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703"/>
        <w:gridCol w:w="5812"/>
      </w:tblGrid>
      <w:tr w:rsidR="00A96B21" w:rsidRPr="00BC3D3B" w14:paraId="207F35AA" w14:textId="77777777" w:rsidTr="00865494">
        <w:trPr>
          <w:trHeight w:val="851"/>
        </w:trPr>
        <w:tc>
          <w:tcPr>
            <w:tcW w:w="465" w:type="pct"/>
            <w:tcBorders>
              <w:bottom w:val="single" w:sz="8" w:space="0" w:color="auto"/>
            </w:tcBorders>
            <w:vAlign w:val="bottom"/>
          </w:tcPr>
          <w:p w14:paraId="3A8C768C" w14:textId="5F220A8F" w:rsidR="00A96B21" w:rsidRPr="00BC3D3B" w:rsidRDefault="00A96B21" w:rsidP="00D85FA3">
            <w:pPr>
              <w:spacing w:after="120"/>
              <w:jc w:val="left"/>
              <w:rPr>
                <w:lang w:val="en-CA"/>
              </w:rPr>
            </w:pPr>
            <w:bookmarkStart w:id="0" w:name="_Hlk137651738"/>
            <w:r w:rsidRPr="00BC3D3B">
              <w:rPr>
                <w:noProof/>
                <w:lang w:val="en-CA"/>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765" w:type="pct"/>
            <w:tcBorders>
              <w:bottom w:val="single" w:sz="8" w:space="0" w:color="auto"/>
            </w:tcBorders>
            <w:shd w:val="clear" w:color="auto" w:fill="auto"/>
            <w:tcFitText/>
            <w:vAlign w:val="bottom"/>
          </w:tcPr>
          <w:p w14:paraId="39ACA583" w14:textId="77777777" w:rsidR="00A96B21" w:rsidRPr="00BC3D3B" w:rsidRDefault="00A96B21" w:rsidP="00D85FA3">
            <w:pPr>
              <w:spacing w:after="120"/>
              <w:jc w:val="left"/>
              <w:rPr>
                <w:lang w:val="en-CA"/>
              </w:rPr>
            </w:pPr>
            <w:r w:rsidRPr="00BC3D3B">
              <w:rPr>
                <w:noProof/>
                <w:lang w:val="en-CA"/>
              </w:rPr>
              <w:drawing>
                <wp:inline distT="0" distB="0" distL="0" distR="0" wp14:anchorId="04ED08B3" wp14:editId="78B66AA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70" w:type="pct"/>
            <w:tcBorders>
              <w:bottom w:val="single" w:sz="8" w:space="0" w:color="auto"/>
            </w:tcBorders>
            <w:vAlign w:val="bottom"/>
          </w:tcPr>
          <w:p w14:paraId="2F566576" w14:textId="372FE475" w:rsidR="00A96B21" w:rsidRPr="00BC3D3B" w:rsidRDefault="00A96B21" w:rsidP="00184909">
            <w:pPr>
              <w:spacing w:after="120"/>
              <w:ind w:left="2021"/>
              <w:jc w:val="right"/>
              <w:rPr>
                <w:szCs w:val="22"/>
                <w:lang w:val="en-CA"/>
              </w:rPr>
            </w:pPr>
            <w:r w:rsidRPr="00BC3D3B">
              <w:rPr>
                <w:sz w:val="40"/>
                <w:szCs w:val="40"/>
                <w:lang w:val="en-CA"/>
              </w:rPr>
              <w:t>CBD</w:t>
            </w:r>
            <w:r w:rsidRPr="00BC3D3B">
              <w:rPr>
                <w:szCs w:val="22"/>
                <w:lang w:val="en-CA"/>
              </w:rPr>
              <w:t>/</w:t>
            </w:r>
            <w:r w:rsidR="007564F1" w:rsidRPr="00BC3D3B">
              <w:rPr>
                <w:lang w:val="en-CA"/>
              </w:rPr>
              <w:t>C</w:t>
            </w:r>
            <w:r w:rsidR="00392FF8" w:rsidRPr="00BC3D3B">
              <w:rPr>
                <w:lang w:val="en-CA"/>
              </w:rPr>
              <w:t>OP</w:t>
            </w:r>
            <w:r w:rsidR="00392FF8" w:rsidRPr="00BC3D3B">
              <w:rPr>
                <w:szCs w:val="22"/>
                <w:lang w:val="en-CA"/>
              </w:rPr>
              <w:t>/1</w:t>
            </w:r>
            <w:r w:rsidR="007564F1" w:rsidRPr="00BC3D3B">
              <w:rPr>
                <w:szCs w:val="22"/>
                <w:lang w:val="en-CA"/>
              </w:rPr>
              <w:t>6</w:t>
            </w:r>
            <w:r w:rsidR="00435A96" w:rsidRPr="00BC3D3B">
              <w:rPr>
                <w:szCs w:val="22"/>
                <w:lang w:val="en-CA"/>
              </w:rPr>
              <w:t>/</w:t>
            </w:r>
            <w:r w:rsidR="003F1D26" w:rsidRPr="00BC3D3B">
              <w:rPr>
                <w:szCs w:val="22"/>
                <w:lang w:val="en-CA"/>
              </w:rPr>
              <w:t>L.1</w:t>
            </w:r>
            <w:r w:rsidR="005A3F82" w:rsidRPr="00BC3D3B">
              <w:rPr>
                <w:szCs w:val="22"/>
                <w:lang w:val="en-CA"/>
              </w:rPr>
              <w:t>/</w:t>
            </w:r>
            <w:r w:rsidR="00C306B9" w:rsidRPr="00BC3D3B">
              <w:rPr>
                <w:szCs w:val="22"/>
                <w:lang w:val="en-CA"/>
              </w:rPr>
              <w:t>Rev.1</w:t>
            </w:r>
          </w:p>
        </w:tc>
      </w:tr>
      <w:tr w:rsidR="00A96B21" w:rsidRPr="00BC3D3B" w14:paraId="49604A68" w14:textId="77777777" w:rsidTr="00865494">
        <w:tc>
          <w:tcPr>
            <w:tcW w:w="2230" w:type="pct"/>
            <w:gridSpan w:val="2"/>
            <w:tcBorders>
              <w:top w:val="single" w:sz="8" w:space="0" w:color="auto"/>
              <w:bottom w:val="single" w:sz="12" w:space="0" w:color="auto"/>
            </w:tcBorders>
          </w:tcPr>
          <w:p w14:paraId="4B3A6D69" w14:textId="77777777" w:rsidR="00A96B21" w:rsidRPr="00BC3D3B" w:rsidRDefault="00A96B21" w:rsidP="00D85FA3">
            <w:pPr>
              <w:pStyle w:val="Cornernotation"/>
              <w:suppressLineNumbers/>
              <w:suppressAutoHyphens/>
              <w:spacing w:before="120" w:after="120"/>
              <w:ind w:right="0"/>
              <w:rPr>
                <w:lang w:val="en-CA"/>
              </w:rPr>
            </w:pPr>
            <w:r w:rsidRPr="00BC3D3B">
              <w:rPr>
                <w:b w:val="0"/>
                <w:bCs/>
                <w:noProof/>
                <w:lang w:val="en-CA"/>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70" w:type="pct"/>
            <w:tcBorders>
              <w:top w:val="single" w:sz="8" w:space="0" w:color="auto"/>
              <w:bottom w:val="single" w:sz="12" w:space="0" w:color="auto"/>
            </w:tcBorders>
          </w:tcPr>
          <w:p w14:paraId="1B8426E5" w14:textId="2D89CB43" w:rsidR="00A96B21" w:rsidRPr="00BC3D3B" w:rsidRDefault="00A96B21" w:rsidP="003A3647">
            <w:pPr>
              <w:ind w:left="2584"/>
              <w:jc w:val="left"/>
              <w:rPr>
                <w:lang w:val="en-CA"/>
              </w:rPr>
            </w:pPr>
            <w:r w:rsidRPr="00BC3D3B">
              <w:rPr>
                <w:lang w:val="en-CA"/>
              </w:rPr>
              <w:t xml:space="preserve">Distr.: </w:t>
            </w:r>
            <w:r w:rsidR="003F1D26" w:rsidRPr="00BC3D3B">
              <w:rPr>
                <w:lang w:val="en-CA"/>
              </w:rPr>
              <w:t>Limited</w:t>
            </w:r>
          </w:p>
          <w:p w14:paraId="37D4D930" w14:textId="36AC411E" w:rsidR="00A96B21" w:rsidRPr="00BC3D3B" w:rsidRDefault="002D10E0" w:rsidP="003C6F10">
            <w:pPr>
              <w:ind w:left="2584"/>
              <w:rPr>
                <w:lang w:val="en-CA"/>
              </w:rPr>
            </w:pPr>
            <w:r>
              <w:rPr>
                <w:lang w:val="en-CA"/>
              </w:rPr>
              <w:t>26</w:t>
            </w:r>
            <w:r w:rsidRPr="00BC3D3B">
              <w:rPr>
                <w:lang w:val="en-CA"/>
              </w:rPr>
              <w:t xml:space="preserve"> </w:t>
            </w:r>
            <w:r w:rsidR="005F34EA" w:rsidRPr="00BC3D3B">
              <w:rPr>
                <w:lang w:val="en-CA"/>
              </w:rPr>
              <w:t xml:space="preserve">February </w:t>
            </w:r>
            <w:r w:rsidR="003D18AA" w:rsidRPr="00BC3D3B">
              <w:rPr>
                <w:lang w:val="en-CA"/>
              </w:rPr>
              <w:t>2025</w:t>
            </w:r>
          </w:p>
          <w:p w14:paraId="7B9CD08A" w14:textId="77777777" w:rsidR="00A96B21" w:rsidRPr="00BC3D3B" w:rsidRDefault="00A96B21" w:rsidP="003C6F10">
            <w:pPr>
              <w:ind w:left="2584"/>
              <w:rPr>
                <w:lang w:val="en-CA"/>
              </w:rPr>
            </w:pPr>
          </w:p>
          <w:p w14:paraId="49F9309F" w14:textId="77777777" w:rsidR="00A96B21" w:rsidRPr="00BC3D3B" w:rsidRDefault="00A96B21" w:rsidP="003C6F10">
            <w:pPr>
              <w:ind w:left="2584"/>
              <w:rPr>
                <w:lang w:val="en-CA"/>
              </w:rPr>
            </w:pPr>
            <w:r w:rsidRPr="00BC3D3B">
              <w:rPr>
                <w:lang w:val="en-CA"/>
              </w:rPr>
              <w:t>Original: English</w:t>
            </w:r>
          </w:p>
          <w:p w14:paraId="77CB3294" w14:textId="77777777" w:rsidR="00A96B21" w:rsidRPr="00BC3D3B" w:rsidRDefault="00A96B21" w:rsidP="00D85FA3">
            <w:pPr>
              <w:rPr>
                <w:lang w:val="en-CA"/>
              </w:rPr>
            </w:pPr>
          </w:p>
        </w:tc>
      </w:tr>
    </w:tbl>
    <w:p w14:paraId="15B09820" w14:textId="5613DE41" w:rsidR="00A96B21" w:rsidRPr="00BC3D3B" w:rsidRDefault="00392FF8" w:rsidP="00A96B21">
      <w:pPr>
        <w:pStyle w:val="Cornernotation"/>
        <w:rPr>
          <w:bCs/>
          <w:sz w:val="22"/>
          <w:lang w:val="en-CA"/>
        </w:rPr>
      </w:pPr>
      <w:r w:rsidRPr="00BC3D3B">
        <w:rPr>
          <w:lang w:val="en-CA"/>
        </w:rPr>
        <w:t xml:space="preserve">Conference of the Parties to the </w:t>
      </w:r>
      <w:r w:rsidR="00A7361D" w:rsidRPr="00BC3D3B">
        <w:rPr>
          <w:lang w:val="en-CA"/>
        </w:rPr>
        <w:br/>
      </w:r>
      <w:r w:rsidRPr="00BC3D3B">
        <w:rPr>
          <w:lang w:val="en-CA"/>
        </w:rPr>
        <w:t xml:space="preserve">Convention on Biological Diversity </w:t>
      </w:r>
    </w:p>
    <w:p w14:paraId="33D9D67C" w14:textId="53423655" w:rsidR="00392FF8" w:rsidRPr="00BC3D3B" w:rsidRDefault="003B242B" w:rsidP="00A96B21">
      <w:pPr>
        <w:pStyle w:val="Venuedate"/>
        <w:rPr>
          <w:b/>
          <w:bCs w:val="0"/>
          <w:lang w:val="en-CA"/>
        </w:rPr>
      </w:pPr>
      <w:r w:rsidRPr="00BC3D3B">
        <w:rPr>
          <w:b/>
          <w:bCs w:val="0"/>
          <w:lang w:val="en-CA"/>
        </w:rPr>
        <w:t xml:space="preserve">Sixteenth </w:t>
      </w:r>
      <w:r w:rsidR="00392FF8" w:rsidRPr="00BC3D3B">
        <w:rPr>
          <w:b/>
          <w:bCs w:val="0"/>
          <w:lang w:val="en-CA"/>
        </w:rPr>
        <w:t>meeting</w:t>
      </w:r>
    </w:p>
    <w:p w14:paraId="32C8D287" w14:textId="7E459318" w:rsidR="00A96B21" w:rsidRPr="00BC3D3B" w:rsidRDefault="00392FF8" w:rsidP="007A28C4">
      <w:pPr>
        <w:pStyle w:val="Venuedate"/>
        <w:ind w:right="3125"/>
        <w:rPr>
          <w:lang w:val="en-CA"/>
        </w:rPr>
      </w:pPr>
      <w:r w:rsidRPr="00BC3D3B">
        <w:rPr>
          <w:lang w:val="en-CA"/>
        </w:rPr>
        <w:t>Cal</w:t>
      </w:r>
      <w:r w:rsidR="00435A96" w:rsidRPr="00BC3D3B">
        <w:rPr>
          <w:lang w:val="en-CA"/>
        </w:rPr>
        <w:t>i,</w:t>
      </w:r>
      <w:r w:rsidRPr="00BC3D3B">
        <w:rPr>
          <w:lang w:val="en-CA"/>
        </w:rPr>
        <w:t xml:space="preserve"> Colombia,</w:t>
      </w:r>
      <w:r w:rsidR="00435A96" w:rsidRPr="00BC3D3B">
        <w:rPr>
          <w:lang w:val="en-CA"/>
        </w:rPr>
        <w:t xml:space="preserve"> </w:t>
      </w:r>
      <w:r w:rsidRPr="00BC3D3B">
        <w:rPr>
          <w:lang w:val="en-CA"/>
        </w:rPr>
        <w:t>21 October</w:t>
      </w:r>
      <w:r w:rsidR="00435A96" w:rsidRPr="00BC3D3B">
        <w:rPr>
          <w:lang w:val="en-CA"/>
        </w:rPr>
        <w:t>–</w:t>
      </w:r>
      <w:r w:rsidR="003F428E" w:rsidRPr="00BC3D3B">
        <w:rPr>
          <w:lang w:val="en-CA"/>
        </w:rPr>
        <w:t>1</w:t>
      </w:r>
      <w:r w:rsidR="00435A96" w:rsidRPr="00BC3D3B">
        <w:rPr>
          <w:lang w:val="en-CA"/>
        </w:rPr>
        <w:t xml:space="preserve"> </w:t>
      </w:r>
      <w:r w:rsidRPr="00BC3D3B">
        <w:rPr>
          <w:lang w:val="en-CA"/>
        </w:rPr>
        <w:t>November</w:t>
      </w:r>
      <w:r w:rsidR="00435A96" w:rsidRPr="00BC3D3B">
        <w:rPr>
          <w:lang w:val="en-CA"/>
        </w:rPr>
        <w:t xml:space="preserve"> 202</w:t>
      </w:r>
      <w:r w:rsidR="003F428E" w:rsidRPr="00BC3D3B">
        <w:rPr>
          <w:lang w:val="en-CA"/>
        </w:rPr>
        <w:t>4</w:t>
      </w:r>
      <w:r w:rsidR="00833299" w:rsidRPr="00BC3D3B">
        <w:rPr>
          <w:lang w:val="en-CA"/>
        </w:rPr>
        <w:t xml:space="preserve"> </w:t>
      </w:r>
      <w:r w:rsidR="00833299" w:rsidRPr="00BC3D3B">
        <w:rPr>
          <w:lang w:val="en-CA"/>
        </w:rPr>
        <w:br/>
      </w:r>
      <w:r w:rsidR="0021051E" w:rsidRPr="00BC3D3B">
        <w:rPr>
          <w:lang w:val="en-CA"/>
        </w:rPr>
        <w:t>Online, 3</w:t>
      </w:r>
      <w:r w:rsidR="0021051E" w:rsidRPr="00BC3D3B">
        <w:rPr>
          <w:color w:val="000000"/>
          <w:lang w:val="en-CA"/>
        </w:rPr>
        <w:t xml:space="preserve">–6 December 2024 </w:t>
      </w:r>
      <w:r w:rsidR="0021051E" w:rsidRPr="00BC3D3B">
        <w:rPr>
          <w:color w:val="000000"/>
          <w:lang w:val="en-CA"/>
        </w:rPr>
        <w:br/>
      </w:r>
      <w:r w:rsidR="00D7530F" w:rsidRPr="00BC3D3B">
        <w:rPr>
          <w:lang w:val="en-CA"/>
        </w:rPr>
        <w:t xml:space="preserve">Rome, </w:t>
      </w:r>
      <w:r w:rsidR="00D7530F" w:rsidRPr="00BC3D3B">
        <w:rPr>
          <w:color w:val="000000"/>
          <w:lang w:val="en-CA"/>
        </w:rPr>
        <w:t>2</w:t>
      </w:r>
      <w:r w:rsidR="00EF508D" w:rsidRPr="00BC3D3B">
        <w:rPr>
          <w:color w:val="000000"/>
          <w:lang w:val="en-CA"/>
        </w:rPr>
        <w:t>5</w:t>
      </w:r>
      <w:r w:rsidR="00D7530F" w:rsidRPr="00BC3D3B">
        <w:rPr>
          <w:color w:val="000000"/>
          <w:lang w:val="en-CA"/>
        </w:rPr>
        <w:t>–2</w:t>
      </w:r>
      <w:r w:rsidR="00EF508D" w:rsidRPr="00BC3D3B">
        <w:rPr>
          <w:color w:val="000000"/>
          <w:lang w:val="en-CA"/>
        </w:rPr>
        <w:t>7</w:t>
      </w:r>
      <w:r w:rsidR="00D7530F" w:rsidRPr="00BC3D3B">
        <w:rPr>
          <w:color w:val="000000"/>
          <w:lang w:val="en-CA"/>
        </w:rPr>
        <w:t xml:space="preserve"> February 2025</w:t>
      </w:r>
    </w:p>
    <w:p w14:paraId="5D4142C8" w14:textId="049BB8AB" w:rsidR="00A96B21" w:rsidRPr="00BC3D3B" w:rsidRDefault="003C487D" w:rsidP="00A96B21">
      <w:pPr>
        <w:pStyle w:val="Cornernotation-Item"/>
        <w:rPr>
          <w:b w:val="0"/>
          <w:bCs w:val="0"/>
          <w:lang w:val="en-CA"/>
        </w:rPr>
      </w:pPr>
      <w:r w:rsidRPr="00BC3D3B">
        <w:rPr>
          <w:b w:val="0"/>
          <w:bCs w:val="0"/>
          <w:lang w:val="en-CA"/>
        </w:rPr>
        <w:t>Agenda i</w:t>
      </w:r>
      <w:r w:rsidR="00A96B21" w:rsidRPr="00BC3D3B">
        <w:rPr>
          <w:b w:val="0"/>
          <w:bCs w:val="0"/>
          <w:lang w:val="en-CA"/>
        </w:rPr>
        <w:t xml:space="preserve">tem </w:t>
      </w:r>
      <w:r w:rsidR="00AC38BD" w:rsidRPr="00BC3D3B">
        <w:rPr>
          <w:b w:val="0"/>
          <w:bCs w:val="0"/>
          <w:lang w:val="en-CA"/>
        </w:rPr>
        <w:t>30</w:t>
      </w:r>
      <w:r w:rsidR="00A96B21" w:rsidRPr="00BC3D3B">
        <w:rPr>
          <w:b w:val="0"/>
          <w:bCs w:val="0"/>
          <w:lang w:val="en-CA"/>
        </w:rPr>
        <w:t xml:space="preserve"> </w:t>
      </w:r>
    </w:p>
    <w:p w14:paraId="2BABE646" w14:textId="5A3141AF" w:rsidR="00A96B21" w:rsidRPr="00BC3D3B" w:rsidRDefault="00AC38BD" w:rsidP="00F62CB6">
      <w:pPr>
        <w:pStyle w:val="Cornernotation-Item"/>
        <w:ind w:right="4398"/>
        <w:rPr>
          <w:lang w:val="en-CA"/>
        </w:rPr>
      </w:pPr>
      <w:r w:rsidRPr="00BC3D3B">
        <w:rPr>
          <w:lang w:val="en-CA"/>
        </w:rPr>
        <w:t>Adoption of the report</w:t>
      </w:r>
    </w:p>
    <w:bookmarkEnd w:id="0"/>
    <w:p w14:paraId="7CADC951" w14:textId="6A5C8842" w:rsidR="00A96B21" w:rsidRPr="00BC3D3B" w:rsidRDefault="00000000" w:rsidP="00A96B21">
      <w:pPr>
        <w:pStyle w:val="Title"/>
        <w:rPr>
          <w:lang w:val="en-CA"/>
        </w:rPr>
      </w:pPr>
      <w:sdt>
        <w:sdtPr>
          <w:rPr>
            <w:lang w:val="en-CA"/>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1E4179" w:rsidRPr="00BC3D3B">
            <w:rPr>
              <w:lang w:val="en-CA"/>
            </w:rPr>
            <w:t>Draft report of the meeting</w:t>
          </w:r>
        </w:sdtContent>
      </w:sdt>
    </w:p>
    <w:p w14:paraId="4541CC06" w14:textId="4F8FBF43" w:rsidR="00557370" w:rsidRPr="00BC3D3B" w:rsidRDefault="001217AC" w:rsidP="005E109C">
      <w:pPr>
        <w:pStyle w:val="CBDAgendaItem"/>
        <w:rPr>
          <w:lang w:val="en-CA"/>
        </w:rPr>
      </w:pPr>
      <w:r w:rsidRPr="00BC3D3B">
        <w:rPr>
          <w:lang w:val="en-CA"/>
        </w:rPr>
        <w:t>I.</w:t>
      </w:r>
      <w:r w:rsidR="00900465" w:rsidRPr="00BC3D3B">
        <w:rPr>
          <w:lang w:val="en-CA"/>
        </w:rPr>
        <w:tab/>
      </w:r>
      <w:r w:rsidR="00557370" w:rsidRPr="00BC3D3B">
        <w:rPr>
          <w:lang w:val="en-CA"/>
        </w:rPr>
        <w:t>I</w:t>
      </w:r>
      <w:r w:rsidR="00281878" w:rsidRPr="00BC3D3B">
        <w:rPr>
          <w:lang w:val="en-CA"/>
        </w:rPr>
        <w:t>ntroduction</w:t>
      </w:r>
    </w:p>
    <w:p w14:paraId="4BB9C54A" w14:textId="20B37E58" w:rsidR="005642D5" w:rsidRPr="00BC3D3B" w:rsidRDefault="00CA696A" w:rsidP="005E109C">
      <w:pPr>
        <w:pStyle w:val="CBDH3"/>
        <w:rPr>
          <w:lang w:val="en-CA"/>
        </w:rPr>
      </w:pPr>
      <w:r w:rsidRPr="00BC3D3B">
        <w:rPr>
          <w:lang w:val="en-CA"/>
        </w:rPr>
        <w:t>1.</w:t>
      </w:r>
      <w:r w:rsidRPr="00BC3D3B">
        <w:rPr>
          <w:lang w:val="en-CA"/>
        </w:rPr>
        <w:tab/>
      </w:r>
      <w:r w:rsidR="00155327" w:rsidRPr="00BC3D3B">
        <w:rPr>
          <w:lang w:val="en-CA"/>
        </w:rPr>
        <w:t>Background</w:t>
      </w:r>
    </w:p>
    <w:p w14:paraId="083CCF6F" w14:textId="5C37BBC2" w:rsidR="00557370" w:rsidRPr="00BC3D3B" w:rsidRDefault="003548D9" w:rsidP="00EE4D84">
      <w:pPr>
        <w:pStyle w:val="CBDNormalNumber"/>
        <w:rPr>
          <w:lang w:val="en-CA"/>
        </w:rPr>
      </w:pPr>
      <w:r w:rsidRPr="00BC3D3B">
        <w:rPr>
          <w:lang w:val="en-CA"/>
        </w:rPr>
        <w:t>T</w:t>
      </w:r>
      <w:r w:rsidR="00392FF8" w:rsidRPr="00BC3D3B">
        <w:rPr>
          <w:lang w:val="en-CA"/>
        </w:rPr>
        <w:t xml:space="preserve">he </w:t>
      </w:r>
      <w:r w:rsidR="002D53CF" w:rsidRPr="00BC3D3B">
        <w:rPr>
          <w:lang w:val="en-CA"/>
        </w:rPr>
        <w:t>sixteenth</w:t>
      </w:r>
      <w:r w:rsidR="00392FF8" w:rsidRPr="00BC3D3B">
        <w:rPr>
          <w:lang w:val="en-CA"/>
        </w:rPr>
        <w:t xml:space="preserve"> meeting of the Conference of the Parties </w:t>
      </w:r>
      <w:r w:rsidR="002D53CF" w:rsidRPr="00BC3D3B">
        <w:rPr>
          <w:lang w:val="en-CA"/>
        </w:rPr>
        <w:t>to the Convention on Biological Diversity</w:t>
      </w:r>
      <w:r w:rsidR="00392FF8" w:rsidRPr="00BC3D3B">
        <w:rPr>
          <w:lang w:val="en-CA"/>
        </w:rPr>
        <w:t xml:space="preserve"> </w:t>
      </w:r>
      <w:r w:rsidR="00A7246A" w:rsidRPr="00BC3D3B">
        <w:rPr>
          <w:color w:val="000000" w:themeColor="text1"/>
          <w:lang w:val="en-CA"/>
        </w:rPr>
        <w:t>was</w:t>
      </w:r>
      <w:r w:rsidR="00392FF8" w:rsidRPr="00BC3D3B">
        <w:rPr>
          <w:lang w:val="en-CA"/>
        </w:rPr>
        <w:t xml:space="preserve"> held concurrently with the </w:t>
      </w:r>
      <w:r w:rsidR="002D53CF" w:rsidRPr="00BC3D3B">
        <w:rPr>
          <w:lang w:val="en-CA"/>
        </w:rPr>
        <w:t>eleventh</w:t>
      </w:r>
      <w:r w:rsidR="00392FF8" w:rsidRPr="00BC3D3B">
        <w:rPr>
          <w:lang w:val="en-CA"/>
        </w:rPr>
        <w:t xml:space="preserve"> meeting of the Conference of the Parties </w:t>
      </w:r>
      <w:r w:rsidR="002D53CF" w:rsidRPr="00BC3D3B">
        <w:rPr>
          <w:lang w:val="en-CA"/>
        </w:rPr>
        <w:t xml:space="preserve">serving as the meeting of the Parties </w:t>
      </w:r>
      <w:r w:rsidR="00392FF8" w:rsidRPr="00BC3D3B">
        <w:rPr>
          <w:lang w:val="en-CA"/>
        </w:rPr>
        <w:t>to the C</w:t>
      </w:r>
      <w:r w:rsidR="002D53CF" w:rsidRPr="00BC3D3B">
        <w:rPr>
          <w:lang w:val="en-CA"/>
        </w:rPr>
        <w:t>artagena Protocol on Biosafety</w:t>
      </w:r>
      <w:r w:rsidR="00392FF8" w:rsidRPr="00BC3D3B">
        <w:rPr>
          <w:lang w:val="en-CA"/>
        </w:rPr>
        <w:t xml:space="preserve"> and the fifth meeting of the Conference of the Parties serving as the meeting of the Parties to the Nagoya Protocol on Access to Genetic Resources and the Fair and Equitable Sharing of Benefits Arising from Their Utilization.</w:t>
      </w:r>
      <w:r w:rsidR="00731ACF" w:rsidRPr="00BC3D3B">
        <w:rPr>
          <w:lang w:val="en-CA"/>
        </w:rPr>
        <w:t xml:space="preserve"> </w:t>
      </w:r>
      <w:bookmarkStart w:id="1" w:name="_Hlk182040898"/>
      <w:r w:rsidR="00A821AE" w:rsidRPr="00BC3D3B">
        <w:rPr>
          <w:lang w:val="en-CA"/>
        </w:rPr>
        <w:t xml:space="preserve">The sixteenth meeting </w:t>
      </w:r>
      <w:r w:rsidR="00731ACF" w:rsidRPr="00BC3D3B">
        <w:rPr>
          <w:lang w:val="en-CA"/>
        </w:rPr>
        <w:t xml:space="preserve">commenced in Cali, Colombia, on 21 </w:t>
      </w:r>
      <w:r w:rsidR="00731ACF" w:rsidRPr="00BC3D3B" w:rsidDel="00954B4F">
        <w:rPr>
          <w:lang w:val="en-CA"/>
        </w:rPr>
        <w:t>October</w:t>
      </w:r>
      <w:r w:rsidR="00731ACF" w:rsidRPr="00BC3D3B">
        <w:rPr>
          <w:lang w:val="en-CA"/>
        </w:rPr>
        <w:t xml:space="preserve"> </w:t>
      </w:r>
      <w:r w:rsidR="00731ACF" w:rsidRPr="00BC3D3B" w:rsidDel="00954B4F">
        <w:rPr>
          <w:lang w:val="en-CA"/>
        </w:rPr>
        <w:t>202</w:t>
      </w:r>
      <w:r w:rsidR="00731ACF" w:rsidRPr="00BC3D3B">
        <w:rPr>
          <w:lang w:val="en-CA"/>
        </w:rPr>
        <w:t>4</w:t>
      </w:r>
      <w:r w:rsidR="00036A4E" w:rsidRPr="00BC3D3B">
        <w:rPr>
          <w:lang w:val="en-CA"/>
        </w:rPr>
        <w:t xml:space="preserve"> and</w:t>
      </w:r>
      <w:r w:rsidR="00731ACF" w:rsidRPr="00BC3D3B">
        <w:rPr>
          <w:lang w:val="en-CA"/>
        </w:rPr>
        <w:t xml:space="preserve"> </w:t>
      </w:r>
      <w:r w:rsidR="00532D7C" w:rsidRPr="00BC3D3B">
        <w:rPr>
          <w:lang w:val="en-CA"/>
        </w:rPr>
        <w:t>had</w:t>
      </w:r>
      <w:r w:rsidR="00731ACF" w:rsidRPr="00BC3D3B">
        <w:rPr>
          <w:lang w:val="en-CA"/>
        </w:rPr>
        <w:t xml:space="preserve"> </w:t>
      </w:r>
      <w:r w:rsidR="00984EC5" w:rsidRPr="00BC3D3B">
        <w:rPr>
          <w:lang w:val="en-CA"/>
        </w:rPr>
        <w:t xml:space="preserve">to be </w:t>
      </w:r>
      <w:r w:rsidR="00731ACF" w:rsidRPr="00BC3D3B">
        <w:rPr>
          <w:lang w:val="en-CA"/>
        </w:rPr>
        <w:t xml:space="preserve">suspended on </w:t>
      </w:r>
      <w:r w:rsidR="00984EC5" w:rsidRPr="00BC3D3B">
        <w:rPr>
          <w:lang w:val="en-CA"/>
        </w:rPr>
        <w:t xml:space="preserve">the morning of </w:t>
      </w:r>
      <w:r w:rsidR="00833299" w:rsidRPr="00BC3D3B">
        <w:rPr>
          <w:lang w:val="en-CA"/>
        </w:rPr>
        <w:t>2</w:t>
      </w:r>
      <w:r w:rsidR="00731ACF" w:rsidRPr="00BC3D3B">
        <w:rPr>
          <w:lang w:val="en-CA"/>
        </w:rPr>
        <w:t> November 2024</w:t>
      </w:r>
      <w:r w:rsidR="00984EC5" w:rsidRPr="00BC3D3B">
        <w:rPr>
          <w:lang w:val="en-CA"/>
        </w:rPr>
        <w:t>,</w:t>
      </w:r>
      <w:r w:rsidR="00532D7C" w:rsidRPr="00BC3D3B">
        <w:rPr>
          <w:lang w:val="en-CA"/>
        </w:rPr>
        <w:t xml:space="preserve"> for lac</w:t>
      </w:r>
      <w:r w:rsidR="00984EC5" w:rsidRPr="00BC3D3B">
        <w:rPr>
          <w:lang w:val="en-CA"/>
        </w:rPr>
        <w:t>k</w:t>
      </w:r>
      <w:r w:rsidR="00532D7C" w:rsidRPr="00BC3D3B">
        <w:rPr>
          <w:lang w:val="en-CA"/>
        </w:rPr>
        <w:t xml:space="preserve"> of </w:t>
      </w:r>
      <w:r w:rsidR="00E647C8" w:rsidRPr="00BC3D3B">
        <w:rPr>
          <w:lang w:val="en-CA"/>
        </w:rPr>
        <w:t xml:space="preserve">a </w:t>
      </w:r>
      <w:r w:rsidR="00532D7C" w:rsidRPr="00BC3D3B">
        <w:rPr>
          <w:lang w:val="en-CA"/>
        </w:rPr>
        <w:t>quoru</w:t>
      </w:r>
      <w:r w:rsidR="00217D04" w:rsidRPr="00BC3D3B">
        <w:rPr>
          <w:lang w:val="en-CA"/>
        </w:rPr>
        <w:t>m</w:t>
      </w:r>
      <w:r w:rsidR="00532D7C" w:rsidRPr="00BC3D3B">
        <w:rPr>
          <w:lang w:val="en-CA"/>
        </w:rPr>
        <w:t xml:space="preserve">, before all </w:t>
      </w:r>
      <w:r w:rsidR="00035520" w:rsidRPr="00BC3D3B">
        <w:rPr>
          <w:lang w:val="en-CA"/>
        </w:rPr>
        <w:t>items</w:t>
      </w:r>
      <w:r w:rsidR="00532D7C" w:rsidRPr="00BC3D3B">
        <w:rPr>
          <w:lang w:val="en-CA"/>
        </w:rPr>
        <w:t xml:space="preserve"> could be considered in plenary</w:t>
      </w:r>
      <w:r w:rsidR="00036A4E" w:rsidRPr="00BC3D3B">
        <w:rPr>
          <w:lang w:val="en-CA"/>
        </w:rPr>
        <w:t>.</w:t>
      </w:r>
      <w:r w:rsidR="00731ACF" w:rsidRPr="00BC3D3B">
        <w:rPr>
          <w:lang w:val="en-CA"/>
        </w:rPr>
        <w:t xml:space="preserve"> </w:t>
      </w:r>
      <w:r w:rsidR="00532D7C" w:rsidRPr="00BC3D3B">
        <w:rPr>
          <w:lang w:val="en-CA"/>
        </w:rPr>
        <w:t>As a result, a</w:t>
      </w:r>
      <w:r w:rsidR="002F663D" w:rsidRPr="00BC3D3B">
        <w:rPr>
          <w:lang w:val="en-CA"/>
        </w:rPr>
        <w:t xml:space="preserve"> first resumed </w:t>
      </w:r>
      <w:r w:rsidR="00B631E5" w:rsidRPr="00BC3D3B">
        <w:rPr>
          <w:lang w:val="en-CA"/>
        </w:rPr>
        <w:t>meeting</w:t>
      </w:r>
      <w:r w:rsidR="002F663D" w:rsidRPr="00BC3D3B">
        <w:rPr>
          <w:lang w:val="en-CA"/>
        </w:rPr>
        <w:t xml:space="preserve"> was held online, </w:t>
      </w:r>
      <w:r w:rsidR="003F051F" w:rsidRPr="00BC3D3B">
        <w:rPr>
          <w:lang w:val="en-CA"/>
        </w:rPr>
        <w:t xml:space="preserve">under silence procedure, </w:t>
      </w:r>
      <w:r w:rsidR="002F663D" w:rsidRPr="00BC3D3B">
        <w:rPr>
          <w:lang w:val="en-CA"/>
        </w:rPr>
        <w:t>from 3 to 6</w:t>
      </w:r>
      <w:r w:rsidR="00035520" w:rsidRPr="00BC3D3B">
        <w:rPr>
          <w:lang w:val="en-CA"/>
        </w:rPr>
        <w:t> </w:t>
      </w:r>
      <w:r w:rsidR="002F663D" w:rsidRPr="00BC3D3B">
        <w:rPr>
          <w:lang w:val="en-CA"/>
        </w:rPr>
        <w:t>December 2024</w:t>
      </w:r>
      <w:r w:rsidR="00DC3049" w:rsidRPr="00BC3D3B">
        <w:rPr>
          <w:lang w:val="en-CA"/>
        </w:rPr>
        <w:t xml:space="preserve"> to consider </w:t>
      </w:r>
      <w:r w:rsidR="00170677" w:rsidRPr="00BC3D3B">
        <w:rPr>
          <w:lang w:val="en-CA"/>
        </w:rPr>
        <w:t xml:space="preserve">the </w:t>
      </w:r>
      <w:r w:rsidR="00DC3049" w:rsidRPr="00BC3D3B">
        <w:rPr>
          <w:lang w:val="en-CA"/>
        </w:rPr>
        <w:t>budget-related decisions (see item 7</w:t>
      </w:r>
      <w:r w:rsidR="00217D04" w:rsidRPr="00BC3D3B">
        <w:rPr>
          <w:lang w:val="en-CA"/>
        </w:rPr>
        <w:t xml:space="preserve"> below</w:t>
      </w:r>
      <w:r w:rsidR="00DC3049" w:rsidRPr="00BC3D3B">
        <w:rPr>
          <w:lang w:val="en-CA"/>
        </w:rPr>
        <w:t>)</w:t>
      </w:r>
      <w:r w:rsidR="00550406" w:rsidRPr="00BC3D3B">
        <w:rPr>
          <w:lang w:val="en-CA"/>
        </w:rPr>
        <w:t>,</w:t>
      </w:r>
      <w:r w:rsidR="002F663D" w:rsidRPr="00BC3D3B">
        <w:rPr>
          <w:lang w:val="en-CA"/>
        </w:rPr>
        <w:t xml:space="preserve"> and a second resumed </w:t>
      </w:r>
      <w:r w:rsidR="00B631E5" w:rsidRPr="00BC3D3B">
        <w:rPr>
          <w:lang w:val="en-CA"/>
        </w:rPr>
        <w:t>meeting</w:t>
      </w:r>
      <w:r w:rsidR="002F663D" w:rsidRPr="00BC3D3B">
        <w:rPr>
          <w:lang w:val="en-CA"/>
        </w:rPr>
        <w:t xml:space="preserve"> was held in </w:t>
      </w:r>
      <w:r w:rsidR="00532D7C" w:rsidRPr="00BC3D3B">
        <w:rPr>
          <w:lang w:val="en-CA"/>
        </w:rPr>
        <w:t xml:space="preserve">person in </w:t>
      </w:r>
      <w:r w:rsidR="002F663D" w:rsidRPr="00BC3D3B">
        <w:rPr>
          <w:lang w:val="en-CA"/>
        </w:rPr>
        <w:t>Rome from 25 to 27 February 2025</w:t>
      </w:r>
      <w:r w:rsidR="00DC3049" w:rsidRPr="00BC3D3B">
        <w:rPr>
          <w:lang w:val="en-CA"/>
        </w:rPr>
        <w:t xml:space="preserve"> </w:t>
      </w:r>
      <w:r w:rsidR="005A7A4C" w:rsidRPr="00BC3D3B">
        <w:rPr>
          <w:lang w:val="en-CA"/>
        </w:rPr>
        <w:t xml:space="preserve">to consider all </w:t>
      </w:r>
      <w:r w:rsidR="0046759A" w:rsidRPr="00BC3D3B">
        <w:rPr>
          <w:lang w:val="en-CA"/>
        </w:rPr>
        <w:t>remaining</w:t>
      </w:r>
      <w:r w:rsidR="00E215E6" w:rsidRPr="00BC3D3B">
        <w:rPr>
          <w:lang w:val="en-CA"/>
        </w:rPr>
        <w:t xml:space="preserve"> items </w:t>
      </w:r>
      <w:r w:rsidR="00DC3049" w:rsidRPr="00BC3D3B">
        <w:rPr>
          <w:lang w:val="en-CA"/>
        </w:rPr>
        <w:t xml:space="preserve">(see items </w:t>
      </w:r>
      <w:r w:rsidR="006A44D5" w:rsidRPr="00BC3D3B">
        <w:rPr>
          <w:lang w:val="en-CA"/>
        </w:rPr>
        <w:t>1</w:t>
      </w:r>
      <w:r w:rsidR="00D0560C" w:rsidRPr="00BC3D3B">
        <w:rPr>
          <w:lang w:val="en-CA"/>
        </w:rPr>
        <w:t>–3</w:t>
      </w:r>
      <w:r w:rsidR="006A44D5" w:rsidRPr="00BC3D3B">
        <w:rPr>
          <w:lang w:val="en-CA"/>
        </w:rPr>
        <w:t xml:space="preserve">, </w:t>
      </w:r>
      <w:r w:rsidR="00D0560C" w:rsidRPr="00BC3D3B">
        <w:rPr>
          <w:lang w:val="en-CA"/>
        </w:rPr>
        <w:t xml:space="preserve">7, </w:t>
      </w:r>
      <w:r w:rsidR="00320D7B" w:rsidRPr="00BC3D3B">
        <w:rPr>
          <w:lang w:val="en-CA"/>
        </w:rPr>
        <w:t>10, 11, 13</w:t>
      </w:r>
      <w:r w:rsidR="00217D04" w:rsidRPr="00BC3D3B">
        <w:rPr>
          <w:lang w:val="en-CA"/>
        </w:rPr>
        <w:t xml:space="preserve"> and</w:t>
      </w:r>
      <w:r w:rsidR="00320D7B" w:rsidRPr="00BC3D3B">
        <w:rPr>
          <w:lang w:val="en-CA"/>
        </w:rPr>
        <w:t xml:space="preserve"> </w:t>
      </w:r>
      <w:r w:rsidR="007622D4" w:rsidRPr="00BC3D3B">
        <w:rPr>
          <w:lang w:val="en-CA"/>
        </w:rPr>
        <w:t>28</w:t>
      </w:r>
      <w:r w:rsidR="001D6A87" w:rsidRPr="00BC3D3B">
        <w:rPr>
          <w:lang w:val="en-CA"/>
        </w:rPr>
        <w:t>–31</w:t>
      </w:r>
      <w:r w:rsidR="00217D04" w:rsidRPr="00BC3D3B">
        <w:rPr>
          <w:lang w:val="en-CA"/>
        </w:rPr>
        <w:t xml:space="preserve"> below)</w:t>
      </w:r>
      <w:r w:rsidR="00731ACF" w:rsidRPr="00BC3D3B">
        <w:rPr>
          <w:lang w:val="en-CA"/>
        </w:rPr>
        <w:t>.</w:t>
      </w:r>
      <w:bookmarkEnd w:id="1"/>
    </w:p>
    <w:p w14:paraId="0D98E78E" w14:textId="60C72C37" w:rsidR="0004376E" w:rsidRPr="00BC3D3B" w:rsidRDefault="0004376E" w:rsidP="00EE4D84">
      <w:pPr>
        <w:pStyle w:val="CBDNormalNumber"/>
        <w:rPr>
          <w:lang w:val="en-CA"/>
        </w:rPr>
      </w:pPr>
      <w:bookmarkStart w:id="2" w:name="_Hlk180682046"/>
      <w:r w:rsidRPr="00BC3D3B">
        <w:rPr>
          <w:lang w:val="en-CA"/>
        </w:rPr>
        <w:t xml:space="preserve">The </w:t>
      </w:r>
      <w:r w:rsidR="009C3EBC" w:rsidRPr="00BC3D3B">
        <w:rPr>
          <w:lang w:val="en-CA"/>
        </w:rPr>
        <w:t xml:space="preserve">sixteenth </w:t>
      </w:r>
      <w:r w:rsidRPr="00BC3D3B">
        <w:rPr>
          <w:lang w:val="en-CA"/>
        </w:rPr>
        <w:t>meeting was preceded by a ceremonial opening</w:t>
      </w:r>
      <w:r w:rsidR="00283723" w:rsidRPr="00BC3D3B">
        <w:rPr>
          <w:lang w:val="en-CA"/>
        </w:rPr>
        <w:t>,</w:t>
      </w:r>
      <w:r w:rsidRPr="00BC3D3B">
        <w:rPr>
          <w:lang w:val="en-CA"/>
        </w:rPr>
        <w:t xml:space="preserve"> on 20 October 2024, consisting of a cultural presentation and statements</w:t>
      </w:r>
      <w:r w:rsidR="00AC4CE0" w:rsidRPr="00BC3D3B">
        <w:rPr>
          <w:rStyle w:val="FootnoteReference"/>
          <w:lang w:val="en-CA"/>
        </w:rPr>
        <w:footnoteReference w:id="2"/>
      </w:r>
      <w:r w:rsidRPr="00BC3D3B">
        <w:rPr>
          <w:lang w:val="en-CA"/>
        </w:rPr>
        <w:t xml:space="preserve"> by the President of Colombia, Gustavo Petro Urrego</w:t>
      </w:r>
      <w:r w:rsidR="006C0FEE" w:rsidRPr="00BC3D3B">
        <w:rPr>
          <w:lang w:val="en-CA"/>
        </w:rPr>
        <w:t>;</w:t>
      </w:r>
      <w:r w:rsidRPr="00BC3D3B">
        <w:rPr>
          <w:lang w:val="en-CA"/>
        </w:rPr>
        <w:t xml:space="preserve"> the Secretary-General of the United Nations</w:t>
      </w:r>
      <w:r w:rsidR="009054F9" w:rsidRPr="00BC3D3B">
        <w:rPr>
          <w:lang w:val="en-CA"/>
        </w:rPr>
        <w:t>, António Guterres</w:t>
      </w:r>
      <w:r w:rsidR="006C0FEE" w:rsidRPr="00BC3D3B">
        <w:rPr>
          <w:lang w:val="en-CA"/>
        </w:rPr>
        <w:t>;</w:t>
      </w:r>
      <w:r w:rsidRPr="00BC3D3B">
        <w:rPr>
          <w:lang w:val="en-CA"/>
        </w:rPr>
        <w:t xml:space="preserve"> the Minister of Ecology and Environment of China and President of the fifteenth meeting of the Conference of the Parties, </w:t>
      </w:r>
      <w:proofErr w:type="spellStart"/>
      <w:r w:rsidR="00157404" w:rsidRPr="00BC3D3B">
        <w:rPr>
          <w:lang w:val="en-CA"/>
        </w:rPr>
        <w:t>Runqiu</w:t>
      </w:r>
      <w:proofErr w:type="spellEnd"/>
      <w:r w:rsidR="00FB68FA" w:rsidRPr="00BC3D3B">
        <w:rPr>
          <w:lang w:val="en-CA"/>
        </w:rPr>
        <w:t xml:space="preserve"> </w:t>
      </w:r>
      <w:r w:rsidRPr="00BC3D3B">
        <w:rPr>
          <w:lang w:val="en-CA"/>
        </w:rPr>
        <w:t>Huang</w:t>
      </w:r>
      <w:r w:rsidR="006C0FEE" w:rsidRPr="00BC3D3B">
        <w:rPr>
          <w:lang w:val="en-CA"/>
        </w:rPr>
        <w:t>;</w:t>
      </w:r>
      <w:r w:rsidRPr="00BC3D3B">
        <w:rPr>
          <w:lang w:val="en-CA"/>
        </w:rPr>
        <w:t xml:space="preserve"> the Minister of Environment and Sustainable Development of Colombia, </w:t>
      </w:r>
      <w:r w:rsidR="00323E3F" w:rsidRPr="00BC3D3B">
        <w:rPr>
          <w:lang w:val="en-CA"/>
        </w:rPr>
        <w:t>María</w:t>
      </w:r>
      <w:r w:rsidR="003548D9" w:rsidRPr="00BC3D3B">
        <w:rPr>
          <w:lang w:val="en-CA"/>
        </w:rPr>
        <w:t xml:space="preserve"> </w:t>
      </w:r>
      <w:r w:rsidR="00323E3F" w:rsidRPr="00BC3D3B">
        <w:rPr>
          <w:lang w:val="en-CA"/>
        </w:rPr>
        <w:t>Susana Muhamad González</w:t>
      </w:r>
      <w:r w:rsidR="00E70D20" w:rsidRPr="00BC3D3B">
        <w:rPr>
          <w:lang w:val="en-CA"/>
        </w:rPr>
        <w:t>;</w:t>
      </w:r>
      <w:r w:rsidRPr="00BC3D3B">
        <w:rPr>
          <w:lang w:val="en-CA"/>
        </w:rPr>
        <w:t xml:space="preserve"> the Governor of the </w:t>
      </w:r>
      <w:r w:rsidR="007A3B01" w:rsidRPr="00BC3D3B">
        <w:rPr>
          <w:lang w:val="en-CA"/>
        </w:rPr>
        <w:t>D</w:t>
      </w:r>
      <w:r w:rsidRPr="00BC3D3B">
        <w:rPr>
          <w:lang w:val="en-CA"/>
        </w:rPr>
        <w:t xml:space="preserve">epartment of Valle del Cauca, </w:t>
      </w:r>
      <w:proofErr w:type="spellStart"/>
      <w:r w:rsidRPr="00BC3D3B">
        <w:rPr>
          <w:lang w:val="en-CA"/>
        </w:rPr>
        <w:t>Dilian</w:t>
      </w:r>
      <w:proofErr w:type="spellEnd"/>
      <w:r w:rsidR="003548D9" w:rsidRPr="00BC3D3B">
        <w:rPr>
          <w:lang w:val="en-CA"/>
        </w:rPr>
        <w:t xml:space="preserve"> </w:t>
      </w:r>
      <w:r w:rsidRPr="00BC3D3B">
        <w:rPr>
          <w:lang w:val="en-CA"/>
        </w:rPr>
        <w:t>Francisca Toro Torres</w:t>
      </w:r>
      <w:r w:rsidR="00E70D20" w:rsidRPr="00BC3D3B">
        <w:rPr>
          <w:lang w:val="en-CA"/>
        </w:rPr>
        <w:t>;</w:t>
      </w:r>
      <w:r w:rsidRPr="00BC3D3B">
        <w:rPr>
          <w:lang w:val="en-CA"/>
        </w:rPr>
        <w:t xml:space="preserve"> and the Mayor of Cal</w:t>
      </w:r>
      <w:r w:rsidR="007A3B01" w:rsidRPr="00BC3D3B">
        <w:rPr>
          <w:lang w:val="en-CA"/>
        </w:rPr>
        <w:t>i</w:t>
      </w:r>
      <w:r w:rsidRPr="00BC3D3B">
        <w:rPr>
          <w:lang w:val="en-CA"/>
        </w:rPr>
        <w:t>, Álvaro Alejandro Eder Garcés.</w:t>
      </w:r>
      <w:bookmarkEnd w:id="2"/>
    </w:p>
    <w:p w14:paraId="2BA4AC8C" w14:textId="201B247E" w:rsidR="001453C6" w:rsidRPr="00BC3D3B" w:rsidRDefault="00CA696A" w:rsidP="005E109C">
      <w:pPr>
        <w:pStyle w:val="CBDH3"/>
        <w:rPr>
          <w:lang w:val="en-CA"/>
        </w:rPr>
      </w:pPr>
      <w:r w:rsidRPr="00BC3D3B">
        <w:rPr>
          <w:lang w:val="en-CA"/>
        </w:rPr>
        <w:t>2.</w:t>
      </w:r>
      <w:r w:rsidRPr="00BC3D3B">
        <w:rPr>
          <w:lang w:val="en-CA"/>
        </w:rPr>
        <w:tab/>
      </w:r>
      <w:r w:rsidR="00622E37" w:rsidRPr="00BC3D3B">
        <w:rPr>
          <w:lang w:val="en-CA"/>
        </w:rPr>
        <w:t>Attendance</w:t>
      </w:r>
    </w:p>
    <w:p w14:paraId="2163075C" w14:textId="30D85860" w:rsidR="00622E37" w:rsidRPr="00BC3D3B" w:rsidRDefault="008B7BEA" w:rsidP="008B7BEA">
      <w:pPr>
        <w:pStyle w:val="CBDNormalNumber"/>
        <w:rPr>
          <w:lang w:val="en-CA"/>
        </w:rPr>
      </w:pPr>
      <w:r w:rsidRPr="00BC3D3B">
        <w:rPr>
          <w:lang w:val="en-CA"/>
        </w:rPr>
        <w:t>[to be completed]</w:t>
      </w:r>
    </w:p>
    <w:p w14:paraId="70888C9A" w14:textId="2C905687" w:rsidR="001217AC" w:rsidRPr="00BC3D3B" w:rsidRDefault="001217AC" w:rsidP="001217AC">
      <w:pPr>
        <w:pStyle w:val="CBDAgendaItem"/>
        <w:rPr>
          <w:lang w:val="en-CA"/>
        </w:rPr>
      </w:pPr>
      <w:r w:rsidRPr="00BC3D3B">
        <w:rPr>
          <w:lang w:val="en-CA"/>
        </w:rPr>
        <w:lastRenderedPageBreak/>
        <w:t>II.</w:t>
      </w:r>
      <w:r w:rsidRPr="00BC3D3B">
        <w:rPr>
          <w:lang w:val="en-CA"/>
        </w:rPr>
        <w:tab/>
        <w:t>Proceedings</w:t>
      </w:r>
    </w:p>
    <w:p w14:paraId="754BCDA1" w14:textId="61B3338B" w:rsidR="00557370" w:rsidRPr="00BC3D3B" w:rsidRDefault="004E26AC" w:rsidP="005E109C">
      <w:pPr>
        <w:pStyle w:val="CBDAgendaItem"/>
        <w:rPr>
          <w:caps/>
          <w:lang w:val="en-CA"/>
        </w:rPr>
      </w:pPr>
      <w:r w:rsidRPr="00BC3D3B">
        <w:rPr>
          <w:lang w:val="en-CA"/>
        </w:rPr>
        <w:t>Item 1</w:t>
      </w:r>
      <w:r w:rsidR="00573FB5" w:rsidRPr="00BC3D3B">
        <w:rPr>
          <w:lang w:val="en-CA"/>
        </w:rPr>
        <w:t xml:space="preserve"> </w:t>
      </w:r>
      <w:r w:rsidR="00573FB5" w:rsidRPr="00BC3D3B">
        <w:rPr>
          <w:lang w:val="en-CA"/>
        </w:rPr>
        <w:br/>
      </w:r>
      <w:r w:rsidRPr="00BC3D3B">
        <w:rPr>
          <w:lang w:val="en-CA"/>
        </w:rPr>
        <w:t>Opening of the meeting</w:t>
      </w:r>
    </w:p>
    <w:p w14:paraId="614616B9" w14:textId="3157B858" w:rsidR="00C23EE7" w:rsidRPr="00BC3D3B" w:rsidRDefault="00392FF8" w:rsidP="00EE4D84">
      <w:pPr>
        <w:pStyle w:val="CBDNormalNumber"/>
        <w:rPr>
          <w:lang w:val="en-CA"/>
        </w:rPr>
      </w:pPr>
      <w:r w:rsidRPr="00BC3D3B">
        <w:rPr>
          <w:rFonts w:asciiTheme="majorBidi" w:hAnsiTheme="majorBidi" w:cstheme="majorBidi"/>
          <w:lang w:val="en-CA"/>
        </w:rPr>
        <w:t xml:space="preserve">The </w:t>
      </w:r>
      <w:r w:rsidR="0004376E" w:rsidRPr="00BC3D3B">
        <w:rPr>
          <w:rFonts w:asciiTheme="majorBidi" w:hAnsiTheme="majorBidi" w:cstheme="majorBidi"/>
          <w:lang w:val="en-CA"/>
        </w:rPr>
        <w:t>1st</w:t>
      </w:r>
      <w:r w:rsidR="0049049F" w:rsidRPr="00BC3D3B">
        <w:rPr>
          <w:rFonts w:asciiTheme="majorBidi" w:hAnsiTheme="majorBidi" w:cstheme="majorBidi"/>
          <w:lang w:val="en-CA"/>
        </w:rPr>
        <w:t xml:space="preserve"> </w:t>
      </w:r>
      <w:r w:rsidR="00D122B5" w:rsidRPr="00BC3D3B">
        <w:rPr>
          <w:rFonts w:asciiTheme="majorBidi" w:hAnsiTheme="majorBidi" w:cstheme="majorBidi"/>
          <w:lang w:val="en-CA"/>
        </w:rPr>
        <w:t xml:space="preserve">plenary session was held jointly with those of the </w:t>
      </w:r>
      <w:r w:rsidRPr="00BC3D3B">
        <w:rPr>
          <w:rFonts w:asciiTheme="majorBidi" w:hAnsiTheme="majorBidi" w:cstheme="majorBidi"/>
          <w:kern w:val="22"/>
          <w:lang w:val="en-CA"/>
        </w:rPr>
        <w:t xml:space="preserve">Conference of the Parties </w:t>
      </w:r>
      <w:r w:rsidR="00073740" w:rsidRPr="00BC3D3B">
        <w:rPr>
          <w:rFonts w:eastAsia="MS Mincho"/>
          <w:color w:val="000000"/>
          <w:kern w:val="22"/>
          <w:lang w:val="en-CA"/>
        </w:rPr>
        <w:t xml:space="preserve">serving as the meeting of the Parties to the Cartagena Protocol </w:t>
      </w:r>
      <w:r w:rsidRPr="00BC3D3B">
        <w:rPr>
          <w:rFonts w:asciiTheme="majorBidi" w:hAnsiTheme="majorBidi" w:cstheme="majorBidi"/>
          <w:kern w:val="22"/>
          <w:lang w:val="en-CA"/>
        </w:rPr>
        <w:t xml:space="preserve">and the Conference of the Parties serving as the meeting of the Parties </w:t>
      </w:r>
      <w:r w:rsidR="003222B1" w:rsidRPr="00BC3D3B">
        <w:rPr>
          <w:rFonts w:asciiTheme="majorBidi" w:hAnsiTheme="majorBidi" w:cstheme="majorBidi"/>
          <w:kern w:val="22"/>
          <w:lang w:val="en-CA"/>
        </w:rPr>
        <w:t>to</w:t>
      </w:r>
      <w:r w:rsidRPr="00BC3D3B">
        <w:rPr>
          <w:rFonts w:asciiTheme="majorBidi" w:hAnsiTheme="majorBidi" w:cstheme="majorBidi"/>
          <w:kern w:val="22"/>
          <w:lang w:val="en-CA"/>
        </w:rPr>
        <w:t xml:space="preserve"> the Nagoya Protocol</w:t>
      </w:r>
      <w:r w:rsidR="005B3168" w:rsidRPr="00BC3D3B">
        <w:rPr>
          <w:rFonts w:asciiTheme="majorBidi" w:hAnsiTheme="majorBidi" w:cstheme="majorBidi"/>
          <w:lang w:val="en-CA"/>
        </w:rPr>
        <w:t xml:space="preserve">, </w:t>
      </w:r>
      <w:bookmarkStart w:id="3" w:name="_Hlk180681737"/>
      <w:r w:rsidR="005B3168" w:rsidRPr="00BC3D3B">
        <w:rPr>
          <w:rFonts w:asciiTheme="majorBidi" w:hAnsiTheme="majorBidi" w:cstheme="majorBidi"/>
          <w:lang w:val="en-CA"/>
        </w:rPr>
        <w:t xml:space="preserve">on 21 October 2024. </w:t>
      </w:r>
    </w:p>
    <w:p w14:paraId="65B1A9D6" w14:textId="08294BAD" w:rsidR="00157404" w:rsidRPr="00BC3D3B" w:rsidRDefault="0004376E" w:rsidP="00157404">
      <w:pPr>
        <w:pStyle w:val="CBDNormalNumber"/>
        <w:rPr>
          <w:lang w:val="en-CA"/>
        </w:rPr>
      </w:pPr>
      <w:r w:rsidRPr="00BC3D3B">
        <w:rPr>
          <w:rFonts w:asciiTheme="majorBidi" w:hAnsiTheme="majorBidi" w:cstheme="majorBidi"/>
          <w:lang w:val="en-CA"/>
        </w:rPr>
        <w:t>T</w:t>
      </w:r>
      <w:r w:rsidRPr="00BC3D3B">
        <w:rPr>
          <w:lang w:val="en-CA"/>
        </w:rPr>
        <w:t xml:space="preserve">he President of the </w:t>
      </w:r>
      <w:r w:rsidR="00A17363" w:rsidRPr="00BC3D3B">
        <w:rPr>
          <w:lang w:val="en-CA"/>
        </w:rPr>
        <w:t xml:space="preserve">fifteenth meeting </w:t>
      </w:r>
      <w:r w:rsidRPr="00BC3D3B">
        <w:rPr>
          <w:lang w:val="en-CA"/>
        </w:rPr>
        <w:t>declared the meetings open at 9.30</w:t>
      </w:r>
      <w:r w:rsidR="00DC5CF7" w:rsidRPr="00BC3D3B">
        <w:rPr>
          <w:lang w:val="en-CA"/>
        </w:rPr>
        <w:t xml:space="preserve"> </w:t>
      </w:r>
      <w:r w:rsidRPr="00BC3D3B">
        <w:rPr>
          <w:lang w:val="en-CA"/>
        </w:rPr>
        <w:t>a.m.</w:t>
      </w:r>
      <w:r w:rsidR="00C23EE7" w:rsidRPr="00BC3D3B">
        <w:rPr>
          <w:lang w:val="en-CA"/>
        </w:rPr>
        <w:t xml:space="preserve"> </w:t>
      </w:r>
      <w:bookmarkEnd w:id="3"/>
      <w:r w:rsidR="00C23EE7" w:rsidRPr="00BC3D3B">
        <w:rPr>
          <w:lang w:val="en-CA"/>
        </w:rPr>
        <w:t>In his remarks</w:t>
      </w:r>
      <w:r w:rsidR="002C7F94" w:rsidRPr="00BC3D3B">
        <w:rPr>
          <w:lang w:val="en-CA"/>
        </w:rPr>
        <w:t xml:space="preserve">, </w:t>
      </w:r>
      <w:r w:rsidR="00157404" w:rsidRPr="00BC3D3B">
        <w:rPr>
          <w:lang w:val="en-CA"/>
        </w:rPr>
        <w:t xml:space="preserve">he </w:t>
      </w:r>
      <w:r w:rsidR="005138BC" w:rsidRPr="00BC3D3B">
        <w:rPr>
          <w:lang w:val="en-CA"/>
        </w:rPr>
        <w:t xml:space="preserve">characterized the </w:t>
      </w:r>
      <w:r w:rsidR="00157404" w:rsidRPr="00BC3D3B">
        <w:rPr>
          <w:lang w:val="en-CA"/>
        </w:rPr>
        <w:t>Kunming-Montreal Global Biodiversity Framework</w:t>
      </w:r>
      <w:r w:rsidR="005138BC" w:rsidRPr="00BC3D3B">
        <w:rPr>
          <w:lang w:val="en-CA"/>
        </w:rPr>
        <w:t xml:space="preserve"> as </w:t>
      </w:r>
      <w:r w:rsidR="00157404" w:rsidRPr="00BC3D3B">
        <w:rPr>
          <w:lang w:val="en-CA"/>
        </w:rPr>
        <w:t xml:space="preserve">a new milestone for global biodiversity conservation. </w:t>
      </w:r>
      <w:r w:rsidR="005138BC" w:rsidRPr="00BC3D3B">
        <w:rPr>
          <w:lang w:val="en-CA"/>
        </w:rPr>
        <w:t>Its</w:t>
      </w:r>
      <w:r w:rsidR="00157404" w:rsidRPr="00BC3D3B">
        <w:rPr>
          <w:lang w:val="en-CA"/>
        </w:rPr>
        <w:t xml:space="preserve"> value lay </w:t>
      </w:r>
      <w:r w:rsidR="00DB6EF6" w:rsidRPr="00BC3D3B">
        <w:rPr>
          <w:lang w:val="en-CA"/>
        </w:rPr>
        <w:t xml:space="preserve">not only </w:t>
      </w:r>
      <w:r w:rsidR="00157404" w:rsidRPr="00BC3D3B">
        <w:rPr>
          <w:lang w:val="en-CA"/>
        </w:rPr>
        <w:t>in its ambitious goals and pragmatic solutions</w:t>
      </w:r>
      <w:r w:rsidR="00EF0714" w:rsidRPr="00BC3D3B">
        <w:rPr>
          <w:lang w:val="en-CA"/>
        </w:rPr>
        <w:t>,</w:t>
      </w:r>
      <w:r w:rsidR="00157404" w:rsidRPr="00BC3D3B">
        <w:rPr>
          <w:lang w:val="en-CA"/>
        </w:rPr>
        <w:t xml:space="preserve"> but also in the strength and effectiveness of its implementation. Transl</w:t>
      </w:r>
      <w:r w:rsidR="005138BC" w:rsidRPr="00BC3D3B">
        <w:rPr>
          <w:lang w:val="en-CA"/>
        </w:rPr>
        <w:t>ating its</w:t>
      </w:r>
      <w:r w:rsidR="00157404" w:rsidRPr="00BC3D3B">
        <w:rPr>
          <w:lang w:val="en-CA"/>
        </w:rPr>
        <w:t xml:space="preserve"> commitments into practice</w:t>
      </w:r>
      <w:r w:rsidR="005138BC" w:rsidRPr="00BC3D3B">
        <w:rPr>
          <w:lang w:val="en-CA"/>
        </w:rPr>
        <w:t xml:space="preserve"> would</w:t>
      </w:r>
      <w:r w:rsidR="00157404" w:rsidRPr="00BC3D3B">
        <w:rPr>
          <w:lang w:val="en-CA"/>
        </w:rPr>
        <w:t xml:space="preserve"> require </w:t>
      </w:r>
      <w:r w:rsidR="005138BC" w:rsidRPr="00BC3D3B">
        <w:rPr>
          <w:lang w:val="en-CA"/>
        </w:rPr>
        <w:t>stronger</w:t>
      </w:r>
      <w:r w:rsidR="00157404" w:rsidRPr="00BC3D3B">
        <w:rPr>
          <w:lang w:val="en-CA"/>
        </w:rPr>
        <w:t xml:space="preserve"> cooperation, rational allocation and effective use of resources, formulation and implementation of stringent laws and recommendation</w:t>
      </w:r>
      <w:r w:rsidR="003C084D" w:rsidRPr="00BC3D3B">
        <w:rPr>
          <w:lang w:val="en-CA"/>
        </w:rPr>
        <w:t>s</w:t>
      </w:r>
      <w:r w:rsidR="00157404" w:rsidRPr="00BC3D3B">
        <w:rPr>
          <w:lang w:val="en-CA"/>
        </w:rPr>
        <w:t xml:space="preserve">, </w:t>
      </w:r>
      <w:r w:rsidR="007E582F" w:rsidRPr="00BC3D3B">
        <w:rPr>
          <w:lang w:val="en-CA"/>
        </w:rPr>
        <w:t xml:space="preserve">the </w:t>
      </w:r>
      <w:r w:rsidR="00157404" w:rsidRPr="00BC3D3B">
        <w:rPr>
          <w:lang w:val="en-CA"/>
        </w:rPr>
        <w:t xml:space="preserve">promotion of innovative measures and enhanced mainstreaming of biodiversity in all sectors. </w:t>
      </w:r>
      <w:r w:rsidR="005138BC" w:rsidRPr="00BC3D3B">
        <w:rPr>
          <w:lang w:val="en-CA"/>
        </w:rPr>
        <w:t xml:space="preserve">The </w:t>
      </w:r>
      <w:r w:rsidR="006B21D6" w:rsidRPr="00BC3D3B">
        <w:rPr>
          <w:lang w:val="en-CA"/>
        </w:rPr>
        <w:t xml:space="preserve">sixteenth </w:t>
      </w:r>
      <w:r w:rsidR="005138BC" w:rsidRPr="00BC3D3B">
        <w:rPr>
          <w:lang w:val="en-CA"/>
        </w:rPr>
        <w:t xml:space="preserve">meeting </w:t>
      </w:r>
      <w:r w:rsidR="00F3300A" w:rsidRPr="00BC3D3B">
        <w:rPr>
          <w:lang w:val="en-CA"/>
        </w:rPr>
        <w:t xml:space="preserve">offered </w:t>
      </w:r>
      <w:r w:rsidR="005138BC" w:rsidRPr="00BC3D3B">
        <w:rPr>
          <w:lang w:val="en-CA"/>
        </w:rPr>
        <w:t>an opportunity to review progress in implementation, diagnose challenges and propose solutions</w:t>
      </w:r>
      <w:r w:rsidR="007E582F" w:rsidRPr="00BC3D3B">
        <w:rPr>
          <w:lang w:val="en-CA"/>
        </w:rPr>
        <w:t>,</w:t>
      </w:r>
      <w:r w:rsidR="005138BC" w:rsidRPr="00BC3D3B">
        <w:rPr>
          <w:lang w:val="en-CA"/>
        </w:rPr>
        <w:t xml:space="preserve"> </w:t>
      </w:r>
      <w:proofErr w:type="gramStart"/>
      <w:r w:rsidR="007E582F" w:rsidRPr="00BC3D3B">
        <w:rPr>
          <w:lang w:val="en-CA"/>
        </w:rPr>
        <w:t xml:space="preserve">in </w:t>
      </w:r>
      <w:r w:rsidR="005138BC" w:rsidRPr="00BC3D3B">
        <w:rPr>
          <w:lang w:val="en-CA"/>
        </w:rPr>
        <w:t>particular for</w:t>
      </w:r>
      <w:proofErr w:type="gramEnd"/>
      <w:r w:rsidR="005138BC" w:rsidRPr="00BC3D3B">
        <w:rPr>
          <w:lang w:val="en-CA"/>
        </w:rPr>
        <w:t xml:space="preserve"> </w:t>
      </w:r>
      <w:r w:rsidR="007E582F" w:rsidRPr="00BC3D3B">
        <w:rPr>
          <w:lang w:val="en-CA"/>
        </w:rPr>
        <w:t xml:space="preserve">such </w:t>
      </w:r>
      <w:r w:rsidR="005138BC" w:rsidRPr="00BC3D3B">
        <w:rPr>
          <w:lang w:val="en-CA"/>
        </w:rPr>
        <w:t xml:space="preserve">difficult issues </w:t>
      </w:r>
      <w:r w:rsidR="007E582F" w:rsidRPr="00BC3D3B">
        <w:rPr>
          <w:lang w:val="en-CA"/>
        </w:rPr>
        <w:t xml:space="preserve">as </w:t>
      </w:r>
      <w:r w:rsidR="005138BC" w:rsidRPr="00BC3D3B">
        <w:rPr>
          <w:lang w:val="en-CA"/>
        </w:rPr>
        <w:t>digital sequence information</w:t>
      </w:r>
      <w:r w:rsidR="00E22A82" w:rsidRPr="00BC3D3B">
        <w:rPr>
          <w:lang w:val="en-CA"/>
        </w:rPr>
        <w:t xml:space="preserve"> on genetic resources</w:t>
      </w:r>
      <w:r w:rsidR="005138BC" w:rsidRPr="00BC3D3B">
        <w:rPr>
          <w:lang w:val="en-CA"/>
        </w:rPr>
        <w:t xml:space="preserve">, </w:t>
      </w:r>
      <w:r w:rsidR="00A64DEA" w:rsidRPr="00BC3D3B">
        <w:rPr>
          <w:lang w:val="en-CA"/>
        </w:rPr>
        <w:t xml:space="preserve">implementation </w:t>
      </w:r>
      <w:r w:rsidR="005138BC" w:rsidRPr="00BC3D3B">
        <w:rPr>
          <w:lang w:val="en-CA"/>
        </w:rPr>
        <w:t xml:space="preserve">monitoring and resource mobilization. He called </w:t>
      </w:r>
      <w:r w:rsidR="0061118B" w:rsidRPr="00BC3D3B">
        <w:rPr>
          <w:lang w:val="en-CA"/>
        </w:rPr>
        <w:t>up</w:t>
      </w:r>
      <w:r w:rsidR="005138BC" w:rsidRPr="00BC3D3B">
        <w:rPr>
          <w:lang w:val="en-CA"/>
        </w:rPr>
        <w:t>on Parties to demonstrate the unity and flexibility needed to reach consensus on key issues, mobilize the needed resources and take practical action.</w:t>
      </w:r>
    </w:p>
    <w:p w14:paraId="3F8D76E0" w14:textId="6423F439" w:rsidR="005B3168" w:rsidRPr="00BC3D3B" w:rsidRDefault="005B3168" w:rsidP="00EE4D84">
      <w:pPr>
        <w:pStyle w:val="CBDNormalNumber"/>
        <w:rPr>
          <w:lang w:val="en-CA"/>
        </w:rPr>
      </w:pPr>
      <w:r w:rsidRPr="00BC3D3B">
        <w:rPr>
          <w:rFonts w:asciiTheme="majorBidi" w:hAnsiTheme="majorBidi" w:cstheme="majorBidi"/>
          <w:lang w:val="en-CA"/>
        </w:rPr>
        <w:t xml:space="preserve">Opening remarks were delivered by </w:t>
      </w:r>
      <w:r w:rsidR="005138BC" w:rsidRPr="00BC3D3B">
        <w:rPr>
          <w:rFonts w:asciiTheme="majorBidi" w:hAnsiTheme="majorBidi" w:cstheme="majorBidi"/>
          <w:lang w:val="en-CA"/>
        </w:rPr>
        <w:t xml:space="preserve">the </w:t>
      </w:r>
      <w:bookmarkStart w:id="4" w:name="_Hlk180681797"/>
      <w:r w:rsidR="005138BC" w:rsidRPr="00BC3D3B">
        <w:rPr>
          <w:rFonts w:asciiTheme="majorBidi" w:hAnsiTheme="majorBidi" w:cstheme="majorBidi"/>
          <w:lang w:val="en-CA"/>
        </w:rPr>
        <w:t>Executive Secretary</w:t>
      </w:r>
      <w:r w:rsidR="00DD6489" w:rsidRPr="00BC3D3B">
        <w:rPr>
          <w:rFonts w:asciiTheme="majorBidi" w:hAnsiTheme="majorBidi" w:cstheme="majorBidi"/>
          <w:lang w:val="en-CA"/>
        </w:rPr>
        <w:t xml:space="preserve"> of the Convention</w:t>
      </w:r>
      <w:r w:rsidR="000E4C37" w:rsidRPr="00BC3D3B">
        <w:rPr>
          <w:rFonts w:asciiTheme="majorBidi" w:hAnsiTheme="majorBidi" w:cstheme="majorBidi"/>
          <w:lang w:val="en-CA"/>
        </w:rPr>
        <w:t>, Astrid</w:t>
      </w:r>
      <w:r w:rsidR="005A5F65" w:rsidRPr="00BC3D3B">
        <w:rPr>
          <w:rFonts w:asciiTheme="majorBidi" w:hAnsiTheme="majorBidi" w:cstheme="majorBidi"/>
          <w:lang w:val="en-CA"/>
        </w:rPr>
        <w:t xml:space="preserve"> </w:t>
      </w:r>
      <w:r w:rsidR="000E4C37" w:rsidRPr="00BC3D3B">
        <w:rPr>
          <w:rFonts w:asciiTheme="majorBidi" w:hAnsiTheme="majorBidi" w:cstheme="majorBidi"/>
          <w:lang w:val="en-CA"/>
        </w:rPr>
        <w:t>Schomaker,</w:t>
      </w:r>
      <w:r w:rsidR="005138BC" w:rsidRPr="00BC3D3B">
        <w:rPr>
          <w:rFonts w:asciiTheme="majorBidi" w:hAnsiTheme="majorBidi" w:cstheme="majorBidi"/>
          <w:lang w:val="en-CA"/>
        </w:rPr>
        <w:t xml:space="preserve"> and the incoming President</w:t>
      </w:r>
      <w:r w:rsidR="00D11474" w:rsidRPr="00BC3D3B">
        <w:rPr>
          <w:rFonts w:asciiTheme="majorBidi" w:hAnsiTheme="majorBidi" w:cstheme="majorBidi"/>
          <w:lang w:val="en-CA"/>
        </w:rPr>
        <w:t xml:space="preserve"> of the sixteenth meeting of the Conference of the Parties</w:t>
      </w:r>
      <w:r w:rsidR="003548D9" w:rsidRPr="00BC3D3B">
        <w:rPr>
          <w:rFonts w:asciiTheme="majorBidi" w:hAnsiTheme="majorBidi" w:cstheme="majorBidi"/>
          <w:lang w:val="en-CA"/>
        </w:rPr>
        <w:t>,</w:t>
      </w:r>
      <w:r w:rsidR="009A48D4" w:rsidRPr="00BC3D3B">
        <w:rPr>
          <w:lang w:val="en-CA"/>
        </w:rPr>
        <w:t xml:space="preserve"> the Minister of Environment and Sustainable Development of Colombia</w:t>
      </w:r>
      <w:r w:rsidR="005138BC" w:rsidRPr="00BC3D3B">
        <w:rPr>
          <w:rFonts w:asciiTheme="majorBidi" w:hAnsiTheme="majorBidi" w:cstheme="majorBidi"/>
          <w:lang w:val="en-CA"/>
        </w:rPr>
        <w:t>.</w:t>
      </w:r>
      <w:bookmarkEnd w:id="4"/>
      <w:r w:rsidR="005138BC" w:rsidRPr="00BC3D3B">
        <w:rPr>
          <w:rFonts w:asciiTheme="majorBidi" w:hAnsiTheme="majorBidi" w:cstheme="majorBidi"/>
          <w:lang w:val="en-CA"/>
        </w:rPr>
        <w:t xml:space="preserve"> </w:t>
      </w:r>
    </w:p>
    <w:p w14:paraId="322AE37B" w14:textId="540B71D7" w:rsidR="005138BC" w:rsidRPr="00BC3D3B" w:rsidRDefault="0077221C" w:rsidP="005138BC">
      <w:pPr>
        <w:pStyle w:val="CBDNormalNumber"/>
        <w:rPr>
          <w:lang w:val="en-CA"/>
        </w:rPr>
      </w:pPr>
      <w:r w:rsidRPr="00BC3D3B">
        <w:rPr>
          <w:lang w:val="en-CA"/>
        </w:rPr>
        <w:t>T</w:t>
      </w:r>
      <w:r w:rsidR="005138BC" w:rsidRPr="00BC3D3B">
        <w:rPr>
          <w:lang w:val="en-CA"/>
        </w:rPr>
        <w:t xml:space="preserve">he Executive Secretary welcomed participants </w:t>
      </w:r>
      <w:r w:rsidRPr="00BC3D3B">
        <w:rPr>
          <w:lang w:val="en-CA"/>
        </w:rPr>
        <w:t>and thanked</w:t>
      </w:r>
      <w:r w:rsidR="005138BC" w:rsidRPr="00BC3D3B">
        <w:rPr>
          <w:lang w:val="en-CA"/>
        </w:rPr>
        <w:t xml:space="preserve"> the </w:t>
      </w:r>
      <w:r w:rsidRPr="00BC3D3B">
        <w:rPr>
          <w:lang w:val="en-CA"/>
        </w:rPr>
        <w:t xml:space="preserve">many </w:t>
      </w:r>
      <w:r w:rsidR="005138BC" w:rsidRPr="00BC3D3B">
        <w:rPr>
          <w:lang w:val="en-CA"/>
        </w:rPr>
        <w:t xml:space="preserve">donors that had </w:t>
      </w:r>
      <w:r w:rsidRPr="00BC3D3B">
        <w:rPr>
          <w:lang w:val="en-CA"/>
        </w:rPr>
        <w:t>enabled</w:t>
      </w:r>
      <w:r w:rsidR="005138BC" w:rsidRPr="00BC3D3B">
        <w:rPr>
          <w:lang w:val="en-CA"/>
        </w:rPr>
        <w:t xml:space="preserve"> </w:t>
      </w:r>
      <w:r w:rsidRPr="00BC3D3B">
        <w:rPr>
          <w:lang w:val="en-CA"/>
        </w:rPr>
        <w:t>representatives</w:t>
      </w:r>
      <w:r w:rsidR="005138BC" w:rsidRPr="00BC3D3B">
        <w:rPr>
          <w:lang w:val="en-CA"/>
        </w:rPr>
        <w:t xml:space="preserve"> </w:t>
      </w:r>
      <w:r w:rsidRPr="00BC3D3B">
        <w:rPr>
          <w:lang w:val="en-CA"/>
        </w:rPr>
        <w:t>of</w:t>
      </w:r>
      <w:r w:rsidR="005138BC" w:rsidRPr="00BC3D3B">
        <w:rPr>
          <w:lang w:val="en-CA"/>
        </w:rPr>
        <w:t xml:space="preserve"> developing country Parties </w:t>
      </w:r>
      <w:r w:rsidRPr="00BC3D3B">
        <w:rPr>
          <w:lang w:val="en-CA"/>
        </w:rPr>
        <w:t xml:space="preserve">and of </w:t>
      </w:r>
      <w:r w:rsidR="005138BC" w:rsidRPr="00BC3D3B">
        <w:rPr>
          <w:lang w:val="en-CA"/>
        </w:rPr>
        <w:t>indigenous peoples and local communities</w:t>
      </w:r>
      <w:r w:rsidRPr="00BC3D3B">
        <w:rPr>
          <w:lang w:val="en-CA"/>
        </w:rPr>
        <w:t xml:space="preserve"> to participate in the meeting, which </w:t>
      </w:r>
      <w:r w:rsidR="005138BC" w:rsidRPr="00BC3D3B">
        <w:rPr>
          <w:lang w:val="en-CA"/>
        </w:rPr>
        <w:t xml:space="preserve">should build on the </w:t>
      </w:r>
      <w:r w:rsidRPr="00BC3D3B">
        <w:rPr>
          <w:lang w:val="en-CA"/>
        </w:rPr>
        <w:t>success of the previous meeting</w:t>
      </w:r>
      <w:r w:rsidR="005138BC" w:rsidRPr="00BC3D3B">
        <w:rPr>
          <w:lang w:val="en-CA"/>
        </w:rPr>
        <w:t xml:space="preserve"> in delivering the Framework. The </w:t>
      </w:r>
      <w:r w:rsidR="00CE6FDB" w:rsidRPr="00BC3D3B">
        <w:rPr>
          <w:lang w:val="en-CA"/>
        </w:rPr>
        <w:t xml:space="preserve">present </w:t>
      </w:r>
      <w:r w:rsidR="00A8482A" w:rsidRPr="00BC3D3B">
        <w:rPr>
          <w:lang w:val="en-CA"/>
        </w:rPr>
        <w:t xml:space="preserve">meeting was the largest yet, </w:t>
      </w:r>
      <w:r w:rsidR="00AC2FB8" w:rsidRPr="00BC3D3B">
        <w:rPr>
          <w:lang w:val="en-CA"/>
        </w:rPr>
        <w:t xml:space="preserve">reflecting a </w:t>
      </w:r>
      <w:r w:rsidR="00A8482A" w:rsidRPr="00BC3D3B">
        <w:rPr>
          <w:lang w:val="en-CA"/>
        </w:rPr>
        <w:t>greater acknowledgement</w:t>
      </w:r>
      <w:r w:rsidR="005138BC" w:rsidRPr="00BC3D3B">
        <w:rPr>
          <w:lang w:val="en-CA"/>
        </w:rPr>
        <w:t xml:space="preserve"> that reversing biodiversity loss required urgent attention</w:t>
      </w:r>
      <w:r w:rsidR="00A8482A" w:rsidRPr="00BC3D3B">
        <w:rPr>
          <w:lang w:val="en-CA"/>
        </w:rPr>
        <w:t>, and the</w:t>
      </w:r>
      <w:r w:rsidRPr="00BC3D3B">
        <w:rPr>
          <w:lang w:val="en-CA"/>
        </w:rPr>
        <w:t xml:space="preserve"> high-level segment would </w:t>
      </w:r>
      <w:r w:rsidR="00A8482A" w:rsidRPr="00BC3D3B">
        <w:rPr>
          <w:lang w:val="en-CA"/>
        </w:rPr>
        <w:t>carry</w:t>
      </w:r>
      <w:r w:rsidRPr="00BC3D3B">
        <w:rPr>
          <w:lang w:val="en-CA"/>
        </w:rPr>
        <w:t xml:space="preserve"> </w:t>
      </w:r>
      <w:r w:rsidR="006A6EE1" w:rsidRPr="00BC3D3B">
        <w:rPr>
          <w:lang w:val="en-CA"/>
        </w:rPr>
        <w:t xml:space="preserve">an </w:t>
      </w:r>
      <w:r w:rsidRPr="00BC3D3B">
        <w:rPr>
          <w:lang w:val="en-CA"/>
        </w:rPr>
        <w:t xml:space="preserve">unprecedented </w:t>
      </w:r>
      <w:r w:rsidR="006A6EE1" w:rsidRPr="00BC3D3B">
        <w:rPr>
          <w:lang w:val="en-CA"/>
        </w:rPr>
        <w:t xml:space="preserve">amount of </w:t>
      </w:r>
      <w:r w:rsidRPr="00BC3D3B">
        <w:rPr>
          <w:lang w:val="en-CA"/>
        </w:rPr>
        <w:t xml:space="preserve">political capital, thanks </w:t>
      </w:r>
      <w:r w:rsidR="006A6EE1" w:rsidRPr="00BC3D3B">
        <w:rPr>
          <w:lang w:val="en-CA"/>
        </w:rPr>
        <w:t xml:space="preserve">in large part </w:t>
      </w:r>
      <w:r w:rsidRPr="00BC3D3B">
        <w:rPr>
          <w:lang w:val="en-CA"/>
        </w:rPr>
        <w:t>to e</w:t>
      </w:r>
      <w:r w:rsidR="005138BC" w:rsidRPr="00BC3D3B">
        <w:rPr>
          <w:lang w:val="en-CA"/>
        </w:rPr>
        <w:t xml:space="preserve">xtensive diplomatic outreach by </w:t>
      </w:r>
      <w:r w:rsidRPr="00BC3D3B">
        <w:rPr>
          <w:lang w:val="en-CA"/>
        </w:rPr>
        <w:t xml:space="preserve">the Government of </w:t>
      </w:r>
      <w:r w:rsidR="005138BC" w:rsidRPr="00BC3D3B">
        <w:rPr>
          <w:lang w:val="en-CA"/>
        </w:rPr>
        <w:t>Colombia.</w:t>
      </w:r>
    </w:p>
    <w:p w14:paraId="3966B933" w14:textId="6D3F1063" w:rsidR="005138BC" w:rsidRPr="00BC3D3B" w:rsidRDefault="005138BC" w:rsidP="000477C4">
      <w:pPr>
        <w:pStyle w:val="CBDNormalNumber"/>
        <w:rPr>
          <w:lang w:val="en-CA"/>
        </w:rPr>
      </w:pPr>
      <w:r w:rsidRPr="00BC3D3B">
        <w:rPr>
          <w:lang w:val="en-CA"/>
        </w:rPr>
        <w:t>The present planetary crisis, including biodiversity loss, was contributing to human crises</w:t>
      </w:r>
      <w:r w:rsidR="00C93A7F" w:rsidRPr="00BC3D3B">
        <w:rPr>
          <w:lang w:val="en-CA"/>
        </w:rPr>
        <w:t>,</w:t>
      </w:r>
      <w:r w:rsidRPr="00BC3D3B">
        <w:rPr>
          <w:lang w:val="en-CA"/>
        </w:rPr>
        <w:t xml:space="preserve"> such as conflict, displacement and deteriorating health</w:t>
      </w:r>
      <w:r w:rsidR="00A8482A" w:rsidRPr="00BC3D3B">
        <w:rPr>
          <w:lang w:val="en-CA"/>
        </w:rPr>
        <w:t>, and ac</w:t>
      </w:r>
      <w:r w:rsidRPr="00BC3D3B">
        <w:rPr>
          <w:lang w:val="en-CA"/>
        </w:rPr>
        <w:t xml:space="preserve">tion </w:t>
      </w:r>
      <w:r w:rsidR="00A8482A" w:rsidRPr="00BC3D3B">
        <w:rPr>
          <w:lang w:val="en-CA"/>
        </w:rPr>
        <w:t>by</w:t>
      </w:r>
      <w:r w:rsidRPr="00BC3D3B">
        <w:rPr>
          <w:lang w:val="en-CA"/>
        </w:rPr>
        <w:t xml:space="preserve"> Parties was thus critical for the future of humankind. Among the important steps </w:t>
      </w:r>
      <w:r w:rsidR="00A8482A" w:rsidRPr="00BC3D3B">
        <w:rPr>
          <w:lang w:val="en-CA"/>
        </w:rPr>
        <w:t xml:space="preserve">to be taken at the meeting, </w:t>
      </w:r>
      <w:r w:rsidRPr="00BC3D3B">
        <w:rPr>
          <w:lang w:val="en-CA"/>
        </w:rPr>
        <w:t xml:space="preserve">four stood out: </w:t>
      </w:r>
      <w:r w:rsidR="007C4EF6" w:rsidRPr="00BC3D3B">
        <w:rPr>
          <w:lang w:val="en-CA"/>
        </w:rPr>
        <w:t xml:space="preserve">the </w:t>
      </w:r>
      <w:r w:rsidRPr="00BC3D3B">
        <w:rPr>
          <w:lang w:val="en-CA"/>
        </w:rPr>
        <w:t xml:space="preserve">alignment of national planning with the Framework, and the yardsticks that would be used to measure progress against </w:t>
      </w:r>
      <w:r w:rsidR="00E54B99" w:rsidRPr="00BC3D3B">
        <w:rPr>
          <w:lang w:val="en-CA"/>
        </w:rPr>
        <w:t xml:space="preserve">its </w:t>
      </w:r>
      <w:r w:rsidRPr="00BC3D3B">
        <w:rPr>
          <w:lang w:val="en-CA"/>
        </w:rPr>
        <w:t xml:space="preserve">23 targets; </w:t>
      </w:r>
      <w:r w:rsidR="00DF0F09" w:rsidRPr="00BC3D3B">
        <w:rPr>
          <w:lang w:val="en-CA"/>
        </w:rPr>
        <w:t>t</w:t>
      </w:r>
      <w:r w:rsidR="00B441A0" w:rsidRPr="00BC3D3B">
        <w:rPr>
          <w:lang w:val="en-CA"/>
        </w:rPr>
        <w:t xml:space="preserve">he </w:t>
      </w:r>
      <w:r w:rsidRPr="00BC3D3B">
        <w:rPr>
          <w:lang w:val="en-CA"/>
        </w:rPr>
        <w:t xml:space="preserve">recognition of the role of indigenous peoples and local communities in the institutional functioning of the Convention; resource mobilization and the pressing need for progress on means of implementation; and </w:t>
      </w:r>
      <w:r w:rsidR="00556620" w:rsidRPr="00BC3D3B">
        <w:rPr>
          <w:lang w:val="en-CA"/>
        </w:rPr>
        <w:t xml:space="preserve">the </w:t>
      </w:r>
      <w:r w:rsidRPr="00BC3D3B">
        <w:rPr>
          <w:lang w:val="en-CA"/>
        </w:rPr>
        <w:t xml:space="preserve">operationalization of the multilateral mechanism </w:t>
      </w:r>
      <w:r w:rsidR="00A06812" w:rsidRPr="00BC3D3B">
        <w:rPr>
          <w:lang w:val="en-CA"/>
        </w:rPr>
        <w:t xml:space="preserve">for </w:t>
      </w:r>
      <w:r w:rsidR="00D8474F" w:rsidRPr="00BC3D3B">
        <w:rPr>
          <w:lang w:val="en-CA"/>
        </w:rPr>
        <w:t xml:space="preserve">the fair and equitable sharing of benefits </w:t>
      </w:r>
      <w:r w:rsidR="00A06812" w:rsidRPr="00BC3D3B">
        <w:rPr>
          <w:lang w:val="en-CA"/>
        </w:rPr>
        <w:t xml:space="preserve">from the use of </w:t>
      </w:r>
      <w:r w:rsidRPr="00BC3D3B">
        <w:rPr>
          <w:lang w:val="en-CA"/>
        </w:rPr>
        <w:t>digital sequence information on genetic resources, including a global fund. It was urgent to resolve outstanding issues and adopt measures that would make unified action on biodiversity</w:t>
      </w:r>
      <w:r w:rsidR="00E063A2" w:rsidRPr="00BC3D3B">
        <w:rPr>
          <w:lang w:val="en-CA"/>
        </w:rPr>
        <w:t xml:space="preserve"> possible</w:t>
      </w:r>
      <w:r w:rsidRPr="00BC3D3B">
        <w:rPr>
          <w:lang w:val="en-CA"/>
        </w:rPr>
        <w:t>.</w:t>
      </w:r>
    </w:p>
    <w:p w14:paraId="5714A239" w14:textId="47D74EC4" w:rsidR="00374BB1" w:rsidRPr="00BC3D3B" w:rsidRDefault="00E063A2" w:rsidP="0006507A">
      <w:pPr>
        <w:pStyle w:val="CBDNormalNumber"/>
        <w:rPr>
          <w:lang w:val="en-CA"/>
        </w:rPr>
      </w:pPr>
      <w:r w:rsidRPr="00BC3D3B">
        <w:rPr>
          <w:lang w:val="en-CA"/>
        </w:rPr>
        <w:t xml:space="preserve">In her remarks, the incoming President underscored that the implementation of the Framework would require a whole-of-government and whole-of-society approach to protecting, conserving and restoring nature. Revolutionizing how humanity connected with nature and ecosystems was just as important as the energy transition and other global initiatives for creating a sense of common purpose, building peace and security and promoting multilateralism. </w:t>
      </w:r>
      <w:r w:rsidR="00EB7D97" w:rsidRPr="00BC3D3B">
        <w:rPr>
          <w:lang w:val="en-CA"/>
        </w:rPr>
        <w:t>In organizing the present meeting, t</w:t>
      </w:r>
      <w:r w:rsidRPr="00BC3D3B">
        <w:rPr>
          <w:lang w:val="en-CA"/>
        </w:rPr>
        <w:t xml:space="preserve">he Government of Colombia had </w:t>
      </w:r>
      <w:r w:rsidR="00F634B2" w:rsidRPr="00BC3D3B">
        <w:rPr>
          <w:lang w:val="en-CA"/>
        </w:rPr>
        <w:t>strive</w:t>
      </w:r>
      <w:r w:rsidR="00A91BCA" w:rsidRPr="00BC3D3B">
        <w:rPr>
          <w:lang w:val="en-CA"/>
        </w:rPr>
        <w:t>d</w:t>
      </w:r>
      <w:r w:rsidR="005E52A4" w:rsidRPr="00BC3D3B">
        <w:rPr>
          <w:lang w:val="en-CA"/>
        </w:rPr>
        <w:t xml:space="preserve"> to create</w:t>
      </w:r>
      <w:r w:rsidR="00F634B2" w:rsidRPr="00BC3D3B">
        <w:rPr>
          <w:lang w:val="en-CA"/>
        </w:rPr>
        <w:t xml:space="preserve"> </w:t>
      </w:r>
      <w:r w:rsidRPr="00BC3D3B">
        <w:rPr>
          <w:lang w:val="en-CA"/>
        </w:rPr>
        <w:t xml:space="preserve">a political environment in which all stakeholders could foster the growing understanding that there was a new possibility for global governance built on transparency, </w:t>
      </w:r>
      <w:r w:rsidR="00BB3F31" w:rsidRPr="00BC3D3B">
        <w:rPr>
          <w:lang w:val="en-CA"/>
        </w:rPr>
        <w:t xml:space="preserve">a </w:t>
      </w:r>
      <w:r w:rsidRPr="00BC3D3B">
        <w:rPr>
          <w:lang w:val="en-CA"/>
        </w:rPr>
        <w:t xml:space="preserve">willingness to compromise, </w:t>
      </w:r>
      <w:r w:rsidR="006E259F" w:rsidRPr="00BC3D3B">
        <w:rPr>
          <w:lang w:val="en-CA"/>
        </w:rPr>
        <w:t xml:space="preserve">the </w:t>
      </w:r>
      <w:r w:rsidRPr="00BC3D3B">
        <w:rPr>
          <w:lang w:val="en-CA"/>
        </w:rPr>
        <w:t xml:space="preserve">recognition of common responsibility and </w:t>
      </w:r>
      <w:r w:rsidR="008018CE" w:rsidRPr="00BC3D3B">
        <w:rPr>
          <w:lang w:val="en-CA"/>
        </w:rPr>
        <w:t xml:space="preserve">the </w:t>
      </w:r>
      <w:r w:rsidRPr="00BC3D3B">
        <w:rPr>
          <w:lang w:val="en-CA"/>
        </w:rPr>
        <w:t>fulfilling of commitments. Giv</w:t>
      </w:r>
      <w:r w:rsidR="0061428A" w:rsidRPr="00BC3D3B">
        <w:rPr>
          <w:lang w:val="en-CA"/>
        </w:rPr>
        <w:t>en</w:t>
      </w:r>
      <w:r w:rsidRPr="00BC3D3B">
        <w:rPr>
          <w:lang w:val="en-CA"/>
        </w:rPr>
        <w:t xml:space="preserve"> the urgency of the agenda for planetary recovery, Parties should focus on substantive issues</w:t>
      </w:r>
      <w:r w:rsidR="008018CE" w:rsidRPr="00BC3D3B">
        <w:rPr>
          <w:lang w:val="en-CA"/>
        </w:rPr>
        <w:t>,</w:t>
      </w:r>
      <w:r w:rsidRPr="00BC3D3B">
        <w:rPr>
          <w:lang w:val="en-CA"/>
        </w:rPr>
        <w:t xml:space="preserve"> seek solutions and avoid becoming unduly preoccupied with negotiation methodology. </w:t>
      </w:r>
      <w:r w:rsidR="00F634B2" w:rsidRPr="00BC3D3B">
        <w:rPr>
          <w:lang w:val="en-CA"/>
        </w:rPr>
        <w:t xml:space="preserve">The success of the meeting hinged on </w:t>
      </w:r>
      <w:r w:rsidR="0055054A" w:rsidRPr="00BC3D3B">
        <w:rPr>
          <w:lang w:val="en-CA"/>
        </w:rPr>
        <w:t xml:space="preserve">reaching </w:t>
      </w:r>
      <w:r w:rsidR="00F634B2" w:rsidRPr="00BC3D3B">
        <w:rPr>
          <w:lang w:val="en-CA"/>
        </w:rPr>
        <w:t xml:space="preserve">agreement on </w:t>
      </w:r>
      <w:r w:rsidR="00C76D13" w:rsidRPr="00BC3D3B">
        <w:rPr>
          <w:lang w:val="en-CA"/>
        </w:rPr>
        <w:t xml:space="preserve">the following </w:t>
      </w:r>
      <w:r w:rsidR="00F634B2" w:rsidRPr="00BC3D3B">
        <w:rPr>
          <w:lang w:val="en-CA"/>
        </w:rPr>
        <w:t>key item</w:t>
      </w:r>
      <w:r w:rsidRPr="00BC3D3B">
        <w:rPr>
          <w:lang w:val="en-CA"/>
        </w:rPr>
        <w:t xml:space="preserve">s: </w:t>
      </w:r>
      <w:r w:rsidRPr="00BC3D3B">
        <w:rPr>
          <w:lang w:val="en-CA"/>
        </w:rPr>
        <w:lastRenderedPageBreak/>
        <w:t xml:space="preserve">a programme </w:t>
      </w:r>
      <w:r w:rsidR="0082479D" w:rsidRPr="00BC3D3B">
        <w:rPr>
          <w:lang w:val="en-CA"/>
        </w:rPr>
        <w:t xml:space="preserve">of work </w:t>
      </w:r>
      <w:r w:rsidRPr="00BC3D3B">
        <w:rPr>
          <w:lang w:val="en-CA"/>
        </w:rPr>
        <w:t xml:space="preserve">for indigenous peoples and local communities </w:t>
      </w:r>
      <w:r w:rsidR="004F18C6" w:rsidRPr="00BC3D3B">
        <w:rPr>
          <w:lang w:val="en-CA"/>
        </w:rPr>
        <w:t>that</w:t>
      </w:r>
      <w:r w:rsidRPr="00BC3D3B">
        <w:rPr>
          <w:lang w:val="en-CA"/>
        </w:rPr>
        <w:t xml:space="preserve"> recognize</w:t>
      </w:r>
      <w:r w:rsidR="004F18C6" w:rsidRPr="00BC3D3B">
        <w:rPr>
          <w:lang w:val="en-CA"/>
        </w:rPr>
        <w:t>d</w:t>
      </w:r>
      <w:r w:rsidRPr="00BC3D3B">
        <w:rPr>
          <w:lang w:val="en-CA"/>
        </w:rPr>
        <w:t xml:space="preserve"> the value of their knowledge</w:t>
      </w:r>
      <w:r w:rsidR="008F3F75" w:rsidRPr="00BC3D3B">
        <w:rPr>
          <w:lang w:val="en-CA"/>
        </w:rPr>
        <w:t>,</w:t>
      </w:r>
      <w:r w:rsidRPr="00BC3D3B">
        <w:rPr>
          <w:lang w:val="en-CA"/>
        </w:rPr>
        <w:t xml:space="preserve"> experience and role at the front line of the biodiversity crisis</w:t>
      </w:r>
      <w:r w:rsidR="004F18C6" w:rsidRPr="00BC3D3B">
        <w:rPr>
          <w:lang w:val="en-CA"/>
        </w:rPr>
        <w:t>;</w:t>
      </w:r>
      <w:r w:rsidRPr="00BC3D3B">
        <w:rPr>
          <w:lang w:val="en-CA"/>
        </w:rPr>
        <w:t xml:space="preserve"> </w:t>
      </w:r>
      <w:r w:rsidR="004F18C6" w:rsidRPr="00BC3D3B">
        <w:rPr>
          <w:lang w:val="en-CA"/>
        </w:rPr>
        <w:t>a</w:t>
      </w:r>
      <w:r w:rsidRPr="00BC3D3B">
        <w:rPr>
          <w:lang w:val="en-CA"/>
        </w:rPr>
        <w:t xml:space="preserve"> decision on digital sequenc</w:t>
      </w:r>
      <w:r w:rsidR="00AA4578" w:rsidRPr="00BC3D3B">
        <w:rPr>
          <w:lang w:val="en-CA"/>
        </w:rPr>
        <w:t>e</w:t>
      </w:r>
      <w:r w:rsidRPr="00BC3D3B">
        <w:rPr>
          <w:lang w:val="en-CA"/>
        </w:rPr>
        <w:t xml:space="preserve"> information</w:t>
      </w:r>
      <w:r w:rsidR="00270A62" w:rsidRPr="00BC3D3B">
        <w:rPr>
          <w:lang w:val="en-CA"/>
        </w:rPr>
        <w:t xml:space="preserve"> on genetic resources</w:t>
      </w:r>
      <w:r w:rsidR="004F18C6" w:rsidRPr="00BC3D3B">
        <w:rPr>
          <w:lang w:val="en-CA"/>
        </w:rPr>
        <w:t xml:space="preserve">, which </w:t>
      </w:r>
      <w:r w:rsidRPr="00BC3D3B">
        <w:rPr>
          <w:lang w:val="en-CA"/>
        </w:rPr>
        <w:t xml:space="preserve">not only </w:t>
      </w:r>
      <w:r w:rsidR="00FC35EE" w:rsidRPr="00BC3D3B">
        <w:rPr>
          <w:lang w:val="en-CA"/>
        </w:rPr>
        <w:t xml:space="preserve">was </w:t>
      </w:r>
      <w:r w:rsidR="004F18C6" w:rsidRPr="00BC3D3B">
        <w:rPr>
          <w:lang w:val="en-CA"/>
        </w:rPr>
        <w:t>important for</w:t>
      </w:r>
      <w:r w:rsidRPr="00BC3D3B">
        <w:rPr>
          <w:lang w:val="en-CA"/>
        </w:rPr>
        <w:t xml:space="preserve"> the Convention but </w:t>
      </w:r>
      <w:r w:rsidR="00FC35EE" w:rsidRPr="00BC3D3B">
        <w:rPr>
          <w:lang w:val="en-CA"/>
        </w:rPr>
        <w:t xml:space="preserve">also </w:t>
      </w:r>
      <w:r w:rsidR="004F18C6" w:rsidRPr="00BC3D3B">
        <w:rPr>
          <w:lang w:val="en-CA"/>
        </w:rPr>
        <w:t xml:space="preserve">would serve as an example in </w:t>
      </w:r>
      <w:r w:rsidR="00EC4CF3" w:rsidRPr="00BC3D3B">
        <w:rPr>
          <w:lang w:val="en-CA"/>
        </w:rPr>
        <w:t xml:space="preserve">such </w:t>
      </w:r>
      <w:r w:rsidRPr="00BC3D3B">
        <w:rPr>
          <w:lang w:val="en-CA"/>
        </w:rPr>
        <w:t>related are</w:t>
      </w:r>
      <w:r w:rsidR="004F18C6" w:rsidRPr="00BC3D3B">
        <w:rPr>
          <w:lang w:val="en-CA"/>
        </w:rPr>
        <w:t>n</w:t>
      </w:r>
      <w:r w:rsidRPr="00BC3D3B">
        <w:rPr>
          <w:lang w:val="en-CA"/>
        </w:rPr>
        <w:t>as as climate change</w:t>
      </w:r>
      <w:r w:rsidR="005605AD" w:rsidRPr="00BC3D3B">
        <w:rPr>
          <w:lang w:val="en-CA"/>
        </w:rPr>
        <w:t>;</w:t>
      </w:r>
      <w:r w:rsidRPr="00BC3D3B">
        <w:rPr>
          <w:lang w:val="en-CA"/>
        </w:rPr>
        <w:t xml:space="preserve"> </w:t>
      </w:r>
      <w:r w:rsidR="00EC4CF3" w:rsidRPr="00BC3D3B">
        <w:rPr>
          <w:lang w:val="en-CA"/>
        </w:rPr>
        <w:t xml:space="preserve">the </w:t>
      </w:r>
      <w:r w:rsidRPr="00BC3D3B">
        <w:rPr>
          <w:lang w:val="en-CA"/>
        </w:rPr>
        <w:t>mobiliz</w:t>
      </w:r>
      <w:r w:rsidR="004F18C6" w:rsidRPr="00BC3D3B">
        <w:rPr>
          <w:lang w:val="en-CA"/>
        </w:rPr>
        <w:t>ation of</w:t>
      </w:r>
      <w:r w:rsidRPr="00BC3D3B">
        <w:rPr>
          <w:lang w:val="en-CA"/>
        </w:rPr>
        <w:t xml:space="preserve"> </w:t>
      </w:r>
      <w:r w:rsidR="004F18C6" w:rsidRPr="00BC3D3B">
        <w:rPr>
          <w:lang w:val="en-CA"/>
        </w:rPr>
        <w:t>the</w:t>
      </w:r>
      <w:r w:rsidRPr="00BC3D3B">
        <w:rPr>
          <w:lang w:val="en-CA"/>
        </w:rPr>
        <w:t xml:space="preserve"> financing and resources </w:t>
      </w:r>
      <w:r w:rsidR="004F18C6" w:rsidRPr="00BC3D3B">
        <w:rPr>
          <w:lang w:val="en-CA"/>
        </w:rPr>
        <w:t xml:space="preserve">needed </w:t>
      </w:r>
      <w:r w:rsidRPr="00BC3D3B">
        <w:rPr>
          <w:lang w:val="en-CA"/>
        </w:rPr>
        <w:t>to achieve the targets of the Framework</w:t>
      </w:r>
      <w:r w:rsidR="005605AD" w:rsidRPr="00BC3D3B">
        <w:rPr>
          <w:lang w:val="en-CA"/>
        </w:rPr>
        <w:t>;</w:t>
      </w:r>
      <w:r w:rsidRPr="00BC3D3B">
        <w:rPr>
          <w:lang w:val="en-CA"/>
        </w:rPr>
        <w:t xml:space="preserve"> a monitoring system based on agreed parameters</w:t>
      </w:r>
      <w:r w:rsidR="002322A9" w:rsidRPr="00BC3D3B">
        <w:rPr>
          <w:lang w:val="en-CA"/>
        </w:rPr>
        <w:t>;</w:t>
      </w:r>
      <w:r w:rsidR="004F18C6" w:rsidRPr="00BC3D3B">
        <w:rPr>
          <w:lang w:val="en-CA"/>
        </w:rPr>
        <w:t xml:space="preserve"> and a </w:t>
      </w:r>
      <w:r w:rsidRPr="00BC3D3B">
        <w:rPr>
          <w:lang w:val="en-CA"/>
        </w:rPr>
        <w:t xml:space="preserve">review of the effectiveness of processes under the Convention and its </w:t>
      </w:r>
      <w:r w:rsidR="002322A9" w:rsidRPr="00BC3D3B">
        <w:rPr>
          <w:lang w:val="en-CA"/>
        </w:rPr>
        <w:t>P</w:t>
      </w:r>
      <w:r w:rsidRPr="00BC3D3B">
        <w:rPr>
          <w:lang w:val="en-CA"/>
        </w:rPr>
        <w:t>rotocols</w:t>
      </w:r>
      <w:r w:rsidR="004F18C6" w:rsidRPr="00BC3D3B">
        <w:rPr>
          <w:lang w:val="en-CA"/>
        </w:rPr>
        <w:t>, which would help</w:t>
      </w:r>
      <w:r w:rsidRPr="00BC3D3B">
        <w:rPr>
          <w:lang w:val="en-CA"/>
        </w:rPr>
        <w:t xml:space="preserve"> </w:t>
      </w:r>
      <w:r w:rsidR="00EC4CF3" w:rsidRPr="00BC3D3B">
        <w:rPr>
          <w:lang w:val="en-CA"/>
        </w:rPr>
        <w:t xml:space="preserve">to </w:t>
      </w:r>
      <w:r w:rsidR="004F18C6" w:rsidRPr="00BC3D3B">
        <w:rPr>
          <w:lang w:val="en-CA"/>
        </w:rPr>
        <w:t>elevate</w:t>
      </w:r>
      <w:r w:rsidRPr="00BC3D3B">
        <w:rPr>
          <w:lang w:val="en-CA"/>
        </w:rPr>
        <w:t xml:space="preserve"> the profile the Convention and the Framework and ensur</w:t>
      </w:r>
      <w:r w:rsidR="004F18C6" w:rsidRPr="00BC3D3B">
        <w:rPr>
          <w:lang w:val="en-CA"/>
        </w:rPr>
        <w:t>e</w:t>
      </w:r>
      <w:r w:rsidRPr="00BC3D3B">
        <w:rPr>
          <w:lang w:val="en-CA"/>
        </w:rPr>
        <w:t xml:space="preserve"> that action</w:t>
      </w:r>
      <w:r w:rsidR="004F18C6" w:rsidRPr="00BC3D3B">
        <w:rPr>
          <w:lang w:val="en-CA"/>
        </w:rPr>
        <w:t xml:space="preserve"> was</w:t>
      </w:r>
      <w:r w:rsidRPr="00BC3D3B">
        <w:rPr>
          <w:lang w:val="en-CA"/>
        </w:rPr>
        <w:t xml:space="preserve"> taken in a responsible and accountable manner.</w:t>
      </w:r>
    </w:p>
    <w:p w14:paraId="253A19DA" w14:textId="5F453362" w:rsidR="00503A16" w:rsidRPr="00BC3D3B" w:rsidRDefault="00CD5D3F" w:rsidP="00503A16">
      <w:pPr>
        <w:pStyle w:val="CBDNormalNoNumber"/>
        <w:keepNext/>
        <w:rPr>
          <w:i/>
          <w:iCs/>
          <w:snapToGrid w:val="0"/>
          <w:lang w:val="en-CA"/>
        </w:rPr>
      </w:pPr>
      <w:r>
        <w:rPr>
          <w:i/>
          <w:iCs/>
          <w:snapToGrid w:val="0"/>
          <w:lang w:val="en-CA"/>
        </w:rPr>
        <w:t>R</w:t>
      </w:r>
      <w:r w:rsidR="00503A16" w:rsidRPr="00BC3D3B">
        <w:rPr>
          <w:i/>
          <w:iCs/>
          <w:snapToGrid w:val="0"/>
          <w:lang w:val="en-CA"/>
        </w:rPr>
        <w:t>esumed meeting</w:t>
      </w:r>
    </w:p>
    <w:p w14:paraId="40FE89B3" w14:textId="07877466" w:rsidR="00503A16" w:rsidRPr="006213B7" w:rsidRDefault="00503A16" w:rsidP="00503A16">
      <w:pPr>
        <w:pStyle w:val="CBDNormalNumber"/>
        <w:rPr>
          <w:lang w:val="en-CA"/>
        </w:rPr>
      </w:pPr>
      <w:bookmarkStart w:id="5" w:name="_Hlk191390283"/>
      <w:r w:rsidRPr="00BC3D3B">
        <w:rPr>
          <w:lang w:val="en-CA"/>
        </w:rPr>
        <w:t xml:space="preserve">The President opened the second resumed </w:t>
      </w:r>
      <w:r w:rsidRPr="006213B7">
        <w:rPr>
          <w:lang w:val="en-CA"/>
        </w:rPr>
        <w:t xml:space="preserve">meeting </w:t>
      </w:r>
      <w:r w:rsidRPr="00BC3D3B">
        <w:rPr>
          <w:lang w:val="en-CA"/>
        </w:rPr>
        <w:t xml:space="preserve">at 10.10 a.m. </w:t>
      </w:r>
      <w:r w:rsidRPr="006213B7">
        <w:rPr>
          <w:lang w:val="en-CA"/>
        </w:rPr>
        <w:t xml:space="preserve">on </w:t>
      </w:r>
      <w:r w:rsidRPr="00BC3D3B">
        <w:rPr>
          <w:lang w:val="en-CA"/>
        </w:rPr>
        <w:t>25 February 2025</w:t>
      </w:r>
      <w:r w:rsidRPr="006213B7">
        <w:rPr>
          <w:lang w:val="en-CA"/>
        </w:rPr>
        <w:t xml:space="preserve">, at the </w:t>
      </w:r>
      <w:r w:rsidRPr="00BC3D3B">
        <w:rPr>
          <w:lang w:val="en-CA"/>
        </w:rPr>
        <w:t>7</w:t>
      </w:r>
      <w:r w:rsidRPr="006213B7">
        <w:rPr>
          <w:lang w:val="en-CA"/>
        </w:rPr>
        <w:t>th plenary session.</w:t>
      </w:r>
      <w:r w:rsidR="00520AD2">
        <w:rPr>
          <w:rStyle w:val="FootnoteReference"/>
        </w:rPr>
        <w:footnoteReference w:id="3"/>
      </w:r>
      <w:r w:rsidRPr="006213B7">
        <w:rPr>
          <w:lang w:val="en-CA"/>
        </w:rPr>
        <w:t xml:space="preserve"> </w:t>
      </w:r>
    </w:p>
    <w:p w14:paraId="7FF57921" w14:textId="09AE90A9" w:rsidR="00503A16" w:rsidRPr="00BC3D3B" w:rsidRDefault="00503A16" w:rsidP="00503A16">
      <w:pPr>
        <w:pStyle w:val="CBDNormalNumber"/>
        <w:rPr>
          <w:lang w:val="en-CA"/>
        </w:rPr>
      </w:pPr>
      <w:r w:rsidRPr="006213B7">
        <w:rPr>
          <w:lang w:val="en-CA"/>
        </w:rPr>
        <w:t xml:space="preserve">Opening remarks were made by the </w:t>
      </w:r>
      <w:r w:rsidRPr="00BC3D3B">
        <w:rPr>
          <w:lang w:val="en-CA"/>
        </w:rPr>
        <w:t>President,</w:t>
      </w:r>
      <w:r w:rsidRPr="006213B7">
        <w:rPr>
          <w:lang w:val="en-CA"/>
        </w:rPr>
        <w:t xml:space="preserve"> the Executive Secretary </w:t>
      </w:r>
      <w:r w:rsidRPr="00BC3D3B">
        <w:rPr>
          <w:lang w:val="en-CA"/>
        </w:rPr>
        <w:t>and the Deputy Executive Director of the United Nations Environment Programme</w:t>
      </w:r>
      <w:r w:rsidR="00C9210D">
        <w:rPr>
          <w:lang w:val="en-CA"/>
        </w:rPr>
        <w:t xml:space="preserve"> (UNEP)</w:t>
      </w:r>
      <w:r w:rsidRPr="00BC3D3B">
        <w:rPr>
          <w:lang w:val="en-CA"/>
        </w:rPr>
        <w:t>, Elizabeth Mrema, on behalf of the Secretary-General.</w:t>
      </w:r>
    </w:p>
    <w:bookmarkEnd w:id="5"/>
    <w:p w14:paraId="021F8EA0" w14:textId="39DC529F" w:rsidR="0077768F" w:rsidRPr="00253CA0" w:rsidRDefault="007512B8" w:rsidP="0077768F">
      <w:pPr>
        <w:pStyle w:val="CBDNormalNumber"/>
        <w:rPr>
          <w:lang w:val="en-CA"/>
        </w:rPr>
      </w:pPr>
      <w:r w:rsidRPr="00BC3D3B">
        <w:rPr>
          <w:lang w:val="en-CA"/>
        </w:rPr>
        <w:t>The Presiden</w:t>
      </w:r>
      <w:r w:rsidR="00D9162C">
        <w:rPr>
          <w:lang w:val="en-CA"/>
        </w:rPr>
        <w:t xml:space="preserve">t began her remarks by thanking delegates for reconvening for the second resumed meeting. She </w:t>
      </w:r>
      <w:r w:rsidRPr="00BC3D3B">
        <w:rPr>
          <w:lang w:val="en-CA"/>
        </w:rPr>
        <w:t>stress</w:t>
      </w:r>
      <w:r w:rsidR="00D9162C">
        <w:rPr>
          <w:lang w:val="en-CA"/>
        </w:rPr>
        <w:t>ed</w:t>
      </w:r>
      <w:r w:rsidRPr="00BC3D3B">
        <w:rPr>
          <w:lang w:val="en-CA"/>
        </w:rPr>
        <w:t xml:space="preserve"> </w:t>
      </w:r>
      <w:r w:rsidRPr="00976597">
        <w:rPr>
          <w:lang w:val="en-CA"/>
        </w:rPr>
        <w:t xml:space="preserve">the importance of the </w:t>
      </w:r>
      <w:r w:rsidRPr="00BC3D3B">
        <w:rPr>
          <w:lang w:val="en-CA"/>
        </w:rPr>
        <w:t>international public policy approved at the fifteenth meeting of the Conference of the Parties and the subsequent work, both in Cali and since</w:t>
      </w:r>
      <w:r w:rsidR="002C7EBD">
        <w:rPr>
          <w:lang w:val="en-CA"/>
        </w:rPr>
        <w:t xml:space="preserve"> then</w:t>
      </w:r>
      <w:r w:rsidRPr="00BC3D3B">
        <w:rPr>
          <w:lang w:val="en-CA"/>
        </w:rPr>
        <w:t>, on what she characterized as humanity’s most important purpose in the twenty-first century, namely</w:t>
      </w:r>
      <w:r w:rsidR="00EE26EC">
        <w:rPr>
          <w:lang w:val="en-CA"/>
        </w:rPr>
        <w:t>,</w:t>
      </w:r>
      <w:r w:rsidRPr="00BC3D3B">
        <w:rPr>
          <w:lang w:val="en-CA"/>
        </w:rPr>
        <w:t xml:space="preserve"> its collective capacity to sustain life on Earth. She called </w:t>
      </w:r>
      <w:r w:rsidR="00806F3C">
        <w:rPr>
          <w:lang w:val="en-CA"/>
        </w:rPr>
        <w:t>up</w:t>
      </w:r>
      <w:r w:rsidRPr="00BC3D3B">
        <w:rPr>
          <w:lang w:val="en-CA"/>
        </w:rPr>
        <w:t xml:space="preserve">on </w:t>
      </w:r>
      <w:r w:rsidR="00D9162C">
        <w:rPr>
          <w:lang w:val="en-CA"/>
        </w:rPr>
        <w:t xml:space="preserve">delegates </w:t>
      </w:r>
      <w:r w:rsidRPr="00BC3D3B">
        <w:rPr>
          <w:lang w:val="en-CA"/>
        </w:rPr>
        <w:t xml:space="preserve">to send </w:t>
      </w:r>
      <w:r w:rsidR="00D9162C">
        <w:rPr>
          <w:lang w:val="en-CA"/>
        </w:rPr>
        <w:t>stakeholders a</w:t>
      </w:r>
      <w:r w:rsidRPr="00BC3D3B">
        <w:rPr>
          <w:lang w:val="en-CA"/>
        </w:rPr>
        <w:t xml:space="preserve"> message that, despite global tensions, limited fiscal space and armed conflict, it was possible to work collaboratively to honour life and nature</w:t>
      </w:r>
      <w:r w:rsidR="00D9162C">
        <w:rPr>
          <w:lang w:val="en-CA"/>
        </w:rPr>
        <w:t>, a value shared by</w:t>
      </w:r>
      <w:r w:rsidR="00D9162C" w:rsidRPr="00D9162C">
        <w:t xml:space="preserve"> </w:t>
      </w:r>
      <w:r w:rsidR="00D9162C">
        <w:t>all peoples of the world</w:t>
      </w:r>
      <w:r w:rsidRPr="00BC3D3B">
        <w:rPr>
          <w:lang w:val="en-CA"/>
        </w:rPr>
        <w:t xml:space="preserve">. Beyond </w:t>
      </w:r>
      <w:r w:rsidR="00D9162C">
        <w:rPr>
          <w:lang w:val="en-CA"/>
        </w:rPr>
        <w:t xml:space="preserve">the </w:t>
      </w:r>
      <w:r w:rsidRPr="00BC3D3B">
        <w:rPr>
          <w:lang w:val="en-CA"/>
        </w:rPr>
        <w:t>technical decisions, political decisions were required, to create the capacity</w:t>
      </w:r>
      <w:r w:rsidR="000D7502" w:rsidRPr="000D7502">
        <w:rPr>
          <w:lang w:val="en-CA"/>
        </w:rPr>
        <w:t xml:space="preserve"> </w:t>
      </w:r>
      <w:r w:rsidR="000D7502" w:rsidRPr="00BC3D3B">
        <w:rPr>
          <w:lang w:val="en-CA"/>
        </w:rPr>
        <w:t>needed</w:t>
      </w:r>
      <w:r w:rsidRPr="00BC3D3B">
        <w:rPr>
          <w:lang w:val="en-CA"/>
        </w:rPr>
        <w:t>, transcend outdated institutional structures and spark the creative capacity to imagine building something better. She acknowledged the high</w:t>
      </w:r>
      <w:r w:rsidR="00F0769B" w:rsidRPr="00BC3D3B">
        <w:rPr>
          <w:lang w:val="en-CA"/>
        </w:rPr>
        <w:t>-</w:t>
      </w:r>
      <w:r w:rsidRPr="00BC3D3B">
        <w:rPr>
          <w:lang w:val="en-CA"/>
        </w:rPr>
        <w:t>level</w:t>
      </w:r>
      <w:r w:rsidR="00F0769B" w:rsidRPr="00BC3D3B">
        <w:rPr>
          <w:lang w:val="en-CA"/>
        </w:rPr>
        <w:t xml:space="preserve"> </w:t>
      </w:r>
      <w:r w:rsidRPr="00BC3D3B">
        <w:rPr>
          <w:lang w:val="en-CA"/>
        </w:rPr>
        <w:t>political engagement seen since the meeting in Cali</w:t>
      </w:r>
      <w:r w:rsidR="00F0769B" w:rsidRPr="00BC3D3B">
        <w:rPr>
          <w:lang w:val="en-CA"/>
        </w:rPr>
        <w:t>, including in ministerial consultations,</w:t>
      </w:r>
      <w:r w:rsidRPr="00BC3D3B">
        <w:rPr>
          <w:lang w:val="en-CA"/>
        </w:rPr>
        <w:t xml:space="preserve"> and urged delegates to seize the opportunity to </w:t>
      </w:r>
      <w:r w:rsidR="00D9162C">
        <w:rPr>
          <w:lang w:val="en-CA"/>
        </w:rPr>
        <w:t>shape</w:t>
      </w:r>
      <w:r w:rsidRPr="00BC3D3B">
        <w:rPr>
          <w:lang w:val="en-CA"/>
        </w:rPr>
        <w:t xml:space="preserve"> </w:t>
      </w:r>
      <w:r w:rsidR="00D9162C">
        <w:rPr>
          <w:lang w:val="en-CA"/>
        </w:rPr>
        <w:t>a</w:t>
      </w:r>
      <w:r w:rsidRPr="00BC3D3B">
        <w:rPr>
          <w:lang w:val="en-CA"/>
        </w:rPr>
        <w:t xml:space="preserve"> future </w:t>
      </w:r>
      <w:r w:rsidR="00D9162C">
        <w:rPr>
          <w:lang w:val="en-CA"/>
        </w:rPr>
        <w:t>where the</w:t>
      </w:r>
      <w:r w:rsidRPr="00BC3D3B">
        <w:rPr>
          <w:lang w:val="en-CA"/>
        </w:rPr>
        <w:t xml:space="preserve"> means match</w:t>
      </w:r>
      <w:r w:rsidR="00D9162C">
        <w:rPr>
          <w:lang w:val="en-CA"/>
        </w:rPr>
        <w:t>ed</w:t>
      </w:r>
      <w:r w:rsidRPr="00BC3D3B">
        <w:rPr>
          <w:lang w:val="en-CA"/>
        </w:rPr>
        <w:t xml:space="preserve"> the ends</w:t>
      </w:r>
      <w:r w:rsidR="00D9162C">
        <w:rPr>
          <w:lang w:val="en-CA"/>
        </w:rPr>
        <w:t>,</w:t>
      </w:r>
      <w:r w:rsidRPr="00BC3D3B">
        <w:rPr>
          <w:lang w:val="en-CA"/>
        </w:rPr>
        <w:t xml:space="preserve"> thereby demonstrat</w:t>
      </w:r>
      <w:r w:rsidR="008B2E76">
        <w:rPr>
          <w:lang w:val="en-CA"/>
        </w:rPr>
        <w:t>ing</w:t>
      </w:r>
      <w:r w:rsidRPr="00BC3D3B">
        <w:rPr>
          <w:lang w:val="en-CA"/>
        </w:rPr>
        <w:t xml:space="preserve"> that multilateralism could deliver the </w:t>
      </w:r>
      <w:r w:rsidR="00362086">
        <w:rPr>
          <w:lang w:val="en-CA"/>
        </w:rPr>
        <w:t>solutions</w:t>
      </w:r>
      <w:r w:rsidRPr="00BC3D3B">
        <w:rPr>
          <w:lang w:val="en-CA"/>
        </w:rPr>
        <w:t xml:space="preserve"> needed to address the crisis. </w:t>
      </w:r>
      <w:r w:rsidR="0072558B">
        <w:rPr>
          <w:lang w:val="en-CA"/>
        </w:rPr>
        <w:t>Recalling</w:t>
      </w:r>
      <w:r w:rsidRPr="00BC3D3B">
        <w:rPr>
          <w:lang w:val="en-CA"/>
        </w:rPr>
        <w:t xml:space="preserve"> the </w:t>
      </w:r>
      <w:proofErr w:type="spellStart"/>
      <w:r w:rsidRPr="00BC3D3B">
        <w:rPr>
          <w:lang w:val="en-CA"/>
        </w:rPr>
        <w:t>Inirida</w:t>
      </w:r>
      <w:proofErr w:type="spellEnd"/>
      <w:r w:rsidRPr="00BC3D3B">
        <w:rPr>
          <w:lang w:val="en-CA"/>
        </w:rPr>
        <w:t xml:space="preserve"> flower</w:t>
      </w:r>
      <w:r w:rsidR="00E5459D">
        <w:rPr>
          <w:lang w:val="en-CA"/>
        </w:rPr>
        <w:t>, which was the</w:t>
      </w:r>
      <w:r w:rsidR="00EA79C0">
        <w:rPr>
          <w:lang w:val="en-CA"/>
        </w:rPr>
        <w:t xml:space="preserve"> </w:t>
      </w:r>
      <w:r w:rsidRPr="00BC3D3B">
        <w:rPr>
          <w:lang w:val="en-CA"/>
        </w:rPr>
        <w:t>symbol of the sixteenth meeting</w:t>
      </w:r>
      <w:r w:rsidR="0072558B">
        <w:rPr>
          <w:lang w:val="en-CA"/>
        </w:rPr>
        <w:t xml:space="preserve"> </w:t>
      </w:r>
      <w:r w:rsidR="00E5459D">
        <w:rPr>
          <w:lang w:val="en-CA"/>
        </w:rPr>
        <w:t>and</w:t>
      </w:r>
      <w:r w:rsidR="0072558B">
        <w:rPr>
          <w:lang w:val="en-CA"/>
        </w:rPr>
        <w:t xml:space="preserve"> served as a reminder</w:t>
      </w:r>
      <w:r w:rsidRPr="00BC3D3B">
        <w:rPr>
          <w:lang w:val="en-CA"/>
        </w:rPr>
        <w:t xml:space="preserve"> of resiliency and the potential to overcome obstacles, she invited delegates to muster their best efforts over the </w:t>
      </w:r>
      <w:r w:rsidR="00F0769B" w:rsidRPr="00BC3D3B">
        <w:rPr>
          <w:lang w:val="en-CA"/>
        </w:rPr>
        <w:t xml:space="preserve">ensuing </w:t>
      </w:r>
      <w:r w:rsidRPr="00BC3D3B">
        <w:rPr>
          <w:lang w:val="en-CA"/>
        </w:rPr>
        <w:t>three days</w:t>
      </w:r>
      <w:r w:rsidR="00F0769B" w:rsidRPr="00BC3D3B">
        <w:rPr>
          <w:lang w:val="en-CA"/>
        </w:rPr>
        <w:t xml:space="preserve"> </w:t>
      </w:r>
      <w:r w:rsidRPr="00BC3D3B">
        <w:rPr>
          <w:lang w:val="en-CA"/>
        </w:rPr>
        <w:t xml:space="preserve">to achieve the </w:t>
      </w:r>
      <w:r w:rsidR="00F0769B" w:rsidRPr="00BC3D3B">
        <w:rPr>
          <w:lang w:val="en-CA"/>
        </w:rPr>
        <w:t xml:space="preserve">meeting’s </w:t>
      </w:r>
      <w:r w:rsidRPr="00BC3D3B">
        <w:rPr>
          <w:lang w:val="en-CA"/>
        </w:rPr>
        <w:t>goal of peace with nature.</w:t>
      </w:r>
    </w:p>
    <w:p w14:paraId="0FAF4554" w14:textId="6C6EFCBA" w:rsidR="0077768F" w:rsidRPr="0077768F" w:rsidRDefault="0077768F" w:rsidP="0077768F">
      <w:pPr>
        <w:pStyle w:val="CBDNormalNumber"/>
        <w:rPr>
          <w:lang w:val="en-CA"/>
        </w:rPr>
      </w:pPr>
      <w:r w:rsidRPr="0077768F">
        <w:rPr>
          <w:lang w:val="en-CA"/>
        </w:rPr>
        <w:t xml:space="preserve">The </w:t>
      </w:r>
      <w:r w:rsidR="00C9210D">
        <w:rPr>
          <w:lang w:val="en-CA"/>
        </w:rPr>
        <w:t xml:space="preserve">UNEP </w:t>
      </w:r>
      <w:r w:rsidR="00C9210D" w:rsidRPr="00BC3D3B">
        <w:rPr>
          <w:lang w:val="en-CA"/>
        </w:rPr>
        <w:t xml:space="preserve">Deputy Executive Director </w:t>
      </w:r>
      <w:r w:rsidRPr="0077768F">
        <w:rPr>
          <w:lang w:val="en-CA"/>
        </w:rPr>
        <w:t>said that</w:t>
      </w:r>
      <w:r w:rsidRPr="00BC3D3B">
        <w:rPr>
          <w:lang w:val="en-CA"/>
        </w:rPr>
        <w:t>,</w:t>
      </w:r>
      <w:r w:rsidRPr="0077768F">
        <w:rPr>
          <w:lang w:val="en-CA"/>
        </w:rPr>
        <w:t xml:space="preserve"> with biodiversity on the brink, the foundations of life were unravelling</w:t>
      </w:r>
      <w:r w:rsidR="00BC3D3B" w:rsidRPr="00BC3D3B">
        <w:rPr>
          <w:lang w:val="en-CA"/>
        </w:rPr>
        <w:t>, but that t</w:t>
      </w:r>
      <w:r w:rsidRPr="0077768F">
        <w:rPr>
          <w:lang w:val="en-CA"/>
        </w:rPr>
        <w:t xml:space="preserve">he Framework was a plan to rescue humanity from a crisis of its own making. In Cali, delegates had made important strides towards making the Framework a reality, but much work remained to ensure that it could be implemented in full. With the world approaching dangerous tipping points, it was </w:t>
      </w:r>
      <w:r w:rsidR="00D538A7">
        <w:rPr>
          <w:lang w:val="en-CA"/>
        </w:rPr>
        <w:t xml:space="preserve">now </w:t>
      </w:r>
      <w:r w:rsidRPr="0077768F">
        <w:rPr>
          <w:lang w:val="en-CA"/>
        </w:rPr>
        <w:t xml:space="preserve">imperative to agree on how biodiversity finance commitments would be honoured and how progress in implementing the Framework would be monitored. Success required accountability, and action demanded finance, and all Parties were urged to recognize that no one would win if the talks failed. No country was immune to the crisis, nor could any country address it on its own. Multilateralism was the only hope, and all Parties were called upon to do </w:t>
      </w:r>
      <w:r w:rsidR="00BC3D3B">
        <w:rPr>
          <w:lang w:val="en-CA"/>
        </w:rPr>
        <w:t>everything</w:t>
      </w:r>
      <w:r w:rsidRPr="0077768F">
        <w:rPr>
          <w:lang w:val="en-CA"/>
        </w:rPr>
        <w:t xml:space="preserve"> </w:t>
      </w:r>
      <w:r w:rsidR="005A30DA">
        <w:rPr>
          <w:lang w:val="en-CA"/>
        </w:rPr>
        <w:t xml:space="preserve">that </w:t>
      </w:r>
      <w:r w:rsidRPr="0077768F">
        <w:rPr>
          <w:lang w:val="en-CA"/>
        </w:rPr>
        <w:t>they could to find common ground and seek solutions, as nature could not wait.</w:t>
      </w:r>
    </w:p>
    <w:p w14:paraId="6192A47D" w14:textId="014AEEE5" w:rsidR="001A65E2" w:rsidRPr="001A65E2" w:rsidRDefault="001A65E2" w:rsidP="001A65E2">
      <w:pPr>
        <w:pStyle w:val="CBDNormalNumber"/>
        <w:rPr>
          <w:lang w:val="en-US"/>
        </w:rPr>
      </w:pPr>
      <w:r w:rsidRPr="001A65E2">
        <w:rPr>
          <w:lang w:val="en-US"/>
        </w:rPr>
        <w:t xml:space="preserve">The Executive Secretary welcomed delegates to Rome and thanked them for adopting the budget under silence procedure, </w:t>
      </w:r>
      <w:r w:rsidR="003B5D6D">
        <w:rPr>
          <w:lang w:val="en-US"/>
        </w:rPr>
        <w:t xml:space="preserve">thus </w:t>
      </w:r>
      <w:r w:rsidRPr="001A65E2">
        <w:rPr>
          <w:lang w:val="en-US"/>
        </w:rPr>
        <w:t>enabling the Secretariat to push forward with its many assigned tasks. She thanked the many donors that supported full participation in meeting</w:t>
      </w:r>
      <w:r w:rsidR="007E3A81">
        <w:rPr>
          <w:lang w:val="en-US"/>
        </w:rPr>
        <w:t>s</w:t>
      </w:r>
      <w:r w:rsidRPr="001A65E2">
        <w:rPr>
          <w:lang w:val="en-US"/>
        </w:rPr>
        <w:t xml:space="preserve">, </w:t>
      </w:r>
      <w:r w:rsidR="007E7347">
        <w:rPr>
          <w:lang w:val="en-US"/>
        </w:rPr>
        <w:t xml:space="preserve">and </w:t>
      </w:r>
      <w:r w:rsidRPr="001A65E2">
        <w:rPr>
          <w:lang w:val="en-US"/>
        </w:rPr>
        <w:t xml:space="preserve">in particular Austria, Finland, Germany and Japan for their additional contributions in 2025. The meeting in Cali had </w:t>
      </w:r>
      <w:r w:rsidR="00D67F53">
        <w:rPr>
          <w:lang w:val="en-US"/>
        </w:rPr>
        <w:t>seen</w:t>
      </w:r>
      <w:r w:rsidRPr="001A65E2">
        <w:rPr>
          <w:lang w:val="en-US"/>
        </w:rPr>
        <w:t xml:space="preserve"> an unprecedented whole-of-society mobilization for biodiversity, and </w:t>
      </w:r>
      <w:r w:rsidR="007E3A81">
        <w:rPr>
          <w:lang w:val="en-US"/>
        </w:rPr>
        <w:t>s</w:t>
      </w:r>
      <w:r w:rsidRPr="001A65E2">
        <w:rPr>
          <w:lang w:val="en-US"/>
        </w:rPr>
        <w:t xml:space="preserve">takeholders were now looking to </w:t>
      </w:r>
      <w:r w:rsidR="00D67F53">
        <w:rPr>
          <w:lang w:val="en-US"/>
        </w:rPr>
        <w:t>P</w:t>
      </w:r>
      <w:r w:rsidRPr="001A65E2">
        <w:rPr>
          <w:lang w:val="en-US"/>
        </w:rPr>
        <w:t>arties to take decisions that mattered for the</w:t>
      </w:r>
      <w:r w:rsidR="007E3A81">
        <w:rPr>
          <w:lang w:val="en-US"/>
        </w:rPr>
        <w:t>ir</w:t>
      </w:r>
      <w:r w:rsidRPr="001A65E2">
        <w:rPr>
          <w:lang w:val="en-US"/>
        </w:rPr>
        <w:t xml:space="preserve"> future. Among other things, </w:t>
      </w:r>
      <w:r w:rsidR="007E3A81">
        <w:rPr>
          <w:lang w:val="en-US"/>
        </w:rPr>
        <w:t>P</w:t>
      </w:r>
      <w:r w:rsidRPr="001A65E2">
        <w:rPr>
          <w:lang w:val="en-US"/>
        </w:rPr>
        <w:t xml:space="preserve">arties needed to finalize their national biodiversity strategies and action plans </w:t>
      </w:r>
      <w:r w:rsidR="007E3A81">
        <w:rPr>
          <w:lang w:val="en-US"/>
        </w:rPr>
        <w:t xml:space="preserve">aligned with the Framework; </w:t>
      </w:r>
      <w:r w:rsidRPr="001A65E2">
        <w:rPr>
          <w:lang w:val="en-US"/>
        </w:rPr>
        <w:lastRenderedPageBreak/>
        <w:t>46</w:t>
      </w:r>
      <w:r w:rsidR="00037E98">
        <w:rPr>
          <w:lang w:val="en-US"/>
        </w:rPr>
        <w:t> </w:t>
      </w:r>
      <w:r w:rsidR="007E3A81">
        <w:rPr>
          <w:lang w:val="en-US"/>
        </w:rPr>
        <w:t>Parties had submitted their</w:t>
      </w:r>
      <w:r w:rsidRPr="001A65E2">
        <w:rPr>
          <w:lang w:val="en-US"/>
        </w:rPr>
        <w:t xml:space="preserve"> </w:t>
      </w:r>
      <w:r w:rsidR="007E3A81">
        <w:rPr>
          <w:lang w:val="en-US"/>
        </w:rPr>
        <w:t>updated</w:t>
      </w:r>
      <w:r w:rsidRPr="001A65E2">
        <w:rPr>
          <w:lang w:val="en-US"/>
        </w:rPr>
        <w:t xml:space="preserve"> strategies and action plans to date</w:t>
      </w:r>
      <w:r w:rsidR="007E3A81">
        <w:rPr>
          <w:lang w:val="en-US"/>
        </w:rPr>
        <w:t>, and she urged the others</w:t>
      </w:r>
      <w:r w:rsidRPr="001A65E2">
        <w:rPr>
          <w:lang w:val="en-US"/>
        </w:rPr>
        <w:t xml:space="preserve"> to accelerate their </w:t>
      </w:r>
      <w:r w:rsidR="007E3A81">
        <w:rPr>
          <w:lang w:val="en-US"/>
        </w:rPr>
        <w:t>efforts</w:t>
      </w:r>
      <w:r w:rsidRPr="001A65E2">
        <w:rPr>
          <w:lang w:val="en-US"/>
        </w:rPr>
        <w:t xml:space="preserve">. </w:t>
      </w:r>
      <w:r w:rsidR="007E3A81">
        <w:rPr>
          <w:lang w:val="en-US"/>
        </w:rPr>
        <w:t>T</w:t>
      </w:r>
      <w:r w:rsidRPr="001A65E2">
        <w:rPr>
          <w:lang w:val="en-US"/>
        </w:rPr>
        <w:t xml:space="preserve">he work of the sixteenth meeting </w:t>
      </w:r>
      <w:r w:rsidR="007E3A81">
        <w:rPr>
          <w:lang w:val="en-US"/>
        </w:rPr>
        <w:t xml:space="preserve">also </w:t>
      </w:r>
      <w:r w:rsidRPr="001A65E2">
        <w:rPr>
          <w:lang w:val="en-US"/>
        </w:rPr>
        <w:t xml:space="preserve">had to be completed, which, she underscored, </w:t>
      </w:r>
      <w:r w:rsidR="007E3A81">
        <w:rPr>
          <w:lang w:val="en-US"/>
        </w:rPr>
        <w:t xml:space="preserve">did not involve new commitments but rather </w:t>
      </w:r>
      <w:proofErr w:type="gramStart"/>
      <w:r w:rsidR="007E3A81">
        <w:rPr>
          <w:lang w:val="en-US"/>
        </w:rPr>
        <w:t>a</w:t>
      </w:r>
      <w:r w:rsidRPr="001A65E2">
        <w:rPr>
          <w:lang w:val="en-US"/>
        </w:rPr>
        <w:t>greeing</w:t>
      </w:r>
      <w:proofErr w:type="gramEnd"/>
      <w:r w:rsidRPr="001A65E2">
        <w:rPr>
          <w:lang w:val="en-US"/>
        </w:rPr>
        <w:t xml:space="preserve"> on how commitments already made would be implemented. </w:t>
      </w:r>
      <w:r w:rsidR="007E3A81">
        <w:rPr>
          <w:lang w:val="en-US"/>
        </w:rPr>
        <w:t>S</w:t>
      </w:r>
      <w:r w:rsidRPr="001A65E2">
        <w:rPr>
          <w:lang w:val="en-US"/>
        </w:rPr>
        <w:t xml:space="preserve">ince the meeting in Cali, the Intergovernmental Science-Policy Platform on Biodiversity and Ecosystem Services had adopted two groundbreaking assessments that underscored the urgency of acting to halt and reverse biodiversity loss and spur transformative change while generating significant business opportunities. She therefore </w:t>
      </w:r>
      <w:r w:rsidR="007E3A81">
        <w:rPr>
          <w:lang w:val="en-US"/>
        </w:rPr>
        <w:t>appealed to</w:t>
      </w:r>
      <w:r w:rsidRPr="001A65E2">
        <w:rPr>
          <w:lang w:val="en-US"/>
        </w:rPr>
        <w:t xml:space="preserve"> Parties to give the Framework a chance to reach its aims and, while acknowledging differing perspectives, responsibilities and capacities, to act in solidarity and send a clear message that multilateralism was the only </w:t>
      </w:r>
      <w:r w:rsidR="007E3A81">
        <w:rPr>
          <w:lang w:val="en-US"/>
        </w:rPr>
        <w:t>way forward</w:t>
      </w:r>
      <w:r w:rsidRPr="001A65E2">
        <w:rPr>
          <w:lang w:val="en-US"/>
        </w:rPr>
        <w:t xml:space="preserve">. </w:t>
      </w:r>
    </w:p>
    <w:p w14:paraId="71865ABA" w14:textId="352C7D85" w:rsidR="00557370" w:rsidRPr="00BC3D3B" w:rsidRDefault="00CD3E49" w:rsidP="005E109C">
      <w:pPr>
        <w:pStyle w:val="CBDAgendaItem"/>
        <w:rPr>
          <w:caps/>
          <w:lang w:val="en-CA"/>
        </w:rPr>
      </w:pPr>
      <w:r w:rsidRPr="00BC3D3B">
        <w:rPr>
          <w:lang w:val="en-CA"/>
        </w:rPr>
        <w:t>Item 2</w:t>
      </w:r>
      <w:r w:rsidR="00573FB5" w:rsidRPr="00BC3D3B">
        <w:rPr>
          <w:lang w:val="en-CA"/>
        </w:rPr>
        <w:t xml:space="preserve"> </w:t>
      </w:r>
      <w:r w:rsidR="00573FB5" w:rsidRPr="00BC3D3B">
        <w:rPr>
          <w:lang w:val="en-CA"/>
        </w:rPr>
        <w:br/>
      </w:r>
      <w:r w:rsidRPr="00BC3D3B">
        <w:rPr>
          <w:lang w:val="en-CA"/>
        </w:rPr>
        <w:t>Organizational matters</w:t>
      </w:r>
    </w:p>
    <w:p w14:paraId="65A5D3B6" w14:textId="25E87E21" w:rsidR="007648FB" w:rsidRPr="00BC3D3B" w:rsidRDefault="007648FB" w:rsidP="003251FE">
      <w:pPr>
        <w:pStyle w:val="CBDNormalNumber"/>
        <w:rPr>
          <w:lang w:val="en-CA"/>
        </w:rPr>
      </w:pPr>
      <w:r w:rsidRPr="00BC3D3B">
        <w:rPr>
          <w:rFonts w:asciiTheme="majorBidi" w:eastAsia="MS Mincho" w:hAnsiTheme="majorBidi" w:cstheme="majorBidi"/>
          <w:color w:val="000000"/>
          <w:kern w:val="22"/>
          <w:lang w:val="en-CA"/>
        </w:rPr>
        <w:t xml:space="preserve">The </w:t>
      </w:r>
      <w:r w:rsidRPr="00BC3D3B">
        <w:rPr>
          <w:lang w:val="en-CA"/>
        </w:rPr>
        <w:t>Conference</w:t>
      </w:r>
      <w:r w:rsidRPr="00BC3D3B">
        <w:rPr>
          <w:rFonts w:asciiTheme="majorBidi" w:eastAsia="MS Mincho" w:hAnsiTheme="majorBidi" w:cstheme="majorBidi"/>
          <w:color w:val="000000"/>
          <w:kern w:val="22"/>
          <w:lang w:val="en-CA"/>
        </w:rPr>
        <w:t xml:space="preserve"> of the Parties considered agenda item 2 at its </w:t>
      </w:r>
      <w:r w:rsidR="00D0268F" w:rsidRPr="00BC3D3B">
        <w:rPr>
          <w:rFonts w:asciiTheme="majorBidi" w:eastAsia="MS Mincho" w:hAnsiTheme="majorBidi" w:cstheme="majorBidi"/>
          <w:color w:val="000000"/>
          <w:kern w:val="22"/>
          <w:lang w:val="en-CA"/>
        </w:rPr>
        <w:t>1st</w:t>
      </w:r>
      <w:r w:rsidRPr="00BC3D3B">
        <w:rPr>
          <w:rFonts w:asciiTheme="majorBidi" w:eastAsia="MS Mincho" w:hAnsiTheme="majorBidi" w:cstheme="majorBidi"/>
          <w:color w:val="000000"/>
          <w:kern w:val="22"/>
          <w:lang w:val="en-CA"/>
        </w:rPr>
        <w:t xml:space="preserve"> plenary session</w:t>
      </w:r>
      <w:r w:rsidR="00D0268F" w:rsidRPr="00BC3D3B">
        <w:rPr>
          <w:rFonts w:asciiTheme="majorBidi" w:eastAsia="MS Mincho" w:hAnsiTheme="majorBidi" w:cstheme="majorBidi"/>
          <w:color w:val="000000"/>
          <w:kern w:val="22"/>
          <w:lang w:val="en-CA"/>
        </w:rPr>
        <w:t>.</w:t>
      </w:r>
      <w:r w:rsidRPr="00BC3D3B">
        <w:rPr>
          <w:lang w:val="en-CA"/>
        </w:rPr>
        <w:t xml:space="preserve"> It had before it a provisional agenda</w:t>
      </w:r>
      <w:r w:rsidR="003251FE" w:rsidRPr="00BC3D3B">
        <w:rPr>
          <w:lang w:val="en-CA"/>
        </w:rPr>
        <w:t>,</w:t>
      </w:r>
      <w:r w:rsidRPr="00BC3D3B">
        <w:rPr>
          <w:rStyle w:val="FootnoteReference"/>
          <w:lang w:val="en-CA"/>
        </w:rPr>
        <w:footnoteReference w:id="4"/>
      </w:r>
      <w:r w:rsidRPr="00BC3D3B">
        <w:rPr>
          <w:lang w:val="en-CA"/>
        </w:rPr>
        <w:t xml:space="preserve"> an annotated provisional agenda</w:t>
      </w:r>
      <w:r w:rsidRPr="00BC3D3B">
        <w:rPr>
          <w:rStyle w:val="FootnoteReference"/>
          <w:lang w:val="en-CA"/>
        </w:rPr>
        <w:footnoteReference w:id="5"/>
      </w:r>
      <w:r w:rsidRPr="00BC3D3B">
        <w:rPr>
          <w:lang w:val="en-CA"/>
        </w:rPr>
        <w:t xml:space="preserve"> and a proposed organization of work.</w:t>
      </w:r>
      <w:r w:rsidRPr="00BC3D3B">
        <w:rPr>
          <w:rStyle w:val="FootnoteReference"/>
          <w:lang w:val="en-CA"/>
        </w:rPr>
        <w:footnoteReference w:id="6"/>
      </w:r>
      <w:r w:rsidRPr="00BC3D3B">
        <w:rPr>
          <w:lang w:val="en-CA"/>
        </w:rPr>
        <w:t xml:space="preserve"> An information document </w:t>
      </w:r>
      <w:r w:rsidR="00725A44" w:rsidRPr="00BC3D3B">
        <w:rPr>
          <w:lang w:val="en-CA"/>
        </w:rPr>
        <w:t xml:space="preserve">on procedures for elections to fill the positions of vice-presidents of the Conference of the Parties and chairs of the intergovernmental subsidiary bodies </w:t>
      </w:r>
      <w:r w:rsidRPr="00BC3D3B">
        <w:rPr>
          <w:lang w:val="en-CA"/>
        </w:rPr>
        <w:t>had also been issued in relation to item 2.</w:t>
      </w:r>
      <w:r w:rsidRPr="00BC3D3B">
        <w:rPr>
          <w:rStyle w:val="FootnoteReference"/>
          <w:lang w:val="en-CA"/>
        </w:rPr>
        <w:footnoteReference w:id="7"/>
      </w:r>
    </w:p>
    <w:p w14:paraId="4A539392" w14:textId="0304B7E4" w:rsidR="00557370" w:rsidRPr="00BC3D3B" w:rsidRDefault="00557370" w:rsidP="00A44ED4">
      <w:pPr>
        <w:pStyle w:val="CBDNormalNoNumber"/>
        <w:keepNext/>
        <w:rPr>
          <w:i/>
          <w:iCs/>
          <w:snapToGrid w:val="0"/>
          <w:lang w:val="en-CA"/>
        </w:rPr>
      </w:pPr>
      <w:bookmarkStart w:id="6" w:name="_Hlk191376151"/>
      <w:r w:rsidRPr="00BC3D3B">
        <w:rPr>
          <w:i/>
          <w:iCs/>
          <w:snapToGrid w:val="0"/>
          <w:lang w:val="en-CA"/>
        </w:rPr>
        <w:t xml:space="preserve">Election of </w:t>
      </w:r>
      <w:r w:rsidR="00392FF8" w:rsidRPr="00BC3D3B">
        <w:rPr>
          <w:i/>
          <w:iCs/>
          <w:snapToGrid w:val="0"/>
          <w:lang w:val="en-CA"/>
        </w:rPr>
        <w:t>the President</w:t>
      </w:r>
    </w:p>
    <w:p w14:paraId="0B09AC93" w14:textId="363A5998" w:rsidR="00482961" w:rsidRPr="00BC3D3B" w:rsidRDefault="00F61E75" w:rsidP="007F2322">
      <w:pPr>
        <w:pStyle w:val="CBDNormalNumber"/>
        <w:rPr>
          <w:lang w:val="en-CA"/>
        </w:rPr>
      </w:pPr>
      <w:bookmarkStart w:id="7" w:name="_Hlk180675104"/>
      <w:bookmarkEnd w:id="6"/>
      <w:r w:rsidRPr="00BC3D3B">
        <w:rPr>
          <w:snapToGrid w:val="0"/>
          <w:lang w:val="en-CA"/>
        </w:rPr>
        <w:t>In accordance with rule 21 of the rules of procedure</w:t>
      </w:r>
      <w:r w:rsidR="007F2322" w:rsidRPr="00BC3D3B">
        <w:rPr>
          <w:lang w:val="en-CA"/>
        </w:rPr>
        <w:t xml:space="preserve"> f</w:t>
      </w:r>
      <w:r w:rsidR="007F2322" w:rsidRPr="00BC3D3B">
        <w:rPr>
          <w:snapToGrid w:val="0"/>
          <w:kern w:val="22"/>
          <w:lang w:val="en-CA"/>
        </w:rPr>
        <w:t xml:space="preserve">or </w:t>
      </w:r>
      <w:r w:rsidR="00000BF6" w:rsidRPr="00BC3D3B">
        <w:rPr>
          <w:snapToGrid w:val="0"/>
          <w:kern w:val="22"/>
          <w:lang w:val="en-CA"/>
        </w:rPr>
        <w:t xml:space="preserve">its </w:t>
      </w:r>
      <w:r w:rsidR="007F2322" w:rsidRPr="00BC3D3B">
        <w:rPr>
          <w:snapToGrid w:val="0"/>
          <w:kern w:val="22"/>
          <w:lang w:val="en-CA"/>
        </w:rPr>
        <w:t>meetings</w:t>
      </w:r>
      <w:r w:rsidR="009A783E" w:rsidRPr="00BC3D3B">
        <w:rPr>
          <w:snapToGrid w:val="0"/>
          <w:kern w:val="22"/>
          <w:lang w:val="en-CA"/>
        </w:rPr>
        <w:t>,</w:t>
      </w:r>
      <w:r w:rsidRPr="00BC3D3B">
        <w:rPr>
          <w:snapToGrid w:val="0"/>
          <w:lang w:val="en-CA"/>
        </w:rPr>
        <w:t xml:space="preserve"> </w:t>
      </w:r>
      <w:bookmarkEnd w:id="7"/>
      <w:r w:rsidRPr="00BC3D3B">
        <w:rPr>
          <w:snapToGrid w:val="0"/>
          <w:lang w:val="en-CA"/>
        </w:rPr>
        <w:t>the Conference of the Parties elected, by acclamation</w:t>
      </w:r>
      <w:r w:rsidR="000D4C86" w:rsidRPr="00BC3D3B">
        <w:rPr>
          <w:snapToGrid w:val="0"/>
          <w:lang w:val="en-CA"/>
        </w:rPr>
        <w:t>,</w:t>
      </w:r>
      <w:r w:rsidR="007F11C6" w:rsidRPr="00BC3D3B">
        <w:rPr>
          <w:snapToGrid w:val="0"/>
          <w:lang w:val="en-CA"/>
        </w:rPr>
        <w:t xml:space="preserve"> the</w:t>
      </w:r>
      <w:r w:rsidRPr="00BC3D3B">
        <w:rPr>
          <w:snapToGrid w:val="0"/>
          <w:lang w:val="en-CA"/>
        </w:rPr>
        <w:t xml:space="preserve"> Minister of Environment and Sustainable Development of Colombia</w:t>
      </w:r>
      <w:r w:rsidR="007F11C6" w:rsidRPr="00BC3D3B">
        <w:rPr>
          <w:snapToGrid w:val="0"/>
          <w:lang w:val="en-CA"/>
        </w:rPr>
        <w:t xml:space="preserve"> </w:t>
      </w:r>
      <w:r w:rsidRPr="00BC3D3B">
        <w:rPr>
          <w:snapToGrid w:val="0"/>
          <w:lang w:val="en-CA"/>
        </w:rPr>
        <w:t>as President of its sixteenth meeting</w:t>
      </w:r>
      <w:r w:rsidR="00A95DFF" w:rsidRPr="00BC3D3B">
        <w:rPr>
          <w:snapToGrid w:val="0"/>
          <w:lang w:val="en-CA"/>
        </w:rPr>
        <w:t>.</w:t>
      </w:r>
    </w:p>
    <w:p w14:paraId="1FADC5BF" w14:textId="77777777" w:rsidR="005237EB" w:rsidRPr="00BC3D3B" w:rsidRDefault="005237EB" w:rsidP="00A44ED4">
      <w:pPr>
        <w:pStyle w:val="CBDNormalNoNumber"/>
        <w:keepNext/>
        <w:rPr>
          <w:i/>
          <w:iCs/>
          <w:snapToGrid w:val="0"/>
          <w:lang w:val="en-CA"/>
        </w:rPr>
      </w:pPr>
      <w:r w:rsidRPr="00BC3D3B">
        <w:rPr>
          <w:i/>
          <w:iCs/>
          <w:snapToGrid w:val="0"/>
          <w:lang w:val="en-CA"/>
        </w:rPr>
        <w:t>Election of the Vice-Presidents</w:t>
      </w:r>
    </w:p>
    <w:p w14:paraId="1533C326" w14:textId="042C1AEE" w:rsidR="005237EB" w:rsidRPr="00BC3D3B" w:rsidRDefault="005237EB" w:rsidP="003251FE">
      <w:pPr>
        <w:pStyle w:val="CBDNormalNumber"/>
        <w:rPr>
          <w:lang w:val="en-CA"/>
        </w:rPr>
      </w:pPr>
      <w:r w:rsidRPr="00BC3D3B">
        <w:rPr>
          <w:lang w:val="en-CA"/>
        </w:rPr>
        <w:t xml:space="preserve">In </w:t>
      </w:r>
      <w:r w:rsidRPr="00BC3D3B">
        <w:rPr>
          <w:bCs/>
          <w:kern w:val="22"/>
          <w:lang w:val="en-CA"/>
        </w:rPr>
        <w:t>accordance</w:t>
      </w:r>
      <w:r w:rsidRPr="00BC3D3B">
        <w:rPr>
          <w:lang w:val="en-CA"/>
        </w:rPr>
        <w:t xml:space="preserve"> with rule 21 of the rules of procedure, 10 </w:t>
      </w:r>
      <w:r w:rsidR="004254CF" w:rsidRPr="00BC3D3B">
        <w:rPr>
          <w:lang w:val="en-CA"/>
        </w:rPr>
        <w:t>v</w:t>
      </w:r>
      <w:r w:rsidRPr="00BC3D3B">
        <w:rPr>
          <w:lang w:val="en-CA"/>
        </w:rPr>
        <w:t>ice-</w:t>
      </w:r>
      <w:r w:rsidR="004254CF" w:rsidRPr="00BC3D3B">
        <w:rPr>
          <w:lang w:val="en-CA"/>
        </w:rPr>
        <w:t>p</w:t>
      </w:r>
      <w:r w:rsidRPr="00BC3D3B">
        <w:rPr>
          <w:lang w:val="en-CA"/>
        </w:rPr>
        <w:t xml:space="preserve">residents had been elected by the Conference of the Parties at its fifteenth meeting to serve until the closure of the </w:t>
      </w:r>
      <w:r w:rsidR="003548D9" w:rsidRPr="00BC3D3B">
        <w:rPr>
          <w:lang w:val="en-CA"/>
        </w:rPr>
        <w:t>six</w:t>
      </w:r>
      <w:r w:rsidRPr="00BC3D3B">
        <w:rPr>
          <w:lang w:val="en-CA"/>
        </w:rPr>
        <w:t xml:space="preserve">teenth meeting. </w:t>
      </w:r>
      <w:r w:rsidR="004E515A" w:rsidRPr="00BC3D3B">
        <w:rPr>
          <w:snapToGrid w:val="0"/>
          <w:kern w:val="22"/>
          <w:lang w:val="en-CA"/>
        </w:rPr>
        <w:t>Subsequently, one member of the Bureau had been replaced by the Party concerned.</w:t>
      </w:r>
      <w:r w:rsidR="004E515A" w:rsidRPr="00BC3D3B">
        <w:rPr>
          <w:lang w:val="en-CA"/>
        </w:rPr>
        <w:t xml:space="preserve"> </w:t>
      </w:r>
      <w:r w:rsidRPr="00BC3D3B">
        <w:rPr>
          <w:lang w:val="en-CA"/>
        </w:rPr>
        <w:t xml:space="preserve">The following representatives served as Vice-Presidents of the </w:t>
      </w:r>
      <w:r w:rsidR="003548D9" w:rsidRPr="00BC3D3B">
        <w:rPr>
          <w:lang w:val="en-CA"/>
        </w:rPr>
        <w:t>six</w:t>
      </w:r>
      <w:r w:rsidRPr="00BC3D3B">
        <w:rPr>
          <w:lang w:val="en-CA"/>
        </w:rPr>
        <w:t>teenth meeting of the Conference of the Parties:</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E515A" w:rsidRPr="00BC3D3B" w14:paraId="4D87F140" w14:textId="77777777" w:rsidTr="00FE7800">
        <w:tc>
          <w:tcPr>
            <w:tcW w:w="4405" w:type="dxa"/>
          </w:tcPr>
          <w:p w14:paraId="1928CE88" w14:textId="77777777" w:rsidR="004E515A" w:rsidRPr="00BC3D3B" w:rsidRDefault="004E515A" w:rsidP="00FE7800">
            <w:pPr>
              <w:spacing w:before="40" w:after="40"/>
              <w:jc w:val="left"/>
              <w:rPr>
                <w:rFonts w:asciiTheme="majorBidi" w:hAnsiTheme="majorBidi" w:cstheme="majorBidi"/>
                <w:lang w:val="en-CA"/>
              </w:rPr>
            </w:pPr>
            <w:proofErr w:type="spellStart"/>
            <w:r w:rsidRPr="00BC3D3B">
              <w:rPr>
                <w:rFonts w:eastAsia="Calibri"/>
                <w:lang w:val="en-CA"/>
              </w:rPr>
              <w:t>Khangeziwe</w:t>
            </w:r>
            <w:proofErr w:type="spellEnd"/>
            <w:r w:rsidRPr="00BC3D3B">
              <w:rPr>
                <w:rFonts w:eastAsia="Calibri"/>
                <w:lang w:val="en-CA"/>
              </w:rPr>
              <w:t xml:space="preserve"> Mabuza </w:t>
            </w:r>
            <w:r w:rsidRPr="00BC3D3B">
              <w:rPr>
                <w:rFonts w:asciiTheme="majorBidi" w:hAnsiTheme="majorBidi" w:cstheme="majorBidi"/>
                <w:lang w:val="en-CA"/>
              </w:rPr>
              <w:t>(Eswatini)</w:t>
            </w:r>
            <w:r w:rsidRPr="00BC3D3B">
              <w:rPr>
                <w:rStyle w:val="FootnoteReference"/>
                <w:rFonts w:asciiTheme="majorBidi" w:eastAsiaTheme="majorEastAsia" w:hAnsiTheme="majorBidi" w:cstheme="majorBidi"/>
                <w:lang w:val="en-CA"/>
              </w:rPr>
              <w:footnoteReference w:id="8"/>
            </w:r>
          </w:p>
        </w:tc>
      </w:tr>
      <w:tr w:rsidR="004E515A" w:rsidRPr="00BC3D3B" w14:paraId="53F3FB06" w14:textId="77777777" w:rsidTr="00FE7800">
        <w:tc>
          <w:tcPr>
            <w:tcW w:w="4405" w:type="dxa"/>
          </w:tcPr>
          <w:p w14:paraId="733F06C7"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Abderahmane Zino Izourar</w:t>
            </w:r>
            <w:r w:rsidRPr="00BC3D3B" w:rsidDel="00735146">
              <w:rPr>
                <w:rFonts w:asciiTheme="majorBidi" w:hAnsiTheme="majorBidi" w:cstheme="majorBidi"/>
                <w:lang w:val="en-CA"/>
              </w:rPr>
              <w:t xml:space="preserve"> </w:t>
            </w:r>
            <w:r w:rsidRPr="00BC3D3B">
              <w:rPr>
                <w:rFonts w:asciiTheme="majorBidi" w:hAnsiTheme="majorBidi" w:cstheme="majorBidi"/>
                <w:lang w:val="en-CA"/>
              </w:rPr>
              <w:t>(Algeria)</w:t>
            </w:r>
          </w:p>
        </w:tc>
      </w:tr>
      <w:tr w:rsidR="004E515A" w:rsidRPr="00BC3D3B" w14:paraId="4C794150" w14:textId="77777777" w:rsidTr="00FE7800">
        <w:tc>
          <w:tcPr>
            <w:tcW w:w="4405" w:type="dxa"/>
          </w:tcPr>
          <w:p w14:paraId="51F20366"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Krishneel Nand</w:t>
            </w:r>
            <w:r w:rsidRPr="00BC3D3B" w:rsidDel="00864371">
              <w:rPr>
                <w:rFonts w:asciiTheme="majorBidi" w:hAnsiTheme="majorBidi" w:cstheme="majorBidi"/>
                <w:lang w:val="en-CA"/>
              </w:rPr>
              <w:t xml:space="preserve"> </w:t>
            </w:r>
            <w:r w:rsidRPr="00BC3D3B">
              <w:rPr>
                <w:rFonts w:asciiTheme="majorBidi" w:hAnsiTheme="majorBidi" w:cstheme="majorBidi"/>
                <w:lang w:val="en-CA"/>
              </w:rPr>
              <w:t>(Fiji)</w:t>
            </w:r>
          </w:p>
        </w:tc>
      </w:tr>
      <w:tr w:rsidR="004E515A" w:rsidRPr="00BC3D3B" w14:paraId="30D705DA" w14:textId="77777777" w:rsidTr="00FE7800">
        <w:tc>
          <w:tcPr>
            <w:tcW w:w="4405" w:type="dxa"/>
          </w:tcPr>
          <w:p w14:paraId="62CB6B0F"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Somaly Chan</w:t>
            </w:r>
            <w:r w:rsidRPr="00BC3D3B" w:rsidDel="00173259">
              <w:rPr>
                <w:rFonts w:asciiTheme="majorBidi" w:hAnsiTheme="majorBidi" w:cstheme="majorBidi"/>
                <w:lang w:val="en-CA"/>
              </w:rPr>
              <w:t xml:space="preserve"> </w:t>
            </w:r>
            <w:r w:rsidRPr="00BC3D3B">
              <w:rPr>
                <w:rFonts w:asciiTheme="majorBidi" w:hAnsiTheme="majorBidi" w:cstheme="majorBidi"/>
                <w:lang w:val="en-CA"/>
              </w:rPr>
              <w:t>(Cambodia)</w:t>
            </w:r>
          </w:p>
        </w:tc>
      </w:tr>
      <w:tr w:rsidR="004E515A" w:rsidRPr="00BC3D3B" w14:paraId="0CEAFF30" w14:textId="77777777" w:rsidTr="00FE7800">
        <w:tc>
          <w:tcPr>
            <w:tcW w:w="4405" w:type="dxa"/>
          </w:tcPr>
          <w:p w14:paraId="44084926"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 xml:space="preserve">Teona </w:t>
            </w:r>
            <w:proofErr w:type="spellStart"/>
            <w:r w:rsidRPr="00BC3D3B">
              <w:rPr>
                <w:rFonts w:asciiTheme="majorBidi" w:hAnsiTheme="majorBidi" w:cstheme="majorBidi"/>
                <w:lang w:val="en-CA"/>
              </w:rPr>
              <w:t>Karchava</w:t>
            </w:r>
            <w:proofErr w:type="spellEnd"/>
            <w:r w:rsidRPr="00BC3D3B">
              <w:rPr>
                <w:rFonts w:asciiTheme="majorBidi" w:hAnsiTheme="majorBidi" w:cstheme="majorBidi"/>
                <w:lang w:val="en-CA"/>
              </w:rPr>
              <w:t xml:space="preserve"> (Georgia)</w:t>
            </w:r>
          </w:p>
        </w:tc>
      </w:tr>
      <w:tr w:rsidR="004E515A" w:rsidRPr="00BC3D3B" w14:paraId="4BB30EE6" w14:textId="77777777" w:rsidTr="00FE7800">
        <w:tc>
          <w:tcPr>
            <w:tcW w:w="4405" w:type="dxa"/>
          </w:tcPr>
          <w:p w14:paraId="2E4C99BF"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Angela Lozan</w:t>
            </w:r>
            <w:r w:rsidRPr="00BC3D3B" w:rsidDel="00AF453F">
              <w:rPr>
                <w:rFonts w:asciiTheme="majorBidi" w:hAnsiTheme="majorBidi" w:cstheme="majorBidi"/>
                <w:lang w:val="en-CA"/>
              </w:rPr>
              <w:t xml:space="preserve"> </w:t>
            </w:r>
            <w:r w:rsidRPr="00BC3D3B">
              <w:rPr>
                <w:rFonts w:asciiTheme="majorBidi" w:hAnsiTheme="majorBidi" w:cstheme="majorBidi"/>
                <w:lang w:val="en-CA"/>
              </w:rPr>
              <w:t>(Republic of Moldova)</w:t>
            </w:r>
          </w:p>
        </w:tc>
      </w:tr>
      <w:tr w:rsidR="004E515A" w:rsidRPr="00BC3D3B" w14:paraId="16AB436F" w14:textId="77777777" w:rsidTr="00FE7800">
        <w:tc>
          <w:tcPr>
            <w:tcW w:w="4405" w:type="dxa"/>
          </w:tcPr>
          <w:p w14:paraId="2F4F7794"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Gillian Guthrie</w:t>
            </w:r>
            <w:r w:rsidRPr="00BC3D3B" w:rsidDel="00AF453F">
              <w:rPr>
                <w:rFonts w:asciiTheme="majorBidi" w:hAnsiTheme="majorBidi" w:cstheme="majorBidi"/>
                <w:lang w:val="en-CA"/>
              </w:rPr>
              <w:t xml:space="preserve"> </w:t>
            </w:r>
            <w:r w:rsidRPr="00BC3D3B">
              <w:rPr>
                <w:rFonts w:asciiTheme="majorBidi" w:hAnsiTheme="majorBidi" w:cstheme="majorBidi"/>
                <w:lang w:val="en-CA"/>
              </w:rPr>
              <w:t>(Jamaica)</w:t>
            </w:r>
          </w:p>
        </w:tc>
      </w:tr>
      <w:tr w:rsidR="004E515A" w:rsidRPr="004060EB" w14:paraId="0823D460" w14:textId="77777777" w:rsidTr="00FE7800">
        <w:tc>
          <w:tcPr>
            <w:tcW w:w="4405" w:type="dxa"/>
          </w:tcPr>
          <w:p w14:paraId="4346A48F" w14:textId="77777777" w:rsidR="004E515A" w:rsidRPr="00F33533" w:rsidRDefault="004E515A" w:rsidP="00FE7800">
            <w:pPr>
              <w:spacing w:before="40" w:after="40"/>
              <w:jc w:val="left"/>
              <w:rPr>
                <w:rFonts w:asciiTheme="majorBidi" w:hAnsiTheme="majorBidi" w:cstheme="majorBidi"/>
                <w:lang w:val="es-ES"/>
              </w:rPr>
            </w:pPr>
            <w:r w:rsidRPr="00F33533">
              <w:rPr>
                <w:rFonts w:asciiTheme="majorBidi" w:hAnsiTheme="majorBidi" w:cstheme="majorBidi"/>
                <w:lang w:val="es-ES"/>
              </w:rPr>
              <w:t>María Teresa Becerra Ramírez</w:t>
            </w:r>
            <w:r w:rsidRPr="00F33533" w:rsidDel="00AF453F">
              <w:rPr>
                <w:rFonts w:asciiTheme="majorBidi" w:hAnsiTheme="majorBidi" w:cstheme="majorBidi"/>
                <w:lang w:val="es-ES"/>
              </w:rPr>
              <w:t xml:space="preserve"> </w:t>
            </w:r>
            <w:r w:rsidRPr="00F33533">
              <w:rPr>
                <w:rFonts w:asciiTheme="majorBidi" w:hAnsiTheme="majorBidi" w:cstheme="majorBidi"/>
                <w:lang w:val="es-ES"/>
              </w:rPr>
              <w:t>(Colombia)</w:t>
            </w:r>
          </w:p>
        </w:tc>
      </w:tr>
      <w:tr w:rsidR="004E515A" w:rsidRPr="00BC3D3B" w14:paraId="7BBB4D4C" w14:textId="77777777" w:rsidTr="00FE7800">
        <w:tc>
          <w:tcPr>
            <w:tcW w:w="4405" w:type="dxa"/>
          </w:tcPr>
          <w:p w14:paraId="619712DB"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 xml:space="preserve">Eric </w:t>
            </w:r>
            <w:proofErr w:type="spellStart"/>
            <w:r w:rsidRPr="00BC3D3B">
              <w:rPr>
                <w:rFonts w:asciiTheme="majorBidi" w:hAnsiTheme="majorBidi" w:cstheme="majorBidi"/>
                <w:lang w:val="en-CA"/>
              </w:rPr>
              <w:t>Schauls</w:t>
            </w:r>
            <w:proofErr w:type="spellEnd"/>
            <w:r w:rsidRPr="00BC3D3B" w:rsidDel="00B165C1">
              <w:rPr>
                <w:rFonts w:asciiTheme="majorBidi" w:hAnsiTheme="majorBidi" w:cstheme="majorBidi"/>
                <w:lang w:val="en-CA"/>
              </w:rPr>
              <w:t xml:space="preserve"> </w:t>
            </w:r>
            <w:r w:rsidRPr="00BC3D3B">
              <w:rPr>
                <w:rFonts w:asciiTheme="majorBidi" w:hAnsiTheme="majorBidi" w:cstheme="majorBidi"/>
                <w:lang w:val="en-CA"/>
              </w:rPr>
              <w:t>(Luxembourg)</w:t>
            </w:r>
          </w:p>
        </w:tc>
      </w:tr>
      <w:tr w:rsidR="004E515A" w:rsidRPr="00BC3D3B" w14:paraId="7115BB27" w14:textId="77777777" w:rsidTr="00FE7800">
        <w:trPr>
          <w:trHeight w:val="420"/>
        </w:trPr>
        <w:tc>
          <w:tcPr>
            <w:tcW w:w="4405" w:type="dxa"/>
          </w:tcPr>
          <w:p w14:paraId="5B915278" w14:textId="77777777" w:rsidR="004E515A" w:rsidRPr="00BC3D3B" w:rsidRDefault="004E515A" w:rsidP="00FE7800">
            <w:pPr>
              <w:spacing w:before="40" w:after="40"/>
              <w:jc w:val="left"/>
              <w:rPr>
                <w:rFonts w:asciiTheme="majorBidi" w:hAnsiTheme="majorBidi" w:cstheme="majorBidi"/>
                <w:lang w:val="en-CA"/>
              </w:rPr>
            </w:pPr>
            <w:r w:rsidRPr="00BC3D3B">
              <w:rPr>
                <w:rFonts w:asciiTheme="majorBidi" w:hAnsiTheme="majorBidi" w:cstheme="majorBidi"/>
                <w:lang w:val="en-CA"/>
              </w:rPr>
              <w:t xml:space="preserve">Norbert </w:t>
            </w:r>
            <w:proofErr w:type="spellStart"/>
            <w:r w:rsidRPr="00BC3D3B">
              <w:rPr>
                <w:rFonts w:asciiTheme="majorBidi" w:hAnsiTheme="majorBidi" w:cstheme="majorBidi"/>
                <w:lang w:val="en-CA"/>
              </w:rPr>
              <w:t>Bärlocher</w:t>
            </w:r>
            <w:proofErr w:type="spellEnd"/>
            <w:r w:rsidRPr="00BC3D3B" w:rsidDel="00063F25">
              <w:rPr>
                <w:rFonts w:asciiTheme="majorBidi" w:hAnsiTheme="majorBidi" w:cstheme="majorBidi"/>
                <w:lang w:val="en-CA"/>
              </w:rPr>
              <w:t xml:space="preserve"> </w:t>
            </w:r>
            <w:r w:rsidRPr="00BC3D3B">
              <w:rPr>
                <w:rFonts w:asciiTheme="majorBidi" w:hAnsiTheme="majorBidi" w:cstheme="majorBidi"/>
                <w:lang w:val="en-CA"/>
              </w:rPr>
              <w:t>(Switzerland)</w:t>
            </w:r>
          </w:p>
        </w:tc>
      </w:tr>
    </w:tbl>
    <w:p w14:paraId="0D1DE6B4" w14:textId="13D689A7" w:rsidR="004E515A" w:rsidRPr="00BC3D3B" w:rsidRDefault="002B5174" w:rsidP="003A3647">
      <w:pPr>
        <w:pStyle w:val="CBDNormalNumber"/>
        <w:tabs>
          <w:tab w:val="clear" w:pos="567"/>
          <w:tab w:val="clear" w:pos="1701"/>
          <w:tab w:val="clear" w:pos="2268"/>
        </w:tabs>
        <w:rPr>
          <w:lang w:val="en-CA"/>
        </w:rPr>
      </w:pPr>
      <w:r w:rsidRPr="00BC3D3B">
        <w:rPr>
          <w:rFonts w:asciiTheme="majorBidi" w:hAnsiTheme="majorBidi" w:cstheme="majorBidi"/>
          <w:color w:val="000000" w:themeColor="text1"/>
          <w:lang w:val="en-CA"/>
        </w:rPr>
        <w:t>T</w:t>
      </w:r>
      <w:r w:rsidR="001D4444" w:rsidRPr="00BC3D3B">
        <w:rPr>
          <w:rFonts w:asciiTheme="majorBidi" w:hAnsiTheme="majorBidi" w:cstheme="majorBidi"/>
          <w:color w:val="000000" w:themeColor="text1"/>
          <w:lang w:val="en-CA"/>
        </w:rPr>
        <w:t xml:space="preserve">he Conference of the Parties agreed that </w:t>
      </w:r>
      <w:r w:rsidR="00734CAC" w:rsidRPr="00BC3D3B">
        <w:rPr>
          <w:rFonts w:eastAsiaTheme="minorEastAsia"/>
          <w:lang w:val="en-CA"/>
        </w:rPr>
        <w:t>Ms.</w:t>
      </w:r>
      <w:r w:rsidR="004E515A" w:rsidRPr="00BC3D3B">
        <w:rPr>
          <w:rFonts w:eastAsiaTheme="minorEastAsia"/>
          <w:lang w:val="en-CA"/>
        </w:rPr>
        <w:t xml:space="preserve"> Chan</w:t>
      </w:r>
      <w:r w:rsidR="005103AE" w:rsidRPr="00BC3D3B">
        <w:rPr>
          <w:rFonts w:asciiTheme="majorBidi" w:hAnsiTheme="majorBidi" w:cstheme="majorBidi"/>
          <w:color w:val="000000" w:themeColor="text1"/>
          <w:lang w:val="en-CA"/>
        </w:rPr>
        <w:t xml:space="preserve"> would </w:t>
      </w:r>
      <w:r w:rsidR="00F347C8" w:rsidRPr="00BC3D3B">
        <w:rPr>
          <w:rFonts w:asciiTheme="majorBidi" w:hAnsiTheme="majorBidi" w:cstheme="majorBidi"/>
          <w:color w:val="000000" w:themeColor="text1"/>
          <w:lang w:val="en-CA"/>
        </w:rPr>
        <w:t xml:space="preserve">act </w:t>
      </w:r>
      <w:r w:rsidR="005103AE" w:rsidRPr="00BC3D3B">
        <w:rPr>
          <w:rFonts w:asciiTheme="majorBidi" w:hAnsiTheme="majorBidi" w:cstheme="majorBidi"/>
          <w:color w:val="000000" w:themeColor="text1"/>
          <w:lang w:val="en-CA"/>
        </w:rPr>
        <w:t>as Rapporteur for the meeting, as proposed by the Bureau.</w:t>
      </w:r>
      <w:r w:rsidR="004E515A" w:rsidRPr="00BC3D3B">
        <w:rPr>
          <w:rFonts w:asciiTheme="majorBidi" w:hAnsiTheme="majorBidi" w:cstheme="majorBidi"/>
          <w:color w:val="000000" w:themeColor="text1"/>
          <w:lang w:val="en-CA"/>
        </w:rPr>
        <w:t xml:space="preserve"> </w:t>
      </w:r>
    </w:p>
    <w:p w14:paraId="17CE6432" w14:textId="49DB872D" w:rsidR="00F51AB6" w:rsidRPr="00BC3D3B" w:rsidRDefault="00355629" w:rsidP="00F51AB6">
      <w:pPr>
        <w:pStyle w:val="CBDNormalNumber"/>
        <w:tabs>
          <w:tab w:val="clear" w:pos="567"/>
          <w:tab w:val="clear" w:pos="1701"/>
          <w:tab w:val="clear" w:pos="2268"/>
        </w:tabs>
        <w:rPr>
          <w:lang w:val="en-CA"/>
        </w:rPr>
      </w:pPr>
      <w:bookmarkStart w:id="8" w:name="_Hlk182203357"/>
      <w:r w:rsidRPr="00BC3D3B">
        <w:rPr>
          <w:lang w:val="en-CA"/>
        </w:rPr>
        <w:lastRenderedPageBreak/>
        <w:t xml:space="preserve">At its 3rd plenary session, on 30 October, </w:t>
      </w:r>
      <w:r w:rsidR="00F51AB6" w:rsidRPr="00BC3D3B">
        <w:rPr>
          <w:lang w:val="en-CA"/>
        </w:rPr>
        <w:t xml:space="preserve">in accordance with rule 21 of </w:t>
      </w:r>
      <w:r w:rsidR="002B5174" w:rsidRPr="00BC3D3B">
        <w:rPr>
          <w:lang w:val="en-CA"/>
        </w:rPr>
        <w:t xml:space="preserve">its </w:t>
      </w:r>
      <w:r w:rsidR="00F51AB6" w:rsidRPr="00BC3D3B">
        <w:rPr>
          <w:lang w:val="en-CA"/>
        </w:rPr>
        <w:t xml:space="preserve">rules of procedure, the Conference of the Parties elected the following representatives to serve as members of the Bureau for a term of office commencing upon the closure of the </w:t>
      </w:r>
      <w:r w:rsidR="006D0E33" w:rsidRPr="00BC3D3B">
        <w:rPr>
          <w:lang w:val="en-CA"/>
        </w:rPr>
        <w:t xml:space="preserve">sixteenth </w:t>
      </w:r>
      <w:r w:rsidR="00F51AB6" w:rsidRPr="00BC3D3B">
        <w:rPr>
          <w:lang w:val="en-CA"/>
        </w:rPr>
        <w:t xml:space="preserve">meeting: </w:t>
      </w:r>
    </w:p>
    <w:p w14:paraId="360CC970" w14:textId="7CCFBFD5" w:rsidR="00F51AB6" w:rsidRPr="00BC3D3B" w:rsidRDefault="00DA4D26" w:rsidP="00F51AB6">
      <w:pPr>
        <w:pStyle w:val="CBDNormalNumber"/>
        <w:numPr>
          <w:ilvl w:val="0"/>
          <w:numId w:val="0"/>
        </w:numPr>
        <w:tabs>
          <w:tab w:val="clear" w:pos="567"/>
        </w:tabs>
        <w:ind w:left="1134"/>
        <w:rPr>
          <w:lang w:val="en-CA"/>
        </w:rPr>
      </w:pPr>
      <w:r w:rsidRPr="00BC3D3B">
        <w:rPr>
          <w:lang w:val="en-CA"/>
        </w:rPr>
        <w:t xml:space="preserve">Joséphine Thérèse Babette Beyala </w:t>
      </w:r>
      <w:proofErr w:type="spellStart"/>
      <w:r w:rsidRPr="00BC3D3B">
        <w:rPr>
          <w:lang w:val="en-CA"/>
        </w:rPr>
        <w:t>Epse</w:t>
      </w:r>
      <w:proofErr w:type="spellEnd"/>
      <w:r w:rsidRPr="00BC3D3B">
        <w:rPr>
          <w:lang w:val="en-CA"/>
        </w:rPr>
        <w:t xml:space="preserve"> Eloundou (Cameroon) </w:t>
      </w:r>
    </w:p>
    <w:p w14:paraId="7C0256A3" w14:textId="527420E2" w:rsidR="00DA4D26" w:rsidRPr="00F33533" w:rsidRDefault="00DA4D26" w:rsidP="00F51AB6">
      <w:pPr>
        <w:pStyle w:val="CBDNormalNumber"/>
        <w:numPr>
          <w:ilvl w:val="0"/>
          <w:numId w:val="0"/>
        </w:numPr>
        <w:tabs>
          <w:tab w:val="clear" w:pos="567"/>
        </w:tabs>
        <w:ind w:left="1134"/>
        <w:rPr>
          <w:lang w:val="es-ES"/>
        </w:rPr>
      </w:pPr>
      <w:proofErr w:type="spellStart"/>
      <w:r w:rsidRPr="00F33533">
        <w:rPr>
          <w:lang w:val="es-ES"/>
        </w:rPr>
        <w:t>Jonas</w:t>
      </w:r>
      <w:proofErr w:type="spellEnd"/>
      <w:r w:rsidRPr="00F33533">
        <w:rPr>
          <w:lang w:val="es-ES"/>
        </w:rPr>
        <w:t xml:space="preserve"> Komi </w:t>
      </w:r>
      <w:proofErr w:type="spellStart"/>
      <w:r w:rsidRPr="00F33533">
        <w:rPr>
          <w:lang w:val="es-ES"/>
        </w:rPr>
        <w:t>Anthé</w:t>
      </w:r>
      <w:proofErr w:type="spellEnd"/>
      <w:r w:rsidRPr="00F33533">
        <w:rPr>
          <w:lang w:val="es-ES"/>
        </w:rPr>
        <w:t xml:space="preserve"> (Togo)</w:t>
      </w:r>
    </w:p>
    <w:p w14:paraId="6B031C13" w14:textId="34EF18F2" w:rsidR="00DA4D26" w:rsidRPr="00F33533" w:rsidRDefault="00DA4D26" w:rsidP="00F51AB6">
      <w:pPr>
        <w:pStyle w:val="CBDNormalNumber"/>
        <w:numPr>
          <w:ilvl w:val="0"/>
          <w:numId w:val="0"/>
        </w:numPr>
        <w:tabs>
          <w:tab w:val="clear" w:pos="567"/>
        </w:tabs>
        <w:ind w:left="1134"/>
        <w:rPr>
          <w:lang w:val="es-ES"/>
        </w:rPr>
      </w:pPr>
      <w:proofErr w:type="spellStart"/>
      <w:r w:rsidRPr="00F33533">
        <w:rPr>
          <w:lang w:val="es-ES"/>
        </w:rPr>
        <w:t>Bilal</w:t>
      </w:r>
      <w:proofErr w:type="spellEnd"/>
      <w:r w:rsidRPr="00F33533">
        <w:rPr>
          <w:lang w:val="es-ES"/>
        </w:rPr>
        <w:t xml:space="preserve"> </w:t>
      </w:r>
      <w:proofErr w:type="spellStart"/>
      <w:r w:rsidRPr="00F33533">
        <w:rPr>
          <w:lang w:val="es-ES"/>
        </w:rPr>
        <w:t>Qteshat</w:t>
      </w:r>
      <w:proofErr w:type="spellEnd"/>
      <w:r w:rsidRPr="00F33533">
        <w:rPr>
          <w:lang w:val="es-ES"/>
        </w:rPr>
        <w:t xml:space="preserve"> (</w:t>
      </w:r>
      <w:proofErr w:type="spellStart"/>
      <w:r w:rsidRPr="00F33533">
        <w:rPr>
          <w:lang w:val="es-ES"/>
        </w:rPr>
        <w:t>Jordan</w:t>
      </w:r>
      <w:proofErr w:type="spellEnd"/>
      <w:r w:rsidRPr="00F33533">
        <w:rPr>
          <w:lang w:val="es-ES"/>
        </w:rPr>
        <w:t>)</w:t>
      </w:r>
    </w:p>
    <w:p w14:paraId="530E037D" w14:textId="65360EA4" w:rsidR="00DA4D26" w:rsidRPr="00BC3D3B" w:rsidRDefault="00DA4D26" w:rsidP="00F51AB6">
      <w:pPr>
        <w:pStyle w:val="CBDNormalNumber"/>
        <w:numPr>
          <w:ilvl w:val="0"/>
          <w:numId w:val="0"/>
        </w:numPr>
        <w:tabs>
          <w:tab w:val="clear" w:pos="567"/>
        </w:tabs>
        <w:ind w:left="1134"/>
        <w:rPr>
          <w:lang w:val="en-CA"/>
        </w:rPr>
      </w:pPr>
      <w:r w:rsidRPr="00BC3D3B">
        <w:rPr>
          <w:lang w:val="en-CA"/>
        </w:rPr>
        <w:t xml:space="preserve">Illam </w:t>
      </w:r>
      <w:proofErr w:type="spellStart"/>
      <w:r w:rsidRPr="00BC3D3B">
        <w:rPr>
          <w:lang w:val="en-CA"/>
        </w:rPr>
        <w:t>Atho</w:t>
      </w:r>
      <w:proofErr w:type="spellEnd"/>
      <w:r w:rsidRPr="00BC3D3B">
        <w:rPr>
          <w:lang w:val="en-CA"/>
        </w:rPr>
        <w:t xml:space="preserve"> Mohamed (Maldives)</w:t>
      </w:r>
    </w:p>
    <w:p w14:paraId="74399794" w14:textId="1D58DDC3" w:rsidR="00DA4D26" w:rsidRPr="00BC3D3B" w:rsidRDefault="00DA4D26" w:rsidP="00F51AB6">
      <w:pPr>
        <w:pStyle w:val="CBDNormalNumber"/>
        <w:numPr>
          <w:ilvl w:val="0"/>
          <w:numId w:val="0"/>
        </w:numPr>
        <w:tabs>
          <w:tab w:val="clear" w:pos="567"/>
        </w:tabs>
        <w:ind w:left="1134"/>
        <w:rPr>
          <w:lang w:val="en-CA"/>
        </w:rPr>
      </w:pPr>
      <w:r w:rsidRPr="00BC3D3B">
        <w:rPr>
          <w:lang w:val="en-CA"/>
        </w:rPr>
        <w:t xml:space="preserve">Adla </w:t>
      </w:r>
      <w:proofErr w:type="spellStart"/>
      <w:r w:rsidRPr="00BC3D3B">
        <w:rPr>
          <w:lang w:val="en-CA"/>
        </w:rPr>
        <w:t>Kahrić</w:t>
      </w:r>
      <w:proofErr w:type="spellEnd"/>
      <w:r w:rsidRPr="00BC3D3B">
        <w:rPr>
          <w:lang w:val="en-CA"/>
        </w:rPr>
        <w:t xml:space="preserve"> (Bosnia and Herzegovina)</w:t>
      </w:r>
    </w:p>
    <w:p w14:paraId="116D0005" w14:textId="465F5551" w:rsidR="00DA4D26" w:rsidRPr="00F33533" w:rsidRDefault="00DA4D26" w:rsidP="00F51AB6">
      <w:pPr>
        <w:pStyle w:val="CBDNormalNumber"/>
        <w:numPr>
          <w:ilvl w:val="0"/>
          <w:numId w:val="0"/>
        </w:numPr>
        <w:tabs>
          <w:tab w:val="clear" w:pos="567"/>
        </w:tabs>
        <w:ind w:left="1134"/>
        <w:rPr>
          <w:lang w:val="es-ES"/>
        </w:rPr>
      </w:pPr>
      <w:proofErr w:type="spellStart"/>
      <w:r w:rsidRPr="00F33533">
        <w:rPr>
          <w:lang w:val="es-ES"/>
        </w:rPr>
        <w:t>Jakhongir</w:t>
      </w:r>
      <w:proofErr w:type="spellEnd"/>
      <w:r w:rsidRPr="00F33533">
        <w:rPr>
          <w:lang w:val="es-ES"/>
        </w:rPr>
        <w:t xml:space="preserve"> </w:t>
      </w:r>
      <w:proofErr w:type="spellStart"/>
      <w:r w:rsidRPr="00F33533">
        <w:rPr>
          <w:lang w:val="es-ES"/>
        </w:rPr>
        <w:t>Talipov</w:t>
      </w:r>
      <w:proofErr w:type="spellEnd"/>
      <w:r w:rsidRPr="00F33533">
        <w:rPr>
          <w:lang w:val="es-ES"/>
        </w:rPr>
        <w:t xml:space="preserve"> (</w:t>
      </w:r>
      <w:proofErr w:type="spellStart"/>
      <w:r w:rsidRPr="00F33533">
        <w:rPr>
          <w:lang w:val="es-ES"/>
        </w:rPr>
        <w:t>Uzbekistan</w:t>
      </w:r>
      <w:proofErr w:type="spellEnd"/>
      <w:r w:rsidRPr="00F33533">
        <w:rPr>
          <w:lang w:val="es-ES"/>
        </w:rPr>
        <w:t>)</w:t>
      </w:r>
    </w:p>
    <w:p w14:paraId="73C21331" w14:textId="308BA82E" w:rsidR="00DA4D26" w:rsidRPr="00F33533" w:rsidRDefault="00DA4D26" w:rsidP="00F51AB6">
      <w:pPr>
        <w:pStyle w:val="CBDNormalNumber"/>
        <w:numPr>
          <w:ilvl w:val="0"/>
          <w:numId w:val="0"/>
        </w:numPr>
        <w:tabs>
          <w:tab w:val="clear" w:pos="567"/>
        </w:tabs>
        <w:ind w:left="1134"/>
        <w:rPr>
          <w:lang w:val="es-ES"/>
        </w:rPr>
      </w:pPr>
      <w:r w:rsidRPr="00F33533">
        <w:rPr>
          <w:lang w:val="es-ES"/>
        </w:rPr>
        <w:t xml:space="preserve">Corina </w:t>
      </w:r>
      <w:proofErr w:type="spellStart"/>
      <w:r w:rsidRPr="00F33533">
        <w:rPr>
          <w:lang w:val="es-ES"/>
        </w:rPr>
        <w:t>Sarli</w:t>
      </w:r>
      <w:proofErr w:type="spellEnd"/>
      <w:r w:rsidRPr="00F33533">
        <w:rPr>
          <w:lang w:val="es-ES"/>
        </w:rPr>
        <w:t xml:space="preserve"> (Argentina)</w:t>
      </w:r>
    </w:p>
    <w:p w14:paraId="21DE0526" w14:textId="2F03B857" w:rsidR="00DA4D26" w:rsidRPr="00F33533" w:rsidRDefault="00DA4D26" w:rsidP="00F51AB6">
      <w:pPr>
        <w:pStyle w:val="CBDNormalNumber"/>
        <w:numPr>
          <w:ilvl w:val="0"/>
          <w:numId w:val="0"/>
        </w:numPr>
        <w:tabs>
          <w:tab w:val="clear" w:pos="567"/>
        </w:tabs>
        <w:ind w:left="1134"/>
        <w:rPr>
          <w:lang w:val="fr-FR"/>
        </w:rPr>
      </w:pPr>
      <w:r w:rsidRPr="00F33533">
        <w:rPr>
          <w:lang w:val="fr-FR"/>
        </w:rPr>
        <w:t>Gillian Guthrie (</w:t>
      </w:r>
      <w:proofErr w:type="spellStart"/>
      <w:r w:rsidRPr="00F33533">
        <w:rPr>
          <w:lang w:val="fr-FR"/>
        </w:rPr>
        <w:t>Jamaica</w:t>
      </w:r>
      <w:proofErr w:type="spellEnd"/>
      <w:r w:rsidRPr="00F33533">
        <w:rPr>
          <w:lang w:val="fr-FR"/>
        </w:rPr>
        <w:t>)</w:t>
      </w:r>
    </w:p>
    <w:p w14:paraId="42146578" w14:textId="479B2AF8" w:rsidR="00DA4D26" w:rsidRPr="00F33533" w:rsidRDefault="00DA4D26" w:rsidP="00F51AB6">
      <w:pPr>
        <w:pStyle w:val="CBDNormalNumber"/>
        <w:numPr>
          <w:ilvl w:val="0"/>
          <w:numId w:val="0"/>
        </w:numPr>
        <w:tabs>
          <w:tab w:val="clear" w:pos="567"/>
        </w:tabs>
        <w:ind w:left="1134"/>
        <w:rPr>
          <w:lang w:val="fr-FR"/>
        </w:rPr>
      </w:pPr>
      <w:proofErr w:type="spellStart"/>
      <w:r w:rsidRPr="00F33533">
        <w:rPr>
          <w:lang w:val="fr-FR"/>
        </w:rPr>
        <w:t>Gaute</w:t>
      </w:r>
      <w:proofErr w:type="spellEnd"/>
      <w:r w:rsidRPr="00F33533">
        <w:rPr>
          <w:lang w:val="fr-FR"/>
        </w:rPr>
        <w:t xml:space="preserve"> </w:t>
      </w:r>
      <w:proofErr w:type="spellStart"/>
      <w:r w:rsidRPr="00F33533">
        <w:rPr>
          <w:lang w:val="fr-FR"/>
        </w:rPr>
        <w:t>Hanssen</w:t>
      </w:r>
      <w:proofErr w:type="spellEnd"/>
      <w:r w:rsidRPr="00F33533">
        <w:rPr>
          <w:lang w:val="fr-FR"/>
        </w:rPr>
        <w:t xml:space="preserve"> (</w:t>
      </w:r>
      <w:proofErr w:type="spellStart"/>
      <w:r w:rsidRPr="00F33533">
        <w:rPr>
          <w:lang w:val="fr-FR"/>
        </w:rPr>
        <w:t>Norway</w:t>
      </w:r>
      <w:proofErr w:type="spellEnd"/>
      <w:r w:rsidRPr="00F33533">
        <w:rPr>
          <w:lang w:val="fr-FR"/>
        </w:rPr>
        <w:t>)</w:t>
      </w:r>
    </w:p>
    <w:p w14:paraId="11D86052" w14:textId="1B3840CA" w:rsidR="00DA4D26" w:rsidRPr="00BC3D3B" w:rsidRDefault="00DA4D26" w:rsidP="00F51AB6">
      <w:pPr>
        <w:pStyle w:val="CBDNormalNumber"/>
        <w:numPr>
          <w:ilvl w:val="0"/>
          <w:numId w:val="0"/>
        </w:numPr>
        <w:tabs>
          <w:tab w:val="clear" w:pos="567"/>
        </w:tabs>
        <w:ind w:left="1134"/>
        <w:rPr>
          <w:lang w:val="en-CA"/>
        </w:rPr>
      </w:pPr>
      <w:r w:rsidRPr="00BC3D3B">
        <w:rPr>
          <w:lang w:val="en-CA"/>
        </w:rPr>
        <w:t xml:space="preserve">Eric </w:t>
      </w:r>
      <w:proofErr w:type="spellStart"/>
      <w:r w:rsidRPr="00BC3D3B">
        <w:rPr>
          <w:lang w:val="en-CA"/>
        </w:rPr>
        <w:t>Schauls</w:t>
      </w:r>
      <w:proofErr w:type="spellEnd"/>
      <w:r w:rsidRPr="00BC3D3B">
        <w:rPr>
          <w:lang w:val="en-CA"/>
        </w:rPr>
        <w:t xml:space="preserve"> (Luxembourg)</w:t>
      </w:r>
      <w:bookmarkEnd w:id="8"/>
    </w:p>
    <w:p w14:paraId="3CEA466F" w14:textId="052BBA94" w:rsidR="004E2412" w:rsidRPr="00BC3D3B" w:rsidRDefault="007A049B" w:rsidP="00A44ED4">
      <w:pPr>
        <w:pStyle w:val="CBDNormalNoNumber"/>
        <w:keepNext/>
        <w:rPr>
          <w:i/>
          <w:iCs/>
          <w:snapToGrid w:val="0"/>
          <w:lang w:val="en-CA"/>
        </w:rPr>
      </w:pPr>
      <w:r w:rsidRPr="00BC3D3B">
        <w:rPr>
          <w:i/>
          <w:iCs/>
          <w:snapToGrid w:val="0"/>
          <w:lang w:val="en-CA"/>
        </w:rPr>
        <w:t>Election of officers of subsidiary bodies and other meetings</w:t>
      </w:r>
    </w:p>
    <w:p w14:paraId="72539B5A" w14:textId="2F38A4ED" w:rsidR="004507F7" w:rsidRPr="00BC3D3B" w:rsidRDefault="004507F7" w:rsidP="004507F7">
      <w:pPr>
        <w:pStyle w:val="CBDNormalNumber"/>
        <w:rPr>
          <w:lang w:val="en-CA"/>
        </w:rPr>
      </w:pPr>
      <w:r w:rsidRPr="00BC3D3B">
        <w:rPr>
          <w:lang w:val="en-CA"/>
        </w:rPr>
        <w:t xml:space="preserve">At its 2nd plenary session, on 25 October, the Conference of the Parties elected </w:t>
      </w:r>
      <w:r w:rsidRPr="00BC3D3B">
        <w:rPr>
          <w:bCs/>
          <w:lang w:val="en-CA"/>
        </w:rPr>
        <w:t>Jean Bruno Mikissa (Gabon)</w:t>
      </w:r>
      <w:r w:rsidRPr="00BC3D3B">
        <w:rPr>
          <w:lang w:val="en-CA"/>
        </w:rPr>
        <w:t xml:space="preserve"> as Chair of the Subsidiary Body on Scientific, Technical and Technological Advice, by acclamation, for a term of office extending until the seventeenth meeting of the Conference of the Parties.</w:t>
      </w:r>
    </w:p>
    <w:p w14:paraId="4DBD0E93" w14:textId="1B1B955E" w:rsidR="004507F7" w:rsidRPr="00BC3D3B" w:rsidRDefault="00A33FE7" w:rsidP="004507F7">
      <w:pPr>
        <w:pStyle w:val="CBDNormalNumber"/>
        <w:rPr>
          <w:lang w:val="en-CA"/>
        </w:rPr>
      </w:pPr>
      <w:r w:rsidRPr="00BC3D3B">
        <w:rPr>
          <w:lang w:val="en-CA"/>
        </w:rPr>
        <w:t>A</w:t>
      </w:r>
      <w:r w:rsidR="004507F7" w:rsidRPr="00BC3D3B">
        <w:rPr>
          <w:lang w:val="en-CA"/>
        </w:rPr>
        <w:t xml:space="preserve">t </w:t>
      </w:r>
      <w:r w:rsidR="008C3C01" w:rsidRPr="00BC3D3B">
        <w:rPr>
          <w:lang w:val="en-CA"/>
        </w:rPr>
        <w:t>the same session</w:t>
      </w:r>
      <w:r w:rsidR="004507F7" w:rsidRPr="00BC3D3B">
        <w:rPr>
          <w:lang w:val="en-CA"/>
        </w:rPr>
        <w:t xml:space="preserve">, the Conference of the Parties elected Clarissa Souza Della Nina (Brazil) as Chair of the Subsidiary Body on </w:t>
      </w:r>
      <w:r w:rsidR="00DA5CCB" w:rsidRPr="00BC3D3B">
        <w:rPr>
          <w:lang w:val="en-CA"/>
        </w:rPr>
        <w:t>Implementation, by acclamation,</w:t>
      </w:r>
      <w:r w:rsidR="004507F7" w:rsidRPr="00BC3D3B">
        <w:rPr>
          <w:lang w:val="en-CA"/>
        </w:rPr>
        <w:t xml:space="preserve"> for a term of office extending until the seventeenth meeting of the Conference of the Parties.</w:t>
      </w:r>
    </w:p>
    <w:p w14:paraId="4ED86135" w14:textId="3E2977A1" w:rsidR="00557370" w:rsidRPr="00BC3D3B" w:rsidRDefault="00557370" w:rsidP="00A44ED4">
      <w:pPr>
        <w:pStyle w:val="CBDNormalNoNumber"/>
        <w:keepNext/>
        <w:rPr>
          <w:i/>
          <w:iCs/>
          <w:snapToGrid w:val="0"/>
          <w:lang w:val="en-CA"/>
        </w:rPr>
      </w:pPr>
      <w:r w:rsidRPr="00BC3D3B">
        <w:rPr>
          <w:i/>
          <w:iCs/>
          <w:snapToGrid w:val="0"/>
          <w:lang w:val="en-CA"/>
        </w:rPr>
        <w:t xml:space="preserve">Adoption of the agenda </w:t>
      </w:r>
    </w:p>
    <w:p w14:paraId="5E16004D" w14:textId="3C480B9A" w:rsidR="00557370" w:rsidRPr="00BC3D3B" w:rsidRDefault="00575544" w:rsidP="00EE4D84">
      <w:pPr>
        <w:pStyle w:val="CBDNormalNumber"/>
        <w:rPr>
          <w:b/>
          <w:bCs/>
          <w:lang w:val="en-CA"/>
        </w:rPr>
      </w:pPr>
      <w:r w:rsidRPr="00BC3D3B">
        <w:rPr>
          <w:rFonts w:asciiTheme="majorBidi" w:hAnsiTheme="majorBidi" w:cstheme="majorBidi"/>
          <w:color w:val="000000" w:themeColor="text1"/>
          <w:lang w:val="en-CA"/>
        </w:rPr>
        <w:t>At its</w:t>
      </w:r>
      <w:r w:rsidR="009F1254" w:rsidRPr="00BC3D3B">
        <w:rPr>
          <w:rFonts w:asciiTheme="majorBidi" w:hAnsiTheme="majorBidi" w:cstheme="majorBidi"/>
          <w:color w:val="000000" w:themeColor="text1"/>
          <w:lang w:val="en-CA"/>
        </w:rPr>
        <w:t xml:space="preserve"> </w:t>
      </w:r>
      <w:r w:rsidR="004E515A" w:rsidRPr="00BC3D3B">
        <w:rPr>
          <w:rFonts w:asciiTheme="majorBidi" w:hAnsiTheme="majorBidi" w:cstheme="majorBidi"/>
          <w:color w:val="000000" w:themeColor="text1"/>
          <w:lang w:val="en-CA"/>
        </w:rPr>
        <w:t>1st</w:t>
      </w:r>
      <w:r w:rsidR="009F1254" w:rsidRPr="00BC3D3B">
        <w:rPr>
          <w:rFonts w:asciiTheme="majorBidi" w:hAnsiTheme="majorBidi" w:cstheme="majorBidi"/>
          <w:color w:val="000000" w:themeColor="text1"/>
          <w:lang w:val="en-CA"/>
        </w:rPr>
        <w:t xml:space="preserve"> plenary session, the Conference of the Parties adopted the following agenda </w:t>
      </w:r>
      <w:proofErr w:type="gramStart"/>
      <w:r w:rsidR="009F1254" w:rsidRPr="00BC3D3B">
        <w:rPr>
          <w:rFonts w:asciiTheme="majorBidi" w:hAnsiTheme="majorBidi" w:cstheme="majorBidi"/>
          <w:color w:val="000000" w:themeColor="text1"/>
          <w:lang w:val="en-CA"/>
        </w:rPr>
        <w:t>on the basis of</w:t>
      </w:r>
      <w:proofErr w:type="gramEnd"/>
      <w:r w:rsidR="009F1254" w:rsidRPr="00BC3D3B">
        <w:rPr>
          <w:rFonts w:asciiTheme="majorBidi" w:hAnsiTheme="majorBidi" w:cstheme="majorBidi"/>
          <w:color w:val="000000" w:themeColor="text1"/>
          <w:lang w:val="en-CA"/>
        </w:rPr>
        <w:t xml:space="preserve"> the provisional agenda prepared </w:t>
      </w:r>
      <w:r w:rsidR="009E1412" w:rsidRPr="00BC3D3B">
        <w:rPr>
          <w:rFonts w:asciiTheme="majorBidi" w:hAnsiTheme="majorBidi" w:cstheme="majorBidi"/>
          <w:color w:val="000000" w:themeColor="text1"/>
          <w:lang w:val="en-CA"/>
        </w:rPr>
        <w:t>by the Secretar</w:t>
      </w:r>
      <w:r w:rsidR="009052E2" w:rsidRPr="00BC3D3B">
        <w:rPr>
          <w:rFonts w:asciiTheme="majorBidi" w:hAnsiTheme="majorBidi" w:cstheme="majorBidi"/>
          <w:color w:val="000000" w:themeColor="text1"/>
          <w:lang w:val="en-CA"/>
        </w:rPr>
        <w:t>iat</w:t>
      </w:r>
      <w:r w:rsidR="009E1412" w:rsidRPr="00BC3D3B">
        <w:rPr>
          <w:rFonts w:asciiTheme="majorBidi" w:hAnsiTheme="majorBidi" w:cstheme="majorBidi"/>
          <w:color w:val="000000" w:themeColor="text1"/>
          <w:lang w:val="en-CA"/>
        </w:rPr>
        <w:t xml:space="preserve"> in consultation with the Bureau:</w:t>
      </w:r>
    </w:p>
    <w:p w14:paraId="3B902E3C" w14:textId="442D5412" w:rsidR="003E66FF" w:rsidRPr="00BC3D3B" w:rsidRDefault="003E66FF" w:rsidP="003E66FF">
      <w:pPr>
        <w:pStyle w:val="CBDNormalNoNumber"/>
        <w:tabs>
          <w:tab w:val="clear" w:pos="1134"/>
        </w:tabs>
        <w:ind w:left="1701" w:hanging="567"/>
        <w:rPr>
          <w:lang w:val="en-CA"/>
        </w:rPr>
      </w:pPr>
      <w:r w:rsidRPr="00BC3D3B">
        <w:rPr>
          <w:lang w:val="en-CA"/>
        </w:rPr>
        <w:t>1.</w:t>
      </w:r>
      <w:r w:rsidRPr="00BC3D3B">
        <w:rPr>
          <w:lang w:val="en-CA"/>
        </w:rPr>
        <w:tab/>
        <w:t>Opening of the meeting.</w:t>
      </w:r>
    </w:p>
    <w:p w14:paraId="254A7F8D" w14:textId="6EC6B373" w:rsidR="003E66FF" w:rsidRPr="00BC3D3B" w:rsidRDefault="003E66FF" w:rsidP="003E66FF">
      <w:pPr>
        <w:pStyle w:val="CBDNormalNoNumber"/>
        <w:tabs>
          <w:tab w:val="clear" w:pos="1134"/>
        </w:tabs>
        <w:ind w:left="1701" w:hanging="567"/>
        <w:rPr>
          <w:lang w:val="en-CA"/>
        </w:rPr>
      </w:pPr>
      <w:r w:rsidRPr="00BC3D3B">
        <w:rPr>
          <w:lang w:val="en-CA"/>
        </w:rPr>
        <w:t>2.</w:t>
      </w:r>
      <w:r w:rsidRPr="00BC3D3B">
        <w:rPr>
          <w:lang w:val="en-CA"/>
        </w:rPr>
        <w:tab/>
        <w:t>Organizational matters.</w:t>
      </w:r>
    </w:p>
    <w:p w14:paraId="360C1033" w14:textId="212360DF" w:rsidR="003E66FF" w:rsidRPr="00BC3D3B" w:rsidRDefault="003E66FF" w:rsidP="003E66FF">
      <w:pPr>
        <w:pStyle w:val="CBDNormalNoNumber"/>
        <w:tabs>
          <w:tab w:val="clear" w:pos="1134"/>
        </w:tabs>
        <w:ind w:left="1701" w:hanging="567"/>
        <w:rPr>
          <w:lang w:val="en-CA"/>
        </w:rPr>
      </w:pPr>
      <w:r w:rsidRPr="00BC3D3B">
        <w:rPr>
          <w:lang w:val="en-CA"/>
        </w:rPr>
        <w:t>3.</w:t>
      </w:r>
      <w:r w:rsidRPr="00BC3D3B">
        <w:rPr>
          <w:lang w:val="en-CA"/>
        </w:rPr>
        <w:tab/>
        <w:t>Report on the credentials of representatives to the sixteenth meeting of the Conference of the Parties.</w:t>
      </w:r>
    </w:p>
    <w:p w14:paraId="07D6556A" w14:textId="09752F4F" w:rsidR="003E66FF" w:rsidRPr="00BC3D3B" w:rsidRDefault="003E66FF" w:rsidP="003E66FF">
      <w:pPr>
        <w:pStyle w:val="CBDNormalNoNumber"/>
        <w:tabs>
          <w:tab w:val="clear" w:pos="1134"/>
        </w:tabs>
        <w:ind w:left="1701" w:hanging="567"/>
        <w:rPr>
          <w:lang w:val="en-CA"/>
        </w:rPr>
      </w:pPr>
      <w:r w:rsidRPr="00BC3D3B">
        <w:rPr>
          <w:lang w:val="en-CA"/>
        </w:rPr>
        <w:t>4.</w:t>
      </w:r>
      <w:r w:rsidRPr="00BC3D3B">
        <w:rPr>
          <w:lang w:val="en-CA"/>
        </w:rPr>
        <w:tab/>
        <w:t>Pending issues.</w:t>
      </w:r>
    </w:p>
    <w:p w14:paraId="449771AA" w14:textId="6D01F7A2" w:rsidR="003E66FF" w:rsidRPr="00BC3D3B" w:rsidRDefault="003E66FF" w:rsidP="003E66FF">
      <w:pPr>
        <w:pStyle w:val="CBDNormalNoNumber"/>
        <w:tabs>
          <w:tab w:val="clear" w:pos="1134"/>
        </w:tabs>
        <w:ind w:left="1701" w:hanging="567"/>
        <w:rPr>
          <w:lang w:val="en-CA"/>
        </w:rPr>
      </w:pPr>
      <w:r w:rsidRPr="00BC3D3B">
        <w:rPr>
          <w:lang w:val="en-CA"/>
        </w:rPr>
        <w:t>5.</w:t>
      </w:r>
      <w:r w:rsidRPr="00BC3D3B">
        <w:rPr>
          <w:lang w:val="en-CA"/>
        </w:rPr>
        <w:tab/>
        <w:t>Date and venue of future meetings of the Conference of the Parties.</w:t>
      </w:r>
    </w:p>
    <w:p w14:paraId="00F05C68" w14:textId="525C9180" w:rsidR="003E66FF" w:rsidRPr="00BC3D3B" w:rsidRDefault="003E66FF" w:rsidP="003E66FF">
      <w:pPr>
        <w:pStyle w:val="CBDNormalNoNumber"/>
        <w:tabs>
          <w:tab w:val="clear" w:pos="1134"/>
        </w:tabs>
        <w:ind w:left="1701" w:hanging="567"/>
        <w:rPr>
          <w:lang w:val="en-CA"/>
        </w:rPr>
      </w:pPr>
      <w:r w:rsidRPr="00BC3D3B">
        <w:rPr>
          <w:lang w:val="en-CA"/>
        </w:rPr>
        <w:t>6.</w:t>
      </w:r>
      <w:r w:rsidRPr="00BC3D3B">
        <w:rPr>
          <w:lang w:val="en-CA"/>
        </w:rPr>
        <w:tab/>
        <w:t>Reports of intersessional and regional preparatory meetings.</w:t>
      </w:r>
    </w:p>
    <w:p w14:paraId="2015A680" w14:textId="46FAC3DE" w:rsidR="003E66FF" w:rsidRPr="00BC3D3B" w:rsidRDefault="003E66FF" w:rsidP="003E66FF">
      <w:pPr>
        <w:pStyle w:val="CBDNormalNoNumber"/>
        <w:tabs>
          <w:tab w:val="clear" w:pos="1134"/>
        </w:tabs>
        <w:ind w:left="1701" w:hanging="567"/>
        <w:rPr>
          <w:lang w:val="en-CA"/>
        </w:rPr>
      </w:pPr>
      <w:r w:rsidRPr="00BC3D3B">
        <w:rPr>
          <w:lang w:val="en-CA"/>
        </w:rPr>
        <w:t>7.</w:t>
      </w:r>
      <w:r w:rsidRPr="00BC3D3B">
        <w:rPr>
          <w:lang w:val="en-CA"/>
        </w:rPr>
        <w:tab/>
        <w:t>Administration of the Convention and budget for the trust funds.</w:t>
      </w:r>
    </w:p>
    <w:p w14:paraId="79A13020" w14:textId="31262554" w:rsidR="003E66FF" w:rsidRPr="00BC3D3B" w:rsidRDefault="003E66FF" w:rsidP="003E66FF">
      <w:pPr>
        <w:pStyle w:val="CBDNormalNoNumber"/>
        <w:tabs>
          <w:tab w:val="clear" w:pos="1134"/>
        </w:tabs>
        <w:ind w:left="1701" w:hanging="567"/>
        <w:rPr>
          <w:lang w:val="en-CA"/>
        </w:rPr>
      </w:pPr>
      <w:r w:rsidRPr="00BC3D3B">
        <w:rPr>
          <w:lang w:val="en-CA"/>
        </w:rPr>
        <w:t>8.</w:t>
      </w:r>
      <w:r w:rsidRPr="00BC3D3B">
        <w:rPr>
          <w:lang w:val="en-CA"/>
        </w:rPr>
        <w:tab/>
        <w:t>Progress on the preparation of targets and updating of national biodiversity strategies and action plans by Parties in line with the Kunming-Montreal Global Biodiversity Framework.</w:t>
      </w:r>
    </w:p>
    <w:p w14:paraId="37C026BC" w14:textId="58F928D6" w:rsidR="003E66FF" w:rsidRPr="00BC3D3B" w:rsidRDefault="003E66FF" w:rsidP="003E66FF">
      <w:pPr>
        <w:pStyle w:val="CBDNormalNoNumber"/>
        <w:tabs>
          <w:tab w:val="clear" w:pos="1134"/>
        </w:tabs>
        <w:ind w:left="1701" w:hanging="567"/>
        <w:rPr>
          <w:lang w:val="en-CA"/>
        </w:rPr>
      </w:pPr>
      <w:r w:rsidRPr="00BC3D3B">
        <w:rPr>
          <w:lang w:val="en-CA"/>
        </w:rPr>
        <w:t>9.</w:t>
      </w:r>
      <w:r w:rsidRPr="00BC3D3B">
        <w:rPr>
          <w:lang w:val="en-CA"/>
        </w:rPr>
        <w:tab/>
        <w:t>Digital sequence information on genetic resources.</w:t>
      </w:r>
    </w:p>
    <w:p w14:paraId="619ADA21" w14:textId="1E8EB695" w:rsidR="003E66FF" w:rsidRPr="00BC3D3B" w:rsidRDefault="003E66FF" w:rsidP="003E66FF">
      <w:pPr>
        <w:pStyle w:val="CBDNormalNoNumber"/>
        <w:tabs>
          <w:tab w:val="clear" w:pos="1134"/>
        </w:tabs>
        <w:ind w:left="1701" w:hanging="567"/>
        <w:rPr>
          <w:lang w:val="en-CA"/>
        </w:rPr>
      </w:pPr>
      <w:r w:rsidRPr="00BC3D3B">
        <w:rPr>
          <w:lang w:val="en-CA"/>
        </w:rPr>
        <w:t>10.</w:t>
      </w:r>
      <w:r w:rsidRPr="00BC3D3B">
        <w:rPr>
          <w:lang w:val="en-CA"/>
        </w:rPr>
        <w:tab/>
        <w:t>Mechanisms for planning, monitoring, reporting and review.</w:t>
      </w:r>
    </w:p>
    <w:p w14:paraId="0CAF0A0B" w14:textId="24161B06" w:rsidR="003E66FF" w:rsidRPr="00BC3D3B" w:rsidRDefault="003E66FF" w:rsidP="003E66FF">
      <w:pPr>
        <w:pStyle w:val="CBDNormalNoNumber"/>
        <w:tabs>
          <w:tab w:val="clear" w:pos="1134"/>
        </w:tabs>
        <w:ind w:left="1701" w:hanging="567"/>
        <w:rPr>
          <w:lang w:val="en-CA"/>
        </w:rPr>
      </w:pPr>
      <w:r w:rsidRPr="00BC3D3B">
        <w:rPr>
          <w:lang w:val="en-CA"/>
        </w:rPr>
        <w:t>11.</w:t>
      </w:r>
      <w:r w:rsidRPr="00BC3D3B">
        <w:rPr>
          <w:lang w:val="en-CA"/>
        </w:rPr>
        <w:tab/>
        <w:t>Resource mobilization and financial mechanism.</w:t>
      </w:r>
    </w:p>
    <w:p w14:paraId="32210A9C" w14:textId="30B205D0" w:rsidR="003E66FF" w:rsidRPr="00BC3D3B" w:rsidRDefault="003E66FF" w:rsidP="003E66FF">
      <w:pPr>
        <w:pStyle w:val="CBDNormalNoNumber"/>
        <w:tabs>
          <w:tab w:val="clear" w:pos="1134"/>
        </w:tabs>
        <w:ind w:left="1701" w:hanging="567"/>
        <w:rPr>
          <w:lang w:val="en-CA"/>
        </w:rPr>
      </w:pPr>
      <w:r w:rsidRPr="00BC3D3B">
        <w:rPr>
          <w:lang w:val="en-CA"/>
        </w:rPr>
        <w:t>12.</w:t>
      </w:r>
      <w:r w:rsidRPr="00BC3D3B">
        <w:rPr>
          <w:lang w:val="en-CA"/>
        </w:rPr>
        <w:tab/>
        <w:t>Capacity-building and development, technical and scientific cooperation, clearing-house mechanism and knowledge management.</w:t>
      </w:r>
    </w:p>
    <w:p w14:paraId="38A0C881" w14:textId="20B56D4F" w:rsidR="003E66FF" w:rsidRPr="00BC3D3B" w:rsidRDefault="003E66FF" w:rsidP="003E66FF">
      <w:pPr>
        <w:pStyle w:val="CBDNormalNoNumber"/>
        <w:tabs>
          <w:tab w:val="clear" w:pos="1134"/>
        </w:tabs>
        <w:ind w:left="1701" w:hanging="567"/>
        <w:rPr>
          <w:lang w:val="en-CA"/>
        </w:rPr>
      </w:pPr>
      <w:r w:rsidRPr="00BC3D3B">
        <w:rPr>
          <w:kern w:val="22"/>
          <w:lang w:val="en-CA" w:eastAsia="ko-KR"/>
        </w:rPr>
        <w:lastRenderedPageBreak/>
        <w:t>13.</w:t>
      </w:r>
      <w:r w:rsidRPr="00BC3D3B">
        <w:rPr>
          <w:kern w:val="22"/>
          <w:lang w:val="en-CA" w:eastAsia="ko-KR"/>
        </w:rPr>
        <w:tab/>
        <w:t>Cooperation with international organizations and bodies established under other conventions.</w:t>
      </w:r>
    </w:p>
    <w:p w14:paraId="0B38E1CC" w14:textId="33C69F76" w:rsidR="003E66FF" w:rsidRPr="00BC3D3B" w:rsidRDefault="003E66FF" w:rsidP="003E66FF">
      <w:pPr>
        <w:pStyle w:val="CBDNormalNoNumber"/>
        <w:tabs>
          <w:tab w:val="clear" w:pos="1134"/>
        </w:tabs>
        <w:ind w:left="1701" w:hanging="567"/>
        <w:rPr>
          <w:lang w:val="en-CA"/>
        </w:rPr>
      </w:pPr>
      <w:r w:rsidRPr="00BC3D3B">
        <w:rPr>
          <w:lang w:val="en-CA"/>
        </w:rPr>
        <w:t>14.</w:t>
      </w:r>
      <w:r w:rsidRPr="00BC3D3B">
        <w:rPr>
          <w:lang w:val="en-CA"/>
        </w:rPr>
        <w:tab/>
        <w:t>Implementation of Article 8(j) and related provisions.</w:t>
      </w:r>
    </w:p>
    <w:p w14:paraId="203AF5ED" w14:textId="4BFB73FF" w:rsidR="003E66FF" w:rsidRPr="00BC3D3B" w:rsidRDefault="003E66FF" w:rsidP="003E66FF">
      <w:pPr>
        <w:pStyle w:val="CBDNormalNoNumber"/>
        <w:tabs>
          <w:tab w:val="clear" w:pos="1134"/>
        </w:tabs>
        <w:ind w:left="1701" w:hanging="567"/>
        <w:rPr>
          <w:lang w:val="en-CA"/>
        </w:rPr>
      </w:pPr>
      <w:r w:rsidRPr="00BC3D3B">
        <w:rPr>
          <w:lang w:val="en-CA"/>
        </w:rPr>
        <w:t>15.</w:t>
      </w:r>
      <w:r w:rsidRPr="00BC3D3B">
        <w:rPr>
          <w:lang w:val="en-CA"/>
        </w:rPr>
        <w:tab/>
        <w:t>Communication, education and public awareness.</w:t>
      </w:r>
    </w:p>
    <w:p w14:paraId="10F93C06" w14:textId="1B23781A" w:rsidR="003E66FF" w:rsidRPr="00BC3D3B" w:rsidRDefault="003E66FF" w:rsidP="003E66FF">
      <w:pPr>
        <w:pStyle w:val="CBDNormalNoNumber"/>
        <w:tabs>
          <w:tab w:val="clear" w:pos="1134"/>
        </w:tabs>
        <w:ind w:left="1701" w:hanging="567"/>
        <w:rPr>
          <w:lang w:val="en-CA"/>
        </w:rPr>
      </w:pPr>
      <w:r w:rsidRPr="00BC3D3B">
        <w:rPr>
          <w:lang w:val="en-CA"/>
        </w:rPr>
        <w:t>16.</w:t>
      </w:r>
      <w:r w:rsidRPr="00BC3D3B">
        <w:rPr>
          <w:lang w:val="en-CA"/>
        </w:rPr>
        <w:tab/>
        <w:t>Scientific and technical needs to support the implementation of the Kunming-Montreal Global Biodiversity Framework, including implications for the programmes of work of the Convention.</w:t>
      </w:r>
    </w:p>
    <w:p w14:paraId="44806B20" w14:textId="785C81B8" w:rsidR="003E66FF" w:rsidRPr="00BC3D3B" w:rsidRDefault="003E66FF" w:rsidP="003E66FF">
      <w:pPr>
        <w:pStyle w:val="CBDNormalNoNumber"/>
        <w:tabs>
          <w:tab w:val="clear" w:pos="1134"/>
        </w:tabs>
        <w:ind w:left="1701" w:hanging="567"/>
        <w:rPr>
          <w:lang w:val="en-CA"/>
        </w:rPr>
      </w:pPr>
      <w:r w:rsidRPr="00BC3D3B">
        <w:rPr>
          <w:lang w:val="en-CA"/>
        </w:rPr>
        <w:t>17.</w:t>
      </w:r>
      <w:r w:rsidRPr="00BC3D3B">
        <w:rPr>
          <w:lang w:val="en-CA"/>
        </w:rPr>
        <w:tab/>
        <w:t>Mainstreaming of biodiversity within and across sectors.</w:t>
      </w:r>
    </w:p>
    <w:p w14:paraId="0D9A8644" w14:textId="447DC74D" w:rsidR="003E66FF" w:rsidRPr="00BC3D3B" w:rsidRDefault="003E66FF" w:rsidP="003E66FF">
      <w:pPr>
        <w:pStyle w:val="CBDNormalNoNumber"/>
        <w:tabs>
          <w:tab w:val="clear" w:pos="1134"/>
        </w:tabs>
        <w:ind w:left="1701" w:hanging="567"/>
        <w:rPr>
          <w:lang w:val="en-CA"/>
        </w:rPr>
      </w:pPr>
      <w:r w:rsidRPr="00BC3D3B">
        <w:rPr>
          <w:lang w:val="en-CA"/>
        </w:rPr>
        <w:t>18.</w:t>
      </w:r>
      <w:r w:rsidRPr="00BC3D3B">
        <w:rPr>
          <w:lang w:val="en-CA"/>
        </w:rPr>
        <w:tab/>
        <w:t>Diverse values of biodiversity.</w:t>
      </w:r>
    </w:p>
    <w:p w14:paraId="7C1D97CC" w14:textId="1450E0DB" w:rsidR="003E66FF" w:rsidRPr="00BC3D3B" w:rsidRDefault="003E66FF" w:rsidP="003E66FF">
      <w:pPr>
        <w:pStyle w:val="CBDNormalNoNumber"/>
        <w:tabs>
          <w:tab w:val="clear" w:pos="1134"/>
        </w:tabs>
        <w:ind w:left="1701" w:hanging="567"/>
        <w:rPr>
          <w:lang w:val="en-CA"/>
        </w:rPr>
      </w:pPr>
      <w:r w:rsidRPr="00BC3D3B">
        <w:rPr>
          <w:lang w:val="en-CA"/>
        </w:rPr>
        <w:t>19.</w:t>
      </w:r>
      <w:r w:rsidRPr="00BC3D3B">
        <w:rPr>
          <w:lang w:val="en-CA"/>
        </w:rPr>
        <w:tab/>
        <w:t>Sustainable wildlife management.</w:t>
      </w:r>
    </w:p>
    <w:p w14:paraId="165556B0" w14:textId="27CD74F6" w:rsidR="003E66FF" w:rsidRPr="00BC3D3B" w:rsidRDefault="003E66FF" w:rsidP="003E66FF">
      <w:pPr>
        <w:pStyle w:val="CBDNormalNoNumber"/>
        <w:tabs>
          <w:tab w:val="clear" w:pos="1134"/>
        </w:tabs>
        <w:ind w:left="1701" w:hanging="567"/>
        <w:rPr>
          <w:lang w:val="en-CA"/>
        </w:rPr>
      </w:pPr>
      <w:r w:rsidRPr="00BC3D3B">
        <w:rPr>
          <w:lang w:val="en-CA"/>
        </w:rPr>
        <w:t>20.</w:t>
      </w:r>
      <w:r w:rsidRPr="00BC3D3B">
        <w:rPr>
          <w:lang w:val="en-CA"/>
        </w:rPr>
        <w:tab/>
        <w:t>Marine and coastal biodiversity, and island biodiversity.</w:t>
      </w:r>
    </w:p>
    <w:p w14:paraId="7A731719" w14:textId="77777777" w:rsidR="00CB654E" w:rsidRPr="00BC3D3B" w:rsidRDefault="00CB654E" w:rsidP="003E66FF">
      <w:pPr>
        <w:pStyle w:val="CBDNormalNoNumber"/>
        <w:tabs>
          <w:tab w:val="clear" w:pos="1134"/>
        </w:tabs>
        <w:ind w:left="1701" w:hanging="567"/>
        <w:rPr>
          <w:lang w:val="en-CA"/>
        </w:rPr>
      </w:pPr>
    </w:p>
    <w:p w14:paraId="62EB4EDD" w14:textId="47FFB2E6" w:rsidR="003E66FF" w:rsidRPr="00BC3D3B" w:rsidRDefault="003E66FF" w:rsidP="003E66FF">
      <w:pPr>
        <w:pStyle w:val="CBDNormalNoNumber"/>
        <w:tabs>
          <w:tab w:val="clear" w:pos="1134"/>
        </w:tabs>
        <w:ind w:left="1701" w:hanging="567"/>
        <w:rPr>
          <w:lang w:val="en-CA"/>
        </w:rPr>
      </w:pPr>
      <w:r w:rsidRPr="00BC3D3B">
        <w:rPr>
          <w:lang w:val="en-CA"/>
        </w:rPr>
        <w:t>21.</w:t>
      </w:r>
      <w:r w:rsidRPr="00BC3D3B">
        <w:rPr>
          <w:lang w:val="en-CA"/>
        </w:rPr>
        <w:tab/>
        <w:t>Invasive alien species.</w:t>
      </w:r>
    </w:p>
    <w:p w14:paraId="783D6593" w14:textId="7B43BB8A" w:rsidR="003E66FF" w:rsidRPr="00BC3D3B" w:rsidRDefault="003E66FF" w:rsidP="003E66FF">
      <w:pPr>
        <w:pStyle w:val="CBDNormalNoNumber"/>
        <w:tabs>
          <w:tab w:val="clear" w:pos="1134"/>
        </w:tabs>
        <w:ind w:left="1701" w:hanging="567"/>
        <w:rPr>
          <w:lang w:val="en-CA"/>
        </w:rPr>
      </w:pPr>
      <w:r w:rsidRPr="00BC3D3B">
        <w:rPr>
          <w:lang w:val="en-CA"/>
        </w:rPr>
        <w:t>22.</w:t>
      </w:r>
      <w:r w:rsidRPr="00BC3D3B">
        <w:rPr>
          <w:lang w:val="en-CA"/>
        </w:rPr>
        <w:tab/>
        <w:t>Biodiversity and health.</w:t>
      </w:r>
    </w:p>
    <w:p w14:paraId="666EAAD1" w14:textId="13BE1675" w:rsidR="003E66FF" w:rsidRPr="00BC3D3B" w:rsidRDefault="003E66FF" w:rsidP="003E66FF">
      <w:pPr>
        <w:pStyle w:val="CBDNormalNoNumber"/>
        <w:tabs>
          <w:tab w:val="clear" w:pos="1134"/>
        </w:tabs>
        <w:ind w:left="1701" w:hanging="567"/>
        <w:rPr>
          <w:lang w:val="en-CA"/>
        </w:rPr>
      </w:pPr>
      <w:r w:rsidRPr="00BC3D3B">
        <w:rPr>
          <w:lang w:val="en-CA"/>
        </w:rPr>
        <w:t>23.</w:t>
      </w:r>
      <w:r w:rsidRPr="00BC3D3B">
        <w:rPr>
          <w:lang w:val="en-CA"/>
        </w:rPr>
        <w:tab/>
        <w:t>Plant conservation.</w:t>
      </w:r>
    </w:p>
    <w:p w14:paraId="3E9BFBDA" w14:textId="759C1B5C" w:rsidR="003E66FF" w:rsidRPr="00BC3D3B" w:rsidRDefault="003E66FF" w:rsidP="003E66FF">
      <w:pPr>
        <w:pStyle w:val="CBDNormalNoNumber"/>
        <w:tabs>
          <w:tab w:val="clear" w:pos="1134"/>
        </w:tabs>
        <w:ind w:left="1701" w:hanging="567"/>
        <w:rPr>
          <w:lang w:val="en-CA"/>
        </w:rPr>
      </w:pPr>
      <w:r w:rsidRPr="00BC3D3B">
        <w:rPr>
          <w:lang w:val="en-CA"/>
        </w:rPr>
        <w:t>24.</w:t>
      </w:r>
      <w:r w:rsidRPr="00BC3D3B">
        <w:rPr>
          <w:lang w:val="en-CA"/>
        </w:rPr>
        <w:tab/>
        <w:t>Synthetic biology.</w:t>
      </w:r>
    </w:p>
    <w:p w14:paraId="0119B191" w14:textId="2A1F5CBF" w:rsidR="003E66FF" w:rsidRPr="00BC3D3B" w:rsidRDefault="003E66FF" w:rsidP="003E66FF">
      <w:pPr>
        <w:pStyle w:val="CBDNormalNoNumber"/>
        <w:tabs>
          <w:tab w:val="clear" w:pos="1134"/>
        </w:tabs>
        <w:ind w:left="1701" w:hanging="567"/>
        <w:rPr>
          <w:lang w:val="en-CA"/>
        </w:rPr>
      </w:pPr>
      <w:r w:rsidRPr="00BC3D3B">
        <w:rPr>
          <w:lang w:val="en-CA"/>
        </w:rPr>
        <w:t>25.</w:t>
      </w:r>
      <w:r w:rsidRPr="00BC3D3B">
        <w:rPr>
          <w:lang w:val="en-CA"/>
        </w:rPr>
        <w:tab/>
        <w:t>Biodiversity and climate change.</w:t>
      </w:r>
    </w:p>
    <w:p w14:paraId="51BDB335" w14:textId="198181A0" w:rsidR="003E66FF" w:rsidRPr="00BC3D3B" w:rsidRDefault="003E66FF" w:rsidP="003E66FF">
      <w:pPr>
        <w:pStyle w:val="CBDNormalNoNumber"/>
        <w:tabs>
          <w:tab w:val="clear" w:pos="1134"/>
        </w:tabs>
        <w:ind w:left="1701" w:hanging="567"/>
        <w:rPr>
          <w:lang w:val="en-CA"/>
        </w:rPr>
      </w:pPr>
      <w:r w:rsidRPr="00BC3D3B">
        <w:rPr>
          <w:lang w:val="en-CA"/>
        </w:rPr>
        <w:t>26.</w:t>
      </w:r>
      <w:r w:rsidRPr="00BC3D3B">
        <w:rPr>
          <w:lang w:val="en-CA"/>
        </w:rPr>
        <w:tab/>
        <w:t>Liability and redress (Article 14, paragraph 2).</w:t>
      </w:r>
    </w:p>
    <w:p w14:paraId="7590E68C" w14:textId="5C5C47ED" w:rsidR="003E66FF" w:rsidRPr="00BC3D3B" w:rsidRDefault="003E66FF" w:rsidP="003E66FF">
      <w:pPr>
        <w:pStyle w:val="CBDNormalNoNumber"/>
        <w:tabs>
          <w:tab w:val="clear" w:pos="1134"/>
        </w:tabs>
        <w:ind w:left="1701" w:hanging="567"/>
        <w:rPr>
          <w:lang w:val="en-CA"/>
        </w:rPr>
      </w:pPr>
      <w:r w:rsidRPr="00BC3D3B">
        <w:rPr>
          <w:lang w:val="en-CA"/>
        </w:rPr>
        <w:t>27.</w:t>
      </w:r>
      <w:r w:rsidRPr="00BC3D3B">
        <w:rPr>
          <w:lang w:val="en-CA"/>
        </w:rPr>
        <w:tab/>
        <w:t>Review of the effectiveness of processes under the Convention and its Protocols.</w:t>
      </w:r>
    </w:p>
    <w:p w14:paraId="52E97C8C" w14:textId="3CD9C032" w:rsidR="003E66FF" w:rsidRPr="00BC3D3B" w:rsidRDefault="003E66FF" w:rsidP="003E66FF">
      <w:pPr>
        <w:pStyle w:val="CBDNormalNoNumber"/>
        <w:tabs>
          <w:tab w:val="clear" w:pos="1134"/>
        </w:tabs>
        <w:ind w:left="1701" w:hanging="567"/>
        <w:rPr>
          <w:lang w:val="en-CA"/>
        </w:rPr>
      </w:pPr>
      <w:r w:rsidRPr="00BC3D3B">
        <w:rPr>
          <w:lang w:val="en-CA"/>
        </w:rPr>
        <w:t>28.</w:t>
      </w:r>
      <w:r w:rsidRPr="00BC3D3B">
        <w:rPr>
          <w:lang w:val="en-CA"/>
        </w:rPr>
        <w:tab/>
        <w:t>Multi-year programme of work of the Conference of the Parties.</w:t>
      </w:r>
    </w:p>
    <w:p w14:paraId="625BF214" w14:textId="7A38F117" w:rsidR="003E66FF" w:rsidRPr="00BC3D3B" w:rsidRDefault="003E66FF" w:rsidP="003E66FF">
      <w:pPr>
        <w:pStyle w:val="CBDNormalNoNumber"/>
        <w:tabs>
          <w:tab w:val="clear" w:pos="1134"/>
        </w:tabs>
        <w:ind w:left="1701" w:hanging="567"/>
        <w:rPr>
          <w:lang w:val="en-CA"/>
        </w:rPr>
      </w:pPr>
      <w:r w:rsidRPr="00BC3D3B">
        <w:rPr>
          <w:lang w:val="en-CA"/>
        </w:rPr>
        <w:t>29.</w:t>
      </w:r>
      <w:r w:rsidRPr="00BC3D3B">
        <w:rPr>
          <w:lang w:val="en-CA"/>
        </w:rPr>
        <w:tab/>
        <w:t>Other matters.</w:t>
      </w:r>
    </w:p>
    <w:p w14:paraId="7C62E6B1" w14:textId="1E724B61" w:rsidR="003E66FF" w:rsidRPr="00BC3D3B" w:rsidRDefault="003E66FF" w:rsidP="003E66FF">
      <w:pPr>
        <w:pStyle w:val="CBDNormalNoNumber"/>
        <w:tabs>
          <w:tab w:val="clear" w:pos="1134"/>
        </w:tabs>
        <w:ind w:left="1701" w:hanging="567"/>
        <w:rPr>
          <w:lang w:val="en-CA"/>
        </w:rPr>
      </w:pPr>
      <w:r w:rsidRPr="00BC3D3B">
        <w:rPr>
          <w:lang w:val="en-CA"/>
        </w:rPr>
        <w:t>30.</w:t>
      </w:r>
      <w:r w:rsidRPr="00BC3D3B">
        <w:rPr>
          <w:lang w:val="en-CA"/>
        </w:rPr>
        <w:tab/>
        <w:t>Adoption of the report.</w:t>
      </w:r>
    </w:p>
    <w:p w14:paraId="21E35D35" w14:textId="75C7FA01" w:rsidR="009E1412" w:rsidRPr="00BC3D3B" w:rsidRDefault="003E66FF" w:rsidP="00BE05FF">
      <w:pPr>
        <w:pStyle w:val="CBDNormalNoNumber"/>
        <w:tabs>
          <w:tab w:val="clear" w:pos="1134"/>
        </w:tabs>
        <w:ind w:left="1701" w:hanging="567"/>
        <w:rPr>
          <w:lang w:val="en-CA"/>
        </w:rPr>
      </w:pPr>
      <w:r w:rsidRPr="00BC3D3B">
        <w:rPr>
          <w:lang w:val="en-CA"/>
        </w:rPr>
        <w:t>31.</w:t>
      </w:r>
      <w:r w:rsidRPr="00BC3D3B">
        <w:rPr>
          <w:lang w:val="en-CA"/>
        </w:rPr>
        <w:tab/>
        <w:t>Closure of the meeting.</w:t>
      </w:r>
    </w:p>
    <w:p w14:paraId="03DCCEE9" w14:textId="23FB1FA5" w:rsidR="00B22CFC" w:rsidRPr="00BC3D3B" w:rsidRDefault="00B22CFC" w:rsidP="00A44ED4">
      <w:pPr>
        <w:pStyle w:val="CBDNormalNoNumber"/>
        <w:keepNext/>
        <w:rPr>
          <w:i/>
          <w:iCs/>
          <w:snapToGrid w:val="0"/>
          <w:lang w:val="en-CA"/>
        </w:rPr>
      </w:pPr>
      <w:r w:rsidRPr="00BC3D3B">
        <w:rPr>
          <w:i/>
          <w:iCs/>
          <w:snapToGrid w:val="0"/>
          <w:lang w:val="en-CA"/>
        </w:rPr>
        <w:t>Organization of work</w:t>
      </w:r>
    </w:p>
    <w:p w14:paraId="19DD082B" w14:textId="719E6AA4" w:rsidR="00D10F3B" w:rsidRPr="00BC3D3B" w:rsidRDefault="00BB5FB7" w:rsidP="0076059C">
      <w:pPr>
        <w:pStyle w:val="CBDNormalNumber"/>
        <w:rPr>
          <w:rFonts w:eastAsia="Batang"/>
          <w:lang w:val="en-CA" w:eastAsia="ja-JP"/>
        </w:rPr>
      </w:pPr>
      <w:r w:rsidRPr="00BC3D3B">
        <w:rPr>
          <w:rFonts w:asciiTheme="majorBidi" w:hAnsiTheme="majorBidi" w:cstheme="majorBidi"/>
          <w:color w:val="000000" w:themeColor="text1"/>
          <w:lang w:val="en-CA"/>
        </w:rPr>
        <w:t xml:space="preserve">At its </w:t>
      </w:r>
      <w:r w:rsidR="004E515A" w:rsidRPr="00BC3D3B">
        <w:rPr>
          <w:rFonts w:asciiTheme="majorBidi" w:hAnsiTheme="majorBidi" w:cstheme="majorBidi"/>
          <w:color w:val="000000" w:themeColor="text1"/>
          <w:lang w:val="en-CA"/>
        </w:rPr>
        <w:t>1st</w:t>
      </w:r>
      <w:r w:rsidRPr="00BC3D3B">
        <w:rPr>
          <w:rFonts w:asciiTheme="majorBidi" w:hAnsiTheme="majorBidi" w:cstheme="majorBidi"/>
          <w:color w:val="000000" w:themeColor="text1"/>
          <w:lang w:val="en-CA"/>
        </w:rPr>
        <w:t xml:space="preserve"> plenary session, the Conference of the Parties </w:t>
      </w:r>
      <w:r w:rsidR="00D10F3B" w:rsidRPr="00BC3D3B">
        <w:rPr>
          <w:rFonts w:asciiTheme="majorBidi" w:hAnsiTheme="majorBidi" w:cstheme="majorBidi"/>
          <w:color w:val="000000" w:themeColor="text1"/>
          <w:lang w:val="en-CA"/>
        </w:rPr>
        <w:t>agreed to organize its work as set out in annex II</w:t>
      </w:r>
      <w:r w:rsidR="00EE525A" w:rsidRPr="00BC3D3B">
        <w:rPr>
          <w:rFonts w:asciiTheme="majorBidi" w:hAnsiTheme="majorBidi" w:cstheme="majorBidi"/>
          <w:color w:val="000000" w:themeColor="text1"/>
          <w:lang w:val="en-CA"/>
        </w:rPr>
        <w:t>I</w:t>
      </w:r>
      <w:r w:rsidR="00D10F3B" w:rsidRPr="00BC3D3B">
        <w:rPr>
          <w:rFonts w:asciiTheme="majorBidi" w:hAnsiTheme="majorBidi" w:cstheme="majorBidi"/>
          <w:color w:val="000000" w:themeColor="text1"/>
          <w:lang w:val="en-CA"/>
        </w:rPr>
        <w:t xml:space="preserve"> to </w:t>
      </w:r>
      <w:r w:rsidR="00444E8A" w:rsidRPr="00BC3D3B">
        <w:rPr>
          <w:rFonts w:asciiTheme="majorBidi" w:hAnsiTheme="majorBidi" w:cstheme="majorBidi"/>
          <w:color w:val="000000" w:themeColor="text1"/>
          <w:lang w:val="en-CA"/>
        </w:rPr>
        <w:t>the proposed organization of work.</w:t>
      </w:r>
      <w:r w:rsidR="00CF5B8E" w:rsidRPr="00BC3D3B">
        <w:rPr>
          <w:rFonts w:asciiTheme="majorBidi" w:hAnsiTheme="majorBidi" w:cstheme="majorBidi"/>
          <w:color w:val="000000" w:themeColor="text1"/>
          <w:lang w:val="en-CA"/>
        </w:rPr>
        <w:t xml:space="preserve"> </w:t>
      </w:r>
      <w:r w:rsidR="00651E6A" w:rsidRPr="00BC3D3B">
        <w:rPr>
          <w:rFonts w:asciiTheme="majorBidi" w:hAnsiTheme="majorBidi" w:cstheme="majorBidi"/>
          <w:color w:val="000000" w:themeColor="text1"/>
          <w:lang w:val="en-CA"/>
        </w:rPr>
        <w:t>T</w:t>
      </w:r>
      <w:r w:rsidR="00CF5B8E" w:rsidRPr="00BC3D3B">
        <w:rPr>
          <w:rFonts w:asciiTheme="majorBidi" w:hAnsiTheme="majorBidi" w:cstheme="majorBidi"/>
          <w:color w:val="000000" w:themeColor="text1"/>
          <w:lang w:val="en-CA"/>
        </w:rPr>
        <w:t xml:space="preserve">he Conference of the Parties </w:t>
      </w:r>
      <w:r w:rsidR="00651E6A" w:rsidRPr="00BC3D3B">
        <w:rPr>
          <w:rFonts w:asciiTheme="majorBidi" w:hAnsiTheme="majorBidi" w:cstheme="majorBidi"/>
          <w:color w:val="000000" w:themeColor="text1"/>
          <w:lang w:val="en-CA"/>
        </w:rPr>
        <w:t xml:space="preserve">consequently </w:t>
      </w:r>
      <w:r w:rsidR="00CF5B8E" w:rsidRPr="00BC3D3B">
        <w:rPr>
          <w:rFonts w:asciiTheme="majorBidi" w:hAnsiTheme="majorBidi" w:cstheme="majorBidi"/>
          <w:color w:val="000000" w:themeColor="text1"/>
          <w:lang w:val="en-CA"/>
        </w:rPr>
        <w:t>agreed to establish two working groups</w:t>
      </w:r>
      <w:r w:rsidR="00123E85" w:rsidRPr="00BC3D3B">
        <w:rPr>
          <w:rFonts w:asciiTheme="majorBidi" w:hAnsiTheme="majorBidi" w:cstheme="majorBidi"/>
          <w:color w:val="000000" w:themeColor="text1"/>
          <w:lang w:val="en-CA"/>
        </w:rPr>
        <w:t xml:space="preserve">. Working Group I would be chaired by </w:t>
      </w:r>
      <w:r w:rsidR="00734CAC" w:rsidRPr="00BC3D3B">
        <w:rPr>
          <w:bCs/>
          <w:lang w:val="en-CA"/>
        </w:rPr>
        <w:t xml:space="preserve">Charlotta </w:t>
      </w:r>
      <w:proofErr w:type="spellStart"/>
      <w:r w:rsidR="00734CAC" w:rsidRPr="00BC3D3B">
        <w:rPr>
          <w:bCs/>
          <w:lang w:val="en-CA"/>
        </w:rPr>
        <w:t>Sörqvist</w:t>
      </w:r>
      <w:proofErr w:type="spellEnd"/>
      <w:r w:rsidR="00734CAC" w:rsidRPr="00BC3D3B">
        <w:rPr>
          <w:bCs/>
          <w:lang w:val="en-CA"/>
        </w:rPr>
        <w:t xml:space="preserve"> (Sweden)</w:t>
      </w:r>
      <w:r w:rsidR="00734CAC" w:rsidRPr="00BC3D3B" w:rsidDel="00E44F1C">
        <w:rPr>
          <w:rFonts w:asciiTheme="majorBidi" w:hAnsiTheme="majorBidi" w:cstheme="majorBidi"/>
          <w:color w:val="000000" w:themeColor="text1"/>
          <w:lang w:val="en-CA"/>
        </w:rPr>
        <w:t xml:space="preserve"> </w:t>
      </w:r>
      <w:r w:rsidR="00734CAC" w:rsidRPr="00BC3D3B">
        <w:rPr>
          <w:rFonts w:asciiTheme="majorBidi" w:hAnsiTheme="majorBidi" w:cstheme="majorBidi"/>
          <w:color w:val="000000" w:themeColor="text1"/>
          <w:lang w:val="en-CA"/>
        </w:rPr>
        <w:t xml:space="preserve">and Working Group II by </w:t>
      </w:r>
      <w:r w:rsidR="00734CAC" w:rsidRPr="00BC3D3B">
        <w:rPr>
          <w:bCs/>
          <w:lang w:val="en-CA"/>
        </w:rPr>
        <w:t>Hesiquio Ben</w:t>
      </w:r>
      <w:r w:rsidR="004B52FC" w:rsidRPr="00BC3D3B">
        <w:rPr>
          <w:bCs/>
          <w:lang w:val="en-CA"/>
        </w:rPr>
        <w:t>í</w:t>
      </w:r>
      <w:r w:rsidR="00734CAC" w:rsidRPr="00BC3D3B">
        <w:rPr>
          <w:bCs/>
          <w:lang w:val="en-CA"/>
        </w:rPr>
        <w:t>tez D</w:t>
      </w:r>
      <w:r w:rsidR="004B52FC" w:rsidRPr="00BC3D3B">
        <w:rPr>
          <w:bCs/>
          <w:lang w:val="en-CA"/>
        </w:rPr>
        <w:t>í</w:t>
      </w:r>
      <w:r w:rsidR="00734CAC" w:rsidRPr="00BC3D3B">
        <w:rPr>
          <w:bCs/>
          <w:lang w:val="en-CA"/>
        </w:rPr>
        <w:t>az (Mexico)</w:t>
      </w:r>
      <w:r w:rsidR="003548D9" w:rsidRPr="00BC3D3B">
        <w:rPr>
          <w:bCs/>
          <w:lang w:val="en-CA"/>
        </w:rPr>
        <w:t>.</w:t>
      </w:r>
    </w:p>
    <w:p w14:paraId="022019A7" w14:textId="4A8DB272" w:rsidR="00123E85" w:rsidRPr="00BC3D3B" w:rsidRDefault="00D707BC" w:rsidP="00A44ED4">
      <w:pPr>
        <w:pStyle w:val="CBDNormalNoNumber"/>
        <w:keepNext/>
        <w:rPr>
          <w:i/>
          <w:iCs/>
          <w:snapToGrid w:val="0"/>
          <w:lang w:val="en-CA"/>
        </w:rPr>
      </w:pPr>
      <w:bookmarkStart w:id="9" w:name="_Hlk182040703"/>
      <w:r w:rsidRPr="00BC3D3B">
        <w:rPr>
          <w:i/>
          <w:iCs/>
          <w:snapToGrid w:val="0"/>
          <w:lang w:val="en-CA"/>
        </w:rPr>
        <w:t>Work of sessional working groups</w:t>
      </w:r>
    </w:p>
    <w:p w14:paraId="50081618" w14:textId="020C6DF0" w:rsidR="00F278C9" w:rsidRPr="00BC3D3B" w:rsidRDefault="00F278C9" w:rsidP="00E813DA">
      <w:pPr>
        <w:pStyle w:val="CBDNormalNumber"/>
        <w:rPr>
          <w:lang w:val="en-CA"/>
        </w:rPr>
      </w:pPr>
      <w:bookmarkStart w:id="10" w:name="_Hlk182204285"/>
      <w:r w:rsidRPr="00BC3D3B">
        <w:rPr>
          <w:lang w:val="en-CA"/>
        </w:rPr>
        <w:t>Working Group I held six sessions between 21 October and 1 November 2024</w:t>
      </w:r>
      <w:r w:rsidR="003548D9" w:rsidRPr="00BC3D3B">
        <w:rPr>
          <w:lang w:val="en-CA"/>
        </w:rPr>
        <w:t xml:space="preserve"> and </w:t>
      </w:r>
      <w:r w:rsidRPr="00BC3D3B">
        <w:rPr>
          <w:lang w:val="en-CA"/>
        </w:rPr>
        <w:t>adopted its report</w:t>
      </w:r>
      <w:r w:rsidRPr="00BC3D3B">
        <w:rPr>
          <w:rStyle w:val="FootnoteReference"/>
          <w:lang w:val="en-CA"/>
        </w:rPr>
        <w:footnoteReference w:id="9"/>
      </w:r>
      <w:r w:rsidRPr="00BC3D3B">
        <w:rPr>
          <w:lang w:val="en-CA"/>
        </w:rPr>
        <w:t xml:space="preserve"> on 1 November 2024.</w:t>
      </w:r>
    </w:p>
    <w:p w14:paraId="61446A43" w14:textId="0F114DF7" w:rsidR="00F278C9" w:rsidRPr="00BC3D3B" w:rsidRDefault="00F278C9" w:rsidP="00E813DA">
      <w:pPr>
        <w:pStyle w:val="CBDNormalNumber"/>
        <w:rPr>
          <w:lang w:val="en-CA"/>
        </w:rPr>
      </w:pPr>
      <w:r w:rsidRPr="00BC3D3B">
        <w:rPr>
          <w:lang w:val="en-CA"/>
        </w:rPr>
        <w:t>Working Group II held 12 sessions between 21 October and 1 November 2024</w:t>
      </w:r>
      <w:r w:rsidR="003548D9" w:rsidRPr="00BC3D3B">
        <w:rPr>
          <w:lang w:val="en-CA"/>
        </w:rPr>
        <w:t xml:space="preserve"> and</w:t>
      </w:r>
      <w:r w:rsidRPr="00BC3D3B">
        <w:rPr>
          <w:lang w:val="en-CA"/>
        </w:rPr>
        <w:t xml:space="preserve"> adopted its report</w:t>
      </w:r>
      <w:r w:rsidRPr="00BC3D3B">
        <w:rPr>
          <w:rStyle w:val="FootnoteReference"/>
          <w:lang w:val="en-CA"/>
        </w:rPr>
        <w:footnoteReference w:id="10"/>
      </w:r>
      <w:r w:rsidRPr="00BC3D3B">
        <w:rPr>
          <w:lang w:val="en-CA"/>
        </w:rPr>
        <w:t xml:space="preserve"> on 1 November 2024.</w:t>
      </w:r>
    </w:p>
    <w:p w14:paraId="180C37F7" w14:textId="64CF1E84" w:rsidR="00734CAC" w:rsidRPr="00BC3D3B" w:rsidRDefault="00734CAC" w:rsidP="00A44ED4">
      <w:pPr>
        <w:pStyle w:val="CBDNormalNoNumber"/>
        <w:keepNext/>
        <w:rPr>
          <w:i/>
          <w:iCs/>
          <w:snapToGrid w:val="0"/>
          <w:lang w:val="en-CA"/>
        </w:rPr>
      </w:pPr>
      <w:bookmarkStart w:id="11" w:name="_Hlk180930225"/>
      <w:bookmarkStart w:id="12" w:name="_Hlk180930078"/>
      <w:bookmarkEnd w:id="9"/>
      <w:bookmarkEnd w:id="10"/>
      <w:r w:rsidRPr="00BC3D3B">
        <w:rPr>
          <w:i/>
          <w:iCs/>
          <w:snapToGrid w:val="0"/>
          <w:lang w:val="en-CA"/>
        </w:rPr>
        <w:t xml:space="preserve">First </w:t>
      </w:r>
      <w:proofErr w:type="spellStart"/>
      <w:r w:rsidRPr="00BC3D3B">
        <w:rPr>
          <w:i/>
          <w:iCs/>
          <w:snapToGrid w:val="0"/>
          <w:lang w:val="en-CA"/>
        </w:rPr>
        <w:t>stocktake</w:t>
      </w:r>
      <w:proofErr w:type="spellEnd"/>
      <w:r w:rsidRPr="00BC3D3B">
        <w:rPr>
          <w:i/>
          <w:iCs/>
          <w:snapToGrid w:val="0"/>
          <w:lang w:val="en-CA"/>
        </w:rPr>
        <w:t xml:space="preserve"> session</w:t>
      </w:r>
    </w:p>
    <w:p w14:paraId="27CBCE02" w14:textId="20F696DC" w:rsidR="00734CAC" w:rsidRPr="00BC3D3B" w:rsidRDefault="007B19DE" w:rsidP="00734CAC">
      <w:pPr>
        <w:pStyle w:val="CBDNormalNumber"/>
        <w:rPr>
          <w:rFonts w:eastAsia="Batang"/>
          <w:lang w:val="en-CA" w:eastAsia="ja-JP"/>
        </w:rPr>
      </w:pPr>
      <w:bookmarkStart w:id="13" w:name="_Hlk180930272"/>
      <w:bookmarkEnd w:id="11"/>
      <w:r w:rsidRPr="00BC3D3B">
        <w:rPr>
          <w:lang w:val="en-CA"/>
        </w:rPr>
        <w:t xml:space="preserve">The 2nd plenary session of the </w:t>
      </w:r>
      <w:r w:rsidR="002F2EEB" w:rsidRPr="00BC3D3B">
        <w:rPr>
          <w:lang w:val="en-CA"/>
        </w:rPr>
        <w:t xml:space="preserve">Conference of the Parties </w:t>
      </w:r>
      <w:r w:rsidRPr="00BC3D3B">
        <w:rPr>
          <w:lang w:val="en-CA"/>
        </w:rPr>
        <w:t xml:space="preserve">served in part as a </w:t>
      </w:r>
      <w:proofErr w:type="spellStart"/>
      <w:r w:rsidRPr="00BC3D3B">
        <w:rPr>
          <w:lang w:val="en-CA"/>
        </w:rPr>
        <w:t>stocktake</w:t>
      </w:r>
      <w:proofErr w:type="spellEnd"/>
      <w:r w:rsidRPr="00BC3D3B">
        <w:rPr>
          <w:lang w:val="en-CA"/>
        </w:rPr>
        <w:t xml:space="preserve"> session held jointly with the Conference of the Parties serving as the meeting of the Parties to the Cartagena Protocol and the Conference of the Parties serving as the meeting of the Parties to the Nagoya </w:t>
      </w:r>
      <w:r w:rsidRPr="00BC3D3B">
        <w:rPr>
          <w:lang w:val="en-CA"/>
        </w:rPr>
        <w:lastRenderedPageBreak/>
        <w:t xml:space="preserve">Protocol. During the </w:t>
      </w:r>
      <w:proofErr w:type="spellStart"/>
      <w:r w:rsidRPr="00BC3D3B">
        <w:rPr>
          <w:lang w:val="en-CA"/>
        </w:rPr>
        <w:t>stocktake</w:t>
      </w:r>
      <w:proofErr w:type="spellEnd"/>
      <w:r w:rsidRPr="00BC3D3B">
        <w:rPr>
          <w:lang w:val="en-CA"/>
        </w:rPr>
        <w:t xml:space="preserve"> session, the Chairs of Working Group I, Working Group II and the contact group on budget</w:t>
      </w:r>
      <w:r w:rsidR="000D5D85" w:rsidRPr="00BC3D3B">
        <w:rPr>
          <w:lang w:val="en-CA"/>
        </w:rPr>
        <w:t>ary matters</w:t>
      </w:r>
      <w:r w:rsidRPr="00BC3D3B">
        <w:rPr>
          <w:lang w:val="en-CA"/>
        </w:rPr>
        <w:t xml:space="preserve"> reported on the progress made to date.</w:t>
      </w:r>
      <w:r w:rsidRPr="00BC3D3B" w:rsidDel="007B19DE">
        <w:rPr>
          <w:rFonts w:eastAsia="Batang"/>
          <w:lang w:val="en-CA" w:eastAsia="ja-JP"/>
        </w:rPr>
        <w:t xml:space="preserve"> </w:t>
      </w:r>
    </w:p>
    <w:p w14:paraId="45B5EC95" w14:textId="2F064C9E" w:rsidR="00653991" w:rsidRPr="00BC3D3B" w:rsidRDefault="00653991" w:rsidP="00734CAC">
      <w:pPr>
        <w:pStyle w:val="CBDNormalNumber"/>
        <w:rPr>
          <w:rFonts w:eastAsia="Batang"/>
          <w:lang w:val="en-CA" w:eastAsia="ja-JP"/>
        </w:rPr>
      </w:pPr>
      <w:r w:rsidRPr="00BC3D3B">
        <w:rPr>
          <w:lang w:val="en-CA"/>
        </w:rPr>
        <w:t xml:space="preserve">Statements were made by representatives of </w:t>
      </w:r>
      <w:r w:rsidR="007D4D43" w:rsidRPr="00BC3D3B">
        <w:rPr>
          <w:lang w:val="en-CA"/>
        </w:rPr>
        <w:t>the following Parties: Fiji (</w:t>
      </w:r>
      <w:r w:rsidR="0051351D" w:rsidRPr="00BC3D3B">
        <w:rPr>
          <w:lang w:val="en-CA"/>
        </w:rPr>
        <w:t>on behalf of</w:t>
      </w:r>
      <w:r w:rsidR="00834C0D" w:rsidRPr="00BC3D3B">
        <w:rPr>
          <w:lang w:val="en-CA"/>
        </w:rPr>
        <w:t xml:space="preserve"> the</w:t>
      </w:r>
      <w:r w:rsidR="0051351D" w:rsidRPr="00BC3D3B">
        <w:rPr>
          <w:lang w:val="en-CA"/>
        </w:rPr>
        <w:t xml:space="preserve"> Pacific </w:t>
      </w:r>
      <w:r w:rsidR="005F5465" w:rsidRPr="00BC3D3B">
        <w:rPr>
          <w:lang w:val="en-CA"/>
        </w:rPr>
        <w:t xml:space="preserve">small </w:t>
      </w:r>
      <w:r w:rsidR="0051351D" w:rsidRPr="00BC3D3B">
        <w:rPr>
          <w:lang w:val="en-CA"/>
        </w:rPr>
        <w:t xml:space="preserve">island </w:t>
      </w:r>
      <w:r w:rsidR="005F5465" w:rsidRPr="00BC3D3B">
        <w:rPr>
          <w:lang w:val="en-CA"/>
        </w:rPr>
        <w:t xml:space="preserve">developing </w:t>
      </w:r>
      <w:r w:rsidR="0051351D" w:rsidRPr="00BC3D3B">
        <w:rPr>
          <w:lang w:val="en-CA"/>
        </w:rPr>
        <w:t>States</w:t>
      </w:r>
      <w:r w:rsidR="005F5465" w:rsidRPr="00BC3D3B">
        <w:rPr>
          <w:lang w:val="en-CA"/>
        </w:rPr>
        <w:t xml:space="preserve"> represented at the meeting</w:t>
      </w:r>
      <w:r w:rsidR="0051351D" w:rsidRPr="00BC3D3B">
        <w:rPr>
          <w:lang w:val="en-CA"/>
        </w:rPr>
        <w:t xml:space="preserve">), </w:t>
      </w:r>
      <w:r w:rsidR="007D4D43" w:rsidRPr="00BC3D3B">
        <w:rPr>
          <w:lang w:val="en-CA"/>
        </w:rPr>
        <w:t xml:space="preserve">Lao People’s Democratic Republic </w:t>
      </w:r>
      <w:r w:rsidR="00F30CE2" w:rsidRPr="00BC3D3B">
        <w:rPr>
          <w:lang w:val="en-CA"/>
        </w:rPr>
        <w:t xml:space="preserve">(on behalf of the States members of the Association of Southeast Asian Nations represented at the meeting) </w:t>
      </w:r>
      <w:r w:rsidR="00834C0D" w:rsidRPr="00BC3D3B">
        <w:rPr>
          <w:lang w:val="en-CA"/>
        </w:rPr>
        <w:t>and</w:t>
      </w:r>
      <w:r w:rsidR="007D4D43" w:rsidRPr="00BC3D3B">
        <w:rPr>
          <w:lang w:val="en-CA"/>
        </w:rPr>
        <w:t xml:space="preserve"> Russian Federation (also on behalf of Brazil, China, Egypt, Ethiopia, India, Iran</w:t>
      </w:r>
      <w:r w:rsidR="00894115" w:rsidRPr="00BC3D3B">
        <w:rPr>
          <w:lang w:val="en-CA"/>
        </w:rPr>
        <w:t xml:space="preserve"> (Islamic Republic of)</w:t>
      </w:r>
      <w:r w:rsidR="007D4D43" w:rsidRPr="00BC3D3B">
        <w:rPr>
          <w:lang w:val="en-CA"/>
        </w:rPr>
        <w:t xml:space="preserve">, South Africa and </w:t>
      </w:r>
      <w:r w:rsidR="00476F32" w:rsidRPr="00BC3D3B">
        <w:rPr>
          <w:lang w:val="en-CA"/>
        </w:rPr>
        <w:t xml:space="preserve">the </w:t>
      </w:r>
      <w:r w:rsidR="007D4D43" w:rsidRPr="00BC3D3B">
        <w:rPr>
          <w:lang w:val="en-CA"/>
        </w:rPr>
        <w:t>United Arab Emirates)</w:t>
      </w:r>
      <w:r w:rsidR="00834C0D" w:rsidRPr="00BC3D3B">
        <w:rPr>
          <w:lang w:val="en-CA"/>
        </w:rPr>
        <w:t>.</w:t>
      </w:r>
    </w:p>
    <w:bookmarkEnd w:id="12"/>
    <w:bookmarkEnd w:id="13"/>
    <w:p w14:paraId="50AADCF2" w14:textId="691B4E27" w:rsidR="00734CAC" w:rsidRPr="00BC3D3B" w:rsidRDefault="00734CAC" w:rsidP="00A44ED4">
      <w:pPr>
        <w:pStyle w:val="CBDNormalNoNumber"/>
        <w:keepNext/>
        <w:rPr>
          <w:i/>
          <w:iCs/>
          <w:snapToGrid w:val="0"/>
          <w:lang w:val="en-CA"/>
        </w:rPr>
      </w:pPr>
      <w:r w:rsidRPr="00BC3D3B">
        <w:rPr>
          <w:i/>
          <w:iCs/>
          <w:snapToGrid w:val="0"/>
          <w:lang w:val="en-CA"/>
        </w:rPr>
        <w:t xml:space="preserve">Second </w:t>
      </w:r>
      <w:proofErr w:type="spellStart"/>
      <w:r w:rsidRPr="00BC3D3B">
        <w:rPr>
          <w:i/>
          <w:iCs/>
          <w:snapToGrid w:val="0"/>
          <w:lang w:val="en-CA"/>
        </w:rPr>
        <w:t>stocktake</w:t>
      </w:r>
      <w:proofErr w:type="spellEnd"/>
      <w:r w:rsidRPr="00BC3D3B">
        <w:rPr>
          <w:i/>
          <w:iCs/>
          <w:snapToGrid w:val="0"/>
          <w:lang w:val="en-CA"/>
        </w:rPr>
        <w:t xml:space="preserve"> session</w:t>
      </w:r>
    </w:p>
    <w:p w14:paraId="4DA22113" w14:textId="44517287" w:rsidR="00AE38BE" w:rsidRPr="00BC3D3B" w:rsidRDefault="00AE38BE" w:rsidP="00777516">
      <w:pPr>
        <w:pStyle w:val="CBDNormalNumber"/>
        <w:rPr>
          <w:rFonts w:eastAsia="Batang"/>
          <w:lang w:val="en-CA" w:eastAsia="ja-JP"/>
        </w:rPr>
      </w:pPr>
      <w:bookmarkStart w:id="14" w:name="_Hlk181295123"/>
      <w:r w:rsidRPr="00BC3D3B">
        <w:rPr>
          <w:lang w:val="en-CA"/>
        </w:rPr>
        <w:t>The 3</w:t>
      </w:r>
      <w:r w:rsidR="002026F2" w:rsidRPr="00BC3D3B">
        <w:rPr>
          <w:lang w:val="en-CA"/>
        </w:rPr>
        <w:t>r</w:t>
      </w:r>
      <w:r w:rsidRPr="00BC3D3B">
        <w:rPr>
          <w:lang w:val="en-CA"/>
        </w:rPr>
        <w:t xml:space="preserve">d plenary session of the </w:t>
      </w:r>
      <w:r w:rsidR="002F2EEB" w:rsidRPr="00BC3D3B">
        <w:rPr>
          <w:lang w:val="en-CA"/>
        </w:rPr>
        <w:t xml:space="preserve">Conference of the Parties </w:t>
      </w:r>
      <w:r w:rsidRPr="00BC3D3B">
        <w:rPr>
          <w:lang w:val="en-CA"/>
        </w:rPr>
        <w:t xml:space="preserve">served in part as a second </w:t>
      </w:r>
      <w:proofErr w:type="spellStart"/>
      <w:r w:rsidRPr="00BC3D3B">
        <w:rPr>
          <w:lang w:val="en-CA"/>
        </w:rPr>
        <w:t>stocktake</w:t>
      </w:r>
      <w:proofErr w:type="spellEnd"/>
      <w:r w:rsidRPr="00BC3D3B">
        <w:rPr>
          <w:lang w:val="en-CA"/>
        </w:rPr>
        <w:t xml:space="preserve"> session held jointly with the Conference of the Parties serving as the meeting of the Parties to the Cartagena Protocol and the Conference of the Parties serving as the meeting of the Parties to the Nagoya Protocol. During the </w:t>
      </w:r>
      <w:proofErr w:type="spellStart"/>
      <w:r w:rsidRPr="00BC3D3B">
        <w:rPr>
          <w:lang w:val="en-CA"/>
        </w:rPr>
        <w:t>stocktake</w:t>
      </w:r>
      <w:proofErr w:type="spellEnd"/>
      <w:r w:rsidRPr="00BC3D3B">
        <w:rPr>
          <w:lang w:val="en-CA"/>
        </w:rPr>
        <w:t xml:space="preserve"> session, </w:t>
      </w:r>
      <w:r w:rsidR="00FD60DC" w:rsidRPr="00BC3D3B">
        <w:rPr>
          <w:lang w:val="en-CA"/>
        </w:rPr>
        <w:t xml:space="preserve">representatives heard a report from the President on the outcomes of the high-level segment, as well as reports by </w:t>
      </w:r>
      <w:r w:rsidRPr="00BC3D3B">
        <w:rPr>
          <w:lang w:val="en-CA"/>
        </w:rPr>
        <w:t>the Chairs of Working Group I, Working Group II and the contact group on budgetary matters on the progress made to date.</w:t>
      </w:r>
      <w:r w:rsidRPr="00BC3D3B" w:rsidDel="007B19DE">
        <w:rPr>
          <w:rFonts w:eastAsia="Batang"/>
          <w:lang w:val="en-CA" w:eastAsia="ja-JP"/>
        </w:rPr>
        <w:t xml:space="preserve"> </w:t>
      </w:r>
    </w:p>
    <w:p w14:paraId="0DADC50E" w14:textId="03A38A80" w:rsidR="00083106" w:rsidRPr="00BC3D3B" w:rsidRDefault="00083106" w:rsidP="00777516">
      <w:pPr>
        <w:pStyle w:val="CBDNormalNumber"/>
        <w:rPr>
          <w:rFonts w:eastAsia="Batang"/>
          <w:lang w:val="en-CA" w:eastAsia="ja-JP"/>
        </w:rPr>
      </w:pPr>
      <w:r w:rsidRPr="00BC3D3B">
        <w:rPr>
          <w:lang w:val="en-CA"/>
        </w:rPr>
        <w:t xml:space="preserve">A statement was made by a representative of the Plurinational State of Bolivia (also on behalf of </w:t>
      </w:r>
      <w:r w:rsidRPr="00BC3D3B">
        <w:rPr>
          <w:bCs/>
          <w:lang w:val="en-CA"/>
        </w:rPr>
        <w:t xml:space="preserve">Antigua and Barbuda, Brazil, </w:t>
      </w:r>
      <w:r w:rsidR="00236F6F" w:rsidRPr="00BC3D3B">
        <w:rPr>
          <w:bCs/>
          <w:lang w:val="en-CA"/>
        </w:rPr>
        <w:t xml:space="preserve">the </w:t>
      </w:r>
      <w:r w:rsidRPr="00BC3D3B">
        <w:rPr>
          <w:bCs/>
          <w:lang w:val="en-CA"/>
        </w:rPr>
        <w:t xml:space="preserve">Cook Islands, Cuba, </w:t>
      </w:r>
      <w:r w:rsidR="00236F6F" w:rsidRPr="00BC3D3B">
        <w:rPr>
          <w:bCs/>
          <w:lang w:val="en-CA"/>
        </w:rPr>
        <w:t xml:space="preserve">the </w:t>
      </w:r>
      <w:r w:rsidRPr="00BC3D3B">
        <w:rPr>
          <w:bCs/>
          <w:lang w:val="en-CA"/>
        </w:rPr>
        <w:t xml:space="preserve">Dominican Republic, Ecuador, Fiji, Guatemala, Haiti, India, Indonesia, Kiribati, Malaysia, </w:t>
      </w:r>
      <w:r w:rsidR="00983943" w:rsidRPr="00BC3D3B">
        <w:rPr>
          <w:bCs/>
          <w:lang w:val="en-CA"/>
        </w:rPr>
        <w:t xml:space="preserve">the </w:t>
      </w:r>
      <w:r w:rsidR="002C4F98" w:rsidRPr="00BC3D3B">
        <w:rPr>
          <w:bCs/>
          <w:lang w:val="en-CA"/>
        </w:rPr>
        <w:t xml:space="preserve">Marshall Islands, </w:t>
      </w:r>
      <w:r w:rsidRPr="00BC3D3B">
        <w:rPr>
          <w:bCs/>
          <w:lang w:val="en-CA"/>
        </w:rPr>
        <w:t>Micronesia (Federated States of)</w:t>
      </w:r>
      <w:r w:rsidR="00660D3E" w:rsidRPr="00BC3D3B">
        <w:rPr>
          <w:bCs/>
          <w:lang w:val="en-CA"/>
        </w:rPr>
        <w:t>,</w:t>
      </w:r>
      <w:r w:rsidRPr="00BC3D3B">
        <w:rPr>
          <w:bCs/>
          <w:lang w:val="en-CA"/>
        </w:rPr>
        <w:t xml:space="preserve"> Nauru, Palau, </w:t>
      </w:r>
      <w:r w:rsidR="00983943" w:rsidRPr="00BC3D3B">
        <w:rPr>
          <w:bCs/>
          <w:lang w:val="en-CA"/>
        </w:rPr>
        <w:t xml:space="preserve">the </w:t>
      </w:r>
      <w:r w:rsidRPr="00BC3D3B">
        <w:rPr>
          <w:bCs/>
          <w:lang w:val="en-CA"/>
        </w:rPr>
        <w:t>Philippines, Solomon Islands, Tonga, Vanuatu</w:t>
      </w:r>
      <w:r w:rsidR="003F41EF" w:rsidRPr="00BC3D3B">
        <w:rPr>
          <w:bCs/>
          <w:lang w:val="en-CA"/>
        </w:rPr>
        <w:t>,</w:t>
      </w:r>
      <w:r w:rsidRPr="00BC3D3B">
        <w:rPr>
          <w:bCs/>
          <w:lang w:val="en-CA"/>
        </w:rPr>
        <w:t xml:space="preserve"> Venezuela (Bolivarian Republic of)</w:t>
      </w:r>
      <w:r w:rsidR="0094748D" w:rsidRPr="00BC3D3B">
        <w:rPr>
          <w:bCs/>
          <w:lang w:val="en-CA"/>
        </w:rPr>
        <w:t xml:space="preserve"> and the African States)</w:t>
      </w:r>
      <w:r w:rsidRPr="00BC3D3B">
        <w:rPr>
          <w:bCs/>
          <w:lang w:val="en-CA"/>
        </w:rPr>
        <w:t>.</w:t>
      </w:r>
    </w:p>
    <w:p w14:paraId="4E7B3C3E" w14:textId="1849C3B1" w:rsidR="00887333" w:rsidRPr="00BC3D3B" w:rsidRDefault="00887333" w:rsidP="00887333">
      <w:pPr>
        <w:pStyle w:val="CBDNormalNoNumber"/>
        <w:keepNext/>
        <w:rPr>
          <w:i/>
          <w:iCs/>
          <w:snapToGrid w:val="0"/>
          <w:lang w:val="en-CA"/>
        </w:rPr>
      </w:pPr>
      <w:bookmarkStart w:id="15" w:name="_Hlk182040518"/>
      <w:bookmarkEnd w:id="14"/>
      <w:r w:rsidRPr="00BC3D3B">
        <w:rPr>
          <w:i/>
          <w:iCs/>
          <w:snapToGrid w:val="0"/>
          <w:lang w:val="en-CA"/>
        </w:rPr>
        <w:t>Heads of delegation session</w:t>
      </w:r>
    </w:p>
    <w:p w14:paraId="68C2EF16" w14:textId="62D518BF" w:rsidR="00887333" w:rsidRPr="00BC3D3B" w:rsidRDefault="00643799" w:rsidP="00887333">
      <w:pPr>
        <w:pStyle w:val="CBDNormalNumber"/>
        <w:rPr>
          <w:lang w:val="en-CA"/>
        </w:rPr>
      </w:pPr>
      <w:r w:rsidRPr="00BC3D3B">
        <w:rPr>
          <w:lang w:val="en-CA"/>
        </w:rPr>
        <w:t xml:space="preserve">On 1 November, following the posting of </w:t>
      </w:r>
      <w:proofErr w:type="gramStart"/>
      <w:r w:rsidRPr="00BC3D3B">
        <w:rPr>
          <w:lang w:val="en-CA"/>
        </w:rPr>
        <w:t>a number of</w:t>
      </w:r>
      <w:proofErr w:type="gramEnd"/>
      <w:r w:rsidRPr="00BC3D3B">
        <w:rPr>
          <w:lang w:val="en-CA"/>
        </w:rPr>
        <w:t xml:space="preserve"> </w:t>
      </w:r>
      <w:r w:rsidR="002E7310" w:rsidRPr="00BC3D3B">
        <w:rPr>
          <w:lang w:val="en-CA"/>
        </w:rPr>
        <w:t xml:space="preserve">draft decisions as </w:t>
      </w:r>
      <w:r w:rsidRPr="00BC3D3B">
        <w:rPr>
          <w:lang w:val="en-CA"/>
        </w:rPr>
        <w:t xml:space="preserve">non-papers, the President convened a </w:t>
      </w:r>
      <w:r w:rsidR="002E7310" w:rsidRPr="00BC3D3B">
        <w:rPr>
          <w:lang w:val="en-CA"/>
        </w:rPr>
        <w:t xml:space="preserve">closed </w:t>
      </w:r>
      <w:r w:rsidRPr="00BC3D3B">
        <w:rPr>
          <w:lang w:val="en-CA"/>
        </w:rPr>
        <w:t xml:space="preserve">session to hear </w:t>
      </w:r>
      <w:r w:rsidR="002E7310" w:rsidRPr="00BC3D3B">
        <w:rPr>
          <w:lang w:val="en-CA"/>
        </w:rPr>
        <w:t>the input</w:t>
      </w:r>
      <w:r w:rsidR="00660D3E" w:rsidRPr="00BC3D3B">
        <w:rPr>
          <w:lang w:val="en-CA"/>
        </w:rPr>
        <w:t xml:space="preserve"> of heads of delegation</w:t>
      </w:r>
      <w:r w:rsidRPr="00BC3D3B">
        <w:rPr>
          <w:lang w:val="en-CA"/>
        </w:rPr>
        <w:t xml:space="preserve">. </w:t>
      </w:r>
      <w:r w:rsidR="00337F7E" w:rsidRPr="00BC3D3B">
        <w:rPr>
          <w:lang w:val="en-CA"/>
        </w:rPr>
        <w:t>T</w:t>
      </w:r>
      <w:r w:rsidRPr="00BC3D3B">
        <w:rPr>
          <w:lang w:val="en-CA"/>
        </w:rPr>
        <w:t xml:space="preserve">he </w:t>
      </w:r>
      <w:r w:rsidR="002E7310" w:rsidRPr="00BC3D3B">
        <w:rPr>
          <w:lang w:val="en-CA"/>
        </w:rPr>
        <w:t>draft decisions</w:t>
      </w:r>
      <w:r w:rsidRPr="00BC3D3B">
        <w:rPr>
          <w:lang w:val="en-CA"/>
        </w:rPr>
        <w:t xml:space="preserve"> in question were </w:t>
      </w:r>
      <w:r w:rsidR="00337F7E" w:rsidRPr="00BC3D3B">
        <w:rPr>
          <w:lang w:val="en-CA"/>
        </w:rPr>
        <w:t xml:space="preserve">subsequently </w:t>
      </w:r>
      <w:r w:rsidRPr="00BC3D3B">
        <w:rPr>
          <w:lang w:val="en-CA"/>
        </w:rPr>
        <w:t>revised</w:t>
      </w:r>
      <w:r w:rsidR="002E7310" w:rsidRPr="00BC3D3B">
        <w:rPr>
          <w:lang w:val="en-CA"/>
        </w:rPr>
        <w:t xml:space="preserve">, </w:t>
      </w:r>
      <w:proofErr w:type="gramStart"/>
      <w:r w:rsidR="002E7310" w:rsidRPr="00BC3D3B">
        <w:rPr>
          <w:lang w:val="en-CA"/>
        </w:rPr>
        <w:t>taking into account</w:t>
      </w:r>
      <w:proofErr w:type="gramEnd"/>
      <w:r w:rsidRPr="00BC3D3B">
        <w:rPr>
          <w:lang w:val="en-CA"/>
        </w:rPr>
        <w:t xml:space="preserve"> the views </w:t>
      </w:r>
      <w:r w:rsidR="005F5305" w:rsidRPr="00BC3D3B">
        <w:rPr>
          <w:lang w:val="en-CA"/>
        </w:rPr>
        <w:t xml:space="preserve">that had been </w:t>
      </w:r>
      <w:r w:rsidRPr="00BC3D3B">
        <w:rPr>
          <w:lang w:val="en-CA"/>
        </w:rPr>
        <w:t>expressed.</w:t>
      </w:r>
    </w:p>
    <w:p w14:paraId="3BA851E7" w14:textId="544317D0" w:rsidR="00F278C9" w:rsidRPr="00BC3D3B" w:rsidRDefault="00D50C51" w:rsidP="00F278C9">
      <w:pPr>
        <w:pStyle w:val="CBDNormalNoNumber"/>
        <w:keepNext/>
        <w:rPr>
          <w:i/>
          <w:iCs/>
          <w:snapToGrid w:val="0"/>
          <w:lang w:val="en-CA"/>
        </w:rPr>
      </w:pPr>
      <w:r w:rsidRPr="00BC3D3B">
        <w:rPr>
          <w:i/>
          <w:iCs/>
          <w:snapToGrid w:val="0"/>
          <w:lang w:val="en-CA"/>
        </w:rPr>
        <w:t>First r</w:t>
      </w:r>
      <w:r w:rsidR="00F278C9" w:rsidRPr="00BC3D3B">
        <w:rPr>
          <w:i/>
          <w:iCs/>
          <w:snapToGrid w:val="0"/>
          <w:lang w:val="en-CA"/>
        </w:rPr>
        <w:t>esumed meeting</w:t>
      </w:r>
    </w:p>
    <w:p w14:paraId="0E8E41A3" w14:textId="16773CE8" w:rsidR="00CD3786" w:rsidRPr="00BC3D3B" w:rsidRDefault="008E3D71" w:rsidP="00BA72E5">
      <w:pPr>
        <w:pStyle w:val="CBDNormalNumber"/>
        <w:rPr>
          <w:snapToGrid w:val="0"/>
          <w:lang w:val="en-CA"/>
        </w:rPr>
      </w:pPr>
      <w:r w:rsidRPr="00BC3D3B">
        <w:rPr>
          <w:snapToGrid w:val="0"/>
          <w:lang w:val="en-CA"/>
        </w:rPr>
        <w:t>Ahead of the first resumed meeting, t</w:t>
      </w:r>
      <w:r w:rsidR="00645B3F" w:rsidRPr="00BC3D3B">
        <w:rPr>
          <w:snapToGrid w:val="0"/>
          <w:lang w:val="en-CA"/>
        </w:rPr>
        <w:t>he Secretariat issued</w:t>
      </w:r>
      <w:r w:rsidR="00DC44AE" w:rsidRPr="00BC3D3B">
        <w:rPr>
          <w:snapToGrid w:val="0"/>
          <w:lang w:val="en-CA"/>
        </w:rPr>
        <w:t xml:space="preserve"> </w:t>
      </w:r>
      <w:r w:rsidR="00BA72E5" w:rsidRPr="00BC3D3B">
        <w:rPr>
          <w:snapToGrid w:val="0"/>
          <w:lang w:val="en-CA"/>
        </w:rPr>
        <w:t>an opening communication from the President</w:t>
      </w:r>
      <w:r w:rsidR="00010C74" w:rsidRPr="00BC3D3B">
        <w:rPr>
          <w:rStyle w:val="FootnoteReference"/>
          <w:snapToGrid w:val="0"/>
          <w:lang w:val="en-CA"/>
        </w:rPr>
        <w:footnoteReference w:id="11"/>
      </w:r>
      <w:r w:rsidR="00BA72E5" w:rsidRPr="00BC3D3B">
        <w:rPr>
          <w:snapToGrid w:val="0"/>
          <w:lang w:val="en-CA"/>
        </w:rPr>
        <w:t xml:space="preserve"> and </w:t>
      </w:r>
      <w:r w:rsidR="00645B3F" w:rsidRPr="00BC3D3B">
        <w:rPr>
          <w:snapToGrid w:val="0"/>
          <w:lang w:val="en-CA"/>
        </w:rPr>
        <w:t>a scenario note</w:t>
      </w:r>
      <w:r w:rsidR="009D7B5C" w:rsidRPr="00BC3D3B">
        <w:rPr>
          <w:rStyle w:val="FootnoteReference"/>
          <w:snapToGrid w:val="0"/>
          <w:lang w:val="en-CA"/>
        </w:rPr>
        <w:footnoteReference w:id="12"/>
      </w:r>
      <w:r w:rsidR="00645B3F" w:rsidRPr="00BC3D3B">
        <w:rPr>
          <w:snapToGrid w:val="0"/>
          <w:lang w:val="en-CA"/>
        </w:rPr>
        <w:t xml:space="preserve"> for the adoption </w:t>
      </w:r>
      <w:r w:rsidR="00486469" w:rsidRPr="00BC3D3B">
        <w:rPr>
          <w:snapToGrid w:val="0"/>
          <w:lang w:val="en-CA"/>
        </w:rPr>
        <w:t xml:space="preserve">under silence procedure </w:t>
      </w:r>
      <w:r w:rsidR="00645B3F" w:rsidRPr="00BC3D3B">
        <w:rPr>
          <w:snapToGrid w:val="0"/>
          <w:lang w:val="en-CA"/>
        </w:rPr>
        <w:t xml:space="preserve">of </w:t>
      </w:r>
      <w:r w:rsidR="000F7F23" w:rsidRPr="00BC3D3B">
        <w:rPr>
          <w:snapToGrid w:val="0"/>
          <w:lang w:val="en-CA"/>
        </w:rPr>
        <w:t xml:space="preserve">two budget-related </w:t>
      </w:r>
      <w:r w:rsidR="00500246" w:rsidRPr="00BC3D3B">
        <w:rPr>
          <w:snapToGrid w:val="0"/>
          <w:lang w:val="en-CA"/>
        </w:rPr>
        <w:t>draft decisions</w:t>
      </w:r>
      <w:r w:rsidR="00D074F9" w:rsidRPr="00BC3D3B">
        <w:rPr>
          <w:snapToGrid w:val="0"/>
          <w:lang w:val="en-CA"/>
        </w:rPr>
        <w:t>.</w:t>
      </w:r>
      <w:r w:rsidR="000F7F23" w:rsidRPr="00BC3D3B">
        <w:rPr>
          <w:rStyle w:val="FootnoteReference"/>
          <w:snapToGrid w:val="0"/>
          <w:lang w:val="en-CA"/>
        </w:rPr>
        <w:footnoteReference w:id="13"/>
      </w:r>
      <w:r w:rsidR="000B641A" w:rsidRPr="00BC3D3B">
        <w:rPr>
          <w:snapToGrid w:val="0"/>
          <w:lang w:val="en-CA"/>
        </w:rPr>
        <w:t xml:space="preserve"> </w:t>
      </w:r>
      <w:r w:rsidR="00AC1621" w:rsidRPr="00BC3D3B">
        <w:rPr>
          <w:snapToGrid w:val="0"/>
          <w:lang w:val="en-CA"/>
        </w:rPr>
        <w:t xml:space="preserve">The result of the </w:t>
      </w:r>
      <w:r w:rsidR="00BA5366" w:rsidRPr="00BC3D3B">
        <w:rPr>
          <w:snapToGrid w:val="0"/>
          <w:lang w:val="en-CA"/>
        </w:rPr>
        <w:t xml:space="preserve">silence procedures </w:t>
      </w:r>
      <w:r w:rsidR="0050728B" w:rsidRPr="00BC3D3B">
        <w:rPr>
          <w:snapToGrid w:val="0"/>
          <w:lang w:val="en-CA"/>
        </w:rPr>
        <w:t>is described under item 7 below.</w:t>
      </w:r>
    </w:p>
    <w:p w14:paraId="61CD24CA" w14:textId="70462730" w:rsidR="00A049E5" w:rsidRPr="00BC3D3B" w:rsidRDefault="00A049E5" w:rsidP="00B0647E">
      <w:pPr>
        <w:pStyle w:val="CBDNormalNoNumber"/>
        <w:keepNext/>
        <w:rPr>
          <w:i/>
          <w:iCs/>
          <w:snapToGrid w:val="0"/>
          <w:lang w:val="en-CA"/>
        </w:rPr>
      </w:pPr>
      <w:r w:rsidRPr="00BC3D3B">
        <w:rPr>
          <w:i/>
          <w:iCs/>
          <w:snapToGrid w:val="0"/>
          <w:lang w:val="en-CA"/>
        </w:rPr>
        <w:t xml:space="preserve">Second resumed </w:t>
      </w:r>
      <w:r w:rsidR="00DC3D0E" w:rsidRPr="00BC3D3B">
        <w:rPr>
          <w:i/>
          <w:iCs/>
          <w:snapToGrid w:val="0"/>
          <w:lang w:val="en-CA"/>
        </w:rPr>
        <w:t>meeting</w:t>
      </w:r>
    </w:p>
    <w:p w14:paraId="31470865" w14:textId="1D1D8705" w:rsidR="00A455F8" w:rsidRPr="00BC3D3B" w:rsidRDefault="00767B13" w:rsidP="00A9522B">
      <w:pPr>
        <w:pStyle w:val="CBDNormalNumber"/>
        <w:rPr>
          <w:lang w:val="en-CA"/>
        </w:rPr>
      </w:pPr>
      <w:r w:rsidRPr="00BC3D3B">
        <w:rPr>
          <w:lang w:val="en-CA"/>
        </w:rPr>
        <w:t xml:space="preserve">At its </w:t>
      </w:r>
      <w:r w:rsidR="00EE403D" w:rsidRPr="00BC3D3B">
        <w:rPr>
          <w:lang w:val="en-CA"/>
        </w:rPr>
        <w:t>7</w:t>
      </w:r>
      <w:r w:rsidRPr="00BC3D3B">
        <w:rPr>
          <w:lang w:val="en-CA"/>
        </w:rPr>
        <w:t xml:space="preserve">th plenary session, the Conference of the Parties </w:t>
      </w:r>
      <w:r w:rsidR="00A455F8" w:rsidRPr="00BC3D3B">
        <w:rPr>
          <w:lang w:val="en-CA"/>
        </w:rPr>
        <w:t xml:space="preserve">had before it </w:t>
      </w:r>
      <w:r w:rsidR="00951A93" w:rsidRPr="00BC3D3B">
        <w:rPr>
          <w:lang w:val="en-CA"/>
        </w:rPr>
        <w:t xml:space="preserve">an annotated provisional agenda </w:t>
      </w:r>
      <w:r w:rsidR="00EE700C" w:rsidRPr="00BC3D3B">
        <w:rPr>
          <w:lang w:val="en-CA"/>
        </w:rPr>
        <w:t xml:space="preserve">for </w:t>
      </w:r>
      <w:r w:rsidR="000F205A" w:rsidRPr="00BC3D3B">
        <w:rPr>
          <w:lang w:val="en-CA"/>
        </w:rPr>
        <w:t xml:space="preserve">all </w:t>
      </w:r>
      <w:r w:rsidR="000F2CD4" w:rsidRPr="00BC3D3B">
        <w:rPr>
          <w:lang w:val="en-CA"/>
        </w:rPr>
        <w:t>outstanding</w:t>
      </w:r>
      <w:r w:rsidR="000F205A" w:rsidRPr="00BC3D3B">
        <w:rPr>
          <w:lang w:val="en-CA"/>
        </w:rPr>
        <w:t xml:space="preserve"> </w:t>
      </w:r>
      <w:r w:rsidR="00A9522B" w:rsidRPr="00BC3D3B">
        <w:rPr>
          <w:lang w:val="en-CA"/>
        </w:rPr>
        <w:t>agenda items</w:t>
      </w:r>
      <w:r w:rsidR="00D75BB7" w:rsidRPr="00BC3D3B">
        <w:rPr>
          <w:rStyle w:val="FootnoteReference"/>
          <w:lang w:val="en-CA"/>
        </w:rPr>
        <w:footnoteReference w:id="14"/>
      </w:r>
      <w:r w:rsidR="00A9522B" w:rsidRPr="00BC3D3B">
        <w:rPr>
          <w:lang w:val="en-CA"/>
        </w:rPr>
        <w:t xml:space="preserve"> </w:t>
      </w:r>
      <w:r w:rsidR="005B565A" w:rsidRPr="00BC3D3B">
        <w:rPr>
          <w:lang w:val="en-CA"/>
        </w:rPr>
        <w:t xml:space="preserve">(items 10, 11, 13 and 28–31) </w:t>
      </w:r>
      <w:r w:rsidR="00951A93" w:rsidRPr="00BC3D3B">
        <w:rPr>
          <w:lang w:val="en-CA"/>
        </w:rPr>
        <w:t>and a proposed organization of work and scenario note</w:t>
      </w:r>
      <w:r w:rsidR="000F205A" w:rsidRPr="00BC3D3B">
        <w:rPr>
          <w:lang w:val="en-CA"/>
        </w:rPr>
        <w:t>,</w:t>
      </w:r>
      <w:r w:rsidR="00CF39EE" w:rsidRPr="00BC3D3B">
        <w:rPr>
          <w:rStyle w:val="FootnoteReference"/>
          <w:lang w:val="en-CA"/>
        </w:rPr>
        <w:footnoteReference w:id="15"/>
      </w:r>
      <w:r w:rsidR="0086294F" w:rsidRPr="00BC3D3B">
        <w:rPr>
          <w:lang w:val="en-CA"/>
        </w:rPr>
        <w:t xml:space="preserve"> </w:t>
      </w:r>
      <w:r w:rsidR="000F205A" w:rsidRPr="00BC3D3B">
        <w:rPr>
          <w:lang w:val="en-CA"/>
        </w:rPr>
        <w:t xml:space="preserve">both of which had been </w:t>
      </w:r>
      <w:r w:rsidR="001C6B34" w:rsidRPr="00BC3D3B">
        <w:rPr>
          <w:rFonts w:asciiTheme="majorBidi" w:hAnsiTheme="majorBidi" w:cstheme="majorBidi"/>
          <w:color w:val="000000" w:themeColor="text1"/>
          <w:lang w:val="en-CA"/>
        </w:rPr>
        <w:t>prepared by the Secretariat in consultation with the Bureau.</w:t>
      </w:r>
    </w:p>
    <w:p w14:paraId="62BA7EA7" w14:textId="58756E41" w:rsidR="00A455F8" w:rsidRPr="00BC3D3B" w:rsidRDefault="0086294F" w:rsidP="00E947A8">
      <w:pPr>
        <w:pStyle w:val="CBDNormalNumber"/>
        <w:rPr>
          <w:lang w:val="en-CA"/>
        </w:rPr>
      </w:pPr>
      <w:r w:rsidRPr="00BC3D3B">
        <w:rPr>
          <w:rFonts w:asciiTheme="majorBidi" w:hAnsiTheme="majorBidi" w:cstheme="majorBidi"/>
          <w:color w:val="000000" w:themeColor="text1"/>
          <w:lang w:val="en-CA"/>
        </w:rPr>
        <w:t xml:space="preserve">The Conference of the Parties </w:t>
      </w:r>
      <w:r w:rsidR="001C6B34" w:rsidRPr="00BC3D3B">
        <w:rPr>
          <w:rFonts w:asciiTheme="majorBidi" w:hAnsiTheme="majorBidi" w:cstheme="majorBidi"/>
          <w:color w:val="000000" w:themeColor="text1"/>
          <w:lang w:val="en-CA"/>
        </w:rPr>
        <w:t xml:space="preserve">approved the proposed </w:t>
      </w:r>
      <w:r w:rsidR="00F10C35" w:rsidRPr="00BC3D3B">
        <w:rPr>
          <w:rFonts w:asciiTheme="majorBidi" w:hAnsiTheme="majorBidi" w:cstheme="majorBidi"/>
          <w:color w:val="000000" w:themeColor="text1"/>
          <w:lang w:val="en-CA"/>
        </w:rPr>
        <w:t>scenario note</w:t>
      </w:r>
      <w:r w:rsidR="00564F14" w:rsidRPr="00BC3D3B">
        <w:rPr>
          <w:rFonts w:asciiTheme="majorBidi" w:hAnsiTheme="majorBidi" w:cstheme="majorBidi"/>
          <w:color w:val="000000" w:themeColor="text1"/>
          <w:lang w:val="en-CA"/>
        </w:rPr>
        <w:t xml:space="preserve">, as set out in section II of document </w:t>
      </w:r>
      <w:r w:rsidR="005B00C0" w:rsidRPr="00BC3D3B">
        <w:rPr>
          <w:rFonts w:asciiTheme="majorBidi" w:hAnsiTheme="majorBidi" w:cstheme="majorBidi"/>
          <w:color w:val="000000" w:themeColor="text1"/>
          <w:lang w:val="en-CA"/>
        </w:rPr>
        <w:t xml:space="preserve">CBD/COP/16/1/Add.5, </w:t>
      </w:r>
      <w:r w:rsidR="00F10C35" w:rsidRPr="00BC3D3B">
        <w:rPr>
          <w:rFonts w:asciiTheme="majorBidi" w:hAnsiTheme="majorBidi" w:cstheme="majorBidi"/>
          <w:color w:val="000000" w:themeColor="text1"/>
          <w:lang w:val="en-CA"/>
        </w:rPr>
        <w:t xml:space="preserve">and the </w:t>
      </w:r>
      <w:r w:rsidR="002E75C7" w:rsidRPr="00BC3D3B">
        <w:rPr>
          <w:rFonts w:asciiTheme="majorBidi" w:hAnsiTheme="majorBidi" w:cstheme="majorBidi"/>
          <w:color w:val="000000" w:themeColor="text1"/>
          <w:lang w:val="en-CA"/>
        </w:rPr>
        <w:t xml:space="preserve">proposed </w:t>
      </w:r>
      <w:r w:rsidR="001C6B34" w:rsidRPr="00BC3D3B">
        <w:rPr>
          <w:rFonts w:asciiTheme="majorBidi" w:hAnsiTheme="majorBidi" w:cstheme="majorBidi"/>
          <w:color w:val="000000" w:themeColor="text1"/>
          <w:lang w:val="en-CA"/>
        </w:rPr>
        <w:t>organization of work</w:t>
      </w:r>
      <w:r w:rsidR="00564F14" w:rsidRPr="00BC3D3B">
        <w:rPr>
          <w:rFonts w:asciiTheme="majorBidi" w:hAnsiTheme="majorBidi" w:cstheme="majorBidi"/>
          <w:color w:val="000000" w:themeColor="text1"/>
          <w:lang w:val="en-CA"/>
        </w:rPr>
        <w:t>,</w:t>
      </w:r>
      <w:r w:rsidR="001C6B34" w:rsidRPr="00BC3D3B">
        <w:rPr>
          <w:rFonts w:asciiTheme="majorBidi" w:hAnsiTheme="majorBidi" w:cstheme="majorBidi"/>
          <w:color w:val="000000" w:themeColor="text1"/>
          <w:lang w:val="en-CA"/>
        </w:rPr>
        <w:t xml:space="preserve"> </w:t>
      </w:r>
      <w:r w:rsidR="001C322D" w:rsidRPr="00BC3D3B">
        <w:rPr>
          <w:rFonts w:asciiTheme="majorBidi" w:hAnsiTheme="majorBidi" w:cstheme="majorBidi"/>
          <w:color w:val="000000" w:themeColor="text1"/>
          <w:lang w:val="en-CA"/>
        </w:rPr>
        <w:t xml:space="preserve">as set out in the annex to the </w:t>
      </w:r>
      <w:r w:rsidR="005B00C0" w:rsidRPr="00BC3D3B">
        <w:rPr>
          <w:rFonts w:asciiTheme="majorBidi" w:hAnsiTheme="majorBidi" w:cstheme="majorBidi"/>
          <w:color w:val="000000" w:themeColor="text1"/>
          <w:lang w:val="en-CA"/>
        </w:rPr>
        <w:t>same document.</w:t>
      </w:r>
    </w:p>
    <w:bookmarkEnd w:id="15"/>
    <w:p w14:paraId="5477E4F4" w14:textId="33D43064" w:rsidR="00557370" w:rsidRPr="00BC3D3B" w:rsidRDefault="00512CE8" w:rsidP="005E109C">
      <w:pPr>
        <w:pStyle w:val="CBDAgendaItem"/>
        <w:rPr>
          <w:rFonts w:eastAsia="MS Mincho"/>
          <w:lang w:val="en-CA" w:eastAsia="en-CA"/>
        </w:rPr>
      </w:pPr>
      <w:r w:rsidRPr="00BC3D3B">
        <w:rPr>
          <w:lang w:val="en-CA"/>
        </w:rPr>
        <w:t xml:space="preserve">Item </w:t>
      </w:r>
      <w:r w:rsidR="00557370" w:rsidRPr="00BC3D3B">
        <w:rPr>
          <w:lang w:val="en-CA"/>
        </w:rPr>
        <w:t>3</w:t>
      </w:r>
      <w:r w:rsidR="006E6758" w:rsidRPr="00BC3D3B">
        <w:rPr>
          <w:lang w:val="en-CA"/>
        </w:rPr>
        <w:t xml:space="preserve"> </w:t>
      </w:r>
      <w:r w:rsidR="006E6758" w:rsidRPr="00BC3D3B">
        <w:rPr>
          <w:lang w:val="en-CA"/>
        </w:rPr>
        <w:br/>
      </w:r>
      <w:r w:rsidR="00EA7642" w:rsidRPr="00BC3D3B">
        <w:rPr>
          <w:lang w:val="en-CA"/>
        </w:rPr>
        <w:t xml:space="preserve">Report on the credentials of representatives to </w:t>
      </w:r>
      <w:r w:rsidR="00EE5969" w:rsidRPr="00BC3D3B">
        <w:rPr>
          <w:lang w:val="en-CA"/>
        </w:rPr>
        <w:br/>
      </w:r>
      <w:r w:rsidR="00EA7642" w:rsidRPr="00BC3D3B">
        <w:rPr>
          <w:lang w:val="en-CA"/>
        </w:rPr>
        <w:t xml:space="preserve">the </w:t>
      </w:r>
      <w:r w:rsidR="00ED4452" w:rsidRPr="00BC3D3B">
        <w:rPr>
          <w:lang w:val="en-CA"/>
        </w:rPr>
        <w:t>sixteenth</w:t>
      </w:r>
      <w:r w:rsidR="00EA7642" w:rsidRPr="00BC3D3B">
        <w:rPr>
          <w:lang w:val="en-CA"/>
        </w:rPr>
        <w:t xml:space="preserve"> meeting of the Conference of the Parties</w:t>
      </w:r>
    </w:p>
    <w:p w14:paraId="018BE75C" w14:textId="04A6BC45" w:rsidR="00577F9D" w:rsidRPr="00BC3D3B" w:rsidRDefault="00A95DFF" w:rsidP="00EE4D84">
      <w:pPr>
        <w:pStyle w:val="CBDNormalNumber"/>
        <w:rPr>
          <w:rFonts w:eastAsia="MS Mincho"/>
          <w:lang w:val="en-CA" w:eastAsia="en-CA"/>
        </w:rPr>
      </w:pPr>
      <w:r w:rsidRPr="00BC3D3B">
        <w:rPr>
          <w:lang w:val="en-CA"/>
        </w:rPr>
        <w:t xml:space="preserve">At its 1st plenary session, the Conference of the Parties </w:t>
      </w:r>
      <w:bookmarkStart w:id="16" w:name="_Hlk180682247"/>
      <w:r w:rsidRPr="00BC3D3B">
        <w:rPr>
          <w:lang w:val="en-CA"/>
        </w:rPr>
        <w:t xml:space="preserve">noted that, in accordance with the relevant rules </w:t>
      </w:r>
      <w:r w:rsidR="005A3A89" w:rsidRPr="00BC3D3B">
        <w:rPr>
          <w:lang w:val="en-CA"/>
        </w:rPr>
        <w:t xml:space="preserve">of its rules </w:t>
      </w:r>
      <w:r w:rsidRPr="00BC3D3B">
        <w:rPr>
          <w:lang w:val="en-CA"/>
        </w:rPr>
        <w:t>of procedure</w:t>
      </w:r>
      <w:r w:rsidR="005A3A89" w:rsidRPr="00BC3D3B">
        <w:rPr>
          <w:lang w:val="en-CA"/>
        </w:rPr>
        <w:t>,</w:t>
      </w:r>
      <w:r w:rsidRPr="00BC3D3B">
        <w:rPr>
          <w:lang w:val="en-CA"/>
        </w:rPr>
        <w:t xml:space="preserve"> the Bureau had reviewed the list of observers admitted to the </w:t>
      </w:r>
      <w:r w:rsidRPr="00BC3D3B">
        <w:rPr>
          <w:lang w:val="en-CA"/>
        </w:rPr>
        <w:lastRenderedPageBreak/>
        <w:t>meeting</w:t>
      </w:r>
      <w:r w:rsidRPr="00BC3D3B">
        <w:rPr>
          <w:rStyle w:val="FootnoteReference"/>
          <w:lang w:val="en-CA"/>
        </w:rPr>
        <w:footnoteReference w:id="16"/>
      </w:r>
      <w:r w:rsidRPr="00BC3D3B">
        <w:rPr>
          <w:lang w:val="en-CA"/>
        </w:rPr>
        <w:t xml:space="preserve"> and would examine the credentials of delegations and report thereon at a later session</w:t>
      </w:r>
      <w:r w:rsidR="006C2549" w:rsidRPr="00BC3D3B">
        <w:rPr>
          <w:rFonts w:asciiTheme="majorBidi" w:eastAsia="MS Mincho" w:hAnsiTheme="majorBidi" w:cstheme="majorBidi"/>
          <w:color w:val="000000"/>
          <w:kern w:val="22"/>
          <w:lang w:val="en-CA"/>
        </w:rPr>
        <w:t>.</w:t>
      </w:r>
      <w:bookmarkEnd w:id="16"/>
      <w:r w:rsidR="00520E00" w:rsidRPr="00BC3D3B">
        <w:rPr>
          <w:rFonts w:asciiTheme="majorBidi" w:eastAsia="MS Mincho" w:hAnsiTheme="majorBidi" w:cstheme="majorBidi"/>
          <w:color w:val="000000"/>
          <w:kern w:val="22"/>
          <w:lang w:val="en-CA"/>
        </w:rPr>
        <w:t xml:space="preserve"> </w:t>
      </w:r>
      <w:r w:rsidR="00520E00" w:rsidRPr="00BC3D3B">
        <w:rPr>
          <w:szCs w:val="24"/>
          <w:lang w:val="en-CA"/>
        </w:rPr>
        <w:t>It also noted that the Bureau had designated Ms. Mabuza as its representative for the review of credentials.</w:t>
      </w:r>
    </w:p>
    <w:p w14:paraId="0CAC3921" w14:textId="63CF0446" w:rsidR="007D653C" w:rsidRPr="00BC3D3B" w:rsidRDefault="002E0751" w:rsidP="00EE4D84">
      <w:pPr>
        <w:pStyle w:val="CBDNormalNumber"/>
        <w:rPr>
          <w:rFonts w:eastAsia="MS Mincho"/>
          <w:lang w:val="en-CA" w:eastAsia="en-CA"/>
        </w:rPr>
      </w:pPr>
      <w:bookmarkStart w:id="17" w:name="_Hlk180929033"/>
      <w:r w:rsidRPr="00BC3D3B">
        <w:rPr>
          <w:rFonts w:eastAsia="MS Mincho"/>
          <w:lang w:val="en-CA" w:eastAsia="en-CA"/>
        </w:rPr>
        <w:t>A</w:t>
      </w:r>
      <w:r w:rsidR="007D653C" w:rsidRPr="00BC3D3B">
        <w:rPr>
          <w:rFonts w:eastAsia="MS Mincho"/>
          <w:lang w:val="en-CA" w:eastAsia="en-CA"/>
        </w:rPr>
        <w:t>t the 2nd plenary session, Ms. Mabuza</w:t>
      </w:r>
      <w:r w:rsidR="00520E00" w:rsidRPr="00BC3D3B">
        <w:rPr>
          <w:rFonts w:eastAsia="MS Mincho"/>
          <w:lang w:val="en-CA" w:eastAsia="en-CA"/>
        </w:rPr>
        <w:t xml:space="preserve"> reported</w:t>
      </w:r>
      <w:r w:rsidR="007D653C" w:rsidRPr="00BC3D3B">
        <w:rPr>
          <w:rFonts w:eastAsia="MS Mincho"/>
          <w:lang w:val="en-CA" w:eastAsia="en-CA"/>
        </w:rPr>
        <w:t xml:space="preserve"> that 173 Parties </w:t>
      </w:r>
      <w:r w:rsidR="00520E00" w:rsidRPr="00BC3D3B">
        <w:rPr>
          <w:rFonts w:eastAsia="MS Mincho"/>
          <w:lang w:val="en-CA" w:eastAsia="en-CA"/>
        </w:rPr>
        <w:t xml:space="preserve">to the Convention </w:t>
      </w:r>
      <w:r w:rsidR="007D653C" w:rsidRPr="00BC3D3B">
        <w:rPr>
          <w:rFonts w:eastAsia="MS Mincho"/>
          <w:lang w:val="en-CA" w:eastAsia="en-CA"/>
        </w:rPr>
        <w:t>were registered as attending the meeting. Representatives of 150 registered Parties had submitted credentials in full compliance with rule 18 of the rules of procedure</w:t>
      </w:r>
      <w:r w:rsidR="007E1BDE" w:rsidRPr="00BC3D3B">
        <w:rPr>
          <w:rFonts w:eastAsia="MS Mincho"/>
          <w:lang w:val="en-CA" w:eastAsia="en-CA"/>
        </w:rPr>
        <w:t>,</w:t>
      </w:r>
      <w:r w:rsidR="007D653C" w:rsidRPr="00BC3D3B">
        <w:rPr>
          <w:rFonts w:eastAsia="MS Mincho"/>
          <w:lang w:val="en-CA" w:eastAsia="en-CA"/>
        </w:rPr>
        <w:t xml:space="preserve"> while </w:t>
      </w:r>
      <w:r w:rsidR="00520E00" w:rsidRPr="00BC3D3B">
        <w:rPr>
          <w:rFonts w:eastAsia="MS Mincho"/>
          <w:lang w:val="en-CA" w:eastAsia="en-CA"/>
        </w:rPr>
        <w:t>representatives</w:t>
      </w:r>
      <w:r w:rsidR="007D653C" w:rsidRPr="00BC3D3B">
        <w:rPr>
          <w:rFonts w:eastAsia="MS Mincho"/>
          <w:lang w:val="en-CA" w:eastAsia="en-CA"/>
        </w:rPr>
        <w:t xml:space="preserve"> of 1</w:t>
      </w:r>
      <w:r w:rsidR="00A408E1" w:rsidRPr="00BC3D3B">
        <w:rPr>
          <w:rFonts w:eastAsia="MS Mincho"/>
          <w:lang w:val="en-CA" w:eastAsia="en-CA"/>
        </w:rPr>
        <w:t> </w:t>
      </w:r>
      <w:r w:rsidR="007D653C" w:rsidRPr="00BC3D3B">
        <w:rPr>
          <w:rFonts w:eastAsia="MS Mincho"/>
          <w:lang w:val="en-CA" w:eastAsia="en-CA"/>
        </w:rPr>
        <w:t>registered Party had submitted credentials that were not fully compl</w:t>
      </w:r>
      <w:r w:rsidR="007E1BDE" w:rsidRPr="00BC3D3B">
        <w:rPr>
          <w:rFonts w:eastAsia="MS Mincho"/>
          <w:lang w:val="en-CA" w:eastAsia="en-CA"/>
        </w:rPr>
        <w:t>ia</w:t>
      </w:r>
      <w:r w:rsidR="007D653C" w:rsidRPr="00BC3D3B">
        <w:rPr>
          <w:rFonts w:eastAsia="MS Mincho"/>
          <w:lang w:val="en-CA" w:eastAsia="en-CA"/>
        </w:rPr>
        <w:t>nt. Representatives of 22</w:t>
      </w:r>
      <w:r w:rsidR="00393E0E" w:rsidRPr="00BC3D3B">
        <w:rPr>
          <w:rFonts w:eastAsia="MS Mincho"/>
          <w:lang w:val="en-CA" w:eastAsia="en-CA"/>
        </w:rPr>
        <w:t> </w:t>
      </w:r>
      <w:r w:rsidR="007D653C" w:rsidRPr="00BC3D3B">
        <w:rPr>
          <w:rFonts w:eastAsia="MS Mincho"/>
          <w:lang w:val="en-CA" w:eastAsia="en-CA"/>
        </w:rPr>
        <w:t>registered Parties had not yet submitted credentials.</w:t>
      </w:r>
    </w:p>
    <w:p w14:paraId="336A916E" w14:textId="054D8C61" w:rsidR="00FD60DC" w:rsidRPr="00BC3D3B" w:rsidRDefault="00FD60DC" w:rsidP="00EE4D84">
      <w:pPr>
        <w:pStyle w:val="CBDNormalNumber"/>
        <w:rPr>
          <w:rFonts w:eastAsia="MS Mincho"/>
          <w:lang w:val="en-CA" w:eastAsia="en-CA"/>
        </w:rPr>
      </w:pPr>
      <w:bookmarkStart w:id="18" w:name="_Hlk181295428"/>
      <w:bookmarkEnd w:id="17"/>
      <w:r w:rsidRPr="00BC3D3B">
        <w:rPr>
          <w:rFonts w:eastAsia="MS Mincho"/>
          <w:lang w:val="en-CA" w:eastAsia="en-CA"/>
        </w:rPr>
        <w:t>At the 3rd plenary session, Ms. Mabuza reported that 180 Parties to the Convention were registered as attending the meeting. Representatives of 160 registered Parties had submitted credentials in full compliance with rule 18 of the rules of procedure, while representatives of 1</w:t>
      </w:r>
      <w:r w:rsidR="00335D64" w:rsidRPr="00BC3D3B">
        <w:rPr>
          <w:rFonts w:eastAsia="MS Mincho"/>
          <w:lang w:val="en-CA" w:eastAsia="en-CA"/>
        </w:rPr>
        <w:t> </w:t>
      </w:r>
      <w:r w:rsidRPr="00BC3D3B">
        <w:rPr>
          <w:rFonts w:eastAsia="MS Mincho"/>
          <w:lang w:val="en-CA" w:eastAsia="en-CA"/>
        </w:rPr>
        <w:t>registered Party had submitted credentials that were not fully compliant. Representatives of 19 registered Parties had not yet submitted credentials.</w:t>
      </w:r>
    </w:p>
    <w:p w14:paraId="2DE49795" w14:textId="130A5043" w:rsidR="00524F7B" w:rsidRPr="00BC3D3B" w:rsidRDefault="00DA4D26" w:rsidP="00777516">
      <w:pPr>
        <w:pStyle w:val="CBDNormalNumber"/>
        <w:rPr>
          <w:rFonts w:eastAsia="MS Mincho"/>
          <w:lang w:val="en-CA" w:eastAsia="en-CA"/>
        </w:rPr>
      </w:pPr>
      <w:bookmarkStart w:id="19" w:name="_Hlk181299298"/>
      <w:r w:rsidRPr="00BC3D3B">
        <w:rPr>
          <w:rFonts w:eastAsia="MS Mincho"/>
          <w:lang w:val="en-CA" w:eastAsia="en-CA"/>
        </w:rPr>
        <w:t xml:space="preserve">At the 4th plenary session, </w:t>
      </w:r>
      <w:r w:rsidR="003007C7" w:rsidRPr="00BC3D3B">
        <w:rPr>
          <w:rFonts w:eastAsia="MS Mincho"/>
          <w:lang w:val="en-CA" w:eastAsia="en-CA"/>
        </w:rPr>
        <w:t xml:space="preserve">on 31 October, </w:t>
      </w:r>
      <w:r w:rsidR="00487B7C" w:rsidRPr="00BC3D3B">
        <w:rPr>
          <w:rFonts w:eastAsia="MS Mincho"/>
          <w:lang w:val="en-CA" w:eastAsia="en-CA"/>
        </w:rPr>
        <w:t xml:space="preserve">the President </w:t>
      </w:r>
      <w:r w:rsidR="00236604" w:rsidRPr="00BC3D3B">
        <w:rPr>
          <w:rFonts w:eastAsia="MS Mincho"/>
          <w:lang w:val="en-CA" w:eastAsia="en-CA"/>
        </w:rPr>
        <w:t xml:space="preserve">said </w:t>
      </w:r>
      <w:r w:rsidR="00524F7B" w:rsidRPr="00BC3D3B">
        <w:rPr>
          <w:rFonts w:eastAsia="MS Mincho"/>
          <w:lang w:val="en-CA" w:eastAsia="en-CA"/>
        </w:rPr>
        <w:t xml:space="preserve">that the report on credentials had been issued as information document </w:t>
      </w:r>
      <w:r w:rsidR="00E762AF" w:rsidRPr="00BC3D3B">
        <w:rPr>
          <w:rFonts w:eastAsia="MS Mincho"/>
          <w:lang w:val="en-CA" w:eastAsia="en-CA"/>
        </w:rPr>
        <w:t>CBD/COP/16/INF/41</w:t>
      </w:r>
      <w:r w:rsidR="0004383B" w:rsidRPr="00BC3D3B">
        <w:rPr>
          <w:rFonts w:eastAsia="MS Mincho"/>
          <w:lang w:val="en-CA" w:eastAsia="en-CA"/>
        </w:rPr>
        <w:t>.</w:t>
      </w:r>
      <w:r w:rsidR="00524F7B" w:rsidRPr="00BC3D3B">
        <w:rPr>
          <w:rFonts w:eastAsia="MS Mincho"/>
          <w:lang w:val="en-CA" w:eastAsia="en-CA"/>
        </w:rPr>
        <w:t xml:space="preserve"> In addition, </w:t>
      </w:r>
      <w:r w:rsidR="00136E94" w:rsidRPr="00BC3D3B">
        <w:rPr>
          <w:rFonts w:eastAsia="MS Mincho"/>
          <w:lang w:val="en-CA" w:eastAsia="en-CA"/>
        </w:rPr>
        <w:t xml:space="preserve">the </w:t>
      </w:r>
      <w:r w:rsidR="00524F7B" w:rsidRPr="00BC3D3B">
        <w:rPr>
          <w:rFonts w:eastAsia="MS Mincho"/>
          <w:lang w:val="en-CA" w:eastAsia="en-CA"/>
        </w:rPr>
        <w:t xml:space="preserve">representatives of Tajikistan had submitted fully compliant credentials, bringing the number of Parties that had submitted credentials in full compliance with rule 18 of the rules of procedure to 161 for the sixteenth meeting of the </w:t>
      </w:r>
      <w:r w:rsidR="00A44778" w:rsidRPr="00BC3D3B">
        <w:rPr>
          <w:rFonts w:eastAsia="MS Mincho"/>
          <w:lang w:val="en-CA" w:eastAsia="en-CA"/>
        </w:rPr>
        <w:t xml:space="preserve">Conference of the </w:t>
      </w:r>
      <w:r w:rsidR="00524F7B" w:rsidRPr="00BC3D3B">
        <w:rPr>
          <w:rFonts w:eastAsia="MS Mincho"/>
          <w:lang w:val="en-CA" w:eastAsia="en-CA"/>
        </w:rPr>
        <w:t xml:space="preserve">Parties. </w:t>
      </w:r>
    </w:p>
    <w:p w14:paraId="0ED0EB41" w14:textId="28309405" w:rsidR="00524F7B" w:rsidRPr="00BC3D3B" w:rsidRDefault="00524F7B" w:rsidP="00777516">
      <w:pPr>
        <w:pStyle w:val="CBDNormalNumber"/>
        <w:rPr>
          <w:rFonts w:eastAsia="MS Mincho"/>
          <w:lang w:val="en-CA" w:eastAsia="en-CA"/>
        </w:rPr>
      </w:pPr>
      <w:r w:rsidRPr="00BC3D3B">
        <w:rPr>
          <w:rFonts w:eastAsia="MS Mincho"/>
          <w:lang w:val="en-CA" w:eastAsia="en-CA"/>
        </w:rPr>
        <w:t>The Conference of the Parties took note of, and approved, the report on credentials.</w:t>
      </w:r>
      <w:r w:rsidR="00D67473" w:rsidRPr="00BC3D3B">
        <w:rPr>
          <w:rStyle w:val="FootnoteReference"/>
          <w:rFonts w:eastAsia="MS Mincho"/>
          <w:lang w:val="en-CA" w:eastAsia="en-CA"/>
        </w:rPr>
        <w:footnoteReference w:id="17"/>
      </w:r>
    </w:p>
    <w:p w14:paraId="1213A9D6" w14:textId="0B6FE8E3" w:rsidR="00566A3D" w:rsidRPr="00BC3D3B" w:rsidRDefault="001B62B1" w:rsidP="00777516">
      <w:pPr>
        <w:pStyle w:val="CBDNormalNumber"/>
        <w:rPr>
          <w:rFonts w:eastAsia="MS Mincho"/>
          <w:lang w:val="en-CA" w:eastAsia="en-CA"/>
        </w:rPr>
      </w:pPr>
      <w:bookmarkStart w:id="20" w:name="_Hlk191465342"/>
      <w:r w:rsidRPr="00BC3D3B">
        <w:rPr>
          <w:lang w:val="en-CA"/>
        </w:rPr>
        <w:t xml:space="preserve">At the </w:t>
      </w:r>
      <w:r w:rsidR="003D1429">
        <w:rPr>
          <w:lang w:val="en-CA"/>
        </w:rPr>
        <w:t>9</w:t>
      </w:r>
      <w:r w:rsidRPr="00BC3D3B">
        <w:rPr>
          <w:lang w:val="en-CA"/>
        </w:rPr>
        <w:t>th plenary session</w:t>
      </w:r>
      <w:r w:rsidR="00DF3336" w:rsidRPr="00BC3D3B">
        <w:rPr>
          <w:lang w:val="en-CA"/>
        </w:rPr>
        <w:t xml:space="preserve">, </w:t>
      </w:r>
      <w:r w:rsidR="003D1429">
        <w:rPr>
          <w:lang w:val="en-CA"/>
        </w:rPr>
        <w:t>on 26 February</w:t>
      </w:r>
      <w:r w:rsidR="009E3A83">
        <w:rPr>
          <w:lang w:val="en-CA"/>
        </w:rPr>
        <w:t xml:space="preserve"> 2025</w:t>
      </w:r>
      <w:r w:rsidR="003D1429">
        <w:rPr>
          <w:lang w:val="en-CA"/>
        </w:rPr>
        <w:t xml:space="preserve">, </w:t>
      </w:r>
      <w:r w:rsidR="003D1429" w:rsidRPr="00BC3D3B">
        <w:rPr>
          <w:rFonts w:eastAsia="MS Mincho"/>
          <w:lang w:val="en-CA" w:eastAsia="en-CA"/>
        </w:rPr>
        <w:t>Ms. Mabuza</w:t>
      </w:r>
      <w:r w:rsidR="00DF3336" w:rsidRPr="00BC3D3B">
        <w:rPr>
          <w:lang w:val="en-CA"/>
        </w:rPr>
        <w:t xml:space="preserve"> informed the Conference of the Parties </w:t>
      </w:r>
      <w:r w:rsidR="00CD30B6" w:rsidRPr="00BC3D3B">
        <w:rPr>
          <w:lang w:val="en-CA"/>
        </w:rPr>
        <w:t xml:space="preserve">that </w:t>
      </w:r>
      <w:r w:rsidR="002668FD">
        <w:rPr>
          <w:lang w:val="en-CA"/>
        </w:rPr>
        <w:t>153 Parties</w:t>
      </w:r>
      <w:r w:rsidR="00CD30B6" w:rsidRPr="00BC3D3B">
        <w:rPr>
          <w:lang w:val="en-CA"/>
        </w:rPr>
        <w:t xml:space="preserve"> were registered as attending the </w:t>
      </w:r>
      <w:r w:rsidR="00A2775F" w:rsidRPr="00BC3D3B">
        <w:rPr>
          <w:lang w:val="en-CA"/>
        </w:rPr>
        <w:t xml:space="preserve">second resumed </w:t>
      </w:r>
      <w:r w:rsidR="00D32AE2" w:rsidRPr="00BC3D3B">
        <w:rPr>
          <w:lang w:val="en-CA"/>
        </w:rPr>
        <w:t>meeting</w:t>
      </w:r>
      <w:r w:rsidR="00A2775F" w:rsidRPr="00BC3D3B">
        <w:rPr>
          <w:lang w:val="en-CA"/>
        </w:rPr>
        <w:t>.</w:t>
      </w:r>
      <w:r w:rsidR="003D1429" w:rsidRPr="003D1429">
        <w:rPr>
          <w:rFonts w:eastAsia="MS Mincho"/>
          <w:lang w:val="en-CA" w:eastAsia="en-CA"/>
        </w:rPr>
        <w:t xml:space="preserve"> </w:t>
      </w:r>
      <w:r w:rsidR="003D1429" w:rsidRPr="00BC3D3B">
        <w:rPr>
          <w:rFonts w:eastAsia="MS Mincho"/>
          <w:lang w:val="en-CA" w:eastAsia="en-CA"/>
        </w:rPr>
        <w:t>Representatives of 1</w:t>
      </w:r>
      <w:r w:rsidR="002668FD">
        <w:rPr>
          <w:rFonts w:eastAsia="MS Mincho"/>
          <w:lang w:val="en-CA" w:eastAsia="en-CA"/>
        </w:rPr>
        <w:t>39</w:t>
      </w:r>
      <w:r w:rsidR="003D1429" w:rsidRPr="00BC3D3B">
        <w:rPr>
          <w:rFonts w:eastAsia="MS Mincho"/>
          <w:lang w:val="en-CA" w:eastAsia="en-CA"/>
        </w:rPr>
        <w:t xml:space="preserve"> registered Parties had submitted credentials in full compliance with rule 18 of the rules of procedure, while representatives of 1</w:t>
      </w:r>
      <w:r w:rsidR="002668FD">
        <w:rPr>
          <w:rFonts w:eastAsia="MS Mincho"/>
          <w:lang w:val="en-CA" w:eastAsia="en-CA"/>
        </w:rPr>
        <w:t>4</w:t>
      </w:r>
      <w:r w:rsidR="003D1429" w:rsidRPr="00BC3D3B">
        <w:rPr>
          <w:rFonts w:eastAsia="MS Mincho"/>
          <w:lang w:val="en-CA" w:eastAsia="en-CA"/>
        </w:rPr>
        <w:t> registered Part</w:t>
      </w:r>
      <w:r w:rsidR="000D0E56">
        <w:rPr>
          <w:rFonts w:eastAsia="MS Mincho"/>
          <w:lang w:val="en-CA" w:eastAsia="en-CA"/>
        </w:rPr>
        <w:t>ies</w:t>
      </w:r>
      <w:r w:rsidR="003D1429" w:rsidRPr="00BC3D3B">
        <w:rPr>
          <w:rFonts w:eastAsia="MS Mincho"/>
          <w:lang w:val="en-CA" w:eastAsia="en-CA"/>
        </w:rPr>
        <w:t xml:space="preserve"> had not yet submitted credentials.</w:t>
      </w:r>
      <w:r w:rsidR="005B7026">
        <w:rPr>
          <w:rFonts w:eastAsia="MS Mincho"/>
          <w:lang w:val="en-CA" w:eastAsia="en-CA"/>
        </w:rPr>
        <w:t xml:space="preserve"> T</w:t>
      </w:r>
      <w:r w:rsidR="005B7026" w:rsidRPr="00BC3D3B">
        <w:rPr>
          <w:rFonts w:eastAsia="MS Mincho"/>
          <w:lang w:val="en-CA" w:eastAsia="en-CA"/>
        </w:rPr>
        <w:t xml:space="preserve">he report on credentials </w:t>
      </w:r>
      <w:r w:rsidR="00416AB2">
        <w:rPr>
          <w:rFonts w:eastAsia="MS Mincho"/>
          <w:lang w:val="en-CA" w:eastAsia="en-CA"/>
        </w:rPr>
        <w:t xml:space="preserve">for the second resumed meeting </w:t>
      </w:r>
      <w:r w:rsidR="005B7026" w:rsidRPr="00BC3D3B">
        <w:rPr>
          <w:rFonts w:eastAsia="MS Mincho"/>
          <w:lang w:val="en-CA" w:eastAsia="en-CA"/>
        </w:rPr>
        <w:t>had been issued as information document</w:t>
      </w:r>
      <w:bookmarkStart w:id="21" w:name="_Hlk191468092"/>
      <w:r w:rsidR="005B7026" w:rsidRPr="00BC3D3B">
        <w:rPr>
          <w:rFonts w:eastAsia="MS Mincho"/>
          <w:lang w:val="en-CA" w:eastAsia="en-CA"/>
        </w:rPr>
        <w:t xml:space="preserve"> </w:t>
      </w:r>
      <w:hyperlink r:id="rId14" w:history="1">
        <w:r w:rsidR="005B7026" w:rsidRPr="00C14FA4">
          <w:rPr>
            <w:rStyle w:val="Hyperlink"/>
            <w:rFonts w:eastAsia="MS Mincho"/>
            <w:lang w:val="en-CA" w:eastAsia="en-CA"/>
          </w:rPr>
          <w:t>CBD/COP/16/INF/44</w:t>
        </w:r>
      </w:hyperlink>
      <w:r w:rsidR="005B7026">
        <w:rPr>
          <w:rFonts w:eastAsia="MS Mincho"/>
          <w:lang w:val="en-CA" w:eastAsia="en-CA"/>
        </w:rPr>
        <w:t>.</w:t>
      </w:r>
      <w:bookmarkEnd w:id="21"/>
    </w:p>
    <w:p w14:paraId="09898740" w14:textId="22DDABD2" w:rsidR="00C70B96" w:rsidRPr="00BC3D3B" w:rsidRDefault="00C70B96" w:rsidP="00C70B96">
      <w:pPr>
        <w:pStyle w:val="CBDNormalNumber"/>
        <w:rPr>
          <w:rFonts w:eastAsia="MS Mincho"/>
          <w:lang w:val="en-CA" w:eastAsia="en-CA"/>
        </w:rPr>
      </w:pPr>
      <w:bookmarkStart w:id="22" w:name="_Hlk191468352"/>
      <w:bookmarkEnd w:id="20"/>
      <w:r w:rsidRPr="00BC3D3B">
        <w:rPr>
          <w:rFonts w:eastAsia="MS Mincho"/>
          <w:lang w:val="en-CA" w:eastAsia="en-CA"/>
        </w:rPr>
        <w:t>The Conference of the Parties took note of, and approved, the report on credentials</w:t>
      </w:r>
      <w:r>
        <w:rPr>
          <w:rFonts w:eastAsia="MS Mincho"/>
          <w:lang w:val="en-CA" w:eastAsia="en-CA"/>
        </w:rPr>
        <w:t>.</w:t>
      </w:r>
    </w:p>
    <w:bookmarkEnd w:id="18"/>
    <w:bookmarkEnd w:id="19"/>
    <w:bookmarkEnd w:id="22"/>
    <w:p w14:paraId="2388D68E" w14:textId="3AB3988D" w:rsidR="00557370" w:rsidRPr="00BC3D3B" w:rsidRDefault="001E1D93" w:rsidP="005E109C">
      <w:pPr>
        <w:pStyle w:val="CBDAgendaItem"/>
        <w:rPr>
          <w:caps/>
          <w:lang w:val="en-CA"/>
        </w:rPr>
      </w:pPr>
      <w:r w:rsidRPr="00BC3D3B">
        <w:rPr>
          <w:lang w:val="en-CA"/>
        </w:rPr>
        <w:t xml:space="preserve">Item </w:t>
      </w:r>
      <w:r w:rsidR="00557370" w:rsidRPr="00BC3D3B">
        <w:rPr>
          <w:lang w:val="en-CA"/>
        </w:rPr>
        <w:t>4</w:t>
      </w:r>
      <w:r w:rsidR="006E6758" w:rsidRPr="00BC3D3B">
        <w:rPr>
          <w:lang w:val="en-CA"/>
        </w:rPr>
        <w:t xml:space="preserve"> </w:t>
      </w:r>
      <w:r w:rsidR="006E6758" w:rsidRPr="00BC3D3B">
        <w:rPr>
          <w:lang w:val="en-CA"/>
        </w:rPr>
        <w:br/>
      </w:r>
      <w:r w:rsidR="00DB06B5" w:rsidRPr="00BC3D3B">
        <w:rPr>
          <w:lang w:val="en-CA"/>
        </w:rPr>
        <w:t>Pending issues</w:t>
      </w:r>
    </w:p>
    <w:p w14:paraId="7B925544" w14:textId="769A202D" w:rsidR="00A95DFF" w:rsidRPr="00BC3D3B" w:rsidRDefault="00B3686A" w:rsidP="00A95DFF">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The Conference of the Parties considered a</w:t>
      </w:r>
      <w:r w:rsidR="00A95DFF" w:rsidRPr="00BC3D3B">
        <w:rPr>
          <w:rFonts w:asciiTheme="majorBidi" w:eastAsia="MS Mincho" w:hAnsiTheme="majorBidi" w:cstheme="majorBidi"/>
          <w:color w:val="000000"/>
          <w:kern w:val="22"/>
          <w:lang w:val="en-CA"/>
        </w:rPr>
        <w:t xml:space="preserve">genda item 4 at </w:t>
      </w:r>
      <w:r w:rsidRPr="00BC3D3B">
        <w:rPr>
          <w:rFonts w:asciiTheme="majorBidi" w:eastAsia="MS Mincho" w:hAnsiTheme="majorBidi" w:cstheme="majorBidi"/>
          <w:color w:val="000000"/>
          <w:kern w:val="22"/>
          <w:lang w:val="en-CA"/>
        </w:rPr>
        <w:t xml:space="preserve">its 2nd </w:t>
      </w:r>
      <w:r w:rsidR="00A95DFF" w:rsidRPr="00BC3D3B">
        <w:rPr>
          <w:rFonts w:asciiTheme="majorBidi" w:eastAsia="MS Mincho" w:hAnsiTheme="majorBidi" w:cstheme="majorBidi"/>
          <w:color w:val="000000"/>
          <w:kern w:val="22"/>
          <w:lang w:val="en-CA"/>
        </w:rPr>
        <w:t>plenary session</w:t>
      </w:r>
      <w:r w:rsidR="00B55701" w:rsidRPr="00BC3D3B">
        <w:rPr>
          <w:rFonts w:asciiTheme="majorBidi" w:eastAsia="MS Mincho" w:hAnsiTheme="majorBidi" w:cstheme="majorBidi"/>
          <w:color w:val="000000"/>
          <w:kern w:val="22"/>
          <w:lang w:val="en-CA"/>
        </w:rPr>
        <w:t>.</w:t>
      </w:r>
      <w:r w:rsidR="00A95DFF" w:rsidRPr="00BC3D3B">
        <w:rPr>
          <w:rFonts w:asciiTheme="majorBidi" w:eastAsia="MS Mincho" w:hAnsiTheme="majorBidi" w:cstheme="majorBidi"/>
          <w:color w:val="000000"/>
          <w:kern w:val="22"/>
          <w:lang w:val="en-CA"/>
        </w:rPr>
        <w:t xml:space="preserve"> The only pending issue related to paragraph</w:t>
      </w:r>
      <w:r w:rsidR="00226F4B" w:rsidRPr="00BC3D3B">
        <w:rPr>
          <w:rFonts w:asciiTheme="majorBidi" w:eastAsia="MS Mincho" w:hAnsiTheme="majorBidi" w:cstheme="majorBidi"/>
          <w:color w:val="000000"/>
          <w:kern w:val="22"/>
          <w:lang w:val="en-CA"/>
        </w:rPr>
        <w:t> </w:t>
      </w:r>
      <w:r w:rsidR="00A95DFF" w:rsidRPr="00BC3D3B">
        <w:rPr>
          <w:rFonts w:asciiTheme="majorBidi" w:eastAsia="MS Mincho" w:hAnsiTheme="majorBidi" w:cstheme="majorBidi"/>
          <w:color w:val="000000"/>
          <w:kern w:val="22"/>
          <w:lang w:val="en-CA"/>
        </w:rPr>
        <w:t>1 of rule 40 of the rules of procedure and paragraphs 4 and 16 of the financial rules</w:t>
      </w:r>
      <w:r w:rsidR="00BD4BC1" w:rsidRPr="00BC3D3B">
        <w:rPr>
          <w:rFonts w:asciiTheme="majorBidi" w:eastAsia="MS Mincho" w:hAnsiTheme="majorBidi" w:cstheme="majorBidi"/>
          <w:color w:val="000000"/>
          <w:kern w:val="22"/>
          <w:lang w:val="en-CA"/>
        </w:rPr>
        <w:t xml:space="preserve"> for the administration </w:t>
      </w:r>
      <w:r w:rsidR="00113751" w:rsidRPr="00BC3D3B">
        <w:rPr>
          <w:rFonts w:asciiTheme="majorBidi" w:eastAsia="MS Mincho" w:hAnsiTheme="majorBidi" w:cstheme="majorBidi"/>
          <w:color w:val="000000"/>
          <w:kern w:val="22"/>
          <w:lang w:val="en-CA"/>
        </w:rPr>
        <w:t>of the Trust Fund for the Convention</w:t>
      </w:r>
      <w:r w:rsidR="00A95DFF" w:rsidRPr="00BC3D3B">
        <w:rPr>
          <w:rFonts w:asciiTheme="majorBidi" w:eastAsia="MS Mincho" w:hAnsiTheme="majorBidi" w:cstheme="majorBidi"/>
          <w:color w:val="000000"/>
          <w:kern w:val="22"/>
          <w:lang w:val="en-CA"/>
        </w:rPr>
        <w:t xml:space="preserve">, which remained bracketed </w:t>
      </w:r>
      <w:r w:rsidR="00226F4B" w:rsidRPr="00BC3D3B">
        <w:rPr>
          <w:rFonts w:asciiTheme="majorBidi" w:eastAsia="MS Mincho" w:hAnsiTheme="majorBidi" w:cstheme="majorBidi"/>
          <w:color w:val="000000"/>
          <w:kern w:val="22"/>
          <w:lang w:val="en-CA"/>
        </w:rPr>
        <w:t xml:space="preserve">owing </w:t>
      </w:r>
      <w:r w:rsidR="00A95DFF" w:rsidRPr="00BC3D3B">
        <w:rPr>
          <w:rFonts w:asciiTheme="majorBidi" w:eastAsia="MS Mincho" w:hAnsiTheme="majorBidi" w:cstheme="majorBidi"/>
          <w:color w:val="000000"/>
          <w:kern w:val="22"/>
          <w:lang w:val="en-CA"/>
        </w:rPr>
        <w:t xml:space="preserve">to </w:t>
      </w:r>
      <w:r w:rsidR="00226F4B" w:rsidRPr="00BC3D3B">
        <w:rPr>
          <w:rFonts w:asciiTheme="majorBidi" w:eastAsia="MS Mincho" w:hAnsiTheme="majorBidi" w:cstheme="majorBidi"/>
          <w:color w:val="000000"/>
          <w:kern w:val="22"/>
          <w:lang w:val="en-CA"/>
        </w:rPr>
        <w:t xml:space="preserve">a </w:t>
      </w:r>
      <w:r w:rsidR="00A95DFF" w:rsidRPr="00BC3D3B">
        <w:rPr>
          <w:rFonts w:asciiTheme="majorBidi" w:eastAsia="MS Mincho" w:hAnsiTheme="majorBidi" w:cstheme="majorBidi"/>
          <w:color w:val="000000"/>
          <w:kern w:val="22"/>
          <w:lang w:val="en-CA"/>
        </w:rPr>
        <w:t>lack of consensus among Parties concerning the majority required for decision-making on matters of substance.</w:t>
      </w:r>
    </w:p>
    <w:p w14:paraId="23227ED9" w14:textId="2121BCDB" w:rsidR="006C2549" w:rsidRPr="00BC3D3B" w:rsidRDefault="00A95DFF" w:rsidP="00A95DFF">
      <w:pPr>
        <w:pStyle w:val="CBDNormalNumber"/>
        <w:rPr>
          <w:bCs/>
          <w:lang w:val="en-CA"/>
        </w:rPr>
      </w:pPr>
      <w:r w:rsidRPr="00BC3D3B">
        <w:rPr>
          <w:rFonts w:asciiTheme="majorBidi" w:eastAsia="MS Mincho" w:hAnsiTheme="majorBidi" w:cstheme="majorBidi"/>
          <w:color w:val="000000"/>
          <w:kern w:val="22"/>
          <w:lang w:val="en-CA"/>
        </w:rPr>
        <w:t xml:space="preserve">The Conference of the Parties agreed to defer discussion of the issue to its </w:t>
      </w:r>
      <w:r w:rsidR="007F2322" w:rsidRPr="00BC3D3B">
        <w:rPr>
          <w:rFonts w:asciiTheme="majorBidi" w:eastAsia="MS Mincho" w:hAnsiTheme="majorBidi" w:cstheme="majorBidi"/>
          <w:color w:val="000000"/>
          <w:kern w:val="22"/>
          <w:lang w:val="en-CA"/>
        </w:rPr>
        <w:t xml:space="preserve">seventeenth </w:t>
      </w:r>
      <w:r w:rsidRPr="00BC3D3B">
        <w:rPr>
          <w:rFonts w:asciiTheme="majorBidi" w:eastAsia="MS Mincho" w:hAnsiTheme="majorBidi" w:cstheme="majorBidi"/>
          <w:color w:val="000000"/>
          <w:kern w:val="22"/>
          <w:lang w:val="en-CA"/>
        </w:rPr>
        <w:t xml:space="preserve">meeting. </w:t>
      </w:r>
    </w:p>
    <w:p w14:paraId="63DF7D97" w14:textId="16F03935" w:rsidR="00557370" w:rsidRPr="00BC3D3B" w:rsidRDefault="001E1D93" w:rsidP="005E109C">
      <w:pPr>
        <w:pStyle w:val="CBDAgendaItem"/>
        <w:rPr>
          <w:lang w:val="en-CA"/>
        </w:rPr>
      </w:pPr>
      <w:r w:rsidRPr="00BC3D3B">
        <w:rPr>
          <w:lang w:val="en-CA"/>
        </w:rPr>
        <w:t xml:space="preserve">Item </w:t>
      </w:r>
      <w:r w:rsidR="00557370" w:rsidRPr="00BC3D3B">
        <w:rPr>
          <w:lang w:val="en-CA"/>
        </w:rPr>
        <w:t>5</w:t>
      </w:r>
      <w:r w:rsidR="006E6758" w:rsidRPr="00BC3D3B">
        <w:rPr>
          <w:lang w:val="en-CA"/>
        </w:rPr>
        <w:t xml:space="preserve"> </w:t>
      </w:r>
      <w:r w:rsidR="006E6758" w:rsidRPr="00BC3D3B">
        <w:rPr>
          <w:lang w:val="en-CA"/>
        </w:rPr>
        <w:br/>
      </w:r>
      <w:r w:rsidR="00DB06B5" w:rsidRPr="00BC3D3B">
        <w:rPr>
          <w:lang w:val="en-CA"/>
        </w:rPr>
        <w:t>Date and venue of future meetings of the Conference of the Parties</w:t>
      </w:r>
    </w:p>
    <w:p w14:paraId="4371A6DA" w14:textId="1566521F" w:rsidR="00F51AB6" w:rsidRPr="00BC3D3B" w:rsidRDefault="00F51AB6" w:rsidP="009F70F0">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The Conference of the Parties considered agenda item 5 at its 1st plenary session. It had before it a draft decision</w:t>
      </w:r>
      <w:r w:rsidR="00FA4B38" w:rsidRPr="00BC3D3B">
        <w:rPr>
          <w:rFonts w:asciiTheme="majorBidi" w:eastAsia="MS Mincho" w:hAnsiTheme="majorBidi" w:cstheme="majorBidi"/>
          <w:color w:val="000000"/>
          <w:kern w:val="22"/>
          <w:lang w:val="en-CA"/>
        </w:rPr>
        <w:t>.</w:t>
      </w:r>
      <w:r w:rsidR="009F5862" w:rsidRPr="00BC3D3B">
        <w:rPr>
          <w:rStyle w:val="FootnoteReference"/>
          <w:rFonts w:asciiTheme="majorBidi" w:eastAsia="MS Mincho" w:hAnsiTheme="majorBidi" w:cstheme="majorBidi"/>
          <w:color w:val="000000"/>
          <w:kern w:val="22"/>
          <w:lang w:val="en-CA"/>
        </w:rPr>
        <w:footnoteReference w:id="18"/>
      </w:r>
    </w:p>
    <w:p w14:paraId="7801E220" w14:textId="6A93F34C" w:rsidR="0077727F" w:rsidRPr="00BC3D3B" w:rsidRDefault="00F51AB6" w:rsidP="00FE635D">
      <w:pPr>
        <w:pStyle w:val="CBDNormalNumber"/>
        <w:rPr>
          <w:rFonts w:asciiTheme="majorBidi" w:eastAsia="MS Mincho" w:hAnsiTheme="majorBidi" w:cstheme="majorBidi"/>
          <w:color w:val="000000"/>
          <w:kern w:val="22"/>
          <w:lang w:val="en-CA"/>
        </w:rPr>
      </w:pPr>
      <w:r w:rsidRPr="00BC3D3B">
        <w:rPr>
          <w:lang w:val="en-CA"/>
        </w:rPr>
        <w:t>T</w:t>
      </w:r>
      <w:r w:rsidR="0077727F" w:rsidRPr="00BC3D3B">
        <w:rPr>
          <w:lang w:val="en-CA"/>
        </w:rPr>
        <w:t>he Conference of the Parties noted that</w:t>
      </w:r>
      <w:r w:rsidR="0077727F" w:rsidRPr="00BC3D3B">
        <w:rPr>
          <w:bCs/>
          <w:lang w:val="en-CA"/>
        </w:rPr>
        <w:t xml:space="preserve"> the seventeenth meeting was expected to be hosted by a </w:t>
      </w:r>
      <w:r w:rsidR="00B8599C" w:rsidRPr="00BC3D3B">
        <w:rPr>
          <w:bCs/>
          <w:lang w:val="en-CA"/>
        </w:rPr>
        <w:t>P</w:t>
      </w:r>
      <w:r w:rsidR="0077727F" w:rsidRPr="00BC3D3B">
        <w:rPr>
          <w:bCs/>
          <w:lang w:val="en-CA"/>
        </w:rPr>
        <w:t>arty from the Eastern European States and</w:t>
      </w:r>
      <w:r w:rsidR="0082007E" w:rsidRPr="00BC3D3B">
        <w:rPr>
          <w:bCs/>
          <w:lang w:val="en-CA"/>
        </w:rPr>
        <w:t xml:space="preserve"> </w:t>
      </w:r>
      <w:r w:rsidR="0077727F" w:rsidRPr="00BC3D3B">
        <w:rPr>
          <w:bCs/>
          <w:lang w:val="en-CA"/>
        </w:rPr>
        <w:t>that</w:t>
      </w:r>
      <w:r w:rsidR="0077727F" w:rsidRPr="00BC3D3B">
        <w:rPr>
          <w:lang w:val="en-CA"/>
        </w:rPr>
        <w:t xml:space="preserve"> </w:t>
      </w:r>
      <w:r w:rsidR="0077727F" w:rsidRPr="00BC3D3B">
        <w:rPr>
          <w:bCs/>
          <w:lang w:val="en-CA"/>
        </w:rPr>
        <w:t xml:space="preserve">the Secretariat had received two offers to host </w:t>
      </w:r>
      <w:r w:rsidR="0077727F" w:rsidRPr="00BC3D3B">
        <w:rPr>
          <w:bCs/>
          <w:lang w:val="en-CA"/>
        </w:rPr>
        <w:lastRenderedPageBreak/>
        <w:t>the meeting, both from Parties in th</w:t>
      </w:r>
      <w:r w:rsidR="0016504B" w:rsidRPr="00BC3D3B">
        <w:rPr>
          <w:bCs/>
          <w:lang w:val="en-CA"/>
        </w:rPr>
        <w:t>at</w:t>
      </w:r>
      <w:r w:rsidR="0077727F" w:rsidRPr="00BC3D3B">
        <w:rPr>
          <w:bCs/>
          <w:lang w:val="en-CA"/>
        </w:rPr>
        <w:t xml:space="preserve"> region</w:t>
      </w:r>
      <w:r w:rsidR="0016504B" w:rsidRPr="00BC3D3B">
        <w:rPr>
          <w:bCs/>
          <w:lang w:val="en-CA"/>
        </w:rPr>
        <w:t>.</w:t>
      </w:r>
      <w:r w:rsidR="0077727F" w:rsidRPr="00BC3D3B">
        <w:rPr>
          <w:bCs/>
          <w:lang w:val="en-CA"/>
        </w:rPr>
        <w:t xml:space="preserve"> It was agreed that that regional group would hold consultations</w:t>
      </w:r>
      <w:r w:rsidR="0082007E" w:rsidRPr="00BC3D3B">
        <w:rPr>
          <w:bCs/>
          <w:lang w:val="en-CA"/>
        </w:rPr>
        <w:t>,</w:t>
      </w:r>
      <w:r w:rsidR="0077727F" w:rsidRPr="00BC3D3B">
        <w:rPr>
          <w:bCs/>
          <w:lang w:val="en-CA"/>
        </w:rPr>
        <w:t xml:space="preserve"> with a view to reaching agreement on the matter.</w:t>
      </w:r>
    </w:p>
    <w:p w14:paraId="339C8995" w14:textId="51782051" w:rsidR="00F51AB6" w:rsidRPr="00BC3D3B" w:rsidRDefault="00F51AB6" w:rsidP="00FE635D">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At its 3rd plenary session, the Conference of the Parties heard presentations by the delegations of Armenia and Azerbaijan. </w:t>
      </w:r>
    </w:p>
    <w:p w14:paraId="5756F57F" w14:textId="02393AA4" w:rsidR="00A90108" w:rsidRPr="00BC3D3B" w:rsidRDefault="00A90108" w:rsidP="00A90108">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The Conference of the Parties agreed to hold a secret ballot on the matter.</w:t>
      </w:r>
    </w:p>
    <w:p w14:paraId="00D57A03" w14:textId="5FFFBAA6" w:rsidR="0012440C" w:rsidRPr="00BC3D3B" w:rsidRDefault="0012440C" w:rsidP="00FE635D">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At the 4th plenary session, </w:t>
      </w:r>
      <w:r w:rsidR="007A0A19" w:rsidRPr="00BC3D3B">
        <w:rPr>
          <w:rFonts w:asciiTheme="majorBidi" w:eastAsia="MS Mincho" w:hAnsiTheme="majorBidi" w:cstheme="majorBidi"/>
          <w:color w:val="000000"/>
          <w:kern w:val="22"/>
          <w:lang w:val="en-CA"/>
        </w:rPr>
        <w:t xml:space="preserve">a </w:t>
      </w:r>
      <w:r w:rsidRPr="00BC3D3B">
        <w:rPr>
          <w:rFonts w:asciiTheme="majorBidi" w:eastAsia="MS Mincho" w:hAnsiTheme="majorBidi" w:cstheme="majorBidi"/>
          <w:color w:val="000000"/>
          <w:kern w:val="22"/>
          <w:lang w:val="en-CA"/>
        </w:rPr>
        <w:t>representative of the Secretariat outlined the balloting procedure</w:t>
      </w:r>
      <w:r w:rsidR="0082007E"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as stipulated in rule 46 of the rules of procedure</w:t>
      </w:r>
      <w:r w:rsidR="00743D45"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and drew attention to information document</w:t>
      </w:r>
      <w:r w:rsidR="00642647" w:rsidRPr="00BC3D3B">
        <w:rPr>
          <w:rFonts w:asciiTheme="majorBidi" w:eastAsia="MS Mincho" w:hAnsiTheme="majorBidi" w:cstheme="majorBidi"/>
          <w:color w:val="000000"/>
          <w:kern w:val="22"/>
          <w:lang w:val="en-CA"/>
        </w:rPr>
        <w:t xml:space="preserve"> </w:t>
      </w:r>
      <w:r w:rsidR="00642647" w:rsidRPr="00BC3D3B">
        <w:rPr>
          <w:lang w:val="en-CA"/>
        </w:rPr>
        <w:t>CBD/COP/16/INF/42</w:t>
      </w:r>
      <w:r w:rsidR="00D736CD"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w:t>
      </w:r>
      <w:r w:rsidR="00D736CD" w:rsidRPr="00BC3D3B">
        <w:rPr>
          <w:rFonts w:asciiTheme="majorBidi" w:eastAsia="MS Mincho" w:hAnsiTheme="majorBidi" w:cstheme="majorBidi"/>
          <w:color w:val="000000"/>
          <w:kern w:val="22"/>
          <w:lang w:val="en-CA"/>
        </w:rPr>
        <w:t xml:space="preserve">which </w:t>
      </w:r>
      <w:r w:rsidRPr="00BC3D3B">
        <w:rPr>
          <w:rFonts w:asciiTheme="majorBidi" w:eastAsia="MS Mincho" w:hAnsiTheme="majorBidi" w:cstheme="majorBidi"/>
          <w:bCs/>
          <w:color w:val="000000"/>
          <w:kern w:val="22"/>
          <w:lang w:val="en-CA"/>
        </w:rPr>
        <w:t>contain</w:t>
      </w:r>
      <w:r w:rsidR="00D736CD" w:rsidRPr="00BC3D3B">
        <w:rPr>
          <w:rFonts w:asciiTheme="majorBidi" w:eastAsia="MS Mincho" w:hAnsiTheme="majorBidi" w:cstheme="majorBidi"/>
          <w:bCs/>
          <w:color w:val="000000"/>
          <w:kern w:val="22"/>
          <w:lang w:val="en-CA"/>
        </w:rPr>
        <w:t>ed</w:t>
      </w:r>
      <w:r w:rsidRPr="00BC3D3B">
        <w:rPr>
          <w:rFonts w:asciiTheme="majorBidi" w:eastAsia="MS Mincho" w:hAnsiTheme="majorBidi" w:cstheme="majorBidi"/>
          <w:bCs/>
          <w:color w:val="000000"/>
          <w:kern w:val="22"/>
          <w:lang w:val="en-CA"/>
        </w:rPr>
        <w:t xml:space="preserve"> information on the procedure for </w:t>
      </w:r>
      <w:r w:rsidR="00EA157A" w:rsidRPr="00BC3D3B">
        <w:rPr>
          <w:rFonts w:asciiTheme="majorBidi" w:eastAsia="MS Mincho" w:hAnsiTheme="majorBidi" w:cstheme="majorBidi"/>
          <w:bCs/>
          <w:color w:val="000000"/>
          <w:kern w:val="22"/>
          <w:lang w:val="en-CA"/>
        </w:rPr>
        <w:t xml:space="preserve">taking a </w:t>
      </w:r>
      <w:r w:rsidRPr="00BC3D3B">
        <w:rPr>
          <w:rFonts w:asciiTheme="majorBidi" w:eastAsia="MS Mincho" w:hAnsiTheme="majorBidi" w:cstheme="majorBidi"/>
          <w:bCs/>
          <w:color w:val="000000"/>
          <w:kern w:val="22"/>
          <w:lang w:val="en-CA"/>
        </w:rPr>
        <w:t>decision on the venue of the seventeenth meeting</w:t>
      </w:r>
      <w:r w:rsidR="00D736CD" w:rsidRPr="00BC3D3B">
        <w:rPr>
          <w:rFonts w:asciiTheme="majorBidi" w:eastAsia="MS Mincho" w:hAnsiTheme="majorBidi" w:cstheme="majorBidi"/>
          <w:bCs/>
          <w:color w:val="000000"/>
          <w:kern w:val="22"/>
          <w:lang w:val="en-CA"/>
        </w:rPr>
        <w:t>.</w:t>
      </w:r>
    </w:p>
    <w:p w14:paraId="1C98895F" w14:textId="49BF3036" w:rsidR="00875CBF" w:rsidRPr="00BC3D3B" w:rsidRDefault="00875CBF" w:rsidP="00875CBF">
      <w:pPr>
        <w:pStyle w:val="CBDNormalNumber"/>
        <w:ind w:left="562"/>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At the invitation of the Chair, </w:t>
      </w:r>
      <w:r w:rsidR="001A0F4D" w:rsidRPr="00BC3D3B">
        <w:rPr>
          <w:rFonts w:asciiTheme="majorBidi" w:eastAsia="MS Mincho" w:hAnsiTheme="majorBidi" w:cstheme="majorBidi"/>
          <w:color w:val="000000"/>
          <w:kern w:val="22"/>
          <w:lang w:val="en-CA"/>
        </w:rPr>
        <w:t>Ms. </w:t>
      </w:r>
      <w:r w:rsidRPr="00BC3D3B">
        <w:rPr>
          <w:rFonts w:asciiTheme="majorBidi" w:eastAsia="MS Mincho" w:hAnsiTheme="majorBidi" w:cstheme="majorBidi"/>
          <w:color w:val="000000"/>
          <w:kern w:val="22"/>
          <w:lang w:val="en-CA"/>
        </w:rPr>
        <w:t xml:space="preserve">Eloundou (Cameroon), </w:t>
      </w:r>
      <w:proofErr w:type="spellStart"/>
      <w:r w:rsidRPr="00BC3D3B">
        <w:rPr>
          <w:rFonts w:asciiTheme="majorBidi" w:eastAsia="MS Mincho" w:hAnsiTheme="majorBidi" w:cstheme="majorBidi"/>
          <w:color w:val="000000"/>
          <w:kern w:val="22"/>
          <w:lang w:val="en-CA"/>
        </w:rPr>
        <w:t>Nenenteiti</w:t>
      </w:r>
      <w:proofErr w:type="spellEnd"/>
      <w:r w:rsidRPr="00BC3D3B">
        <w:rPr>
          <w:rFonts w:asciiTheme="majorBidi" w:eastAsia="MS Mincho" w:hAnsiTheme="majorBidi" w:cstheme="majorBidi"/>
          <w:color w:val="000000"/>
          <w:kern w:val="22"/>
          <w:lang w:val="en-CA"/>
        </w:rPr>
        <w:t xml:space="preserve"> </w:t>
      </w:r>
      <w:proofErr w:type="spellStart"/>
      <w:r w:rsidRPr="00BC3D3B">
        <w:rPr>
          <w:rFonts w:asciiTheme="majorBidi" w:eastAsia="MS Mincho" w:hAnsiTheme="majorBidi" w:cstheme="majorBidi"/>
          <w:color w:val="000000"/>
          <w:kern w:val="22"/>
          <w:lang w:val="en-CA"/>
        </w:rPr>
        <w:t>Teariki</w:t>
      </w:r>
      <w:r w:rsidR="0040517D"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Ruatu</w:t>
      </w:r>
      <w:proofErr w:type="spellEnd"/>
      <w:r w:rsidRPr="00BC3D3B">
        <w:rPr>
          <w:rFonts w:asciiTheme="majorBidi" w:eastAsia="MS Mincho" w:hAnsiTheme="majorBidi" w:cstheme="majorBidi"/>
          <w:color w:val="000000"/>
          <w:kern w:val="22"/>
          <w:lang w:val="en-CA"/>
        </w:rPr>
        <w:t xml:space="preserve"> (Kiribati) and Jeremiah Edmund (Saint Lucia) acted as tellers. </w:t>
      </w:r>
    </w:p>
    <w:p w14:paraId="22DAB417" w14:textId="1E613C18" w:rsidR="00875CBF" w:rsidRPr="00BC3D3B" w:rsidRDefault="00875CBF" w:rsidP="00875CBF">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A vote was taken by secret ballot</w:t>
      </w:r>
      <w:r w:rsidR="0099175A"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w:t>
      </w:r>
      <w:r w:rsidR="0099175A" w:rsidRPr="00BC3D3B">
        <w:rPr>
          <w:rFonts w:asciiTheme="majorBidi" w:eastAsia="MS Mincho" w:hAnsiTheme="majorBidi" w:cstheme="majorBidi"/>
          <w:color w:val="000000"/>
          <w:kern w:val="22"/>
          <w:lang w:val="en-CA"/>
        </w:rPr>
        <w:t xml:space="preserve">with the following </w:t>
      </w:r>
      <w:r w:rsidR="001A6B61" w:rsidRPr="00BC3D3B">
        <w:rPr>
          <w:rFonts w:asciiTheme="majorBidi" w:eastAsia="MS Mincho" w:hAnsiTheme="majorBidi" w:cstheme="majorBidi"/>
          <w:color w:val="000000"/>
          <w:kern w:val="22"/>
          <w:lang w:val="en-CA"/>
        </w:rPr>
        <w:t>results:</w:t>
      </w:r>
    </w:p>
    <w:p w14:paraId="3B3BA122" w14:textId="77777777" w:rsidR="00875CBF" w:rsidRPr="00BC3D3B"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Number of ballot papers: 131</w:t>
      </w:r>
    </w:p>
    <w:p w14:paraId="79A179D4" w14:textId="52094D17" w:rsidR="00875CBF" w:rsidRPr="00BC3D3B"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Number of </w:t>
      </w:r>
      <w:r w:rsidR="00BB5CB9" w:rsidRPr="00BC3D3B">
        <w:rPr>
          <w:rFonts w:asciiTheme="majorBidi" w:eastAsia="MS Mincho" w:hAnsiTheme="majorBidi" w:cstheme="majorBidi"/>
          <w:color w:val="000000"/>
          <w:kern w:val="22"/>
          <w:lang w:val="en-CA"/>
        </w:rPr>
        <w:t>in</w:t>
      </w:r>
      <w:r w:rsidRPr="00BC3D3B">
        <w:rPr>
          <w:rFonts w:asciiTheme="majorBidi" w:eastAsia="MS Mincho" w:hAnsiTheme="majorBidi" w:cstheme="majorBidi"/>
          <w:color w:val="000000"/>
          <w:kern w:val="22"/>
          <w:lang w:val="en-CA"/>
        </w:rPr>
        <w:t>valid ballots: 1</w:t>
      </w:r>
    </w:p>
    <w:p w14:paraId="42CBAA1C" w14:textId="77777777" w:rsidR="00875CBF" w:rsidRPr="00BC3D3B"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Number of valid ballots: 130</w:t>
      </w:r>
    </w:p>
    <w:p w14:paraId="1A49C3D3" w14:textId="77777777" w:rsidR="00875CBF" w:rsidRPr="00BC3D3B"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Abstentions: 7</w:t>
      </w:r>
    </w:p>
    <w:p w14:paraId="1AEA2C5A" w14:textId="77777777" w:rsidR="00875CBF" w:rsidRPr="00BC3D3B"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Number of members present and voting: 123 </w:t>
      </w:r>
    </w:p>
    <w:p w14:paraId="24B4431A" w14:textId="77777777" w:rsidR="00875CBF" w:rsidRPr="00BC3D3B"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Required majority: 62 </w:t>
      </w:r>
    </w:p>
    <w:p w14:paraId="327EFE15" w14:textId="77777777" w:rsidR="00875CBF" w:rsidRPr="00BC3D3B" w:rsidRDefault="00875CBF" w:rsidP="00875CBF">
      <w:pPr>
        <w:pStyle w:val="CBDNormalNumber"/>
        <w:numPr>
          <w:ilvl w:val="0"/>
          <w:numId w:val="0"/>
        </w:numP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Number of votes obtained: </w:t>
      </w:r>
    </w:p>
    <w:p w14:paraId="4CE649F7" w14:textId="6A2794F3" w:rsidR="00875CBF" w:rsidRPr="00BC3D3B" w:rsidRDefault="00875CBF" w:rsidP="003007C7">
      <w:pPr>
        <w:pStyle w:val="CBDNormalNumber"/>
        <w:numPr>
          <w:ilvl w:val="0"/>
          <w:numId w:val="0"/>
        </w:numPr>
        <w:ind w:left="1138" w:firstLine="720"/>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Armenia</w:t>
      </w:r>
      <w:r w:rsidR="00D55669"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65 </w:t>
      </w:r>
    </w:p>
    <w:p w14:paraId="39B05682" w14:textId="58C376BE" w:rsidR="00875CBF" w:rsidRPr="00BC3D3B" w:rsidRDefault="00875CBF" w:rsidP="003007C7">
      <w:pPr>
        <w:pStyle w:val="CBDNormalNumber"/>
        <w:numPr>
          <w:ilvl w:val="0"/>
          <w:numId w:val="0"/>
        </w:numPr>
        <w:ind w:left="1138" w:firstLine="720"/>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Azerbaijan</w:t>
      </w:r>
      <w:r w:rsidR="00D55669"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58 </w:t>
      </w:r>
    </w:p>
    <w:p w14:paraId="3CF38188" w14:textId="0E7D57F7" w:rsidR="00875CBF" w:rsidRPr="00BC3D3B" w:rsidRDefault="00875CBF" w:rsidP="00875CBF">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Having obtained the required majority, Armenia was selected to host the seventeenth meeting of the Conference of the Parties. </w:t>
      </w:r>
    </w:p>
    <w:p w14:paraId="3A6D292A" w14:textId="0CE11720" w:rsidR="00A90108" w:rsidRPr="00BC3D3B" w:rsidRDefault="00875CBF" w:rsidP="00875CBF">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The Conference of the Parties agreed that the President would prepare a revised draft decision on the matter for its consideration.</w:t>
      </w:r>
    </w:p>
    <w:p w14:paraId="088FA0A9" w14:textId="75FCC154" w:rsidR="004A0B47" w:rsidRPr="00BC3D3B" w:rsidRDefault="00AA3F87" w:rsidP="00FE635D">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At its 5th plenary session</w:t>
      </w:r>
      <w:r w:rsidR="001040F5" w:rsidRPr="00BC3D3B">
        <w:rPr>
          <w:rFonts w:asciiTheme="majorBidi" w:eastAsia="MS Mincho" w:hAnsiTheme="majorBidi" w:cstheme="majorBidi"/>
          <w:color w:val="000000"/>
          <w:kern w:val="22"/>
          <w:lang w:val="en-CA"/>
        </w:rPr>
        <w:t xml:space="preserve">, </w:t>
      </w:r>
      <w:r w:rsidR="00D6176E" w:rsidRPr="00BC3D3B">
        <w:rPr>
          <w:lang w:val="en-CA"/>
        </w:rPr>
        <w:t xml:space="preserve">on 1 November, </w:t>
      </w:r>
      <w:r w:rsidR="001040F5" w:rsidRPr="00BC3D3B">
        <w:rPr>
          <w:rFonts w:asciiTheme="majorBidi" w:eastAsia="MS Mincho" w:hAnsiTheme="majorBidi" w:cstheme="majorBidi"/>
          <w:color w:val="000000"/>
          <w:kern w:val="22"/>
          <w:lang w:val="en-CA"/>
        </w:rPr>
        <w:t>the Conference of the Parties considered draft decision CBD/COP/16/L.28, submitted by the President, and adopted it as decision 16/</w:t>
      </w:r>
      <w:r w:rsidR="00C356CF" w:rsidRPr="00BC3D3B">
        <w:rPr>
          <w:rFonts w:asciiTheme="majorBidi" w:eastAsia="MS Mincho" w:hAnsiTheme="majorBidi" w:cstheme="majorBidi"/>
          <w:color w:val="000000"/>
          <w:kern w:val="22"/>
          <w:lang w:val="en-CA"/>
        </w:rPr>
        <w:t>27</w:t>
      </w:r>
      <w:r w:rsidR="001040F5" w:rsidRPr="00BC3D3B">
        <w:rPr>
          <w:rFonts w:asciiTheme="majorBidi" w:eastAsia="MS Mincho" w:hAnsiTheme="majorBidi" w:cstheme="majorBidi"/>
          <w:color w:val="000000"/>
          <w:kern w:val="22"/>
          <w:lang w:val="en-CA"/>
        </w:rPr>
        <w:t>.</w:t>
      </w:r>
    </w:p>
    <w:p w14:paraId="318473BB" w14:textId="0484DCC9" w:rsidR="00557370" w:rsidRPr="00BC3D3B" w:rsidRDefault="001E1D93" w:rsidP="005E109C">
      <w:pPr>
        <w:pStyle w:val="CBDAgendaItem"/>
        <w:rPr>
          <w:rFonts w:ascii="Times New Roman Bold" w:hAnsi="Times New Roman Bold"/>
          <w:caps/>
          <w:lang w:val="en-CA"/>
        </w:rPr>
      </w:pPr>
      <w:r w:rsidRPr="00BC3D3B">
        <w:rPr>
          <w:rFonts w:ascii="Times New Roman Bold" w:hAnsi="Times New Roman Bold"/>
          <w:lang w:val="en-CA"/>
        </w:rPr>
        <w:t xml:space="preserve">Item </w:t>
      </w:r>
      <w:r w:rsidR="00557370" w:rsidRPr="00BC3D3B">
        <w:rPr>
          <w:rFonts w:ascii="Times New Roman Bold" w:hAnsi="Times New Roman Bold"/>
          <w:lang w:val="en-CA"/>
        </w:rPr>
        <w:t>6</w:t>
      </w:r>
      <w:r w:rsidR="006E6758" w:rsidRPr="00BC3D3B">
        <w:rPr>
          <w:lang w:val="en-CA"/>
        </w:rPr>
        <w:t xml:space="preserve"> </w:t>
      </w:r>
      <w:r w:rsidR="006E6758" w:rsidRPr="00BC3D3B">
        <w:rPr>
          <w:lang w:val="en-CA"/>
        </w:rPr>
        <w:br/>
      </w:r>
      <w:r w:rsidR="00DB06B5" w:rsidRPr="00BC3D3B">
        <w:rPr>
          <w:lang w:val="en-CA"/>
        </w:rPr>
        <w:t>Reports of intersessional and regional preparatory meetings</w:t>
      </w:r>
    </w:p>
    <w:p w14:paraId="09C6C8E7" w14:textId="7D3DE4DD" w:rsidR="00F853AF" w:rsidRPr="00BC3D3B" w:rsidRDefault="000C64B9" w:rsidP="00E833D5">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T</w:t>
      </w:r>
      <w:r w:rsidR="00FF5E47" w:rsidRPr="00BC3D3B">
        <w:rPr>
          <w:rFonts w:asciiTheme="majorBidi" w:eastAsia="MS Mincho" w:hAnsiTheme="majorBidi" w:cstheme="majorBidi"/>
          <w:color w:val="000000"/>
          <w:kern w:val="22"/>
          <w:lang w:val="en-CA"/>
        </w:rPr>
        <w:t xml:space="preserve">he Conference of the Parties </w:t>
      </w:r>
      <w:r w:rsidR="00953362" w:rsidRPr="00BC3D3B">
        <w:rPr>
          <w:rFonts w:asciiTheme="majorBidi" w:eastAsia="MS Mincho" w:hAnsiTheme="majorBidi" w:cstheme="majorBidi"/>
          <w:color w:val="000000"/>
          <w:kern w:val="22"/>
          <w:lang w:val="en-CA"/>
        </w:rPr>
        <w:t xml:space="preserve">considered agenda item </w:t>
      </w:r>
      <w:r w:rsidR="00081188" w:rsidRPr="00BC3D3B">
        <w:rPr>
          <w:rFonts w:asciiTheme="majorBidi" w:eastAsia="MS Mincho" w:hAnsiTheme="majorBidi" w:cstheme="majorBidi"/>
          <w:color w:val="000000"/>
          <w:kern w:val="22"/>
          <w:lang w:val="en-CA"/>
        </w:rPr>
        <w:t>6</w:t>
      </w:r>
      <w:r w:rsidRPr="00BC3D3B">
        <w:rPr>
          <w:rFonts w:asciiTheme="majorBidi" w:eastAsia="MS Mincho" w:hAnsiTheme="majorBidi" w:cstheme="majorBidi"/>
          <w:color w:val="000000"/>
          <w:kern w:val="22"/>
          <w:lang w:val="en-CA"/>
        </w:rPr>
        <w:t xml:space="preserve"> at its </w:t>
      </w:r>
      <w:r w:rsidR="00AB641B" w:rsidRPr="00BC3D3B">
        <w:rPr>
          <w:rFonts w:asciiTheme="majorBidi" w:eastAsia="MS Mincho" w:hAnsiTheme="majorBidi" w:cstheme="majorBidi"/>
          <w:color w:val="000000"/>
          <w:kern w:val="22"/>
          <w:lang w:val="en-CA"/>
        </w:rPr>
        <w:t>1st</w:t>
      </w:r>
      <w:r w:rsidRPr="00BC3D3B">
        <w:rPr>
          <w:rFonts w:asciiTheme="majorBidi" w:eastAsia="MS Mincho" w:hAnsiTheme="majorBidi" w:cstheme="majorBidi"/>
          <w:color w:val="000000"/>
          <w:kern w:val="22"/>
          <w:lang w:val="en-CA"/>
        </w:rPr>
        <w:t xml:space="preserve"> plenary session</w:t>
      </w:r>
      <w:r w:rsidR="00953362" w:rsidRPr="00BC3D3B">
        <w:rPr>
          <w:rFonts w:asciiTheme="majorBidi" w:eastAsia="MS Mincho" w:hAnsiTheme="majorBidi" w:cstheme="majorBidi"/>
          <w:color w:val="000000"/>
          <w:kern w:val="22"/>
          <w:lang w:val="en-CA"/>
        </w:rPr>
        <w:t xml:space="preserve">. It </w:t>
      </w:r>
      <w:r w:rsidR="00D34672" w:rsidRPr="00BC3D3B">
        <w:rPr>
          <w:rFonts w:asciiTheme="majorBidi" w:eastAsia="MS Mincho" w:hAnsiTheme="majorBidi" w:cstheme="majorBidi"/>
          <w:color w:val="000000"/>
          <w:kern w:val="22"/>
          <w:lang w:val="en-CA"/>
        </w:rPr>
        <w:t xml:space="preserve">had before </w:t>
      </w:r>
      <w:r w:rsidR="00DA0FBB" w:rsidRPr="00BC3D3B">
        <w:rPr>
          <w:rFonts w:asciiTheme="majorBidi" w:eastAsia="MS Mincho" w:hAnsiTheme="majorBidi" w:cstheme="majorBidi"/>
          <w:color w:val="000000"/>
          <w:kern w:val="22"/>
          <w:lang w:val="en-CA"/>
        </w:rPr>
        <w:t xml:space="preserve">it </w:t>
      </w:r>
      <w:r w:rsidR="00BE78E2" w:rsidRPr="00BC3D3B">
        <w:rPr>
          <w:rFonts w:asciiTheme="majorBidi" w:eastAsia="MS Mincho" w:hAnsiTheme="majorBidi" w:cstheme="majorBidi"/>
          <w:color w:val="000000"/>
          <w:kern w:val="22"/>
          <w:lang w:val="en-CA"/>
        </w:rPr>
        <w:t xml:space="preserve">the following </w:t>
      </w:r>
      <w:r w:rsidR="00D34672" w:rsidRPr="00BC3D3B">
        <w:rPr>
          <w:rFonts w:asciiTheme="majorBidi" w:eastAsia="MS Mincho" w:hAnsiTheme="majorBidi" w:cstheme="majorBidi"/>
          <w:color w:val="000000"/>
          <w:kern w:val="22"/>
          <w:lang w:val="en-CA"/>
        </w:rPr>
        <w:t xml:space="preserve">reports on intersessional work </w:t>
      </w:r>
      <w:r w:rsidR="00DA58CB" w:rsidRPr="00BC3D3B">
        <w:rPr>
          <w:rFonts w:asciiTheme="majorBidi" w:eastAsia="MS Mincho" w:hAnsiTheme="majorBidi" w:cstheme="majorBidi"/>
          <w:color w:val="000000"/>
          <w:kern w:val="22"/>
          <w:lang w:val="en-CA"/>
        </w:rPr>
        <w:t xml:space="preserve">undertaken </w:t>
      </w:r>
      <w:r w:rsidR="00250711" w:rsidRPr="00BC3D3B">
        <w:rPr>
          <w:rFonts w:asciiTheme="majorBidi" w:eastAsia="MS Mincho" w:hAnsiTheme="majorBidi" w:cstheme="majorBidi"/>
          <w:color w:val="000000"/>
          <w:kern w:val="22"/>
          <w:lang w:val="en-CA"/>
        </w:rPr>
        <w:t xml:space="preserve">by various bodies </w:t>
      </w:r>
      <w:r w:rsidR="00DA58CB" w:rsidRPr="00BC3D3B">
        <w:rPr>
          <w:rFonts w:asciiTheme="majorBidi" w:eastAsia="MS Mincho" w:hAnsiTheme="majorBidi" w:cstheme="majorBidi"/>
          <w:color w:val="000000"/>
          <w:kern w:val="22"/>
          <w:lang w:val="en-CA"/>
        </w:rPr>
        <w:t>since its fifteenth meeting</w:t>
      </w:r>
      <w:r w:rsidR="008F7055" w:rsidRPr="00BC3D3B">
        <w:rPr>
          <w:rFonts w:asciiTheme="majorBidi" w:eastAsia="MS Mincho" w:hAnsiTheme="majorBidi" w:cstheme="majorBidi"/>
          <w:color w:val="000000"/>
          <w:kern w:val="22"/>
          <w:lang w:val="en-CA"/>
        </w:rPr>
        <w:t>:</w:t>
      </w:r>
      <w:r w:rsidR="00AE4177" w:rsidRPr="00BC3D3B">
        <w:rPr>
          <w:rFonts w:asciiTheme="majorBidi" w:eastAsia="MS Mincho" w:hAnsiTheme="majorBidi" w:cstheme="majorBidi"/>
          <w:color w:val="000000"/>
          <w:kern w:val="22"/>
          <w:lang w:val="en-CA"/>
        </w:rPr>
        <w:t xml:space="preserve"> the reports of the Subsidiary Body on Scientific, Technical and Technological Advice on its twenty-fifth and twenty-sixth meetings,</w:t>
      </w:r>
      <w:r w:rsidR="004A0B47" w:rsidRPr="00BC3D3B">
        <w:rPr>
          <w:rStyle w:val="FootnoteReference"/>
          <w:rFonts w:asciiTheme="majorBidi" w:eastAsia="MS Mincho" w:hAnsiTheme="majorBidi" w:cstheme="majorBidi"/>
          <w:color w:val="000000"/>
          <w:kern w:val="22"/>
          <w:lang w:val="en-CA"/>
        </w:rPr>
        <w:footnoteReference w:id="19"/>
      </w:r>
      <w:r w:rsidR="00AE4177" w:rsidRPr="00BC3D3B">
        <w:rPr>
          <w:rFonts w:asciiTheme="majorBidi" w:eastAsia="MS Mincho" w:hAnsiTheme="majorBidi" w:cstheme="majorBidi"/>
          <w:color w:val="000000"/>
          <w:kern w:val="22"/>
          <w:lang w:val="en-CA"/>
        </w:rPr>
        <w:t xml:space="preserve"> </w:t>
      </w:r>
      <w:r w:rsidR="00C71022" w:rsidRPr="00BC3D3B">
        <w:rPr>
          <w:rFonts w:asciiTheme="majorBidi" w:eastAsia="MS Mincho" w:hAnsiTheme="majorBidi" w:cstheme="majorBidi"/>
          <w:color w:val="000000"/>
          <w:kern w:val="22"/>
          <w:lang w:val="en-CA"/>
        </w:rPr>
        <w:t xml:space="preserve">the </w:t>
      </w:r>
      <w:r w:rsidR="00AE4177" w:rsidRPr="00BC3D3B">
        <w:rPr>
          <w:rFonts w:asciiTheme="majorBidi" w:eastAsia="MS Mincho" w:hAnsiTheme="majorBidi" w:cstheme="majorBidi"/>
          <w:color w:val="000000"/>
          <w:kern w:val="22"/>
          <w:lang w:val="en-CA"/>
        </w:rPr>
        <w:t>reports of the Subsidiary Body on Implementation on its fourth and fifth meetings,</w:t>
      </w:r>
      <w:r w:rsidR="00B42988" w:rsidRPr="00BC3D3B">
        <w:rPr>
          <w:rStyle w:val="FootnoteReference"/>
          <w:rFonts w:asciiTheme="majorBidi" w:eastAsia="MS Mincho" w:hAnsiTheme="majorBidi" w:cstheme="majorBidi"/>
          <w:color w:val="000000"/>
          <w:kern w:val="22"/>
          <w:lang w:val="en-CA"/>
        </w:rPr>
        <w:footnoteReference w:id="20"/>
      </w:r>
      <w:r w:rsidR="00AE4177" w:rsidRPr="00BC3D3B">
        <w:rPr>
          <w:rFonts w:asciiTheme="majorBidi" w:eastAsia="MS Mincho" w:hAnsiTheme="majorBidi" w:cstheme="majorBidi"/>
          <w:color w:val="000000"/>
          <w:kern w:val="22"/>
          <w:lang w:val="en-CA"/>
        </w:rPr>
        <w:t xml:space="preserve"> </w:t>
      </w:r>
      <w:r w:rsidR="00C71022" w:rsidRPr="00BC3D3B">
        <w:rPr>
          <w:rFonts w:asciiTheme="majorBidi" w:eastAsia="MS Mincho" w:hAnsiTheme="majorBidi" w:cstheme="majorBidi"/>
          <w:color w:val="000000"/>
          <w:kern w:val="22"/>
          <w:lang w:val="en-CA"/>
        </w:rPr>
        <w:t xml:space="preserve">the </w:t>
      </w:r>
      <w:r w:rsidR="00AE4177" w:rsidRPr="00BC3D3B">
        <w:rPr>
          <w:rFonts w:asciiTheme="majorBidi" w:eastAsia="MS Mincho" w:hAnsiTheme="majorBidi" w:cstheme="majorBidi"/>
          <w:color w:val="000000"/>
          <w:kern w:val="22"/>
          <w:lang w:val="en-CA"/>
        </w:rPr>
        <w:t>report of the Ad Hoc Open-ended Intersessional Working Group on Article</w:t>
      </w:r>
      <w:r w:rsidR="00E833D5" w:rsidRPr="00BC3D3B">
        <w:rPr>
          <w:rFonts w:asciiTheme="majorBidi" w:eastAsia="MS Mincho" w:hAnsiTheme="majorBidi" w:cstheme="majorBidi"/>
          <w:color w:val="000000"/>
          <w:kern w:val="22"/>
          <w:lang w:val="en-CA"/>
        </w:rPr>
        <w:t> </w:t>
      </w:r>
      <w:r w:rsidR="00AE4177" w:rsidRPr="00BC3D3B">
        <w:rPr>
          <w:rFonts w:asciiTheme="majorBidi" w:eastAsia="MS Mincho" w:hAnsiTheme="majorBidi" w:cstheme="majorBidi"/>
          <w:color w:val="000000"/>
          <w:kern w:val="22"/>
          <w:lang w:val="en-CA"/>
        </w:rPr>
        <w:t>8(j) and Related Provisions of the Convention on its twelfth meeting</w:t>
      </w:r>
      <w:r w:rsidR="00C23134" w:rsidRPr="00BC3D3B">
        <w:rPr>
          <w:rStyle w:val="FootnoteReference"/>
          <w:rFonts w:asciiTheme="majorBidi" w:eastAsia="MS Mincho" w:hAnsiTheme="majorBidi" w:cstheme="majorBidi"/>
          <w:color w:val="000000"/>
          <w:kern w:val="22"/>
          <w:lang w:val="en-CA"/>
        </w:rPr>
        <w:footnoteReference w:id="21"/>
      </w:r>
      <w:r w:rsidR="00AE4177" w:rsidRPr="00BC3D3B">
        <w:rPr>
          <w:rFonts w:asciiTheme="majorBidi" w:eastAsia="MS Mincho" w:hAnsiTheme="majorBidi" w:cstheme="majorBidi"/>
          <w:color w:val="000000"/>
          <w:kern w:val="22"/>
          <w:lang w:val="en-CA"/>
        </w:rPr>
        <w:t xml:space="preserve"> and </w:t>
      </w:r>
      <w:r w:rsidR="00C71022" w:rsidRPr="00BC3D3B">
        <w:rPr>
          <w:rFonts w:asciiTheme="majorBidi" w:eastAsia="MS Mincho" w:hAnsiTheme="majorBidi" w:cstheme="majorBidi"/>
          <w:color w:val="000000"/>
          <w:kern w:val="22"/>
          <w:lang w:val="en-CA"/>
        </w:rPr>
        <w:t xml:space="preserve">the </w:t>
      </w:r>
      <w:r w:rsidR="00AE4177" w:rsidRPr="00BC3D3B">
        <w:rPr>
          <w:rFonts w:asciiTheme="majorBidi" w:eastAsia="MS Mincho" w:hAnsiTheme="majorBidi" w:cstheme="majorBidi"/>
          <w:color w:val="000000"/>
          <w:kern w:val="22"/>
          <w:lang w:val="en-CA"/>
        </w:rPr>
        <w:t>reports of the Ad Hoc Open-ended Working Group on Benefit-sharing from the Use of Digital Sequence Information on Genetic Resources o</w:t>
      </w:r>
      <w:r w:rsidR="0041360B" w:rsidRPr="00BC3D3B">
        <w:rPr>
          <w:rFonts w:asciiTheme="majorBidi" w:eastAsia="MS Mincho" w:hAnsiTheme="majorBidi" w:cstheme="majorBidi"/>
          <w:color w:val="000000"/>
          <w:kern w:val="22"/>
          <w:lang w:val="en-CA"/>
        </w:rPr>
        <w:t>n</w:t>
      </w:r>
      <w:r w:rsidR="00AE4177" w:rsidRPr="00BC3D3B">
        <w:rPr>
          <w:rFonts w:asciiTheme="majorBidi" w:eastAsia="MS Mincho" w:hAnsiTheme="majorBidi" w:cstheme="majorBidi"/>
          <w:color w:val="000000"/>
          <w:kern w:val="22"/>
          <w:lang w:val="en-CA"/>
        </w:rPr>
        <w:t xml:space="preserve"> its first and second meetings</w:t>
      </w:r>
      <w:r w:rsidR="00C71022" w:rsidRPr="00BC3D3B">
        <w:rPr>
          <w:rFonts w:asciiTheme="majorBidi" w:eastAsia="MS Mincho" w:hAnsiTheme="majorBidi" w:cstheme="majorBidi"/>
          <w:color w:val="000000"/>
          <w:kern w:val="22"/>
          <w:lang w:val="en-CA"/>
        </w:rPr>
        <w:t>.</w:t>
      </w:r>
      <w:r w:rsidR="00C23134" w:rsidRPr="00BC3D3B">
        <w:rPr>
          <w:rStyle w:val="FootnoteReference"/>
          <w:rFonts w:asciiTheme="majorBidi" w:eastAsia="MS Mincho" w:hAnsiTheme="majorBidi" w:cstheme="majorBidi"/>
          <w:color w:val="000000"/>
          <w:kern w:val="22"/>
          <w:lang w:val="en-CA"/>
        </w:rPr>
        <w:footnoteReference w:id="22"/>
      </w:r>
    </w:p>
    <w:p w14:paraId="723E03BA" w14:textId="3ED39C3E" w:rsidR="00B06A43" w:rsidRPr="00BC3D3B" w:rsidRDefault="00B06A43" w:rsidP="00B06A43">
      <w:pPr>
        <w:pStyle w:val="CBDNormalNumber"/>
        <w:rPr>
          <w:rFonts w:asciiTheme="majorBidi" w:eastAsia="MS Mincho" w:hAnsiTheme="majorBidi" w:cstheme="majorBidi"/>
          <w:color w:val="000000"/>
          <w:kern w:val="22"/>
          <w:lang w:val="en-CA"/>
        </w:rPr>
      </w:pPr>
      <w:bookmarkStart w:id="23" w:name="_Hlk180682783"/>
      <w:r w:rsidRPr="00BC3D3B">
        <w:rPr>
          <w:rFonts w:asciiTheme="majorBidi" w:eastAsia="MS Mincho" w:hAnsiTheme="majorBidi" w:cstheme="majorBidi"/>
          <w:color w:val="000000"/>
          <w:kern w:val="22"/>
          <w:lang w:val="en-CA"/>
        </w:rPr>
        <w:lastRenderedPageBreak/>
        <w:t>The Conference of the Parties heard oral reports from the Chair of the Subsidiary Body on Scientific, Technical and Technological Advice</w:t>
      </w:r>
      <w:r w:rsidR="00A40F85"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w:t>
      </w:r>
      <w:r w:rsidR="00A40F85" w:rsidRPr="00BC3D3B">
        <w:rPr>
          <w:rFonts w:asciiTheme="majorBidi" w:eastAsia="MS Mincho" w:hAnsiTheme="majorBidi" w:cstheme="majorBidi"/>
          <w:color w:val="000000"/>
          <w:kern w:val="22"/>
          <w:lang w:val="en-CA"/>
        </w:rPr>
        <w:t xml:space="preserve">the Chair of </w:t>
      </w:r>
      <w:r w:rsidRPr="00BC3D3B">
        <w:rPr>
          <w:rFonts w:asciiTheme="majorBidi" w:eastAsia="MS Mincho" w:hAnsiTheme="majorBidi" w:cstheme="majorBidi"/>
          <w:color w:val="000000"/>
          <w:kern w:val="22"/>
          <w:lang w:val="en-CA"/>
        </w:rPr>
        <w:t xml:space="preserve">the Subsidiary Body on Implementation and the representative of the </w:t>
      </w:r>
      <w:r w:rsidR="00CE57ED" w:rsidRPr="00BC3D3B">
        <w:rPr>
          <w:rFonts w:asciiTheme="majorBidi" w:eastAsia="MS Mincho" w:hAnsiTheme="majorBidi" w:cstheme="majorBidi"/>
          <w:color w:val="000000"/>
          <w:kern w:val="22"/>
          <w:lang w:val="en-CA"/>
        </w:rPr>
        <w:t>C</w:t>
      </w:r>
      <w:r w:rsidRPr="00BC3D3B">
        <w:rPr>
          <w:rFonts w:asciiTheme="majorBidi" w:eastAsia="MS Mincho" w:hAnsiTheme="majorBidi" w:cstheme="majorBidi"/>
          <w:color w:val="000000"/>
          <w:kern w:val="22"/>
          <w:lang w:val="en-CA"/>
        </w:rPr>
        <w:t>hair of the Ad Hoc Open-ended Intersessional Working Group on Article 8(j) and</w:t>
      </w:r>
      <w:r w:rsidR="004C3C79" w:rsidRPr="00BC3D3B">
        <w:rPr>
          <w:rFonts w:asciiTheme="majorBidi" w:eastAsia="MS Mincho" w:hAnsiTheme="majorBidi" w:cstheme="majorBidi"/>
          <w:color w:val="000000"/>
          <w:kern w:val="22"/>
          <w:lang w:val="en-CA"/>
        </w:rPr>
        <w:t xml:space="preserve"> </w:t>
      </w:r>
      <w:r w:rsidR="00543709" w:rsidRPr="00BC3D3B">
        <w:rPr>
          <w:rFonts w:asciiTheme="majorBidi" w:eastAsia="MS Mincho" w:hAnsiTheme="majorBidi" w:cstheme="majorBidi"/>
          <w:color w:val="000000"/>
          <w:kern w:val="22"/>
          <w:lang w:val="en-CA"/>
        </w:rPr>
        <w:t xml:space="preserve">of </w:t>
      </w:r>
      <w:r w:rsidRPr="00BC3D3B">
        <w:rPr>
          <w:rFonts w:asciiTheme="majorBidi" w:eastAsia="MS Mincho" w:hAnsiTheme="majorBidi" w:cstheme="majorBidi"/>
          <w:color w:val="000000"/>
          <w:kern w:val="22"/>
          <w:lang w:val="en-CA"/>
        </w:rPr>
        <w:t xml:space="preserve">the </w:t>
      </w:r>
      <w:r w:rsidR="00C377C6" w:rsidRPr="00BC3D3B">
        <w:rPr>
          <w:rFonts w:asciiTheme="majorBidi" w:eastAsia="MS Mincho" w:hAnsiTheme="majorBidi" w:cstheme="majorBidi"/>
          <w:color w:val="000000"/>
          <w:kern w:val="22"/>
          <w:lang w:val="en-CA"/>
        </w:rPr>
        <w:t xml:space="preserve">Chair of the </w:t>
      </w:r>
      <w:r w:rsidRPr="00BC3D3B">
        <w:rPr>
          <w:rFonts w:asciiTheme="majorBidi" w:eastAsia="MS Mincho" w:hAnsiTheme="majorBidi" w:cstheme="majorBidi"/>
          <w:color w:val="000000"/>
          <w:kern w:val="22"/>
          <w:lang w:val="en-CA"/>
        </w:rPr>
        <w:t>Ad Hoc Open-ended Working Group on Benefit-sharing.</w:t>
      </w:r>
    </w:p>
    <w:p w14:paraId="5021FD4A" w14:textId="20DD4FB8" w:rsidR="00B06A43" w:rsidRPr="00BC3D3B" w:rsidRDefault="0041360B" w:rsidP="00FE7800">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Statements were made by representatives of the following Parties: Democratic Republic of the Congo and Egypt (speaking in his capacity </w:t>
      </w:r>
      <w:r w:rsidR="00CE57ED" w:rsidRPr="00BC3D3B">
        <w:rPr>
          <w:rFonts w:asciiTheme="majorBidi" w:eastAsia="MS Mincho" w:hAnsiTheme="majorBidi" w:cstheme="majorBidi"/>
          <w:color w:val="000000"/>
          <w:kern w:val="22"/>
          <w:lang w:val="en-CA"/>
        </w:rPr>
        <w:t>as</w:t>
      </w:r>
      <w:r w:rsidRPr="00BC3D3B">
        <w:rPr>
          <w:rFonts w:asciiTheme="majorBidi" w:eastAsia="MS Mincho" w:hAnsiTheme="majorBidi" w:cstheme="majorBidi"/>
          <w:color w:val="000000"/>
          <w:kern w:val="22"/>
          <w:lang w:val="en-CA"/>
        </w:rPr>
        <w:t xml:space="preserve"> Rapporteur of the Subsidiary Body on Implementation at its fifth meeting).</w:t>
      </w:r>
    </w:p>
    <w:p w14:paraId="002FC7B0" w14:textId="3442F997" w:rsidR="00B12B69" w:rsidRPr="00BC3D3B" w:rsidRDefault="00B06A43" w:rsidP="00B06A43">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The Conference of the Parties took note of the information provided and agreed to consider </w:t>
      </w:r>
      <w:r w:rsidR="00064AEF" w:rsidRPr="00BC3D3B">
        <w:rPr>
          <w:rFonts w:asciiTheme="majorBidi" w:eastAsia="MS Mincho" w:hAnsiTheme="majorBidi" w:cstheme="majorBidi"/>
          <w:color w:val="000000"/>
          <w:kern w:val="22"/>
          <w:lang w:val="en-CA"/>
        </w:rPr>
        <w:t xml:space="preserve">the </w:t>
      </w:r>
      <w:r w:rsidRPr="00BC3D3B">
        <w:rPr>
          <w:rFonts w:asciiTheme="majorBidi" w:eastAsia="MS Mincho" w:hAnsiTheme="majorBidi" w:cstheme="majorBidi"/>
          <w:color w:val="000000"/>
          <w:kern w:val="22"/>
          <w:lang w:val="en-CA"/>
        </w:rPr>
        <w:t xml:space="preserve">recommendations </w:t>
      </w:r>
      <w:r w:rsidR="00064AEF" w:rsidRPr="00BC3D3B">
        <w:rPr>
          <w:rFonts w:asciiTheme="majorBidi" w:eastAsia="MS Mincho" w:hAnsiTheme="majorBidi" w:cstheme="majorBidi"/>
          <w:color w:val="000000"/>
          <w:kern w:val="22"/>
          <w:lang w:val="en-CA"/>
        </w:rPr>
        <w:t xml:space="preserve">of the subsidiary bodies </w:t>
      </w:r>
      <w:r w:rsidRPr="00BC3D3B">
        <w:rPr>
          <w:rFonts w:asciiTheme="majorBidi" w:eastAsia="MS Mincho" w:hAnsiTheme="majorBidi" w:cstheme="majorBidi"/>
          <w:color w:val="000000"/>
          <w:kern w:val="22"/>
          <w:lang w:val="en-CA"/>
        </w:rPr>
        <w:t xml:space="preserve">in the </w:t>
      </w:r>
      <w:r w:rsidR="0041360B" w:rsidRPr="00BC3D3B">
        <w:rPr>
          <w:rFonts w:asciiTheme="majorBidi" w:eastAsia="MS Mincho" w:hAnsiTheme="majorBidi" w:cstheme="majorBidi"/>
          <w:color w:val="000000"/>
          <w:kern w:val="22"/>
          <w:lang w:val="en-CA"/>
        </w:rPr>
        <w:t>w</w:t>
      </w:r>
      <w:r w:rsidRPr="00BC3D3B">
        <w:rPr>
          <w:rFonts w:asciiTheme="majorBidi" w:eastAsia="MS Mincho" w:hAnsiTheme="majorBidi" w:cstheme="majorBidi"/>
          <w:color w:val="000000"/>
          <w:kern w:val="22"/>
          <w:lang w:val="en-CA"/>
        </w:rPr>
        <w:t xml:space="preserve">orking </w:t>
      </w:r>
      <w:r w:rsidR="0041360B" w:rsidRPr="00BC3D3B">
        <w:rPr>
          <w:rFonts w:asciiTheme="majorBidi" w:eastAsia="MS Mincho" w:hAnsiTheme="majorBidi" w:cstheme="majorBidi"/>
          <w:color w:val="000000"/>
          <w:kern w:val="22"/>
          <w:lang w:val="en-CA"/>
        </w:rPr>
        <w:t>g</w:t>
      </w:r>
      <w:r w:rsidRPr="00BC3D3B">
        <w:rPr>
          <w:rFonts w:asciiTheme="majorBidi" w:eastAsia="MS Mincho" w:hAnsiTheme="majorBidi" w:cstheme="majorBidi"/>
          <w:color w:val="000000"/>
          <w:kern w:val="22"/>
          <w:lang w:val="en-CA"/>
        </w:rPr>
        <w:t>roups</w:t>
      </w:r>
      <w:r w:rsidR="0041360B" w:rsidRPr="00BC3D3B">
        <w:rPr>
          <w:rFonts w:asciiTheme="majorBidi" w:eastAsia="MS Mincho" w:hAnsiTheme="majorBidi" w:cstheme="majorBidi"/>
          <w:color w:val="000000"/>
          <w:kern w:val="22"/>
          <w:lang w:val="en-CA"/>
        </w:rPr>
        <w:t>, under the relevant agenda items</w:t>
      </w:r>
      <w:r w:rsidRPr="00BC3D3B">
        <w:rPr>
          <w:rFonts w:asciiTheme="majorBidi" w:eastAsia="MS Mincho" w:hAnsiTheme="majorBidi" w:cstheme="majorBidi"/>
          <w:color w:val="000000"/>
          <w:kern w:val="22"/>
          <w:lang w:val="en-CA"/>
        </w:rPr>
        <w:t>.</w:t>
      </w:r>
      <w:bookmarkEnd w:id="23"/>
    </w:p>
    <w:p w14:paraId="069CAF83" w14:textId="0C7073AA" w:rsidR="00557370" w:rsidRPr="00BC3D3B" w:rsidRDefault="001E1D93" w:rsidP="005E109C">
      <w:pPr>
        <w:pStyle w:val="CBDAgendaItem"/>
        <w:rPr>
          <w:lang w:val="en-CA"/>
        </w:rPr>
      </w:pPr>
      <w:r w:rsidRPr="00BC3D3B">
        <w:rPr>
          <w:lang w:val="en-CA"/>
        </w:rPr>
        <w:t xml:space="preserve">Item </w:t>
      </w:r>
      <w:r w:rsidR="00557370" w:rsidRPr="00BC3D3B">
        <w:rPr>
          <w:lang w:val="en-CA"/>
        </w:rPr>
        <w:t>7</w:t>
      </w:r>
      <w:r w:rsidR="006E6758" w:rsidRPr="00BC3D3B">
        <w:rPr>
          <w:lang w:val="en-CA"/>
        </w:rPr>
        <w:t xml:space="preserve"> </w:t>
      </w:r>
      <w:r w:rsidR="006E6758" w:rsidRPr="00BC3D3B">
        <w:rPr>
          <w:lang w:val="en-CA"/>
        </w:rPr>
        <w:br/>
      </w:r>
      <w:r w:rsidR="00DB06B5" w:rsidRPr="00BC3D3B">
        <w:rPr>
          <w:lang w:val="en-CA"/>
        </w:rPr>
        <w:t>Administration of the Convention and budget for the trust funds</w:t>
      </w:r>
    </w:p>
    <w:p w14:paraId="0C357BC4" w14:textId="37F7D9DB" w:rsidR="0078611D" w:rsidRPr="00BC3D3B" w:rsidRDefault="007C61F3" w:rsidP="00A44ED4">
      <w:pPr>
        <w:pStyle w:val="CBDNormalNumber"/>
        <w:keepLines/>
        <w:rPr>
          <w:lang w:val="en-CA"/>
        </w:rPr>
      </w:pPr>
      <w:r w:rsidRPr="00BC3D3B">
        <w:rPr>
          <w:rFonts w:asciiTheme="majorBidi" w:eastAsia="MS Mincho" w:hAnsiTheme="majorBidi" w:cstheme="majorBidi"/>
          <w:color w:val="000000"/>
          <w:kern w:val="22"/>
          <w:lang w:val="en-CA"/>
        </w:rPr>
        <w:t>T</w:t>
      </w:r>
      <w:r w:rsidR="00B12B69" w:rsidRPr="00BC3D3B">
        <w:rPr>
          <w:rFonts w:asciiTheme="majorBidi" w:eastAsia="MS Mincho" w:hAnsiTheme="majorBidi" w:cstheme="majorBidi"/>
          <w:color w:val="000000"/>
          <w:kern w:val="22"/>
          <w:lang w:val="en-CA"/>
        </w:rPr>
        <w:t xml:space="preserve">he Conference of the Parties </w:t>
      </w:r>
      <w:r w:rsidRPr="00BC3D3B">
        <w:rPr>
          <w:rFonts w:asciiTheme="majorBidi" w:eastAsia="MS Mincho" w:hAnsiTheme="majorBidi" w:cstheme="majorBidi"/>
          <w:color w:val="000000"/>
          <w:kern w:val="22"/>
          <w:lang w:val="en-CA"/>
        </w:rPr>
        <w:t xml:space="preserve">considered agenda item 7 at its </w:t>
      </w:r>
      <w:r w:rsidR="00EF3F02" w:rsidRPr="00BC3D3B">
        <w:rPr>
          <w:rFonts w:asciiTheme="majorBidi" w:eastAsia="MS Mincho" w:hAnsiTheme="majorBidi" w:cstheme="majorBidi"/>
          <w:color w:val="000000"/>
          <w:kern w:val="22"/>
          <w:lang w:val="en-CA"/>
        </w:rPr>
        <w:t>1st</w:t>
      </w:r>
      <w:r w:rsidRPr="00BC3D3B">
        <w:rPr>
          <w:rFonts w:asciiTheme="majorBidi" w:eastAsia="MS Mincho" w:hAnsiTheme="majorBidi" w:cstheme="majorBidi"/>
          <w:color w:val="000000"/>
          <w:kern w:val="22"/>
          <w:lang w:val="en-CA"/>
        </w:rPr>
        <w:t xml:space="preserve"> plenary session</w:t>
      </w:r>
      <w:r w:rsidR="004901AA" w:rsidRPr="00BC3D3B">
        <w:rPr>
          <w:rFonts w:asciiTheme="majorBidi" w:eastAsia="MS Mincho" w:hAnsiTheme="majorBidi" w:cstheme="majorBidi"/>
          <w:color w:val="000000"/>
          <w:kern w:val="22"/>
          <w:lang w:val="en-CA"/>
        </w:rPr>
        <w:t xml:space="preserve">. </w:t>
      </w:r>
      <w:r w:rsidR="00614BEC" w:rsidRPr="00BC3D3B">
        <w:rPr>
          <w:rFonts w:asciiTheme="majorBidi" w:eastAsia="MS Mincho" w:hAnsiTheme="majorBidi" w:cstheme="majorBidi"/>
          <w:color w:val="000000"/>
          <w:kern w:val="22"/>
          <w:lang w:val="en-CA"/>
        </w:rPr>
        <w:t xml:space="preserve">It had before it </w:t>
      </w:r>
      <w:r w:rsidR="00703FA4" w:rsidRPr="00BC3D3B">
        <w:rPr>
          <w:rFonts w:asciiTheme="majorBidi" w:eastAsia="MS Mincho" w:hAnsiTheme="majorBidi" w:cstheme="majorBidi"/>
          <w:color w:val="000000"/>
          <w:kern w:val="22"/>
          <w:lang w:val="en-CA"/>
        </w:rPr>
        <w:t>two</w:t>
      </w:r>
      <w:r w:rsidR="00614BEC" w:rsidRPr="00BC3D3B">
        <w:rPr>
          <w:rFonts w:asciiTheme="majorBidi" w:eastAsia="MS Mincho" w:hAnsiTheme="majorBidi" w:cstheme="majorBidi"/>
          <w:color w:val="000000"/>
          <w:kern w:val="22"/>
          <w:lang w:val="en-CA"/>
        </w:rPr>
        <w:t xml:space="preserve"> draft decision</w:t>
      </w:r>
      <w:r w:rsidR="00D3448B" w:rsidRPr="00BC3D3B">
        <w:rPr>
          <w:rFonts w:asciiTheme="majorBidi" w:eastAsia="MS Mincho" w:hAnsiTheme="majorBidi" w:cstheme="majorBidi"/>
          <w:color w:val="000000"/>
          <w:kern w:val="22"/>
          <w:lang w:val="en-CA"/>
        </w:rPr>
        <w:t>s</w:t>
      </w:r>
      <w:r w:rsidR="003F2F4D" w:rsidRPr="00BC3D3B">
        <w:rPr>
          <w:rStyle w:val="FootnoteReference"/>
          <w:rFonts w:asciiTheme="majorBidi" w:eastAsia="MS Mincho" w:hAnsiTheme="majorBidi" w:cstheme="majorBidi"/>
          <w:color w:val="000000"/>
          <w:kern w:val="22"/>
          <w:lang w:val="en-CA"/>
        </w:rPr>
        <w:footnoteReference w:id="23"/>
      </w:r>
      <w:r w:rsidR="00614BEC" w:rsidRPr="00BC3D3B">
        <w:rPr>
          <w:rFonts w:asciiTheme="majorBidi" w:eastAsia="MS Mincho" w:hAnsiTheme="majorBidi" w:cstheme="majorBidi"/>
          <w:color w:val="000000"/>
          <w:kern w:val="22"/>
          <w:lang w:val="en-CA"/>
        </w:rPr>
        <w:t xml:space="preserve"> and</w:t>
      </w:r>
      <w:r w:rsidR="00FE5C90" w:rsidRPr="00BC3D3B">
        <w:rPr>
          <w:rFonts w:asciiTheme="majorBidi" w:hAnsiTheme="majorBidi" w:cstheme="majorBidi"/>
          <w:lang w:val="en-CA"/>
        </w:rPr>
        <w:t xml:space="preserve"> </w:t>
      </w:r>
      <w:r w:rsidR="0044451D" w:rsidRPr="00BC3D3B">
        <w:rPr>
          <w:rFonts w:asciiTheme="majorBidi" w:eastAsia="MS Mincho" w:hAnsiTheme="majorBidi" w:cstheme="majorBidi"/>
          <w:color w:val="000000"/>
          <w:kern w:val="22"/>
          <w:lang w:val="en-CA"/>
        </w:rPr>
        <w:t>notes by the Secretariat on</w:t>
      </w:r>
      <w:r w:rsidR="0078611D" w:rsidRPr="00BC3D3B">
        <w:rPr>
          <w:rFonts w:asciiTheme="majorBidi" w:eastAsia="MS Mincho" w:hAnsiTheme="majorBidi" w:cstheme="majorBidi"/>
          <w:color w:val="000000"/>
          <w:kern w:val="22"/>
          <w:lang w:val="en-CA"/>
        </w:rPr>
        <w:t xml:space="preserve"> </w:t>
      </w:r>
      <w:r w:rsidR="0078611D" w:rsidRPr="00BC3D3B">
        <w:rPr>
          <w:snapToGrid w:val="0"/>
          <w:lang w:val="en-CA"/>
        </w:rPr>
        <w:t xml:space="preserve">the administration of the Convention and </w:t>
      </w:r>
      <w:r w:rsidR="00AC0013" w:rsidRPr="00BC3D3B">
        <w:rPr>
          <w:snapToGrid w:val="0"/>
          <w:lang w:val="en-CA"/>
        </w:rPr>
        <w:t xml:space="preserve">its </w:t>
      </w:r>
      <w:r w:rsidR="0078611D" w:rsidRPr="00BC3D3B">
        <w:rPr>
          <w:snapToGrid w:val="0"/>
          <w:lang w:val="en-CA"/>
        </w:rPr>
        <w:t>Protocols</w:t>
      </w:r>
      <w:r w:rsidR="00B756A3" w:rsidRPr="00BC3D3B">
        <w:rPr>
          <w:snapToGrid w:val="0"/>
          <w:lang w:val="en-CA"/>
        </w:rPr>
        <w:t xml:space="preserve"> for the biennium 202</w:t>
      </w:r>
      <w:r w:rsidR="0051706D" w:rsidRPr="00BC3D3B">
        <w:rPr>
          <w:snapToGrid w:val="0"/>
          <w:lang w:val="en-CA"/>
        </w:rPr>
        <w:t>3</w:t>
      </w:r>
      <w:r w:rsidR="0051706D" w:rsidRPr="00BC3D3B">
        <w:rPr>
          <w:rFonts w:asciiTheme="majorBidi" w:eastAsia="MS Mincho" w:hAnsiTheme="majorBidi" w:cstheme="majorBidi"/>
          <w:color w:val="000000"/>
          <w:kern w:val="22"/>
          <w:lang w:val="en-CA"/>
        </w:rPr>
        <w:t>–2024</w:t>
      </w:r>
      <w:r w:rsidR="00823E90" w:rsidRPr="00BC3D3B">
        <w:rPr>
          <w:snapToGrid w:val="0"/>
          <w:lang w:val="en-CA"/>
        </w:rPr>
        <w:t>,</w:t>
      </w:r>
      <w:r w:rsidR="00E123F2" w:rsidRPr="00BC3D3B">
        <w:rPr>
          <w:rStyle w:val="FootnoteReference"/>
          <w:snapToGrid w:val="0"/>
          <w:lang w:val="en-CA"/>
        </w:rPr>
        <w:footnoteReference w:id="24"/>
      </w:r>
      <w:r w:rsidR="0078611D" w:rsidRPr="00BC3D3B">
        <w:rPr>
          <w:snapToGrid w:val="0"/>
          <w:lang w:val="en-CA"/>
        </w:rPr>
        <w:t xml:space="preserve"> the proposed budget for the programme</w:t>
      </w:r>
      <w:r w:rsidR="008F6B37" w:rsidRPr="00BC3D3B">
        <w:rPr>
          <w:snapToGrid w:val="0"/>
          <w:lang w:val="en-CA"/>
        </w:rPr>
        <w:t>s</w:t>
      </w:r>
      <w:r w:rsidR="0078611D" w:rsidRPr="00BC3D3B">
        <w:rPr>
          <w:snapToGrid w:val="0"/>
          <w:lang w:val="en-CA"/>
        </w:rPr>
        <w:t xml:space="preserve"> of work of the Convention and </w:t>
      </w:r>
      <w:r w:rsidR="00AC0013" w:rsidRPr="00BC3D3B">
        <w:rPr>
          <w:snapToGrid w:val="0"/>
          <w:lang w:val="en-CA"/>
        </w:rPr>
        <w:t xml:space="preserve">its </w:t>
      </w:r>
      <w:r w:rsidR="0078611D" w:rsidRPr="00BC3D3B">
        <w:rPr>
          <w:snapToGrid w:val="0"/>
          <w:lang w:val="en-CA"/>
        </w:rPr>
        <w:t>Protocols for the biennium 2025</w:t>
      </w:r>
      <w:r w:rsidR="00DE1077" w:rsidRPr="00BC3D3B">
        <w:rPr>
          <w:rFonts w:asciiTheme="majorBidi" w:eastAsia="MS Mincho" w:hAnsiTheme="majorBidi" w:cstheme="majorBidi"/>
          <w:color w:val="000000"/>
          <w:kern w:val="22"/>
          <w:lang w:val="en-CA"/>
        </w:rPr>
        <w:t>–</w:t>
      </w:r>
      <w:r w:rsidR="0078611D" w:rsidRPr="00BC3D3B">
        <w:rPr>
          <w:snapToGrid w:val="0"/>
          <w:lang w:val="en-CA"/>
        </w:rPr>
        <w:t>2026</w:t>
      </w:r>
      <w:r w:rsidR="00391941" w:rsidRPr="00BC3D3B">
        <w:rPr>
          <w:snapToGrid w:val="0"/>
          <w:lang w:val="en-CA"/>
        </w:rPr>
        <w:t>,</w:t>
      </w:r>
      <w:r w:rsidR="00DA7184" w:rsidRPr="00BC3D3B">
        <w:rPr>
          <w:rStyle w:val="FootnoteReference"/>
          <w:snapToGrid w:val="0"/>
          <w:lang w:val="en-CA"/>
        </w:rPr>
        <w:footnoteReference w:id="25"/>
      </w:r>
      <w:r w:rsidR="0078611D" w:rsidRPr="00BC3D3B">
        <w:rPr>
          <w:snapToGrid w:val="0"/>
          <w:lang w:val="en-CA"/>
        </w:rPr>
        <w:t xml:space="preserve"> </w:t>
      </w:r>
      <w:r w:rsidR="00992B69" w:rsidRPr="00BC3D3B">
        <w:rPr>
          <w:rFonts w:asciiTheme="majorBidi" w:eastAsia="MS Mincho" w:hAnsiTheme="majorBidi" w:cstheme="majorBidi"/>
          <w:color w:val="000000"/>
          <w:kern w:val="22"/>
          <w:lang w:val="en-CA"/>
        </w:rPr>
        <w:t>the r</w:t>
      </w:r>
      <w:r w:rsidR="00823E90" w:rsidRPr="00BC3D3B">
        <w:rPr>
          <w:rFonts w:asciiTheme="majorBidi" w:eastAsia="MS Mincho" w:hAnsiTheme="majorBidi" w:cstheme="majorBidi"/>
          <w:color w:val="000000"/>
          <w:kern w:val="22"/>
          <w:lang w:val="en-CA"/>
        </w:rPr>
        <w:t>equirements for the trust fund for additional voluntary contributions in support of approved activities</w:t>
      </w:r>
      <w:r w:rsidR="00992B69" w:rsidRPr="00BC3D3B">
        <w:rPr>
          <w:rStyle w:val="FootnoteReference"/>
          <w:rFonts w:asciiTheme="majorBidi" w:eastAsia="MS Mincho" w:hAnsiTheme="majorBidi" w:cstheme="majorBidi"/>
          <w:color w:val="000000"/>
          <w:kern w:val="22"/>
          <w:lang w:val="en-CA"/>
        </w:rPr>
        <w:footnoteReference w:id="26"/>
      </w:r>
      <w:r w:rsidR="0078611D" w:rsidRPr="00BC3D3B">
        <w:rPr>
          <w:rFonts w:asciiTheme="majorBidi" w:eastAsia="MS Mincho" w:hAnsiTheme="majorBidi" w:cstheme="majorBidi"/>
          <w:color w:val="000000"/>
          <w:kern w:val="22"/>
          <w:lang w:val="en-CA"/>
        </w:rPr>
        <w:t xml:space="preserve"> </w:t>
      </w:r>
      <w:r w:rsidR="007F2C17" w:rsidRPr="00BC3D3B">
        <w:rPr>
          <w:rFonts w:asciiTheme="majorBidi" w:eastAsia="MS Mincho" w:hAnsiTheme="majorBidi" w:cstheme="majorBidi"/>
          <w:color w:val="000000"/>
          <w:kern w:val="22"/>
          <w:lang w:val="en-CA"/>
        </w:rPr>
        <w:t>and the functional review of the Secretariat</w:t>
      </w:r>
      <w:r w:rsidR="007F54CF" w:rsidRPr="00BC3D3B">
        <w:rPr>
          <w:rFonts w:asciiTheme="majorBidi" w:eastAsia="MS Mincho" w:hAnsiTheme="majorBidi" w:cstheme="majorBidi"/>
          <w:color w:val="000000"/>
          <w:kern w:val="22"/>
          <w:lang w:val="en-CA"/>
        </w:rPr>
        <w:t>.</w:t>
      </w:r>
      <w:r w:rsidR="00DF73B7" w:rsidRPr="00BC3D3B">
        <w:rPr>
          <w:rStyle w:val="FootnoteReference"/>
          <w:rFonts w:asciiTheme="majorBidi" w:eastAsia="MS Mincho" w:hAnsiTheme="majorBidi" w:cstheme="majorBidi"/>
          <w:color w:val="000000"/>
          <w:kern w:val="22"/>
          <w:lang w:val="en-CA"/>
        </w:rPr>
        <w:footnoteReference w:id="27"/>
      </w:r>
    </w:p>
    <w:p w14:paraId="5A441B8C" w14:textId="086DEAAE" w:rsidR="00EF3F02" w:rsidRPr="00BC3D3B" w:rsidRDefault="00EF3F02" w:rsidP="00EF3F02">
      <w:pPr>
        <w:pStyle w:val="CBDNormalNumber"/>
        <w:rPr>
          <w:lang w:val="en-CA"/>
        </w:rPr>
      </w:pPr>
      <w:r w:rsidRPr="00BC3D3B">
        <w:rPr>
          <w:lang w:val="en-CA"/>
        </w:rPr>
        <w:t>The Executive Secretary reported on the activities of the Secretariat and presented the proposed budget for the programmes of work of the Convention and its Protocols for the biennium 2025–2026.</w:t>
      </w:r>
    </w:p>
    <w:p w14:paraId="01E1BA1B" w14:textId="11F2A81F" w:rsidR="00EF3F02" w:rsidRPr="00BC3D3B" w:rsidRDefault="00EF3F02" w:rsidP="00EF3F02">
      <w:pPr>
        <w:pStyle w:val="CBDNormalNumber"/>
        <w:rPr>
          <w:lang w:val="en-CA"/>
        </w:rPr>
      </w:pPr>
      <w:r w:rsidRPr="00BC3D3B">
        <w:rPr>
          <w:lang w:val="en-CA"/>
        </w:rPr>
        <w:t xml:space="preserve">The </w:t>
      </w:r>
      <w:r w:rsidR="00442902" w:rsidRPr="00BC3D3B">
        <w:rPr>
          <w:rFonts w:asciiTheme="majorBidi" w:eastAsia="MS Mincho" w:hAnsiTheme="majorBidi" w:cstheme="majorBidi"/>
          <w:color w:val="000000"/>
          <w:kern w:val="22"/>
          <w:lang w:val="en-CA"/>
        </w:rPr>
        <w:t>Conference of the Parties</w:t>
      </w:r>
      <w:r w:rsidR="00DC36C3" w:rsidRPr="00BC3D3B">
        <w:rPr>
          <w:rFonts w:asciiTheme="majorBidi" w:eastAsia="MS Mincho" w:hAnsiTheme="majorBidi" w:cstheme="majorBidi"/>
          <w:color w:val="000000"/>
          <w:kern w:val="22"/>
          <w:lang w:val="en-CA"/>
        </w:rPr>
        <w:t xml:space="preserve"> to the Convention</w:t>
      </w:r>
      <w:r w:rsidR="00442902" w:rsidRPr="00BC3D3B">
        <w:rPr>
          <w:rFonts w:asciiTheme="majorBidi" w:eastAsia="MS Mincho" w:hAnsiTheme="majorBidi" w:cstheme="majorBidi"/>
          <w:color w:val="000000"/>
          <w:kern w:val="22"/>
          <w:lang w:val="en-CA"/>
        </w:rPr>
        <w:t xml:space="preserve">, also serving as the meetings of the Parties to </w:t>
      </w:r>
      <w:r w:rsidR="000A27B7" w:rsidRPr="00BC3D3B">
        <w:rPr>
          <w:rFonts w:asciiTheme="majorBidi" w:eastAsia="MS Mincho" w:hAnsiTheme="majorBidi" w:cstheme="majorBidi"/>
          <w:color w:val="000000"/>
          <w:kern w:val="22"/>
          <w:lang w:val="en-CA"/>
        </w:rPr>
        <w:t xml:space="preserve">the </w:t>
      </w:r>
      <w:r w:rsidR="00442902" w:rsidRPr="00BC3D3B">
        <w:rPr>
          <w:rFonts w:asciiTheme="majorBidi" w:eastAsia="MS Mincho" w:hAnsiTheme="majorBidi" w:cstheme="majorBidi"/>
          <w:color w:val="000000"/>
          <w:kern w:val="22"/>
          <w:lang w:val="en-CA"/>
        </w:rPr>
        <w:t xml:space="preserve">Protocols, </w:t>
      </w:r>
      <w:r w:rsidRPr="00BC3D3B">
        <w:rPr>
          <w:lang w:val="en-CA"/>
        </w:rPr>
        <w:t>established a contact group on budget</w:t>
      </w:r>
      <w:r w:rsidR="00257797" w:rsidRPr="00BC3D3B">
        <w:rPr>
          <w:lang w:val="en-CA"/>
        </w:rPr>
        <w:t>ary matters</w:t>
      </w:r>
      <w:r w:rsidRPr="00BC3D3B">
        <w:rPr>
          <w:lang w:val="en-CA"/>
        </w:rPr>
        <w:t xml:space="preserve">, chaired by Charles </w:t>
      </w:r>
      <w:proofErr w:type="spellStart"/>
      <w:r w:rsidRPr="00BC3D3B">
        <w:rPr>
          <w:lang w:val="en-CA"/>
        </w:rPr>
        <w:t>Gbedemah</w:t>
      </w:r>
      <w:proofErr w:type="spellEnd"/>
      <w:r w:rsidRPr="00BC3D3B">
        <w:rPr>
          <w:lang w:val="en-CA"/>
        </w:rPr>
        <w:t xml:space="preserve"> (Ghana), with the mandate to consider the proposed budget for the biennium 2025–2026 in detail.</w:t>
      </w:r>
    </w:p>
    <w:p w14:paraId="18A575FD" w14:textId="1B9BE175" w:rsidR="00EF3F02" w:rsidRPr="00BC3D3B" w:rsidRDefault="00442902" w:rsidP="00EF3F02">
      <w:pPr>
        <w:pStyle w:val="CBDNormalNumber"/>
        <w:rPr>
          <w:lang w:val="en-CA"/>
        </w:rPr>
      </w:pPr>
      <w:r w:rsidRPr="00BC3D3B">
        <w:rPr>
          <w:lang w:val="en-CA"/>
        </w:rPr>
        <w:t xml:space="preserve">In addition, the </w:t>
      </w:r>
      <w:r w:rsidRPr="00BC3D3B">
        <w:rPr>
          <w:rFonts w:asciiTheme="majorBidi" w:eastAsia="MS Mincho" w:hAnsiTheme="majorBidi" w:cstheme="majorBidi"/>
          <w:color w:val="000000"/>
          <w:kern w:val="22"/>
          <w:lang w:val="en-CA"/>
        </w:rPr>
        <w:t>Conference of the Parties</w:t>
      </w:r>
      <w:r w:rsidR="00EB58E5" w:rsidRPr="00BC3D3B">
        <w:rPr>
          <w:rFonts w:asciiTheme="majorBidi" w:eastAsia="MS Mincho" w:hAnsiTheme="majorBidi" w:cstheme="majorBidi"/>
          <w:color w:val="000000"/>
          <w:kern w:val="22"/>
          <w:lang w:val="en-CA"/>
        </w:rPr>
        <w:t xml:space="preserve"> to the Convention</w:t>
      </w:r>
      <w:r w:rsidRPr="00BC3D3B">
        <w:rPr>
          <w:rFonts w:asciiTheme="majorBidi" w:eastAsia="MS Mincho" w:hAnsiTheme="majorBidi" w:cstheme="majorBidi"/>
          <w:color w:val="000000"/>
          <w:kern w:val="22"/>
          <w:lang w:val="en-CA"/>
        </w:rPr>
        <w:t xml:space="preserve">, also serving as the meetings of the Parties to </w:t>
      </w:r>
      <w:r w:rsidR="000A27B7" w:rsidRPr="00BC3D3B">
        <w:rPr>
          <w:rFonts w:asciiTheme="majorBidi" w:eastAsia="MS Mincho" w:hAnsiTheme="majorBidi" w:cstheme="majorBidi"/>
          <w:color w:val="000000"/>
          <w:kern w:val="22"/>
          <w:lang w:val="en-CA"/>
        </w:rPr>
        <w:t xml:space="preserve">the </w:t>
      </w:r>
      <w:r w:rsidRPr="00BC3D3B">
        <w:rPr>
          <w:rFonts w:asciiTheme="majorBidi" w:eastAsia="MS Mincho" w:hAnsiTheme="majorBidi" w:cstheme="majorBidi"/>
          <w:color w:val="000000"/>
          <w:kern w:val="22"/>
          <w:lang w:val="en-CA"/>
        </w:rPr>
        <w:t xml:space="preserve">Protocols, </w:t>
      </w:r>
      <w:r w:rsidR="00EF3F02" w:rsidRPr="00BC3D3B">
        <w:rPr>
          <w:lang w:val="en-CA"/>
        </w:rPr>
        <w:t xml:space="preserve">established a group of friends of the </w:t>
      </w:r>
      <w:r w:rsidR="00416DE8" w:rsidRPr="00BC3D3B">
        <w:rPr>
          <w:lang w:val="en-CA"/>
        </w:rPr>
        <w:t>President</w:t>
      </w:r>
      <w:r w:rsidR="00EF3F02" w:rsidRPr="00BC3D3B">
        <w:rPr>
          <w:lang w:val="en-CA"/>
        </w:rPr>
        <w:t xml:space="preserve">, facilitated by </w:t>
      </w:r>
      <w:r w:rsidR="000A0A71" w:rsidRPr="00BC3D3B">
        <w:rPr>
          <w:lang w:val="en-CA"/>
        </w:rPr>
        <w:t>Mr. </w:t>
      </w:r>
      <w:proofErr w:type="spellStart"/>
      <w:r w:rsidR="00EF3F02" w:rsidRPr="00BC3D3B">
        <w:rPr>
          <w:lang w:val="en-CA"/>
        </w:rPr>
        <w:t>Gbedemah</w:t>
      </w:r>
      <w:proofErr w:type="spellEnd"/>
      <w:r w:rsidR="000A0A71" w:rsidRPr="00BC3D3B">
        <w:rPr>
          <w:lang w:val="en-CA"/>
        </w:rPr>
        <w:t>,</w:t>
      </w:r>
      <w:r w:rsidR="00EF3F02" w:rsidRPr="00BC3D3B">
        <w:rPr>
          <w:lang w:val="en-CA"/>
        </w:rPr>
        <w:t xml:space="preserve"> to address the matters discussed by the Subsidiary Body on Implementation in relation to the process for appoint</w:t>
      </w:r>
      <w:r w:rsidR="00A706C2" w:rsidRPr="00BC3D3B">
        <w:rPr>
          <w:lang w:val="en-CA"/>
        </w:rPr>
        <w:t>ing</w:t>
      </w:r>
      <w:r w:rsidR="00EF3F02" w:rsidRPr="00BC3D3B">
        <w:rPr>
          <w:lang w:val="en-CA"/>
        </w:rPr>
        <w:t xml:space="preserve"> future executive secretaries.</w:t>
      </w:r>
    </w:p>
    <w:p w14:paraId="483BE13F" w14:textId="5ACCDD8B" w:rsidR="00C46E1C" w:rsidRPr="00BC3D3B" w:rsidRDefault="00C46E1C" w:rsidP="00EF3F02">
      <w:pPr>
        <w:pStyle w:val="CBDNormalNumber"/>
        <w:rPr>
          <w:lang w:val="en-CA"/>
        </w:rPr>
      </w:pPr>
      <w:r w:rsidRPr="00BC3D3B">
        <w:rPr>
          <w:lang w:val="en-CA"/>
        </w:rPr>
        <w:t xml:space="preserve">At its 5th plenary session, </w:t>
      </w:r>
      <w:r w:rsidR="00E74B43" w:rsidRPr="00BC3D3B">
        <w:rPr>
          <w:lang w:val="en-CA"/>
        </w:rPr>
        <w:t>the Conference of the Parties heard a report from the Chair of the contact group on budgetary matters</w:t>
      </w:r>
      <w:r w:rsidR="008B5773" w:rsidRPr="00BC3D3B">
        <w:rPr>
          <w:lang w:val="en-CA"/>
        </w:rPr>
        <w:t>, also in his capacity of facilitator of the group of friends of the President</w:t>
      </w:r>
      <w:r w:rsidR="00E74B43" w:rsidRPr="00BC3D3B">
        <w:rPr>
          <w:lang w:val="en-CA"/>
        </w:rPr>
        <w:t>.</w:t>
      </w:r>
    </w:p>
    <w:p w14:paraId="7651ADCA" w14:textId="3B2241D0" w:rsidR="00DB4246" w:rsidRPr="00BC3D3B" w:rsidRDefault="00DB4246" w:rsidP="00EF3F02">
      <w:pPr>
        <w:pStyle w:val="CBDNormalNumber"/>
        <w:rPr>
          <w:lang w:val="en-CA"/>
        </w:rPr>
      </w:pPr>
      <w:r w:rsidRPr="00BC3D3B">
        <w:rPr>
          <w:lang w:val="en-CA"/>
        </w:rPr>
        <w:t xml:space="preserve">Owing to the loss of a quorum, however, discussions had to be suspended before </w:t>
      </w:r>
      <w:r w:rsidR="002321FC" w:rsidRPr="00BC3D3B">
        <w:rPr>
          <w:lang w:val="en-CA"/>
        </w:rPr>
        <w:t xml:space="preserve">they could </w:t>
      </w:r>
      <w:r w:rsidRPr="00BC3D3B">
        <w:rPr>
          <w:lang w:val="en-CA"/>
        </w:rPr>
        <w:t>be completed (see item 31 below).</w:t>
      </w:r>
    </w:p>
    <w:p w14:paraId="12BA5860" w14:textId="4A824991" w:rsidR="0049354D" w:rsidRPr="00BC3D3B" w:rsidRDefault="002A154F" w:rsidP="00FF252D">
      <w:pPr>
        <w:pStyle w:val="CBDNormalNumber"/>
        <w:rPr>
          <w:snapToGrid w:val="0"/>
          <w:lang w:val="en-CA"/>
        </w:rPr>
      </w:pPr>
      <w:r w:rsidRPr="00BC3D3B">
        <w:rPr>
          <w:lang w:val="en-CA"/>
        </w:rPr>
        <w:t>From 3 to 6 December 2024, t</w:t>
      </w:r>
      <w:r w:rsidR="00700363" w:rsidRPr="00BC3D3B">
        <w:rPr>
          <w:lang w:val="en-CA"/>
        </w:rPr>
        <w:t xml:space="preserve">he Conference of the Parties </w:t>
      </w:r>
      <w:r w:rsidR="004A5DAA" w:rsidRPr="00BC3D3B">
        <w:rPr>
          <w:lang w:val="en-CA"/>
        </w:rPr>
        <w:t>held</w:t>
      </w:r>
      <w:r w:rsidR="00937093" w:rsidRPr="00BC3D3B">
        <w:rPr>
          <w:lang w:val="en-CA"/>
        </w:rPr>
        <w:t xml:space="preserve"> </w:t>
      </w:r>
      <w:r w:rsidR="004A5DAA" w:rsidRPr="00BC3D3B">
        <w:rPr>
          <w:lang w:val="en-CA"/>
        </w:rPr>
        <w:t xml:space="preserve">its 6th </w:t>
      </w:r>
      <w:r w:rsidR="00967731" w:rsidRPr="00BC3D3B">
        <w:rPr>
          <w:lang w:val="en-CA"/>
        </w:rPr>
        <w:t xml:space="preserve">plenary </w:t>
      </w:r>
      <w:r w:rsidR="004A5DAA" w:rsidRPr="00BC3D3B">
        <w:rPr>
          <w:lang w:val="en-CA"/>
        </w:rPr>
        <w:t xml:space="preserve">session by means of </w:t>
      </w:r>
      <w:r w:rsidRPr="00BC3D3B">
        <w:rPr>
          <w:lang w:val="en-CA"/>
        </w:rPr>
        <w:t>a</w:t>
      </w:r>
      <w:r w:rsidR="00F80539" w:rsidRPr="00BC3D3B">
        <w:rPr>
          <w:lang w:val="en-CA"/>
        </w:rPr>
        <w:t>n online</w:t>
      </w:r>
      <w:r w:rsidRPr="00BC3D3B">
        <w:rPr>
          <w:lang w:val="en-CA"/>
        </w:rPr>
        <w:t xml:space="preserve"> </w:t>
      </w:r>
      <w:r w:rsidR="00F665F7" w:rsidRPr="00BC3D3B">
        <w:rPr>
          <w:lang w:val="en-CA"/>
        </w:rPr>
        <w:t xml:space="preserve">resumed meeting to consider </w:t>
      </w:r>
      <w:r w:rsidR="00855C82" w:rsidRPr="00BC3D3B">
        <w:rPr>
          <w:lang w:val="en-CA"/>
        </w:rPr>
        <w:t xml:space="preserve">the adoption </w:t>
      </w:r>
      <w:r w:rsidR="00260AFE" w:rsidRPr="00BC3D3B">
        <w:rPr>
          <w:lang w:val="en-CA"/>
        </w:rPr>
        <w:t xml:space="preserve">under silence procedure </w:t>
      </w:r>
      <w:r w:rsidR="00855C82" w:rsidRPr="00BC3D3B">
        <w:rPr>
          <w:lang w:val="en-CA"/>
        </w:rPr>
        <w:t>of draft decisions CBD/COP/16/L.35/</w:t>
      </w:r>
      <w:proofErr w:type="spellStart"/>
      <w:r w:rsidR="00855C82" w:rsidRPr="00BC3D3B">
        <w:rPr>
          <w:lang w:val="en-CA"/>
        </w:rPr>
        <w:t>Part.A</w:t>
      </w:r>
      <w:proofErr w:type="spellEnd"/>
      <w:r w:rsidR="00260AFE" w:rsidRPr="00BC3D3B">
        <w:rPr>
          <w:rStyle w:val="FootnoteReference"/>
          <w:lang w:val="en-CA"/>
        </w:rPr>
        <w:footnoteReference w:id="28"/>
      </w:r>
      <w:r w:rsidR="00855C82" w:rsidRPr="00BC3D3B">
        <w:rPr>
          <w:lang w:val="en-CA"/>
        </w:rPr>
        <w:t xml:space="preserve"> and CBD/COP/16/L.36</w:t>
      </w:r>
      <w:r w:rsidR="00FF252D" w:rsidRPr="00BC3D3B">
        <w:rPr>
          <w:lang w:val="en-CA"/>
        </w:rPr>
        <w:t>, submitted by the President</w:t>
      </w:r>
      <w:r w:rsidR="00AE1790" w:rsidRPr="00BC3D3B">
        <w:rPr>
          <w:lang w:val="en-CA"/>
        </w:rPr>
        <w:t>.</w:t>
      </w:r>
      <w:r w:rsidR="00AE1790" w:rsidRPr="00BC3D3B">
        <w:rPr>
          <w:rStyle w:val="FootnoteReference"/>
          <w:lang w:val="en-CA"/>
        </w:rPr>
        <w:footnoteReference w:id="29"/>
      </w:r>
      <w:r w:rsidR="00AE1790" w:rsidRPr="00BC3D3B">
        <w:rPr>
          <w:lang w:val="en-CA"/>
        </w:rPr>
        <w:t xml:space="preserve"> </w:t>
      </w:r>
    </w:p>
    <w:p w14:paraId="2F2DAFAE" w14:textId="75111ABD" w:rsidR="00AE1790" w:rsidRPr="00BC3D3B" w:rsidRDefault="00905BFB" w:rsidP="00905BFB">
      <w:pPr>
        <w:pStyle w:val="CBDNormalNumber"/>
        <w:rPr>
          <w:snapToGrid w:val="0"/>
          <w:lang w:val="en-CA"/>
        </w:rPr>
      </w:pPr>
      <w:r w:rsidRPr="00BC3D3B">
        <w:rPr>
          <w:lang w:val="en-CA"/>
        </w:rPr>
        <w:t xml:space="preserve">The silence procedures </w:t>
      </w:r>
      <w:r w:rsidR="00A70A1F" w:rsidRPr="00BC3D3B">
        <w:rPr>
          <w:lang w:val="en-CA"/>
        </w:rPr>
        <w:t xml:space="preserve">having </w:t>
      </w:r>
      <w:r w:rsidRPr="00BC3D3B">
        <w:rPr>
          <w:lang w:val="en-CA"/>
        </w:rPr>
        <w:t xml:space="preserve">concluded on 6 December without </w:t>
      </w:r>
      <w:r w:rsidR="00FB0872" w:rsidRPr="00BC3D3B">
        <w:rPr>
          <w:lang w:val="en-CA"/>
        </w:rPr>
        <w:t>the Parties</w:t>
      </w:r>
      <w:r w:rsidR="007F5C99" w:rsidRPr="00BC3D3B">
        <w:rPr>
          <w:lang w:val="en-CA"/>
        </w:rPr>
        <w:t xml:space="preserve"> raising </w:t>
      </w:r>
      <w:r w:rsidRPr="00BC3D3B">
        <w:rPr>
          <w:lang w:val="en-CA"/>
        </w:rPr>
        <w:t>any objections during the period</w:t>
      </w:r>
      <w:r w:rsidR="006734D9" w:rsidRPr="00BC3D3B">
        <w:rPr>
          <w:lang w:val="en-CA"/>
        </w:rPr>
        <w:t xml:space="preserve"> specified for breaking silence</w:t>
      </w:r>
      <w:r w:rsidR="00F07700" w:rsidRPr="00BC3D3B">
        <w:rPr>
          <w:lang w:val="en-CA"/>
        </w:rPr>
        <w:t xml:space="preserve">, the President issued a </w:t>
      </w:r>
      <w:r w:rsidR="00261A6F" w:rsidRPr="00BC3D3B">
        <w:rPr>
          <w:lang w:val="en-CA"/>
        </w:rPr>
        <w:t xml:space="preserve">closing </w:t>
      </w:r>
      <w:r w:rsidR="00F07700" w:rsidRPr="00BC3D3B">
        <w:rPr>
          <w:lang w:val="en-CA"/>
        </w:rPr>
        <w:lastRenderedPageBreak/>
        <w:t>communication</w:t>
      </w:r>
      <w:r w:rsidR="007F5C99" w:rsidRPr="00BC3D3B">
        <w:rPr>
          <w:lang w:val="en-CA"/>
        </w:rPr>
        <w:t xml:space="preserve"> informing the Parties that</w:t>
      </w:r>
      <w:r w:rsidR="00261A6F" w:rsidRPr="00BC3D3B">
        <w:rPr>
          <w:lang w:val="en-CA"/>
        </w:rPr>
        <w:t xml:space="preserve"> </w:t>
      </w:r>
      <w:r w:rsidR="007F5C99" w:rsidRPr="00BC3D3B">
        <w:rPr>
          <w:lang w:val="en-CA"/>
        </w:rPr>
        <w:t xml:space="preserve">the two draft decisions </w:t>
      </w:r>
      <w:r w:rsidR="008A299B" w:rsidRPr="00BC3D3B">
        <w:rPr>
          <w:lang w:val="en-CA"/>
        </w:rPr>
        <w:t xml:space="preserve">were considered as </w:t>
      </w:r>
      <w:r w:rsidR="007F5C99" w:rsidRPr="00BC3D3B">
        <w:rPr>
          <w:lang w:val="en-CA"/>
        </w:rPr>
        <w:t>adopted</w:t>
      </w:r>
      <w:r w:rsidR="008A299B" w:rsidRPr="00BC3D3B">
        <w:rPr>
          <w:lang w:val="en-CA"/>
        </w:rPr>
        <w:t>,</w:t>
      </w:r>
      <w:r w:rsidR="007F5C99" w:rsidRPr="00BC3D3B">
        <w:rPr>
          <w:lang w:val="en-CA"/>
        </w:rPr>
        <w:t xml:space="preserve"> as </w:t>
      </w:r>
      <w:r w:rsidR="00AE1790" w:rsidRPr="00BC3D3B">
        <w:rPr>
          <w:lang w:val="en-CA"/>
        </w:rPr>
        <w:t>decisions 16/28 and 16/29, respectively.</w:t>
      </w:r>
    </w:p>
    <w:p w14:paraId="1599A901" w14:textId="5AA077F6" w:rsidR="002B286E" w:rsidRPr="00BC3D3B" w:rsidRDefault="002B286E" w:rsidP="002B286E">
      <w:pPr>
        <w:pStyle w:val="CBDNormalNumber"/>
        <w:rPr>
          <w:lang w:val="en-CA"/>
        </w:rPr>
      </w:pPr>
      <w:r w:rsidRPr="00BC3D3B">
        <w:rPr>
          <w:lang w:val="en-CA"/>
        </w:rPr>
        <w:t xml:space="preserve">At its [to be completed] plenary session, </w:t>
      </w:r>
      <w:r w:rsidR="00603C84" w:rsidRPr="00BC3D3B">
        <w:rPr>
          <w:lang w:val="en-CA"/>
        </w:rPr>
        <w:t xml:space="preserve">on [DATE], </w:t>
      </w:r>
      <w:r w:rsidRPr="00BC3D3B">
        <w:rPr>
          <w:lang w:val="en-CA"/>
        </w:rPr>
        <w:t>the Conference of the Parties considered draft decision CBD/COP/16/L.3</w:t>
      </w:r>
      <w:r w:rsidR="00B31777" w:rsidRPr="00BC3D3B">
        <w:rPr>
          <w:lang w:val="en-CA"/>
        </w:rPr>
        <w:t>5/</w:t>
      </w:r>
      <w:proofErr w:type="spellStart"/>
      <w:r w:rsidR="00B31777" w:rsidRPr="00BC3D3B">
        <w:rPr>
          <w:lang w:val="en-CA"/>
        </w:rPr>
        <w:t>Part.B</w:t>
      </w:r>
      <w:proofErr w:type="spellEnd"/>
      <w:r w:rsidRPr="00BC3D3B">
        <w:rPr>
          <w:lang w:val="en-CA"/>
        </w:rPr>
        <w:t>, submitted by the President [to be completed]</w:t>
      </w:r>
    </w:p>
    <w:p w14:paraId="56FA7515" w14:textId="6AEAFF39" w:rsidR="00557370" w:rsidRPr="00BC3D3B" w:rsidRDefault="001E1D93" w:rsidP="005E109C">
      <w:pPr>
        <w:pStyle w:val="CBDAgendaItem"/>
        <w:rPr>
          <w:lang w:val="en-CA"/>
        </w:rPr>
      </w:pPr>
      <w:r w:rsidRPr="00BC3D3B">
        <w:rPr>
          <w:lang w:val="en-CA"/>
        </w:rPr>
        <w:t>Item 8</w:t>
      </w:r>
      <w:r w:rsidR="006E6758" w:rsidRPr="00BC3D3B">
        <w:rPr>
          <w:lang w:val="en-CA"/>
        </w:rPr>
        <w:t xml:space="preserve"> </w:t>
      </w:r>
      <w:r w:rsidR="006E6758" w:rsidRPr="00BC3D3B">
        <w:rPr>
          <w:lang w:val="en-CA"/>
        </w:rPr>
        <w:br/>
      </w:r>
      <w:bookmarkStart w:id="24" w:name="_Hlk190852790"/>
      <w:r w:rsidR="00DB06B5" w:rsidRPr="00BC3D3B">
        <w:rPr>
          <w:lang w:val="en-CA"/>
        </w:rPr>
        <w:t>Progress on the preparation of targets and updating of national biodiversity strategies and action plans by Parties in line with the Kunming-Montreal Global Biodiversity Framework</w:t>
      </w:r>
      <w:bookmarkEnd w:id="24"/>
    </w:p>
    <w:p w14:paraId="2DD7BD55" w14:textId="311718CB" w:rsidR="00EF3F02" w:rsidRPr="00BC3D3B" w:rsidRDefault="00EF3F02" w:rsidP="00EF3F02">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The Conference of the Parties considered agenda item 8 at its 1st plenary session. It had before it a draft decision</w:t>
      </w:r>
      <w:r w:rsidR="00C46FD2" w:rsidRPr="00BC3D3B">
        <w:rPr>
          <w:rStyle w:val="FootnoteReference"/>
          <w:rFonts w:asciiTheme="majorBidi" w:eastAsia="MS Mincho" w:hAnsiTheme="majorBidi" w:cstheme="majorBidi"/>
          <w:color w:val="000000"/>
          <w:kern w:val="22"/>
          <w:lang w:val="en-CA"/>
        </w:rPr>
        <w:footnoteReference w:id="30"/>
      </w:r>
      <w:r w:rsidRPr="00BC3D3B">
        <w:rPr>
          <w:rFonts w:asciiTheme="majorBidi" w:eastAsia="MS Mincho" w:hAnsiTheme="majorBidi" w:cstheme="majorBidi"/>
          <w:color w:val="000000"/>
          <w:kern w:val="22"/>
          <w:lang w:val="en-CA"/>
        </w:rPr>
        <w:t xml:space="preserve"> based on recommendation 5/1 of the Subsidiary Body on Implementation </w:t>
      </w:r>
      <w:r w:rsidR="00E83D52" w:rsidRPr="00BC3D3B">
        <w:rPr>
          <w:rFonts w:asciiTheme="majorBidi" w:eastAsia="MS Mincho" w:hAnsiTheme="majorBidi" w:cstheme="majorBidi"/>
          <w:color w:val="000000"/>
          <w:kern w:val="22"/>
          <w:lang w:val="en-CA"/>
        </w:rPr>
        <w:t xml:space="preserve">and </w:t>
      </w:r>
      <w:r w:rsidRPr="00BC3D3B">
        <w:rPr>
          <w:rFonts w:asciiTheme="majorBidi" w:eastAsia="MS Mincho" w:hAnsiTheme="majorBidi" w:cstheme="majorBidi"/>
          <w:color w:val="000000"/>
          <w:kern w:val="22"/>
          <w:lang w:val="en-CA"/>
        </w:rPr>
        <w:t>a summary of the discussions held during the pilot open-ended forum for voluntary country review of implementation at the fifth meeting of the Subsidiary Body</w:t>
      </w:r>
      <w:r w:rsidR="00462EAF"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prepared by the Chair of the Subsidiary Body on Implementation.</w:t>
      </w:r>
      <w:r w:rsidRPr="00BC3D3B">
        <w:rPr>
          <w:rStyle w:val="FootnoteReference"/>
          <w:rFonts w:asciiTheme="majorBidi" w:eastAsia="MS Mincho" w:hAnsiTheme="majorBidi" w:cstheme="majorBidi"/>
          <w:color w:val="000000"/>
          <w:kern w:val="22"/>
          <w:lang w:val="en-CA"/>
        </w:rPr>
        <w:footnoteReference w:id="31"/>
      </w:r>
      <w:r w:rsidRPr="00BC3D3B">
        <w:rPr>
          <w:rFonts w:asciiTheme="majorBidi" w:eastAsia="MS Mincho" w:hAnsiTheme="majorBidi" w:cstheme="majorBidi"/>
          <w:color w:val="000000"/>
          <w:kern w:val="22"/>
          <w:lang w:val="en-CA"/>
        </w:rPr>
        <w:t xml:space="preserve"> </w:t>
      </w:r>
    </w:p>
    <w:p w14:paraId="48873215" w14:textId="649484F1" w:rsidR="00EF3F02" w:rsidRPr="00BC3D3B" w:rsidRDefault="002E2F15" w:rsidP="00EF3F02">
      <w:pPr>
        <w:pStyle w:val="CBDNormalNumber"/>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A representative of the</w:t>
      </w:r>
      <w:r w:rsidR="00EF3F02" w:rsidRPr="00BC3D3B">
        <w:rPr>
          <w:rFonts w:asciiTheme="majorBidi" w:eastAsia="MS Mincho" w:hAnsiTheme="majorBidi" w:cstheme="majorBidi"/>
          <w:color w:val="000000"/>
          <w:kern w:val="22"/>
          <w:lang w:val="en-CA"/>
        </w:rPr>
        <w:t xml:space="preserve"> Secretariat provided updated information on the number of Parties that had submitted national targets.</w:t>
      </w:r>
    </w:p>
    <w:p w14:paraId="10A91BD3" w14:textId="337EFE4A" w:rsidR="00ED5ADB" w:rsidRPr="00BC3D3B" w:rsidRDefault="00EF3F02" w:rsidP="00EF3F02">
      <w:pPr>
        <w:pStyle w:val="CBDNormalNumber"/>
        <w:rPr>
          <w:lang w:val="en-CA"/>
        </w:rPr>
      </w:pPr>
      <w:r w:rsidRPr="00BC3D3B">
        <w:rPr>
          <w:rFonts w:asciiTheme="majorBidi" w:eastAsia="MS Mincho" w:hAnsiTheme="majorBidi" w:cstheme="majorBidi"/>
          <w:color w:val="000000"/>
          <w:kern w:val="22"/>
          <w:lang w:val="en-CA"/>
        </w:rPr>
        <w:t xml:space="preserve">The Conference of the Parties agreed that the President would </w:t>
      </w:r>
      <w:r w:rsidR="00A177A7" w:rsidRPr="00BC3D3B">
        <w:rPr>
          <w:rFonts w:asciiTheme="majorBidi" w:eastAsia="MS Mincho" w:hAnsiTheme="majorBidi" w:cstheme="majorBidi"/>
          <w:color w:val="000000"/>
          <w:kern w:val="22"/>
          <w:lang w:val="en-CA"/>
        </w:rPr>
        <w:t>conduct</w:t>
      </w:r>
      <w:r w:rsidR="007170AF" w:rsidRPr="00BC3D3B">
        <w:rPr>
          <w:rFonts w:asciiTheme="majorBidi" w:eastAsia="MS Mincho" w:hAnsiTheme="majorBidi" w:cstheme="majorBidi"/>
          <w:color w:val="000000"/>
          <w:kern w:val="22"/>
          <w:lang w:val="en-CA"/>
        </w:rPr>
        <w:t xml:space="preserve"> </w:t>
      </w:r>
      <w:r w:rsidRPr="00BC3D3B">
        <w:rPr>
          <w:rFonts w:asciiTheme="majorBidi" w:eastAsia="MS Mincho" w:hAnsiTheme="majorBidi" w:cstheme="majorBidi"/>
          <w:color w:val="000000"/>
          <w:kern w:val="22"/>
          <w:lang w:val="en-CA"/>
        </w:rPr>
        <w:t xml:space="preserve">informal consultations aimed at </w:t>
      </w:r>
      <w:r w:rsidR="00F86EA7" w:rsidRPr="00BC3D3B">
        <w:rPr>
          <w:rFonts w:asciiTheme="majorBidi" w:eastAsia="MS Mincho" w:hAnsiTheme="majorBidi" w:cstheme="majorBidi"/>
          <w:color w:val="000000"/>
          <w:kern w:val="22"/>
          <w:lang w:val="en-CA"/>
        </w:rPr>
        <w:t xml:space="preserve">finding a solution </w:t>
      </w:r>
      <w:r w:rsidR="00674630" w:rsidRPr="00BC3D3B">
        <w:rPr>
          <w:rFonts w:asciiTheme="majorBidi" w:eastAsia="MS Mincho" w:hAnsiTheme="majorBidi" w:cstheme="majorBidi"/>
          <w:color w:val="000000"/>
          <w:kern w:val="22"/>
          <w:lang w:val="en-CA"/>
        </w:rPr>
        <w:t>for</w:t>
      </w:r>
      <w:r w:rsidR="00F86EA7" w:rsidRPr="00BC3D3B">
        <w:rPr>
          <w:rFonts w:asciiTheme="majorBidi" w:eastAsia="MS Mincho" w:hAnsiTheme="majorBidi" w:cstheme="majorBidi"/>
          <w:color w:val="000000"/>
          <w:kern w:val="22"/>
          <w:lang w:val="en-CA"/>
        </w:rPr>
        <w:t xml:space="preserve"> </w:t>
      </w:r>
      <w:r w:rsidRPr="00BC3D3B">
        <w:rPr>
          <w:rFonts w:asciiTheme="majorBidi" w:eastAsia="MS Mincho" w:hAnsiTheme="majorBidi" w:cstheme="majorBidi"/>
          <w:color w:val="000000"/>
          <w:kern w:val="22"/>
          <w:lang w:val="en-CA"/>
        </w:rPr>
        <w:t>the bracketed text</w:t>
      </w:r>
      <w:r w:rsidR="007170AF" w:rsidRPr="00BC3D3B">
        <w:rPr>
          <w:rFonts w:asciiTheme="majorBidi" w:eastAsia="MS Mincho" w:hAnsiTheme="majorBidi" w:cstheme="majorBidi"/>
          <w:color w:val="000000"/>
          <w:kern w:val="22"/>
          <w:lang w:val="en-CA"/>
        </w:rPr>
        <w:t xml:space="preserve"> and prepare a revised draft decision for consideration </w:t>
      </w:r>
      <w:r w:rsidR="007170AF" w:rsidRPr="00BC3D3B">
        <w:rPr>
          <w:lang w:val="en-CA"/>
        </w:rPr>
        <w:t>at a later session</w:t>
      </w:r>
      <w:r w:rsidRPr="00BC3D3B">
        <w:rPr>
          <w:rFonts w:asciiTheme="majorBidi" w:eastAsia="MS Mincho" w:hAnsiTheme="majorBidi" w:cstheme="majorBidi"/>
          <w:color w:val="000000"/>
          <w:kern w:val="22"/>
          <w:lang w:val="en-CA"/>
        </w:rPr>
        <w:t>.</w:t>
      </w:r>
    </w:p>
    <w:p w14:paraId="3558A799" w14:textId="46935318" w:rsidR="002D24AE" w:rsidRPr="00BC3D3B" w:rsidRDefault="00ED5ADB" w:rsidP="00441523">
      <w:pPr>
        <w:pStyle w:val="CBDNormalNumber"/>
        <w:tabs>
          <w:tab w:val="left" w:pos="3240"/>
        </w:tabs>
        <w:rPr>
          <w:lang w:val="en-CA"/>
        </w:rPr>
      </w:pPr>
      <w:r w:rsidRPr="00BC3D3B">
        <w:rPr>
          <w:rFonts w:asciiTheme="majorBidi" w:eastAsia="MS Mincho" w:hAnsiTheme="majorBidi" w:cstheme="majorBidi"/>
          <w:color w:val="000000"/>
          <w:kern w:val="22"/>
          <w:lang w:val="en-CA"/>
        </w:rPr>
        <w:t xml:space="preserve">At </w:t>
      </w:r>
      <w:r w:rsidR="00E62C46" w:rsidRPr="00BC3D3B">
        <w:rPr>
          <w:rFonts w:asciiTheme="majorBidi" w:eastAsia="MS Mincho" w:hAnsiTheme="majorBidi" w:cstheme="majorBidi"/>
          <w:color w:val="000000"/>
          <w:kern w:val="22"/>
          <w:lang w:val="en-CA"/>
        </w:rPr>
        <w:t>its</w:t>
      </w:r>
      <w:r w:rsidRPr="00BC3D3B">
        <w:rPr>
          <w:rFonts w:asciiTheme="majorBidi" w:eastAsia="MS Mincho" w:hAnsiTheme="majorBidi" w:cstheme="majorBidi"/>
          <w:color w:val="000000"/>
          <w:kern w:val="22"/>
          <w:lang w:val="en-CA"/>
        </w:rPr>
        <w:t xml:space="preserve"> 2nd plenary session, the Conference of the Parties considered a </w:t>
      </w:r>
      <w:r w:rsidR="004E1649" w:rsidRPr="00BC3D3B">
        <w:rPr>
          <w:rFonts w:asciiTheme="majorBidi" w:eastAsia="MS Mincho" w:hAnsiTheme="majorBidi" w:cstheme="majorBidi"/>
          <w:color w:val="000000"/>
          <w:kern w:val="22"/>
          <w:lang w:val="en-CA"/>
        </w:rPr>
        <w:t xml:space="preserve">revised </w:t>
      </w:r>
      <w:r w:rsidRPr="00BC3D3B">
        <w:rPr>
          <w:rFonts w:asciiTheme="majorBidi" w:eastAsia="MS Mincho" w:hAnsiTheme="majorBidi" w:cstheme="majorBidi"/>
          <w:color w:val="000000"/>
          <w:kern w:val="22"/>
          <w:lang w:val="en-CA"/>
        </w:rPr>
        <w:t>draft decision submitted by the President</w:t>
      </w:r>
      <w:r w:rsidR="007E1BDE" w:rsidRPr="00BC3D3B">
        <w:rPr>
          <w:rFonts w:asciiTheme="majorBidi" w:eastAsia="MS Mincho" w:hAnsiTheme="majorBidi" w:cstheme="majorBidi"/>
          <w:color w:val="000000"/>
          <w:kern w:val="22"/>
          <w:lang w:val="en-CA"/>
        </w:rPr>
        <w:t>. It</w:t>
      </w:r>
      <w:r w:rsidRPr="00BC3D3B">
        <w:rPr>
          <w:rFonts w:asciiTheme="majorBidi" w:eastAsia="MS Mincho" w:hAnsiTheme="majorBidi" w:cstheme="majorBidi"/>
          <w:color w:val="000000"/>
          <w:kern w:val="22"/>
          <w:lang w:val="en-CA"/>
        </w:rPr>
        <w:t xml:space="preserve"> approved </w:t>
      </w:r>
      <w:r w:rsidR="002D24AE" w:rsidRPr="00BC3D3B">
        <w:rPr>
          <w:rFonts w:asciiTheme="majorBidi" w:eastAsia="MS Mincho" w:hAnsiTheme="majorBidi" w:cstheme="majorBidi"/>
          <w:color w:val="000000"/>
          <w:kern w:val="22"/>
          <w:lang w:val="en-CA"/>
        </w:rPr>
        <w:t>a portion of the text</w:t>
      </w:r>
      <w:r w:rsidR="007E1BDE" w:rsidRPr="00BC3D3B">
        <w:rPr>
          <w:rFonts w:asciiTheme="majorBidi" w:eastAsia="MS Mincho" w:hAnsiTheme="majorBidi" w:cstheme="majorBidi"/>
          <w:color w:val="000000"/>
          <w:kern w:val="22"/>
          <w:lang w:val="en-CA"/>
        </w:rPr>
        <w:t>,</w:t>
      </w:r>
      <w:r w:rsidRPr="00BC3D3B">
        <w:rPr>
          <w:rFonts w:asciiTheme="majorBidi" w:eastAsia="MS Mincho" w:hAnsiTheme="majorBidi" w:cstheme="majorBidi"/>
          <w:color w:val="000000"/>
          <w:kern w:val="22"/>
          <w:lang w:val="en-CA"/>
        </w:rPr>
        <w:t xml:space="preserve"> as orally amended by the President</w:t>
      </w:r>
      <w:r w:rsidR="007E1BDE" w:rsidRPr="00BC3D3B">
        <w:rPr>
          <w:rFonts w:asciiTheme="majorBidi" w:eastAsia="MS Mincho" w:hAnsiTheme="majorBidi" w:cstheme="majorBidi"/>
          <w:color w:val="000000"/>
          <w:kern w:val="22"/>
          <w:lang w:val="en-CA"/>
        </w:rPr>
        <w:t>, and</w:t>
      </w:r>
      <w:r w:rsidR="002D24AE" w:rsidRPr="00BC3D3B">
        <w:rPr>
          <w:rFonts w:asciiTheme="majorBidi" w:eastAsia="MS Mincho" w:hAnsiTheme="majorBidi" w:cstheme="majorBidi"/>
          <w:color w:val="000000"/>
          <w:kern w:val="22"/>
          <w:lang w:val="en-CA"/>
        </w:rPr>
        <w:t xml:space="preserve"> agreed that the Secretariat would prepare a </w:t>
      </w:r>
      <w:r w:rsidR="00674FA4" w:rsidRPr="00BC3D3B">
        <w:rPr>
          <w:rFonts w:asciiTheme="majorBidi" w:eastAsia="MS Mincho" w:hAnsiTheme="majorBidi" w:cstheme="majorBidi"/>
          <w:color w:val="000000"/>
          <w:kern w:val="22"/>
          <w:lang w:val="en-CA"/>
        </w:rPr>
        <w:t xml:space="preserve">further </w:t>
      </w:r>
      <w:r w:rsidR="002D24AE" w:rsidRPr="00BC3D3B">
        <w:rPr>
          <w:rFonts w:asciiTheme="majorBidi" w:eastAsia="MS Mincho" w:hAnsiTheme="majorBidi" w:cstheme="majorBidi"/>
          <w:color w:val="000000"/>
          <w:kern w:val="22"/>
          <w:lang w:val="en-CA"/>
        </w:rPr>
        <w:t xml:space="preserve">revised version of the draft decision for consideration at a later </w:t>
      </w:r>
      <w:r w:rsidR="00CD468C" w:rsidRPr="00BC3D3B">
        <w:rPr>
          <w:rFonts w:asciiTheme="majorBidi" w:eastAsia="MS Mincho" w:hAnsiTheme="majorBidi" w:cstheme="majorBidi"/>
          <w:color w:val="000000"/>
          <w:kern w:val="22"/>
          <w:lang w:val="en-CA"/>
        </w:rPr>
        <w:t>session</w:t>
      </w:r>
      <w:r w:rsidR="002D24AE" w:rsidRPr="00BC3D3B">
        <w:rPr>
          <w:rFonts w:asciiTheme="majorBidi" w:eastAsia="MS Mincho" w:hAnsiTheme="majorBidi" w:cstheme="majorBidi"/>
          <w:color w:val="000000"/>
          <w:kern w:val="22"/>
          <w:lang w:val="en-CA"/>
        </w:rPr>
        <w:t>.</w:t>
      </w:r>
    </w:p>
    <w:p w14:paraId="6A9A67F3" w14:textId="1CE78DCC" w:rsidR="00E813DA" w:rsidRPr="00BC3D3B" w:rsidRDefault="00E813DA" w:rsidP="00E813DA">
      <w:pPr>
        <w:pStyle w:val="CBDNormalNumber"/>
        <w:rPr>
          <w:lang w:val="en-CA"/>
        </w:rPr>
      </w:pPr>
      <w:r w:rsidRPr="00BC3D3B">
        <w:rPr>
          <w:lang w:val="en-CA"/>
        </w:rPr>
        <w:t>At its 5th plenary session, the Conference of the Parties considered draft decision CBD/COP/16/L.25, submitted by the President.</w:t>
      </w:r>
    </w:p>
    <w:p w14:paraId="013619D4" w14:textId="77777777" w:rsidR="00E813DA" w:rsidRPr="00BC3D3B" w:rsidRDefault="00E813DA" w:rsidP="00E813DA">
      <w:pPr>
        <w:pStyle w:val="CBDNormalNumber"/>
        <w:rPr>
          <w:lang w:val="en-CA"/>
        </w:rPr>
      </w:pPr>
      <w:r w:rsidRPr="00BC3D3B">
        <w:rPr>
          <w:lang w:val="en-CA"/>
        </w:rPr>
        <w:t>Statements were made by representatives of the following Parties: Argentina and European Union and its member States.</w:t>
      </w:r>
      <w:r w:rsidRPr="00BC3D3B">
        <w:rPr>
          <w:rFonts w:asciiTheme="majorBidi" w:eastAsia="MS Mincho" w:hAnsiTheme="majorBidi" w:cstheme="majorBidi"/>
          <w:color w:val="000000"/>
          <w:kern w:val="22"/>
          <w:lang w:val="en-CA"/>
        </w:rPr>
        <w:t xml:space="preserve"> </w:t>
      </w:r>
    </w:p>
    <w:p w14:paraId="0CE75CB4" w14:textId="7A3788EC" w:rsidR="00E813DA" w:rsidRPr="00BC3D3B" w:rsidRDefault="00E813DA" w:rsidP="00E813DA">
      <w:pPr>
        <w:pStyle w:val="CBDNormalNumber"/>
        <w:spacing w:before="0"/>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The Conference of the Parties adopted the draft decision, as orally amended, as decision 16/</w:t>
      </w:r>
      <w:r w:rsidR="00357A3C" w:rsidRPr="00BC3D3B">
        <w:rPr>
          <w:rFonts w:asciiTheme="majorBidi" w:eastAsia="MS Mincho" w:hAnsiTheme="majorBidi" w:cstheme="majorBidi"/>
          <w:color w:val="000000"/>
          <w:kern w:val="22"/>
          <w:lang w:val="en-CA"/>
        </w:rPr>
        <w:t>1</w:t>
      </w:r>
      <w:r w:rsidRPr="00BC3D3B">
        <w:rPr>
          <w:rFonts w:asciiTheme="majorBidi" w:eastAsia="MS Mincho" w:hAnsiTheme="majorBidi" w:cstheme="majorBidi"/>
          <w:color w:val="000000"/>
          <w:kern w:val="22"/>
          <w:lang w:val="en-CA"/>
        </w:rPr>
        <w:t xml:space="preserve">. </w:t>
      </w:r>
    </w:p>
    <w:p w14:paraId="5B62BF45" w14:textId="0504F192" w:rsidR="00A220A5" w:rsidRPr="00BC3D3B" w:rsidRDefault="00A220A5" w:rsidP="00A220A5">
      <w:pPr>
        <w:pStyle w:val="CBDAgendaItem"/>
        <w:rPr>
          <w:caps/>
          <w:lang w:val="en-CA"/>
        </w:rPr>
      </w:pPr>
      <w:r w:rsidRPr="00BC3D3B">
        <w:rPr>
          <w:lang w:val="en-CA"/>
        </w:rPr>
        <w:t xml:space="preserve">Item 9 </w:t>
      </w:r>
      <w:r w:rsidRPr="00BC3D3B">
        <w:rPr>
          <w:lang w:val="en-CA"/>
        </w:rPr>
        <w:br/>
      </w:r>
      <w:r w:rsidR="00763852" w:rsidRPr="00BC3D3B">
        <w:rPr>
          <w:lang w:val="en-CA"/>
        </w:rPr>
        <w:t>Digital sequence information on genetic resources</w:t>
      </w:r>
    </w:p>
    <w:p w14:paraId="19D00276" w14:textId="2E5BEE0E" w:rsidR="00A41343" w:rsidRPr="00BC3D3B" w:rsidRDefault="00A41343" w:rsidP="00E27011">
      <w:pPr>
        <w:pStyle w:val="CBDNormalNumber"/>
        <w:rPr>
          <w:rFonts w:asciiTheme="majorBidi" w:eastAsia="MS Mincho" w:hAnsiTheme="majorBidi" w:cstheme="majorBidi"/>
          <w:color w:val="000000"/>
          <w:kern w:val="22"/>
          <w:lang w:val="en-CA"/>
        </w:rPr>
      </w:pPr>
      <w:r w:rsidRPr="00BC3D3B">
        <w:rPr>
          <w:lang w:val="en-CA"/>
        </w:rPr>
        <w:t xml:space="preserve">Working Group I considered agenda item 9 at its 1st session, on 21 October, in conjunction with item 14 of the agenda for the </w:t>
      </w:r>
      <w:r w:rsidR="00DA6827" w:rsidRPr="00BC3D3B">
        <w:rPr>
          <w:lang w:val="en-CA"/>
        </w:rPr>
        <w:t xml:space="preserve">fifth </w:t>
      </w:r>
      <w:r w:rsidR="00DB0CD7" w:rsidRPr="00BC3D3B">
        <w:rPr>
          <w:lang w:val="en-CA"/>
        </w:rPr>
        <w:t xml:space="preserve">meeting of the </w:t>
      </w:r>
      <w:r w:rsidRPr="00BC3D3B">
        <w:rPr>
          <w:lang w:val="en-CA"/>
        </w:rPr>
        <w:t>Conference of the Parties serving as the meeting of the Parties</w:t>
      </w:r>
      <w:r w:rsidRPr="00BC3D3B">
        <w:rPr>
          <w:rFonts w:eastAsiaTheme="minorEastAsia"/>
          <w:lang w:val="en-CA"/>
        </w:rPr>
        <w:t xml:space="preserve"> to the Nagoya </w:t>
      </w:r>
      <w:r w:rsidRPr="00BC3D3B">
        <w:rPr>
          <w:lang w:val="en-CA"/>
        </w:rPr>
        <w:t>Protocol. It had before it a draft decision</w:t>
      </w:r>
      <w:r w:rsidR="00073697" w:rsidRPr="00BC3D3B">
        <w:rPr>
          <w:rStyle w:val="FootnoteReference"/>
          <w:lang w:val="en-CA"/>
        </w:rPr>
        <w:footnoteReference w:id="32"/>
      </w:r>
      <w:r w:rsidRPr="00BC3D3B">
        <w:rPr>
          <w:lang w:val="en-CA"/>
        </w:rPr>
        <w:t xml:space="preserve"> and the recommendations of the Advisory Committee on Resource Mobilization regarding the adequate entity to receive and disburse the revenue generated by the mechanism established under decision 15/9.</w:t>
      </w:r>
      <w:r w:rsidRPr="00BC3D3B">
        <w:rPr>
          <w:rStyle w:val="FootnoteReference"/>
          <w:lang w:val="en-CA"/>
        </w:rPr>
        <w:footnoteReference w:id="33"/>
      </w:r>
      <w:r w:rsidRPr="00BC3D3B">
        <w:rPr>
          <w:lang w:val="en-CA"/>
        </w:rPr>
        <w:t xml:space="preserve"> The reports of the Ad Hoc Open-ended Working Group on Benefit-sharing from the Use of Digital Sequence Information on Genetic Resources on its first and second meetings</w:t>
      </w:r>
      <w:r w:rsidR="00502070" w:rsidRPr="00BC3D3B">
        <w:rPr>
          <w:rStyle w:val="FootnoteReference"/>
          <w:lang w:val="en-CA"/>
        </w:rPr>
        <w:footnoteReference w:id="34"/>
      </w:r>
      <w:r w:rsidRPr="00BC3D3B">
        <w:rPr>
          <w:lang w:val="en-CA"/>
        </w:rPr>
        <w:t xml:space="preserve"> and the report of the Advisory Committee on Resource Mobilization on its third meeting</w:t>
      </w:r>
      <w:r w:rsidRPr="00BC3D3B">
        <w:rPr>
          <w:rStyle w:val="FootnoteReference"/>
          <w:lang w:val="en-CA"/>
        </w:rPr>
        <w:footnoteReference w:id="35"/>
      </w:r>
      <w:r w:rsidRPr="00BC3D3B">
        <w:rPr>
          <w:lang w:val="en-CA"/>
        </w:rPr>
        <w:t xml:space="preserve"> had also been made available as reference documents.</w:t>
      </w:r>
    </w:p>
    <w:p w14:paraId="5BFB18F9" w14:textId="3C5AE69C" w:rsidR="00A41343" w:rsidRPr="00BC3D3B" w:rsidRDefault="00A41343" w:rsidP="00E27011">
      <w:pPr>
        <w:pStyle w:val="CBDNormalNumber"/>
        <w:rPr>
          <w:lang w:val="en-CA"/>
        </w:rPr>
      </w:pPr>
      <w:r w:rsidRPr="00BC3D3B">
        <w:rPr>
          <w:lang w:val="en-CA"/>
        </w:rPr>
        <w:t xml:space="preserve">Working Group I agreed to establish a contact group, co-chaired by </w:t>
      </w:r>
      <w:proofErr w:type="spellStart"/>
      <w:r w:rsidRPr="00BC3D3B">
        <w:rPr>
          <w:lang w:val="en-CA"/>
        </w:rPr>
        <w:t>Lacticia</w:t>
      </w:r>
      <w:proofErr w:type="spellEnd"/>
      <w:r w:rsidRPr="00BC3D3B">
        <w:rPr>
          <w:lang w:val="en-CA"/>
        </w:rPr>
        <w:t xml:space="preserve"> Tshitwamulomoni (South Africa) and William Lockhart (United Kingdom of Great Britain and Northern Ireland), to prepare a revised draft decision on </w:t>
      </w:r>
      <w:r w:rsidR="00C16CAE" w:rsidRPr="00BC3D3B">
        <w:rPr>
          <w:lang w:val="en-CA"/>
        </w:rPr>
        <w:t xml:space="preserve">modalities for </w:t>
      </w:r>
      <w:r w:rsidRPr="00BC3D3B">
        <w:rPr>
          <w:lang w:val="en-CA"/>
        </w:rPr>
        <w:t xml:space="preserve">operationalizing the multilateral mechanism, using </w:t>
      </w:r>
      <w:r w:rsidRPr="00BC3D3B">
        <w:rPr>
          <w:lang w:val="en-CA"/>
        </w:rPr>
        <w:lastRenderedPageBreak/>
        <w:t xml:space="preserve">the draft decision </w:t>
      </w:r>
      <w:r w:rsidR="00A0259A" w:rsidRPr="00BC3D3B">
        <w:rPr>
          <w:lang w:val="en-CA"/>
        </w:rPr>
        <w:t xml:space="preserve">contained </w:t>
      </w:r>
      <w:r w:rsidRPr="00BC3D3B">
        <w:rPr>
          <w:lang w:val="en-CA"/>
        </w:rPr>
        <w:t>in document CBD/COP/16/2/Rev.1 as the basis for its work and taking into account the recommendations of the Advisory Committee on Resource Mobilization.</w:t>
      </w:r>
    </w:p>
    <w:p w14:paraId="38DDEF01" w14:textId="057236D9" w:rsidR="000371E8" w:rsidRPr="00BC3D3B" w:rsidRDefault="00A220A5">
      <w:pPr>
        <w:pStyle w:val="CBDNormalNumber"/>
        <w:rPr>
          <w:lang w:val="en-CA"/>
        </w:rPr>
      </w:pPr>
      <w:r w:rsidRPr="00BC3D3B">
        <w:rPr>
          <w:lang w:val="en-CA"/>
        </w:rPr>
        <w:t xml:space="preserve">At its 5th plenary session, the Conference of the Parties considered </w:t>
      </w:r>
      <w:r w:rsidR="00D15A7F" w:rsidRPr="00BC3D3B">
        <w:rPr>
          <w:lang w:val="en-CA"/>
        </w:rPr>
        <w:t xml:space="preserve">revised </w:t>
      </w:r>
      <w:r w:rsidRPr="00BC3D3B">
        <w:rPr>
          <w:lang w:val="en-CA"/>
        </w:rPr>
        <w:t>draft decision CBD/COP/16/L.</w:t>
      </w:r>
      <w:r w:rsidR="00763852" w:rsidRPr="00BC3D3B">
        <w:rPr>
          <w:lang w:val="en-CA"/>
        </w:rPr>
        <w:t>32</w:t>
      </w:r>
      <w:r w:rsidR="006720C0" w:rsidRPr="00BC3D3B">
        <w:rPr>
          <w:lang w:val="en-CA"/>
        </w:rPr>
        <w:t>/Rev.1</w:t>
      </w:r>
      <w:r w:rsidRPr="00BC3D3B">
        <w:rPr>
          <w:lang w:val="en-CA"/>
        </w:rPr>
        <w:t>,</w:t>
      </w:r>
      <w:r w:rsidR="009D1277" w:rsidRPr="00BC3D3B">
        <w:rPr>
          <w:rStyle w:val="FootnoteReference"/>
          <w:lang w:val="en-CA"/>
        </w:rPr>
        <w:footnoteReference w:id="36"/>
      </w:r>
      <w:r w:rsidRPr="00BC3D3B">
        <w:rPr>
          <w:lang w:val="en-CA"/>
        </w:rPr>
        <w:t xml:space="preserve"> submitted by the </w:t>
      </w:r>
      <w:r w:rsidR="00887333" w:rsidRPr="00BC3D3B">
        <w:rPr>
          <w:lang w:val="en-CA"/>
        </w:rPr>
        <w:t>President</w:t>
      </w:r>
      <w:r w:rsidR="00D47D09" w:rsidRPr="00BC3D3B">
        <w:rPr>
          <w:lang w:val="en-CA"/>
        </w:rPr>
        <w:t>.</w:t>
      </w:r>
      <w:r w:rsidR="00B82260" w:rsidRPr="00BC3D3B">
        <w:rPr>
          <w:rFonts w:asciiTheme="majorBidi" w:eastAsia="MS Mincho" w:hAnsiTheme="majorBidi" w:cstheme="majorBidi"/>
          <w:color w:val="000000"/>
          <w:kern w:val="22"/>
          <w:lang w:val="en-CA"/>
        </w:rPr>
        <w:t xml:space="preserve"> </w:t>
      </w:r>
    </w:p>
    <w:p w14:paraId="3B7A3E57" w14:textId="1931D936" w:rsidR="000D3605" w:rsidRPr="00BC3D3B" w:rsidRDefault="000D3605" w:rsidP="00A220A5">
      <w:pPr>
        <w:pStyle w:val="CBDNormalNumber"/>
        <w:rPr>
          <w:lang w:val="en-CA"/>
        </w:rPr>
      </w:pPr>
      <w:r w:rsidRPr="00BC3D3B">
        <w:rPr>
          <w:lang w:val="en-CA"/>
        </w:rPr>
        <w:t xml:space="preserve">Statements were made by representatives of the following Parties: Argentina, Bolivia (Plurinational State of), Brazil, Burkina Faso, Canada, Chile, Cuba, Democratic Republic of the Congo, European Union and its member States, Japan, </w:t>
      </w:r>
      <w:r w:rsidR="00A34278" w:rsidRPr="00BC3D3B">
        <w:rPr>
          <w:lang w:val="en-CA"/>
        </w:rPr>
        <w:t xml:space="preserve">India, </w:t>
      </w:r>
      <w:r w:rsidRPr="00BC3D3B">
        <w:rPr>
          <w:lang w:val="en-CA"/>
        </w:rPr>
        <w:t>Mexico, Norway, Panama, Peru, Republic of Korea, South Africa, Switzerland, United Kingdom, United Republic of Tanzania and Zimbabwe.</w:t>
      </w:r>
    </w:p>
    <w:p w14:paraId="15AA72B8" w14:textId="50F37EC2" w:rsidR="00962388" w:rsidRPr="00BC3D3B" w:rsidRDefault="00962388" w:rsidP="00962388">
      <w:pPr>
        <w:pStyle w:val="CBDNormalNumber"/>
        <w:spacing w:before="0"/>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The Conference of the Parties adopted the </w:t>
      </w:r>
      <w:r w:rsidR="00C36268" w:rsidRPr="00BC3D3B">
        <w:rPr>
          <w:rFonts w:asciiTheme="majorBidi" w:eastAsia="MS Mincho" w:hAnsiTheme="majorBidi" w:cstheme="majorBidi"/>
          <w:color w:val="000000"/>
          <w:kern w:val="22"/>
          <w:lang w:val="en-CA"/>
        </w:rPr>
        <w:t xml:space="preserve">revised </w:t>
      </w:r>
      <w:r w:rsidRPr="00BC3D3B">
        <w:rPr>
          <w:rFonts w:asciiTheme="majorBidi" w:eastAsia="MS Mincho" w:hAnsiTheme="majorBidi" w:cstheme="majorBidi"/>
          <w:color w:val="000000"/>
          <w:kern w:val="22"/>
          <w:lang w:val="en-CA"/>
        </w:rPr>
        <w:t>draft decision, as orally amended, as decision</w:t>
      </w:r>
      <w:r w:rsidR="00EA3B84" w:rsidRPr="00BC3D3B">
        <w:rPr>
          <w:rFonts w:asciiTheme="majorBidi" w:eastAsia="MS Mincho" w:hAnsiTheme="majorBidi" w:cstheme="majorBidi"/>
          <w:color w:val="000000"/>
          <w:kern w:val="22"/>
          <w:lang w:val="en-CA"/>
        </w:rPr>
        <w:t> </w:t>
      </w:r>
      <w:r w:rsidRPr="00BC3D3B">
        <w:rPr>
          <w:rFonts w:asciiTheme="majorBidi" w:eastAsia="MS Mincho" w:hAnsiTheme="majorBidi" w:cstheme="majorBidi"/>
          <w:color w:val="000000"/>
          <w:kern w:val="22"/>
          <w:lang w:val="en-CA"/>
        </w:rPr>
        <w:t>16/</w:t>
      </w:r>
      <w:r w:rsidR="00733ED8" w:rsidRPr="00BC3D3B">
        <w:rPr>
          <w:rFonts w:asciiTheme="majorBidi" w:eastAsia="MS Mincho" w:hAnsiTheme="majorBidi" w:cstheme="majorBidi"/>
          <w:color w:val="000000"/>
          <w:kern w:val="22"/>
          <w:lang w:val="en-CA"/>
        </w:rPr>
        <w:t>2</w:t>
      </w:r>
      <w:r w:rsidRPr="00BC3D3B">
        <w:rPr>
          <w:rFonts w:asciiTheme="majorBidi" w:eastAsia="MS Mincho" w:hAnsiTheme="majorBidi" w:cstheme="majorBidi"/>
          <w:color w:val="000000"/>
          <w:kern w:val="22"/>
          <w:lang w:val="en-CA"/>
        </w:rPr>
        <w:t xml:space="preserve">. </w:t>
      </w:r>
    </w:p>
    <w:p w14:paraId="46FFA6F4" w14:textId="34287F5B" w:rsidR="00962388" w:rsidRPr="00BC3D3B" w:rsidRDefault="00962388" w:rsidP="00962388">
      <w:pPr>
        <w:pStyle w:val="CBDNormalNumber"/>
        <w:spacing w:before="0"/>
        <w:rPr>
          <w:rFonts w:asciiTheme="majorBidi" w:eastAsia="MS Mincho" w:hAnsiTheme="majorBidi" w:cstheme="majorBidi"/>
          <w:color w:val="000000"/>
          <w:kern w:val="22"/>
          <w:lang w:val="en-CA"/>
        </w:rPr>
      </w:pPr>
      <w:r w:rsidRPr="00BC3D3B">
        <w:rPr>
          <w:rFonts w:asciiTheme="majorBidi" w:eastAsia="MS Mincho" w:hAnsiTheme="majorBidi" w:cstheme="majorBidi"/>
          <w:color w:val="000000"/>
          <w:kern w:val="22"/>
          <w:lang w:val="en-CA"/>
        </w:rPr>
        <w:t xml:space="preserve">Following </w:t>
      </w:r>
      <w:r w:rsidR="0047572F" w:rsidRPr="00BC3D3B">
        <w:rPr>
          <w:rFonts w:asciiTheme="majorBidi" w:eastAsia="MS Mincho" w:hAnsiTheme="majorBidi" w:cstheme="majorBidi"/>
          <w:color w:val="000000"/>
          <w:kern w:val="22"/>
          <w:lang w:val="en-CA"/>
        </w:rPr>
        <w:t xml:space="preserve">the </w:t>
      </w:r>
      <w:r w:rsidRPr="00BC3D3B">
        <w:rPr>
          <w:rFonts w:asciiTheme="majorBidi" w:eastAsia="MS Mincho" w:hAnsiTheme="majorBidi" w:cstheme="majorBidi"/>
          <w:color w:val="000000"/>
          <w:kern w:val="22"/>
          <w:lang w:val="en-CA"/>
        </w:rPr>
        <w:t xml:space="preserve">adoption of the decision, </w:t>
      </w:r>
      <w:r w:rsidR="00887333" w:rsidRPr="00BC3D3B">
        <w:rPr>
          <w:rFonts w:asciiTheme="majorBidi" w:eastAsia="MS Mincho" w:hAnsiTheme="majorBidi" w:cstheme="majorBidi"/>
          <w:color w:val="000000"/>
          <w:kern w:val="22"/>
          <w:lang w:val="en-CA"/>
        </w:rPr>
        <w:t>statements were made</w:t>
      </w:r>
      <w:r w:rsidR="006F266D" w:rsidRPr="00BC3D3B">
        <w:rPr>
          <w:rFonts w:asciiTheme="majorBidi" w:eastAsia="MS Mincho" w:hAnsiTheme="majorBidi" w:cstheme="majorBidi"/>
          <w:color w:val="000000"/>
          <w:kern w:val="22"/>
          <w:lang w:val="en-CA"/>
        </w:rPr>
        <w:t xml:space="preserve"> </w:t>
      </w:r>
      <w:r w:rsidRPr="00BC3D3B">
        <w:rPr>
          <w:rFonts w:asciiTheme="majorBidi" w:eastAsia="MS Mincho" w:hAnsiTheme="majorBidi" w:cstheme="majorBidi"/>
          <w:color w:val="000000"/>
          <w:kern w:val="22"/>
          <w:lang w:val="en-CA"/>
        </w:rPr>
        <w:t>by representatives of the following Parties: Argentina, Panama and Peru.</w:t>
      </w:r>
    </w:p>
    <w:p w14:paraId="58B4BBA0" w14:textId="32BB8A7A" w:rsidR="00962388" w:rsidRPr="00BC3D3B" w:rsidRDefault="00534212" w:rsidP="00962388">
      <w:pPr>
        <w:pStyle w:val="CBDNormalNumber"/>
        <w:tabs>
          <w:tab w:val="left" w:pos="2955"/>
        </w:tabs>
        <w:rPr>
          <w:lang w:val="en-CA"/>
        </w:rPr>
      </w:pPr>
      <w:r w:rsidRPr="00BC3D3B">
        <w:rPr>
          <w:lang w:val="en-CA"/>
        </w:rPr>
        <w:t>In h</w:t>
      </w:r>
      <w:r w:rsidR="00883B7B" w:rsidRPr="00BC3D3B">
        <w:rPr>
          <w:lang w:val="en-CA"/>
        </w:rPr>
        <w:t>er</w:t>
      </w:r>
      <w:r w:rsidRPr="00BC3D3B">
        <w:rPr>
          <w:lang w:val="en-CA"/>
        </w:rPr>
        <w:t xml:space="preserve"> statement, </w:t>
      </w:r>
      <w:r w:rsidR="003E698C" w:rsidRPr="00BC3D3B">
        <w:rPr>
          <w:lang w:val="en-CA"/>
        </w:rPr>
        <w:t>a</w:t>
      </w:r>
      <w:r w:rsidR="00962388" w:rsidRPr="00BC3D3B">
        <w:rPr>
          <w:lang w:val="en-CA"/>
        </w:rPr>
        <w:t xml:space="preserve"> representative of Argentina expressed a reservation with respect to companies </w:t>
      </w:r>
      <w:r w:rsidR="00B3504E" w:rsidRPr="00BC3D3B">
        <w:rPr>
          <w:lang w:val="en-CA"/>
        </w:rPr>
        <w:t>util</w:t>
      </w:r>
      <w:r w:rsidR="0054019B" w:rsidRPr="00BC3D3B">
        <w:rPr>
          <w:lang w:val="en-CA"/>
        </w:rPr>
        <w:t xml:space="preserve">izing </w:t>
      </w:r>
      <w:r w:rsidR="00962388" w:rsidRPr="00BC3D3B">
        <w:rPr>
          <w:lang w:val="en-CA"/>
        </w:rPr>
        <w:t xml:space="preserve">digital sequence information </w:t>
      </w:r>
      <w:r w:rsidR="008E5DDA" w:rsidRPr="00BC3D3B">
        <w:rPr>
          <w:lang w:val="en-CA"/>
        </w:rPr>
        <w:t xml:space="preserve">on genetic resources </w:t>
      </w:r>
      <w:r w:rsidR="00962388" w:rsidRPr="00BC3D3B">
        <w:rPr>
          <w:lang w:val="en-CA"/>
        </w:rPr>
        <w:t xml:space="preserve">under the </w:t>
      </w:r>
      <w:r w:rsidR="006B1DCF" w:rsidRPr="00BC3D3B">
        <w:rPr>
          <w:lang w:val="en-CA"/>
        </w:rPr>
        <w:t xml:space="preserve">purview </w:t>
      </w:r>
      <w:r w:rsidR="001378C6" w:rsidRPr="00BC3D3B">
        <w:rPr>
          <w:lang w:val="en-CA"/>
        </w:rPr>
        <w:t xml:space="preserve">of the </w:t>
      </w:r>
      <w:r w:rsidR="00962388" w:rsidRPr="00BC3D3B">
        <w:rPr>
          <w:lang w:val="en-CA"/>
        </w:rPr>
        <w:t xml:space="preserve">International Treaty on Plant Genetic Resources for Food and Agriculture rather than </w:t>
      </w:r>
      <w:r w:rsidR="0054019B" w:rsidRPr="00BC3D3B">
        <w:rPr>
          <w:lang w:val="en-CA"/>
        </w:rPr>
        <w:t xml:space="preserve">that of </w:t>
      </w:r>
      <w:r w:rsidR="00962388" w:rsidRPr="00BC3D3B">
        <w:rPr>
          <w:lang w:val="en-CA"/>
        </w:rPr>
        <w:t>the Convention on Biological Diversity</w:t>
      </w:r>
      <w:r w:rsidR="00B978A5" w:rsidRPr="00BC3D3B">
        <w:rPr>
          <w:lang w:val="en-CA"/>
        </w:rPr>
        <w:t>.</w:t>
      </w:r>
    </w:p>
    <w:p w14:paraId="78A87131" w14:textId="48403E1B" w:rsidR="00693FFB" w:rsidRPr="00BC3D3B" w:rsidRDefault="00693FFB">
      <w:pPr>
        <w:pStyle w:val="CBDNormalNumber"/>
        <w:tabs>
          <w:tab w:val="left" w:pos="2955"/>
        </w:tabs>
        <w:rPr>
          <w:lang w:val="en-CA"/>
        </w:rPr>
      </w:pPr>
      <w:r w:rsidRPr="00BC3D3B">
        <w:rPr>
          <w:lang w:val="en-CA"/>
        </w:rPr>
        <w:t>A representative of Panama, supported by Peru, made a statement regarding the technical limitations faced by small delegations.</w:t>
      </w:r>
    </w:p>
    <w:p w14:paraId="4FE5F253" w14:textId="281ED668" w:rsidR="00832BD8" w:rsidRPr="00BC3D3B" w:rsidRDefault="00832BD8" w:rsidP="00832BD8">
      <w:pPr>
        <w:pStyle w:val="CBDAgendaItem"/>
        <w:rPr>
          <w:lang w:val="en-CA"/>
        </w:rPr>
      </w:pPr>
      <w:r w:rsidRPr="00BC3D3B">
        <w:rPr>
          <w:lang w:val="en-CA"/>
        </w:rPr>
        <w:t>Item 10</w:t>
      </w:r>
      <w:r w:rsidRPr="00BC3D3B">
        <w:rPr>
          <w:lang w:val="en-CA"/>
        </w:rPr>
        <w:br/>
      </w:r>
      <w:bookmarkStart w:id="25" w:name="_Hlk190853201"/>
      <w:r w:rsidRPr="00BC3D3B">
        <w:rPr>
          <w:lang w:val="en-CA"/>
        </w:rPr>
        <w:t>Mechanisms for planning, monitoring, reporting and review</w:t>
      </w:r>
      <w:bookmarkEnd w:id="25"/>
    </w:p>
    <w:p w14:paraId="51ACE3B7" w14:textId="7498A55D" w:rsidR="00C94552" w:rsidRPr="00BC3D3B" w:rsidRDefault="00C94552" w:rsidP="00BB3F78">
      <w:pPr>
        <w:pStyle w:val="CBDNormalNumber"/>
        <w:rPr>
          <w:lang w:val="en-CA"/>
        </w:rPr>
      </w:pPr>
      <w:r w:rsidRPr="00BC3D3B">
        <w:rPr>
          <w:lang w:val="en-CA"/>
        </w:rPr>
        <w:t>Working Group I considered agenda item 10 at its 1st session. It had before it two draft decisions</w:t>
      </w:r>
      <w:r w:rsidR="005D18E3" w:rsidRPr="00BC3D3B">
        <w:rPr>
          <w:lang w:val="en-CA"/>
        </w:rPr>
        <w:t>,</w:t>
      </w:r>
      <w:r w:rsidRPr="00BC3D3B">
        <w:rPr>
          <w:lang w:val="en-CA"/>
        </w:rPr>
        <w:t xml:space="preserve"> one on the monitoring framework for the Kunming-Montreal Global Biodiversity Framework and </w:t>
      </w:r>
      <w:r w:rsidR="005274FB" w:rsidRPr="00BC3D3B">
        <w:rPr>
          <w:lang w:val="en-CA"/>
        </w:rPr>
        <w:t xml:space="preserve">the </w:t>
      </w:r>
      <w:r w:rsidRPr="00BC3D3B">
        <w:rPr>
          <w:lang w:val="en-CA"/>
        </w:rPr>
        <w:t>other on mechanisms for planning, monitoring, reporting and review</w:t>
      </w:r>
      <w:r w:rsidR="00855B62" w:rsidRPr="00BC3D3B">
        <w:rPr>
          <w:lang w:val="en-CA"/>
        </w:rPr>
        <w:t>,</w:t>
      </w:r>
      <w:r w:rsidR="00697AD9" w:rsidRPr="00BC3D3B">
        <w:rPr>
          <w:rStyle w:val="FootnoteReference"/>
          <w:lang w:val="en-CA"/>
        </w:rPr>
        <w:footnoteReference w:id="37"/>
      </w:r>
      <w:r w:rsidR="00BA2161" w:rsidRPr="00BC3D3B">
        <w:rPr>
          <w:lang w:val="en-CA"/>
        </w:rPr>
        <w:t xml:space="preserve"> </w:t>
      </w:r>
      <w:r w:rsidR="00745767" w:rsidRPr="00BC3D3B">
        <w:rPr>
          <w:lang w:val="en-CA"/>
        </w:rPr>
        <w:t xml:space="preserve">as well as </w:t>
      </w:r>
      <w:r w:rsidRPr="00BC3D3B">
        <w:rPr>
          <w:lang w:val="en-CA"/>
        </w:rPr>
        <w:t xml:space="preserve">elements of a draft decision on the pilot open-ended forum for voluntary country review of implementation </w:t>
      </w:r>
      <w:r w:rsidR="005325A6" w:rsidRPr="00BC3D3B">
        <w:rPr>
          <w:lang w:val="en-CA"/>
        </w:rPr>
        <w:t xml:space="preserve">conducted </w:t>
      </w:r>
      <w:r w:rsidRPr="00BC3D3B">
        <w:rPr>
          <w:lang w:val="en-CA"/>
        </w:rPr>
        <w:t>at the fifth meeting of the Subsidiary Body on Implementation,</w:t>
      </w:r>
      <w:r w:rsidR="00E448CE" w:rsidRPr="00BC3D3B">
        <w:rPr>
          <w:rStyle w:val="FootnoteReference"/>
          <w:lang w:val="en-CA"/>
        </w:rPr>
        <w:footnoteReference w:id="38"/>
      </w:r>
      <w:r w:rsidRPr="00BC3D3B">
        <w:rPr>
          <w:lang w:val="en-CA"/>
        </w:rPr>
        <w:t xml:space="preserve"> to be taken into account when considering the second component of the agenda item. </w:t>
      </w:r>
      <w:r w:rsidR="00C23B65" w:rsidRPr="00BC3D3B">
        <w:rPr>
          <w:lang w:val="en-CA"/>
        </w:rPr>
        <w:t>T</w:t>
      </w:r>
      <w:r w:rsidR="00E2518C" w:rsidRPr="00BC3D3B">
        <w:rPr>
          <w:lang w:val="en-CA"/>
        </w:rPr>
        <w:t xml:space="preserve">he following </w:t>
      </w:r>
      <w:r w:rsidRPr="00BC3D3B">
        <w:rPr>
          <w:lang w:val="en-CA"/>
        </w:rPr>
        <w:t xml:space="preserve">information documents had </w:t>
      </w:r>
      <w:r w:rsidR="00C23B65" w:rsidRPr="00BC3D3B">
        <w:rPr>
          <w:lang w:val="en-CA"/>
        </w:rPr>
        <w:t xml:space="preserve">also </w:t>
      </w:r>
      <w:r w:rsidRPr="00BC3D3B">
        <w:rPr>
          <w:lang w:val="en-CA"/>
        </w:rPr>
        <w:t>been issued in relation to item 10</w:t>
      </w:r>
      <w:r w:rsidR="007C756A" w:rsidRPr="00BC3D3B">
        <w:rPr>
          <w:lang w:val="en-CA"/>
        </w:rPr>
        <w:t>:</w:t>
      </w:r>
      <w:r w:rsidRPr="00BC3D3B">
        <w:rPr>
          <w:lang w:val="en-CA"/>
        </w:rPr>
        <w:t xml:space="preserve"> revised guidance on using the indicators of the monitoring framework</w:t>
      </w:r>
      <w:r w:rsidR="00BC75AC" w:rsidRPr="00BC3D3B">
        <w:rPr>
          <w:lang w:val="en-CA"/>
        </w:rPr>
        <w:t>;</w:t>
      </w:r>
      <w:r w:rsidRPr="00BC3D3B">
        <w:rPr>
          <w:rStyle w:val="FootnoteReference"/>
          <w:lang w:val="en-CA"/>
        </w:rPr>
        <w:footnoteReference w:id="39"/>
      </w:r>
      <w:r w:rsidRPr="00BC3D3B">
        <w:rPr>
          <w:lang w:val="en-CA"/>
        </w:rPr>
        <w:t xml:space="preserve"> revised guidance on needs related to implementing the monitoring framework</w:t>
      </w:r>
      <w:r w:rsidR="00BC75AC" w:rsidRPr="00BC3D3B">
        <w:rPr>
          <w:lang w:val="en-CA"/>
        </w:rPr>
        <w:t>;</w:t>
      </w:r>
      <w:r w:rsidRPr="00BC3D3B">
        <w:rPr>
          <w:rStyle w:val="FootnoteReference"/>
          <w:lang w:val="en-CA"/>
        </w:rPr>
        <w:footnoteReference w:id="40"/>
      </w:r>
      <w:r w:rsidRPr="00BC3D3B">
        <w:rPr>
          <w:lang w:val="en-CA"/>
        </w:rPr>
        <w:t xml:space="preserve"> a summary of proposed changes to the list of component and complimentary indicators of the monitoring framework</w:t>
      </w:r>
      <w:r w:rsidR="00BC75AC" w:rsidRPr="00BC3D3B">
        <w:rPr>
          <w:lang w:val="en-CA"/>
        </w:rPr>
        <w:t>;</w:t>
      </w:r>
      <w:r w:rsidRPr="00BC3D3B">
        <w:rPr>
          <w:rStyle w:val="FootnoteReference"/>
          <w:lang w:val="en-CA"/>
        </w:rPr>
        <w:footnoteReference w:id="41"/>
      </w:r>
      <w:r w:rsidRPr="00BC3D3B">
        <w:rPr>
          <w:lang w:val="en-CA"/>
        </w:rPr>
        <w:t xml:space="preserve"> and a </w:t>
      </w:r>
      <w:r w:rsidR="00E23F79" w:rsidRPr="00BC3D3B">
        <w:rPr>
          <w:lang w:val="en-CA"/>
        </w:rPr>
        <w:t>report</w:t>
      </w:r>
      <w:r w:rsidR="007E30C7" w:rsidRPr="00BC3D3B">
        <w:rPr>
          <w:lang w:val="en-CA"/>
        </w:rPr>
        <w:t xml:space="preserve"> </w:t>
      </w:r>
      <w:r w:rsidRPr="00BC3D3B">
        <w:rPr>
          <w:lang w:val="en-CA"/>
        </w:rPr>
        <w:t>on indicator D.3 on private funding.</w:t>
      </w:r>
      <w:r w:rsidRPr="00BC3D3B">
        <w:rPr>
          <w:rStyle w:val="FootnoteReference"/>
          <w:lang w:val="en-CA"/>
        </w:rPr>
        <w:footnoteReference w:id="42"/>
      </w:r>
      <w:r w:rsidRPr="00BC3D3B">
        <w:rPr>
          <w:lang w:val="en-CA"/>
        </w:rPr>
        <w:t xml:space="preserve"> </w:t>
      </w:r>
    </w:p>
    <w:p w14:paraId="70A8C99B" w14:textId="77777777" w:rsidR="00C94552" w:rsidRPr="00BC3D3B" w:rsidRDefault="00C94552" w:rsidP="00BB3F78">
      <w:pPr>
        <w:pStyle w:val="CBDNormalNumber"/>
        <w:rPr>
          <w:lang w:val="en-CA"/>
        </w:rPr>
      </w:pPr>
      <w:r w:rsidRPr="00BC3D3B">
        <w:rPr>
          <w:lang w:val="en-CA"/>
        </w:rPr>
        <w:t>Statements were made by representatives of the following Parties: Democratic Republic of the Congo and Russian Federation.</w:t>
      </w:r>
    </w:p>
    <w:p w14:paraId="164B2F41" w14:textId="2A4ABB4B" w:rsidR="00C94552" w:rsidRPr="00BC3D3B" w:rsidRDefault="00C94552" w:rsidP="00BB3F78">
      <w:pPr>
        <w:pStyle w:val="CBDNormalNumber"/>
        <w:rPr>
          <w:lang w:val="en-CA"/>
        </w:rPr>
      </w:pPr>
      <w:r w:rsidRPr="00BC3D3B">
        <w:rPr>
          <w:lang w:val="en-CA"/>
        </w:rPr>
        <w:t xml:space="preserve">Working Group I agreed to establish a single contact group, co-chaired by Gillian Guthrie (Jamaica) and Carolina Caceres (Canada), to address both components of agenda item 10 and arrive at a compromise text </w:t>
      </w:r>
      <w:r w:rsidR="0077152E" w:rsidRPr="00BC3D3B">
        <w:rPr>
          <w:lang w:val="en-CA"/>
        </w:rPr>
        <w:t xml:space="preserve">for </w:t>
      </w:r>
      <w:r w:rsidR="00B73A9B" w:rsidRPr="00BC3D3B">
        <w:rPr>
          <w:lang w:val="en-CA"/>
        </w:rPr>
        <w:t xml:space="preserve">the </w:t>
      </w:r>
      <w:r w:rsidRPr="00BC3D3B">
        <w:rPr>
          <w:lang w:val="en-CA"/>
        </w:rPr>
        <w:t xml:space="preserve">outstanding important elements and the bracketed text. </w:t>
      </w:r>
      <w:r w:rsidR="00533FE8" w:rsidRPr="00BC3D3B">
        <w:rPr>
          <w:lang w:val="en-CA"/>
        </w:rPr>
        <w:t>Working Group</w:t>
      </w:r>
      <w:r w:rsidR="00917B87" w:rsidRPr="00BC3D3B">
        <w:rPr>
          <w:lang w:val="en-CA"/>
        </w:rPr>
        <w:t> </w:t>
      </w:r>
      <w:r w:rsidR="00533FE8" w:rsidRPr="00BC3D3B">
        <w:rPr>
          <w:lang w:val="en-CA"/>
        </w:rPr>
        <w:t xml:space="preserve">I </w:t>
      </w:r>
      <w:r w:rsidRPr="00BC3D3B">
        <w:rPr>
          <w:lang w:val="en-CA"/>
        </w:rPr>
        <w:t>also agreed that the Co-</w:t>
      </w:r>
      <w:r w:rsidR="006C09B9" w:rsidRPr="00BC3D3B">
        <w:rPr>
          <w:lang w:val="en-CA"/>
        </w:rPr>
        <w:t>C</w:t>
      </w:r>
      <w:r w:rsidRPr="00BC3D3B">
        <w:rPr>
          <w:lang w:val="en-CA"/>
        </w:rPr>
        <w:t>hairs could establish a group of friends of the Co-</w:t>
      </w:r>
      <w:r w:rsidR="00533FE8" w:rsidRPr="00BC3D3B">
        <w:rPr>
          <w:lang w:val="en-CA"/>
        </w:rPr>
        <w:t>C</w:t>
      </w:r>
      <w:r w:rsidRPr="00BC3D3B">
        <w:rPr>
          <w:lang w:val="en-CA"/>
        </w:rPr>
        <w:t xml:space="preserve">hairs to </w:t>
      </w:r>
      <w:r w:rsidR="006C09B9" w:rsidRPr="00BC3D3B">
        <w:rPr>
          <w:lang w:val="en-CA"/>
        </w:rPr>
        <w:t xml:space="preserve">provide them with </w:t>
      </w:r>
      <w:r w:rsidRPr="00BC3D3B">
        <w:rPr>
          <w:lang w:val="en-CA"/>
        </w:rPr>
        <w:t xml:space="preserve">support on </w:t>
      </w:r>
      <w:proofErr w:type="gramStart"/>
      <w:r w:rsidRPr="00BC3D3B">
        <w:rPr>
          <w:lang w:val="en-CA"/>
        </w:rPr>
        <w:t>particular issues</w:t>
      </w:r>
      <w:proofErr w:type="gramEnd"/>
      <w:r w:rsidRPr="00BC3D3B">
        <w:rPr>
          <w:lang w:val="en-CA"/>
        </w:rPr>
        <w:t>, as needed.</w:t>
      </w:r>
    </w:p>
    <w:p w14:paraId="43C34E0C" w14:textId="0FFFF168" w:rsidR="00832BD8" w:rsidRPr="00BC3D3B" w:rsidRDefault="00832BD8" w:rsidP="00B0647E">
      <w:pPr>
        <w:pStyle w:val="CBDNormalNoNumber"/>
        <w:keepNext/>
        <w:rPr>
          <w:i/>
          <w:iCs/>
          <w:snapToGrid w:val="0"/>
          <w:lang w:val="en-CA"/>
        </w:rPr>
      </w:pPr>
      <w:r w:rsidRPr="00BC3D3B">
        <w:rPr>
          <w:i/>
          <w:iCs/>
          <w:snapToGrid w:val="0"/>
          <w:lang w:val="en-CA"/>
        </w:rPr>
        <w:lastRenderedPageBreak/>
        <w:t>Monitoring framework for the Kunming-Montreal Global Biodiversity Framework</w:t>
      </w:r>
    </w:p>
    <w:p w14:paraId="53A8E297" w14:textId="41B8DEDF" w:rsidR="00482E21" w:rsidRPr="00BC3D3B" w:rsidRDefault="00482E21" w:rsidP="00BB3F78">
      <w:pPr>
        <w:pStyle w:val="CBDNormalNumber"/>
        <w:rPr>
          <w:lang w:val="en-CA"/>
        </w:rPr>
      </w:pPr>
      <w:r w:rsidRPr="00BC3D3B">
        <w:rPr>
          <w:lang w:val="en-CA"/>
        </w:rPr>
        <w:t>At its 6th session, on 1 November, Working Group I considered a revised draft decision submitted by the Chair following discussions in the contact group.</w:t>
      </w:r>
    </w:p>
    <w:p w14:paraId="11098EB4" w14:textId="2BB21E59" w:rsidR="00482E21" w:rsidRPr="00BC3D3B" w:rsidRDefault="00482E21" w:rsidP="00BB3F78">
      <w:pPr>
        <w:pStyle w:val="CBDNormalNumber"/>
        <w:rPr>
          <w:lang w:val="en-CA"/>
        </w:rPr>
      </w:pPr>
      <w:r w:rsidRPr="00BC3D3B">
        <w:rPr>
          <w:lang w:val="en-CA"/>
        </w:rPr>
        <w:t>Statements were made by representatives of the following Parties: Argentina, Brazil, Chile, Democratic Republic of the Congo, European Union and its member States, Fiji, India, Japan, Mexico, Namibia (on behalf of the African States), New Zealand, Norway, Panama, Paraguay, Russian Federation, South Africa, Switzerland, Uganda, United Kingdom, Vanuatu and Zimbabwe.</w:t>
      </w:r>
    </w:p>
    <w:p w14:paraId="36B44CAF" w14:textId="5D2C7387" w:rsidR="00482E21" w:rsidRPr="00BC3D3B" w:rsidRDefault="00482E21" w:rsidP="00BB3F78">
      <w:pPr>
        <w:pStyle w:val="CBDNormalNumber"/>
        <w:rPr>
          <w:lang w:val="en-CA"/>
        </w:rPr>
      </w:pPr>
      <w:r w:rsidRPr="00BC3D3B">
        <w:rPr>
          <w:lang w:val="en-CA"/>
        </w:rPr>
        <w:t>Following the exchange of views, the Working Group approved the revised draft decision, as orally amended, for transmission to the plenary session</w:t>
      </w:r>
      <w:r w:rsidRPr="00BC3D3B">
        <w:rPr>
          <w:rFonts w:asciiTheme="majorBidi" w:hAnsiTheme="majorBidi" w:cstheme="majorBidi"/>
          <w:lang w:val="en-CA"/>
        </w:rPr>
        <w:t xml:space="preserve"> as draft decision CBD/COP/16/L.</w:t>
      </w:r>
      <w:r w:rsidR="007E48DB" w:rsidRPr="00BC3D3B">
        <w:rPr>
          <w:rFonts w:asciiTheme="majorBidi" w:hAnsiTheme="majorBidi" w:cstheme="majorBidi"/>
          <w:lang w:val="en-CA"/>
        </w:rPr>
        <w:t>26</w:t>
      </w:r>
      <w:r w:rsidRPr="00BC3D3B">
        <w:rPr>
          <w:rFonts w:asciiTheme="majorBidi" w:hAnsiTheme="majorBidi" w:cstheme="majorBidi"/>
          <w:lang w:val="en-CA"/>
        </w:rPr>
        <w:t>.</w:t>
      </w:r>
    </w:p>
    <w:p w14:paraId="61DF4BD3" w14:textId="321AFF3C" w:rsidR="00567CFE" w:rsidRPr="00BC3D3B" w:rsidRDefault="009139F6" w:rsidP="00907DE5">
      <w:pPr>
        <w:pStyle w:val="CBDNormalNumber"/>
        <w:rPr>
          <w:lang w:val="en-CA"/>
        </w:rPr>
      </w:pPr>
      <w:r w:rsidRPr="00BC3D3B">
        <w:rPr>
          <w:lang w:val="en-CA"/>
        </w:rPr>
        <w:t xml:space="preserve">At its </w:t>
      </w:r>
      <w:r>
        <w:rPr>
          <w:lang w:val="en-CA"/>
        </w:rPr>
        <w:t>8th</w:t>
      </w:r>
      <w:r w:rsidRPr="00BC3D3B">
        <w:rPr>
          <w:lang w:val="en-CA"/>
        </w:rPr>
        <w:t xml:space="preserve"> plenary session, on </w:t>
      </w:r>
      <w:r>
        <w:rPr>
          <w:lang w:val="en-CA"/>
        </w:rPr>
        <w:t>25 February</w:t>
      </w:r>
      <w:r w:rsidR="00684E9A">
        <w:rPr>
          <w:lang w:val="en-CA"/>
        </w:rPr>
        <w:t xml:space="preserve"> 2025</w:t>
      </w:r>
      <w:r w:rsidRPr="00BC3D3B">
        <w:rPr>
          <w:lang w:val="en-CA"/>
        </w:rPr>
        <w:t xml:space="preserve">, </w:t>
      </w:r>
      <w:r w:rsidR="00567CFE" w:rsidRPr="00BC3D3B">
        <w:rPr>
          <w:lang w:val="en-CA"/>
        </w:rPr>
        <w:t xml:space="preserve">the Conference of the Parties considered draft decision </w:t>
      </w:r>
      <w:hyperlink r:id="rId15" w:history="1">
        <w:r w:rsidR="00567CFE" w:rsidRPr="00D2388C">
          <w:rPr>
            <w:rStyle w:val="Hyperlink"/>
            <w:lang w:val="en-CA"/>
          </w:rPr>
          <w:t>CBD/COP/16/L.26</w:t>
        </w:r>
      </w:hyperlink>
      <w:r w:rsidR="00567CFE" w:rsidRPr="00BC3D3B">
        <w:rPr>
          <w:lang w:val="en-CA"/>
        </w:rPr>
        <w:t xml:space="preserve">, submitted by the </w:t>
      </w:r>
      <w:r w:rsidR="00907DE5" w:rsidRPr="00BC3D3B">
        <w:rPr>
          <w:lang w:val="en-CA"/>
        </w:rPr>
        <w:t>Chair of Working Group</w:t>
      </w:r>
      <w:r w:rsidR="00D2388C">
        <w:rPr>
          <w:lang w:val="en-CA"/>
        </w:rPr>
        <w:t> </w:t>
      </w:r>
      <w:r w:rsidR="00907DE5" w:rsidRPr="00BC3D3B">
        <w:rPr>
          <w:lang w:val="en-CA"/>
        </w:rPr>
        <w:t>I</w:t>
      </w:r>
      <w:r>
        <w:rPr>
          <w:lang w:val="en-CA"/>
        </w:rPr>
        <w:t>.</w:t>
      </w:r>
    </w:p>
    <w:p w14:paraId="1C771F18" w14:textId="77777777" w:rsidR="009139F6" w:rsidRPr="009139F6" w:rsidRDefault="009139F6" w:rsidP="009139F6">
      <w:pPr>
        <w:pStyle w:val="CBDNormalNumber"/>
        <w:rPr>
          <w:lang w:val="en-CA"/>
        </w:rPr>
      </w:pPr>
      <w:r>
        <w:rPr>
          <w:rFonts w:eastAsia="Times New Roman"/>
          <w:color w:val="000000"/>
        </w:rPr>
        <w:t>Statements were made by representatives of the following Parties: Argentina, Brazil, Chile, Costa Rica, Democratic Republic of the Congo, Egypt, European Union and its member States, Japan, Jordan, Mexico, Norway, Panama, Paraguay, Russian Federation, Saudi Arabia, Switzerland, United Kingdom and Zimbabwe (on behalf of the African States).</w:t>
      </w:r>
    </w:p>
    <w:p w14:paraId="20F0AD65" w14:textId="261243A3" w:rsidR="009139F6" w:rsidRPr="009139F6" w:rsidRDefault="009139F6" w:rsidP="009139F6">
      <w:pPr>
        <w:pStyle w:val="CBDNormalNumber"/>
        <w:rPr>
          <w:lang w:val="en-CA"/>
        </w:rPr>
      </w:pPr>
      <w:r w:rsidRPr="009139F6">
        <w:t xml:space="preserve">A statement was also made by </w:t>
      </w:r>
      <w:r w:rsidR="00D910C1">
        <w:t>a</w:t>
      </w:r>
      <w:r w:rsidRPr="009139F6">
        <w:t xml:space="preserve"> representative of the Food and Agricultur</w:t>
      </w:r>
      <w:r>
        <w:t>e</w:t>
      </w:r>
      <w:r w:rsidRPr="009139F6">
        <w:t xml:space="preserve"> Organization of the United Nations</w:t>
      </w:r>
      <w:r w:rsidR="0090630E">
        <w:t xml:space="preserve"> (FAO)</w:t>
      </w:r>
      <w:r>
        <w:t>.</w:t>
      </w:r>
    </w:p>
    <w:p w14:paraId="4C38AEB8" w14:textId="7C0D00A7" w:rsidR="009139F6" w:rsidRPr="00A4020F" w:rsidRDefault="009139F6" w:rsidP="009139F6">
      <w:pPr>
        <w:pStyle w:val="CBDNormalNumber"/>
        <w:rPr>
          <w:lang w:val="en-CA"/>
        </w:rPr>
      </w:pPr>
      <w:r w:rsidRPr="009139F6">
        <w:t xml:space="preserve">The Conference of the Parties agreed that a small group of interested Parties, composed of representatives of Argentina, Brazil, Egypt, </w:t>
      </w:r>
      <w:r>
        <w:t xml:space="preserve">the </w:t>
      </w:r>
      <w:r w:rsidRPr="009139F6">
        <w:t>European Union</w:t>
      </w:r>
      <w:r w:rsidR="003901A1">
        <w:t xml:space="preserve"> and its member States</w:t>
      </w:r>
      <w:r w:rsidRPr="009139F6">
        <w:t xml:space="preserve">, Jordan, Mexico, Namibia, Norway, </w:t>
      </w:r>
      <w:r>
        <w:t xml:space="preserve">the </w:t>
      </w:r>
      <w:r w:rsidRPr="009139F6">
        <w:t xml:space="preserve">Russian Federation and </w:t>
      </w:r>
      <w:r>
        <w:t xml:space="preserve">the </w:t>
      </w:r>
      <w:r w:rsidRPr="009139F6">
        <w:t>United Kingdom, would convene to resolve the outstanding issues</w:t>
      </w:r>
      <w:r>
        <w:t>.</w:t>
      </w:r>
    </w:p>
    <w:p w14:paraId="410AA2E9" w14:textId="5A447D7E" w:rsidR="00A4020F" w:rsidRDefault="00A4020F" w:rsidP="009139F6">
      <w:pPr>
        <w:pStyle w:val="CBDNormalNumber"/>
        <w:rPr>
          <w:lang w:val="en-CA"/>
        </w:rPr>
      </w:pPr>
      <w:r>
        <w:rPr>
          <w:lang w:val="en-CA"/>
        </w:rPr>
        <w:t xml:space="preserve">At its 9th plenary session, the Conference of the Parties </w:t>
      </w:r>
      <w:r w:rsidR="00B56119">
        <w:rPr>
          <w:lang w:val="en-CA"/>
        </w:rPr>
        <w:t xml:space="preserve">heard an oral report by a representative of the small group, including a text proposal agreed by the group. </w:t>
      </w:r>
    </w:p>
    <w:p w14:paraId="5D6295E2" w14:textId="50BE7FBB" w:rsidR="00B56119" w:rsidRDefault="00B56119" w:rsidP="009139F6">
      <w:pPr>
        <w:pStyle w:val="CBDNormalNumber"/>
        <w:rPr>
          <w:lang w:val="en-CA"/>
        </w:rPr>
      </w:pPr>
      <w:r>
        <w:rPr>
          <w:lang w:val="en-CA"/>
        </w:rPr>
        <w:t>Statements were made by representatives of the following Parties: Argentina, Bahrain, Brazil, China, Democratic Republic of the Congo, Egypt, European Union and its member States, India, Indonesia, Japan, Namibia, Panama, Russian Federation, Switzerland and United Kingdom.</w:t>
      </w:r>
    </w:p>
    <w:p w14:paraId="0247871A" w14:textId="21E1E839" w:rsidR="00B56119" w:rsidRPr="009139F6" w:rsidRDefault="00B56119" w:rsidP="009139F6">
      <w:pPr>
        <w:pStyle w:val="CBDNormalNumber"/>
        <w:rPr>
          <w:lang w:val="en-CA"/>
        </w:rPr>
      </w:pPr>
      <w:r>
        <w:rPr>
          <w:lang w:val="en-CA"/>
        </w:rPr>
        <w:t>The Conference of the Parties agreed that the President would prepare a revised draft decision</w:t>
      </w:r>
      <w:r w:rsidR="0002506E" w:rsidRPr="0002506E">
        <w:rPr>
          <w:rFonts w:asciiTheme="majorBidi" w:eastAsia="MS Mincho" w:hAnsiTheme="majorBidi" w:cstheme="majorBidi"/>
          <w:color w:val="000000"/>
          <w:kern w:val="22"/>
          <w:lang w:val="en-CA"/>
        </w:rPr>
        <w:t xml:space="preserve"> </w:t>
      </w:r>
      <w:r w:rsidR="0002506E" w:rsidRPr="00BC3D3B">
        <w:rPr>
          <w:rFonts w:asciiTheme="majorBidi" w:eastAsia="MS Mincho" w:hAnsiTheme="majorBidi" w:cstheme="majorBidi"/>
          <w:color w:val="000000"/>
          <w:kern w:val="22"/>
          <w:lang w:val="en-CA"/>
        </w:rPr>
        <w:t xml:space="preserve">for consideration </w:t>
      </w:r>
      <w:r w:rsidR="0002506E" w:rsidRPr="00BC3D3B">
        <w:rPr>
          <w:lang w:val="en-CA"/>
        </w:rPr>
        <w:t>at a later session</w:t>
      </w:r>
      <w:r>
        <w:rPr>
          <w:lang w:val="en-CA"/>
        </w:rPr>
        <w:t>.</w:t>
      </w:r>
    </w:p>
    <w:p w14:paraId="35939712" w14:textId="77777777" w:rsidR="009139F6" w:rsidRPr="009139F6" w:rsidRDefault="009139F6" w:rsidP="009139F6">
      <w:pPr>
        <w:pStyle w:val="CBDNormalNumber"/>
        <w:rPr>
          <w:lang w:val="en-CA"/>
        </w:rPr>
      </w:pPr>
      <w:r>
        <w:t>[to be completed]</w:t>
      </w:r>
    </w:p>
    <w:p w14:paraId="44F7E5A6" w14:textId="28CA1211" w:rsidR="00832BD8" w:rsidRPr="00BC3D3B" w:rsidRDefault="00832BD8" w:rsidP="00B0647E">
      <w:pPr>
        <w:pStyle w:val="CBDNormalNoNumber"/>
        <w:keepNext/>
        <w:rPr>
          <w:i/>
          <w:iCs/>
          <w:snapToGrid w:val="0"/>
          <w:lang w:val="en-CA"/>
        </w:rPr>
      </w:pPr>
      <w:r w:rsidRPr="00BC3D3B">
        <w:rPr>
          <w:i/>
          <w:iCs/>
          <w:snapToGrid w:val="0"/>
          <w:lang w:val="en-CA"/>
        </w:rPr>
        <w:t>Mechanisms for planning, monitoring, reporting and review</w:t>
      </w:r>
    </w:p>
    <w:p w14:paraId="200E4315" w14:textId="49FB1448" w:rsidR="005F7BC7" w:rsidRPr="00BC3D3B" w:rsidRDefault="005F7BC7" w:rsidP="0018125A">
      <w:pPr>
        <w:pStyle w:val="CBDNormalNumber"/>
        <w:rPr>
          <w:lang w:val="en-CA"/>
        </w:rPr>
      </w:pPr>
      <w:bookmarkStart w:id="26" w:name="_Hlk190606842"/>
      <w:r w:rsidRPr="00BC3D3B">
        <w:rPr>
          <w:lang w:val="en-CA"/>
        </w:rPr>
        <w:t xml:space="preserve">Working Group I, at its 6th session, agreed to </w:t>
      </w:r>
      <w:r w:rsidR="00A93BB8" w:rsidRPr="00BC3D3B">
        <w:rPr>
          <w:lang w:val="en-CA"/>
        </w:rPr>
        <w:t xml:space="preserve">that </w:t>
      </w:r>
      <w:r w:rsidRPr="00BC3D3B">
        <w:rPr>
          <w:lang w:val="en-CA"/>
        </w:rPr>
        <w:t>the outcome of the contact group</w:t>
      </w:r>
      <w:bookmarkEnd w:id="26"/>
      <w:r w:rsidRPr="00BC3D3B">
        <w:rPr>
          <w:lang w:val="en-CA"/>
        </w:rPr>
        <w:t xml:space="preserve"> </w:t>
      </w:r>
      <w:r w:rsidR="00635B99" w:rsidRPr="00BC3D3B">
        <w:rPr>
          <w:lang w:val="en-CA"/>
        </w:rPr>
        <w:t xml:space="preserve">would be incorporated into a text prepared by the President for transmission </w:t>
      </w:r>
      <w:r w:rsidRPr="00BC3D3B">
        <w:rPr>
          <w:lang w:val="en-CA"/>
        </w:rPr>
        <w:t>to the plenary session</w:t>
      </w:r>
      <w:r w:rsidR="00A93BB8" w:rsidRPr="00BC3D3B">
        <w:rPr>
          <w:lang w:val="en-CA"/>
        </w:rPr>
        <w:t>,</w:t>
      </w:r>
      <w:r w:rsidRPr="00BC3D3B">
        <w:rPr>
          <w:lang w:val="en-CA"/>
        </w:rPr>
        <w:t xml:space="preserve"> </w:t>
      </w:r>
      <w:r w:rsidR="0018125A" w:rsidRPr="00BC3D3B">
        <w:rPr>
          <w:lang w:val="en-CA"/>
        </w:rPr>
        <w:t xml:space="preserve">as draft decision </w:t>
      </w:r>
      <w:r w:rsidR="00DB1732" w:rsidRPr="00BC3D3B">
        <w:rPr>
          <w:lang w:val="en-CA"/>
        </w:rPr>
        <w:t>CBD/COP/16/L.33</w:t>
      </w:r>
      <w:r w:rsidRPr="00BC3D3B">
        <w:rPr>
          <w:lang w:val="en-CA"/>
        </w:rPr>
        <w:t>.</w:t>
      </w:r>
    </w:p>
    <w:p w14:paraId="54300003" w14:textId="52534692" w:rsidR="00A93BB8" w:rsidRDefault="001111E8" w:rsidP="00E159F0">
      <w:pPr>
        <w:pStyle w:val="CBDNormalNumber"/>
        <w:rPr>
          <w:lang w:val="en-CA"/>
        </w:rPr>
      </w:pPr>
      <w:r w:rsidRPr="00BC3D3B">
        <w:rPr>
          <w:lang w:val="en-CA"/>
        </w:rPr>
        <w:t xml:space="preserve">At its </w:t>
      </w:r>
      <w:r w:rsidR="009139F6">
        <w:rPr>
          <w:lang w:val="en-CA"/>
        </w:rPr>
        <w:t>8th</w:t>
      </w:r>
      <w:r w:rsidRPr="00BC3D3B">
        <w:rPr>
          <w:lang w:val="en-CA"/>
        </w:rPr>
        <w:t xml:space="preserve"> plenary session</w:t>
      </w:r>
      <w:r w:rsidR="00603C84" w:rsidRPr="00BC3D3B">
        <w:rPr>
          <w:lang w:val="en-CA"/>
        </w:rPr>
        <w:t xml:space="preserve">, </w:t>
      </w:r>
      <w:r w:rsidRPr="00BC3D3B">
        <w:rPr>
          <w:lang w:val="en-CA"/>
        </w:rPr>
        <w:t xml:space="preserve">the Conference of the Parties </w:t>
      </w:r>
      <w:r w:rsidR="00AF5B32" w:rsidRPr="00BC3D3B">
        <w:rPr>
          <w:lang w:val="en-CA"/>
        </w:rPr>
        <w:t xml:space="preserve">considered draft decision </w:t>
      </w:r>
      <w:hyperlink r:id="rId16" w:history="1">
        <w:r w:rsidR="00AF5B32" w:rsidRPr="00744EEA">
          <w:rPr>
            <w:rStyle w:val="Hyperlink"/>
            <w:lang w:val="en-CA"/>
          </w:rPr>
          <w:t>CBD/COP/16/L.</w:t>
        </w:r>
        <w:r w:rsidR="004D7295" w:rsidRPr="00744EEA">
          <w:rPr>
            <w:rStyle w:val="Hyperlink"/>
            <w:lang w:val="en-CA"/>
          </w:rPr>
          <w:t>33</w:t>
        </w:r>
      </w:hyperlink>
      <w:r w:rsidR="00AF5B32" w:rsidRPr="00BC3D3B">
        <w:rPr>
          <w:lang w:val="en-CA"/>
        </w:rPr>
        <w:t>, submitted by the President</w:t>
      </w:r>
      <w:r w:rsidR="009139F6">
        <w:rPr>
          <w:lang w:val="en-CA"/>
        </w:rPr>
        <w:t>.</w:t>
      </w:r>
    </w:p>
    <w:p w14:paraId="63AC7F2E" w14:textId="755301FC" w:rsidR="009139F6" w:rsidRDefault="009139F6" w:rsidP="009139F6">
      <w:pPr>
        <w:pStyle w:val="CBDNormalNumber"/>
        <w:rPr>
          <w:lang w:val="en-US"/>
        </w:rPr>
      </w:pPr>
      <w:r w:rsidRPr="009139F6">
        <w:rPr>
          <w:lang w:val="en-US"/>
        </w:rPr>
        <w:t>Statements were made by representatives of the following Parties: Argentina, Australia, Brazil, Canada, China, Cuba, Democratic Republic of the Congo, European Union and its member States, Gabon, Georgia, Japan, Mexico, Namibia, New Zealand, Norway, Russian Federation, South Africa (on behalf of the African States), Vanuatu (also on behalf of Cook Islands, Fiji, Micronesia</w:t>
      </w:r>
      <w:r w:rsidR="004839AA">
        <w:rPr>
          <w:lang w:val="en-US"/>
        </w:rPr>
        <w:t xml:space="preserve"> (</w:t>
      </w:r>
      <w:r w:rsidR="004839AA" w:rsidRPr="009139F6">
        <w:rPr>
          <w:lang w:val="en-US"/>
        </w:rPr>
        <w:t>Federated States of</w:t>
      </w:r>
      <w:r w:rsidR="004839AA">
        <w:rPr>
          <w:lang w:val="en-US"/>
        </w:rPr>
        <w:t>)</w:t>
      </w:r>
      <w:r w:rsidRPr="009139F6">
        <w:rPr>
          <w:lang w:val="en-US"/>
        </w:rPr>
        <w:t>, Kiribati, Marshall Islands, Palau, Papua New Guinea and Samoa)</w:t>
      </w:r>
      <w:r>
        <w:rPr>
          <w:lang w:val="en-US"/>
        </w:rPr>
        <w:t>,</w:t>
      </w:r>
      <w:r w:rsidRPr="009139F6">
        <w:rPr>
          <w:lang w:val="en-US"/>
        </w:rPr>
        <w:t xml:space="preserve"> United Kingdom and Zimbabwe.</w:t>
      </w:r>
    </w:p>
    <w:p w14:paraId="16A06EA6" w14:textId="2EE7E312" w:rsidR="0000778E" w:rsidRDefault="0000778E" w:rsidP="009139F6">
      <w:pPr>
        <w:pStyle w:val="CBDNormalNumber"/>
        <w:rPr>
          <w:lang w:val="en-US"/>
        </w:rPr>
      </w:pPr>
      <w:r w:rsidRPr="009139F6">
        <w:rPr>
          <w:lang w:val="en-US"/>
        </w:rPr>
        <w:t>The Conference of the Parties agreed that the President would consult with interested Parties to resolve the outstanding issues</w:t>
      </w:r>
      <w:r>
        <w:rPr>
          <w:lang w:val="en-US"/>
        </w:rPr>
        <w:t>.</w:t>
      </w:r>
    </w:p>
    <w:p w14:paraId="7EC0D883" w14:textId="65D92258" w:rsidR="003901A1" w:rsidRDefault="003901A1" w:rsidP="009139F6">
      <w:pPr>
        <w:pStyle w:val="CBDNormalNumber"/>
        <w:rPr>
          <w:lang w:val="en-US"/>
        </w:rPr>
      </w:pPr>
      <w:r>
        <w:rPr>
          <w:lang w:val="en-US"/>
        </w:rPr>
        <w:t>At its 9th plenary session, the Conference of the Parties heard a report from the President on the consultations held.</w:t>
      </w:r>
    </w:p>
    <w:p w14:paraId="1552B44D" w14:textId="7D158002" w:rsidR="003901A1" w:rsidRDefault="003901A1" w:rsidP="009139F6">
      <w:pPr>
        <w:pStyle w:val="CBDNormalNumber"/>
        <w:rPr>
          <w:lang w:val="en-US"/>
        </w:rPr>
      </w:pPr>
      <w:r>
        <w:rPr>
          <w:lang w:val="en-US"/>
        </w:rPr>
        <w:lastRenderedPageBreak/>
        <w:t>Statements were made by the representatives of the following Parties: Argentina, Brazil, Cameroon, C</w:t>
      </w:r>
      <w:r w:rsidRPr="004060EB">
        <w:rPr>
          <w:lang w:val="en-US"/>
        </w:rPr>
        <w:t xml:space="preserve">ôte d’Ivoire, </w:t>
      </w:r>
      <w:r>
        <w:rPr>
          <w:lang w:val="en-CA"/>
        </w:rPr>
        <w:t xml:space="preserve">Democratic Republic of the Congo, </w:t>
      </w:r>
      <w:r>
        <w:rPr>
          <w:lang w:val="en-US"/>
        </w:rPr>
        <w:t xml:space="preserve">Egypt, European Union and its member States, Fiji, Ghana, Indonesia, Mexico, Russian Federation, Switzerland, Vanuatu and Zimbabwe. </w:t>
      </w:r>
    </w:p>
    <w:p w14:paraId="3DD19157" w14:textId="5ACC1E11" w:rsidR="0000778E" w:rsidRPr="009139F6" w:rsidRDefault="0000778E" w:rsidP="009139F6">
      <w:pPr>
        <w:pStyle w:val="CBDNormalNumber"/>
        <w:rPr>
          <w:lang w:val="en-US"/>
        </w:rPr>
      </w:pPr>
      <w:r>
        <w:rPr>
          <w:lang w:val="en-US"/>
        </w:rPr>
        <w:t>[to be completed]</w:t>
      </w:r>
    </w:p>
    <w:p w14:paraId="7E0F5C3C" w14:textId="2CA622E0" w:rsidR="005F6333" w:rsidRPr="00BC3D3B" w:rsidRDefault="005F6333" w:rsidP="005F6333">
      <w:pPr>
        <w:pStyle w:val="CBDAgendaItem"/>
        <w:rPr>
          <w:lang w:val="en-CA"/>
        </w:rPr>
      </w:pPr>
      <w:r w:rsidRPr="00BC3D3B">
        <w:rPr>
          <w:lang w:val="en-CA"/>
        </w:rPr>
        <w:t>Item 11</w:t>
      </w:r>
      <w:r w:rsidRPr="00BC3D3B">
        <w:rPr>
          <w:lang w:val="en-CA"/>
        </w:rPr>
        <w:br/>
      </w:r>
      <w:bookmarkStart w:id="27" w:name="_Hlk190853269"/>
      <w:r w:rsidRPr="00BC3D3B">
        <w:rPr>
          <w:lang w:val="en-CA"/>
        </w:rPr>
        <w:t>Resource mobilization and financial mechanism</w:t>
      </w:r>
      <w:bookmarkEnd w:id="27"/>
    </w:p>
    <w:p w14:paraId="62FD8928" w14:textId="64BB78DE" w:rsidR="004254BE" w:rsidRPr="00BC3D3B" w:rsidRDefault="004254BE" w:rsidP="00BC3D4A">
      <w:pPr>
        <w:pStyle w:val="CBDNormalNumber"/>
        <w:rPr>
          <w:lang w:val="en-CA"/>
        </w:rPr>
      </w:pPr>
      <w:r w:rsidRPr="00BC3D3B">
        <w:rPr>
          <w:lang w:val="en-CA"/>
        </w:rPr>
        <w:t>Working Group I considered agenda item 11 at its 1st session. It had before it two draft decisions, one on resource mobilization and the other on the financial mechanism</w:t>
      </w:r>
      <w:r w:rsidR="009429B7" w:rsidRPr="00BC3D3B">
        <w:rPr>
          <w:lang w:val="en-CA"/>
        </w:rPr>
        <w:t>.</w:t>
      </w:r>
      <w:r w:rsidR="00E937E3" w:rsidRPr="00BC3D3B">
        <w:rPr>
          <w:rStyle w:val="FootnoteReference"/>
          <w:lang w:val="en-CA"/>
        </w:rPr>
        <w:footnoteReference w:id="43"/>
      </w:r>
      <w:r w:rsidRPr="00BC3D3B">
        <w:rPr>
          <w:lang w:val="en-CA"/>
        </w:rPr>
        <w:t xml:space="preserve"> It also had before it notes by the Secretariat on </w:t>
      </w:r>
      <w:r w:rsidR="00776E9F" w:rsidRPr="00BC3D3B">
        <w:rPr>
          <w:lang w:val="en-CA"/>
        </w:rPr>
        <w:t xml:space="preserve">the </w:t>
      </w:r>
      <w:r w:rsidRPr="00BC3D3B">
        <w:rPr>
          <w:lang w:val="en-CA"/>
        </w:rPr>
        <w:t>recommendations of the Advisory Committee on Resource Mobilization regarding the adequate entity to receive and disburse the revenue generated by the mechanism established under decision 15/9,</w:t>
      </w:r>
      <w:r w:rsidRPr="00BC3D3B">
        <w:rPr>
          <w:rStyle w:val="FootnoteReference"/>
          <w:lang w:val="en-CA"/>
        </w:rPr>
        <w:footnoteReference w:id="44"/>
      </w:r>
      <w:r w:rsidRPr="00BC3D3B">
        <w:rPr>
          <w:lang w:val="en-CA"/>
        </w:rPr>
        <w:t xml:space="preserve"> the financial mechanism,</w:t>
      </w:r>
      <w:r w:rsidRPr="00BC3D3B">
        <w:rPr>
          <w:rStyle w:val="FootnoteReference"/>
          <w:lang w:val="en-CA"/>
        </w:rPr>
        <w:footnoteReference w:id="45"/>
      </w:r>
      <w:r w:rsidRPr="00BC3D3B">
        <w:rPr>
          <w:lang w:val="en-CA"/>
        </w:rPr>
        <w:t xml:space="preserve"> consolidated previous guidance to the Global Environment Facility (GEF),</w:t>
      </w:r>
      <w:r w:rsidRPr="00BC3D3B">
        <w:rPr>
          <w:rStyle w:val="FootnoteReference"/>
          <w:lang w:val="en-CA"/>
        </w:rPr>
        <w:footnoteReference w:id="46"/>
      </w:r>
      <w:r w:rsidRPr="00BC3D3B">
        <w:rPr>
          <w:lang w:val="en-CA"/>
        </w:rPr>
        <w:t xml:space="preserve"> elements of advice on priorities of the Convention on the Conservation of Migratory Species of Wild Animals for consideration in the development of the four-year outcome-oriented framework of programme priorities for the ninth replenishment period of the GEF Trust Fund</w:t>
      </w:r>
      <w:r w:rsidRPr="00BC3D3B">
        <w:rPr>
          <w:rStyle w:val="FootnoteReference"/>
          <w:lang w:val="en-CA"/>
        </w:rPr>
        <w:footnoteReference w:id="47"/>
      </w:r>
      <w:r w:rsidRPr="00BC3D3B">
        <w:rPr>
          <w:lang w:val="en-CA"/>
        </w:rPr>
        <w:t xml:space="preserve"> and the report on the sixth review of the effectiveness of the financial mechanism,</w:t>
      </w:r>
      <w:r w:rsidRPr="00BC3D3B">
        <w:rPr>
          <w:rStyle w:val="FootnoteReference"/>
          <w:lang w:val="en-CA"/>
        </w:rPr>
        <w:footnoteReference w:id="48"/>
      </w:r>
      <w:r w:rsidRPr="00BC3D3B">
        <w:rPr>
          <w:lang w:val="en-CA"/>
        </w:rPr>
        <w:t xml:space="preserve"> as well as the report of the GEF Council for the sixteenth meeting of the Conference of the Parties to the Convention.</w:t>
      </w:r>
      <w:r w:rsidRPr="00BC3D3B">
        <w:rPr>
          <w:rStyle w:val="FootnoteReference"/>
          <w:lang w:val="en-CA"/>
        </w:rPr>
        <w:footnoteReference w:id="49"/>
      </w:r>
      <w:r w:rsidRPr="00BC3D3B">
        <w:rPr>
          <w:lang w:val="en-CA"/>
        </w:rPr>
        <w:t xml:space="preserve"> </w:t>
      </w:r>
      <w:r w:rsidR="005575C9" w:rsidRPr="00BC3D3B">
        <w:rPr>
          <w:lang w:val="en-CA"/>
        </w:rPr>
        <w:t xml:space="preserve">The following </w:t>
      </w:r>
      <w:r w:rsidRPr="00BC3D3B">
        <w:rPr>
          <w:lang w:val="en-CA"/>
        </w:rPr>
        <w:t>information documents had also been issued in relation to item 11</w:t>
      </w:r>
      <w:r w:rsidR="00E60D93" w:rsidRPr="00BC3D3B">
        <w:rPr>
          <w:lang w:val="en-CA"/>
        </w:rPr>
        <w:t>:</w:t>
      </w:r>
      <w:r w:rsidR="00F24180" w:rsidRPr="00BC3D3B">
        <w:rPr>
          <w:lang w:val="en-CA"/>
        </w:rPr>
        <w:t xml:space="preserve"> </w:t>
      </w:r>
      <w:r w:rsidRPr="00BC3D3B">
        <w:rPr>
          <w:lang w:val="en-CA"/>
        </w:rPr>
        <w:t>a submission from the Plurinational State of Bolivia regarding Target 19, paragraph (f), of the Framework</w:t>
      </w:r>
      <w:r w:rsidR="00EA5FCF" w:rsidRPr="00BC3D3B">
        <w:rPr>
          <w:lang w:val="en-CA"/>
        </w:rPr>
        <w:t>;</w:t>
      </w:r>
      <w:r w:rsidRPr="00BC3D3B">
        <w:rPr>
          <w:rStyle w:val="FootnoteReference"/>
          <w:lang w:val="en-CA"/>
        </w:rPr>
        <w:footnoteReference w:id="50"/>
      </w:r>
      <w:r w:rsidRPr="00BC3D3B">
        <w:rPr>
          <w:lang w:val="en-CA"/>
        </w:rPr>
        <w:t xml:space="preserve"> the sixth quadrennial review of the effectiveness of the financial mechanism</w:t>
      </w:r>
      <w:r w:rsidR="00EA5FCF" w:rsidRPr="00BC3D3B">
        <w:rPr>
          <w:lang w:val="en-CA"/>
        </w:rPr>
        <w:t>;</w:t>
      </w:r>
      <w:r w:rsidRPr="00BC3D3B">
        <w:rPr>
          <w:rStyle w:val="FootnoteReference"/>
          <w:lang w:val="en-CA"/>
        </w:rPr>
        <w:footnoteReference w:id="51"/>
      </w:r>
      <w:r w:rsidRPr="00BC3D3B">
        <w:rPr>
          <w:lang w:val="en-CA"/>
        </w:rPr>
        <w:t xml:space="preserve"> a resolution of the Standing Committee of the Convention on Migratory Species with regard to elements of advice concerning the funding of national priorities for the Convention on Migratory Species for the development of the four-year outcome-oriented framework of programme priorities for the ninth replenishment period of the GEF Trust Fund</w:t>
      </w:r>
      <w:r w:rsidR="00783D6B" w:rsidRPr="00BC3D3B">
        <w:rPr>
          <w:lang w:val="en-CA"/>
        </w:rPr>
        <w:t>;</w:t>
      </w:r>
      <w:r w:rsidRPr="00BC3D3B">
        <w:rPr>
          <w:rStyle w:val="FootnoteReference"/>
          <w:lang w:val="en-CA"/>
        </w:rPr>
        <w:footnoteReference w:id="52"/>
      </w:r>
      <w:r w:rsidRPr="00BC3D3B">
        <w:rPr>
          <w:lang w:val="en-CA"/>
        </w:rPr>
        <w:t xml:space="preserve"> and a note on </w:t>
      </w:r>
      <w:r w:rsidR="00577993" w:rsidRPr="00BC3D3B">
        <w:rPr>
          <w:lang w:val="en-CA"/>
        </w:rPr>
        <w:t xml:space="preserve">the </w:t>
      </w:r>
      <w:r w:rsidRPr="00BC3D3B">
        <w:rPr>
          <w:lang w:val="en-CA"/>
        </w:rPr>
        <w:t>exploration of the biodiversity finance landscape.</w:t>
      </w:r>
      <w:r w:rsidRPr="00BC3D3B">
        <w:rPr>
          <w:rStyle w:val="FootnoteReference"/>
          <w:lang w:val="en-CA"/>
        </w:rPr>
        <w:footnoteReference w:id="53"/>
      </w:r>
    </w:p>
    <w:p w14:paraId="6337FBA7" w14:textId="5C2313CD" w:rsidR="005F6333" w:rsidRPr="00BC3D3B" w:rsidRDefault="005F6333" w:rsidP="00B4587F">
      <w:pPr>
        <w:pStyle w:val="CBDNormalNoNumber"/>
        <w:keepNext/>
        <w:rPr>
          <w:i/>
          <w:iCs/>
          <w:snapToGrid w:val="0"/>
          <w:lang w:val="en-CA"/>
        </w:rPr>
      </w:pPr>
      <w:r w:rsidRPr="00BC3D3B">
        <w:rPr>
          <w:i/>
          <w:iCs/>
          <w:snapToGrid w:val="0"/>
          <w:lang w:val="en-CA"/>
        </w:rPr>
        <w:t>Resource mobilization</w:t>
      </w:r>
    </w:p>
    <w:p w14:paraId="77C21531" w14:textId="7F32B0BF" w:rsidR="005A2867" w:rsidRPr="00BC3D3B" w:rsidRDefault="005A2867" w:rsidP="00BC3D4A">
      <w:pPr>
        <w:pStyle w:val="CBDNormalNumber"/>
        <w:rPr>
          <w:lang w:val="en-CA"/>
        </w:rPr>
      </w:pPr>
      <w:r w:rsidRPr="00BC3D3B">
        <w:rPr>
          <w:lang w:val="en-CA"/>
        </w:rPr>
        <w:t xml:space="preserve">Statements were made by representatives of the following Parties: Argentina, Bolivia (Plurinational State of), Brazil, Colombia, Democratic Republic of the Congo, Egypt, European Union and its member States, Jordan, Malawi, Nigeria, Russian Federation, Uganda and Zimbabwe (on behalf of the African States). </w:t>
      </w:r>
    </w:p>
    <w:p w14:paraId="6BB3F182" w14:textId="48BB9256" w:rsidR="005A2867" w:rsidRPr="00BC3D3B" w:rsidRDefault="005A2867" w:rsidP="00BC3D4A">
      <w:pPr>
        <w:pStyle w:val="CBDNormalNumber"/>
        <w:rPr>
          <w:lang w:val="en-CA"/>
        </w:rPr>
      </w:pPr>
      <w:r w:rsidRPr="00BC3D3B">
        <w:rPr>
          <w:lang w:val="en-CA"/>
        </w:rPr>
        <w:t xml:space="preserve">Working Group I agreed to establish a contact group, co-chaired by Patrick Luna (Brazil) and Ines </w:t>
      </w:r>
      <w:proofErr w:type="spellStart"/>
      <w:r w:rsidRPr="00BC3D3B">
        <w:rPr>
          <w:lang w:val="en-CA"/>
        </w:rPr>
        <w:t>Verleye</w:t>
      </w:r>
      <w:proofErr w:type="spellEnd"/>
      <w:r w:rsidRPr="00BC3D3B">
        <w:rPr>
          <w:lang w:val="en-CA"/>
        </w:rPr>
        <w:t xml:space="preserve"> (Belgium), to prepare a revised draft decision, using the draft decision on resource mobilization </w:t>
      </w:r>
      <w:r w:rsidR="00DA402C" w:rsidRPr="00BC3D3B">
        <w:rPr>
          <w:lang w:val="en-CA"/>
        </w:rPr>
        <w:t xml:space="preserve">contained </w:t>
      </w:r>
      <w:r w:rsidRPr="00BC3D3B">
        <w:rPr>
          <w:lang w:val="en-CA"/>
        </w:rPr>
        <w:t>in document CBD/COP/16/2/Rev.1 as a basis for its work and taking into consideration the submission by the Plurinational State of Bolivia regarding Target 19, paragraph</w:t>
      </w:r>
      <w:r w:rsidR="00851F6C" w:rsidRPr="00BC3D3B">
        <w:rPr>
          <w:lang w:val="en-CA"/>
        </w:rPr>
        <w:t> </w:t>
      </w:r>
      <w:r w:rsidRPr="00BC3D3B">
        <w:rPr>
          <w:lang w:val="en-CA"/>
        </w:rPr>
        <w:t xml:space="preserve">(f), of the Framework. </w:t>
      </w:r>
    </w:p>
    <w:p w14:paraId="7144FA0A" w14:textId="49D8958E" w:rsidR="005A2867" w:rsidRPr="00BC3D3B" w:rsidRDefault="005A2867" w:rsidP="00A93BB8">
      <w:pPr>
        <w:pStyle w:val="CBDNormalNumber"/>
        <w:rPr>
          <w:lang w:val="en-CA"/>
        </w:rPr>
      </w:pPr>
      <w:r w:rsidRPr="00BC3D3B">
        <w:rPr>
          <w:lang w:val="en-CA"/>
        </w:rPr>
        <w:t xml:space="preserve">Working Group I, at its 6th session, agreed </w:t>
      </w:r>
      <w:r w:rsidR="00A93BB8" w:rsidRPr="00BC3D3B">
        <w:rPr>
          <w:lang w:val="en-CA"/>
        </w:rPr>
        <w:t xml:space="preserve">that </w:t>
      </w:r>
      <w:r w:rsidRPr="00BC3D3B">
        <w:rPr>
          <w:lang w:val="en-CA"/>
        </w:rPr>
        <w:t xml:space="preserve">the outcome of the contact group </w:t>
      </w:r>
      <w:r w:rsidR="00A93BB8" w:rsidRPr="00BC3D3B">
        <w:rPr>
          <w:lang w:val="en-CA"/>
        </w:rPr>
        <w:t xml:space="preserve">would be </w:t>
      </w:r>
      <w:r w:rsidR="00822C3F" w:rsidRPr="00BC3D3B">
        <w:rPr>
          <w:lang w:val="en-CA"/>
        </w:rPr>
        <w:t xml:space="preserve">incorporated into a text prepared by </w:t>
      </w:r>
      <w:r w:rsidR="00A93BB8" w:rsidRPr="00BC3D3B">
        <w:rPr>
          <w:lang w:val="en-CA"/>
        </w:rPr>
        <w:t xml:space="preserve">the President </w:t>
      </w:r>
      <w:r w:rsidR="00822C3F" w:rsidRPr="00BC3D3B">
        <w:rPr>
          <w:lang w:val="en-CA"/>
        </w:rPr>
        <w:t xml:space="preserve">for transmission </w:t>
      </w:r>
      <w:r w:rsidRPr="00BC3D3B">
        <w:rPr>
          <w:lang w:val="en-CA"/>
        </w:rPr>
        <w:t>to the plenary session</w:t>
      </w:r>
      <w:r w:rsidR="00A93BB8" w:rsidRPr="00BC3D3B">
        <w:rPr>
          <w:lang w:val="en-CA"/>
        </w:rPr>
        <w:t>,</w:t>
      </w:r>
      <w:r w:rsidRPr="00BC3D3B">
        <w:rPr>
          <w:lang w:val="en-CA"/>
        </w:rPr>
        <w:t xml:space="preserve"> </w:t>
      </w:r>
      <w:r w:rsidR="002E6F90" w:rsidRPr="00BC3D3B">
        <w:rPr>
          <w:lang w:val="en-CA"/>
        </w:rPr>
        <w:t xml:space="preserve">as </w:t>
      </w:r>
      <w:r w:rsidR="00722E10" w:rsidRPr="00BC3D3B">
        <w:rPr>
          <w:lang w:val="en-CA"/>
        </w:rPr>
        <w:t>draft decision CBD/COP/16/L.34</w:t>
      </w:r>
      <w:r w:rsidRPr="00BC3D3B">
        <w:rPr>
          <w:lang w:val="en-CA"/>
        </w:rPr>
        <w:t>.</w:t>
      </w:r>
    </w:p>
    <w:p w14:paraId="2BA22933" w14:textId="431DBDE3" w:rsidR="005F6333" w:rsidRPr="00BC3D3B" w:rsidRDefault="005F6333" w:rsidP="00CE3CB4">
      <w:pPr>
        <w:pStyle w:val="CBDNormalNumber"/>
        <w:rPr>
          <w:lang w:val="en-CA"/>
        </w:rPr>
      </w:pPr>
      <w:r w:rsidRPr="00BC3D3B">
        <w:rPr>
          <w:lang w:val="en-CA"/>
        </w:rPr>
        <w:lastRenderedPageBreak/>
        <w:t xml:space="preserve">At its 5th plenary session, the Conference of the Parties </w:t>
      </w:r>
      <w:r w:rsidR="00272723" w:rsidRPr="00BC3D3B">
        <w:rPr>
          <w:lang w:val="en-CA"/>
        </w:rPr>
        <w:t xml:space="preserve">commenced its </w:t>
      </w:r>
      <w:r w:rsidRPr="00BC3D3B">
        <w:rPr>
          <w:lang w:val="en-CA"/>
        </w:rPr>
        <w:t>consider</w:t>
      </w:r>
      <w:r w:rsidR="00272723" w:rsidRPr="00BC3D3B">
        <w:rPr>
          <w:lang w:val="en-CA"/>
        </w:rPr>
        <w:t>ation</w:t>
      </w:r>
      <w:r w:rsidRPr="00BC3D3B">
        <w:rPr>
          <w:lang w:val="en-CA"/>
        </w:rPr>
        <w:t xml:space="preserve"> </w:t>
      </w:r>
      <w:r w:rsidR="00272723" w:rsidRPr="00BC3D3B">
        <w:rPr>
          <w:lang w:val="en-CA"/>
        </w:rPr>
        <w:t xml:space="preserve">of </w:t>
      </w:r>
      <w:r w:rsidRPr="00BC3D3B">
        <w:rPr>
          <w:lang w:val="en-CA"/>
        </w:rPr>
        <w:t>draft decision CBD/COP/16/L.</w:t>
      </w:r>
      <w:r w:rsidR="00DA64AA" w:rsidRPr="00BC3D3B">
        <w:rPr>
          <w:lang w:val="en-CA"/>
        </w:rPr>
        <w:t>34</w:t>
      </w:r>
      <w:r w:rsidRPr="00BC3D3B">
        <w:rPr>
          <w:lang w:val="en-CA"/>
        </w:rPr>
        <w:t xml:space="preserve">, submitted by the </w:t>
      </w:r>
      <w:r w:rsidR="004E1AD4" w:rsidRPr="00BC3D3B">
        <w:rPr>
          <w:lang w:val="en-CA"/>
        </w:rPr>
        <w:t>President</w:t>
      </w:r>
      <w:r w:rsidRPr="00BC3D3B">
        <w:rPr>
          <w:lang w:val="en-CA"/>
        </w:rPr>
        <w:t>.</w:t>
      </w:r>
      <w:r w:rsidR="00B71E28" w:rsidRPr="00BC3D3B">
        <w:rPr>
          <w:lang w:val="en-CA"/>
        </w:rPr>
        <w:t xml:space="preserve"> </w:t>
      </w:r>
    </w:p>
    <w:p w14:paraId="68ED684C" w14:textId="1DDE7D95" w:rsidR="00BB4E19" w:rsidRPr="00BC3D3B" w:rsidRDefault="00BB4E19" w:rsidP="00BC3D4A">
      <w:pPr>
        <w:pStyle w:val="CBDNormalNumber"/>
        <w:rPr>
          <w:lang w:val="en-CA"/>
        </w:rPr>
      </w:pPr>
      <w:r w:rsidRPr="00BC3D3B">
        <w:rPr>
          <w:lang w:val="en-CA"/>
        </w:rPr>
        <w:t xml:space="preserve">Statements were made by representatives of the following Parties: Australia, Bolivia (Plurinational State of), Brazil, Canada, Egypt, European Union and its member States, Fiji, Japan, New Zealand, Norway, </w:t>
      </w:r>
      <w:r w:rsidR="00A93BB8" w:rsidRPr="00BC3D3B">
        <w:rPr>
          <w:lang w:val="en-CA"/>
        </w:rPr>
        <w:t xml:space="preserve">Panama, </w:t>
      </w:r>
      <w:r w:rsidRPr="00BC3D3B">
        <w:rPr>
          <w:lang w:val="en-CA"/>
        </w:rPr>
        <w:t xml:space="preserve">South Africa (on behalf of the African States), Switzerland, United Republic of Tanzania, Zambia and Zimbabwe. </w:t>
      </w:r>
    </w:p>
    <w:p w14:paraId="01588DE7" w14:textId="1E091BAF" w:rsidR="00CE3CB4" w:rsidRPr="00BC3D3B" w:rsidRDefault="00CE3CB4">
      <w:pPr>
        <w:pStyle w:val="CBDNormalNumber"/>
        <w:rPr>
          <w:lang w:val="en-CA"/>
        </w:rPr>
      </w:pPr>
      <w:r w:rsidRPr="00BC3D3B">
        <w:rPr>
          <w:lang w:val="en-CA"/>
        </w:rPr>
        <w:t xml:space="preserve">Owing to the loss of a quorum, </w:t>
      </w:r>
      <w:r w:rsidR="000B586D" w:rsidRPr="00BC3D3B">
        <w:rPr>
          <w:lang w:val="en-CA"/>
        </w:rPr>
        <w:t xml:space="preserve">however, </w:t>
      </w:r>
      <w:r w:rsidRPr="00BC3D3B">
        <w:rPr>
          <w:lang w:val="en-CA"/>
        </w:rPr>
        <w:t xml:space="preserve">discussions had to be suspended </w:t>
      </w:r>
      <w:r w:rsidR="00D4768A" w:rsidRPr="00BC3D3B">
        <w:rPr>
          <w:lang w:val="en-CA"/>
        </w:rPr>
        <w:t xml:space="preserve">before they </w:t>
      </w:r>
      <w:r w:rsidR="00F663CF" w:rsidRPr="00BC3D3B">
        <w:rPr>
          <w:lang w:val="en-CA"/>
        </w:rPr>
        <w:t xml:space="preserve">could be completed </w:t>
      </w:r>
      <w:r w:rsidRPr="00BC3D3B">
        <w:rPr>
          <w:lang w:val="en-CA"/>
        </w:rPr>
        <w:t>(see item 31 below).</w:t>
      </w:r>
    </w:p>
    <w:p w14:paraId="407631BF" w14:textId="4266D271" w:rsidR="00D10B76" w:rsidRDefault="00D10B76" w:rsidP="00D10B76">
      <w:pPr>
        <w:pStyle w:val="CBDNormalNumber"/>
        <w:rPr>
          <w:lang w:val="en-CA"/>
        </w:rPr>
      </w:pPr>
      <w:r w:rsidRPr="00BC3D3B">
        <w:rPr>
          <w:lang w:val="en-CA"/>
        </w:rPr>
        <w:t xml:space="preserve">At its </w:t>
      </w:r>
      <w:r w:rsidR="002619D5">
        <w:rPr>
          <w:lang w:val="en-CA"/>
        </w:rPr>
        <w:t>7th</w:t>
      </w:r>
      <w:r w:rsidRPr="00BC3D3B">
        <w:rPr>
          <w:lang w:val="en-CA"/>
        </w:rPr>
        <w:t xml:space="preserve"> plenary session</w:t>
      </w:r>
      <w:r w:rsidR="00603C84" w:rsidRPr="00BC3D3B">
        <w:rPr>
          <w:lang w:val="en-CA"/>
        </w:rPr>
        <w:t xml:space="preserve">, </w:t>
      </w:r>
      <w:r w:rsidRPr="00BC3D3B">
        <w:rPr>
          <w:lang w:val="en-CA"/>
        </w:rPr>
        <w:t xml:space="preserve">the Conference of the Parties </w:t>
      </w:r>
      <w:r w:rsidR="006C0C4F" w:rsidRPr="00BC3D3B">
        <w:rPr>
          <w:lang w:val="en-CA"/>
        </w:rPr>
        <w:t xml:space="preserve">resumed </w:t>
      </w:r>
      <w:r w:rsidRPr="00BC3D3B">
        <w:rPr>
          <w:lang w:val="en-CA"/>
        </w:rPr>
        <w:t>consider</w:t>
      </w:r>
      <w:r w:rsidR="006C0C4F" w:rsidRPr="00BC3D3B">
        <w:rPr>
          <w:lang w:val="en-CA"/>
        </w:rPr>
        <w:t>ation of</w:t>
      </w:r>
      <w:r w:rsidRPr="00BC3D3B">
        <w:rPr>
          <w:lang w:val="en-CA"/>
        </w:rPr>
        <w:t xml:space="preserve"> draft decision CBD/COP/16/L.3</w:t>
      </w:r>
      <w:r w:rsidR="006C0C4F" w:rsidRPr="00BC3D3B">
        <w:rPr>
          <w:lang w:val="en-CA"/>
        </w:rPr>
        <w:t>4</w:t>
      </w:r>
      <w:r w:rsidR="002619D5">
        <w:rPr>
          <w:lang w:val="en-CA"/>
        </w:rPr>
        <w:t>.</w:t>
      </w:r>
    </w:p>
    <w:p w14:paraId="735F0A4D" w14:textId="5FC737DD" w:rsidR="002619D5" w:rsidRPr="00436C0E" w:rsidRDefault="002619D5" w:rsidP="00D10B76">
      <w:pPr>
        <w:pStyle w:val="CBDNormalNumber"/>
        <w:rPr>
          <w:lang w:val="en-CA"/>
        </w:rPr>
      </w:pPr>
      <w:r>
        <w:rPr>
          <w:lang w:val="en-CA"/>
        </w:rPr>
        <w:t xml:space="preserve">Statements were made by representatives of the following Parties: </w:t>
      </w:r>
      <w:r w:rsidR="00F85E02" w:rsidRPr="00F85E02">
        <w:t>Australia, Azerbaijan, Bahrain, Bolivia (Plurinational State of), Brazil (</w:t>
      </w:r>
      <w:r w:rsidR="005A1476">
        <w:t>one</w:t>
      </w:r>
      <w:r w:rsidR="00D91006">
        <w:t xml:space="preserve"> statement also </w:t>
      </w:r>
      <w:r w:rsidR="00C70B96" w:rsidRPr="00C70B96">
        <w:t>on behalf of China, Egypt, Ethiopia, India, Indonesia, Iran</w:t>
      </w:r>
      <w:r w:rsidR="00C70B96">
        <w:t xml:space="preserve"> (</w:t>
      </w:r>
      <w:r w:rsidR="00C70B96" w:rsidRPr="00C70B96">
        <w:t>Islamic Republic of</w:t>
      </w:r>
      <w:r w:rsidR="00C70B96">
        <w:t>)</w:t>
      </w:r>
      <w:r w:rsidR="00C70B96" w:rsidRPr="00C70B96">
        <w:t>, Russian Federation, South Africa</w:t>
      </w:r>
      <w:r w:rsidR="00C70B96">
        <w:t xml:space="preserve"> and</w:t>
      </w:r>
      <w:r w:rsidR="00C70B96" w:rsidRPr="00C70B96">
        <w:t xml:space="preserve"> United Arab Emirates and </w:t>
      </w:r>
      <w:r w:rsidR="00D91006">
        <w:t>a</w:t>
      </w:r>
      <w:r w:rsidR="005A1476">
        <w:t>nother</w:t>
      </w:r>
      <w:r w:rsidR="00D91006">
        <w:t xml:space="preserve"> statement </w:t>
      </w:r>
      <w:r w:rsidR="00F85E02" w:rsidRPr="00F85E02">
        <w:t xml:space="preserve">on behalf of the </w:t>
      </w:r>
      <w:r w:rsidR="00050A67">
        <w:t xml:space="preserve">Group of </w:t>
      </w:r>
      <w:r w:rsidR="00F85E02" w:rsidRPr="00F85E02">
        <w:t xml:space="preserve">Like-minded </w:t>
      </w:r>
      <w:r w:rsidR="00F85E02">
        <w:t>M</w:t>
      </w:r>
      <w:r w:rsidR="00F85E02" w:rsidRPr="00F85E02">
        <w:t xml:space="preserve">egadiverse </w:t>
      </w:r>
      <w:r w:rsidR="00F85E02">
        <w:t>C</w:t>
      </w:r>
      <w:r w:rsidR="00F85E02" w:rsidRPr="00F85E02">
        <w:t>ountries), Burkina Faso, Canada, Cameroon, Chad, China, Democratic Republic of</w:t>
      </w:r>
      <w:r w:rsidR="00F85E02">
        <w:t xml:space="preserve"> the</w:t>
      </w:r>
      <w:r w:rsidR="00F85E02" w:rsidRPr="00F85E02">
        <w:t xml:space="preserve"> Congo, C</w:t>
      </w:r>
      <w:r w:rsidR="00F85E02" w:rsidRPr="00F33533">
        <w:rPr>
          <w:lang w:val="en-US"/>
        </w:rPr>
        <w:t>ô</w:t>
      </w:r>
      <w:proofErr w:type="spellStart"/>
      <w:r w:rsidR="00F85E02" w:rsidRPr="00F85E02">
        <w:t>te</w:t>
      </w:r>
      <w:proofErr w:type="spellEnd"/>
      <w:r w:rsidR="00261887">
        <w:t> </w:t>
      </w:r>
      <w:r w:rsidR="00F85E02" w:rsidRPr="00F85E02">
        <w:t xml:space="preserve">d’Ivoire, Ecuador, Egypt, Ethiopia, European Union and its member States, Fiji (on behalf of </w:t>
      </w:r>
      <w:r w:rsidR="00D25B61">
        <w:t>14</w:t>
      </w:r>
      <w:r w:rsidR="00261887">
        <w:t> </w:t>
      </w:r>
      <w:r w:rsidR="00F85E02" w:rsidRPr="00F85E02">
        <w:t>Pacific small island developing States</w:t>
      </w:r>
      <w:r w:rsidR="00D25B61">
        <w:t>),</w:t>
      </w:r>
      <w:r w:rsidR="00F85E02" w:rsidRPr="00F85E02">
        <w:t xml:space="preserve"> Guatemala, India, Indonesia, Japan, Jordan, Kenya, Liberia, Madagascar, Malaysia, Mali, Nepal, New Zealand, Niger, Nigeria, Norway, Panama, Peru, Qatar, Russian Federation, Saudi Arabia, South Africa, Switzerland, Togo, Uganda, United Kingdom, United Republic of Tanzania, Uzbekistan, Venezuela (Bolivarian Republic of) and Zimbabwe (on behalf of the African </w:t>
      </w:r>
      <w:r w:rsidR="00436C0E">
        <w:t>S</w:t>
      </w:r>
      <w:r w:rsidR="00F85E02" w:rsidRPr="00F85E02">
        <w:t>tates).</w:t>
      </w:r>
    </w:p>
    <w:p w14:paraId="183E3D8B" w14:textId="1F9FC9D7" w:rsidR="00436C0E" w:rsidRDefault="00436C0E" w:rsidP="00436C0E">
      <w:pPr>
        <w:pStyle w:val="CBDNormalNumber"/>
        <w:rPr>
          <w:lang w:val="en-CA"/>
        </w:rPr>
      </w:pPr>
      <w:r>
        <w:t xml:space="preserve">The Conference of the Parties agreed that </w:t>
      </w:r>
      <w:r w:rsidRPr="00F85E02">
        <w:t>the President would conduct informal consultations aim</w:t>
      </w:r>
      <w:r w:rsidR="00FC3C28">
        <w:t>ed</w:t>
      </w:r>
      <w:r w:rsidRPr="00F85E02">
        <w:t xml:space="preserve"> at reaching a political understanding on how to move forward with paragraphs 19 to 25 </w:t>
      </w:r>
      <w:r w:rsidR="00AD0055">
        <w:t xml:space="preserve">of </w:t>
      </w:r>
      <w:r w:rsidRPr="00F85E02">
        <w:t xml:space="preserve">and annex II </w:t>
      </w:r>
      <w:r w:rsidR="00AD0055">
        <w:t>to</w:t>
      </w:r>
      <w:r w:rsidRPr="00F85E02">
        <w:t xml:space="preserve"> the draft decision.</w:t>
      </w:r>
    </w:p>
    <w:p w14:paraId="69026E2B" w14:textId="5340338E" w:rsidR="002619D5" w:rsidRPr="00BC3D3B" w:rsidRDefault="002619D5" w:rsidP="00D10B76">
      <w:pPr>
        <w:pStyle w:val="CBDNormalNumber"/>
        <w:rPr>
          <w:lang w:val="en-CA"/>
        </w:rPr>
      </w:pPr>
      <w:r>
        <w:rPr>
          <w:lang w:val="en-CA"/>
        </w:rPr>
        <w:t>[to be completed]</w:t>
      </w:r>
    </w:p>
    <w:p w14:paraId="1885921B" w14:textId="0051605E" w:rsidR="00DA64AA" w:rsidRPr="00BC3D3B" w:rsidRDefault="00DA64AA" w:rsidP="00B4587F">
      <w:pPr>
        <w:pStyle w:val="CBDNormalNoNumber"/>
        <w:keepNext/>
        <w:rPr>
          <w:i/>
          <w:iCs/>
          <w:snapToGrid w:val="0"/>
          <w:lang w:val="en-CA"/>
        </w:rPr>
      </w:pPr>
      <w:r w:rsidRPr="00BC3D3B">
        <w:rPr>
          <w:i/>
          <w:iCs/>
          <w:snapToGrid w:val="0"/>
          <w:lang w:val="en-CA"/>
        </w:rPr>
        <w:t>Financial mechanism</w:t>
      </w:r>
    </w:p>
    <w:p w14:paraId="6CEE78C1" w14:textId="4CEA9744" w:rsidR="004B2263" w:rsidRPr="00BC3D3B" w:rsidRDefault="003A6935" w:rsidP="00BC3D4A">
      <w:pPr>
        <w:pStyle w:val="CBDNormalNumber"/>
        <w:rPr>
          <w:lang w:val="en-CA"/>
        </w:rPr>
      </w:pPr>
      <w:r w:rsidRPr="00BC3D3B">
        <w:rPr>
          <w:lang w:val="en-CA"/>
        </w:rPr>
        <w:t>At the 1st session of Working Group I, a</w:t>
      </w:r>
      <w:r w:rsidR="004B2263" w:rsidRPr="00BC3D3B">
        <w:rPr>
          <w:lang w:val="en-CA"/>
        </w:rPr>
        <w:t xml:space="preserve"> representative of GEF presented the report of the GEF Council for the sixteenth meeting of the Conference of the Parties.</w:t>
      </w:r>
    </w:p>
    <w:p w14:paraId="139B763B" w14:textId="7D6A2F8F" w:rsidR="004B2263" w:rsidRPr="00BC3D3B" w:rsidRDefault="004B2263" w:rsidP="00BC3D4A">
      <w:pPr>
        <w:pStyle w:val="CBDNormalNumber"/>
        <w:rPr>
          <w:lang w:val="en-CA"/>
        </w:rPr>
      </w:pPr>
      <w:r w:rsidRPr="00BC3D3B">
        <w:rPr>
          <w:lang w:val="en-CA"/>
        </w:rPr>
        <w:t xml:space="preserve">The independent evaluator presented his report on the sixth </w:t>
      </w:r>
      <w:r w:rsidR="006622F8" w:rsidRPr="00BC3D3B">
        <w:rPr>
          <w:lang w:val="en-CA"/>
        </w:rPr>
        <w:t>quadrenni</w:t>
      </w:r>
      <w:r w:rsidR="00C96859" w:rsidRPr="00BC3D3B">
        <w:rPr>
          <w:lang w:val="en-CA"/>
        </w:rPr>
        <w:t xml:space="preserve">al </w:t>
      </w:r>
      <w:r w:rsidRPr="00BC3D3B">
        <w:rPr>
          <w:lang w:val="en-CA"/>
        </w:rPr>
        <w:t>review of the effectiveness of the financial mechanism.</w:t>
      </w:r>
    </w:p>
    <w:p w14:paraId="4E13817C" w14:textId="77777777" w:rsidR="004B2263" w:rsidRPr="00BC3D3B" w:rsidRDefault="004B2263" w:rsidP="00BC3D4A">
      <w:pPr>
        <w:pStyle w:val="CBDNormalNumber"/>
        <w:rPr>
          <w:lang w:val="en-CA"/>
        </w:rPr>
      </w:pPr>
      <w:r w:rsidRPr="00BC3D3B">
        <w:rPr>
          <w:lang w:val="en-CA"/>
        </w:rPr>
        <w:t>Statements were made by representatives of the following Parties: Brazil, Democratic Republic of the Congo, European Union and its member States, Guatemala, Japan and Seychelles.</w:t>
      </w:r>
    </w:p>
    <w:p w14:paraId="5D5B59E5" w14:textId="77777777" w:rsidR="004B2263" w:rsidRPr="00BC3D3B" w:rsidRDefault="004B2263" w:rsidP="00BC3D4A">
      <w:pPr>
        <w:pStyle w:val="CBDNormalNumber"/>
        <w:rPr>
          <w:lang w:val="en-CA"/>
        </w:rPr>
      </w:pPr>
      <w:r w:rsidRPr="00BC3D3B">
        <w:rPr>
          <w:lang w:val="en-CA"/>
        </w:rPr>
        <w:t>Working Group I resumed its consideration of the matter at its 2nd session, on 22 October.</w:t>
      </w:r>
    </w:p>
    <w:p w14:paraId="14949CF5" w14:textId="77777777" w:rsidR="004B2263" w:rsidRPr="00BC3D3B" w:rsidRDefault="004B2263" w:rsidP="00BC3D4A">
      <w:pPr>
        <w:pStyle w:val="CBDNormalNumber"/>
        <w:rPr>
          <w:lang w:val="en-CA"/>
        </w:rPr>
      </w:pPr>
      <w:r w:rsidRPr="00BC3D3B">
        <w:rPr>
          <w:rStyle w:val="Para1Char"/>
          <w:snapToGrid/>
          <w:szCs w:val="22"/>
          <w:lang w:val="en-CA"/>
        </w:rPr>
        <w:t xml:space="preserve">Statements were made by representatives of </w:t>
      </w:r>
      <w:r w:rsidRPr="00BC3D3B">
        <w:rPr>
          <w:lang w:val="en-CA"/>
        </w:rPr>
        <w:t>the following Parties: Australia, Bangladesh, Bolivia (Plurinational State of), Bosnia and Herzegovina, Cameroon, Canada, China, Colombia, Democratic Republic of the Congo, Fiji, India, Japan, Mexico, New Zealand, Norway, Russian Federation, South Africa, Switzerland, Uganda, United Kingdom, United Republic of Tanzania, Uruguay and Viet Nam.</w:t>
      </w:r>
    </w:p>
    <w:p w14:paraId="245612A9" w14:textId="77777777" w:rsidR="004B2263" w:rsidRPr="00BC3D3B" w:rsidRDefault="004B2263" w:rsidP="00BC3D4A">
      <w:pPr>
        <w:pStyle w:val="CBDNormalNumber"/>
        <w:rPr>
          <w:lang w:val="en-CA"/>
        </w:rPr>
      </w:pPr>
      <w:r w:rsidRPr="00BC3D3B">
        <w:rPr>
          <w:lang w:val="en-CA"/>
        </w:rPr>
        <w:t>Statements were also made by representatives of the Arab Organization for Agricultural Development and the Global Youth Biodiversity Network.</w:t>
      </w:r>
    </w:p>
    <w:p w14:paraId="1516A4F4" w14:textId="31F74BAC" w:rsidR="004B2263" w:rsidRPr="00BC3D3B" w:rsidRDefault="004B2263" w:rsidP="00BC3D4A">
      <w:pPr>
        <w:pStyle w:val="CBDNormalNumber"/>
        <w:rPr>
          <w:lang w:val="en-CA"/>
        </w:rPr>
      </w:pPr>
      <w:r w:rsidRPr="00BC3D3B">
        <w:rPr>
          <w:lang w:val="en-CA"/>
        </w:rPr>
        <w:t xml:space="preserve">Working Group I established a contact group, co-chaired by Laura Bermúdez (Colombia) and Ladislav Miko (Czechia), to consider the draft decision on the financial mechanism </w:t>
      </w:r>
      <w:r w:rsidR="0027118B" w:rsidRPr="00BC3D3B">
        <w:rPr>
          <w:lang w:val="en-CA"/>
        </w:rPr>
        <w:t xml:space="preserve">contained </w:t>
      </w:r>
      <w:r w:rsidRPr="00BC3D3B">
        <w:rPr>
          <w:lang w:val="en-CA"/>
        </w:rPr>
        <w:t>in document CBD/COP/16/2/Rev.1 and new elements arising from the comments made during the session by Parties and observers. The contact group was also requested to coordinate its discussion</w:t>
      </w:r>
      <w:r w:rsidR="00D565EF" w:rsidRPr="00BC3D3B">
        <w:rPr>
          <w:lang w:val="en-CA"/>
        </w:rPr>
        <w:t>s</w:t>
      </w:r>
      <w:r w:rsidRPr="00BC3D3B">
        <w:rPr>
          <w:lang w:val="en-CA"/>
        </w:rPr>
        <w:t xml:space="preserve"> with those of the contact group on resource mobilization, given the interlinkages between them. </w:t>
      </w:r>
    </w:p>
    <w:p w14:paraId="20C2EA07" w14:textId="77777777" w:rsidR="004B2263" w:rsidRPr="00BC3D3B" w:rsidRDefault="004B2263" w:rsidP="00BC3D4A">
      <w:pPr>
        <w:pStyle w:val="CBDNormalNumber"/>
        <w:rPr>
          <w:lang w:val="en-CA"/>
        </w:rPr>
      </w:pPr>
      <w:r w:rsidRPr="00BC3D3B">
        <w:rPr>
          <w:lang w:val="en-CA"/>
        </w:rPr>
        <w:lastRenderedPageBreak/>
        <w:t>At its 6th session, Working Group I considered a revised draft decision submitted by the Chair following discussions in the contact group.</w:t>
      </w:r>
    </w:p>
    <w:p w14:paraId="7098C9A9" w14:textId="5EB9F07B" w:rsidR="004B2263" w:rsidRPr="00BC3D3B" w:rsidRDefault="004B2263" w:rsidP="00BC3D4A">
      <w:pPr>
        <w:pStyle w:val="CBDNormalNumber"/>
        <w:rPr>
          <w:lang w:val="en-CA"/>
        </w:rPr>
      </w:pPr>
      <w:r w:rsidRPr="00BC3D3B">
        <w:rPr>
          <w:lang w:val="en-CA"/>
        </w:rPr>
        <w:t>Statements were made by representatives of the following Parties: Argentina, Bosnia and Herzegovina, Brazil, China, Czech</w:t>
      </w:r>
      <w:r w:rsidR="00903128" w:rsidRPr="00BC3D3B">
        <w:rPr>
          <w:lang w:val="en-CA"/>
        </w:rPr>
        <w:t>ia</w:t>
      </w:r>
      <w:r w:rsidRPr="00BC3D3B">
        <w:rPr>
          <w:lang w:val="en-CA"/>
        </w:rPr>
        <w:t>, European Union and its member States, Fiji, Georgia, Japan, Norway, Peru, Switzerland, United Kingdom and Zimbabwe.</w:t>
      </w:r>
    </w:p>
    <w:p w14:paraId="307D3E4C" w14:textId="1C77342A" w:rsidR="004B2263" w:rsidRPr="00BC3D3B" w:rsidRDefault="004B2263" w:rsidP="00BC3D4A">
      <w:pPr>
        <w:pStyle w:val="CBDNormalNumber"/>
        <w:rPr>
          <w:lang w:val="en-CA"/>
        </w:rPr>
      </w:pPr>
      <w:r w:rsidRPr="00BC3D3B">
        <w:rPr>
          <w:lang w:val="en-CA"/>
        </w:rPr>
        <w:t>Working Group I approved the revised draft decision, as orally amended, for transmission to the plenary session as draft decision CBD/COP/16/L.</w:t>
      </w:r>
      <w:r w:rsidR="00FD0C96" w:rsidRPr="00BC3D3B">
        <w:rPr>
          <w:lang w:val="en-CA"/>
        </w:rPr>
        <w:t>31</w:t>
      </w:r>
      <w:r w:rsidRPr="00BC3D3B">
        <w:rPr>
          <w:lang w:val="en-CA"/>
        </w:rPr>
        <w:t>.</w:t>
      </w:r>
    </w:p>
    <w:p w14:paraId="383E0D73" w14:textId="45AA570F" w:rsidR="00C70B96" w:rsidRDefault="006C1A9B" w:rsidP="006C1A9B">
      <w:pPr>
        <w:pStyle w:val="CBDNormalNumber"/>
        <w:rPr>
          <w:lang w:val="en-CA"/>
        </w:rPr>
      </w:pPr>
      <w:r w:rsidRPr="00BC3D3B">
        <w:rPr>
          <w:lang w:val="en-CA"/>
        </w:rPr>
        <w:t xml:space="preserve">At its </w:t>
      </w:r>
      <w:r w:rsidR="00C70B96">
        <w:rPr>
          <w:lang w:val="en-CA"/>
        </w:rPr>
        <w:t>8th</w:t>
      </w:r>
      <w:r w:rsidRPr="00BC3D3B">
        <w:rPr>
          <w:lang w:val="en-CA"/>
        </w:rPr>
        <w:t xml:space="preserve"> plenary session</w:t>
      </w:r>
      <w:r w:rsidR="00603C84" w:rsidRPr="00BC3D3B">
        <w:rPr>
          <w:lang w:val="en-CA"/>
        </w:rPr>
        <w:t xml:space="preserve">, </w:t>
      </w:r>
      <w:r w:rsidRPr="00BC3D3B">
        <w:rPr>
          <w:lang w:val="en-CA"/>
        </w:rPr>
        <w:t xml:space="preserve">the Conference of the Parties considered draft decision </w:t>
      </w:r>
      <w:hyperlink r:id="rId17" w:history="1">
        <w:r w:rsidRPr="00626300">
          <w:rPr>
            <w:rStyle w:val="Hyperlink"/>
            <w:lang w:val="en-CA"/>
          </w:rPr>
          <w:t>CBD/COP/16/L.31</w:t>
        </w:r>
      </w:hyperlink>
      <w:r w:rsidRPr="00BC3D3B">
        <w:rPr>
          <w:lang w:val="en-CA"/>
        </w:rPr>
        <w:t xml:space="preserve">, submitted by the </w:t>
      </w:r>
      <w:r w:rsidR="00C70B96">
        <w:rPr>
          <w:rFonts w:eastAsia="Times New Roman"/>
          <w:color w:val="000000"/>
        </w:rPr>
        <w:t>Chair of Working Group I</w:t>
      </w:r>
      <w:r w:rsidR="00C70B96">
        <w:rPr>
          <w:lang w:val="en-CA"/>
        </w:rPr>
        <w:t>.</w:t>
      </w:r>
    </w:p>
    <w:p w14:paraId="62A73F32" w14:textId="32DAB87C" w:rsidR="00C70B96" w:rsidRPr="00C70B96" w:rsidRDefault="00C70B96" w:rsidP="00C70B96">
      <w:pPr>
        <w:pStyle w:val="CBDNormalNumber"/>
        <w:rPr>
          <w:lang w:val="en-CA"/>
        </w:rPr>
      </w:pPr>
      <w:r w:rsidRPr="00C70B96">
        <w:t xml:space="preserve">The Conference of the Parties agreed that the </w:t>
      </w:r>
      <w:r w:rsidR="00DD5DA8">
        <w:t>penultimate</w:t>
      </w:r>
      <w:r w:rsidRPr="00C70B96">
        <w:t xml:space="preserve"> preambular paragraph</w:t>
      </w:r>
      <w:r w:rsidR="0000778E">
        <w:t>,</w:t>
      </w:r>
      <w:r w:rsidRPr="00C70B96">
        <w:t xml:space="preserve"> paragraphs17 and 36 to 38 of the draft decision </w:t>
      </w:r>
      <w:r w:rsidR="0000778E">
        <w:t>and</w:t>
      </w:r>
      <w:r w:rsidRPr="00C70B96">
        <w:t xml:space="preserve"> paragraph 9</w:t>
      </w:r>
      <w:r>
        <w:t> </w:t>
      </w:r>
      <w:r w:rsidRPr="00C70B96">
        <w:t xml:space="preserve">(e) of </w:t>
      </w:r>
      <w:r>
        <w:t>a</w:t>
      </w:r>
      <w:r w:rsidRPr="00C70B96">
        <w:t xml:space="preserve">nnex I </w:t>
      </w:r>
      <w:r w:rsidR="0000778E">
        <w:t xml:space="preserve">to the draft decision </w:t>
      </w:r>
      <w:r w:rsidRPr="00C70B96">
        <w:t>would be considered by the informal group discussing resource mobilization</w:t>
      </w:r>
      <w:r>
        <w:t>.</w:t>
      </w:r>
    </w:p>
    <w:p w14:paraId="3A146C73" w14:textId="23D8278B" w:rsidR="00C70B96" w:rsidRPr="0000778E" w:rsidRDefault="00C70B96" w:rsidP="00C70B96">
      <w:pPr>
        <w:pStyle w:val="CBDNormalNumber"/>
        <w:rPr>
          <w:lang w:val="en-CA"/>
        </w:rPr>
      </w:pPr>
      <w:r w:rsidRPr="00C70B96">
        <w:t>Statements were made by representatives of the following Parties: Algeria, Antigua and Barbuda, Bahrain, Brazil, China, Cuba, Guatemala, Indonesia, Jamaica, Jordan, Maldives, Peru and Russian Federation.</w:t>
      </w:r>
    </w:p>
    <w:p w14:paraId="0590AD58" w14:textId="70EBC0A9" w:rsidR="0000778E" w:rsidRPr="0000778E" w:rsidRDefault="0000778E" w:rsidP="00C70B96">
      <w:pPr>
        <w:pStyle w:val="CBDNormalNumber"/>
        <w:rPr>
          <w:lang w:val="en-CA"/>
        </w:rPr>
      </w:pPr>
      <w:r>
        <w:t>At its 9</w:t>
      </w:r>
      <w:r w:rsidRPr="0000778E">
        <w:t>th</w:t>
      </w:r>
      <w:r>
        <w:t xml:space="preserve"> plenary session, the Conference of the Parties resumed its consideration of the draft decision.</w:t>
      </w:r>
    </w:p>
    <w:p w14:paraId="07205894" w14:textId="3A0AC850" w:rsidR="0000778E" w:rsidRPr="0000778E" w:rsidRDefault="0000778E" w:rsidP="00C70B96">
      <w:pPr>
        <w:pStyle w:val="CBDNormalNumber"/>
        <w:rPr>
          <w:lang w:val="en-CA"/>
        </w:rPr>
      </w:pPr>
      <w:r>
        <w:t>Statements were made by representatives of the following Parties: Bangladesh and Russian Federation.</w:t>
      </w:r>
    </w:p>
    <w:p w14:paraId="20F5BA4A" w14:textId="469A19F2" w:rsidR="0000778E" w:rsidRPr="0000778E" w:rsidRDefault="0000778E" w:rsidP="004060EB">
      <w:pPr>
        <w:pStyle w:val="CBDNormalNumber"/>
        <w:rPr>
          <w:lang w:val="en-CA"/>
        </w:rPr>
      </w:pPr>
      <w:r>
        <w:t>The representative of the Democratic Republic of the Congo raised a point of order</w:t>
      </w:r>
      <w:r w:rsidR="004060EB">
        <w:t xml:space="preserve">, </w:t>
      </w:r>
      <w:r w:rsidR="004060EB" w:rsidRPr="004060EB">
        <w:t>pursuant to rule</w:t>
      </w:r>
      <w:r w:rsidR="004060EB">
        <w:t> </w:t>
      </w:r>
      <w:r w:rsidR="004060EB" w:rsidRPr="004060EB">
        <w:t>33 of the rules of procedure</w:t>
      </w:r>
      <w:r>
        <w:t>.</w:t>
      </w:r>
    </w:p>
    <w:p w14:paraId="3EAEEB78" w14:textId="6ACD3A54" w:rsidR="0000778E" w:rsidRPr="00D74005" w:rsidRDefault="0000778E" w:rsidP="00C70B96">
      <w:pPr>
        <w:pStyle w:val="CBDNormalNumber"/>
        <w:rPr>
          <w:lang w:val="en-CA"/>
        </w:rPr>
      </w:pPr>
      <w:r>
        <w:t xml:space="preserve">The President </w:t>
      </w:r>
      <w:r w:rsidR="006E6788">
        <w:t xml:space="preserve">did not grant </w:t>
      </w:r>
      <w:r>
        <w:t>the point of order.</w:t>
      </w:r>
    </w:p>
    <w:p w14:paraId="7857D658" w14:textId="44877B5C" w:rsidR="00D74005" w:rsidRPr="00D74005" w:rsidRDefault="00D74005">
      <w:pPr>
        <w:pStyle w:val="CBDNormalNumber"/>
        <w:rPr>
          <w:lang w:val="en-CA"/>
        </w:rPr>
      </w:pPr>
      <w:r>
        <w:t>The Conference of the Parties resumed its consideration of the draft decision.</w:t>
      </w:r>
    </w:p>
    <w:p w14:paraId="45B8AA6F" w14:textId="52E6A34D" w:rsidR="00A4020F" w:rsidRPr="0000778E" w:rsidRDefault="00A4020F" w:rsidP="00C70B96">
      <w:pPr>
        <w:pStyle w:val="CBDNormalNumber"/>
        <w:rPr>
          <w:lang w:val="en-CA"/>
        </w:rPr>
      </w:pPr>
      <w:r>
        <w:t>A statement was made by the representative of China.</w:t>
      </w:r>
    </w:p>
    <w:p w14:paraId="10C9A318" w14:textId="5CE31B26" w:rsidR="0000778E" w:rsidRPr="00A4020F" w:rsidRDefault="0000778E" w:rsidP="00C70B96">
      <w:pPr>
        <w:pStyle w:val="CBDNormalNumber"/>
        <w:rPr>
          <w:lang w:val="en-CA"/>
        </w:rPr>
      </w:pPr>
      <w:r>
        <w:t xml:space="preserve">The representative of the Democratic Republic of the Congo appealed the ruling of the President. </w:t>
      </w:r>
    </w:p>
    <w:p w14:paraId="2F2D5140" w14:textId="4F0DBE59" w:rsidR="00A4020F" w:rsidRPr="00A4020F" w:rsidRDefault="00A4020F" w:rsidP="00C70B96">
      <w:pPr>
        <w:pStyle w:val="CBDNormalNumber"/>
        <w:rPr>
          <w:lang w:val="en-CA"/>
        </w:rPr>
      </w:pPr>
      <w:r>
        <w:t>The President called for a vote by a show of hands, in accordance with rules 33 and 46 of the rules of procedure.</w:t>
      </w:r>
    </w:p>
    <w:p w14:paraId="44FC3F52" w14:textId="7F585D83" w:rsidR="00A4020F" w:rsidRPr="00A4020F" w:rsidRDefault="00A4020F" w:rsidP="00C70B96">
      <w:pPr>
        <w:pStyle w:val="CBDNormalNumber"/>
        <w:rPr>
          <w:lang w:val="en-CA"/>
        </w:rPr>
      </w:pPr>
      <w:r>
        <w:t xml:space="preserve">The representative of Ghana requested a roll-call vote, </w:t>
      </w:r>
      <w:r w:rsidR="00306BDA">
        <w:t xml:space="preserve">in accordance with </w:t>
      </w:r>
      <w:r>
        <w:t>rule 46</w:t>
      </w:r>
      <w:r w:rsidR="00413C72">
        <w:t xml:space="preserve"> of the rules of procedure</w:t>
      </w:r>
      <w:r>
        <w:t>.</w:t>
      </w:r>
    </w:p>
    <w:p w14:paraId="7BB2380A" w14:textId="77777777" w:rsidR="00CD1B75" w:rsidRPr="00CD1B75" w:rsidRDefault="00A4020F" w:rsidP="00C70B96">
      <w:pPr>
        <w:pStyle w:val="CBDNormalNumber"/>
        <w:rPr>
          <w:lang w:val="en-CA"/>
        </w:rPr>
      </w:pPr>
      <w:r>
        <w:t>A statement was made by the representative of Brazil</w:t>
      </w:r>
      <w:r w:rsidR="004A088C">
        <w:t xml:space="preserve">. </w:t>
      </w:r>
    </w:p>
    <w:p w14:paraId="4D920C0F" w14:textId="481C2B34" w:rsidR="00A4020F" w:rsidRPr="0000778E" w:rsidRDefault="00CD1B75" w:rsidP="00C70B96">
      <w:pPr>
        <w:pStyle w:val="CBDNormalNumber"/>
        <w:rPr>
          <w:lang w:val="en-CA"/>
        </w:rPr>
      </w:pPr>
      <w:r>
        <w:t>T</w:t>
      </w:r>
      <w:r w:rsidR="008C36BB">
        <w:t xml:space="preserve">he </w:t>
      </w:r>
      <w:r w:rsidR="00E22AF7">
        <w:t xml:space="preserve">President </w:t>
      </w:r>
      <w:r w:rsidR="008C36BB">
        <w:t xml:space="preserve">suspended </w:t>
      </w:r>
      <w:r w:rsidR="00E22AF7">
        <w:t>the session at 10.</w:t>
      </w:r>
      <w:r w:rsidR="004A7B1B">
        <w:t>5</w:t>
      </w:r>
      <w:r w:rsidR="00E22AF7">
        <w:t xml:space="preserve">3 a.m. </w:t>
      </w:r>
      <w:r w:rsidR="008C36BB">
        <w:t>to allow for informal consultations</w:t>
      </w:r>
      <w:r w:rsidR="00A4020F">
        <w:t>.</w:t>
      </w:r>
    </w:p>
    <w:p w14:paraId="1CE8E5E6" w14:textId="620D0094" w:rsidR="00FB7366" w:rsidRPr="00FB7366" w:rsidRDefault="008C36BB" w:rsidP="00C70B96">
      <w:pPr>
        <w:pStyle w:val="CBDNormalNumber"/>
        <w:rPr>
          <w:lang w:val="en-CA"/>
        </w:rPr>
      </w:pPr>
      <w:r>
        <w:t xml:space="preserve">The </w:t>
      </w:r>
      <w:r w:rsidR="004A088C">
        <w:t>session</w:t>
      </w:r>
      <w:r w:rsidR="00E22AF7">
        <w:t xml:space="preserve"> </w:t>
      </w:r>
      <w:r w:rsidR="00685BE2">
        <w:t xml:space="preserve">resumed </w:t>
      </w:r>
      <w:r w:rsidR="00E22AF7">
        <w:t xml:space="preserve">at </w:t>
      </w:r>
      <w:r w:rsidR="004A7B1B">
        <w:t>12.04 p.m</w:t>
      </w:r>
      <w:r w:rsidR="004A088C">
        <w:t>.</w:t>
      </w:r>
    </w:p>
    <w:p w14:paraId="22D2ABF0" w14:textId="22CB2C00" w:rsidR="0000778E" w:rsidRPr="00A4020F" w:rsidRDefault="004A3F19" w:rsidP="00C70B96">
      <w:pPr>
        <w:pStyle w:val="CBDNormalNumber"/>
        <w:rPr>
          <w:lang w:val="en-CA"/>
        </w:rPr>
      </w:pPr>
      <w:r>
        <w:t>T</w:t>
      </w:r>
      <w:r w:rsidR="00A4020F">
        <w:t>he representative of the Democratic Republic of the Congo withdrew his appeal.</w:t>
      </w:r>
    </w:p>
    <w:p w14:paraId="4CCE7042" w14:textId="07AD8B41" w:rsidR="00A4020F" w:rsidRPr="00A4020F" w:rsidRDefault="00A4020F" w:rsidP="00A4020F">
      <w:pPr>
        <w:pStyle w:val="CBDNormalNumber"/>
        <w:rPr>
          <w:lang w:val="en-CA"/>
        </w:rPr>
      </w:pPr>
      <w:r>
        <w:t>Statements were made by representatives of the following Parties: Brazil, Egypt and Russian Federation.</w:t>
      </w:r>
    </w:p>
    <w:p w14:paraId="6F549582" w14:textId="06D73BAC" w:rsidR="00A4020F" w:rsidRPr="0000778E" w:rsidRDefault="00A4020F" w:rsidP="00A4020F">
      <w:pPr>
        <w:pStyle w:val="CBDNormalNumber"/>
        <w:rPr>
          <w:lang w:val="en-CA"/>
        </w:rPr>
      </w:pPr>
      <w:r>
        <w:t>The Conference of the Parties approved the draft decision</w:t>
      </w:r>
      <w:r w:rsidR="004A3F19">
        <w:t>,</w:t>
      </w:r>
      <w:r>
        <w:t xml:space="preserve"> as orally amended</w:t>
      </w:r>
      <w:r w:rsidR="0066660E">
        <w:t>, for adoption at a later session</w:t>
      </w:r>
      <w:r>
        <w:t>.</w:t>
      </w:r>
    </w:p>
    <w:p w14:paraId="76EDBCF2" w14:textId="10E21DA3" w:rsidR="006C1A9B" w:rsidRPr="00BC3D3B" w:rsidRDefault="006C1A9B" w:rsidP="006C1A9B">
      <w:pPr>
        <w:pStyle w:val="CBDNormalNumber"/>
        <w:rPr>
          <w:lang w:val="en-CA"/>
        </w:rPr>
      </w:pPr>
      <w:r w:rsidRPr="00BC3D3B">
        <w:rPr>
          <w:lang w:val="en-CA"/>
        </w:rPr>
        <w:t>[to be completed]</w:t>
      </w:r>
    </w:p>
    <w:p w14:paraId="49F1A9C7" w14:textId="36FDB07F" w:rsidR="00B0274B" w:rsidRPr="00BC3D3B" w:rsidRDefault="00B0274B" w:rsidP="00B0274B">
      <w:pPr>
        <w:pStyle w:val="CBDAgendaItem"/>
        <w:rPr>
          <w:caps/>
          <w:lang w:val="en-CA"/>
        </w:rPr>
      </w:pPr>
      <w:r w:rsidRPr="00BC3D3B">
        <w:rPr>
          <w:lang w:val="en-CA"/>
        </w:rPr>
        <w:lastRenderedPageBreak/>
        <w:t xml:space="preserve">Item 12 </w:t>
      </w:r>
      <w:r w:rsidRPr="00BC3D3B">
        <w:rPr>
          <w:lang w:val="en-CA"/>
        </w:rPr>
        <w:br/>
      </w:r>
      <w:bookmarkStart w:id="28" w:name="_Hlk190853321"/>
      <w:r w:rsidRPr="00BC3D3B">
        <w:rPr>
          <w:bCs/>
          <w:lang w:val="en-CA"/>
        </w:rPr>
        <w:t>Capacity-building and development</w:t>
      </w:r>
      <w:bookmarkEnd w:id="28"/>
      <w:r w:rsidRPr="00BC3D3B">
        <w:rPr>
          <w:bCs/>
          <w:lang w:val="en-CA"/>
        </w:rPr>
        <w:t xml:space="preserve">, technical and scientific cooperation, </w:t>
      </w:r>
      <w:r w:rsidR="0029416B" w:rsidRPr="00BC3D3B">
        <w:rPr>
          <w:bCs/>
          <w:lang w:val="en-CA"/>
        </w:rPr>
        <w:br/>
      </w:r>
      <w:r w:rsidRPr="00BC3D3B">
        <w:rPr>
          <w:bCs/>
          <w:lang w:val="en-CA"/>
        </w:rPr>
        <w:t>clearing-house mechanism and knowledge management</w:t>
      </w:r>
    </w:p>
    <w:p w14:paraId="7EACA9C1" w14:textId="72A68E2E" w:rsidR="008F17AE" w:rsidRPr="00BC3D3B" w:rsidRDefault="008F17AE" w:rsidP="00BC3D4A">
      <w:pPr>
        <w:pStyle w:val="CBDNormalNumber"/>
        <w:rPr>
          <w:lang w:val="en-CA"/>
        </w:rPr>
      </w:pPr>
      <w:r w:rsidRPr="00BC3D3B">
        <w:rPr>
          <w:lang w:val="en-CA"/>
        </w:rPr>
        <w:t>Working Group I considered agenda item 12 at its 2nd session. It had before it two draft decisions</w:t>
      </w:r>
      <w:r w:rsidR="00E70B5F" w:rsidRPr="00BC3D3B">
        <w:rPr>
          <w:lang w:val="en-CA"/>
        </w:rPr>
        <w:t>,</w:t>
      </w:r>
      <w:r w:rsidRPr="00BC3D3B">
        <w:rPr>
          <w:lang w:val="en-CA"/>
        </w:rPr>
        <w:t xml:space="preserve"> one on capacity-building and development, technical and scientific cooperation and technology transfer and the other on the clearing-house mechanism and knowledge management</w:t>
      </w:r>
      <w:r w:rsidR="00FF3546" w:rsidRPr="00BC3D3B">
        <w:rPr>
          <w:lang w:val="en-CA"/>
        </w:rPr>
        <w:t>,</w:t>
      </w:r>
      <w:r w:rsidR="00FF3546" w:rsidRPr="00BC3D3B">
        <w:rPr>
          <w:rStyle w:val="FootnoteReference"/>
          <w:lang w:val="en-CA"/>
        </w:rPr>
        <w:footnoteReference w:id="54"/>
      </w:r>
      <w:r w:rsidRPr="00BC3D3B">
        <w:rPr>
          <w:lang w:val="en-CA"/>
        </w:rPr>
        <w:t xml:space="preserve"> </w:t>
      </w:r>
      <w:r w:rsidR="00E23CE1" w:rsidRPr="00BC3D3B">
        <w:rPr>
          <w:lang w:val="en-CA"/>
        </w:rPr>
        <w:t>a</w:t>
      </w:r>
      <w:r w:rsidR="00A85D0B" w:rsidRPr="00BC3D3B">
        <w:rPr>
          <w:lang w:val="en-CA"/>
        </w:rPr>
        <w:t xml:space="preserve">s well as </w:t>
      </w:r>
      <w:r w:rsidRPr="00BC3D3B">
        <w:rPr>
          <w:lang w:val="en-CA"/>
        </w:rPr>
        <w:t>a note by the Secretariat on further information relevant to the operationalization of the technical and scientific cooperation mechanism.</w:t>
      </w:r>
      <w:r w:rsidRPr="00BC3D3B">
        <w:rPr>
          <w:rStyle w:val="FootnoteReference"/>
          <w:lang w:val="en-CA"/>
        </w:rPr>
        <w:footnoteReference w:id="55"/>
      </w:r>
      <w:r w:rsidRPr="00BC3D3B">
        <w:rPr>
          <w:lang w:val="en-CA"/>
        </w:rPr>
        <w:t xml:space="preserve"> </w:t>
      </w:r>
      <w:r w:rsidR="00F15F1A" w:rsidRPr="00BC3D3B">
        <w:rPr>
          <w:lang w:val="en-CA"/>
        </w:rPr>
        <w:t xml:space="preserve">The following </w:t>
      </w:r>
      <w:r w:rsidRPr="00BC3D3B">
        <w:rPr>
          <w:lang w:val="en-CA"/>
        </w:rPr>
        <w:t>information documents had also been issued in relation to item</w:t>
      </w:r>
      <w:r w:rsidR="00C23B65" w:rsidRPr="00BC3D3B">
        <w:rPr>
          <w:lang w:val="en-CA"/>
        </w:rPr>
        <w:t> </w:t>
      </w:r>
      <w:r w:rsidRPr="00BC3D3B">
        <w:rPr>
          <w:lang w:val="en-CA"/>
        </w:rPr>
        <w:t>12</w:t>
      </w:r>
      <w:r w:rsidR="00FC62F8" w:rsidRPr="00BC3D3B">
        <w:rPr>
          <w:lang w:val="en-CA"/>
        </w:rPr>
        <w:t>:</w:t>
      </w:r>
      <w:r w:rsidRPr="00BC3D3B">
        <w:rPr>
          <w:lang w:val="en-CA"/>
        </w:rPr>
        <w:t xml:space="preserve"> guidance relevant to the subregional technical and scientific cooperation support centres in the development of their workplans,</w:t>
      </w:r>
      <w:r w:rsidRPr="00BC3D3B">
        <w:rPr>
          <w:rStyle w:val="FootnoteReference"/>
          <w:lang w:val="en-CA"/>
        </w:rPr>
        <w:footnoteReference w:id="56"/>
      </w:r>
      <w:r w:rsidRPr="00BC3D3B">
        <w:rPr>
          <w:lang w:val="en-CA"/>
        </w:rPr>
        <w:t xml:space="preserve"> a progress report on the clearing-house mechanism and knowledge management, in response to decision 15/16</w:t>
      </w:r>
      <w:r w:rsidRPr="00BC3D3B">
        <w:rPr>
          <w:rStyle w:val="FootnoteReference"/>
          <w:lang w:val="en-CA"/>
        </w:rPr>
        <w:footnoteReference w:id="57"/>
      </w:r>
      <w:r w:rsidRPr="00BC3D3B">
        <w:rPr>
          <w:lang w:val="en-CA"/>
        </w:rPr>
        <w:t xml:space="preserve"> and a progress report on technical and scientific cooperation.</w:t>
      </w:r>
      <w:r w:rsidRPr="00BC3D3B">
        <w:rPr>
          <w:rStyle w:val="FootnoteReference"/>
          <w:lang w:val="en-CA"/>
        </w:rPr>
        <w:footnoteReference w:id="58"/>
      </w:r>
    </w:p>
    <w:p w14:paraId="5C63F0A1" w14:textId="56300B53" w:rsidR="00B0274B" w:rsidRPr="00BC3D3B" w:rsidRDefault="00B0274B" w:rsidP="00B4587F">
      <w:pPr>
        <w:pStyle w:val="CBDNormalNoNumber"/>
        <w:keepNext/>
        <w:jc w:val="left"/>
        <w:rPr>
          <w:i/>
          <w:iCs/>
          <w:snapToGrid w:val="0"/>
          <w:lang w:val="en-CA"/>
        </w:rPr>
      </w:pPr>
      <w:r w:rsidRPr="00BC3D3B">
        <w:rPr>
          <w:i/>
          <w:iCs/>
          <w:snapToGrid w:val="0"/>
          <w:lang w:val="en-CA"/>
        </w:rPr>
        <w:t xml:space="preserve">Capacity-building and development, and technical and </w:t>
      </w:r>
      <w:r w:rsidR="00B4587F" w:rsidRPr="00BC3D3B">
        <w:rPr>
          <w:i/>
          <w:iCs/>
          <w:snapToGrid w:val="0"/>
          <w:lang w:val="en-CA"/>
        </w:rPr>
        <w:br/>
      </w:r>
      <w:r w:rsidRPr="00BC3D3B">
        <w:rPr>
          <w:i/>
          <w:iCs/>
          <w:snapToGrid w:val="0"/>
          <w:lang w:val="en-CA"/>
        </w:rPr>
        <w:t>scientific cooperation and technology transfer</w:t>
      </w:r>
    </w:p>
    <w:p w14:paraId="24E172CB" w14:textId="58BB8B02" w:rsidR="009F3222" w:rsidRPr="00BC3D3B" w:rsidRDefault="009F3222" w:rsidP="00BC3D4A">
      <w:pPr>
        <w:pStyle w:val="CBDNormalNumber"/>
        <w:rPr>
          <w:lang w:val="en-CA"/>
        </w:rPr>
      </w:pPr>
      <w:r w:rsidRPr="00BC3D3B">
        <w:rPr>
          <w:lang w:val="en-CA"/>
        </w:rPr>
        <w:t xml:space="preserve">Working Group I agreed to establish a contact group, co-chaired by Mukondi </w:t>
      </w:r>
      <w:proofErr w:type="spellStart"/>
      <w:r w:rsidRPr="00BC3D3B">
        <w:rPr>
          <w:lang w:val="en-CA"/>
        </w:rPr>
        <w:t>Matshusa</w:t>
      </w:r>
      <w:proofErr w:type="spellEnd"/>
      <w:r w:rsidRPr="00BC3D3B">
        <w:rPr>
          <w:lang w:val="en-CA"/>
        </w:rPr>
        <w:t xml:space="preserve"> (South Africa) and Holly Kelley-Weil (United Kingdom), with the mandate to clean the draft decision, including </w:t>
      </w:r>
      <w:r w:rsidR="00561B57" w:rsidRPr="00BC3D3B">
        <w:rPr>
          <w:lang w:val="en-CA"/>
        </w:rPr>
        <w:t xml:space="preserve">its </w:t>
      </w:r>
      <w:r w:rsidRPr="00BC3D3B">
        <w:rPr>
          <w:lang w:val="en-CA"/>
        </w:rPr>
        <w:t xml:space="preserve">annex II, focusing on </w:t>
      </w:r>
      <w:r w:rsidR="003067BE" w:rsidRPr="00BC3D3B">
        <w:rPr>
          <w:rFonts w:asciiTheme="majorBidi" w:eastAsia="MS Mincho" w:hAnsiTheme="majorBidi" w:cstheme="majorBidi"/>
          <w:color w:val="000000"/>
          <w:kern w:val="22"/>
          <w:lang w:val="en-CA"/>
        </w:rPr>
        <w:t xml:space="preserve">finding a solution </w:t>
      </w:r>
      <w:r w:rsidR="00674630" w:rsidRPr="00BC3D3B">
        <w:rPr>
          <w:rFonts w:asciiTheme="majorBidi" w:eastAsia="MS Mincho" w:hAnsiTheme="majorBidi" w:cstheme="majorBidi"/>
          <w:color w:val="000000"/>
          <w:kern w:val="22"/>
          <w:lang w:val="en-CA"/>
        </w:rPr>
        <w:t>for</w:t>
      </w:r>
      <w:r w:rsidR="003067BE" w:rsidRPr="00BC3D3B">
        <w:rPr>
          <w:rFonts w:asciiTheme="majorBidi" w:eastAsia="MS Mincho" w:hAnsiTheme="majorBidi" w:cstheme="majorBidi"/>
          <w:color w:val="000000"/>
          <w:kern w:val="22"/>
          <w:lang w:val="en-CA"/>
        </w:rPr>
        <w:t xml:space="preserve"> </w:t>
      </w:r>
      <w:r w:rsidRPr="00BC3D3B">
        <w:rPr>
          <w:lang w:val="en-CA"/>
        </w:rPr>
        <w:t xml:space="preserve">the bracketed text. </w:t>
      </w:r>
    </w:p>
    <w:p w14:paraId="77FD9CDA" w14:textId="7421095A" w:rsidR="009F3222" w:rsidRPr="00BC3D3B" w:rsidRDefault="009F3222" w:rsidP="00BC3D4A">
      <w:pPr>
        <w:pStyle w:val="CBDNormalNumber"/>
        <w:rPr>
          <w:lang w:val="en-CA"/>
        </w:rPr>
      </w:pPr>
      <w:r w:rsidRPr="00BC3D3B">
        <w:rPr>
          <w:lang w:val="en-CA"/>
        </w:rPr>
        <w:t>At its 5th session, on 31 October, Working Group I considered a revised draft decision submitted by the Chair following discussion</w:t>
      </w:r>
      <w:r w:rsidR="000D1F78" w:rsidRPr="00BC3D3B">
        <w:rPr>
          <w:lang w:val="en-CA"/>
        </w:rPr>
        <w:t>s</w:t>
      </w:r>
      <w:r w:rsidRPr="00BC3D3B">
        <w:rPr>
          <w:lang w:val="en-CA"/>
        </w:rPr>
        <w:t xml:space="preserve"> in the contact group.</w:t>
      </w:r>
    </w:p>
    <w:p w14:paraId="57773F7F" w14:textId="22751779" w:rsidR="009F3222" w:rsidRPr="00BC3D3B" w:rsidRDefault="009F3222" w:rsidP="00BC3D4A">
      <w:pPr>
        <w:pStyle w:val="CBDNormalNumber"/>
        <w:rPr>
          <w:lang w:val="en-CA"/>
        </w:rPr>
      </w:pPr>
      <w:r w:rsidRPr="00BC3D3B">
        <w:rPr>
          <w:lang w:val="en-CA"/>
        </w:rPr>
        <w:t>Statements were made by representatives of the following Parties: Argentina, Brazil, Canada, Colombia, Democratic Republic of the Congo, European Union and its member States, Norway, Russian Federation, South Africa, Switzerland and United Kingdom.</w:t>
      </w:r>
    </w:p>
    <w:p w14:paraId="14CBBEFC" w14:textId="76B3942F" w:rsidR="009F3222" w:rsidRPr="00BC3D3B" w:rsidRDefault="009F3222" w:rsidP="00BC3D4A">
      <w:pPr>
        <w:pStyle w:val="CBDNormalNumber"/>
        <w:rPr>
          <w:lang w:val="en-CA"/>
        </w:rPr>
      </w:pPr>
      <w:r w:rsidRPr="00BC3D3B">
        <w:rPr>
          <w:lang w:val="en-CA"/>
        </w:rPr>
        <w:t>Working Group I approved the revised draft decision, as orally amended, for transmission to the plenary session as draft decision CBD/COP/16/L.13.</w:t>
      </w:r>
    </w:p>
    <w:p w14:paraId="77E5B051" w14:textId="6C517E4D" w:rsidR="00B0274B" w:rsidRPr="00BC3D3B" w:rsidRDefault="00B0274B" w:rsidP="00DE47EA">
      <w:pPr>
        <w:pStyle w:val="CBDNormalNumber"/>
        <w:rPr>
          <w:lang w:val="en-CA"/>
        </w:rPr>
      </w:pPr>
      <w:r w:rsidRPr="00BC3D3B">
        <w:rPr>
          <w:lang w:val="en-CA"/>
        </w:rPr>
        <w:t>At its 5th plenary session, the Conference of the Parties considered draft decision CBD/COP/16/L.13</w:t>
      </w:r>
      <w:r w:rsidR="00DE47EA" w:rsidRPr="00BC3D3B">
        <w:rPr>
          <w:lang w:val="en-CA"/>
        </w:rPr>
        <w:t>, submitted by the Chair of Working Group I</w:t>
      </w:r>
      <w:r w:rsidRPr="00BC3D3B">
        <w:rPr>
          <w:lang w:val="en-CA"/>
        </w:rPr>
        <w:t>.</w:t>
      </w:r>
    </w:p>
    <w:p w14:paraId="41A9FF2C" w14:textId="49D41334" w:rsidR="00B0274B" w:rsidRPr="00BC3D3B" w:rsidRDefault="00B0274B" w:rsidP="00B0274B">
      <w:pPr>
        <w:pStyle w:val="CBDNormalNumber"/>
        <w:rPr>
          <w:lang w:val="en-CA"/>
        </w:rPr>
      </w:pPr>
      <w:r w:rsidRPr="00BC3D3B">
        <w:rPr>
          <w:lang w:val="en-CA"/>
        </w:rPr>
        <w:t>Statements were made by representatives of the following Parties: Argentina, Brazil, Canada, Colombia, Democratic Republic of the Congo, European Union and its member States, Norway, Russian Federation, Saudi Arabia, South Africa and Switzerland.</w:t>
      </w:r>
    </w:p>
    <w:p w14:paraId="5B341578" w14:textId="2DD0B9CC" w:rsidR="00B0274B" w:rsidRPr="00BC3D3B" w:rsidRDefault="00B0274B" w:rsidP="00B0274B">
      <w:pPr>
        <w:pStyle w:val="CBDNormalNumber"/>
        <w:rPr>
          <w:lang w:val="en-CA"/>
        </w:rPr>
      </w:pPr>
      <w:r w:rsidRPr="00BC3D3B">
        <w:rPr>
          <w:lang w:val="en-CA"/>
        </w:rPr>
        <w:t>The Conference of the Parties adopted the draft decision, as orally amended, as decision 16/</w:t>
      </w:r>
      <w:r w:rsidR="00860FC7" w:rsidRPr="00BC3D3B">
        <w:rPr>
          <w:lang w:val="en-CA"/>
        </w:rPr>
        <w:t>3</w:t>
      </w:r>
      <w:r w:rsidRPr="00BC3D3B">
        <w:rPr>
          <w:lang w:val="en-CA"/>
        </w:rPr>
        <w:t xml:space="preserve">. </w:t>
      </w:r>
    </w:p>
    <w:p w14:paraId="78288232" w14:textId="03554734" w:rsidR="00B0274B" w:rsidRPr="00BC3D3B" w:rsidRDefault="00B0274B" w:rsidP="00E900BF">
      <w:pPr>
        <w:pStyle w:val="CBDNormalNoNumber"/>
        <w:keepNext/>
        <w:rPr>
          <w:i/>
          <w:iCs/>
          <w:snapToGrid w:val="0"/>
          <w:lang w:val="en-CA"/>
        </w:rPr>
      </w:pPr>
      <w:r w:rsidRPr="00BC3D3B">
        <w:rPr>
          <w:i/>
          <w:iCs/>
          <w:snapToGrid w:val="0"/>
          <w:lang w:val="en-CA"/>
        </w:rPr>
        <w:t>Clearing-house mechanism and knowledge management</w:t>
      </w:r>
    </w:p>
    <w:p w14:paraId="61EE77EF" w14:textId="77777777" w:rsidR="00091BDE" w:rsidRPr="00BC3D3B" w:rsidRDefault="00091BDE" w:rsidP="00BC3D4A">
      <w:pPr>
        <w:pStyle w:val="CBDNormalNumber"/>
        <w:rPr>
          <w:lang w:val="en-CA"/>
        </w:rPr>
      </w:pPr>
      <w:r w:rsidRPr="00BC3D3B">
        <w:rPr>
          <w:lang w:val="en-CA"/>
        </w:rPr>
        <w:t>Working Group I agreed that the contact group established to address capacity-building and development, and technical and scientific cooperation and technology transfer would also address the draft decision on the clearing-house mechanism and knowledge management, with the objective of submitting to the Working Group a clean text of the draft decision, agreed by consensus.</w:t>
      </w:r>
    </w:p>
    <w:p w14:paraId="147C0716" w14:textId="0B7C0066" w:rsidR="00091BDE" w:rsidRPr="00BC3D3B" w:rsidRDefault="00091BDE" w:rsidP="00BC3D4A">
      <w:pPr>
        <w:pStyle w:val="CBDNormalNumber"/>
        <w:rPr>
          <w:lang w:val="en-CA"/>
        </w:rPr>
      </w:pPr>
      <w:r w:rsidRPr="00BC3D3B">
        <w:rPr>
          <w:lang w:val="en-CA"/>
        </w:rPr>
        <w:t>At its 5th session, Working Group I considered a revised draft decision submitted by the Chair following discussions in the contact group.</w:t>
      </w:r>
    </w:p>
    <w:p w14:paraId="752882BF" w14:textId="7999562D" w:rsidR="00091BDE" w:rsidRPr="00BC3D3B" w:rsidRDefault="00091BDE" w:rsidP="00BC3D4A">
      <w:pPr>
        <w:pStyle w:val="CBDNormalNumber"/>
        <w:rPr>
          <w:lang w:val="en-CA"/>
        </w:rPr>
      </w:pPr>
      <w:r w:rsidRPr="00BC3D3B">
        <w:rPr>
          <w:lang w:val="en-CA"/>
        </w:rPr>
        <w:t>Statements were made by representatives of the following Parties: Argentina, Australia, Brazil, Canada, Colombia, Democratic Republic of the Congo, European Union and its member States, Gabon, Guatemala, Japan, Norway, Peru, Russian Federation, South Africa, Switzerland and United Kingdom.</w:t>
      </w:r>
    </w:p>
    <w:p w14:paraId="2E2CDC96" w14:textId="36845FFC" w:rsidR="00091BDE" w:rsidRPr="00BC3D3B" w:rsidRDefault="00091BDE" w:rsidP="00BC3D4A">
      <w:pPr>
        <w:pStyle w:val="CBDNormalNumber"/>
        <w:rPr>
          <w:lang w:val="en-CA"/>
        </w:rPr>
      </w:pPr>
      <w:r w:rsidRPr="00BC3D3B">
        <w:rPr>
          <w:lang w:val="en-CA"/>
        </w:rPr>
        <w:lastRenderedPageBreak/>
        <w:t xml:space="preserve">A statement was also made by a representative of </w:t>
      </w:r>
      <w:r w:rsidR="00FF5F6F" w:rsidRPr="00BC3D3B">
        <w:rPr>
          <w:lang w:val="en-CA"/>
        </w:rPr>
        <w:t>GEF</w:t>
      </w:r>
      <w:r w:rsidRPr="00BC3D3B">
        <w:rPr>
          <w:lang w:val="en-CA"/>
        </w:rPr>
        <w:t>.</w:t>
      </w:r>
    </w:p>
    <w:p w14:paraId="0A17426F" w14:textId="3B44A76C" w:rsidR="00091BDE" w:rsidRPr="00BC3D3B" w:rsidRDefault="00091BDE" w:rsidP="00BC3D4A">
      <w:pPr>
        <w:pStyle w:val="CBDNormalNumber"/>
        <w:rPr>
          <w:lang w:val="en-CA"/>
        </w:rPr>
      </w:pPr>
      <w:r w:rsidRPr="00BC3D3B">
        <w:rPr>
          <w:lang w:val="en-CA"/>
        </w:rPr>
        <w:t>Working Group I approved the revised draft decision, as orally amended, for transmission to the plenary session as draft decision CBD/COP/16/L.16.</w:t>
      </w:r>
    </w:p>
    <w:p w14:paraId="7FDBD177" w14:textId="014318E0" w:rsidR="00564518" w:rsidRPr="00BC3D3B" w:rsidRDefault="00B0274B" w:rsidP="00B0274B">
      <w:pPr>
        <w:pStyle w:val="CBDNormalNumber"/>
        <w:rPr>
          <w:rFonts w:asciiTheme="majorBidi" w:eastAsia="MS Mincho" w:hAnsiTheme="majorBidi" w:cstheme="majorBidi"/>
          <w:color w:val="000000"/>
          <w:kern w:val="22"/>
          <w:lang w:val="en-CA"/>
        </w:rPr>
      </w:pPr>
      <w:r w:rsidRPr="00BC3D3B">
        <w:rPr>
          <w:lang w:val="en-CA"/>
        </w:rPr>
        <w:t>At its 5th plenary session, the Conference of the Parties considered draft decision CBD/COP/16/L.1</w:t>
      </w:r>
      <w:r w:rsidR="006471C9" w:rsidRPr="00BC3D3B">
        <w:rPr>
          <w:lang w:val="en-CA"/>
        </w:rPr>
        <w:t>6</w:t>
      </w:r>
      <w:r w:rsidRPr="00BC3D3B">
        <w:rPr>
          <w:lang w:val="en-CA"/>
        </w:rPr>
        <w:t>, submitted by the Chair of Working Group I</w:t>
      </w:r>
      <w:r w:rsidR="00564518" w:rsidRPr="00BC3D3B">
        <w:rPr>
          <w:lang w:val="en-CA"/>
        </w:rPr>
        <w:t>.</w:t>
      </w:r>
    </w:p>
    <w:p w14:paraId="77FA4F58" w14:textId="66E4C66B" w:rsidR="00564518" w:rsidRPr="00BC3D3B" w:rsidRDefault="00564518" w:rsidP="00564518">
      <w:pPr>
        <w:pStyle w:val="CBDNormalNumber"/>
        <w:rPr>
          <w:b/>
          <w:bCs/>
          <w:lang w:val="en-CA"/>
        </w:rPr>
      </w:pPr>
      <w:r w:rsidRPr="00BC3D3B">
        <w:rPr>
          <w:lang w:val="en-CA"/>
        </w:rPr>
        <w:t>Statements were made by representatives of the following Parties: Brazil, Canada, Colombia, Democratic Republic of the Congo, European Union and its member States, Gabon, Japan, Peru, Russian Federation, Switzerland, United Kingdom and Zambia.</w:t>
      </w:r>
    </w:p>
    <w:p w14:paraId="36096DF0" w14:textId="0F632569" w:rsidR="00B0274B" w:rsidRPr="00BC3D3B" w:rsidRDefault="00564518" w:rsidP="00B0274B">
      <w:pPr>
        <w:pStyle w:val="CBDNormalNumber"/>
        <w:rPr>
          <w:rFonts w:asciiTheme="majorBidi" w:eastAsia="MS Mincho" w:hAnsiTheme="majorBidi" w:cstheme="majorBidi"/>
          <w:color w:val="000000"/>
          <w:kern w:val="22"/>
          <w:lang w:val="en-CA"/>
        </w:rPr>
      </w:pPr>
      <w:r w:rsidRPr="00BC3D3B">
        <w:rPr>
          <w:lang w:val="en-CA"/>
        </w:rPr>
        <w:t>The Conference of the Parties adopted the draft decision, as orally amended,</w:t>
      </w:r>
      <w:r w:rsidR="00B0274B" w:rsidRPr="00BC3D3B">
        <w:rPr>
          <w:lang w:val="en-CA"/>
        </w:rPr>
        <w:t xml:space="preserve"> as decision</w:t>
      </w:r>
      <w:r w:rsidRPr="00BC3D3B">
        <w:rPr>
          <w:lang w:val="en-CA"/>
        </w:rPr>
        <w:t> </w:t>
      </w:r>
      <w:r w:rsidR="00B0274B" w:rsidRPr="00BC3D3B">
        <w:rPr>
          <w:lang w:val="en-CA"/>
        </w:rPr>
        <w:t>16/</w:t>
      </w:r>
      <w:r w:rsidR="009D7C35" w:rsidRPr="00BC3D3B">
        <w:rPr>
          <w:lang w:val="en-CA"/>
        </w:rPr>
        <w:t>9</w:t>
      </w:r>
      <w:r w:rsidR="00B0274B" w:rsidRPr="00BC3D3B">
        <w:rPr>
          <w:lang w:val="en-CA"/>
        </w:rPr>
        <w:t>.</w:t>
      </w:r>
    </w:p>
    <w:p w14:paraId="61BAA661" w14:textId="2EA8E91B" w:rsidR="00832BD8" w:rsidRPr="00BC3D3B" w:rsidRDefault="00832BD8" w:rsidP="00832BD8">
      <w:pPr>
        <w:pStyle w:val="CBDAgendaItem"/>
        <w:rPr>
          <w:caps/>
          <w:lang w:val="en-CA"/>
        </w:rPr>
      </w:pPr>
      <w:r w:rsidRPr="00BC3D3B">
        <w:rPr>
          <w:lang w:val="en-CA"/>
        </w:rPr>
        <w:t xml:space="preserve">Item 13 </w:t>
      </w:r>
      <w:r w:rsidRPr="00BC3D3B">
        <w:rPr>
          <w:lang w:val="en-CA"/>
        </w:rPr>
        <w:br/>
        <w:t xml:space="preserve">Cooperation with international organizations </w:t>
      </w:r>
      <w:r w:rsidRPr="00BC3D3B">
        <w:rPr>
          <w:lang w:val="en-CA"/>
        </w:rPr>
        <w:br/>
        <w:t>and bodies established under other conventions</w:t>
      </w:r>
    </w:p>
    <w:p w14:paraId="737C1178" w14:textId="7AFC1C66" w:rsidR="009F270E" w:rsidRPr="00BC3D3B" w:rsidRDefault="009F270E" w:rsidP="00B95A25">
      <w:pPr>
        <w:pStyle w:val="CBDNormalNumber"/>
        <w:rPr>
          <w:lang w:val="en-CA"/>
        </w:rPr>
      </w:pPr>
      <w:r w:rsidRPr="00BC3D3B">
        <w:rPr>
          <w:lang w:val="en-CA"/>
        </w:rPr>
        <w:t>Working Group I considered agenda item 13 at its 2nd session. It had before it a draft decision</w:t>
      </w:r>
      <w:r w:rsidR="0040411A" w:rsidRPr="00BC3D3B">
        <w:rPr>
          <w:rStyle w:val="FootnoteReference"/>
          <w:lang w:val="en-CA"/>
        </w:rPr>
        <w:footnoteReference w:id="59"/>
      </w:r>
      <w:r w:rsidRPr="00BC3D3B">
        <w:rPr>
          <w:lang w:val="en-CA"/>
        </w:rPr>
        <w:t xml:space="preserve"> and a note by the Secretariat on cooperation with other conventions and international organizations.</w:t>
      </w:r>
      <w:r w:rsidRPr="00BC3D3B">
        <w:rPr>
          <w:rStyle w:val="FootnoteReference"/>
          <w:rFonts w:asciiTheme="majorBidi" w:eastAsia="MS Mincho" w:hAnsiTheme="majorBidi" w:cstheme="majorBidi"/>
          <w:color w:val="000000"/>
          <w:kern w:val="22"/>
          <w:lang w:val="en-CA"/>
        </w:rPr>
        <w:footnoteReference w:id="60"/>
      </w:r>
      <w:r w:rsidRPr="00BC3D3B">
        <w:rPr>
          <w:lang w:val="en-CA"/>
        </w:rPr>
        <w:t xml:space="preserve"> </w:t>
      </w:r>
      <w:r w:rsidR="001D1547" w:rsidRPr="00BC3D3B">
        <w:rPr>
          <w:lang w:val="en-CA"/>
        </w:rPr>
        <w:t xml:space="preserve">The following </w:t>
      </w:r>
      <w:r w:rsidRPr="00BC3D3B">
        <w:rPr>
          <w:lang w:val="en-CA"/>
        </w:rPr>
        <w:t>information documents had also been issued in relation to item 13</w:t>
      </w:r>
      <w:r w:rsidR="00A04A6C" w:rsidRPr="00BC3D3B">
        <w:rPr>
          <w:lang w:val="en-CA"/>
        </w:rPr>
        <w:t>:</w:t>
      </w:r>
      <w:r w:rsidRPr="00BC3D3B">
        <w:rPr>
          <w:lang w:val="en-CA"/>
        </w:rPr>
        <w:t xml:space="preserve"> a report of </w:t>
      </w:r>
      <w:r w:rsidR="00A04A6C" w:rsidRPr="00BC3D3B">
        <w:rPr>
          <w:lang w:val="en-CA"/>
        </w:rPr>
        <w:t>FAO</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1"/>
      </w:r>
      <w:r w:rsidRPr="00BC3D3B">
        <w:rPr>
          <w:lang w:val="en-CA"/>
        </w:rPr>
        <w:t xml:space="preserve"> a progress </w:t>
      </w:r>
      <w:r w:rsidR="007D6892" w:rsidRPr="00BC3D3B">
        <w:rPr>
          <w:lang w:val="en-CA"/>
        </w:rPr>
        <w:t>report o</w:t>
      </w:r>
      <w:r w:rsidR="00AD0BEF" w:rsidRPr="00BC3D3B">
        <w:rPr>
          <w:lang w:val="en-CA"/>
        </w:rPr>
        <w:t xml:space="preserve">n the implementation </w:t>
      </w:r>
      <w:r w:rsidRPr="00BC3D3B">
        <w:rPr>
          <w:lang w:val="en-CA"/>
        </w:rPr>
        <w:t>of the United Nations Decade on Ecosystem Restoration 2021–2030</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2"/>
      </w:r>
      <w:r w:rsidRPr="00BC3D3B">
        <w:rPr>
          <w:lang w:val="en-CA"/>
        </w:rPr>
        <w:t xml:space="preserve"> a progress report on the implementation of the International Initiative for the Conservation and Sustainable Use of Pollinators</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3"/>
      </w:r>
      <w:r w:rsidRPr="00BC3D3B">
        <w:rPr>
          <w:lang w:val="en-CA"/>
        </w:rPr>
        <w:t xml:space="preserve"> </w:t>
      </w:r>
      <w:r w:rsidR="00721E69" w:rsidRPr="00BC3D3B">
        <w:rPr>
          <w:lang w:val="en-CA"/>
        </w:rPr>
        <w:t xml:space="preserve">the </w:t>
      </w:r>
      <w:r w:rsidRPr="00BC3D3B">
        <w:rPr>
          <w:lang w:val="en-CA"/>
        </w:rPr>
        <w:t>progress report of the Collaborative Partnership on Sustainable Wildlife Management for the period 2023–2024</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4"/>
      </w:r>
      <w:r w:rsidRPr="00BC3D3B">
        <w:rPr>
          <w:lang w:val="en-CA"/>
        </w:rPr>
        <w:t xml:space="preserve"> a report of the United Nations Environment Programme </w:t>
      </w:r>
      <w:r w:rsidR="00721E69" w:rsidRPr="00BC3D3B">
        <w:rPr>
          <w:lang w:val="en-CA"/>
        </w:rPr>
        <w:t xml:space="preserve">(UNEP) </w:t>
      </w:r>
      <w:r w:rsidRPr="00BC3D3B">
        <w:rPr>
          <w:lang w:val="en-CA"/>
        </w:rPr>
        <w:t>on its activities to support the implementation of the Convention on Biological Diversity and its Protocols</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5"/>
      </w:r>
      <w:r w:rsidRPr="00BC3D3B">
        <w:rPr>
          <w:lang w:val="en-CA"/>
        </w:rPr>
        <w:t xml:space="preserve"> a progress report </w:t>
      </w:r>
      <w:r w:rsidR="00286B90" w:rsidRPr="00BC3D3B">
        <w:rPr>
          <w:lang w:val="en-CA"/>
        </w:rPr>
        <w:t>o</w:t>
      </w:r>
      <w:r w:rsidRPr="00BC3D3B">
        <w:rPr>
          <w:lang w:val="en-CA"/>
        </w:rPr>
        <w:t xml:space="preserve">n </w:t>
      </w:r>
      <w:r w:rsidR="00654131" w:rsidRPr="00BC3D3B">
        <w:rPr>
          <w:lang w:val="en-CA"/>
        </w:rPr>
        <w:t xml:space="preserve">the </w:t>
      </w:r>
      <w:r w:rsidRPr="00BC3D3B">
        <w:rPr>
          <w:lang w:val="en-CA"/>
        </w:rPr>
        <w:t>roll</w:t>
      </w:r>
      <w:r w:rsidR="007912CE" w:rsidRPr="00BC3D3B">
        <w:rPr>
          <w:lang w:val="en-CA"/>
        </w:rPr>
        <w:t>-</w:t>
      </w:r>
      <w:r w:rsidRPr="00BC3D3B">
        <w:rPr>
          <w:lang w:val="en-CA"/>
        </w:rPr>
        <w:t xml:space="preserve">out </w:t>
      </w:r>
      <w:r w:rsidR="00D9770C" w:rsidRPr="00BC3D3B">
        <w:rPr>
          <w:lang w:val="en-CA"/>
        </w:rPr>
        <w:t xml:space="preserve">of </w:t>
      </w:r>
      <w:r w:rsidRPr="00BC3D3B">
        <w:rPr>
          <w:lang w:val="en-CA"/>
        </w:rPr>
        <w:t>the Data Reporting Tool for Multilateral Environmental Agreements</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6"/>
      </w:r>
      <w:r w:rsidRPr="00BC3D3B">
        <w:rPr>
          <w:lang w:val="en-CA"/>
        </w:rPr>
        <w:t xml:space="preserve"> a report by the United Nations Human Settlements Programme (UN</w:t>
      </w:r>
      <w:r w:rsidRPr="00BC3D3B">
        <w:rPr>
          <w:lang w:val="en-CA"/>
        </w:rPr>
        <w:noBreakHyphen/>
        <w:t>Habitat)</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7"/>
      </w:r>
      <w:r w:rsidRPr="00BC3D3B">
        <w:rPr>
          <w:lang w:val="en-CA"/>
        </w:rPr>
        <w:t xml:space="preserve"> the sixth joint workplan (2024–2030) of the Convention on Biological Diversity and the Convention on Wetlands of International Importance especially as Waterfowl Habitat</w:t>
      </w:r>
      <w:r w:rsidR="003B2240" w:rsidRPr="00BC3D3B">
        <w:rPr>
          <w:lang w:val="en-CA"/>
        </w:rPr>
        <w:t xml:space="preserve"> (Ramsar Convention)</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8"/>
      </w:r>
      <w:r w:rsidRPr="00BC3D3B">
        <w:rPr>
          <w:lang w:val="en-CA"/>
        </w:rPr>
        <w:t xml:space="preserve"> a report on recent developments under the International Treaty on Plant Genetic Resources for Food and Agriculture of relevance to the Convention </w:t>
      </w:r>
      <w:r w:rsidR="00FA1387" w:rsidRPr="00BC3D3B">
        <w:rPr>
          <w:lang w:val="en-CA"/>
        </w:rPr>
        <w:t xml:space="preserve">on Biological Diversity </w:t>
      </w:r>
      <w:r w:rsidRPr="00BC3D3B">
        <w:rPr>
          <w:lang w:val="en-CA"/>
        </w:rPr>
        <w:t xml:space="preserve">and </w:t>
      </w:r>
      <w:r w:rsidR="00711CEA" w:rsidRPr="00BC3D3B">
        <w:rPr>
          <w:lang w:val="en-CA"/>
        </w:rPr>
        <w:t xml:space="preserve">the </w:t>
      </w:r>
      <w:r w:rsidRPr="00BC3D3B">
        <w:rPr>
          <w:lang w:val="en-CA"/>
        </w:rPr>
        <w:t>Nagoya Protocol</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69"/>
      </w:r>
      <w:r w:rsidRPr="00BC3D3B">
        <w:rPr>
          <w:lang w:val="en-CA"/>
        </w:rPr>
        <w:t xml:space="preserve"> </w:t>
      </w:r>
      <w:r w:rsidR="001B3E43" w:rsidRPr="00BC3D3B">
        <w:rPr>
          <w:lang w:val="en-CA"/>
        </w:rPr>
        <w:t xml:space="preserve">a report </w:t>
      </w:r>
      <w:r w:rsidRPr="00BC3D3B">
        <w:rPr>
          <w:lang w:val="en-CA"/>
        </w:rPr>
        <w:t xml:space="preserve">on mercury pollution and biodiversity </w:t>
      </w:r>
      <w:r w:rsidR="00565FFA" w:rsidRPr="00BC3D3B">
        <w:rPr>
          <w:lang w:val="en-CA"/>
        </w:rPr>
        <w:t xml:space="preserve">and </w:t>
      </w:r>
      <w:r w:rsidR="006554A6" w:rsidRPr="00BC3D3B">
        <w:rPr>
          <w:lang w:val="en-CA"/>
        </w:rPr>
        <w:t xml:space="preserve">the </w:t>
      </w:r>
      <w:r w:rsidRPr="00BC3D3B">
        <w:rPr>
          <w:lang w:val="en-CA"/>
        </w:rPr>
        <w:t>contribution of the Minamata Convention on Mercury to the Framework</w:t>
      </w:r>
      <w:r w:rsidR="00C32263" w:rsidRPr="00BC3D3B">
        <w:rPr>
          <w:lang w:val="en-CA"/>
        </w:rPr>
        <w:t>;</w:t>
      </w:r>
      <w:r w:rsidRPr="00BC3D3B">
        <w:rPr>
          <w:rStyle w:val="FootnoteReference"/>
          <w:rFonts w:asciiTheme="majorBidi" w:eastAsia="MS Mincho" w:hAnsiTheme="majorBidi" w:cstheme="majorBidi"/>
          <w:color w:val="000000"/>
          <w:kern w:val="22"/>
          <w:lang w:val="en-CA"/>
        </w:rPr>
        <w:footnoteReference w:id="70"/>
      </w:r>
      <w:r w:rsidRPr="00BC3D3B">
        <w:rPr>
          <w:lang w:val="en-CA"/>
        </w:rPr>
        <w:t xml:space="preserve"> and a </w:t>
      </w:r>
      <w:r w:rsidR="00616037" w:rsidRPr="00BC3D3B">
        <w:rPr>
          <w:lang w:val="en-CA"/>
        </w:rPr>
        <w:t xml:space="preserve">report on the Carpathian Biodiversity Framework </w:t>
      </w:r>
      <w:r w:rsidRPr="00BC3D3B">
        <w:rPr>
          <w:lang w:val="en-CA"/>
        </w:rPr>
        <w:t>by the Secretariat o</w:t>
      </w:r>
      <w:r w:rsidR="00433290" w:rsidRPr="00BC3D3B">
        <w:rPr>
          <w:lang w:val="en-CA"/>
        </w:rPr>
        <w:t>f</w:t>
      </w:r>
      <w:r w:rsidRPr="00BC3D3B">
        <w:rPr>
          <w:lang w:val="en-CA"/>
        </w:rPr>
        <w:t xml:space="preserve"> the Framework</w:t>
      </w:r>
      <w:r w:rsidR="00B95A25" w:rsidRPr="00BC3D3B">
        <w:rPr>
          <w:rFonts w:ascii="Roboto" w:hAnsi="Roboto"/>
          <w:color w:val="7A7A7A"/>
          <w:shd w:val="clear" w:color="auto" w:fill="FFFFFF"/>
          <w:lang w:val="en-CA"/>
        </w:rPr>
        <w:t xml:space="preserve"> </w:t>
      </w:r>
      <w:r w:rsidR="00B95A25" w:rsidRPr="00BC3D3B">
        <w:rPr>
          <w:lang w:val="en-CA"/>
        </w:rPr>
        <w:t>Convention on the Protection and Sustainable Development of the Carpathians</w:t>
      </w:r>
      <w:r w:rsidRPr="00BC3D3B">
        <w:rPr>
          <w:lang w:val="en-CA"/>
        </w:rPr>
        <w:t>.</w:t>
      </w:r>
      <w:r w:rsidRPr="00BC3D3B">
        <w:rPr>
          <w:rStyle w:val="FootnoteReference"/>
          <w:rFonts w:asciiTheme="majorBidi" w:eastAsia="MS Mincho" w:hAnsiTheme="majorBidi" w:cstheme="majorBidi"/>
          <w:color w:val="000000"/>
          <w:kern w:val="22"/>
          <w:lang w:val="en-CA"/>
        </w:rPr>
        <w:footnoteReference w:id="71"/>
      </w:r>
    </w:p>
    <w:p w14:paraId="79B71589" w14:textId="44A8340A" w:rsidR="009F270E" w:rsidRPr="00BC3D3B" w:rsidRDefault="009F270E" w:rsidP="00615F19">
      <w:pPr>
        <w:pStyle w:val="CBDNormalNumber"/>
        <w:rPr>
          <w:lang w:val="en-CA"/>
        </w:rPr>
      </w:pPr>
      <w:r w:rsidRPr="00BC3D3B">
        <w:rPr>
          <w:lang w:val="en-CA"/>
        </w:rPr>
        <w:t xml:space="preserve">Presentations were made by representatives of </w:t>
      </w:r>
      <w:r w:rsidR="00433290" w:rsidRPr="00BC3D3B">
        <w:rPr>
          <w:lang w:val="en-CA"/>
        </w:rPr>
        <w:t>FAO</w:t>
      </w:r>
      <w:r w:rsidRPr="00BC3D3B">
        <w:rPr>
          <w:lang w:val="en-CA"/>
        </w:rPr>
        <w:t>, the Intergovernmental Science-</w:t>
      </w:r>
      <w:r w:rsidR="00433290" w:rsidRPr="00BC3D3B">
        <w:rPr>
          <w:lang w:val="en-CA"/>
        </w:rPr>
        <w:t>P</w:t>
      </w:r>
      <w:r w:rsidRPr="00BC3D3B">
        <w:rPr>
          <w:lang w:val="en-CA"/>
        </w:rPr>
        <w:t xml:space="preserve">olicy Platform on Biodiversity and Ecosystem Services, the Secretariat of the Basel, Rotterdam and Stockholm conventions, the Secretariat of the Convention on International Trade in Endangered Species of Wild Fauna and Flora, the Secretariat of the </w:t>
      </w:r>
      <w:r w:rsidR="003B2240" w:rsidRPr="00BC3D3B">
        <w:rPr>
          <w:lang w:val="en-CA"/>
        </w:rPr>
        <w:t xml:space="preserve">Ramsar </w:t>
      </w:r>
      <w:r w:rsidRPr="00BC3D3B">
        <w:rPr>
          <w:lang w:val="en-CA"/>
        </w:rPr>
        <w:t>Convention</w:t>
      </w:r>
      <w:r w:rsidR="003B2240" w:rsidRPr="00BC3D3B">
        <w:rPr>
          <w:lang w:val="en-CA"/>
        </w:rPr>
        <w:t>,</w:t>
      </w:r>
      <w:r w:rsidRPr="00BC3D3B">
        <w:rPr>
          <w:lang w:val="en-CA"/>
        </w:rPr>
        <w:t xml:space="preserve"> the Secretariat of the International Treaty on Plant Genetic Resources for Food and Agriculture and the Zoo and Aquarium Association Australasia (also on behalf of the Association of Zoos and Aquariums, </w:t>
      </w:r>
      <w:r w:rsidR="00433290" w:rsidRPr="00BC3D3B">
        <w:rPr>
          <w:lang w:val="en-CA"/>
        </w:rPr>
        <w:t xml:space="preserve">the </w:t>
      </w:r>
      <w:r w:rsidRPr="00BC3D3B">
        <w:rPr>
          <w:lang w:val="en-CA"/>
        </w:rPr>
        <w:t xml:space="preserve">Association </w:t>
      </w:r>
      <w:r w:rsidR="00E02A26" w:rsidRPr="00BC3D3B">
        <w:rPr>
          <w:lang w:val="en-CA"/>
        </w:rPr>
        <w:lastRenderedPageBreak/>
        <w:t>f</w:t>
      </w:r>
      <w:r w:rsidRPr="00BC3D3B">
        <w:rPr>
          <w:lang w:val="en-CA"/>
        </w:rPr>
        <w:t xml:space="preserve">rançaise des </w:t>
      </w:r>
      <w:r w:rsidR="00E02A26" w:rsidRPr="00BC3D3B">
        <w:rPr>
          <w:lang w:val="en-CA"/>
        </w:rPr>
        <w:t>p</w:t>
      </w:r>
      <w:r w:rsidRPr="00BC3D3B">
        <w:rPr>
          <w:lang w:val="en-CA"/>
        </w:rPr>
        <w:t xml:space="preserve">arcs </w:t>
      </w:r>
      <w:proofErr w:type="spellStart"/>
      <w:r w:rsidR="00E02A26" w:rsidRPr="00BC3D3B">
        <w:rPr>
          <w:lang w:val="en-CA"/>
        </w:rPr>
        <w:t>z</w:t>
      </w:r>
      <w:r w:rsidRPr="00BC3D3B">
        <w:rPr>
          <w:lang w:val="en-CA"/>
        </w:rPr>
        <w:t>oologiques</w:t>
      </w:r>
      <w:proofErr w:type="spellEnd"/>
      <w:r w:rsidRPr="00BC3D3B">
        <w:rPr>
          <w:lang w:val="en-CA"/>
        </w:rPr>
        <w:t>, San Diego Zoo Wildlife Alliance, the Wilder Institute</w:t>
      </w:r>
      <w:r w:rsidR="0011151B" w:rsidRPr="00BC3D3B">
        <w:rPr>
          <w:lang w:val="en-CA"/>
        </w:rPr>
        <w:t>/</w:t>
      </w:r>
      <w:r w:rsidRPr="00BC3D3B">
        <w:rPr>
          <w:lang w:val="en-CA"/>
        </w:rPr>
        <w:t>Calgary Zoo Foundation, the World Association of Zoos and Aquariums and the Zoological Society of London).</w:t>
      </w:r>
    </w:p>
    <w:p w14:paraId="7FC22D2A" w14:textId="14EE4F77" w:rsidR="009F270E" w:rsidRPr="00BC3D3B" w:rsidRDefault="009F270E" w:rsidP="00615F19">
      <w:pPr>
        <w:pStyle w:val="CBDNormalNumber"/>
        <w:rPr>
          <w:lang w:val="en-CA"/>
        </w:rPr>
      </w:pPr>
      <w:r w:rsidRPr="00BC3D3B">
        <w:rPr>
          <w:lang w:val="en-CA"/>
        </w:rPr>
        <w:t>Statements were made by representatives of the following Parties: Bolivia (Plurinational State of), Canada, Colombia, Democratic Republic of the Congo, European Union and its member States, Guatemala, India, Japan, Kenya, Mexico, Russian Federation, Switzerland, Tong</w:t>
      </w:r>
      <w:r w:rsidR="001B0138" w:rsidRPr="00BC3D3B">
        <w:rPr>
          <w:lang w:val="en-CA"/>
        </w:rPr>
        <w:t>a</w:t>
      </w:r>
      <w:r w:rsidRPr="00BC3D3B">
        <w:rPr>
          <w:lang w:val="en-CA"/>
        </w:rPr>
        <w:t>, Uganda, United Arab Emirates and United Kingdom.</w:t>
      </w:r>
    </w:p>
    <w:p w14:paraId="574BA2F6" w14:textId="03E12DE4" w:rsidR="009F270E" w:rsidRPr="00BC3D3B" w:rsidRDefault="009F270E" w:rsidP="00615F19">
      <w:pPr>
        <w:pStyle w:val="CBDNormalNumber"/>
        <w:rPr>
          <w:lang w:val="en-CA"/>
        </w:rPr>
      </w:pPr>
      <w:r w:rsidRPr="00BC3D3B">
        <w:rPr>
          <w:lang w:val="en-CA"/>
        </w:rPr>
        <w:t>Working Group I resumed its consideration of agenda item 13 at its 3rd session, on 28</w:t>
      </w:r>
      <w:r w:rsidR="003C5D2B" w:rsidRPr="00BC3D3B">
        <w:rPr>
          <w:lang w:val="en-CA"/>
        </w:rPr>
        <w:t> </w:t>
      </w:r>
      <w:r w:rsidRPr="00BC3D3B">
        <w:rPr>
          <w:lang w:val="en-CA"/>
        </w:rPr>
        <w:t>October.</w:t>
      </w:r>
    </w:p>
    <w:p w14:paraId="0BB79734" w14:textId="603DE4E3" w:rsidR="009F270E" w:rsidRPr="00BC3D3B" w:rsidRDefault="009F270E" w:rsidP="00615F19">
      <w:pPr>
        <w:pStyle w:val="CBDNormalNumber"/>
        <w:rPr>
          <w:lang w:val="en-CA"/>
        </w:rPr>
      </w:pPr>
      <w:r w:rsidRPr="00BC3D3B">
        <w:rPr>
          <w:lang w:val="en-CA"/>
        </w:rPr>
        <w:t>Statements were made by representatives of the following Parties: Argentina, Brazil, Cameroon, Guatemala, Kenya (on behalf of the African States), Kyrgyzstan, South Africa, Uganda and United Kingdom.</w:t>
      </w:r>
    </w:p>
    <w:p w14:paraId="1D306595" w14:textId="70AA3787" w:rsidR="009F270E" w:rsidRPr="00BC3D3B" w:rsidRDefault="009F270E" w:rsidP="00615F19">
      <w:pPr>
        <w:pStyle w:val="CBDNormalNumber"/>
        <w:rPr>
          <w:lang w:val="en-CA"/>
        </w:rPr>
      </w:pPr>
      <w:r w:rsidRPr="00BC3D3B">
        <w:rPr>
          <w:lang w:val="en-CA"/>
        </w:rPr>
        <w:t>Statements were also made by representatives of the Division for Ocean Affairs and the Law of the Sea of the United Nations Secretariat, the Office of the United Nations High Commissioner for Human Rights</w:t>
      </w:r>
      <w:r w:rsidR="00723B21" w:rsidRPr="00BC3D3B">
        <w:rPr>
          <w:lang w:val="en-CA"/>
        </w:rPr>
        <w:t xml:space="preserve"> (OHCHR)</w:t>
      </w:r>
      <w:r w:rsidRPr="00BC3D3B">
        <w:rPr>
          <w:lang w:val="en-CA"/>
        </w:rPr>
        <w:t xml:space="preserve">, the Secretariat of the Minamata Convention on Mercury, </w:t>
      </w:r>
      <w:r w:rsidR="003831B7" w:rsidRPr="00BC3D3B">
        <w:rPr>
          <w:lang w:val="en-CA"/>
        </w:rPr>
        <w:t>UNEP</w:t>
      </w:r>
      <w:r w:rsidRPr="00BC3D3B">
        <w:rPr>
          <w:lang w:val="en-CA"/>
        </w:rPr>
        <w:t xml:space="preserve"> and the World Intellectual Property Organization.</w:t>
      </w:r>
    </w:p>
    <w:p w14:paraId="64B5C7BD" w14:textId="4D211C9F" w:rsidR="009F270E" w:rsidRPr="00BC3D3B" w:rsidRDefault="009F270E" w:rsidP="00615F19">
      <w:pPr>
        <w:pStyle w:val="CBDNormalNumber"/>
        <w:rPr>
          <w:lang w:val="en-CA"/>
        </w:rPr>
      </w:pPr>
      <w:r w:rsidRPr="00BC3D3B">
        <w:rPr>
          <w:lang w:val="en-CA"/>
        </w:rPr>
        <w:t xml:space="preserve">Further statements were made by representatives of Alliance </w:t>
      </w:r>
      <w:proofErr w:type="spellStart"/>
      <w:r w:rsidRPr="00BC3D3B">
        <w:rPr>
          <w:lang w:val="en-CA"/>
        </w:rPr>
        <w:t>Bioversity</w:t>
      </w:r>
      <w:proofErr w:type="spellEnd"/>
      <w:r w:rsidRPr="00BC3D3B">
        <w:rPr>
          <w:lang w:val="en-CA"/>
        </w:rPr>
        <w:t xml:space="preserve"> International and the International Centre for Tropical Agriculture, the Arab Organization for Agricultural Development, </w:t>
      </w:r>
      <w:r w:rsidR="008E68A6" w:rsidRPr="00BC3D3B">
        <w:rPr>
          <w:lang w:val="en-CA"/>
        </w:rPr>
        <w:t>the International Indigenous Forum on Biodiversity</w:t>
      </w:r>
      <w:r w:rsidR="00897875" w:rsidRPr="00BC3D3B">
        <w:rPr>
          <w:lang w:val="en-CA"/>
        </w:rPr>
        <w:t>,</w:t>
      </w:r>
      <w:r w:rsidR="008E68A6" w:rsidRPr="00BC3D3B">
        <w:rPr>
          <w:lang w:val="en-CA"/>
        </w:rPr>
        <w:t xml:space="preserve"> </w:t>
      </w:r>
      <w:r w:rsidRPr="00BC3D3B">
        <w:rPr>
          <w:lang w:val="en-CA"/>
        </w:rPr>
        <w:t>the International Whaling Commission, the International Union for Conservation of Nature and the Nordic Genetic Resource Centr</w:t>
      </w:r>
      <w:r w:rsidR="000D1C45" w:rsidRPr="00BC3D3B">
        <w:rPr>
          <w:lang w:val="en-CA"/>
        </w:rPr>
        <w:t>e</w:t>
      </w:r>
      <w:r w:rsidRPr="00BC3D3B">
        <w:rPr>
          <w:lang w:val="en-CA"/>
        </w:rPr>
        <w:t>.</w:t>
      </w:r>
    </w:p>
    <w:p w14:paraId="58017B7C" w14:textId="7D656D03" w:rsidR="009F270E" w:rsidRPr="00BC3D3B" w:rsidRDefault="009F270E" w:rsidP="00615F19">
      <w:pPr>
        <w:pStyle w:val="CBDNormalNumber"/>
        <w:rPr>
          <w:lang w:val="en-CA"/>
        </w:rPr>
      </w:pPr>
      <w:r w:rsidRPr="00BC3D3B">
        <w:rPr>
          <w:lang w:val="en-CA"/>
        </w:rPr>
        <w:t>Working Group I agreed that the Chair would prepare a revised draft decision for consideration</w:t>
      </w:r>
      <w:r w:rsidR="00F33EF7" w:rsidRPr="00BC3D3B">
        <w:rPr>
          <w:lang w:val="en-CA"/>
        </w:rPr>
        <w:t xml:space="preserve"> at a later session</w:t>
      </w:r>
      <w:r w:rsidRPr="00BC3D3B">
        <w:rPr>
          <w:lang w:val="en-CA"/>
        </w:rPr>
        <w:t>.</w:t>
      </w:r>
    </w:p>
    <w:p w14:paraId="4BEB3796" w14:textId="77777777" w:rsidR="009F270E" w:rsidRPr="00BC3D3B" w:rsidRDefault="009F270E" w:rsidP="00615F19">
      <w:pPr>
        <w:pStyle w:val="CBDNormalNumber"/>
        <w:rPr>
          <w:lang w:val="en-CA"/>
        </w:rPr>
      </w:pPr>
      <w:bookmarkStart w:id="29" w:name="_Hlk181383851"/>
      <w:r w:rsidRPr="00BC3D3B">
        <w:rPr>
          <w:lang w:val="en-CA"/>
        </w:rPr>
        <w:t>At its 6th session, Working Group I considered a revised draft decision submitted by the Chair.</w:t>
      </w:r>
    </w:p>
    <w:p w14:paraId="19C052C8" w14:textId="77777777" w:rsidR="009F270E" w:rsidRPr="00BC3D3B" w:rsidRDefault="009F270E" w:rsidP="00615F19">
      <w:pPr>
        <w:pStyle w:val="CBDNormalNumber"/>
        <w:rPr>
          <w:lang w:val="en-CA"/>
        </w:rPr>
      </w:pPr>
      <w:r w:rsidRPr="00BC3D3B">
        <w:rPr>
          <w:lang w:val="en-CA"/>
        </w:rPr>
        <w:t>Statements were made by representatives of the following Parties: Argentina, Bolivia (Plurinational State of), Brazil, Canada, Chile, Colombia, Democratic Republic of the Congo, European Union and its member States, India, Iran (Islamic Republic of), Japan, Mexico, New Zealand, Peru, Russian Federation, Switzerland, Togo and United Kingdom.</w:t>
      </w:r>
    </w:p>
    <w:p w14:paraId="02347B9B" w14:textId="158D5D6A" w:rsidR="009F270E" w:rsidRPr="00BC3D3B" w:rsidRDefault="009F270E" w:rsidP="00615F19">
      <w:pPr>
        <w:pStyle w:val="CBDNormalNumber"/>
        <w:rPr>
          <w:lang w:val="en-CA"/>
        </w:rPr>
      </w:pPr>
      <w:r w:rsidRPr="00BC3D3B">
        <w:rPr>
          <w:lang w:val="en-CA"/>
        </w:rPr>
        <w:t xml:space="preserve">A statement was </w:t>
      </w:r>
      <w:r w:rsidR="00707970" w:rsidRPr="00BC3D3B">
        <w:rPr>
          <w:lang w:val="en-CA"/>
        </w:rPr>
        <w:t xml:space="preserve">also </w:t>
      </w:r>
      <w:r w:rsidRPr="00BC3D3B">
        <w:rPr>
          <w:lang w:val="en-CA"/>
        </w:rPr>
        <w:t xml:space="preserve">made by </w:t>
      </w:r>
      <w:r w:rsidR="00FE306B" w:rsidRPr="00BC3D3B">
        <w:rPr>
          <w:lang w:val="en-CA"/>
        </w:rPr>
        <w:t xml:space="preserve">a </w:t>
      </w:r>
      <w:r w:rsidRPr="00BC3D3B">
        <w:rPr>
          <w:lang w:val="en-CA"/>
        </w:rPr>
        <w:t xml:space="preserve">representative of </w:t>
      </w:r>
      <w:r w:rsidR="00EC3768" w:rsidRPr="00BC3D3B">
        <w:rPr>
          <w:lang w:val="en-CA"/>
        </w:rPr>
        <w:t>FAO</w:t>
      </w:r>
      <w:r w:rsidRPr="00BC3D3B">
        <w:rPr>
          <w:lang w:val="en-CA"/>
        </w:rPr>
        <w:t xml:space="preserve">. </w:t>
      </w:r>
    </w:p>
    <w:p w14:paraId="32769E95" w14:textId="3744A835" w:rsidR="009F270E" w:rsidRPr="00BC3D3B" w:rsidRDefault="009F270E" w:rsidP="00615F19">
      <w:pPr>
        <w:pStyle w:val="CBDNormalNumber"/>
        <w:rPr>
          <w:lang w:val="en-CA"/>
        </w:rPr>
      </w:pPr>
      <w:r w:rsidRPr="00BC3D3B">
        <w:rPr>
          <w:lang w:val="en-CA"/>
        </w:rPr>
        <w:t>Working Group I approved the revised draft decision, as orally amended, for transmission to the plenary session as draft decision CBD/COP/16/L.</w:t>
      </w:r>
      <w:r w:rsidR="009D7C35" w:rsidRPr="00BC3D3B">
        <w:rPr>
          <w:lang w:val="en-CA"/>
        </w:rPr>
        <w:t>30</w:t>
      </w:r>
      <w:r w:rsidRPr="00BC3D3B">
        <w:rPr>
          <w:lang w:val="en-CA"/>
        </w:rPr>
        <w:t>.</w:t>
      </w:r>
      <w:bookmarkEnd w:id="29"/>
      <w:r w:rsidRPr="00BC3D3B">
        <w:rPr>
          <w:lang w:val="en-CA"/>
        </w:rPr>
        <w:t xml:space="preserve"> </w:t>
      </w:r>
    </w:p>
    <w:p w14:paraId="08554BA9" w14:textId="7F29553A" w:rsidR="00397F90" w:rsidRPr="00BC3D3B" w:rsidRDefault="00397F90" w:rsidP="00B24039">
      <w:pPr>
        <w:pStyle w:val="CBDNormalNumber"/>
        <w:rPr>
          <w:lang w:val="en-CA"/>
        </w:rPr>
      </w:pPr>
      <w:r w:rsidRPr="00BC3D3B">
        <w:rPr>
          <w:lang w:val="en-CA"/>
        </w:rPr>
        <w:t xml:space="preserve">At its [to be completed] plenary session, </w:t>
      </w:r>
      <w:r w:rsidR="00603C84" w:rsidRPr="00BC3D3B">
        <w:rPr>
          <w:lang w:val="en-CA"/>
        </w:rPr>
        <w:t xml:space="preserve">on [DATE], </w:t>
      </w:r>
      <w:r w:rsidRPr="00BC3D3B">
        <w:rPr>
          <w:lang w:val="en-CA"/>
        </w:rPr>
        <w:t xml:space="preserve">the Conference of the Parties considered draft decision CBD/COP/16/L.30, submitted by the </w:t>
      </w:r>
      <w:r w:rsidR="00B24039" w:rsidRPr="00BC3D3B">
        <w:rPr>
          <w:lang w:val="en-CA"/>
        </w:rPr>
        <w:t xml:space="preserve">Chair of Working Group I </w:t>
      </w:r>
      <w:r w:rsidRPr="00BC3D3B">
        <w:rPr>
          <w:lang w:val="en-CA"/>
        </w:rPr>
        <w:t>[to be completed]</w:t>
      </w:r>
      <w:r w:rsidR="001506E6" w:rsidRPr="00BC3D3B">
        <w:rPr>
          <w:lang w:val="en-CA"/>
        </w:rPr>
        <w:t>.</w:t>
      </w:r>
    </w:p>
    <w:p w14:paraId="56DF9744" w14:textId="06875A7C" w:rsidR="00537738" w:rsidRPr="00BC3D3B" w:rsidRDefault="00537738" w:rsidP="00537738">
      <w:pPr>
        <w:pStyle w:val="CBDAgendaItem"/>
        <w:rPr>
          <w:caps/>
          <w:lang w:val="en-CA"/>
        </w:rPr>
      </w:pPr>
      <w:r w:rsidRPr="00BC3D3B">
        <w:rPr>
          <w:lang w:val="en-CA"/>
        </w:rPr>
        <w:t xml:space="preserve">Item 14 </w:t>
      </w:r>
      <w:r w:rsidRPr="00BC3D3B">
        <w:rPr>
          <w:lang w:val="en-CA"/>
        </w:rPr>
        <w:br/>
      </w:r>
      <w:bookmarkStart w:id="30" w:name="_Hlk190853569"/>
      <w:r w:rsidRPr="00BC3D3B">
        <w:rPr>
          <w:lang w:val="en-CA"/>
        </w:rPr>
        <w:t>Implementation of Article 8(j) and related provisions</w:t>
      </w:r>
      <w:bookmarkEnd w:id="30"/>
    </w:p>
    <w:p w14:paraId="4B2BAB4A" w14:textId="1E69CFE3" w:rsidR="00C8435C" w:rsidRPr="00BC3D3B" w:rsidRDefault="00C8435C" w:rsidP="006A362F">
      <w:pPr>
        <w:pStyle w:val="CBDNormalNumber"/>
        <w:rPr>
          <w:lang w:val="en-CA"/>
        </w:rPr>
      </w:pPr>
      <w:r w:rsidRPr="00BC3D3B">
        <w:rPr>
          <w:rFonts w:asciiTheme="majorBidi" w:eastAsia="MS Mincho" w:hAnsiTheme="majorBidi" w:cstheme="majorBidi"/>
          <w:color w:val="000000"/>
          <w:kern w:val="22"/>
          <w:lang w:val="en-CA"/>
        </w:rPr>
        <w:t xml:space="preserve">Working Group I considered agenda item </w:t>
      </w:r>
      <w:r w:rsidR="00EC3768" w:rsidRPr="00BC3D3B">
        <w:rPr>
          <w:rFonts w:asciiTheme="majorBidi" w:eastAsia="MS Mincho" w:hAnsiTheme="majorBidi" w:cstheme="majorBidi"/>
          <w:color w:val="000000"/>
          <w:kern w:val="22"/>
          <w:lang w:val="en-CA"/>
        </w:rPr>
        <w:t xml:space="preserve">14 </w:t>
      </w:r>
      <w:r w:rsidRPr="00BC3D3B">
        <w:rPr>
          <w:rFonts w:asciiTheme="majorBidi" w:eastAsia="MS Mincho" w:hAnsiTheme="majorBidi" w:cstheme="majorBidi"/>
          <w:color w:val="000000"/>
          <w:kern w:val="22"/>
          <w:lang w:val="en-CA"/>
        </w:rPr>
        <w:t xml:space="preserve">at its 1st session. </w:t>
      </w:r>
      <w:r w:rsidRPr="00BC3D3B">
        <w:rPr>
          <w:lang w:val="en-CA"/>
        </w:rPr>
        <w:t xml:space="preserve">It had before it four draft decisions: one on the in-depth dialogue on Article 8(j) and related provisions of the Convention; two on the development of a new programme of work and institutional arrangements on Article 8(j) and </w:t>
      </w:r>
      <w:r w:rsidR="00842D18" w:rsidRPr="00BC3D3B">
        <w:rPr>
          <w:lang w:val="en-CA"/>
        </w:rPr>
        <w:t xml:space="preserve">other </w:t>
      </w:r>
      <w:r w:rsidRPr="00BC3D3B">
        <w:rPr>
          <w:lang w:val="en-CA"/>
        </w:rPr>
        <w:t>provisions</w:t>
      </w:r>
      <w:r w:rsidR="008B3F99" w:rsidRPr="00BC3D3B">
        <w:rPr>
          <w:lang w:val="en-CA"/>
        </w:rPr>
        <w:t xml:space="preserve"> of the Convention</w:t>
      </w:r>
      <w:r w:rsidRPr="00BC3D3B">
        <w:rPr>
          <w:lang w:val="en-CA"/>
        </w:rPr>
        <w:t>; and a fourth on recommendations from the Permanent Forum on Indigenous Issues pertaining to the Convention.</w:t>
      </w:r>
      <w:r w:rsidR="004A748F" w:rsidRPr="00BC3D3B">
        <w:rPr>
          <w:rStyle w:val="FootnoteReference"/>
          <w:lang w:val="en-CA"/>
        </w:rPr>
        <w:footnoteReference w:id="72"/>
      </w:r>
      <w:r w:rsidRPr="00BC3D3B">
        <w:rPr>
          <w:lang w:val="en-CA"/>
        </w:rPr>
        <w:t xml:space="preserve"> </w:t>
      </w:r>
      <w:r w:rsidR="004A748F" w:rsidRPr="00BC3D3B">
        <w:rPr>
          <w:rFonts w:asciiTheme="majorBidi" w:eastAsia="MS Mincho" w:hAnsiTheme="majorBidi" w:cstheme="majorBidi"/>
          <w:color w:val="000000"/>
          <w:kern w:val="22"/>
          <w:lang w:val="en-CA"/>
        </w:rPr>
        <w:t xml:space="preserve">The following </w:t>
      </w:r>
      <w:r w:rsidRPr="00BC3D3B">
        <w:rPr>
          <w:rFonts w:asciiTheme="majorBidi" w:eastAsia="MS Mincho" w:hAnsiTheme="majorBidi" w:cstheme="majorBidi"/>
          <w:color w:val="000000"/>
          <w:kern w:val="22"/>
          <w:lang w:val="en-CA"/>
        </w:rPr>
        <w:t>information documents</w:t>
      </w:r>
      <w:r w:rsidRPr="00BC3D3B">
        <w:rPr>
          <w:lang w:val="en-CA"/>
        </w:rPr>
        <w:t xml:space="preserve"> had also been issued in relation to item 14</w:t>
      </w:r>
      <w:r w:rsidR="0014505C" w:rsidRPr="00BC3D3B">
        <w:rPr>
          <w:lang w:val="en-CA"/>
        </w:rPr>
        <w:t>:</w:t>
      </w:r>
      <w:r w:rsidRPr="00BC3D3B">
        <w:rPr>
          <w:lang w:val="en-CA"/>
        </w:rPr>
        <w:t xml:space="preserve"> a summary report on the informal dialogue on the new programme of work and institutional arrangements on Article 8(j) and other provisions</w:t>
      </w:r>
      <w:r w:rsidR="00AC2CC6" w:rsidRPr="00BC3D3B">
        <w:rPr>
          <w:lang w:val="en-CA"/>
        </w:rPr>
        <w:t>;</w:t>
      </w:r>
      <w:r w:rsidRPr="00BC3D3B">
        <w:rPr>
          <w:rStyle w:val="FootnoteReference"/>
          <w:lang w:val="en-CA"/>
        </w:rPr>
        <w:footnoteReference w:id="73"/>
      </w:r>
      <w:r w:rsidRPr="00BC3D3B">
        <w:rPr>
          <w:lang w:val="en-CA"/>
        </w:rPr>
        <w:t xml:space="preserve"> a submission from Brazil and Colombia in relation to item 14</w:t>
      </w:r>
      <w:r w:rsidR="006A362F" w:rsidRPr="00BC3D3B">
        <w:rPr>
          <w:lang w:val="en-CA"/>
        </w:rPr>
        <w:t>, on the role of people of African descent</w:t>
      </w:r>
      <w:r w:rsidR="00AC2CC6" w:rsidRPr="00BC3D3B">
        <w:rPr>
          <w:lang w:val="en-CA"/>
        </w:rPr>
        <w:t>;</w:t>
      </w:r>
      <w:r w:rsidRPr="00BC3D3B">
        <w:rPr>
          <w:rStyle w:val="FootnoteReference"/>
          <w:lang w:val="en-CA"/>
        </w:rPr>
        <w:footnoteReference w:id="74"/>
      </w:r>
      <w:r w:rsidRPr="00BC3D3B">
        <w:rPr>
          <w:lang w:val="en-CA"/>
        </w:rPr>
        <w:t xml:space="preserve"> budget estimates for possible scenarios concerning institutional arrangements on Article 8(j) and other provisions of the Convention related to indigenous peoples and local communities</w:t>
      </w:r>
      <w:r w:rsidR="00AC2CC6" w:rsidRPr="00BC3D3B">
        <w:rPr>
          <w:lang w:val="en-CA"/>
        </w:rPr>
        <w:t>;</w:t>
      </w:r>
      <w:r w:rsidRPr="00BC3D3B">
        <w:rPr>
          <w:rStyle w:val="FootnoteReference"/>
          <w:lang w:val="en-CA"/>
        </w:rPr>
        <w:footnoteReference w:id="75"/>
      </w:r>
      <w:r w:rsidRPr="00BC3D3B">
        <w:rPr>
          <w:lang w:val="en-CA"/>
        </w:rPr>
        <w:t xml:space="preserve"> and a note by </w:t>
      </w:r>
      <w:r w:rsidRPr="00BC3D3B">
        <w:rPr>
          <w:lang w:val="en-CA"/>
        </w:rPr>
        <w:lastRenderedPageBreak/>
        <w:t>the Secretariat on preparatory events of relevance to the proposed new programme of work and institutional arrangements for Article 8(j) and other provisions.</w:t>
      </w:r>
      <w:r w:rsidRPr="00BC3D3B">
        <w:rPr>
          <w:rStyle w:val="FootnoteReference"/>
          <w:lang w:val="en-CA"/>
        </w:rPr>
        <w:footnoteReference w:id="76"/>
      </w:r>
    </w:p>
    <w:p w14:paraId="65B1F599" w14:textId="6D559888" w:rsidR="00F65D96" w:rsidRPr="00BC3D3B" w:rsidRDefault="00F65D96" w:rsidP="00E900BF">
      <w:pPr>
        <w:pStyle w:val="CBDNormalNoNumber"/>
        <w:keepNext/>
        <w:jc w:val="left"/>
        <w:rPr>
          <w:i/>
          <w:iCs/>
          <w:snapToGrid w:val="0"/>
          <w:lang w:val="en-CA"/>
        </w:rPr>
      </w:pPr>
      <w:bookmarkStart w:id="31" w:name="_Hlk181030756"/>
      <w:r w:rsidRPr="00BC3D3B">
        <w:rPr>
          <w:i/>
          <w:iCs/>
          <w:snapToGrid w:val="0"/>
          <w:lang w:val="en-CA"/>
        </w:rPr>
        <w:t>In-depth dialogue on Article 8(j) and related provisions of the Convention</w:t>
      </w:r>
    </w:p>
    <w:p w14:paraId="6C9C1555" w14:textId="7D4403FF" w:rsidR="000E05DA" w:rsidRPr="00BC3D3B" w:rsidRDefault="008360D8" w:rsidP="00615F19">
      <w:pPr>
        <w:pStyle w:val="CBDNormalNumber"/>
        <w:rPr>
          <w:lang w:val="en-CA"/>
        </w:rPr>
      </w:pPr>
      <w:bookmarkStart w:id="32" w:name="_Hlk180062171"/>
      <w:bookmarkEnd w:id="31"/>
      <w:r w:rsidRPr="00BC3D3B">
        <w:rPr>
          <w:lang w:val="en-CA"/>
        </w:rPr>
        <w:t xml:space="preserve">At its 1st session, </w:t>
      </w:r>
      <w:r w:rsidR="000E05DA" w:rsidRPr="00BC3D3B">
        <w:rPr>
          <w:lang w:val="en-CA"/>
        </w:rPr>
        <w:t xml:space="preserve">Working Group I agreed </w:t>
      </w:r>
      <w:r w:rsidR="00841DEC" w:rsidRPr="00BC3D3B">
        <w:rPr>
          <w:lang w:val="en-CA"/>
        </w:rPr>
        <w:t>to</w:t>
      </w:r>
      <w:r w:rsidR="000E05DA" w:rsidRPr="00BC3D3B">
        <w:rPr>
          <w:lang w:val="en-CA"/>
        </w:rPr>
        <w:t xml:space="preserve"> </w:t>
      </w:r>
      <w:r w:rsidR="004A3B6A" w:rsidRPr="00BC3D3B">
        <w:rPr>
          <w:lang w:val="en-CA"/>
        </w:rPr>
        <w:t>consider</w:t>
      </w:r>
      <w:r w:rsidR="00F33EF7" w:rsidRPr="00BC3D3B">
        <w:rPr>
          <w:lang w:val="en-CA"/>
        </w:rPr>
        <w:t xml:space="preserve"> </w:t>
      </w:r>
      <w:r w:rsidR="00841DEC" w:rsidRPr="00BC3D3B">
        <w:rPr>
          <w:lang w:val="en-CA"/>
        </w:rPr>
        <w:t xml:space="preserve">the draft decision </w:t>
      </w:r>
      <w:r w:rsidR="009D1BB9" w:rsidRPr="00BC3D3B">
        <w:rPr>
          <w:lang w:val="en-CA"/>
        </w:rPr>
        <w:t>at a later session</w:t>
      </w:r>
      <w:r w:rsidR="003267B8" w:rsidRPr="00BC3D3B">
        <w:rPr>
          <w:lang w:val="en-CA"/>
        </w:rPr>
        <w:t>.</w:t>
      </w:r>
    </w:p>
    <w:p w14:paraId="3AEB3E3D" w14:textId="355A4DFD" w:rsidR="000E05DA" w:rsidRPr="00BC3D3B" w:rsidRDefault="000E05DA" w:rsidP="00615F19">
      <w:pPr>
        <w:pStyle w:val="CBDNormalNumber"/>
        <w:rPr>
          <w:lang w:val="en-CA"/>
        </w:rPr>
      </w:pPr>
      <w:r w:rsidRPr="00BC3D3B">
        <w:rPr>
          <w:lang w:val="en-CA"/>
        </w:rPr>
        <w:t xml:space="preserve">At its 5th session, Working Group I considered </w:t>
      </w:r>
      <w:r w:rsidR="00F05B99" w:rsidRPr="00BC3D3B">
        <w:rPr>
          <w:lang w:val="en-CA"/>
        </w:rPr>
        <w:t>the</w:t>
      </w:r>
      <w:r w:rsidRPr="00BC3D3B">
        <w:rPr>
          <w:lang w:val="en-CA"/>
        </w:rPr>
        <w:t xml:space="preserve"> draft decision</w:t>
      </w:r>
      <w:r w:rsidR="00F05B99" w:rsidRPr="00BC3D3B">
        <w:rPr>
          <w:lang w:val="en-CA"/>
        </w:rPr>
        <w:t>,</w:t>
      </w:r>
      <w:r w:rsidRPr="00BC3D3B">
        <w:rPr>
          <w:lang w:val="en-CA"/>
        </w:rPr>
        <w:t xml:space="preserve"> submitted by the Chair</w:t>
      </w:r>
      <w:r w:rsidR="000A2082" w:rsidRPr="00BC3D3B">
        <w:rPr>
          <w:lang w:val="en-CA"/>
        </w:rPr>
        <w:t>,</w:t>
      </w:r>
      <w:r w:rsidR="00F05B99" w:rsidRPr="00BC3D3B">
        <w:rPr>
          <w:lang w:val="en-CA"/>
        </w:rPr>
        <w:t xml:space="preserve"> </w:t>
      </w:r>
      <w:r w:rsidR="008C504C" w:rsidRPr="00BC3D3B">
        <w:rPr>
          <w:lang w:val="en-CA"/>
        </w:rPr>
        <w:t xml:space="preserve">which was </w:t>
      </w:r>
      <w:r w:rsidR="00F05B99" w:rsidRPr="00BC3D3B">
        <w:rPr>
          <w:lang w:val="en-CA"/>
        </w:rPr>
        <w:t>identical to the draft decision in document CBD/COP/16/2/Rev.1</w:t>
      </w:r>
      <w:r w:rsidRPr="00BC3D3B">
        <w:rPr>
          <w:lang w:val="en-CA"/>
        </w:rPr>
        <w:t>.</w:t>
      </w:r>
    </w:p>
    <w:p w14:paraId="6DBF7469" w14:textId="77777777" w:rsidR="000E05DA" w:rsidRPr="00BC3D3B" w:rsidRDefault="000E05DA" w:rsidP="00615F19">
      <w:pPr>
        <w:pStyle w:val="CBDNormalNumber"/>
        <w:rPr>
          <w:lang w:val="en-CA"/>
        </w:rPr>
      </w:pPr>
      <w:r w:rsidRPr="00BC3D3B">
        <w:rPr>
          <w:lang w:val="en-CA"/>
        </w:rPr>
        <w:t xml:space="preserve">Statements were made by representatives of the following Parties: Bolivia (Plurinational State of), Democratic Republic of </w:t>
      </w:r>
      <w:proofErr w:type="gramStart"/>
      <w:r w:rsidRPr="00BC3D3B">
        <w:rPr>
          <w:lang w:val="en-CA"/>
        </w:rPr>
        <w:t>the Congo</w:t>
      </w:r>
      <w:proofErr w:type="gramEnd"/>
      <w:r w:rsidRPr="00BC3D3B">
        <w:rPr>
          <w:lang w:val="en-CA"/>
        </w:rPr>
        <w:t>, Gabon, Guatemala and Norway.</w:t>
      </w:r>
    </w:p>
    <w:p w14:paraId="64E1E092" w14:textId="2ED461A9" w:rsidR="000E05DA" w:rsidRPr="00BC3D3B" w:rsidRDefault="000E05DA" w:rsidP="00615F19">
      <w:pPr>
        <w:pStyle w:val="CBDNormalNumber"/>
        <w:rPr>
          <w:lang w:val="en-CA"/>
        </w:rPr>
      </w:pPr>
      <w:r w:rsidRPr="00BC3D3B">
        <w:rPr>
          <w:lang w:val="en-CA"/>
        </w:rPr>
        <w:t>Following the exchange of views, the Working Group approved the revised draft decision, as orally amended, for transmission to the plenary session as draft decision CBD/COP/16/L.14.</w:t>
      </w:r>
    </w:p>
    <w:p w14:paraId="6007C70F" w14:textId="02C90496" w:rsidR="0014209E" w:rsidRPr="00BC3D3B" w:rsidRDefault="0014209E" w:rsidP="00615F19">
      <w:pPr>
        <w:pStyle w:val="CBDNormalNumber"/>
        <w:rPr>
          <w:lang w:val="en-CA"/>
        </w:rPr>
      </w:pPr>
      <w:r w:rsidRPr="00BC3D3B">
        <w:rPr>
          <w:lang w:val="en-CA"/>
        </w:rPr>
        <w:t>At its 5th plenary session, the Conference of the Parties considered draft decision CBD/COP/16/L.14, submitted by the Chair of Working Group I, and adopted it as decision 16/</w:t>
      </w:r>
      <w:r w:rsidR="0053440A" w:rsidRPr="00BC3D3B">
        <w:rPr>
          <w:lang w:val="en-CA"/>
        </w:rPr>
        <w:t>7</w:t>
      </w:r>
      <w:r w:rsidRPr="00BC3D3B">
        <w:rPr>
          <w:lang w:val="en-CA"/>
        </w:rPr>
        <w:t>.</w:t>
      </w:r>
    </w:p>
    <w:p w14:paraId="65600121" w14:textId="44556E6C" w:rsidR="00F65D96" w:rsidRPr="00BC3D3B" w:rsidRDefault="00F65D96" w:rsidP="00E900BF">
      <w:pPr>
        <w:pStyle w:val="CBDNormalNoNumber"/>
        <w:keepNext/>
        <w:jc w:val="left"/>
        <w:rPr>
          <w:i/>
          <w:iCs/>
          <w:snapToGrid w:val="0"/>
          <w:lang w:val="en-CA"/>
        </w:rPr>
      </w:pPr>
      <w:r w:rsidRPr="00BC3D3B">
        <w:rPr>
          <w:i/>
          <w:iCs/>
          <w:snapToGrid w:val="0"/>
          <w:lang w:val="en-CA"/>
        </w:rPr>
        <w:t xml:space="preserve">Development of a new programme of work and institutional arrangements </w:t>
      </w:r>
      <w:r w:rsidRPr="00BC3D3B">
        <w:rPr>
          <w:i/>
          <w:iCs/>
          <w:snapToGrid w:val="0"/>
          <w:lang w:val="en-CA"/>
        </w:rPr>
        <w:br/>
        <w:t>on Article 8(j) and related provisions of the Convention</w:t>
      </w:r>
      <w:bookmarkEnd w:id="32"/>
    </w:p>
    <w:p w14:paraId="5559789A" w14:textId="0288E35A" w:rsidR="003C0DB1" w:rsidRPr="00BC3D3B" w:rsidRDefault="008360D8" w:rsidP="00F40ACA">
      <w:pPr>
        <w:pStyle w:val="CBDNormalNumber"/>
        <w:rPr>
          <w:lang w:val="en-CA"/>
        </w:rPr>
      </w:pPr>
      <w:r w:rsidRPr="00BC3D3B">
        <w:rPr>
          <w:lang w:val="en-CA"/>
        </w:rPr>
        <w:t>At the 1st session of Working Group I, s</w:t>
      </w:r>
      <w:r w:rsidR="003C0DB1" w:rsidRPr="00BC3D3B">
        <w:rPr>
          <w:lang w:val="en-CA"/>
        </w:rPr>
        <w:t xml:space="preserve">tatements were made by representatives of the following Parties: Brazil, Chile, Colombia, Democratic Republic of the Congo (on behalf of the African States), European Union and its member States, Guatemala, Indonesia, Japan, Kiribati, Russian Federation, Togo, Uganda and Zimbabwe. </w:t>
      </w:r>
    </w:p>
    <w:p w14:paraId="64749A9D" w14:textId="77777777" w:rsidR="003C0DB1" w:rsidRPr="00BC3D3B" w:rsidRDefault="003C0DB1" w:rsidP="00615F19">
      <w:pPr>
        <w:pStyle w:val="CBDNormalNumber"/>
        <w:rPr>
          <w:lang w:val="en-CA"/>
        </w:rPr>
      </w:pPr>
      <w:r w:rsidRPr="00BC3D3B">
        <w:rPr>
          <w:rStyle w:val="Para1Char"/>
          <w:snapToGrid/>
          <w:szCs w:val="22"/>
          <w:lang w:val="en-CA"/>
        </w:rPr>
        <w:t xml:space="preserve">Working Group I established a contact group, co-chaired by </w:t>
      </w:r>
      <w:r w:rsidRPr="00BC3D3B">
        <w:rPr>
          <w:lang w:val="en-CA"/>
        </w:rPr>
        <w:t>Pernilla Malmer (Sweden)</w:t>
      </w:r>
      <w:r w:rsidRPr="00BC3D3B">
        <w:rPr>
          <w:rStyle w:val="Para1Char"/>
          <w:snapToGrid/>
          <w:szCs w:val="22"/>
          <w:lang w:val="en-CA"/>
        </w:rPr>
        <w:t xml:space="preserve"> and</w:t>
      </w:r>
      <w:r w:rsidRPr="00BC3D3B">
        <w:rPr>
          <w:lang w:val="en-CA"/>
        </w:rPr>
        <w:t xml:space="preserve"> Lucy </w:t>
      </w:r>
      <w:proofErr w:type="spellStart"/>
      <w:r w:rsidRPr="00BC3D3B">
        <w:rPr>
          <w:lang w:val="en-CA"/>
        </w:rPr>
        <w:t>Mulenkei</w:t>
      </w:r>
      <w:proofErr w:type="spellEnd"/>
      <w:r w:rsidRPr="00BC3D3B">
        <w:rPr>
          <w:lang w:val="en-CA"/>
        </w:rPr>
        <w:t xml:space="preserve"> (Indigenous Information Network), to continue to discuss the new programme of work and institutional arrangements, with a view to finalizing it. </w:t>
      </w:r>
    </w:p>
    <w:p w14:paraId="685C5DBD" w14:textId="58869CD4" w:rsidR="003C0DB1" w:rsidRPr="00BC3D3B" w:rsidRDefault="003C0DB1" w:rsidP="00615F19">
      <w:pPr>
        <w:pStyle w:val="CBDNormalNumber"/>
        <w:rPr>
          <w:lang w:val="en-CA"/>
        </w:rPr>
      </w:pPr>
      <w:r w:rsidRPr="00BC3D3B">
        <w:rPr>
          <w:lang w:val="en-CA"/>
        </w:rPr>
        <w:t>At its 4th session, on 30 October, Working Group I considered three draft decisions submitted by the Chair following discussions in the contact group: one on a new programme of work</w:t>
      </w:r>
      <w:r w:rsidR="00BC27D1" w:rsidRPr="00BC3D3B">
        <w:rPr>
          <w:lang w:val="en-CA"/>
        </w:rPr>
        <w:t>;</w:t>
      </w:r>
      <w:r w:rsidRPr="00BC3D3B">
        <w:rPr>
          <w:lang w:val="en-CA"/>
        </w:rPr>
        <w:t xml:space="preserve"> another on institutional arrangements</w:t>
      </w:r>
      <w:r w:rsidR="00BC27D1" w:rsidRPr="00BC3D3B">
        <w:rPr>
          <w:lang w:val="en-CA"/>
        </w:rPr>
        <w:t>;</w:t>
      </w:r>
      <w:r w:rsidRPr="00BC3D3B">
        <w:rPr>
          <w:lang w:val="en-CA"/>
        </w:rPr>
        <w:t xml:space="preserve"> and a third on the role of people of African descent in the implementation of the Framework. </w:t>
      </w:r>
    </w:p>
    <w:p w14:paraId="1F815530" w14:textId="13B6D8EB" w:rsidR="00F65D96" w:rsidRPr="00BC3D3B" w:rsidRDefault="00461C8A" w:rsidP="00DE0641">
      <w:pPr>
        <w:pStyle w:val="CBDNormalNumber"/>
        <w:keepNext/>
        <w:numPr>
          <w:ilvl w:val="0"/>
          <w:numId w:val="0"/>
        </w:numPr>
        <w:spacing w:before="240"/>
        <w:ind w:left="567" w:hanging="567"/>
        <w:jc w:val="left"/>
        <w:rPr>
          <w:b/>
          <w:bCs/>
          <w:sz w:val="20"/>
          <w:szCs w:val="20"/>
          <w:lang w:val="en-CA"/>
        </w:rPr>
      </w:pPr>
      <w:r w:rsidRPr="00BC3D3B">
        <w:rPr>
          <w:b/>
          <w:bCs/>
          <w:snapToGrid w:val="0"/>
          <w:sz w:val="20"/>
          <w:szCs w:val="20"/>
          <w:lang w:val="en-CA"/>
        </w:rPr>
        <w:tab/>
        <w:t>a.</w:t>
      </w:r>
      <w:r w:rsidR="007464A3" w:rsidRPr="00BC3D3B">
        <w:rPr>
          <w:b/>
          <w:bCs/>
          <w:snapToGrid w:val="0"/>
          <w:sz w:val="20"/>
          <w:szCs w:val="20"/>
          <w:lang w:val="en-CA"/>
        </w:rPr>
        <w:tab/>
      </w:r>
      <w:r w:rsidR="00F65D96" w:rsidRPr="00BC3D3B">
        <w:rPr>
          <w:b/>
          <w:bCs/>
          <w:snapToGrid w:val="0"/>
          <w:sz w:val="20"/>
          <w:szCs w:val="20"/>
          <w:lang w:val="en-CA"/>
        </w:rPr>
        <w:t>Programme of work on Article 8(j) and other provisions of the Convention on Biological Diversity related to indigenous peoples and local communities to 2030</w:t>
      </w:r>
    </w:p>
    <w:p w14:paraId="0CB89B5B" w14:textId="77777777" w:rsidR="001F5155" w:rsidRPr="00BC3D3B" w:rsidRDefault="001F5155" w:rsidP="00615F19">
      <w:pPr>
        <w:pStyle w:val="CBDNormalNumber"/>
        <w:rPr>
          <w:lang w:val="en-CA"/>
        </w:rPr>
      </w:pPr>
      <w:r w:rsidRPr="00BC3D3B">
        <w:rPr>
          <w:lang w:val="en-CA"/>
        </w:rPr>
        <w:t>Statements were made by representatives of the following Parties: Chile, Colombia, Democratic Republic of the Congo, Egypt, European Union and its member States, Gabon, Guatemala, India, Indonesia, Jordan, Mexico, Norway, Panama, Russian Federation, South Africa, Togo, Uganda and Uruguay.</w:t>
      </w:r>
    </w:p>
    <w:p w14:paraId="212CB233" w14:textId="3F3B6682" w:rsidR="001F5155" w:rsidRPr="00BC3D3B" w:rsidRDefault="001F5155" w:rsidP="00615F19">
      <w:pPr>
        <w:pStyle w:val="CBDNormalNumber"/>
        <w:rPr>
          <w:lang w:val="en-CA"/>
        </w:rPr>
      </w:pPr>
      <w:r w:rsidRPr="00BC3D3B">
        <w:rPr>
          <w:lang w:val="en-CA"/>
        </w:rPr>
        <w:t xml:space="preserve">A statement was also made by a representative of </w:t>
      </w:r>
      <w:r w:rsidR="00723B21" w:rsidRPr="00BC3D3B">
        <w:rPr>
          <w:lang w:val="en-CA"/>
        </w:rPr>
        <w:t>OHCHR</w:t>
      </w:r>
      <w:r w:rsidRPr="00BC3D3B">
        <w:rPr>
          <w:lang w:val="en-CA"/>
        </w:rPr>
        <w:t>.</w:t>
      </w:r>
    </w:p>
    <w:p w14:paraId="4ABD1496" w14:textId="77777777" w:rsidR="001F5155" w:rsidRPr="00BC3D3B" w:rsidRDefault="001F5155" w:rsidP="00615F19">
      <w:pPr>
        <w:pStyle w:val="CBDNormalNumber"/>
        <w:rPr>
          <w:lang w:val="en-CA"/>
        </w:rPr>
      </w:pPr>
      <w:r w:rsidRPr="00BC3D3B">
        <w:rPr>
          <w:lang w:val="en-CA"/>
        </w:rPr>
        <w:t xml:space="preserve">A further statement was made by a representative of the International Indigenous Forum on Biodiversity. </w:t>
      </w:r>
    </w:p>
    <w:p w14:paraId="52CB91F6" w14:textId="77777777" w:rsidR="001F5155" w:rsidRPr="00BC3D3B" w:rsidRDefault="001F5155" w:rsidP="00615F19">
      <w:pPr>
        <w:pStyle w:val="CBDNormalNumber"/>
        <w:rPr>
          <w:lang w:val="en-CA"/>
        </w:rPr>
      </w:pPr>
      <w:r w:rsidRPr="00BC3D3B">
        <w:rPr>
          <w:lang w:val="en-CA"/>
        </w:rPr>
        <w:t>Following the exchange of views, the Working Group approved the draft decision, as orally amended, for transmission to the plenary session as draft decision CBD/COP/16/L.5.</w:t>
      </w:r>
    </w:p>
    <w:p w14:paraId="39CE6730" w14:textId="5AC26121" w:rsidR="00F65D96" w:rsidRPr="00BC3D3B" w:rsidRDefault="00F65D96" w:rsidP="00F65D96">
      <w:pPr>
        <w:pStyle w:val="CBDNormalNumber"/>
        <w:rPr>
          <w:snapToGrid w:val="0"/>
          <w:lang w:val="en-CA" w:eastAsia="en-CA"/>
        </w:rPr>
      </w:pPr>
      <w:r w:rsidRPr="00BC3D3B">
        <w:rPr>
          <w:lang w:val="en-CA"/>
        </w:rPr>
        <w:t>At its 3rd plenary session, the Conference of the Parties considered draft decision CBD/COP/16/L.5, submitted by the Chair of Working Group I.</w:t>
      </w:r>
    </w:p>
    <w:p w14:paraId="2A77E397" w14:textId="7B7D6ECA" w:rsidR="00537738" w:rsidRPr="00BC3D3B" w:rsidRDefault="00537738" w:rsidP="00537738">
      <w:pPr>
        <w:pStyle w:val="CBDNormalNumber"/>
        <w:rPr>
          <w:snapToGrid w:val="0"/>
          <w:lang w:val="en-CA" w:eastAsia="en-CA"/>
        </w:rPr>
      </w:pPr>
      <w:r w:rsidRPr="00BC3D3B">
        <w:rPr>
          <w:lang w:val="en-CA"/>
        </w:rPr>
        <w:t>Statements were made by representatives of the following Parties:</w:t>
      </w:r>
      <w:r w:rsidR="00116FB3" w:rsidRPr="00BC3D3B">
        <w:rPr>
          <w:rFonts w:ascii="Arial" w:eastAsiaTheme="minorEastAsia" w:hAnsi="Arial" w:cs="Arial"/>
          <w:bCs/>
          <w:lang w:val="en-CA"/>
        </w:rPr>
        <w:t xml:space="preserve"> </w:t>
      </w:r>
      <w:r w:rsidR="00116FB3" w:rsidRPr="00BC3D3B">
        <w:rPr>
          <w:bCs/>
          <w:lang w:val="en-CA"/>
        </w:rPr>
        <w:t>Bolivia (Plurinational State of), Brazil, Canada, Chile, European Union and its member States, India, Indonesia, Japan, New Zealand, Norway, Russian Federation, Togo and United Kingdom</w:t>
      </w:r>
      <w:r w:rsidRPr="00BC3D3B">
        <w:rPr>
          <w:lang w:val="en-CA"/>
        </w:rPr>
        <w:t>.</w:t>
      </w:r>
    </w:p>
    <w:p w14:paraId="5462DDFD" w14:textId="16103093" w:rsidR="00537738" w:rsidRPr="00BC3D3B" w:rsidRDefault="00537738" w:rsidP="00537738">
      <w:pPr>
        <w:pStyle w:val="CBDNormalNumber"/>
        <w:rPr>
          <w:snapToGrid w:val="0"/>
          <w:lang w:val="en-CA" w:eastAsia="en-CA"/>
        </w:rPr>
      </w:pPr>
      <w:r w:rsidRPr="00BC3D3B">
        <w:rPr>
          <w:lang w:val="en-CA"/>
        </w:rPr>
        <w:t xml:space="preserve">The Conference of the Parties adopted the draft decision, as orally amended, </w:t>
      </w:r>
      <w:r w:rsidR="00FA1B45" w:rsidRPr="00BC3D3B">
        <w:rPr>
          <w:lang w:val="en-CA"/>
        </w:rPr>
        <w:t>as decision 16/</w:t>
      </w:r>
      <w:r w:rsidR="00507690" w:rsidRPr="00BC3D3B">
        <w:rPr>
          <w:lang w:val="en-CA"/>
        </w:rPr>
        <w:t>4</w:t>
      </w:r>
      <w:r w:rsidRPr="00BC3D3B">
        <w:rPr>
          <w:lang w:val="en-CA"/>
        </w:rPr>
        <w:t>.</w:t>
      </w:r>
    </w:p>
    <w:p w14:paraId="01446076" w14:textId="5806216C" w:rsidR="00A12A4F" w:rsidRPr="00BC3D3B" w:rsidRDefault="00461C8A" w:rsidP="00DE0641">
      <w:pPr>
        <w:pStyle w:val="CBDNormalNumber"/>
        <w:keepNext/>
        <w:numPr>
          <w:ilvl w:val="0"/>
          <w:numId w:val="0"/>
        </w:numPr>
        <w:spacing w:before="240"/>
        <w:ind w:left="567" w:hanging="567"/>
        <w:jc w:val="left"/>
        <w:rPr>
          <w:b/>
          <w:bCs/>
          <w:snapToGrid w:val="0"/>
          <w:sz w:val="20"/>
          <w:szCs w:val="20"/>
          <w:lang w:val="en-CA"/>
        </w:rPr>
      </w:pPr>
      <w:r w:rsidRPr="00BC3D3B">
        <w:rPr>
          <w:b/>
          <w:bCs/>
          <w:snapToGrid w:val="0"/>
          <w:sz w:val="20"/>
          <w:szCs w:val="20"/>
          <w:lang w:val="en-CA"/>
        </w:rPr>
        <w:lastRenderedPageBreak/>
        <w:tab/>
        <w:t>b.</w:t>
      </w:r>
      <w:r w:rsidR="00E73CD4" w:rsidRPr="00BC3D3B">
        <w:rPr>
          <w:b/>
          <w:bCs/>
          <w:snapToGrid w:val="0"/>
          <w:sz w:val="20"/>
          <w:szCs w:val="20"/>
          <w:lang w:val="en-CA"/>
        </w:rPr>
        <w:tab/>
      </w:r>
      <w:r w:rsidR="00A12A4F" w:rsidRPr="00BC3D3B">
        <w:rPr>
          <w:b/>
          <w:bCs/>
          <w:snapToGrid w:val="0"/>
          <w:sz w:val="20"/>
          <w:szCs w:val="20"/>
          <w:lang w:val="en-CA"/>
        </w:rPr>
        <w:t>Institutional arrangements for the full and effective participation of indigenous peoples and local communities in the work undertaken under the Convention on Biological Diversity</w:t>
      </w:r>
    </w:p>
    <w:p w14:paraId="7B2601C4" w14:textId="77777777" w:rsidR="00F854F6" w:rsidRPr="00BC3D3B" w:rsidRDefault="00F854F6" w:rsidP="00615F19">
      <w:pPr>
        <w:pStyle w:val="CBDNormalNumber"/>
        <w:rPr>
          <w:lang w:val="en-CA"/>
        </w:rPr>
      </w:pPr>
      <w:r w:rsidRPr="00BC3D3B">
        <w:rPr>
          <w:lang w:val="en-CA"/>
        </w:rPr>
        <w:t>Statements were made by representatives of the following Parties: Canada, Egypt, Guatemala, Jordan, Mexico and Russian Federation.</w:t>
      </w:r>
    </w:p>
    <w:p w14:paraId="7C1EB5BC" w14:textId="77777777" w:rsidR="00F854F6" w:rsidRPr="00BC3D3B" w:rsidRDefault="00F854F6" w:rsidP="00615F19">
      <w:pPr>
        <w:pStyle w:val="CBDNormalNumber"/>
        <w:rPr>
          <w:lang w:val="en-CA"/>
        </w:rPr>
      </w:pPr>
      <w:r w:rsidRPr="00BC3D3B">
        <w:rPr>
          <w:lang w:val="en-CA"/>
        </w:rPr>
        <w:t>Working Group I approved the draft decision, as orally amended, for transmission to the plenary session as draft decision CBD/COP/16/L.6.</w:t>
      </w:r>
    </w:p>
    <w:p w14:paraId="23547DE7" w14:textId="32DB87B9" w:rsidR="00A12A4F" w:rsidRPr="00BC3D3B" w:rsidRDefault="00A12A4F" w:rsidP="00A12A4F">
      <w:pPr>
        <w:pStyle w:val="CBDNormalNumber"/>
        <w:rPr>
          <w:snapToGrid w:val="0"/>
          <w:lang w:val="en-CA" w:eastAsia="en-CA"/>
        </w:rPr>
      </w:pPr>
      <w:r w:rsidRPr="00BC3D3B">
        <w:rPr>
          <w:snapToGrid w:val="0"/>
          <w:lang w:val="en-CA" w:eastAsia="en-CA"/>
        </w:rPr>
        <w:t xml:space="preserve">At its 3rd plenary session, the Conference of the Parties considered draft decision CBD/COP/16/L.6, submitted by the Chair of Working Group </w:t>
      </w:r>
      <w:r w:rsidR="00832BD8" w:rsidRPr="00BC3D3B">
        <w:rPr>
          <w:snapToGrid w:val="0"/>
          <w:lang w:val="en-CA" w:eastAsia="en-CA"/>
        </w:rPr>
        <w:t>I</w:t>
      </w:r>
      <w:r w:rsidRPr="00BC3D3B">
        <w:rPr>
          <w:snapToGrid w:val="0"/>
          <w:lang w:val="en-CA" w:eastAsia="en-CA"/>
        </w:rPr>
        <w:t>.</w:t>
      </w:r>
    </w:p>
    <w:p w14:paraId="7B6ED284" w14:textId="77777777" w:rsidR="00A12A4F" w:rsidRPr="00BC3D3B" w:rsidRDefault="00A12A4F" w:rsidP="00A12A4F">
      <w:pPr>
        <w:pStyle w:val="CBDNormalNumber"/>
        <w:rPr>
          <w:lang w:val="en-CA"/>
        </w:rPr>
      </w:pPr>
      <w:r w:rsidRPr="00BC3D3B">
        <w:rPr>
          <w:lang w:val="en-CA"/>
        </w:rPr>
        <w:t xml:space="preserve">Statements were made by representatives of the following Parties: Australia, Bolivia (Plurinational State of), Brazil, Canada, Cook Islands, European Union and its member States, Fiji (also on behalf of </w:t>
      </w:r>
      <w:r w:rsidRPr="00BC3D3B">
        <w:rPr>
          <w:bCs/>
          <w:lang w:val="en-CA"/>
        </w:rPr>
        <w:t>Cook Islands, Kiribati, Palau, Marshall Islands, Micronesia (Federated States of), Samoa and Vanuatu</w:t>
      </w:r>
      <w:r w:rsidRPr="00BC3D3B">
        <w:rPr>
          <w:lang w:val="en-CA"/>
        </w:rPr>
        <w:t>), Gabon, Guatemala, Indonesia, Mexico, New Zealand, Norway, Panama, Peru, Russian Federation, South Africa, Sudan, Togo and Zimbabwe.</w:t>
      </w:r>
    </w:p>
    <w:p w14:paraId="658F1CB8" w14:textId="77777777" w:rsidR="00A12A4F" w:rsidRPr="00BC3D3B" w:rsidRDefault="00A12A4F" w:rsidP="00A12A4F">
      <w:pPr>
        <w:pStyle w:val="CBDNormalNumber"/>
        <w:rPr>
          <w:lang w:val="en-CA"/>
        </w:rPr>
      </w:pPr>
      <w:r w:rsidRPr="00BC3D3B">
        <w:rPr>
          <w:lang w:val="en-CA"/>
        </w:rPr>
        <w:t>A statement was also made by a representative of the International Indigenous Forum on Biodiversity.</w:t>
      </w:r>
    </w:p>
    <w:p w14:paraId="24613FC2" w14:textId="6C472675" w:rsidR="00A12A4F" w:rsidRPr="00BC3D3B" w:rsidRDefault="00A12A4F" w:rsidP="00A12A4F">
      <w:pPr>
        <w:pStyle w:val="CBDNormalNumber"/>
        <w:rPr>
          <w:snapToGrid w:val="0"/>
          <w:lang w:val="en-CA" w:eastAsia="en-CA"/>
        </w:rPr>
      </w:pPr>
      <w:r w:rsidRPr="00BC3D3B">
        <w:rPr>
          <w:snapToGrid w:val="0"/>
          <w:lang w:val="en-CA" w:eastAsia="en-CA"/>
        </w:rPr>
        <w:t>At its 5th plenary session, the Conference of the Parties resumed its consideration of the draft decision.</w:t>
      </w:r>
    </w:p>
    <w:p w14:paraId="41D7C2E1" w14:textId="77A70BC9" w:rsidR="00A12A4F" w:rsidRPr="00BC3D3B" w:rsidRDefault="00A12A4F" w:rsidP="00A12A4F">
      <w:pPr>
        <w:pStyle w:val="CBDNormalNumber"/>
        <w:rPr>
          <w:snapToGrid w:val="0"/>
          <w:lang w:val="en-CA" w:eastAsia="en-CA"/>
        </w:rPr>
      </w:pPr>
      <w:r w:rsidRPr="00BC3D3B">
        <w:rPr>
          <w:snapToGrid w:val="0"/>
          <w:lang w:val="en-CA" w:eastAsia="en-CA"/>
        </w:rPr>
        <w:t>Statements were made by representatives of the following Parties: Australia, Bolivia (Plurinational State of), Brazil, Canada, Central Africa</w:t>
      </w:r>
      <w:r w:rsidR="00EE19BB" w:rsidRPr="00BC3D3B">
        <w:rPr>
          <w:snapToGrid w:val="0"/>
          <w:lang w:val="en-CA" w:eastAsia="en-CA"/>
        </w:rPr>
        <w:t>n</w:t>
      </w:r>
      <w:r w:rsidRPr="00BC3D3B">
        <w:rPr>
          <w:snapToGrid w:val="0"/>
          <w:lang w:val="en-CA" w:eastAsia="en-CA"/>
        </w:rPr>
        <w:t xml:space="preserve"> Republic, Chile, Costa Rica, Democratic Republic of the Congo, European Union and its member States, Guatemala, Indonesia, Japan, Mexico, Nepal, New Zealand, Panama, Peru, Philippines, Russian Federation, South Africa, Togo, Uganda, United Republic of Tanzania, Zambia and Zimbabwe.</w:t>
      </w:r>
    </w:p>
    <w:p w14:paraId="0D5BFD92" w14:textId="2AF2A2EB" w:rsidR="00A12A4F" w:rsidRPr="00BC3D3B" w:rsidRDefault="00A12A4F" w:rsidP="00A12A4F">
      <w:pPr>
        <w:pStyle w:val="CBDNormalNumber"/>
        <w:rPr>
          <w:snapToGrid w:val="0"/>
          <w:lang w:val="en-CA" w:eastAsia="en-CA"/>
        </w:rPr>
      </w:pPr>
      <w:r w:rsidRPr="00BC3D3B">
        <w:rPr>
          <w:lang w:val="en-CA"/>
        </w:rPr>
        <w:t>The Conference of the Parties adopted the draft decision, as orally amended, as decision 16/</w:t>
      </w:r>
      <w:r w:rsidR="00E67A10" w:rsidRPr="00BC3D3B">
        <w:rPr>
          <w:lang w:val="en-CA"/>
        </w:rPr>
        <w:t>5</w:t>
      </w:r>
      <w:r w:rsidRPr="00BC3D3B">
        <w:rPr>
          <w:lang w:val="en-CA"/>
        </w:rPr>
        <w:t>.</w:t>
      </w:r>
    </w:p>
    <w:p w14:paraId="526A4790" w14:textId="5F899235" w:rsidR="00A12A4F" w:rsidRPr="00BC3D3B" w:rsidRDefault="00A12A4F" w:rsidP="00A12A4F">
      <w:pPr>
        <w:pStyle w:val="CBDNormalNumber"/>
        <w:rPr>
          <w:snapToGrid w:val="0"/>
          <w:lang w:val="en-CA" w:eastAsia="en-CA"/>
        </w:rPr>
      </w:pPr>
      <w:r w:rsidRPr="00BC3D3B">
        <w:rPr>
          <w:snapToGrid w:val="0"/>
          <w:lang w:val="en-CA" w:eastAsia="en-CA"/>
        </w:rPr>
        <w:t xml:space="preserve">Following </w:t>
      </w:r>
      <w:r w:rsidR="00EE19BB" w:rsidRPr="00BC3D3B">
        <w:rPr>
          <w:snapToGrid w:val="0"/>
          <w:lang w:val="en-CA" w:eastAsia="en-CA"/>
        </w:rPr>
        <w:t xml:space="preserve">the </w:t>
      </w:r>
      <w:r w:rsidRPr="00BC3D3B">
        <w:rPr>
          <w:snapToGrid w:val="0"/>
          <w:lang w:val="en-CA" w:eastAsia="en-CA"/>
        </w:rPr>
        <w:t>adoption</w:t>
      </w:r>
      <w:r w:rsidR="00EE19BB" w:rsidRPr="00BC3D3B">
        <w:rPr>
          <w:snapToGrid w:val="0"/>
          <w:lang w:val="en-CA" w:eastAsia="en-CA"/>
        </w:rPr>
        <w:t xml:space="preserve"> of the decision</w:t>
      </w:r>
      <w:r w:rsidRPr="00BC3D3B">
        <w:rPr>
          <w:snapToGrid w:val="0"/>
          <w:lang w:val="en-CA" w:eastAsia="en-CA"/>
        </w:rPr>
        <w:t xml:space="preserve">, statements were made by representatives of the Global Youth Biodiversity Network and the International Indigenous Forum </w:t>
      </w:r>
      <w:r w:rsidR="00A35835" w:rsidRPr="00BC3D3B">
        <w:rPr>
          <w:snapToGrid w:val="0"/>
          <w:lang w:val="en-CA" w:eastAsia="en-CA"/>
        </w:rPr>
        <w:t xml:space="preserve">on </w:t>
      </w:r>
      <w:r w:rsidR="00C57707" w:rsidRPr="00BC3D3B">
        <w:rPr>
          <w:snapToGrid w:val="0"/>
          <w:lang w:val="en-CA" w:eastAsia="en-CA"/>
        </w:rPr>
        <w:t xml:space="preserve">Biodiversity </w:t>
      </w:r>
      <w:r w:rsidRPr="00BC3D3B">
        <w:rPr>
          <w:snapToGrid w:val="0"/>
          <w:lang w:val="en-CA" w:eastAsia="en-CA"/>
        </w:rPr>
        <w:t>(also on behalf of the Indigenous Women’s Biodiversity Network).</w:t>
      </w:r>
    </w:p>
    <w:p w14:paraId="76761E20" w14:textId="53D66330" w:rsidR="00A12A4F" w:rsidRPr="00BC3D3B" w:rsidRDefault="000457F9" w:rsidP="000457F9">
      <w:pPr>
        <w:pStyle w:val="CBDNormalNumber"/>
        <w:keepNext/>
        <w:numPr>
          <w:ilvl w:val="0"/>
          <w:numId w:val="0"/>
        </w:numPr>
        <w:spacing w:before="240"/>
        <w:ind w:left="567"/>
        <w:jc w:val="left"/>
        <w:rPr>
          <w:b/>
          <w:bCs/>
          <w:snapToGrid w:val="0"/>
          <w:sz w:val="20"/>
          <w:szCs w:val="20"/>
          <w:lang w:val="en-CA"/>
        </w:rPr>
      </w:pPr>
      <w:r w:rsidRPr="00BC3D3B">
        <w:rPr>
          <w:b/>
          <w:bCs/>
          <w:snapToGrid w:val="0"/>
          <w:sz w:val="20"/>
          <w:szCs w:val="20"/>
          <w:lang w:val="en-CA"/>
        </w:rPr>
        <w:t>c.</w:t>
      </w:r>
      <w:r w:rsidRPr="00BC3D3B">
        <w:rPr>
          <w:b/>
          <w:bCs/>
          <w:snapToGrid w:val="0"/>
          <w:sz w:val="20"/>
          <w:szCs w:val="20"/>
          <w:lang w:val="en-CA"/>
        </w:rPr>
        <w:tab/>
      </w:r>
      <w:r w:rsidR="00A12A4F" w:rsidRPr="00BC3D3B">
        <w:rPr>
          <w:b/>
          <w:bCs/>
          <w:snapToGrid w:val="0"/>
          <w:sz w:val="20"/>
          <w:szCs w:val="20"/>
          <w:lang w:val="en-CA"/>
        </w:rPr>
        <w:t xml:space="preserve">Role of people of African descent, comprising collectives embodying traditional lifestyles, </w:t>
      </w:r>
      <w:r w:rsidR="00C97073" w:rsidRPr="00BC3D3B">
        <w:rPr>
          <w:b/>
          <w:bCs/>
          <w:snapToGrid w:val="0"/>
          <w:sz w:val="20"/>
          <w:szCs w:val="20"/>
          <w:lang w:val="en-CA"/>
        </w:rPr>
        <w:br/>
      </w:r>
      <w:r w:rsidR="00A12A4F" w:rsidRPr="00BC3D3B">
        <w:rPr>
          <w:b/>
          <w:bCs/>
          <w:snapToGrid w:val="0"/>
          <w:sz w:val="20"/>
          <w:szCs w:val="20"/>
          <w:lang w:val="en-CA"/>
        </w:rPr>
        <w:t>in the implementation of the Convention on Biological Diversity</w:t>
      </w:r>
    </w:p>
    <w:p w14:paraId="7750EFAF" w14:textId="77777777" w:rsidR="002544B5" w:rsidRPr="00BC3D3B" w:rsidRDefault="002544B5" w:rsidP="00615F19">
      <w:pPr>
        <w:pStyle w:val="CBDNormalNumber"/>
        <w:rPr>
          <w:lang w:val="en-CA"/>
        </w:rPr>
      </w:pPr>
      <w:r w:rsidRPr="00BC3D3B">
        <w:rPr>
          <w:lang w:val="en-CA"/>
        </w:rPr>
        <w:t>Statements were made by representatives of the following Parties: Chile, Colombia, Democratic Republic of the Congo, Egypt, European Union and its member States, Gabon, Guatemala, India, Indonesia, Jordan, Mexico, Norway, Panama, Russian Federation, South Africa, Togo, Uganda and Uruguay.</w:t>
      </w:r>
    </w:p>
    <w:p w14:paraId="77081324" w14:textId="77777777" w:rsidR="002544B5" w:rsidRPr="00BC3D3B" w:rsidRDefault="002544B5" w:rsidP="00615F19">
      <w:pPr>
        <w:pStyle w:val="CBDNormalNumber"/>
        <w:rPr>
          <w:lang w:val="en-CA"/>
        </w:rPr>
      </w:pPr>
      <w:r w:rsidRPr="00BC3D3B">
        <w:rPr>
          <w:lang w:val="en-CA"/>
        </w:rPr>
        <w:t>A statement was also made by a representative of the International Indigenous Forum on Biodiversity.</w:t>
      </w:r>
    </w:p>
    <w:p w14:paraId="0BD354FA" w14:textId="77777777" w:rsidR="002544B5" w:rsidRPr="00BC3D3B" w:rsidRDefault="002544B5" w:rsidP="00615F19">
      <w:pPr>
        <w:pStyle w:val="CBDNormalNumber"/>
        <w:rPr>
          <w:lang w:val="en-CA"/>
        </w:rPr>
      </w:pPr>
      <w:r w:rsidRPr="00BC3D3B">
        <w:rPr>
          <w:lang w:val="en-CA"/>
        </w:rPr>
        <w:t>Working Group I approved the draft decision, as orally amended, for transmission to the plenary session as draft decision CBD/COP/16/L.7.</w:t>
      </w:r>
    </w:p>
    <w:p w14:paraId="176F35F2" w14:textId="3BBCA2D5" w:rsidR="00D757CA" w:rsidRPr="00BC3D3B" w:rsidRDefault="00A12A4F" w:rsidP="00537738">
      <w:pPr>
        <w:pStyle w:val="CBDNormalNumber"/>
        <w:rPr>
          <w:snapToGrid w:val="0"/>
          <w:lang w:val="en-CA" w:eastAsia="en-CA"/>
        </w:rPr>
      </w:pPr>
      <w:r w:rsidRPr="00BC3D3B">
        <w:rPr>
          <w:lang w:val="en-CA"/>
        </w:rPr>
        <w:t>At its 3rd plenary session, t</w:t>
      </w:r>
      <w:r w:rsidR="0074388C" w:rsidRPr="00BC3D3B">
        <w:rPr>
          <w:lang w:val="en-CA"/>
        </w:rPr>
        <w:t>he Conference of the Parties considered draft decision CBD/COP/16/L.</w:t>
      </w:r>
      <w:r w:rsidR="00477EC0" w:rsidRPr="00BC3D3B">
        <w:rPr>
          <w:lang w:val="en-CA"/>
        </w:rPr>
        <w:t>7</w:t>
      </w:r>
      <w:r w:rsidR="0074388C" w:rsidRPr="00BC3D3B">
        <w:rPr>
          <w:lang w:val="en-CA"/>
        </w:rPr>
        <w:t xml:space="preserve">, </w:t>
      </w:r>
      <w:r w:rsidRPr="00BC3D3B">
        <w:rPr>
          <w:lang w:val="en-CA"/>
        </w:rPr>
        <w:t>submitted by the Chair of Working Group I</w:t>
      </w:r>
      <w:r w:rsidR="00D07F3E" w:rsidRPr="00BC3D3B">
        <w:rPr>
          <w:lang w:val="en-CA"/>
        </w:rPr>
        <w:t>.</w:t>
      </w:r>
    </w:p>
    <w:p w14:paraId="0E551A0C" w14:textId="77777777" w:rsidR="00765FAF" w:rsidRPr="00BC3D3B" w:rsidRDefault="00765FAF" w:rsidP="00765FAF">
      <w:pPr>
        <w:pStyle w:val="CBDNormalNumber"/>
        <w:rPr>
          <w:snapToGrid w:val="0"/>
          <w:lang w:val="en-CA" w:eastAsia="en-CA"/>
        </w:rPr>
      </w:pPr>
      <w:r w:rsidRPr="00BC3D3B">
        <w:rPr>
          <w:bCs/>
          <w:lang w:val="en-CA"/>
        </w:rPr>
        <w:t>Statements were made by representatives of the following Parties: Brazil, Canada, Chile, Colombia, Egypt, European Union and its member States, Fiji, Guatemala, Mexico, Norway, Panama, South Africa, Togo, United Kingdom and Uruguay</w:t>
      </w:r>
      <w:r w:rsidRPr="00BC3D3B">
        <w:rPr>
          <w:lang w:val="en-CA"/>
        </w:rPr>
        <w:t>.</w:t>
      </w:r>
    </w:p>
    <w:p w14:paraId="71D4F5BB" w14:textId="77777777" w:rsidR="00765FAF" w:rsidRPr="00BC3D3B" w:rsidRDefault="00765FAF" w:rsidP="00765FAF">
      <w:pPr>
        <w:pStyle w:val="CBDNormalNumber"/>
        <w:rPr>
          <w:snapToGrid w:val="0"/>
          <w:lang w:val="en-CA" w:eastAsia="en-CA"/>
        </w:rPr>
      </w:pPr>
      <w:r w:rsidRPr="00BC3D3B">
        <w:rPr>
          <w:lang w:val="en-CA"/>
        </w:rPr>
        <w:t>At its 5th plenary session, the Conference of the Parties resumed its consideration of the draft decision.</w:t>
      </w:r>
    </w:p>
    <w:p w14:paraId="11E3E9B1" w14:textId="4EBF8B70" w:rsidR="00765FAF" w:rsidRPr="00BC3D3B" w:rsidRDefault="00765FAF" w:rsidP="00765FAF">
      <w:pPr>
        <w:pStyle w:val="CBDNormalNumber"/>
        <w:rPr>
          <w:snapToGrid w:val="0"/>
          <w:lang w:val="en-CA" w:eastAsia="en-CA"/>
        </w:rPr>
      </w:pPr>
      <w:r w:rsidRPr="00BC3D3B">
        <w:rPr>
          <w:lang w:val="en-CA"/>
        </w:rPr>
        <w:t>The Conference of the Parties adopted the draft decision, as orally amended</w:t>
      </w:r>
      <w:r w:rsidR="00D45308" w:rsidRPr="00BC3D3B">
        <w:rPr>
          <w:lang w:val="en-CA"/>
        </w:rPr>
        <w:t xml:space="preserve"> during the 3rd plenary session</w:t>
      </w:r>
      <w:r w:rsidRPr="00BC3D3B">
        <w:rPr>
          <w:lang w:val="en-CA"/>
        </w:rPr>
        <w:t>, as decision 16/</w:t>
      </w:r>
      <w:r w:rsidR="00711117" w:rsidRPr="00BC3D3B">
        <w:rPr>
          <w:lang w:val="en-CA"/>
        </w:rPr>
        <w:t>6</w:t>
      </w:r>
      <w:r w:rsidRPr="00BC3D3B">
        <w:rPr>
          <w:lang w:val="en-CA"/>
        </w:rPr>
        <w:t>.</w:t>
      </w:r>
    </w:p>
    <w:p w14:paraId="6F88EE5C" w14:textId="3D484929" w:rsidR="00765FAF" w:rsidRPr="00BC3D3B" w:rsidRDefault="00765FAF" w:rsidP="00765FAF">
      <w:pPr>
        <w:pStyle w:val="CBDNormalNumber"/>
        <w:rPr>
          <w:snapToGrid w:val="0"/>
          <w:lang w:val="en-CA" w:eastAsia="en-CA"/>
        </w:rPr>
      </w:pPr>
      <w:r w:rsidRPr="00BC3D3B">
        <w:rPr>
          <w:lang w:val="en-CA"/>
        </w:rPr>
        <w:lastRenderedPageBreak/>
        <w:t xml:space="preserve">Following </w:t>
      </w:r>
      <w:r w:rsidR="0047572F" w:rsidRPr="00BC3D3B">
        <w:rPr>
          <w:lang w:val="en-CA"/>
        </w:rPr>
        <w:t xml:space="preserve">the </w:t>
      </w:r>
      <w:r w:rsidRPr="00BC3D3B">
        <w:rPr>
          <w:lang w:val="en-CA"/>
        </w:rPr>
        <w:t>adoption</w:t>
      </w:r>
      <w:r w:rsidR="0047572F" w:rsidRPr="00BC3D3B">
        <w:rPr>
          <w:lang w:val="en-CA"/>
        </w:rPr>
        <w:t xml:space="preserve"> of the decision</w:t>
      </w:r>
      <w:r w:rsidRPr="00BC3D3B">
        <w:rPr>
          <w:lang w:val="en-CA"/>
        </w:rPr>
        <w:t>, statements were made by representatives of Brazil and Colombia.</w:t>
      </w:r>
    </w:p>
    <w:p w14:paraId="04D5BB01" w14:textId="70F6BA00" w:rsidR="0014209E" w:rsidRPr="00BC3D3B" w:rsidRDefault="0014209E" w:rsidP="0014209E">
      <w:pPr>
        <w:pStyle w:val="CBDNormalNumber"/>
        <w:keepNext/>
        <w:numPr>
          <w:ilvl w:val="0"/>
          <w:numId w:val="0"/>
        </w:numPr>
        <w:spacing w:before="240"/>
        <w:ind w:left="567" w:hanging="567"/>
        <w:jc w:val="left"/>
        <w:rPr>
          <w:i/>
          <w:iCs/>
          <w:snapToGrid w:val="0"/>
          <w:lang w:val="en-CA"/>
        </w:rPr>
      </w:pPr>
      <w:r w:rsidRPr="00BC3D3B">
        <w:rPr>
          <w:i/>
          <w:iCs/>
          <w:snapToGrid w:val="0"/>
          <w:lang w:val="en-CA"/>
        </w:rPr>
        <w:tab/>
        <w:t>Recommendations from the Permanent Forum on Indigenous Issues</w:t>
      </w:r>
    </w:p>
    <w:p w14:paraId="63749940" w14:textId="33F741A5" w:rsidR="00CC3FF8" w:rsidRPr="00BC3D3B" w:rsidRDefault="00CC3FF8" w:rsidP="00615F19">
      <w:pPr>
        <w:pStyle w:val="CBDNormalNumber"/>
        <w:rPr>
          <w:lang w:val="en-CA"/>
        </w:rPr>
      </w:pPr>
      <w:r w:rsidRPr="00BC3D3B">
        <w:rPr>
          <w:lang w:val="en-CA"/>
        </w:rPr>
        <w:t>Working Group I agreed that the Chair would consult informally with Parties and prepare a draft decision for consideration</w:t>
      </w:r>
      <w:r w:rsidR="005E3633" w:rsidRPr="00BC3D3B">
        <w:rPr>
          <w:rFonts w:asciiTheme="majorBidi" w:eastAsia="MS Mincho" w:hAnsiTheme="majorBidi" w:cstheme="majorBidi"/>
          <w:color w:val="000000"/>
          <w:kern w:val="22"/>
          <w:lang w:val="en-CA"/>
        </w:rPr>
        <w:t xml:space="preserve"> at a later session</w:t>
      </w:r>
      <w:r w:rsidRPr="00BC3D3B">
        <w:rPr>
          <w:lang w:val="en-CA"/>
        </w:rPr>
        <w:t xml:space="preserve">. </w:t>
      </w:r>
    </w:p>
    <w:p w14:paraId="0B2828B6" w14:textId="62BF5A75" w:rsidR="00CC3FF8" w:rsidRPr="00BC3D3B" w:rsidRDefault="00CC3FF8" w:rsidP="00615F19">
      <w:pPr>
        <w:pStyle w:val="CBDNormalNumber"/>
        <w:rPr>
          <w:lang w:val="en-CA"/>
        </w:rPr>
      </w:pPr>
      <w:r w:rsidRPr="00BC3D3B">
        <w:rPr>
          <w:lang w:val="en-CA"/>
        </w:rPr>
        <w:t xml:space="preserve">At its 5th session, Working Group I considered </w:t>
      </w:r>
      <w:r w:rsidR="00B267F3" w:rsidRPr="00BC3D3B">
        <w:rPr>
          <w:lang w:val="en-CA"/>
        </w:rPr>
        <w:t xml:space="preserve">the </w:t>
      </w:r>
      <w:r w:rsidRPr="00BC3D3B">
        <w:rPr>
          <w:lang w:val="en-CA"/>
        </w:rPr>
        <w:t>draft decision submitted by the Chair</w:t>
      </w:r>
      <w:r w:rsidR="00673B3C" w:rsidRPr="00BC3D3B">
        <w:rPr>
          <w:lang w:val="en-CA"/>
        </w:rPr>
        <w:t>, which was identical to the draft decision in document CBD/COP/16/2/Rev.1</w:t>
      </w:r>
      <w:r w:rsidRPr="00BC3D3B">
        <w:rPr>
          <w:lang w:val="en-CA"/>
        </w:rPr>
        <w:t>.</w:t>
      </w:r>
    </w:p>
    <w:p w14:paraId="1EAE7648" w14:textId="569BB5A1" w:rsidR="00CC3FF8" w:rsidRPr="00BC3D3B" w:rsidRDefault="00CC3FF8" w:rsidP="00615F19">
      <w:pPr>
        <w:pStyle w:val="CBDNormalNumber"/>
        <w:rPr>
          <w:lang w:val="en-CA"/>
        </w:rPr>
      </w:pPr>
      <w:r w:rsidRPr="00BC3D3B">
        <w:rPr>
          <w:lang w:val="en-CA"/>
        </w:rPr>
        <w:t>Statements were made by representatives of the following Parties: Algeria, Brazil, Burkina Faso, Canada, Colombia, Democratic Republic of the Congo (on behalf of the African States), European Union and its member States, Gabon, Guatemala, India, Norway, Panama, Russian Federation, South Africa and Togo.</w:t>
      </w:r>
    </w:p>
    <w:p w14:paraId="25FC696C" w14:textId="61FE1803" w:rsidR="00CC3FF8" w:rsidRPr="00BC3D3B" w:rsidRDefault="00CC3FF8" w:rsidP="00615F19">
      <w:pPr>
        <w:pStyle w:val="CBDNormalNumber"/>
        <w:rPr>
          <w:lang w:val="en-CA"/>
        </w:rPr>
      </w:pPr>
      <w:r w:rsidRPr="00BC3D3B">
        <w:rPr>
          <w:lang w:val="en-CA"/>
        </w:rPr>
        <w:t>Working Group I approved the draft decision for transmission to the plenary session as draft decision CBD/COP/16/L.15.</w:t>
      </w:r>
    </w:p>
    <w:p w14:paraId="6B30CC0D" w14:textId="76A9B289" w:rsidR="007A53FB" w:rsidRPr="00BC3D3B" w:rsidRDefault="0014209E" w:rsidP="007A53FB">
      <w:pPr>
        <w:pStyle w:val="CBDNormalNumber"/>
        <w:rPr>
          <w:snapToGrid w:val="0"/>
          <w:lang w:val="en-CA" w:eastAsia="en-CA"/>
        </w:rPr>
      </w:pPr>
      <w:r w:rsidRPr="00BC3D3B">
        <w:rPr>
          <w:lang w:val="en-CA"/>
        </w:rPr>
        <w:t>At its 5th plenary session</w:t>
      </w:r>
      <w:r w:rsidR="007A53FB" w:rsidRPr="00BC3D3B">
        <w:rPr>
          <w:lang w:val="en-CA"/>
        </w:rPr>
        <w:t xml:space="preserve">, the Conference of the Parties considered draft decision CBD/COP/16/L.15, </w:t>
      </w:r>
      <w:r w:rsidR="00302C2C" w:rsidRPr="00BC3D3B">
        <w:rPr>
          <w:bCs/>
          <w:lang w:val="en-CA"/>
        </w:rPr>
        <w:t>submitted by the Chair of Working Group I</w:t>
      </w:r>
      <w:r w:rsidR="007A53FB" w:rsidRPr="00BC3D3B">
        <w:rPr>
          <w:bCs/>
          <w:lang w:val="en-CA"/>
        </w:rPr>
        <w:t>.</w:t>
      </w:r>
    </w:p>
    <w:p w14:paraId="64A43372" w14:textId="451386F4" w:rsidR="007A53FB" w:rsidRPr="00BC3D3B" w:rsidRDefault="007A53FB" w:rsidP="007A53FB">
      <w:pPr>
        <w:pStyle w:val="CBDNormalNumber"/>
        <w:rPr>
          <w:snapToGrid w:val="0"/>
          <w:lang w:val="en-CA" w:eastAsia="en-CA"/>
        </w:rPr>
      </w:pPr>
      <w:r w:rsidRPr="00BC3D3B">
        <w:rPr>
          <w:snapToGrid w:val="0"/>
          <w:lang w:val="en-CA" w:eastAsia="en-CA"/>
        </w:rPr>
        <w:t>Statements were made by representatives of the following Parties: Canada, Central Africa</w:t>
      </w:r>
      <w:r w:rsidR="00632540" w:rsidRPr="00BC3D3B">
        <w:rPr>
          <w:snapToGrid w:val="0"/>
          <w:lang w:val="en-CA" w:eastAsia="en-CA"/>
        </w:rPr>
        <w:t>n</w:t>
      </w:r>
      <w:r w:rsidRPr="00BC3D3B">
        <w:rPr>
          <w:snapToGrid w:val="0"/>
          <w:lang w:val="en-CA" w:eastAsia="en-CA"/>
        </w:rPr>
        <w:t xml:space="preserve"> Republic, Democratic Republic of </w:t>
      </w:r>
      <w:proofErr w:type="gramStart"/>
      <w:r w:rsidRPr="00BC3D3B">
        <w:rPr>
          <w:snapToGrid w:val="0"/>
          <w:lang w:val="en-CA" w:eastAsia="en-CA"/>
        </w:rPr>
        <w:t>the Congo</w:t>
      </w:r>
      <w:proofErr w:type="gramEnd"/>
      <w:r w:rsidRPr="00BC3D3B">
        <w:rPr>
          <w:snapToGrid w:val="0"/>
          <w:lang w:val="en-CA" w:eastAsia="en-CA"/>
        </w:rPr>
        <w:t>, India and Togo.</w:t>
      </w:r>
    </w:p>
    <w:p w14:paraId="0A569A99" w14:textId="1DA5F10B" w:rsidR="007A53FB" w:rsidRPr="00BC3D3B" w:rsidRDefault="007A53FB" w:rsidP="007A53FB">
      <w:pPr>
        <w:pStyle w:val="CBDNormalNumber"/>
        <w:rPr>
          <w:snapToGrid w:val="0"/>
          <w:lang w:val="en-CA" w:eastAsia="en-CA"/>
        </w:rPr>
      </w:pPr>
      <w:r w:rsidRPr="00BC3D3B">
        <w:rPr>
          <w:lang w:val="en-CA"/>
        </w:rPr>
        <w:t>The Conference of the Parties adopted the draft decision, as orally amended, as decision</w:t>
      </w:r>
      <w:r w:rsidR="00DA3E05" w:rsidRPr="00BC3D3B">
        <w:rPr>
          <w:lang w:val="en-CA"/>
        </w:rPr>
        <w:t> </w:t>
      </w:r>
      <w:r w:rsidRPr="00BC3D3B">
        <w:rPr>
          <w:lang w:val="en-CA"/>
        </w:rPr>
        <w:t>16/</w:t>
      </w:r>
      <w:r w:rsidR="002D0751" w:rsidRPr="00BC3D3B">
        <w:rPr>
          <w:lang w:val="en-CA"/>
        </w:rPr>
        <w:t>8</w:t>
      </w:r>
      <w:r w:rsidRPr="00BC3D3B">
        <w:rPr>
          <w:lang w:val="en-CA"/>
        </w:rPr>
        <w:t>.</w:t>
      </w:r>
    </w:p>
    <w:p w14:paraId="5AECAE7D" w14:textId="0FEA81A7" w:rsidR="00974B8B" w:rsidRPr="00BC3D3B" w:rsidRDefault="00974B8B" w:rsidP="00974B8B">
      <w:pPr>
        <w:pStyle w:val="CBDAgendaItem"/>
        <w:rPr>
          <w:lang w:val="en-CA"/>
        </w:rPr>
      </w:pPr>
      <w:r w:rsidRPr="00BC3D3B">
        <w:rPr>
          <w:lang w:val="en-CA"/>
        </w:rPr>
        <w:t>Item 15</w:t>
      </w:r>
      <w:r w:rsidRPr="00BC3D3B">
        <w:rPr>
          <w:lang w:val="en-CA"/>
        </w:rPr>
        <w:br/>
        <w:t>Communication, education and public awareness</w:t>
      </w:r>
    </w:p>
    <w:p w14:paraId="3D58AD2E" w14:textId="021CFFF4" w:rsidR="006D05BD" w:rsidRPr="00BC3D3B" w:rsidRDefault="006D05BD" w:rsidP="00615F19">
      <w:pPr>
        <w:pStyle w:val="CBDNormalNumber"/>
        <w:rPr>
          <w:lang w:val="en-CA"/>
        </w:rPr>
      </w:pPr>
      <w:r w:rsidRPr="00BC3D3B">
        <w:rPr>
          <w:lang w:val="en-CA"/>
        </w:rPr>
        <w:t>Working Group I considered agenda item 15 at its 3rd session. It had before it a draft decision.</w:t>
      </w:r>
      <w:r w:rsidR="00FA17D0" w:rsidRPr="00BC3D3B">
        <w:rPr>
          <w:rStyle w:val="FootnoteReference"/>
          <w:lang w:val="en-CA"/>
        </w:rPr>
        <w:footnoteReference w:id="77"/>
      </w:r>
    </w:p>
    <w:p w14:paraId="0DF890F6" w14:textId="77E1DFE7" w:rsidR="006D05BD" w:rsidRPr="00BC3D3B" w:rsidRDefault="006D05BD" w:rsidP="00615F19">
      <w:pPr>
        <w:pStyle w:val="CBDNormalNumber"/>
        <w:rPr>
          <w:lang w:val="en-CA"/>
        </w:rPr>
      </w:pPr>
      <w:r w:rsidRPr="00BC3D3B">
        <w:rPr>
          <w:lang w:val="en-CA"/>
        </w:rPr>
        <w:t xml:space="preserve">Working Group I agreed to consider the draft decision, including its annex, at a later </w:t>
      </w:r>
      <w:r w:rsidR="00CD468C" w:rsidRPr="00BC3D3B">
        <w:rPr>
          <w:lang w:val="en-CA"/>
        </w:rPr>
        <w:t>session</w:t>
      </w:r>
      <w:r w:rsidRPr="00BC3D3B">
        <w:rPr>
          <w:lang w:val="en-CA"/>
        </w:rPr>
        <w:t xml:space="preserve">. </w:t>
      </w:r>
    </w:p>
    <w:p w14:paraId="13DDD947" w14:textId="64175AED" w:rsidR="006D05BD" w:rsidRPr="00BC3D3B" w:rsidRDefault="00A32F57" w:rsidP="00615F19">
      <w:pPr>
        <w:pStyle w:val="CBDNormalNumber"/>
        <w:rPr>
          <w:lang w:val="en-CA"/>
        </w:rPr>
      </w:pPr>
      <w:r w:rsidRPr="00BC3D3B">
        <w:rPr>
          <w:lang w:val="en-CA"/>
        </w:rPr>
        <w:t xml:space="preserve">At its </w:t>
      </w:r>
      <w:r w:rsidR="002C507D" w:rsidRPr="00BC3D3B">
        <w:rPr>
          <w:lang w:val="en-CA"/>
        </w:rPr>
        <w:t>6t</w:t>
      </w:r>
      <w:r w:rsidRPr="00BC3D3B">
        <w:rPr>
          <w:lang w:val="en-CA"/>
        </w:rPr>
        <w:t xml:space="preserve">h session, </w:t>
      </w:r>
      <w:r w:rsidR="006D05BD" w:rsidRPr="00BC3D3B">
        <w:rPr>
          <w:lang w:val="en-CA"/>
        </w:rPr>
        <w:t xml:space="preserve">Working Group I considered </w:t>
      </w:r>
      <w:r w:rsidR="00713B1D" w:rsidRPr="00BC3D3B">
        <w:rPr>
          <w:lang w:val="en-CA"/>
        </w:rPr>
        <w:t>the</w:t>
      </w:r>
      <w:r w:rsidR="006D05BD" w:rsidRPr="00BC3D3B">
        <w:rPr>
          <w:lang w:val="en-CA"/>
        </w:rPr>
        <w:t xml:space="preserve"> draft decision</w:t>
      </w:r>
      <w:r w:rsidR="009324E2" w:rsidRPr="00BC3D3B">
        <w:rPr>
          <w:lang w:val="en-CA"/>
        </w:rPr>
        <w:t>,</w:t>
      </w:r>
      <w:r w:rsidR="006D05BD" w:rsidRPr="00BC3D3B">
        <w:rPr>
          <w:lang w:val="en-CA"/>
        </w:rPr>
        <w:t xml:space="preserve"> submitted by the Chair</w:t>
      </w:r>
      <w:r w:rsidR="009324E2" w:rsidRPr="00BC3D3B">
        <w:rPr>
          <w:lang w:val="en-CA"/>
        </w:rPr>
        <w:t xml:space="preserve">, </w:t>
      </w:r>
      <w:r w:rsidR="008C504C" w:rsidRPr="00BC3D3B">
        <w:rPr>
          <w:lang w:val="en-CA"/>
        </w:rPr>
        <w:t xml:space="preserve">which was </w:t>
      </w:r>
      <w:r w:rsidR="009324E2" w:rsidRPr="00BC3D3B">
        <w:rPr>
          <w:lang w:val="en-CA"/>
        </w:rPr>
        <w:t>identical to the draft decision in document CBD/COP/16/2/Rev.1</w:t>
      </w:r>
      <w:r w:rsidR="006D05BD" w:rsidRPr="00BC3D3B">
        <w:rPr>
          <w:lang w:val="en-CA"/>
        </w:rPr>
        <w:t>.</w:t>
      </w:r>
    </w:p>
    <w:p w14:paraId="40E53D34" w14:textId="77777777" w:rsidR="006D05BD" w:rsidRPr="00BC3D3B" w:rsidRDefault="006D05BD" w:rsidP="00615F19">
      <w:pPr>
        <w:pStyle w:val="CBDNormalNumber"/>
        <w:rPr>
          <w:lang w:val="en-CA"/>
        </w:rPr>
      </w:pPr>
      <w:r w:rsidRPr="00BC3D3B">
        <w:rPr>
          <w:lang w:val="en-CA"/>
        </w:rPr>
        <w:t>Statements were made by representatives of the following Parties: Argentina, Brazil, Burkina Faso, Canada, Chile, Colombia, Côte d’Ivoire, European Union and its member States, Fiji, Israel, Mexico, Norway, Peru, Togo and United Kingdom.</w:t>
      </w:r>
    </w:p>
    <w:p w14:paraId="3569C783" w14:textId="695F8861" w:rsidR="006D05BD" w:rsidRPr="00BC3D3B" w:rsidRDefault="006D05BD" w:rsidP="00615F19">
      <w:pPr>
        <w:pStyle w:val="CBDNormalNumber"/>
        <w:rPr>
          <w:lang w:val="en-CA"/>
        </w:rPr>
      </w:pPr>
      <w:r w:rsidRPr="00BC3D3B">
        <w:rPr>
          <w:lang w:val="en-CA"/>
        </w:rPr>
        <w:t>Working Group I approved the draft decision, as orally amended, for transmission to the plenary session as draft decision CBD/COP/16/L.</w:t>
      </w:r>
      <w:r w:rsidR="002D0751" w:rsidRPr="00BC3D3B">
        <w:rPr>
          <w:lang w:val="en-CA"/>
        </w:rPr>
        <w:t>29</w:t>
      </w:r>
      <w:r w:rsidRPr="00BC3D3B">
        <w:rPr>
          <w:lang w:val="en-CA"/>
        </w:rPr>
        <w:t xml:space="preserve">. </w:t>
      </w:r>
    </w:p>
    <w:p w14:paraId="2F1E0DDB" w14:textId="77777777" w:rsidR="002D0751" w:rsidRPr="00BC3D3B" w:rsidRDefault="002D0751" w:rsidP="00615F19">
      <w:pPr>
        <w:pStyle w:val="CBDNormalNumber"/>
        <w:rPr>
          <w:lang w:val="en-CA"/>
        </w:rPr>
      </w:pPr>
      <w:r w:rsidRPr="00BC3D3B">
        <w:rPr>
          <w:lang w:val="en-CA"/>
        </w:rPr>
        <w:t>At its 5th plenary session, the Conference of the Parties considered draft decision CBD/COP/16/L.29, submitted by the Chair of Working Group I.</w:t>
      </w:r>
    </w:p>
    <w:p w14:paraId="2F065C9B" w14:textId="77777777" w:rsidR="002D0751" w:rsidRPr="00BC3D3B" w:rsidRDefault="002D0751" w:rsidP="00615F19">
      <w:pPr>
        <w:pStyle w:val="CBDNormalNumber"/>
        <w:rPr>
          <w:lang w:val="en-CA"/>
        </w:rPr>
      </w:pPr>
      <w:r w:rsidRPr="00BC3D3B">
        <w:rPr>
          <w:lang w:val="en-CA"/>
        </w:rPr>
        <w:t>Statements were made by representatives of the following Parties: Argentina, European Union and its member States, Norway, Peru and Zambia.</w:t>
      </w:r>
    </w:p>
    <w:p w14:paraId="221B7C2E" w14:textId="282020CE" w:rsidR="002D0751" w:rsidRPr="00BC3D3B" w:rsidRDefault="002D0751" w:rsidP="00615F19">
      <w:pPr>
        <w:pStyle w:val="CBDNormalNumber"/>
        <w:rPr>
          <w:lang w:val="en-CA"/>
        </w:rPr>
      </w:pPr>
      <w:r w:rsidRPr="00BC3D3B">
        <w:rPr>
          <w:lang w:val="en-CA"/>
        </w:rPr>
        <w:t>The Conference of the Parties adopted the draft decision, as orally amended, as decision 16/</w:t>
      </w:r>
      <w:r w:rsidR="00D9186F" w:rsidRPr="00BC3D3B">
        <w:rPr>
          <w:lang w:val="en-CA"/>
        </w:rPr>
        <w:t>10</w:t>
      </w:r>
      <w:r w:rsidRPr="00BC3D3B">
        <w:rPr>
          <w:lang w:val="en-CA"/>
        </w:rPr>
        <w:t>.</w:t>
      </w:r>
    </w:p>
    <w:p w14:paraId="1C42DABB" w14:textId="132E22E4" w:rsidR="00965AF9" w:rsidRPr="00BC3D3B" w:rsidRDefault="00965AF9" w:rsidP="00965AF9">
      <w:pPr>
        <w:pStyle w:val="CBDAgendaItem"/>
        <w:rPr>
          <w:caps/>
          <w:lang w:val="en-CA"/>
        </w:rPr>
      </w:pPr>
      <w:r w:rsidRPr="00BC3D3B">
        <w:rPr>
          <w:lang w:val="en-CA"/>
        </w:rPr>
        <w:lastRenderedPageBreak/>
        <w:t xml:space="preserve">Item 16 </w:t>
      </w:r>
      <w:r w:rsidRPr="00BC3D3B">
        <w:rPr>
          <w:lang w:val="en-CA"/>
        </w:rPr>
        <w:br/>
      </w:r>
      <w:r w:rsidR="00655550" w:rsidRPr="00BC3D3B">
        <w:rPr>
          <w:bCs/>
          <w:lang w:val="en-CA"/>
        </w:rPr>
        <w:t>Scientific and technical needs to support the implementation of the Kunming-Montreal Global Biodiversity Framework, including implications for the programmes of work of the Convention</w:t>
      </w:r>
    </w:p>
    <w:p w14:paraId="135BDDAA" w14:textId="5918456C" w:rsidR="00300288" w:rsidRPr="00BC3D3B" w:rsidRDefault="00300288" w:rsidP="00E813DA">
      <w:pPr>
        <w:pStyle w:val="CBDNormalNumber"/>
        <w:rPr>
          <w:snapToGrid w:val="0"/>
          <w:lang w:val="en-CA" w:eastAsia="en-CA"/>
        </w:rPr>
      </w:pPr>
      <w:r w:rsidRPr="00BC3D3B">
        <w:rPr>
          <w:snapToGrid w:val="0"/>
          <w:lang w:val="en-CA"/>
        </w:rPr>
        <w:t>Working Group II considered agenda item 16 at its 1st session, on 21 October 2024.</w:t>
      </w:r>
      <w:r w:rsidRPr="00BC3D3B">
        <w:rPr>
          <w:lang w:val="en-CA"/>
        </w:rPr>
        <w:t xml:space="preserve"> It had before it two draft decisions</w:t>
      </w:r>
      <w:r w:rsidR="00C348FE" w:rsidRPr="00BC3D3B">
        <w:rPr>
          <w:lang w:val="en-CA"/>
        </w:rPr>
        <w:t>,</w:t>
      </w:r>
      <w:r w:rsidRPr="00BC3D3B">
        <w:rPr>
          <w:lang w:val="en-CA"/>
        </w:rPr>
        <w:t xml:space="preserve"> one on</w:t>
      </w:r>
      <w:r w:rsidRPr="00BC3D3B">
        <w:rPr>
          <w:snapToGrid w:val="0"/>
          <w:lang w:val="en-CA"/>
        </w:rPr>
        <w:t xml:space="preserve"> scientific and technical needs to support the implementation of the Framework and</w:t>
      </w:r>
      <w:r w:rsidRPr="00BC3D3B">
        <w:rPr>
          <w:lang w:val="en-CA"/>
        </w:rPr>
        <w:t xml:space="preserve"> the other on </w:t>
      </w:r>
      <w:r w:rsidRPr="00BC3D3B">
        <w:rPr>
          <w:snapToGrid w:val="0"/>
          <w:lang w:val="en-CA"/>
        </w:rPr>
        <w:t>matters related to the work programme of the Intergovernmental Science-Policy Platform on Biodiversity and Ecosystem Service</w:t>
      </w:r>
      <w:r w:rsidR="00E123A9" w:rsidRPr="00BC3D3B">
        <w:rPr>
          <w:snapToGrid w:val="0"/>
          <w:lang w:val="en-CA"/>
        </w:rPr>
        <w:t>s</w:t>
      </w:r>
      <w:r w:rsidRPr="00BC3D3B">
        <w:rPr>
          <w:lang w:val="en-CA"/>
        </w:rPr>
        <w:t>.</w:t>
      </w:r>
      <w:r w:rsidR="00E123A9" w:rsidRPr="00BC3D3B">
        <w:rPr>
          <w:rStyle w:val="FootnoteReference"/>
          <w:lang w:val="en-CA"/>
        </w:rPr>
        <w:footnoteReference w:id="78"/>
      </w:r>
      <w:r w:rsidRPr="00BC3D3B">
        <w:rPr>
          <w:lang w:val="en-CA"/>
        </w:rPr>
        <w:t xml:space="preserve"> </w:t>
      </w:r>
      <w:bookmarkStart w:id="33" w:name="_Hlk180572589"/>
      <w:r w:rsidRPr="00BC3D3B">
        <w:rPr>
          <w:lang w:val="en-CA"/>
        </w:rPr>
        <w:t>An information document containing updated information on the work of the Platform had also been issued in relation to item 16</w:t>
      </w:r>
      <w:bookmarkEnd w:id="33"/>
      <w:r w:rsidRPr="00BC3D3B">
        <w:rPr>
          <w:lang w:val="en-CA"/>
        </w:rPr>
        <w:t>.</w:t>
      </w:r>
      <w:r w:rsidRPr="00BC3D3B">
        <w:rPr>
          <w:rStyle w:val="FootnoteReference"/>
          <w:lang w:val="en-CA"/>
        </w:rPr>
        <w:footnoteReference w:id="79"/>
      </w:r>
    </w:p>
    <w:p w14:paraId="46EAF403" w14:textId="1860D6F8" w:rsidR="00965AF9" w:rsidRPr="00BC3D3B" w:rsidRDefault="00965AF9" w:rsidP="00C97073">
      <w:pPr>
        <w:pStyle w:val="CBDNormalNumber"/>
        <w:keepNext/>
        <w:numPr>
          <w:ilvl w:val="0"/>
          <w:numId w:val="0"/>
        </w:numPr>
        <w:spacing w:before="240"/>
        <w:ind w:left="567" w:hanging="567"/>
        <w:jc w:val="left"/>
        <w:rPr>
          <w:i/>
          <w:iCs/>
          <w:snapToGrid w:val="0"/>
          <w:lang w:val="en-CA"/>
        </w:rPr>
      </w:pPr>
      <w:r w:rsidRPr="00BC3D3B">
        <w:rPr>
          <w:i/>
          <w:iCs/>
          <w:snapToGrid w:val="0"/>
          <w:lang w:val="en-CA"/>
        </w:rPr>
        <w:tab/>
        <w:t>Scientific and technical needs to support the implementation of the Framework</w:t>
      </w:r>
    </w:p>
    <w:p w14:paraId="6AC19B84" w14:textId="77777777" w:rsidR="00432B57" w:rsidRPr="00BC3D3B" w:rsidRDefault="00432B57" w:rsidP="00615F19">
      <w:pPr>
        <w:pStyle w:val="CBDNormalNumber"/>
        <w:rPr>
          <w:lang w:val="en-CA"/>
        </w:rPr>
      </w:pPr>
      <w:r w:rsidRPr="00BC3D3B">
        <w:rPr>
          <w:lang w:val="en-CA"/>
        </w:rPr>
        <w:t xml:space="preserve">Working Group II agreed to establish a contact group, co-chaired by Senka </w:t>
      </w:r>
      <w:proofErr w:type="spellStart"/>
      <w:r w:rsidRPr="00BC3D3B">
        <w:rPr>
          <w:lang w:val="en-CA"/>
        </w:rPr>
        <w:t>Barudanović</w:t>
      </w:r>
      <w:proofErr w:type="spellEnd"/>
      <w:r w:rsidRPr="00BC3D3B">
        <w:rPr>
          <w:lang w:val="en-CA"/>
        </w:rPr>
        <w:t xml:space="preserve"> (Bosnia and Herzegovina) and Wataru Suzuki (Japan), with a mandate to address the text in brackets in paragraphs 1 (a), 1 (e), 2, 4 (b) and 4 (c) of the draft decision on scientific and technical needs to support the implementation of the Framework. </w:t>
      </w:r>
    </w:p>
    <w:p w14:paraId="2078022E" w14:textId="77777777" w:rsidR="00432B57" w:rsidRPr="00BC3D3B" w:rsidRDefault="00432B57" w:rsidP="00615F19">
      <w:pPr>
        <w:pStyle w:val="CBDNormalNumber"/>
        <w:rPr>
          <w:lang w:val="en-CA"/>
        </w:rPr>
      </w:pPr>
      <w:r w:rsidRPr="00BC3D3B">
        <w:rPr>
          <w:lang w:val="en-CA"/>
        </w:rPr>
        <w:t>At its 11th session, on 31 October, Working Group II considered a revised draft decision submitted by the Chair.</w:t>
      </w:r>
    </w:p>
    <w:p w14:paraId="36F84F6A" w14:textId="56239BB8" w:rsidR="00432B57" w:rsidRPr="00BC3D3B" w:rsidRDefault="00432B57" w:rsidP="00615F19">
      <w:pPr>
        <w:pStyle w:val="CBDNormalNumber"/>
        <w:rPr>
          <w:lang w:val="en-CA"/>
        </w:rPr>
      </w:pPr>
      <w:r w:rsidRPr="00BC3D3B">
        <w:rPr>
          <w:lang w:val="en-CA"/>
        </w:rPr>
        <w:t>Statements were made by representatives of the following Parties: Argentina, Bolivia (Plurinational State of), Brazil, Canada, Chile, European Union and its member States, Guatemala, Mexico, New Zealand, Norway, Peru, Russian Federation, United Kingdom and Uruguay.</w:t>
      </w:r>
    </w:p>
    <w:p w14:paraId="5DC28F6E" w14:textId="2C52E445" w:rsidR="007204A8" w:rsidRPr="00BC3D3B" w:rsidRDefault="00432B57" w:rsidP="00615F19">
      <w:pPr>
        <w:pStyle w:val="CBDNormalNumber"/>
        <w:rPr>
          <w:lang w:val="en-CA"/>
        </w:rPr>
      </w:pPr>
      <w:r w:rsidRPr="00BC3D3B">
        <w:rPr>
          <w:lang w:val="en-CA"/>
        </w:rPr>
        <w:t>Working Group II approved the revised draft decision, as orally amended, for transmission to the plenary session as draft decision CBD/COP/16/L.12.</w:t>
      </w:r>
    </w:p>
    <w:p w14:paraId="382B7188" w14:textId="2F19C174" w:rsidR="00965AF9" w:rsidRPr="00BC3D3B" w:rsidRDefault="00965AF9" w:rsidP="00615F19">
      <w:pPr>
        <w:pStyle w:val="CBDNormalNumber"/>
        <w:rPr>
          <w:lang w:val="en-CA"/>
        </w:rPr>
      </w:pPr>
      <w:r w:rsidRPr="00BC3D3B">
        <w:rPr>
          <w:lang w:val="en-CA"/>
        </w:rPr>
        <w:t>At its 5th plenary session, the Conference of the Parties considered draft decision CBD</w:t>
      </w:r>
      <w:r w:rsidR="00D9186F" w:rsidRPr="00BC3D3B">
        <w:rPr>
          <w:lang w:val="en-CA"/>
        </w:rPr>
        <w:t>/</w:t>
      </w:r>
      <w:r w:rsidRPr="00BC3D3B">
        <w:rPr>
          <w:lang w:val="en-CA"/>
        </w:rPr>
        <w:t>COP/16/L.1</w:t>
      </w:r>
      <w:r w:rsidR="00532617" w:rsidRPr="00BC3D3B">
        <w:rPr>
          <w:lang w:val="en-CA"/>
        </w:rPr>
        <w:t>2</w:t>
      </w:r>
      <w:r w:rsidRPr="00BC3D3B">
        <w:rPr>
          <w:lang w:val="en-CA"/>
        </w:rPr>
        <w:t>, submitted by the Chair of Working Group II.</w:t>
      </w:r>
    </w:p>
    <w:p w14:paraId="01EBA7F4" w14:textId="552E199B" w:rsidR="00C574B3" w:rsidRPr="00BC3D3B" w:rsidRDefault="00C574B3" w:rsidP="00615F19">
      <w:pPr>
        <w:pStyle w:val="CBDNormalNumber"/>
        <w:rPr>
          <w:lang w:val="en-CA"/>
        </w:rPr>
      </w:pPr>
      <w:r w:rsidRPr="00BC3D3B">
        <w:rPr>
          <w:lang w:val="en-CA"/>
        </w:rPr>
        <w:t>Statements were made by representatives of the following Parties: Australia, Bolivia</w:t>
      </w:r>
      <w:r w:rsidR="006E5CDE" w:rsidRPr="00BC3D3B">
        <w:rPr>
          <w:lang w:val="en-CA"/>
        </w:rPr>
        <w:t xml:space="preserve"> (Plurinational State of)</w:t>
      </w:r>
      <w:r w:rsidRPr="00BC3D3B">
        <w:rPr>
          <w:lang w:val="en-CA"/>
        </w:rPr>
        <w:t>, Brazil, Canada, Chile, Cook Islands, Democratic Republic of the Congo, Equatorial Guinea, European Union and its member States, Fiji (on behalf of the Pacific small island developing States), Iceland, Mexico, Namibia, Norway, Panama, Russian Federation and Uruguay.</w:t>
      </w:r>
    </w:p>
    <w:p w14:paraId="5C8DF76F" w14:textId="0A1F504B" w:rsidR="00965AF9" w:rsidRPr="00BC3D3B" w:rsidRDefault="00965AF9" w:rsidP="00965AF9">
      <w:pPr>
        <w:pStyle w:val="CBDNormalNumber"/>
        <w:rPr>
          <w:lang w:val="en-CA"/>
        </w:rPr>
      </w:pPr>
      <w:r w:rsidRPr="00BC3D3B">
        <w:rPr>
          <w:lang w:val="en-CA"/>
        </w:rPr>
        <w:t>The Conference of the Parties adopted the draft decision, as orally amended, as decision 16/</w:t>
      </w:r>
      <w:r w:rsidR="00AF46AA" w:rsidRPr="00BC3D3B">
        <w:rPr>
          <w:lang w:val="en-CA"/>
        </w:rPr>
        <w:t>12</w:t>
      </w:r>
      <w:r w:rsidRPr="00BC3D3B">
        <w:rPr>
          <w:lang w:val="en-CA"/>
        </w:rPr>
        <w:t xml:space="preserve">. </w:t>
      </w:r>
    </w:p>
    <w:p w14:paraId="49FB2208" w14:textId="6BEC1F4D" w:rsidR="00532617" w:rsidRPr="00BC3D3B" w:rsidRDefault="5AC2F80D" w:rsidP="006A362F">
      <w:pPr>
        <w:pStyle w:val="CBDNormalNumber"/>
        <w:rPr>
          <w:lang w:val="en-CA"/>
        </w:rPr>
      </w:pPr>
      <w:r w:rsidRPr="00BC3D3B">
        <w:rPr>
          <w:lang w:val="en-CA"/>
        </w:rPr>
        <w:t xml:space="preserve">Following </w:t>
      </w:r>
      <w:r w:rsidR="361B4BCD" w:rsidRPr="00BC3D3B">
        <w:rPr>
          <w:lang w:val="en-CA"/>
        </w:rPr>
        <w:t xml:space="preserve">the </w:t>
      </w:r>
      <w:r w:rsidRPr="00BC3D3B">
        <w:rPr>
          <w:lang w:val="en-CA"/>
        </w:rPr>
        <w:t>adoption</w:t>
      </w:r>
      <w:r w:rsidR="361B4BCD" w:rsidRPr="00BC3D3B">
        <w:rPr>
          <w:lang w:val="en-CA"/>
        </w:rPr>
        <w:t xml:space="preserve"> of the decision</w:t>
      </w:r>
      <w:r w:rsidRPr="00BC3D3B">
        <w:rPr>
          <w:lang w:val="en-CA"/>
        </w:rPr>
        <w:t>, a representative of Chile</w:t>
      </w:r>
      <w:r w:rsidR="006A362F" w:rsidRPr="00BC3D3B">
        <w:rPr>
          <w:lang w:val="en-CA"/>
        </w:rPr>
        <w:t xml:space="preserve"> made a statement to encourage Parties to provide information on their experiences with respect to the conservation of fungal biodiversity in the context of the Plan of Action (2020–2030) for the International Initiative for the Conservation and Sustainable Use of Soil Biodiversity</w:t>
      </w:r>
      <w:r w:rsidR="00DD5C3A" w:rsidRPr="00BC3D3B">
        <w:rPr>
          <w:lang w:val="en-CA"/>
        </w:rPr>
        <w:t>,</w:t>
      </w:r>
      <w:r w:rsidR="006A362F" w:rsidRPr="00BC3D3B">
        <w:rPr>
          <w:lang w:val="en-CA"/>
        </w:rPr>
        <w:t xml:space="preserve"> in order for such information to inform the deliberations of the Conference of the Parties on that issue</w:t>
      </w:r>
      <w:r w:rsidRPr="00BC3D3B">
        <w:rPr>
          <w:lang w:val="en-CA"/>
        </w:rPr>
        <w:t>.</w:t>
      </w:r>
    </w:p>
    <w:p w14:paraId="5DF06A1D" w14:textId="6E57F5DB" w:rsidR="00965AF9" w:rsidRPr="00BC3D3B" w:rsidRDefault="00965AF9" w:rsidP="00C97073">
      <w:pPr>
        <w:pStyle w:val="CBDNormalNumber"/>
        <w:keepNext/>
        <w:numPr>
          <w:ilvl w:val="0"/>
          <w:numId w:val="0"/>
        </w:numPr>
        <w:spacing w:before="240"/>
        <w:ind w:left="567" w:hanging="567"/>
        <w:jc w:val="left"/>
        <w:rPr>
          <w:i/>
          <w:iCs/>
          <w:snapToGrid w:val="0"/>
          <w:lang w:val="en-CA"/>
        </w:rPr>
      </w:pPr>
      <w:r w:rsidRPr="00BC3D3B">
        <w:rPr>
          <w:i/>
          <w:iCs/>
          <w:snapToGrid w:val="0"/>
          <w:lang w:val="en-CA"/>
        </w:rPr>
        <w:tab/>
        <w:t xml:space="preserve">Matters related to the work programme of the Intergovernmental </w:t>
      </w:r>
      <w:r w:rsidRPr="00BC3D3B">
        <w:rPr>
          <w:i/>
          <w:iCs/>
          <w:snapToGrid w:val="0"/>
          <w:lang w:val="en-CA"/>
        </w:rPr>
        <w:br/>
        <w:t>Science-Policy Platform on Biodiversity and Ecosystem Services</w:t>
      </w:r>
    </w:p>
    <w:p w14:paraId="684257B1" w14:textId="3F7FBDA2" w:rsidR="003C0F60" w:rsidRPr="00BC3D3B" w:rsidRDefault="003C0F60" w:rsidP="009E3150">
      <w:pPr>
        <w:pStyle w:val="CBDNormalNumber"/>
        <w:rPr>
          <w:lang w:val="en-CA"/>
        </w:rPr>
      </w:pPr>
      <w:r w:rsidRPr="00BC3D3B">
        <w:rPr>
          <w:lang w:val="en-CA"/>
        </w:rPr>
        <w:t xml:space="preserve">Working Group II agreed that the contact group established for the draft decision on scientific and technical needs to support the implementation of the Framework would also address the </w:t>
      </w:r>
      <w:r w:rsidR="00DE5863" w:rsidRPr="00BC3D3B">
        <w:rPr>
          <w:lang w:val="en-CA"/>
        </w:rPr>
        <w:t xml:space="preserve">outstanding </w:t>
      </w:r>
      <w:r w:rsidRPr="00BC3D3B">
        <w:rPr>
          <w:lang w:val="en-CA"/>
        </w:rPr>
        <w:t>issues in the draft decision on matters related to the work programme of the Intergovernmental Science-Policy Platform on Biodiversity and Ecosystem Services.</w:t>
      </w:r>
    </w:p>
    <w:p w14:paraId="4C1644A6" w14:textId="07EDEE5C" w:rsidR="00503117" w:rsidRPr="00BC3D3B" w:rsidRDefault="00503117" w:rsidP="009E3150">
      <w:pPr>
        <w:pStyle w:val="CBDNormalNumber"/>
        <w:rPr>
          <w:lang w:val="en-CA"/>
        </w:rPr>
      </w:pPr>
      <w:r w:rsidRPr="00BC3D3B">
        <w:rPr>
          <w:lang w:val="en-CA"/>
        </w:rPr>
        <w:t>At its 11th session, Working Group II considered a revised draft decision submitted by the Chair following discussion</w:t>
      </w:r>
      <w:r w:rsidR="000D7065" w:rsidRPr="00BC3D3B">
        <w:rPr>
          <w:lang w:val="en-CA"/>
        </w:rPr>
        <w:t>s</w:t>
      </w:r>
      <w:r w:rsidRPr="00BC3D3B">
        <w:rPr>
          <w:lang w:val="en-CA"/>
        </w:rPr>
        <w:t xml:space="preserve"> in the contact group.</w:t>
      </w:r>
    </w:p>
    <w:p w14:paraId="0D548287" w14:textId="77777777" w:rsidR="00503117" w:rsidRPr="00BC3D3B" w:rsidRDefault="00503117" w:rsidP="009E3150">
      <w:pPr>
        <w:pStyle w:val="CBDNormalNumber"/>
        <w:rPr>
          <w:lang w:val="en-CA"/>
        </w:rPr>
      </w:pPr>
      <w:r w:rsidRPr="00BC3D3B">
        <w:rPr>
          <w:lang w:val="en-CA"/>
        </w:rPr>
        <w:lastRenderedPageBreak/>
        <w:t>Statements were made by representatives of the following Parties: Argentina, Brazil, Canada, Chile, Colombia, European Union and its member States, Iran (Islamic Republic of), Japan, Mexico, Norway, Russian Federation, Saudi Arabia, United Kingdom, United Republic of Tanzania and Uruguay.</w:t>
      </w:r>
    </w:p>
    <w:p w14:paraId="628F3B85" w14:textId="3C3D3CA6" w:rsidR="003C0F60" w:rsidRPr="00BC3D3B" w:rsidRDefault="00503117" w:rsidP="009E3150">
      <w:pPr>
        <w:pStyle w:val="CBDNormalNumber"/>
        <w:rPr>
          <w:lang w:val="en-CA"/>
        </w:rPr>
      </w:pPr>
      <w:r w:rsidRPr="00BC3D3B">
        <w:rPr>
          <w:lang w:val="en-CA"/>
        </w:rPr>
        <w:t>Working Group II approved the revised draft decision, as orally amended, for transmission to the plenary session as draft decision CBD/COP/16/L.11.</w:t>
      </w:r>
    </w:p>
    <w:p w14:paraId="5EFEBE1E" w14:textId="229AB90F" w:rsidR="00965AF9" w:rsidRPr="00BC3D3B" w:rsidRDefault="00965AF9" w:rsidP="009E3150">
      <w:pPr>
        <w:pStyle w:val="CBDNormalNumber"/>
        <w:rPr>
          <w:rFonts w:asciiTheme="majorBidi" w:eastAsia="MS Mincho" w:hAnsiTheme="majorBidi" w:cstheme="majorBidi"/>
          <w:color w:val="000000"/>
          <w:kern w:val="22"/>
          <w:lang w:val="en-CA"/>
        </w:rPr>
      </w:pPr>
      <w:r w:rsidRPr="00BC3D3B">
        <w:rPr>
          <w:lang w:val="en-CA"/>
        </w:rPr>
        <w:t>At its 5th plenary session, the Conference of the Parties considered draft decision CBD/COP/16/L.11, submitted by the Chair of Working Group II, and adopted it as decision 16/</w:t>
      </w:r>
      <w:r w:rsidR="002F7CE3" w:rsidRPr="00BC3D3B">
        <w:rPr>
          <w:lang w:val="en-CA"/>
        </w:rPr>
        <w:t>11</w:t>
      </w:r>
      <w:r w:rsidRPr="00BC3D3B">
        <w:rPr>
          <w:lang w:val="en-CA"/>
        </w:rPr>
        <w:t>.</w:t>
      </w:r>
    </w:p>
    <w:p w14:paraId="7805A5F4" w14:textId="77777777" w:rsidR="0097200A" w:rsidRPr="00BC3D3B" w:rsidRDefault="0097200A" w:rsidP="0097200A">
      <w:pPr>
        <w:pStyle w:val="CBDAgendaItem"/>
        <w:rPr>
          <w:lang w:val="en-CA"/>
        </w:rPr>
      </w:pPr>
      <w:r w:rsidRPr="00BC3D3B">
        <w:rPr>
          <w:lang w:val="en-CA"/>
        </w:rPr>
        <w:t>Item 17</w:t>
      </w:r>
      <w:r w:rsidRPr="00BC3D3B">
        <w:rPr>
          <w:lang w:val="en-CA"/>
        </w:rPr>
        <w:br/>
        <w:t>Mainstreaming of biodiversity within and across sectors</w:t>
      </w:r>
    </w:p>
    <w:p w14:paraId="31CD441E" w14:textId="1743C21F" w:rsidR="00B97AF2" w:rsidRPr="00BC3D3B" w:rsidRDefault="00B97AF2" w:rsidP="008B57EE">
      <w:pPr>
        <w:pStyle w:val="CBDNormalNumber"/>
        <w:rPr>
          <w:lang w:val="en-CA"/>
        </w:rPr>
      </w:pPr>
      <w:bookmarkStart w:id="34" w:name="_Hlk180067878"/>
      <w:r w:rsidRPr="00BC3D3B">
        <w:rPr>
          <w:lang w:val="en-CA"/>
        </w:rPr>
        <w:t>Working Group II considered agenda item 17 at its 1st session. It had before it a draft decision.</w:t>
      </w:r>
      <w:r w:rsidR="00622080" w:rsidRPr="00BC3D3B">
        <w:rPr>
          <w:rStyle w:val="FootnoteReference"/>
          <w:lang w:val="en-CA"/>
        </w:rPr>
        <w:footnoteReference w:id="80"/>
      </w:r>
    </w:p>
    <w:p w14:paraId="2ABB0193" w14:textId="77777777" w:rsidR="00B97AF2" w:rsidRPr="00BC3D3B" w:rsidRDefault="00B97AF2" w:rsidP="009E3150">
      <w:pPr>
        <w:pStyle w:val="CBDNormalNumber"/>
        <w:rPr>
          <w:lang w:val="en-CA"/>
        </w:rPr>
      </w:pPr>
      <w:r w:rsidRPr="00BC3D3B">
        <w:rPr>
          <w:lang w:val="en-CA"/>
        </w:rPr>
        <w:t>Statements were made by representatives of the following Parties: Brazil, Egypt and European Union and its member States.</w:t>
      </w:r>
    </w:p>
    <w:p w14:paraId="6338339A" w14:textId="0EC86300" w:rsidR="00B97AF2" w:rsidRPr="00BC3D3B" w:rsidRDefault="00B97AF2" w:rsidP="009E3150">
      <w:pPr>
        <w:pStyle w:val="CBDNormalNumber"/>
        <w:rPr>
          <w:lang w:val="en-CA"/>
        </w:rPr>
      </w:pPr>
      <w:r w:rsidRPr="00BC3D3B">
        <w:rPr>
          <w:lang w:val="en-CA"/>
        </w:rPr>
        <w:t xml:space="preserve">Working Group II agreed to establish a contact group, co-chaired by Braulio Ferreira de Souza Dias (Brazil) and Sanne Kruid (Kingdom of the Netherlands), with the mandate to reach a compromise on the text in brackets in the draft decision and prepare a revised draft decision for </w:t>
      </w:r>
      <w:r w:rsidR="008B1C43" w:rsidRPr="00BC3D3B">
        <w:rPr>
          <w:lang w:val="en-CA"/>
        </w:rPr>
        <w:t xml:space="preserve">consideration </w:t>
      </w:r>
      <w:r w:rsidR="001B6120" w:rsidRPr="00BC3D3B">
        <w:rPr>
          <w:lang w:val="en-CA"/>
        </w:rPr>
        <w:t xml:space="preserve">at </w:t>
      </w:r>
      <w:r w:rsidR="007E284D" w:rsidRPr="00BC3D3B">
        <w:rPr>
          <w:lang w:val="en-CA"/>
        </w:rPr>
        <w:t>a later session</w:t>
      </w:r>
      <w:r w:rsidRPr="00BC3D3B">
        <w:rPr>
          <w:lang w:val="en-CA"/>
        </w:rPr>
        <w:t>.</w:t>
      </w:r>
    </w:p>
    <w:p w14:paraId="7E20748E" w14:textId="77777777" w:rsidR="00B97AF2" w:rsidRPr="00BC3D3B" w:rsidRDefault="00B97AF2" w:rsidP="009E3150">
      <w:pPr>
        <w:pStyle w:val="CBDNormalNumber"/>
        <w:rPr>
          <w:lang w:val="en-CA"/>
        </w:rPr>
      </w:pPr>
      <w:r w:rsidRPr="00BC3D3B">
        <w:rPr>
          <w:lang w:val="en-CA"/>
        </w:rPr>
        <w:t>At its 7th session, on 28 October, Working Group II considered a revised draft decision submitted by the Chair.</w:t>
      </w:r>
    </w:p>
    <w:p w14:paraId="3E247514" w14:textId="2AE33417" w:rsidR="00B97AF2" w:rsidRPr="00BC3D3B" w:rsidRDefault="00B97AF2" w:rsidP="009E3150">
      <w:pPr>
        <w:pStyle w:val="CBDNormalNumber"/>
        <w:rPr>
          <w:lang w:val="en-CA"/>
        </w:rPr>
      </w:pPr>
      <w:r w:rsidRPr="00BC3D3B">
        <w:rPr>
          <w:lang w:val="en-CA"/>
        </w:rPr>
        <w:t>Statements were made by representatives of the following Parties: Argentina, Brazil, Canada, Ethiopia, European Union and its member States, Japan, Kenya, Mexico, Pakistan, Peru, Qatar, Russian Federation, Togo, United Kingdom and Zambia.</w:t>
      </w:r>
    </w:p>
    <w:p w14:paraId="17AC6619" w14:textId="388AADA0" w:rsidR="00B97AF2" w:rsidRPr="00BC3D3B" w:rsidRDefault="00B97AF2" w:rsidP="009E3150">
      <w:pPr>
        <w:pStyle w:val="CBDNormalNumber"/>
        <w:rPr>
          <w:lang w:val="en-CA"/>
        </w:rPr>
      </w:pPr>
      <w:r w:rsidRPr="00BC3D3B">
        <w:rPr>
          <w:lang w:val="en-CA"/>
        </w:rPr>
        <w:t>Working Group II agreed that a small group of interested Parties would convene to resolve the outstanding issues and develop a revised text for consideration</w:t>
      </w:r>
      <w:r w:rsidR="007E284D" w:rsidRPr="00BC3D3B">
        <w:rPr>
          <w:lang w:val="en-CA"/>
        </w:rPr>
        <w:t xml:space="preserve"> at a later session</w:t>
      </w:r>
      <w:r w:rsidRPr="00BC3D3B">
        <w:rPr>
          <w:lang w:val="en-CA"/>
        </w:rPr>
        <w:t>.</w:t>
      </w:r>
    </w:p>
    <w:p w14:paraId="4BD57ACA" w14:textId="776DAD98" w:rsidR="00B97AF2" w:rsidRPr="00BC3D3B" w:rsidRDefault="00B97AF2" w:rsidP="009E3150">
      <w:pPr>
        <w:pStyle w:val="CBDNormalNumber"/>
        <w:rPr>
          <w:lang w:val="en-CA"/>
        </w:rPr>
      </w:pPr>
      <w:r w:rsidRPr="00BC3D3B">
        <w:rPr>
          <w:lang w:val="en-CA"/>
        </w:rPr>
        <w:t>At its 8th session, on 28 October, Working Group II considered the revised draft decision</w:t>
      </w:r>
      <w:r w:rsidR="00A936DD" w:rsidRPr="00BC3D3B">
        <w:rPr>
          <w:lang w:val="en-CA"/>
        </w:rPr>
        <w:t>,</w:t>
      </w:r>
      <w:r w:rsidRPr="00BC3D3B">
        <w:rPr>
          <w:lang w:val="en-CA"/>
        </w:rPr>
        <w:t xml:space="preserve"> as orally amended by a representative of Japan following discussion</w:t>
      </w:r>
      <w:r w:rsidR="00FC33DD" w:rsidRPr="00BC3D3B">
        <w:rPr>
          <w:lang w:val="en-CA"/>
        </w:rPr>
        <w:t>s</w:t>
      </w:r>
      <w:r w:rsidRPr="00BC3D3B">
        <w:rPr>
          <w:lang w:val="en-CA"/>
        </w:rPr>
        <w:t xml:space="preserve"> in the small group.</w:t>
      </w:r>
    </w:p>
    <w:p w14:paraId="57D46994" w14:textId="0BE2B34A" w:rsidR="00B97AF2" w:rsidRPr="00BC3D3B" w:rsidRDefault="00B97AF2" w:rsidP="009E3150">
      <w:pPr>
        <w:pStyle w:val="CBDNormalNumber"/>
        <w:rPr>
          <w:lang w:val="en-CA"/>
        </w:rPr>
      </w:pPr>
      <w:r w:rsidRPr="00BC3D3B">
        <w:rPr>
          <w:lang w:val="en-CA"/>
        </w:rPr>
        <w:t>Statements were made by representatives of the following Parties: Argentina, Bangladesh, Brazil, Canada, Ethiopia, European Union and its member States</w:t>
      </w:r>
      <w:r w:rsidR="000932C0" w:rsidRPr="00BC3D3B">
        <w:rPr>
          <w:lang w:val="en-CA"/>
        </w:rPr>
        <w:t>, Japan</w:t>
      </w:r>
      <w:r w:rsidRPr="00BC3D3B">
        <w:rPr>
          <w:lang w:val="en-CA"/>
        </w:rPr>
        <w:t xml:space="preserve"> and Russian Federation.</w:t>
      </w:r>
    </w:p>
    <w:p w14:paraId="0AE33693" w14:textId="3B339690" w:rsidR="00B97AF2" w:rsidRPr="00BC3D3B" w:rsidRDefault="00B97AF2" w:rsidP="009E3150">
      <w:pPr>
        <w:pStyle w:val="CBDNormalNumber"/>
        <w:rPr>
          <w:lang w:val="en-CA"/>
        </w:rPr>
      </w:pPr>
      <w:r w:rsidRPr="00BC3D3B">
        <w:rPr>
          <w:lang w:val="en-CA"/>
        </w:rPr>
        <w:t xml:space="preserve">Working Group II agreed that the Chair would conduct informal consultations with interested Parties, with a view to reaching a compromise on the bracketed </w:t>
      </w:r>
      <w:proofErr w:type="gramStart"/>
      <w:r w:rsidRPr="00BC3D3B">
        <w:rPr>
          <w:lang w:val="en-CA"/>
        </w:rPr>
        <w:t>text, and</w:t>
      </w:r>
      <w:proofErr w:type="gramEnd"/>
      <w:r w:rsidRPr="00BC3D3B">
        <w:rPr>
          <w:lang w:val="en-CA"/>
        </w:rPr>
        <w:t xml:space="preserve"> would subsequently prepare a </w:t>
      </w:r>
      <w:r w:rsidR="00853C81" w:rsidRPr="00BC3D3B">
        <w:rPr>
          <w:lang w:val="en-CA"/>
        </w:rPr>
        <w:t xml:space="preserve">further </w:t>
      </w:r>
      <w:r w:rsidRPr="00BC3D3B">
        <w:rPr>
          <w:lang w:val="en-CA"/>
        </w:rPr>
        <w:t>revised draft decision for consideration</w:t>
      </w:r>
      <w:r w:rsidR="007E284D" w:rsidRPr="00BC3D3B">
        <w:rPr>
          <w:lang w:val="en-CA"/>
        </w:rPr>
        <w:t xml:space="preserve"> at a later session</w:t>
      </w:r>
      <w:r w:rsidRPr="00BC3D3B">
        <w:rPr>
          <w:lang w:val="en-CA"/>
        </w:rPr>
        <w:t xml:space="preserve">. </w:t>
      </w:r>
    </w:p>
    <w:p w14:paraId="49B156C8" w14:textId="0B250881" w:rsidR="00B97AF2" w:rsidRPr="00BC3D3B" w:rsidRDefault="00B97AF2" w:rsidP="009E3150">
      <w:pPr>
        <w:pStyle w:val="CBDNormalNumber"/>
        <w:rPr>
          <w:lang w:val="en-CA"/>
        </w:rPr>
      </w:pPr>
      <w:r w:rsidRPr="00BC3D3B">
        <w:rPr>
          <w:lang w:val="en-CA"/>
        </w:rPr>
        <w:t>At its 9th session, on 30 October, Working Group II consider</w:t>
      </w:r>
      <w:r w:rsidR="005728A5" w:rsidRPr="00BC3D3B">
        <w:rPr>
          <w:lang w:val="en-CA"/>
        </w:rPr>
        <w:t>ed</w:t>
      </w:r>
      <w:r w:rsidRPr="00BC3D3B">
        <w:rPr>
          <w:lang w:val="en-CA"/>
        </w:rPr>
        <w:t xml:space="preserve"> the </w:t>
      </w:r>
      <w:r w:rsidR="005728A5" w:rsidRPr="00BC3D3B">
        <w:rPr>
          <w:lang w:val="en-CA"/>
        </w:rPr>
        <w:t xml:space="preserve">further </w:t>
      </w:r>
      <w:r w:rsidRPr="00BC3D3B">
        <w:rPr>
          <w:lang w:val="en-CA"/>
        </w:rPr>
        <w:t>revised draft decision.</w:t>
      </w:r>
    </w:p>
    <w:p w14:paraId="335B0508" w14:textId="77777777" w:rsidR="00B97AF2" w:rsidRPr="00BC3D3B" w:rsidRDefault="00B97AF2" w:rsidP="009E3150">
      <w:pPr>
        <w:pStyle w:val="CBDNormalNumber"/>
        <w:rPr>
          <w:lang w:val="en-CA"/>
        </w:rPr>
      </w:pPr>
      <w:r w:rsidRPr="00BC3D3B">
        <w:rPr>
          <w:lang w:val="en-CA"/>
        </w:rPr>
        <w:t>Statements were made by representatives of the following Parties: Argentina, Canada, European Union and its member States and Mexico.</w:t>
      </w:r>
    </w:p>
    <w:p w14:paraId="167AD974" w14:textId="2980A61E" w:rsidR="00503117" w:rsidRPr="00BC3D3B" w:rsidRDefault="00B97AF2" w:rsidP="009E3150">
      <w:pPr>
        <w:pStyle w:val="CBDNormalNumber"/>
        <w:rPr>
          <w:lang w:val="en-CA"/>
        </w:rPr>
      </w:pPr>
      <w:r w:rsidRPr="00BC3D3B">
        <w:rPr>
          <w:lang w:val="en-CA"/>
        </w:rPr>
        <w:t xml:space="preserve">Working Group II approved the </w:t>
      </w:r>
      <w:r w:rsidR="00315C51" w:rsidRPr="00BC3D3B">
        <w:rPr>
          <w:lang w:val="en-CA"/>
        </w:rPr>
        <w:t xml:space="preserve">further </w:t>
      </w:r>
      <w:r w:rsidRPr="00BC3D3B">
        <w:rPr>
          <w:lang w:val="en-CA"/>
        </w:rPr>
        <w:t>revised draft decision, as orally amended, for transmission to the plenary session as draft decision CBD/COP/16/L.9.</w:t>
      </w:r>
      <w:bookmarkEnd w:id="34"/>
    </w:p>
    <w:p w14:paraId="0BBC7B2E" w14:textId="77777777" w:rsidR="0097200A" w:rsidRPr="00BC3D3B" w:rsidRDefault="0097200A" w:rsidP="009E3150">
      <w:pPr>
        <w:pStyle w:val="CBDNormalNumber"/>
        <w:rPr>
          <w:lang w:val="en-CA"/>
        </w:rPr>
      </w:pPr>
      <w:r w:rsidRPr="00BC3D3B">
        <w:rPr>
          <w:lang w:val="en-CA"/>
        </w:rPr>
        <w:t>At its 5th plenary session, the Conference of the Parties considered draft decision CBD/COP/16/L.9, submitted by the Chair of Working Group II.</w:t>
      </w:r>
    </w:p>
    <w:p w14:paraId="58CE38CD" w14:textId="3297DF45" w:rsidR="0097200A" w:rsidRPr="00BC3D3B" w:rsidRDefault="0097200A" w:rsidP="009E3150">
      <w:pPr>
        <w:pStyle w:val="CBDNormalNumber"/>
        <w:rPr>
          <w:lang w:val="en-CA"/>
        </w:rPr>
      </w:pPr>
      <w:r w:rsidRPr="00BC3D3B">
        <w:rPr>
          <w:lang w:val="en-CA"/>
        </w:rPr>
        <w:t>Statements were made by representatives of the following Parties: European Union and its member States and Mexico.</w:t>
      </w:r>
    </w:p>
    <w:p w14:paraId="7A65E6F0" w14:textId="531FE3D8" w:rsidR="0097200A" w:rsidRPr="00BC3D3B" w:rsidRDefault="0097200A" w:rsidP="009E3150">
      <w:pPr>
        <w:pStyle w:val="CBDNormalNumber"/>
        <w:rPr>
          <w:rFonts w:asciiTheme="majorBidi" w:eastAsia="MS Mincho" w:hAnsiTheme="majorBidi" w:cstheme="majorBidi"/>
          <w:color w:val="000000"/>
          <w:kern w:val="22"/>
          <w:lang w:val="en-CA"/>
        </w:rPr>
      </w:pPr>
      <w:r w:rsidRPr="00BC3D3B">
        <w:rPr>
          <w:lang w:val="en-CA"/>
        </w:rPr>
        <w:lastRenderedPageBreak/>
        <w:t>The Conference of the Parties adopted the draft decision, as orally</w:t>
      </w:r>
      <w:r w:rsidRPr="00BC3D3B">
        <w:rPr>
          <w:rFonts w:asciiTheme="majorBidi" w:eastAsia="MS Mincho" w:hAnsiTheme="majorBidi" w:cstheme="majorBidi"/>
          <w:color w:val="000000"/>
          <w:kern w:val="22"/>
          <w:lang w:val="en-CA"/>
        </w:rPr>
        <w:t xml:space="preserve"> amended, as decision</w:t>
      </w:r>
      <w:r w:rsidR="00205415" w:rsidRPr="00BC3D3B">
        <w:rPr>
          <w:rFonts w:asciiTheme="majorBidi" w:eastAsia="MS Mincho" w:hAnsiTheme="majorBidi" w:cstheme="majorBidi"/>
          <w:color w:val="000000"/>
          <w:kern w:val="22"/>
          <w:lang w:val="en-CA"/>
        </w:rPr>
        <w:t> </w:t>
      </w:r>
      <w:r w:rsidRPr="00BC3D3B">
        <w:rPr>
          <w:rFonts w:asciiTheme="majorBidi" w:eastAsia="MS Mincho" w:hAnsiTheme="majorBidi" w:cstheme="majorBidi"/>
          <w:color w:val="000000"/>
          <w:kern w:val="22"/>
          <w:lang w:val="en-CA"/>
        </w:rPr>
        <w:t>16/</w:t>
      </w:r>
      <w:r w:rsidR="009F095F" w:rsidRPr="00BC3D3B">
        <w:rPr>
          <w:rFonts w:asciiTheme="majorBidi" w:eastAsia="MS Mincho" w:hAnsiTheme="majorBidi" w:cstheme="majorBidi"/>
          <w:color w:val="000000"/>
          <w:kern w:val="22"/>
          <w:lang w:val="en-CA"/>
        </w:rPr>
        <w:t>13</w:t>
      </w:r>
      <w:r w:rsidRPr="00BC3D3B">
        <w:rPr>
          <w:rFonts w:asciiTheme="majorBidi" w:eastAsia="MS Mincho" w:hAnsiTheme="majorBidi" w:cstheme="majorBidi"/>
          <w:color w:val="000000"/>
          <w:kern w:val="22"/>
          <w:lang w:val="en-CA"/>
        </w:rPr>
        <w:t>.</w:t>
      </w:r>
    </w:p>
    <w:p w14:paraId="2DE2CD80" w14:textId="19EA18CA" w:rsidR="00B80E77" w:rsidRPr="00BC3D3B" w:rsidRDefault="00B80E77" w:rsidP="00B80E77">
      <w:pPr>
        <w:pStyle w:val="CBDAgendaItem"/>
        <w:rPr>
          <w:caps/>
          <w:lang w:val="en-CA"/>
        </w:rPr>
      </w:pPr>
      <w:r w:rsidRPr="00BC3D3B">
        <w:rPr>
          <w:lang w:val="en-CA"/>
        </w:rPr>
        <w:t xml:space="preserve">Item 18 </w:t>
      </w:r>
      <w:r w:rsidRPr="00BC3D3B">
        <w:rPr>
          <w:lang w:val="en-CA"/>
        </w:rPr>
        <w:br/>
      </w:r>
      <w:r w:rsidR="009526B7" w:rsidRPr="00BC3D3B">
        <w:rPr>
          <w:lang w:val="en-CA"/>
        </w:rPr>
        <w:t>Diverse values of biodiversity</w:t>
      </w:r>
    </w:p>
    <w:p w14:paraId="45656056" w14:textId="0974C8A3" w:rsidR="00E741B7" w:rsidRPr="00BC3D3B" w:rsidRDefault="00E741B7" w:rsidP="009E3150">
      <w:pPr>
        <w:pStyle w:val="CBDNormalNumber"/>
        <w:rPr>
          <w:lang w:val="en-CA"/>
        </w:rPr>
      </w:pPr>
      <w:r w:rsidRPr="00BC3D3B">
        <w:rPr>
          <w:lang w:val="en-CA"/>
        </w:rPr>
        <w:t>Working Group II considered agenda item 18 at its 1st session. It had before it a draft decision.</w:t>
      </w:r>
      <w:r w:rsidR="00EE11C5" w:rsidRPr="00BC3D3B">
        <w:rPr>
          <w:rStyle w:val="FootnoteReference"/>
          <w:lang w:val="en-CA"/>
        </w:rPr>
        <w:footnoteReference w:id="81"/>
      </w:r>
      <w:r w:rsidRPr="00BC3D3B">
        <w:rPr>
          <w:lang w:val="en-CA"/>
        </w:rPr>
        <w:t xml:space="preserve"> </w:t>
      </w:r>
    </w:p>
    <w:p w14:paraId="5D2D8ED8" w14:textId="6041CFA8" w:rsidR="00E741B7" w:rsidRPr="00BC3D3B" w:rsidRDefault="00E741B7" w:rsidP="009E3150">
      <w:pPr>
        <w:pStyle w:val="CBDNormalNumber"/>
        <w:rPr>
          <w:lang w:val="en-CA"/>
        </w:rPr>
      </w:pPr>
      <w:r w:rsidRPr="00BC3D3B">
        <w:rPr>
          <w:lang w:val="en-CA"/>
        </w:rPr>
        <w:t>Working Group II agreed that the Chair would conduct informal consultations with Parties, as appropriate, and prepare a revised draft decision for consideration</w:t>
      </w:r>
      <w:r w:rsidR="003327F7" w:rsidRPr="00BC3D3B">
        <w:rPr>
          <w:lang w:val="en-CA"/>
        </w:rPr>
        <w:t xml:space="preserve"> at a later session</w:t>
      </w:r>
      <w:r w:rsidRPr="00BC3D3B">
        <w:rPr>
          <w:lang w:val="en-CA"/>
        </w:rPr>
        <w:t>.</w:t>
      </w:r>
    </w:p>
    <w:p w14:paraId="37CDD8E0" w14:textId="77777777" w:rsidR="00E741B7" w:rsidRPr="00BC3D3B" w:rsidRDefault="00E741B7" w:rsidP="009E3150">
      <w:pPr>
        <w:pStyle w:val="CBDNormalNumber"/>
        <w:rPr>
          <w:lang w:val="en-CA"/>
        </w:rPr>
      </w:pPr>
      <w:r w:rsidRPr="00BC3D3B">
        <w:rPr>
          <w:lang w:val="en-CA"/>
        </w:rPr>
        <w:t>At its 10th session, on 31 October, Working Group II considered a revised draft decision submitted by the Chair following the informal consultations.</w:t>
      </w:r>
    </w:p>
    <w:p w14:paraId="6F05CC22" w14:textId="77777777" w:rsidR="00E741B7" w:rsidRPr="00BC3D3B" w:rsidRDefault="00E741B7" w:rsidP="009E3150">
      <w:pPr>
        <w:pStyle w:val="CBDNormalNumber"/>
        <w:rPr>
          <w:lang w:val="en-CA"/>
        </w:rPr>
      </w:pPr>
      <w:r w:rsidRPr="00BC3D3B">
        <w:rPr>
          <w:lang w:val="en-CA"/>
        </w:rPr>
        <w:t xml:space="preserve">Statements were made by representatives of the following Parties: Argentina, Bolivia (Plurinational State of), Brazil, Canada, European Union and its member States, New Zealand, Russian Federation, Saudi Arabia and United Kingdom. </w:t>
      </w:r>
    </w:p>
    <w:p w14:paraId="4C752E7C" w14:textId="77777777" w:rsidR="00E741B7" w:rsidRPr="00BC3D3B" w:rsidRDefault="00E741B7" w:rsidP="009E3150">
      <w:pPr>
        <w:pStyle w:val="CBDNormalNumber"/>
        <w:rPr>
          <w:lang w:val="en-CA"/>
        </w:rPr>
      </w:pPr>
      <w:r w:rsidRPr="00BC3D3B">
        <w:rPr>
          <w:lang w:val="en-CA"/>
        </w:rPr>
        <w:t xml:space="preserve">At its 12th session, on 1 November, Working Group II resumed its consideration of the revised draft decision. </w:t>
      </w:r>
    </w:p>
    <w:p w14:paraId="468527E2" w14:textId="77777777" w:rsidR="00E741B7" w:rsidRPr="00BC3D3B" w:rsidRDefault="00E741B7" w:rsidP="009E3150">
      <w:pPr>
        <w:pStyle w:val="CBDNormalNumber"/>
        <w:rPr>
          <w:lang w:val="en-CA"/>
        </w:rPr>
      </w:pPr>
      <w:r w:rsidRPr="00BC3D3B">
        <w:rPr>
          <w:lang w:val="en-CA"/>
        </w:rPr>
        <w:t>A statement was made by a representative of the Plurinational State of Bolivia.</w:t>
      </w:r>
    </w:p>
    <w:p w14:paraId="7D57E4F6" w14:textId="77777777" w:rsidR="00E741B7" w:rsidRPr="00BC3D3B" w:rsidRDefault="00E741B7" w:rsidP="009E3150">
      <w:pPr>
        <w:pStyle w:val="CBDNormalNumber"/>
        <w:rPr>
          <w:lang w:val="en-CA"/>
        </w:rPr>
      </w:pPr>
      <w:r w:rsidRPr="00BC3D3B">
        <w:rPr>
          <w:lang w:val="en-CA"/>
        </w:rPr>
        <w:t>Working Group II approved the revised draft decision, as orally amended, for transmission to the plenary session as draft decision CBD/COP/15/L.19.</w:t>
      </w:r>
    </w:p>
    <w:p w14:paraId="7A704553" w14:textId="57C853F2" w:rsidR="000D3605" w:rsidRPr="00BC3D3B" w:rsidRDefault="000D3605" w:rsidP="00E813DA">
      <w:pPr>
        <w:pStyle w:val="CBDNormalNumber"/>
        <w:rPr>
          <w:snapToGrid w:val="0"/>
          <w:lang w:val="en-CA" w:eastAsia="en-CA"/>
        </w:rPr>
      </w:pPr>
      <w:r w:rsidRPr="00BC3D3B">
        <w:rPr>
          <w:lang w:val="en-CA"/>
        </w:rPr>
        <w:t>At its 5th plenary session, the Conference of the Parties considered draft decision CBD/COP/16/L.19, submitted by the Chair of Working Group II, and adopted it as decision 16/</w:t>
      </w:r>
      <w:r w:rsidR="00956A51" w:rsidRPr="00BC3D3B">
        <w:rPr>
          <w:lang w:val="en-CA"/>
        </w:rPr>
        <w:t>14</w:t>
      </w:r>
      <w:r w:rsidRPr="00BC3D3B">
        <w:rPr>
          <w:lang w:val="en-CA"/>
        </w:rPr>
        <w:t>.</w:t>
      </w:r>
    </w:p>
    <w:p w14:paraId="154C5B67" w14:textId="490FBB85" w:rsidR="00533AE2" w:rsidRPr="00BC3D3B" w:rsidRDefault="00533AE2" w:rsidP="00533AE2">
      <w:pPr>
        <w:pStyle w:val="CBDAgendaItem"/>
        <w:rPr>
          <w:caps/>
          <w:lang w:val="en-CA"/>
        </w:rPr>
      </w:pPr>
      <w:r w:rsidRPr="00BC3D3B">
        <w:rPr>
          <w:lang w:val="en-CA"/>
        </w:rPr>
        <w:t xml:space="preserve">Item 19 </w:t>
      </w:r>
      <w:r w:rsidRPr="00BC3D3B">
        <w:rPr>
          <w:lang w:val="en-CA"/>
        </w:rPr>
        <w:br/>
        <w:t>Sustainable wildlife management</w:t>
      </w:r>
    </w:p>
    <w:p w14:paraId="140ADB69" w14:textId="1CD69B85" w:rsidR="005E74B6" w:rsidRPr="00BC3D3B" w:rsidRDefault="005E74B6" w:rsidP="009E3150">
      <w:pPr>
        <w:pStyle w:val="CBDNormalNumber"/>
        <w:rPr>
          <w:lang w:val="en-CA"/>
        </w:rPr>
      </w:pPr>
      <w:r w:rsidRPr="00BC3D3B">
        <w:rPr>
          <w:lang w:val="en-CA"/>
        </w:rPr>
        <w:t>Working Group II considered agenda item 19 at its 1st session. It had before it a draft decision</w:t>
      </w:r>
      <w:r w:rsidR="00F12370" w:rsidRPr="00BC3D3B">
        <w:rPr>
          <w:rStyle w:val="FootnoteReference"/>
          <w:lang w:val="en-CA"/>
        </w:rPr>
        <w:footnoteReference w:id="82"/>
      </w:r>
      <w:r w:rsidRPr="00BC3D3B">
        <w:rPr>
          <w:lang w:val="en-CA"/>
        </w:rPr>
        <w:t xml:space="preserve"> and a note by the Secretariat on existing guidance, tools and documents related to various areas of sustainable wildlife management and areas that might require complementary guidance.</w:t>
      </w:r>
      <w:r w:rsidRPr="00BC3D3B">
        <w:rPr>
          <w:rStyle w:val="FootnoteReference"/>
          <w:rFonts w:asciiTheme="majorBidi" w:eastAsia="MS Mincho" w:hAnsiTheme="majorBidi" w:cstheme="majorBidi"/>
          <w:color w:val="000000"/>
          <w:kern w:val="22"/>
          <w:lang w:val="en-CA"/>
        </w:rPr>
        <w:footnoteReference w:id="83"/>
      </w:r>
      <w:r w:rsidRPr="00BC3D3B">
        <w:rPr>
          <w:lang w:val="en-CA"/>
        </w:rPr>
        <w:t xml:space="preserve"> Information documents containing a gap analysis to identify areas not adequately covered by existing guidance developed under relevant multilateral environmental agreements and by competent intergovernmental organizations</w:t>
      </w:r>
      <w:r w:rsidRPr="00BC3D3B">
        <w:rPr>
          <w:rStyle w:val="FootnoteReference"/>
          <w:rFonts w:asciiTheme="majorBidi" w:eastAsia="MS Mincho" w:hAnsiTheme="majorBidi" w:cstheme="majorBidi"/>
          <w:color w:val="000000"/>
          <w:kern w:val="22"/>
          <w:lang w:val="en-CA"/>
        </w:rPr>
        <w:footnoteReference w:id="84"/>
      </w:r>
      <w:r w:rsidRPr="00BC3D3B">
        <w:rPr>
          <w:lang w:val="en-CA"/>
        </w:rPr>
        <w:t xml:space="preserve"> and an additional analysis of available guidance, tools and documents related to various areas of sustainable wildlife management that might require complementary guidance</w:t>
      </w:r>
      <w:r w:rsidRPr="00BC3D3B">
        <w:rPr>
          <w:rStyle w:val="FootnoteReference"/>
          <w:rFonts w:asciiTheme="majorBidi" w:eastAsia="MS Mincho" w:hAnsiTheme="majorBidi" w:cstheme="majorBidi"/>
          <w:color w:val="000000"/>
          <w:kern w:val="22"/>
          <w:lang w:val="en-CA"/>
        </w:rPr>
        <w:footnoteReference w:id="85"/>
      </w:r>
      <w:r w:rsidRPr="00BC3D3B">
        <w:rPr>
          <w:lang w:val="en-CA"/>
        </w:rPr>
        <w:t xml:space="preserve"> had also been issued in relation to item 19.</w:t>
      </w:r>
    </w:p>
    <w:p w14:paraId="7F8FF699" w14:textId="70190B2A" w:rsidR="005E74B6" w:rsidRPr="00BC3D3B" w:rsidRDefault="005E74B6" w:rsidP="009E3150">
      <w:pPr>
        <w:pStyle w:val="CBDNormalNumber"/>
        <w:rPr>
          <w:lang w:val="en-CA"/>
        </w:rPr>
      </w:pPr>
      <w:r w:rsidRPr="00BC3D3B">
        <w:rPr>
          <w:lang w:val="en-CA"/>
        </w:rPr>
        <w:t>Statements were made by representatives of the following Parties: Argentina, Brazil, European Union and its member States, Japan, United Kingdom and Zimbabwe (on behalf of the</w:t>
      </w:r>
      <w:r w:rsidR="00A60140" w:rsidRPr="00BC3D3B">
        <w:rPr>
          <w:lang w:val="en-CA"/>
        </w:rPr>
        <w:t xml:space="preserve"> </w:t>
      </w:r>
      <w:r w:rsidRPr="00BC3D3B">
        <w:rPr>
          <w:lang w:val="en-CA"/>
        </w:rPr>
        <w:t>African States).</w:t>
      </w:r>
    </w:p>
    <w:p w14:paraId="50F45945" w14:textId="77777777" w:rsidR="005E74B6" w:rsidRPr="00BC3D3B" w:rsidRDefault="005E74B6" w:rsidP="009E3150">
      <w:pPr>
        <w:pStyle w:val="CBDNormalNumber"/>
        <w:rPr>
          <w:lang w:val="en-CA"/>
        </w:rPr>
      </w:pPr>
      <w:r w:rsidRPr="00BC3D3B">
        <w:rPr>
          <w:lang w:val="en-CA"/>
        </w:rPr>
        <w:t>A statement was also made by a representative of the Secretariat of the Convention on International Trade in Endangered Species of Wild Fauna and Flora (on behalf of the Collaborative Partnership on Sustainable Wildlife Management).</w:t>
      </w:r>
    </w:p>
    <w:p w14:paraId="4911987D" w14:textId="77777777" w:rsidR="005E74B6" w:rsidRPr="00BC3D3B" w:rsidRDefault="005E74B6" w:rsidP="009E3150">
      <w:pPr>
        <w:pStyle w:val="CBDNormalNumber"/>
        <w:rPr>
          <w:lang w:val="en-CA"/>
        </w:rPr>
      </w:pPr>
      <w:r w:rsidRPr="00BC3D3B">
        <w:rPr>
          <w:lang w:val="en-CA"/>
        </w:rPr>
        <w:t xml:space="preserve">A further statement was made by a representative of the Wildlife Conservation Society. </w:t>
      </w:r>
    </w:p>
    <w:p w14:paraId="4313C6E1" w14:textId="027614EE" w:rsidR="005E74B6" w:rsidRPr="00BC3D3B" w:rsidRDefault="005E74B6" w:rsidP="009E3150">
      <w:pPr>
        <w:pStyle w:val="CBDNormalNumber"/>
        <w:rPr>
          <w:lang w:val="en-CA"/>
        </w:rPr>
      </w:pPr>
      <w:r w:rsidRPr="00BC3D3B">
        <w:rPr>
          <w:lang w:val="en-CA"/>
        </w:rPr>
        <w:t xml:space="preserve">Working Group II agreed that the Chair would conduct informal consultations with Parties on the outstanding issues in the draft decision, </w:t>
      </w:r>
      <w:proofErr w:type="gramStart"/>
      <w:r w:rsidRPr="00BC3D3B">
        <w:rPr>
          <w:lang w:val="en-CA"/>
        </w:rPr>
        <w:t>in particular in</w:t>
      </w:r>
      <w:proofErr w:type="gramEnd"/>
      <w:r w:rsidRPr="00BC3D3B">
        <w:rPr>
          <w:lang w:val="en-CA"/>
        </w:rPr>
        <w:t xml:space="preserve"> paragraph 5, with a view to preparing a revised draft decision for consideration</w:t>
      </w:r>
      <w:r w:rsidR="003327F7" w:rsidRPr="00BC3D3B">
        <w:rPr>
          <w:lang w:val="en-CA"/>
        </w:rPr>
        <w:t xml:space="preserve"> at a later session</w:t>
      </w:r>
      <w:r w:rsidRPr="00BC3D3B">
        <w:rPr>
          <w:lang w:val="en-CA"/>
        </w:rPr>
        <w:t>.</w:t>
      </w:r>
    </w:p>
    <w:p w14:paraId="68C18CEA" w14:textId="77777777" w:rsidR="005E74B6" w:rsidRPr="00BC3D3B" w:rsidRDefault="005E74B6" w:rsidP="009E3150">
      <w:pPr>
        <w:pStyle w:val="CBDNormalNumber"/>
        <w:rPr>
          <w:lang w:val="en-CA"/>
        </w:rPr>
      </w:pPr>
      <w:r w:rsidRPr="00BC3D3B">
        <w:rPr>
          <w:lang w:val="en-CA"/>
        </w:rPr>
        <w:lastRenderedPageBreak/>
        <w:t>At its 4th session, on 24 October, Working Group II considered a revised draft decision submitted by the Chair.</w:t>
      </w:r>
    </w:p>
    <w:p w14:paraId="6447CB6A" w14:textId="77777777" w:rsidR="005E74B6" w:rsidRPr="00BC3D3B" w:rsidRDefault="005E74B6" w:rsidP="009E3150">
      <w:pPr>
        <w:pStyle w:val="CBDNormalNumber"/>
        <w:rPr>
          <w:lang w:val="en-CA"/>
        </w:rPr>
      </w:pPr>
      <w:r w:rsidRPr="00BC3D3B">
        <w:rPr>
          <w:lang w:val="en-CA"/>
        </w:rPr>
        <w:t>Statements were made by representatives of the following Parties: European Union and its member States, Morocco, Norway and Russian Federation.</w:t>
      </w:r>
    </w:p>
    <w:p w14:paraId="31539C9E" w14:textId="77777777" w:rsidR="005E74B6" w:rsidRPr="00BC3D3B" w:rsidRDefault="005E74B6" w:rsidP="009E3150">
      <w:pPr>
        <w:pStyle w:val="CBDNormalNumber"/>
        <w:rPr>
          <w:lang w:val="en-CA"/>
        </w:rPr>
      </w:pPr>
      <w:r w:rsidRPr="00BC3D3B">
        <w:rPr>
          <w:lang w:val="en-CA"/>
        </w:rPr>
        <w:t xml:space="preserve">At its 5th session, on 24 October, Working Group II resumed its consideration of the revised draft decision. </w:t>
      </w:r>
    </w:p>
    <w:p w14:paraId="6FAC1D95" w14:textId="3F80A3D1" w:rsidR="005E74B6" w:rsidRPr="00BC3D3B" w:rsidRDefault="005E74B6" w:rsidP="009E3150">
      <w:pPr>
        <w:pStyle w:val="CBDNormalNumber"/>
        <w:rPr>
          <w:lang w:val="en-CA"/>
        </w:rPr>
      </w:pPr>
      <w:r w:rsidRPr="00BC3D3B">
        <w:rPr>
          <w:lang w:val="en-CA"/>
        </w:rPr>
        <w:t>Statement</w:t>
      </w:r>
      <w:r w:rsidR="00A05C9D" w:rsidRPr="00BC3D3B">
        <w:rPr>
          <w:lang w:val="en-CA"/>
        </w:rPr>
        <w:t>s</w:t>
      </w:r>
      <w:r w:rsidRPr="00BC3D3B">
        <w:rPr>
          <w:lang w:val="en-CA"/>
        </w:rPr>
        <w:t xml:space="preserve"> were made by representatives of the following Parties: Argentina, Brazil, Burkina Faso, Canada, Chile, China, Colombia, Democratic Republic of the Congo, European Union and its member States, India, Japan, Madagascar, Mexico, New Zealand, Norway, Russian Federation, South Africa, Togo, United Kingdom, Zambia and Zimbabwe.</w:t>
      </w:r>
    </w:p>
    <w:p w14:paraId="38F7C235" w14:textId="6E5FD572" w:rsidR="005E74B6" w:rsidRPr="00BC3D3B" w:rsidRDefault="005E74B6" w:rsidP="009E3150">
      <w:pPr>
        <w:pStyle w:val="CBDNormalNumber"/>
        <w:rPr>
          <w:lang w:val="en-CA"/>
        </w:rPr>
      </w:pPr>
      <w:r w:rsidRPr="00BC3D3B">
        <w:rPr>
          <w:lang w:val="en-CA"/>
        </w:rPr>
        <w:t xml:space="preserve">A statement was also made by a representative of the Secretariat of the </w:t>
      </w:r>
      <w:bookmarkStart w:id="35" w:name="_Hlk180738127"/>
      <w:r w:rsidRPr="00BC3D3B">
        <w:rPr>
          <w:lang w:val="en-CA"/>
        </w:rPr>
        <w:t>Convention on Migratory Species</w:t>
      </w:r>
      <w:r w:rsidR="003714CA" w:rsidRPr="00BC3D3B">
        <w:rPr>
          <w:lang w:val="en-CA"/>
        </w:rPr>
        <w:t>.</w:t>
      </w:r>
      <w:bookmarkEnd w:id="35"/>
    </w:p>
    <w:p w14:paraId="13E24672" w14:textId="77777777" w:rsidR="005E74B6" w:rsidRPr="00BC3D3B" w:rsidRDefault="005E74B6" w:rsidP="009E3150">
      <w:pPr>
        <w:pStyle w:val="CBDNormalNumber"/>
        <w:rPr>
          <w:lang w:val="en-CA"/>
        </w:rPr>
      </w:pPr>
      <w:r w:rsidRPr="00BC3D3B">
        <w:rPr>
          <w:lang w:val="en-CA"/>
        </w:rPr>
        <w:t>A further statement was made by a representative of the Wildlife Conservation Society.</w:t>
      </w:r>
    </w:p>
    <w:p w14:paraId="6AB5390F" w14:textId="77777777" w:rsidR="005E74B6" w:rsidRPr="00BC3D3B" w:rsidRDefault="005E74B6" w:rsidP="009E3150">
      <w:pPr>
        <w:pStyle w:val="CBDNormalNumber"/>
        <w:rPr>
          <w:lang w:val="en-CA"/>
        </w:rPr>
      </w:pPr>
      <w:bookmarkStart w:id="36" w:name="_Hlk180737929"/>
      <w:r w:rsidRPr="00BC3D3B">
        <w:rPr>
          <w:lang w:val="en-CA"/>
        </w:rPr>
        <w:t>The Working Group approved the revised draft decision, as orally amended, for transmission to the plenary session as draft decision CBD/COP/16/L.</w:t>
      </w:r>
      <w:bookmarkEnd w:id="36"/>
      <w:r w:rsidRPr="00BC3D3B">
        <w:rPr>
          <w:lang w:val="en-CA"/>
        </w:rPr>
        <w:t>2.</w:t>
      </w:r>
    </w:p>
    <w:p w14:paraId="21347A65" w14:textId="77777777" w:rsidR="00956A51" w:rsidRPr="00BC3D3B" w:rsidRDefault="00956A51" w:rsidP="00956A51">
      <w:pPr>
        <w:pStyle w:val="CBDNormalNumber"/>
        <w:rPr>
          <w:snapToGrid w:val="0"/>
          <w:lang w:val="en-CA" w:eastAsia="en-CA"/>
        </w:rPr>
      </w:pPr>
      <w:r w:rsidRPr="00BC3D3B">
        <w:rPr>
          <w:lang w:val="en-CA"/>
        </w:rPr>
        <w:t xml:space="preserve">At its 2nd plenary session, the Conference of the Parties considered draft decision CBD/COP/16/L.2, submitted by the Chair of Working Group II. </w:t>
      </w:r>
    </w:p>
    <w:p w14:paraId="7548320E" w14:textId="77777777" w:rsidR="00956A51" w:rsidRPr="00BC3D3B" w:rsidRDefault="00956A51" w:rsidP="00956A51">
      <w:pPr>
        <w:pStyle w:val="CBDNormalNumber"/>
        <w:rPr>
          <w:snapToGrid w:val="0"/>
          <w:lang w:val="en-CA" w:eastAsia="en-CA"/>
        </w:rPr>
      </w:pPr>
      <w:r w:rsidRPr="00BC3D3B">
        <w:rPr>
          <w:lang w:val="en-CA"/>
        </w:rPr>
        <w:t>Statements were made by representatives of the following Parties: Argentina, Brazil, Burkina Faso, Canada, Chile, Democratic Republic of the Congo, European Union and its member States, Fiji, Guatemala, Russian Federation, Saudi Arabia, United Kingdom, Vanuatu and Zimbabwe.</w:t>
      </w:r>
    </w:p>
    <w:p w14:paraId="6DB53A38" w14:textId="269F6555" w:rsidR="00956A51" w:rsidRPr="00BC3D3B" w:rsidRDefault="00956A51" w:rsidP="00956A51">
      <w:pPr>
        <w:pStyle w:val="CBDNormalNumber"/>
        <w:rPr>
          <w:snapToGrid w:val="0"/>
          <w:lang w:val="en-CA" w:eastAsia="en-CA"/>
        </w:rPr>
      </w:pPr>
      <w:bookmarkStart w:id="37" w:name="_Hlk180940921"/>
      <w:r w:rsidRPr="00BC3D3B">
        <w:rPr>
          <w:lang w:val="en-CA"/>
        </w:rPr>
        <w:t>The Conference of the Parties adopted the draft decision, as orally amended, as decision 16/</w:t>
      </w:r>
      <w:r w:rsidR="00276076" w:rsidRPr="00BC3D3B">
        <w:rPr>
          <w:lang w:val="en-CA"/>
        </w:rPr>
        <w:t>15</w:t>
      </w:r>
      <w:r w:rsidRPr="00BC3D3B">
        <w:rPr>
          <w:lang w:val="en-CA"/>
        </w:rPr>
        <w:t>.</w:t>
      </w:r>
    </w:p>
    <w:bookmarkEnd w:id="37"/>
    <w:p w14:paraId="5C876F5A" w14:textId="71587FFB" w:rsidR="00956A51" w:rsidRPr="00BC3D3B" w:rsidRDefault="00956A51" w:rsidP="00A67D9F">
      <w:pPr>
        <w:pStyle w:val="CBDNormalNumber"/>
        <w:rPr>
          <w:snapToGrid w:val="0"/>
          <w:lang w:val="en-CA" w:eastAsia="en-CA"/>
        </w:rPr>
      </w:pPr>
      <w:r w:rsidRPr="00BC3D3B">
        <w:rPr>
          <w:snapToGrid w:val="0"/>
          <w:lang w:val="en-CA" w:eastAsia="en-CA"/>
        </w:rPr>
        <w:t>Subsequently, the representatives of Argentina and Brazil expressed reservations with respect to paragraph 4</w:t>
      </w:r>
      <w:r w:rsidR="00E60B7E" w:rsidRPr="00BC3D3B">
        <w:rPr>
          <w:snapToGrid w:val="0"/>
          <w:lang w:val="en-CA" w:eastAsia="en-CA"/>
        </w:rPr>
        <w:t> </w:t>
      </w:r>
      <w:r w:rsidRPr="00BC3D3B">
        <w:rPr>
          <w:snapToGrid w:val="0"/>
          <w:lang w:val="en-CA" w:eastAsia="en-CA"/>
        </w:rPr>
        <w:t xml:space="preserve">(h) of the decision, specifying that they dissociated themselves from the phrase “technological </w:t>
      </w:r>
      <w:r w:rsidR="000B127C" w:rsidRPr="00BC3D3B">
        <w:rPr>
          <w:snapToGrid w:val="0"/>
          <w:lang w:val="en-CA" w:eastAsia="en-CA"/>
        </w:rPr>
        <w:t xml:space="preserve">developments </w:t>
      </w:r>
      <w:r w:rsidR="00A67D9F" w:rsidRPr="00BC3D3B">
        <w:rPr>
          <w:snapToGrid w:val="0"/>
          <w:lang w:val="en-CA" w:eastAsia="en-CA"/>
        </w:rPr>
        <w:t xml:space="preserve">that </w:t>
      </w:r>
      <w:r w:rsidRPr="00BC3D3B">
        <w:rPr>
          <w:snapToGrid w:val="0"/>
          <w:lang w:val="en-CA" w:eastAsia="en-CA"/>
        </w:rPr>
        <w:t>result in unsustainable practices”.</w:t>
      </w:r>
    </w:p>
    <w:p w14:paraId="66ECB04D" w14:textId="3E91CFFC" w:rsidR="00116FB3" w:rsidRPr="00BC3D3B" w:rsidRDefault="00116FB3" w:rsidP="00116FB3">
      <w:pPr>
        <w:pStyle w:val="CBDAgendaItem"/>
        <w:rPr>
          <w:caps/>
          <w:lang w:val="en-CA"/>
        </w:rPr>
      </w:pPr>
      <w:r w:rsidRPr="00BC3D3B">
        <w:rPr>
          <w:lang w:val="en-CA"/>
        </w:rPr>
        <w:t xml:space="preserve">Item 20 </w:t>
      </w:r>
      <w:r w:rsidRPr="00BC3D3B">
        <w:rPr>
          <w:lang w:val="en-CA"/>
        </w:rPr>
        <w:br/>
        <w:t>Marine and coastal biodiversity, and island biodiversity</w:t>
      </w:r>
    </w:p>
    <w:p w14:paraId="4EB853D8" w14:textId="1509D64D" w:rsidR="00F95CD2" w:rsidRPr="00BC3D3B" w:rsidRDefault="00F95CD2" w:rsidP="00A004EC">
      <w:pPr>
        <w:pStyle w:val="CBDNormalNumber"/>
        <w:rPr>
          <w:lang w:val="en-CA"/>
        </w:rPr>
      </w:pPr>
      <w:r w:rsidRPr="00BC3D3B">
        <w:rPr>
          <w:lang w:val="en-CA"/>
        </w:rPr>
        <w:t>Working Group II considered agenda item 20 at its 1st session. It had before it two draft decisions</w:t>
      </w:r>
      <w:r w:rsidR="00C348FE" w:rsidRPr="00BC3D3B">
        <w:rPr>
          <w:lang w:val="en-CA"/>
        </w:rPr>
        <w:t>,</w:t>
      </w:r>
      <w:r w:rsidRPr="00BC3D3B">
        <w:rPr>
          <w:lang w:val="en-CA"/>
        </w:rPr>
        <w:t xml:space="preserve"> one on further work on ecologically or biologically significant marine areas and the other on the conservation and sustainable use of marine and coastal biodiversity</w:t>
      </w:r>
      <w:r w:rsidR="00A004EC" w:rsidRPr="00BC3D3B">
        <w:rPr>
          <w:lang w:val="en-CA"/>
        </w:rPr>
        <w:t xml:space="preserve"> and of island biodiversity</w:t>
      </w:r>
      <w:r w:rsidRPr="00BC3D3B">
        <w:rPr>
          <w:lang w:val="en-CA"/>
        </w:rPr>
        <w:t>.</w:t>
      </w:r>
      <w:r w:rsidR="002967A0" w:rsidRPr="00BC3D3B">
        <w:rPr>
          <w:rStyle w:val="FootnoteReference"/>
          <w:lang w:val="en-CA"/>
        </w:rPr>
        <w:footnoteReference w:id="86"/>
      </w:r>
      <w:r w:rsidRPr="00BC3D3B">
        <w:rPr>
          <w:lang w:val="en-CA"/>
        </w:rPr>
        <w:t xml:space="preserve"> An information document containing further information on the draft modalities for modifying the descriptions of ecologically or biologically significant marine areas and describing new areas</w:t>
      </w:r>
      <w:r w:rsidRPr="00BC3D3B">
        <w:rPr>
          <w:rStyle w:val="FootnoteReference"/>
          <w:lang w:val="en-CA"/>
        </w:rPr>
        <w:footnoteReference w:id="87"/>
      </w:r>
      <w:r w:rsidRPr="00BC3D3B">
        <w:rPr>
          <w:lang w:val="en-CA"/>
        </w:rPr>
        <w:t xml:space="preserve"> had also been issued in relation to item 20.</w:t>
      </w:r>
    </w:p>
    <w:p w14:paraId="21346EDD" w14:textId="0109D5EA" w:rsidR="00116FB3" w:rsidRPr="00BC3D3B" w:rsidRDefault="00F95CD2" w:rsidP="007E0721">
      <w:pPr>
        <w:pStyle w:val="CBDNormalNumber"/>
        <w:rPr>
          <w:snapToGrid w:val="0"/>
          <w:lang w:val="en-CA" w:eastAsia="en-CA"/>
        </w:rPr>
      </w:pPr>
      <w:r w:rsidRPr="00BC3D3B">
        <w:rPr>
          <w:lang w:val="en-CA"/>
        </w:rPr>
        <w:t xml:space="preserve">Working Group II agreed to establish a contact group, co-chaired by Erica Lucero (Argentina) and Gaute Hanssen (Norway), with a mandate to finalize the draft decisions by focusing on resolving areas of divergence, as reflected in the brackets throughout the draft decisions, and devote time to </w:t>
      </w:r>
      <w:r w:rsidR="00D92950" w:rsidRPr="00BC3D3B">
        <w:rPr>
          <w:lang w:val="en-CA"/>
        </w:rPr>
        <w:t xml:space="preserve">the </w:t>
      </w:r>
      <w:r w:rsidR="00E14FD6" w:rsidRPr="00BC3D3B">
        <w:rPr>
          <w:lang w:val="en-CA"/>
        </w:rPr>
        <w:t xml:space="preserve">consideration of </w:t>
      </w:r>
      <w:r w:rsidRPr="00BC3D3B">
        <w:rPr>
          <w:lang w:val="en-CA"/>
        </w:rPr>
        <w:t xml:space="preserve">the annex to the </w:t>
      </w:r>
      <w:r w:rsidR="00902220" w:rsidRPr="00BC3D3B">
        <w:rPr>
          <w:lang w:val="en-CA"/>
        </w:rPr>
        <w:t xml:space="preserve">latter </w:t>
      </w:r>
      <w:r w:rsidRPr="00BC3D3B">
        <w:rPr>
          <w:lang w:val="en-CA"/>
        </w:rPr>
        <w:t>draft decision</w:t>
      </w:r>
      <w:r w:rsidR="00902220" w:rsidRPr="00BC3D3B">
        <w:rPr>
          <w:lang w:val="en-CA"/>
        </w:rPr>
        <w:t>,</w:t>
      </w:r>
      <w:r w:rsidRPr="00BC3D3B">
        <w:rPr>
          <w:lang w:val="en-CA"/>
        </w:rPr>
        <w:t xml:space="preserve"> which had not been discussed in detail by the Subsidiary Body on Scientific, Technical and Technological Advice.</w:t>
      </w:r>
    </w:p>
    <w:p w14:paraId="2A1225B7" w14:textId="71602495" w:rsidR="00F52373" w:rsidRPr="00BC3D3B" w:rsidRDefault="00F52373" w:rsidP="00C97073">
      <w:pPr>
        <w:pStyle w:val="CBDNormalNumber"/>
        <w:keepNext/>
        <w:numPr>
          <w:ilvl w:val="0"/>
          <w:numId w:val="0"/>
        </w:numPr>
        <w:spacing w:before="240"/>
        <w:ind w:left="567" w:hanging="567"/>
        <w:jc w:val="left"/>
        <w:rPr>
          <w:i/>
          <w:iCs/>
          <w:snapToGrid w:val="0"/>
          <w:lang w:val="en-CA"/>
        </w:rPr>
      </w:pPr>
      <w:r w:rsidRPr="00BC3D3B">
        <w:rPr>
          <w:i/>
          <w:iCs/>
          <w:snapToGrid w:val="0"/>
          <w:lang w:val="en-CA"/>
        </w:rPr>
        <w:tab/>
      </w:r>
      <w:bookmarkStart w:id="38" w:name="_Hlk190852320"/>
      <w:r w:rsidRPr="00BC3D3B">
        <w:rPr>
          <w:i/>
          <w:iCs/>
          <w:snapToGrid w:val="0"/>
          <w:lang w:val="en-CA"/>
        </w:rPr>
        <w:t>Further work on ecologically or biologically significant marine areas</w:t>
      </w:r>
      <w:bookmarkEnd w:id="38"/>
    </w:p>
    <w:p w14:paraId="7773CA3D" w14:textId="0B077F16" w:rsidR="0083448F" w:rsidRPr="00BC3D3B" w:rsidRDefault="0083448F" w:rsidP="007E0721">
      <w:pPr>
        <w:pStyle w:val="CBDNormalNumber"/>
        <w:rPr>
          <w:lang w:val="en-CA"/>
        </w:rPr>
      </w:pPr>
      <w:r w:rsidRPr="00BC3D3B">
        <w:rPr>
          <w:lang w:val="en-CA"/>
        </w:rPr>
        <w:t>At its 9th session, Working Group II considered a revised draft decision submitted by the Chair following discussion</w:t>
      </w:r>
      <w:r w:rsidR="00E14FD6" w:rsidRPr="00BC3D3B">
        <w:rPr>
          <w:lang w:val="en-CA"/>
        </w:rPr>
        <w:t>s</w:t>
      </w:r>
      <w:r w:rsidRPr="00BC3D3B">
        <w:rPr>
          <w:lang w:val="en-CA"/>
        </w:rPr>
        <w:t xml:space="preserve"> in the contact group.</w:t>
      </w:r>
    </w:p>
    <w:p w14:paraId="302275F4" w14:textId="77777777" w:rsidR="0083448F" w:rsidRPr="00BC3D3B" w:rsidRDefault="0083448F" w:rsidP="007E0721">
      <w:pPr>
        <w:pStyle w:val="CBDNormalNumber"/>
        <w:rPr>
          <w:lang w:val="en-CA"/>
        </w:rPr>
      </w:pPr>
      <w:r w:rsidRPr="00BC3D3B">
        <w:rPr>
          <w:lang w:val="en-CA"/>
        </w:rPr>
        <w:lastRenderedPageBreak/>
        <w:t>Statements were made by representatives of the following Parties: Argentina, Brazil, Canada, Chile, Egypt, European Union and its member States, Israel, Peru, Russian Federation and Türkiye.</w:t>
      </w:r>
    </w:p>
    <w:p w14:paraId="20CE00B6" w14:textId="751B4983" w:rsidR="0083448F" w:rsidRPr="00BC3D3B" w:rsidRDefault="0083448F" w:rsidP="007E0721">
      <w:pPr>
        <w:pStyle w:val="CBDNormalNumber"/>
        <w:rPr>
          <w:lang w:val="en-CA"/>
        </w:rPr>
      </w:pPr>
      <w:r w:rsidRPr="00BC3D3B">
        <w:rPr>
          <w:lang w:val="en-CA"/>
        </w:rPr>
        <w:t>Working Group II approved the revised draft decision, as orally amended, for transmission to the plenary session as draft decision CBD/COP/16/L.8.</w:t>
      </w:r>
    </w:p>
    <w:p w14:paraId="58BA7803" w14:textId="10685946" w:rsidR="00116FB3" w:rsidRPr="00BC3D3B" w:rsidRDefault="00116FB3" w:rsidP="007E0721">
      <w:pPr>
        <w:pStyle w:val="CBDNormalNumber"/>
        <w:rPr>
          <w:snapToGrid w:val="0"/>
          <w:lang w:val="en-CA" w:eastAsia="en-CA"/>
        </w:rPr>
      </w:pPr>
      <w:r w:rsidRPr="00BC3D3B">
        <w:rPr>
          <w:lang w:val="en-CA"/>
        </w:rPr>
        <w:t>At its 2nd plenary session, the Conference of the Parties considered draft decision CBD/COP/16/L.8, submitted by the Chair of Working Group I</w:t>
      </w:r>
      <w:r w:rsidR="00365B26" w:rsidRPr="00BC3D3B">
        <w:rPr>
          <w:lang w:val="en-CA"/>
        </w:rPr>
        <w:t>I</w:t>
      </w:r>
      <w:r w:rsidRPr="00BC3D3B">
        <w:rPr>
          <w:lang w:val="en-CA"/>
        </w:rPr>
        <w:t xml:space="preserve">, and adopted it </w:t>
      </w:r>
      <w:r w:rsidR="00FA1B45" w:rsidRPr="00BC3D3B">
        <w:rPr>
          <w:lang w:val="en-CA"/>
        </w:rPr>
        <w:t>as decision 16/</w:t>
      </w:r>
      <w:r w:rsidR="00772BA0" w:rsidRPr="00BC3D3B">
        <w:rPr>
          <w:lang w:val="en-CA"/>
        </w:rPr>
        <w:t>16</w:t>
      </w:r>
      <w:r w:rsidRPr="00BC3D3B">
        <w:rPr>
          <w:lang w:val="en-CA"/>
        </w:rPr>
        <w:t>.</w:t>
      </w:r>
    </w:p>
    <w:p w14:paraId="540BB64E" w14:textId="16C14B5E" w:rsidR="00772BA0" w:rsidRPr="00BC3D3B" w:rsidRDefault="38231832" w:rsidP="00772BA0">
      <w:pPr>
        <w:pStyle w:val="CBDNormalNumber"/>
        <w:rPr>
          <w:snapToGrid w:val="0"/>
          <w:lang w:val="en-CA" w:eastAsia="en-CA"/>
        </w:rPr>
      </w:pPr>
      <w:r w:rsidRPr="00BC3D3B">
        <w:rPr>
          <w:snapToGrid w:val="0"/>
          <w:lang w:val="en-CA" w:eastAsia="en-CA"/>
        </w:rPr>
        <w:t xml:space="preserve">During adoption, </w:t>
      </w:r>
      <w:r w:rsidR="006A362F" w:rsidRPr="00BC3D3B">
        <w:rPr>
          <w:snapToGrid w:val="0"/>
          <w:lang w:val="en-CA" w:eastAsia="en-CA"/>
        </w:rPr>
        <w:t xml:space="preserve">statements </w:t>
      </w:r>
      <w:r w:rsidRPr="00BC3D3B">
        <w:rPr>
          <w:snapToGrid w:val="0"/>
          <w:lang w:val="en-CA" w:eastAsia="en-CA"/>
        </w:rPr>
        <w:t xml:space="preserve">were </w:t>
      </w:r>
      <w:r w:rsidR="006A362F" w:rsidRPr="00BC3D3B">
        <w:rPr>
          <w:snapToGrid w:val="0"/>
          <w:lang w:val="en-CA" w:eastAsia="en-CA"/>
        </w:rPr>
        <w:t xml:space="preserve">made </w:t>
      </w:r>
      <w:r w:rsidRPr="00BC3D3B">
        <w:rPr>
          <w:snapToGrid w:val="0"/>
          <w:lang w:val="en-CA" w:eastAsia="en-CA"/>
        </w:rPr>
        <w:t>by representatives of the European Union and its member States and Greece</w:t>
      </w:r>
      <w:r w:rsidR="0525B364" w:rsidRPr="00BC3D3B">
        <w:rPr>
          <w:snapToGrid w:val="0"/>
          <w:lang w:val="en-CA" w:eastAsia="en-CA"/>
        </w:rPr>
        <w:t>.</w:t>
      </w:r>
    </w:p>
    <w:p w14:paraId="605DC04D" w14:textId="10750CAC" w:rsidR="00772BA0" w:rsidRPr="00BC3D3B" w:rsidRDefault="00772BA0" w:rsidP="00772BA0">
      <w:pPr>
        <w:pStyle w:val="CBDNormalNumber"/>
        <w:rPr>
          <w:snapToGrid w:val="0"/>
          <w:lang w:val="en-CA" w:eastAsia="en-CA"/>
        </w:rPr>
      </w:pPr>
      <w:r w:rsidRPr="00BC3D3B">
        <w:rPr>
          <w:snapToGrid w:val="0"/>
          <w:lang w:val="en-CA" w:eastAsia="en-CA"/>
        </w:rPr>
        <w:t xml:space="preserve">The </w:t>
      </w:r>
      <w:bookmarkStart w:id="39" w:name="_Hlk190852337"/>
      <w:r w:rsidRPr="00BC3D3B">
        <w:rPr>
          <w:snapToGrid w:val="0"/>
          <w:lang w:val="en-CA" w:eastAsia="en-CA"/>
        </w:rPr>
        <w:t xml:space="preserve">representative of the European Union and its member </w:t>
      </w:r>
      <w:r w:rsidR="00C11E34" w:rsidRPr="00BC3D3B">
        <w:rPr>
          <w:snapToGrid w:val="0"/>
          <w:lang w:val="en-CA" w:eastAsia="en-CA"/>
        </w:rPr>
        <w:t xml:space="preserve">States </w:t>
      </w:r>
      <w:bookmarkEnd w:id="39"/>
      <w:r w:rsidRPr="00BC3D3B">
        <w:rPr>
          <w:snapToGrid w:val="0"/>
          <w:lang w:val="en-CA" w:eastAsia="en-CA"/>
        </w:rPr>
        <w:t xml:space="preserve">noted </w:t>
      </w:r>
      <w:r w:rsidRPr="00BC3D3B">
        <w:rPr>
          <w:bCs/>
          <w:snapToGrid w:val="0"/>
          <w:lang w:val="en-CA" w:eastAsia="en-CA"/>
        </w:rPr>
        <w:t>that paragraph</w:t>
      </w:r>
      <w:r w:rsidR="006A362F" w:rsidRPr="00BC3D3B">
        <w:rPr>
          <w:bCs/>
          <w:snapToGrid w:val="0"/>
          <w:lang w:val="en-CA" w:eastAsia="en-CA"/>
        </w:rPr>
        <w:t> </w:t>
      </w:r>
      <w:r w:rsidRPr="00BC3D3B">
        <w:rPr>
          <w:bCs/>
          <w:snapToGrid w:val="0"/>
          <w:lang w:val="en-CA" w:eastAsia="en-CA"/>
        </w:rPr>
        <w:t xml:space="preserve">5 of the annex, relating to the </w:t>
      </w:r>
      <w:r w:rsidR="00107B43" w:rsidRPr="00BC3D3B">
        <w:rPr>
          <w:bCs/>
          <w:snapToGrid w:val="0"/>
          <w:lang w:val="en-CA" w:eastAsia="en-CA"/>
        </w:rPr>
        <w:t xml:space="preserve">possibility </w:t>
      </w:r>
      <w:r w:rsidR="007F7E24" w:rsidRPr="00BC3D3B">
        <w:rPr>
          <w:bCs/>
          <w:snapToGrid w:val="0"/>
          <w:lang w:val="en-CA" w:eastAsia="en-CA"/>
        </w:rPr>
        <w:t xml:space="preserve">of </w:t>
      </w:r>
      <w:r w:rsidR="00107B43" w:rsidRPr="00BC3D3B">
        <w:rPr>
          <w:bCs/>
          <w:snapToGrid w:val="0"/>
          <w:lang w:val="en-CA" w:eastAsia="en-CA"/>
        </w:rPr>
        <w:t>communicat</w:t>
      </w:r>
      <w:r w:rsidR="007F7E24" w:rsidRPr="00BC3D3B">
        <w:rPr>
          <w:bCs/>
          <w:snapToGrid w:val="0"/>
          <w:lang w:val="en-CA" w:eastAsia="en-CA"/>
        </w:rPr>
        <w:t>ing</w:t>
      </w:r>
      <w:r w:rsidR="00107B43" w:rsidRPr="00BC3D3B">
        <w:rPr>
          <w:bCs/>
          <w:snapToGrid w:val="0"/>
          <w:lang w:val="en-CA" w:eastAsia="en-CA"/>
        </w:rPr>
        <w:t xml:space="preserve"> an </w:t>
      </w:r>
      <w:r w:rsidRPr="00BC3D3B">
        <w:rPr>
          <w:bCs/>
          <w:snapToGrid w:val="0"/>
          <w:lang w:val="en-CA" w:eastAsia="en-CA"/>
        </w:rPr>
        <w:t>objection to the inclusion of a description or a modification in the repository or the information-sharing mechanism for ecologically or biologically significant marine areas, owing to the existence of a claim or dispute relating to sovereignty, sovereign rights or jurisdiction involving an area included in the submission, was without prejudice to paragraph 3 of the decision.</w:t>
      </w:r>
      <w:r w:rsidRPr="00BC3D3B">
        <w:rPr>
          <w:snapToGrid w:val="0"/>
          <w:lang w:val="en-CA" w:eastAsia="en-CA"/>
        </w:rPr>
        <w:t xml:space="preserve"> </w:t>
      </w:r>
    </w:p>
    <w:p w14:paraId="07A72E61" w14:textId="652C51BF" w:rsidR="00772BA0" w:rsidRPr="00BC3D3B" w:rsidRDefault="38231832" w:rsidP="00772BA0">
      <w:pPr>
        <w:pStyle w:val="CBDNormalNumber"/>
        <w:rPr>
          <w:snapToGrid w:val="0"/>
          <w:lang w:val="en-CA" w:eastAsia="en-CA"/>
        </w:rPr>
      </w:pPr>
      <w:r w:rsidRPr="00BC3D3B">
        <w:rPr>
          <w:snapToGrid w:val="0"/>
          <w:lang w:val="en-CA" w:eastAsia="en-CA"/>
        </w:rPr>
        <w:t xml:space="preserve">The </w:t>
      </w:r>
      <w:bookmarkStart w:id="40" w:name="_Hlk190852343"/>
      <w:r w:rsidRPr="00BC3D3B">
        <w:rPr>
          <w:snapToGrid w:val="0"/>
          <w:lang w:val="en-CA" w:eastAsia="en-CA"/>
        </w:rPr>
        <w:t xml:space="preserve">representative of Greece </w:t>
      </w:r>
      <w:bookmarkEnd w:id="40"/>
      <w:r w:rsidRPr="00BC3D3B">
        <w:rPr>
          <w:snapToGrid w:val="0"/>
          <w:lang w:val="en-CA" w:eastAsia="en-CA"/>
        </w:rPr>
        <w:t xml:space="preserve">stressed the importance of respecting the sovereignty, sovereign rights and jurisdiction of coastal States, in accordance with the United Nations Convention on the Law of the Sea reflecting customary international law. In his view, that basic rule was not appropriately reflected in paragraph 5 of </w:t>
      </w:r>
      <w:r w:rsidR="49C7E5D4" w:rsidRPr="00BC3D3B">
        <w:rPr>
          <w:snapToGrid w:val="0"/>
          <w:lang w:val="en-CA" w:eastAsia="en-CA"/>
        </w:rPr>
        <w:t xml:space="preserve">the </w:t>
      </w:r>
      <w:r w:rsidRPr="00BC3D3B">
        <w:rPr>
          <w:snapToGrid w:val="0"/>
          <w:lang w:val="en-CA" w:eastAsia="en-CA"/>
        </w:rPr>
        <w:t xml:space="preserve">annex to the decision, nor was the wording of the paragraph consistent with the relevant language and approach in other contexts. Furthermore, he underlined the stipulation in paragraph 3 of the decision that </w:t>
      </w:r>
      <w:r w:rsidRPr="00BC3D3B">
        <w:rPr>
          <w:lang w:val="en-CA"/>
        </w:rPr>
        <w:t xml:space="preserve">the modification of descriptions of ecologically or biologically significant marine areas and the description of new areas meeting the criteria for ecologically or biologically significant marine areas was strictly a scientific and technical exercise, and that any action or activity carried out on the basis of the decision </w:t>
      </w:r>
      <w:r w:rsidR="006A362F" w:rsidRPr="00BC3D3B">
        <w:rPr>
          <w:lang w:val="en-CA"/>
        </w:rPr>
        <w:t xml:space="preserve">shall </w:t>
      </w:r>
      <w:r w:rsidRPr="00BC3D3B">
        <w:rPr>
          <w:lang w:val="en-CA"/>
        </w:rPr>
        <w:t xml:space="preserve">be without prejudice to, and </w:t>
      </w:r>
      <w:r w:rsidR="00D90741" w:rsidRPr="00BC3D3B">
        <w:rPr>
          <w:lang w:val="en-CA"/>
        </w:rPr>
        <w:t xml:space="preserve">shall </w:t>
      </w:r>
      <w:r w:rsidRPr="00BC3D3B">
        <w:rPr>
          <w:lang w:val="en-CA"/>
        </w:rPr>
        <w:t>not be relied upon as a basis for, asserting or denying any claims to sovereignty, sovereign rights or jurisdiction, including in respect of any disputes relating thereto.</w:t>
      </w:r>
    </w:p>
    <w:p w14:paraId="247F7825" w14:textId="7AD03C1F" w:rsidR="00F52373" w:rsidRPr="00BC3D3B" w:rsidRDefault="00F52373" w:rsidP="00C97073">
      <w:pPr>
        <w:pStyle w:val="CBDNormalNumber"/>
        <w:keepNext/>
        <w:numPr>
          <w:ilvl w:val="0"/>
          <w:numId w:val="0"/>
        </w:numPr>
        <w:spacing w:before="240"/>
        <w:ind w:left="567" w:hanging="567"/>
        <w:jc w:val="left"/>
        <w:rPr>
          <w:i/>
          <w:iCs/>
          <w:snapToGrid w:val="0"/>
          <w:lang w:val="en-CA"/>
        </w:rPr>
      </w:pPr>
      <w:r w:rsidRPr="00BC3D3B">
        <w:rPr>
          <w:i/>
          <w:iCs/>
          <w:snapToGrid w:val="0"/>
          <w:lang w:val="en-CA"/>
        </w:rPr>
        <w:tab/>
      </w:r>
      <w:bookmarkStart w:id="41" w:name="_Hlk190852355"/>
      <w:r w:rsidRPr="00BC3D3B">
        <w:rPr>
          <w:i/>
          <w:iCs/>
          <w:snapToGrid w:val="0"/>
          <w:lang w:val="en-CA"/>
        </w:rPr>
        <w:t>Conservation and sustainable use of marine and coastal biodiversity and of island biodiversity</w:t>
      </w:r>
      <w:bookmarkEnd w:id="41"/>
    </w:p>
    <w:p w14:paraId="043C9847" w14:textId="4C598F42" w:rsidR="00393399" w:rsidRPr="00BC3D3B" w:rsidRDefault="00393399" w:rsidP="007E0721">
      <w:pPr>
        <w:pStyle w:val="CBDNormalNumber"/>
        <w:rPr>
          <w:lang w:val="en-CA"/>
        </w:rPr>
      </w:pPr>
      <w:r w:rsidRPr="00BC3D3B">
        <w:rPr>
          <w:lang w:val="en-CA"/>
        </w:rPr>
        <w:t>At its 9th session, Working Group II considered a revised draft decision submitted by the Chair following discussion</w:t>
      </w:r>
      <w:r w:rsidR="00BC2193" w:rsidRPr="00BC3D3B">
        <w:rPr>
          <w:lang w:val="en-CA"/>
        </w:rPr>
        <w:t>s</w:t>
      </w:r>
      <w:r w:rsidRPr="00BC3D3B">
        <w:rPr>
          <w:lang w:val="en-CA"/>
        </w:rPr>
        <w:t xml:space="preserve"> in the contact group.</w:t>
      </w:r>
    </w:p>
    <w:p w14:paraId="23AA9A83" w14:textId="219F5AB0" w:rsidR="00393399" w:rsidRPr="00BC3D3B" w:rsidRDefault="00393399" w:rsidP="007E0721">
      <w:pPr>
        <w:pStyle w:val="CBDNormalNumber"/>
        <w:rPr>
          <w:lang w:val="en-CA"/>
        </w:rPr>
      </w:pPr>
      <w:r w:rsidRPr="00BC3D3B">
        <w:rPr>
          <w:lang w:val="en-CA"/>
        </w:rPr>
        <w:t>Statements were made by representatives of the following Parties: Argentina, Chile, Colombia, Egypt, European Union and its member States, Iceland, India, Panama, Togo and United Kingdom.</w:t>
      </w:r>
    </w:p>
    <w:p w14:paraId="62F64856" w14:textId="77777777" w:rsidR="00393399" w:rsidRPr="00BC3D3B" w:rsidRDefault="00393399" w:rsidP="007E0721">
      <w:pPr>
        <w:pStyle w:val="CBDNormalNumber"/>
        <w:rPr>
          <w:lang w:val="en-CA"/>
        </w:rPr>
      </w:pPr>
      <w:r w:rsidRPr="00BC3D3B">
        <w:rPr>
          <w:lang w:val="en-CA"/>
        </w:rPr>
        <w:t>At its 10th session, Working Group II resumed its consideration of the revised draft decision.</w:t>
      </w:r>
    </w:p>
    <w:p w14:paraId="1D4206A7" w14:textId="77777777" w:rsidR="00393399" w:rsidRPr="00BC3D3B" w:rsidRDefault="00393399" w:rsidP="007E0721">
      <w:pPr>
        <w:pStyle w:val="CBDNormalNumber"/>
        <w:rPr>
          <w:lang w:val="en-CA"/>
        </w:rPr>
      </w:pPr>
      <w:r w:rsidRPr="00BC3D3B">
        <w:rPr>
          <w:lang w:val="en-CA"/>
        </w:rPr>
        <w:t>Statements were made by representatives of the following Parties: Argentina, Brazil, Canada, Chile, China, Colombia, Cook Islands, European Union and its member States, Iceland, India, Israel, Japan, Maldives, Morocco, Norway, Panama, Peru, Philippines, Russian Federation, Somalia, South Africa and United Kingdom.</w:t>
      </w:r>
    </w:p>
    <w:p w14:paraId="0905EE5E" w14:textId="7966DB4A" w:rsidR="00393399" w:rsidRPr="00BC3D3B" w:rsidRDefault="00393399" w:rsidP="007E0721">
      <w:pPr>
        <w:pStyle w:val="CBDNormalNumber"/>
        <w:rPr>
          <w:lang w:val="en-CA"/>
        </w:rPr>
      </w:pPr>
      <w:r w:rsidRPr="00BC3D3B">
        <w:rPr>
          <w:lang w:val="en-CA"/>
        </w:rPr>
        <w:t xml:space="preserve">Working Group II agreed that a small group of interested Parties would convene to resolve the outstanding issues and develop a </w:t>
      </w:r>
      <w:r w:rsidR="00A1455E" w:rsidRPr="00BC3D3B">
        <w:rPr>
          <w:lang w:val="en-CA"/>
        </w:rPr>
        <w:t xml:space="preserve">further </w:t>
      </w:r>
      <w:r w:rsidRPr="00BC3D3B">
        <w:rPr>
          <w:lang w:val="en-CA"/>
        </w:rPr>
        <w:t>revised text for consideration</w:t>
      </w:r>
      <w:r w:rsidR="003327F7" w:rsidRPr="00BC3D3B">
        <w:rPr>
          <w:lang w:val="en-CA"/>
        </w:rPr>
        <w:t xml:space="preserve"> at a later session</w:t>
      </w:r>
      <w:r w:rsidRPr="00BC3D3B">
        <w:rPr>
          <w:lang w:val="en-CA"/>
        </w:rPr>
        <w:t>.</w:t>
      </w:r>
    </w:p>
    <w:p w14:paraId="1A3C99A7" w14:textId="2BAB9753" w:rsidR="00FB24F9" w:rsidRPr="00BC3D3B" w:rsidRDefault="00FB24F9" w:rsidP="007E0721">
      <w:pPr>
        <w:pStyle w:val="CBDNormalNumber"/>
        <w:rPr>
          <w:lang w:val="en-CA"/>
        </w:rPr>
      </w:pPr>
      <w:r w:rsidRPr="00BC3D3B">
        <w:rPr>
          <w:lang w:val="en-CA"/>
        </w:rPr>
        <w:t>At its 12th session, Working Group II consider</w:t>
      </w:r>
      <w:r w:rsidR="00CE71BD" w:rsidRPr="00BC3D3B">
        <w:rPr>
          <w:lang w:val="en-CA"/>
        </w:rPr>
        <w:t>ed</w:t>
      </w:r>
      <w:r w:rsidRPr="00BC3D3B">
        <w:rPr>
          <w:lang w:val="en-CA"/>
        </w:rPr>
        <w:t xml:space="preserve"> </w:t>
      </w:r>
      <w:r w:rsidR="00C1385A" w:rsidRPr="00BC3D3B">
        <w:rPr>
          <w:lang w:val="en-CA"/>
        </w:rPr>
        <w:t xml:space="preserve">the </w:t>
      </w:r>
      <w:r w:rsidR="00CE71BD" w:rsidRPr="00BC3D3B">
        <w:rPr>
          <w:lang w:val="en-CA"/>
        </w:rPr>
        <w:t xml:space="preserve">further </w:t>
      </w:r>
      <w:r w:rsidRPr="00BC3D3B">
        <w:rPr>
          <w:lang w:val="en-CA"/>
        </w:rPr>
        <w:t>revised draft decision.</w:t>
      </w:r>
    </w:p>
    <w:p w14:paraId="21DF5BCF" w14:textId="70D921B1" w:rsidR="00FB24F9" w:rsidRPr="00BC3D3B" w:rsidRDefault="00FB24F9" w:rsidP="007E0721">
      <w:pPr>
        <w:pStyle w:val="CBDNormalNumber"/>
        <w:rPr>
          <w:lang w:val="en-CA"/>
        </w:rPr>
      </w:pPr>
      <w:r w:rsidRPr="00BC3D3B">
        <w:rPr>
          <w:lang w:val="en-CA"/>
        </w:rPr>
        <w:t xml:space="preserve">The facilitator of the small group of interested </w:t>
      </w:r>
      <w:r w:rsidR="00FF1CB3" w:rsidRPr="00BC3D3B">
        <w:rPr>
          <w:lang w:val="en-CA"/>
        </w:rPr>
        <w:t>P</w:t>
      </w:r>
      <w:r w:rsidRPr="00BC3D3B">
        <w:rPr>
          <w:lang w:val="en-CA"/>
        </w:rPr>
        <w:t xml:space="preserve">arties read out the amended text agreed on by the small group. </w:t>
      </w:r>
    </w:p>
    <w:p w14:paraId="10D1DA43" w14:textId="77777777" w:rsidR="00FB24F9" w:rsidRPr="00BC3D3B" w:rsidRDefault="00FB24F9" w:rsidP="007E0721">
      <w:pPr>
        <w:pStyle w:val="CBDNormalNumber"/>
        <w:rPr>
          <w:lang w:val="en-CA"/>
        </w:rPr>
      </w:pPr>
      <w:r w:rsidRPr="00BC3D3B">
        <w:rPr>
          <w:lang w:val="en-CA"/>
        </w:rPr>
        <w:t>Statements were made by representatives of the following Parties: Chile and Russian Federation.</w:t>
      </w:r>
    </w:p>
    <w:p w14:paraId="5DAEE972" w14:textId="63E30ADC" w:rsidR="00FB24F9" w:rsidRPr="00BC3D3B" w:rsidRDefault="00FB24F9" w:rsidP="007E0721">
      <w:pPr>
        <w:pStyle w:val="CBDNormalNumber"/>
        <w:rPr>
          <w:lang w:val="en-CA"/>
        </w:rPr>
      </w:pPr>
      <w:r w:rsidRPr="00BC3D3B">
        <w:rPr>
          <w:lang w:val="en-CA"/>
        </w:rPr>
        <w:t xml:space="preserve">The Working Group approved the </w:t>
      </w:r>
      <w:r w:rsidR="00437B84" w:rsidRPr="00BC3D3B">
        <w:rPr>
          <w:lang w:val="en-CA"/>
        </w:rPr>
        <w:t xml:space="preserve">further </w:t>
      </w:r>
      <w:r w:rsidRPr="00BC3D3B">
        <w:rPr>
          <w:lang w:val="en-CA"/>
        </w:rPr>
        <w:t>revised draft decision, as orally amended, for transmission to the plenary session as draft decision CBD/COP/16/L.17.</w:t>
      </w:r>
    </w:p>
    <w:p w14:paraId="563FC665" w14:textId="67129253" w:rsidR="00F52373" w:rsidRPr="00BC3D3B" w:rsidRDefault="00F52373" w:rsidP="00854CD5">
      <w:pPr>
        <w:pStyle w:val="CBDNormalNumber"/>
        <w:rPr>
          <w:b/>
          <w:bCs/>
          <w:lang w:val="en-CA"/>
        </w:rPr>
      </w:pPr>
      <w:r w:rsidRPr="00BC3D3B">
        <w:rPr>
          <w:lang w:val="en-CA"/>
        </w:rPr>
        <w:lastRenderedPageBreak/>
        <w:t>At its 5th plenary session, the Conference of the Parties considered draft decision CBD/COP/16/L.17</w:t>
      </w:r>
      <w:r w:rsidR="00854CD5" w:rsidRPr="00BC3D3B">
        <w:rPr>
          <w:lang w:val="en-CA"/>
        </w:rPr>
        <w:t>, submitted by the Chair of Working Group II</w:t>
      </w:r>
      <w:r w:rsidRPr="00BC3D3B">
        <w:rPr>
          <w:lang w:val="en-CA"/>
        </w:rPr>
        <w:t>.</w:t>
      </w:r>
    </w:p>
    <w:p w14:paraId="67AAE7FB" w14:textId="5BEF7D7B" w:rsidR="00F52373" w:rsidRPr="00BC3D3B" w:rsidRDefault="00F52373" w:rsidP="00F52373">
      <w:pPr>
        <w:pStyle w:val="CBDNormalNumber"/>
        <w:rPr>
          <w:b/>
          <w:bCs/>
          <w:lang w:val="en-CA"/>
        </w:rPr>
      </w:pPr>
      <w:r w:rsidRPr="00BC3D3B">
        <w:rPr>
          <w:lang w:val="en-CA"/>
        </w:rPr>
        <w:t>Statements were made by representatives of the following Parties: Chile</w:t>
      </w:r>
      <w:r w:rsidR="00F019B0" w:rsidRPr="00BC3D3B">
        <w:rPr>
          <w:lang w:val="en-CA"/>
        </w:rPr>
        <w:t xml:space="preserve"> and</w:t>
      </w:r>
      <w:r w:rsidRPr="00BC3D3B">
        <w:rPr>
          <w:lang w:val="en-CA"/>
        </w:rPr>
        <w:t xml:space="preserve"> Russian Federation</w:t>
      </w:r>
      <w:r w:rsidR="00F019B0" w:rsidRPr="00BC3D3B">
        <w:rPr>
          <w:lang w:val="en-CA"/>
        </w:rPr>
        <w:t>.</w:t>
      </w:r>
    </w:p>
    <w:p w14:paraId="2292797A" w14:textId="54EE7BA2" w:rsidR="00F52373" w:rsidRPr="00BC3D3B" w:rsidRDefault="00F019B0" w:rsidP="00F52373">
      <w:pPr>
        <w:pStyle w:val="CBDNormalNumber"/>
        <w:rPr>
          <w:b/>
          <w:bCs/>
          <w:lang w:val="en-CA"/>
        </w:rPr>
      </w:pPr>
      <w:r w:rsidRPr="00BC3D3B">
        <w:rPr>
          <w:lang w:val="en-CA"/>
        </w:rPr>
        <w:t>T</w:t>
      </w:r>
      <w:r w:rsidR="00F52373" w:rsidRPr="00BC3D3B">
        <w:rPr>
          <w:lang w:val="en-CA"/>
        </w:rPr>
        <w:t>he Conference of the Parties adopted the draft decision, as orally amended, as decision</w:t>
      </w:r>
      <w:r w:rsidRPr="00BC3D3B">
        <w:rPr>
          <w:lang w:val="en-CA"/>
        </w:rPr>
        <w:t> </w:t>
      </w:r>
      <w:r w:rsidR="00F52373" w:rsidRPr="00BC3D3B">
        <w:rPr>
          <w:lang w:val="en-CA"/>
        </w:rPr>
        <w:t>16/</w:t>
      </w:r>
      <w:r w:rsidR="00541E59" w:rsidRPr="00BC3D3B">
        <w:rPr>
          <w:lang w:val="en-CA"/>
        </w:rPr>
        <w:t>17</w:t>
      </w:r>
      <w:r w:rsidR="00F52373" w:rsidRPr="00BC3D3B">
        <w:rPr>
          <w:lang w:val="en-CA"/>
        </w:rPr>
        <w:t xml:space="preserve">. </w:t>
      </w:r>
    </w:p>
    <w:p w14:paraId="684B095F" w14:textId="42F7800E" w:rsidR="00F52373" w:rsidRPr="00BC3D3B" w:rsidRDefault="1821F125" w:rsidP="00F52373">
      <w:pPr>
        <w:pStyle w:val="CBDNormalNumber"/>
        <w:rPr>
          <w:b/>
          <w:bCs/>
          <w:lang w:val="en-CA"/>
        </w:rPr>
      </w:pPr>
      <w:r w:rsidRPr="00BC3D3B">
        <w:rPr>
          <w:lang w:val="en-CA"/>
        </w:rPr>
        <w:t xml:space="preserve">Following </w:t>
      </w:r>
      <w:r w:rsidR="2DD672A0" w:rsidRPr="00BC3D3B">
        <w:rPr>
          <w:lang w:val="en-CA"/>
        </w:rPr>
        <w:t xml:space="preserve">the </w:t>
      </w:r>
      <w:r w:rsidRPr="00BC3D3B">
        <w:rPr>
          <w:lang w:val="en-CA"/>
        </w:rPr>
        <w:t>adoption</w:t>
      </w:r>
      <w:r w:rsidR="2DD672A0" w:rsidRPr="00BC3D3B">
        <w:rPr>
          <w:lang w:val="en-CA"/>
        </w:rPr>
        <w:t xml:space="preserve"> of the decision</w:t>
      </w:r>
      <w:r w:rsidRPr="00BC3D3B">
        <w:rPr>
          <w:lang w:val="en-CA"/>
        </w:rPr>
        <w:t>, statements were made by</w:t>
      </w:r>
      <w:r w:rsidR="24745C55" w:rsidRPr="00BC3D3B">
        <w:rPr>
          <w:lang w:val="en-CA"/>
        </w:rPr>
        <w:t xml:space="preserve"> representatives of</w:t>
      </w:r>
      <w:r w:rsidR="21EC294B" w:rsidRPr="00BC3D3B">
        <w:rPr>
          <w:lang w:val="en-CA"/>
        </w:rPr>
        <w:t xml:space="preserve"> the following Parties</w:t>
      </w:r>
      <w:r w:rsidRPr="00BC3D3B">
        <w:rPr>
          <w:lang w:val="en-CA"/>
        </w:rPr>
        <w:t xml:space="preserve">: </w:t>
      </w:r>
      <w:r w:rsidR="5929FA5B" w:rsidRPr="00BC3D3B">
        <w:rPr>
          <w:lang w:val="en-CA"/>
        </w:rPr>
        <w:t xml:space="preserve">Chile, </w:t>
      </w:r>
      <w:r w:rsidRPr="00BC3D3B">
        <w:rPr>
          <w:lang w:val="en-CA"/>
        </w:rPr>
        <w:t>Cook Islands (on behalf of the Pacific</w:t>
      </w:r>
      <w:r w:rsidR="24745C55" w:rsidRPr="00BC3D3B">
        <w:rPr>
          <w:lang w:val="en-CA"/>
        </w:rPr>
        <w:t xml:space="preserve"> small i</w:t>
      </w:r>
      <w:r w:rsidRPr="00BC3D3B">
        <w:rPr>
          <w:lang w:val="en-CA"/>
        </w:rPr>
        <w:t xml:space="preserve">sland </w:t>
      </w:r>
      <w:r w:rsidR="24745C55" w:rsidRPr="00BC3D3B">
        <w:rPr>
          <w:lang w:val="en-CA"/>
        </w:rPr>
        <w:t xml:space="preserve">developing </w:t>
      </w:r>
      <w:r w:rsidRPr="00BC3D3B">
        <w:rPr>
          <w:lang w:val="en-CA"/>
        </w:rPr>
        <w:t>States</w:t>
      </w:r>
      <w:r w:rsidR="24745C55" w:rsidRPr="00BC3D3B">
        <w:rPr>
          <w:lang w:val="en-CA"/>
        </w:rPr>
        <w:t xml:space="preserve"> </w:t>
      </w:r>
      <w:r w:rsidR="41EF628E" w:rsidRPr="00BC3D3B">
        <w:rPr>
          <w:lang w:val="en-CA"/>
        </w:rPr>
        <w:t>re</w:t>
      </w:r>
      <w:r w:rsidR="24745C55" w:rsidRPr="00BC3D3B">
        <w:rPr>
          <w:lang w:val="en-CA"/>
        </w:rPr>
        <w:t>present</w:t>
      </w:r>
      <w:r w:rsidR="41EF628E" w:rsidRPr="00BC3D3B">
        <w:rPr>
          <w:lang w:val="en-CA"/>
        </w:rPr>
        <w:t>ed</w:t>
      </w:r>
      <w:r w:rsidR="24745C55" w:rsidRPr="00BC3D3B">
        <w:rPr>
          <w:lang w:val="en-CA"/>
        </w:rPr>
        <w:t xml:space="preserve"> at the meeting</w:t>
      </w:r>
      <w:r w:rsidR="026F7208" w:rsidRPr="00BC3D3B">
        <w:rPr>
          <w:lang w:val="en-CA"/>
        </w:rPr>
        <w:t xml:space="preserve"> and supported by Antigua and Barbuda, Australia, </w:t>
      </w:r>
      <w:r w:rsidR="1ABBBC8B" w:rsidRPr="00BC3D3B">
        <w:rPr>
          <w:lang w:val="en-CA"/>
        </w:rPr>
        <w:t xml:space="preserve">Cabo Verde, </w:t>
      </w:r>
      <w:r w:rsidR="47E18028" w:rsidRPr="00BC3D3B">
        <w:rPr>
          <w:lang w:val="en-CA"/>
        </w:rPr>
        <w:t xml:space="preserve">Fiji, </w:t>
      </w:r>
      <w:r w:rsidR="026F7208" w:rsidRPr="00BC3D3B">
        <w:rPr>
          <w:lang w:val="en-CA"/>
        </w:rPr>
        <w:t xml:space="preserve">Iceland, </w:t>
      </w:r>
      <w:r w:rsidR="1ABBBC8B" w:rsidRPr="00BC3D3B">
        <w:rPr>
          <w:lang w:val="en-CA"/>
        </w:rPr>
        <w:t xml:space="preserve">Maldives, </w:t>
      </w:r>
      <w:r w:rsidR="026F7208" w:rsidRPr="00BC3D3B">
        <w:rPr>
          <w:lang w:val="en-CA"/>
        </w:rPr>
        <w:t>New Zealand,</w:t>
      </w:r>
      <w:r w:rsidR="1ABBBC8B" w:rsidRPr="00BC3D3B">
        <w:rPr>
          <w:lang w:val="en-CA"/>
        </w:rPr>
        <w:t xml:space="preserve"> Panama, Saint</w:t>
      </w:r>
      <w:r w:rsidR="6C1A9D3C" w:rsidRPr="00BC3D3B">
        <w:rPr>
          <w:lang w:val="en-CA"/>
        </w:rPr>
        <w:t xml:space="preserve"> </w:t>
      </w:r>
      <w:r w:rsidR="1ABBBC8B" w:rsidRPr="00BC3D3B">
        <w:rPr>
          <w:lang w:val="en-CA"/>
        </w:rPr>
        <w:t>Lucia and Seychelles</w:t>
      </w:r>
      <w:r w:rsidRPr="00BC3D3B">
        <w:rPr>
          <w:lang w:val="en-CA"/>
        </w:rPr>
        <w:t>) and European Union and its member States</w:t>
      </w:r>
      <w:r w:rsidR="026F7208" w:rsidRPr="00BC3D3B">
        <w:rPr>
          <w:lang w:val="en-CA"/>
        </w:rPr>
        <w:t xml:space="preserve"> (supported by </w:t>
      </w:r>
      <w:r w:rsidR="47E18028" w:rsidRPr="00BC3D3B">
        <w:rPr>
          <w:lang w:val="en-CA"/>
        </w:rPr>
        <w:t xml:space="preserve">Fiji, </w:t>
      </w:r>
      <w:r w:rsidR="026F7208" w:rsidRPr="00BC3D3B">
        <w:rPr>
          <w:lang w:val="en-CA"/>
        </w:rPr>
        <w:t>Iceland</w:t>
      </w:r>
      <w:r w:rsidR="1ABBBC8B" w:rsidRPr="00BC3D3B">
        <w:rPr>
          <w:lang w:val="en-CA"/>
        </w:rPr>
        <w:t xml:space="preserve">, Norway and </w:t>
      </w:r>
      <w:r w:rsidR="41ED5255" w:rsidRPr="00BC3D3B">
        <w:rPr>
          <w:lang w:val="en-CA"/>
        </w:rPr>
        <w:t xml:space="preserve">the </w:t>
      </w:r>
      <w:r w:rsidR="1ABBBC8B" w:rsidRPr="00BC3D3B">
        <w:rPr>
          <w:lang w:val="en-CA"/>
        </w:rPr>
        <w:t>United Kingdom)</w:t>
      </w:r>
      <w:r w:rsidRPr="00BC3D3B">
        <w:rPr>
          <w:lang w:val="en-CA"/>
        </w:rPr>
        <w:t>.</w:t>
      </w:r>
    </w:p>
    <w:p w14:paraId="6C0D2453" w14:textId="59185C4D" w:rsidR="00D90741" w:rsidRPr="00BC3D3B" w:rsidRDefault="00D90741" w:rsidP="00D90741">
      <w:pPr>
        <w:pStyle w:val="CBDNormalNumber"/>
        <w:rPr>
          <w:lang w:val="en-CA"/>
        </w:rPr>
      </w:pPr>
      <w:r w:rsidRPr="00BC3D3B">
        <w:rPr>
          <w:lang w:val="en-CA"/>
        </w:rPr>
        <w:t xml:space="preserve">The </w:t>
      </w:r>
      <w:bookmarkStart w:id="42" w:name="_Hlk190852378"/>
      <w:r w:rsidRPr="00BC3D3B">
        <w:rPr>
          <w:lang w:val="en-CA"/>
        </w:rPr>
        <w:t xml:space="preserve">representative of the Cook Islands </w:t>
      </w:r>
      <w:bookmarkEnd w:id="42"/>
      <w:r w:rsidRPr="00BC3D3B">
        <w:rPr>
          <w:lang w:val="en-CA"/>
        </w:rPr>
        <w:t>called for the establishment of a stand-alone agenda item on island biodiversity at future meetings of the Conference of the Parties. She noted that there were key issues under the topic of island biodiversity that were not related to marine and coastal biodiversity, and that deliberations under that agenda item had been focused on ecologically or biologically significant marine areas and other matters</w:t>
      </w:r>
      <w:r w:rsidR="00967501" w:rsidRPr="00BC3D3B">
        <w:rPr>
          <w:lang w:val="en-CA"/>
        </w:rPr>
        <w:t xml:space="preserve"> and had </w:t>
      </w:r>
      <w:r w:rsidRPr="00BC3D3B">
        <w:rPr>
          <w:lang w:val="en-CA"/>
        </w:rPr>
        <w:t>not allow</w:t>
      </w:r>
      <w:r w:rsidR="00967501" w:rsidRPr="00BC3D3B">
        <w:rPr>
          <w:lang w:val="en-CA"/>
        </w:rPr>
        <w:t>ed</w:t>
      </w:r>
      <w:r w:rsidRPr="00BC3D3B">
        <w:rPr>
          <w:lang w:val="en-CA"/>
        </w:rPr>
        <w:t xml:space="preserve"> for sufficient focus on island-specific issues.</w:t>
      </w:r>
    </w:p>
    <w:p w14:paraId="1EA13709" w14:textId="5998F1A2" w:rsidR="00D90741" w:rsidRPr="00BC3D3B" w:rsidRDefault="00D90741" w:rsidP="00D90741">
      <w:pPr>
        <w:pStyle w:val="CBDNormalNumber"/>
        <w:rPr>
          <w:lang w:val="en-CA"/>
        </w:rPr>
      </w:pPr>
      <w:r w:rsidRPr="00BC3D3B">
        <w:rPr>
          <w:lang w:val="en-CA"/>
        </w:rPr>
        <w:t xml:space="preserve">The representative of the </w:t>
      </w:r>
      <w:bookmarkStart w:id="43" w:name="_Hlk190852409"/>
      <w:r w:rsidRPr="00BC3D3B">
        <w:rPr>
          <w:lang w:val="en-CA"/>
        </w:rPr>
        <w:t>European Union and its member States</w:t>
      </w:r>
      <w:r w:rsidR="00967501" w:rsidRPr="00BC3D3B">
        <w:rPr>
          <w:lang w:val="en-CA"/>
        </w:rPr>
        <w:t xml:space="preserve"> </w:t>
      </w:r>
      <w:bookmarkEnd w:id="43"/>
      <w:r w:rsidRPr="00BC3D3B">
        <w:rPr>
          <w:lang w:val="en-CA"/>
        </w:rPr>
        <w:t xml:space="preserve">expressed regret that Parties </w:t>
      </w:r>
      <w:r w:rsidR="00967501" w:rsidRPr="00BC3D3B">
        <w:rPr>
          <w:lang w:val="en-CA"/>
        </w:rPr>
        <w:t>had been</w:t>
      </w:r>
      <w:r w:rsidRPr="00BC3D3B">
        <w:rPr>
          <w:lang w:val="en-CA"/>
        </w:rPr>
        <w:t xml:space="preserve"> unable to reach a compromise text that highlight</w:t>
      </w:r>
      <w:r w:rsidR="00967501" w:rsidRPr="00BC3D3B">
        <w:rPr>
          <w:lang w:val="en-CA"/>
        </w:rPr>
        <w:t>ed</w:t>
      </w:r>
      <w:r w:rsidRPr="00BC3D3B">
        <w:rPr>
          <w:lang w:val="en-CA"/>
        </w:rPr>
        <w:t xml:space="preserve"> the important link between the Agreement under the United Nations Convention on the Law of the Sea on the Conservation and Sustainable Use of Marine Biological Diversity of Areas beyond National Jurisdiction and the implementation of the Kunming-Montreal Global Biodiversity Framework. </w:t>
      </w:r>
      <w:r w:rsidR="00967501" w:rsidRPr="00BC3D3B">
        <w:rPr>
          <w:lang w:val="en-CA"/>
        </w:rPr>
        <w:t xml:space="preserve">She </w:t>
      </w:r>
      <w:r w:rsidRPr="00BC3D3B">
        <w:rPr>
          <w:lang w:val="en-CA"/>
        </w:rPr>
        <w:t xml:space="preserve">noted that the European Union and its </w:t>
      </w:r>
      <w:r w:rsidR="00967501" w:rsidRPr="00BC3D3B">
        <w:rPr>
          <w:lang w:val="en-CA"/>
        </w:rPr>
        <w:t>m</w:t>
      </w:r>
      <w:r w:rsidRPr="00BC3D3B">
        <w:rPr>
          <w:lang w:val="en-CA"/>
        </w:rPr>
        <w:t xml:space="preserve">ember States </w:t>
      </w:r>
      <w:r w:rsidR="00967501" w:rsidRPr="00BC3D3B">
        <w:rPr>
          <w:lang w:val="en-CA"/>
        </w:rPr>
        <w:t xml:space="preserve">were </w:t>
      </w:r>
      <w:r w:rsidRPr="00BC3D3B">
        <w:rPr>
          <w:lang w:val="en-CA"/>
        </w:rPr>
        <w:t>committed to the swift ratification of the Agreement</w:t>
      </w:r>
      <w:r w:rsidR="00DD5C3A" w:rsidRPr="00BC3D3B">
        <w:rPr>
          <w:lang w:val="en-CA"/>
        </w:rPr>
        <w:t>,</w:t>
      </w:r>
      <w:r w:rsidRPr="00BC3D3B">
        <w:rPr>
          <w:lang w:val="en-CA"/>
        </w:rPr>
        <w:t xml:space="preserve"> and </w:t>
      </w:r>
      <w:r w:rsidR="00DD5C3A" w:rsidRPr="00BC3D3B">
        <w:rPr>
          <w:lang w:val="en-CA"/>
        </w:rPr>
        <w:t xml:space="preserve">she </w:t>
      </w:r>
      <w:r w:rsidRPr="00BC3D3B">
        <w:rPr>
          <w:lang w:val="en-CA"/>
        </w:rPr>
        <w:t xml:space="preserve">urged Parties and </w:t>
      </w:r>
      <w:r w:rsidR="00967501" w:rsidRPr="00BC3D3B">
        <w:rPr>
          <w:lang w:val="en-CA"/>
        </w:rPr>
        <w:t>o</w:t>
      </w:r>
      <w:r w:rsidRPr="00BC3D3B">
        <w:rPr>
          <w:lang w:val="en-CA"/>
        </w:rPr>
        <w:t xml:space="preserve">ther Governments to accelerate their efforts to ratify </w:t>
      </w:r>
      <w:r w:rsidR="00967501" w:rsidRPr="00BC3D3B">
        <w:rPr>
          <w:lang w:val="en-CA"/>
        </w:rPr>
        <w:t>it</w:t>
      </w:r>
      <w:r w:rsidRPr="00BC3D3B">
        <w:rPr>
          <w:lang w:val="en-CA"/>
        </w:rPr>
        <w:t>.</w:t>
      </w:r>
    </w:p>
    <w:p w14:paraId="15E124D0" w14:textId="679BF0CA" w:rsidR="00D90741" w:rsidRPr="00BC3D3B" w:rsidRDefault="00D90741" w:rsidP="00D90741">
      <w:pPr>
        <w:pStyle w:val="CBDNormalNumber"/>
        <w:rPr>
          <w:lang w:val="en-CA"/>
        </w:rPr>
      </w:pPr>
      <w:r w:rsidRPr="00BC3D3B">
        <w:rPr>
          <w:lang w:val="en-CA"/>
        </w:rPr>
        <w:t xml:space="preserve">The representative of </w:t>
      </w:r>
      <w:bookmarkStart w:id="44" w:name="_Hlk190852421"/>
      <w:r w:rsidRPr="00BC3D3B">
        <w:rPr>
          <w:lang w:val="en-CA"/>
        </w:rPr>
        <w:t xml:space="preserve">Chile </w:t>
      </w:r>
      <w:bookmarkEnd w:id="44"/>
      <w:r w:rsidRPr="00BC3D3B">
        <w:rPr>
          <w:lang w:val="en-CA"/>
        </w:rPr>
        <w:t xml:space="preserve">expressed support for the statement </w:t>
      </w:r>
      <w:r w:rsidR="00967501" w:rsidRPr="00BC3D3B">
        <w:rPr>
          <w:lang w:val="en-CA"/>
        </w:rPr>
        <w:t>of</w:t>
      </w:r>
      <w:r w:rsidRPr="00BC3D3B">
        <w:rPr>
          <w:lang w:val="en-CA"/>
        </w:rPr>
        <w:t xml:space="preserve"> the European Union, reaffirming the importance of recognizing the interlinkages between the Agreement and work under the Convention and the implementation of the Framework and calling for Parties and </w:t>
      </w:r>
      <w:r w:rsidR="00967501" w:rsidRPr="00BC3D3B">
        <w:rPr>
          <w:lang w:val="en-CA"/>
        </w:rPr>
        <w:t>o</w:t>
      </w:r>
      <w:r w:rsidRPr="00BC3D3B">
        <w:rPr>
          <w:lang w:val="en-CA"/>
        </w:rPr>
        <w:t xml:space="preserve">ther Governments to accelerate their efforts to ratify the Agreement. </w:t>
      </w:r>
      <w:r w:rsidR="00967501" w:rsidRPr="00BC3D3B">
        <w:rPr>
          <w:lang w:val="en-CA"/>
        </w:rPr>
        <w:t xml:space="preserve">She </w:t>
      </w:r>
      <w:r w:rsidRPr="00BC3D3B">
        <w:rPr>
          <w:lang w:val="en-CA"/>
        </w:rPr>
        <w:t>also expressed regret that the language of th</w:t>
      </w:r>
      <w:r w:rsidR="00967501" w:rsidRPr="00BC3D3B">
        <w:rPr>
          <w:lang w:val="en-CA"/>
        </w:rPr>
        <w:t>e</w:t>
      </w:r>
      <w:r w:rsidRPr="00BC3D3B">
        <w:rPr>
          <w:lang w:val="en-CA"/>
        </w:rPr>
        <w:t xml:space="preserve"> decision did not include specific references to gender-responsiveness and human rights based-approaches.</w:t>
      </w:r>
    </w:p>
    <w:p w14:paraId="1FCCE391" w14:textId="1411E42B" w:rsidR="00365B8C" w:rsidRPr="00BC3D3B" w:rsidRDefault="00365B8C" w:rsidP="00365B8C">
      <w:pPr>
        <w:pStyle w:val="CBDAgendaItem"/>
        <w:rPr>
          <w:caps/>
          <w:lang w:val="en-CA"/>
        </w:rPr>
      </w:pPr>
      <w:r w:rsidRPr="00BC3D3B">
        <w:rPr>
          <w:lang w:val="en-CA"/>
        </w:rPr>
        <w:t xml:space="preserve">Item 21 </w:t>
      </w:r>
      <w:r w:rsidRPr="00BC3D3B">
        <w:rPr>
          <w:lang w:val="en-CA"/>
        </w:rPr>
        <w:br/>
        <w:t>Invasive alien species</w:t>
      </w:r>
    </w:p>
    <w:p w14:paraId="37FC6335" w14:textId="4725839C" w:rsidR="00EA0FB5" w:rsidRPr="00BC3D3B" w:rsidRDefault="00EA0FB5" w:rsidP="007E0721">
      <w:pPr>
        <w:pStyle w:val="CBDNormalNumber"/>
        <w:rPr>
          <w:lang w:val="en-CA"/>
        </w:rPr>
      </w:pPr>
      <w:bookmarkStart w:id="45" w:name="_Hlk180558524"/>
      <w:r w:rsidRPr="00BC3D3B">
        <w:rPr>
          <w:lang w:val="en-CA"/>
        </w:rPr>
        <w:t>Working Group II considered agenda item 21 at its 1st session. It had before it a draft decision.</w:t>
      </w:r>
      <w:r w:rsidR="009420F6" w:rsidRPr="00BC3D3B">
        <w:rPr>
          <w:rStyle w:val="FootnoteReference"/>
          <w:lang w:val="en-CA"/>
        </w:rPr>
        <w:footnoteReference w:id="88"/>
      </w:r>
      <w:r w:rsidRPr="00BC3D3B">
        <w:rPr>
          <w:lang w:val="en-CA"/>
        </w:rPr>
        <w:t xml:space="preserve"> An information document on progress on requests to the Executive Secretary from decision 15/27 on invasive alien species</w:t>
      </w:r>
      <w:bookmarkEnd w:id="45"/>
      <w:r w:rsidRPr="00BC3D3B">
        <w:rPr>
          <w:rStyle w:val="FootnoteReference"/>
          <w:lang w:val="en-CA"/>
        </w:rPr>
        <w:footnoteReference w:id="89"/>
      </w:r>
      <w:r w:rsidRPr="00BC3D3B">
        <w:rPr>
          <w:lang w:val="en-CA"/>
        </w:rPr>
        <w:t xml:space="preserve"> had also been issued in relation to agenda item 21.</w:t>
      </w:r>
    </w:p>
    <w:p w14:paraId="6876BE7F" w14:textId="6BCD41C9" w:rsidR="00EA0FB5" w:rsidRPr="00BC3D3B" w:rsidRDefault="00EA0FB5" w:rsidP="007E0721">
      <w:pPr>
        <w:pStyle w:val="CBDNormalNumber"/>
        <w:rPr>
          <w:lang w:val="en-CA"/>
        </w:rPr>
      </w:pPr>
      <w:r w:rsidRPr="00BC3D3B">
        <w:rPr>
          <w:lang w:val="en-CA"/>
        </w:rPr>
        <w:t>Working Group II agreed that the Chair would prepare a revised draft decision for consideration</w:t>
      </w:r>
      <w:r w:rsidR="009F0976" w:rsidRPr="00BC3D3B">
        <w:rPr>
          <w:lang w:val="en-CA"/>
        </w:rPr>
        <w:t xml:space="preserve"> at a later session</w:t>
      </w:r>
      <w:r w:rsidRPr="00BC3D3B">
        <w:rPr>
          <w:lang w:val="en-CA"/>
        </w:rPr>
        <w:t>.</w:t>
      </w:r>
    </w:p>
    <w:p w14:paraId="2E76EA9A" w14:textId="77777777" w:rsidR="00EA0FB5" w:rsidRPr="00BC3D3B" w:rsidRDefault="00EA0FB5" w:rsidP="007E0721">
      <w:pPr>
        <w:pStyle w:val="CBDNormalNumber"/>
        <w:rPr>
          <w:lang w:val="en-CA"/>
        </w:rPr>
      </w:pPr>
      <w:r w:rsidRPr="00BC3D3B">
        <w:rPr>
          <w:lang w:val="en-CA"/>
        </w:rPr>
        <w:t>At its 6th session, on 25 October, Working Group II considered a revised draft decision submitted by the Chair.</w:t>
      </w:r>
    </w:p>
    <w:p w14:paraId="2312CEF8" w14:textId="77777777" w:rsidR="00EA0FB5" w:rsidRPr="00BC3D3B" w:rsidRDefault="00EA0FB5" w:rsidP="007E0721">
      <w:pPr>
        <w:pStyle w:val="CBDNormalNumber"/>
        <w:rPr>
          <w:lang w:val="en-CA"/>
        </w:rPr>
      </w:pPr>
      <w:r w:rsidRPr="00BC3D3B">
        <w:rPr>
          <w:lang w:val="en-CA"/>
        </w:rPr>
        <w:t xml:space="preserve">Statements were made by representatives of the following Parties: Australia, Brazil, Canada, Chile, Colombia, Cook Islands (on behalf of the Pacific small island developing States represented at the meeting), Côte d’Ivoire, Dominican Republic, Ethiopia, European Union and its member States, India, Iraq, Japan, Kenya, Mexico, Peru and Russian Federation. </w:t>
      </w:r>
    </w:p>
    <w:p w14:paraId="239ABC57" w14:textId="77777777" w:rsidR="00EA0FB5" w:rsidRPr="00BC3D3B" w:rsidRDefault="00EA0FB5" w:rsidP="007E0721">
      <w:pPr>
        <w:pStyle w:val="CBDNormalNumber"/>
        <w:rPr>
          <w:lang w:val="en-CA"/>
        </w:rPr>
      </w:pPr>
      <w:r w:rsidRPr="00BC3D3B">
        <w:rPr>
          <w:lang w:val="en-CA"/>
        </w:rPr>
        <w:t xml:space="preserve">At its 7th session, Working Group II resumed its consideration of the revised draft decision. </w:t>
      </w:r>
    </w:p>
    <w:p w14:paraId="02380A95" w14:textId="77777777" w:rsidR="00EA0FB5" w:rsidRPr="00BC3D3B" w:rsidRDefault="00EA0FB5" w:rsidP="007E0721">
      <w:pPr>
        <w:pStyle w:val="CBDNormalNumber"/>
        <w:rPr>
          <w:lang w:val="en-CA"/>
        </w:rPr>
      </w:pPr>
      <w:r w:rsidRPr="00BC3D3B">
        <w:rPr>
          <w:lang w:val="en-CA"/>
        </w:rPr>
        <w:lastRenderedPageBreak/>
        <w:t>Statements were made by representatives of the following Parties: Argentina, Brazil, Canada, Chile, Colombia, Dominican Republic, Egypt, Ethiopia, European Union and its member States, India, Israel, Kenya, Peru, Russian Federation, South Africa, Togo, Uganda, United Kingdom, Zambia and Zimbabwe.</w:t>
      </w:r>
    </w:p>
    <w:p w14:paraId="3AFAB9B7" w14:textId="77777777" w:rsidR="00EA0FB5" w:rsidRPr="00BC3D3B" w:rsidRDefault="00EA0FB5" w:rsidP="007E0721">
      <w:pPr>
        <w:pStyle w:val="CBDNormalNumber"/>
        <w:rPr>
          <w:lang w:val="en-CA"/>
        </w:rPr>
      </w:pPr>
      <w:r w:rsidRPr="00BC3D3B">
        <w:rPr>
          <w:lang w:val="en-CA"/>
        </w:rPr>
        <w:t>A representative of the Russian Federation, requesting that her statement be put on record, stressed that all international online databases and other resources used for the purpose of the Convention and any other international instruments must provide open access for all, without any restriction.</w:t>
      </w:r>
    </w:p>
    <w:p w14:paraId="3FB3752E" w14:textId="3C619E53" w:rsidR="00EA0FB5" w:rsidRPr="00BC3D3B" w:rsidRDefault="00EA0FB5" w:rsidP="007E0721">
      <w:pPr>
        <w:pStyle w:val="CBDNormalNumber"/>
        <w:rPr>
          <w:lang w:val="en-CA"/>
        </w:rPr>
      </w:pPr>
      <w:r w:rsidRPr="00BC3D3B">
        <w:rPr>
          <w:lang w:val="en-CA"/>
        </w:rPr>
        <w:t xml:space="preserve">At its 8th session, Working Group II resumed its </w:t>
      </w:r>
      <w:r w:rsidR="007E674F" w:rsidRPr="00BC3D3B">
        <w:rPr>
          <w:lang w:val="en-CA"/>
        </w:rPr>
        <w:t xml:space="preserve">consideration </w:t>
      </w:r>
      <w:r w:rsidRPr="00BC3D3B">
        <w:rPr>
          <w:lang w:val="en-CA"/>
        </w:rPr>
        <w:t>of the revised draft decision.</w:t>
      </w:r>
    </w:p>
    <w:p w14:paraId="62A32C11" w14:textId="77777777" w:rsidR="00EA0FB5" w:rsidRPr="00BC3D3B" w:rsidRDefault="00EA0FB5" w:rsidP="007E0721">
      <w:pPr>
        <w:pStyle w:val="CBDNormalNumber"/>
        <w:rPr>
          <w:lang w:val="en-CA"/>
        </w:rPr>
      </w:pPr>
      <w:r w:rsidRPr="00BC3D3B">
        <w:rPr>
          <w:lang w:val="en-CA"/>
        </w:rPr>
        <w:t>Statements were made by representatives of the following Parties: European Union and its member States and Russian Federation.</w:t>
      </w:r>
    </w:p>
    <w:p w14:paraId="1242F890" w14:textId="5632F812" w:rsidR="00365B8C" w:rsidRPr="00BC3D3B" w:rsidRDefault="00EA0FB5" w:rsidP="007E0721">
      <w:pPr>
        <w:pStyle w:val="CBDNormalNumber"/>
        <w:rPr>
          <w:lang w:val="en-CA"/>
        </w:rPr>
      </w:pPr>
      <w:r w:rsidRPr="00BC3D3B">
        <w:rPr>
          <w:lang w:val="en-CA"/>
        </w:rPr>
        <w:t>Working Group II approved the revised draft decision, as orally amended, for transmission to the plenary session as draft decision CBD/COP/16/L.4.</w:t>
      </w:r>
    </w:p>
    <w:p w14:paraId="7D785AF2" w14:textId="24E0B608" w:rsidR="000D3605" w:rsidRPr="00BC3D3B" w:rsidRDefault="000D3605" w:rsidP="00E813DA">
      <w:pPr>
        <w:pStyle w:val="CBDNormalNumber"/>
        <w:rPr>
          <w:snapToGrid w:val="0"/>
          <w:lang w:val="en-CA" w:eastAsia="en-CA"/>
        </w:rPr>
      </w:pPr>
      <w:r w:rsidRPr="00BC3D3B">
        <w:rPr>
          <w:snapToGrid w:val="0"/>
          <w:lang w:val="en-CA" w:eastAsia="en-CA"/>
        </w:rPr>
        <w:t>At its 5th plenary session, the Conference of the Parties considered</w:t>
      </w:r>
      <w:r w:rsidRPr="00BC3D3B">
        <w:rPr>
          <w:lang w:val="en-CA"/>
        </w:rPr>
        <w:t xml:space="preserve"> draft decision CBD/COP/16/L.4, submitted by the Chair of Working Group II</w:t>
      </w:r>
      <w:r w:rsidRPr="00BC3D3B">
        <w:rPr>
          <w:lang w:val="en-CA" w:eastAsia="en-CA"/>
        </w:rPr>
        <w:t>.</w:t>
      </w:r>
    </w:p>
    <w:p w14:paraId="54883AE8" w14:textId="1925D312" w:rsidR="00365B8C" w:rsidRPr="00BC3D3B" w:rsidRDefault="00365B8C" w:rsidP="00365B8C">
      <w:pPr>
        <w:pStyle w:val="CBDNormalNumber"/>
        <w:rPr>
          <w:lang w:val="en-CA"/>
        </w:rPr>
      </w:pPr>
      <w:r w:rsidRPr="00BC3D3B">
        <w:rPr>
          <w:lang w:val="en-CA"/>
        </w:rPr>
        <w:t>Statements were made by representatives of the following Parties: Democratic Republic of the Congo, European Union and its member States, Russian Federation and United Kingdom.</w:t>
      </w:r>
    </w:p>
    <w:p w14:paraId="0948BA64" w14:textId="0803BBFC" w:rsidR="00365B8C" w:rsidRPr="00BC3D3B" w:rsidRDefault="00365B8C" w:rsidP="000D3605">
      <w:pPr>
        <w:pStyle w:val="CBDNormalNumber"/>
        <w:rPr>
          <w:lang w:val="en-CA"/>
        </w:rPr>
      </w:pPr>
      <w:r w:rsidRPr="00BC3D3B">
        <w:rPr>
          <w:lang w:val="en-CA"/>
        </w:rPr>
        <w:t>The Conference of the Parties adopted the draft decision, as orally amended, as decision 16/</w:t>
      </w:r>
      <w:r w:rsidR="00541E59" w:rsidRPr="00BC3D3B">
        <w:rPr>
          <w:lang w:val="en-CA"/>
        </w:rPr>
        <w:t>18</w:t>
      </w:r>
      <w:r w:rsidRPr="00BC3D3B">
        <w:rPr>
          <w:lang w:val="en-CA"/>
        </w:rPr>
        <w:t xml:space="preserve">. </w:t>
      </w:r>
    </w:p>
    <w:p w14:paraId="46233537" w14:textId="660F6007" w:rsidR="00365B8C" w:rsidRPr="00BC3D3B" w:rsidRDefault="005A282F" w:rsidP="000D3605">
      <w:pPr>
        <w:pStyle w:val="CBDNormalNumber"/>
        <w:rPr>
          <w:lang w:val="en-CA"/>
        </w:rPr>
      </w:pPr>
      <w:r w:rsidRPr="00BC3D3B">
        <w:rPr>
          <w:lang w:val="en-CA"/>
        </w:rPr>
        <w:t xml:space="preserve">During adoption, </w:t>
      </w:r>
      <w:r w:rsidR="00614272" w:rsidRPr="00BC3D3B">
        <w:rPr>
          <w:lang w:val="en-CA"/>
        </w:rPr>
        <w:t>a</w:t>
      </w:r>
      <w:r w:rsidR="00365B8C" w:rsidRPr="00BC3D3B">
        <w:rPr>
          <w:lang w:val="en-CA"/>
        </w:rPr>
        <w:t xml:space="preserve"> representative of the European Union and its member States </w:t>
      </w:r>
      <w:r w:rsidR="001F5EEE" w:rsidRPr="00BC3D3B">
        <w:rPr>
          <w:lang w:val="en-CA"/>
        </w:rPr>
        <w:t xml:space="preserve">expressed a reservation with respect to the footnote regarding </w:t>
      </w:r>
      <w:r w:rsidR="001043B3" w:rsidRPr="00BC3D3B">
        <w:rPr>
          <w:lang w:val="en-CA"/>
        </w:rPr>
        <w:t xml:space="preserve">the </w:t>
      </w:r>
      <w:r w:rsidR="001F5EEE" w:rsidRPr="00BC3D3B">
        <w:rPr>
          <w:lang w:val="en-CA"/>
        </w:rPr>
        <w:t xml:space="preserve">inaccessibility of the Global Invasive Species Database in the Russian Federation and stipulated that the present report should include a mention of the relevant letter received from the </w:t>
      </w:r>
      <w:r w:rsidR="00365B8C" w:rsidRPr="00BC3D3B">
        <w:rPr>
          <w:lang w:val="en-CA"/>
        </w:rPr>
        <w:t xml:space="preserve">institute </w:t>
      </w:r>
      <w:r w:rsidR="001F5EEE" w:rsidRPr="00BC3D3B">
        <w:rPr>
          <w:lang w:val="en-CA"/>
        </w:rPr>
        <w:t>that host</w:t>
      </w:r>
      <w:r w:rsidR="00560AAA" w:rsidRPr="00BC3D3B">
        <w:rPr>
          <w:lang w:val="en-CA"/>
        </w:rPr>
        <w:t>ed</w:t>
      </w:r>
      <w:r w:rsidR="00365B8C" w:rsidRPr="00BC3D3B">
        <w:rPr>
          <w:lang w:val="en-CA"/>
        </w:rPr>
        <w:t xml:space="preserve"> th</w:t>
      </w:r>
      <w:r w:rsidR="00763852" w:rsidRPr="00BC3D3B">
        <w:rPr>
          <w:lang w:val="en-CA"/>
        </w:rPr>
        <w:t>e</w:t>
      </w:r>
      <w:r w:rsidR="00365B8C" w:rsidRPr="00BC3D3B">
        <w:rPr>
          <w:lang w:val="en-CA"/>
        </w:rPr>
        <w:t xml:space="preserve"> database.</w:t>
      </w:r>
      <w:r w:rsidRPr="00BC3D3B">
        <w:rPr>
          <w:rStyle w:val="FootnoteReference"/>
          <w:lang w:val="en-CA"/>
        </w:rPr>
        <w:footnoteReference w:id="90"/>
      </w:r>
    </w:p>
    <w:p w14:paraId="67B9565B" w14:textId="37FF353C" w:rsidR="00365B8C" w:rsidRPr="00BC3D3B" w:rsidRDefault="00365B8C" w:rsidP="00365B8C">
      <w:pPr>
        <w:pStyle w:val="CBDAgendaItem"/>
        <w:rPr>
          <w:caps/>
          <w:lang w:val="en-CA"/>
        </w:rPr>
      </w:pPr>
      <w:r w:rsidRPr="00BC3D3B">
        <w:rPr>
          <w:lang w:val="en-CA"/>
        </w:rPr>
        <w:t xml:space="preserve">Item 22 </w:t>
      </w:r>
      <w:r w:rsidRPr="00BC3D3B">
        <w:rPr>
          <w:lang w:val="en-CA"/>
        </w:rPr>
        <w:br/>
        <w:t>Biodiversity and health</w:t>
      </w:r>
    </w:p>
    <w:p w14:paraId="21C98F0E" w14:textId="124F6042" w:rsidR="00F23BBC" w:rsidRPr="00BC3D3B" w:rsidRDefault="00F23BBC" w:rsidP="007E0721">
      <w:pPr>
        <w:pStyle w:val="CBDNormalNumber"/>
        <w:rPr>
          <w:lang w:val="en-CA"/>
        </w:rPr>
      </w:pPr>
      <w:r w:rsidRPr="00BC3D3B">
        <w:rPr>
          <w:lang w:val="en-CA"/>
        </w:rPr>
        <w:t>Working Group II considered agenda item 22 at its 1st session. It had before it a draft decision.</w:t>
      </w:r>
      <w:r w:rsidR="001B4257" w:rsidRPr="00BC3D3B">
        <w:rPr>
          <w:rStyle w:val="FootnoteReference"/>
          <w:lang w:val="en-CA"/>
        </w:rPr>
        <w:footnoteReference w:id="91"/>
      </w:r>
      <w:r w:rsidRPr="00BC3D3B">
        <w:rPr>
          <w:lang w:val="en-CA"/>
        </w:rPr>
        <w:t xml:space="preserve"> </w:t>
      </w:r>
    </w:p>
    <w:p w14:paraId="4C81BFC9" w14:textId="77777777" w:rsidR="00F23BBC" w:rsidRPr="00BC3D3B" w:rsidRDefault="00F23BBC" w:rsidP="007E0721">
      <w:pPr>
        <w:pStyle w:val="CBDNormalNumber"/>
        <w:rPr>
          <w:lang w:val="en-CA"/>
        </w:rPr>
      </w:pPr>
      <w:r w:rsidRPr="00BC3D3B">
        <w:rPr>
          <w:lang w:val="en-CA"/>
        </w:rPr>
        <w:t xml:space="preserve">Working Group II agreed to establish a contact group, co-chaired by Barbara Engels (Germany) and Stanislas </w:t>
      </w:r>
      <w:proofErr w:type="spellStart"/>
      <w:r w:rsidRPr="00BC3D3B">
        <w:rPr>
          <w:lang w:val="en-CA"/>
        </w:rPr>
        <w:t>Mouba</w:t>
      </w:r>
      <w:proofErr w:type="spellEnd"/>
      <w:r w:rsidRPr="00BC3D3B">
        <w:rPr>
          <w:lang w:val="en-CA"/>
        </w:rPr>
        <w:t xml:space="preserve"> </w:t>
      </w:r>
      <w:proofErr w:type="spellStart"/>
      <w:r w:rsidRPr="00BC3D3B">
        <w:rPr>
          <w:lang w:val="en-CA"/>
        </w:rPr>
        <w:t>Alouna</w:t>
      </w:r>
      <w:proofErr w:type="spellEnd"/>
      <w:r w:rsidRPr="00BC3D3B">
        <w:rPr>
          <w:lang w:val="en-CA"/>
        </w:rPr>
        <w:t xml:space="preserve"> (Gabon), with a mandate to discuss the draft decision and its annexes, in particular annex I. </w:t>
      </w:r>
    </w:p>
    <w:p w14:paraId="28A76899" w14:textId="77777777" w:rsidR="00F23BBC" w:rsidRPr="00BC3D3B" w:rsidRDefault="00F23BBC" w:rsidP="007E0721">
      <w:pPr>
        <w:pStyle w:val="CBDNormalNumber"/>
        <w:rPr>
          <w:lang w:val="en-CA"/>
        </w:rPr>
      </w:pPr>
      <w:r w:rsidRPr="00BC3D3B">
        <w:rPr>
          <w:lang w:val="en-CA"/>
        </w:rPr>
        <w:t>At its 8th session, Working Group II considered a revised draft decision submitted by the Chair following discussion in the contact group.</w:t>
      </w:r>
    </w:p>
    <w:p w14:paraId="3964829C" w14:textId="77777777" w:rsidR="00F23BBC" w:rsidRPr="00BC3D3B" w:rsidRDefault="00F23BBC" w:rsidP="007E0721">
      <w:pPr>
        <w:pStyle w:val="CBDNormalNumber"/>
        <w:rPr>
          <w:lang w:val="en-CA"/>
        </w:rPr>
      </w:pPr>
      <w:r w:rsidRPr="00BC3D3B">
        <w:rPr>
          <w:lang w:val="en-CA"/>
        </w:rPr>
        <w:t>Statements were made by representatives of the following Parties: Argentina, Brazil, Burkina Faso, Canada, Chile, Colombia, European Union and its member States, Guatemala, India, Japan, Mexico, Norway, Peru, Philippines, Russian Federation, South Africa, Switzerland, United Kingdom, United Republic of Tanzania, Uruguay and Zimbabwe.</w:t>
      </w:r>
    </w:p>
    <w:p w14:paraId="5FF36A05" w14:textId="0A2C6FD0" w:rsidR="00F23BBC" w:rsidRPr="00BC3D3B" w:rsidRDefault="2A02127F" w:rsidP="007E0721">
      <w:pPr>
        <w:pStyle w:val="CBDNormalNumber"/>
        <w:rPr>
          <w:lang w:val="en-CA"/>
        </w:rPr>
      </w:pPr>
      <w:r w:rsidRPr="00BC3D3B">
        <w:rPr>
          <w:lang w:val="en-CA"/>
        </w:rPr>
        <w:t xml:space="preserve">Working Group II agreed to establish an informal group, consisting of representatives of interested Parties, with the mandate to reach a compromise on the text in brackets in the </w:t>
      </w:r>
      <w:r w:rsidR="5A9E5FBF" w:rsidRPr="00BC3D3B">
        <w:rPr>
          <w:lang w:val="en-CA"/>
        </w:rPr>
        <w:t xml:space="preserve">revised </w:t>
      </w:r>
      <w:r w:rsidRPr="00BC3D3B">
        <w:rPr>
          <w:lang w:val="en-CA"/>
        </w:rPr>
        <w:t xml:space="preserve">draft decision and prepare a </w:t>
      </w:r>
      <w:r w:rsidR="5A9E5FBF" w:rsidRPr="00BC3D3B">
        <w:rPr>
          <w:lang w:val="en-CA"/>
        </w:rPr>
        <w:t xml:space="preserve">further </w:t>
      </w:r>
      <w:r w:rsidRPr="00BC3D3B">
        <w:rPr>
          <w:lang w:val="en-CA"/>
        </w:rPr>
        <w:t>revised draft decision for consideration</w:t>
      </w:r>
      <w:r w:rsidR="369278D6" w:rsidRPr="00BC3D3B">
        <w:rPr>
          <w:lang w:val="en-CA"/>
        </w:rPr>
        <w:t xml:space="preserve"> at a later session</w:t>
      </w:r>
      <w:r w:rsidRPr="00BC3D3B">
        <w:rPr>
          <w:lang w:val="en-CA"/>
        </w:rPr>
        <w:t>.</w:t>
      </w:r>
    </w:p>
    <w:p w14:paraId="1837295F" w14:textId="5FA436C6" w:rsidR="00F23BBC" w:rsidRPr="00BC3D3B" w:rsidRDefault="00F23BBC" w:rsidP="007E0721">
      <w:pPr>
        <w:pStyle w:val="CBDNormalNumber"/>
        <w:rPr>
          <w:lang w:val="en-CA"/>
        </w:rPr>
      </w:pPr>
      <w:r w:rsidRPr="00BC3D3B">
        <w:rPr>
          <w:lang w:val="en-CA"/>
        </w:rPr>
        <w:t xml:space="preserve">At its 9th session, Working Group II considered the </w:t>
      </w:r>
      <w:r w:rsidR="00BA2BDD" w:rsidRPr="00BC3D3B">
        <w:rPr>
          <w:lang w:val="en-CA"/>
        </w:rPr>
        <w:t xml:space="preserve">further </w:t>
      </w:r>
      <w:r w:rsidRPr="00BC3D3B">
        <w:rPr>
          <w:lang w:val="en-CA"/>
        </w:rPr>
        <w:t>revised draft decision</w:t>
      </w:r>
      <w:r w:rsidR="00124DD5" w:rsidRPr="00BC3D3B">
        <w:rPr>
          <w:lang w:val="en-CA"/>
        </w:rPr>
        <w:t>,</w:t>
      </w:r>
      <w:r w:rsidRPr="00BC3D3B">
        <w:rPr>
          <w:lang w:val="en-CA"/>
        </w:rPr>
        <w:t xml:space="preserve"> </w:t>
      </w:r>
      <w:bookmarkStart w:id="46" w:name="_Hlk181269534"/>
      <w:r w:rsidRPr="00BC3D3B">
        <w:rPr>
          <w:lang w:val="en-CA"/>
        </w:rPr>
        <w:t>as orally amended by a representative of the Secretariat following discussion in the informal group</w:t>
      </w:r>
      <w:bookmarkEnd w:id="46"/>
      <w:r w:rsidRPr="00BC3D3B">
        <w:rPr>
          <w:lang w:val="en-CA"/>
        </w:rPr>
        <w:t>.</w:t>
      </w:r>
    </w:p>
    <w:p w14:paraId="173AD60A" w14:textId="77777777" w:rsidR="00F23BBC" w:rsidRPr="00BC3D3B" w:rsidRDefault="00F23BBC" w:rsidP="007E0721">
      <w:pPr>
        <w:pStyle w:val="CBDNormalNumber"/>
        <w:rPr>
          <w:rFonts w:asciiTheme="majorBidi" w:eastAsia="MS Mincho" w:hAnsiTheme="majorBidi" w:cstheme="majorBidi"/>
          <w:color w:val="000000"/>
          <w:kern w:val="22"/>
          <w:lang w:val="en-CA"/>
        </w:rPr>
      </w:pPr>
      <w:r w:rsidRPr="00BC3D3B">
        <w:rPr>
          <w:lang w:val="en-CA"/>
        </w:rPr>
        <w:lastRenderedPageBreak/>
        <w:t>Statements were made by representatives of the following Parties: Argentina, Brazil, Canada, Chile, European Union and its member</w:t>
      </w:r>
      <w:r w:rsidRPr="00BC3D3B">
        <w:rPr>
          <w:rFonts w:asciiTheme="majorBidi" w:eastAsia="MS Mincho" w:hAnsiTheme="majorBidi" w:cstheme="majorBidi"/>
          <w:color w:val="000000"/>
          <w:kern w:val="22"/>
          <w:lang w:val="en-CA"/>
        </w:rPr>
        <w:t xml:space="preserve"> States, India, Israel, Japan, Norway, Peru, Republic of Korea, Russian Federation, South Africa, Togo, United Kingdom and Uruguay.</w:t>
      </w:r>
    </w:p>
    <w:p w14:paraId="4C32D605" w14:textId="4C3623A7" w:rsidR="00365B8C" w:rsidRPr="00BC3D3B" w:rsidRDefault="00F23BBC" w:rsidP="00800593">
      <w:pPr>
        <w:pStyle w:val="CBDNormalNumber"/>
        <w:rPr>
          <w:lang w:val="en-CA"/>
        </w:rPr>
      </w:pPr>
      <w:r w:rsidRPr="00BC3D3B">
        <w:rPr>
          <w:lang w:val="en-CA"/>
        </w:rPr>
        <w:t xml:space="preserve">Following the exchange of views, Working Group II approved the </w:t>
      </w:r>
      <w:r w:rsidR="004611C4" w:rsidRPr="00BC3D3B">
        <w:rPr>
          <w:lang w:val="en-CA"/>
        </w:rPr>
        <w:t xml:space="preserve">further </w:t>
      </w:r>
      <w:r w:rsidRPr="00BC3D3B">
        <w:rPr>
          <w:lang w:val="en-CA"/>
        </w:rPr>
        <w:t>revised draft decision, as orally amended, for transmission to the plenary session as draft decision CBD/COP/16/L.10.</w:t>
      </w:r>
    </w:p>
    <w:p w14:paraId="4A12E22D" w14:textId="2EA3328C" w:rsidR="00954414" w:rsidRPr="00BC3D3B" w:rsidRDefault="00954414" w:rsidP="00E813DA">
      <w:pPr>
        <w:pStyle w:val="CBDNormalNumber"/>
        <w:rPr>
          <w:lang w:val="en-CA"/>
        </w:rPr>
      </w:pPr>
      <w:r w:rsidRPr="00BC3D3B">
        <w:rPr>
          <w:lang w:val="en-CA"/>
        </w:rPr>
        <w:t>At its 5th plenary session, the Conference of the Parties considered draft decision CBD</w:t>
      </w:r>
      <w:r w:rsidR="000D3605" w:rsidRPr="00BC3D3B">
        <w:rPr>
          <w:lang w:val="en-CA"/>
        </w:rPr>
        <w:t>/</w:t>
      </w:r>
      <w:r w:rsidRPr="00BC3D3B">
        <w:rPr>
          <w:lang w:val="en-CA"/>
        </w:rPr>
        <w:t>COP/16/L.10, submitted by the Chair of Working Group II.</w:t>
      </w:r>
    </w:p>
    <w:p w14:paraId="517BB183" w14:textId="7D7E8B0D" w:rsidR="00954414" w:rsidRPr="00BC3D3B" w:rsidRDefault="00954414" w:rsidP="00E813DA">
      <w:pPr>
        <w:pStyle w:val="CBDNormalNumber"/>
        <w:rPr>
          <w:lang w:val="en-CA"/>
        </w:rPr>
      </w:pPr>
      <w:r w:rsidRPr="00BC3D3B">
        <w:rPr>
          <w:lang w:val="en-CA"/>
        </w:rPr>
        <w:t xml:space="preserve">Statements were made by representatives of the following Parties: Brazil, Democratic Republic of </w:t>
      </w:r>
      <w:proofErr w:type="gramStart"/>
      <w:r w:rsidRPr="00BC3D3B">
        <w:rPr>
          <w:lang w:val="en-CA"/>
        </w:rPr>
        <w:t>the Congo</w:t>
      </w:r>
      <w:proofErr w:type="gramEnd"/>
      <w:r w:rsidRPr="00BC3D3B">
        <w:rPr>
          <w:lang w:val="en-CA"/>
        </w:rPr>
        <w:t>, India, Israel, Switzerland and Togo.</w:t>
      </w:r>
    </w:p>
    <w:p w14:paraId="1155CE47" w14:textId="1A6CCA1B" w:rsidR="00954414" w:rsidRPr="00BC3D3B" w:rsidRDefault="00B04061" w:rsidP="00E813DA">
      <w:pPr>
        <w:pStyle w:val="CBDNormalNumber"/>
        <w:rPr>
          <w:lang w:val="en-CA"/>
        </w:rPr>
      </w:pPr>
      <w:r w:rsidRPr="00BC3D3B">
        <w:rPr>
          <w:lang w:val="en-CA"/>
        </w:rPr>
        <w:t>The</w:t>
      </w:r>
      <w:r w:rsidR="00954414" w:rsidRPr="00BC3D3B">
        <w:rPr>
          <w:lang w:val="en-CA"/>
        </w:rPr>
        <w:t xml:space="preserve"> Conference of the Parties adopted the draft decision, as orally amended, as decision</w:t>
      </w:r>
      <w:r w:rsidRPr="00BC3D3B">
        <w:rPr>
          <w:lang w:val="en-CA"/>
        </w:rPr>
        <w:t> </w:t>
      </w:r>
      <w:r w:rsidR="00954414" w:rsidRPr="00BC3D3B">
        <w:rPr>
          <w:lang w:val="en-CA"/>
        </w:rPr>
        <w:t>16/</w:t>
      </w:r>
      <w:r w:rsidR="00E96D72" w:rsidRPr="00BC3D3B">
        <w:rPr>
          <w:lang w:val="en-CA"/>
        </w:rPr>
        <w:t>19</w:t>
      </w:r>
      <w:r w:rsidR="00954414" w:rsidRPr="00BC3D3B">
        <w:rPr>
          <w:lang w:val="en-CA"/>
        </w:rPr>
        <w:t xml:space="preserve">. </w:t>
      </w:r>
    </w:p>
    <w:p w14:paraId="2EBD5B83" w14:textId="400DC58A" w:rsidR="00533AE2" w:rsidRPr="00BC3D3B" w:rsidRDefault="00533AE2" w:rsidP="00533AE2">
      <w:pPr>
        <w:pStyle w:val="CBDAgendaItem"/>
        <w:rPr>
          <w:caps/>
          <w:lang w:val="en-CA"/>
        </w:rPr>
      </w:pPr>
      <w:r w:rsidRPr="00BC3D3B">
        <w:rPr>
          <w:lang w:val="en-CA"/>
        </w:rPr>
        <w:t xml:space="preserve">Item 23 </w:t>
      </w:r>
      <w:r w:rsidRPr="00BC3D3B">
        <w:rPr>
          <w:lang w:val="en-CA"/>
        </w:rPr>
        <w:br/>
        <w:t>Plant conservation</w:t>
      </w:r>
    </w:p>
    <w:p w14:paraId="1A858582" w14:textId="5A923C2F" w:rsidR="000A564C" w:rsidRPr="00BC3D3B" w:rsidRDefault="000A564C" w:rsidP="00800593">
      <w:pPr>
        <w:pStyle w:val="CBDNormalNumber"/>
        <w:rPr>
          <w:lang w:val="en-CA"/>
        </w:rPr>
      </w:pPr>
      <w:bookmarkStart w:id="47" w:name="_Hlk180558620"/>
      <w:bookmarkStart w:id="48" w:name="_Hlk180940353"/>
      <w:r w:rsidRPr="00BC3D3B">
        <w:rPr>
          <w:lang w:val="en-CA"/>
        </w:rPr>
        <w:t>Working Group II considered agenda item 23 at its 1st session. It had before it a draft decision.</w:t>
      </w:r>
      <w:r w:rsidR="00052C64" w:rsidRPr="00BC3D3B">
        <w:rPr>
          <w:rStyle w:val="FootnoteReference"/>
          <w:lang w:val="en-CA"/>
        </w:rPr>
        <w:footnoteReference w:id="92"/>
      </w:r>
      <w:r w:rsidRPr="00BC3D3B">
        <w:rPr>
          <w:lang w:val="en-CA"/>
        </w:rPr>
        <w:t xml:space="preserve"> </w:t>
      </w:r>
      <w:r w:rsidRPr="00BC3D3B">
        <w:rPr>
          <w:rFonts w:eastAsia="MS Mincho"/>
          <w:color w:val="000000"/>
          <w:kern w:val="22"/>
          <w:lang w:val="en-CA"/>
        </w:rPr>
        <w:t xml:space="preserve">An </w:t>
      </w:r>
      <w:r w:rsidRPr="00BC3D3B">
        <w:rPr>
          <w:lang w:val="en-CA"/>
        </w:rPr>
        <w:t>information document containing a draft guide to the updated Global Strategy for Plant Conservation, including suggested sources of indicators and monitoring framework</w:t>
      </w:r>
      <w:bookmarkEnd w:id="47"/>
      <w:r w:rsidRPr="00BC3D3B">
        <w:rPr>
          <w:lang w:val="en-CA"/>
        </w:rPr>
        <w:t>,</w:t>
      </w:r>
      <w:r w:rsidRPr="00BC3D3B">
        <w:rPr>
          <w:rStyle w:val="FootnoteReference"/>
          <w:rFonts w:asciiTheme="majorBidi" w:hAnsiTheme="majorBidi" w:cstheme="majorBidi"/>
          <w:lang w:val="en-CA"/>
        </w:rPr>
        <w:footnoteReference w:id="93"/>
      </w:r>
      <w:r w:rsidRPr="00BC3D3B">
        <w:rPr>
          <w:lang w:val="en-CA"/>
        </w:rPr>
        <w:t xml:space="preserve"> had also been issued in relation to item 23.</w:t>
      </w:r>
    </w:p>
    <w:p w14:paraId="0F5F7A3C" w14:textId="371BB0C4" w:rsidR="000A564C" w:rsidRPr="00BC3D3B" w:rsidRDefault="000A564C" w:rsidP="00800593">
      <w:pPr>
        <w:pStyle w:val="CBDNormalNumber"/>
        <w:rPr>
          <w:lang w:val="en-CA"/>
        </w:rPr>
      </w:pPr>
      <w:r w:rsidRPr="00BC3D3B">
        <w:rPr>
          <w:lang w:val="en-CA"/>
        </w:rPr>
        <w:t xml:space="preserve">Working Group II agreed that the Chair would </w:t>
      </w:r>
      <w:r w:rsidR="0025275B" w:rsidRPr="00BC3D3B">
        <w:rPr>
          <w:lang w:val="en-CA"/>
        </w:rPr>
        <w:t xml:space="preserve">consult informally with Parties and </w:t>
      </w:r>
      <w:r w:rsidRPr="00BC3D3B">
        <w:rPr>
          <w:lang w:val="en-CA"/>
        </w:rPr>
        <w:t>prepare a revised draft decision for consideration</w:t>
      </w:r>
      <w:r w:rsidR="009F0976" w:rsidRPr="00BC3D3B">
        <w:rPr>
          <w:lang w:val="en-CA"/>
        </w:rPr>
        <w:t xml:space="preserve"> at a later session</w:t>
      </w:r>
      <w:r w:rsidRPr="00BC3D3B">
        <w:rPr>
          <w:lang w:val="en-CA"/>
        </w:rPr>
        <w:t>.</w:t>
      </w:r>
    </w:p>
    <w:p w14:paraId="5CE11780" w14:textId="77777777" w:rsidR="000A564C" w:rsidRPr="00BC3D3B" w:rsidRDefault="000A564C" w:rsidP="00800593">
      <w:pPr>
        <w:pStyle w:val="CBDNormalNumber"/>
        <w:rPr>
          <w:lang w:val="en-CA"/>
        </w:rPr>
      </w:pPr>
      <w:r w:rsidRPr="00BC3D3B">
        <w:rPr>
          <w:lang w:val="en-CA"/>
        </w:rPr>
        <w:t xml:space="preserve">At its 3rd session, on 23 October, Working Group II considered a revised draft decision submitted by the Chair. </w:t>
      </w:r>
    </w:p>
    <w:p w14:paraId="424F832F" w14:textId="2E368D59" w:rsidR="000A564C" w:rsidRPr="00BC3D3B" w:rsidRDefault="000A564C" w:rsidP="00800593">
      <w:pPr>
        <w:pStyle w:val="CBDNormalNumber"/>
        <w:rPr>
          <w:lang w:val="en-CA"/>
        </w:rPr>
      </w:pPr>
      <w:r w:rsidRPr="00BC3D3B">
        <w:rPr>
          <w:lang w:val="en-CA"/>
        </w:rPr>
        <w:t xml:space="preserve">Statements were made by representatives of the following Parties: Argentina, Australia, Brazil, European Union and its member States, Japan, Kenya, New Zealand, Republic of Moldova, Russian Federation, Senegal (on behalf of the African States) and Turkmenistan. </w:t>
      </w:r>
    </w:p>
    <w:p w14:paraId="08AA6BDE" w14:textId="5AFFAAFC" w:rsidR="00816B09" w:rsidRPr="00BC3D3B" w:rsidRDefault="000A564C" w:rsidP="00800593">
      <w:pPr>
        <w:pStyle w:val="CBDNormalNumber"/>
        <w:rPr>
          <w:rFonts w:asciiTheme="majorBidi" w:hAnsiTheme="majorBidi" w:cstheme="majorBidi"/>
          <w:lang w:val="en-CA"/>
        </w:rPr>
      </w:pPr>
      <w:r w:rsidRPr="00BC3D3B">
        <w:rPr>
          <w:lang w:val="en-CA"/>
        </w:rPr>
        <w:t>Working Group II approved the revised draft decision, as orally amended, for transmission to the plenary session as draft</w:t>
      </w:r>
      <w:r w:rsidRPr="00BC3D3B">
        <w:rPr>
          <w:rFonts w:asciiTheme="majorBidi" w:hAnsiTheme="majorBidi" w:cstheme="majorBidi"/>
          <w:lang w:val="en-CA"/>
        </w:rPr>
        <w:t xml:space="preserve"> decision CBD/COP/16/L.3.</w:t>
      </w:r>
    </w:p>
    <w:p w14:paraId="72F09AB4" w14:textId="78C45503" w:rsidR="004A4130" w:rsidRPr="00BC3D3B" w:rsidRDefault="004A4130" w:rsidP="00816B09">
      <w:pPr>
        <w:pStyle w:val="CBDNormalNumber"/>
        <w:rPr>
          <w:snapToGrid w:val="0"/>
          <w:lang w:val="en-CA" w:eastAsia="en-CA"/>
        </w:rPr>
      </w:pPr>
      <w:r w:rsidRPr="00BC3D3B">
        <w:rPr>
          <w:lang w:val="en-CA"/>
        </w:rPr>
        <w:t>At its 2nd plenary</w:t>
      </w:r>
      <w:r w:rsidR="006630E8" w:rsidRPr="00BC3D3B">
        <w:rPr>
          <w:lang w:val="en-CA"/>
        </w:rPr>
        <w:t xml:space="preserve"> session</w:t>
      </w:r>
      <w:r w:rsidR="00816B09" w:rsidRPr="00BC3D3B">
        <w:rPr>
          <w:lang w:val="en-CA"/>
        </w:rPr>
        <w:t>,</w:t>
      </w:r>
      <w:r w:rsidRPr="00BC3D3B">
        <w:rPr>
          <w:lang w:val="en-CA"/>
        </w:rPr>
        <w:t xml:space="preserve"> </w:t>
      </w:r>
      <w:r w:rsidR="00816B09" w:rsidRPr="00BC3D3B">
        <w:rPr>
          <w:lang w:val="en-CA"/>
        </w:rPr>
        <w:t>t</w:t>
      </w:r>
      <w:r w:rsidRPr="00BC3D3B">
        <w:rPr>
          <w:lang w:val="en-CA"/>
        </w:rPr>
        <w:t xml:space="preserve">he Conference of the Parties considered draft decision CBD/COP/16/L.3, submitted by the Chair of Working Group II. </w:t>
      </w:r>
    </w:p>
    <w:p w14:paraId="136BE65A" w14:textId="4DF96F93" w:rsidR="004A4130" w:rsidRPr="00BC3D3B" w:rsidRDefault="004A4130" w:rsidP="004A4130">
      <w:pPr>
        <w:pStyle w:val="CBDNormalNumber"/>
        <w:rPr>
          <w:snapToGrid w:val="0"/>
          <w:lang w:val="en-CA" w:eastAsia="en-CA"/>
        </w:rPr>
      </w:pPr>
      <w:r w:rsidRPr="00BC3D3B">
        <w:rPr>
          <w:lang w:val="en-CA"/>
        </w:rPr>
        <w:t xml:space="preserve">Statements were made by representatives of the following Parties: Antigua and Barbuda, Argentina, Bangladesh, Brazil, Burkina Faso, Cameroon, </w:t>
      </w:r>
      <w:r w:rsidR="00EC18B5" w:rsidRPr="00BC3D3B">
        <w:rPr>
          <w:rFonts w:eastAsia="Times New Roman"/>
          <w:snapToGrid w:val="0"/>
          <w:color w:val="000000"/>
          <w:kern w:val="22"/>
          <w:lang w:val="en-CA"/>
        </w:rPr>
        <w:t xml:space="preserve">Côte d’Ivoire, </w:t>
      </w:r>
      <w:r w:rsidRPr="00BC3D3B">
        <w:rPr>
          <w:lang w:val="en-CA"/>
        </w:rPr>
        <w:t>Democratic Republic of the Congo, European Union and its member States, Fiji, Gabon, Ghana, India, Kiribati, Kyrgyzstan, Maldives, Nigeria, Pakistan, Russian Federation, Saint Lucia, South Africa and Uganda.</w:t>
      </w:r>
    </w:p>
    <w:p w14:paraId="48F7498C" w14:textId="78ADEEC9" w:rsidR="00FB5B13" w:rsidRPr="00BC3D3B" w:rsidRDefault="00FB5B13" w:rsidP="00533AE2">
      <w:pPr>
        <w:pStyle w:val="CBDNormalNumber"/>
        <w:rPr>
          <w:snapToGrid w:val="0"/>
          <w:lang w:val="en-CA" w:eastAsia="en-CA"/>
        </w:rPr>
      </w:pPr>
      <w:r w:rsidRPr="00BC3D3B">
        <w:rPr>
          <w:rFonts w:eastAsia="Times New Roman"/>
          <w:snapToGrid w:val="0"/>
          <w:color w:val="000000"/>
          <w:kern w:val="22"/>
          <w:lang w:val="en-CA"/>
        </w:rPr>
        <w:t>F</w:t>
      </w:r>
      <w:bookmarkStart w:id="49" w:name="_Hlk181003746"/>
      <w:r w:rsidRPr="00BC3D3B">
        <w:rPr>
          <w:rFonts w:eastAsia="Times New Roman"/>
          <w:snapToGrid w:val="0"/>
          <w:color w:val="000000"/>
          <w:kern w:val="22"/>
          <w:lang w:val="en-CA"/>
        </w:rPr>
        <w:t>ollowing the exchange of views, the Conference of the Parties approved the entire draft decision</w:t>
      </w:r>
      <w:r w:rsidR="00F53FF7" w:rsidRPr="00BC3D3B">
        <w:rPr>
          <w:rFonts w:eastAsia="Times New Roman"/>
          <w:snapToGrid w:val="0"/>
          <w:color w:val="000000"/>
          <w:kern w:val="22"/>
          <w:lang w:val="en-CA"/>
        </w:rPr>
        <w:t>,</w:t>
      </w:r>
      <w:r w:rsidR="008524F3" w:rsidRPr="00BC3D3B">
        <w:rPr>
          <w:rFonts w:eastAsia="Times New Roman"/>
          <w:snapToGrid w:val="0"/>
          <w:color w:val="000000"/>
          <w:kern w:val="22"/>
          <w:lang w:val="en-CA"/>
        </w:rPr>
        <w:t xml:space="preserve"> except for</w:t>
      </w:r>
      <w:r w:rsidRPr="00BC3D3B">
        <w:rPr>
          <w:rFonts w:eastAsia="Times New Roman"/>
          <w:snapToGrid w:val="0"/>
          <w:color w:val="000000"/>
          <w:kern w:val="22"/>
          <w:lang w:val="en-CA"/>
        </w:rPr>
        <w:t xml:space="preserve"> paragraphs 17 and 17</w:t>
      </w:r>
      <w:r w:rsidR="00800593" w:rsidRPr="00BC3D3B">
        <w:rPr>
          <w:rFonts w:eastAsia="Times New Roman"/>
          <w:snapToGrid w:val="0"/>
          <w:color w:val="000000"/>
          <w:kern w:val="22"/>
          <w:lang w:val="en-CA"/>
        </w:rPr>
        <w:t> </w:t>
      </w:r>
      <w:proofErr w:type="gramStart"/>
      <w:r w:rsidRPr="00BC3D3B">
        <w:rPr>
          <w:rFonts w:eastAsia="Times New Roman"/>
          <w:snapToGrid w:val="0"/>
          <w:color w:val="000000"/>
          <w:kern w:val="22"/>
          <w:lang w:val="en-CA"/>
        </w:rPr>
        <w:t>alt</w:t>
      </w:r>
      <w:proofErr w:type="gramEnd"/>
      <w:r w:rsidR="008524F3" w:rsidRPr="00BC3D3B">
        <w:rPr>
          <w:rFonts w:eastAsia="Times New Roman"/>
          <w:snapToGrid w:val="0"/>
          <w:color w:val="000000"/>
          <w:kern w:val="22"/>
          <w:lang w:val="en-CA"/>
        </w:rPr>
        <w:t xml:space="preserve"> under Target 17 in the annex to the draft decision,</w:t>
      </w:r>
      <w:r w:rsidRPr="00BC3D3B">
        <w:rPr>
          <w:rFonts w:eastAsia="Times New Roman"/>
          <w:snapToGrid w:val="0"/>
          <w:color w:val="000000"/>
          <w:kern w:val="22"/>
          <w:lang w:val="en-CA"/>
        </w:rPr>
        <w:t xml:space="preserve"> and agreed </w:t>
      </w:r>
      <w:r w:rsidR="00EF722E" w:rsidRPr="00BC3D3B">
        <w:rPr>
          <w:rFonts w:eastAsia="Times New Roman"/>
          <w:snapToGrid w:val="0"/>
          <w:color w:val="000000"/>
          <w:kern w:val="22"/>
          <w:lang w:val="en-CA"/>
        </w:rPr>
        <w:t xml:space="preserve">to </w:t>
      </w:r>
      <w:r w:rsidRPr="00BC3D3B">
        <w:rPr>
          <w:rFonts w:eastAsia="Times New Roman"/>
          <w:snapToGrid w:val="0"/>
          <w:color w:val="000000"/>
          <w:kern w:val="22"/>
          <w:lang w:val="en-CA"/>
        </w:rPr>
        <w:t xml:space="preserve">resume its consideration of those paragraphs at a later </w:t>
      </w:r>
      <w:r w:rsidR="00CD468C" w:rsidRPr="00BC3D3B">
        <w:rPr>
          <w:rFonts w:eastAsia="Times New Roman"/>
          <w:snapToGrid w:val="0"/>
          <w:color w:val="000000"/>
          <w:kern w:val="22"/>
          <w:lang w:val="en-CA"/>
        </w:rPr>
        <w:t>session</w:t>
      </w:r>
      <w:r w:rsidRPr="00BC3D3B">
        <w:rPr>
          <w:rFonts w:eastAsia="Times New Roman"/>
          <w:snapToGrid w:val="0"/>
          <w:color w:val="000000"/>
          <w:kern w:val="22"/>
          <w:lang w:val="en-CA"/>
        </w:rPr>
        <w:t>, following informal discussion</w:t>
      </w:r>
      <w:r w:rsidR="008524F3" w:rsidRPr="00BC3D3B">
        <w:rPr>
          <w:rFonts w:eastAsia="Times New Roman"/>
          <w:snapToGrid w:val="0"/>
          <w:color w:val="000000"/>
          <w:kern w:val="22"/>
          <w:lang w:val="en-CA"/>
        </w:rPr>
        <w:t>s</w:t>
      </w:r>
      <w:r w:rsidRPr="00BC3D3B">
        <w:rPr>
          <w:rFonts w:eastAsia="Times New Roman"/>
          <w:snapToGrid w:val="0"/>
          <w:color w:val="000000"/>
          <w:kern w:val="22"/>
          <w:lang w:val="en-CA"/>
        </w:rPr>
        <w:t xml:space="preserve"> </w:t>
      </w:r>
      <w:r w:rsidR="00EF722E" w:rsidRPr="00BC3D3B">
        <w:rPr>
          <w:rFonts w:eastAsia="Times New Roman"/>
          <w:snapToGrid w:val="0"/>
          <w:color w:val="000000"/>
          <w:kern w:val="22"/>
          <w:lang w:val="en-CA"/>
        </w:rPr>
        <w:t xml:space="preserve">among </w:t>
      </w:r>
      <w:r w:rsidRPr="00BC3D3B">
        <w:rPr>
          <w:rFonts w:eastAsia="Times New Roman"/>
          <w:snapToGrid w:val="0"/>
          <w:color w:val="000000"/>
          <w:kern w:val="22"/>
          <w:lang w:val="en-CA"/>
        </w:rPr>
        <w:t xml:space="preserve">the interested </w:t>
      </w:r>
      <w:r w:rsidR="006630E8" w:rsidRPr="00BC3D3B">
        <w:rPr>
          <w:rFonts w:eastAsia="Times New Roman"/>
          <w:snapToGrid w:val="0"/>
          <w:color w:val="000000"/>
          <w:kern w:val="22"/>
          <w:lang w:val="en-CA"/>
        </w:rPr>
        <w:t>P</w:t>
      </w:r>
      <w:r w:rsidRPr="00BC3D3B">
        <w:rPr>
          <w:rFonts w:eastAsia="Times New Roman"/>
          <w:snapToGrid w:val="0"/>
          <w:color w:val="000000"/>
          <w:kern w:val="22"/>
          <w:lang w:val="en-CA"/>
        </w:rPr>
        <w:t>arties.</w:t>
      </w:r>
      <w:bookmarkEnd w:id="49"/>
    </w:p>
    <w:p w14:paraId="45B4096A" w14:textId="12FE5428" w:rsidR="00F34613" w:rsidRPr="00BC3D3B" w:rsidRDefault="00F34613" w:rsidP="00DF04A1">
      <w:pPr>
        <w:pStyle w:val="CBDNormalNumber"/>
        <w:rPr>
          <w:lang w:val="en-CA"/>
        </w:rPr>
      </w:pPr>
      <w:bookmarkStart w:id="50" w:name="_Hlk181399635"/>
      <w:r w:rsidRPr="00BC3D3B">
        <w:rPr>
          <w:lang w:val="en-CA"/>
        </w:rPr>
        <w:t>At its 5th plenary session, the Conference of the Parties resumed its consideration of the draft decision.</w:t>
      </w:r>
    </w:p>
    <w:p w14:paraId="26DA10B6" w14:textId="5741D321" w:rsidR="00F34613" w:rsidRPr="00BC3D3B" w:rsidRDefault="00F34613" w:rsidP="00DF04A1">
      <w:pPr>
        <w:pStyle w:val="CBDNormalNumber"/>
        <w:rPr>
          <w:lang w:val="en-CA"/>
        </w:rPr>
      </w:pPr>
      <w:r w:rsidRPr="00BC3D3B">
        <w:rPr>
          <w:lang w:val="en-CA"/>
        </w:rPr>
        <w:t>Statements were made by representatives of the following Parties</w:t>
      </w:r>
      <w:bookmarkEnd w:id="50"/>
      <w:r w:rsidRPr="00BC3D3B">
        <w:rPr>
          <w:lang w:val="en-CA"/>
        </w:rPr>
        <w:t>: Argentina, Brazil, Democratic Republic of the Congo, European Union and its member States and Panama.</w:t>
      </w:r>
    </w:p>
    <w:p w14:paraId="316C8C3A" w14:textId="1A5AAC25" w:rsidR="00533AE2" w:rsidRPr="00BC3D3B" w:rsidRDefault="00F34613" w:rsidP="00E813DA">
      <w:pPr>
        <w:pStyle w:val="CBDNormalNumber"/>
        <w:rPr>
          <w:snapToGrid w:val="0"/>
          <w:lang w:val="en-CA" w:eastAsia="en-CA"/>
        </w:rPr>
      </w:pPr>
      <w:r w:rsidRPr="00BC3D3B">
        <w:rPr>
          <w:snapToGrid w:val="0"/>
          <w:lang w:val="en-CA" w:eastAsia="en-CA"/>
        </w:rPr>
        <w:t>The Conference of the Parties adopted the draft decision, as orally amended, as decision</w:t>
      </w:r>
      <w:r w:rsidR="00365B8C" w:rsidRPr="00BC3D3B">
        <w:rPr>
          <w:snapToGrid w:val="0"/>
          <w:lang w:val="en-CA" w:eastAsia="en-CA"/>
        </w:rPr>
        <w:t> </w:t>
      </w:r>
      <w:r w:rsidRPr="00BC3D3B">
        <w:rPr>
          <w:snapToGrid w:val="0"/>
          <w:lang w:val="en-CA" w:eastAsia="en-CA"/>
        </w:rPr>
        <w:t>16/</w:t>
      </w:r>
      <w:r w:rsidR="00A7342D" w:rsidRPr="00BC3D3B">
        <w:rPr>
          <w:snapToGrid w:val="0"/>
          <w:lang w:val="en-CA" w:eastAsia="en-CA"/>
        </w:rPr>
        <w:t>20</w:t>
      </w:r>
      <w:r w:rsidRPr="00BC3D3B">
        <w:rPr>
          <w:snapToGrid w:val="0"/>
          <w:lang w:val="en-CA" w:eastAsia="en-CA"/>
        </w:rPr>
        <w:t>.</w:t>
      </w:r>
    </w:p>
    <w:bookmarkEnd w:id="48"/>
    <w:p w14:paraId="4754A9F5" w14:textId="6AA74CE8" w:rsidR="00B80E77" w:rsidRPr="00BC3D3B" w:rsidRDefault="00B80E77" w:rsidP="00B80E77">
      <w:pPr>
        <w:pStyle w:val="CBDAgendaItem"/>
        <w:rPr>
          <w:caps/>
          <w:lang w:val="en-CA"/>
        </w:rPr>
      </w:pPr>
      <w:r w:rsidRPr="00BC3D3B">
        <w:rPr>
          <w:lang w:val="en-CA"/>
        </w:rPr>
        <w:lastRenderedPageBreak/>
        <w:t xml:space="preserve">Item 24 </w:t>
      </w:r>
      <w:r w:rsidRPr="00BC3D3B">
        <w:rPr>
          <w:lang w:val="en-CA"/>
        </w:rPr>
        <w:br/>
      </w:r>
      <w:r w:rsidR="009526B7" w:rsidRPr="00BC3D3B">
        <w:rPr>
          <w:lang w:val="en-CA"/>
        </w:rPr>
        <w:t>Synthetic biology</w:t>
      </w:r>
    </w:p>
    <w:p w14:paraId="687E23F4" w14:textId="0A965A4B" w:rsidR="00DE605A" w:rsidRPr="00BC3D3B" w:rsidRDefault="00DE605A" w:rsidP="00A7342D">
      <w:pPr>
        <w:pStyle w:val="CBDNormalNumber"/>
        <w:rPr>
          <w:lang w:val="en-CA"/>
        </w:rPr>
      </w:pPr>
      <w:r w:rsidRPr="00BC3D3B">
        <w:rPr>
          <w:lang w:val="en-CA"/>
        </w:rPr>
        <w:t>Working Group II considered agenda item 24 at its 1st session. It had before it a draft decision.</w:t>
      </w:r>
      <w:r w:rsidR="006329CF" w:rsidRPr="00BC3D3B">
        <w:rPr>
          <w:rStyle w:val="FootnoteReference"/>
          <w:lang w:val="en-CA"/>
        </w:rPr>
        <w:footnoteReference w:id="94"/>
      </w:r>
      <w:r w:rsidRPr="00BC3D3B">
        <w:rPr>
          <w:lang w:val="en-CA"/>
        </w:rPr>
        <w:t xml:space="preserve"> </w:t>
      </w:r>
    </w:p>
    <w:p w14:paraId="4A363DF4" w14:textId="364CE0F9" w:rsidR="00DE605A" w:rsidRPr="00BC3D3B" w:rsidRDefault="00DE605A" w:rsidP="00A7342D">
      <w:pPr>
        <w:pStyle w:val="CBDNormalNumber"/>
        <w:rPr>
          <w:lang w:val="en-CA"/>
        </w:rPr>
      </w:pPr>
      <w:r w:rsidRPr="00BC3D3B">
        <w:rPr>
          <w:lang w:val="en-CA"/>
        </w:rPr>
        <w:t xml:space="preserve">Working Group II agreed to establish a contact group, co-chaired by Martha </w:t>
      </w:r>
      <w:proofErr w:type="spellStart"/>
      <w:r w:rsidRPr="00BC3D3B">
        <w:rPr>
          <w:lang w:val="en-CA"/>
        </w:rPr>
        <w:t>Kandawa</w:t>
      </w:r>
      <w:proofErr w:type="spellEnd"/>
      <w:r w:rsidRPr="00BC3D3B">
        <w:rPr>
          <w:lang w:val="en-CA"/>
        </w:rPr>
        <w:t>-Schulz (Namibia) and Marja Ruohonen-Lehto (Finland), with a mandate to discuss the draft decision, in particular the elements related to the thematic action plan in the context of synthetic biology; further work related to the outcomes of the horizon-scanning, monitoring and assessment process; and outstanding issues related to the work on synthetic biology under the Convention.</w:t>
      </w:r>
    </w:p>
    <w:p w14:paraId="1DF38C37" w14:textId="77777777" w:rsidR="00DE605A" w:rsidRPr="00BC3D3B" w:rsidRDefault="00DE605A" w:rsidP="00A7342D">
      <w:pPr>
        <w:pStyle w:val="CBDNormalNumber"/>
        <w:rPr>
          <w:lang w:val="en-CA"/>
        </w:rPr>
      </w:pPr>
      <w:r w:rsidRPr="00BC3D3B">
        <w:rPr>
          <w:lang w:val="en-CA"/>
        </w:rPr>
        <w:t>At its 12th session, Working Group II considered a revised draft decision submitted by the Chair following discussion in the contact group.</w:t>
      </w:r>
    </w:p>
    <w:p w14:paraId="2356D3E7" w14:textId="69716138" w:rsidR="00DE605A" w:rsidRPr="00BC3D3B" w:rsidRDefault="00DE605A" w:rsidP="00A7342D">
      <w:pPr>
        <w:pStyle w:val="CBDNormalNumber"/>
        <w:rPr>
          <w:lang w:val="en-CA"/>
        </w:rPr>
      </w:pPr>
      <w:r w:rsidRPr="00BC3D3B">
        <w:rPr>
          <w:lang w:val="en-CA"/>
        </w:rPr>
        <w:t>Statements were made by representatives of the following Parties: Argentina, Brazil, Chile, Colombia, Democratic Republic of the Congo, European Union and its member States, Gabon, Guatemala, India, Israel, Kenya (on behalf of the African States), Morocco, New Zealand, Norway, Panama, South Africa, Togo and Türkiye.</w:t>
      </w:r>
    </w:p>
    <w:p w14:paraId="550C080E" w14:textId="0C84F6E0" w:rsidR="00DE605A" w:rsidRPr="00BC3D3B" w:rsidRDefault="00DE605A" w:rsidP="00A7342D">
      <w:pPr>
        <w:pStyle w:val="CBDNormalNumber"/>
        <w:rPr>
          <w:lang w:val="en-CA"/>
        </w:rPr>
      </w:pPr>
      <w:r w:rsidRPr="00BC3D3B">
        <w:rPr>
          <w:lang w:val="en-CA"/>
        </w:rPr>
        <w:t>Working Group II approved the revised draft decision, as orally amended, for transmission to the plenary session as draft decision CBD/COP/15/L.</w:t>
      </w:r>
      <w:r w:rsidR="00DF505A" w:rsidRPr="00BC3D3B">
        <w:rPr>
          <w:lang w:val="en-CA"/>
        </w:rPr>
        <w:t>21</w:t>
      </w:r>
      <w:r w:rsidRPr="00BC3D3B">
        <w:rPr>
          <w:lang w:val="en-CA"/>
        </w:rPr>
        <w:t>.</w:t>
      </w:r>
    </w:p>
    <w:p w14:paraId="63C549E4" w14:textId="4512A1BF" w:rsidR="00DF04A1" w:rsidRPr="00BC3D3B" w:rsidRDefault="00DF04A1" w:rsidP="00A7342D">
      <w:pPr>
        <w:pStyle w:val="CBDNormalNumber"/>
        <w:rPr>
          <w:snapToGrid w:val="0"/>
          <w:lang w:val="en-CA" w:eastAsia="en-CA"/>
        </w:rPr>
      </w:pPr>
      <w:r w:rsidRPr="00BC3D3B">
        <w:rPr>
          <w:lang w:val="en-CA"/>
        </w:rPr>
        <w:t>At its 5th plenary session, the Conference of the Parties considered draft decision</w:t>
      </w:r>
      <w:r w:rsidRPr="00BC3D3B">
        <w:rPr>
          <w:snapToGrid w:val="0"/>
          <w:lang w:val="en-CA" w:eastAsia="en-CA"/>
        </w:rPr>
        <w:t xml:space="preserve"> </w:t>
      </w:r>
      <w:r w:rsidRPr="00BC3D3B">
        <w:rPr>
          <w:lang w:val="en-CA"/>
        </w:rPr>
        <w:t>CBD/COP/16/L.21, submitted by the Chair of Working Group II, and adopted it as decision 16/</w:t>
      </w:r>
      <w:r w:rsidR="0097500D" w:rsidRPr="00BC3D3B">
        <w:rPr>
          <w:lang w:val="en-CA"/>
        </w:rPr>
        <w:t>21</w:t>
      </w:r>
      <w:r w:rsidR="000D3605" w:rsidRPr="00BC3D3B">
        <w:rPr>
          <w:lang w:val="en-CA"/>
        </w:rPr>
        <w:t>.</w:t>
      </w:r>
    </w:p>
    <w:p w14:paraId="6BCD3C44" w14:textId="03AD004B" w:rsidR="00E4275B" w:rsidRPr="00BC3D3B" w:rsidRDefault="00E4275B" w:rsidP="00E4275B">
      <w:pPr>
        <w:pStyle w:val="CBDAgendaItem"/>
        <w:rPr>
          <w:caps/>
          <w:lang w:val="en-CA"/>
        </w:rPr>
      </w:pPr>
      <w:r w:rsidRPr="00BC3D3B">
        <w:rPr>
          <w:lang w:val="en-CA"/>
        </w:rPr>
        <w:t xml:space="preserve">Item 25 </w:t>
      </w:r>
      <w:r w:rsidRPr="00BC3D3B">
        <w:rPr>
          <w:lang w:val="en-CA"/>
        </w:rPr>
        <w:br/>
        <w:t>Biodiversity and climate change</w:t>
      </w:r>
    </w:p>
    <w:p w14:paraId="364121F5" w14:textId="54A88766" w:rsidR="00974545" w:rsidRPr="00BC3D3B" w:rsidRDefault="00974545" w:rsidP="00A7342D">
      <w:pPr>
        <w:pStyle w:val="CBDNormalNumber"/>
        <w:rPr>
          <w:lang w:val="en-CA"/>
        </w:rPr>
      </w:pPr>
      <w:r w:rsidRPr="00BC3D3B">
        <w:rPr>
          <w:lang w:val="en-CA"/>
        </w:rPr>
        <w:t>Working Group II considered agenda item 25 at its 1st session. It had before it a draft decision.</w:t>
      </w:r>
      <w:r w:rsidR="00A97713" w:rsidRPr="00BC3D3B">
        <w:rPr>
          <w:rStyle w:val="FootnoteReference"/>
          <w:lang w:val="en-CA"/>
        </w:rPr>
        <w:footnoteReference w:id="95"/>
      </w:r>
      <w:r w:rsidRPr="00BC3D3B">
        <w:rPr>
          <w:lang w:val="en-CA"/>
        </w:rPr>
        <w:t xml:space="preserve"> An information document containing the </w:t>
      </w:r>
      <w:r w:rsidR="003422D7" w:rsidRPr="00BC3D3B">
        <w:rPr>
          <w:lang w:val="en-CA"/>
        </w:rPr>
        <w:t xml:space="preserve">report of </w:t>
      </w:r>
      <w:r w:rsidR="003311F0" w:rsidRPr="00BC3D3B">
        <w:rPr>
          <w:lang w:val="en-CA"/>
        </w:rPr>
        <w:t>c</w:t>
      </w:r>
      <w:r w:rsidRPr="00BC3D3B">
        <w:rPr>
          <w:lang w:val="en-CA"/>
        </w:rPr>
        <w:t>o-</w:t>
      </w:r>
      <w:r w:rsidR="003311F0" w:rsidRPr="00BC3D3B">
        <w:rPr>
          <w:lang w:val="en-CA"/>
        </w:rPr>
        <w:t>m</w:t>
      </w:r>
      <w:r w:rsidRPr="00BC3D3B">
        <w:rPr>
          <w:lang w:val="en-CA"/>
        </w:rPr>
        <w:t>oderators o</w:t>
      </w:r>
      <w:r w:rsidR="003311F0" w:rsidRPr="00BC3D3B">
        <w:rPr>
          <w:lang w:val="en-CA"/>
        </w:rPr>
        <w:t>n</w:t>
      </w:r>
      <w:r w:rsidRPr="00BC3D3B">
        <w:rPr>
          <w:lang w:val="en-CA"/>
        </w:rPr>
        <w:t xml:space="preserve"> intersessional activities on biodiversity and climate change had also been issued in relation to item 25.</w:t>
      </w:r>
      <w:r w:rsidR="005A1B5E" w:rsidRPr="00BC3D3B">
        <w:rPr>
          <w:rStyle w:val="FootnoteReference"/>
          <w:rFonts w:asciiTheme="majorBidi" w:hAnsiTheme="majorBidi" w:cstheme="majorBidi"/>
          <w:lang w:val="en-CA"/>
        </w:rPr>
        <w:footnoteReference w:id="96"/>
      </w:r>
    </w:p>
    <w:p w14:paraId="7BC0794F" w14:textId="605F3EFA" w:rsidR="00974545" w:rsidRPr="00BC3D3B" w:rsidRDefault="00974545" w:rsidP="009F0976">
      <w:pPr>
        <w:pStyle w:val="CBDNormalNumber"/>
        <w:rPr>
          <w:rFonts w:asciiTheme="majorBidi" w:hAnsiTheme="majorBidi" w:cstheme="majorBidi"/>
          <w:lang w:val="en-CA"/>
        </w:rPr>
      </w:pPr>
      <w:r w:rsidRPr="00BC3D3B">
        <w:rPr>
          <w:lang w:val="en-CA"/>
        </w:rPr>
        <w:t xml:space="preserve">Working Group II agreed to establish a contact group, co-chaired by </w:t>
      </w:r>
      <w:r w:rsidRPr="00BC3D3B">
        <w:rPr>
          <w:bCs/>
          <w:lang w:val="en-CA"/>
        </w:rPr>
        <w:t>Clarisse Kehler Siebert (Sweden) and Xiang Gao (China),</w:t>
      </w:r>
      <w:r w:rsidRPr="00BC3D3B">
        <w:rPr>
          <w:lang w:val="en-CA"/>
        </w:rPr>
        <w:t xml:space="preserve"> with a mandate to reach a compromise on the outstanding issues in the draft decision and prepare a revised draft decision for consideration</w:t>
      </w:r>
      <w:r w:rsidR="009F0976" w:rsidRPr="00BC3D3B">
        <w:rPr>
          <w:lang w:val="en-CA"/>
        </w:rPr>
        <w:t xml:space="preserve"> at a later session</w:t>
      </w:r>
      <w:r w:rsidRPr="00BC3D3B">
        <w:rPr>
          <w:lang w:val="en-CA"/>
        </w:rPr>
        <w:t>.</w:t>
      </w:r>
      <w:r w:rsidRPr="00BC3D3B">
        <w:rPr>
          <w:rFonts w:asciiTheme="majorBidi" w:hAnsiTheme="majorBidi" w:cstheme="majorBidi"/>
          <w:lang w:val="en-CA"/>
        </w:rPr>
        <w:t xml:space="preserve"> </w:t>
      </w:r>
    </w:p>
    <w:p w14:paraId="21FACC94" w14:textId="77777777" w:rsidR="00974545" w:rsidRPr="00BC3D3B" w:rsidRDefault="00974545" w:rsidP="00A7342D">
      <w:pPr>
        <w:pStyle w:val="CBDNormalNumber"/>
        <w:rPr>
          <w:lang w:val="en-CA"/>
        </w:rPr>
      </w:pPr>
      <w:r w:rsidRPr="00BC3D3B">
        <w:rPr>
          <w:lang w:val="en-CA"/>
        </w:rPr>
        <w:t>At its 11th session, Working Group II considered a revised draft decision submitted by the Chair following discussion in the contact group.</w:t>
      </w:r>
    </w:p>
    <w:p w14:paraId="2D870D6D" w14:textId="77777777" w:rsidR="00974545" w:rsidRPr="00BC3D3B" w:rsidRDefault="00974545" w:rsidP="00E17D1E">
      <w:pPr>
        <w:pStyle w:val="CBDNormalNumber"/>
        <w:rPr>
          <w:lang w:val="en-CA"/>
        </w:rPr>
      </w:pPr>
      <w:r w:rsidRPr="00BC3D3B">
        <w:rPr>
          <w:lang w:val="en-CA"/>
        </w:rPr>
        <w:t>Statements were made by representatives of the following Parties: Antigua and Barbuda, Argentina, Australia, Brazil, China, Colombia, Ethiopia, European Union and its member States, Fiji, Guatemala, India, New Zealand, Norway, Russian Federation, Saudi Arabia, South Africa and United Kingdom.</w:t>
      </w:r>
    </w:p>
    <w:p w14:paraId="311AE943" w14:textId="77777777" w:rsidR="00974545" w:rsidRPr="00BC3D3B" w:rsidRDefault="00974545" w:rsidP="00A7342D">
      <w:pPr>
        <w:pStyle w:val="CBDNormalNumber"/>
        <w:rPr>
          <w:lang w:val="en-CA"/>
        </w:rPr>
      </w:pPr>
      <w:r w:rsidRPr="00BC3D3B">
        <w:rPr>
          <w:lang w:val="en-CA"/>
        </w:rPr>
        <w:t>At its 12th session, Working Group II resumed its consideration of the revised draft decision.</w:t>
      </w:r>
    </w:p>
    <w:p w14:paraId="707380EF" w14:textId="77777777" w:rsidR="00974545" w:rsidRPr="00BC3D3B" w:rsidRDefault="00974545" w:rsidP="00A7342D">
      <w:pPr>
        <w:pStyle w:val="CBDNormalNumber"/>
        <w:rPr>
          <w:lang w:val="en-CA"/>
        </w:rPr>
      </w:pPr>
      <w:r w:rsidRPr="00BC3D3B">
        <w:rPr>
          <w:lang w:val="en-CA"/>
        </w:rPr>
        <w:t>Statements were made by representatives of the following Parties: Argentina, Australia, Bolivia (Plurinational State of), Brazil, Canada, Colombia, European Union and its member States, Fiji, New Zealand, Norway, Philippines, Russian Federation, Saudi Arabia, United Kingdom and Uruguay.</w:t>
      </w:r>
    </w:p>
    <w:p w14:paraId="1A26499C" w14:textId="10CFFF39" w:rsidR="00974545" w:rsidRPr="00BC3D3B" w:rsidRDefault="00974545" w:rsidP="00A7342D">
      <w:pPr>
        <w:pStyle w:val="CBDNormalNumber"/>
        <w:rPr>
          <w:lang w:val="en-CA"/>
        </w:rPr>
      </w:pPr>
      <w:r w:rsidRPr="00BC3D3B">
        <w:rPr>
          <w:lang w:val="en-CA"/>
        </w:rPr>
        <w:t>Working Group II approved the revised draft decision, as orally amended, for transmission to the plenary session as draft decision CBD/COP/15/L.</w:t>
      </w:r>
      <w:r w:rsidR="009D6FDD" w:rsidRPr="00BC3D3B">
        <w:rPr>
          <w:lang w:val="en-CA"/>
        </w:rPr>
        <w:t>24</w:t>
      </w:r>
      <w:r w:rsidRPr="00BC3D3B">
        <w:rPr>
          <w:lang w:val="en-CA"/>
        </w:rPr>
        <w:t>.</w:t>
      </w:r>
    </w:p>
    <w:p w14:paraId="7E92410C" w14:textId="77777777" w:rsidR="00E4275B" w:rsidRPr="00BC3D3B" w:rsidRDefault="00E4275B" w:rsidP="00A7342D">
      <w:pPr>
        <w:pStyle w:val="CBDNormalNumber"/>
        <w:rPr>
          <w:lang w:val="en-CA"/>
        </w:rPr>
      </w:pPr>
      <w:r w:rsidRPr="00BC3D3B">
        <w:rPr>
          <w:lang w:val="en-CA"/>
        </w:rPr>
        <w:lastRenderedPageBreak/>
        <w:t>At its 5th plenary session, the Conference of the Parties considered draft decision CBD/COP/16/L.24, submitted by the Chair of Working Group II.</w:t>
      </w:r>
    </w:p>
    <w:p w14:paraId="4BD65960" w14:textId="77777777" w:rsidR="00E4275B" w:rsidRPr="00BC3D3B" w:rsidRDefault="00E4275B" w:rsidP="00DF04A1">
      <w:pPr>
        <w:pStyle w:val="CBDNormalNumber"/>
        <w:rPr>
          <w:lang w:val="en-CA"/>
        </w:rPr>
      </w:pPr>
      <w:r w:rsidRPr="00BC3D3B">
        <w:rPr>
          <w:lang w:val="en-CA"/>
        </w:rPr>
        <w:t>Statements were made by representatives of the following Parties: Argentina, Australia, Brazil, Chile, China, Colombia, Côte d’Ivoire, Democratic Republic of the Congo, European Union and its member States, Fiji, Guatemala, India, Japan, Mexico, Norway, Peru, Philippines, Russian Federation, Saudi Arabia, South Africa, United Kingdom, United Republic of Tanzania, Zambia and Zimbabwe.</w:t>
      </w:r>
    </w:p>
    <w:p w14:paraId="792FA6FE" w14:textId="40FFDE61" w:rsidR="00E4275B" w:rsidRPr="00BC3D3B" w:rsidRDefault="00E4275B" w:rsidP="00DF04A1">
      <w:pPr>
        <w:pStyle w:val="CBDNormalNumber"/>
        <w:rPr>
          <w:lang w:val="en-CA"/>
        </w:rPr>
      </w:pPr>
      <w:r w:rsidRPr="00BC3D3B">
        <w:rPr>
          <w:lang w:val="en-CA"/>
        </w:rPr>
        <w:t>The Conference of the Parties adopted the draft decision, as orally amended, as decision 16/</w:t>
      </w:r>
      <w:r w:rsidR="0035456B" w:rsidRPr="00BC3D3B">
        <w:rPr>
          <w:lang w:val="en-CA"/>
        </w:rPr>
        <w:t>22</w:t>
      </w:r>
      <w:r w:rsidRPr="00BC3D3B">
        <w:rPr>
          <w:lang w:val="en-CA"/>
        </w:rPr>
        <w:t>.</w:t>
      </w:r>
    </w:p>
    <w:p w14:paraId="3426466D" w14:textId="6A50E39D" w:rsidR="00E4275B" w:rsidRPr="00BC3D3B" w:rsidRDefault="00E4275B" w:rsidP="00DF04A1">
      <w:pPr>
        <w:pStyle w:val="CBDNormalNumber"/>
        <w:rPr>
          <w:lang w:val="en-CA"/>
        </w:rPr>
      </w:pPr>
      <w:r w:rsidRPr="00BC3D3B">
        <w:rPr>
          <w:lang w:val="en-CA"/>
        </w:rPr>
        <w:t xml:space="preserve">During adoption, </w:t>
      </w:r>
      <w:r w:rsidR="00056757" w:rsidRPr="00BC3D3B">
        <w:rPr>
          <w:lang w:val="en-CA"/>
        </w:rPr>
        <w:t xml:space="preserve">reservations were expressed by </w:t>
      </w:r>
      <w:r w:rsidRPr="00BC3D3B">
        <w:rPr>
          <w:lang w:val="en-CA"/>
        </w:rPr>
        <w:t>re</w:t>
      </w:r>
      <w:r w:rsidR="00056757" w:rsidRPr="00BC3D3B">
        <w:rPr>
          <w:lang w:val="en-CA"/>
        </w:rPr>
        <w:t>pre</w:t>
      </w:r>
      <w:r w:rsidRPr="00BC3D3B">
        <w:rPr>
          <w:lang w:val="en-CA"/>
        </w:rPr>
        <w:t xml:space="preserve">sentatives of the following Parties: Norway, Peru, Philippines and Zambia. </w:t>
      </w:r>
    </w:p>
    <w:p w14:paraId="3B6889A8" w14:textId="735766D9" w:rsidR="00E4275B" w:rsidRPr="00BC3D3B" w:rsidRDefault="00FE306B" w:rsidP="00DF04A1">
      <w:pPr>
        <w:pStyle w:val="CBDNormalNumber"/>
        <w:rPr>
          <w:lang w:val="en-CA"/>
        </w:rPr>
      </w:pPr>
      <w:r w:rsidRPr="00BC3D3B">
        <w:rPr>
          <w:lang w:val="en-CA"/>
        </w:rPr>
        <w:t xml:space="preserve">A </w:t>
      </w:r>
      <w:r w:rsidR="00E4275B" w:rsidRPr="00BC3D3B">
        <w:rPr>
          <w:lang w:val="en-CA"/>
        </w:rPr>
        <w:t>representative of Norway express</w:t>
      </w:r>
      <w:r w:rsidR="00F3400C" w:rsidRPr="00BC3D3B">
        <w:rPr>
          <w:lang w:val="en-CA"/>
        </w:rPr>
        <w:t>ed</w:t>
      </w:r>
      <w:r w:rsidR="00E4275B" w:rsidRPr="00BC3D3B">
        <w:rPr>
          <w:lang w:val="en-CA"/>
        </w:rPr>
        <w:t xml:space="preserve"> a reservation with </w:t>
      </w:r>
      <w:r w:rsidR="00F3400C" w:rsidRPr="00BC3D3B">
        <w:rPr>
          <w:lang w:val="en-CA"/>
        </w:rPr>
        <w:t>respect to the reference</w:t>
      </w:r>
      <w:r w:rsidR="000E5387" w:rsidRPr="00BC3D3B">
        <w:rPr>
          <w:lang w:val="en-CA"/>
        </w:rPr>
        <w:t xml:space="preserve"> to the Paris Agreement</w:t>
      </w:r>
      <w:r w:rsidR="00F3400C" w:rsidRPr="00BC3D3B">
        <w:rPr>
          <w:lang w:val="en-CA"/>
        </w:rPr>
        <w:t>, in</w:t>
      </w:r>
      <w:r w:rsidR="00E4275B" w:rsidRPr="00BC3D3B">
        <w:rPr>
          <w:lang w:val="en-CA"/>
        </w:rPr>
        <w:t xml:space="preserve"> footnote 4</w:t>
      </w:r>
      <w:r w:rsidR="00F3400C" w:rsidRPr="00BC3D3B">
        <w:rPr>
          <w:lang w:val="en-CA"/>
        </w:rPr>
        <w:t xml:space="preserve">, </w:t>
      </w:r>
      <w:r w:rsidR="00B04441" w:rsidRPr="00BC3D3B">
        <w:rPr>
          <w:lang w:val="en-CA"/>
        </w:rPr>
        <w:t>noting that the Paris Agreement was an independent legal agreement</w:t>
      </w:r>
      <w:r w:rsidR="00E4275B" w:rsidRPr="00BC3D3B">
        <w:rPr>
          <w:lang w:val="en-CA"/>
        </w:rPr>
        <w:t xml:space="preserve">. </w:t>
      </w:r>
    </w:p>
    <w:p w14:paraId="3475C581" w14:textId="19B0EAF6" w:rsidR="00E4275B" w:rsidRPr="00BC3D3B" w:rsidRDefault="00E4275B" w:rsidP="00DF04A1">
      <w:pPr>
        <w:pStyle w:val="CBDNormalNumber"/>
        <w:rPr>
          <w:lang w:val="en-CA"/>
        </w:rPr>
      </w:pPr>
      <w:r w:rsidRPr="00BC3D3B">
        <w:rPr>
          <w:lang w:val="en-CA"/>
        </w:rPr>
        <w:t>The representative</w:t>
      </w:r>
      <w:r w:rsidR="00DF04A1" w:rsidRPr="00BC3D3B">
        <w:rPr>
          <w:lang w:val="en-CA"/>
        </w:rPr>
        <w:t>s</w:t>
      </w:r>
      <w:r w:rsidRPr="00BC3D3B">
        <w:rPr>
          <w:lang w:val="en-CA"/>
        </w:rPr>
        <w:t xml:space="preserve"> of Peru </w:t>
      </w:r>
      <w:r w:rsidR="00DF04A1" w:rsidRPr="00BC3D3B">
        <w:rPr>
          <w:lang w:val="en-CA"/>
        </w:rPr>
        <w:t xml:space="preserve">and Zambia </w:t>
      </w:r>
      <w:r w:rsidRPr="00BC3D3B">
        <w:rPr>
          <w:lang w:val="en-CA"/>
        </w:rPr>
        <w:t>expressed a reservation with respect to the deletion</w:t>
      </w:r>
      <w:r w:rsidR="00F3400C" w:rsidRPr="00BC3D3B">
        <w:rPr>
          <w:lang w:val="en-CA"/>
        </w:rPr>
        <w:t>, in paragraphs 4 and 11 of the decision,</w:t>
      </w:r>
      <w:r w:rsidRPr="00BC3D3B">
        <w:rPr>
          <w:lang w:val="en-CA"/>
        </w:rPr>
        <w:t xml:space="preserve"> of the reference to the </w:t>
      </w:r>
      <w:r w:rsidR="003B2240" w:rsidRPr="00BC3D3B">
        <w:rPr>
          <w:lang w:val="en-CA"/>
        </w:rPr>
        <w:t xml:space="preserve">Ramsar </w:t>
      </w:r>
      <w:r w:rsidR="00F3400C" w:rsidRPr="00BC3D3B">
        <w:rPr>
          <w:lang w:val="en-CA"/>
        </w:rPr>
        <w:t>Convention</w:t>
      </w:r>
      <w:r w:rsidR="003B2240" w:rsidRPr="00BC3D3B">
        <w:rPr>
          <w:lang w:val="en-CA"/>
        </w:rPr>
        <w:t>.</w:t>
      </w:r>
      <w:r w:rsidRPr="00BC3D3B">
        <w:rPr>
          <w:lang w:val="en-CA"/>
        </w:rPr>
        <w:t xml:space="preserve"> </w:t>
      </w:r>
    </w:p>
    <w:p w14:paraId="2526A6AE" w14:textId="12568388" w:rsidR="00E4275B" w:rsidRPr="00BC3D3B" w:rsidRDefault="00FE306B" w:rsidP="00DF04A1">
      <w:pPr>
        <w:pStyle w:val="CBDNormalNumber"/>
        <w:rPr>
          <w:lang w:val="en-CA"/>
        </w:rPr>
      </w:pPr>
      <w:r w:rsidRPr="00BC3D3B">
        <w:rPr>
          <w:lang w:val="en-CA"/>
        </w:rPr>
        <w:t xml:space="preserve">A </w:t>
      </w:r>
      <w:r w:rsidR="00E4275B" w:rsidRPr="00BC3D3B">
        <w:rPr>
          <w:lang w:val="en-CA"/>
        </w:rPr>
        <w:t>representative of the Philippines expressed a reservation with respect to the deletion</w:t>
      </w:r>
      <w:r w:rsidR="00F3400C" w:rsidRPr="00BC3D3B">
        <w:rPr>
          <w:lang w:val="en-CA"/>
        </w:rPr>
        <w:t xml:space="preserve">, </w:t>
      </w:r>
      <w:proofErr w:type="gramStart"/>
      <w:r w:rsidR="00F3400C" w:rsidRPr="00BC3D3B">
        <w:rPr>
          <w:lang w:val="en-CA"/>
        </w:rPr>
        <w:t>in paragraph 19</w:t>
      </w:r>
      <w:r w:rsidR="004A1185" w:rsidRPr="00BC3D3B">
        <w:rPr>
          <w:lang w:val="en-CA"/>
        </w:rPr>
        <w:t xml:space="preserve"> of the decision</w:t>
      </w:r>
      <w:r w:rsidR="00F3400C" w:rsidRPr="00BC3D3B">
        <w:rPr>
          <w:lang w:val="en-CA"/>
        </w:rPr>
        <w:t>,</w:t>
      </w:r>
      <w:proofErr w:type="gramEnd"/>
      <w:r w:rsidR="00E4275B" w:rsidRPr="00BC3D3B">
        <w:rPr>
          <w:lang w:val="en-CA"/>
        </w:rPr>
        <w:t xml:space="preserve"> of the reference to loss and damage. </w:t>
      </w:r>
    </w:p>
    <w:p w14:paraId="401941EF" w14:textId="6BAA16D5" w:rsidR="00B80E77" w:rsidRPr="00BC3D3B" w:rsidRDefault="00B80E77" w:rsidP="00B80E77">
      <w:pPr>
        <w:pStyle w:val="CBDAgendaItem"/>
        <w:rPr>
          <w:caps/>
          <w:lang w:val="en-CA"/>
        </w:rPr>
      </w:pPr>
      <w:r w:rsidRPr="00BC3D3B">
        <w:rPr>
          <w:lang w:val="en-CA"/>
        </w:rPr>
        <w:t xml:space="preserve">Item 26 </w:t>
      </w:r>
      <w:r w:rsidRPr="00BC3D3B">
        <w:rPr>
          <w:lang w:val="en-CA"/>
        </w:rPr>
        <w:br/>
        <w:t>Liability and redress (Article 14, paragraph 2)</w:t>
      </w:r>
    </w:p>
    <w:p w14:paraId="081A43D8" w14:textId="139A774E" w:rsidR="00007A57" w:rsidRPr="00BC3D3B" w:rsidRDefault="00007A57" w:rsidP="00A7342D">
      <w:pPr>
        <w:pStyle w:val="CBDNormalNumber"/>
        <w:rPr>
          <w:lang w:val="en-CA"/>
        </w:rPr>
      </w:pPr>
      <w:r w:rsidRPr="00BC3D3B">
        <w:rPr>
          <w:lang w:val="en-CA"/>
        </w:rPr>
        <w:t>Working Group I considered agenda item 26 at its 2nd session. It had before it a draft decision.</w:t>
      </w:r>
      <w:r w:rsidR="005C680B" w:rsidRPr="00BC3D3B">
        <w:rPr>
          <w:rStyle w:val="FootnoteReference"/>
          <w:lang w:val="en-CA"/>
        </w:rPr>
        <w:footnoteReference w:id="97"/>
      </w:r>
      <w:r w:rsidRPr="00BC3D3B">
        <w:rPr>
          <w:lang w:val="en-CA"/>
        </w:rPr>
        <w:t xml:space="preserve"> An information document containing a compilation of information submitted by Parties on recent developments relevant to liability and redress had also been issued in relation to item 26.</w:t>
      </w:r>
      <w:r w:rsidRPr="00BC3D3B">
        <w:rPr>
          <w:rStyle w:val="FootnoteReference"/>
          <w:rFonts w:asciiTheme="majorBidi" w:eastAsia="MS Mincho" w:hAnsiTheme="majorBidi" w:cstheme="majorBidi"/>
          <w:color w:val="000000"/>
          <w:kern w:val="22"/>
          <w:lang w:val="en-CA"/>
        </w:rPr>
        <w:footnoteReference w:id="98"/>
      </w:r>
    </w:p>
    <w:p w14:paraId="72A9626C" w14:textId="77777777" w:rsidR="00007A57" w:rsidRPr="00BC3D3B" w:rsidRDefault="00007A57" w:rsidP="00A7342D">
      <w:pPr>
        <w:pStyle w:val="CBDNormalNumber"/>
        <w:rPr>
          <w:lang w:val="en-CA"/>
        </w:rPr>
      </w:pPr>
      <w:r w:rsidRPr="00BC3D3B">
        <w:rPr>
          <w:lang w:val="en-CA"/>
        </w:rPr>
        <w:t xml:space="preserve">Statements were made by representatives of the following Parties: Canada, European Union and its member States, Malawi and Uganda. </w:t>
      </w:r>
    </w:p>
    <w:p w14:paraId="6731C8D6" w14:textId="27DFB9CA" w:rsidR="00007A57" w:rsidRPr="00BC3D3B" w:rsidRDefault="00007A57" w:rsidP="00A7342D">
      <w:pPr>
        <w:pStyle w:val="CBDNormalNumber"/>
        <w:rPr>
          <w:lang w:val="en-CA"/>
        </w:rPr>
      </w:pPr>
      <w:r w:rsidRPr="00BC3D3B">
        <w:rPr>
          <w:lang w:val="en-CA"/>
        </w:rPr>
        <w:t>Working Group I agreed that the Chair would prepare a revised draft decision for consideration</w:t>
      </w:r>
      <w:r w:rsidR="009F0976" w:rsidRPr="00BC3D3B">
        <w:rPr>
          <w:lang w:val="en-CA"/>
        </w:rPr>
        <w:t xml:space="preserve"> at a later session</w:t>
      </w:r>
      <w:r w:rsidRPr="00BC3D3B">
        <w:rPr>
          <w:lang w:val="en-CA"/>
        </w:rPr>
        <w:t>.</w:t>
      </w:r>
    </w:p>
    <w:p w14:paraId="7BF2A077" w14:textId="4CE734AD" w:rsidR="00007A57" w:rsidRPr="00BC3D3B" w:rsidRDefault="00007A57" w:rsidP="00A7342D">
      <w:pPr>
        <w:pStyle w:val="CBDNormalNumber"/>
        <w:rPr>
          <w:lang w:val="en-CA"/>
        </w:rPr>
      </w:pPr>
      <w:r w:rsidRPr="00BC3D3B">
        <w:rPr>
          <w:lang w:val="en-CA"/>
        </w:rPr>
        <w:t>At its 3rd session, Working Group I considered a revised draft decision submitted by the Chair.</w:t>
      </w:r>
    </w:p>
    <w:p w14:paraId="2602F68F" w14:textId="77777777" w:rsidR="00007A57" w:rsidRPr="00BC3D3B" w:rsidRDefault="00007A57" w:rsidP="00A7342D">
      <w:pPr>
        <w:pStyle w:val="CBDNormalNumber"/>
        <w:rPr>
          <w:lang w:val="en-CA"/>
        </w:rPr>
      </w:pPr>
      <w:r w:rsidRPr="00BC3D3B">
        <w:rPr>
          <w:lang w:val="en-CA"/>
        </w:rPr>
        <w:t xml:space="preserve">Statements were made by representatives of the following Parties: Argentina, Brazil, Canada, Colombia and Uganda. </w:t>
      </w:r>
    </w:p>
    <w:p w14:paraId="5AB99334" w14:textId="105FF0F4" w:rsidR="00007A57" w:rsidRPr="00BC3D3B" w:rsidRDefault="00007A57" w:rsidP="00A7342D">
      <w:pPr>
        <w:pStyle w:val="CBDNormalNumber"/>
        <w:rPr>
          <w:lang w:val="en-CA"/>
        </w:rPr>
      </w:pPr>
      <w:r w:rsidRPr="00BC3D3B">
        <w:rPr>
          <w:lang w:val="en-CA"/>
        </w:rPr>
        <w:t>At its 5th session, Working Group I considered a revised draft decision submitted by the Chair.</w:t>
      </w:r>
    </w:p>
    <w:p w14:paraId="1C512821" w14:textId="77777777" w:rsidR="00007A57" w:rsidRPr="00BC3D3B" w:rsidRDefault="00007A57" w:rsidP="00A7342D">
      <w:pPr>
        <w:pStyle w:val="CBDNormalNumber"/>
        <w:rPr>
          <w:lang w:val="en-CA"/>
        </w:rPr>
      </w:pPr>
      <w:r w:rsidRPr="00BC3D3B">
        <w:rPr>
          <w:lang w:val="en-CA"/>
        </w:rPr>
        <w:t xml:space="preserve">Statements were made by representatives of the following Parties: Argentina, Democratic Republic of </w:t>
      </w:r>
      <w:proofErr w:type="gramStart"/>
      <w:r w:rsidRPr="00BC3D3B">
        <w:rPr>
          <w:lang w:val="en-CA"/>
        </w:rPr>
        <w:t>the Congo</w:t>
      </w:r>
      <w:proofErr w:type="gramEnd"/>
      <w:r w:rsidRPr="00BC3D3B">
        <w:rPr>
          <w:lang w:val="en-CA"/>
        </w:rPr>
        <w:t>, Uganda and United Republic of Tanzania.</w:t>
      </w:r>
    </w:p>
    <w:p w14:paraId="707D4597" w14:textId="4BAB875F" w:rsidR="00007A57" w:rsidRPr="00BC3D3B" w:rsidRDefault="00007A57" w:rsidP="00A7342D">
      <w:pPr>
        <w:pStyle w:val="CBDNormalNumber"/>
        <w:rPr>
          <w:rFonts w:asciiTheme="majorBidi" w:eastAsia="MS Mincho" w:hAnsiTheme="majorBidi" w:cstheme="majorBidi"/>
          <w:color w:val="000000"/>
          <w:kern w:val="22"/>
          <w:lang w:val="en-CA"/>
        </w:rPr>
      </w:pPr>
      <w:r w:rsidRPr="00BC3D3B">
        <w:rPr>
          <w:lang w:val="en-CA"/>
        </w:rPr>
        <w:t>Working Group I approved the revised draft decision, as orally amended, for transmission to the plenary session</w:t>
      </w:r>
      <w:r w:rsidRPr="00BC3D3B">
        <w:rPr>
          <w:rFonts w:asciiTheme="majorBidi" w:hAnsiTheme="majorBidi" w:cstheme="majorBidi"/>
          <w:lang w:val="en-CA"/>
        </w:rPr>
        <w:t xml:space="preserve"> as draft decision CBD/COP/16/L.18.</w:t>
      </w:r>
    </w:p>
    <w:p w14:paraId="5CBAA908" w14:textId="5CDCB6D3" w:rsidR="006B63BF" w:rsidRPr="00BC3D3B" w:rsidRDefault="006B63BF" w:rsidP="00B80E77">
      <w:pPr>
        <w:pStyle w:val="CBDNormalNumber"/>
        <w:rPr>
          <w:snapToGrid w:val="0"/>
          <w:lang w:val="en-CA" w:eastAsia="en-CA"/>
        </w:rPr>
      </w:pPr>
      <w:r w:rsidRPr="00BC3D3B">
        <w:rPr>
          <w:lang w:val="en-CA"/>
        </w:rPr>
        <w:t>At its 5th plenary session, the Conference of the Parties considered draft decision</w:t>
      </w:r>
      <w:r w:rsidRPr="00BC3D3B">
        <w:rPr>
          <w:snapToGrid w:val="0"/>
          <w:lang w:val="en-CA" w:eastAsia="en-CA"/>
        </w:rPr>
        <w:t xml:space="preserve"> </w:t>
      </w:r>
      <w:r w:rsidRPr="00BC3D3B">
        <w:rPr>
          <w:lang w:val="en-CA"/>
        </w:rPr>
        <w:t>CBD/COP/16/L.18, submitted by the Chair of Working Group I, and adopted it as decision 16/</w:t>
      </w:r>
      <w:r w:rsidR="004A5728" w:rsidRPr="00BC3D3B">
        <w:rPr>
          <w:lang w:val="en-CA"/>
        </w:rPr>
        <w:t>23</w:t>
      </w:r>
      <w:r w:rsidRPr="00BC3D3B">
        <w:rPr>
          <w:lang w:val="en-CA"/>
        </w:rPr>
        <w:t>.</w:t>
      </w:r>
    </w:p>
    <w:p w14:paraId="227E117E" w14:textId="4ABB26DB" w:rsidR="00B80E77" w:rsidRPr="00BC3D3B" w:rsidRDefault="00B80E77" w:rsidP="00B80E77">
      <w:pPr>
        <w:pStyle w:val="CBDAgendaItem"/>
        <w:rPr>
          <w:caps/>
          <w:lang w:val="en-CA"/>
        </w:rPr>
      </w:pPr>
      <w:r w:rsidRPr="00BC3D3B">
        <w:rPr>
          <w:lang w:val="en-CA"/>
        </w:rPr>
        <w:t xml:space="preserve">Item 27 </w:t>
      </w:r>
      <w:r w:rsidRPr="00BC3D3B">
        <w:rPr>
          <w:lang w:val="en-CA"/>
        </w:rPr>
        <w:br/>
      </w:r>
      <w:r w:rsidR="005C4431" w:rsidRPr="00BC3D3B">
        <w:rPr>
          <w:lang w:val="en-CA"/>
        </w:rPr>
        <w:t>Review of the effectiveness of processes under the Convention and its Protocols</w:t>
      </w:r>
    </w:p>
    <w:p w14:paraId="0FA6D9DA" w14:textId="18F0C22A" w:rsidR="00244ED6" w:rsidRPr="00BC3D3B" w:rsidRDefault="00244ED6" w:rsidP="0093592E">
      <w:pPr>
        <w:pStyle w:val="CBDNormalNumber"/>
        <w:rPr>
          <w:lang w:val="en-CA"/>
        </w:rPr>
      </w:pPr>
      <w:r w:rsidRPr="00BC3D3B">
        <w:rPr>
          <w:lang w:val="en-CA"/>
        </w:rPr>
        <w:t xml:space="preserve">Working Group I considered agenda item 27 at its 3rd session, in conjunction with agenda item 10 of the eleventh meeting of the Conference of the Parties serving as the meeting of the Parties to the Cartagena Protocol and agenda item 12 of the fifth meeting of the Conference of the Parties </w:t>
      </w:r>
      <w:r w:rsidRPr="00BC3D3B">
        <w:rPr>
          <w:lang w:val="en-CA"/>
        </w:rPr>
        <w:lastRenderedPageBreak/>
        <w:t>serving as the meeting of the Parties to the Nagoya Protocol. It had before it three draft decisions: one on options to further improve the effectiveness of processes under the Convention and its Protocols; another on procedures for convening virtual and hybrid meetings; and a third on a procedure for avoiding or managing conflicts of interest in expert groups.</w:t>
      </w:r>
      <w:r w:rsidR="00786E23" w:rsidRPr="00BC3D3B">
        <w:rPr>
          <w:rStyle w:val="FootnoteReference"/>
          <w:lang w:val="en-CA"/>
        </w:rPr>
        <w:footnoteReference w:id="99"/>
      </w:r>
      <w:r w:rsidRPr="00BC3D3B">
        <w:rPr>
          <w:lang w:val="en-CA"/>
        </w:rPr>
        <w:t xml:space="preserve"> </w:t>
      </w:r>
    </w:p>
    <w:p w14:paraId="0F0048A7" w14:textId="77777777" w:rsidR="00244ED6" w:rsidRPr="00BC3D3B" w:rsidRDefault="00244ED6" w:rsidP="0093592E">
      <w:pPr>
        <w:pStyle w:val="CBDNormalNumber"/>
        <w:rPr>
          <w:lang w:val="en-CA"/>
        </w:rPr>
      </w:pPr>
      <w:r w:rsidRPr="00BC3D3B">
        <w:rPr>
          <w:lang w:val="en-CA"/>
        </w:rPr>
        <w:t>The Chair established a group of friends of the Chair, facilitated by Joaquín Salzberg (Argentina), with the mandate to discuss and reach agreement on the first two draft decisions.</w:t>
      </w:r>
    </w:p>
    <w:p w14:paraId="370F1F9D" w14:textId="675590C9" w:rsidR="00832BD8" w:rsidRPr="00BC3D3B" w:rsidRDefault="00832BD8" w:rsidP="00832BD8">
      <w:pPr>
        <w:pStyle w:val="CBDNormalNumber"/>
        <w:keepNext/>
        <w:numPr>
          <w:ilvl w:val="0"/>
          <w:numId w:val="0"/>
        </w:numPr>
        <w:spacing w:before="240"/>
        <w:ind w:left="567" w:hanging="567"/>
        <w:jc w:val="left"/>
        <w:rPr>
          <w:i/>
          <w:iCs/>
          <w:snapToGrid w:val="0"/>
          <w:lang w:val="en-CA"/>
        </w:rPr>
      </w:pPr>
      <w:r w:rsidRPr="00BC3D3B">
        <w:rPr>
          <w:i/>
          <w:iCs/>
          <w:snapToGrid w:val="0"/>
          <w:lang w:val="en-CA"/>
        </w:rPr>
        <w:tab/>
        <w:t>Options to further improve the effectiveness of processes under the Convention and its Protocols</w:t>
      </w:r>
    </w:p>
    <w:p w14:paraId="0F061C5A" w14:textId="6CEE144C" w:rsidR="00D970B7" w:rsidRPr="00BC3D3B" w:rsidRDefault="00D970B7" w:rsidP="0093592E">
      <w:pPr>
        <w:pStyle w:val="CBDNormalNumber"/>
        <w:rPr>
          <w:lang w:val="en-CA"/>
        </w:rPr>
      </w:pPr>
      <w:r w:rsidRPr="00BC3D3B">
        <w:rPr>
          <w:lang w:val="en-CA"/>
        </w:rPr>
        <w:t>At its 5th session, Working Group I considered a draft decision submitted by the Chair following discussions in the group of friends of the Chair.</w:t>
      </w:r>
    </w:p>
    <w:p w14:paraId="787A5978" w14:textId="048DA3EB" w:rsidR="00D970B7" w:rsidRPr="00BC3D3B" w:rsidRDefault="00D970B7" w:rsidP="0093592E">
      <w:pPr>
        <w:pStyle w:val="CBDNormalNumber"/>
        <w:rPr>
          <w:lang w:val="en-CA"/>
        </w:rPr>
      </w:pPr>
      <w:r w:rsidRPr="00BC3D3B">
        <w:rPr>
          <w:lang w:val="en-CA"/>
        </w:rPr>
        <w:t>Statements were made by representatives of the following Parties: Brazil, European Union and its member States, Russian Federation and United Kingdom.</w:t>
      </w:r>
    </w:p>
    <w:p w14:paraId="08C75A51" w14:textId="48D62F09" w:rsidR="00D970B7" w:rsidRPr="00BC3D3B" w:rsidRDefault="00D970B7" w:rsidP="0093592E">
      <w:pPr>
        <w:pStyle w:val="CBDNormalNumber"/>
        <w:rPr>
          <w:lang w:val="en-CA"/>
        </w:rPr>
      </w:pPr>
      <w:r w:rsidRPr="00BC3D3B">
        <w:rPr>
          <w:lang w:val="en-CA"/>
        </w:rPr>
        <w:t>Working Group I approved the draft decision for transmission to the plenary session as draft decision CBD/COP/16/L.22.</w:t>
      </w:r>
    </w:p>
    <w:p w14:paraId="5A58FF33" w14:textId="58A04C74" w:rsidR="005C4431" w:rsidRPr="00BC3D3B" w:rsidRDefault="005C4431" w:rsidP="0093592E">
      <w:pPr>
        <w:pStyle w:val="CBDNormalNumber"/>
        <w:rPr>
          <w:snapToGrid w:val="0"/>
          <w:lang w:val="en-CA" w:eastAsia="en-CA"/>
        </w:rPr>
      </w:pPr>
      <w:r w:rsidRPr="00BC3D3B">
        <w:rPr>
          <w:lang w:val="en-CA"/>
        </w:rPr>
        <w:t xml:space="preserve">At its 5th plenary session, the Conference of the Parties considered </w:t>
      </w:r>
      <w:r w:rsidR="009D7838" w:rsidRPr="00BC3D3B">
        <w:rPr>
          <w:lang w:val="en-CA"/>
        </w:rPr>
        <w:t xml:space="preserve">draft decision </w:t>
      </w:r>
      <w:r w:rsidRPr="00BC3D3B">
        <w:rPr>
          <w:lang w:val="en-CA"/>
        </w:rPr>
        <w:t>CBD/COP/16/L.</w:t>
      </w:r>
      <w:r w:rsidR="009D7838" w:rsidRPr="00BC3D3B">
        <w:rPr>
          <w:lang w:val="en-CA"/>
        </w:rPr>
        <w:t>22</w:t>
      </w:r>
      <w:r w:rsidRPr="00BC3D3B">
        <w:rPr>
          <w:lang w:val="en-CA"/>
        </w:rPr>
        <w:t xml:space="preserve">, </w:t>
      </w:r>
      <w:r w:rsidR="00832BD8" w:rsidRPr="00BC3D3B">
        <w:rPr>
          <w:lang w:val="en-CA"/>
        </w:rPr>
        <w:t>submitted by the Chair of Working Group I</w:t>
      </w:r>
      <w:r w:rsidR="009D7838" w:rsidRPr="00BC3D3B">
        <w:rPr>
          <w:lang w:val="en-CA"/>
        </w:rPr>
        <w:t>,</w:t>
      </w:r>
      <w:r w:rsidRPr="00BC3D3B">
        <w:rPr>
          <w:lang w:val="en-CA"/>
        </w:rPr>
        <w:t xml:space="preserve"> and adopted it as decision 16/</w:t>
      </w:r>
      <w:r w:rsidR="00DD6CCA" w:rsidRPr="00BC3D3B">
        <w:rPr>
          <w:lang w:val="en-CA"/>
        </w:rPr>
        <w:t>25</w:t>
      </w:r>
      <w:r w:rsidRPr="00BC3D3B">
        <w:rPr>
          <w:lang w:val="en-CA"/>
        </w:rPr>
        <w:t>.</w:t>
      </w:r>
    </w:p>
    <w:p w14:paraId="574598CA" w14:textId="18A1EB64" w:rsidR="00207E7F" w:rsidRPr="00BC3D3B" w:rsidRDefault="00207E7F" w:rsidP="00207E7F">
      <w:pPr>
        <w:pStyle w:val="CBDNormalNumber"/>
        <w:keepNext/>
        <w:numPr>
          <w:ilvl w:val="0"/>
          <w:numId w:val="0"/>
        </w:numPr>
        <w:spacing w:before="240"/>
        <w:ind w:left="567" w:hanging="567"/>
        <w:jc w:val="left"/>
        <w:rPr>
          <w:i/>
          <w:iCs/>
          <w:snapToGrid w:val="0"/>
          <w:lang w:val="en-CA"/>
        </w:rPr>
      </w:pPr>
      <w:r w:rsidRPr="00BC3D3B">
        <w:rPr>
          <w:i/>
          <w:iCs/>
          <w:snapToGrid w:val="0"/>
          <w:lang w:val="en-CA"/>
        </w:rPr>
        <w:tab/>
        <w:t>Procedures for convening virtual and hybrid meetings</w:t>
      </w:r>
    </w:p>
    <w:p w14:paraId="7A4D8C98" w14:textId="1BB60620" w:rsidR="00E65C17" w:rsidRPr="00BC3D3B" w:rsidRDefault="00E65C17" w:rsidP="0093592E">
      <w:pPr>
        <w:pStyle w:val="CBDNormalNumber"/>
        <w:rPr>
          <w:lang w:val="en-CA"/>
        </w:rPr>
      </w:pPr>
      <w:r w:rsidRPr="00BC3D3B">
        <w:rPr>
          <w:lang w:val="en-CA"/>
        </w:rPr>
        <w:t>At its 5th session, Working Group I considered a draft decision submitted by the Chair following discussions in the group of friends of the Chair.</w:t>
      </w:r>
    </w:p>
    <w:p w14:paraId="0C17A167" w14:textId="3115B51F" w:rsidR="00E65C17" w:rsidRPr="00BC3D3B" w:rsidRDefault="00E65C17" w:rsidP="0093592E">
      <w:pPr>
        <w:pStyle w:val="CBDNormalNumber"/>
        <w:rPr>
          <w:lang w:val="en-CA"/>
        </w:rPr>
      </w:pPr>
      <w:r w:rsidRPr="00BC3D3B">
        <w:rPr>
          <w:lang w:val="en-CA"/>
        </w:rPr>
        <w:t>A statement was made by a representative of Argentina.</w:t>
      </w:r>
    </w:p>
    <w:p w14:paraId="01979B67" w14:textId="28D22248" w:rsidR="00E65C17" w:rsidRPr="00BC3D3B" w:rsidRDefault="00E65C17" w:rsidP="0093592E">
      <w:pPr>
        <w:pStyle w:val="CBDNormalNumber"/>
        <w:rPr>
          <w:lang w:val="en-CA"/>
        </w:rPr>
      </w:pPr>
      <w:r w:rsidRPr="00BC3D3B">
        <w:rPr>
          <w:lang w:val="en-CA"/>
        </w:rPr>
        <w:t>Working Group I approved the draft decision for transmission to the plenary session as draft decision CBD/COP/16/L.20.</w:t>
      </w:r>
    </w:p>
    <w:p w14:paraId="7F1DAB84" w14:textId="16D0085D" w:rsidR="009D7838" w:rsidRPr="00BC3D3B" w:rsidRDefault="00207E7F" w:rsidP="0093592E">
      <w:pPr>
        <w:pStyle w:val="CBDNormalNumber"/>
        <w:rPr>
          <w:lang w:val="en-CA"/>
        </w:rPr>
      </w:pPr>
      <w:r w:rsidRPr="00BC3D3B">
        <w:rPr>
          <w:lang w:val="en-CA"/>
        </w:rPr>
        <w:t>At its 5th plenary session</w:t>
      </w:r>
      <w:r w:rsidR="009D7838" w:rsidRPr="00BC3D3B">
        <w:rPr>
          <w:lang w:val="en-CA"/>
        </w:rPr>
        <w:t xml:space="preserve">, the Conference of the Parties considered draft decision CBD/COP/16/L.20, </w:t>
      </w:r>
      <w:r w:rsidRPr="00BC3D3B">
        <w:rPr>
          <w:lang w:val="en-CA"/>
        </w:rPr>
        <w:t xml:space="preserve">submitted by the Chair of Working Group I, and </w:t>
      </w:r>
      <w:r w:rsidR="009D7838" w:rsidRPr="00BC3D3B">
        <w:rPr>
          <w:lang w:val="en-CA"/>
        </w:rPr>
        <w:t>adopted it as decision 16/</w:t>
      </w:r>
      <w:r w:rsidR="00F06C54" w:rsidRPr="00BC3D3B">
        <w:rPr>
          <w:lang w:val="en-CA"/>
        </w:rPr>
        <w:t>24</w:t>
      </w:r>
      <w:r w:rsidR="009D7838" w:rsidRPr="00BC3D3B">
        <w:rPr>
          <w:lang w:val="en-CA"/>
        </w:rPr>
        <w:t>.</w:t>
      </w:r>
    </w:p>
    <w:p w14:paraId="236E7D44" w14:textId="45DD91A1" w:rsidR="00207E7F" w:rsidRPr="00BC3D3B" w:rsidRDefault="00207E7F" w:rsidP="00207E7F">
      <w:pPr>
        <w:pStyle w:val="CBDNormalNumber"/>
        <w:keepNext/>
        <w:numPr>
          <w:ilvl w:val="0"/>
          <w:numId w:val="0"/>
        </w:numPr>
        <w:spacing w:before="240"/>
        <w:ind w:left="567" w:hanging="567"/>
        <w:jc w:val="left"/>
        <w:rPr>
          <w:i/>
          <w:iCs/>
          <w:snapToGrid w:val="0"/>
          <w:lang w:val="en-CA"/>
        </w:rPr>
      </w:pPr>
      <w:r w:rsidRPr="00BC3D3B">
        <w:rPr>
          <w:i/>
          <w:iCs/>
          <w:snapToGrid w:val="0"/>
          <w:lang w:val="en-CA"/>
        </w:rPr>
        <w:tab/>
        <w:t>Procedure for avoiding or managing conflicts of interest in expert group</w:t>
      </w:r>
    </w:p>
    <w:p w14:paraId="5808A9AE" w14:textId="727F7EDF" w:rsidR="008E15B4" w:rsidRPr="00BC3D3B" w:rsidRDefault="008E15B4" w:rsidP="0093592E">
      <w:pPr>
        <w:pStyle w:val="CBDNormalNumber"/>
        <w:rPr>
          <w:lang w:val="en-CA"/>
        </w:rPr>
      </w:pPr>
      <w:r w:rsidRPr="00BC3D3B">
        <w:rPr>
          <w:lang w:val="en-CA"/>
        </w:rPr>
        <w:t>At its 5th session, Working Group I considered a draft decision submitted by the Chair.</w:t>
      </w:r>
    </w:p>
    <w:p w14:paraId="5F62556C" w14:textId="77777777" w:rsidR="008E15B4" w:rsidRPr="00BC3D3B" w:rsidRDefault="008E15B4" w:rsidP="0093592E">
      <w:pPr>
        <w:pStyle w:val="CBDNormalNumber"/>
        <w:rPr>
          <w:lang w:val="en-CA"/>
        </w:rPr>
      </w:pPr>
      <w:r w:rsidRPr="00BC3D3B">
        <w:rPr>
          <w:lang w:val="en-CA"/>
        </w:rPr>
        <w:t>Statements were made by representatives of the following Parties: Argentina, Bolivia (Plurinational State of), Brazil, Canada, Democratic Republic of the Congo, European Union and its member States, Guatemala, Norway and United Republic of Tanzania.</w:t>
      </w:r>
    </w:p>
    <w:p w14:paraId="5A73E893" w14:textId="20332647" w:rsidR="008E15B4" w:rsidRPr="00BC3D3B" w:rsidRDefault="008E15B4" w:rsidP="0093592E">
      <w:pPr>
        <w:pStyle w:val="CBDNormalNumber"/>
        <w:rPr>
          <w:lang w:val="en-CA"/>
        </w:rPr>
      </w:pPr>
      <w:r w:rsidRPr="00BC3D3B">
        <w:rPr>
          <w:lang w:val="en-CA"/>
        </w:rPr>
        <w:t>Working Group I approved the draft decision for transmission to the plenary session as draft decision CBD/COP/16/L.27.</w:t>
      </w:r>
    </w:p>
    <w:p w14:paraId="0D922FB3" w14:textId="6028B004" w:rsidR="009D7838" w:rsidRPr="00BC3D3B" w:rsidRDefault="00207E7F" w:rsidP="0093592E">
      <w:pPr>
        <w:pStyle w:val="CBDNormalNumber"/>
        <w:rPr>
          <w:lang w:val="en-CA"/>
        </w:rPr>
      </w:pPr>
      <w:r w:rsidRPr="00BC3D3B">
        <w:rPr>
          <w:lang w:val="en-CA"/>
        </w:rPr>
        <w:t>At its 5th plenary session</w:t>
      </w:r>
      <w:r w:rsidR="009D7838" w:rsidRPr="00BC3D3B">
        <w:rPr>
          <w:lang w:val="en-CA"/>
        </w:rPr>
        <w:t xml:space="preserve">, the Conference of the Parties considered draft decision CBD/COP/16/L.27, </w:t>
      </w:r>
      <w:r w:rsidRPr="00BC3D3B">
        <w:rPr>
          <w:lang w:val="en-CA"/>
        </w:rPr>
        <w:t>submitted by the Chair of Working Group I,</w:t>
      </w:r>
      <w:r w:rsidR="009D7838" w:rsidRPr="00BC3D3B">
        <w:rPr>
          <w:lang w:val="en-CA"/>
        </w:rPr>
        <w:t xml:space="preserve"> and adopted it as decision 16/</w:t>
      </w:r>
      <w:r w:rsidR="007164DA" w:rsidRPr="00BC3D3B">
        <w:rPr>
          <w:lang w:val="en-CA"/>
        </w:rPr>
        <w:t>26</w:t>
      </w:r>
      <w:r w:rsidR="009D7838" w:rsidRPr="00BC3D3B">
        <w:rPr>
          <w:lang w:val="en-CA"/>
        </w:rPr>
        <w:t>.</w:t>
      </w:r>
    </w:p>
    <w:p w14:paraId="0E40F758" w14:textId="26B8DB68" w:rsidR="001477A1" w:rsidRPr="00BC3D3B" w:rsidRDefault="001477A1" w:rsidP="001477A1">
      <w:pPr>
        <w:pStyle w:val="CBDAgendaItem"/>
        <w:rPr>
          <w:caps/>
          <w:lang w:val="en-CA"/>
        </w:rPr>
      </w:pPr>
      <w:r w:rsidRPr="00BC3D3B">
        <w:rPr>
          <w:lang w:val="en-CA"/>
        </w:rPr>
        <w:t xml:space="preserve">Item 28 </w:t>
      </w:r>
      <w:r w:rsidRPr="00BC3D3B">
        <w:rPr>
          <w:lang w:val="en-CA"/>
        </w:rPr>
        <w:br/>
      </w:r>
      <w:proofErr w:type="gramStart"/>
      <w:r w:rsidRPr="00BC3D3B">
        <w:rPr>
          <w:lang w:val="en-CA"/>
        </w:rPr>
        <w:t>Multi-year</w:t>
      </w:r>
      <w:proofErr w:type="gramEnd"/>
      <w:r w:rsidRPr="00BC3D3B">
        <w:rPr>
          <w:lang w:val="en-CA"/>
        </w:rPr>
        <w:t xml:space="preserve"> programme of work of the Conference of the Parties</w:t>
      </w:r>
    </w:p>
    <w:p w14:paraId="763D2514" w14:textId="13F58430" w:rsidR="006D29F5" w:rsidRPr="00BC3D3B" w:rsidRDefault="006D29F5" w:rsidP="0093592E">
      <w:pPr>
        <w:pStyle w:val="CBDNormalNumber"/>
        <w:rPr>
          <w:lang w:val="en-CA"/>
        </w:rPr>
      </w:pPr>
      <w:r w:rsidRPr="00BC3D3B">
        <w:rPr>
          <w:lang w:val="en-CA"/>
        </w:rPr>
        <w:t>Working Group II considered agenda item 28 at its 12th session. It had before it a draft decision.</w:t>
      </w:r>
      <w:r w:rsidR="007E062C" w:rsidRPr="00BC3D3B">
        <w:rPr>
          <w:rStyle w:val="FootnoteReference"/>
          <w:lang w:val="en-CA"/>
        </w:rPr>
        <w:footnoteReference w:id="100"/>
      </w:r>
    </w:p>
    <w:p w14:paraId="22C45A71" w14:textId="77777777" w:rsidR="006D29F5" w:rsidRPr="00BC3D3B" w:rsidRDefault="006D29F5" w:rsidP="0093592E">
      <w:pPr>
        <w:pStyle w:val="CBDNormalNumber"/>
        <w:rPr>
          <w:lang w:val="en-CA"/>
        </w:rPr>
      </w:pPr>
      <w:r w:rsidRPr="00BC3D3B">
        <w:rPr>
          <w:lang w:val="en-CA"/>
        </w:rPr>
        <w:t>Statements were made by representatives of the following Parties: Brazil, Canada, European Union and its member States and Switzerland.</w:t>
      </w:r>
    </w:p>
    <w:p w14:paraId="030295DB" w14:textId="528277C3" w:rsidR="001477A1" w:rsidRPr="00BC3D3B" w:rsidRDefault="006D29F5" w:rsidP="0093592E">
      <w:pPr>
        <w:pStyle w:val="CBDNormalNumber"/>
        <w:rPr>
          <w:snapToGrid w:val="0"/>
          <w:lang w:val="en-CA" w:eastAsia="en-CA"/>
        </w:rPr>
      </w:pPr>
      <w:r w:rsidRPr="00BC3D3B">
        <w:rPr>
          <w:lang w:val="en-CA"/>
        </w:rPr>
        <w:lastRenderedPageBreak/>
        <w:t>Working Group II approved the draft decision, as orally amended, for transmission to the plenary session as draft decision CBD/COP/1</w:t>
      </w:r>
      <w:r w:rsidR="00747ADE" w:rsidRPr="00BC3D3B">
        <w:rPr>
          <w:lang w:val="en-CA"/>
        </w:rPr>
        <w:t>6</w:t>
      </w:r>
      <w:r w:rsidRPr="00BC3D3B">
        <w:rPr>
          <w:lang w:val="en-CA"/>
        </w:rPr>
        <w:t>/L.</w:t>
      </w:r>
      <w:r w:rsidR="00021634" w:rsidRPr="00BC3D3B">
        <w:rPr>
          <w:lang w:val="en-CA"/>
        </w:rPr>
        <w:t>23</w:t>
      </w:r>
      <w:r w:rsidRPr="00BC3D3B">
        <w:rPr>
          <w:lang w:val="en-CA"/>
        </w:rPr>
        <w:t>.</w:t>
      </w:r>
    </w:p>
    <w:p w14:paraId="136ED38F" w14:textId="2CA6F108" w:rsidR="004468D9" w:rsidRPr="00BC3D3B" w:rsidRDefault="004468D9" w:rsidP="00A67AB1">
      <w:pPr>
        <w:pStyle w:val="CBDNormalNumber"/>
        <w:rPr>
          <w:lang w:val="en-CA"/>
        </w:rPr>
      </w:pPr>
      <w:r w:rsidRPr="00BC3D3B">
        <w:rPr>
          <w:lang w:val="en-CA"/>
        </w:rPr>
        <w:t xml:space="preserve">At its [to be completed] plenary session, </w:t>
      </w:r>
      <w:r w:rsidR="00603C84" w:rsidRPr="00BC3D3B">
        <w:rPr>
          <w:lang w:val="en-CA"/>
        </w:rPr>
        <w:t xml:space="preserve">on [DATE], </w:t>
      </w:r>
      <w:r w:rsidRPr="00BC3D3B">
        <w:rPr>
          <w:lang w:val="en-CA"/>
        </w:rPr>
        <w:t xml:space="preserve">the Conference of the Parties considered draft decision CBD/COP/16/L.23, submitted by the </w:t>
      </w:r>
      <w:r w:rsidR="00A67AB1" w:rsidRPr="00BC3D3B">
        <w:rPr>
          <w:lang w:val="en-CA"/>
        </w:rPr>
        <w:t xml:space="preserve">Chair of Working Group II </w:t>
      </w:r>
      <w:r w:rsidRPr="00BC3D3B">
        <w:rPr>
          <w:lang w:val="en-CA"/>
        </w:rPr>
        <w:t>[to be completed]</w:t>
      </w:r>
      <w:r w:rsidR="005E40AD" w:rsidRPr="00BC3D3B">
        <w:rPr>
          <w:lang w:val="en-CA"/>
        </w:rPr>
        <w:t>.</w:t>
      </w:r>
    </w:p>
    <w:p w14:paraId="78160E91" w14:textId="712E9172" w:rsidR="00557370" w:rsidRPr="00BC3D3B" w:rsidRDefault="00C45D2D" w:rsidP="005E109C">
      <w:pPr>
        <w:pStyle w:val="CBDAgendaItem"/>
        <w:rPr>
          <w:caps/>
          <w:lang w:val="en-CA"/>
        </w:rPr>
      </w:pPr>
      <w:r w:rsidRPr="00BC3D3B">
        <w:rPr>
          <w:lang w:val="en-CA"/>
        </w:rPr>
        <w:t xml:space="preserve">Item </w:t>
      </w:r>
      <w:r w:rsidR="00D72123" w:rsidRPr="00BC3D3B">
        <w:rPr>
          <w:lang w:val="en-CA"/>
        </w:rPr>
        <w:t>29</w:t>
      </w:r>
      <w:r w:rsidR="00A269EE" w:rsidRPr="00BC3D3B">
        <w:rPr>
          <w:lang w:val="en-CA"/>
        </w:rPr>
        <w:t xml:space="preserve"> </w:t>
      </w:r>
      <w:r w:rsidR="00A269EE" w:rsidRPr="00BC3D3B">
        <w:rPr>
          <w:lang w:val="en-CA"/>
        </w:rPr>
        <w:br/>
      </w:r>
      <w:r w:rsidRPr="00BC3D3B">
        <w:rPr>
          <w:lang w:val="en-CA"/>
        </w:rPr>
        <w:t>Other matters</w:t>
      </w:r>
    </w:p>
    <w:p w14:paraId="0D06F61C" w14:textId="5BB4FBE0" w:rsidR="00E774E8" w:rsidRPr="00BC3D3B" w:rsidRDefault="00965620" w:rsidP="00E774E8">
      <w:pPr>
        <w:pStyle w:val="CBDNormalNumber"/>
        <w:jc w:val="left"/>
        <w:rPr>
          <w:snapToGrid w:val="0"/>
          <w:kern w:val="22"/>
          <w:lang w:val="en-CA" w:eastAsia="en-CA"/>
        </w:rPr>
      </w:pPr>
      <w:r w:rsidRPr="00BC3D3B">
        <w:rPr>
          <w:snapToGrid w:val="0"/>
          <w:kern w:val="22"/>
          <w:lang w:val="en-CA" w:eastAsia="en-CA"/>
        </w:rPr>
        <w:t>[to be completed]</w:t>
      </w:r>
    </w:p>
    <w:p w14:paraId="1D12A01C" w14:textId="6B8570AE" w:rsidR="00557370" w:rsidRPr="00BC3D3B" w:rsidRDefault="00C45D2D" w:rsidP="005E109C">
      <w:pPr>
        <w:pStyle w:val="CBDAgendaItem"/>
        <w:rPr>
          <w:caps/>
          <w:lang w:val="en-CA"/>
        </w:rPr>
      </w:pPr>
      <w:r w:rsidRPr="00BC3D3B">
        <w:rPr>
          <w:lang w:val="en-CA"/>
        </w:rPr>
        <w:t xml:space="preserve">Item </w:t>
      </w:r>
      <w:r w:rsidR="00D72123" w:rsidRPr="00BC3D3B">
        <w:rPr>
          <w:lang w:val="en-CA"/>
        </w:rPr>
        <w:t>30</w:t>
      </w:r>
      <w:r w:rsidR="00A269EE" w:rsidRPr="00BC3D3B">
        <w:rPr>
          <w:lang w:val="en-CA"/>
        </w:rPr>
        <w:t xml:space="preserve"> </w:t>
      </w:r>
      <w:r w:rsidR="00A269EE" w:rsidRPr="00BC3D3B">
        <w:rPr>
          <w:lang w:val="en-CA"/>
        </w:rPr>
        <w:br/>
      </w:r>
      <w:r w:rsidRPr="00BC3D3B">
        <w:rPr>
          <w:lang w:val="en-CA"/>
        </w:rPr>
        <w:t>Adoption of the report</w:t>
      </w:r>
    </w:p>
    <w:p w14:paraId="476099AB" w14:textId="6E24F12D" w:rsidR="00965620" w:rsidRPr="00BC3D3B" w:rsidRDefault="00965620" w:rsidP="00EE4D84">
      <w:pPr>
        <w:pStyle w:val="CBDNormalNumber"/>
        <w:rPr>
          <w:lang w:val="en-CA"/>
        </w:rPr>
      </w:pPr>
      <w:r w:rsidRPr="00BC3D3B">
        <w:rPr>
          <w:snapToGrid w:val="0"/>
          <w:kern w:val="22"/>
          <w:lang w:val="en-CA"/>
        </w:rPr>
        <w:t>[to be completed]</w:t>
      </w:r>
    </w:p>
    <w:p w14:paraId="0EED474F" w14:textId="514FBAB7" w:rsidR="00557370" w:rsidRPr="00BC3D3B" w:rsidRDefault="00C45D2D" w:rsidP="005E109C">
      <w:pPr>
        <w:pStyle w:val="CBDAgendaItem"/>
        <w:rPr>
          <w:lang w:val="en-CA"/>
        </w:rPr>
      </w:pPr>
      <w:r w:rsidRPr="00BC3D3B">
        <w:rPr>
          <w:lang w:val="en-CA"/>
        </w:rPr>
        <w:t xml:space="preserve">Item </w:t>
      </w:r>
      <w:r w:rsidR="00D72123" w:rsidRPr="00BC3D3B">
        <w:rPr>
          <w:lang w:val="en-CA"/>
        </w:rPr>
        <w:t>31</w:t>
      </w:r>
      <w:r w:rsidR="00A269EE" w:rsidRPr="00BC3D3B">
        <w:rPr>
          <w:lang w:val="en-CA"/>
        </w:rPr>
        <w:t xml:space="preserve"> </w:t>
      </w:r>
      <w:r w:rsidR="00A269EE" w:rsidRPr="00BC3D3B">
        <w:rPr>
          <w:lang w:val="en-CA"/>
        </w:rPr>
        <w:br/>
      </w:r>
      <w:r w:rsidRPr="00BC3D3B">
        <w:rPr>
          <w:lang w:val="en-CA"/>
        </w:rPr>
        <w:t>Closure of the meeting</w:t>
      </w:r>
    </w:p>
    <w:p w14:paraId="6B4D0200" w14:textId="377B99CB" w:rsidR="006B63BF" w:rsidRPr="00BC3D3B" w:rsidRDefault="006B63BF" w:rsidP="00624E3E">
      <w:pPr>
        <w:pStyle w:val="CBDNormalNumber"/>
        <w:rPr>
          <w:kern w:val="22"/>
          <w:lang w:val="en-CA"/>
        </w:rPr>
      </w:pPr>
      <w:bookmarkStart w:id="51" w:name="_Hlk182078196"/>
      <w:r w:rsidRPr="00BC3D3B">
        <w:rPr>
          <w:lang w:val="en-CA"/>
        </w:rPr>
        <w:t>At the 5th plenary session, a roll call was held pursuant to a request from a representative of</w:t>
      </w:r>
      <w:r w:rsidRPr="00BC3D3B">
        <w:rPr>
          <w:kern w:val="22"/>
          <w:lang w:val="en-CA"/>
        </w:rPr>
        <w:t xml:space="preserve"> Panama </w:t>
      </w:r>
      <w:r w:rsidR="00F345DF" w:rsidRPr="00BC3D3B">
        <w:rPr>
          <w:kern w:val="22"/>
          <w:lang w:val="en-CA"/>
        </w:rPr>
        <w:t xml:space="preserve">to verify </w:t>
      </w:r>
      <w:r w:rsidRPr="00BC3D3B">
        <w:rPr>
          <w:kern w:val="22"/>
          <w:lang w:val="en-CA"/>
        </w:rPr>
        <w:t xml:space="preserve">the number of </w:t>
      </w:r>
      <w:r w:rsidR="00F345DF" w:rsidRPr="00BC3D3B">
        <w:rPr>
          <w:kern w:val="22"/>
          <w:lang w:val="en-CA"/>
        </w:rPr>
        <w:t>P</w:t>
      </w:r>
      <w:r w:rsidRPr="00BC3D3B">
        <w:rPr>
          <w:kern w:val="22"/>
          <w:lang w:val="en-CA"/>
        </w:rPr>
        <w:t xml:space="preserve">arties present </w:t>
      </w:r>
      <w:r w:rsidR="00F345DF" w:rsidRPr="00BC3D3B">
        <w:rPr>
          <w:kern w:val="22"/>
          <w:lang w:val="en-CA"/>
        </w:rPr>
        <w:t xml:space="preserve">and </w:t>
      </w:r>
      <w:r w:rsidRPr="00BC3D3B">
        <w:rPr>
          <w:kern w:val="22"/>
          <w:lang w:val="en-CA"/>
        </w:rPr>
        <w:t xml:space="preserve">determine whether decisions could </w:t>
      </w:r>
      <w:r w:rsidR="009E27F2" w:rsidRPr="00BC3D3B">
        <w:rPr>
          <w:kern w:val="22"/>
          <w:lang w:val="en-CA"/>
        </w:rPr>
        <w:t xml:space="preserve">still </w:t>
      </w:r>
      <w:r w:rsidRPr="00BC3D3B">
        <w:rPr>
          <w:kern w:val="22"/>
          <w:lang w:val="en-CA"/>
        </w:rPr>
        <w:t xml:space="preserve">be taken in accordance with rule 30 of the rules of procedure. As </w:t>
      </w:r>
      <w:r w:rsidR="00A66331" w:rsidRPr="00BC3D3B">
        <w:rPr>
          <w:kern w:val="22"/>
          <w:lang w:val="en-CA"/>
        </w:rPr>
        <w:t xml:space="preserve">a </w:t>
      </w:r>
      <w:r w:rsidRPr="00BC3D3B">
        <w:rPr>
          <w:kern w:val="22"/>
          <w:lang w:val="en-CA"/>
        </w:rPr>
        <w:t>quorum was not met, the President proposed to suspend the meeting.</w:t>
      </w:r>
    </w:p>
    <w:p w14:paraId="229D51C3" w14:textId="28D11D49" w:rsidR="00624E3E" w:rsidRPr="00BC3D3B" w:rsidRDefault="003B53DE" w:rsidP="00624E3E">
      <w:pPr>
        <w:pStyle w:val="CBDNormalNumber"/>
        <w:rPr>
          <w:kern w:val="22"/>
          <w:lang w:val="en-CA"/>
        </w:rPr>
      </w:pPr>
      <w:r w:rsidRPr="00BC3D3B">
        <w:rPr>
          <w:kern w:val="22"/>
          <w:lang w:val="en-CA"/>
        </w:rPr>
        <w:t>T</w:t>
      </w:r>
      <w:r w:rsidR="00624E3E" w:rsidRPr="00BC3D3B">
        <w:rPr>
          <w:kern w:val="22"/>
          <w:lang w:val="en-CA"/>
        </w:rPr>
        <w:t xml:space="preserve">he President </w:t>
      </w:r>
      <w:r w:rsidRPr="00BC3D3B">
        <w:rPr>
          <w:kern w:val="22"/>
          <w:lang w:val="en-CA"/>
        </w:rPr>
        <w:t xml:space="preserve">subsequently </w:t>
      </w:r>
      <w:r w:rsidR="00624E3E" w:rsidRPr="00BC3D3B">
        <w:rPr>
          <w:kern w:val="22"/>
          <w:lang w:val="en-CA"/>
        </w:rPr>
        <w:t>suspended the meeting at 8.30 a.m. on 2 November 2024.</w:t>
      </w:r>
    </w:p>
    <w:bookmarkEnd w:id="51"/>
    <w:p w14:paraId="79422DB6" w14:textId="4D43EE6E" w:rsidR="00557370" w:rsidRPr="00BC3D3B" w:rsidRDefault="002B421B" w:rsidP="003A3647">
      <w:pPr>
        <w:pStyle w:val="CBDNormalNumber"/>
        <w:rPr>
          <w:kern w:val="22"/>
          <w:lang w:val="en-CA"/>
        </w:rPr>
      </w:pPr>
      <w:r w:rsidRPr="00BC3D3B">
        <w:rPr>
          <w:rFonts w:asciiTheme="majorBidi" w:eastAsia="MS Mincho" w:hAnsiTheme="majorBidi" w:cstheme="majorBidi"/>
          <w:color w:val="000000" w:themeColor="text1"/>
          <w:lang w:val="en-CA"/>
        </w:rPr>
        <w:t>[to be completed]</w:t>
      </w:r>
    </w:p>
    <w:p w14:paraId="453CE0E0" w14:textId="7D33AFE0" w:rsidR="002B559C" w:rsidRPr="00BC3D3B" w:rsidRDefault="00557370" w:rsidP="00191C16">
      <w:pPr>
        <w:suppressLineNumbers/>
        <w:suppressAutoHyphens/>
        <w:jc w:val="center"/>
        <w:rPr>
          <w:lang w:val="en-CA"/>
        </w:rPr>
      </w:pPr>
      <w:r w:rsidRPr="00BC3D3B">
        <w:rPr>
          <w:kern w:val="22"/>
          <w:lang w:val="en-CA"/>
        </w:rPr>
        <w:t>__________</w:t>
      </w:r>
    </w:p>
    <w:sectPr w:rsidR="002B559C" w:rsidRPr="00BC3D3B" w:rsidSect="009178C0">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93B1" w14:textId="77777777" w:rsidR="00ED3962" w:rsidRPr="00E27011" w:rsidRDefault="00ED3962" w:rsidP="00A96B21">
      <w:r w:rsidRPr="00E27011">
        <w:separator/>
      </w:r>
    </w:p>
    <w:p w14:paraId="3DB6DEE4" w14:textId="77777777" w:rsidR="00ED3962" w:rsidRDefault="00ED3962"/>
  </w:endnote>
  <w:endnote w:type="continuationSeparator" w:id="0">
    <w:p w14:paraId="10699B7C" w14:textId="77777777" w:rsidR="00ED3962" w:rsidRPr="00E27011" w:rsidRDefault="00ED3962" w:rsidP="00A96B21">
      <w:r w:rsidRPr="00E27011">
        <w:continuationSeparator/>
      </w:r>
    </w:p>
    <w:p w14:paraId="3E7E8F95" w14:textId="77777777" w:rsidR="00ED3962" w:rsidRDefault="00ED3962"/>
  </w:endnote>
  <w:endnote w:type="continuationNotice" w:id="1">
    <w:p w14:paraId="5EE99AAC" w14:textId="77777777" w:rsidR="00ED3962" w:rsidRPr="00E27011" w:rsidRDefault="00ED3962"/>
    <w:p w14:paraId="42DFABB9" w14:textId="77777777" w:rsidR="00ED3962" w:rsidRDefault="00ED3962"/>
    <w:p w14:paraId="19CBBFFC" w14:textId="77777777" w:rsidR="00ED3962" w:rsidRDefault="00ED3962">
      <w:sdt>
        <w:sdtPr>
          <w:rPr>
            <w:sz w:val="20"/>
            <w:szCs w:val="20"/>
          </w:rPr>
          <w:alias w:val="Subject"/>
          <w:tag w:val=""/>
          <w:id w:val="2124573890"/>
          <w:dataBinding w:prefixMappings="xmlns:ns0='http://purl.org/dc/elements/1.1/' xmlns:ns1='http://schemas.openxmlformats.org/package/2006/metadata/core-properties' " w:xpath="/ns1:coreProperties[1]/ns0:subject[1]" w:storeItemID="{6C3C8BC8-F283-45AE-878A-BAB7291924A1}"/>
          <w:text/>
        </w:sdtPr>
        <w:sdtContent>
          <w:r w:rsidRPr="00E27011">
            <w:rPr>
              <w:sz w:val="20"/>
              <w:szCs w:val="20"/>
            </w:rPr>
            <w:t>CBD/COP/16/L.1</w:t>
          </w:r>
          <w:r>
            <w:rPr>
              <w:sz w:val="20"/>
              <w:szCs w:val="20"/>
            </w:rPr>
            <w:t>/Rev.1</w:t>
          </w:r>
        </w:sdtContent>
      </w:sdt>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FF3F0" w14:textId="44B6CD09" w:rsidR="005055A1" w:rsidRDefault="005055A1" w:rsidP="000657A3">
            <w:pPr>
              <w:pStyle w:val="Footer"/>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3F05E25" w14:textId="40B6881C" w:rsidR="005055A1" w:rsidRDefault="005055A1" w:rsidP="000657A3">
            <w:pPr>
              <w:pStyle w:val="Footer"/>
              <w:jc w:val="right"/>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6454E" w14:textId="77777777" w:rsidR="00ED3962" w:rsidRDefault="00ED3962">
      <w:r w:rsidRPr="00E27011">
        <w:separator/>
      </w:r>
    </w:p>
  </w:footnote>
  <w:footnote w:type="continuationSeparator" w:id="0">
    <w:p w14:paraId="729DEE89" w14:textId="77777777" w:rsidR="00ED3962" w:rsidRPr="00E27011" w:rsidRDefault="00ED3962" w:rsidP="00A96B21">
      <w:r w:rsidRPr="00E27011">
        <w:continuationSeparator/>
      </w:r>
    </w:p>
    <w:p w14:paraId="2FD4F954" w14:textId="77777777" w:rsidR="00ED3962" w:rsidRDefault="00ED3962"/>
  </w:footnote>
  <w:footnote w:type="continuationNotice" w:id="1">
    <w:p w14:paraId="484D0507" w14:textId="77777777" w:rsidR="00ED3962" w:rsidRPr="00E27011" w:rsidRDefault="00ED3962"/>
    <w:p w14:paraId="4DC6B6C8" w14:textId="77777777" w:rsidR="00ED3962" w:rsidRDefault="00ED3962"/>
  </w:footnote>
  <w:footnote w:id="2">
    <w:p w14:paraId="53F835C3" w14:textId="3C4B8BFA" w:rsidR="00AC4CE0" w:rsidRPr="00AC4CE0" w:rsidRDefault="00AC4CE0">
      <w:pPr>
        <w:pStyle w:val="FootnoteText"/>
        <w:rPr>
          <w:lang w:val="en-US"/>
        </w:rPr>
      </w:pPr>
      <w:r>
        <w:rPr>
          <w:rStyle w:val="FootnoteReference"/>
        </w:rPr>
        <w:footnoteRef/>
      </w:r>
      <w:r>
        <w:t xml:space="preserve"> </w:t>
      </w:r>
      <w:r>
        <w:rPr>
          <w:lang w:val="en-US"/>
        </w:rPr>
        <w:t xml:space="preserve">Statements made during the meeting </w:t>
      </w:r>
      <w:r w:rsidR="006F1B34">
        <w:rPr>
          <w:lang w:val="en-US"/>
        </w:rPr>
        <w:t xml:space="preserve">and submitted </w:t>
      </w:r>
      <w:r w:rsidR="008924C2">
        <w:rPr>
          <w:lang w:val="en-US"/>
        </w:rPr>
        <w:t xml:space="preserve">in writing </w:t>
      </w:r>
      <w:r w:rsidR="006F1B34">
        <w:rPr>
          <w:lang w:val="en-US"/>
        </w:rPr>
        <w:t xml:space="preserve">by participants </w:t>
      </w:r>
      <w:r>
        <w:rPr>
          <w:lang w:val="en-US"/>
        </w:rPr>
        <w:t>are available at</w:t>
      </w:r>
      <w:r w:rsidR="00880C34" w:rsidRPr="00880C34">
        <w:t xml:space="preserve"> </w:t>
      </w:r>
      <w:hyperlink r:id="rId1" w:history="1">
        <w:r w:rsidR="00880C34" w:rsidRPr="00F97F9A">
          <w:rPr>
            <w:rStyle w:val="Hyperlink"/>
            <w:lang w:val="en-US"/>
          </w:rPr>
          <w:t>www.cbd.int/meetings/COP-16</w:t>
        </w:r>
      </w:hyperlink>
      <w:r w:rsidR="007C7275">
        <w:rPr>
          <w:lang w:val="en-US"/>
        </w:rPr>
        <w:t>.</w:t>
      </w:r>
      <w:r w:rsidR="00F41824">
        <w:rPr>
          <w:lang w:val="en-US"/>
        </w:rPr>
        <w:t xml:space="preserve"> </w:t>
      </w:r>
    </w:p>
  </w:footnote>
  <w:footnote w:id="3">
    <w:p w14:paraId="13DD7BBA" w14:textId="76CABFE5" w:rsidR="00520AD2" w:rsidRPr="00520AD2" w:rsidRDefault="00520AD2">
      <w:pPr>
        <w:pStyle w:val="FootnoteText"/>
        <w:rPr>
          <w:lang w:val="en-US"/>
        </w:rPr>
      </w:pPr>
      <w:r>
        <w:rPr>
          <w:rStyle w:val="FootnoteReference"/>
        </w:rPr>
        <w:footnoteRef/>
      </w:r>
      <w:r>
        <w:t xml:space="preserve"> </w:t>
      </w:r>
      <w:r w:rsidRPr="00BC3D3B">
        <w:rPr>
          <w:lang w:val="en-CA"/>
        </w:rPr>
        <w:t>The first resumed meeting, representing the 6th plenary sessio</w:t>
      </w:r>
      <w:r w:rsidR="00CD5D3F">
        <w:rPr>
          <w:lang w:val="en-CA"/>
        </w:rPr>
        <w:t>n</w:t>
      </w:r>
      <w:r w:rsidRPr="00BC3D3B">
        <w:rPr>
          <w:lang w:val="en-CA"/>
        </w:rPr>
        <w:t>, was held online under silence procedure from 3 to 6 December 2024</w:t>
      </w:r>
      <w:r w:rsidR="00CD5D3F">
        <w:rPr>
          <w:lang w:val="en-CA"/>
        </w:rPr>
        <w:t xml:space="preserve"> (see item </w:t>
      </w:r>
      <w:r w:rsidR="00541465">
        <w:rPr>
          <w:lang w:val="en-CA"/>
        </w:rPr>
        <w:t>7</w:t>
      </w:r>
      <w:r w:rsidR="00CD5D3F">
        <w:rPr>
          <w:lang w:val="en-CA"/>
        </w:rPr>
        <w:t>).</w:t>
      </w:r>
    </w:p>
  </w:footnote>
  <w:footnote w:id="4">
    <w:p w14:paraId="25B7D711" w14:textId="3D1878AE" w:rsidR="005055A1" w:rsidRPr="00E27011" w:rsidRDefault="005055A1" w:rsidP="00335AD2">
      <w:pPr>
        <w:pStyle w:val="FootnoteText"/>
      </w:pPr>
      <w:r w:rsidRPr="00E27011">
        <w:rPr>
          <w:rStyle w:val="FootnoteReference"/>
        </w:rPr>
        <w:footnoteRef/>
      </w:r>
      <w:r w:rsidRPr="00E27011">
        <w:t xml:space="preserve"> CBD/COP/16/1.</w:t>
      </w:r>
    </w:p>
  </w:footnote>
  <w:footnote w:id="5">
    <w:p w14:paraId="18C27AE0" w14:textId="507DAB4E" w:rsidR="005055A1" w:rsidRPr="00E27011" w:rsidRDefault="005055A1" w:rsidP="00CD2406">
      <w:pPr>
        <w:pStyle w:val="FootnoteText"/>
      </w:pPr>
      <w:r w:rsidRPr="00E27011">
        <w:rPr>
          <w:rStyle w:val="FootnoteReference"/>
        </w:rPr>
        <w:footnoteRef/>
      </w:r>
      <w:r w:rsidRPr="00E27011">
        <w:t xml:space="preserve"> CBD/COP/16/1/Add.1.</w:t>
      </w:r>
    </w:p>
  </w:footnote>
  <w:footnote w:id="6">
    <w:p w14:paraId="77F092BA" w14:textId="5338C9EF" w:rsidR="005055A1" w:rsidRPr="00E27011" w:rsidRDefault="005055A1" w:rsidP="00647C81">
      <w:pPr>
        <w:pStyle w:val="FootnoteText"/>
      </w:pPr>
      <w:r w:rsidRPr="00E27011">
        <w:rPr>
          <w:rStyle w:val="FootnoteReference"/>
        </w:rPr>
        <w:footnoteRef/>
      </w:r>
      <w:r w:rsidRPr="00E27011">
        <w:t xml:space="preserve"> CBD/COP/16/1/Add.2.</w:t>
      </w:r>
    </w:p>
  </w:footnote>
  <w:footnote w:id="7">
    <w:p w14:paraId="6339E1FA" w14:textId="6AB05241" w:rsidR="005055A1" w:rsidRPr="00E27011" w:rsidRDefault="005055A1" w:rsidP="00D46950">
      <w:pPr>
        <w:pStyle w:val="FootnoteText"/>
      </w:pPr>
      <w:r w:rsidRPr="00E27011">
        <w:rPr>
          <w:rStyle w:val="FootnoteReference"/>
        </w:rPr>
        <w:footnoteRef/>
      </w:r>
      <w:r w:rsidRPr="00E27011">
        <w:t xml:space="preserve"> CBD/COP/16/INF/2.</w:t>
      </w:r>
    </w:p>
  </w:footnote>
  <w:footnote w:id="8">
    <w:p w14:paraId="69B9C725" w14:textId="030EFD63" w:rsidR="005055A1" w:rsidRPr="00E27011" w:rsidRDefault="005055A1" w:rsidP="004E515A">
      <w:pPr>
        <w:pStyle w:val="FootnoteText"/>
      </w:pPr>
      <w:r w:rsidRPr="00E27011">
        <w:rPr>
          <w:rStyle w:val="FootnoteReference"/>
          <w:rFonts w:eastAsiaTheme="majorEastAsia"/>
        </w:rPr>
        <w:footnoteRef/>
      </w:r>
      <w:r w:rsidRPr="00E27011">
        <w:t xml:space="preserve"> Replacing </w:t>
      </w:r>
      <w:proofErr w:type="spellStart"/>
      <w:r w:rsidRPr="00E27011">
        <w:t>Hlobsile</w:t>
      </w:r>
      <w:proofErr w:type="spellEnd"/>
      <w:r w:rsidRPr="00E27011">
        <w:t xml:space="preserve"> Sikhosana (Eswatini), who had been elected by the Conference of the Parties at the resumed second part of its fifteenth meeting.</w:t>
      </w:r>
    </w:p>
  </w:footnote>
  <w:footnote w:id="9">
    <w:p w14:paraId="70F93A48" w14:textId="33D1B24E" w:rsidR="005055A1" w:rsidRPr="00E27011" w:rsidRDefault="005055A1" w:rsidP="00B632FF">
      <w:pPr>
        <w:pStyle w:val="FootnoteText"/>
      </w:pPr>
      <w:r w:rsidRPr="00E27011">
        <w:rPr>
          <w:rStyle w:val="FootnoteReference"/>
        </w:rPr>
        <w:footnoteRef/>
      </w:r>
      <w:r w:rsidRPr="00B632FF">
        <w:rPr>
          <w:sz w:val="22"/>
          <w:szCs w:val="22"/>
        </w:rPr>
        <w:t xml:space="preserve"> </w:t>
      </w:r>
      <w:hyperlink r:id="rId2" w:history="1">
        <w:r w:rsidRPr="00AF4057">
          <w:rPr>
            <w:rStyle w:val="Hyperlink"/>
          </w:rPr>
          <w:t>CBD/COP/16/</w:t>
        </w:r>
        <w:proofErr w:type="gramStart"/>
        <w:r w:rsidRPr="00AF4057">
          <w:rPr>
            <w:rStyle w:val="Hyperlink"/>
          </w:rPr>
          <w:t>WG.I</w:t>
        </w:r>
        <w:proofErr w:type="gramEnd"/>
        <w:r w:rsidRPr="00AF4057">
          <w:rPr>
            <w:rStyle w:val="Hyperlink"/>
          </w:rPr>
          <w:t>/L.1</w:t>
        </w:r>
      </w:hyperlink>
      <w:r w:rsidRPr="00E27011">
        <w:t>.</w:t>
      </w:r>
    </w:p>
  </w:footnote>
  <w:footnote w:id="10">
    <w:p w14:paraId="33A4EBEA" w14:textId="66C785AA" w:rsidR="005055A1" w:rsidRPr="00E27011" w:rsidRDefault="005055A1" w:rsidP="00172494">
      <w:pPr>
        <w:pStyle w:val="FootnoteText"/>
      </w:pPr>
      <w:r w:rsidRPr="00E27011">
        <w:rPr>
          <w:rStyle w:val="FootnoteReference"/>
        </w:rPr>
        <w:footnoteRef/>
      </w:r>
      <w:r w:rsidRPr="00172494">
        <w:rPr>
          <w:sz w:val="22"/>
          <w:szCs w:val="22"/>
        </w:rPr>
        <w:t xml:space="preserve"> </w:t>
      </w:r>
      <w:hyperlink r:id="rId3" w:history="1">
        <w:r w:rsidRPr="00172494">
          <w:rPr>
            <w:rStyle w:val="Hyperlink"/>
          </w:rPr>
          <w:t>CBD/COP/16/</w:t>
        </w:r>
        <w:proofErr w:type="gramStart"/>
        <w:r w:rsidRPr="00172494">
          <w:rPr>
            <w:rStyle w:val="Hyperlink"/>
          </w:rPr>
          <w:t>WG.II</w:t>
        </w:r>
        <w:proofErr w:type="gramEnd"/>
        <w:r w:rsidRPr="00172494">
          <w:rPr>
            <w:rStyle w:val="Hyperlink"/>
          </w:rPr>
          <w:t>/L.1</w:t>
        </w:r>
      </w:hyperlink>
      <w:r w:rsidRPr="00E27011">
        <w:t>.</w:t>
      </w:r>
    </w:p>
  </w:footnote>
  <w:footnote w:id="11">
    <w:p w14:paraId="06CA800B" w14:textId="53749A81" w:rsidR="005055A1" w:rsidRPr="00010C74" w:rsidRDefault="005055A1" w:rsidP="00010C74">
      <w:pPr>
        <w:pStyle w:val="FootnoteText"/>
        <w:rPr>
          <w:lang w:val="en-US"/>
        </w:rPr>
      </w:pPr>
      <w:r>
        <w:rPr>
          <w:rStyle w:val="FootnoteReference"/>
        </w:rPr>
        <w:footnoteRef/>
      </w:r>
      <w:r>
        <w:t xml:space="preserve"> </w:t>
      </w:r>
      <w:r>
        <w:rPr>
          <w:lang w:val="en-US"/>
        </w:rPr>
        <w:t xml:space="preserve">Available at </w:t>
      </w:r>
      <w:hyperlink r:id="rId4" w:history="1">
        <w:r w:rsidRPr="00010C74">
          <w:rPr>
            <w:rStyle w:val="Hyperlink"/>
            <w:lang w:val="en-US"/>
          </w:rPr>
          <w:t>www.cbd.int/documents/674de2301cbd9b9b1ed6a93c</w:t>
        </w:r>
      </w:hyperlink>
      <w:r>
        <w:t>.</w:t>
      </w:r>
    </w:p>
  </w:footnote>
  <w:footnote w:id="12">
    <w:p w14:paraId="46396CC2" w14:textId="77777777" w:rsidR="005055A1" w:rsidRPr="00F44CD7" w:rsidRDefault="005055A1" w:rsidP="009D7B5C">
      <w:pPr>
        <w:pStyle w:val="FootnoteText"/>
        <w:rPr>
          <w:lang w:val="en-US"/>
        </w:rPr>
      </w:pPr>
      <w:r>
        <w:rPr>
          <w:rStyle w:val="FootnoteReference"/>
        </w:rPr>
        <w:footnoteRef/>
      </w:r>
      <w:r>
        <w:t xml:space="preserve"> </w:t>
      </w:r>
      <w:hyperlink r:id="rId5" w:history="1">
        <w:r w:rsidRPr="001B5E81">
          <w:rPr>
            <w:rStyle w:val="Hyperlink"/>
          </w:rPr>
          <w:t>CBD/COP/16/1/Add.3</w:t>
        </w:r>
      </w:hyperlink>
      <w:r>
        <w:t>.</w:t>
      </w:r>
    </w:p>
  </w:footnote>
  <w:footnote w:id="13">
    <w:p w14:paraId="68E59862" w14:textId="77777777" w:rsidR="005055A1" w:rsidRPr="00B03D70" w:rsidRDefault="005055A1" w:rsidP="000F7F23">
      <w:pPr>
        <w:pStyle w:val="FootnoteText"/>
        <w:rPr>
          <w:lang w:val="en-US"/>
        </w:rPr>
      </w:pPr>
      <w:r>
        <w:rPr>
          <w:rStyle w:val="FootnoteReference"/>
        </w:rPr>
        <w:footnoteRef/>
      </w:r>
      <w:r>
        <w:t xml:space="preserve"> </w:t>
      </w:r>
      <w:hyperlink r:id="rId6" w:history="1">
        <w:r w:rsidRPr="007B50E8">
          <w:rPr>
            <w:rStyle w:val="Hyperlink"/>
          </w:rPr>
          <w:t>CBD/COP/16/L.35/</w:t>
        </w:r>
        <w:proofErr w:type="spellStart"/>
        <w:r w:rsidRPr="007B50E8">
          <w:rPr>
            <w:rStyle w:val="Hyperlink"/>
          </w:rPr>
          <w:t>Part.A</w:t>
        </w:r>
        <w:proofErr w:type="spellEnd"/>
      </w:hyperlink>
      <w:r>
        <w:t xml:space="preserve"> and </w:t>
      </w:r>
      <w:hyperlink r:id="rId7" w:history="1">
        <w:r w:rsidRPr="007B50E8">
          <w:rPr>
            <w:rStyle w:val="Hyperlink"/>
          </w:rPr>
          <w:t>CBD/COP/16/L.36</w:t>
        </w:r>
      </w:hyperlink>
      <w:r>
        <w:t>.</w:t>
      </w:r>
    </w:p>
  </w:footnote>
  <w:footnote w:id="14">
    <w:p w14:paraId="6DD96D31" w14:textId="77777777" w:rsidR="005055A1" w:rsidRPr="0080512A" w:rsidRDefault="005055A1" w:rsidP="00D75BB7">
      <w:pPr>
        <w:pStyle w:val="FootnoteText"/>
        <w:rPr>
          <w:lang w:val="en-US"/>
        </w:rPr>
      </w:pPr>
      <w:r>
        <w:rPr>
          <w:rStyle w:val="FootnoteReference"/>
        </w:rPr>
        <w:footnoteRef/>
      </w:r>
      <w:r>
        <w:t xml:space="preserve"> </w:t>
      </w:r>
      <w:hyperlink r:id="rId8" w:history="1">
        <w:r w:rsidRPr="0080512A">
          <w:rPr>
            <w:rStyle w:val="Hyperlink"/>
          </w:rPr>
          <w:t>CBD/COP/16/1/Add.4</w:t>
        </w:r>
      </w:hyperlink>
      <w:r>
        <w:t>.</w:t>
      </w:r>
    </w:p>
  </w:footnote>
  <w:footnote w:id="15">
    <w:p w14:paraId="2C685C7E" w14:textId="21E0C1FC" w:rsidR="005055A1" w:rsidRPr="00CF39EE" w:rsidRDefault="005055A1" w:rsidP="00CF39EE">
      <w:pPr>
        <w:pStyle w:val="FootnoteText"/>
        <w:rPr>
          <w:lang w:val="en-US"/>
        </w:rPr>
      </w:pPr>
      <w:r>
        <w:rPr>
          <w:rStyle w:val="FootnoteReference"/>
        </w:rPr>
        <w:footnoteRef/>
      </w:r>
      <w:r>
        <w:t xml:space="preserve"> </w:t>
      </w:r>
      <w:hyperlink r:id="rId9" w:history="1">
        <w:r w:rsidRPr="0039700C">
          <w:rPr>
            <w:rStyle w:val="Hyperlink"/>
          </w:rPr>
          <w:t>CBD/COP/16/1/Add.5</w:t>
        </w:r>
      </w:hyperlink>
      <w:r>
        <w:t>.</w:t>
      </w:r>
    </w:p>
  </w:footnote>
  <w:footnote w:id="16">
    <w:p w14:paraId="3F5A1D5D" w14:textId="77777777" w:rsidR="005055A1" w:rsidRPr="00C839A5" w:rsidRDefault="005055A1" w:rsidP="00A95DFF">
      <w:pPr>
        <w:pStyle w:val="FootnoteText"/>
      </w:pPr>
      <w:r w:rsidRPr="00C839A5">
        <w:rPr>
          <w:rStyle w:val="FootnoteReference"/>
        </w:rPr>
        <w:footnoteRef/>
      </w:r>
      <w:r w:rsidRPr="00C839A5">
        <w:t xml:space="preserve"> CBD/COP/16/INF/39.</w:t>
      </w:r>
    </w:p>
  </w:footnote>
  <w:footnote w:id="17">
    <w:p w14:paraId="6AAB5B8E" w14:textId="0A70CB7C" w:rsidR="005055A1" w:rsidRPr="00C839A5" w:rsidRDefault="005055A1" w:rsidP="00AF75A6">
      <w:pPr>
        <w:pStyle w:val="FootnoteText"/>
        <w:rPr>
          <w:lang w:val="en-US"/>
        </w:rPr>
      </w:pPr>
      <w:r w:rsidRPr="002A523B">
        <w:rPr>
          <w:rStyle w:val="FootnoteReference"/>
        </w:rPr>
        <w:footnoteRef/>
      </w:r>
      <w:r w:rsidRPr="002A523B">
        <w:t xml:space="preserve"> Belize, Tajikistan and Venezuela </w:t>
      </w:r>
      <w:r w:rsidRPr="002A523B">
        <w:rPr>
          <w:lang w:val="en-CA"/>
        </w:rPr>
        <w:t>(Bolivarian Republic of) submitted credentials after the report on credentials had been issued, and a</w:t>
      </w:r>
      <w:r w:rsidRPr="002A523B">
        <w:rPr>
          <w:lang w:val="en-US"/>
        </w:rPr>
        <w:t xml:space="preserve"> revised r</w:t>
      </w:r>
      <w:proofErr w:type="spellStart"/>
      <w:r w:rsidRPr="002A523B">
        <w:t>eport</w:t>
      </w:r>
      <w:proofErr w:type="spellEnd"/>
      <w:r w:rsidRPr="002A523B">
        <w:t xml:space="preserve"> (CBD/COP/16/INF/41/Rev.1) was issued on 26 November with updated data.</w:t>
      </w:r>
    </w:p>
  </w:footnote>
  <w:footnote w:id="18">
    <w:p w14:paraId="328A07A7" w14:textId="22A29172" w:rsidR="005055A1" w:rsidRPr="009F5862" w:rsidRDefault="005055A1">
      <w:pPr>
        <w:pStyle w:val="FootnoteText"/>
        <w:rPr>
          <w:lang w:val="en-US"/>
        </w:rPr>
      </w:pPr>
      <w:r w:rsidRPr="00C839A5">
        <w:rPr>
          <w:rStyle w:val="FootnoteReference"/>
        </w:rPr>
        <w:footnoteRef/>
      </w:r>
      <w:r w:rsidRPr="00C839A5">
        <w:t xml:space="preserve"> </w:t>
      </w:r>
      <w:r w:rsidRPr="00C839A5">
        <w:rPr>
          <w:rFonts w:asciiTheme="majorBidi" w:eastAsia="MS Mincho" w:hAnsiTheme="majorBidi" w:cstheme="majorBidi"/>
          <w:color w:val="000000"/>
          <w:kern w:val="22"/>
        </w:rPr>
        <w:t>CBD/COP/16/2/Rev.1, item 5.</w:t>
      </w:r>
    </w:p>
  </w:footnote>
  <w:footnote w:id="19">
    <w:p w14:paraId="48AEA6E3" w14:textId="0B0509EF" w:rsidR="005055A1" w:rsidRPr="00E27011" w:rsidRDefault="005055A1">
      <w:pPr>
        <w:pStyle w:val="FootnoteText"/>
      </w:pPr>
      <w:r w:rsidRPr="00E27011">
        <w:rPr>
          <w:rStyle w:val="FootnoteReference"/>
        </w:rPr>
        <w:footnoteRef/>
      </w:r>
      <w:r w:rsidRPr="00E27011">
        <w:t xml:space="preserve"> CBD/SBSTTA/25/13 and CBD/SBSTTA/26/9, respectively.</w:t>
      </w:r>
    </w:p>
  </w:footnote>
  <w:footnote w:id="20">
    <w:p w14:paraId="479581DD" w14:textId="3E17D52B" w:rsidR="005055A1" w:rsidRPr="00E27011" w:rsidRDefault="005055A1">
      <w:pPr>
        <w:pStyle w:val="FootnoteText"/>
      </w:pPr>
      <w:r w:rsidRPr="00E27011">
        <w:rPr>
          <w:rStyle w:val="FootnoteReference"/>
        </w:rPr>
        <w:footnoteRef/>
      </w:r>
      <w:r w:rsidRPr="00E27011">
        <w:t xml:space="preserve"> CBD/SBI/4/17 and CBD/SBI/5/4, respectively.</w:t>
      </w:r>
    </w:p>
  </w:footnote>
  <w:footnote w:id="21">
    <w:p w14:paraId="16FF2CD7" w14:textId="146EBDCC" w:rsidR="005055A1" w:rsidRPr="00E27011" w:rsidRDefault="005055A1">
      <w:pPr>
        <w:pStyle w:val="FootnoteText"/>
      </w:pPr>
      <w:r w:rsidRPr="00E27011">
        <w:rPr>
          <w:rStyle w:val="FootnoteReference"/>
        </w:rPr>
        <w:footnoteRef/>
      </w:r>
      <w:r w:rsidRPr="00E27011">
        <w:t xml:space="preserve"> CBD/WG8J/12/8.</w:t>
      </w:r>
    </w:p>
  </w:footnote>
  <w:footnote w:id="22">
    <w:p w14:paraId="397D1529" w14:textId="5224821A" w:rsidR="005055A1" w:rsidRPr="00E27011" w:rsidRDefault="005055A1">
      <w:pPr>
        <w:pStyle w:val="FootnoteText"/>
      </w:pPr>
      <w:r w:rsidRPr="00E27011">
        <w:rPr>
          <w:rStyle w:val="FootnoteReference"/>
        </w:rPr>
        <w:footnoteRef/>
      </w:r>
      <w:r w:rsidRPr="00E27011">
        <w:t xml:space="preserve"> CBD/WGDSI/1/3 and CBD/WGDSI/2/3, respectively.</w:t>
      </w:r>
    </w:p>
  </w:footnote>
  <w:footnote w:id="23">
    <w:p w14:paraId="1AF2972D" w14:textId="620B26A2" w:rsidR="005055A1" w:rsidRPr="003F2F4D" w:rsidRDefault="005055A1">
      <w:pPr>
        <w:pStyle w:val="FootnoteText"/>
      </w:pPr>
      <w:r w:rsidRPr="00D930F3">
        <w:rPr>
          <w:rStyle w:val="FootnoteReference"/>
        </w:rPr>
        <w:footnoteRef/>
      </w:r>
      <w:r w:rsidRPr="00D930F3">
        <w:t xml:space="preserve"> </w:t>
      </w:r>
      <w:r w:rsidRPr="00D930F3">
        <w:rPr>
          <w:rFonts w:asciiTheme="majorBidi" w:eastAsia="MS Mincho" w:hAnsiTheme="majorBidi" w:cstheme="majorBidi"/>
          <w:color w:val="000000"/>
          <w:kern w:val="22"/>
        </w:rPr>
        <w:t>CBD/COP/16/2/Rev.1</w:t>
      </w:r>
      <w:r>
        <w:rPr>
          <w:rFonts w:asciiTheme="majorBidi" w:eastAsia="MS Mincho" w:hAnsiTheme="majorBidi" w:cstheme="majorBidi"/>
          <w:color w:val="000000"/>
          <w:kern w:val="22"/>
        </w:rPr>
        <w:t>,</w:t>
      </w:r>
      <w:r w:rsidRPr="00D930F3">
        <w:rPr>
          <w:rFonts w:asciiTheme="majorBidi" w:eastAsia="MS Mincho" w:hAnsiTheme="majorBidi" w:cstheme="majorBidi"/>
          <w:color w:val="000000"/>
          <w:kern w:val="22"/>
        </w:rPr>
        <w:t xml:space="preserve"> item 7, and CBD/COP/16/2/Rev.1/Add.1, item 7.</w:t>
      </w:r>
    </w:p>
  </w:footnote>
  <w:footnote w:id="24">
    <w:p w14:paraId="34119DEE" w14:textId="7B167C57" w:rsidR="005055A1" w:rsidRPr="00E27011" w:rsidRDefault="005055A1" w:rsidP="001C1687">
      <w:pPr>
        <w:pStyle w:val="FootnoteText"/>
      </w:pPr>
      <w:r w:rsidRPr="00E27011">
        <w:rPr>
          <w:rStyle w:val="FootnoteReference"/>
        </w:rPr>
        <w:footnoteRef/>
      </w:r>
      <w:r w:rsidRPr="00E27011">
        <w:t xml:space="preserve"> </w:t>
      </w:r>
      <w:r w:rsidRPr="00E27011">
        <w:rPr>
          <w:snapToGrid w:val="0"/>
        </w:rPr>
        <w:t>CBD/COP/16/3-CBD/CP/MOP/11/4-CBD/NP/MOP/5/4.</w:t>
      </w:r>
    </w:p>
  </w:footnote>
  <w:footnote w:id="25">
    <w:p w14:paraId="3BF75B51" w14:textId="023054D6" w:rsidR="005055A1" w:rsidRPr="00E27011" w:rsidRDefault="005055A1">
      <w:pPr>
        <w:pStyle w:val="FootnoteText"/>
      </w:pPr>
      <w:r w:rsidRPr="00E27011">
        <w:rPr>
          <w:rStyle w:val="FootnoteReference"/>
        </w:rPr>
        <w:footnoteRef/>
      </w:r>
      <w:r w:rsidRPr="00E27011">
        <w:t xml:space="preserve"> </w:t>
      </w:r>
      <w:r w:rsidRPr="00E27011">
        <w:rPr>
          <w:snapToGrid w:val="0"/>
        </w:rPr>
        <w:t>CBD/COP/16/4-CBD/CP/MOP/11/5-CBD/NP/MOP/5/5.</w:t>
      </w:r>
    </w:p>
  </w:footnote>
  <w:footnote w:id="26">
    <w:p w14:paraId="28A2FF80" w14:textId="3712F709" w:rsidR="005055A1" w:rsidRPr="00E27011" w:rsidRDefault="005055A1" w:rsidP="000E2DEA">
      <w:pPr>
        <w:pStyle w:val="FootnoteText"/>
      </w:pPr>
      <w:r w:rsidRPr="00E27011">
        <w:rPr>
          <w:rStyle w:val="FootnoteReference"/>
        </w:rPr>
        <w:footnoteRef/>
      </w:r>
      <w:r w:rsidRPr="00E27011">
        <w:t xml:space="preserve"> </w:t>
      </w:r>
      <w:r w:rsidRPr="00E27011">
        <w:rPr>
          <w:rFonts w:asciiTheme="majorBidi" w:eastAsia="MS Mincho" w:hAnsiTheme="majorBidi" w:cstheme="majorBidi"/>
          <w:color w:val="000000"/>
          <w:kern w:val="22"/>
        </w:rPr>
        <w:t>CBD/COP/16/4/Add.1-CBD/CP/MOP/11/5/Add.1-CBD/NP/MOP/5/5/Add.1.</w:t>
      </w:r>
    </w:p>
  </w:footnote>
  <w:footnote w:id="27">
    <w:p w14:paraId="574A24A3" w14:textId="262109EE" w:rsidR="005055A1" w:rsidRPr="00E27011" w:rsidRDefault="005055A1" w:rsidP="002C116F">
      <w:pPr>
        <w:pStyle w:val="FootnoteText"/>
      </w:pPr>
      <w:r w:rsidRPr="00E27011">
        <w:rPr>
          <w:rStyle w:val="FootnoteReference"/>
        </w:rPr>
        <w:footnoteRef/>
      </w:r>
      <w:r w:rsidRPr="00E27011">
        <w:t xml:space="preserve"> </w:t>
      </w:r>
      <w:r w:rsidRPr="00E27011">
        <w:rPr>
          <w:rFonts w:asciiTheme="majorBidi" w:eastAsia="MS Mincho" w:hAnsiTheme="majorBidi" w:cstheme="majorBidi"/>
          <w:color w:val="000000"/>
          <w:kern w:val="22"/>
        </w:rPr>
        <w:t>CBD/COP/16/4/Add.2-CBD/CP/MOP/11/5/Add.2-CBD/NP/MOP/5/5/Add.2.</w:t>
      </w:r>
    </w:p>
  </w:footnote>
  <w:footnote w:id="28">
    <w:p w14:paraId="32266E63" w14:textId="56DC0326" w:rsidR="005055A1" w:rsidRPr="00C839A5" w:rsidRDefault="005055A1" w:rsidP="003C2810">
      <w:pPr>
        <w:pStyle w:val="FootnoteText"/>
      </w:pPr>
      <w:r w:rsidRPr="00C839A5">
        <w:rPr>
          <w:rStyle w:val="FootnoteReference"/>
        </w:rPr>
        <w:footnoteRef/>
      </w:r>
      <w:r w:rsidRPr="00C839A5">
        <w:t xml:space="preserve"> Document CBD/COP/16/L.35 issued on 1 November was split into CBD/COP/16/L.35/</w:t>
      </w:r>
      <w:proofErr w:type="spellStart"/>
      <w:r w:rsidRPr="00C839A5">
        <w:t>Part.A</w:t>
      </w:r>
      <w:proofErr w:type="spellEnd"/>
      <w:r w:rsidRPr="00C839A5">
        <w:t xml:space="preserve"> and CBD/COP/16/L.35/</w:t>
      </w:r>
      <w:proofErr w:type="spellStart"/>
      <w:r w:rsidRPr="00C839A5">
        <w:t>Part.B</w:t>
      </w:r>
      <w:proofErr w:type="spellEnd"/>
      <w:r w:rsidRPr="00C839A5">
        <w:t xml:space="preserve"> to allow for the consideration and adoption of the former at the first resumed meeting, before the end of the budget year.</w:t>
      </w:r>
    </w:p>
  </w:footnote>
  <w:footnote w:id="29">
    <w:p w14:paraId="06B979FC" w14:textId="0B982A9F" w:rsidR="005055A1" w:rsidRPr="00C839A5" w:rsidRDefault="005055A1" w:rsidP="00FB0872">
      <w:pPr>
        <w:pStyle w:val="FootnoteText"/>
      </w:pPr>
      <w:r w:rsidRPr="00C839A5">
        <w:rPr>
          <w:rStyle w:val="FootnoteReference"/>
        </w:rPr>
        <w:footnoteRef/>
      </w:r>
      <w:r w:rsidRPr="00C839A5">
        <w:t xml:space="preserve"> All documents pertaining to the online resumed meeting are available at </w:t>
      </w:r>
      <w:hyperlink r:id="rId10" w:history="1">
        <w:r w:rsidRPr="00C839A5">
          <w:rPr>
            <w:rStyle w:val="Hyperlink"/>
          </w:rPr>
          <w:t>www.cbd.int/meetings/COP-16-R1</w:t>
        </w:r>
      </w:hyperlink>
      <w:r w:rsidRPr="00C839A5">
        <w:t>.</w:t>
      </w:r>
    </w:p>
  </w:footnote>
  <w:footnote w:id="30">
    <w:p w14:paraId="1549F976" w14:textId="05570990" w:rsidR="005055A1" w:rsidRPr="00C839A5" w:rsidRDefault="005055A1">
      <w:pPr>
        <w:pStyle w:val="FootnoteText"/>
        <w:rPr>
          <w:lang w:val="en-US"/>
        </w:rPr>
      </w:pPr>
      <w:r w:rsidRPr="00C839A5">
        <w:rPr>
          <w:rStyle w:val="FootnoteReference"/>
        </w:rPr>
        <w:footnoteRef/>
      </w:r>
      <w:r w:rsidRPr="00C839A5">
        <w:t xml:space="preserve"> </w:t>
      </w:r>
      <w:r w:rsidRPr="00C839A5">
        <w:rPr>
          <w:rFonts w:asciiTheme="majorBidi" w:eastAsia="MS Mincho" w:hAnsiTheme="majorBidi" w:cstheme="majorBidi"/>
          <w:color w:val="000000"/>
          <w:kern w:val="22"/>
        </w:rPr>
        <w:t>CBD/COP/16/2/Rev.1/Add.1, item 8.</w:t>
      </w:r>
    </w:p>
  </w:footnote>
  <w:footnote w:id="31">
    <w:p w14:paraId="5A32C620" w14:textId="72AF2F58" w:rsidR="005055A1" w:rsidRPr="00E27011" w:rsidRDefault="005055A1">
      <w:pPr>
        <w:pStyle w:val="FootnoteText"/>
      </w:pPr>
      <w:r w:rsidRPr="00C839A5">
        <w:rPr>
          <w:rStyle w:val="FootnoteReference"/>
        </w:rPr>
        <w:footnoteRef/>
      </w:r>
      <w:r w:rsidRPr="00C839A5">
        <w:t xml:space="preserve"> CBD/SBI/5/4, annex.</w:t>
      </w:r>
    </w:p>
  </w:footnote>
  <w:footnote w:id="32">
    <w:p w14:paraId="5B11064C" w14:textId="20945EE5" w:rsidR="005055A1" w:rsidRPr="00202260" w:rsidRDefault="005055A1">
      <w:pPr>
        <w:pStyle w:val="FootnoteText"/>
        <w:rPr>
          <w:lang w:val="en-US"/>
        </w:rPr>
      </w:pPr>
      <w:r w:rsidRPr="00202260">
        <w:rPr>
          <w:rStyle w:val="FootnoteReference"/>
        </w:rPr>
        <w:footnoteRef/>
      </w:r>
      <w:r w:rsidRPr="00202260">
        <w:t xml:space="preserve"> CBD/COP/16/2/Rev.1, item 9.</w:t>
      </w:r>
    </w:p>
  </w:footnote>
  <w:footnote w:id="33">
    <w:p w14:paraId="4AF9EA77" w14:textId="77777777" w:rsidR="005055A1" w:rsidRPr="00202260" w:rsidRDefault="005055A1" w:rsidP="00A41343">
      <w:pPr>
        <w:pStyle w:val="FootnoteText"/>
      </w:pPr>
      <w:r w:rsidRPr="00202260">
        <w:rPr>
          <w:rStyle w:val="FootnoteReference"/>
        </w:rPr>
        <w:footnoteRef/>
      </w:r>
      <w:r w:rsidRPr="00202260">
        <w:t xml:space="preserve"> CBD/COP/16/5.</w:t>
      </w:r>
    </w:p>
  </w:footnote>
  <w:footnote w:id="34">
    <w:p w14:paraId="6A17F82B" w14:textId="2B88D154" w:rsidR="005055A1" w:rsidRPr="00202260" w:rsidRDefault="005055A1">
      <w:pPr>
        <w:pStyle w:val="FootnoteText"/>
        <w:rPr>
          <w:b/>
          <w:bCs/>
        </w:rPr>
      </w:pPr>
      <w:r w:rsidRPr="00202260">
        <w:rPr>
          <w:rStyle w:val="FootnoteReference"/>
        </w:rPr>
        <w:footnoteRef/>
      </w:r>
      <w:r w:rsidRPr="00202260">
        <w:t xml:space="preserve"> CBD/WGDSI/1/3 and CBD/WGDSI/2/3, respectively.</w:t>
      </w:r>
    </w:p>
  </w:footnote>
  <w:footnote w:id="35">
    <w:p w14:paraId="01FC2D57" w14:textId="77777777" w:rsidR="005055A1" w:rsidRPr="00202260" w:rsidRDefault="005055A1" w:rsidP="00A41343">
      <w:pPr>
        <w:pStyle w:val="FootnoteText"/>
      </w:pPr>
      <w:r w:rsidRPr="00202260">
        <w:rPr>
          <w:rStyle w:val="FootnoteReference"/>
        </w:rPr>
        <w:footnoteRef/>
      </w:r>
      <w:r w:rsidRPr="00202260">
        <w:t xml:space="preserve"> CBD/RM/AC/2024/2/2.</w:t>
      </w:r>
    </w:p>
  </w:footnote>
  <w:footnote w:id="36">
    <w:p w14:paraId="3377EC9C" w14:textId="77777777" w:rsidR="005055A1" w:rsidRPr="00203834" w:rsidRDefault="005055A1" w:rsidP="009D1277">
      <w:pPr>
        <w:pStyle w:val="FootnoteText"/>
        <w:rPr>
          <w:lang w:val="en-CA"/>
        </w:rPr>
      </w:pPr>
      <w:r>
        <w:rPr>
          <w:rStyle w:val="FootnoteReference"/>
        </w:rPr>
        <w:footnoteRef/>
      </w:r>
      <w:r>
        <w:t xml:space="preserve"> </w:t>
      </w:r>
      <w:r w:rsidRPr="001255BC">
        <w:t>Document CB/COP/16/L.32 was issued on 1 November but was revised before being considered in plenary session following informal consultations</w:t>
      </w:r>
      <w:r>
        <w:t>.</w:t>
      </w:r>
    </w:p>
  </w:footnote>
  <w:footnote w:id="37">
    <w:p w14:paraId="64A0CC3F" w14:textId="0B0F5923" w:rsidR="005055A1" w:rsidRPr="00697AD9" w:rsidRDefault="005055A1">
      <w:pPr>
        <w:pStyle w:val="FootnoteText"/>
        <w:rPr>
          <w:lang w:val="en-US"/>
        </w:rPr>
      </w:pPr>
      <w:r w:rsidRPr="00202260">
        <w:rPr>
          <w:rStyle w:val="FootnoteReference"/>
        </w:rPr>
        <w:footnoteRef/>
      </w:r>
      <w:r w:rsidRPr="00202260">
        <w:t xml:space="preserve"> CBD/COP/16/2/Rev.1, item 10.</w:t>
      </w:r>
    </w:p>
  </w:footnote>
  <w:footnote w:id="38">
    <w:p w14:paraId="39F34B50" w14:textId="5B69B1F4" w:rsidR="005055A1" w:rsidRPr="0017749C" w:rsidRDefault="005055A1">
      <w:pPr>
        <w:pStyle w:val="FootnoteText"/>
        <w:rPr>
          <w:lang w:val="en-US"/>
        </w:rPr>
      </w:pPr>
      <w:r w:rsidRPr="0017749C">
        <w:rPr>
          <w:rStyle w:val="FootnoteReference"/>
        </w:rPr>
        <w:footnoteRef/>
      </w:r>
      <w:r w:rsidRPr="0017749C">
        <w:t xml:space="preserve"> CBD/COP/16/2/Rev.1/Add.1, item 10.</w:t>
      </w:r>
    </w:p>
  </w:footnote>
  <w:footnote w:id="39">
    <w:p w14:paraId="5CE01F32" w14:textId="77777777" w:rsidR="005055A1" w:rsidRPr="0017749C" w:rsidRDefault="005055A1" w:rsidP="00C94552">
      <w:pPr>
        <w:pStyle w:val="FootnoteText"/>
      </w:pPr>
      <w:r w:rsidRPr="0017749C">
        <w:rPr>
          <w:rStyle w:val="FootnoteReference"/>
        </w:rPr>
        <w:footnoteRef/>
      </w:r>
      <w:r w:rsidRPr="0017749C">
        <w:t xml:space="preserve"> CBD/COP/16/INF/3.</w:t>
      </w:r>
    </w:p>
  </w:footnote>
  <w:footnote w:id="40">
    <w:p w14:paraId="1D19A8F1" w14:textId="77777777" w:rsidR="005055A1" w:rsidRPr="0017749C" w:rsidRDefault="005055A1" w:rsidP="00C94552">
      <w:pPr>
        <w:pStyle w:val="FootnoteText"/>
      </w:pPr>
      <w:r w:rsidRPr="0017749C">
        <w:rPr>
          <w:rStyle w:val="FootnoteReference"/>
        </w:rPr>
        <w:footnoteRef/>
      </w:r>
      <w:r w:rsidRPr="0017749C">
        <w:t xml:space="preserve"> CBD/COP/16/INF/4.</w:t>
      </w:r>
    </w:p>
  </w:footnote>
  <w:footnote w:id="41">
    <w:p w14:paraId="7C72EEFA" w14:textId="77777777" w:rsidR="005055A1" w:rsidRPr="0017749C" w:rsidRDefault="005055A1" w:rsidP="00C94552">
      <w:pPr>
        <w:pStyle w:val="FootnoteText"/>
      </w:pPr>
      <w:r w:rsidRPr="0017749C">
        <w:rPr>
          <w:rStyle w:val="FootnoteReference"/>
        </w:rPr>
        <w:footnoteRef/>
      </w:r>
      <w:r w:rsidRPr="0017749C">
        <w:t xml:space="preserve"> CBD/COP/16/INF/5.</w:t>
      </w:r>
    </w:p>
  </w:footnote>
  <w:footnote w:id="42">
    <w:p w14:paraId="6046ED52" w14:textId="77777777" w:rsidR="005055A1" w:rsidRPr="0017749C" w:rsidRDefault="005055A1" w:rsidP="00C94552">
      <w:pPr>
        <w:pStyle w:val="FootnoteText"/>
      </w:pPr>
      <w:r w:rsidRPr="0017749C">
        <w:rPr>
          <w:rStyle w:val="FootnoteReference"/>
        </w:rPr>
        <w:footnoteRef/>
      </w:r>
      <w:r w:rsidRPr="0017749C">
        <w:t xml:space="preserve"> CBD/COP/16/INF/31.</w:t>
      </w:r>
    </w:p>
  </w:footnote>
  <w:footnote w:id="43">
    <w:p w14:paraId="049FDE7C" w14:textId="73D7ADCE" w:rsidR="005055A1" w:rsidRPr="00E937E3" w:rsidRDefault="005055A1">
      <w:pPr>
        <w:pStyle w:val="FootnoteText"/>
        <w:rPr>
          <w:lang w:val="en-US"/>
        </w:rPr>
      </w:pPr>
      <w:r w:rsidRPr="0017749C">
        <w:rPr>
          <w:rStyle w:val="FootnoteReference"/>
        </w:rPr>
        <w:footnoteRef/>
      </w:r>
      <w:r w:rsidRPr="0017749C">
        <w:t xml:space="preserve"> CBD/COP/16/2/Rev.1, item 11.</w:t>
      </w:r>
    </w:p>
  </w:footnote>
  <w:footnote w:id="44">
    <w:p w14:paraId="3383A40A" w14:textId="77777777" w:rsidR="005055A1" w:rsidRPr="00E27011" w:rsidRDefault="005055A1" w:rsidP="004254BE">
      <w:pPr>
        <w:pStyle w:val="FootnoteText"/>
      </w:pPr>
      <w:r w:rsidRPr="00E27011">
        <w:rPr>
          <w:rStyle w:val="FootnoteReference"/>
        </w:rPr>
        <w:footnoteRef/>
      </w:r>
      <w:r w:rsidRPr="00E27011">
        <w:t xml:space="preserve"> CBD/COP/16/5.</w:t>
      </w:r>
    </w:p>
  </w:footnote>
  <w:footnote w:id="45">
    <w:p w14:paraId="5C38EBAC" w14:textId="77777777" w:rsidR="005055A1" w:rsidRPr="00E27011" w:rsidRDefault="005055A1" w:rsidP="004254BE">
      <w:pPr>
        <w:pStyle w:val="FootnoteText"/>
      </w:pPr>
      <w:r w:rsidRPr="00E27011">
        <w:rPr>
          <w:rStyle w:val="FootnoteReference"/>
        </w:rPr>
        <w:footnoteRef/>
      </w:r>
      <w:r w:rsidRPr="00E27011">
        <w:t xml:space="preserve"> CBD/COP/16/6/Rev.1.</w:t>
      </w:r>
    </w:p>
  </w:footnote>
  <w:footnote w:id="46">
    <w:p w14:paraId="0EB60FBC" w14:textId="67389ECD" w:rsidR="005055A1" w:rsidRPr="00E27011" w:rsidRDefault="005055A1" w:rsidP="004254BE">
      <w:pPr>
        <w:pStyle w:val="FootnoteText"/>
      </w:pPr>
      <w:r w:rsidRPr="00E27011">
        <w:rPr>
          <w:rStyle w:val="FootnoteReference"/>
        </w:rPr>
        <w:footnoteRef/>
      </w:r>
      <w:r w:rsidRPr="00E27011">
        <w:t xml:space="preserve"> CBD/COP/16/6/Add.1.</w:t>
      </w:r>
    </w:p>
  </w:footnote>
  <w:footnote w:id="47">
    <w:p w14:paraId="79866880" w14:textId="77777777" w:rsidR="005055A1" w:rsidRPr="00E27011" w:rsidRDefault="005055A1" w:rsidP="004254BE">
      <w:pPr>
        <w:pStyle w:val="FootnoteText"/>
      </w:pPr>
      <w:r w:rsidRPr="00E27011">
        <w:rPr>
          <w:rStyle w:val="FootnoteReference"/>
        </w:rPr>
        <w:footnoteRef/>
      </w:r>
      <w:r w:rsidRPr="00E27011">
        <w:t xml:space="preserve"> CBD/COP/16/6/Add.2.</w:t>
      </w:r>
    </w:p>
  </w:footnote>
  <w:footnote w:id="48">
    <w:p w14:paraId="3463E219" w14:textId="77777777" w:rsidR="005055A1" w:rsidRPr="00E27011" w:rsidRDefault="005055A1" w:rsidP="004254BE">
      <w:pPr>
        <w:pStyle w:val="FootnoteText"/>
      </w:pPr>
      <w:r w:rsidRPr="00E27011">
        <w:rPr>
          <w:rStyle w:val="FootnoteReference"/>
        </w:rPr>
        <w:footnoteRef/>
      </w:r>
      <w:r w:rsidRPr="00E27011">
        <w:t xml:space="preserve"> CBD/COP/16/7.</w:t>
      </w:r>
    </w:p>
  </w:footnote>
  <w:footnote w:id="49">
    <w:p w14:paraId="76E5ACA0" w14:textId="77777777" w:rsidR="005055A1" w:rsidRPr="00E27011" w:rsidRDefault="005055A1" w:rsidP="004254BE">
      <w:pPr>
        <w:pStyle w:val="FootnoteText"/>
      </w:pPr>
      <w:r w:rsidRPr="00E27011">
        <w:rPr>
          <w:rStyle w:val="FootnoteReference"/>
        </w:rPr>
        <w:footnoteRef/>
      </w:r>
      <w:r w:rsidRPr="00E27011">
        <w:t xml:space="preserve"> CBD/COP/16/8/Rev.1.</w:t>
      </w:r>
    </w:p>
  </w:footnote>
  <w:footnote w:id="50">
    <w:p w14:paraId="641C6445" w14:textId="089B4A73" w:rsidR="005055A1" w:rsidRPr="00E27011" w:rsidRDefault="005055A1" w:rsidP="004254BE">
      <w:pPr>
        <w:pStyle w:val="FootnoteText"/>
      </w:pPr>
      <w:r w:rsidRPr="00E27011">
        <w:rPr>
          <w:rStyle w:val="FootnoteReference"/>
        </w:rPr>
        <w:footnoteRef/>
      </w:r>
      <w:r w:rsidRPr="00E27011">
        <w:t xml:space="preserve"> CBD/COP/16/INF/8.</w:t>
      </w:r>
    </w:p>
  </w:footnote>
  <w:footnote w:id="51">
    <w:p w14:paraId="303F8582" w14:textId="598AC71F" w:rsidR="005055A1" w:rsidRPr="00E27011" w:rsidRDefault="005055A1" w:rsidP="004254BE">
      <w:pPr>
        <w:pStyle w:val="FootnoteText"/>
      </w:pPr>
      <w:r w:rsidRPr="00E27011">
        <w:rPr>
          <w:rStyle w:val="FootnoteReference"/>
        </w:rPr>
        <w:footnoteRef/>
      </w:r>
      <w:r w:rsidRPr="00E27011">
        <w:t xml:space="preserve"> CBD/COP/16/INF/25.</w:t>
      </w:r>
    </w:p>
  </w:footnote>
  <w:footnote w:id="52">
    <w:p w14:paraId="0FF188EC" w14:textId="14CA685C" w:rsidR="005055A1" w:rsidRPr="00E27011" w:rsidRDefault="005055A1" w:rsidP="004254BE">
      <w:pPr>
        <w:pStyle w:val="FootnoteText"/>
      </w:pPr>
      <w:r w:rsidRPr="00E27011">
        <w:rPr>
          <w:rStyle w:val="FootnoteReference"/>
        </w:rPr>
        <w:footnoteRef/>
      </w:r>
      <w:r w:rsidRPr="00E27011">
        <w:t xml:space="preserve"> CBD/COP/16/INF/26.</w:t>
      </w:r>
    </w:p>
  </w:footnote>
  <w:footnote w:id="53">
    <w:p w14:paraId="401E7E28" w14:textId="77777777" w:rsidR="005055A1" w:rsidRPr="00E27011" w:rsidRDefault="005055A1" w:rsidP="004254BE">
      <w:pPr>
        <w:pStyle w:val="FootnoteText"/>
      </w:pPr>
      <w:r w:rsidRPr="00E27011">
        <w:rPr>
          <w:rStyle w:val="FootnoteReference"/>
        </w:rPr>
        <w:footnoteRef/>
      </w:r>
      <w:r w:rsidRPr="00E27011">
        <w:t xml:space="preserve"> CBD/COP/16/INF/32.</w:t>
      </w:r>
    </w:p>
  </w:footnote>
  <w:footnote w:id="54">
    <w:p w14:paraId="679A085E" w14:textId="63992EFC" w:rsidR="005055A1" w:rsidRPr="00FF3546" w:rsidRDefault="005055A1">
      <w:pPr>
        <w:pStyle w:val="FootnoteText"/>
        <w:rPr>
          <w:lang w:val="en-US"/>
        </w:rPr>
      </w:pPr>
      <w:r>
        <w:rPr>
          <w:rStyle w:val="FootnoteReference"/>
        </w:rPr>
        <w:footnoteRef/>
      </w:r>
      <w:r>
        <w:t xml:space="preserve"> </w:t>
      </w:r>
      <w:r w:rsidRPr="00E27011">
        <w:t>CBD/COP/16/2/Rev.1, item 12</w:t>
      </w:r>
      <w:r>
        <w:t>.</w:t>
      </w:r>
    </w:p>
  </w:footnote>
  <w:footnote w:id="55">
    <w:p w14:paraId="40F94D32" w14:textId="77777777" w:rsidR="005055A1" w:rsidRPr="00E27011" w:rsidRDefault="005055A1" w:rsidP="008F17AE">
      <w:pPr>
        <w:pStyle w:val="FootnoteText"/>
      </w:pPr>
      <w:r w:rsidRPr="00E27011">
        <w:rPr>
          <w:rStyle w:val="FootnoteReference"/>
        </w:rPr>
        <w:footnoteRef/>
      </w:r>
      <w:r w:rsidRPr="00E27011">
        <w:t xml:space="preserve"> CBD/COP/16/9.</w:t>
      </w:r>
    </w:p>
  </w:footnote>
  <w:footnote w:id="56">
    <w:p w14:paraId="37134936" w14:textId="77777777" w:rsidR="005055A1" w:rsidRPr="00E27011" w:rsidRDefault="005055A1" w:rsidP="008F17AE">
      <w:pPr>
        <w:pStyle w:val="FootnoteText"/>
      </w:pPr>
      <w:r w:rsidRPr="00E27011">
        <w:rPr>
          <w:rStyle w:val="FootnoteReference"/>
        </w:rPr>
        <w:footnoteRef/>
      </w:r>
      <w:r w:rsidRPr="00E27011">
        <w:t xml:space="preserve"> CBD/COP/16/INF/24.</w:t>
      </w:r>
    </w:p>
  </w:footnote>
  <w:footnote w:id="57">
    <w:p w14:paraId="79EC727B" w14:textId="77777777" w:rsidR="005055A1" w:rsidRPr="00E27011" w:rsidRDefault="005055A1" w:rsidP="008F17AE">
      <w:pPr>
        <w:pStyle w:val="FootnoteText"/>
      </w:pPr>
      <w:r w:rsidRPr="00E27011">
        <w:rPr>
          <w:rStyle w:val="FootnoteReference"/>
        </w:rPr>
        <w:footnoteRef/>
      </w:r>
      <w:r w:rsidRPr="00E27011">
        <w:t xml:space="preserve"> CBD/COP/16/INF/33.</w:t>
      </w:r>
    </w:p>
  </w:footnote>
  <w:footnote w:id="58">
    <w:p w14:paraId="7EF0DF07" w14:textId="77777777" w:rsidR="005055A1" w:rsidRPr="00E27011" w:rsidRDefault="005055A1" w:rsidP="008F17AE">
      <w:pPr>
        <w:pStyle w:val="FootnoteText"/>
      </w:pPr>
      <w:r w:rsidRPr="00E27011">
        <w:rPr>
          <w:rStyle w:val="FootnoteReference"/>
        </w:rPr>
        <w:footnoteRef/>
      </w:r>
      <w:r w:rsidRPr="00E27011">
        <w:t xml:space="preserve"> CBD/COP/16/INF/38.</w:t>
      </w:r>
    </w:p>
  </w:footnote>
  <w:footnote w:id="59">
    <w:p w14:paraId="6EC52283" w14:textId="3AFF01C9" w:rsidR="005055A1" w:rsidRPr="0040411A" w:rsidRDefault="005055A1">
      <w:pPr>
        <w:pStyle w:val="FootnoteText"/>
        <w:rPr>
          <w:lang w:val="en-US"/>
        </w:rPr>
      </w:pPr>
      <w:r>
        <w:rPr>
          <w:rStyle w:val="FootnoteReference"/>
        </w:rPr>
        <w:footnoteRef/>
      </w:r>
      <w:r>
        <w:t xml:space="preserve"> </w:t>
      </w:r>
      <w:r w:rsidRPr="00E27011">
        <w:t>CBD/COP/16/2/Rev.1, item 13</w:t>
      </w:r>
      <w:r>
        <w:t>.</w:t>
      </w:r>
    </w:p>
  </w:footnote>
  <w:footnote w:id="60">
    <w:p w14:paraId="0BAE9998" w14:textId="77777777" w:rsidR="005055A1" w:rsidRPr="00E27011" w:rsidRDefault="005055A1" w:rsidP="009F270E">
      <w:pPr>
        <w:pStyle w:val="FootnoteText"/>
      </w:pPr>
      <w:r w:rsidRPr="00E27011">
        <w:rPr>
          <w:rStyle w:val="FootnoteReference"/>
        </w:rPr>
        <w:footnoteRef/>
      </w:r>
      <w:r w:rsidRPr="00E27011">
        <w:t xml:space="preserve"> CBD/COP/16/10/Rev.1.</w:t>
      </w:r>
    </w:p>
  </w:footnote>
  <w:footnote w:id="61">
    <w:p w14:paraId="44471012" w14:textId="2A26CEE9" w:rsidR="005055A1" w:rsidRPr="00E27011" w:rsidRDefault="005055A1" w:rsidP="009F270E">
      <w:pPr>
        <w:pStyle w:val="FootnoteText"/>
      </w:pPr>
      <w:r w:rsidRPr="00E27011">
        <w:rPr>
          <w:rStyle w:val="FootnoteReference"/>
        </w:rPr>
        <w:footnoteRef/>
      </w:r>
      <w:r w:rsidRPr="00E27011">
        <w:t xml:space="preserve"> CBD/COP/16/INF/12.</w:t>
      </w:r>
    </w:p>
  </w:footnote>
  <w:footnote w:id="62">
    <w:p w14:paraId="754050B0" w14:textId="46A13475" w:rsidR="005055A1" w:rsidRPr="00E27011" w:rsidRDefault="005055A1" w:rsidP="009F270E">
      <w:pPr>
        <w:pStyle w:val="FootnoteText"/>
      </w:pPr>
      <w:r w:rsidRPr="00E27011">
        <w:rPr>
          <w:rStyle w:val="FootnoteReference"/>
        </w:rPr>
        <w:footnoteRef/>
      </w:r>
      <w:r w:rsidRPr="00E27011">
        <w:t xml:space="preserve"> CBD/COP/16/INF/13.</w:t>
      </w:r>
    </w:p>
  </w:footnote>
  <w:footnote w:id="63">
    <w:p w14:paraId="3F645B16" w14:textId="6098CA5A" w:rsidR="005055A1" w:rsidRPr="00E27011" w:rsidRDefault="005055A1" w:rsidP="009F270E">
      <w:pPr>
        <w:pStyle w:val="FootnoteText"/>
      </w:pPr>
      <w:r w:rsidRPr="00E27011">
        <w:rPr>
          <w:rStyle w:val="FootnoteReference"/>
        </w:rPr>
        <w:footnoteRef/>
      </w:r>
      <w:r w:rsidRPr="00E27011">
        <w:t xml:space="preserve"> CBD/COP/16/INF/14.</w:t>
      </w:r>
    </w:p>
  </w:footnote>
  <w:footnote w:id="64">
    <w:p w14:paraId="08072B3E" w14:textId="742772C4" w:rsidR="005055A1" w:rsidRPr="00E27011" w:rsidRDefault="005055A1" w:rsidP="009F270E">
      <w:pPr>
        <w:pStyle w:val="FootnoteText"/>
      </w:pPr>
      <w:r w:rsidRPr="00E27011">
        <w:rPr>
          <w:rStyle w:val="FootnoteReference"/>
        </w:rPr>
        <w:footnoteRef/>
      </w:r>
      <w:r w:rsidRPr="00E27011">
        <w:t xml:space="preserve"> CBD/COP/16/INF/15.</w:t>
      </w:r>
    </w:p>
  </w:footnote>
  <w:footnote w:id="65">
    <w:p w14:paraId="1612B19B" w14:textId="1A45DB99" w:rsidR="005055A1" w:rsidRPr="00E27011" w:rsidRDefault="005055A1" w:rsidP="009F270E">
      <w:pPr>
        <w:pStyle w:val="FootnoteText"/>
      </w:pPr>
      <w:r w:rsidRPr="00E27011">
        <w:rPr>
          <w:rStyle w:val="FootnoteReference"/>
        </w:rPr>
        <w:footnoteRef/>
      </w:r>
      <w:r w:rsidRPr="00E27011">
        <w:t xml:space="preserve"> CBD/COP/16/INF/16.</w:t>
      </w:r>
    </w:p>
  </w:footnote>
  <w:footnote w:id="66">
    <w:p w14:paraId="6634571B" w14:textId="23C07E09" w:rsidR="005055A1" w:rsidRPr="00E27011" w:rsidRDefault="005055A1" w:rsidP="009F270E">
      <w:pPr>
        <w:pStyle w:val="FootnoteText"/>
      </w:pPr>
      <w:r w:rsidRPr="00E27011">
        <w:rPr>
          <w:rStyle w:val="FootnoteReference"/>
        </w:rPr>
        <w:footnoteRef/>
      </w:r>
      <w:r w:rsidRPr="00E27011">
        <w:t xml:space="preserve"> CBD/COP/16/INF/17.</w:t>
      </w:r>
    </w:p>
  </w:footnote>
  <w:footnote w:id="67">
    <w:p w14:paraId="00FE91CF" w14:textId="470E1907" w:rsidR="005055A1" w:rsidRPr="00E27011" w:rsidRDefault="005055A1" w:rsidP="009F270E">
      <w:pPr>
        <w:pStyle w:val="FootnoteText"/>
      </w:pPr>
      <w:r w:rsidRPr="00E27011">
        <w:rPr>
          <w:rStyle w:val="FootnoteReference"/>
        </w:rPr>
        <w:footnoteRef/>
      </w:r>
      <w:r w:rsidRPr="00E27011">
        <w:t xml:space="preserve"> CBD/COP/16/INF/18.</w:t>
      </w:r>
    </w:p>
  </w:footnote>
  <w:footnote w:id="68">
    <w:p w14:paraId="412C745C" w14:textId="52E76307" w:rsidR="005055A1" w:rsidRPr="00E27011" w:rsidRDefault="005055A1" w:rsidP="009F270E">
      <w:pPr>
        <w:pStyle w:val="FootnoteText"/>
      </w:pPr>
      <w:r w:rsidRPr="00E27011">
        <w:rPr>
          <w:rStyle w:val="FootnoteReference"/>
        </w:rPr>
        <w:footnoteRef/>
      </w:r>
      <w:r w:rsidRPr="00E27011">
        <w:t xml:space="preserve"> CBD/COP/16/INF/19.</w:t>
      </w:r>
    </w:p>
  </w:footnote>
  <w:footnote w:id="69">
    <w:p w14:paraId="6178D62C" w14:textId="272C3010" w:rsidR="005055A1" w:rsidRPr="00E27011" w:rsidRDefault="005055A1" w:rsidP="009F270E">
      <w:pPr>
        <w:pStyle w:val="FootnoteText"/>
      </w:pPr>
      <w:r w:rsidRPr="00E27011">
        <w:rPr>
          <w:rStyle w:val="FootnoteReference"/>
        </w:rPr>
        <w:footnoteRef/>
      </w:r>
      <w:r w:rsidRPr="00E27011">
        <w:t xml:space="preserve"> CBD/COP/16/INF/20.</w:t>
      </w:r>
    </w:p>
  </w:footnote>
  <w:footnote w:id="70">
    <w:p w14:paraId="73BD38BD" w14:textId="67637388" w:rsidR="005055A1" w:rsidRPr="00E27011" w:rsidRDefault="005055A1" w:rsidP="009F270E">
      <w:pPr>
        <w:pStyle w:val="FootnoteText"/>
      </w:pPr>
      <w:r w:rsidRPr="00E27011">
        <w:rPr>
          <w:rStyle w:val="FootnoteReference"/>
        </w:rPr>
        <w:footnoteRef/>
      </w:r>
      <w:r w:rsidRPr="00E27011">
        <w:t xml:space="preserve"> CBD/COP/16/INF/21.</w:t>
      </w:r>
    </w:p>
  </w:footnote>
  <w:footnote w:id="71">
    <w:p w14:paraId="3D3693EF" w14:textId="782611D2" w:rsidR="005055A1" w:rsidRPr="00E27011" w:rsidRDefault="005055A1" w:rsidP="009F270E">
      <w:pPr>
        <w:pStyle w:val="FootnoteText"/>
      </w:pPr>
      <w:r w:rsidRPr="00E27011">
        <w:rPr>
          <w:rStyle w:val="FootnoteReference"/>
        </w:rPr>
        <w:footnoteRef/>
      </w:r>
      <w:r w:rsidRPr="00E27011">
        <w:t xml:space="preserve"> CBD/COP/16/INF/23.</w:t>
      </w:r>
    </w:p>
  </w:footnote>
  <w:footnote w:id="72">
    <w:p w14:paraId="691CC634" w14:textId="699412AF" w:rsidR="005055A1" w:rsidRPr="004A748F" w:rsidRDefault="005055A1">
      <w:pPr>
        <w:pStyle w:val="FootnoteText"/>
        <w:rPr>
          <w:lang w:val="en-US"/>
        </w:rPr>
      </w:pPr>
      <w:r w:rsidRPr="00ED2464">
        <w:rPr>
          <w:rStyle w:val="FootnoteReference"/>
        </w:rPr>
        <w:footnoteRef/>
      </w:r>
      <w:r w:rsidRPr="00ED2464">
        <w:t xml:space="preserve"> </w:t>
      </w:r>
      <w:r w:rsidRPr="00ED2464">
        <w:rPr>
          <w:rFonts w:asciiTheme="majorBidi" w:eastAsia="MS Mincho" w:hAnsiTheme="majorBidi" w:cstheme="majorBidi"/>
          <w:color w:val="000000"/>
          <w:kern w:val="22"/>
        </w:rPr>
        <w:t>CBD/COP/16/2/Rev.1, item 14.</w:t>
      </w:r>
    </w:p>
  </w:footnote>
  <w:footnote w:id="73">
    <w:p w14:paraId="595ECE3B" w14:textId="2DA7A457" w:rsidR="005055A1" w:rsidRPr="00E27011" w:rsidRDefault="005055A1" w:rsidP="00C8435C">
      <w:pPr>
        <w:pStyle w:val="FootnoteText"/>
      </w:pPr>
      <w:r w:rsidRPr="00E27011">
        <w:rPr>
          <w:rStyle w:val="FootnoteReference"/>
        </w:rPr>
        <w:footnoteRef/>
      </w:r>
      <w:r w:rsidRPr="00E27011">
        <w:t xml:space="preserve"> CBD/COP/16/INF/</w:t>
      </w:r>
      <w:r w:rsidRPr="00565340">
        <w:t>30, annex.</w:t>
      </w:r>
    </w:p>
  </w:footnote>
  <w:footnote w:id="74">
    <w:p w14:paraId="251A86E6" w14:textId="0FC59816" w:rsidR="005055A1" w:rsidRPr="00E27011" w:rsidRDefault="005055A1" w:rsidP="00C8435C">
      <w:pPr>
        <w:pStyle w:val="FootnoteText"/>
      </w:pPr>
      <w:r w:rsidRPr="00E27011">
        <w:rPr>
          <w:rStyle w:val="FootnoteReference"/>
        </w:rPr>
        <w:footnoteRef/>
      </w:r>
      <w:r w:rsidRPr="00E27011">
        <w:t xml:space="preserve"> CBD/COP/16/INF/35.</w:t>
      </w:r>
    </w:p>
  </w:footnote>
  <w:footnote w:id="75">
    <w:p w14:paraId="05B5FAC1" w14:textId="77777777" w:rsidR="005055A1" w:rsidRPr="00E27011" w:rsidRDefault="005055A1" w:rsidP="00C8435C">
      <w:pPr>
        <w:pStyle w:val="FootnoteText"/>
      </w:pPr>
      <w:r w:rsidRPr="00E27011">
        <w:rPr>
          <w:rStyle w:val="FootnoteReference"/>
        </w:rPr>
        <w:footnoteRef/>
      </w:r>
      <w:r w:rsidRPr="00E27011">
        <w:t xml:space="preserve"> CBD/COP/16/INF/36.</w:t>
      </w:r>
    </w:p>
  </w:footnote>
  <w:footnote w:id="76">
    <w:p w14:paraId="31615F62" w14:textId="77777777" w:rsidR="005055A1" w:rsidRPr="00E27011" w:rsidRDefault="005055A1" w:rsidP="00C8435C">
      <w:pPr>
        <w:pStyle w:val="FootnoteText"/>
      </w:pPr>
      <w:r w:rsidRPr="00E27011">
        <w:rPr>
          <w:rStyle w:val="FootnoteReference"/>
        </w:rPr>
        <w:footnoteRef/>
      </w:r>
      <w:r w:rsidRPr="00E27011">
        <w:t xml:space="preserve"> CBD/COP/16/INF/37.</w:t>
      </w:r>
    </w:p>
  </w:footnote>
  <w:footnote w:id="77">
    <w:p w14:paraId="60195BE6" w14:textId="026EB9D8" w:rsidR="005055A1" w:rsidRPr="00C93215" w:rsidRDefault="005055A1">
      <w:pPr>
        <w:pStyle w:val="FootnoteText"/>
        <w:rPr>
          <w:lang w:val="en-US"/>
        </w:rPr>
      </w:pPr>
      <w:r w:rsidRPr="00C93215">
        <w:rPr>
          <w:rStyle w:val="FootnoteReference"/>
        </w:rPr>
        <w:footnoteRef/>
      </w:r>
      <w:r w:rsidRPr="00C93215">
        <w:t xml:space="preserve"> CBD/COP/16/2/Rev.1, item 15.</w:t>
      </w:r>
    </w:p>
  </w:footnote>
  <w:footnote w:id="78">
    <w:p w14:paraId="50F585E9" w14:textId="564DE736" w:rsidR="005055A1" w:rsidRPr="00E123A9" w:rsidRDefault="005055A1">
      <w:pPr>
        <w:pStyle w:val="FootnoteText"/>
        <w:rPr>
          <w:lang w:val="en-US"/>
        </w:rPr>
      </w:pPr>
      <w:r w:rsidRPr="00C93215">
        <w:rPr>
          <w:rStyle w:val="FootnoteReference"/>
        </w:rPr>
        <w:footnoteRef/>
      </w:r>
      <w:r w:rsidRPr="00C93215">
        <w:t xml:space="preserve"> Ibid., item 16.</w:t>
      </w:r>
    </w:p>
  </w:footnote>
  <w:footnote w:id="79">
    <w:p w14:paraId="4743AE5F" w14:textId="77777777" w:rsidR="005055A1" w:rsidRPr="00E27011" w:rsidRDefault="005055A1" w:rsidP="00300288">
      <w:pPr>
        <w:pStyle w:val="FootnoteText"/>
      </w:pPr>
      <w:r w:rsidRPr="00E27011">
        <w:rPr>
          <w:rStyle w:val="FootnoteReference"/>
        </w:rPr>
        <w:footnoteRef/>
      </w:r>
      <w:r w:rsidRPr="00E27011">
        <w:t xml:space="preserve"> CBD/COP/16/INF/9.</w:t>
      </w:r>
    </w:p>
  </w:footnote>
  <w:footnote w:id="80">
    <w:p w14:paraId="5253EA22" w14:textId="7A0BC4C9" w:rsidR="005055A1" w:rsidRPr="00622080" w:rsidRDefault="005055A1">
      <w:pPr>
        <w:pStyle w:val="FootnoteText"/>
        <w:rPr>
          <w:lang w:val="en-US"/>
        </w:rPr>
      </w:pPr>
      <w:r w:rsidRPr="00C55DC3">
        <w:rPr>
          <w:rStyle w:val="FootnoteReference"/>
        </w:rPr>
        <w:footnoteRef/>
      </w:r>
      <w:r w:rsidRPr="00C55DC3">
        <w:t xml:space="preserve"> CBD/COP/16/2/Rev.1, item 17.</w:t>
      </w:r>
    </w:p>
  </w:footnote>
  <w:footnote w:id="81">
    <w:p w14:paraId="0BA61DE0" w14:textId="61C40639" w:rsidR="005055A1" w:rsidRPr="00EE11C5" w:rsidRDefault="005055A1">
      <w:pPr>
        <w:pStyle w:val="FootnoteText"/>
        <w:rPr>
          <w:lang w:val="en-US"/>
        </w:rPr>
      </w:pPr>
      <w:r w:rsidRPr="00C55DC3">
        <w:rPr>
          <w:rStyle w:val="FootnoteReference"/>
        </w:rPr>
        <w:footnoteRef/>
      </w:r>
      <w:r w:rsidRPr="00C55DC3">
        <w:t xml:space="preserve"> Ibid., item 18.</w:t>
      </w:r>
    </w:p>
  </w:footnote>
  <w:footnote w:id="82">
    <w:p w14:paraId="3E9C7838" w14:textId="53B550AE" w:rsidR="005055A1" w:rsidRPr="006F1AEA" w:rsidRDefault="005055A1">
      <w:pPr>
        <w:pStyle w:val="FootnoteText"/>
        <w:rPr>
          <w:lang w:val="en-US"/>
        </w:rPr>
      </w:pPr>
      <w:r w:rsidRPr="006F1AEA">
        <w:rPr>
          <w:rStyle w:val="FootnoteReference"/>
        </w:rPr>
        <w:footnoteRef/>
      </w:r>
      <w:r w:rsidRPr="006F1AEA">
        <w:t xml:space="preserve"> Ibid., item 19.</w:t>
      </w:r>
    </w:p>
  </w:footnote>
  <w:footnote w:id="83">
    <w:p w14:paraId="455AF6C0" w14:textId="77777777" w:rsidR="005055A1" w:rsidRPr="006F1AEA" w:rsidRDefault="005055A1" w:rsidP="005E74B6">
      <w:pPr>
        <w:pStyle w:val="FootnoteText"/>
      </w:pPr>
      <w:r w:rsidRPr="006F1AEA">
        <w:rPr>
          <w:rStyle w:val="FootnoteReference"/>
        </w:rPr>
        <w:footnoteRef/>
      </w:r>
      <w:r w:rsidRPr="006F1AEA">
        <w:t xml:space="preserve"> CBD/COP/16/11.</w:t>
      </w:r>
    </w:p>
  </w:footnote>
  <w:footnote w:id="84">
    <w:p w14:paraId="4DB8F8B8" w14:textId="63F4528F" w:rsidR="005055A1" w:rsidRPr="006F1AEA" w:rsidRDefault="005055A1" w:rsidP="005E74B6">
      <w:pPr>
        <w:pStyle w:val="FootnoteText"/>
      </w:pPr>
      <w:r w:rsidRPr="006F1AEA">
        <w:rPr>
          <w:rStyle w:val="FootnoteReference"/>
        </w:rPr>
        <w:footnoteRef/>
      </w:r>
      <w:r w:rsidRPr="006F1AEA">
        <w:t xml:space="preserve"> CBD/COP/16/INF/6.</w:t>
      </w:r>
    </w:p>
  </w:footnote>
  <w:footnote w:id="85">
    <w:p w14:paraId="4C2A83EF" w14:textId="77777777" w:rsidR="005055A1" w:rsidRPr="00E27011" w:rsidRDefault="005055A1" w:rsidP="005E74B6">
      <w:pPr>
        <w:pStyle w:val="FootnoteText"/>
      </w:pPr>
      <w:r w:rsidRPr="006F1AEA">
        <w:rPr>
          <w:rStyle w:val="FootnoteReference"/>
        </w:rPr>
        <w:footnoteRef/>
      </w:r>
      <w:r w:rsidRPr="006F1AEA">
        <w:t xml:space="preserve"> CBD/COP/16/INF/7.</w:t>
      </w:r>
    </w:p>
  </w:footnote>
  <w:footnote w:id="86">
    <w:p w14:paraId="12E403E0" w14:textId="04232C4D" w:rsidR="005055A1" w:rsidRPr="002967A0" w:rsidRDefault="005055A1">
      <w:pPr>
        <w:pStyle w:val="FootnoteText"/>
        <w:rPr>
          <w:lang w:val="en-US"/>
        </w:rPr>
      </w:pPr>
      <w:r w:rsidRPr="00E969C8">
        <w:rPr>
          <w:rStyle w:val="FootnoteReference"/>
        </w:rPr>
        <w:footnoteRef/>
      </w:r>
      <w:r w:rsidRPr="00E969C8">
        <w:t xml:space="preserve"> CBD/COP/16/2/Rev.1, item 20.</w:t>
      </w:r>
    </w:p>
  </w:footnote>
  <w:footnote w:id="87">
    <w:p w14:paraId="02B6614A" w14:textId="77777777" w:rsidR="005055A1" w:rsidRPr="00E27011" w:rsidRDefault="005055A1" w:rsidP="00F95CD2">
      <w:pPr>
        <w:pStyle w:val="FootnoteText"/>
      </w:pPr>
      <w:r w:rsidRPr="00E27011">
        <w:rPr>
          <w:rStyle w:val="FootnoteReference"/>
        </w:rPr>
        <w:footnoteRef/>
      </w:r>
      <w:r w:rsidRPr="00E27011">
        <w:t xml:space="preserve"> CBD/COP/16/INF/11.</w:t>
      </w:r>
    </w:p>
  </w:footnote>
  <w:footnote w:id="88">
    <w:p w14:paraId="5CA79A0A" w14:textId="622AEF00" w:rsidR="005055A1" w:rsidRPr="009420F6" w:rsidRDefault="005055A1">
      <w:pPr>
        <w:pStyle w:val="FootnoteText"/>
        <w:rPr>
          <w:lang w:val="en-US"/>
        </w:rPr>
      </w:pPr>
      <w:r w:rsidRPr="00490003">
        <w:rPr>
          <w:rStyle w:val="FootnoteReference"/>
        </w:rPr>
        <w:footnoteRef/>
      </w:r>
      <w:r w:rsidRPr="00490003">
        <w:t xml:space="preserve"> CBD/COP/16/2/Rev.1, item 21.</w:t>
      </w:r>
    </w:p>
  </w:footnote>
  <w:footnote w:id="89">
    <w:p w14:paraId="799C0001" w14:textId="77777777" w:rsidR="005055A1" w:rsidRPr="00E27011" w:rsidRDefault="005055A1" w:rsidP="00EA0FB5">
      <w:pPr>
        <w:pStyle w:val="FootnoteText"/>
      </w:pPr>
      <w:r w:rsidRPr="00E27011">
        <w:rPr>
          <w:rStyle w:val="FootnoteReference"/>
        </w:rPr>
        <w:footnoteRef/>
      </w:r>
      <w:r w:rsidRPr="00E27011">
        <w:t xml:space="preserve"> CBD/COP/16/INF/28.</w:t>
      </w:r>
    </w:p>
  </w:footnote>
  <w:footnote w:id="90">
    <w:p w14:paraId="22EDB750" w14:textId="2F103049" w:rsidR="005055A1" w:rsidRPr="00E27011" w:rsidRDefault="005055A1" w:rsidP="00FB1F0B">
      <w:pPr>
        <w:pStyle w:val="FootnoteText"/>
      </w:pPr>
      <w:r w:rsidRPr="00FB1F0B">
        <w:rPr>
          <w:rStyle w:val="FootnoteReference"/>
        </w:rPr>
        <w:footnoteRef/>
      </w:r>
      <w:r w:rsidRPr="00FB1F0B">
        <w:t xml:space="preserve"> The letter is available at </w:t>
      </w:r>
      <w:hyperlink r:id="rId11" w:history="1">
        <w:r w:rsidRPr="00FB1F0B">
          <w:rPr>
            <w:rStyle w:val="Hyperlink"/>
          </w:rPr>
          <w:t>www.cbd.int/documents/679245aac5696622ab011931</w:t>
        </w:r>
      </w:hyperlink>
      <w:r w:rsidRPr="00FB1F0B">
        <w:t>.</w:t>
      </w:r>
    </w:p>
  </w:footnote>
  <w:footnote w:id="91">
    <w:p w14:paraId="774AB4AD" w14:textId="4599EE0F" w:rsidR="005055A1" w:rsidRPr="0056564E" w:rsidRDefault="005055A1">
      <w:pPr>
        <w:pStyle w:val="FootnoteText"/>
        <w:rPr>
          <w:lang w:val="en-US"/>
        </w:rPr>
      </w:pPr>
      <w:r w:rsidRPr="0056564E">
        <w:rPr>
          <w:rStyle w:val="FootnoteReference"/>
        </w:rPr>
        <w:footnoteRef/>
      </w:r>
      <w:r w:rsidRPr="0056564E">
        <w:t xml:space="preserve"> CBD/COP/16/2/Rev.1, item 22.</w:t>
      </w:r>
    </w:p>
  </w:footnote>
  <w:footnote w:id="92">
    <w:p w14:paraId="189D7B12" w14:textId="38723EC7" w:rsidR="005055A1" w:rsidRPr="0056564E" w:rsidRDefault="005055A1">
      <w:pPr>
        <w:pStyle w:val="FootnoteText"/>
        <w:rPr>
          <w:lang w:val="en-US"/>
        </w:rPr>
      </w:pPr>
      <w:r w:rsidRPr="0056564E">
        <w:rPr>
          <w:rStyle w:val="FootnoteReference"/>
        </w:rPr>
        <w:footnoteRef/>
      </w:r>
      <w:r w:rsidRPr="0056564E">
        <w:t xml:space="preserve"> Ibid., item 23.</w:t>
      </w:r>
    </w:p>
  </w:footnote>
  <w:footnote w:id="93">
    <w:p w14:paraId="664F92B6" w14:textId="6E887C00" w:rsidR="005055A1" w:rsidRPr="00E27011" w:rsidRDefault="005055A1" w:rsidP="000A564C">
      <w:pPr>
        <w:pStyle w:val="FootnoteText"/>
      </w:pPr>
      <w:r w:rsidRPr="0056564E">
        <w:rPr>
          <w:rStyle w:val="FootnoteReference"/>
        </w:rPr>
        <w:footnoteRef/>
      </w:r>
      <w:r w:rsidRPr="0056564E">
        <w:t xml:space="preserve"> CBD/COP/16/INF/34, annex.</w:t>
      </w:r>
    </w:p>
  </w:footnote>
  <w:footnote w:id="94">
    <w:p w14:paraId="3B600B8B" w14:textId="10ED0DC7" w:rsidR="005055A1" w:rsidRPr="006329CF" w:rsidRDefault="005055A1">
      <w:pPr>
        <w:pStyle w:val="FootnoteText"/>
      </w:pPr>
      <w:r w:rsidRPr="0056564E">
        <w:rPr>
          <w:rStyle w:val="FootnoteReference"/>
        </w:rPr>
        <w:footnoteRef/>
      </w:r>
      <w:r w:rsidRPr="0056564E">
        <w:t xml:space="preserve"> CBD/COP/16/2/Rev.1, item 24.</w:t>
      </w:r>
    </w:p>
  </w:footnote>
  <w:footnote w:id="95">
    <w:p w14:paraId="67CC21C9" w14:textId="1DF8F389" w:rsidR="005055A1" w:rsidRPr="00956AAB" w:rsidRDefault="005055A1">
      <w:pPr>
        <w:pStyle w:val="FootnoteText"/>
        <w:rPr>
          <w:lang w:val="en-US"/>
        </w:rPr>
      </w:pPr>
      <w:r w:rsidRPr="00956AAB">
        <w:rPr>
          <w:rStyle w:val="FootnoteReference"/>
        </w:rPr>
        <w:footnoteRef/>
      </w:r>
      <w:r w:rsidRPr="00956AAB">
        <w:t xml:space="preserve"> Ibid., item 25.</w:t>
      </w:r>
    </w:p>
  </w:footnote>
  <w:footnote w:id="96">
    <w:p w14:paraId="623BAB60" w14:textId="77777777" w:rsidR="005055A1" w:rsidRPr="00E27011" w:rsidRDefault="005055A1" w:rsidP="005A1B5E">
      <w:pPr>
        <w:pStyle w:val="FootnoteText"/>
      </w:pPr>
      <w:r w:rsidRPr="00956AAB">
        <w:rPr>
          <w:rStyle w:val="FootnoteReference"/>
        </w:rPr>
        <w:footnoteRef/>
      </w:r>
      <w:r w:rsidRPr="00956AAB">
        <w:t xml:space="preserve"> CBD/COP/16/INF/29.</w:t>
      </w:r>
    </w:p>
  </w:footnote>
  <w:footnote w:id="97">
    <w:p w14:paraId="564D7ABA" w14:textId="68043065" w:rsidR="005055A1" w:rsidRPr="00B57C90" w:rsidRDefault="005055A1">
      <w:pPr>
        <w:pStyle w:val="FootnoteText"/>
        <w:rPr>
          <w:lang w:val="en-US"/>
        </w:rPr>
      </w:pPr>
      <w:r w:rsidRPr="00B57C90">
        <w:rPr>
          <w:rStyle w:val="FootnoteReference"/>
        </w:rPr>
        <w:footnoteRef/>
      </w:r>
      <w:r w:rsidRPr="00B57C90">
        <w:t xml:space="preserve"> CBD/COP/16/2/Rev.1, item 26.</w:t>
      </w:r>
    </w:p>
  </w:footnote>
  <w:footnote w:id="98">
    <w:p w14:paraId="10E39643" w14:textId="77777777" w:rsidR="005055A1" w:rsidRPr="00B57C90" w:rsidRDefault="005055A1" w:rsidP="00007A57">
      <w:pPr>
        <w:pStyle w:val="FootnoteText"/>
      </w:pPr>
      <w:r w:rsidRPr="00B57C90">
        <w:rPr>
          <w:rStyle w:val="FootnoteReference"/>
        </w:rPr>
        <w:footnoteRef/>
      </w:r>
      <w:r w:rsidRPr="00B57C90">
        <w:t xml:space="preserve"> CBD/COP/16/INF/10.</w:t>
      </w:r>
    </w:p>
  </w:footnote>
  <w:footnote w:id="99">
    <w:p w14:paraId="1103180F" w14:textId="77777777" w:rsidR="005055A1" w:rsidRPr="008D6665" w:rsidRDefault="005055A1" w:rsidP="00786E23">
      <w:pPr>
        <w:pStyle w:val="FootnoteText"/>
        <w:rPr>
          <w:lang w:val="en-US"/>
        </w:rPr>
      </w:pPr>
      <w:r w:rsidRPr="00B57C90">
        <w:rPr>
          <w:rStyle w:val="FootnoteReference"/>
        </w:rPr>
        <w:footnoteRef/>
      </w:r>
      <w:r w:rsidRPr="00B57C90">
        <w:t xml:space="preserve"> CBD/COP/16/2/Rev.1, item 27.</w:t>
      </w:r>
    </w:p>
  </w:footnote>
  <w:footnote w:id="100">
    <w:p w14:paraId="74A33E8F" w14:textId="23CB0541" w:rsidR="005055A1" w:rsidRPr="007E062C" w:rsidRDefault="005055A1">
      <w:pPr>
        <w:pStyle w:val="FootnoteText"/>
        <w:rPr>
          <w:lang w:val="en-US"/>
        </w:rPr>
      </w:pPr>
      <w:r w:rsidRPr="00390F0A">
        <w:rPr>
          <w:rStyle w:val="FootnoteReference"/>
        </w:rPr>
        <w:footnoteRef/>
      </w:r>
      <w:r w:rsidRPr="00390F0A">
        <w:t xml:space="preserve"> Ibid., item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2" w:name="_Hlk137802784"/>
  <w:bookmarkStart w:id="53" w:name="_Hlk137802785"/>
  <w:p w14:paraId="07B4F0A2" w14:textId="5F3589DF" w:rsidR="005055A1" w:rsidRPr="0084417D" w:rsidRDefault="00000000" w:rsidP="0084417D">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055A1" w:rsidRPr="00E27011">
          <w:rPr>
            <w:sz w:val="20"/>
            <w:szCs w:val="20"/>
          </w:rPr>
          <w:t>CBD/COP/16/L.1</w:t>
        </w:r>
        <w:r w:rsidR="005055A1">
          <w:rPr>
            <w:sz w:val="20"/>
            <w:szCs w:val="20"/>
          </w:rPr>
          <w:t>/Rev.1</w:t>
        </w:r>
      </w:sdtContent>
    </w:sdt>
    <w:bookmarkEnd w:id="52"/>
    <w:bookmarkEnd w:id="5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A0893B4" w14:textId="6F7D499D" w:rsidR="005055A1" w:rsidRPr="000657A3" w:rsidRDefault="005055A1" w:rsidP="000657A3">
        <w:pPr>
          <w:pBdr>
            <w:bottom w:val="single" w:sz="4" w:space="1" w:color="auto"/>
          </w:pBdr>
          <w:spacing w:after="240"/>
          <w:jc w:val="right"/>
          <w:rPr>
            <w:sz w:val="20"/>
            <w:szCs w:val="20"/>
          </w:rPr>
        </w:pPr>
        <w:r w:rsidRPr="000657A3">
          <w:rPr>
            <w:sz w:val="20"/>
            <w:szCs w:val="20"/>
          </w:rPr>
          <w:t>CBD/COP/16/L.1/Rev.1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227B" w14:textId="77777777" w:rsidR="005055A1" w:rsidRPr="00E27011" w:rsidRDefault="005055A1" w:rsidP="009178C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51001477">
    <w:abstractNumId w:val="7"/>
  </w:num>
  <w:num w:numId="2" w16cid:durableId="95104330">
    <w:abstractNumId w:val="0"/>
  </w:num>
  <w:num w:numId="3" w16cid:durableId="1229729348">
    <w:abstractNumId w:val="2"/>
  </w:num>
  <w:num w:numId="4" w16cid:durableId="211430056">
    <w:abstractNumId w:val="5"/>
  </w:num>
  <w:num w:numId="5" w16cid:durableId="156922960">
    <w:abstractNumId w:val="6"/>
  </w:num>
  <w:num w:numId="6" w16cid:durableId="1118837601">
    <w:abstractNumId w:val="3"/>
  </w:num>
  <w:num w:numId="7" w16cid:durableId="757747802">
    <w:abstractNumId w:val="1"/>
    <w:lvlOverride w:ilvl="0">
      <w:lvl w:ilvl="0">
        <w:start w:val="1"/>
        <w:numFmt w:val="decimal"/>
        <w:pStyle w:val="CBDNormalNumber"/>
        <w:lvlText w:val="%1."/>
        <w:lvlJc w:val="left"/>
        <w:pPr>
          <w:ind w:left="99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7310104">
    <w:abstractNumId w:val="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9" w16cid:durableId="6087763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5293474">
    <w:abstractNumId w:val="4"/>
  </w:num>
  <w:num w:numId="11" w16cid:durableId="707488207">
    <w:abstractNumId w:val="1"/>
  </w:num>
  <w:num w:numId="12" w16cid:durableId="6051976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428088518">
    <w:abstractNumId w:val="4"/>
  </w:num>
  <w:num w:numId="14" w16cid:durableId="313418144">
    <w:abstractNumId w:val="4"/>
  </w:num>
  <w:num w:numId="15" w16cid:durableId="2127920215">
    <w:abstractNumId w:val="4"/>
  </w:num>
  <w:num w:numId="16" w16cid:durableId="1072462963">
    <w:abstractNumId w:val="4"/>
  </w:num>
  <w:num w:numId="17" w16cid:durableId="1624338378">
    <w:abstractNumId w:val="4"/>
  </w:num>
  <w:num w:numId="18" w16cid:durableId="451440578">
    <w:abstractNumId w:val="4"/>
  </w:num>
  <w:num w:numId="19" w16cid:durableId="123432407">
    <w:abstractNumId w:val="4"/>
  </w:num>
  <w:num w:numId="20" w16cid:durableId="198393633">
    <w:abstractNumId w:val="4"/>
  </w:num>
  <w:num w:numId="21" w16cid:durableId="820385523">
    <w:abstractNumId w:val="4"/>
  </w:num>
  <w:num w:numId="22" w16cid:durableId="663976283">
    <w:abstractNumId w:val="4"/>
  </w:num>
  <w:num w:numId="23" w16cid:durableId="1367826955">
    <w:abstractNumId w:val="4"/>
  </w:num>
  <w:num w:numId="24" w16cid:durableId="1856339424">
    <w:abstractNumId w:val="4"/>
  </w:num>
  <w:num w:numId="25" w16cid:durableId="597296214">
    <w:abstractNumId w:val="4"/>
  </w:num>
  <w:num w:numId="26" w16cid:durableId="831720755">
    <w:abstractNumId w:val="4"/>
  </w:num>
  <w:num w:numId="27" w16cid:durableId="1816143858">
    <w:abstractNumId w:val="4"/>
  </w:num>
  <w:num w:numId="28" w16cid:durableId="18023379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191578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29433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77883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BF6"/>
    <w:rsid w:val="00000FDC"/>
    <w:rsid w:val="00001250"/>
    <w:rsid w:val="0000143C"/>
    <w:rsid w:val="00002B05"/>
    <w:rsid w:val="00002F9A"/>
    <w:rsid w:val="00003172"/>
    <w:rsid w:val="00003627"/>
    <w:rsid w:val="0000372A"/>
    <w:rsid w:val="00003B18"/>
    <w:rsid w:val="00004431"/>
    <w:rsid w:val="00004DAA"/>
    <w:rsid w:val="00004F49"/>
    <w:rsid w:val="00005522"/>
    <w:rsid w:val="00005D29"/>
    <w:rsid w:val="00006327"/>
    <w:rsid w:val="000069DF"/>
    <w:rsid w:val="00006E28"/>
    <w:rsid w:val="000071F5"/>
    <w:rsid w:val="0000778E"/>
    <w:rsid w:val="00007A57"/>
    <w:rsid w:val="00007C78"/>
    <w:rsid w:val="00010881"/>
    <w:rsid w:val="00010C74"/>
    <w:rsid w:val="00011011"/>
    <w:rsid w:val="00011CEF"/>
    <w:rsid w:val="0001290A"/>
    <w:rsid w:val="00012C0B"/>
    <w:rsid w:val="00012DE3"/>
    <w:rsid w:val="0001373C"/>
    <w:rsid w:val="00015721"/>
    <w:rsid w:val="00015832"/>
    <w:rsid w:val="00016B87"/>
    <w:rsid w:val="00016C43"/>
    <w:rsid w:val="00016CD8"/>
    <w:rsid w:val="000171D3"/>
    <w:rsid w:val="000173E6"/>
    <w:rsid w:val="000174F9"/>
    <w:rsid w:val="000177A1"/>
    <w:rsid w:val="00017B5D"/>
    <w:rsid w:val="00017B8B"/>
    <w:rsid w:val="00017CB8"/>
    <w:rsid w:val="00020896"/>
    <w:rsid w:val="00020D60"/>
    <w:rsid w:val="00020DEC"/>
    <w:rsid w:val="00020EB8"/>
    <w:rsid w:val="00021634"/>
    <w:rsid w:val="000228FE"/>
    <w:rsid w:val="0002373F"/>
    <w:rsid w:val="000237AB"/>
    <w:rsid w:val="00023880"/>
    <w:rsid w:val="00024682"/>
    <w:rsid w:val="0002491C"/>
    <w:rsid w:val="0002506E"/>
    <w:rsid w:val="00025B4C"/>
    <w:rsid w:val="00025B6A"/>
    <w:rsid w:val="00025B6F"/>
    <w:rsid w:val="00025D9D"/>
    <w:rsid w:val="000266FA"/>
    <w:rsid w:val="00026D3E"/>
    <w:rsid w:val="0002788C"/>
    <w:rsid w:val="00027F7B"/>
    <w:rsid w:val="000301D9"/>
    <w:rsid w:val="00030509"/>
    <w:rsid w:val="00032DDE"/>
    <w:rsid w:val="00033052"/>
    <w:rsid w:val="000336C0"/>
    <w:rsid w:val="0003393F"/>
    <w:rsid w:val="00033DB3"/>
    <w:rsid w:val="00034167"/>
    <w:rsid w:val="000342B2"/>
    <w:rsid w:val="00034A4C"/>
    <w:rsid w:val="00034A56"/>
    <w:rsid w:val="00034AE0"/>
    <w:rsid w:val="0003548F"/>
    <w:rsid w:val="00035520"/>
    <w:rsid w:val="00035B67"/>
    <w:rsid w:val="00036A4E"/>
    <w:rsid w:val="00036C87"/>
    <w:rsid w:val="00036DF7"/>
    <w:rsid w:val="00036F82"/>
    <w:rsid w:val="000371E8"/>
    <w:rsid w:val="00037406"/>
    <w:rsid w:val="00037914"/>
    <w:rsid w:val="00037E98"/>
    <w:rsid w:val="00040598"/>
    <w:rsid w:val="0004065B"/>
    <w:rsid w:val="00040854"/>
    <w:rsid w:val="00040BA7"/>
    <w:rsid w:val="00040D0B"/>
    <w:rsid w:val="00040D7F"/>
    <w:rsid w:val="0004110F"/>
    <w:rsid w:val="0004115E"/>
    <w:rsid w:val="0004182F"/>
    <w:rsid w:val="0004334E"/>
    <w:rsid w:val="0004376E"/>
    <w:rsid w:val="0004383B"/>
    <w:rsid w:val="00043BCE"/>
    <w:rsid w:val="00043E83"/>
    <w:rsid w:val="00043FF8"/>
    <w:rsid w:val="00044C76"/>
    <w:rsid w:val="000457F9"/>
    <w:rsid w:val="00047507"/>
    <w:rsid w:val="000477C4"/>
    <w:rsid w:val="00047D4D"/>
    <w:rsid w:val="00050A67"/>
    <w:rsid w:val="00050CC3"/>
    <w:rsid w:val="00050E6E"/>
    <w:rsid w:val="000517CB"/>
    <w:rsid w:val="00051B37"/>
    <w:rsid w:val="00052AA4"/>
    <w:rsid w:val="00052C64"/>
    <w:rsid w:val="00054475"/>
    <w:rsid w:val="00054C8D"/>
    <w:rsid w:val="000555B8"/>
    <w:rsid w:val="00055BD9"/>
    <w:rsid w:val="00056757"/>
    <w:rsid w:val="00056936"/>
    <w:rsid w:val="00057A33"/>
    <w:rsid w:val="00057ED8"/>
    <w:rsid w:val="00057F99"/>
    <w:rsid w:val="00060BCD"/>
    <w:rsid w:val="00061F1A"/>
    <w:rsid w:val="00062087"/>
    <w:rsid w:val="00063408"/>
    <w:rsid w:val="00063EC5"/>
    <w:rsid w:val="00064AEF"/>
    <w:rsid w:val="00064F64"/>
    <w:rsid w:val="00065048"/>
    <w:rsid w:val="0006507A"/>
    <w:rsid w:val="00065326"/>
    <w:rsid w:val="000657A3"/>
    <w:rsid w:val="00067202"/>
    <w:rsid w:val="000674BE"/>
    <w:rsid w:val="00070EB4"/>
    <w:rsid w:val="0007287F"/>
    <w:rsid w:val="000728B5"/>
    <w:rsid w:val="00072B42"/>
    <w:rsid w:val="00073550"/>
    <w:rsid w:val="00073697"/>
    <w:rsid w:val="00073740"/>
    <w:rsid w:val="00074C6C"/>
    <w:rsid w:val="0007549C"/>
    <w:rsid w:val="00075B94"/>
    <w:rsid w:val="000766D3"/>
    <w:rsid w:val="00076FF9"/>
    <w:rsid w:val="00077DE7"/>
    <w:rsid w:val="00080B78"/>
    <w:rsid w:val="00080E6B"/>
    <w:rsid w:val="00081188"/>
    <w:rsid w:val="00082B96"/>
    <w:rsid w:val="000830F6"/>
    <w:rsid w:val="00083106"/>
    <w:rsid w:val="0008332E"/>
    <w:rsid w:val="000834E2"/>
    <w:rsid w:val="00083595"/>
    <w:rsid w:val="00083FD2"/>
    <w:rsid w:val="0008434E"/>
    <w:rsid w:val="0008481F"/>
    <w:rsid w:val="00085C97"/>
    <w:rsid w:val="00085DE9"/>
    <w:rsid w:val="00086066"/>
    <w:rsid w:val="00087250"/>
    <w:rsid w:val="00091134"/>
    <w:rsid w:val="00091327"/>
    <w:rsid w:val="00091BDE"/>
    <w:rsid w:val="00091D46"/>
    <w:rsid w:val="00092023"/>
    <w:rsid w:val="000932C0"/>
    <w:rsid w:val="00093ADA"/>
    <w:rsid w:val="000941D0"/>
    <w:rsid w:val="00094A76"/>
    <w:rsid w:val="00094ABD"/>
    <w:rsid w:val="00096018"/>
    <w:rsid w:val="00096D69"/>
    <w:rsid w:val="000974A0"/>
    <w:rsid w:val="000976E3"/>
    <w:rsid w:val="000A0326"/>
    <w:rsid w:val="000A0614"/>
    <w:rsid w:val="000A0A71"/>
    <w:rsid w:val="000A0ECB"/>
    <w:rsid w:val="000A13A2"/>
    <w:rsid w:val="000A1717"/>
    <w:rsid w:val="000A1989"/>
    <w:rsid w:val="000A1AAC"/>
    <w:rsid w:val="000A1BC6"/>
    <w:rsid w:val="000A2082"/>
    <w:rsid w:val="000A27B7"/>
    <w:rsid w:val="000A2D7F"/>
    <w:rsid w:val="000A3C84"/>
    <w:rsid w:val="000A422E"/>
    <w:rsid w:val="000A426C"/>
    <w:rsid w:val="000A564C"/>
    <w:rsid w:val="000A5A1E"/>
    <w:rsid w:val="000A5DC5"/>
    <w:rsid w:val="000A66C2"/>
    <w:rsid w:val="000A73B7"/>
    <w:rsid w:val="000B0EF7"/>
    <w:rsid w:val="000B127C"/>
    <w:rsid w:val="000B1B43"/>
    <w:rsid w:val="000B1B49"/>
    <w:rsid w:val="000B2BE2"/>
    <w:rsid w:val="000B35E7"/>
    <w:rsid w:val="000B3B8D"/>
    <w:rsid w:val="000B3EFE"/>
    <w:rsid w:val="000B5566"/>
    <w:rsid w:val="000B586D"/>
    <w:rsid w:val="000B5EDD"/>
    <w:rsid w:val="000B641A"/>
    <w:rsid w:val="000B69D1"/>
    <w:rsid w:val="000B70BA"/>
    <w:rsid w:val="000B734B"/>
    <w:rsid w:val="000B7548"/>
    <w:rsid w:val="000C0C48"/>
    <w:rsid w:val="000C1360"/>
    <w:rsid w:val="000C1589"/>
    <w:rsid w:val="000C2570"/>
    <w:rsid w:val="000C25A0"/>
    <w:rsid w:val="000C25DE"/>
    <w:rsid w:val="000C291E"/>
    <w:rsid w:val="000C331F"/>
    <w:rsid w:val="000C4D0A"/>
    <w:rsid w:val="000C5F5D"/>
    <w:rsid w:val="000C64B9"/>
    <w:rsid w:val="000C675D"/>
    <w:rsid w:val="000C69E5"/>
    <w:rsid w:val="000C6BDC"/>
    <w:rsid w:val="000C7A2E"/>
    <w:rsid w:val="000D0E56"/>
    <w:rsid w:val="000D0EC8"/>
    <w:rsid w:val="000D1C45"/>
    <w:rsid w:val="000D1F78"/>
    <w:rsid w:val="000D234E"/>
    <w:rsid w:val="000D24CA"/>
    <w:rsid w:val="000D2982"/>
    <w:rsid w:val="000D298F"/>
    <w:rsid w:val="000D2E1A"/>
    <w:rsid w:val="000D3605"/>
    <w:rsid w:val="000D3DFA"/>
    <w:rsid w:val="000D485D"/>
    <w:rsid w:val="000D4C86"/>
    <w:rsid w:val="000D5205"/>
    <w:rsid w:val="000D56E0"/>
    <w:rsid w:val="000D5D85"/>
    <w:rsid w:val="000D5F68"/>
    <w:rsid w:val="000D60E5"/>
    <w:rsid w:val="000D65AC"/>
    <w:rsid w:val="000D7065"/>
    <w:rsid w:val="000D7304"/>
    <w:rsid w:val="000D7502"/>
    <w:rsid w:val="000E03F6"/>
    <w:rsid w:val="000E05DA"/>
    <w:rsid w:val="000E0980"/>
    <w:rsid w:val="000E1404"/>
    <w:rsid w:val="000E21C0"/>
    <w:rsid w:val="000E2739"/>
    <w:rsid w:val="000E2C63"/>
    <w:rsid w:val="000E2DEA"/>
    <w:rsid w:val="000E30FB"/>
    <w:rsid w:val="000E3293"/>
    <w:rsid w:val="000E366F"/>
    <w:rsid w:val="000E36B0"/>
    <w:rsid w:val="000E4453"/>
    <w:rsid w:val="000E46A2"/>
    <w:rsid w:val="000E4C37"/>
    <w:rsid w:val="000E4CCD"/>
    <w:rsid w:val="000E5387"/>
    <w:rsid w:val="000E6D35"/>
    <w:rsid w:val="000E7F7E"/>
    <w:rsid w:val="000F0403"/>
    <w:rsid w:val="000F054D"/>
    <w:rsid w:val="000F0952"/>
    <w:rsid w:val="000F201A"/>
    <w:rsid w:val="000F205A"/>
    <w:rsid w:val="000F2394"/>
    <w:rsid w:val="000F2CD4"/>
    <w:rsid w:val="000F36D1"/>
    <w:rsid w:val="000F43FF"/>
    <w:rsid w:val="000F5346"/>
    <w:rsid w:val="000F6361"/>
    <w:rsid w:val="000F656F"/>
    <w:rsid w:val="000F6FBB"/>
    <w:rsid w:val="000F7DDE"/>
    <w:rsid w:val="000F7F23"/>
    <w:rsid w:val="001003EB"/>
    <w:rsid w:val="00101537"/>
    <w:rsid w:val="00102F79"/>
    <w:rsid w:val="001040F5"/>
    <w:rsid w:val="001043B3"/>
    <w:rsid w:val="00104470"/>
    <w:rsid w:val="001044C9"/>
    <w:rsid w:val="00106115"/>
    <w:rsid w:val="00106A6D"/>
    <w:rsid w:val="00106B66"/>
    <w:rsid w:val="001078CA"/>
    <w:rsid w:val="00107B43"/>
    <w:rsid w:val="00110935"/>
    <w:rsid w:val="001111E8"/>
    <w:rsid w:val="0011147C"/>
    <w:rsid w:val="0011151B"/>
    <w:rsid w:val="00111580"/>
    <w:rsid w:val="00111A05"/>
    <w:rsid w:val="00111B55"/>
    <w:rsid w:val="00111DE6"/>
    <w:rsid w:val="00112162"/>
    <w:rsid w:val="001129A4"/>
    <w:rsid w:val="0011330C"/>
    <w:rsid w:val="00113751"/>
    <w:rsid w:val="00113BD7"/>
    <w:rsid w:val="00113CE8"/>
    <w:rsid w:val="00113F5E"/>
    <w:rsid w:val="001140F8"/>
    <w:rsid w:val="001147F4"/>
    <w:rsid w:val="00114A14"/>
    <w:rsid w:val="00115618"/>
    <w:rsid w:val="001157B3"/>
    <w:rsid w:val="00116FB3"/>
    <w:rsid w:val="00116FBD"/>
    <w:rsid w:val="0011702E"/>
    <w:rsid w:val="001172CB"/>
    <w:rsid w:val="001179B7"/>
    <w:rsid w:val="0012068A"/>
    <w:rsid w:val="00120704"/>
    <w:rsid w:val="001217AC"/>
    <w:rsid w:val="00121CA5"/>
    <w:rsid w:val="00122024"/>
    <w:rsid w:val="001229BD"/>
    <w:rsid w:val="00123036"/>
    <w:rsid w:val="00123376"/>
    <w:rsid w:val="00123AC1"/>
    <w:rsid w:val="00123B63"/>
    <w:rsid w:val="00123E85"/>
    <w:rsid w:val="0012440C"/>
    <w:rsid w:val="001244A2"/>
    <w:rsid w:val="00124DD5"/>
    <w:rsid w:val="00126196"/>
    <w:rsid w:val="001264EA"/>
    <w:rsid w:val="00126B99"/>
    <w:rsid w:val="001274B6"/>
    <w:rsid w:val="00127EE6"/>
    <w:rsid w:val="00130F3E"/>
    <w:rsid w:val="0013175D"/>
    <w:rsid w:val="00131827"/>
    <w:rsid w:val="00132581"/>
    <w:rsid w:val="0013272B"/>
    <w:rsid w:val="001329F5"/>
    <w:rsid w:val="00133D33"/>
    <w:rsid w:val="00135C81"/>
    <w:rsid w:val="00135F7E"/>
    <w:rsid w:val="00136E94"/>
    <w:rsid w:val="00136F75"/>
    <w:rsid w:val="001378C6"/>
    <w:rsid w:val="00137B0C"/>
    <w:rsid w:val="00140670"/>
    <w:rsid w:val="0014075A"/>
    <w:rsid w:val="00140C96"/>
    <w:rsid w:val="00141046"/>
    <w:rsid w:val="0014209E"/>
    <w:rsid w:val="0014252C"/>
    <w:rsid w:val="00143763"/>
    <w:rsid w:val="00143A61"/>
    <w:rsid w:val="00143C00"/>
    <w:rsid w:val="00144A64"/>
    <w:rsid w:val="0014505C"/>
    <w:rsid w:val="001453C6"/>
    <w:rsid w:val="001454BF"/>
    <w:rsid w:val="00145754"/>
    <w:rsid w:val="00145C54"/>
    <w:rsid w:val="00145E9E"/>
    <w:rsid w:val="001465C2"/>
    <w:rsid w:val="001477A1"/>
    <w:rsid w:val="0014784B"/>
    <w:rsid w:val="00147ABE"/>
    <w:rsid w:val="00147DF8"/>
    <w:rsid w:val="00150000"/>
    <w:rsid w:val="00150232"/>
    <w:rsid w:val="001503B9"/>
    <w:rsid w:val="001506E6"/>
    <w:rsid w:val="00150A84"/>
    <w:rsid w:val="00151C26"/>
    <w:rsid w:val="00152EFC"/>
    <w:rsid w:val="00152FD5"/>
    <w:rsid w:val="00153116"/>
    <w:rsid w:val="00153EAE"/>
    <w:rsid w:val="0015441A"/>
    <w:rsid w:val="0015444C"/>
    <w:rsid w:val="00154D76"/>
    <w:rsid w:val="00154F87"/>
    <w:rsid w:val="00155327"/>
    <w:rsid w:val="0015554B"/>
    <w:rsid w:val="001558EC"/>
    <w:rsid w:val="00155DD1"/>
    <w:rsid w:val="001562D1"/>
    <w:rsid w:val="00156F84"/>
    <w:rsid w:val="00157404"/>
    <w:rsid w:val="00157E1C"/>
    <w:rsid w:val="00160D04"/>
    <w:rsid w:val="00161EFC"/>
    <w:rsid w:val="00162488"/>
    <w:rsid w:val="001637EA"/>
    <w:rsid w:val="00163993"/>
    <w:rsid w:val="00163D1D"/>
    <w:rsid w:val="00164E27"/>
    <w:rsid w:val="0016504B"/>
    <w:rsid w:val="00165E41"/>
    <w:rsid w:val="00166657"/>
    <w:rsid w:val="00166DCE"/>
    <w:rsid w:val="0016750E"/>
    <w:rsid w:val="00170677"/>
    <w:rsid w:val="001706BC"/>
    <w:rsid w:val="00170939"/>
    <w:rsid w:val="00170E1C"/>
    <w:rsid w:val="00171000"/>
    <w:rsid w:val="00171372"/>
    <w:rsid w:val="001714C6"/>
    <w:rsid w:val="00171691"/>
    <w:rsid w:val="0017180F"/>
    <w:rsid w:val="00171967"/>
    <w:rsid w:val="001721F9"/>
    <w:rsid w:val="001723F2"/>
    <w:rsid w:val="00172494"/>
    <w:rsid w:val="001725EE"/>
    <w:rsid w:val="00172F07"/>
    <w:rsid w:val="001735CB"/>
    <w:rsid w:val="00173625"/>
    <w:rsid w:val="001736CA"/>
    <w:rsid w:val="00174384"/>
    <w:rsid w:val="00174920"/>
    <w:rsid w:val="00174C70"/>
    <w:rsid w:val="00175744"/>
    <w:rsid w:val="00175E6B"/>
    <w:rsid w:val="0017633A"/>
    <w:rsid w:val="001766EE"/>
    <w:rsid w:val="0017694B"/>
    <w:rsid w:val="00176BEB"/>
    <w:rsid w:val="00176C41"/>
    <w:rsid w:val="00176EF3"/>
    <w:rsid w:val="00177372"/>
    <w:rsid w:val="0017742C"/>
    <w:rsid w:val="0017749C"/>
    <w:rsid w:val="00177CBB"/>
    <w:rsid w:val="001800B6"/>
    <w:rsid w:val="00180DCB"/>
    <w:rsid w:val="001811E9"/>
    <w:rsid w:val="0018125A"/>
    <w:rsid w:val="001814C7"/>
    <w:rsid w:val="00181A16"/>
    <w:rsid w:val="00181BD9"/>
    <w:rsid w:val="00182348"/>
    <w:rsid w:val="00182AAB"/>
    <w:rsid w:val="00183AFC"/>
    <w:rsid w:val="00183D09"/>
    <w:rsid w:val="00184318"/>
    <w:rsid w:val="00184909"/>
    <w:rsid w:val="00185D1B"/>
    <w:rsid w:val="00186CA7"/>
    <w:rsid w:val="00187045"/>
    <w:rsid w:val="001871A5"/>
    <w:rsid w:val="001873B6"/>
    <w:rsid w:val="00187A8D"/>
    <w:rsid w:val="00190707"/>
    <w:rsid w:val="00191171"/>
    <w:rsid w:val="00191B8B"/>
    <w:rsid w:val="00191C16"/>
    <w:rsid w:val="00192345"/>
    <w:rsid w:val="00192CB4"/>
    <w:rsid w:val="00192F0E"/>
    <w:rsid w:val="00192F24"/>
    <w:rsid w:val="00193052"/>
    <w:rsid w:val="00193CB8"/>
    <w:rsid w:val="00194FC3"/>
    <w:rsid w:val="00195540"/>
    <w:rsid w:val="0019565B"/>
    <w:rsid w:val="00195ED1"/>
    <w:rsid w:val="001964EC"/>
    <w:rsid w:val="0019650B"/>
    <w:rsid w:val="00196A0F"/>
    <w:rsid w:val="00196D82"/>
    <w:rsid w:val="00196DB5"/>
    <w:rsid w:val="001977B1"/>
    <w:rsid w:val="00197F4E"/>
    <w:rsid w:val="001A0034"/>
    <w:rsid w:val="001A04BF"/>
    <w:rsid w:val="001A08D2"/>
    <w:rsid w:val="001A0D90"/>
    <w:rsid w:val="001A0F4D"/>
    <w:rsid w:val="001A11CB"/>
    <w:rsid w:val="001A14D3"/>
    <w:rsid w:val="001A1719"/>
    <w:rsid w:val="001A1A04"/>
    <w:rsid w:val="001A2055"/>
    <w:rsid w:val="001A20A8"/>
    <w:rsid w:val="001A3636"/>
    <w:rsid w:val="001A3CD3"/>
    <w:rsid w:val="001A4075"/>
    <w:rsid w:val="001A48CA"/>
    <w:rsid w:val="001A5FCE"/>
    <w:rsid w:val="001A5FE2"/>
    <w:rsid w:val="001A62D8"/>
    <w:rsid w:val="001A649A"/>
    <w:rsid w:val="001A65E2"/>
    <w:rsid w:val="001A6B61"/>
    <w:rsid w:val="001A75F2"/>
    <w:rsid w:val="001A76AC"/>
    <w:rsid w:val="001A7813"/>
    <w:rsid w:val="001A7DDF"/>
    <w:rsid w:val="001B0138"/>
    <w:rsid w:val="001B0530"/>
    <w:rsid w:val="001B0821"/>
    <w:rsid w:val="001B1168"/>
    <w:rsid w:val="001B153E"/>
    <w:rsid w:val="001B181F"/>
    <w:rsid w:val="001B19A3"/>
    <w:rsid w:val="001B1D81"/>
    <w:rsid w:val="001B3E43"/>
    <w:rsid w:val="001B4257"/>
    <w:rsid w:val="001B4527"/>
    <w:rsid w:val="001B511C"/>
    <w:rsid w:val="001B5BFB"/>
    <w:rsid w:val="001B5E81"/>
    <w:rsid w:val="001B6120"/>
    <w:rsid w:val="001B62B1"/>
    <w:rsid w:val="001B6A03"/>
    <w:rsid w:val="001B6A54"/>
    <w:rsid w:val="001B6E6C"/>
    <w:rsid w:val="001B78BD"/>
    <w:rsid w:val="001C0C36"/>
    <w:rsid w:val="001C1687"/>
    <w:rsid w:val="001C1AE5"/>
    <w:rsid w:val="001C1C07"/>
    <w:rsid w:val="001C1C96"/>
    <w:rsid w:val="001C1EF4"/>
    <w:rsid w:val="001C2037"/>
    <w:rsid w:val="001C2D81"/>
    <w:rsid w:val="001C2FE0"/>
    <w:rsid w:val="001C322D"/>
    <w:rsid w:val="001C3408"/>
    <w:rsid w:val="001C3DAA"/>
    <w:rsid w:val="001C40F9"/>
    <w:rsid w:val="001C4CDE"/>
    <w:rsid w:val="001C4D70"/>
    <w:rsid w:val="001C51BC"/>
    <w:rsid w:val="001C5520"/>
    <w:rsid w:val="001C590C"/>
    <w:rsid w:val="001C5D84"/>
    <w:rsid w:val="001C5E3D"/>
    <w:rsid w:val="001C6B05"/>
    <w:rsid w:val="001C6B34"/>
    <w:rsid w:val="001C732A"/>
    <w:rsid w:val="001C7BF4"/>
    <w:rsid w:val="001C7F6C"/>
    <w:rsid w:val="001D051C"/>
    <w:rsid w:val="001D05AD"/>
    <w:rsid w:val="001D0B40"/>
    <w:rsid w:val="001D1547"/>
    <w:rsid w:val="001D15A1"/>
    <w:rsid w:val="001D1B7E"/>
    <w:rsid w:val="001D395C"/>
    <w:rsid w:val="001D3BF9"/>
    <w:rsid w:val="001D3FA2"/>
    <w:rsid w:val="001D43B2"/>
    <w:rsid w:val="001D4444"/>
    <w:rsid w:val="001D48EC"/>
    <w:rsid w:val="001D4A50"/>
    <w:rsid w:val="001D50FC"/>
    <w:rsid w:val="001D5332"/>
    <w:rsid w:val="001D599C"/>
    <w:rsid w:val="001D5CBA"/>
    <w:rsid w:val="001D6A87"/>
    <w:rsid w:val="001D70F6"/>
    <w:rsid w:val="001D7BB9"/>
    <w:rsid w:val="001D7F09"/>
    <w:rsid w:val="001E0EC2"/>
    <w:rsid w:val="001E16EF"/>
    <w:rsid w:val="001E1D93"/>
    <w:rsid w:val="001E2DF5"/>
    <w:rsid w:val="001E2F89"/>
    <w:rsid w:val="001E389B"/>
    <w:rsid w:val="001E3CB8"/>
    <w:rsid w:val="001E4179"/>
    <w:rsid w:val="001E4502"/>
    <w:rsid w:val="001E6ACD"/>
    <w:rsid w:val="001E6E13"/>
    <w:rsid w:val="001E7464"/>
    <w:rsid w:val="001E757A"/>
    <w:rsid w:val="001E7640"/>
    <w:rsid w:val="001E7A1D"/>
    <w:rsid w:val="001F00BC"/>
    <w:rsid w:val="001F05BC"/>
    <w:rsid w:val="001F07AB"/>
    <w:rsid w:val="001F13FB"/>
    <w:rsid w:val="001F1CE9"/>
    <w:rsid w:val="001F209D"/>
    <w:rsid w:val="001F29FC"/>
    <w:rsid w:val="001F2FB8"/>
    <w:rsid w:val="001F4125"/>
    <w:rsid w:val="001F43BF"/>
    <w:rsid w:val="001F5155"/>
    <w:rsid w:val="001F520D"/>
    <w:rsid w:val="001F5EEE"/>
    <w:rsid w:val="001F6B70"/>
    <w:rsid w:val="001F762D"/>
    <w:rsid w:val="001F7CC9"/>
    <w:rsid w:val="00200389"/>
    <w:rsid w:val="0020185A"/>
    <w:rsid w:val="0020185E"/>
    <w:rsid w:val="002020B3"/>
    <w:rsid w:val="00202260"/>
    <w:rsid w:val="002026F2"/>
    <w:rsid w:val="00202BFD"/>
    <w:rsid w:val="0020331A"/>
    <w:rsid w:val="0020331B"/>
    <w:rsid w:val="00203335"/>
    <w:rsid w:val="002039C1"/>
    <w:rsid w:val="00204207"/>
    <w:rsid w:val="00204622"/>
    <w:rsid w:val="00204E8B"/>
    <w:rsid w:val="00205415"/>
    <w:rsid w:val="00205DF2"/>
    <w:rsid w:val="00206191"/>
    <w:rsid w:val="00207876"/>
    <w:rsid w:val="00207E7F"/>
    <w:rsid w:val="0021051E"/>
    <w:rsid w:val="00210AC8"/>
    <w:rsid w:val="00211620"/>
    <w:rsid w:val="00211A02"/>
    <w:rsid w:val="0021219F"/>
    <w:rsid w:val="0021241E"/>
    <w:rsid w:val="0021344F"/>
    <w:rsid w:val="0021408A"/>
    <w:rsid w:val="00214238"/>
    <w:rsid w:val="0021488E"/>
    <w:rsid w:val="00214AEB"/>
    <w:rsid w:val="00214B5F"/>
    <w:rsid w:val="00214D12"/>
    <w:rsid w:val="00214E10"/>
    <w:rsid w:val="00215636"/>
    <w:rsid w:val="0021564F"/>
    <w:rsid w:val="00215B99"/>
    <w:rsid w:val="00215FC5"/>
    <w:rsid w:val="002168BD"/>
    <w:rsid w:val="00217886"/>
    <w:rsid w:val="0021788A"/>
    <w:rsid w:val="00217D04"/>
    <w:rsid w:val="0022021C"/>
    <w:rsid w:val="00220780"/>
    <w:rsid w:val="002207D7"/>
    <w:rsid w:val="00221DFE"/>
    <w:rsid w:val="002226C6"/>
    <w:rsid w:val="00223292"/>
    <w:rsid w:val="0022401F"/>
    <w:rsid w:val="00224DC7"/>
    <w:rsid w:val="00224E87"/>
    <w:rsid w:val="00225DEB"/>
    <w:rsid w:val="00225F86"/>
    <w:rsid w:val="00226F4B"/>
    <w:rsid w:val="00227389"/>
    <w:rsid w:val="00230097"/>
    <w:rsid w:val="002306FE"/>
    <w:rsid w:val="0023094B"/>
    <w:rsid w:val="00231622"/>
    <w:rsid w:val="002321FC"/>
    <w:rsid w:val="002322A9"/>
    <w:rsid w:val="00232C9F"/>
    <w:rsid w:val="0023327A"/>
    <w:rsid w:val="0023378F"/>
    <w:rsid w:val="00233DBE"/>
    <w:rsid w:val="0023543A"/>
    <w:rsid w:val="002355ED"/>
    <w:rsid w:val="00235A6A"/>
    <w:rsid w:val="00236604"/>
    <w:rsid w:val="00236944"/>
    <w:rsid w:val="002369BF"/>
    <w:rsid w:val="00236F6F"/>
    <w:rsid w:val="00240A16"/>
    <w:rsid w:val="00240C5C"/>
    <w:rsid w:val="00240CDD"/>
    <w:rsid w:val="00240FF6"/>
    <w:rsid w:val="00241C2B"/>
    <w:rsid w:val="0024251C"/>
    <w:rsid w:val="0024417F"/>
    <w:rsid w:val="00244787"/>
    <w:rsid w:val="00244C04"/>
    <w:rsid w:val="00244ED6"/>
    <w:rsid w:val="00244F30"/>
    <w:rsid w:val="00245B6B"/>
    <w:rsid w:val="00246813"/>
    <w:rsid w:val="00246BEA"/>
    <w:rsid w:val="002472F9"/>
    <w:rsid w:val="0024766C"/>
    <w:rsid w:val="00247B2D"/>
    <w:rsid w:val="00247DC6"/>
    <w:rsid w:val="00250711"/>
    <w:rsid w:val="00250830"/>
    <w:rsid w:val="00251463"/>
    <w:rsid w:val="00251D23"/>
    <w:rsid w:val="00251DAF"/>
    <w:rsid w:val="002521F6"/>
    <w:rsid w:val="0025275B"/>
    <w:rsid w:val="0025369D"/>
    <w:rsid w:val="00253AC8"/>
    <w:rsid w:val="00253E01"/>
    <w:rsid w:val="00253FC4"/>
    <w:rsid w:val="002544B5"/>
    <w:rsid w:val="0025479D"/>
    <w:rsid w:val="00254FBD"/>
    <w:rsid w:val="0025515F"/>
    <w:rsid w:val="002551F4"/>
    <w:rsid w:val="00255A5B"/>
    <w:rsid w:val="00256861"/>
    <w:rsid w:val="002572A4"/>
    <w:rsid w:val="00257533"/>
    <w:rsid w:val="00257797"/>
    <w:rsid w:val="0025779D"/>
    <w:rsid w:val="00257A96"/>
    <w:rsid w:val="00260381"/>
    <w:rsid w:val="00260AFE"/>
    <w:rsid w:val="00261702"/>
    <w:rsid w:val="00261887"/>
    <w:rsid w:val="002619BD"/>
    <w:rsid w:val="002619D5"/>
    <w:rsid w:val="00261A6F"/>
    <w:rsid w:val="00261AFB"/>
    <w:rsid w:val="00262B6B"/>
    <w:rsid w:val="00262BA1"/>
    <w:rsid w:val="002641C1"/>
    <w:rsid w:val="00264248"/>
    <w:rsid w:val="002646FB"/>
    <w:rsid w:val="00265995"/>
    <w:rsid w:val="002659D5"/>
    <w:rsid w:val="002659EE"/>
    <w:rsid w:val="00265AC8"/>
    <w:rsid w:val="00265D46"/>
    <w:rsid w:val="002667D4"/>
    <w:rsid w:val="002667D7"/>
    <w:rsid w:val="002668FD"/>
    <w:rsid w:val="00267C56"/>
    <w:rsid w:val="00267FC2"/>
    <w:rsid w:val="00270A62"/>
    <w:rsid w:val="0027118B"/>
    <w:rsid w:val="00271835"/>
    <w:rsid w:val="00271841"/>
    <w:rsid w:val="00271EC5"/>
    <w:rsid w:val="00272723"/>
    <w:rsid w:val="00272C63"/>
    <w:rsid w:val="002740C7"/>
    <w:rsid w:val="002745A4"/>
    <w:rsid w:val="002754D5"/>
    <w:rsid w:val="00275C34"/>
    <w:rsid w:val="00275C72"/>
    <w:rsid w:val="00276076"/>
    <w:rsid w:val="002767E1"/>
    <w:rsid w:val="0027782B"/>
    <w:rsid w:val="002779D0"/>
    <w:rsid w:val="00277D71"/>
    <w:rsid w:val="00277FB2"/>
    <w:rsid w:val="0028086E"/>
    <w:rsid w:val="00280A5C"/>
    <w:rsid w:val="00281353"/>
    <w:rsid w:val="00281878"/>
    <w:rsid w:val="00281CA1"/>
    <w:rsid w:val="00281DBB"/>
    <w:rsid w:val="00282024"/>
    <w:rsid w:val="00282218"/>
    <w:rsid w:val="00282491"/>
    <w:rsid w:val="00283009"/>
    <w:rsid w:val="00283723"/>
    <w:rsid w:val="00283DAB"/>
    <w:rsid w:val="00284608"/>
    <w:rsid w:val="0028537C"/>
    <w:rsid w:val="00285780"/>
    <w:rsid w:val="00285BE4"/>
    <w:rsid w:val="00285CA5"/>
    <w:rsid w:val="0028646E"/>
    <w:rsid w:val="00286B90"/>
    <w:rsid w:val="002877AC"/>
    <w:rsid w:val="0029008A"/>
    <w:rsid w:val="002906AA"/>
    <w:rsid w:val="00291D23"/>
    <w:rsid w:val="002922E1"/>
    <w:rsid w:val="002923AF"/>
    <w:rsid w:val="00292722"/>
    <w:rsid w:val="00292BA6"/>
    <w:rsid w:val="00293CC8"/>
    <w:rsid w:val="0029416B"/>
    <w:rsid w:val="00294307"/>
    <w:rsid w:val="00294878"/>
    <w:rsid w:val="00294DD8"/>
    <w:rsid w:val="00295463"/>
    <w:rsid w:val="002955F5"/>
    <w:rsid w:val="002958CC"/>
    <w:rsid w:val="002967A0"/>
    <w:rsid w:val="00296966"/>
    <w:rsid w:val="00296A88"/>
    <w:rsid w:val="00296FF0"/>
    <w:rsid w:val="0029718A"/>
    <w:rsid w:val="00297418"/>
    <w:rsid w:val="002A02FE"/>
    <w:rsid w:val="002A154F"/>
    <w:rsid w:val="002A19E6"/>
    <w:rsid w:val="002A1F7B"/>
    <w:rsid w:val="002A20E8"/>
    <w:rsid w:val="002A2A23"/>
    <w:rsid w:val="002A2DA8"/>
    <w:rsid w:val="002A3122"/>
    <w:rsid w:val="002A3AEE"/>
    <w:rsid w:val="002A3FBD"/>
    <w:rsid w:val="002A458C"/>
    <w:rsid w:val="002A4C96"/>
    <w:rsid w:val="002A523B"/>
    <w:rsid w:val="002A54F4"/>
    <w:rsid w:val="002A57FB"/>
    <w:rsid w:val="002A592E"/>
    <w:rsid w:val="002A5ADD"/>
    <w:rsid w:val="002A5F62"/>
    <w:rsid w:val="002A6295"/>
    <w:rsid w:val="002A6A82"/>
    <w:rsid w:val="002A73C2"/>
    <w:rsid w:val="002A7DDE"/>
    <w:rsid w:val="002A7E1F"/>
    <w:rsid w:val="002B00CA"/>
    <w:rsid w:val="002B013E"/>
    <w:rsid w:val="002B13CC"/>
    <w:rsid w:val="002B15CF"/>
    <w:rsid w:val="002B161A"/>
    <w:rsid w:val="002B17D0"/>
    <w:rsid w:val="002B1D2E"/>
    <w:rsid w:val="002B2047"/>
    <w:rsid w:val="002B286E"/>
    <w:rsid w:val="002B2996"/>
    <w:rsid w:val="002B29E3"/>
    <w:rsid w:val="002B2A48"/>
    <w:rsid w:val="002B2AD0"/>
    <w:rsid w:val="002B2DDE"/>
    <w:rsid w:val="002B39AF"/>
    <w:rsid w:val="002B3A26"/>
    <w:rsid w:val="002B3AC8"/>
    <w:rsid w:val="002B3DCB"/>
    <w:rsid w:val="002B421B"/>
    <w:rsid w:val="002B4657"/>
    <w:rsid w:val="002B4709"/>
    <w:rsid w:val="002B4B45"/>
    <w:rsid w:val="002B5174"/>
    <w:rsid w:val="002B542C"/>
    <w:rsid w:val="002B559C"/>
    <w:rsid w:val="002B5B20"/>
    <w:rsid w:val="002B6156"/>
    <w:rsid w:val="002B63A8"/>
    <w:rsid w:val="002B6ED1"/>
    <w:rsid w:val="002B7243"/>
    <w:rsid w:val="002B7C25"/>
    <w:rsid w:val="002C00BF"/>
    <w:rsid w:val="002C0689"/>
    <w:rsid w:val="002C092E"/>
    <w:rsid w:val="002C0E02"/>
    <w:rsid w:val="002C116F"/>
    <w:rsid w:val="002C1A23"/>
    <w:rsid w:val="002C1C45"/>
    <w:rsid w:val="002C32CD"/>
    <w:rsid w:val="002C3E8C"/>
    <w:rsid w:val="002C4809"/>
    <w:rsid w:val="002C4EF1"/>
    <w:rsid w:val="002C4F98"/>
    <w:rsid w:val="002C507D"/>
    <w:rsid w:val="002C5A3F"/>
    <w:rsid w:val="002C7190"/>
    <w:rsid w:val="002C7EBD"/>
    <w:rsid w:val="002C7F94"/>
    <w:rsid w:val="002D0128"/>
    <w:rsid w:val="002D0751"/>
    <w:rsid w:val="002D08F2"/>
    <w:rsid w:val="002D10E0"/>
    <w:rsid w:val="002D1876"/>
    <w:rsid w:val="002D24AE"/>
    <w:rsid w:val="002D2790"/>
    <w:rsid w:val="002D3A02"/>
    <w:rsid w:val="002D3E84"/>
    <w:rsid w:val="002D424A"/>
    <w:rsid w:val="002D42D0"/>
    <w:rsid w:val="002D53CF"/>
    <w:rsid w:val="002D561A"/>
    <w:rsid w:val="002D596F"/>
    <w:rsid w:val="002D6803"/>
    <w:rsid w:val="002D6B99"/>
    <w:rsid w:val="002D7745"/>
    <w:rsid w:val="002D7877"/>
    <w:rsid w:val="002D7E52"/>
    <w:rsid w:val="002E01EA"/>
    <w:rsid w:val="002E0751"/>
    <w:rsid w:val="002E113D"/>
    <w:rsid w:val="002E116C"/>
    <w:rsid w:val="002E1B02"/>
    <w:rsid w:val="002E21AE"/>
    <w:rsid w:val="002E2920"/>
    <w:rsid w:val="002E2F15"/>
    <w:rsid w:val="002E3352"/>
    <w:rsid w:val="002E362C"/>
    <w:rsid w:val="002E3AD1"/>
    <w:rsid w:val="002E4318"/>
    <w:rsid w:val="002E52A8"/>
    <w:rsid w:val="002E583C"/>
    <w:rsid w:val="002E67DC"/>
    <w:rsid w:val="002E6F90"/>
    <w:rsid w:val="002E7310"/>
    <w:rsid w:val="002E75C7"/>
    <w:rsid w:val="002E7CC6"/>
    <w:rsid w:val="002F0ACE"/>
    <w:rsid w:val="002F113F"/>
    <w:rsid w:val="002F1F17"/>
    <w:rsid w:val="002F248E"/>
    <w:rsid w:val="002F2EEB"/>
    <w:rsid w:val="002F3486"/>
    <w:rsid w:val="002F3926"/>
    <w:rsid w:val="002F4B80"/>
    <w:rsid w:val="002F5386"/>
    <w:rsid w:val="002F5A9B"/>
    <w:rsid w:val="002F63E5"/>
    <w:rsid w:val="002F663D"/>
    <w:rsid w:val="002F7CE3"/>
    <w:rsid w:val="002F7EB8"/>
    <w:rsid w:val="002F7FD0"/>
    <w:rsid w:val="00300288"/>
    <w:rsid w:val="003002F4"/>
    <w:rsid w:val="0030044E"/>
    <w:rsid w:val="003004B1"/>
    <w:rsid w:val="003007C7"/>
    <w:rsid w:val="003008B1"/>
    <w:rsid w:val="00300CC1"/>
    <w:rsid w:val="00300D2F"/>
    <w:rsid w:val="00300FC9"/>
    <w:rsid w:val="00301B4E"/>
    <w:rsid w:val="00302775"/>
    <w:rsid w:val="003029DA"/>
    <w:rsid w:val="00302B61"/>
    <w:rsid w:val="00302C2C"/>
    <w:rsid w:val="00302C3C"/>
    <w:rsid w:val="00303F0B"/>
    <w:rsid w:val="00305215"/>
    <w:rsid w:val="00305BB2"/>
    <w:rsid w:val="0030610B"/>
    <w:rsid w:val="00306123"/>
    <w:rsid w:val="003066AA"/>
    <w:rsid w:val="003067BE"/>
    <w:rsid w:val="00306BDA"/>
    <w:rsid w:val="003071B2"/>
    <w:rsid w:val="00307283"/>
    <w:rsid w:val="003074C9"/>
    <w:rsid w:val="003075E4"/>
    <w:rsid w:val="003077BA"/>
    <w:rsid w:val="00310384"/>
    <w:rsid w:val="00310608"/>
    <w:rsid w:val="00310D6E"/>
    <w:rsid w:val="003114B0"/>
    <w:rsid w:val="00311CE8"/>
    <w:rsid w:val="00313B51"/>
    <w:rsid w:val="0031489F"/>
    <w:rsid w:val="003152EB"/>
    <w:rsid w:val="00315A57"/>
    <w:rsid w:val="00315C51"/>
    <w:rsid w:val="00315DE6"/>
    <w:rsid w:val="00316C1D"/>
    <w:rsid w:val="00317CF1"/>
    <w:rsid w:val="0032091A"/>
    <w:rsid w:val="00320A08"/>
    <w:rsid w:val="00320D7B"/>
    <w:rsid w:val="00320FCC"/>
    <w:rsid w:val="003217FF"/>
    <w:rsid w:val="00321E55"/>
    <w:rsid w:val="003222B1"/>
    <w:rsid w:val="00323789"/>
    <w:rsid w:val="00323E3F"/>
    <w:rsid w:val="00323F22"/>
    <w:rsid w:val="00324331"/>
    <w:rsid w:val="00324EDD"/>
    <w:rsid w:val="003251FE"/>
    <w:rsid w:val="00325671"/>
    <w:rsid w:val="003256C7"/>
    <w:rsid w:val="0032571A"/>
    <w:rsid w:val="003259AF"/>
    <w:rsid w:val="003263D5"/>
    <w:rsid w:val="003267B8"/>
    <w:rsid w:val="003269E4"/>
    <w:rsid w:val="00327563"/>
    <w:rsid w:val="0032775F"/>
    <w:rsid w:val="00330686"/>
    <w:rsid w:val="00330B61"/>
    <w:rsid w:val="00330CF1"/>
    <w:rsid w:val="003311F0"/>
    <w:rsid w:val="0033167D"/>
    <w:rsid w:val="00331B4F"/>
    <w:rsid w:val="00332770"/>
    <w:rsid w:val="003327F7"/>
    <w:rsid w:val="00332A39"/>
    <w:rsid w:val="003332A1"/>
    <w:rsid w:val="00333BB5"/>
    <w:rsid w:val="00334413"/>
    <w:rsid w:val="00334921"/>
    <w:rsid w:val="003349E4"/>
    <w:rsid w:val="00335144"/>
    <w:rsid w:val="0033542A"/>
    <w:rsid w:val="00335AD2"/>
    <w:rsid w:val="00335D64"/>
    <w:rsid w:val="0033611A"/>
    <w:rsid w:val="00336562"/>
    <w:rsid w:val="00336899"/>
    <w:rsid w:val="00336C3F"/>
    <w:rsid w:val="00336E6E"/>
    <w:rsid w:val="00337F7E"/>
    <w:rsid w:val="00341521"/>
    <w:rsid w:val="00341D5D"/>
    <w:rsid w:val="003422D7"/>
    <w:rsid w:val="00342651"/>
    <w:rsid w:val="00342B8B"/>
    <w:rsid w:val="0034308B"/>
    <w:rsid w:val="0034322D"/>
    <w:rsid w:val="00343ACF"/>
    <w:rsid w:val="00344551"/>
    <w:rsid w:val="00344A6A"/>
    <w:rsid w:val="00345E80"/>
    <w:rsid w:val="00346354"/>
    <w:rsid w:val="00347364"/>
    <w:rsid w:val="003476A9"/>
    <w:rsid w:val="00347890"/>
    <w:rsid w:val="0035066E"/>
    <w:rsid w:val="00351372"/>
    <w:rsid w:val="00351BBF"/>
    <w:rsid w:val="00351D3B"/>
    <w:rsid w:val="00352B64"/>
    <w:rsid w:val="00352E75"/>
    <w:rsid w:val="0035318C"/>
    <w:rsid w:val="003532C4"/>
    <w:rsid w:val="0035381A"/>
    <w:rsid w:val="00353C97"/>
    <w:rsid w:val="0035456B"/>
    <w:rsid w:val="003548D9"/>
    <w:rsid w:val="00354FA1"/>
    <w:rsid w:val="00355016"/>
    <w:rsid w:val="00355629"/>
    <w:rsid w:val="00355746"/>
    <w:rsid w:val="00356924"/>
    <w:rsid w:val="00356A53"/>
    <w:rsid w:val="00357198"/>
    <w:rsid w:val="00357A3C"/>
    <w:rsid w:val="00357E59"/>
    <w:rsid w:val="0036095B"/>
    <w:rsid w:val="00360EAD"/>
    <w:rsid w:val="003614E1"/>
    <w:rsid w:val="00361661"/>
    <w:rsid w:val="00362086"/>
    <w:rsid w:val="00362129"/>
    <w:rsid w:val="00362B6C"/>
    <w:rsid w:val="0036333C"/>
    <w:rsid w:val="003634F7"/>
    <w:rsid w:val="0036488F"/>
    <w:rsid w:val="00364AA7"/>
    <w:rsid w:val="003659B5"/>
    <w:rsid w:val="00365B26"/>
    <w:rsid w:val="00365B8C"/>
    <w:rsid w:val="003660FA"/>
    <w:rsid w:val="00366128"/>
    <w:rsid w:val="00367D4D"/>
    <w:rsid w:val="00367F3C"/>
    <w:rsid w:val="00370CDA"/>
    <w:rsid w:val="00370D78"/>
    <w:rsid w:val="00370DE0"/>
    <w:rsid w:val="003714CA"/>
    <w:rsid w:val="00371C42"/>
    <w:rsid w:val="00372151"/>
    <w:rsid w:val="003727D0"/>
    <w:rsid w:val="003729CE"/>
    <w:rsid w:val="003730B8"/>
    <w:rsid w:val="00373CBF"/>
    <w:rsid w:val="00373FA5"/>
    <w:rsid w:val="00373FAF"/>
    <w:rsid w:val="00374BB1"/>
    <w:rsid w:val="00374D55"/>
    <w:rsid w:val="00374E4C"/>
    <w:rsid w:val="0037537E"/>
    <w:rsid w:val="0037543C"/>
    <w:rsid w:val="003756CA"/>
    <w:rsid w:val="0037576D"/>
    <w:rsid w:val="003758E8"/>
    <w:rsid w:val="00375AB5"/>
    <w:rsid w:val="00375FB7"/>
    <w:rsid w:val="00376D8D"/>
    <w:rsid w:val="00380FDB"/>
    <w:rsid w:val="003815ED"/>
    <w:rsid w:val="00381AFD"/>
    <w:rsid w:val="00381D18"/>
    <w:rsid w:val="00382E50"/>
    <w:rsid w:val="003831B7"/>
    <w:rsid w:val="00383F07"/>
    <w:rsid w:val="00384117"/>
    <w:rsid w:val="003848F8"/>
    <w:rsid w:val="00385C40"/>
    <w:rsid w:val="0038686A"/>
    <w:rsid w:val="00386EC3"/>
    <w:rsid w:val="003872AA"/>
    <w:rsid w:val="003901A1"/>
    <w:rsid w:val="003903EA"/>
    <w:rsid w:val="003907C7"/>
    <w:rsid w:val="00390B4B"/>
    <w:rsid w:val="00390F0A"/>
    <w:rsid w:val="0039118D"/>
    <w:rsid w:val="0039181E"/>
    <w:rsid w:val="003918ED"/>
    <w:rsid w:val="00391941"/>
    <w:rsid w:val="003922FC"/>
    <w:rsid w:val="0039270C"/>
    <w:rsid w:val="00392785"/>
    <w:rsid w:val="0039293E"/>
    <w:rsid w:val="00392FF8"/>
    <w:rsid w:val="003932C1"/>
    <w:rsid w:val="00393399"/>
    <w:rsid w:val="003939C9"/>
    <w:rsid w:val="00393E0E"/>
    <w:rsid w:val="00394DE1"/>
    <w:rsid w:val="00394E7B"/>
    <w:rsid w:val="00395884"/>
    <w:rsid w:val="00396327"/>
    <w:rsid w:val="0039700C"/>
    <w:rsid w:val="0039738C"/>
    <w:rsid w:val="0039772C"/>
    <w:rsid w:val="00397F90"/>
    <w:rsid w:val="003A01F5"/>
    <w:rsid w:val="003A07DC"/>
    <w:rsid w:val="003A1D18"/>
    <w:rsid w:val="003A2045"/>
    <w:rsid w:val="003A2AA4"/>
    <w:rsid w:val="003A3647"/>
    <w:rsid w:val="003A3668"/>
    <w:rsid w:val="003A4E1E"/>
    <w:rsid w:val="003A5176"/>
    <w:rsid w:val="003A53C3"/>
    <w:rsid w:val="003A583D"/>
    <w:rsid w:val="003A58D4"/>
    <w:rsid w:val="003A654B"/>
    <w:rsid w:val="003A668C"/>
    <w:rsid w:val="003A66C7"/>
    <w:rsid w:val="003A6935"/>
    <w:rsid w:val="003A6A25"/>
    <w:rsid w:val="003A75F1"/>
    <w:rsid w:val="003B0038"/>
    <w:rsid w:val="003B0833"/>
    <w:rsid w:val="003B09C9"/>
    <w:rsid w:val="003B0FDE"/>
    <w:rsid w:val="003B10AB"/>
    <w:rsid w:val="003B1A83"/>
    <w:rsid w:val="003B2133"/>
    <w:rsid w:val="003B2240"/>
    <w:rsid w:val="003B242B"/>
    <w:rsid w:val="003B26FD"/>
    <w:rsid w:val="003B382E"/>
    <w:rsid w:val="003B4F3D"/>
    <w:rsid w:val="003B51F4"/>
    <w:rsid w:val="003B53DE"/>
    <w:rsid w:val="003B5D6D"/>
    <w:rsid w:val="003B6109"/>
    <w:rsid w:val="003B6212"/>
    <w:rsid w:val="003B6BF3"/>
    <w:rsid w:val="003B7285"/>
    <w:rsid w:val="003C002D"/>
    <w:rsid w:val="003C084D"/>
    <w:rsid w:val="003C0B08"/>
    <w:rsid w:val="003C0DB1"/>
    <w:rsid w:val="003C0F0A"/>
    <w:rsid w:val="003C0F60"/>
    <w:rsid w:val="003C1079"/>
    <w:rsid w:val="003C13D6"/>
    <w:rsid w:val="003C1431"/>
    <w:rsid w:val="003C19DF"/>
    <w:rsid w:val="003C257B"/>
    <w:rsid w:val="003C2810"/>
    <w:rsid w:val="003C3464"/>
    <w:rsid w:val="003C3D14"/>
    <w:rsid w:val="003C4451"/>
    <w:rsid w:val="003C487D"/>
    <w:rsid w:val="003C498A"/>
    <w:rsid w:val="003C4D09"/>
    <w:rsid w:val="003C4D97"/>
    <w:rsid w:val="003C52CD"/>
    <w:rsid w:val="003C52F5"/>
    <w:rsid w:val="003C5D2B"/>
    <w:rsid w:val="003C6F10"/>
    <w:rsid w:val="003C70DD"/>
    <w:rsid w:val="003C7A64"/>
    <w:rsid w:val="003C7B0C"/>
    <w:rsid w:val="003D03B9"/>
    <w:rsid w:val="003D069E"/>
    <w:rsid w:val="003D1429"/>
    <w:rsid w:val="003D1870"/>
    <w:rsid w:val="003D18AA"/>
    <w:rsid w:val="003D1E81"/>
    <w:rsid w:val="003D261E"/>
    <w:rsid w:val="003D31DE"/>
    <w:rsid w:val="003D3557"/>
    <w:rsid w:val="003D45C6"/>
    <w:rsid w:val="003D4BCD"/>
    <w:rsid w:val="003D4CAE"/>
    <w:rsid w:val="003D50BB"/>
    <w:rsid w:val="003D528E"/>
    <w:rsid w:val="003D543B"/>
    <w:rsid w:val="003D59AF"/>
    <w:rsid w:val="003D64F0"/>
    <w:rsid w:val="003D6731"/>
    <w:rsid w:val="003D6D35"/>
    <w:rsid w:val="003D6FE8"/>
    <w:rsid w:val="003D7292"/>
    <w:rsid w:val="003D7DB4"/>
    <w:rsid w:val="003E088D"/>
    <w:rsid w:val="003E121C"/>
    <w:rsid w:val="003E2D5D"/>
    <w:rsid w:val="003E3068"/>
    <w:rsid w:val="003E3210"/>
    <w:rsid w:val="003E32AE"/>
    <w:rsid w:val="003E363D"/>
    <w:rsid w:val="003E3970"/>
    <w:rsid w:val="003E4F34"/>
    <w:rsid w:val="003E5517"/>
    <w:rsid w:val="003E594E"/>
    <w:rsid w:val="003E5BB6"/>
    <w:rsid w:val="003E6573"/>
    <w:rsid w:val="003E66FF"/>
    <w:rsid w:val="003E698C"/>
    <w:rsid w:val="003E6FDD"/>
    <w:rsid w:val="003E73C2"/>
    <w:rsid w:val="003F051F"/>
    <w:rsid w:val="003F0D91"/>
    <w:rsid w:val="003F11C5"/>
    <w:rsid w:val="003F17E2"/>
    <w:rsid w:val="003F1D26"/>
    <w:rsid w:val="003F1E3E"/>
    <w:rsid w:val="003F1E55"/>
    <w:rsid w:val="003F1ED0"/>
    <w:rsid w:val="003F2F4D"/>
    <w:rsid w:val="003F30EF"/>
    <w:rsid w:val="003F3762"/>
    <w:rsid w:val="003F41EF"/>
    <w:rsid w:val="003F428E"/>
    <w:rsid w:val="003F4A35"/>
    <w:rsid w:val="003F4B2D"/>
    <w:rsid w:val="003F605A"/>
    <w:rsid w:val="003F62D0"/>
    <w:rsid w:val="003F692A"/>
    <w:rsid w:val="003F6E31"/>
    <w:rsid w:val="003F6F72"/>
    <w:rsid w:val="003F713B"/>
    <w:rsid w:val="003F77F3"/>
    <w:rsid w:val="003F7ABD"/>
    <w:rsid w:val="003F7B91"/>
    <w:rsid w:val="0040089F"/>
    <w:rsid w:val="00402D8C"/>
    <w:rsid w:val="00403281"/>
    <w:rsid w:val="004032AE"/>
    <w:rsid w:val="0040411A"/>
    <w:rsid w:val="00404722"/>
    <w:rsid w:val="004047E9"/>
    <w:rsid w:val="0040489B"/>
    <w:rsid w:val="00404B5C"/>
    <w:rsid w:val="0040517D"/>
    <w:rsid w:val="00405FD2"/>
    <w:rsid w:val="004060EB"/>
    <w:rsid w:val="004063FA"/>
    <w:rsid w:val="0040768A"/>
    <w:rsid w:val="00407B78"/>
    <w:rsid w:val="00407DFE"/>
    <w:rsid w:val="00410154"/>
    <w:rsid w:val="00411546"/>
    <w:rsid w:val="00412214"/>
    <w:rsid w:val="00413005"/>
    <w:rsid w:val="0041360B"/>
    <w:rsid w:val="00413C72"/>
    <w:rsid w:val="00414B81"/>
    <w:rsid w:val="00414DAE"/>
    <w:rsid w:val="00414F8C"/>
    <w:rsid w:val="00415C0C"/>
    <w:rsid w:val="0041615F"/>
    <w:rsid w:val="00416906"/>
    <w:rsid w:val="00416AB2"/>
    <w:rsid w:val="00416DE8"/>
    <w:rsid w:val="00416DF0"/>
    <w:rsid w:val="00420625"/>
    <w:rsid w:val="00420F3F"/>
    <w:rsid w:val="00421456"/>
    <w:rsid w:val="00423929"/>
    <w:rsid w:val="00423B16"/>
    <w:rsid w:val="00423CC1"/>
    <w:rsid w:val="00423FA0"/>
    <w:rsid w:val="004242E1"/>
    <w:rsid w:val="00424799"/>
    <w:rsid w:val="004254BE"/>
    <w:rsid w:val="004254CF"/>
    <w:rsid w:val="00425F19"/>
    <w:rsid w:val="00426526"/>
    <w:rsid w:val="00426707"/>
    <w:rsid w:val="004267A0"/>
    <w:rsid w:val="00426C8A"/>
    <w:rsid w:val="0042712B"/>
    <w:rsid w:val="004278B1"/>
    <w:rsid w:val="00427C49"/>
    <w:rsid w:val="00427CB8"/>
    <w:rsid w:val="00427D08"/>
    <w:rsid w:val="00430A2B"/>
    <w:rsid w:val="004313BA"/>
    <w:rsid w:val="0043175B"/>
    <w:rsid w:val="004319BD"/>
    <w:rsid w:val="00432050"/>
    <w:rsid w:val="00432B57"/>
    <w:rsid w:val="00432CAF"/>
    <w:rsid w:val="00432DF5"/>
    <w:rsid w:val="00433290"/>
    <w:rsid w:val="004335E2"/>
    <w:rsid w:val="00433C07"/>
    <w:rsid w:val="00433E3F"/>
    <w:rsid w:val="00434B2E"/>
    <w:rsid w:val="00435068"/>
    <w:rsid w:val="00435410"/>
    <w:rsid w:val="00435A96"/>
    <w:rsid w:val="00435B92"/>
    <w:rsid w:val="00435C91"/>
    <w:rsid w:val="00435E81"/>
    <w:rsid w:val="00436385"/>
    <w:rsid w:val="00436C0E"/>
    <w:rsid w:val="0043718E"/>
    <w:rsid w:val="004372B3"/>
    <w:rsid w:val="00437669"/>
    <w:rsid w:val="004379F6"/>
    <w:rsid w:val="00437A8C"/>
    <w:rsid w:val="00437B84"/>
    <w:rsid w:val="004403ED"/>
    <w:rsid w:val="00441479"/>
    <w:rsid w:val="00441523"/>
    <w:rsid w:val="0044208B"/>
    <w:rsid w:val="004422D0"/>
    <w:rsid w:val="00442902"/>
    <w:rsid w:val="00442C4B"/>
    <w:rsid w:val="00442F16"/>
    <w:rsid w:val="0044325E"/>
    <w:rsid w:val="0044451D"/>
    <w:rsid w:val="00444DED"/>
    <w:rsid w:val="00444E8A"/>
    <w:rsid w:val="00445062"/>
    <w:rsid w:val="00445AE3"/>
    <w:rsid w:val="00445BEA"/>
    <w:rsid w:val="004462F2"/>
    <w:rsid w:val="004468D9"/>
    <w:rsid w:val="00446CD9"/>
    <w:rsid w:val="004476FB"/>
    <w:rsid w:val="004507F7"/>
    <w:rsid w:val="00450BA4"/>
    <w:rsid w:val="00450CB3"/>
    <w:rsid w:val="00450CCF"/>
    <w:rsid w:val="00451005"/>
    <w:rsid w:val="00451508"/>
    <w:rsid w:val="00451DFE"/>
    <w:rsid w:val="004521A0"/>
    <w:rsid w:val="00452281"/>
    <w:rsid w:val="00453CBB"/>
    <w:rsid w:val="0045446A"/>
    <w:rsid w:val="00455688"/>
    <w:rsid w:val="0045585E"/>
    <w:rsid w:val="00455C46"/>
    <w:rsid w:val="004573A6"/>
    <w:rsid w:val="00457584"/>
    <w:rsid w:val="00457852"/>
    <w:rsid w:val="00457E1B"/>
    <w:rsid w:val="00460067"/>
    <w:rsid w:val="00460682"/>
    <w:rsid w:val="00460777"/>
    <w:rsid w:val="004611C4"/>
    <w:rsid w:val="00461C8A"/>
    <w:rsid w:val="004629CE"/>
    <w:rsid w:val="00462EAF"/>
    <w:rsid w:val="004631A6"/>
    <w:rsid w:val="00463BFB"/>
    <w:rsid w:val="00464200"/>
    <w:rsid w:val="00464238"/>
    <w:rsid w:val="00465AC9"/>
    <w:rsid w:val="00465EA3"/>
    <w:rsid w:val="00466142"/>
    <w:rsid w:val="004665E4"/>
    <w:rsid w:val="00466941"/>
    <w:rsid w:val="00466C4C"/>
    <w:rsid w:val="0046759A"/>
    <w:rsid w:val="0046781A"/>
    <w:rsid w:val="00467CC4"/>
    <w:rsid w:val="004701EE"/>
    <w:rsid w:val="00470A80"/>
    <w:rsid w:val="00473709"/>
    <w:rsid w:val="00473A27"/>
    <w:rsid w:val="004747BE"/>
    <w:rsid w:val="004748D6"/>
    <w:rsid w:val="00474F3B"/>
    <w:rsid w:val="0047572F"/>
    <w:rsid w:val="00475E0A"/>
    <w:rsid w:val="00475F95"/>
    <w:rsid w:val="00475FE6"/>
    <w:rsid w:val="004760A9"/>
    <w:rsid w:val="00476F32"/>
    <w:rsid w:val="00477C1D"/>
    <w:rsid w:val="00477EC0"/>
    <w:rsid w:val="00480013"/>
    <w:rsid w:val="0048219F"/>
    <w:rsid w:val="0048229E"/>
    <w:rsid w:val="004823D3"/>
    <w:rsid w:val="004827CA"/>
    <w:rsid w:val="00482961"/>
    <w:rsid w:val="00482E21"/>
    <w:rsid w:val="00482F4C"/>
    <w:rsid w:val="004839AA"/>
    <w:rsid w:val="00484127"/>
    <w:rsid w:val="00484611"/>
    <w:rsid w:val="0048497B"/>
    <w:rsid w:val="00484CBD"/>
    <w:rsid w:val="00485887"/>
    <w:rsid w:val="00485B2B"/>
    <w:rsid w:val="00485B35"/>
    <w:rsid w:val="00486469"/>
    <w:rsid w:val="004875E9"/>
    <w:rsid w:val="004877BB"/>
    <w:rsid w:val="00487B67"/>
    <w:rsid w:val="00487B7C"/>
    <w:rsid w:val="00487D34"/>
    <w:rsid w:val="00490003"/>
    <w:rsid w:val="004901AA"/>
    <w:rsid w:val="00490375"/>
    <w:rsid w:val="0049049F"/>
    <w:rsid w:val="0049073D"/>
    <w:rsid w:val="00490BA0"/>
    <w:rsid w:val="004910F4"/>
    <w:rsid w:val="00491442"/>
    <w:rsid w:val="00491528"/>
    <w:rsid w:val="00492BAD"/>
    <w:rsid w:val="00492DAC"/>
    <w:rsid w:val="0049354D"/>
    <w:rsid w:val="00493A21"/>
    <w:rsid w:val="00493BFA"/>
    <w:rsid w:val="00494F66"/>
    <w:rsid w:val="004956FD"/>
    <w:rsid w:val="0049635D"/>
    <w:rsid w:val="004963B1"/>
    <w:rsid w:val="004966F6"/>
    <w:rsid w:val="00496C71"/>
    <w:rsid w:val="0049744E"/>
    <w:rsid w:val="00497538"/>
    <w:rsid w:val="0049771C"/>
    <w:rsid w:val="00497ADC"/>
    <w:rsid w:val="004A0364"/>
    <w:rsid w:val="004A088C"/>
    <w:rsid w:val="004A0B47"/>
    <w:rsid w:val="004A0F02"/>
    <w:rsid w:val="004A1185"/>
    <w:rsid w:val="004A14D7"/>
    <w:rsid w:val="004A1C16"/>
    <w:rsid w:val="004A1ECB"/>
    <w:rsid w:val="004A20E3"/>
    <w:rsid w:val="004A28CC"/>
    <w:rsid w:val="004A2A2D"/>
    <w:rsid w:val="004A3847"/>
    <w:rsid w:val="004A3B6A"/>
    <w:rsid w:val="004A3F19"/>
    <w:rsid w:val="004A4130"/>
    <w:rsid w:val="004A43E8"/>
    <w:rsid w:val="004A4653"/>
    <w:rsid w:val="004A5728"/>
    <w:rsid w:val="004A5DAA"/>
    <w:rsid w:val="004A5E02"/>
    <w:rsid w:val="004A6910"/>
    <w:rsid w:val="004A69A1"/>
    <w:rsid w:val="004A748F"/>
    <w:rsid w:val="004A7842"/>
    <w:rsid w:val="004A7B1B"/>
    <w:rsid w:val="004B05E9"/>
    <w:rsid w:val="004B0A1F"/>
    <w:rsid w:val="004B112E"/>
    <w:rsid w:val="004B15C7"/>
    <w:rsid w:val="004B20AF"/>
    <w:rsid w:val="004B2263"/>
    <w:rsid w:val="004B23A6"/>
    <w:rsid w:val="004B246A"/>
    <w:rsid w:val="004B279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5F86"/>
    <w:rsid w:val="004B64E2"/>
    <w:rsid w:val="004B65C8"/>
    <w:rsid w:val="004B6CE1"/>
    <w:rsid w:val="004B6EA5"/>
    <w:rsid w:val="004B7366"/>
    <w:rsid w:val="004C0093"/>
    <w:rsid w:val="004C1B48"/>
    <w:rsid w:val="004C204E"/>
    <w:rsid w:val="004C2202"/>
    <w:rsid w:val="004C226F"/>
    <w:rsid w:val="004C28CE"/>
    <w:rsid w:val="004C2B98"/>
    <w:rsid w:val="004C3C79"/>
    <w:rsid w:val="004C4550"/>
    <w:rsid w:val="004C460B"/>
    <w:rsid w:val="004C49E8"/>
    <w:rsid w:val="004C4AB6"/>
    <w:rsid w:val="004C4D8F"/>
    <w:rsid w:val="004C534E"/>
    <w:rsid w:val="004C551B"/>
    <w:rsid w:val="004C6764"/>
    <w:rsid w:val="004C6E63"/>
    <w:rsid w:val="004C6EBA"/>
    <w:rsid w:val="004D0C33"/>
    <w:rsid w:val="004D0FF7"/>
    <w:rsid w:val="004D2090"/>
    <w:rsid w:val="004D4012"/>
    <w:rsid w:val="004D4144"/>
    <w:rsid w:val="004D4AA4"/>
    <w:rsid w:val="004D4B40"/>
    <w:rsid w:val="004D5000"/>
    <w:rsid w:val="004D52EA"/>
    <w:rsid w:val="004D5C34"/>
    <w:rsid w:val="004D6102"/>
    <w:rsid w:val="004D6A58"/>
    <w:rsid w:val="004D6AD8"/>
    <w:rsid w:val="004D7295"/>
    <w:rsid w:val="004D77BE"/>
    <w:rsid w:val="004E0C4F"/>
    <w:rsid w:val="004E0EEF"/>
    <w:rsid w:val="004E1649"/>
    <w:rsid w:val="004E19FC"/>
    <w:rsid w:val="004E1AD4"/>
    <w:rsid w:val="004E1BBC"/>
    <w:rsid w:val="004E1F47"/>
    <w:rsid w:val="004E202D"/>
    <w:rsid w:val="004E2412"/>
    <w:rsid w:val="004E26AC"/>
    <w:rsid w:val="004E30AE"/>
    <w:rsid w:val="004E3957"/>
    <w:rsid w:val="004E4AE0"/>
    <w:rsid w:val="004E4D63"/>
    <w:rsid w:val="004E515A"/>
    <w:rsid w:val="004E5585"/>
    <w:rsid w:val="004E5768"/>
    <w:rsid w:val="004E6923"/>
    <w:rsid w:val="004F0839"/>
    <w:rsid w:val="004F0D41"/>
    <w:rsid w:val="004F1455"/>
    <w:rsid w:val="004F15BE"/>
    <w:rsid w:val="004F18C6"/>
    <w:rsid w:val="004F20FB"/>
    <w:rsid w:val="004F2FB6"/>
    <w:rsid w:val="004F37F0"/>
    <w:rsid w:val="004F3AB0"/>
    <w:rsid w:val="004F67D2"/>
    <w:rsid w:val="004F7087"/>
    <w:rsid w:val="00500246"/>
    <w:rsid w:val="0050034E"/>
    <w:rsid w:val="00500675"/>
    <w:rsid w:val="005009FD"/>
    <w:rsid w:val="00500E2D"/>
    <w:rsid w:val="00501033"/>
    <w:rsid w:val="00501C5C"/>
    <w:rsid w:val="00502070"/>
    <w:rsid w:val="00502AF4"/>
    <w:rsid w:val="00502B66"/>
    <w:rsid w:val="00503117"/>
    <w:rsid w:val="00503A16"/>
    <w:rsid w:val="00503F74"/>
    <w:rsid w:val="00504553"/>
    <w:rsid w:val="0050474C"/>
    <w:rsid w:val="00504D2A"/>
    <w:rsid w:val="005052D7"/>
    <w:rsid w:val="005055A1"/>
    <w:rsid w:val="00505DA0"/>
    <w:rsid w:val="00505E79"/>
    <w:rsid w:val="00505EC7"/>
    <w:rsid w:val="005061A3"/>
    <w:rsid w:val="005068CC"/>
    <w:rsid w:val="00506914"/>
    <w:rsid w:val="00507171"/>
    <w:rsid w:val="0050728B"/>
    <w:rsid w:val="00507690"/>
    <w:rsid w:val="005076BA"/>
    <w:rsid w:val="00507DBF"/>
    <w:rsid w:val="00507DDD"/>
    <w:rsid w:val="005103AE"/>
    <w:rsid w:val="0051080B"/>
    <w:rsid w:val="00510BE9"/>
    <w:rsid w:val="00511150"/>
    <w:rsid w:val="00511BA0"/>
    <w:rsid w:val="00512330"/>
    <w:rsid w:val="00512CE8"/>
    <w:rsid w:val="00512D1F"/>
    <w:rsid w:val="00512EE5"/>
    <w:rsid w:val="005133BB"/>
    <w:rsid w:val="0051351D"/>
    <w:rsid w:val="005138BC"/>
    <w:rsid w:val="00513A27"/>
    <w:rsid w:val="00513C8F"/>
    <w:rsid w:val="00514A47"/>
    <w:rsid w:val="00515081"/>
    <w:rsid w:val="0051542B"/>
    <w:rsid w:val="005156B1"/>
    <w:rsid w:val="00515745"/>
    <w:rsid w:val="005161D0"/>
    <w:rsid w:val="005163A7"/>
    <w:rsid w:val="0051706D"/>
    <w:rsid w:val="005170B9"/>
    <w:rsid w:val="00517431"/>
    <w:rsid w:val="00517A49"/>
    <w:rsid w:val="00517B1A"/>
    <w:rsid w:val="00517DB9"/>
    <w:rsid w:val="00520598"/>
    <w:rsid w:val="0052089A"/>
    <w:rsid w:val="00520AD2"/>
    <w:rsid w:val="00520E00"/>
    <w:rsid w:val="00521009"/>
    <w:rsid w:val="00521338"/>
    <w:rsid w:val="00521770"/>
    <w:rsid w:val="00521A04"/>
    <w:rsid w:val="00522316"/>
    <w:rsid w:val="00522669"/>
    <w:rsid w:val="005230AF"/>
    <w:rsid w:val="005237EB"/>
    <w:rsid w:val="00523EDE"/>
    <w:rsid w:val="00524677"/>
    <w:rsid w:val="00524F7B"/>
    <w:rsid w:val="00525421"/>
    <w:rsid w:val="00525736"/>
    <w:rsid w:val="00525ACA"/>
    <w:rsid w:val="005274FB"/>
    <w:rsid w:val="005277FD"/>
    <w:rsid w:val="005304C9"/>
    <w:rsid w:val="00531721"/>
    <w:rsid w:val="005325A6"/>
    <w:rsid w:val="00532617"/>
    <w:rsid w:val="005326D3"/>
    <w:rsid w:val="00532A76"/>
    <w:rsid w:val="00532D7C"/>
    <w:rsid w:val="00533AE2"/>
    <w:rsid w:val="00533FE8"/>
    <w:rsid w:val="00534212"/>
    <w:rsid w:val="0053440A"/>
    <w:rsid w:val="00535CCD"/>
    <w:rsid w:val="00535E0F"/>
    <w:rsid w:val="00536B88"/>
    <w:rsid w:val="00537248"/>
    <w:rsid w:val="005373A9"/>
    <w:rsid w:val="00537419"/>
    <w:rsid w:val="00537738"/>
    <w:rsid w:val="00537D73"/>
    <w:rsid w:val="0054019B"/>
    <w:rsid w:val="005402C8"/>
    <w:rsid w:val="00540CC9"/>
    <w:rsid w:val="00541465"/>
    <w:rsid w:val="005415FC"/>
    <w:rsid w:val="00541DC9"/>
    <w:rsid w:val="00541E59"/>
    <w:rsid w:val="00542BFD"/>
    <w:rsid w:val="005434E3"/>
    <w:rsid w:val="00543535"/>
    <w:rsid w:val="005436CD"/>
    <w:rsid w:val="00543709"/>
    <w:rsid w:val="00543A72"/>
    <w:rsid w:val="00544E7C"/>
    <w:rsid w:val="005453B8"/>
    <w:rsid w:val="00546FD3"/>
    <w:rsid w:val="005470D9"/>
    <w:rsid w:val="0055034F"/>
    <w:rsid w:val="00550406"/>
    <w:rsid w:val="0055054A"/>
    <w:rsid w:val="005506BB"/>
    <w:rsid w:val="00550F85"/>
    <w:rsid w:val="00551650"/>
    <w:rsid w:val="00551660"/>
    <w:rsid w:val="00551EBD"/>
    <w:rsid w:val="00552635"/>
    <w:rsid w:val="00552764"/>
    <w:rsid w:val="0055319D"/>
    <w:rsid w:val="00553927"/>
    <w:rsid w:val="00553DC5"/>
    <w:rsid w:val="00554409"/>
    <w:rsid w:val="0055451C"/>
    <w:rsid w:val="0055453F"/>
    <w:rsid w:val="005549B9"/>
    <w:rsid w:val="00555D9E"/>
    <w:rsid w:val="00556620"/>
    <w:rsid w:val="00556F49"/>
    <w:rsid w:val="00557370"/>
    <w:rsid w:val="005575C9"/>
    <w:rsid w:val="005605AD"/>
    <w:rsid w:val="00560AAA"/>
    <w:rsid w:val="00561B57"/>
    <w:rsid w:val="00561BE8"/>
    <w:rsid w:val="00561F0C"/>
    <w:rsid w:val="0056291B"/>
    <w:rsid w:val="00562E0C"/>
    <w:rsid w:val="005642D5"/>
    <w:rsid w:val="00564518"/>
    <w:rsid w:val="00564DB2"/>
    <w:rsid w:val="00564F14"/>
    <w:rsid w:val="00564FEE"/>
    <w:rsid w:val="00565340"/>
    <w:rsid w:val="0056564E"/>
    <w:rsid w:val="00565B2D"/>
    <w:rsid w:val="00565E2D"/>
    <w:rsid w:val="00565FFA"/>
    <w:rsid w:val="005667A9"/>
    <w:rsid w:val="00566A3D"/>
    <w:rsid w:val="00566CDF"/>
    <w:rsid w:val="00566DA6"/>
    <w:rsid w:val="0056750E"/>
    <w:rsid w:val="00567941"/>
    <w:rsid w:val="00567CFE"/>
    <w:rsid w:val="0057066F"/>
    <w:rsid w:val="0057078F"/>
    <w:rsid w:val="00570913"/>
    <w:rsid w:val="00570A99"/>
    <w:rsid w:val="0057279F"/>
    <w:rsid w:val="00572863"/>
    <w:rsid w:val="005728A5"/>
    <w:rsid w:val="005728D1"/>
    <w:rsid w:val="00572E1A"/>
    <w:rsid w:val="00573FB5"/>
    <w:rsid w:val="005741D4"/>
    <w:rsid w:val="00575251"/>
    <w:rsid w:val="00575544"/>
    <w:rsid w:val="0057583E"/>
    <w:rsid w:val="005760DD"/>
    <w:rsid w:val="0057629D"/>
    <w:rsid w:val="005769CE"/>
    <w:rsid w:val="00577993"/>
    <w:rsid w:val="00577A84"/>
    <w:rsid w:val="00577F9D"/>
    <w:rsid w:val="00580103"/>
    <w:rsid w:val="0058018E"/>
    <w:rsid w:val="0058067D"/>
    <w:rsid w:val="0058122A"/>
    <w:rsid w:val="00582296"/>
    <w:rsid w:val="00582583"/>
    <w:rsid w:val="00582AEA"/>
    <w:rsid w:val="00583039"/>
    <w:rsid w:val="00583B87"/>
    <w:rsid w:val="00583BDE"/>
    <w:rsid w:val="00583EC1"/>
    <w:rsid w:val="005842A3"/>
    <w:rsid w:val="00584C58"/>
    <w:rsid w:val="00584D08"/>
    <w:rsid w:val="00584E4F"/>
    <w:rsid w:val="0058540B"/>
    <w:rsid w:val="00586D77"/>
    <w:rsid w:val="00587309"/>
    <w:rsid w:val="00587737"/>
    <w:rsid w:val="00587DAC"/>
    <w:rsid w:val="00587E22"/>
    <w:rsid w:val="005903EE"/>
    <w:rsid w:val="005909DD"/>
    <w:rsid w:val="00590C44"/>
    <w:rsid w:val="005937C0"/>
    <w:rsid w:val="0059386F"/>
    <w:rsid w:val="005946E9"/>
    <w:rsid w:val="005949D3"/>
    <w:rsid w:val="005952F8"/>
    <w:rsid w:val="00595E72"/>
    <w:rsid w:val="00596064"/>
    <w:rsid w:val="005962D7"/>
    <w:rsid w:val="00596F49"/>
    <w:rsid w:val="00597AEF"/>
    <w:rsid w:val="005A0039"/>
    <w:rsid w:val="005A0118"/>
    <w:rsid w:val="005A0177"/>
    <w:rsid w:val="005A06C5"/>
    <w:rsid w:val="005A0B25"/>
    <w:rsid w:val="005A0F86"/>
    <w:rsid w:val="005A0FDB"/>
    <w:rsid w:val="005A1476"/>
    <w:rsid w:val="005A19B1"/>
    <w:rsid w:val="005A1B5E"/>
    <w:rsid w:val="005A206E"/>
    <w:rsid w:val="005A209C"/>
    <w:rsid w:val="005A282F"/>
    <w:rsid w:val="005A2867"/>
    <w:rsid w:val="005A2AB7"/>
    <w:rsid w:val="005A2C22"/>
    <w:rsid w:val="005A3012"/>
    <w:rsid w:val="005A30DA"/>
    <w:rsid w:val="005A3209"/>
    <w:rsid w:val="005A33B6"/>
    <w:rsid w:val="005A354B"/>
    <w:rsid w:val="005A3A89"/>
    <w:rsid w:val="005A3F82"/>
    <w:rsid w:val="005A44CE"/>
    <w:rsid w:val="005A4548"/>
    <w:rsid w:val="005A56EB"/>
    <w:rsid w:val="005A5F65"/>
    <w:rsid w:val="005A7A4C"/>
    <w:rsid w:val="005B00C0"/>
    <w:rsid w:val="005B0F62"/>
    <w:rsid w:val="005B10B6"/>
    <w:rsid w:val="005B15FE"/>
    <w:rsid w:val="005B1A5C"/>
    <w:rsid w:val="005B2153"/>
    <w:rsid w:val="005B2218"/>
    <w:rsid w:val="005B22F5"/>
    <w:rsid w:val="005B3168"/>
    <w:rsid w:val="005B317B"/>
    <w:rsid w:val="005B3296"/>
    <w:rsid w:val="005B3B6F"/>
    <w:rsid w:val="005B3C74"/>
    <w:rsid w:val="005B4CD6"/>
    <w:rsid w:val="005B4E4B"/>
    <w:rsid w:val="005B54E4"/>
    <w:rsid w:val="005B55B4"/>
    <w:rsid w:val="005B5636"/>
    <w:rsid w:val="005B565A"/>
    <w:rsid w:val="005B5A74"/>
    <w:rsid w:val="005B6445"/>
    <w:rsid w:val="005B7026"/>
    <w:rsid w:val="005B7691"/>
    <w:rsid w:val="005C039C"/>
    <w:rsid w:val="005C1424"/>
    <w:rsid w:val="005C2080"/>
    <w:rsid w:val="005C2239"/>
    <w:rsid w:val="005C2343"/>
    <w:rsid w:val="005C2862"/>
    <w:rsid w:val="005C291A"/>
    <w:rsid w:val="005C32A6"/>
    <w:rsid w:val="005C3E2B"/>
    <w:rsid w:val="005C4431"/>
    <w:rsid w:val="005C4A83"/>
    <w:rsid w:val="005C57DF"/>
    <w:rsid w:val="005C5C95"/>
    <w:rsid w:val="005C5FA1"/>
    <w:rsid w:val="005C5FD7"/>
    <w:rsid w:val="005C5FFF"/>
    <w:rsid w:val="005C6592"/>
    <w:rsid w:val="005C680B"/>
    <w:rsid w:val="005C694D"/>
    <w:rsid w:val="005C6CF4"/>
    <w:rsid w:val="005C6F0C"/>
    <w:rsid w:val="005C70F2"/>
    <w:rsid w:val="005D0DCF"/>
    <w:rsid w:val="005D10E4"/>
    <w:rsid w:val="005D18E3"/>
    <w:rsid w:val="005D1E88"/>
    <w:rsid w:val="005D2701"/>
    <w:rsid w:val="005D2CC2"/>
    <w:rsid w:val="005D3D55"/>
    <w:rsid w:val="005D3F40"/>
    <w:rsid w:val="005D49BD"/>
    <w:rsid w:val="005D49E9"/>
    <w:rsid w:val="005D4CDC"/>
    <w:rsid w:val="005D5039"/>
    <w:rsid w:val="005D51CC"/>
    <w:rsid w:val="005D5228"/>
    <w:rsid w:val="005D551F"/>
    <w:rsid w:val="005D5CA9"/>
    <w:rsid w:val="005D5F12"/>
    <w:rsid w:val="005D5F70"/>
    <w:rsid w:val="005D64F7"/>
    <w:rsid w:val="005D6F27"/>
    <w:rsid w:val="005D71FD"/>
    <w:rsid w:val="005D72D3"/>
    <w:rsid w:val="005D73FD"/>
    <w:rsid w:val="005D77F4"/>
    <w:rsid w:val="005D7F3A"/>
    <w:rsid w:val="005E0329"/>
    <w:rsid w:val="005E07B8"/>
    <w:rsid w:val="005E0CA1"/>
    <w:rsid w:val="005E0E02"/>
    <w:rsid w:val="005E109C"/>
    <w:rsid w:val="005E132D"/>
    <w:rsid w:val="005E1A81"/>
    <w:rsid w:val="005E2358"/>
    <w:rsid w:val="005E2377"/>
    <w:rsid w:val="005E254F"/>
    <w:rsid w:val="005E2605"/>
    <w:rsid w:val="005E3308"/>
    <w:rsid w:val="005E3633"/>
    <w:rsid w:val="005E40AD"/>
    <w:rsid w:val="005E427D"/>
    <w:rsid w:val="005E500C"/>
    <w:rsid w:val="005E52A4"/>
    <w:rsid w:val="005E52E6"/>
    <w:rsid w:val="005E5BFD"/>
    <w:rsid w:val="005E6677"/>
    <w:rsid w:val="005E6703"/>
    <w:rsid w:val="005E74B6"/>
    <w:rsid w:val="005F0236"/>
    <w:rsid w:val="005F0482"/>
    <w:rsid w:val="005F0AEF"/>
    <w:rsid w:val="005F1066"/>
    <w:rsid w:val="005F11C3"/>
    <w:rsid w:val="005F26EF"/>
    <w:rsid w:val="005F3251"/>
    <w:rsid w:val="005F34EA"/>
    <w:rsid w:val="005F36EE"/>
    <w:rsid w:val="005F3B17"/>
    <w:rsid w:val="005F4BD3"/>
    <w:rsid w:val="005F4C86"/>
    <w:rsid w:val="005F5305"/>
    <w:rsid w:val="005F5465"/>
    <w:rsid w:val="005F54CE"/>
    <w:rsid w:val="005F6333"/>
    <w:rsid w:val="005F6573"/>
    <w:rsid w:val="005F71B8"/>
    <w:rsid w:val="005F73BA"/>
    <w:rsid w:val="005F76CC"/>
    <w:rsid w:val="005F79E6"/>
    <w:rsid w:val="005F7BC7"/>
    <w:rsid w:val="005F7C41"/>
    <w:rsid w:val="006006A5"/>
    <w:rsid w:val="00602998"/>
    <w:rsid w:val="006031EF"/>
    <w:rsid w:val="006037A6"/>
    <w:rsid w:val="00603C84"/>
    <w:rsid w:val="0060426B"/>
    <w:rsid w:val="00604A07"/>
    <w:rsid w:val="00606013"/>
    <w:rsid w:val="00606C09"/>
    <w:rsid w:val="00607BBF"/>
    <w:rsid w:val="006105B4"/>
    <w:rsid w:val="0061118B"/>
    <w:rsid w:val="0061141A"/>
    <w:rsid w:val="00612B90"/>
    <w:rsid w:val="00614272"/>
    <w:rsid w:val="0061428A"/>
    <w:rsid w:val="00614398"/>
    <w:rsid w:val="00614BEC"/>
    <w:rsid w:val="00614ED2"/>
    <w:rsid w:val="006156EB"/>
    <w:rsid w:val="00615F19"/>
    <w:rsid w:val="00616037"/>
    <w:rsid w:val="00616D78"/>
    <w:rsid w:val="006173FF"/>
    <w:rsid w:val="00617765"/>
    <w:rsid w:val="00617A10"/>
    <w:rsid w:val="006201DE"/>
    <w:rsid w:val="00620973"/>
    <w:rsid w:val="006212D8"/>
    <w:rsid w:val="006213B7"/>
    <w:rsid w:val="00621709"/>
    <w:rsid w:val="00621920"/>
    <w:rsid w:val="00621F15"/>
    <w:rsid w:val="00622080"/>
    <w:rsid w:val="006220B9"/>
    <w:rsid w:val="00622354"/>
    <w:rsid w:val="00622DAC"/>
    <w:rsid w:val="00622E37"/>
    <w:rsid w:val="00622E6B"/>
    <w:rsid w:val="00623195"/>
    <w:rsid w:val="006236F9"/>
    <w:rsid w:val="00623DB8"/>
    <w:rsid w:val="006240F3"/>
    <w:rsid w:val="006246B5"/>
    <w:rsid w:val="0062494E"/>
    <w:rsid w:val="00624E3E"/>
    <w:rsid w:val="00624F6E"/>
    <w:rsid w:val="006262E1"/>
    <w:rsid w:val="00626300"/>
    <w:rsid w:val="00626C62"/>
    <w:rsid w:val="00627404"/>
    <w:rsid w:val="00627A9A"/>
    <w:rsid w:val="00627D19"/>
    <w:rsid w:val="00630145"/>
    <w:rsid w:val="006304D0"/>
    <w:rsid w:val="006305AE"/>
    <w:rsid w:val="00630787"/>
    <w:rsid w:val="00630F2F"/>
    <w:rsid w:val="0063107B"/>
    <w:rsid w:val="006314DB"/>
    <w:rsid w:val="006315BB"/>
    <w:rsid w:val="00631EE7"/>
    <w:rsid w:val="00632540"/>
    <w:rsid w:val="0063274A"/>
    <w:rsid w:val="006329CF"/>
    <w:rsid w:val="00632BEE"/>
    <w:rsid w:val="00633844"/>
    <w:rsid w:val="006339DB"/>
    <w:rsid w:val="00633F31"/>
    <w:rsid w:val="0063589F"/>
    <w:rsid w:val="00635B99"/>
    <w:rsid w:val="00637608"/>
    <w:rsid w:val="00637609"/>
    <w:rsid w:val="00637962"/>
    <w:rsid w:val="00637D85"/>
    <w:rsid w:val="006417D7"/>
    <w:rsid w:val="006419E5"/>
    <w:rsid w:val="00642413"/>
    <w:rsid w:val="00642647"/>
    <w:rsid w:val="00643799"/>
    <w:rsid w:val="00643B41"/>
    <w:rsid w:val="00643D3E"/>
    <w:rsid w:val="00643E3D"/>
    <w:rsid w:val="006445DD"/>
    <w:rsid w:val="00644D5F"/>
    <w:rsid w:val="00645407"/>
    <w:rsid w:val="0064552E"/>
    <w:rsid w:val="006457E4"/>
    <w:rsid w:val="00645B3F"/>
    <w:rsid w:val="0064705C"/>
    <w:rsid w:val="006471C9"/>
    <w:rsid w:val="006476BD"/>
    <w:rsid w:val="00647849"/>
    <w:rsid w:val="00647C81"/>
    <w:rsid w:val="00647E81"/>
    <w:rsid w:val="00650039"/>
    <w:rsid w:val="00651634"/>
    <w:rsid w:val="0065177E"/>
    <w:rsid w:val="00651BED"/>
    <w:rsid w:val="00651E6A"/>
    <w:rsid w:val="006520EA"/>
    <w:rsid w:val="006523B3"/>
    <w:rsid w:val="006532B8"/>
    <w:rsid w:val="0065377D"/>
    <w:rsid w:val="00653991"/>
    <w:rsid w:val="00653AD7"/>
    <w:rsid w:val="00653E45"/>
    <w:rsid w:val="00654131"/>
    <w:rsid w:val="006554A6"/>
    <w:rsid w:val="00655550"/>
    <w:rsid w:val="0065589F"/>
    <w:rsid w:val="00656416"/>
    <w:rsid w:val="00657695"/>
    <w:rsid w:val="00657BF1"/>
    <w:rsid w:val="00657ED6"/>
    <w:rsid w:val="006600C8"/>
    <w:rsid w:val="00660D3E"/>
    <w:rsid w:val="00660DF4"/>
    <w:rsid w:val="006611E4"/>
    <w:rsid w:val="0066179A"/>
    <w:rsid w:val="00661AD3"/>
    <w:rsid w:val="00661C36"/>
    <w:rsid w:val="00662096"/>
    <w:rsid w:val="006622E5"/>
    <w:rsid w:val="006622F8"/>
    <w:rsid w:val="006630E8"/>
    <w:rsid w:val="00663D2C"/>
    <w:rsid w:val="00663DA2"/>
    <w:rsid w:val="0066402B"/>
    <w:rsid w:val="0066406B"/>
    <w:rsid w:val="0066660E"/>
    <w:rsid w:val="00666782"/>
    <w:rsid w:val="00666E24"/>
    <w:rsid w:val="00666EEA"/>
    <w:rsid w:val="0066740E"/>
    <w:rsid w:val="006709B5"/>
    <w:rsid w:val="00670C74"/>
    <w:rsid w:val="006720BE"/>
    <w:rsid w:val="006720C0"/>
    <w:rsid w:val="0067225E"/>
    <w:rsid w:val="006724E6"/>
    <w:rsid w:val="0067287C"/>
    <w:rsid w:val="006728D6"/>
    <w:rsid w:val="00672D99"/>
    <w:rsid w:val="00673101"/>
    <w:rsid w:val="006734D9"/>
    <w:rsid w:val="00673B3C"/>
    <w:rsid w:val="00674412"/>
    <w:rsid w:val="00674630"/>
    <w:rsid w:val="00674EED"/>
    <w:rsid w:val="00674FA4"/>
    <w:rsid w:val="006752C2"/>
    <w:rsid w:val="00675ADF"/>
    <w:rsid w:val="006761AA"/>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4E9A"/>
    <w:rsid w:val="00685895"/>
    <w:rsid w:val="00685BE2"/>
    <w:rsid w:val="0068619D"/>
    <w:rsid w:val="0068633E"/>
    <w:rsid w:val="006866E1"/>
    <w:rsid w:val="0068687A"/>
    <w:rsid w:val="00686EBE"/>
    <w:rsid w:val="006873DC"/>
    <w:rsid w:val="00690139"/>
    <w:rsid w:val="0069082E"/>
    <w:rsid w:val="006913D8"/>
    <w:rsid w:val="00691508"/>
    <w:rsid w:val="00691CFA"/>
    <w:rsid w:val="00692C5D"/>
    <w:rsid w:val="00692E29"/>
    <w:rsid w:val="00693257"/>
    <w:rsid w:val="0069362B"/>
    <w:rsid w:val="00693CA4"/>
    <w:rsid w:val="00693FFB"/>
    <w:rsid w:val="0069433C"/>
    <w:rsid w:val="006957AC"/>
    <w:rsid w:val="00696A42"/>
    <w:rsid w:val="00697225"/>
    <w:rsid w:val="00697629"/>
    <w:rsid w:val="00697AD9"/>
    <w:rsid w:val="00697EB8"/>
    <w:rsid w:val="006A0291"/>
    <w:rsid w:val="006A0BE7"/>
    <w:rsid w:val="006A1264"/>
    <w:rsid w:val="006A12D3"/>
    <w:rsid w:val="006A2507"/>
    <w:rsid w:val="006A362F"/>
    <w:rsid w:val="006A380C"/>
    <w:rsid w:val="006A3831"/>
    <w:rsid w:val="006A3992"/>
    <w:rsid w:val="006A4402"/>
    <w:rsid w:val="006A44D5"/>
    <w:rsid w:val="006A4879"/>
    <w:rsid w:val="006A5084"/>
    <w:rsid w:val="006A5663"/>
    <w:rsid w:val="006A62B0"/>
    <w:rsid w:val="006A6489"/>
    <w:rsid w:val="006A67A4"/>
    <w:rsid w:val="006A6EE1"/>
    <w:rsid w:val="006A70FE"/>
    <w:rsid w:val="006A7763"/>
    <w:rsid w:val="006A7E77"/>
    <w:rsid w:val="006B040D"/>
    <w:rsid w:val="006B0CAE"/>
    <w:rsid w:val="006B0F6D"/>
    <w:rsid w:val="006B12B2"/>
    <w:rsid w:val="006B1718"/>
    <w:rsid w:val="006B1DCF"/>
    <w:rsid w:val="006B1EE7"/>
    <w:rsid w:val="006B21D6"/>
    <w:rsid w:val="006B293D"/>
    <w:rsid w:val="006B30B9"/>
    <w:rsid w:val="006B3CEE"/>
    <w:rsid w:val="006B4724"/>
    <w:rsid w:val="006B4C99"/>
    <w:rsid w:val="006B5209"/>
    <w:rsid w:val="006B5368"/>
    <w:rsid w:val="006B590D"/>
    <w:rsid w:val="006B5C2D"/>
    <w:rsid w:val="006B5DCC"/>
    <w:rsid w:val="006B63BF"/>
    <w:rsid w:val="006B6F05"/>
    <w:rsid w:val="006B723A"/>
    <w:rsid w:val="006B78E3"/>
    <w:rsid w:val="006C09B9"/>
    <w:rsid w:val="006C0C4F"/>
    <w:rsid w:val="006C0D76"/>
    <w:rsid w:val="006C0FEE"/>
    <w:rsid w:val="006C13BA"/>
    <w:rsid w:val="006C1A9B"/>
    <w:rsid w:val="006C1AFF"/>
    <w:rsid w:val="006C2549"/>
    <w:rsid w:val="006C26D2"/>
    <w:rsid w:val="006C2C7D"/>
    <w:rsid w:val="006C2DCC"/>
    <w:rsid w:val="006C3CD2"/>
    <w:rsid w:val="006C41E6"/>
    <w:rsid w:val="006C49D0"/>
    <w:rsid w:val="006C5042"/>
    <w:rsid w:val="006C64A1"/>
    <w:rsid w:val="006D0107"/>
    <w:rsid w:val="006D0267"/>
    <w:rsid w:val="006D028D"/>
    <w:rsid w:val="006D05A6"/>
    <w:rsid w:val="006D05BD"/>
    <w:rsid w:val="006D0BB9"/>
    <w:rsid w:val="006D0D3F"/>
    <w:rsid w:val="006D0E33"/>
    <w:rsid w:val="006D253B"/>
    <w:rsid w:val="006D28F1"/>
    <w:rsid w:val="006D29BB"/>
    <w:rsid w:val="006D29F5"/>
    <w:rsid w:val="006D2BA8"/>
    <w:rsid w:val="006D2CA2"/>
    <w:rsid w:val="006D2F70"/>
    <w:rsid w:val="006D3402"/>
    <w:rsid w:val="006D45E0"/>
    <w:rsid w:val="006D497C"/>
    <w:rsid w:val="006D4E67"/>
    <w:rsid w:val="006D51C7"/>
    <w:rsid w:val="006D67BD"/>
    <w:rsid w:val="006D7715"/>
    <w:rsid w:val="006E02DD"/>
    <w:rsid w:val="006E0562"/>
    <w:rsid w:val="006E1986"/>
    <w:rsid w:val="006E259F"/>
    <w:rsid w:val="006E2AC6"/>
    <w:rsid w:val="006E32DA"/>
    <w:rsid w:val="006E5648"/>
    <w:rsid w:val="006E5B2C"/>
    <w:rsid w:val="006E5CDE"/>
    <w:rsid w:val="006E6758"/>
    <w:rsid w:val="006E6788"/>
    <w:rsid w:val="006E697F"/>
    <w:rsid w:val="006E71FA"/>
    <w:rsid w:val="006E7820"/>
    <w:rsid w:val="006E7F3E"/>
    <w:rsid w:val="006F00AC"/>
    <w:rsid w:val="006F00B8"/>
    <w:rsid w:val="006F0504"/>
    <w:rsid w:val="006F1A7E"/>
    <w:rsid w:val="006F1AEA"/>
    <w:rsid w:val="006F1B34"/>
    <w:rsid w:val="006F266D"/>
    <w:rsid w:val="006F3128"/>
    <w:rsid w:val="006F3554"/>
    <w:rsid w:val="006F40D4"/>
    <w:rsid w:val="006F45CC"/>
    <w:rsid w:val="006F492D"/>
    <w:rsid w:val="006F5268"/>
    <w:rsid w:val="006F63C9"/>
    <w:rsid w:val="006F6442"/>
    <w:rsid w:val="006F69FA"/>
    <w:rsid w:val="006F6C96"/>
    <w:rsid w:val="006F6E46"/>
    <w:rsid w:val="006F7F9D"/>
    <w:rsid w:val="00700363"/>
    <w:rsid w:val="007008FC"/>
    <w:rsid w:val="00700A64"/>
    <w:rsid w:val="00700FE4"/>
    <w:rsid w:val="007012E8"/>
    <w:rsid w:val="00702096"/>
    <w:rsid w:val="007020E7"/>
    <w:rsid w:val="00703FA4"/>
    <w:rsid w:val="00705B1B"/>
    <w:rsid w:val="00705BB7"/>
    <w:rsid w:val="00705BE1"/>
    <w:rsid w:val="007066C4"/>
    <w:rsid w:val="00707043"/>
    <w:rsid w:val="007078AE"/>
    <w:rsid w:val="00707970"/>
    <w:rsid w:val="00707FE7"/>
    <w:rsid w:val="00710C50"/>
    <w:rsid w:val="00710E70"/>
    <w:rsid w:val="00711117"/>
    <w:rsid w:val="007119DC"/>
    <w:rsid w:val="00711CEA"/>
    <w:rsid w:val="00712137"/>
    <w:rsid w:val="0071293A"/>
    <w:rsid w:val="0071333C"/>
    <w:rsid w:val="00713B1D"/>
    <w:rsid w:val="007140A9"/>
    <w:rsid w:val="00715BD2"/>
    <w:rsid w:val="007164DA"/>
    <w:rsid w:val="00716EED"/>
    <w:rsid w:val="007170AF"/>
    <w:rsid w:val="00717823"/>
    <w:rsid w:val="007204A8"/>
    <w:rsid w:val="00720700"/>
    <w:rsid w:val="00720B14"/>
    <w:rsid w:val="00721649"/>
    <w:rsid w:val="00721A19"/>
    <w:rsid w:val="00721D98"/>
    <w:rsid w:val="00721E69"/>
    <w:rsid w:val="00721EC7"/>
    <w:rsid w:val="00721F1F"/>
    <w:rsid w:val="00722CAF"/>
    <w:rsid w:val="00722E10"/>
    <w:rsid w:val="00722E81"/>
    <w:rsid w:val="00723A1F"/>
    <w:rsid w:val="00723B21"/>
    <w:rsid w:val="00723D98"/>
    <w:rsid w:val="00724025"/>
    <w:rsid w:val="00724708"/>
    <w:rsid w:val="007251EA"/>
    <w:rsid w:val="0072557B"/>
    <w:rsid w:val="0072558B"/>
    <w:rsid w:val="00725A44"/>
    <w:rsid w:val="00726291"/>
    <w:rsid w:val="0072663E"/>
    <w:rsid w:val="00726736"/>
    <w:rsid w:val="0072773B"/>
    <w:rsid w:val="00727769"/>
    <w:rsid w:val="007300CB"/>
    <w:rsid w:val="00730751"/>
    <w:rsid w:val="0073081D"/>
    <w:rsid w:val="00730A11"/>
    <w:rsid w:val="00731024"/>
    <w:rsid w:val="007310B4"/>
    <w:rsid w:val="00731ACF"/>
    <w:rsid w:val="00733940"/>
    <w:rsid w:val="0073399F"/>
    <w:rsid w:val="00733ED8"/>
    <w:rsid w:val="00733FB5"/>
    <w:rsid w:val="00734580"/>
    <w:rsid w:val="00734694"/>
    <w:rsid w:val="00734CAC"/>
    <w:rsid w:val="00734D9D"/>
    <w:rsid w:val="00735005"/>
    <w:rsid w:val="00735AE5"/>
    <w:rsid w:val="007369DC"/>
    <w:rsid w:val="00736DCA"/>
    <w:rsid w:val="00737026"/>
    <w:rsid w:val="0073710B"/>
    <w:rsid w:val="007372E2"/>
    <w:rsid w:val="00740534"/>
    <w:rsid w:val="00740553"/>
    <w:rsid w:val="00740780"/>
    <w:rsid w:val="00740B8D"/>
    <w:rsid w:val="00740E50"/>
    <w:rsid w:val="007411E0"/>
    <w:rsid w:val="007411E7"/>
    <w:rsid w:val="00741647"/>
    <w:rsid w:val="00741AB4"/>
    <w:rsid w:val="0074200E"/>
    <w:rsid w:val="0074388C"/>
    <w:rsid w:val="00743ABA"/>
    <w:rsid w:val="00743D45"/>
    <w:rsid w:val="0074412F"/>
    <w:rsid w:val="00744813"/>
    <w:rsid w:val="00744EEA"/>
    <w:rsid w:val="00745185"/>
    <w:rsid w:val="007452E7"/>
    <w:rsid w:val="007456A3"/>
    <w:rsid w:val="00745767"/>
    <w:rsid w:val="007464A3"/>
    <w:rsid w:val="00746721"/>
    <w:rsid w:val="00746C94"/>
    <w:rsid w:val="00746E4F"/>
    <w:rsid w:val="007478AC"/>
    <w:rsid w:val="00747ADE"/>
    <w:rsid w:val="00747C3D"/>
    <w:rsid w:val="00750664"/>
    <w:rsid w:val="00750D7D"/>
    <w:rsid w:val="00750F95"/>
    <w:rsid w:val="007512B8"/>
    <w:rsid w:val="007518B4"/>
    <w:rsid w:val="00751E19"/>
    <w:rsid w:val="0075215F"/>
    <w:rsid w:val="007525F7"/>
    <w:rsid w:val="007527A4"/>
    <w:rsid w:val="00752BA4"/>
    <w:rsid w:val="00752FAC"/>
    <w:rsid w:val="007530EB"/>
    <w:rsid w:val="00753BAC"/>
    <w:rsid w:val="00754998"/>
    <w:rsid w:val="007553C1"/>
    <w:rsid w:val="0075577B"/>
    <w:rsid w:val="00755C10"/>
    <w:rsid w:val="00756199"/>
    <w:rsid w:val="007564F1"/>
    <w:rsid w:val="00760567"/>
    <w:rsid w:val="0076059C"/>
    <w:rsid w:val="00760C58"/>
    <w:rsid w:val="00760CF0"/>
    <w:rsid w:val="00760F43"/>
    <w:rsid w:val="007622D4"/>
    <w:rsid w:val="0076239B"/>
    <w:rsid w:val="00763852"/>
    <w:rsid w:val="0076422A"/>
    <w:rsid w:val="00764522"/>
    <w:rsid w:val="0076483F"/>
    <w:rsid w:val="007648FB"/>
    <w:rsid w:val="00764EAD"/>
    <w:rsid w:val="00764F2B"/>
    <w:rsid w:val="0076521D"/>
    <w:rsid w:val="00765A58"/>
    <w:rsid w:val="00765E79"/>
    <w:rsid w:val="00765FAF"/>
    <w:rsid w:val="00766756"/>
    <w:rsid w:val="007668D6"/>
    <w:rsid w:val="007671BA"/>
    <w:rsid w:val="0076734A"/>
    <w:rsid w:val="00767B13"/>
    <w:rsid w:val="0077051B"/>
    <w:rsid w:val="007705BF"/>
    <w:rsid w:val="007712A9"/>
    <w:rsid w:val="0077152E"/>
    <w:rsid w:val="0077157C"/>
    <w:rsid w:val="0077221C"/>
    <w:rsid w:val="00772975"/>
    <w:rsid w:val="00772BA0"/>
    <w:rsid w:val="00774DE9"/>
    <w:rsid w:val="007759CB"/>
    <w:rsid w:val="00775C9F"/>
    <w:rsid w:val="00775E7C"/>
    <w:rsid w:val="00776848"/>
    <w:rsid w:val="007768E8"/>
    <w:rsid w:val="00776E9F"/>
    <w:rsid w:val="0077703C"/>
    <w:rsid w:val="00777252"/>
    <w:rsid w:val="0077727F"/>
    <w:rsid w:val="00777516"/>
    <w:rsid w:val="0077768F"/>
    <w:rsid w:val="00780896"/>
    <w:rsid w:val="00780A00"/>
    <w:rsid w:val="00780D75"/>
    <w:rsid w:val="0078196D"/>
    <w:rsid w:val="007822CE"/>
    <w:rsid w:val="00783475"/>
    <w:rsid w:val="00783751"/>
    <w:rsid w:val="00783776"/>
    <w:rsid w:val="00783D6B"/>
    <w:rsid w:val="00784039"/>
    <w:rsid w:val="00784C56"/>
    <w:rsid w:val="00784F7C"/>
    <w:rsid w:val="0078500E"/>
    <w:rsid w:val="0078505B"/>
    <w:rsid w:val="0078611D"/>
    <w:rsid w:val="007864BE"/>
    <w:rsid w:val="00786C61"/>
    <w:rsid w:val="00786E23"/>
    <w:rsid w:val="00787B45"/>
    <w:rsid w:val="00790619"/>
    <w:rsid w:val="00790F0D"/>
    <w:rsid w:val="007912CE"/>
    <w:rsid w:val="0079151E"/>
    <w:rsid w:val="00791C0B"/>
    <w:rsid w:val="00793CE0"/>
    <w:rsid w:val="00793D8A"/>
    <w:rsid w:val="00793F47"/>
    <w:rsid w:val="00795E19"/>
    <w:rsid w:val="00796045"/>
    <w:rsid w:val="007965EA"/>
    <w:rsid w:val="00796799"/>
    <w:rsid w:val="007A004B"/>
    <w:rsid w:val="007A049B"/>
    <w:rsid w:val="007A04DA"/>
    <w:rsid w:val="007A0A19"/>
    <w:rsid w:val="007A0BEE"/>
    <w:rsid w:val="007A0FC7"/>
    <w:rsid w:val="007A1164"/>
    <w:rsid w:val="007A11DE"/>
    <w:rsid w:val="007A1310"/>
    <w:rsid w:val="007A1510"/>
    <w:rsid w:val="007A1E6C"/>
    <w:rsid w:val="007A2787"/>
    <w:rsid w:val="007A28C4"/>
    <w:rsid w:val="007A2E56"/>
    <w:rsid w:val="007A3B01"/>
    <w:rsid w:val="007A53FB"/>
    <w:rsid w:val="007A6203"/>
    <w:rsid w:val="007A6DAC"/>
    <w:rsid w:val="007A7247"/>
    <w:rsid w:val="007A7283"/>
    <w:rsid w:val="007A73CD"/>
    <w:rsid w:val="007A7EBD"/>
    <w:rsid w:val="007B1319"/>
    <w:rsid w:val="007B19DE"/>
    <w:rsid w:val="007B4183"/>
    <w:rsid w:val="007B4929"/>
    <w:rsid w:val="007B5061"/>
    <w:rsid w:val="007B50DC"/>
    <w:rsid w:val="007B50E8"/>
    <w:rsid w:val="007B58CE"/>
    <w:rsid w:val="007B5B02"/>
    <w:rsid w:val="007B5E7B"/>
    <w:rsid w:val="007B60F1"/>
    <w:rsid w:val="007B6395"/>
    <w:rsid w:val="007B6CF2"/>
    <w:rsid w:val="007B6E57"/>
    <w:rsid w:val="007B7F66"/>
    <w:rsid w:val="007C02B2"/>
    <w:rsid w:val="007C0931"/>
    <w:rsid w:val="007C0D5E"/>
    <w:rsid w:val="007C132F"/>
    <w:rsid w:val="007C383B"/>
    <w:rsid w:val="007C4EF6"/>
    <w:rsid w:val="007C54A4"/>
    <w:rsid w:val="007C5918"/>
    <w:rsid w:val="007C5E34"/>
    <w:rsid w:val="007C61F3"/>
    <w:rsid w:val="007C65DA"/>
    <w:rsid w:val="007C66FE"/>
    <w:rsid w:val="007C6A51"/>
    <w:rsid w:val="007C7275"/>
    <w:rsid w:val="007C756A"/>
    <w:rsid w:val="007C77BC"/>
    <w:rsid w:val="007D0A8B"/>
    <w:rsid w:val="007D2021"/>
    <w:rsid w:val="007D22B3"/>
    <w:rsid w:val="007D2660"/>
    <w:rsid w:val="007D2B41"/>
    <w:rsid w:val="007D365C"/>
    <w:rsid w:val="007D3822"/>
    <w:rsid w:val="007D3F68"/>
    <w:rsid w:val="007D444D"/>
    <w:rsid w:val="007D4D43"/>
    <w:rsid w:val="007D4E7F"/>
    <w:rsid w:val="007D56B4"/>
    <w:rsid w:val="007D5800"/>
    <w:rsid w:val="007D653C"/>
    <w:rsid w:val="007D6892"/>
    <w:rsid w:val="007D7DA4"/>
    <w:rsid w:val="007D7FE7"/>
    <w:rsid w:val="007E062C"/>
    <w:rsid w:val="007E0721"/>
    <w:rsid w:val="007E0BED"/>
    <w:rsid w:val="007E1020"/>
    <w:rsid w:val="007E1BDE"/>
    <w:rsid w:val="007E23DE"/>
    <w:rsid w:val="007E261A"/>
    <w:rsid w:val="007E284D"/>
    <w:rsid w:val="007E30C7"/>
    <w:rsid w:val="007E32C8"/>
    <w:rsid w:val="007E3548"/>
    <w:rsid w:val="007E3700"/>
    <w:rsid w:val="007E3A81"/>
    <w:rsid w:val="007E44E2"/>
    <w:rsid w:val="007E47C1"/>
    <w:rsid w:val="007E48DB"/>
    <w:rsid w:val="007E4906"/>
    <w:rsid w:val="007E518E"/>
    <w:rsid w:val="007E569E"/>
    <w:rsid w:val="007E582F"/>
    <w:rsid w:val="007E5ED3"/>
    <w:rsid w:val="007E674F"/>
    <w:rsid w:val="007E7347"/>
    <w:rsid w:val="007E73A5"/>
    <w:rsid w:val="007E73DA"/>
    <w:rsid w:val="007F0128"/>
    <w:rsid w:val="007F0D78"/>
    <w:rsid w:val="007F0EE1"/>
    <w:rsid w:val="007F11C6"/>
    <w:rsid w:val="007F1884"/>
    <w:rsid w:val="007F2322"/>
    <w:rsid w:val="007F2C17"/>
    <w:rsid w:val="007F3245"/>
    <w:rsid w:val="007F403B"/>
    <w:rsid w:val="007F4DF9"/>
    <w:rsid w:val="007F4F54"/>
    <w:rsid w:val="007F51C6"/>
    <w:rsid w:val="007F51FE"/>
    <w:rsid w:val="007F54CF"/>
    <w:rsid w:val="007F5C99"/>
    <w:rsid w:val="007F5E1A"/>
    <w:rsid w:val="007F5E79"/>
    <w:rsid w:val="007F7E24"/>
    <w:rsid w:val="0080009F"/>
    <w:rsid w:val="00800593"/>
    <w:rsid w:val="00800A4D"/>
    <w:rsid w:val="008018CE"/>
    <w:rsid w:val="00801A85"/>
    <w:rsid w:val="00801EC9"/>
    <w:rsid w:val="008022C3"/>
    <w:rsid w:val="008029C6"/>
    <w:rsid w:val="00802D17"/>
    <w:rsid w:val="00803510"/>
    <w:rsid w:val="008040C8"/>
    <w:rsid w:val="008040E7"/>
    <w:rsid w:val="00804228"/>
    <w:rsid w:val="008050FD"/>
    <w:rsid w:val="0080512A"/>
    <w:rsid w:val="008057E1"/>
    <w:rsid w:val="008060B6"/>
    <w:rsid w:val="00806BDD"/>
    <w:rsid w:val="00806F3C"/>
    <w:rsid w:val="00806FE3"/>
    <w:rsid w:val="0080730D"/>
    <w:rsid w:val="00807426"/>
    <w:rsid w:val="00807769"/>
    <w:rsid w:val="00807830"/>
    <w:rsid w:val="00810081"/>
    <w:rsid w:val="008105A7"/>
    <w:rsid w:val="00810C39"/>
    <w:rsid w:val="00810EC3"/>
    <w:rsid w:val="00810EE4"/>
    <w:rsid w:val="00810FDC"/>
    <w:rsid w:val="008110B3"/>
    <w:rsid w:val="00811475"/>
    <w:rsid w:val="00811CA3"/>
    <w:rsid w:val="00812EE8"/>
    <w:rsid w:val="00813167"/>
    <w:rsid w:val="008134A0"/>
    <w:rsid w:val="00814072"/>
    <w:rsid w:val="008140DF"/>
    <w:rsid w:val="008147F7"/>
    <w:rsid w:val="0081493B"/>
    <w:rsid w:val="0081553B"/>
    <w:rsid w:val="00815794"/>
    <w:rsid w:val="00816B09"/>
    <w:rsid w:val="00816FD4"/>
    <w:rsid w:val="0081711D"/>
    <w:rsid w:val="0082007E"/>
    <w:rsid w:val="0082039B"/>
    <w:rsid w:val="008204A3"/>
    <w:rsid w:val="00820583"/>
    <w:rsid w:val="00820CA3"/>
    <w:rsid w:val="00820CF8"/>
    <w:rsid w:val="00820F6A"/>
    <w:rsid w:val="00821AFC"/>
    <w:rsid w:val="0082284A"/>
    <w:rsid w:val="00822AEE"/>
    <w:rsid w:val="00822C3F"/>
    <w:rsid w:val="00823B4F"/>
    <w:rsid w:val="00823B7B"/>
    <w:rsid w:val="00823E90"/>
    <w:rsid w:val="0082433B"/>
    <w:rsid w:val="00824656"/>
    <w:rsid w:val="0082479D"/>
    <w:rsid w:val="00824AE9"/>
    <w:rsid w:val="00824D08"/>
    <w:rsid w:val="00825256"/>
    <w:rsid w:val="00825B9F"/>
    <w:rsid w:val="008261C8"/>
    <w:rsid w:val="008261D5"/>
    <w:rsid w:val="00826693"/>
    <w:rsid w:val="00826901"/>
    <w:rsid w:val="00826C56"/>
    <w:rsid w:val="00827AC0"/>
    <w:rsid w:val="00827ACE"/>
    <w:rsid w:val="008300FF"/>
    <w:rsid w:val="008301F5"/>
    <w:rsid w:val="00830C85"/>
    <w:rsid w:val="008316F0"/>
    <w:rsid w:val="00832BD8"/>
    <w:rsid w:val="00833299"/>
    <w:rsid w:val="00833825"/>
    <w:rsid w:val="00833B8F"/>
    <w:rsid w:val="00833D6F"/>
    <w:rsid w:val="0083448F"/>
    <w:rsid w:val="00834810"/>
    <w:rsid w:val="00834C0D"/>
    <w:rsid w:val="0083523B"/>
    <w:rsid w:val="008355BE"/>
    <w:rsid w:val="008360D8"/>
    <w:rsid w:val="00836ECA"/>
    <w:rsid w:val="008371FA"/>
    <w:rsid w:val="00837F2B"/>
    <w:rsid w:val="00840662"/>
    <w:rsid w:val="00840742"/>
    <w:rsid w:val="008409B3"/>
    <w:rsid w:val="00840F0B"/>
    <w:rsid w:val="00841630"/>
    <w:rsid w:val="008416DF"/>
    <w:rsid w:val="00841DEC"/>
    <w:rsid w:val="00841FAB"/>
    <w:rsid w:val="00842653"/>
    <w:rsid w:val="00842890"/>
    <w:rsid w:val="00842946"/>
    <w:rsid w:val="00842D18"/>
    <w:rsid w:val="00842D3A"/>
    <w:rsid w:val="00843563"/>
    <w:rsid w:val="00843EF9"/>
    <w:rsid w:val="0084417D"/>
    <w:rsid w:val="00844CA6"/>
    <w:rsid w:val="00845035"/>
    <w:rsid w:val="00845AE6"/>
    <w:rsid w:val="00846FDA"/>
    <w:rsid w:val="008479B9"/>
    <w:rsid w:val="00850045"/>
    <w:rsid w:val="00850830"/>
    <w:rsid w:val="00850BB6"/>
    <w:rsid w:val="008517F7"/>
    <w:rsid w:val="00851C72"/>
    <w:rsid w:val="00851E00"/>
    <w:rsid w:val="00851F6C"/>
    <w:rsid w:val="00852072"/>
    <w:rsid w:val="008524F3"/>
    <w:rsid w:val="008528CB"/>
    <w:rsid w:val="00852BF9"/>
    <w:rsid w:val="00852C29"/>
    <w:rsid w:val="00852C74"/>
    <w:rsid w:val="00852F70"/>
    <w:rsid w:val="008530BF"/>
    <w:rsid w:val="00853250"/>
    <w:rsid w:val="00853C81"/>
    <w:rsid w:val="00854607"/>
    <w:rsid w:val="00854CD5"/>
    <w:rsid w:val="00854D27"/>
    <w:rsid w:val="008552F2"/>
    <w:rsid w:val="008554BE"/>
    <w:rsid w:val="00855848"/>
    <w:rsid w:val="00855B62"/>
    <w:rsid w:val="00855C82"/>
    <w:rsid w:val="00856078"/>
    <w:rsid w:val="0085638E"/>
    <w:rsid w:val="00856C81"/>
    <w:rsid w:val="00856FE8"/>
    <w:rsid w:val="008601F4"/>
    <w:rsid w:val="00860FC7"/>
    <w:rsid w:val="00861A80"/>
    <w:rsid w:val="0086247D"/>
    <w:rsid w:val="0086294F"/>
    <w:rsid w:val="00863A06"/>
    <w:rsid w:val="00863B45"/>
    <w:rsid w:val="00865494"/>
    <w:rsid w:val="0086560A"/>
    <w:rsid w:val="008659AD"/>
    <w:rsid w:val="0086725D"/>
    <w:rsid w:val="00867F53"/>
    <w:rsid w:val="00870135"/>
    <w:rsid w:val="00871747"/>
    <w:rsid w:val="008721D7"/>
    <w:rsid w:val="00872AA9"/>
    <w:rsid w:val="00872BD5"/>
    <w:rsid w:val="008740B0"/>
    <w:rsid w:val="00874541"/>
    <w:rsid w:val="00874738"/>
    <w:rsid w:val="008748CB"/>
    <w:rsid w:val="00874ACA"/>
    <w:rsid w:val="00875CBF"/>
    <w:rsid w:val="0087633E"/>
    <w:rsid w:val="0087660A"/>
    <w:rsid w:val="008766BE"/>
    <w:rsid w:val="0087759B"/>
    <w:rsid w:val="008779C1"/>
    <w:rsid w:val="00880330"/>
    <w:rsid w:val="008808E6"/>
    <w:rsid w:val="00880C34"/>
    <w:rsid w:val="00880F78"/>
    <w:rsid w:val="00880F97"/>
    <w:rsid w:val="008814BD"/>
    <w:rsid w:val="00881B7F"/>
    <w:rsid w:val="00882372"/>
    <w:rsid w:val="00882967"/>
    <w:rsid w:val="00882C3C"/>
    <w:rsid w:val="00882C67"/>
    <w:rsid w:val="00882FB9"/>
    <w:rsid w:val="008834E7"/>
    <w:rsid w:val="0088363B"/>
    <w:rsid w:val="00883B7B"/>
    <w:rsid w:val="00883F2C"/>
    <w:rsid w:val="00884473"/>
    <w:rsid w:val="0088551D"/>
    <w:rsid w:val="00887333"/>
    <w:rsid w:val="008873DB"/>
    <w:rsid w:val="00887452"/>
    <w:rsid w:val="008875DE"/>
    <w:rsid w:val="00887BF7"/>
    <w:rsid w:val="008905D5"/>
    <w:rsid w:val="008914EF"/>
    <w:rsid w:val="00892099"/>
    <w:rsid w:val="008924C2"/>
    <w:rsid w:val="00892F93"/>
    <w:rsid w:val="00893E9E"/>
    <w:rsid w:val="00894115"/>
    <w:rsid w:val="008946A1"/>
    <w:rsid w:val="00895BA1"/>
    <w:rsid w:val="008964A7"/>
    <w:rsid w:val="00896855"/>
    <w:rsid w:val="00896A7D"/>
    <w:rsid w:val="00896C96"/>
    <w:rsid w:val="00897044"/>
    <w:rsid w:val="00897875"/>
    <w:rsid w:val="00897B5E"/>
    <w:rsid w:val="00897E03"/>
    <w:rsid w:val="008A091B"/>
    <w:rsid w:val="008A0E29"/>
    <w:rsid w:val="008A15E3"/>
    <w:rsid w:val="008A20C8"/>
    <w:rsid w:val="008A299B"/>
    <w:rsid w:val="008A2F2C"/>
    <w:rsid w:val="008A3C2A"/>
    <w:rsid w:val="008A4385"/>
    <w:rsid w:val="008A472C"/>
    <w:rsid w:val="008A4DC8"/>
    <w:rsid w:val="008A507C"/>
    <w:rsid w:val="008A5EED"/>
    <w:rsid w:val="008A6614"/>
    <w:rsid w:val="008A7AD3"/>
    <w:rsid w:val="008B0B08"/>
    <w:rsid w:val="008B0CA5"/>
    <w:rsid w:val="008B11EE"/>
    <w:rsid w:val="008B129B"/>
    <w:rsid w:val="008B13AB"/>
    <w:rsid w:val="008B19AF"/>
    <w:rsid w:val="008B1C43"/>
    <w:rsid w:val="008B2688"/>
    <w:rsid w:val="008B2E76"/>
    <w:rsid w:val="008B3F99"/>
    <w:rsid w:val="008B53B3"/>
    <w:rsid w:val="008B5773"/>
    <w:rsid w:val="008B57EE"/>
    <w:rsid w:val="008B6068"/>
    <w:rsid w:val="008B634D"/>
    <w:rsid w:val="008B646F"/>
    <w:rsid w:val="008B6AF6"/>
    <w:rsid w:val="008B7BEA"/>
    <w:rsid w:val="008C0E34"/>
    <w:rsid w:val="008C0E96"/>
    <w:rsid w:val="008C142D"/>
    <w:rsid w:val="008C21FC"/>
    <w:rsid w:val="008C2384"/>
    <w:rsid w:val="008C25A0"/>
    <w:rsid w:val="008C2603"/>
    <w:rsid w:val="008C33A2"/>
    <w:rsid w:val="008C346E"/>
    <w:rsid w:val="008C36BB"/>
    <w:rsid w:val="008C39FA"/>
    <w:rsid w:val="008C3C01"/>
    <w:rsid w:val="008C3E51"/>
    <w:rsid w:val="008C4AA8"/>
    <w:rsid w:val="008C504C"/>
    <w:rsid w:val="008C55F5"/>
    <w:rsid w:val="008C6080"/>
    <w:rsid w:val="008C6469"/>
    <w:rsid w:val="008C6DF4"/>
    <w:rsid w:val="008C7EAE"/>
    <w:rsid w:val="008C7ECC"/>
    <w:rsid w:val="008D0427"/>
    <w:rsid w:val="008D0C50"/>
    <w:rsid w:val="008D19B6"/>
    <w:rsid w:val="008D2877"/>
    <w:rsid w:val="008D2EBD"/>
    <w:rsid w:val="008D32EA"/>
    <w:rsid w:val="008D392A"/>
    <w:rsid w:val="008D3B8D"/>
    <w:rsid w:val="008D4A8B"/>
    <w:rsid w:val="008D4B8E"/>
    <w:rsid w:val="008D4C60"/>
    <w:rsid w:val="008D6159"/>
    <w:rsid w:val="008D651F"/>
    <w:rsid w:val="008D6665"/>
    <w:rsid w:val="008D6E91"/>
    <w:rsid w:val="008D6FC3"/>
    <w:rsid w:val="008D7F3C"/>
    <w:rsid w:val="008E0466"/>
    <w:rsid w:val="008E0581"/>
    <w:rsid w:val="008E09B0"/>
    <w:rsid w:val="008E15B4"/>
    <w:rsid w:val="008E17B2"/>
    <w:rsid w:val="008E18D3"/>
    <w:rsid w:val="008E1F4C"/>
    <w:rsid w:val="008E2355"/>
    <w:rsid w:val="008E35DE"/>
    <w:rsid w:val="008E3D71"/>
    <w:rsid w:val="008E3EDB"/>
    <w:rsid w:val="008E4A79"/>
    <w:rsid w:val="008E51F0"/>
    <w:rsid w:val="008E5234"/>
    <w:rsid w:val="008E530C"/>
    <w:rsid w:val="008E5DDA"/>
    <w:rsid w:val="008E6132"/>
    <w:rsid w:val="008E662F"/>
    <w:rsid w:val="008E68A6"/>
    <w:rsid w:val="008F0762"/>
    <w:rsid w:val="008F17AE"/>
    <w:rsid w:val="008F1A3A"/>
    <w:rsid w:val="008F1E40"/>
    <w:rsid w:val="008F2B60"/>
    <w:rsid w:val="008F2FCE"/>
    <w:rsid w:val="008F3A41"/>
    <w:rsid w:val="008F3F75"/>
    <w:rsid w:val="008F42EB"/>
    <w:rsid w:val="008F463A"/>
    <w:rsid w:val="008F4ECB"/>
    <w:rsid w:val="008F6B37"/>
    <w:rsid w:val="008F7050"/>
    <w:rsid w:val="008F7055"/>
    <w:rsid w:val="008F7326"/>
    <w:rsid w:val="008F7427"/>
    <w:rsid w:val="008F74D6"/>
    <w:rsid w:val="008F7E46"/>
    <w:rsid w:val="008F7EF3"/>
    <w:rsid w:val="00900199"/>
    <w:rsid w:val="00900465"/>
    <w:rsid w:val="0090197B"/>
    <w:rsid w:val="00902220"/>
    <w:rsid w:val="00903128"/>
    <w:rsid w:val="009037F9"/>
    <w:rsid w:val="0090392B"/>
    <w:rsid w:val="00903B16"/>
    <w:rsid w:val="009052E2"/>
    <w:rsid w:val="00905317"/>
    <w:rsid w:val="00905469"/>
    <w:rsid w:val="009054F9"/>
    <w:rsid w:val="00905BFB"/>
    <w:rsid w:val="00906186"/>
    <w:rsid w:val="0090630E"/>
    <w:rsid w:val="009063E5"/>
    <w:rsid w:val="00906766"/>
    <w:rsid w:val="009071F2"/>
    <w:rsid w:val="00907398"/>
    <w:rsid w:val="00907DE5"/>
    <w:rsid w:val="00907FAD"/>
    <w:rsid w:val="00910241"/>
    <w:rsid w:val="009104ED"/>
    <w:rsid w:val="009106E7"/>
    <w:rsid w:val="00910B00"/>
    <w:rsid w:val="009125A7"/>
    <w:rsid w:val="00913247"/>
    <w:rsid w:val="009139F6"/>
    <w:rsid w:val="00914A98"/>
    <w:rsid w:val="00914F4A"/>
    <w:rsid w:val="00914FFF"/>
    <w:rsid w:val="009167E8"/>
    <w:rsid w:val="0091769D"/>
    <w:rsid w:val="009178C0"/>
    <w:rsid w:val="00917B87"/>
    <w:rsid w:val="0092005D"/>
    <w:rsid w:val="0092116B"/>
    <w:rsid w:val="00921203"/>
    <w:rsid w:val="00921320"/>
    <w:rsid w:val="00921581"/>
    <w:rsid w:val="00921B49"/>
    <w:rsid w:val="00921D04"/>
    <w:rsid w:val="00922008"/>
    <w:rsid w:val="00922439"/>
    <w:rsid w:val="00922554"/>
    <w:rsid w:val="00922A92"/>
    <w:rsid w:val="009233BB"/>
    <w:rsid w:val="009236B2"/>
    <w:rsid w:val="00925466"/>
    <w:rsid w:val="00925DA0"/>
    <w:rsid w:val="009267EA"/>
    <w:rsid w:val="00926AFB"/>
    <w:rsid w:val="00927798"/>
    <w:rsid w:val="00927D3E"/>
    <w:rsid w:val="00927E78"/>
    <w:rsid w:val="00930281"/>
    <w:rsid w:val="0093029F"/>
    <w:rsid w:val="009304E5"/>
    <w:rsid w:val="00930695"/>
    <w:rsid w:val="009314D5"/>
    <w:rsid w:val="00931766"/>
    <w:rsid w:val="00931930"/>
    <w:rsid w:val="009323F0"/>
    <w:rsid w:val="009324E2"/>
    <w:rsid w:val="00933A30"/>
    <w:rsid w:val="00934F2A"/>
    <w:rsid w:val="00935461"/>
    <w:rsid w:val="0093592E"/>
    <w:rsid w:val="00935C08"/>
    <w:rsid w:val="00936916"/>
    <w:rsid w:val="00937093"/>
    <w:rsid w:val="009371C5"/>
    <w:rsid w:val="009375FC"/>
    <w:rsid w:val="00940702"/>
    <w:rsid w:val="0094073F"/>
    <w:rsid w:val="00940B92"/>
    <w:rsid w:val="009420F6"/>
    <w:rsid w:val="00942771"/>
    <w:rsid w:val="009429B7"/>
    <w:rsid w:val="009439E9"/>
    <w:rsid w:val="00945655"/>
    <w:rsid w:val="00946D00"/>
    <w:rsid w:val="0094748D"/>
    <w:rsid w:val="009474D0"/>
    <w:rsid w:val="009477EA"/>
    <w:rsid w:val="0095089E"/>
    <w:rsid w:val="00950D36"/>
    <w:rsid w:val="00950D5C"/>
    <w:rsid w:val="009515B8"/>
    <w:rsid w:val="009519BF"/>
    <w:rsid w:val="00951A93"/>
    <w:rsid w:val="009526B7"/>
    <w:rsid w:val="00953362"/>
    <w:rsid w:val="00954350"/>
    <w:rsid w:val="00954414"/>
    <w:rsid w:val="0095460B"/>
    <w:rsid w:val="00954CFC"/>
    <w:rsid w:val="00956177"/>
    <w:rsid w:val="00956A51"/>
    <w:rsid w:val="00956AAB"/>
    <w:rsid w:val="0096007E"/>
    <w:rsid w:val="0096110D"/>
    <w:rsid w:val="00961160"/>
    <w:rsid w:val="00961919"/>
    <w:rsid w:val="00962388"/>
    <w:rsid w:val="0096246A"/>
    <w:rsid w:val="0096314F"/>
    <w:rsid w:val="0096398F"/>
    <w:rsid w:val="00963DFF"/>
    <w:rsid w:val="00964422"/>
    <w:rsid w:val="00964897"/>
    <w:rsid w:val="00964CBC"/>
    <w:rsid w:val="00964D39"/>
    <w:rsid w:val="009652ED"/>
    <w:rsid w:val="0096561E"/>
    <w:rsid w:val="00965620"/>
    <w:rsid w:val="00965718"/>
    <w:rsid w:val="00965AF9"/>
    <w:rsid w:val="00966AAD"/>
    <w:rsid w:val="00966CF2"/>
    <w:rsid w:val="00966D08"/>
    <w:rsid w:val="00967501"/>
    <w:rsid w:val="00967731"/>
    <w:rsid w:val="00970731"/>
    <w:rsid w:val="00971CE2"/>
    <w:rsid w:val="0097200A"/>
    <w:rsid w:val="00972A23"/>
    <w:rsid w:val="00973457"/>
    <w:rsid w:val="00973B73"/>
    <w:rsid w:val="00973D94"/>
    <w:rsid w:val="00974545"/>
    <w:rsid w:val="009748A3"/>
    <w:rsid w:val="00974B8B"/>
    <w:rsid w:val="0097500D"/>
    <w:rsid w:val="00975150"/>
    <w:rsid w:val="009752FB"/>
    <w:rsid w:val="00975CDC"/>
    <w:rsid w:val="00975F30"/>
    <w:rsid w:val="00976319"/>
    <w:rsid w:val="0097644A"/>
    <w:rsid w:val="009767A9"/>
    <w:rsid w:val="009779A0"/>
    <w:rsid w:val="009809AE"/>
    <w:rsid w:val="00980A1D"/>
    <w:rsid w:val="00980FB8"/>
    <w:rsid w:val="00981307"/>
    <w:rsid w:val="00981C20"/>
    <w:rsid w:val="00981E71"/>
    <w:rsid w:val="009820E7"/>
    <w:rsid w:val="009824DF"/>
    <w:rsid w:val="00983943"/>
    <w:rsid w:val="00983C93"/>
    <w:rsid w:val="00984EC5"/>
    <w:rsid w:val="009851C0"/>
    <w:rsid w:val="009858AF"/>
    <w:rsid w:val="009863D2"/>
    <w:rsid w:val="00986A4D"/>
    <w:rsid w:val="00987370"/>
    <w:rsid w:val="00987D6A"/>
    <w:rsid w:val="009902C5"/>
    <w:rsid w:val="00990641"/>
    <w:rsid w:val="00990E33"/>
    <w:rsid w:val="00990E68"/>
    <w:rsid w:val="0099175A"/>
    <w:rsid w:val="00991A57"/>
    <w:rsid w:val="00992428"/>
    <w:rsid w:val="00992558"/>
    <w:rsid w:val="00992B69"/>
    <w:rsid w:val="00992F32"/>
    <w:rsid w:val="0099338D"/>
    <w:rsid w:val="00993B30"/>
    <w:rsid w:val="009940F0"/>
    <w:rsid w:val="00994199"/>
    <w:rsid w:val="00994455"/>
    <w:rsid w:val="00994467"/>
    <w:rsid w:val="00994F9C"/>
    <w:rsid w:val="0099553A"/>
    <w:rsid w:val="00995DDC"/>
    <w:rsid w:val="00996274"/>
    <w:rsid w:val="00996709"/>
    <w:rsid w:val="0099685D"/>
    <w:rsid w:val="00996A46"/>
    <w:rsid w:val="00996D0A"/>
    <w:rsid w:val="00997CF1"/>
    <w:rsid w:val="009A124E"/>
    <w:rsid w:val="009A142F"/>
    <w:rsid w:val="009A18D7"/>
    <w:rsid w:val="009A3110"/>
    <w:rsid w:val="009A48D4"/>
    <w:rsid w:val="009A4A6E"/>
    <w:rsid w:val="009A608A"/>
    <w:rsid w:val="009A6AC4"/>
    <w:rsid w:val="009A6B1B"/>
    <w:rsid w:val="009A6F11"/>
    <w:rsid w:val="009A73DC"/>
    <w:rsid w:val="009A745E"/>
    <w:rsid w:val="009A783E"/>
    <w:rsid w:val="009A7C12"/>
    <w:rsid w:val="009B028F"/>
    <w:rsid w:val="009B02BC"/>
    <w:rsid w:val="009B1173"/>
    <w:rsid w:val="009B17D0"/>
    <w:rsid w:val="009B2429"/>
    <w:rsid w:val="009B2583"/>
    <w:rsid w:val="009B25AC"/>
    <w:rsid w:val="009B26DC"/>
    <w:rsid w:val="009B28F4"/>
    <w:rsid w:val="009B2D88"/>
    <w:rsid w:val="009B3D93"/>
    <w:rsid w:val="009B3FFD"/>
    <w:rsid w:val="009B4ACE"/>
    <w:rsid w:val="009B4EF7"/>
    <w:rsid w:val="009B6455"/>
    <w:rsid w:val="009B7608"/>
    <w:rsid w:val="009B78AA"/>
    <w:rsid w:val="009B7A55"/>
    <w:rsid w:val="009B7DE7"/>
    <w:rsid w:val="009C0592"/>
    <w:rsid w:val="009C0727"/>
    <w:rsid w:val="009C0D53"/>
    <w:rsid w:val="009C1114"/>
    <w:rsid w:val="009C133E"/>
    <w:rsid w:val="009C15E4"/>
    <w:rsid w:val="009C1D0C"/>
    <w:rsid w:val="009C1D88"/>
    <w:rsid w:val="009C1EFA"/>
    <w:rsid w:val="009C21C8"/>
    <w:rsid w:val="009C23E0"/>
    <w:rsid w:val="009C2532"/>
    <w:rsid w:val="009C3AB3"/>
    <w:rsid w:val="009C3EBC"/>
    <w:rsid w:val="009C50FD"/>
    <w:rsid w:val="009C5280"/>
    <w:rsid w:val="009C6A52"/>
    <w:rsid w:val="009C6B9E"/>
    <w:rsid w:val="009C7730"/>
    <w:rsid w:val="009C7F58"/>
    <w:rsid w:val="009D0329"/>
    <w:rsid w:val="009D03AE"/>
    <w:rsid w:val="009D112D"/>
    <w:rsid w:val="009D1277"/>
    <w:rsid w:val="009D1350"/>
    <w:rsid w:val="009D1593"/>
    <w:rsid w:val="009D1BB9"/>
    <w:rsid w:val="009D217B"/>
    <w:rsid w:val="009D2993"/>
    <w:rsid w:val="009D2B6D"/>
    <w:rsid w:val="009D4935"/>
    <w:rsid w:val="009D4951"/>
    <w:rsid w:val="009D5335"/>
    <w:rsid w:val="009D53A2"/>
    <w:rsid w:val="009D6407"/>
    <w:rsid w:val="009D66C1"/>
    <w:rsid w:val="009D6FDD"/>
    <w:rsid w:val="009D7597"/>
    <w:rsid w:val="009D76B9"/>
    <w:rsid w:val="009D7838"/>
    <w:rsid w:val="009D7A02"/>
    <w:rsid w:val="009D7B3B"/>
    <w:rsid w:val="009D7B5C"/>
    <w:rsid w:val="009D7C35"/>
    <w:rsid w:val="009E03AB"/>
    <w:rsid w:val="009E0B81"/>
    <w:rsid w:val="009E1412"/>
    <w:rsid w:val="009E1925"/>
    <w:rsid w:val="009E1F79"/>
    <w:rsid w:val="009E227B"/>
    <w:rsid w:val="009E23FB"/>
    <w:rsid w:val="009E27F2"/>
    <w:rsid w:val="009E2BF2"/>
    <w:rsid w:val="009E2D2C"/>
    <w:rsid w:val="009E30F2"/>
    <w:rsid w:val="009E3150"/>
    <w:rsid w:val="009E31BC"/>
    <w:rsid w:val="009E343A"/>
    <w:rsid w:val="009E345E"/>
    <w:rsid w:val="009E3565"/>
    <w:rsid w:val="009E39F6"/>
    <w:rsid w:val="009E3A83"/>
    <w:rsid w:val="009E444F"/>
    <w:rsid w:val="009E5B4B"/>
    <w:rsid w:val="009E649F"/>
    <w:rsid w:val="009E680A"/>
    <w:rsid w:val="009E77C4"/>
    <w:rsid w:val="009E77C6"/>
    <w:rsid w:val="009E7D87"/>
    <w:rsid w:val="009E7EFF"/>
    <w:rsid w:val="009F01DB"/>
    <w:rsid w:val="009F0821"/>
    <w:rsid w:val="009F08DB"/>
    <w:rsid w:val="009F095F"/>
    <w:rsid w:val="009F0976"/>
    <w:rsid w:val="009F1254"/>
    <w:rsid w:val="009F270E"/>
    <w:rsid w:val="009F2A24"/>
    <w:rsid w:val="009F2E62"/>
    <w:rsid w:val="009F3222"/>
    <w:rsid w:val="009F34FA"/>
    <w:rsid w:val="009F371F"/>
    <w:rsid w:val="009F4AF9"/>
    <w:rsid w:val="009F4D1A"/>
    <w:rsid w:val="009F5157"/>
    <w:rsid w:val="009F5862"/>
    <w:rsid w:val="009F6DB7"/>
    <w:rsid w:val="009F70F0"/>
    <w:rsid w:val="009F7C58"/>
    <w:rsid w:val="00A004EC"/>
    <w:rsid w:val="00A009DF"/>
    <w:rsid w:val="00A00C06"/>
    <w:rsid w:val="00A015F8"/>
    <w:rsid w:val="00A020FC"/>
    <w:rsid w:val="00A0259A"/>
    <w:rsid w:val="00A026BF"/>
    <w:rsid w:val="00A033F0"/>
    <w:rsid w:val="00A034F3"/>
    <w:rsid w:val="00A042A9"/>
    <w:rsid w:val="00A04441"/>
    <w:rsid w:val="00A049E5"/>
    <w:rsid w:val="00A04A6C"/>
    <w:rsid w:val="00A057DF"/>
    <w:rsid w:val="00A05B9B"/>
    <w:rsid w:val="00A05C9D"/>
    <w:rsid w:val="00A05E10"/>
    <w:rsid w:val="00A05E27"/>
    <w:rsid w:val="00A05F16"/>
    <w:rsid w:val="00A06812"/>
    <w:rsid w:val="00A06BE5"/>
    <w:rsid w:val="00A1005E"/>
    <w:rsid w:val="00A10099"/>
    <w:rsid w:val="00A10558"/>
    <w:rsid w:val="00A1069A"/>
    <w:rsid w:val="00A10913"/>
    <w:rsid w:val="00A10991"/>
    <w:rsid w:val="00A109EC"/>
    <w:rsid w:val="00A10B75"/>
    <w:rsid w:val="00A10F1E"/>
    <w:rsid w:val="00A110A2"/>
    <w:rsid w:val="00A1160B"/>
    <w:rsid w:val="00A117C5"/>
    <w:rsid w:val="00A117CC"/>
    <w:rsid w:val="00A11AFE"/>
    <w:rsid w:val="00A12A4F"/>
    <w:rsid w:val="00A1377C"/>
    <w:rsid w:val="00A1421C"/>
    <w:rsid w:val="00A1455E"/>
    <w:rsid w:val="00A157B5"/>
    <w:rsid w:val="00A16260"/>
    <w:rsid w:val="00A1681F"/>
    <w:rsid w:val="00A17363"/>
    <w:rsid w:val="00A17761"/>
    <w:rsid w:val="00A177A7"/>
    <w:rsid w:val="00A1781B"/>
    <w:rsid w:val="00A20466"/>
    <w:rsid w:val="00A214E1"/>
    <w:rsid w:val="00A21801"/>
    <w:rsid w:val="00A219E4"/>
    <w:rsid w:val="00A220A5"/>
    <w:rsid w:val="00A23C0C"/>
    <w:rsid w:val="00A240EF"/>
    <w:rsid w:val="00A244FC"/>
    <w:rsid w:val="00A245A1"/>
    <w:rsid w:val="00A24C13"/>
    <w:rsid w:val="00A24D38"/>
    <w:rsid w:val="00A24E97"/>
    <w:rsid w:val="00A25829"/>
    <w:rsid w:val="00A26550"/>
    <w:rsid w:val="00A269EE"/>
    <w:rsid w:val="00A274DF"/>
    <w:rsid w:val="00A2775F"/>
    <w:rsid w:val="00A279DB"/>
    <w:rsid w:val="00A27E10"/>
    <w:rsid w:val="00A30DA7"/>
    <w:rsid w:val="00A30E12"/>
    <w:rsid w:val="00A310AB"/>
    <w:rsid w:val="00A311F4"/>
    <w:rsid w:val="00A3174B"/>
    <w:rsid w:val="00A31A1D"/>
    <w:rsid w:val="00A32F57"/>
    <w:rsid w:val="00A33444"/>
    <w:rsid w:val="00A33A41"/>
    <w:rsid w:val="00A33BB0"/>
    <w:rsid w:val="00A33FE7"/>
    <w:rsid w:val="00A34278"/>
    <w:rsid w:val="00A34775"/>
    <w:rsid w:val="00A3521E"/>
    <w:rsid w:val="00A35248"/>
    <w:rsid w:val="00A35835"/>
    <w:rsid w:val="00A35B04"/>
    <w:rsid w:val="00A36DEC"/>
    <w:rsid w:val="00A37BC0"/>
    <w:rsid w:val="00A4020F"/>
    <w:rsid w:val="00A408E1"/>
    <w:rsid w:val="00A40F85"/>
    <w:rsid w:val="00A41343"/>
    <w:rsid w:val="00A41E92"/>
    <w:rsid w:val="00A422A1"/>
    <w:rsid w:val="00A4235B"/>
    <w:rsid w:val="00A424C2"/>
    <w:rsid w:val="00A42672"/>
    <w:rsid w:val="00A43101"/>
    <w:rsid w:val="00A4311E"/>
    <w:rsid w:val="00A4368B"/>
    <w:rsid w:val="00A4393B"/>
    <w:rsid w:val="00A43A7B"/>
    <w:rsid w:val="00A44778"/>
    <w:rsid w:val="00A44ED4"/>
    <w:rsid w:val="00A45589"/>
    <w:rsid w:val="00A455F8"/>
    <w:rsid w:val="00A45B9D"/>
    <w:rsid w:val="00A46726"/>
    <w:rsid w:val="00A504EF"/>
    <w:rsid w:val="00A5050B"/>
    <w:rsid w:val="00A52258"/>
    <w:rsid w:val="00A5239D"/>
    <w:rsid w:val="00A528C1"/>
    <w:rsid w:val="00A52A46"/>
    <w:rsid w:val="00A53693"/>
    <w:rsid w:val="00A53739"/>
    <w:rsid w:val="00A543EB"/>
    <w:rsid w:val="00A54470"/>
    <w:rsid w:val="00A54F9E"/>
    <w:rsid w:val="00A54FA0"/>
    <w:rsid w:val="00A55384"/>
    <w:rsid w:val="00A55563"/>
    <w:rsid w:val="00A555C1"/>
    <w:rsid w:val="00A5626C"/>
    <w:rsid w:val="00A56286"/>
    <w:rsid w:val="00A568B6"/>
    <w:rsid w:val="00A56F6C"/>
    <w:rsid w:val="00A5708F"/>
    <w:rsid w:val="00A571BD"/>
    <w:rsid w:val="00A575DD"/>
    <w:rsid w:val="00A60140"/>
    <w:rsid w:val="00A614E0"/>
    <w:rsid w:val="00A629DB"/>
    <w:rsid w:val="00A63AD7"/>
    <w:rsid w:val="00A644E0"/>
    <w:rsid w:val="00A64A14"/>
    <w:rsid w:val="00A64DEA"/>
    <w:rsid w:val="00A66331"/>
    <w:rsid w:val="00A6761B"/>
    <w:rsid w:val="00A67AB1"/>
    <w:rsid w:val="00A67ABE"/>
    <w:rsid w:val="00A67D9F"/>
    <w:rsid w:val="00A70080"/>
    <w:rsid w:val="00A706C2"/>
    <w:rsid w:val="00A70839"/>
    <w:rsid w:val="00A70A1F"/>
    <w:rsid w:val="00A70A8D"/>
    <w:rsid w:val="00A70F8C"/>
    <w:rsid w:val="00A71471"/>
    <w:rsid w:val="00A716F3"/>
    <w:rsid w:val="00A717E3"/>
    <w:rsid w:val="00A71C6A"/>
    <w:rsid w:val="00A7246A"/>
    <w:rsid w:val="00A72A3E"/>
    <w:rsid w:val="00A7342D"/>
    <w:rsid w:val="00A7361D"/>
    <w:rsid w:val="00A738B2"/>
    <w:rsid w:val="00A73F0C"/>
    <w:rsid w:val="00A76531"/>
    <w:rsid w:val="00A76B2C"/>
    <w:rsid w:val="00A76B82"/>
    <w:rsid w:val="00A76F35"/>
    <w:rsid w:val="00A7729C"/>
    <w:rsid w:val="00A7730E"/>
    <w:rsid w:val="00A77CAD"/>
    <w:rsid w:val="00A80D47"/>
    <w:rsid w:val="00A817EB"/>
    <w:rsid w:val="00A81BC4"/>
    <w:rsid w:val="00A81D8E"/>
    <w:rsid w:val="00A8203F"/>
    <w:rsid w:val="00A821AE"/>
    <w:rsid w:val="00A8374F"/>
    <w:rsid w:val="00A83C37"/>
    <w:rsid w:val="00A8482A"/>
    <w:rsid w:val="00A84864"/>
    <w:rsid w:val="00A8525E"/>
    <w:rsid w:val="00A85326"/>
    <w:rsid w:val="00A8594E"/>
    <w:rsid w:val="00A85B6A"/>
    <w:rsid w:val="00A85D0B"/>
    <w:rsid w:val="00A8622D"/>
    <w:rsid w:val="00A873DE"/>
    <w:rsid w:val="00A87E55"/>
    <w:rsid w:val="00A900AA"/>
    <w:rsid w:val="00A90108"/>
    <w:rsid w:val="00A90A9C"/>
    <w:rsid w:val="00A90D39"/>
    <w:rsid w:val="00A91BCA"/>
    <w:rsid w:val="00A92697"/>
    <w:rsid w:val="00A936AB"/>
    <w:rsid w:val="00A936DD"/>
    <w:rsid w:val="00A93BB8"/>
    <w:rsid w:val="00A942C9"/>
    <w:rsid w:val="00A94AA9"/>
    <w:rsid w:val="00A9522B"/>
    <w:rsid w:val="00A95DFF"/>
    <w:rsid w:val="00A96700"/>
    <w:rsid w:val="00A96B21"/>
    <w:rsid w:val="00A97713"/>
    <w:rsid w:val="00A9795A"/>
    <w:rsid w:val="00A97E72"/>
    <w:rsid w:val="00AA02F0"/>
    <w:rsid w:val="00AA0A87"/>
    <w:rsid w:val="00AA1D92"/>
    <w:rsid w:val="00AA23FC"/>
    <w:rsid w:val="00AA3525"/>
    <w:rsid w:val="00AA39F8"/>
    <w:rsid w:val="00AA3F87"/>
    <w:rsid w:val="00AA4288"/>
    <w:rsid w:val="00AA4578"/>
    <w:rsid w:val="00AA4C2A"/>
    <w:rsid w:val="00AA5CB3"/>
    <w:rsid w:val="00AA5D5D"/>
    <w:rsid w:val="00AA5F2B"/>
    <w:rsid w:val="00AA5FCA"/>
    <w:rsid w:val="00AA73BC"/>
    <w:rsid w:val="00AA7B95"/>
    <w:rsid w:val="00AB014C"/>
    <w:rsid w:val="00AB01AD"/>
    <w:rsid w:val="00AB029D"/>
    <w:rsid w:val="00AB05BF"/>
    <w:rsid w:val="00AB1332"/>
    <w:rsid w:val="00AB177E"/>
    <w:rsid w:val="00AB1EB0"/>
    <w:rsid w:val="00AB24E2"/>
    <w:rsid w:val="00AB25EF"/>
    <w:rsid w:val="00AB2A63"/>
    <w:rsid w:val="00AB2B8D"/>
    <w:rsid w:val="00AB3D6C"/>
    <w:rsid w:val="00AB40CC"/>
    <w:rsid w:val="00AB427C"/>
    <w:rsid w:val="00AB4F8E"/>
    <w:rsid w:val="00AB641B"/>
    <w:rsid w:val="00AB6B94"/>
    <w:rsid w:val="00AB6EE1"/>
    <w:rsid w:val="00AB7967"/>
    <w:rsid w:val="00AB7AE4"/>
    <w:rsid w:val="00AC0013"/>
    <w:rsid w:val="00AC03CF"/>
    <w:rsid w:val="00AC059A"/>
    <w:rsid w:val="00AC0B96"/>
    <w:rsid w:val="00AC1621"/>
    <w:rsid w:val="00AC2CC6"/>
    <w:rsid w:val="00AC2FB8"/>
    <w:rsid w:val="00AC3431"/>
    <w:rsid w:val="00AC3651"/>
    <w:rsid w:val="00AC38BD"/>
    <w:rsid w:val="00AC482D"/>
    <w:rsid w:val="00AC4CE0"/>
    <w:rsid w:val="00AC50D8"/>
    <w:rsid w:val="00AC58CC"/>
    <w:rsid w:val="00AC5A75"/>
    <w:rsid w:val="00AC6262"/>
    <w:rsid w:val="00AC6E09"/>
    <w:rsid w:val="00AC79F7"/>
    <w:rsid w:val="00AC7DDE"/>
    <w:rsid w:val="00AD0055"/>
    <w:rsid w:val="00AD00B0"/>
    <w:rsid w:val="00AD097E"/>
    <w:rsid w:val="00AD0BEF"/>
    <w:rsid w:val="00AD1CEC"/>
    <w:rsid w:val="00AD1E46"/>
    <w:rsid w:val="00AD206A"/>
    <w:rsid w:val="00AD263F"/>
    <w:rsid w:val="00AD2E16"/>
    <w:rsid w:val="00AD33A7"/>
    <w:rsid w:val="00AD360D"/>
    <w:rsid w:val="00AD3725"/>
    <w:rsid w:val="00AD3BEA"/>
    <w:rsid w:val="00AD4023"/>
    <w:rsid w:val="00AD40F5"/>
    <w:rsid w:val="00AD4C0F"/>
    <w:rsid w:val="00AD4EB5"/>
    <w:rsid w:val="00AD5614"/>
    <w:rsid w:val="00AD5C3F"/>
    <w:rsid w:val="00AD78B4"/>
    <w:rsid w:val="00AE0535"/>
    <w:rsid w:val="00AE083D"/>
    <w:rsid w:val="00AE0BE6"/>
    <w:rsid w:val="00AE0E54"/>
    <w:rsid w:val="00AE1790"/>
    <w:rsid w:val="00AE196C"/>
    <w:rsid w:val="00AE1A95"/>
    <w:rsid w:val="00AE1BD5"/>
    <w:rsid w:val="00AE20BE"/>
    <w:rsid w:val="00AE297C"/>
    <w:rsid w:val="00AE348B"/>
    <w:rsid w:val="00AE3518"/>
    <w:rsid w:val="00AE366C"/>
    <w:rsid w:val="00AE380B"/>
    <w:rsid w:val="00AE3870"/>
    <w:rsid w:val="00AE38BE"/>
    <w:rsid w:val="00AE4177"/>
    <w:rsid w:val="00AE4938"/>
    <w:rsid w:val="00AE55FE"/>
    <w:rsid w:val="00AE5682"/>
    <w:rsid w:val="00AE590B"/>
    <w:rsid w:val="00AE6ED5"/>
    <w:rsid w:val="00AE6FAD"/>
    <w:rsid w:val="00AE7797"/>
    <w:rsid w:val="00AF1638"/>
    <w:rsid w:val="00AF175C"/>
    <w:rsid w:val="00AF219C"/>
    <w:rsid w:val="00AF27C7"/>
    <w:rsid w:val="00AF28AC"/>
    <w:rsid w:val="00AF2E34"/>
    <w:rsid w:val="00AF31B4"/>
    <w:rsid w:val="00AF3AF4"/>
    <w:rsid w:val="00AF3B7A"/>
    <w:rsid w:val="00AF3BDB"/>
    <w:rsid w:val="00AF3C9A"/>
    <w:rsid w:val="00AF4057"/>
    <w:rsid w:val="00AF4228"/>
    <w:rsid w:val="00AF42C7"/>
    <w:rsid w:val="00AF46AA"/>
    <w:rsid w:val="00AF55C9"/>
    <w:rsid w:val="00AF5B32"/>
    <w:rsid w:val="00AF75A6"/>
    <w:rsid w:val="00AF771B"/>
    <w:rsid w:val="00AF79C1"/>
    <w:rsid w:val="00B00957"/>
    <w:rsid w:val="00B01052"/>
    <w:rsid w:val="00B01F2F"/>
    <w:rsid w:val="00B0220B"/>
    <w:rsid w:val="00B0243D"/>
    <w:rsid w:val="00B026FA"/>
    <w:rsid w:val="00B0274B"/>
    <w:rsid w:val="00B027AF"/>
    <w:rsid w:val="00B032AC"/>
    <w:rsid w:val="00B03533"/>
    <w:rsid w:val="00B03737"/>
    <w:rsid w:val="00B03BB9"/>
    <w:rsid w:val="00B03D70"/>
    <w:rsid w:val="00B04061"/>
    <w:rsid w:val="00B040B0"/>
    <w:rsid w:val="00B040DF"/>
    <w:rsid w:val="00B04350"/>
    <w:rsid w:val="00B04441"/>
    <w:rsid w:val="00B05ABB"/>
    <w:rsid w:val="00B05AC0"/>
    <w:rsid w:val="00B06067"/>
    <w:rsid w:val="00B0647E"/>
    <w:rsid w:val="00B06A43"/>
    <w:rsid w:val="00B078E4"/>
    <w:rsid w:val="00B10953"/>
    <w:rsid w:val="00B10C05"/>
    <w:rsid w:val="00B10DAA"/>
    <w:rsid w:val="00B11039"/>
    <w:rsid w:val="00B112B7"/>
    <w:rsid w:val="00B12B69"/>
    <w:rsid w:val="00B130B5"/>
    <w:rsid w:val="00B13D6E"/>
    <w:rsid w:val="00B14740"/>
    <w:rsid w:val="00B14A5B"/>
    <w:rsid w:val="00B14AA8"/>
    <w:rsid w:val="00B14C4E"/>
    <w:rsid w:val="00B14C9A"/>
    <w:rsid w:val="00B153D1"/>
    <w:rsid w:val="00B15572"/>
    <w:rsid w:val="00B155B0"/>
    <w:rsid w:val="00B1670B"/>
    <w:rsid w:val="00B16EFA"/>
    <w:rsid w:val="00B176AE"/>
    <w:rsid w:val="00B17999"/>
    <w:rsid w:val="00B20A9F"/>
    <w:rsid w:val="00B21044"/>
    <w:rsid w:val="00B21B01"/>
    <w:rsid w:val="00B22258"/>
    <w:rsid w:val="00B229AD"/>
    <w:rsid w:val="00B22CFC"/>
    <w:rsid w:val="00B22D6C"/>
    <w:rsid w:val="00B24039"/>
    <w:rsid w:val="00B24FF1"/>
    <w:rsid w:val="00B250DB"/>
    <w:rsid w:val="00B25654"/>
    <w:rsid w:val="00B26486"/>
    <w:rsid w:val="00B267F3"/>
    <w:rsid w:val="00B26C8A"/>
    <w:rsid w:val="00B277A6"/>
    <w:rsid w:val="00B279DC"/>
    <w:rsid w:val="00B27E1C"/>
    <w:rsid w:val="00B311D6"/>
    <w:rsid w:val="00B31366"/>
    <w:rsid w:val="00B31777"/>
    <w:rsid w:val="00B317EF"/>
    <w:rsid w:val="00B319F4"/>
    <w:rsid w:val="00B31F68"/>
    <w:rsid w:val="00B3211E"/>
    <w:rsid w:val="00B32CBB"/>
    <w:rsid w:val="00B336CE"/>
    <w:rsid w:val="00B33C17"/>
    <w:rsid w:val="00B3504E"/>
    <w:rsid w:val="00B35543"/>
    <w:rsid w:val="00B355B3"/>
    <w:rsid w:val="00B35BB2"/>
    <w:rsid w:val="00B35F90"/>
    <w:rsid w:val="00B36214"/>
    <w:rsid w:val="00B3686A"/>
    <w:rsid w:val="00B36EA9"/>
    <w:rsid w:val="00B37CDC"/>
    <w:rsid w:val="00B40A77"/>
    <w:rsid w:val="00B41A2F"/>
    <w:rsid w:val="00B4232A"/>
    <w:rsid w:val="00B42988"/>
    <w:rsid w:val="00B441A0"/>
    <w:rsid w:val="00B455BF"/>
    <w:rsid w:val="00B4587F"/>
    <w:rsid w:val="00B45C35"/>
    <w:rsid w:val="00B45F89"/>
    <w:rsid w:val="00B46256"/>
    <w:rsid w:val="00B47289"/>
    <w:rsid w:val="00B472E5"/>
    <w:rsid w:val="00B47A84"/>
    <w:rsid w:val="00B47AAD"/>
    <w:rsid w:val="00B50B4B"/>
    <w:rsid w:val="00B50C83"/>
    <w:rsid w:val="00B5429A"/>
    <w:rsid w:val="00B54646"/>
    <w:rsid w:val="00B55701"/>
    <w:rsid w:val="00B56119"/>
    <w:rsid w:val="00B561C4"/>
    <w:rsid w:val="00B56F8E"/>
    <w:rsid w:val="00B57BFB"/>
    <w:rsid w:val="00B57C90"/>
    <w:rsid w:val="00B60858"/>
    <w:rsid w:val="00B60E2D"/>
    <w:rsid w:val="00B60F60"/>
    <w:rsid w:val="00B6180C"/>
    <w:rsid w:val="00B619A8"/>
    <w:rsid w:val="00B62044"/>
    <w:rsid w:val="00B62E8A"/>
    <w:rsid w:val="00B63030"/>
    <w:rsid w:val="00B631E5"/>
    <w:rsid w:val="00B632FF"/>
    <w:rsid w:val="00B63BF6"/>
    <w:rsid w:val="00B6403E"/>
    <w:rsid w:val="00B652FC"/>
    <w:rsid w:val="00B65791"/>
    <w:rsid w:val="00B65F58"/>
    <w:rsid w:val="00B6633D"/>
    <w:rsid w:val="00B66505"/>
    <w:rsid w:val="00B66849"/>
    <w:rsid w:val="00B66A7E"/>
    <w:rsid w:val="00B67AF0"/>
    <w:rsid w:val="00B67FE3"/>
    <w:rsid w:val="00B7061B"/>
    <w:rsid w:val="00B70AB7"/>
    <w:rsid w:val="00B70B11"/>
    <w:rsid w:val="00B71215"/>
    <w:rsid w:val="00B71E28"/>
    <w:rsid w:val="00B7298E"/>
    <w:rsid w:val="00B72C01"/>
    <w:rsid w:val="00B72DAE"/>
    <w:rsid w:val="00B73057"/>
    <w:rsid w:val="00B73A9B"/>
    <w:rsid w:val="00B73BBF"/>
    <w:rsid w:val="00B756A3"/>
    <w:rsid w:val="00B76E14"/>
    <w:rsid w:val="00B775E9"/>
    <w:rsid w:val="00B777A1"/>
    <w:rsid w:val="00B77E4A"/>
    <w:rsid w:val="00B801A5"/>
    <w:rsid w:val="00B80E77"/>
    <w:rsid w:val="00B815A2"/>
    <w:rsid w:val="00B8190D"/>
    <w:rsid w:val="00B81A38"/>
    <w:rsid w:val="00B81C24"/>
    <w:rsid w:val="00B82260"/>
    <w:rsid w:val="00B831E1"/>
    <w:rsid w:val="00B838CA"/>
    <w:rsid w:val="00B8415E"/>
    <w:rsid w:val="00B84A97"/>
    <w:rsid w:val="00B84B63"/>
    <w:rsid w:val="00B850E7"/>
    <w:rsid w:val="00B85143"/>
    <w:rsid w:val="00B85932"/>
    <w:rsid w:val="00B8599C"/>
    <w:rsid w:val="00B862DB"/>
    <w:rsid w:val="00B86CED"/>
    <w:rsid w:val="00B86E36"/>
    <w:rsid w:val="00B871CB"/>
    <w:rsid w:val="00B90EE0"/>
    <w:rsid w:val="00B917B9"/>
    <w:rsid w:val="00B91B82"/>
    <w:rsid w:val="00B91D9D"/>
    <w:rsid w:val="00B920AE"/>
    <w:rsid w:val="00B92C9D"/>
    <w:rsid w:val="00B93F19"/>
    <w:rsid w:val="00B94F79"/>
    <w:rsid w:val="00B95A25"/>
    <w:rsid w:val="00B95A7F"/>
    <w:rsid w:val="00B9628B"/>
    <w:rsid w:val="00B9659A"/>
    <w:rsid w:val="00B9710A"/>
    <w:rsid w:val="00B971D0"/>
    <w:rsid w:val="00B978A5"/>
    <w:rsid w:val="00B97AF2"/>
    <w:rsid w:val="00BA0C74"/>
    <w:rsid w:val="00BA1592"/>
    <w:rsid w:val="00BA186B"/>
    <w:rsid w:val="00BA1D89"/>
    <w:rsid w:val="00BA2161"/>
    <w:rsid w:val="00BA2BDD"/>
    <w:rsid w:val="00BA3D6B"/>
    <w:rsid w:val="00BA4BF5"/>
    <w:rsid w:val="00BA4D98"/>
    <w:rsid w:val="00BA52FC"/>
    <w:rsid w:val="00BA5366"/>
    <w:rsid w:val="00BA7037"/>
    <w:rsid w:val="00BA72E5"/>
    <w:rsid w:val="00BA73ED"/>
    <w:rsid w:val="00BA75DC"/>
    <w:rsid w:val="00BB02DF"/>
    <w:rsid w:val="00BB03D6"/>
    <w:rsid w:val="00BB0AFD"/>
    <w:rsid w:val="00BB10F5"/>
    <w:rsid w:val="00BB14D4"/>
    <w:rsid w:val="00BB18F2"/>
    <w:rsid w:val="00BB1B31"/>
    <w:rsid w:val="00BB1ED3"/>
    <w:rsid w:val="00BB275E"/>
    <w:rsid w:val="00BB3259"/>
    <w:rsid w:val="00BB39DA"/>
    <w:rsid w:val="00BB3DD8"/>
    <w:rsid w:val="00BB3F31"/>
    <w:rsid w:val="00BB3F78"/>
    <w:rsid w:val="00BB4E19"/>
    <w:rsid w:val="00BB5675"/>
    <w:rsid w:val="00BB5CB9"/>
    <w:rsid w:val="00BB5EEF"/>
    <w:rsid w:val="00BB5FB7"/>
    <w:rsid w:val="00BB62BD"/>
    <w:rsid w:val="00BB7256"/>
    <w:rsid w:val="00BB74F7"/>
    <w:rsid w:val="00BC043D"/>
    <w:rsid w:val="00BC05CC"/>
    <w:rsid w:val="00BC0F10"/>
    <w:rsid w:val="00BC1378"/>
    <w:rsid w:val="00BC1EC8"/>
    <w:rsid w:val="00BC2039"/>
    <w:rsid w:val="00BC20EF"/>
    <w:rsid w:val="00BC2193"/>
    <w:rsid w:val="00BC257F"/>
    <w:rsid w:val="00BC27D1"/>
    <w:rsid w:val="00BC2DCB"/>
    <w:rsid w:val="00BC30EA"/>
    <w:rsid w:val="00BC359D"/>
    <w:rsid w:val="00BC3C0E"/>
    <w:rsid w:val="00BC3D3B"/>
    <w:rsid w:val="00BC3D4A"/>
    <w:rsid w:val="00BC423F"/>
    <w:rsid w:val="00BC42AC"/>
    <w:rsid w:val="00BC4BC8"/>
    <w:rsid w:val="00BC533D"/>
    <w:rsid w:val="00BC54E9"/>
    <w:rsid w:val="00BC5AD7"/>
    <w:rsid w:val="00BC622A"/>
    <w:rsid w:val="00BC62E3"/>
    <w:rsid w:val="00BC67D9"/>
    <w:rsid w:val="00BC7294"/>
    <w:rsid w:val="00BC75AC"/>
    <w:rsid w:val="00BC7E76"/>
    <w:rsid w:val="00BC7FF7"/>
    <w:rsid w:val="00BD01AB"/>
    <w:rsid w:val="00BD0371"/>
    <w:rsid w:val="00BD0EF9"/>
    <w:rsid w:val="00BD1FD7"/>
    <w:rsid w:val="00BD21BF"/>
    <w:rsid w:val="00BD2486"/>
    <w:rsid w:val="00BD26BF"/>
    <w:rsid w:val="00BD2772"/>
    <w:rsid w:val="00BD3388"/>
    <w:rsid w:val="00BD3B9A"/>
    <w:rsid w:val="00BD3E0C"/>
    <w:rsid w:val="00BD4199"/>
    <w:rsid w:val="00BD41D5"/>
    <w:rsid w:val="00BD45AC"/>
    <w:rsid w:val="00BD4A16"/>
    <w:rsid w:val="00BD4BC1"/>
    <w:rsid w:val="00BD4BF2"/>
    <w:rsid w:val="00BD5432"/>
    <w:rsid w:val="00BD696A"/>
    <w:rsid w:val="00BD6AF0"/>
    <w:rsid w:val="00BD7D80"/>
    <w:rsid w:val="00BE05FF"/>
    <w:rsid w:val="00BE0CA8"/>
    <w:rsid w:val="00BE1C69"/>
    <w:rsid w:val="00BE1E03"/>
    <w:rsid w:val="00BE283B"/>
    <w:rsid w:val="00BE2E7A"/>
    <w:rsid w:val="00BE3E9D"/>
    <w:rsid w:val="00BE485F"/>
    <w:rsid w:val="00BE4891"/>
    <w:rsid w:val="00BE4E21"/>
    <w:rsid w:val="00BE5195"/>
    <w:rsid w:val="00BE5C91"/>
    <w:rsid w:val="00BE6285"/>
    <w:rsid w:val="00BE62F7"/>
    <w:rsid w:val="00BE635C"/>
    <w:rsid w:val="00BE644B"/>
    <w:rsid w:val="00BE66FB"/>
    <w:rsid w:val="00BE715D"/>
    <w:rsid w:val="00BE7233"/>
    <w:rsid w:val="00BE74C9"/>
    <w:rsid w:val="00BE7663"/>
    <w:rsid w:val="00BE78D2"/>
    <w:rsid w:val="00BE78E2"/>
    <w:rsid w:val="00BE7B2E"/>
    <w:rsid w:val="00BE7EA7"/>
    <w:rsid w:val="00BF0329"/>
    <w:rsid w:val="00BF035D"/>
    <w:rsid w:val="00BF0B7D"/>
    <w:rsid w:val="00BF0FB1"/>
    <w:rsid w:val="00BF1200"/>
    <w:rsid w:val="00BF172F"/>
    <w:rsid w:val="00BF19E6"/>
    <w:rsid w:val="00BF1BED"/>
    <w:rsid w:val="00BF1E0E"/>
    <w:rsid w:val="00BF29D1"/>
    <w:rsid w:val="00BF2ABD"/>
    <w:rsid w:val="00BF2CF7"/>
    <w:rsid w:val="00BF312A"/>
    <w:rsid w:val="00BF45A6"/>
    <w:rsid w:val="00BF4956"/>
    <w:rsid w:val="00BF4BB8"/>
    <w:rsid w:val="00BF5251"/>
    <w:rsid w:val="00BF60B0"/>
    <w:rsid w:val="00BF63FF"/>
    <w:rsid w:val="00BF6C5C"/>
    <w:rsid w:val="00BF6F3C"/>
    <w:rsid w:val="00BF7AAD"/>
    <w:rsid w:val="00BF7CD1"/>
    <w:rsid w:val="00C0061A"/>
    <w:rsid w:val="00C059B1"/>
    <w:rsid w:val="00C05B19"/>
    <w:rsid w:val="00C0630B"/>
    <w:rsid w:val="00C063B4"/>
    <w:rsid w:val="00C076D6"/>
    <w:rsid w:val="00C07ACC"/>
    <w:rsid w:val="00C10068"/>
    <w:rsid w:val="00C105B0"/>
    <w:rsid w:val="00C10904"/>
    <w:rsid w:val="00C110B9"/>
    <w:rsid w:val="00C112DF"/>
    <w:rsid w:val="00C1181D"/>
    <w:rsid w:val="00C11E34"/>
    <w:rsid w:val="00C12487"/>
    <w:rsid w:val="00C126B2"/>
    <w:rsid w:val="00C1297F"/>
    <w:rsid w:val="00C12BAE"/>
    <w:rsid w:val="00C13644"/>
    <w:rsid w:val="00C13701"/>
    <w:rsid w:val="00C1385A"/>
    <w:rsid w:val="00C13DBF"/>
    <w:rsid w:val="00C14BF7"/>
    <w:rsid w:val="00C14FA4"/>
    <w:rsid w:val="00C16446"/>
    <w:rsid w:val="00C16CAE"/>
    <w:rsid w:val="00C17177"/>
    <w:rsid w:val="00C17949"/>
    <w:rsid w:val="00C20855"/>
    <w:rsid w:val="00C20FF3"/>
    <w:rsid w:val="00C21280"/>
    <w:rsid w:val="00C216EE"/>
    <w:rsid w:val="00C21D34"/>
    <w:rsid w:val="00C22E57"/>
    <w:rsid w:val="00C23134"/>
    <w:rsid w:val="00C234A0"/>
    <w:rsid w:val="00C2354A"/>
    <w:rsid w:val="00C239DB"/>
    <w:rsid w:val="00C23B05"/>
    <w:rsid w:val="00C23B65"/>
    <w:rsid w:val="00C23EE7"/>
    <w:rsid w:val="00C2506D"/>
    <w:rsid w:val="00C25596"/>
    <w:rsid w:val="00C25CD5"/>
    <w:rsid w:val="00C26293"/>
    <w:rsid w:val="00C26393"/>
    <w:rsid w:val="00C263CA"/>
    <w:rsid w:val="00C26886"/>
    <w:rsid w:val="00C2695E"/>
    <w:rsid w:val="00C27504"/>
    <w:rsid w:val="00C306B9"/>
    <w:rsid w:val="00C307E2"/>
    <w:rsid w:val="00C30A0C"/>
    <w:rsid w:val="00C31DFA"/>
    <w:rsid w:val="00C32263"/>
    <w:rsid w:val="00C32F8D"/>
    <w:rsid w:val="00C338C3"/>
    <w:rsid w:val="00C348FE"/>
    <w:rsid w:val="00C34D76"/>
    <w:rsid w:val="00C3538B"/>
    <w:rsid w:val="00C356CF"/>
    <w:rsid w:val="00C36268"/>
    <w:rsid w:val="00C369BC"/>
    <w:rsid w:val="00C377C6"/>
    <w:rsid w:val="00C379EE"/>
    <w:rsid w:val="00C37CAE"/>
    <w:rsid w:val="00C40B76"/>
    <w:rsid w:val="00C40B94"/>
    <w:rsid w:val="00C40F7F"/>
    <w:rsid w:val="00C4242C"/>
    <w:rsid w:val="00C4261C"/>
    <w:rsid w:val="00C4347C"/>
    <w:rsid w:val="00C458E0"/>
    <w:rsid w:val="00C45D27"/>
    <w:rsid w:val="00C45D2D"/>
    <w:rsid w:val="00C46251"/>
    <w:rsid w:val="00C4627A"/>
    <w:rsid w:val="00C46E1C"/>
    <w:rsid w:val="00C46FD2"/>
    <w:rsid w:val="00C47791"/>
    <w:rsid w:val="00C502EA"/>
    <w:rsid w:val="00C506F1"/>
    <w:rsid w:val="00C50B95"/>
    <w:rsid w:val="00C50C6C"/>
    <w:rsid w:val="00C5147F"/>
    <w:rsid w:val="00C51913"/>
    <w:rsid w:val="00C51BE6"/>
    <w:rsid w:val="00C51DAC"/>
    <w:rsid w:val="00C524D6"/>
    <w:rsid w:val="00C53D62"/>
    <w:rsid w:val="00C53F3F"/>
    <w:rsid w:val="00C54085"/>
    <w:rsid w:val="00C54134"/>
    <w:rsid w:val="00C5491B"/>
    <w:rsid w:val="00C549E5"/>
    <w:rsid w:val="00C551F2"/>
    <w:rsid w:val="00C55612"/>
    <w:rsid w:val="00C55C4A"/>
    <w:rsid w:val="00C55DC3"/>
    <w:rsid w:val="00C5660A"/>
    <w:rsid w:val="00C574B3"/>
    <w:rsid w:val="00C5753F"/>
    <w:rsid w:val="00C57707"/>
    <w:rsid w:val="00C577B3"/>
    <w:rsid w:val="00C60998"/>
    <w:rsid w:val="00C61746"/>
    <w:rsid w:val="00C61FCC"/>
    <w:rsid w:val="00C62168"/>
    <w:rsid w:val="00C6315B"/>
    <w:rsid w:val="00C6329A"/>
    <w:rsid w:val="00C63586"/>
    <w:rsid w:val="00C65944"/>
    <w:rsid w:val="00C664D3"/>
    <w:rsid w:val="00C66533"/>
    <w:rsid w:val="00C66ACF"/>
    <w:rsid w:val="00C7019B"/>
    <w:rsid w:val="00C70667"/>
    <w:rsid w:val="00C70AE2"/>
    <w:rsid w:val="00C70B96"/>
    <w:rsid w:val="00C70DA3"/>
    <w:rsid w:val="00C70EB2"/>
    <w:rsid w:val="00C71022"/>
    <w:rsid w:val="00C710BC"/>
    <w:rsid w:val="00C717F1"/>
    <w:rsid w:val="00C71B07"/>
    <w:rsid w:val="00C71BEA"/>
    <w:rsid w:val="00C72E07"/>
    <w:rsid w:val="00C72E47"/>
    <w:rsid w:val="00C72F20"/>
    <w:rsid w:val="00C73463"/>
    <w:rsid w:val="00C747A5"/>
    <w:rsid w:val="00C74C78"/>
    <w:rsid w:val="00C76A7A"/>
    <w:rsid w:val="00C76D13"/>
    <w:rsid w:val="00C76DFC"/>
    <w:rsid w:val="00C7732F"/>
    <w:rsid w:val="00C802C0"/>
    <w:rsid w:val="00C8053C"/>
    <w:rsid w:val="00C80D80"/>
    <w:rsid w:val="00C8119B"/>
    <w:rsid w:val="00C818B9"/>
    <w:rsid w:val="00C82531"/>
    <w:rsid w:val="00C8255F"/>
    <w:rsid w:val="00C839A5"/>
    <w:rsid w:val="00C8435C"/>
    <w:rsid w:val="00C84634"/>
    <w:rsid w:val="00C84CD2"/>
    <w:rsid w:val="00C8579C"/>
    <w:rsid w:val="00C857B9"/>
    <w:rsid w:val="00C85948"/>
    <w:rsid w:val="00C859D1"/>
    <w:rsid w:val="00C86E12"/>
    <w:rsid w:val="00C87308"/>
    <w:rsid w:val="00C878B3"/>
    <w:rsid w:val="00C90669"/>
    <w:rsid w:val="00C9066A"/>
    <w:rsid w:val="00C909D3"/>
    <w:rsid w:val="00C9149C"/>
    <w:rsid w:val="00C91C76"/>
    <w:rsid w:val="00C9210D"/>
    <w:rsid w:val="00C92F61"/>
    <w:rsid w:val="00C93215"/>
    <w:rsid w:val="00C93828"/>
    <w:rsid w:val="00C93A7F"/>
    <w:rsid w:val="00C93E7D"/>
    <w:rsid w:val="00C94552"/>
    <w:rsid w:val="00C95C85"/>
    <w:rsid w:val="00C96623"/>
    <w:rsid w:val="00C96859"/>
    <w:rsid w:val="00C96A4D"/>
    <w:rsid w:val="00C96DC3"/>
    <w:rsid w:val="00C97073"/>
    <w:rsid w:val="00C971EF"/>
    <w:rsid w:val="00C97BFE"/>
    <w:rsid w:val="00CA01D6"/>
    <w:rsid w:val="00CA027B"/>
    <w:rsid w:val="00CA0486"/>
    <w:rsid w:val="00CA04E0"/>
    <w:rsid w:val="00CA0ACF"/>
    <w:rsid w:val="00CA1483"/>
    <w:rsid w:val="00CA1A6E"/>
    <w:rsid w:val="00CA1FFE"/>
    <w:rsid w:val="00CA28CB"/>
    <w:rsid w:val="00CA2DED"/>
    <w:rsid w:val="00CA35C9"/>
    <w:rsid w:val="00CA3E8C"/>
    <w:rsid w:val="00CA470F"/>
    <w:rsid w:val="00CA471E"/>
    <w:rsid w:val="00CA4A27"/>
    <w:rsid w:val="00CA54D6"/>
    <w:rsid w:val="00CA5CBB"/>
    <w:rsid w:val="00CA5F96"/>
    <w:rsid w:val="00CA61BA"/>
    <w:rsid w:val="00CA696A"/>
    <w:rsid w:val="00CA6EF3"/>
    <w:rsid w:val="00CA6F44"/>
    <w:rsid w:val="00CA701B"/>
    <w:rsid w:val="00CA79C8"/>
    <w:rsid w:val="00CA7A6D"/>
    <w:rsid w:val="00CB005B"/>
    <w:rsid w:val="00CB1059"/>
    <w:rsid w:val="00CB1346"/>
    <w:rsid w:val="00CB138B"/>
    <w:rsid w:val="00CB1534"/>
    <w:rsid w:val="00CB1C46"/>
    <w:rsid w:val="00CB20CD"/>
    <w:rsid w:val="00CB2767"/>
    <w:rsid w:val="00CB2EE2"/>
    <w:rsid w:val="00CB446F"/>
    <w:rsid w:val="00CB51FD"/>
    <w:rsid w:val="00CB5DA6"/>
    <w:rsid w:val="00CB654E"/>
    <w:rsid w:val="00CB6634"/>
    <w:rsid w:val="00CB66C2"/>
    <w:rsid w:val="00CB67A0"/>
    <w:rsid w:val="00CB76C9"/>
    <w:rsid w:val="00CB7CBF"/>
    <w:rsid w:val="00CC0D6D"/>
    <w:rsid w:val="00CC0D70"/>
    <w:rsid w:val="00CC0DC5"/>
    <w:rsid w:val="00CC16CF"/>
    <w:rsid w:val="00CC273D"/>
    <w:rsid w:val="00CC275A"/>
    <w:rsid w:val="00CC3D78"/>
    <w:rsid w:val="00CC3FF8"/>
    <w:rsid w:val="00CC45EA"/>
    <w:rsid w:val="00CC5C11"/>
    <w:rsid w:val="00CC7557"/>
    <w:rsid w:val="00CC7B72"/>
    <w:rsid w:val="00CC7F06"/>
    <w:rsid w:val="00CD01FD"/>
    <w:rsid w:val="00CD0549"/>
    <w:rsid w:val="00CD0701"/>
    <w:rsid w:val="00CD1B75"/>
    <w:rsid w:val="00CD1C0A"/>
    <w:rsid w:val="00CD1CB8"/>
    <w:rsid w:val="00CD1E54"/>
    <w:rsid w:val="00CD2406"/>
    <w:rsid w:val="00CD28CD"/>
    <w:rsid w:val="00CD30B6"/>
    <w:rsid w:val="00CD3171"/>
    <w:rsid w:val="00CD3786"/>
    <w:rsid w:val="00CD3878"/>
    <w:rsid w:val="00CD3E49"/>
    <w:rsid w:val="00CD468C"/>
    <w:rsid w:val="00CD5143"/>
    <w:rsid w:val="00CD52CB"/>
    <w:rsid w:val="00CD573B"/>
    <w:rsid w:val="00CD5806"/>
    <w:rsid w:val="00CD5B60"/>
    <w:rsid w:val="00CD5D3F"/>
    <w:rsid w:val="00CD7257"/>
    <w:rsid w:val="00CD749B"/>
    <w:rsid w:val="00CD77A5"/>
    <w:rsid w:val="00CD7E11"/>
    <w:rsid w:val="00CE1198"/>
    <w:rsid w:val="00CE13D9"/>
    <w:rsid w:val="00CE1E3D"/>
    <w:rsid w:val="00CE1E90"/>
    <w:rsid w:val="00CE20F4"/>
    <w:rsid w:val="00CE2432"/>
    <w:rsid w:val="00CE266A"/>
    <w:rsid w:val="00CE2973"/>
    <w:rsid w:val="00CE3087"/>
    <w:rsid w:val="00CE3C84"/>
    <w:rsid w:val="00CE3CB4"/>
    <w:rsid w:val="00CE4E30"/>
    <w:rsid w:val="00CE51E8"/>
    <w:rsid w:val="00CE51EF"/>
    <w:rsid w:val="00CE5459"/>
    <w:rsid w:val="00CE57ED"/>
    <w:rsid w:val="00CE5A16"/>
    <w:rsid w:val="00CE64B1"/>
    <w:rsid w:val="00CE65A6"/>
    <w:rsid w:val="00CE68F1"/>
    <w:rsid w:val="00CE6FDB"/>
    <w:rsid w:val="00CE71BD"/>
    <w:rsid w:val="00CE7460"/>
    <w:rsid w:val="00CE752E"/>
    <w:rsid w:val="00CE79D5"/>
    <w:rsid w:val="00CE7A4C"/>
    <w:rsid w:val="00CE7BBC"/>
    <w:rsid w:val="00CF016C"/>
    <w:rsid w:val="00CF03E1"/>
    <w:rsid w:val="00CF1647"/>
    <w:rsid w:val="00CF1E14"/>
    <w:rsid w:val="00CF2117"/>
    <w:rsid w:val="00CF22CB"/>
    <w:rsid w:val="00CF29A9"/>
    <w:rsid w:val="00CF39EE"/>
    <w:rsid w:val="00CF3A31"/>
    <w:rsid w:val="00CF3E43"/>
    <w:rsid w:val="00CF4B20"/>
    <w:rsid w:val="00CF50CD"/>
    <w:rsid w:val="00CF55E9"/>
    <w:rsid w:val="00CF5B59"/>
    <w:rsid w:val="00CF5B8E"/>
    <w:rsid w:val="00CF5EE7"/>
    <w:rsid w:val="00CF63F6"/>
    <w:rsid w:val="00CF6A56"/>
    <w:rsid w:val="00CF6B47"/>
    <w:rsid w:val="00CF70AB"/>
    <w:rsid w:val="00CF7EAF"/>
    <w:rsid w:val="00D0022B"/>
    <w:rsid w:val="00D0051F"/>
    <w:rsid w:val="00D01C1E"/>
    <w:rsid w:val="00D0268F"/>
    <w:rsid w:val="00D033EC"/>
    <w:rsid w:val="00D03E7D"/>
    <w:rsid w:val="00D0440B"/>
    <w:rsid w:val="00D04417"/>
    <w:rsid w:val="00D0560C"/>
    <w:rsid w:val="00D05BE0"/>
    <w:rsid w:val="00D061A0"/>
    <w:rsid w:val="00D06242"/>
    <w:rsid w:val="00D06565"/>
    <w:rsid w:val="00D074F9"/>
    <w:rsid w:val="00D07F3E"/>
    <w:rsid w:val="00D10501"/>
    <w:rsid w:val="00D10B76"/>
    <w:rsid w:val="00D10F3B"/>
    <w:rsid w:val="00D1145F"/>
    <w:rsid w:val="00D11474"/>
    <w:rsid w:val="00D122B5"/>
    <w:rsid w:val="00D12EA4"/>
    <w:rsid w:val="00D13EF8"/>
    <w:rsid w:val="00D13F36"/>
    <w:rsid w:val="00D154E8"/>
    <w:rsid w:val="00D154EE"/>
    <w:rsid w:val="00D15693"/>
    <w:rsid w:val="00D156DE"/>
    <w:rsid w:val="00D157D9"/>
    <w:rsid w:val="00D15A7F"/>
    <w:rsid w:val="00D15EA9"/>
    <w:rsid w:val="00D163F5"/>
    <w:rsid w:val="00D168C4"/>
    <w:rsid w:val="00D16B95"/>
    <w:rsid w:val="00D16BFB"/>
    <w:rsid w:val="00D175C0"/>
    <w:rsid w:val="00D17F38"/>
    <w:rsid w:val="00D2010E"/>
    <w:rsid w:val="00D212CA"/>
    <w:rsid w:val="00D21372"/>
    <w:rsid w:val="00D21705"/>
    <w:rsid w:val="00D21E07"/>
    <w:rsid w:val="00D21F5C"/>
    <w:rsid w:val="00D2253D"/>
    <w:rsid w:val="00D22F3C"/>
    <w:rsid w:val="00D2388C"/>
    <w:rsid w:val="00D23ABB"/>
    <w:rsid w:val="00D24082"/>
    <w:rsid w:val="00D245F9"/>
    <w:rsid w:val="00D24934"/>
    <w:rsid w:val="00D25B61"/>
    <w:rsid w:val="00D25E5F"/>
    <w:rsid w:val="00D26121"/>
    <w:rsid w:val="00D2629A"/>
    <w:rsid w:val="00D26E37"/>
    <w:rsid w:val="00D27638"/>
    <w:rsid w:val="00D27D29"/>
    <w:rsid w:val="00D30208"/>
    <w:rsid w:val="00D30255"/>
    <w:rsid w:val="00D3059B"/>
    <w:rsid w:val="00D31087"/>
    <w:rsid w:val="00D31A20"/>
    <w:rsid w:val="00D32089"/>
    <w:rsid w:val="00D321A7"/>
    <w:rsid w:val="00D328D3"/>
    <w:rsid w:val="00D32AE2"/>
    <w:rsid w:val="00D3405F"/>
    <w:rsid w:val="00D34431"/>
    <w:rsid w:val="00D3448B"/>
    <w:rsid w:val="00D34672"/>
    <w:rsid w:val="00D34B67"/>
    <w:rsid w:val="00D353BA"/>
    <w:rsid w:val="00D35422"/>
    <w:rsid w:val="00D35C55"/>
    <w:rsid w:val="00D36019"/>
    <w:rsid w:val="00D3680C"/>
    <w:rsid w:val="00D37050"/>
    <w:rsid w:val="00D379A0"/>
    <w:rsid w:val="00D37EAA"/>
    <w:rsid w:val="00D407DD"/>
    <w:rsid w:val="00D40944"/>
    <w:rsid w:val="00D416FD"/>
    <w:rsid w:val="00D42311"/>
    <w:rsid w:val="00D42A79"/>
    <w:rsid w:val="00D42B28"/>
    <w:rsid w:val="00D4362A"/>
    <w:rsid w:val="00D43817"/>
    <w:rsid w:val="00D43907"/>
    <w:rsid w:val="00D43D4A"/>
    <w:rsid w:val="00D444FA"/>
    <w:rsid w:val="00D45177"/>
    <w:rsid w:val="00D451C1"/>
    <w:rsid w:val="00D45308"/>
    <w:rsid w:val="00D46950"/>
    <w:rsid w:val="00D469F9"/>
    <w:rsid w:val="00D46AB8"/>
    <w:rsid w:val="00D46D2B"/>
    <w:rsid w:val="00D46F8C"/>
    <w:rsid w:val="00D47013"/>
    <w:rsid w:val="00D47256"/>
    <w:rsid w:val="00D47331"/>
    <w:rsid w:val="00D4749E"/>
    <w:rsid w:val="00D4768A"/>
    <w:rsid w:val="00D47D09"/>
    <w:rsid w:val="00D507AE"/>
    <w:rsid w:val="00D5084F"/>
    <w:rsid w:val="00D50C51"/>
    <w:rsid w:val="00D5120D"/>
    <w:rsid w:val="00D51ED3"/>
    <w:rsid w:val="00D51FB1"/>
    <w:rsid w:val="00D521CE"/>
    <w:rsid w:val="00D52433"/>
    <w:rsid w:val="00D5288F"/>
    <w:rsid w:val="00D53403"/>
    <w:rsid w:val="00D537B1"/>
    <w:rsid w:val="00D538A7"/>
    <w:rsid w:val="00D53AD6"/>
    <w:rsid w:val="00D53C08"/>
    <w:rsid w:val="00D540A8"/>
    <w:rsid w:val="00D5415F"/>
    <w:rsid w:val="00D54E69"/>
    <w:rsid w:val="00D552F5"/>
    <w:rsid w:val="00D5530E"/>
    <w:rsid w:val="00D55669"/>
    <w:rsid w:val="00D55DCA"/>
    <w:rsid w:val="00D563E1"/>
    <w:rsid w:val="00D565EF"/>
    <w:rsid w:val="00D56B43"/>
    <w:rsid w:val="00D56C95"/>
    <w:rsid w:val="00D56D45"/>
    <w:rsid w:val="00D60046"/>
    <w:rsid w:val="00D6029D"/>
    <w:rsid w:val="00D6090A"/>
    <w:rsid w:val="00D61434"/>
    <w:rsid w:val="00D6176E"/>
    <w:rsid w:val="00D626E0"/>
    <w:rsid w:val="00D6276C"/>
    <w:rsid w:val="00D62B57"/>
    <w:rsid w:val="00D64106"/>
    <w:rsid w:val="00D64F35"/>
    <w:rsid w:val="00D66EAF"/>
    <w:rsid w:val="00D6717E"/>
    <w:rsid w:val="00D67473"/>
    <w:rsid w:val="00D679EE"/>
    <w:rsid w:val="00D67F53"/>
    <w:rsid w:val="00D67FDE"/>
    <w:rsid w:val="00D70441"/>
    <w:rsid w:val="00D707BC"/>
    <w:rsid w:val="00D707D2"/>
    <w:rsid w:val="00D7180D"/>
    <w:rsid w:val="00D71D19"/>
    <w:rsid w:val="00D71F85"/>
    <w:rsid w:val="00D71FFB"/>
    <w:rsid w:val="00D72123"/>
    <w:rsid w:val="00D736CD"/>
    <w:rsid w:val="00D73E7A"/>
    <w:rsid w:val="00D74005"/>
    <w:rsid w:val="00D744C0"/>
    <w:rsid w:val="00D7453E"/>
    <w:rsid w:val="00D7530F"/>
    <w:rsid w:val="00D757CA"/>
    <w:rsid w:val="00D75BB7"/>
    <w:rsid w:val="00D7633E"/>
    <w:rsid w:val="00D767B6"/>
    <w:rsid w:val="00D76ABD"/>
    <w:rsid w:val="00D7709C"/>
    <w:rsid w:val="00D770BE"/>
    <w:rsid w:val="00D773A9"/>
    <w:rsid w:val="00D7783B"/>
    <w:rsid w:val="00D80558"/>
    <w:rsid w:val="00D80FCB"/>
    <w:rsid w:val="00D81CE1"/>
    <w:rsid w:val="00D81DA8"/>
    <w:rsid w:val="00D82111"/>
    <w:rsid w:val="00D8299A"/>
    <w:rsid w:val="00D8379F"/>
    <w:rsid w:val="00D83C59"/>
    <w:rsid w:val="00D8474F"/>
    <w:rsid w:val="00D84F4C"/>
    <w:rsid w:val="00D856A9"/>
    <w:rsid w:val="00D85FA3"/>
    <w:rsid w:val="00D86361"/>
    <w:rsid w:val="00D8699F"/>
    <w:rsid w:val="00D86D26"/>
    <w:rsid w:val="00D8711F"/>
    <w:rsid w:val="00D875B8"/>
    <w:rsid w:val="00D87726"/>
    <w:rsid w:val="00D87B3E"/>
    <w:rsid w:val="00D900FC"/>
    <w:rsid w:val="00D906D1"/>
    <w:rsid w:val="00D90741"/>
    <w:rsid w:val="00D91006"/>
    <w:rsid w:val="00D910C1"/>
    <w:rsid w:val="00D9162C"/>
    <w:rsid w:val="00D9186F"/>
    <w:rsid w:val="00D919BD"/>
    <w:rsid w:val="00D91E6F"/>
    <w:rsid w:val="00D92206"/>
    <w:rsid w:val="00D9236C"/>
    <w:rsid w:val="00D928D0"/>
    <w:rsid w:val="00D92950"/>
    <w:rsid w:val="00D92C1D"/>
    <w:rsid w:val="00D92C5B"/>
    <w:rsid w:val="00D9306A"/>
    <w:rsid w:val="00D930F3"/>
    <w:rsid w:val="00D93605"/>
    <w:rsid w:val="00D938BB"/>
    <w:rsid w:val="00D94A8C"/>
    <w:rsid w:val="00D94E65"/>
    <w:rsid w:val="00D95073"/>
    <w:rsid w:val="00D95525"/>
    <w:rsid w:val="00D9598C"/>
    <w:rsid w:val="00D96124"/>
    <w:rsid w:val="00D96862"/>
    <w:rsid w:val="00D970B7"/>
    <w:rsid w:val="00D976EF"/>
    <w:rsid w:val="00D9770C"/>
    <w:rsid w:val="00D97894"/>
    <w:rsid w:val="00D97A56"/>
    <w:rsid w:val="00DA0487"/>
    <w:rsid w:val="00DA077E"/>
    <w:rsid w:val="00DA0FBB"/>
    <w:rsid w:val="00DA1A42"/>
    <w:rsid w:val="00DA2522"/>
    <w:rsid w:val="00DA2A87"/>
    <w:rsid w:val="00DA3806"/>
    <w:rsid w:val="00DA3E05"/>
    <w:rsid w:val="00DA402C"/>
    <w:rsid w:val="00DA413C"/>
    <w:rsid w:val="00DA4D26"/>
    <w:rsid w:val="00DA5612"/>
    <w:rsid w:val="00DA58CB"/>
    <w:rsid w:val="00DA5CCB"/>
    <w:rsid w:val="00DA64AA"/>
    <w:rsid w:val="00DA66AD"/>
    <w:rsid w:val="00DA6827"/>
    <w:rsid w:val="00DA69E4"/>
    <w:rsid w:val="00DA7184"/>
    <w:rsid w:val="00DA76CB"/>
    <w:rsid w:val="00DA7D1C"/>
    <w:rsid w:val="00DB020B"/>
    <w:rsid w:val="00DB06B5"/>
    <w:rsid w:val="00DB0CD7"/>
    <w:rsid w:val="00DB1075"/>
    <w:rsid w:val="00DB12E3"/>
    <w:rsid w:val="00DB1433"/>
    <w:rsid w:val="00DB16A2"/>
    <w:rsid w:val="00DB1732"/>
    <w:rsid w:val="00DB1CAA"/>
    <w:rsid w:val="00DB1CDF"/>
    <w:rsid w:val="00DB1DD2"/>
    <w:rsid w:val="00DB3781"/>
    <w:rsid w:val="00DB38BF"/>
    <w:rsid w:val="00DB4246"/>
    <w:rsid w:val="00DB4DF5"/>
    <w:rsid w:val="00DB5753"/>
    <w:rsid w:val="00DB5A41"/>
    <w:rsid w:val="00DB5F7B"/>
    <w:rsid w:val="00DB6841"/>
    <w:rsid w:val="00DB6EF6"/>
    <w:rsid w:val="00DB7BDA"/>
    <w:rsid w:val="00DB7FA8"/>
    <w:rsid w:val="00DC0050"/>
    <w:rsid w:val="00DC0522"/>
    <w:rsid w:val="00DC195F"/>
    <w:rsid w:val="00DC25D9"/>
    <w:rsid w:val="00DC29FD"/>
    <w:rsid w:val="00DC2B73"/>
    <w:rsid w:val="00DC2DF8"/>
    <w:rsid w:val="00DC3049"/>
    <w:rsid w:val="00DC33B7"/>
    <w:rsid w:val="00DC36C3"/>
    <w:rsid w:val="00DC376E"/>
    <w:rsid w:val="00DC390F"/>
    <w:rsid w:val="00DC3D0E"/>
    <w:rsid w:val="00DC42F3"/>
    <w:rsid w:val="00DC44AE"/>
    <w:rsid w:val="00DC4529"/>
    <w:rsid w:val="00DC47F7"/>
    <w:rsid w:val="00DC4A9C"/>
    <w:rsid w:val="00DC5847"/>
    <w:rsid w:val="00DC587A"/>
    <w:rsid w:val="00DC5CEC"/>
    <w:rsid w:val="00DC5CF7"/>
    <w:rsid w:val="00DC5FA3"/>
    <w:rsid w:val="00DC747F"/>
    <w:rsid w:val="00DC768F"/>
    <w:rsid w:val="00DC7AB5"/>
    <w:rsid w:val="00DC7BCE"/>
    <w:rsid w:val="00DD09DD"/>
    <w:rsid w:val="00DD0AFA"/>
    <w:rsid w:val="00DD1E24"/>
    <w:rsid w:val="00DD2310"/>
    <w:rsid w:val="00DD2333"/>
    <w:rsid w:val="00DD3751"/>
    <w:rsid w:val="00DD3D76"/>
    <w:rsid w:val="00DD41F5"/>
    <w:rsid w:val="00DD43D9"/>
    <w:rsid w:val="00DD50CD"/>
    <w:rsid w:val="00DD5B89"/>
    <w:rsid w:val="00DD5C3A"/>
    <w:rsid w:val="00DD5DA8"/>
    <w:rsid w:val="00DD6489"/>
    <w:rsid w:val="00DD68A7"/>
    <w:rsid w:val="00DD6C07"/>
    <w:rsid w:val="00DD6CCA"/>
    <w:rsid w:val="00DD71DE"/>
    <w:rsid w:val="00DD7718"/>
    <w:rsid w:val="00DE0641"/>
    <w:rsid w:val="00DE070E"/>
    <w:rsid w:val="00DE0A51"/>
    <w:rsid w:val="00DE0E1F"/>
    <w:rsid w:val="00DE1077"/>
    <w:rsid w:val="00DE1558"/>
    <w:rsid w:val="00DE161B"/>
    <w:rsid w:val="00DE195E"/>
    <w:rsid w:val="00DE2B83"/>
    <w:rsid w:val="00DE2DA6"/>
    <w:rsid w:val="00DE2E8C"/>
    <w:rsid w:val="00DE4654"/>
    <w:rsid w:val="00DE47EA"/>
    <w:rsid w:val="00DE4D20"/>
    <w:rsid w:val="00DE50C0"/>
    <w:rsid w:val="00DE5111"/>
    <w:rsid w:val="00DE5368"/>
    <w:rsid w:val="00DE5863"/>
    <w:rsid w:val="00DE5CA2"/>
    <w:rsid w:val="00DE5D24"/>
    <w:rsid w:val="00DE5F5A"/>
    <w:rsid w:val="00DE605A"/>
    <w:rsid w:val="00DE65A1"/>
    <w:rsid w:val="00DE65B8"/>
    <w:rsid w:val="00DE6F71"/>
    <w:rsid w:val="00DE7726"/>
    <w:rsid w:val="00DF0356"/>
    <w:rsid w:val="00DF04A1"/>
    <w:rsid w:val="00DF04CC"/>
    <w:rsid w:val="00DF0C9C"/>
    <w:rsid w:val="00DF0F09"/>
    <w:rsid w:val="00DF2145"/>
    <w:rsid w:val="00DF21EE"/>
    <w:rsid w:val="00DF282B"/>
    <w:rsid w:val="00DF2F78"/>
    <w:rsid w:val="00DF3336"/>
    <w:rsid w:val="00DF3CC5"/>
    <w:rsid w:val="00DF49D2"/>
    <w:rsid w:val="00DF505A"/>
    <w:rsid w:val="00DF5D07"/>
    <w:rsid w:val="00DF5DC6"/>
    <w:rsid w:val="00DF5DD9"/>
    <w:rsid w:val="00DF64B4"/>
    <w:rsid w:val="00DF6726"/>
    <w:rsid w:val="00DF6E84"/>
    <w:rsid w:val="00DF73B7"/>
    <w:rsid w:val="00DF7D5B"/>
    <w:rsid w:val="00E00DCB"/>
    <w:rsid w:val="00E0162A"/>
    <w:rsid w:val="00E02245"/>
    <w:rsid w:val="00E024B9"/>
    <w:rsid w:val="00E02A26"/>
    <w:rsid w:val="00E03400"/>
    <w:rsid w:val="00E03723"/>
    <w:rsid w:val="00E04A91"/>
    <w:rsid w:val="00E04AF8"/>
    <w:rsid w:val="00E0516D"/>
    <w:rsid w:val="00E05639"/>
    <w:rsid w:val="00E0578C"/>
    <w:rsid w:val="00E063A2"/>
    <w:rsid w:val="00E066BD"/>
    <w:rsid w:val="00E100A2"/>
    <w:rsid w:val="00E104E7"/>
    <w:rsid w:val="00E11039"/>
    <w:rsid w:val="00E114C9"/>
    <w:rsid w:val="00E11B60"/>
    <w:rsid w:val="00E12279"/>
    <w:rsid w:val="00E123A9"/>
    <w:rsid w:val="00E123F2"/>
    <w:rsid w:val="00E12D9F"/>
    <w:rsid w:val="00E13A7F"/>
    <w:rsid w:val="00E13C0F"/>
    <w:rsid w:val="00E13F00"/>
    <w:rsid w:val="00E14FD6"/>
    <w:rsid w:val="00E15464"/>
    <w:rsid w:val="00E1597C"/>
    <w:rsid w:val="00E159F0"/>
    <w:rsid w:val="00E15DDB"/>
    <w:rsid w:val="00E16612"/>
    <w:rsid w:val="00E1673E"/>
    <w:rsid w:val="00E16EF3"/>
    <w:rsid w:val="00E1724A"/>
    <w:rsid w:val="00E1763F"/>
    <w:rsid w:val="00E17D1E"/>
    <w:rsid w:val="00E17D5F"/>
    <w:rsid w:val="00E17DBF"/>
    <w:rsid w:val="00E2007E"/>
    <w:rsid w:val="00E20922"/>
    <w:rsid w:val="00E20CD2"/>
    <w:rsid w:val="00E215E6"/>
    <w:rsid w:val="00E21ABE"/>
    <w:rsid w:val="00E22217"/>
    <w:rsid w:val="00E229B1"/>
    <w:rsid w:val="00E22A82"/>
    <w:rsid w:val="00E22AF7"/>
    <w:rsid w:val="00E22B7B"/>
    <w:rsid w:val="00E23396"/>
    <w:rsid w:val="00E233C3"/>
    <w:rsid w:val="00E23CE1"/>
    <w:rsid w:val="00E23F79"/>
    <w:rsid w:val="00E242F3"/>
    <w:rsid w:val="00E248CE"/>
    <w:rsid w:val="00E2518C"/>
    <w:rsid w:val="00E25C38"/>
    <w:rsid w:val="00E26961"/>
    <w:rsid w:val="00E27011"/>
    <w:rsid w:val="00E279C0"/>
    <w:rsid w:val="00E27C73"/>
    <w:rsid w:val="00E3083E"/>
    <w:rsid w:val="00E326A9"/>
    <w:rsid w:val="00E3320E"/>
    <w:rsid w:val="00E34963"/>
    <w:rsid w:val="00E34E6A"/>
    <w:rsid w:val="00E35373"/>
    <w:rsid w:val="00E35B78"/>
    <w:rsid w:val="00E35E4C"/>
    <w:rsid w:val="00E363DF"/>
    <w:rsid w:val="00E36B8B"/>
    <w:rsid w:val="00E36CF6"/>
    <w:rsid w:val="00E36D6E"/>
    <w:rsid w:val="00E3750C"/>
    <w:rsid w:val="00E37B4B"/>
    <w:rsid w:val="00E4028E"/>
    <w:rsid w:val="00E410D1"/>
    <w:rsid w:val="00E42185"/>
    <w:rsid w:val="00E42465"/>
    <w:rsid w:val="00E4275B"/>
    <w:rsid w:val="00E42A6E"/>
    <w:rsid w:val="00E42AB7"/>
    <w:rsid w:val="00E42B70"/>
    <w:rsid w:val="00E43CB3"/>
    <w:rsid w:val="00E448CE"/>
    <w:rsid w:val="00E44B39"/>
    <w:rsid w:val="00E460DC"/>
    <w:rsid w:val="00E462A9"/>
    <w:rsid w:val="00E47244"/>
    <w:rsid w:val="00E47BA3"/>
    <w:rsid w:val="00E500C3"/>
    <w:rsid w:val="00E505A3"/>
    <w:rsid w:val="00E50622"/>
    <w:rsid w:val="00E50693"/>
    <w:rsid w:val="00E52093"/>
    <w:rsid w:val="00E52578"/>
    <w:rsid w:val="00E52894"/>
    <w:rsid w:val="00E53274"/>
    <w:rsid w:val="00E5449D"/>
    <w:rsid w:val="00E5459D"/>
    <w:rsid w:val="00E54B99"/>
    <w:rsid w:val="00E54D67"/>
    <w:rsid w:val="00E5559F"/>
    <w:rsid w:val="00E55782"/>
    <w:rsid w:val="00E55923"/>
    <w:rsid w:val="00E5645C"/>
    <w:rsid w:val="00E564C2"/>
    <w:rsid w:val="00E57242"/>
    <w:rsid w:val="00E57B00"/>
    <w:rsid w:val="00E60141"/>
    <w:rsid w:val="00E6031D"/>
    <w:rsid w:val="00E6036F"/>
    <w:rsid w:val="00E606A7"/>
    <w:rsid w:val="00E60B7E"/>
    <w:rsid w:val="00E60D93"/>
    <w:rsid w:val="00E60E03"/>
    <w:rsid w:val="00E61C34"/>
    <w:rsid w:val="00E6243C"/>
    <w:rsid w:val="00E62C46"/>
    <w:rsid w:val="00E6348B"/>
    <w:rsid w:val="00E638DA"/>
    <w:rsid w:val="00E647C8"/>
    <w:rsid w:val="00E6507C"/>
    <w:rsid w:val="00E652EA"/>
    <w:rsid w:val="00E65951"/>
    <w:rsid w:val="00E65C17"/>
    <w:rsid w:val="00E65D80"/>
    <w:rsid w:val="00E66CE1"/>
    <w:rsid w:val="00E66FBF"/>
    <w:rsid w:val="00E6738D"/>
    <w:rsid w:val="00E67A10"/>
    <w:rsid w:val="00E67CA0"/>
    <w:rsid w:val="00E67E90"/>
    <w:rsid w:val="00E7001E"/>
    <w:rsid w:val="00E7090B"/>
    <w:rsid w:val="00E70B5F"/>
    <w:rsid w:val="00E70D20"/>
    <w:rsid w:val="00E71F91"/>
    <w:rsid w:val="00E72690"/>
    <w:rsid w:val="00E72961"/>
    <w:rsid w:val="00E72FF8"/>
    <w:rsid w:val="00E73CD4"/>
    <w:rsid w:val="00E73EA1"/>
    <w:rsid w:val="00E741B7"/>
    <w:rsid w:val="00E7497D"/>
    <w:rsid w:val="00E74B43"/>
    <w:rsid w:val="00E7546B"/>
    <w:rsid w:val="00E75663"/>
    <w:rsid w:val="00E75838"/>
    <w:rsid w:val="00E762AF"/>
    <w:rsid w:val="00E76574"/>
    <w:rsid w:val="00E765A9"/>
    <w:rsid w:val="00E76DCE"/>
    <w:rsid w:val="00E77344"/>
    <w:rsid w:val="00E774E8"/>
    <w:rsid w:val="00E776D0"/>
    <w:rsid w:val="00E80827"/>
    <w:rsid w:val="00E8124B"/>
    <w:rsid w:val="00E813DA"/>
    <w:rsid w:val="00E81B08"/>
    <w:rsid w:val="00E81B79"/>
    <w:rsid w:val="00E82604"/>
    <w:rsid w:val="00E833D5"/>
    <w:rsid w:val="00E83D52"/>
    <w:rsid w:val="00E84B09"/>
    <w:rsid w:val="00E84C45"/>
    <w:rsid w:val="00E84F06"/>
    <w:rsid w:val="00E85760"/>
    <w:rsid w:val="00E8671D"/>
    <w:rsid w:val="00E869E9"/>
    <w:rsid w:val="00E86A42"/>
    <w:rsid w:val="00E86E54"/>
    <w:rsid w:val="00E900BF"/>
    <w:rsid w:val="00E90BCE"/>
    <w:rsid w:val="00E90C7C"/>
    <w:rsid w:val="00E90D88"/>
    <w:rsid w:val="00E92592"/>
    <w:rsid w:val="00E928C7"/>
    <w:rsid w:val="00E92D21"/>
    <w:rsid w:val="00E92F18"/>
    <w:rsid w:val="00E9372B"/>
    <w:rsid w:val="00E937E3"/>
    <w:rsid w:val="00E93D33"/>
    <w:rsid w:val="00E947A8"/>
    <w:rsid w:val="00E94AD8"/>
    <w:rsid w:val="00E94E79"/>
    <w:rsid w:val="00E9548C"/>
    <w:rsid w:val="00E95F3F"/>
    <w:rsid w:val="00E963F5"/>
    <w:rsid w:val="00E969C8"/>
    <w:rsid w:val="00E96D72"/>
    <w:rsid w:val="00E976B4"/>
    <w:rsid w:val="00E9775E"/>
    <w:rsid w:val="00E978FB"/>
    <w:rsid w:val="00E97E7A"/>
    <w:rsid w:val="00EA0257"/>
    <w:rsid w:val="00EA041F"/>
    <w:rsid w:val="00EA0483"/>
    <w:rsid w:val="00EA0E91"/>
    <w:rsid w:val="00EA0FB5"/>
    <w:rsid w:val="00EA135E"/>
    <w:rsid w:val="00EA157A"/>
    <w:rsid w:val="00EA171A"/>
    <w:rsid w:val="00EA1779"/>
    <w:rsid w:val="00EA2230"/>
    <w:rsid w:val="00EA269F"/>
    <w:rsid w:val="00EA26AD"/>
    <w:rsid w:val="00EA2E3B"/>
    <w:rsid w:val="00EA3037"/>
    <w:rsid w:val="00EA3100"/>
    <w:rsid w:val="00EA3B84"/>
    <w:rsid w:val="00EA3DE8"/>
    <w:rsid w:val="00EA4841"/>
    <w:rsid w:val="00EA4DE3"/>
    <w:rsid w:val="00EA5215"/>
    <w:rsid w:val="00EA5577"/>
    <w:rsid w:val="00EA5CCD"/>
    <w:rsid w:val="00EA5DEC"/>
    <w:rsid w:val="00EA5FCF"/>
    <w:rsid w:val="00EA60FE"/>
    <w:rsid w:val="00EA7642"/>
    <w:rsid w:val="00EA79C0"/>
    <w:rsid w:val="00EB0029"/>
    <w:rsid w:val="00EB0182"/>
    <w:rsid w:val="00EB16CF"/>
    <w:rsid w:val="00EB17C8"/>
    <w:rsid w:val="00EB2385"/>
    <w:rsid w:val="00EB253D"/>
    <w:rsid w:val="00EB28DA"/>
    <w:rsid w:val="00EB2BC8"/>
    <w:rsid w:val="00EB2C52"/>
    <w:rsid w:val="00EB3E6F"/>
    <w:rsid w:val="00EB43E6"/>
    <w:rsid w:val="00EB48DD"/>
    <w:rsid w:val="00EB58E5"/>
    <w:rsid w:val="00EB652C"/>
    <w:rsid w:val="00EB7D97"/>
    <w:rsid w:val="00EC05CA"/>
    <w:rsid w:val="00EC17B9"/>
    <w:rsid w:val="00EC18B5"/>
    <w:rsid w:val="00EC2124"/>
    <w:rsid w:val="00EC22C3"/>
    <w:rsid w:val="00EC2344"/>
    <w:rsid w:val="00EC27CD"/>
    <w:rsid w:val="00EC2D2C"/>
    <w:rsid w:val="00EC2DEF"/>
    <w:rsid w:val="00EC3289"/>
    <w:rsid w:val="00EC3768"/>
    <w:rsid w:val="00EC43FB"/>
    <w:rsid w:val="00EC4CF3"/>
    <w:rsid w:val="00EC50EC"/>
    <w:rsid w:val="00EC60EB"/>
    <w:rsid w:val="00EC6D82"/>
    <w:rsid w:val="00EC6FDB"/>
    <w:rsid w:val="00EC7FA4"/>
    <w:rsid w:val="00ED0234"/>
    <w:rsid w:val="00ED042D"/>
    <w:rsid w:val="00ED0922"/>
    <w:rsid w:val="00ED0C24"/>
    <w:rsid w:val="00ED0C7A"/>
    <w:rsid w:val="00ED166F"/>
    <w:rsid w:val="00ED1A19"/>
    <w:rsid w:val="00ED1DEF"/>
    <w:rsid w:val="00ED23CA"/>
    <w:rsid w:val="00ED2464"/>
    <w:rsid w:val="00ED2481"/>
    <w:rsid w:val="00ED3205"/>
    <w:rsid w:val="00ED337B"/>
    <w:rsid w:val="00ED3849"/>
    <w:rsid w:val="00ED3962"/>
    <w:rsid w:val="00ED4452"/>
    <w:rsid w:val="00ED488F"/>
    <w:rsid w:val="00ED48F8"/>
    <w:rsid w:val="00ED4972"/>
    <w:rsid w:val="00ED4A0D"/>
    <w:rsid w:val="00ED564A"/>
    <w:rsid w:val="00ED5ADB"/>
    <w:rsid w:val="00ED67C7"/>
    <w:rsid w:val="00ED7591"/>
    <w:rsid w:val="00ED7AE3"/>
    <w:rsid w:val="00ED7D36"/>
    <w:rsid w:val="00ED7EED"/>
    <w:rsid w:val="00EE0A8E"/>
    <w:rsid w:val="00EE0A93"/>
    <w:rsid w:val="00EE0D0C"/>
    <w:rsid w:val="00EE11C5"/>
    <w:rsid w:val="00EE19BB"/>
    <w:rsid w:val="00EE1BD0"/>
    <w:rsid w:val="00EE26EC"/>
    <w:rsid w:val="00EE2CCE"/>
    <w:rsid w:val="00EE3C69"/>
    <w:rsid w:val="00EE3F90"/>
    <w:rsid w:val="00EE403D"/>
    <w:rsid w:val="00EE4D84"/>
    <w:rsid w:val="00EE525A"/>
    <w:rsid w:val="00EE53C2"/>
    <w:rsid w:val="00EE5455"/>
    <w:rsid w:val="00EE5540"/>
    <w:rsid w:val="00EE55DD"/>
    <w:rsid w:val="00EE5969"/>
    <w:rsid w:val="00EE700C"/>
    <w:rsid w:val="00EE7338"/>
    <w:rsid w:val="00EE7447"/>
    <w:rsid w:val="00EE7CFA"/>
    <w:rsid w:val="00EE7FB8"/>
    <w:rsid w:val="00EF0714"/>
    <w:rsid w:val="00EF090C"/>
    <w:rsid w:val="00EF0CF3"/>
    <w:rsid w:val="00EF15D0"/>
    <w:rsid w:val="00EF3F02"/>
    <w:rsid w:val="00EF4148"/>
    <w:rsid w:val="00EF499A"/>
    <w:rsid w:val="00EF508D"/>
    <w:rsid w:val="00EF55B2"/>
    <w:rsid w:val="00EF595A"/>
    <w:rsid w:val="00EF5A42"/>
    <w:rsid w:val="00EF5AFB"/>
    <w:rsid w:val="00EF6ABD"/>
    <w:rsid w:val="00EF6C0A"/>
    <w:rsid w:val="00EF7145"/>
    <w:rsid w:val="00EF722E"/>
    <w:rsid w:val="00EF754A"/>
    <w:rsid w:val="00F019B0"/>
    <w:rsid w:val="00F0474D"/>
    <w:rsid w:val="00F0527D"/>
    <w:rsid w:val="00F0555A"/>
    <w:rsid w:val="00F05B99"/>
    <w:rsid w:val="00F05E75"/>
    <w:rsid w:val="00F06120"/>
    <w:rsid w:val="00F065EA"/>
    <w:rsid w:val="00F06A2D"/>
    <w:rsid w:val="00F06C54"/>
    <w:rsid w:val="00F06F62"/>
    <w:rsid w:val="00F0769B"/>
    <w:rsid w:val="00F07700"/>
    <w:rsid w:val="00F07D05"/>
    <w:rsid w:val="00F07DBF"/>
    <w:rsid w:val="00F07E2F"/>
    <w:rsid w:val="00F07E9E"/>
    <w:rsid w:val="00F07F2C"/>
    <w:rsid w:val="00F108E7"/>
    <w:rsid w:val="00F10C35"/>
    <w:rsid w:val="00F10CBD"/>
    <w:rsid w:val="00F11234"/>
    <w:rsid w:val="00F115AC"/>
    <w:rsid w:val="00F11645"/>
    <w:rsid w:val="00F12311"/>
    <w:rsid w:val="00F12370"/>
    <w:rsid w:val="00F138F3"/>
    <w:rsid w:val="00F13D6A"/>
    <w:rsid w:val="00F13DE2"/>
    <w:rsid w:val="00F13DEE"/>
    <w:rsid w:val="00F14B4B"/>
    <w:rsid w:val="00F14F0F"/>
    <w:rsid w:val="00F158FF"/>
    <w:rsid w:val="00F15F1A"/>
    <w:rsid w:val="00F1713B"/>
    <w:rsid w:val="00F17A30"/>
    <w:rsid w:val="00F17BB9"/>
    <w:rsid w:val="00F17CDC"/>
    <w:rsid w:val="00F2052B"/>
    <w:rsid w:val="00F20F0D"/>
    <w:rsid w:val="00F21AD6"/>
    <w:rsid w:val="00F21F80"/>
    <w:rsid w:val="00F229D6"/>
    <w:rsid w:val="00F23BBC"/>
    <w:rsid w:val="00F2406B"/>
    <w:rsid w:val="00F24104"/>
    <w:rsid w:val="00F24180"/>
    <w:rsid w:val="00F242CE"/>
    <w:rsid w:val="00F24654"/>
    <w:rsid w:val="00F248AB"/>
    <w:rsid w:val="00F24F37"/>
    <w:rsid w:val="00F25137"/>
    <w:rsid w:val="00F2589B"/>
    <w:rsid w:val="00F258FB"/>
    <w:rsid w:val="00F2679D"/>
    <w:rsid w:val="00F26AF0"/>
    <w:rsid w:val="00F27781"/>
    <w:rsid w:val="00F27820"/>
    <w:rsid w:val="00F278C9"/>
    <w:rsid w:val="00F3034B"/>
    <w:rsid w:val="00F30CE2"/>
    <w:rsid w:val="00F31578"/>
    <w:rsid w:val="00F31624"/>
    <w:rsid w:val="00F3300A"/>
    <w:rsid w:val="00F33247"/>
    <w:rsid w:val="00F33533"/>
    <w:rsid w:val="00F33CB8"/>
    <w:rsid w:val="00F33CF2"/>
    <w:rsid w:val="00F33EF7"/>
    <w:rsid w:val="00F3400C"/>
    <w:rsid w:val="00F3419C"/>
    <w:rsid w:val="00F345DF"/>
    <w:rsid w:val="00F34613"/>
    <w:rsid w:val="00F347C8"/>
    <w:rsid w:val="00F34A32"/>
    <w:rsid w:val="00F34C2D"/>
    <w:rsid w:val="00F34E3B"/>
    <w:rsid w:val="00F3503D"/>
    <w:rsid w:val="00F3575A"/>
    <w:rsid w:val="00F35D9F"/>
    <w:rsid w:val="00F364B6"/>
    <w:rsid w:val="00F3789D"/>
    <w:rsid w:val="00F379B5"/>
    <w:rsid w:val="00F40ACA"/>
    <w:rsid w:val="00F40B09"/>
    <w:rsid w:val="00F41824"/>
    <w:rsid w:val="00F418F4"/>
    <w:rsid w:val="00F41B50"/>
    <w:rsid w:val="00F424D3"/>
    <w:rsid w:val="00F42613"/>
    <w:rsid w:val="00F42ECB"/>
    <w:rsid w:val="00F43ABB"/>
    <w:rsid w:val="00F442FC"/>
    <w:rsid w:val="00F444C2"/>
    <w:rsid w:val="00F4467D"/>
    <w:rsid w:val="00F44CD7"/>
    <w:rsid w:val="00F46780"/>
    <w:rsid w:val="00F468A7"/>
    <w:rsid w:val="00F476C1"/>
    <w:rsid w:val="00F50101"/>
    <w:rsid w:val="00F5047C"/>
    <w:rsid w:val="00F5107C"/>
    <w:rsid w:val="00F513D6"/>
    <w:rsid w:val="00F51AB6"/>
    <w:rsid w:val="00F520BD"/>
    <w:rsid w:val="00F52280"/>
    <w:rsid w:val="00F52373"/>
    <w:rsid w:val="00F53047"/>
    <w:rsid w:val="00F5304C"/>
    <w:rsid w:val="00F530A9"/>
    <w:rsid w:val="00F53FF7"/>
    <w:rsid w:val="00F5421F"/>
    <w:rsid w:val="00F5493B"/>
    <w:rsid w:val="00F55BC9"/>
    <w:rsid w:val="00F55F67"/>
    <w:rsid w:val="00F572E2"/>
    <w:rsid w:val="00F57810"/>
    <w:rsid w:val="00F57B9F"/>
    <w:rsid w:val="00F606DD"/>
    <w:rsid w:val="00F606EA"/>
    <w:rsid w:val="00F607E3"/>
    <w:rsid w:val="00F61A2E"/>
    <w:rsid w:val="00F61E75"/>
    <w:rsid w:val="00F6278C"/>
    <w:rsid w:val="00F62968"/>
    <w:rsid w:val="00F62CB6"/>
    <w:rsid w:val="00F63366"/>
    <w:rsid w:val="00F634B2"/>
    <w:rsid w:val="00F63787"/>
    <w:rsid w:val="00F63D75"/>
    <w:rsid w:val="00F64CC3"/>
    <w:rsid w:val="00F655DE"/>
    <w:rsid w:val="00F659B0"/>
    <w:rsid w:val="00F65CDB"/>
    <w:rsid w:val="00F65D96"/>
    <w:rsid w:val="00F65F93"/>
    <w:rsid w:val="00F663CF"/>
    <w:rsid w:val="00F6640D"/>
    <w:rsid w:val="00F66599"/>
    <w:rsid w:val="00F665C5"/>
    <w:rsid w:val="00F665F7"/>
    <w:rsid w:val="00F67307"/>
    <w:rsid w:val="00F67452"/>
    <w:rsid w:val="00F67A45"/>
    <w:rsid w:val="00F67CDE"/>
    <w:rsid w:val="00F700A1"/>
    <w:rsid w:val="00F70309"/>
    <w:rsid w:val="00F704D3"/>
    <w:rsid w:val="00F71204"/>
    <w:rsid w:val="00F72A69"/>
    <w:rsid w:val="00F72D45"/>
    <w:rsid w:val="00F72FE5"/>
    <w:rsid w:val="00F732DB"/>
    <w:rsid w:val="00F73493"/>
    <w:rsid w:val="00F73AED"/>
    <w:rsid w:val="00F74090"/>
    <w:rsid w:val="00F74E1C"/>
    <w:rsid w:val="00F74E96"/>
    <w:rsid w:val="00F74FDF"/>
    <w:rsid w:val="00F750B4"/>
    <w:rsid w:val="00F7602B"/>
    <w:rsid w:val="00F76FDA"/>
    <w:rsid w:val="00F770F3"/>
    <w:rsid w:val="00F80539"/>
    <w:rsid w:val="00F8095A"/>
    <w:rsid w:val="00F812CA"/>
    <w:rsid w:val="00F81F5C"/>
    <w:rsid w:val="00F82ED5"/>
    <w:rsid w:val="00F835CC"/>
    <w:rsid w:val="00F83FF5"/>
    <w:rsid w:val="00F8414A"/>
    <w:rsid w:val="00F84237"/>
    <w:rsid w:val="00F84A2C"/>
    <w:rsid w:val="00F84E6F"/>
    <w:rsid w:val="00F852EE"/>
    <w:rsid w:val="00F85361"/>
    <w:rsid w:val="00F853AF"/>
    <w:rsid w:val="00F854F6"/>
    <w:rsid w:val="00F85AA9"/>
    <w:rsid w:val="00F85B74"/>
    <w:rsid w:val="00F85E02"/>
    <w:rsid w:val="00F863E3"/>
    <w:rsid w:val="00F869D5"/>
    <w:rsid w:val="00F86EA7"/>
    <w:rsid w:val="00F87EFD"/>
    <w:rsid w:val="00F9133C"/>
    <w:rsid w:val="00F91A57"/>
    <w:rsid w:val="00F92FC6"/>
    <w:rsid w:val="00F932BA"/>
    <w:rsid w:val="00F93BBD"/>
    <w:rsid w:val="00F93CF1"/>
    <w:rsid w:val="00F94AA4"/>
    <w:rsid w:val="00F95CD2"/>
    <w:rsid w:val="00F96A34"/>
    <w:rsid w:val="00F97CF6"/>
    <w:rsid w:val="00F97D58"/>
    <w:rsid w:val="00F97F9A"/>
    <w:rsid w:val="00FA0204"/>
    <w:rsid w:val="00FA062B"/>
    <w:rsid w:val="00FA1364"/>
    <w:rsid w:val="00FA1387"/>
    <w:rsid w:val="00FA17D0"/>
    <w:rsid w:val="00FA18C9"/>
    <w:rsid w:val="00FA1A15"/>
    <w:rsid w:val="00FA1B45"/>
    <w:rsid w:val="00FA207A"/>
    <w:rsid w:val="00FA2FCC"/>
    <w:rsid w:val="00FA3719"/>
    <w:rsid w:val="00FA42AA"/>
    <w:rsid w:val="00FA44FD"/>
    <w:rsid w:val="00FA4B38"/>
    <w:rsid w:val="00FA4DBD"/>
    <w:rsid w:val="00FA5BCD"/>
    <w:rsid w:val="00FA5D27"/>
    <w:rsid w:val="00FA5D5F"/>
    <w:rsid w:val="00FA62B7"/>
    <w:rsid w:val="00FA659B"/>
    <w:rsid w:val="00FA6742"/>
    <w:rsid w:val="00FA6CC8"/>
    <w:rsid w:val="00FA71DE"/>
    <w:rsid w:val="00FB0872"/>
    <w:rsid w:val="00FB0A80"/>
    <w:rsid w:val="00FB0E85"/>
    <w:rsid w:val="00FB1394"/>
    <w:rsid w:val="00FB1F0B"/>
    <w:rsid w:val="00FB2406"/>
    <w:rsid w:val="00FB24F9"/>
    <w:rsid w:val="00FB292E"/>
    <w:rsid w:val="00FB2D92"/>
    <w:rsid w:val="00FB2E2E"/>
    <w:rsid w:val="00FB389D"/>
    <w:rsid w:val="00FB3B15"/>
    <w:rsid w:val="00FB41D2"/>
    <w:rsid w:val="00FB4387"/>
    <w:rsid w:val="00FB5323"/>
    <w:rsid w:val="00FB546C"/>
    <w:rsid w:val="00FB5B13"/>
    <w:rsid w:val="00FB5D8C"/>
    <w:rsid w:val="00FB6157"/>
    <w:rsid w:val="00FB645E"/>
    <w:rsid w:val="00FB68FA"/>
    <w:rsid w:val="00FB6FF4"/>
    <w:rsid w:val="00FB70C0"/>
    <w:rsid w:val="00FB7366"/>
    <w:rsid w:val="00FB756F"/>
    <w:rsid w:val="00FC1ADC"/>
    <w:rsid w:val="00FC22A7"/>
    <w:rsid w:val="00FC28FD"/>
    <w:rsid w:val="00FC2AB2"/>
    <w:rsid w:val="00FC33DD"/>
    <w:rsid w:val="00FC3455"/>
    <w:rsid w:val="00FC35EE"/>
    <w:rsid w:val="00FC36C6"/>
    <w:rsid w:val="00FC3BA2"/>
    <w:rsid w:val="00FC3C28"/>
    <w:rsid w:val="00FC468E"/>
    <w:rsid w:val="00FC594F"/>
    <w:rsid w:val="00FC5B5C"/>
    <w:rsid w:val="00FC5D31"/>
    <w:rsid w:val="00FC61FA"/>
    <w:rsid w:val="00FC62F8"/>
    <w:rsid w:val="00FC6750"/>
    <w:rsid w:val="00FC6A45"/>
    <w:rsid w:val="00FC705C"/>
    <w:rsid w:val="00FC71B9"/>
    <w:rsid w:val="00FD08EB"/>
    <w:rsid w:val="00FD0C96"/>
    <w:rsid w:val="00FD0CCF"/>
    <w:rsid w:val="00FD123D"/>
    <w:rsid w:val="00FD1FD9"/>
    <w:rsid w:val="00FD263A"/>
    <w:rsid w:val="00FD312D"/>
    <w:rsid w:val="00FD324E"/>
    <w:rsid w:val="00FD36F7"/>
    <w:rsid w:val="00FD38C9"/>
    <w:rsid w:val="00FD4874"/>
    <w:rsid w:val="00FD4A72"/>
    <w:rsid w:val="00FD5073"/>
    <w:rsid w:val="00FD5864"/>
    <w:rsid w:val="00FD5878"/>
    <w:rsid w:val="00FD60DC"/>
    <w:rsid w:val="00FD6499"/>
    <w:rsid w:val="00FD6E2C"/>
    <w:rsid w:val="00FD791A"/>
    <w:rsid w:val="00FE0293"/>
    <w:rsid w:val="00FE165D"/>
    <w:rsid w:val="00FE175D"/>
    <w:rsid w:val="00FE306B"/>
    <w:rsid w:val="00FE3692"/>
    <w:rsid w:val="00FE5C90"/>
    <w:rsid w:val="00FE60D2"/>
    <w:rsid w:val="00FE635D"/>
    <w:rsid w:val="00FE7255"/>
    <w:rsid w:val="00FE75F3"/>
    <w:rsid w:val="00FE7777"/>
    <w:rsid w:val="00FE7800"/>
    <w:rsid w:val="00FE7875"/>
    <w:rsid w:val="00FE7E06"/>
    <w:rsid w:val="00FF09CD"/>
    <w:rsid w:val="00FF0A8D"/>
    <w:rsid w:val="00FF0D76"/>
    <w:rsid w:val="00FF0E7B"/>
    <w:rsid w:val="00FF199F"/>
    <w:rsid w:val="00FF1CB3"/>
    <w:rsid w:val="00FF2372"/>
    <w:rsid w:val="00FF252D"/>
    <w:rsid w:val="00FF2A84"/>
    <w:rsid w:val="00FF3546"/>
    <w:rsid w:val="00FF3BBE"/>
    <w:rsid w:val="00FF40B7"/>
    <w:rsid w:val="00FF4660"/>
    <w:rsid w:val="00FF489E"/>
    <w:rsid w:val="00FF4BB1"/>
    <w:rsid w:val="00FF5BD4"/>
    <w:rsid w:val="00FF5E47"/>
    <w:rsid w:val="00FF5F6F"/>
    <w:rsid w:val="00FF63AE"/>
    <w:rsid w:val="00FF6826"/>
    <w:rsid w:val="00FF6E9D"/>
    <w:rsid w:val="00FF75FB"/>
    <w:rsid w:val="00FF7D4F"/>
    <w:rsid w:val="026F7208"/>
    <w:rsid w:val="03B9BE25"/>
    <w:rsid w:val="0525B364"/>
    <w:rsid w:val="06727597"/>
    <w:rsid w:val="09DBE2EA"/>
    <w:rsid w:val="160DD246"/>
    <w:rsid w:val="1821F125"/>
    <w:rsid w:val="1ABBBC8B"/>
    <w:rsid w:val="1C4EB76D"/>
    <w:rsid w:val="21EC294B"/>
    <w:rsid w:val="23D5ECDF"/>
    <w:rsid w:val="24745C55"/>
    <w:rsid w:val="257A386A"/>
    <w:rsid w:val="287480B2"/>
    <w:rsid w:val="2A02127F"/>
    <w:rsid w:val="2CDB012D"/>
    <w:rsid w:val="2DD672A0"/>
    <w:rsid w:val="2E1DF595"/>
    <w:rsid w:val="31242DDB"/>
    <w:rsid w:val="361B4BCD"/>
    <w:rsid w:val="369278D6"/>
    <w:rsid w:val="38231832"/>
    <w:rsid w:val="3EE3C8C8"/>
    <w:rsid w:val="40EA3C44"/>
    <w:rsid w:val="4141D169"/>
    <w:rsid w:val="41ED5255"/>
    <w:rsid w:val="41EF628E"/>
    <w:rsid w:val="449AB693"/>
    <w:rsid w:val="454753F6"/>
    <w:rsid w:val="47E18028"/>
    <w:rsid w:val="4832841B"/>
    <w:rsid w:val="49C7E5D4"/>
    <w:rsid w:val="4E8A61ED"/>
    <w:rsid w:val="50D658F9"/>
    <w:rsid w:val="5581EA96"/>
    <w:rsid w:val="58449C2C"/>
    <w:rsid w:val="5929FA5B"/>
    <w:rsid w:val="5A9E5FBF"/>
    <w:rsid w:val="5AC2F80D"/>
    <w:rsid w:val="6746B6AB"/>
    <w:rsid w:val="69E5182F"/>
    <w:rsid w:val="6A3EAAC0"/>
    <w:rsid w:val="6C1A9D3C"/>
    <w:rsid w:val="6C5F447D"/>
    <w:rsid w:val="7220AA38"/>
    <w:rsid w:val="78D8A8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A2785B8B-29BD-4F5B-B4FB-2C94B2208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1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27011"/>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7011"/>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7011"/>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7011"/>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701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701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701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701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701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701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2701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2701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701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27011"/>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2701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7011"/>
    <w:rPr>
      <w:vertAlign w:val="superscript"/>
      <w:lang w:val="en-GB"/>
    </w:rPr>
  </w:style>
  <w:style w:type="paragraph" w:customStyle="1" w:styleId="Footnote">
    <w:name w:val="Footnote"/>
    <w:basedOn w:val="FootnoteText"/>
    <w:qFormat/>
    <w:rsid w:val="00E2701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E2701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E27011"/>
    <w:pPr>
      <w:tabs>
        <w:tab w:val="center" w:pos="4680"/>
        <w:tab w:val="right" w:pos="9360"/>
      </w:tabs>
    </w:pPr>
    <w:rPr>
      <w:sz w:val="20"/>
    </w:rPr>
  </w:style>
  <w:style w:type="character" w:customStyle="1" w:styleId="FooterChar">
    <w:name w:val="Footer Char"/>
    <w:basedOn w:val="DefaultParagraphFont"/>
    <w:link w:val="Footer"/>
    <w:uiPriority w:val="99"/>
    <w:rsid w:val="00E2701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27011"/>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27011"/>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E27011"/>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2701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E27011"/>
    <w:rPr>
      <w:sz w:val="16"/>
      <w:szCs w:val="16"/>
      <w:lang w:val="en-GB"/>
    </w:rPr>
  </w:style>
  <w:style w:type="paragraph" w:styleId="CommentText">
    <w:name w:val="annotation text"/>
    <w:basedOn w:val="Normal"/>
    <w:link w:val="CommentTextChar"/>
    <w:uiPriority w:val="99"/>
    <w:rsid w:val="00E27011"/>
    <w:rPr>
      <w:sz w:val="20"/>
      <w:szCs w:val="20"/>
    </w:rPr>
  </w:style>
  <w:style w:type="character" w:customStyle="1" w:styleId="CommentTextChar">
    <w:name w:val="Comment Text Char"/>
    <w:basedOn w:val="DefaultParagraphFont"/>
    <w:link w:val="CommentText"/>
    <w:uiPriority w:val="99"/>
    <w:rsid w:val="00E2701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27011"/>
    <w:rPr>
      <w:b/>
      <w:bCs/>
    </w:rPr>
  </w:style>
  <w:style w:type="character" w:customStyle="1" w:styleId="CommentSubjectChar">
    <w:name w:val="Comment Subject Char"/>
    <w:basedOn w:val="CommentTextChar"/>
    <w:link w:val="CommentSubject"/>
    <w:uiPriority w:val="99"/>
    <w:semiHidden/>
    <w:rsid w:val="00E27011"/>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E27011"/>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E27011"/>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basedOn w:val="Normal"/>
    <w:uiPriority w:val="34"/>
    <w:qFormat/>
    <w:rsid w:val="00E27011"/>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E2701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7011"/>
    <w:rPr>
      <w:rFonts w:ascii="Times New Roman" w:eastAsia="SimSun" w:hAnsi="Times New Roman" w:cs="Times New Roman"/>
      <w:kern w:val="0"/>
      <w:sz w:val="20"/>
      <w:lang w:val="en-GB"/>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E27011"/>
    <w:pPr>
      <w:jc w:val="left"/>
    </w:pPr>
  </w:style>
  <w:style w:type="paragraph" w:customStyle="1" w:styleId="AASmallLogo">
    <w:name w:val="AA_SmallLogo"/>
    <w:basedOn w:val="AEDistrNormal"/>
    <w:unhideWhenUsed/>
    <w:rsid w:val="00E27011"/>
    <w:pPr>
      <w:spacing w:before="40"/>
    </w:pPr>
    <w:rPr>
      <w:sz w:val="4"/>
    </w:rPr>
  </w:style>
  <w:style w:type="paragraph" w:customStyle="1" w:styleId="ABSymbol">
    <w:name w:val="AB_Symbol"/>
    <w:basedOn w:val="Normal"/>
    <w:qFormat/>
    <w:rsid w:val="00E2701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E27011"/>
    <w:pPr>
      <w:spacing w:before="120"/>
      <w:contextualSpacing/>
    </w:pPr>
    <w:rPr>
      <w:sz w:val="8"/>
    </w:rPr>
  </w:style>
  <w:style w:type="paragraph" w:customStyle="1" w:styleId="AEDistrNormal6pt">
    <w:name w:val="AE_DistrNormal6pt"/>
    <w:basedOn w:val="AEDistrNormal"/>
    <w:next w:val="AFCorNNormal"/>
    <w:unhideWhenUsed/>
    <w:qFormat/>
    <w:rsid w:val="00E27011"/>
    <w:pPr>
      <w:spacing w:before="120"/>
    </w:pPr>
  </w:style>
  <w:style w:type="paragraph" w:customStyle="1" w:styleId="AENormal">
    <w:name w:val="AE_Normal"/>
    <w:basedOn w:val="Normal"/>
    <w:rsid w:val="00E27011"/>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E2701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7011"/>
    <w:pPr>
      <w:keepNext/>
      <w:keepLines/>
      <w:spacing w:before="240" w:after="120"/>
      <w:jc w:val="left"/>
    </w:pPr>
    <w:rPr>
      <w:b/>
      <w:sz w:val="24"/>
    </w:rPr>
  </w:style>
  <w:style w:type="paragraph" w:customStyle="1" w:styleId="CBDNormal">
    <w:name w:val="CBD_Normal"/>
    <w:unhideWhenUsed/>
    <w:qFormat/>
    <w:rsid w:val="00E2701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E27011"/>
    <w:pPr>
      <w:keepNext/>
      <w:keepLines/>
      <w:spacing w:after="240"/>
      <w:jc w:val="left"/>
    </w:pPr>
    <w:rPr>
      <w:b/>
      <w:sz w:val="28"/>
      <w:lang w:bidi="ar-SY"/>
    </w:rPr>
  </w:style>
  <w:style w:type="paragraph" w:customStyle="1" w:styleId="CBDDesicionAnnex">
    <w:name w:val="CBD_DesicionAnnex"/>
    <w:basedOn w:val="CBDNormal"/>
    <w:next w:val="CBDDesicionText"/>
    <w:qFormat/>
    <w:rsid w:val="00E2701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7011"/>
    <w:pPr>
      <w:spacing w:after="120"/>
      <w:ind w:left="567" w:firstLine="567"/>
    </w:pPr>
  </w:style>
  <w:style w:type="paragraph" w:customStyle="1" w:styleId="CBDFigureTitle">
    <w:name w:val="CBD_FigureTitle"/>
    <w:basedOn w:val="CBDNormal"/>
    <w:next w:val="CBDNormalNoNumber"/>
    <w:qFormat/>
    <w:rsid w:val="00E27011"/>
    <w:pPr>
      <w:keepNext/>
      <w:keepLines/>
      <w:spacing w:before="120" w:after="60"/>
      <w:ind w:left="567"/>
      <w:jc w:val="left"/>
    </w:pPr>
    <w:rPr>
      <w:b/>
    </w:rPr>
  </w:style>
  <w:style w:type="paragraph" w:customStyle="1" w:styleId="CBDFooter">
    <w:name w:val="CBD_Footer"/>
    <w:basedOn w:val="CBDNormal"/>
    <w:qFormat/>
    <w:rsid w:val="00E27011"/>
    <w:rPr>
      <w:sz w:val="20"/>
    </w:rPr>
  </w:style>
  <w:style w:type="paragraph" w:customStyle="1" w:styleId="CBDFootnoteText">
    <w:name w:val="CBD_Footnote_Text"/>
    <w:basedOn w:val="CBDNormal"/>
    <w:qFormat/>
    <w:rsid w:val="00E27011"/>
    <w:pPr>
      <w:jc w:val="left"/>
    </w:pPr>
    <w:rPr>
      <w:sz w:val="18"/>
    </w:rPr>
  </w:style>
  <w:style w:type="paragraph" w:customStyle="1" w:styleId="CBDH1">
    <w:name w:val="CBD_H1"/>
    <w:basedOn w:val="CBDNormal"/>
    <w:qFormat/>
    <w:rsid w:val="00E2701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E27011"/>
    <w:pPr>
      <w:numPr>
        <w:numId w:val="10"/>
      </w:numPr>
      <w:tabs>
        <w:tab w:val="left" w:pos="3969"/>
      </w:tabs>
      <w:spacing w:before="120" w:after="120"/>
    </w:pPr>
  </w:style>
  <w:style w:type="paragraph" w:customStyle="1" w:styleId="CBDH2">
    <w:name w:val="CBD_H2"/>
    <w:basedOn w:val="CBDNormalNumber"/>
    <w:qFormat/>
    <w:rsid w:val="00E27011"/>
    <w:pPr>
      <w:keepNext/>
      <w:keepLines/>
      <w:numPr>
        <w:numId w:val="0"/>
      </w:numPr>
      <w:ind w:left="567" w:hanging="567"/>
    </w:pPr>
    <w:rPr>
      <w:b/>
      <w:sz w:val="24"/>
    </w:rPr>
  </w:style>
  <w:style w:type="paragraph" w:customStyle="1" w:styleId="CBDH3">
    <w:name w:val="CBD_H3"/>
    <w:basedOn w:val="CBDNormal"/>
    <w:qFormat/>
    <w:rsid w:val="00E27011"/>
    <w:pPr>
      <w:keepNext/>
      <w:keepLines/>
      <w:spacing w:before="120" w:after="120"/>
      <w:ind w:left="567" w:hanging="567"/>
      <w:jc w:val="left"/>
    </w:pPr>
    <w:rPr>
      <w:b/>
    </w:rPr>
  </w:style>
  <w:style w:type="paragraph" w:customStyle="1" w:styleId="CBDH4">
    <w:name w:val="CBD_H4"/>
    <w:basedOn w:val="CBDNormal"/>
    <w:rsid w:val="00E27011"/>
    <w:pPr>
      <w:keepNext/>
      <w:keepLines/>
      <w:spacing w:before="120" w:after="120"/>
      <w:ind w:left="567" w:hanging="567"/>
      <w:jc w:val="left"/>
    </w:pPr>
    <w:rPr>
      <w:b/>
    </w:rPr>
  </w:style>
  <w:style w:type="paragraph" w:customStyle="1" w:styleId="CBDH5">
    <w:name w:val="CBD_H5"/>
    <w:basedOn w:val="CBDNormal"/>
    <w:qFormat/>
    <w:rsid w:val="00E27011"/>
    <w:pPr>
      <w:keepNext/>
      <w:keepLines/>
      <w:spacing w:before="120" w:after="120"/>
      <w:ind w:left="567" w:hanging="567"/>
      <w:jc w:val="left"/>
    </w:pPr>
    <w:rPr>
      <w:i/>
    </w:rPr>
  </w:style>
  <w:style w:type="paragraph" w:customStyle="1" w:styleId="CBDHeader">
    <w:name w:val="CBD_Header"/>
    <w:basedOn w:val="CBDNormal"/>
    <w:next w:val="CBDFooter"/>
    <w:qFormat/>
    <w:rsid w:val="00E2701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7011"/>
    <w:pPr>
      <w:numPr>
        <w:numId w:val="11"/>
      </w:numPr>
    </w:pPr>
  </w:style>
  <w:style w:type="numbering" w:customStyle="1" w:styleId="CBDHeadings">
    <w:name w:val="CBD_Headings"/>
    <w:basedOn w:val="ListCBD"/>
    <w:uiPriority w:val="99"/>
    <w:rsid w:val="00E27011"/>
    <w:pPr>
      <w:numPr>
        <w:numId w:val="4"/>
      </w:numPr>
    </w:pPr>
  </w:style>
  <w:style w:type="paragraph" w:customStyle="1" w:styleId="CBDNormalNoNumber">
    <w:name w:val="CBD_Normal_NoNumber"/>
    <w:basedOn w:val="CBDNormal"/>
    <w:qFormat/>
    <w:rsid w:val="00E27011"/>
    <w:pPr>
      <w:spacing w:after="120"/>
      <w:ind w:left="567"/>
    </w:pPr>
  </w:style>
  <w:style w:type="paragraph" w:customStyle="1" w:styleId="CBDSubTitle">
    <w:name w:val="CBD_SubTitle"/>
    <w:basedOn w:val="CBDNormal"/>
    <w:qFormat/>
    <w:rsid w:val="00E27011"/>
    <w:pPr>
      <w:keepNext/>
      <w:keepLines/>
      <w:spacing w:before="240" w:after="240"/>
      <w:ind w:left="567"/>
      <w:jc w:val="left"/>
    </w:pPr>
    <w:rPr>
      <w:b/>
    </w:rPr>
  </w:style>
  <w:style w:type="paragraph" w:customStyle="1" w:styleId="CBDTableNormal">
    <w:name w:val="CBD_TableNormal"/>
    <w:basedOn w:val="CBDNormal"/>
    <w:qFormat/>
    <w:rsid w:val="00E27011"/>
    <w:pPr>
      <w:spacing w:before="40" w:after="80"/>
      <w:jc w:val="left"/>
    </w:pPr>
    <w:rPr>
      <w:sz w:val="20"/>
    </w:rPr>
  </w:style>
  <w:style w:type="paragraph" w:customStyle="1" w:styleId="CBDTableTitle">
    <w:name w:val="CBD_TableTitle"/>
    <w:basedOn w:val="CBDNormal"/>
    <w:qFormat/>
    <w:rsid w:val="00E27011"/>
    <w:pPr>
      <w:keepNext/>
      <w:keepLines/>
      <w:spacing w:before="120" w:after="60"/>
      <w:ind w:left="567"/>
      <w:jc w:val="left"/>
    </w:pPr>
    <w:rPr>
      <w:b/>
    </w:rPr>
  </w:style>
  <w:style w:type="paragraph" w:customStyle="1" w:styleId="CBDTitle">
    <w:name w:val="CBD_Title"/>
    <w:basedOn w:val="CBDNormal"/>
    <w:next w:val="CBDSubTitle"/>
    <w:qFormat/>
    <w:rsid w:val="00E2701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E2701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E2701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E2701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E27011"/>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E27011"/>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E27011"/>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BE5C91"/>
  </w:style>
  <w:style w:type="paragraph" w:styleId="BlockText">
    <w:name w:val="Block Text"/>
    <w:basedOn w:val="Normal"/>
    <w:uiPriority w:val="99"/>
    <w:semiHidden/>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BE5C91"/>
    <w:pPr>
      <w:spacing w:after="120" w:line="480" w:lineRule="auto"/>
    </w:pPr>
  </w:style>
  <w:style w:type="character" w:customStyle="1" w:styleId="BodyText2Char">
    <w:name w:val="Body Text 2 Char"/>
    <w:basedOn w:val="DefaultParagraphFont"/>
    <w:link w:val="BodyText2"/>
    <w:uiPriority w:val="99"/>
    <w:semiHidden/>
    <w:rsid w:val="00BE5C9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BE5C91"/>
    <w:pPr>
      <w:spacing w:after="120"/>
    </w:pPr>
    <w:rPr>
      <w:sz w:val="16"/>
      <w:szCs w:val="16"/>
    </w:rPr>
  </w:style>
  <w:style w:type="character" w:customStyle="1" w:styleId="BodyText3Char">
    <w:name w:val="Body Text 3 Char"/>
    <w:basedOn w:val="DefaultParagraphFont"/>
    <w:link w:val="BodyText3"/>
    <w:uiPriority w:val="99"/>
    <w:semiHidden/>
    <w:rsid w:val="00BE5C9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BE5C9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BE5C9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BE5C91"/>
    <w:pPr>
      <w:spacing w:after="0"/>
      <w:ind w:firstLine="360"/>
    </w:pPr>
  </w:style>
  <w:style w:type="character" w:customStyle="1" w:styleId="BodyTextFirstIndent2Char">
    <w:name w:val="Body Text First Indent 2 Char"/>
    <w:basedOn w:val="BodyTextIndentChar"/>
    <w:link w:val="BodyTextFirstIndent2"/>
    <w:uiPriority w:val="99"/>
    <w:semiHidden/>
    <w:rsid w:val="00BE5C91"/>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BE5C91"/>
    <w:pPr>
      <w:spacing w:after="120" w:line="480" w:lineRule="auto"/>
      <w:ind w:left="360"/>
    </w:pPr>
  </w:style>
  <w:style w:type="character" w:customStyle="1" w:styleId="BodyTextIndent2Char">
    <w:name w:val="Body Text Indent 2 Char"/>
    <w:basedOn w:val="DefaultParagraphFont"/>
    <w:link w:val="BodyTextIndent2"/>
    <w:uiPriority w:val="99"/>
    <w:semiHidden/>
    <w:rsid w:val="00BE5C9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BE5C9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E5C9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BE5C91"/>
    <w:rPr>
      <w:b/>
      <w:bCs/>
      <w:i/>
      <w:iCs/>
      <w:spacing w:val="5"/>
      <w:lang w:val="en-GB"/>
    </w:rPr>
  </w:style>
  <w:style w:type="paragraph" w:styleId="Caption">
    <w:name w:val="caption"/>
    <w:basedOn w:val="Normal"/>
    <w:next w:val="Normal"/>
    <w:uiPriority w:val="35"/>
    <w:semiHidden/>
    <w:unhideWhenUsed/>
    <w:qFormat/>
    <w:rsid w:val="00BE5C91"/>
    <w:pPr>
      <w:spacing w:after="200"/>
    </w:pPr>
    <w:rPr>
      <w:i/>
      <w:iCs/>
      <w:color w:val="44546A" w:themeColor="text2"/>
      <w:sz w:val="18"/>
      <w:szCs w:val="18"/>
    </w:rPr>
  </w:style>
  <w:style w:type="paragraph" w:styleId="Closing">
    <w:name w:val="Closing"/>
    <w:basedOn w:val="Normal"/>
    <w:link w:val="ClosingChar"/>
    <w:uiPriority w:val="99"/>
    <w:semiHidden/>
    <w:unhideWhenUsed/>
    <w:rsid w:val="00BE5C91"/>
    <w:pPr>
      <w:ind w:left="4320"/>
    </w:pPr>
  </w:style>
  <w:style w:type="character" w:customStyle="1" w:styleId="ClosingChar">
    <w:name w:val="Closing Char"/>
    <w:basedOn w:val="DefaultParagraphFont"/>
    <w:link w:val="Closing"/>
    <w:uiPriority w:val="99"/>
    <w:semiHidden/>
    <w:rsid w:val="00BE5C9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E5C91"/>
  </w:style>
  <w:style w:type="character" w:customStyle="1" w:styleId="DateChar">
    <w:name w:val="Date Char"/>
    <w:basedOn w:val="DefaultParagraphFont"/>
    <w:link w:val="Date"/>
    <w:uiPriority w:val="99"/>
    <w:semiHidden/>
    <w:rsid w:val="00BE5C9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BE5C9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E5C9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BE5C91"/>
  </w:style>
  <w:style w:type="character" w:customStyle="1" w:styleId="E-mailSignatureChar">
    <w:name w:val="E-mail Signature Char"/>
    <w:basedOn w:val="DefaultParagraphFont"/>
    <w:link w:val="E-mailSignature"/>
    <w:uiPriority w:val="99"/>
    <w:semiHidden/>
    <w:rsid w:val="00BE5C9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BE5C91"/>
    <w:rPr>
      <w:i/>
      <w:iCs/>
      <w:lang w:val="en-GB"/>
    </w:rPr>
  </w:style>
  <w:style w:type="character" w:styleId="EndnoteReference">
    <w:name w:val="endnote reference"/>
    <w:basedOn w:val="DefaultParagraphFont"/>
    <w:uiPriority w:val="99"/>
    <w:semiHidden/>
    <w:unhideWhenUsed/>
    <w:rsid w:val="00BE5C91"/>
    <w:rPr>
      <w:vertAlign w:val="superscript"/>
      <w:lang w:val="en-GB"/>
    </w:rPr>
  </w:style>
  <w:style w:type="paragraph" w:styleId="EndnoteText">
    <w:name w:val="endnote text"/>
    <w:basedOn w:val="Normal"/>
    <w:link w:val="EndnoteTextChar"/>
    <w:uiPriority w:val="99"/>
    <w:semiHidden/>
    <w:unhideWhenUsed/>
    <w:rsid w:val="00BE5C91"/>
    <w:rPr>
      <w:sz w:val="20"/>
      <w:szCs w:val="20"/>
    </w:rPr>
  </w:style>
  <w:style w:type="character" w:customStyle="1" w:styleId="EndnoteTextChar">
    <w:name w:val="Endnote Text Char"/>
    <w:basedOn w:val="DefaultParagraphFont"/>
    <w:link w:val="EndnoteText"/>
    <w:uiPriority w:val="99"/>
    <w:semiHidden/>
    <w:rsid w:val="00BE5C9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5C91"/>
    <w:rPr>
      <w:rFonts w:asciiTheme="majorHAnsi" w:eastAsiaTheme="majorEastAsia" w:hAnsiTheme="majorHAnsi" w:cstheme="majorBidi"/>
      <w:sz w:val="20"/>
      <w:szCs w:val="20"/>
    </w:rPr>
  </w:style>
  <w:style w:type="table" w:styleId="GridTable1Light">
    <w:name w:val="Grid Table 1 Light"/>
    <w:basedOn w:val="TableNormal"/>
    <w:uiPriority w:val="46"/>
    <w:rsid w:val="00BE5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E5C9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5C9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5C9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5C9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5C9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5C9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5C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5C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E5C9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E5C9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E5C9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E5C9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E5C9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BE5C91"/>
    <w:rPr>
      <w:color w:val="2B579A"/>
      <w:shd w:val="clear" w:color="auto" w:fill="E1DFDD"/>
      <w:lang w:val="en-GB"/>
    </w:rPr>
  </w:style>
  <w:style w:type="character" w:styleId="HTMLAcronym">
    <w:name w:val="HTML Acronym"/>
    <w:basedOn w:val="DefaultParagraphFont"/>
    <w:uiPriority w:val="99"/>
    <w:semiHidden/>
    <w:unhideWhenUsed/>
    <w:rsid w:val="00BE5C91"/>
    <w:rPr>
      <w:lang w:val="en-GB"/>
    </w:rPr>
  </w:style>
  <w:style w:type="paragraph" w:styleId="HTMLAddress">
    <w:name w:val="HTML Address"/>
    <w:basedOn w:val="Normal"/>
    <w:link w:val="HTMLAddressChar"/>
    <w:uiPriority w:val="99"/>
    <w:semiHidden/>
    <w:unhideWhenUsed/>
    <w:rsid w:val="00BE5C91"/>
    <w:rPr>
      <w:i/>
      <w:iCs/>
    </w:rPr>
  </w:style>
  <w:style w:type="character" w:customStyle="1" w:styleId="HTMLAddressChar">
    <w:name w:val="HTML Address Char"/>
    <w:basedOn w:val="DefaultParagraphFont"/>
    <w:link w:val="HTMLAddress"/>
    <w:uiPriority w:val="99"/>
    <w:semiHidden/>
    <w:rsid w:val="00BE5C9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BE5C91"/>
    <w:rPr>
      <w:i/>
      <w:iCs/>
      <w:lang w:val="en-GB"/>
    </w:rPr>
  </w:style>
  <w:style w:type="character" w:styleId="HTMLCode">
    <w:name w:val="HTML Code"/>
    <w:basedOn w:val="DefaultParagraphFont"/>
    <w:uiPriority w:val="99"/>
    <w:semiHidden/>
    <w:unhideWhenUsed/>
    <w:rsid w:val="00BE5C91"/>
    <w:rPr>
      <w:rFonts w:ascii="Consolas" w:hAnsi="Consolas"/>
      <w:sz w:val="20"/>
      <w:szCs w:val="20"/>
      <w:lang w:val="en-GB"/>
    </w:rPr>
  </w:style>
  <w:style w:type="character" w:styleId="HTMLDefinition">
    <w:name w:val="HTML Definition"/>
    <w:basedOn w:val="DefaultParagraphFont"/>
    <w:uiPriority w:val="99"/>
    <w:semiHidden/>
    <w:unhideWhenUsed/>
    <w:rsid w:val="00BE5C91"/>
    <w:rPr>
      <w:i/>
      <w:iCs/>
      <w:lang w:val="en-GB"/>
    </w:rPr>
  </w:style>
  <w:style w:type="character" w:styleId="HTMLKeyboard">
    <w:name w:val="HTML Keyboard"/>
    <w:basedOn w:val="DefaultParagraphFont"/>
    <w:uiPriority w:val="99"/>
    <w:semiHidden/>
    <w:unhideWhenUsed/>
    <w:rsid w:val="00BE5C9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BE5C9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5C9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BE5C91"/>
    <w:rPr>
      <w:rFonts w:ascii="Consolas" w:hAnsi="Consolas"/>
      <w:sz w:val="24"/>
      <w:szCs w:val="24"/>
      <w:lang w:val="en-GB"/>
    </w:rPr>
  </w:style>
  <w:style w:type="character" w:styleId="HTMLTypewriter">
    <w:name w:val="HTML Typewriter"/>
    <w:basedOn w:val="DefaultParagraphFont"/>
    <w:uiPriority w:val="99"/>
    <w:semiHidden/>
    <w:unhideWhenUsed/>
    <w:rsid w:val="00BE5C91"/>
    <w:rPr>
      <w:rFonts w:ascii="Consolas" w:hAnsi="Consolas"/>
      <w:sz w:val="20"/>
      <w:szCs w:val="20"/>
      <w:lang w:val="en-GB"/>
    </w:rPr>
  </w:style>
  <w:style w:type="character" w:styleId="HTMLVariable">
    <w:name w:val="HTML Variable"/>
    <w:basedOn w:val="DefaultParagraphFont"/>
    <w:uiPriority w:val="99"/>
    <w:semiHidden/>
    <w:unhideWhenUsed/>
    <w:rsid w:val="00BE5C91"/>
    <w:rPr>
      <w:i/>
      <w:iCs/>
      <w:lang w:val="en-GB"/>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BE5C91"/>
    <w:rPr>
      <w:rFonts w:asciiTheme="majorHAnsi" w:eastAsiaTheme="majorEastAsia" w:hAnsiTheme="majorHAnsi" w:cstheme="majorBidi"/>
      <w:b/>
      <w:bCs/>
    </w:rPr>
  </w:style>
  <w:style w:type="character" w:styleId="IntenseEmphasis">
    <w:name w:val="Intense Emphasis"/>
    <w:basedOn w:val="DefaultParagraphFont"/>
    <w:uiPriority w:val="21"/>
    <w:qFormat/>
    <w:rsid w:val="00BE5C91"/>
    <w:rPr>
      <w:i/>
      <w:iCs/>
      <w:color w:val="4472C4" w:themeColor="accent1"/>
      <w:lang w:val="en-GB"/>
    </w:rPr>
  </w:style>
  <w:style w:type="paragraph" w:styleId="IntenseQuote">
    <w:name w:val="Intense Quote"/>
    <w:basedOn w:val="Normal"/>
    <w:next w:val="Normal"/>
    <w:link w:val="IntenseQuoteCh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E5C91"/>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BE5C91"/>
    <w:rPr>
      <w:b/>
      <w:bCs/>
      <w:smallCaps/>
      <w:color w:val="4472C4" w:themeColor="accent1"/>
      <w:spacing w:val="5"/>
      <w:lang w:val="en-GB"/>
    </w:rPr>
  </w:style>
  <w:style w:type="table" w:styleId="LightGrid">
    <w:name w:val="Light Grid"/>
    <w:basedOn w:val="TableNormal"/>
    <w:uiPriority w:val="62"/>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E5C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E5C9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E5C9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E5C9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E5C9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E5C9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E5C9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BE5C91"/>
    <w:rPr>
      <w:lang w:val="en-GB"/>
    </w:rPr>
  </w:style>
  <w:style w:type="paragraph" w:styleId="List2">
    <w:name w:val="List 2"/>
    <w:basedOn w:val="Normal"/>
    <w:uiPriority w:val="99"/>
    <w:semiHidden/>
    <w:unhideWhenUsed/>
    <w:rsid w:val="00BE5C91"/>
    <w:pPr>
      <w:ind w:left="720" w:hanging="360"/>
      <w:contextualSpacing/>
    </w:pPr>
  </w:style>
  <w:style w:type="paragraph" w:styleId="List3">
    <w:name w:val="List 3"/>
    <w:basedOn w:val="Normal"/>
    <w:uiPriority w:val="99"/>
    <w:semiHidden/>
    <w:unhideWhenUsed/>
    <w:rsid w:val="00BE5C91"/>
    <w:pPr>
      <w:ind w:left="1080" w:hanging="360"/>
      <w:contextualSpacing/>
    </w:pPr>
  </w:style>
  <w:style w:type="paragraph" w:styleId="List4">
    <w:name w:val="List 4"/>
    <w:basedOn w:val="Normal"/>
    <w:uiPriority w:val="99"/>
    <w:semiHidden/>
    <w:unhideWhenUsed/>
    <w:rsid w:val="00BE5C91"/>
    <w:pPr>
      <w:ind w:left="1440" w:hanging="360"/>
      <w:contextualSpacing/>
    </w:pPr>
  </w:style>
  <w:style w:type="paragraph" w:styleId="List5">
    <w:name w:val="List 5"/>
    <w:basedOn w:val="Normal"/>
    <w:uiPriority w:val="99"/>
    <w:semiHidden/>
    <w:unhideWhenUsed/>
    <w:rsid w:val="00BE5C91"/>
    <w:pPr>
      <w:ind w:left="1800" w:hanging="360"/>
      <w:contextualSpacing/>
    </w:pPr>
  </w:style>
  <w:style w:type="paragraph" w:styleId="ListBullet">
    <w:name w:val="List Bullet"/>
    <w:basedOn w:val="Normal"/>
    <w:uiPriority w:val="99"/>
    <w:semiHidden/>
    <w:unhideWhenUsed/>
    <w:rsid w:val="00BE5C91"/>
    <w:pPr>
      <w:tabs>
        <w:tab w:val="num" w:pos="360"/>
      </w:tabs>
      <w:ind w:left="360" w:hanging="360"/>
      <w:contextualSpacing/>
    </w:pPr>
  </w:style>
  <w:style w:type="paragraph" w:styleId="ListBullet2">
    <w:name w:val="List Bullet 2"/>
    <w:basedOn w:val="Normal"/>
    <w:uiPriority w:val="99"/>
    <w:semiHidden/>
    <w:unhideWhenUsed/>
    <w:rsid w:val="00BE5C91"/>
    <w:pPr>
      <w:tabs>
        <w:tab w:val="num" w:pos="643"/>
      </w:tabs>
      <w:ind w:left="643" w:hanging="360"/>
      <w:contextualSpacing/>
    </w:pPr>
  </w:style>
  <w:style w:type="paragraph" w:styleId="ListBullet3">
    <w:name w:val="List Bullet 3"/>
    <w:basedOn w:val="Normal"/>
    <w:uiPriority w:val="99"/>
    <w:semiHidden/>
    <w:unhideWhenUsed/>
    <w:rsid w:val="00BE5C91"/>
    <w:pPr>
      <w:tabs>
        <w:tab w:val="num" w:pos="926"/>
      </w:tabs>
      <w:ind w:left="926" w:hanging="360"/>
      <w:contextualSpacing/>
    </w:pPr>
  </w:style>
  <w:style w:type="paragraph" w:styleId="ListBullet4">
    <w:name w:val="List Bullet 4"/>
    <w:basedOn w:val="Normal"/>
    <w:uiPriority w:val="99"/>
    <w:semiHidden/>
    <w:unhideWhenUsed/>
    <w:rsid w:val="00BE5C91"/>
    <w:pPr>
      <w:tabs>
        <w:tab w:val="num" w:pos="1209"/>
      </w:tabs>
      <w:ind w:left="1209" w:hanging="360"/>
      <w:contextualSpacing/>
    </w:pPr>
  </w:style>
  <w:style w:type="paragraph" w:styleId="ListBullet5">
    <w:name w:val="List Bullet 5"/>
    <w:basedOn w:val="Normal"/>
    <w:uiPriority w:val="99"/>
    <w:semiHidden/>
    <w:unhideWhenUsed/>
    <w:rsid w:val="00BE5C91"/>
    <w:pPr>
      <w:tabs>
        <w:tab w:val="num" w:pos="1492"/>
      </w:tabs>
      <w:ind w:left="1492" w:hanging="360"/>
      <w:contextualSpacing/>
    </w:pPr>
  </w:style>
  <w:style w:type="paragraph" w:styleId="ListContinue">
    <w:name w:val="List Continue"/>
    <w:basedOn w:val="Normal"/>
    <w:uiPriority w:val="99"/>
    <w:semiHidden/>
    <w:unhideWhenUsed/>
    <w:rsid w:val="00BE5C91"/>
    <w:pPr>
      <w:spacing w:after="120"/>
      <w:ind w:left="360"/>
      <w:contextualSpacing/>
    </w:pPr>
  </w:style>
  <w:style w:type="paragraph" w:styleId="ListContinue2">
    <w:name w:val="List Continue 2"/>
    <w:basedOn w:val="Normal"/>
    <w:uiPriority w:val="99"/>
    <w:semiHidden/>
    <w:unhideWhenUsed/>
    <w:rsid w:val="00BE5C91"/>
    <w:pPr>
      <w:spacing w:after="120"/>
      <w:ind w:left="720"/>
      <w:contextualSpacing/>
    </w:pPr>
  </w:style>
  <w:style w:type="paragraph" w:styleId="ListContinue3">
    <w:name w:val="List Continue 3"/>
    <w:basedOn w:val="Normal"/>
    <w:uiPriority w:val="99"/>
    <w:semiHidden/>
    <w:unhideWhenUsed/>
    <w:rsid w:val="00BE5C91"/>
    <w:pPr>
      <w:spacing w:after="120"/>
      <w:ind w:left="1080"/>
      <w:contextualSpacing/>
    </w:pPr>
  </w:style>
  <w:style w:type="paragraph" w:styleId="ListContinue4">
    <w:name w:val="List Continue 4"/>
    <w:basedOn w:val="Normal"/>
    <w:uiPriority w:val="99"/>
    <w:semiHidden/>
    <w:unhideWhenUsed/>
    <w:rsid w:val="00BE5C91"/>
    <w:pPr>
      <w:spacing w:after="120"/>
      <w:ind w:left="1440"/>
      <w:contextualSpacing/>
    </w:pPr>
  </w:style>
  <w:style w:type="paragraph" w:styleId="ListContinue5">
    <w:name w:val="List Continue 5"/>
    <w:basedOn w:val="Normal"/>
    <w:uiPriority w:val="99"/>
    <w:semiHidden/>
    <w:unhideWhenUsed/>
    <w:rsid w:val="00BE5C91"/>
    <w:pPr>
      <w:spacing w:after="120"/>
      <w:ind w:left="1800"/>
      <w:contextualSpacing/>
    </w:pPr>
  </w:style>
  <w:style w:type="paragraph" w:styleId="ListNumber">
    <w:name w:val="List Number"/>
    <w:basedOn w:val="Normal"/>
    <w:uiPriority w:val="99"/>
    <w:semiHidden/>
    <w:unhideWhenUsed/>
    <w:rsid w:val="00BE5C91"/>
    <w:pPr>
      <w:tabs>
        <w:tab w:val="num" w:pos="360"/>
      </w:tabs>
      <w:ind w:left="360" w:hanging="360"/>
      <w:contextualSpacing/>
    </w:pPr>
  </w:style>
  <w:style w:type="paragraph" w:styleId="ListNumber2">
    <w:name w:val="List Number 2"/>
    <w:basedOn w:val="Normal"/>
    <w:uiPriority w:val="99"/>
    <w:semiHidden/>
    <w:unhideWhenUsed/>
    <w:rsid w:val="00BE5C91"/>
    <w:pPr>
      <w:tabs>
        <w:tab w:val="num" w:pos="643"/>
      </w:tabs>
      <w:ind w:left="643" w:hanging="360"/>
      <w:contextualSpacing/>
    </w:pPr>
  </w:style>
  <w:style w:type="paragraph" w:styleId="ListNumber3">
    <w:name w:val="List Number 3"/>
    <w:basedOn w:val="Normal"/>
    <w:uiPriority w:val="99"/>
    <w:semiHidden/>
    <w:unhideWhenUsed/>
    <w:rsid w:val="00BE5C91"/>
    <w:pPr>
      <w:tabs>
        <w:tab w:val="num" w:pos="926"/>
      </w:tabs>
      <w:ind w:left="926" w:hanging="360"/>
      <w:contextualSpacing/>
    </w:pPr>
  </w:style>
  <w:style w:type="paragraph" w:styleId="ListNumber4">
    <w:name w:val="List Number 4"/>
    <w:basedOn w:val="Normal"/>
    <w:uiPriority w:val="99"/>
    <w:semiHidden/>
    <w:unhideWhenUsed/>
    <w:rsid w:val="00BE5C91"/>
    <w:pPr>
      <w:tabs>
        <w:tab w:val="num" w:pos="1209"/>
      </w:tabs>
      <w:ind w:left="1209" w:hanging="360"/>
      <w:contextualSpacing/>
    </w:pPr>
  </w:style>
  <w:style w:type="paragraph" w:styleId="ListNumber5">
    <w:name w:val="List Number 5"/>
    <w:basedOn w:val="Normal"/>
    <w:uiPriority w:val="99"/>
    <w:semiHidden/>
    <w:unhideWhenUsed/>
    <w:rsid w:val="00BE5C91"/>
    <w:pPr>
      <w:tabs>
        <w:tab w:val="num" w:pos="1800"/>
      </w:tabs>
      <w:ind w:left="1800" w:hanging="360"/>
      <w:contextualSpacing/>
    </w:pPr>
  </w:style>
  <w:style w:type="table" w:styleId="ListTable1Light">
    <w:name w:val="List Table 1 Light"/>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E5C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5C9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E5C9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E5C9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E5C9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E5C9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E5C9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E5C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5C9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E5C9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E5C9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E5C9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E5C9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E5C9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E5C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5C9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5C9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5C9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5C9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5C9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5C9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E5C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5C9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5C9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5C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5C9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5C9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5C9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BE5C9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BE5C91"/>
    <w:rPr>
      <w:color w:val="2B579A"/>
      <w:shd w:val="clear" w:color="auto" w:fill="E1DFDD"/>
      <w:lang w:val="en-GB"/>
    </w:rPr>
  </w:style>
  <w:style w:type="paragraph" w:styleId="MessageHeader">
    <w:name w:val="Message Header"/>
    <w:basedOn w:val="Normal"/>
    <w:link w:val="MessageHeaderCh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5C9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BE5C91"/>
    <w:pPr>
      <w:ind w:left="720"/>
    </w:pPr>
  </w:style>
  <w:style w:type="paragraph" w:styleId="NoteHeading">
    <w:name w:val="Note Heading"/>
    <w:basedOn w:val="Normal"/>
    <w:next w:val="Normal"/>
    <w:link w:val="NoteHeadingChar"/>
    <w:uiPriority w:val="99"/>
    <w:semiHidden/>
    <w:unhideWhenUsed/>
    <w:rsid w:val="00BE5C91"/>
  </w:style>
  <w:style w:type="character" w:customStyle="1" w:styleId="NoteHeadingChar">
    <w:name w:val="Note Heading Char"/>
    <w:basedOn w:val="DefaultParagraphFont"/>
    <w:link w:val="NoteHeading"/>
    <w:uiPriority w:val="99"/>
    <w:semiHidden/>
    <w:rsid w:val="00BE5C91"/>
    <w:rPr>
      <w:rFonts w:ascii="Times New Roman" w:eastAsia="SimSun" w:hAnsi="Times New Roman" w:cs="Times New Roman"/>
      <w:kern w:val="0"/>
      <w:lang w:val="en-GB"/>
      <w14:ligatures w14:val="none"/>
    </w:rPr>
  </w:style>
  <w:style w:type="table" w:styleId="PlainTable1">
    <w:name w:val="Plain Table 1"/>
    <w:basedOn w:val="TableNormal"/>
    <w:uiPriority w:val="41"/>
    <w:rsid w:val="00BE5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E5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5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5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E5C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E5C91"/>
    <w:rPr>
      <w:rFonts w:ascii="Consolas" w:hAnsi="Consolas"/>
      <w:sz w:val="21"/>
      <w:szCs w:val="21"/>
    </w:rPr>
  </w:style>
  <w:style w:type="character" w:customStyle="1" w:styleId="PlainTextChar">
    <w:name w:val="Plain Text Char"/>
    <w:basedOn w:val="DefaultParagraphFont"/>
    <w:link w:val="PlainText"/>
    <w:uiPriority w:val="99"/>
    <w:semiHidden/>
    <w:rsid w:val="00BE5C91"/>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BE5C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5C91"/>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BE5C91"/>
  </w:style>
  <w:style w:type="character" w:customStyle="1" w:styleId="SalutationChar">
    <w:name w:val="Salutation Char"/>
    <w:basedOn w:val="DefaultParagraphFont"/>
    <w:link w:val="Salutation"/>
    <w:uiPriority w:val="99"/>
    <w:semiHidden/>
    <w:rsid w:val="00BE5C9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BE5C91"/>
    <w:pPr>
      <w:ind w:left="4320"/>
    </w:pPr>
  </w:style>
  <w:style w:type="character" w:customStyle="1" w:styleId="SignatureChar">
    <w:name w:val="Signature Char"/>
    <w:basedOn w:val="DefaultParagraphFont"/>
    <w:link w:val="Signature"/>
    <w:uiPriority w:val="99"/>
    <w:semiHidden/>
    <w:rsid w:val="00BE5C9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BE5C91"/>
    <w:rPr>
      <w:u w:val="dotted"/>
      <w:lang w:val="en-GB"/>
    </w:rPr>
  </w:style>
  <w:style w:type="character" w:customStyle="1" w:styleId="SmartLink1">
    <w:name w:val="SmartLink1"/>
    <w:basedOn w:val="DefaultParagraphFont"/>
    <w:uiPriority w:val="99"/>
    <w:semiHidden/>
    <w:unhideWhenUsed/>
    <w:rsid w:val="00BE5C91"/>
    <w:rPr>
      <w:color w:val="0000FF"/>
      <w:u w:val="single"/>
      <w:shd w:val="clear" w:color="auto" w:fill="F3F2F1"/>
      <w:lang w:val="en-GB"/>
    </w:rPr>
  </w:style>
  <w:style w:type="character" w:styleId="Strong">
    <w:name w:val="Strong"/>
    <w:basedOn w:val="DefaultParagraphFont"/>
    <w:uiPriority w:val="22"/>
    <w:qFormat/>
    <w:rsid w:val="00BE5C91"/>
    <w:rPr>
      <w:b/>
      <w:bCs/>
      <w:lang w:val="en-GB"/>
    </w:rPr>
  </w:style>
  <w:style w:type="character" w:styleId="SubtleEmphasis">
    <w:name w:val="Subtle Emphasis"/>
    <w:basedOn w:val="DefaultParagraphFont"/>
    <w:uiPriority w:val="19"/>
    <w:qFormat/>
    <w:rsid w:val="00BE5C91"/>
    <w:rPr>
      <w:i/>
      <w:iCs/>
      <w:color w:val="404040" w:themeColor="text1" w:themeTint="BF"/>
      <w:lang w:val="en-GB"/>
    </w:rPr>
  </w:style>
  <w:style w:type="character" w:styleId="SubtleReference">
    <w:name w:val="Subtle Reference"/>
    <w:basedOn w:val="DefaultParagraphFont"/>
    <w:uiPriority w:val="31"/>
    <w:qFormat/>
    <w:rsid w:val="00BE5C91"/>
    <w:rPr>
      <w:smallCaps/>
      <w:color w:val="5A5A5A" w:themeColor="text1" w:themeTint="A5"/>
      <w:lang w:val="en-GB"/>
    </w:rPr>
  </w:style>
  <w:style w:type="table" w:styleId="Table3Deffects1">
    <w:name w:val="Table 3D effects 1"/>
    <w:basedOn w:val="TableNormal"/>
    <w:uiPriority w:val="99"/>
    <w:semiHidden/>
    <w:unhideWhenUsed/>
    <w:rsid w:val="00BE5C9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5C9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5C9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E5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BE5C9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5C9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E5C91"/>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E2701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2701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6"/>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E27011"/>
    <w:pPr>
      <w:jc w:val="left"/>
    </w:pPr>
  </w:style>
  <w:style w:type="paragraph" w:customStyle="1" w:styleId="AFCorNBold">
    <w:name w:val="AF_CorNBold"/>
    <w:basedOn w:val="AFCorNNormal"/>
    <w:next w:val="AFCorNNormal"/>
    <w:unhideWhenUsed/>
    <w:qFormat/>
    <w:rsid w:val="00E27011"/>
    <w:rPr>
      <w:b/>
    </w:rPr>
  </w:style>
  <w:style w:type="paragraph" w:customStyle="1" w:styleId="AFCorN12Bold">
    <w:name w:val="AF_CorN12Bold"/>
    <w:basedOn w:val="AFCorNNormal"/>
    <w:next w:val="AFCorNNormal"/>
    <w:unhideWhenUsed/>
    <w:qFormat/>
    <w:rsid w:val="00E27011"/>
    <w:rPr>
      <w:b/>
      <w:sz w:val="24"/>
    </w:rPr>
  </w:style>
  <w:style w:type="paragraph" w:customStyle="1" w:styleId="pf0">
    <w:name w:val="pf0"/>
    <w:basedOn w:val="Normal"/>
    <w:rsid w:val="00A93BB8"/>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A93B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1740">
      <w:bodyDiv w:val="1"/>
      <w:marLeft w:val="0"/>
      <w:marRight w:val="0"/>
      <w:marTop w:val="0"/>
      <w:marBottom w:val="0"/>
      <w:divBdr>
        <w:top w:val="none" w:sz="0" w:space="0" w:color="auto"/>
        <w:left w:val="none" w:sz="0" w:space="0" w:color="auto"/>
        <w:bottom w:val="none" w:sz="0" w:space="0" w:color="auto"/>
        <w:right w:val="none" w:sz="0" w:space="0" w:color="auto"/>
      </w:divBdr>
    </w:div>
    <w:div w:id="81687290">
      <w:bodyDiv w:val="1"/>
      <w:marLeft w:val="0"/>
      <w:marRight w:val="0"/>
      <w:marTop w:val="0"/>
      <w:marBottom w:val="0"/>
      <w:divBdr>
        <w:top w:val="none" w:sz="0" w:space="0" w:color="auto"/>
        <w:left w:val="none" w:sz="0" w:space="0" w:color="auto"/>
        <w:bottom w:val="none" w:sz="0" w:space="0" w:color="auto"/>
        <w:right w:val="none" w:sz="0" w:space="0" w:color="auto"/>
      </w:divBdr>
    </w:div>
    <w:div w:id="85346566">
      <w:bodyDiv w:val="1"/>
      <w:marLeft w:val="0"/>
      <w:marRight w:val="0"/>
      <w:marTop w:val="0"/>
      <w:marBottom w:val="0"/>
      <w:divBdr>
        <w:top w:val="none" w:sz="0" w:space="0" w:color="auto"/>
        <w:left w:val="none" w:sz="0" w:space="0" w:color="auto"/>
        <w:bottom w:val="none" w:sz="0" w:space="0" w:color="auto"/>
        <w:right w:val="none" w:sz="0" w:space="0" w:color="auto"/>
      </w:divBdr>
    </w:div>
    <w:div w:id="171646734">
      <w:bodyDiv w:val="1"/>
      <w:marLeft w:val="0"/>
      <w:marRight w:val="0"/>
      <w:marTop w:val="0"/>
      <w:marBottom w:val="0"/>
      <w:divBdr>
        <w:top w:val="none" w:sz="0" w:space="0" w:color="auto"/>
        <w:left w:val="none" w:sz="0" w:space="0" w:color="auto"/>
        <w:bottom w:val="none" w:sz="0" w:space="0" w:color="auto"/>
        <w:right w:val="none" w:sz="0" w:space="0" w:color="auto"/>
      </w:divBdr>
      <w:divsChild>
        <w:div w:id="1796757804">
          <w:marLeft w:val="0"/>
          <w:marRight w:val="0"/>
          <w:marTop w:val="0"/>
          <w:marBottom w:val="0"/>
          <w:divBdr>
            <w:top w:val="none" w:sz="0" w:space="0" w:color="auto"/>
            <w:left w:val="none" w:sz="0" w:space="0" w:color="auto"/>
            <w:bottom w:val="none" w:sz="0" w:space="0" w:color="auto"/>
            <w:right w:val="none" w:sz="0" w:space="0" w:color="auto"/>
          </w:divBdr>
        </w:div>
      </w:divsChild>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89377772">
      <w:bodyDiv w:val="1"/>
      <w:marLeft w:val="0"/>
      <w:marRight w:val="0"/>
      <w:marTop w:val="0"/>
      <w:marBottom w:val="0"/>
      <w:divBdr>
        <w:top w:val="none" w:sz="0" w:space="0" w:color="auto"/>
        <w:left w:val="none" w:sz="0" w:space="0" w:color="auto"/>
        <w:bottom w:val="none" w:sz="0" w:space="0" w:color="auto"/>
        <w:right w:val="none" w:sz="0" w:space="0" w:color="auto"/>
      </w:divBdr>
    </w:div>
    <w:div w:id="518159806">
      <w:bodyDiv w:val="1"/>
      <w:marLeft w:val="0"/>
      <w:marRight w:val="0"/>
      <w:marTop w:val="0"/>
      <w:marBottom w:val="0"/>
      <w:divBdr>
        <w:top w:val="none" w:sz="0" w:space="0" w:color="auto"/>
        <w:left w:val="none" w:sz="0" w:space="0" w:color="auto"/>
        <w:bottom w:val="none" w:sz="0" w:space="0" w:color="auto"/>
        <w:right w:val="none" w:sz="0" w:space="0" w:color="auto"/>
      </w:divBdr>
    </w:div>
    <w:div w:id="697894897">
      <w:bodyDiv w:val="1"/>
      <w:marLeft w:val="0"/>
      <w:marRight w:val="0"/>
      <w:marTop w:val="0"/>
      <w:marBottom w:val="0"/>
      <w:divBdr>
        <w:top w:val="none" w:sz="0" w:space="0" w:color="auto"/>
        <w:left w:val="none" w:sz="0" w:space="0" w:color="auto"/>
        <w:bottom w:val="none" w:sz="0" w:space="0" w:color="auto"/>
        <w:right w:val="none" w:sz="0" w:space="0" w:color="auto"/>
      </w:divBdr>
    </w:div>
    <w:div w:id="119761932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3581806">
      <w:bodyDiv w:val="1"/>
      <w:marLeft w:val="0"/>
      <w:marRight w:val="0"/>
      <w:marTop w:val="0"/>
      <w:marBottom w:val="0"/>
      <w:divBdr>
        <w:top w:val="none" w:sz="0" w:space="0" w:color="auto"/>
        <w:left w:val="none" w:sz="0" w:space="0" w:color="auto"/>
        <w:bottom w:val="none" w:sz="0" w:space="0" w:color="auto"/>
        <w:right w:val="none" w:sz="0" w:space="0" w:color="auto"/>
      </w:divBdr>
      <w:divsChild>
        <w:div w:id="1796872392">
          <w:marLeft w:val="0"/>
          <w:marRight w:val="0"/>
          <w:marTop w:val="0"/>
          <w:marBottom w:val="0"/>
          <w:divBdr>
            <w:top w:val="none" w:sz="0" w:space="0" w:color="auto"/>
            <w:left w:val="none" w:sz="0" w:space="0" w:color="auto"/>
            <w:bottom w:val="none" w:sz="0" w:space="0" w:color="auto"/>
            <w:right w:val="none" w:sz="0" w:space="0" w:color="auto"/>
          </w:divBdr>
        </w:div>
      </w:divsChild>
    </w:div>
    <w:div w:id="1663702196">
      <w:bodyDiv w:val="1"/>
      <w:marLeft w:val="0"/>
      <w:marRight w:val="0"/>
      <w:marTop w:val="0"/>
      <w:marBottom w:val="0"/>
      <w:divBdr>
        <w:top w:val="none" w:sz="0" w:space="0" w:color="auto"/>
        <w:left w:val="none" w:sz="0" w:space="0" w:color="auto"/>
        <w:bottom w:val="none" w:sz="0" w:space="0" w:color="auto"/>
        <w:right w:val="none" w:sz="0" w:space="0" w:color="auto"/>
      </w:divBdr>
    </w:div>
    <w:div w:id="1667592019">
      <w:bodyDiv w:val="1"/>
      <w:marLeft w:val="0"/>
      <w:marRight w:val="0"/>
      <w:marTop w:val="0"/>
      <w:marBottom w:val="0"/>
      <w:divBdr>
        <w:top w:val="none" w:sz="0" w:space="0" w:color="auto"/>
        <w:left w:val="none" w:sz="0" w:space="0" w:color="auto"/>
        <w:bottom w:val="none" w:sz="0" w:space="0" w:color="auto"/>
        <w:right w:val="none" w:sz="0" w:space="0" w:color="auto"/>
      </w:divBdr>
    </w:div>
    <w:div w:id="1799251567">
      <w:bodyDiv w:val="1"/>
      <w:marLeft w:val="0"/>
      <w:marRight w:val="0"/>
      <w:marTop w:val="0"/>
      <w:marBottom w:val="0"/>
      <w:divBdr>
        <w:top w:val="none" w:sz="0" w:space="0" w:color="auto"/>
        <w:left w:val="none" w:sz="0" w:space="0" w:color="auto"/>
        <w:bottom w:val="none" w:sz="0" w:space="0" w:color="auto"/>
        <w:right w:val="none" w:sz="0" w:space="0" w:color="auto"/>
      </w:divBdr>
    </w:div>
    <w:div w:id="19413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COP/16/L3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6/L3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COP/16/L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INF/44"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1/ADD4" TargetMode="External"/><Relationship Id="rId3" Type="http://schemas.openxmlformats.org/officeDocument/2006/relationships/hyperlink" Target="https://www.cbd.int/documents/CBD/COP/16/WGII/L1" TargetMode="External"/><Relationship Id="rId7" Type="http://schemas.openxmlformats.org/officeDocument/2006/relationships/hyperlink" Target="https://www.cbd.int/documents/CBD/COP/16/L36" TargetMode="External"/><Relationship Id="rId2" Type="http://schemas.openxmlformats.org/officeDocument/2006/relationships/hyperlink" Target="https://www.cbd.int/documents/CBD/COP/16/WGI/L1" TargetMode="External"/><Relationship Id="rId1" Type="http://schemas.openxmlformats.org/officeDocument/2006/relationships/hyperlink" Target="https://www.cbd.int/meetings/COP-16" TargetMode="External"/><Relationship Id="rId6" Type="http://schemas.openxmlformats.org/officeDocument/2006/relationships/hyperlink" Target="https://www.cbd.int/documents/CBD/COP/16/L35/PART.A" TargetMode="External"/><Relationship Id="rId11" Type="http://schemas.openxmlformats.org/officeDocument/2006/relationships/hyperlink" Target="https://www.cbd.int/documents/679245aac5696622ab011931" TargetMode="External"/><Relationship Id="rId5" Type="http://schemas.openxmlformats.org/officeDocument/2006/relationships/hyperlink" Target="https://www.cbd.int/documents/CBD/COP/16/1/ADD3" TargetMode="External"/><Relationship Id="rId10" Type="http://schemas.openxmlformats.org/officeDocument/2006/relationships/hyperlink" Target="https://www.cbd.int/meetings/COP-16-R1" TargetMode="External"/><Relationship Id="rId4" Type="http://schemas.openxmlformats.org/officeDocument/2006/relationships/hyperlink" Target="https://www.cbd.int/documents/674de2301cbd9b9b1ed6a93c" TargetMode="External"/><Relationship Id="rId9" Type="http://schemas.openxmlformats.org/officeDocument/2006/relationships/hyperlink" Target="https://www.cbd.int/documents/CBD/COP/16/1/ADD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250D1"/>
    <w:rsid w:val="00040D0B"/>
    <w:rsid w:val="00045B8F"/>
    <w:rsid w:val="00091505"/>
    <w:rsid w:val="000A07EF"/>
    <w:rsid w:val="000C675D"/>
    <w:rsid w:val="000E03F6"/>
    <w:rsid w:val="00106B66"/>
    <w:rsid w:val="00152E60"/>
    <w:rsid w:val="001532A1"/>
    <w:rsid w:val="00156595"/>
    <w:rsid w:val="00157CA4"/>
    <w:rsid w:val="00161F3E"/>
    <w:rsid w:val="00166F91"/>
    <w:rsid w:val="001A5340"/>
    <w:rsid w:val="001A7A8C"/>
    <w:rsid w:val="001B5E85"/>
    <w:rsid w:val="001D79EB"/>
    <w:rsid w:val="001E6ACD"/>
    <w:rsid w:val="001F29FC"/>
    <w:rsid w:val="002039C1"/>
    <w:rsid w:val="002053CB"/>
    <w:rsid w:val="00221DFE"/>
    <w:rsid w:val="00222A2D"/>
    <w:rsid w:val="00225E3B"/>
    <w:rsid w:val="0024417F"/>
    <w:rsid w:val="00252A74"/>
    <w:rsid w:val="002619BD"/>
    <w:rsid w:val="00275C72"/>
    <w:rsid w:val="002775AE"/>
    <w:rsid w:val="0028646E"/>
    <w:rsid w:val="00295904"/>
    <w:rsid w:val="002A19E6"/>
    <w:rsid w:val="002A7DDE"/>
    <w:rsid w:val="002C0472"/>
    <w:rsid w:val="002C32CD"/>
    <w:rsid w:val="002C7190"/>
    <w:rsid w:val="002C776A"/>
    <w:rsid w:val="002E2031"/>
    <w:rsid w:val="002E75E1"/>
    <w:rsid w:val="002F1C76"/>
    <w:rsid w:val="002F7FD0"/>
    <w:rsid w:val="003002F4"/>
    <w:rsid w:val="00303F0B"/>
    <w:rsid w:val="00334413"/>
    <w:rsid w:val="00352E88"/>
    <w:rsid w:val="00390370"/>
    <w:rsid w:val="0039501C"/>
    <w:rsid w:val="003B2133"/>
    <w:rsid w:val="003C19DF"/>
    <w:rsid w:val="003D6731"/>
    <w:rsid w:val="003F11C5"/>
    <w:rsid w:val="003F2B69"/>
    <w:rsid w:val="00423CC1"/>
    <w:rsid w:val="00437A53"/>
    <w:rsid w:val="00445AE3"/>
    <w:rsid w:val="00445BEA"/>
    <w:rsid w:val="00465CA6"/>
    <w:rsid w:val="0047724F"/>
    <w:rsid w:val="00490BA0"/>
    <w:rsid w:val="004A14D7"/>
    <w:rsid w:val="004A33AF"/>
    <w:rsid w:val="004B4892"/>
    <w:rsid w:val="004D2BDD"/>
    <w:rsid w:val="004E2A6A"/>
    <w:rsid w:val="004E4E80"/>
    <w:rsid w:val="004E5585"/>
    <w:rsid w:val="004F7087"/>
    <w:rsid w:val="00507DBF"/>
    <w:rsid w:val="0051205D"/>
    <w:rsid w:val="005230AF"/>
    <w:rsid w:val="00527855"/>
    <w:rsid w:val="00542ED0"/>
    <w:rsid w:val="00565C0B"/>
    <w:rsid w:val="005741D4"/>
    <w:rsid w:val="00574306"/>
    <w:rsid w:val="00575335"/>
    <w:rsid w:val="0058216A"/>
    <w:rsid w:val="005A0177"/>
    <w:rsid w:val="005D2FCD"/>
    <w:rsid w:val="005D48D2"/>
    <w:rsid w:val="005E132D"/>
    <w:rsid w:val="005F0236"/>
    <w:rsid w:val="005F1066"/>
    <w:rsid w:val="005F38C4"/>
    <w:rsid w:val="0060097B"/>
    <w:rsid w:val="00602998"/>
    <w:rsid w:val="00604043"/>
    <w:rsid w:val="0062494E"/>
    <w:rsid w:val="00637962"/>
    <w:rsid w:val="00647532"/>
    <w:rsid w:val="00675ADF"/>
    <w:rsid w:val="006A3015"/>
    <w:rsid w:val="006B05EA"/>
    <w:rsid w:val="006B5209"/>
    <w:rsid w:val="006C4BD7"/>
    <w:rsid w:val="006D028D"/>
    <w:rsid w:val="006E34AB"/>
    <w:rsid w:val="006E5B2C"/>
    <w:rsid w:val="006F00AC"/>
    <w:rsid w:val="006F0504"/>
    <w:rsid w:val="00754495"/>
    <w:rsid w:val="00755073"/>
    <w:rsid w:val="00757E81"/>
    <w:rsid w:val="00775C9F"/>
    <w:rsid w:val="007A6DE8"/>
    <w:rsid w:val="007D365C"/>
    <w:rsid w:val="007E0E17"/>
    <w:rsid w:val="007E186D"/>
    <w:rsid w:val="007E4C1B"/>
    <w:rsid w:val="00803F86"/>
    <w:rsid w:val="008050FD"/>
    <w:rsid w:val="00821AFC"/>
    <w:rsid w:val="00851C72"/>
    <w:rsid w:val="00852C29"/>
    <w:rsid w:val="00854B9B"/>
    <w:rsid w:val="00880330"/>
    <w:rsid w:val="008A5E96"/>
    <w:rsid w:val="00921581"/>
    <w:rsid w:val="00923A57"/>
    <w:rsid w:val="00946BA5"/>
    <w:rsid w:val="00965C9F"/>
    <w:rsid w:val="00986547"/>
    <w:rsid w:val="009941EF"/>
    <w:rsid w:val="0099630B"/>
    <w:rsid w:val="009B1D08"/>
    <w:rsid w:val="009C21C8"/>
    <w:rsid w:val="009C43CC"/>
    <w:rsid w:val="009C7F58"/>
    <w:rsid w:val="009D7A02"/>
    <w:rsid w:val="00A05155"/>
    <w:rsid w:val="00A30CBE"/>
    <w:rsid w:val="00A3708E"/>
    <w:rsid w:val="00A41E92"/>
    <w:rsid w:val="00A43F2F"/>
    <w:rsid w:val="00A56908"/>
    <w:rsid w:val="00A6453F"/>
    <w:rsid w:val="00A73F0C"/>
    <w:rsid w:val="00A94AA9"/>
    <w:rsid w:val="00AA0A87"/>
    <w:rsid w:val="00AB25EF"/>
    <w:rsid w:val="00AC5C5E"/>
    <w:rsid w:val="00AE083D"/>
    <w:rsid w:val="00B01052"/>
    <w:rsid w:val="00B0243D"/>
    <w:rsid w:val="00B078E4"/>
    <w:rsid w:val="00B110A1"/>
    <w:rsid w:val="00B21B01"/>
    <w:rsid w:val="00B317EF"/>
    <w:rsid w:val="00B3211E"/>
    <w:rsid w:val="00B51DD7"/>
    <w:rsid w:val="00B54646"/>
    <w:rsid w:val="00BB10F5"/>
    <w:rsid w:val="00BB652F"/>
    <w:rsid w:val="00BE1E03"/>
    <w:rsid w:val="00BF035D"/>
    <w:rsid w:val="00BF2A1F"/>
    <w:rsid w:val="00C02767"/>
    <w:rsid w:val="00C17177"/>
    <w:rsid w:val="00C50B95"/>
    <w:rsid w:val="00C74C72"/>
    <w:rsid w:val="00C751F8"/>
    <w:rsid w:val="00C81828"/>
    <w:rsid w:val="00C85ED8"/>
    <w:rsid w:val="00C9066A"/>
    <w:rsid w:val="00CA19EB"/>
    <w:rsid w:val="00CA29F5"/>
    <w:rsid w:val="00CA471E"/>
    <w:rsid w:val="00CB2EE2"/>
    <w:rsid w:val="00CB6634"/>
    <w:rsid w:val="00CC24F5"/>
    <w:rsid w:val="00CC25CC"/>
    <w:rsid w:val="00CE15FC"/>
    <w:rsid w:val="00CE5D87"/>
    <w:rsid w:val="00CE65A6"/>
    <w:rsid w:val="00CF2117"/>
    <w:rsid w:val="00D01E81"/>
    <w:rsid w:val="00D05BE0"/>
    <w:rsid w:val="00D10F87"/>
    <w:rsid w:val="00D323C2"/>
    <w:rsid w:val="00D35422"/>
    <w:rsid w:val="00D51ED3"/>
    <w:rsid w:val="00D80B70"/>
    <w:rsid w:val="00D91C65"/>
    <w:rsid w:val="00DB16A2"/>
    <w:rsid w:val="00DC5847"/>
    <w:rsid w:val="00DC78B9"/>
    <w:rsid w:val="00DC7BCE"/>
    <w:rsid w:val="00DD5087"/>
    <w:rsid w:val="00DE0A51"/>
    <w:rsid w:val="00DF21EE"/>
    <w:rsid w:val="00DF5ECE"/>
    <w:rsid w:val="00E0576F"/>
    <w:rsid w:val="00E16383"/>
    <w:rsid w:val="00E22B7B"/>
    <w:rsid w:val="00E56B4D"/>
    <w:rsid w:val="00E67C55"/>
    <w:rsid w:val="00E776D0"/>
    <w:rsid w:val="00E8124B"/>
    <w:rsid w:val="00E94AD8"/>
    <w:rsid w:val="00EA2E3B"/>
    <w:rsid w:val="00F05EFA"/>
    <w:rsid w:val="00F27F5F"/>
    <w:rsid w:val="00F35291"/>
    <w:rsid w:val="00F40B09"/>
    <w:rsid w:val="00F424D3"/>
    <w:rsid w:val="00F47048"/>
    <w:rsid w:val="00F61555"/>
    <w:rsid w:val="00F72A69"/>
    <w:rsid w:val="00FB3B15"/>
    <w:rsid w:val="00FC1174"/>
    <w:rsid w:val="00FC468E"/>
    <w:rsid w:val="00FD5878"/>
    <w:rsid w:val="00FE01E0"/>
    <w:rsid w:val="00FE53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F63CE7-A20B-449D-A2C6-B7545C9AD5D0}">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34</Pages>
  <Words>14279</Words>
  <Characters>87103</Characters>
  <Application>Microsoft Office Word</Application>
  <DocSecurity>0</DocSecurity>
  <Lines>2721</Lines>
  <Paragraphs>1370</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100012</CharactersWithSpaces>
  <SharedDoc>false</SharedDoc>
  <HLinks>
    <vt:vector size="90" baseType="variant">
      <vt:variant>
        <vt:i4>458772</vt:i4>
      </vt:variant>
      <vt:variant>
        <vt:i4>9</vt:i4>
      </vt:variant>
      <vt:variant>
        <vt:i4>0</vt:i4>
      </vt:variant>
      <vt:variant>
        <vt:i4>5</vt:i4>
      </vt:variant>
      <vt:variant>
        <vt:lpwstr>https://www.cbd.int/documents/CBD/COP/16/L31</vt:lpwstr>
      </vt:variant>
      <vt:variant>
        <vt:lpwstr/>
      </vt:variant>
      <vt:variant>
        <vt:i4>327700</vt:i4>
      </vt:variant>
      <vt:variant>
        <vt:i4>6</vt:i4>
      </vt:variant>
      <vt:variant>
        <vt:i4>0</vt:i4>
      </vt:variant>
      <vt:variant>
        <vt:i4>5</vt:i4>
      </vt:variant>
      <vt:variant>
        <vt:lpwstr>https://www.cbd.int/documents/CBD/COP/16/L33</vt:lpwstr>
      </vt:variant>
      <vt:variant>
        <vt:lpwstr/>
      </vt:variant>
      <vt:variant>
        <vt:i4>21</vt:i4>
      </vt:variant>
      <vt:variant>
        <vt:i4>3</vt:i4>
      </vt:variant>
      <vt:variant>
        <vt:i4>0</vt:i4>
      </vt:variant>
      <vt:variant>
        <vt:i4>5</vt:i4>
      </vt:variant>
      <vt:variant>
        <vt:lpwstr>https://www.cbd.int/documents/CBD/COP/16/L26</vt:lpwstr>
      </vt:variant>
      <vt:variant>
        <vt:lpwstr/>
      </vt:variant>
      <vt:variant>
        <vt:i4>6357094</vt:i4>
      </vt:variant>
      <vt:variant>
        <vt:i4>0</vt:i4>
      </vt:variant>
      <vt:variant>
        <vt:i4>0</vt:i4>
      </vt:variant>
      <vt:variant>
        <vt:i4>5</vt:i4>
      </vt:variant>
      <vt:variant>
        <vt:lpwstr>https://www.cbd.int/documents/CBD/COP/16/INF/44</vt:lpwstr>
      </vt:variant>
      <vt:variant>
        <vt:lpwstr/>
      </vt:variant>
      <vt:variant>
        <vt:i4>6488181</vt:i4>
      </vt:variant>
      <vt:variant>
        <vt:i4>30</vt:i4>
      </vt:variant>
      <vt:variant>
        <vt:i4>0</vt:i4>
      </vt:variant>
      <vt:variant>
        <vt:i4>5</vt:i4>
      </vt:variant>
      <vt:variant>
        <vt:lpwstr>https://www.cbd.int/documents/679245aac5696622ab011931</vt:lpwstr>
      </vt:variant>
      <vt:variant>
        <vt:lpwstr/>
      </vt:variant>
      <vt:variant>
        <vt:i4>7798901</vt:i4>
      </vt:variant>
      <vt:variant>
        <vt:i4>27</vt:i4>
      </vt:variant>
      <vt:variant>
        <vt:i4>0</vt:i4>
      </vt:variant>
      <vt:variant>
        <vt:i4>5</vt:i4>
      </vt:variant>
      <vt:variant>
        <vt:lpwstr>https://www.cbd.int/meetings/COP-16-R1</vt:lpwstr>
      </vt:variant>
      <vt:variant>
        <vt:lpwstr/>
      </vt:variant>
      <vt:variant>
        <vt:i4>7209068</vt:i4>
      </vt:variant>
      <vt:variant>
        <vt:i4>24</vt:i4>
      </vt:variant>
      <vt:variant>
        <vt:i4>0</vt:i4>
      </vt:variant>
      <vt:variant>
        <vt:i4>5</vt:i4>
      </vt:variant>
      <vt:variant>
        <vt:lpwstr>https://www.cbd.int/documents/CBD/COP/16/1/ADD5</vt:lpwstr>
      </vt:variant>
      <vt:variant>
        <vt:lpwstr/>
      </vt:variant>
      <vt:variant>
        <vt:i4>7209068</vt:i4>
      </vt:variant>
      <vt:variant>
        <vt:i4>21</vt:i4>
      </vt:variant>
      <vt:variant>
        <vt:i4>0</vt:i4>
      </vt:variant>
      <vt:variant>
        <vt:i4>5</vt:i4>
      </vt:variant>
      <vt:variant>
        <vt:lpwstr>https://www.cbd.int/documents/CBD/COP/16/1/ADD4</vt:lpwstr>
      </vt:variant>
      <vt:variant>
        <vt:lpwstr/>
      </vt:variant>
      <vt:variant>
        <vt:i4>20</vt:i4>
      </vt:variant>
      <vt:variant>
        <vt:i4>18</vt:i4>
      </vt:variant>
      <vt:variant>
        <vt:i4>0</vt:i4>
      </vt:variant>
      <vt:variant>
        <vt:i4>5</vt:i4>
      </vt:variant>
      <vt:variant>
        <vt:lpwstr>https://www.cbd.int/documents/CBD/COP/16/L36</vt:lpwstr>
      </vt:variant>
      <vt:variant>
        <vt:lpwstr/>
      </vt:variant>
      <vt:variant>
        <vt:i4>3080238</vt:i4>
      </vt:variant>
      <vt:variant>
        <vt:i4>15</vt:i4>
      </vt:variant>
      <vt:variant>
        <vt:i4>0</vt:i4>
      </vt:variant>
      <vt:variant>
        <vt:i4>5</vt:i4>
      </vt:variant>
      <vt:variant>
        <vt:lpwstr>https://www.cbd.int/documents/CBD/COP/16/L35/PART.A</vt:lpwstr>
      </vt:variant>
      <vt:variant>
        <vt:lpwstr/>
      </vt:variant>
      <vt:variant>
        <vt:i4>7209068</vt:i4>
      </vt:variant>
      <vt:variant>
        <vt:i4>12</vt:i4>
      </vt:variant>
      <vt:variant>
        <vt:i4>0</vt:i4>
      </vt:variant>
      <vt:variant>
        <vt:i4>5</vt:i4>
      </vt:variant>
      <vt:variant>
        <vt:lpwstr>https://www.cbd.int/documents/CBD/COP/16/1/ADD3</vt:lpwstr>
      </vt:variant>
      <vt:variant>
        <vt:lpwstr/>
      </vt:variant>
      <vt:variant>
        <vt:i4>4063277</vt:i4>
      </vt:variant>
      <vt:variant>
        <vt:i4>9</vt:i4>
      </vt:variant>
      <vt:variant>
        <vt:i4>0</vt:i4>
      </vt:variant>
      <vt:variant>
        <vt:i4>5</vt:i4>
      </vt:variant>
      <vt:variant>
        <vt:lpwstr>https://www.cbd.int/documents/674de2301cbd9b9b1ed6a93c</vt:lpwstr>
      </vt:variant>
      <vt:variant>
        <vt:lpwstr/>
      </vt:variant>
      <vt:variant>
        <vt:i4>5898309</vt:i4>
      </vt:variant>
      <vt:variant>
        <vt:i4>6</vt:i4>
      </vt:variant>
      <vt:variant>
        <vt:i4>0</vt:i4>
      </vt:variant>
      <vt:variant>
        <vt:i4>5</vt:i4>
      </vt:variant>
      <vt:variant>
        <vt:lpwstr>https://www.cbd.int/documents/CBD/COP/16/WGII/L1</vt:lpwstr>
      </vt:variant>
      <vt:variant>
        <vt:lpwstr/>
      </vt:variant>
      <vt:variant>
        <vt:i4>2621551</vt:i4>
      </vt:variant>
      <vt:variant>
        <vt:i4>3</vt:i4>
      </vt:variant>
      <vt:variant>
        <vt:i4>0</vt:i4>
      </vt:variant>
      <vt:variant>
        <vt:i4>5</vt:i4>
      </vt:variant>
      <vt:variant>
        <vt:lpwstr>https://www.cbd.int/documents/CBD/COP/16/WGI/L1</vt:lpwstr>
      </vt:variant>
      <vt:variant>
        <vt:lpwstr/>
      </vt:variant>
      <vt:variant>
        <vt:i4>7012401</vt:i4>
      </vt:variant>
      <vt:variant>
        <vt:i4>0</vt:i4>
      </vt:variant>
      <vt:variant>
        <vt:i4>0</vt:i4>
      </vt:variant>
      <vt:variant>
        <vt:i4>5</vt:i4>
      </vt:variant>
      <vt:variant>
        <vt:lpwstr>https://www.cbd.int/meetings/COP-16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CBD/COP/16/L.1/Rev.1</dc:subject>
  <dc:creator>Secretariat of the Convention on Biological Diversity</dc:creator>
  <cp:keywords/>
  <dc:description/>
  <cp:lastModifiedBy>Veronique Lefebvre</cp:lastModifiedBy>
  <cp:revision>4</cp:revision>
  <cp:lastPrinted>2024-08-30T20:35:00Z</cp:lastPrinted>
  <dcterms:created xsi:type="dcterms:W3CDTF">2025-02-26T19:08:00Z</dcterms:created>
  <dcterms:modified xsi:type="dcterms:W3CDTF">2025-02-26T20:35:00Z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