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3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5"/>
        <w:gridCol w:w="1195"/>
        <w:gridCol w:w="2679"/>
        <w:gridCol w:w="5519"/>
      </w:tblGrid>
      <w:tr w:rsidR="00265CCB" w:rsidRPr="00711222" w14:paraId="7D99CDDB" w14:textId="77777777" w:rsidTr="00B67763">
        <w:trPr>
          <w:trHeight w:val="851"/>
        </w:trPr>
        <w:tc>
          <w:tcPr>
            <w:tcW w:w="466" w:type="pct"/>
            <w:tcBorders>
              <w:bottom w:val="single" w:sz="8" w:space="0" w:color="auto"/>
            </w:tcBorders>
            <w:vAlign w:val="bottom"/>
          </w:tcPr>
          <w:p w14:paraId="37D0EB1C" w14:textId="77777777" w:rsidR="00265CCB" w:rsidRPr="00711222" w:rsidRDefault="00265CCB" w:rsidP="00092129">
            <w:pPr>
              <w:spacing w:after="120"/>
            </w:pPr>
            <w:bookmarkStart w:id="0" w:name="_Hlk137651738"/>
            <w:r w:rsidRPr="00B67763">
              <w:rPr>
                <w:noProof/>
                <w:lang w:eastAsia="es-AR"/>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77" w:type="pct"/>
            <w:tcBorders>
              <w:bottom w:val="single" w:sz="8" w:space="0" w:color="auto"/>
            </w:tcBorders>
            <w:tcFitText/>
            <w:vAlign w:val="bottom"/>
          </w:tcPr>
          <w:p w14:paraId="64D872CD" w14:textId="77777777" w:rsidR="00265CCB" w:rsidRPr="00711222" w:rsidRDefault="00265CCB" w:rsidP="00092129">
            <w:pPr>
              <w:spacing w:after="120"/>
            </w:pPr>
            <w:r w:rsidRPr="00B67763">
              <w:rPr>
                <w:noProof/>
                <w:lang w:eastAsia="es-AR"/>
              </w:rPr>
              <w:drawing>
                <wp:inline distT="0" distB="0" distL="0" distR="0" wp14:anchorId="10E2690E" wp14:editId="46776E16">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957" w:type="pct"/>
            <w:gridSpan w:val="2"/>
            <w:tcBorders>
              <w:bottom w:val="single" w:sz="8" w:space="0" w:color="auto"/>
            </w:tcBorders>
            <w:vAlign w:val="bottom"/>
          </w:tcPr>
          <w:p w14:paraId="5EB9164F" w14:textId="2E37ACA0" w:rsidR="00265CCB" w:rsidRPr="00711222" w:rsidRDefault="00265CCB" w:rsidP="00092129">
            <w:pPr>
              <w:spacing w:after="120"/>
              <w:ind w:left="36"/>
              <w:jc w:val="right"/>
              <w:rPr>
                <w:szCs w:val="22"/>
              </w:rPr>
            </w:pPr>
            <w:r w:rsidRPr="00711222">
              <w:rPr>
                <w:sz w:val="40"/>
                <w:szCs w:val="40"/>
              </w:rPr>
              <w:t>CBD</w:t>
            </w:r>
            <w:r w:rsidRPr="00711222">
              <w:t>/COP/1</w:t>
            </w:r>
            <w:r w:rsidR="008C735D" w:rsidRPr="00711222">
              <w:t>7</w:t>
            </w:r>
            <w:r w:rsidRPr="00711222">
              <w:t>/</w:t>
            </w:r>
            <w:r w:rsidR="004576F9">
              <w:t>INF</w:t>
            </w:r>
            <w:r w:rsidRPr="00711222">
              <w:t>/</w:t>
            </w:r>
            <w:r w:rsidR="00D87A58">
              <w:t>29</w:t>
            </w:r>
            <w:r w:rsidRPr="00711222">
              <w:t>-</w:t>
            </w:r>
            <w:r w:rsidRPr="00711222">
              <w:rPr>
                <w:sz w:val="40"/>
                <w:szCs w:val="40"/>
              </w:rPr>
              <w:t>CBD</w:t>
            </w:r>
            <w:r w:rsidRPr="00711222">
              <w:t>/CP/MOP/1</w:t>
            </w:r>
            <w:r w:rsidR="008C735D" w:rsidRPr="00711222">
              <w:t>2</w:t>
            </w:r>
            <w:r w:rsidRPr="00711222">
              <w:t>/</w:t>
            </w:r>
            <w:r w:rsidR="00D87A58">
              <w:t>INF/</w:t>
            </w:r>
            <w:r w:rsidR="00CE02F3">
              <w:t>10</w:t>
            </w:r>
            <w:r w:rsidRPr="00711222">
              <w:t>-</w:t>
            </w:r>
            <w:r w:rsidRPr="00711222">
              <w:rPr>
                <w:sz w:val="40"/>
                <w:szCs w:val="40"/>
              </w:rPr>
              <w:t>CBD</w:t>
            </w:r>
            <w:r w:rsidRPr="00711222">
              <w:t>/NP/MOP/</w:t>
            </w:r>
            <w:r w:rsidR="008C735D" w:rsidRPr="00711222">
              <w:t>6</w:t>
            </w:r>
            <w:r w:rsidRPr="00711222">
              <w:t>/</w:t>
            </w:r>
            <w:r w:rsidR="00D87A58">
              <w:t>INF/</w:t>
            </w:r>
            <w:r w:rsidR="0073431F">
              <w:t>6</w:t>
            </w:r>
          </w:p>
        </w:tc>
      </w:tr>
      <w:tr w:rsidR="00A96B21" w:rsidRPr="00711222" w14:paraId="33E469F3" w14:textId="77777777" w:rsidTr="00B67763">
        <w:tc>
          <w:tcPr>
            <w:tcW w:w="2336" w:type="pct"/>
            <w:gridSpan w:val="3"/>
            <w:tcBorders>
              <w:top w:val="single" w:sz="8" w:space="0" w:color="auto"/>
              <w:bottom w:val="single" w:sz="8" w:space="0" w:color="auto"/>
            </w:tcBorders>
          </w:tcPr>
          <w:p w14:paraId="67226265" w14:textId="77777777" w:rsidR="00A96B21" w:rsidRPr="00711222" w:rsidRDefault="00A96B21" w:rsidP="006D363A">
            <w:pPr>
              <w:pStyle w:val="Cornernotation"/>
              <w:suppressLineNumbers/>
              <w:suppressAutoHyphens/>
              <w:spacing w:before="120" w:after="60"/>
              <w:ind w:left="0" w:right="0" w:firstLine="0"/>
            </w:pPr>
            <w:r w:rsidRPr="00B67763">
              <w:rPr>
                <w:b w:val="0"/>
                <w:bCs/>
                <w:noProof/>
                <w:lang w:eastAsia="es-AR"/>
              </w:rPr>
              <w:drawing>
                <wp:inline distT="0" distB="0" distL="0" distR="0" wp14:anchorId="3819149A" wp14:editId="35382F5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63" w:type="pct"/>
            <w:tcBorders>
              <w:top w:val="single" w:sz="8" w:space="0" w:color="auto"/>
              <w:bottom w:val="single" w:sz="8" w:space="0" w:color="auto"/>
            </w:tcBorders>
          </w:tcPr>
          <w:p w14:paraId="2D25B900" w14:textId="77777777" w:rsidR="00A96B21" w:rsidRPr="0002209B" w:rsidRDefault="00A96B21" w:rsidP="003C6F10">
            <w:pPr>
              <w:ind w:left="2584"/>
              <w:rPr>
                <w:sz w:val="22"/>
                <w:szCs w:val="22"/>
              </w:rPr>
            </w:pPr>
            <w:r w:rsidRPr="0002209B">
              <w:rPr>
                <w:sz w:val="22"/>
                <w:szCs w:val="22"/>
              </w:rPr>
              <w:t>Distr.: General</w:t>
            </w:r>
          </w:p>
          <w:p w14:paraId="1B36F597" w14:textId="03262609" w:rsidR="00A96B21" w:rsidRPr="0002209B" w:rsidRDefault="005E04C1" w:rsidP="003C6F10">
            <w:pPr>
              <w:ind w:left="2584"/>
              <w:rPr>
                <w:sz w:val="22"/>
                <w:szCs w:val="22"/>
              </w:rPr>
            </w:pPr>
            <w:r w:rsidRPr="0002209B">
              <w:rPr>
                <w:sz w:val="22"/>
                <w:szCs w:val="22"/>
              </w:rPr>
              <w:t>1</w:t>
            </w:r>
            <w:r w:rsidR="009A29E3" w:rsidRPr="0002209B">
              <w:rPr>
                <w:sz w:val="22"/>
                <w:szCs w:val="22"/>
              </w:rPr>
              <w:t>6</w:t>
            </w:r>
            <w:r w:rsidRPr="0002209B">
              <w:rPr>
                <w:sz w:val="22"/>
                <w:szCs w:val="22"/>
              </w:rPr>
              <w:t xml:space="preserve"> October 2026</w:t>
            </w:r>
          </w:p>
          <w:p w14:paraId="26786B5D" w14:textId="77777777" w:rsidR="00A96B21" w:rsidRPr="0002209B" w:rsidRDefault="00A96B21" w:rsidP="003C6F10">
            <w:pPr>
              <w:ind w:left="2584"/>
              <w:rPr>
                <w:sz w:val="22"/>
                <w:szCs w:val="22"/>
              </w:rPr>
            </w:pPr>
          </w:p>
          <w:p w14:paraId="74BB8987" w14:textId="4C9DEA87" w:rsidR="00A96B21" w:rsidRPr="0002209B" w:rsidRDefault="00A96B21" w:rsidP="003C6F10">
            <w:pPr>
              <w:ind w:left="2584"/>
              <w:rPr>
                <w:sz w:val="22"/>
                <w:szCs w:val="22"/>
              </w:rPr>
            </w:pPr>
            <w:r w:rsidRPr="0002209B">
              <w:rPr>
                <w:sz w:val="22"/>
                <w:szCs w:val="22"/>
              </w:rPr>
              <w:t>English</w:t>
            </w:r>
            <w:r w:rsidR="00ED022B" w:rsidRPr="0002209B">
              <w:rPr>
                <w:sz w:val="22"/>
                <w:szCs w:val="22"/>
              </w:rPr>
              <w:t xml:space="preserve"> only</w:t>
            </w:r>
          </w:p>
          <w:p w14:paraId="5997E977" w14:textId="77777777" w:rsidR="00A96B21" w:rsidRPr="00711222" w:rsidRDefault="00A96B21" w:rsidP="00092129"/>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711222" w14:paraId="5B51E6DF" w14:textId="77777777" w:rsidTr="00B67763">
        <w:trPr>
          <w:trHeight w:val="3340"/>
        </w:trPr>
        <w:tc>
          <w:tcPr>
            <w:tcW w:w="2846" w:type="dxa"/>
          </w:tcPr>
          <w:p w14:paraId="103C571E" w14:textId="2B226966" w:rsidR="00265CCB" w:rsidRPr="00711222" w:rsidRDefault="00265CCB" w:rsidP="00B6768E">
            <w:pPr>
              <w:pStyle w:val="AFCorNot12Bold"/>
              <w:rPr>
                <w:snapToGrid w:val="0"/>
              </w:rPr>
            </w:pPr>
            <w:r w:rsidRPr="00711222">
              <w:rPr>
                <w:snapToGrid w:val="0"/>
              </w:rPr>
              <w:t>Conference of the Parties to the Convention on Biological Diversity</w:t>
            </w:r>
          </w:p>
          <w:p w14:paraId="66361117" w14:textId="77777777" w:rsidR="00265CCB" w:rsidRDefault="008C735D" w:rsidP="00AB274D">
            <w:pPr>
              <w:pStyle w:val="AFCorNotBold"/>
              <w:rPr>
                <w:snapToGrid w:val="0"/>
                <w:sz w:val="22"/>
                <w:szCs w:val="22"/>
              </w:rPr>
            </w:pPr>
            <w:r w:rsidRPr="00B67763">
              <w:rPr>
                <w:snapToGrid w:val="0"/>
                <w:sz w:val="22"/>
                <w:szCs w:val="22"/>
              </w:rPr>
              <w:t xml:space="preserve">Seventeenth </w:t>
            </w:r>
            <w:r w:rsidR="00265CCB" w:rsidRPr="00B67763">
              <w:rPr>
                <w:sz w:val="22"/>
                <w:szCs w:val="22"/>
              </w:rPr>
              <w:t>meeting</w:t>
            </w:r>
            <w:r w:rsidR="00265CCB" w:rsidRPr="00B67763">
              <w:rPr>
                <w:snapToGrid w:val="0"/>
                <w:sz w:val="22"/>
                <w:szCs w:val="22"/>
              </w:rPr>
              <w:t xml:space="preserve"> </w:t>
            </w:r>
          </w:p>
          <w:p w14:paraId="18BE5C29" w14:textId="77777777" w:rsidR="00F11F30" w:rsidRPr="00E529D3" w:rsidRDefault="00F11F30" w:rsidP="00F11F30">
            <w:pPr>
              <w:pStyle w:val="AFCorNNormal"/>
              <w:rPr>
                <w:sz w:val="22"/>
                <w:szCs w:val="22"/>
              </w:rPr>
            </w:pPr>
            <w:r w:rsidRPr="00E529D3">
              <w:rPr>
                <w:sz w:val="22"/>
                <w:szCs w:val="22"/>
              </w:rPr>
              <w:t xml:space="preserve">Yerevan, </w:t>
            </w:r>
            <w:r w:rsidRPr="00E529D3">
              <w:rPr>
                <w:snapToGrid w:val="0"/>
                <w:kern w:val="22"/>
                <w:sz w:val="22"/>
                <w:szCs w:val="22"/>
              </w:rPr>
              <w:t>19–30 October 2026</w:t>
            </w:r>
          </w:p>
          <w:p w14:paraId="59E25574" w14:textId="77777777" w:rsidR="00F11F30" w:rsidRPr="00E529D3" w:rsidRDefault="00F11F30" w:rsidP="00F11F30">
            <w:pPr>
              <w:pStyle w:val="AFCorNNormal"/>
              <w:rPr>
                <w:sz w:val="22"/>
                <w:szCs w:val="22"/>
              </w:rPr>
            </w:pPr>
            <w:r>
              <w:rPr>
                <w:sz w:val="22"/>
                <w:szCs w:val="22"/>
              </w:rPr>
              <w:t>Agenda i</w:t>
            </w:r>
            <w:r w:rsidRPr="00E529D3">
              <w:rPr>
                <w:sz w:val="22"/>
                <w:szCs w:val="22"/>
              </w:rPr>
              <w:t xml:space="preserve">tem </w:t>
            </w:r>
            <w:r>
              <w:rPr>
                <w:sz w:val="22"/>
                <w:szCs w:val="22"/>
              </w:rPr>
              <w:t>3</w:t>
            </w:r>
          </w:p>
          <w:p w14:paraId="56B13465" w14:textId="5AF524B2" w:rsidR="00F11F30" w:rsidRPr="00160E3E" w:rsidRDefault="00F11F30" w:rsidP="00160E3E">
            <w:pPr>
              <w:pStyle w:val="AFCorNotNormal"/>
              <w:jc w:val="left"/>
            </w:pPr>
            <w:r w:rsidRPr="006E0A2F">
              <w:rPr>
                <w:b/>
                <w:bCs/>
                <w:sz w:val="22"/>
                <w:szCs w:val="22"/>
              </w:rPr>
              <w:t>Report on the credentials of representatives to the seventeenth meeting of the Conference of the Parties</w:t>
            </w:r>
          </w:p>
        </w:tc>
        <w:tc>
          <w:tcPr>
            <w:tcW w:w="3260" w:type="dxa"/>
          </w:tcPr>
          <w:p w14:paraId="6733F13D" w14:textId="6232286C" w:rsidR="00265CCB" w:rsidRPr="00711222" w:rsidRDefault="00265CCB" w:rsidP="00092129">
            <w:pPr>
              <w:pStyle w:val="AFCorNot12Bold"/>
              <w:rPr>
                <w:rFonts w:asciiTheme="majorBidi" w:hAnsiTheme="majorBidi" w:cstheme="majorBidi"/>
                <w:b w:val="0"/>
                <w:bCs/>
                <w:snapToGrid w:val="0"/>
                <w:kern w:val="22"/>
                <w:szCs w:val="22"/>
              </w:rPr>
            </w:pPr>
            <w:r w:rsidRPr="00711222">
              <w:rPr>
                <w:snapToGrid w:val="0"/>
                <w:szCs w:val="22"/>
              </w:rPr>
              <w:t>Conference</w:t>
            </w:r>
            <w:r w:rsidRPr="00711222">
              <w:rPr>
                <w:rFonts w:asciiTheme="majorBidi" w:hAnsiTheme="majorBidi" w:cstheme="majorBidi"/>
                <w:bCs/>
                <w:snapToGrid w:val="0"/>
                <w:kern w:val="22"/>
                <w:szCs w:val="22"/>
              </w:rPr>
              <w:t xml:space="preserve"> of the Parties to the Convention on Biological Diversity serving as the meeting of the Parties to the Cartagena Protocol on Biosafety</w:t>
            </w:r>
          </w:p>
          <w:p w14:paraId="5884FFAB" w14:textId="77777777" w:rsidR="00265CCB" w:rsidRDefault="00C6350E" w:rsidP="00B67763">
            <w:pPr>
              <w:pStyle w:val="AFCorNotBold"/>
              <w:rPr>
                <w:rFonts w:asciiTheme="majorBidi" w:hAnsiTheme="majorBidi" w:cstheme="majorBidi"/>
                <w:bCs/>
                <w:snapToGrid w:val="0"/>
                <w:kern w:val="22"/>
                <w:sz w:val="22"/>
                <w:szCs w:val="22"/>
              </w:rPr>
            </w:pPr>
            <w:r>
              <w:rPr>
                <w:rFonts w:asciiTheme="majorBidi" w:hAnsiTheme="majorBidi" w:cstheme="majorBidi"/>
                <w:bCs/>
                <w:snapToGrid w:val="0"/>
                <w:kern w:val="22"/>
                <w:sz w:val="22"/>
                <w:szCs w:val="22"/>
              </w:rPr>
              <w:t>Twelfth</w:t>
            </w:r>
            <w:r w:rsidR="00C14DE0" w:rsidRPr="00711222">
              <w:rPr>
                <w:rFonts w:asciiTheme="majorBidi" w:hAnsiTheme="majorBidi" w:cstheme="majorBidi"/>
                <w:bCs/>
                <w:snapToGrid w:val="0"/>
                <w:kern w:val="22"/>
                <w:sz w:val="22"/>
                <w:szCs w:val="22"/>
              </w:rPr>
              <w:t xml:space="preserve"> meeting</w:t>
            </w:r>
          </w:p>
          <w:p w14:paraId="51B695BF" w14:textId="77777777" w:rsidR="005B1FD7" w:rsidRPr="00E529D3" w:rsidRDefault="005B1FD7" w:rsidP="005B1FD7">
            <w:pPr>
              <w:pStyle w:val="AFCorNNormal"/>
              <w:rPr>
                <w:sz w:val="22"/>
                <w:szCs w:val="22"/>
              </w:rPr>
            </w:pPr>
            <w:r w:rsidRPr="00E529D3">
              <w:rPr>
                <w:sz w:val="22"/>
                <w:szCs w:val="22"/>
              </w:rPr>
              <w:t xml:space="preserve">Yerevan, </w:t>
            </w:r>
            <w:r w:rsidRPr="00E529D3">
              <w:rPr>
                <w:snapToGrid w:val="0"/>
                <w:kern w:val="22"/>
                <w:sz w:val="22"/>
                <w:szCs w:val="22"/>
              </w:rPr>
              <w:t>19–30 October 2026</w:t>
            </w:r>
          </w:p>
          <w:p w14:paraId="649BA1CB" w14:textId="77777777" w:rsidR="005B1FD7" w:rsidRPr="00E529D3" w:rsidRDefault="005B1FD7" w:rsidP="005B1FD7">
            <w:pPr>
              <w:pStyle w:val="AFCorNNormal"/>
              <w:rPr>
                <w:sz w:val="22"/>
                <w:szCs w:val="22"/>
              </w:rPr>
            </w:pPr>
            <w:r>
              <w:rPr>
                <w:sz w:val="22"/>
                <w:szCs w:val="22"/>
              </w:rPr>
              <w:t>Agenda i</w:t>
            </w:r>
            <w:r w:rsidRPr="00E529D3">
              <w:rPr>
                <w:sz w:val="22"/>
                <w:szCs w:val="22"/>
              </w:rPr>
              <w:t xml:space="preserve">tem </w:t>
            </w:r>
            <w:r>
              <w:rPr>
                <w:sz w:val="22"/>
                <w:szCs w:val="22"/>
              </w:rPr>
              <w:t>3</w:t>
            </w:r>
          </w:p>
          <w:p w14:paraId="312CBB79" w14:textId="419AC7AE" w:rsidR="005B1FD7" w:rsidRPr="00160E3E" w:rsidRDefault="005B1FD7" w:rsidP="00160E3E">
            <w:pPr>
              <w:pStyle w:val="AFCorNotNormal"/>
              <w:jc w:val="left"/>
            </w:pPr>
            <w:r w:rsidRPr="006E0A2F">
              <w:rPr>
                <w:b/>
                <w:bCs/>
                <w:sz w:val="22"/>
                <w:szCs w:val="22"/>
              </w:rPr>
              <w:t>Report on the credentials of representatives to the twelfth meeting of the Conference of the Parties serving as the meeting of the Parties to the Cartagena Protocol</w:t>
            </w:r>
          </w:p>
        </w:tc>
        <w:tc>
          <w:tcPr>
            <w:tcW w:w="3889" w:type="dxa"/>
          </w:tcPr>
          <w:p w14:paraId="1C20F105" w14:textId="77777777" w:rsidR="00265CCB" w:rsidRPr="00711222" w:rsidRDefault="00265CCB" w:rsidP="00092129">
            <w:pPr>
              <w:pStyle w:val="AFCorNot12Bold"/>
              <w:rPr>
                <w:rFonts w:asciiTheme="majorBidi" w:hAnsiTheme="majorBidi" w:cstheme="majorBidi"/>
                <w:b w:val="0"/>
                <w:bCs/>
                <w:snapToGrid w:val="0"/>
                <w:kern w:val="22"/>
                <w:szCs w:val="22"/>
              </w:rPr>
            </w:pPr>
            <w:r w:rsidRPr="00711222">
              <w:rPr>
                <w:snapToGrid w:val="0"/>
                <w:szCs w:val="22"/>
              </w:rPr>
              <w:t>Conference</w:t>
            </w:r>
            <w:r w:rsidRPr="00711222">
              <w:rPr>
                <w:rFonts w:asciiTheme="majorBidi" w:hAnsiTheme="majorBidi" w:cstheme="majorBidi"/>
                <w:bCs/>
                <w:snapToGrid w:val="0"/>
                <w:kern w:val="22"/>
                <w:szCs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755849FB" w14:textId="77777777" w:rsidR="000C1147" w:rsidRDefault="008C735D" w:rsidP="00AB274D">
            <w:pPr>
              <w:pStyle w:val="AFCorNotBold"/>
              <w:rPr>
                <w:rFonts w:asciiTheme="majorBidi" w:hAnsiTheme="majorBidi" w:cstheme="majorBidi"/>
                <w:snapToGrid w:val="0"/>
                <w:kern w:val="22"/>
                <w:sz w:val="22"/>
                <w:szCs w:val="22"/>
              </w:rPr>
            </w:pPr>
            <w:r w:rsidRPr="00711222">
              <w:rPr>
                <w:rFonts w:asciiTheme="majorBidi" w:hAnsiTheme="majorBidi" w:cstheme="majorBidi"/>
                <w:bCs/>
                <w:snapToGrid w:val="0"/>
                <w:kern w:val="22"/>
                <w:sz w:val="22"/>
                <w:szCs w:val="22"/>
              </w:rPr>
              <w:t xml:space="preserve">Sixth </w:t>
            </w:r>
            <w:r w:rsidR="00265CCB" w:rsidRPr="00711222">
              <w:rPr>
                <w:rFonts w:asciiTheme="majorBidi" w:hAnsiTheme="majorBidi" w:cstheme="majorBidi"/>
                <w:bCs/>
                <w:snapToGrid w:val="0"/>
                <w:kern w:val="22"/>
                <w:sz w:val="22"/>
                <w:szCs w:val="22"/>
              </w:rPr>
              <w:t>meeting</w:t>
            </w:r>
            <w:r w:rsidR="00265CCB" w:rsidRPr="00711222">
              <w:rPr>
                <w:rFonts w:asciiTheme="majorBidi" w:hAnsiTheme="majorBidi" w:cstheme="majorBidi"/>
                <w:snapToGrid w:val="0"/>
                <w:kern w:val="22"/>
                <w:sz w:val="22"/>
                <w:szCs w:val="22"/>
              </w:rPr>
              <w:t xml:space="preserve"> </w:t>
            </w:r>
          </w:p>
          <w:p w14:paraId="401FEBCB" w14:textId="77777777" w:rsidR="007D3424" w:rsidRPr="00E529D3" w:rsidRDefault="007D3424" w:rsidP="007D3424">
            <w:pPr>
              <w:pStyle w:val="AFCorNNormal"/>
              <w:rPr>
                <w:sz w:val="22"/>
                <w:szCs w:val="22"/>
              </w:rPr>
            </w:pPr>
            <w:r w:rsidRPr="00E529D3">
              <w:rPr>
                <w:sz w:val="22"/>
                <w:szCs w:val="22"/>
              </w:rPr>
              <w:t xml:space="preserve">Yerevan, </w:t>
            </w:r>
            <w:r w:rsidRPr="00E529D3">
              <w:rPr>
                <w:snapToGrid w:val="0"/>
                <w:kern w:val="22"/>
                <w:sz w:val="22"/>
                <w:szCs w:val="22"/>
              </w:rPr>
              <w:t>19–30 October 2026</w:t>
            </w:r>
          </w:p>
          <w:p w14:paraId="23A5900F" w14:textId="77777777" w:rsidR="007D3424" w:rsidRPr="00E529D3" w:rsidRDefault="007D3424" w:rsidP="007D3424">
            <w:pPr>
              <w:pStyle w:val="AFCorNNormal"/>
              <w:rPr>
                <w:sz w:val="22"/>
                <w:szCs w:val="22"/>
              </w:rPr>
            </w:pPr>
            <w:r>
              <w:rPr>
                <w:sz w:val="22"/>
                <w:szCs w:val="22"/>
              </w:rPr>
              <w:t>Agenda i</w:t>
            </w:r>
            <w:r w:rsidRPr="00E529D3">
              <w:rPr>
                <w:sz w:val="22"/>
                <w:szCs w:val="22"/>
              </w:rPr>
              <w:t xml:space="preserve">tem </w:t>
            </w:r>
            <w:r>
              <w:rPr>
                <w:sz w:val="22"/>
                <w:szCs w:val="22"/>
              </w:rPr>
              <w:t>3</w:t>
            </w:r>
          </w:p>
          <w:p w14:paraId="4223326A" w14:textId="2194439A" w:rsidR="005B1FD7" w:rsidRPr="00160E3E" w:rsidRDefault="007D3424" w:rsidP="00160E3E">
            <w:pPr>
              <w:pStyle w:val="AFCorNotNormal"/>
              <w:jc w:val="left"/>
              <w:rPr>
                <w:bCs/>
              </w:rPr>
            </w:pPr>
            <w:r w:rsidRPr="00160E3E">
              <w:rPr>
                <w:b/>
                <w:bCs/>
              </w:rPr>
              <w:t>Report on the credentials of representatives to the sixth meeting of the Conference of the Parties serving as the meeting of the Parties to the Nagoya Protocol</w:t>
            </w:r>
          </w:p>
        </w:tc>
      </w:tr>
    </w:tbl>
    <w:bookmarkEnd w:id="0"/>
    <w:p w14:paraId="6AD597AB" w14:textId="6743FC13" w:rsidR="000A3CC1" w:rsidRPr="00594AE7" w:rsidRDefault="00782B0D" w:rsidP="00782B0D">
      <w:pPr>
        <w:pStyle w:val="CBDSubTitle"/>
        <w:spacing w:after="200"/>
        <w:rPr>
          <w:sz w:val="28"/>
          <w:szCs w:val="28"/>
        </w:rPr>
      </w:pPr>
      <w:r w:rsidRPr="00594AE7">
        <w:rPr>
          <w:sz w:val="28"/>
          <w:szCs w:val="28"/>
        </w:rPr>
        <w:t xml:space="preserve">Admission of qualified bodies and agencies to the </w:t>
      </w:r>
      <w:r w:rsidR="00296A28">
        <w:rPr>
          <w:sz w:val="28"/>
          <w:szCs w:val="28"/>
        </w:rPr>
        <w:t>seventeenth</w:t>
      </w:r>
      <w:r w:rsidRPr="00594AE7">
        <w:rPr>
          <w:sz w:val="28"/>
          <w:szCs w:val="28"/>
        </w:rPr>
        <w:t xml:space="preserve"> meeting of the Conference of the Parties and the concurrent meetings of the Parties to the Protocols</w:t>
      </w:r>
    </w:p>
    <w:p w14:paraId="58EEDADC" w14:textId="4D630577" w:rsidR="00A96B21" w:rsidRPr="00711222" w:rsidRDefault="00A96B21" w:rsidP="006B654F">
      <w:pPr>
        <w:pStyle w:val="CBDSubTitle"/>
        <w:spacing w:after="200"/>
      </w:pPr>
      <w:r w:rsidRPr="00711222">
        <w:t>Note by the Secretariat</w:t>
      </w:r>
    </w:p>
    <w:p w14:paraId="5E4F1EF5" w14:textId="4DCFD4AF" w:rsidR="00FA18C9" w:rsidRPr="00711222" w:rsidRDefault="001454DA" w:rsidP="006B654F">
      <w:pPr>
        <w:pStyle w:val="CBDH1"/>
        <w:spacing w:before="120"/>
      </w:pPr>
      <w:r w:rsidRPr="00711222">
        <w:t>I.</w:t>
      </w:r>
      <w:r w:rsidRPr="00711222">
        <w:tab/>
      </w:r>
      <w:r w:rsidR="00D74A4D" w:rsidRPr="00711222">
        <w:t>Introduction</w:t>
      </w:r>
    </w:p>
    <w:p w14:paraId="7C4BD4D7" w14:textId="58C5BD92" w:rsidR="00C14DE0" w:rsidRDefault="00C14DE0" w:rsidP="00DE42C8">
      <w:pPr>
        <w:pStyle w:val="CBDNormalNumber"/>
      </w:pPr>
      <w:r w:rsidRPr="00C14DE0">
        <w:t>In accordance with decision IX/29 of the Conference of the Parties with regard to steps for admission of anybody or agency, whether governmental or non-governmental, to meetings of the Convention on Biological Diversity, as well as Article 23, paragraph 5, of the Convention, and rule 7 of the rules of procedure, the present document lists the organizations that have been pre-registered to attend the s</w:t>
      </w:r>
      <w:r w:rsidR="00E70604">
        <w:t>even</w:t>
      </w:r>
      <w:r w:rsidRPr="00C14DE0">
        <w:t xml:space="preserve">teenth meeting of the Conference of the Parties to the Convention on Biological Diversity and the meetings of the Parties to the Cartagena Protocol and the Nagoya Protocol, to be held in </w:t>
      </w:r>
      <w:r w:rsidR="00E70604">
        <w:t xml:space="preserve">Yerevan, </w:t>
      </w:r>
      <w:r w:rsidRPr="00C14DE0">
        <w:t xml:space="preserve">from </w:t>
      </w:r>
      <w:r w:rsidR="00E70604">
        <w:t>19 to 30 October 2026</w:t>
      </w:r>
      <w:r w:rsidRPr="00C14DE0">
        <w:t xml:space="preserve">. </w:t>
      </w:r>
    </w:p>
    <w:p w14:paraId="293B2CEE" w14:textId="540E0BEA" w:rsidR="00C14DE0" w:rsidRPr="00711222" w:rsidRDefault="00C14DE0" w:rsidP="00DE42C8">
      <w:pPr>
        <w:pStyle w:val="CBDNormalNumber"/>
      </w:pPr>
      <w:r w:rsidRPr="00C14DE0">
        <w:t xml:space="preserve">This list is made available to the meeting of the Conference of the Parties and the Bureau </w:t>
      </w:r>
      <w:r w:rsidR="00C4323E">
        <w:t>in acco</w:t>
      </w:r>
      <w:r w:rsidRPr="00C14DE0">
        <w:t>rdance with paragraph 3 of the annex to decision IX/29</w:t>
      </w:r>
      <w:r>
        <w:t>.</w:t>
      </w:r>
    </w:p>
    <w:p w14:paraId="1C1A3A6C" w14:textId="1FD0673C" w:rsidR="00C14DE0" w:rsidRDefault="00C14DE0" w:rsidP="007C21DC">
      <w:pPr>
        <w:pStyle w:val="CBDH1"/>
        <w:ind w:left="0" w:firstLine="0"/>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lastRenderedPageBreak/>
        <w:t>Annex</w:t>
      </w:r>
    </w:p>
    <w:p w14:paraId="73BD1EA4" w14:textId="6D8C9DC6" w:rsidR="009B61EC" w:rsidRDefault="00CE3320" w:rsidP="00C14DE0">
      <w:pPr>
        <w:pStyle w:val="CBDH1"/>
        <w:rPr>
          <w:rFonts w:asciiTheme="majorBidi" w:eastAsia="Aptos" w:hAnsiTheme="majorBidi" w:cstheme="majorBidi"/>
          <w:kern w:val="2"/>
          <w14:ligatures w14:val="standardContextual"/>
        </w:rPr>
      </w:pPr>
      <w:r>
        <w:rPr>
          <w:rFonts w:asciiTheme="majorBidi" w:eastAsia="Aptos" w:hAnsiTheme="majorBidi" w:cstheme="majorBidi"/>
          <w:kern w:val="2"/>
          <w14:ligatures w14:val="standardContextual"/>
        </w:rPr>
        <w:tab/>
      </w:r>
      <w:r w:rsidR="009B61EC" w:rsidRPr="009B61EC">
        <w:rPr>
          <w:rFonts w:asciiTheme="majorBidi" w:eastAsia="Aptos" w:hAnsiTheme="majorBidi" w:cstheme="majorBidi"/>
          <w:kern w:val="2"/>
          <w14:ligatures w14:val="standardContextual"/>
        </w:rPr>
        <w:t xml:space="preserve">Qualified bodies and agencies pre-registered, as observers, for the </w:t>
      </w:r>
      <w:r w:rsidR="006F24CE">
        <w:rPr>
          <w:rFonts w:asciiTheme="majorBidi" w:eastAsia="Aptos" w:hAnsiTheme="majorBidi" w:cstheme="majorBidi"/>
          <w:kern w:val="2"/>
          <w14:ligatures w14:val="standardContextual"/>
        </w:rPr>
        <w:t>seventeenth</w:t>
      </w:r>
      <w:r w:rsidR="009B61EC" w:rsidRPr="009B61EC">
        <w:rPr>
          <w:rFonts w:asciiTheme="majorBidi" w:eastAsia="Aptos" w:hAnsiTheme="majorBidi" w:cstheme="majorBidi"/>
          <w:kern w:val="2"/>
          <w14:ligatures w14:val="standardContextual"/>
        </w:rPr>
        <w:t xml:space="preserve"> meeting of the Conference of the Parties and the concurrent meetings of the Parties to the Protocols</w:t>
      </w:r>
    </w:p>
    <w:p w14:paraId="7CACBBA2" w14:textId="17BD2CED" w:rsidR="00221B16" w:rsidRDefault="007C21DC" w:rsidP="008B43E5">
      <w:pPr>
        <w:pStyle w:val="CBDH1"/>
        <w:numPr>
          <w:ilvl w:val="0"/>
          <w:numId w:val="100"/>
        </w:numPr>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t>Intergovernmental organizations</w:t>
      </w:r>
    </w:p>
    <w:p w14:paraId="69B2CB36" w14:textId="77777777" w:rsidR="009E2A5D" w:rsidRDefault="009E2A5D" w:rsidP="00C14DE0">
      <w:pPr>
        <w:pStyle w:val="CBDH1"/>
        <w:rPr>
          <w:rFonts w:asciiTheme="majorBidi" w:eastAsia="Aptos" w:hAnsiTheme="majorBidi" w:cstheme="majorBidi"/>
          <w:kern w:val="2"/>
          <w:lang w:val="en-CA"/>
          <w14:ligatures w14:val="standardContextual"/>
        </w:rPr>
      </w:pPr>
    </w:p>
    <w:p w14:paraId="0D795428" w14:textId="77777777" w:rsidR="00EE3B2E" w:rsidRDefault="00EE3B2E" w:rsidP="00C14DE0">
      <w:pPr>
        <w:pStyle w:val="CBDH1"/>
        <w:rPr>
          <w:rFonts w:asciiTheme="majorBidi" w:eastAsia="Aptos" w:hAnsiTheme="majorBidi" w:cstheme="majorBidi"/>
          <w:kern w:val="2"/>
          <w:lang w:val="en-CA"/>
          <w14:ligatures w14:val="standardContextual"/>
        </w:rPr>
        <w:sectPr w:rsidR="00EE3B2E" w:rsidSect="00ED022B">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680A15AF" w14:textId="77777777" w:rsidR="00C55FDC" w:rsidRPr="00C55FDC" w:rsidRDefault="00C55FDC" w:rsidP="00C55FDC">
      <w:pPr>
        <w:pStyle w:val="PlainText"/>
        <w:rPr>
          <w:rFonts w:ascii="Times New Roman" w:eastAsiaTheme="minorHAnsi" w:hAnsi="Times New Roman"/>
          <w:lang w:val="en-US"/>
        </w:rPr>
      </w:pPr>
      <w:r w:rsidRPr="00C55FDC">
        <w:rPr>
          <w:rFonts w:ascii="Times New Roman" w:hAnsi="Times New Roman"/>
        </w:rPr>
        <w:t>ASEAN Centre for Biodiversity</w:t>
      </w:r>
    </w:p>
    <w:p w14:paraId="65EEDA06" w14:textId="77777777" w:rsidR="00C55FDC" w:rsidRPr="00C55FDC" w:rsidRDefault="00C55FDC" w:rsidP="00C55FDC">
      <w:pPr>
        <w:pStyle w:val="PlainText"/>
        <w:rPr>
          <w:rFonts w:ascii="Times New Roman" w:hAnsi="Times New Roman"/>
        </w:rPr>
      </w:pPr>
      <w:r w:rsidRPr="00C55FDC">
        <w:rPr>
          <w:rFonts w:ascii="Times New Roman" w:hAnsi="Times New Roman"/>
        </w:rPr>
        <w:t>African Development Bank Group</w:t>
      </w:r>
    </w:p>
    <w:p w14:paraId="172F1743" w14:textId="77777777" w:rsidR="00C55FDC" w:rsidRPr="00C55FDC" w:rsidRDefault="00C55FDC" w:rsidP="00C55FDC">
      <w:pPr>
        <w:pStyle w:val="PlainText"/>
        <w:rPr>
          <w:rFonts w:ascii="Times New Roman" w:hAnsi="Times New Roman"/>
        </w:rPr>
      </w:pPr>
      <w:r w:rsidRPr="00C55FDC">
        <w:rPr>
          <w:rFonts w:ascii="Times New Roman" w:hAnsi="Times New Roman"/>
        </w:rPr>
        <w:t>African Union Development Agency-NEPAD</w:t>
      </w:r>
    </w:p>
    <w:p w14:paraId="049C1B38" w14:textId="77777777" w:rsidR="00C55FDC" w:rsidRPr="00C55FDC" w:rsidRDefault="00C55FDC" w:rsidP="00C55FDC">
      <w:pPr>
        <w:pStyle w:val="PlainText"/>
        <w:rPr>
          <w:rFonts w:ascii="Times New Roman" w:hAnsi="Times New Roman"/>
        </w:rPr>
      </w:pPr>
      <w:r w:rsidRPr="00C55FDC">
        <w:rPr>
          <w:rFonts w:ascii="Times New Roman" w:hAnsi="Times New Roman"/>
        </w:rPr>
        <w:t xml:space="preserve">Alliance of </w:t>
      </w:r>
      <w:proofErr w:type="spellStart"/>
      <w:r w:rsidRPr="00C55FDC">
        <w:rPr>
          <w:rFonts w:ascii="Times New Roman" w:hAnsi="Times New Roman"/>
        </w:rPr>
        <w:t>Bioversity</w:t>
      </w:r>
      <w:proofErr w:type="spellEnd"/>
      <w:r w:rsidRPr="00C55FDC">
        <w:rPr>
          <w:rFonts w:ascii="Times New Roman" w:hAnsi="Times New Roman"/>
        </w:rPr>
        <w:t xml:space="preserve"> International and CIAT</w:t>
      </w:r>
    </w:p>
    <w:p w14:paraId="73CCD775" w14:textId="77777777" w:rsidR="00C55FDC" w:rsidRPr="00C55FDC" w:rsidRDefault="00C55FDC" w:rsidP="00C55FDC">
      <w:pPr>
        <w:pStyle w:val="PlainText"/>
        <w:rPr>
          <w:rFonts w:ascii="Times New Roman" w:hAnsi="Times New Roman"/>
        </w:rPr>
      </w:pPr>
      <w:r w:rsidRPr="00C55FDC">
        <w:rPr>
          <w:rFonts w:ascii="Times New Roman" w:hAnsi="Times New Roman"/>
        </w:rPr>
        <w:t>Alpine Convention</w:t>
      </w:r>
    </w:p>
    <w:p w14:paraId="1472927A" w14:textId="77777777" w:rsidR="00C55FDC" w:rsidRPr="00C55FDC" w:rsidRDefault="00C55FDC" w:rsidP="00C55FDC">
      <w:pPr>
        <w:pStyle w:val="PlainText"/>
        <w:rPr>
          <w:rFonts w:ascii="Times New Roman" w:hAnsi="Times New Roman"/>
        </w:rPr>
      </w:pPr>
      <w:r w:rsidRPr="00C55FDC">
        <w:rPr>
          <w:rFonts w:ascii="Times New Roman" w:hAnsi="Times New Roman"/>
        </w:rPr>
        <w:t>Arab Organization for Agricultural Development</w:t>
      </w:r>
    </w:p>
    <w:p w14:paraId="0A6A0640" w14:textId="77777777" w:rsidR="00C55FDC" w:rsidRPr="00C55FDC" w:rsidRDefault="00C55FDC" w:rsidP="00C55FDC">
      <w:pPr>
        <w:pStyle w:val="PlainText"/>
        <w:rPr>
          <w:rFonts w:ascii="Times New Roman" w:hAnsi="Times New Roman"/>
        </w:rPr>
      </w:pPr>
      <w:r w:rsidRPr="00C55FDC">
        <w:rPr>
          <w:rFonts w:ascii="Times New Roman" w:hAnsi="Times New Roman"/>
        </w:rPr>
        <w:t>Asian Development Bank</w:t>
      </w:r>
    </w:p>
    <w:p w14:paraId="207E7402" w14:textId="77777777" w:rsidR="00C55FDC" w:rsidRPr="00C55FDC" w:rsidRDefault="00C55FDC" w:rsidP="00C55FDC">
      <w:pPr>
        <w:pStyle w:val="PlainText"/>
        <w:rPr>
          <w:rFonts w:ascii="Times New Roman" w:hAnsi="Times New Roman"/>
        </w:rPr>
      </w:pPr>
      <w:r w:rsidRPr="00C55FDC">
        <w:rPr>
          <w:rFonts w:ascii="Times New Roman" w:hAnsi="Times New Roman"/>
        </w:rPr>
        <w:t>Asian Infrastructure Investment Bank</w:t>
      </w:r>
    </w:p>
    <w:p w14:paraId="2E353164" w14:textId="77777777" w:rsidR="00C55FDC" w:rsidRPr="00C55FDC" w:rsidRDefault="00C55FDC" w:rsidP="00C55FDC">
      <w:pPr>
        <w:pStyle w:val="PlainText"/>
        <w:rPr>
          <w:rFonts w:ascii="Times New Roman" w:hAnsi="Times New Roman"/>
        </w:rPr>
      </w:pPr>
      <w:r w:rsidRPr="00C55FDC">
        <w:rPr>
          <w:rFonts w:ascii="Times New Roman" w:hAnsi="Times New Roman"/>
        </w:rPr>
        <w:t>CAF Development Bank of Latin America and the Caribbean</w:t>
      </w:r>
    </w:p>
    <w:p w14:paraId="49B499CD" w14:textId="77777777" w:rsidR="00C55FDC" w:rsidRPr="00C55FDC" w:rsidRDefault="00C55FDC" w:rsidP="00C55FDC">
      <w:pPr>
        <w:pStyle w:val="PlainText"/>
        <w:rPr>
          <w:rFonts w:ascii="Times New Roman" w:hAnsi="Times New Roman"/>
        </w:rPr>
      </w:pPr>
      <w:r w:rsidRPr="00C55FDC">
        <w:rPr>
          <w:rFonts w:ascii="Times New Roman" w:hAnsi="Times New Roman"/>
        </w:rPr>
        <w:t>CGIAR</w:t>
      </w:r>
    </w:p>
    <w:p w14:paraId="307D2A76" w14:textId="77777777" w:rsidR="00C55FDC" w:rsidRPr="00C55FDC" w:rsidRDefault="00C55FDC" w:rsidP="00C55FDC">
      <w:pPr>
        <w:pStyle w:val="PlainText"/>
        <w:rPr>
          <w:rFonts w:ascii="Times New Roman" w:hAnsi="Times New Roman"/>
        </w:rPr>
      </w:pPr>
      <w:r w:rsidRPr="00C55FDC">
        <w:rPr>
          <w:rFonts w:ascii="Times New Roman" w:hAnsi="Times New Roman"/>
        </w:rPr>
        <w:t>COHAB Initiative Secretariat</w:t>
      </w:r>
    </w:p>
    <w:p w14:paraId="4CD2B44D" w14:textId="77777777" w:rsidR="00C55FDC" w:rsidRPr="00C55FDC" w:rsidRDefault="00C55FDC" w:rsidP="00C55FDC">
      <w:pPr>
        <w:pStyle w:val="PlainText"/>
        <w:rPr>
          <w:rFonts w:ascii="Times New Roman" w:hAnsi="Times New Roman"/>
        </w:rPr>
      </w:pPr>
      <w:r w:rsidRPr="00C55FDC">
        <w:rPr>
          <w:rFonts w:ascii="Times New Roman" w:hAnsi="Times New Roman"/>
        </w:rPr>
        <w:t>COMHAFAT/ATLAFCO</w:t>
      </w:r>
    </w:p>
    <w:p w14:paraId="4A5BDA18" w14:textId="77777777" w:rsidR="00C55FDC" w:rsidRPr="00C55FDC" w:rsidRDefault="00C55FDC" w:rsidP="00C55FDC">
      <w:pPr>
        <w:pStyle w:val="PlainText"/>
        <w:rPr>
          <w:rFonts w:ascii="Times New Roman" w:hAnsi="Times New Roman"/>
        </w:rPr>
      </w:pPr>
      <w:r w:rsidRPr="00C55FDC">
        <w:rPr>
          <w:rFonts w:ascii="Times New Roman" w:hAnsi="Times New Roman"/>
        </w:rPr>
        <w:t>Caribbean Biological Corridor</w:t>
      </w:r>
    </w:p>
    <w:p w14:paraId="40CAA8AE" w14:textId="77777777" w:rsidR="00C55FDC" w:rsidRPr="00C55FDC" w:rsidRDefault="00C55FDC" w:rsidP="00C55FDC">
      <w:pPr>
        <w:pStyle w:val="PlainText"/>
        <w:rPr>
          <w:rFonts w:ascii="Times New Roman" w:hAnsi="Times New Roman"/>
        </w:rPr>
      </w:pPr>
      <w:r w:rsidRPr="00C55FDC">
        <w:rPr>
          <w:rFonts w:ascii="Times New Roman" w:hAnsi="Times New Roman"/>
        </w:rPr>
        <w:t>Caribbean Community Secretariat</w:t>
      </w:r>
    </w:p>
    <w:p w14:paraId="39B5EC82" w14:textId="77777777" w:rsidR="00C55FDC" w:rsidRPr="00C55FDC" w:rsidRDefault="00C55FDC" w:rsidP="00C55FDC">
      <w:pPr>
        <w:pStyle w:val="PlainText"/>
        <w:rPr>
          <w:rFonts w:ascii="Times New Roman" w:hAnsi="Times New Roman"/>
        </w:rPr>
      </w:pPr>
      <w:r w:rsidRPr="00C55FDC">
        <w:rPr>
          <w:rFonts w:ascii="Times New Roman" w:hAnsi="Times New Roman"/>
        </w:rPr>
        <w:t>Caribbean Development Bank</w:t>
      </w:r>
    </w:p>
    <w:p w14:paraId="133F1424" w14:textId="77777777" w:rsidR="00C55FDC" w:rsidRPr="00C55FDC" w:rsidRDefault="00C55FDC" w:rsidP="00C55FDC">
      <w:pPr>
        <w:pStyle w:val="PlainText"/>
        <w:rPr>
          <w:rFonts w:ascii="Times New Roman" w:hAnsi="Times New Roman"/>
        </w:rPr>
      </w:pPr>
      <w:r w:rsidRPr="00C55FDC">
        <w:rPr>
          <w:rFonts w:ascii="Times New Roman" w:hAnsi="Times New Roman"/>
        </w:rPr>
        <w:t xml:space="preserve">Center for International Forestry Research - World </w:t>
      </w:r>
      <w:proofErr w:type="spellStart"/>
      <w:r w:rsidRPr="00C55FDC">
        <w:rPr>
          <w:rFonts w:ascii="Times New Roman" w:hAnsi="Times New Roman"/>
        </w:rPr>
        <w:t>AgroForestry</w:t>
      </w:r>
      <w:proofErr w:type="spellEnd"/>
    </w:p>
    <w:p w14:paraId="75F4658B" w14:textId="77777777" w:rsidR="00C55FDC" w:rsidRPr="00C55FDC" w:rsidRDefault="00C55FDC" w:rsidP="00C55FDC">
      <w:pPr>
        <w:pStyle w:val="PlainText"/>
        <w:rPr>
          <w:rFonts w:ascii="Times New Roman" w:hAnsi="Times New Roman"/>
        </w:rPr>
      </w:pPr>
      <w:r w:rsidRPr="00C55FDC">
        <w:rPr>
          <w:rFonts w:ascii="Times New Roman" w:hAnsi="Times New Roman"/>
        </w:rPr>
        <w:t>Centre for Environment and Development for the Arab Region and Europe</w:t>
      </w:r>
    </w:p>
    <w:p w14:paraId="3BE875BD" w14:textId="77777777" w:rsidR="00C55FDC" w:rsidRPr="00C55FDC" w:rsidRDefault="00C55FDC" w:rsidP="00C55FDC">
      <w:pPr>
        <w:pStyle w:val="PlainText"/>
        <w:rPr>
          <w:rFonts w:ascii="Times New Roman" w:hAnsi="Times New Roman"/>
          <w:lang w:val="es-ES"/>
        </w:rPr>
      </w:pPr>
      <w:r w:rsidRPr="00C55FDC">
        <w:rPr>
          <w:rFonts w:ascii="Times New Roman" w:hAnsi="Times New Roman"/>
          <w:lang w:val="es-ES"/>
        </w:rPr>
        <w:t xml:space="preserve">Centro Internacional de Mejoramiento de Maíz y Trigo </w:t>
      </w:r>
    </w:p>
    <w:p w14:paraId="5FF9B165" w14:textId="77777777" w:rsidR="00C55FDC" w:rsidRPr="00C55FDC" w:rsidRDefault="00C55FDC" w:rsidP="00C55FDC">
      <w:pPr>
        <w:pStyle w:val="PlainText"/>
        <w:rPr>
          <w:rFonts w:ascii="Times New Roman" w:hAnsi="Times New Roman"/>
          <w:lang w:val="es-ES"/>
        </w:rPr>
      </w:pPr>
      <w:r w:rsidRPr="00C55FDC">
        <w:rPr>
          <w:rFonts w:ascii="Times New Roman" w:hAnsi="Times New Roman"/>
          <w:lang w:val="es-ES"/>
        </w:rPr>
        <w:t>Comisión Permanente del Pacífico Sur</w:t>
      </w:r>
    </w:p>
    <w:p w14:paraId="09175273" w14:textId="77777777" w:rsidR="00C55FDC" w:rsidRPr="00C55FDC" w:rsidRDefault="00C55FDC" w:rsidP="00C55FDC">
      <w:pPr>
        <w:pStyle w:val="PlainText"/>
        <w:rPr>
          <w:rFonts w:ascii="Times New Roman" w:hAnsi="Times New Roman"/>
          <w:lang w:val="es-ES"/>
        </w:rPr>
      </w:pPr>
      <w:proofErr w:type="spellStart"/>
      <w:r w:rsidRPr="00C55FDC">
        <w:rPr>
          <w:rFonts w:ascii="Times New Roman" w:hAnsi="Times New Roman"/>
          <w:lang w:val="es-ES"/>
        </w:rPr>
        <w:t>Commission</w:t>
      </w:r>
      <w:proofErr w:type="spellEnd"/>
      <w:r w:rsidRPr="00C55FDC">
        <w:rPr>
          <w:rFonts w:ascii="Times New Roman" w:hAnsi="Times New Roman"/>
          <w:lang w:val="es-ES"/>
        </w:rPr>
        <w:t xml:space="preserve"> des </w:t>
      </w:r>
      <w:proofErr w:type="spellStart"/>
      <w:r w:rsidRPr="00C55FDC">
        <w:rPr>
          <w:rFonts w:ascii="Times New Roman" w:hAnsi="Times New Roman"/>
          <w:lang w:val="es-ES"/>
        </w:rPr>
        <w:t>Forêts</w:t>
      </w:r>
      <w:proofErr w:type="spellEnd"/>
      <w:r w:rsidRPr="00C55FDC">
        <w:rPr>
          <w:rFonts w:ascii="Times New Roman" w:hAnsi="Times New Roman"/>
          <w:lang w:val="es-ES"/>
        </w:rPr>
        <w:t xml:space="preserve"> </w:t>
      </w:r>
      <w:proofErr w:type="spellStart"/>
      <w:r w:rsidRPr="00C55FDC">
        <w:rPr>
          <w:rFonts w:ascii="Times New Roman" w:hAnsi="Times New Roman"/>
          <w:lang w:val="es-ES"/>
        </w:rPr>
        <w:t>d’Afrique</w:t>
      </w:r>
      <w:proofErr w:type="spellEnd"/>
      <w:r w:rsidRPr="00C55FDC">
        <w:rPr>
          <w:rFonts w:ascii="Times New Roman" w:hAnsi="Times New Roman"/>
          <w:lang w:val="es-ES"/>
        </w:rPr>
        <w:t xml:space="preserve"> </w:t>
      </w:r>
      <w:proofErr w:type="spellStart"/>
      <w:r w:rsidRPr="00C55FDC">
        <w:rPr>
          <w:rFonts w:ascii="Times New Roman" w:hAnsi="Times New Roman"/>
          <w:lang w:val="es-ES"/>
        </w:rPr>
        <w:t>Centrale</w:t>
      </w:r>
      <w:proofErr w:type="spellEnd"/>
    </w:p>
    <w:p w14:paraId="5EC2C8B0" w14:textId="77777777" w:rsidR="00C55FDC" w:rsidRPr="00C55FDC" w:rsidRDefault="00C55FDC" w:rsidP="00C55FDC">
      <w:pPr>
        <w:pStyle w:val="PlainText"/>
        <w:rPr>
          <w:rFonts w:ascii="Times New Roman" w:hAnsi="Times New Roman"/>
          <w:lang w:val="es-ES"/>
        </w:rPr>
      </w:pPr>
      <w:r w:rsidRPr="00C55FDC">
        <w:rPr>
          <w:rFonts w:ascii="Times New Roman" w:hAnsi="Times New Roman"/>
          <w:lang w:val="es-ES"/>
        </w:rPr>
        <w:t>Commonwealth Secretariat</w:t>
      </w:r>
    </w:p>
    <w:p w14:paraId="7199E9A4" w14:textId="77777777" w:rsidR="00C55FDC" w:rsidRPr="00C55FDC" w:rsidRDefault="00C55FDC" w:rsidP="00C55FDC">
      <w:pPr>
        <w:pStyle w:val="PlainText"/>
        <w:rPr>
          <w:rFonts w:ascii="Times New Roman" w:hAnsi="Times New Roman"/>
          <w:lang w:val="es-ES"/>
        </w:rPr>
      </w:pPr>
      <w:r w:rsidRPr="00C55FDC">
        <w:rPr>
          <w:rFonts w:ascii="Times New Roman" w:hAnsi="Times New Roman"/>
          <w:lang w:val="es-ES"/>
        </w:rPr>
        <w:t xml:space="preserve">Coral </w:t>
      </w:r>
      <w:proofErr w:type="spellStart"/>
      <w:r w:rsidRPr="00C55FDC">
        <w:rPr>
          <w:rFonts w:ascii="Times New Roman" w:hAnsi="Times New Roman"/>
          <w:lang w:val="es-ES"/>
        </w:rPr>
        <w:t>Triangle</w:t>
      </w:r>
      <w:proofErr w:type="spellEnd"/>
      <w:r w:rsidRPr="00C55FDC">
        <w:rPr>
          <w:rFonts w:ascii="Times New Roman" w:hAnsi="Times New Roman"/>
          <w:lang w:val="es-ES"/>
        </w:rPr>
        <w:t xml:space="preserve"> </w:t>
      </w:r>
      <w:proofErr w:type="spellStart"/>
      <w:r w:rsidRPr="00C55FDC">
        <w:rPr>
          <w:rFonts w:ascii="Times New Roman" w:hAnsi="Times New Roman"/>
          <w:lang w:val="es-ES"/>
        </w:rPr>
        <w:t>Initiative</w:t>
      </w:r>
      <w:proofErr w:type="spellEnd"/>
      <w:r w:rsidRPr="00C55FDC">
        <w:rPr>
          <w:rFonts w:ascii="Times New Roman" w:hAnsi="Times New Roman"/>
          <w:lang w:val="es-ES"/>
        </w:rPr>
        <w:t xml:space="preserve"> </w:t>
      </w:r>
      <w:proofErr w:type="spellStart"/>
      <w:r w:rsidRPr="00C55FDC">
        <w:rPr>
          <w:rFonts w:ascii="Times New Roman" w:hAnsi="Times New Roman"/>
          <w:lang w:val="es-ES"/>
        </w:rPr>
        <w:t>on</w:t>
      </w:r>
      <w:proofErr w:type="spellEnd"/>
      <w:r w:rsidRPr="00C55FDC">
        <w:rPr>
          <w:rFonts w:ascii="Times New Roman" w:hAnsi="Times New Roman"/>
          <w:lang w:val="es-ES"/>
        </w:rPr>
        <w:t xml:space="preserve"> Coral </w:t>
      </w:r>
      <w:proofErr w:type="spellStart"/>
      <w:r w:rsidRPr="00C55FDC">
        <w:rPr>
          <w:rFonts w:ascii="Times New Roman" w:hAnsi="Times New Roman"/>
          <w:lang w:val="es-ES"/>
        </w:rPr>
        <w:t>Reefs</w:t>
      </w:r>
      <w:proofErr w:type="spellEnd"/>
      <w:r w:rsidRPr="00C55FDC">
        <w:rPr>
          <w:rFonts w:ascii="Times New Roman" w:hAnsi="Times New Roman"/>
          <w:lang w:val="es-ES"/>
        </w:rPr>
        <w:t xml:space="preserve">, </w:t>
      </w:r>
      <w:proofErr w:type="spellStart"/>
      <w:r w:rsidRPr="00C55FDC">
        <w:rPr>
          <w:rFonts w:ascii="Times New Roman" w:hAnsi="Times New Roman"/>
          <w:lang w:val="es-ES"/>
        </w:rPr>
        <w:t>Fisheries</w:t>
      </w:r>
      <w:proofErr w:type="spellEnd"/>
      <w:r w:rsidRPr="00C55FDC">
        <w:rPr>
          <w:rFonts w:ascii="Times New Roman" w:hAnsi="Times New Roman"/>
          <w:lang w:val="es-ES"/>
        </w:rPr>
        <w:t xml:space="preserve"> and </w:t>
      </w:r>
      <w:proofErr w:type="spellStart"/>
      <w:r w:rsidRPr="00C55FDC">
        <w:rPr>
          <w:rFonts w:ascii="Times New Roman" w:hAnsi="Times New Roman"/>
          <w:lang w:val="es-ES"/>
        </w:rPr>
        <w:t>Food</w:t>
      </w:r>
      <w:proofErr w:type="spellEnd"/>
      <w:r w:rsidRPr="00C55FDC">
        <w:rPr>
          <w:rFonts w:ascii="Times New Roman" w:hAnsi="Times New Roman"/>
          <w:lang w:val="es-ES"/>
        </w:rPr>
        <w:t xml:space="preserve"> Security </w:t>
      </w:r>
    </w:p>
    <w:p w14:paraId="38A53363" w14:textId="77777777" w:rsidR="00C55FDC" w:rsidRPr="00C55FDC" w:rsidRDefault="00C55FDC" w:rsidP="004142F4">
      <w:pPr>
        <w:pStyle w:val="PlainText"/>
        <w:jc w:val="left"/>
        <w:rPr>
          <w:rFonts w:ascii="Times New Roman" w:hAnsi="Times New Roman"/>
          <w:lang w:val="en-US"/>
        </w:rPr>
      </w:pPr>
      <w:r w:rsidRPr="00C55FDC">
        <w:rPr>
          <w:rFonts w:ascii="Times New Roman" w:hAnsi="Times New Roman"/>
        </w:rPr>
        <w:t>Council of Europe</w:t>
      </w:r>
    </w:p>
    <w:p w14:paraId="34B12BB7" w14:textId="77777777" w:rsidR="00C55FDC" w:rsidRDefault="00C55FDC" w:rsidP="004142F4">
      <w:pPr>
        <w:pStyle w:val="PlainText"/>
        <w:jc w:val="left"/>
        <w:rPr>
          <w:rFonts w:ascii="Times New Roman" w:hAnsi="Times New Roman"/>
        </w:rPr>
      </w:pPr>
      <w:r w:rsidRPr="00C55FDC">
        <w:rPr>
          <w:rFonts w:ascii="Times New Roman" w:hAnsi="Times New Roman"/>
        </w:rPr>
        <w:t>East Asian-Australasian Flyway Partnership</w:t>
      </w:r>
    </w:p>
    <w:p w14:paraId="737290F7" w14:textId="414BB58E" w:rsidR="004142F4" w:rsidRPr="00C55FDC" w:rsidRDefault="004142F4" w:rsidP="004142F4">
      <w:pPr>
        <w:pStyle w:val="PlainText"/>
        <w:jc w:val="left"/>
        <w:rPr>
          <w:rFonts w:ascii="Times New Roman" w:hAnsi="Times New Roman"/>
        </w:rPr>
      </w:pPr>
      <w:r w:rsidRPr="004142F4">
        <w:rPr>
          <w:rFonts w:ascii="Times New Roman" w:hAnsi="Times New Roman"/>
        </w:rPr>
        <w:t>Economic Community of Central African States</w:t>
      </w:r>
    </w:p>
    <w:p w14:paraId="0BE6E1A7" w14:textId="77777777" w:rsidR="00C55FDC" w:rsidRPr="00C55FDC" w:rsidRDefault="00C55FDC" w:rsidP="004142F4">
      <w:pPr>
        <w:pStyle w:val="PlainText"/>
        <w:jc w:val="left"/>
        <w:rPr>
          <w:rFonts w:ascii="Times New Roman" w:hAnsi="Times New Roman"/>
        </w:rPr>
      </w:pPr>
      <w:r w:rsidRPr="00C55FDC">
        <w:rPr>
          <w:rFonts w:ascii="Times New Roman" w:hAnsi="Times New Roman"/>
        </w:rPr>
        <w:t>European Bank for Reconstruction and Development</w:t>
      </w:r>
    </w:p>
    <w:p w14:paraId="336B72CD" w14:textId="77777777" w:rsidR="00C55FDC" w:rsidRPr="00C55FDC" w:rsidRDefault="00C55FDC" w:rsidP="004142F4">
      <w:pPr>
        <w:pStyle w:val="PlainText"/>
        <w:jc w:val="left"/>
        <w:rPr>
          <w:rFonts w:ascii="Times New Roman" w:hAnsi="Times New Roman"/>
        </w:rPr>
      </w:pPr>
      <w:r w:rsidRPr="00C55FDC">
        <w:rPr>
          <w:rFonts w:ascii="Times New Roman" w:hAnsi="Times New Roman"/>
        </w:rPr>
        <w:t>European Forest Institute</w:t>
      </w:r>
    </w:p>
    <w:p w14:paraId="3C1FDF9D" w14:textId="77777777" w:rsidR="00C55FDC" w:rsidRPr="00C55FDC" w:rsidRDefault="00C55FDC" w:rsidP="004142F4">
      <w:pPr>
        <w:pStyle w:val="PlainText"/>
        <w:jc w:val="left"/>
        <w:rPr>
          <w:rFonts w:ascii="Times New Roman" w:hAnsi="Times New Roman"/>
        </w:rPr>
      </w:pPr>
      <w:r w:rsidRPr="00C55FDC">
        <w:rPr>
          <w:rFonts w:ascii="Times New Roman" w:hAnsi="Times New Roman"/>
        </w:rPr>
        <w:t>European Space Agency</w:t>
      </w:r>
    </w:p>
    <w:p w14:paraId="2DD26C45" w14:textId="77777777" w:rsidR="00C55FDC" w:rsidRPr="00C55FDC" w:rsidRDefault="00C55FDC" w:rsidP="004142F4">
      <w:pPr>
        <w:pStyle w:val="PlainText"/>
        <w:jc w:val="left"/>
        <w:rPr>
          <w:rFonts w:ascii="Times New Roman" w:hAnsi="Times New Roman"/>
          <w:lang w:val="es-ES"/>
        </w:rPr>
      </w:pPr>
      <w:r w:rsidRPr="00C55FDC">
        <w:rPr>
          <w:rFonts w:ascii="Times New Roman" w:hAnsi="Times New Roman"/>
          <w:lang w:val="es-ES"/>
        </w:rPr>
        <w:t>FONPLATA Development Bank</w:t>
      </w:r>
    </w:p>
    <w:p w14:paraId="7C904B8F" w14:textId="77777777" w:rsidR="00C55FDC" w:rsidRPr="00C55FDC" w:rsidRDefault="00C55FDC" w:rsidP="004142F4">
      <w:pPr>
        <w:pStyle w:val="PlainText"/>
        <w:jc w:val="left"/>
        <w:rPr>
          <w:rFonts w:ascii="Times New Roman" w:hAnsi="Times New Roman"/>
          <w:lang w:val="es-ES"/>
        </w:rPr>
      </w:pPr>
      <w:r w:rsidRPr="00C55FDC">
        <w:rPr>
          <w:rFonts w:ascii="Times New Roman" w:hAnsi="Times New Roman"/>
          <w:lang w:val="es-ES"/>
        </w:rPr>
        <w:t>Fondo para el Desarrollo de los Pueblos Indígenas de América Latina y El Caribe</w:t>
      </w:r>
    </w:p>
    <w:p w14:paraId="46AFAB81" w14:textId="77777777" w:rsidR="00C55FDC" w:rsidRPr="00C55FDC" w:rsidRDefault="00C55FDC" w:rsidP="004142F4">
      <w:pPr>
        <w:pStyle w:val="PlainText"/>
        <w:jc w:val="left"/>
        <w:rPr>
          <w:rFonts w:ascii="Times New Roman" w:hAnsi="Times New Roman"/>
          <w:lang w:val="en-US"/>
        </w:rPr>
      </w:pPr>
      <w:r w:rsidRPr="00C55FDC">
        <w:rPr>
          <w:rFonts w:ascii="Times New Roman" w:hAnsi="Times New Roman"/>
        </w:rPr>
        <w:t>Forest &amp; Climate Leaders’ Partnership (FCLP) Secretariat</w:t>
      </w:r>
    </w:p>
    <w:p w14:paraId="5C5345C2" w14:textId="77777777" w:rsidR="00C55FDC" w:rsidRPr="00C55FDC" w:rsidRDefault="00C55FDC" w:rsidP="00C55FDC">
      <w:pPr>
        <w:pStyle w:val="PlainText"/>
        <w:rPr>
          <w:rFonts w:ascii="Times New Roman" w:hAnsi="Times New Roman"/>
        </w:rPr>
      </w:pPr>
      <w:r w:rsidRPr="00C55FDC">
        <w:rPr>
          <w:rFonts w:ascii="Times New Roman" w:hAnsi="Times New Roman"/>
        </w:rPr>
        <w:t>Global Biodiversity Information Facility</w:t>
      </w:r>
    </w:p>
    <w:p w14:paraId="01A811C6" w14:textId="77777777" w:rsidR="00C55FDC" w:rsidRPr="00C55FDC" w:rsidRDefault="00C55FDC" w:rsidP="00C55FDC">
      <w:pPr>
        <w:pStyle w:val="PlainText"/>
        <w:rPr>
          <w:rFonts w:ascii="Times New Roman" w:hAnsi="Times New Roman"/>
        </w:rPr>
      </w:pPr>
      <w:r w:rsidRPr="00C55FDC">
        <w:rPr>
          <w:rFonts w:ascii="Times New Roman" w:hAnsi="Times New Roman"/>
        </w:rPr>
        <w:t>Global Crop Diversity Trust</w:t>
      </w:r>
    </w:p>
    <w:p w14:paraId="27BE9ACB" w14:textId="77777777" w:rsidR="00C55FDC" w:rsidRPr="00C55FDC" w:rsidRDefault="00C55FDC" w:rsidP="00C55FDC">
      <w:pPr>
        <w:pStyle w:val="PlainText"/>
        <w:rPr>
          <w:rFonts w:ascii="Times New Roman" w:hAnsi="Times New Roman"/>
        </w:rPr>
      </w:pPr>
      <w:r w:rsidRPr="00C55FDC">
        <w:rPr>
          <w:rFonts w:ascii="Times New Roman" w:hAnsi="Times New Roman"/>
        </w:rPr>
        <w:t>Green Climate Fund</w:t>
      </w:r>
    </w:p>
    <w:p w14:paraId="56452A9F" w14:textId="77777777" w:rsidR="00C55FDC" w:rsidRPr="00C55FDC" w:rsidRDefault="00C55FDC" w:rsidP="00C55FDC">
      <w:pPr>
        <w:pStyle w:val="PlainText"/>
        <w:rPr>
          <w:rFonts w:ascii="Times New Roman" w:hAnsi="Times New Roman"/>
        </w:rPr>
      </w:pPr>
      <w:r w:rsidRPr="00C55FDC">
        <w:rPr>
          <w:rFonts w:ascii="Times New Roman" w:hAnsi="Times New Roman"/>
        </w:rPr>
        <w:t>Group on Earth Observations</w:t>
      </w:r>
    </w:p>
    <w:p w14:paraId="3681090A" w14:textId="77777777" w:rsidR="00C55FDC" w:rsidRPr="00C55FDC" w:rsidRDefault="00C55FDC" w:rsidP="00C55FDC">
      <w:pPr>
        <w:pStyle w:val="PlainText"/>
        <w:rPr>
          <w:rFonts w:ascii="Times New Roman" w:hAnsi="Times New Roman"/>
        </w:rPr>
      </w:pPr>
      <w:r w:rsidRPr="00C55FDC">
        <w:rPr>
          <w:rFonts w:ascii="Times New Roman" w:hAnsi="Times New Roman"/>
        </w:rPr>
        <w:t xml:space="preserve">Group on Earth Observations Biodiversity  Observation Network </w:t>
      </w:r>
    </w:p>
    <w:p w14:paraId="0F449CC0" w14:textId="77777777" w:rsidR="00C55FDC" w:rsidRPr="00C55FDC" w:rsidRDefault="00C55FDC" w:rsidP="00C55FDC">
      <w:pPr>
        <w:pStyle w:val="PlainText"/>
        <w:rPr>
          <w:rFonts w:ascii="Times New Roman" w:hAnsi="Times New Roman"/>
          <w:lang w:val="fr-CA"/>
        </w:rPr>
      </w:pPr>
      <w:r w:rsidRPr="00C55FDC">
        <w:rPr>
          <w:rFonts w:ascii="Times New Roman" w:hAnsi="Times New Roman"/>
          <w:lang w:val="fr-CA"/>
        </w:rPr>
        <w:t>Institut de Recherche pour le Développement</w:t>
      </w:r>
    </w:p>
    <w:p w14:paraId="563E3C9A" w14:textId="77777777" w:rsidR="00C55FDC" w:rsidRPr="00C55FDC" w:rsidRDefault="00C55FDC" w:rsidP="00C55FDC">
      <w:pPr>
        <w:pStyle w:val="PlainText"/>
        <w:rPr>
          <w:rFonts w:ascii="Times New Roman" w:hAnsi="Times New Roman"/>
          <w:lang w:val="fr-CA"/>
        </w:rPr>
      </w:pPr>
      <w:r w:rsidRPr="00C55FDC">
        <w:rPr>
          <w:rFonts w:ascii="Times New Roman" w:hAnsi="Times New Roman"/>
          <w:lang w:val="fr-CA"/>
        </w:rPr>
        <w:t>Institut de la Francophonie pour le développement durable</w:t>
      </w:r>
    </w:p>
    <w:p w14:paraId="2CA7CB65" w14:textId="77777777" w:rsidR="00C55FDC" w:rsidRPr="00C55FDC" w:rsidRDefault="00C55FDC" w:rsidP="00C55FDC">
      <w:pPr>
        <w:pStyle w:val="PlainText"/>
        <w:rPr>
          <w:rFonts w:ascii="Times New Roman" w:hAnsi="Times New Roman"/>
          <w:lang w:val="en-US"/>
        </w:rPr>
      </w:pPr>
      <w:r w:rsidRPr="00C55FDC">
        <w:rPr>
          <w:rFonts w:ascii="Times New Roman" w:hAnsi="Times New Roman"/>
        </w:rPr>
        <w:t>Inter-American Development Bank</w:t>
      </w:r>
    </w:p>
    <w:p w14:paraId="3C32A74D" w14:textId="77777777" w:rsidR="00C55FDC" w:rsidRPr="00C55FDC" w:rsidRDefault="00C55FDC" w:rsidP="004142F4">
      <w:pPr>
        <w:pStyle w:val="PlainText"/>
        <w:jc w:val="left"/>
        <w:rPr>
          <w:rFonts w:ascii="Times New Roman" w:hAnsi="Times New Roman"/>
        </w:rPr>
      </w:pPr>
      <w:r w:rsidRPr="00C55FDC">
        <w:rPr>
          <w:rFonts w:ascii="Times New Roman" w:hAnsi="Times New Roman"/>
        </w:rPr>
        <w:t>Inter-American Institute for Global Change Research</w:t>
      </w:r>
    </w:p>
    <w:p w14:paraId="7E4904FE" w14:textId="77777777" w:rsidR="00C55FDC" w:rsidRPr="00C55FDC" w:rsidRDefault="00C55FDC" w:rsidP="004142F4">
      <w:pPr>
        <w:pStyle w:val="PlainText"/>
        <w:jc w:val="left"/>
        <w:rPr>
          <w:rFonts w:ascii="Times New Roman" w:hAnsi="Times New Roman"/>
        </w:rPr>
      </w:pPr>
      <w:r w:rsidRPr="00C55FDC">
        <w:rPr>
          <w:rFonts w:ascii="Times New Roman" w:hAnsi="Times New Roman"/>
        </w:rPr>
        <w:t>International Big Cat Alliance</w:t>
      </w:r>
    </w:p>
    <w:p w14:paraId="5251842D" w14:textId="77777777" w:rsidR="00C55FDC" w:rsidRPr="00C55FDC" w:rsidRDefault="00C55FDC" w:rsidP="004142F4">
      <w:pPr>
        <w:pStyle w:val="PlainText"/>
        <w:jc w:val="left"/>
        <w:rPr>
          <w:rFonts w:ascii="Times New Roman" w:hAnsi="Times New Roman"/>
        </w:rPr>
      </w:pPr>
      <w:r w:rsidRPr="00C55FDC">
        <w:rPr>
          <w:rFonts w:ascii="Times New Roman" w:hAnsi="Times New Roman"/>
        </w:rPr>
        <w:t>International Center for Integrated Mountain Development</w:t>
      </w:r>
    </w:p>
    <w:p w14:paraId="1C488E96" w14:textId="77777777" w:rsidR="00C55FDC" w:rsidRPr="00C55FDC" w:rsidRDefault="00C55FDC" w:rsidP="004142F4">
      <w:pPr>
        <w:pStyle w:val="PlainText"/>
        <w:jc w:val="left"/>
        <w:rPr>
          <w:rFonts w:ascii="Times New Roman" w:hAnsi="Times New Roman"/>
        </w:rPr>
      </w:pPr>
      <w:r w:rsidRPr="00C55FDC">
        <w:rPr>
          <w:rFonts w:ascii="Times New Roman" w:hAnsi="Times New Roman"/>
        </w:rPr>
        <w:t>International Centre for Genetic Engineering and Biotechnology</w:t>
      </w:r>
    </w:p>
    <w:p w14:paraId="2692DAF9" w14:textId="77777777" w:rsidR="00C55FDC" w:rsidRPr="00C55FDC" w:rsidRDefault="00C55FDC" w:rsidP="004142F4">
      <w:pPr>
        <w:pStyle w:val="PlainText"/>
        <w:jc w:val="left"/>
        <w:rPr>
          <w:rFonts w:ascii="Times New Roman" w:hAnsi="Times New Roman"/>
        </w:rPr>
      </w:pPr>
      <w:r w:rsidRPr="00C55FDC">
        <w:rPr>
          <w:rFonts w:ascii="Times New Roman" w:hAnsi="Times New Roman"/>
        </w:rPr>
        <w:t>International Council for Game and Wildlife Conservation</w:t>
      </w:r>
    </w:p>
    <w:p w14:paraId="6AE74B0F"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Food Policy Research Institute</w:t>
      </w:r>
    </w:p>
    <w:p w14:paraId="46377F07"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Land Coalition</w:t>
      </w:r>
    </w:p>
    <w:p w14:paraId="5A10FDB1"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Livestock Research Institute</w:t>
      </w:r>
    </w:p>
    <w:p w14:paraId="58E15A72"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Mangrove Center</w:t>
      </w:r>
    </w:p>
    <w:p w14:paraId="5857BDE0"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Network of Basin Organizations</w:t>
      </w:r>
    </w:p>
    <w:p w14:paraId="391C1AE2"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Potato Center</w:t>
      </w:r>
    </w:p>
    <w:p w14:paraId="06402825"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Rice Research Institute</w:t>
      </w:r>
    </w:p>
    <w:p w14:paraId="6650D753"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Tropical Timber Organization</w:t>
      </w:r>
    </w:p>
    <w:p w14:paraId="46617AB8"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Union for Conservation of Nature</w:t>
      </w:r>
    </w:p>
    <w:p w14:paraId="24ADD071"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Water Management Institute</w:t>
      </w:r>
    </w:p>
    <w:p w14:paraId="3B225299" w14:textId="77777777" w:rsidR="00C55FDC" w:rsidRPr="00C55FDC" w:rsidRDefault="00C55FDC" w:rsidP="00C55FDC">
      <w:pPr>
        <w:pStyle w:val="PlainText"/>
        <w:rPr>
          <w:rFonts w:ascii="Times New Roman" w:hAnsi="Times New Roman"/>
        </w:rPr>
      </w:pPr>
      <w:r w:rsidRPr="00C55FDC">
        <w:rPr>
          <w:rFonts w:ascii="Times New Roman" w:hAnsi="Times New Roman"/>
        </w:rPr>
        <w:t>International Whaling Commission</w:t>
      </w:r>
    </w:p>
    <w:p w14:paraId="2EC77F5D" w14:textId="77777777" w:rsidR="00C55FDC" w:rsidRPr="00C55FDC" w:rsidRDefault="00C55FDC" w:rsidP="00C55FDC">
      <w:pPr>
        <w:pStyle w:val="PlainText"/>
        <w:rPr>
          <w:rFonts w:ascii="Times New Roman" w:hAnsi="Times New Roman"/>
        </w:rPr>
      </w:pPr>
      <w:r w:rsidRPr="00C55FDC">
        <w:rPr>
          <w:rFonts w:ascii="Times New Roman" w:hAnsi="Times New Roman"/>
        </w:rPr>
        <w:t>Islamic Development Bank</w:t>
      </w:r>
    </w:p>
    <w:p w14:paraId="366DED13" w14:textId="77777777" w:rsidR="00C55FDC" w:rsidRPr="00C55FDC" w:rsidRDefault="00C55FDC" w:rsidP="00C55FDC">
      <w:pPr>
        <w:pStyle w:val="PlainText"/>
        <w:rPr>
          <w:rFonts w:ascii="Times New Roman" w:hAnsi="Times New Roman"/>
        </w:rPr>
      </w:pPr>
      <w:r w:rsidRPr="00C55FDC">
        <w:rPr>
          <w:rFonts w:ascii="Times New Roman" w:hAnsi="Times New Roman"/>
        </w:rPr>
        <w:t>Islamic Organisation for Food Security</w:t>
      </w:r>
    </w:p>
    <w:p w14:paraId="322CC706" w14:textId="77777777" w:rsidR="00C55FDC" w:rsidRPr="00C55FDC" w:rsidRDefault="00C55FDC" w:rsidP="00C55FDC">
      <w:pPr>
        <w:pStyle w:val="PlainText"/>
        <w:rPr>
          <w:rFonts w:ascii="Times New Roman" w:hAnsi="Times New Roman"/>
        </w:rPr>
      </w:pPr>
      <w:r w:rsidRPr="00C55FDC">
        <w:rPr>
          <w:rFonts w:ascii="Times New Roman" w:hAnsi="Times New Roman"/>
        </w:rPr>
        <w:t>League of Arab States</w:t>
      </w:r>
    </w:p>
    <w:p w14:paraId="7ADBF1D7" w14:textId="77777777" w:rsidR="00C55FDC" w:rsidRPr="00C55FDC" w:rsidRDefault="00C55FDC" w:rsidP="00C55FDC">
      <w:pPr>
        <w:pStyle w:val="PlainText"/>
        <w:rPr>
          <w:rFonts w:ascii="Times New Roman" w:hAnsi="Times New Roman"/>
        </w:rPr>
      </w:pPr>
      <w:r w:rsidRPr="00C55FDC">
        <w:rPr>
          <w:rFonts w:ascii="Times New Roman" w:hAnsi="Times New Roman"/>
        </w:rPr>
        <w:t>Middle East Green Initiative</w:t>
      </w:r>
    </w:p>
    <w:p w14:paraId="62D9BBF1" w14:textId="77777777" w:rsidR="00C55FDC" w:rsidRPr="00C55FDC" w:rsidRDefault="00C55FDC" w:rsidP="00C55FDC">
      <w:pPr>
        <w:pStyle w:val="PlainText"/>
        <w:rPr>
          <w:rFonts w:ascii="Times New Roman" w:hAnsi="Times New Roman"/>
        </w:rPr>
      </w:pPr>
      <w:r w:rsidRPr="00C55FDC">
        <w:rPr>
          <w:rFonts w:ascii="Times New Roman" w:hAnsi="Times New Roman"/>
        </w:rPr>
        <w:t xml:space="preserve">Nordic Council </w:t>
      </w:r>
    </w:p>
    <w:p w14:paraId="560BE9B0" w14:textId="77777777" w:rsidR="00C55FDC" w:rsidRDefault="00C55FDC" w:rsidP="00C55FDC">
      <w:pPr>
        <w:pStyle w:val="PlainText"/>
        <w:rPr>
          <w:rFonts w:ascii="Times New Roman" w:hAnsi="Times New Roman"/>
        </w:rPr>
      </w:pPr>
      <w:r w:rsidRPr="00C55FDC">
        <w:rPr>
          <w:rFonts w:ascii="Times New Roman" w:hAnsi="Times New Roman"/>
        </w:rPr>
        <w:t>Nordic Council of Ministers</w:t>
      </w:r>
    </w:p>
    <w:p w14:paraId="2775A845" w14:textId="1E7DEB83" w:rsidR="00C71F4A" w:rsidRPr="00C55FDC" w:rsidRDefault="00C71F4A" w:rsidP="00C55FDC">
      <w:pPr>
        <w:pStyle w:val="PlainText"/>
        <w:rPr>
          <w:rFonts w:ascii="Times New Roman" w:hAnsi="Times New Roman"/>
        </w:rPr>
      </w:pPr>
      <w:r w:rsidRPr="00C71F4A">
        <w:rPr>
          <w:rFonts w:ascii="Times New Roman" w:hAnsi="Times New Roman"/>
        </w:rPr>
        <w:t>Nordic Environment Finance Corporation</w:t>
      </w:r>
    </w:p>
    <w:p w14:paraId="2210D650" w14:textId="77777777" w:rsidR="00C55FDC" w:rsidRPr="00C55FDC" w:rsidRDefault="00C55FDC" w:rsidP="00C55FDC">
      <w:pPr>
        <w:pStyle w:val="PlainText"/>
        <w:rPr>
          <w:rFonts w:ascii="Times New Roman" w:hAnsi="Times New Roman"/>
        </w:rPr>
      </w:pPr>
      <w:r w:rsidRPr="00C55FDC">
        <w:rPr>
          <w:rFonts w:ascii="Times New Roman" w:hAnsi="Times New Roman"/>
        </w:rPr>
        <w:t>Nordic Genetic Resource Center</w:t>
      </w:r>
    </w:p>
    <w:p w14:paraId="7AFA7893" w14:textId="77777777" w:rsidR="00C55FDC" w:rsidRPr="009B4302" w:rsidRDefault="00C55FDC" w:rsidP="00C55FDC">
      <w:pPr>
        <w:pStyle w:val="PlainText"/>
        <w:rPr>
          <w:rFonts w:ascii="Times New Roman" w:hAnsi="Times New Roman"/>
          <w:lang w:val="en-US"/>
        </w:rPr>
      </w:pPr>
      <w:r w:rsidRPr="009B4302">
        <w:rPr>
          <w:rFonts w:ascii="Times New Roman" w:hAnsi="Times New Roman"/>
          <w:lang w:val="en-US"/>
        </w:rPr>
        <w:t>OPEC Fund for International Development</w:t>
      </w:r>
    </w:p>
    <w:p w14:paraId="75F0A479" w14:textId="77777777" w:rsidR="00C55FDC" w:rsidRPr="00C55FDC" w:rsidRDefault="00C55FDC" w:rsidP="00C55FDC">
      <w:pPr>
        <w:pStyle w:val="PlainText"/>
        <w:rPr>
          <w:rFonts w:ascii="Times New Roman" w:hAnsi="Times New Roman"/>
          <w:lang w:val="fr-CA"/>
        </w:rPr>
      </w:pPr>
      <w:r w:rsidRPr="00C55FDC">
        <w:rPr>
          <w:rFonts w:ascii="Times New Roman" w:hAnsi="Times New Roman"/>
          <w:lang w:val="fr-CA"/>
        </w:rPr>
        <w:t>Observatoire du Sahara et du Sahel</w:t>
      </w:r>
    </w:p>
    <w:p w14:paraId="2BE2A693" w14:textId="77777777" w:rsidR="00C55FDC" w:rsidRPr="00C55FDC" w:rsidRDefault="00C55FDC" w:rsidP="004142F4">
      <w:pPr>
        <w:pStyle w:val="PlainText"/>
        <w:jc w:val="left"/>
        <w:rPr>
          <w:rFonts w:ascii="Times New Roman" w:hAnsi="Times New Roman"/>
          <w:lang w:val="en-US"/>
        </w:rPr>
      </w:pPr>
      <w:r w:rsidRPr="00C55FDC">
        <w:rPr>
          <w:rFonts w:ascii="Times New Roman" w:hAnsi="Times New Roman"/>
        </w:rPr>
        <w:t>Organization for Economic Co-operation and Development</w:t>
      </w:r>
    </w:p>
    <w:p w14:paraId="311D2F8B" w14:textId="77777777" w:rsidR="00C55FDC" w:rsidRPr="00C55FDC" w:rsidRDefault="00C55FDC" w:rsidP="00C55FDC">
      <w:pPr>
        <w:pStyle w:val="PlainText"/>
        <w:rPr>
          <w:rFonts w:ascii="Times New Roman" w:hAnsi="Times New Roman"/>
        </w:rPr>
      </w:pPr>
      <w:r w:rsidRPr="00C55FDC">
        <w:rPr>
          <w:rFonts w:ascii="Times New Roman" w:hAnsi="Times New Roman"/>
        </w:rPr>
        <w:t>Organization of American States</w:t>
      </w:r>
    </w:p>
    <w:p w14:paraId="47B5AEAE" w14:textId="77777777" w:rsidR="00C55FDC" w:rsidRPr="00C55FDC" w:rsidRDefault="00C55FDC" w:rsidP="00C55FDC">
      <w:pPr>
        <w:pStyle w:val="PlainText"/>
        <w:rPr>
          <w:rFonts w:ascii="Times New Roman" w:hAnsi="Times New Roman"/>
        </w:rPr>
      </w:pPr>
      <w:r w:rsidRPr="00C55FDC">
        <w:rPr>
          <w:rFonts w:ascii="Times New Roman" w:hAnsi="Times New Roman"/>
        </w:rPr>
        <w:t>Parliamentary Assembly of the Mediterranean</w:t>
      </w:r>
    </w:p>
    <w:p w14:paraId="1FFB121E" w14:textId="77777777" w:rsidR="00C55FDC" w:rsidRPr="00C55FDC" w:rsidRDefault="00C55FDC" w:rsidP="00C55FDC">
      <w:pPr>
        <w:pStyle w:val="PlainText"/>
        <w:rPr>
          <w:rFonts w:ascii="Times New Roman" w:hAnsi="Times New Roman"/>
        </w:rPr>
      </w:pPr>
      <w:r w:rsidRPr="00C55FDC">
        <w:rPr>
          <w:rFonts w:ascii="Times New Roman" w:hAnsi="Times New Roman"/>
        </w:rPr>
        <w:t>Permanent Court of Arbitration</w:t>
      </w:r>
    </w:p>
    <w:p w14:paraId="7DF2D89E" w14:textId="77777777" w:rsidR="00C55FDC" w:rsidRPr="00C55FDC" w:rsidRDefault="00C55FDC" w:rsidP="00C55FDC">
      <w:pPr>
        <w:pStyle w:val="PlainText"/>
        <w:rPr>
          <w:rFonts w:ascii="Times New Roman" w:hAnsi="Times New Roman"/>
        </w:rPr>
      </w:pPr>
      <w:r w:rsidRPr="00C55FDC">
        <w:rPr>
          <w:rFonts w:ascii="Times New Roman" w:hAnsi="Times New Roman"/>
        </w:rPr>
        <w:t>Ramsar Convention on Wetlands</w:t>
      </w:r>
    </w:p>
    <w:p w14:paraId="686D2FCA" w14:textId="77777777" w:rsidR="00C55FDC" w:rsidRPr="00C55FDC" w:rsidRDefault="00C55FDC" w:rsidP="00C55FDC">
      <w:pPr>
        <w:pStyle w:val="PlainText"/>
        <w:rPr>
          <w:rFonts w:ascii="Times New Roman" w:hAnsi="Times New Roman"/>
          <w:lang w:val="fr-CA"/>
        </w:rPr>
      </w:pPr>
      <w:r w:rsidRPr="00C55FDC">
        <w:rPr>
          <w:rFonts w:ascii="Times New Roman" w:hAnsi="Times New Roman"/>
          <w:lang w:val="fr-CA"/>
        </w:rPr>
        <w:t>Réseau des gestionnaires d’aires marines protégées en Méditerranée</w:t>
      </w:r>
    </w:p>
    <w:p w14:paraId="3FCF451B" w14:textId="77777777" w:rsidR="00C55FDC" w:rsidRPr="00C55FDC" w:rsidRDefault="00C55FDC" w:rsidP="00C55FDC">
      <w:pPr>
        <w:pStyle w:val="PlainText"/>
        <w:rPr>
          <w:rFonts w:ascii="Times New Roman" w:hAnsi="Times New Roman"/>
          <w:lang w:val="en-US"/>
        </w:rPr>
      </w:pPr>
      <w:r w:rsidRPr="00C55FDC">
        <w:rPr>
          <w:rFonts w:ascii="Times New Roman" w:hAnsi="Times New Roman"/>
        </w:rPr>
        <w:lastRenderedPageBreak/>
        <w:t>Secretariat of the Pacific Community</w:t>
      </w:r>
    </w:p>
    <w:p w14:paraId="0D9AE5CB" w14:textId="77777777" w:rsidR="00C55FDC" w:rsidRPr="00C55FDC" w:rsidRDefault="00C55FDC" w:rsidP="00C55FDC">
      <w:pPr>
        <w:pStyle w:val="PlainText"/>
        <w:rPr>
          <w:rFonts w:ascii="Times New Roman" w:hAnsi="Times New Roman"/>
        </w:rPr>
      </w:pPr>
      <w:r w:rsidRPr="00C55FDC">
        <w:rPr>
          <w:rFonts w:ascii="Times New Roman" w:hAnsi="Times New Roman"/>
        </w:rPr>
        <w:t>Secretariat of the Pacific Regional Environment Programme</w:t>
      </w:r>
    </w:p>
    <w:p w14:paraId="0A6E4D14" w14:textId="77777777" w:rsidR="00C55FDC" w:rsidRPr="00C55FDC" w:rsidRDefault="00C55FDC" w:rsidP="00C55FDC">
      <w:pPr>
        <w:pStyle w:val="PlainText"/>
        <w:rPr>
          <w:rFonts w:ascii="Times New Roman" w:hAnsi="Times New Roman"/>
        </w:rPr>
      </w:pPr>
      <w:r w:rsidRPr="00C55FDC">
        <w:rPr>
          <w:rFonts w:ascii="Times New Roman" w:hAnsi="Times New Roman"/>
        </w:rPr>
        <w:t>South Asia Cooperative Environment Programme</w:t>
      </w:r>
    </w:p>
    <w:p w14:paraId="448FB1D0" w14:textId="77777777" w:rsidR="00C55FDC" w:rsidRPr="00C55FDC" w:rsidRDefault="00C55FDC" w:rsidP="00C55FDC">
      <w:pPr>
        <w:pStyle w:val="PlainText"/>
        <w:rPr>
          <w:rFonts w:ascii="Times New Roman" w:hAnsi="Times New Roman"/>
        </w:rPr>
      </w:pPr>
      <w:r w:rsidRPr="00C55FDC">
        <w:rPr>
          <w:rFonts w:ascii="Times New Roman" w:hAnsi="Times New Roman"/>
        </w:rPr>
        <w:t>South Asia Wildlife Enforcement Network</w:t>
      </w:r>
    </w:p>
    <w:p w14:paraId="57A53F38" w14:textId="77777777" w:rsidR="00C55FDC" w:rsidRPr="00C55FDC" w:rsidRDefault="00C55FDC" w:rsidP="00C55FDC">
      <w:pPr>
        <w:pStyle w:val="PlainText"/>
        <w:rPr>
          <w:rFonts w:ascii="Times New Roman" w:hAnsi="Times New Roman"/>
        </w:rPr>
      </w:pPr>
      <w:r w:rsidRPr="00C55FDC">
        <w:rPr>
          <w:rFonts w:ascii="Times New Roman" w:hAnsi="Times New Roman"/>
        </w:rPr>
        <w:t>South Centre</w:t>
      </w:r>
    </w:p>
    <w:p w14:paraId="79772C32" w14:textId="77777777" w:rsidR="00C55FDC" w:rsidRPr="00C55FDC" w:rsidRDefault="00C55FDC" w:rsidP="00C55FDC">
      <w:pPr>
        <w:pStyle w:val="PlainText"/>
        <w:rPr>
          <w:rFonts w:ascii="Times New Roman" w:hAnsi="Times New Roman"/>
        </w:rPr>
      </w:pPr>
      <w:r w:rsidRPr="00C55FDC">
        <w:rPr>
          <w:rFonts w:ascii="Times New Roman" w:hAnsi="Times New Roman"/>
        </w:rPr>
        <w:t>Taskforce on Nature-related Financial Disclosures</w:t>
      </w:r>
    </w:p>
    <w:p w14:paraId="6BE766BC" w14:textId="77777777" w:rsidR="00C55FDC" w:rsidRPr="00C55FDC" w:rsidRDefault="00C55FDC" w:rsidP="00C55FDC">
      <w:pPr>
        <w:pStyle w:val="PlainText"/>
        <w:rPr>
          <w:rFonts w:ascii="Times New Roman" w:hAnsi="Times New Roman"/>
        </w:rPr>
      </w:pPr>
      <w:r w:rsidRPr="00C55FDC">
        <w:rPr>
          <w:rFonts w:ascii="Times New Roman" w:hAnsi="Times New Roman"/>
        </w:rPr>
        <w:t>The World Bank Group</w:t>
      </w:r>
    </w:p>
    <w:p w14:paraId="275D1BC8" w14:textId="77777777" w:rsidR="00C55FDC" w:rsidRPr="00C55FDC" w:rsidRDefault="00C55FDC" w:rsidP="00C55FDC">
      <w:pPr>
        <w:pStyle w:val="PlainText"/>
        <w:rPr>
          <w:rFonts w:ascii="Times New Roman" w:hAnsi="Times New Roman"/>
        </w:rPr>
      </w:pPr>
      <w:r w:rsidRPr="00C55FDC">
        <w:rPr>
          <w:rFonts w:ascii="Times New Roman" w:hAnsi="Times New Roman"/>
        </w:rPr>
        <w:t>World Organisation for Animal Health</w:t>
      </w:r>
    </w:p>
    <w:p w14:paraId="48C8F686" w14:textId="77777777" w:rsidR="00626E3A" w:rsidRPr="00C55FDC" w:rsidRDefault="00626E3A" w:rsidP="00BB4436"/>
    <w:p w14:paraId="681FCCFC" w14:textId="77777777" w:rsidR="00EE3B2E" w:rsidRDefault="00EE3B2E" w:rsidP="00C14DE0">
      <w:pPr>
        <w:pStyle w:val="CBDH1"/>
        <w:rPr>
          <w:rFonts w:asciiTheme="majorBidi" w:eastAsia="Aptos" w:hAnsiTheme="majorBidi" w:cstheme="majorBidi"/>
          <w:kern w:val="2"/>
          <w:lang w:val="en-CA"/>
          <w14:ligatures w14:val="standardContextual"/>
        </w:rPr>
      </w:pPr>
    </w:p>
    <w:p w14:paraId="08054073" w14:textId="77777777" w:rsidR="00EE3B2E" w:rsidRDefault="00EE3B2E" w:rsidP="00C14DE0">
      <w:pPr>
        <w:pStyle w:val="CBDH1"/>
        <w:rPr>
          <w:rFonts w:asciiTheme="majorBidi" w:eastAsia="Aptos" w:hAnsiTheme="majorBidi" w:cstheme="majorBidi"/>
          <w:kern w:val="2"/>
          <w:lang w:val="en-CA"/>
          <w14:ligatures w14:val="standardContextual"/>
        </w:rPr>
        <w:sectPr w:rsidR="00EE3B2E" w:rsidSect="00BB4436">
          <w:type w:val="continuous"/>
          <w:pgSz w:w="12240" w:h="15840"/>
          <w:pgMar w:top="1134" w:right="1440" w:bottom="1134" w:left="1440" w:header="709" w:footer="709" w:gutter="0"/>
          <w:cols w:num="2" w:space="708"/>
          <w:docGrid w:linePitch="360"/>
        </w:sectPr>
      </w:pPr>
    </w:p>
    <w:p w14:paraId="2DCDC154" w14:textId="77777777" w:rsidR="00626E3A" w:rsidRDefault="00626E3A" w:rsidP="001D4004">
      <w:pPr>
        <w:pStyle w:val="CBDH1"/>
        <w:ind w:left="0" w:firstLine="0"/>
        <w:rPr>
          <w:rFonts w:asciiTheme="majorBidi" w:eastAsia="Aptos" w:hAnsiTheme="majorBidi" w:cstheme="majorBidi"/>
          <w:kern w:val="2"/>
          <w:lang w:val="en-CA"/>
          <w14:ligatures w14:val="standardContextual"/>
        </w:rPr>
      </w:pPr>
    </w:p>
    <w:p w14:paraId="3B5185CC" w14:textId="21D78FF8" w:rsidR="00382D06" w:rsidRDefault="00382D06" w:rsidP="008B43E5">
      <w:pPr>
        <w:pStyle w:val="CBDH1"/>
        <w:numPr>
          <w:ilvl w:val="0"/>
          <w:numId w:val="100"/>
        </w:numPr>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t>Non-governmental organization</w:t>
      </w:r>
    </w:p>
    <w:p w14:paraId="6F092D62" w14:textId="77777777" w:rsidR="00B06F3E" w:rsidRDefault="00B06F3E" w:rsidP="00DB10FA">
      <w:pPr>
        <w:rPr>
          <w:lang w:val="en-CA"/>
        </w:rPr>
        <w:sectPr w:rsidR="00B06F3E" w:rsidSect="009E2A5D">
          <w:type w:val="continuous"/>
          <w:pgSz w:w="12240" w:h="15840"/>
          <w:pgMar w:top="1134" w:right="1440" w:bottom="1134" w:left="1440" w:header="709" w:footer="709" w:gutter="0"/>
          <w:cols w:space="708"/>
          <w:docGrid w:linePitch="360"/>
        </w:sectPr>
      </w:pPr>
    </w:p>
    <w:p w14:paraId="4859D7B9" w14:textId="77777777" w:rsidR="005F1498" w:rsidRPr="005F1498" w:rsidRDefault="005F1498" w:rsidP="005F1498">
      <w:pPr>
        <w:rPr>
          <w:lang w:val="en-CA"/>
        </w:rPr>
      </w:pPr>
      <w:r w:rsidRPr="005F1498">
        <w:rPr>
          <w:lang w:val="en-CA"/>
        </w:rPr>
        <w:t>"Arara" Center of Educational Initiatives NGO</w:t>
      </w:r>
    </w:p>
    <w:p w14:paraId="39B5B1F1" w14:textId="77777777" w:rsidR="005F1498" w:rsidRPr="005F1498" w:rsidRDefault="005F1498" w:rsidP="005F1498">
      <w:pPr>
        <w:rPr>
          <w:lang w:val="en-CA"/>
        </w:rPr>
      </w:pPr>
      <w:r w:rsidRPr="005F1498">
        <w:rPr>
          <w:lang w:val="en-CA"/>
        </w:rPr>
        <w:t>A Rocha Ghana</w:t>
      </w:r>
    </w:p>
    <w:p w14:paraId="0A784D4F" w14:textId="77777777" w:rsidR="005F1498" w:rsidRPr="005F1498" w:rsidRDefault="005F1498" w:rsidP="005F1498">
      <w:pPr>
        <w:rPr>
          <w:lang w:val="en-CA"/>
        </w:rPr>
      </w:pPr>
      <w:r w:rsidRPr="005F1498">
        <w:rPr>
          <w:lang w:val="en-CA"/>
        </w:rPr>
        <w:t>A Rocha International</w:t>
      </w:r>
    </w:p>
    <w:p w14:paraId="443A929C" w14:textId="77777777" w:rsidR="005F1498" w:rsidRPr="005F1498" w:rsidRDefault="005F1498" w:rsidP="005F1498">
      <w:pPr>
        <w:rPr>
          <w:lang w:val="en-CA"/>
        </w:rPr>
      </w:pPr>
      <w:r w:rsidRPr="005F1498">
        <w:rPr>
          <w:lang w:val="en-CA"/>
        </w:rPr>
        <w:t>Action for Ecology and People Emancipation</w:t>
      </w:r>
    </w:p>
    <w:p w14:paraId="16174C62" w14:textId="77777777" w:rsidR="005F1498" w:rsidRPr="005F1498" w:rsidRDefault="005F1498" w:rsidP="005F1498">
      <w:pPr>
        <w:rPr>
          <w:lang w:val="en-CA"/>
        </w:rPr>
      </w:pPr>
      <w:r w:rsidRPr="005F1498">
        <w:rPr>
          <w:lang w:val="en-CA"/>
        </w:rPr>
        <w:t>Advanced Conservation Strategies</w:t>
      </w:r>
    </w:p>
    <w:p w14:paraId="16D9F9AF" w14:textId="77777777" w:rsidR="005F1498" w:rsidRPr="005F1498" w:rsidRDefault="005F1498" w:rsidP="005F1498">
      <w:pPr>
        <w:rPr>
          <w:lang w:val="en-CA"/>
        </w:rPr>
      </w:pPr>
      <w:r w:rsidRPr="005F1498">
        <w:rPr>
          <w:lang w:val="en-CA"/>
        </w:rPr>
        <w:t>Africa Apiculture Consortium</w:t>
      </w:r>
    </w:p>
    <w:p w14:paraId="434C7D40" w14:textId="77777777" w:rsidR="005F1498" w:rsidRPr="005F1498" w:rsidRDefault="005F1498" w:rsidP="005F1498">
      <w:pPr>
        <w:rPr>
          <w:lang w:val="en-CA"/>
        </w:rPr>
      </w:pPr>
      <w:r w:rsidRPr="005F1498">
        <w:rPr>
          <w:lang w:val="en-CA"/>
        </w:rPr>
        <w:t>African Centre for Biodiversity</w:t>
      </w:r>
    </w:p>
    <w:p w14:paraId="686DCF72" w14:textId="77777777" w:rsidR="005F1498" w:rsidRPr="005F1498" w:rsidRDefault="005F1498" w:rsidP="005F1498">
      <w:pPr>
        <w:rPr>
          <w:lang w:val="en-CA"/>
        </w:rPr>
      </w:pPr>
      <w:r w:rsidRPr="005F1498">
        <w:rPr>
          <w:lang w:val="en-CA"/>
        </w:rPr>
        <w:t>African Coalition for Sustainable Energy and Access</w:t>
      </w:r>
    </w:p>
    <w:p w14:paraId="57BC4864" w14:textId="77777777" w:rsidR="005F1498" w:rsidRPr="005F1498" w:rsidRDefault="005F1498" w:rsidP="005F1498">
      <w:pPr>
        <w:rPr>
          <w:lang w:val="en-CA"/>
        </w:rPr>
      </w:pPr>
      <w:r w:rsidRPr="005F1498">
        <w:rPr>
          <w:lang w:val="en-CA"/>
        </w:rPr>
        <w:t>African Communities Resource Rights Alliance</w:t>
      </w:r>
    </w:p>
    <w:p w14:paraId="6D320775" w14:textId="77777777" w:rsidR="005F1498" w:rsidRPr="005F1498" w:rsidRDefault="005F1498" w:rsidP="005F1498">
      <w:pPr>
        <w:rPr>
          <w:lang w:val="en-CA"/>
        </w:rPr>
      </w:pPr>
      <w:r w:rsidRPr="005F1498">
        <w:rPr>
          <w:lang w:val="en-CA"/>
        </w:rPr>
        <w:t>African CSOs Biodiversity Alliance (ACBA)</w:t>
      </w:r>
    </w:p>
    <w:p w14:paraId="3354F942" w14:textId="77777777" w:rsidR="005F1498" w:rsidRPr="005F1498" w:rsidRDefault="005F1498" w:rsidP="005F1498">
      <w:pPr>
        <w:rPr>
          <w:lang w:val="en-CA"/>
        </w:rPr>
      </w:pPr>
      <w:r w:rsidRPr="005F1498">
        <w:rPr>
          <w:lang w:val="en-CA"/>
        </w:rPr>
        <w:t>African Genetic Biocontrol Consortium</w:t>
      </w:r>
    </w:p>
    <w:p w14:paraId="5DEB263A" w14:textId="77777777" w:rsidR="005F1498" w:rsidRPr="005F1498" w:rsidRDefault="005F1498" w:rsidP="005F1498">
      <w:pPr>
        <w:rPr>
          <w:lang w:val="en-CA"/>
        </w:rPr>
      </w:pPr>
      <w:r w:rsidRPr="005F1498">
        <w:rPr>
          <w:lang w:val="en-CA"/>
        </w:rPr>
        <w:t>African Heritage and Global Peace Initiative</w:t>
      </w:r>
    </w:p>
    <w:p w14:paraId="21266354" w14:textId="77777777" w:rsidR="005F1498" w:rsidRPr="005F1498" w:rsidRDefault="005F1498" w:rsidP="005F1498">
      <w:pPr>
        <w:rPr>
          <w:lang w:val="en-CA"/>
        </w:rPr>
      </w:pPr>
      <w:r w:rsidRPr="005F1498">
        <w:rPr>
          <w:lang w:val="en-CA"/>
        </w:rPr>
        <w:t>African Indigenous Women Organization (Nairobi)</w:t>
      </w:r>
    </w:p>
    <w:p w14:paraId="58BD4257" w14:textId="77777777" w:rsidR="005F1498" w:rsidRPr="005F1498" w:rsidRDefault="005F1498" w:rsidP="005F1498">
      <w:pPr>
        <w:rPr>
          <w:lang w:val="en-CA"/>
        </w:rPr>
      </w:pPr>
      <w:r w:rsidRPr="005F1498">
        <w:rPr>
          <w:lang w:val="en-CA"/>
        </w:rPr>
        <w:t>African Parks Network</w:t>
      </w:r>
    </w:p>
    <w:p w14:paraId="6FA6DF9D" w14:textId="77777777" w:rsidR="005F1498" w:rsidRPr="005F1498" w:rsidRDefault="005F1498" w:rsidP="005F1498">
      <w:pPr>
        <w:rPr>
          <w:lang w:val="en-CA"/>
        </w:rPr>
      </w:pPr>
      <w:r w:rsidRPr="005F1498">
        <w:rPr>
          <w:lang w:val="en-CA"/>
        </w:rPr>
        <w:t>African Wildlife Foundation</w:t>
      </w:r>
    </w:p>
    <w:p w14:paraId="6FDD8C55" w14:textId="77777777" w:rsidR="005F1498" w:rsidRPr="005F1498" w:rsidRDefault="005F1498" w:rsidP="005F1498">
      <w:pPr>
        <w:rPr>
          <w:lang w:val="es-ES"/>
        </w:rPr>
      </w:pPr>
      <w:proofErr w:type="spellStart"/>
      <w:r w:rsidRPr="005F1498">
        <w:rPr>
          <w:lang w:val="es-ES"/>
        </w:rPr>
        <w:t>Agência</w:t>
      </w:r>
      <w:proofErr w:type="spellEnd"/>
      <w:r w:rsidRPr="005F1498">
        <w:rPr>
          <w:lang w:val="es-ES"/>
        </w:rPr>
        <w:t xml:space="preserve"> de </w:t>
      </w:r>
      <w:proofErr w:type="spellStart"/>
      <w:r w:rsidRPr="005F1498">
        <w:rPr>
          <w:lang w:val="es-ES"/>
        </w:rPr>
        <w:t>Desenvolvimento</w:t>
      </w:r>
      <w:proofErr w:type="spellEnd"/>
      <w:r w:rsidRPr="005F1498">
        <w:rPr>
          <w:lang w:val="es-ES"/>
        </w:rPr>
        <w:t xml:space="preserve"> da </w:t>
      </w:r>
      <w:proofErr w:type="spellStart"/>
      <w:r w:rsidRPr="005F1498">
        <w:rPr>
          <w:lang w:val="es-ES"/>
        </w:rPr>
        <w:t>Segurança</w:t>
      </w:r>
      <w:proofErr w:type="spellEnd"/>
      <w:r w:rsidRPr="005F1498">
        <w:rPr>
          <w:lang w:val="es-ES"/>
        </w:rPr>
        <w:t xml:space="preserve"> Humana, de Recursos </w:t>
      </w:r>
      <w:proofErr w:type="spellStart"/>
      <w:r w:rsidRPr="005F1498">
        <w:rPr>
          <w:lang w:val="es-ES"/>
        </w:rPr>
        <w:t>Beneficentes</w:t>
      </w:r>
      <w:proofErr w:type="spellEnd"/>
      <w:r w:rsidRPr="005F1498">
        <w:rPr>
          <w:lang w:val="es-ES"/>
        </w:rPr>
        <w:t xml:space="preserve"> e </w:t>
      </w:r>
      <w:proofErr w:type="spellStart"/>
      <w:r w:rsidRPr="005F1498">
        <w:rPr>
          <w:lang w:val="es-ES"/>
        </w:rPr>
        <w:t>Solidários</w:t>
      </w:r>
      <w:proofErr w:type="spellEnd"/>
    </w:p>
    <w:p w14:paraId="215D944A" w14:textId="77777777" w:rsidR="005F1498" w:rsidRPr="005F1498" w:rsidRDefault="005F1498" w:rsidP="005F1498">
      <w:pPr>
        <w:rPr>
          <w:lang w:val="en-CA"/>
        </w:rPr>
      </w:pPr>
      <w:proofErr w:type="spellStart"/>
      <w:r w:rsidRPr="005F1498">
        <w:rPr>
          <w:lang w:val="en-CA"/>
        </w:rPr>
        <w:t>AgriCord</w:t>
      </w:r>
      <w:proofErr w:type="spellEnd"/>
    </w:p>
    <w:p w14:paraId="1E0E94A8" w14:textId="77777777" w:rsidR="005F1498" w:rsidRPr="005F1498" w:rsidRDefault="005F1498" w:rsidP="005F1498">
      <w:pPr>
        <w:rPr>
          <w:lang w:val="en-CA"/>
        </w:rPr>
      </w:pPr>
      <w:r w:rsidRPr="005F1498">
        <w:rPr>
          <w:lang w:val="en-CA"/>
        </w:rPr>
        <w:t>Agriculture and Food Systems Institute</w:t>
      </w:r>
    </w:p>
    <w:p w14:paraId="3069A63B" w14:textId="77777777" w:rsidR="005F1498" w:rsidRPr="005F1498" w:rsidRDefault="005F1498" w:rsidP="005F1498">
      <w:pPr>
        <w:rPr>
          <w:lang w:val="en-CA"/>
        </w:rPr>
      </w:pPr>
      <w:r w:rsidRPr="005F1498">
        <w:rPr>
          <w:lang w:val="en-CA"/>
        </w:rPr>
        <w:t>AIRES Development Foundation</w:t>
      </w:r>
    </w:p>
    <w:p w14:paraId="601AFDEC" w14:textId="77777777" w:rsidR="005F1498" w:rsidRPr="005F1498" w:rsidRDefault="005F1498" w:rsidP="005F1498">
      <w:pPr>
        <w:rPr>
          <w:lang w:val="en-CA"/>
        </w:rPr>
      </w:pPr>
      <w:proofErr w:type="spellStart"/>
      <w:r w:rsidRPr="005F1498">
        <w:rPr>
          <w:lang w:val="en-CA"/>
        </w:rPr>
        <w:t>Ajemalebu</w:t>
      </w:r>
      <w:proofErr w:type="spellEnd"/>
      <w:r w:rsidRPr="005F1498">
        <w:rPr>
          <w:lang w:val="en-CA"/>
        </w:rPr>
        <w:t xml:space="preserve"> Self Help</w:t>
      </w:r>
    </w:p>
    <w:p w14:paraId="068C346F" w14:textId="77777777" w:rsidR="005F1498" w:rsidRPr="005F1498" w:rsidRDefault="005F1498" w:rsidP="005F1498">
      <w:pPr>
        <w:rPr>
          <w:lang w:val="en-CA"/>
        </w:rPr>
      </w:pPr>
      <w:r w:rsidRPr="005F1498">
        <w:rPr>
          <w:lang w:val="en-CA"/>
        </w:rPr>
        <w:t>Aktion Amazonas</w:t>
      </w:r>
    </w:p>
    <w:p w14:paraId="4BC436CD" w14:textId="77777777" w:rsidR="005F1498" w:rsidRPr="005F1498" w:rsidRDefault="005F1498" w:rsidP="005F1498">
      <w:pPr>
        <w:rPr>
          <w:lang w:val="en-CA"/>
        </w:rPr>
      </w:pPr>
      <w:r w:rsidRPr="005F1498">
        <w:rPr>
          <w:lang w:val="en-CA"/>
        </w:rPr>
        <w:t>All-China Environment Federation</w:t>
      </w:r>
    </w:p>
    <w:p w14:paraId="41774451" w14:textId="77777777" w:rsidR="005F1498" w:rsidRPr="005F1498" w:rsidRDefault="005F1498" w:rsidP="005F1498">
      <w:pPr>
        <w:rPr>
          <w:lang w:val="en-CA"/>
        </w:rPr>
      </w:pPr>
      <w:r w:rsidRPr="005F1498">
        <w:rPr>
          <w:lang w:val="en-CA"/>
        </w:rPr>
        <w:t>Allen Institute for Artificial Intelligence</w:t>
      </w:r>
    </w:p>
    <w:p w14:paraId="1784BC35" w14:textId="77777777" w:rsidR="005F1498" w:rsidRPr="005F1498" w:rsidRDefault="005F1498" w:rsidP="005F1498">
      <w:pPr>
        <w:rPr>
          <w:lang w:val="en-CA"/>
        </w:rPr>
      </w:pPr>
      <w:r w:rsidRPr="005F1498">
        <w:rPr>
          <w:lang w:val="en-CA"/>
        </w:rPr>
        <w:t>Alliance for Food Sovereignty in Africa</w:t>
      </w:r>
    </w:p>
    <w:p w14:paraId="5A34FC7E" w14:textId="77777777" w:rsidR="005F1498" w:rsidRPr="005F1498" w:rsidRDefault="005F1498" w:rsidP="005F1498">
      <w:pPr>
        <w:rPr>
          <w:lang w:val="fr-CA"/>
        </w:rPr>
      </w:pPr>
      <w:r w:rsidRPr="005F1498">
        <w:rPr>
          <w:lang w:val="fr-CA"/>
        </w:rPr>
        <w:t>Alliance Nationale d’Appui et de Promotion des Aires et Territoires du Patrimoine Autochtone et Communautaire en RDC</w:t>
      </w:r>
    </w:p>
    <w:p w14:paraId="3DC7534D" w14:textId="77777777" w:rsidR="005F1498" w:rsidRPr="005F1498" w:rsidRDefault="005F1498" w:rsidP="005F1498">
      <w:pPr>
        <w:rPr>
          <w:lang w:val="en-CA"/>
        </w:rPr>
      </w:pPr>
      <w:r w:rsidRPr="005F1498">
        <w:rPr>
          <w:lang w:val="en-CA"/>
        </w:rPr>
        <w:t>Amazon Conservation Team</w:t>
      </w:r>
    </w:p>
    <w:p w14:paraId="22D38F89" w14:textId="77777777" w:rsidR="005F1498" w:rsidRPr="005F1498" w:rsidRDefault="005F1498" w:rsidP="005F1498">
      <w:pPr>
        <w:rPr>
          <w:lang w:val="en-CA"/>
        </w:rPr>
      </w:pPr>
      <w:r w:rsidRPr="005F1498">
        <w:rPr>
          <w:lang w:val="en-CA"/>
        </w:rPr>
        <w:t>Amazon Environmental Research Institute</w:t>
      </w:r>
    </w:p>
    <w:p w14:paraId="29363717" w14:textId="77777777" w:rsidR="005F1498" w:rsidRPr="005F1498" w:rsidRDefault="005F1498" w:rsidP="005F1498">
      <w:pPr>
        <w:rPr>
          <w:lang w:val="fr-CA"/>
        </w:rPr>
      </w:pPr>
      <w:r w:rsidRPr="005F1498">
        <w:rPr>
          <w:lang w:val="fr-CA"/>
        </w:rPr>
        <w:t>Ambassadeurs pour l'Environnement</w:t>
      </w:r>
    </w:p>
    <w:p w14:paraId="1FEC294D" w14:textId="77777777" w:rsidR="005F1498" w:rsidRPr="005F1498" w:rsidRDefault="005F1498" w:rsidP="005F1498">
      <w:pPr>
        <w:rPr>
          <w:lang w:val="fr-CA"/>
        </w:rPr>
      </w:pPr>
      <w:r w:rsidRPr="005F1498">
        <w:rPr>
          <w:lang w:val="fr-CA"/>
        </w:rPr>
        <w:t xml:space="preserve">American </w:t>
      </w:r>
      <w:proofErr w:type="spellStart"/>
      <w:r w:rsidRPr="005F1498">
        <w:rPr>
          <w:lang w:val="fr-CA"/>
        </w:rPr>
        <w:t>Geophysical</w:t>
      </w:r>
      <w:proofErr w:type="spellEnd"/>
      <w:r w:rsidRPr="005F1498">
        <w:rPr>
          <w:lang w:val="fr-CA"/>
        </w:rPr>
        <w:t xml:space="preserve"> Union</w:t>
      </w:r>
    </w:p>
    <w:p w14:paraId="41F92E70" w14:textId="77777777" w:rsidR="005F1498" w:rsidRPr="005F1498" w:rsidRDefault="005F1498" w:rsidP="005F1498">
      <w:pPr>
        <w:rPr>
          <w:lang w:val="en-CA"/>
        </w:rPr>
      </w:pPr>
      <w:r w:rsidRPr="005F1498">
        <w:rPr>
          <w:lang w:val="en-CA"/>
        </w:rPr>
        <w:t>American Society of Landscape Architects</w:t>
      </w:r>
    </w:p>
    <w:p w14:paraId="0F7752C3" w14:textId="77777777" w:rsidR="005F1498" w:rsidRPr="005F1498" w:rsidRDefault="005F1498" w:rsidP="005F1498">
      <w:pPr>
        <w:rPr>
          <w:lang w:val="en-CA"/>
        </w:rPr>
      </w:pPr>
      <w:r w:rsidRPr="005F1498">
        <w:rPr>
          <w:lang w:val="en-CA"/>
        </w:rPr>
        <w:t>American University Armenia Fund</w:t>
      </w:r>
    </w:p>
    <w:p w14:paraId="6FAEAEAC" w14:textId="77777777" w:rsidR="005F1498" w:rsidRPr="005F1498" w:rsidRDefault="005F1498" w:rsidP="005F1498">
      <w:pPr>
        <w:rPr>
          <w:lang w:val="en-CA"/>
        </w:rPr>
      </w:pPr>
      <w:r w:rsidRPr="005F1498">
        <w:rPr>
          <w:lang w:val="en-CA"/>
        </w:rPr>
        <w:t>Amnesty International</w:t>
      </w:r>
    </w:p>
    <w:p w14:paraId="1B6FE04B" w14:textId="77777777" w:rsidR="005F1498" w:rsidRPr="005F1498" w:rsidRDefault="005F1498" w:rsidP="005F1498">
      <w:pPr>
        <w:rPr>
          <w:lang w:val="en-CA"/>
        </w:rPr>
      </w:pPr>
      <w:r w:rsidRPr="005F1498">
        <w:rPr>
          <w:lang w:val="en-CA"/>
        </w:rPr>
        <w:t xml:space="preserve">Andes </w:t>
      </w:r>
      <w:proofErr w:type="spellStart"/>
      <w:r w:rsidRPr="005F1498">
        <w:rPr>
          <w:lang w:val="en-CA"/>
        </w:rPr>
        <w:t>Chinchasuyo</w:t>
      </w:r>
      <w:proofErr w:type="spellEnd"/>
    </w:p>
    <w:p w14:paraId="2DFC4EA0" w14:textId="77777777" w:rsidR="005F1498" w:rsidRPr="005F1498" w:rsidRDefault="005F1498" w:rsidP="005F1498">
      <w:pPr>
        <w:rPr>
          <w:lang w:val="en-CA"/>
        </w:rPr>
      </w:pPr>
      <w:r w:rsidRPr="005F1498">
        <w:rPr>
          <w:lang w:val="en-CA"/>
        </w:rPr>
        <w:t>Anglican Consultative Council</w:t>
      </w:r>
    </w:p>
    <w:p w14:paraId="43611E80" w14:textId="77777777" w:rsidR="005F1498" w:rsidRPr="005F1498" w:rsidRDefault="005F1498" w:rsidP="005F1498">
      <w:pPr>
        <w:rPr>
          <w:lang w:val="en-CA"/>
        </w:rPr>
      </w:pPr>
      <w:r w:rsidRPr="005F1498">
        <w:rPr>
          <w:lang w:val="en-CA"/>
        </w:rPr>
        <w:t>Ant Forest Foundation</w:t>
      </w:r>
    </w:p>
    <w:p w14:paraId="7FDBEE30" w14:textId="77777777" w:rsidR="005F1498" w:rsidRPr="005F1498" w:rsidRDefault="005F1498" w:rsidP="005F1498">
      <w:pPr>
        <w:rPr>
          <w:lang w:val="en-CA"/>
        </w:rPr>
      </w:pPr>
      <w:r w:rsidRPr="005F1498">
        <w:rPr>
          <w:lang w:val="en-CA"/>
        </w:rPr>
        <w:t>Antarctic and Southern Ocean Coalition</w:t>
      </w:r>
    </w:p>
    <w:p w14:paraId="334D9189" w14:textId="77777777" w:rsidR="005F1498" w:rsidRPr="005F1498" w:rsidRDefault="005F1498" w:rsidP="005F1498">
      <w:pPr>
        <w:rPr>
          <w:lang w:val="en-CA"/>
        </w:rPr>
      </w:pPr>
      <w:r w:rsidRPr="005F1498">
        <w:rPr>
          <w:lang w:val="en-CA"/>
        </w:rPr>
        <w:t>Aotearoa Indigenous Rights Charitable Trust</w:t>
      </w:r>
    </w:p>
    <w:p w14:paraId="41D51667" w14:textId="77777777" w:rsidR="005F1498" w:rsidRPr="005F1498" w:rsidRDefault="005F1498" w:rsidP="005F1498">
      <w:pPr>
        <w:rPr>
          <w:lang w:val="en-CA"/>
        </w:rPr>
      </w:pPr>
      <w:r w:rsidRPr="005F1498">
        <w:rPr>
          <w:lang w:val="en-CA"/>
        </w:rPr>
        <w:t>Arcadia Philanthropic Trust</w:t>
      </w:r>
    </w:p>
    <w:p w14:paraId="26C93AE5" w14:textId="77777777" w:rsidR="005F1498" w:rsidRPr="005F1498" w:rsidRDefault="005F1498" w:rsidP="005F1498">
      <w:pPr>
        <w:rPr>
          <w:lang w:val="en-CA"/>
        </w:rPr>
      </w:pPr>
      <w:r w:rsidRPr="005F1498">
        <w:rPr>
          <w:lang w:val="en-CA"/>
        </w:rPr>
        <w:t>Armenia Education Initiative Foundation</w:t>
      </w:r>
    </w:p>
    <w:p w14:paraId="10E535FE" w14:textId="77777777" w:rsidR="005F1498" w:rsidRPr="005F1498" w:rsidRDefault="005F1498" w:rsidP="005F1498">
      <w:pPr>
        <w:rPr>
          <w:lang w:val="en-CA"/>
        </w:rPr>
      </w:pPr>
      <w:r w:rsidRPr="005F1498">
        <w:rPr>
          <w:lang w:val="en-CA"/>
        </w:rPr>
        <w:t>Armenia Renewable Resources and Energy Efficiency Fund (R2E2 Fund)</w:t>
      </w:r>
    </w:p>
    <w:p w14:paraId="4454F9BC" w14:textId="77777777" w:rsidR="005F1498" w:rsidRPr="005F1498" w:rsidRDefault="005F1498" w:rsidP="005F1498">
      <w:pPr>
        <w:rPr>
          <w:lang w:val="en-CA"/>
        </w:rPr>
      </w:pPr>
      <w:r w:rsidRPr="005F1498">
        <w:rPr>
          <w:lang w:val="en-CA"/>
        </w:rPr>
        <w:t>Armenia Tree Project (ATP)</w:t>
      </w:r>
    </w:p>
    <w:p w14:paraId="0AFD7E70" w14:textId="77777777" w:rsidR="005F1498" w:rsidRPr="005F1498" w:rsidRDefault="005F1498" w:rsidP="005F1498">
      <w:pPr>
        <w:rPr>
          <w:lang w:val="en-CA"/>
        </w:rPr>
      </w:pPr>
      <w:r w:rsidRPr="005F1498">
        <w:rPr>
          <w:lang w:val="en-CA"/>
        </w:rPr>
        <w:t>Armenian Progressive Youth</w:t>
      </w:r>
    </w:p>
    <w:p w14:paraId="39E839B2" w14:textId="77777777" w:rsidR="005F1498" w:rsidRPr="005F1498" w:rsidRDefault="005F1498" w:rsidP="005F1498">
      <w:pPr>
        <w:rPr>
          <w:lang w:val="en-CA"/>
        </w:rPr>
      </w:pPr>
      <w:r w:rsidRPr="005F1498">
        <w:rPr>
          <w:lang w:val="en-CA"/>
        </w:rPr>
        <w:t>Armenian Women for Health and Healthy Environment</w:t>
      </w:r>
    </w:p>
    <w:p w14:paraId="1CFA458C" w14:textId="77777777" w:rsidR="005F1498" w:rsidRPr="005F1498" w:rsidRDefault="005F1498" w:rsidP="005F1498">
      <w:pPr>
        <w:rPr>
          <w:lang w:val="en-CA"/>
        </w:rPr>
      </w:pPr>
      <w:r w:rsidRPr="005F1498">
        <w:rPr>
          <w:lang w:val="en-CA"/>
        </w:rPr>
        <w:t>Arribada Initiative C.I.C</w:t>
      </w:r>
    </w:p>
    <w:p w14:paraId="484AC435" w14:textId="77777777" w:rsidR="005F1498" w:rsidRPr="005F1498" w:rsidRDefault="005F1498" w:rsidP="005F1498">
      <w:pPr>
        <w:rPr>
          <w:lang w:val="en-CA"/>
        </w:rPr>
      </w:pPr>
      <w:r w:rsidRPr="005F1498">
        <w:rPr>
          <w:lang w:val="en-CA"/>
        </w:rPr>
        <w:t>As You Sow</w:t>
      </w:r>
    </w:p>
    <w:p w14:paraId="7755EF81" w14:textId="77777777" w:rsidR="005F1498" w:rsidRPr="005F1498" w:rsidRDefault="005F1498" w:rsidP="005F1498">
      <w:pPr>
        <w:rPr>
          <w:lang w:val="en-CA"/>
        </w:rPr>
      </w:pPr>
      <w:r w:rsidRPr="005F1498">
        <w:rPr>
          <w:lang w:val="en-CA"/>
        </w:rPr>
        <w:t>Asia Indigenous Peoples Pact</w:t>
      </w:r>
    </w:p>
    <w:p w14:paraId="36D2284B" w14:textId="77777777" w:rsidR="005F1498" w:rsidRPr="005F1498" w:rsidRDefault="005F1498" w:rsidP="005F1498">
      <w:pPr>
        <w:rPr>
          <w:lang w:val="en-CA"/>
        </w:rPr>
      </w:pPr>
      <w:r w:rsidRPr="005F1498">
        <w:rPr>
          <w:lang w:val="en-CA"/>
        </w:rPr>
        <w:t>Asian Farmers’ Association for Sustainable Rural Development</w:t>
      </w:r>
    </w:p>
    <w:p w14:paraId="3760859C" w14:textId="77777777" w:rsidR="005F1498" w:rsidRPr="005F1498" w:rsidRDefault="005F1498" w:rsidP="005F1498">
      <w:pPr>
        <w:rPr>
          <w:lang w:val="es-ES"/>
        </w:rPr>
      </w:pPr>
      <w:r w:rsidRPr="005F1498">
        <w:rPr>
          <w:lang w:val="es-ES"/>
        </w:rPr>
        <w:t>Asociación Ciudadana por los Derechos Humanos</w:t>
      </w:r>
    </w:p>
    <w:p w14:paraId="0CF28CA3" w14:textId="77777777" w:rsidR="005F1498" w:rsidRPr="005F1498" w:rsidRDefault="005F1498" w:rsidP="005F1498">
      <w:pPr>
        <w:rPr>
          <w:lang w:val="es-ES"/>
        </w:rPr>
      </w:pPr>
      <w:r w:rsidRPr="005F1498">
        <w:rPr>
          <w:lang w:val="es-ES"/>
        </w:rPr>
        <w:t>Asociación de Cabildos Indígenas del Municipio de Villa Garzón, Putumayo</w:t>
      </w:r>
    </w:p>
    <w:p w14:paraId="500A1052" w14:textId="77777777" w:rsidR="005F1498" w:rsidRPr="005F1498" w:rsidRDefault="005F1498" w:rsidP="005F1498">
      <w:pPr>
        <w:rPr>
          <w:lang w:val="es-ES"/>
        </w:rPr>
      </w:pPr>
      <w:r w:rsidRPr="005F1498">
        <w:rPr>
          <w:lang w:val="es-ES"/>
        </w:rPr>
        <w:t xml:space="preserve">Asociación de Jóvenes Indígenas </w:t>
      </w:r>
      <w:proofErr w:type="spellStart"/>
      <w:r w:rsidRPr="005F1498">
        <w:rPr>
          <w:lang w:val="es-ES"/>
        </w:rPr>
        <w:t>Dai</w:t>
      </w:r>
      <w:proofErr w:type="spellEnd"/>
      <w:r w:rsidRPr="005F1498">
        <w:rPr>
          <w:lang w:val="es-ES"/>
        </w:rPr>
        <w:t xml:space="preserve"> </w:t>
      </w:r>
      <w:proofErr w:type="spellStart"/>
      <w:r w:rsidRPr="005F1498">
        <w:rPr>
          <w:lang w:val="es-ES"/>
        </w:rPr>
        <w:t>Īuja</w:t>
      </w:r>
      <w:proofErr w:type="spellEnd"/>
    </w:p>
    <w:p w14:paraId="2D210217" w14:textId="77777777" w:rsidR="005F1498" w:rsidRPr="005F1498" w:rsidRDefault="005F1498" w:rsidP="005F1498">
      <w:pPr>
        <w:rPr>
          <w:lang w:val="es-ES"/>
        </w:rPr>
      </w:pPr>
      <w:r w:rsidRPr="005F1498">
        <w:rPr>
          <w:lang w:val="es-ES"/>
        </w:rPr>
        <w:t>Asociación de la Juventud Indígena Argentina</w:t>
      </w:r>
    </w:p>
    <w:p w14:paraId="665A0033" w14:textId="77777777" w:rsidR="005F1498" w:rsidRPr="005F1498" w:rsidRDefault="005F1498" w:rsidP="005F1498">
      <w:pPr>
        <w:rPr>
          <w:lang w:val="es-ES"/>
        </w:rPr>
      </w:pPr>
      <w:r w:rsidRPr="005F1498">
        <w:rPr>
          <w:lang w:val="es-ES"/>
        </w:rPr>
        <w:t xml:space="preserve">Asociación de </w:t>
      </w:r>
      <w:proofErr w:type="spellStart"/>
      <w:r w:rsidRPr="005F1498">
        <w:rPr>
          <w:lang w:val="es-ES"/>
        </w:rPr>
        <w:t>Mamus</w:t>
      </w:r>
      <w:proofErr w:type="spellEnd"/>
      <w:r w:rsidRPr="005F1498">
        <w:rPr>
          <w:lang w:val="es-ES"/>
        </w:rPr>
        <w:t xml:space="preserve"> y Autoridades Tradicionales del Pueblo Indígena Arhuaco </w:t>
      </w:r>
      <w:proofErr w:type="spellStart"/>
      <w:r w:rsidRPr="005F1498">
        <w:rPr>
          <w:lang w:val="es-ES"/>
        </w:rPr>
        <w:t>Ni'kuma</w:t>
      </w:r>
      <w:proofErr w:type="spellEnd"/>
    </w:p>
    <w:p w14:paraId="25C6882F" w14:textId="77777777" w:rsidR="005F1498" w:rsidRPr="005F1498" w:rsidRDefault="005F1498" w:rsidP="005F1498">
      <w:pPr>
        <w:rPr>
          <w:lang w:val="es-ES"/>
        </w:rPr>
      </w:pPr>
      <w:r w:rsidRPr="005F1498">
        <w:rPr>
          <w:lang w:val="es-ES"/>
        </w:rPr>
        <w:t>Asociación Interamericana para la Defensa del Ambiente</w:t>
      </w:r>
    </w:p>
    <w:p w14:paraId="4C633CE1" w14:textId="77777777" w:rsidR="005F1498" w:rsidRPr="005F1498" w:rsidRDefault="005F1498" w:rsidP="005F1498">
      <w:pPr>
        <w:rPr>
          <w:lang w:val="es-ES"/>
        </w:rPr>
      </w:pPr>
      <w:proofErr w:type="spellStart"/>
      <w:r w:rsidRPr="005F1498">
        <w:rPr>
          <w:lang w:val="es-ES"/>
        </w:rPr>
        <w:t>Asociacion</w:t>
      </w:r>
      <w:proofErr w:type="spellEnd"/>
      <w:r w:rsidRPr="005F1498">
        <w:rPr>
          <w:lang w:val="es-ES"/>
        </w:rPr>
        <w:t xml:space="preserve"> </w:t>
      </w:r>
      <w:proofErr w:type="spellStart"/>
      <w:r w:rsidRPr="005F1498">
        <w:rPr>
          <w:lang w:val="es-ES"/>
        </w:rPr>
        <w:t>Interetnica</w:t>
      </w:r>
      <w:proofErr w:type="spellEnd"/>
      <w:r w:rsidRPr="005F1498">
        <w:rPr>
          <w:lang w:val="es-ES"/>
        </w:rPr>
        <w:t xml:space="preserve"> de </w:t>
      </w:r>
      <w:proofErr w:type="spellStart"/>
      <w:r w:rsidRPr="005F1498">
        <w:rPr>
          <w:lang w:val="es-ES"/>
        </w:rPr>
        <w:t>Desarollo</w:t>
      </w:r>
      <w:proofErr w:type="spellEnd"/>
      <w:r w:rsidRPr="005F1498">
        <w:rPr>
          <w:lang w:val="es-ES"/>
        </w:rPr>
        <w:t xml:space="preserve"> de la Selva Peruana</w:t>
      </w:r>
    </w:p>
    <w:p w14:paraId="16235A5C" w14:textId="77777777" w:rsidR="005F1498" w:rsidRPr="005F1498" w:rsidRDefault="005F1498" w:rsidP="005F1498">
      <w:pPr>
        <w:rPr>
          <w:lang w:val="es-ES"/>
        </w:rPr>
      </w:pPr>
      <w:r w:rsidRPr="005F1498">
        <w:rPr>
          <w:lang w:val="es-ES"/>
        </w:rPr>
        <w:t>Asociación para la Naturaleza y el Desarrollo Sostenible (ANDES)</w:t>
      </w:r>
    </w:p>
    <w:p w14:paraId="654E2DFF" w14:textId="77777777" w:rsidR="005F1498" w:rsidRPr="005F1498" w:rsidRDefault="005F1498" w:rsidP="005F1498">
      <w:pPr>
        <w:rPr>
          <w:lang w:val="es-ES"/>
        </w:rPr>
      </w:pPr>
      <w:r w:rsidRPr="005F1498">
        <w:rPr>
          <w:lang w:val="es-ES"/>
        </w:rPr>
        <w:t>Asociación Preservacionista de Flora y Fauna Silvestre</w:t>
      </w:r>
    </w:p>
    <w:p w14:paraId="034780C8" w14:textId="77777777" w:rsidR="005F1498" w:rsidRPr="005F1498" w:rsidRDefault="005F1498" w:rsidP="005F1498">
      <w:pPr>
        <w:rPr>
          <w:lang w:val="es-ES"/>
        </w:rPr>
      </w:pPr>
      <w:proofErr w:type="spellStart"/>
      <w:r w:rsidRPr="005F1498">
        <w:rPr>
          <w:lang w:val="es-ES"/>
        </w:rPr>
        <w:t>Associação</w:t>
      </w:r>
      <w:proofErr w:type="spellEnd"/>
      <w:r w:rsidRPr="005F1498">
        <w:rPr>
          <w:lang w:val="es-ES"/>
        </w:rPr>
        <w:t xml:space="preserve"> para </w:t>
      </w:r>
      <w:proofErr w:type="spellStart"/>
      <w:r w:rsidRPr="005F1498">
        <w:rPr>
          <w:lang w:val="es-ES"/>
        </w:rPr>
        <w:t>Gestão</w:t>
      </w:r>
      <w:proofErr w:type="spellEnd"/>
      <w:r w:rsidRPr="005F1498">
        <w:rPr>
          <w:lang w:val="es-ES"/>
        </w:rPr>
        <w:t xml:space="preserve"> Socioambiental do </w:t>
      </w:r>
      <w:proofErr w:type="spellStart"/>
      <w:r w:rsidRPr="005F1498">
        <w:rPr>
          <w:lang w:val="es-ES"/>
        </w:rPr>
        <w:t>Triângulo</w:t>
      </w:r>
      <w:proofErr w:type="spellEnd"/>
      <w:r w:rsidRPr="005F1498">
        <w:rPr>
          <w:lang w:val="es-ES"/>
        </w:rPr>
        <w:t xml:space="preserve"> Mineiro</w:t>
      </w:r>
    </w:p>
    <w:p w14:paraId="692436C5" w14:textId="77777777" w:rsidR="005F1498" w:rsidRPr="005F1498" w:rsidRDefault="005F1498" w:rsidP="005F1498">
      <w:pPr>
        <w:rPr>
          <w:lang w:val="fr-CA"/>
        </w:rPr>
      </w:pPr>
      <w:r w:rsidRPr="005F1498">
        <w:rPr>
          <w:lang w:val="fr-CA"/>
        </w:rPr>
        <w:t>Association Climate-KIC</w:t>
      </w:r>
    </w:p>
    <w:p w14:paraId="2D5613AA" w14:textId="77777777" w:rsidR="005F1498" w:rsidRPr="005F1498" w:rsidRDefault="005F1498" w:rsidP="005F1498">
      <w:pPr>
        <w:rPr>
          <w:lang w:val="fr-CA"/>
        </w:rPr>
      </w:pPr>
      <w:r w:rsidRPr="005F1498">
        <w:rPr>
          <w:lang w:val="fr-CA"/>
        </w:rPr>
        <w:t>Association des Femmes Autochtones Pygmées</w:t>
      </w:r>
    </w:p>
    <w:p w14:paraId="5A3D210C" w14:textId="77777777" w:rsidR="005F1498" w:rsidRPr="005F1498" w:rsidRDefault="005F1498" w:rsidP="005F1498">
      <w:pPr>
        <w:rPr>
          <w:lang w:val="fr-CA"/>
        </w:rPr>
      </w:pPr>
      <w:r w:rsidRPr="005F1498">
        <w:rPr>
          <w:lang w:val="fr-CA"/>
        </w:rPr>
        <w:t>Association des peuples autochtones pour la gestion de l'environnement au Congo</w:t>
      </w:r>
    </w:p>
    <w:p w14:paraId="76299D5A" w14:textId="77777777" w:rsidR="005F1498" w:rsidRPr="005F1498" w:rsidRDefault="005F1498" w:rsidP="005F1498">
      <w:pPr>
        <w:rPr>
          <w:lang w:val="en-CA"/>
        </w:rPr>
      </w:pPr>
      <w:r w:rsidRPr="005F1498">
        <w:rPr>
          <w:lang w:val="en-CA"/>
        </w:rPr>
        <w:t>Association for Business Innovation in Harmony with Nature and Community</w:t>
      </w:r>
    </w:p>
    <w:p w14:paraId="3586774A" w14:textId="77777777" w:rsidR="005F1498" w:rsidRPr="005F1498" w:rsidRDefault="005F1498" w:rsidP="005F1498">
      <w:pPr>
        <w:rPr>
          <w:lang w:val="fr-CA"/>
        </w:rPr>
      </w:pPr>
      <w:r w:rsidRPr="005F1498">
        <w:rPr>
          <w:lang w:val="fr-CA"/>
        </w:rPr>
        <w:t>Association Française des Entreprises pour l’Environnement</w:t>
      </w:r>
    </w:p>
    <w:p w14:paraId="029B1373" w14:textId="77777777" w:rsidR="005F1498" w:rsidRPr="005F1498" w:rsidRDefault="005F1498" w:rsidP="005F1498">
      <w:pPr>
        <w:rPr>
          <w:lang w:val="fr-CA"/>
        </w:rPr>
      </w:pPr>
      <w:r w:rsidRPr="005F1498">
        <w:rPr>
          <w:lang w:val="fr-CA"/>
        </w:rPr>
        <w:t>Association Française des Parcs Zoologiques</w:t>
      </w:r>
    </w:p>
    <w:p w14:paraId="1245D3C9" w14:textId="77777777" w:rsidR="005F1498" w:rsidRPr="005F1498" w:rsidRDefault="005F1498" w:rsidP="005F1498">
      <w:pPr>
        <w:rPr>
          <w:lang w:val="fr-CA"/>
        </w:rPr>
      </w:pPr>
      <w:r w:rsidRPr="005F1498">
        <w:rPr>
          <w:lang w:val="fr-CA"/>
        </w:rPr>
        <w:lastRenderedPageBreak/>
        <w:t>Association of GERAKAN KONSERVASI RAKYAT NUSANTARA</w:t>
      </w:r>
    </w:p>
    <w:p w14:paraId="1BDA718F" w14:textId="77777777" w:rsidR="005F1498" w:rsidRPr="005F1498" w:rsidRDefault="005F1498" w:rsidP="005F1498">
      <w:pPr>
        <w:rPr>
          <w:lang w:val="en-CA"/>
        </w:rPr>
      </w:pPr>
      <w:r w:rsidRPr="005F1498">
        <w:rPr>
          <w:lang w:val="en-CA"/>
        </w:rPr>
        <w:t>Association of Indigenous Village Leaders in Suriname</w:t>
      </w:r>
    </w:p>
    <w:p w14:paraId="26433386" w14:textId="77777777" w:rsidR="005F1498" w:rsidRPr="005F1498" w:rsidRDefault="005F1498" w:rsidP="005F1498">
      <w:pPr>
        <w:rPr>
          <w:lang w:val="fr-CA"/>
        </w:rPr>
      </w:pPr>
      <w:r w:rsidRPr="005F1498">
        <w:rPr>
          <w:lang w:val="fr-CA"/>
        </w:rPr>
        <w:t xml:space="preserve">Association pour le développement des femmes </w:t>
      </w:r>
      <w:proofErr w:type="spellStart"/>
      <w:r w:rsidRPr="005F1498">
        <w:rPr>
          <w:lang w:val="fr-CA"/>
        </w:rPr>
        <w:t>Pygmees</w:t>
      </w:r>
      <w:proofErr w:type="spellEnd"/>
    </w:p>
    <w:p w14:paraId="7B1C5479" w14:textId="77777777" w:rsidR="005F1498" w:rsidRPr="005F1498" w:rsidRDefault="005F1498" w:rsidP="005F1498">
      <w:pPr>
        <w:rPr>
          <w:lang w:val="fr-CA"/>
        </w:rPr>
      </w:pPr>
      <w:r w:rsidRPr="005F1498">
        <w:rPr>
          <w:lang w:val="fr-CA"/>
        </w:rPr>
        <w:t>Ateliers pour la biodiversité</w:t>
      </w:r>
    </w:p>
    <w:p w14:paraId="08E19A06" w14:textId="77777777" w:rsidR="005F1498" w:rsidRPr="005F1498" w:rsidRDefault="005F1498" w:rsidP="005F1498">
      <w:pPr>
        <w:rPr>
          <w:lang w:val="fr-CA"/>
        </w:rPr>
      </w:pPr>
      <w:r w:rsidRPr="005F1498">
        <w:rPr>
          <w:lang w:val="fr-CA"/>
        </w:rPr>
        <w:t>Bahu Trust</w:t>
      </w:r>
    </w:p>
    <w:p w14:paraId="51DE9997" w14:textId="77777777" w:rsidR="005F1498" w:rsidRPr="005F1498" w:rsidRDefault="005F1498" w:rsidP="005F1498">
      <w:pPr>
        <w:rPr>
          <w:lang w:val="en-CA"/>
        </w:rPr>
      </w:pPr>
      <w:r w:rsidRPr="005F1498">
        <w:rPr>
          <w:lang w:val="en-CA"/>
        </w:rPr>
        <w:t>Bangladesh Resource Centre for Indigenous Knowledge</w:t>
      </w:r>
    </w:p>
    <w:p w14:paraId="63B725A6" w14:textId="77777777" w:rsidR="005F1498" w:rsidRPr="005F1498" w:rsidRDefault="005F1498" w:rsidP="005F1498">
      <w:pPr>
        <w:rPr>
          <w:lang w:val="en-CA"/>
        </w:rPr>
      </w:pPr>
      <w:r w:rsidRPr="005F1498">
        <w:rPr>
          <w:lang w:val="en-CA"/>
        </w:rPr>
        <w:t>Baringo Indigenous Peoples' Organization</w:t>
      </w:r>
    </w:p>
    <w:p w14:paraId="042C2B73" w14:textId="77777777" w:rsidR="005F1498" w:rsidRPr="005F1498" w:rsidRDefault="005F1498" w:rsidP="005F1498">
      <w:pPr>
        <w:rPr>
          <w:lang w:val="en-CA"/>
        </w:rPr>
      </w:pPr>
      <w:r w:rsidRPr="005F1498">
        <w:rPr>
          <w:lang w:val="en-CA"/>
        </w:rPr>
        <w:t>Barnes Hill Community Development Organization</w:t>
      </w:r>
    </w:p>
    <w:p w14:paraId="2D8B7B99" w14:textId="77777777" w:rsidR="005F1498" w:rsidRPr="005F1498" w:rsidRDefault="005F1498" w:rsidP="005F1498">
      <w:pPr>
        <w:rPr>
          <w:lang w:val="en-CA"/>
        </w:rPr>
      </w:pPr>
      <w:r w:rsidRPr="005F1498">
        <w:rPr>
          <w:lang w:val="en-CA"/>
        </w:rPr>
        <w:t>Bat Conservation International</w:t>
      </w:r>
    </w:p>
    <w:p w14:paraId="5B11657C" w14:textId="77777777" w:rsidR="005F1498" w:rsidRPr="005F1498" w:rsidRDefault="005F1498" w:rsidP="005F1498">
      <w:pPr>
        <w:rPr>
          <w:lang w:val="en-CA"/>
        </w:rPr>
      </w:pPr>
      <w:r w:rsidRPr="005F1498">
        <w:rPr>
          <w:lang w:val="en-CA"/>
        </w:rPr>
        <w:t>Bayreuth Center of Ecology and Environmental Research (</w:t>
      </w:r>
      <w:proofErr w:type="spellStart"/>
      <w:r w:rsidRPr="005F1498">
        <w:rPr>
          <w:lang w:val="en-CA"/>
        </w:rPr>
        <w:t>BayCEER</w:t>
      </w:r>
      <w:proofErr w:type="spellEnd"/>
      <w:r w:rsidRPr="005F1498">
        <w:rPr>
          <w:lang w:val="en-CA"/>
        </w:rPr>
        <w:t>)</w:t>
      </w:r>
    </w:p>
    <w:p w14:paraId="456F3C22" w14:textId="77777777" w:rsidR="005F1498" w:rsidRPr="005F1498" w:rsidRDefault="005F1498" w:rsidP="005F1498">
      <w:pPr>
        <w:rPr>
          <w:lang w:val="en-CA"/>
        </w:rPr>
      </w:pPr>
      <w:r w:rsidRPr="005F1498">
        <w:rPr>
          <w:lang w:val="en-CA"/>
        </w:rPr>
        <w:t>BC Parks Foundation</w:t>
      </w:r>
    </w:p>
    <w:p w14:paraId="5762C861" w14:textId="77777777" w:rsidR="005F1498" w:rsidRPr="005F1498" w:rsidRDefault="005F1498" w:rsidP="005F1498">
      <w:pPr>
        <w:rPr>
          <w:lang w:val="en-CA"/>
        </w:rPr>
      </w:pPr>
      <w:r w:rsidRPr="005F1498">
        <w:rPr>
          <w:lang w:val="en-CA"/>
        </w:rPr>
        <w:t>Beijing Forestry Society</w:t>
      </w:r>
    </w:p>
    <w:p w14:paraId="03AE1DE3" w14:textId="77777777" w:rsidR="005F1498" w:rsidRPr="005F1498" w:rsidRDefault="005F1498" w:rsidP="005F1498">
      <w:pPr>
        <w:rPr>
          <w:lang w:val="en-CA"/>
        </w:rPr>
      </w:pPr>
      <w:r w:rsidRPr="005F1498">
        <w:rPr>
          <w:lang w:val="en-CA"/>
        </w:rPr>
        <w:t xml:space="preserve">Beijing </w:t>
      </w:r>
      <w:proofErr w:type="spellStart"/>
      <w:r w:rsidRPr="005F1498">
        <w:rPr>
          <w:lang w:val="en-CA"/>
        </w:rPr>
        <w:t>Greenovation</w:t>
      </w:r>
      <w:proofErr w:type="spellEnd"/>
      <w:r w:rsidRPr="005F1498">
        <w:rPr>
          <w:lang w:val="en-CA"/>
        </w:rPr>
        <w:t xml:space="preserve"> Institute for Public Welfare Development</w:t>
      </w:r>
    </w:p>
    <w:p w14:paraId="49BD4F7A" w14:textId="77777777" w:rsidR="005F1498" w:rsidRPr="005F1498" w:rsidRDefault="005F1498" w:rsidP="005F1498">
      <w:pPr>
        <w:rPr>
          <w:lang w:val="en-CA"/>
        </w:rPr>
      </w:pPr>
      <w:r w:rsidRPr="005F1498">
        <w:rPr>
          <w:lang w:val="en-CA"/>
        </w:rPr>
        <w:t xml:space="preserve">Beijing </w:t>
      </w:r>
      <w:proofErr w:type="spellStart"/>
      <w:r w:rsidRPr="005F1498">
        <w:rPr>
          <w:lang w:val="en-CA"/>
        </w:rPr>
        <w:t>Haidian</w:t>
      </w:r>
      <w:proofErr w:type="spellEnd"/>
      <w:r w:rsidRPr="005F1498">
        <w:rPr>
          <w:lang w:val="en-CA"/>
        </w:rPr>
        <w:t xml:space="preserve"> </w:t>
      </w:r>
      <w:proofErr w:type="spellStart"/>
      <w:r w:rsidRPr="005F1498">
        <w:rPr>
          <w:lang w:val="en-CA"/>
        </w:rPr>
        <w:t>Shanshui</w:t>
      </w:r>
      <w:proofErr w:type="spellEnd"/>
      <w:r w:rsidRPr="005F1498">
        <w:rPr>
          <w:lang w:val="en-CA"/>
        </w:rPr>
        <w:t xml:space="preserve"> Conservation Center</w:t>
      </w:r>
    </w:p>
    <w:p w14:paraId="7E9ED621" w14:textId="77777777" w:rsidR="005F1498" w:rsidRPr="005F1498" w:rsidRDefault="005F1498" w:rsidP="005F1498">
      <w:pPr>
        <w:rPr>
          <w:lang w:val="en-CA"/>
        </w:rPr>
      </w:pPr>
      <w:r w:rsidRPr="005F1498">
        <w:rPr>
          <w:lang w:val="en-CA"/>
        </w:rPr>
        <w:t>Bezos Earth Fund</w:t>
      </w:r>
    </w:p>
    <w:p w14:paraId="2E89B5E3" w14:textId="77777777" w:rsidR="005F1498" w:rsidRPr="005F1498" w:rsidRDefault="005F1498" w:rsidP="005F1498">
      <w:pPr>
        <w:rPr>
          <w:lang w:val="es-ES"/>
        </w:rPr>
      </w:pPr>
      <w:r w:rsidRPr="005F1498">
        <w:rPr>
          <w:lang w:val="es-ES"/>
        </w:rPr>
        <w:t>Bio Vision Africa</w:t>
      </w:r>
    </w:p>
    <w:p w14:paraId="74138FB7" w14:textId="77777777" w:rsidR="005F1498" w:rsidRPr="005F1498" w:rsidRDefault="005F1498" w:rsidP="005F1498">
      <w:pPr>
        <w:rPr>
          <w:lang w:val="es-ES"/>
        </w:rPr>
      </w:pPr>
      <w:proofErr w:type="spellStart"/>
      <w:r w:rsidRPr="005F1498">
        <w:rPr>
          <w:lang w:val="es-ES"/>
        </w:rPr>
        <w:t>Bioconciencia</w:t>
      </w:r>
      <w:proofErr w:type="spellEnd"/>
      <w:r w:rsidRPr="005F1498">
        <w:rPr>
          <w:lang w:val="es-ES"/>
        </w:rPr>
        <w:t xml:space="preserve"> A.C.</w:t>
      </w:r>
    </w:p>
    <w:p w14:paraId="2D7D5FE9" w14:textId="77777777" w:rsidR="005F1498" w:rsidRPr="005F1498" w:rsidRDefault="005F1498" w:rsidP="005F1498">
      <w:pPr>
        <w:rPr>
          <w:lang w:val="en-CA"/>
        </w:rPr>
      </w:pPr>
      <w:proofErr w:type="spellStart"/>
      <w:r w:rsidRPr="005F1498">
        <w:rPr>
          <w:lang w:val="en-CA"/>
        </w:rPr>
        <w:t>BiodivEarth</w:t>
      </w:r>
      <w:proofErr w:type="spellEnd"/>
    </w:p>
    <w:p w14:paraId="3DD52E02" w14:textId="77777777" w:rsidR="005F1498" w:rsidRPr="005F1498" w:rsidRDefault="005F1498" w:rsidP="005F1498">
      <w:pPr>
        <w:rPr>
          <w:lang w:val="en-CA"/>
        </w:rPr>
      </w:pPr>
      <w:r w:rsidRPr="005F1498">
        <w:rPr>
          <w:lang w:val="en-CA"/>
        </w:rPr>
        <w:t>Biodiversity Bridge e.V.</w:t>
      </w:r>
    </w:p>
    <w:p w14:paraId="3652DDB1" w14:textId="77777777" w:rsidR="005F1498" w:rsidRPr="005F1498" w:rsidRDefault="005F1498" w:rsidP="005F1498">
      <w:pPr>
        <w:rPr>
          <w:lang w:val="en-CA"/>
        </w:rPr>
      </w:pPr>
      <w:r w:rsidRPr="005F1498">
        <w:rPr>
          <w:lang w:val="en-CA"/>
        </w:rPr>
        <w:t>Biodiversity Conservation Center (BCC Armenia)</w:t>
      </w:r>
    </w:p>
    <w:p w14:paraId="240F9669" w14:textId="77777777" w:rsidR="005F1498" w:rsidRPr="005F1498" w:rsidRDefault="005F1498" w:rsidP="005F1498">
      <w:pPr>
        <w:rPr>
          <w:lang w:val="en-CA"/>
        </w:rPr>
      </w:pPr>
      <w:r w:rsidRPr="005F1498">
        <w:rPr>
          <w:lang w:val="en-CA"/>
        </w:rPr>
        <w:t>Biodiversity Funders Group</w:t>
      </w:r>
    </w:p>
    <w:p w14:paraId="0509FC16" w14:textId="77777777" w:rsidR="005F1498" w:rsidRPr="005F1498" w:rsidRDefault="005F1498" w:rsidP="005F1498">
      <w:pPr>
        <w:rPr>
          <w:lang w:val="en-CA"/>
        </w:rPr>
      </w:pPr>
      <w:r w:rsidRPr="005F1498">
        <w:rPr>
          <w:lang w:val="en-CA"/>
        </w:rPr>
        <w:t>Biodiversity in Good Company Initiative</w:t>
      </w:r>
    </w:p>
    <w:p w14:paraId="6B188579" w14:textId="77777777" w:rsidR="005F1498" w:rsidRPr="005F1498" w:rsidRDefault="005F1498" w:rsidP="005F1498">
      <w:pPr>
        <w:rPr>
          <w:lang w:val="en-CA"/>
        </w:rPr>
      </w:pPr>
      <w:r w:rsidRPr="005F1498">
        <w:rPr>
          <w:lang w:val="en-CA"/>
        </w:rPr>
        <w:t>Biodiversity Research Institute</w:t>
      </w:r>
    </w:p>
    <w:p w14:paraId="26C5569D" w14:textId="77777777" w:rsidR="005F1498" w:rsidRPr="005F1498" w:rsidRDefault="005F1498" w:rsidP="005F1498">
      <w:pPr>
        <w:rPr>
          <w:lang w:val="en-CA"/>
        </w:rPr>
      </w:pPr>
      <w:proofErr w:type="spellStart"/>
      <w:r w:rsidRPr="005F1498">
        <w:rPr>
          <w:lang w:val="en-CA"/>
        </w:rPr>
        <w:t>Biovision</w:t>
      </w:r>
      <w:proofErr w:type="spellEnd"/>
      <w:r w:rsidRPr="005F1498">
        <w:rPr>
          <w:lang w:val="en-CA"/>
        </w:rPr>
        <w:t xml:space="preserve"> Foundation for Ecological Development</w:t>
      </w:r>
    </w:p>
    <w:p w14:paraId="7B988EFC" w14:textId="77777777" w:rsidR="005F1498" w:rsidRPr="005F1498" w:rsidRDefault="005F1498" w:rsidP="005F1498">
      <w:pPr>
        <w:rPr>
          <w:lang w:val="en-CA"/>
        </w:rPr>
      </w:pPr>
      <w:proofErr w:type="spellStart"/>
      <w:r w:rsidRPr="005F1498">
        <w:rPr>
          <w:lang w:val="en-CA"/>
        </w:rPr>
        <w:t>BirdLife</w:t>
      </w:r>
      <w:proofErr w:type="spellEnd"/>
      <w:r w:rsidRPr="005F1498">
        <w:rPr>
          <w:lang w:val="en-CA"/>
        </w:rPr>
        <w:t xml:space="preserve"> International</w:t>
      </w:r>
    </w:p>
    <w:p w14:paraId="26B26477" w14:textId="77777777" w:rsidR="005F1498" w:rsidRPr="005F1498" w:rsidRDefault="005F1498" w:rsidP="005F1498">
      <w:pPr>
        <w:rPr>
          <w:lang w:val="en-CA"/>
        </w:rPr>
      </w:pPr>
      <w:proofErr w:type="spellStart"/>
      <w:r w:rsidRPr="005F1498">
        <w:rPr>
          <w:lang w:val="en-CA"/>
        </w:rPr>
        <w:t>BirdLife</w:t>
      </w:r>
      <w:proofErr w:type="spellEnd"/>
      <w:r w:rsidRPr="005F1498">
        <w:rPr>
          <w:lang w:val="en-CA"/>
        </w:rPr>
        <w:t xml:space="preserve"> International – KBA Secretariat</w:t>
      </w:r>
    </w:p>
    <w:p w14:paraId="24C4FA15" w14:textId="77777777" w:rsidR="005F1498" w:rsidRPr="005F1498" w:rsidRDefault="005F1498" w:rsidP="005F1498">
      <w:pPr>
        <w:rPr>
          <w:lang w:val="en-CA"/>
        </w:rPr>
      </w:pPr>
      <w:r w:rsidRPr="005F1498">
        <w:rPr>
          <w:lang w:val="en-CA"/>
        </w:rPr>
        <w:t>Blue Action Fund</w:t>
      </w:r>
    </w:p>
    <w:p w14:paraId="33BAAABB" w14:textId="77777777" w:rsidR="005F1498" w:rsidRPr="005F1498" w:rsidRDefault="005F1498" w:rsidP="005F1498">
      <w:pPr>
        <w:rPr>
          <w:lang w:val="en-CA"/>
        </w:rPr>
      </w:pPr>
      <w:r w:rsidRPr="005F1498">
        <w:rPr>
          <w:lang w:val="en-CA"/>
        </w:rPr>
        <w:t>Blue Marine Foundation</w:t>
      </w:r>
    </w:p>
    <w:p w14:paraId="1B349D21" w14:textId="77777777" w:rsidR="005F1498" w:rsidRPr="005F1498" w:rsidRDefault="005F1498" w:rsidP="005F1498">
      <w:pPr>
        <w:rPr>
          <w:lang w:val="en-CA"/>
        </w:rPr>
      </w:pPr>
      <w:r w:rsidRPr="005F1498">
        <w:rPr>
          <w:lang w:val="en-CA"/>
        </w:rPr>
        <w:t>Blue Ventures</w:t>
      </w:r>
    </w:p>
    <w:p w14:paraId="4C7CC29F" w14:textId="77777777" w:rsidR="005F1498" w:rsidRPr="005F1498" w:rsidRDefault="005F1498" w:rsidP="005F1498">
      <w:pPr>
        <w:rPr>
          <w:lang w:val="en-CA"/>
        </w:rPr>
      </w:pPr>
      <w:r w:rsidRPr="005F1498">
        <w:rPr>
          <w:lang w:val="en-CA"/>
        </w:rPr>
        <w:t>Born Free Foundation</w:t>
      </w:r>
    </w:p>
    <w:p w14:paraId="69431A1D" w14:textId="77777777" w:rsidR="005F1498" w:rsidRPr="005F1498" w:rsidRDefault="005F1498" w:rsidP="005F1498">
      <w:pPr>
        <w:rPr>
          <w:lang w:val="en-CA"/>
        </w:rPr>
      </w:pPr>
      <w:r w:rsidRPr="005F1498">
        <w:rPr>
          <w:lang w:val="en-CA"/>
        </w:rPr>
        <w:t>Botanic Gardens Conservation International</w:t>
      </w:r>
    </w:p>
    <w:p w14:paraId="4E4DA7E5" w14:textId="77777777" w:rsidR="005F1498" w:rsidRPr="005F1498" w:rsidRDefault="005F1498" w:rsidP="005F1498">
      <w:pPr>
        <w:rPr>
          <w:lang w:val="en-CA"/>
        </w:rPr>
      </w:pPr>
      <w:r w:rsidRPr="005F1498">
        <w:rPr>
          <w:lang w:val="en-CA"/>
        </w:rPr>
        <w:t>Brahma Kumaris World Spiritual University</w:t>
      </w:r>
    </w:p>
    <w:p w14:paraId="142EE279" w14:textId="77777777" w:rsidR="005F1498" w:rsidRPr="005F1498" w:rsidRDefault="005F1498" w:rsidP="005F1498">
      <w:pPr>
        <w:rPr>
          <w:lang w:val="en-CA"/>
        </w:rPr>
      </w:pPr>
      <w:r w:rsidRPr="005F1498">
        <w:rPr>
          <w:lang w:val="en-CA"/>
        </w:rPr>
        <w:t>Brandeis University</w:t>
      </w:r>
    </w:p>
    <w:p w14:paraId="65B2ED1C" w14:textId="77777777" w:rsidR="005F1498" w:rsidRPr="005F1498" w:rsidRDefault="005F1498" w:rsidP="005F1498">
      <w:pPr>
        <w:rPr>
          <w:lang w:val="en-CA"/>
        </w:rPr>
      </w:pPr>
      <w:r w:rsidRPr="005F1498">
        <w:rPr>
          <w:lang w:val="en-CA"/>
        </w:rPr>
        <w:t>Brazilian Coalition on Climate, Forests and Agriculture</w:t>
      </w:r>
    </w:p>
    <w:p w14:paraId="1C3F2B02" w14:textId="77777777" w:rsidR="005F1498" w:rsidRPr="005F1498" w:rsidRDefault="005F1498" w:rsidP="005F1498">
      <w:pPr>
        <w:rPr>
          <w:lang w:val="en-CA"/>
        </w:rPr>
      </w:pPr>
      <w:r w:rsidRPr="005F1498">
        <w:rPr>
          <w:lang w:val="en-CA"/>
        </w:rPr>
        <w:t>BRI International Green Development Coalition</w:t>
      </w:r>
    </w:p>
    <w:p w14:paraId="3E61AB6B" w14:textId="77777777" w:rsidR="005F1498" w:rsidRPr="005F1498" w:rsidRDefault="005F1498" w:rsidP="005F1498">
      <w:pPr>
        <w:rPr>
          <w:lang w:val="en-CA"/>
        </w:rPr>
      </w:pPr>
      <w:r w:rsidRPr="005F1498">
        <w:rPr>
          <w:lang w:val="en-CA"/>
        </w:rPr>
        <w:t>Bridge That Gap Hope for Africa Initiative</w:t>
      </w:r>
    </w:p>
    <w:p w14:paraId="43F9EA7C" w14:textId="77777777" w:rsidR="005F1498" w:rsidRPr="005F1498" w:rsidRDefault="005F1498" w:rsidP="005F1498">
      <w:pPr>
        <w:rPr>
          <w:lang w:val="en-CA"/>
        </w:rPr>
      </w:pPr>
      <w:r w:rsidRPr="005F1498">
        <w:rPr>
          <w:lang w:val="en-CA"/>
        </w:rPr>
        <w:t>British Ecological Society</w:t>
      </w:r>
    </w:p>
    <w:p w14:paraId="65A55CE1" w14:textId="77777777" w:rsidR="005F1498" w:rsidRPr="005F1498" w:rsidRDefault="005F1498" w:rsidP="005F1498">
      <w:pPr>
        <w:rPr>
          <w:lang w:val="en-CA"/>
        </w:rPr>
      </w:pPr>
      <w:r w:rsidRPr="005F1498">
        <w:rPr>
          <w:lang w:val="en-CA"/>
        </w:rPr>
        <w:t>Business Council for Sustainable Development of the Republic of China</w:t>
      </w:r>
    </w:p>
    <w:p w14:paraId="13E908AB" w14:textId="77777777" w:rsidR="005F1498" w:rsidRPr="005F1498" w:rsidRDefault="005F1498" w:rsidP="005F1498">
      <w:pPr>
        <w:rPr>
          <w:lang w:val="en-CA"/>
        </w:rPr>
      </w:pPr>
      <w:r w:rsidRPr="005F1498">
        <w:rPr>
          <w:lang w:val="en-CA"/>
        </w:rPr>
        <w:t>Business of Social Responsibility</w:t>
      </w:r>
    </w:p>
    <w:p w14:paraId="6DFE554B" w14:textId="77777777" w:rsidR="005F1498" w:rsidRPr="005F1498" w:rsidRDefault="005F1498" w:rsidP="005F1498">
      <w:pPr>
        <w:rPr>
          <w:lang w:val="en-CA"/>
        </w:rPr>
      </w:pPr>
      <w:r w:rsidRPr="005F1498">
        <w:rPr>
          <w:lang w:val="en-CA"/>
        </w:rPr>
        <w:t>Business Sweden</w:t>
      </w:r>
    </w:p>
    <w:p w14:paraId="511B21E5" w14:textId="77777777" w:rsidR="005F1498" w:rsidRPr="005F1498" w:rsidRDefault="005F1498" w:rsidP="005F1498">
      <w:pPr>
        <w:rPr>
          <w:lang w:val="en-CA"/>
        </w:rPr>
      </w:pPr>
      <w:proofErr w:type="spellStart"/>
      <w:r w:rsidRPr="005F1498">
        <w:rPr>
          <w:lang w:val="en-CA"/>
        </w:rPr>
        <w:t>Cadasta</w:t>
      </w:r>
      <w:proofErr w:type="spellEnd"/>
      <w:r w:rsidRPr="005F1498">
        <w:rPr>
          <w:lang w:val="en-CA"/>
        </w:rPr>
        <w:t xml:space="preserve"> Foundation</w:t>
      </w:r>
    </w:p>
    <w:p w14:paraId="18F02D94" w14:textId="77777777" w:rsidR="005F1498" w:rsidRPr="005F1498" w:rsidRDefault="005F1498" w:rsidP="005F1498">
      <w:pPr>
        <w:rPr>
          <w:lang w:val="en-CA"/>
        </w:rPr>
      </w:pPr>
      <w:r w:rsidRPr="005F1498">
        <w:rPr>
          <w:lang w:val="en-CA"/>
        </w:rPr>
        <w:t>California Academy of Sciences</w:t>
      </w:r>
    </w:p>
    <w:p w14:paraId="51114302" w14:textId="77777777" w:rsidR="005F1498" w:rsidRPr="005F1498" w:rsidRDefault="005F1498" w:rsidP="005F1498">
      <w:pPr>
        <w:rPr>
          <w:lang w:val="en-CA"/>
        </w:rPr>
      </w:pPr>
      <w:r w:rsidRPr="005F1498">
        <w:rPr>
          <w:lang w:val="en-CA"/>
        </w:rPr>
        <w:t>California Environmental Voters</w:t>
      </w:r>
    </w:p>
    <w:p w14:paraId="1E447F11" w14:textId="77777777" w:rsidR="005F1498" w:rsidRPr="005F1498" w:rsidRDefault="005F1498" w:rsidP="005F1498">
      <w:pPr>
        <w:rPr>
          <w:lang w:val="en-CA"/>
        </w:rPr>
      </w:pPr>
      <w:r w:rsidRPr="005F1498">
        <w:rPr>
          <w:lang w:val="en-CA"/>
        </w:rPr>
        <w:t>Calouste Gulbenkian Foundation</w:t>
      </w:r>
    </w:p>
    <w:p w14:paraId="44CB72C3" w14:textId="77777777" w:rsidR="005F1498" w:rsidRPr="005F1498" w:rsidRDefault="005F1498" w:rsidP="005F1498">
      <w:pPr>
        <w:rPr>
          <w:lang w:val="en-CA"/>
        </w:rPr>
      </w:pPr>
      <w:r w:rsidRPr="005F1498">
        <w:rPr>
          <w:lang w:val="en-CA"/>
        </w:rPr>
        <w:t>Campaign for Nature Europe e.V.</w:t>
      </w:r>
    </w:p>
    <w:p w14:paraId="4BFE7689" w14:textId="77777777" w:rsidR="005F1498" w:rsidRPr="005F1498" w:rsidRDefault="005F1498" w:rsidP="005F1498">
      <w:pPr>
        <w:rPr>
          <w:lang w:val="en-CA"/>
        </w:rPr>
      </w:pPr>
      <w:r w:rsidRPr="005F1498">
        <w:rPr>
          <w:lang w:val="en-CA"/>
        </w:rPr>
        <w:t>Canadian Council on Invasive Species</w:t>
      </w:r>
    </w:p>
    <w:p w14:paraId="7C163B7C" w14:textId="77777777" w:rsidR="005F1498" w:rsidRPr="005F1498" w:rsidRDefault="005F1498" w:rsidP="005F1498">
      <w:pPr>
        <w:rPr>
          <w:lang w:val="en-CA"/>
        </w:rPr>
      </w:pPr>
      <w:r w:rsidRPr="005F1498">
        <w:rPr>
          <w:lang w:val="en-CA"/>
        </w:rPr>
        <w:t>Canadian Environmental Network</w:t>
      </w:r>
    </w:p>
    <w:p w14:paraId="7BF4FC74" w14:textId="77777777" w:rsidR="005F1498" w:rsidRPr="005F1498" w:rsidRDefault="005F1498" w:rsidP="005F1498">
      <w:pPr>
        <w:rPr>
          <w:lang w:val="en-CA"/>
        </w:rPr>
      </w:pPr>
      <w:r w:rsidRPr="005F1498">
        <w:rPr>
          <w:lang w:val="en-CA"/>
        </w:rPr>
        <w:t>Canadian Nursery Landscape Association</w:t>
      </w:r>
    </w:p>
    <w:p w14:paraId="0085EA73" w14:textId="77777777" w:rsidR="005F1498" w:rsidRPr="005F1498" w:rsidRDefault="005F1498" w:rsidP="005F1498">
      <w:pPr>
        <w:rPr>
          <w:lang w:val="en-CA"/>
        </w:rPr>
      </w:pPr>
      <w:r w:rsidRPr="005F1498">
        <w:rPr>
          <w:lang w:val="en-CA"/>
        </w:rPr>
        <w:t>Canadian Parks and Wilderness Society</w:t>
      </w:r>
    </w:p>
    <w:p w14:paraId="2C7FFE71" w14:textId="77777777" w:rsidR="005F1498" w:rsidRPr="005F1498" w:rsidRDefault="005F1498" w:rsidP="005F1498">
      <w:pPr>
        <w:rPr>
          <w:lang w:val="en-CA"/>
        </w:rPr>
      </w:pPr>
      <w:r w:rsidRPr="005F1498">
        <w:rPr>
          <w:lang w:val="en-CA"/>
        </w:rPr>
        <w:t>Canadian Wildlife Federation</w:t>
      </w:r>
    </w:p>
    <w:p w14:paraId="45510586" w14:textId="77777777" w:rsidR="005F1498" w:rsidRPr="005F1498" w:rsidRDefault="005F1498" w:rsidP="005F1498">
      <w:pPr>
        <w:rPr>
          <w:lang w:val="en-CA"/>
        </w:rPr>
      </w:pPr>
      <w:r w:rsidRPr="005F1498">
        <w:rPr>
          <w:lang w:val="en-CA"/>
        </w:rPr>
        <w:t xml:space="preserve">Cap Business Océan </w:t>
      </w:r>
      <w:proofErr w:type="spellStart"/>
      <w:r w:rsidRPr="005F1498">
        <w:rPr>
          <w:lang w:val="en-CA"/>
        </w:rPr>
        <w:t>Indien</w:t>
      </w:r>
      <w:proofErr w:type="spellEnd"/>
    </w:p>
    <w:p w14:paraId="504DCE2B" w14:textId="77777777" w:rsidR="005F1498" w:rsidRPr="005F1498" w:rsidRDefault="005F1498" w:rsidP="005F1498">
      <w:pPr>
        <w:rPr>
          <w:lang w:val="en-CA"/>
        </w:rPr>
      </w:pPr>
      <w:r w:rsidRPr="005F1498">
        <w:rPr>
          <w:lang w:val="en-CA"/>
        </w:rPr>
        <w:t>Capital for Good</w:t>
      </w:r>
    </w:p>
    <w:p w14:paraId="53EB19BE" w14:textId="77777777" w:rsidR="005F1498" w:rsidRPr="005F1498" w:rsidRDefault="005F1498" w:rsidP="005F1498">
      <w:pPr>
        <w:rPr>
          <w:lang w:val="en-CA"/>
        </w:rPr>
      </w:pPr>
      <w:r w:rsidRPr="005F1498">
        <w:rPr>
          <w:lang w:val="en-CA"/>
        </w:rPr>
        <w:t>Capitals Coalition</w:t>
      </w:r>
    </w:p>
    <w:p w14:paraId="7D476ADB" w14:textId="77777777" w:rsidR="005F1498" w:rsidRPr="005F1498" w:rsidRDefault="005F1498" w:rsidP="005F1498">
      <w:pPr>
        <w:rPr>
          <w:lang w:val="en-CA"/>
        </w:rPr>
      </w:pPr>
      <w:r w:rsidRPr="005F1498">
        <w:rPr>
          <w:lang w:val="en-CA"/>
        </w:rPr>
        <w:t>Capitals Hub Canada</w:t>
      </w:r>
    </w:p>
    <w:p w14:paraId="37DB55C9" w14:textId="77777777" w:rsidR="005F1498" w:rsidRPr="005F1498" w:rsidRDefault="005F1498" w:rsidP="005F1498">
      <w:pPr>
        <w:rPr>
          <w:lang w:val="en-CA"/>
        </w:rPr>
      </w:pPr>
      <w:r w:rsidRPr="005F1498">
        <w:rPr>
          <w:lang w:val="en-CA"/>
        </w:rPr>
        <w:t>Care About Climate</w:t>
      </w:r>
    </w:p>
    <w:p w14:paraId="7476CE2B" w14:textId="77777777" w:rsidR="005F1498" w:rsidRPr="005F1498" w:rsidRDefault="005F1498" w:rsidP="005F1498">
      <w:pPr>
        <w:rPr>
          <w:lang w:val="en-CA"/>
        </w:rPr>
      </w:pPr>
      <w:r w:rsidRPr="005F1498">
        <w:rPr>
          <w:lang w:val="en-CA"/>
        </w:rPr>
        <w:t>Caribbean Biodiversity Fund</w:t>
      </w:r>
    </w:p>
    <w:p w14:paraId="0CD032C6" w14:textId="77777777" w:rsidR="005F1498" w:rsidRPr="005F1498" w:rsidRDefault="005F1498" w:rsidP="005F1498">
      <w:pPr>
        <w:rPr>
          <w:lang w:val="en-CA"/>
        </w:rPr>
      </w:pPr>
      <w:r w:rsidRPr="005F1498">
        <w:rPr>
          <w:lang w:val="en-CA"/>
        </w:rPr>
        <w:t>Carl von Ossietzky University of Oldenburg - Jean Monnet Chair of European and International Economic Law and Civil Law</w:t>
      </w:r>
    </w:p>
    <w:p w14:paraId="2A387FD1" w14:textId="77777777" w:rsidR="005F1498" w:rsidRPr="005F1498" w:rsidRDefault="005F1498" w:rsidP="005F1498">
      <w:pPr>
        <w:rPr>
          <w:lang w:val="en-CA"/>
        </w:rPr>
      </w:pPr>
      <w:r w:rsidRPr="005F1498">
        <w:rPr>
          <w:lang w:val="en-CA"/>
        </w:rPr>
        <w:t>Carota Cultural Educational Development</w:t>
      </w:r>
    </w:p>
    <w:p w14:paraId="548C3D02" w14:textId="77777777" w:rsidR="005F1498" w:rsidRPr="005F1498" w:rsidRDefault="005F1498" w:rsidP="005F1498">
      <w:pPr>
        <w:rPr>
          <w:lang w:val="en-CA"/>
        </w:rPr>
      </w:pPr>
      <w:r w:rsidRPr="005F1498">
        <w:rPr>
          <w:lang w:val="en-CA"/>
        </w:rPr>
        <w:t>Catholic Relief Services</w:t>
      </w:r>
    </w:p>
    <w:p w14:paraId="230D4587" w14:textId="77777777" w:rsidR="005F1498" w:rsidRPr="005F1498" w:rsidRDefault="005F1498" w:rsidP="005F1498">
      <w:pPr>
        <w:rPr>
          <w:lang w:val="en-CA"/>
        </w:rPr>
      </w:pPr>
      <w:r w:rsidRPr="005F1498">
        <w:rPr>
          <w:lang w:val="en-CA"/>
        </w:rPr>
        <w:t>Caucasus Nature Fund</w:t>
      </w:r>
    </w:p>
    <w:p w14:paraId="4F3110AD" w14:textId="77777777" w:rsidR="005F1498" w:rsidRPr="005F1498" w:rsidRDefault="005F1498" w:rsidP="005F1498">
      <w:pPr>
        <w:rPr>
          <w:lang w:val="en-CA"/>
        </w:rPr>
      </w:pPr>
      <w:r w:rsidRPr="005F1498">
        <w:rPr>
          <w:lang w:val="en-CA"/>
        </w:rPr>
        <w:t>CDP Worldwide</w:t>
      </w:r>
    </w:p>
    <w:p w14:paraId="2859A560" w14:textId="77777777" w:rsidR="005F1498" w:rsidRPr="005F1498" w:rsidRDefault="005F1498" w:rsidP="005F1498">
      <w:pPr>
        <w:rPr>
          <w:lang w:val="en-CA"/>
        </w:rPr>
      </w:pPr>
      <w:r w:rsidRPr="005F1498">
        <w:rPr>
          <w:lang w:val="en-CA"/>
        </w:rPr>
        <w:t>CEE Bankwatch Network</w:t>
      </w:r>
    </w:p>
    <w:p w14:paraId="122A1644" w14:textId="77777777" w:rsidR="005F1498" w:rsidRPr="005F1498" w:rsidRDefault="005F1498" w:rsidP="005F1498">
      <w:pPr>
        <w:rPr>
          <w:lang w:val="en-CA"/>
        </w:rPr>
      </w:pPr>
      <w:r w:rsidRPr="005F1498">
        <w:rPr>
          <w:lang w:val="en-CA"/>
        </w:rPr>
        <w:t xml:space="preserve">Cégep du Vieux Montréal </w:t>
      </w:r>
    </w:p>
    <w:p w14:paraId="73A4DFA1" w14:textId="77777777" w:rsidR="005F1498" w:rsidRPr="005F1498" w:rsidRDefault="005F1498" w:rsidP="005F1498">
      <w:pPr>
        <w:rPr>
          <w:lang w:val="en-CA"/>
        </w:rPr>
      </w:pPr>
      <w:r w:rsidRPr="005F1498">
        <w:rPr>
          <w:lang w:val="en-CA"/>
        </w:rPr>
        <w:t>Center for Climate and Sustainability Empowerment</w:t>
      </w:r>
    </w:p>
    <w:p w14:paraId="172414C8" w14:textId="77777777" w:rsidR="005F1498" w:rsidRPr="005F1498" w:rsidRDefault="005F1498" w:rsidP="005F1498">
      <w:pPr>
        <w:rPr>
          <w:lang w:val="en-CA"/>
        </w:rPr>
      </w:pPr>
      <w:r w:rsidRPr="005F1498">
        <w:rPr>
          <w:lang w:val="en-CA"/>
        </w:rPr>
        <w:t>Center for Development Research\ Uni of Bonn</w:t>
      </w:r>
    </w:p>
    <w:p w14:paraId="5E3E08B5" w14:textId="77777777" w:rsidR="005F1498" w:rsidRPr="005F1498" w:rsidRDefault="005F1498" w:rsidP="005F1498">
      <w:pPr>
        <w:rPr>
          <w:lang w:val="en-CA"/>
        </w:rPr>
      </w:pPr>
      <w:r w:rsidRPr="005F1498">
        <w:rPr>
          <w:lang w:val="en-CA"/>
        </w:rPr>
        <w:t>Center for Ecological Research and Forestry Applications</w:t>
      </w:r>
    </w:p>
    <w:p w14:paraId="0CE0EF9C" w14:textId="77777777" w:rsidR="005F1498" w:rsidRPr="005F1498" w:rsidRDefault="005F1498" w:rsidP="005F1498">
      <w:pPr>
        <w:rPr>
          <w:lang w:val="en-CA"/>
        </w:rPr>
      </w:pPr>
      <w:r w:rsidRPr="005F1498">
        <w:rPr>
          <w:lang w:val="en-CA"/>
        </w:rPr>
        <w:t>Center for Energy, Ecology, and Development</w:t>
      </w:r>
    </w:p>
    <w:p w14:paraId="2C54DDB5" w14:textId="77777777" w:rsidR="005F1498" w:rsidRPr="005F1498" w:rsidRDefault="005F1498" w:rsidP="005F1498">
      <w:pPr>
        <w:rPr>
          <w:lang w:val="en-CA"/>
        </w:rPr>
      </w:pPr>
      <w:r w:rsidRPr="005F1498">
        <w:rPr>
          <w:lang w:val="en-CA"/>
        </w:rPr>
        <w:t>Center for Environmental Research and Information Eko-</w:t>
      </w:r>
      <w:proofErr w:type="spellStart"/>
      <w:r w:rsidRPr="005F1498">
        <w:rPr>
          <w:lang w:val="en-CA"/>
        </w:rPr>
        <w:t>Svest</w:t>
      </w:r>
      <w:proofErr w:type="spellEnd"/>
    </w:p>
    <w:p w14:paraId="4ECA3EC5" w14:textId="77777777" w:rsidR="005F1498" w:rsidRPr="005F1498" w:rsidRDefault="005F1498" w:rsidP="005F1498">
      <w:pPr>
        <w:rPr>
          <w:lang w:val="en-CA"/>
        </w:rPr>
      </w:pPr>
      <w:r w:rsidRPr="005F1498">
        <w:rPr>
          <w:lang w:val="en-CA"/>
        </w:rPr>
        <w:t>Center for Large Landscape Conservation</w:t>
      </w:r>
    </w:p>
    <w:p w14:paraId="3FD6F97D" w14:textId="77777777" w:rsidR="005F1498" w:rsidRPr="005F1498" w:rsidRDefault="005F1498" w:rsidP="005F1498">
      <w:pPr>
        <w:rPr>
          <w:lang w:val="en-CA"/>
        </w:rPr>
      </w:pPr>
      <w:r w:rsidRPr="005F1498">
        <w:rPr>
          <w:lang w:val="en-CA"/>
        </w:rPr>
        <w:t>Center for Support of Indigenous Peoples and Public Diplomacy "Young Karelia"</w:t>
      </w:r>
    </w:p>
    <w:p w14:paraId="352DF5CB" w14:textId="77777777" w:rsidR="005F1498" w:rsidRPr="005F1498" w:rsidRDefault="005F1498" w:rsidP="005F1498">
      <w:pPr>
        <w:rPr>
          <w:lang w:val="en-CA"/>
        </w:rPr>
      </w:pPr>
      <w:r w:rsidRPr="005F1498">
        <w:rPr>
          <w:lang w:val="en-CA"/>
        </w:rPr>
        <w:t>Central Research Institute of Electric Power Industry</w:t>
      </w:r>
    </w:p>
    <w:p w14:paraId="3F3B4E3A" w14:textId="77777777" w:rsidR="005F1498" w:rsidRPr="005F1498" w:rsidRDefault="005F1498" w:rsidP="005F1498">
      <w:pPr>
        <w:rPr>
          <w:lang w:val="fr-CA"/>
        </w:rPr>
      </w:pPr>
      <w:r w:rsidRPr="005F1498">
        <w:rPr>
          <w:lang w:val="fr-CA"/>
        </w:rPr>
        <w:t>Centre de Coopération Internationale en Recherche Agronomique pour le Développement</w:t>
      </w:r>
    </w:p>
    <w:p w14:paraId="6134ECF9" w14:textId="77777777" w:rsidR="005F1498" w:rsidRPr="005F1498" w:rsidRDefault="005F1498" w:rsidP="005F1498">
      <w:pPr>
        <w:rPr>
          <w:lang w:val="en-CA"/>
        </w:rPr>
      </w:pPr>
      <w:r w:rsidRPr="005F1498">
        <w:rPr>
          <w:lang w:val="en-CA"/>
        </w:rPr>
        <w:t>Centre for Global Education</w:t>
      </w:r>
    </w:p>
    <w:p w14:paraId="4673E77F" w14:textId="77777777" w:rsidR="005F1498" w:rsidRPr="005F1498" w:rsidRDefault="005F1498" w:rsidP="005F1498">
      <w:pPr>
        <w:rPr>
          <w:lang w:val="en-CA"/>
        </w:rPr>
      </w:pPr>
      <w:r w:rsidRPr="005F1498">
        <w:rPr>
          <w:lang w:val="en-CA"/>
        </w:rPr>
        <w:t>Centre for International Sustainable Development Law</w:t>
      </w:r>
    </w:p>
    <w:p w14:paraId="6784C136" w14:textId="77777777" w:rsidR="005F1498" w:rsidRPr="005F1498" w:rsidRDefault="005F1498" w:rsidP="005F1498">
      <w:pPr>
        <w:rPr>
          <w:lang w:val="en-CA"/>
        </w:rPr>
      </w:pPr>
      <w:r w:rsidRPr="005F1498">
        <w:rPr>
          <w:lang w:val="en-CA"/>
        </w:rPr>
        <w:t>Centre for Livelihoods and Support to Sustainable Development</w:t>
      </w:r>
    </w:p>
    <w:p w14:paraId="6AF518CB" w14:textId="77777777" w:rsidR="005F1498" w:rsidRPr="005F1498" w:rsidRDefault="005F1498" w:rsidP="005F1498">
      <w:pPr>
        <w:rPr>
          <w:lang w:val="fr-CA"/>
        </w:rPr>
      </w:pPr>
      <w:r w:rsidRPr="005F1498">
        <w:rPr>
          <w:lang w:val="fr-CA"/>
        </w:rPr>
        <w:t>Centre International de Droit Comparé de l'Environnement</w:t>
      </w:r>
    </w:p>
    <w:p w14:paraId="57C51E54" w14:textId="77777777" w:rsidR="005F1498" w:rsidRPr="005F1498" w:rsidRDefault="005F1498" w:rsidP="005F1498">
      <w:pPr>
        <w:rPr>
          <w:lang w:val="es-ES"/>
        </w:rPr>
      </w:pPr>
      <w:r w:rsidRPr="005F1498">
        <w:rPr>
          <w:lang w:val="es-ES"/>
        </w:rPr>
        <w:t xml:space="preserve">Centre </w:t>
      </w:r>
      <w:proofErr w:type="spellStart"/>
      <w:r w:rsidRPr="005F1498">
        <w:rPr>
          <w:lang w:val="es-ES"/>
        </w:rPr>
        <w:t>mondial</w:t>
      </w:r>
      <w:proofErr w:type="spellEnd"/>
      <w:r w:rsidRPr="005F1498">
        <w:rPr>
          <w:lang w:val="es-ES"/>
        </w:rPr>
        <w:t xml:space="preserve"> </w:t>
      </w:r>
      <w:proofErr w:type="spellStart"/>
      <w:r w:rsidRPr="005F1498">
        <w:rPr>
          <w:lang w:val="es-ES"/>
        </w:rPr>
        <w:t>d’excellence</w:t>
      </w:r>
      <w:proofErr w:type="spellEnd"/>
      <w:r w:rsidRPr="005F1498">
        <w:rPr>
          <w:lang w:val="es-ES"/>
        </w:rPr>
        <w:t xml:space="preserve"> des </w:t>
      </w:r>
      <w:proofErr w:type="spellStart"/>
      <w:r w:rsidRPr="005F1498">
        <w:rPr>
          <w:lang w:val="es-ES"/>
        </w:rPr>
        <w:t>destinations</w:t>
      </w:r>
      <w:proofErr w:type="spellEnd"/>
    </w:p>
    <w:p w14:paraId="40295CA6" w14:textId="77777777" w:rsidR="005F1498" w:rsidRPr="005F1498" w:rsidRDefault="005F1498" w:rsidP="005F1498">
      <w:pPr>
        <w:rPr>
          <w:lang w:val="es-ES"/>
        </w:rPr>
      </w:pPr>
      <w:r w:rsidRPr="005F1498">
        <w:rPr>
          <w:lang w:val="es-ES"/>
        </w:rPr>
        <w:t>Centro de Colaboración Cívica</w:t>
      </w:r>
    </w:p>
    <w:p w14:paraId="0DD427DF" w14:textId="77777777" w:rsidR="005F1498" w:rsidRPr="005F1498" w:rsidRDefault="005F1498" w:rsidP="005F1498">
      <w:pPr>
        <w:rPr>
          <w:lang w:val="es-ES"/>
        </w:rPr>
      </w:pPr>
      <w:r w:rsidRPr="005F1498">
        <w:rPr>
          <w:lang w:val="es-ES"/>
        </w:rPr>
        <w:t xml:space="preserve">Centro de Distinción </w:t>
      </w:r>
      <w:proofErr w:type="spellStart"/>
      <w:r w:rsidRPr="005F1498">
        <w:rPr>
          <w:lang w:val="es-ES"/>
        </w:rPr>
        <w:t>Saqb’e</w:t>
      </w:r>
      <w:proofErr w:type="spellEnd"/>
    </w:p>
    <w:p w14:paraId="1F0A4824" w14:textId="77777777" w:rsidR="005F1498" w:rsidRPr="005F1498" w:rsidRDefault="005F1498" w:rsidP="005F1498">
      <w:pPr>
        <w:rPr>
          <w:lang w:val="es-ES"/>
        </w:rPr>
      </w:pPr>
      <w:r w:rsidRPr="005F1498">
        <w:rPr>
          <w:lang w:val="es-ES"/>
        </w:rPr>
        <w:t xml:space="preserve">Centro de </w:t>
      </w:r>
      <w:proofErr w:type="spellStart"/>
      <w:r w:rsidRPr="005F1498">
        <w:rPr>
          <w:lang w:val="es-ES"/>
        </w:rPr>
        <w:t>Estudos</w:t>
      </w:r>
      <w:proofErr w:type="spellEnd"/>
      <w:r w:rsidRPr="005F1498">
        <w:rPr>
          <w:lang w:val="es-ES"/>
        </w:rPr>
        <w:t xml:space="preserve"> em </w:t>
      </w:r>
      <w:proofErr w:type="spellStart"/>
      <w:r w:rsidRPr="005F1498">
        <w:rPr>
          <w:lang w:val="es-ES"/>
        </w:rPr>
        <w:t>Sustentabilidade</w:t>
      </w:r>
      <w:proofErr w:type="spellEnd"/>
      <w:r w:rsidRPr="005F1498">
        <w:rPr>
          <w:lang w:val="es-ES"/>
        </w:rPr>
        <w:t xml:space="preserve"> da Escola de </w:t>
      </w:r>
      <w:proofErr w:type="spellStart"/>
      <w:r w:rsidRPr="005F1498">
        <w:rPr>
          <w:lang w:val="es-ES"/>
        </w:rPr>
        <w:t>Administracao</w:t>
      </w:r>
      <w:proofErr w:type="spellEnd"/>
      <w:r w:rsidRPr="005F1498">
        <w:rPr>
          <w:lang w:val="es-ES"/>
        </w:rPr>
        <w:t xml:space="preserve"> de Empresas de Sao Paulo da </w:t>
      </w:r>
      <w:proofErr w:type="spellStart"/>
      <w:r w:rsidRPr="005F1498">
        <w:rPr>
          <w:lang w:val="es-ES"/>
        </w:rPr>
        <w:t>Fundacao</w:t>
      </w:r>
      <w:proofErr w:type="spellEnd"/>
      <w:r w:rsidRPr="005F1498">
        <w:rPr>
          <w:lang w:val="es-ES"/>
        </w:rPr>
        <w:t xml:space="preserve"> Getulio Vargas</w:t>
      </w:r>
    </w:p>
    <w:p w14:paraId="687E5468" w14:textId="77777777" w:rsidR="005F1498" w:rsidRPr="005F1498" w:rsidRDefault="005F1498" w:rsidP="005F1498">
      <w:pPr>
        <w:rPr>
          <w:lang w:val="es-ES"/>
        </w:rPr>
      </w:pPr>
      <w:r w:rsidRPr="005F1498">
        <w:rPr>
          <w:lang w:val="es-ES"/>
        </w:rPr>
        <w:t xml:space="preserve">Centro de Investigaciones </w:t>
      </w:r>
      <w:proofErr w:type="spellStart"/>
      <w:r w:rsidRPr="005F1498">
        <w:rPr>
          <w:lang w:val="es-ES"/>
        </w:rPr>
        <w:t>Etnobiológicas</w:t>
      </w:r>
      <w:proofErr w:type="spellEnd"/>
      <w:r w:rsidRPr="005F1498">
        <w:rPr>
          <w:lang w:val="es-ES"/>
        </w:rPr>
        <w:t xml:space="preserve"> – </w:t>
      </w:r>
      <w:proofErr w:type="spellStart"/>
      <w:r w:rsidRPr="005F1498">
        <w:rPr>
          <w:lang w:val="es-ES"/>
        </w:rPr>
        <w:t>Chinango</w:t>
      </w:r>
      <w:proofErr w:type="spellEnd"/>
    </w:p>
    <w:p w14:paraId="517916FC" w14:textId="77777777" w:rsidR="005F1498" w:rsidRPr="005F1498" w:rsidRDefault="005F1498" w:rsidP="005F1498">
      <w:pPr>
        <w:rPr>
          <w:lang w:val="es-ES"/>
        </w:rPr>
      </w:pPr>
      <w:r w:rsidRPr="005F1498">
        <w:rPr>
          <w:lang w:val="es-ES"/>
        </w:rPr>
        <w:lastRenderedPageBreak/>
        <w:t>Centro nacional-promoción y defensa de los derechos Indígenas YANAPANAKUY</w:t>
      </w:r>
    </w:p>
    <w:p w14:paraId="2D73AF65" w14:textId="77777777" w:rsidR="005F1498" w:rsidRPr="005F1498" w:rsidRDefault="005F1498" w:rsidP="005F1498">
      <w:pPr>
        <w:rPr>
          <w:lang w:val="en-CA"/>
        </w:rPr>
      </w:pPr>
      <w:r w:rsidRPr="005F1498">
        <w:rPr>
          <w:lang w:val="en-CA"/>
        </w:rPr>
        <w:t>Ceres</w:t>
      </w:r>
    </w:p>
    <w:p w14:paraId="4A1C741B" w14:textId="77777777" w:rsidR="005F1498" w:rsidRPr="005F1498" w:rsidRDefault="005F1498" w:rsidP="005F1498">
      <w:pPr>
        <w:rPr>
          <w:lang w:val="en-CA"/>
        </w:rPr>
      </w:pPr>
      <w:r w:rsidRPr="005F1498">
        <w:rPr>
          <w:lang w:val="en-CA"/>
        </w:rPr>
        <w:t>Chamber of Forest Engineers of Türkiye</w:t>
      </w:r>
    </w:p>
    <w:p w14:paraId="409F1569" w14:textId="77777777" w:rsidR="005F1498" w:rsidRPr="005F1498" w:rsidRDefault="005F1498" w:rsidP="005F1498">
      <w:pPr>
        <w:rPr>
          <w:lang w:val="en-CA"/>
        </w:rPr>
      </w:pPr>
      <w:r w:rsidRPr="005F1498">
        <w:rPr>
          <w:lang w:val="en-CA"/>
        </w:rPr>
        <w:t>Charity Action</w:t>
      </w:r>
    </w:p>
    <w:p w14:paraId="320542AC" w14:textId="77777777" w:rsidR="005F1498" w:rsidRPr="005F1498" w:rsidRDefault="005F1498" w:rsidP="005F1498">
      <w:pPr>
        <w:rPr>
          <w:lang w:val="en-CA"/>
        </w:rPr>
      </w:pPr>
      <w:r w:rsidRPr="005F1498">
        <w:rPr>
          <w:lang w:val="en-CA"/>
        </w:rPr>
        <w:t>Chartered Institute of Ecology and Environmental Management</w:t>
      </w:r>
    </w:p>
    <w:p w14:paraId="0EDB9F0C" w14:textId="77777777" w:rsidR="005F1498" w:rsidRPr="005F1498" w:rsidRDefault="005F1498" w:rsidP="005F1498">
      <w:pPr>
        <w:rPr>
          <w:lang w:val="en-CA"/>
        </w:rPr>
      </w:pPr>
      <w:r w:rsidRPr="005F1498">
        <w:rPr>
          <w:lang w:val="en-CA"/>
        </w:rPr>
        <w:t>Cheetah Conservation Fund</w:t>
      </w:r>
    </w:p>
    <w:p w14:paraId="1A714BAE" w14:textId="77777777" w:rsidR="005F1498" w:rsidRPr="005F1498" w:rsidRDefault="005F1498" w:rsidP="005F1498">
      <w:pPr>
        <w:rPr>
          <w:lang w:val="en-CA"/>
        </w:rPr>
      </w:pPr>
      <w:r w:rsidRPr="005F1498">
        <w:rPr>
          <w:lang w:val="en-CA"/>
        </w:rPr>
        <w:t>Chemichemi Foundation</w:t>
      </w:r>
    </w:p>
    <w:p w14:paraId="07710E28" w14:textId="77777777" w:rsidR="005F1498" w:rsidRPr="005F1498" w:rsidRDefault="005F1498" w:rsidP="005F1498">
      <w:pPr>
        <w:rPr>
          <w:lang w:val="en-CA"/>
        </w:rPr>
      </w:pPr>
      <w:proofErr w:type="spellStart"/>
      <w:r w:rsidRPr="005F1498">
        <w:rPr>
          <w:lang w:val="en-CA"/>
        </w:rPr>
        <w:t>Chepkitale</w:t>
      </w:r>
      <w:proofErr w:type="spellEnd"/>
      <w:r w:rsidRPr="005F1498">
        <w:rPr>
          <w:lang w:val="en-CA"/>
        </w:rPr>
        <w:t xml:space="preserve"> Indigenous People Development Project</w:t>
      </w:r>
    </w:p>
    <w:p w14:paraId="1738D400" w14:textId="77777777" w:rsidR="005F1498" w:rsidRPr="005F1498" w:rsidRDefault="005F1498" w:rsidP="005F1498">
      <w:pPr>
        <w:rPr>
          <w:lang w:val="en-CA"/>
        </w:rPr>
      </w:pPr>
      <w:proofErr w:type="spellStart"/>
      <w:r w:rsidRPr="005F1498">
        <w:rPr>
          <w:lang w:val="en-CA"/>
        </w:rPr>
        <w:t>Chibememe</w:t>
      </w:r>
      <w:proofErr w:type="spellEnd"/>
      <w:r w:rsidRPr="005F1498">
        <w:rPr>
          <w:lang w:val="en-CA"/>
        </w:rPr>
        <w:t xml:space="preserve"> Earth Healing Association</w:t>
      </w:r>
    </w:p>
    <w:p w14:paraId="7A29B1B4" w14:textId="77777777" w:rsidR="005F1498" w:rsidRPr="005F1498" w:rsidRDefault="005F1498" w:rsidP="005F1498">
      <w:pPr>
        <w:rPr>
          <w:lang w:val="en-CA"/>
        </w:rPr>
      </w:pPr>
      <w:r w:rsidRPr="005F1498">
        <w:rPr>
          <w:lang w:val="en-CA"/>
        </w:rPr>
        <w:t>Children and Nature Network</w:t>
      </w:r>
    </w:p>
    <w:p w14:paraId="2C933EF4" w14:textId="77777777" w:rsidR="005F1498" w:rsidRPr="005F1498" w:rsidRDefault="005F1498" w:rsidP="005F1498">
      <w:pPr>
        <w:rPr>
          <w:lang w:val="en-CA"/>
        </w:rPr>
      </w:pPr>
      <w:r w:rsidRPr="005F1498">
        <w:rPr>
          <w:lang w:val="en-CA"/>
        </w:rPr>
        <w:t>Children's Investment Fund Foundation</w:t>
      </w:r>
    </w:p>
    <w:p w14:paraId="27E2D429" w14:textId="77777777" w:rsidR="005F1498" w:rsidRPr="005F1498" w:rsidRDefault="005F1498" w:rsidP="005F1498">
      <w:pPr>
        <w:rPr>
          <w:lang w:val="en-CA"/>
        </w:rPr>
      </w:pPr>
      <w:r w:rsidRPr="005F1498">
        <w:rPr>
          <w:lang w:val="en-CA"/>
        </w:rPr>
        <w:t>China Chamber of Commerce of Metals, Minerals &amp; Chemicals Importers &amp; Exporters (CCCMC)</w:t>
      </w:r>
    </w:p>
    <w:p w14:paraId="43F1E13E" w14:textId="77777777" w:rsidR="005F1498" w:rsidRPr="005F1498" w:rsidRDefault="005F1498" w:rsidP="005F1498">
      <w:pPr>
        <w:rPr>
          <w:lang w:val="en-CA"/>
        </w:rPr>
      </w:pPr>
      <w:r w:rsidRPr="005F1498">
        <w:rPr>
          <w:lang w:val="en-CA"/>
        </w:rPr>
        <w:t>China Green Carbon Foundation</w:t>
      </w:r>
    </w:p>
    <w:p w14:paraId="315AD1C7" w14:textId="77777777" w:rsidR="005F1498" w:rsidRPr="005F1498" w:rsidRDefault="005F1498" w:rsidP="005F1498">
      <w:pPr>
        <w:rPr>
          <w:lang w:val="en-CA"/>
        </w:rPr>
      </w:pPr>
      <w:r w:rsidRPr="005F1498">
        <w:rPr>
          <w:lang w:val="en-CA"/>
        </w:rPr>
        <w:t>Chinese Academy of Environmental Planning</w:t>
      </w:r>
    </w:p>
    <w:p w14:paraId="042E995C" w14:textId="77777777" w:rsidR="005F1498" w:rsidRPr="005F1498" w:rsidRDefault="005F1498" w:rsidP="005F1498">
      <w:pPr>
        <w:rPr>
          <w:lang w:val="en-CA"/>
        </w:rPr>
      </w:pPr>
      <w:r w:rsidRPr="005F1498">
        <w:rPr>
          <w:lang w:val="en-CA"/>
        </w:rPr>
        <w:t>Chinese Research Academy of Environmental Sciences</w:t>
      </w:r>
    </w:p>
    <w:p w14:paraId="0ABE1EA4" w14:textId="77777777" w:rsidR="005F1498" w:rsidRPr="005F1498" w:rsidRDefault="005F1498" w:rsidP="005F1498">
      <w:pPr>
        <w:rPr>
          <w:lang w:val="en-CA"/>
        </w:rPr>
      </w:pPr>
      <w:r w:rsidRPr="005F1498">
        <w:rPr>
          <w:lang w:val="en-CA"/>
        </w:rPr>
        <w:t xml:space="preserve">Chongqing </w:t>
      </w:r>
      <w:proofErr w:type="spellStart"/>
      <w:r w:rsidRPr="005F1498">
        <w:rPr>
          <w:lang w:val="en-CA"/>
        </w:rPr>
        <w:t>Luhai</w:t>
      </w:r>
      <w:proofErr w:type="spellEnd"/>
      <w:r w:rsidRPr="005F1498">
        <w:rPr>
          <w:lang w:val="en-CA"/>
        </w:rPr>
        <w:t xml:space="preserve"> International Communication Foundation</w:t>
      </w:r>
    </w:p>
    <w:p w14:paraId="3AAA203E" w14:textId="77777777" w:rsidR="005F1498" w:rsidRPr="005F1498" w:rsidRDefault="005F1498" w:rsidP="005F1498">
      <w:pPr>
        <w:rPr>
          <w:lang w:val="en-CA"/>
        </w:rPr>
      </w:pPr>
      <w:r w:rsidRPr="005F1498">
        <w:rPr>
          <w:lang w:val="en-CA"/>
        </w:rPr>
        <w:t>Christian-Albrecht University of Kiel</w:t>
      </w:r>
    </w:p>
    <w:p w14:paraId="2BA3B9E0" w14:textId="77777777" w:rsidR="005F1498" w:rsidRPr="005F1498" w:rsidRDefault="005F1498" w:rsidP="005F1498">
      <w:pPr>
        <w:rPr>
          <w:lang w:val="en-CA"/>
        </w:rPr>
      </w:pPr>
      <w:proofErr w:type="spellStart"/>
      <w:r w:rsidRPr="005F1498">
        <w:rPr>
          <w:lang w:val="en-CA"/>
        </w:rPr>
        <w:t>Chuulangun</w:t>
      </w:r>
      <w:proofErr w:type="spellEnd"/>
      <w:r w:rsidRPr="005F1498">
        <w:rPr>
          <w:lang w:val="en-CA"/>
        </w:rPr>
        <w:t xml:space="preserve"> Aboriginal Corporation</w:t>
      </w:r>
    </w:p>
    <w:p w14:paraId="431E8790" w14:textId="77777777" w:rsidR="005F1498" w:rsidRPr="005F1498" w:rsidRDefault="005F1498" w:rsidP="005F1498">
      <w:pPr>
        <w:rPr>
          <w:lang w:val="en-CA"/>
        </w:rPr>
      </w:pPr>
      <w:r w:rsidRPr="005F1498">
        <w:rPr>
          <w:lang w:val="en-CA"/>
        </w:rPr>
        <w:t>Citizen Science Global Partnership</w:t>
      </w:r>
    </w:p>
    <w:p w14:paraId="05437A34" w14:textId="77777777" w:rsidR="005F1498" w:rsidRPr="005F1498" w:rsidRDefault="005F1498" w:rsidP="005F1498">
      <w:pPr>
        <w:rPr>
          <w:lang w:val="en-CA"/>
        </w:rPr>
      </w:pPr>
      <w:r w:rsidRPr="005F1498">
        <w:rPr>
          <w:lang w:val="en-CA"/>
        </w:rPr>
        <w:t>Civic Exchange</w:t>
      </w:r>
    </w:p>
    <w:p w14:paraId="08B3DD08" w14:textId="77777777" w:rsidR="005F1498" w:rsidRPr="005F1498" w:rsidRDefault="005F1498" w:rsidP="005F1498">
      <w:pPr>
        <w:rPr>
          <w:lang w:val="en-CA"/>
        </w:rPr>
      </w:pPr>
      <w:r w:rsidRPr="005F1498">
        <w:rPr>
          <w:lang w:val="en-CA"/>
        </w:rPr>
        <w:t>Clean Cameroon</w:t>
      </w:r>
    </w:p>
    <w:p w14:paraId="773341F6" w14:textId="77777777" w:rsidR="005F1498" w:rsidRPr="005F1498" w:rsidRDefault="005F1498" w:rsidP="005F1498">
      <w:pPr>
        <w:rPr>
          <w:lang w:val="en-CA"/>
        </w:rPr>
      </w:pPr>
      <w:r w:rsidRPr="005F1498">
        <w:rPr>
          <w:lang w:val="en-CA"/>
        </w:rPr>
        <w:t>Clean Climate and Environment Campaign Initiative (CCAECI)</w:t>
      </w:r>
    </w:p>
    <w:p w14:paraId="04767434" w14:textId="77777777" w:rsidR="005F1498" w:rsidRPr="005F1498" w:rsidRDefault="005F1498" w:rsidP="005F1498">
      <w:pPr>
        <w:rPr>
          <w:lang w:val="en-CA"/>
        </w:rPr>
      </w:pPr>
      <w:r w:rsidRPr="005F1498">
        <w:rPr>
          <w:lang w:val="en-CA"/>
        </w:rPr>
        <w:t>ClientEarth</w:t>
      </w:r>
    </w:p>
    <w:p w14:paraId="4F54AFDA" w14:textId="77777777" w:rsidR="005F1498" w:rsidRPr="005F1498" w:rsidRDefault="005F1498" w:rsidP="005F1498">
      <w:pPr>
        <w:rPr>
          <w:lang w:val="en-CA"/>
        </w:rPr>
      </w:pPr>
      <w:r w:rsidRPr="005F1498">
        <w:rPr>
          <w:lang w:val="en-CA"/>
        </w:rPr>
        <w:t>Climate and Environment Foundation</w:t>
      </w:r>
    </w:p>
    <w:p w14:paraId="7EEB2A8A" w14:textId="77777777" w:rsidR="005F1498" w:rsidRPr="005F1498" w:rsidRDefault="005F1498" w:rsidP="005F1498">
      <w:pPr>
        <w:rPr>
          <w:lang w:val="en-CA"/>
        </w:rPr>
      </w:pPr>
      <w:r w:rsidRPr="005F1498">
        <w:rPr>
          <w:lang w:val="en-CA"/>
        </w:rPr>
        <w:t>Climate and Land Use Alliance</w:t>
      </w:r>
    </w:p>
    <w:p w14:paraId="1ECBE300" w14:textId="77777777" w:rsidR="005F1498" w:rsidRPr="005F1498" w:rsidRDefault="005F1498" w:rsidP="005F1498">
      <w:pPr>
        <w:rPr>
          <w:lang w:val="en-CA"/>
        </w:rPr>
      </w:pPr>
      <w:r w:rsidRPr="005F1498">
        <w:rPr>
          <w:lang w:val="en-CA"/>
        </w:rPr>
        <w:t>Climate Bonds Initiative</w:t>
      </w:r>
    </w:p>
    <w:p w14:paraId="0ED03C03" w14:textId="77777777" w:rsidR="005F1498" w:rsidRPr="005F1498" w:rsidRDefault="005F1498" w:rsidP="005F1498">
      <w:pPr>
        <w:rPr>
          <w:lang w:val="en-CA"/>
        </w:rPr>
      </w:pPr>
      <w:r w:rsidRPr="005F1498">
        <w:rPr>
          <w:lang w:val="en-CA"/>
        </w:rPr>
        <w:t>Climate Parliament</w:t>
      </w:r>
    </w:p>
    <w:p w14:paraId="659AFDBA" w14:textId="77777777" w:rsidR="005F1498" w:rsidRPr="005F1498" w:rsidRDefault="005F1498" w:rsidP="005F1498">
      <w:pPr>
        <w:rPr>
          <w:lang w:val="en-CA"/>
        </w:rPr>
      </w:pPr>
      <w:r w:rsidRPr="005F1498">
        <w:rPr>
          <w:lang w:val="en-CA"/>
        </w:rPr>
        <w:t>Climate Policy Initiative</w:t>
      </w:r>
    </w:p>
    <w:p w14:paraId="0604C315" w14:textId="77777777" w:rsidR="005F1498" w:rsidRPr="005F1498" w:rsidRDefault="005F1498" w:rsidP="005F1498">
      <w:pPr>
        <w:rPr>
          <w:lang w:val="en-CA"/>
        </w:rPr>
      </w:pPr>
      <w:r w:rsidRPr="005F1498">
        <w:rPr>
          <w:lang w:val="en-CA"/>
        </w:rPr>
        <w:t>Climate Policy Radar</w:t>
      </w:r>
    </w:p>
    <w:p w14:paraId="7FBCAF6D" w14:textId="77777777" w:rsidR="005F1498" w:rsidRPr="005F1498" w:rsidRDefault="005F1498" w:rsidP="005F1498">
      <w:pPr>
        <w:rPr>
          <w:lang w:val="en-CA"/>
        </w:rPr>
      </w:pPr>
      <w:r w:rsidRPr="005F1498">
        <w:rPr>
          <w:lang w:val="en-CA"/>
        </w:rPr>
        <w:t>Climate Strategies</w:t>
      </w:r>
    </w:p>
    <w:p w14:paraId="04A2EEA6" w14:textId="77777777" w:rsidR="005F1498" w:rsidRPr="005F1498" w:rsidRDefault="005F1498" w:rsidP="005F1498">
      <w:pPr>
        <w:rPr>
          <w:lang w:val="en-CA"/>
        </w:rPr>
      </w:pPr>
      <w:r w:rsidRPr="005F1498">
        <w:rPr>
          <w:lang w:val="en-CA"/>
        </w:rPr>
        <w:t>Cloud Mountain Conservation</w:t>
      </w:r>
    </w:p>
    <w:p w14:paraId="79AA0821" w14:textId="77777777" w:rsidR="005F1498" w:rsidRPr="005F1498" w:rsidRDefault="005F1498" w:rsidP="005F1498">
      <w:pPr>
        <w:rPr>
          <w:lang w:val="en-CA"/>
        </w:rPr>
      </w:pPr>
      <w:r w:rsidRPr="005F1498">
        <w:rPr>
          <w:lang w:val="en-CA"/>
        </w:rPr>
        <w:t>College of Marin</w:t>
      </w:r>
    </w:p>
    <w:p w14:paraId="0B06D22D" w14:textId="77777777" w:rsidR="005F1498" w:rsidRPr="005F1498" w:rsidRDefault="005F1498" w:rsidP="005F1498">
      <w:pPr>
        <w:rPr>
          <w:lang w:val="en-CA"/>
        </w:rPr>
      </w:pPr>
      <w:r w:rsidRPr="005F1498">
        <w:rPr>
          <w:lang w:val="en-CA"/>
        </w:rPr>
        <w:t>College of the Atlantic</w:t>
      </w:r>
    </w:p>
    <w:p w14:paraId="1FB9C950" w14:textId="77777777" w:rsidR="005F1498" w:rsidRPr="005F1498" w:rsidRDefault="005F1498" w:rsidP="005F1498">
      <w:pPr>
        <w:rPr>
          <w:lang w:val="en-CA"/>
        </w:rPr>
      </w:pPr>
      <w:r w:rsidRPr="005F1498">
        <w:rPr>
          <w:lang w:val="en-CA"/>
        </w:rPr>
        <w:t>Colorado State University</w:t>
      </w:r>
    </w:p>
    <w:p w14:paraId="356CC80C" w14:textId="77777777" w:rsidR="005F1498" w:rsidRPr="005F1498" w:rsidRDefault="005F1498" w:rsidP="005F1498">
      <w:pPr>
        <w:rPr>
          <w:lang w:val="en-CA"/>
        </w:rPr>
      </w:pPr>
      <w:proofErr w:type="spellStart"/>
      <w:r w:rsidRPr="005F1498">
        <w:rPr>
          <w:lang w:val="en-CA"/>
        </w:rPr>
        <w:t>Comité</w:t>
      </w:r>
      <w:proofErr w:type="spellEnd"/>
      <w:r w:rsidRPr="005F1498">
        <w:rPr>
          <w:lang w:val="en-CA"/>
        </w:rPr>
        <w:t xml:space="preserve"> français de </w:t>
      </w:r>
      <w:proofErr w:type="spellStart"/>
      <w:r w:rsidRPr="005F1498">
        <w:rPr>
          <w:lang w:val="en-CA"/>
        </w:rPr>
        <w:t>l’UICN</w:t>
      </w:r>
      <w:proofErr w:type="spellEnd"/>
    </w:p>
    <w:p w14:paraId="294340DD" w14:textId="77777777" w:rsidR="005F1498" w:rsidRPr="005F1498" w:rsidRDefault="005F1498" w:rsidP="005F1498">
      <w:pPr>
        <w:rPr>
          <w:lang w:val="en-CA"/>
        </w:rPr>
      </w:pPr>
      <w:r w:rsidRPr="005F1498">
        <w:rPr>
          <w:lang w:val="en-CA"/>
        </w:rPr>
        <w:t xml:space="preserve">Committee For </w:t>
      </w:r>
      <w:proofErr w:type="gramStart"/>
      <w:r w:rsidRPr="005F1498">
        <w:rPr>
          <w:lang w:val="en-CA"/>
        </w:rPr>
        <w:t>A</w:t>
      </w:r>
      <w:proofErr w:type="gramEnd"/>
      <w:r w:rsidRPr="005F1498">
        <w:rPr>
          <w:lang w:val="en-CA"/>
        </w:rPr>
        <w:t xml:space="preserve"> Constructive Tomorrow</w:t>
      </w:r>
    </w:p>
    <w:p w14:paraId="141C2339" w14:textId="77777777" w:rsidR="005F1498" w:rsidRPr="005F1498" w:rsidRDefault="005F1498" w:rsidP="005F1498">
      <w:pPr>
        <w:rPr>
          <w:lang w:val="en-CA"/>
        </w:rPr>
      </w:pPr>
      <w:r w:rsidRPr="005F1498">
        <w:rPr>
          <w:lang w:val="en-CA"/>
        </w:rPr>
        <w:t>Common Forest Japan</w:t>
      </w:r>
    </w:p>
    <w:p w14:paraId="167FF962" w14:textId="77777777" w:rsidR="005F1498" w:rsidRPr="005F1498" w:rsidRDefault="005F1498" w:rsidP="005F1498">
      <w:pPr>
        <w:rPr>
          <w:lang w:val="en-CA"/>
        </w:rPr>
      </w:pPr>
      <w:r w:rsidRPr="005F1498">
        <w:rPr>
          <w:lang w:val="en-CA"/>
        </w:rPr>
        <w:t>Common Threads Indigenous Peoples Organisation</w:t>
      </w:r>
    </w:p>
    <w:p w14:paraId="468ED681" w14:textId="77777777" w:rsidR="005F1498" w:rsidRPr="005F1498" w:rsidRDefault="005F1498" w:rsidP="005F1498">
      <w:pPr>
        <w:rPr>
          <w:lang w:val="en-CA"/>
        </w:rPr>
      </w:pPr>
      <w:proofErr w:type="spellStart"/>
      <w:r w:rsidRPr="005F1498">
        <w:rPr>
          <w:lang w:val="en-CA"/>
        </w:rPr>
        <w:t>Commonland</w:t>
      </w:r>
      <w:proofErr w:type="spellEnd"/>
    </w:p>
    <w:p w14:paraId="70C7EBA7" w14:textId="77777777" w:rsidR="005F1498" w:rsidRPr="005F1498" w:rsidRDefault="005F1498" w:rsidP="005F1498">
      <w:pPr>
        <w:rPr>
          <w:lang w:val="en-CA"/>
        </w:rPr>
      </w:pPr>
      <w:r w:rsidRPr="005F1498">
        <w:rPr>
          <w:lang w:val="en-CA"/>
        </w:rPr>
        <w:t>Community Action Against Plastic Waste</w:t>
      </w:r>
    </w:p>
    <w:p w14:paraId="40A848E0" w14:textId="77777777" w:rsidR="005F1498" w:rsidRPr="005F1498" w:rsidRDefault="005F1498" w:rsidP="005F1498">
      <w:pPr>
        <w:rPr>
          <w:lang w:val="en-CA"/>
        </w:rPr>
      </w:pPr>
      <w:r w:rsidRPr="005F1498">
        <w:rPr>
          <w:lang w:val="en-CA"/>
        </w:rPr>
        <w:t>Community Action for Nature Conservation</w:t>
      </w:r>
    </w:p>
    <w:p w14:paraId="13007FBC" w14:textId="77777777" w:rsidR="005F1498" w:rsidRPr="005F1498" w:rsidRDefault="005F1498" w:rsidP="005F1498">
      <w:pPr>
        <w:rPr>
          <w:lang w:val="en-CA"/>
        </w:rPr>
      </w:pPr>
      <w:r w:rsidRPr="005F1498">
        <w:rPr>
          <w:lang w:val="en-CA"/>
        </w:rPr>
        <w:t>Compassion in World Farming</w:t>
      </w:r>
    </w:p>
    <w:p w14:paraId="15311848" w14:textId="77777777" w:rsidR="005F1498" w:rsidRPr="005F1498" w:rsidRDefault="005F1498" w:rsidP="005F1498">
      <w:pPr>
        <w:rPr>
          <w:lang w:val="en-CA"/>
        </w:rPr>
      </w:pPr>
      <w:proofErr w:type="spellStart"/>
      <w:r w:rsidRPr="005F1498">
        <w:rPr>
          <w:lang w:val="en-CA"/>
        </w:rPr>
        <w:t>Confederacion</w:t>
      </w:r>
      <w:proofErr w:type="spellEnd"/>
      <w:r w:rsidRPr="005F1498">
        <w:rPr>
          <w:lang w:val="en-CA"/>
        </w:rPr>
        <w:t xml:space="preserve"> Indigena </w:t>
      </w:r>
      <w:proofErr w:type="spellStart"/>
      <w:r w:rsidRPr="005F1498">
        <w:rPr>
          <w:lang w:val="en-CA"/>
        </w:rPr>
        <w:t>Tayrona</w:t>
      </w:r>
      <w:proofErr w:type="spellEnd"/>
    </w:p>
    <w:p w14:paraId="177D327D" w14:textId="77777777" w:rsidR="005F1498" w:rsidRPr="005F1498" w:rsidRDefault="005F1498" w:rsidP="005F1498">
      <w:pPr>
        <w:rPr>
          <w:lang w:val="en-CA"/>
        </w:rPr>
      </w:pPr>
      <w:r w:rsidRPr="005F1498">
        <w:rPr>
          <w:lang w:val="en-CA"/>
        </w:rPr>
        <w:t>Confederation of Indian Industry</w:t>
      </w:r>
    </w:p>
    <w:p w14:paraId="39069EF5" w14:textId="77777777" w:rsidR="005F1498" w:rsidRPr="005F1498" w:rsidRDefault="005F1498" w:rsidP="005F1498">
      <w:pPr>
        <w:rPr>
          <w:lang w:val="en-CA"/>
        </w:rPr>
      </w:pPr>
      <w:r w:rsidRPr="005F1498">
        <w:rPr>
          <w:lang w:val="en-CA"/>
        </w:rPr>
        <w:t>Conflict and Environment Observatory</w:t>
      </w:r>
    </w:p>
    <w:p w14:paraId="4E0CE3A9" w14:textId="77777777" w:rsidR="005F1498" w:rsidRPr="005F1498" w:rsidRDefault="005F1498" w:rsidP="005F1498">
      <w:pPr>
        <w:rPr>
          <w:lang w:val="en-CA"/>
        </w:rPr>
      </w:pPr>
      <w:r w:rsidRPr="005F1498">
        <w:rPr>
          <w:lang w:val="en-CA"/>
        </w:rPr>
        <w:t>Connected Conservation Foundation</w:t>
      </w:r>
    </w:p>
    <w:p w14:paraId="5F86AF3F" w14:textId="77777777" w:rsidR="005F1498" w:rsidRPr="005F1498" w:rsidRDefault="005F1498" w:rsidP="005F1498">
      <w:pPr>
        <w:rPr>
          <w:lang w:val="fr-CA"/>
        </w:rPr>
      </w:pPr>
      <w:r w:rsidRPr="005F1498">
        <w:rPr>
          <w:lang w:val="fr-CA"/>
        </w:rPr>
        <w:t>Conseil de la Première Nation des Innus Essipit</w:t>
      </w:r>
    </w:p>
    <w:p w14:paraId="4CFDF075" w14:textId="77777777" w:rsidR="005F1498" w:rsidRPr="005F1498" w:rsidRDefault="005F1498" w:rsidP="005F1498">
      <w:pPr>
        <w:rPr>
          <w:lang w:val="fr-CA"/>
        </w:rPr>
      </w:pPr>
      <w:r w:rsidRPr="005F1498">
        <w:rPr>
          <w:lang w:val="fr-CA"/>
        </w:rPr>
        <w:t>Conseil des Innu de Ekuanitshit</w:t>
      </w:r>
    </w:p>
    <w:p w14:paraId="44FE99E9" w14:textId="77777777" w:rsidR="005F1498" w:rsidRPr="005F1498" w:rsidRDefault="005F1498" w:rsidP="005F1498">
      <w:pPr>
        <w:rPr>
          <w:lang w:val="fr-CA"/>
        </w:rPr>
      </w:pPr>
      <w:r w:rsidRPr="005F1498">
        <w:rPr>
          <w:lang w:val="fr-CA"/>
        </w:rPr>
        <w:t xml:space="preserve">Conseil Patronal de l’Environnement du </w:t>
      </w:r>
      <w:proofErr w:type="spellStart"/>
      <w:r w:rsidRPr="005F1498">
        <w:rPr>
          <w:lang w:val="fr-CA"/>
        </w:rPr>
        <w:t>Quebec</w:t>
      </w:r>
      <w:proofErr w:type="spellEnd"/>
    </w:p>
    <w:p w14:paraId="76635E93" w14:textId="77777777" w:rsidR="005F1498" w:rsidRPr="005F1498" w:rsidRDefault="005F1498" w:rsidP="005F1498">
      <w:pPr>
        <w:rPr>
          <w:lang w:val="es-ES"/>
        </w:rPr>
      </w:pPr>
      <w:r w:rsidRPr="005F1498">
        <w:rPr>
          <w:lang w:val="es-ES"/>
        </w:rPr>
        <w:t>Consejo Regional Indígena del Cauca</w:t>
      </w:r>
    </w:p>
    <w:p w14:paraId="5D3032EC" w14:textId="77777777" w:rsidR="005F1498" w:rsidRPr="005F1498" w:rsidRDefault="005F1498" w:rsidP="005F1498">
      <w:pPr>
        <w:rPr>
          <w:lang w:val="es-ES"/>
        </w:rPr>
      </w:pPr>
      <w:proofErr w:type="spellStart"/>
      <w:r w:rsidRPr="005F1498">
        <w:rPr>
          <w:lang w:val="es-ES"/>
        </w:rPr>
        <w:t>Conselho</w:t>
      </w:r>
      <w:proofErr w:type="spellEnd"/>
      <w:r w:rsidRPr="005F1498">
        <w:rPr>
          <w:lang w:val="es-ES"/>
        </w:rPr>
        <w:t xml:space="preserve"> Empresarial Brasileiro para o </w:t>
      </w:r>
      <w:proofErr w:type="spellStart"/>
      <w:r w:rsidRPr="005F1498">
        <w:rPr>
          <w:lang w:val="es-ES"/>
        </w:rPr>
        <w:t>Desenvolvimento</w:t>
      </w:r>
      <w:proofErr w:type="spellEnd"/>
      <w:r w:rsidRPr="005F1498">
        <w:rPr>
          <w:lang w:val="es-ES"/>
        </w:rPr>
        <w:t xml:space="preserve"> </w:t>
      </w:r>
      <w:proofErr w:type="spellStart"/>
      <w:r w:rsidRPr="005F1498">
        <w:rPr>
          <w:lang w:val="es-ES"/>
        </w:rPr>
        <w:t>Sustentavel</w:t>
      </w:r>
      <w:proofErr w:type="spellEnd"/>
    </w:p>
    <w:p w14:paraId="1D1E7BF3" w14:textId="77777777" w:rsidR="005F1498" w:rsidRPr="005F1498" w:rsidRDefault="005F1498" w:rsidP="005F1498">
      <w:pPr>
        <w:rPr>
          <w:lang w:val="es-ES"/>
        </w:rPr>
      </w:pPr>
      <w:proofErr w:type="spellStart"/>
      <w:r w:rsidRPr="005F1498">
        <w:rPr>
          <w:lang w:val="es-ES"/>
        </w:rPr>
        <w:t>Conservacion</w:t>
      </w:r>
      <w:proofErr w:type="spellEnd"/>
      <w:r w:rsidRPr="005F1498">
        <w:rPr>
          <w:lang w:val="es-ES"/>
        </w:rPr>
        <w:t xml:space="preserve"> de Biodiversidad, </w:t>
      </w:r>
      <w:proofErr w:type="spellStart"/>
      <w:r w:rsidRPr="005F1498">
        <w:rPr>
          <w:lang w:val="es-ES"/>
        </w:rPr>
        <w:t>Accion</w:t>
      </w:r>
      <w:proofErr w:type="spellEnd"/>
      <w:r w:rsidRPr="005F1498">
        <w:rPr>
          <w:lang w:val="es-ES"/>
        </w:rPr>
        <w:t xml:space="preserve"> </w:t>
      </w:r>
      <w:proofErr w:type="spellStart"/>
      <w:r w:rsidRPr="005F1498">
        <w:rPr>
          <w:lang w:val="es-ES"/>
        </w:rPr>
        <w:t>Climatica</w:t>
      </w:r>
      <w:proofErr w:type="spellEnd"/>
      <w:r w:rsidRPr="005F1498">
        <w:rPr>
          <w:lang w:val="es-ES"/>
        </w:rPr>
        <w:t xml:space="preserve"> y Bien </w:t>
      </w:r>
      <w:proofErr w:type="spellStart"/>
      <w:r w:rsidRPr="005F1498">
        <w:rPr>
          <w:lang w:val="es-ES"/>
        </w:rPr>
        <w:t>Comun</w:t>
      </w:r>
      <w:proofErr w:type="spellEnd"/>
    </w:p>
    <w:p w14:paraId="3585E88D" w14:textId="77777777" w:rsidR="005F1498" w:rsidRPr="00160E3E" w:rsidRDefault="005F1498" w:rsidP="005F1498">
      <w:pPr>
        <w:rPr>
          <w:lang w:val="es-ES"/>
        </w:rPr>
      </w:pPr>
      <w:r w:rsidRPr="00160E3E">
        <w:rPr>
          <w:lang w:val="es-ES"/>
        </w:rPr>
        <w:t>Conservation Allies</w:t>
      </w:r>
    </w:p>
    <w:p w14:paraId="6D3749CE" w14:textId="77777777" w:rsidR="005F1498" w:rsidRPr="00160E3E" w:rsidRDefault="005F1498" w:rsidP="005F1498">
      <w:pPr>
        <w:rPr>
          <w:lang w:val="es-ES"/>
        </w:rPr>
      </w:pPr>
      <w:r w:rsidRPr="00160E3E">
        <w:rPr>
          <w:lang w:val="es-ES"/>
        </w:rPr>
        <w:t>Conservation Biology Institute</w:t>
      </w:r>
    </w:p>
    <w:p w14:paraId="7D1742D7" w14:textId="77777777" w:rsidR="005F1498" w:rsidRPr="00160E3E" w:rsidRDefault="005F1498" w:rsidP="005F1498">
      <w:pPr>
        <w:rPr>
          <w:lang w:val="es-ES"/>
        </w:rPr>
      </w:pPr>
      <w:r w:rsidRPr="00160E3E">
        <w:rPr>
          <w:lang w:val="es-ES"/>
        </w:rPr>
        <w:t>Conservation International</w:t>
      </w:r>
    </w:p>
    <w:p w14:paraId="006C3E9A" w14:textId="77777777" w:rsidR="005F1498" w:rsidRPr="00160E3E" w:rsidRDefault="005F1498" w:rsidP="005F1498">
      <w:pPr>
        <w:rPr>
          <w:lang w:val="es-ES"/>
        </w:rPr>
      </w:pPr>
      <w:r w:rsidRPr="00160E3E">
        <w:rPr>
          <w:lang w:val="es-ES"/>
        </w:rPr>
        <w:t>Conservation Strategy Fund</w:t>
      </w:r>
    </w:p>
    <w:p w14:paraId="53AA3D3C" w14:textId="77777777" w:rsidR="005F1498" w:rsidRPr="00160E3E" w:rsidRDefault="005F1498" w:rsidP="005F1498">
      <w:pPr>
        <w:rPr>
          <w:lang w:val="es-ES"/>
        </w:rPr>
      </w:pPr>
      <w:r w:rsidRPr="00160E3E">
        <w:rPr>
          <w:lang w:val="es-ES"/>
        </w:rPr>
        <w:t>Conservation X Labs</w:t>
      </w:r>
    </w:p>
    <w:p w14:paraId="44FC15D7" w14:textId="77777777" w:rsidR="005F1498" w:rsidRPr="005F1498" w:rsidRDefault="005F1498" w:rsidP="005F1498">
      <w:pPr>
        <w:rPr>
          <w:lang w:val="en-CA"/>
        </w:rPr>
      </w:pPr>
      <w:r w:rsidRPr="005F1498">
        <w:rPr>
          <w:lang w:val="en-CA"/>
        </w:rPr>
        <w:t>Consortium of European Taxonomic Facilities</w:t>
      </w:r>
    </w:p>
    <w:p w14:paraId="15DEC5C1" w14:textId="77777777" w:rsidR="005F1498" w:rsidRPr="005F1498" w:rsidRDefault="005F1498" w:rsidP="005F1498">
      <w:pPr>
        <w:rPr>
          <w:lang w:val="es-ES"/>
        </w:rPr>
      </w:pPr>
      <w:proofErr w:type="spellStart"/>
      <w:r w:rsidRPr="005F1498">
        <w:rPr>
          <w:lang w:val="es-ES"/>
        </w:rPr>
        <w:t>Consumers</w:t>
      </w:r>
      <w:proofErr w:type="spellEnd"/>
      <w:r w:rsidRPr="005F1498">
        <w:rPr>
          <w:lang w:val="es-ES"/>
        </w:rPr>
        <w:t xml:space="preserve"> International</w:t>
      </w:r>
    </w:p>
    <w:p w14:paraId="1E553F21" w14:textId="77777777" w:rsidR="005F1498" w:rsidRPr="005F1498" w:rsidRDefault="005F1498" w:rsidP="005F1498">
      <w:pPr>
        <w:rPr>
          <w:lang w:val="es-ES"/>
        </w:rPr>
      </w:pPr>
      <w:r w:rsidRPr="005F1498">
        <w:rPr>
          <w:lang w:val="es-ES"/>
        </w:rPr>
        <w:t>Cooperativa Autogestionaria de Servicios Profesionales para la Solidaridad Social, R.L.</w:t>
      </w:r>
    </w:p>
    <w:p w14:paraId="47638970" w14:textId="77777777" w:rsidR="005F1498" w:rsidRPr="005F1498" w:rsidRDefault="005F1498" w:rsidP="005F1498">
      <w:pPr>
        <w:rPr>
          <w:lang w:val="es-ES"/>
        </w:rPr>
      </w:pPr>
      <w:proofErr w:type="spellStart"/>
      <w:r w:rsidRPr="005F1498">
        <w:rPr>
          <w:lang w:val="es-ES"/>
        </w:rPr>
        <w:t>Coordenação</w:t>
      </w:r>
      <w:proofErr w:type="spellEnd"/>
      <w:r w:rsidRPr="005F1498">
        <w:rPr>
          <w:lang w:val="es-ES"/>
        </w:rPr>
        <w:t xml:space="preserve"> das </w:t>
      </w:r>
      <w:proofErr w:type="spellStart"/>
      <w:r w:rsidRPr="005F1498">
        <w:rPr>
          <w:lang w:val="es-ES"/>
        </w:rPr>
        <w:t>Organizações</w:t>
      </w:r>
      <w:proofErr w:type="spellEnd"/>
      <w:r w:rsidRPr="005F1498">
        <w:rPr>
          <w:lang w:val="es-ES"/>
        </w:rPr>
        <w:t xml:space="preserve"> Indígenas da </w:t>
      </w:r>
      <w:proofErr w:type="spellStart"/>
      <w:r w:rsidRPr="005F1498">
        <w:rPr>
          <w:lang w:val="es-ES"/>
        </w:rPr>
        <w:t>Amazônia</w:t>
      </w:r>
      <w:proofErr w:type="spellEnd"/>
      <w:r w:rsidRPr="005F1498">
        <w:rPr>
          <w:lang w:val="es-ES"/>
        </w:rPr>
        <w:t xml:space="preserve"> Brasileira</w:t>
      </w:r>
    </w:p>
    <w:p w14:paraId="509C6D38" w14:textId="77777777" w:rsidR="005F1498" w:rsidRPr="005F1498" w:rsidRDefault="005F1498" w:rsidP="005F1498">
      <w:pPr>
        <w:rPr>
          <w:lang w:val="es-ES"/>
        </w:rPr>
      </w:pPr>
      <w:r w:rsidRPr="005F1498">
        <w:rPr>
          <w:lang w:val="es-ES"/>
        </w:rPr>
        <w:t xml:space="preserve">Coordinadora Andina de Organizaciones </w:t>
      </w:r>
      <w:proofErr w:type="spellStart"/>
      <w:r w:rsidRPr="005F1498">
        <w:rPr>
          <w:lang w:val="es-ES"/>
        </w:rPr>
        <w:t>Indigenas</w:t>
      </w:r>
      <w:proofErr w:type="spellEnd"/>
    </w:p>
    <w:p w14:paraId="1C16EDE3" w14:textId="77777777" w:rsidR="005F1498" w:rsidRPr="005F1498" w:rsidRDefault="005F1498" w:rsidP="005F1498">
      <w:pPr>
        <w:rPr>
          <w:lang w:val="es-ES"/>
        </w:rPr>
      </w:pPr>
      <w:r w:rsidRPr="005F1498">
        <w:rPr>
          <w:lang w:val="es-ES"/>
        </w:rPr>
        <w:t xml:space="preserve">Coordinadora de las Organizaciones Indígenas de la Cuenca </w:t>
      </w:r>
      <w:proofErr w:type="spellStart"/>
      <w:r w:rsidRPr="005F1498">
        <w:rPr>
          <w:lang w:val="es-ES"/>
        </w:rPr>
        <w:t>Amazonica</w:t>
      </w:r>
      <w:proofErr w:type="spellEnd"/>
    </w:p>
    <w:p w14:paraId="36B0F090" w14:textId="77777777" w:rsidR="005F1498" w:rsidRPr="005F1498" w:rsidRDefault="005F1498" w:rsidP="005F1498">
      <w:pPr>
        <w:rPr>
          <w:lang w:val="es-ES"/>
        </w:rPr>
      </w:pPr>
      <w:r w:rsidRPr="005F1498">
        <w:rPr>
          <w:lang w:val="es-ES"/>
        </w:rPr>
        <w:t>Cornell University</w:t>
      </w:r>
    </w:p>
    <w:p w14:paraId="3D0988A6" w14:textId="77777777" w:rsidR="005F1498" w:rsidRPr="005F1498" w:rsidRDefault="005F1498" w:rsidP="005F1498">
      <w:pPr>
        <w:rPr>
          <w:lang w:val="es-ES"/>
        </w:rPr>
      </w:pPr>
      <w:r w:rsidRPr="005F1498">
        <w:rPr>
          <w:lang w:val="es-ES"/>
        </w:rPr>
        <w:t xml:space="preserve">Corporación </w:t>
      </w:r>
      <w:proofErr w:type="spellStart"/>
      <w:r w:rsidRPr="005F1498">
        <w:rPr>
          <w:lang w:val="es-ES"/>
        </w:rPr>
        <w:t>Corpogen</w:t>
      </w:r>
      <w:proofErr w:type="spellEnd"/>
    </w:p>
    <w:p w14:paraId="31CC14F5" w14:textId="77777777" w:rsidR="005F1498" w:rsidRPr="005F1498" w:rsidRDefault="005F1498" w:rsidP="005F1498">
      <w:pPr>
        <w:rPr>
          <w:lang w:val="es-ES"/>
        </w:rPr>
      </w:pPr>
      <w:r w:rsidRPr="005F1498">
        <w:rPr>
          <w:lang w:val="es-ES"/>
        </w:rPr>
        <w:t>Corporación GANSO Servicios Técnicos</w:t>
      </w:r>
    </w:p>
    <w:p w14:paraId="7D4CCDDF" w14:textId="77777777" w:rsidR="005F1498" w:rsidRPr="005F1498" w:rsidRDefault="005F1498" w:rsidP="005F1498">
      <w:pPr>
        <w:rPr>
          <w:lang w:val="en-CA"/>
        </w:rPr>
      </w:pPr>
      <w:r w:rsidRPr="005F1498">
        <w:rPr>
          <w:lang w:val="en-CA"/>
        </w:rPr>
        <w:t>Council of Elders of the Yukaghir People</w:t>
      </w:r>
    </w:p>
    <w:p w14:paraId="0682E02C" w14:textId="77777777" w:rsidR="005F1498" w:rsidRPr="005F1498" w:rsidRDefault="005F1498" w:rsidP="005F1498">
      <w:pPr>
        <w:rPr>
          <w:lang w:val="en-CA"/>
        </w:rPr>
      </w:pPr>
      <w:r w:rsidRPr="005F1498">
        <w:rPr>
          <w:lang w:val="en-CA"/>
        </w:rPr>
        <w:t>CropLife International</w:t>
      </w:r>
    </w:p>
    <w:p w14:paraId="65DEAAB5" w14:textId="77777777" w:rsidR="005F1498" w:rsidRPr="005F1498" w:rsidRDefault="005F1498" w:rsidP="005F1498">
      <w:pPr>
        <w:rPr>
          <w:lang w:val="en-CA"/>
        </w:rPr>
      </w:pPr>
      <w:r w:rsidRPr="005F1498">
        <w:rPr>
          <w:lang w:val="en-CA"/>
        </w:rPr>
        <w:t>Cultural and Social Narratives Laboratory</w:t>
      </w:r>
    </w:p>
    <w:p w14:paraId="2A47E0D5" w14:textId="77777777" w:rsidR="005F1498" w:rsidRPr="005F1498" w:rsidRDefault="005F1498" w:rsidP="005F1498">
      <w:pPr>
        <w:rPr>
          <w:lang w:val="en-CA"/>
        </w:rPr>
      </w:pPr>
      <w:r w:rsidRPr="005F1498">
        <w:rPr>
          <w:lang w:val="en-CA"/>
        </w:rPr>
        <w:t>Cultural Survival</w:t>
      </w:r>
    </w:p>
    <w:p w14:paraId="2289279E" w14:textId="77777777" w:rsidR="005F1498" w:rsidRPr="005F1498" w:rsidRDefault="005F1498" w:rsidP="005F1498">
      <w:pPr>
        <w:rPr>
          <w:lang w:val="en-CA"/>
        </w:rPr>
      </w:pPr>
      <w:r w:rsidRPr="005F1498">
        <w:rPr>
          <w:lang w:val="en-CA"/>
        </w:rPr>
        <w:t>Dalit Welfare Association</w:t>
      </w:r>
    </w:p>
    <w:p w14:paraId="02C1A2E2" w14:textId="77777777" w:rsidR="005F1498" w:rsidRPr="005F1498" w:rsidRDefault="005F1498" w:rsidP="005F1498">
      <w:pPr>
        <w:rPr>
          <w:lang w:val="en-CA"/>
        </w:rPr>
      </w:pPr>
      <w:r w:rsidRPr="005F1498">
        <w:rPr>
          <w:lang w:val="en-CA"/>
        </w:rPr>
        <w:t>Danish Institute for Human Rights</w:t>
      </w:r>
    </w:p>
    <w:p w14:paraId="59925A58" w14:textId="77777777" w:rsidR="005F1498" w:rsidRPr="005F1498" w:rsidRDefault="005F1498" w:rsidP="005F1498">
      <w:pPr>
        <w:rPr>
          <w:lang w:val="en-CA"/>
        </w:rPr>
      </w:pPr>
      <w:proofErr w:type="spellStart"/>
      <w:r w:rsidRPr="005F1498">
        <w:rPr>
          <w:lang w:val="en-CA"/>
        </w:rPr>
        <w:t>Danmission</w:t>
      </w:r>
      <w:proofErr w:type="spellEnd"/>
    </w:p>
    <w:p w14:paraId="5EA0BC2F" w14:textId="77777777" w:rsidR="005F1498" w:rsidRPr="005F1498" w:rsidRDefault="005F1498" w:rsidP="005F1498">
      <w:pPr>
        <w:rPr>
          <w:lang w:val="en-CA"/>
        </w:rPr>
      </w:pPr>
      <w:r w:rsidRPr="005F1498">
        <w:rPr>
          <w:lang w:val="en-CA"/>
        </w:rPr>
        <w:t>Deep Sea Conservation Coalition</w:t>
      </w:r>
    </w:p>
    <w:p w14:paraId="57603C3A" w14:textId="77777777" w:rsidR="005F1498" w:rsidRPr="005F1498" w:rsidRDefault="005F1498" w:rsidP="005F1498">
      <w:pPr>
        <w:rPr>
          <w:lang w:val="en-CA"/>
        </w:rPr>
      </w:pPr>
      <w:r w:rsidRPr="005F1498">
        <w:rPr>
          <w:lang w:val="en-CA"/>
        </w:rPr>
        <w:t>Deep-Ocean Stewardship Initiative / University of Southampton</w:t>
      </w:r>
    </w:p>
    <w:p w14:paraId="21F35F27" w14:textId="77777777" w:rsidR="005F1498" w:rsidRPr="005F1498" w:rsidRDefault="005F1498" w:rsidP="005F1498">
      <w:pPr>
        <w:rPr>
          <w:lang w:val="en-CA"/>
        </w:rPr>
      </w:pPr>
      <w:r w:rsidRPr="005F1498">
        <w:rPr>
          <w:lang w:val="en-CA"/>
        </w:rPr>
        <w:t>Delta Environmental and Educational Foundation</w:t>
      </w:r>
    </w:p>
    <w:p w14:paraId="10962C18" w14:textId="77777777" w:rsidR="005F1498" w:rsidRPr="005F1498" w:rsidRDefault="005F1498" w:rsidP="005F1498">
      <w:pPr>
        <w:rPr>
          <w:lang w:val="en-CA"/>
        </w:rPr>
      </w:pPr>
      <w:proofErr w:type="spellStart"/>
      <w:r w:rsidRPr="005F1498">
        <w:rPr>
          <w:lang w:val="en-CA"/>
        </w:rPr>
        <w:t>Deriba</w:t>
      </w:r>
      <w:proofErr w:type="spellEnd"/>
      <w:r w:rsidRPr="005F1498">
        <w:rPr>
          <w:lang w:val="en-CA"/>
        </w:rPr>
        <w:t xml:space="preserve"> Center for Environmental Studies</w:t>
      </w:r>
    </w:p>
    <w:p w14:paraId="6C264EC9" w14:textId="77777777" w:rsidR="005F1498" w:rsidRPr="005F1498" w:rsidRDefault="005F1498" w:rsidP="005F1498">
      <w:pPr>
        <w:rPr>
          <w:lang w:val="en-CA"/>
        </w:rPr>
      </w:pPr>
      <w:r w:rsidRPr="005F1498">
        <w:rPr>
          <w:lang w:val="en-CA"/>
        </w:rPr>
        <w:t xml:space="preserve">Deutsche Gesellschaft für </w:t>
      </w:r>
      <w:proofErr w:type="spellStart"/>
      <w:r w:rsidRPr="005F1498">
        <w:rPr>
          <w:lang w:val="en-CA"/>
        </w:rPr>
        <w:t>Meeresforschung</w:t>
      </w:r>
      <w:proofErr w:type="spellEnd"/>
      <w:r w:rsidRPr="005F1498">
        <w:rPr>
          <w:lang w:val="en-CA"/>
        </w:rPr>
        <w:t xml:space="preserve"> (DGM) e.V.</w:t>
      </w:r>
    </w:p>
    <w:p w14:paraId="14A96C75" w14:textId="77777777" w:rsidR="005F1498" w:rsidRPr="005F1498" w:rsidRDefault="005F1498" w:rsidP="005F1498">
      <w:pPr>
        <w:rPr>
          <w:lang w:val="en-CA"/>
        </w:rPr>
      </w:pPr>
      <w:r w:rsidRPr="005F1498">
        <w:rPr>
          <w:lang w:val="en-CA"/>
        </w:rPr>
        <w:t>Deutsche Model United Nations e.V.</w:t>
      </w:r>
    </w:p>
    <w:p w14:paraId="42B28CA9" w14:textId="77777777" w:rsidR="005F1498" w:rsidRPr="005F1498" w:rsidRDefault="005F1498" w:rsidP="005F1498">
      <w:pPr>
        <w:rPr>
          <w:lang w:val="en-CA"/>
        </w:rPr>
      </w:pPr>
      <w:r w:rsidRPr="005F1498">
        <w:rPr>
          <w:lang w:val="en-CA"/>
        </w:rPr>
        <w:t xml:space="preserve">Deutsche </w:t>
      </w:r>
      <w:proofErr w:type="spellStart"/>
      <w:r w:rsidRPr="005F1498">
        <w:rPr>
          <w:lang w:val="en-CA"/>
        </w:rPr>
        <w:t>Umwelthilfe</w:t>
      </w:r>
      <w:proofErr w:type="spellEnd"/>
    </w:p>
    <w:p w14:paraId="56CB0629" w14:textId="77777777" w:rsidR="005F1498" w:rsidRPr="005F1498" w:rsidRDefault="005F1498" w:rsidP="005F1498">
      <w:pPr>
        <w:rPr>
          <w:lang w:val="en-CA"/>
        </w:rPr>
      </w:pPr>
      <w:r w:rsidRPr="005F1498">
        <w:rPr>
          <w:lang w:val="en-CA"/>
        </w:rPr>
        <w:t>Dilijan International School of Armenia Foundation - UWC Dilijan</w:t>
      </w:r>
    </w:p>
    <w:p w14:paraId="45B839C5" w14:textId="77777777" w:rsidR="005F1498" w:rsidRPr="005F1498" w:rsidRDefault="005F1498" w:rsidP="005F1498">
      <w:pPr>
        <w:rPr>
          <w:lang w:val="en-CA"/>
        </w:rPr>
      </w:pPr>
      <w:r w:rsidRPr="005F1498">
        <w:rPr>
          <w:lang w:val="en-CA"/>
        </w:rPr>
        <w:t>Domestic and Foreign Missionary Society of the Protestant Episcopal Church in the United States of America</w:t>
      </w:r>
    </w:p>
    <w:p w14:paraId="478D2377" w14:textId="77777777" w:rsidR="005F1498" w:rsidRPr="005F1498" w:rsidRDefault="005F1498" w:rsidP="005F1498">
      <w:pPr>
        <w:rPr>
          <w:lang w:val="en-CA"/>
        </w:rPr>
      </w:pPr>
      <w:r w:rsidRPr="005F1498">
        <w:rPr>
          <w:lang w:val="en-CA"/>
        </w:rPr>
        <w:t>Durham University</w:t>
      </w:r>
    </w:p>
    <w:p w14:paraId="0C967176" w14:textId="77777777" w:rsidR="005F1498" w:rsidRPr="005F1498" w:rsidRDefault="005F1498" w:rsidP="005F1498">
      <w:pPr>
        <w:rPr>
          <w:lang w:val="en-CA"/>
        </w:rPr>
      </w:pPr>
      <w:r w:rsidRPr="005F1498">
        <w:rPr>
          <w:lang w:val="en-CA"/>
        </w:rPr>
        <w:t>Earth &amp; Life Symbio</w:t>
      </w:r>
    </w:p>
    <w:p w14:paraId="028B7E8F" w14:textId="77777777" w:rsidR="005F1498" w:rsidRPr="005F1498" w:rsidRDefault="005F1498" w:rsidP="005F1498">
      <w:pPr>
        <w:rPr>
          <w:lang w:val="en-CA"/>
        </w:rPr>
      </w:pPr>
      <w:r w:rsidRPr="005F1498">
        <w:rPr>
          <w:lang w:val="en-CA"/>
        </w:rPr>
        <w:t xml:space="preserve">Earth </w:t>
      </w:r>
      <w:proofErr w:type="spellStart"/>
      <w:r w:rsidRPr="005F1498">
        <w:rPr>
          <w:lang w:val="en-CA"/>
        </w:rPr>
        <w:t>BioGenome</w:t>
      </w:r>
      <w:proofErr w:type="spellEnd"/>
      <w:r w:rsidRPr="005F1498">
        <w:rPr>
          <w:lang w:val="en-CA"/>
        </w:rPr>
        <w:t xml:space="preserve"> Project / Arizona State University</w:t>
      </w:r>
    </w:p>
    <w:p w14:paraId="3C82DA63" w14:textId="77777777" w:rsidR="005F1498" w:rsidRPr="005F1498" w:rsidRDefault="005F1498" w:rsidP="005F1498">
      <w:pPr>
        <w:rPr>
          <w:lang w:val="en-CA"/>
        </w:rPr>
      </w:pPr>
      <w:r w:rsidRPr="005F1498">
        <w:rPr>
          <w:lang w:val="en-CA"/>
        </w:rPr>
        <w:lastRenderedPageBreak/>
        <w:t>Earth Law Center</w:t>
      </w:r>
    </w:p>
    <w:p w14:paraId="0300E8C7" w14:textId="77777777" w:rsidR="005F1498" w:rsidRPr="005F1498" w:rsidRDefault="005F1498" w:rsidP="005F1498">
      <w:pPr>
        <w:rPr>
          <w:lang w:val="en-CA"/>
        </w:rPr>
      </w:pPr>
      <w:r w:rsidRPr="005F1498">
        <w:rPr>
          <w:lang w:val="en-CA"/>
        </w:rPr>
        <w:t>Earthday Everyday</w:t>
      </w:r>
    </w:p>
    <w:p w14:paraId="54EED87C" w14:textId="77777777" w:rsidR="005F1498" w:rsidRPr="005F1498" w:rsidRDefault="005F1498" w:rsidP="005F1498">
      <w:pPr>
        <w:rPr>
          <w:lang w:val="en-CA"/>
        </w:rPr>
      </w:pPr>
      <w:proofErr w:type="spellStart"/>
      <w:r w:rsidRPr="005F1498">
        <w:rPr>
          <w:lang w:val="en-CA"/>
        </w:rPr>
        <w:t>EarthEcho</w:t>
      </w:r>
      <w:proofErr w:type="spellEnd"/>
      <w:r w:rsidRPr="005F1498">
        <w:rPr>
          <w:lang w:val="en-CA"/>
        </w:rPr>
        <w:t xml:space="preserve"> International</w:t>
      </w:r>
    </w:p>
    <w:p w14:paraId="69F3DDBF" w14:textId="77777777" w:rsidR="005F1498" w:rsidRPr="005F1498" w:rsidRDefault="005F1498" w:rsidP="005F1498">
      <w:pPr>
        <w:rPr>
          <w:lang w:val="en-CA"/>
        </w:rPr>
      </w:pPr>
      <w:r w:rsidRPr="005F1498">
        <w:rPr>
          <w:lang w:val="en-CA"/>
        </w:rPr>
        <w:t>Earthmind</w:t>
      </w:r>
    </w:p>
    <w:p w14:paraId="4B8ECAEB" w14:textId="77777777" w:rsidR="005F1498" w:rsidRPr="005F1498" w:rsidRDefault="005F1498" w:rsidP="005F1498">
      <w:pPr>
        <w:rPr>
          <w:lang w:val="en-CA"/>
        </w:rPr>
      </w:pPr>
      <w:r w:rsidRPr="005F1498">
        <w:rPr>
          <w:lang w:val="en-CA"/>
        </w:rPr>
        <w:t>ECB Sustainable Youth Foundation</w:t>
      </w:r>
    </w:p>
    <w:p w14:paraId="400B6DBE" w14:textId="77777777" w:rsidR="005F1498" w:rsidRPr="005F1498" w:rsidRDefault="005F1498" w:rsidP="005F1498">
      <w:pPr>
        <w:rPr>
          <w:lang w:val="en-CA"/>
        </w:rPr>
      </w:pPr>
      <w:r w:rsidRPr="005F1498">
        <w:rPr>
          <w:lang w:val="en-CA"/>
        </w:rPr>
        <w:t xml:space="preserve">Eco </w:t>
      </w:r>
      <w:proofErr w:type="spellStart"/>
      <w:r w:rsidRPr="005F1498">
        <w:rPr>
          <w:lang w:val="en-CA"/>
        </w:rPr>
        <w:t>Maxei</w:t>
      </w:r>
      <w:proofErr w:type="spellEnd"/>
      <w:r w:rsidRPr="005F1498">
        <w:rPr>
          <w:lang w:val="en-CA"/>
        </w:rPr>
        <w:t xml:space="preserve"> Querétaro AC</w:t>
      </w:r>
    </w:p>
    <w:p w14:paraId="117DD9BC" w14:textId="77777777" w:rsidR="005F1498" w:rsidRPr="005F1498" w:rsidRDefault="005F1498" w:rsidP="005F1498">
      <w:pPr>
        <w:rPr>
          <w:lang w:val="es-ES"/>
        </w:rPr>
      </w:pPr>
      <w:proofErr w:type="spellStart"/>
      <w:r w:rsidRPr="005F1498">
        <w:rPr>
          <w:lang w:val="es-ES"/>
        </w:rPr>
        <w:t>Ecoacsa</w:t>
      </w:r>
      <w:proofErr w:type="spellEnd"/>
      <w:r w:rsidRPr="005F1498">
        <w:rPr>
          <w:lang w:val="es-ES"/>
        </w:rPr>
        <w:t xml:space="preserve"> Reserva de Biodiversidad</w:t>
      </w:r>
    </w:p>
    <w:p w14:paraId="2416AE42" w14:textId="77777777" w:rsidR="005F1498" w:rsidRPr="005F1498" w:rsidRDefault="005F1498" w:rsidP="005F1498">
      <w:pPr>
        <w:rPr>
          <w:lang w:val="es-ES"/>
        </w:rPr>
      </w:pPr>
      <w:proofErr w:type="spellStart"/>
      <w:r w:rsidRPr="005F1498">
        <w:rPr>
          <w:lang w:val="es-ES"/>
        </w:rPr>
        <w:t>EcoAgriculture</w:t>
      </w:r>
      <w:proofErr w:type="spellEnd"/>
      <w:r w:rsidRPr="005F1498">
        <w:rPr>
          <w:lang w:val="es-ES"/>
        </w:rPr>
        <w:t xml:space="preserve"> </w:t>
      </w:r>
      <w:proofErr w:type="spellStart"/>
      <w:r w:rsidRPr="005F1498">
        <w:rPr>
          <w:lang w:val="es-ES"/>
        </w:rPr>
        <w:t>Partners</w:t>
      </w:r>
      <w:proofErr w:type="spellEnd"/>
    </w:p>
    <w:p w14:paraId="1527CCDB" w14:textId="77777777" w:rsidR="005F1498" w:rsidRPr="005F1498" w:rsidRDefault="005F1498" w:rsidP="005F1498">
      <w:pPr>
        <w:rPr>
          <w:lang w:val="en-CA"/>
        </w:rPr>
      </w:pPr>
      <w:r w:rsidRPr="005F1498">
        <w:rPr>
          <w:lang w:val="en-CA"/>
        </w:rPr>
        <w:t>EcoCitizen</w:t>
      </w:r>
    </w:p>
    <w:p w14:paraId="32EAADD9" w14:textId="77777777" w:rsidR="005F1498" w:rsidRPr="005F1498" w:rsidRDefault="005F1498" w:rsidP="005F1498">
      <w:pPr>
        <w:rPr>
          <w:lang w:val="en-CA"/>
        </w:rPr>
      </w:pPr>
      <w:proofErr w:type="spellStart"/>
      <w:r w:rsidRPr="005F1498">
        <w:rPr>
          <w:lang w:val="en-CA"/>
        </w:rPr>
        <w:t>EcoEngage</w:t>
      </w:r>
      <w:proofErr w:type="spellEnd"/>
    </w:p>
    <w:p w14:paraId="701C31D3" w14:textId="77777777" w:rsidR="005F1498" w:rsidRPr="005F1498" w:rsidRDefault="005F1498" w:rsidP="005F1498">
      <w:pPr>
        <w:rPr>
          <w:lang w:val="en-CA"/>
        </w:rPr>
      </w:pPr>
      <w:r w:rsidRPr="005F1498">
        <w:rPr>
          <w:lang w:val="en-CA"/>
        </w:rPr>
        <w:t>Eco-Globe Environmental NGO</w:t>
      </w:r>
    </w:p>
    <w:p w14:paraId="04B05D3F" w14:textId="77777777" w:rsidR="005F1498" w:rsidRPr="005F1498" w:rsidRDefault="005F1498" w:rsidP="005F1498">
      <w:pPr>
        <w:rPr>
          <w:lang w:val="en-CA"/>
        </w:rPr>
      </w:pPr>
      <w:proofErr w:type="spellStart"/>
      <w:r w:rsidRPr="005F1498">
        <w:rPr>
          <w:lang w:val="en-CA"/>
        </w:rPr>
        <w:t>EcoJudaism</w:t>
      </w:r>
      <w:proofErr w:type="spellEnd"/>
    </w:p>
    <w:p w14:paraId="7CF5FB72" w14:textId="77777777" w:rsidR="005F1498" w:rsidRPr="005F1498" w:rsidRDefault="005F1498" w:rsidP="005F1498">
      <w:pPr>
        <w:rPr>
          <w:lang w:val="en-CA"/>
        </w:rPr>
      </w:pPr>
      <w:r w:rsidRPr="005F1498">
        <w:rPr>
          <w:lang w:val="en-CA"/>
        </w:rPr>
        <w:t>Ecological Movement "BIOM"</w:t>
      </w:r>
    </w:p>
    <w:p w14:paraId="03BC4226" w14:textId="77777777" w:rsidR="005F1498" w:rsidRPr="005F1498" w:rsidRDefault="005F1498" w:rsidP="005F1498">
      <w:pPr>
        <w:rPr>
          <w:lang w:val="en-CA"/>
        </w:rPr>
      </w:pPr>
      <w:r w:rsidRPr="005F1498">
        <w:rPr>
          <w:lang w:val="en-CA"/>
        </w:rPr>
        <w:t>Ecological Society of America</w:t>
      </w:r>
    </w:p>
    <w:p w14:paraId="6842577C" w14:textId="77777777" w:rsidR="005F1498" w:rsidRPr="005F1498" w:rsidRDefault="005F1498" w:rsidP="005F1498">
      <w:pPr>
        <w:rPr>
          <w:lang w:val="es-ES"/>
        </w:rPr>
      </w:pPr>
      <w:r w:rsidRPr="005F1498">
        <w:rPr>
          <w:lang w:val="es-ES"/>
        </w:rPr>
        <w:t>Ecologistas en Acción</w:t>
      </w:r>
    </w:p>
    <w:p w14:paraId="54232C47" w14:textId="77777777" w:rsidR="005F1498" w:rsidRPr="005F1498" w:rsidRDefault="005F1498" w:rsidP="005F1498">
      <w:pPr>
        <w:rPr>
          <w:lang w:val="es-ES"/>
        </w:rPr>
      </w:pPr>
      <w:r w:rsidRPr="005F1498">
        <w:rPr>
          <w:lang w:val="es-ES"/>
        </w:rPr>
        <w:t>ECOROPA</w:t>
      </w:r>
    </w:p>
    <w:p w14:paraId="64667FC6" w14:textId="77777777" w:rsidR="005F1498" w:rsidRPr="005F1498" w:rsidRDefault="005F1498" w:rsidP="005F1498">
      <w:pPr>
        <w:rPr>
          <w:lang w:val="es-ES"/>
        </w:rPr>
      </w:pPr>
      <w:r w:rsidRPr="005F1498">
        <w:rPr>
          <w:lang w:val="es-ES"/>
        </w:rPr>
        <w:t xml:space="preserve">Eden </w:t>
      </w:r>
      <w:proofErr w:type="spellStart"/>
      <w:r w:rsidRPr="005F1498">
        <w:rPr>
          <w:lang w:val="es-ES"/>
        </w:rPr>
        <w:t>to</w:t>
      </w:r>
      <w:proofErr w:type="spellEnd"/>
      <w:r w:rsidRPr="005F1498">
        <w:rPr>
          <w:lang w:val="es-ES"/>
        </w:rPr>
        <w:t xml:space="preserve"> Addo </w:t>
      </w:r>
      <w:proofErr w:type="spellStart"/>
      <w:r w:rsidRPr="005F1498">
        <w:rPr>
          <w:lang w:val="es-ES"/>
        </w:rPr>
        <w:t>Corridor</w:t>
      </w:r>
      <w:proofErr w:type="spellEnd"/>
      <w:r w:rsidRPr="005F1498">
        <w:rPr>
          <w:lang w:val="es-ES"/>
        </w:rPr>
        <w:t xml:space="preserve"> </w:t>
      </w:r>
      <w:proofErr w:type="spellStart"/>
      <w:r w:rsidRPr="005F1498">
        <w:rPr>
          <w:lang w:val="es-ES"/>
        </w:rPr>
        <w:t>Initiative</w:t>
      </w:r>
      <w:proofErr w:type="spellEnd"/>
    </w:p>
    <w:p w14:paraId="4B40C2EB" w14:textId="77777777" w:rsidR="005F1498" w:rsidRPr="005F1498" w:rsidRDefault="005F1498" w:rsidP="005F1498">
      <w:pPr>
        <w:rPr>
          <w:lang w:val="fr-CA"/>
        </w:rPr>
      </w:pPr>
      <w:r w:rsidRPr="005F1498">
        <w:rPr>
          <w:lang w:val="fr-CA"/>
        </w:rPr>
        <w:t>EFRAG</w:t>
      </w:r>
    </w:p>
    <w:p w14:paraId="0E82921B" w14:textId="77777777" w:rsidR="005F1498" w:rsidRPr="005F1498" w:rsidRDefault="005F1498" w:rsidP="005F1498">
      <w:pPr>
        <w:rPr>
          <w:lang w:val="fr-CA"/>
        </w:rPr>
      </w:pPr>
      <w:r w:rsidRPr="005F1498">
        <w:rPr>
          <w:lang w:val="fr-CA"/>
        </w:rPr>
        <w:t>Ellen MacArthur Foundation</w:t>
      </w:r>
    </w:p>
    <w:p w14:paraId="422BDC64" w14:textId="77777777" w:rsidR="005F1498" w:rsidRPr="005F1498" w:rsidRDefault="005F1498" w:rsidP="005F1498">
      <w:pPr>
        <w:rPr>
          <w:lang w:val="fr-CA"/>
        </w:rPr>
      </w:pPr>
      <w:r w:rsidRPr="005F1498">
        <w:rPr>
          <w:lang w:val="fr-CA"/>
        </w:rPr>
        <w:t>Enda Santé</w:t>
      </w:r>
    </w:p>
    <w:p w14:paraId="27B2C637" w14:textId="77777777" w:rsidR="005F1498" w:rsidRPr="005F1498" w:rsidRDefault="005F1498" w:rsidP="005F1498">
      <w:pPr>
        <w:rPr>
          <w:lang w:val="en-CA"/>
        </w:rPr>
      </w:pPr>
      <w:r w:rsidRPr="005F1498">
        <w:rPr>
          <w:lang w:val="en-CA"/>
        </w:rPr>
        <w:t>Endangered Rainforest Rescue</w:t>
      </w:r>
    </w:p>
    <w:p w14:paraId="106AF650" w14:textId="77777777" w:rsidR="005F1498" w:rsidRPr="005F1498" w:rsidRDefault="005F1498" w:rsidP="005F1498">
      <w:pPr>
        <w:rPr>
          <w:lang w:val="en-CA"/>
        </w:rPr>
      </w:pPr>
      <w:r w:rsidRPr="005F1498">
        <w:rPr>
          <w:lang w:val="en-CA"/>
        </w:rPr>
        <w:t>Energy Saving Foundation</w:t>
      </w:r>
    </w:p>
    <w:p w14:paraId="727815BB" w14:textId="77777777" w:rsidR="005F1498" w:rsidRPr="005F1498" w:rsidRDefault="005F1498" w:rsidP="005F1498">
      <w:pPr>
        <w:rPr>
          <w:lang w:val="en-CA"/>
        </w:rPr>
      </w:pPr>
      <w:proofErr w:type="spellStart"/>
      <w:r w:rsidRPr="005F1498">
        <w:rPr>
          <w:lang w:val="en-CA"/>
        </w:rPr>
        <w:t>Enetjärn</w:t>
      </w:r>
      <w:proofErr w:type="spellEnd"/>
      <w:r w:rsidRPr="005F1498">
        <w:rPr>
          <w:lang w:val="en-CA"/>
        </w:rPr>
        <w:t xml:space="preserve"> Nature Foundation</w:t>
      </w:r>
    </w:p>
    <w:p w14:paraId="03E68965" w14:textId="77777777" w:rsidR="005F1498" w:rsidRPr="005F1498" w:rsidRDefault="005F1498" w:rsidP="005F1498">
      <w:pPr>
        <w:rPr>
          <w:lang w:val="en-CA"/>
        </w:rPr>
      </w:pPr>
      <w:proofErr w:type="spellStart"/>
      <w:r w:rsidRPr="005F1498">
        <w:rPr>
          <w:lang w:val="en-CA"/>
        </w:rPr>
        <w:t>Engajamundo</w:t>
      </w:r>
      <w:proofErr w:type="spellEnd"/>
      <w:r w:rsidRPr="005F1498">
        <w:rPr>
          <w:lang w:val="en-CA"/>
        </w:rPr>
        <w:t xml:space="preserve"> Youth Association</w:t>
      </w:r>
    </w:p>
    <w:p w14:paraId="3E318EE1" w14:textId="77777777" w:rsidR="005F1498" w:rsidRPr="005F1498" w:rsidRDefault="005F1498" w:rsidP="005F1498">
      <w:pPr>
        <w:rPr>
          <w:lang w:val="en-CA"/>
        </w:rPr>
      </w:pPr>
      <w:r w:rsidRPr="005F1498">
        <w:rPr>
          <w:lang w:val="en-CA"/>
        </w:rPr>
        <w:t>Engineering Association for Development and Environment</w:t>
      </w:r>
    </w:p>
    <w:p w14:paraId="0E432781" w14:textId="77777777" w:rsidR="005F1498" w:rsidRPr="005F1498" w:rsidRDefault="005F1498" w:rsidP="005F1498">
      <w:pPr>
        <w:rPr>
          <w:lang w:val="en-CA"/>
        </w:rPr>
      </w:pPr>
      <w:r w:rsidRPr="005F1498">
        <w:rPr>
          <w:lang w:val="en-CA"/>
        </w:rPr>
        <w:t>Engineering Biology Research Consortium</w:t>
      </w:r>
    </w:p>
    <w:p w14:paraId="414F4A91" w14:textId="77777777" w:rsidR="005F1498" w:rsidRPr="005F1498" w:rsidRDefault="005F1498" w:rsidP="005F1498">
      <w:pPr>
        <w:rPr>
          <w:lang w:val="en-CA"/>
        </w:rPr>
      </w:pPr>
      <w:r w:rsidRPr="005F1498">
        <w:rPr>
          <w:lang w:val="en-CA"/>
        </w:rPr>
        <w:t>Environmental (Ecological) NGOs Core Funding Limited</w:t>
      </w:r>
    </w:p>
    <w:p w14:paraId="19EC7A30" w14:textId="77777777" w:rsidR="005F1498" w:rsidRPr="005F1498" w:rsidRDefault="005F1498" w:rsidP="005F1498">
      <w:pPr>
        <w:rPr>
          <w:lang w:val="en-CA"/>
        </w:rPr>
      </w:pPr>
      <w:r w:rsidRPr="005F1498">
        <w:rPr>
          <w:lang w:val="en-CA"/>
        </w:rPr>
        <w:t>Environmental Defense Fund</w:t>
      </w:r>
    </w:p>
    <w:p w14:paraId="2018514A" w14:textId="77777777" w:rsidR="005F1498" w:rsidRPr="005F1498" w:rsidRDefault="005F1498" w:rsidP="005F1498">
      <w:pPr>
        <w:rPr>
          <w:lang w:val="en-CA"/>
        </w:rPr>
      </w:pPr>
      <w:r w:rsidRPr="005F1498">
        <w:rPr>
          <w:lang w:val="en-CA"/>
        </w:rPr>
        <w:t>Environmental Markets Fairness Foundation</w:t>
      </w:r>
    </w:p>
    <w:p w14:paraId="5FF35328" w14:textId="77777777" w:rsidR="005F1498" w:rsidRPr="005F1498" w:rsidRDefault="005F1498" w:rsidP="005F1498">
      <w:pPr>
        <w:rPr>
          <w:lang w:val="en-CA"/>
        </w:rPr>
      </w:pPr>
      <w:r w:rsidRPr="005F1498">
        <w:rPr>
          <w:lang w:val="en-CA"/>
        </w:rPr>
        <w:t>Environmental Policy Innovation Center</w:t>
      </w:r>
    </w:p>
    <w:p w14:paraId="14CA061E" w14:textId="77777777" w:rsidR="005F1498" w:rsidRPr="005F1498" w:rsidRDefault="005F1498" w:rsidP="005F1498">
      <w:pPr>
        <w:rPr>
          <w:lang w:val="en-CA"/>
        </w:rPr>
      </w:pPr>
      <w:r w:rsidRPr="005F1498">
        <w:rPr>
          <w:lang w:val="en-CA"/>
        </w:rPr>
        <w:t>ETC Group</w:t>
      </w:r>
    </w:p>
    <w:p w14:paraId="2559658C" w14:textId="77777777" w:rsidR="005F1498" w:rsidRPr="005F1498" w:rsidRDefault="005F1498" w:rsidP="005F1498">
      <w:pPr>
        <w:rPr>
          <w:lang w:val="en-CA"/>
        </w:rPr>
      </w:pPr>
      <w:r w:rsidRPr="005F1498">
        <w:rPr>
          <w:lang w:val="en-CA"/>
        </w:rPr>
        <w:t>ETH Zurich</w:t>
      </w:r>
    </w:p>
    <w:p w14:paraId="71996B9F" w14:textId="77777777" w:rsidR="005F1498" w:rsidRPr="005F1498" w:rsidRDefault="005F1498" w:rsidP="005F1498">
      <w:pPr>
        <w:rPr>
          <w:lang w:val="en-CA"/>
        </w:rPr>
      </w:pPr>
      <w:r w:rsidRPr="005F1498">
        <w:rPr>
          <w:lang w:val="en-CA"/>
        </w:rPr>
        <w:t>EUROPARC Germany e.V.</w:t>
      </w:r>
    </w:p>
    <w:p w14:paraId="25C2A2B5" w14:textId="77777777" w:rsidR="005F1498" w:rsidRPr="005F1498" w:rsidRDefault="005F1498" w:rsidP="005F1498">
      <w:pPr>
        <w:rPr>
          <w:lang w:val="en-CA"/>
        </w:rPr>
      </w:pPr>
      <w:r w:rsidRPr="005F1498">
        <w:rPr>
          <w:lang w:val="en-CA"/>
        </w:rPr>
        <w:t>European Association of Zoos and Aquaria</w:t>
      </w:r>
    </w:p>
    <w:p w14:paraId="36E8BB9E" w14:textId="77777777" w:rsidR="005F1498" w:rsidRPr="005F1498" w:rsidRDefault="005F1498" w:rsidP="005F1498">
      <w:pPr>
        <w:rPr>
          <w:lang w:val="en-CA"/>
        </w:rPr>
      </w:pPr>
      <w:r w:rsidRPr="005F1498">
        <w:rPr>
          <w:lang w:val="en-CA"/>
        </w:rPr>
        <w:t>European Bureau for Conservation and Development</w:t>
      </w:r>
    </w:p>
    <w:p w14:paraId="19726947" w14:textId="77777777" w:rsidR="005F1498" w:rsidRPr="005F1498" w:rsidRDefault="005F1498" w:rsidP="005F1498">
      <w:pPr>
        <w:rPr>
          <w:lang w:val="en-CA"/>
        </w:rPr>
      </w:pPr>
      <w:r w:rsidRPr="005F1498">
        <w:rPr>
          <w:lang w:val="en-CA"/>
        </w:rPr>
        <w:t>European Climate Foundation</w:t>
      </w:r>
    </w:p>
    <w:p w14:paraId="553D8A34" w14:textId="77777777" w:rsidR="005F1498" w:rsidRPr="005F1498" w:rsidRDefault="005F1498" w:rsidP="005F1498">
      <w:pPr>
        <w:rPr>
          <w:lang w:val="en-CA"/>
        </w:rPr>
      </w:pPr>
      <w:r w:rsidRPr="005F1498">
        <w:rPr>
          <w:lang w:val="en-CA"/>
        </w:rPr>
        <w:t>European Network of Scientists for Social Environmental Responsibility</w:t>
      </w:r>
    </w:p>
    <w:p w14:paraId="34EBDCAF" w14:textId="77777777" w:rsidR="005F1498" w:rsidRPr="005F1498" w:rsidRDefault="005F1498" w:rsidP="005F1498">
      <w:pPr>
        <w:rPr>
          <w:lang w:val="en-CA"/>
        </w:rPr>
      </w:pPr>
      <w:r w:rsidRPr="005F1498">
        <w:rPr>
          <w:lang w:val="en-CA"/>
        </w:rPr>
        <w:t>Evergreens</w:t>
      </w:r>
    </w:p>
    <w:p w14:paraId="577DFFB6" w14:textId="77777777" w:rsidR="005F1498" w:rsidRPr="005F1498" w:rsidRDefault="005F1498" w:rsidP="005F1498">
      <w:pPr>
        <w:rPr>
          <w:lang w:val="en-CA"/>
        </w:rPr>
      </w:pPr>
      <w:r w:rsidRPr="005F1498">
        <w:rPr>
          <w:lang w:val="en-CA"/>
        </w:rPr>
        <w:t>Exploring Womanhood Foundation</w:t>
      </w:r>
    </w:p>
    <w:p w14:paraId="17C7D6AA" w14:textId="77777777" w:rsidR="005F1498" w:rsidRPr="005F1498" w:rsidRDefault="005F1498" w:rsidP="005F1498">
      <w:pPr>
        <w:rPr>
          <w:lang w:val="en-CA"/>
        </w:rPr>
      </w:pPr>
      <w:r w:rsidRPr="005F1498">
        <w:rPr>
          <w:lang w:val="en-CA"/>
        </w:rPr>
        <w:t>FAIRR Initiative - Jeremy Coller Foundation</w:t>
      </w:r>
    </w:p>
    <w:p w14:paraId="688300A9" w14:textId="77777777" w:rsidR="005F1498" w:rsidRPr="005F1498" w:rsidRDefault="005F1498" w:rsidP="005F1498">
      <w:pPr>
        <w:rPr>
          <w:lang w:val="en-CA"/>
        </w:rPr>
      </w:pPr>
      <w:r w:rsidRPr="005F1498">
        <w:rPr>
          <w:lang w:val="en-CA"/>
        </w:rPr>
        <w:t>Faraja Rwanda</w:t>
      </w:r>
    </w:p>
    <w:p w14:paraId="04BD497C" w14:textId="77777777" w:rsidR="005F1498" w:rsidRPr="005F1498" w:rsidRDefault="005F1498" w:rsidP="005F1498">
      <w:pPr>
        <w:rPr>
          <w:lang w:val="en-CA"/>
        </w:rPr>
      </w:pPr>
      <w:r w:rsidRPr="005F1498">
        <w:rPr>
          <w:lang w:val="en-CA"/>
        </w:rPr>
        <w:t>Farmers’ Seed Network (China)</w:t>
      </w:r>
    </w:p>
    <w:p w14:paraId="6CB8D7B6" w14:textId="77777777" w:rsidR="005F1498" w:rsidRPr="005F1498" w:rsidRDefault="005F1498" w:rsidP="005F1498">
      <w:pPr>
        <w:rPr>
          <w:lang w:val="es-ES"/>
        </w:rPr>
      </w:pPr>
      <w:r w:rsidRPr="005F1498">
        <w:rPr>
          <w:lang w:val="es-ES"/>
        </w:rPr>
        <w:t>Fauna &amp; Flora International</w:t>
      </w:r>
    </w:p>
    <w:p w14:paraId="0A384DC4" w14:textId="77777777" w:rsidR="005F1498" w:rsidRPr="005F1498" w:rsidRDefault="005F1498" w:rsidP="005F1498">
      <w:pPr>
        <w:rPr>
          <w:lang w:val="es-ES"/>
        </w:rPr>
      </w:pPr>
      <w:proofErr w:type="spellStart"/>
      <w:r w:rsidRPr="005F1498">
        <w:rPr>
          <w:lang w:val="es-ES"/>
        </w:rPr>
        <w:t>Federacion</w:t>
      </w:r>
      <w:proofErr w:type="spellEnd"/>
      <w:r w:rsidRPr="005F1498">
        <w:rPr>
          <w:lang w:val="es-ES"/>
        </w:rPr>
        <w:t xml:space="preserve"> Indígena Empresarial y Comunidades Locales de Mexico </w:t>
      </w:r>
    </w:p>
    <w:p w14:paraId="2D0C1A5E" w14:textId="77777777" w:rsidR="005F1498" w:rsidRPr="005F1498" w:rsidRDefault="005F1498" w:rsidP="005F1498">
      <w:pPr>
        <w:rPr>
          <w:lang w:val="es-ES"/>
        </w:rPr>
      </w:pPr>
      <w:proofErr w:type="spellStart"/>
      <w:r w:rsidRPr="005F1498">
        <w:rPr>
          <w:lang w:val="es-ES"/>
        </w:rPr>
        <w:t>Federacion</w:t>
      </w:r>
      <w:proofErr w:type="spellEnd"/>
      <w:r w:rsidRPr="005F1498">
        <w:rPr>
          <w:lang w:val="es-ES"/>
        </w:rPr>
        <w:t xml:space="preserve"> Nativa del Rio Madre de Dios y Afluentes</w:t>
      </w:r>
    </w:p>
    <w:p w14:paraId="445C4A89" w14:textId="77777777" w:rsidR="005F1498" w:rsidRPr="005F1498" w:rsidRDefault="005F1498" w:rsidP="005F1498">
      <w:pPr>
        <w:rPr>
          <w:lang w:val="en-CA"/>
        </w:rPr>
      </w:pPr>
      <w:r w:rsidRPr="005F1498">
        <w:rPr>
          <w:lang w:val="en-CA"/>
        </w:rPr>
        <w:t>Federal University of Juiz de Fora (UFJF)</w:t>
      </w:r>
    </w:p>
    <w:p w14:paraId="23A44110" w14:textId="77777777" w:rsidR="005F1498" w:rsidRPr="005F1498" w:rsidRDefault="005F1498" w:rsidP="005F1498">
      <w:pPr>
        <w:rPr>
          <w:lang w:val="en-CA"/>
        </w:rPr>
      </w:pPr>
      <w:r w:rsidRPr="005F1498">
        <w:rPr>
          <w:lang w:val="en-CA"/>
        </w:rPr>
        <w:t>Federal University of Pará</w:t>
      </w:r>
    </w:p>
    <w:p w14:paraId="6F60CDBD" w14:textId="77777777" w:rsidR="005F1498" w:rsidRPr="005F1498" w:rsidRDefault="005F1498" w:rsidP="005F1498">
      <w:pPr>
        <w:rPr>
          <w:lang w:val="en-CA"/>
        </w:rPr>
      </w:pPr>
      <w:r w:rsidRPr="005F1498">
        <w:rPr>
          <w:lang w:val="en-CA"/>
        </w:rPr>
        <w:t>Federation of German Scientists</w:t>
      </w:r>
    </w:p>
    <w:p w14:paraId="6FC1BE13" w14:textId="77777777" w:rsidR="005F1498" w:rsidRPr="005F1498" w:rsidRDefault="005F1498" w:rsidP="005F1498">
      <w:pPr>
        <w:rPr>
          <w:lang w:val="fr-CA"/>
        </w:rPr>
      </w:pPr>
      <w:r w:rsidRPr="005F1498">
        <w:rPr>
          <w:lang w:val="fr-CA"/>
        </w:rPr>
        <w:t>Finance for Biodiversity Foundation</w:t>
      </w:r>
    </w:p>
    <w:p w14:paraId="76A5C6D3" w14:textId="77777777" w:rsidR="005F1498" w:rsidRPr="005F1498" w:rsidRDefault="005F1498" w:rsidP="005F1498">
      <w:pPr>
        <w:rPr>
          <w:lang w:val="fr-CA"/>
        </w:rPr>
      </w:pPr>
      <w:r w:rsidRPr="005F1498">
        <w:rPr>
          <w:lang w:val="fr-CA"/>
        </w:rPr>
        <w:t xml:space="preserve">Finance </w:t>
      </w:r>
      <w:proofErr w:type="gramStart"/>
      <w:r w:rsidRPr="005F1498">
        <w:rPr>
          <w:lang w:val="fr-CA"/>
        </w:rPr>
        <w:t>Montréal  -</w:t>
      </w:r>
      <w:proofErr w:type="gramEnd"/>
      <w:r w:rsidRPr="005F1498">
        <w:rPr>
          <w:lang w:val="fr-CA"/>
        </w:rPr>
        <w:t xml:space="preserve"> La grappe financière du Québec</w:t>
      </w:r>
    </w:p>
    <w:p w14:paraId="50C98A75" w14:textId="77777777" w:rsidR="005F1498" w:rsidRPr="005F1498" w:rsidRDefault="005F1498" w:rsidP="005F1498">
      <w:pPr>
        <w:rPr>
          <w:lang w:val="fr-CA"/>
        </w:rPr>
      </w:pPr>
      <w:r w:rsidRPr="005F1498">
        <w:rPr>
          <w:lang w:val="fr-CA"/>
        </w:rPr>
        <w:t>FITSOS Foundation</w:t>
      </w:r>
    </w:p>
    <w:p w14:paraId="5ED18371" w14:textId="77777777" w:rsidR="005F1498" w:rsidRDefault="005F1498" w:rsidP="005F1498">
      <w:pPr>
        <w:rPr>
          <w:lang w:val="fr-CA"/>
        </w:rPr>
      </w:pPr>
      <w:r w:rsidRPr="005F1498">
        <w:rPr>
          <w:lang w:val="fr-CA"/>
        </w:rPr>
        <w:t>Fondation AgroParisTech</w:t>
      </w:r>
    </w:p>
    <w:p w14:paraId="1BDFD4F0" w14:textId="70F5B49C" w:rsidR="0038469D" w:rsidRPr="005F1498" w:rsidRDefault="0038469D" w:rsidP="005F1498">
      <w:pPr>
        <w:rPr>
          <w:lang w:val="fr-CA"/>
        </w:rPr>
      </w:pPr>
      <w:r w:rsidRPr="0038469D">
        <w:rPr>
          <w:lang w:val="fr-CA"/>
        </w:rPr>
        <w:t>Fondation Pour la Recherche sur la Biodiversité</w:t>
      </w:r>
    </w:p>
    <w:p w14:paraId="26AC7732" w14:textId="77777777" w:rsidR="005F1498" w:rsidRPr="00160E3E" w:rsidRDefault="005F1498" w:rsidP="005F1498">
      <w:pPr>
        <w:rPr>
          <w:lang w:val="es-ES"/>
        </w:rPr>
      </w:pPr>
      <w:proofErr w:type="spellStart"/>
      <w:r w:rsidRPr="00160E3E">
        <w:rPr>
          <w:lang w:val="es-ES"/>
        </w:rPr>
        <w:t>Fondation</w:t>
      </w:r>
      <w:proofErr w:type="spellEnd"/>
      <w:r w:rsidRPr="00160E3E">
        <w:rPr>
          <w:lang w:val="es-ES"/>
        </w:rPr>
        <w:t xml:space="preserve"> Tara Océan</w:t>
      </w:r>
    </w:p>
    <w:p w14:paraId="41657748" w14:textId="77777777" w:rsidR="005F1498" w:rsidRPr="00160E3E" w:rsidRDefault="005F1498" w:rsidP="005F1498">
      <w:pPr>
        <w:rPr>
          <w:lang w:val="es-ES"/>
        </w:rPr>
      </w:pPr>
      <w:proofErr w:type="spellStart"/>
      <w:r w:rsidRPr="00160E3E">
        <w:rPr>
          <w:lang w:val="es-ES"/>
        </w:rPr>
        <w:t>Fondazione</w:t>
      </w:r>
      <w:proofErr w:type="spellEnd"/>
      <w:r w:rsidRPr="00160E3E">
        <w:rPr>
          <w:lang w:val="es-ES"/>
        </w:rPr>
        <w:t xml:space="preserve"> Sorella Natura</w:t>
      </w:r>
    </w:p>
    <w:p w14:paraId="6C9DCEE2" w14:textId="77777777" w:rsidR="005F1498" w:rsidRPr="005F1498" w:rsidRDefault="005F1498" w:rsidP="005F1498">
      <w:pPr>
        <w:rPr>
          <w:lang w:val="es-ES"/>
        </w:rPr>
      </w:pPr>
      <w:r w:rsidRPr="005F1498">
        <w:rPr>
          <w:lang w:val="es-ES"/>
        </w:rPr>
        <w:t xml:space="preserve">Fondo Mexicano para la Conservación de la Naturaleza </w:t>
      </w:r>
    </w:p>
    <w:p w14:paraId="7D16AA1C" w14:textId="77777777" w:rsidR="005F1498" w:rsidRPr="005F1498" w:rsidRDefault="005F1498" w:rsidP="005F1498">
      <w:pPr>
        <w:rPr>
          <w:lang w:val="en-CA"/>
        </w:rPr>
      </w:pPr>
      <w:r w:rsidRPr="005F1498">
        <w:rPr>
          <w:lang w:val="en-CA"/>
        </w:rPr>
        <w:t>Ford Foundation</w:t>
      </w:r>
    </w:p>
    <w:p w14:paraId="6988F7AB" w14:textId="77777777" w:rsidR="005F1498" w:rsidRPr="005F1498" w:rsidRDefault="005F1498" w:rsidP="005F1498">
      <w:pPr>
        <w:rPr>
          <w:lang w:val="en-CA"/>
        </w:rPr>
      </w:pPr>
      <w:r w:rsidRPr="005F1498">
        <w:rPr>
          <w:lang w:val="en-CA"/>
        </w:rPr>
        <w:t>Forest Peoples Programme</w:t>
      </w:r>
    </w:p>
    <w:p w14:paraId="469252EE" w14:textId="77777777" w:rsidR="005F1498" w:rsidRPr="005F1498" w:rsidRDefault="005F1498" w:rsidP="005F1498">
      <w:pPr>
        <w:rPr>
          <w:lang w:val="en-CA"/>
        </w:rPr>
      </w:pPr>
      <w:r w:rsidRPr="005F1498">
        <w:rPr>
          <w:lang w:val="en-CA"/>
        </w:rPr>
        <w:t>Forest Stewardship Council</w:t>
      </w:r>
    </w:p>
    <w:p w14:paraId="76845F4E" w14:textId="77777777" w:rsidR="005F1498" w:rsidRPr="005F1498" w:rsidRDefault="005F1498" w:rsidP="005F1498">
      <w:pPr>
        <w:rPr>
          <w:lang w:val="en-CA"/>
        </w:rPr>
      </w:pPr>
      <w:r w:rsidRPr="005F1498">
        <w:rPr>
          <w:lang w:val="en-CA"/>
        </w:rPr>
        <w:t>Forest Stewardship Council Indigenous Foundation</w:t>
      </w:r>
    </w:p>
    <w:p w14:paraId="4F493449" w14:textId="77777777" w:rsidR="005F1498" w:rsidRPr="005F1498" w:rsidRDefault="005F1498" w:rsidP="005F1498">
      <w:pPr>
        <w:rPr>
          <w:lang w:val="en-CA"/>
        </w:rPr>
      </w:pPr>
      <w:r w:rsidRPr="005F1498">
        <w:rPr>
          <w:lang w:val="en-CA"/>
        </w:rPr>
        <w:t>Forest Watch Indonesia</w:t>
      </w:r>
    </w:p>
    <w:p w14:paraId="4667C596" w14:textId="77777777" w:rsidR="005F1498" w:rsidRPr="005F1498" w:rsidRDefault="005F1498" w:rsidP="005F1498">
      <w:pPr>
        <w:rPr>
          <w:lang w:val="en-CA"/>
        </w:rPr>
      </w:pPr>
      <w:proofErr w:type="spellStart"/>
      <w:r w:rsidRPr="005F1498">
        <w:rPr>
          <w:lang w:val="en-CA"/>
        </w:rPr>
        <w:t>Forética</w:t>
      </w:r>
      <w:proofErr w:type="spellEnd"/>
    </w:p>
    <w:p w14:paraId="1613E901" w14:textId="77777777" w:rsidR="005F1498" w:rsidRPr="005F1498" w:rsidRDefault="005F1498" w:rsidP="005F1498">
      <w:pPr>
        <w:rPr>
          <w:lang w:val="en-CA"/>
        </w:rPr>
      </w:pPr>
      <w:proofErr w:type="spellStart"/>
      <w:r w:rsidRPr="005F1498">
        <w:rPr>
          <w:lang w:val="en-CA"/>
        </w:rPr>
        <w:t>ForLiveable</w:t>
      </w:r>
      <w:proofErr w:type="spellEnd"/>
    </w:p>
    <w:p w14:paraId="14DE9937" w14:textId="77777777" w:rsidR="005F1498" w:rsidRPr="005F1498" w:rsidRDefault="005F1498" w:rsidP="005F1498">
      <w:pPr>
        <w:rPr>
          <w:lang w:val="en-CA"/>
        </w:rPr>
      </w:pPr>
      <w:r w:rsidRPr="005F1498">
        <w:rPr>
          <w:lang w:val="en-CA"/>
        </w:rPr>
        <w:t>Forum for Environment and Development</w:t>
      </w:r>
    </w:p>
    <w:p w14:paraId="3AA8A241" w14:textId="77777777" w:rsidR="005F1498" w:rsidRPr="005F1498" w:rsidRDefault="005F1498" w:rsidP="005F1498">
      <w:pPr>
        <w:rPr>
          <w:lang w:val="en-CA"/>
        </w:rPr>
      </w:pPr>
      <w:r w:rsidRPr="005F1498">
        <w:rPr>
          <w:lang w:val="en-CA"/>
        </w:rPr>
        <w:t>Foundation Clim-Eat</w:t>
      </w:r>
    </w:p>
    <w:p w14:paraId="72657831" w14:textId="77777777" w:rsidR="005F1498" w:rsidRPr="005F1498" w:rsidRDefault="005F1498" w:rsidP="005F1498">
      <w:pPr>
        <w:rPr>
          <w:lang w:val="en-CA"/>
        </w:rPr>
      </w:pPr>
      <w:r w:rsidRPr="005F1498">
        <w:rPr>
          <w:lang w:val="en-CA"/>
        </w:rPr>
        <w:t>Foundation for Amazon Sustainability</w:t>
      </w:r>
    </w:p>
    <w:p w14:paraId="39C0F52D" w14:textId="77777777" w:rsidR="005F1498" w:rsidRPr="005F1498" w:rsidRDefault="005F1498" w:rsidP="005F1498">
      <w:pPr>
        <w:rPr>
          <w:lang w:val="en-CA"/>
        </w:rPr>
      </w:pPr>
      <w:r w:rsidRPr="005F1498">
        <w:rPr>
          <w:lang w:val="en-CA"/>
        </w:rPr>
        <w:t>Foundation for Ecological Security</w:t>
      </w:r>
    </w:p>
    <w:p w14:paraId="3A8A7F1D" w14:textId="77777777" w:rsidR="005F1498" w:rsidRPr="005F1498" w:rsidRDefault="005F1498" w:rsidP="005F1498">
      <w:pPr>
        <w:rPr>
          <w:lang w:val="en-CA"/>
        </w:rPr>
      </w:pPr>
      <w:r w:rsidRPr="005F1498">
        <w:rPr>
          <w:lang w:val="en-CA"/>
        </w:rPr>
        <w:t>Foundation for Environmental Education</w:t>
      </w:r>
    </w:p>
    <w:p w14:paraId="6E3B451D" w14:textId="77777777" w:rsidR="005F1498" w:rsidRPr="005F1498" w:rsidRDefault="005F1498" w:rsidP="005F1498">
      <w:pPr>
        <w:rPr>
          <w:lang w:val="en-CA"/>
        </w:rPr>
      </w:pPr>
      <w:r w:rsidRPr="005F1498">
        <w:rPr>
          <w:lang w:val="en-CA"/>
        </w:rPr>
        <w:t>Foundation for Sustainable Development-Ecosystem Services Partnership</w:t>
      </w:r>
    </w:p>
    <w:p w14:paraId="72D7519C" w14:textId="77777777" w:rsidR="005F1498" w:rsidRPr="005F1498" w:rsidRDefault="005F1498" w:rsidP="005F1498">
      <w:pPr>
        <w:rPr>
          <w:lang w:val="en-CA"/>
        </w:rPr>
      </w:pPr>
      <w:r w:rsidRPr="005F1498">
        <w:rPr>
          <w:lang w:val="en-CA"/>
        </w:rPr>
        <w:t>Foundation for the National Institutes of Health</w:t>
      </w:r>
    </w:p>
    <w:p w14:paraId="4962B30D" w14:textId="77777777" w:rsidR="005F1498" w:rsidRPr="005F1498" w:rsidRDefault="005F1498" w:rsidP="005F1498">
      <w:pPr>
        <w:rPr>
          <w:lang w:val="en-CA"/>
        </w:rPr>
      </w:pPr>
      <w:r w:rsidRPr="005F1498">
        <w:rPr>
          <w:lang w:val="en-CA"/>
        </w:rPr>
        <w:t>Foundation for the Preservation of Wildlife and Cultural Assets</w:t>
      </w:r>
    </w:p>
    <w:p w14:paraId="6A7BCA6B" w14:textId="77777777" w:rsidR="005F1498" w:rsidRPr="005F1498" w:rsidRDefault="005F1498" w:rsidP="005F1498">
      <w:pPr>
        <w:rPr>
          <w:lang w:val="en-CA"/>
        </w:rPr>
      </w:pPr>
      <w:r w:rsidRPr="005F1498">
        <w:rPr>
          <w:lang w:val="en-CA"/>
        </w:rPr>
        <w:t>Frankfurt Zoological Society</w:t>
      </w:r>
    </w:p>
    <w:p w14:paraId="2A115CC4" w14:textId="77777777" w:rsidR="005F1498" w:rsidRPr="005F1498" w:rsidRDefault="005F1498" w:rsidP="005F1498">
      <w:pPr>
        <w:rPr>
          <w:lang w:val="en-CA"/>
        </w:rPr>
      </w:pPr>
      <w:r w:rsidRPr="005F1498">
        <w:rPr>
          <w:lang w:val="en-CA"/>
        </w:rPr>
        <w:t>Fridtjof Nansen Institute</w:t>
      </w:r>
    </w:p>
    <w:p w14:paraId="77208246" w14:textId="77777777" w:rsidR="005F1498" w:rsidRPr="005F1498" w:rsidRDefault="005F1498" w:rsidP="005F1498">
      <w:pPr>
        <w:rPr>
          <w:lang w:val="en-CA"/>
        </w:rPr>
      </w:pPr>
      <w:r w:rsidRPr="005F1498">
        <w:rPr>
          <w:lang w:val="en-CA"/>
        </w:rPr>
        <w:t>Friends of Marine Life</w:t>
      </w:r>
    </w:p>
    <w:p w14:paraId="3532A4AD" w14:textId="77777777" w:rsidR="005F1498" w:rsidRPr="005F1498" w:rsidRDefault="005F1498" w:rsidP="005F1498">
      <w:pPr>
        <w:rPr>
          <w:lang w:val="en-CA"/>
        </w:rPr>
      </w:pPr>
      <w:r w:rsidRPr="005F1498">
        <w:rPr>
          <w:lang w:val="en-CA"/>
        </w:rPr>
        <w:t>Friends of Nature</w:t>
      </w:r>
    </w:p>
    <w:p w14:paraId="72E45464" w14:textId="77777777" w:rsidR="005F1498" w:rsidRPr="005F1498" w:rsidRDefault="005F1498" w:rsidP="005F1498">
      <w:pPr>
        <w:rPr>
          <w:lang w:val="en-CA"/>
        </w:rPr>
      </w:pPr>
      <w:r w:rsidRPr="005F1498">
        <w:rPr>
          <w:lang w:val="en-CA"/>
        </w:rPr>
        <w:t>Friends of the Earth - Malaysia</w:t>
      </w:r>
    </w:p>
    <w:p w14:paraId="3C866E79" w14:textId="77777777" w:rsidR="005F1498" w:rsidRPr="005F1498" w:rsidRDefault="005F1498" w:rsidP="005F1498">
      <w:pPr>
        <w:rPr>
          <w:lang w:val="en-CA"/>
        </w:rPr>
      </w:pPr>
      <w:r w:rsidRPr="005F1498">
        <w:rPr>
          <w:lang w:val="en-CA"/>
        </w:rPr>
        <w:t>Friends of the Earth International</w:t>
      </w:r>
    </w:p>
    <w:p w14:paraId="0C48F266" w14:textId="77777777" w:rsidR="005F1498" w:rsidRPr="005F1498" w:rsidRDefault="005F1498" w:rsidP="005F1498">
      <w:pPr>
        <w:rPr>
          <w:lang w:val="en-CA"/>
        </w:rPr>
      </w:pPr>
      <w:r w:rsidRPr="005F1498">
        <w:rPr>
          <w:lang w:val="en-CA"/>
        </w:rPr>
        <w:t>Friends of the Earth U.S.</w:t>
      </w:r>
    </w:p>
    <w:p w14:paraId="6587EFBF" w14:textId="77777777" w:rsidR="005F1498" w:rsidRPr="005F1498" w:rsidRDefault="005F1498" w:rsidP="005F1498">
      <w:pPr>
        <w:rPr>
          <w:lang w:val="en-CA"/>
        </w:rPr>
      </w:pPr>
      <w:r w:rsidRPr="005F1498">
        <w:rPr>
          <w:lang w:val="en-CA"/>
        </w:rPr>
        <w:t>Friends of the Siberian Forests</w:t>
      </w:r>
    </w:p>
    <w:p w14:paraId="2B05512C" w14:textId="77777777" w:rsidR="005F1498" w:rsidRPr="005F1498" w:rsidRDefault="005F1498" w:rsidP="005F1498">
      <w:pPr>
        <w:rPr>
          <w:lang w:val="en-CA"/>
        </w:rPr>
      </w:pPr>
      <w:r w:rsidRPr="005F1498">
        <w:rPr>
          <w:lang w:val="en-CA"/>
        </w:rPr>
        <w:t>Friendship</w:t>
      </w:r>
    </w:p>
    <w:p w14:paraId="0607D636" w14:textId="77777777" w:rsidR="005F1498" w:rsidRPr="005F1498" w:rsidRDefault="005F1498" w:rsidP="005F1498">
      <w:pPr>
        <w:rPr>
          <w:lang w:val="en-CA"/>
        </w:rPr>
      </w:pPr>
      <w:r w:rsidRPr="005F1498">
        <w:rPr>
          <w:lang w:val="en-CA"/>
        </w:rPr>
        <w:t>Fujian Agriculture and Forestry University</w:t>
      </w:r>
    </w:p>
    <w:p w14:paraId="75B18532" w14:textId="77777777" w:rsidR="005F1498" w:rsidRPr="005F1498" w:rsidRDefault="005F1498" w:rsidP="005F1498">
      <w:pPr>
        <w:rPr>
          <w:lang w:val="en-CA"/>
        </w:rPr>
      </w:pPr>
      <w:r w:rsidRPr="005F1498">
        <w:rPr>
          <w:lang w:val="en-CA"/>
        </w:rPr>
        <w:t>Fund “Investment Support Center”- Enterprise Armenia</w:t>
      </w:r>
    </w:p>
    <w:p w14:paraId="364FB61E" w14:textId="77777777" w:rsidR="005F1498" w:rsidRPr="005F1498" w:rsidRDefault="005F1498" w:rsidP="005F1498">
      <w:pPr>
        <w:rPr>
          <w:lang w:val="es-ES"/>
        </w:rPr>
      </w:pPr>
      <w:proofErr w:type="spellStart"/>
      <w:r w:rsidRPr="005F1498">
        <w:rPr>
          <w:lang w:val="es-ES"/>
        </w:rPr>
        <w:t>Fundacao</w:t>
      </w:r>
      <w:proofErr w:type="spellEnd"/>
      <w:r w:rsidRPr="005F1498">
        <w:rPr>
          <w:lang w:val="es-ES"/>
        </w:rPr>
        <w:t xml:space="preserve"> O Boticario de </w:t>
      </w:r>
      <w:proofErr w:type="spellStart"/>
      <w:r w:rsidRPr="005F1498">
        <w:rPr>
          <w:lang w:val="es-ES"/>
        </w:rPr>
        <w:t>Protecao</w:t>
      </w:r>
      <w:proofErr w:type="spellEnd"/>
      <w:r w:rsidRPr="005F1498">
        <w:rPr>
          <w:lang w:val="es-ES"/>
        </w:rPr>
        <w:t xml:space="preserve"> a Natureza</w:t>
      </w:r>
    </w:p>
    <w:p w14:paraId="2B0A668E" w14:textId="77777777" w:rsidR="005F1498" w:rsidRPr="005F1498" w:rsidRDefault="005F1498" w:rsidP="005F1498">
      <w:pPr>
        <w:rPr>
          <w:lang w:val="es-ES"/>
        </w:rPr>
      </w:pPr>
      <w:proofErr w:type="spellStart"/>
      <w:r w:rsidRPr="005F1498">
        <w:rPr>
          <w:lang w:val="es-ES"/>
        </w:rPr>
        <w:t>Fundacao</w:t>
      </w:r>
      <w:proofErr w:type="spellEnd"/>
      <w:r w:rsidRPr="005F1498">
        <w:rPr>
          <w:lang w:val="es-ES"/>
        </w:rPr>
        <w:t xml:space="preserve"> SOS Mata </w:t>
      </w:r>
      <w:proofErr w:type="spellStart"/>
      <w:r w:rsidRPr="005F1498">
        <w:rPr>
          <w:lang w:val="es-ES"/>
        </w:rPr>
        <w:t>Atlantica</w:t>
      </w:r>
      <w:proofErr w:type="spellEnd"/>
    </w:p>
    <w:p w14:paraId="490D1E44" w14:textId="77777777" w:rsidR="005F1498" w:rsidRPr="005F1498" w:rsidRDefault="005F1498" w:rsidP="005F1498">
      <w:pPr>
        <w:rPr>
          <w:lang w:val="es-ES"/>
        </w:rPr>
      </w:pPr>
      <w:r w:rsidRPr="005F1498">
        <w:rPr>
          <w:lang w:val="es-ES"/>
        </w:rPr>
        <w:t>Fundación Ambiente y Recursos Naturales</w:t>
      </w:r>
    </w:p>
    <w:p w14:paraId="174EF7E3" w14:textId="77777777" w:rsidR="005F1498" w:rsidRPr="005F1498" w:rsidRDefault="005F1498" w:rsidP="005F1498">
      <w:pPr>
        <w:rPr>
          <w:lang w:val="es-ES"/>
        </w:rPr>
      </w:pPr>
      <w:r w:rsidRPr="005F1498">
        <w:rPr>
          <w:lang w:val="es-ES"/>
        </w:rPr>
        <w:t xml:space="preserve">Fundación </w:t>
      </w:r>
      <w:proofErr w:type="spellStart"/>
      <w:r w:rsidRPr="005F1498">
        <w:rPr>
          <w:lang w:val="es-ES"/>
        </w:rPr>
        <w:t>Ambition</w:t>
      </w:r>
      <w:proofErr w:type="spellEnd"/>
      <w:r w:rsidRPr="005F1498">
        <w:rPr>
          <w:lang w:val="es-ES"/>
        </w:rPr>
        <w:t xml:space="preserve"> Loop</w:t>
      </w:r>
    </w:p>
    <w:p w14:paraId="4B88897E" w14:textId="77777777" w:rsidR="005F1498" w:rsidRPr="005F1498" w:rsidRDefault="005F1498" w:rsidP="005F1498">
      <w:pPr>
        <w:rPr>
          <w:lang w:val="es-ES"/>
        </w:rPr>
      </w:pPr>
      <w:r w:rsidRPr="005F1498">
        <w:rPr>
          <w:lang w:val="es-ES"/>
        </w:rPr>
        <w:t>Fundación Barranquilla+20</w:t>
      </w:r>
    </w:p>
    <w:p w14:paraId="500F924B" w14:textId="77777777" w:rsidR="005F1498" w:rsidRPr="005F1498" w:rsidRDefault="005F1498" w:rsidP="005F1498">
      <w:pPr>
        <w:rPr>
          <w:lang w:val="es-ES"/>
        </w:rPr>
      </w:pPr>
      <w:r w:rsidRPr="005F1498">
        <w:rPr>
          <w:lang w:val="es-ES"/>
        </w:rPr>
        <w:t>Fundación Empresa &amp; Clima</w:t>
      </w:r>
    </w:p>
    <w:p w14:paraId="006C3A31" w14:textId="77777777" w:rsidR="005F1498" w:rsidRPr="005F1498" w:rsidRDefault="005F1498" w:rsidP="005F1498">
      <w:pPr>
        <w:rPr>
          <w:lang w:val="es-ES"/>
        </w:rPr>
      </w:pPr>
      <w:r w:rsidRPr="005F1498">
        <w:rPr>
          <w:lang w:val="es-ES"/>
        </w:rPr>
        <w:t>Fundación Hondureña para la Protección y Conservación de Cayos Cochinos / Honduras Coral Reef Fund (HCRF)</w:t>
      </w:r>
    </w:p>
    <w:p w14:paraId="53010F57" w14:textId="77777777" w:rsidR="005F1498" w:rsidRPr="005F1498" w:rsidRDefault="005F1498" w:rsidP="005F1498">
      <w:pPr>
        <w:rPr>
          <w:lang w:val="es-ES"/>
        </w:rPr>
      </w:pPr>
      <w:r w:rsidRPr="005F1498">
        <w:rPr>
          <w:lang w:val="es-ES"/>
        </w:rPr>
        <w:t>Fundacion Natura</w:t>
      </w:r>
    </w:p>
    <w:p w14:paraId="6AB65685" w14:textId="77777777" w:rsidR="005F1498" w:rsidRPr="005F1498" w:rsidRDefault="005F1498" w:rsidP="005F1498">
      <w:pPr>
        <w:rPr>
          <w:lang w:val="es-ES"/>
        </w:rPr>
      </w:pPr>
      <w:r w:rsidRPr="005F1498">
        <w:rPr>
          <w:lang w:val="es-ES"/>
        </w:rPr>
        <w:t>Fundación Natura Bolivia</w:t>
      </w:r>
    </w:p>
    <w:p w14:paraId="7022106B" w14:textId="77777777" w:rsidR="005F1498" w:rsidRPr="005F1498" w:rsidRDefault="005F1498" w:rsidP="005F1498">
      <w:pPr>
        <w:rPr>
          <w:lang w:val="es-ES"/>
        </w:rPr>
      </w:pPr>
      <w:r w:rsidRPr="005F1498">
        <w:rPr>
          <w:lang w:val="es-ES"/>
        </w:rPr>
        <w:lastRenderedPageBreak/>
        <w:t>Fundación para la Promoción del Conocimiento Indígena</w:t>
      </w:r>
    </w:p>
    <w:p w14:paraId="65DCCC7C" w14:textId="77777777" w:rsidR="005F1498" w:rsidRPr="005F1498" w:rsidRDefault="005F1498" w:rsidP="005F1498">
      <w:pPr>
        <w:rPr>
          <w:lang w:val="es-ES"/>
        </w:rPr>
      </w:pPr>
      <w:r w:rsidRPr="005F1498">
        <w:rPr>
          <w:lang w:val="es-ES"/>
        </w:rPr>
        <w:t>Fundo Casa Socioambiental</w:t>
      </w:r>
    </w:p>
    <w:p w14:paraId="629D9560" w14:textId="77777777" w:rsidR="005F1498" w:rsidRPr="005F1498" w:rsidRDefault="005F1498" w:rsidP="005F1498">
      <w:pPr>
        <w:rPr>
          <w:lang w:val="es-ES"/>
        </w:rPr>
      </w:pPr>
      <w:proofErr w:type="spellStart"/>
      <w:r w:rsidRPr="005F1498">
        <w:rPr>
          <w:lang w:val="es-ES"/>
        </w:rPr>
        <w:t>Fungi</w:t>
      </w:r>
      <w:proofErr w:type="spellEnd"/>
      <w:r w:rsidRPr="005F1498">
        <w:rPr>
          <w:lang w:val="es-ES"/>
        </w:rPr>
        <w:t xml:space="preserve"> </w:t>
      </w:r>
      <w:proofErr w:type="spellStart"/>
      <w:r w:rsidRPr="005F1498">
        <w:rPr>
          <w:lang w:val="es-ES"/>
        </w:rPr>
        <w:t>Foundation</w:t>
      </w:r>
      <w:proofErr w:type="spellEnd"/>
    </w:p>
    <w:p w14:paraId="52786608" w14:textId="77777777" w:rsidR="005F1498" w:rsidRPr="005F1498" w:rsidRDefault="005F1498" w:rsidP="005F1498">
      <w:pPr>
        <w:rPr>
          <w:lang w:val="es-ES"/>
        </w:rPr>
      </w:pPr>
      <w:r w:rsidRPr="005F1498">
        <w:rPr>
          <w:lang w:val="es-ES"/>
        </w:rPr>
        <w:t>Future Earth</w:t>
      </w:r>
    </w:p>
    <w:p w14:paraId="6FEF18CB" w14:textId="77777777" w:rsidR="005F1498" w:rsidRPr="005F1498" w:rsidRDefault="005F1498" w:rsidP="005F1498">
      <w:pPr>
        <w:rPr>
          <w:lang w:val="es-ES"/>
        </w:rPr>
      </w:pPr>
      <w:proofErr w:type="spellStart"/>
      <w:r w:rsidRPr="005F1498">
        <w:rPr>
          <w:lang w:val="es-ES"/>
        </w:rPr>
        <w:t>FutureFaith</w:t>
      </w:r>
      <w:proofErr w:type="spellEnd"/>
    </w:p>
    <w:p w14:paraId="4297266C" w14:textId="77777777" w:rsidR="005F1498" w:rsidRPr="005F1498" w:rsidRDefault="005F1498" w:rsidP="005F1498">
      <w:pPr>
        <w:rPr>
          <w:lang w:val="es-ES"/>
        </w:rPr>
      </w:pPr>
      <w:r w:rsidRPr="005F1498">
        <w:rPr>
          <w:lang w:val="es-ES"/>
        </w:rPr>
        <w:t>GAIA El Salvador</w:t>
      </w:r>
    </w:p>
    <w:p w14:paraId="3BA9CEAF" w14:textId="77777777" w:rsidR="005F1498" w:rsidRPr="005F1498" w:rsidRDefault="005F1498" w:rsidP="005F1498">
      <w:pPr>
        <w:rPr>
          <w:lang w:val="en-CA"/>
        </w:rPr>
      </w:pPr>
      <w:r w:rsidRPr="005F1498">
        <w:rPr>
          <w:lang w:val="en-CA"/>
        </w:rPr>
        <w:t>Gallifrey Foundation</w:t>
      </w:r>
    </w:p>
    <w:p w14:paraId="7C6AD40E" w14:textId="77777777" w:rsidR="005F1498" w:rsidRPr="005F1498" w:rsidRDefault="005F1498" w:rsidP="005F1498">
      <w:pPr>
        <w:rPr>
          <w:lang w:val="en-CA"/>
        </w:rPr>
      </w:pPr>
      <w:r w:rsidRPr="005F1498">
        <w:rPr>
          <w:lang w:val="en-CA"/>
        </w:rPr>
        <w:t>Gansu "Green Camel Bell" Environment and Development Center</w:t>
      </w:r>
    </w:p>
    <w:p w14:paraId="29561E0A" w14:textId="77777777" w:rsidR="005F1498" w:rsidRPr="005F1498" w:rsidRDefault="005F1498" w:rsidP="005F1498">
      <w:pPr>
        <w:rPr>
          <w:lang w:val="en-CA"/>
        </w:rPr>
      </w:pPr>
      <w:proofErr w:type="spellStart"/>
      <w:r w:rsidRPr="005F1498">
        <w:rPr>
          <w:lang w:val="en-CA"/>
        </w:rPr>
        <w:t>Gawis</w:t>
      </w:r>
      <w:proofErr w:type="spellEnd"/>
      <w:r w:rsidRPr="005F1498">
        <w:rPr>
          <w:lang w:val="en-CA"/>
        </w:rPr>
        <w:t xml:space="preserve"> Indigenous Rights Inc.</w:t>
      </w:r>
    </w:p>
    <w:p w14:paraId="67CB3056" w14:textId="77777777" w:rsidR="005F1498" w:rsidRPr="005F1498" w:rsidRDefault="005F1498" w:rsidP="005F1498">
      <w:pPr>
        <w:rPr>
          <w:lang w:val="en-CA"/>
        </w:rPr>
      </w:pPr>
      <w:proofErr w:type="spellStart"/>
      <w:r w:rsidRPr="005F1498">
        <w:rPr>
          <w:lang w:val="en-CA"/>
        </w:rPr>
        <w:t>Geleceği</w:t>
      </w:r>
      <w:proofErr w:type="spellEnd"/>
      <w:r w:rsidRPr="005F1498">
        <w:rPr>
          <w:lang w:val="en-CA"/>
        </w:rPr>
        <w:t xml:space="preserve"> </w:t>
      </w:r>
      <w:proofErr w:type="spellStart"/>
      <w:r w:rsidRPr="005F1498">
        <w:rPr>
          <w:lang w:val="en-CA"/>
        </w:rPr>
        <w:t>Önemseyenler</w:t>
      </w:r>
      <w:proofErr w:type="spellEnd"/>
      <w:r w:rsidRPr="005F1498">
        <w:rPr>
          <w:lang w:val="en-CA"/>
        </w:rPr>
        <w:t xml:space="preserve"> </w:t>
      </w:r>
      <w:proofErr w:type="spellStart"/>
      <w:r w:rsidRPr="005F1498">
        <w:rPr>
          <w:lang w:val="en-CA"/>
        </w:rPr>
        <w:t>Derneği</w:t>
      </w:r>
      <w:proofErr w:type="spellEnd"/>
      <w:r w:rsidRPr="005F1498">
        <w:rPr>
          <w:lang w:val="en-CA"/>
        </w:rPr>
        <w:t xml:space="preserve"> (GÖNDER) / People Caring for the Future (CARFU)</w:t>
      </w:r>
    </w:p>
    <w:p w14:paraId="790A30C0" w14:textId="77777777" w:rsidR="005F1498" w:rsidRPr="005F1498" w:rsidRDefault="005F1498" w:rsidP="005F1498">
      <w:pPr>
        <w:rPr>
          <w:lang w:val="es-ES"/>
        </w:rPr>
      </w:pPr>
      <w:proofErr w:type="spellStart"/>
      <w:r w:rsidRPr="005F1498">
        <w:rPr>
          <w:lang w:val="es-ES"/>
        </w:rPr>
        <w:t>Geledés</w:t>
      </w:r>
      <w:proofErr w:type="spellEnd"/>
      <w:r w:rsidRPr="005F1498">
        <w:rPr>
          <w:lang w:val="es-ES"/>
        </w:rPr>
        <w:t xml:space="preserve"> – Instituto da </w:t>
      </w:r>
      <w:proofErr w:type="spellStart"/>
      <w:r w:rsidRPr="005F1498">
        <w:rPr>
          <w:lang w:val="es-ES"/>
        </w:rPr>
        <w:t>Mulher</w:t>
      </w:r>
      <w:proofErr w:type="spellEnd"/>
      <w:r w:rsidRPr="005F1498">
        <w:rPr>
          <w:lang w:val="es-ES"/>
        </w:rPr>
        <w:t xml:space="preserve"> Negra</w:t>
      </w:r>
    </w:p>
    <w:p w14:paraId="16FD29F7" w14:textId="77777777" w:rsidR="005F1498" w:rsidRPr="005F1498" w:rsidRDefault="005F1498" w:rsidP="005F1498">
      <w:pPr>
        <w:rPr>
          <w:lang w:val="es-ES"/>
        </w:rPr>
      </w:pPr>
      <w:r w:rsidRPr="005F1498">
        <w:rPr>
          <w:lang w:val="es-ES"/>
        </w:rPr>
        <w:t xml:space="preserve">Geneva </w:t>
      </w:r>
      <w:proofErr w:type="spellStart"/>
      <w:r w:rsidRPr="005F1498">
        <w:rPr>
          <w:lang w:val="es-ES"/>
        </w:rPr>
        <w:t>Graduate</w:t>
      </w:r>
      <w:proofErr w:type="spellEnd"/>
      <w:r w:rsidRPr="005F1498">
        <w:rPr>
          <w:lang w:val="es-ES"/>
        </w:rPr>
        <w:t xml:space="preserve"> </w:t>
      </w:r>
      <w:proofErr w:type="spellStart"/>
      <w:r w:rsidRPr="005F1498">
        <w:rPr>
          <w:lang w:val="es-ES"/>
        </w:rPr>
        <w:t>Institute</w:t>
      </w:r>
      <w:proofErr w:type="spellEnd"/>
    </w:p>
    <w:p w14:paraId="093FB815" w14:textId="77777777" w:rsidR="005F1498" w:rsidRPr="005F1498" w:rsidRDefault="005F1498" w:rsidP="005F1498">
      <w:pPr>
        <w:rPr>
          <w:lang w:val="en-CA"/>
        </w:rPr>
      </w:pPr>
      <w:r w:rsidRPr="005F1498">
        <w:rPr>
          <w:lang w:val="en-CA"/>
        </w:rPr>
        <w:t>Genomic Biodiversity Knowledge for Resilient Ecosystems - G-BIKE</w:t>
      </w:r>
    </w:p>
    <w:p w14:paraId="6C85BED0" w14:textId="77777777" w:rsidR="005F1498" w:rsidRPr="005F1498" w:rsidRDefault="005F1498" w:rsidP="005F1498">
      <w:pPr>
        <w:rPr>
          <w:lang w:val="en-CA"/>
        </w:rPr>
      </w:pPr>
      <w:r w:rsidRPr="005F1498">
        <w:rPr>
          <w:lang w:val="en-CA"/>
        </w:rPr>
        <w:t>German Institute of Development and Sustainability</w:t>
      </w:r>
    </w:p>
    <w:p w14:paraId="61F632D0" w14:textId="77777777" w:rsidR="005F1498" w:rsidRPr="005F1498" w:rsidRDefault="005F1498" w:rsidP="005F1498">
      <w:pPr>
        <w:rPr>
          <w:lang w:val="en-CA"/>
        </w:rPr>
      </w:pPr>
      <w:r w:rsidRPr="005F1498">
        <w:rPr>
          <w:lang w:val="en-CA"/>
        </w:rPr>
        <w:t>German Research Foundation</w:t>
      </w:r>
    </w:p>
    <w:p w14:paraId="3D083C24" w14:textId="77777777" w:rsidR="005F1498" w:rsidRPr="005F1498" w:rsidRDefault="005F1498" w:rsidP="005F1498">
      <w:pPr>
        <w:rPr>
          <w:lang w:val="en-CA"/>
        </w:rPr>
      </w:pPr>
      <w:r w:rsidRPr="005F1498">
        <w:rPr>
          <w:lang w:val="en-CA"/>
        </w:rPr>
        <w:t>Ghent University</w:t>
      </w:r>
    </w:p>
    <w:p w14:paraId="7FF7FE1A" w14:textId="77777777" w:rsidR="005F1498" w:rsidRPr="005F1498" w:rsidRDefault="005F1498" w:rsidP="005F1498">
      <w:pPr>
        <w:rPr>
          <w:lang w:val="en-CA"/>
        </w:rPr>
      </w:pPr>
      <w:r w:rsidRPr="005F1498">
        <w:rPr>
          <w:lang w:val="en-CA"/>
        </w:rPr>
        <w:t>Global Alliance for the Future of Food</w:t>
      </w:r>
    </w:p>
    <w:p w14:paraId="67DC2128" w14:textId="77777777" w:rsidR="005F1498" w:rsidRPr="005F1498" w:rsidRDefault="005F1498" w:rsidP="005F1498">
      <w:pPr>
        <w:rPr>
          <w:lang w:val="en-CA"/>
        </w:rPr>
      </w:pPr>
      <w:r w:rsidRPr="005F1498">
        <w:rPr>
          <w:lang w:val="en-CA"/>
        </w:rPr>
        <w:t>Global Canopy</w:t>
      </w:r>
    </w:p>
    <w:p w14:paraId="02F0E329" w14:textId="77777777" w:rsidR="005F1498" w:rsidRPr="005F1498" w:rsidRDefault="005F1498" w:rsidP="005F1498">
      <w:pPr>
        <w:rPr>
          <w:lang w:val="en-CA"/>
        </w:rPr>
      </w:pPr>
      <w:r w:rsidRPr="005F1498">
        <w:rPr>
          <w:lang w:val="en-CA"/>
        </w:rPr>
        <w:t>Global Challenges Foundation</w:t>
      </w:r>
    </w:p>
    <w:p w14:paraId="6E475763" w14:textId="77777777" w:rsidR="005F1498" w:rsidRPr="005F1498" w:rsidRDefault="005F1498" w:rsidP="005F1498">
      <w:pPr>
        <w:rPr>
          <w:lang w:val="en-CA"/>
        </w:rPr>
      </w:pPr>
      <w:r w:rsidRPr="005F1498">
        <w:rPr>
          <w:lang w:val="en-CA"/>
        </w:rPr>
        <w:t>Global Energy Interconnection Development and Cooperation Organization</w:t>
      </w:r>
    </w:p>
    <w:p w14:paraId="41F05359" w14:textId="77777777" w:rsidR="005F1498" w:rsidRPr="00160E3E" w:rsidRDefault="005F1498" w:rsidP="005F1498">
      <w:pPr>
        <w:rPr>
          <w:lang w:val="en-CA"/>
        </w:rPr>
      </w:pPr>
      <w:r w:rsidRPr="00160E3E">
        <w:rPr>
          <w:lang w:val="en-CA"/>
        </w:rPr>
        <w:t>Global Environment Centre</w:t>
      </w:r>
    </w:p>
    <w:p w14:paraId="3BBA5AC5" w14:textId="77777777" w:rsidR="005F1498" w:rsidRPr="00160E3E" w:rsidRDefault="005F1498" w:rsidP="005F1498">
      <w:pPr>
        <w:rPr>
          <w:lang w:val="en-CA"/>
        </w:rPr>
      </w:pPr>
      <w:r w:rsidRPr="00160E3E">
        <w:rPr>
          <w:lang w:val="en-CA"/>
        </w:rPr>
        <w:t>Global Forest Coalition</w:t>
      </w:r>
    </w:p>
    <w:p w14:paraId="7738FE72" w14:textId="77777777" w:rsidR="005F1498" w:rsidRPr="005F1498" w:rsidRDefault="005F1498" w:rsidP="005F1498">
      <w:pPr>
        <w:rPr>
          <w:lang w:val="en-CA"/>
        </w:rPr>
      </w:pPr>
      <w:r w:rsidRPr="005F1498">
        <w:rPr>
          <w:lang w:val="en-CA"/>
        </w:rPr>
        <w:t xml:space="preserve">Global </w:t>
      </w:r>
      <w:proofErr w:type="spellStart"/>
      <w:r w:rsidRPr="005F1498">
        <w:rPr>
          <w:lang w:val="en-CA"/>
        </w:rPr>
        <w:t>Greengrants</w:t>
      </w:r>
      <w:proofErr w:type="spellEnd"/>
      <w:r w:rsidRPr="005F1498">
        <w:rPr>
          <w:lang w:val="en-CA"/>
        </w:rPr>
        <w:t xml:space="preserve"> Fund UK</w:t>
      </w:r>
    </w:p>
    <w:p w14:paraId="6086552C" w14:textId="77777777" w:rsidR="005F1498" w:rsidRPr="005F1498" w:rsidRDefault="005F1498" w:rsidP="005F1498">
      <w:pPr>
        <w:rPr>
          <w:lang w:val="en-CA"/>
        </w:rPr>
      </w:pPr>
      <w:r w:rsidRPr="005F1498">
        <w:rPr>
          <w:lang w:val="en-CA"/>
        </w:rPr>
        <w:t>Global Greens</w:t>
      </w:r>
    </w:p>
    <w:p w14:paraId="1C7E5945" w14:textId="77777777" w:rsidR="005F1498" w:rsidRPr="005F1498" w:rsidRDefault="005F1498" w:rsidP="005F1498">
      <w:pPr>
        <w:rPr>
          <w:lang w:val="en-CA"/>
        </w:rPr>
      </w:pPr>
      <w:r w:rsidRPr="005F1498">
        <w:rPr>
          <w:lang w:val="en-CA"/>
        </w:rPr>
        <w:t>Global Industry Coalition</w:t>
      </w:r>
    </w:p>
    <w:p w14:paraId="36336F34" w14:textId="77777777" w:rsidR="005F1498" w:rsidRPr="005F1498" w:rsidRDefault="005F1498" w:rsidP="005F1498">
      <w:pPr>
        <w:rPr>
          <w:lang w:val="en-CA"/>
        </w:rPr>
      </w:pPr>
      <w:r w:rsidRPr="005F1498">
        <w:rPr>
          <w:lang w:val="en-CA"/>
        </w:rPr>
        <w:t>Global Initiative Against Transnational Organized Crime</w:t>
      </w:r>
    </w:p>
    <w:p w14:paraId="6E3DEE23" w14:textId="77777777" w:rsidR="005F1498" w:rsidRPr="005F1498" w:rsidRDefault="005F1498" w:rsidP="005F1498">
      <w:pPr>
        <w:rPr>
          <w:lang w:val="en-CA"/>
        </w:rPr>
      </w:pPr>
      <w:r w:rsidRPr="005F1498">
        <w:rPr>
          <w:lang w:val="en-CA"/>
        </w:rPr>
        <w:t>Global Justice Ecology Project</w:t>
      </w:r>
    </w:p>
    <w:p w14:paraId="58E5A328" w14:textId="77777777" w:rsidR="005F1498" w:rsidRPr="005F1498" w:rsidRDefault="005F1498" w:rsidP="005F1498">
      <w:pPr>
        <w:rPr>
          <w:lang w:val="en-CA"/>
        </w:rPr>
      </w:pPr>
      <w:r w:rsidRPr="005F1498">
        <w:rPr>
          <w:lang w:val="en-CA"/>
        </w:rPr>
        <w:t>Global Ocean Biodiversity Initiative/Seascape Consultants Ltd</w:t>
      </w:r>
    </w:p>
    <w:p w14:paraId="7CB12BD7" w14:textId="77777777" w:rsidR="005F1498" w:rsidRPr="005F1498" w:rsidRDefault="005F1498" w:rsidP="005F1498">
      <w:pPr>
        <w:rPr>
          <w:lang w:val="en-CA"/>
        </w:rPr>
      </w:pPr>
      <w:r w:rsidRPr="005F1498">
        <w:rPr>
          <w:lang w:val="en-CA"/>
        </w:rPr>
        <w:t>Global Reporting Initiative</w:t>
      </w:r>
    </w:p>
    <w:p w14:paraId="33EBD00A" w14:textId="77777777" w:rsidR="005F1498" w:rsidRPr="005F1498" w:rsidRDefault="005F1498" w:rsidP="005F1498">
      <w:pPr>
        <w:rPr>
          <w:lang w:val="en-CA"/>
        </w:rPr>
      </w:pPr>
      <w:r w:rsidRPr="005F1498">
        <w:rPr>
          <w:lang w:val="en-CA"/>
        </w:rPr>
        <w:t>Global Witness</w:t>
      </w:r>
    </w:p>
    <w:p w14:paraId="7898F010" w14:textId="77777777" w:rsidR="005F1498" w:rsidRPr="005F1498" w:rsidRDefault="005F1498" w:rsidP="005F1498">
      <w:pPr>
        <w:rPr>
          <w:lang w:val="en-CA"/>
        </w:rPr>
      </w:pPr>
      <w:r w:rsidRPr="005F1498">
        <w:rPr>
          <w:lang w:val="en-CA"/>
        </w:rPr>
        <w:t>Global Youth Biodiversity Network (FAR)</w:t>
      </w:r>
    </w:p>
    <w:p w14:paraId="1E3E8D40" w14:textId="77777777" w:rsidR="005F1498" w:rsidRPr="005F1498" w:rsidRDefault="005F1498" w:rsidP="005F1498">
      <w:pPr>
        <w:rPr>
          <w:lang w:val="en-CA"/>
        </w:rPr>
      </w:pPr>
      <w:r w:rsidRPr="005F1498">
        <w:rPr>
          <w:lang w:val="en-CA"/>
        </w:rPr>
        <w:t>Global Youth Online Union</w:t>
      </w:r>
    </w:p>
    <w:p w14:paraId="60BD9867" w14:textId="77777777" w:rsidR="005F1498" w:rsidRPr="005F1498" w:rsidRDefault="005F1498" w:rsidP="005F1498">
      <w:pPr>
        <w:rPr>
          <w:lang w:val="en-CA"/>
        </w:rPr>
      </w:pPr>
      <w:r w:rsidRPr="005F1498">
        <w:rPr>
          <w:lang w:val="en-CA"/>
        </w:rPr>
        <w:t>Good Governance Protection Forum</w:t>
      </w:r>
    </w:p>
    <w:p w14:paraId="648CA48C" w14:textId="77777777" w:rsidR="005F1498" w:rsidRPr="005F1498" w:rsidRDefault="005F1498" w:rsidP="005F1498">
      <w:pPr>
        <w:rPr>
          <w:lang w:val="en-CA"/>
        </w:rPr>
      </w:pPr>
      <w:r w:rsidRPr="005F1498">
        <w:rPr>
          <w:lang w:val="en-CA"/>
        </w:rPr>
        <w:t>GOT OCEAN INC.</w:t>
      </w:r>
    </w:p>
    <w:p w14:paraId="029175BD" w14:textId="77777777" w:rsidR="005F1498" w:rsidRPr="005F1498" w:rsidRDefault="005F1498" w:rsidP="005F1498">
      <w:pPr>
        <w:rPr>
          <w:lang w:val="en-CA"/>
        </w:rPr>
      </w:pPr>
      <w:r w:rsidRPr="005F1498">
        <w:rPr>
          <w:lang w:val="en-CA"/>
        </w:rPr>
        <w:t>Grassroot Wealth Education Initiative</w:t>
      </w:r>
    </w:p>
    <w:p w14:paraId="215E9633" w14:textId="77777777" w:rsidR="005F1498" w:rsidRPr="005F1498" w:rsidRDefault="005F1498" w:rsidP="005F1498">
      <w:pPr>
        <w:rPr>
          <w:lang w:val="en-CA"/>
        </w:rPr>
      </w:pPr>
      <w:r w:rsidRPr="005F1498">
        <w:rPr>
          <w:lang w:val="en-CA"/>
        </w:rPr>
        <w:t>Green Armenia Environmental Educational NGO</w:t>
      </w:r>
    </w:p>
    <w:p w14:paraId="44B4E165" w14:textId="77777777" w:rsidR="005F1498" w:rsidRPr="005F1498" w:rsidRDefault="005F1498" w:rsidP="005F1498">
      <w:pPr>
        <w:rPr>
          <w:lang w:val="en-CA"/>
        </w:rPr>
      </w:pPr>
      <w:r w:rsidRPr="005F1498">
        <w:rPr>
          <w:lang w:val="en-CA"/>
        </w:rPr>
        <w:t>Green Finance Institute</w:t>
      </w:r>
    </w:p>
    <w:p w14:paraId="6A37B961" w14:textId="77777777" w:rsidR="005F1498" w:rsidRPr="005F1498" w:rsidRDefault="005F1498" w:rsidP="005F1498">
      <w:pPr>
        <w:rPr>
          <w:lang w:val="en-CA"/>
        </w:rPr>
      </w:pPr>
      <w:r w:rsidRPr="005F1498">
        <w:rPr>
          <w:lang w:val="en-CA"/>
        </w:rPr>
        <w:t>Greenpeace International</w:t>
      </w:r>
    </w:p>
    <w:p w14:paraId="76CFA855" w14:textId="77777777" w:rsidR="005F1498" w:rsidRPr="005F1498" w:rsidRDefault="005F1498" w:rsidP="005F1498">
      <w:pPr>
        <w:rPr>
          <w:lang w:val="en-CA"/>
        </w:rPr>
      </w:pPr>
      <w:r w:rsidRPr="005F1498">
        <w:rPr>
          <w:lang w:val="en-CA"/>
        </w:rPr>
        <w:t>Griffith University</w:t>
      </w:r>
    </w:p>
    <w:p w14:paraId="1779CCE0" w14:textId="77777777" w:rsidR="005F1498" w:rsidRPr="005F1498" w:rsidRDefault="005F1498" w:rsidP="005F1498">
      <w:pPr>
        <w:rPr>
          <w:lang w:val="en-CA"/>
        </w:rPr>
      </w:pPr>
      <w:r w:rsidRPr="005F1498">
        <w:rPr>
          <w:lang w:val="en-CA"/>
        </w:rPr>
        <w:t>Gyumri Youth Initiative Centre</w:t>
      </w:r>
    </w:p>
    <w:p w14:paraId="36B57AED" w14:textId="77777777" w:rsidR="005F1498" w:rsidRPr="005F1498" w:rsidRDefault="005F1498" w:rsidP="005F1498">
      <w:pPr>
        <w:rPr>
          <w:lang w:val="en-CA"/>
        </w:rPr>
      </w:pPr>
      <w:r w:rsidRPr="005F1498">
        <w:rPr>
          <w:lang w:val="en-CA"/>
        </w:rPr>
        <w:t>Hanns Seidel Foundation/Stiftung-Korea Office</w:t>
      </w:r>
    </w:p>
    <w:p w14:paraId="6B39AFDC" w14:textId="77777777" w:rsidR="005F1498" w:rsidRPr="005F1498" w:rsidRDefault="005F1498" w:rsidP="005F1498">
      <w:pPr>
        <w:rPr>
          <w:lang w:val="en-CA"/>
        </w:rPr>
      </w:pPr>
      <w:r w:rsidRPr="005F1498">
        <w:rPr>
          <w:lang w:val="en-CA"/>
        </w:rPr>
        <w:t>HATOF Foundation</w:t>
      </w:r>
    </w:p>
    <w:p w14:paraId="1F1C7BFE" w14:textId="77777777" w:rsidR="005F1498" w:rsidRPr="005F1498" w:rsidRDefault="005F1498" w:rsidP="005F1498">
      <w:pPr>
        <w:rPr>
          <w:lang w:val="en-CA"/>
        </w:rPr>
      </w:pPr>
      <w:r w:rsidRPr="005F1498">
        <w:rPr>
          <w:lang w:val="en-CA"/>
        </w:rPr>
        <w:t>Health in Harmony</w:t>
      </w:r>
    </w:p>
    <w:p w14:paraId="22CD767F" w14:textId="77777777" w:rsidR="005F1498" w:rsidRPr="005F1498" w:rsidRDefault="005F1498" w:rsidP="005F1498">
      <w:pPr>
        <w:rPr>
          <w:lang w:val="en-CA"/>
        </w:rPr>
      </w:pPr>
      <w:r w:rsidRPr="005F1498">
        <w:rPr>
          <w:lang w:val="en-CA"/>
        </w:rPr>
        <w:t>Heifer International</w:t>
      </w:r>
    </w:p>
    <w:p w14:paraId="3F47BAF5" w14:textId="77777777" w:rsidR="005F1498" w:rsidRPr="005F1498" w:rsidRDefault="005F1498" w:rsidP="005F1498">
      <w:pPr>
        <w:rPr>
          <w:lang w:val="en-CA"/>
        </w:rPr>
      </w:pPr>
      <w:r w:rsidRPr="005F1498">
        <w:rPr>
          <w:lang w:val="en-CA"/>
        </w:rPr>
        <w:t>Heinrich Böll Foundation</w:t>
      </w:r>
    </w:p>
    <w:p w14:paraId="3DDC1428" w14:textId="77777777" w:rsidR="005F1498" w:rsidRPr="005F1498" w:rsidRDefault="005F1498" w:rsidP="005F1498">
      <w:pPr>
        <w:rPr>
          <w:lang w:val="en-CA"/>
        </w:rPr>
      </w:pPr>
      <w:r w:rsidRPr="005F1498">
        <w:rPr>
          <w:lang w:val="en-CA"/>
        </w:rPr>
        <w:t>Hempel Foundation</w:t>
      </w:r>
    </w:p>
    <w:p w14:paraId="3EFE237D" w14:textId="77777777" w:rsidR="005F1498" w:rsidRPr="005F1498" w:rsidRDefault="005F1498" w:rsidP="005F1498">
      <w:pPr>
        <w:rPr>
          <w:lang w:val="en-CA"/>
        </w:rPr>
      </w:pPr>
      <w:r w:rsidRPr="005F1498">
        <w:rPr>
          <w:lang w:val="en-CA"/>
        </w:rPr>
        <w:t>Heriot-Watt University</w:t>
      </w:r>
    </w:p>
    <w:p w14:paraId="36A44DE6" w14:textId="77777777" w:rsidR="005F1498" w:rsidRPr="005F1498" w:rsidRDefault="005F1498" w:rsidP="005F1498">
      <w:pPr>
        <w:rPr>
          <w:lang w:val="en-CA"/>
        </w:rPr>
      </w:pPr>
      <w:r w:rsidRPr="005F1498">
        <w:rPr>
          <w:lang w:val="en-CA"/>
        </w:rPr>
        <w:t>High Ambition Coalition for Nature and People</w:t>
      </w:r>
    </w:p>
    <w:p w14:paraId="584D4213" w14:textId="77777777" w:rsidR="005F1498" w:rsidRPr="005F1498" w:rsidRDefault="005F1498" w:rsidP="005F1498">
      <w:pPr>
        <w:rPr>
          <w:lang w:val="en-CA"/>
        </w:rPr>
      </w:pPr>
      <w:r w:rsidRPr="005F1498">
        <w:rPr>
          <w:lang w:val="en-CA"/>
        </w:rPr>
        <w:t>High Conservation Value Network</w:t>
      </w:r>
    </w:p>
    <w:p w14:paraId="26ECC4B8" w14:textId="77777777" w:rsidR="005F1498" w:rsidRPr="005F1498" w:rsidRDefault="005F1498" w:rsidP="005F1498">
      <w:pPr>
        <w:rPr>
          <w:lang w:val="en-CA"/>
        </w:rPr>
      </w:pPr>
      <w:r w:rsidRPr="005F1498">
        <w:rPr>
          <w:lang w:val="en-CA"/>
        </w:rPr>
        <w:t>High Seas Alliance</w:t>
      </w:r>
    </w:p>
    <w:p w14:paraId="64439D4F" w14:textId="77777777" w:rsidR="005F1498" w:rsidRPr="005F1498" w:rsidRDefault="005F1498" w:rsidP="005F1498">
      <w:pPr>
        <w:rPr>
          <w:lang w:val="en-CA"/>
        </w:rPr>
      </w:pPr>
      <w:r w:rsidRPr="005F1498">
        <w:rPr>
          <w:lang w:val="en-CA"/>
        </w:rPr>
        <w:t>Hrant Dink Foundation</w:t>
      </w:r>
    </w:p>
    <w:p w14:paraId="10F6D112" w14:textId="77777777" w:rsidR="005F1498" w:rsidRPr="005F1498" w:rsidRDefault="005F1498" w:rsidP="005F1498">
      <w:pPr>
        <w:rPr>
          <w:lang w:val="en-CA"/>
        </w:rPr>
      </w:pPr>
      <w:r w:rsidRPr="005F1498">
        <w:rPr>
          <w:lang w:val="en-CA"/>
        </w:rPr>
        <w:t>Human Environmental Association for Development</w:t>
      </w:r>
    </w:p>
    <w:p w14:paraId="67BF4C32" w14:textId="77777777" w:rsidR="005F1498" w:rsidRPr="005F1498" w:rsidRDefault="005F1498" w:rsidP="005F1498">
      <w:pPr>
        <w:rPr>
          <w:lang w:val="en-CA"/>
        </w:rPr>
      </w:pPr>
      <w:r w:rsidRPr="005F1498">
        <w:rPr>
          <w:lang w:val="en-CA"/>
        </w:rPr>
        <w:t>Humanitarian Organization for Poverty Eradication</w:t>
      </w:r>
    </w:p>
    <w:p w14:paraId="30DAFDE5" w14:textId="77777777" w:rsidR="005F1498" w:rsidRPr="005F1498" w:rsidRDefault="005F1498" w:rsidP="005F1498">
      <w:pPr>
        <w:rPr>
          <w:lang w:val="en-CA"/>
        </w:rPr>
      </w:pPr>
      <w:r w:rsidRPr="005F1498">
        <w:rPr>
          <w:lang w:val="en-CA"/>
        </w:rPr>
        <w:t>IBON International Foundation</w:t>
      </w:r>
    </w:p>
    <w:p w14:paraId="5C4B0AF6" w14:textId="77777777" w:rsidR="005F1498" w:rsidRPr="005F1498" w:rsidRDefault="005F1498" w:rsidP="005F1498">
      <w:pPr>
        <w:rPr>
          <w:lang w:val="en-CA"/>
        </w:rPr>
      </w:pPr>
      <w:r w:rsidRPr="005F1498">
        <w:rPr>
          <w:lang w:val="en-CA"/>
        </w:rPr>
        <w:t>ICCA Consortium</w:t>
      </w:r>
    </w:p>
    <w:p w14:paraId="45F0783A" w14:textId="77777777" w:rsidR="005F1498" w:rsidRPr="005F1498" w:rsidRDefault="005F1498" w:rsidP="005F1498">
      <w:pPr>
        <w:rPr>
          <w:lang w:val="en-CA"/>
        </w:rPr>
      </w:pPr>
      <w:proofErr w:type="spellStart"/>
      <w:r w:rsidRPr="005F1498">
        <w:rPr>
          <w:lang w:val="en-CA"/>
        </w:rPr>
        <w:t>Ifakara</w:t>
      </w:r>
      <w:proofErr w:type="spellEnd"/>
      <w:r w:rsidRPr="005F1498">
        <w:rPr>
          <w:lang w:val="en-CA"/>
        </w:rPr>
        <w:t xml:space="preserve"> Health Institute</w:t>
      </w:r>
    </w:p>
    <w:p w14:paraId="35412263" w14:textId="77777777" w:rsidR="005F1498" w:rsidRPr="005F1498" w:rsidRDefault="005F1498" w:rsidP="005F1498">
      <w:pPr>
        <w:rPr>
          <w:lang w:val="en-CA"/>
        </w:rPr>
      </w:pPr>
      <w:proofErr w:type="spellStart"/>
      <w:r w:rsidRPr="005F1498">
        <w:rPr>
          <w:lang w:val="en-CA"/>
        </w:rPr>
        <w:t>Ilbirs</w:t>
      </w:r>
      <w:proofErr w:type="spellEnd"/>
      <w:r w:rsidRPr="005F1498">
        <w:rPr>
          <w:lang w:val="en-CA"/>
        </w:rPr>
        <w:t xml:space="preserve"> Foundation</w:t>
      </w:r>
    </w:p>
    <w:p w14:paraId="1ED0F739" w14:textId="77777777" w:rsidR="005F1498" w:rsidRPr="005F1498" w:rsidRDefault="005F1498" w:rsidP="005F1498">
      <w:pPr>
        <w:rPr>
          <w:lang w:val="en-CA"/>
        </w:rPr>
      </w:pPr>
      <w:r w:rsidRPr="005F1498">
        <w:rPr>
          <w:lang w:val="en-CA"/>
        </w:rPr>
        <w:t>Images for Inclusion inc.</w:t>
      </w:r>
    </w:p>
    <w:p w14:paraId="51A91594" w14:textId="77777777" w:rsidR="005F1498" w:rsidRPr="005F1498" w:rsidRDefault="005F1498" w:rsidP="005F1498">
      <w:pPr>
        <w:rPr>
          <w:lang w:val="en-CA"/>
        </w:rPr>
      </w:pPr>
      <w:r w:rsidRPr="005F1498">
        <w:rPr>
          <w:lang w:val="en-CA"/>
        </w:rPr>
        <w:t>Imperial College London</w:t>
      </w:r>
    </w:p>
    <w:p w14:paraId="5EADC0BB" w14:textId="77777777" w:rsidR="005F1498" w:rsidRPr="005F1498" w:rsidRDefault="005F1498" w:rsidP="005F1498">
      <w:pPr>
        <w:rPr>
          <w:lang w:val="en-CA"/>
        </w:rPr>
      </w:pPr>
      <w:r w:rsidRPr="005F1498">
        <w:rPr>
          <w:lang w:val="en-CA"/>
        </w:rPr>
        <w:t>Improve Your Society Organization</w:t>
      </w:r>
    </w:p>
    <w:p w14:paraId="4AC7AA56" w14:textId="77777777" w:rsidR="005F1498" w:rsidRPr="005F1498" w:rsidRDefault="005F1498" w:rsidP="005F1498">
      <w:pPr>
        <w:rPr>
          <w:lang w:val="en-CA"/>
        </w:rPr>
      </w:pPr>
      <w:r w:rsidRPr="005F1498">
        <w:rPr>
          <w:lang w:val="en-CA"/>
        </w:rPr>
        <w:t>Independent International Legal Advocates</w:t>
      </w:r>
    </w:p>
    <w:p w14:paraId="68DE8E5D" w14:textId="77777777" w:rsidR="005F1498" w:rsidRPr="005F1498" w:rsidRDefault="005F1498" w:rsidP="005F1498">
      <w:pPr>
        <w:rPr>
          <w:lang w:val="en-CA"/>
        </w:rPr>
      </w:pPr>
      <w:r w:rsidRPr="005F1498">
        <w:rPr>
          <w:lang w:val="en-CA"/>
        </w:rPr>
        <w:t>Indigenous Determinants of Health Alliance</w:t>
      </w:r>
    </w:p>
    <w:p w14:paraId="3D087FEB" w14:textId="77777777" w:rsidR="005F1498" w:rsidRPr="005F1498" w:rsidRDefault="005F1498" w:rsidP="005F1498">
      <w:pPr>
        <w:rPr>
          <w:lang w:val="en-CA"/>
        </w:rPr>
      </w:pPr>
      <w:r w:rsidRPr="005F1498">
        <w:rPr>
          <w:lang w:val="en-CA"/>
        </w:rPr>
        <w:t>Indigenous Environmental Network</w:t>
      </w:r>
    </w:p>
    <w:p w14:paraId="0A203710" w14:textId="77777777" w:rsidR="005F1498" w:rsidRPr="005F1498" w:rsidRDefault="005F1498" w:rsidP="005F1498">
      <w:pPr>
        <w:rPr>
          <w:lang w:val="en-CA"/>
        </w:rPr>
      </w:pPr>
      <w:r w:rsidRPr="005F1498">
        <w:rPr>
          <w:lang w:val="en-CA"/>
        </w:rPr>
        <w:t>Indigenous Information Network</w:t>
      </w:r>
    </w:p>
    <w:p w14:paraId="10ED0861" w14:textId="77777777" w:rsidR="005F1498" w:rsidRPr="005F1498" w:rsidRDefault="005F1498" w:rsidP="005F1498">
      <w:pPr>
        <w:rPr>
          <w:lang w:val="en-CA"/>
        </w:rPr>
      </w:pPr>
      <w:r w:rsidRPr="005F1498">
        <w:rPr>
          <w:lang w:val="en-CA"/>
        </w:rPr>
        <w:t>Indigenous Leadership Initiative</w:t>
      </w:r>
    </w:p>
    <w:p w14:paraId="7067211D" w14:textId="77777777" w:rsidR="005F1498" w:rsidRPr="005F1498" w:rsidRDefault="005F1498" w:rsidP="005F1498">
      <w:pPr>
        <w:rPr>
          <w:lang w:val="en-CA"/>
        </w:rPr>
      </w:pPr>
      <w:r w:rsidRPr="005F1498">
        <w:rPr>
          <w:lang w:val="en-CA"/>
        </w:rPr>
        <w:t>Indigenous Movement for Peace Advancement and Conflict Transformation</w:t>
      </w:r>
    </w:p>
    <w:p w14:paraId="3F6E585C" w14:textId="77777777" w:rsidR="005F1498" w:rsidRPr="005F1498" w:rsidRDefault="005F1498" w:rsidP="005F1498">
      <w:pPr>
        <w:rPr>
          <w:lang w:val="en-CA"/>
        </w:rPr>
      </w:pPr>
      <w:r w:rsidRPr="005F1498">
        <w:rPr>
          <w:lang w:val="en-CA"/>
        </w:rPr>
        <w:t>Indigenous People’s Climate Justice Forum</w:t>
      </w:r>
    </w:p>
    <w:p w14:paraId="0740A0F6" w14:textId="77777777" w:rsidR="005F1498" w:rsidRPr="005F1498" w:rsidRDefault="005F1498" w:rsidP="005F1498">
      <w:pPr>
        <w:rPr>
          <w:lang w:val="en-CA"/>
        </w:rPr>
      </w:pPr>
      <w:r w:rsidRPr="005F1498">
        <w:rPr>
          <w:lang w:val="en-CA"/>
        </w:rPr>
        <w:t>Indigenous Peoples of Africa Coordinating Committee</w:t>
      </w:r>
    </w:p>
    <w:p w14:paraId="556BA12F" w14:textId="77777777" w:rsidR="005F1498" w:rsidRPr="005F1498" w:rsidRDefault="005F1498" w:rsidP="005F1498">
      <w:pPr>
        <w:rPr>
          <w:lang w:val="en-CA"/>
        </w:rPr>
      </w:pPr>
      <w:r w:rsidRPr="005F1498">
        <w:rPr>
          <w:lang w:val="en-CA"/>
        </w:rPr>
        <w:t>Indigenous Peoples Rights International</w:t>
      </w:r>
    </w:p>
    <w:p w14:paraId="1D135B2C" w14:textId="77777777" w:rsidR="005F1498" w:rsidRPr="005F1498" w:rsidRDefault="005F1498" w:rsidP="005F1498">
      <w:pPr>
        <w:rPr>
          <w:lang w:val="en-CA"/>
        </w:rPr>
      </w:pPr>
      <w:r w:rsidRPr="005F1498">
        <w:rPr>
          <w:lang w:val="en-CA"/>
        </w:rPr>
        <w:t>Indigenous Women’s Biodiversity Network</w:t>
      </w:r>
    </w:p>
    <w:p w14:paraId="0A9D6B53" w14:textId="77777777" w:rsidR="005F1498" w:rsidRPr="005F1498" w:rsidRDefault="005F1498" w:rsidP="005F1498">
      <w:pPr>
        <w:rPr>
          <w:lang w:val="en-CA"/>
        </w:rPr>
      </w:pPr>
      <w:r w:rsidRPr="005F1498">
        <w:rPr>
          <w:lang w:val="en-CA"/>
        </w:rPr>
        <w:t>Indonesian Center for Environmental Law (ICEL)</w:t>
      </w:r>
    </w:p>
    <w:p w14:paraId="542AF571" w14:textId="77777777" w:rsidR="005F1498" w:rsidRDefault="005F1498" w:rsidP="005F1498">
      <w:pPr>
        <w:rPr>
          <w:lang w:val="en-CA"/>
        </w:rPr>
      </w:pPr>
      <w:r w:rsidRPr="005F1498">
        <w:rPr>
          <w:lang w:val="en-CA"/>
        </w:rPr>
        <w:t>Initiative for Development and Empowerment Axis</w:t>
      </w:r>
    </w:p>
    <w:p w14:paraId="0BF537BA" w14:textId="094BA5E4" w:rsidR="009B4302" w:rsidRPr="005F1498" w:rsidRDefault="009B4302" w:rsidP="005F1498">
      <w:pPr>
        <w:rPr>
          <w:lang w:val="en-CA"/>
        </w:rPr>
      </w:pPr>
      <w:r w:rsidRPr="009B4302">
        <w:rPr>
          <w:lang w:val="en-CA"/>
        </w:rPr>
        <w:t>Innovative Solutions for Sustainable Development of Communities (ISSD)</w:t>
      </w:r>
    </w:p>
    <w:p w14:paraId="0F16C2ED" w14:textId="77777777" w:rsidR="005F1498" w:rsidRPr="005F1498" w:rsidRDefault="005F1498" w:rsidP="005F1498">
      <w:pPr>
        <w:rPr>
          <w:lang w:val="fr-CA"/>
        </w:rPr>
      </w:pPr>
      <w:r w:rsidRPr="005F1498">
        <w:rPr>
          <w:lang w:val="fr-CA"/>
        </w:rPr>
        <w:t>Institut de la Finance Durable</w:t>
      </w:r>
    </w:p>
    <w:p w14:paraId="7740AD86" w14:textId="77777777" w:rsidR="005F1498" w:rsidRPr="005F1498" w:rsidRDefault="005F1498" w:rsidP="005F1498">
      <w:pPr>
        <w:rPr>
          <w:lang w:val="fr-CA"/>
        </w:rPr>
      </w:pPr>
      <w:r w:rsidRPr="005F1498">
        <w:rPr>
          <w:lang w:val="fr-CA"/>
        </w:rPr>
        <w:t>Institut du développement durable et des relations internationales</w:t>
      </w:r>
    </w:p>
    <w:p w14:paraId="074DED10" w14:textId="77777777" w:rsidR="005F1498" w:rsidRPr="005F1498" w:rsidRDefault="005F1498" w:rsidP="005F1498">
      <w:pPr>
        <w:rPr>
          <w:lang w:val="en-CA"/>
        </w:rPr>
      </w:pPr>
      <w:r w:rsidRPr="005F1498">
        <w:rPr>
          <w:lang w:val="en-CA"/>
        </w:rPr>
        <w:t>Institute for Biodiversity Network</w:t>
      </w:r>
    </w:p>
    <w:p w14:paraId="538C2A32" w14:textId="77777777" w:rsidR="005F1498" w:rsidRPr="005F1498" w:rsidRDefault="005F1498" w:rsidP="005F1498">
      <w:pPr>
        <w:rPr>
          <w:lang w:val="en-CA"/>
        </w:rPr>
      </w:pPr>
      <w:r w:rsidRPr="005F1498">
        <w:rPr>
          <w:lang w:val="en-CA"/>
        </w:rPr>
        <w:t>Institute for Environment and Sustainable Development</w:t>
      </w:r>
    </w:p>
    <w:p w14:paraId="433BA086" w14:textId="77777777" w:rsidR="005F1498" w:rsidRPr="005F1498" w:rsidRDefault="005F1498" w:rsidP="005F1498">
      <w:pPr>
        <w:rPr>
          <w:lang w:val="en-CA"/>
        </w:rPr>
      </w:pPr>
      <w:r w:rsidRPr="005F1498">
        <w:rPr>
          <w:lang w:val="en-CA"/>
        </w:rPr>
        <w:t>Institute for Global Environmental Strategies</w:t>
      </w:r>
    </w:p>
    <w:p w14:paraId="6189FEC8" w14:textId="77777777" w:rsidR="005F1498" w:rsidRPr="005F1498" w:rsidRDefault="005F1498" w:rsidP="005F1498">
      <w:pPr>
        <w:rPr>
          <w:lang w:val="en-CA"/>
        </w:rPr>
      </w:pPr>
      <w:r w:rsidRPr="005F1498">
        <w:rPr>
          <w:lang w:val="en-CA"/>
        </w:rPr>
        <w:t>Institute of Environmental Studies - Vrije Universiteit Amsterdam</w:t>
      </w:r>
    </w:p>
    <w:p w14:paraId="06003127" w14:textId="77777777" w:rsidR="005F1498" w:rsidRPr="005F1498" w:rsidRDefault="005F1498" w:rsidP="005F1498">
      <w:pPr>
        <w:rPr>
          <w:lang w:val="en-CA"/>
        </w:rPr>
      </w:pPr>
      <w:r w:rsidRPr="005F1498">
        <w:rPr>
          <w:lang w:val="en-CA"/>
        </w:rPr>
        <w:t>Institute of Finance and Sustainability</w:t>
      </w:r>
    </w:p>
    <w:p w14:paraId="506A4742" w14:textId="77777777" w:rsidR="005F1498" w:rsidRPr="005F1498" w:rsidRDefault="005F1498" w:rsidP="005F1498">
      <w:pPr>
        <w:rPr>
          <w:lang w:val="en-CA"/>
        </w:rPr>
      </w:pPr>
      <w:r w:rsidRPr="005F1498">
        <w:rPr>
          <w:lang w:val="en-CA"/>
        </w:rPr>
        <w:t>Institute of Sustainability and Environmental Professionals</w:t>
      </w:r>
    </w:p>
    <w:p w14:paraId="183CA19F" w14:textId="77777777" w:rsidR="005F1498" w:rsidRPr="005F1498" w:rsidRDefault="005F1498" w:rsidP="005F1498">
      <w:pPr>
        <w:rPr>
          <w:lang w:val="en-CA"/>
        </w:rPr>
      </w:pPr>
      <w:r w:rsidRPr="005F1498">
        <w:rPr>
          <w:lang w:val="en-CA"/>
        </w:rPr>
        <w:t>Institutional Investors Group on Climate Change</w:t>
      </w:r>
    </w:p>
    <w:p w14:paraId="691100CA" w14:textId="77777777" w:rsidR="005F1498" w:rsidRPr="005F1498" w:rsidRDefault="005F1498" w:rsidP="005F1498">
      <w:pPr>
        <w:rPr>
          <w:lang w:val="es-ES"/>
        </w:rPr>
      </w:pPr>
      <w:r w:rsidRPr="005F1498">
        <w:rPr>
          <w:lang w:val="es-ES"/>
        </w:rPr>
        <w:t>Instituto Alana</w:t>
      </w:r>
    </w:p>
    <w:p w14:paraId="4C582FC8" w14:textId="77777777" w:rsidR="005F1498" w:rsidRPr="005F1498" w:rsidRDefault="005F1498" w:rsidP="005F1498">
      <w:pPr>
        <w:rPr>
          <w:lang w:val="es-ES"/>
        </w:rPr>
      </w:pPr>
      <w:r w:rsidRPr="005F1498">
        <w:rPr>
          <w:lang w:val="es-ES"/>
        </w:rPr>
        <w:t xml:space="preserve">Instituto </w:t>
      </w:r>
      <w:proofErr w:type="spellStart"/>
      <w:r w:rsidRPr="005F1498">
        <w:rPr>
          <w:lang w:val="es-ES"/>
        </w:rPr>
        <w:t>Arapyau</w:t>
      </w:r>
      <w:proofErr w:type="spellEnd"/>
      <w:r w:rsidRPr="005F1498">
        <w:rPr>
          <w:lang w:val="es-ES"/>
        </w:rPr>
        <w:t xml:space="preserve"> de </w:t>
      </w:r>
      <w:proofErr w:type="spellStart"/>
      <w:r w:rsidRPr="005F1498">
        <w:rPr>
          <w:lang w:val="es-ES"/>
        </w:rPr>
        <w:t>educacao</w:t>
      </w:r>
      <w:proofErr w:type="spellEnd"/>
      <w:r w:rsidRPr="005F1498">
        <w:rPr>
          <w:lang w:val="es-ES"/>
        </w:rPr>
        <w:t xml:space="preserve"> e </w:t>
      </w:r>
      <w:proofErr w:type="spellStart"/>
      <w:r w:rsidRPr="005F1498">
        <w:rPr>
          <w:lang w:val="es-ES"/>
        </w:rPr>
        <w:t>desenvolvimento</w:t>
      </w:r>
      <w:proofErr w:type="spellEnd"/>
      <w:r w:rsidRPr="005F1498">
        <w:rPr>
          <w:lang w:val="es-ES"/>
        </w:rPr>
        <w:t xml:space="preserve"> </w:t>
      </w:r>
      <w:proofErr w:type="spellStart"/>
      <w:r w:rsidRPr="005F1498">
        <w:rPr>
          <w:lang w:val="es-ES"/>
        </w:rPr>
        <w:t>sustentavel</w:t>
      </w:r>
      <w:proofErr w:type="spellEnd"/>
      <w:r w:rsidRPr="005F1498">
        <w:rPr>
          <w:lang w:val="es-ES"/>
        </w:rPr>
        <w:t xml:space="preserve"> </w:t>
      </w:r>
    </w:p>
    <w:p w14:paraId="6E2DE2CC" w14:textId="77777777" w:rsidR="005F1498" w:rsidRPr="005F1498" w:rsidRDefault="005F1498" w:rsidP="005F1498">
      <w:pPr>
        <w:rPr>
          <w:lang w:val="es-ES"/>
        </w:rPr>
      </w:pPr>
      <w:r w:rsidRPr="005F1498">
        <w:rPr>
          <w:lang w:val="es-ES"/>
        </w:rPr>
        <w:t>Instituto de Investigación de Recursos Biológicos Alexander Von Humboldt</w:t>
      </w:r>
    </w:p>
    <w:p w14:paraId="71628F76" w14:textId="77777777" w:rsidR="005F1498" w:rsidRPr="005F1498" w:rsidRDefault="005F1498" w:rsidP="005F1498">
      <w:pPr>
        <w:rPr>
          <w:lang w:val="es-ES"/>
        </w:rPr>
      </w:pPr>
      <w:r w:rsidRPr="005F1498">
        <w:rPr>
          <w:lang w:val="es-ES"/>
        </w:rPr>
        <w:lastRenderedPageBreak/>
        <w:t xml:space="preserve">Instituto de Pesquisas </w:t>
      </w:r>
      <w:proofErr w:type="spellStart"/>
      <w:r w:rsidRPr="005F1498">
        <w:rPr>
          <w:lang w:val="es-ES"/>
        </w:rPr>
        <w:t>Ecologicas</w:t>
      </w:r>
      <w:proofErr w:type="spellEnd"/>
    </w:p>
    <w:p w14:paraId="6D269CAC" w14:textId="77777777" w:rsidR="005F1498" w:rsidRPr="005F1498" w:rsidRDefault="005F1498" w:rsidP="005F1498">
      <w:pPr>
        <w:rPr>
          <w:lang w:val="es-ES"/>
        </w:rPr>
      </w:pPr>
      <w:r w:rsidRPr="005F1498">
        <w:rPr>
          <w:lang w:val="es-ES"/>
        </w:rPr>
        <w:t xml:space="preserve">Instituto </w:t>
      </w:r>
      <w:proofErr w:type="spellStart"/>
      <w:r w:rsidRPr="005F1498">
        <w:rPr>
          <w:lang w:val="es-ES"/>
        </w:rPr>
        <w:t>Igarapé</w:t>
      </w:r>
      <w:proofErr w:type="spellEnd"/>
    </w:p>
    <w:p w14:paraId="7D556798" w14:textId="77777777" w:rsidR="005F1498" w:rsidRPr="005F1498" w:rsidRDefault="005F1498" w:rsidP="005F1498">
      <w:pPr>
        <w:rPr>
          <w:lang w:val="es-ES"/>
        </w:rPr>
      </w:pPr>
      <w:r w:rsidRPr="005F1498">
        <w:rPr>
          <w:lang w:val="es-ES"/>
        </w:rPr>
        <w:t>Instituto LIFE</w:t>
      </w:r>
    </w:p>
    <w:p w14:paraId="50742ED3" w14:textId="77777777" w:rsidR="005F1498" w:rsidRPr="005F1498" w:rsidRDefault="005F1498" w:rsidP="005F1498">
      <w:pPr>
        <w:rPr>
          <w:lang w:val="es-ES"/>
        </w:rPr>
      </w:pPr>
      <w:r w:rsidRPr="005F1498">
        <w:rPr>
          <w:lang w:val="es-ES"/>
        </w:rPr>
        <w:t>Instituto Relva</w:t>
      </w:r>
    </w:p>
    <w:p w14:paraId="14353131" w14:textId="77777777" w:rsidR="005F1498" w:rsidRPr="005F1498" w:rsidRDefault="005F1498" w:rsidP="00DC405F">
      <w:pPr>
        <w:jc w:val="left"/>
        <w:rPr>
          <w:lang w:val="es-ES"/>
        </w:rPr>
      </w:pPr>
      <w:r w:rsidRPr="005F1498">
        <w:rPr>
          <w:lang w:val="es-ES"/>
        </w:rPr>
        <w:t xml:space="preserve">Instituto Sociedade, </w:t>
      </w:r>
      <w:proofErr w:type="spellStart"/>
      <w:r w:rsidRPr="005F1498">
        <w:rPr>
          <w:lang w:val="es-ES"/>
        </w:rPr>
        <w:t>População</w:t>
      </w:r>
      <w:proofErr w:type="spellEnd"/>
      <w:r w:rsidRPr="005F1498">
        <w:rPr>
          <w:lang w:val="es-ES"/>
        </w:rPr>
        <w:t xml:space="preserve"> e Natureza</w:t>
      </w:r>
    </w:p>
    <w:p w14:paraId="57ACE4CA" w14:textId="77777777" w:rsidR="005F1498" w:rsidRPr="005F1498" w:rsidRDefault="005F1498" w:rsidP="00DC405F">
      <w:pPr>
        <w:jc w:val="left"/>
        <w:rPr>
          <w:lang w:val="en-CA"/>
        </w:rPr>
      </w:pPr>
      <w:r w:rsidRPr="005F1498">
        <w:rPr>
          <w:lang w:val="en-CA"/>
        </w:rPr>
        <w:t>Integrity Council for the Voluntary Carbon Market</w:t>
      </w:r>
    </w:p>
    <w:p w14:paraId="1ED1F7DF" w14:textId="77777777" w:rsidR="005F1498" w:rsidRPr="005F1498" w:rsidRDefault="005F1498" w:rsidP="00DC405F">
      <w:pPr>
        <w:jc w:val="left"/>
        <w:rPr>
          <w:lang w:val="en-CA"/>
        </w:rPr>
      </w:pPr>
      <w:r w:rsidRPr="005F1498">
        <w:rPr>
          <w:lang w:val="en-CA"/>
        </w:rPr>
        <w:t>Inter-American Institute on Justice and Sustainability</w:t>
      </w:r>
    </w:p>
    <w:p w14:paraId="781EDB5C" w14:textId="77777777" w:rsidR="005F1498" w:rsidRPr="005F1498" w:rsidRDefault="005F1498" w:rsidP="00DC405F">
      <w:pPr>
        <w:jc w:val="left"/>
        <w:rPr>
          <w:lang w:val="en-CA"/>
        </w:rPr>
      </w:pPr>
      <w:r w:rsidRPr="005F1498">
        <w:rPr>
          <w:lang w:val="en-CA"/>
        </w:rPr>
        <w:t>Intergenerational Climate Resilience Initiative</w:t>
      </w:r>
    </w:p>
    <w:p w14:paraId="52D23ED9" w14:textId="77777777" w:rsidR="005F1498" w:rsidRPr="005F1498" w:rsidRDefault="005F1498" w:rsidP="00DC405F">
      <w:pPr>
        <w:jc w:val="left"/>
        <w:rPr>
          <w:lang w:val="en-CA"/>
        </w:rPr>
      </w:pPr>
      <w:r w:rsidRPr="005F1498">
        <w:rPr>
          <w:lang w:val="en-CA"/>
        </w:rPr>
        <w:t>International Advisory Panel on Biodiversity Credits</w:t>
      </w:r>
    </w:p>
    <w:p w14:paraId="66C1F05C" w14:textId="77777777" w:rsidR="005F1498" w:rsidRPr="005F1498" w:rsidRDefault="005F1498" w:rsidP="00DC405F">
      <w:pPr>
        <w:jc w:val="left"/>
        <w:rPr>
          <w:lang w:val="en-CA"/>
        </w:rPr>
      </w:pPr>
      <w:r w:rsidRPr="005F1498">
        <w:rPr>
          <w:lang w:val="en-CA"/>
        </w:rPr>
        <w:t>International and Comparative Law Research Center</w:t>
      </w:r>
    </w:p>
    <w:p w14:paraId="392ED7FB" w14:textId="77777777" w:rsidR="005F1498" w:rsidRPr="005F1498" w:rsidRDefault="005F1498" w:rsidP="00DC405F">
      <w:pPr>
        <w:jc w:val="left"/>
        <w:rPr>
          <w:lang w:val="en-CA"/>
        </w:rPr>
      </w:pPr>
      <w:r w:rsidRPr="005F1498">
        <w:rPr>
          <w:lang w:val="en-CA"/>
        </w:rPr>
        <w:t>International Association for Falconry and Conservation of Birds of Prey</w:t>
      </w:r>
    </w:p>
    <w:p w14:paraId="55209ADD" w14:textId="77777777" w:rsidR="005F1498" w:rsidRPr="005F1498" w:rsidRDefault="005F1498" w:rsidP="00DC405F">
      <w:pPr>
        <w:jc w:val="left"/>
        <w:rPr>
          <w:lang w:val="en-CA"/>
        </w:rPr>
      </w:pPr>
      <w:r w:rsidRPr="005F1498">
        <w:rPr>
          <w:lang w:val="en-CA"/>
        </w:rPr>
        <w:t>International Barcode of Life</w:t>
      </w:r>
    </w:p>
    <w:p w14:paraId="5EE1F297" w14:textId="77777777" w:rsidR="005F1498" w:rsidRPr="005F1498" w:rsidRDefault="005F1498" w:rsidP="00DC405F">
      <w:pPr>
        <w:jc w:val="left"/>
        <w:rPr>
          <w:lang w:val="en-CA"/>
        </w:rPr>
      </w:pPr>
      <w:r w:rsidRPr="005F1498">
        <w:rPr>
          <w:lang w:val="en-CA"/>
        </w:rPr>
        <w:t>International Chamber of Commerce</w:t>
      </w:r>
    </w:p>
    <w:p w14:paraId="1D2470AF" w14:textId="77777777" w:rsidR="005F1498" w:rsidRPr="005F1498" w:rsidRDefault="005F1498" w:rsidP="00DC405F">
      <w:pPr>
        <w:jc w:val="left"/>
        <w:rPr>
          <w:lang w:val="en-CA"/>
        </w:rPr>
      </w:pPr>
      <w:r w:rsidRPr="005F1498">
        <w:rPr>
          <w:lang w:val="en-CA"/>
        </w:rPr>
        <w:t xml:space="preserve">International Collective in Support of </w:t>
      </w:r>
      <w:proofErr w:type="spellStart"/>
      <w:r w:rsidRPr="005F1498">
        <w:rPr>
          <w:lang w:val="en-CA"/>
        </w:rPr>
        <w:t>Fishworkers</w:t>
      </w:r>
      <w:proofErr w:type="spellEnd"/>
    </w:p>
    <w:p w14:paraId="1A03BDA5" w14:textId="77777777" w:rsidR="005F1498" w:rsidRPr="005F1498" w:rsidRDefault="005F1498" w:rsidP="00DC405F">
      <w:pPr>
        <w:jc w:val="left"/>
        <w:rPr>
          <w:lang w:val="en-CA"/>
        </w:rPr>
      </w:pPr>
      <w:r w:rsidRPr="005F1498">
        <w:rPr>
          <w:lang w:val="en-CA"/>
        </w:rPr>
        <w:t>International Conservation Caucus Foundation - UK</w:t>
      </w:r>
    </w:p>
    <w:p w14:paraId="1C8F3524" w14:textId="77777777" w:rsidR="005F1498" w:rsidRPr="005F1498" w:rsidRDefault="005F1498" w:rsidP="00DC405F">
      <w:pPr>
        <w:jc w:val="left"/>
        <w:rPr>
          <w:lang w:val="en-CA"/>
        </w:rPr>
      </w:pPr>
      <w:r w:rsidRPr="005F1498">
        <w:rPr>
          <w:lang w:val="en-CA"/>
        </w:rPr>
        <w:t>International Conservation Fund of Canada</w:t>
      </w:r>
    </w:p>
    <w:p w14:paraId="3CF66385" w14:textId="77777777" w:rsidR="005F1498" w:rsidRPr="005F1498" w:rsidRDefault="005F1498" w:rsidP="00DC405F">
      <w:pPr>
        <w:jc w:val="left"/>
        <w:rPr>
          <w:lang w:val="en-CA"/>
        </w:rPr>
      </w:pPr>
      <w:r w:rsidRPr="005F1498">
        <w:rPr>
          <w:lang w:val="en-CA"/>
        </w:rPr>
        <w:t>International Council on Mining and Metals</w:t>
      </w:r>
    </w:p>
    <w:p w14:paraId="5354BD0E" w14:textId="77777777" w:rsidR="005F1498" w:rsidRPr="005F1498" w:rsidRDefault="005F1498" w:rsidP="00DC405F">
      <w:pPr>
        <w:jc w:val="left"/>
        <w:rPr>
          <w:lang w:val="en-CA"/>
        </w:rPr>
      </w:pPr>
      <w:r w:rsidRPr="005F1498">
        <w:rPr>
          <w:lang w:val="en-CA"/>
        </w:rPr>
        <w:t>International Education Institute of Brazil</w:t>
      </w:r>
    </w:p>
    <w:p w14:paraId="74E5B6D2" w14:textId="77777777" w:rsidR="005F1498" w:rsidRPr="005F1498" w:rsidRDefault="005F1498" w:rsidP="00DC405F">
      <w:pPr>
        <w:jc w:val="left"/>
        <w:rPr>
          <w:lang w:val="en-CA"/>
        </w:rPr>
      </w:pPr>
      <w:r w:rsidRPr="005F1498">
        <w:rPr>
          <w:lang w:val="en-CA"/>
        </w:rPr>
        <w:t>International Environmental Guardianship</w:t>
      </w:r>
    </w:p>
    <w:p w14:paraId="2BA39658" w14:textId="77777777" w:rsidR="005F1498" w:rsidRPr="005F1498" w:rsidRDefault="005F1498" w:rsidP="00DC405F">
      <w:pPr>
        <w:jc w:val="left"/>
        <w:rPr>
          <w:lang w:val="en-CA"/>
        </w:rPr>
      </w:pPr>
      <w:r w:rsidRPr="005F1498">
        <w:rPr>
          <w:lang w:val="en-CA"/>
        </w:rPr>
        <w:t>International Federation of Landscape Architects</w:t>
      </w:r>
    </w:p>
    <w:p w14:paraId="3DCB71C8" w14:textId="77777777" w:rsidR="005F1498" w:rsidRPr="005F1498" w:rsidRDefault="005F1498" w:rsidP="00DC405F">
      <w:pPr>
        <w:jc w:val="left"/>
        <w:rPr>
          <w:lang w:val="en-CA"/>
        </w:rPr>
      </w:pPr>
      <w:r w:rsidRPr="005F1498">
        <w:rPr>
          <w:lang w:val="en-CA"/>
        </w:rPr>
        <w:t>International Federation of Pharmaceutical Manufacturers and Associations</w:t>
      </w:r>
    </w:p>
    <w:p w14:paraId="40D8C7E5" w14:textId="77777777" w:rsidR="005F1498" w:rsidRPr="005F1498" w:rsidRDefault="005F1498" w:rsidP="00DC405F">
      <w:pPr>
        <w:jc w:val="left"/>
        <w:rPr>
          <w:lang w:val="en-CA"/>
        </w:rPr>
      </w:pPr>
      <w:r w:rsidRPr="005F1498">
        <w:rPr>
          <w:lang w:val="en-CA"/>
        </w:rPr>
        <w:t>International Fertilizer Association</w:t>
      </w:r>
    </w:p>
    <w:p w14:paraId="5779658C" w14:textId="77777777" w:rsidR="005F1498" w:rsidRPr="005F1498" w:rsidRDefault="005F1498" w:rsidP="00DC405F">
      <w:pPr>
        <w:jc w:val="left"/>
        <w:rPr>
          <w:lang w:val="en-CA"/>
        </w:rPr>
      </w:pPr>
      <w:r w:rsidRPr="005F1498">
        <w:rPr>
          <w:lang w:val="en-CA"/>
        </w:rPr>
        <w:t>International Financial Reporting Standards Foundation</w:t>
      </w:r>
    </w:p>
    <w:p w14:paraId="67397F07" w14:textId="77777777" w:rsidR="005F1498" w:rsidRPr="005F1498" w:rsidRDefault="005F1498" w:rsidP="00DC405F">
      <w:pPr>
        <w:jc w:val="left"/>
        <w:rPr>
          <w:lang w:val="en-CA"/>
        </w:rPr>
      </w:pPr>
      <w:r w:rsidRPr="005F1498">
        <w:rPr>
          <w:lang w:val="en-CA"/>
        </w:rPr>
        <w:t>International Forestry Students' Association</w:t>
      </w:r>
    </w:p>
    <w:p w14:paraId="23CB2136" w14:textId="77777777" w:rsidR="005F1498" w:rsidRPr="005F1498" w:rsidRDefault="005F1498" w:rsidP="00DC405F">
      <w:pPr>
        <w:jc w:val="left"/>
        <w:rPr>
          <w:lang w:val="en-CA"/>
        </w:rPr>
      </w:pPr>
      <w:r w:rsidRPr="005F1498">
        <w:rPr>
          <w:lang w:val="en-CA"/>
        </w:rPr>
        <w:t>International Foundation for African Indigenous Peoples</w:t>
      </w:r>
    </w:p>
    <w:p w14:paraId="42C5DD26" w14:textId="77777777" w:rsidR="005F1498" w:rsidRPr="005F1498" w:rsidRDefault="005F1498" w:rsidP="00DC405F">
      <w:pPr>
        <w:jc w:val="left"/>
        <w:rPr>
          <w:lang w:val="en-CA"/>
        </w:rPr>
      </w:pPr>
      <w:r w:rsidRPr="005F1498">
        <w:rPr>
          <w:lang w:val="en-CA"/>
        </w:rPr>
        <w:t>International Fund for Animal Welfare</w:t>
      </w:r>
    </w:p>
    <w:p w14:paraId="3BC1CE0D" w14:textId="77777777" w:rsidR="005F1498" w:rsidRPr="005F1498" w:rsidRDefault="005F1498" w:rsidP="00DC405F">
      <w:pPr>
        <w:jc w:val="left"/>
        <w:rPr>
          <w:lang w:val="en-CA"/>
        </w:rPr>
      </w:pPr>
      <w:r w:rsidRPr="005F1498">
        <w:rPr>
          <w:lang w:val="en-CA"/>
        </w:rPr>
        <w:t>International Indian Treaty Council</w:t>
      </w:r>
    </w:p>
    <w:p w14:paraId="150A9AFF" w14:textId="77777777" w:rsidR="005F1498" w:rsidRPr="005F1498" w:rsidRDefault="005F1498" w:rsidP="00DC405F">
      <w:pPr>
        <w:jc w:val="left"/>
        <w:rPr>
          <w:lang w:val="en-CA"/>
        </w:rPr>
      </w:pPr>
      <w:r w:rsidRPr="005F1498">
        <w:rPr>
          <w:lang w:val="en-CA"/>
        </w:rPr>
        <w:t>International Indigenous Forum on Biodiversity</w:t>
      </w:r>
    </w:p>
    <w:p w14:paraId="52E8ED0C" w14:textId="77777777" w:rsidR="005F1498" w:rsidRPr="005F1498" w:rsidRDefault="005F1498" w:rsidP="00DC405F">
      <w:pPr>
        <w:jc w:val="left"/>
        <w:rPr>
          <w:lang w:val="en-CA"/>
        </w:rPr>
      </w:pPr>
      <w:r w:rsidRPr="005F1498">
        <w:rPr>
          <w:lang w:val="en-CA"/>
        </w:rPr>
        <w:t>International Institute for Applied Systems Analysis</w:t>
      </w:r>
    </w:p>
    <w:p w14:paraId="4CDAB8FB" w14:textId="77777777" w:rsidR="005F1498" w:rsidRPr="005F1498" w:rsidRDefault="005F1498" w:rsidP="00DC405F">
      <w:pPr>
        <w:jc w:val="left"/>
        <w:rPr>
          <w:lang w:val="en-CA"/>
        </w:rPr>
      </w:pPr>
      <w:r w:rsidRPr="005F1498">
        <w:rPr>
          <w:lang w:val="en-CA"/>
        </w:rPr>
        <w:t>International Institute for Environment and Development</w:t>
      </w:r>
    </w:p>
    <w:p w14:paraId="7DF743EE" w14:textId="77777777" w:rsidR="005F1498" w:rsidRPr="005F1498" w:rsidRDefault="005F1498" w:rsidP="00DC405F">
      <w:pPr>
        <w:jc w:val="left"/>
        <w:rPr>
          <w:lang w:val="en-CA"/>
        </w:rPr>
      </w:pPr>
      <w:r w:rsidRPr="005F1498">
        <w:rPr>
          <w:lang w:val="en-CA"/>
        </w:rPr>
        <w:t>International Institute for Sustainability</w:t>
      </w:r>
    </w:p>
    <w:p w14:paraId="11F5FDFF" w14:textId="77777777" w:rsidR="005F1498" w:rsidRPr="005F1498" w:rsidRDefault="005F1498" w:rsidP="00DC405F">
      <w:pPr>
        <w:jc w:val="left"/>
        <w:rPr>
          <w:lang w:val="en-CA"/>
        </w:rPr>
      </w:pPr>
      <w:r w:rsidRPr="005F1498">
        <w:rPr>
          <w:lang w:val="en-CA"/>
        </w:rPr>
        <w:t>International Institute for Sustainable Development</w:t>
      </w:r>
    </w:p>
    <w:p w14:paraId="251DCEEB" w14:textId="77777777" w:rsidR="005F1498" w:rsidRPr="005F1498" w:rsidRDefault="005F1498" w:rsidP="005F1498">
      <w:pPr>
        <w:rPr>
          <w:lang w:val="en-CA"/>
        </w:rPr>
      </w:pPr>
      <w:r w:rsidRPr="005F1498">
        <w:rPr>
          <w:lang w:val="en-CA"/>
        </w:rPr>
        <w:t>International Land Conservation Network</w:t>
      </w:r>
    </w:p>
    <w:p w14:paraId="0397D874" w14:textId="77777777" w:rsidR="005F1498" w:rsidRPr="005F1498" w:rsidRDefault="005F1498" w:rsidP="005F1498">
      <w:pPr>
        <w:rPr>
          <w:lang w:val="en-CA"/>
        </w:rPr>
      </w:pPr>
      <w:r w:rsidRPr="005F1498">
        <w:rPr>
          <w:lang w:val="en-CA"/>
        </w:rPr>
        <w:t>International National Trusts Organisation</w:t>
      </w:r>
    </w:p>
    <w:p w14:paraId="73578DC3" w14:textId="77777777" w:rsidR="005F1498" w:rsidRPr="005F1498" w:rsidRDefault="005F1498" w:rsidP="005F1498">
      <w:pPr>
        <w:rPr>
          <w:lang w:val="en-CA"/>
        </w:rPr>
      </w:pPr>
      <w:r w:rsidRPr="005F1498">
        <w:rPr>
          <w:lang w:val="en-CA"/>
        </w:rPr>
        <w:t>International Organization for Standardization</w:t>
      </w:r>
    </w:p>
    <w:p w14:paraId="00E677D1" w14:textId="77777777" w:rsidR="005F1498" w:rsidRPr="005F1498" w:rsidRDefault="005F1498" w:rsidP="00DC405F">
      <w:pPr>
        <w:jc w:val="left"/>
        <w:rPr>
          <w:lang w:val="en-CA"/>
        </w:rPr>
      </w:pPr>
      <w:r w:rsidRPr="005F1498">
        <w:rPr>
          <w:lang w:val="en-CA"/>
        </w:rPr>
        <w:t>International Peatland Society</w:t>
      </w:r>
    </w:p>
    <w:p w14:paraId="248F37B6" w14:textId="77777777" w:rsidR="005F1498" w:rsidRPr="005F1498" w:rsidRDefault="005F1498" w:rsidP="00DC405F">
      <w:pPr>
        <w:jc w:val="left"/>
        <w:rPr>
          <w:lang w:val="en-CA"/>
        </w:rPr>
      </w:pPr>
      <w:r w:rsidRPr="005F1498">
        <w:rPr>
          <w:lang w:val="en-CA"/>
        </w:rPr>
        <w:t>International Programme on the State of the Ocean</w:t>
      </w:r>
    </w:p>
    <w:p w14:paraId="25591018" w14:textId="77777777" w:rsidR="005F1498" w:rsidRPr="005F1498" w:rsidRDefault="005F1498" w:rsidP="00DC405F">
      <w:pPr>
        <w:jc w:val="left"/>
        <w:rPr>
          <w:lang w:val="en-CA"/>
        </w:rPr>
      </w:pPr>
      <w:r w:rsidRPr="005F1498">
        <w:rPr>
          <w:lang w:val="en-CA"/>
        </w:rPr>
        <w:t>International Ranger Federation</w:t>
      </w:r>
    </w:p>
    <w:p w14:paraId="64CB38ED" w14:textId="77777777" w:rsidR="005F1498" w:rsidRPr="005F1498" w:rsidRDefault="005F1498" w:rsidP="00DC405F">
      <w:pPr>
        <w:jc w:val="left"/>
        <w:rPr>
          <w:lang w:val="en-CA"/>
        </w:rPr>
      </w:pPr>
      <w:r w:rsidRPr="005F1498">
        <w:rPr>
          <w:lang w:val="en-CA"/>
        </w:rPr>
        <w:t>International Service for the Acquisition of Agri-biotech Applications (Afri-Center)</w:t>
      </w:r>
    </w:p>
    <w:p w14:paraId="6353DA3D" w14:textId="77777777" w:rsidR="005F1498" w:rsidRPr="005F1498" w:rsidRDefault="005F1498" w:rsidP="00DC405F">
      <w:pPr>
        <w:jc w:val="left"/>
        <w:rPr>
          <w:lang w:val="en-CA"/>
        </w:rPr>
      </w:pPr>
      <w:r w:rsidRPr="005F1498">
        <w:rPr>
          <w:lang w:val="en-CA"/>
        </w:rPr>
        <w:t>International Snow Leopard Trust</w:t>
      </w:r>
    </w:p>
    <w:p w14:paraId="22E83B2A" w14:textId="77777777" w:rsidR="005F1498" w:rsidRPr="005F1498" w:rsidRDefault="005F1498" w:rsidP="00DC405F">
      <w:pPr>
        <w:jc w:val="left"/>
        <w:rPr>
          <w:lang w:val="en-CA"/>
        </w:rPr>
      </w:pPr>
      <w:r w:rsidRPr="005F1498">
        <w:rPr>
          <w:lang w:val="en-CA"/>
        </w:rPr>
        <w:t>International Student One Health Alliance</w:t>
      </w:r>
    </w:p>
    <w:p w14:paraId="42328E67" w14:textId="77777777" w:rsidR="005F1498" w:rsidRPr="005F1498" w:rsidRDefault="005F1498" w:rsidP="00DC405F">
      <w:pPr>
        <w:jc w:val="left"/>
        <w:rPr>
          <w:lang w:val="en-CA"/>
        </w:rPr>
      </w:pPr>
      <w:r w:rsidRPr="005F1498">
        <w:rPr>
          <w:lang w:val="en-CA"/>
        </w:rPr>
        <w:t>International Sustainable Forestry Coalition</w:t>
      </w:r>
    </w:p>
    <w:p w14:paraId="288DDE96" w14:textId="77777777" w:rsidR="005F1498" w:rsidRPr="005F1498" w:rsidRDefault="005F1498" w:rsidP="005F1498">
      <w:pPr>
        <w:rPr>
          <w:lang w:val="en-CA"/>
        </w:rPr>
      </w:pPr>
      <w:r w:rsidRPr="005F1498">
        <w:rPr>
          <w:lang w:val="en-CA"/>
        </w:rPr>
        <w:t>International Union of Biological Sciences</w:t>
      </w:r>
    </w:p>
    <w:p w14:paraId="65A0D9CF" w14:textId="77777777" w:rsidR="005F1498" w:rsidRPr="005F1498" w:rsidRDefault="005F1498" w:rsidP="005F1498">
      <w:pPr>
        <w:rPr>
          <w:lang w:val="en-CA"/>
        </w:rPr>
      </w:pPr>
      <w:r w:rsidRPr="005F1498">
        <w:rPr>
          <w:lang w:val="en-CA"/>
        </w:rPr>
        <w:t>International Union of Forest Research Organizations</w:t>
      </w:r>
    </w:p>
    <w:p w14:paraId="66D0D8AD" w14:textId="77777777" w:rsidR="005F1498" w:rsidRPr="005F1498" w:rsidRDefault="005F1498" w:rsidP="005F1498">
      <w:pPr>
        <w:rPr>
          <w:lang w:val="en-CA"/>
        </w:rPr>
      </w:pPr>
      <w:r w:rsidRPr="005F1498">
        <w:rPr>
          <w:lang w:val="en-CA"/>
        </w:rPr>
        <w:t>International University Network on Cultural and Biological Diversity</w:t>
      </w:r>
    </w:p>
    <w:p w14:paraId="75155610" w14:textId="77777777" w:rsidR="005F1498" w:rsidRPr="005F1498" w:rsidRDefault="005F1498" w:rsidP="005F1498">
      <w:pPr>
        <w:rPr>
          <w:lang w:val="en-CA"/>
        </w:rPr>
      </w:pPr>
      <w:r w:rsidRPr="005F1498">
        <w:rPr>
          <w:lang w:val="en-CA"/>
        </w:rPr>
        <w:t>International Work Group for Indigenous Affairs</w:t>
      </w:r>
    </w:p>
    <w:p w14:paraId="4E938F42" w14:textId="77777777" w:rsidR="005F1498" w:rsidRPr="005F1498" w:rsidRDefault="005F1498" w:rsidP="005F1498">
      <w:pPr>
        <w:rPr>
          <w:lang w:val="en-CA"/>
        </w:rPr>
      </w:pPr>
      <w:r w:rsidRPr="005F1498">
        <w:rPr>
          <w:lang w:val="en-CA"/>
        </w:rPr>
        <w:t>Inuit Circumpolar Council</w:t>
      </w:r>
    </w:p>
    <w:p w14:paraId="0DEBC31A" w14:textId="77777777" w:rsidR="005F1498" w:rsidRPr="005F1498" w:rsidRDefault="005F1498" w:rsidP="005F1498">
      <w:pPr>
        <w:rPr>
          <w:lang w:val="en-CA"/>
        </w:rPr>
      </w:pPr>
      <w:r w:rsidRPr="005F1498">
        <w:rPr>
          <w:lang w:val="en-CA"/>
        </w:rPr>
        <w:t>Invasive Species Council of BC</w:t>
      </w:r>
    </w:p>
    <w:p w14:paraId="28A8740B" w14:textId="77777777" w:rsidR="005F1498" w:rsidRPr="005F1498" w:rsidRDefault="005F1498" w:rsidP="005F1498">
      <w:pPr>
        <w:rPr>
          <w:lang w:val="en-CA"/>
        </w:rPr>
      </w:pPr>
      <w:r w:rsidRPr="005F1498">
        <w:rPr>
          <w:lang w:val="en-CA"/>
        </w:rPr>
        <w:t>IPIECA</w:t>
      </w:r>
    </w:p>
    <w:p w14:paraId="61789B4B" w14:textId="77777777" w:rsidR="005F1498" w:rsidRPr="005F1498" w:rsidRDefault="005F1498" w:rsidP="005F1498">
      <w:pPr>
        <w:rPr>
          <w:lang w:val="en-CA"/>
        </w:rPr>
      </w:pPr>
      <w:r w:rsidRPr="005F1498">
        <w:rPr>
          <w:lang w:val="en-CA"/>
        </w:rPr>
        <w:t>Irish Wildlife Trust</w:t>
      </w:r>
    </w:p>
    <w:p w14:paraId="6AEA6928" w14:textId="77777777" w:rsidR="005F1498" w:rsidRPr="005F1498" w:rsidRDefault="005F1498" w:rsidP="005F1498">
      <w:pPr>
        <w:rPr>
          <w:lang w:val="en-CA"/>
        </w:rPr>
      </w:pPr>
      <w:r w:rsidRPr="005F1498">
        <w:rPr>
          <w:lang w:val="en-CA"/>
        </w:rPr>
        <w:t>Isha Foundation</w:t>
      </w:r>
    </w:p>
    <w:p w14:paraId="3DD1065D" w14:textId="77777777" w:rsidR="005F1498" w:rsidRPr="005F1498" w:rsidRDefault="005F1498" w:rsidP="005F1498">
      <w:pPr>
        <w:rPr>
          <w:lang w:val="en-CA"/>
        </w:rPr>
      </w:pPr>
      <w:r w:rsidRPr="005F1498">
        <w:rPr>
          <w:lang w:val="en-CA"/>
        </w:rPr>
        <w:t>Islamic Help</w:t>
      </w:r>
    </w:p>
    <w:p w14:paraId="16EDE7BE" w14:textId="77777777" w:rsidR="005F1498" w:rsidRPr="005F1498" w:rsidRDefault="005F1498" w:rsidP="005F1498">
      <w:pPr>
        <w:rPr>
          <w:lang w:val="en-CA"/>
        </w:rPr>
      </w:pPr>
      <w:r w:rsidRPr="005F1498">
        <w:rPr>
          <w:lang w:val="en-CA"/>
        </w:rPr>
        <w:t>Island Conservation</w:t>
      </w:r>
    </w:p>
    <w:p w14:paraId="3FE02237" w14:textId="77777777" w:rsidR="005F1498" w:rsidRPr="005F1498" w:rsidRDefault="005F1498" w:rsidP="005F1498">
      <w:pPr>
        <w:rPr>
          <w:lang w:val="en-CA"/>
        </w:rPr>
      </w:pPr>
      <w:r w:rsidRPr="005F1498">
        <w:rPr>
          <w:lang w:val="en-CA"/>
        </w:rPr>
        <w:t>Italian Climate Network</w:t>
      </w:r>
    </w:p>
    <w:p w14:paraId="148D68AE" w14:textId="77777777" w:rsidR="005F1498" w:rsidRPr="005F1498" w:rsidRDefault="005F1498" w:rsidP="005F1498">
      <w:pPr>
        <w:rPr>
          <w:lang w:val="en-CA"/>
        </w:rPr>
      </w:pPr>
      <w:r w:rsidRPr="005F1498">
        <w:rPr>
          <w:lang w:val="en-CA"/>
        </w:rPr>
        <w:t>IUCN National Committee of the Netherlands</w:t>
      </w:r>
    </w:p>
    <w:p w14:paraId="0FF5A6BE" w14:textId="77777777" w:rsidR="005F1498" w:rsidRPr="005F1498" w:rsidRDefault="005F1498" w:rsidP="00DC405F">
      <w:pPr>
        <w:jc w:val="left"/>
        <w:rPr>
          <w:lang w:val="en-CA"/>
        </w:rPr>
      </w:pPr>
      <w:proofErr w:type="spellStart"/>
      <w:r w:rsidRPr="005F1498">
        <w:rPr>
          <w:lang w:val="en-CA"/>
        </w:rPr>
        <w:t>Jabalbina</w:t>
      </w:r>
      <w:proofErr w:type="spellEnd"/>
      <w:r w:rsidRPr="005F1498">
        <w:rPr>
          <w:lang w:val="en-CA"/>
        </w:rPr>
        <w:t xml:space="preserve"> Yalanji Aboriginal Corporation</w:t>
      </w:r>
    </w:p>
    <w:p w14:paraId="5E0A7E18" w14:textId="77777777" w:rsidR="005F1498" w:rsidRPr="005F1498" w:rsidRDefault="005F1498" w:rsidP="00DC405F">
      <w:pPr>
        <w:jc w:val="left"/>
        <w:rPr>
          <w:lang w:val="en-CA"/>
        </w:rPr>
      </w:pPr>
      <w:proofErr w:type="spellStart"/>
      <w:r w:rsidRPr="005F1498">
        <w:rPr>
          <w:lang w:val="en-CA"/>
        </w:rPr>
        <w:t>Jamma</w:t>
      </w:r>
      <w:proofErr w:type="spellEnd"/>
      <w:r w:rsidRPr="005F1498">
        <w:rPr>
          <w:lang w:val="en-CA"/>
        </w:rPr>
        <w:t xml:space="preserve"> Conservation and Communities</w:t>
      </w:r>
    </w:p>
    <w:p w14:paraId="53944BF7" w14:textId="77777777" w:rsidR="005F1498" w:rsidRPr="005F1498" w:rsidRDefault="005F1498" w:rsidP="00DC405F">
      <w:pPr>
        <w:jc w:val="left"/>
        <w:rPr>
          <w:lang w:val="en-CA"/>
        </w:rPr>
      </w:pPr>
      <w:r w:rsidRPr="005F1498">
        <w:rPr>
          <w:lang w:val="en-CA"/>
        </w:rPr>
        <w:t>Jane Goodall Institute of Canada</w:t>
      </w:r>
    </w:p>
    <w:p w14:paraId="7B33161F" w14:textId="77777777" w:rsidR="005F1498" w:rsidRPr="005F1498" w:rsidRDefault="005F1498" w:rsidP="00DC405F">
      <w:pPr>
        <w:jc w:val="left"/>
        <w:rPr>
          <w:lang w:val="en-CA"/>
        </w:rPr>
      </w:pPr>
      <w:r w:rsidRPr="005F1498">
        <w:rPr>
          <w:lang w:val="en-CA"/>
        </w:rPr>
        <w:t>Japan Bioindustry Association</w:t>
      </w:r>
    </w:p>
    <w:p w14:paraId="71E4A9D5" w14:textId="77777777" w:rsidR="005F1498" w:rsidRPr="005F1498" w:rsidRDefault="005F1498" w:rsidP="00DC405F">
      <w:pPr>
        <w:jc w:val="left"/>
        <w:rPr>
          <w:lang w:val="en-CA"/>
        </w:rPr>
      </w:pPr>
      <w:r w:rsidRPr="005F1498">
        <w:rPr>
          <w:lang w:val="en-CA"/>
        </w:rPr>
        <w:t>Japan Business Initiative for Biodiversity</w:t>
      </w:r>
    </w:p>
    <w:p w14:paraId="6C5432E8" w14:textId="77777777" w:rsidR="005F1498" w:rsidRPr="005F1498" w:rsidRDefault="005F1498" w:rsidP="00DC405F">
      <w:pPr>
        <w:jc w:val="left"/>
        <w:rPr>
          <w:lang w:val="en-CA"/>
        </w:rPr>
      </w:pPr>
      <w:r w:rsidRPr="005F1498">
        <w:rPr>
          <w:lang w:val="en-CA"/>
        </w:rPr>
        <w:t>Japan Committee for IUCN</w:t>
      </w:r>
    </w:p>
    <w:p w14:paraId="7531E916" w14:textId="77777777" w:rsidR="005F1498" w:rsidRPr="005F1498" w:rsidRDefault="005F1498" w:rsidP="00DC405F">
      <w:pPr>
        <w:jc w:val="left"/>
        <w:rPr>
          <w:lang w:val="en-CA"/>
        </w:rPr>
      </w:pPr>
      <w:r w:rsidRPr="005F1498">
        <w:rPr>
          <w:lang w:val="en-CA"/>
        </w:rPr>
        <w:t>Japan Environmental Lawyers for Future</w:t>
      </w:r>
    </w:p>
    <w:p w14:paraId="16C7E61C" w14:textId="77777777" w:rsidR="005F1498" w:rsidRPr="005F1498" w:rsidRDefault="005F1498" w:rsidP="00DC405F">
      <w:pPr>
        <w:jc w:val="left"/>
        <w:rPr>
          <w:lang w:val="en-CA"/>
        </w:rPr>
      </w:pPr>
      <w:r w:rsidRPr="005F1498">
        <w:rPr>
          <w:lang w:val="en-CA"/>
        </w:rPr>
        <w:t>Japan Pharmaceutical Manufacturers Association</w:t>
      </w:r>
    </w:p>
    <w:p w14:paraId="0DD3700E" w14:textId="77777777" w:rsidR="005F1498" w:rsidRPr="005F1498" w:rsidRDefault="005F1498" w:rsidP="00DC405F">
      <w:pPr>
        <w:jc w:val="left"/>
        <w:rPr>
          <w:lang w:val="en-CA"/>
        </w:rPr>
      </w:pPr>
      <w:proofErr w:type="spellStart"/>
      <w:r w:rsidRPr="005F1498">
        <w:rPr>
          <w:lang w:val="en-CA"/>
        </w:rPr>
        <w:t>Jaringan</w:t>
      </w:r>
      <w:proofErr w:type="spellEnd"/>
      <w:r w:rsidRPr="005F1498">
        <w:rPr>
          <w:lang w:val="en-CA"/>
        </w:rPr>
        <w:t xml:space="preserve"> Orang Asal </w:t>
      </w:r>
      <w:proofErr w:type="spellStart"/>
      <w:r w:rsidRPr="005F1498">
        <w:rPr>
          <w:lang w:val="en-CA"/>
        </w:rPr>
        <w:t>SeMalaysia</w:t>
      </w:r>
      <w:proofErr w:type="spellEnd"/>
    </w:p>
    <w:p w14:paraId="037E7F30" w14:textId="77777777" w:rsidR="005F1498" w:rsidRPr="005F1498" w:rsidRDefault="005F1498" w:rsidP="00DC405F">
      <w:pPr>
        <w:jc w:val="left"/>
        <w:rPr>
          <w:lang w:val="en-CA"/>
        </w:rPr>
      </w:pPr>
      <w:proofErr w:type="spellStart"/>
      <w:r w:rsidRPr="005F1498">
        <w:rPr>
          <w:lang w:val="en-CA"/>
        </w:rPr>
        <w:t>Jongerenmilieuraad</w:t>
      </w:r>
      <w:proofErr w:type="spellEnd"/>
      <w:r w:rsidRPr="005F1498">
        <w:rPr>
          <w:lang w:val="en-CA"/>
        </w:rPr>
        <w:t xml:space="preserve"> (Youth Environmental Council)</w:t>
      </w:r>
    </w:p>
    <w:p w14:paraId="26E20D76" w14:textId="77777777" w:rsidR="005F1498" w:rsidRPr="005F1498" w:rsidRDefault="005F1498" w:rsidP="00DC405F">
      <w:pPr>
        <w:jc w:val="left"/>
        <w:rPr>
          <w:lang w:val="en-CA"/>
        </w:rPr>
      </w:pPr>
      <w:r w:rsidRPr="005F1498">
        <w:rPr>
          <w:lang w:val="en-CA"/>
        </w:rPr>
        <w:t>KARIBS Foundation</w:t>
      </w:r>
    </w:p>
    <w:p w14:paraId="492B241C" w14:textId="77777777" w:rsidR="005F1498" w:rsidRPr="005F1498" w:rsidRDefault="005F1498" w:rsidP="00DC405F">
      <w:pPr>
        <w:jc w:val="left"/>
        <w:rPr>
          <w:lang w:val="en-CA"/>
        </w:rPr>
      </w:pPr>
      <w:r w:rsidRPr="005F1498">
        <w:rPr>
          <w:lang w:val="en-CA"/>
        </w:rPr>
        <w:t>Keepers of the Water Society</w:t>
      </w:r>
    </w:p>
    <w:p w14:paraId="17152183" w14:textId="77777777" w:rsidR="005F1498" w:rsidRPr="005F1498" w:rsidRDefault="005F1498" w:rsidP="00DC405F">
      <w:pPr>
        <w:jc w:val="left"/>
        <w:rPr>
          <w:lang w:val="en-CA"/>
        </w:rPr>
      </w:pPr>
      <w:r w:rsidRPr="005F1498">
        <w:rPr>
          <w:lang w:val="en-CA"/>
        </w:rPr>
        <w:t>Keidanren Nature Conservation Council</w:t>
      </w:r>
    </w:p>
    <w:p w14:paraId="20B3622D" w14:textId="77777777" w:rsidR="005F1498" w:rsidRPr="005F1498" w:rsidRDefault="005F1498" w:rsidP="00DC405F">
      <w:pPr>
        <w:jc w:val="left"/>
        <w:rPr>
          <w:lang w:val="en-CA"/>
        </w:rPr>
      </w:pPr>
      <w:r w:rsidRPr="005F1498">
        <w:rPr>
          <w:lang w:val="en-CA"/>
        </w:rPr>
        <w:t>Kelp Forest Alliance</w:t>
      </w:r>
    </w:p>
    <w:p w14:paraId="1CCA2C0C" w14:textId="77777777" w:rsidR="005F1498" w:rsidRPr="005F1498" w:rsidRDefault="005F1498" w:rsidP="00DC405F">
      <w:pPr>
        <w:jc w:val="left"/>
        <w:rPr>
          <w:lang w:val="en-CA"/>
        </w:rPr>
      </w:pPr>
      <w:r w:rsidRPr="005F1498">
        <w:rPr>
          <w:lang w:val="en-CA"/>
        </w:rPr>
        <w:t>Kenya Wildlife Conservancies Association (KWCA)</w:t>
      </w:r>
    </w:p>
    <w:p w14:paraId="130877B8" w14:textId="77777777" w:rsidR="005F1498" w:rsidRPr="005F1498" w:rsidRDefault="005F1498" w:rsidP="00DC405F">
      <w:pPr>
        <w:jc w:val="left"/>
        <w:rPr>
          <w:lang w:val="en-CA"/>
        </w:rPr>
      </w:pPr>
      <w:r w:rsidRPr="005F1498">
        <w:rPr>
          <w:lang w:val="en-CA"/>
        </w:rPr>
        <w:t>Kinship Conservation Fellows</w:t>
      </w:r>
    </w:p>
    <w:p w14:paraId="46E57987" w14:textId="77777777" w:rsidR="005F1498" w:rsidRPr="005F1498" w:rsidRDefault="005F1498" w:rsidP="00DC405F">
      <w:pPr>
        <w:jc w:val="left"/>
        <w:rPr>
          <w:lang w:val="en-CA"/>
        </w:rPr>
      </w:pPr>
      <w:r w:rsidRPr="005F1498">
        <w:rPr>
          <w:lang w:val="en-CA"/>
        </w:rPr>
        <w:t>Knowledge Ecology International</w:t>
      </w:r>
    </w:p>
    <w:p w14:paraId="6C7405E9" w14:textId="77777777" w:rsidR="005F1498" w:rsidRPr="005F1498" w:rsidRDefault="005F1498" w:rsidP="00DC405F">
      <w:pPr>
        <w:jc w:val="left"/>
        <w:rPr>
          <w:lang w:val="en-CA"/>
        </w:rPr>
      </w:pPr>
      <w:r w:rsidRPr="005F1498">
        <w:rPr>
          <w:lang w:val="en-CA"/>
        </w:rPr>
        <w:t>Kola Sami Association</w:t>
      </w:r>
    </w:p>
    <w:p w14:paraId="3A139BA1" w14:textId="77777777" w:rsidR="005F1498" w:rsidRPr="005F1498" w:rsidRDefault="005F1498" w:rsidP="00DC405F">
      <w:pPr>
        <w:jc w:val="left"/>
        <w:rPr>
          <w:lang w:val="en-CA"/>
        </w:rPr>
      </w:pPr>
      <w:r w:rsidRPr="005F1498">
        <w:rPr>
          <w:lang w:val="en-CA"/>
        </w:rPr>
        <w:t>Korea Business Council for Sustainable Development (KBCSD)</w:t>
      </w:r>
    </w:p>
    <w:p w14:paraId="1D463D31" w14:textId="77777777" w:rsidR="005F1498" w:rsidRPr="005F1498" w:rsidRDefault="005F1498" w:rsidP="00DC405F">
      <w:pPr>
        <w:jc w:val="left"/>
        <w:rPr>
          <w:lang w:val="en-CA"/>
        </w:rPr>
      </w:pPr>
      <w:r w:rsidRPr="005F1498">
        <w:rPr>
          <w:lang w:val="en-CA"/>
        </w:rPr>
        <w:t>Kotayk Chamber of Commerce and Industry</w:t>
      </w:r>
    </w:p>
    <w:p w14:paraId="2AA64224" w14:textId="77777777" w:rsidR="005F1498" w:rsidRPr="005F1498" w:rsidRDefault="005F1498" w:rsidP="00DC405F">
      <w:pPr>
        <w:jc w:val="left"/>
        <w:rPr>
          <w:lang w:val="es-ES"/>
        </w:rPr>
      </w:pPr>
      <w:r w:rsidRPr="005F1498">
        <w:rPr>
          <w:lang w:val="es-ES"/>
        </w:rPr>
        <w:t xml:space="preserve">KU </w:t>
      </w:r>
      <w:proofErr w:type="spellStart"/>
      <w:r w:rsidRPr="005F1498">
        <w:rPr>
          <w:lang w:val="es-ES"/>
        </w:rPr>
        <w:t>Leuven</w:t>
      </w:r>
      <w:proofErr w:type="spellEnd"/>
    </w:p>
    <w:p w14:paraId="4744218A" w14:textId="77777777" w:rsidR="005F1498" w:rsidRPr="005F1498" w:rsidRDefault="005F1498" w:rsidP="00DC405F">
      <w:pPr>
        <w:jc w:val="left"/>
        <w:rPr>
          <w:lang w:val="es-ES"/>
        </w:rPr>
      </w:pPr>
      <w:r w:rsidRPr="005F1498">
        <w:rPr>
          <w:lang w:val="es-ES"/>
        </w:rPr>
        <w:t>La Corporación Voz de la Amazonía - Tulpa Sur</w:t>
      </w:r>
    </w:p>
    <w:p w14:paraId="1BC78965" w14:textId="77777777" w:rsidR="005F1498" w:rsidRPr="005F1498" w:rsidRDefault="005F1498" w:rsidP="005F1498">
      <w:pPr>
        <w:rPr>
          <w:lang w:val="en-CA"/>
        </w:rPr>
      </w:pPr>
      <w:r w:rsidRPr="005F1498">
        <w:rPr>
          <w:lang w:val="en-CA"/>
        </w:rPr>
        <w:t>Lead for Earth</w:t>
      </w:r>
    </w:p>
    <w:p w14:paraId="50EEAE7F" w14:textId="77777777" w:rsidR="005F1498" w:rsidRPr="005F1498" w:rsidRDefault="005F1498" w:rsidP="005F1498">
      <w:pPr>
        <w:rPr>
          <w:lang w:val="en-CA"/>
        </w:rPr>
      </w:pPr>
      <w:r w:rsidRPr="005F1498">
        <w:rPr>
          <w:lang w:val="en-CA"/>
        </w:rPr>
        <w:t>Legacy Landscapes Fund</w:t>
      </w:r>
    </w:p>
    <w:p w14:paraId="6FA930ED" w14:textId="77777777" w:rsidR="005F1498" w:rsidRPr="005F1498" w:rsidRDefault="005F1498" w:rsidP="005F1498">
      <w:pPr>
        <w:rPr>
          <w:lang w:val="en-CA"/>
        </w:rPr>
      </w:pPr>
      <w:r w:rsidRPr="005F1498">
        <w:rPr>
          <w:lang w:val="en-CA"/>
        </w:rPr>
        <w:t>Leibniz Institute for the Analysis of Biodiversity Change</w:t>
      </w:r>
    </w:p>
    <w:p w14:paraId="48C6D86D" w14:textId="77777777" w:rsidR="005F1498" w:rsidRPr="005F1498" w:rsidRDefault="005F1498" w:rsidP="005F1498">
      <w:pPr>
        <w:rPr>
          <w:lang w:val="en-CA"/>
        </w:rPr>
      </w:pPr>
      <w:r w:rsidRPr="005F1498">
        <w:rPr>
          <w:lang w:val="en-CA"/>
        </w:rPr>
        <w:t>Leibniz Institute of Ecological Urban and Regional Development</w:t>
      </w:r>
    </w:p>
    <w:p w14:paraId="0F69AFD5" w14:textId="77777777" w:rsidR="005F1498" w:rsidRPr="005F1498" w:rsidRDefault="005F1498" w:rsidP="005F1498">
      <w:pPr>
        <w:rPr>
          <w:lang w:val="en-CA"/>
        </w:rPr>
      </w:pPr>
      <w:r w:rsidRPr="005F1498">
        <w:rPr>
          <w:lang w:val="en-CA"/>
        </w:rPr>
        <w:lastRenderedPageBreak/>
        <w:t>Leibniz Institute of Plant Genetics and Crop Plant Research</w:t>
      </w:r>
    </w:p>
    <w:p w14:paraId="648B36DF" w14:textId="77777777" w:rsidR="005F1498" w:rsidRPr="005F1498" w:rsidRDefault="005F1498" w:rsidP="005F1498">
      <w:pPr>
        <w:rPr>
          <w:lang w:val="en-CA"/>
        </w:rPr>
      </w:pPr>
      <w:r w:rsidRPr="005F1498">
        <w:rPr>
          <w:lang w:val="en-CA"/>
        </w:rPr>
        <w:t>Leibniz-Institute DSMZ (German Collection of Microorganisms and Cell Cultures)</w:t>
      </w:r>
    </w:p>
    <w:p w14:paraId="4BC50791" w14:textId="77777777" w:rsidR="005F1498" w:rsidRPr="005F1498" w:rsidRDefault="005F1498" w:rsidP="005F1498">
      <w:pPr>
        <w:rPr>
          <w:lang w:val="es-ES"/>
        </w:rPr>
      </w:pPr>
      <w:proofErr w:type="spellStart"/>
      <w:r w:rsidRPr="005F1498">
        <w:rPr>
          <w:lang w:val="es-ES"/>
        </w:rPr>
        <w:t>Lembaga</w:t>
      </w:r>
      <w:proofErr w:type="spellEnd"/>
      <w:r w:rsidRPr="005F1498">
        <w:rPr>
          <w:lang w:val="es-ES"/>
        </w:rPr>
        <w:t xml:space="preserve"> Alam Tropika Indonesia (LATIN)</w:t>
      </w:r>
    </w:p>
    <w:p w14:paraId="60C0177F" w14:textId="77777777" w:rsidR="005F1498" w:rsidRPr="005F1498" w:rsidRDefault="005F1498" w:rsidP="005F1498">
      <w:pPr>
        <w:rPr>
          <w:lang w:val="fr-CA"/>
        </w:rPr>
      </w:pPr>
      <w:r w:rsidRPr="005F1498">
        <w:rPr>
          <w:lang w:val="fr-CA"/>
        </w:rPr>
        <w:t>Ligue Nationale des Associations Autochtones Pygmées du Congo</w:t>
      </w:r>
    </w:p>
    <w:p w14:paraId="44524A77" w14:textId="77777777" w:rsidR="005F1498" w:rsidRPr="005F1498" w:rsidRDefault="005F1498" w:rsidP="005F1498">
      <w:pPr>
        <w:rPr>
          <w:lang w:val="en-CA"/>
        </w:rPr>
      </w:pPr>
      <w:r w:rsidRPr="005F1498">
        <w:rPr>
          <w:lang w:val="en-CA"/>
        </w:rPr>
        <w:t>Linköping University</w:t>
      </w:r>
    </w:p>
    <w:p w14:paraId="23FF7D37" w14:textId="77777777" w:rsidR="005F1498" w:rsidRPr="005F1498" w:rsidRDefault="005F1498" w:rsidP="005F1498">
      <w:pPr>
        <w:rPr>
          <w:lang w:val="en-CA"/>
        </w:rPr>
      </w:pPr>
      <w:r w:rsidRPr="005F1498">
        <w:rPr>
          <w:lang w:val="en-CA"/>
        </w:rPr>
        <w:t>LM International</w:t>
      </w:r>
    </w:p>
    <w:p w14:paraId="1B73737C" w14:textId="77777777" w:rsidR="005F1498" w:rsidRPr="005F1498" w:rsidRDefault="005F1498" w:rsidP="005F1498">
      <w:pPr>
        <w:rPr>
          <w:lang w:val="en-CA"/>
        </w:rPr>
      </w:pPr>
      <w:r w:rsidRPr="005F1498">
        <w:rPr>
          <w:lang w:val="en-CA"/>
        </w:rPr>
        <w:t>Lombardy Foundation for the Environment</w:t>
      </w:r>
    </w:p>
    <w:p w14:paraId="372220FB" w14:textId="77777777" w:rsidR="005F1498" w:rsidRPr="005F1498" w:rsidRDefault="005F1498" w:rsidP="005F1498">
      <w:pPr>
        <w:rPr>
          <w:lang w:val="en-CA"/>
        </w:rPr>
      </w:pPr>
      <w:r w:rsidRPr="005F1498">
        <w:rPr>
          <w:lang w:val="en-CA"/>
        </w:rPr>
        <w:t>London School of Economics and Political Science</w:t>
      </w:r>
    </w:p>
    <w:p w14:paraId="33581B38" w14:textId="77777777" w:rsidR="005F1498" w:rsidRPr="005F1498" w:rsidRDefault="005F1498" w:rsidP="005F1498">
      <w:pPr>
        <w:rPr>
          <w:lang w:val="en-CA"/>
        </w:rPr>
      </w:pPr>
      <w:r w:rsidRPr="005F1498">
        <w:rPr>
          <w:lang w:val="en-CA"/>
        </w:rPr>
        <w:t>Los Angeles Zoo &amp; Botanical Gardens</w:t>
      </w:r>
    </w:p>
    <w:p w14:paraId="56190B9C" w14:textId="77777777" w:rsidR="005F1498" w:rsidRPr="005F1498" w:rsidRDefault="005F1498" w:rsidP="005F1498">
      <w:pPr>
        <w:rPr>
          <w:lang w:val="en-CA"/>
        </w:rPr>
      </w:pPr>
      <w:r w:rsidRPr="005F1498">
        <w:rPr>
          <w:lang w:val="en-CA"/>
        </w:rPr>
        <w:t>Lower Similkameen Indian Band</w:t>
      </w:r>
    </w:p>
    <w:p w14:paraId="19DF3877" w14:textId="77777777" w:rsidR="005F1498" w:rsidRPr="005F1498" w:rsidRDefault="005F1498" w:rsidP="005F1498">
      <w:pPr>
        <w:rPr>
          <w:lang w:val="en-CA"/>
        </w:rPr>
      </w:pPr>
      <w:r w:rsidRPr="005F1498">
        <w:rPr>
          <w:lang w:val="en-CA"/>
        </w:rPr>
        <w:t>Lund University</w:t>
      </w:r>
    </w:p>
    <w:p w14:paraId="2385EA13" w14:textId="77777777" w:rsidR="005F1498" w:rsidRPr="005F1498" w:rsidRDefault="005F1498" w:rsidP="005F1498">
      <w:pPr>
        <w:rPr>
          <w:lang w:val="en-CA"/>
        </w:rPr>
      </w:pPr>
      <w:r w:rsidRPr="005F1498">
        <w:rPr>
          <w:lang w:val="en-CA"/>
        </w:rPr>
        <w:t>Lutheran World Federation</w:t>
      </w:r>
    </w:p>
    <w:p w14:paraId="6371A142" w14:textId="77777777" w:rsidR="005F1498" w:rsidRPr="005F1498" w:rsidRDefault="005F1498" w:rsidP="005F1498">
      <w:pPr>
        <w:rPr>
          <w:lang w:val="en-CA"/>
        </w:rPr>
      </w:pPr>
      <w:r w:rsidRPr="005F1498">
        <w:rPr>
          <w:lang w:val="en-CA"/>
        </w:rPr>
        <w:t>Maleya Foundation</w:t>
      </w:r>
    </w:p>
    <w:p w14:paraId="19445053" w14:textId="77777777" w:rsidR="005F1498" w:rsidRPr="005F1498" w:rsidRDefault="005F1498" w:rsidP="005F1498">
      <w:pPr>
        <w:rPr>
          <w:lang w:val="en-CA"/>
        </w:rPr>
      </w:pPr>
      <w:r w:rsidRPr="005F1498">
        <w:rPr>
          <w:lang w:val="en-CA"/>
        </w:rPr>
        <w:t>Marine Stewardship Council</w:t>
      </w:r>
    </w:p>
    <w:p w14:paraId="6CCA307B" w14:textId="77777777" w:rsidR="005F1498" w:rsidRPr="005F1498" w:rsidRDefault="005F1498" w:rsidP="005F1498">
      <w:pPr>
        <w:rPr>
          <w:lang w:val="en-CA"/>
        </w:rPr>
      </w:pPr>
      <w:r w:rsidRPr="005F1498">
        <w:rPr>
          <w:lang w:val="en-CA"/>
        </w:rPr>
        <w:t>Maryknoll Sisters of St. Dominic, Inc.</w:t>
      </w:r>
    </w:p>
    <w:p w14:paraId="23B2BE98" w14:textId="77777777" w:rsidR="005F1498" w:rsidRPr="005F1498" w:rsidRDefault="005F1498" w:rsidP="005F1498">
      <w:pPr>
        <w:rPr>
          <w:lang w:val="en-CA"/>
        </w:rPr>
      </w:pPr>
      <w:r w:rsidRPr="005F1498">
        <w:rPr>
          <w:lang w:val="en-CA"/>
        </w:rPr>
        <w:t xml:space="preserve">Max Planck Institute of </w:t>
      </w:r>
      <w:proofErr w:type="spellStart"/>
      <w:r w:rsidRPr="005F1498">
        <w:rPr>
          <w:lang w:val="en-CA"/>
        </w:rPr>
        <w:t>Geoanthropology</w:t>
      </w:r>
      <w:proofErr w:type="spellEnd"/>
    </w:p>
    <w:p w14:paraId="1B4693E1" w14:textId="77777777" w:rsidR="005F1498" w:rsidRPr="005F1498" w:rsidRDefault="005F1498" w:rsidP="005F1498">
      <w:pPr>
        <w:rPr>
          <w:lang w:val="en-CA"/>
        </w:rPr>
      </w:pPr>
      <w:r w:rsidRPr="005F1498">
        <w:rPr>
          <w:lang w:val="en-CA"/>
        </w:rPr>
        <w:t>McMaster University</w:t>
      </w:r>
    </w:p>
    <w:p w14:paraId="7DA3DD3A" w14:textId="77777777" w:rsidR="005F1498" w:rsidRPr="005F1498" w:rsidRDefault="005F1498" w:rsidP="005F1498">
      <w:pPr>
        <w:rPr>
          <w:lang w:val="en-CA"/>
        </w:rPr>
      </w:pPr>
      <w:proofErr w:type="spellStart"/>
      <w:r w:rsidRPr="005F1498">
        <w:rPr>
          <w:lang w:val="en-CA"/>
        </w:rPr>
        <w:t>Meliore</w:t>
      </w:r>
      <w:proofErr w:type="spellEnd"/>
      <w:r w:rsidRPr="005F1498">
        <w:rPr>
          <w:lang w:val="en-CA"/>
        </w:rPr>
        <w:t xml:space="preserve"> Foundation</w:t>
      </w:r>
    </w:p>
    <w:p w14:paraId="126AE6A5" w14:textId="77777777" w:rsidR="005F1498" w:rsidRPr="005F1498" w:rsidRDefault="005F1498" w:rsidP="005F1498">
      <w:pPr>
        <w:rPr>
          <w:lang w:val="en-CA"/>
        </w:rPr>
      </w:pPr>
      <w:r w:rsidRPr="005F1498">
        <w:rPr>
          <w:lang w:val="en-CA"/>
        </w:rPr>
        <w:t>Metis National Council</w:t>
      </w:r>
    </w:p>
    <w:p w14:paraId="2A1F0310" w14:textId="77777777" w:rsidR="005F1498" w:rsidRPr="005F1498" w:rsidRDefault="005F1498" w:rsidP="005F1498">
      <w:pPr>
        <w:rPr>
          <w:lang w:val="en-CA"/>
        </w:rPr>
      </w:pPr>
      <w:r w:rsidRPr="005F1498">
        <w:rPr>
          <w:lang w:val="en-CA"/>
        </w:rPr>
        <w:t xml:space="preserve">Michael </w:t>
      </w:r>
      <w:proofErr w:type="spellStart"/>
      <w:r w:rsidRPr="005F1498">
        <w:rPr>
          <w:lang w:val="en-CA"/>
        </w:rPr>
        <w:t>Succow</w:t>
      </w:r>
      <w:proofErr w:type="spellEnd"/>
      <w:r w:rsidRPr="005F1498">
        <w:rPr>
          <w:lang w:val="en-CA"/>
        </w:rPr>
        <w:t xml:space="preserve"> Foundation</w:t>
      </w:r>
    </w:p>
    <w:p w14:paraId="02C53C5B" w14:textId="77777777" w:rsidR="005F1498" w:rsidRPr="005F1498" w:rsidRDefault="005F1498" w:rsidP="005F1498">
      <w:pPr>
        <w:rPr>
          <w:lang w:val="en-CA"/>
        </w:rPr>
      </w:pPr>
      <w:r w:rsidRPr="005F1498">
        <w:rPr>
          <w:lang w:val="en-CA"/>
        </w:rPr>
        <w:t>Middlebury College</w:t>
      </w:r>
    </w:p>
    <w:p w14:paraId="63A923BB" w14:textId="77777777" w:rsidR="005F1498" w:rsidRPr="005F1498" w:rsidRDefault="005F1498" w:rsidP="005F1498">
      <w:pPr>
        <w:rPr>
          <w:lang w:val="en-CA"/>
        </w:rPr>
      </w:pPr>
      <w:r w:rsidRPr="005F1498">
        <w:rPr>
          <w:lang w:val="en-CA"/>
        </w:rPr>
        <w:t>Middlebury Institute of International Studies</w:t>
      </w:r>
    </w:p>
    <w:p w14:paraId="6ACCB15F" w14:textId="77777777" w:rsidR="005F1498" w:rsidRPr="005F1498" w:rsidRDefault="005F1498" w:rsidP="005F1498">
      <w:pPr>
        <w:rPr>
          <w:lang w:val="en-CA"/>
        </w:rPr>
      </w:pPr>
      <w:r w:rsidRPr="005F1498">
        <w:rPr>
          <w:lang w:val="en-CA"/>
        </w:rPr>
        <w:t>Mighty Earth</w:t>
      </w:r>
    </w:p>
    <w:p w14:paraId="49BD84B2" w14:textId="77777777" w:rsidR="005F1498" w:rsidRPr="005F1498" w:rsidRDefault="005F1498" w:rsidP="005F1498">
      <w:pPr>
        <w:rPr>
          <w:lang w:val="en-CA"/>
        </w:rPr>
      </w:pPr>
      <w:r w:rsidRPr="005F1498">
        <w:rPr>
          <w:lang w:val="en-CA"/>
        </w:rPr>
        <w:t>Minderoo Foundation</w:t>
      </w:r>
    </w:p>
    <w:p w14:paraId="06986BD2" w14:textId="77777777" w:rsidR="005F1498" w:rsidRPr="005F1498" w:rsidRDefault="005F1498" w:rsidP="005F1498">
      <w:pPr>
        <w:rPr>
          <w:lang w:val="en-CA"/>
        </w:rPr>
      </w:pPr>
      <w:r w:rsidRPr="005F1498">
        <w:rPr>
          <w:lang w:val="en-CA"/>
        </w:rPr>
        <w:t>Minority Rights Group International</w:t>
      </w:r>
    </w:p>
    <w:p w14:paraId="206D11E3" w14:textId="77777777" w:rsidR="005F1498" w:rsidRPr="005F1498" w:rsidRDefault="005F1498" w:rsidP="005F1498">
      <w:pPr>
        <w:rPr>
          <w:lang w:val="en-CA"/>
        </w:rPr>
      </w:pPr>
      <w:r w:rsidRPr="005F1498">
        <w:rPr>
          <w:lang w:val="en-CA"/>
        </w:rPr>
        <w:t>Missionary Society of St. Columban</w:t>
      </w:r>
    </w:p>
    <w:p w14:paraId="1353E698" w14:textId="77777777" w:rsidR="005F1498" w:rsidRPr="005F1498" w:rsidRDefault="005F1498" w:rsidP="005F1498">
      <w:pPr>
        <w:rPr>
          <w:lang w:val="en-CA"/>
        </w:rPr>
      </w:pPr>
      <w:r w:rsidRPr="005F1498">
        <w:rPr>
          <w:lang w:val="en-CA"/>
        </w:rPr>
        <w:t>Mongolian Nature's Legacy Foundation</w:t>
      </w:r>
    </w:p>
    <w:p w14:paraId="14C20061" w14:textId="77777777" w:rsidR="005F1498" w:rsidRPr="005F1498" w:rsidRDefault="005F1498" w:rsidP="005F1498">
      <w:pPr>
        <w:rPr>
          <w:lang w:val="en-CA"/>
        </w:rPr>
      </w:pPr>
      <w:r w:rsidRPr="005F1498">
        <w:rPr>
          <w:lang w:val="en-CA"/>
        </w:rPr>
        <w:t>Mount Holyoke College</w:t>
      </w:r>
    </w:p>
    <w:p w14:paraId="719554B0" w14:textId="77777777" w:rsidR="005F1498" w:rsidRPr="005F1498" w:rsidRDefault="005F1498" w:rsidP="005F1498">
      <w:pPr>
        <w:rPr>
          <w:lang w:val="en-CA"/>
        </w:rPr>
      </w:pPr>
      <w:r w:rsidRPr="005F1498">
        <w:rPr>
          <w:lang w:val="en-CA"/>
        </w:rPr>
        <w:t>Multiplier</w:t>
      </w:r>
    </w:p>
    <w:p w14:paraId="08DEE0C6" w14:textId="77777777" w:rsidR="005F1498" w:rsidRPr="005F1498" w:rsidRDefault="005F1498" w:rsidP="005F1498">
      <w:pPr>
        <w:rPr>
          <w:lang w:val="en-CA"/>
        </w:rPr>
      </w:pPr>
      <w:r w:rsidRPr="005F1498">
        <w:rPr>
          <w:lang w:val="en-CA"/>
        </w:rPr>
        <w:t>My Forest Armenia</w:t>
      </w:r>
    </w:p>
    <w:p w14:paraId="6961B0B8" w14:textId="77777777" w:rsidR="005F1498" w:rsidRPr="005F1498" w:rsidRDefault="005F1498" w:rsidP="005F1498">
      <w:pPr>
        <w:rPr>
          <w:lang w:val="en-CA"/>
        </w:rPr>
      </w:pPr>
      <w:r w:rsidRPr="005F1498">
        <w:rPr>
          <w:lang w:val="en-CA"/>
        </w:rPr>
        <w:t xml:space="preserve">My Indigenous Knowledge </w:t>
      </w:r>
      <w:proofErr w:type="gramStart"/>
      <w:r w:rsidRPr="005F1498">
        <w:rPr>
          <w:lang w:val="en-CA"/>
        </w:rPr>
        <w:t>In</w:t>
      </w:r>
      <w:proofErr w:type="gramEnd"/>
      <w:r w:rsidRPr="005F1498">
        <w:rPr>
          <w:lang w:val="en-CA"/>
        </w:rPr>
        <w:t xml:space="preserve"> Action</w:t>
      </w:r>
    </w:p>
    <w:p w14:paraId="63C563CD" w14:textId="77777777" w:rsidR="005F1498" w:rsidRPr="005F1498" w:rsidRDefault="005F1498" w:rsidP="005F1498">
      <w:pPr>
        <w:rPr>
          <w:lang w:val="en-CA"/>
        </w:rPr>
      </w:pPr>
      <w:proofErr w:type="spellStart"/>
      <w:r w:rsidRPr="005F1498">
        <w:rPr>
          <w:lang w:val="en-CA"/>
        </w:rPr>
        <w:t>Nacionalidad</w:t>
      </w:r>
      <w:proofErr w:type="spellEnd"/>
      <w:r w:rsidRPr="005F1498">
        <w:rPr>
          <w:lang w:val="en-CA"/>
        </w:rPr>
        <w:t xml:space="preserve"> </w:t>
      </w:r>
      <w:proofErr w:type="spellStart"/>
      <w:r w:rsidRPr="005F1498">
        <w:rPr>
          <w:lang w:val="en-CA"/>
        </w:rPr>
        <w:t>Waorani</w:t>
      </w:r>
      <w:proofErr w:type="spellEnd"/>
      <w:r w:rsidRPr="005F1498">
        <w:rPr>
          <w:lang w:val="en-CA"/>
        </w:rPr>
        <w:t xml:space="preserve"> del Ecuador</w:t>
      </w:r>
    </w:p>
    <w:p w14:paraId="26928AF6" w14:textId="77777777" w:rsidR="005F1498" w:rsidRPr="005F1498" w:rsidRDefault="005F1498" w:rsidP="005F1498">
      <w:pPr>
        <w:rPr>
          <w:lang w:val="en-CA"/>
        </w:rPr>
      </w:pPr>
      <w:r w:rsidRPr="005F1498">
        <w:rPr>
          <w:lang w:val="en-CA"/>
        </w:rPr>
        <w:t>Namibia Nature Foundation</w:t>
      </w:r>
    </w:p>
    <w:p w14:paraId="5EE9D0E3" w14:textId="77777777" w:rsidR="005F1498" w:rsidRPr="005F1498" w:rsidRDefault="005F1498" w:rsidP="005F1498">
      <w:pPr>
        <w:rPr>
          <w:lang w:val="en-CA"/>
        </w:rPr>
      </w:pPr>
      <w:r w:rsidRPr="005F1498">
        <w:rPr>
          <w:lang w:val="en-CA"/>
        </w:rPr>
        <w:t>Nanjing Institute of Environmental Sciences</w:t>
      </w:r>
    </w:p>
    <w:p w14:paraId="4AFF8648" w14:textId="77777777" w:rsidR="005F1498" w:rsidRPr="005F1498" w:rsidRDefault="005F1498" w:rsidP="005F1498">
      <w:pPr>
        <w:rPr>
          <w:lang w:val="en-CA"/>
        </w:rPr>
      </w:pPr>
      <w:r w:rsidRPr="005F1498">
        <w:rPr>
          <w:lang w:val="en-CA"/>
        </w:rPr>
        <w:t>National Audubon Society</w:t>
      </w:r>
    </w:p>
    <w:p w14:paraId="47CF4EA0" w14:textId="77777777" w:rsidR="005F1498" w:rsidRPr="005F1498" w:rsidRDefault="005F1498" w:rsidP="005F1498">
      <w:pPr>
        <w:rPr>
          <w:lang w:val="en-CA"/>
        </w:rPr>
      </w:pPr>
      <w:r w:rsidRPr="005F1498">
        <w:rPr>
          <w:lang w:val="en-CA"/>
        </w:rPr>
        <w:t>National Biodiversity Network Trust</w:t>
      </w:r>
    </w:p>
    <w:p w14:paraId="77081B20" w14:textId="77777777" w:rsidR="005F1498" w:rsidRPr="005F1498" w:rsidRDefault="005F1498" w:rsidP="005F1498">
      <w:pPr>
        <w:rPr>
          <w:lang w:val="en-CA"/>
        </w:rPr>
      </w:pPr>
      <w:r w:rsidRPr="005F1498">
        <w:rPr>
          <w:lang w:val="en-CA"/>
        </w:rPr>
        <w:t>National Caucus of Environmental Legislators</w:t>
      </w:r>
    </w:p>
    <w:p w14:paraId="0D059403" w14:textId="77777777" w:rsidR="005F1498" w:rsidRPr="005F1498" w:rsidRDefault="005F1498" w:rsidP="005F1498">
      <w:pPr>
        <w:rPr>
          <w:lang w:val="en-CA"/>
        </w:rPr>
      </w:pPr>
      <w:r w:rsidRPr="005F1498">
        <w:rPr>
          <w:lang w:val="en-CA"/>
        </w:rPr>
        <w:t>National Indigenous Women Forum</w:t>
      </w:r>
    </w:p>
    <w:p w14:paraId="2A0BF475" w14:textId="77777777" w:rsidR="005F1498" w:rsidRPr="005F1498" w:rsidRDefault="005F1498" w:rsidP="005F1498">
      <w:pPr>
        <w:rPr>
          <w:lang w:val="en-CA"/>
        </w:rPr>
      </w:pPr>
      <w:r w:rsidRPr="005F1498">
        <w:rPr>
          <w:lang w:val="en-CA"/>
        </w:rPr>
        <w:t>National Oceanography Centre</w:t>
      </w:r>
    </w:p>
    <w:p w14:paraId="27ADFD47" w14:textId="77777777" w:rsidR="005F1498" w:rsidRPr="005F1498" w:rsidRDefault="005F1498" w:rsidP="005F1498">
      <w:pPr>
        <w:rPr>
          <w:lang w:val="en-CA"/>
        </w:rPr>
      </w:pPr>
      <w:r w:rsidRPr="005F1498">
        <w:rPr>
          <w:lang w:val="en-CA"/>
        </w:rPr>
        <w:t>National University of Singapore - Centre for Nature-based Climate Solutions (CNCS)</w:t>
      </w:r>
    </w:p>
    <w:p w14:paraId="58DA5F4A" w14:textId="77777777" w:rsidR="005F1498" w:rsidRPr="005F1498" w:rsidRDefault="005F1498" w:rsidP="005F1498">
      <w:pPr>
        <w:rPr>
          <w:lang w:val="en-CA"/>
        </w:rPr>
      </w:pPr>
      <w:r w:rsidRPr="005F1498">
        <w:rPr>
          <w:lang w:val="en-CA"/>
        </w:rPr>
        <w:t>Natural History Museum</w:t>
      </w:r>
    </w:p>
    <w:p w14:paraId="4C867332" w14:textId="77777777" w:rsidR="005F1498" w:rsidRPr="005F1498" w:rsidRDefault="005F1498" w:rsidP="005F1498">
      <w:pPr>
        <w:rPr>
          <w:lang w:val="en-CA"/>
        </w:rPr>
      </w:pPr>
      <w:r w:rsidRPr="005F1498">
        <w:rPr>
          <w:lang w:val="en-CA"/>
        </w:rPr>
        <w:t>Natural Justice</w:t>
      </w:r>
    </w:p>
    <w:p w14:paraId="5CFE32C8" w14:textId="77777777" w:rsidR="005F1498" w:rsidRPr="005F1498" w:rsidRDefault="005F1498" w:rsidP="005F1498">
      <w:pPr>
        <w:rPr>
          <w:lang w:val="en-CA"/>
        </w:rPr>
      </w:pPr>
      <w:r w:rsidRPr="005F1498">
        <w:rPr>
          <w:lang w:val="en-CA"/>
        </w:rPr>
        <w:t>Natural Resources Defense Council</w:t>
      </w:r>
    </w:p>
    <w:p w14:paraId="1EEF18E5" w14:textId="77777777" w:rsidR="005F1498" w:rsidRPr="005F1498" w:rsidRDefault="005F1498" w:rsidP="005F1498">
      <w:pPr>
        <w:rPr>
          <w:lang w:val="en-CA"/>
        </w:rPr>
      </w:pPr>
      <w:r w:rsidRPr="005F1498">
        <w:rPr>
          <w:lang w:val="en-CA"/>
        </w:rPr>
        <w:t>Naturalis Biodiversity Center</w:t>
      </w:r>
    </w:p>
    <w:p w14:paraId="559AD4CB" w14:textId="77777777" w:rsidR="005F1498" w:rsidRPr="005F1498" w:rsidRDefault="005F1498" w:rsidP="005F1498">
      <w:pPr>
        <w:rPr>
          <w:lang w:val="en-CA"/>
        </w:rPr>
      </w:pPr>
      <w:r w:rsidRPr="005F1498">
        <w:rPr>
          <w:lang w:val="en-CA"/>
        </w:rPr>
        <w:t>Nature and People Foundation</w:t>
      </w:r>
    </w:p>
    <w:p w14:paraId="2FE25427" w14:textId="77777777" w:rsidR="005F1498" w:rsidRPr="005F1498" w:rsidRDefault="005F1498" w:rsidP="005F1498">
      <w:pPr>
        <w:rPr>
          <w:lang w:val="en-CA"/>
        </w:rPr>
      </w:pPr>
      <w:r w:rsidRPr="005F1498">
        <w:rPr>
          <w:lang w:val="en-CA"/>
        </w:rPr>
        <w:t>Nature Conservancy of Canada</w:t>
      </w:r>
    </w:p>
    <w:p w14:paraId="18C31EEF" w14:textId="77777777" w:rsidR="005F1498" w:rsidRPr="005F1498" w:rsidRDefault="005F1498" w:rsidP="005F1498">
      <w:pPr>
        <w:rPr>
          <w:lang w:val="en-CA"/>
        </w:rPr>
      </w:pPr>
      <w:r w:rsidRPr="005F1498">
        <w:rPr>
          <w:lang w:val="en-CA"/>
        </w:rPr>
        <w:t>Nature Scope Environmental Advocacy Initiative</w:t>
      </w:r>
    </w:p>
    <w:p w14:paraId="1086643C" w14:textId="77777777" w:rsidR="005F1498" w:rsidRPr="00160E3E" w:rsidRDefault="005F1498" w:rsidP="005F1498">
      <w:pPr>
        <w:rPr>
          <w:lang w:val="en-CA"/>
        </w:rPr>
      </w:pPr>
      <w:r w:rsidRPr="00160E3E">
        <w:rPr>
          <w:lang w:val="en-CA"/>
        </w:rPr>
        <w:t>NatureFinance</w:t>
      </w:r>
    </w:p>
    <w:p w14:paraId="15013FF1" w14:textId="479F9003" w:rsidR="00BF7587" w:rsidRPr="00160E3E" w:rsidRDefault="00BF7587" w:rsidP="005F1498">
      <w:pPr>
        <w:rPr>
          <w:lang w:val="en-CA"/>
        </w:rPr>
      </w:pPr>
      <w:r w:rsidRPr="00160E3E">
        <w:rPr>
          <w:lang w:val="en-CA"/>
        </w:rPr>
        <w:t>NatureLit Japan</w:t>
      </w:r>
    </w:p>
    <w:p w14:paraId="0EC00820" w14:textId="77777777" w:rsidR="005F1498" w:rsidRPr="00160E3E" w:rsidRDefault="005F1498" w:rsidP="005F1498">
      <w:pPr>
        <w:rPr>
          <w:lang w:val="en-CA"/>
        </w:rPr>
      </w:pPr>
      <w:r w:rsidRPr="00160E3E">
        <w:rPr>
          <w:lang w:val="en-CA"/>
        </w:rPr>
        <w:t>NatureX Foundation</w:t>
      </w:r>
    </w:p>
    <w:p w14:paraId="78045B2F" w14:textId="77777777" w:rsidR="005F1498" w:rsidRPr="00160E3E" w:rsidRDefault="005F1498" w:rsidP="005F1498">
      <w:pPr>
        <w:rPr>
          <w:lang w:val="en-CA"/>
        </w:rPr>
      </w:pPr>
      <w:r w:rsidRPr="00160E3E">
        <w:rPr>
          <w:lang w:val="en-CA"/>
        </w:rPr>
        <w:t>Nepal Indigenous Nationalities Preservation Association</w:t>
      </w:r>
    </w:p>
    <w:p w14:paraId="5A2B16AE" w14:textId="77777777" w:rsidR="005F1498" w:rsidRPr="005F1498" w:rsidRDefault="005F1498" w:rsidP="005F1498">
      <w:pPr>
        <w:rPr>
          <w:lang w:val="en-CA"/>
        </w:rPr>
      </w:pPr>
      <w:r w:rsidRPr="005F1498">
        <w:rPr>
          <w:lang w:val="en-CA"/>
        </w:rPr>
        <w:t>Netherlands Food Partnership</w:t>
      </w:r>
    </w:p>
    <w:p w14:paraId="4211EDBF" w14:textId="77777777" w:rsidR="005F1498" w:rsidRPr="005F1498" w:rsidRDefault="005F1498" w:rsidP="005F1498">
      <w:pPr>
        <w:rPr>
          <w:lang w:val="en-CA"/>
        </w:rPr>
      </w:pPr>
      <w:r w:rsidRPr="005F1498">
        <w:rPr>
          <w:lang w:val="en-CA"/>
        </w:rPr>
        <w:t>New York University</w:t>
      </w:r>
    </w:p>
    <w:p w14:paraId="44DA9EBD" w14:textId="77777777" w:rsidR="005F1498" w:rsidRPr="005F1498" w:rsidRDefault="005F1498" w:rsidP="005F1498">
      <w:pPr>
        <w:rPr>
          <w:lang w:val="en-CA"/>
        </w:rPr>
      </w:pPr>
      <w:r w:rsidRPr="005F1498">
        <w:rPr>
          <w:lang w:val="en-CA"/>
        </w:rPr>
        <w:t>Newcastle University</w:t>
      </w:r>
    </w:p>
    <w:p w14:paraId="12089726" w14:textId="77777777" w:rsidR="005F1498" w:rsidRPr="005F1498" w:rsidRDefault="005F1498" w:rsidP="005F1498">
      <w:pPr>
        <w:rPr>
          <w:lang w:val="en-CA"/>
        </w:rPr>
      </w:pPr>
      <w:r w:rsidRPr="005F1498">
        <w:rPr>
          <w:lang w:val="en-CA"/>
        </w:rPr>
        <w:t>Nia Tero</w:t>
      </w:r>
    </w:p>
    <w:p w14:paraId="6E9B4227" w14:textId="77777777" w:rsidR="005F1498" w:rsidRPr="005F1498" w:rsidRDefault="005F1498" w:rsidP="00DC405F">
      <w:pPr>
        <w:jc w:val="left"/>
        <w:rPr>
          <w:lang w:val="en-CA"/>
        </w:rPr>
      </w:pPr>
      <w:r w:rsidRPr="005F1498">
        <w:rPr>
          <w:lang w:val="en-CA"/>
        </w:rPr>
        <w:t>Non-Timber Forest Products - Exchange Programme (NTFP-EP)</w:t>
      </w:r>
    </w:p>
    <w:p w14:paraId="5545B898" w14:textId="77777777" w:rsidR="005F1498" w:rsidRPr="005F1498" w:rsidRDefault="005F1498" w:rsidP="005F1498">
      <w:pPr>
        <w:rPr>
          <w:lang w:val="en-CA"/>
        </w:rPr>
      </w:pPr>
      <w:r w:rsidRPr="005F1498">
        <w:rPr>
          <w:lang w:val="en-CA"/>
        </w:rPr>
        <w:t>North of England Zoological Society (Chester Zoo)</w:t>
      </w:r>
    </w:p>
    <w:p w14:paraId="6EC784BE" w14:textId="77777777" w:rsidR="005F1498" w:rsidRPr="005F1498" w:rsidRDefault="005F1498" w:rsidP="005F1498">
      <w:pPr>
        <w:rPr>
          <w:lang w:val="en-CA"/>
        </w:rPr>
      </w:pPr>
      <w:r w:rsidRPr="005F1498">
        <w:rPr>
          <w:lang w:val="en-CA"/>
        </w:rPr>
        <w:t>Northeast Forestry University</w:t>
      </w:r>
    </w:p>
    <w:p w14:paraId="773C71F1" w14:textId="77777777" w:rsidR="005F1498" w:rsidRPr="005F1498" w:rsidRDefault="005F1498" w:rsidP="005F1498">
      <w:pPr>
        <w:rPr>
          <w:lang w:val="en-CA"/>
        </w:rPr>
      </w:pPr>
      <w:r w:rsidRPr="005F1498">
        <w:rPr>
          <w:lang w:val="en-CA"/>
        </w:rPr>
        <w:t>North-West University</w:t>
      </w:r>
    </w:p>
    <w:p w14:paraId="64EC33BE" w14:textId="77777777" w:rsidR="005F1498" w:rsidRPr="005F1498" w:rsidRDefault="005F1498" w:rsidP="00DC405F">
      <w:pPr>
        <w:jc w:val="left"/>
        <w:rPr>
          <w:lang w:val="en-CA"/>
        </w:rPr>
      </w:pPr>
      <w:r w:rsidRPr="005F1498">
        <w:rPr>
          <w:lang w:val="en-CA"/>
        </w:rPr>
        <w:t>Norwegian Forum for Development and Environment</w:t>
      </w:r>
    </w:p>
    <w:p w14:paraId="5489F057" w14:textId="77777777" w:rsidR="005F1498" w:rsidRPr="005F1498" w:rsidRDefault="005F1498" w:rsidP="005F1498">
      <w:pPr>
        <w:rPr>
          <w:lang w:val="es-ES"/>
        </w:rPr>
      </w:pPr>
      <w:r w:rsidRPr="005F1498">
        <w:rPr>
          <w:lang w:val="es-ES"/>
        </w:rPr>
        <w:t>Observatorio Ciudadano</w:t>
      </w:r>
    </w:p>
    <w:p w14:paraId="4AD61E29" w14:textId="77777777" w:rsidR="005F1498" w:rsidRPr="005F1498" w:rsidRDefault="005F1498" w:rsidP="005F1498">
      <w:pPr>
        <w:rPr>
          <w:lang w:val="es-ES"/>
        </w:rPr>
      </w:pPr>
      <w:r w:rsidRPr="005F1498">
        <w:rPr>
          <w:lang w:val="es-ES"/>
        </w:rPr>
        <w:t xml:space="preserve">Ocean </w:t>
      </w:r>
      <w:proofErr w:type="spellStart"/>
      <w:r w:rsidRPr="005F1498">
        <w:rPr>
          <w:lang w:val="es-ES"/>
        </w:rPr>
        <w:t>Conservancy</w:t>
      </w:r>
      <w:proofErr w:type="spellEnd"/>
    </w:p>
    <w:p w14:paraId="134FDB98" w14:textId="77777777" w:rsidR="005F1498" w:rsidRPr="005F1498" w:rsidRDefault="005F1498" w:rsidP="005F1498">
      <w:pPr>
        <w:rPr>
          <w:lang w:val="es-ES"/>
        </w:rPr>
      </w:pPr>
      <w:r w:rsidRPr="005F1498">
        <w:rPr>
          <w:lang w:val="es-ES"/>
        </w:rPr>
        <w:t xml:space="preserve">Ocean Energy </w:t>
      </w:r>
      <w:proofErr w:type="spellStart"/>
      <w:r w:rsidRPr="005F1498">
        <w:rPr>
          <w:lang w:val="es-ES"/>
        </w:rPr>
        <w:t>Pathway</w:t>
      </w:r>
      <w:proofErr w:type="spellEnd"/>
    </w:p>
    <w:p w14:paraId="79A821BE" w14:textId="77777777" w:rsidR="005F1498" w:rsidRPr="005F1498" w:rsidRDefault="005F1498" w:rsidP="005F1498">
      <w:pPr>
        <w:rPr>
          <w:lang w:val="en-CA"/>
        </w:rPr>
      </w:pPr>
      <w:r w:rsidRPr="005F1498">
        <w:rPr>
          <w:lang w:val="en-CA"/>
        </w:rPr>
        <w:t>Ocean Risk and Resilience Action Alliance</w:t>
      </w:r>
    </w:p>
    <w:p w14:paraId="422379D3" w14:textId="77777777" w:rsidR="005F1498" w:rsidRPr="005F1498" w:rsidRDefault="005F1498" w:rsidP="005F1498">
      <w:pPr>
        <w:rPr>
          <w:lang w:val="en-CA"/>
        </w:rPr>
      </w:pPr>
      <w:r w:rsidRPr="005F1498">
        <w:rPr>
          <w:lang w:val="en-CA"/>
        </w:rPr>
        <w:t>Ocean Visions</w:t>
      </w:r>
    </w:p>
    <w:p w14:paraId="66055A9C" w14:textId="77777777" w:rsidR="005F1498" w:rsidRPr="005F1498" w:rsidRDefault="005F1498" w:rsidP="005F1498">
      <w:pPr>
        <w:rPr>
          <w:lang w:val="en-CA"/>
        </w:rPr>
      </w:pPr>
      <w:r w:rsidRPr="005F1498">
        <w:rPr>
          <w:lang w:val="en-CA"/>
        </w:rPr>
        <w:t>Ocean Wise</w:t>
      </w:r>
    </w:p>
    <w:p w14:paraId="7671ED08" w14:textId="77777777" w:rsidR="005F1498" w:rsidRPr="005F1498" w:rsidRDefault="005F1498" w:rsidP="005F1498">
      <w:pPr>
        <w:rPr>
          <w:lang w:val="en-CA"/>
        </w:rPr>
      </w:pPr>
      <w:r w:rsidRPr="005F1498">
        <w:rPr>
          <w:lang w:val="en-CA"/>
        </w:rPr>
        <w:t>OCEANA</w:t>
      </w:r>
    </w:p>
    <w:p w14:paraId="0B9F4E5C" w14:textId="77777777" w:rsidR="005F1498" w:rsidRPr="005F1498" w:rsidRDefault="005F1498" w:rsidP="005F1498">
      <w:pPr>
        <w:rPr>
          <w:lang w:val="en-CA"/>
        </w:rPr>
      </w:pPr>
      <w:r w:rsidRPr="005F1498">
        <w:rPr>
          <w:lang w:val="en-CA"/>
        </w:rPr>
        <w:t>Oceano Azul Foundation</w:t>
      </w:r>
    </w:p>
    <w:p w14:paraId="798DDC09" w14:textId="77777777" w:rsidR="005F1498" w:rsidRPr="005F1498" w:rsidRDefault="005F1498" w:rsidP="005F1498">
      <w:pPr>
        <w:rPr>
          <w:lang w:val="en-CA"/>
        </w:rPr>
      </w:pPr>
      <w:proofErr w:type="spellStart"/>
      <w:r w:rsidRPr="005F1498">
        <w:rPr>
          <w:lang w:val="en-CA"/>
        </w:rPr>
        <w:t>Oeko-Institut</w:t>
      </w:r>
      <w:proofErr w:type="spellEnd"/>
      <w:r w:rsidRPr="005F1498">
        <w:rPr>
          <w:lang w:val="en-CA"/>
        </w:rPr>
        <w:t xml:space="preserve"> e.V.</w:t>
      </w:r>
    </w:p>
    <w:p w14:paraId="523F4373" w14:textId="77777777" w:rsidR="005F1498" w:rsidRPr="005F1498" w:rsidRDefault="005F1498" w:rsidP="005F1498">
      <w:pPr>
        <w:rPr>
          <w:lang w:val="en-CA"/>
        </w:rPr>
      </w:pPr>
      <w:proofErr w:type="spellStart"/>
      <w:r w:rsidRPr="005F1498">
        <w:rPr>
          <w:lang w:val="en-CA"/>
        </w:rPr>
        <w:t>Ogiek</w:t>
      </w:r>
      <w:proofErr w:type="spellEnd"/>
      <w:r w:rsidRPr="005F1498">
        <w:rPr>
          <w:lang w:val="en-CA"/>
        </w:rPr>
        <w:t xml:space="preserve"> Peoples’ Development Program</w:t>
      </w:r>
    </w:p>
    <w:p w14:paraId="600B681E" w14:textId="77777777" w:rsidR="005F1498" w:rsidRPr="005F1498" w:rsidRDefault="005F1498" w:rsidP="005F1498">
      <w:pPr>
        <w:rPr>
          <w:lang w:val="fr-CA"/>
        </w:rPr>
      </w:pPr>
      <w:r w:rsidRPr="005F1498">
        <w:rPr>
          <w:lang w:val="fr-CA"/>
        </w:rPr>
        <w:t>One World Analytics</w:t>
      </w:r>
    </w:p>
    <w:p w14:paraId="30A642D5" w14:textId="77777777" w:rsidR="005F1498" w:rsidRPr="005F1498" w:rsidRDefault="005F1498" w:rsidP="005F1498">
      <w:pPr>
        <w:rPr>
          <w:lang w:val="fr-CA"/>
        </w:rPr>
      </w:pPr>
      <w:r w:rsidRPr="005F1498">
        <w:rPr>
          <w:lang w:val="fr-CA"/>
        </w:rPr>
        <w:t>Organisation pour le Respect de l’Environnement dans l’Entreprise - ORÉE</w:t>
      </w:r>
    </w:p>
    <w:p w14:paraId="755EA97C" w14:textId="77777777" w:rsidR="005F1498" w:rsidRPr="005F1498" w:rsidRDefault="005F1498" w:rsidP="005F1498">
      <w:pPr>
        <w:rPr>
          <w:lang w:val="es-ES"/>
        </w:rPr>
      </w:pPr>
      <w:r w:rsidRPr="005F1498">
        <w:rPr>
          <w:lang w:val="es-ES"/>
        </w:rPr>
        <w:t>Organización de Desarrollo Étnico Comunitario</w:t>
      </w:r>
    </w:p>
    <w:p w14:paraId="4B98FE85" w14:textId="77777777" w:rsidR="005F1498" w:rsidRPr="005F1498" w:rsidRDefault="005F1498" w:rsidP="005F1498">
      <w:pPr>
        <w:rPr>
          <w:lang w:val="es-ES"/>
        </w:rPr>
      </w:pPr>
      <w:r w:rsidRPr="005F1498">
        <w:rPr>
          <w:lang w:val="es-ES"/>
        </w:rPr>
        <w:t xml:space="preserve">Organización Indígena </w:t>
      </w:r>
      <w:proofErr w:type="spellStart"/>
      <w:r w:rsidRPr="005F1498">
        <w:rPr>
          <w:lang w:val="es-ES"/>
        </w:rPr>
        <w:t>Kankuama</w:t>
      </w:r>
      <w:proofErr w:type="spellEnd"/>
    </w:p>
    <w:p w14:paraId="4769138D" w14:textId="77777777" w:rsidR="005F1498" w:rsidRPr="005F1498" w:rsidRDefault="005F1498" w:rsidP="005F1498">
      <w:pPr>
        <w:rPr>
          <w:lang w:val="es-ES"/>
        </w:rPr>
      </w:pPr>
      <w:r w:rsidRPr="005F1498">
        <w:rPr>
          <w:lang w:val="es-ES"/>
        </w:rPr>
        <w:t>Organización Nacional de los Pueblos Indígenas de la Amazonía Colombiana</w:t>
      </w:r>
    </w:p>
    <w:p w14:paraId="251FDCE5" w14:textId="77777777" w:rsidR="005F1498" w:rsidRPr="005F1498" w:rsidRDefault="005F1498" w:rsidP="005F1498">
      <w:pPr>
        <w:rPr>
          <w:lang w:val="en-CA"/>
        </w:rPr>
      </w:pPr>
      <w:r w:rsidRPr="005F1498">
        <w:rPr>
          <w:lang w:val="en-CA"/>
        </w:rPr>
        <w:t>Oxfam Hong Kong</w:t>
      </w:r>
    </w:p>
    <w:p w14:paraId="5269FA68" w14:textId="77777777" w:rsidR="005F1498" w:rsidRPr="005F1498" w:rsidRDefault="005F1498" w:rsidP="005F1498">
      <w:pPr>
        <w:rPr>
          <w:lang w:val="en-CA"/>
        </w:rPr>
      </w:pPr>
      <w:r w:rsidRPr="005F1498">
        <w:rPr>
          <w:lang w:val="en-CA"/>
        </w:rPr>
        <w:t>Oxfam Novib</w:t>
      </w:r>
    </w:p>
    <w:p w14:paraId="46B850FB" w14:textId="77777777" w:rsidR="005F1498" w:rsidRPr="005F1498" w:rsidRDefault="005F1498" w:rsidP="005F1498">
      <w:pPr>
        <w:rPr>
          <w:lang w:val="en-CA"/>
        </w:rPr>
      </w:pPr>
      <w:r w:rsidRPr="005F1498">
        <w:rPr>
          <w:lang w:val="en-CA"/>
        </w:rPr>
        <w:t>Pachamama Alliance</w:t>
      </w:r>
    </w:p>
    <w:p w14:paraId="280787EC" w14:textId="77777777" w:rsidR="005F1498" w:rsidRPr="005F1498" w:rsidRDefault="005F1498" w:rsidP="005F1498">
      <w:pPr>
        <w:rPr>
          <w:lang w:val="en-CA"/>
        </w:rPr>
      </w:pPr>
      <w:r w:rsidRPr="005F1498">
        <w:rPr>
          <w:lang w:val="en-CA"/>
        </w:rPr>
        <w:t>Pacific Environment</w:t>
      </w:r>
    </w:p>
    <w:p w14:paraId="43F6414D" w14:textId="77777777" w:rsidR="005F1498" w:rsidRPr="005F1498" w:rsidRDefault="005F1498" w:rsidP="005F1498">
      <w:pPr>
        <w:rPr>
          <w:lang w:val="en-CA"/>
        </w:rPr>
      </w:pPr>
      <w:r w:rsidRPr="005F1498">
        <w:rPr>
          <w:lang w:val="en-CA"/>
        </w:rPr>
        <w:t>PACOS TRUST</w:t>
      </w:r>
    </w:p>
    <w:p w14:paraId="5933F546" w14:textId="77777777" w:rsidR="005F1498" w:rsidRPr="005F1498" w:rsidRDefault="005F1498" w:rsidP="005F1498">
      <w:pPr>
        <w:rPr>
          <w:lang w:val="en-CA"/>
        </w:rPr>
      </w:pPr>
      <w:r w:rsidRPr="005F1498">
        <w:rPr>
          <w:lang w:val="en-CA"/>
        </w:rPr>
        <w:t>Pakistan Community Peace Foundation</w:t>
      </w:r>
    </w:p>
    <w:p w14:paraId="39555127" w14:textId="77777777" w:rsidR="005F1498" w:rsidRPr="005F1498" w:rsidRDefault="005F1498" w:rsidP="005F1498">
      <w:pPr>
        <w:rPr>
          <w:lang w:val="en-CA"/>
        </w:rPr>
      </w:pPr>
      <w:r w:rsidRPr="005F1498">
        <w:rPr>
          <w:lang w:val="en-CA"/>
        </w:rPr>
        <w:t>Pando Community Development NGO</w:t>
      </w:r>
    </w:p>
    <w:p w14:paraId="19170D07" w14:textId="77777777" w:rsidR="005F1498" w:rsidRPr="005F1498" w:rsidRDefault="005F1498" w:rsidP="005F1498">
      <w:pPr>
        <w:rPr>
          <w:lang w:val="en-CA"/>
        </w:rPr>
      </w:pPr>
      <w:r w:rsidRPr="005F1498">
        <w:rPr>
          <w:lang w:val="en-CA"/>
        </w:rPr>
        <w:t>Panthera</w:t>
      </w:r>
    </w:p>
    <w:p w14:paraId="245B8070" w14:textId="77777777" w:rsidR="005F1498" w:rsidRPr="005F1498" w:rsidRDefault="005F1498" w:rsidP="005F1498">
      <w:pPr>
        <w:rPr>
          <w:lang w:val="en-CA"/>
        </w:rPr>
      </w:pPr>
      <w:r w:rsidRPr="005F1498">
        <w:rPr>
          <w:lang w:val="en-CA"/>
        </w:rPr>
        <w:t>Paper Manufacturers Association of South Africa</w:t>
      </w:r>
    </w:p>
    <w:p w14:paraId="655B19AF" w14:textId="77777777" w:rsidR="005F1498" w:rsidRPr="005F1498" w:rsidRDefault="005F1498" w:rsidP="005F1498">
      <w:pPr>
        <w:rPr>
          <w:lang w:val="fr-CA"/>
        </w:rPr>
      </w:pPr>
      <w:r w:rsidRPr="005F1498">
        <w:rPr>
          <w:lang w:val="fr-CA"/>
        </w:rPr>
        <w:t>Parlement Haïtien de la Jeunesse pour l'Eau et l'Assainissement</w:t>
      </w:r>
    </w:p>
    <w:p w14:paraId="72F535F9" w14:textId="77777777" w:rsidR="005F1498" w:rsidRPr="005F1498" w:rsidRDefault="005F1498" w:rsidP="005F1498">
      <w:pPr>
        <w:rPr>
          <w:lang w:val="en-CA"/>
        </w:rPr>
      </w:pPr>
      <w:r w:rsidRPr="005F1498">
        <w:rPr>
          <w:lang w:val="en-CA"/>
        </w:rPr>
        <w:t>Partners for Indigenous Knowledge Philippines</w:t>
      </w:r>
    </w:p>
    <w:p w14:paraId="442484C6" w14:textId="77777777" w:rsidR="005F1498" w:rsidRPr="005F1498" w:rsidRDefault="005F1498" w:rsidP="005F1498">
      <w:pPr>
        <w:rPr>
          <w:lang w:val="en-CA"/>
        </w:rPr>
      </w:pPr>
      <w:r w:rsidRPr="005F1498">
        <w:rPr>
          <w:lang w:val="en-CA"/>
        </w:rPr>
        <w:t>Partnership for Observation of the Global Ocean</w:t>
      </w:r>
    </w:p>
    <w:p w14:paraId="48066863" w14:textId="77777777" w:rsidR="005F1498" w:rsidRPr="005F1498" w:rsidRDefault="005F1498" w:rsidP="005F1498">
      <w:pPr>
        <w:rPr>
          <w:lang w:val="en-CA"/>
        </w:rPr>
      </w:pPr>
      <w:r w:rsidRPr="005F1498">
        <w:rPr>
          <w:lang w:val="en-CA"/>
        </w:rPr>
        <w:t>Pastoral Communities Empowerment Programme</w:t>
      </w:r>
    </w:p>
    <w:p w14:paraId="38DF6A3E" w14:textId="77777777" w:rsidR="005F1498" w:rsidRPr="005F1498" w:rsidRDefault="005F1498" w:rsidP="005F1498">
      <w:pPr>
        <w:rPr>
          <w:lang w:val="en-CA"/>
        </w:rPr>
      </w:pPr>
      <w:r w:rsidRPr="005F1498">
        <w:rPr>
          <w:lang w:val="en-CA"/>
        </w:rPr>
        <w:t>Pastoralist Goals Foundation</w:t>
      </w:r>
    </w:p>
    <w:p w14:paraId="6DFBA2EA" w14:textId="77777777" w:rsidR="005F1498" w:rsidRPr="005F1498" w:rsidRDefault="005F1498" w:rsidP="005F1498">
      <w:pPr>
        <w:rPr>
          <w:lang w:val="en-CA"/>
        </w:rPr>
      </w:pPr>
      <w:r w:rsidRPr="005F1498">
        <w:rPr>
          <w:lang w:val="en-CA"/>
        </w:rPr>
        <w:t>Paulson Institute</w:t>
      </w:r>
    </w:p>
    <w:p w14:paraId="69A5D567" w14:textId="77777777" w:rsidR="005F1498" w:rsidRPr="005F1498" w:rsidRDefault="005F1498" w:rsidP="005F1498">
      <w:pPr>
        <w:rPr>
          <w:lang w:val="en-CA"/>
        </w:rPr>
      </w:pPr>
      <w:r w:rsidRPr="005F1498">
        <w:rPr>
          <w:lang w:val="en-CA"/>
        </w:rPr>
        <w:t>PEFC International</w:t>
      </w:r>
    </w:p>
    <w:p w14:paraId="19F8CDED" w14:textId="77777777" w:rsidR="005F1498" w:rsidRPr="005F1498" w:rsidRDefault="005F1498" w:rsidP="005F1498">
      <w:pPr>
        <w:rPr>
          <w:lang w:val="en-CA"/>
        </w:rPr>
      </w:pPr>
      <w:r w:rsidRPr="005F1498">
        <w:rPr>
          <w:lang w:val="en-CA"/>
        </w:rPr>
        <w:t>People Empowering People (PEP) Africa</w:t>
      </w:r>
    </w:p>
    <w:p w14:paraId="7900BA16" w14:textId="77777777" w:rsidR="005F1498" w:rsidRPr="005F1498" w:rsidRDefault="005F1498" w:rsidP="005F1498">
      <w:pPr>
        <w:rPr>
          <w:lang w:val="en-CA"/>
        </w:rPr>
      </w:pPr>
      <w:r w:rsidRPr="005F1498">
        <w:rPr>
          <w:lang w:val="en-CA"/>
        </w:rPr>
        <w:t>People in Need</w:t>
      </w:r>
    </w:p>
    <w:p w14:paraId="2BEFD8A7" w14:textId="77777777" w:rsidR="005F1498" w:rsidRPr="005F1498" w:rsidRDefault="005F1498" w:rsidP="005F1498">
      <w:pPr>
        <w:rPr>
          <w:lang w:val="en-CA"/>
        </w:rPr>
      </w:pPr>
      <w:r w:rsidRPr="005F1498">
        <w:rPr>
          <w:lang w:val="en-CA"/>
        </w:rPr>
        <w:lastRenderedPageBreak/>
        <w:t>Pesticide Action Network UK</w:t>
      </w:r>
    </w:p>
    <w:p w14:paraId="2B573F7C" w14:textId="77777777" w:rsidR="005F1498" w:rsidRPr="005F1498" w:rsidRDefault="005F1498" w:rsidP="005F1498">
      <w:pPr>
        <w:rPr>
          <w:lang w:val="en-CA"/>
        </w:rPr>
      </w:pPr>
      <w:r w:rsidRPr="005F1498">
        <w:rPr>
          <w:lang w:val="en-CA"/>
        </w:rPr>
        <w:t>Plan Vivo Foundation</w:t>
      </w:r>
    </w:p>
    <w:p w14:paraId="4D2B3018" w14:textId="77777777" w:rsidR="005F1498" w:rsidRPr="005F1498" w:rsidRDefault="005F1498" w:rsidP="005F1498">
      <w:pPr>
        <w:rPr>
          <w:lang w:val="en-CA"/>
        </w:rPr>
      </w:pPr>
      <w:r w:rsidRPr="005F1498">
        <w:rPr>
          <w:lang w:val="en-CA"/>
        </w:rPr>
        <w:t>Planet Positive Coalition</w:t>
      </w:r>
    </w:p>
    <w:p w14:paraId="0CE0DD77" w14:textId="77777777" w:rsidR="005F1498" w:rsidRPr="005F1498" w:rsidRDefault="005F1498" w:rsidP="005F1498">
      <w:pPr>
        <w:rPr>
          <w:lang w:val="en-CA"/>
        </w:rPr>
      </w:pPr>
      <w:r w:rsidRPr="005F1498">
        <w:rPr>
          <w:lang w:val="en-CA"/>
        </w:rPr>
        <w:t>Plant for the Planet Foundation</w:t>
      </w:r>
    </w:p>
    <w:p w14:paraId="299CE26B" w14:textId="77777777" w:rsidR="005F1498" w:rsidRPr="005F1498" w:rsidRDefault="005F1498" w:rsidP="005F1498">
      <w:pPr>
        <w:rPr>
          <w:lang w:val="en-CA"/>
        </w:rPr>
      </w:pPr>
      <w:r w:rsidRPr="005F1498">
        <w:rPr>
          <w:lang w:val="en-CA"/>
        </w:rPr>
        <w:t>Plant Technology Alliance Limited</w:t>
      </w:r>
    </w:p>
    <w:p w14:paraId="02A6E197" w14:textId="77777777" w:rsidR="005F1498" w:rsidRPr="005F1498" w:rsidRDefault="005F1498" w:rsidP="005F1498">
      <w:pPr>
        <w:rPr>
          <w:lang w:val="en-CA"/>
        </w:rPr>
      </w:pPr>
      <w:r w:rsidRPr="005F1498">
        <w:rPr>
          <w:lang w:val="en-CA"/>
        </w:rPr>
        <w:t>Plantlife International</w:t>
      </w:r>
    </w:p>
    <w:p w14:paraId="5729129B" w14:textId="77777777" w:rsidR="005F1498" w:rsidRPr="005F1498" w:rsidRDefault="005F1498" w:rsidP="005F1498">
      <w:pPr>
        <w:rPr>
          <w:lang w:val="es-ES"/>
        </w:rPr>
      </w:pPr>
      <w:r w:rsidRPr="005F1498">
        <w:rPr>
          <w:lang w:val="es-ES"/>
        </w:rPr>
        <w:t xml:space="preserve">Plataforma </w:t>
      </w:r>
      <w:proofErr w:type="spellStart"/>
      <w:r w:rsidRPr="005F1498">
        <w:rPr>
          <w:lang w:val="es-ES"/>
        </w:rPr>
        <w:t>Parceiros</w:t>
      </w:r>
      <w:proofErr w:type="spellEnd"/>
      <w:r w:rsidRPr="005F1498">
        <w:rPr>
          <w:lang w:val="es-ES"/>
        </w:rPr>
        <w:t xml:space="preserve"> pela </w:t>
      </w:r>
      <w:proofErr w:type="spellStart"/>
      <w:r w:rsidRPr="005F1498">
        <w:rPr>
          <w:lang w:val="es-ES"/>
        </w:rPr>
        <w:t>Amazônia</w:t>
      </w:r>
      <w:proofErr w:type="spellEnd"/>
    </w:p>
    <w:p w14:paraId="5DBB995A" w14:textId="77777777" w:rsidR="005F1498" w:rsidRPr="005F1498" w:rsidRDefault="005F1498" w:rsidP="005F1498">
      <w:pPr>
        <w:rPr>
          <w:lang w:val="es-ES"/>
        </w:rPr>
      </w:pPr>
      <w:proofErr w:type="spellStart"/>
      <w:r w:rsidRPr="005F1498">
        <w:rPr>
          <w:lang w:val="es-ES"/>
        </w:rPr>
        <w:t>Plateforme</w:t>
      </w:r>
      <w:proofErr w:type="spellEnd"/>
      <w:r w:rsidRPr="005F1498">
        <w:rPr>
          <w:lang w:val="es-ES"/>
        </w:rPr>
        <w:t xml:space="preserve"> </w:t>
      </w:r>
      <w:proofErr w:type="spellStart"/>
      <w:r w:rsidRPr="005F1498">
        <w:rPr>
          <w:lang w:val="es-ES"/>
        </w:rPr>
        <w:t>océan</w:t>
      </w:r>
      <w:proofErr w:type="spellEnd"/>
      <w:r w:rsidRPr="005F1498">
        <w:rPr>
          <w:lang w:val="es-ES"/>
        </w:rPr>
        <w:t xml:space="preserve"> et </w:t>
      </w:r>
      <w:proofErr w:type="spellStart"/>
      <w:r w:rsidRPr="005F1498">
        <w:rPr>
          <w:lang w:val="es-ES"/>
        </w:rPr>
        <w:t>climat</w:t>
      </w:r>
      <w:proofErr w:type="spellEnd"/>
    </w:p>
    <w:p w14:paraId="00F708C3" w14:textId="77777777" w:rsidR="005F1498" w:rsidRPr="005F1498" w:rsidRDefault="005F1498" w:rsidP="005F1498">
      <w:pPr>
        <w:rPr>
          <w:lang w:val="es-ES"/>
        </w:rPr>
      </w:pPr>
      <w:r w:rsidRPr="005F1498">
        <w:rPr>
          <w:lang w:val="es-ES"/>
        </w:rPr>
        <w:t xml:space="preserve">Plymouth Marine </w:t>
      </w:r>
      <w:proofErr w:type="spellStart"/>
      <w:r w:rsidRPr="005F1498">
        <w:rPr>
          <w:lang w:val="es-ES"/>
        </w:rPr>
        <w:t>Laboratory</w:t>
      </w:r>
      <w:proofErr w:type="spellEnd"/>
    </w:p>
    <w:p w14:paraId="2017C602" w14:textId="77777777" w:rsidR="005F1498" w:rsidRPr="005F1498" w:rsidRDefault="005F1498" w:rsidP="005F1498">
      <w:pPr>
        <w:rPr>
          <w:lang w:val="es-ES"/>
        </w:rPr>
      </w:pPr>
      <w:proofErr w:type="spellStart"/>
      <w:r w:rsidRPr="005F1498">
        <w:rPr>
          <w:lang w:val="es-ES"/>
        </w:rPr>
        <w:t>Podáali</w:t>
      </w:r>
      <w:proofErr w:type="spellEnd"/>
      <w:r w:rsidRPr="005F1498">
        <w:rPr>
          <w:lang w:val="es-ES"/>
        </w:rPr>
        <w:t xml:space="preserve"> – Fundo </w:t>
      </w:r>
      <w:proofErr w:type="spellStart"/>
      <w:r w:rsidRPr="005F1498">
        <w:rPr>
          <w:lang w:val="es-ES"/>
        </w:rPr>
        <w:t>Indigena</w:t>
      </w:r>
      <w:proofErr w:type="spellEnd"/>
      <w:r w:rsidRPr="005F1498">
        <w:rPr>
          <w:lang w:val="es-ES"/>
        </w:rPr>
        <w:t xml:space="preserve"> da Amazon Brasileira</w:t>
      </w:r>
    </w:p>
    <w:p w14:paraId="4B13F1CD" w14:textId="77777777" w:rsidR="005F1498" w:rsidRPr="005F1498" w:rsidRDefault="005F1498" w:rsidP="005F1498">
      <w:pPr>
        <w:rPr>
          <w:lang w:val="en-CA"/>
        </w:rPr>
      </w:pPr>
      <w:r w:rsidRPr="005F1498">
        <w:rPr>
          <w:lang w:val="en-CA"/>
        </w:rPr>
        <w:t>Point Blue Conservation Science</w:t>
      </w:r>
    </w:p>
    <w:p w14:paraId="573017DB" w14:textId="77777777" w:rsidR="005F1498" w:rsidRPr="005F1498" w:rsidRDefault="005F1498" w:rsidP="005F1498">
      <w:pPr>
        <w:rPr>
          <w:lang w:val="en-CA"/>
        </w:rPr>
      </w:pPr>
      <w:r w:rsidRPr="005F1498">
        <w:rPr>
          <w:lang w:val="en-CA"/>
        </w:rPr>
        <w:t>Population Matters</w:t>
      </w:r>
    </w:p>
    <w:p w14:paraId="6B100E90" w14:textId="77777777" w:rsidR="005F1498" w:rsidRPr="005F1498" w:rsidRDefault="005F1498" w:rsidP="005F1498">
      <w:pPr>
        <w:rPr>
          <w:lang w:val="en-CA"/>
        </w:rPr>
      </w:pPr>
      <w:r w:rsidRPr="005F1498">
        <w:rPr>
          <w:lang w:val="en-CA"/>
        </w:rPr>
        <w:t>Principles for Responsible Investment</w:t>
      </w:r>
    </w:p>
    <w:p w14:paraId="620B9AA1" w14:textId="77777777" w:rsidR="005F1498" w:rsidRPr="005F1498" w:rsidRDefault="005F1498" w:rsidP="005F1498">
      <w:pPr>
        <w:rPr>
          <w:lang w:val="en-CA"/>
        </w:rPr>
      </w:pPr>
      <w:r w:rsidRPr="005F1498">
        <w:rPr>
          <w:lang w:val="en-CA"/>
        </w:rPr>
        <w:t>Pro-biodiversity Conservationists</w:t>
      </w:r>
    </w:p>
    <w:p w14:paraId="7237F71D" w14:textId="77777777" w:rsidR="005F1498" w:rsidRPr="005F1498" w:rsidRDefault="005F1498" w:rsidP="005F1498">
      <w:pPr>
        <w:rPr>
          <w:lang w:val="en-CA"/>
        </w:rPr>
      </w:pPr>
      <w:r w:rsidRPr="005F1498">
        <w:rPr>
          <w:lang w:val="en-CA"/>
        </w:rPr>
        <w:t>Prospera Development Foundation (</w:t>
      </w:r>
      <w:proofErr w:type="spellStart"/>
      <w:r w:rsidRPr="005F1498">
        <w:rPr>
          <w:lang w:val="en-CA"/>
        </w:rPr>
        <w:t>Selvitas</w:t>
      </w:r>
      <w:proofErr w:type="spellEnd"/>
      <w:r w:rsidRPr="005F1498">
        <w:rPr>
          <w:lang w:val="en-CA"/>
        </w:rPr>
        <w:t>)</w:t>
      </w:r>
    </w:p>
    <w:p w14:paraId="68101190" w14:textId="77777777" w:rsidR="005F1498" w:rsidRPr="005F1498" w:rsidRDefault="005F1498" w:rsidP="005F1498">
      <w:pPr>
        <w:rPr>
          <w:lang w:val="en-CA"/>
        </w:rPr>
      </w:pPr>
      <w:proofErr w:type="spellStart"/>
      <w:r w:rsidRPr="005F1498">
        <w:rPr>
          <w:lang w:val="en-CA"/>
        </w:rPr>
        <w:t>ProVeg</w:t>
      </w:r>
      <w:proofErr w:type="spellEnd"/>
      <w:r w:rsidRPr="005F1498">
        <w:rPr>
          <w:lang w:val="en-CA"/>
        </w:rPr>
        <w:t xml:space="preserve"> International Inc.</w:t>
      </w:r>
    </w:p>
    <w:p w14:paraId="4B7EAF3B" w14:textId="77777777" w:rsidR="005F1498" w:rsidRPr="005F1498" w:rsidRDefault="005F1498" w:rsidP="005F1498">
      <w:pPr>
        <w:rPr>
          <w:lang w:val="en-CA"/>
        </w:rPr>
      </w:pPr>
      <w:r w:rsidRPr="005F1498">
        <w:rPr>
          <w:lang w:val="en-CA"/>
        </w:rPr>
        <w:t>Public Research and Regulation Initiative</w:t>
      </w:r>
    </w:p>
    <w:p w14:paraId="5615562E" w14:textId="77777777" w:rsidR="005F1498" w:rsidRPr="005F1498" w:rsidRDefault="005F1498" w:rsidP="005F1498">
      <w:pPr>
        <w:rPr>
          <w:lang w:val="en-CA"/>
        </w:rPr>
      </w:pPr>
      <w:r w:rsidRPr="005F1498">
        <w:rPr>
          <w:lang w:val="en-CA"/>
        </w:rPr>
        <w:t xml:space="preserve">Quaker </w:t>
      </w:r>
      <w:proofErr w:type="spellStart"/>
      <w:r w:rsidRPr="005F1498">
        <w:rPr>
          <w:lang w:val="en-CA"/>
        </w:rPr>
        <w:t>Earthcare</w:t>
      </w:r>
      <w:proofErr w:type="spellEnd"/>
      <w:r w:rsidRPr="005F1498">
        <w:rPr>
          <w:lang w:val="en-CA"/>
        </w:rPr>
        <w:t xml:space="preserve"> Witness</w:t>
      </w:r>
    </w:p>
    <w:p w14:paraId="0B980432" w14:textId="77777777" w:rsidR="005F1498" w:rsidRPr="005F1498" w:rsidRDefault="005F1498" w:rsidP="005F1498">
      <w:pPr>
        <w:rPr>
          <w:lang w:val="en-CA"/>
        </w:rPr>
      </w:pPr>
      <w:r w:rsidRPr="005F1498">
        <w:rPr>
          <w:lang w:val="en-CA"/>
        </w:rPr>
        <w:t>QUIPA, Inc.</w:t>
      </w:r>
    </w:p>
    <w:p w14:paraId="61E5B1B4" w14:textId="77777777" w:rsidR="005F1498" w:rsidRPr="005F1498" w:rsidRDefault="005F1498" w:rsidP="005F1498">
      <w:pPr>
        <w:rPr>
          <w:lang w:val="en-CA"/>
        </w:rPr>
      </w:pPr>
      <w:r w:rsidRPr="005F1498">
        <w:rPr>
          <w:lang w:val="en-CA"/>
        </w:rPr>
        <w:t>Rainforest Action Network</w:t>
      </w:r>
    </w:p>
    <w:p w14:paraId="43DF216E" w14:textId="77777777" w:rsidR="005F1498" w:rsidRPr="005F1498" w:rsidRDefault="005F1498" w:rsidP="005F1498">
      <w:pPr>
        <w:rPr>
          <w:lang w:val="en-CA"/>
        </w:rPr>
      </w:pPr>
      <w:r w:rsidRPr="005F1498">
        <w:rPr>
          <w:lang w:val="en-CA"/>
        </w:rPr>
        <w:t>Rainforest Foundation Norway</w:t>
      </w:r>
    </w:p>
    <w:p w14:paraId="62124709" w14:textId="77777777" w:rsidR="005F1498" w:rsidRPr="005F1498" w:rsidRDefault="005F1498" w:rsidP="005F1498">
      <w:pPr>
        <w:rPr>
          <w:lang w:val="en-CA"/>
        </w:rPr>
      </w:pPr>
      <w:r w:rsidRPr="005F1498">
        <w:rPr>
          <w:lang w:val="en-CA"/>
        </w:rPr>
        <w:t>Rainforest Partnership</w:t>
      </w:r>
    </w:p>
    <w:p w14:paraId="723C0872" w14:textId="77777777" w:rsidR="005F1498" w:rsidRPr="005F1498" w:rsidRDefault="005F1498" w:rsidP="005F1498">
      <w:pPr>
        <w:rPr>
          <w:lang w:val="en-CA"/>
        </w:rPr>
      </w:pPr>
      <w:r w:rsidRPr="005F1498">
        <w:rPr>
          <w:lang w:val="en-CA"/>
        </w:rPr>
        <w:t>RAJAPI-COP Africa</w:t>
      </w:r>
    </w:p>
    <w:p w14:paraId="041CF800" w14:textId="77777777" w:rsidR="005F1498" w:rsidRPr="005F1498" w:rsidRDefault="005F1498" w:rsidP="005F1498">
      <w:pPr>
        <w:rPr>
          <w:lang w:val="en-CA"/>
        </w:rPr>
      </w:pPr>
      <w:r w:rsidRPr="005F1498">
        <w:rPr>
          <w:lang w:val="en-CA"/>
        </w:rPr>
        <w:t>Ramsar Center Japan (RCJ)</w:t>
      </w:r>
    </w:p>
    <w:p w14:paraId="6662D1C5" w14:textId="77777777" w:rsidR="005F1498" w:rsidRPr="005F1498" w:rsidRDefault="005F1498" w:rsidP="005F1498">
      <w:pPr>
        <w:rPr>
          <w:lang w:val="en-CA"/>
        </w:rPr>
      </w:pPr>
      <w:r w:rsidRPr="005F1498">
        <w:rPr>
          <w:lang w:val="en-CA"/>
        </w:rPr>
        <w:t>Raoul Wallenberg Institute of Human Rights and Humanitarian Law</w:t>
      </w:r>
    </w:p>
    <w:p w14:paraId="78164E20" w14:textId="77777777" w:rsidR="005F1498" w:rsidRPr="005F1498" w:rsidRDefault="005F1498" w:rsidP="005F1498">
      <w:pPr>
        <w:rPr>
          <w:lang w:val="es-ES"/>
        </w:rPr>
      </w:pPr>
      <w:r w:rsidRPr="005F1498">
        <w:rPr>
          <w:lang w:val="es-ES"/>
        </w:rPr>
        <w:t>Rare</w:t>
      </w:r>
    </w:p>
    <w:p w14:paraId="0AC0207B" w14:textId="77777777" w:rsidR="005F1498" w:rsidRPr="005F1498" w:rsidRDefault="005F1498" w:rsidP="005F1498">
      <w:pPr>
        <w:rPr>
          <w:lang w:val="es-ES"/>
        </w:rPr>
      </w:pPr>
      <w:proofErr w:type="spellStart"/>
      <w:proofErr w:type="gramStart"/>
      <w:r w:rsidRPr="005F1498">
        <w:rPr>
          <w:lang w:val="es-ES"/>
        </w:rPr>
        <w:t>Re:wild</w:t>
      </w:r>
      <w:proofErr w:type="spellEnd"/>
      <w:proofErr w:type="gramEnd"/>
    </w:p>
    <w:p w14:paraId="07AAD618" w14:textId="77777777" w:rsidR="005F1498" w:rsidRPr="005F1498" w:rsidRDefault="005F1498" w:rsidP="005F1498">
      <w:pPr>
        <w:rPr>
          <w:lang w:val="es-ES"/>
        </w:rPr>
      </w:pPr>
      <w:r w:rsidRPr="005F1498">
        <w:rPr>
          <w:lang w:val="es-ES"/>
        </w:rPr>
        <w:t>Red de Adolescentes y Jóvenes Indígenas de Amazonas</w:t>
      </w:r>
    </w:p>
    <w:p w14:paraId="3FE40E2B" w14:textId="77777777" w:rsidR="005F1498" w:rsidRPr="005F1498" w:rsidRDefault="005F1498" w:rsidP="005F1498">
      <w:pPr>
        <w:rPr>
          <w:lang w:val="es-ES"/>
        </w:rPr>
      </w:pPr>
      <w:r w:rsidRPr="005F1498">
        <w:rPr>
          <w:lang w:val="es-ES"/>
        </w:rPr>
        <w:t xml:space="preserve">Red de </w:t>
      </w:r>
      <w:proofErr w:type="spellStart"/>
      <w:r w:rsidRPr="005F1498">
        <w:rPr>
          <w:lang w:val="es-ES"/>
        </w:rPr>
        <w:t>Cooperacion</w:t>
      </w:r>
      <w:proofErr w:type="spellEnd"/>
      <w:r w:rsidRPr="005F1498">
        <w:rPr>
          <w:lang w:val="es-ES"/>
        </w:rPr>
        <w:t xml:space="preserve"> </w:t>
      </w:r>
      <w:proofErr w:type="spellStart"/>
      <w:r w:rsidRPr="005F1498">
        <w:rPr>
          <w:lang w:val="es-ES"/>
        </w:rPr>
        <w:t>Amazonica</w:t>
      </w:r>
      <w:proofErr w:type="spellEnd"/>
    </w:p>
    <w:p w14:paraId="2B004AFC" w14:textId="77777777" w:rsidR="005F1498" w:rsidRPr="005F1498" w:rsidRDefault="005F1498" w:rsidP="005F1498">
      <w:pPr>
        <w:rPr>
          <w:lang w:val="es-ES"/>
        </w:rPr>
      </w:pPr>
      <w:r w:rsidRPr="005F1498">
        <w:rPr>
          <w:lang w:val="es-ES"/>
        </w:rPr>
        <w:t xml:space="preserve">Red de Mujeres </w:t>
      </w:r>
      <w:proofErr w:type="spellStart"/>
      <w:r w:rsidRPr="005F1498">
        <w:rPr>
          <w:lang w:val="es-ES"/>
        </w:rPr>
        <w:t>Indigenas</w:t>
      </w:r>
      <w:proofErr w:type="spellEnd"/>
      <w:r w:rsidRPr="005F1498">
        <w:rPr>
          <w:lang w:val="es-ES"/>
        </w:rPr>
        <w:t xml:space="preserve"> sobre Biodiversidad para </w:t>
      </w:r>
      <w:proofErr w:type="spellStart"/>
      <w:r w:rsidRPr="005F1498">
        <w:rPr>
          <w:lang w:val="es-ES"/>
        </w:rPr>
        <w:t>america</w:t>
      </w:r>
      <w:proofErr w:type="spellEnd"/>
      <w:r w:rsidRPr="005F1498">
        <w:rPr>
          <w:lang w:val="es-ES"/>
        </w:rPr>
        <w:t xml:space="preserve"> latina y el caribe</w:t>
      </w:r>
    </w:p>
    <w:p w14:paraId="45496456" w14:textId="77777777" w:rsidR="005F1498" w:rsidRPr="005F1498" w:rsidRDefault="005F1498" w:rsidP="005F1498">
      <w:pPr>
        <w:rPr>
          <w:lang w:val="es-ES"/>
        </w:rPr>
      </w:pPr>
      <w:r w:rsidRPr="005F1498">
        <w:rPr>
          <w:lang w:val="es-ES"/>
        </w:rPr>
        <w:t>Red Indígena de Turismo de México</w:t>
      </w:r>
    </w:p>
    <w:p w14:paraId="2B9B1953" w14:textId="77777777" w:rsidR="005F1498" w:rsidRPr="005F1498" w:rsidRDefault="005F1498" w:rsidP="005F1498">
      <w:pPr>
        <w:rPr>
          <w:lang w:val="fr-CA"/>
        </w:rPr>
      </w:pPr>
      <w:r w:rsidRPr="005F1498">
        <w:rPr>
          <w:lang w:val="fr-CA"/>
        </w:rPr>
        <w:t>Rede Cerrado</w:t>
      </w:r>
    </w:p>
    <w:p w14:paraId="78275612" w14:textId="77777777" w:rsidR="005F1498" w:rsidRPr="005F1498" w:rsidRDefault="005F1498" w:rsidP="005F1498">
      <w:pPr>
        <w:rPr>
          <w:lang w:val="fr-CA"/>
        </w:rPr>
      </w:pPr>
      <w:r w:rsidRPr="005F1498">
        <w:rPr>
          <w:lang w:val="fr-CA"/>
        </w:rPr>
        <w:t>Région de biosphère de Charlevoix</w:t>
      </w:r>
    </w:p>
    <w:p w14:paraId="181DF756" w14:textId="77777777" w:rsidR="005F1498" w:rsidRPr="005F1498" w:rsidRDefault="005F1498" w:rsidP="005F1498">
      <w:pPr>
        <w:rPr>
          <w:lang w:val="en-CA"/>
        </w:rPr>
      </w:pPr>
      <w:r w:rsidRPr="005F1498">
        <w:rPr>
          <w:lang w:val="en-CA"/>
        </w:rPr>
        <w:t>Regional Environmental Center for the Caucasus</w:t>
      </w:r>
    </w:p>
    <w:p w14:paraId="50A66F64" w14:textId="77777777" w:rsidR="005F1498" w:rsidRPr="005F1498" w:rsidRDefault="005F1498" w:rsidP="005F1498">
      <w:pPr>
        <w:rPr>
          <w:lang w:val="en-CA"/>
        </w:rPr>
      </w:pPr>
      <w:r w:rsidRPr="005F1498">
        <w:rPr>
          <w:lang w:val="en-CA"/>
        </w:rPr>
        <w:t>Regional Youth Public Organization of the Khanty-Mansi Autonomous Okrug-Yugra "Youth of the Ob-Ugric Peoples"</w:t>
      </w:r>
    </w:p>
    <w:p w14:paraId="1C0C1E4E" w14:textId="77777777" w:rsidR="005F1498" w:rsidRPr="005F1498" w:rsidRDefault="005F1498" w:rsidP="005F1498">
      <w:pPr>
        <w:rPr>
          <w:lang w:val="fr-CA"/>
        </w:rPr>
      </w:pPr>
      <w:r w:rsidRPr="005F1498">
        <w:rPr>
          <w:lang w:val="fr-CA"/>
        </w:rPr>
        <w:t>Regroupement national des conseils régionaux de l’environnement du Québec</w:t>
      </w:r>
    </w:p>
    <w:p w14:paraId="17F35B0C" w14:textId="77777777" w:rsidR="005F1498" w:rsidRPr="005F1498" w:rsidRDefault="005F1498" w:rsidP="005F1498">
      <w:pPr>
        <w:rPr>
          <w:lang w:val="en-CA"/>
        </w:rPr>
      </w:pPr>
      <w:proofErr w:type="spellStart"/>
      <w:r w:rsidRPr="005F1498">
        <w:rPr>
          <w:lang w:val="en-CA"/>
        </w:rPr>
        <w:t>Rekam</w:t>
      </w:r>
      <w:proofErr w:type="spellEnd"/>
      <w:r w:rsidRPr="005F1498">
        <w:rPr>
          <w:lang w:val="en-CA"/>
        </w:rPr>
        <w:t xml:space="preserve"> Nusantara Foundation</w:t>
      </w:r>
    </w:p>
    <w:p w14:paraId="6DF8A47D" w14:textId="77777777" w:rsidR="005F1498" w:rsidRPr="005F1498" w:rsidRDefault="005F1498" w:rsidP="005F1498">
      <w:pPr>
        <w:rPr>
          <w:lang w:val="en-CA"/>
        </w:rPr>
      </w:pPr>
      <w:r w:rsidRPr="005F1498">
        <w:rPr>
          <w:lang w:val="en-CA"/>
        </w:rPr>
        <w:t>Renewables Grid Initiative</w:t>
      </w:r>
    </w:p>
    <w:p w14:paraId="76CB3409" w14:textId="77777777" w:rsidR="005F1498" w:rsidRPr="005F1498" w:rsidRDefault="005F1498" w:rsidP="005F1498">
      <w:pPr>
        <w:rPr>
          <w:lang w:val="en-CA"/>
        </w:rPr>
      </w:pPr>
      <w:r w:rsidRPr="005F1498">
        <w:rPr>
          <w:lang w:val="en-CA"/>
        </w:rPr>
        <w:t>Research Institute for Eco-civilization, CASS</w:t>
      </w:r>
    </w:p>
    <w:p w14:paraId="6C983B5F" w14:textId="77777777" w:rsidR="005F1498" w:rsidRPr="005F1498" w:rsidRDefault="005F1498" w:rsidP="005F1498">
      <w:pPr>
        <w:rPr>
          <w:lang w:val="fr-CA"/>
        </w:rPr>
      </w:pPr>
      <w:r w:rsidRPr="005F1498">
        <w:rPr>
          <w:lang w:val="fr-CA"/>
        </w:rPr>
        <w:t>Réseau des femmes africaines pour la gestion communautaire des forêts</w:t>
      </w:r>
    </w:p>
    <w:p w14:paraId="272AA054" w14:textId="77777777" w:rsidR="005F1498" w:rsidRPr="005F1498" w:rsidRDefault="005F1498" w:rsidP="005F1498">
      <w:pPr>
        <w:rPr>
          <w:lang w:val="en-CA"/>
        </w:rPr>
      </w:pPr>
      <w:proofErr w:type="spellStart"/>
      <w:r w:rsidRPr="005F1498">
        <w:rPr>
          <w:lang w:val="en-CA"/>
        </w:rPr>
        <w:t>Reserva</w:t>
      </w:r>
      <w:proofErr w:type="spellEnd"/>
      <w:r w:rsidRPr="005F1498">
        <w:rPr>
          <w:lang w:val="en-CA"/>
        </w:rPr>
        <w:t>: The Youth Land Trust</w:t>
      </w:r>
    </w:p>
    <w:p w14:paraId="295570E3" w14:textId="77777777" w:rsidR="005F1498" w:rsidRPr="005F1498" w:rsidRDefault="005F1498" w:rsidP="005F1498">
      <w:pPr>
        <w:rPr>
          <w:lang w:val="en-CA"/>
        </w:rPr>
      </w:pPr>
      <w:proofErr w:type="spellStart"/>
      <w:r w:rsidRPr="005F1498">
        <w:rPr>
          <w:lang w:val="en-CA"/>
        </w:rPr>
        <w:t>Réserves</w:t>
      </w:r>
      <w:proofErr w:type="spellEnd"/>
      <w:r w:rsidRPr="005F1498">
        <w:rPr>
          <w:lang w:val="en-CA"/>
        </w:rPr>
        <w:t xml:space="preserve"> </w:t>
      </w:r>
      <w:proofErr w:type="spellStart"/>
      <w:r w:rsidRPr="005F1498">
        <w:rPr>
          <w:lang w:val="en-CA"/>
        </w:rPr>
        <w:t>naturelles</w:t>
      </w:r>
      <w:proofErr w:type="spellEnd"/>
      <w:r w:rsidRPr="005F1498">
        <w:rPr>
          <w:lang w:val="en-CA"/>
        </w:rPr>
        <w:t xml:space="preserve"> de France</w:t>
      </w:r>
    </w:p>
    <w:p w14:paraId="4DD87B0C" w14:textId="77777777" w:rsidR="005F1498" w:rsidRPr="005F1498" w:rsidRDefault="005F1498" w:rsidP="005F1498">
      <w:pPr>
        <w:rPr>
          <w:lang w:val="en-CA"/>
        </w:rPr>
      </w:pPr>
      <w:r w:rsidRPr="005F1498">
        <w:rPr>
          <w:lang w:val="en-CA"/>
        </w:rPr>
        <w:t>RESOLVE</w:t>
      </w:r>
    </w:p>
    <w:p w14:paraId="04F55940" w14:textId="77777777" w:rsidR="005F1498" w:rsidRPr="005F1498" w:rsidRDefault="005F1498" w:rsidP="005F1498">
      <w:pPr>
        <w:rPr>
          <w:lang w:val="en-CA"/>
        </w:rPr>
      </w:pPr>
      <w:r w:rsidRPr="005F1498">
        <w:rPr>
          <w:lang w:val="en-CA"/>
        </w:rPr>
        <w:t>Resource Renewal Institute</w:t>
      </w:r>
    </w:p>
    <w:p w14:paraId="536D9037" w14:textId="77777777" w:rsidR="005F1498" w:rsidRPr="005F1498" w:rsidRDefault="005F1498" w:rsidP="005F1498">
      <w:pPr>
        <w:rPr>
          <w:lang w:val="en-CA"/>
        </w:rPr>
      </w:pPr>
      <w:r w:rsidRPr="005F1498">
        <w:rPr>
          <w:lang w:val="en-CA"/>
        </w:rPr>
        <w:t>Resources Legacy Fund</w:t>
      </w:r>
    </w:p>
    <w:p w14:paraId="2D426F04" w14:textId="77777777" w:rsidR="005F1498" w:rsidRPr="005F1498" w:rsidRDefault="005F1498" w:rsidP="005F1498">
      <w:pPr>
        <w:rPr>
          <w:lang w:val="en-CA"/>
        </w:rPr>
      </w:pPr>
      <w:r w:rsidRPr="005F1498">
        <w:rPr>
          <w:lang w:val="en-CA"/>
        </w:rPr>
        <w:t xml:space="preserve">Rights and Resources Initiative  </w:t>
      </w:r>
    </w:p>
    <w:p w14:paraId="68A9A88B" w14:textId="77777777" w:rsidR="005F1498" w:rsidRPr="005F1498" w:rsidRDefault="005F1498" w:rsidP="005F1498">
      <w:pPr>
        <w:rPr>
          <w:lang w:val="en-CA"/>
        </w:rPr>
      </w:pPr>
      <w:r w:rsidRPr="005F1498">
        <w:rPr>
          <w:lang w:val="en-CA"/>
        </w:rPr>
        <w:t>Rivers without Boundaries Public Fund</w:t>
      </w:r>
    </w:p>
    <w:p w14:paraId="4FB3D042" w14:textId="77777777" w:rsidR="005F1498" w:rsidRPr="005F1498" w:rsidRDefault="005F1498" w:rsidP="005F1498">
      <w:pPr>
        <w:rPr>
          <w:lang w:val="en-CA"/>
        </w:rPr>
      </w:pPr>
      <w:r w:rsidRPr="005F1498">
        <w:rPr>
          <w:lang w:val="en-CA"/>
        </w:rPr>
        <w:t>Rockefeller Brothers Fund</w:t>
      </w:r>
    </w:p>
    <w:p w14:paraId="4049662B" w14:textId="77777777" w:rsidR="005F1498" w:rsidRPr="005F1498" w:rsidRDefault="005F1498" w:rsidP="005F1498">
      <w:pPr>
        <w:rPr>
          <w:lang w:val="en-CA"/>
        </w:rPr>
      </w:pPr>
      <w:r w:rsidRPr="005F1498">
        <w:rPr>
          <w:lang w:val="en-CA"/>
        </w:rPr>
        <w:t>Rockefeller Philanthropy Advisers (Accountability Accelerator)</w:t>
      </w:r>
    </w:p>
    <w:p w14:paraId="5AE15291" w14:textId="77777777" w:rsidR="005F1498" w:rsidRPr="005F1498" w:rsidRDefault="005F1498" w:rsidP="005F1498">
      <w:pPr>
        <w:rPr>
          <w:lang w:val="en-CA"/>
        </w:rPr>
      </w:pPr>
      <w:r w:rsidRPr="005F1498">
        <w:rPr>
          <w:lang w:val="en-CA"/>
        </w:rPr>
        <w:t>Rockefeller Philanthropy Advisers (Global Commons Alliance)</w:t>
      </w:r>
    </w:p>
    <w:p w14:paraId="11296171" w14:textId="77777777" w:rsidR="005F1498" w:rsidRPr="005F1498" w:rsidRDefault="005F1498" w:rsidP="005F1498">
      <w:pPr>
        <w:rPr>
          <w:lang w:val="en-CA"/>
        </w:rPr>
      </w:pPr>
      <w:r w:rsidRPr="005F1498">
        <w:rPr>
          <w:lang w:val="en-CA"/>
        </w:rPr>
        <w:t>Rockefeller Philanthropy Advisers (Nature Positive Initiative)</w:t>
      </w:r>
    </w:p>
    <w:p w14:paraId="7B8BDA94" w14:textId="77777777" w:rsidR="005F1498" w:rsidRPr="005F1498" w:rsidRDefault="005F1498" w:rsidP="005F1498">
      <w:pPr>
        <w:rPr>
          <w:lang w:val="en-CA"/>
        </w:rPr>
      </w:pPr>
      <w:r w:rsidRPr="005F1498">
        <w:rPr>
          <w:lang w:val="en-CA"/>
        </w:rPr>
        <w:t>Rockefeller Philanthropy Advisers (Oceans 5)</w:t>
      </w:r>
    </w:p>
    <w:p w14:paraId="3F4D5840" w14:textId="77777777" w:rsidR="005F1498" w:rsidRPr="005F1498" w:rsidRDefault="005F1498" w:rsidP="005F1498">
      <w:pPr>
        <w:rPr>
          <w:lang w:val="en-CA"/>
        </w:rPr>
      </w:pPr>
      <w:r w:rsidRPr="005F1498">
        <w:rPr>
          <w:lang w:val="en-CA"/>
        </w:rPr>
        <w:t>Rockefeller Philanthropy Advisers (Science Based Targets Network)</w:t>
      </w:r>
    </w:p>
    <w:p w14:paraId="153F6C17" w14:textId="77777777" w:rsidR="005F1498" w:rsidRPr="005F1498" w:rsidRDefault="005F1498" w:rsidP="005F1498">
      <w:pPr>
        <w:rPr>
          <w:lang w:val="en-CA"/>
        </w:rPr>
      </w:pPr>
      <w:r w:rsidRPr="005F1498">
        <w:rPr>
          <w:lang w:val="en-CA"/>
        </w:rPr>
        <w:t>Rockefeller Philanthropy Advisors</w:t>
      </w:r>
    </w:p>
    <w:p w14:paraId="3D2263DB" w14:textId="77777777" w:rsidR="005F1498" w:rsidRPr="005F1498" w:rsidRDefault="005F1498" w:rsidP="005F1498">
      <w:pPr>
        <w:rPr>
          <w:lang w:val="en-CA"/>
        </w:rPr>
      </w:pPr>
      <w:r w:rsidRPr="005F1498">
        <w:rPr>
          <w:lang w:val="en-CA"/>
        </w:rPr>
        <w:t>Rockefeller Philanthropy Advisors (Business for Nature)</w:t>
      </w:r>
    </w:p>
    <w:p w14:paraId="6B5D968E" w14:textId="77777777" w:rsidR="005F1498" w:rsidRPr="005F1498" w:rsidRDefault="005F1498" w:rsidP="005F1498">
      <w:pPr>
        <w:rPr>
          <w:lang w:val="en-CA"/>
        </w:rPr>
      </w:pPr>
      <w:r w:rsidRPr="005F1498">
        <w:rPr>
          <w:lang w:val="en-CA"/>
        </w:rPr>
        <w:t>Royal Entomological Society</w:t>
      </w:r>
    </w:p>
    <w:p w14:paraId="0065C92A" w14:textId="77777777" w:rsidR="005F1498" w:rsidRPr="005F1498" w:rsidRDefault="005F1498" w:rsidP="005F1498">
      <w:pPr>
        <w:rPr>
          <w:lang w:val="en-CA"/>
        </w:rPr>
      </w:pPr>
      <w:r w:rsidRPr="005F1498">
        <w:rPr>
          <w:lang w:val="en-CA"/>
        </w:rPr>
        <w:t>Royal Institute of International Affairs (Chatham House)</w:t>
      </w:r>
    </w:p>
    <w:p w14:paraId="5BE3023C" w14:textId="77777777" w:rsidR="005F1498" w:rsidRPr="005F1498" w:rsidRDefault="005F1498" w:rsidP="005F1498">
      <w:pPr>
        <w:rPr>
          <w:lang w:val="en-CA"/>
        </w:rPr>
      </w:pPr>
      <w:r w:rsidRPr="005F1498">
        <w:rPr>
          <w:lang w:val="en-CA"/>
        </w:rPr>
        <w:t>Royal Society for the Protection of Birds</w:t>
      </w:r>
    </w:p>
    <w:p w14:paraId="2ED9978F" w14:textId="77777777" w:rsidR="005F1498" w:rsidRPr="005F1498" w:rsidRDefault="005F1498" w:rsidP="005F1498">
      <w:pPr>
        <w:rPr>
          <w:lang w:val="es-ES"/>
        </w:rPr>
      </w:pPr>
      <w:r w:rsidRPr="005F1498">
        <w:rPr>
          <w:lang w:val="es-ES"/>
        </w:rPr>
        <w:t xml:space="preserve">Rueda de Medicina y Asociados, A.C. </w:t>
      </w:r>
    </w:p>
    <w:p w14:paraId="6C98100E" w14:textId="77777777" w:rsidR="005F1498" w:rsidRPr="005F1498" w:rsidRDefault="005F1498" w:rsidP="005F1498">
      <w:pPr>
        <w:rPr>
          <w:lang w:val="en-CA"/>
        </w:rPr>
      </w:pPr>
      <w:r w:rsidRPr="005F1498">
        <w:rPr>
          <w:lang w:val="en-CA"/>
        </w:rPr>
        <w:t>Rural Development Institute (</w:t>
      </w:r>
      <w:proofErr w:type="spellStart"/>
      <w:r w:rsidRPr="005F1498">
        <w:rPr>
          <w:lang w:val="en-CA"/>
        </w:rPr>
        <w:t>Landesa</w:t>
      </w:r>
      <w:proofErr w:type="spellEnd"/>
      <w:r w:rsidRPr="005F1498">
        <w:rPr>
          <w:lang w:val="en-CA"/>
        </w:rPr>
        <w:t>)</w:t>
      </w:r>
    </w:p>
    <w:p w14:paraId="20ACD163" w14:textId="77777777" w:rsidR="005F1498" w:rsidRPr="005F1498" w:rsidRDefault="005F1498" w:rsidP="005F1498">
      <w:pPr>
        <w:rPr>
          <w:lang w:val="en-CA"/>
        </w:rPr>
      </w:pPr>
      <w:r w:rsidRPr="005F1498">
        <w:rPr>
          <w:lang w:val="en-CA"/>
        </w:rPr>
        <w:t>Russian Association of Indigenous Peoples of the North</w:t>
      </w:r>
    </w:p>
    <w:p w14:paraId="20E996D0" w14:textId="77777777" w:rsidR="005F1498" w:rsidRPr="005F1498" w:rsidRDefault="005F1498" w:rsidP="005F1498">
      <w:pPr>
        <w:rPr>
          <w:lang w:val="en-CA"/>
        </w:rPr>
      </w:pPr>
      <w:r w:rsidRPr="005F1498">
        <w:rPr>
          <w:lang w:val="en-CA"/>
        </w:rPr>
        <w:t>Rutgers, The State University of New Jersey</w:t>
      </w:r>
    </w:p>
    <w:p w14:paraId="3C4B66DB" w14:textId="77777777" w:rsidR="005F1498" w:rsidRPr="005F1498" w:rsidRDefault="005F1498" w:rsidP="005F1498">
      <w:pPr>
        <w:rPr>
          <w:lang w:val="en-CA"/>
        </w:rPr>
      </w:pPr>
      <w:r w:rsidRPr="005F1498">
        <w:rPr>
          <w:lang w:val="en-CA"/>
        </w:rPr>
        <w:t>Saami Council - Norway</w:t>
      </w:r>
    </w:p>
    <w:p w14:paraId="33B5A95D" w14:textId="77777777" w:rsidR="005F1498" w:rsidRPr="005F1498" w:rsidRDefault="005F1498" w:rsidP="005F1498">
      <w:pPr>
        <w:rPr>
          <w:lang w:val="en-CA"/>
        </w:rPr>
      </w:pPr>
      <w:r w:rsidRPr="005F1498">
        <w:rPr>
          <w:lang w:val="en-CA"/>
        </w:rPr>
        <w:t>Saami Parliament</w:t>
      </w:r>
    </w:p>
    <w:p w14:paraId="5B2F2B67" w14:textId="77777777" w:rsidR="005F1498" w:rsidRPr="005F1498" w:rsidRDefault="005F1498" w:rsidP="005F1498">
      <w:pPr>
        <w:rPr>
          <w:lang w:val="en-CA"/>
        </w:rPr>
      </w:pPr>
      <w:proofErr w:type="spellStart"/>
      <w:r w:rsidRPr="005F1498">
        <w:rPr>
          <w:lang w:val="en-CA"/>
        </w:rPr>
        <w:t>Sabancı</w:t>
      </w:r>
      <w:proofErr w:type="spellEnd"/>
      <w:r w:rsidRPr="005F1498">
        <w:rPr>
          <w:lang w:val="en-CA"/>
        </w:rPr>
        <w:t xml:space="preserve"> University</w:t>
      </w:r>
    </w:p>
    <w:p w14:paraId="3BA0E75C" w14:textId="77777777" w:rsidR="005F1498" w:rsidRPr="005F1498" w:rsidRDefault="005F1498" w:rsidP="005F1498">
      <w:pPr>
        <w:rPr>
          <w:lang w:val="en-CA"/>
        </w:rPr>
      </w:pPr>
      <w:r w:rsidRPr="005F1498">
        <w:rPr>
          <w:lang w:val="en-CA"/>
        </w:rPr>
        <w:t>Sasakawa Peace Foundation</w:t>
      </w:r>
    </w:p>
    <w:p w14:paraId="26D87F34" w14:textId="77777777" w:rsidR="005F1498" w:rsidRPr="005F1498" w:rsidRDefault="005F1498" w:rsidP="005F1498">
      <w:pPr>
        <w:rPr>
          <w:lang w:val="en-CA"/>
        </w:rPr>
      </w:pPr>
      <w:r w:rsidRPr="005F1498">
        <w:rPr>
          <w:lang w:val="en-CA"/>
        </w:rPr>
        <w:t>Satellite Application Center for Ecology and Environment</w:t>
      </w:r>
    </w:p>
    <w:p w14:paraId="5A94AC01" w14:textId="77777777" w:rsidR="005F1498" w:rsidRPr="005F1498" w:rsidRDefault="005F1498" w:rsidP="005F1498">
      <w:pPr>
        <w:rPr>
          <w:lang w:val="en-CA"/>
        </w:rPr>
      </w:pPr>
      <w:r w:rsidRPr="005F1498">
        <w:rPr>
          <w:lang w:val="en-CA"/>
        </w:rPr>
        <w:t xml:space="preserve">Save the </w:t>
      </w:r>
      <w:proofErr w:type="spellStart"/>
      <w:r w:rsidRPr="005F1498">
        <w:rPr>
          <w:lang w:val="en-CA"/>
        </w:rPr>
        <w:t>Climat</w:t>
      </w:r>
      <w:proofErr w:type="spellEnd"/>
    </w:p>
    <w:p w14:paraId="14979275" w14:textId="77777777" w:rsidR="005F1498" w:rsidRPr="005F1498" w:rsidRDefault="005F1498" w:rsidP="005F1498">
      <w:pPr>
        <w:rPr>
          <w:lang w:val="en-CA"/>
        </w:rPr>
      </w:pPr>
      <w:r w:rsidRPr="005F1498">
        <w:rPr>
          <w:lang w:val="en-CA"/>
        </w:rPr>
        <w:t>Saving Yugra" of the Khanty-</w:t>
      </w:r>
      <w:proofErr w:type="spellStart"/>
      <w:r w:rsidRPr="005F1498">
        <w:rPr>
          <w:lang w:val="en-CA"/>
        </w:rPr>
        <w:t>Mansiysk</w:t>
      </w:r>
      <w:proofErr w:type="spellEnd"/>
      <w:r w:rsidRPr="005F1498">
        <w:rPr>
          <w:lang w:val="en-CA"/>
        </w:rPr>
        <w:t xml:space="preserve"> Autonomous Okrug – Yugra</w:t>
      </w:r>
    </w:p>
    <w:p w14:paraId="15DA6228" w14:textId="77777777" w:rsidR="005F1498" w:rsidRPr="005F1498" w:rsidRDefault="005F1498" w:rsidP="005F1498">
      <w:pPr>
        <w:rPr>
          <w:lang w:val="es-ES"/>
        </w:rPr>
      </w:pPr>
      <w:r w:rsidRPr="005F1498">
        <w:rPr>
          <w:lang w:val="es-ES"/>
        </w:rPr>
        <w:t>Secretaría Técnica Indígena de la Comisión Nacional de Territorios Indígenas</w:t>
      </w:r>
    </w:p>
    <w:p w14:paraId="75F44F3A" w14:textId="77777777" w:rsidR="005F1498" w:rsidRPr="005F1498" w:rsidRDefault="005F1498" w:rsidP="005F1498">
      <w:pPr>
        <w:rPr>
          <w:lang w:val="es-ES"/>
        </w:rPr>
      </w:pPr>
      <w:r w:rsidRPr="005F1498">
        <w:rPr>
          <w:lang w:val="es-ES"/>
        </w:rPr>
        <w:t>Secretaría Técnica Indígena de la Mesa Permanente de Concertación de Pueblos y Organizaciones Indígenas de Colombia</w:t>
      </w:r>
    </w:p>
    <w:p w14:paraId="389054D7" w14:textId="77777777" w:rsidR="005F1498" w:rsidRPr="005F1498" w:rsidRDefault="005F1498" w:rsidP="005F1498">
      <w:pPr>
        <w:rPr>
          <w:lang w:val="en-CA"/>
        </w:rPr>
      </w:pPr>
      <w:r w:rsidRPr="005F1498">
        <w:rPr>
          <w:lang w:val="en-CA"/>
        </w:rPr>
        <w:t>SEO/Birdlife</w:t>
      </w:r>
    </w:p>
    <w:p w14:paraId="14137DD2" w14:textId="77777777" w:rsidR="005F1498" w:rsidRPr="005F1498" w:rsidRDefault="005F1498" w:rsidP="005F1498">
      <w:pPr>
        <w:rPr>
          <w:lang w:val="en-CA"/>
        </w:rPr>
      </w:pPr>
      <w:proofErr w:type="spellStart"/>
      <w:r w:rsidRPr="005F1498">
        <w:rPr>
          <w:lang w:val="en-CA"/>
        </w:rPr>
        <w:t>Serrapilheira</w:t>
      </w:r>
      <w:proofErr w:type="spellEnd"/>
      <w:r w:rsidRPr="005F1498">
        <w:rPr>
          <w:lang w:val="en-CA"/>
        </w:rPr>
        <w:t xml:space="preserve"> Institute</w:t>
      </w:r>
    </w:p>
    <w:p w14:paraId="4ACEA03A" w14:textId="77777777" w:rsidR="005F1498" w:rsidRPr="005F1498" w:rsidRDefault="005F1498" w:rsidP="005F1498">
      <w:pPr>
        <w:rPr>
          <w:lang w:val="en-CA"/>
        </w:rPr>
      </w:pPr>
      <w:r w:rsidRPr="005F1498">
        <w:rPr>
          <w:lang w:val="en-CA"/>
        </w:rPr>
        <w:t>Sierra Club Canada Foundation</w:t>
      </w:r>
    </w:p>
    <w:p w14:paraId="73E5C116" w14:textId="77777777" w:rsidR="005F1498" w:rsidRPr="005F1498" w:rsidRDefault="005F1498" w:rsidP="005F1498">
      <w:pPr>
        <w:rPr>
          <w:lang w:val="en-CA"/>
        </w:rPr>
      </w:pPr>
      <w:r w:rsidRPr="005F1498">
        <w:rPr>
          <w:lang w:val="en-CA"/>
        </w:rPr>
        <w:t>Sierra Leone Institute of International Law, Peace and Security</w:t>
      </w:r>
    </w:p>
    <w:p w14:paraId="502D5809" w14:textId="77777777" w:rsidR="005F1498" w:rsidRPr="005F1498" w:rsidRDefault="005F1498" w:rsidP="005F1498">
      <w:pPr>
        <w:rPr>
          <w:lang w:val="en-CA"/>
        </w:rPr>
      </w:pPr>
      <w:r w:rsidRPr="005F1498">
        <w:rPr>
          <w:lang w:val="en-CA"/>
        </w:rPr>
        <w:t>Sikh Human Rights Group</w:t>
      </w:r>
    </w:p>
    <w:p w14:paraId="76973299" w14:textId="77777777" w:rsidR="005F1498" w:rsidRPr="005F1498" w:rsidRDefault="005F1498" w:rsidP="005F1498">
      <w:pPr>
        <w:rPr>
          <w:lang w:val="en-CA"/>
        </w:rPr>
      </w:pPr>
      <w:r w:rsidRPr="005F1498">
        <w:rPr>
          <w:lang w:val="en-CA"/>
        </w:rPr>
        <w:t>SINTEF</w:t>
      </w:r>
    </w:p>
    <w:p w14:paraId="217D15EA" w14:textId="77777777" w:rsidR="005F1498" w:rsidRPr="005F1498" w:rsidRDefault="005F1498" w:rsidP="005F1498">
      <w:pPr>
        <w:rPr>
          <w:lang w:val="en-CA"/>
        </w:rPr>
      </w:pPr>
      <w:proofErr w:type="spellStart"/>
      <w:r w:rsidRPr="005F1498">
        <w:rPr>
          <w:lang w:val="en-CA"/>
        </w:rPr>
        <w:t>Sitawi</w:t>
      </w:r>
      <w:proofErr w:type="spellEnd"/>
    </w:p>
    <w:p w14:paraId="56BE6F13" w14:textId="77777777" w:rsidR="005F1498" w:rsidRPr="005F1498" w:rsidRDefault="005F1498" w:rsidP="005F1498">
      <w:pPr>
        <w:rPr>
          <w:lang w:val="en-CA"/>
        </w:rPr>
      </w:pPr>
      <w:proofErr w:type="spellStart"/>
      <w:r w:rsidRPr="005F1498">
        <w:rPr>
          <w:lang w:val="en-CA"/>
        </w:rPr>
        <w:t>SkyTruth</w:t>
      </w:r>
      <w:proofErr w:type="spellEnd"/>
    </w:p>
    <w:p w14:paraId="62B8072A" w14:textId="77777777" w:rsidR="005F1498" w:rsidRPr="005F1498" w:rsidRDefault="005F1498" w:rsidP="005F1498">
      <w:pPr>
        <w:rPr>
          <w:lang w:val="en-CA"/>
        </w:rPr>
      </w:pPr>
      <w:r w:rsidRPr="005F1498">
        <w:rPr>
          <w:lang w:val="en-CA"/>
        </w:rPr>
        <w:t>SMC - Faith in Development</w:t>
      </w:r>
    </w:p>
    <w:p w14:paraId="48F7B93D" w14:textId="77777777" w:rsidR="005F1498" w:rsidRPr="005F1498" w:rsidRDefault="005F1498" w:rsidP="005F1498">
      <w:pPr>
        <w:rPr>
          <w:lang w:val="en-CA"/>
        </w:rPr>
      </w:pPr>
      <w:r w:rsidRPr="005F1498">
        <w:rPr>
          <w:lang w:val="en-CA"/>
        </w:rPr>
        <w:t>Smithsonian Institution</w:t>
      </w:r>
    </w:p>
    <w:p w14:paraId="628A30F9" w14:textId="77777777" w:rsidR="005F1498" w:rsidRPr="005F1498" w:rsidRDefault="005F1498" w:rsidP="005F1498">
      <w:pPr>
        <w:rPr>
          <w:lang w:val="fr-CA"/>
        </w:rPr>
      </w:pPr>
      <w:r w:rsidRPr="005F1498">
        <w:rPr>
          <w:lang w:val="fr-CA"/>
        </w:rPr>
        <w:t xml:space="preserve">SNV </w:t>
      </w:r>
      <w:proofErr w:type="spellStart"/>
      <w:r w:rsidRPr="005F1498">
        <w:rPr>
          <w:lang w:val="fr-CA"/>
        </w:rPr>
        <w:t>Netherlands</w:t>
      </w:r>
      <w:proofErr w:type="spellEnd"/>
      <w:r w:rsidRPr="005F1498">
        <w:rPr>
          <w:lang w:val="fr-CA"/>
        </w:rPr>
        <w:t xml:space="preserve"> </w:t>
      </w:r>
      <w:proofErr w:type="spellStart"/>
      <w:r w:rsidRPr="005F1498">
        <w:rPr>
          <w:lang w:val="fr-CA"/>
        </w:rPr>
        <w:t>Development</w:t>
      </w:r>
      <w:proofErr w:type="spellEnd"/>
      <w:r w:rsidRPr="005F1498">
        <w:rPr>
          <w:lang w:val="fr-CA"/>
        </w:rPr>
        <w:t xml:space="preserve"> Organisation</w:t>
      </w:r>
    </w:p>
    <w:p w14:paraId="6A85BC29" w14:textId="77777777" w:rsidR="005F1498" w:rsidRPr="005F1498" w:rsidRDefault="005F1498" w:rsidP="005F1498">
      <w:pPr>
        <w:rPr>
          <w:lang w:val="fr-CA"/>
        </w:rPr>
      </w:pPr>
      <w:r w:rsidRPr="005F1498">
        <w:rPr>
          <w:lang w:val="fr-CA"/>
        </w:rPr>
        <w:t>Social and Environmental Entrepreneurs</w:t>
      </w:r>
    </w:p>
    <w:p w14:paraId="27906CD4" w14:textId="77777777" w:rsidR="005F1498" w:rsidRPr="005F1498" w:rsidRDefault="005F1498" w:rsidP="005F1498">
      <w:pPr>
        <w:rPr>
          <w:lang w:val="es-ES"/>
        </w:rPr>
      </w:pPr>
      <w:r w:rsidRPr="005F1498">
        <w:rPr>
          <w:lang w:val="es-ES"/>
        </w:rPr>
        <w:t xml:space="preserve">Sociedade Amigos de Iracambi </w:t>
      </w:r>
    </w:p>
    <w:p w14:paraId="6AABC520" w14:textId="77777777" w:rsidR="005F1498" w:rsidRPr="005F1498" w:rsidRDefault="005F1498" w:rsidP="005F1498">
      <w:pPr>
        <w:rPr>
          <w:lang w:val="es-ES"/>
        </w:rPr>
      </w:pPr>
      <w:r w:rsidRPr="005F1498">
        <w:rPr>
          <w:lang w:val="es-ES"/>
        </w:rPr>
        <w:t xml:space="preserve">Sociedade Brasileira de </w:t>
      </w:r>
      <w:proofErr w:type="spellStart"/>
      <w:r w:rsidRPr="005F1498">
        <w:rPr>
          <w:lang w:val="es-ES"/>
        </w:rPr>
        <w:t>Arborização</w:t>
      </w:r>
      <w:proofErr w:type="spellEnd"/>
      <w:r w:rsidRPr="005F1498">
        <w:rPr>
          <w:lang w:val="es-ES"/>
        </w:rPr>
        <w:t xml:space="preserve"> Urbana</w:t>
      </w:r>
    </w:p>
    <w:p w14:paraId="5AB63ABC" w14:textId="77777777" w:rsidR="005F1498" w:rsidRPr="005F1498" w:rsidRDefault="005F1498" w:rsidP="005F1498">
      <w:pPr>
        <w:rPr>
          <w:lang w:val="fr-CA"/>
        </w:rPr>
      </w:pPr>
      <w:r w:rsidRPr="005F1498">
        <w:rPr>
          <w:lang w:val="fr-CA"/>
        </w:rPr>
        <w:t>Société pour la nature et les parcs du Canada</w:t>
      </w:r>
    </w:p>
    <w:p w14:paraId="1BF81D89" w14:textId="77777777" w:rsidR="005F1498" w:rsidRPr="005F1498" w:rsidRDefault="005F1498" w:rsidP="005F1498">
      <w:pPr>
        <w:rPr>
          <w:lang w:val="en-CA"/>
        </w:rPr>
      </w:pPr>
      <w:r w:rsidRPr="005F1498">
        <w:rPr>
          <w:lang w:val="en-CA"/>
        </w:rPr>
        <w:lastRenderedPageBreak/>
        <w:t>Society for Conservation Biology</w:t>
      </w:r>
    </w:p>
    <w:p w14:paraId="1891BF14" w14:textId="77777777" w:rsidR="005F1498" w:rsidRPr="005F1498" w:rsidRDefault="005F1498" w:rsidP="005F1498">
      <w:pPr>
        <w:rPr>
          <w:lang w:val="en-CA"/>
        </w:rPr>
      </w:pPr>
      <w:r w:rsidRPr="005F1498">
        <w:rPr>
          <w:lang w:val="en-CA"/>
        </w:rPr>
        <w:t>Society for Ecological Restoration</w:t>
      </w:r>
    </w:p>
    <w:p w14:paraId="2A5C1F7C" w14:textId="77777777" w:rsidR="005F1498" w:rsidRPr="005F1498" w:rsidRDefault="005F1498" w:rsidP="005F1498">
      <w:pPr>
        <w:rPr>
          <w:lang w:val="en-CA"/>
        </w:rPr>
      </w:pPr>
      <w:r w:rsidRPr="005F1498">
        <w:rPr>
          <w:lang w:val="en-CA"/>
        </w:rPr>
        <w:t>Society for Wetland Biodiversity Conservation - Nepal</w:t>
      </w:r>
    </w:p>
    <w:p w14:paraId="2B309AE2" w14:textId="77777777" w:rsidR="005F1498" w:rsidRPr="005F1498" w:rsidRDefault="005F1498" w:rsidP="005F1498">
      <w:pPr>
        <w:rPr>
          <w:lang w:val="en-CA"/>
        </w:rPr>
      </w:pPr>
      <w:r w:rsidRPr="005F1498">
        <w:rPr>
          <w:lang w:val="en-CA"/>
        </w:rPr>
        <w:t xml:space="preserve">Society for Wildlife and Nature </w:t>
      </w:r>
    </w:p>
    <w:p w14:paraId="02B2AAD8" w14:textId="77777777" w:rsidR="005F1498" w:rsidRPr="005F1498" w:rsidRDefault="005F1498" w:rsidP="005F1498">
      <w:pPr>
        <w:rPr>
          <w:lang w:val="en-CA"/>
        </w:rPr>
      </w:pPr>
      <w:r w:rsidRPr="005F1498">
        <w:rPr>
          <w:lang w:val="en-CA"/>
        </w:rPr>
        <w:t>Society of Entrepreneurs &amp; Ecology</w:t>
      </w:r>
    </w:p>
    <w:p w14:paraId="1B50D2AC" w14:textId="77777777" w:rsidR="005F1498" w:rsidRPr="005F1498" w:rsidRDefault="005F1498" w:rsidP="005F1498">
      <w:pPr>
        <w:rPr>
          <w:lang w:val="en-CA"/>
        </w:rPr>
      </w:pPr>
      <w:r w:rsidRPr="005F1498">
        <w:rPr>
          <w:lang w:val="en-CA"/>
        </w:rPr>
        <w:t>Soka Gakkai International</w:t>
      </w:r>
    </w:p>
    <w:p w14:paraId="06AEDECA" w14:textId="77777777" w:rsidR="005F1498" w:rsidRPr="005F1498" w:rsidRDefault="005F1498" w:rsidP="005F1498">
      <w:pPr>
        <w:rPr>
          <w:lang w:val="en-CA"/>
        </w:rPr>
      </w:pPr>
      <w:r w:rsidRPr="005F1498">
        <w:rPr>
          <w:lang w:val="en-CA"/>
        </w:rPr>
        <w:t>Somali Greenpeace Association</w:t>
      </w:r>
    </w:p>
    <w:p w14:paraId="7DA5AEBD" w14:textId="77777777" w:rsidR="005F1498" w:rsidRPr="005F1498" w:rsidRDefault="005F1498" w:rsidP="005F1498">
      <w:pPr>
        <w:rPr>
          <w:lang w:val="en-CA"/>
        </w:rPr>
      </w:pPr>
      <w:r w:rsidRPr="005F1498">
        <w:rPr>
          <w:lang w:val="en-CA"/>
        </w:rPr>
        <w:t>South Asian Forum for Environment</w:t>
      </w:r>
    </w:p>
    <w:p w14:paraId="582D942D" w14:textId="77777777" w:rsidR="005F1498" w:rsidRPr="005F1498" w:rsidRDefault="005F1498" w:rsidP="005F1498">
      <w:pPr>
        <w:rPr>
          <w:lang w:val="en-CA"/>
        </w:rPr>
      </w:pPr>
      <w:r w:rsidRPr="005F1498">
        <w:rPr>
          <w:lang w:val="en-CA"/>
        </w:rPr>
        <w:t>Southeast Asia Regional Initiatives for Community Empowerment</w:t>
      </w:r>
    </w:p>
    <w:p w14:paraId="679A6494" w14:textId="77777777" w:rsidR="005F1498" w:rsidRPr="005F1498" w:rsidRDefault="005F1498" w:rsidP="005F1498">
      <w:pPr>
        <w:rPr>
          <w:lang w:val="en-CA"/>
        </w:rPr>
      </w:pPr>
      <w:proofErr w:type="spellStart"/>
      <w:r w:rsidRPr="005F1498">
        <w:rPr>
          <w:lang w:val="en-CA"/>
        </w:rPr>
        <w:t>SouthSouthNorth</w:t>
      </w:r>
      <w:proofErr w:type="spellEnd"/>
    </w:p>
    <w:p w14:paraId="291160A0" w14:textId="77777777" w:rsidR="005F1498" w:rsidRPr="005F1498" w:rsidRDefault="005F1498" w:rsidP="005F1498">
      <w:pPr>
        <w:rPr>
          <w:lang w:val="en-CA"/>
        </w:rPr>
      </w:pPr>
      <w:r w:rsidRPr="005F1498">
        <w:rPr>
          <w:lang w:val="en-CA"/>
        </w:rPr>
        <w:t>Spanish Confederation of Business Organizations</w:t>
      </w:r>
    </w:p>
    <w:p w14:paraId="1AB4B251" w14:textId="77777777" w:rsidR="005F1498" w:rsidRPr="005F1498" w:rsidRDefault="005F1498" w:rsidP="005F1498">
      <w:pPr>
        <w:rPr>
          <w:lang w:val="en-CA"/>
        </w:rPr>
      </w:pPr>
      <w:r w:rsidRPr="005F1498">
        <w:rPr>
          <w:lang w:val="en-CA"/>
        </w:rPr>
        <w:t>Stanford University</w:t>
      </w:r>
    </w:p>
    <w:p w14:paraId="21299F40" w14:textId="77777777" w:rsidR="005F1498" w:rsidRPr="005F1498" w:rsidRDefault="005F1498" w:rsidP="005F1498">
      <w:pPr>
        <w:rPr>
          <w:lang w:val="en-CA"/>
        </w:rPr>
      </w:pPr>
      <w:r w:rsidRPr="005F1498">
        <w:rPr>
          <w:lang w:val="en-CA"/>
        </w:rPr>
        <w:t>Stockholm Environment Institute</w:t>
      </w:r>
    </w:p>
    <w:p w14:paraId="54CF1B36" w14:textId="77777777" w:rsidR="005F1498" w:rsidRPr="005F1498" w:rsidRDefault="005F1498" w:rsidP="005F1498">
      <w:pPr>
        <w:rPr>
          <w:lang w:val="en-CA"/>
        </w:rPr>
      </w:pPr>
      <w:r w:rsidRPr="005F1498">
        <w:rPr>
          <w:lang w:val="en-CA"/>
        </w:rPr>
        <w:t>Stockholm Resilience Centre</w:t>
      </w:r>
    </w:p>
    <w:p w14:paraId="2853D2F7" w14:textId="77777777" w:rsidR="005F1498" w:rsidRPr="005F1498" w:rsidRDefault="005F1498" w:rsidP="005F1498">
      <w:pPr>
        <w:rPr>
          <w:lang w:val="en-CA"/>
        </w:rPr>
      </w:pPr>
      <w:r w:rsidRPr="005F1498">
        <w:rPr>
          <w:lang w:val="en-CA"/>
        </w:rPr>
        <w:t>Stop Ecocide Foundation</w:t>
      </w:r>
    </w:p>
    <w:p w14:paraId="32D11A3C" w14:textId="77777777" w:rsidR="005F1498" w:rsidRPr="005F1498" w:rsidRDefault="005F1498" w:rsidP="005F1498">
      <w:pPr>
        <w:rPr>
          <w:lang w:val="en-CA"/>
        </w:rPr>
      </w:pPr>
      <w:r w:rsidRPr="005F1498">
        <w:rPr>
          <w:lang w:val="en-CA"/>
        </w:rPr>
        <w:t>Student Platform for Engineering Education Development</w:t>
      </w:r>
    </w:p>
    <w:p w14:paraId="1AE834BC" w14:textId="77777777" w:rsidR="005F1498" w:rsidRPr="005F1498" w:rsidRDefault="005F1498" w:rsidP="005F1498">
      <w:pPr>
        <w:rPr>
          <w:lang w:val="en-CA"/>
        </w:rPr>
      </w:pPr>
      <w:r w:rsidRPr="005F1498">
        <w:rPr>
          <w:lang w:val="en-CA"/>
        </w:rPr>
        <w:t>Summer Institute of Linguistics, Inc.</w:t>
      </w:r>
    </w:p>
    <w:p w14:paraId="593BC7F8" w14:textId="77777777" w:rsidR="005F1498" w:rsidRPr="005F1498" w:rsidRDefault="005F1498" w:rsidP="005F1498">
      <w:pPr>
        <w:rPr>
          <w:lang w:val="en-CA"/>
        </w:rPr>
      </w:pPr>
      <w:r w:rsidRPr="005F1498">
        <w:rPr>
          <w:lang w:val="en-CA"/>
        </w:rPr>
        <w:t>Support Humanity Cameroon</w:t>
      </w:r>
    </w:p>
    <w:p w14:paraId="65734D5B" w14:textId="77777777" w:rsidR="005F1498" w:rsidRPr="005F1498" w:rsidRDefault="005F1498" w:rsidP="005F1498">
      <w:pPr>
        <w:rPr>
          <w:lang w:val="en-CA"/>
        </w:rPr>
      </w:pPr>
      <w:proofErr w:type="spellStart"/>
      <w:r w:rsidRPr="005F1498">
        <w:rPr>
          <w:lang w:val="en-CA"/>
        </w:rPr>
        <w:t>SusCon</w:t>
      </w:r>
      <w:proofErr w:type="spellEnd"/>
      <w:r w:rsidRPr="005F1498">
        <w:rPr>
          <w:lang w:val="en-CA"/>
        </w:rPr>
        <w:t xml:space="preserve"> Japan</w:t>
      </w:r>
    </w:p>
    <w:p w14:paraId="136B9B37" w14:textId="77777777" w:rsidR="005F1498" w:rsidRPr="005F1498" w:rsidRDefault="005F1498" w:rsidP="005F1498">
      <w:pPr>
        <w:rPr>
          <w:lang w:val="en-CA"/>
        </w:rPr>
      </w:pPr>
      <w:r w:rsidRPr="005F1498">
        <w:rPr>
          <w:lang w:val="en-CA"/>
        </w:rPr>
        <w:t>Sustainable Agriculture Network</w:t>
      </w:r>
    </w:p>
    <w:p w14:paraId="222E49D3" w14:textId="77777777" w:rsidR="005F1498" w:rsidRPr="005F1498" w:rsidRDefault="005F1498" w:rsidP="005F1498">
      <w:pPr>
        <w:rPr>
          <w:lang w:val="en-CA"/>
        </w:rPr>
      </w:pPr>
      <w:r w:rsidRPr="005F1498">
        <w:rPr>
          <w:lang w:val="en-CA"/>
        </w:rPr>
        <w:t>Sustainable Development Solutions Network</w:t>
      </w:r>
    </w:p>
    <w:p w14:paraId="64D2EA02" w14:textId="77777777" w:rsidR="005F1498" w:rsidRPr="005F1498" w:rsidRDefault="005F1498" w:rsidP="005F1498">
      <w:pPr>
        <w:rPr>
          <w:lang w:val="en-CA"/>
        </w:rPr>
      </w:pPr>
      <w:r w:rsidRPr="005F1498">
        <w:rPr>
          <w:lang w:val="en-CA"/>
        </w:rPr>
        <w:t>Sustainable Finance Coalition</w:t>
      </w:r>
    </w:p>
    <w:p w14:paraId="0A683E13" w14:textId="77777777" w:rsidR="005F1498" w:rsidRPr="005F1498" w:rsidRDefault="005F1498" w:rsidP="005F1498">
      <w:pPr>
        <w:rPr>
          <w:lang w:val="en-CA"/>
        </w:rPr>
      </w:pPr>
      <w:r w:rsidRPr="005F1498">
        <w:rPr>
          <w:lang w:val="en-CA"/>
        </w:rPr>
        <w:t>Sustainable Forestry Initiative</w:t>
      </w:r>
    </w:p>
    <w:p w14:paraId="5C220F3B" w14:textId="77777777" w:rsidR="005F1498" w:rsidRPr="005F1498" w:rsidRDefault="005F1498" w:rsidP="005F1498">
      <w:pPr>
        <w:rPr>
          <w:lang w:val="en-CA"/>
        </w:rPr>
      </w:pPr>
      <w:r w:rsidRPr="005F1498">
        <w:rPr>
          <w:lang w:val="en-CA"/>
        </w:rPr>
        <w:t>Sustainable Mountain Alliance</w:t>
      </w:r>
    </w:p>
    <w:p w14:paraId="21AF2A58" w14:textId="77777777" w:rsidR="005F1498" w:rsidRPr="005F1498" w:rsidRDefault="005F1498" w:rsidP="005F1498">
      <w:pPr>
        <w:rPr>
          <w:lang w:val="en-CA"/>
        </w:rPr>
      </w:pPr>
      <w:r w:rsidRPr="005F1498">
        <w:rPr>
          <w:lang w:val="en-CA"/>
        </w:rPr>
        <w:t>Sustainable Ocean Alliance</w:t>
      </w:r>
    </w:p>
    <w:p w14:paraId="57F838A0" w14:textId="77777777" w:rsidR="005F1498" w:rsidRPr="005F1498" w:rsidRDefault="005F1498" w:rsidP="005F1498">
      <w:pPr>
        <w:rPr>
          <w:lang w:val="en-CA"/>
        </w:rPr>
      </w:pPr>
      <w:r w:rsidRPr="005F1498">
        <w:rPr>
          <w:lang w:val="en-CA"/>
        </w:rPr>
        <w:t>Sustainable Use Coalition-Southern Africa</w:t>
      </w:r>
    </w:p>
    <w:p w14:paraId="68A136FA" w14:textId="77777777" w:rsidR="005F1498" w:rsidRPr="005F1498" w:rsidRDefault="005F1498" w:rsidP="005F1498">
      <w:pPr>
        <w:rPr>
          <w:lang w:val="en-CA"/>
        </w:rPr>
      </w:pPr>
      <w:r w:rsidRPr="005F1498">
        <w:rPr>
          <w:lang w:val="en-CA"/>
        </w:rPr>
        <w:t>Swedish Society for Nature Conservation</w:t>
      </w:r>
    </w:p>
    <w:p w14:paraId="0BC70165" w14:textId="77777777" w:rsidR="005F1498" w:rsidRPr="005F1498" w:rsidRDefault="005F1498" w:rsidP="005F1498">
      <w:pPr>
        <w:rPr>
          <w:lang w:val="en-CA"/>
        </w:rPr>
      </w:pPr>
      <w:r w:rsidRPr="005F1498">
        <w:rPr>
          <w:lang w:val="en-CA"/>
        </w:rPr>
        <w:t>Swiss Federal Institute for Forest, Snow and Landscape Research WSL</w:t>
      </w:r>
    </w:p>
    <w:p w14:paraId="6C8D3ABC" w14:textId="77777777" w:rsidR="005F1498" w:rsidRPr="005F1498" w:rsidRDefault="005F1498" w:rsidP="005F1498">
      <w:pPr>
        <w:rPr>
          <w:lang w:val="en-CA"/>
        </w:rPr>
      </w:pPr>
      <w:r w:rsidRPr="005F1498">
        <w:rPr>
          <w:lang w:val="en-CA"/>
        </w:rPr>
        <w:t>Synchronicity Earth</w:t>
      </w:r>
    </w:p>
    <w:p w14:paraId="01131D3C" w14:textId="77777777" w:rsidR="005F1498" w:rsidRPr="005F1498" w:rsidRDefault="005F1498" w:rsidP="005F1498">
      <w:pPr>
        <w:rPr>
          <w:lang w:val="en-CA"/>
        </w:rPr>
      </w:pPr>
      <w:r w:rsidRPr="005F1498">
        <w:rPr>
          <w:lang w:val="en-CA"/>
        </w:rPr>
        <w:t>Te Kotahi Research Institute - University of Waikato</w:t>
      </w:r>
    </w:p>
    <w:p w14:paraId="55553FAB" w14:textId="77777777" w:rsidR="005F1498" w:rsidRPr="005F1498" w:rsidRDefault="005F1498" w:rsidP="005F1498">
      <w:pPr>
        <w:rPr>
          <w:lang w:val="en-CA"/>
        </w:rPr>
      </w:pPr>
      <w:proofErr w:type="spellStart"/>
      <w:r w:rsidRPr="005F1498">
        <w:rPr>
          <w:lang w:val="en-CA"/>
        </w:rPr>
        <w:t>Tebtebba</w:t>
      </w:r>
      <w:proofErr w:type="spellEnd"/>
      <w:r w:rsidRPr="005F1498">
        <w:rPr>
          <w:lang w:val="en-CA"/>
        </w:rPr>
        <w:t xml:space="preserve"> Foundation</w:t>
      </w:r>
    </w:p>
    <w:p w14:paraId="427857CB" w14:textId="77777777" w:rsidR="005F1498" w:rsidRPr="005F1498" w:rsidRDefault="005F1498" w:rsidP="005F1498">
      <w:pPr>
        <w:rPr>
          <w:lang w:val="en-CA"/>
        </w:rPr>
      </w:pPr>
      <w:proofErr w:type="spellStart"/>
      <w:r w:rsidRPr="005F1498">
        <w:rPr>
          <w:lang w:val="en-CA"/>
        </w:rPr>
        <w:t>Tenere</w:t>
      </w:r>
      <w:proofErr w:type="spellEnd"/>
      <w:r w:rsidRPr="005F1498">
        <w:rPr>
          <w:lang w:val="en-CA"/>
        </w:rPr>
        <w:t xml:space="preserve"> Youth Initiative</w:t>
      </w:r>
    </w:p>
    <w:p w14:paraId="1DCCCF6E" w14:textId="77777777" w:rsidR="005F1498" w:rsidRPr="005F1498" w:rsidRDefault="005F1498" w:rsidP="005F1498">
      <w:pPr>
        <w:rPr>
          <w:lang w:val="en-CA"/>
        </w:rPr>
      </w:pPr>
      <w:r w:rsidRPr="005F1498">
        <w:rPr>
          <w:lang w:val="en-CA"/>
        </w:rPr>
        <w:t>Tenure Facility</w:t>
      </w:r>
    </w:p>
    <w:p w14:paraId="553E69C7" w14:textId="77777777" w:rsidR="005F1498" w:rsidRPr="005F1498" w:rsidRDefault="005F1498" w:rsidP="005F1498">
      <w:pPr>
        <w:rPr>
          <w:lang w:val="es-ES"/>
        </w:rPr>
      </w:pPr>
      <w:r w:rsidRPr="005F1498">
        <w:rPr>
          <w:lang w:val="es-ES"/>
        </w:rPr>
        <w:t xml:space="preserve">Terra de </w:t>
      </w:r>
      <w:proofErr w:type="spellStart"/>
      <w:r w:rsidRPr="005F1498">
        <w:rPr>
          <w:lang w:val="es-ES"/>
        </w:rPr>
        <w:t>Direitos</w:t>
      </w:r>
      <w:proofErr w:type="spellEnd"/>
    </w:p>
    <w:p w14:paraId="566CE7AF" w14:textId="77777777" w:rsidR="005F1498" w:rsidRPr="005F1498" w:rsidRDefault="005F1498" w:rsidP="005F1498">
      <w:pPr>
        <w:rPr>
          <w:lang w:val="es-ES"/>
        </w:rPr>
      </w:pPr>
      <w:r w:rsidRPr="005F1498">
        <w:rPr>
          <w:lang w:val="es-ES"/>
        </w:rPr>
        <w:t>Terra Dulcis</w:t>
      </w:r>
    </w:p>
    <w:p w14:paraId="2B011019" w14:textId="77777777" w:rsidR="005F1498" w:rsidRPr="005F1498" w:rsidRDefault="005F1498" w:rsidP="005F1498">
      <w:pPr>
        <w:rPr>
          <w:lang w:val="es-ES"/>
        </w:rPr>
      </w:pPr>
      <w:r w:rsidRPr="005F1498">
        <w:rPr>
          <w:lang w:val="es-ES"/>
        </w:rPr>
        <w:t>The B Team</w:t>
      </w:r>
    </w:p>
    <w:p w14:paraId="62D35BA8" w14:textId="77777777" w:rsidR="005F1498" w:rsidRPr="005F1498" w:rsidRDefault="005F1498" w:rsidP="005F1498">
      <w:pPr>
        <w:rPr>
          <w:lang w:val="en-CA"/>
        </w:rPr>
      </w:pPr>
      <w:r w:rsidRPr="005F1498">
        <w:rPr>
          <w:lang w:val="en-CA"/>
        </w:rPr>
        <w:t>The Biodiversity Consultancy</w:t>
      </w:r>
    </w:p>
    <w:p w14:paraId="61702E4C" w14:textId="77777777" w:rsidR="005F1498" w:rsidRPr="005F1498" w:rsidRDefault="005F1498" w:rsidP="005F1498">
      <w:pPr>
        <w:rPr>
          <w:lang w:val="en-CA"/>
        </w:rPr>
      </w:pPr>
      <w:r w:rsidRPr="005F1498">
        <w:rPr>
          <w:lang w:val="en-CA"/>
        </w:rPr>
        <w:t>The Degrees Initiative</w:t>
      </w:r>
    </w:p>
    <w:p w14:paraId="27ACF386" w14:textId="77777777" w:rsidR="005F1498" w:rsidRPr="005F1498" w:rsidRDefault="005F1498" w:rsidP="005F1498">
      <w:pPr>
        <w:rPr>
          <w:lang w:val="en-CA"/>
        </w:rPr>
      </w:pPr>
      <w:r w:rsidRPr="005F1498">
        <w:rPr>
          <w:lang w:val="en-CA"/>
        </w:rPr>
        <w:t>The Energy and Resources Institute (</w:t>
      </w:r>
      <w:proofErr w:type="spellStart"/>
      <w:r w:rsidRPr="005F1498">
        <w:rPr>
          <w:lang w:val="en-CA"/>
        </w:rPr>
        <w:t>india</w:t>
      </w:r>
      <w:proofErr w:type="spellEnd"/>
      <w:r w:rsidRPr="005F1498">
        <w:rPr>
          <w:lang w:val="en-CA"/>
        </w:rPr>
        <w:t>)</w:t>
      </w:r>
    </w:p>
    <w:p w14:paraId="31073452" w14:textId="77777777" w:rsidR="005F1498" w:rsidRPr="005F1498" w:rsidRDefault="005F1498" w:rsidP="005F1498">
      <w:pPr>
        <w:rPr>
          <w:lang w:val="en-CA"/>
        </w:rPr>
      </w:pPr>
      <w:r w:rsidRPr="005F1498">
        <w:rPr>
          <w:lang w:val="en-CA"/>
        </w:rPr>
        <w:t>The Morton Arboretum</w:t>
      </w:r>
    </w:p>
    <w:p w14:paraId="7C6F030E" w14:textId="77777777" w:rsidR="005F1498" w:rsidRPr="005F1498" w:rsidRDefault="005F1498" w:rsidP="005F1498">
      <w:pPr>
        <w:rPr>
          <w:lang w:val="en-CA"/>
        </w:rPr>
      </w:pPr>
      <w:r w:rsidRPr="005F1498">
        <w:rPr>
          <w:lang w:val="en-CA"/>
        </w:rPr>
        <w:t>The Nature Conservancy</w:t>
      </w:r>
    </w:p>
    <w:p w14:paraId="49D5250C" w14:textId="77777777" w:rsidR="005F1498" w:rsidRPr="005F1498" w:rsidRDefault="005F1498" w:rsidP="005F1498">
      <w:pPr>
        <w:rPr>
          <w:lang w:val="en-CA"/>
        </w:rPr>
      </w:pPr>
      <w:r w:rsidRPr="005F1498">
        <w:rPr>
          <w:lang w:val="en-CA"/>
        </w:rPr>
        <w:t>The Ocean Foundation</w:t>
      </w:r>
    </w:p>
    <w:p w14:paraId="10FB2C08" w14:textId="77777777" w:rsidR="005F1498" w:rsidRPr="005F1498" w:rsidRDefault="005F1498" w:rsidP="005F1498">
      <w:pPr>
        <w:rPr>
          <w:lang w:val="en-CA"/>
        </w:rPr>
      </w:pPr>
      <w:r w:rsidRPr="005F1498">
        <w:rPr>
          <w:lang w:val="en-CA"/>
        </w:rPr>
        <w:t>The Pew Charitable Trusts</w:t>
      </w:r>
    </w:p>
    <w:p w14:paraId="0ED4ED40" w14:textId="77777777" w:rsidR="005F1498" w:rsidRPr="005F1498" w:rsidRDefault="005F1498" w:rsidP="005F1498">
      <w:pPr>
        <w:rPr>
          <w:lang w:val="en-CA"/>
        </w:rPr>
      </w:pPr>
      <w:r w:rsidRPr="005F1498">
        <w:rPr>
          <w:lang w:val="en-CA"/>
        </w:rPr>
        <w:t>The Royal Society</w:t>
      </w:r>
    </w:p>
    <w:p w14:paraId="199E6886" w14:textId="77777777" w:rsidR="005F1498" w:rsidRPr="005F1498" w:rsidRDefault="005F1498" w:rsidP="005F1498">
      <w:pPr>
        <w:rPr>
          <w:lang w:val="en-CA"/>
        </w:rPr>
      </w:pPr>
      <w:r w:rsidRPr="005F1498">
        <w:rPr>
          <w:lang w:val="en-CA"/>
        </w:rPr>
        <w:t>The Water Institute</w:t>
      </w:r>
    </w:p>
    <w:p w14:paraId="6D1C9FF6" w14:textId="77777777" w:rsidR="005F1498" w:rsidRPr="005F1498" w:rsidRDefault="005F1498" w:rsidP="005F1498">
      <w:pPr>
        <w:rPr>
          <w:lang w:val="en-CA"/>
        </w:rPr>
      </w:pPr>
      <w:r w:rsidRPr="005F1498">
        <w:rPr>
          <w:lang w:val="en-CA"/>
        </w:rPr>
        <w:t>The Wildlife Trusts</w:t>
      </w:r>
    </w:p>
    <w:p w14:paraId="7E31A4E9" w14:textId="77777777" w:rsidR="005F1498" w:rsidRPr="005F1498" w:rsidRDefault="005F1498" w:rsidP="005F1498">
      <w:pPr>
        <w:rPr>
          <w:lang w:val="en-CA"/>
        </w:rPr>
      </w:pPr>
      <w:r w:rsidRPr="005F1498">
        <w:rPr>
          <w:lang w:val="en-CA"/>
        </w:rPr>
        <w:t>The Woodland Trust</w:t>
      </w:r>
    </w:p>
    <w:p w14:paraId="51908B49" w14:textId="77777777" w:rsidR="005F1498" w:rsidRPr="005F1498" w:rsidRDefault="005F1498" w:rsidP="005F1498">
      <w:pPr>
        <w:rPr>
          <w:lang w:val="en-CA"/>
        </w:rPr>
      </w:pPr>
      <w:r w:rsidRPr="005F1498">
        <w:rPr>
          <w:lang w:val="en-CA"/>
        </w:rPr>
        <w:t>Third World Network</w:t>
      </w:r>
    </w:p>
    <w:p w14:paraId="313C471D" w14:textId="77777777" w:rsidR="005F1498" w:rsidRPr="005F1498" w:rsidRDefault="005F1498" w:rsidP="005F1498">
      <w:pPr>
        <w:rPr>
          <w:lang w:val="en-CA"/>
        </w:rPr>
      </w:pPr>
      <w:r w:rsidRPr="005F1498">
        <w:rPr>
          <w:lang w:val="en-CA"/>
        </w:rPr>
        <w:t>TINTA - The Invisible Thread</w:t>
      </w:r>
    </w:p>
    <w:p w14:paraId="7080E3F9" w14:textId="77777777" w:rsidR="005F1498" w:rsidRPr="005F1498" w:rsidRDefault="005F1498" w:rsidP="005F1498">
      <w:pPr>
        <w:rPr>
          <w:lang w:val="en-CA"/>
        </w:rPr>
      </w:pPr>
      <w:r w:rsidRPr="005F1498">
        <w:rPr>
          <w:lang w:val="en-CA"/>
        </w:rPr>
        <w:t>Toha Network Trust</w:t>
      </w:r>
    </w:p>
    <w:p w14:paraId="1BB6A964" w14:textId="77777777" w:rsidR="005F1498" w:rsidRPr="005F1498" w:rsidRDefault="005F1498" w:rsidP="005F1498">
      <w:pPr>
        <w:rPr>
          <w:lang w:val="en-CA"/>
        </w:rPr>
      </w:pPr>
      <w:r w:rsidRPr="005F1498">
        <w:rPr>
          <w:lang w:val="en-CA"/>
        </w:rPr>
        <w:t>Tohoku University</w:t>
      </w:r>
    </w:p>
    <w:p w14:paraId="498D2464" w14:textId="77777777" w:rsidR="005F1498" w:rsidRPr="005F1498" w:rsidRDefault="005F1498" w:rsidP="005F1498">
      <w:pPr>
        <w:rPr>
          <w:lang w:val="en-CA"/>
        </w:rPr>
      </w:pPr>
      <w:r w:rsidRPr="005F1498">
        <w:rPr>
          <w:lang w:val="en-CA"/>
        </w:rPr>
        <w:t>Tongji University</w:t>
      </w:r>
    </w:p>
    <w:p w14:paraId="46B9D99C" w14:textId="77777777" w:rsidR="005F1498" w:rsidRPr="005F1498" w:rsidRDefault="005F1498" w:rsidP="005F1498">
      <w:pPr>
        <w:rPr>
          <w:lang w:val="en-CA"/>
        </w:rPr>
      </w:pPr>
      <w:r w:rsidRPr="005F1498">
        <w:rPr>
          <w:lang w:val="en-CA"/>
        </w:rPr>
        <w:t>TRAFFIC International</w:t>
      </w:r>
    </w:p>
    <w:p w14:paraId="62DE01DF" w14:textId="77777777" w:rsidR="005F1498" w:rsidRPr="005F1498" w:rsidRDefault="005F1498" w:rsidP="005F1498">
      <w:pPr>
        <w:rPr>
          <w:lang w:val="en-CA"/>
        </w:rPr>
      </w:pPr>
      <w:r w:rsidRPr="005F1498">
        <w:rPr>
          <w:lang w:val="en-CA"/>
        </w:rPr>
        <w:t>Transform International</w:t>
      </w:r>
    </w:p>
    <w:p w14:paraId="79FABDCC" w14:textId="77777777" w:rsidR="005F1498" w:rsidRPr="005F1498" w:rsidRDefault="005F1498" w:rsidP="005F1498">
      <w:pPr>
        <w:rPr>
          <w:lang w:val="en-CA"/>
        </w:rPr>
      </w:pPr>
      <w:proofErr w:type="spellStart"/>
      <w:r w:rsidRPr="005F1498">
        <w:rPr>
          <w:lang w:val="en-CA"/>
        </w:rPr>
        <w:t>Transforma</w:t>
      </w:r>
      <w:proofErr w:type="spellEnd"/>
    </w:p>
    <w:p w14:paraId="235029A1" w14:textId="77777777" w:rsidR="005F1498" w:rsidRPr="005F1498" w:rsidRDefault="005F1498" w:rsidP="005F1498">
      <w:pPr>
        <w:rPr>
          <w:lang w:val="en-CA"/>
        </w:rPr>
      </w:pPr>
      <w:r w:rsidRPr="005F1498">
        <w:rPr>
          <w:lang w:val="en-CA"/>
        </w:rPr>
        <w:t>Tribal Link Foundation Inc.</w:t>
      </w:r>
    </w:p>
    <w:p w14:paraId="5559DC54" w14:textId="77777777" w:rsidR="005F1498" w:rsidRPr="005F1498" w:rsidRDefault="005F1498" w:rsidP="005F1498">
      <w:pPr>
        <w:rPr>
          <w:lang w:val="en-CA"/>
        </w:rPr>
      </w:pPr>
      <w:r w:rsidRPr="005F1498">
        <w:rPr>
          <w:lang w:val="en-CA"/>
        </w:rPr>
        <w:t>Tufts University</w:t>
      </w:r>
    </w:p>
    <w:p w14:paraId="7366705C" w14:textId="77777777" w:rsidR="005F1498" w:rsidRPr="005F1498" w:rsidRDefault="005F1498" w:rsidP="005F1498">
      <w:pPr>
        <w:rPr>
          <w:lang w:val="en-CA"/>
        </w:rPr>
      </w:pPr>
      <w:proofErr w:type="spellStart"/>
      <w:r w:rsidRPr="005F1498">
        <w:rPr>
          <w:lang w:val="en-CA"/>
        </w:rPr>
        <w:t>Tusimbe</w:t>
      </w:r>
      <w:proofErr w:type="spellEnd"/>
      <w:r w:rsidRPr="005F1498">
        <w:rPr>
          <w:lang w:val="en-CA"/>
        </w:rPr>
        <w:t xml:space="preserve"> Biodiversity and Adaptation Initiative</w:t>
      </w:r>
    </w:p>
    <w:p w14:paraId="3BF15E33" w14:textId="77777777" w:rsidR="005F1498" w:rsidRPr="005F1498" w:rsidRDefault="005F1498" w:rsidP="005F1498">
      <w:pPr>
        <w:rPr>
          <w:lang w:val="en-CA"/>
        </w:rPr>
      </w:pPr>
      <w:r w:rsidRPr="005F1498">
        <w:rPr>
          <w:lang w:val="en-CA"/>
        </w:rPr>
        <w:t>U.S. Green Building Council</w:t>
      </w:r>
    </w:p>
    <w:p w14:paraId="35B7B035" w14:textId="77777777" w:rsidR="005F1498" w:rsidRPr="005F1498" w:rsidRDefault="005F1498" w:rsidP="005F1498">
      <w:pPr>
        <w:rPr>
          <w:lang w:val="en-CA"/>
        </w:rPr>
      </w:pPr>
      <w:r w:rsidRPr="005F1498">
        <w:rPr>
          <w:lang w:val="en-CA"/>
        </w:rPr>
        <w:t>Uganda Virus Research Institute</w:t>
      </w:r>
    </w:p>
    <w:p w14:paraId="62EFA763" w14:textId="77777777" w:rsidR="005F1498" w:rsidRPr="005F1498" w:rsidRDefault="005F1498" w:rsidP="005F1498">
      <w:pPr>
        <w:rPr>
          <w:lang w:val="en-CA"/>
        </w:rPr>
      </w:pPr>
      <w:proofErr w:type="spellStart"/>
      <w:r w:rsidRPr="005F1498">
        <w:rPr>
          <w:lang w:val="en-CA"/>
        </w:rPr>
        <w:t>UiT</w:t>
      </w:r>
      <w:proofErr w:type="spellEnd"/>
      <w:r w:rsidRPr="005F1498">
        <w:rPr>
          <w:lang w:val="en-CA"/>
        </w:rPr>
        <w:t xml:space="preserve"> The Arctic University of Norway</w:t>
      </w:r>
    </w:p>
    <w:p w14:paraId="1EF55B68" w14:textId="77777777" w:rsidR="005F1498" w:rsidRPr="005F1498" w:rsidRDefault="005F1498" w:rsidP="005F1498">
      <w:pPr>
        <w:rPr>
          <w:lang w:val="en-CA"/>
        </w:rPr>
      </w:pPr>
      <w:r w:rsidRPr="005F1498">
        <w:rPr>
          <w:lang w:val="en-CA"/>
        </w:rPr>
        <w:t>UK Business &amp; Biodiversity Forum</w:t>
      </w:r>
    </w:p>
    <w:p w14:paraId="45C06179" w14:textId="77777777" w:rsidR="005F1498" w:rsidRPr="005F1498" w:rsidRDefault="005F1498" w:rsidP="005F1498">
      <w:pPr>
        <w:rPr>
          <w:lang w:val="en-CA"/>
        </w:rPr>
      </w:pPr>
      <w:r w:rsidRPr="005F1498">
        <w:rPr>
          <w:lang w:val="en-CA"/>
        </w:rPr>
        <w:t>UK Centre for Ecology &amp; Hydrology</w:t>
      </w:r>
    </w:p>
    <w:p w14:paraId="00683DBF" w14:textId="77777777" w:rsidR="005F1498" w:rsidRPr="005F1498" w:rsidRDefault="005F1498" w:rsidP="005F1498">
      <w:pPr>
        <w:rPr>
          <w:lang w:val="en-CA"/>
        </w:rPr>
      </w:pPr>
      <w:r w:rsidRPr="005F1498">
        <w:rPr>
          <w:lang w:val="en-CA"/>
        </w:rPr>
        <w:t>Ukrainian Nature Conservation Group</w:t>
      </w:r>
    </w:p>
    <w:p w14:paraId="3A15733F" w14:textId="77777777" w:rsidR="005F1498" w:rsidRPr="005F1498" w:rsidRDefault="005F1498" w:rsidP="005F1498">
      <w:pPr>
        <w:rPr>
          <w:lang w:val="en-CA"/>
        </w:rPr>
      </w:pPr>
      <w:r w:rsidRPr="005F1498">
        <w:rPr>
          <w:lang w:val="en-CA"/>
        </w:rPr>
        <w:t>UN - Biodiversity Credit Alliance</w:t>
      </w:r>
    </w:p>
    <w:p w14:paraId="63F30DD4" w14:textId="77777777" w:rsidR="005F1498" w:rsidRPr="005F1498" w:rsidRDefault="005F1498" w:rsidP="005F1498">
      <w:pPr>
        <w:rPr>
          <w:lang w:val="en-CA"/>
        </w:rPr>
      </w:pPr>
      <w:r w:rsidRPr="005F1498">
        <w:rPr>
          <w:lang w:val="en-CA"/>
        </w:rPr>
        <w:t xml:space="preserve">Union des </w:t>
      </w:r>
      <w:proofErr w:type="spellStart"/>
      <w:r w:rsidRPr="005F1498">
        <w:rPr>
          <w:lang w:val="en-CA"/>
        </w:rPr>
        <w:t>Producteurs</w:t>
      </w:r>
      <w:proofErr w:type="spellEnd"/>
      <w:r w:rsidRPr="005F1498">
        <w:rPr>
          <w:lang w:val="en-CA"/>
        </w:rPr>
        <w:t xml:space="preserve"> </w:t>
      </w:r>
      <w:proofErr w:type="spellStart"/>
      <w:r w:rsidRPr="005F1498">
        <w:rPr>
          <w:lang w:val="en-CA"/>
        </w:rPr>
        <w:t>Agricoles</w:t>
      </w:r>
      <w:proofErr w:type="spellEnd"/>
    </w:p>
    <w:p w14:paraId="7E66735A" w14:textId="77777777" w:rsidR="005F1498" w:rsidRPr="005F1498" w:rsidRDefault="005F1498" w:rsidP="005F1498">
      <w:pPr>
        <w:rPr>
          <w:lang w:val="en-CA"/>
        </w:rPr>
      </w:pPr>
      <w:r w:rsidRPr="005F1498">
        <w:rPr>
          <w:lang w:val="en-CA"/>
        </w:rPr>
        <w:t>Union of Indigenous Peoples "SOYUZ"</w:t>
      </w:r>
    </w:p>
    <w:p w14:paraId="3B642EC5" w14:textId="77777777" w:rsidR="005F1498" w:rsidRPr="005F1498" w:rsidRDefault="005F1498" w:rsidP="005F1498">
      <w:pPr>
        <w:rPr>
          <w:lang w:val="en-CA"/>
        </w:rPr>
      </w:pPr>
      <w:r w:rsidRPr="005F1498">
        <w:rPr>
          <w:lang w:val="en-CA"/>
        </w:rPr>
        <w:t>Union of Nature Foundation</w:t>
      </w:r>
    </w:p>
    <w:p w14:paraId="0D6304C6" w14:textId="77777777" w:rsidR="005F1498" w:rsidRPr="005F1498" w:rsidRDefault="005F1498" w:rsidP="005F1498">
      <w:pPr>
        <w:rPr>
          <w:lang w:val="en-CA"/>
        </w:rPr>
      </w:pPr>
      <w:r w:rsidRPr="005F1498">
        <w:rPr>
          <w:lang w:val="en-CA"/>
        </w:rPr>
        <w:t>Union Theological Seminary</w:t>
      </w:r>
    </w:p>
    <w:p w14:paraId="2ABAE52A" w14:textId="77777777" w:rsidR="005F1498" w:rsidRPr="005F1498" w:rsidRDefault="005F1498" w:rsidP="005F1498">
      <w:pPr>
        <w:rPr>
          <w:lang w:val="en-CA"/>
        </w:rPr>
      </w:pPr>
      <w:r w:rsidRPr="005F1498">
        <w:rPr>
          <w:lang w:val="en-CA"/>
        </w:rPr>
        <w:t>United for Global Mental Health</w:t>
      </w:r>
    </w:p>
    <w:p w14:paraId="5EF64FCD" w14:textId="77777777" w:rsidR="005F1498" w:rsidRPr="005F1498" w:rsidRDefault="005F1498" w:rsidP="005F1498">
      <w:pPr>
        <w:rPr>
          <w:lang w:val="en-CA"/>
        </w:rPr>
      </w:pPr>
      <w:r w:rsidRPr="005F1498">
        <w:rPr>
          <w:lang w:val="en-CA"/>
        </w:rPr>
        <w:t>United Nations Foundation</w:t>
      </w:r>
    </w:p>
    <w:p w14:paraId="2A60599E" w14:textId="77777777" w:rsidR="005F1498" w:rsidRPr="005F1498" w:rsidRDefault="005F1498" w:rsidP="005F1498">
      <w:pPr>
        <w:rPr>
          <w:lang w:val="en-CA"/>
        </w:rPr>
      </w:pPr>
      <w:r w:rsidRPr="005F1498">
        <w:rPr>
          <w:lang w:val="en-CA"/>
        </w:rPr>
        <w:t>United States Council for International Business</w:t>
      </w:r>
    </w:p>
    <w:p w14:paraId="4D5ADCB0" w14:textId="77777777" w:rsidR="005F1498" w:rsidRPr="005F1498" w:rsidRDefault="005F1498" w:rsidP="005F1498">
      <w:pPr>
        <w:rPr>
          <w:lang w:val="fr-CA"/>
        </w:rPr>
      </w:pPr>
      <w:r w:rsidRPr="005F1498">
        <w:rPr>
          <w:lang w:val="fr-CA"/>
        </w:rPr>
        <w:t>Université du Québec en Outaouais</w:t>
      </w:r>
    </w:p>
    <w:p w14:paraId="31D1210F" w14:textId="77777777" w:rsidR="005F1498" w:rsidRPr="005F1498" w:rsidRDefault="005F1498" w:rsidP="005F1498">
      <w:pPr>
        <w:rPr>
          <w:lang w:val="fr-CA"/>
        </w:rPr>
      </w:pPr>
      <w:r w:rsidRPr="005F1498">
        <w:rPr>
          <w:lang w:val="fr-CA"/>
        </w:rPr>
        <w:t>Université Laval</w:t>
      </w:r>
    </w:p>
    <w:p w14:paraId="3EEDFD1D" w14:textId="77777777" w:rsidR="005F1498" w:rsidRPr="005F1498" w:rsidRDefault="005F1498" w:rsidP="005F1498">
      <w:pPr>
        <w:rPr>
          <w:lang w:val="en-CA"/>
        </w:rPr>
      </w:pPr>
      <w:r w:rsidRPr="005F1498">
        <w:rPr>
          <w:lang w:val="en-CA"/>
        </w:rPr>
        <w:t>University College London</w:t>
      </w:r>
    </w:p>
    <w:p w14:paraId="4B141202" w14:textId="77777777" w:rsidR="005F1498" w:rsidRPr="005F1498" w:rsidRDefault="005F1498" w:rsidP="005F1498">
      <w:pPr>
        <w:rPr>
          <w:lang w:val="en-CA"/>
        </w:rPr>
      </w:pPr>
      <w:r w:rsidRPr="005F1498">
        <w:rPr>
          <w:lang w:val="en-CA"/>
        </w:rPr>
        <w:t>University of Alberta</w:t>
      </w:r>
    </w:p>
    <w:p w14:paraId="5C03B3B6" w14:textId="77777777" w:rsidR="005F1498" w:rsidRPr="005F1498" w:rsidRDefault="005F1498" w:rsidP="005F1498">
      <w:pPr>
        <w:rPr>
          <w:lang w:val="en-CA"/>
        </w:rPr>
      </w:pPr>
      <w:r w:rsidRPr="005F1498">
        <w:rPr>
          <w:lang w:val="en-CA"/>
        </w:rPr>
        <w:t>University of Alicante</w:t>
      </w:r>
    </w:p>
    <w:p w14:paraId="151236EB" w14:textId="77777777" w:rsidR="005F1498" w:rsidRPr="005F1498" w:rsidRDefault="005F1498" w:rsidP="005F1498">
      <w:pPr>
        <w:rPr>
          <w:lang w:val="en-CA"/>
        </w:rPr>
      </w:pPr>
      <w:r w:rsidRPr="005F1498">
        <w:rPr>
          <w:lang w:val="en-CA"/>
        </w:rPr>
        <w:t>University of Arizona College of Law - Indigenous Peoples Law and Policy Program (IPLP)</w:t>
      </w:r>
    </w:p>
    <w:p w14:paraId="76D19B20" w14:textId="77777777" w:rsidR="005F1498" w:rsidRPr="005F1498" w:rsidRDefault="005F1498" w:rsidP="005F1498">
      <w:pPr>
        <w:rPr>
          <w:lang w:val="en-CA"/>
        </w:rPr>
      </w:pPr>
      <w:r w:rsidRPr="005F1498">
        <w:rPr>
          <w:lang w:val="en-CA"/>
        </w:rPr>
        <w:t>University of Bristol</w:t>
      </w:r>
    </w:p>
    <w:p w14:paraId="62391EF2" w14:textId="77777777" w:rsidR="005F1498" w:rsidRPr="005F1498" w:rsidRDefault="005F1498" w:rsidP="005F1498">
      <w:pPr>
        <w:rPr>
          <w:lang w:val="en-CA"/>
        </w:rPr>
      </w:pPr>
      <w:r w:rsidRPr="005F1498">
        <w:rPr>
          <w:lang w:val="en-CA"/>
        </w:rPr>
        <w:t>University of British Columbia</w:t>
      </w:r>
    </w:p>
    <w:p w14:paraId="446521B9" w14:textId="77777777" w:rsidR="005F1498" w:rsidRPr="005F1498" w:rsidRDefault="005F1498" w:rsidP="005F1498">
      <w:pPr>
        <w:rPr>
          <w:lang w:val="en-CA"/>
        </w:rPr>
      </w:pPr>
      <w:r w:rsidRPr="005F1498">
        <w:rPr>
          <w:lang w:val="en-CA"/>
        </w:rPr>
        <w:t>University of California, San Diego</w:t>
      </w:r>
    </w:p>
    <w:p w14:paraId="76CBA10D" w14:textId="77777777" w:rsidR="005F1498" w:rsidRPr="005F1498" w:rsidRDefault="005F1498" w:rsidP="005F1498">
      <w:pPr>
        <w:rPr>
          <w:lang w:val="en-CA"/>
        </w:rPr>
      </w:pPr>
      <w:r w:rsidRPr="005F1498">
        <w:rPr>
          <w:lang w:val="en-CA"/>
        </w:rPr>
        <w:t>University of Cambridge</w:t>
      </w:r>
    </w:p>
    <w:p w14:paraId="7CEE70AC" w14:textId="77777777" w:rsidR="005F1498" w:rsidRPr="005F1498" w:rsidRDefault="005F1498" w:rsidP="005F1498">
      <w:pPr>
        <w:rPr>
          <w:lang w:val="en-CA"/>
        </w:rPr>
      </w:pPr>
      <w:r w:rsidRPr="005F1498">
        <w:rPr>
          <w:lang w:val="en-CA"/>
        </w:rPr>
        <w:t>University of Cambridge, Conservation Leadership Alumni Network</w:t>
      </w:r>
    </w:p>
    <w:p w14:paraId="6265678D" w14:textId="77777777" w:rsidR="005F1498" w:rsidRPr="005F1498" w:rsidRDefault="005F1498" w:rsidP="005F1498">
      <w:pPr>
        <w:rPr>
          <w:lang w:val="en-CA"/>
        </w:rPr>
      </w:pPr>
      <w:r w:rsidRPr="005F1498">
        <w:rPr>
          <w:lang w:val="en-CA"/>
        </w:rPr>
        <w:t>University of Edinburgh</w:t>
      </w:r>
    </w:p>
    <w:p w14:paraId="674269CE" w14:textId="77777777" w:rsidR="005F1498" w:rsidRPr="005F1498" w:rsidRDefault="005F1498" w:rsidP="005F1498">
      <w:pPr>
        <w:rPr>
          <w:lang w:val="en-CA"/>
        </w:rPr>
      </w:pPr>
      <w:r w:rsidRPr="005F1498">
        <w:rPr>
          <w:lang w:val="en-CA"/>
        </w:rPr>
        <w:t>University of Exeter</w:t>
      </w:r>
    </w:p>
    <w:p w14:paraId="79E1FF04" w14:textId="77777777" w:rsidR="005F1498" w:rsidRPr="005F1498" w:rsidRDefault="005F1498" w:rsidP="005F1498">
      <w:pPr>
        <w:rPr>
          <w:lang w:val="en-CA"/>
        </w:rPr>
      </w:pPr>
      <w:r w:rsidRPr="005F1498">
        <w:rPr>
          <w:lang w:val="en-CA"/>
        </w:rPr>
        <w:t>University of Leeds</w:t>
      </w:r>
    </w:p>
    <w:p w14:paraId="6E012DF8" w14:textId="77777777" w:rsidR="005F1498" w:rsidRPr="005F1498" w:rsidRDefault="005F1498" w:rsidP="005F1498">
      <w:pPr>
        <w:rPr>
          <w:lang w:val="en-CA"/>
        </w:rPr>
      </w:pPr>
      <w:r w:rsidRPr="005F1498">
        <w:rPr>
          <w:lang w:val="en-CA"/>
        </w:rPr>
        <w:t>University of Leiden</w:t>
      </w:r>
    </w:p>
    <w:p w14:paraId="3E4D6420" w14:textId="77777777" w:rsidR="005F1498" w:rsidRPr="005F1498" w:rsidRDefault="005F1498" w:rsidP="005F1498">
      <w:pPr>
        <w:rPr>
          <w:lang w:val="en-CA"/>
        </w:rPr>
      </w:pPr>
      <w:r w:rsidRPr="005F1498">
        <w:rPr>
          <w:lang w:val="en-CA"/>
        </w:rPr>
        <w:t>University of Liège</w:t>
      </w:r>
    </w:p>
    <w:p w14:paraId="3A070228" w14:textId="77777777" w:rsidR="005F1498" w:rsidRPr="005F1498" w:rsidRDefault="005F1498" w:rsidP="005F1498">
      <w:pPr>
        <w:rPr>
          <w:lang w:val="en-CA"/>
        </w:rPr>
      </w:pPr>
      <w:r w:rsidRPr="005F1498">
        <w:rPr>
          <w:lang w:val="en-CA"/>
        </w:rPr>
        <w:t>University of Melbourne</w:t>
      </w:r>
    </w:p>
    <w:p w14:paraId="39EA8CE7" w14:textId="77777777" w:rsidR="005F1498" w:rsidRPr="005F1498" w:rsidRDefault="005F1498" w:rsidP="005F1498">
      <w:pPr>
        <w:rPr>
          <w:lang w:val="en-CA"/>
        </w:rPr>
      </w:pPr>
      <w:r w:rsidRPr="005F1498">
        <w:rPr>
          <w:lang w:val="en-CA"/>
        </w:rPr>
        <w:t>University of Otago Business School</w:t>
      </w:r>
    </w:p>
    <w:p w14:paraId="762C419F" w14:textId="77777777" w:rsidR="005F1498" w:rsidRPr="005F1498" w:rsidRDefault="005F1498" w:rsidP="005F1498">
      <w:pPr>
        <w:rPr>
          <w:lang w:val="en-CA"/>
        </w:rPr>
      </w:pPr>
      <w:r w:rsidRPr="005F1498">
        <w:rPr>
          <w:lang w:val="en-CA"/>
        </w:rPr>
        <w:t>University of Ottawa</w:t>
      </w:r>
    </w:p>
    <w:p w14:paraId="1ADE6A73" w14:textId="77777777" w:rsidR="005F1498" w:rsidRPr="005F1498" w:rsidRDefault="005F1498" w:rsidP="005F1498">
      <w:pPr>
        <w:rPr>
          <w:lang w:val="en-CA"/>
        </w:rPr>
      </w:pPr>
      <w:r w:rsidRPr="005F1498">
        <w:rPr>
          <w:lang w:val="en-CA"/>
        </w:rPr>
        <w:t>University of Oxford</w:t>
      </w:r>
    </w:p>
    <w:p w14:paraId="61A670A7" w14:textId="77777777" w:rsidR="005F1498" w:rsidRPr="005F1498" w:rsidRDefault="005F1498" w:rsidP="005F1498">
      <w:pPr>
        <w:rPr>
          <w:lang w:val="en-CA"/>
        </w:rPr>
      </w:pPr>
      <w:r w:rsidRPr="005F1498">
        <w:rPr>
          <w:lang w:val="en-CA"/>
        </w:rPr>
        <w:t>University of Sheffield</w:t>
      </w:r>
    </w:p>
    <w:p w14:paraId="493C9D52" w14:textId="77777777" w:rsidR="005F1498" w:rsidRPr="005F1498" w:rsidRDefault="005F1498" w:rsidP="005F1498">
      <w:pPr>
        <w:rPr>
          <w:lang w:val="en-CA"/>
        </w:rPr>
      </w:pPr>
      <w:r w:rsidRPr="005F1498">
        <w:rPr>
          <w:lang w:val="en-CA"/>
        </w:rPr>
        <w:t>University of Southampton</w:t>
      </w:r>
    </w:p>
    <w:p w14:paraId="356C26C9" w14:textId="77777777" w:rsidR="005F1498" w:rsidRPr="005F1498" w:rsidRDefault="005F1498" w:rsidP="005F1498">
      <w:pPr>
        <w:rPr>
          <w:lang w:val="en-CA"/>
        </w:rPr>
      </w:pPr>
      <w:r w:rsidRPr="005F1498">
        <w:rPr>
          <w:lang w:val="en-CA"/>
        </w:rPr>
        <w:t>University of Sussex</w:t>
      </w:r>
    </w:p>
    <w:p w14:paraId="1118B840" w14:textId="77777777" w:rsidR="005F1498" w:rsidRPr="005F1498" w:rsidRDefault="005F1498" w:rsidP="005F1498">
      <w:pPr>
        <w:rPr>
          <w:lang w:val="en-CA"/>
        </w:rPr>
      </w:pPr>
      <w:r w:rsidRPr="005F1498">
        <w:rPr>
          <w:lang w:val="en-CA"/>
        </w:rPr>
        <w:t>University of Tokyo</w:t>
      </w:r>
    </w:p>
    <w:p w14:paraId="7C6130CF" w14:textId="77777777" w:rsidR="005F1498" w:rsidRPr="005F1498" w:rsidRDefault="005F1498" w:rsidP="005F1498">
      <w:pPr>
        <w:rPr>
          <w:lang w:val="en-CA"/>
        </w:rPr>
      </w:pPr>
      <w:r w:rsidRPr="005F1498">
        <w:rPr>
          <w:lang w:val="en-CA"/>
        </w:rPr>
        <w:t>University of Trento</w:t>
      </w:r>
    </w:p>
    <w:p w14:paraId="379A72EE" w14:textId="77777777" w:rsidR="005F1498" w:rsidRPr="005F1498" w:rsidRDefault="005F1498" w:rsidP="005F1498">
      <w:pPr>
        <w:rPr>
          <w:lang w:val="en-CA"/>
        </w:rPr>
      </w:pPr>
      <w:r w:rsidRPr="005F1498">
        <w:rPr>
          <w:lang w:val="en-CA"/>
        </w:rPr>
        <w:t xml:space="preserve">University of Veterinary </w:t>
      </w:r>
      <w:proofErr w:type="spellStart"/>
      <w:r w:rsidRPr="005F1498">
        <w:rPr>
          <w:lang w:val="en-CA"/>
        </w:rPr>
        <w:t>Medecine</w:t>
      </w:r>
      <w:proofErr w:type="spellEnd"/>
    </w:p>
    <w:p w14:paraId="3B37E682" w14:textId="77777777" w:rsidR="005F1498" w:rsidRPr="005F1498" w:rsidRDefault="005F1498" w:rsidP="005F1498">
      <w:pPr>
        <w:rPr>
          <w:lang w:val="en-CA"/>
        </w:rPr>
      </w:pPr>
      <w:r w:rsidRPr="005F1498">
        <w:rPr>
          <w:lang w:val="en-CA"/>
        </w:rPr>
        <w:lastRenderedPageBreak/>
        <w:t>University of Vienna</w:t>
      </w:r>
    </w:p>
    <w:p w14:paraId="6A92DF18" w14:textId="77777777" w:rsidR="005F1498" w:rsidRPr="005F1498" w:rsidRDefault="005F1498" w:rsidP="005F1498">
      <w:pPr>
        <w:rPr>
          <w:lang w:val="en-CA"/>
        </w:rPr>
      </w:pPr>
      <w:r w:rsidRPr="005F1498">
        <w:rPr>
          <w:lang w:val="en-CA"/>
        </w:rPr>
        <w:t>University of Wageningen</w:t>
      </w:r>
    </w:p>
    <w:p w14:paraId="1F857BB4" w14:textId="77777777" w:rsidR="005F1498" w:rsidRPr="005F1498" w:rsidRDefault="005F1498" w:rsidP="005F1498">
      <w:pPr>
        <w:rPr>
          <w:lang w:val="en-CA"/>
        </w:rPr>
      </w:pPr>
      <w:r w:rsidRPr="005F1498">
        <w:rPr>
          <w:lang w:val="en-CA"/>
        </w:rPr>
        <w:t>University of Wyoming</w:t>
      </w:r>
    </w:p>
    <w:p w14:paraId="5EE77604" w14:textId="77777777" w:rsidR="005F1498" w:rsidRPr="005F1498" w:rsidRDefault="005F1498" w:rsidP="005F1498">
      <w:pPr>
        <w:rPr>
          <w:lang w:val="en-CA"/>
        </w:rPr>
      </w:pPr>
      <w:r w:rsidRPr="005F1498">
        <w:rPr>
          <w:lang w:val="en-CA"/>
        </w:rPr>
        <w:t>University of Zurich</w:t>
      </w:r>
    </w:p>
    <w:p w14:paraId="70A7582F" w14:textId="77777777" w:rsidR="005F1498" w:rsidRPr="005F1498" w:rsidRDefault="005F1498" w:rsidP="005F1498">
      <w:pPr>
        <w:rPr>
          <w:lang w:val="en-CA"/>
        </w:rPr>
      </w:pPr>
      <w:r w:rsidRPr="005F1498">
        <w:rPr>
          <w:lang w:val="en-CA"/>
        </w:rPr>
        <w:t>Utrecht University - Copernicus Institute of Sustainable Development</w:t>
      </w:r>
    </w:p>
    <w:p w14:paraId="5EEEF005" w14:textId="77777777" w:rsidR="005F1498" w:rsidRPr="005F1498" w:rsidRDefault="005F1498" w:rsidP="005F1498">
      <w:pPr>
        <w:rPr>
          <w:lang w:val="en-CA"/>
        </w:rPr>
      </w:pPr>
      <w:r w:rsidRPr="005F1498">
        <w:rPr>
          <w:lang w:val="en-CA"/>
        </w:rPr>
        <w:t>VERRA</w:t>
      </w:r>
    </w:p>
    <w:p w14:paraId="0F7ACDDB" w14:textId="77777777" w:rsidR="005F1498" w:rsidRPr="005F1498" w:rsidRDefault="005F1498" w:rsidP="005F1498">
      <w:pPr>
        <w:rPr>
          <w:lang w:val="en-CA"/>
        </w:rPr>
      </w:pPr>
      <w:r w:rsidRPr="005F1498">
        <w:rPr>
          <w:lang w:val="en-CA"/>
        </w:rPr>
        <w:t>Victoria University of Wellington</w:t>
      </w:r>
    </w:p>
    <w:p w14:paraId="7537FC75" w14:textId="77777777" w:rsidR="005F1498" w:rsidRPr="005F1498" w:rsidRDefault="005F1498" w:rsidP="005F1498">
      <w:pPr>
        <w:rPr>
          <w:lang w:val="en-CA"/>
        </w:rPr>
      </w:pPr>
      <w:r w:rsidRPr="005F1498">
        <w:rPr>
          <w:lang w:val="en-CA"/>
        </w:rPr>
        <w:t>VIKALP</w:t>
      </w:r>
    </w:p>
    <w:p w14:paraId="7FDD13A7" w14:textId="77777777" w:rsidR="005F1498" w:rsidRPr="005F1498" w:rsidRDefault="005F1498" w:rsidP="005F1498">
      <w:pPr>
        <w:rPr>
          <w:lang w:val="en-CA"/>
        </w:rPr>
      </w:pPr>
      <w:r w:rsidRPr="005F1498">
        <w:rPr>
          <w:lang w:val="en-CA"/>
        </w:rPr>
        <w:t>Village Farmers Initiative</w:t>
      </w:r>
    </w:p>
    <w:p w14:paraId="5F47F74F" w14:textId="77777777" w:rsidR="005F1498" w:rsidRPr="005F1498" w:rsidRDefault="005F1498" w:rsidP="005F1498">
      <w:pPr>
        <w:rPr>
          <w:lang w:val="en-CA"/>
        </w:rPr>
      </w:pPr>
      <w:r w:rsidRPr="005F1498">
        <w:rPr>
          <w:lang w:val="en-CA"/>
        </w:rPr>
        <w:t>Villars Institute Foundation</w:t>
      </w:r>
    </w:p>
    <w:p w14:paraId="66E78576" w14:textId="77777777" w:rsidR="005F1498" w:rsidRPr="005F1498" w:rsidRDefault="005F1498" w:rsidP="005F1498">
      <w:pPr>
        <w:rPr>
          <w:lang w:val="en-CA"/>
        </w:rPr>
      </w:pPr>
      <w:r w:rsidRPr="005F1498">
        <w:rPr>
          <w:lang w:val="en-CA"/>
        </w:rPr>
        <w:t>Viva Life &amp; Nature Conservative Initiative</w:t>
      </w:r>
    </w:p>
    <w:p w14:paraId="5AF7F20E" w14:textId="77777777" w:rsidR="005F1498" w:rsidRPr="005F1498" w:rsidRDefault="005F1498" w:rsidP="005F1498">
      <w:pPr>
        <w:rPr>
          <w:lang w:val="en-CA"/>
        </w:rPr>
      </w:pPr>
      <w:r w:rsidRPr="005F1498">
        <w:rPr>
          <w:lang w:val="en-CA"/>
        </w:rPr>
        <w:t>War on Want</w:t>
      </w:r>
    </w:p>
    <w:p w14:paraId="750DFC64" w14:textId="77777777" w:rsidR="005F1498" w:rsidRPr="005F1498" w:rsidRDefault="005F1498" w:rsidP="005F1498">
      <w:pPr>
        <w:rPr>
          <w:lang w:val="en-CA"/>
        </w:rPr>
      </w:pPr>
      <w:proofErr w:type="spellStart"/>
      <w:r w:rsidRPr="005F1498">
        <w:rPr>
          <w:lang w:val="en-CA"/>
        </w:rPr>
        <w:t>Waseda</w:t>
      </w:r>
      <w:proofErr w:type="spellEnd"/>
      <w:r w:rsidRPr="005F1498">
        <w:rPr>
          <w:lang w:val="en-CA"/>
        </w:rPr>
        <w:t xml:space="preserve"> University</w:t>
      </w:r>
    </w:p>
    <w:p w14:paraId="34988B74" w14:textId="77777777" w:rsidR="005F1498" w:rsidRPr="005F1498" w:rsidRDefault="005F1498" w:rsidP="005F1498">
      <w:pPr>
        <w:rPr>
          <w:lang w:val="en-CA"/>
        </w:rPr>
      </w:pPr>
      <w:r w:rsidRPr="005F1498">
        <w:rPr>
          <w:lang w:val="en-CA"/>
        </w:rPr>
        <w:t>Watershed Organization Trust</w:t>
      </w:r>
    </w:p>
    <w:p w14:paraId="5B2AB62F" w14:textId="77777777" w:rsidR="005F1498" w:rsidRPr="005F1498" w:rsidRDefault="005F1498" w:rsidP="005F1498">
      <w:pPr>
        <w:rPr>
          <w:lang w:val="en-CA"/>
        </w:rPr>
      </w:pPr>
      <w:r w:rsidRPr="005F1498">
        <w:rPr>
          <w:lang w:val="en-CA"/>
        </w:rPr>
        <w:t>West Africa Coalition for Indigenous Peoples’ Rights</w:t>
      </w:r>
    </w:p>
    <w:p w14:paraId="109C0923" w14:textId="77777777" w:rsidR="005F1498" w:rsidRPr="005F1498" w:rsidRDefault="005F1498" w:rsidP="005F1498">
      <w:pPr>
        <w:rPr>
          <w:lang w:val="en-CA"/>
        </w:rPr>
      </w:pPr>
      <w:r w:rsidRPr="005F1498">
        <w:rPr>
          <w:lang w:val="en-CA"/>
        </w:rPr>
        <w:t>Wetlands International</w:t>
      </w:r>
    </w:p>
    <w:p w14:paraId="4D1731F2" w14:textId="77777777" w:rsidR="005F1498" w:rsidRPr="005F1498" w:rsidRDefault="005F1498" w:rsidP="005F1498">
      <w:pPr>
        <w:rPr>
          <w:lang w:val="en-CA"/>
        </w:rPr>
      </w:pPr>
      <w:r w:rsidRPr="005F1498">
        <w:rPr>
          <w:lang w:val="en-CA"/>
        </w:rPr>
        <w:t>Wild Legacy CIC</w:t>
      </w:r>
    </w:p>
    <w:p w14:paraId="0DE3ED87" w14:textId="77777777" w:rsidR="005F1498" w:rsidRPr="005F1498" w:rsidRDefault="005F1498" w:rsidP="005F1498">
      <w:pPr>
        <w:rPr>
          <w:lang w:val="en-CA"/>
        </w:rPr>
      </w:pPr>
      <w:proofErr w:type="gramStart"/>
      <w:r w:rsidRPr="005F1498">
        <w:rPr>
          <w:lang w:val="en-CA"/>
        </w:rPr>
        <w:t>Wild Lives</w:t>
      </w:r>
      <w:proofErr w:type="gramEnd"/>
      <w:r w:rsidRPr="005F1498">
        <w:rPr>
          <w:lang w:val="en-CA"/>
        </w:rPr>
        <w:t xml:space="preserve"> Foundation</w:t>
      </w:r>
    </w:p>
    <w:p w14:paraId="7C1C1AFF" w14:textId="77777777" w:rsidR="005F1498" w:rsidRPr="005F1498" w:rsidRDefault="005F1498" w:rsidP="005F1498">
      <w:pPr>
        <w:rPr>
          <w:lang w:val="en-CA"/>
        </w:rPr>
      </w:pPr>
      <w:r w:rsidRPr="005F1498">
        <w:rPr>
          <w:lang w:val="en-CA"/>
        </w:rPr>
        <w:t>Wild Sheep Foundation</w:t>
      </w:r>
    </w:p>
    <w:p w14:paraId="5D44A95D" w14:textId="77777777" w:rsidR="005F1498" w:rsidRPr="005F1498" w:rsidRDefault="005F1498" w:rsidP="005F1498">
      <w:pPr>
        <w:rPr>
          <w:lang w:val="en-CA"/>
        </w:rPr>
      </w:pPr>
      <w:r w:rsidRPr="005F1498">
        <w:rPr>
          <w:lang w:val="en-CA"/>
        </w:rPr>
        <w:t>Wilderness Foundation Africa</w:t>
      </w:r>
    </w:p>
    <w:p w14:paraId="2E223106" w14:textId="77777777" w:rsidR="005F1498" w:rsidRPr="005F1498" w:rsidRDefault="005F1498" w:rsidP="005F1498">
      <w:pPr>
        <w:rPr>
          <w:lang w:val="en-CA"/>
        </w:rPr>
      </w:pPr>
      <w:r w:rsidRPr="005F1498">
        <w:rPr>
          <w:lang w:val="en-CA"/>
        </w:rPr>
        <w:t>Wildlife Conservation Society</w:t>
      </w:r>
    </w:p>
    <w:p w14:paraId="70BF7DA8" w14:textId="77777777" w:rsidR="005F1498" w:rsidRPr="005F1498" w:rsidRDefault="005F1498" w:rsidP="005F1498">
      <w:pPr>
        <w:rPr>
          <w:lang w:val="en-CA"/>
        </w:rPr>
      </w:pPr>
      <w:r w:rsidRPr="005F1498">
        <w:rPr>
          <w:lang w:val="en-CA"/>
        </w:rPr>
        <w:t>Wildlife Habitat Council</w:t>
      </w:r>
    </w:p>
    <w:p w14:paraId="7D4484FF" w14:textId="77777777" w:rsidR="005F1498" w:rsidRPr="005F1498" w:rsidRDefault="005F1498" w:rsidP="005F1498">
      <w:pPr>
        <w:rPr>
          <w:lang w:val="en-CA"/>
        </w:rPr>
      </w:pPr>
      <w:r w:rsidRPr="005F1498">
        <w:rPr>
          <w:lang w:val="en-CA"/>
        </w:rPr>
        <w:t>Wise Ancestors</w:t>
      </w:r>
    </w:p>
    <w:p w14:paraId="48AF2B4A" w14:textId="77777777" w:rsidR="005F1498" w:rsidRPr="005F1498" w:rsidRDefault="005F1498" w:rsidP="005F1498">
      <w:pPr>
        <w:rPr>
          <w:lang w:val="en-CA"/>
        </w:rPr>
      </w:pPr>
      <w:r w:rsidRPr="005F1498">
        <w:rPr>
          <w:lang w:val="en-CA"/>
        </w:rPr>
        <w:t>Women Engage for a Common Future</w:t>
      </w:r>
    </w:p>
    <w:p w14:paraId="031C8B15" w14:textId="77777777" w:rsidR="005F1498" w:rsidRPr="005F1498" w:rsidRDefault="005F1498" w:rsidP="005F1498">
      <w:pPr>
        <w:rPr>
          <w:lang w:val="en-CA"/>
        </w:rPr>
      </w:pPr>
      <w:r w:rsidRPr="005F1498">
        <w:rPr>
          <w:lang w:val="en-CA"/>
        </w:rPr>
        <w:t>Women in Climate and Energy</w:t>
      </w:r>
    </w:p>
    <w:p w14:paraId="791045E5" w14:textId="77777777" w:rsidR="005F1498" w:rsidRPr="005F1498" w:rsidRDefault="005F1498" w:rsidP="005F1498">
      <w:pPr>
        <w:rPr>
          <w:lang w:val="en-CA"/>
        </w:rPr>
      </w:pPr>
      <w:r w:rsidRPr="005F1498">
        <w:rPr>
          <w:lang w:val="en-CA"/>
        </w:rPr>
        <w:t>Women Reducing Adolescent Pregnancy</w:t>
      </w:r>
    </w:p>
    <w:p w14:paraId="005654EA" w14:textId="77777777" w:rsidR="005F1498" w:rsidRPr="005F1498" w:rsidRDefault="005F1498" w:rsidP="005F1498">
      <w:pPr>
        <w:rPr>
          <w:lang w:val="en-CA"/>
        </w:rPr>
      </w:pPr>
      <w:r w:rsidRPr="005F1498">
        <w:rPr>
          <w:lang w:val="en-CA"/>
        </w:rPr>
        <w:t>Women’s Earth and Climate Action Network</w:t>
      </w:r>
    </w:p>
    <w:p w14:paraId="0B043CA6" w14:textId="77777777" w:rsidR="005F1498" w:rsidRPr="005F1498" w:rsidRDefault="005F1498" w:rsidP="005F1498">
      <w:pPr>
        <w:rPr>
          <w:lang w:val="en-CA"/>
        </w:rPr>
      </w:pPr>
      <w:r w:rsidRPr="005F1498">
        <w:rPr>
          <w:lang w:val="en-CA"/>
        </w:rPr>
        <w:t>Women’s Environment &amp; Development Organization</w:t>
      </w:r>
    </w:p>
    <w:p w14:paraId="3C976327" w14:textId="77777777" w:rsidR="005F1498" w:rsidRPr="005F1498" w:rsidRDefault="005F1498" w:rsidP="005F1498">
      <w:pPr>
        <w:rPr>
          <w:lang w:val="en-CA"/>
        </w:rPr>
      </w:pPr>
      <w:r w:rsidRPr="005F1498">
        <w:rPr>
          <w:lang w:val="en-CA"/>
        </w:rPr>
        <w:t>Women4Biodiversity</w:t>
      </w:r>
    </w:p>
    <w:p w14:paraId="16C3B5E3" w14:textId="77777777" w:rsidR="005F1498" w:rsidRPr="005F1498" w:rsidRDefault="005F1498" w:rsidP="005F1498">
      <w:pPr>
        <w:rPr>
          <w:lang w:val="en-CA"/>
        </w:rPr>
      </w:pPr>
      <w:r w:rsidRPr="005F1498">
        <w:rPr>
          <w:lang w:val="en-CA"/>
        </w:rPr>
        <w:t>Women's Rights House</w:t>
      </w:r>
    </w:p>
    <w:p w14:paraId="6D259124" w14:textId="77777777" w:rsidR="005F1498" w:rsidRPr="005F1498" w:rsidRDefault="005F1498" w:rsidP="005F1498">
      <w:pPr>
        <w:rPr>
          <w:lang w:val="en-CA"/>
        </w:rPr>
      </w:pPr>
      <w:r w:rsidRPr="005F1498">
        <w:rPr>
          <w:lang w:val="en-CA"/>
        </w:rPr>
        <w:t>Woods Hole Oceanographic Institution</w:t>
      </w:r>
    </w:p>
    <w:p w14:paraId="553DFD73" w14:textId="77777777" w:rsidR="005F1498" w:rsidRPr="005F1498" w:rsidRDefault="005F1498" w:rsidP="005F1498">
      <w:pPr>
        <w:rPr>
          <w:lang w:val="en-CA"/>
        </w:rPr>
      </w:pPr>
      <w:r w:rsidRPr="005F1498">
        <w:rPr>
          <w:lang w:val="en-CA"/>
        </w:rPr>
        <w:t>World Animal Protection</w:t>
      </w:r>
    </w:p>
    <w:p w14:paraId="463109DB" w14:textId="77777777" w:rsidR="005F1498" w:rsidRPr="005F1498" w:rsidRDefault="005F1498" w:rsidP="005F1498">
      <w:pPr>
        <w:rPr>
          <w:lang w:val="en-CA"/>
        </w:rPr>
      </w:pPr>
      <w:r w:rsidRPr="005F1498">
        <w:rPr>
          <w:lang w:val="en-CA"/>
        </w:rPr>
        <w:t>World Association of Zoos and Aquariums</w:t>
      </w:r>
    </w:p>
    <w:p w14:paraId="6253F1AB" w14:textId="77777777" w:rsidR="005F1498" w:rsidRPr="005F1498" w:rsidRDefault="005F1498" w:rsidP="005F1498">
      <w:pPr>
        <w:rPr>
          <w:lang w:val="en-CA"/>
        </w:rPr>
      </w:pPr>
      <w:r w:rsidRPr="005F1498">
        <w:rPr>
          <w:lang w:val="en-CA"/>
        </w:rPr>
        <w:t>World Benchmarking Alliance</w:t>
      </w:r>
    </w:p>
    <w:p w14:paraId="496B2887" w14:textId="77777777" w:rsidR="005F1498" w:rsidRPr="005F1498" w:rsidRDefault="005F1498" w:rsidP="00DC405F">
      <w:pPr>
        <w:jc w:val="left"/>
        <w:rPr>
          <w:lang w:val="en-CA"/>
        </w:rPr>
      </w:pPr>
      <w:r w:rsidRPr="005F1498">
        <w:rPr>
          <w:lang w:val="en-CA"/>
        </w:rPr>
        <w:t>World Business Council for Sustainable Development</w:t>
      </w:r>
    </w:p>
    <w:p w14:paraId="2EFEA31A" w14:textId="77777777" w:rsidR="005F1498" w:rsidRPr="005F1498" w:rsidRDefault="005F1498" w:rsidP="005F1498">
      <w:pPr>
        <w:rPr>
          <w:lang w:val="en-CA"/>
        </w:rPr>
      </w:pPr>
      <w:r w:rsidRPr="005F1498">
        <w:rPr>
          <w:lang w:val="en-CA"/>
        </w:rPr>
        <w:t>World Climate Foundation</w:t>
      </w:r>
    </w:p>
    <w:p w14:paraId="79C3F109" w14:textId="77777777" w:rsidR="005F1498" w:rsidRPr="005F1498" w:rsidRDefault="005F1498" w:rsidP="005F1498">
      <w:pPr>
        <w:rPr>
          <w:lang w:val="en-CA"/>
        </w:rPr>
      </w:pPr>
      <w:r w:rsidRPr="005F1498">
        <w:rPr>
          <w:lang w:val="en-CA"/>
        </w:rPr>
        <w:t>World Council of Churches</w:t>
      </w:r>
    </w:p>
    <w:p w14:paraId="6D02E93E" w14:textId="77777777" w:rsidR="005F1498" w:rsidRPr="005F1498" w:rsidRDefault="005F1498" w:rsidP="005F1498">
      <w:pPr>
        <w:rPr>
          <w:lang w:val="en-CA"/>
        </w:rPr>
      </w:pPr>
      <w:r w:rsidRPr="005F1498">
        <w:rPr>
          <w:lang w:val="en-CA"/>
        </w:rPr>
        <w:t>World Economic Forum</w:t>
      </w:r>
    </w:p>
    <w:p w14:paraId="23BADCD9" w14:textId="77777777" w:rsidR="005F1498" w:rsidRPr="005F1498" w:rsidRDefault="005F1498" w:rsidP="005F1498">
      <w:pPr>
        <w:rPr>
          <w:lang w:val="en-CA"/>
        </w:rPr>
      </w:pPr>
      <w:r w:rsidRPr="005F1498">
        <w:rPr>
          <w:lang w:val="en-CA"/>
        </w:rPr>
        <w:t>World Farmers’ Organisation</w:t>
      </w:r>
    </w:p>
    <w:p w14:paraId="52B724E8" w14:textId="77777777" w:rsidR="005F1498" w:rsidRPr="005F1498" w:rsidRDefault="005F1498" w:rsidP="005F1498">
      <w:pPr>
        <w:rPr>
          <w:lang w:val="en-CA"/>
        </w:rPr>
      </w:pPr>
      <w:r w:rsidRPr="005F1498">
        <w:rPr>
          <w:lang w:val="en-CA"/>
        </w:rPr>
        <w:t>World Federation for Animals</w:t>
      </w:r>
    </w:p>
    <w:p w14:paraId="570FBB56" w14:textId="77777777" w:rsidR="005F1498" w:rsidRPr="005F1498" w:rsidRDefault="005F1498" w:rsidP="005F1498">
      <w:pPr>
        <w:rPr>
          <w:lang w:val="en-CA"/>
        </w:rPr>
      </w:pPr>
      <w:r w:rsidRPr="005F1498">
        <w:rPr>
          <w:lang w:val="en-CA"/>
        </w:rPr>
        <w:t>World Future Council</w:t>
      </w:r>
    </w:p>
    <w:p w14:paraId="1192B108" w14:textId="77777777" w:rsidR="005F1498" w:rsidRPr="005F1498" w:rsidRDefault="005F1498" w:rsidP="005F1498">
      <w:pPr>
        <w:rPr>
          <w:lang w:val="en-CA"/>
        </w:rPr>
      </w:pPr>
      <w:r w:rsidRPr="005F1498">
        <w:rPr>
          <w:lang w:val="en-CA"/>
        </w:rPr>
        <w:t>World Land Trust</w:t>
      </w:r>
    </w:p>
    <w:p w14:paraId="439E2AC4" w14:textId="77777777" w:rsidR="005F1498" w:rsidRPr="005F1498" w:rsidRDefault="005F1498" w:rsidP="005F1498">
      <w:pPr>
        <w:rPr>
          <w:lang w:val="en-CA"/>
        </w:rPr>
      </w:pPr>
      <w:r w:rsidRPr="005F1498">
        <w:rPr>
          <w:lang w:val="en-CA"/>
        </w:rPr>
        <w:t>World Ocean Network/Réseau Océan Mondial</w:t>
      </w:r>
    </w:p>
    <w:p w14:paraId="25DB7726" w14:textId="77777777" w:rsidR="005F1498" w:rsidRPr="005F1498" w:rsidRDefault="005F1498" w:rsidP="005F1498">
      <w:pPr>
        <w:rPr>
          <w:lang w:val="en-CA"/>
        </w:rPr>
      </w:pPr>
      <w:r w:rsidRPr="005F1498">
        <w:rPr>
          <w:lang w:val="en-CA"/>
        </w:rPr>
        <w:t>World Overview of Conservation Approaches and Technologies</w:t>
      </w:r>
    </w:p>
    <w:p w14:paraId="6F76AD64" w14:textId="77777777" w:rsidR="005F1498" w:rsidRPr="005F1498" w:rsidRDefault="005F1498" w:rsidP="005F1498">
      <w:pPr>
        <w:rPr>
          <w:lang w:val="en-CA"/>
        </w:rPr>
      </w:pPr>
      <w:r w:rsidRPr="005F1498">
        <w:rPr>
          <w:lang w:val="en-CA"/>
        </w:rPr>
        <w:t>World Resources Institute</w:t>
      </w:r>
    </w:p>
    <w:p w14:paraId="36E6C532" w14:textId="77777777" w:rsidR="005F1498" w:rsidRPr="005F1498" w:rsidRDefault="005F1498" w:rsidP="005F1498">
      <w:pPr>
        <w:rPr>
          <w:lang w:val="en-CA"/>
        </w:rPr>
      </w:pPr>
      <w:r w:rsidRPr="005F1498">
        <w:rPr>
          <w:lang w:val="en-CA"/>
        </w:rPr>
        <w:t>World Rural Forum</w:t>
      </w:r>
    </w:p>
    <w:p w14:paraId="4E27F058" w14:textId="77777777" w:rsidR="005F1498" w:rsidRPr="005F1498" w:rsidRDefault="005F1498" w:rsidP="005F1498">
      <w:pPr>
        <w:rPr>
          <w:lang w:val="en-CA"/>
        </w:rPr>
      </w:pPr>
      <w:r w:rsidRPr="005F1498">
        <w:rPr>
          <w:lang w:val="en-CA"/>
        </w:rPr>
        <w:t>WWF Armenia</w:t>
      </w:r>
    </w:p>
    <w:p w14:paraId="6D3C505C" w14:textId="77777777" w:rsidR="005F1498" w:rsidRPr="005F1498" w:rsidRDefault="005F1498" w:rsidP="005F1498">
      <w:pPr>
        <w:rPr>
          <w:lang w:val="en-CA"/>
        </w:rPr>
      </w:pPr>
      <w:r w:rsidRPr="005F1498">
        <w:rPr>
          <w:lang w:val="en-CA"/>
        </w:rPr>
        <w:t>WWF International</w:t>
      </w:r>
    </w:p>
    <w:p w14:paraId="3DE3C4F2" w14:textId="77777777" w:rsidR="005F1498" w:rsidRPr="005F1498" w:rsidRDefault="005F1498" w:rsidP="005F1498">
      <w:pPr>
        <w:rPr>
          <w:lang w:val="en-CA"/>
        </w:rPr>
      </w:pPr>
      <w:r w:rsidRPr="005F1498">
        <w:rPr>
          <w:lang w:val="en-CA"/>
        </w:rPr>
        <w:t>Wyss Academy for Nature - University of Bern</w:t>
      </w:r>
    </w:p>
    <w:p w14:paraId="66074490" w14:textId="77777777" w:rsidR="005F1498" w:rsidRPr="005F1498" w:rsidRDefault="005F1498" w:rsidP="00DC405F">
      <w:pPr>
        <w:jc w:val="left"/>
        <w:rPr>
          <w:lang w:val="en-CA"/>
        </w:rPr>
      </w:pPr>
      <w:r w:rsidRPr="005F1498">
        <w:rPr>
          <w:lang w:val="en-CA"/>
        </w:rPr>
        <w:t>Yale University School of the Environment</w:t>
      </w:r>
    </w:p>
    <w:p w14:paraId="3FDE418C" w14:textId="77777777" w:rsidR="005F1498" w:rsidRPr="005F1498" w:rsidRDefault="005F1498" w:rsidP="00DC405F">
      <w:pPr>
        <w:jc w:val="left"/>
        <w:rPr>
          <w:lang w:val="en-CA"/>
        </w:rPr>
      </w:pPr>
      <w:r w:rsidRPr="005F1498">
        <w:rPr>
          <w:lang w:val="en-CA"/>
        </w:rPr>
        <w:t xml:space="preserve">Yayasan MADANI </w:t>
      </w:r>
      <w:proofErr w:type="spellStart"/>
      <w:r w:rsidRPr="005F1498">
        <w:rPr>
          <w:lang w:val="en-CA"/>
        </w:rPr>
        <w:t>Berkelanjutan</w:t>
      </w:r>
      <w:proofErr w:type="spellEnd"/>
    </w:p>
    <w:p w14:paraId="4C856DA7" w14:textId="77777777" w:rsidR="005F1498" w:rsidRPr="005F1498" w:rsidRDefault="005F1498" w:rsidP="00DC405F">
      <w:pPr>
        <w:jc w:val="left"/>
        <w:rPr>
          <w:lang w:val="en-CA"/>
        </w:rPr>
      </w:pPr>
      <w:r w:rsidRPr="005F1498">
        <w:rPr>
          <w:lang w:val="en-CA"/>
        </w:rPr>
        <w:t>Yellowstone to Yukon Conservation Initiative</w:t>
      </w:r>
    </w:p>
    <w:p w14:paraId="35CC78AF" w14:textId="77777777" w:rsidR="005F1498" w:rsidRPr="005F1498" w:rsidRDefault="005F1498" w:rsidP="00DC405F">
      <w:pPr>
        <w:jc w:val="left"/>
        <w:rPr>
          <w:lang w:val="en-CA"/>
        </w:rPr>
      </w:pPr>
      <w:proofErr w:type="spellStart"/>
      <w:r w:rsidRPr="005F1498">
        <w:rPr>
          <w:lang w:val="en-CA"/>
        </w:rPr>
        <w:t>Yolda</w:t>
      </w:r>
      <w:proofErr w:type="spellEnd"/>
      <w:r w:rsidRPr="005F1498">
        <w:rPr>
          <w:lang w:val="en-CA"/>
        </w:rPr>
        <w:t xml:space="preserve"> Initiative</w:t>
      </w:r>
    </w:p>
    <w:p w14:paraId="003EA353" w14:textId="77777777" w:rsidR="005F1498" w:rsidRPr="005F1498" w:rsidRDefault="005F1498" w:rsidP="00DC405F">
      <w:pPr>
        <w:jc w:val="left"/>
        <w:rPr>
          <w:lang w:val="en-CA"/>
        </w:rPr>
      </w:pPr>
      <w:r w:rsidRPr="005F1498">
        <w:rPr>
          <w:lang w:val="en-CA"/>
        </w:rPr>
        <w:t>Young Ambassadors Society (Italy)</w:t>
      </w:r>
    </w:p>
    <w:p w14:paraId="7E0C6125" w14:textId="77777777" w:rsidR="005F1498" w:rsidRPr="005F1498" w:rsidRDefault="005F1498" w:rsidP="00DC405F">
      <w:pPr>
        <w:jc w:val="left"/>
        <w:rPr>
          <w:lang w:val="en-CA"/>
        </w:rPr>
      </w:pPr>
      <w:r w:rsidRPr="005F1498">
        <w:rPr>
          <w:lang w:val="en-CA"/>
        </w:rPr>
        <w:t>Young Professionals for Agricultural Development</w:t>
      </w:r>
    </w:p>
    <w:p w14:paraId="3BF7B8E9" w14:textId="77777777" w:rsidR="005F1498" w:rsidRPr="005F1498" w:rsidRDefault="005F1498" w:rsidP="00DC405F">
      <w:pPr>
        <w:jc w:val="left"/>
        <w:rPr>
          <w:lang w:val="en-CA"/>
        </w:rPr>
      </w:pPr>
      <w:r w:rsidRPr="005F1498">
        <w:rPr>
          <w:lang w:val="en-CA"/>
        </w:rPr>
        <w:t>Youth and Environment Europe</w:t>
      </w:r>
    </w:p>
    <w:p w14:paraId="297D9D3C" w14:textId="77777777" w:rsidR="005F1498" w:rsidRPr="005F1498" w:rsidRDefault="005F1498" w:rsidP="00DC405F">
      <w:pPr>
        <w:jc w:val="left"/>
        <w:rPr>
          <w:lang w:val="en-CA"/>
        </w:rPr>
      </w:pPr>
      <w:r w:rsidRPr="005F1498">
        <w:rPr>
          <w:lang w:val="en-CA"/>
        </w:rPr>
        <w:t xml:space="preserve">Zhejiang Yangtze River Delta Research Institute of Environmental </w:t>
      </w:r>
      <w:proofErr w:type="spellStart"/>
      <w:r w:rsidRPr="005F1498">
        <w:rPr>
          <w:lang w:val="en-CA"/>
        </w:rPr>
        <w:t>Sci&amp;Tech</w:t>
      </w:r>
      <w:proofErr w:type="spellEnd"/>
      <w:r w:rsidRPr="005F1498">
        <w:rPr>
          <w:lang w:val="en-CA"/>
        </w:rPr>
        <w:t xml:space="preserve">  </w:t>
      </w:r>
    </w:p>
    <w:p w14:paraId="5305D16D" w14:textId="77777777" w:rsidR="005F1498" w:rsidRPr="005F1498" w:rsidRDefault="005F1498" w:rsidP="005F1498">
      <w:pPr>
        <w:rPr>
          <w:lang w:val="en-CA"/>
        </w:rPr>
      </w:pPr>
      <w:r w:rsidRPr="005F1498">
        <w:rPr>
          <w:lang w:val="en-CA"/>
        </w:rPr>
        <w:t>Zoi Environment Network</w:t>
      </w:r>
    </w:p>
    <w:p w14:paraId="21401924" w14:textId="77777777" w:rsidR="005F1498" w:rsidRPr="005F1498" w:rsidRDefault="005F1498" w:rsidP="005F1498">
      <w:pPr>
        <w:rPr>
          <w:lang w:val="en-CA"/>
        </w:rPr>
      </w:pPr>
      <w:r w:rsidRPr="005F1498">
        <w:rPr>
          <w:lang w:val="en-CA"/>
        </w:rPr>
        <w:t>Zoo and Aquarium Association Australasia</w:t>
      </w:r>
    </w:p>
    <w:p w14:paraId="33114C0D" w14:textId="77777777" w:rsidR="005F1498" w:rsidRPr="005F1498" w:rsidRDefault="005F1498" w:rsidP="005F1498">
      <w:pPr>
        <w:rPr>
          <w:lang w:val="en-CA"/>
        </w:rPr>
      </w:pPr>
      <w:r w:rsidRPr="005F1498">
        <w:rPr>
          <w:lang w:val="en-CA"/>
        </w:rPr>
        <w:t>Zoological Society of London</w:t>
      </w:r>
    </w:p>
    <w:p w14:paraId="6C1DB9F7" w14:textId="399F5D9F" w:rsidR="007C21DC" w:rsidRPr="00DB10FA" w:rsidRDefault="005F1498" w:rsidP="005F1498">
      <w:pPr>
        <w:rPr>
          <w:lang w:val="en-CA"/>
        </w:rPr>
      </w:pPr>
      <w:proofErr w:type="spellStart"/>
      <w:r w:rsidRPr="005F1498">
        <w:rPr>
          <w:lang w:val="en-CA"/>
        </w:rPr>
        <w:t>Zoologischer</w:t>
      </w:r>
      <w:proofErr w:type="spellEnd"/>
      <w:r w:rsidRPr="005F1498">
        <w:rPr>
          <w:lang w:val="en-CA"/>
        </w:rPr>
        <w:t xml:space="preserve"> Garten Berlin</w:t>
      </w:r>
    </w:p>
    <w:p w14:paraId="44939C54" w14:textId="77777777" w:rsidR="007C21DC" w:rsidRPr="00DB10FA" w:rsidRDefault="007C21DC" w:rsidP="00DB10FA">
      <w:pPr>
        <w:rPr>
          <w:lang w:val="en-CA"/>
        </w:rPr>
      </w:pPr>
    </w:p>
    <w:p w14:paraId="7B90AC39" w14:textId="77777777" w:rsidR="006755A6" w:rsidRDefault="006755A6" w:rsidP="00DB10FA">
      <w:pPr>
        <w:rPr>
          <w:lang w:val="en-CA"/>
        </w:rPr>
        <w:sectPr w:rsidR="006755A6" w:rsidSect="006755A6">
          <w:type w:val="continuous"/>
          <w:pgSz w:w="12240" w:h="15840"/>
          <w:pgMar w:top="1134" w:right="1440" w:bottom="1134" w:left="1440" w:header="709" w:footer="709" w:gutter="0"/>
          <w:cols w:num="2" w:space="708"/>
          <w:docGrid w:linePitch="360"/>
        </w:sectPr>
      </w:pPr>
    </w:p>
    <w:p w14:paraId="6E96D169" w14:textId="77777777" w:rsidR="007C21DC" w:rsidRPr="00DB10FA" w:rsidRDefault="007C21DC" w:rsidP="00DB10FA">
      <w:pPr>
        <w:rPr>
          <w:lang w:val="en-CA"/>
        </w:rPr>
      </w:pPr>
    </w:p>
    <w:p w14:paraId="5349572A" w14:textId="77777777" w:rsidR="007C21DC" w:rsidRPr="00DB10FA" w:rsidRDefault="007C21DC" w:rsidP="00DB10FA">
      <w:pPr>
        <w:rPr>
          <w:lang w:val="en-CA"/>
        </w:rPr>
      </w:pPr>
    </w:p>
    <w:p w14:paraId="08126AB8" w14:textId="59C8152F" w:rsidR="002B559C" w:rsidRPr="00B67763" w:rsidRDefault="000D1FE0" w:rsidP="00B67763">
      <w:pPr>
        <w:pStyle w:val="CBDNormalNumber"/>
        <w:numPr>
          <w:ilvl w:val="0"/>
          <w:numId w:val="0"/>
        </w:numPr>
        <w:ind w:left="567"/>
        <w:jc w:val="cente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__________</w:t>
      </w:r>
    </w:p>
    <w:sectPr w:rsidR="002B559C" w:rsidRPr="00B67763" w:rsidSect="009E2A5D">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026B9" w14:textId="77777777" w:rsidR="0058457C" w:rsidRPr="00800BC1" w:rsidRDefault="0058457C" w:rsidP="00A96B21">
      <w:r w:rsidRPr="00800BC1">
        <w:separator/>
      </w:r>
    </w:p>
  </w:endnote>
  <w:endnote w:type="continuationSeparator" w:id="0">
    <w:p w14:paraId="043A6C38" w14:textId="77777777" w:rsidR="0058457C" w:rsidRPr="00800BC1" w:rsidRDefault="0058457C"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EBEEF8D" w14:textId="1F441519" w:rsidR="00B052B3" w:rsidRPr="00800BC1" w:rsidRDefault="00B052B3">
            <w:pPr>
              <w:pStyle w:val="Footer"/>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796CC14" w14:textId="30D87033" w:rsidR="00B052B3" w:rsidRPr="00800BC1" w:rsidRDefault="00B052B3" w:rsidP="002B559C">
            <w:pPr>
              <w:pStyle w:val="Footer"/>
              <w:jc w:val="right"/>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54A63" w14:textId="77777777" w:rsidR="0058457C" w:rsidRPr="00800BC1" w:rsidRDefault="0058457C" w:rsidP="00A96B21">
      <w:r w:rsidRPr="00800BC1">
        <w:separator/>
      </w:r>
    </w:p>
  </w:footnote>
  <w:footnote w:type="continuationSeparator" w:id="0">
    <w:p w14:paraId="3DE67359" w14:textId="77777777" w:rsidR="0058457C" w:rsidRPr="00800BC1" w:rsidRDefault="0058457C" w:rsidP="00A96B21">
      <w:r w:rsidRPr="00800B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61C453CF" w14:textId="67E2D928" w:rsidR="00B052B3" w:rsidRPr="00B67763" w:rsidRDefault="0058457C" w:rsidP="004A63A6">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01316">
          <w:rPr>
            <w:szCs w:val="20"/>
          </w:rPr>
          <w:t>CBD/COP/17/INF/29-CBD/CP/MOP/12/INF/10-CBD/NP/MOP/6/INF/6</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themeColor="text1"/>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EFB59C8" w14:textId="5D452A35" w:rsidR="00B052B3" w:rsidRPr="00B67763" w:rsidRDefault="00F01316" w:rsidP="002B559C">
        <w:pPr>
          <w:pStyle w:val="Header"/>
          <w:spacing w:after="240"/>
          <w:jc w:val="right"/>
          <w:rPr>
            <w:szCs w:val="20"/>
          </w:rPr>
        </w:pPr>
        <w:r>
          <w:rPr>
            <w:color w:val="000000" w:themeColor="text1"/>
            <w:szCs w:val="20"/>
          </w:rPr>
          <w:t>CBD/COP/17/INF/29-CBD/CP/MOP/12/INF/10-CBD/NP/MOP/6/INF/6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6"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7" w15:restartNumberingAfterBreak="0">
    <w:nsid w:val="0F636EB5"/>
    <w:multiLevelType w:val="hybridMultilevel"/>
    <w:tmpl w:val="C0FC2670"/>
    <w:lvl w:ilvl="0" w:tplc="0D42E0B6">
      <w:start w:val="1"/>
      <w:numFmt w:val="bullet"/>
      <w:lvlText w:val=""/>
      <w:lvlJc w:val="left"/>
      <w:pPr>
        <w:ind w:left="720" w:hanging="360"/>
      </w:pPr>
      <w:rPr>
        <w:rFonts w:ascii="Symbol" w:hAnsi="Symbol"/>
      </w:rPr>
    </w:lvl>
    <w:lvl w:ilvl="1" w:tplc="50A8906A">
      <w:start w:val="1"/>
      <w:numFmt w:val="bullet"/>
      <w:lvlText w:val=""/>
      <w:lvlJc w:val="left"/>
      <w:pPr>
        <w:ind w:left="720" w:hanging="360"/>
      </w:pPr>
      <w:rPr>
        <w:rFonts w:ascii="Symbol" w:hAnsi="Symbol"/>
      </w:rPr>
    </w:lvl>
    <w:lvl w:ilvl="2" w:tplc="963E75FA">
      <w:start w:val="1"/>
      <w:numFmt w:val="bullet"/>
      <w:lvlText w:val=""/>
      <w:lvlJc w:val="left"/>
      <w:pPr>
        <w:ind w:left="720" w:hanging="360"/>
      </w:pPr>
      <w:rPr>
        <w:rFonts w:ascii="Symbol" w:hAnsi="Symbol"/>
      </w:rPr>
    </w:lvl>
    <w:lvl w:ilvl="3" w:tplc="7BBC3E0A">
      <w:start w:val="1"/>
      <w:numFmt w:val="bullet"/>
      <w:lvlText w:val=""/>
      <w:lvlJc w:val="left"/>
      <w:pPr>
        <w:ind w:left="720" w:hanging="360"/>
      </w:pPr>
      <w:rPr>
        <w:rFonts w:ascii="Symbol" w:hAnsi="Symbol"/>
      </w:rPr>
    </w:lvl>
    <w:lvl w:ilvl="4" w:tplc="8DD6C814">
      <w:start w:val="1"/>
      <w:numFmt w:val="bullet"/>
      <w:lvlText w:val=""/>
      <w:lvlJc w:val="left"/>
      <w:pPr>
        <w:ind w:left="720" w:hanging="360"/>
      </w:pPr>
      <w:rPr>
        <w:rFonts w:ascii="Symbol" w:hAnsi="Symbol"/>
      </w:rPr>
    </w:lvl>
    <w:lvl w:ilvl="5" w:tplc="5BFE7338">
      <w:start w:val="1"/>
      <w:numFmt w:val="bullet"/>
      <w:lvlText w:val=""/>
      <w:lvlJc w:val="left"/>
      <w:pPr>
        <w:ind w:left="720" w:hanging="360"/>
      </w:pPr>
      <w:rPr>
        <w:rFonts w:ascii="Symbol" w:hAnsi="Symbol"/>
      </w:rPr>
    </w:lvl>
    <w:lvl w:ilvl="6" w:tplc="A54A7A2A">
      <w:start w:val="1"/>
      <w:numFmt w:val="bullet"/>
      <w:lvlText w:val=""/>
      <w:lvlJc w:val="left"/>
      <w:pPr>
        <w:ind w:left="720" w:hanging="360"/>
      </w:pPr>
      <w:rPr>
        <w:rFonts w:ascii="Symbol" w:hAnsi="Symbol"/>
      </w:rPr>
    </w:lvl>
    <w:lvl w:ilvl="7" w:tplc="3A3695F8">
      <w:start w:val="1"/>
      <w:numFmt w:val="bullet"/>
      <w:lvlText w:val=""/>
      <w:lvlJc w:val="left"/>
      <w:pPr>
        <w:ind w:left="720" w:hanging="360"/>
      </w:pPr>
      <w:rPr>
        <w:rFonts w:ascii="Symbol" w:hAnsi="Symbol"/>
      </w:rPr>
    </w:lvl>
    <w:lvl w:ilvl="8" w:tplc="D0E8D7B8">
      <w:start w:val="1"/>
      <w:numFmt w:val="bullet"/>
      <w:lvlText w:val=""/>
      <w:lvlJc w:val="left"/>
      <w:pPr>
        <w:ind w:left="720" w:hanging="360"/>
      </w:pPr>
      <w:rPr>
        <w:rFonts w:ascii="Symbol" w:hAnsi="Symbol"/>
      </w:r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5CC5B06"/>
    <w:multiLevelType w:val="hybridMultilevel"/>
    <w:tmpl w:val="9FB686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0D250D"/>
    <w:multiLevelType w:val="hybridMultilevel"/>
    <w:tmpl w:val="60528D58"/>
    <w:lvl w:ilvl="0" w:tplc="05389968">
      <w:start w:val="1"/>
      <w:numFmt w:val="bullet"/>
      <w:lvlText w:val=""/>
      <w:lvlJc w:val="left"/>
      <w:pPr>
        <w:ind w:left="720" w:hanging="360"/>
      </w:pPr>
      <w:rPr>
        <w:rFonts w:ascii="Symbol" w:hAnsi="Symbol"/>
      </w:rPr>
    </w:lvl>
    <w:lvl w:ilvl="1" w:tplc="CF5C7D1A">
      <w:start w:val="1"/>
      <w:numFmt w:val="bullet"/>
      <w:lvlText w:val=""/>
      <w:lvlJc w:val="left"/>
      <w:pPr>
        <w:ind w:left="720" w:hanging="360"/>
      </w:pPr>
      <w:rPr>
        <w:rFonts w:ascii="Symbol" w:hAnsi="Symbol"/>
      </w:rPr>
    </w:lvl>
    <w:lvl w:ilvl="2" w:tplc="BC2EC778">
      <w:start w:val="1"/>
      <w:numFmt w:val="bullet"/>
      <w:lvlText w:val=""/>
      <w:lvlJc w:val="left"/>
      <w:pPr>
        <w:ind w:left="720" w:hanging="360"/>
      </w:pPr>
      <w:rPr>
        <w:rFonts w:ascii="Symbol" w:hAnsi="Symbol"/>
      </w:rPr>
    </w:lvl>
    <w:lvl w:ilvl="3" w:tplc="EFD41B82">
      <w:start w:val="1"/>
      <w:numFmt w:val="bullet"/>
      <w:lvlText w:val=""/>
      <w:lvlJc w:val="left"/>
      <w:pPr>
        <w:ind w:left="720" w:hanging="360"/>
      </w:pPr>
      <w:rPr>
        <w:rFonts w:ascii="Symbol" w:hAnsi="Symbol"/>
      </w:rPr>
    </w:lvl>
    <w:lvl w:ilvl="4" w:tplc="A6FC83C8">
      <w:start w:val="1"/>
      <w:numFmt w:val="bullet"/>
      <w:lvlText w:val=""/>
      <w:lvlJc w:val="left"/>
      <w:pPr>
        <w:ind w:left="720" w:hanging="360"/>
      </w:pPr>
      <w:rPr>
        <w:rFonts w:ascii="Symbol" w:hAnsi="Symbol"/>
      </w:rPr>
    </w:lvl>
    <w:lvl w:ilvl="5" w:tplc="285C9D4A">
      <w:start w:val="1"/>
      <w:numFmt w:val="bullet"/>
      <w:lvlText w:val=""/>
      <w:lvlJc w:val="left"/>
      <w:pPr>
        <w:ind w:left="720" w:hanging="360"/>
      </w:pPr>
      <w:rPr>
        <w:rFonts w:ascii="Symbol" w:hAnsi="Symbol"/>
      </w:rPr>
    </w:lvl>
    <w:lvl w:ilvl="6" w:tplc="BC7EC848">
      <w:start w:val="1"/>
      <w:numFmt w:val="bullet"/>
      <w:lvlText w:val=""/>
      <w:lvlJc w:val="left"/>
      <w:pPr>
        <w:ind w:left="720" w:hanging="360"/>
      </w:pPr>
      <w:rPr>
        <w:rFonts w:ascii="Symbol" w:hAnsi="Symbol"/>
      </w:rPr>
    </w:lvl>
    <w:lvl w:ilvl="7" w:tplc="0D7EE1A6">
      <w:start w:val="1"/>
      <w:numFmt w:val="bullet"/>
      <w:lvlText w:val=""/>
      <w:lvlJc w:val="left"/>
      <w:pPr>
        <w:ind w:left="720" w:hanging="360"/>
      </w:pPr>
      <w:rPr>
        <w:rFonts w:ascii="Symbol" w:hAnsi="Symbol"/>
      </w:rPr>
    </w:lvl>
    <w:lvl w:ilvl="8" w:tplc="363AC2C2">
      <w:start w:val="1"/>
      <w:numFmt w:val="bullet"/>
      <w:lvlText w:val=""/>
      <w:lvlJc w:val="left"/>
      <w:pPr>
        <w:ind w:left="720" w:hanging="360"/>
      </w:pPr>
      <w:rPr>
        <w:rFonts w:ascii="Symbol" w:hAnsi="Symbol"/>
      </w:r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2B31E1"/>
    <w:multiLevelType w:val="hybridMultilevel"/>
    <w:tmpl w:val="7320F23A"/>
    <w:lvl w:ilvl="0" w:tplc="529A37A6">
      <w:start w:val="1"/>
      <w:numFmt w:val="bullet"/>
      <w:lvlText w:val=""/>
      <w:lvlJc w:val="left"/>
      <w:pPr>
        <w:ind w:left="720" w:hanging="360"/>
      </w:pPr>
      <w:rPr>
        <w:rFonts w:ascii="Symbol" w:hAnsi="Symbol"/>
      </w:rPr>
    </w:lvl>
    <w:lvl w:ilvl="1" w:tplc="6784CDF0">
      <w:start w:val="1"/>
      <w:numFmt w:val="bullet"/>
      <w:lvlText w:val=""/>
      <w:lvlJc w:val="left"/>
      <w:pPr>
        <w:ind w:left="720" w:hanging="360"/>
      </w:pPr>
      <w:rPr>
        <w:rFonts w:ascii="Symbol" w:hAnsi="Symbol"/>
      </w:rPr>
    </w:lvl>
    <w:lvl w:ilvl="2" w:tplc="F6AE2FA0">
      <w:start w:val="1"/>
      <w:numFmt w:val="bullet"/>
      <w:lvlText w:val=""/>
      <w:lvlJc w:val="left"/>
      <w:pPr>
        <w:ind w:left="720" w:hanging="360"/>
      </w:pPr>
      <w:rPr>
        <w:rFonts w:ascii="Symbol" w:hAnsi="Symbol"/>
      </w:rPr>
    </w:lvl>
    <w:lvl w:ilvl="3" w:tplc="642ECB4A">
      <w:start w:val="1"/>
      <w:numFmt w:val="bullet"/>
      <w:lvlText w:val=""/>
      <w:lvlJc w:val="left"/>
      <w:pPr>
        <w:ind w:left="720" w:hanging="360"/>
      </w:pPr>
      <w:rPr>
        <w:rFonts w:ascii="Symbol" w:hAnsi="Symbol"/>
      </w:rPr>
    </w:lvl>
    <w:lvl w:ilvl="4" w:tplc="6E80C728">
      <w:start w:val="1"/>
      <w:numFmt w:val="bullet"/>
      <w:lvlText w:val=""/>
      <w:lvlJc w:val="left"/>
      <w:pPr>
        <w:ind w:left="720" w:hanging="360"/>
      </w:pPr>
      <w:rPr>
        <w:rFonts w:ascii="Symbol" w:hAnsi="Symbol"/>
      </w:rPr>
    </w:lvl>
    <w:lvl w:ilvl="5" w:tplc="D58AACD4">
      <w:start w:val="1"/>
      <w:numFmt w:val="bullet"/>
      <w:lvlText w:val=""/>
      <w:lvlJc w:val="left"/>
      <w:pPr>
        <w:ind w:left="720" w:hanging="360"/>
      </w:pPr>
      <w:rPr>
        <w:rFonts w:ascii="Symbol" w:hAnsi="Symbol"/>
      </w:rPr>
    </w:lvl>
    <w:lvl w:ilvl="6" w:tplc="AFBAE382">
      <w:start w:val="1"/>
      <w:numFmt w:val="bullet"/>
      <w:lvlText w:val=""/>
      <w:lvlJc w:val="left"/>
      <w:pPr>
        <w:ind w:left="720" w:hanging="360"/>
      </w:pPr>
      <w:rPr>
        <w:rFonts w:ascii="Symbol" w:hAnsi="Symbol"/>
      </w:rPr>
    </w:lvl>
    <w:lvl w:ilvl="7" w:tplc="ACD4B372">
      <w:start w:val="1"/>
      <w:numFmt w:val="bullet"/>
      <w:lvlText w:val=""/>
      <w:lvlJc w:val="left"/>
      <w:pPr>
        <w:ind w:left="720" w:hanging="360"/>
      </w:pPr>
      <w:rPr>
        <w:rFonts w:ascii="Symbol" w:hAnsi="Symbol"/>
      </w:rPr>
    </w:lvl>
    <w:lvl w:ilvl="8" w:tplc="A8DA2582">
      <w:start w:val="1"/>
      <w:numFmt w:val="bullet"/>
      <w:lvlText w:val=""/>
      <w:lvlJc w:val="left"/>
      <w:pPr>
        <w:ind w:left="720" w:hanging="360"/>
      </w:pPr>
      <w:rPr>
        <w:rFonts w:ascii="Symbol" w:hAnsi="Symbol"/>
      </w:rPr>
    </w:lvl>
  </w:abstractNum>
  <w:abstractNum w:abstractNumId="26" w15:restartNumberingAfterBreak="0">
    <w:nsid w:val="1F286EAC"/>
    <w:multiLevelType w:val="hybridMultilevel"/>
    <w:tmpl w:val="FC46C8FC"/>
    <w:lvl w:ilvl="0" w:tplc="E3AA975A">
      <w:start w:val="1"/>
      <w:numFmt w:val="bullet"/>
      <w:lvlText w:val=""/>
      <w:lvlJc w:val="left"/>
      <w:pPr>
        <w:ind w:left="720" w:hanging="360"/>
      </w:pPr>
      <w:rPr>
        <w:rFonts w:ascii="Symbol" w:hAnsi="Symbol"/>
      </w:rPr>
    </w:lvl>
    <w:lvl w:ilvl="1" w:tplc="FADEA722">
      <w:start w:val="1"/>
      <w:numFmt w:val="bullet"/>
      <w:lvlText w:val=""/>
      <w:lvlJc w:val="left"/>
      <w:pPr>
        <w:ind w:left="720" w:hanging="360"/>
      </w:pPr>
      <w:rPr>
        <w:rFonts w:ascii="Symbol" w:hAnsi="Symbol"/>
      </w:rPr>
    </w:lvl>
    <w:lvl w:ilvl="2" w:tplc="69601890">
      <w:start w:val="1"/>
      <w:numFmt w:val="bullet"/>
      <w:lvlText w:val=""/>
      <w:lvlJc w:val="left"/>
      <w:pPr>
        <w:ind w:left="720" w:hanging="360"/>
      </w:pPr>
      <w:rPr>
        <w:rFonts w:ascii="Symbol" w:hAnsi="Symbol"/>
      </w:rPr>
    </w:lvl>
    <w:lvl w:ilvl="3" w:tplc="CC86E5BC">
      <w:start w:val="1"/>
      <w:numFmt w:val="bullet"/>
      <w:lvlText w:val=""/>
      <w:lvlJc w:val="left"/>
      <w:pPr>
        <w:ind w:left="720" w:hanging="360"/>
      </w:pPr>
      <w:rPr>
        <w:rFonts w:ascii="Symbol" w:hAnsi="Symbol"/>
      </w:rPr>
    </w:lvl>
    <w:lvl w:ilvl="4" w:tplc="16FE72AE">
      <w:start w:val="1"/>
      <w:numFmt w:val="bullet"/>
      <w:lvlText w:val=""/>
      <w:lvlJc w:val="left"/>
      <w:pPr>
        <w:ind w:left="720" w:hanging="360"/>
      </w:pPr>
      <w:rPr>
        <w:rFonts w:ascii="Symbol" w:hAnsi="Symbol"/>
      </w:rPr>
    </w:lvl>
    <w:lvl w:ilvl="5" w:tplc="1F345438">
      <w:start w:val="1"/>
      <w:numFmt w:val="bullet"/>
      <w:lvlText w:val=""/>
      <w:lvlJc w:val="left"/>
      <w:pPr>
        <w:ind w:left="720" w:hanging="360"/>
      </w:pPr>
      <w:rPr>
        <w:rFonts w:ascii="Symbol" w:hAnsi="Symbol"/>
      </w:rPr>
    </w:lvl>
    <w:lvl w:ilvl="6" w:tplc="61C2CEF0">
      <w:start w:val="1"/>
      <w:numFmt w:val="bullet"/>
      <w:lvlText w:val=""/>
      <w:lvlJc w:val="left"/>
      <w:pPr>
        <w:ind w:left="720" w:hanging="360"/>
      </w:pPr>
      <w:rPr>
        <w:rFonts w:ascii="Symbol" w:hAnsi="Symbol"/>
      </w:rPr>
    </w:lvl>
    <w:lvl w:ilvl="7" w:tplc="5C6C1EF2">
      <w:start w:val="1"/>
      <w:numFmt w:val="bullet"/>
      <w:lvlText w:val=""/>
      <w:lvlJc w:val="left"/>
      <w:pPr>
        <w:ind w:left="720" w:hanging="360"/>
      </w:pPr>
      <w:rPr>
        <w:rFonts w:ascii="Symbol" w:hAnsi="Symbol"/>
      </w:rPr>
    </w:lvl>
    <w:lvl w:ilvl="8" w:tplc="B546BA24">
      <w:start w:val="1"/>
      <w:numFmt w:val="bullet"/>
      <w:lvlText w:val=""/>
      <w:lvlJc w:val="left"/>
      <w:pPr>
        <w:ind w:left="720" w:hanging="360"/>
      </w:pPr>
      <w:rPr>
        <w:rFonts w:ascii="Symbol" w:hAnsi="Symbol"/>
      </w:rPr>
    </w:lvl>
  </w:abstractNum>
  <w:abstractNum w:abstractNumId="27" w15:restartNumberingAfterBreak="0">
    <w:nsid w:val="1F6D4F0D"/>
    <w:multiLevelType w:val="hybridMultilevel"/>
    <w:tmpl w:val="C5EC956A"/>
    <w:lvl w:ilvl="0" w:tplc="89B8EB64">
      <w:start w:val="1"/>
      <w:numFmt w:val="bullet"/>
      <w:lvlText w:val=""/>
      <w:lvlJc w:val="left"/>
      <w:pPr>
        <w:ind w:left="720" w:hanging="360"/>
      </w:pPr>
      <w:rPr>
        <w:rFonts w:ascii="Symbol" w:hAnsi="Symbol"/>
      </w:rPr>
    </w:lvl>
    <w:lvl w:ilvl="1" w:tplc="19F65B36">
      <w:start w:val="1"/>
      <w:numFmt w:val="bullet"/>
      <w:lvlText w:val=""/>
      <w:lvlJc w:val="left"/>
      <w:pPr>
        <w:ind w:left="720" w:hanging="360"/>
      </w:pPr>
      <w:rPr>
        <w:rFonts w:ascii="Symbol" w:hAnsi="Symbol"/>
      </w:rPr>
    </w:lvl>
    <w:lvl w:ilvl="2" w:tplc="C472EDF8">
      <w:start w:val="1"/>
      <w:numFmt w:val="bullet"/>
      <w:lvlText w:val=""/>
      <w:lvlJc w:val="left"/>
      <w:pPr>
        <w:ind w:left="720" w:hanging="360"/>
      </w:pPr>
      <w:rPr>
        <w:rFonts w:ascii="Symbol" w:hAnsi="Symbol"/>
      </w:rPr>
    </w:lvl>
    <w:lvl w:ilvl="3" w:tplc="D644A32E">
      <w:start w:val="1"/>
      <w:numFmt w:val="bullet"/>
      <w:lvlText w:val=""/>
      <w:lvlJc w:val="left"/>
      <w:pPr>
        <w:ind w:left="720" w:hanging="360"/>
      </w:pPr>
      <w:rPr>
        <w:rFonts w:ascii="Symbol" w:hAnsi="Symbol"/>
      </w:rPr>
    </w:lvl>
    <w:lvl w:ilvl="4" w:tplc="93FE1AA0">
      <w:start w:val="1"/>
      <w:numFmt w:val="bullet"/>
      <w:lvlText w:val=""/>
      <w:lvlJc w:val="left"/>
      <w:pPr>
        <w:ind w:left="720" w:hanging="360"/>
      </w:pPr>
      <w:rPr>
        <w:rFonts w:ascii="Symbol" w:hAnsi="Symbol"/>
      </w:rPr>
    </w:lvl>
    <w:lvl w:ilvl="5" w:tplc="DBACE20A">
      <w:start w:val="1"/>
      <w:numFmt w:val="bullet"/>
      <w:lvlText w:val=""/>
      <w:lvlJc w:val="left"/>
      <w:pPr>
        <w:ind w:left="720" w:hanging="360"/>
      </w:pPr>
      <w:rPr>
        <w:rFonts w:ascii="Symbol" w:hAnsi="Symbol"/>
      </w:rPr>
    </w:lvl>
    <w:lvl w:ilvl="6" w:tplc="5030AFD8">
      <w:start w:val="1"/>
      <w:numFmt w:val="bullet"/>
      <w:lvlText w:val=""/>
      <w:lvlJc w:val="left"/>
      <w:pPr>
        <w:ind w:left="720" w:hanging="360"/>
      </w:pPr>
      <w:rPr>
        <w:rFonts w:ascii="Symbol" w:hAnsi="Symbol"/>
      </w:rPr>
    </w:lvl>
    <w:lvl w:ilvl="7" w:tplc="9D0EB5E8">
      <w:start w:val="1"/>
      <w:numFmt w:val="bullet"/>
      <w:lvlText w:val=""/>
      <w:lvlJc w:val="left"/>
      <w:pPr>
        <w:ind w:left="720" w:hanging="360"/>
      </w:pPr>
      <w:rPr>
        <w:rFonts w:ascii="Symbol" w:hAnsi="Symbol"/>
      </w:rPr>
    </w:lvl>
    <w:lvl w:ilvl="8" w:tplc="10B0AB64">
      <w:start w:val="1"/>
      <w:numFmt w:val="bullet"/>
      <w:lvlText w:val=""/>
      <w:lvlJc w:val="left"/>
      <w:pPr>
        <w:ind w:left="720" w:hanging="360"/>
      </w:pPr>
      <w:rPr>
        <w:rFonts w:ascii="Symbol" w:hAnsi="Symbol"/>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12121C2"/>
    <w:multiLevelType w:val="hybridMultilevel"/>
    <w:tmpl w:val="91F6F058"/>
    <w:lvl w:ilvl="0" w:tplc="037E5EFA">
      <w:start w:val="1"/>
      <w:numFmt w:val="bullet"/>
      <w:lvlText w:val=""/>
      <w:lvlJc w:val="left"/>
      <w:pPr>
        <w:ind w:left="720" w:hanging="360"/>
      </w:pPr>
      <w:rPr>
        <w:rFonts w:ascii="Symbol" w:hAnsi="Symbol"/>
      </w:rPr>
    </w:lvl>
    <w:lvl w:ilvl="1" w:tplc="0BBECB62">
      <w:start w:val="1"/>
      <w:numFmt w:val="bullet"/>
      <w:lvlText w:val=""/>
      <w:lvlJc w:val="left"/>
      <w:pPr>
        <w:ind w:left="720" w:hanging="360"/>
      </w:pPr>
      <w:rPr>
        <w:rFonts w:ascii="Symbol" w:hAnsi="Symbol"/>
      </w:rPr>
    </w:lvl>
    <w:lvl w:ilvl="2" w:tplc="1834E232">
      <w:start w:val="1"/>
      <w:numFmt w:val="bullet"/>
      <w:lvlText w:val=""/>
      <w:lvlJc w:val="left"/>
      <w:pPr>
        <w:ind w:left="720" w:hanging="360"/>
      </w:pPr>
      <w:rPr>
        <w:rFonts w:ascii="Symbol" w:hAnsi="Symbol"/>
      </w:rPr>
    </w:lvl>
    <w:lvl w:ilvl="3" w:tplc="2070EABC">
      <w:start w:val="1"/>
      <w:numFmt w:val="bullet"/>
      <w:lvlText w:val=""/>
      <w:lvlJc w:val="left"/>
      <w:pPr>
        <w:ind w:left="720" w:hanging="360"/>
      </w:pPr>
      <w:rPr>
        <w:rFonts w:ascii="Symbol" w:hAnsi="Symbol"/>
      </w:rPr>
    </w:lvl>
    <w:lvl w:ilvl="4" w:tplc="BB8A201C">
      <w:start w:val="1"/>
      <w:numFmt w:val="bullet"/>
      <w:lvlText w:val=""/>
      <w:lvlJc w:val="left"/>
      <w:pPr>
        <w:ind w:left="720" w:hanging="360"/>
      </w:pPr>
      <w:rPr>
        <w:rFonts w:ascii="Symbol" w:hAnsi="Symbol"/>
      </w:rPr>
    </w:lvl>
    <w:lvl w:ilvl="5" w:tplc="2F261D00">
      <w:start w:val="1"/>
      <w:numFmt w:val="bullet"/>
      <w:lvlText w:val=""/>
      <w:lvlJc w:val="left"/>
      <w:pPr>
        <w:ind w:left="720" w:hanging="360"/>
      </w:pPr>
      <w:rPr>
        <w:rFonts w:ascii="Symbol" w:hAnsi="Symbol"/>
      </w:rPr>
    </w:lvl>
    <w:lvl w:ilvl="6" w:tplc="DF2E62AC">
      <w:start w:val="1"/>
      <w:numFmt w:val="bullet"/>
      <w:lvlText w:val=""/>
      <w:lvlJc w:val="left"/>
      <w:pPr>
        <w:ind w:left="720" w:hanging="360"/>
      </w:pPr>
      <w:rPr>
        <w:rFonts w:ascii="Symbol" w:hAnsi="Symbol"/>
      </w:rPr>
    </w:lvl>
    <w:lvl w:ilvl="7" w:tplc="E37458FC">
      <w:start w:val="1"/>
      <w:numFmt w:val="bullet"/>
      <w:lvlText w:val=""/>
      <w:lvlJc w:val="left"/>
      <w:pPr>
        <w:ind w:left="720" w:hanging="360"/>
      </w:pPr>
      <w:rPr>
        <w:rFonts w:ascii="Symbol" w:hAnsi="Symbol"/>
      </w:rPr>
    </w:lvl>
    <w:lvl w:ilvl="8" w:tplc="0F44F8AA">
      <w:start w:val="1"/>
      <w:numFmt w:val="bullet"/>
      <w:lvlText w:val=""/>
      <w:lvlJc w:val="left"/>
      <w:pPr>
        <w:ind w:left="720" w:hanging="360"/>
      </w:pPr>
      <w:rPr>
        <w:rFonts w:ascii="Symbol" w:hAnsi="Symbol"/>
      </w:r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4312F7C"/>
    <w:multiLevelType w:val="hybridMultilevel"/>
    <w:tmpl w:val="D9CAB486"/>
    <w:lvl w:ilvl="0" w:tplc="E5708728">
      <w:start w:val="1"/>
      <w:numFmt w:val="bullet"/>
      <w:lvlText w:val=""/>
      <w:lvlJc w:val="left"/>
      <w:pPr>
        <w:ind w:left="720" w:hanging="360"/>
      </w:pPr>
      <w:rPr>
        <w:rFonts w:ascii="Symbol" w:hAnsi="Symbol"/>
      </w:rPr>
    </w:lvl>
    <w:lvl w:ilvl="1" w:tplc="6C74F4CE">
      <w:start w:val="1"/>
      <w:numFmt w:val="bullet"/>
      <w:lvlText w:val=""/>
      <w:lvlJc w:val="left"/>
      <w:pPr>
        <w:ind w:left="720" w:hanging="360"/>
      </w:pPr>
      <w:rPr>
        <w:rFonts w:ascii="Symbol" w:hAnsi="Symbol"/>
      </w:rPr>
    </w:lvl>
    <w:lvl w:ilvl="2" w:tplc="2022125A">
      <w:start w:val="1"/>
      <w:numFmt w:val="bullet"/>
      <w:lvlText w:val=""/>
      <w:lvlJc w:val="left"/>
      <w:pPr>
        <w:ind w:left="720" w:hanging="360"/>
      </w:pPr>
      <w:rPr>
        <w:rFonts w:ascii="Symbol" w:hAnsi="Symbol"/>
      </w:rPr>
    </w:lvl>
    <w:lvl w:ilvl="3" w:tplc="5A363976">
      <w:start w:val="1"/>
      <w:numFmt w:val="bullet"/>
      <w:lvlText w:val=""/>
      <w:lvlJc w:val="left"/>
      <w:pPr>
        <w:ind w:left="720" w:hanging="360"/>
      </w:pPr>
      <w:rPr>
        <w:rFonts w:ascii="Symbol" w:hAnsi="Symbol"/>
      </w:rPr>
    </w:lvl>
    <w:lvl w:ilvl="4" w:tplc="B240AFC0">
      <w:start w:val="1"/>
      <w:numFmt w:val="bullet"/>
      <w:lvlText w:val=""/>
      <w:lvlJc w:val="left"/>
      <w:pPr>
        <w:ind w:left="720" w:hanging="360"/>
      </w:pPr>
      <w:rPr>
        <w:rFonts w:ascii="Symbol" w:hAnsi="Symbol"/>
      </w:rPr>
    </w:lvl>
    <w:lvl w:ilvl="5" w:tplc="E15E5986">
      <w:start w:val="1"/>
      <w:numFmt w:val="bullet"/>
      <w:lvlText w:val=""/>
      <w:lvlJc w:val="left"/>
      <w:pPr>
        <w:ind w:left="720" w:hanging="360"/>
      </w:pPr>
      <w:rPr>
        <w:rFonts w:ascii="Symbol" w:hAnsi="Symbol"/>
      </w:rPr>
    </w:lvl>
    <w:lvl w:ilvl="6" w:tplc="D6F8A5F4">
      <w:start w:val="1"/>
      <w:numFmt w:val="bullet"/>
      <w:lvlText w:val=""/>
      <w:lvlJc w:val="left"/>
      <w:pPr>
        <w:ind w:left="720" w:hanging="360"/>
      </w:pPr>
      <w:rPr>
        <w:rFonts w:ascii="Symbol" w:hAnsi="Symbol"/>
      </w:rPr>
    </w:lvl>
    <w:lvl w:ilvl="7" w:tplc="34A2789A">
      <w:start w:val="1"/>
      <w:numFmt w:val="bullet"/>
      <w:lvlText w:val=""/>
      <w:lvlJc w:val="left"/>
      <w:pPr>
        <w:ind w:left="720" w:hanging="360"/>
      </w:pPr>
      <w:rPr>
        <w:rFonts w:ascii="Symbol" w:hAnsi="Symbol"/>
      </w:rPr>
    </w:lvl>
    <w:lvl w:ilvl="8" w:tplc="474A3490">
      <w:start w:val="1"/>
      <w:numFmt w:val="bullet"/>
      <w:lvlText w:val=""/>
      <w:lvlJc w:val="left"/>
      <w:pPr>
        <w:ind w:left="720" w:hanging="360"/>
      </w:pPr>
      <w:rPr>
        <w:rFonts w:ascii="Symbol" w:hAnsi="Symbol"/>
      </w:rPr>
    </w:lvl>
  </w:abstractNum>
  <w:abstractNum w:abstractNumId="32" w15:restartNumberingAfterBreak="0">
    <w:nsid w:val="294E5035"/>
    <w:multiLevelType w:val="hybridMultilevel"/>
    <w:tmpl w:val="9E2ECD26"/>
    <w:lvl w:ilvl="0" w:tplc="AC1EAB68">
      <w:start w:val="1"/>
      <w:numFmt w:val="bullet"/>
      <w:lvlText w:val=""/>
      <w:lvlJc w:val="left"/>
      <w:pPr>
        <w:ind w:left="720" w:hanging="360"/>
      </w:pPr>
      <w:rPr>
        <w:rFonts w:ascii="Symbol" w:hAnsi="Symbol"/>
      </w:rPr>
    </w:lvl>
    <w:lvl w:ilvl="1" w:tplc="471EBAF0">
      <w:start w:val="1"/>
      <w:numFmt w:val="bullet"/>
      <w:lvlText w:val=""/>
      <w:lvlJc w:val="left"/>
      <w:pPr>
        <w:ind w:left="720" w:hanging="360"/>
      </w:pPr>
      <w:rPr>
        <w:rFonts w:ascii="Symbol" w:hAnsi="Symbol"/>
      </w:rPr>
    </w:lvl>
    <w:lvl w:ilvl="2" w:tplc="2D78DF20">
      <w:start w:val="1"/>
      <w:numFmt w:val="bullet"/>
      <w:lvlText w:val=""/>
      <w:lvlJc w:val="left"/>
      <w:pPr>
        <w:ind w:left="720" w:hanging="360"/>
      </w:pPr>
      <w:rPr>
        <w:rFonts w:ascii="Symbol" w:hAnsi="Symbol"/>
      </w:rPr>
    </w:lvl>
    <w:lvl w:ilvl="3" w:tplc="51906B6C">
      <w:start w:val="1"/>
      <w:numFmt w:val="bullet"/>
      <w:lvlText w:val=""/>
      <w:lvlJc w:val="left"/>
      <w:pPr>
        <w:ind w:left="720" w:hanging="360"/>
      </w:pPr>
      <w:rPr>
        <w:rFonts w:ascii="Symbol" w:hAnsi="Symbol"/>
      </w:rPr>
    </w:lvl>
    <w:lvl w:ilvl="4" w:tplc="934A0B20">
      <w:start w:val="1"/>
      <w:numFmt w:val="bullet"/>
      <w:lvlText w:val=""/>
      <w:lvlJc w:val="left"/>
      <w:pPr>
        <w:ind w:left="720" w:hanging="360"/>
      </w:pPr>
      <w:rPr>
        <w:rFonts w:ascii="Symbol" w:hAnsi="Symbol"/>
      </w:rPr>
    </w:lvl>
    <w:lvl w:ilvl="5" w:tplc="3034ADD4">
      <w:start w:val="1"/>
      <w:numFmt w:val="bullet"/>
      <w:lvlText w:val=""/>
      <w:lvlJc w:val="left"/>
      <w:pPr>
        <w:ind w:left="720" w:hanging="360"/>
      </w:pPr>
      <w:rPr>
        <w:rFonts w:ascii="Symbol" w:hAnsi="Symbol"/>
      </w:rPr>
    </w:lvl>
    <w:lvl w:ilvl="6" w:tplc="208269CA">
      <w:start w:val="1"/>
      <w:numFmt w:val="bullet"/>
      <w:lvlText w:val=""/>
      <w:lvlJc w:val="left"/>
      <w:pPr>
        <w:ind w:left="720" w:hanging="360"/>
      </w:pPr>
      <w:rPr>
        <w:rFonts w:ascii="Symbol" w:hAnsi="Symbol"/>
      </w:rPr>
    </w:lvl>
    <w:lvl w:ilvl="7" w:tplc="D2C2D6E4">
      <w:start w:val="1"/>
      <w:numFmt w:val="bullet"/>
      <w:lvlText w:val=""/>
      <w:lvlJc w:val="left"/>
      <w:pPr>
        <w:ind w:left="720" w:hanging="360"/>
      </w:pPr>
      <w:rPr>
        <w:rFonts w:ascii="Symbol" w:hAnsi="Symbol"/>
      </w:rPr>
    </w:lvl>
    <w:lvl w:ilvl="8" w:tplc="8BF4AA06">
      <w:start w:val="1"/>
      <w:numFmt w:val="bullet"/>
      <w:lvlText w:val=""/>
      <w:lvlJc w:val="left"/>
      <w:pPr>
        <w:ind w:left="720" w:hanging="360"/>
      </w:pPr>
      <w:rPr>
        <w:rFonts w:ascii="Symbol" w:hAnsi="Symbol"/>
      </w:r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EA24C20"/>
    <w:multiLevelType w:val="hybridMultilevel"/>
    <w:tmpl w:val="668EB950"/>
    <w:lvl w:ilvl="0" w:tplc="D1DA2842">
      <w:start w:val="1"/>
      <w:numFmt w:val="bullet"/>
      <w:lvlText w:val=""/>
      <w:lvlJc w:val="left"/>
      <w:pPr>
        <w:ind w:left="720" w:hanging="360"/>
      </w:pPr>
      <w:rPr>
        <w:rFonts w:ascii="Symbol" w:hAnsi="Symbol"/>
      </w:rPr>
    </w:lvl>
    <w:lvl w:ilvl="1" w:tplc="D7BCCF74">
      <w:start w:val="1"/>
      <w:numFmt w:val="bullet"/>
      <w:lvlText w:val=""/>
      <w:lvlJc w:val="left"/>
      <w:pPr>
        <w:ind w:left="720" w:hanging="360"/>
      </w:pPr>
      <w:rPr>
        <w:rFonts w:ascii="Symbol" w:hAnsi="Symbol"/>
      </w:rPr>
    </w:lvl>
    <w:lvl w:ilvl="2" w:tplc="51F6B674">
      <w:start w:val="1"/>
      <w:numFmt w:val="bullet"/>
      <w:lvlText w:val=""/>
      <w:lvlJc w:val="left"/>
      <w:pPr>
        <w:ind w:left="720" w:hanging="360"/>
      </w:pPr>
      <w:rPr>
        <w:rFonts w:ascii="Symbol" w:hAnsi="Symbol"/>
      </w:rPr>
    </w:lvl>
    <w:lvl w:ilvl="3" w:tplc="097E8244">
      <w:start w:val="1"/>
      <w:numFmt w:val="bullet"/>
      <w:lvlText w:val=""/>
      <w:lvlJc w:val="left"/>
      <w:pPr>
        <w:ind w:left="720" w:hanging="360"/>
      </w:pPr>
      <w:rPr>
        <w:rFonts w:ascii="Symbol" w:hAnsi="Symbol"/>
      </w:rPr>
    </w:lvl>
    <w:lvl w:ilvl="4" w:tplc="F28C7D92">
      <w:start w:val="1"/>
      <w:numFmt w:val="bullet"/>
      <w:lvlText w:val=""/>
      <w:lvlJc w:val="left"/>
      <w:pPr>
        <w:ind w:left="720" w:hanging="360"/>
      </w:pPr>
      <w:rPr>
        <w:rFonts w:ascii="Symbol" w:hAnsi="Symbol"/>
      </w:rPr>
    </w:lvl>
    <w:lvl w:ilvl="5" w:tplc="AAC2588A">
      <w:start w:val="1"/>
      <w:numFmt w:val="bullet"/>
      <w:lvlText w:val=""/>
      <w:lvlJc w:val="left"/>
      <w:pPr>
        <w:ind w:left="720" w:hanging="360"/>
      </w:pPr>
      <w:rPr>
        <w:rFonts w:ascii="Symbol" w:hAnsi="Symbol"/>
      </w:rPr>
    </w:lvl>
    <w:lvl w:ilvl="6" w:tplc="06C888C0">
      <w:start w:val="1"/>
      <w:numFmt w:val="bullet"/>
      <w:lvlText w:val=""/>
      <w:lvlJc w:val="left"/>
      <w:pPr>
        <w:ind w:left="720" w:hanging="360"/>
      </w:pPr>
      <w:rPr>
        <w:rFonts w:ascii="Symbol" w:hAnsi="Symbol"/>
      </w:rPr>
    </w:lvl>
    <w:lvl w:ilvl="7" w:tplc="9216CEB0">
      <w:start w:val="1"/>
      <w:numFmt w:val="bullet"/>
      <w:lvlText w:val=""/>
      <w:lvlJc w:val="left"/>
      <w:pPr>
        <w:ind w:left="720" w:hanging="360"/>
      </w:pPr>
      <w:rPr>
        <w:rFonts w:ascii="Symbol" w:hAnsi="Symbol"/>
      </w:rPr>
    </w:lvl>
    <w:lvl w:ilvl="8" w:tplc="C622A240">
      <w:start w:val="1"/>
      <w:numFmt w:val="bullet"/>
      <w:lvlText w:val=""/>
      <w:lvlJc w:val="left"/>
      <w:pPr>
        <w:ind w:left="720" w:hanging="360"/>
      </w:pPr>
      <w:rPr>
        <w:rFonts w:ascii="Symbol" w:hAnsi="Symbol"/>
      </w:r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4001EED"/>
    <w:multiLevelType w:val="hybridMultilevel"/>
    <w:tmpl w:val="40906246"/>
    <w:lvl w:ilvl="0" w:tplc="907EC306">
      <w:start w:val="1"/>
      <w:numFmt w:val="bullet"/>
      <w:lvlText w:val=""/>
      <w:lvlJc w:val="left"/>
      <w:pPr>
        <w:ind w:left="720" w:hanging="360"/>
      </w:pPr>
      <w:rPr>
        <w:rFonts w:ascii="Symbol" w:hAnsi="Symbol"/>
      </w:rPr>
    </w:lvl>
    <w:lvl w:ilvl="1" w:tplc="312820FA">
      <w:start w:val="1"/>
      <w:numFmt w:val="bullet"/>
      <w:lvlText w:val=""/>
      <w:lvlJc w:val="left"/>
      <w:pPr>
        <w:ind w:left="720" w:hanging="360"/>
      </w:pPr>
      <w:rPr>
        <w:rFonts w:ascii="Symbol" w:hAnsi="Symbol"/>
      </w:rPr>
    </w:lvl>
    <w:lvl w:ilvl="2" w:tplc="752EF32E">
      <w:start w:val="1"/>
      <w:numFmt w:val="bullet"/>
      <w:lvlText w:val=""/>
      <w:lvlJc w:val="left"/>
      <w:pPr>
        <w:ind w:left="720" w:hanging="360"/>
      </w:pPr>
      <w:rPr>
        <w:rFonts w:ascii="Symbol" w:hAnsi="Symbol"/>
      </w:rPr>
    </w:lvl>
    <w:lvl w:ilvl="3" w:tplc="EF3C7A08">
      <w:start w:val="1"/>
      <w:numFmt w:val="bullet"/>
      <w:lvlText w:val=""/>
      <w:lvlJc w:val="left"/>
      <w:pPr>
        <w:ind w:left="720" w:hanging="360"/>
      </w:pPr>
      <w:rPr>
        <w:rFonts w:ascii="Symbol" w:hAnsi="Symbol"/>
      </w:rPr>
    </w:lvl>
    <w:lvl w:ilvl="4" w:tplc="0C044266">
      <w:start w:val="1"/>
      <w:numFmt w:val="bullet"/>
      <w:lvlText w:val=""/>
      <w:lvlJc w:val="left"/>
      <w:pPr>
        <w:ind w:left="720" w:hanging="360"/>
      </w:pPr>
      <w:rPr>
        <w:rFonts w:ascii="Symbol" w:hAnsi="Symbol"/>
      </w:rPr>
    </w:lvl>
    <w:lvl w:ilvl="5" w:tplc="D950692A">
      <w:start w:val="1"/>
      <w:numFmt w:val="bullet"/>
      <w:lvlText w:val=""/>
      <w:lvlJc w:val="left"/>
      <w:pPr>
        <w:ind w:left="720" w:hanging="360"/>
      </w:pPr>
      <w:rPr>
        <w:rFonts w:ascii="Symbol" w:hAnsi="Symbol"/>
      </w:rPr>
    </w:lvl>
    <w:lvl w:ilvl="6" w:tplc="D6B8CF36">
      <w:start w:val="1"/>
      <w:numFmt w:val="bullet"/>
      <w:lvlText w:val=""/>
      <w:lvlJc w:val="left"/>
      <w:pPr>
        <w:ind w:left="720" w:hanging="360"/>
      </w:pPr>
      <w:rPr>
        <w:rFonts w:ascii="Symbol" w:hAnsi="Symbol"/>
      </w:rPr>
    </w:lvl>
    <w:lvl w:ilvl="7" w:tplc="F9A01D0C">
      <w:start w:val="1"/>
      <w:numFmt w:val="bullet"/>
      <w:lvlText w:val=""/>
      <w:lvlJc w:val="left"/>
      <w:pPr>
        <w:ind w:left="720" w:hanging="360"/>
      </w:pPr>
      <w:rPr>
        <w:rFonts w:ascii="Symbol" w:hAnsi="Symbol"/>
      </w:rPr>
    </w:lvl>
    <w:lvl w:ilvl="8" w:tplc="AB36B45E">
      <w:start w:val="1"/>
      <w:numFmt w:val="bullet"/>
      <w:lvlText w:val=""/>
      <w:lvlJc w:val="left"/>
      <w:pPr>
        <w:ind w:left="720" w:hanging="360"/>
      </w:pPr>
      <w:rPr>
        <w:rFonts w:ascii="Symbol" w:hAnsi="Symbol"/>
      </w:rPr>
    </w:lvl>
  </w:abstractNum>
  <w:abstractNum w:abstractNumId="39" w15:restartNumberingAfterBreak="0">
    <w:nsid w:val="398E2FF3"/>
    <w:multiLevelType w:val="multilevel"/>
    <w:tmpl w:val="222A08B4"/>
    <w:numStyleLink w:val="ListCBD"/>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4C842E48"/>
    <w:multiLevelType w:val="hybridMultilevel"/>
    <w:tmpl w:val="1E74C796"/>
    <w:lvl w:ilvl="0" w:tplc="B8D07CD2">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2A66A9D"/>
    <w:multiLevelType w:val="multilevel"/>
    <w:tmpl w:val="222A08B4"/>
    <w:numStyleLink w:val="ListCBD"/>
  </w:abstractNum>
  <w:abstractNum w:abstractNumId="4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567331B4"/>
    <w:multiLevelType w:val="hybridMultilevel"/>
    <w:tmpl w:val="0484B1A6"/>
    <w:lvl w:ilvl="0" w:tplc="ADDC6D84">
      <w:start w:val="1"/>
      <w:numFmt w:val="bullet"/>
      <w:lvlText w:val=""/>
      <w:lvlJc w:val="left"/>
      <w:pPr>
        <w:ind w:left="720" w:hanging="360"/>
      </w:pPr>
      <w:rPr>
        <w:rFonts w:ascii="Symbol" w:hAnsi="Symbol"/>
      </w:rPr>
    </w:lvl>
    <w:lvl w:ilvl="1" w:tplc="F9C22BA8">
      <w:start w:val="1"/>
      <w:numFmt w:val="bullet"/>
      <w:lvlText w:val=""/>
      <w:lvlJc w:val="left"/>
      <w:pPr>
        <w:ind w:left="720" w:hanging="360"/>
      </w:pPr>
      <w:rPr>
        <w:rFonts w:ascii="Symbol" w:hAnsi="Symbol"/>
      </w:rPr>
    </w:lvl>
    <w:lvl w:ilvl="2" w:tplc="21B8FFC6">
      <w:start w:val="1"/>
      <w:numFmt w:val="bullet"/>
      <w:lvlText w:val=""/>
      <w:lvlJc w:val="left"/>
      <w:pPr>
        <w:ind w:left="720" w:hanging="360"/>
      </w:pPr>
      <w:rPr>
        <w:rFonts w:ascii="Symbol" w:hAnsi="Symbol"/>
      </w:rPr>
    </w:lvl>
    <w:lvl w:ilvl="3" w:tplc="DA66243C">
      <w:start w:val="1"/>
      <w:numFmt w:val="bullet"/>
      <w:lvlText w:val=""/>
      <w:lvlJc w:val="left"/>
      <w:pPr>
        <w:ind w:left="720" w:hanging="360"/>
      </w:pPr>
      <w:rPr>
        <w:rFonts w:ascii="Symbol" w:hAnsi="Symbol"/>
      </w:rPr>
    </w:lvl>
    <w:lvl w:ilvl="4" w:tplc="87146916">
      <w:start w:val="1"/>
      <w:numFmt w:val="bullet"/>
      <w:lvlText w:val=""/>
      <w:lvlJc w:val="left"/>
      <w:pPr>
        <w:ind w:left="720" w:hanging="360"/>
      </w:pPr>
      <w:rPr>
        <w:rFonts w:ascii="Symbol" w:hAnsi="Symbol"/>
      </w:rPr>
    </w:lvl>
    <w:lvl w:ilvl="5" w:tplc="0C906524">
      <w:start w:val="1"/>
      <w:numFmt w:val="bullet"/>
      <w:lvlText w:val=""/>
      <w:lvlJc w:val="left"/>
      <w:pPr>
        <w:ind w:left="720" w:hanging="360"/>
      </w:pPr>
      <w:rPr>
        <w:rFonts w:ascii="Symbol" w:hAnsi="Symbol"/>
      </w:rPr>
    </w:lvl>
    <w:lvl w:ilvl="6" w:tplc="7096A5D2">
      <w:start w:val="1"/>
      <w:numFmt w:val="bullet"/>
      <w:lvlText w:val=""/>
      <w:lvlJc w:val="left"/>
      <w:pPr>
        <w:ind w:left="720" w:hanging="360"/>
      </w:pPr>
      <w:rPr>
        <w:rFonts w:ascii="Symbol" w:hAnsi="Symbol"/>
      </w:rPr>
    </w:lvl>
    <w:lvl w:ilvl="7" w:tplc="F8F0B2E8">
      <w:start w:val="1"/>
      <w:numFmt w:val="bullet"/>
      <w:lvlText w:val=""/>
      <w:lvlJc w:val="left"/>
      <w:pPr>
        <w:ind w:left="720" w:hanging="360"/>
      </w:pPr>
      <w:rPr>
        <w:rFonts w:ascii="Symbol" w:hAnsi="Symbol"/>
      </w:rPr>
    </w:lvl>
    <w:lvl w:ilvl="8" w:tplc="E0E095BC">
      <w:start w:val="1"/>
      <w:numFmt w:val="bullet"/>
      <w:lvlText w:val=""/>
      <w:lvlJc w:val="left"/>
      <w:pPr>
        <w:ind w:left="720" w:hanging="360"/>
      </w:pPr>
      <w:rPr>
        <w:rFonts w:ascii="Symbol" w:hAnsi="Symbol"/>
      </w:rPr>
    </w:lvl>
  </w:abstractNum>
  <w:abstractNum w:abstractNumId="4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5D943BEE"/>
    <w:multiLevelType w:val="multilevel"/>
    <w:tmpl w:val="222A08B4"/>
    <w:numStyleLink w:val="ListCBD"/>
  </w:abstractNum>
  <w:abstractNum w:abstractNumId="52" w15:restartNumberingAfterBreak="0">
    <w:nsid w:val="62BC123C"/>
    <w:multiLevelType w:val="hybridMultilevel"/>
    <w:tmpl w:val="61685822"/>
    <w:lvl w:ilvl="0" w:tplc="7E0AEE1A">
      <w:start w:val="1"/>
      <w:numFmt w:val="bullet"/>
      <w:lvlText w:val=""/>
      <w:lvlJc w:val="left"/>
      <w:pPr>
        <w:ind w:left="720" w:hanging="360"/>
      </w:pPr>
      <w:rPr>
        <w:rFonts w:ascii="Symbol" w:hAnsi="Symbol"/>
      </w:rPr>
    </w:lvl>
    <w:lvl w:ilvl="1" w:tplc="F7D44362">
      <w:start w:val="1"/>
      <w:numFmt w:val="bullet"/>
      <w:lvlText w:val=""/>
      <w:lvlJc w:val="left"/>
      <w:pPr>
        <w:ind w:left="720" w:hanging="360"/>
      </w:pPr>
      <w:rPr>
        <w:rFonts w:ascii="Symbol" w:hAnsi="Symbol"/>
      </w:rPr>
    </w:lvl>
    <w:lvl w:ilvl="2" w:tplc="991C50AA">
      <w:start w:val="1"/>
      <w:numFmt w:val="bullet"/>
      <w:lvlText w:val=""/>
      <w:lvlJc w:val="left"/>
      <w:pPr>
        <w:ind w:left="720" w:hanging="360"/>
      </w:pPr>
      <w:rPr>
        <w:rFonts w:ascii="Symbol" w:hAnsi="Symbol"/>
      </w:rPr>
    </w:lvl>
    <w:lvl w:ilvl="3" w:tplc="192E52AE">
      <w:start w:val="1"/>
      <w:numFmt w:val="bullet"/>
      <w:lvlText w:val=""/>
      <w:lvlJc w:val="left"/>
      <w:pPr>
        <w:ind w:left="720" w:hanging="360"/>
      </w:pPr>
      <w:rPr>
        <w:rFonts w:ascii="Symbol" w:hAnsi="Symbol"/>
      </w:rPr>
    </w:lvl>
    <w:lvl w:ilvl="4" w:tplc="4EB03B72">
      <w:start w:val="1"/>
      <w:numFmt w:val="bullet"/>
      <w:lvlText w:val=""/>
      <w:lvlJc w:val="left"/>
      <w:pPr>
        <w:ind w:left="720" w:hanging="360"/>
      </w:pPr>
      <w:rPr>
        <w:rFonts w:ascii="Symbol" w:hAnsi="Symbol"/>
      </w:rPr>
    </w:lvl>
    <w:lvl w:ilvl="5" w:tplc="CE9E413A">
      <w:start w:val="1"/>
      <w:numFmt w:val="bullet"/>
      <w:lvlText w:val=""/>
      <w:lvlJc w:val="left"/>
      <w:pPr>
        <w:ind w:left="720" w:hanging="360"/>
      </w:pPr>
      <w:rPr>
        <w:rFonts w:ascii="Symbol" w:hAnsi="Symbol"/>
      </w:rPr>
    </w:lvl>
    <w:lvl w:ilvl="6" w:tplc="9D0075C6">
      <w:start w:val="1"/>
      <w:numFmt w:val="bullet"/>
      <w:lvlText w:val=""/>
      <w:lvlJc w:val="left"/>
      <w:pPr>
        <w:ind w:left="720" w:hanging="360"/>
      </w:pPr>
      <w:rPr>
        <w:rFonts w:ascii="Symbol" w:hAnsi="Symbol"/>
      </w:rPr>
    </w:lvl>
    <w:lvl w:ilvl="7" w:tplc="966AE870">
      <w:start w:val="1"/>
      <w:numFmt w:val="bullet"/>
      <w:lvlText w:val=""/>
      <w:lvlJc w:val="left"/>
      <w:pPr>
        <w:ind w:left="720" w:hanging="360"/>
      </w:pPr>
      <w:rPr>
        <w:rFonts w:ascii="Symbol" w:hAnsi="Symbol"/>
      </w:rPr>
    </w:lvl>
    <w:lvl w:ilvl="8" w:tplc="9F12191C">
      <w:start w:val="1"/>
      <w:numFmt w:val="bullet"/>
      <w:lvlText w:val=""/>
      <w:lvlJc w:val="left"/>
      <w:pPr>
        <w:ind w:left="720" w:hanging="360"/>
      </w:pPr>
      <w:rPr>
        <w:rFonts w:ascii="Symbol" w:hAnsi="Symbol"/>
      </w:rPr>
    </w:lvl>
  </w:abstractNum>
  <w:abstractNum w:abstractNumId="53" w15:restartNumberingAfterBreak="0">
    <w:nsid w:val="662D1D94"/>
    <w:multiLevelType w:val="hybridMultilevel"/>
    <w:tmpl w:val="EA289DEA"/>
    <w:lvl w:ilvl="0" w:tplc="88164F70">
      <w:start w:val="1"/>
      <w:numFmt w:val="bullet"/>
      <w:lvlText w:val=""/>
      <w:lvlJc w:val="left"/>
      <w:pPr>
        <w:ind w:left="720" w:hanging="360"/>
      </w:pPr>
      <w:rPr>
        <w:rFonts w:ascii="Symbol" w:hAnsi="Symbol"/>
      </w:rPr>
    </w:lvl>
    <w:lvl w:ilvl="1" w:tplc="04626E4E">
      <w:start w:val="1"/>
      <w:numFmt w:val="bullet"/>
      <w:lvlText w:val=""/>
      <w:lvlJc w:val="left"/>
      <w:pPr>
        <w:ind w:left="720" w:hanging="360"/>
      </w:pPr>
      <w:rPr>
        <w:rFonts w:ascii="Symbol" w:hAnsi="Symbol"/>
      </w:rPr>
    </w:lvl>
    <w:lvl w:ilvl="2" w:tplc="36B8B436">
      <w:start w:val="1"/>
      <w:numFmt w:val="bullet"/>
      <w:lvlText w:val=""/>
      <w:lvlJc w:val="left"/>
      <w:pPr>
        <w:ind w:left="720" w:hanging="360"/>
      </w:pPr>
      <w:rPr>
        <w:rFonts w:ascii="Symbol" w:hAnsi="Symbol"/>
      </w:rPr>
    </w:lvl>
    <w:lvl w:ilvl="3" w:tplc="1A42AC1A">
      <w:start w:val="1"/>
      <w:numFmt w:val="bullet"/>
      <w:lvlText w:val=""/>
      <w:lvlJc w:val="left"/>
      <w:pPr>
        <w:ind w:left="720" w:hanging="360"/>
      </w:pPr>
      <w:rPr>
        <w:rFonts w:ascii="Symbol" w:hAnsi="Symbol"/>
      </w:rPr>
    </w:lvl>
    <w:lvl w:ilvl="4" w:tplc="F572CAC2">
      <w:start w:val="1"/>
      <w:numFmt w:val="bullet"/>
      <w:lvlText w:val=""/>
      <w:lvlJc w:val="left"/>
      <w:pPr>
        <w:ind w:left="720" w:hanging="360"/>
      </w:pPr>
      <w:rPr>
        <w:rFonts w:ascii="Symbol" w:hAnsi="Symbol"/>
      </w:rPr>
    </w:lvl>
    <w:lvl w:ilvl="5" w:tplc="29F069BA">
      <w:start w:val="1"/>
      <w:numFmt w:val="bullet"/>
      <w:lvlText w:val=""/>
      <w:lvlJc w:val="left"/>
      <w:pPr>
        <w:ind w:left="720" w:hanging="360"/>
      </w:pPr>
      <w:rPr>
        <w:rFonts w:ascii="Symbol" w:hAnsi="Symbol"/>
      </w:rPr>
    </w:lvl>
    <w:lvl w:ilvl="6" w:tplc="71ECE648">
      <w:start w:val="1"/>
      <w:numFmt w:val="bullet"/>
      <w:lvlText w:val=""/>
      <w:lvlJc w:val="left"/>
      <w:pPr>
        <w:ind w:left="720" w:hanging="360"/>
      </w:pPr>
      <w:rPr>
        <w:rFonts w:ascii="Symbol" w:hAnsi="Symbol"/>
      </w:rPr>
    </w:lvl>
    <w:lvl w:ilvl="7" w:tplc="193ECE4E">
      <w:start w:val="1"/>
      <w:numFmt w:val="bullet"/>
      <w:lvlText w:val=""/>
      <w:lvlJc w:val="left"/>
      <w:pPr>
        <w:ind w:left="720" w:hanging="360"/>
      </w:pPr>
      <w:rPr>
        <w:rFonts w:ascii="Symbol" w:hAnsi="Symbol"/>
      </w:rPr>
    </w:lvl>
    <w:lvl w:ilvl="8" w:tplc="3996AE96">
      <w:start w:val="1"/>
      <w:numFmt w:val="bullet"/>
      <w:lvlText w:val=""/>
      <w:lvlJc w:val="left"/>
      <w:pPr>
        <w:ind w:left="720" w:hanging="360"/>
      </w:pPr>
      <w:rPr>
        <w:rFonts w:ascii="Symbol" w:hAnsi="Symbol"/>
      </w:rPr>
    </w:lvl>
  </w:abstractNum>
  <w:abstractNum w:abstractNumId="54" w15:restartNumberingAfterBreak="0">
    <w:nsid w:val="664F2888"/>
    <w:multiLevelType w:val="hybridMultilevel"/>
    <w:tmpl w:val="5D3C3C2E"/>
    <w:lvl w:ilvl="0" w:tplc="1870C4EE">
      <w:start w:val="1"/>
      <w:numFmt w:val="bullet"/>
      <w:lvlText w:val=""/>
      <w:lvlJc w:val="left"/>
      <w:pPr>
        <w:ind w:left="720" w:hanging="360"/>
      </w:pPr>
      <w:rPr>
        <w:rFonts w:ascii="Symbol" w:hAnsi="Symbol"/>
      </w:rPr>
    </w:lvl>
    <w:lvl w:ilvl="1" w:tplc="92F2BB1C">
      <w:start w:val="1"/>
      <w:numFmt w:val="bullet"/>
      <w:lvlText w:val=""/>
      <w:lvlJc w:val="left"/>
      <w:pPr>
        <w:ind w:left="720" w:hanging="360"/>
      </w:pPr>
      <w:rPr>
        <w:rFonts w:ascii="Symbol" w:hAnsi="Symbol"/>
      </w:rPr>
    </w:lvl>
    <w:lvl w:ilvl="2" w:tplc="CFE28E98">
      <w:start w:val="1"/>
      <w:numFmt w:val="bullet"/>
      <w:lvlText w:val=""/>
      <w:lvlJc w:val="left"/>
      <w:pPr>
        <w:ind w:left="720" w:hanging="360"/>
      </w:pPr>
      <w:rPr>
        <w:rFonts w:ascii="Symbol" w:hAnsi="Symbol"/>
      </w:rPr>
    </w:lvl>
    <w:lvl w:ilvl="3" w:tplc="03CC00C4">
      <w:start w:val="1"/>
      <w:numFmt w:val="bullet"/>
      <w:lvlText w:val=""/>
      <w:lvlJc w:val="left"/>
      <w:pPr>
        <w:ind w:left="720" w:hanging="360"/>
      </w:pPr>
      <w:rPr>
        <w:rFonts w:ascii="Symbol" w:hAnsi="Symbol"/>
      </w:rPr>
    </w:lvl>
    <w:lvl w:ilvl="4" w:tplc="D4DA47C0">
      <w:start w:val="1"/>
      <w:numFmt w:val="bullet"/>
      <w:lvlText w:val=""/>
      <w:lvlJc w:val="left"/>
      <w:pPr>
        <w:ind w:left="720" w:hanging="360"/>
      </w:pPr>
      <w:rPr>
        <w:rFonts w:ascii="Symbol" w:hAnsi="Symbol"/>
      </w:rPr>
    </w:lvl>
    <w:lvl w:ilvl="5" w:tplc="1C8A64EA">
      <w:start w:val="1"/>
      <w:numFmt w:val="bullet"/>
      <w:lvlText w:val=""/>
      <w:lvlJc w:val="left"/>
      <w:pPr>
        <w:ind w:left="720" w:hanging="360"/>
      </w:pPr>
      <w:rPr>
        <w:rFonts w:ascii="Symbol" w:hAnsi="Symbol"/>
      </w:rPr>
    </w:lvl>
    <w:lvl w:ilvl="6" w:tplc="DD906452">
      <w:start w:val="1"/>
      <w:numFmt w:val="bullet"/>
      <w:lvlText w:val=""/>
      <w:lvlJc w:val="left"/>
      <w:pPr>
        <w:ind w:left="720" w:hanging="360"/>
      </w:pPr>
      <w:rPr>
        <w:rFonts w:ascii="Symbol" w:hAnsi="Symbol"/>
      </w:rPr>
    </w:lvl>
    <w:lvl w:ilvl="7" w:tplc="2866580E">
      <w:start w:val="1"/>
      <w:numFmt w:val="bullet"/>
      <w:lvlText w:val=""/>
      <w:lvlJc w:val="left"/>
      <w:pPr>
        <w:ind w:left="720" w:hanging="360"/>
      </w:pPr>
      <w:rPr>
        <w:rFonts w:ascii="Symbol" w:hAnsi="Symbol"/>
      </w:rPr>
    </w:lvl>
    <w:lvl w:ilvl="8" w:tplc="903010D8">
      <w:start w:val="1"/>
      <w:numFmt w:val="bullet"/>
      <w:lvlText w:val=""/>
      <w:lvlJc w:val="left"/>
      <w:pPr>
        <w:ind w:left="720" w:hanging="360"/>
      </w:pPr>
      <w:rPr>
        <w:rFonts w:ascii="Symbol" w:hAnsi="Symbol"/>
      </w:rPr>
    </w:lvl>
  </w:abstractNum>
  <w:abstractNum w:abstractNumId="55" w15:restartNumberingAfterBreak="0">
    <w:nsid w:val="68B70991"/>
    <w:multiLevelType w:val="multilevel"/>
    <w:tmpl w:val="222A08B4"/>
    <w:numStyleLink w:val="ListCBD"/>
  </w:abstractNum>
  <w:abstractNum w:abstractNumId="56" w15:restartNumberingAfterBreak="0">
    <w:nsid w:val="6A842A27"/>
    <w:multiLevelType w:val="hybridMultilevel"/>
    <w:tmpl w:val="847648D8"/>
    <w:lvl w:ilvl="0" w:tplc="DD9C489E">
      <w:start w:val="1"/>
      <w:numFmt w:val="bullet"/>
      <w:lvlText w:val=""/>
      <w:lvlJc w:val="left"/>
      <w:pPr>
        <w:ind w:left="720" w:hanging="360"/>
      </w:pPr>
      <w:rPr>
        <w:rFonts w:ascii="Symbol" w:hAnsi="Symbol"/>
      </w:rPr>
    </w:lvl>
    <w:lvl w:ilvl="1" w:tplc="29D072B4">
      <w:start w:val="1"/>
      <w:numFmt w:val="bullet"/>
      <w:lvlText w:val=""/>
      <w:lvlJc w:val="left"/>
      <w:pPr>
        <w:ind w:left="720" w:hanging="360"/>
      </w:pPr>
      <w:rPr>
        <w:rFonts w:ascii="Symbol" w:hAnsi="Symbol"/>
      </w:rPr>
    </w:lvl>
    <w:lvl w:ilvl="2" w:tplc="D3D07AFC">
      <w:start w:val="1"/>
      <w:numFmt w:val="bullet"/>
      <w:lvlText w:val=""/>
      <w:lvlJc w:val="left"/>
      <w:pPr>
        <w:ind w:left="720" w:hanging="360"/>
      </w:pPr>
      <w:rPr>
        <w:rFonts w:ascii="Symbol" w:hAnsi="Symbol"/>
      </w:rPr>
    </w:lvl>
    <w:lvl w:ilvl="3" w:tplc="AA785C6E">
      <w:start w:val="1"/>
      <w:numFmt w:val="bullet"/>
      <w:lvlText w:val=""/>
      <w:lvlJc w:val="left"/>
      <w:pPr>
        <w:ind w:left="720" w:hanging="360"/>
      </w:pPr>
      <w:rPr>
        <w:rFonts w:ascii="Symbol" w:hAnsi="Symbol"/>
      </w:rPr>
    </w:lvl>
    <w:lvl w:ilvl="4" w:tplc="85C0837A">
      <w:start w:val="1"/>
      <w:numFmt w:val="bullet"/>
      <w:lvlText w:val=""/>
      <w:lvlJc w:val="left"/>
      <w:pPr>
        <w:ind w:left="720" w:hanging="360"/>
      </w:pPr>
      <w:rPr>
        <w:rFonts w:ascii="Symbol" w:hAnsi="Symbol"/>
      </w:rPr>
    </w:lvl>
    <w:lvl w:ilvl="5" w:tplc="7354F0E8">
      <w:start w:val="1"/>
      <w:numFmt w:val="bullet"/>
      <w:lvlText w:val=""/>
      <w:lvlJc w:val="left"/>
      <w:pPr>
        <w:ind w:left="720" w:hanging="360"/>
      </w:pPr>
      <w:rPr>
        <w:rFonts w:ascii="Symbol" w:hAnsi="Symbol"/>
      </w:rPr>
    </w:lvl>
    <w:lvl w:ilvl="6" w:tplc="7AF81712">
      <w:start w:val="1"/>
      <w:numFmt w:val="bullet"/>
      <w:lvlText w:val=""/>
      <w:lvlJc w:val="left"/>
      <w:pPr>
        <w:ind w:left="720" w:hanging="360"/>
      </w:pPr>
      <w:rPr>
        <w:rFonts w:ascii="Symbol" w:hAnsi="Symbol"/>
      </w:rPr>
    </w:lvl>
    <w:lvl w:ilvl="7" w:tplc="665429B6">
      <w:start w:val="1"/>
      <w:numFmt w:val="bullet"/>
      <w:lvlText w:val=""/>
      <w:lvlJc w:val="left"/>
      <w:pPr>
        <w:ind w:left="720" w:hanging="360"/>
      </w:pPr>
      <w:rPr>
        <w:rFonts w:ascii="Symbol" w:hAnsi="Symbol"/>
      </w:rPr>
    </w:lvl>
    <w:lvl w:ilvl="8" w:tplc="776AAAD4">
      <w:start w:val="1"/>
      <w:numFmt w:val="bullet"/>
      <w:lvlText w:val=""/>
      <w:lvlJc w:val="left"/>
      <w:pPr>
        <w:ind w:left="720" w:hanging="360"/>
      </w:pPr>
      <w:rPr>
        <w:rFonts w:ascii="Symbol" w:hAnsi="Symbol"/>
      </w:rPr>
    </w:lvl>
  </w:abstractNum>
  <w:abstractNum w:abstractNumId="5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E61C5A"/>
    <w:multiLevelType w:val="hybridMultilevel"/>
    <w:tmpl w:val="9AE25138"/>
    <w:lvl w:ilvl="0" w:tplc="2E2E12BE">
      <w:start w:val="1"/>
      <w:numFmt w:val="bullet"/>
      <w:lvlText w:val=""/>
      <w:lvlJc w:val="left"/>
      <w:pPr>
        <w:ind w:left="720" w:hanging="360"/>
      </w:pPr>
      <w:rPr>
        <w:rFonts w:ascii="Symbol" w:hAnsi="Symbol"/>
      </w:rPr>
    </w:lvl>
    <w:lvl w:ilvl="1" w:tplc="7DC6AC62">
      <w:start w:val="1"/>
      <w:numFmt w:val="bullet"/>
      <w:lvlText w:val=""/>
      <w:lvlJc w:val="left"/>
      <w:pPr>
        <w:ind w:left="720" w:hanging="360"/>
      </w:pPr>
      <w:rPr>
        <w:rFonts w:ascii="Symbol" w:hAnsi="Symbol"/>
      </w:rPr>
    </w:lvl>
    <w:lvl w:ilvl="2" w:tplc="B63CD4F8">
      <w:start w:val="1"/>
      <w:numFmt w:val="bullet"/>
      <w:lvlText w:val=""/>
      <w:lvlJc w:val="left"/>
      <w:pPr>
        <w:ind w:left="720" w:hanging="360"/>
      </w:pPr>
      <w:rPr>
        <w:rFonts w:ascii="Symbol" w:hAnsi="Symbol"/>
      </w:rPr>
    </w:lvl>
    <w:lvl w:ilvl="3" w:tplc="BC0800D8">
      <w:start w:val="1"/>
      <w:numFmt w:val="bullet"/>
      <w:lvlText w:val=""/>
      <w:lvlJc w:val="left"/>
      <w:pPr>
        <w:ind w:left="720" w:hanging="360"/>
      </w:pPr>
      <w:rPr>
        <w:rFonts w:ascii="Symbol" w:hAnsi="Symbol"/>
      </w:rPr>
    </w:lvl>
    <w:lvl w:ilvl="4" w:tplc="97C04488">
      <w:start w:val="1"/>
      <w:numFmt w:val="bullet"/>
      <w:lvlText w:val=""/>
      <w:lvlJc w:val="left"/>
      <w:pPr>
        <w:ind w:left="720" w:hanging="360"/>
      </w:pPr>
      <w:rPr>
        <w:rFonts w:ascii="Symbol" w:hAnsi="Symbol"/>
      </w:rPr>
    </w:lvl>
    <w:lvl w:ilvl="5" w:tplc="91BC4574">
      <w:start w:val="1"/>
      <w:numFmt w:val="bullet"/>
      <w:lvlText w:val=""/>
      <w:lvlJc w:val="left"/>
      <w:pPr>
        <w:ind w:left="720" w:hanging="360"/>
      </w:pPr>
      <w:rPr>
        <w:rFonts w:ascii="Symbol" w:hAnsi="Symbol"/>
      </w:rPr>
    </w:lvl>
    <w:lvl w:ilvl="6" w:tplc="C040D4F8">
      <w:start w:val="1"/>
      <w:numFmt w:val="bullet"/>
      <w:lvlText w:val=""/>
      <w:lvlJc w:val="left"/>
      <w:pPr>
        <w:ind w:left="720" w:hanging="360"/>
      </w:pPr>
      <w:rPr>
        <w:rFonts w:ascii="Symbol" w:hAnsi="Symbol"/>
      </w:rPr>
    </w:lvl>
    <w:lvl w:ilvl="7" w:tplc="DCAC5818">
      <w:start w:val="1"/>
      <w:numFmt w:val="bullet"/>
      <w:lvlText w:val=""/>
      <w:lvlJc w:val="left"/>
      <w:pPr>
        <w:ind w:left="720" w:hanging="360"/>
      </w:pPr>
      <w:rPr>
        <w:rFonts w:ascii="Symbol" w:hAnsi="Symbol"/>
      </w:rPr>
    </w:lvl>
    <w:lvl w:ilvl="8" w:tplc="0C4C15DC">
      <w:start w:val="1"/>
      <w:numFmt w:val="bullet"/>
      <w:lvlText w:val=""/>
      <w:lvlJc w:val="left"/>
      <w:pPr>
        <w:ind w:left="720" w:hanging="360"/>
      </w:pPr>
      <w:rPr>
        <w:rFonts w:ascii="Symbol" w:hAnsi="Symbol"/>
      </w:rPr>
    </w:lvl>
  </w:abstractNum>
  <w:abstractNum w:abstractNumId="5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0" w15:restartNumberingAfterBreak="0">
    <w:nsid w:val="73CC3A70"/>
    <w:multiLevelType w:val="hybridMultilevel"/>
    <w:tmpl w:val="5A4477DC"/>
    <w:lvl w:ilvl="0" w:tplc="C016960A">
      <w:start w:val="1"/>
      <w:numFmt w:val="bullet"/>
      <w:lvlText w:val=""/>
      <w:lvlJc w:val="left"/>
      <w:pPr>
        <w:ind w:left="720" w:hanging="360"/>
      </w:pPr>
      <w:rPr>
        <w:rFonts w:ascii="Symbol" w:hAnsi="Symbol"/>
      </w:rPr>
    </w:lvl>
    <w:lvl w:ilvl="1" w:tplc="7F1CFC3C">
      <w:start w:val="1"/>
      <w:numFmt w:val="bullet"/>
      <w:lvlText w:val=""/>
      <w:lvlJc w:val="left"/>
      <w:pPr>
        <w:ind w:left="720" w:hanging="360"/>
      </w:pPr>
      <w:rPr>
        <w:rFonts w:ascii="Symbol" w:hAnsi="Symbol"/>
      </w:rPr>
    </w:lvl>
    <w:lvl w:ilvl="2" w:tplc="199256AA">
      <w:start w:val="1"/>
      <w:numFmt w:val="bullet"/>
      <w:lvlText w:val=""/>
      <w:lvlJc w:val="left"/>
      <w:pPr>
        <w:ind w:left="720" w:hanging="360"/>
      </w:pPr>
      <w:rPr>
        <w:rFonts w:ascii="Symbol" w:hAnsi="Symbol"/>
      </w:rPr>
    </w:lvl>
    <w:lvl w:ilvl="3" w:tplc="35603316">
      <w:start w:val="1"/>
      <w:numFmt w:val="bullet"/>
      <w:lvlText w:val=""/>
      <w:lvlJc w:val="left"/>
      <w:pPr>
        <w:ind w:left="720" w:hanging="360"/>
      </w:pPr>
      <w:rPr>
        <w:rFonts w:ascii="Symbol" w:hAnsi="Symbol"/>
      </w:rPr>
    </w:lvl>
    <w:lvl w:ilvl="4" w:tplc="1A220F3C">
      <w:start w:val="1"/>
      <w:numFmt w:val="bullet"/>
      <w:lvlText w:val=""/>
      <w:lvlJc w:val="left"/>
      <w:pPr>
        <w:ind w:left="720" w:hanging="360"/>
      </w:pPr>
      <w:rPr>
        <w:rFonts w:ascii="Symbol" w:hAnsi="Symbol"/>
      </w:rPr>
    </w:lvl>
    <w:lvl w:ilvl="5" w:tplc="D29C2918">
      <w:start w:val="1"/>
      <w:numFmt w:val="bullet"/>
      <w:lvlText w:val=""/>
      <w:lvlJc w:val="left"/>
      <w:pPr>
        <w:ind w:left="720" w:hanging="360"/>
      </w:pPr>
      <w:rPr>
        <w:rFonts w:ascii="Symbol" w:hAnsi="Symbol"/>
      </w:rPr>
    </w:lvl>
    <w:lvl w:ilvl="6" w:tplc="FA2C1284">
      <w:start w:val="1"/>
      <w:numFmt w:val="bullet"/>
      <w:lvlText w:val=""/>
      <w:lvlJc w:val="left"/>
      <w:pPr>
        <w:ind w:left="720" w:hanging="360"/>
      </w:pPr>
      <w:rPr>
        <w:rFonts w:ascii="Symbol" w:hAnsi="Symbol"/>
      </w:rPr>
    </w:lvl>
    <w:lvl w:ilvl="7" w:tplc="8DE02CE0">
      <w:start w:val="1"/>
      <w:numFmt w:val="bullet"/>
      <w:lvlText w:val=""/>
      <w:lvlJc w:val="left"/>
      <w:pPr>
        <w:ind w:left="720" w:hanging="360"/>
      </w:pPr>
      <w:rPr>
        <w:rFonts w:ascii="Symbol" w:hAnsi="Symbol"/>
      </w:rPr>
    </w:lvl>
    <w:lvl w:ilvl="8" w:tplc="10004DD4">
      <w:start w:val="1"/>
      <w:numFmt w:val="bullet"/>
      <w:lvlText w:val=""/>
      <w:lvlJc w:val="left"/>
      <w:pPr>
        <w:ind w:left="720" w:hanging="360"/>
      </w:pPr>
      <w:rPr>
        <w:rFonts w:ascii="Symbol" w:hAnsi="Symbol"/>
      </w:rPr>
    </w:lvl>
  </w:abstractNum>
  <w:abstractNum w:abstractNumId="61" w15:restartNumberingAfterBreak="0">
    <w:nsid w:val="74E71E6A"/>
    <w:multiLevelType w:val="hybridMultilevel"/>
    <w:tmpl w:val="FEE6693C"/>
    <w:lvl w:ilvl="0" w:tplc="C1521C3A">
      <w:start w:val="1"/>
      <w:numFmt w:val="bullet"/>
      <w:lvlText w:val=""/>
      <w:lvlJc w:val="left"/>
      <w:pPr>
        <w:ind w:left="720" w:hanging="360"/>
      </w:pPr>
      <w:rPr>
        <w:rFonts w:ascii="Symbol" w:hAnsi="Symbol"/>
      </w:rPr>
    </w:lvl>
    <w:lvl w:ilvl="1" w:tplc="40D0D864">
      <w:start w:val="1"/>
      <w:numFmt w:val="bullet"/>
      <w:lvlText w:val=""/>
      <w:lvlJc w:val="left"/>
      <w:pPr>
        <w:ind w:left="720" w:hanging="360"/>
      </w:pPr>
      <w:rPr>
        <w:rFonts w:ascii="Symbol" w:hAnsi="Symbol"/>
      </w:rPr>
    </w:lvl>
    <w:lvl w:ilvl="2" w:tplc="134EF632">
      <w:start w:val="1"/>
      <w:numFmt w:val="bullet"/>
      <w:lvlText w:val=""/>
      <w:lvlJc w:val="left"/>
      <w:pPr>
        <w:ind w:left="720" w:hanging="360"/>
      </w:pPr>
      <w:rPr>
        <w:rFonts w:ascii="Symbol" w:hAnsi="Symbol"/>
      </w:rPr>
    </w:lvl>
    <w:lvl w:ilvl="3" w:tplc="A6B62A90">
      <w:start w:val="1"/>
      <w:numFmt w:val="bullet"/>
      <w:lvlText w:val=""/>
      <w:lvlJc w:val="left"/>
      <w:pPr>
        <w:ind w:left="720" w:hanging="360"/>
      </w:pPr>
      <w:rPr>
        <w:rFonts w:ascii="Symbol" w:hAnsi="Symbol"/>
      </w:rPr>
    </w:lvl>
    <w:lvl w:ilvl="4" w:tplc="5412BB64">
      <w:start w:val="1"/>
      <w:numFmt w:val="bullet"/>
      <w:lvlText w:val=""/>
      <w:lvlJc w:val="left"/>
      <w:pPr>
        <w:ind w:left="720" w:hanging="360"/>
      </w:pPr>
      <w:rPr>
        <w:rFonts w:ascii="Symbol" w:hAnsi="Symbol"/>
      </w:rPr>
    </w:lvl>
    <w:lvl w:ilvl="5" w:tplc="9F0652B6">
      <w:start w:val="1"/>
      <w:numFmt w:val="bullet"/>
      <w:lvlText w:val=""/>
      <w:lvlJc w:val="left"/>
      <w:pPr>
        <w:ind w:left="720" w:hanging="360"/>
      </w:pPr>
      <w:rPr>
        <w:rFonts w:ascii="Symbol" w:hAnsi="Symbol"/>
      </w:rPr>
    </w:lvl>
    <w:lvl w:ilvl="6" w:tplc="A93616D8">
      <w:start w:val="1"/>
      <w:numFmt w:val="bullet"/>
      <w:lvlText w:val=""/>
      <w:lvlJc w:val="left"/>
      <w:pPr>
        <w:ind w:left="720" w:hanging="360"/>
      </w:pPr>
      <w:rPr>
        <w:rFonts w:ascii="Symbol" w:hAnsi="Symbol"/>
      </w:rPr>
    </w:lvl>
    <w:lvl w:ilvl="7" w:tplc="B12A0D2A">
      <w:start w:val="1"/>
      <w:numFmt w:val="bullet"/>
      <w:lvlText w:val=""/>
      <w:lvlJc w:val="left"/>
      <w:pPr>
        <w:ind w:left="720" w:hanging="360"/>
      </w:pPr>
      <w:rPr>
        <w:rFonts w:ascii="Symbol" w:hAnsi="Symbol"/>
      </w:rPr>
    </w:lvl>
    <w:lvl w:ilvl="8" w:tplc="404AE946">
      <w:start w:val="1"/>
      <w:numFmt w:val="bullet"/>
      <w:lvlText w:val=""/>
      <w:lvlJc w:val="left"/>
      <w:pPr>
        <w:ind w:left="720" w:hanging="360"/>
      </w:pPr>
      <w:rPr>
        <w:rFonts w:ascii="Symbol" w:hAnsi="Symbol"/>
      </w:rPr>
    </w:lvl>
  </w:abstractNum>
  <w:abstractNum w:abstractNumId="6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3"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AF56AE4"/>
    <w:multiLevelType w:val="hybridMultilevel"/>
    <w:tmpl w:val="9678FB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5653195">
    <w:abstractNumId w:val="55"/>
  </w:num>
  <w:num w:numId="2" w16cid:durableId="707753724">
    <w:abstractNumId w:val="51"/>
  </w:num>
  <w:num w:numId="3" w16cid:durableId="419446652">
    <w:abstractNumId w:val="42"/>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 w16cid:durableId="970524063">
    <w:abstractNumId w:val="57"/>
  </w:num>
  <w:num w:numId="5" w16cid:durableId="1244685017">
    <w:abstractNumId w:val="57"/>
  </w:num>
  <w:num w:numId="6" w16cid:durableId="2083990255">
    <w:abstractNumId w:val="59"/>
  </w:num>
  <w:num w:numId="7" w16cid:durableId="357855412">
    <w:abstractNumId w:val="42"/>
  </w:num>
  <w:num w:numId="8" w16cid:durableId="1156457558">
    <w:abstractNumId w:val="44"/>
  </w:num>
  <w:num w:numId="9" w16cid:durableId="46077058">
    <w:abstractNumId w:val="42"/>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31710827">
    <w:abstractNumId w:val="43"/>
  </w:num>
  <w:num w:numId="11" w16cid:durableId="201028156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9198159">
    <w:abstractNumId w:val="16"/>
  </w:num>
  <w:num w:numId="13" w16cid:durableId="700545961">
    <w:abstractNumId w:val="15"/>
  </w:num>
  <w:num w:numId="14" w16cid:durableId="361831601">
    <w:abstractNumId w:val="22"/>
  </w:num>
  <w:num w:numId="15" w16cid:durableId="603998436">
    <w:abstractNumId w:val="29"/>
  </w:num>
  <w:num w:numId="16" w16cid:durableId="154030754">
    <w:abstractNumId w:val="35"/>
  </w:num>
  <w:num w:numId="17" w16cid:durableId="390353063">
    <w:abstractNumId w:val="25"/>
  </w:num>
  <w:num w:numId="18" w16cid:durableId="10617103">
    <w:abstractNumId w:val="38"/>
  </w:num>
  <w:num w:numId="19" w16cid:durableId="837967875">
    <w:abstractNumId w:val="17"/>
  </w:num>
  <w:num w:numId="20" w16cid:durableId="1907108920">
    <w:abstractNumId w:val="48"/>
  </w:num>
  <w:num w:numId="21" w16cid:durableId="2051757213">
    <w:abstractNumId w:val="56"/>
  </w:num>
  <w:num w:numId="22" w16cid:durableId="1425146534">
    <w:abstractNumId w:val="54"/>
  </w:num>
  <w:num w:numId="23" w16cid:durableId="339628679">
    <w:abstractNumId w:val="32"/>
  </w:num>
  <w:num w:numId="24" w16cid:durableId="512035324">
    <w:abstractNumId w:val="53"/>
  </w:num>
  <w:num w:numId="25" w16cid:durableId="1310549792">
    <w:abstractNumId w:val="52"/>
  </w:num>
  <w:num w:numId="26" w16cid:durableId="1188173894">
    <w:abstractNumId w:val="27"/>
  </w:num>
  <w:num w:numId="27" w16cid:durableId="463542405">
    <w:abstractNumId w:val="60"/>
  </w:num>
  <w:num w:numId="28" w16cid:durableId="1814831862">
    <w:abstractNumId w:val="31"/>
  </w:num>
  <w:num w:numId="29" w16cid:durableId="2131243649">
    <w:abstractNumId w:val="58"/>
  </w:num>
  <w:num w:numId="30" w16cid:durableId="1109395561">
    <w:abstractNumId w:val="26"/>
  </w:num>
  <w:num w:numId="31" w16cid:durableId="1470632495">
    <w:abstractNumId w:val="61"/>
  </w:num>
  <w:num w:numId="32" w16cid:durableId="560672902">
    <w:abstractNumId w:val="14"/>
  </w:num>
  <w:num w:numId="33" w16cid:durableId="1933662228">
    <w:abstractNumId w:val="37"/>
  </w:num>
  <w:num w:numId="34" w16cid:durableId="1991909117">
    <w:abstractNumId w:val="11"/>
  </w:num>
  <w:num w:numId="35" w16cid:durableId="1138956019">
    <w:abstractNumId w:val="23"/>
  </w:num>
  <w:num w:numId="36" w16cid:durableId="607395260">
    <w:abstractNumId w:val="9"/>
  </w:num>
  <w:num w:numId="37" w16cid:durableId="98110136">
    <w:abstractNumId w:val="7"/>
  </w:num>
  <w:num w:numId="38" w16cid:durableId="920676582">
    <w:abstractNumId w:val="6"/>
  </w:num>
  <w:num w:numId="39" w16cid:durableId="447286378">
    <w:abstractNumId w:val="5"/>
  </w:num>
  <w:num w:numId="40" w16cid:durableId="1532258362">
    <w:abstractNumId w:val="4"/>
  </w:num>
  <w:num w:numId="41" w16cid:durableId="1587106058">
    <w:abstractNumId w:val="8"/>
  </w:num>
  <w:num w:numId="42" w16cid:durableId="1646355732">
    <w:abstractNumId w:val="3"/>
  </w:num>
  <w:num w:numId="43" w16cid:durableId="2006930253">
    <w:abstractNumId w:val="2"/>
  </w:num>
  <w:num w:numId="44" w16cid:durableId="1811677887">
    <w:abstractNumId w:val="1"/>
  </w:num>
  <w:num w:numId="45" w16cid:durableId="537353487">
    <w:abstractNumId w:val="0"/>
  </w:num>
  <w:num w:numId="46" w16cid:durableId="158270868">
    <w:abstractNumId w:val="62"/>
  </w:num>
  <w:num w:numId="47" w16cid:durableId="159275565">
    <w:abstractNumId w:val="28"/>
  </w:num>
  <w:num w:numId="48" w16cid:durableId="271714945">
    <w:abstractNumId w:val="30"/>
  </w:num>
  <w:num w:numId="49" w16cid:durableId="1638680439">
    <w:abstractNumId w:val="55"/>
    <w:lvlOverride w:ilvl="0">
      <w:startOverride w:val="1"/>
    </w:lvlOverride>
  </w:num>
  <w:num w:numId="50" w16cid:durableId="1865050652">
    <w:abstractNumId w:val="46"/>
  </w:num>
  <w:num w:numId="51" w16cid:durableId="152986975">
    <w:abstractNumId w:val="41"/>
  </w:num>
  <w:num w:numId="52" w16cid:durableId="1295136099">
    <w:abstractNumId w:val="50"/>
  </w:num>
  <w:num w:numId="53" w16cid:durableId="80179172">
    <w:abstractNumId w:val="49"/>
  </w:num>
  <w:num w:numId="54" w16cid:durableId="206798872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71076976">
    <w:abstractNumId w:val="18"/>
  </w:num>
  <w:num w:numId="56" w16cid:durableId="939752621">
    <w:abstractNumId w:val="45"/>
  </w:num>
  <w:num w:numId="57" w16cid:durableId="915044361">
    <w:abstractNumId w:val="39"/>
  </w:num>
  <w:num w:numId="58" w16cid:durableId="855196379">
    <w:abstractNumId w:val="20"/>
  </w:num>
  <w:num w:numId="59" w16cid:durableId="14668533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01917413">
    <w:abstractNumId w:val="24"/>
  </w:num>
  <w:num w:numId="61" w16cid:durableId="708722651">
    <w:abstractNumId w:val="10"/>
  </w:num>
  <w:num w:numId="62" w16cid:durableId="21364124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65231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8112374">
    <w:abstractNumId w:val="12"/>
  </w:num>
  <w:num w:numId="65" w16cid:durableId="1607615596">
    <w:abstractNumId w:val="33"/>
  </w:num>
  <w:num w:numId="66" w16cid:durableId="643118139">
    <w:abstractNumId w:val="33"/>
    <w:lvlOverride w:ilvl="0">
      <w:startOverride w:val="1"/>
    </w:lvlOverride>
  </w:num>
  <w:num w:numId="67" w16cid:durableId="820851909">
    <w:abstractNumId w:val="33"/>
    <w:lvlOverride w:ilvl="0">
      <w:startOverride w:val="1"/>
    </w:lvlOverride>
  </w:num>
  <w:num w:numId="68" w16cid:durableId="709648587">
    <w:abstractNumId w:val="33"/>
    <w:lvlOverride w:ilvl="0">
      <w:startOverride w:val="1"/>
    </w:lvlOverride>
  </w:num>
  <w:num w:numId="69" w16cid:durableId="1353799543">
    <w:abstractNumId w:val="36"/>
  </w:num>
  <w:num w:numId="70" w16cid:durableId="1570270110">
    <w:abstractNumId w:val="47"/>
  </w:num>
  <w:num w:numId="71" w16cid:durableId="2125995167">
    <w:abstractNumId w:val="40"/>
  </w:num>
  <w:num w:numId="72" w16cid:durableId="1627851340">
    <w:abstractNumId w:val="34"/>
  </w:num>
  <w:num w:numId="73" w16cid:durableId="1945532808">
    <w:abstractNumId w:val="19"/>
  </w:num>
  <w:num w:numId="74" w16cid:durableId="68447852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027644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32136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06494965">
    <w:abstractNumId w:val="13"/>
  </w:num>
  <w:num w:numId="7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84899085">
    <w:abstractNumId w:val="63"/>
  </w:num>
  <w:num w:numId="81" w16cid:durableId="334573803">
    <w:abstractNumId w:val="8"/>
  </w:num>
  <w:num w:numId="82" w16cid:durableId="669334221">
    <w:abstractNumId w:val="3"/>
  </w:num>
  <w:num w:numId="83" w16cid:durableId="1146627991">
    <w:abstractNumId w:val="2"/>
  </w:num>
  <w:num w:numId="84" w16cid:durableId="1455707828">
    <w:abstractNumId w:val="1"/>
  </w:num>
  <w:num w:numId="85" w16cid:durableId="639962663">
    <w:abstractNumId w:val="0"/>
  </w:num>
  <w:num w:numId="86" w16cid:durableId="209004515">
    <w:abstractNumId w:val="51"/>
  </w:num>
  <w:num w:numId="87" w16cid:durableId="1567379885">
    <w:abstractNumId w:val="51"/>
  </w:num>
  <w:num w:numId="88" w16cid:durableId="562839736">
    <w:abstractNumId w:val="51"/>
  </w:num>
  <w:num w:numId="89" w16cid:durableId="766197436">
    <w:abstractNumId w:val="51"/>
  </w:num>
  <w:num w:numId="90" w16cid:durableId="1048073184">
    <w:abstractNumId w:val="51"/>
  </w:num>
  <w:num w:numId="91" w16cid:durableId="1397632934">
    <w:abstractNumId w:val="51"/>
  </w:num>
  <w:num w:numId="92" w16cid:durableId="1268731356">
    <w:abstractNumId w:val="51"/>
  </w:num>
  <w:num w:numId="93" w16cid:durableId="645935728">
    <w:abstractNumId w:val="51"/>
  </w:num>
  <w:num w:numId="94" w16cid:durableId="1736970032">
    <w:abstractNumId w:val="51"/>
  </w:num>
  <w:num w:numId="95" w16cid:durableId="1474640079">
    <w:abstractNumId w:val="51"/>
  </w:num>
  <w:num w:numId="96" w16cid:durableId="1965964068">
    <w:abstractNumId w:val="51"/>
  </w:num>
  <w:num w:numId="97" w16cid:durableId="234971361">
    <w:abstractNumId w:val="51"/>
  </w:num>
  <w:num w:numId="98" w16cid:durableId="2089492933">
    <w:abstractNumId w:val="51"/>
  </w:num>
  <w:num w:numId="99" w16cid:durableId="1328286747">
    <w:abstractNumId w:val="21"/>
  </w:num>
  <w:num w:numId="100" w16cid:durableId="232014470">
    <w:abstractNumId w:val="64"/>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27B6"/>
    <w:rsid w:val="00006D4B"/>
    <w:rsid w:val="00007C75"/>
    <w:rsid w:val="00012515"/>
    <w:rsid w:val="00013A63"/>
    <w:rsid w:val="00013AB3"/>
    <w:rsid w:val="00013E51"/>
    <w:rsid w:val="0001422B"/>
    <w:rsid w:val="00014378"/>
    <w:rsid w:val="00014CC9"/>
    <w:rsid w:val="00015B91"/>
    <w:rsid w:val="0001707A"/>
    <w:rsid w:val="0001784E"/>
    <w:rsid w:val="00017A78"/>
    <w:rsid w:val="0002016E"/>
    <w:rsid w:val="00020FFF"/>
    <w:rsid w:val="0002209B"/>
    <w:rsid w:val="00022105"/>
    <w:rsid w:val="00022AE3"/>
    <w:rsid w:val="00024809"/>
    <w:rsid w:val="00025B47"/>
    <w:rsid w:val="00026188"/>
    <w:rsid w:val="0002646B"/>
    <w:rsid w:val="0002704A"/>
    <w:rsid w:val="000276E0"/>
    <w:rsid w:val="00027ADE"/>
    <w:rsid w:val="00027E24"/>
    <w:rsid w:val="00031CAB"/>
    <w:rsid w:val="00033287"/>
    <w:rsid w:val="00034037"/>
    <w:rsid w:val="0003545A"/>
    <w:rsid w:val="00035AA4"/>
    <w:rsid w:val="00036F55"/>
    <w:rsid w:val="000377C5"/>
    <w:rsid w:val="00037BD5"/>
    <w:rsid w:val="00037EAF"/>
    <w:rsid w:val="00037F58"/>
    <w:rsid w:val="00040598"/>
    <w:rsid w:val="000424C3"/>
    <w:rsid w:val="00042E11"/>
    <w:rsid w:val="00042F79"/>
    <w:rsid w:val="00045661"/>
    <w:rsid w:val="00046BFD"/>
    <w:rsid w:val="00047150"/>
    <w:rsid w:val="00047770"/>
    <w:rsid w:val="00047A50"/>
    <w:rsid w:val="000508A0"/>
    <w:rsid w:val="00050F89"/>
    <w:rsid w:val="00051415"/>
    <w:rsid w:val="0005259B"/>
    <w:rsid w:val="0005267C"/>
    <w:rsid w:val="0005378C"/>
    <w:rsid w:val="00053BB7"/>
    <w:rsid w:val="00053CA8"/>
    <w:rsid w:val="00054527"/>
    <w:rsid w:val="00054F70"/>
    <w:rsid w:val="0005502F"/>
    <w:rsid w:val="0005537D"/>
    <w:rsid w:val="00056782"/>
    <w:rsid w:val="00056EAE"/>
    <w:rsid w:val="0005751D"/>
    <w:rsid w:val="0006178C"/>
    <w:rsid w:val="00061FE5"/>
    <w:rsid w:val="000639DA"/>
    <w:rsid w:val="000646C5"/>
    <w:rsid w:val="000653E9"/>
    <w:rsid w:val="00065787"/>
    <w:rsid w:val="000718A5"/>
    <w:rsid w:val="00071E9F"/>
    <w:rsid w:val="0007361F"/>
    <w:rsid w:val="00074288"/>
    <w:rsid w:val="0007680C"/>
    <w:rsid w:val="00076D74"/>
    <w:rsid w:val="00076DF4"/>
    <w:rsid w:val="00077C76"/>
    <w:rsid w:val="00077CFC"/>
    <w:rsid w:val="0008142E"/>
    <w:rsid w:val="000817D3"/>
    <w:rsid w:val="00081DC5"/>
    <w:rsid w:val="00082404"/>
    <w:rsid w:val="0008285A"/>
    <w:rsid w:val="00082B29"/>
    <w:rsid w:val="00083BC8"/>
    <w:rsid w:val="000853FD"/>
    <w:rsid w:val="00086137"/>
    <w:rsid w:val="0008706D"/>
    <w:rsid w:val="00090895"/>
    <w:rsid w:val="00092129"/>
    <w:rsid w:val="00092C4C"/>
    <w:rsid w:val="00093094"/>
    <w:rsid w:val="0009338A"/>
    <w:rsid w:val="00093893"/>
    <w:rsid w:val="0009541D"/>
    <w:rsid w:val="0009662D"/>
    <w:rsid w:val="00096872"/>
    <w:rsid w:val="000A0B6B"/>
    <w:rsid w:val="000A0BE8"/>
    <w:rsid w:val="000A32E8"/>
    <w:rsid w:val="000A3B90"/>
    <w:rsid w:val="000A3CC1"/>
    <w:rsid w:val="000A3FC9"/>
    <w:rsid w:val="000A599C"/>
    <w:rsid w:val="000A6B17"/>
    <w:rsid w:val="000B0419"/>
    <w:rsid w:val="000B0E06"/>
    <w:rsid w:val="000B27D7"/>
    <w:rsid w:val="000B2990"/>
    <w:rsid w:val="000B33BB"/>
    <w:rsid w:val="000B34D2"/>
    <w:rsid w:val="000B6021"/>
    <w:rsid w:val="000B7109"/>
    <w:rsid w:val="000B7340"/>
    <w:rsid w:val="000C1147"/>
    <w:rsid w:val="000C42C9"/>
    <w:rsid w:val="000C4DF2"/>
    <w:rsid w:val="000C5C11"/>
    <w:rsid w:val="000C62AF"/>
    <w:rsid w:val="000C6340"/>
    <w:rsid w:val="000C6E4F"/>
    <w:rsid w:val="000D0CE4"/>
    <w:rsid w:val="000D0E47"/>
    <w:rsid w:val="000D1FE0"/>
    <w:rsid w:val="000D2399"/>
    <w:rsid w:val="000D2C0D"/>
    <w:rsid w:val="000D2D92"/>
    <w:rsid w:val="000D3253"/>
    <w:rsid w:val="000D3997"/>
    <w:rsid w:val="000D41DC"/>
    <w:rsid w:val="000D44EA"/>
    <w:rsid w:val="000D471B"/>
    <w:rsid w:val="000D595D"/>
    <w:rsid w:val="000D627C"/>
    <w:rsid w:val="000E0115"/>
    <w:rsid w:val="000E03C8"/>
    <w:rsid w:val="000E0427"/>
    <w:rsid w:val="000E2190"/>
    <w:rsid w:val="000E22D0"/>
    <w:rsid w:val="000E4AE7"/>
    <w:rsid w:val="000E4B77"/>
    <w:rsid w:val="000E4D4F"/>
    <w:rsid w:val="000E5C4B"/>
    <w:rsid w:val="000E5C61"/>
    <w:rsid w:val="000E6E14"/>
    <w:rsid w:val="000E7ACA"/>
    <w:rsid w:val="000F072C"/>
    <w:rsid w:val="000F3D30"/>
    <w:rsid w:val="0010001D"/>
    <w:rsid w:val="0010003D"/>
    <w:rsid w:val="00100313"/>
    <w:rsid w:val="00100396"/>
    <w:rsid w:val="00100D35"/>
    <w:rsid w:val="00100F1D"/>
    <w:rsid w:val="00102485"/>
    <w:rsid w:val="00102D60"/>
    <w:rsid w:val="0010484F"/>
    <w:rsid w:val="001048B7"/>
    <w:rsid w:val="00105A64"/>
    <w:rsid w:val="00107CCD"/>
    <w:rsid w:val="00110046"/>
    <w:rsid w:val="00110835"/>
    <w:rsid w:val="0011110B"/>
    <w:rsid w:val="001127A8"/>
    <w:rsid w:val="00112A38"/>
    <w:rsid w:val="00117858"/>
    <w:rsid w:val="0012041E"/>
    <w:rsid w:val="001217A0"/>
    <w:rsid w:val="00121F9C"/>
    <w:rsid w:val="0012291E"/>
    <w:rsid w:val="00123062"/>
    <w:rsid w:val="001232F4"/>
    <w:rsid w:val="00123F0C"/>
    <w:rsid w:val="0012740C"/>
    <w:rsid w:val="001275B3"/>
    <w:rsid w:val="00130E96"/>
    <w:rsid w:val="00131DDC"/>
    <w:rsid w:val="00131F46"/>
    <w:rsid w:val="00132581"/>
    <w:rsid w:val="00132582"/>
    <w:rsid w:val="001326A2"/>
    <w:rsid w:val="0013378F"/>
    <w:rsid w:val="00134BC6"/>
    <w:rsid w:val="001352F2"/>
    <w:rsid w:val="00137478"/>
    <w:rsid w:val="001419D3"/>
    <w:rsid w:val="00141A3D"/>
    <w:rsid w:val="00142001"/>
    <w:rsid w:val="001433B2"/>
    <w:rsid w:val="0014357A"/>
    <w:rsid w:val="00143AFF"/>
    <w:rsid w:val="00144389"/>
    <w:rsid w:val="001454DA"/>
    <w:rsid w:val="00145ABD"/>
    <w:rsid w:val="0014635A"/>
    <w:rsid w:val="0014686F"/>
    <w:rsid w:val="001468C9"/>
    <w:rsid w:val="001472EE"/>
    <w:rsid w:val="001501B5"/>
    <w:rsid w:val="00150C94"/>
    <w:rsid w:val="00151186"/>
    <w:rsid w:val="001511F7"/>
    <w:rsid w:val="0015173A"/>
    <w:rsid w:val="00152172"/>
    <w:rsid w:val="0015218B"/>
    <w:rsid w:val="001538BC"/>
    <w:rsid w:val="001542B7"/>
    <w:rsid w:val="00157371"/>
    <w:rsid w:val="00160555"/>
    <w:rsid w:val="00160624"/>
    <w:rsid w:val="00160E3E"/>
    <w:rsid w:val="00161980"/>
    <w:rsid w:val="00164743"/>
    <w:rsid w:val="0016502D"/>
    <w:rsid w:val="00165A6B"/>
    <w:rsid w:val="001703C7"/>
    <w:rsid w:val="00171786"/>
    <w:rsid w:val="001725DD"/>
    <w:rsid w:val="00172BA5"/>
    <w:rsid w:val="00172E08"/>
    <w:rsid w:val="00173BBA"/>
    <w:rsid w:val="00173FC1"/>
    <w:rsid w:val="00174492"/>
    <w:rsid w:val="001770D0"/>
    <w:rsid w:val="00177192"/>
    <w:rsid w:val="00181497"/>
    <w:rsid w:val="00182540"/>
    <w:rsid w:val="00184909"/>
    <w:rsid w:val="00185A99"/>
    <w:rsid w:val="00185B45"/>
    <w:rsid w:val="00186FD4"/>
    <w:rsid w:val="001903A7"/>
    <w:rsid w:val="00192378"/>
    <w:rsid w:val="00192594"/>
    <w:rsid w:val="001933C0"/>
    <w:rsid w:val="001946F2"/>
    <w:rsid w:val="00194E1B"/>
    <w:rsid w:val="00194E73"/>
    <w:rsid w:val="00196CC9"/>
    <w:rsid w:val="00196F7C"/>
    <w:rsid w:val="00197FFC"/>
    <w:rsid w:val="001A025E"/>
    <w:rsid w:val="001A0B21"/>
    <w:rsid w:val="001A12D0"/>
    <w:rsid w:val="001A14AD"/>
    <w:rsid w:val="001A2527"/>
    <w:rsid w:val="001A3330"/>
    <w:rsid w:val="001A4B16"/>
    <w:rsid w:val="001A5412"/>
    <w:rsid w:val="001A585F"/>
    <w:rsid w:val="001A6A56"/>
    <w:rsid w:val="001B011C"/>
    <w:rsid w:val="001B0681"/>
    <w:rsid w:val="001B1332"/>
    <w:rsid w:val="001B1F01"/>
    <w:rsid w:val="001B2347"/>
    <w:rsid w:val="001B30AA"/>
    <w:rsid w:val="001B31ED"/>
    <w:rsid w:val="001B3B2F"/>
    <w:rsid w:val="001B51C7"/>
    <w:rsid w:val="001B5E1E"/>
    <w:rsid w:val="001B66CE"/>
    <w:rsid w:val="001B74FE"/>
    <w:rsid w:val="001B7B5B"/>
    <w:rsid w:val="001C163D"/>
    <w:rsid w:val="001C1AA6"/>
    <w:rsid w:val="001C2BB7"/>
    <w:rsid w:val="001C2C98"/>
    <w:rsid w:val="001C2DB4"/>
    <w:rsid w:val="001C2DFA"/>
    <w:rsid w:val="001C4150"/>
    <w:rsid w:val="001C44C0"/>
    <w:rsid w:val="001C4B4D"/>
    <w:rsid w:val="001C5AA3"/>
    <w:rsid w:val="001C668D"/>
    <w:rsid w:val="001C7769"/>
    <w:rsid w:val="001C7D4D"/>
    <w:rsid w:val="001D056D"/>
    <w:rsid w:val="001D0583"/>
    <w:rsid w:val="001D069E"/>
    <w:rsid w:val="001D0E06"/>
    <w:rsid w:val="001D2096"/>
    <w:rsid w:val="001D26DD"/>
    <w:rsid w:val="001D2F60"/>
    <w:rsid w:val="001D4004"/>
    <w:rsid w:val="001D6936"/>
    <w:rsid w:val="001D6B87"/>
    <w:rsid w:val="001D7501"/>
    <w:rsid w:val="001D7C49"/>
    <w:rsid w:val="001E19CC"/>
    <w:rsid w:val="001E1E9B"/>
    <w:rsid w:val="001E22BA"/>
    <w:rsid w:val="001E237E"/>
    <w:rsid w:val="001E272F"/>
    <w:rsid w:val="001E2A21"/>
    <w:rsid w:val="001E54B8"/>
    <w:rsid w:val="001E591C"/>
    <w:rsid w:val="001E705A"/>
    <w:rsid w:val="001F0092"/>
    <w:rsid w:val="001F011B"/>
    <w:rsid w:val="001F1796"/>
    <w:rsid w:val="001F17FE"/>
    <w:rsid w:val="001F2385"/>
    <w:rsid w:val="001F256B"/>
    <w:rsid w:val="001F295F"/>
    <w:rsid w:val="001F2EC6"/>
    <w:rsid w:val="001F33AB"/>
    <w:rsid w:val="001F3DE9"/>
    <w:rsid w:val="001F62CA"/>
    <w:rsid w:val="001F68EC"/>
    <w:rsid w:val="001F6CE5"/>
    <w:rsid w:val="002008EE"/>
    <w:rsid w:val="00200EDE"/>
    <w:rsid w:val="00202208"/>
    <w:rsid w:val="00202EA9"/>
    <w:rsid w:val="002032C5"/>
    <w:rsid w:val="00203A94"/>
    <w:rsid w:val="00203FD6"/>
    <w:rsid w:val="002053A7"/>
    <w:rsid w:val="002068B8"/>
    <w:rsid w:val="002068F5"/>
    <w:rsid w:val="00207D71"/>
    <w:rsid w:val="00210A7D"/>
    <w:rsid w:val="00212ED5"/>
    <w:rsid w:val="0021388D"/>
    <w:rsid w:val="00214409"/>
    <w:rsid w:val="002144BB"/>
    <w:rsid w:val="00216848"/>
    <w:rsid w:val="00217AEC"/>
    <w:rsid w:val="002202FC"/>
    <w:rsid w:val="00220695"/>
    <w:rsid w:val="00221560"/>
    <w:rsid w:val="00221B16"/>
    <w:rsid w:val="00221B3D"/>
    <w:rsid w:val="00221C42"/>
    <w:rsid w:val="002220EC"/>
    <w:rsid w:val="00222EDA"/>
    <w:rsid w:val="002241D5"/>
    <w:rsid w:val="0022435A"/>
    <w:rsid w:val="00224BFC"/>
    <w:rsid w:val="00224DE6"/>
    <w:rsid w:val="0022621A"/>
    <w:rsid w:val="00226A07"/>
    <w:rsid w:val="00226A77"/>
    <w:rsid w:val="00227166"/>
    <w:rsid w:val="00227B79"/>
    <w:rsid w:val="00227DFF"/>
    <w:rsid w:val="002303CF"/>
    <w:rsid w:val="00230432"/>
    <w:rsid w:val="00230A4A"/>
    <w:rsid w:val="00230CF2"/>
    <w:rsid w:val="00230D18"/>
    <w:rsid w:val="0023101C"/>
    <w:rsid w:val="00232B5C"/>
    <w:rsid w:val="002348DC"/>
    <w:rsid w:val="00235086"/>
    <w:rsid w:val="00235A77"/>
    <w:rsid w:val="00235D31"/>
    <w:rsid w:val="0023690B"/>
    <w:rsid w:val="00236E78"/>
    <w:rsid w:val="0023700E"/>
    <w:rsid w:val="002377A1"/>
    <w:rsid w:val="0024065D"/>
    <w:rsid w:val="002411FC"/>
    <w:rsid w:val="00242E5E"/>
    <w:rsid w:val="002437CA"/>
    <w:rsid w:val="00243FDD"/>
    <w:rsid w:val="002441B1"/>
    <w:rsid w:val="0024432C"/>
    <w:rsid w:val="00244BB8"/>
    <w:rsid w:val="00244C6D"/>
    <w:rsid w:val="00244FE6"/>
    <w:rsid w:val="002460CC"/>
    <w:rsid w:val="00246354"/>
    <w:rsid w:val="002471D1"/>
    <w:rsid w:val="00250720"/>
    <w:rsid w:val="00251046"/>
    <w:rsid w:val="00251779"/>
    <w:rsid w:val="0025378A"/>
    <w:rsid w:val="00254968"/>
    <w:rsid w:val="00254C76"/>
    <w:rsid w:val="00254EB5"/>
    <w:rsid w:val="00255A79"/>
    <w:rsid w:val="00255CCA"/>
    <w:rsid w:val="0025624E"/>
    <w:rsid w:val="00256D0E"/>
    <w:rsid w:val="00256D3B"/>
    <w:rsid w:val="002577FF"/>
    <w:rsid w:val="00257EA8"/>
    <w:rsid w:val="0026057C"/>
    <w:rsid w:val="00261665"/>
    <w:rsid w:val="00261FC7"/>
    <w:rsid w:val="002635CA"/>
    <w:rsid w:val="0026467F"/>
    <w:rsid w:val="00264725"/>
    <w:rsid w:val="00264B33"/>
    <w:rsid w:val="00264D0B"/>
    <w:rsid w:val="002657B5"/>
    <w:rsid w:val="00265CCB"/>
    <w:rsid w:val="002661A0"/>
    <w:rsid w:val="00266624"/>
    <w:rsid w:val="00266B3E"/>
    <w:rsid w:val="00270F12"/>
    <w:rsid w:val="00272ED3"/>
    <w:rsid w:val="00272F75"/>
    <w:rsid w:val="00273D22"/>
    <w:rsid w:val="00273FCD"/>
    <w:rsid w:val="00274CFF"/>
    <w:rsid w:val="002756CC"/>
    <w:rsid w:val="00275AF0"/>
    <w:rsid w:val="00276B4E"/>
    <w:rsid w:val="00277285"/>
    <w:rsid w:val="0028048E"/>
    <w:rsid w:val="00280B56"/>
    <w:rsid w:val="002820D4"/>
    <w:rsid w:val="00282BFF"/>
    <w:rsid w:val="00284404"/>
    <w:rsid w:val="00284D8C"/>
    <w:rsid w:val="00284E35"/>
    <w:rsid w:val="00286EDD"/>
    <w:rsid w:val="0028716A"/>
    <w:rsid w:val="00287611"/>
    <w:rsid w:val="00287D6C"/>
    <w:rsid w:val="00287F27"/>
    <w:rsid w:val="00291290"/>
    <w:rsid w:val="00291C00"/>
    <w:rsid w:val="002920FA"/>
    <w:rsid w:val="0029218A"/>
    <w:rsid w:val="002939EF"/>
    <w:rsid w:val="00294F86"/>
    <w:rsid w:val="002954C1"/>
    <w:rsid w:val="00295D14"/>
    <w:rsid w:val="00296344"/>
    <w:rsid w:val="00296A28"/>
    <w:rsid w:val="002A02A0"/>
    <w:rsid w:val="002A0F68"/>
    <w:rsid w:val="002A1BC0"/>
    <w:rsid w:val="002A39B8"/>
    <w:rsid w:val="002A3FB6"/>
    <w:rsid w:val="002A5D96"/>
    <w:rsid w:val="002A5F93"/>
    <w:rsid w:val="002A6975"/>
    <w:rsid w:val="002A6F61"/>
    <w:rsid w:val="002A739E"/>
    <w:rsid w:val="002B00CA"/>
    <w:rsid w:val="002B22AA"/>
    <w:rsid w:val="002B268A"/>
    <w:rsid w:val="002B34C3"/>
    <w:rsid w:val="002B559C"/>
    <w:rsid w:val="002B57FC"/>
    <w:rsid w:val="002B668F"/>
    <w:rsid w:val="002B78BA"/>
    <w:rsid w:val="002C1479"/>
    <w:rsid w:val="002C1D95"/>
    <w:rsid w:val="002C4D11"/>
    <w:rsid w:val="002C5035"/>
    <w:rsid w:val="002C6C08"/>
    <w:rsid w:val="002C709E"/>
    <w:rsid w:val="002C7225"/>
    <w:rsid w:val="002C7DB9"/>
    <w:rsid w:val="002D00A5"/>
    <w:rsid w:val="002D0198"/>
    <w:rsid w:val="002D01F2"/>
    <w:rsid w:val="002D047B"/>
    <w:rsid w:val="002D1FB3"/>
    <w:rsid w:val="002D20AA"/>
    <w:rsid w:val="002D26B2"/>
    <w:rsid w:val="002D2771"/>
    <w:rsid w:val="002D41A3"/>
    <w:rsid w:val="002D66CF"/>
    <w:rsid w:val="002D6DEF"/>
    <w:rsid w:val="002E0E42"/>
    <w:rsid w:val="002E24EC"/>
    <w:rsid w:val="002E2564"/>
    <w:rsid w:val="002E3BDD"/>
    <w:rsid w:val="002E455F"/>
    <w:rsid w:val="002E4767"/>
    <w:rsid w:val="002E4EE8"/>
    <w:rsid w:val="002E6D18"/>
    <w:rsid w:val="002E78EB"/>
    <w:rsid w:val="002E7A91"/>
    <w:rsid w:val="002E7ED1"/>
    <w:rsid w:val="002F038E"/>
    <w:rsid w:val="002F0A69"/>
    <w:rsid w:val="002F10D0"/>
    <w:rsid w:val="002F220E"/>
    <w:rsid w:val="002F2484"/>
    <w:rsid w:val="002F3545"/>
    <w:rsid w:val="002F414A"/>
    <w:rsid w:val="002F4156"/>
    <w:rsid w:val="002F499E"/>
    <w:rsid w:val="002F55DA"/>
    <w:rsid w:val="002F5E2C"/>
    <w:rsid w:val="002F7026"/>
    <w:rsid w:val="002F74BF"/>
    <w:rsid w:val="002F7C22"/>
    <w:rsid w:val="00300531"/>
    <w:rsid w:val="003020BD"/>
    <w:rsid w:val="00302695"/>
    <w:rsid w:val="00303327"/>
    <w:rsid w:val="00303AEA"/>
    <w:rsid w:val="00305435"/>
    <w:rsid w:val="00305A1C"/>
    <w:rsid w:val="00305C74"/>
    <w:rsid w:val="00305CA2"/>
    <w:rsid w:val="00306495"/>
    <w:rsid w:val="0030657C"/>
    <w:rsid w:val="0030698D"/>
    <w:rsid w:val="003073CA"/>
    <w:rsid w:val="00310608"/>
    <w:rsid w:val="003135AF"/>
    <w:rsid w:val="00313D9B"/>
    <w:rsid w:val="00314E72"/>
    <w:rsid w:val="003161B5"/>
    <w:rsid w:val="0031621F"/>
    <w:rsid w:val="00323408"/>
    <w:rsid w:val="00323648"/>
    <w:rsid w:val="00323B67"/>
    <w:rsid w:val="00323F22"/>
    <w:rsid w:val="00324D82"/>
    <w:rsid w:val="00325D0D"/>
    <w:rsid w:val="00325E7E"/>
    <w:rsid w:val="003268DD"/>
    <w:rsid w:val="00327332"/>
    <w:rsid w:val="00331EEF"/>
    <w:rsid w:val="0033203E"/>
    <w:rsid w:val="003324B5"/>
    <w:rsid w:val="00334116"/>
    <w:rsid w:val="003341F8"/>
    <w:rsid w:val="00334AEC"/>
    <w:rsid w:val="00337DD3"/>
    <w:rsid w:val="00340AFF"/>
    <w:rsid w:val="00340E38"/>
    <w:rsid w:val="00341242"/>
    <w:rsid w:val="003447A4"/>
    <w:rsid w:val="00345189"/>
    <w:rsid w:val="00345473"/>
    <w:rsid w:val="00345DB9"/>
    <w:rsid w:val="003470B8"/>
    <w:rsid w:val="003470C4"/>
    <w:rsid w:val="003476A9"/>
    <w:rsid w:val="0035054A"/>
    <w:rsid w:val="00351EAC"/>
    <w:rsid w:val="0035419C"/>
    <w:rsid w:val="003554F9"/>
    <w:rsid w:val="003556CE"/>
    <w:rsid w:val="003565FC"/>
    <w:rsid w:val="00356EBF"/>
    <w:rsid w:val="00357305"/>
    <w:rsid w:val="0035798E"/>
    <w:rsid w:val="00357CA1"/>
    <w:rsid w:val="003600A6"/>
    <w:rsid w:val="00360B68"/>
    <w:rsid w:val="0036134E"/>
    <w:rsid w:val="00362E6B"/>
    <w:rsid w:val="0036310D"/>
    <w:rsid w:val="0036332C"/>
    <w:rsid w:val="003641E4"/>
    <w:rsid w:val="00365B3C"/>
    <w:rsid w:val="00366163"/>
    <w:rsid w:val="003664CE"/>
    <w:rsid w:val="00366C5A"/>
    <w:rsid w:val="003676F9"/>
    <w:rsid w:val="003700A9"/>
    <w:rsid w:val="00370185"/>
    <w:rsid w:val="00370AB9"/>
    <w:rsid w:val="003725EA"/>
    <w:rsid w:val="00372D2B"/>
    <w:rsid w:val="00374AAE"/>
    <w:rsid w:val="00374EA5"/>
    <w:rsid w:val="0037645C"/>
    <w:rsid w:val="00377E84"/>
    <w:rsid w:val="00381299"/>
    <w:rsid w:val="0038150B"/>
    <w:rsid w:val="00381A9C"/>
    <w:rsid w:val="00382D06"/>
    <w:rsid w:val="0038469D"/>
    <w:rsid w:val="003855A4"/>
    <w:rsid w:val="00385811"/>
    <w:rsid w:val="003861B6"/>
    <w:rsid w:val="003863EE"/>
    <w:rsid w:val="0038717E"/>
    <w:rsid w:val="003878BB"/>
    <w:rsid w:val="0039003C"/>
    <w:rsid w:val="0039140D"/>
    <w:rsid w:val="0039144A"/>
    <w:rsid w:val="00391451"/>
    <w:rsid w:val="00392000"/>
    <w:rsid w:val="00392FE5"/>
    <w:rsid w:val="00393019"/>
    <w:rsid w:val="00393657"/>
    <w:rsid w:val="00394AD6"/>
    <w:rsid w:val="00394BF9"/>
    <w:rsid w:val="00395AE6"/>
    <w:rsid w:val="003978B7"/>
    <w:rsid w:val="003A1911"/>
    <w:rsid w:val="003A192D"/>
    <w:rsid w:val="003A1EB1"/>
    <w:rsid w:val="003A417E"/>
    <w:rsid w:val="003A706D"/>
    <w:rsid w:val="003A7A7E"/>
    <w:rsid w:val="003A7D30"/>
    <w:rsid w:val="003B000A"/>
    <w:rsid w:val="003B0486"/>
    <w:rsid w:val="003B0E89"/>
    <w:rsid w:val="003B1860"/>
    <w:rsid w:val="003B402E"/>
    <w:rsid w:val="003B50BD"/>
    <w:rsid w:val="003B51CE"/>
    <w:rsid w:val="003B5735"/>
    <w:rsid w:val="003B638C"/>
    <w:rsid w:val="003B7765"/>
    <w:rsid w:val="003C02F4"/>
    <w:rsid w:val="003C03DC"/>
    <w:rsid w:val="003C1D1A"/>
    <w:rsid w:val="003C240D"/>
    <w:rsid w:val="003C3102"/>
    <w:rsid w:val="003C339D"/>
    <w:rsid w:val="003C4769"/>
    <w:rsid w:val="003C47E0"/>
    <w:rsid w:val="003C48CD"/>
    <w:rsid w:val="003C5B7B"/>
    <w:rsid w:val="003C66A5"/>
    <w:rsid w:val="003C67D3"/>
    <w:rsid w:val="003C6E8E"/>
    <w:rsid w:val="003C6F10"/>
    <w:rsid w:val="003C7400"/>
    <w:rsid w:val="003C75F6"/>
    <w:rsid w:val="003D1608"/>
    <w:rsid w:val="003D359A"/>
    <w:rsid w:val="003D3B5F"/>
    <w:rsid w:val="003D6388"/>
    <w:rsid w:val="003D664D"/>
    <w:rsid w:val="003D6B41"/>
    <w:rsid w:val="003D7012"/>
    <w:rsid w:val="003E130D"/>
    <w:rsid w:val="003E30BC"/>
    <w:rsid w:val="003E3419"/>
    <w:rsid w:val="003E3F93"/>
    <w:rsid w:val="003E4083"/>
    <w:rsid w:val="003E60F2"/>
    <w:rsid w:val="003E691E"/>
    <w:rsid w:val="003F010C"/>
    <w:rsid w:val="003F0F49"/>
    <w:rsid w:val="003F191C"/>
    <w:rsid w:val="003F2572"/>
    <w:rsid w:val="003F3289"/>
    <w:rsid w:val="003F3438"/>
    <w:rsid w:val="003F3C05"/>
    <w:rsid w:val="003F4C11"/>
    <w:rsid w:val="003F5213"/>
    <w:rsid w:val="003F5BE0"/>
    <w:rsid w:val="003F65C2"/>
    <w:rsid w:val="003F68B7"/>
    <w:rsid w:val="003F73F3"/>
    <w:rsid w:val="003F782A"/>
    <w:rsid w:val="003F7D08"/>
    <w:rsid w:val="0040029B"/>
    <w:rsid w:val="0040179E"/>
    <w:rsid w:val="004032CA"/>
    <w:rsid w:val="00403317"/>
    <w:rsid w:val="004036F3"/>
    <w:rsid w:val="00403B45"/>
    <w:rsid w:val="0040549D"/>
    <w:rsid w:val="00405B40"/>
    <w:rsid w:val="00406664"/>
    <w:rsid w:val="0040676D"/>
    <w:rsid w:val="0040722A"/>
    <w:rsid w:val="004102A3"/>
    <w:rsid w:val="00410A7B"/>
    <w:rsid w:val="00410EEA"/>
    <w:rsid w:val="00411200"/>
    <w:rsid w:val="004119AF"/>
    <w:rsid w:val="00412670"/>
    <w:rsid w:val="0041407E"/>
    <w:rsid w:val="004142F4"/>
    <w:rsid w:val="0041455E"/>
    <w:rsid w:val="00415C13"/>
    <w:rsid w:val="00415DEE"/>
    <w:rsid w:val="004171C1"/>
    <w:rsid w:val="00420963"/>
    <w:rsid w:val="00421650"/>
    <w:rsid w:val="004250E0"/>
    <w:rsid w:val="00425505"/>
    <w:rsid w:val="00425DE1"/>
    <w:rsid w:val="004265AD"/>
    <w:rsid w:val="00427D1B"/>
    <w:rsid w:val="004305B9"/>
    <w:rsid w:val="0043121A"/>
    <w:rsid w:val="0043214C"/>
    <w:rsid w:val="00432F7A"/>
    <w:rsid w:val="00436415"/>
    <w:rsid w:val="00436878"/>
    <w:rsid w:val="0043697E"/>
    <w:rsid w:val="004407FA"/>
    <w:rsid w:val="00440A8B"/>
    <w:rsid w:val="00441498"/>
    <w:rsid w:val="00441543"/>
    <w:rsid w:val="00442930"/>
    <w:rsid w:val="0044293D"/>
    <w:rsid w:val="00442D21"/>
    <w:rsid w:val="00444208"/>
    <w:rsid w:val="00450541"/>
    <w:rsid w:val="004510F7"/>
    <w:rsid w:val="00451790"/>
    <w:rsid w:val="00451AC8"/>
    <w:rsid w:val="0045311F"/>
    <w:rsid w:val="00453777"/>
    <w:rsid w:val="00453825"/>
    <w:rsid w:val="00454722"/>
    <w:rsid w:val="00456E91"/>
    <w:rsid w:val="00457031"/>
    <w:rsid w:val="004573C6"/>
    <w:rsid w:val="00457647"/>
    <w:rsid w:val="004576F9"/>
    <w:rsid w:val="00457780"/>
    <w:rsid w:val="00460175"/>
    <w:rsid w:val="00460619"/>
    <w:rsid w:val="00460FD6"/>
    <w:rsid w:val="004628AC"/>
    <w:rsid w:val="00462AEA"/>
    <w:rsid w:val="0046375F"/>
    <w:rsid w:val="00463B15"/>
    <w:rsid w:val="00465A41"/>
    <w:rsid w:val="00466962"/>
    <w:rsid w:val="004701EE"/>
    <w:rsid w:val="004718A2"/>
    <w:rsid w:val="00472DDC"/>
    <w:rsid w:val="0047340E"/>
    <w:rsid w:val="00473DC7"/>
    <w:rsid w:val="00475075"/>
    <w:rsid w:val="00475DA2"/>
    <w:rsid w:val="004762C6"/>
    <w:rsid w:val="004779D2"/>
    <w:rsid w:val="00477DB2"/>
    <w:rsid w:val="004803F5"/>
    <w:rsid w:val="00480616"/>
    <w:rsid w:val="00480A8D"/>
    <w:rsid w:val="00480E00"/>
    <w:rsid w:val="004823F2"/>
    <w:rsid w:val="00482918"/>
    <w:rsid w:val="0048394F"/>
    <w:rsid w:val="0048478E"/>
    <w:rsid w:val="004849B4"/>
    <w:rsid w:val="00484A87"/>
    <w:rsid w:val="00485CBF"/>
    <w:rsid w:val="00487264"/>
    <w:rsid w:val="00487453"/>
    <w:rsid w:val="0049168C"/>
    <w:rsid w:val="00491718"/>
    <w:rsid w:val="00491B87"/>
    <w:rsid w:val="00493F58"/>
    <w:rsid w:val="0049460D"/>
    <w:rsid w:val="00495048"/>
    <w:rsid w:val="004968C1"/>
    <w:rsid w:val="00496E13"/>
    <w:rsid w:val="004A09C7"/>
    <w:rsid w:val="004A0F04"/>
    <w:rsid w:val="004A16FD"/>
    <w:rsid w:val="004A2229"/>
    <w:rsid w:val="004A2A2D"/>
    <w:rsid w:val="004A2AFE"/>
    <w:rsid w:val="004A48EB"/>
    <w:rsid w:val="004A49D3"/>
    <w:rsid w:val="004A63A6"/>
    <w:rsid w:val="004A63DC"/>
    <w:rsid w:val="004A7A48"/>
    <w:rsid w:val="004B0C84"/>
    <w:rsid w:val="004B1C21"/>
    <w:rsid w:val="004B1D9B"/>
    <w:rsid w:val="004B1E06"/>
    <w:rsid w:val="004B39C7"/>
    <w:rsid w:val="004B3DC7"/>
    <w:rsid w:val="004B4DDA"/>
    <w:rsid w:val="004B58E0"/>
    <w:rsid w:val="004B594B"/>
    <w:rsid w:val="004C2F61"/>
    <w:rsid w:val="004C3608"/>
    <w:rsid w:val="004C51E6"/>
    <w:rsid w:val="004C75C1"/>
    <w:rsid w:val="004D04F3"/>
    <w:rsid w:val="004D07CD"/>
    <w:rsid w:val="004D213E"/>
    <w:rsid w:val="004D306B"/>
    <w:rsid w:val="004D308B"/>
    <w:rsid w:val="004D3C73"/>
    <w:rsid w:val="004D4B38"/>
    <w:rsid w:val="004D5020"/>
    <w:rsid w:val="004D6388"/>
    <w:rsid w:val="004E3B98"/>
    <w:rsid w:val="004E4815"/>
    <w:rsid w:val="004E584C"/>
    <w:rsid w:val="004E5C4D"/>
    <w:rsid w:val="004E5C70"/>
    <w:rsid w:val="004E78B2"/>
    <w:rsid w:val="004E79F3"/>
    <w:rsid w:val="004E7A4F"/>
    <w:rsid w:val="004F0035"/>
    <w:rsid w:val="004F125C"/>
    <w:rsid w:val="004F12D4"/>
    <w:rsid w:val="004F259F"/>
    <w:rsid w:val="004F3E8A"/>
    <w:rsid w:val="004F4144"/>
    <w:rsid w:val="004F46B0"/>
    <w:rsid w:val="004F5580"/>
    <w:rsid w:val="004F5AC4"/>
    <w:rsid w:val="004F5D1F"/>
    <w:rsid w:val="004F6FAA"/>
    <w:rsid w:val="004F7336"/>
    <w:rsid w:val="004F7403"/>
    <w:rsid w:val="0050062A"/>
    <w:rsid w:val="00500B14"/>
    <w:rsid w:val="00500BC9"/>
    <w:rsid w:val="0050207A"/>
    <w:rsid w:val="00502235"/>
    <w:rsid w:val="005023AD"/>
    <w:rsid w:val="005027DE"/>
    <w:rsid w:val="00502E53"/>
    <w:rsid w:val="0050301C"/>
    <w:rsid w:val="0050397C"/>
    <w:rsid w:val="00505A17"/>
    <w:rsid w:val="005069E0"/>
    <w:rsid w:val="005115BC"/>
    <w:rsid w:val="0051345E"/>
    <w:rsid w:val="005137D4"/>
    <w:rsid w:val="00514174"/>
    <w:rsid w:val="0051436F"/>
    <w:rsid w:val="00515BAD"/>
    <w:rsid w:val="00516025"/>
    <w:rsid w:val="005161F0"/>
    <w:rsid w:val="00516CAB"/>
    <w:rsid w:val="005174AD"/>
    <w:rsid w:val="00517670"/>
    <w:rsid w:val="0051768A"/>
    <w:rsid w:val="00520C80"/>
    <w:rsid w:val="005211D3"/>
    <w:rsid w:val="00521B09"/>
    <w:rsid w:val="0052293E"/>
    <w:rsid w:val="005229B1"/>
    <w:rsid w:val="00523AD6"/>
    <w:rsid w:val="005246D5"/>
    <w:rsid w:val="00524B52"/>
    <w:rsid w:val="00524E2B"/>
    <w:rsid w:val="00526334"/>
    <w:rsid w:val="00527C73"/>
    <w:rsid w:val="005319A0"/>
    <w:rsid w:val="005330ED"/>
    <w:rsid w:val="005339A9"/>
    <w:rsid w:val="00533C5E"/>
    <w:rsid w:val="00535B8D"/>
    <w:rsid w:val="00536F2D"/>
    <w:rsid w:val="0053723C"/>
    <w:rsid w:val="00537248"/>
    <w:rsid w:val="00537C29"/>
    <w:rsid w:val="00537E56"/>
    <w:rsid w:val="005400CB"/>
    <w:rsid w:val="00540AD3"/>
    <w:rsid w:val="00540EE6"/>
    <w:rsid w:val="0054118C"/>
    <w:rsid w:val="00541F4E"/>
    <w:rsid w:val="0054262D"/>
    <w:rsid w:val="0054276B"/>
    <w:rsid w:val="00543446"/>
    <w:rsid w:val="005434A0"/>
    <w:rsid w:val="005436C3"/>
    <w:rsid w:val="00543F6C"/>
    <w:rsid w:val="005443AE"/>
    <w:rsid w:val="00545647"/>
    <w:rsid w:val="0054606B"/>
    <w:rsid w:val="00546347"/>
    <w:rsid w:val="005470E0"/>
    <w:rsid w:val="00552FBD"/>
    <w:rsid w:val="00553119"/>
    <w:rsid w:val="00553705"/>
    <w:rsid w:val="00555D97"/>
    <w:rsid w:val="00557D04"/>
    <w:rsid w:val="005603A3"/>
    <w:rsid w:val="00561767"/>
    <w:rsid w:val="005620C6"/>
    <w:rsid w:val="0056231D"/>
    <w:rsid w:val="005627DE"/>
    <w:rsid w:val="00562894"/>
    <w:rsid w:val="00562DBA"/>
    <w:rsid w:val="00564A2C"/>
    <w:rsid w:val="00565C2C"/>
    <w:rsid w:val="0056717B"/>
    <w:rsid w:val="005673AE"/>
    <w:rsid w:val="00567597"/>
    <w:rsid w:val="00570751"/>
    <w:rsid w:val="005715E3"/>
    <w:rsid w:val="00571B38"/>
    <w:rsid w:val="005731D6"/>
    <w:rsid w:val="00573852"/>
    <w:rsid w:val="00574628"/>
    <w:rsid w:val="00574893"/>
    <w:rsid w:val="005748F5"/>
    <w:rsid w:val="005756FF"/>
    <w:rsid w:val="00575BF6"/>
    <w:rsid w:val="00577A65"/>
    <w:rsid w:val="005800B5"/>
    <w:rsid w:val="00580D93"/>
    <w:rsid w:val="00580FC5"/>
    <w:rsid w:val="00582B53"/>
    <w:rsid w:val="005834DB"/>
    <w:rsid w:val="00583944"/>
    <w:rsid w:val="0058457C"/>
    <w:rsid w:val="00585636"/>
    <w:rsid w:val="005856ED"/>
    <w:rsid w:val="00585864"/>
    <w:rsid w:val="00587083"/>
    <w:rsid w:val="0058734A"/>
    <w:rsid w:val="00587372"/>
    <w:rsid w:val="00587A40"/>
    <w:rsid w:val="00587B0D"/>
    <w:rsid w:val="00587B6B"/>
    <w:rsid w:val="005908A2"/>
    <w:rsid w:val="00592E45"/>
    <w:rsid w:val="00593579"/>
    <w:rsid w:val="005947A9"/>
    <w:rsid w:val="00594AE7"/>
    <w:rsid w:val="00594D52"/>
    <w:rsid w:val="0059579B"/>
    <w:rsid w:val="00595A79"/>
    <w:rsid w:val="00595D52"/>
    <w:rsid w:val="00595F0C"/>
    <w:rsid w:val="00597829"/>
    <w:rsid w:val="005A206E"/>
    <w:rsid w:val="005A2B82"/>
    <w:rsid w:val="005A2DDD"/>
    <w:rsid w:val="005A76C3"/>
    <w:rsid w:val="005A7716"/>
    <w:rsid w:val="005A77A6"/>
    <w:rsid w:val="005A78C6"/>
    <w:rsid w:val="005B1FD7"/>
    <w:rsid w:val="005B210C"/>
    <w:rsid w:val="005B2BC3"/>
    <w:rsid w:val="005B3196"/>
    <w:rsid w:val="005B32D0"/>
    <w:rsid w:val="005B3940"/>
    <w:rsid w:val="005B4708"/>
    <w:rsid w:val="005B5B13"/>
    <w:rsid w:val="005B6474"/>
    <w:rsid w:val="005B65A0"/>
    <w:rsid w:val="005B7612"/>
    <w:rsid w:val="005B7D13"/>
    <w:rsid w:val="005C0058"/>
    <w:rsid w:val="005C26EA"/>
    <w:rsid w:val="005C2E4C"/>
    <w:rsid w:val="005C48F3"/>
    <w:rsid w:val="005C4B9D"/>
    <w:rsid w:val="005C4C01"/>
    <w:rsid w:val="005C51FC"/>
    <w:rsid w:val="005C74A3"/>
    <w:rsid w:val="005C7CDA"/>
    <w:rsid w:val="005D0366"/>
    <w:rsid w:val="005D09EE"/>
    <w:rsid w:val="005D26AA"/>
    <w:rsid w:val="005D2AAC"/>
    <w:rsid w:val="005D3CB1"/>
    <w:rsid w:val="005D4700"/>
    <w:rsid w:val="005D522B"/>
    <w:rsid w:val="005D656D"/>
    <w:rsid w:val="005D682C"/>
    <w:rsid w:val="005D7CA1"/>
    <w:rsid w:val="005E0366"/>
    <w:rsid w:val="005E04C1"/>
    <w:rsid w:val="005E2232"/>
    <w:rsid w:val="005E24A4"/>
    <w:rsid w:val="005E2605"/>
    <w:rsid w:val="005E2B47"/>
    <w:rsid w:val="005E47B6"/>
    <w:rsid w:val="005E5777"/>
    <w:rsid w:val="005E5D72"/>
    <w:rsid w:val="005E6366"/>
    <w:rsid w:val="005E683C"/>
    <w:rsid w:val="005E6A30"/>
    <w:rsid w:val="005E74A9"/>
    <w:rsid w:val="005F01FB"/>
    <w:rsid w:val="005F125A"/>
    <w:rsid w:val="005F1498"/>
    <w:rsid w:val="005F3B1C"/>
    <w:rsid w:val="005F414F"/>
    <w:rsid w:val="005F4729"/>
    <w:rsid w:val="005F4C4F"/>
    <w:rsid w:val="005F644E"/>
    <w:rsid w:val="005F7730"/>
    <w:rsid w:val="005F7C5B"/>
    <w:rsid w:val="0060060A"/>
    <w:rsid w:val="0060204B"/>
    <w:rsid w:val="006020B0"/>
    <w:rsid w:val="006027D6"/>
    <w:rsid w:val="00603FF1"/>
    <w:rsid w:val="006046B1"/>
    <w:rsid w:val="006048F4"/>
    <w:rsid w:val="00605530"/>
    <w:rsid w:val="006074DD"/>
    <w:rsid w:val="00607AD1"/>
    <w:rsid w:val="006114AD"/>
    <w:rsid w:val="00611B6D"/>
    <w:rsid w:val="00612224"/>
    <w:rsid w:val="0061244F"/>
    <w:rsid w:val="0061528C"/>
    <w:rsid w:val="006156D5"/>
    <w:rsid w:val="00615F0A"/>
    <w:rsid w:val="006164DA"/>
    <w:rsid w:val="00616AFA"/>
    <w:rsid w:val="006172DA"/>
    <w:rsid w:val="0062071D"/>
    <w:rsid w:val="00621C44"/>
    <w:rsid w:val="0062204E"/>
    <w:rsid w:val="00622D4E"/>
    <w:rsid w:val="0062460B"/>
    <w:rsid w:val="00624D85"/>
    <w:rsid w:val="0062553A"/>
    <w:rsid w:val="00626E3A"/>
    <w:rsid w:val="00630A05"/>
    <w:rsid w:val="00630F22"/>
    <w:rsid w:val="00631EEF"/>
    <w:rsid w:val="006320C3"/>
    <w:rsid w:val="006327F7"/>
    <w:rsid w:val="0063325C"/>
    <w:rsid w:val="00633990"/>
    <w:rsid w:val="0063460B"/>
    <w:rsid w:val="00634A36"/>
    <w:rsid w:val="00634E23"/>
    <w:rsid w:val="0063564C"/>
    <w:rsid w:val="006356F3"/>
    <w:rsid w:val="00637139"/>
    <w:rsid w:val="006379C0"/>
    <w:rsid w:val="00640E04"/>
    <w:rsid w:val="00641CB6"/>
    <w:rsid w:val="00642DDF"/>
    <w:rsid w:val="00643767"/>
    <w:rsid w:val="00643920"/>
    <w:rsid w:val="006445D5"/>
    <w:rsid w:val="00645744"/>
    <w:rsid w:val="0064641F"/>
    <w:rsid w:val="00647E70"/>
    <w:rsid w:val="00647F26"/>
    <w:rsid w:val="006502A5"/>
    <w:rsid w:val="00652DBE"/>
    <w:rsid w:val="00653D2D"/>
    <w:rsid w:val="00653F4F"/>
    <w:rsid w:val="0065540B"/>
    <w:rsid w:val="0065554C"/>
    <w:rsid w:val="006566D6"/>
    <w:rsid w:val="00657545"/>
    <w:rsid w:val="00657ED6"/>
    <w:rsid w:val="00660B98"/>
    <w:rsid w:val="00661313"/>
    <w:rsid w:val="00665AEC"/>
    <w:rsid w:val="0067054A"/>
    <w:rsid w:val="00670A19"/>
    <w:rsid w:val="006716F0"/>
    <w:rsid w:val="00671D8F"/>
    <w:rsid w:val="00672637"/>
    <w:rsid w:val="006741EC"/>
    <w:rsid w:val="00674BEE"/>
    <w:rsid w:val="006755A6"/>
    <w:rsid w:val="00675ACC"/>
    <w:rsid w:val="006768C5"/>
    <w:rsid w:val="00681B45"/>
    <w:rsid w:val="00681C80"/>
    <w:rsid w:val="0068286F"/>
    <w:rsid w:val="006849D2"/>
    <w:rsid w:val="006854F4"/>
    <w:rsid w:val="00685687"/>
    <w:rsid w:val="00685A73"/>
    <w:rsid w:val="00687392"/>
    <w:rsid w:val="006914B0"/>
    <w:rsid w:val="00691EBA"/>
    <w:rsid w:val="00692D9B"/>
    <w:rsid w:val="006947E7"/>
    <w:rsid w:val="00694A06"/>
    <w:rsid w:val="006950E9"/>
    <w:rsid w:val="00695400"/>
    <w:rsid w:val="00696154"/>
    <w:rsid w:val="00697A1F"/>
    <w:rsid w:val="00697AC8"/>
    <w:rsid w:val="006A249D"/>
    <w:rsid w:val="006A3F1A"/>
    <w:rsid w:val="006A43E5"/>
    <w:rsid w:val="006A4903"/>
    <w:rsid w:val="006A4C7C"/>
    <w:rsid w:val="006A658E"/>
    <w:rsid w:val="006A72B8"/>
    <w:rsid w:val="006A72BF"/>
    <w:rsid w:val="006A7514"/>
    <w:rsid w:val="006A7763"/>
    <w:rsid w:val="006A78B7"/>
    <w:rsid w:val="006A7CDC"/>
    <w:rsid w:val="006B293D"/>
    <w:rsid w:val="006B2DED"/>
    <w:rsid w:val="006B31E2"/>
    <w:rsid w:val="006B3564"/>
    <w:rsid w:val="006B3B65"/>
    <w:rsid w:val="006B4C97"/>
    <w:rsid w:val="006B542F"/>
    <w:rsid w:val="006B5595"/>
    <w:rsid w:val="006B645B"/>
    <w:rsid w:val="006B654F"/>
    <w:rsid w:val="006B7443"/>
    <w:rsid w:val="006C0333"/>
    <w:rsid w:val="006C1761"/>
    <w:rsid w:val="006C192D"/>
    <w:rsid w:val="006C3914"/>
    <w:rsid w:val="006C39A0"/>
    <w:rsid w:val="006C4788"/>
    <w:rsid w:val="006C6512"/>
    <w:rsid w:val="006C66C8"/>
    <w:rsid w:val="006C6ADA"/>
    <w:rsid w:val="006C6B95"/>
    <w:rsid w:val="006C7EC5"/>
    <w:rsid w:val="006D0232"/>
    <w:rsid w:val="006D0F41"/>
    <w:rsid w:val="006D2D22"/>
    <w:rsid w:val="006D363A"/>
    <w:rsid w:val="006D3712"/>
    <w:rsid w:val="006D3AEE"/>
    <w:rsid w:val="006D4895"/>
    <w:rsid w:val="006D4B9E"/>
    <w:rsid w:val="006D4D61"/>
    <w:rsid w:val="006D5A89"/>
    <w:rsid w:val="006D68D0"/>
    <w:rsid w:val="006D783C"/>
    <w:rsid w:val="006D7978"/>
    <w:rsid w:val="006E1C9A"/>
    <w:rsid w:val="006E2974"/>
    <w:rsid w:val="006E2F8A"/>
    <w:rsid w:val="006E3293"/>
    <w:rsid w:val="006E3F30"/>
    <w:rsid w:val="006E5122"/>
    <w:rsid w:val="006F055C"/>
    <w:rsid w:val="006F06ED"/>
    <w:rsid w:val="006F06F0"/>
    <w:rsid w:val="006F168F"/>
    <w:rsid w:val="006F1E5D"/>
    <w:rsid w:val="006F234E"/>
    <w:rsid w:val="006F24CE"/>
    <w:rsid w:val="006F4096"/>
    <w:rsid w:val="006F4100"/>
    <w:rsid w:val="006F54F3"/>
    <w:rsid w:val="006F6021"/>
    <w:rsid w:val="006F6BCE"/>
    <w:rsid w:val="006F6D84"/>
    <w:rsid w:val="006F7D5F"/>
    <w:rsid w:val="0070210E"/>
    <w:rsid w:val="00703DE8"/>
    <w:rsid w:val="00703EDF"/>
    <w:rsid w:val="0070461A"/>
    <w:rsid w:val="0070575A"/>
    <w:rsid w:val="00705EA0"/>
    <w:rsid w:val="00706B17"/>
    <w:rsid w:val="00706CEA"/>
    <w:rsid w:val="00706E25"/>
    <w:rsid w:val="00706FF5"/>
    <w:rsid w:val="0071051B"/>
    <w:rsid w:val="00710DB9"/>
    <w:rsid w:val="00711222"/>
    <w:rsid w:val="0071253C"/>
    <w:rsid w:val="007125AD"/>
    <w:rsid w:val="00712FAA"/>
    <w:rsid w:val="0071340F"/>
    <w:rsid w:val="00713BBD"/>
    <w:rsid w:val="007167F9"/>
    <w:rsid w:val="007168B3"/>
    <w:rsid w:val="00716FDD"/>
    <w:rsid w:val="0072316E"/>
    <w:rsid w:val="0072415B"/>
    <w:rsid w:val="00724A56"/>
    <w:rsid w:val="00725A99"/>
    <w:rsid w:val="007276DA"/>
    <w:rsid w:val="007308C8"/>
    <w:rsid w:val="00730D87"/>
    <w:rsid w:val="00730E5E"/>
    <w:rsid w:val="0073187C"/>
    <w:rsid w:val="00731BDA"/>
    <w:rsid w:val="00732DF0"/>
    <w:rsid w:val="007334BF"/>
    <w:rsid w:val="0073431F"/>
    <w:rsid w:val="007348C9"/>
    <w:rsid w:val="00734B20"/>
    <w:rsid w:val="0073523B"/>
    <w:rsid w:val="007352F9"/>
    <w:rsid w:val="00735C77"/>
    <w:rsid w:val="007365E7"/>
    <w:rsid w:val="00737A13"/>
    <w:rsid w:val="00737CC4"/>
    <w:rsid w:val="00743542"/>
    <w:rsid w:val="00743937"/>
    <w:rsid w:val="00744B70"/>
    <w:rsid w:val="00744BC3"/>
    <w:rsid w:val="00745095"/>
    <w:rsid w:val="007457B3"/>
    <w:rsid w:val="00745AAB"/>
    <w:rsid w:val="007466AC"/>
    <w:rsid w:val="0075018F"/>
    <w:rsid w:val="00750B2D"/>
    <w:rsid w:val="00752AA0"/>
    <w:rsid w:val="007530CB"/>
    <w:rsid w:val="007534E0"/>
    <w:rsid w:val="00754B0B"/>
    <w:rsid w:val="00754C7C"/>
    <w:rsid w:val="0075502D"/>
    <w:rsid w:val="007559E1"/>
    <w:rsid w:val="00757322"/>
    <w:rsid w:val="007606D2"/>
    <w:rsid w:val="0076136A"/>
    <w:rsid w:val="00761A18"/>
    <w:rsid w:val="00762300"/>
    <w:rsid w:val="00762692"/>
    <w:rsid w:val="0076289D"/>
    <w:rsid w:val="00762EE2"/>
    <w:rsid w:val="0076382D"/>
    <w:rsid w:val="00763B60"/>
    <w:rsid w:val="0076456A"/>
    <w:rsid w:val="007645FE"/>
    <w:rsid w:val="007649FC"/>
    <w:rsid w:val="00765D7D"/>
    <w:rsid w:val="0076622F"/>
    <w:rsid w:val="007670A8"/>
    <w:rsid w:val="00770912"/>
    <w:rsid w:val="00771187"/>
    <w:rsid w:val="00776F78"/>
    <w:rsid w:val="00777DB7"/>
    <w:rsid w:val="00780119"/>
    <w:rsid w:val="00780883"/>
    <w:rsid w:val="00781CA0"/>
    <w:rsid w:val="007825A2"/>
    <w:rsid w:val="00782B0D"/>
    <w:rsid w:val="0078330A"/>
    <w:rsid w:val="00783762"/>
    <w:rsid w:val="007860EB"/>
    <w:rsid w:val="00786112"/>
    <w:rsid w:val="0078761F"/>
    <w:rsid w:val="00787EB8"/>
    <w:rsid w:val="00790ACD"/>
    <w:rsid w:val="00791313"/>
    <w:rsid w:val="00791AC9"/>
    <w:rsid w:val="00792523"/>
    <w:rsid w:val="00792C01"/>
    <w:rsid w:val="00795E02"/>
    <w:rsid w:val="00795F7D"/>
    <w:rsid w:val="00795FA6"/>
    <w:rsid w:val="007A1E3B"/>
    <w:rsid w:val="007A33A7"/>
    <w:rsid w:val="007A35B4"/>
    <w:rsid w:val="007A36DF"/>
    <w:rsid w:val="007A383B"/>
    <w:rsid w:val="007A3F57"/>
    <w:rsid w:val="007A41C3"/>
    <w:rsid w:val="007A4203"/>
    <w:rsid w:val="007A4EB6"/>
    <w:rsid w:val="007A5EB0"/>
    <w:rsid w:val="007A6596"/>
    <w:rsid w:val="007A735B"/>
    <w:rsid w:val="007A7418"/>
    <w:rsid w:val="007A7AA3"/>
    <w:rsid w:val="007B0986"/>
    <w:rsid w:val="007B0E06"/>
    <w:rsid w:val="007B11B7"/>
    <w:rsid w:val="007B1D00"/>
    <w:rsid w:val="007B1F7D"/>
    <w:rsid w:val="007B23B6"/>
    <w:rsid w:val="007B5340"/>
    <w:rsid w:val="007B5D0F"/>
    <w:rsid w:val="007B5F66"/>
    <w:rsid w:val="007B6645"/>
    <w:rsid w:val="007B707B"/>
    <w:rsid w:val="007B70AA"/>
    <w:rsid w:val="007B7A08"/>
    <w:rsid w:val="007B7D8C"/>
    <w:rsid w:val="007C1B29"/>
    <w:rsid w:val="007C21DC"/>
    <w:rsid w:val="007C2ED4"/>
    <w:rsid w:val="007C367F"/>
    <w:rsid w:val="007C3936"/>
    <w:rsid w:val="007C4CC6"/>
    <w:rsid w:val="007C77BC"/>
    <w:rsid w:val="007D2721"/>
    <w:rsid w:val="007D29F8"/>
    <w:rsid w:val="007D3424"/>
    <w:rsid w:val="007D37A2"/>
    <w:rsid w:val="007D45C7"/>
    <w:rsid w:val="007D47F5"/>
    <w:rsid w:val="007D5BA1"/>
    <w:rsid w:val="007D6358"/>
    <w:rsid w:val="007D6830"/>
    <w:rsid w:val="007D6936"/>
    <w:rsid w:val="007D6B9B"/>
    <w:rsid w:val="007D6BBA"/>
    <w:rsid w:val="007D6D4C"/>
    <w:rsid w:val="007D76E4"/>
    <w:rsid w:val="007D7CDA"/>
    <w:rsid w:val="007E02E4"/>
    <w:rsid w:val="007E05CD"/>
    <w:rsid w:val="007E12E9"/>
    <w:rsid w:val="007E179F"/>
    <w:rsid w:val="007E2394"/>
    <w:rsid w:val="007E247A"/>
    <w:rsid w:val="007E26AD"/>
    <w:rsid w:val="007E32FC"/>
    <w:rsid w:val="007E3341"/>
    <w:rsid w:val="007E3431"/>
    <w:rsid w:val="007E424A"/>
    <w:rsid w:val="007E425C"/>
    <w:rsid w:val="007E509F"/>
    <w:rsid w:val="007E7741"/>
    <w:rsid w:val="007E78A3"/>
    <w:rsid w:val="007F1B8C"/>
    <w:rsid w:val="007F2061"/>
    <w:rsid w:val="007F40CE"/>
    <w:rsid w:val="007F4417"/>
    <w:rsid w:val="007F4C71"/>
    <w:rsid w:val="007F54D4"/>
    <w:rsid w:val="007F591A"/>
    <w:rsid w:val="007F6F36"/>
    <w:rsid w:val="00800518"/>
    <w:rsid w:val="00800BC1"/>
    <w:rsid w:val="008012EA"/>
    <w:rsid w:val="008012F8"/>
    <w:rsid w:val="00802FAD"/>
    <w:rsid w:val="008040B5"/>
    <w:rsid w:val="00804746"/>
    <w:rsid w:val="00804C7A"/>
    <w:rsid w:val="008058E9"/>
    <w:rsid w:val="00805F89"/>
    <w:rsid w:val="008063CD"/>
    <w:rsid w:val="00806990"/>
    <w:rsid w:val="00806E5F"/>
    <w:rsid w:val="00806EF4"/>
    <w:rsid w:val="00810BD4"/>
    <w:rsid w:val="00811EBE"/>
    <w:rsid w:val="00813E8F"/>
    <w:rsid w:val="00813E97"/>
    <w:rsid w:val="008143A7"/>
    <w:rsid w:val="00814CB5"/>
    <w:rsid w:val="00815475"/>
    <w:rsid w:val="00815ABE"/>
    <w:rsid w:val="00816275"/>
    <w:rsid w:val="008162BE"/>
    <w:rsid w:val="00816999"/>
    <w:rsid w:val="00817750"/>
    <w:rsid w:val="00817C14"/>
    <w:rsid w:val="0082096A"/>
    <w:rsid w:val="00820C45"/>
    <w:rsid w:val="00821A14"/>
    <w:rsid w:val="008224D3"/>
    <w:rsid w:val="00822F1D"/>
    <w:rsid w:val="008231E9"/>
    <w:rsid w:val="008238B0"/>
    <w:rsid w:val="00824C7D"/>
    <w:rsid w:val="008267E1"/>
    <w:rsid w:val="00826FAF"/>
    <w:rsid w:val="00831212"/>
    <w:rsid w:val="00834492"/>
    <w:rsid w:val="00834B5A"/>
    <w:rsid w:val="00837771"/>
    <w:rsid w:val="00842E98"/>
    <w:rsid w:val="008433D9"/>
    <w:rsid w:val="00844AEE"/>
    <w:rsid w:val="008465DE"/>
    <w:rsid w:val="008468A3"/>
    <w:rsid w:val="0084776A"/>
    <w:rsid w:val="00847AEF"/>
    <w:rsid w:val="00850010"/>
    <w:rsid w:val="0085028A"/>
    <w:rsid w:val="00853294"/>
    <w:rsid w:val="008549F6"/>
    <w:rsid w:val="0085528D"/>
    <w:rsid w:val="0085543A"/>
    <w:rsid w:val="00856427"/>
    <w:rsid w:val="00857159"/>
    <w:rsid w:val="00860208"/>
    <w:rsid w:val="0086035F"/>
    <w:rsid w:val="00861179"/>
    <w:rsid w:val="008613AA"/>
    <w:rsid w:val="00861CEA"/>
    <w:rsid w:val="00864932"/>
    <w:rsid w:val="008660E6"/>
    <w:rsid w:val="00866647"/>
    <w:rsid w:val="00871846"/>
    <w:rsid w:val="00872649"/>
    <w:rsid w:val="00872B2A"/>
    <w:rsid w:val="00872EB9"/>
    <w:rsid w:val="00874541"/>
    <w:rsid w:val="00876E12"/>
    <w:rsid w:val="0087725F"/>
    <w:rsid w:val="00877279"/>
    <w:rsid w:val="00877E0D"/>
    <w:rsid w:val="00880330"/>
    <w:rsid w:val="0088054D"/>
    <w:rsid w:val="00880654"/>
    <w:rsid w:val="008807F9"/>
    <w:rsid w:val="008829DC"/>
    <w:rsid w:val="00882B96"/>
    <w:rsid w:val="00882C3B"/>
    <w:rsid w:val="00884602"/>
    <w:rsid w:val="008847E0"/>
    <w:rsid w:val="00886153"/>
    <w:rsid w:val="00887D7A"/>
    <w:rsid w:val="0089105E"/>
    <w:rsid w:val="00892FBD"/>
    <w:rsid w:val="00893B05"/>
    <w:rsid w:val="00893D4E"/>
    <w:rsid w:val="00894AE5"/>
    <w:rsid w:val="00895207"/>
    <w:rsid w:val="00895772"/>
    <w:rsid w:val="00895883"/>
    <w:rsid w:val="00896D11"/>
    <w:rsid w:val="00896E05"/>
    <w:rsid w:val="008A0167"/>
    <w:rsid w:val="008A10FD"/>
    <w:rsid w:val="008A34F9"/>
    <w:rsid w:val="008A4337"/>
    <w:rsid w:val="008A5112"/>
    <w:rsid w:val="008A568F"/>
    <w:rsid w:val="008A57AA"/>
    <w:rsid w:val="008A5D47"/>
    <w:rsid w:val="008B04BF"/>
    <w:rsid w:val="008B0661"/>
    <w:rsid w:val="008B131C"/>
    <w:rsid w:val="008B160E"/>
    <w:rsid w:val="008B1645"/>
    <w:rsid w:val="008B1AD5"/>
    <w:rsid w:val="008B3645"/>
    <w:rsid w:val="008B3747"/>
    <w:rsid w:val="008B37E1"/>
    <w:rsid w:val="008B3D1E"/>
    <w:rsid w:val="008B4210"/>
    <w:rsid w:val="008B43E5"/>
    <w:rsid w:val="008B4434"/>
    <w:rsid w:val="008B53DE"/>
    <w:rsid w:val="008B598D"/>
    <w:rsid w:val="008B5F76"/>
    <w:rsid w:val="008B7264"/>
    <w:rsid w:val="008C053C"/>
    <w:rsid w:val="008C05EF"/>
    <w:rsid w:val="008C0BB8"/>
    <w:rsid w:val="008C1645"/>
    <w:rsid w:val="008C2032"/>
    <w:rsid w:val="008C2A57"/>
    <w:rsid w:val="008C2BDB"/>
    <w:rsid w:val="008C2CF7"/>
    <w:rsid w:val="008C3D61"/>
    <w:rsid w:val="008C3E17"/>
    <w:rsid w:val="008C3E22"/>
    <w:rsid w:val="008C58B8"/>
    <w:rsid w:val="008C5EB7"/>
    <w:rsid w:val="008C6C35"/>
    <w:rsid w:val="008C735D"/>
    <w:rsid w:val="008C7A06"/>
    <w:rsid w:val="008C7CD7"/>
    <w:rsid w:val="008C7F05"/>
    <w:rsid w:val="008D2BDB"/>
    <w:rsid w:val="008D3FA1"/>
    <w:rsid w:val="008D42D3"/>
    <w:rsid w:val="008D44DD"/>
    <w:rsid w:val="008D4AE4"/>
    <w:rsid w:val="008D4DB3"/>
    <w:rsid w:val="008D4EB4"/>
    <w:rsid w:val="008D52A7"/>
    <w:rsid w:val="008D6664"/>
    <w:rsid w:val="008E0581"/>
    <w:rsid w:val="008E163C"/>
    <w:rsid w:val="008E32C2"/>
    <w:rsid w:val="008E33E8"/>
    <w:rsid w:val="008E5E5D"/>
    <w:rsid w:val="008E6748"/>
    <w:rsid w:val="008E7266"/>
    <w:rsid w:val="008F1286"/>
    <w:rsid w:val="008F22AD"/>
    <w:rsid w:val="008F255C"/>
    <w:rsid w:val="008F267D"/>
    <w:rsid w:val="008F3F41"/>
    <w:rsid w:val="008F428F"/>
    <w:rsid w:val="008F44AC"/>
    <w:rsid w:val="008F6147"/>
    <w:rsid w:val="008F6387"/>
    <w:rsid w:val="008F7613"/>
    <w:rsid w:val="008F7A48"/>
    <w:rsid w:val="008F7C6A"/>
    <w:rsid w:val="00900083"/>
    <w:rsid w:val="00900758"/>
    <w:rsid w:val="00902020"/>
    <w:rsid w:val="009030BB"/>
    <w:rsid w:val="00903C7D"/>
    <w:rsid w:val="00904614"/>
    <w:rsid w:val="0090467F"/>
    <w:rsid w:val="00904BAB"/>
    <w:rsid w:val="0090559A"/>
    <w:rsid w:val="00906176"/>
    <w:rsid w:val="009065C3"/>
    <w:rsid w:val="00906A6A"/>
    <w:rsid w:val="00906CDC"/>
    <w:rsid w:val="00910648"/>
    <w:rsid w:val="00911504"/>
    <w:rsid w:val="009130CC"/>
    <w:rsid w:val="00913F4D"/>
    <w:rsid w:val="00915A42"/>
    <w:rsid w:val="00915DBA"/>
    <w:rsid w:val="00916B48"/>
    <w:rsid w:val="00920F6F"/>
    <w:rsid w:val="0092131E"/>
    <w:rsid w:val="009235E7"/>
    <w:rsid w:val="00923923"/>
    <w:rsid w:val="0092425D"/>
    <w:rsid w:val="0092557E"/>
    <w:rsid w:val="00925D1C"/>
    <w:rsid w:val="00926229"/>
    <w:rsid w:val="00926858"/>
    <w:rsid w:val="00926A6B"/>
    <w:rsid w:val="0093015B"/>
    <w:rsid w:val="009304C0"/>
    <w:rsid w:val="00930B79"/>
    <w:rsid w:val="009310BF"/>
    <w:rsid w:val="00935461"/>
    <w:rsid w:val="00935FA4"/>
    <w:rsid w:val="0093658A"/>
    <w:rsid w:val="00936911"/>
    <w:rsid w:val="00937E91"/>
    <w:rsid w:val="00940178"/>
    <w:rsid w:val="00940F8D"/>
    <w:rsid w:val="00940FA4"/>
    <w:rsid w:val="00942C7B"/>
    <w:rsid w:val="00944786"/>
    <w:rsid w:val="00945848"/>
    <w:rsid w:val="009459E3"/>
    <w:rsid w:val="009468CC"/>
    <w:rsid w:val="00946A0E"/>
    <w:rsid w:val="00947054"/>
    <w:rsid w:val="009470E6"/>
    <w:rsid w:val="009516EA"/>
    <w:rsid w:val="00953EA7"/>
    <w:rsid w:val="009542F7"/>
    <w:rsid w:val="00955B1D"/>
    <w:rsid w:val="00955EEB"/>
    <w:rsid w:val="009565C4"/>
    <w:rsid w:val="00956C08"/>
    <w:rsid w:val="00957A61"/>
    <w:rsid w:val="00957DD8"/>
    <w:rsid w:val="0096060D"/>
    <w:rsid w:val="009610E5"/>
    <w:rsid w:val="009613F1"/>
    <w:rsid w:val="009618B9"/>
    <w:rsid w:val="00961CCB"/>
    <w:rsid w:val="0096396B"/>
    <w:rsid w:val="00963D7D"/>
    <w:rsid w:val="00963E1D"/>
    <w:rsid w:val="0096521B"/>
    <w:rsid w:val="00966573"/>
    <w:rsid w:val="00966CC5"/>
    <w:rsid w:val="00972428"/>
    <w:rsid w:val="009725FE"/>
    <w:rsid w:val="00972920"/>
    <w:rsid w:val="00973A86"/>
    <w:rsid w:val="00974422"/>
    <w:rsid w:val="0097490C"/>
    <w:rsid w:val="0097568D"/>
    <w:rsid w:val="00976330"/>
    <w:rsid w:val="00977FCC"/>
    <w:rsid w:val="00980225"/>
    <w:rsid w:val="00981A86"/>
    <w:rsid w:val="0098586F"/>
    <w:rsid w:val="00986B33"/>
    <w:rsid w:val="0098758A"/>
    <w:rsid w:val="00987996"/>
    <w:rsid w:val="00987E46"/>
    <w:rsid w:val="0099015B"/>
    <w:rsid w:val="00990D20"/>
    <w:rsid w:val="00990D94"/>
    <w:rsid w:val="009912E4"/>
    <w:rsid w:val="00993A87"/>
    <w:rsid w:val="009941C1"/>
    <w:rsid w:val="00995D4E"/>
    <w:rsid w:val="00995DDC"/>
    <w:rsid w:val="009977C9"/>
    <w:rsid w:val="009977D5"/>
    <w:rsid w:val="009A0E4B"/>
    <w:rsid w:val="009A10B2"/>
    <w:rsid w:val="009A19F7"/>
    <w:rsid w:val="009A216B"/>
    <w:rsid w:val="009A29E3"/>
    <w:rsid w:val="009A332B"/>
    <w:rsid w:val="009A4E2D"/>
    <w:rsid w:val="009A5CCF"/>
    <w:rsid w:val="009A62EB"/>
    <w:rsid w:val="009B0FEA"/>
    <w:rsid w:val="009B12B2"/>
    <w:rsid w:val="009B1781"/>
    <w:rsid w:val="009B2782"/>
    <w:rsid w:val="009B3602"/>
    <w:rsid w:val="009B4302"/>
    <w:rsid w:val="009B45AF"/>
    <w:rsid w:val="009B46B1"/>
    <w:rsid w:val="009B4713"/>
    <w:rsid w:val="009B61EC"/>
    <w:rsid w:val="009B632F"/>
    <w:rsid w:val="009B655F"/>
    <w:rsid w:val="009B7844"/>
    <w:rsid w:val="009B7CEC"/>
    <w:rsid w:val="009C1114"/>
    <w:rsid w:val="009C1203"/>
    <w:rsid w:val="009C2196"/>
    <w:rsid w:val="009C25E4"/>
    <w:rsid w:val="009C2F16"/>
    <w:rsid w:val="009C4124"/>
    <w:rsid w:val="009C4704"/>
    <w:rsid w:val="009C493D"/>
    <w:rsid w:val="009C6AEF"/>
    <w:rsid w:val="009D0600"/>
    <w:rsid w:val="009D0819"/>
    <w:rsid w:val="009D1A2E"/>
    <w:rsid w:val="009D20A4"/>
    <w:rsid w:val="009D2187"/>
    <w:rsid w:val="009D2C17"/>
    <w:rsid w:val="009D2EE8"/>
    <w:rsid w:val="009D368F"/>
    <w:rsid w:val="009E062F"/>
    <w:rsid w:val="009E0941"/>
    <w:rsid w:val="009E1634"/>
    <w:rsid w:val="009E1E90"/>
    <w:rsid w:val="009E1FE8"/>
    <w:rsid w:val="009E28C2"/>
    <w:rsid w:val="009E2A5D"/>
    <w:rsid w:val="009E2F98"/>
    <w:rsid w:val="009E3521"/>
    <w:rsid w:val="009F0519"/>
    <w:rsid w:val="009F0A7D"/>
    <w:rsid w:val="009F4DFB"/>
    <w:rsid w:val="009F50C7"/>
    <w:rsid w:val="009F73CF"/>
    <w:rsid w:val="009F7C0D"/>
    <w:rsid w:val="00A00234"/>
    <w:rsid w:val="00A009E4"/>
    <w:rsid w:val="00A00C96"/>
    <w:rsid w:val="00A00E88"/>
    <w:rsid w:val="00A00EF9"/>
    <w:rsid w:val="00A0240A"/>
    <w:rsid w:val="00A027BA"/>
    <w:rsid w:val="00A03479"/>
    <w:rsid w:val="00A03F0E"/>
    <w:rsid w:val="00A0464B"/>
    <w:rsid w:val="00A10965"/>
    <w:rsid w:val="00A10FDD"/>
    <w:rsid w:val="00A111B1"/>
    <w:rsid w:val="00A13CD4"/>
    <w:rsid w:val="00A13EDA"/>
    <w:rsid w:val="00A14E90"/>
    <w:rsid w:val="00A15299"/>
    <w:rsid w:val="00A16319"/>
    <w:rsid w:val="00A167BC"/>
    <w:rsid w:val="00A167C9"/>
    <w:rsid w:val="00A17ED7"/>
    <w:rsid w:val="00A20405"/>
    <w:rsid w:val="00A21FBA"/>
    <w:rsid w:val="00A22B77"/>
    <w:rsid w:val="00A234A9"/>
    <w:rsid w:val="00A238AC"/>
    <w:rsid w:val="00A239BF"/>
    <w:rsid w:val="00A258D2"/>
    <w:rsid w:val="00A25B9A"/>
    <w:rsid w:val="00A267AF"/>
    <w:rsid w:val="00A27661"/>
    <w:rsid w:val="00A27709"/>
    <w:rsid w:val="00A32410"/>
    <w:rsid w:val="00A3294E"/>
    <w:rsid w:val="00A32FF7"/>
    <w:rsid w:val="00A364B8"/>
    <w:rsid w:val="00A369AC"/>
    <w:rsid w:val="00A40A2E"/>
    <w:rsid w:val="00A41ECE"/>
    <w:rsid w:val="00A445A0"/>
    <w:rsid w:val="00A453F1"/>
    <w:rsid w:val="00A45F21"/>
    <w:rsid w:val="00A46367"/>
    <w:rsid w:val="00A464EA"/>
    <w:rsid w:val="00A474A2"/>
    <w:rsid w:val="00A522EB"/>
    <w:rsid w:val="00A522F4"/>
    <w:rsid w:val="00A526B2"/>
    <w:rsid w:val="00A52A9B"/>
    <w:rsid w:val="00A52AD8"/>
    <w:rsid w:val="00A536C3"/>
    <w:rsid w:val="00A54FA0"/>
    <w:rsid w:val="00A553F3"/>
    <w:rsid w:val="00A56CBE"/>
    <w:rsid w:val="00A57A02"/>
    <w:rsid w:val="00A57AA6"/>
    <w:rsid w:val="00A60AEB"/>
    <w:rsid w:val="00A615D0"/>
    <w:rsid w:val="00A61923"/>
    <w:rsid w:val="00A62130"/>
    <w:rsid w:val="00A63650"/>
    <w:rsid w:val="00A65526"/>
    <w:rsid w:val="00A66126"/>
    <w:rsid w:val="00A663BD"/>
    <w:rsid w:val="00A669F8"/>
    <w:rsid w:val="00A70383"/>
    <w:rsid w:val="00A7289E"/>
    <w:rsid w:val="00A7336D"/>
    <w:rsid w:val="00A7388D"/>
    <w:rsid w:val="00A74428"/>
    <w:rsid w:val="00A74F91"/>
    <w:rsid w:val="00A76652"/>
    <w:rsid w:val="00A7716C"/>
    <w:rsid w:val="00A776C9"/>
    <w:rsid w:val="00A804FA"/>
    <w:rsid w:val="00A8100D"/>
    <w:rsid w:val="00A81527"/>
    <w:rsid w:val="00A819E4"/>
    <w:rsid w:val="00A82D41"/>
    <w:rsid w:val="00A8302D"/>
    <w:rsid w:val="00A845B9"/>
    <w:rsid w:val="00A85335"/>
    <w:rsid w:val="00A86DBC"/>
    <w:rsid w:val="00A878CD"/>
    <w:rsid w:val="00A87ADC"/>
    <w:rsid w:val="00A91469"/>
    <w:rsid w:val="00A919D2"/>
    <w:rsid w:val="00A92C1A"/>
    <w:rsid w:val="00A92D6E"/>
    <w:rsid w:val="00A92E7D"/>
    <w:rsid w:val="00A9459F"/>
    <w:rsid w:val="00A94ACB"/>
    <w:rsid w:val="00A96B21"/>
    <w:rsid w:val="00A97C93"/>
    <w:rsid w:val="00AA00B5"/>
    <w:rsid w:val="00AA05C8"/>
    <w:rsid w:val="00AA222D"/>
    <w:rsid w:val="00AA2F71"/>
    <w:rsid w:val="00AA3110"/>
    <w:rsid w:val="00AA362C"/>
    <w:rsid w:val="00AA39D4"/>
    <w:rsid w:val="00AA7DDF"/>
    <w:rsid w:val="00AB0623"/>
    <w:rsid w:val="00AB0AE6"/>
    <w:rsid w:val="00AB274D"/>
    <w:rsid w:val="00AB3C4E"/>
    <w:rsid w:val="00AB4AF1"/>
    <w:rsid w:val="00AB57D0"/>
    <w:rsid w:val="00AB5BE4"/>
    <w:rsid w:val="00AB624E"/>
    <w:rsid w:val="00AB6D3A"/>
    <w:rsid w:val="00AC1F9F"/>
    <w:rsid w:val="00AC346E"/>
    <w:rsid w:val="00AC35A6"/>
    <w:rsid w:val="00AC389F"/>
    <w:rsid w:val="00AC3B6E"/>
    <w:rsid w:val="00AC3D33"/>
    <w:rsid w:val="00AC431C"/>
    <w:rsid w:val="00AC6A4B"/>
    <w:rsid w:val="00AC7747"/>
    <w:rsid w:val="00AD019A"/>
    <w:rsid w:val="00AD0E6C"/>
    <w:rsid w:val="00AD26D7"/>
    <w:rsid w:val="00AD313C"/>
    <w:rsid w:val="00AD44BC"/>
    <w:rsid w:val="00AD46C1"/>
    <w:rsid w:val="00AD6265"/>
    <w:rsid w:val="00AD6655"/>
    <w:rsid w:val="00AD6968"/>
    <w:rsid w:val="00AD7447"/>
    <w:rsid w:val="00AD7E36"/>
    <w:rsid w:val="00AE06E6"/>
    <w:rsid w:val="00AE1947"/>
    <w:rsid w:val="00AE1A95"/>
    <w:rsid w:val="00AE2968"/>
    <w:rsid w:val="00AE2ADE"/>
    <w:rsid w:val="00AE2AFF"/>
    <w:rsid w:val="00AE3FCF"/>
    <w:rsid w:val="00AE4E50"/>
    <w:rsid w:val="00AE75C0"/>
    <w:rsid w:val="00AF047F"/>
    <w:rsid w:val="00AF1652"/>
    <w:rsid w:val="00AF32F2"/>
    <w:rsid w:val="00AF5AC4"/>
    <w:rsid w:val="00AF6421"/>
    <w:rsid w:val="00AF7C8E"/>
    <w:rsid w:val="00B0097E"/>
    <w:rsid w:val="00B020B7"/>
    <w:rsid w:val="00B0396F"/>
    <w:rsid w:val="00B03EFE"/>
    <w:rsid w:val="00B04D2A"/>
    <w:rsid w:val="00B052B3"/>
    <w:rsid w:val="00B05A4F"/>
    <w:rsid w:val="00B06046"/>
    <w:rsid w:val="00B06F3E"/>
    <w:rsid w:val="00B10EE4"/>
    <w:rsid w:val="00B110A3"/>
    <w:rsid w:val="00B11619"/>
    <w:rsid w:val="00B12559"/>
    <w:rsid w:val="00B12EA6"/>
    <w:rsid w:val="00B131F5"/>
    <w:rsid w:val="00B1683B"/>
    <w:rsid w:val="00B202A1"/>
    <w:rsid w:val="00B2064E"/>
    <w:rsid w:val="00B20F03"/>
    <w:rsid w:val="00B212B6"/>
    <w:rsid w:val="00B2215F"/>
    <w:rsid w:val="00B239F3"/>
    <w:rsid w:val="00B23A1A"/>
    <w:rsid w:val="00B242FF"/>
    <w:rsid w:val="00B2660F"/>
    <w:rsid w:val="00B266F3"/>
    <w:rsid w:val="00B268A1"/>
    <w:rsid w:val="00B26E0D"/>
    <w:rsid w:val="00B26FC2"/>
    <w:rsid w:val="00B3002C"/>
    <w:rsid w:val="00B3298F"/>
    <w:rsid w:val="00B32B5F"/>
    <w:rsid w:val="00B32C5C"/>
    <w:rsid w:val="00B334B9"/>
    <w:rsid w:val="00B3372D"/>
    <w:rsid w:val="00B34700"/>
    <w:rsid w:val="00B34A45"/>
    <w:rsid w:val="00B35B6F"/>
    <w:rsid w:val="00B36EA9"/>
    <w:rsid w:val="00B409A1"/>
    <w:rsid w:val="00B40AB4"/>
    <w:rsid w:val="00B41BF6"/>
    <w:rsid w:val="00B42FC5"/>
    <w:rsid w:val="00B433AC"/>
    <w:rsid w:val="00B4362B"/>
    <w:rsid w:val="00B44034"/>
    <w:rsid w:val="00B44194"/>
    <w:rsid w:val="00B451E4"/>
    <w:rsid w:val="00B45668"/>
    <w:rsid w:val="00B46327"/>
    <w:rsid w:val="00B465CD"/>
    <w:rsid w:val="00B4681D"/>
    <w:rsid w:val="00B47606"/>
    <w:rsid w:val="00B4775C"/>
    <w:rsid w:val="00B47BB1"/>
    <w:rsid w:val="00B47DFF"/>
    <w:rsid w:val="00B53181"/>
    <w:rsid w:val="00B55B75"/>
    <w:rsid w:val="00B55E41"/>
    <w:rsid w:val="00B56A02"/>
    <w:rsid w:val="00B56ECF"/>
    <w:rsid w:val="00B60855"/>
    <w:rsid w:val="00B61C9D"/>
    <w:rsid w:val="00B6364B"/>
    <w:rsid w:val="00B64761"/>
    <w:rsid w:val="00B64D22"/>
    <w:rsid w:val="00B65C7C"/>
    <w:rsid w:val="00B6650C"/>
    <w:rsid w:val="00B66A06"/>
    <w:rsid w:val="00B66E91"/>
    <w:rsid w:val="00B6768E"/>
    <w:rsid w:val="00B67763"/>
    <w:rsid w:val="00B67ED5"/>
    <w:rsid w:val="00B70C78"/>
    <w:rsid w:val="00B71E6C"/>
    <w:rsid w:val="00B721B9"/>
    <w:rsid w:val="00B733CE"/>
    <w:rsid w:val="00B75CF4"/>
    <w:rsid w:val="00B7767A"/>
    <w:rsid w:val="00B77E4F"/>
    <w:rsid w:val="00B77E56"/>
    <w:rsid w:val="00B80423"/>
    <w:rsid w:val="00B80C73"/>
    <w:rsid w:val="00B814CA"/>
    <w:rsid w:val="00B81F47"/>
    <w:rsid w:val="00B8270E"/>
    <w:rsid w:val="00B83280"/>
    <w:rsid w:val="00B83BE8"/>
    <w:rsid w:val="00B852FD"/>
    <w:rsid w:val="00B856D0"/>
    <w:rsid w:val="00B85C18"/>
    <w:rsid w:val="00B8600A"/>
    <w:rsid w:val="00B87971"/>
    <w:rsid w:val="00B87FB5"/>
    <w:rsid w:val="00B907B2"/>
    <w:rsid w:val="00B92012"/>
    <w:rsid w:val="00B93533"/>
    <w:rsid w:val="00B94265"/>
    <w:rsid w:val="00B942E9"/>
    <w:rsid w:val="00B94883"/>
    <w:rsid w:val="00B94B3F"/>
    <w:rsid w:val="00B94E2F"/>
    <w:rsid w:val="00B9537C"/>
    <w:rsid w:val="00B96753"/>
    <w:rsid w:val="00B96EFE"/>
    <w:rsid w:val="00B97F01"/>
    <w:rsid w:val="00BA0554"/>
    <w:rsid w:val="00BA17FE"/>
    <w:rsid w:val="00BA191F"/>
    <w:rsid w:val="00BA1F95"/>
    <w:rsid w:val="00BA531B"/>
    <w:rsid w:val="00BA625A"/>
    <w:rsid w:val="00BB1E14"/>
    <w:rsid w:val="00BB1EC1"/>
    <w:rsid w:val="00BB31D9"/>
    <w:rsid w:val="00BB4436"/>
    <w:rsid w:val="00BB47D8"/>
    <w:rsid w:val="00BB484D"/>
    <w:rsid w:val="00BB54B2"/>
    <w:rsid w:val="00BB613B"/>
    <w:rsid w:val="00BB6C68"/>
    <w:rsid w:val="00BC038E"/>
    <w:rsid w:val="00BC0448"/>
    <w:rsid w:val="00BC0551"/>
    <w:rsid w:val="00BC0CF2"/>
    <w:rsid w:val="00BC2D59"/>
    <w:rsid w:val="00BC51E2"/>
    <w:rsid w:val="00BC616F"/>
    <w:rsid w:val="00BC63B3"/>
    <w:rsid w:val="00BC6A4A"/>
    <w:rsid w:val="00BC6BB3"/>
    <w:rsid w:val="00BC73A5"/>
    <w:rsid w:val="00BC7A0B"/>
    <w:rsid w:val="00BC7EA9"/>
    <w:rsid w:val="00BD060D"/>
    <w:rsid w:val="00BD2053"/>
    <w:rsid w:val="00BD2B93"/>
    <w:rsid w:val="00BD3259"/>
    <w:rsid w:val="00BD3357"/>
    <w:rsid w:val="00BD383F"/>
    <w:rsid w:val="00BD4038"/>
    <w:rsid w:val="00BD4063"/>
    <w:rsid w:val="00BD4069"/>
    <w:rsid w:val="00BD423C"/>
    <w:rsid w:val="00BD44B8"/>
    <w:rsid w:val="00BD4E21"/>
    <w:rsid w:val="00BD5627"/>
    <w:rsid w:val="00BD59A5"/>
    <w:rsid w:val="00BD6599"/>
    <w:rsid w:val="00BD7B81"/>
    <w:rsid w:val="00BE2550"/>
    <w:rsid w:val="00BE2F91"/>
    <w:rsid w:val="00BE5243"/>
    <w:rsid w:val="00BE6BB8"/>
    <w:rsid w:val="00BE79D5"/>
    <w:rsid w:val="00BF064E"/>
    <w:rsid w:val="00BF0951"/>
    <w:rsid w:val="00BF209E"/>
    <w:rsid w:val="00BF35A2"/>
    <w:rsid w:val="00BF54AE"/>
    <w:rsid w:val="00BF586E"/>
    <w:rsid w:val="00BF73DD"/>
    <w:rsid w:val="00BF7587"/>
    <w:rsid w:val="00BF7D39"/>
    <w:rsid w:val="00BF7EA4"/>
    <w:rsid w:val="00C015D5"/>
    <w:rsid w:val="00C02F23"/>
    <w:rsid w:val="00C0324A"/>
    <w:rsid w:val="00C05517"/>
    <w:rsid w:val="00C0595B"/>
    <w:rsid w:val="00C05B4C"/>
    <w:rsid w:val="00C07C35"/>
    <w:rsid w:val="00C10514"/>
    <w:rsid w:val="00C117D6"/>
    <w:rsid w:val="00C12842"/>
    <w:rsid w:val="00C14639"/>
    <w:rsid w:val="00C14DE0"/>
    <w:rsid w:val="00C1514D"/>
    <w:rsid w:val="00C15C0F"/>
    <w:rsid w:val="00C16400"/>
    <w:rsid w:val="00C16DD7"/>
    <w:rsid w:val="00C17F94"/>
    <w:rsid w:val="00C2093F"/>
    <w:rsid w:val="00C21089"/>
    <w:rsid w:val="00C21A29"/>
    <w:rsid w:val="00C21AE0"/>
    <w:rsid w:val="00C23348"/>
    <w:rsid w:val="00C2354A"/>
    <w:rsid w:val="00C25BDF"/>
    <w:rsid w:val="00C269C7"/>
    <w:rsid w:val="00C27176"/>
    <w:rsid w:val="00C272EB"/>
    <w:rsid w:val="00C31522"/>
    <w:rsid w:val="00C32F64"/>
    <w:rsid w:val="00C33285"/>
    <w:rsid w:val="00C3399C"/>
    <w:rsid w:val="00C33A85"/>
    <w:rsid w:val="00C3456A"/>
    <w:rsid w:val="00C34B5E"/>
    <w:rsid w:val="00C35061"/>
    <w:rsid w:val="00C353A2"/>
    <w:rsid w:val="00C35BAB"/>
    <w:rsid w:val="00C36534"/>
    <w:rsid w:val="00C3723A"/>
    <w:rsid w:val="00C37550"/>
    <w:rsid w:val="00C40BFC"/>
    <w:rsid w:val="00C412F1"/>
    <w:rsid w:val="00C42467"/>
    <w:rsid w:val="00C4323E"/>
    <w:rsid w:val="00C44BD6"/>
    <w:rsid w:val="00C46104"/>
    <w:rsid w:val="00C46DA2"/>
    <w:rsid w:val="00C47B95"/>
    <w:rsid w:val="00C50D7E"/>
    <w:rsid w:val="00C50F02"/>
    <w:rsid w:val="00C5271B"/>
    <w:rsid w:val="00C52B0E"/>
    <w:rsid w:val="00C5342D"/>
    <w:rsid w:val="00C53F1D"/>
    <w:rsid w:val="00C54767"/>
    <w:rsid w:val="00C550B0"/>
    <w:rsid w:val="00C55FDC"/>
    <w:rsid w:val="00C5607B"/>
    <w:rsid w:val="00C56887"/>
    <w:rsid w:val="00C56F2B"/>
    <w:rsid w:val="00C6018A"/>
    <w:rsid w:val="00C603B8"/>
    <w:rsid w:val="00C607DC"/>
    <w:rsid w:val="00C61A26"/>
    <w:rsid w:val="00C6350E"/>
    <w:rsid w:val="00C6542C"/>
    <w:rsid w:val="00C655C7"/>
    <w:rsid w:val="00C661EA"/>
    <w:rsid w:val="00C66EE6"/>
    <w:rsid w:val="00C66F1A"/>
    <w:rsid w:val="00C70A85"/>
    <w:rsid w:val="00C71F4A"/>
    <w:rsid w:val="00C728B5"/>
    <w:rsid w:val="00C73811"/>
    <w:rsid w:val="00C75EC6"/>
    <w:rsid w:val="00C7680D"/>
    <w:rsid w:val="00C7704E"/>
    <w:rsid w:val="00C80EE5"/>
    <w:rsid w:val="00C81666"/>
    <w:rsid w:val="00C82073"/>
    <w:rsid w:val="00C829B5"/>
    <w:rsid w:val="00C837AB"/>
    <w:rsid w:val="00C83F8C"/>
    <w:rsid w:val="00C84765"/>
    <w:rsid w:val="00C85D30"/>
    <w:rsid w:val="00C85FBA"/>
    <w:rsid w:val="00C867FF"/>
    <w:rsid w:val="00C8764C"/>
    <w:rsid w:val="00C903F1"/>
    <w:rsid w:val="00C90609"/>
    <w:rsid w:val="00C908A4"/>
    <w:rsid w:val="00C90AD2"/>
    <w:rsid w:val="00C90B63"/>
    <w:rsid w:val="00C9197A"/>
    <w:rsid w:val="00C92C54"/>
    <w:rsid w:val="00C93398"/>
    <w:rsid w:val="00C943EC"/>
    <w:rsid w:val="00C95B8E"/>
    <w:rsid w:val="00C96A09"/>
    <w:rsid w:val="00CA0372"/>
    <w:rsid w:val="00CA2710"/>
    <w:rsid w:val="00CA2C9C"/>
    <w:rsid w:val="00CA3736"/>
    <w:rsid w:val="00CA3ED3"/>
    <w:rsid w:val="00CA46D1"/>
    <w:rsid w:val="00CA4D14"/>
    <w:rsid w:val="00CA52D7"/>
    <w:rsid w:val="00CA5810"/>
    <w:rsid w:val="00CA5B3E"/>
    <w:rsid w:val="00CA6EB4"/>
    <w:rsid w:val="00CA7025"/>
    <w:rsid w:val="00CA79D4"/>
    <w:rsid w:val="00CB0964"/>
    <w:rsid w:val="00CB1745"/>
    <w:rsid w:val="00CB1D29"/>
    <w:rsid w:val="00CB334D"/>
    <w:rsid w:val="00CB3806"/>
    <w:rsid w:val="00CB389A"/>
    <w:rsid w:val="00CB450C"/>
    <w:rsid w:val="00CB51B2"/>
    <w:rsid w:val="00CB5431"/>
    <w:rsid w:val="00CB5FDC"/>
    <w:rsid w:val="00CC012F"/>
    <w:rsid w:val="00CC0390"/>
    <w:rsid w:val="00CC1449"/>
    <w:rsid w:val="00CC1B3E"/>
    <w:rsid w:val="00CC1E34"/>
    <w:rsid w:val="00CC1EFE"/>
    <w:rsid w:val="00CC2467"/>
    <w:rsid w:val="00CC2A3C"/>
    <w:rsid w:val="00CC3733"/>
    <w:rsid w:val="00CC3FFC"/>
    <w:rsid w:val="00CC4025"/>
    <w:rsid w:val="00CC423D"/>
    <w:rsid w:val="00CC562E"/>
    <w:rsid w:val="00CC689F"/>
    <w:rsid w:val="00CD11B2"/>
    <w:rsid w:val="00CD1DDC"/>
    <w:rsid w:val="00CD3EFB"/>
    <w:rsid w:val="00CD45DA"/>
    <w:rsid w:val="00CD4929"/>
    <w:rsid w:val="00CD4D7E"/>
    <w:rsid w:val="00CD536C"/>
    <w:rsid w:val="00CD5AED"/>
    <w:rsid w:val="00CD5CBC"/>
    <w:rsid w:val="00CD60DD"/>
    <w:rsid w:val="00CD6A05"/>
    <w:rsid w:val="00CD783D"/>
    <w:rsid w:val="00CD7CDD"/>
    <w:rsid w:val="00CD7F33"/>
    <w:rsid w:val="00CE02A7"/>
    <w:rsid w:val="00CE02F3"/>
    <w:rsid w:val="00CE03CF"/>
    <w:rsid w:val="00CE0C35"/>
    <w:rsid w:val="00CE2E7D"/>
    <w:rsid w:val="00CE3320"/>
    <w:rsid w:val="00CE3B9F"/>
    <w:rsid w:val="00CE3EC3"/>
    <w:rsid w:val="00CE4132"/>
    <w:rsid w:val="00CE596A"/>
    <w:rsid w:val="00CE5C72"/>
    <w:rsid w:val="00CF06CD"/>
    <w:rsid w:val="00CF4ADF"/>
    <w:rsid w:val="00CF698B"/>
    <w:rsid w:val="00CF6B59"/>
    <w:rsid w:val="00CF70AB"/>
    <w:rsid w:val="00CF7FA4"/>
    <w:rsid w:val="00D00798"/>
    <w:rsid w:val="00D00F3E"/>
    <w:rsid w:val="00D01D1B"/>
    <w:rsid w:val="00D0218A"/>
    <w:rsid w:val="00D02532"/>
    <w:rsid w:val="00D02593"/>
    <w:rsid w:val="00D04F75"/>
    <w:rsid w:val="00D05747"/>
    <w:rsid w:val="00D060A7"/>
    <w:rsid w:val="00D0617F"/>
    <w:rsid w:val="00D066FB"/>
    <w:rsid w:val="00D07053"/>
    <w:rsid w:val="00D077BB"/>
    <w:rsid w:val="00D1138E"/>
    <w:rsid w:val="00D12578"/>
    <w:rsid w:val="00D130BF"/>
    <w:rsid w:val="00D13E28"/>
    <w:rsid w:val="00D14693"/>
    <w:rsid w:val="00D14E5E"/>
    <w:rsid w:val="00D168C3"/>
    <w:rsid w:val="00D16FF1"/>
    <w:rsid w:val="00D17FE9"/>
    <w:rsid w:val="00D209A3"/>
    <w:rsid w:val="00D21217"/>
    <w:rsid w:val="00D21A48"/>
    <w:rsid w:val="00D225A4"/>
    <w:rsid w:val="00D22640"/>
    <w:rsid w:val="00D228C5"/>
    <w:rsid w:val="00D230CA"/>
    <w:rsid w:val="00D24440"/>
    <w:rsid w:val="00D24F65"/>
    <w:rsid w:val="00D258CF"/>
    <w:rsid w:val="00D278E1"/>
    <w:rsid w:val="00D27A06"/>
    <w:rsid w:val="00D27F08"/>
    <w:rsid w:val="00D3059B"/>
    <w:rsid w:val="00D31727"/>
    <w:rsid w:val="00D3232B"/>
    <w:rsid w:val="00D3287C"/>
    <w:rsid w:val="00D33030"/>
    <w:rsid w:val="00D33D33"/>
    <w:rsid w:val="00D33ED6"/>
    <w:rsid w:val="00D34DEB"/>
    <w:rsid w:val="00D34ECA"/>
    <w:rsid w:val="00D361A8"/>
    <w:rsid w:val="00D3647D"/>
    <w:rsid w:val="00D36BA6"/>
    <w:rsid w:val="00D36DDA"/>
    <w:rsid w:val="00D37B33"/>
    <w:rsid w:val="00D4054A"/>
    <w:rsid w:val="00D40A3C"/>
    <w:rsid w:val="00D40CE5"/>
    <w:rsid w:val="00D40D37"/>
    <w:rsid w:val="00D41332"/>
    <w:rsid w:val="00D4172E"/>
    <w:rsid w:val="00D4266D"/>
    <w:rsid w:val="00D4274F"/>
    <w:rsid w:val="00D43A15"/>
    <w:rsid w:val="00D43DD4"/>
    <w:rsid w:val="00D456AF"/>
    <w:rsid w:val="00D4633F"/>
    <w:rsid w:val="00D47517"/>
    <w:rsid w:val="00D47650"/>
    <w:rsid w:val="00D479AB"/>
    <w:rsid w:val="00D53417"/>
    <w:rsid w:val="00D53ED7"/>
    <w:rsid w:val="00D5425D"/>
    <w:rsid w:val="00D55BCA"/>
    <w:rsid w:val="00D55F9C"/>
    <w:rsid w:val="00D57140"/>
    <w:rsid w:val="00D57D35"/>
    <w:rsid w:val="00D60046"/>
    <w:rsid w:val="00D605BF"/>
    <w:rsid w:val="00D60FC6"/>
    <w:rsid w:val="00D62263"/>
    <w:rsid w:val="00D628FA"/>
    <w:rsid w:val="00D650ED"/>
    <w:rsid w:val="00D675E3"/>
    <w:rsid w:val="00D714B2"/>
    <w:rsid w:val="00D71FFB"/>
    <w:rsid w:val="00D72244"/>
    <w:rsid w:val="00D7465D"/>
    <w:rsid w:val="00D74A4D"/>
    <w:rsid w:val="00D74CD4"/>
    <w:rsid w:val="00D75176"/>
    <w:rsid w:val="00D756EF"/>
    <w:rsid w:val="00D76A9B"/>
    <w:rsid w:val="00D77142"/>
    <w:rsid w:val="00D801ED"/>
    <w:rsid w:val="00D821E7"/>
    <w:rsid w:val="00D824B4"/>
    <w:rsid w:val="00D82E9B"/>
    <w:rsid w:val="00D85869"/>
    <w:rsid w:val="00D87A58"/>
    <w:rsid w:val="00D90110"/>
    <w:rsid w:val="00D9143B"/>
    <w:rsid w:val="00D919BE"/>
    <w:rsid w:val="00D91A3E"/>
    <w:rsid w:val="00D92644"/>
    <w:rsid w:val="00D92645"/>
    <w:rsid w:val="00D92964"/>
    <w:rsid w:val="00D93034"/>
    <w:rsid w:val="00D93574"/>
    <w:rsid w:val="00D93E5B"/>
    <w:rsid w:val="00D945FB"/>
    <w:rsid w:val="00D9525B"/>
    <w:rsid w:val="00D9620B"/>
    <w:rsid w:val="00D97022"/>
    <w:rsid w:val="00D97BEF"/>
    <w:rsid w:val="00DA13F6"/>
    <w:rsid w:val="00DA1A26"/>
    <w:rsid w:val="00DA20C6"/>
    <w:rsid w:val="00DA2343"/>
    <w:rsid w:val="00DA24E5"/>
    <w:rsid w:val="00DA3831"/>
    <w:rsid w:val="00DA49BB"/>
    <w:rsid w:val="00DA5F4A"/>
    <w:rsid w:val="00DA60BE"/>
    <w:rsid w:val="00DA780C"/>
    <w:rsid w:val="00DA7C34"/>
    <w:rsid w:val="00DB0F2D"/>
    <w:rsid w:val="00DB1065"/>
    <w:rsid w:val="00DB10FA"/>
    <w:rsid w:val="00DB2AE5"/>
    <w:rsid w:val="00DB5080"/>
    <w:rsid w:val="00DB5A71"/>
    <w:rsid w:val="00DB69C1"/>
    <w:rsid w:val="00DC06E5"/>
    <w:rsid w:val="00DC0DF4"/>
    <w:rsid w:val="00DC24BA"/>
    <w:rsid w:val="00DC2D4A"/>
    <w:rsid w:val="00DC3172"/>
    <w:rsid w:val="00DC405F"/>
    <w:rsid w:val="00DC4AD3"/>
    <w:rsid w:val="00DC4CD7"/>
    <w:rsid w:val="00DC51B1"/>
    <w:rsid w:val="00DC601C"/>
    <w:rsid w:val="00DC695B"/>
    <w:rsid w:val="00DD01C4"/>
    <w:rsid w:val="00DD10D2"/>
    <w:rsid w:val="00DD1997"/>
    <w:rsid w:val="00DD23BA"/>
    <w:rsid w:val="00DD33BE"/>
    <w:rsid w:val="00DD3E32"/>
    <w:rsid w:val="00DD53F1"/>
    <w:rsid w:val="00DD5A7B"/>
    <w:rsid w:val="00DD6D1C"/>
    <w:rsid w:val="00DD71EC"/>
    <w:rsid w:val="00DD73DC"/>
    <w:rsid w:val="00DE01D0"/>
    <w:rsid w:val="00DE1A92"/>
    <w:rsid w:val="00DE1E0C"/>
    <w:rsid w:val="00DE2B75"/>
    <w:rsid w:val="00DE34F1"/>
    <w:rsid w:val="00DE3A3A"/>
    <w:rsid w:val="00DE42C8"/>
    <w:rsid w:val="00DE448D"/>
    <w:rsid w:val="00DE461F"/>
    <w:rsid w:val="00DE46F0"/>
    <w:rsid w:val="00DE6FF9"/>
    <w:rsid w:val="00DF0CE7"/>
    <w:rsid w:val="00DF0EDB"/>
    <w:rsid w:val="00DF1532"/>
    <w:rsid w:val="00DF2809"/>
    <w:rsid w:val="00DF301C"/>
    <w:rsid w:val="00DF4935"/>
    <w:rsid w:val="00DF5A35"/>
    <w:rsid w:val="00DF6944"/>
    <w:rsid w:val="00DF6C56"/>
    <w:rsid w:val="00E0001F"/>
    <w:rsid w:val="00E01903"/>
    <w:rsid w:val="00E01E19"/>
    <w:rsid w:val="00E021BC"/>
    <w:rsid w:val="00E032A6"/>
    <w:rsid w:val="00E04363"/>
    <w:rsid w:val="00E072AB"/>
    <w:rsid w:val="00E07AC3"/>
    <w:rsid w:val="00E07E82"/>
    <w:rsid w:val="00E10AAF"/>
    <w:rsid w:val="00E10E0D"/>
    <w:rsid w:val="00E1408C"/>
    <w:rsid w:val="00E14B00"/>
    <w:rsid w:val="00E14DD0"/>
    <w:rsid w:val="00E1523A"/>
    <w:rsid w:val="00E1597C"/>
    <w:rsid w:val="00E1621F"/>
    <w:rsid w:val="00E17310"/>
    <w:rsid w:val="00E17E33"/>
    <w:rsid w:val="00E17E48"/>
    <w:rsid w:val="00E17F1B"/>
    <w:rsid w:val="00E21D04"/>
    <w:rsid w:val="00E22438"/>
    <w:rsid w:val="00E22D1A"/>
    <w:rsid w:val="00E22F9F"/>
    <w:rsid w:val="00E23F4B"/>
    <w:rsid w:val="00E2478E"/>
    <w:rsid w:val="00E26982"/>
    <w:rsid w:val="00E275A2"/>
    <w:rsid w:val="00E27CB3"/>
    <w:rsid w:val="00E30743"/>
    <w:rsid w:val="00E31466"/>
    <w:rsid w:val="00E315C8"/>
    <w:rsid w:val="00E319F1"/>
    <w:rsid w:val="00E31AE3"/>
    <w:rsid w:val="00E31E61"/>
    <w:rsid w:val="00E32B5B"/>
    <w:rsid w:val="00E37BC5"/>
    <w:rsid w:val="00E37D10"/>
    <w:rsid w:val="00E40CDB"/>
    <w:rsid w:val="00E41AFC"/>
    <w:rsid w:val="00E41F6E"/>
    <w:rsid w:val="00E42107"/>
    <w:rsid w:val="00E42443"/>
    <w:rsid w:val="00E42792"/>
    <w:rsid w:val="00E428D9"/>
    <w:rsid w:val="00E4301B"/>
    <w:rsid w:val="00E4339C"/>
    <w:rsid w:val="00E43D7C"/>
    <w:rsid w:val="00E44806"/>
    <w:rsid w:val="00E458D3"/>
    <w:rsid w:val="00E47532"/>
    <w:rsid w:val="00E477AF"/>
    <w:rsid w:val="00E5197B"/>
    <w:rsid w:val="00E52110"/>
    <w:rsid w:val="00E532E9"/>
    <w:rsid w:val="00E53450"/>
    <w:rsid w:val="00E53F53"/>
    <w:rsid w:val="00E54568"/>
    <w:rsid w:val="00E55433"/>
    <w:rsid w:val="00E560CD"/>
    <w:rsid w:val="00E5668F"/>
    <w:rsid w:val="00E61721"/>
    <w:rsid w:val="00E61852"/>
    <w:rsid w:val="00E61CF7"/>
    <w:rsid w:val="00E61E84"/>
    <w:rsid w:val="00E61E95"/>
    <w:rsid w:val="00E62F1F"/>
    <w:rsid w:val="00E636F4"/>
    <w:rsid w:val="00E64375"/>
    <w:rsid w:val="00E646C1"/>
    <w:rsid w:val="00E64896"/>
    <w:rsid w:val="00E66B2D"/>
    <w:rsid w:val="00E66D46"/>
    <w:rsid w:val="00E672FA"/>
    <w:rsid w:val="00E67B2B"/>
    <w:rsid w:val="00E70604"/>
    <w:rsid w:val="00E706C9"/>
    <w:rsid w:val="00E70EB1"/>
    <w:rsid w:val="00E71A4E"/>
    <w:rsid w:val="00E71FD7"/>
    <w:rsid w:val="00E727B6"/>
    <w:rsid w:val="00E73EC1"/>
    <w:rsid w:val="00E740AC"/>
    <w:rsid w:val="00E7433D"/>
    <w:rsid w:val="00E74836"/>
    <w:rsid w:val="00E74BC7"/>
    <w:rsid w:val="00E755DD"/>
    <w:rsid w:val="00E76900"/>
    <w:rsid w:val="00E76B18"/>
    <w:rsid w:val="00E7757C"/>
    <w:rsid w:val="00E77D97"/>
    <w:rsid w:val="00E80A68"/>
    <w:rsid w:val="00E8116B"/>
    <w:rsid w:val="00E81614"/>
    <w:rsid w:val="00E81CA1"/>
    <w:rsid w:val="00E82D7F"/>
    <w:rsid w:val="00E842A1"/>
    <w:rsid w:val="00E854A6"/>
    <w:rsid w:val="00E85D72"/>
    <w:rsid w:val="00E860A9"/>
    <w:rsid w:val="00E87181"/>
    <w:rsid w:val="00E872B6"/>
    <w:rsid w:val="00E87453"/>
    <w:rsid w:val="00E874F4"/>
    <w:rsid w:val="00E902BC"/>
    <w:rsid w:val="00E92BDC"/>
    <w:rsid w:val="00E9326E"/>
    <w:rsid w:val="00E93A9D"/>
    <w:rsid w:val="00E95521"/>
    <w:rsid w:val="00E95A3B"/>
    <w:rsid w:val="00E95A62"/>
    <w:rsid w:val="00E96CDD"/>
    <w:rsid w:val="00E97005"/>
    <w:rsid w:val="00EA0066"/>
    <w:rsid w:val="00EA032F"/>
    <w:rsid w:val="00EA1B70"/>
    <w:rsid w:val="00EA25AF"/>
    <w:rsid w:val="00EA2C10"/>
    <w:rsid w:val="00EA375D"/>
    <w:rsid w:val="00EA5495"/>
    <w:rsid w:val="00EA57AB"/>
    <w:rsid w:val="00EA6A42"/>
    <w:rsid w:val="00EA74E5"/>
    <w:rsid w:val="00EA7D48"/>
    <w:rsid w:val="00EB01FA"/>
    <w:rsid w:val="00EB460B"/>
    <w:rsid w:val="00EB5A89"/>
    <w:rsid w:val="00EB5D64"/>
    <w:rsid w:val="00EC3687"/>
    <w:rsid w:val="00EC3D69"/>
    <w:rsid w:val="00EC4852"/>
    <w:rsid w:val="00EC6129"/>
    <w:rsid w:val="00EC6748"/>
    <w:rsid w:val="00EC72F0"/>
    <w:rsid w:val="00EC7B98"/>
    <w:rsid w:val="00ED022B"/>
    <w:rsid w:val="00ED05D1"/>
    <w:rsid w:val="00ED07A6"/>
    <w:rsid w:val="00ED2949"/>
    <w:rsid w:val="00ED3849"/>
    <w:rsid w:val="00ED42B8"/>
    <w:rsid w:val="00ED4762"/>
    <w:rsid w:val="00ED4D34"/>
    <w:rsid w:val="00ED54F4"/>
    <w:rsid w:val="00ED55C0"/>
    <w:rsid w:val="00ED60A1"/>
    <w:rsid w:val="00ED627B"/>
    <w:rsid w:val="00ED773F"/>
    <w:rsid w:val="00ED7C58"/>
    <w:rsid w:val="00EE0BA5"/>
    <w:rsid w:val="00EE1520"/>
    <w:rsid w:val="00EE173E"/>
    <w:rsid w:val="00EE203D"/>
    <w:rsid w:val="00EE34AD"/>
    <w:rsid w:val="00EE3B2E"/>
    <w:rsid w:val="00EF0197"/>
    <w:rsid w:val="00EF0595"/>
    <w:rsid w:val="00EF25F3"/>
    <w:rsid w:val="00EF2779"/>
    <w:rsid w:val="00EF3AEB"/>
    <w:rsid w:val="00EF43F5"/>
    <w:rsid w:val="00EF48D6"/>
    <w:rsid w:val="00EF4905"/>
    <w:rsid w:val="00EF4908"/>
    <w:rsid w:val="00EF4CCC"/>
    <w:rsid w:val="00EF4DD4"/>
    <w:rsid w:val="00EF61A7"/>
    <w:rsid w:val="00EF65D4"/>
    <w:rsid w:val="00EF7B5B"/>
    <w:rsid w:val="00F002DE"/>
    <w:rsid w:val="00F0098F"/>
    <w:rsid w:val="00F00A0E"/>
    <w:rsid w:val="00F00CC1"/>
    <w:rsid w:val="00F01316"/>
    <w:rsid w:val="00F01FDF"/>
    <w:rsid w:val="00F02E23"/>
    <w:rsid w:val="00F03986"/>
    <w:rsid w:val="00F04C36"/>
    <w:rsid w:val="00F05203"/>
    <w:rsid w:val="00F06AA8"/>
    <w:rsid w:val="00F111BE"/>
    <w:rsid w:val="00F11F30"/>
    <w:rsid w:val="00F13289"/>
    <w:rsid w:val="00F13911"/>
    <w:rsid w:val="00F14852"/>
    <w:rsid w:val="00F14F84"/>
    <w:rsid w:val="00F15C35"/>
    <w:rsid w:val="00F1645B"/>
    <w:rsid w:val="00F2043C"/>
    <w:rsid w:val="00F20A4D"/>
    <w:rsid w:val="00F21910"/>
    <w:rsid w:val="00F21BB2"/>
    <w:rsid w:val="00F22F7C"/>
    <w:rsid w:val="00F23E4E"/>
    <w:rsid w:val="00F24558"/>
    <w:rsid w:val="00F24DF7"/>
    <w:rsid w:val="00F250B1"/>
    <w:rsid w:val="00F258FB"/>
    <w:rsid w:val="00F26CE3"/>
    <w:rsid w:val="00F26D36"/>
    <w:rsid w:val="00F3062A"/>
    <w:rsid w:val="00F314EA"/>
    <w:rsid w:val="00F319A6"/>
    <w:rsid w:val="00F34EF7"/>
    <w:rsid w:val="00F371EF"/>
    <w:rsid w:val="00F376D6"/>
    <w:rsid w:val="00F37E69"/>
    <w:rsid w:val="00F40033"/>
    <w:rsid w:val="00F40737"/>
    <w:rsid w:val="00F41C88"/>
    <w:rsid w:val="00F41D46"/>
    <w:rsid w:val="00F4276A"/>
    <w:rsid w:val="00F42E1B"/>
    <w:rsid w:val="00F43FD8"/>
    <w:rsid w:val="00F45FC3"/>
    <w:rsid w:val="00F466EF"/>
    <w:rsid w:val="00F46851"/>
    <w:rsid w:val="00F4756B"/>
    <w:rsid w:val="00F47751"/>
    <w:rsid w:val="00F51066"/>
    <w:rsid w:val="00F53585"/>
    <w:rsid w:val="00F53BB1"/>
    <w:rsid w:val="00F53C2F"/>
    <w:rsid w:val="00F53DFB"/>
    <w:rsid w:val="00F53ED9"/>
    <w:rsid w:val="00F544B7"/>
    <w:rsid w:val="00F54F68"/>
    <w:rsid w:val="00F552CA"/>
    <w:rsid w:val="00F559B8"/>
    <w:rsid w:val="00F55E9F"/>
    <w:rsid w:val="00F57748"/>
    <w:rsid w:val="00F611FD"/>
    <w:rsid w:val="00F624E5"/>
    <w:rsid w:val="00F644B8"/>
    <w:rsid w:val="00F6460E"/>
    <w:rsid w:val="00F6606D"/>
    <w:rsid w:val="00F67A8D"/>
    <w:rsid w:val="00F70556"/>
    <w:rsid w:val="00F73841"/>
    <w:rsid w:val="00F739F3"/>
    <w:rsid w:val="00F73BC0"/>
    <w:rsid w:val="00F75513"/>
    <w:rsid w:val="00F75809"/>
    <w:rsid w:val="00F75F90"/>
    <w:rsid w:val="00F76E30"/>
    <w:rsid w:val="00F76EB6"/>
    <w:rsid w:val="00F7729B"/>
    <w:rsid w:val="00F77411"/>
    <w:rsid w:val="00F77CF1"/>
    <w:rsid w:val="00F8117D"/>
    <w:rsid w:val="00F81991"/>
    <w:rsid w:val="00F831ED"/>
    <w:rsid w:val="00F83BF9"/>
    <w:rsid w:val="00F86E12"/>
    <w:rsid w:val="00F87342"/>
    <w:rsid w:val="00F873AF"/>
    <w:rsid w:val="00F8741C"/>
    <w:rsid w:val="00F87D58"/>
    <w:rsid w:val="00F87E72"/>
    <w:rsid w:val="00F9030B"/>
    <w:rsid w:val="00F90986"/>
    <w:rsid w:val="00F91CC9"/>
    <w:rsid w:val="00F9302E"/>
    <w:rsid w:val="00F95A9C"/>
    <w:rsid w:val="00F962F0"/>
    <w:rsid w:val="00F9696F"/>
    <w:rsid w:val="00F96C2A"/>
    <w:rsid w:val="00F97CAA"/>
    <w:rsid w:val="00FA0A25"/>
    <w:rsid w:val="00FA0D07"/>
    <w:rsid w:val="00FA18C9"/>
    <w:rsid w:val="00FA1DE5"/>
    <w:rsid w:val="00FA1F6B"/>
    <w:rsid w:val="00FA2FD8"/>
    <w:rsid w:val="00FA51DD"/>
    <w:rsid w:val="00FA5366"/>
    <w:rsid w:val="00FA74CD"/>
    <w:rsid w:val="00FA794A"/>
    <w:rsid w:val="00FB0EC3"/>
    <w:rsid w:val="00FB149E"/>
    <w:rsid w:val="00FB197A"/>
    <w:rsid w:val="00FB22C2"/>
    <w:rsid w:val="00FB2ED7"/>
    <w:rsid w:val="00FB2FC9"/>
    <w:rsid w:val="00FB3C1E"/>
    <w:rsid w:val="00FB3C6C"/>
    <w:rsid w:val="00FB6185"/>
    <w:rsid w:val="00FB6475"/>
    <w:rsid w:val="00FB73A6"/>
    <w:rsid w:val="00FC00F5"/>
    <w:rsid w:val="00FC017C"/>
    <w:rsid w:val="00FC0CBC"/>
    <w:rsid w:val="00FC194E"/>
    <w:rsid w:val="00FC1BCC"/>
    <w:rsid w:val="00FC37D2"/>
    <w:rsid w:val="00FC537E"/>
    <w:rsid w:val="00FC6042"/>
    <w:rsid w:val="00FC6085"/>
    <w:rsid w:val="00FC707C"/>
    <w:rsid w:val="00FC73E3"/>
    <w:rsid w:val="00FC7D35"/>
    <w:rsid w:val="00FD0408"/>
    <w:rsid w:val="00FD05A8"/>
    <w:rsid w:val="00FD1ABB"/>
    <w:rsid w:val="00FD1EDB"/>
    <w:rsid w:val="00FD3567"/>
    <w:rsid w:val="00FD4E0D"/>
    <w:rsid w:val="00FE091A"/>
    <w:rsid w:val="00FE18A4"/>
    <w:rsid w:val="00FE1F01"/>
    <w:rsid w:val="00FE34D6"/>
    <w:rsid w:val="00FE36BA"/>
    <w:rsid w:val="00FE411F"/>
    <w:rsid w:val="00FE5432"/>
    <w:rsid w:val="00FE61BD"/>
    <w:rsid w:val="00FF435C"/>
    <w:rsid w:val="00FF51FF"/>
    <w:rsid w:val="00FF5904"/>
    <w:rsid w:val="00FF6F76"/>
    <w:rsid w:val="00FF7562"/>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C55DDE26-31C2-47DB-9EB5-A9705EBD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5173A"/>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5173A"/>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173A"/>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173A"/>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173A"/>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173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173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173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173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5173A"/>
    <w:rPr>
      <w:rFonts w:eastAsiaTheme="minorHAnsi"/>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5173A"/>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unhideWhenUsed/>
    <w:rsid w:val="0015173A"/>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15173A"/>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iPriority w:val="99"/>
    <w:unhideWhenUsed/>
    <w:rsid w:val="0015173A"/>
    <w:rPr>
      <w:vertAlign w:val="superscript"/>
      <w:lang w:val="en-GB"/>
    </w:rPr>
  </w:style>
  <w:style w:type="paragraph" w:customStyle="1" w:styleId="Footnote">
    <w:name w:val="Footnote"/>
    <w:basedOn w:val="FootnoteText"/>
    <w:qFormat/>
    <w:rsid w:val="0015173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5173A"/>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15173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173A"/>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15173A"/>
    <w:pPr>
      <w:tabs>
        <w:tab w:val="center" w:pos="4680"/>
        <w:tab w:val="right" w:pos="9360"/>
      </w:tabs>
    </w:pPr>
    <w:rPr>
      <w:sz w:val="20"/>
    </w:rPr>
  </w:style>
  <w:style w:type="character" w:customStyle="1" w:styleId="FooterChar">
    <w:name w:val="Footer Char"/>
    <w:basedOn w:val="DefaultParagraphFont"/>
    <w:link w:val="Footer"/>
    <w:uiPriority w:val="99"/>
    <w:rsid w:val="0015173A"/>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5173A"/>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5173A"/>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5173A"/>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15173A"/>
    <w:rPr>
      <w:sz w:val="16"/>
      <w:szCs w:val="16"/>
      <w:lang w:val="en-GB"/>
    </w:rPr>
  </w:style>
  <w:style w:type="paragraph" w:styleId="CommentText">
    <w:name w:val="annotation text"/>
    <w:basedOn w:val="Normal"/>
    <w:link w:val="CommentTextChar"/>
    <w:uiPriority w:val="99"/>
    <w:rsid w:val="0015173A"/>
    <w:rPr>
      <w:sz w:val="20"/>
      <w:szCs w:val="20"/>
    </w:rPr>
  </w:style>
  <w:style w:type="character" w:customStyle="1" w:styleId="CommentTextChar">
    <w:name w:val="Comment Text Char"/>
    <w:basedOn w:val="DefaultParagraphFont"/>
    <w:link w:val="CommentText"/>
    <w:uiPriority w:val="99"/>
    <w:rsid w:val="0015173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5173A"/>
    <w:rPr>
      <w:b/>
      <w:bCs/>
    </w:rPr>
  </w:style>
  <w:style w:type="character" w:customStyle="1" w:styleId="CommentSubjectChar">
    <w:name w:val="Comment Subject Char"/>
    <w:basedOn w:val="CommentTextChar"/>
    <w:link w:val="CommentSubject"/>
    <w:uiPriority w:val="99"/>
    <w:semiHidden/>
    <w:rsid w:val="0015173A"/>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2"/>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173A"/>
    <w:pPr>
      <w:numPr>
        <w:numId w:val="7"/>
      </w:numPr>
    </w:pPr>
  </w:style>
  <w:style w:type="numbering" w:customStyle="1" w:styleId="CBDHeadings">
    <w:name w:val="CBD_Headings"/>
    <w:basedOn w:val="ListCBD"/>
    <w:uiPriority w:val="99"/>
    <w:rsid w:val="0015173A"/>
    <w:pPr>
      <w:numPr>
        <w:numId w:val="4"/>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Heading6Char">
    <w:name w:val="Heading 6 Char"/>
    <w:basedOn w:val="DefaultParagraphFont"/>
    <w:link w:val="Heading6"/>
    <w:semiHidden/>
    <w:rsid w:val="0015173A"/>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5173A"/>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5173A"/>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5173A"/>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15173A"/>
    <w:rPr>
      <w:rFonts w:ascii="Times New Roman" w:hAnsi="Times New Roman"/>
      <w:color w:val="0563C1" w:themeColor="hyperlink"/>
      <w:u w:val="single"/>
      <w:lang w:val="en-GB"/>
    </w:rPr>
  </w:style>
  <w:style w:type="paragraph" w:styleId="List">
    <w:name w:val="List"/>
    <w:basedOn w:val="Normal"/>
    <w:semiHidden/>
    <w:rsid w:val="0015173A"/>
    <w:pPr>
      <w:contextualSpacing/>
    </w:pPr>
  </w:style>
  <w:style w:type="paragraph" w:styleId="ListParagraph">
    <w:name w:val="List Paragraph"/>
    <w:basedOn w:val="Normal"/>
    <w:uiPriority w:val="34"/>
    <w:qFormat/>
    <w:rsid w:val="0015173A"/>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Re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DefaultParagraphFont"/>
    <w:uiPriority w:val="99"/>
    <w:semiHidden/>
    <w:unhideWhenUsed/>
    <w:rsid w:val="003F73F3"/>
    <w:rPr>
      <w:color w:val="605E5C"/>
      <w:shd w:val="clear" w:color="auto" w:fill="E1DFDD"/>
      <w:lang w:val="en-GB"/>
    </w:rPr>
  </w:style>
  <w:style w:type="character" w:styleId="FollowedHyperlink">
    <w:name w:val="FollowedHyperlink"/>
    <w:basedOn w:val="DefaultParagraphFont"/>
    <w:uiPriority w:val="99"/>
    <w:semiHidden/>
    <w:unhideWhenUsed/>
    <w:rsid w:val="003F73F3"/>
    <w:rPr>
      <w:color w:val="954F72" w:themeColor="followedHyperlink"/>
      <w:u w:val="single"/>
      <w:lang w:val="en-GB"/>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GB" w:eastAsia="zh-CN"/>
    </w:rPr>
  </w:style>
  <w:style w:type="character" w:styleId="IntenseEmphasis">
    <w:name w:val="Intense Emphasis"/>
    <w:basedOn w:val="DefaultParagraphFont"/>
    <w:uiPriority w:val="21"/>
    <w:qFormat/>
    <w:rsid w:val="00F4756B"/>
    <w:rPr>
      <w:i/>
      <w:iCs/>
      <w:color w:val="2F5496" w:themeColor="accent1" w:themeShade="BF"/>
      <w:lang w:val="en-GB"/>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GB" w:eastAsia="zh-CN"/>
    </w:rPr>
  </w:style>
  <w:style w:type="character" w:styleId="IntenseReference">
    <w:name w:val="Intense Reference"/>
    <w:basedOn w:val="DefaultParagraphFont"/>
    <w:uiPriority w:val="32"/>
    <w:qFormat/>
    <w:rsid w:val="00F4756B"/>
    <w:rPr>
      <w:b/>
      <w:bCs/>
      <w:smallCaps/>
      <w:color w:val="2F5496" w:themeColor="accent1" w:themeShade="BF"/>
      <w:spacing w:val="5"/>
      <w:lang w:val="en-GB"/>
    </w:rPr>
  </w:style>
  <w:style w:type="paragraph" w:customStyle="1" w:styleId="Para1">
    <w:name w:val="Para1"/>
    <w:basedOn w:val="Normal"/>
    <w:link w:val="Para1Char"/>
    <w:rsid w:val="005620C6"/>
    <w:pPr>
      <w:numPr>
        <w:numId w:val="8"/>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BalloonText">
    <w:name w:val="Balloon Text"/>
    <w:basedOn w:val="Normal"/>
    <w:link w:val="BalloonTextChar"/>
    <w:uiPriority w:val="99"/>
    <w:semiHidden/>
    <w:unhideWhenUsed/>
    <w:rsid w:val="00EB5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64"/>
    <w:rPr>
      <w:rFonts w:ascii="Segoe UI" w:eastAsia="SimSun" w:hAnsi="Segoe UI" w:cs="Segoe UI"/>
      <w:kern w:val="0"/>
      <w:sz w:val="18"/>
      <w:szCs w:val="18"/>
      <w:lang w:val="en-GB"/>
      <w14:ligatures w14:val="none"/>
    </w:rPr>
  </w:style>
  <w:style w:type="numbering" w:customStyle="1" w:styleId="ListCBD1">
    <w:name w:val="ListCBD1"/>
    <w:basedOn w:val="NoList"/>
    <w:uiPriority w:val="99"/>
    <w:rsid w:val="00EB5D64"/>
  </w:style>
  <w:style w:type="paragraph" w:styleId="HTMLPreformatted">
    <w:name w:val="HTML Preformatted"/>
    <w:basedOn w:val="Normal"/>
    <w:link w:val="HTMLPreformattedChar"/>
    <w:uiPriority w:val="99"/>
    <w:semiHidden/>
    <w:unhideWhenUsed/>
    <w:rsid w:val="005D7C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7CA1"/>
    <w:rPr>
      <w:rFonts w:ascii="Consolas" w:eastAsia="SimSun" w:hAnsi="Consolas" w:cs="Times New Roman"/>
      <w:kern w:val="0"/>
      <w:sz w:val="20"/>
      <w:szCs w:val="20"/>
      <w:lang w:val="en-GB"/>
      <w14:ligatures w14:val="none"/>
    </w:rPr>
  </w:style>
  <w:style w:type="character" w:styleId="UnresolvedMention">
    <w:name w:val="Unresolved Mention"/>
    <w:basedOn w:val="DefaultParagraphFont"/>
    <w:uiPriority w:val="99"/>
    <w:semiHidden/>
    <w:unhideWhenUsed/>
    <w:rsid w:val="006A7763"/>
    <w:rPr>
      <w:color w:val="605E5C"/>
      <w:shd w:val="clear" w:color="auto" w:fill="E1DFDD"/>
      <w:lang w:val="en-GB"/>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OC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y">
    <w:name w:val="Bibliography"/>
    <w:basedOn w:val="Normal"/>
    <w:next w:val="Normal"/>
    <w:uiPriority w:val="37"/>
    <w:semiHidden/>
    <w:unhideWhenUsed/>
    <w:rsid w:val="0015173A"/>
  </w:style>
  <w:style w:type="paragraph" w:styleId="BlockText">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5173A"/>
    <w:pPr>
      <w:spacing w:after="120" w:line="480" w:lineRule="auto"/>
    </w:pPr>
  </w:style>
  <w:style w:type="character" w:customStyle="1" w:styleId="BodyText2Char">
    <w:name w:val="Body Text 2 Char"/>
    <w:basedOn w:val="DefaultParagraphFont"/>
    <w:link w:val="BodyText2"/>
    <w:uiPriority w:val="99"/>
    <w:semiHidden/>
    <w:rsid w:val="0015173A"/>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5173A"/>
    <w:pPr>
      <w:spacing w:after="120"/>
    </w:pPr>
    <w:rPr>
      <w:sz w:val="16"/>
      <w:szCs w:val="16"/>
    </w:rPr>
  </w:style>
  <w:style w:type="character" w:customStyle="1" w:styleId="BodyText3Char">
    <w:name w:val="Body Text 3 Char"/>
    <w:basedOn w:val="DefaultParagraphFont"/>
    <w:link w:val="BodyText3"/>
    <w:uiPriority w:val="99"/>
    <w:semiHidden/>
    <w:rsid w:val="0015173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5173A"/>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5173A"/>
    <w:pPr>
      <w:spacing w:after="120"/>
      <w:ind w:left="360"/>
    </w:pPr>
  </w:style>
  <w:style w:type="character" w:customStyle="1" w:styleId="BodyTextIndentChar">
    <w:name w:val="Body Text Indent Char"/>
    <w:basedOn w:val="DefaultParagraphFont"/>
    <w:link w:val="BodyTextIndent"/>
    <w:uiPriority w:val="99"/>
    <w:semiHidden/>
    <w:rsid w:val="0015173A"/>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5173A"/>
    <w:pPr>
      <w:spacing w:after="0"/>
      <w:ind w:firstLine="360"/>
    </w:pPr>
  </w:style>
  <w:style w:type="character" w:customStyle="1" w:styleId="BodyTextFirstIndent2Char">
    <w:name w:val="Body Text First Indent 2 Char"/>
    <w:basedOn w:val="BodyTextIndentChar"/>
    <w:link w:val="BodyTextFirstIndent2"/>
    <w:uiPriority w:val="99"/>
    <w:semiHidden/>
    <w:rsid w:val="0015173A"/>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5173A"/>
    <w:pPr>
      <w:spacing w:after="120" w:line="480" w:lineRule="auto"/>
      <w:ind w:left="360"/>
    </w:pPr>
  </w:style>
  <w:style w:type="character" w:customStyle="1" w:styleId="BodyTextIndent2Char">
    <w:name w:val="Body Text Indent 2 Char"/>
    <w:basedOn w:val="DefaultParagraphFont"/>
    <w:link w:val="BodyTextIndent2"/>
    <w:uiPriority w:val="99"/>
    <w:semiHidden/>
    <w:rsid w:val="0015173A"/>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517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173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5173A"/>
    <w:rPr>
      <w:b/>
      <w:bCs/>
      <w:i/>
      <w:iCs/>
      <w:spacing w:val="5"/>
      <w:lang w:val="en-GB"/>
    </w:rPr>
  </w:style>
  <w:style w:type="paragraph" w:styleId="Caption">
    <w:name w:val="caption"/>
    <w:basedOn w:val="Normal"/>
    <w:next w:val="Normal"/>
    <w:uiPriority w:val="35"/>
    <w:semiHidden/>
    <w:unhideWhenUsed/>
    <w:qFormat/>
    <w:rsid w:val="0015173A"/>
    <w:pPr>
      <w:spacing w:after="200"/>
    </w:pPr>
    <w:rPr>
      <w:i/>
      <w:iCs/>
      <w:color w:val="44546A" w:themeColor="text2"/>
      <w:sz w:val="18"/>
      <w:szCs w:val="18"/>
    </w:rPr>
  </w:style>
  <w:style w:type="paragraph" w:styleId="Closing">
    <w:name w:val="Closing"/>
    <w:basedOn w:val="Normal"/>
    <w:link w:val="ClosingChar"/>
    <w:uiPriority w:val="99"/>
    <w:semiHidden/>
    <w:unhideWhenUsed/>
    <w:rsid w:val="0015173A"/>
    <w:pPr>
      <w:ind w:left="4320"/>
    </w:pPr>
  </w:style>
  <w:style w:type="character" w:customStyle="1" w:styleId="ClosingChar">
    <w:name w:val="Closing Char"/>
    <w:basedOn w:val="DefaultParagraphFont"/>
    <w:link w:val="Closing"/>
    <w:uiPriority w:val="99"/>
    <w:semiHidden/>
    <w:rsid w:val="0015173A"/>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5173A"/>
  </w:style>
  <w:style w:type="character" w:customStyle="1" w:styleId="DateChar">
    <w:name w:val="Date Char"/>
    <w:basedOn w:val="DefaultParagraphFont"/>
    <w:link w:val="Date"/>
    <w:uiPriority w:val="99"/>
    <w:semiHidden/>
    <w:rsid w:val="0015173A"/>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517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173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5173A"/>
  </w:style>
  <w:style w:type="character" w:customStyle="1" w:styleId="E-mailSignatureChar">
    <w:name w:val="E-mail Signature Char"/>
    <w:basedOn w:val="DefaultParagraphFont"/>
    <w:link w:val="E-mailSignature"/>
    <w:uiPriority w:val="99"/>
    <w:semiHidden/>
    <w:rsid w:val="0015173A"/>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5173A"/>
    <w:rPr>
      <w:i/>
      <w:iCs/>
      <w:lang w:val="en-GB"/>
    </w:rPr>
  </w:style>
  <w:style w:type="character" w:styleId="EndnoteReference">
    <w:name w:val="endnote reference"/>
    <w:basedOn w:val="DefaultParagraphFont"/>
    <w:uiPriority w:val="99"/>
    <w:semiHidden/>
    <w:unhideWhenUsed/>
    <w:rsid w:val="0015173A"/>
    <w:rPr>
      <w:vertAlign w:val="superscript"/>
      <w:lang w:val="en-GB"/>
    </w:rPr>
  </w:style>
  <w:style w:type="paragraph" w:styleId="EndnoteText">
    <w:name w:val="endnote text"/>
    <w:basedOn w:val="Normal"/>
    <w:link w:val="EndnoteTextChar"/>
    <w:uiPriority w:val="99"/>
    <w:semiHidden/>
    <w:unhideWhenUsed/>
    <w:rsid w:val="0015173A"/>
    <w:rPr>
      <w:sz w:val="20"/>
      <w:szCs w:val="20"/>
    </w:rPr>
  </w:style>
  <w:style w:type="character" w:customStyle="1" w:styleId="EndnoteTextChar">
    <w:name w:val="Endnote Text Char"/>
    <w:basedOn w:val="DefaultParagraphFont"/>
    <w:link w:val="EndnoteText"/>
    <w:uiPriority w:val="99"/>
    <w:semiHidden/>
    <w:rsid w:val="0015173A"/>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173A"/>
    <w:rPr>
      <w:rFonts w:asciiTheme="majorHAnsi" w:eastAsiaTheme="majorEastAsia" w:hAnsiTheme="majorHAnsi" w:cstheme="majorBidi"/>
      <w:sz w:val="20"/>
      <w:szCs w:val="20"/>
    </w:rPr>
  </w:style>
  <w:style w:type="table" w:styleId="GridTable1Light">
    <w:name w:val="Grid Table 1 Light"/>
    <w:basedOn w:val="Table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5173A"/>
    <w:rPr>
      <w:color w:val="2B579A"/>
      <w:shd w:val="clear" w:color="auto" w:fill="E1DFDD"/>
      <w:lang w:val="en-GB"/>
    </w:rPr>
  </w:style>
  <w:style w:type="character" w:styleId="HTMLAcronym">
    <w:name w:val="HTML Acronym"/>
    <w:basedOn w:val="DefaultParagraphFont"/>
    <w:uiPriority w:val="99"/>
    <w:semiHidden/>
    <w:unhideWhenUsed/>
    <w:rsid w:val="0015173A"/>
    <w:rPr>
      <w:lang w:val="en-GB"/>
    </w:rPr>
  </w:style>
  <w:style w:type="paragraph" w:styleId="HTMLAddress">
    <w:name w:val="HTML Address"/>
    <w:basedOn w:val="Normal"/>
    <w:link w:val="HTMLAddressChar"/>
    <w:uiPriority w:val="99"/>
    <w:semiHidden/>
    <w:unhideWhenUsed/>
    <w:rsid w:val="0015173A"/>
    <w:rPr>
      <w:i/>
      <w:iCs/>
    </w:rPr>
  </w:style>
  <w:style w:type="character" w:customStyle="1" w:styleId="HTMLAddressChar">
    <w:name w:val="HTML Address Char"/>
    <w:basedOn w:val="DefaultParagraphFont"/>
    <w:link w:val="HTMLAddress"/>
    <w:uiPriority w:val="99"/>
    <w:semiHidden/>
    <w:rsid w:val="0015173A"/>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5173A"/>
    <w:rPr>
      <w:i/>
      <w:iCs/>
      <w:lang w:val="en-GB"/>
    </w:rPr>
  </w:style>
  <w:style w:type="character" w:styleId="HTMLCode">
    <w:name w:val="HTML Code"/>
    <w:basedOn w:val="DefaultParagraphFont"/>
    <w:uiPriority w:val="99"/>
    <w:semiHidden/>
    <w:unhideWhenUsed/>
    <w:rsid w:val="0015173A"/>
    <w:rPr>
      <w:rFonts w:ascii="Consolas" w:hAnsi="Consolas"/>
      <w:sz w:val="20"/>
      <w:szCs w:val="20"/>
      <w:lang w:val="en-GB"/>
    </w:rPr>
  </w:style>
  <w:style w:type="character" w:styleId="HTMLDefinition">
    <w:name w:val="HTML Definition"/>
    <w:basedOn w:val="DefaultParagraphFont"/>
    <w:uiPriority w:val="99"/>
    <w:semiHidden/>
    <w:unhideWhenUsed/>
    <w:rsid w:val="0015173A"/>
    <w:rPr>
      <w:i/>
      <w:iCs/>
      <w:lang w:val="en-GB"/>
    </w:rPr>
  </w:style>
  <w:style w:type="character" w:styleId="HTMLKeyboard">
    <w:name w:val="HTML Keyboard"/>
    <w:basedOn w:val="DefaultParagraphFont"/>
    <w:uiPriority w:val="99"/>
    <w:semiHidden/>
    <w:unhideWhenUsed/>
    <w:rsid w:val="0015173A"/>
    <w:rPr>
      <w:rFonts w:ascii="Consolas" w:hAnsi="Consolas"/>
      <w:sz w:val="20"/>
      <w:szCs w:val="20"/>
      <w:lang w:val="en-GB"/>
    </w:rPr>
  </w:style>
  <w:style w:type="character" w:styleId="HTMLSample">
    <w:name w:val="HTML Sample"/>
    <w:basedOn w:val="DefaultParagraphFont"/>
    <w:uiPriority w:val="99"/>
    <w:semiHidden/>
    <w:unhideWhenUsed/>
    <w:rsid w:val="0015173A"/>
    <w:rPr>
      <w:rFonts w:ascii="Consolas" w:hAnsi="Consolas"/>
      <w:sz w:val="24"/>
      <w:szCs w:val="24"/>
      <w:lang w:val="en-GB"/>
    </w:rPr>
  </w:style>
  <w:style w:type="character" w:styleId="HTMLTypewriter">
    <w:name w:val="HTML Typewriter"/>
    <w:basedOn w:val="DefaultParagraphFont"/>
    <w:uiPriority w:val="99"/>
    <w:semiHidden/>
    <w:unhideWhenUsed/>
    <w:rsid w:val="0015173A"/>
    <w:rPr>
      <w:rFonts w:ascii="Consolas" w:hAnsi="Consolas"/>
      <w:sz w:val="20"/>
      <w:szCs w:val="20"/>
      <w:lang w:val="en-GB"/>
    </w:rPr>
  </w:style>
  <w:style w:type="character" w:styleId="HTMLVariable">
    <w:name w:val="HTML Variable"/>
    <w:basedOn w:val="DefaultParagraphFont"/>
    <w:uiPriority w:val="99"/>
    <w:semiHidden/>
    <w:unhideWhenUsed/>
    <w:rsid w:val="0015173A"/>
    <w:rPr>
      <w:i/>
      <w:iCs/>
      <w:lang w:val="en-GB"/>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5173A"/>
    <w:rPr>
      <w:rFonts w:asciiTheme="majorHAnsi" w:eastAsiaTheme="majorEastAsia" w:hAnsiTheme="majorHAnsi" w:cstheme="majorBidi"/>
      <w:b/>
      <w:bCs/>
    </w:rPr>
  </w:style>
  <w:style w:type="table" w:styleId="LightGrid">
    <w:name w:val="Light Grid"/>
    <w:basedOn w:val="Table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5173A"/>
    <w:rPr>
      <w:lang w:val="en-GB"/>
    </w:rPr>
  </w:style>
  <w:style w:type="paragraph" w:styleId="List2">
    <w:name w:val="List 2"/>
    <w:basedOn w:val="Normal"/>
    <w:uiPriority w:val="99"/>
    <w:semiHidden/>
    <w:unhideWhenUsed/>
    <w:rsid w:val="0015173A"/>
    <w:pPr>
      <w:ind w:left="720" w:hanging="360"/>
      <w:contextualSpacing/>
    </w:pPr>
  </w:style>
  <w:style w:type="paragraph" w:styleId="List3">
    <w:name w:val="List 3"/>
    <w:basedOn w:val="Normal"/>
    <w:uiPriority w:val="99"/>
    <w:semiHidden/>
    <w:unhideWhenUsed/>
    <w:rsid w:val="0015173A"/>
    <w:pPr>
      <w:ind w:left="1080" w:hanging="360"/>
      <w:contextualSpacing/>
    </w:pPr>
  </w:style>
  <w:style w:type="paragraph" w:styleId="List4">
    <w:name w:val="List 4"/>
    <w:basedOn w:val="Normal"/>
    <w:uiPriority w:val="99"/>
    <w:semiHidden/>
    <w:unhideWhenUsed/>
    <w:rsid w:val="0015173A"/>
    <w:pPr>
      <w:ind w:left="1440" w:hanging="360"/>
      <w:contextualSpacing/>
    </w:pPr>
  </w:style>
  <w:style w:type="paragraph" w:styleId="List5">
    <w:name w:val="List 5"/>
    <w:basedOn w:val="Normal"/>
    <w:uiPriority w:val="99"/>
    <w:semiHidden/>
    <w:unhideWhenUsed/>
    <w:rsid w:val="0015173A"/>
    <w:pPr>
      <w:ind w:left="1800" w:hanging="360"/>
      <w:contextualSpacing/>
    </w:pPr>
  </w:style>
  <w:style w:type="paragraph" w:styleId="ListBullet">
    <w:name w:val="List Bullet"/>
    <w:basedOn w:val="Normal"/>
    <w:uiPriority w:val="99"/>
    <w:semiHidden/>
    <w:unhideWhenUsed/>
    <w:rsid w:val="0015173A"/>
    <w:pPr>
      <w:numPr>
        <w:numId w:val="36"/>
      </w:numPr>
      <w:contextualSpacing/>
    </w:pPr>
  </w:style>
  <w:style w:type="paragraph" w:styleId="ListBullet2">
    <w:name w:val="List Bullet 2"/>
    <w:basedOn w:val="Normal"/>
    <w:uiPriority w:val="99"/>
    <w:semiHidden/>
    <w:unhideWhenUsed/>
    <w:rsid w:val="0015173A"/>
    <w:pPr>
      <w:numPr>
        <w:numId w:val="37"/>
      </w:numPr>
      <w:contextualSpacing/>
    </w:pPr>
  </w:style>
  <w:style w:type="paragraph" w:styleId="ListBullet3">
    <w:name w:val="List Bullet 3"/>
    <w:basedOn w:val="Normal"/>
    <w:uiPriority w:val="99"/>
    <w:semiHidden/>
    <w:unhideWhenUsed/>
    <w:rsid w:val="0015173A"/>
    <w:pPr>
      <w:numPr>
        <w:numId w:val="38"/>
      </w:numPr>
      <w:contextualSpacing/>
    </w:pPr>
  </w:style>
  <w:style w:type="paragraph" w:styleId="ListBullet4">
    <w:name w:val="List Bullet 4"/>
    <w:basedOn w:val="Normal"/>
    <w:uiPriority w:val="99"/>
    <w:semiHidden/>
    <w:unhideWhenUsed/>
    <w:rsid w:val="0015173A"/>
    <w:pPr>
      <w:numPr>
        <w:numId w:val="39"/>
      </w:numPr>
      <w:contextualSpacing/>
    </w:pPr>
  </w:style>
  <w:style w:type="paragraph" w:styleId="ListBullet5">
    <w:name w:val="List Bullet 5"/>
    <w:basedOn w:val="Normal"/>
    <w:uiPriority w:val="99"/>
    <w:semiHidden/>
    <w:unhideWhenUsed/>
    <w:rsid w:val="0015173A"/>
    <w:pPr>
      <w:numPr>
        <w:numId w:val="40"/>
      </w:numPr>
      <w:contextualSpacing/>
    </w:pPr>
  </w:style>
  <w:style w:type="paragraph" w:styleId="ListContinue">
    <w:name w:val="List Continue"/>
    <w:basedOn w:val="Normal"/>
    <w:uiPriority w:val="99"/>
    <w:semiHidden/>
    <w:unhideWhenUsed/>
    <w:rsid w:val="0015173A"/>
    <w:pPr>
      <w:spacing w:after="120"/>
      <w:ind w:left="360"/>
      <w:contextualSpacing/>
    </w:pPr>
  </w:style>
  <w:style w:type="paragraph" w:styleId="ListContinue2">
    <w:name w:val="List Continue 2"/>
    <w:basedOn w:val="Normal"/>
    <w:uiPriority w:val="99"/>
    <w:semiHidden/>
    <w:unhideWhenUsed/>
    <w:rsid w:val="0015173A"/>
    <w:pPr>
      <w:spacing w:after="120"/>
      <w:ind w:left="720"/>
      <w:contextualSpacing/>
    </w:pPr>
  </w:style>
  <w:style w:type="paragraph" w:styleId="ListContinue3">
    <w:name w:val="List Continue 3"/>
    <w:basedOn w:val="Normal"/>
    <w:uiPriority w:val="99"/>
    <w:semiHidden/>
    <w:unhideWhenUsed/>
    <w:rsid w:val="0015173A"/>
    <w:pPr>
      <w:spacing w:after="120"/>
      <w:ind w:left="1080"/>
      <w:contextualSpacing/>
    </w:pPr>
  </w:style>
  <w:style w:type="paragraph" w:styleId="ListContinue4">
    <w:name w:val="List Continue 4"/>
    <w:basedOn w:val="Normal"/>
    <w:uiPriority w:val="99"/>
    <w:semiHidden/>
    <w:unhideWhenUsed/>
    <w:rsid w:val="0015173A"/>
    <w:pPr>
      <w:spacing w:after="120"/>
      <w:ind w:left="1440"/>
      <w:contextualSpacing/>
    </w:pPr>
  </w:style>
  <w:style w:type="paragraph" w:styleId="ListContinue5">
    <w:name w:val="List Continue 5"/>
    <w:basedOn w:val="Normal"/>
    <w:uiPriority w:val="99"/>
    <w:semiHidden/>
    <w:unhideWhenUsed/>
    <w:rsid w:val="0015173A"/>
    <w:pPr>
      <w:spacing w:after="120"/>
      <w:ind w:left="1800"/>
      <w:contextualSpacing/>
    </w:pPr>
  </w:style>
  <w:style w:type="paragraph" w:styleId="ListNumber">
    <w:name w:val="List Number"/>
    <w:basedOn w:val="Normal"/>
    <w:uiPriority w:val="99"/>
    <w:semiHidden/>
    <w:unhideWhenUsed/>
    <w:rsid w:val="0015173A"/>
    <w:pPr>
      <w:numPr>
        <w:numId w:val="81"/>
      </w:numPr>
      <w:contextualSpacing/>
    </w:pPr>
  </w:style>
  <w:style w:type="paragraph" w:styleId="ListNumber2">
    <w:name w:val="List Number 2"/>
    <w:basedOn w:val="Normal"/>
    <w:uiPriority w:val="99"/>
    <w:semiHidden/>
    <w:unhideWhenUsed/>
    <w:rsid w:val="0015173A"/>
    <w:pPr>
      <w:numPr>
        <w:numId w:val="82"/>
      </w:numPr>
      <w:contextualSpacing/>
    </w:pPr>
  </w:style>
  <w:style w:type="paragraph" w:styleId="ListNumber3">
    <w:name w:val="List Number 3"/>
    <w:basedOn w:val="Normal"/>
    <w:uiPriority w:val="99"/>
    <w:semiHidden/>
    <w:unhideWhenUsed/>
    <w:rsid w:val="0015173A"/>
    <w:pPr>
      <w:numPr>
        <w:numId w:val="83"/>
      </w:numPr>
      <w:contextualSpacing/>
    </w:pPr>
  </w:style>
  <w:style w:type="paragraph" w:styleId="ListNumber4">
    <w:name w:val="List Number 4"/>
    <w:basedOn w:val="Normal"/>
    <w:uiPriority w:val="99"/>
    <w:semiHidden/>
    <w:unhideWhenUsed/>
    <w:rsid w:val="0015173A"/>
    <w:pPr>
      <w:numPr>
        <w:numId w:val="84"/>
      </w:numPr>
      <w:contextualSpacing/>
    </w:pPr>
  </w:style>
  <w:style w:type="paragraph" w:styleId="ListNumber5">
    <w:name w:val="List Number 5"/>
    <w:basedOn w:val="Normal"/>
    <w:uiPriority w:val="99"/>
    <w:semiHidden/>
    <w:unhideWhenUsed/>
    <w:rsid w:val="0015173A"/>
    <w:pPr>
      <w:numPr>
        <w:numId w:val="85"/>
      </w:numPr>
      <w:contextualSpacing/>
    </w:pPr>
  </w:style>
  <w:style w:type="table" w:styleId="ListTable1Light">
    <w:name w:val="List Table 1 Light"/>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5173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15173A"/>
    <w:rPr>
      <w:color w:val="2B579A"/>
      <w:shd w:val="clear" w:color="auto" w:fill="E1DFDD"/>
      <w:lang w:val="en-GB"/>
    </w:rPr>
  </w:style>
  <w:style w:type="paragraph" w:styleId="MessageHeader">
    <w:name w:val="Message Header"/>
    <w:basedOn w:val="Normal"/>
    <w:link w:val="MessageHeaderCh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173A"/>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15173A"/>
    <w:rPr>
      <w:sz w:val="24"/>
      <w:szCs w:val="24"/>
    </w:rPr>
  </w:style>
  <w:style w:type="paragraph" w:styleId="NormalIndent">
    <w:name w:val="Normal Indent"/>
    <w:basedOn w:val="Normal"/>
    <w:uiPriority w:val="99"/>
    <w:semiHidden/>
    <w:unhideWhenUsed/>
    <w:rsid w:val="0015173A"/>
    <w:pPr>
      <w:ind w:left="720"/>
    </w:pPr>
  </w:style>
  <w:style w:type="paragraph" w:styleId="NoteHeading">
    <w:name w:val="Note Heading"/>
    <w:basedOn w:val="Normal"/>
    <w:next w:val="Normal"/>
    <w:link w:val="NoteHeadingChar"/>
    <w:uiPriority w:val="99"/>
    <w:semiHidden/>
    <w:unhideWhenUsed/>
    <w:rsid w:val="0015173A"/>
  </w:style>
  <w:style w:type="character" w:customStyle="1" w:styleId="NoteHeadingChar">
    <w:name w:val="Note Heading Char"/>
    <w:basedOn w:val="DefaultParagraphFont"/>
    <w:link w:val="NoteHeading"/>
    <w:uiPriority w:val="99"/>
    <w:semiHidden/>
    <w:rsid w:val="0015173A"/>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15173A"/>
    <w:rPr>
      <w:lang w:val="en-GB"/>
    </w:rPr>
  </w:style>
  <w:style w:type="table" w:styleId="PlainTable1">
    <w:name w:val="Plain Table 1"/>
    <w:basedOn w:val="Table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5173A"/>
    <w:rPr>
      <w:rFonts w:ascii="Consolas" w:hAnsi="Consolas"/>
      <w:sz w:val="21"/>
      <w:szCs w:val="21"/>
    </w:rPr>
  </w:style>
  <w:style w:type="character" w:customStyle="1" w:styleId="PlainTextChar">
    <w:name w:val="Plain Text Char"/>
    <w:basedOn w:val="DefaultParagraphFont"/>
    <w:link w:val="PlainText"/>
    <w:uiPriority w:val="99"/>
    <w:semiHidden/>
    <w:rsid w:val="0015173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15173A"/>
  </w:style>
  <w:style w:type="character" w:customStyle="1" w:styleId="SalutationChar">
    <w:name w:val="Salutation Char"/>
    <w:basedOn w:val="DefaultParagraphFont"/>
    <w:link w:val="Salutation"/>
    <w:uiPriority w:val="99"/>
    <w:semiHidden/>
    <w:rsid w:val="0015173A"/>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5173A"/>
    <w:pPr>
      <w:ind w:left="4320"/>
    </w:pPr>
  </w:style>
  <w:style w:type="character" w:customStyle="1" w:styleId="SignatureChar">
    <w:name w:val="Signature Char"/>
    <w:basedOn w:val="DefaultParagraphFont"/>
    <w:link w:val="Signature"/>
    <w:uiPriority w:val="99"/>
    <w:semiHidden/>
    <w:rsid w:val="0015173A"/>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5173A"/>
    <w:rPr>
      <w:u w:val="dotted"/>
      <w:lang w:val="en-GB"/>
    </w:rPr>
  </w:style>
  <w:style w:type="character" w:styleId="SmartLink">
    <w:name w:val="Smart Link"/>
    <w:basedOn w:val="DefaultParagraphFont"/>
    <w:uiPriority w:val="99"/>
    <w:semiHidden/>
    <w:unhideWhenUsed/>
    <w:rsid w:val="0015173A"/>
    <w:rPr>
      <w:color w:val="0000FF"/>
      <w:u w:val="single"/>
      <w:shd w:val="clear" w:color="auto" w:fill="F3F2F1"/>
      <w:lang w:val="en-GB"/>
    </w:rPr>
  </w:style>
  <w:style w:type="character" w:styleId="Strong">
    <w:name w:val="Strong"/>
    <w:basedOn w:val="DefaultParagraphFont"/>
    <w:uiPriority w:val="22"/>
    <w:qFormat/>
    <w:rsid w:val="0015173A"/>
    <w:rPr>
      <w:b/>
      <w:bCs/>
      <w:lang w:val="en-GB"/>
    </w:rPr>
  </w:style>
  <w:style w:type="character" w:styleId="SubtleEmphasis">
    <w:name w:val="Subtle Emphasis"/>
    <w:basedOn w:val="DefaultParagraphFont"/>
    <w:uiPriority w:val="19"/>
    <w:qFormat/>
    <w:rsid w:val="0015173A"/>
    <w:rPr>
      <w:i/>
      <w:iCs/>
      <w:color w:val="404040" w:themeColor="text1" w:themeTint="BF"/>
      <w:lang w:val="en-GB"/>
    </w:rPr>
  </w:style>
  <w:style w:type="character" w:styleId="SubtleReference">
    <w:name w:val="Subtle Reference"/>
    <w:basedOn w:val="DefaultParagraphFont"/>
    <w:uiPriority w:val="31"/>
    <w:qFormat/>
    <w:rsid w:val="0015173A"/>
    <w:rPr>
      <w:smallCaps/>
      <w:color w:val="5A5A5A" w:themeColor="text1" w:themeTint="A5"/>
      <w:lang w:val="en-GB"/>
    </w:rPr>
  </w:style>
  <w:style w:type="table" w:styleId="Table3Deffects1">
    <w:name w:val="Table 3D effects 1"/>
    <w:basedOn w:val="Table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msonormal0">
    <w:name w:val="msonormal"/>
    <w:basedOn w:val="Normal"/>
    <w:rsid w:val="00F21BB2"/>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F21BB2"/>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customXml/itemProps3.xml><?xml version="1.0" encoding="utf-8"?>
<ds:datastoreItem xmlns:ds="http://schemas.openxmlformats.org/officeDocument/2006/customXml" ds:itemID="{170A4FA0-EDC6-49CD-925F-ED57B4E4F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Template>
  <TotalTime>6</TotalTime>
  <Pages>12</Pages>
  <Words>5102</Words>
  <Characters>29087</Characters>
  <Application>Microsoft Office Word</Application>
  <DocSecurity>0</DocSecurity>
  <Lines>242</Lines>
  <Paragraphs>68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Scenario note</vt:lpstr>
      <vt:lpstr>(DRAFT) Scenario Note</vt:lpstr>
    </vt:vector>
  </TitlesOfParts>
  <Company/>
  <LinksUpToDate>false</LinksUpToDate>
  <CharactersWithSpaces>34121</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CBD/COP/17/INF/29-CBD/CP/MOP/12/INF/10-CBD/NP/MOP/6/INF/6</dc:subject>
  <dc:creator>Secretariat of the Convention on Biological Diversity</dc:creator>
  <cp:keywords>Conference of the Parties to the Convention on Biological Diversity</cp:keywords>
  <dc:description/>
  <cp:lastModifiedBy>Laurent Gauthier</cp:lastModifiedBy>
  <cp:revision>12</cp:revision>
  <cp:lastPrinted>2026-09-11T23:33:00Z</cp:lastPrinted>
  <dcterms:created xsi:type="dcterms:W3CDTF">2026-10-17T15:19:00Z</dcterms:created>
  <dcterms:modified xsi:type="dcterms:W3CDTF">2026-10-20T18:43:00Z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