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AB7BC0" w:rsidRPr="009F456D" w14:paraId="3F9F86C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3F9F86C9" w14:textId="77777777" w:rsidR="00AB7BC0" w:rsidRPr="00866063" w:rsidRDefault="00000000" w:rsidP="008A1499">
            <w:pPr>
              <w:pStyle w:val="AASmallLogo"/>
            </w:pPr>
            <w:r>
              <w:rPr>
                <w:noProof/>
                <w:lang w:val="en-US"/>
              </w:rPr>
              <w:pict w14:anchorId="3F9F86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8pt;height:31.35pt;visibility:visible">
                  <v:imagedata r:id="rId10" o:title=""/>
                </v:shape>
              </w:pict>
            </w:r>
            <w:r w:rsidR="00AB7BC0" w:rsidRPr="00866063">
              <w:t xml:space="preserve"> </w:t>
            </w:r>
          </w:p>
          <w:p w14:paraId="3F9F86CA" w14:textId="77777777" w:rsidR="00AB7BC0" w:rsidRPr="00866063" w:rsidRDefault="00AB7BC0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3F9F86CB" w14:textId="77777777" w:rsidR="00AB7BC0" w:rsidRPr="00866063" w:rsidRDefault="00000000" w:rsidP="008A1499">
            <w:pPr>
              <w:pStyle w:val="AASmallLogo"/>
            </w:pPr>
            <w:r>
              <w:rPr>
                <w:noProof/>
                <w:lang w:val="en-US"/>
              </w:rPr>
              <w:pict w14:anchorId="3F9F86FE">
                <v:shape id="Picture 899098129" o:spid="_x0000_i1026" type="#_x0000_t75" alt="unep-2017-ru-blk-sm2" style="width:62.75pt;height:29.95pt;visibility:visible">
                  <v:imagedata r:id="rId11" o:title="" cropbottom="26909f"/>
                </v:shape>
              </w:pict>
            </w:r>
            <w:r w:rsidR="00AB7BC0" w:rsidRPr="00866063">
              <w:t xml:space="preserve"> </w:t>
            </w:r>
          </w:p>
          <w:p w14:paraId="3F9F86CC" w14:textId="77777777" w:rsidR="00AB7BC0" w:rsidRPr="00866063" w:rsidRDefault="00AB7BC0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F9F86CD" w14:textId="77777777" w:rsidR="00AB7BC0" w:rsidRPr="009F456D" w:rsidRDefault="00AB7BC0" w:rsidP="001B72C2">
            <w:pPr>
              <w:pStyle w:val="ABSymbol"/>
            </w:pPr>
            <w:r w:rsidRPr="001B72C2">
              <w:rPr>
                <w:sz w:val="40"/>
              </w:rPr>
              <w:t>CBD</w:t>
            </w:r>
            <w:r w:rsidRPr="009F456D">
              <w:t>/</w:t>
            </w:r>
            <w:r w:rsidRPr="001B72C2">
              <w:t>SBI</w:t>
            </w:r>
            <w:r w:rsidRPr="009F456D">
              <w:t>/7/</w:t>
            </w:r>
            <w:r>
              <w:t>L.3</w:t>
            </w:r>
          </w:p>
        </w:tc>
      </w:tr>
    </w:tbl>
    <w:p w14:paraId="3F9F86CF" w14:textId="77777777" w:rsidR="00AB7BC0" w:rsidRPr="00866063" w:rsidRDefault="00AB7BC0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AB7BC0" w:rsidRPr="00866063" w14:paraId="3F9F86D8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3F9F86D0" w14:textId="77777777" w:rsidR="00AB7BC0" w:rsidRPr="00866063" w:rsidRDefault="00000000" w:rsidP="008A1499">
            <w:pPr>
              <w:pStyle w:val="ACLargeLogo"/>
            </w:pPr>
            <w:r>
              <w:rPr>
                <w:noProof/>
                <w:kern w:val="22"/>
                <w:lang w:val="en-US"/>
              </w:rPr>
              <w:pict w14:anchorId="3F9F86FF">
                <v:shape id="Рисунок 1" o:spid="_x0000_i1027" type="#_x0000_t75" alt="CBD_logo_ru-CMYK-black [Converted]" style="width:206.75pt;height:83.4pt;visibility:visible">
                  <v:imagedata r:id="rId12" o:title=""/>
                </v:shape>
              </w:pict>
            </w:r>
            <w:r w:rsidR="00AB7BC0" w:rsidRPr="00866063">
              <w:t xml:space="preserve"> </w:t>
            </w:r>
          </w:p>
          <w:p w14:paraId="3F9F86D1" w14:textId="77777777" w:rsidR="00AB7BC0" w:rsidRPr="00866063" w:rsidRDefault="00AB7BC0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3F9F86D2" w14:textId="77777777" w:rsidR="00AB7BC0" w:rsidRPr="00866063" w:rsidRDefault="00AB7BC0" w:rsidP="008A1499">
            <w:pPr>
              <w:pStyle w:val="AEDistrNormal"/>
            </w:pPr>
            <w:r w:rsidRPr="00866063">
              <w:t>Distr.</w:t>
            </w:r>
            <w:r w:rsidRPr="00E4029B">
              <w:t xml:space="preserve">: </w:t>
            </w:r>
            <w:r>
              <w:t>Limited</w:t>
            </w:r>
            <w:r w:rsidRPr="00866063">
              <w:t xml:space="preserve"> </w:t>
            </w:r>
          </w:p>
          <w:p w14:paraId="3F9F86D3" w14:textId="77777777" w:rsidR="00AB7BC0" w:rsidRPr="00866063" w:rsidRDefault="00AB7BC0" w:rsidP="008A1499">
            <w:pPr>
              <w:pStyle w:val="AEDistrNormal"/>
            </w:pPr>
            <w:r>
              <w:t>10 August 2026</w:t>
            </w:r>
          </w:p>
          <w:p w14:paraId="3F9F86D4" w14:textId="77777777" w:rsidR="00AB7BC0" w:rsidRDefault="00AB7BC0" w:rsidP="00F6592B">
            <w:pPr>
              <w:pStyle w:val="AEDistrNormal"/>
            </w:pPr>
          </w:p>
          <w:p w14:paraId="3F9F86D5" w14:textId="77777777" w:rsidR="00AB7BC0" w:rsidRDefault="00AB7BC0" w:rsidP="00F6592B">
            <w:pPr>
              <w:pStyle w:val="AEDistrNormal"/>
            </w:pPr>
            <w:r>
              <w:t>Russian</w:t>
            </w:r>
          </w:p>
          <w:p w14:paraId="3F9F86D6" w14:textId="77777777" w:rsidR="00AB7BC0" w:rsidRPr="00866063" w:rsidRDefault="00AB7BC0" w:rsidP="00F6592B">
            <w:pPr>
              <w:pStyle w:val="AEDistrNormal"/>
            </w:pPr>
            <w:r w:rsidRPr="00866063">
              <w:t>Original</w:t>
            </w:r>
            <w:r w:rsidRPr="00E4029B">
              <w:t>: English</w:t>
            </w:r>
            <w:r w:rsidRPr="00866063">
              <w:t xml:space="preserve"> </w:t>
            </w:r>
          </w:p>
          <w:p w14:paraId="3F9F86D7" w14:textId="77777777" w:rsidR="00AB7BC0" w:rsidRPr="00866063" w:rsidRDefault="00AB7BC0" w:rsidP="008A1499">
            <w:pPr>
              <w:pStyle w:val="AEDistrNormal6pt"/>
            </w:pPr>
          </w:p>
        </w:tc>
      </w:tr>
    </w:tbl>
    <w:p w14:paraId="3F9F86D9" w14:textId="77777777" w:rsidR="00AB7BC0" w:rsidRPr="00866063" w:rsidRDefault="00AB7BC0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AB7BC0" w:rsidRPr="00783C63" w14:paraId="3F9F86E0" w14:textId="77777777" w:rsidTr="008A1499">
        <w:trPr>
          <w:trHeight w:val="57"/>
        </w:trPr>
        <w:tc>
          <w:tcPr>
            <w:tcW w:w="6094" w:type="dxa"/>
          </w:tcPr>
          <w:p w14:paraId="3F9F86DA" w14:textId="77777777" w:rsidR="00AB7BC0" w:rsidRPr="00B03FF9" w:rsidRDefault="00AB7BC0" w:rsidP="00F6592B">
            <w:pPr>
              <w:pStyle w:val="AFCorN12Bold"/>
              <w:rPr>
                <w:lang w:val="ru-RU"/>
              </w:rPr>
            </w:pPr>
            <w:r w:rsidRPr="00B03FF9">
              <w:rPr>
                <w:bCs/>
                <w:lang w:val="ru-RU"/>
              </w:rPr>
              <w:t>Вспомогательный орган по осуществлению</w:t>
            </w:r>
          </w:p>
          <w:p w14:paraId="3F9F86DB" w14:textId="77777777" w:rsidR="00AB7BC0" w:rsidRPr="00B03FF9" w:rsidRDefault="00AB7BC0" w:rsidP="00F6592B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>Седьмое совещание</w:t>
            </w:r>
          </w:p>
          <w:p w14:paraId="3F9F86DC" w14:textId="77777777" w:rsidR="00AB7BC0" w:rsidRPr="00F6592B" w:rsidRDefault="00AB7BC0" w:rsidP="00F6592B">
            <w:pPr>
              <w:pStyle w:val="AFCorNNormal"/>
              <w:rPr>
                <w:lang w:val="ru-RU"/>
              </w:rPr>
            </w:pPr>
            <w:r w:rsidRPr="00B03FF9">
              <w:rPr>
                <w:lang w:val="ru-RU"/>
              </w:rPr>
              <w:t>Найроби</w:t>
            </w:r>
            <w:r w:rsidRPr="00F6592B">
              <w:rPr>
                <w:lang w:val="ru-RU"/>
              </w:rPr>
              <w:t xml:space="preserve">, </w:t>
            </w:r>
            <w:proofErr w:type="gramStart"/>
            <w:r w:rsidRPr="00F6592B">
              <w:rPr>
                <w:lang w:val="ru-RU"/>
              </w:rPr>
              <w:t>4-12</w:t>
            </w:r>
            <w:proofErr w:type="gramEnd"/>
            <w:r w:rsidRPr="00F6592B">
              <w:rPr>
                <w:lang w:val="ru-RU"/>
              </w:rPr>
              <w:t xml:space="preserve"> </w:t>
            </w:r>
            <w:r w:rsidRPr="00B03FF9">
              <w:rPr>
                <w:lang w:val="ru-RU"/>
              </w:rPr>
              <w:t>августа</w:t>
            </w:r>
            <w:r w:rsidRPr="00F6592B">
              <w:rPr>
                <w:lang w:val="ru-RU"/>
              </w:rPr>
              <w:t xml:space="preserve"> 2026 </w:t>
            </w:r>
            <w:r w:rsidRPr="00B03FF9">
              <w:rPr>
                <w:lang w:val="ru-RU"/>
              </w:rPr>
              <w:t>года</w:t>
            </w:r>
          </w:p>
          <w:p w14:paraId="3F9F86DD" w14:textId="77777777" w:rsidR="00AB7BC0" w:rsidRPr="00B03FF9" w:rsidRDefault="00AB7BC0" w:rsidP="00F6592B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B03FF9">
              <w:rPr>
                <w:lang w:val="ru-RU"/>
              </w:rPr>
              <w:t xml:space="preserve"> 8 </w:t>
            </w:r>
            <w:r>
              <w:rPr>
                <w:lang w:val="ru-RU"/>
              </w:rPr>
              <w:t>повестки дня</w:t>
            </w:r>
            <w:r w:rsidRPr="00B03FF9">
              <w:rPr>
                <w:lang w:val="ru-RU"/>
              </w:rPr>
              <w:t xml:space="preserve"> </w:t>
            </w:r>
          </w:p>
          <w:p w14:paraId="3F9F86DE" w14:textId="77777777" w:rsidR="00AB7BC0" w:rsidRPr="00F6592B" w:rsidRDefault="00AB7BC0" w:rsidP="00F6592B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 xml:space="preserve">Синтетическая биология: тематический план действий в поддержку создания и развития потенциала, доступа к технологиям и их передачи, </w:t>
            </w:r>
            <w:r>
              <w:rPr>
                <w:lang w:val="ru-RU"/>
              </w:rPr>
              <w:br/>
            </w:r>
            <w:r w:rsidRPr="00B03FF9">
              <w:rPr>
                <w:lang w:val="ru-RU"/>
              </w:rPr>
              <w:t>а также обмена знаниями</w:t>
            </w:r>
          </w:p>
        </w:tc>
        <w:tc>
          <w:tcPr>
            <w:tcW w:w="4388" w:type="dxa"/>
          </w:tcPr>
          <w:p w14:paraId="3F9F86DF" w14:textId="77777777" w:rsidR="00AB7BC0" w:rsidRPr="00F6592B" w:rsidRDefault="00AB7BC0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F9F86E1" w14:textId="77777777" w:rsidR="00AB7BC0" w:rsidRPr="007B071E" w:rsidRDefault="00AB7BC0" w:rsidP="0016352B">
      <w:pPr>
        <w:pStyle w:val="CBDTitle"/>
        <w:rPr>
          <w:caps/>
          <w:lang w:val="ru-RU"/>
        </w:rPr>
      </w:pPr>
      <w:r w:rsidRPr="00CE75D0">
        <w:rPr>
          <w:lang w:val="ru-RU"/>
        </w:rPr>
        <w:t xml:space="preserve"> </w:t>
      </w:r>
      <w:r w:rsidRPr="00B03FF9">
        <w:rPr>
          <w:lang w:val="ru-RU"/>
        </w:rPr>
        <w:t>Синтетическая биология: тематический план действий в поддержку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03FF9">
        <w:rPr>
          <w:lang w:val="ru-RU"/>
        </w:rPr>
        <w:t>обмена знаниями</w:t>
      </w:r>
      <w:r w:rsidRPr="007B071E">
        <w:rPr>
          <w:lang w:val="ru-RU"/>
        </w:rPr>
        <w:t xml:space="preserve"> </w:t>
      </w:r>
    </w:p>
    <w:p w14:paraId="3F9F86E2" w14:textId="77777777" w:rsidR="00AB7BC0" w:rsidRPr="007B071E" w:rsidRDefault="00AB7BC0" w:rsidP="00A111D1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14:paraId="3F9F86E3" w14:textId="77777777" w:rsidR="00AB7BC0" w:rsidRPr="007B071E" w:rsidRDefault="00AB7BC0" w:rsidP="001212EB">
      <w:pPr>
        <w:keepNext/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 xml:space="preserve">Вспомогательный орган по осуществлению </w:t>
      </w:r>
    </w:p>
    <w:p w14:paraId="3F9F86E4" w14:textId="77777777" w:rsidR="00AB7BC0" w:rsidRDefault="00AB7BC0" w:rsidP="00014607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7B071E">
        <w:rPr>
          <w:lang w:val="ru-RU"/>
        </w:rPr>
        <w:t>1.</w:t>
      </w:r>
      <w:r w:rsidRPr="007B071E">
        <w:rPr>
          <w:i/>
          <w:iCs/>
          <w:lang w:val="ru-RU"/>
        </w:rPr>
        <w:tab/>
      </w:r>
      <w:r>
        <w:rPr>
          <w:i/>
          <w:iCs/>
          <w:lang w:val="ru-RU"/>
        </w:rPr>
        <w:t>принимает</w:t>
      </w:r>
      <w:r w:rsidRPr="00B162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B162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Pr="00B16205">
        <w:rPr>
          <w:i/>
          <w:iCs/>
          <w:lang w:val="ru-RU"/>
        </w:rPr>
        <w:t xml:space="preserve"> </w:t>
      </w:r>
      <w:r w:rsidRPr="00B16205">
        <w:rPr>
          <w:lang w:val="ru-RU"/>
        </w:rPr>
        <w:t xml:space="preserve">обзор проекта тематического плана действий </w:t>
      </w:r>
      <w:r>
        <w:rPr>
          <w:lang w:val="ru-RU"/>
        </w:rPr>
        <w:t>в</w:t>
      </w:r>
      <w:r w:rsidRPr="00B16205">
        <w:rPr>
          <w:lang w:val="ru-RU"/>
        </w:rPr>
        <w:t xml:space="preserve"> поддержк</w:t>
      </w:r>
      <w:r>
        <w:rPr>
          <w:lang w:val="ru-RU"/>
        </w:rPr>
        <w:t>у</w:t>
      </w:r>
      <w:r w:rsidRPr="00B16205">
        <w:rPr>
          <w:lang w:val="ru-RU"/>
        </w:rPr>
        <w:t xml:space="preserve">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16205">
        <w:rPr>
          <w:lang w:val="ru-RU"/>
        </w:rPr>
        <w:t xml:space="preserve">обмена знаниями в </w:t>
      </w:r>
      <w:r>
        <w:rPr>
          <w:lang w:val="ru-RU"/>
        </w:rPr>
        <w:t>области</w:t>
      </w:r>
      <w:r w:rsidRPr="00B16205">
        <w:rPr>
          <w:lang w:val="ru-RU"/>
        </w:rPr>
        <w:t xml:space="preserve"> синтетической биологии для осуществления трех целей Конвенции о биологическом разнообразии</w:t>
      </w:r>
      <w:r w:rsidRPr="001B72C2">
        <w:rPr>
          <w:rStyle w:val="FootnoteReference"/>
        </w:rPr>
        <w:footnoteReference w:id="1"/>
      </w:r>
      <w:r w:rsidRPr="00B16205">
        <w:rPr>
          <w:lang w:val="ru-RU"/>
        </w:rPr>
        <w:t xml:space="preserve"> и </w:t>
      </w:r>
      <w:proofErr w:type="spellStart"/>
      <w:r w:rsidRPr="00B16205">
        <w:rPr>
          <w:lang w:val="ru-RU"/>
        </w:rPr>
        <w:t>Куньминско</w:t>
      </w:r>
      <w:proofErr w:type="spellEnd"/>
      <w:r w:rsidRPr="00B16205">
        <w:rPr>
          <w:lang w:val="ru-RU"/>
        </w:rPr>
        <w:t>-Монреальской глобальной рамочной программы в области биоразнообразия</w:t>
      </w:r>
      <w:r w:rsidRPr="001B72C2">
        <w:rPr>
          <w:rStyle w:val="FootnoteReference"/>
        </w:rPr>
        <w:footnoteReference w:id="2"/>
      </w:r>
      <w:r w:rsidRPr="00B16205">
        <w:rPr>
          <w:lang w:val="ru-RU"/>
        </w:rPr>
        <w:t>, проведенный Вспомогательным органом по научным, техническим и технологическим консультациям на его 28-м совещании</w:t>
      </w:r>
      <w:r>
        <w:rPr>
          <w:rStyle w:val="FootnoteReference"/>
        </w:rPr>
        <w:footnoteReference w:id="3"/>
      </w:r>
      <w:r>
        <w:rPr>
          <w:lang w:val="ru-RU"/>
        </w:rPr>
        <w:t xml:space="preserve">, </w:t>
      </w:r>
      <w:r>
        <w:rPr>
          <w:i/>
          <w:iCs/>
          <w:lang w:val="ru-RU"/>
        </w:rPr>
        <w:t xml:space="preserve"> </w:t>
      </w:r>
      <w:r w:rsidRPr="007B071E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3F9F86E5" w14:textId="77777777" w:rsidR="00AB7BC0" w:rsidRPr="002725EE" w:rsidRDefault="00AB7BC0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2725EE">
        <w:rPr>
          <w:lang w:val="ru-RU"/>
        </w:rPr>
        <w:t>2.</w:t>
      </w:r>
      <w:r w:rsidRPr="002725EE">
        <w:rPr>
          <w:i/>
          <w:iCs/>
          <w:lang w:val="ru-RU"/>
        </w:rPr>
        <w:tab/>
      </w:r>
      <w:r>
        <w:rPr>
          <w:i/>
          <w:iCs/>
          <w:lang w:val="ru-RU"/>
        </w:rPr>
        <w:t>рекомендует</w:t>
      </w:r>
      <w:r w:rsidRPr="00B16205">
        <w:rPr>
          <w:lang w:val="ru-RU"/>
        </w:rPr>
        <w:t xml:space="preserve">, чтобы Конференция Сторон на </w:t>
      </w:r>
      <w:r>
        <w:rPr>
          <w:lang w:val="ru-RU"/>
        </w:rPr>
        <w:t xml:space="preserve">своем </w:t>
      </w:r>
      <w:r w:rsidRPr="00B16205">
        <w:rPr>
          <w:lang w:val="ru-RU"/>
        </w:rPr>
        <w:t xml:space="preserve">17-м совещании </w:t>
      </w:r>
      <w:r>
        <w:rPr>
          <w:lang w:val="ru-RU"/>
        </w:rPr>
        <w:t xml:space="preserve">утвердила </w:t>
      </w:r>
      <w:r w:rsidRPr="00B16205">
        <w:rPr>
          <w:lang w:val="ru-RU"/>
        </w:rPr>
        <w:t>элементы решения в соответствии с приводимым ниже текстом</w:t>
      </w:r>
      <w:r w:rsidRPr="002725EE">
        <w:rPr>
          <w:lang w:val="ru-RU"/>
        </w:rPr>
        <w:t xml:space="preserve">: </w:t>
      </w:r>
    </w:p>
    <w:p w14:paraId="3F9F86E6" w14:textId="77777777" w:rsidR="00AB7BC0" w:rsidRPr="00700BE4" w:rsidRDefault="00AB7BC0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>
        <w:rPr>
          <w:i/>
          <w:iCs/>
          <w:lang w:val="ru-RU"/>
        </w:rPr>
        <w:t xml:space="preserve">Конференция Сторон, </w:t>
      </w:r>
      <w:r w:rsidRPr="00700BE4">
        <w:rPr>
          <w:lang w:val="ru-RU"/>
        </w:rPr>
        <w:t xml:space="preserve"> </w:t>
      </w:r>
    </w:p>
    <w:p w14:paraId="3F9F86E7" w14:textId="77777777" w:rsidR="00AB7BC0" w:rsidRPr="00700BE4" w:rsidRDefault="00AB7BC0" w:rsidP="00701715">
      <w:pPr>
        <w:tabs>
          <w:tab w:val="left" w:pos="2835"/>
          <w:tab w:val="left" w:pos="3402"/>
          <w:tab w:val="left" w:pos="3969"/>
        </w:tabs>
        <w:spacing w:before="120" w:after="120"/>
        <w:ind w:left="567" w:firstLine="567"/>
        <w:rPr>
          <w:lang w:val="ru-RU"/>
        </w:rPr>
      </w:pPr>
      <w:r w:rsidRPr="00700BE4">
        <w:rPr>
          <w:i/>
          <w:lang w:val="ru-RU"/>
        </w:rPr>
        <w:t xml:space="preserve">ссылаясь </w:t>
      </w:r>
      <w:r w:rsidRPr="00700BE4">
        <w:rPr>
          <w:lang w:val="ru-RU"/>
        </w:rPr>
        <w:t>на статьи 8</w:t>
      </w:r>
      <w:r>
        <w:t> </w:t>
      </w:r>
      <w:r w:rsidRPr="001A54EF">
        <w:t>j</w:t>
      </w:r>
      <w:r w:rsidRPr="00700BE4">
        <w:rPr>
          <w:lang w:val="ru-RU"/>
        </w:rPr>
        <w:t xml:space="preserve">), </w:t>
      </w:r>
      <w:r>
        <w:rPr>
          <w:lang w:val="ru-RU"/>
        </w:rPr>
        <w:t xml:space="preserve">11, </w:t>
      </w:r>
      <w:r w:rsidRPr="00700BE4">
        <w:rPr>
          <w:lang w:val="ru-RU"/>
        </w:rPr>
        <w:t xml:space="preserve">12, 16, 18, 19 и 20 Конвенции о биологическом разнообразии и их </w:t>
      </w:r>
      <w:r w:rsidRPr="00A07A58">
        <w:rPr>
          <w:lang w:val="ru-RU"/>
        </w:rPr>
        <w:t>[</w:t>
      </w:r>
      <w:r>
        <w:rPr>
          <w:lang w:val="ru-RU"/>
        </w:rPr>
        <w:t>возможную</w:t>
      </w:r>
      <w:r w:rsidRPr="00A07A58">
        <w:rPr>
          <w:lang w:val="ru-RU"/>
        </w:rPr>
        <w:t>]</w:t>
      </w:r>
      <w:r>
        <w:rPr>
          <w:lang w:val="ru-RU"/>
        </w:rPr>
        <w:t xml:space="preserve"> </w:t>
      </w:r>
      <w:r w:rsidRPr="00700BE4">
        <w:rPr>
          <w:lang w:val="ru-RU"/>
        </w:rPr>
        <w:t xml:space="preserve">значимость для использования и применения синтетической биологии, а также для реализации тематического плана действий </w:t>
      </w:r>
      <w:r>
        <w:rPr>
          <w:lang w:val="ru-RU"/>
        </w:rPr>
        <w:t>в</w:t>
      </w:r>
      <w:r w:rsidRPr="00B16205">
        <w:rPr>
          <w:lang w:val="ru-RU"/>
        </w:rPr>
        <w:t xml:space="preserve"> поддержк</w:t>
      </w:r>
      <w:r>
        <w:rPr>
          <w:lang w:val="ru-RU"/>
        </w:rPr>
        <w:t>у</w:t>
      </w:r>
      <w:r w:rsidRPr="00B16205">
        <w:rPr>
          <w:lang w:val="ru-RU"/>
        </w:rPr>
        <w:t xml:space="preserve"> создания и развития потенциала, доступа к технологиям и их передачи</w:t>
      </w:r>
      <w:r>
        <w:rPr>
          <w:lang w:val="ru-RU"/>
        </w:rPr>
        <w:t xml:space="preserve"> и </w:t>
      </w:r>
      <w:r w:rsidRPr="00B16205">
        <w:rPr>
          <w:lang w:val="ru-RU"/>
        </w:rPr>
        <w:t xml:space="preserve">обмена знаниями в </w:t>
      </w:r>
      <w:r>
        <w:rPr>
          <w:lang w:val="ru-RU"/>
        </w:rPr>
        <w:t>области</w:t>
      </w:r>
      <w:r w:rsidRPr="00B16205">
        <w:rPr>
          <w:lang w:val="ru-RU"/>
        </w:rPr>
        <w:t xml:space="preserve"> синтетической биологии</w:t>
      </w:r>
      <w:r w:rsidRPr="00700BE4">
        <w:rPr>
          <w:lang w:val="ru-RU"/>
        </w:rPr>
        <w:t xml:space="preserve"> для достижения Конвенции и </w:t>
      </w:r>
      <w:proofErr w:type="spellStart"/>
      <w:r w:rsidRPr="00700BE4">
        <w:rPr>
          <w:lang w:val="ru-RU"/>
        </w:rPr>
        <w:t>Куньминско</w:t>
      </w:r>
      <w:proofErr w:type="spellEnd"/>
      <w:r w:rsidRPr="00700BE4">
        <w:rPr>
          <w:lang w:val="ru-RU"/>
        </w:rPr>
        <w:t>-Монреальской глобальной рамочной программы в области биоразнообразия</w:t>
      </w:r>
      <w:r w:rsidRPr="00700BE4">
        <w:rPr>
          <w:vertAlign w:val="superscript"/>
          <w:lang w:val="ru-RU"/>
        </w:rPr>
        <w:t>,</w:t>
      </w:r>
      <w:r>
        <w:rPr>
          <w:rStyle w:val="FootnoteReference"/>
        </w:rPr>
        <w:footnoteReference w:id="4"/>
      </w:r>
      <w:r w:rsidRPr="008B7B50">
        <w:rPr>
          <w:lang w:val="ru-RU"/>
        </w:rPr>
        <w:t>,</w:t>
      </w:r>
    </w:p>
    <w:p w14:paraId="3F9F86E8" w14:textId="77777777" w:rsidR="00AB7BC0" w:rsidRPr="00A26A01" w:rsidRDefault="00AB7BC0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>ссылаясь</w:t>
      </w:r>
      <w:r w:rsidRPr="00A26A01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также </w:t>
      </w:r>
      <w:r>
        <w:rPr>
          <w:iCs/>
          <w:lang w:val="ru-RU"/>
        </w:rPr>
        <w:t xml:space="preserve">на свои решения </w:t>
      </w:r>
      <w:hyperlink r:id="rId13" w:history="1">
        <w:r w:rsidRPr="00A26A01">
          <w:rPr>
            <w:rStyle w:val="Hyperlink"/>
            <w:lang w:val="ru-RU"/>
          </w:rPr>
          <w:t>15/8</w:t>
        </w:r>
      </w:hyperlink>
      <w:r w:rsidRPr="00A26A01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A26A01">
        <w:rPr>
          <w:lang w:val="ru-RU"/>
        </w:rPr>
        <w:t>19</w:t>
      </w:r>
      <w:r w:rsidRPr="00380B81">
        <w:t> </w:t>
      </w:r>
      <w:r>
        <w:rPr>
          <w:lang w:val="ru-RU"/>
        </w:rPr>
        <w:t xml:space="preserve">декабря </w:t>
      </w:r>
      <w:r w:rsidRPr="00A26A01">
        <w:rPr>
          <w:lang w:val="ru-RU"/>
        </w:rPr>
        <w:t xml:space="preserve">2022 </w:t>
      </w:r>
      <w:r>
        <w:rPr>
          <w:lang w:val="ru-RU"/>
        </w:rPr>
        <w:t xml:space="preserve">года и </w:t>
      </w:r>
      <w:hyperlink r:id="rId14" w:history="1">
        <w:r w:rsidRPr="00A26A01">
          <w:rPr>
            <w:rStyle w:val="Hyperlink"/>
            <w:lang w:val="ru-RU"/>
          </w:rPr>
          <w:t>16/21</w:t>
        </w:r>
      </w:hyperlink>
      <w:r w:rsidRPr="00A26A01">
        <w:rPr>
          <w:lang w:val="ru-RU"/>
        </w:rPr>
        <w:t xml:space="preserve"> </w:t>
      </w:r>
      <w:r>
        <w:rPr>
          <w:lang w:val="ru-RU"/>
        </w:rPr>
        <w:t xml:space="preserve">от </w:t>
      </w:r>
      <w:r w:rsidRPr="00A26A01">
        <w:rPr>
          <w:lang w:val="ru-RU"/>
        </w:rPr>
        <w:t>1</w:t>
      </w:r>
      <w:r w:rsidRPr="00380B81">
        <w:t> </w:t>
      </w:r>
      <w:r>
        <w:rPr>
          <w:lang w:val="ru-RU"/>
        </w:rPr>
        <w:t xml:space="preserve">ноября </w:t>
      </w:r>
      <w:r w:rsidRPr="00A26A01">
        <w:rPr>
          <w:lang w:val="ru-RU"/>
        </w:rPr>
        <w:t>2024</w:t>
      </w:r>
      <w:r>
        <w:rPr>
          <w:lang w:val="ru-RU"/>
        </w:rPr>
        <w:t xml:space="preserve"> года</w:t>
      </w:r>
      <w:r w:rsidRPr="00A26A01">
        <w:rPr>
          <w:lang w:val="ru-RU"/>
        </w:rPr>
        <w:t>,</w:t>
      </w:r>
    </w:p>
    <w:p w14:paraId="3F9F86E9" w14:textId="77777777" w:rsidR="00AB7BC0" w:rsidRPr="00A07A58" w:rsidRDefault="00AB7BC0" w:rsidP="001B72C2">
      <w:pPr>
        <w:pStyle w:val="CBDDesicionText"/>
        <w:keepNext/>
        <w:tabs>
          <w:tab w:val="clear" w:pos="567"/>
        </w:tabs>
        <w:ind w:left="1134"/>
        <w:rPr>
          <w:lang w:val="ru-RU"/>
        </w:rPr>
      </w:pPr>
      <w:r w:rsidRPr="005E7F89">
        <w:rPr>
          <w:lang w:val="ru-RU"/>
        </w:rPr>
        <w:t>1.</w:t>
      </w:r>
      <w:r w:rsidRPr="005E7F89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5E7F89">
        <w:rPr>
          <w:i/>
          <w:iCs/>
          <w:lang w:val="ru-RU"/>
        </w:rPr>
        <w:t xml:space="preserve"> </w:t>
      </w:r>
      <w:r w:rsidRPr="00B16205">
        <w:rPr>
          <w:lang w:val="ru-RU"/>
        </w:rPr>
        <w:t>Сторонам</w:t>
      </w:r>
      <w:r w:rsidRPr="005E7F89">
        <w:rPr>
          <w:lang w:val="ru-RU"/>
        </w:rPr>
        <w:t xml:space="preserve">, </w:t>
      </w:r>
      <w:r>
        <w:rPr>
          <w:lang w:val="ru-RU"/>
        </w:rPr>
        <w:t>другим</w:t>
      </w:r>
      <w:r w:rsidRPr="005E7F89">
        <w:rPr>
          <w:lang w:val="ru-RU"/>
        </w:rPr>
        <w:t xml:space="preserve"> </w:t>
      </w:r>
      <w:r>
        <w:rPr>
          <w:lang w:val="ru-RU"/>
        </w:rPr>
        <w:t>п</w:t>
      </w:r>
      <w:r w:rsidRPr="00B16205">
        <w:rPr>
          <w:lang w:val="ru-RU"/>
        </w:rPr>
        <w:t>равительствам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коренным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народам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местным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общинам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женским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молодежным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организациям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другим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соответствующим</w:t>
      </w:r>
      <w:r w:rsidRPr="005E7F89">
        <w:rPr>
          <w:lang w:val="ru-RU"/>
        </w:rPr>
        <w:t xml:space="preserve"> </w:t>
      </w:r>
      <w:r>
        <w:rPr>
          <w:lang w:val="ru-RU"/>
        </w:rPr>
        <w:t>субъектам</w:t>
      </w:r>
      <w:r w:rsidRPr="005E7F89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использовать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тематический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план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действий</w:t>
      </w:r>
      <w:r w:rsidRPr="005E7F89">
        <w:rPr>
          <w:lang w:val="ru-RU"/>
        </w:rPr>
        <w:t xml:space="preserve"> </w:t>
      </w:r>
      <w:r>
        <w:rPr>
          <w:lang w:val="ru-RU"/>
        </w:rPr>
        <w:t>в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поддержк</w:t>
      </w:r>
      <w:r>
        <w:rPr>
          <w:lang w:val="ru-RU"/>
        </w:rPr>
        <w:t>у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создания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развития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потенциала</w:t>
      </w:r>
      <w:r w:rsidRPr="005E7F89">
        <w:rPr>
          <w:lang w:val="ru-RU"/>
        </w:rPr>
        <w:t xml:space="preserve">, </w:t>
      </w:r>
      <w:r w:rsidRPr="00B16205">
        <w:rPr>
          <w:lang w:val="ru-RU"/>
        </w:rPr>
        <w:t>доступа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к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технологиям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их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передачи</w:t>
      </w:r>
      <w:r w:rsidRPr="005E7F89">
        <w:rPr>
          <w:lang w:val="ru-RU"/>
        </w:rPr>
        <w:t xml:space="preserve"> </w:t>
      </w:r>
      <w:r>
        <w:rPr>
          <w:lang w:val="ru-RU"/>
        </w:rPr>
        <w:t>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обмена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знаниями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в</w:t>
      </w:r>
      <w:r w:rsidRPr="005E7F89">
        <w:rPr>
          <w:lang w:val="ru-RU"/>
        </w:rPr>
        <w:t xml:space="preserve"> </w:t>
      </w:r>
      <w:r>
        <w:rPr>
          <w:lang w:val="ru-RU"/>
        </w:rPr>
        <w:t>области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синтетической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биологии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для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осуществления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трех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целей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Конвенции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биологическом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разнообразии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и</w:t>
      </w:r>
      <w:r w:rsidRPr="005E7F89">
        <w:rPr>
          <w:lang w:val="ru-RU"/>
        </w:rPr>
        <w:t xml:space="preserve"> </w:t>
      </w:r>
      <w:proofErr w:type="spellStart"/>
      <w:r w:rsidRPr="00B16205">
        <w:rPr>
          <w:lang w:val="ru-RU"/>
        </w:rPr>
        <w:t>Куньминско</w:t>
      </w:r>
      <w:proofErr w:type="spellEnd"/>
      <w:r w:rsidRPr="005E7F89">
        <w:rPr>
          <w:lang w:val="ru-RU"/>
        </w:rPr>
        <w:t>-</w:t>
      </w:r>
      <w:r w:rsidRPr="00B16205">
        <w:rPr>
          <w:lang w:val="ru-RU"/>
        </w:rPr>
        <w:t>Монреальской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глобальной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рамочной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программы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в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области</w:t>
      </w:r>
      <w:r w:rsidRPr="005E7F89">
        <w:rPr>
          <w:lang w:val="ru-RU"/>
        </w:rPr>
        <w:t xml:space="preserve"> </w:t>
      </w:r>
      <w:r w:rsidRPr="00B16205">
        <w:rPr>
          <w:lang w:val="ru-RU"/>
        </w:rPr>
        <w:t>биоразнообразия</w:t>
      </w:r>
      <w:r w:rsidRPr="00A07A58">
        <w:rPr>
          <w:lang w:val="ru-RU"/>
        </w:rPr>
        <w:t>[</w:t>
      </w:r>
      <w:r w:rsidRPr="005E7F89">
        <w:rPr>
          <w:lang w:val="ru-RU"/>
        </w:rPr>
        <w:t xml:space="preserve">, </w:t>
      </w:r>
      <w:r>
        <w:rPr>
          <w:lang w:val="ru-RU"/>
        </w:rPr>
        <w:t>включая</w:t>
      </w:r>
      <w:r w:rsidRPr="005E7F89">
        <w:rPr>
          <w:lang w:val="ru-RU"/>
        </w:rPr>
        <w:t xml:space="preserve"> </w:t>
      </w:r>
      <w:r>
        <w:rPr>
          <w:lang w:val="ru-RU"/>
        </w:rPr>
        <w:t>ее Цель</w:t>
      </w:r>
      <w:r w:rsidRPr="005E7F89">
        <w:rPr>
          <w:lang w:val="ru-RU"/>
        </w:rPr>
        <w:t xml:space="preserve"> 17, </w:t>
      </w:r>
      <w:r>
        <w:rPr>
          <w:lang w:val="ru-RU"/>
        </w:rPr>
        <w:t>на взаимосогласованных условиях,</w:t>
      </w:r>
      <w:r w:rsidRPr="005E7F89">
        <w:rPr>
          <w:lang w:val="ru-RU"/>
        </w:rPr>
        <w:t xml:space="preserve"> </w:t>
      </w:r>
      <w:r w:rsidRPr="00117B1E">
        <w:rPr>
          <w:lang w:val="ru-RU"/>
        </w:rPr>
        <w:t>где это применимо</w:t>
      </w:r>
      <w:r w:rsidRPr="00A07A58">
        <w:rPr>
          <w:lang w:val="ru-RU"/>
        </w:rPr>
        <w:t>]</w:t>
      </w:r>
      <w:r>
        <w:rPr>
          <w:lang w:val="ru-RU"/>
        </w:rPr>
        <w:t>,</w:t>
      </w:r>
      <w:r w:rsidRPr="00117B1E">
        <w:rPr>
          <w:lang w:val="ru-RU"/>
        </w:rPr>
        <w:t xml:space="preserve"> </w:t>
      </w:r>
      <w:r w:rsidRPr="005E7F89">
        <w:rPr>
          <w:lang w:val="ru-RU"/>
        </w:rPr>
        <w:t>[</w:t>
      </w:r>
      <w:r>
        <w:rPr>
          <w:lang w:val="ru-RU"/>
        </w:rPr>
        <w:t xml:space="preserve"> </w:t>
      </w:r>
      <w:r w:rsidRPr="00B16205">
        <w:rPr>
          <w:lang w:val="ru-RU"/>
        </w:rPr>
        <w:t>на добровольной основе</w:t>
      </w:r>
      <w:r w:rsidRPr="005E7F89">
        <w:rPr>
          <w:lang w:val="ru-RU"/>
        </w:rPr>
        <w:t>]</w:t>
      </w:r>
      <w:r w:rsidRPr="00B16205">
        <w:rPr>
          <w:lang w:val="ru-RU"/>
        </w:rPr>
        <w:t xml:space="preserve"> в соответствии с </w:t>
      </w:r>
      <w:r>
        <w:rPr>
          <w:lang w:val="ru-RU"/>
        </w:rPr>
        <w:t xml:space="preserve">национальными </w:t>
      </w:r>
      <w:r w:rsidRPr="00B16205">
        <w:rPr>
          <w:lang w:val="ru-RU"/>
        </w:rPr>
        <w:t>приоритетами</w:t>
      </w:r>
      <w:r>
        <w:rPr>
          <w:lang w:val="ru-RU"/>
        </w:rPr>
        <w:t xml:space="preserve"> и обстоятельствами</w:t>
      </w:r>
      <w:r w:rsidRPr="005E7F89">
        <w:rPr>
          <w:lang w:val="ru-RU"/>
        </w:rPr>
        <w:t>;</w:t>
      </w:r>
      <w:r w:rsidRPr="00A07A58">
        <w:rPr>
          <w:lang w:val="ru-RU"/>
        </w:rPr>
        <w:t xml:space="preserve"> [</w:t>
      </w:r>
      <w:r>
        <w:rPr>
          <w:lang w:val="ru-RU"/>
        </w:rPr>
        <w:t xml:space="preserve">и в соответствии с </w:t>
      </w:r>
      <w:r w:rsidRPr="00A07A58">
        <w:rPr>
          <w:lang w:val="ru-RU"/>
        </w:rPr>
        <w:t>осмотрительны</w:t>
      </w:r>
      <w:r>
        <w:rPr>
          <w:lang w:val="ru-RU"/>
        </w:rPr>
        <w:t>м</w:t>
      </w:r>
      <w:r w:rsidRPr="00A07A58">
        <w:rPr>
          <w:lang w:val="ru-RU"/>
        </w:rPr>
        <w:t xml:space="preserve"> подход</w:t>
      </w:r>
      <w:r>
        <w:rPr>
          <w:lang w:val="ru-RU"/>
        </w:rPr>
        <w:t>ом к высвобождению в окружающую среду продуктов синтетической биологии</w:t>
      </w:r>
      <w:r w:rsidRPr="00A07A58">
        <w:rPr>
          <w:lang w:val="ru-RU"/>
        </w:rPr>
        <w:t>];</w:t>
      </w:r>
      <w:r>
        <w:rPr>
          <w:lang w:val="ru-RU"/>
        </w:rPr>
        <w:t xml:space="preserve"> </w:t>
      </w:r>
    </w:p>
    <w:p w14:paraId="3F9F86EA" w14:textId="77777777" w:rsidR="00AB7BC0" w:rsidRPr="00E3594C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3594C">
        <w:rPr>
          <w:lang w:val="ru-RU"/>
        </w:rPr>
        <w:t>2.</w:t>
      </w:r>
      <w:r w:rsidRPr="00E3594C">
        <w:rPr>
          <w:lang w:val="ru-RU"/>
        </w:rPr>
        <w:tab/>
      </w:r>
      <w:r>
        <w:rPr>
          <w:i/>
          <w:iCs/>
          <w:lang w:val="ru-RU"/>
        </w:rPr>
        <w:t>предлагает</w:t>
      </w:r>
      <w:r w:rsidRPr="00E3594C">
        <w:rPr>
          <w:i/>
          <w:iCs/>
          <w:lang w:val="ru-RU"/>
        </w:rPr>
        <w:t xml:space="preserve"> </w:t>
      </w:r>
      <w:r w:rsidRPr="00B42376">
        <w:rPr>
          <w:lang w:val="ru-RU"/>
        </w:rPr>
        <w:t>Сторонам</w:t>
      </w:r>
      <w:r w:rsidRPr="00E3594C">
        <w:rPr>
          <w:lang w:val="ru-RU"/>
        </w:rPr>
        <w:t xml:space="preserve"> </w:t>
      </w:r>
      <w:proofErr w:type="spellStart"/>
      <w:r w:rsidRPr="00B42376">
        <w:rPr>
          <w:lang w:val="ru-RU"/>
        </w:rPr>
        <w:t>Картахенского</w:t>
      </w:r>
      <w:proofErr w:type="spellEnd"/>
      <w:r w:rsidRPr="00E3594C">
        <w:rPr>
          <w:lang w:val="ru-RU"/>
        </w:rPr>
        <w:t xml:space="preserve"> </w:t>
      </w:r>
      <w:r w:rsidRPr="00B42376">
        <w:rPr>
          <w:lang w:val="ru-RU"/>
        </w:rPr>
        <w:t>протокола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биобезопасности</w:t>
      </w:r>
      <w:r w:rsidRPr="00380B81">
        <w:rPr>
          <w:rStyle w:val="FootnoteReference"/>
        </w:rPr>
        <w:footnoteReference w:id="5"/>
      </w:r>
      <w:r w:rsidRPr="00E3594C">
        <w:rPr>
          <w:lang w:val="ru-RU"/>
        </w:rPr>
        <w:t xml:space="preserve"> </w:t>
      </w:r>
      <w:r>
        <w:rPr>
          <w:lang w:val="ru-RU"/>
        </w:rPr>
        <w:t>и</w:t>
      </w:r>
      <w:r w:rsidRPr="00E3594C">
        <w:rPr>
          <w:lang w:val="ru-RU"/>
        </w:rPr>
        <w:t xml:space="preserve"> </w:t>
      </w:r>
      <w:r>
        <w:rPr>
          <w:lang w:val="ru-RU"/>
        </w:rPr>
        <w:t>Сторонам</w:t>
      </w:r>
      <w:r w:rsidRPr="00E3594C">
        <w:rPr>
          <w:lang w:val="ru-RU"/>
        </w:rPr>
        <w:t xml:space="preserve"> </w:t>
      </w:r>
      <w:proofErr w:type="spellStart"/>
      <w:r w:rsidRPr="00B42376">
        <w:rPr>
          <w:lang w:val="ru-RU"/>
        </w:rPr>
        <w:t>Нагойского</w:t>
      </w:r>
      <w:proofErr w:type="spellEnd"/>
      <w:r w:rsidRPr="00E3594C">
        <w:rPr>
          <w:lang w:val="ru-RU"/>
        </w:rPr>
        <w:t xml:space="preserve"> </w:t>
      </w:r>
      <w:r w:rsidRPr="00B42376">
        <w:rPr>
          <w:lang w:val="ru-RU"/>
        </w:rPr>
        <w:t>протокола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регулирования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доступа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к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генетическим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ресурсам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совместного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использования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на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справедливой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равной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основе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выгод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от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их</w:t>
      </w:r>
      <w:r w:rsidRPr="00E3594C">
        <w:rPr>
          <w:lang w:val="ru-RU"/>
        </w:rPr>
        <w:t xml:space="preserve"> </w:t>
      </w:r>
      <w:r w:rsidRPr="00B42376">
        <w:rPr>
          <w:lang w:val="ru-RU"/>
        </w:rPr>
        <w:t>применения</w:t>
      </w:r>
      <w:r w:rsidRPr="00380B81">
        <w:rPr>
          <w:rStyle w:val="FootnoteReference"/>
        </w:rPr>
        <w:footnoteReference w:id="6"/>
      </w:r>
      <w:r w:rsidRPr="00E3594C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E3594C">
        <w:rPr>
          <w:lang w:val="ru-RU"/>
        </w:rPr>
        <w:t xml:space="preserve"> </w:t>
      </w:r>
      <w:r>
        <w:rPr>
          <w:lang w:val="ru-RU"/>
        </w:rPr>
        <w:t>тематический</w:t>
      </w:r>
      <w:r w:rsidRPr="00E3594C">
        <w:rPr>
          <w:lang w:val="ru-RU"/>
        </w:rPr>
        <w:t xml:space="preserve"> </w:t>
      </w:r>
      <w:r>
        <w:rPr>
          <w:lang w:val="ru-RU"/>
        </w:rPr>
        <w:t>план</w:t>
      </w:r>
      <w:r w:rsidRPr="00E3594C">
        <w:rPr>
          <w:lang w:val="ru-RU"/>
        </w:rPr>
        <w:t xml:space="preserve"> </w:t>
      </w:r>
      <w:r>
        <w:rPr>
          <w:lang w:val="ru-RU"/>
        </w:rPr>
        <w:t>действий</w:t>
      </w:r>
      <w:r w:rsidRPr="00E3594C">
        <w:rPr>
          <w:lang w:val="ru-RU"/>
        </w:rPr>
        <w:t xml:space="preserve">, </w:t>
      </w:r>
      <w:r>
        <w:rPr>
          <w:lang w:val="ru-RU"/>
        </w:rPr>
        <w:t>избегая</w:t>
      </w:r>
      <w:r w:rsidRPr="00E3594C">
        <w:rPr>
          <w:lang w:val="ru-RU"/>
        </w:rPr>
        <w:t xml:space="preserve"> </w:t>
      </w:r>
      <w:r w:rsidRPr="00EE1EC0">
        <w:rPr>
          <w:lang w:val="ru-RU"/>
        </w:rPr>
        <w:t>дублирования</w:t>
      </w:r>
      <w:r w:rsidRPr="00E3594C">
        <w:rPr>
          <w:lang w:val="ru-RU"/>
        </w:rPr>
        <w:t xml:space="preserve"> </w:t>
      </w:r>
      <w:r w:rsidRPr="00EE1EC0">
        <w:rPr>
          <w:lang w:val="ru-RU"/>
        </w:rPr>
        <w:t>усилий</w:t>
      </w:r>
      <w:r w:rsidRPr="00E3594C">
        <w:rPr>
          <w:lang w:val="ru-RU"/>
        </w:rPr>
        <w:t xml:space="preserve">, </w:t>
      </w:r>
      <w:r>
        <w:rPr>
          <w:lang w:val="ru-RU"/>
        </w:rPr>
        <w:t>и</w:t>
      </w:r>
      <w:r w:rsidRPr="00E3594C">
        <w:rPr>
          <w:lang w:val="ru-RU"/>
        </w:rPr>
        <w:t xml:space="preserve"> таким образом, </w:t>
      </w:r>
      <w:r>
        <w:rPr>
          <w:lang w:val="ru-RU"/>
        </w:rPr>
        <w:t xml:space="preserve">который дополняет и </w:t>
      </w:r>
      <w:r w:rsidRPr="00E3594C">
        <w:rPr>
          <w:lang w:val="ru-RU"/>
        </w:rPr>
        <w:t>координир</w:t>
      </w:r>
      <w:r>
        <w:rPr>
          <w:lang w:val="ru-RU"/>
        </w:rPr>
        <w:t xml:space="preserve">ует </w:t>
      </w:r>
      <w:r w:rsidRPr="00E3594C">
        <w:rPr>
          <w:lang w:val="ru-RU"/>
        </w:rPr>
        <w:t xml:space="preserve">план действий по </w:t>
      </w:r>
      <w:r>
        <w:rPr>
          <w:lang w:val="ru-RU"/>
        </w:rPr>
        <w:t>созданию п</w:t>
      </w:r>
      <w:r w:rsidRPr="00E3594C">
        <w:rPr>
          <w:lang w:val="ru-RU"/>
        </w:rPr>
        <w:t xml:space="preserve">отенциала в рамках </w:t>
      </w:r>
      <w:proofErr w:type="spellStart"/>
      <w:r w:rsidRPr="00E3594C">
        <w:rPr>
          <w:lang w:val="ru-RU"/>
        </w:rPr>
        <w:t>Картахенского</w:t>
      </w:r>
      <w:proofErr w:type="spellEnd"/>
      <w:r w:rsidRPr="00E3594C">
        <w:rPr>
          <w:lang w:val="ru-RU"/>
        </w:rPr>
        <w:t xml:space="preserve"> протокола</w:t>
      </w:r>
      <w:r w:rsidRPr="004B3FBE">
        <w:rPr>
          <w:rStyle w:val="FootnoteReference"/>
        </w:rPr>
        <w:footnoteReference w:id="7"/>
      </w:r>
      <w:r w:rsidRPr="00E3594C">
        <w:rPr>
          <w:lang w:val="ru-RU"/>
        </w:rPr>
        <w:t xml:space="preserve"> и план действий по </w:t>
      </w:r>
      <w:r>
        <w:rPr>
          <w:lang w:val="ru-RU"/>
        </w:rPr>
        <w:t xml:space="preserve">созданию и развитию </w:t>
      </w:r>
      <w:r w:rsidRPr="00E3594C">
        <w:rPr>
          <w:lang w:val="ru-RU"/>
        </w:rPr>
        <w:t xml:space="preserve">потенциала </w:t>
      </w:r>
      <w:r>
        <w:rPr>
          <w:lang w:val="ru-RU"/>
        </w:rPr>
        <w:t>в</w:t>
      </w:r>
      <w:r w:rsidRPr="00E3594C">
        <w:rPr>
          <w:lang w:val="ru-RU"/>
        </w:rPr>
        <w:t xml:space="preserve"> рамках </w:t>
      </w:r>
      <w:proofErr w:type="spellStart"/>
      <w:r w:rsidRPr="00E3594C">
        <w:rPr>
          <w:lang w:val="ru-RU"/>
        </w:rPr>
        <w:t>Нагойского</w:t>
      </w:r>
      <w:proofErr w:type="spellEnd"/>
      <w:r w:rsidRPr="00E3594C">
        <w:rPr>
          <w:lang w:val="ru-RU"/>
        </w:rPr>
        <w:t xml:space="preserve"> протокола</w:t>
      </w:r>
      <w:r>
        <w:rPr>
          <w:rStyle w:val="FootnoteReference"/>
        </w:rPr>
        <w:footnoteReference w:id="8"/>
      </w:r>
      <w:r w:rsidRPr="00E3594C">
        <w:rPr>
          <w:lang w:val="ru-RU"/>
        </w:rPr>
        <w:t xml:space="preserve">;  </w:t>
      </w:r>
      <w:r w:rsidRPr="00E3594C">
        <w:rPr>
          <w:vertAlign w:val="superscript"/>
          <w:lang w:val="ru-RU"/>
        </w:rPr>
        <w:t xml:space="preserve">  </w:t>
      </w:r>
      <w:r w:rsidRPr="00E3594C">
        <w:rPr>
          <w:lang w:val="ru-RU"/>
        </w:rPr>
        <w:t xml:space="preserve"> </w:t>
      </w:r>
    </w:p>
    <w:p w14:paraId="3F9F86EB" w14:textId="77777777" w:rsidR="00AB7BC0" w:rsidRPr="00606B3A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3</w:t>
      </w:r>
      <w:r w:rsidRPr="00606B3A">
        <w:rPr>
          <w:i/>
          <w:iCs/>
          <w:lang w:val="ru-RU"/>
        </w:rPr>
        <w:t>.</w:t>
      </w:r>
      <w:r w:rsidRPr="00606B3A">
        <w:rPr>
          <w:i/>
          <w:iCs/>
          <w:lang w:val="ru-RU"/>
        </w:rPr>
        <w:tab/>
      </w:r>
      <w:r>
        <w:rPr>
          <w:i/>
          <w:iCs/>
          <w:lang w:val="ru-RU"/>
        </w:rPr>
        <w:t>предлагает</w:t>
      </w:r>
      <w:r w:rsidRPr="00606B3A">
        <w:rPr>
          <w:i/>
          <w:iCs/>
          <w:lang w:val="ru-RU"/>
        </w:rPr>
        <w:t xml:space="preserve"> </w:t>
      </w:r>
      <w:r w:rsidRPr="00B42376">
        <w:rPr>
          <w:lang w:val="ru-RU"/>
        </w:rPr>
        <w:t>Сторонам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учитывать</w:t>
      </w:r>
      <w:r w:rsidRPr="00606B3A">
        <w:rPr>
          <w:lang w:val="ru-RU"/>
        </w:rPr>
        <w:t xml:space="preserve"> сообразно обстоятельствам </w:t>
      </w:r>
      <w:r>
        <w:rPr>
          <w:lang w:val="ru-RU"/>
        </w:rPr>
        <w:t>меры</w:t>
      </w:r>
      <w:r w:rsidRPr="00606B3A">
        <w:rPr>
          <w:lang w:val="ru-RU"/>
        </w:rPr>
        <w:t xml:space="preserve">, </w:t>
      </w:r>
      <w:r>
        <w:rPr>
          <w:lang w:val="ru-RU"/>
        </w:rPr>
        <w:t xml:space="preserve">включенные </w:t>
      </w:r>
      <w:r w:rsidRPr="00B42376">
        <w:rPr>
          <w:lang w:val="ru-RU"/>
        </w:rPr>
        <w:t>в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тематическ</w:t>
      </w:r>
      <w:r>
        <w:rPr>
          <w:lang w:val="ru-RU"/>
        </w:rPr>
        <w:t xml:space="preserve">ий </w:t>
      </w:r>
      <w:r w:rsidRPr="00B42376">
        <w:rPr>
          <w:lang w:val="ru-RU"/>
        </w:rPr>
        <w:t>план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действий</w:t>
      </w:r>
      <w:r w:rsidRPr="00606B3A">
        <w:rPr>
          <w:lang w:val="ru-RU"/>
        </w:rPr>
        <w:t xml:space="preserve">, </w:t>
      </w:r>
      <w:r w:rsidRPr="00B42376">
        <w:rPr>
          <w:lang w:val="ru-RU"/>
        </w:rPr>
        <w:t>при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разработке</w:t>
      </w:r>
      <w:r>
        <w:rPr>
          <w:lang w:val="ru-RU"/>
        </w:rPr>
        <w:t xml:space="preserve">, обновлении и </w:t>
      </w:r>
      <w:r w:rsidRPr="00B42376">
        <w:rPr>
          <w:lang w:val="ru-RU"/>
        </w:rPr>
        <w:t>осуществлении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национальных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стратегий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и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планов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действий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по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сохранению</w:t>
      </w:r>
      <w:r w:rsidRPr="00606B3A">
        <w:rPr>
          <w:lang w:val="ru-RU"/>
        </w:rPr>
        <w:t xml:space="preserve"> </w:t>
      </w:r>
      <w:r w:rsidRPr="00B42376">
        <w:rPr>
          <w:lang w:val="ru-RU"/>
        </w:rPr>
        <w:t>биоразнообразия</w:t>
      </w:r>
      <w:r>
        <w:rPr>
          <w:lang w:val="ru-RU"/>
        </w:rPr>
        <w:t xml:space="preserve">, а также соответствующих секторальных политик, стратегий и планов в соответствии с национальными приоритетами и обстоятельствами; </w:t>
      </w:r>
      <w:r w:rsidRPr="00606B3A">
        <w:rPr>
          <w:i/>
          <w:iCs/>
          <w:lang w:val="ru-RU"/>
        </w:rPr>
        <w:t xml:space="preserve"> </w:t>
      </w:r>
    </w:p>
    <w:p w14:paraId="3F9F86EC" w14:textId="77777777" w:rsidR="00AB7BC0" w:rsidRPr="00606B3A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4.</w:t>
      </w:r>
      <w:r w:rsidRPr="00606B3A">
        <w:rPr>
          <w:lang w:val="ru-RU"/>
        </w:rPr>
        <w:tab/>
      </w:r>
      <w:r w:rsidRPr="00606B3A">
        <w:rPr>
          <w:i/>
          <w:lang w:val="ru-RU"/>
        </w:rPr>
        <w:t>призывает</w:t>
      </w:r>
      <w:r w:rsidRPr="00606B3A">
        <w:rPr>
          <w:lang w:val="ru-RU"/>
        </w:rPr>
        <w:t xml:space="preserve"> Стороны, другие правительства и соответствующие организации </w:t>
      </w:r>
      <w:r>
        <w:rPr>
          <w:lang w:val="ru-RU"/>
        </w:rPr>
        <w:t xml:space="preserve">содействовать </w:t>
      </w:r>
      <w:r w:rsidRPr="00606B3A">
        <w:rPr>
          <w:lang w:val="ru-RU"/>
        </w:rPr>
        <w:t>всемерно</w:t>
      </w:r>
      <w:r>
        <w:rPr>
          <w:lang w:val="ru-RU"/>
        </w:rPr>
        <w:t>му</w:t>
      </w:r>
      <w:r w:rsidRPr="00606B3A">
        <w:rPr>
          <w:lang w:val="ru-RU"/>
        </w:rPr>
        <w:t xml:space="preserve"> и активно</w:t>
      </w:r>
      <w:r>
        <w:rPr>
          <w:lang w:val="ru-RU"/>
        </w:rPr>
        <w:t>му</w:t>
      </w:r>
      <w:r w:rsidRPr="00606B3A">
        <w:rPr>
          <w:lang w:val="ru-RU"/>
        </w:rPr>
        <w:t xml:space="preserve"> </w:t>
      </w:r>
      <w:r>
        <w:rPr>
          <w:lang w:val="ru-RU"/>
        </w:rPr>
        <w:t>у</w:t>
      </w:r>
      <w:r w:rsidRPr="00606B3A">
        <w:rPr>
          <w:lang w:val="ru-RU"/>
        </w:rPr>
        <w:t>части</w:t>
      </w:r>
      <w:r>
        <w:rPr>
          <w:lang w:val="ru-RU"/>
        </w:rPr>
        <w:t>ю</w:t>
      </w:r>
      <w:r w:rsidRPr="00606B3A">
        <w:rPr>
          <w:lang w:val="ru-RU"/>
        </w:rPr>
        <w:t xml:space="preserve"> коренных народов и местных общин, женщин и молодежи с их </w:t>
      </w:r>
      <w:r w:rsidRPr="00A20C9C">
        <w:rPr>
          <w:lang w:val="ru-RU"/>
        </w:rPr>
        <w:t>добровольно</w:t>
      </w:r>
      <w:r>
        <w:rPr>
          <w:lang w:val="ru-RU"/>
        </w:rPr>
        <w:t>го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</w:t>
      </w:r>
      <w:r w:rsidRPr="00137F65">
        <w:rPr>
          <w:lang w:val="ru-RU"/>
        </w:rPr>
        <w:t>тельно</w:t>
      </w:r>
      <w:r>
        <w:rPr>
          <w:lang w:val="ru-RU"/>
        </w:rPr>
        <w:t>го</w:t>
      </w:r>
      <w:r w:rsidRPr="00137F65">
        <w:rPr>
          <w:lang w:val="ru-RU"/>
        </w:rPr>
        <w:t xml:space="preserve"> и обоснованно</w:t>
      </w:r>
      <w:r>
        <w:rPr>
          <w:lang w:val="ru-RU"/>
        </w:rPr>
        <w:t>го</w:t>
      </w:r>
      <w:r w:rsidRPr="00137F65">
        <w:rPr>
          <w:lang w:val="ru-RU"/>
        </w:rPr>
        <w:t xml:space="preserve"> согласи</w:t>
      </w:r>
      <w:r>
        <w:rPr>
          <w:lang w:val="ru-RU"/>
        </w:rPr>
        <w:t>я</w:t>
      </w:r>
      <w:r w:rsidRPr="00606B3A">
        <w:rPr>
          <w:rStyle w:val="FootnoteReference"/>
        </w:rPr>
        <w:footnoteReference w:id="9"/>
      </w:r>
      <w:r w:rsidRPr="00606B3A">
        <w:rPr>
          <w:lang w:val="ru-RU"/>
        </w:rPr>
        <w:t xml:space="preserve"> в реализации тематического плана действий</w:t>
      </w:r>
      <w:r>
        <w:rPr>
          <w:lang w:val="ru-RU"/>
        </w:rPr>
        <w:t xml:space="preserve"> в соответствии с национальным законодательством;  </w:t>
      </w:r>
    </w:p>
    <w:p w14:paraId="3F9F86ED" w14:textId="77777777" w:rsidR="00AB7BC0" w:rsidRPr="00606B3A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06B3A">
        <w:rPr>
          <w:lang w:val="ru-RU"/>
        </w:rPr>
        <w:t>5.</w:t>
      </w:r>
      <w:r w:rsidRPr="00606B3A">
        <w:rPr>
          <w:lang w:val="ru-RU"/>
        </w:rPr>
        <w:tab/>
      </w:r>
      <w:r w:rsidRPr="00606B3A">
        <w:rPr>
          <w:i/>
          <w:lang w:val="ru-RU"/>
        </w:rPr>
        <w:t>предлагает</w:t>
      </w:r>
      <w:r w:rsidRPr="00606B3A">
        <w:rPr>
          <w:lang w:val="ru-RU"/>
        </w:rPr>
        <w:t xml:space="preserve"> </w:t>
      </w:r>
      <w:r>
        <w:rPr>
          <w:lang w:val="ru-RU"/>
        </w:rPr>
        <w:t>Сторонам</w:t>
      </w:r>
      <w:r w:rsidRPr="00606B3A">
        <w:rPr>
          <w:lang w:val="ru-RU"/>
        </w:rPr>
        <w:t xml:space="preserve">, </w:t>
      </w:r>
      <w:r>
        <w:rPr>
          <w:lang w:val="ru-RU"/>
        </w:rPr>
        <w:t>другим</w:t>
      </w:r>
      <w:r w:rsidRPr="00606B3A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606B3A">
        <w:rPr>
          <w:lang w:val="ru-RU"/>
        </w:rPr>
        <w:t xml:space="preserve">, </w:t>
      </w:r>
      <w:r>
        <w:rPr>
          <w:lang w:val="ru-RU"/>
        </w:rPr>
        <w:t>коренным</w:t>
      </w:r>
      <w:r w:rsidRPr="00606B3A">
        <w:rPr>
          <w:lang w:val="ru-RU"/>
        </w:rPr>
        <w:t xml:space="preserve"> </w:t>
      </w:r>
      <w:r>
        <w:rPr>
          <w:lang w:val="ru-RU"/>
        </w:rPr>
        <w:t>народам</w:t>
      </w:r>
      <w:r w:rsidRPr="00606B3A">
        <w:rPr>
          <w:lang w:val="ru-RU"/>
        </w:rPr>
        <w:t xml:space="preserve"> </w:t>
      </w:r>
      <w:r>
        <w:rPr>
          <w:lang w:val="ru-RU"/>
        </w:rPr>
        <w:t>и</w:t>
      </w:r>
      <w:r w:rsidRPr="00606B3A">
        <w:rPr>
          <w:lang w:val="ru-RU"/>
        </w:rPr>
        <w:t xml:space="preserve"> </w:t>
      </w:r>
      <w:r>
        <w:rPr>
          <w:lang w:val="ru-RU"/>
        </w:rPr>
        <w:t>местным</w:t>
      </w:r>
      <w:r w:rsidRPr="00606B3A">
        <w:rPr>
          <w:lang w:val="ru-RU"/>
        </w:rPr>
        <w:t xml:space="preserve"> </w:t>
      </w:r>
      <w:r>
        <w:rPr>
          <w:lang w:val="ru-RU"/>
        </w:rPr>
        <w:t>общинам</w:t>
      </w:r>
      <w:r w:rsidRPr="00606B3A">
        <w:rPr>
          <w:lang w:val="ru-RU"/>
        </w:rPr>
        <w:t xml:space="preserve">, </w:t>
      </w:r>
      <w:r>
        <w:rPr>
          <w:lang w:val="ru-RU"/>
        </w:rPr>
        <w:t>женщинам</w:t>
      </w:r>
      <w:r w:rsidRPr="00606B3A">
        <w:rPr>
          <w:lang w:val="ru-RU"/>
        </w:rPr>
        <w:t xml:space="preserve">, </w:t>
      </w:r>
      <w:r>
        <w:rPr>
          <w:lang w:val="ru-RU"/>
        </w:rPr>
        <w:t>молодежи</w:t>
      </w:r>
      <w:r w:rsidRPr="00606B3A">
        <w:rPr>
          <w:lang w:val="ru-RU"/>
        </w:rPr>
        <w:t xml:space="preserve">, </w:t>
      </w:r>
      <w:r>
        <w:rPr>
          <w:lang w:val="ru-RU"/>
        </w:rPr>
        <w:t>научным</w:t>
      </w:r>
      <w:r w:rsidRPr="00606B3A">
        <w:rPr>
          <w:lang w:val="ru-RU"/>
        </w:rPr>
        <w:t xml:space="preserve"> </w:t>
      </w:r>
      <w:r>
        <w:rPr>
          <w:lang w:val="ru-RU"/>
        </w:rPr>
        <w:t xml:space="preserve">кругам, </w:t>
      </w:r>
      <w:r w:rsidRPr="00CE235D">
        <w:rPr>
          <w:lang w:val="ru-RU"/>
        </w:rPr>
        <w:t>научно-исследовательски</w:t>
      </w:r>
      <w:r>
        <w:rPr>
          <w:lang w:val="ru-RU"/>
        </w:rPr>
        <w:t>м</w:t>
      </w:r>
      <w:r w:rsidRPr="00CE235D">
        <w:rPr>
          <w:lang w:val="ru-RU"/>
        </w:rPr>
        <w:t xml:space="preserve"> учреждени</w:t>
      </w:r>
      <w:r>
        <w:rPr>
          <w:lang w:val="ru-RU"/>
        </w:rPr>
        <w:t>ям</w:t>
      </w:r>
      <w:r w:rsidRPr="00606B3A">
        <w:rPr>
          <w:lang w:val="ru-RU"/>
        </w:rPr>
        <w:t xml:space="preserve"> </w:t>
      </w:r>
      <w:r>
        <w:rPr>
          <w:lang w:val="ru-RU"/>
        </w:rPr>
        <w:t>и</w:t>
      </w:r>
      <w:r w:rsidRPr="00606B3A">
        <w:rPr>
          <w:lang w:val="ru-RU"/>
        </w:rPr>
        <w:t xml:space="preserve"> </w:t>
      </w:r>
      <w:r>
        <w:rPr>
          <w:lang w:val="ru-RU"/>
        </w:rPr>
        <w:t>другим</w:t>
      </w:r>
      <w:r w:rsidRPr="00606B3A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606B3A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606B3A">
        <w:rPr>
          <w:lang w:val="ru-RU"/>
        </w:rPr>
        <w:t xml:space="preserve"> </w:t>
      </w:r>
      <w:r>
        <w:rPr>
          <w:lang w:val="ru-RU"/>
        </w:rPr>
        <w:t>учитывать</w:t>
      </w:r>
      <w:r w:rsidRPr="00606B3A">
        <w:rPr>
          <w:lang w:val="ru-RU"/>
        </w:rPr>
        <w:t xml:space="preserve"> </w:t>
      </w:r>
      <w:r>
        <w:rPr>
          <w:lang w:val="ru-RU"/>
        </w:rPr>
        <w:t>в</w:t>
      </w:r>
      <w:r w:rsidRPr="00606B3A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606B3A">
        <w:rPr>
          <w:lang w:val="ru-RU"/>
        </w:rPr>
        <w:t xml:space="preserve"> </w:t>
      </w:r>
      <w:r>
        <w:rPr>
          <w:lang w:val="ru-RU"/>
        </w:rPr>
        <w:t>случаях другие дополнительные структуры и руководства при планировании мероприятий для реализации тематического плана действий</w:t>
      </w:r>
      <w:r>
        <w:rPr>
          <w:rStyle w:val="FootnoteReference"/>
        </w:rPr>
        <w:footnoteReference w:id="10"/>
      </w:r>
      <w:r>
        <w:rPr>
          <w:lang w:val="ru-RU"/>
        </w:rPr>
        <w:t xml:space="preserve">; </w:t>
      </w:r>
      <w:r w:rsidRPr="00606B3A">
        <w:rPr>
          <w:lang w:val="ru-RU"/>
        </w:rPr>
        <w:t xml:space="preserve">    </w:t>
      </w:r>
      <w:r>
        <w:rPr>
          <w:i/>
          <w:iCs/>
          <w:highlight w:val="yellow"/>
          <w:lang w:val="ru-RU"/>
        </w:rPr>
        <w:t xml:space="preserve"> </w:t>
      </w:r>
    </w:p>
    <w:p w14:paraId="3F9F86EE" w14:textId="77777777" w:rsidR="00AB7BC0" w:rsidRPr="009B5A5A" w:rsidRDefault="00AB7BC0" w:rsidP="00CB7AA1">
      <w:pPr>
        <w:pStyle w:val="CBDDesicionText"/>
        <w:tabs>
          <w:tab w:val="clear" w:pos="567"/>
        </w:tabs>
        <w:ind w:left="1134"/>
        <w:rPr>
          <w:lang w:val="ru-RU"/>
        </w:rPr>
      </w:pPr>
      <w:r w:rsidRPr="00324904">
        <w:rPr>
          <w:lang w:val="ru-RU"/>
        </w:rPr>
        <w:t>6.</w:t>
      </w:r>
      <w:r w:rsidRPr="00324904">
        <w:rPr>
          <w:lang w:val="ru-RU"/>
        </w:rPr>
        <w:tab/>
      </w:r>
      <w:r w:rsidRPr="00324904">
        <w:rPr>
          <w:i/>
          <w:lang w:val="ru-RU"/>
        </w:rPr>
        <w:t>предлагает</w:t>
      </w:r>
      <w:r>
        <w:rPr>
          <w:lang w:val="ru-RU"/>
        </w:rPr>
        <w:t xml:space="preserve"> </w:t>
      </w:r>
      <w:r w:rsidRPr="00324904">
        <w:rPr>
          <w:lang w:val="ru-RU"/>
        </w:rPr>
        <w:t>Сторон</w:t>
      </w:r>
      <w:r>
        <w:rPr>
          <w:lang w:val="ru-RU"/>
        </w:rPr>
        <w:t>ам</w:t>
      </w:r>
      <w:r w:rsidRPr="00324904">
        <w:rPr>
          <w:lang w:val="ru-RU"/>
        </w:rPr>
        <w:t xml:space="preserve"> и региональны</w:t>
      </w:r>
      <w:r>
        <w:rPr>
          <w:lang w:val="ru-RU"/>
        </w:rPr>
        <w:t>м</w:t>
      </w:r>
      <w:r w:rsidRPr="00324904">
        <w:rPr>
          <w:lang w:val="ru-RU"/>
        </w:rPr>
        <w:t xml:space="preserve"> организаци</w:t>
      </w:r>
      <w:r>
        <w:rPr>
          <w:lang w:val="ru-RU"/>
        </w:rPr>
        <w:t>ям</w:t>
      </w:r>
      <w:r w:rsidRPr="00324904">
        <w:rPr>
          <w:lang w:val="ru-RU"/>
        </w:rPr>
        <w:t xml:space="preserve"> в соответствую</w:t>
      </w:r>
      <w:r>
        <w:rPr>
          <w:lang w:val="ru-RU"/>
        </w:rPr>
        <w:t>щ</w:t>
      </w:r>
      <w:r w:rsidRPr="00324904">
        <w:rPr>
          <w:lang w:val="ru-RU"/>
        </w:rPr>
        <w:t>их случаях оцени</w:t>
      </w:r>
      <w:r>
        <w:rPr>
          <w:lang w:val="ru-RU"/>
        </w:rPr>
        <w:t>ва</w:t>
      </w:r>
      <w:r w:rsidRPr="00324904">
        <w:rPr>
          <w:lang w:val="ru-RU"/>
        </w:rPr>
        <w:t xml:space="preserve">ть </w:t>
      </w:r>
      <w:r>
        <w:rPr>
          <w:lang w:val="ru-RU"/>
        </w:rPr>
        <w:t>возможности</w:t>
      </w:r>
      <w:r w:rsidRPr="00324904">
        <w:rPr>
          <w:lang w:val="ru-RU"/>
        </w:rPr>
        <w:t xml:space="preserve"> и </w:t>
      </w:r>
      <w:r>
        <w:rPr>
          <w:lang w:val="ru-RU"/>
        </w:rPr>
        <w:t xml:space="preserve">выявлять </w:t>
      </w:r>
      <w:r w:rsidRPr="00324904">
        <w:rPr>
          <w:lang w:val="ru-RU"/>
        </w:rPr>
        <w:t>потребности и приоритеты</w:t>
      </w:r>
      <w:r>
        <w:rPr>
          <w:lang w:val="ru-RU"/>
        </w:rPr>
        <w:t xml:space="preserve">, включая укрепление национального потенциала для </w:t>
      </w:r>
      <w:r w:rsidRPr="009B5A5A">
        <w:rPr>
          <w:lang w:val="ru-RU"/>
        </w:rPr>
        <w:t>поиск информации из различных источников</w:t>
      </w:r>
      <w:r>
        <w:rPr>
          <w:lang w:val="ru-RU"/>
        </w:rPr>
        <w:t xml:space="preserve">, мониторинга и оценки, </w:t>
      </w:r>
      <w:r w:rsidRPr="00324904">
        <w:rPr>
          <w:lang w:val="ru-RU"/>
        </w:rPr>
        <w:t xml:space="preserve">в соответствии с ориентировочными стратегическими </w:t>
      </w:r>
      <w:r>
        <w:rPr>
          <w:lang w:val="ru-RU"/>
        </w:rPr>
        <w:t xml:space="preserve">мерами, </w:t>
      </w:r>
      <w:r w:rsidRPr="00324904">
        <w:rPr>
          <w:lang w:val="ru-RU"/>
        </w:rPr>
        <w:t xml:space="preserve">изложенными в пункте 1.1 тематического плана действий, </w:t>
      </w:r>
      <w:r>
        <w:rPr>
          <w:lang w:val="ru-RU"/>
        </w:rPr>
        <w:t>в</w:t>
      </w:r>
      <w:r w:rsidRPr="00324904">
        <w:rPr>
          <w:lang w:val="ru-RU"/>
        </w:rPr>
        <w:t xml:space="preserve"> цел</w:t>
      </w:r>
      <w:r>
        <w:rPr>
          <w:lang w:val="ru-RU"/>
        </w:rPr>
        <w:t xml:space="preserve">ях оказания </w:t>
      </w:r>
      <w:r w:rsidRPr="00324904">
        <w:rPr>
          <w:lang w:val="ru-RU"/>
        </w:rPr>
        <w:t xml:space="preserve">поддержки адаптации и реализации тематического плана действий в соответствии с национальными и региональными </w:t>
      </w:r>
      <w:r>
        <w:rPr>
          <w:lang w:val="ru-RU"/>
        </w:rPr>
        <w:t xml:space="preserve">обстоятельствами </w:t>
      </w:r>
      <w:r w:rsidRPr="00324904">
        <w:rPr>
          <w:lang w:val="ru-RU"/>
        </w:rPr>
        <w:t>и приоритетами</w:t>
      </w:r>
      <w:r>
        <w:rPr>
          <w:lang w:val="ru-RU"/>
        </w:rPr>
        <w:t xml:space="preserve">;  </w:t>
      </w:r>
      <w:r>
        <w:rPr>
          <w:i/>
          <w:iCs/>
          <w:lang w:val="ru-RU"/>
        </w:rPr>
        <w:t xml:space="preserve"> </w:t>
      </w:r>
    </w:p>
    <w:p w14:paraId="3F9F86EF" w14:textId="77777777" w:rsidR="00AB7BC0" w:rsidRPr="00C04D50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C04D50">
        <w:rPr>
          <w:lang w:val="ru-RU"/>
        </w:rPr>
        <w:lastRenderedPageBreak/>
        <w:t>7.</w:t>
      </w:r>
      <w:r w:rsidRPr="00C04D50">
        <w:rPr>
          <w:lang w:val="ru-RU"/>
        </w:rPr>
        <w:tab/>
      </w:r>
      <w:r w:rsidRPr="00C04D50">
        <w:rPr>
          <w:i/>
          <w:lang w:val="ru-RU"/>
        </w:rPr>
        <w:t>предлагает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Сторон</w:t>
      </w:r>
      <w:r>
        <w:rPr>
          <w:lang w:val="ru-RU"/>
        </w:rPr>
        <w:t>ам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делиться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в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соответствующих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случаях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своими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потребностями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приоритетами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отно</w:t>
      </w:r>
      <w:r>
        <w:rPr>
          <w:lang w:val="ru-RU"/>
        </w:rPr>
        <w:t>сительно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реализации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тематического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плана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действий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региональными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субрегиональными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центрами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поддержки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механизма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технического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научного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сотрудничества</w:t>
      </w:r>
      <w:r w:rsidRPr="003C258F">
        <w:rPr>
          <w:rStyle w:val="FootnoteReference"/>
        </w:rPr>
        <w:footnoteReference w:id="11"/>
      </w:r>
      <w:r w:rsidRPr="00EE031E">
        <w:rPr>
          <w:lang w:val="ru-RU"/>
        </w:rPr>
        <w:t xml:space="preserve"> </w:t>
      </w:r>
      <w:r>
        <w:rPr>
          <w:lang w:val="ru-RU"/>
        </w:rPr>
        <w:t>для</w:t>
      </w:r>
      <w:r w:rsidRPr="00EE031E">
        <w:rPr>
          <w:lang w:val="ru-RU"/>
        </w:rPr>
        <w:t xml:space="preserve"> </w:t>
      </w:r>
      <w:r>
        <w:rPr>
          <w:lang w:val="ru-RU"/>
        </w:rPr>
        <w:t>расширения</w:t>
      </w:r>
      <w:r w:rsidRPr="00EE031E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план</w:t>
      </w:r>
      <w:r>
        <w:rPr>
          <w:lang w:val="ru-RU"/>
        </w:rPr>
        <w:t>а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действий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по</w:t>
      </w:r>
      <w:r w:rsidRPr="00EE031E">
        <w:rPr>
          <w:lang w:val="ru-RU"/>
        </w:rPr>
        <w:t xml:space="preserve"> </w:t>
      </w:r>
      <w:r>
        <w:rPr>
          <w:lang w:val="ru-RU"/>
        </w:rPr>
        <w:t>созданию</w:t>
      </w:r>
      <w:r w:rsidRPr="00EE031E">
        <w:rPr>
          <w:lang w:val="ru-RU"/>
        </w:rPr>
        <w:t xml:space="preserve"> </w:t>
      </w:r>
      <w:r w:rsidRPr="00C04D50">
        <w:rPr>
          <w:lang w:val="ru-RU"/>
        </w:rPr>
        <w:t>потенциала</w:t>
      </w:r>
      <w:r w:rsidRPr="00EE031E">
        <w:rPr>
          <w:lang w:val="ru-RU"/>
        </w:rPr>
        <w:t xml:space="preserve"> </w:t>
      </w:r>
      <w:r>
        <w:rPr>
          <w:lang w:val="ru-RU"/>
        </w:rPr>
        <w:t>для</w:t>
      </w:r>
      <w:r w:rsidRPr="00EE031E">
        <w:rPr>
          <w:lang w:val="ru-RU"/>
        </w:rPr>
        <w:t xml:space="preserve"> </w:t>
      </w:r>
      <w:proofErr w:type="spellStart"/>
      <w:r>
        <w:rPr>
          <w:lang w:val="ru-RU"/>
        </w:rPr>
        <w:t>Картахенского</w:t>
      </w:r>
      <w:proofErr w:type="spellEnd"/>
      <w:r w:rsidRPr="00EE031E">
        <w:rPr>
          <w:lang w:val="ru-RU"/>
        </w:rPr>
        <w:t xml:space="preserve"> </w:t>
      </w:r>
      <w:r>
        <w:rPr>
          <w:lang w:val="ru-RU"/>
        </w:rPr>
        <w:t>протокола</w:t>
      </w:r>
      <w:r w:rsidRPr="00EE031E">
        <w:rPr>
          <w:lang w:val="ru-RU"/>
        </w:rPr>
        <w:t xml:space="preserve"> </w:t>
      </w:r>
      <w:r>
        <w:rPr>
          <w:lang w:val="ru-RU"/>
        </w:rPr>
        <w:t>и</w:t>
      </w:r>
      <w:r w:rsidRPr="00EE031E">
        <w:rPr>
          <w:lang w:val="ru-RU"/>
        </w:rPr>
        <w:t xml:space="preserve"> </w:t>
      </w:r>
      <w:r>
        <w:rPr>
          <w:lang w:val="ru-RU"/>
        </w:rPr>
        <w:t>плана</w:t>
      </w:r>
      <w:r w:rsidRPr="00EE031E">
        <w:rPr>
          <w:lang w:val="ru-RU"/>
        </w:rPr>
        <w:t xml:space="preserve"> </w:t>
      </w:r>
      <w:r>
        <w:rPr>
          <w:lang w:val="ru-RU"/>
        </w:rPr>
        <w:t>действий</w:t>
      </w:r>
      <w:r w:rsidRPr="00EE031E">
        <w:rPr>
          <w:lang w:val="ru-RU"/>
        </w:rPr>
        <w:t xml:space="preserve"> </w:t>
      </w:r>
      <w:r>
        <w:rPr>
          <w:lang w:val="ru-RU"/>
        </w:rPr>
        <w:t>по</w:t>
      </w:r>
      <w:r w:rsidRPr="00EE031E">
        <w:rPr>
          <w:lang w:val="ru-RU"/>
        </w:rPr>
        <w:t xml:space="preserve"> </w:t>
      </w:r>
      <w:r>
        <w:rPr>
          <w:lang w:val="ru-RU"/>
        </w:rPr>
        <w:t>созданию</w:t>
      </w:r>
      <w:r w:rsidRPr="00EE031E">
        <w:rPr>
          <w:lang w:val="ru-RU"/>
        </w:rPr>
        <w:t xml:space="preserve"> </w:t>
      </w:r>
      <w:r>
        <w:rPr>
          <w:lang w:val="ru-RU"/>
        </w:rPr>
        <w:t>и</w:t>
      </w:r>
      <w:r w:rsidRPr="00EE031E">
        <w:rPr>
          <w:lang w:val="ru-RU"/>
        </w:rPr>
        <w:t xml:space="preserve"> </w:t>
      </w:r>
      <w:r>
        <w:rPr>
          <w:lang w:val="ru-RU"/>
        </w:rPr>
        <w:t>развитию</w:t>
      </w:r>
      <w:r w:rsidRPr="00EE031E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EE031E">
        <w:rPr>
          <w:lang w:val="ru-RU"/>
        </w:rPr>
        <w:t xml:space="preserve"> </w:t>
      </w:r>
      <w:r>
        <w:rPr>
          <w:lang w:val="ru-RU"/>
        </w:rPr>
        <w:t>для</w:t>
      </w:r>
      <w:r w:rsidRPr="00EE031E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 w:rsidRPr="00EE031E">
        <w:rPr>
          <w:lang w:val="ru-RU"/>
        </w:rPr>
        <w:t xml:space="preserve"> </w:t>
      </w:r>
      <w:r>
        <w:rPr>
          <w:lang w:val="ru-RU"/>
        </w:rPr>
        <w:t xml:space="preserve">протокола; 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 xml:space="preserve"> </w:t>
      </w:r>
    </w:p>
    <w:p w14:paraId="3F9F86F0" w14:textId="77777777" w:rsidR="00AB7BC0" w:rsidRPr="009C2EB8" w:rsidRDefault="00AB7BC0" w:rsidP="00CD550C">
      <w:pPr>
        <w:pStyle w:val="CBDDesicionText"/>
        <w:tabs>
          <w:tab w:val="clear" w:pos="567"/>
        </w:tabs>
        <w:ind w:left="1134"/>
        <w:rPr>
          <w:lang w:val="ru-RU"/>
        </w:rPr>
      </w:pPr>
      <w:r w:rsidRPr="009C2EB8">
        <w:rPr>
          <w:lang w:val="ru-RU"/>
        </w:rPr>
        <w:t>8.</w:t>
      </w:r>
      <w:r w:rsidRPr="009C2EB8">
        <w:rPr>
          <w:lang w:val="ru-RU"/>
        </w:rPr>
        <w:tab/>
      </w:r>
      <w:r w:rsidRPr="009C2EB8">
        <w:rPr>
          <w:i/>
          <w:lang w:val="ru-RU"/>
        </w:rPr>
        <w:t>предлагает</w:t>
      </w:r>
      <w:r w:rsidRPr="00723680">
        <w:rPr>
          <w:lang w:val="ru-RU"/>
        </w:rPr>
        <w:t xml:space="preserve"> </w:t>
      </w:r>
      <w:r>
        <w:rPr>
          <w:lang w:val="ru-RU"/>
        </w:rPr>
        <w:t>центрам</w:t>
      </w:r>
      <w:r w:rsidRPr="00723680">
        <w:rPr>
          <w:lang w:val="ru-RU"/>
        </w:rPr>
        <w:t xml:space="preserve"> </w:t>
      </w:r>
      <w:r>
        <w:rPr>
          <w:lang w:val="ru-RU"/>
        </w:rPr>
        <w:t>поддержки</w:t>
      </w:r>
      <w:r w:rsidRPr="00723680">
        <w:rPr>
          <w:lang w:val="ru-RU"/>
        </w:rPr>
        <w:t xml:space="preserve"> </w:t>
      </w:r>
      <w:r>
        <w:rPr>
          <w:lang w:val="ru-RU"/>
        </w:rPr>
        <w:t>научно</w:t>
      </w:r>
      <w:r w:rsidRPr="00723680">
        <w:rPr>
          <w:lang w:val="ru-RU"/>
        </w:rPr>
        <w:t>-</w:t>
      </w:r>
      <w:r>
        <w:rPr>
          <w:lang w:val="ru-RU"/>
        </w:rPr>
        <w:t>технического</w:t>
      </w:r>
      <w:r w:rsidRPr="00723680">
        <w:rPr>
          <w:lang w:val="ru-RU"/>
        </w:rPr>
        <w:t xml:space="preserve"> </w:t>
      </w:r>
      <w:r>
        <w:rPr>
          <w:lang w:val="ru-RU"/>
        </w:rPr>
        <w:t>сотрудничества оказывать</w:t>
      </w:r>
      <w:r w:rsidRPr="00723680">
        <w:rPr>
          <w:lang w:val="ru-RU"/>
        </w:rPr>
        <w:t xml:space="preserve"> </w:t>
      </w:r>
      <w:r w:rsidRPr="009C2EB8">
        <w:rPr>
          <w:lang w:val="ru-RU"/>
        </w:rPr>
        <w:t>содействи</w:t>
      </w:r>
      <w:r>
        <w:rPr>
          <w:lang w:val="ru-RU"/>
        </w:rPr>
        <w:t>е</w:t>
      </w:r>
      <w:r w:rsidRPr="00723680">
        <w:rPr>
          <w:lang w:val="ru-RU"/>
        </w:rPr>
        <w:t xml:space="preserve"> </w:t>
      </w:r>
      <w:r>
        <w:rPr>
          <w:lang w:val="ru-RU"/>
        </w:rPr>
        <w:t xml:space="preserve">в соответствующих случаях </w:t>
      </w:r>
      <w:r w:rsidRPr="009C2EB8">
        <w:rPr>
          <w:lang w:val="ru-RU"/>
        </w:rPr>
        <w:t>реализации</w:t>
      </w:r>
      <w:r w:rsidRPr="00723680">
        <w:rPr>
          <w:lang w:val="ru-RU"/>
        </w:rPr>
        <w:t xml:space="preserve"> </w:t>
      </w:r>
      <w:r w:rsidRPr="009C2EB8">
        <w:rPr>
          <w:lang w:val="ru-RU"/>
        </w:rPr>
        <w:t>тематического</w:t>
      </w:r>
      <w:r w:rsidRPr="00723680">
        <w:rPr>
          <w:lang w:val="ru-RU"/>
        </w:rPr>
        <w:t xml:space="preserve"> </w:t>
      </w:r>
      <w:r w:rsidRPr="009C2EB8">
        <w:rPr>
          <w:lang w:val="ru-RU"/>
        </w:rPr>
        <w:t>плана</w:t>
      </w:r>
      <w:r w:rsidRPr="00723680">
        <w:rPr>
          <w:lang w:val="ru-RU"/>
        </w:rPr>
        <w:t xml:space="preserve"> </w:t>
      </w:r>
      <w:r w:rsidRPr="009C2EB8">
        <w:rPr>
          <w:lang w:val="ru-RU"/>
        </w:rPr>
        <w:t>действий</w:t>
      </w:r>
      <w:r>
        <w:rPr>
          <w:lang w:val="ru-RU"/>
        </w:rPr>
        <w:t xml:space="preserve">; </w:t>
      </w:r>
    </w:p>
    <w:p w14:paraId="3F9F86F1" w14:textId="77777777" w:rsidR="00AB7BC0" w:rsidRPr="009E288E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9E288E">
        <w:rPr>
          <w:lang w:val="ru-RU"/>
        </w:rPr>
        <w:t>9.</w:t>
      </w:r>
      <w:r w:rsidRPr="009E288E">
        <w:rPr>
          <w:lang w:val="ru-RU"/>
        </w:rPr>
        <w:tab/>
      </w:r>
      <w:r w:rsidRPr="009E288E">
        <w:rPr>
          <w:i/>
          <w:lang w:val="ru-RU"/>
        </w:rPr>
        <w:t>призывает</w:t>
      </w:r>
      <w:r w:rsidRPr="009E288E">
        <w:rPr>
          <w:lang w:val="ru-RU"/>
        </w:rPr>
        <w:t xml:space="preserve"> </w:t>
      </w:r>
      <w:r>
        <w:rPr>
          <w:lang w:val="ru-RU"/>
        </w:rPr>
        <w:t xml:space="preserve">Стороны, являющиеся </w:t>
      </w:r>
      <w:r w:rsidRPr="009E288E">
        <w:rPr>
          <w:lang w:val="ru-RU"/>
        </w:rPr>
        <w:t>развиты</w:t>
      </w:r>
      <w:r>
        <w:rPr>
          <w:lang w:val="ru-RU"/>
        </w:rPr>
        <w:t>ми</w:t>
      </w:r>
      <w:r w:rsidRPr="009E288E">
        <w:rPr>
          <w:lang w:val="ru-RU"/>
        </w:rPr>
        <w:t xml:space="preserve"> стран</w:t>
      </w:r>
      <w:r>
        <w:rPr>
          <w:lang w:val="ru-RU"/>
        </w:rPr>
        <w:t xml:space="preserve">ами, </w:t>
      </w:r>
      <w:r w:rsidRPr="009E288E">
        <w:rPr>
          <w:lang w:val="ru-RU"/>
        </w:rPr>
        <w:t>и п</w:t>
      </w:r>
      <w:r>
        <w:rPr>
          <w:lang w:val="ru-RU"/>
        </w:rPr>
        <w:t xml:space="preserve">редлагает Сторонам, </w:t>
      </w:r>
      <w:r w:rsidRPr="00D821BE">
        <w:rPr>
          <w:lang w:val="ru-RU"/>
        </w:rPr>
        <w:t>располагающим соответствующими возможностями</w:t>
      </w:r>
      <w:r>
        <w:rPr>
          <w:lang w:val="ru-RU"/>
        </w:rPr>
        <w:t xml:space="preserve">, </w:t>
      </w:r>
      <w:r w:rsidRPr="009E288E">
        <w:rPr>
          <w:lang w:val="ru-RU"/>
        </w:rPr>
        <w:t>други</w:t>
      </w:r>
      <w:r>
        <w:rPr>
          <w:lang w:val="ru-RU"/>
        </w:rPr>
        <w:t>м</w:t>
      </w:r>
      <w:r w:rsidRPr="009E288E">
        <w:rPr>
          <w:lang w:val="ru-RU"/>
        </w:rPr>
        <w:t xml:space="preserve"> правительства</w:t>
      </w:r>
      <w:r>
        <w:rPr>
          <w:lang w:val="ru-RU"/>
        </w:rPr>
        <w:t>м</w:t>
      </w:r>
      <w:r w:rsidRPr="009E288E">
        <w:rPr>
          <w:lang w:val="ru-RU"/>
        </w:rPr>
        <w:t xml:space="preserve"> и соответствующи</w:t>
      </w:r>
      <w:r>
        <w:rPr>
          <w:lang w:val="ru-RU"/>
        </w:rPr>
        <w:t>м</w:t>
      </w:r>
      <w:r w:rsidRPr="009E288E">
        <w:rPr>
          <w:lang w:val="ru-RU"/>
        </w:rPr>
        <w:t xml:space="preserve"> организаци</w:t>
      </w:r>
      <w:r>
        <w:rPr>
          <w:lang w:val="ru-RU"/>
        </w:rPr>
        <w:t>ям</w:t>
      </w:r>
      <w:r w:rsidRPr="009E288E">
        <w:rPr>
          <w:lang w:val="ru-RU"/>
        </w:rPr>
        <w:t xml:space="preserve"> предоставлять финансовые, технические и </w:t>
      </w:r>
      <w:r>
        <w:rPr>
          <w:lang w:val="ru-RU"/>
        </w:rPr>
        <w:t>не</w:t>
      </w:r>
      <w:r w:rsidRPr="009E288E">
        <w:rPr>
          <w:lang w:val="ru-RU"/>
        </w:rPr>
        <w:t xml:space="preserve">материальные ресурсы для </w:t>
      </w:r>
      <w:r>
        <w:rPr>
          <w:lang w:val="ru-RU"/>
        </w:rPr>
        <w:t xml:space="preserve">оказания </w:t>
      </w:r>
      <w:r w:rsidRPr="009E288E">
        <w:rPr>
          <w:lang w:val="ru-RU"/>
        </w:rPr>
        <w:t xml:space="preserve">поддержки реализации тематического плана действий, особенно </w:t>
      </w:r>
      <w:r>
        <w:rPr>
          <w:lang w:val="ru-RU"/>
        </w:rPr>
        <w:t xml:space="preserve">Сторонам, являющимся </w:t>
      </w:r>
      <w:r w:rsidRPr="009E288E">
        <w:rPr>
          <w:lang w:val="ru-RU"/>
        </w:rPr>
        <w:t>развивающи</w:t>
      </w:r>
      <w:r>
        <w:rPr>
          <w:lang w:val="ru-RU"/>
        </w:rPr>
        <w:t>ми</w:t>
      </w:r>
      <w:r w:rsidRPr="009E288E">
        <w:rPr>
          <w:lang w:val="ru-RU"/>
        </w:rPr>
        <w:t>ся стран</w:t>
      </w:r>
      <w:r>
        <w:rPr>
          <w:lang w:val="ru-RU"/>
        </w:rPr>
        <w:t xml:space="preserve">ами, и </w:t>
      </w:r>
      <w:r w:rsidRPr="009E288E">
        <w:rPr>
          <w:lang w:val="ru-RU"/>
        </w:rPr>
        <w:t>в частности наименее развиты</w:t>
      </w:r>
      <w:r>
        <w:rPr>
          <w:lang w:val="ru-RU"/>
        </w:rPr>
        <w:t>ми</w:t>
      </w:r>
      <w:r w:rsidRPr="009E288E">
        <w:rPr>
          <w:lang w:val="ru-RU"/>
        </w:rPr>
        <w:t xml:space="preserve"> стран</w:t>
      </w:r>
      <w:r>
        <w:rPr>
          <w:lang w:val="ru-RU"/>
        </w:rPr>
        <w:t>ами и</w:t>
      </w:r>
      <w:r w:rsidRPr="009E288E">
        <w:rPr>
          <w:lang w:val="ru-RU"/>
        </w:rPr>
        <w:t xml:space="preserve"> малы</w:t>
      </w:r>
      <w:r>
        <w:rPr>
          <w:lang w:val="ru-RU"/>
        </w:rPr>
        <w:t>ми</w:t>
      </w:r>
      <w:r w:rsidRPr="009E288E">
        <w:rPr>
          <w:lang w:val="ru-RU"/>
        </w:rPr>
        <w:t xml:space="preserve"> островны</w:t>
      </w:r>
      <w:r>
        <w:rPr>
          <w:lang w:val="ru-RU"/>
        </w:rPr>
        <w:t>ми</w:t>
      </w:r>
      <w:r w:rsidRPr="009E288E">
        <w:rPr>
          <w:lang w:val="ru-RU"/>
        </w:rPr>
        <w:t xml:space="preserve"> развивающи</w:t>
      </w:r>
      <w:r>
        <w:rPr>
          <w:lang w:val="ru-RU"/>
        </w:rPr>
        <w:t>ми</w:t>
      </w:r>
      <w:r w:rsidRPr="009E288E">
        <w:rPr>
          <w:lang w:val="ru-RU"/>
        </w:rPr>
        <w:t>ся государств</w:t>
      </w:r>
      <w:r>
        <w:rPr>
          <w:lang w:val="ru-RU"/>
        </w:rPr>
        <w:t>ами,</w:t>
      </w:r>
      <w:r w:rsidRPr="009E288E">
        <w:rPr>
          <w:lang w:val="ru-RU"/>
        </w:rPr>
        <w:t xml:space="preserve"> и </w:t>
      </w:r>
      <w:r>
        <w:rPr>
          <w:lang w:val="ru-RU"/>
        </w:rPr>
        <w:t xml:space="preserve">Сторонам, являющимся странами </w:t>
      </w:r>
      <w:r w:rsidRPr="009E288E">
        <w:rPr>
          <w:lang w:val="ru-RU"/>
        </w:rPr>
        <w:t>с переходной экономикой, в соответствии со статьями 16, 18 и 20 Конвенции</w:t>
      </w:r>
      <w:r>
        <w:rPr>
          <w:lang w:val="ru-RU"/>
        </w:rPr>
        <w:t>;</w:t>
      </w:r>
    </w:p>
    <w:p w14:paraId="3F9F86F2" w14:textId="77777777" w:rsidR="00AB7BC0" w:rsidRPr="00D602B4" w:rsidRDefault="00AB7BC0" w:rsidP="007249AD">
      <w:pPr>
        <w:pStyle w:val="CBDDesicionText"/>
        <w:tabs>
          <w:tab w:val="clear" w:pos="567"/>
        </w:tabs>
        <w:ind w:left="1134"/>
        <w:rPr>
          <w:lang w:val="ru-RU"/>
        </w:rPr>
      </w:pPr>
      <w:r w:rsidRPr="00D602B4">
        <w:rPr>
          <w:lang w:val="ru-RU"/>
        </w:rPr>
        <w:t>[</w:t>
      </w:r>
      <w:r w:rsidRPr="00006D36">
        <w:rPr>
          <w:lang w:val="ru-RU"/>
        </w:rPr>
        <w:t>10.</w:t>
      </w:r>
      <w:r w:rsidRPr="00006D36">
        <w:rPr>
          <w:i/>
          <w:lang w:val="ru-RU"/>
        </w:rPr>
        <w:tab/>
      </w:r>
      <w:r w:rsidRPr="00D602B4">
        <w:rPr>
          <w:i/>
          <w:lang w:val="ru-RU"/>
        </w:rPr>
        <w:t>[</w:t>
      </w:r>
      <w:r w:rsidRPr="00006D36">
        <w:rPr>
          <w:i/>
          <w:lang w:val="ru-RU"/>
        </w:rPr>
        <w:t>предлагает</w:t>
      </w:r>
      <w:r w:rsidRPr="00D602B4">
        <w:rPr>
          <w:i/>
          <w:lang w:val="ru-RU"/>
        </w:rPr>
        <w:t>]</w:t>
      </w:r>
      <w:r>
        <w:rPr>
          <w:lang w:val="ru-RU"/>
        </w:rPr>
        <w:t xml:space="preserve"> </w:t>
      </w:r>
      <w:r w:rsidRPr="00D602B4">
        <w:rPr>
          <w:i/>
          <w:lang w:val="ru-RU"/>
        </w:rPr>
        <w:t>[поручает]</w:t>
      </w:r>
      <w:r>
        <w:rPr>
          <w:lang w:val="ru-RU"/>
        </w:rPr>
        <w:t xml:space="preserve"> Глобальному</w:t>
      </w:r>
      <w:r w:rsidRPr="00006D36">
        <w:rPr>
          <w:lang w:val="ru-RU"/>
        </w:rPr>
        <w:t xml:space="preserve"> экологическ</w:t>
      </w:r>
      <w:r>
        <w:rPr>
          <w:lang w:val="ru-RU"/>
        </w:rPr>
        <w:t>ому</w:t>
      </w:r>
      <w:r w:rsidRPr="00006D36">
        <w:rPr>
          <w:lang w:val="ru-RU"/>
        </w:rPr>
        <w:t xml:space="preserve"> фонд</w:t>
      </w:r>
      <w:r>
        <w:rPr>
          <w:lang w:val="ru-RU"/>
        </w:rPr>
        <w:t>у</w:t>
      </w:r>
      <w:r w:rsidRPr="00006D36">
        <w:rPr>
          <w:lang w:val="ru-RU"/>
        </w:rPr>
        <w:t xml:space="preserve"> и </w:t>
      </w:r>
      <w:r>
        <w:rPr>
          <w:lang w:val="ru-RU"/>
        </w:rPr>
        <w:t xml:space="preserve">предлагает </w:t>
      </w:r>
      <w:r w:rsidRPr="00006D36">
        <w:rPr>
          <w:lang w:val="ru-RU"/>
        </w:rPr>
        <w:t>други</w:t>
      </w:r>
      <w:r>
        <w:rPr>
          <w:lang w:val="ru-RU"/>
        </w:rPr>
        <w:t>м</w:t>
      </w:r>
      <w:r w:rsidRPr="00006D36">
        <w:rPr>
          <w:lang w:val="ru-RU"/>
        </w:rPr>
        <w:t xml:space="preserve"> донор</w:t>
      </w:r>
      <w:r>
        <w:rPr>
          <w:lang w:val="ru-RU"/>
        </w:rPr>
        <w:t>ам</w:t>
      </w:r>
      <w:r w:rsidRPr="00006D36">
        <w:rPr>
          <w:lang w:val="ru-RU"/>
        </w:rPr>
        <w:t xml:space="preserve"> предостав</w:t>
      </w:r>
      <w:r>
        <w:rPr>
          <w:lang w:val="ru-RU"/>
        </w:rPr>
        <w:t xml:space="preserve">лять </w:t>
      </w:r>
      <w:r w:rsidRPr="00006D36">
        <w:rPr>
          <w:lang w:val="ru-RU"/>
        </w:rPr>
        <w:t xml:space="preserve">Сторонам </w:t>
      </w:r>
      <w:r>
        <w:rPr>
          <w:lang w:val="ru-RU"/>
        </w:rPr>
        <w:t xml:space="preserve">новые, дополнительные </w:t>
      </w:r>
      <w:r w:rsidRPr="00D602B4">
        <w:rPr>
          <w:lang w:val="ru-RU"/>
        </w:rPr>
        <w:t>[</w:t>
      </w:r>
      <w:r w:rsidRPr="00006D36">
        <w:rPr>
          <w:lang w:val="ru-RU"/>
        </w:rPr>
        <w:t>адекватные</w:t>
      </w:r>
      <w:r w:rsidRPr="00D602B4">
        <w:rPr>
          <w:lang w:val="ru-RU"/>
        </w:rPr>
        <w:t>]</w:t>
      </w:r>
      <w:r w:rsidRPr="00006D36">
        <w:rPr>
          <w:lang w:val="ru-RU"/>
        </w:rPr>
        <w:t>, предсказуемые</w:t>
      </w:r>
      <w:r>
        <w:rPr>
          <w:lang w:val="ru-RU"/>
        </w:rPr>
        <w:t xml:space="preserve">, легко доступные </w:t>
      </w:r>
      <w:r w:rsidRPr="00006D36">
        <w:rPr>
          <w:lang w:val="ru-RU"/>
        </w:rPr>
        <w:t xml:space="preserve">и </w:t>
      </w:r>
      <w:r w:rsidRPr="00D602B4">
        <w:rPr>
          <w:lang w:val="ru-RU"/>
        </w:rPr>
        <w:t>[</w:t>
      </w:r>
      <w:r w:rsidRPr="00006D36">
        <w:rPr>
          <w:lang w:val="ru-RU"/>
        </w:rPr>
        <w:t>устойчивые</w:t>
      </w:r>
      <w:r w:rsidRPr="00D602B4">
        <w:rPr>
          <w:lang w:val="ru-RU"/>
        </w:rPr>
        <w:t>]</w:t>
      </w:r>
      <w:r w:rsidRPr="00006D36">
        <w:rPr>
          <w:lang w:val="ru-RU"/>
        </w:rPr>
        <w:t xml:space="preserve"> </w:t>
      </w:r>
      <w:r>
        <w:rPr>
          <w:lang w:val="ru-RU"/>
        </w:rPr>
        <w:t xml:space="preserve">своевременные </w:t>
      </w:r>
      <w:r w:rsidRPr="00006D36">
        <w:rPr>
          <w:lang w:val="ru-RU"/>
        </w:rPr>
        <w:t>финансовые ресурсы</w:t>
      </w:r>
      <w:r>
        <w:rPr>
          <w:lang w:val="ru-RU"/>
        </w:rPr>
        <w:t xml:space="preserve">, особенно Сторонам, являющимся развивающимися странами, </w:t>
      </w:r>
      <w:r w:rsidRPr="00006D36">
        <w:rPr>
          <w:lang w:val="ru-RU"/>
        </w:rPr>
        <w:t xml:space="preserve">для </w:t>
      </w:r>
      <w:r>
        <w:rPr>
          <w:lang w:val="ru-RU"/>
        </w:rPr>
        <w:t xml:space="preserve">оказания </w:t>
      </w:r>
      <w:r w:rsidRPr="00006D36">
        <w:rPr>
          <w:lang w:val="ru-RU"/>
        </w:rPr>
        <w:t xml:space="preserve">поддержки </w:t>
      </w:r>
      <w:r>
        <w:rPr>
          <w:lang w:val="ru-RU"/>
        </w:rPr>
        <w:t xml:space="preserve">реализации </w:t>
      </w:r>
      <w:r w:rsidRPr="00006D36">
        <w:rPr>
          <w:lang w:val="ru-RU"/>
        </w:rPr>
        <w:t>тематического плана действий</w:t>
      </w:r>
      <w:r>
        <w:rPr>
          <w:lang w:val="ru-RU"/>
        </w:rPr>
        <w:t xml:space="preserve"> в соответствии с национальными потребностями и приоритетами, в том числе для укрепления национальных возможностей</w:t>
      </w:r>
      <w:r w:rsidRPr="00D602B4">
        <w:rPr>
          <w:lang w:val="ru-RU"/>
        </w:rPr>
        <w:t xml:space="preserve"> поиск</w:t>
      </w:r>
      <w:r>
        <w:rPr>
          <w:lang w:val="ru-RU"/>
        </w:rPr>
        <w:t>а</w:t>
      </w:r>
      <w:r w:rsidRPr="00D602B4">
        <w:rPr>
          <w:lang w:val="ru-RU"/>
        </w:rPr>
        <w:t xml:space="preserve"> информации из различных источников</w:t>
      </w:r>
      <w:r>
        <w:rPr>
          <w:lang w:val="ru-RU"/>
        </w:rPr>
        <w:t>, мониторинга и оценки, оценки</w:t>
      </w:r>
      <w:r w:rsidRPr="00D602B4">
        <w:rPr>
          <w:lang w:val="ru-RU"/>
        </w:rPr>
        <w:t xml:space="preserve"> экологического риска</w:t>
      </w:r>
      <w:r>
        <w:rPr>
          <w:lang w:val="ru-RU"/>
        </w:rPr>
        <w:t>, регулирования рисков и</w:t>
      </w:r>
      <w:r w:rsidRPr="00D602B4">
        <w:rPr>
          <w:lang w:val="ru-RU"/>
        </w:rPr>
        <w:t xml:space="preserve"> </w:t>
      </w:r>
      <w:r>
        <w:rPr>
          <w:lang w:val="ru-RU"/>
        </w:rPr>
        <w:t xml:space="preserve">осуществления </w:t>
      </w:r>
      <w:r w:rsidRPr="00D602B4">
        <w:rPr>
          <w:lang w:val="ru-RU"/>
        </w:rPr>
        <w:t>нормативного контроля</w:t>
      </w:r>
      <w:r>
        <w:rPr>
          <w:lang w:val="ru-RU"/>
        </w:rPr>
        <w:t>;</w:t>
      </w:r>
      <w:r w:rsidRPr="00D602B4">
        <w:rPr>
          <w:lang w:val="ru-RU"/>
        </w:rPr>
        <w:t>]</w:t>
      </w:r>
      <w:r>
        <w:rPr>
          <w:lang w:val="ru-RU"/>
        </w:rPr>
        <w:t xml:space="preserve">     </w:t>
      </w:r>
    </w:p>
    <w:p w14:paraId="3F9F86F3" w14:textId="77777777" w:rsidR="00AB7BC0" w:rsidRPr="008226BD" w:rsidRDefault="00AB7BC0" w:rsidP="00B17429">
      <w:pPr>
        <w:pStyle w:val="CBDDesicionText"/>
        <w:tabs>
          <w:tab w:val="clear" w:pos="567"/>
        </w:tabs>
        <w:ind w:left="1134"/>
        <w:rPr>
          <w:lang w:val="ru-RU"/>
        </w:rPr>
      </w:pPr>
      <w:r w:rsidRPr="00D602B4">
        <w:rPr>
          <w:lang w:val="ru-RU"/>
        </w:rPr>
        <w:t>[</w:t>
      </w:r>
      <w:r w:rsidRPr="008226BD">
        <w:rPr>
          <w:lang w:val="ru-RU"/>
        </w:rPr>
        <w:t>11.</w:t>
      </w:r>
      <w:r w:rsidRPr="008226BD">
        <w:rPr>
          <w:lang w:val="ru-RU"/>
        </w:rPr>
        <w:tab/>
      </w:r>
      <w:r w:rsidRPr="008226BD">
        <w:rPr>
          <w:i/>
          <w:lang w:val="ru-RU"/>
        </w:rPr>
        <w:t>призывает</w:t>
      </w:r>
      <w:r w:rsidRPr="008226BD">
        <w:rPr>
          <w:lang w:val="ru-RU"/>
        </w:rPr>
        <w:t xml:space="preserve"> Стороны представлять в Глобальный экологический фонд и другим донорам проектные предложения по поддержке реализации тематического плана действий, в том числе по </w:t>
      </w:r>
      <w:r>
        <w:rPr>
          <w:lang w:val="ru-RU"/>
        </w:rPr>
        <w:t xml:space="preserve">выявлению </w:t>
      </w:r>
      <w:r w:rsidRPr="008226BD">
        <w:rPr>
          <w:lang w:val="ru-RU"/>
        </w:rPr>
        <w:t>потребностей и приоритетов</w:t>
      </w:r>
      <w:r>
        <w:rPr>
          <w:lang w:val="ru-RU"/>
        </w:rPr>
        <w:t xml:space="preserve"> и </w:t>
      </w:r>
      <w:r w:rsidRPr="008226BD">
        <w:rPr>
          <w:lang w:val="ru-RU"/>
        </w:rPr>
        <w:t>по национальной и региональной адаптации плана</w:t>
      </w:r>
      <w:r>
        <w:rPr>
          <w:rStyle w:val="FootnoteReference"/>
        </w:rPr>
        <w:footnoteReference w:id="12"/>
      </w:r>
      <w:r>
        <w:rPr>
          <w:lang w:val="ru-RU"/>
        </w:rPr>
        <w:t>;</w:t>
      </w:r>
      <w:r w:rsidRPr="00D602B4">
        <w:rPr>
          <w:lang w:val="ru-RU"/>
        </w:rPr>
        <w:t>]</w:t>
      </w:r>
      <w:r>
        <w:rPr>
          <w:lang w:val="ru-RU"/>
        </w:rPr>
        <w:t xml:space="preserve"> </w:t>
      </w:r>
    </w:p>
    <w:p w14:paraId="3F9F86F4" w14:textId="77777777" w:rsidR="00AB7BC0" w:rsidRPr="00B6555D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D602B4">
        <w:rPr>
          <w:lang w:val="ru-RU"/>
        </w:rPr>
        <w:t>12.</w:t>
      </w:r>
      <w:r w:rsidRPr="00D602B4">
        <w:rPr>
          <w:lang w:val="ru-RU"/>
        </w:rPr>
        <w:tab/>
      </w:r>
      <w:r w:rsidRPr="00D602B4">
        <w:rPr>
          <w:i/>
          <w:lang w:val="ru-RU"/>
        </w:rPr>
        <w:t>предлагает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Сторон</w:t>
      </w:r>
      <w:r>
        <w:rPr>
          <w:lang w:val="ru-RU"/>
        </w:rPr>
        <w:t xml:space="preserve">ам, другим правительствам, коренным народам и местным общинам, женщинам, молодежи, научным кругам, </w:t>
      </w:r>
      <w:r w:rsidRPr="00B6555D">
        <w:rPr>
          <w:lang w:val="ru-RU"/>
        </w:rPr>
        <w:t>научно-исследовательски</w:t>
      </w:r>
      <w:r>
        <w:rPr>
          <w:lang w:val="ru-RU"/>
        </w:rPr>
        <w:t>м</w:t>
      </w:r>
      <w:r w:rsidRPr="00B6555D">
        <w:rPr>
          <w:lang w:val="ru-RU"/>
        </w:rPr>
        <w:t xml:space="preserve"> учреждени</w:t>
      </w:r>
      <w:r>
        <w:rPr>
          <w:lang w:val="ru-RU"/>
        </w:rPr>
        <w:t>ям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и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други</w:t>
      </w:r>
      <w:r>
        <w:rPr>
          <w:lang w:val="ru-RU"/>
        </w:rPr>
        <w:t>м</w:t>
      </w:r>
      <w:r w:rsidRPr="00D602B4">
        <w:rPr>
          <w:lang w:val="ru-RU"/>
        </w:rPr>
        <w:t xml:space="preserve"> </w:t>
      </w:r>
      <w:r>
        <w:rPr>
          <w:lang w:val="ru-RU"/>
        </w:rPr>
        <w:t>субъектам</w:t>
      </w:r>
      <w:r w:rsidRPr="00D602B4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добровольно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обмениваться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через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механизмы</w:t>
      </w:r>
      <w:r w:rsidRPr="00D602B4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информацией</w:t>
      </w:r>
      <w:r w:rsidRPr="00D602B4">
        <w:rPr>
          <w:lang w:val="ru-RU"/>
        </w:rPr>
        <w:t xml:space="preserve"> </w:t>
      </w:r>
      <w:r>
        <w:rPr>
          <w:lang w:val="ru-RU"/>
        </w:rPr>
        <w:t xml:space="preserve">о </w:t>
      </w:r>
      <w:r w:rsidRPr="0073020A">
        <w:rPr>
          <w:lang w:val="ru-RU"/>
        </w:rPr>
        <w:t>реализации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тематического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плана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действий</w:t>
      </w:r>
      <w:r w:rsidRPr="00D602B4">
        <w:rPr>
          <w:lang w:val="ru-RU"/>
        </w:rPr>
        <w:t xml:space="preserve"> </w:t>
      </w:r>
      <w:r>
        <w:rPr>
          <w:lang w:val="ru-RU"/>
        </w:rPr>
        <w:t xml:space="preserve">в дополнение к информации о реализации </w:t>
      </w:r>
      <w:r w:rsidRPr="0073020A">
        <w:rPr>
          <w:lang w:val="ru-RU"/>
        </w:rPr>
        <w:t>плана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действий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по</w:t>
      </w:r>
      <w:r w:rsidRPr="00D602B4">
        <w:rPr>
          <w:lang w:val="ru-RU"/>
        </w:rPr>
        <w:t xml:space="preserve"> </w:t>
      </w:r>
      <w:r>
        <w:rPr>
          <w:lang w:val="ru-RU"/>
        </w:rPr>
        <w:t>созданию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потенциала</w:t>
      </w:r>
      <w:r w:rsidRPr="00D602B4">
        <w:rPr>
          <w:lang w:val="ru-RU"/>
        </w:rPr>
        <w:t xml:space="preserve"> </w:t>
      </w:r>
      <w:r>
        <w:rPr>
          <w:lang w:val="ru-RU"/>
        </w:rPr>
        <w:t>для</w:t>
      </w:r>
      <w:r w:rsidRPr="00D602B4">
        <w:rPr>
          <w:lang w:val="ru-RU"/>
        </w:rPr>
        <w:t xml:space="preserve"> </w:t>
      </w:r>
      <w:proofErr w:type="spellStart"/>
      <w:r w:rsidRPr="0073020A">
        <w:rPr>
          <w:lang w:val="ru-RU"/>
        </w:rPr>
        <w:t>Картахенского</w:t>
      </w:r>
      <w:proofErr w:type="spellEnd"/>
      <w:r w:rsidRPr="00D602B4">
        <w:rPr>
          <w:lang w:val="ru-RU"/>
        </w:rPr>
        <w:t xml:space="preserve"> </w:t>
      </w:r>
      <w:r w:rsidRPr="0073020A">
        <w:rPr>
          <w:lang w:val="ru-RU"/>
        </w:rPr>
        <w:t>протокола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и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плана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действий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по</w:t>
      </w:r>
      <w:r w:rsidRPr="00D602B4">
        <w:rPr>
          <w:lang w:val="ru-RU"/>
        </w:rPr>
        <w:t xml:space="preserve"> </w:t>
      </w:r>
      <w:r>
        <w:rPr>
          <w:lang w:val="ru-RU"/>
        </w:rPr>
        <w:t>созданию</w:t>
      </w:r>
      <w:r w:rsidRPr="00D602B4">
        <w:rPr>
          <w:lang w:val="ru-RU"/>
        </w:rPr>
        <w:t xml:space="preserve"> </w:t>
      </w:r>
      <w:r>
        <w:rPr>
          <w:lang w:val="ru-RU"/>
        </w:rPr>
        <w:t>и</w:t>
      </w:r>
      <w:r w:rsidRPr="00D602B4">
        <w:rPr>
          <w:lang w:val="ru-RU"/>
        </w:rPr>
        <w:t xml:space="preserve"> </w:t>
      </w:r>
      <w:r>
        <w:rPr>
          <w:lang w:val="ru-RU"/>
        </w:rPr>
        <w:t>развитию</w:t>
      </w:r>
      <w:r w:rsidRPr="00D602B4">
        <w:rPr>
          <w:lang w:val="ru-RU"/>
        </w:rPr>
        <w:t xml:space="preserve"> </w:t>
      </w:r>
      <w:r w:rsidRPr="0073020A">
        <w:rPr>
          <w:lang w:val="ru-RU"/>
        </w:rPr>
        <w:t>потенциала</w:t>
      </w:r>
      <w:r w:rsidRPr="00D602B4">
        <w:rPr>
          <w:lang w:val="ru-RU"/>
        </w:rPr>
        <w:t xml:space="preserve"> </w:t>
      </w:r>
      <w:r>
        <w:rPr>
          <w:lang w:val="ru-RU"/>
        </w:rPr>
        <w:t>для</w:t>
      </w:r>
      <w:r w:rsidRPr="00D602B4">
        <w:rPr>
          <w:lang w:val="ru-RU"/>
        </w:rPr>
        <w:t xml:space="preserve"> </w:t>
      </w:r>
      <w:proofErr w:type="spellStart"/>
      <w:r w:rsidRPr="0073020A">
        <w:rPr>
          <w:lang w:val="ru-RU"/>
        </w:rPr>
        <w:t>Нагойского</w:t>
      </w:r>
      <w:proofErr w:type="spellEnd"/>
      <w:r w:rsidRPr="00D602B4">
        <w:rPr>
          <w:lang w:val="ru-RU"/>
        </w:rPr>
        <w:t xml:space="preserve"> </w:t>
      </w:r>
      <w:r w:rsidRPr="0073020A">
        <w:rPr>
          <w:lang w:val="ru-RU"/>
        </w:rPr>
        <w:t>протокола</w:t>
      </w:r>
      <w:r w:rsidRPr="00D602B4">
        <w:rPr>
          <w:lang w:val="ru-RU"/>
        </w:rPr>
        <w:t xml:space="preserve">; </w:t>
      </w:r>
      <w:r w:rsidRPr="00D602B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 </w:t>
      </w:r>
    </w:p>
    <w:p w14:paraId="3F9F86F5" w14:textId="77777777" w:rsidR="00AB7BC0" w:rsidRPr="00B226DB" w:rsidRDefault="00AB7BC0" w:rsidP="00985887">
      <w:pPr>
        <w:pStyle w:val="CBDDesicionText"/>
        <w:tabs>
          <w:tab w:val="clear" w:pos="567"/>
        </w:tabs>
        <w:ind w:left="1134"/>
        <w:rPr>
          <w:lang w:val="ru-RU"/>
        </w:rPr>
      </w:pPr>
      <w:r w:rsidRPr="00B226DB">
        <w:rPr>
          <w:lang w:val="ru-RU"/>
        </w:rPr>
        <w:t>13.</w:t>
      </w:r>
      <w:r w:rsidRPr="00B226DB">
        <w:rPr>
          <w:lang w:val="ru-RU"/>
        </w:rPr>
        <w:tab/>
      </w:r>
      <w:r w:rsidRPr="00B226DB">
        <w:rPr>
          <w:i/>
          <w:lang w:val="ru-RU"/>
        </w:rPr>
        <w:t>призывае</w:t>
      </w:r>
      <w:r w:rsidRPr="00B226DB">
        <w:rPr>
          <w:lang w:val="ru-RU"/>
        </w:rPr>
        <w:t xml:space="preserve">т Стороны, международные организации, коренные народы и местные общины, женщин, молодежь, научные круги и других </w:t>
      </w:r>
      <w:r>
        <w:rPr>
          <w:lang w:val="ru-RU"/>
        </w:rPr>
        <w:t xml:space="preserve">соответствующих субъектов деятельности </w:t>
      </w:r>
      <w:r w:rsidRPr="00B226DB">
        <w:rPr>
          <w:lang w:val="ru-RU"/>
        </w:rPr>
        <w:t xml:space="preserve">содействовать научно-техническому сотрудничеству в области синтетической биологии, включая сотрудничество Север-Юг, Юг-Юг и трехстороннее сотрудничество, в целях </w:t>
      </w:r>
      <w:r>
        <w:rPr>
          <w:lang w:val="ru-RU"/>
        </w:rPr>
        <w:t xml:space="preserve">оказания </w:t>
      </w:r>
      <w:r w:rsidRPr="00B226DB">
        <w:rPr>
          <w:lang w:val="ru-RU"/>
        </w:rPr>
        <w:t>поддержки реализации тематического плана действий</w:t>
      </w:r>
      <w:r>
        <w:rPr>
          <w:lang w:val="ru-RU"/>
        </w:rPr>
        <w:t>;</w:t>
      </w:r>
    </w:p>
    <w:p w14:paraId="3F9F86F6" w14:textId="77777777" w:rsidR="00AB7BC0" w:rsidRPr="00D00D02" w:rsidRDefault="00AB7BC0" w:rsidP="00985887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>14.</w:t>
      </w:r>
      <w:r w:rsidRPr="00D00D02">
        <w:rPr>
          <w:lang w:val="ru-RU"/>
        </w:rPr>
        <w:tab/>
      </w:r>
      <w:r w:rsidRPr="00D00D02">
        <w:rPr>
          <w:i/>
          <w:lang w:val="ru-RU"/>
        </w:rPr>
        <w:t>предлагает</w:t>
      </w:r>
      <w:r w:rsidRPr="00D00D02">
        <w:rPr>
          <w:lang w:val="ru-RU"/>
        </w:rPr>
        <w:t xml:space="preserve"> Сторонам, другим правительствам и соответствующим организациям представ</w:t>
      </w:r>
      <w:r>
        <w:rPr>
          <w:lang w:val="ru-RU"/>
        </w:rPr>
        <w:t>ля</w:t>
      </w:r>
      <w:r w:rsidRPr="00D00D02">
        <w:rPr>
          <w:lang w:val="ru-RU"/>
        </w:rPr>
        <w:t>ть Исполнительному секретарю информацию о национальном и региональном опыте, передов</w:t>
      </w:r>
      <w:r>
        <w:rPr>
          <w:lang w:val="ru-RU"/>
        </w:rPr>
        <w:t xml:space="preserve">ых методах </w:t>
      </w:r>
      <w:r w:rsidRPr="00D00D02">
        <w:rPr>
          <w:lang w:val="ru-RU"/>
        </w:rPr>
        <w:t xml:space="preserve">и </w:t>
      </w:r>
      <w:r>
        <w:rPr>
          <w:lang w:val="ru-RU"/>
        </w:rPr>
        <w:t xml:space="preserve">полезных выводах </w:t>
      </w:r>
      <w:r>
        <w:rPr>
          <w:lang w:val="ru-RU"/>
        </w:rPr>
        <w:lastRenderedPageBreak/>
        <w:t xml:space="preserve">касательно создания и развития </w:t>
      </w:r>
      <w:r w:rsidRPr="00D00D02">
        <w:rPr>
          <w:lang w:val="ru-RU"/>
        </w:rPr>
        <w:t>потенциала, доступа к технологиям и их передачи</w:t>
      </w:r>
      <w:r>
        <w:rPr>
          <w:lang w:val="ru-RU"/>
        </w:rPr>
        <w:t xml:space="preserve"> и </w:t>
      </w:r>
      <w:r w:rsidRPr="00D00D02">
        <w:rPr>
          <w:lang w:val="ru-RU"/>
        </w:rPr>
        <w:t xml:space="preserve">обмена знаниями в </w:t>
      </w:r>
      <w:r>
        <w:rPr>
          <w:lang w:val="ru-RU"/>
        </w:rPr>
        <w:t xml:space="preserve">отношении </w:t>
      </w:r>
      <w:r w:rsidRPr="00D00D02">
        <w:rPr>
          <w:lang w:val="ru-RU"/>
        </w:rPr>
        <w:t>синтетической биологии</w:t>
      </w:r>
      <w:r>
        <w:rPr>
          <w:lang w:val="ru-RU"/>
        </w:rPr>
        <w:t xml:space="preserve">; </w:t>
      </w:r>
    </w:p>
    <w:p w14:paraId="3F9F86F7" w14:textId="77777777" w:rsidR="00AB7BC0" w:rsidRPr="00D00D02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>15.</w:t>
      </w:r>
      <w:r w:rsidRPr="00D00D02">
        <w:rPr>
          <w:lang w:val="ru-RU"/>
        </w:rPr>
        <w:tab/>
      </w:r>
      <w:r>
        <w:rPr>
          <w:i/>
          <w:iCs/>
          <w:lang w:val="ru-RU"/>
        </w:rPr>
        <w:t>поручает</w:t>
      </w:r>
      <w:r w:rsidRPr="00D00D02">
        <w:rPr>
          <w:i/>
          <w:iCs/>
          <w:lang w:val="ru-RU"/>
        </w:rPr>
        <w:t xml:space="preserve"> </w:t>
      </w:r>
      <w:r>
        <w:rPr>
          <w:iCs/>
          <w:lang w:val="ru-RU"/>
        </w:rPr>
        <w:t>Исполнительному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секретарю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при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>условии</w:t>
      </w:r>
      <w:r w:rsidRPr="00D00D02">
        <w:rPr>
          <w:iCs/>
          <w:lang w:val="ru-RU"/>
        </w:rPr>
        <w:t xml:space="preserve"> </w:t>
      </w:r>
      <w:r>
        <w:rPr>
          <w:iCs/>
          <w:lang w:val="ru-RU"/>
        </w:rPr>
        <w:t xml:space="preserve">наличия ресурсов: </w:t>
      </w:r>
    </w:p>
    <w:p w14:paraId="3F9F86F8" w14:textId="77777777" w:rsidR="00AB7BC0" w:rsidRPr="00E50D61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D00D02">
        <w:rPr>
          <w:lang w:val="ru-RU"/>
        </w:rPr>
        <w:t xml:space="preserve"> </w:t>
      </w:r>
      <w:r>
        <w:t>a</w:t>
      </w:r>
      <w:r w:rsidRPr="006B1BC6">
        <w:rPr>
          <w:lang w:val="ru-RU"/>
        </w:rPr>
        <w:t>)</w:t>
      </w:r>
      <w:r w:rsidRPr="006B1BC6">
        <w:rPr>
          <w:lang w:val="ru-RU"/>
        </w:rPr>
        <w:tab/>
      </w:r>
      <w:r>
        <w:rPr>
          <w:lang w:val="ru-RU"/>
        </w:rPr>
        <w:t xml:space="preserve">создать подборку </w:t>
      </w:r>
      <w:r w:rsidRPr="006B1BC6">
        <w:rPr>
          <w:lang w:val="ru-RU"/>
        </w:rPr>
        <w:t xml:space="preserve">национального и регионального опыта, передовых </w:t>
      </w:r>
      <w:r>
        <w:rPr>
          <w:lang w:val="ru-RU"/>
        </w:rPr>
        <w:t xml:space="preserve">методов и полезных выводов, о которых говорится выше, в пункте 14, в </w:t>
      </w:r>
      <w:r w:rsidRPr="006B1BC6">
        <w:rPr>
          <w:lang w:val="ru-RU"/>
        </w:rPr>
        <w:t xml:space="preserve">качестве ресурса </w:t>
      </w:r>
      <w:r>
        <w:rPr>
          <w:lang w:val="ru-RU"/>
        </w:rPr>
        <w:t xml:space="preserve">в помощь </w:t>
      </w:r>
      <w:r w:rsidRPr="006B1BC6">
        <w:rPr>
          <w:lang w:val="ru-RU"/>
        </w:rPr>
        <w:t>реализации тематическ</w:t>
      </w:r>
      <w:r>
        <w:rPr>
          <w:lang w:val="ru-RU"/>
        </w:rPr>
        <w:t>ого</w:t>
      </w:r>
      <w:r w:rsidRPr="006B1BC6">
        <w:rPr>
          <w:lang w:val="ru-RU"/>
        </w:rPr>
        <w:t xml:space="preserve"> план</w:t>
      </w:r>
      <w:r>
        <w:rPr>
          <w:lang w:val="ru-RU"/>
        </w:rPr>
        <w:t>а</w:t>
      </w:r>
      <w:r w:rsidRPr="006B1BC6">
        <w:rPr>
          <w:lang w:val="ru-RU"/>
        </w:rPr>
        <w:t xml:space="preserve"> действий</w:t>
      </w:r>
      <w:r>
        <w:rPr>
          <w:lang w:val="ru-RU"/>
        </w:rPr>
        <w:t xml:space="preserve">;  </w:t>
      </w:r>
    </w:p>
    <w:p w14:paraId="3F9F86F9" w14:textId="77777777" w:rsidR="00AB7BC0" w:rsidRPr="00C1553C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50D61">
        <w:rPr>
          <w:lang w:val="ru-RU"/>
        </w:rPr>
        <w:t xml:space="preserve"> </w:t>
      </w:r>
      <w:r>
        <w:t>b</w:t>
      </w:r>
      <w:r w:rsidRPr="00C1553C">
        <w:rPr>
          <w:lang w:val="ru-RU"/>
        </w:rPr>
        <w:t>)</w:t>
      </w:r>
      <w:r w:rsidRPr="00C1553C">
        <w:rPr>
          <w:lang w:val="ru-RU"/>
        </w:rPr>
        <w:tab/>
      </w:r>
      <w:r>
        <w:rPr>
          <w:lang w:val="ru-RU"/>
        </w:rPr>
        <w:t xml:space="preserve">расширить </w:t>
      </w:r>
      <w:r w:rsidRPr="00C1553C">
        <w:rPr>
          <w:lang w:val="ru-RU"/>
        </w:rPr>
        <w:t>раздел тематического плана действий на веб-сайте Секретариата</w:t>
      </w:r>
      <w:r w:rsidRPr="00C1553C">
        <w:rPr>
          <w:rStyle w:val="FootnoteReference"/>
        </w:rPr>
        <w:footnoteReference w:id="13"/>
      </w:r>
      <w:r w:rsidRPr="00C1553C">
        <w:rPr>
          <w:lang w:val="ru-RU"/>
        </w:rPr>
        <w:t xml:space="preserve"> информацией, </w:t>
      </w:r>
      <w:r>
        <w:rPr>
          <w:lang w:val="ru-RU"/>
        </w:rPr>
        <w:t xml:space="preserve">о которой говорится выше, в </w:t>
      </w:r>
      <w:r w:rsidRPr="00C1553C">
        <w:rPr>
          <w:lang w:val="ru-RU"/>
        </w:rPr>
        <w:t>пунктах 12, 14 и 15</w:t>
      </w:r>
      <w:r>
        <w:rPr>
          <w:lang w:val="ru-RU"/>
        </w:rPr>
        <w:t> </w:t>
      </w:r>
      <w:r w:rsidRPr="00C1553C">
        <w:rPr>
          <w:lang w:val="ru-RU"/>
        </w:rPr>
        <w:t xml:space="preserve">а), с целью </w:t>
      </w:r>
      <w:r>
        <w:rPr>
          <w:lang w:val="ru-RU"/>
        </w:rPr>
        <w:t xml:space="preserve">оказания </w:t>
      </w:r>
      <w:r w:rsidRPr="00C1553C">
        <w:rPr>
          <w:lang w:val="ru-RU"/>
        </w:rPr>
        <w:t xml:space="preserve">содействия </w:t>
      </w:r>
      <w:r>
        <w:rPr>
          <w:lang w:val="ru-RU"/>
        </w:rPr>
        <w:t xml:space="preserve">созданию </w:t>
      </w:r>
      <w:r w:rsidRPr="00C1553C">
        <w:rPr>
          <w:lang w:val="ru-RU"/>
        </w:rPr>
        <w:t>и развитию</w:t>
      </w:r>
      <w:r>
        <w:rPr>
          <w:lang w:val="ru-RU"/>
        </w:rPr>
        <w:t xml:space="preserve"> потенциала</w:t>
      </w:r>
      <w:r w:rsidRPr="00C1553C">
        <w:rPr>
          <w:lang w:val="ru-RU"/>
        </w:rPr>
        <w:t>, доступу к технологиям и их передаче</w:t>
      </w:r>
      <w:r>
        <w:rPr>
          <w:lang w:val="ru-RU"/>
        </w:rPr>
        <w:t xml:space="preserve"> и </w:t>
      </w:r>
      <w:r w:rsidRPr="00C1553C">
        <w:rPr>
          <w:lang w:val="ru-RU"/>
        </w:rPr>
        <w:t xml:space="preserve">обмену знаниями, </w:t>
      </w:r>
      <w:r>
        <w:rPr>
          <w:lang w:val="ru-RU"/>
        </w:rPr>
        <w:t xml:space="preserve">имеющим значение для </w:t>
      </w:r>
      <w:r w:rsidRPr="00C1553C">
        <w:rPr>
          <w:lang w:val="ru-RU"/>
        </w:rPr>
        <w:t>реализации тематического плана действий</w:t>
      </w:r>
      <w:r>
        <w:rPr>
          <w:lang w:val="ru-RU"/>
        </w:rPr>
        <w:t xml:space="preserve">; </w:t>
      </w:r>
    </w:p>
    <w:p w14:paraId="3F9F86FA" w14:textId="77777777" w:rsidR="00AB7BC0" w:rsidRPr="005E5407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C1553C">
        <w:rPr>
          <w:lang w:val="ru-RU"/>
        </w:rPr>
        <w:t xml:space="preserve"> </w:t>
      </w:r>
      <w:r>
        <w:t>c</w:t>
      </w:r>
      <w:r w:rsidRPr="00610A27">
        <w:rPr>
          <w:lang w:val="ru-RU"/>
        </w:rPr>
        <w:t>)</w:t>
      </w:r>
      <w:r w:rsidRPr="00610A27">
        <w:rPr>
          <w:lang w:val="ru-RU"/>
        </w:rPr>
        <w:tab/>
      </w:r>
      <w:r>
        <w:rPr>
          <w:lang w:val="ru-RU"/>
        </w:rPr>
        <w:t xml:space="preserve">содействовать реализации </w:t>
      </w:r>
      <w:r w:rsidRPr="00610A27">
        <w:rPr>
          <w:rStyle w:val="rynqvb"/>
          <w:lang w:val="ru-RU"/>
        </w:rPr>
        <w:t>мероприяти</w:t>
      </w:r>
      <w:r>
        <w:rPr>
          <w:rStyle w:val="rynqvb"/>
          <w:lang w:val="ru-RU"/>
        </w:rPr>
        <w:t>й</w:t>
      </w:r>
      <w:r w:rsidRPr="00610A27">
        <w:rPr>
          <w:rStyle w:val="rynqvb"/>
          <w:lang w:val="ru-RU"/>
        </w:rPr>
        <w:t xml:space="preserve"> по </w:t>
      </w:r>
      <w:r>
        <w:rPr>
          <w:rStyle w:val="rynqvb"/>
          <w:lang w:val="ru-RU"/>
        </w:rPr>
        <w:t xml:space="preserve">созданию и </w:t>
      </w:r>
      <w:r w:rsidRPr="00610A27">
        <w:rPr>
          <w:rStyle w:val="rynqvb"/>
          <w:lang w:val="ru-RU"/>
        </w:rPr>
        <w:t xml:space="preserve">развитию </w:t>
      </w:r>
      <w:r>
        <w:rPr>
          <w:rStyle w:val="rynqvb"/>
          <w:lang w:val="ru-RU"/>
        </w:rPr>
        <w:t xml:space="preserve">потенциала </w:t>
      </w:r>
      <w:r w:rsidRPr="00610A27">
        <w:rPr>
          <w:rStyle w:val="rynqvb"/>
          <w:lang w:val="ru-RU"/>
        </w:rPr>
        <w:t>и обмену знаниями, в частности</w:t>
      </w:r>
      <w:r>
        <w:rPr>
          <w:rStyle w:val="rynqvb"/>
          <w:lang w:val="ru-RU"/>
        </w:rPr>
        <w:t xml:space="preserve"> для </w:t>
      </w:r>
      <w:r w:rsidRPr="00610A27">
        <w:rPr>
          <w:rStyle w:val="rynqvb"/>
          <w:lang w:val="ru-RU"/>
        </w:rPr>
        <w:t xml:space="preserve">развивающихся стран, коренных народов и местных </w:t>
      </w:r>
      <w:r>
        <w:rPr>
          <w:rStyle w:val="rynqvb"/>
          <w:lang w:val="ru-RU"/>
        </w:rPr>
        <w:t xml:space="preserve">общин, </w:t>
      </w:r>
      <w:r w:rsidRPr="00610A27">
        <w:rPr>
          <w:rStyle w:val="rynqvb"/>
          <w:lang w:val="ru-RU"/>
        </w:rPr>
        <w:t xml:space="preserve">женщин и молодежи, </w:t>
      </w:r>
      <w:r>
        <w:rPr>
          <w:rStyle w:val="rynqvb"/>
          <w:lang w:val="ru-RU"/>
        </w:rPr>
        <w:t xml:space="preserve">для оказания </w:t>
      </w:r>
      <w:r w:rsidRPr="00610A27">
        <w:rPr>
          <w:rStyle w:val="rynqvb"/>
          <w:lang w:val="ru-RU"/>
        </w:rPr>
        <w:t>содействия реализации тематического плана действий</w:t>
      </w:r>
      <w:r>
        <w:rPr>
          <w:rStyle w:val="rynqvb"/>
          <w:lang w:val="ru-RU"/>
        </w:rPr>
        <w:t xml:space="preserve">; </w:t>
      </w:r>
      <w:r>
        <w:rPr>
          <w:lang w:val="ru-RU"/>
        </w:rPr>
        <w:t xml:space="preserve"> </w:t>
      </w:r>
    </w:p>
    <w:p w14:paraId="3F9F86FB" w14:textId="77777777" w:rsidR="00AB7BC0" w:rsidRPr="004D3A93" w:rsidRDefault="00AB7BC0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610A27">
        <w:rPr>
          <w:lang w:val="ru-RU"/>
        </w:rPr>
        <w:t xml:space="preserve"> </w:t>
      </w:r>
      <w:r>
        <w:t>d</w:t>
      </w:r>
      <w:r w:rsidRPr="005E5407">
        <w:rPr>
          <w:lang w:val="ru-RU"/>
        </w:rPr>
        <w:t>)</w:t>
      </w:r>
      <w:r w:rsidRPr="005E5407">
        <w:rPr>
          <w:lang w:val="ru-RU"/>
        </w:rPr>
        <w:tab/>
      </w:r>
      <w:r>
        <w:rPr>
          <w:lang w:val="ru-RU"/>
        </w:rPr>
        <w:t>разработать</w:t>
      </w:r>
      <w:r w:rsidRPr="005E5407">
        <w:rPr>
          <w:lang w:val="ru-RU"/>
        </w:rPr>
        <w:t xml:space="preserve"> [</w:t>
      </w:r>
      <w:r>
        <w:rPr>
          <w:lang w:val="ru-RU"/>
        </w:rPr>
        <w:t>механизм</w:t>
      </w:r>
      <w:r w:rsidRPr="005E5407">
        <w:rPr>
          <w:lang w:val="ru-RU"/>
        </w:rPr>
        <w:t xml:space="preserve"> </w:t>
      </w:r>
      <w:r>
        <w:rPr>
          <w:lang w:val="ru-RU"/>
        </w:rPr>
        <w:t>добровольного</w:t>
      </w:r>
      <w:r w:rsidRPr="005E5407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5E5407">
        <w:rPr>
          <w:lang w:val="ru-RU"/>
        </w:rPr>
        <w:t xml:space="preserve"> </w:t>
      </w:r>
      <w:r>
        <w:rPr>
          <w:lang w:val="ru-RU"/>
        </w:rPr>
        <w:t>для</w:t>
      </w:r>
      <w:r w:rsidRPr="005E5407">
        <w:rPr>
          <w:lang w:val="ru-RU"/>
        </w:rPr>
        <w:t xml:space="preserve"> </w:t>
      </w:r>
      <w:r>
        <w:rPr>
          <w:lang w:val="ru-RU"/>
        </w:rPr>
        <w:t>отслеживания</w:t>
      </w:r>
      <w:r w:rsidRPr="004D3A93">
        <w:rPr>
          <w:lang w:val="ru-RU"/>
        </w:rPr>
        <w:t>]</w:t>
      </w:r>
      <w:r w:rsidRPr="005E5407">
        <w:rPr>
          <w:lang w:val="ru-RU"/>
        </w:rPr>
        <w:t>[</w:t>
      </w:r>
      <w:r>
        <w:rPr>
          <w:lang w:val="ru-RU"/>
        </w:rPr>
        <w:t>механизм</w:t>
      </w:r>
      <w:r w:rsidRPr="005E5407">
        <w:rPr>
          <w:lang w:val="ru-RU"/>
        </w:rPr>
        <w:t xml:space="preserve"> </w:t>
      </w:r>
      <w:r>
        <w:rPr>
          <w:lang w:val="ru-RU"/>
        </w:rPr>
        <w:t>для</w:t>
      </w:r>
      <w:r w:rsidRPr="005E5407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5E5407">
        <w:rPr>
          <w:lang w:val="ru-RU"/>
        </w:rPr>
        <w:t xml:space="preserve"> </w:t>
      </w:r>
      <w:r>
        <w:rPr>
          <w:lang w:val="ru-RU"/>
        </w:rPr>
        <w:t>на</w:t>
      </w:r>
      <w:r w:rsidRPr="005E5407">
        <w:rPr>
          <w:lang w:val="ru-RU"/>
        </w:rPr>
        <w:t xml:space="preserve"> </w:t>
      </w:r>
      <w:r>
        <w:rPr>
          <w:lang w:val="ru-RU"/>
        </w:rPr>
        <w:t>добровольной</w:t>
      </w:r>
      <w:r w:rsidRPr="005E5407">
        <w:rPr>
          <w:lang w:val="ru-RU"/>
        </w:rPr>
        <w:t xml:space="preserve"> </w:t>
      </w:r>
      <w:r>
        <w:rPr>
          <w:lang w:val="ru-RU"/>
        </w:rPr>
        <w:t>основе</w:t>
      </w:r>
      <w:r w:rsidRPr="005E5407">
        <w:rPr>
          <w:lang w:val="ru-RU"/>
        </w:rPr>
        <w:t xml:space="preserve">] </w:t>
      </w:r>
      <w:r>
        <w:rPr>
          <w:lang w:val="ru-RU"/>
        </w:rPr>
        <w:t>реализации</w:t>
      </w:r>
      <w:r w:rsidRPr="005E5407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5E5407">
        <w:rPr>
          <w:lang w:val="ru-RU"/>
        </w:rPr>
        <w:t xml:space="preserve"> </w:t>
      </w:r>
      <w:r>
        <w:rPr>
          <w:lang w:val="ru-RU"/>
        </w:rPr>
        <w:t>плана</w:t>
      </w:r>
      <w:r w:rsidRPr="005E5407">
        <w:rPr>
          <w:lang w:val="ru-RU"/>
        </w:rPr>
        <w:t xml:space="preserve"> </w:t>
      </w:r>
      <w:r>
        <w:rPr>
          <w:lang w:val="ru-RU"/>
        </w:rPr>
        <w:t>действий</w:t>
      </w:r>
      <w:r w:rsidRPr="005E5407">
        <w:rPr>
          <w:lang w:val="ru-RU"/>
        </w:rPr>
        <w:t xml:space="preserve">[, </w:t>
      </w:r>
      <w:r>
        <w:rPr>
          <w:lang w:val="ru-RU"/>
        </w:rPr>
        <w:t>в</w:t>
      </w:r>
      <w:r w:rsidRPr="005E5407">
        <w:rPr>
          <w:lang w:val="ru-RU"/>
        </w:rPr>
        <w:t xml:space="preserve"> </w:t>
      </w:r>
      <w:r>
        <w:rPr>
          <w:lang w:val="ru-RU"/>
        </w:rPr>
        <w:t>том</w:t>
      </w:r>
      <w:r w:rsidRPr="005E5407">
        <w:rPr>
          <w:lang w:val="ru-RU"/>
        </w:rPr>
        <w:t xml:space="preserve"> </w:t>
      </w:r>
      <w:r>
        <w:rPr>
          <w:lang w:val="ru-RU"/>
        </w:rPr>
        <w:t>числе</w:t>
      </w:r>
      <w:r w:rsidRPr="005E5407">
        <w:rPr>
          <w:lang w:val="ru-RU"/>
        </w:rPr>
        <w:t xml:space="preserve"> </w:t>
      </w:r>
      <w:r>
        <w:rPr>
          <w:lang w:val="ru-RU"/>
        </w:rPr>
        <w:t>учитывая</w:t>
      </w:r>
      <w:r w:rsidRPr="005E5407">
        <w:rPr>
          <w:lang w:val="ru-RU"/>
        </w:rPr>
        <w:t xml:space="preserve"> </w:t>
      </w:r>
      <w:r>
        <w:rPr>
          <w:lang w:val="ru-RU"/>
        </w:rPr>
        <w:t>в</w:t>
      </w:r>
      <w:r w:rsidRPr="005E5407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5E5407">
        <w:rPr>
          <w:lang w:val="ru-RU"/>
        </w:rPr>
        <w:t xml:space="preserve"> </w:t>
      </w:r>
      <w:r>
        <w:rPr>
          <w:lang w:val="ru-RU"/>
        </w:rPr>
        <w:t>случаях</w:t>
      </w:r>
      <w:r w:rsidRPr="005E5407">
        <w:rPr>
          <w:lang w:val="ru-RU"/>
        </w:rPr>
        <w:t xml:space="preserve"> </w:t>
      </w:r>
      <w:r>
        <w:rPr>
          <w:lang w:val="ru-RU"/>
        </w:rPr>
        <w:t>аспекты биобезопасности</w:t>
      </w:r>
      <w:r w:rsidRPr="005E5407">
        <w:rPr>
          <w:lang w:val="ru-RU"/>
        </w:rPr>
        <w:t>,</w:t>
      </w:r>
      <w:r>
        <w:rPr>
          <w:lang w:val="ru-RU"/>
        </w:rPr>
        <w:t xml:space="preserve"> биозащиты, оценки экологического риска, нормативные соображения и более широкие экологические и социально-экономические последствия</w:t>
      </w:r>
      <w:r w:rsidRPr="005E5407">
        <w:rPr>
          <w:lang w:val="ru-RU"/>
        </w:rPr>
        <w:t>].].</w:t>
      </w:r>
      <w:r>
        <w:rPr>
          <w:lang w:val="ru-RU"/>
        </w:rPr>
        <w:t xml:space="preserve">  </w:t>
      </w:r>
      <w:r w:rsidRPr="005E5407">
        <w:rPr>
          <w:lang w:val="ru-RU"/>
        </w:rPr>
        <w:t xml:space="preserve">   </w:t>
      </w:r>
      <w:r w:rsidRPr="004D3A93">
        <w:rPr>
          <w:lang w:val="ru-RU"/>
        </w:rPr>
        <w:t xml:space="preserve">   </w:t>
      </w:r>
    </w:p>
    <w:p w14:paraId="3F9F86FC" w14:textId="77777777" w:rsidR="00AB7BC0" w:rsidRPr="00866063" w:rsidRDefault="00AB7BC0" w:rsidP="009C6816">
      <w:pPr>
        <w:pStyle w:val="Para1"/>
        <w:numPr>
          <w:ilvl w:val="0"/>
          <w:numId w:val="0"/>
        </w:numPr>
        <w:ind w:left="567"/>
        <w:jc w:val="center"/>
      </w:pPr>
      <w:r w:rsidRPr="00380B81">
        <w:t>__________</w:t>
      </w:r>
    </w:p>
    <w:sectPr w:rsidR="00AB7BC0" w:rsidRPr="00866063" w:rsidSect="003637C6">
      <w:headerReference w:type="even" r:id="rId15"/>
      <w:headerReference w:type="default" r:id="rId16"/>
      <w:footerReference w:type="even" r:id="rId17"/>
      <w:footerReference w:type="default" r:id="rId18"/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942A" w14:textId="77777777" w:rsidR="00E0357E" w:rsidRPr="00866063" w:rsidRDefault="00E0357E" w:rsidP="00CF1848">
      <w:r w:rsidRPr="00866063">
        <w:separator/>
      </w:r>
    </w:p>
  </w:endnote>
  <w:endnote w:type="continuationSeparator" w:id="0">
    <w:p w14:paraId="6DA38DC0" w14:textId="77777777" w:rsidR="00E0357E" w:rsidRPr="00866063" w:rsidRDefault="00E0357E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8706" w14:textId="77777777" w:rsidR="00AB7BC0" w:rsidRPr="00866063" w:rsidRDefault="00AB7BC0" w:rsidP="00D75CA6">
    <w:pPr>
      <w:pStyle w:val="Footer"/>
      <w:jc w:val="left"/>
    </w:pPr>
    <w:r w:rsidRPr="001B72C2">
      <w:rPr>
        <w:szCs w:val="20"/>
      </w:rPr>
      <w:fldChar w:fldCharType="begin"/>
    </w:r>
    <w:r w:rsidRPr="001B72C2">
      <w:rPr>
        <w:szCs w:val="20"/>
      </w:rPr>
      <w:instrText xml:space="preserve"> PAGE </w:instrText>
    </w:r>
    <w:r w:rsidRPr="001B72C2">
      <w:rPr>
        <w:szCs w:val="20"/>
      </w:rPr>
      <w:fldChar w:fldCharType="separate"/>
    </w:r>
    <w:r>
      <w:rPr>
        <w:noProof/>
        <w:szCs w:val="20"/>
      </w:rPr>
      <w:t>2</w:t>
    </w:r>
    <w:r w:rsidRPr="001B72C2">
      <w:rPr>
        <w:szCs w:val="20"/>
      </w:rPr>
      <w:fldChar w:fldCharType="end"/>
    </w:r>
    <w:r w:rsidRPr="009C6816">
      <w:rPr>
        <w:szCs w:val="20"/>
      </w:rPr>
      <w:t>/</w:t>
    </w:r>
    <w:r w:rsidRPr="001B72C2">
      <w:rPr>
        <w:szCs w:val="20"/>
      </w:rPr>
      <w:fldChar w:fldCharType="begin"/>
    </w:r>
    <w:r w:rsidRPr="001B72C2">
      <w:rPr>
        <w:szCs w:val="20"/>
      </w:rPr>
      <w:instrText xml:space="preserve"> NUMPAGES  </w:instrText>
    </w:r>
    <w:r w:rsidRPr="001B72C2">
      <w:rPr>
        <w:szCs w:val="20"/>
      </w:rPr>
      <w:fldChar w:fldCharType="separate"/>
    </w:r>
    <w:r>
      <w:rPr>
        <w:noProof/>
        <w:szCs w:val="20"/>
      </w:rPr>
      <w:t>4</w:t>
    </w:r>
    <w:r w:rsidRPr="001B72C2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8707" w14:textId="77777777" w:rsidR="00AB7BC0" w:rsidRPr="009C6816" w:rsidRDefault="00AB7BC0" w:rsidP="001B72C2">
    <w:pPr>
      <w:pStyle w:val="Footer"/>
      <w:jc w:val="right"/>
    </w:pPr>
    <w:r w:rsidRPr="001B72C2">
      <w:rPr>
        <w:szCs w:val="20"/>
      </w:rPr>
      <w:fldChar w:fldCharType="begin"/>
    </w:r>
    <w:r w:rsidRPr="001B72C2">
      <w:rPr>
        <w:szCs w:val="20"/>
      </w:rPr>
      <w:instrText xml:space="preserve"> PAGE </w:instrText>
    </w:r>
    <w:r w:rsidRPr="001B72C2">
      <w:rPr>
        <w:szCs w:val="20"/>
      </w:rPr>
      <w:fldChar w:fldCharType="separate"/>
    </w:r>
    <w:r>
      <w:rPr>
        <w:noProof/>
        <w:szCs w:val="20"/>
      </w:rPr>
      <w:t>3</w:t>
    </w:r>
    <w:r w:rsidRPr="001B72C2">
      <w:rPr>
        <w:szCs w:val="20"/>
      </w:rPr>
      <w:fldChar w:fldCharType="end"/>
    </w:r>
    <w:r w:rsidRPr="009C6816">
      <w:rPr>
        <w:szCs w:val="20"/>
      </w:rPr>
      <w:t>/</w:t>
    </w:r>
    <w:r w:rsidRPr="001B72C2">
      <w:rPr>
        <w:szCs w:val="20"/>
      </w:rPr>
      <w:fldChar w:fldCharType="begin"/>
    </w:r>
    <w:r w:rsidRPr="001B72C2">
      <w:rPr>
        <w:szCs w:val="20"/>
      </w:rPr>
      <w:instrText xml:space="preserve"> NUMPAGES  </w:instrText>
    </w:r>
    <w:r w:rsidRPr="001B72C2">
      <w:rPr>
        <w:szCs w:val="20"/>
      </w:rPr>
      <w:fldChar w:fldCharType="separate"/>
    </w:r>
    <w:r>
      <w:rPr>
        <w:noProof/>
        <w:szCs w:val="20"/>
      </w:rPr>
      <w:t>4</w:t>
    </w:r>
    <w:r w:rsidRPr="001B72C2"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6683" w14:textId="77777777" w:rsidR="00E0357E" w:rsidRPr="00866063" w:rsidRDefault="00E0357E" w:rsidP="00CF1848">
      <w:r w:rsidRPr="00866063">
        <w:separator/>
      </w:r>
    </w:p>
  </w:footnote>
  <w:footnote w:type="continuationSeparator" w:id="0">
    <w:p w14:paraId="7F250B93" w14:textId="77777777" w:rsidR="00E0357E" w:rsidRPr="00866063" w:rsidRDefault="00E0357E" w:rsidP="00CF1848">
      <w:r w:rsidRPr="00866063">
        <w:continuationSeparator/>
      </w:r>
    </w:p>
  </w:footnote>
  <w:footnote w:id="1">
    <w:p w14:paraId="3F9F8708" w14:textId="77777777" w:rsidR="00AB7BC0" w:rsidRPr="00783C63" w:rsidRDefault="00AB7BC0" w:rsidP="007B071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16205">
        <w:rPr>
          <w:lang w:val="ru-RU"/>
        </w:rPr>
        <w:t xml:space="preserve"> </w:t>
      </w:r>
      <w:r w:rsidRPr="00B16205">
        <w:rPr>
          <w:iCs/>
          <w:lang w:val="ru-RU"/>
        </w:rPr>
        <w:t>Сборник 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>
        <w:t> </w:t>
      </w:r>
      <w:r w:rsidRPr="00B16205">
        <w:rPr>
          <w:lang w:val="ru-RU"/>
        </w:rPr>
        <w:t xml:space="preserve">1760, </w:t>
      </w:r>
      <w:r>
        <w:rPr>
          <w:lang w:val="ru-RU"/>
        </w:rPr>
        <w:t>№</w:t>
      </w:r>
      <w:r>
        <w:t> </w:t>
      </w:r>
      <w:r w:rsidRPr="00B16205">
        <w:rPr>
          <w:lang w:val="ru-RU"/>
        </w:rPr>
        <w:t>30619.</w:t>
      </w:r>
    </w:p>
  </w:footnote>
  <w:footnote w:id="2">
    <w:p w14:paraId="3F9F8709" w14:textId="77777777" w:rsidR="00AB7BC0" w:rsidRPr="00783C63" w:rsidRDefault="00AB7BC0" w:rsidP="007B071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B071E">
        <w:rPr>
          <w:lang w:val="ru-RU"/>
        </w:rPr>
        <w:t xml:space="preserve"> </w:t>
      </w:r>
      <w:r>
        <w:rPr>
          <w:lang w:val="ru-RU"/>
        </w:rPr>
        <w:t>Решение</w:t>
      </w:r>
      <w:r w:rsidRPr="007B071E">
        <w:rPr>
          <w:lang w:val="ru-RU"/>
        </w:rPr>
        <w:t xml:space="preserve"> </w:t>
      </w:r>
      <w:hyperlink r:id="rId1" w:history="1">
        <w:r w:rsidRPr="007B071E">
          <w:rPr>
            <w:rStyle w:val="Hyperlink"/>
            <w:lang w:val="ru-RU"/>
          </w:rPr>
          <w:t>15/4</w:t>
        </w:r>
      </w:hyperlink>
      <w:r w:rsidRPr="007B071E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7B071E">
        <w:rPr>
          <w:lang w:val="ru-RU"/>
        </w:rPr>
        <w:t>.</w:t>
      </w:r>
    </w:p>
  </w:footnote>
  <w:footnote w:id="3">
    <w:p w14:paraId="3F9F870A" w14:textId="77777777" w:rsidR="00AB7BC0" w:rsidRPr="00783C63" w:rsidRDefault="00AB7BC0" w:rsidP="007B071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16205">
        <w:rPr>
          <w:lang w:val="ru-RU"/>
        </w:rPr>
        <w:t xml:space="preserve"> </w:t>
      </w:r>
      <w:r>
        <w:rPr>
          <w:lang w:val="ru-RU"/>
        </w:rPr>
        <w:t>См</w:t>
      </w:r>
      <w:r w:rsidRPr="00B16205">
        <w:rPr>
          <w:lang w:val="ru-RU"/>
        </w:rPr>
        <w:t xml:space="preserve">. </w:t>
      </w:r>
      <w:r>
        <w:rPr>
          <w:lang w:val="ru-RU"/>
        </w:rPr>
        <w:t>рекомендацию</w:t>
      </w:r>
      <w:r w:rsidRPr="00B16205">
        <w:rPr>
          <w:lang w:val="ru-RU"/>
        </w:rPr>
        <w:t xml:space="preserve"> 28/</w:t>
      </w:r>
      <w:r>
        <w:rPr>
          <w:lang w:val="ru-RU"/>
        </w:rPr>
        <w:t>3</w:t>
      </w:r>
      <w:r w:rsidRPr="00B16205">
        <w:rPr>
          <w:lang w:val="ru-RU"/>
        </w:rPr>
        <w:t xml:space="preserve"> Вспомогательн</w:t>
      </w:r>
      <w:r>
        <w:rPr>
          <w:lang w:val="ru-RU"/>
        </w:rPr>
        <w:t>ого</w:t>
      </w:r>
      <w:r w:rsidRPr="00B16205">
        <w:rPr>
          <w:lang w:val="ru-RU"/>
        </w:rPr>
        <w:t xml:space="preserve"> орган</w:t>
      </w:r>
      <w:r>
        <w:rPr>
          <w:lang w:val="ru-RU"/>
        </w:rPr>
        <w:t>а</w:t>
      </w:r>
      <w:r w:rsidRPr="00B16205">
        <w:rPr>
          <w:lang w:val="ru-RU"/>
        </w:rPr>
        <w:t xml:space="preserve"> по научным, техническим и технологическим консультациям.</w:t>
      </w:r>
    </w:p>
  </w:footnote>
  <w:footnote w:id="4">
    <w:p w14:paraId="3F9F870B" w14:textId="77777777" w:rsidR="00AB7BC0" w:rsidRPr="00783C63" w:rsidRDefault="00AB7BC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Тематический план действий будет включен в приложение </w:t>
      </w:r>
      <w:r w:rsidRPr="00CE4408">
        <w:t>I</w:t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к настоящему решению </w:t>
      </w:r>
      <w:r w:rsidRPr="00A26A01">
        <w:rPr>
          <w:lang w:val="ru-RU"/>
        </w:rPr>
        <w:t>(</w:t>
      </w:r>
      <w:r>
        <w:rPr>
          <w:lang w:val="ru-RU"/>
        </w:rPr>
        <w:t>см</w:t>
      </w:r>
      <w:r w:rsidRPr="00A26A01">
        <w:rPr>
          <w:lang w:val="ru-RU"/>
        </w:rPr>
        <w:t xml:space="preserve">. </w:t>
      </w:r>
      <w:r>
        <w:rPr>
          <w:lang w:val="ru-RU"/>
        </w:rPr>
        <w:t>приложение</w:t>
      </w:r>
      <w:r w:rsidRPr="00A26A01">
        <w:rPr>
          <w:lang w:val="ru-RU"/>
        </w:rPr>
        <w:t xml:space="preserve"> </w:t>
      </w:r>
      <w:r w:rsidRPr="00CE4408">
        <w:t>I</w:t>
      </w:r>
      <w:r w:rsidRPr="00A26A01">
        <w:rPr>
          <w:lang w:val="ru-RU"/>
        </w:rPr>
        <w:t xml:space="preserve"> </w:t>
      </w:r>
      <w:r>
        <w:rPr>
          <w:lang w:val="ru-RU"/>
        </w:rPr>
        <w:t xml:space="preserve">к проекту решения, изложенному в рекомендации </w:t>
      </w:r>
      <w:r w:rsidRPr="00A26A01">
        <w:rPr>
          <w:lang w:val="ru-RU"/>
        </w:rPr>
        <w:t xml:space="preserve">28/3 </w:t>
      </w:r>
      <w:r>
        <w:rPr>
          <w:lang w:val="ru-RU"/>
        </w:rPr>
        <w:t>Вспомогательного органа по научным, техническим и технологическим консультациям</w:t>
      </w:r>
      <w:r w:rsidRPr="00A26A01">
        <w:rPr>
          <w:lang w:val="ru-RU"/>
        </w:rPr>
        <w:t xml:space="preserve">). </w:t>
      </w:r>
    </w:p>
  </w:footnote>
  <w:footnote w:id="5">
    <w:p w14:paraId="3F9F870C" w14:textId="77777777" w:rsidR="00AB7BC0" w:rsidRPr="00783C63" w:rsidRDefault="00AB7BC0" w:rsidP="0008030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42376">
        <w:rPr>
          <w:lang w:val="ru-RU"/>
        </w:rPr>
        <w:t xml:space="preserve"> </w:t>
      </w:r>
      <w:r w:rsidRPr="00B16205">
        <w:rPr>
          <w:iCs/>
          <w:lang w:val="ru-RU"/>
        </w:rPr>
        <w:t>Сборник 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 w:rsidRPr="00B42376">
        <w:rPr>
          <w:szCs w:val="18"/>
          <w:lang w:val="ru-RU"/>
        </w:rPr>
        <w:t xml:space="preserve"> 2226, </w:t>
      </w:r>
      <w:r>
        <w:rPr>
          <w:szCs w:val="18"/>
          <w:lang w:val="ru-RU"/>
        </w:rPr>
        <w:t>№</w:t>
      </w:r>
      <w:r w:rsidRPr="00B42376">
        <w:rPr>
          <w:szCs w:val="18"/>
          <w:lang w:val="ru-RU"/>
        </w:rPr>
        <w:t xml:space="preserve"> 30619.</w:t>
      </w:r>
    </w:p>
  </w:footnote>
  <w:footnote w:id="6">
    <w:p w14:paraId="3F9F870D" w14:textId="77777777" w:rsidR="00AB7BC0" w:rsidRPr="00783C63" w:rsidRDefault="00AB7BC0" w:rsidP="0008030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42376">
        <w:rPr>
          <w:lang w:val="ru-RU"/>
        </w:rPr>
        <w:t xml:space="preserve"> </w:t>
      </w:r>
      <w:r w:rsidRPr="00B16205">
        <w:rPr>
          <w:iCs/>
          <w:lang w:val="ru-RU"/>
        </w:rPr>
        <w:t>Сборник договоров</w:t>
      </w:r>
      <w:r w:rsidRPr="00B16205">
        <w:rPr>
          <w:lang w:val="ru-RU"/>
        </w:rPr>
        <w:t xml:space="preserve"> Организации Объединенных Наций, </w:t>
      </w:r>
      <w:r>
        <w:rPr>
          <w:lang w:val="ru-RU"/>
        </w:rPr>
        <w:t>том</w:t>
      </w:r>
      <w:r w:rsidRPr="00B42376">
        <w:rPr>
          <w:lang w:val="ru-RU"/>
        </w:rPr>
        <w:t xml:space="preserve"> 3008, </w:t>
      </w:r>
      <w:r>
        <w:rPr>
          <w:lang w:val="ru-RU"/>
        </w:rPr>
        <w:t>№</w:t>
      </w:r>
      <w:r w:rsidRPr="00B42376">
        <w:rPr>
          <w:lang w:val="ru-RU"/>
        </w:rPr>
        <w:t xml:space="preserve"> 30619.</w:t>
      </w:r>
    </w:p>
  </w:footnote>
  <w:footnote w:id="7">
    <w:p w14:paraId="3F9F870E" w14:textId="77777777" w:rsidR="00AB7BC0" w:rsidRPr="00783C63" w:rsidRDefault="00AB7BC0" w:rsidP="004B3FB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C3C3C">
        <w:rPr>
          <w:lang w:val="ru-RU"/>
        </w:rPr>
        <w:t xml:space="preserve"> </w:t>
      </w:r>
      <w:r>
        <w:rPr>
          <w:lang w:val="ru-RU"/>
        </w:rPr>
        <w:t xml:space="preserve">Решение </w:t>
      </w:r>
      <w:hyperlink r:id="rId2" w:history="1">
        <w:r w:rsidRPr="00A24895">
          <w:rPr>
            <w:rStyle w:val="Hyperlink"/>
          </w:rPr>
          <w:t>CP</w:t>
        </w:r>
        <w:r w:rsidRPr="00AC3C3C">
          <w:rPr>
            <w:rStyle w:val="Hyperlink"/>
            <w:lang w:val="ru-RU"/>
          </w:rPr>
          <w:t>-10/4</w:t>
        </w:r>
      </w:hyperlink>
      <w:r w:rsidRPr="00AC3C3C">
        <w:rPr>
          <w:lang w:val="ru-RU"/>
        </w:rPr>
        <w:t xml:space="preserve">, </w:t>
      </w:r>
      <w:r>
        <w:rPr>
          <w:lang w:val="ru-RU"/>
        </w:rPr>
        <w:t xml:space="preserve">приложение. </w:t>
      </w:r>
    </w:p>
  </w:footnote>
  <w:footnote w:id="8">
    <w:p w14:paraId="3F9F870F" w14:textId="77777777" w:rsidR="00AB7BC0" w:rsidRPr="00783C63" w:rsidRDefault="00AB7BC0" w:rsidP="004B3FB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C3C3C">
        <w:rPr>
          <w:lang w:val="ru-RU"/>
        </w:rPr>
        <w:t xml:space="preserve"> </w:t>
      </w:r>
      <w:r>
        <w:rPr>
          <w:lang w:val="ru-RU"/>
        </w:rPr>
        <w:t>Решение</w:t>
      </w:r>
      <w:r w:rsidRPr="00AC3C3C">
        <w:rPr>
          <w:lang w:val="ru-RU"/>
        </w:rPr>
        <w:t xml:space="preserve"> </w:t>
      </w:r>
      <w:hyperlink r:id="rId3" w:history="1">
        <w:r w:rsidRPr="00B26177">
          <w:rPr>
            <w:rStyle w:val="Hyperlink"/>
            <w:lang w:val="en-CA"/>
          </w:rPr>
          <w:t>NP</w:t>
        </w:r>
        <w:r w:rsidRPr="00AC3C3C">
          <w:rPr>
            <w:rStyle w:val="Hyperlink"/>
            <w:lang w:val="ru-RU"/>
          </w:rPr>
          <w:t>-5/3</w:t>
        </w:r>
      </w:hyperlink>
      <w:r w:rsidRPr="00AC3C3C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AC3C3C">
        <w:rPr>
          <w:lang w:val="ru-RU"/>
        </w:rPr>
        <w:t xml:space="preserve">. </w:t>
      </w:r>
    </w:p>
  </w:footnote>
  <w:footnote w:id="9">
    <w:p w14:paraId="3F9F8710" w14:textId="77777777" w:rsidR="00AB7BC0" w:rsidRPr="00783C63" w:rsidRDefault="00AB7BC0" w:rsidP="00606B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Все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ссылки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на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добровольное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</w:t>
      </w:r>
      <w:r w:rsidRPr="00137F65">
        <w:rPr>
          <w:lang w:val="ru-RU"/>
        </w:rPr>
        <w:t xml:space="preserve">тельное и обоснованное согласие" </w:t>
      </w:r>
      <w:r w:rsidRPr="00A20C9C">
        <w:rPr>
          <w:lang w:val="ru-RU"/>
        </w:rPr>
        <w:t>относятся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к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трехсторонней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терминологии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предварительное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обоснованное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согласие</w:t>
      </w:r>
      <w:r w:rsidRPr="00137F65">
        <w:rPr>
          <w:lang w:val="ru-RU"/>
        </w:rPr>
        <w:t>", "</w:t>
      </w:r>
      <w:r w:rsidRPr="00A20C9C">
        <w:rPr>
          <w:lang w:val="ru-RU"/>
        </w:rPr>
        <w:t>добровольное</w:t>
      </w:r>
      <w:r w:rsidRPr="00137F65">
        <w:rPr>
          <w:lang w:val="ru-RU"/>
        </w:rPr>
        <w:t xml:space="preserve">, </w:t>
      </w:r>
      <w:r w:rsidRPr="00A20C9C">
        <w:rPr>
          <w:lang w:val="ru-RU"/>
        </w:rPr>
        <w:t>предварительное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обоснованное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согласие</w:t>
      </w:r>
      <w:r w:rsidRPr="00137F65">
        <w:rPr>
          <w:lang w:val="ru-RU"/>
        </w:rPr>
        <w:t xml:space="preserve">"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"</w:t>
      </w:r>
      <w:r w:rsidRPr="00A20C9C">
        <w:rPr>
          <w:lang w:val="ru-RU"/>
        </w:rPr>
        <w:t>одобрение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и</w:t>
      </w:r>
      <w:r w:rsidRPr="00137F65">
        <w:rPr>
          <w:lang w:val="ru-RU"/>
        </w:rPr>
        <w:t xml:space="preserve"> </w:t>
      </w:r>
      <w:r w:rsidRPr="00A20C9C">
        <w:rPr>
          <w:lang w:val="ru-RU"/>
        </w:rPr>
        <w:t>участие</w:t>
      </w:r>
      <w:r w:rsidRPr="00137F65">
        <w:rPr>
          <w:lang w:val="ru-RU"/>
        </w:rPr>
        <w:t>"</w:t>
      </w:r>
      <w:r>
        <w:rPr>
          <w:lang w:val="ru-RU"/>
        </w:rPr>
        <w:t xml:space="preserve">. </w:t>
      </w:r>
    </w:p>
  </w:footnote>
  <w:footnote w:id="10">
    <w:p w14:paraId="3F9F8711" w14:textId="77777777" w:rsidR="00AB7BC0" w:rsidRPr="00783C63" w:rsidRDefault="00AB7BC0" w:rsidP="00606B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37F65">
        <w:rPr>
          <w:lang w:val="ru-RU"/>
        </w:rPr>
        <w:t xml:space="preserve"> </w:t>
      </w:r>
      <w:r>
        <w:rPr>
          <w:lang w:val="ru-RU"/>
        </w:rPr>
        <w:t>Примеры</w:t>
      </w:r>
      <w:r w:rsidRPr="00137F65">
        <w:rPr>
          <w:lang w:val="ru-RU"/>
        </w:rPr>
        <w:t xml:space="preserve"> </w:t>
      </w:r>
      <w:r>
        <w:rPr>
          <w:lang w:val="ru-RU"/>
        </w:rPr>
        <w:t>других</w:t>
      </w:r>
      <w:r w:rsidRPr="00137F65">
        <w:rPr>
          <w:lang w:val="ru-RU"/>
        </w:rPr>
        <w:t xml:space="preserve"> </w:t>
      </w:r>
      <w:r>
        <w:rPr>
          <w:lang w:val="ru-RU"/>
        </w:rPr>
        <w:t>структур</w:t>
      </w:r>
      <w:r w:rsidRPr="00137F65">
        <w:rPr>
          <w:lang w:val="ru-RU"/>
        </w:rPr>
        <w:t xml:space="preserve"> </w:t>
      </w:r>
      <w:r>
        <w:rPr>
          <w:lang w:val="ru-RU"/>
        </w:rPr>
        <w:t>и</w:t>
      </w:r>
      <w:r w:rsidRPr="00137F65">
        <w:rPr>
          <w:lang w:val="ru-RU"/>
        </w:rPr>
        <w:t xml:space="preserve"> </w:t>
      </w:r>
      <w:r>
        <w:rPr>
          <w:lang w:val="ru-RU"/>
        </w:rPr>
        <w:t>руководств</w:t>
      </w:r>
      <w:r w:rsidRPr="00137F65">
        <w:rPr>
          <w:lang w:val="ru-RU"/>
        </w:rPr>
        <w:t xml:space="preserve"> </w:t>
      </w:r>
      <w:r>
        <w:rPr>
          <w:lang w:val="ru-RU"/>
        </w:rPr>
        <w:t>приведены</w:t>
      </w:r>
      <w:r w:rsidRPr="00137F65">
        <w:rPr>
          <w:lang w:val="ru-RU"/>
        </w:rPr>
        <w:t xml:space="preserve"> </w:t>
      </w:r>
      <w:r>
        <w:rPr>
          <w:lang w:val="ru-RU"/>
        </w:rPr>
        <w:t>в</w:t>
      </w:r>
      <w:r w:rsidRPr="00137F65">
        <w:rPr>
          <w:lang w:val="ru-RU"/>
        </w:rPr>
        <w:t xml:space="preserve"> </w:t>
      </w:r>
      <w:r>
        <w:rPr>
          <w:lang w:val="ru-RU"/>
        </w:rPr>
        <w:t>разделе</w:t>
      </w:r>
      <w:r w:rsidRPr="00137F65">
        <w:rPr>
          <w:lang w:val="ru-RU"/>
        </w:rPr>
        <w:t xml:space="preserve"> </w:t>
      </w:r>
      <w:r w:rsidRPr="007F266E">
        <w:rPr>
          <w:lang w:val="en-CA"/>
        </w:rPr>
        <w:t>V</w:t>
      </w:r>
      <w:r w:rsidRPr="00137F65">
        <w:rPr>
          <w:lang w:val="ru-RU"/>
        </w:rPr>
        <w:t xml:space="preserve"> </w:t>
      </w:r>
      <w:r>
        <w:rPr>
          <w:lang w:val="ru-RU"/>
        </w:rPr>
        <w:t xml:space="preserve">тематического плана действий. </w:t>
      </w:r>
    </w:p>
  </w:footnote>
  <w:footnote w:id="11">
    <w:p w14:paraId="3F9F8712" w14:textId="77777777" w:rsidR="00AB7BC0" w:rsidRPr="00783C63" w:rsidRDefault="00AB7BC0" w:rsidP="00EE031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C28AC">
        <w:rPr>
          <w:lang w:val="ru-RU"/>
        </w:rPr>
        <w:t xml:space="preserve"> </w:t>
      </w:r>
      <w:r>
        <w:rPr>
          <w:lang w:val="ru-RU"/>
        </w:rPr>
        <w:t xml:space="preserve">См. приложение </w:t>
      </w:r>
      <w:r>
        <w:rPr>
          <w:lang w:val="en-CA"/>
        </w:rPr>
        <w:t>I</w:t>
      </w:r>
      <w:r>
        <w:rPr>
          <w:lang w:val="ru-RU"/>
        </w:rPr>
        <w:t xml:space="preserve"> к решению </w:t>
      </w:r>
      <w:hyperlink r:id="rId4" w:history="1">
        <w:r w:rsidRPr="002C28AC">
          <w:rPr>
            <w:rStyle w:val="Hyperlink"/>
            <w:lang w:val="ru-RU"/>
          </w:rPr>
          <w:t>16/3</w:t>
        </w:r>
      </w:hyperlink>
      <w:r w:rsidRPr="002C28AC">
        <w:rPr>
          <w:lang w:val="ru-RU"/>
        </w:rPr>
        <w:t>.</w:t>
      </w:r>
    </w:p>
  </w:footnote>
  <w:footnote w:id="12">
    <w:p w14:paraId="3F9F8713" w14:textId="77777777" w:rsidR="00AB7BC0" w:rsidRPr="00783C63" w:rsidRDefault="00AB7BC0" w:rsidP="008226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226BD">
        <w:rPr>
          <w:lang w:val="ru-RU"/>
        </w:rPr>
        <w:t xml:space="preserve"> </w:t>
      </w:r>
      <w:r>
        <w:rPr>
          <w:lang w:val="ru-RU"/>
        </w:rPr>
        <w:t>См</w:t>
      </w:r>
      <w:r w:rsidRPr="008226BD">
        <w:rPr>
          <w:lang w:val="ru-RU"/>
        </w:rPr>
        <w:t xml:space="preserve">. </w:t>
      </w:r>
      <w:r>
        <w:rPr>
          <w:lang w:val="ru-RU"/>
        </w:rPr>
        <w:t>итог</w:t>
      </w:r>
      <w:r w:rsidRPr="008226BD">
        <w:rPr>
          <w:lang w:val="ru-RU"/>
        </w:rPr>
        <w:t xml:space="preserve"> 1.1 </w:t>
      </w:r>
      <w:r>
        <w:rPr>
          <w:lang w:val="ru-RU"/>
        </w:rPr>
        <w:t xml:space="preserve">тематического плана действий. </w:t>
      </w:r>
    </w:p>
  </w:footnote>
  <w:footnote w:id="13">
    <w:p w14:paraId="3F9F8714" w14:textId="77777777" w:rsidR="00AB7BC0" w:rsidRPr="00783C63" w:rsidRDefault="00AB7BC0" w:rsidP="00C1553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C2EB8">
        <w:rPr>
          <w:lang w:val="ru-RU"/>
        </w:rPr>
        <w:t xml:space="preserve"> </w:t>
      </w:r>
      <w:r>
        <w:rPr>
          <w:lang w:val="ru-RU"/>
        </w:rPr>
        <w:t xml:space="preserve">Размещен по адресу: </w:t>
      </w:r>
      <w:hyperlink r:id="rId5" w:history="1">
        <w:r w:rsidRPr="00DE5C6D">
          <w:rPr>
            <w:rStyle w:val="Hyperlink"/>
            <w:lang w:val="en-CA"/>
          </w:rPr>
          <w:t>www</w:t>
        </w:r>
        <w:r w:rsidRPr="009C2EB8">
          <w:rPr>
            <w:rStyle w:val="Hyperlink"/>
            <w:lang w:val="ru-RU"/>
          </w:rPr>
          <w:t>.</w:t>
        </w:r>
        <w:proofErr w:type="spellStart"/>
        <w:r w:rsidRPr="00DE5C6D">
          <w:rPr>
            <w:rStyle w:val="Hyperlink"/>
            <w:lang w:val="en-CA"/>
          </w:rPr>
          <w:t>cbd</w:t>
        </w:r>
        <w:proofErr w:type="spellEnd"/>
        <w:r w:rsidRPr="009C2EB8">
          <w:rPr>
            <w:rStyle w:val="Hyperlink"/>
            <w:lang w:val="ru-RU"/>
          </w:rPr>
          <w:t>.</w:t>
        </w:r>
        <w:r w:rsidRPr="00DE5C6D">
          <w:rPr>
            <w:rStyle w:val="Hyperlink"/>
            <w:lang w:val="en-CA"/>
          </w:rPr>
          <w:t>int</w:t>
        </w:r>
        <w:r w:rsidRPr="009C2EB8">
          <w:rPr>
            <w:rStyle w:val="Hyperlink"/>
            <w:lang w:val="ru-RU"/>
          </w:rPr>
          <w:t>/</w:t>
        </w:r>
        <w:proofErr w:type="spellStart"/>
        <w:r w:rsidRPr="00DE5C6D">
          <w:rPr>
            <w:rStyle w:val="Hyperlink"/>
            <w:lang w:val="en-CA"/>
          </w:rPr>
          <w:t>synbio</w:t>
        </w:r>
        <w:proofErr w:type="spellEnd"/>
      </w:hyperlink>
      <w:r w:rsidRPr="009C2EB8"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8704" w14:textId="77777777" w:rsidR="00AB7BC0" w:rsidRPr="00866063" w:rsidRDefault="00AB7BC0" w:rsidP="007C4951">
    <w:pPr>
      <w:pStyle w:val="Header"/>
      <w:spacing w:after="240"/>
      <w:rPr>
        <w:szCs w:val="20"/>
      </w:rPr>
    </w:pPr>
    <w:r w:rsidRPr="00866063">
      <w:rPr>
        <w:szCs w:val="20"/>
      </w:rPr>
      <w:t>CBD/</w:t>
    </w:r>
    <w:r>
      <w:rPr>
        <w:szCs w:val="20"/>
      </w:rPr>
      <w:t>SBI/7/</w:t>
    </w:r>
    <w:r>
      <w:t>L.3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8705" w14:textId="77777777" w:rsidR="00AB7BC0" w:rsidRPr="00866063" w:rsidRDefault="00AB7BC0" w:rsidP="007C4951">
    <w:pPr>
      <w:pStyle w:val="Header"/>
      <w:spacing w:after="240"/>
      <w:jc w:val="right"/>
    </w:pPr>
    <w:r>
      <w:t>CBD/SBI/7/L.3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E8C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923C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F822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5A89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BAC52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327C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9E32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76EB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125A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040F78"/>
    <w:lvl w:ilvl="0">
      <w:start w:val="1"/>
      <w:numFmt w:val="bullet"/>
      <w:pStyle w:val="CBDNormal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129172305">
    <w:abstractNumId w:val="9"/>
  </w:num>
  <w:num w:numId="2" w16cid:durableId="704792659">
    <w:abstractNumId w:val="7"/>
  </w:num>
  <w:num w:numId="3" w16cid:durableId="1326470835">
    <w:abstractNumId w:val="6"/>
  </w:num>
  <w:num w:numId="4" w16cid:durableId="1321469183">
    <w:abstractNumId w:val="5"/>
  </w:num>
  <w:num w:numId="5" w16cid:durableId="417990921">
    <w:abstractNumId w:val="4"/>
  </w:num>
  <w:num w:numId="6" w16cid:durableId="1129860799">
    <w:abstractNumId w:val="8"/>
  </w:num>
  <w:num w:numId="7" w16cid:durableId="1187334025">
    <w:abstractNumId w:val="3"/>
  </w:num>
  <w:num w:numId="8" w16cid:durableId="37516113">
    <w:abstractNumId w:val="2"/>
  </w:num>
  <w:num w:numId="9" w16cid:durableId="658267027">
    <w:abstractNumId w:val="1"/>
  </w:num>
  <w:num w:numId="10" w16cid:durableId="986206668">
    <w:abstractNumId w:val="0"/>
  </w:num>
  <w:num w:numId="11" w16cid:durableId="1623342905">
    <w:abstractNumId w:val="3"/>
  </w:num>
  <w:num w:numId="12" w16cid:durableId="593317929">
    <w:abstractNumId w:val="12"/>
  </w:num>
  <w:num w:numId="13" w16cid:durableId="1871189239">
    <w:abstractNumId w:val="10"/>
  </w:num>
  <w:num w:numId="14" w16cid:durableId="1859925737">
    <w:abstractNumId w:val="14"/>
  </w:num>
  <w:num w:numId="15" w16cid:durableId="85082814">
    <w:abstractNumId w:val="15"/>
  </w:num>
  <w:num w:numId="16" w16cid:durableId="1069306066">
    <w:abstractNumId w:val="11"/>
  </w:num>
  <w:num w:numId="17" w16cid:durableId="182675834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attachedTemplate r:id="rId1"/>
  <w:doNotTrackMoves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41E"/>
    <w:rsid w:val="00000BB0"/>
    <w:rsid w:val="00001E4A"/>
    <w:rsid w:val="000027C1"/>
    <w:rsid w:val="000028C9"/>
    <w:rsid w:val="00005743"/>
    <w:rsid w:val="00006D36"/>
    <w:rsid w:val="000071A4"/>
    <w:rsid w:val="00011AC6"/>
    <w:rsid w:val="00011DAB"/>
    <w:rsid w:val="00014607"/>
    <w:rsid w:val="00017E45"/>
    <w:rsid w:val="00020F7A"/>
    <w:rsid w:val="00021014"/>
    <w:rsid w:val="0002168D"/>
    <w:rsid w:val="00022C63"/>
    <w:rsid w:val="0002415B"/>
    <w:rsid w:val="0002674E"/>
    <w:rsid w:val="00026CD8"/>
    <w:rsid w:val="00027074"/>
    <w:rsid w:val="00033680"/>
    <w:rsid w:val="00033DB3"/>
    <w:rsid w:val="00034132"/>
    <w:rsid w:val="0003678B"/>
    <w:rsid w:val="000404CF"/>
    <w:rsid w:val="00040709"/>
    <w:rsid w:val="000412F9"/>
    <w:rsid w:val="0004214B"/>
    <w:rsid w:val="00043294"/>
    <w:rsid w:val="00045050"/>
    <w:rsid w:val="00051C05"/>
    <w:rsid w:val="000526F6"/>
    <w:rsid w:val="00057EDA"/>
    <w:rsid w:val="0006321B"/>
    <w:rsid w:val="000634A3"/>
    <w:rsid w:val="00064DDA"/>
    <w:rsid w:val="00066903"/>
    <w:rsid w:val="00067433"/>
    <w:rsid w:val="0007171B"/>
    <w:rsid w:val="00076B40"/>
    <w:rsid w:val="000779C8"/>
    <w:rsid w:val="00077F8C"/>
    <w:rsid w:val="00080303"/>
    <w:rsid w:val="00080AAB"/>
    <w:rsid w:val="000819AB"/>
    <w:rsid w:val="00082418"/>
    <w:rsid w:val="00083126"/>
    <w:rsid w:val="00085719"/>
    <w:rsid w:val="00085BA5"/>
    <w:rsid w:val="00093168"/>
    <w:rsid w:val="00093566"/>
    <w:rsid w:val="00094EC2"/>
    <w:rsid w:val="00096E73"/>
    <w:rsid w:val="000975FD"/>
    <w:rsid w:val="000A0A54"/>
    <w:rsid w:val="000A0AF6"/>
    <w:rsid w:val="000A0BD7"/>
    <w:rsid w:val="000A1126"/>
    <w:rsid w:val="000A1F9A"/>
    <w:rsid w:val="000A29A1"/>
    <w:rsid w:val="000A2F8E"/>
    <w:rsid w:val="000A3D03"/>
    <w:rsid w:val="000A5A19"/>
    <w:rsid w:val="000A651D"/>
    <w:rsid w:val="000A6751"/>
    <w:rsid w:val="000B13CE"/>
    <w:rsid w:val="000B2AA8"/>
    <w:rsid w:val="000B38DA"/>
    <w:rsid w:val="000B48F7"/>
    <w:rsid w:val="000B54B9"/>
    <w:rsid w:val="000B6042"/>
    <w:rsid w:val="000B7178"/>
    <w:rsid w:val="000B722A"/>
    <w:rsid w:val="000C2438"/>
    <w:rsid w:val="000D0B54"/>
    <w:rsid w:val="000D0F68"/>
    <w:rsid w:val="000D6FD7"/>
    <w:rsid w:val="000E0301"/>
    <w:rsid w:val="000E1133"/>
    <w:rsid w:val="000E673A"/>
    <w:rsid w:val="000E6C01"/>
    <w:rsid w:val="000F04E3"/>
    <w:rsid w:val="000F66C5"/>
    <w:rsid w:val="000F6945"/>
    <w:rsid w:val="000F74F5"/>
    <w:rsid w:val="000F78FC"/>
    <w:rsid w:val="001007C8"/>
    <w:rsid w:val="00105183"/>
    <w:rsid w:val="00105372"/>
    <w:rsid w:val="001054A6"/>
    <w:rsid w:val="001078A1"/>
    <w:rsid w:val="00107BC9"/>
    <w:rsid w:val="001170F8"/>
    <w:rsid w:val="00117B1E"/>
    <w:rsid w:val="001212EB"/>
    <w:rsid w:val="001217FF"/>
    <w:rsid w:val="001249CE"/>
    <w:rsid w:val="001272F1"/>
    <w:rsid w:val="001277B8"/>
    <w:rsid w:val="00127F1B"/>
    <w:rsid w:val="001312AD"/>
    <w:rsid w:val="00131468"/>
    <w:rsid w:val="00131863"/>
    <w:rsid w:val="00131E7A"/>
    <w:rsid w:val="00132014"/>
    <w:rsid w:val="001345F3"/>
    <w:rsid w:val="00134846"/>
    <w:rsid w:val="0013518A"/>
    <w:rsid w:val="00136FEB"/>
    <w:rsid w:val="00137F65"/>
    <w:rsid w:val="001416C9"/>
    <w:rsid w:val="00142A49"/>
    <w:rsid w:val="00145317"/>
    <w:rsid w:val="0015073A"/>
    <w:rsid w:val="00153809"/>
    <w:rsid w:val="00153C9B"/>
    <w:rsid w:val="00161315"/>
    <w:rsid w:val="0016145A"/>
    <w:rsid w:val="0016352B"/>
    <w:rsid w:val="00163EA8"/>
    <w:rsid w:val="00164F15"/>
    <w:rsid w:val="0016527A"/>
    <w:rsid w:val="001673E6"/>
    <w:rsid w:val="00172AF6"/>
    <w:rsid w:val="001739CC"/>
    <w:rsid w:val="0017617E"/>
    <w:rsid w:val="00176CEE"/>
    <w:rsid w:val="00177FD3"/>
    <w:rsid w:val="00180025"/>
    <w:rsid w:val="00186DD8"/>
    <w:rsid w:val="00186E07"/>
    <w:rsid w:val="00187E7C"/>
    <w:rsid w:val="001942CD"/>
    <w:rsid w:val="00194B4B"/>
    <w:rsid w:val="00195960"/>
    <w:rsid w:val="00195EA7"/>
    <w:rsid w:val="00197BAC"/>
    <w:rsid w:val="00197DFE"/>
    <w:rsid w:val="001A16B2"/>
    <w:rsid w:val="001A281F"/>
    <w:rsid w:val="001A35EC"/>
    <w:rsid w:val="001A54EF"/>
    <w:rsid w:val="001A7E6F"/>
    <w:rsid w:val="001B05C8"/>
    <w:rsid w:val="001B13FE"/>
    <w:rsid w:val="001B4277"/>
    <w:rsid w:val="001B5558"/>
    <w:rsid w:val="001B72C2"/>
    <w:rsid w:val="001B77BA"/>
    <w:rsid w:val="001C06FE"/>
    <w:rsid w:val="001C1904"/>
    <w:rsid w:val="001C274B"/>
    <w:rsid w:val="001C4026"/>
    <w:rsid w:val="001D2F13"/>
    <w:rsid w:val="001D425B"/>
    <w:rsid w:val="001D4982"/>
    <w:rsid w:val="001D51C7"/>
    <w:rsid w:val="001E2332"/>
    <w:rsid w:val="001E4721"/>
    <w:rsid w:val="001E639E"/>
    <w:rsid w:val="001F46E5"/>
    <w:rsid w:val="0020147C"/>
    <w:rsid w:val="00210D30"/>
    <w:rsid w:val="00211059"/>
    <w:rsid w:val="00212483"/>
    <w:rsid w:val="002153A2"/>
    <w:rsid w:val="0021747F"/>
    <w:rsid w:val="00223696"/>
    <w:rsid w:val="002269FD"/>
    <w:rsid w:val="00226BE4"/>
    <w:rsid w:val="00227807"/>
    <w:rsid w:val="00230F2A"/>
    <w:rsid w:val="0023438F"/>
    <w:rsid w:val="0024292D"/>
    <w:rsid w:val="002469FD"/>
    <w:rsid w:val="00246E46"/>
    <w:rsid w:val="002501B2"/>
    <w:rsid w:val="0025095E"/>
    <w:rsid w:val="00252518"/>
    <w:rsid w:val="00256183"/>
    <w:rsid w:val="00260A69"/>
    <w:rsid w:val="00260AFE"/>
    <w:rsid w:val="00260D01"/>
    <w:rsid w:val="00261B41"/>
    <w:rsid w:val="00262B0D"/>
    <w:rsid w:val="00262D3C"/>
    <w:rsid w:val="00263430"/>
    <w:rsid w:val="00263F9B"/>
    <w:rsid w:val="00264402"/>
    <w:rsid w:val="00264544"/>
    <w:rsid w:val="00264E6C"/>
    <w:rsid w:val="002708D4"/>
    <w:rsid w:val="002725EE"/>
    <w:rsid w:val="0027694B"/>
    <w:rsid w:val="002803CB"/>
    <w:rsid w:val="00280A86"/>
    <w:rsid w:val="0028183A"/>
    <w:rsid w:val="0028428A"/>
    <w:rsid w:val="00287828"/>
    <w:rsid w:val="002924B1"/>
    <w:rsid w:val="002A22F4"/>
    <w:rsid w:val="002A3DA7"/>
    <w:rsid w:val="002A5C60"/>
    <w:rsid w:val="002B093B"/>
    <w:rsid w:val="002B2F3D"/>
    <w:rsid w:val="002B3ECD"/>
    <w:rsid w:val="002B5AD0"/>
    <w:rsid w:val="002C1958"/>
    <w:rsid w:val="002C28AC"/>
    <w:rsid w:val="002C7DB2"/>
    <w:rsid w:val="002D043F"/>
    <w:rsid w:val="002D1805"/>
    <w:rsid w:val="002D1FE4"/>
    <w:rsid w:val="002D3195"/>
    <w:rsid w:val="002D32EA"/>
    <w:rsid w:val="002D44D9"/>
    <w:rsid w:val="002D459D"/>
    <w:rsid w:val="002D49C7"/>
    <w:rsid w:val="002D5830"/>
    <w:rsid w:val="002D5AE2"/>
    <w:rsid w:val="002E0EFE"/>
    <w:rsid w:val="002E341B"/>
    <w:rsid w:val="002E3FAE"/>
    <w:rsid w:val="002E4107"/>
    <w:rsid w:val="002E66AB"/>
    <w:rsid w:val="002F56E1"/>
    <w:rsid w:val="002F70D8"/>
    <w:rsid w:val="002F758A"/>
    <w:rsid w:val="002F7B45"/>
    <w:rsid w:val="003008FE"/>
    <w:rsid w:val="00300C53"/>
    <w:rsid w:val="0030169D"/>
    <w:rsid w:val="00301EDA"/>
    <w:rsid w:val="003033AC"/>
    <w:rsid w:val="0030589A"/>
    <w:rsid w:val="003060EB"/>
    <w:rsid w:val="00306202"/>
    <w:rsid w:val="0030694F"/>
    <w:rsid w:val="003100CD"/>
    <w:rsid w:val="00310394"/>
    <w:rsid w:val="0031152D"/>
    <w:rsid w:val="00312A7B"/>
    <w:rsid w:val="00314036"/>
    <w:rsid w:val="003153EB"/>
    <w:rsid w:val="003159A1"/>
    <w:rsid w:val="00315D9C"/>
    <w:rsid w:val="00316CF7"/>
    <w:rsid w:val="00317167"/>
    <w:rsid w:val="00321985"/>
    <w:rsid w:val="00322D8D"/>
    <w:rsid w:val="00323EBD"/>
    <w:rsid w:val="00324589"/>
    <w:rsid w:val="00324846"/>
    <w:rsid w:val="00324904"/>
    <w:rsid w:val="003272F3"/>
    <w:rsid w:val="003302D5"/>
    <w:rsid w:val="0033137D"/>
    <w:rsid w:val="00333123"/>
    <w:rsid w:val="00337532"/>
    <w:rsid w:val="003402B2"/>
    <w:rsid w:val="0034098D"/>
    <w:rsid w:val="00340D56"/>
    <w:rsid w:val="003410A4"/>
    <w:rsid w:val="00341615"/>
    <w:rsid w:val="00341D9C"/>
    <w:rsid w:val="0034228D"/>
    <w:rsid w:val="00343804"/>
    <w:rsid w:val="00344B00"/>
    <w:rsid w:val="003456E6"/>
    <w:rsid w:val="00345F98"/>
    <w:rsid w:val="00346D02"/>
    <w:rsid w:val="00346D4C"/>
    <w:rsid w:val="00350DA3"/>
    <w:rsid w:val="00351205"/>
    <w:rsid w:val="00351CFA"/>
    <w:rsid w:val="00352256"/>
    <w:rsid w:val="0035317F"/>
    <w:rsid w:val="0035324B"/>
    <w:rsid w:val="003534DC"/>
    <w:rsid w:val="003561DF"/>
    <w:rsid w:val="00357532"/>
    <w:rsid w:val="003575CB"/>
    <w:rsid w:val="00357BD3"/>
    <w:rsid w:val="00360869"/>
    <w:rsid w:val="00360FA8"/>
    <w:rsid w:val="003624A1"/>
    <w:rsid w:val="003637C6"/>
    <w:rsid w:val="00364C61"/>
    <w:rsid w:val="003658A9"/>
    <w:rsid w:val="003704C9"/>
    <w:rsid w:val="00370A3A"/>
    <w:rsid w:val="00370BC2"/>
    <w:rsid w:val="00370C4B"/>
    <w:rsid w:val="003719EF"/>
    <w:rsid w:val="00372F74"/>
    <w:rsid w:val="0037342D"/>
    <w:rsid w:val="0037420A"/>
    <w:rsid w:val="00374DCF"/>
    <w:rsid w:val="00380B81"/>
    <w:rsid w:val="003842BB"/>
    <w:rsid w:val="00384C24"/>
    <w:rsid w:val="003856BD"/>
    <w:rsid w:val="00386B36"/>
    <w:rsid w:val="00387CD3"/>
    <w:rsid w:val="00387D2C"/>
    <w:rsid w:val="003906CD"/>
    <w:rsid w:val="003918F2"/>
    <w:rsid w:val="00391A70"/>
    <w:rsid w:val="00391C04"/>
    <w:rsid w:val="00391DD3"/>
    <w:rsid w:val="00396A77"/>
    <w:rsid w:val="003A78DE"/>
    <w:rsid w:val="003B231C"/>
    <w:rsid w:val="003B3C69"/>
    <w:rsid w:val="003C15A2"/>
    <w:rsid w:val="003C258F"/>
    <w:rsid w:val="003C58C2"/>
    <w:rsid w:val="003D1913"/>
    <w:rsid w:val="003D4AFE"/>
    <w:rsid w:val="003D570F"/>
    <w:rsid w:val="003D78DA"/>
    <w:rsid w:val="003E364E"/>
    <w:rsid w:val="003E3B6D"/>
    <w:rsid w:val="003E3CC2"/>
    <w:rsid w:val="003F597E"/>
    <w:rsid w:val="003F7224"/>
    <w:rsid w:val="003F7FE0"/>
    <w:rsid w:val="0040079D"/>
    <w:rsid w:val="00401B62"/>
    <w:rsid w:val="00402613"/>
    <w:rsid w:val="00402720"/>
    <w:rsid w:val="00405BD5"/>
    <w:rsid w:val="0040604D"/>
    <w:rsid w:val="00406AA6"/>
    <w:rsid w:val="004079D5"/>
    <w:rsid w:val="0041111B"/>
    <w:rsid w:val="004111AE"/>
    <w:rsid w:val="0041234D"/>
    <w:rsid w:val="0042497E"/>
    <w:rsid w:val="00427D21"/>
    <w:rsid w:val="00431A78"/>
    <w:rsid w:val="004345DD"/>
    <w:rsid w:val="0043483F"/>
    <w:rsid w:val="00435A13"/>
    <w:rsid w:val="0044156E"/>
    <w:rsid w:val="00446639"/>
    <w:rsid w:val="00447F4A"/>
    <w:rsid w:val="00452E77"/>
    <w:rsid w:val="00453078"/>
    <w:rsid w:val="0045401D"/>
    <w:rsid w:val="00454995"/>
    <w:rsid w:val="00455AF2"/>
    <w:rsid w:val="00456F67"/>
    <w:rsid w:val="004572FA"/>
    <w:rsid w:val="00460C45"/>
    <w:rsid w:val="004644C2"/>
    <w:rsid w:val="00464AC4"/>
    <w:rsid w:val="0046583E"/>
    <w:rsid w:val="00466281"/>
    <w:rsid w:val="00466841"/>
    <w:rsid w:val="00467F9C"/>
    <w:rsid w:val="0047159D"/>
    <w:rsid w:val="00472348"/>
    <w:rsid w:val="004743DF"/>
    <w:rsid w:val="004748BB"/>
    <w:rsid w:val="00474FB4"/>
    <w:rsid w:val="0047533E"/>
    <w:rsid w:val="00477697"/>
    <w:rsid w:val="00482A83"/>
    <w:rsid w:val="004831CF"/>
    <w:rsid w:val="00484BF0"/>
    <w:rsid w:val="00486C3E"/>
    <w:rsid w:val="004925B9"/>
    <w:rsid w:val="004925F4"/>
    <w:rsid w:val="004928B7"/>
    <w:rsid w:val="004954CC"/>
    <w:rsid w:val="004974D8"/>
    <w:rsid w:val="004A3481"/>
    <w:rsid w:val="004A358D"/>
    <w:rsid w:val="004A4CE4"/>
    <w:rsid w:val="004A527D"/>
    <w:rsid w:val="004B14CD"/>
    <w:rsid w:val="004B1766"/>
    <w:rsid w:val="004B1920"/>
    <w:rsid w:val="004B24A2"/>
    <w:rsid w:val="004B36CF"/>
    <w:rsid w:val="004B3FBE"/>
    <w:rsid w:val="004C13AE"/>
    <w:rsid w:val="004C1FCD"/>
    <w:rsid w:val="004C485E"/>
    <w:rsid w:val="004C5215"/>
    <w:rsid w:val="004C6B92"/>
    <w:rsid w:val="004C7DB0"/>
    <w:rsid w:val="004D0C31"/>
    <w:rsid w:val="004D109A"/>
    <w:rsid w:val="004D3A93"/>
    <w:rsid w:val="004D51B7"/>
    <w:rsid w:val="004D53DF"/>
    <w:rsid w:val="004D6A4E"/>
    <w:rsid w:val="004D7F37"/>
    <w:rsid w:val="004E03F3"/>
    <w:rsid w:val="004E148B"/>
    <w:rsid w:val="004E19E5"/>
    <w:rsid w:val="004E406A"/>
    <w:rsid w:val="004E6842"/>
    <w:rsid w:val="004F006B"/>
    <w:rsid w:val="004F0147"/>
    <w:rsid w:val="004F22B9"/>
    <w:rsid w:val="004F28A1"/>
    <w:rsid w:val="004F2A00"/>
    <w:rsid w:val="004F7B59"/>
    <w:rsid w:val="00501CA2"/>
    <w:rsid w:val="00504B8D"/>
    <w:rsid w:val="00506432"/>
    <w:rsid w:val="0051006C"/>
    <w:rsid w:val="0051502A"/>
    <w:rsid w:val="00520FB8"/>
    <w:rsid w:val="00523F0F"/>
    <w:rsid w:val="00524EC3"/>
    <w:rsid w:val="00526258"/>
    <w:rsid w:val="0052749A"/>
    <w:rsid w:val="00531B31"/>
    <w:rsid w:val="005338A0"/>
    <w:rsid w:val="00534393"/>
    <w:rsid w:val="00534681"/>
    <w:rsid w:val="0053474A"/>
    <w:rsid w:val="00537BEB"/>
    <w:rsid w:val="00540105"/>
    <w:rsid w:val="0054138D"/>
    <w:rsid w:val="00542DBE"/>
    <w:rsid w:val="00543233"/>
    <w:rsid w:val="0054476A"/>
    <w:rsid w:val="00546A9C"/>
    <w:rsid w:val="00553EC6"/>
    <w:rsid w:val="00557DD5"/>
    <w:rsid w:val="005603D2"/>
    <w:rsid w:val="0056068E"/>
    <w:rsid w:val="005610D5"/>
    <w:rsid w:val="00563442"/>
    <w:rsid w:val="0056348E"/>
    <w:rsid w:val="005635E9"/>
    <w:rsid w:val="00565B42"/>
    <w:rsid w:val="005660CB"/>
    <w:rsid w:val="0057056C"/>
    <w:rsid w:val="00572239"/>
    <w:rsid w:val="00572A03"/>
    <w:rsid w:val="00574687"/>
    <w:rsid w:val="00577327"/>
    <w:rsid w:val="00577882"/>
    <w:rsid w:val="00577CBB"/>
    <w:rsid w:val="005839E7"/>
    <w:rsid w:val="00584318"/>
    <w:rsid w:val="00586102"/>
    <w:rsid w:val="00587A5F"/>
    <w:rsid w:val="00590671"/>
    <w:rsid w:val="00592737"/>
    <w:rsid w:val="00595766"/>
    <w:rsid w:val="005A4914"/>
    <w:rsid w:val="005B0453"/>
    <w:rsid w:val="005B0B4C"/>
    <w:rsid w:val="005B2300"/>
    <w:rsid w:val="005B29A1"/>
    <w:rsid w:val="005B3360"/>
    <w:rsid w:val="005B35E2"/>
    <w:rsid w:val="005C2C81"/>
    <w:rsid w:val="005C4CE6"/>
    <w:rsid w:val="005C5183"/>
    <w:rsid w:val="005C6B38"/>
    <w:rsid w:val="005D0384"/>
    <w:rsid w:val="005D56E4"/>
    <w:rsid w:val="005D799F"/>
    <w:rsid w:val="005D7E9B"/>
    <w:rsid w:val="005E0B80"/>
    <w:rsid w:val="005E233D"/>
    <w:rsid w:val="005E43A4"/>
    <w:rsid w:val="005E53FB"/>
    <w:rsid w:val="005E5407"/>
    <w:rsid w:val="005E7F89"/>
    <w:rsid w:val="005F2370"/>
    <w:rsid w:val="005F23E8"/>
    <w:rsid w:val="005F4A84"/>
    <w:rsid w:val="005F7662"/>
    <w:rsid w:val="00600394"/>
    <w:rsid w:val="0060283B"/>
    <w:rsid w:val="006046FC"/>
    <w:rsid w:val="00606B3A"/>
    <w:rsid w:val="00610A27"/>
    <w:rsid w:val="00610DB2"/>
    <w:rsid w:val="006122BA"/>
    <w:rsid w:val="00613032"/>
    <w:rsid w:val="0061304A"/>
    <w:rsid w:val="00613B8F"/>
    <w:rsid w:val="0061642F"/>
    <w:rsid w:val="00616FD9"/>
    <w:rsid w:val="00620783"/>
    <w:rsid w:val="00624910"/>
    <w:rsid w:val="00624D14"/>
    <w:rsid w:val="006366C1"/>
    <w:rsid w:val="00642D21"/>
    <w:rsid w:val="006478BF"/>
    <w:rsid w:val="00653018"/>
    <w:rsid w:val="00653C00"/>
    <w:rsid w:val="00657609"/>
    <w:rsid w:val="006606B8"/>
    <w:rsid w:val="00660B19"/>
    <w:rsid w:val="00660CD8"/>
    <w:rsid w:val="006627E9"/>
    <w:rsid w:val="00662E3E"/>
    <w:rsid w:val="00665EDF"/>
    <w:rsid w:val="00666EE3"/>
    <w:rsid w:val="00673998"/>
    <w:rsid w:val="00681254"/>
    <w:rsid w:val="00681B26"/>
    <w:rsid w:val="0069264D"/>
    <w:rsid w:val="006944AA"/>
    <w:rsid w:val="00697600"/>
    <w:rsid w:val="006A0043"/>
    <w:rsid w:val="006A1B85"/>
    <w:rsid w:val="006A1CE7"/>
    <w:rsid w:val="006A34CF"/>
    <w:rsid w:val="006A3770"/>
    <w:rsid w:val="006A4C03"/>
    <w:rsid w:val="006A73C1"/>
    <w:rsid w:val="006A7E96"/>
    <w:rsid w:val="006B1BC6"/>
    <w:rsid w:val="006B2290"/>
    <w:rsid w:val="006B344B"/>
    <w:rsid w:val="006B4AC8"/>
    <w:rsid w:val="006B5ADE"/>
    <w:rsid w:val="006C7198"/>
    <w:rsid w:val="006C791B"/>
    <w:rsid w:val="006D0A6F"/>
    <w:rsid w:val="006D0E18"/>
    <w:rsid w:val="006D31B0"/>
    <w:rsid w:val="006D5381"/>
    <w:rsid w:val="006D539C"/>
    <w:rsid w:val="006D7514"/>
    <w:rsid w:val="006E6004"/>
    <w:rsid w:val="006F19CE"/>
    <w:rsid w:val="006F1EA9"/>
    <w:rsid w:val="006F61EB"/>
    <w:rsid w:val="00700028"/>
    <w:rsid w:val="00700BE4"/>
    <w:rsid w:val="00701715"/>
    <w:rsid w:val="007104CC"/>
    <w:rsid w:val="007130E5"/>
    <w:rsid w:val="00713642"/>
    <w:rsid w:val="00713F3A"/>
    <w:rsid w:val="0071537D"/>
    <w:rsid w:val="00717D88"/>
    <w:rsid w:val="00723680"/>
    <w:rsid w:val="0072492A"/>
    <w:rsid w:val="007249AD"/>
    <w:rsid w:val="00724C30"/>
    <w:rsid w:val="00726A43"/>
    <w:rsid w:val="0073020A"/>
    <w:rsid w:val="00734116"/>
    <w:rsid w:val="00734F40"/>
    <w:rsid w:val="00736E1A"/>
    <w:rsid w:val="0074163E"/>
    <w:rsid w:val="007426A4"/>
    <w:rsid w:val="007442FF"/>
    <w:rsid w:val="00746107"/>
    <w:rsid w:val="0074666F"/>
    <w:rsid w:val="00747AFD"/>
    <w:rsid w:val="00750B27"/>
    <w:rsid w:val="007528D1"/>
    <w:rsid w:val="00753AE8"/>
    <w:rsid w:val="00753BF8"/>
    <w:rsid w:val="0075445E"/>
    <w:rsid w:val="007555AE"/>
    <w:rsid w:val="007557AF"/>
    <w:rsid w:val="00762658"/>
    <w:rsid w:val="00763AE5"/>
    <w:rsid w:val="00767A26"/>
    <w:rsid w:val="00772E9E"/>
    <w:rsid w:val="007739D2"/>
    <w:rsid w:val="00774EB9"/>
    <w:rsid w:val="00781B62"/>
    <w:rsid w:val="00782580"/>
    <w:rsid w:val="007838D9"/>
    <w:rsid w:val="00783C63"/>
    <w:rsid w:val="00784FD2"/>
    <w:rsid w:val="00786056"/>
    <w:rsid w:val="0078655F"/>
    <w:rsid w:val="0078688D"/>
    <w:rsid w:val="00787140"/>
    <w:rsid w:val="007875ED"/>
    <w:rsid w:val="0079015D"/>
    <w:rsid w:val="00791445"/>
    <w:rsid w:val="00791EC4"/>
    <w:rsid w:val="007927AC"/>
    <w:rsid w:val="007942D3"/>
    <w:rsid w:val="0079780F"/>
    <w:rsid w:val="007A01FD"/>
    <w:rsid w:val="007A2B53"/>
    <w:rsid w:val="007A556F"/>
    <w:rsid w:val="007A6918"/>
    <w:rsid w:val="007A7915"/>
    <w:rsid w:val="007B071E"/>
    <w:rsid w:val="007B0CCA"/>
    <w:rsid w:val="007B1D94"/>
    <w:rsid w:val="007B2099"/>
    <w:rsid w:val="007B48C5"/>
    <w:rsid w:val="007B54BB"/>
    <w:rsid w:val="007B6C09"/>
    <w:rsid w:val="007B750F"/>
    <w:rsid w:val="007B7741"/>
    <w:rsid w:val="007C3387"/>
    <w:rsid w:val="007C4951"/>
    <w:rsid w:val="007C61B5"/>
    <w:rsid w:val="007C67DA"/>
    <w:rsid w:val="007C7EE9"/>
    <w:rsid w:val="007D2B5D"/>
    <w:rsid w:val="007D38CC"/>
    <w:rsid w:val="007D481B"/>
    <w:rsid w:val="007D7E7B"/>
    <w:rsid w:val="007E0408"/>
    <w:rsid w:val="007E09DA"/>
    <w:rsid w:val="007E0AAD"/>
    <w:rsid w:val="007E0F8A"/>
    <w:rsid w:val="007E43AE"/>
    <w:rsid w:val="007E5DD6"/>
    <w:rsid w:val="007F1ADB"/>
    <w:rsid w:val="007F266E"/>
    <w:rsid w:val="007F718D"/>
    <w:rsid w:val="00801FAD"/>
    <w:rsid w:val="0080632C"/>
    <w:rsid w:val="0080786A"/>
    <w:rsid w:val="00810BF1"/>
    <w:rsid w:val="00811E45"/>
    <w:rsid w:val="00813A39"/>
    <w:rsid w:val="00814EE4"/>
    <w:rsid w:val="00815B8D"/>
    <w:rsid w:val="008172E0"/>
    <w:rsid w:val="008173B8"/>
    <w:rsid w:val="008178B6"/>
    <w:rsid w:val="00817F3B"/>
    <w:rsid w:val="00820BA7"/>
    <w:rsid w:val="00820DCB"/>
    <w:rsid w:val="008226BD"/>
    <w:rsid w:val="00824CF8"/>
    <w:rsid w:val="00826033"/>
    <w:rsid w:val="00826490"/>
    <w:rsid w:val="00826DA5"/>
    <w:rsid w:val="00830BD4"/>
    <w:rsid w:val="00832B6B"/>
    <w:rsid w:val="00832FEE"/>
    <w:rsid w:val="00833AB6"/>
    <w:rsid w:val="00835474"/>
    <w:rsid w:val="00843648"/>
    <w:rsid w:val="0084415D"/>
    <w:rsid w:val="008454CF"/>
    <w:rsid w:val="00846A9A"/>
    <w:rsid w:val="00853239"/>
    <w:rsid w:val="00854D90"/>
    <w:rsid w:val="008561A2"/>
    <w:rsid w:val="0086220F"/>
    <w:rsid w:val="00865B74"/>
    <w:rsid w:val="00866063"/>
    <w:rsid w:val="00866934"/>
    <w:rsid w:val="00866ED4"/>
    <w:rsid w:val="008679B7"/>
    <w:rsid w:val="00871D47"/>
    <w:rsid w:val="00872157"/>
    <w:rsid w:val="00873EAB"/>
    <w:rsid w:val="00874708"/>
    <w:rsid w:val="0087569C"/>
    <w:rsid w:val="00877CAF"/>
    <w:rsid w:val="00882022"/>
    <w:rsid w:val="00882C53"/>
    <w:rsid w:val="008832BC"/>
    <w:rsid w:val="00886460"/>
    <w:rsid w:val="00890B3A"/>
    <w:rsid w:val="00890BF1"/>
    <w:rsid w:val="00893667"/>
    <w:rsid w:val="00893BB1"/>
    <w:rsid w:val="0089411D"/>
    <w:rsid w:val="0089552A"/>
    <w:rsid w:val="008962D7"/>
    <w:rsid w:val="00896E73"/>
    <w:rsid w:val="008974F0"/>
    <w:rsid w:val="008A1499"/>
    <w:rsid w:val="008A407F"/>
    <w:rsid w:val="008B012A"/>
    <w:rsid w:val="008B0A8A"/>
    <w:rsid w:val="008B39AB"/>
    <w:rsid w:val="008B69C4"/>
    <w:rsid w:val="008B7A8C"/>
    <w:rsid w:val="008B7B50"/>
    <w:rsid w:val="008C2E37"/>
    <w:rsid w:val="008C632A"/>
    <w:rsid w:val="008D0267"/>
    <w:rsid w:val="008D03FC"/>
    <w:rsid w:val="008D066B"/>
    <w:rsid w:val="008D0852"/>
    <w:rsid w:val="008D3ACD"/>
    <w:rsid w:val="008D3B61"/>
    <w:rsid w:val="008D402D"/>
    <w:rsid w:val="008D69BC"/>
    <w:rsid w:val="008E5374"/>
    <w:rsid w:val="008F12C3"/>
    <w:rsid w:val="008F64BE"/>
    <w:rsid w:val="008F75CC"/>
    <w:rsid w:val="00900A51"/>
    <w:rsid w:val="009014F0"/>
    <w:rsid w:val="0090285E"/>
    <w:rsid w:val="009035BB"/>
    <w:rsid w:val="00905E57"/>
    <w:rsid w:val="00906E17"/>
    <w:rsid w:val="009071F2"/>
    <w:rsid w:val="0091068C"/>
    <w:rsid w:val="00913AE9"/>
    <w:rsid w:val="00920E9C"/>
    <w:rsid w:val="00923C6E"/>
    <w:rsid w:val="009258A3"/>
    <w:rsid w:val="00930412"/>
    <w:rsid w:val="00930BA1"/>
    <w:rsid w:val="0093169E"/>
    <w:rsid w:val="00931846"/>
    <w:rsid w:val="009338EE"/>
    <w:rsid w:val="00937458"/>
    <w:rsid w:val="009402DD"/>
    <w:rsid w:val="00940A15"/>
    <w:rsid w:val="009411F6"/>
    <w:rsid w:val="0094170F"/>
    <w:rsid w:val="00942158"/>
    <w:rsid w:val="009505C9"/>
    <w:rsid w:val="00950752"/>
    <w:rsid w:val="00960821"/>
    <w:rsid w:val="00961423"/>
    <w:rsid w:val="0096189B"/>
    <w:rsid w:val="00963E2A"/>
    <w:rsid w:val="0096612C"/>
    <w:rsid w:val="00966424"/>
    <w:rsid w:val="00966EB1"/>
    <w:rsid w:val="009678C3"/>
    <w:rsid w:val="00970658"/>
    <w:rsid w:val="009777A6"/>
    <w:rsid w:val="00977E0B"/>
    <w:rsid w:val="00981D5E"/>
    <w:rsid w:val="00985887"/>
    <w:rsid w:val="0098594A"/>
    <w:rsid w:val="00985DB5"/>
    <w:rsid w:val="00985EBB"/>
    <w:rsid w:val="00986B82"/>
    <w:rsid w:val="0099073F"/>
    <w:rsid w:val="00991DDD"/>
    <w:rsid w:val="00992AE3"/>
    <w:rsid w:val="009930BC"/>
    <w:rsid w:val="00993645"/>
    <w:rsid w:val="00996F60"/>
    <w:rsid w:val="009A074E"/>
    <w:rsid w:val="009A3557"/>
    <w:rsid w:val="009A427A"/>
    <w:rsid w:val="009A4AAF"/>
    <w:rsid w:val="009B0C86"/>
    <w:rsid w:val="009B1A43"/>
    <w:rsid w:val="009B563D"/>
    <w:rsid w:val="009B5898"/>
    <w:rsid w:val="009B5A5A"/>
    <w:rsid w:val="009B632D"/>
    <w:rsid w:val="009B70AB"/>
    <w:rsid w:val="009C01EC"/>
    <w:rsid w:val="009C141A"/>
    <w:rsid w:val="009C2DE6"/>
    <w:rsid w:val="009C2EB8"/>
    <w:rsid w:val="009C3299"/>
    <w:rsid w:val="009C5121"/>
    <w:rsid w:val="009C5206"/>
    <w:rsid w:val="009C6816"/>
    <w:rsid w:val="009C6AC1"/>
    <w:rsid w:val="009D044F"/>
    <w:rsid w:val="009D4A38"/>
    <w:rsid w:val="009D6E4A"/>
    <w:rsid w:val="009D7023"/>
    <w:rsid w:val="009E288E"/>
    <w:rsid w:val="009E39F0"/>
    <w:rsid w:val="009E4794"/>
    <w:rsid w:val="009E4B3E"/>
    <w:rsid w:val="009E52F4"/>
    <w:rsid w:val="009E682F"/>
    <w:rsid w:val="009E7610"/>
    <w:rsid w:val="009E7A3D"/>
    <w:rsid w:val="009F1C58"/>
    <w:rsid w:val="009F3603"/>
    <w:rsid w:val="009F38A1"/>
    <w:rsid w:val="009F4155"/>
    <w:rsid w:val="009F4161"/>
    <w:rsid w:val="009F456D"/>
    <w:rsid w:val="009F4BD1"/>
    <w:rsid w:val="009F6C86"/>
    <w:rsid w:val="00A055E1"/>
    <w:rsid w:val="00A07A58"/>
    <w:rsid w:val="00A10F0F"/>
    <w:rsid w:val="00A111D1"/>
    <w:rsid w:val="00A17E7D"/>
    <w:rsid w:val="00A20C9C"/>
    <w:rsid w:val="00A21B50"/>
    <w:rsid w:val="00A22DC0"/>
    <w:rsid w:val="00A24895"/>
    <w:rsid w:val="00A26A01"/>
    <w:rsid w:val="00A270B0"/>
    <w:rsid w:val="00A2791C"/>
    <w:rsid w:val="00A31390"/>
    <w:rsid w:val="00A32ACF"/>
    <w:rsid w:val="00A339EB"/>
    <w:rsid w:val="00A34361"/>
    <w:rsid w:val="00A345B2"/>
    <w:rsid w:val="00A41505"/>
    <w:rsid w:val="00A42703"/>
    <w:rsid w:val="00A43A12"/>
    <w:rsid w:val="00A50DEC"/>
    <w:rsid w:val="00A5202E"/>
    <w:rsid w:val="00A524BC"/>
    <w:rsid w:val="00A56BCA"/>
    <w:rsid w:val="00A60202"/>
    <w:rsid w:val="00A674DD"/>
    <w:rsid w:val="00A7082F"/>
    <w:rsid w:val="00A71722"/>
    <w:rsid w:val="00A77892"/>
    <w:rsid w:val="00A801A0"/>
    <w:rsid w:val="00A8175C"/>
    <w:rsid w:val="00A818EC"/>
    <w:rsid w:val="00A82C82"/>
    <w:rsid w:val="00A87EE6"/>
    <w:rsid w:val="00A96BC6"/>
    <w:rsid w:val="00A9717B"/>
    <w:rsid w:val="00A979C4"/>
    <w:rsid w:val="00A97B44"/>
    <w:rsid w:val="00AA1A6D"/>
    <w:rsid w:val="00AA24D6"/>
    <w:rsid w:val="00AA441E"/>
    <w:rsid w:val="00AA5A4F"/>
    <w:rsid w:val="00AA6300"/>
    <w:rsid w:val="00AA6B50"/>
    <w:rsid w:val="00AA6F92"/>
    <w:rsid w:val="00AB2BA8"/>
    <w:rsid w:val="00AB56DB"/>
    <w:rsid w:val="00AB6934"/>
    <w:rsid w:val="00AB7BC0"/>
    <w:rsid w:val="00AC3C3C"/>
    <w:rsid w:val="00AC5BE9"/>
    <w:rsid w:val="00AC6A5D"/>
    <w:rsid w:val="00AD0A41"/>
    <w:rsid w:val="00AD1EF4"/>
    <w:rsid w:val="00AD492B"/>
    <w:rsid w:val="00AD7CD4"/>
    <w:rsid w:val="00AE1C0A"/>
    <w:rsid w:val="00AE1F8D"/>
    <w:rsid w:val="00AE770B"/>
    <w:rsid w:val="00AF1F68"/>
    <w:rsid w:val="00AF247A"/>
    <w:rsid w:val="00AF2BEA"/>
    <w:rsid w:val="00AF36B8"/>
    <w:rsid w:val="00AF42DE"/>
    <w:rsid w:val="00AF47C0"/>
    <w:rsid w:val="00AF5CDC"/>
    <w:rsid w:val="00AF62E7"/>
    <w:rsid w:val="00B01B88"/>
    <w:rsid w:val="00B02AE4"/>
    <w:rsid w:val="00B03ACF"/>
    <w:rsid w:val="00B03FF9"/>
    <w:rsid w:val="00B05766"/>
    <w:rsid w:val="00B11A97"/>
    <w:rsid w:val="00B1293B"/>
    <w:rsid w:val="00B13BA7"/>
    <w:rsid w:val="00B13F40"/>
    <w:rsid w:val="00B145F8"/>
    <w:rsid w:val="00B15CB2"/>
    <w:rsid w:val="00B16205"/>
    <w:rsid w:val="00B17429"/>
    <w:rsid w:val="00B21FA9"/>
    <w:rsid w:val="00B226DB"/>
    <w:rsid w:val="00B2606D"/>
    <w:rsid w:val="00B26177"/>
    <w:rsid w:val="00B26277"/>
    <w:rsid w:val="00B27855"/>
    <w:rsid w:val="00B309FC"/>
    <w:rsid w:val="00B31868"/>
    <w:rsid w:val="00B31D61"/>
    <w:rsid w:val="00B32879"/>
    <w:rsid w:val="00B33560"/>
    <w:rsid w:val="00B3369F"/>
    <w:rsid w:val="00B34070"/>
    <w:rsid w:val="00B35BB1"/>
    <w:rsid w:val="00B374A0"/>
    <w:rsid w:val="00B37DA6"/>
    <w:rsid w:val="00B40314"/>
    <w:rsid w:val="00B42237"/>
    <w:rsid w:val="00B42376"/>
    <w:rsid w:val="00B44124"/>
    <w:rsid w:val="00B47EFE"/>
    <w:rsid w:val="00B5088A"/>
    <w:rsid w:val="00B50BFC"/>
    <w:rsid w:val="00B563E2"/>
    <w:rsid w:val="00B56BFC"/>
    <w:rsid w:val="00B62AD1"/>
    <w:rsid w:val="00B6555D"/>
    <w:rsid w:val="00B714E1"/>
    <w:rsid w:val="00B7160D"/>
    <w:rsid w:val="00B71BE9"/>
    <w:rsid w:val="00B72E17"/>
    <w:rsid w:val="00B75E01"/>
    <w:rsid w:val="00B77685"/>
    <w:rsid w:val="00B8258B"/>
    <w:rsid w:val="00B8402C"/>
    <w:rsid w:val="00B847E7"/>
    <w:rsid w:val="00B84AFB"/>
    <w:rsid w:val="00B85926"/>
    <w:rsid w:val="00B87725"/>
    <w:rsid w:val="00B91F6C"/>
    <w:rsid w:val="00B922F0"/>
    <w:rsid w:val="00B93701"/>
    <w:rsid w:val="00B94E6C"/>
    <w:rsid w:val="00B959CA"/>
    <w:rsid w:val="00B95B7D"/>
    <w:rsid w:val="00BA11C1"/>
    <w:rsid w:val="00BA20C3"/>
    <w:rsid w:val="00BA52C2"/>
    <w:rsid w:val="00BA5971"/>
    <w:rsid w:val="00BA7B65"/>
    <w:rsid w:val="00BB3BFA"/>
    <w:rsid w:val="00BB4606"/>
    <w:rsid w:val="00BB6016"/>
    <w:rsid w:val="00BC2A13"/>
    <w:rsid w:val="00BC307D"/>
    <w:rsid w:val="00BC3DBC"/>
    <w:rsid w:val="00BC47CE"/>
    <w:rsid w:val="00BC66A5"/>
    <w:rsid w:val="00BD1DFE"/>
    <w:rsid w:val="00BD2FE1"/>
    <w:rsid w:val="00BD43F2"/>
    <w:rsid w:val="00BD44D0"/>
    <w:rsid w:val="00BD4FF4"/>
    <w:rsid w:val="00BD50DC"/>
    <w:rsid w:val="00BD63D5"/>
    <w:rsid w:val="00BE1D6F"/>
    <w:rsid w:val="00BE215D"/>
    <w:rsid w:val="00BE411C"/>
    <w:rsid w:val="00BE467F"/>
    <w:rsid w:val="00BE5A72"/>
    <w:rsid w:val="00BE73C8"/>
    <w:rsid w:val="00BF0A9C"/>
    <w:rsid w:val="00BF434E"/>
    <w:rsid w:val="00C00DC6"/>
    <w:rsid w:val="00C025B5"/>
    <w:rsid w:val="00C04D50"/>
    <w:rsid w:val="00C05F5B"/>
    <w:rsid w:val="00C06753"/>
    <w:rsid w:val="00C06FDB"/>
    <w:rsid w:val="00C11098"/>
    <w:rsid w:val="00C111D2"/>
    <w:rsid w:val="00C1488C"/>
    <w:rsid w:val="00C1553C"/>
    <w:rsid w:val="00C15F95"/>
    <w:rsid w:val="00C23D2F"/>
    <w:rsid w:val="00C2482F"/>
    <w:rsid w:val="00C26821"/>
    <w:rsid w:val="00C37296"/>
    <w:rsid w:val="00C373CF"/>
    <w:rsid w:val="00C37B07"/>
    <w:rsid w:val="00C406F5"/>
    <w:rsid w:val="00C40D2F"/>
    <w:rsid w:val="00C41721"/>
    <w:rsid w:val="00C42423"/>
    <w:rsid w:val="00C4348A"/>
    <w:rsid w:val="00C43B42"/>
    <w:rsid w:val="00C43CB0"/>
    <w:rsid w:val="00C443BD"/>
    <w:rsid w:val="00C451C5"/>
    <w:rsid w:val="00C570CD"/>
    <w:rsid w:val="00C63ECC"/>
    <w:rsid w:val="00C72555"/>
    <w:rsid w:val="00C72965"/>
    <w:rsid w:val="00C72C1B"/>
    <w:rsid w:val="00C7333F"/>
    <w:rsid w:val="00C82B15"/>
    <w:rsid w:val="00C83CE1"/>
    <w:rsid w:val="00C842A9"/>
    <w:rsid w:val="00C84EBE"/>
    <w:rsid w:val="00C85B8E"/>
    <w:rsid w:val="00C9025C"/>
    <w:rsid w:val="00C9161D"/>
    <w:rsid w:val="00C94553"/>
    <w:rsid w:val="00C97DAE"/>
    <w:rsid w:val="00CA0C1D"/>
    <w:rsid w:val="00CA455F"/>
    <w:rsid w:val="00CA7652"/>
    <w:rsid w:val="00CB15AC"/>
    <w:rsid w:val="00CB298F"/>
    <w:rsid w:val="00CB63B5"/>
    <w:rsid w:val="00CB6F1A"/>
    <w:rsid w:val="00CB7AA1"/>
    <w:rsid w:val="00CC22E6"/>
    <w:rsid w:val="00CC3234"/>
    <w:rsid w:val="00CC32CF"/>
    <w:rsid w:val="00CC3575"/>
    <w:rsid w:val="00CC3C87"/>
    <w:rsid w:val="00CC44F0"/>
    <w:rsid w:val="00CC5E80"/>
    <w:rsid w:val="00CC6A44"/>
    <w:rsid w:val="00CD129A"/>
    <w:rsid w:val="00CD22B6"/>
    <w:rsid w:val="00CD23ED"/>
    <w:rsid w:val="00CD49D7"/>
    <w:rsid w:val="00CD550C"/>
    <w:rsid w:val="00CD783D"/>
    <w:rsid w:val="00CE0737"/>
    <w:rsid w:val="00CE235D"/>
    <w:rsid w:val="00CE4408"/>
    <w:rsid w:val="00CE6647"/>
    <w:rsid w:val="00CE75D0"/>
    <w:rsid w:val="00CE7BC5"/>
    <w:rsid w:val="00CF17C8"/>
    <w:rsid w:val="00CF1848"/>
    <w:rsid w:val="00CF4E89"/>
    <w:rsid w:val="00CF4FDC"/>
    <w:rsid w:val="00CF59AF"/>
    <w:rsid w:val="00CF5B65"/>
    <w:rsid w:val="00D00D02"/>
    <w:rsid w:val="00D00E95"/>
    <w:rsid w:val="00D02ADD"/>
    <w:rsid w:val="00D05B3B"/>
    <w:rsid w:val="00D07EA8"/>
    <w:rsid w:val="00D12044"/>
    <w:rsid w:val="00D13075"/>
    <w:rsid w:val="00D13800"/>
    <w:rsid w:val="00D14C85"/>
    <w:rsid w:val="00D170D9"/>
    <w:rsid w:val="00D20E57"/>
    <w:rsid w:val="00D22952"/>
    <w:rsid w:val="00D22AC1"/>
    <w:rsid w:val="00D24A4D"/>
    <w:rsid w:val="00D330DE"/>
    <w:rsid w:val="00D33EFC"/>
    <w:rsid w:val="00D3413A"/>
    <w:rsid w:val="00D35567"/>
    <w:rsid w:val="00D40DBC"/>
    <w:rsid w:val="00D40E43"/>
    <w:rsid w:val="00D40FE2"/>
    <w:rsid w:val="00D417FE"/>
    <w:rsid w:val="00D42C70"/>
    <w:rsid w:val="00D44F92"/>
    <w:rsid w:val="00D46132"/>
    <w:rsid w:val="00D46E52"/>
    <w:rsid w:val="00D530BC"/>
    <w:rsid w:val="00D54B39"/>
    <w:rsid w:val="00D554F9"/>
    <w:rsid w:val="00D5571C"/>
    <w:rsid w:val="00D57061"/>
    <w:rsid w:val="00D602B4"/>
    <w:rsid w:val="00D61326"/>
    <w:rsid w:val="00D61C85"/>
    <w:rsid w:val="00D621D0"/>
    <w:rsid w:val="00D62562"/>
    <w:rsid w:val="00D62C55"/>
    <w:rsid w:val="00D62FCC"/>
    <w:rsid w:val="00D63EAA"/>
    <w:rsid w:val="00D65D4D"/>
    <w:rsid w:val="00D65D70"/>
    <w:rsid w:val="00D66A1A"/>
    <w:rsid w:val="00D67041"/>
    <w:rsid w:val="00D67941"/>
    <w:rsid w:val="00D67998"/>
    <w:rsid w:val="00D744A5"/>
    <w:rsid w:val="00D74769"/>
    <w:rsid w:val="00D75CA6"/>
    <w:rsid w:val="00D76A18"/>
    <w:rsid w:val="00D80849"/>
    <w:rsid w:val="00D821BE"/>
    <w:rsid w:val="00D82C44"/>
    <w:rsid w:val="00D82E8F"/>
    <w:rsid w:val="00D846C7"/>
    <w:rsid w:val="00D85E4A"/>
    <w:rsid w:val="00D870E0"/>
    <w:rsid w:val="00D87170"/>
    <w:rsid w:val="00D87D63"/>
    <w:rsid w:val="00D90858"/>
    <w:rsid w:val="00D91346"/>
    <w:rsid w:val="00D91B82"/>
    <w:rsid w:val="00D92C13"/>
    <w:rsid w:val="00D9574D"/>
    <w:rsid w:val="00DA0533"/>
    <w:rsid w:val="00DA13B9"/>
    <w:rsid w:val="00DA2537"/>
    <w:rsid w:val="00DA2E73"/>
    <w:rsid w:val="00DB0CB5"/>
    <w:rsid w:val="00DB2234"/>
    <w:rsid w:val="00DB3B0A"/>
    <w:rsid w:val="00DB5E0F"/>
    <w:rsid w:val="00DC075C"/>
    <w:rsid w:val="00DC39A7"/>
    <w:rsid w:val="00DC537E"/>
    <w:rsid w:val="00DC5F55"/>
    <w:rsid w:val="00DC6096"/>
    <w:rsid w:val="00DD118C"/>
    <w:rsid w:val="00DD1974"/>
    <w:rsid w:val="00DD271A"/>
    <w:rsid w:val="00DD28FA"/>
    <w:rsid w:val="00DD694F"/>
    <w:rsid w:val="00DE20AF"/>
    <w:rsid w:val="00DE3C45"/>
    <w:rsid w:val="00DE5C6D"/>
    <w:rsid w:val="00DE67E7"/>
    <w:rsid w:val="00DE6DE2"/>
    <w:rsid w:val="00DE765C"/>
    <w:rsid w:val="00DF17B0"/>
    <w:rsid w:val="00DF24F1"/>
    <w:rsid w:val="00DF4C3E"/>
    <w:rsid w:val="00E0038D"/>
    <w:rsid w:val="00E01415"/>
    <w:rsid w:val="00E0357E"/>
    <w:rsid w:val="00E03835"/>
    <w:rsid w:val="00E062DA"/>
    <w:rsid w:val="00E123EC"/>
    <w:rsid w:val="00E14226"/>
    <w:rsid w:val="00E14C93"/>
    <w:rsid w:val="00E14E13"/>
    <w:rsid w:val="00E234B2"/>
    <w:rsid w:val="00E23D22"/>
    <w:rsid w:val="00E23E14"/>
    <w:rsid w:val="00E241EB"/>
    <w:rsid w:val="00E31288"/>
    <w:rsid w:val="00E324F1"/>
    <w:rsid w:val="00E3307B"/>
    <w:rsid w:val="00E33271"/>
    <w:rsid w:val="00E33C45"/>
    <w:rsid w:val="00E3594C"/>
    <w:rsid w:val="00E37B44"/>
    <w:rsid w:val="00E4029B"/>
    <w:rsid w:val="00E40622"/>
    <w:rsid w:val="00E42DCC"/>
    <w:rsid w:val="00E42FD8"/>
    <w:rsid w:val="00E44339"/>
    <w:rsid w:val="00E46E00"/>
    <w:rsid w:val="00E4776A"/>
    <w:rsid w:val="00E503D4"/>
    <w:rsid w:val="00E50D61"/>
    <w:rsid w:val="00E52541"/>
    <w:rsid w:val="00E53D5A"/>
    <w:rsid w:val="00E55FC2"/>
    <w:rsid w:val="00E602F2"/>
    <w:rsid w:val="00E6087E"/>
    <w:rsid w:val="00E6469F"/>
    <w:rsid w:val="00E655DE"/>
    <w:rsid w:val="00E65B57"/>
    <w:rsid w:val="00E66235"/>
    <w:rsid w:val="00E66A24"/>
    <w:rsid w:val="00E67C9F"/>
    <w:rsid w:val="00E7120E"/>
    <w:rsid w:val="00E71FBF"/>
    <w:rsid w:val="00E72487"/>
    <w:rsid w:val="00E73187"/>
    <w:rsid w:val="00E74E13"/>
    <w:rsid w:val="00E75767"/>
    <w:rsid w:val="00E77AD9"/>
    <w:rsid w:val="00E80DB5"/>
    <w:rsid w:val="00E82573"/>
    <w:rsid w:val="00E82E0A"/>
    <w:rsid w:val="00E83713"/>
    <w:rsid w:val="00E83C0C"/>
    <w:rsid w:val="00E83C24"/>
    <w:rsid w:val="00E83C3F"/>
    <w:rsid w:val="00E842A1"/>
    <w:rsid w:val="00E84B77"/>
    <w:rsid w:val="00E869DC"/>
    <w:rsid w:val="00E9318D"/>
    <w:rsid w:val="00E93F3E"/>
    <w:rsid w:val="00EA0035"/>
    <w:rsid w:val="00EA02F2"/>
    <w:rsid w:val="00EA0FD6"/>
    <w:rsid w:val="00EA130E"/>
    <w:rsid w:val="00EA22B9"/>
    <w:rsid w:val="00EA2551"/>
    <w:rsid w:val="00EA34DC"/>
    <w:rsid w:val="00EA3604"/>
    <w:rsid w:val="00EA64C2"/>
    <w:rsid w:val="00EB1387"/>
    <w:rsid w:val="00EB19D8"/>
    <w:rsid w:val="00EB3F0F"/>
    <w:rsid w:val="00EB63CD"/>
    <w:rsid w:val="00EB64D3"/>
    <w:rsid w:val="00EC099D"/>
    <w:rsid w:val="00EC14BD"/>
    <w:rsid w:val="00EC1FE6"/>
    <w:rsid w:val="00EC240D"/>
    <w:rsid w:val="00EC2B21"/>
    <w:rsid w:val="00EC4B34"/>
    <w:rsid w:val="00ED0163"/>
    <w:rsid w:val="00ED16B7"/>
    <w:rsid w:val="00ED4E82"/>
    <w:rsid w:val="00EE031E"/>
    <w:rsid w:val="00EE0329"/>
    <w:rsid w:val="00EE0710"/>
    <w:rsid w:val="00EE1EC0"/>
    <w:rsid w:val="00EE3F3C"/>
    <w:rsid w:val="00EE54EF"/>
    <w:rsid w:val="00EE5F48"/>
    <w:rsid w:val="00EF32AF"/>
    <w:rsid w:val="00EF4850"/>
    <w:rsid w:val="00EF4A8A"/>
    <w:rsid w:val="00EF5E9E"/>
    <w:rsid w:val="00EF6214"/>
    <w:rsid w:val="00EF6704"/>
    <w:rsid w:val="00F0066C"/>
    <w:rsid w:val="00F015E2"/>
    <w:rsid w:val="00F0183E"/>
    <w:rsid w:val="00F02883"/>
    <w:rsid w:val="00F02B43"/>
    <w:rsid w:val="00F02BC1"/>
    <w:rsid w:val="00F063C2"/>
    <w:rsid w:val="00F1029B"/>
    <w:rsid w:val="00F10B74"/>
    <w:rsid w:val="00F128C4"/>
    <w:rsid w:val="00F163BC"/>
    <w:rsid w:val="00F16E7D"/>
    <w:rsid w:val="00F1733B"/>
    <w:rsid w:val="00F17D49"/>
    <w:rsid w:val="00F20EC1"/>
    <w:rsid w:val="00F213F9"/>
    <w:rsid w:val="00F22793"/>
    <w:rsid w:val="00F236CE"/>
    <w:rsid w:val="00F23E5C"/>
    <w:rsid w:val="00F31BCF"/>
    <w:rsid w:val="00F325ED"/>
    <w:rsid w:val="00F32885"/>
    <w:rsid w:val="00F33475"/>
    <w:rsid w:val="00F33F4F"/>
    <w:rsid w:val="00F34DD3"/>
    <w:rsid w:val="00F36A9B"/>
    <w:rsid w:val="00F42E7D"/>
    <w:rsid w:val="00F436D9"/>
    <w:rsid w:val="00F43905"/>
    <w:rsid w:val="00F44B59"/>
    <w:rsid w:val="00F4590C"/>
    <w:rsid w:val="00F46AA5"/>
    <w:rsid w:val="00F46E39"/>
    <w:rsid w:val="00F47CA4"/>
    <w:rsid w:val="00F51BBF"/>
    <w:rsid w:val="00F5242A"/>
    <w:rsid w:val="00F53193"/>
    <w:rsid w:val="00F533CD"/>
    <w:rsid w:val="00F5357E"/>
    <w:rsid w:val="00F538F9"/>
    <w:rsid w:val="00F55C31"/>
    <w:rsid w:val="00F56440"/>
    <w:rsid w:val="00F60F85"/>
    <w:rsid w:val="00F648F3"/>
    <w:rsid w:val="00F65035"/>
    <w:rsid w:val="00F6586C"/>
    <w:rsid w:val="00F6592B"/>
    <w:rsid w:val="00F65E4E"/>
    <w:rsid w:val="00F66AC7"/>
    <w:rsid w:val="00F66D7E"/>
    <w:rsid w:val="00F72D86"/>
    <w:rsid w:val="00F74C75"/>
    <w:rsid w:val="00F77D30"/>
    <w:rsid w:val="00F82B1A"/>
    <w:rsid w:val="00F8655B"/>
    <w:rsid w:val="00F87693"/>
    <w:rsid w:val="00F9038B"/>
    <w:rsid w:val="00F93311"/>
    <w:rsid w:val="00F93F10"/>
    <w:rsid w:val="00F94774"/>
    <w:rsid w:val="00F9513A"/>
    <w:rsid w:val="00F958F3"/>
    <w:rsid w:val="00FA0C46"/>
    <w:rsid w:val="00FA2170"/>
    <w:rsid w:val="00FA293C"/>
    <w:rsid w:val="00FA3302"/>
    <w:rsid w:val="00FA33AD"/>
    <w:rsid w:val="00FA417B"/>
    <w:rsid w:val="00FA4340"/>
    <w:rsid w:val="00FA46A3"/>
    <w:rsid w:val="00FA46A7"/>
    <w:rsid w:val="00FA663B"/>
    <w:rsid w:val="00FB2E32"/>
    <w:rsid w:val="00FB6391"/>
    <w:rsid w:val="00FB6CEB"/>
    <w:rsid w:val="00FC2AC8"/>
    <w:rsid w:val="00FC53DB"/>
    <w:rsid w:val="00FC7489"/>
    <w:rsid w:val="00FD0EF6"/>
    <w:rsid w:val="00FD2AF3"/>
    <w:rsid w:val="00FD3417"/>
    <w:rsid w:val="00FD5079"/>
    <w:rsid w:val="00FD7E94"/>
    <w:rsid w:val="00FE095B"/>
    <w:rsid w:val="00FE25BD"/>
    <w:rsid w:val="00FE422B"/>
    <w:rsid w:val="00FE5847"/>
    <w:rsid w:val="00FE5AFF"/>
    <w:rsid w:val="00FE6D48"/>
    <w:rsid w:val="00FE7448"/>
    <w:rsid w:val="00FF0027"/>
    <w:rsid w:val="00FF0257"/>
    <w:rsid w:val="00FF090D"/>
    <w:rsid w:val="00FF295A"/>
    <w:rsid w:val="00FF2AEF"/>
    <w:rsid w:val="00FF6973"/>
    <w:rsid w:val="00FF713E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9F86C9"/>
  <w15:docId w15:val="{CDAE6D2D-6818-4142-BD96-BD5899F5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866063"/>
    <w:pPr>
      <w:keepNext/>
      <w:keepLines/>
      <w:numPr>
        <w:numId w:val="17"/>
      </w:numPr>
      <w:spacing w:before="240" w:after="120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866063"/>
    <w:pPr>
      <w:keepNext/>
      <w:keepLines/>
      <w:numPr>
        <w:ilvl w:val="1"/>
        <w:numId w:val="17"/>
      </w:numPr>
      <w:spacing w:before="120" w:after="120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866063"/>
    <w:pPr>
      <w:keepNext/>
      <w:keepLines/>
      <w:numPr>
        <w:ilvl w:val="2"/>
        <w:numId w:val="17"/>
      </w:numPr>
      <w:spacing w:before="120" w:after="120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866063"/>
    <w:pPr>
      <w:keepNext/>
      <w:numPr>
        <w:ilvl w:val="3"/>
        <w:numId w:val="17"/>
      </w:numPr>
      <w:spacing w:before="120" w:after="120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6063"/>
    <w:pPr>
      <w:keepNext/>
      <w:numPr>
        <w:ilvl w:val="4"/>
        <w:numId w:val="17"/>
      </w:numPr>
      <w:spacing w:before="120" w:after="120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6063"/>
    <w:pPr>
      <w:keepNext/>
      <w:keepLines/>
      <w:numPr>
        <w:ilvl w:val="5"/>
        <w:numId w:val="1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6063"/>
    <w:pPr>
      <w:keepNext/>
      <w:keepLines/>
      <w:widowControl w:val="0"/>
      <w:numPr>
        <w:ilvl w:val="6"/>
        <w:numId w:val="1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66063"/>
    <w:pPr>
      <w:keepNext/>
      <w:keepLines/>
      <w:widowControl w:val="0"/>
      <w:numPr>
        <w:ilvl w:val="7"/>
        <w:numId w:val="1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6063"/>
    <w:pPr>
      <w:keepNext/>
      <w:widowControl w:val="0"/>
      <w:numPr>
        <w:ilvl w:val="8"/>
        <w:numId w:val="15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66063"/>
    <w:rPr>
      <w:rFonts w:ascii="Times New Roman" w:eastAsia="MS Gothic" w:hAnsi="Times New Roman" w:cs="Times New Roman"/>
      <w:b/>
      <w:bCs/>
      <w:kern w:val="2"/>
      <w:sz w:val="28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866063"/>
    <w:rPr>
      <w:rFonts w:ascii="Times New Roman Bold" w:eastAsia="MS Gothic" w:hAnsi="Times New Roman Bold" w:cs="Times New Roman"/>
      <w:b/>
      <w:sz w:val="24"/>
      <w:szCs w:val="26"/>
      <w:lang w:val="en-GB"/>
    </w:rPr>
  </w:style>
  <w:style w:type="character" w:customStyle="1" w:styleId="Heading3Char">
    <w:name w:val="Heading 3 Char"/>
    <w:link w:val="Heading3"/>
    <w:uiPriority w:val="99"/>
    <w:locked/>
    <w:rsid w:val="00866063"/>
    <w:rPr>
      <w:rFonts w:ascii="Times New Roman" w:eastAsia="MS Gothic" w:hAnsi="Times New Roman" w:cs="Times New Roman"/>
      <w:b/>
      <w:bCs/>
      <w:lang w:val="en-GB"/>
    </w:rPr>
  </w:style>
  <w:style w:type="character" w:customStyle="1" w:styleId="Heading4Char">
    <w:name w:val="Heading 4 Char"/>
    <w:link w:val="Heading4"/>
    <w:uiPriority w:val="99"/>
    <w:locked/>
    <w:rsid w:val="00866063"/>
    <w:rPr>
      <w:rFonts w:ascii="Times New Roman" w:eastAsia="MS Gothic" w:hAnsi="Times New Roman" w:cs="Times New Roman"/>
      <w:b/>
      <w:bCs/>
      <w:lang w:val="en-GB"/>
    </w:rPr>
  </w:style>
  <w:style w:type="character" w:customStyle="1" w:styleId="Heading5Char">
    <w:name w:val="Heading 5 Char"/>
    <w:link w:val="Heading5"/>
    <w:uiPriority w:val="99"/>
    <w:locked/>
    <w:rsid w:val="00866063"/>
    <w:rPr>
      <w:rFonts w:ascii="Times New Roman" w:eastAsia="MS Gothic" w:hAnsi="Times New Roman" w:cs="Times New Roman"/>
      <w:i/>
      <w:iCs/>
      <w:lang w:val="en-GB"/>
    </w:rPr>
  </w:style>
  <w:style w:type="character" w:customStyle="1" w:styleId="Heading6Char">
    <w:name w:val="Heading 6 Char"/>
    <w:link w:val="Heading6"/>
    <w:uiPriority w:val="99"/>
    <w:locked/>
    <w:rsid w:val="00866063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link w:val="Heading7"/>
    <w:uiPriority w:val="99"/>
    <w:locked/>
    <w:rsid w:val="00866063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link w:val="Heading8"/>
    <w:uiPriority w:val="99"/>
    <w:locked/>
    <w:rsid w:val="00866063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link w:val="Heading9"/>
    <w:uiPriority w:val="99"/>
    <w:locked/>
    <w:rsid w:val="00866063"/>
    <w:rPr>
      <w:rFonts w:ascii="Times New Roman" w:eastAsia="SimSun" w:hAnsi="Times New Roman" w:cs="Times New Roman"/>
      <w:u w:val="single"/>
      <w:lang w:val="en-GB"/>
    </w:rPr>
  </w:style>
  <w:style w:type="table" w:styleId="TableGrid">
    <w:name w:val="Table Grid"/>
    <w:basedOn w:val="TableNormal"/>
    <w:uiPriority w:val="9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uiPriority w:val="99"/>
    <w:semiHidden/>
    <w:rsid w:val="00105372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link w:val="Head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link w:val="Foot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866063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link w:val="BodyText"/>
    <w:uiPriority w:val="99"/>
    <w:locked/>
    <w:rsid w:val="00866063"/>
    <w:rPr>
      <w:rFonts w:eastAsia="Times New Roman" w:cs="Times New Roman"/>
      <w:kern w:val="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uiPriority w:val="99"/>
    <w:semiHidden/>
    <w:rsid w:val="00866063"/>
    <w:rPr>
      <w:rFonts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uiPriority w:val="99"/>
    <w:semiHidden/>
    <w:rsid w:val="00866063"/>
    <w:rPr>
      <w:rFonts w:cs="Times New Roman"/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12"/>
      </w:numPr>
      <w:tabs>
        <w:tab w:val="clear" w:pos="360"/>
      </w:tabs>
      <w:spacing w:before="120" w:after="120"/>
      <w:ind w:left="567"/>
    </w:pPr>
    <w:rPr>
      <w:sz w:val="20"/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uiPriority w:val="99"/>
    <w:rsid w:val="00866063"/>
    <w:rPr>
      <w:rFonts w:ascii="Times New Roman" w:hAnsi="Times New Roman" w:cs="Times New Roman"/>
      <w:color w:val="0000FF"/>
      <w:u w:val="single"/>
      <w:lang w:val="en-GB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1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66063"/>
    <w:rPr>
      <w:rFonts w:ascii="Simplified" w:hAnsi="Simplified" w:cs="Simplified"/>
      <w:noProof/>
      <w:sz w:val="24"/>
      <w:szCs w:val="24"/>
      <w:lang w:val="en-US" w:eastAsia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866063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866063"/>
    <w:rPr>
      <w:szCs w:val="18"/>
    </w:rPr>
  </w:style>
  <w:style w:type="paragraph" w:customStyle="1" w:styleId="Annex">
    <w:name w:val="Annex"/>
    <w:basedOn w:val="Normal"/>
    <w:uiPriority w:val="99"/>
    <w:semiHidden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866063"/>
    <w:pPr>
      <w:numPr>
        <w:numId w:val="1"/>
      </w:numPr>
      <w:tabs>
        <w:tab w:val="clear" w:pos="360"/>
        <w:tab w:val="num" w:pos="643"/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iPriority w:val="99"/>
    <w:rsid w:val="00866063"/>
    <w:pPr>
      <w:jc w:val="left"/>
    </w:pPr>
  </w:style>
  <w:style w:type="paragraph" w:customStyle="1" w:styleId="AEDistrNormal">
    <w:name w:val="AE_DistrNormal"/>
    <w:basedOn w:val="Normal"/>
    <w:uiPriority w:val="99"/>
    <w:rsid w:val="00866063"/>
    <w:pPr>
      <w:jc w:val="left"/>
    </w:pPr>
  </w:style>
  <w:style w:type="paragraph" w:customStyle="1" w:styleId="AASmallLogo">
    <w:name w:val="AA_SmallLogo"/>
    <w:basedOn w:val="AEDistrNormal"/>
    <w:uiPriority w:val="99"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60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uiPriority w:val="99"/>
    <w:semiHidden/>
    <w:rsid w:val="00866063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List">
    <w:name w:val="List"/>
    <w:basedOn w:val="Normal"/>
    <w:uiPriority w:val="99"/>
    <w:semiHidden/>
    <w:rsid w:val="00866063"/>
    <w:pPr>
      <w:contextualSpacing/>
    </w:pPr>
  </w:style>
  <w:style w:type="paragraph" w:customStyle="1" w:styleId="AISpacer">
    <w:name w:val="AI_Spacer"/>
    <w:next w:val="Normal"/>
    <w:uiPriority w:val="99"/>
    <w:rsid w:val="00866063"/>
    <w:rPr>
      <w:rFonts w:ascii="Times New Roman" w:eastAsia="SimSun" w:hAnsi="Times New Roman" w:cs="Times New Roman"/>
      <w:sz w:val="2"/>
      <w:szCs w:val="22"/>
      <w:lang w:val="en-GB" w:eastAsia="en-US"/>
    </w:rPr>
  </w:style>
  <w:style w:type="paragraph" w:customStyle="1" w:styleId="AEDistrNormal6pt">
    <w:name w:val="AE_DistrNormal6pt"/>
    <w:basedOn w:val="AEDistrNormal"/>
    <w:next w:val="AFCorNNormal"/>
    <w:uiPriority w:val="99"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866063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866063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866063"/>
  </w:style>
  <w:style w:type="paragraph" w:customStyle="1" w:styleId="CBDH1">
    <w:name w:val="CBD_H1"/>
    <w:basedOn w:val="CBDNormal"/>
    <w:uiPriority w:val="99"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866063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uiPriority w:val="99"/>
    <w:qFormat/>
    <w:rsid w:val="00A111D1"/>
    <w:rPr>
      <w:rFonts w:cs="Times New Roman"/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A111D1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A111D1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A111D1"/>
    <w:rPr>
      <w:color w:val="94363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A111D1"/>
    <w:rPr>
      <w:color w:val="76923C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A111D1"/>
    <w:rPr>
      <w:color w:val="5F497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A111D1"/>
    <w:rPr>
      <w:color w:val="31849B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A111D1"/>
    <w:rPr>
      <w:color w:val="E36C0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A111D1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A111D1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A111D1"/>
    <w:rPr>
      <w:color w:val="94363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A111D1"/>
    <w:rPr>
      <w:color w:val="76923C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A111D1"/>
    <w:rPr>
      <w:color w:val="5F497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A111D1"/>
    <w:rPr>
      <w:color w:val="31849B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A111D1"/>
    <w:rPr>
      <w:color w:val="E36C0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sid w:val="00A111D1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uiPriority w:val="99"/>
    <w:semiHidden/>
    <w:rsid w:val="00A111D1"/>
    <w:rPr>
      <w:rFonts w:cs="Times New Roman"/>
      <w:i/>
      <w:iCs/>
      <w:lang w:val="en-GB"/>
    </w:rPr>
  </w:style>
  <w:style w:type="character" w:styleId="HTMLCode">
    <w:name w:val="HTML Code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Definition">
    <w:name w:val="HTML Definition"/>
    <w:uiPriority w:val="99"/>
    <w:semiHidden/>
    <w:rsid w:val="00A111D1"/>
    <w:rPr>
      <w:rFonts w:cs="Times New Roman"/>
      <w:i/>
      <w:iCs/>
      <w:lang w:val="en-GB"/>
    </w:rPr>
  </w:style>
  <w:style w:type="character" w:styleId="HTMLKeyboard">
    <w:name w:val="HTML Keyboard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HTMLTypewriter">
    <w:name w:val="HTML Typewriter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Variable">
    <w:name w:val="HTML Variable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IntenseReference">
    <w:name w:val="Intense Reference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rsid w:val="00A111D1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A111D1"/>
    <w:rPr>
      <w:color w:val="FFFFFF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A111D1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A111D1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A111D1"/>
    <w:rPr>
      <w:color w:val="943634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A111D1"/>
    <w:rPr>
      <w:color w:val="76923C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A111D1"/>
    <w:rPr>
      <w:color w:val="5F497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A111D1"/>
    <w:rPr>
      <w:color w:val="31849B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A111D1"/>
    <w:rPr>
      <w:color w:val="E36C0A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A111D1"/>
    <w:rPr>
      <w:color w:val="000000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A111D1"/>
    <w:rPr>
      <w:color w:val="365F91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A111D1"/>
    <w:rPr>
      <w:color w:val="943634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A111D1"/>
    <w:rPr>
      <w:color w:val="76923C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A111D1"/>
    <w:rPr>
      <w:color w:val="5F497A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A111D1"/>
    <w:rPr>
      <w:color w:val="31849B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A111D1"/>
    <w:rPr>
      <w:color w:val="E36C0A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1">
    <w:name w:val="Plain Table 1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A111D1"/>
    <w:rPr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SmartLink1">
    <w:name w:val="SmartLink1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rsid w:val="00A111D1"/>
    <w:rPr>
      <w:rFonts w:cs="Times New Roman"/>
      <w:b/>
      <w:bCs/>
      <w:lang w:val="en-GB"/>
    </w:rPr>
  </w:style>
  <w:style w:type="character" w:styleId="SubtleEmphasis">
    <w:name w:val="Subtle Emphasis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SubtleReference">
    <w:name w:val="Subtle Reference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lang w:val="en-US"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character" w:customStyle="1" w:styleId="rynqvb">
    <w:name w:val="rynqvb"/>
    <w:uiPriority w:val="99"/>
    <w:rsid w:val="00610A27"/>
    <w:rPr>
      <w:rFonts w:cs="Times New Roman"/>
    </w:rPr>
  </w:style>
  <w:style w:type="numbering" w:customStyle="1" w:styleId="ListCBD">
    <w:name w:val="ListCBD"/>
    <w:rsid w:val="00DE1444"/>
    <w:pPr>
      <w:numPr>
        <w:numId w:val="16"/>
      </w:numPr>
    </w:pPr>
  </w:style>
  <w:style w:type="numbering" w:customStyle="1" w:styleId="CBDHeadings">
    <w:name w:val="CBD_Headings"/>
    <w:rsid w:val="00DE1444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oc/decisions/cop-15/cop-15-dec-08-en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doc/decisions/cop-16/cop-16-dec-21-en.pdf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np-mop/?m=np-mop-05" TargetMode="External"/><Relationship Id="rId2" Type="http://schemas.openxmlformats.org/officeDocument/2006/relationships/hyperlink" Target="https://www.cbd.int/decisions/mop/?m=cp-mop-10" TargetMode="External"/><Relationship Id="rId1" Type="http://schemas.openxmlformats.org/officeDocument/2006/relationships/hyperlink" Target="https://www.cbd.int/decisions/cop/?m=cop-15" TargetMode="External"/><Relationship Id="rId5" Type="http://schemas.openxmlformats.org/officeDocument/2006/relationships/hyperlink" Target="http://www.cbd.int/synbio" TargetMode="External"/><Relationship Id="rId4" Type="http://schemas.openxmlformats.org/officeDocument/2006/relationships/hyperlink" Target="https://www.cbd.int/decisions/cop/?m=cop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2EFEA9-7FB0-4EC7-87D8-FAE9BD4FB50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2.xml><?xml version="1.0" encoding="utf-8"?>
<ds:datastoreItem xmlns:ds="http://schemas.openxmlformats.org/officeDocument/2006/customXml" ds:itemID="{036FBA2A-7140-44EB-94BD-C2044DC04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4D3C0-48AF-4F1F-848E-9D63A2883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sbi-07-template-en.dotm</Template>
  <TotalTime>42</TotalTime>
  <Pages>4</Pages>
  <Words>1378</Words>
  <Characters>7856</Characters>
  <Application>Microsoft Office Word</Application>
  <DocSecurity>0</DocSecurity>
  <Lines>65</Lines>
  <Paragraphs>18</Paragraphs>
  <ScaleCrop>false</ScaleCrop>
  <Company>SCBD</Company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biology: thematic action plan to support capacity-building and development, access to and transfer of technology and knowledge-sharing</dc:title>
  <dc:subject>CBD/SBI/7/CRP.3</dc:subject>
  <dc:creator>Secretariat of the Convention on Biological Diversity</dc:creator>
  <cp:keywords>Convention on Biological Diversity</cp:keywords>
  <dc:description/>
  <cp:lastModifiedBy>Teresa Mazza</cp:lastModifiedBy>
  <cp:revision>15</cp:revision>
  <cp:lastPrinted>2026-08-06T18:32:00Z</cp:lastPrinted>
  <dcterms:created xsi:type="dcterms:W3CDTF">2026-08-10T15:01:00Z</dcterms:created>
  <dcterms:modified xsi:type="dcterms:W3CDTF">2026-08-10T16:13:00Z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