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A96B21" w:rsidRPr="00182234" w14:paraId="207F35AA" w14:textId="77777777">
        <w:trPr>
          <w:trHeight w:val="851"/>
        </w:trPr>
        <w:tc>
          <w:tcPr>
            <w:tcW w:w="465" w:type="pct"/>
            <w:tcBorders>
              <w:bottom w:val="single" w:sz="8" w:space="0" w:color="auto"/>
            </w:tcBorders>
            <w:vAlign w:val="bottom"/>
          </w:tcPr>
          <w:p w14:paraId="3A8C768C" w14:textId="77777777" w:rsidR="00A96B21" w:rsidRPr="00182234" w:rsidRDefault="00A96B21" w:rsidP="00EE6A67">
            <w:pPr>
              <w:spacing w:after="120"/>
              <w:jc w:val="left"/>
            </w:pPr>
            <w:bookmarkStart w:id="0" w:name="_Hlk137651738"/>
            <w:r w:rsidRPr="00182234">
              <w:rPr>
                <w:noProof/>
              </w:rPr>
              <w:drawing>
                <wp:inline distT="0" distB="0" distL="0" distR="0" wp14:anchorId="4B8BC54B" wp14:editId="4C1CB8DE">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tcFitText/>
            <w:vAlign w:val="bottom"/>
          </w:tcPr>
          <w:p w14:paraId="39ACA583" w14:textId="77777777" w:rsidR="00A96B21" w:rsidRPr="00182234" w:rsidRDefault="00A96B21">
            <w:pPr>
              <w:spacing w:after="120"/>
              <w:jc w:val="left"/>
            </w:pPr>
            <w:r w:rsidRPr="000C512A">
              <w:rPr>
                <w:noProof/>
              </w:rPr>
              <w:drawing>
                <wp:inline distT="0" distB="0" distL="0" distR="0" wp14:anchorId="04ED08B3" wp14:editId="1558FF0F">
                  <wp:extent cx="500870" cy="360000"/>
                  <wp:effectExtent l="0" t="0" r="0" b="2540"/>
                  <wp:docPr id="185862919" name="Picture 185862919"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62919" name="Picture 185862919" descr="A picture containing black, darkness&#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p>
        </w:tc>
        <w:tc>
          <w:tcPr>
            <w:tcW w:w="2703" w:type="pct"/>
            <w:tcBorders>
              <w:bottom w:val="single" w:sz="8" w:space="0" w:color="auto"/>
            </w:tcBorders>
            <w:vAlign w:val="bottom"/>
          </w:tcPr>
          <w:p w14:paraId="2F566576" w14:textId="64C9FE21" w:rsidR="00A96B21" w:rsidRPr="00182234" w:rsidRDefault="00A96B21" w:rsidP="00611A11">
            <w:pPr>
              <w:pStyle w:val="ABSymbol"/>
            </w:pPr>
            <w:r w:rsidRPr="00182234">
              <w:rPr>
                <w:sz w:val="40"/>
                <w:szCs w:val="40"/>
              </w:rPr>
              <w:t>CBD</w:t>
            </w:r>
            <w:r w:rsidRPr="00182234">
              <w:t>/</w:t>
            </w:r>
            <w:r w:rsidR="00435A96" w:rsidRPr="00182234">
              <w:t>SBSTTA/2</w:t>
            </w:r>
            <w:r w:rsidR="00C421B9" w:rsidRPr="00182234">
              <w:t>8</w:t>
            </w:r>
            <w:r w:rsidR="00435A96" w:rsidRPr="00182234">
              <w:t>/</w:t>
            </w:r>
            <w:r w:rsidR="00A9256D">
              <w:t>8</w:t>
            </w:r>
          </w:p>
        </w:tc>
      </w:tr>
      <w:tr w:rsidR="00A96B21" w:rsidRPr="00182234" w14:paraId="49604A68" w14:textId="77777777">
        <w:tc>
          <w:tcPr>
            <w:tcW w:w="2297" w:type="pct"/>
            <w:gridSpan w:val="2"/>
            <w:tcBorders>
              <w:top w:val="single" w:sz="8" w:space="0" w:color="auto"/>
              <w:bottom w:val="single" w:sz="12" w:space="0" w:color="auto"/>
            </w:tcBorders>
          </w:tcPr>
          <w:p w14:paraId="4B3A6D69" w14:textId="77777777" w:rsidR="00A96B21" w:rsidRPr="00182234" w:rsidRDefault="00A96B21">
            <w:pPr>
              <w:pStyle w:val="Cornernotation"/>
              <w:suppressLineNumbers/>
              <w:suppressAutoHyphens/>
              <w:spacing w:before="120" w:after="120"/>
              <w:ind w:right="0"/>
            </w:pPr>
            <w:r w:rsidRPr="00182234">
              <w:rPr>
                <w:b w:val="0"/>
                <w:bCs/>
                <w:noProof/>
              </w:rPr>
              <w:drawing>
                <wp:inline distT="0" distB="0" distL="0" distR="0" wp14:anchorId="2AF5E173" wp14:editId="35D6D551">
                  <wp:extent cx="2755076" cy="1028538"/>
                  <wp:effectExtent l="0" t="0" r="0" b="635"/>
                  <wp:docPr id="414008662" name="Picture 414008662"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008662" name="Picture 414008662" descr="A picture containing black, darkness&#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791383" cy="1042092"/>
                          </a:xfrm>
                          <a:prstGeom prst="rect">
                            <a:avLst/>
                          </a:prstGeom>
                          <a:noFill/>
                        </pic:spPr>
                      </pic:pic>
                    </a:graphicData>
                  </a:graphic>
                </wp:inline>
              </w:drawing>
            </w:r>
          </w:p>
        </w:tc>
        <w:tc>
          <w:tcPr>
            <w:tcW w:w="2703" w:type="pct"/>
            <w:tcBorders>
              <w:top w:val="single" w:sz="8" w:space="0" w:color="auto"/>
              <w:bottom w:val="single" w:sz="12" w:space="0" w:color="auto"/>
            </w:tcBorders>
          </w:tcPr>
          <w:p w14:paraId="1B8426E5" w14:textId="34272E73" w:rsidR="00A96B21" w:rsidRPr="00182234" w:rsidRDefault="00A96B21" w:rsidP="003C6F10">
            <w:pPr>
              <w:ind w:left="2584"/>
              <w:rPr>
                <w:sz w:val="22"/>
                <w:szCs w:val="22"/>
              </w:rPr>
            </w:pPr>
            <w:r w:rsidRPr="00182234">
              <w:rPr>
                <w:sz w:val="22"/>
                <w:szCs w:val="22"/>
              </w:rPr>
              <w:t xml:space="preserve">Distr.: </w:t>
            </w:r>
            <w:r w:rsidR="0057303F">
              <w:rPr>
                <w:sz w:val="22"/>
                <w:szCs w:val="22"/>
              </w:rPr>
              <w:t>General</w:t>
            </w:r>
          </w:p>
          <w:p w14:paraId="37D4D930" w14:textId="1EE91290" w:rsidR="00A96B21" w:rsidRDefault="0057303F" w:rsidP="003C6F10">
            <w:pPr>
              <w:ind w:left="2584"/>
              <w:rPr>
                <w:sz w:val="22"/>
                <w:szCs w:val="22"/>
              </w:rPr>
            </w:pPr>
            <w:r>
              <w:rPr>
                <w:sz w:val="22"/>
                <w:szCs w:val="22"/>
              </w:rPr>
              <w:t>3</w:t>
            </w:r>
            <w:r w:rsidRPr="00182234">
              <w:rPr>
                <w:sz w:val="22"/>
                <w:szCs w:val="22"/>
              </w:rPr>
              <w:t xml:space="preserve"> </w:t>
            </w:r>
            <w:r w:rsidR="00754259">
              <w:rPr>
                <w:sz w:val="22"/>
                <w:szCs w:val="22"/>
              </w:rPr>
              <w:t>August</w:t>
            </w:r>
            <w:r w:rsidR="00A955FB" w:rsidRPr="00182234">
              <w:rPr>
                <w:sz w:val="22"/>
                <w:szCs w:val="22"/>
              </w:rPr>
              <w:t xml:space="preserve"> 2026</w:t>
            </w:r>
          </w:p>
          <w:p w14:paraId="01D73A14" w14:textId="77777777" w:rsidR="007B43E8" w:rsidRPr="00182234" w:rsidRDefault="007B43E8" w:rsidP="003C6F10">
            <w:pPr>
              <w:ind w:left="2584"/>
              <w:rPr>
                <w:sz w:val="22"/>
                <w:szCs w:val="22"/>
              </w:rPr>
            </w:pPr>
          </w:p>
          <w:p w14:paraId="49F9309F" w14:textId="77777777" w:rsidR="00A96B21" w:rsidRPr="00182234" w:rsidRDefault="00A96B21" w:rsidP="003C6F10">
            <w:pPr>
              <w:ind w:left="2584"/>
              <w:rPr>
                <w:sz w:val="22"/>
                <w:szCs w:val="22"/>
              </w:rPr>
            </w:pPr>
            <w:r w:rsidRPr="00182234">
              <w:rPr>
                <w:sz w:val="22"/>
                <w:szCs w:val="22"/>
              </w:rPr>
              <w:t>Original: English</w:t>
            </w:r>
          </w:p>
          <w:p w14:paraId="77CB3294" w14:textId="77777777" w:rsidR="00A96B21" w:rsidRPr="00182234" w:rsidRDefault="00A96B21"/>
        </w:tc>
      </w:tr>
    </w:tbl>
    <w:p w14:paraId="0E134E54" w14:textId="40A9FCCA" w:rsidR="00874541" w:rsidRPr="00182234" w:rsidRDefault="00BF60B0" w:rsidP="00611A11">
      <w:pPr>
        <w:pStyle w:val="AFCorN12Bold"/>
      </w:pPr>
      <w:r w:rsidRPr="00182234">
        <w:t xml:space="preserve">Subsidiary Body on Scientific, </w:t>
      </w:r>
      <w:r w:rsidR="00FF1A62">
        <w:br/>
      </w:r>
      <w:r w:rsidRPr="00182234">
        <w:t>Technical and Technological Advice</w:t>
      </w:r>
    </w:p>
    <w:p w14:paraId="15B09820" w14:textId="412BE090" w:rsidR="00A96B21" w:rsidRPr="00182234" w:rsidRDefault="00D163F5" w:rsidP="00611A11">
      <w:pPr>
        <w:pStyle w:val="AFCorNBold"/>
      </w:pPr>
      <w:r w:rsidRPr="00182234">
        <w:t>Twenty-</w:t>
      </w:r>
      <w:r w:rsidR="00C421B9" w:rsidRPr="00182234">
        <w:t>eigh</w:t>
      </w:r>
      <w:r w:rsidR="003F428E" w:rsidRPr="00182234">
        <w:t>th</w:t>
      </w:r>
      <w:r w:rsidRPr="00182234">
        <w:t xml:space="preserve"> </w:t>
      </w:r>
      <w:r w:rsidR="00A96B21" w:rsidRPr="00182234">
        <w:t xml:space="preserve">meeting </w:t>
      </w:r>
    </w:p>
    <w:p w14:paraId="32C8D287" w14:textId="59EB337C" w:rsidR="00A96B21" w:rsidRPr="00182234" w:rsidRDefault="00A1298A" w:rsidP="00611A11">
      <w:pPr>
        <w:pStyle w:val="AEDistrNormal"/>
      </w:pPr>
      <w:r w:rsidRPr="00182234">
        <w:t>Nairobi</w:t>
      </w:r>
      <w:r w:rsidR="00DA0727" w:rsidRPr="00182234">
        <w:t>, 27 Jul</w:t>
      </w:r>
      <w:r w:rsidR="00C401CF" w:rsidRPr="00182234">
        <w:t>y</w:t>
      </w:r>
      <w:r w:rsidR="00876087">
        <w:t>–</w:t>
      </w:r>
      <w:r w:rsidR="005270E6" w:rsidRPr="00182234">
        <w:t>1 August 2026</w:t>
      </w:r>
    </w:p>
    <w:p w14:paraId="5D4142C8" w14:textId="2590F43D" w:rsidR="00A96B21" w:rsidRPr="00182234" w:rsidRDefault="00BD2331" w:rsidP="00611A11">
      <w:pPr>
        <w:pStyle w:val="AFCorNNormal"/>
      </w:pPr>
      <w:r>
        <w:t>Agenda i</w:t>
      </w:r>
      <w:r w:rsidR="00A96B21" w:rsidRPr="00182234">
        <w:t xml:space="preserve">tem </w:t>
      </w:r>
      <w:r w:rsidR="00245ABE">
        <w:t>10</w:t>
      </w:r>
    </w:p>
    <w:p w14:paraId="2BABE646" w14:textId="2483D0D6" w:rsidR="00A96B21" w:rsidRPr="00182234" w:rsidRDefault="00245ABE" w:rsidP="00611A11">
      <w:pPr>
        <w:pStyle w:val="AFCorNBold"/>
      </w:pPr>
      <w:r>
        <w:t>Adoption of the report</w:t>
      </w:r>
    </w:p>
    <w:bookmarkEnd w:id="0"/>
    <w:p w14:paraId="7CADC951" w14:textId="44F68BD2" w:rsidR="00A96B21" w:rsidRPr="00182234" w:rsidRDefault="007324AB" w:rsidP="00611A11">
      <w:pPr>
        <w:pStyle w:val="CBDTitle"/>
      </w:pPr>
      <w:sdt>
        <w:sdtPr>
          <w:alias w:val="Title"/>
          <w:tag w:val=""/>
          <w:id w:val="-1975355689"/>
          <w:placeholder>
            <w:docPart w:val="AD39C39C7681420C907D52FDE3C9DD40"/>
          </w:placeholder>
          <w:dataBinding w:prefixMappings="xmlns:ns0='http://purl.org/dc/elements/1.1/' xmlns:ns1='http://schemas.openxmlformats.org/package/2006/metadata/core-properties' " w:xpath="/ns1:coreProperties[1]/ns0:title[1]" w:storeItemID="{6C3C8BC8-F283-45AE-878A-BAB7291924A1}"/>
          <w:text/>
        </w:sdtPr>
        <w:sdtEndPr/>
        <w:sdtContent>
          <w:r w:rsidR="00546B6D">
            <w:t xml:space="preserve">Report of the Subsidiary Body on Scientific, Technical and Technological Advice </w:t>
          </w:r>
          <w:r w:rsidR="009E0576">
            <w:t>on</w:t>
          </w:r>
          <w:r w:rsidR="00546B6D">
            <w:t xml:space="preserve"> its twenty-ei</w:t>
          </w:r>
          <w:r w:rsidR="00FA0D87">
            <w:t xml:space="preserve">ghth </w:t>
          </w:r>
          <w:r w:rsidR="00546B6D">
            <w:t>meeting</w:t>
          </w:r>
        </w:sdtContent>
      </w:sdt>
    </w:p>
    <w:tbl>
      <w:tblPr>
        <w:tblStyle w:val="TableGrid"/>
        <w:tblW w:w="0" w:type="auto"/>
        <w:tblInd w:w="567" w:type="dxa"/>
        <w:tblLook w:val="04A0" w:firstRow="1" w:lastRow="0" w:firstColumn="1" w:lastColumn="0" w:noHBand="0" w:noVBand="1"/>
      </w:tblPr>
      <w:tblGrid>
        <w:gridCol w:w="8783"/>
      </w:tblGrid>
      <w:tr w:rsidR="00FA0D87" w14:paraId="16C2DEB7" w14:textId="77777777" w:rsidTr="00FA0D87">
        <w:tc>
          <w:tcPr>
            <w:tcW w:w="9350" w:type="dxa"/>
          </w:tcPr>
          <w:p w14:paraId="390E0907" w14:textId="77777777" w:rsidR="00FA0D87" w:rsidRPr="000A7DE1" w:rsidRDefault="00FA0D87" w:rsidP="00611A11">
            <w:pPr>
              <w:pStyle w:val="CBDH1"/>
              <w:ind w:left="0" w:firstLine="0"/>
              <w:rPr>
                <w:b w:val="0"/>
                <w:bCs/>
                <w:i/>
                <w:iCs/>
                <w:sz w:val="24"/>
                <w:szCs w:val="24"/>
              </w:rPr>
            </w:pPr>
            <w:bookmarkStart w:id="1" w:name="_Toc239752903"/>
            <w:r w:rsidRPr="000A7DE1">
              <w:rPr>
                <w:b w:val="0"/>
                <w:bCs/>
                <w:i/>
                <w:iCs/>
                <w:sz w:val="24"/>
                <w:szCs w:val="24"/>
              </w:rPr>
              <w:t>Summary</w:t>
            </w:r>
            <w:bookmarkEnd w:id="1"/>
          </w:p>
          <w:p w14:paraId="5E62FE4E" w14:textId="1CDA41BF" w:rsidR="00FA0D87" w:rsidRDefault="00D54EA7" w:rsidP="000A7DE1">
            <w:pPr>
              <w:pStyle w:val="CBDNormalNoNumber"/>
              <w:tabs>
                <w:tab w:val="clear" w:pos="567"/>
              </w:tabs>
              <w:ind w:left="29" w:firstLine="567"/>
            </w:pPr>
            <w:r>
              <w:t xml:space="preserve">The Subsidiary Body on </w:t>
            </w:r>
            <w:r w:rsidR="00830926">
              <w:t xml:space="preserve">Scientific, Technical and Technological Advice held its </w:t>
            </w:r>
            <w:r w:rsidR="00D91B51">
              <w:t xml:space="preserve">twenty-eighth meeting in Nairobi, from </w:t>
            </w:r>
            <w:r w:rsidR="004C6035">
              <w:t>27 July to 1 August 2026.</w:t>
            </w:r>
            <w:r w:rsidR="004A583B">
              <w:t xml:space="preserve"> It adopted </w:t>
            </w:r>
            <w:r w:rsidR="0050164A">
              <w:t xml:space="preserve">six recommendations, which are contained in section I, while the account of </w:t>
            </w:r>
            <w:r w:rsidR="007B1018">
              <w:t xml:space="preserve">the </w:t>
            </w:r>
            <w:r w:rsidR="0050164A">
              <w:t>proceedings of the meeting is contained in section</w:t>
            </w:r>
            <w:r w:rsidR="00D233C4">
              <w:t> </w:t>
            </w:r>
            <w:r w:rsidR="0050164A">
              <w:t>II.</w:t>
            </w:r>
          </w:p>
        </w:tc>
      </w:tr>
    </w:tbl>
    <w:p w14:paraId="38E4667E" w14:textId="77777777" w:rsidR="00235711" w:rsidRDefault="00235711" w:rsidP="00611A11">
      <w:pPr>
        <w:pStyle w:val="CBDH1"/>
      </w:pPr>
    </w:p>
    <w:p w14:paraId="0E94F81B" w14:textId="77777777" w:rsidR="007969D8" w:rsidRDefault="007969D8" w:rsidP="00611A11">
      <w:pPr>
        <w:pStyle w:val="CBDH1"/>
      </w:pPr>
    </w:p>
    <w:p w14:paraId="0CB20F88" w14:textId="77777777" w:rsidR="00235711" w:rsidRDefault="00235711" w:rsidP="00611A11">
      <w:pPr>
        <w:pStyle w:val="CBDH1"/>
        <w:sectPr w:rsidR="00235711" w:rsidSect="00C50E91">
          <w:headerReference w:type="even" r:id="rId14"/>
          <w:headerReference w:type="default" r:id="rId15"/>
          <w:footerReference w:type="even" r:id="rId16"/>
          <w:footerReference w:type="default" r:id="rId17"/>
          <w:pgSz w:w="12240" w:h="15840"/>
          <w:pgMar w:top="1134" w:right="1440" w:bottom="1134" w:left="1440" w:header="709" w:footer="709" w:gutter="0"/>
          <w:cols w:space="708"/>
          <w:titlePg/>
          <w:docGrid w:linePitch="360"/>
        </w:sectPr>
      </w:pPr>
    </w:p>
    <w:p w14:paraId="779EA7EF" w14:textId="55D5132B" w:rsidR="007C4FB1" w:rsidRDefault="009E3825" w:rsidP="00661FE4">
      <w:pPr>
        <w:pStyle w:val="CBDSubTitle"/>
        <w:tabs>
          <w:tab w:val="clear" w:pos="1134"/>
          <w:tab w:val="left" w:pos="1418"/>
        </w:tabs>
      </w:pPr>
      <w:bookmarkStart w:id="4" w:name="_Toc239752904"/>
      <w:bookmarkStart w:id="5" w:name="_Toc239753233"/>
      <w:r>
        <w:lastRenderedPageBreak/>
        <w:t>Contents</w:t>
      </w:r>
      <w:bookmarkEnd w:id="4"/>
      <w:bookmarkEnd w:id="5"/>
    </w:p>
    <w:p w14:paraId="13830BD6" w14:textId="49BFEFF1" w:rsidR="009D4840" w:rsidRDefault="009D4840" w:rsidP="000A7DE1">
      <w:pPr>
        <w:pStyle w:val="TOC2"/>
        <w:tabs>
          <w:tab w:val="clear" w:pos="2495"/>
          <w:tab w:val="clear" w:pos="2835"/>
        </w:tabs>
        <w:ind w:left="1134" w:hanging="567"/>
        <w:rPr>
          <w:rFonts w:asciiTheme="minorHAnsi" w:eastAsiaTheme="minorEastAsia" w:hAnsiTheme="minorHAnsi" w:cstheme="minorBidi"/>
          <w:noProof/>
          <w:kern w:val="2"/>
          <w:sz w:val="24"/>
          <w:szCs w:val="24"/>
          <w:lang w:val="en-CA" w:eastAsia="en-CA"/>
          <w14:ligatures w14:val="standardContextual"/>
        </w:rPr>
      </w:pPr>
      <w:r>
        <w:fldChar w:fldCharType="begin"/>
      </w:r>
      <w:r>
        <w:instrText xml:space="preserve"> TOC \h \z \t "CBD_SubTitle,2,CBD_AgendaItem,2,CBD_report_H1,1" </w:instrText>
      </w:r>
      <w:r>
        <w:fldChar w:fldCharType="separate"/>
      </w:r>
      <w:hyperlink w:anchor="_Toc239753234" w:history="1">
        <w:r w:rsidRPr="00225DE4">
          <w:rPr>
            <w:rStyle w:val="Hyperlink"/>
            <w:noProof/>
          </w:rPr>
          <w:t>I.</w:t>
        </w:r>
        <w:r>
          <w:rPr>
            <w:rFonts w:asciiTheme="minorHAnsi" w:eastAsiaTheme="minorEastAsia" w:hAnsiTheme="minorHAnsi" w:cstheme="minorBidi"/>
            <w:bCs/>
            <w:noProof/>
            <w:kern w:val="2"/>
            <w:sz w:val="24"/>
            <w:szCs w:val="24"/>
            <w:lang w:val="en-CA" w:eastAsia="en-CA"/>
            <w14:ligatures w14:val="standardContextual"/>
          </w:rPr>
          <w:tab/>
        </w:r>
        <w:r w:rsidRPr="00225DE4">
          <w:rPr>
            <w:rStyle w:val="Hyperlink"/>
            <w:noProof/>
          </w:rPr>
          <w:t>Recommendations adopted by the Subsidiary Body on Scientific, Technical and Technological Advice</w:t>
        </w:r>
        <w:r>
          <w:rPr>
            <w:noProof/>
            <w:webHidden/>
          </w:rPr>
          <w:tab/>
        </w:r>
        <w:r w:rsidR="006E42AA">
          <w:rPr>
            <w:noProof/>
            <w:webHidden/>
          </w:rPr>
          <w:tab/>
        </w:r>
        <w:r>
          <w:rPr>
            <w:noProof/>
            <w:webHidden/>
          </w:rPr>
          <w:fldChar w:fldCharType="begin"/>
        </w:r>
        <w:r>
          <w:rPr>
            <w:noProof/>
            <w:webHidden/>
          </w:rPr>
          <w:instrText xml:space="preserve"> PAGEREF _Toc239753234 \h </w:instrText>
        </w:r>
        <w:r>
          <w:rPr>
            <w:noProof/>
            <w:webHidden/>
          </w:rPr>
        </w:r>
        <w:r>
          <w:rPr>
            <w:noProof/>
            <w:webHidden/>
          </w:rPr>
          <w:fldChar w:fldCharType="separate"/>
        </w:r>
        <w:r>
          <w:rPr>
            <w:noProof/>
            <w:webHidden/>
          </w:rPr>
          <w:t>3</w:t>
        </w:r>
        <w:r>
          <w:rPr>
            <w:noProof/>
            <w:webHidden/>
          </w:rPr>
          <w:fldChar w:fldCharType="end"/>
        </w:r>
      </w:hyperlink>
    </w:p>
    <w:p w14:paraId="2569BC6D" w14:textId="6A5AF0C1" w:rsidR="009D4840" w:rsidRDefault="009D4840" w:rsidP="000A7DE1">
      <w:pPr>
        <w:pStyle w:val="TOC2"/>
        <w:tabs>
          <w:tab w:val="clear" w:pos="2495"/>
        </w:tabs>
        <w:ind w:left="1843"/>
        <w:rPr>
          <w:rFonts w:asciiTheme="minorHAnsi" w:eastAsiaTheme="minorEastAsia" w:hAnsiTheme="minorHAnsi" w:cstheme="minorBidi"/>
          <w:noProof/>
          <w:kern w:val="2"/>
          <w:sz w:val="24"/>
          <w:szCs w:val="24"/>
          <w:lang w:val="en-CA" w:eastAsia="en-CA"/>
          <w14:ligatures w14:val="standardContextual"/>
        </w:rPr>
      </w:pPr>
      <w:hyperlink w:anchor="_Toc239753235" w:history="1">
        <w:r w:rsidRPr="00225DE4">
          <w:rPr>
            <w:rStyle w:val="Hyperlink"/>
            <w:noProof/>
          </w:rPr>
          <w:t>28/1.</w:t>
        </w:r>
        <w:r>
          <w:rPr>
            <w:rFonts w:asciiTheme="minorHAnsi" w:eastAsiaTheme="minorEastAsia" w:hAnsiTheme="minorHAnsi" w:cstheme="minorBidi"/>
            <w:noProof/>
            <w:kern w:val="2"/>
            <w:sz w:val="24"/>
            <w:szCs w:val="24"/>
            <w:lang w:val="en-CA" w:eastAsia="en-CA"/>
            <w14:ligatures w14:val="standardContextual"/>
          </w:rPr>
          <w:tab/>
        </w:r>
        <w:r w:rsidRPr="00225DE4">
          <w:rPr>
            <w:rStyle w:val="Hyperlink"/>
            <w:noProof/>
          </w:rPr>
          <w:t>Planning, monitoring, reporting and review</w:t>
        </w:r>
        <w:r>
          <w:rPr>
            <w:noProof/>
            <w:webHidden/>
          </w:rPr>
          <w:tab/>
        </w:r>
        <w:r>
          <w:rPr>
            <w:noProof/>
            <w:webHidden/>
          </w:rPr>
          <w:fldChar w:fldCharType="begin"/>
        </w:r>
        <w:r>
          <w:rPr>
            <w:noProof/>
            <w:webHidden/>
          </w:rPr>
          <w:instrText xml:space="preserve"> PAGEREF _Toc239753235 \h </w:instrText>
        </w:r>
        <w:r>
          <w:rPr>
            <w:noProof/>
            <w:webHidden/>
          </w:rPr>
        </w:r>
        <w:r>
          <w:rPr>
            <w:noProof/>
            <w:webHidden/>
          </w:rPr>
          <w:fldChar w:fldCharType="separate"/>
        </w:r>
        <w:r>
          <w:rPr>
            <w:noProof/>
            <w:webHidden/>
          </w:rPr>
          <w:t>3</w:t>
        </w:r>
        <w:r>
          <w:rPr>
            <w:noProof/>
            <w:webHidden/>
          </w:rPr>
          <w:fldChar w:fldCharType="end"/>
        </w:r>
      </w:hyperlink>
    </w:p>
    <w:p w14:paraId="646E7777" w14:textId="63ECE3E2" w:rsidR="009D4840" w:rsidRDefault="009D4840" w:rsidP="000A7DE1">
      <w:pPr>
        <w:pStyle w:val="TOC2"/>
        <w:tabs>
          <w:tab w:val="clear" w:pos="2495"/>
        </w:tabs>
        <w:ind w:left="1843"/>
        <w:rPr>
          <w:rFonts w:asciiTheme="minorHAnsi" w:eastAsiaTheme="minorEastAsia" w:hAnsiTheme="minorHAnsi" w:cstheme="minorBidi"/>
          <w:noProof/>
          <w:kern w:val="2"/>
          <w:sz w:val="24"/>
          <w:szCs w:val="24"/>
          <w:lang w:val="en-CA" w:eastAsia="en-CA"/>
          <w14:ligatures w14:val="standardContextual"/>
        </w:rPr>
      </w:pPr>
      <w:hyperlink w:anchor="_Toc239753236" w:history="1">
        <w:r w:rsidRPr="00225DE4">
          <w:rPr>
            <w:rStyle w:val="Hyperlink"/>
            <w:noProof/>
          </w:rPr>
          <w:t>28/2.</w:t>
        </w:r>
        <w:r>
          <w:rPr>
            <w:rFonts w:asciiTheme="minorHAnsi" w:eastAsiaTheme="minorEastAsia" w:hAnsiTheme="minorHAnsi" w:cstheme="minorBidi"/>
            <w:noProof/>
            <w:kern w:val="2"/>
            <w:sz w:val="24"/>
            <w:szCs w:val="24"/>
            <w:lang w:val="en-CA" w:eastAsia="en-CA"/>
            <w14:ligatures w14:val="standardContextual"/>
          </w:rPr>
          <w:tab/>
        </w:r>
        <w:r w:rsidRPr="00225DE4">
          <w:rPr>
            <w:rStyle w:val="Hyperlink"/>
            <w:noProof/>
          </w:rPr>
          <w:t>Matters related to the work programme of the Intergovernmental Science-Policy Platform on Biodiversity and Ecosystem Services</w:t>
        </w:r>
        <w:r>
          <w:rPr>
            <w:noProof/>
            <w:webHidden/>
          </w:rPr>
          <w:tab/>
        </w:r>
        <w:r>
          <w:rPr>
            <w:noProof/>
            <w:webHidden/>
          </w:rPr>
          <w:fldChar w:fldCharType="begin"/>
        </w:r>
        <w:r>
          <w:rPr>
            <w:noProof/>
            <w:webHidden/>
          </w:rPr>
          <w:instrText xml:space="preserve"> PAGEREF _Toc239753236 \h </w:instrText>
        </w:r>
        <w:r>
          <w:rPr>
            <w:noProof/>
            <w:webHidden/>
          </w:rPr>
        </w:r>
        <w:r>
          <w:rPr>
            <w:noProof/>
            <w:webHidden/>
          </w:rPr>
          <w:fldChar w:fldCharType="separate"/>
        </w:r>
        <w:r>
          <w:rPr>
            <w:noProof/>
            <w:webHidden/>
          </w:rPr>
          <w:t>13</w:t>
        </w:r>
        <w:r>
          <w:rPr>
            <w:noProof/>
            <w:webHidden/>
          </w:rPr>
          <w:fldChar w:fldCharType="end"/>
        </w:r>
      </w:hyperlink>
    </w:p>
    <w:p w14:paraId="7CE9F036" w14:textId="24FECAA4" w:rsidR="009D4840" w:rsidRDefault="009D4840" w:rsidP="000A7DE1">
      <w:pPr>
        <w:pStyle w:val="TOC2"/>
        <w:tabs>
          <w:tab w:val="clear" w:pos="2495"/>
        </w:tabs>
        <w:ind w:left="1843"/>
        <w:rPr>
          <w:rFonts w:asciiTheme="minorHAnsi" w:eastAsiaTheme="minorEastAsia" w:hAnsiTheme="minorHAnsi" w:cstheme="minorBidi"/>
          <w:noProof/>
          <w:kern w:val="2"/>
          <w:sz w:val="24"/>
          <w:szCs w:val="24"/>
          <w:lang w:val="en-CA" w:eastAsia="en-CA"/>
          <w14:ligatures w14:val="standardContextual"/>
        </w:rPr>
      </w:pPr>
      <w:hyperlink w:anchor="_Toc239753237" w:history="1">
        <w:r w:rsidRPr="00225DE4">
          <w:rPr>
            <w:rStyle w:val="Hyperlink"/>
            <w:noProof/>
          </w:rPr>
          <w:t>28/3.</w:t>
        </w:r>
        <w:r>
          <w:rPr>
            <w:rFonts w:asciiTheme="minorHAnsi" w:eastAsiaTheme="minorEastAsia" w:hAnsiTheme="minorHAnsi" w:cstheme="minorBidi"/>
            <w:noProof/>
            <w:kern w:val="2"/>
            <w:sz w:val="24"/>
            <w:szCs w:val="24"/>
            <w:lang w:val="en-CA" w:eastAsia="en-CA"/>
            <w14:ligatures w14:val="standardContextual"/>
          </w:rPr>
          <w:tab/>
        </w:r>
        <w:r w:rsidRPr="00225DE4">
          <w:rPr>
            <w:rStyle w:val="Hyperlink"/>
            <w:noProof/>
          </w:rPr>
          <w:t>Synthetic biology</w:t>
        </w:r>
        <w:r>
          <w:rPr>
            <w:noProof/>
            <w:webHidden/>
          </w:rPr>
          <w:tab/>
        </w:r>
        <w:r>
          <w:rPr>
            <w:noProof/>
            <w:webHidden/>
          </w:rPr>
          <w:fldChar w:fldCharType="begin"/>
        </w:r>
        <w:r>
          <w:rPr>
            <w:noProof/>
            <w:webHidden/>
          </w:rPr>
          <w:instrText xml:space="preserve"> PAGEREF _Toc239753237 \h </w:instrText>
        </w:r>
        <w:r>
          <w:rPr>
            <w:noProof/>
            <w:webHidden/>
          </w:rPr>
        </w:r>
        <w:r>
          <w:rPr>
            <w:noProof/>
            <w:webHidden/>
          </w:rPr>
          <w:fldChar w:fldCharType="separate"/>
        </w:r>
        <w:r>
          <w:rPr>
            <w:noProof/>
            <w:webHidden/>
          </w:rPr>
          <w:t>17</w:t>
        </w:r>
        <w:r>
          <w:rPr>
            <w:noProof/>
            <w:webHidden/>
          </w:rPr>
          <w:fldChar w:fldCharType="end"/>
        </w:r>
      </w:hyperlink>
    </w:p>
    <w:p w14:paraId="35B13B9B" w14:textId="5F325A29" w:rsidR="009D4840" w:rsidRDefault="009D4840" w:rsidP="000A7DE1">
      <w:pPr>
        <w:pStyle w:val="TOC2"/>
        <w:tabs>
          <w:tab w:val="clear" w:pos="2495"/>
        </w:tabs>
        <w:ind w:left="1843"/>
        <w:rPr>
          <w:rFonts w:asciiTheme="minorHAnsi" w:eastAsiaTheme="minorEastAsia" w:hAnsiTheme="minorHAnsi" w:cstheme="minorBidi"/>
          <w:noProof/>
          <w:kern w:val="2"/>
          <w:sz w:val="24"/>
          <w:szCs w:val="24"/>
          <w:lang w:val="en-CA" w:eastAsia="en-CA"/>
          <w14:ligatures w14:val="standardContextual"/>
        </w:rPr>
      </w:pPr>
      <w:hyperlink w:anchor="_Toc239753238" w:history="1">
        <w:r w:rsidRPr="00225DE4">
          <w:rPr>
            <w:rStyle w:val="Hyperlink"/>
            <w:noProof/>
          </w:rPr>
          <w:t>28/4.</w:t>
        </w:r>
        <w:r>
          <w:rPr>
            <w:rFonts w:asciiTheme="minorHAnsi" w:eastAsiaTheme="minorEastAsia" w:hAnsiTheme="minorHAnsi" w:cstheme="minorBidi"/>
            <w:noProof/>
            <w:kern w:val="2"/>
            <w:sz w:val="24"/>
            <w:szCs w:val="24"/>
            <w:lang w:val="en-CA" w:eastAsia="en-CA"/>
            <w14:ligatures w14:val="standardContextual"/>
          </w:rPr>
          <w:tab/>
        </w:r>
        <w:r w:rsidRPr="00225DE4">
          <w:rPr>
            <w:rStyle w:val="Hyperlink"/>
            <w:noProof/>
          </w:rPr>
          <w:t>Sustainable wildlife management</w:t>
        </w:r>
        <w:r>
          <w:rPr>
            <w:noProof/>
            <w:webHidden/>
          </w:rPr>
          <w:tab/>
        </w:r>
        <w:r>
          <w:rPr>
            <w:noProof/>
            <w:webHidden/>
          </w:rPr>
          <w:fldChar w:fldCharType="begin"/>
        </w:r>
        <w:r>
          <w:rPr>
            <w:noProof/>
            <w:webHidden/>
          </w:rPr>
          <w:instrText xml:space="preserve"> PAGEREF _Toc239753238 \h </w:instrText>
        </w:r>
        <w:r>
          <w:rPr>
            <w:noProof/>
            <w:webHidden/>
          </w:rPr>
        </w:r>
        <w:r>
          <w:rPr>
            <w:noProof/>
            <w:webHidden/>
          </w:rPr>
          <w:fldChar w:fldCharType="separate"/>
        </w:r>
        <w:r>
          <w:rPr>
            <w:noProof/>
            <w:webHidden/>
          </w:rPr>
          <w:t>30</w:t>
        </w:r>
        <w:r>
          <w:rPr>
            <w:noProof/>
            <w:webHidden/>
          </w:rPr>
          <w:fldChar w:fldCharType="end"/>
        </w:r>
      </w:hyperlink>
    </w:p>
    <w:p w14:paraId="6B488A0A" w14:textId="6DA94F3C" w:rsidR="009D4840" w:rsidRDefault="009D4840" w:rsidP="000A7DE1">
      <w:pPr>
        <w:pStyle w:val="TOC2"/>
        <w:tabs>
          <w:tab w:val="clear" w:pos="2495"/>
        </w:tabs>
        <w:ind w:left="1843"/>
        <w:rPr>
          <w:rFonts w:asciiTheme="minorHAnsi" w:eastAsiaTheme="minorEastAsia" w:hAnsiTheme="minorHAnsi" w:cstheme="minorBidi"/>
          <w:noProof/>
          <w:kern w:val="2"/>
          <w:sz w:val="24"/>
          <w:szCs w:val="24"/>
          <w:lang w:val="en-CA" w:eastAsia="en-CA"/>
          <w14:ligatures w14:val="standardContextual"/>
        </w:rPr>
      </w:pPr>
      <w:hyperlink w:anchor="_Toc239753239" w:history="1">
        <w:r w:rsidRPr="00225DE4">
          <w:rPr>
            <w:rStyle w:val="Hyperlink"/>
            <w:noProof/>
            <w:shd w:val="clear" w:color="auto" w:fill="FFFFFF"/>
          </w:rPr>
          <w:t>28/5.</w:t>
        </w:r>
        <w:r>
          <w:rPr>
            <w:rFonts w:asciiTheme="minorHAnsi" w:eastAsiaTheme="minorEastAsia" w:hAnsiTheme="minorHAnsi" w:cstheme="minorBidi"/>
            <w:noProof/>
            <w:kern w:val="2"/>
            <w:sz w:val="24"/>
            <w:szCs w:val="24"/>
            <w:lang w:val="en-CA" w:eastAsia="en-CA"/>
            <w14:ligatures w14:val="standardContextual"/>
          </w:rPr>
          <w:tab/>
        </w:r>
        <w:r w:rsidRPr="00225DE4">
          <w:rPr>
            <w:rStyle w:val="Hyperlink"/>
            <w:noProof/>
            <w:shd w:val="clear" w:color="auto" w:fill="FFFFFF"/>
          </w:rPr>
          <w:t>Scientific and technical needs to support the implementation of the Kunming-Montreal Global Biodiversity Framework: strategic review of and update to the programme of work on protected areas</w:t>
        </w:r>
        <w:r>
          <w:rPr>
            <w:noProof/>
            <w:webHidden/>
          </w:rPr>
          <w:tab/>
        </w:r>
        <w:r>
          <w:rPr>
            <w:noProof/>
            <w:webHidden/>
          </w:rPr>
          <w:fldChar w:fldCharType="begin"/>
        </w:r>
        <w:r>
          <w:rPr>
            <w:noProof/>
            <w:webHidden/>
          </w:rPr>
          <w:instrText xml:space="preserve"> PAGEREF _Toc239753239 \h </w:instrText>
        </w:r>
        <w:r>
          <w:rPr>
            <w:noProof/>
            <w:webHidden/>
          </w:rPr>
        </w:r>
        <w:r>
          <w:rPr>
            <w:noProof/>
            <w:webHidden/>
          </w:rPr>
          <w:fldChar w:fldCharType="separate"/>
        </w:r>
        <w:r>
          <w:rPr>
            <w:noProof/>
            <w:webHidden/>
          </w:rPr>
          <w:t>47</w:t>
        </w:r>
        <w:r>
          <w:rPr>
            <w:noProof/>
            <w:webHidden/>
          </w:rPr>
          <w:fldChar w:fldCharType="end"/>
        </w:r>
      </w:hyperlink>
    </w:p>
    <w:p w14:paraId="58E48E94" w14:textId="06486458" w:rsidR="009D4840" w:rsidRDefault="009D4840" w:rsidP="000A7DE1">
      <w:pPr>
        <w:pStyle w:val="TOC2"/>
        <w:tabs>
          <w:tab w:val="clear" w:pos="2495"/>
        </w:tabs>
        <w:ind w:left="1843"/>
        <w:rPr>
          <w:rFonts w:asciiTheme="minorHAnsi" w:eastAsiaTheme="minorEastAsia" w:hAnsiTheme="minorHAnsi" w:cstheme="minorBidi"/>
          <w:noProof/>
          <w:kern w:val="2"/>
          <w:sz w:val="24"/>
          <w:szCs w:val="24"/>
          <w:lang w:val="en-CA" w:eastAsia="en-CA"/>
          <w14:ligatures w14:val="standardContextual"/>
        </w:rPr>
      </w:pPr>
      <w:hyperlink w:anchor="_Toc239753240" w:history="1">
        <w:r w:rsidRPr="00225DE4">
          <w:rPr>
            <w:rStyle w:val="Hyperlink"/>
            <w:noProof/>
          </w:rPr>
          <w:t>28/6.</w:t>
        </w:r>
        <w:r>
          <w:rPr>
            <w:rFonts w:asciiTheme="minorHAnsi" w:eastAsiaTheme="minorEastAsia" w:hAnsiTheme="minorHAnsi" w:cstheme="minorBidi"/>
            <w:noProof/>
            <w:kern w:val="2"/>
            <w:sz w:val="24"/>
            <w:szCs w:val="24"/>
            <w:lang w:val="en-CA" w:eastAsia="en-CA"/>
            <w14:ligatures w14:val="standardContextual"/>
          </w:rPr>
          <w:tab/>
        </w:r>
        <w:r w:rsidRPr="00225DE4">
          <w:rPr>
            <w:rStyle w:val="Hyperlink"/>
            <w:noProof/>
          </w:rPr>
          <w:t>Marine and coastal biodiversity</w:t>
        </w:r>
        <w:r>
          <w:rPr>
            <w:noProof/>
            <w:webHidden/>
          </w:rPr>
          <w:tab/>
        </w:r>
        <w:r>
          <w:rPr>
            <w:noProof/>
            <w:webHidden/>
          </w:rPr>
          <w:fldChar w:fldCharType="begin"/>
        </w:r>
        <w:r>
          <w:rPr>
            <w:noProof/>
            <w:webHidden/>
          </w:rPr>
          <w:instrText xml:space="preserve"> PAGEREF _Toc239753240 \h </w:instrText>
        </w:r>
        <w:r>
          <w:rPr>
            <w:noProof/>
            <w:webHidden/>
          </w:rPr>
        </w:r>
        <w:r>
          <w:rPr>
            <w:noProof/>
            <w:webHidden/>
          </w:rPr>
          <w:fldChar w:fldCharType="separate"/>
        </w:r>
        <w:r>
          <w:rPr>
            <w:noProof/>
            <w:webHidden/>
          </w:rPr>
          <w:t>58</w:t>
        </w:r>
        <w:r>
          <w:rPr>
            <w:noProof/>
            <w:webHidden/>
          </w:rPr>
          <w:fldChar w:fldCharType="end"/>
        </w:r>
      </w:hyperlink>
    </w:p>
    <w:p w14:paraId="533EA1CD" w14:textId="165DC850" w:rsidR="009D4840" w:rsidRDefault="009D4840" w:rsidP="006E42AA">
      <w:pPr>
        <w:pStyle w:val="TOC1"/>
        <w:rPr>
          <w:rFonts w:asciiTheme="minorHAnsi" w:eastAsiaTheme="minorEastAsia" w:hAnsiTheme="minorHAnsi" w:cstheme="minorBidi"/>
          <w:noProof/>
          <w:kern w:val="2"/>
          <w:sz w:val="24"/>
          <w:szCs w:val="24"/>
          <w:lang w:val="en-CA" w:eastAsia="en-CA"/>
          <w14:ligatures w14:val="standardContextual"/>
        </w:rPr>
      </w:pPr>
      <w:hyperlink w:anchor="_Toc239753241" w:history="1">
        <w:r w:rsidRPr="00225DE4">
          <w:rPr>
            <w:rStyle w:val="Hyperlink"/>
            <w:noProof/>
          </w:rPr>
          <w:t>II.</w:t>
        </w:r>
        <w:r>
          <w:rPr>
            <w:rFonts w:asciiTheme="minorHAnsi" w:eastAsiaTheme="minorEastAsia" w:hAnsiTheme="minorHAnsi" w:cstheme="minorBidi"/>
            <w:noProof/>
            <w:kern w:val="2"/>
            <w:sz w:val="24"/>
            <w:szCs w:val="24"/>
            <w:lang w:val="en-CA" w:eastAsia="en-CA"/>
            <w14:ligatures w14:val="standardContextual"/>
          </w:rPr>
          <w:tab/>
        </w:r>
        <w:r w:rsidRPr="00225DE4">
          <w:rPr>
            <w:rStyle w:val="Hyperlink"/>
            <w:noProof/>
          </w:rPr>
          <w:t>Account of proceedings</w:t>
        </w:r>
        <w:r>
          <w:rPr>
            <w:noProof/>
            <w:webHidden/>
          </w:rPr>
          <w:tab/>
        </w:r>
        <w:r w:rsidR="00703806">
          <w:rPr>
            <w:noProof/>
            <w:webHidden/>
          </w:rPr>
          <w:tab/>
        </w:r>
        <w:r>
          <w:rPr>
            <w:noProof/>
            <w:webHidden/>
          </w:rPr>
          <w:fldChar w:fldCharType="begin"/>
        </w:r>
        <w:r>
          <w:rPr>
            <w:noProof/>
            <w:webHidden/>
          </w:rPr>
          <w:instrText xml:space="preserve"> PAGEREF _Toc239753241 \h </w:instrText>
        </w:r>
        <w:r>
          <w:rPr>
            <w:noProof/>
            <w:webHidden/>
          </w:rPr>
        </w:r>
        <w:r>
          <w:rPr>
            <w:noProof/>
            <w:webHidden/>
          </w:rPr>
          <w:fldChar w:fldCharType="separate"/>
        </w:r>
        <w:r>
          <w:rPr>
            <w:noProof/>
            <w:webHidden/>
          </w:rPr>
          <w:t>68</w:t>
        </w:r>
        <w:r>
          <w:rPr>
            <w:noProof/>
            <w:webHidden/>
          </w:rPr>
          <w:fldChar w:fldCharType="end"/>
        </w:r>
      </w:hyperlink>
    </w:p>
    <w:p w14:paraId="24D20DBD" w14:textId="6E71EF6F" w:rsidR="009D4840" w:rsidRDefault="009D4840" w:rsidP="000A7DE1">
      <w:pPr>
        <w:pStyle w:val="TOC2"/>
        <w:tabs>
          <w:tab w:val="clear" w:pos="2495"/>
        </w:tabs>
        <w:ind w:left="1843"/>
        <w:rPr>
          <w:rFonts w:asciiTheme="minorHAnsi" w:eastAsiaTheme="minorEastAsia" w:hAnsiTheme="minorHAnsi" w:cstheme="minorBidi"/>
          <w:noProof/>
          <w:kern w:val="2"/>
          <w:sz w:val="24"/>
          <w:szCs w:val="24"/>
          <w:lang w:val="en-CA" w:eastAsia="en-CA"/>
          <w14:ligatures w14:val="standardContextual"/>
        </w:rPr>
      </w:pPr>
      <w:hyperlink w:anchor="_Toc239753242" w:history="1">
        <w:r w:rsidRPr="00225DE4">
          <w:rPr>
            <w:rStyle w:val="Hyperlink"/>
            <w:noProof/>
          </w:rPr>
          <w:t>Item 1</w:t>
        </w:r>
        <w:r w:rsidR="006E42AA">
          <w:rPr>
            <w:rStyle w:val="Hyperlink"/>
            <w:noProof/>
          </w:rPr>
          <w:t>.</w:t>
        </w:r>
        <w:r w:rsidRPr="00225DE4">
          <w:rPr>
            <w:rStyle w:val="Hyperlink"/>
            <w:noProof/>
          </w:rPr>
          <w:t xml:space="preserve"> Opening of the meeting</w:t>
        </w:r>
        <w:r>
          <w:rPr>
            <w:noProof/>
            <w:webHidden/>
          </w:rPr>
          <w:tab/>
        </w:r>
        <w:r>
          <w:rPr>
            <w:noProof/>
            <w:webHidden/>
          </w:rPr>
          <w:fldChar w:fldCharType="begin"/>
        </w:r>
        <w:r>
          <w:rPr>
            <w:noProof/>
            <w:webHidden/>
          </w:rPr>
          <w:instrText xml:space="preserve"> PAGEREF _Toc239753242 \h </w:instrText>
        </w:r>
        <w:r>
          <w:rPr>
            <w:noProof/>
            <w:webHidden/>
          </w:rPr>
        </w:r>
        <w:r>
          <w:rPr>
            <w:noProof/>
            <w:webHidden/>
          </w:rPr>
          <w:fldChar w:fldCharType="separate"/>
        </w:r>
        <w:r>
          <w:rPr>
            <w:noProof/>
            <w:webHidden/>
          </w:rPr>
          <w:t>68</w:t>
        </w:r>
        <w:r>
          <w:rPr>
            <w:noProof/>
            <w:webHidden/>
          </w:rPr>
          <w:fldChar w:fldCharType="end"/>
        </w:r>
      </w:hyperlink>
    </w:p>
    <w:p w14:paraId="2965E474" w14:textId="1351A996" w:rsidR="009D4840" w:rsidRDefault="009D4840" w:rsidP="000A7DE1">
      <w:pPr>
        <w:pStyle w:val="TOC2"/>
        <w:tabs>
          <w:tab w:val="clear" w:pos="2495"/>
          <w:tab w:val="clear" w:pos="2835"/>
          <w:tab w:val="clear" w:pos="3402"/>
        </w:tabs>
        <w:ind w:left="1843"/>
        <w:rPr>
          <w:rFonts w:asciiTheme="minorHAnsi" w:eastAsiaTheme="minorEastAsia" w:hAnsiTheme="minorHAnsi" w:cstheme="minorBidi"/>
          <w:noProof/>
          <w:kern w:val="2"/>
          <w:sz w:val="24"/>
          <w:szCs w:val="24"/>
          <w:lang w:val="en-CA" w:eastAsia="en-CA"/>
          <w14:ligatures w14:val="standardContextual"/>
        </w:rPr>
      </w:pPr>
      <w:hyperlink w:anchor="_Toc239753243" w:history="1">
        <w:r w:rsidRPr="00225DE4">
          <w:rPr>
            <w:rStyle w:val="Hyperlink"/>
            <w:noProof/>
          </w:rPr>
          <w:t>Item 2</w:t>
        </w:r>
        <w:r w:rsidR="00703806">
          <w:rPr>
            <w:rStyle w:val="Hyperlink"/>
            <w:noProof/>
          </w:rPr>
          <w:t>.</w:t>
        </w:r>
        <w:r w:rsidRPr="00225DE4">
          <w:rPr>
            <w:rStyle w:val="Hyperlink"/>
            <w:noProof/>
          </w:rPr>
          <w:t xml:space="preserve"> Organizational matters: election of officers, adoption of the agenda and organization of work</w:t>
        </w:r>
        <w:r w:rsidR="00703806">
          <w:rPr>
            <w:noProof/>
            <w:webHidden/>
          </w:rPr>
          <w:tab/>
        </w:r>
        <w:r>
          <w:rPr>
            <w:noProof/>
            <w:webHidden/>
          </w:rPr>
          <w:fldChar w:fldCharType="begin"/>
        </w:r>
        <w:r>
          <w:rPr>
            <w:noProof/>
            <w:webHidden/>
          </w:rPr>
          <w:instrText xml:space="preserve"> PAGEREF _Toc239753243 \h </w:instrText>
        </w:r>
        <w:r>
          <w:rPr>
            <w:noProof/>
            <w:webHidden/>
          </w:rPr>
        </w:r>
        <w:r>
          <w:rPr>
            <w:noProof/>
            <w:webHidden/>
          </w:rPr>
          <w:fldChar w:fldCharType="separate"/>
        </w:r>
        <w:r>
          <w:rPr>
            <w:noProof/>
            <w:webHidden/>
          </w:rPr>
          <w:t>69</w:t>
        </w:r>
        <w:r>
          <w:rPr>
            <w:noProof/>
            <w:webHidden/>
          </w:rPr>
          <w:fldChar w:fldCharType="end"/>
        </w:r>
      </w:hyperlink>
    </w:p>
    <w:p w14:paraId="44F9F2FC" w14:textId="5E469006" w:rsidR="009D4840" w:rsidRDefault="009D4840" w:rsidP="000A7DE1">
      <w:pPr>
        <w:pStyle w:val="TOC2"/>
        <w:tabs>
          <w:tab w:val="clear" w:pos="2495"/>
        </w:tabs>
        <w:ind w:left="1843"/>
        <w:rPr>
          <w:rFonts w:asciiTheme="minorHAnsi" w:eastAsiaTheme="minorEastAsia" w:hAnsiTheme="minorHAnsi" w:cstheme="minorBidi"/>
          <w:noProof/>
          <w:kern w:val="2"/>
          <w:sz w:val="24"/>
          <w:szCs w:val="24"/>
          <w:lang w:val="en-CA" w:eastAsia="en-CA"/>
          <w14:ligatures w14:val="standardContextual"/>
        </w:rPr>
      </w:pPr>
      <w:hyperlink w:anchor="_Toc239753244" w:history="1">
        <w:r w:rsidRPr="00225DE4">
          <w:rPr>
            <w:rStyle w:val="Hyperlink"/>
            <w:noProof/>
          </w:rPr>
          <w:t>Item 3</w:t>
        </w:r>
        <w:r w:rsidR="00703806">
          <w:rPr>
            <w:rStyle w:val="Hyperlink"/>
            <w:noProof/>
          </w:rPr>
          <w:t>.</w:t>
        </w:r>
        <w:r w:rsidRPr="00225DE4">
          <w:rPr>
            <w:rStyle w:val="Hyperlink"/>
            <w:noProof/>
          </w:rPr>
          <w:t xml:space="preserve"> Planning, monitoring, reporting and review</w:t>
        </w:r>
        <w:r>
          <w:rPr>
            <w:noProof/>
            <w:webHidden/>
          </w:rPr>
          <w:tab/>
        </w:r>
        <w:r>
          <w:rPr>
            <w:noProof/>
            <w:webHidden/>
          </w:rPr>
          <w:fldChar w:fldCharType="begin"/>
        </w:r>
        <w:r>
          <w:rPr>
            <w:noProof/>
            <w:webHidden/>
          </w:rPr>
          <w:instrText xml:space="preserve"> PAGEREF _Toc239753244 \h </w:instrText>
        </w:r>
        <w:r>
          <w:rPr>
            <w:noProof/>
            <w:webHidden/>
          </w:rPr>
        </w:r>
        <w:r>
          <w:rPr>
            <w:noProof/>
            <w:webHidden/>
          </w:rPr>
          <w:fldChar w:fldCharType="separate"/>
        </w:r>
        <w:r>
          <w:rPr>
            <w:noProof/>
            <w:webHidden/>
          </w:rPr>
          <w:t>70</w:t>
        </w:r>
        <w:r>
          <w:rPr>
            <w:noProof/>
            <w:webHidden/>
          </w:rPr>
          <w:fldChar w:fldCharType="end"/>
        </w:r>
      </w:hyperlink>
    </w:p>
    <w:p w14:paraId="43EB73E8" w14:textId="3EE38B7A" w:rsidR="009D4840" w:rsidRDefault="009D4840" w:rsidP="000A7DE1">
      <w:pPr>
        <w:pStyle w:val="TOC2"/>
        <w:tabs>
          <w:tab w:val="clear" w:pos="2495"/>
        </w:tabs>
        <w:ind w:left="1843"/>
        <w:rPr>
          <w:rFonts w:asciiTheme="minorHAnsi" w:eastAsiaTheme="minorEastAsia" w:hAnsiTheme="minorHAnsi" w:cstheme="minorBidi"/>
          <w:noProof/>
          <w:kern w:val="2"/>
          <w:sz w:val="24"/>
          <w:szCs w:val="24"/>
          <w:lang w:val="en-CA" w:eastAsia="en-CA"/>
          <w14:ligatures w14:val="standardContextual"/>
        </w:rPr>
      </w:pPr>
      <w:hyperlink w:anchor="_Toc239753245" w:history="1">
        <w:r w:rsidRPr="00225DE4">
          <w:rPr>
            <w:rStyle w:val="Hyperlink"/>
            <w:noProof/>
          </w:rPr>
          <w:t>Item 4</w:t>
        </w:r>
        <w:r w:rsidR="00703806">
          <w:rPr>
            <w:rStyle w:val="Hyperlink"/>
            <w:noProof/>
          </w:rPr>
          <w:t>.</w:t>
        </w:r>
        <w:r w:rsidRPr="00225DE4">
          <w:rPr>
            <w:rStyle w:val="Hyperlink"/>
            <w:noProof/>
          </w:rPr>
          <w:t xml:space="preserve"> Matters related to the work programme of the Intergovernmental Science-Policy Platform on Biodiversity and Ecosystem Services</w:t>
        </w:r>
        <w:r>
          <w:rPr>
            <w:noProof/>
            <w:webHidden/>
          </w:rPr>
          <w:tab/>
        </w:r>
        <w:r>
          <w:rPr>
            <w:noProof/>
            <w:webHidden/>
          </w:rPr>
          <w:fldChar w:fldCharType="begin"/>
        </w:r>
        <w:r>
          <w:rPr>
            <w:noProof/>
            <w:webHidden/>
          </w:rPr>
          <w:instrText xml:space="preserve"> PAGEREF _Toc239753245 \h </w:instrText>
        </w:r>
        <w:r>
          <w:rPr>
            <w:noProof/>
            <w:webHidden/>
          </w:rPr>
        </w:r>
        <w:r>
          <w:rPr>
            <w:noProof/>
            <w:webHidden/>
          </w:rPr>
          <w:fldChar w:fldCharType="separate"/>
        </w:r>
        <w:r>
          <w:rPr>
            <w:noProof/>
            <w:webHidden/>
          </w:rPr>
          <w:t>73</w:t>
        </w:r>
        <w:r>
          <w:rPr>
            <w:noProof/>
            <w:webHidden/>
          </w:rPr>
          <w:fldChar w:fldCharType="end"/>
        </w:r>
      </w:hyperlink>
    </w:p>
    <w:p w14:paraId="3ACA5443" w14:textId="0B537A26" w:rsidR="009D4840" w:rsidRDefault="009D4840" w:rsidP="000A7DE1">
      <w:pPr>
        <w:pStyle w:val="TOC2"/>
        <w:tabs>
          <w:tab w:val="clear" w:pos="2495"/>
        </w:tabs>
        <w:ind w:left="1843"/>
        <w:rPr>
          <w:rFonts w:asciiTheme="minorHAnsi" w:eastAsiaTheme="minorEastAsia" w:hAnsiTheme="minorHAnsi" w:cstheme="minorBidi"/>
          <w:noProof/>
          <w:kern w:val="2"/>
          <w:sz w:val="24"/>
          <w:szCs w:val="24"/>
          <w:lang w:val="en-CA" w:eastAsia="en-CA"/>
          <w14:ligatures w14:val="standardContextual"/>
        </w:rPr>
      </w:pPr>
      <w:hyperlink w:anchor="_Toc239753246" w:history="1">
        <w:r w:rsidRPr="00225DE4">
          <w:rPr>
            <w:rStyle w:val="Hyperlink"/>
            <w:noProof/>
          </w:rPr>
          <w:t>Item 5</w:t>
        </w:r>
        <w:r w:rsidR="00703806">
          <w:rPr>
            <w:rStyle w:val="Hyperlink"/>
            <w:noProof/>
          </w:rPr>
          <w:t>.</w:t>
        </w:r>
        <w:r w:rsidRPr="00225DE4">
          <w:rPr>
            <w:rStyle w:val="Hyperlink"/>
            <w:noProof/>
          </w:rPr>
          <w:t xml:space="preserve"> Synthetic biology</w:t>
        </w:r>
        <w:r w:rsidR="00703806">
          <w:rPr>
            <w:rStyle w:val="Hyperlink"/>
            <w:noProof/>
          </w:rPr>
          <w:tab/>
        </w:r>
        <w:r>
          <w:rPr>
            <w:noProof/>
            <w:webHidden/>
          </w:rPr>
          <w:tab/>
        </w:r>
        <w:r>
          <w:rPr>
            <w:noProof/>
            <w:webHidden/>
          </w:rPr>
          <w:fldChar w:fldCharType="begin"/>
        </w:r>
        <w:r>
          <w:rPr>
            <w:noProof/>
            <w:webHidden/>
          </w:rPr>
          <w:instrText xml:space="preserve"> PAGEREF _Toc239753246 \h </w:instrText>
        </w:r>
        <w:r>
          <w:rPr>
            <w:noProof/>
            <w:webHidden/>
          </w:rPr>
        </w:r>
        <w:r>
          <w:rPr>
            <w:noProof/>
            <w:webHidden/>
          </w:rPr>
          <w:fldChar w:fldCharType="separate"/>
        </w:r>
        <w:r>
          <w:rPr>
            <w:noProof/>
            <w:webHidden/>
          </w:rPr>
          <w:t>74</w:t>
        </w:r>
        <w:r>
          <w:rPr>
            <w:noProof/>
            <w:webHidden/>
          </w:rPr>
          <w:fldChar w:fldCharType="end"/>
        </w:r>
      </w:hyperlink>
    </w:p>
    <w:p w14:paraId="7F0F6507" w14:textId="543829A9" w:rsidR="009D4840" w:rsidRDefault="009D4840" w:rsidP="000A7DE1">
      <w:pPr>
        <w:pStyle w:val="TOC2"/>
        <w:tabs>
          <w:tab w:val="clear" w:pos="2495"/>
        </w:tabs>
        <w:ind w:left="1843"/>
        <w:rPr>
          <w:rFonts w:asciiTheme="minorHAnsi" w:eastAsiaTheme="minorEastAsia" w:hAnsiTheme="minorHAnsi" w:cstheme="minorBidi"/>
          <w:noProof/>
          <w:kern w:val="2"/>
          <w:sz w:val="24"/>
          <w:szCs w:val="24"/>
          <w:lang w:val="en-CA" w:eastAsia="en-CA"/>
          <w14:ligatures w14:val="standardContextual"/>
        </w:rPr>
      </w:pPr>
      <w:hyperlink w:anchor="_Toc239753247" w:history="1">
        <w:r w:rsidRPr="00225DE4">
          <w:rPr>
            <w:rStyle w:val="Hyperlink"/>
            <w:noProof/>
          </w:rPr>
          <w:t>Item 6</w:t>
        </w:r>
        <w:r w:rsidR="00703806">
          <w:rPr>
            <w:rStyle w:val="Hyperlink"/>
            <w:noProof/>
          </w:rPr>
          <w:t>.</w:t>
        </w:r>
        <w:r w:rsidRPr="00225DE4">
          <w:rPr>
            <w:rStyle w:val="Hyperlink"/>
            <w:noProof/>
          </w:rPr>
          <w:t xml:space="preserve"> Sustainable wildlife management</w:t>
        </w:r>
        <w:r>
          <w:rPr>
            <w:noProof/>
            <w:webHidden/>
          </w:rPr>
          <w:tab/>
        </w:r>
        <w:r>
          <w:rPr>
            <w:noProof/>
            <w:webHidden/>
          </w:rPr>
          <w:fldChar w:fldCharType="begin"/>
        </w:r>
        <w:r>
          <w:rPr>
            <w:noProof/>
            <w:webHidden/>
          </w:rPr>
          <w:instrText xml:space="preserve"> PAGEREF _Toc239753247 \h </w:instrText>
        </w:r>
        <w:r>
          <w:rPr>
            <w:noProof/>
            <w:webHidden/>
          </w:rPr>
        </w:r>
        <w:r>
          <w:rPr>
            <w:noProof/>
            <w:webHidden/>
          </w:rPr>
          <w:fldChar w:fldCharType="separate"/>
        </w:r>
        <w:r>
          <w:rPr>
            <w:noProof/>
            <w:webHidden/>
          </w:rPr>
          <w:t>75</w:t>
        </w:r>
        <w:r>
          <w:rPr>
            <w:noProof/>
            <w:webHidden/>
          </w:rPr>
          <w:fldChar w:fldCharType="end"/>
        </w:r>
      </w:hyperlink>
    </w:p>
    <w:p w14:paraId="0CA3C3D1" w14:textId="35969610" w:rsidR="009D4840" w:rsidRDefault="009D4840" w:rsidP="000A7DE1">
      <w:pPr>
        <w:pStyle w:val="TOC2"/>
        <w:tabs>
          <w:tab w:val="clear" w:pos="2495"/>
        </w:tabs>
        <w:ind w:left="1843"/>
        <w:rPr>
          <w:rFonts w:asciiTheme="minorHAnsi" w:eastAsiaTheme="minorEastAsia" w:hAnsiTheme="minorHAnsi" w:cstheme="minorBidi"/>
          <w:noProof/>
          <w:kern w:val="2"/>
          <w:sz w:val="24"/>
          <w:szCs w:val="24"/>
          <w:lang w:val="en-CA" w:eastAsia="en-CA"/>
          <w14:ligatures w14:val="standardContextual"/>
        </w:rPr>
      </w:pPr>
      <w:hyperlink w:anchor="_Toc239753248" w:history="1">
        <w:r w:rsidRPr="00225DE4">
          <w:rPr>
            <w:rStyle w:val="Hyperlink"/>
            <w:noProof/>
          </w:rPr>
          <w:t>Item 7</w:t>
        </w:r>
        <w:r w:rsidR="00703806">
          <w:rPr>
            <w:rStyle w:val="Hyperlink"/>
            <w:noProof/>
          </w:rPr>
          <w:t>.</w:t>
        </w:r>
        <w:r w:rsidRPr="00225DE4">
          <w:rPr>
            <w:rStyle w:val="Hyperlink"/>
            <w:noProof/>
          </w:rPr>
          <w:t xml:space="preserve"> Scientific and technical needs to support the implementation of the Kunming-Montreal Global Biodiversity Framework: strategic review of and update to the programme of work on protected areas</w:t>
        </w:r>
        <w:r>
          <w:rPr>
            <w:noProof/>
            <w:webHidden/>
          </w:rPr>
          <w:tab/>
        </w:r>
        <w:r>
          <w:rPr>
            <w:noProof/>
            <w:webHidden/>
          </w:rPr>
          <w:fldChar w:fldCharType="begin"/>
        </w:r>
        <w:r>
          <w:rPr>
            <w:noProof/>
            <w:webHidden/>
          </w:rPr>
          <w:instrText xml:space="preserve"> PAGEREF _Toc239753248 \h </w:instrText>
        </w:r>
        <w:r>
          <w:rPr>
            <w:noProof/>
            <w:webHidden/>
          </w:rPr>
        </w:r>
        <w:r>
          <w:rPr>
            <w:noProof/>
            <w:webHidden/>
          </w:rPr>
          <w:fldChar w:fldCharType="separate"/>
        </w:r>
        <w:r>
          <w:rPr>
            <w:noProof/>
            <w:webHidden/>
          </w:rPr>
          <w:t>76</w:t>
        </w:r>
        <w:r>
          <w:rPr>
            <w:noProof/>
            <w:webHidden/>
          </w:rPr>
          <w:fldChar w:fldCharType="end"/>
        </w:r>
      </w:hyperlink>
    </w:p>
    <w:p w14:paraId="019BEF96" w14:textId="0407B616" w:rsidR="009D4840" w:rsidRDefault="009D4840" w:rsidP="000A7DE1">
      <w:pPr>
        <w:pStyle w:val="TOC2"/>
        <w:tabs>
          <w:tab w:val="clear" w:pos="2495"/>
        </w:tabs>
        <w:ind w:left="1843"/>
        <w:rPr>
          <w:rFonts w:asciiTheme="minorHAnsi" w:eastAsiaTheme="minorEastAsia" w:hAnsiTheme="minorHAnsi" w:cstheme="minorBidi"/>
          <w:noProof/>
          <w:kern w:val="2"/>
          <w:sz w:val="24"/>
          <w:szCs w:val="24"/>
          <w:lang w:val="en-CA" w:eastAsia="en-CA"/>
          <w14:ligatures w14:val="standardContextual"/>
        </w:rPr>
      </w:pPr>
      <w:hyperlink w:anchor="_Toc239753249" w:history="1">
        <w:r w:rsidRPr="00225DE4">
          <w:rPr>
            <w:rStyle w:val="Hyperlink"/>
            <w:noProof/>
          </w:rPr>
          <w:t>Item 8</w:t>
        </w:r>
        <w:r w:rsidR="00703806">
          <w:rPr>
            <w:rStyle w:val="Hyperlink"/>
            <w:noProof/>
          </w:rPr>
          <w:t>.</w:t>
        </w:r>
        <w:r w:rsidRPr="00225DE4">
          <w:rPr>
            <w:rStyle w:val="Hyperlink"/>
            <w:noProof/>
          </w:rPr>
          <w:t xml:space="preserve"> Marine and coastal biodiversity</w:t>
        </w:r>
        <w:r>
          <w:rPr>
            <w:noProof/>
            <w:webHidden/>
          </w:rPr>
          <w:tab/>
        </w:r>
        <w:r>
          <w:rPr>
            <w:noProof/>
            <w:webHidden/>
          </w:rPr>
          <w:fldChar w:fldCharType="begin"/>
        </w:r>
        <w:r>
          <w:rPr>
            <w:noProof/>
            <w:webHidden/>
          </w:rPr>
          <w:instrText xml:space="preserve"> PAGEREF _Toc239753249 \h </w:instrText>
        </w:r>
        <w:r>
          <w:rPr>
            <w:noProof/>
            <w:webHidden/>
          </w:rPr>
        </w:r>
        <w:r>
          <w:rPr>
            <w:noProof/>
            <w:webHidden/>
          </w:rPr>
          <w:fldChar w:fldCharType="separate"/>
        </w:r>
        <w:r>
          <w:rPr>
            <w:noProof/>
            <w:webHidden/>
          </w:rPr>
          <w:t>77</w:t>
        </w:r>
        <w:r>
          <w:rPr>
            <w:noProof/>
            <w:webHidden/>
          </w:rPr>
          <w:fldChar w:fldCharType="end"/>
        </w:r>
      </w:hyperlink>
    </w:p>
    <w:p w14:paraId="56430BFB" w14:textId="71F5A79F" w:rsidR="009D4840" w:rsidRDefault="009D4840" w:rsidP="000A7DE1">
      <w:pPr>
        <w:pStyle w:val="TOC2"/>
        <w:tabs>
          <w:tab w:val="clear" w:pos="2495"/>
        </w:tabs>
        <w:ind w:left="1843"/>
        <w:rPr>
          <w:rFonts w:asciiTheme="minorHAnsi" w:eastAsiaTheme="minorEastAsia" w:hAnsiTheme="minorHAnsi" w:cstheme="minorBidi"/>
          <w:noProof/>
          <w:kern w:val="2"/>
          <w:sz w:val="24"/>
          <w:szCs w:val="24"/>
          <w:lang w:val="en-CA" w:eastAsia="en-CA"/>
          <w14:ligatures w14:val="standardContextual"/>
        </w:rPr>
      </w:pPr>
      <w:hyperlink w:anchor="_Toc239753250" w:history="1">
        <w:r w:rsidRPr="00225DE4">
          <w:rPr>
            <w:rStyle w:val="Hyperlink"/>
            <w:noProof/>
          </w:rPr>
          <w:t>Item 9</w:t>
        </w:r>
        <w:r w:rsidR="00703806">
          <w:rPr>
            <w:rStyle w:val="Hyperlink"/>
            <w:noProof/>
          </w:rPr>
          <w:t>.</w:t>
        </w:r>
        <w:r w:rsidRPr="00225DE4">
          <w:rPr>
            <w:rStyle w:val="Hyperlink"/>
            <w:noProof/>
          </w:rPr>
          <w:t xml:space="preserve"> Other matters</w:t>
        </w:r>
        <w:r>
          <w:rPr>
            <w:noProof/>
            <w:webHidden/>
          </w:rPr>
          <w:tab/>
        </w:r>
        <w:r w:rsidR="00703806">
          <w:rPr>
            <w:noProof/>
            <w:webHidden/>
          </w:rPr>
          <w:tab/>
        </w:r>
        <w:r>
          <w:rPr>
            <w:noProof/>
            <w:webHidden/>
          </w:rPr>
          <w:fldChar w:fldCharType="begin"/>
        </w:r>
        <w:r>
          <w:rPr>
            <w:noProof/>
            <w:webHidden/>
          </w:rPr>
          <w:instrText xml:space="preserve"> PAGEREF _Toc239753250 \h </w:instrText>
        </w:r>
        <w:r>
          <w:rPr>
            <w:noProof/>
            <w:webHidden/>
          </w:rPr>
        </w:r>
        <w:r>
          <w:rPr>
            <w:noProof/>
            <w:webHidden/>
          </w:rPr>
          <w:fldChar w:fldCharType="separate"/>
        </w:r>
        <w:r>
          <w:rPr>
            <w:noProof/>
            <w:webHidden/>
          </w:rPr>
          <w:t>78</w:t>
        </w:r>
        <w:r>
          <w:rPr>
            <w:noProof/>
            <w:webHidden/>
          </w:rPr>
          <w:fldChar w:fldCharType="end"/>
        </w:r>
      </w:hyperlink>
    </w:p>
    <w:p w14:paraId="652F88C1" w14:textId="6724381C" w:rsidR="009D4840" w:rsidRDefault="009D4840" w:rsidP="000A7DE1">
      <w:pPr>
        <w:pStyle w:val="TOC2"/>
        <w:tabs>
          <w:tab w:val="clear" w:pos="2495"/>
        </w:tabs>
        <w:ind w:left="1843"/>
        <w:rPr>
          <w:rFonts w:asciiTheme="minorHAnsi" w:eastAsiaTheme="minorEastAsia" w:hAnsiTheme="minorHAnsi" w:cstheme="minorBidi"/>
          <w:noProof/>
          <w:kern w:val="2"/>
          <w:sz w:val="24"/>
          <w:szCs w:val="24"/>
          <w:lang w:val="en-CA" w:eastAsia="en-CA"/>
          <w14:ligatures w14:val="standardContextual"/>
        </w:rPr>
      </w:pPr>
      <w:hyperlink w:anchor="_Toc239753251" w:history="1">
        <w:r w:rsidRPr="00225DE4">
          <w:rPr>
            <w:rStyle w:val="Hyperlink"/>
            <w:noProof/>
          </w:rPr>
          <w:t>Item 10</w:t>
        </w:r>
        <w:r w:rsidR="00703806">
          <w:rPr>
            <w:rStyle w:val="Hyperlink"/>
            <w:noProof/>
          </w:rPr>
          <w:t>.</w:t>
        </w:r>
        <w:r w:rsidRPr="00225DE4">
          <w:rPr>
            <w:rStyle w:val="Hyperlink"/>
            <w:noProof/>
          </w:rPr>
          <w:t xml:space="preserve"> Adoption of the report</w:t>
        </w:r>
        <w:r>
          <w:rPr>
            <w:noProof/>
            <w:webHidden/>
          </w:rPr>
          <w:tab/>
        </w:r>
        <w:r>
          <w:rPr>
            <w:noProof/>
            <w:webHidden/>
          </w:rPr>
          <w:fldChar w:fldCharType="begin"/>
        </w:r>
        <w:r>
          <w:rPr>
            <w:noProof/>
            <w:webHidden/>
          </w:rPr>
          <w:instrText xml:space="preserve"> PAGEREF _Toc239753251 \h </w:instrText>
        </w:r>
        <w:r>
          <w:rPr>
            <w:noProof/>
            <w:webHidden/>
          </w:rPr>
        </w:r>
        <w:r>
          <w:rPr>
            <w:noProof/>
            <w:webHidden/>
          </w:rPr>
          <w:fldChar w:fldCharType="separate"/>
        </w:r>
        <w:r>
          <w:rPr>
            <w:noProof/>
            <w:webHidden/>
          </w:rPr>
          <w:t>79</w:t>
        </w:r>
        <w:r>
          <w:rPr>
            <w:noProof/>
            <w:webHidden/>
          </w:rPr>
          <w:fldChar w:fldCharType="end"/>
        </w:r>
      </w:hyperlink>
    </w:p>
    <w:p w14:paraId="6B9E40FB" w14:textId="66C33718" w:rsidR="009D4840" w:rsidRDefault="009D4840" w:rsidP="000A7DE1">
      <w:pPr>
        <w:pStyle w:val="TOC2"/>
        <w:tabs>
          <w:tab w:val="clear" w:pos="2495"/>
        </w:tabs>
        <w:ind w:left="1843"/>
        <w:rPr>
          <w:rFonts w:asciiTheme="minorHAnsi" w:eastAsiaTheme="minorEastAsia" w:hAnsiTheme="minorHAnsi" w:cstheme="minorBidi"/>
          <w:noProof/>
          <w:kern w:val="2"/>
          <w:sz w:val="24"/>
          <w:szCs w:val="24"/>
          <w:lang w:val="en-CA" w:eastAsia="en-CA"/>
          <w14:ligatures w14:val="standardContextual"/>
        </w:rPr>
      </w:pPr>
      <w:hyperlink w:anchor="_Toc239753252" w:history="1">
        <w:r w:rsidRPr="00225DE4">
          <w:rPr>
            <w:rStyle w:val="Hyperlink"/>
            <w:noProof/>
          </w:rPr>
          <w:t>Item 11</w:t>
        </w:r>
        <w:r w:rsidR="00703806">
          <w:rPr>
            <w:rStyle w:val="Hyperlink"/>
            <w:noProof/>
          </w:rPr>
          <w:t>.</w:t>
        </w:r>
        <w:r w:rsidRPr="00225DE4">
          <w:rPr>
            <w:rStyle w:val="Hyperlink"/>
            <w:noProof/>
          </w:rPr>
          <w:t xml:space="preserve"> Closure of the meeting</w:t>
        </w:r>
        <w:r>
          <w:rPr>
            <w:noProof/>
            <w:webHidden/>
          </w:rPr>
          <w:tab/>
        </w:r>
        <w:r>
          <w:rPr>
            <w:noProof/>
            <w:webHidden/>
          </w:rPr>
          <w:fldChar w:fldCharType="begin"/>
        </w:r>
        <w:r>
          <w:rPr>
            <w:noProof/>
            <w:webHidden/>
          </w:rPr>
          <w:instrText xml:space="preserve"> PAGEREF _Toc239753252 \h </w:instrText>
        </w:r>
        <w:r>
          <w:rPr>
            <w:noProof/>
            <w:webHidden/>
          </w:rPr>
        </w:r>
        <w:r>
          <w:rPr>
            <w:noProof/>
            <w:webHidden/>
          </w:rPr>
          <w:fldChar w:fldCharType="separate"/>
        </w:r>
        <w:r>
          <w:rPr>
            <w:noProof/>
            <w:webHidden/>
          </w:rPr>
          <w:t>79</w:t>
        </w:r>
        <w:r>
          <w:rPr>
            <w:noProof/>
            <w:webHidden/>
          </w:rPr>
          <w:fldChar w:fldCharType="end"/>
        </w:r>
      </w:hyperlink>
    </w:p>
    <w:p w14:paraId="1BF4C3E9" w14:textId="312FDA77" w:rsidR="009E3825" w:rsidRDefault="009D4840" w:rsidP="00661FE4">
      <w:pPr>
        <w:pStyle w:val="CBDSubTitle"/>
        <w:tabs>
          <w:tab w:val="clear" w:pos="1134"/>
          <w:tab w:val="left" w:pos="1418"/>
        </w:tabs>
      </w:pPr>
      <w:r>
        <w:fldChar w:fldCharType="end"/>
      </w:r>
    </w:p>
    <w:p w14:paraId="437D9229" w14:textId="77777777" w:rsidR="009E3825" w:rsidRDefault="009E3825" w:rsidP="00661FE4">
      <w:pPr>
        <w:pStyle w:val="CBDSubTitle"/>
        <w:tabs>
          <w:tab w:val="clear" w:pos="1134"/>
          <w:tab w:val="left" w:pos="1418"/>
        </w:tabs>
      </w:pPr>
    </w:p>
    <w:p w14:paraId="17D45167" w14:textId="77777777" w:rsidR="009E3825" w:rsidRDefault="009E3825" w:rsidP="00661FE4">
      <w:pPr>
        <w:pStyle w:val="CBDSubTitle"/>
        <w:tabs>
          <w:tab w:val="clear" w:pos="1134"/>
          <w:tab w:val="left" w:pos="1418"/>
        </w:tabs>
        <w:sectPr w:rsidR="009E3825" w:rsidSect="00122D92">
          <w:headerReference w:type="even" r:id="rId18"/>
          <w:headerReference w:type="default" r:id="rId19"/>
          <w:footerReference w:type="even" r:id="rId20"/>
          <w:footerReference w:type="default" r:id="rId21"/>
          <w:headerReference w:type="first" r:id="rId22"/>
          <w:pgSz w:w="12240" w:h="15840"/>
          <w:pgMar w:top="1134" w:right="1440" w:bottom="1134" w:left="1440" w:header="709" w:footer="709" w:gutter="0"/>
          <w:cols w:space="708"/>
          <w:docGrid w:linePitch="360"/>
        </w:sectPr>
      </w:pPr>
    </w:p>
    <w:p w14:paraId="01FA7612" w14:textId="79F57BD0" w:rsidR="007C4FB1" w:rsidRDefault="007C4FB1" w:rsidP="000A7DE1">
      <w:pPr>
        <w:pStyle w:val="CBDreportH1"/>
      </w:pPr>
      <w:bookmarkStart w:id="6" w:name="_Toc239752905"/>
      <w:bookmarkStart w:id="7" w:name="_Toc239753234"/>
      <w:r>
        <w:lastRenderedPageBreak/>
        <w:t>I.</w:t>
      </w:r>
      <w:r>
        <w:tab/>
      </w:r>
      <w:r w:rsidR="00A625A6">
        <w:t>Recommendations adopted by the Subsidiary Body on Scientific, Technical and Technological Advice</w:t>
      </w:r>
      <w:bookmarkEnd w:id="6"/>
      <w:bookmarkEnd w:id="7"/>
    </w:p>
    <w:p w14:paraId="7044B41E" w14:textId="76A70F14" w:rsidR="00122D92" w:rsidRPr="002E56A4" w:rsidRDefault="00122D92" w:rsidP="00661FE4">
      <w:pPr>
        <w:pStyle w:val="CBDSubTitle"/>
        <w:tabs>
          <w:tab w:val="clear" w:pos="1134"/>
          <w:tab w:val="left" w:pos="1418"/>
        </w:tabs>
        <w:rPr>
          <w:caps/>
        </w:rPr>
      </w:pPr>
      <w:bookmarkStart w:id="8" w:name="_Toc239752906"/>
      <w:bookmarkStart w:id="9" w:name="_Toc239753235"/>
      <w:r>
        <w:t>28/1.</w:t>
      </w:r>
      <w:r>
        <w:tab/>
      </w:r>
      <w:r w:rsidRPr="002E56A4">
        <w:t>Planning, monitoring, reporting and review</w:t>
      </w:r>
      <w:bookmarkEnd w:id="8"/>
      <w:bookmarkEnd w:id="9"/>
      <w:r w:rsidRPr="002E56A4">
        <w:rPr>
          <w:caps/>
        </w:rPr>
        <w:t xml:space="preserve"> </w:t>
      </w:r>
    </w:p>
    <w:p w14:paraId="16BEE713" w14:textId="77777777" w:rsidR="00122D92" w:rsidRPr="002E56A4" w:rsidRDefault="00122D92" w:rsidP="008B30E1">
      <w:pPr>
        <w:pStyle w:val="CBDNormalNumber"/>
        <w:numPr>
          <w:ilvl w:val="0"/>
          <w:numId w:val="0"/>
        </w:numPr>
        <w:shd w:val="clear" w:color="auto" w:fill="FFFFFF" w:themeFill="background1"/>
        <w:ind w:left="567" w:firstLine="567"/>
        <w:rPr>
          <w:i/>
          <w:iCs/>
        </w:rPr>
      </w:pPr>
      <w:r w:rsidRPr="002E56A4">
        <w:rPr>
          <w:i/>
          <w:iCs/>
        </w:rPr>
        <w:t>The Subsidiary Body on Scientific, Technical and Technological Advice</w:t>
      </w:r>
    </w:p>
    <w:p w14:paraId="34B38744" w14:textId="77777777" w:rsidR="00122D92" w:rsidRPr="002E56A4" w:rsidRDefault="00122D92" w:rsidP="0015738E">
      <w:pPr>
        <w:pStyle w:val="CBDNormalNumber"/>
        <w:numPr>
          <w:ilvl w:val="0"/>
          <w:numId w:val="0"/>
        </w:numPr>
        <w:shd w:val="clear" w:color="auto" w:fill="FFFFFF" w:themeFill="background1"/>
        <w:ind w:left="567" w:firstLine="567"/>
      </w:pPr>
      <w:r w:rsidRPr="002E56A4">
        <w:rPr>
          <w:i/>
          <w:iCs/>
        </w:rPr>
        <w:t xml:space="preserve">Invites </w:t>
      </w:r>
      <w:r w:rsidRPr="002E56A4">
        <w:t>the Subsidiary Body on Implementation, in line</w:t>
      </w:r>
      <w:r w:rsidRPr="002E56A4">
        <w:rPr>
          <w:iCs/>
        </w:rPr>
        <w:t xml:space="preserve"> </w:t>
      </w:r>
      <w:r w:rsidRPr="002E56A4">
        <w:t xml:space="preserve">with decision </w:t>
      </w:r>
      <w:hyperlink r:id="rId23">
        <w:r w:rsidRPr="002E56A4">
          <w:rPr>
            <w:rStyle w:val="Hyperlink"/>
          </w:rPr>
          <w:t>16/32</w:t>
        </w:r>
      </w:hyperlink>
      <w:r w:rsidRPr="002E56A4">
        <w:t xml:space="preserve"> of 27</w:t>
      </w:r>
      <w:r w:rsidRPr="002E56A4">
        <w:rPr>
          <w:iCs/>
        </w:rPr>
        <w:t> </w:t>
      </w:r>
      <w:r w:rsidRPr="002E56A4">
        <w:t>February 2025, to agree to the inclusion</w:t>
      </w:r>
      <w:r w:rsidRPr="002E56A4">
        <w:rPr>
          <w:iCs/>
        </w:rPr>
        <w:t xml:space="preserve"> </w:t>
      </w:r>
      <w:r w:rsidRPr="002E56A4">
        <w:t>of the following provisions on the scientific</w:t>
      </w:r>
      <w:r w:rsidRPr="002E56A4">
        <w:rPr>
          <w:iCs/>
        </w:rPr>
        <w:t>,</w:t>
      </w:r>
      <w:r w:rsidRPr="002E56A4">
        <w:t xml:space="preserve"> technical</w:t>
      </w:r>
      <w:r w:rsidRPr="002E56A4">
        <w:rPr>
          <w:iCs/>
        </w:rPr>
        <w:t xml:space="preserve"> </w:t>
      </w:r>
      <w:r w:rsidRPr="002E56A4">
        <w:t>and technological aspects of the global report on collective progress in the implementation of the Kunming-Montreal Global Biodiversity Framework</w:t>
      </w:r>
      <w:r w:rsidRPr="002E56A4">
        <w:rPr>
          <w:rStyle w:val="FootnoteReference"/>
        </w:rPr>
        <w:footnoteReference w:id="2"/>
      </w:r>
      <w:r w:rsidRPr="002E56A4">
        <w:rPr>
          <w:rStyle w:val="FootnoteReference"/>
        </w:rPr>
        <w:t xml:space="preserve"> </w:t>
      </w:r>
      <w:r w:rsidRPr="002E56A4">
        <w:t>in the draft decisions to be submitted for consideration by the Conference of the Parties at its seventeenth meeting:</w:t>
      </w:r>
    </w:p>
    <w:p w14:paraId="6658FA7E" w14:textId="77777777" w:rsidR="00122D92" w:rsidRPr="002E56A4" w:rsidRDefault="00122D92" w:rsidP="00661FE4">
      <w:pPr>
        <w:pStyle w:val="Heading1"/>
        <w:numPr>
          <w:ilvl w:val="0"/>
          <w:numId w:val="0"/>
        </w:numPr>
        <w:tabs>
          <w:tab w:val="clear" w:pos="1134"/>
        </w:tabs>
        <w:ind w:left="1134" w:hanging="567"/>
        <w:rPr>
          <w:sz w:val="24"/>
          <w:szCs w:val="24"/>
        </w:rPr>
      </w:pPr>
      <w:r w:rsidRPr="002E56A4">
        <w:rPr>
          <w:sz w:val="24"/>
          <w:szCs w:val="24"/>
        </w:rPr>
        <w:t>A.</w:t>
      </w:r>
      <w:r w:rsidRPr="002E56A4">
        <w:rPr>
          <w:sz w:val="24"/>
          <w:szCs w:val="24"/>
        </w:rPr>
        <w:tab/>
        <w:t xml:space="preserve">Global review of collective progress in the implementation of the Kunming-Montreal Global Biodiversity Framework </w:t>
      </w:r>
      <w:r w:rsidRPr="000B2E6E">
        <w:rPr>
          <w:sz w:val="24"/>
          <w:szCs w:val="24"/>
        </w:rPr>
        <w:t>at the seventeenth meeting of the Conference of the Parties</w:t>
      </w:r>
    </w:p>
    <w:p w14:paraId="7E8E95DA" w14:textId="77777777" w:rsidR="00122D92" w:rsidRPr="00355323" w:rsidRDefault="00122D92" w:rsidP="008504F1">
      <w:pPr>
        <w:pStyle w:val="CBDNormalNoNumber"/>
        <w:tabs>
          <w:tab w:val="clear" w:pos="567"/>
        </w:tabs>
        <w:ind w:left="1134" w:firstLine="567"/>
      </w:pPr>
      <w:r w:rsidRPr="002E56A4">
        <w:rPr>
          <w:i/>
          <w:iCs/>
        </w:rPr>
        <w:t>The Conference of the Parties</w:t>
      </w:r>
      <w:r w:rsidRPr="002E56A4">
        <w:t>,</w:t>
      </w:r>
    </w:p>
    <w:p w14:paraId="3F17C37B" w14:textId="77777777" w:rsidR="00122D92" w:rsidRPr="002E56A4" w:rsidRDefault="00122D92" w:rsidP="008504F1">
      <w:pPr>
        <w:shd w:val="clear" w:color="auto" w:fill="FFFFFF" w:themeFill="background1"/>
        <w:tabs>
          <w:tab w:val="left" w:pos="2835"/>
          <w:tab w:val="left" w:pos="3402"/>
          <w:tab w:val="left" w:pos="3969"/>
        </w:tabs>
        <w:spacing w:after="120"/>
        <w:ind w:left="1134" w:firstLine="567"/>
        <w:rPr>
          <w:rFonts w:eastAsia="Times New Roman"/>
          <w:color w:val="000000" w:themeColor="text1"/>
        </w:rPr>
      </w:pPr>
      <w:r w:rsidRPr="002E56A4">
        <w:rPr>
          <w:rFonts w:eastAsia="Times New Roman"/>
          <w:i/>
          <w:iCs/>
          <w:color w:val="000000" w:themeColor="text1"/>
        </w:rPr>
        <w:t>Recalling</w:t>
      </w:r>
      <w:r w:rsidRPr="002E56A4">
        <w:rPr>
          <w:rFonts w:eastAsia="Times New Roman"/>
          <w:color w:val="000000" w:themeColor="text1"/>
        </w:rPr>
        <w:t xml:space="preserve"> that, in its decisions </w:t>
      </w:r>
      <w:hyperlink r:id="rId24" w:history="1">
        <w:r w:rsidRPr="002E56A4">
          <w:rPr>
            <w:rStyle w:val="Hyperlink"/>
            <w:rFonts w:eastAsia="Times New Roman"/>
          </w:rPr>
          <w:t>15/4</w:t>
        </w:r>
      </w:hyperlink>
      <w:r w:rsidRPr="002E56A4">
        <w:rPr>
          <w:rFonts w:eastAsia="Times New Roman"/>
          <w:color w:val="000000" w:themeColor="text1"/>
        </w:rPr>
        <w:t xml:space="preserve"> and </w:t>
      </w:r>
      <w:hyperlink r:id="rId25" w:history="1">
        <w:r w:rsidRPr="002E56A4">
          <w:rPr>
            <w:rStyle w:val="Hyperlink"/>
            <w:rFonts w:eastAsia="Times New Roman"/>
          </w:rPr>
          <w:t>15/6</w:t>
        </w:r>
      </w:hyperlink>
      <w:r w:rsidRPr="002E56A4">
        <w:rPr>
          <w:rFonts w:eastAsia="Times New Roman"/>
          <w:color w:val="000000" w:themeColor="text1"/>
        </w:rPr>
        <w:t xml:space="preserve"> of 19</w:t>
      </w:r>
      <w:r>
        <w:rPr>
          <w:rFonts w:eastAsia="Times New Roman"/>
          <w:color w:val="000000" w:themeColor="text1"/>
        </w:rPr>
        <w:t> </w:t>
      </w:r>
      <w:r w:rsidRPr="002E56A4">
        <w:rPr>
          <w:rFonts w:eastAsia="Times New Roman"/>
          <w:color w:val="000000" w:themeColor="text1"/>
        </w:rPr>
        <w:t xml:space="preserve">December 2022, and </w:t>
      </w:r>
      <w:hyperlink r:id="rId26" w:history="1">
        <w:r w:rsidRPr="002E56A4">
          <w:rPr>
            <w:rStyle w:val="Hyperlink"/>
            <w:rFonts w:eastAsia="Times New Roman"/>
          </w:rPr>
          <w:t>16/32</w:t>
        </w:r>
      </w:hyperlink>
      <w:r w:rsidRPr="002E56A4">
        <w:rPr>
          <w:rFonts w:eastAsia="Times New Roman"/>
          <w:color w:val="000000" w:themeColor="text1"/>
        </w:rPr>
        <w:t xml:space="preserve"> of 27</w:t>
      </w:r>
      <w:r>
        <w:rPr>
          <w:rFonts w:eastAsia="Times New Roman"/>
          <w:color w:val="000000" w:themeColor="text1"/>
        </w:rPr>
        <w:t> </w:t>
      </w:r>
      <w:r w:rsidRPr="002E56A4">
        <w:rPr>
          <w:rFonts w:eastAsia="Times New Roman"/>
          <w:color w:val="000000" w:themeColor="text1"/>
        </w:rPr>
        <w:t xml:space="preserve">February 2025, the Conference of the Parties decided to conduct a global review of collective progress in the implementation of the Kunming-Montreal Global Biodiversity Framework at its seventeenth meeting and that the national reports and the global report on collective progress in the implementation of the Framework </w:t>
      </w:r>
      <w:r>
        <w:rPr>
          <w:rFonts w:eastAsia="Times New Roman"/>
          <w:color w:val="000000" w:themeColor="text1"/>
        </w:rPr>
        <w:t>would be</w:t>
      </w:r>
      <w:r w:rsidRPr="002E56A4">
        <w:rPr>
          <w:rFonts w:eastAsia="Times New Roman"/>
          <w:color w:val="000000" w:themeColor="text1"/>
        </w:rPr>
        <w:t xml:space="preserve"> the primary sources of information for the global review,</w:t>
      </w:r>
    </w:p>
    <w:p w14:paraId="0DB3261F" w14:textId="77777777" w:rsidR="00122D92" w:rsidRPr="002E56A4" w:rsidRDefault="00122D92" w:rsidP="008504F1">
      <w:pPr>
        <w:shd w:val="clear" w:color="auto" w:fill="FFFFFF" w:themeFill="background1"/>
        <w:tabs>
          <w:tab w:val="left" w:pos="2835"/>
          <w:tab w:val="left" w:pos="3402"/>
          <w:tab w:val="left" w:pos="3969"/>
        </w:tabs>
        <w:spacing w:after="120"/>
        <w:ind w:left="1134" w:firstLine="567"/>
        <w:rPr>
          <w:rFonts w:eastAsia="Times New Roman"/>
          <w:color w:val="000000" w:themeColor="text1"/>
        </w:rPr>
      </w:pPr>
      <w:r w:rsidRPr="002E56A4">
        <w:rPr>
          <w:rFonts w:eastAsia="Times New Roman"/>
          <w:i/>
          <w:iCs/>
          <w:color w:val="000000" w:themeColor="text1"/>
        </w:rPr>
        <w:t>Recalling also</w:t>
      </w:r>
      <w:r w:rsidRPr="002E56A4">
        <w:rPr>
          <w:rFonts w:eastAsia="Times New Roman"/>
          <w:color w:val="000000" w:themeColor="text1"/>
        </w:rPr>
        <w:t xml:space="preserve"> that, in </w:t>
      </w:r>
      <w:r>
        <w:rPr>
          <w:rFonts w:eastAsia="Times New Roman"/>
          <w:color w:val="000000" w:themeColor="text1"/>
        </w:rPr>
        <w:t xml:space="preserve">its </w:t>
      </w:r>
      <w:r w:rsidRPr="002E56A4">
        <w:rPr>
          <w:rFonts w:eastAsia="Times New Roman"/>
          <w:color w:val="000000" w:themeColor="text1"/>
        </w:rPr>
        <w:t xml:space="preserve">decision </w:t>
      </w:r>
      <w:hyperlink r:id="rId27" w:history="1">
        <w:r w:rsidRPr="002E56A4">
          <w:rPr>
            <w:rStyle w:val="Hyperlink"/>
            <w:rFonts w:eastAsia="Times New Roman"/>
          </w:rPr>
          <w:t>16/32</w:t>
        </w:r>
      </w:hyperlink>
      <w:r w:rsidRPr="002E56A4">
        <w:rPr>
          <w:rFonts w:eastAsia="Times New Roman"/>
          <w:color w:val="000000" w:themeColor="text1"/>
        </w:rPr>
        <w:t>, the Conference of the Parties also decided that the global review would draw upon relevant recommendations of the subsidiary bodies and working groups and, as relevant, the outcomes of the informal technical dialogue, [which has since been named the Kunming dialogue on collective progress in the implementation of the Kunming-Montreal Global Biodiversity Framework in support of the global review,] the outcomes of the subregional and regional dialogues on national biodiversity strategies and action plans and national reports, and the global analysis of information in national biodiversity strategies and action plans,</w:t>
      </w:r>
    </w:p>
    <w:p w14:paraId="2CCA1DF9" w14:textId="77777777" w:rsidR="00122D92" w:rsidRPr="002E56A4" w:rsidRDefault="00122D92" w:rsidP="00661FE4">
      <w:pPr>
        <w:shd w:val="clear" w:color="auto" w:fill="FFFFFF" w:themeFill="background1"/>
        <w:tabs>
          <w:tab w:val="clear" w:pos="567"/>
          <w:tab w:val="left" w:pos="2835"/>
          <w:tab w:val="left" w:pos="3402"/>
          <w:tab w:val="left" w:pos="3969"/>
        </w:tabs>
        <w:spacing w:after="120"/>
        <w:ind w:left="1134" w:firstLine="567"/>
        <w:rPr>
          <w:rFonts w:eastAsia="Times New Roman"/>
          <w:color w:val="000000" w:themeColor="text1"/>
        </w:rPr>
      </w:pPr>
      <w:r w:rsidRPr="002E56A4">
        <w:rPr>
          <w:rFonts w:eastAsia="Times New Roman"/>
          <w:i/>
          <w:iCs/>
          <w:color w:val="000000" w:themeColor="text1"/>
        </w:rPr>
        <w:t>Recognizing</w:t>
      </w:r>
      <w:r w:rsidRPr="002E56A4">
        <w:rPr>
          <w:rFonts w:eastAsia="Times New Roman"/>
          <w:color w:val="000000" w:themeColor="text1"/>
        </w:rPr>
        <w:t xml:space="preserve"> that 129 Parties had submitted national reports in time for consideration in the preparation of </w:t>
      </w:r>
      <w:r>
        <w:rPr>
          <w:rFonts w:eastAsia="Times New Roman"/>
          <w:color w:val="000000" w:themeColor="text1"/>
        </w:rPr>
        <w:t xml:space="preserve">the </w:t>
      </w:r>
      <w:r w:rsidRPr="002E56A4">
        <w:rPr>
          <w:rFonts w:eastAsia="Times New Roman"/>
          <w:color w:val="000000" w:themeColor="text1"/>
        </w:rPr>
        <w:t xml:space="preserve">global report, that is, by 8 March 2026, which had provided substantial evidence for preparing the global report, </w:t>
      </w:r>
    </w:p>
    <w:p w14:paraId="60ECA176" w14:textId="77777777" w:rsidR="00122D92" w:rsidRPr="002E56A4" w:rsidRDefault="00122D92" w:rsidP="00661FE4">
      <w:pPr>
        <w:shd w:val="clear" w:color="auto" w:fill="FFFFFF" w:themeFill="background1"/>
        <w:tabs>
          <w:tab w:val="clear" w:pos="567"/>
          <w:tab w:val="left" w:pos="2835"/>
          <w:tab w:val="left" w:pos="3402"/>
          <w:tab w:val="left" w:pos="3969"/>
        </w:tabs>
        <w:spacing w:after="120"/>
        <w:ind w:left="1134" w:firstLine="567"/>
        <w:rPr>
          <w:rFonts w:eastAsia="Times New Roman"/>
          <w:color w:val="000000" w:themeColor="text1"/>
        </w:rPr>
      </w:pPr>
      <w:r w:rsidRPr="002E56A4">
        <w:rPr>
          <w:rFonts w:eastAsia="Times New Roman"/>
          <w:i/>
          <w:iCs/>
          <w:color w:val="000000" w:themeColor="text1"/>
        </w:rPr>
        <w:t>Recognizing also</w:t>
      </w:r>
      <w:r w:rsidRPr="002E56A4">
        <w:rPr>
          <w:rFonts w:eastAsia="Times New Roman"/>
          <w:color w:val="000000" w:themeColor="text1"/>
        </w:rPr>
        <w:t xml:space="preserve"> that additional sources of information identified in decision</w:t>
      </w:r>
      <w:r>
        <w:rPr>
          <w:rFonts w:eastAsia="Times New Roman"/>
          <w:color w:val="000000" w:themeColor="text1"/>
        </w:rPr>
        <w:t> </w:t>
      </w:r>
      <w:hyperlink r:id="rId28" w:history="1">
        <w:r w:rsidRPr="002E56A4">
          <w:rPr>
            <w:rStyle w:val="Hyperlink"/>
            <w:rFonts w:eastAsia="Times New Roman"/>
          </w:rPr>
          <w:t>16/32</w:t>
        </w:r>
      </w:hyperlink>
      <w:r w:rsidRPr="002E56A4">
        <w:rPr>
          <w:rFonts w:eastAsia="Times New Roman"/>
          <w:color w:val="000000" w:themeColor="text1"/>
        </w:rPr>
        <w:t xml:space="preserve">, such as scientific literature and the deliverables of the Intergovernmental Science-Policy Platform on Biodiversity and Ecosystem Services, were used in the preparation of the global report, that those sources further strengthened the evidence base for the global report and that science played an important </w:t>
      </w:r>
      <w:r>
        <w:rPr>
          <w:rFonts w:eastAsia="Times New Roman"/>
          <w:color w:val="000000" w:themeColor="text1"/>
        </w:rPr>
        <w:t xml:space="preserve">role </w:t>
      </w:r>
      <w:r w:rsidRPr="002E56A4">
        <w:rPr>
          <w:rFonts w:eastAsia="Times New Roman"/>
          <w:color w:val="000000" w:themeColor="text1"/>
        </w:rPr>
        <w:t>in the global review,</w:t>
      </w:r>
    </w:p>
    <w:p w14:paraId="70FB1B0F" w14:textId="77777777" w:rsidR="00122D92" w:rsidRPr="002E56A4" w:rsidRDefault="00122D92" w:rsidP="00661FE4">
      <w:pPr>
        <w:shd w:val="clear" w:color="auto" w:fill="FFFFFF" w:themeFill="background1"/>
        <w:tabs>
          <w:tab w:val="clear" w:pos="567"/>
          <w:tab w:val="left" w:pos="2835"/>
          <w:tab w:val="left" w:pos="3402"/>
          <w:tab w:val="left" w:pos="3969"/>
        </w:tabs>
        <w:spacing w:after="120"/>
        <w:ind w:left="1134" w:firstLine="567"/>
        <w:rPr>
          <w:rFonts w:eastAsia="Times New Roman"/>
          <w:color w:val="000000" w:themeColor="text1"/>
        </w:rPr>
      </w:pPr>
      <w:r w:rsidRPr="002E56A4">
        <w:rPr>
          <w:rFonts w:eastAsia="Times New Roman"/>
          <w:i/>
          <w:iCs/>
          <w:color w:val="000000" w:themeColor="text1"/>
        </w:rPr>
        <w:t>Noting with concern</w:t>
      </w:r>
      <w:r w:rsidRPr="002E56A4">
        <w:rPr>
          <w:rFonts w:eastAsia="Times New Roman"/>
          <w:color w:val="000000" w:themeColor="text1"/>
        </w:rPr>
        <w:t xml:space="preserve"> that there remain data and information gaps in the national reports, that not all Parties were able to submit national reports in time for them to be considered in the preparation of the global report and that, consequently, the experiences of some Parties, in particular small island developing States, are not well reflected in the global report,</w:t>
      </w:r>
    </w:p>
    <w:p w14:paraId="6C49FD91" w14:textId="77777777" w:rsidR="00122D92" w:rsidRPr="002E56A4" w:rsidRDefault="00122D92" w:rsidP="00661FE4">
      <w:pPr>
        <w:shd w:val="clear" w:color="auto" w:fill="FFFFFF" w:themeFill="background1"/>
        <w:tabs>
          <w:tab w:val="clear" w:pos="567"/>
          <w:tab w:val="left" w:pos="2835"/>
          <w:tab w:val="left" w:pos="3402"/>
          <w:tab w:val="left" w:pos="3969"/>
        </w:tabs>
        <w:spacing w:after="120"/>
        <w:ind w:left="1134" w:firstLine="567"/>
        <w:rPr>
          <w:rFonts w:eastAsia="Times New Roman"/>
          <w:color w:val="000000" w:themeColor="text1"/>
        </w:rPr>
      </w:pPr>
      <w:r w:rsidRPr="002E56A4">
        <w:rPr>
          <w:rFonts w:eastAsia="Times New Roman"/>
          <w:i/>
          <w:iCs/>
          <w:color w:val="000000" w:themeColor="text1"/>
        </w:rPr>
        <w:t>Noting with appreciation</w:t>
      </w:r>
      <w:r w:rsidRPr="002E56A4">
        <w:rPr>
          <w:rFonts w:eastAsia="Times New Roman"/>
          <w:color w:val="000000" w:themeColor="text1"/>
        </w:rPr>
        <w:t xml:space="preserve"> the support provided to Parties for developing national biodiversity strategies and actions plans and national reports, </w:t>
      </w:r>
    </w:p>
    <w:p w14:paraId="6D918BE6" w14:textId="77777777" w:rsidR="00122D92" w:rsidRPr="002E56A4" w:rsidRDefault="00122D92" w:rsidP="00661FE4">
      <w:pPr>
        <w:shd w:val="clear" w:color="auto" w:fill="FFFFFF" w:themeFill="background1"/>
        <w:tabs>
          <w:tab w:val="clear" w:pos="567"/>
          <w:tab w:val="left" w:pos="2835"/>
          <w:tab w:val="left" w:pos="3402"/>
          <w:tab w:val="left" w:pos="3969"/>
        </w:tabs>
        <w:spacing w:after="120"/>
        <w:ind w:left="1134" w:firstLine="567"/>
        <w:rPr>
          <w:rFonts w:eastAsia="Times New Roman"/>
          <w:color w:val="000000" w:themeColor="text1"/>
        </w:rPr>
      </w:pPr>
      <w:r w:rsidRPr="002E56A4">
        <w:rPr>
          <w:rFonts w:eastAsia="Times New Roman"/>
          <w:i/>
          <w:iCs/>
          <w:color w:val="000000" w:themeColor="text1"/>
        </w:rPr>
        <w:t xml:space="preserve">Highlighting </w:t>
      </w:r>
      <w:r w:rsidRPr="002E56A4">
        <w:rPr>
          <w:rFonts w:eastAsia="Times New Roman"/>
          <w:color w:val="000000" w:themeColor="text1"/>
        </w:rPr>
        <w:t xml:space="preserve">that, for many developing country Parties, in particular small island developing States, there continues to be delays in the initiation of the Global Environment </w:t>
      </w:r>
      <w:r w:rsidRPr="002E56A4">
        <w:rPr>
          <w:rFonts w:eastAsia="Times New Roman"/>
          <w:color w:val="000000" w:themeColor="text1"/>
        </w:rPr>
        <w:lastRenderedPageBreak/>
        <w:t>Facility support for developing national biodiversity strategies and actions plans and national reports, which had an impact on the timeliness and completeness of some national reports,</w:t>
      </w:r>
      <w:r w:rsidRPr="002E56A4">
        <w:rPr>
          <w:rStyle w:val="FootnoteReference"/>
          <w:rFonts w:eastAsia="Times New Roman"/>
          <w:color w:val="000000" w:themeColor="text1"/>
        </w:rPr>
        <w:footnoteReference w:id="3"/>
      </w:r>
      <w:r w:rsidRPr="002E56A4">
        <w:rPr>
          <w:rFonts w:eastAsia="Times New Roman"/>
          <w:color w:val="000000" w:themeColor="text1"/>
        </w:rPr>
        <w:t xml:space="preserve"> and recognizing that a range of factors may have contributed to delays, </w:t>
      </w:r>
    </w:p>
    <w:p w14:paraId="03B0E9E0" w14:textId="77777777" w:rsidR="00122D92" w:rsidRPr="002E56A4" w:rsidRDefault="00122D92" w:rsidP="00661FE4">
      <w:pPr>
        <w:tabs>
          <w:tab w:val="clear" w:pos="567"/>
          <w:tab w:val="left" w:pos="2835"/>
          <w:tab w:val="left" w:pos="3402"/>
        </w:tabs>
        <w:spacing w:after="120"/>
        <w:ind w:left="1134" w:firstLine="567"/>
        <w:rPr>
          <w:rFonts w:eastAsia="Times New Roman"/>
        </w:rPr>
      </w:pPr>
      <w:r w:rsidRPr="002E56A4">
        <w:rPr>
          <w:rFonts w:eastAsia="Times New Roman"/>
          <w:i/>
          <w:iCs/>
        </w:rPr>
        <w:t>Recognizing</w:t>
      </w:r>
      <w:r w:rsidRPr="002E56A4">
        <w:rPr>
          <w:rFonts w:eastAsia="Times New Roman"/>
        </w:rPr>
        <w:t xml:space="preserve"> that the information and data gaps identified in the global report do not necessarily represent gaps in </w:t>
      </w:r>
      <w:r>
        <w:rPr>
          <w:rFonts w:eastAsia="Times New Roman"/>
        </w:rPr>
        <w:t xml:space="preserve">the </w:t>
      </w:r>
      <w:r w:rsidRPr="002E56A4">
        <w:rPr>
          <w:rFonts w:eastAsia="Times New Roman"/>
        </w:rPr>
        <w:t xml:space="preserve">implementation of </w:t>
      </w:r>
      <w:r>
        <w:rPr>
          <w:rFonts w:eastAsia="Times New Roman"/>
        </w:rPr>
        <w:t xml:space="preserve">the Framework </w:t>
      </w:r>
      <w:r w:rsidRPr="002E56A4">
        <w:rPr>
          <w:rFonts w:eastAsia="Times New Roman"/>
        </w:rPr>
        <w:t>or a lack of commitment to the Framework,</w:t>
      </w:r>
    </w:p>
    <w:p w14:paraId="3508D878" w14:textId="77777777" w:rsidR="00122D92" w:rsidRPr="002E56A4" w:rsidRDefault="00122D92" w:rsidP="00661FE4">
      <w:pPr>
        <w:tabs>
          <w:tab w:val="clear" w:pos="567"/>
          <w:tab w:val="left" w:pos="2835"/>
          <w:tab w:val="left" w:pos="3402"/>
        </w:tabs>
        <w:spacing w:after="120"/>
        <w:ind w:left="1134" w:firstLine="567"/>
        <w:rPr>
          <w:rFonts w:eastAsia="Times New Roman"/>
        </w:rPr>
      </w:pPr>
      <w:r w:rsidRPr="002E56A4">
        <w:rPr>
          <w:rFonts w:eastAsia="Times New Roman"/>
          <w:i/>
          <w:iCs/>
        </w:rPr>
        <w:t>Stressing</w:t>
      </w:r>
      <w:r w:rsidRPr="002E56A4">
        <w:rPr>
          <w:rFonts w:eastAsia="Times New Roman"/>
        </w:rPr>
        <w:t xml:space="preserve"> that many Parties face institutional, technical, capacity and resource challenges in preparing national biodiversity strategies and action plans and national reports, in particular in relation to the use of the headline indicators in the monitoring framework</w:t>
      </w:r>
      <w:r w:rsidRPr="002E56A4">
        <w:rPr>
          <w:rFonts w:eastAsia="Times New Roman"/>
          <w:color w:val="000000" w:themeColor="text1"/>
        </w:rPr>
        <w:t xml:space="preserve"> </w:t>
      </w:r>
      <w:r>
        <w:rPr>
          <w:rFonts w:eastAsia="Times New Roman"/>
          <w:color w:val="000000" w:themeColor="text1"/>
        </w:rPr>
        <w:t xml:space="preserve">for the </w:t>
      </w:r>
      <w:r w:rsidRPr="002E56A4">
        <w:rPr>
          <w:rFonts w:eastAsia="Times New Roman"/>
          <w:color w:val="000000" w:themeColor="text1"/>
        </w:rPr>
        <w:t>Kunming-Montreal Global Biodiversity Framework</w:t>
      </w:r>
      <w:r w:rsidRPr="002E56A4">
        <w:rPr>
          <w:rFonts w:eastAsia="Times New Roman"/>
        </w:rPr>
        <w:t>,</w:t>
      </w:r>
      <w:r w:rsidRPr="002E56A4">
        <w:rPr>
          <w:rStyle w:val="FootnoteReference"/>
          <w:rFonts w:eastAsia="Times New Roman"/>
        </w:rPr>
        <w:footnoteReference w:id="4"/>
      </w:r>
      <w:r w:rsidRPr="002E56A4">
        <w:rPr>
          <w:rFonts w:eastAsia="Times New Roman"/>
        </w:rPr>
        <w:t xml:space="preserve"> which contribute to the information gaps in the global report,</w:t>
      </w:r>
    </w:p>
    <w:p w14:paraId="2F653FDF" w14:textId="77777777" w:rsidR="00122D92" w:rsidRPr="002E56A4" w:rsidRDefault="00122D92" w:rsidP="00661FE4">
      <w:pPr>
        <w:shd w:val="clear" w:color="auto" w:fill="FFFFFF" w:themeFill="background1"/>
        <w:tabs>
          <w:tab w:val="clear" w:pos="567"/>
          <w:tab w:val="left" w:pos="2835"/>
          <w:tab w:val="left" w:pos="3402"/>
          <w:tab w:val="left" w:pos="3969"/>
        </w:tabs>
        <w:spacing w:after="120"/>
        <w:ind w:left="1134" w:firstLine="567"/>
        <w:rPr>
          <w:rFonts w:eastAsia="Times New Roman"/>
          <w:color w:val="000000" w:themeColor="text1"/>
        </w:rPr>
      </w:pPr>
      <w:r w:rsidRPr="002E56A4">
        <w:rPr>
          <w:rFonts w:eastAsia="Times New Roman"/>
          <w:i/>
          <w:iCs/>
          <w:color w:val="000000" w:themeColor="text1"/>
        </w:rPr>
        <w:t xml:space="preserve">Acknowledging </w:t>
      </w:r>
      <w:r w:rsidRPr="002E56A4">
        <w:rPr>
          <w:rFonts w:eastAsia="Times New Roman"/>
          <w:color w:val="000000" w:themeColor="text1"/>
        </w:rPr>
        <w:t>that, while there were methodological, scientific, technical and data limitations and time constraints related to the preparation of the first global report, the global report is the most definitive source of information on collective progress currently available, that it was developed through a Party-led process and that it provides a [sound] basis for the global review</w:t>
      </w:r>
      <w:r>
        <w:rPr>
          <w:rFonts w:eastAsia="Times New Roman"/>
          <w:color w:val="000000" w:themeColor="text1"/>
        </w:rPr>
        <w:t>,</w:t>
      </w:r>
      <w:r w:rsidRPr="002E56A4">
        <w:rPr>
          <w:rFonts w:eastAsia="Times New Roman"/>
          <w:color w:val="000000" w:themeColor="text1"/>
        </w:rPr>
        <w:t xml:space="preserve"> </w:t>
      </w:r>
    </w:p>
    <w:p w14:paraId="5A502467" w14:textId="77777777" w:rsidR="00122D92" w:rsidRPr="002E56A4" w:rsidRDefault="00122D92" w:rsidP="00661FE4">
      <w:pPr>
        <w:tabs>
          <w:tab w:val="clear" w:pos="567"/>
          <w:tab w:val="left" w:pos="2835"/>
          <w:tab w:val="left" w:pos="3402"/>
        </w:tabs>
        <w:spacing w:after="120"/>
        <w:ind w:left="1134" w:firstLine="567"/>
        <w:rPr>
          <w:rFonts w:eastAsia="Times New Roman"/>
        </w:rPr>
      </w:pPr>
      <w:r>
        <w:rPr>
          <w:rFonts w:eastAsia="Times New Roman"/>
          <w:i/>
          <w:iCs/>
        </w:rPr>
        <w:t>A</w:t>
      </w:r>
      <w:r w:rsidRPr="002E56A4">
        <w:rPr>
          <w:rFonts w:eastAsia="Times New Roman"/>
          <w:i/>
          <w:iCs/>
        </w:rPr>
        <w:t>cknowledging</w:t>
      </w:r>
      <w:r>
        <w:rPr>
          <w:rFonts w:eastAsia="Times New Roman"/>
          <w:i/>
          <w:iCs/>
        </w:rPr>
        <w:t xml:space="preserve"> also</w:t>
      </w:r>
      <w:r w:rsidRPr="002E56A4">
        <w:rPr>
          <w:rFonts w:eastAsia="Times New Roman"/>
        </w:rPr>
        <w:t xml:space="preserve"> that the planning, monitoring, reporting and review mechanism</w:t>
      </w:r>
      <w:r>
        <w:rPr>
          <w:rFonts w:eastAsia="Times New Roman"/>
        </w:rPr>
        <w:t>s</w:t>
      </w:r>
      <w:r w:rsidRPr="002E56A4">
        <w:rPr>
          <w:rFonts w:eastAsia="Times New Roman"/>
        </w:rPr>
        <w:t xml:space="preserve">, including future global reviews, could be further strengthened by </w:t>
      </w:r>
      <w:proofErr w:type="gramStart"/>
      <w:r w:rsidRPr="002E56A4">
        <w:rPr>
          <w:rFonts w:eastAsia="Times New Roman"/>
        </w:rPr>
        <w:t>taking into account</w:t>
      </w:r>
      <w:proofErr w:type="gramEnd"/>
      <w:r w:rsidRPr="002E56A4">
        <w:rPr>
          <w:rFonts w:eastAsia="Times New Roman"/>
        </w:rPr>
        <w:t xml:space="preserve"> the experiences and lessons learned in preparing the first global report and the seventh national reports,</w:t>
      </w:r>
    </w:p>
    <w:p w14:paraId="4F916DD1" w14:textId="77777777" w:rsidR="00122D92" w:rsidRPr="002E56A4" w:rsidRDefault="00122D92" w:rsidP="00661FE4">
      <w:pPr>
        <w:tabs>
          <w:tab w:val="clear" w:pos="567"/>
          <w:tab w:val="left" w:pos="2835"/>
          <w:tab w:val="left" w:pos="3402"/>
        </w:tabs>
        <w:spacing w:after="120"/>
        <w:ind w:left="1134" w:firstLine="567"/>
        <w:rPr>
          <w:rFonts w:eastAsia="Times New Roman"/>
        </w:rPr>
      </w:pPr>
      <w:r w:rsidRPr="002E56A4">
        <w:rPr>
          <w:rFonts w:eastAsia="Times New Roman"/>
          <w:i/>
          <w:iCs/>
        </w:rPr>
        <w:t xml:space="preserve">Expressing appreciation </w:t>
      </w:r>
      <w:r w:rsidRPr="002E56A4">
        <w:rPr>
          <w:rFonts w:eastAsia="Times New Roman"/>
        </w:rPr>
        <w:t>for</w:t>
      </w:r>
      <w:r w:rsidRPr="002E56A4">
        <w:rPr>
          <w:rFonts w:eastAsia="Times New Roman"/>
          <w:i/>
          <w:iCs/>
        </w:rPr>
        <w:t xml:space="preserve"> </w:t>
      </w:r>
      <w:r w:rsidRPr="002E56A4">
        <w:rPr>
          <w:rFonts w:eastAsia="Times New Roman"/>
        </w:rPr>
        <w:t>the</w:t>
      </w:r>
      <w:r w:rsidRPr="002E56A4">
        <w:rPr>
          <w:rFonts w:eastAsia="Times New Roman"/>
          <w:i/>
          <w:iCs/>
        </w:rPr>
        <w:t xml:space="preserve"> </w:t>
      </w:r>
      <w:r w:rsidRPr="002E56A4">
        <w:rPr>
          <w:rFonts w:eastAsia="Times New Roman"/>
        </w:rPr>
        <w:t>work of the Ad Hoc Scientific and Technical Advisory Group for the Preparation of the Global Report on Collective Progress in the Implementation of the Kunming-Montreal Global Biodiversity Framework in guiding the production of the first global report,</w:t>
      </w:r>
    </w:p>
    <w:p w14:paraId="192EC212" w14:textId="77777777" w:rsidR="00122D92" w:rsidRPr="002E56A4" w:rsidRDefault="00122D92" w:rsidP="00661FE4">
      <w:pPr>
        <w:tabs>
          <w:tab w:val="clear" w:pos="567"/>
          <w:tab w:val="left" w:pos="2835"/>
          <w:tab w:val="left" w:pos="3402"/>
        </w:tabs>
        <w:spacing w:after="120"/>
        <w:ind w:left="1134" w:firstLine="567"/>
        <w:rPr>
          <w:rFonts w:eastAsia="Times New Roman"/>
        </w:rPr>
      </w:pPr>
      <w:r w:rsidRPr="002E56A4">
        <w:rPr>
          <w:rFonts w:eastAsia="Times New Roman"/>
        </w:rPr>
        <w:t>1.</w:t>
      </w:r>
      <w:r w:rsidRPr="002E56A4">
        <w:tab/>
      </w:r>
      <w:r w:rsidRPr="002E56A4">
        <w:rPr>
          <w:rFonts w:eastAsia="Times New Roman"/>
          <w:i/>
          <w:iCs/>
        </w:rPr>
        <w:t>Welcomes</w:t>
      </w:r>
      <w:r>
        <w:rPr>
          <w:rFonts w:eastAsia="Times New Roman"/>
          <w:i/>
          <w:iCs/>
        </w:rPr>
        <w:t xml:space="preserve"> </w:t>
      </w:r>
      <w:r w:rsidRPr="00355323">
        <w:rPr>
          <w:rFonts w:eastAsia="Times New Roman"/>
        </w:rPr>
        <w:t>[</w:t>
      </w:r>
      <w:r>
        <w:rPr>
          <w:rFonts w:eastAsia="Times New Roman"/>
          <w:i/>
          <w:iCs/>
        </w:rPr>
        <w:t>with appreciation</w:t>
      </w:r>
      <w:r w:rsidRPr="002E56A4">
        <w:rPr>
          <w:rFonts w:eastAsia="Times New Roman"/>
        </w:rPr>
        <w:t>]</w:t>
      </w:r>
      <w:r w:rsidRPr="002E56A4">
        <w:rPr>
          <w:rFonts w:eastAsia="Times New Roman"/>
          <w:i/>
          <w:iCs/>
        </w:rPr>
        <w:t xml:space="preserve"> </w:t>
      </w:r>
      <w:r w:rsidRPr="002E56A4">
        <w:rPr>
          <w:rFonts w:eastAsia="Times New Roman"/>
        </w:rPr>
        <w:t>the</w:t>
      </w:r>
      <w:r w:rsidRPr="002E56A4">
        <w:rPr>
          <w:rFonts w:eastAsia="Times New Roman"/>
          <w:i/>
          <w:iCs/>
        </w:rPr>
        <w:t xml:space="preserve"> </w:t>
      </w:r>
      <w:r w:rsidRPr="002E56A4">
        <w:rPr>
          <w:rFonts w:eastAsia="Times New Roman"/>
        </w:rPr>
        <w:t>global report on collective progress in the implementation of the Kunming-Montreal Global Biodiversity Framework</w:t>
      </w:r>
      <w:r>
        <w:rPr>
          <w:rFonts w:eastAsia="Times New Roman"/>
        </w:rPr>
        <w:t>, and notes its overarching messages and key messages</w:t>
      </w:r>
      <w:r w:rsidRPr="002E56A4">
        <w:rPr>
          <w:rFonts w:eastAsia="Times New Roman"/>
        </w:rPr>
        <w:t>;</w:t>
      </w:r>
    </w:p>
    <w:p w14:paraId="31D7E988" w14:textId="77777777" w:rsidR="00122D92" w:rsidRPr="002E56A4" w:rsidRDefault="00122D92" w:rsidP="00661FE4">
      <w:pPr>
        <w:tabs>
          <w:tab w:val="clear" w:pos="567"/>
          <w:tab w:val="left" w:pos="2835"/>
          <w:tab w:val="left" w:pos="3402"/>
        </w:tabs>
        <w:spacing w:after="120"/>
        <w:ind w:left="1134" w:firstLine="567"/>
        <w:rPr>
          <w:rFonts w:eastAsia="Times New Roman"/>
        </w:rPr>
      </w:pPr>
      <w:r w:rsidRPr="002E56A4">
        <w:rPr>
          <w:rFonts w:eastAsia="Times New Roman"/>
        </w:rPr>
        <w:t>2</w:t>
      </w:r>
      <w:r w:rsidRPr="002E56A4">
        <w:rPr>
          <w:rFonts w:eastAsia="Times New Roman"/>
          <w:i/>
          <w:iCs/>
        </w:rPr>
        <w:t>.</w:t>
      </w:r>
      <w:r w:rsidRPr="002E56A4">
        <w:tab/>
      </w:r>
      <w:r w:rsidRPr="002E56A4">
        <w:rPr>
          <w:rFonts w:eastAsia="Times New Roman"/>
        </w:rPr>
        <w:t>[</w:t>
      </w:r>
      <w:r w:rsidRPr="00661FE4">
        <w:rPr>
          <w:rFonts w:eastAsia="Times New Roman"/>
          <w:i/>
          <w:iCs/>
        </w:rPr>
        <w:t>Also</w:t>
      </w:r>
      <w:r>
        <w:rPr>
          <w:rFonts w:eastAsia="Times New Roman"/>
        </w:rPr>
        <w:t xml:space="preserve"> </w:t>
      </w:r>
      <w:r>
        <w:rPr>
          <w:rFonts w:eastAsia="Times New Roman"/>
          <w:i/>
          <w:iCs/>
        </w:rPr>
        <w:t>w</w:t>
      </w:r>
      <w:r w:rsidRPr="002E56A4">
        <w:rPr>
          <w:rFonts w:eastAsia="Times New Roman"/>
          <w:i/>
          <w:iCs/>
        </w:rPr>
        <w:t>elcomes</w:t>
      </w:r>
      <w:r w:rsidRPr="002E56A4">
        <w:rPr>
          <w:rFonts w:eastAsia="Times New Roman"/>
        </w:rPr>
        <w:t>][</w:t>
      </w:r>
      <w:r w:rsidRPr="002E56A4">
        <w:rPr>
          <w:rFonts w:eastAsia="Times New Roman"/>
          <w:i/>
          <w:iCs/>
        </w:rPr>
        <w:t>Recognizes</w:t>
      </w:r>
      <w:r w:rsidRPr="002E56A4">
        <w:rPr>
          <w:rFonts w:eastAsia="Times New Roman"/>
        </w:rPr>
        <w:t>]</w:t>
      </w:r>
      <w:r w:rsidRPr="002E56A4">
        <w:rPr>
          <w:rFonts w:eastAsia="Times New Roman"/>
          <w:i/>
          <w:iCs/>
        </w:rPr>
        <w:t xml:space="preserve"> with appreciation</w:t>
      </w:r>
      <w:r w:rsidRPr="002E56A4">
        <w:rPr>
          <w:rFonts w:eastAsia="Times New Roman"/>
        </w:rPr>
        <w:t xml:space="preserve"> that the Framework has generated unprecedented global engagement and has driven action, innovation, collaboration and learning;</w:t>
      </w:r>
    </w:p>
    <w:p w14:paraId="4326DAB3" w14:textId="77777777" w:rsidR="00122D92" w:rsidRPr="002E56A4" w:rsidRDefault="00122D92" w:rsidP="00661FE4">
      <w:pPr>
        <w:tabs>
          <w:tab w:val="clear" w:pos="567"/>
          <w:tab w:val="left" w:pos="2835"/>
          <w:tab w:val="left" w:pos="3402"/>
        </w:tabs>
        <w:spacing w:after="120"/>
        <w:ind w:left="1134" w:firstLine="567"/>
        <w:rPr>
          <w:rFonts w:eastAsia="Times New Roman"/>
        </w:rPr>
      </w:pPr>
      <w:r w:rsidRPr="002E56A4">
        <w:rPr>
          <w:rFonts w:eastAsia="Times New Roman"/>
        </w:rPr>
        <w:t>3</w:t>
      </w:r>
      <w:r w:rsidRPr="002E56A4">
        <w:rPr>
          <w:rFonts w:eastAsia="Times New Roman"/>
          <w:i/>
          <w:iCs/>
        </w:rPr>
        <w:t>.</w:t>
      </w:r>
      <w:r w:rsidRPr="002E56A4">
        <w:tab/>
      </w:r>
      <w:r>
        <w:rPr>
          <w:i/>
          <w:iCs/>
        </w:rPr>
        <w:t>Further</w:t>
      </w:r>
      <w:r>
        <w:t xml:space="preserve"> </w:t>
      </w:r>
      <w:r>
        <w:rPr>
          <w:rFonts w:eastAsia="Times New Roman"/>
          <w:i/>
          <w:iCs/>
        </w:rPr>
        <w:t>w</w:t>
      </w:r>
      <w:r w:rsidRPr="002E56A4">
        <w:rPr>
          <w:rFonts w:eastAsia="Times New Roman"/>
          <w:i/>
          <w:iCs/>
        </w:rPr>
        <w:t xml:space="preserve">elcomes </w:t>
      </w:r>
      <w:r w:rsidRPr="002E56A4">
        <w:rPr>
          <w:rFonts w:eastAsia="Times New Roman"/>
        </w:rPr>
        <w:t>the fact</w:t>
      </w:r>
      <w:r w:rsidRPr="002E56A4">
        <w:rPr>
          <w:rFonts w:eastAsia="Times New Roman"/>
          <w:i/>
          <w:iCs/>
        </w:rPr>
        <w:t xml:space="preserve"> </w:t>
      </w:r>
      <w:r w:rsidRPr="002E56A4">
        <w:rPr>
          <w:rFonts w:eastAsia="Times New Roman"/>
        </w:rPr>
        <w:t>that Parties have taken actions across all 23 </w:t>
      </w:r>
      <w:r w:rsidRPr="00EA5438">
        <w:rPr>
          <w:rFonts w:eastAsia="Times New Roman"/>
        </w:rPr>
        <w:t>targets</w:t>
      </w:r>
      <w:r w:rsidRPr="002E56A4">
        <w:rPr>
          <w:rFonts w:eastAsia="Times New Roman"/>
        </w:rPr>
        <w:t xml:space="preserve"> of the Framework showing successful examples of implementation for every target</w:t>
      </w:r>
      <w:r>
        <w:rPr>
          <w:rFonts w:eastAsia="Times New Roman"/>
        </w:rPr>
        <w:t>;</w:t>
      </w:r>
    </w:p>
    <w:p w14:paraId="44A0EC21" w14:textId="77777777" w:rsidR="00122D92" w:rsidRPr="002E56A4" w:rsidRDefault="00122D92" w:rsidP="00661FE4">
      <w:pPr>
        <w:tabs>
          <w:tab w:val="clear" w:pos="567"/>
          <w:tab w:val="left" w:pos="2835"/>
          <w:tab w:val="left" w:pos="3402"/>
        </w:tabs>
        <w:spacing w:after="120"/>
        <w:ind w:left="1134" w:firstLine="567"/>
        <w:rPr>
          <w:rFonts w:eastAsia="Times New Roman"/>
        </w:rPr>
      </w:pPr>
      <w:r w:rsidRPr="002E56A4">
        <w:rPr>
          <w:rFonts w:eastAsia="Times New Roman"/>
        </w:rPr>
        <w:t>4</w:t>
      </w:r>
      <w:r w:rsidRPr="002E56A4">
        <w:rPr>
          <w:rFonts w:eastAsia="Times New Roman"/>
          <w:i/>
          <w:iCs/>
        </w:rPr>
        <w:t>.</w:t>
      </w:r>
      <w:r w:rsidRPr="002E56A4">
        <w:tab/>
      </w:r>
      <w:r>
        <w:rPr>
          <w:rFonts w:eastAsia="Times New Roman"/>
          <w:i/>
          <w:iCs/>
        </w:rPr>
        <w:t>W</w:t>
      </w:r>
      <w:r w:rsidRPr="002E56A4">
        <w:rPr>
          <w:rFonts w:eastAsia="Times New Roman"/>
          <w:i/>
          <w:iCs/>
        </w:rPr>
        <w:t xml:space="preserve">elcomes </w:t>
      </w:r>
      <w:r w:rsidRPr="002E56A4">
        <w:rPr>
          <w:rFonts w:eastAsia="Times New Roman"/>
        </w:rPr>
        <w:t>the fact</w:t>
      </w:r>
      <w:r w:rsidRPr="002E56A4">
        <w:rPr>
          <w:rFonts w:eastAsia="Times New Roman"/>
          <w:i/>
          <w:iCs/>
        </w:rPr>
        <w:t xml:space="preserve"> </w:t>
      </w:r>
      <w:r w:rsidRPr="002E56A4">
        <w:rPr>
          <w:rFonts w:eastAsia="Times New Roman"/>
        </w:rPr>
        <w:t>that actors other than national Governments, namely, indigenous peoples and local communities, subnational governments, cities, and other local authorities, intergovernmental organizations, other multilateral environment agreements, non-governmental organizations, women, youth, research organizations, the business and finance community and representatives of sectors related to or dependent on biodiversity have taken action to implement the Framework;</w:t>
      </w:r>
      <w:r w:rsidRPr="002E56A4">
        <w:rPr>
          <w:rStyle w:val="FootnoteReference"/>
          <w:rFonts w:eastAsia="Times New Roman"/>
        </w:rPr>
        <w:footnoteReference w:id="5"/>
      </w:r>
    </w:p>
    <w:p w14:paraId="6C8F856D" w14:textId="77777777" w:rsidR="00122D92" w:rsidRPr="002E56A4" w:rsidRDefault="00122D92" w:rsidP="0013349F">
      <w:pPr>
        <w:pStyle w:val="CBDNormalNoNumber"/>
        <w:tabs>
          <w:tab w:val="clear" w:pos="567"/>
        </w:tabs>
        <w:ind w:left="1134" w:firstLine="567"/>
      </w:pPr>
      <w:r>
        <w:t>5</w:t>
      </w:r>
      <w:r w:rsidRPr="002E56A4">
        <w:rPr>
          <w:kern w:val="22"/>
        </w:rPr>
        <w:t>.</w:t>
      </w:r>
      <w:r w:rsidRPr="002E56A4">
        <w:rPr>
          <w:kern w:val="22"/>
        </w:rPr>
        <w:tab/>
      </w:r>
      <w:r w:rsidRPr="002E56A4">
        <w:rPr>
          <w:i/>
          <w:iCs/>
          <w:lang w:val="en-CA"/>
        </w:rPr>
        <w:t xml:space="preserve">Highlights </w:t>
      </w:r>
      <w:r w:rsidRPr="002E56A4">
        <w:rPr>
          <w:lang w:val="en-CA"/>
        </w:rPr>
        <w:t>the fact</w:t>
      </w:r>
      <w:r w:rsidRPr="002E56A4">
        <w:rPr>
          <w:i/>
          <w:iCs/>
          <w:lang w:val="en-CA"/>
        </w:rPr>
        <w:t xml:space="preserve"> </w:t>
      </w:r>
      <w:r w:rsidRPr="002E56A4">
        <w:rPr>
          <w:lang w:val="en-CA"/>
        </w:rPr>
        <w:t>that, as indicated in the global report, the review ha</w:t>
      </w:r>
      <w:r>
        <w:rPr>
          <w:lang w:val="en-CA"/>
        </w:rPr>
        <w:t>s</w:t>
      </w:r>
      <w:r w:rsidRPr="002E56A4">
        <w:rPr>
          <w:lang w:val="en-CA"/>
        </w:rPr>
        <w:t xml:space="preserve"> revealed both progress and gaps in implementation, in particular:</w:t>
      </w:r>
    </w:p>
    <w:p w14:paraId="58FEA5D3" w14:textId="77777777" w:rsidR="00122D92" w:rsidRPr="002E56A4" w:rsidRDefault="00122D92" w:rsidP="00661FE4">
      <w:pPr>
        <w:pStyle w:val="CBDNormalNoNumber"/>
        <w:keepNext/>
        <w:tabs>
          <w:tab w:val="clear" w:pos="567"/>
        </w:tabs>
        <w:ind w:firstLine="567"/>
      </w:pPr>
      <w:r w:rsidRPr="002E56A4">
        <w:lastRenderedPageBreak/>
        <w:t>(a)</w:t>
      </w:r>
      <w:r w:rsidRPr="002E56A4">
        <w:tab/>
      </w:r>
      <w:r>
        <w:rPr>
          <w:kern w:val="22"/>
        </w:rPr>
        <w:t>Scope and coverage</w:t>
      </w:r>
    </w:p>
    <w:p w14:paraId="3C2C79FA" w14:textId="77777777" w:rsidR="00122D92" w:rsidRPr="002E56A4" w:rsidRDefault="00122D92" w:rsidP="00661FE4">
      <w:pPr>
        <w:pStyle w:val="CBDNormalNoNumber"/>
        <w:tabs>
          <w:tab w:val="clear" w:pos="567"/>
          <w:tab w:val="clear" w:pos="1134"/>
          <w:tab w:val="clear" w:pos="1701"/>
        </w:tabs>
        <w:ind w:left="2268" w:hanging="567"/>
      </w:pPr>
      <w:r w:rsidRPr="002E56A4">
        <w:t>(i)</w:t>
      </w:r>
      <w:r w:rsidRPr="002E56A4">
        <w:tab/>
      </w:r>
      <w:r w:rsidRPr="002E56A4">
        <w:rPr>
          <w:lang w:val="en-CA"/>
        </w:rPr>
        <w:t xml:space="preserve">Parties have collectively set national targets that had a higher level of scope and coverage of Targets 4, 5, </w:t>
      </w:r>
      <w:r w:rsidRPr="002E56A4">
        <w:t xml:space="preserve">8, 9, 10 and 11 of the Framework, an intermediate level of scope and coverage of Targets 2, 3, 6, 7, 12, 13, 17 and 21 and a lower level of scope and coverage of </w:t>
      </w:r>
      <w:r w:rsidRPr="002E56A4">
        <w:rPr>
          <w:lang w:val="en-CA"/>
        </w:rPr>
        <w:t>Targets 1, 14, 15, 16, 18, 19, 20, 22 and 23;</w:t>
      </w:r>
    </w:p>
    <w:p w14:paraId="11503BFF" w14:textId="77777777" w:rsidR="00122D92" w:rsidRPr="002E56A4" w:rsidRDefault="00122D92" w:rsidP="00661FE4">
      <w:pPr>
        <w:pStyle w:val="CBDNormalNoNumber"/>
        <w:tabs>
          <w:tab w:val="clear" w:pos="567"/>
          <w:tab w:val="clear" w:pos="1134"/>
          <w:tab w:val="clear" w:pos="1701"/>
        </w:tabs>
        <w:ind w:left="2268" w:hanging="567"/>
      </w:pPr>
      <w:r w:rsidRPr="002E56A4">
        <w:t>(ii)</w:t>
      </w:r>
      <w:r w:rsidRPr="002E56A4">
        <w:tab/>
      </w:r>
      <w:r w:rsidRPr="002E56A4">
        <w:rPr>
          <w:lang w:val="en-CA"/>
        </w:rPr>
        <w:t>The consideration of marine, coastal and inland water ecosystems, issues related to the drivers of biodiversity loss and issues related to [section</w:t>
      </w:r>
      <w:r>
        <w:rPr>
          <w:lang w:val="en-CA"/>
        </w:rPr>
        <w:t> </w:t>
      </w:r>
      <w:r w:rsidRPr="002E56A4">
        <w:rPr>
          <w:lang w:val="en-CA"/>
        </w:rPr>
        <w:t xml:space="preserve">C of the Framework, in particular] </w:t>
      </w:r>
      <w:r>
        <w:rPr>
          <w:lang w:val="en-CA"/>
        </w:rPr>
        <w:t>[</w:t>
      </w:r>
      <w:r w:rsidRPr="002E56A4">
        <w:rPr>
          <w:lang w:val="en-CA"/>
        </w:rPr>
        <w:t>whole-of-government and whole-of-society approaches, including participation, the engagement of actors other than national Governments, gender responsiveness, equitable governance and mainstreaming</w:t>
      </w:r>
      <w:r>
        <w:rPr>
          <w:lang w:val="en-CA"/>
        </w:rPr>
        <w:t>]</w:t>
      </w:r>
      <w:r w:rsidRPr="002E56A4">
        <w:rPr>
          <w:lang w:val="en-CA"/>
        </w:rPr>
        <w:t>, ha</w:t>
      </w:r>
      <w:r>
        <w:rPr>
          <w:lang w:val="en-CA"/>
        </w:rPr>
        <w:t>s</w:t>
      </w:r>
      <w:r w:rsidRPr="002E56A4">
        <w:rPr>
          <w:lang w:val="en-CA"/>
        </w:rPr>
        <w:t xml:space="preserve"> been less addressed in national biodiversity strategies and action plans, national targets and national reports;</w:t>
      </w:r>
    </w:p>
    <w:p w14:paraId="4E1A66C0" w14:textId="77777777" w:rsidR="00122D92" w:rsidRPr="002E56A4" w:rsidRDefault="00122D92" w:rsidP="00661FE4">
      <w:pPr>
        <w:pStyle w:val="CBDNormalNoNumber"/>
        <w:keepNext/>
        <w:tabs>
          <w:tab w:val="clear" w:pos="567"/>
        </w:tabs>
        <w:ind w:firstLine="567"/>
        <w:rPr>
          <w:kern w:val="22"/>
        </w:rPr>
      </w:pPr>
      <w:r w:rsidRPr="002E56A4">
        <w:rPr>
          <w:kern w:val="22"/>
        </w:rPr>
        <w:t>(b)</w:t>
      </w:r>
      <w:r w:rsidRPr="002E56A4">
        <w:rPr>
          <w:kern w:val="22"/>
        </w:rPr>
        <w:tab/>
      </w:r>
      <w:r>
        <w:rPr>
          <w:kern w:val="22"/>
        </w:rPr>
        <w:t>A</w:t>
      </w:r>
      <w:r w:rsidRPr="002E56A4">
        <w:rPr>
          <w:kern w:val="22"/>
        </w:rPr>
        <w:t>ction and implementation</w:t>
      </w:r>
    </w:p>
    <w:p w14:paraId="65E4A7AB" w14:textId="77777777" w:rsidR="00122D92" w:rsidRPr="002E56A4" w:rsidRDefault="00122D92" w:rsidP="00661FE4">
      <w:pPr>
        <w:pStyle w:val="CBDNormalNoNumber"/>
        <w:tabs>
          <w:tab w:val="clear" w:pos="567"/>
          <w:tab w:val="clear" w:pos="1134"/>
          <w:tab w:val="clear" w:pos="1701"/>
        </w:tabs>
        <w:ind w:left="2268" w:hanging="567"/>
      </w:pPr>
      <w:r w:rsidRPr="002E56A4">
        <w:t>(i)</w:t>
      </w:r>
      <w:r w:rsidRPr="002E56A4">
        <w:tab/>
        <w:t xml:space="preserve">National </w:t>
      </w:r>
      <w:r w:rsidRPr="002E56A4">
        <w:rPr>
          <w:lang w:val="en-CA"/>
        </w:rPr>
        <w:t>targets</w:t>
      </w:r>
      <w:r w:rsidRPr="002E56A4">
        <w:t xml:space="preserve"> associated with Targets 1, 2, 3, 8, 13, 20, 21 and 22 of the Framework </w:t>
      </w:r>
      <w:r>
        <w:t xml:space="preserve">were </w:t>
      </w:r>
      <w:r w:rsidRPr="002E56A4">
        <w:t xml:space="preserve">most frequently self-assessed by Parties as being on track, while national targets associated with Targets 6, 12, 15, 16, 18 and 19 </w:t>
      </w:r>
      <w:r>
        <w:t xml:space="preserve">were </w:t>
      </w:r>
      <w:r w:rsidRPr="002E56A4">
        <w:t xml:space="preserve">least frequently self-assessed by Parties as being on track; however, less than half of the national targets associated with any global target had been reported by Parties as </w:t>
      </w:r>
      <w:r>
        <w:t xml:space="preserve">being </w:t>
      </w:r>
      <w:r w:rsidRPr="002E56A4">
        <w:t>on track;</w:t>
      </w:r>
    </w:p>
    <w:p w14:paraId="100135BF" w14:textId="77777777" w:rsidR="00122D92" w:rsidRPr="002E56A4" w:rsidRDefault="00122D92" w:rsidP="00661FE4">
      <w:pPr>
        <w:pStyle w:val="CBDNormalNoNumber"/>
        <w:tabs>
          <w:tab w:val="clear" w:pos="567"/>
          <w:tab w:val="clear" w:pos="1134"/>
          <w:tab w:val="clear" w:pos="1701"/>
        </w:tabs>
        <w:ind w:left="2268" w:hanging="567"/>
      </w:pPr>
      <w:r w:rsidRPr="002E56A4">
        <w:t>(ii)</w:t>
      </w:r>
      <w:r w:rsidRPr="002E56A4">
        <w:tab/>
      </w:r>
      <w:r w:rsidRPr="002E56A4">
        <w:rPr>
          <w:lang w:val="en-US"/>
        </w:rPr>
        <w:t xml:space="preserve">While </w:t>
      </w:r>
      <w:r w:rsidRPr="002E56A4">
        <w:rPr>
          <w:lang w:val="en-CA"/>
        </w:rPr>
        <w:t>there</w:t>
      </w:r>
      <w:r w:rsidRPr="002E56A4">
        <w:rPr>
          <w:lang w:val="en-US"/>
        </w:rPr>
        <w:t xml:space="preserve"> were data and national monitoring capacity gaps that limited the ability to report national data and, thus, to aggregate them at the global level and conclusively track collective progress towards the global targets, </w:t>
      </w:r>
      <w:r w:rsidRPr="002E56A4">
        <w:t xml:space="preserve">indicators related to the targets of the Framework showed negative trends more commonly than positive ones; </w:t>
      </w:r>
    </w:p>
    <w:p w14:paraId="1977A613" w14:textId="77777777" w:rsidR="00122D92" w:rsidRPr="002E56A4" w:rsidRDefault="00122D92" w:rsidP="00661FE4">
      <w:pPr>
        <w:pStyle w:val="CBDNormalNoNumber"/>
        <w:keepNext/>
        <w:tabs>
          <w:tab w:val="clear" w:pos="567"/>
        </w:tabs>
        <w:ind w:firstLine="567"/>
        <w:rPr>
          <w:kern w:val="22"/>
        </w:rPr>
      </w:pPr>
      <w:r w:rsidRPr="002E56A4">
        <w:rPr>
          <w:lang w:val="en-CA"/>
        </w:rPr>
        <w:t>(c)</w:t>
      </w:r>
      <w:r w:rsidRPr="002E56A4">
        <w:rPr>
          <w:lang w:val="en-CA"/>
        </w:rPr>
        <w:tab/>
      </w:r>
      <w:r>
        <w:rPr>
          <w:kern w:val="22"/>
        </w:rPr>
        <w:t>M</w:t>
      </w:r>
      <w:r w:rsidRPr="002E56A4">
        <w:rPr>
          <w:kern w:val="22"/>
        </w:rPr>
        <w:t>eans of implementation</w:t>
      </w:r>
    </w:p>
    <w:p w14:paraId="1E2AD788" w14:textId="77777777" w:rsidR="00122D92" w:rsidRPr="002E56A4" w:rsidRDefault="00122D92" w:rsidP="00661FE4">
      <w:pPr>
        <w:pStyle w:val="CBDNormalNoNumber"/>
        <w:tabs>
          <w:tab w:val="clear" w:pos="567"/>
          <w:tab w:val="clear" w:pos="1134"/>
          <w:tab w:val="clear" w:pos="1701"/>
        </w:tabs>
        <w:ind w:left="2268" w:hanging="567"/>
      </w:pPr>
      <w:r w:rsidRPr="002E56A4">
        <w:rPr>
          <w:lang w:val="en-US"/>
        </w:rPr>
        <w:t>(i)</w:t>
      </w:r>
      <w:r w:rsidRPr="002E56A4">
        <w:rPr>
          <w:lang w:val="en-US"/>
        </w:rPr>
        <w:tab/>
      </w:r>
      <w:r>
        <w:t>M</w:t>
      </w:r>
      <w:r w:rsidRPr="002E56A4">
        <w:t xml:space="preserve">eans of implementation </w:t>
      </w:r>
      <w:r>
        <w:t>remain</w:t>
      </w:r>
      <w:r w:rsidRPr="002E56A4">
        <w:t xml:space="preserve"> </w:t>
      </w:r>
      <w:r>
        <w:t>below what is</w:t>
      </w:r>
      <w:r w:rsidRPr="002E56A4">
        <w:t xml:space="preserve"> required for the full and effective implementation of the Framework, especially for developing country Parties, in particular least developed countries and small island developing States</w:t>
      </w:r>
      <w:r>
        <w:t>;</w:t>
      </w:r>
    </w:p>
    <w:p w14:paraId="6C9B51D2" w14:textId="77777777" w:rsidR="00122D92" w:rsidRDefault="00122D92" w:rsidP="00661FE4">
      <w:pPr>
        <w:pStyle w:val="CBDNormalNoNumber"/>
        <w:tabs>
          <w:tab w:val="clear" w:pos="567"/>
          <w:tab w:val="clear" w:pos="1134"/>
          <w:tab w:val="clear" w:pos="1701"/>
        </w:tabs>
        <w:ind w:left="2268" w:hanging="567"/>
      </w:pPr>
      <w:r>
        <w:t>(ii</w:t>
      </w:r>
      <w:r w:rsidRPr="002E56A4">
        <w:t>)</w:t>
      </w:r>
      <w:r w:rsidRPr="002E56A4">
        <w:tab/>
      </w:r>
      <w:r>
        <w:t>S</w:t>
      </w:r>
      <w:r w:rsidRPr="002E56A4">
        <w:t>ince the adoption of the Framework</w:t>
      </w:r>
      <w:r>
        <w:t>,</w:t>
      </w:r>
      <w:r w:rsidRPr="002E56A4">
        <w:t xml:space="preserve"> </w:t>
      </w:r>
      <w:r>
        <w:t>t</w:t>
      </w:r>
      <w:r w:rsidRPr="002E56A4">
        <w:t>here ha</w:t>
      </w:r>
      <w:r>
        <w:t>s</w:t>
      </w:r>
      <w:r w:rsidRPr="002E56A4">
        <w:t xml:space="preserve"> been some</w:t>
      </w:r>
      <w:r>
        <w:t>,</w:t>
      </w:r>
      <w:r w:rsidRPr="002E56A4">
        <w:t xml:space="preserve"> </w:t>
      </w:r>
      <w:r>
        <w:t>albeit uneven, progress across Parties</w:t>
      </w:r>
      <w:r w:rsidRPr="002E56A4">
        <w:t xml:space="preserve"> in domestic and international public finance, positive incentives for biodiversity, capacity-building and development, access to and transfer of technology and technical and scientific cooperation</w:t>
      </w:r>
      <w:r>
        <w:t>;</w:t>
      </w:r>
    </w:p>
    <w:p w14:paraId="1D9EE831" w14:textId="77777777" w:rsidR="00122D92" w:rsidRPr="002E56A4" w:rsidRDefault="00122D92" w:rsidP="00661FE4">
      <w:pPr>
        <w:pStyle w:val="CBDNormalNoNumber"/>
        <w:tabs>
          <w:tab w:val="clear" w:pos="567"/>
          <w:tab w:val="clear" w:pos="1134"/>
          <w:tab w:val="clear" w:pos="1701"/>
        </w:tabs>
        <w:ind w:left="2268" w:hanging="567"/>
        <w:rPr>
          <w:iCs/>
        </w:rPr>
      </w:pPr>
      <w:r w:rsidRPr="002E56A4">
        <w:rPr>
          <w:iCs/>
        </w:rPr>
        <w:t>(iii)</w:t>
      </w:r>
      <w:r w:rsidRPr="002E56A4">
        <w:rPr>
          <w:iCs/>
        </w:rPr>
        <w:tab/>
        <w:t>Collectively, limited progress ha</w:t>
      </w:r>
      <w:r>
        <w:rPr>
          <w:iCs/>
        </w:rPr>
        <w:t>s</w:t>
      </w:r>
      <w:r w:rsidRPr="002E56A4">
        <w:rPr>
          <w:iCs/>
        </w:rPr>
        <w:t xml:space="preserve"> been made in mobilizing and tracking private sector finance and positive incentives and in reducing incentives, including subsidies, harmful to biodiversity; </w:t>
      </w:r>
    </w:p>
    <w:p w14:paraId="743E5FDD" w14:textId="77777777" w:rsidR="00122D92" w:rsidRPr="002E56A4" w:rsidRDefault="00122D92" w:rsidP="00661FE4">
      <w:pPr>
        <w:pStyle w:val="CBDNormalNoNumber"/>
        <w:tabs>
          <w:tab w:val="clear" w:pos="567"/>
          <w:tab w:val="clear" w:pos="1134"/>
          <w:tab w:val="clear" w:pos="1701"/>
        </w:tabs>
        <w:ind w:left="2268" w:hanging="567"/>
        <w:rPr>
          <w:iCs/>
        </w:rPr>
      </w:pPr>
      <w:r w:rsidRPr="002E56A4">
        <w:rPr>
          <w:iCs/>
        </w:rPr>
        <w:t>(iv)</w:t>
      </w:r>
      <w:r w:rsidRPr="002E56A4">
        <w:rPr>
          <w:iCs/>
        </w:rPr>
        <w:tab/>
        <w:t xml:space="preserve">The </w:t>
      </w:r>
      <w:r>
        <w:rPr>
          <w:iCs/>
        </w:rPr>
        <w:t xml:space="preserve">lack of </w:t>
      </w:r>
      <w:r w:rsidRPr="002E56A4">
        <w:rPr>
          <w:iCs/>
        </w:rPr>
        <w:t xml:space="preserve">availability of sufficient and timely means of implementation </w:t>
      </w:r>
      <w:r>
        <w:rPr>
          <w:iCs/>
        </w:rPr>
        <w:t xml:space="preserve">was </w:t>
      </w:r>
      <w:r w:rsidRPr="002E56A4">
        <w:rPr>
          <w:iCs/>
        </w:rPr>
        <w:t xml:space="preserve">identified as the most common barrier to implementation, especially by developing country Parties, in particular least developed countries and small island developing States; </w:t>
      </w:r>
    </w:p>
    <w:p w14:paraId="17F086BE" w14:textId="77777777" w:rsidR="00122D92" w:rsidRPr="002E56A4" w:rsidRDefault="00122D92" w:rsidP="00661FE4">
      <w:pPr>
        <w:pStyle w:val="CBDNormalNoNumber"/>
        <w:keepNext/>
        <w:tabs>
          <w:tab w:val="clear" w:pos="567"/>
        </w:tabs>
        <w:ind w:firstLine="567"/>
        <w:rPr>
          <w:kern w:val="22"/>
        </w:rPr>
      </w:pPr>
      <w:r w:rsidRPr="002E56A4">
        <w:rPr>
          <w:iCs/>
        </w:rPr>
        <w:t>(d)</w:t>
      </w:r>
      <w:r w:rsidRPr="002E56A4">
        <w:rPr>
          <w:iCs/>
        </w:rPr>
        <w:tab/>
      </w:r>
      <w:r>
        <w:rPr>
          <w:kern w:val="22"/>
        </w:rPr>
        <w:t>W</w:t>
      </w:r>
      <w:r w:rsidRPr="002E56A4">
        <w:rPr>
          <w:kern w:val="22"/>
        </w:rPr>
        <w:t>hole-of-government approaches</w:t>
      </w:r>
    </w:p>
    <w:p w14:paraId="016DD868" w14:textId="77777777" w:rsidR="00122D92" w:rsidRPr="002E56A4" w:rsidRDefault="00122D92" w:rsidP="00661FE4">
      <w:pPr>
        <w:pStyle w:val="CBDNormalNoNumber"/>
        <w:tabs>
          <w:tab w:val="clear" w:pos="567"/>
          <w:tab w:val="clear" w:pos="1134"/>
          <w:tab w:val="clear" w:pos="1701"/>
        </w:tabs>
        <w:ind w:left="2268" w:hanging="567"/>
      </w:pPr>
      <w:r w:rsidRPr="002E56A4">
        <w:t>(i)</w:t>
      </w:r>
      <w:r w:rsidRPr="002E56A4">
        <w:tab/>
        <w:t>Parties ha</w:t>
      </w:r>
      <w:r>
        <w:t>ve</w:t>
      </w:r>
      <w:r w:rsidRPr="002E56A4">
        <w:t xml:space="preserve"> made progress in strengthening environmental governance, including by engaging all levels of government and all sectors; however, gaps remain </w:t>
      </w:r>
      <w:proofErr w:type="gramStart"/>
      <w:r w:rsidRPr="002E56A4">
        <w:t>with regard to</w:t>
      </w:r>
      <w:proofErr w:type="gramEnd"/>
      <w:r w:rsidRPr="002E56A4">
        <w:t xml:space="preserve"> policy coherence, mainstreaming biodiversity and its multiple values into national policy and engaging ministries beyond the environmental sector in implementation;</w:t>
      </w:r>
    </w:p>
    <w:p w14:paraId="6E13B5CA" w14:textId="77777777" w:rsidR="00122D92" w:rsidRPr="002E56A4" w:rsidRDefault="00122D92" w:rsidP="00661FE4">
      <w:pPr>
        <w:pStyle w:val="CBDNormalNoNumber"/>
        <w:tabs>
          <w:tab w:val="clear" w:pos="567"/>
          <w:tab w:val="clear" w:pos="1134"/>
          <w:tab w:val="clear" w:pos="1701"/>
        </w:tabs>
        <w:ind w:left="2268" w:hanging="567"/>
      </w:pPr>
      <w:r w:rsidRPr="002E56A4">
        <w:t>(ii)</w:t>
      </w:r>
      <w:r w:rsidRPr="002E56A4">
        <w:tab/>
        <w:t xml:space="preserve">Gaps remain with regard to progress towards Targets 1 and 14 of the Framework, which relate to integrated planning and mainstreaming and are most directly </w:t>
      </w:r>
      <w:r w:rsidRPr="002E56A4">
        <w:lastRenderedPageBreak/>
        <w:t>related to whole-of-government approaches, especially in relation to integrated spatial planning, integrating biodiversity and its multiple values into policies, regulations, planning and development processes and ensuring integration across all levels of government and sectors;</w:t>
      </w:r>
    </w:p>
    <w:p w14:paraId="05320671" w14:textId="77777777" w:rsidR="00122D92" w:rsidRPr="002E56A4" w:rsidRDefault="00122D92" w:rsidP="00661FE4">
      <w:pPr>
        <w:pStyle w:val="CBDNormalNoNumber"/>
        <w:keepNext/>
        <w:tabs>
          <w:tab w:val="clear" w:pos="567"/>
        </w:tabs>
        <w:ind w:firstLine="567"/>
        <w:rPr>
          <w:kern w:val="22"/>
        </w:rPr>
      </w:pPr>
      <w:r w:rsidRPr="002E56A4">
        <w:rPr>
          <w:kern w:val="22"/>
        </w:rPr>
        <w:t>(e)</w:t>
      </w:r>
      <w:r w:rsidRPr="002E56A4">
        <w:rPr>
          <w:kern w:val="22"/>
        </w:rPr>
        <w:tab/>
      </w:r>
      <w:r w:rsidRPr="00E8197B">
        <w:rPr>
          <w:kern w:val="22"/>
        </w:rPr>
        <w:t>Whole-of-society approaches</w:t>
      </w:r>
    </w:p>
    <w:p w14:paraId="6B2DC609" w14:textId="77777777" w:rsidR="00122D92" w:rsidRPr="002E56A4" w:rsidRDefault="00122D92" w:rsidP="00661FE4">
      <w:pPr>
        <w:pStyle w:val="CBDNormalNoNumber"/>
        <w:tabs>
          <w:tab w:val="clear" w:pos="567"/>
          <w:tab w:val="clear" w:pos="1134"/>
          <w:tab w:val="clear" w:pos="1701"/>
        </w:tabs>
        <w:ind w:left="2268" w:hanging="567"/>
        <w:rPr>
          <w:lang w:val="en-CA"/>
        </w:rPr>
      </w:pPr>
      <w:r w:rsidRPr="002E56A4">
        <w:rPr>
          <w:lang w:val="en-CA"/>
        </w:rPr>
        <w:t>(i)</w:t>
      </w:r>
      <w:r w:rsidRPr="002E56A4">
        <w:tab/>
        <w:t xml:space="preserve">Actors other than national Governments </w:t>
      </w:r>
      <w:r>
        <w:t>are</w:t>
      </w:r>
      <w:r w:rsidRPr="002E56A4">
        <w:t xml:space="preserve"> actively supporting the implementation of the Framework,</w:t>
      </w:r>
      <w:r w:rsidRPr="002E56A4">
        <w:rPr>
          <w:lang w:val="en-CA"/>
        </w:rPr>
        <w:t xml:space="preserve"> but indigenous peoples and local communities, women, youth and persons with disabilities face challenges related to limited resources, technical capacities, access to information and knowledge</w:t>
      </w:r>
      <w:r>
        <w:rPr>
          <w:lang w:val="en-CA"/>
        </w:rPr>
        <w:t>,</w:t>
      </w:r>
      <w:r w:rsidRPr="002E56A4">
        <w:rPr>
          <w:lang w:val="en-CA"/>
        </w:rPr>
        <w:t xml:space="preserve"> effective participation and coordination mechanisms;</w:t>
      </w:r>
    </w:p>
    <w:p w14:paraId="56132ED2" w14:textId="77777777" w:rsidR="00122D92" w:rsidRPr="002E56A4" w:rsidRDefault="00122D92" w:rsidP="00661FE4">
      <w:pPr>
        <w:pStyle w:val="CBDNormalNoNumber"/>
        <w:tabs>
          <w:tab w:val="clear" w:pos="567"/>
          <w:tab w:val="clear" w:pos="1134"/>
          <w:tab w:val="clear" w:pos="1701"/>
        </w:tabs>
        <w:ind w:left="2268" w:hanging="567"/>
        <w:rPr>
          <w:iCs/>
          <w:lang w:val="en-CA"/>
        </w:rPr>
      </w:pPr>
      <w:r w:rsidRPr="002E56A4">
        <w:rPr>
          <w:iCs/>
          <w:lang w:val="en-CA"/>
        </w:rPr>
        <w:t>(ii)</w:t>
      </w:r>
      <w:r w:rsidRPr="002E56A4">
        <w:rPr>
          <w:iCs/>
          <w:lang w:val="en-CA"/>
        </w:rPr>
        <w:tab/>
      </w:r>
      <w:r w:rsidRPr="002E56A4">
        <w:rPr>
          <w:iCs/>
        </w:rPr>
        <w:t>Collectively, Parties ha</w:t>
      </w:r>
      <w:r>
        <w:rPr>
          <w:iCs/>
        </w:rPr>
        <w:t>ve</w:t>
      </w:r>
      <w:r w:rsidRPr="002E56A4">
        <w:rPr>
          <w:iCs/>
        </w:rPr>
        <w:t xml:space="preserve"> made progress in engaging actors other than national Governments in planning and implementation; however, many Parties reported challenges in accounting for the contributions of those actors in national implementation efforts; </w:t>
      </w:r>
    </w:p>
    <w:p w14:paraId="38F80954" w14:textId="77777777" w:rsidR="00122D92" w:rsidRPr="002E56A4" w:rsidRDefault="00122D92" w:rsidP="00661FE4">
      <w:pPr>
        <w:pStyle w:val="CBDNormalNoNumber"/>
        <w:tabs>
          <w:tab w:val="clear" w:pos="567"/>
          <w:tab w:val="clear" w:pos="1134"/>
          <w:tab w:val="clear" w:pos="1701"/>
        </w:tabs>
        <w:ind w:left="2268" w:hanging="567"/>
        <w:rPr>
          <w:lang w:val="en-CA"/>
        </w:rPr>
      </w:pPr>
      <w:r w:rsidRPr="002E56A4">
        <w:rPr>
          <w:lang w:val="en-CA"/>
        </w:rPr>
        <w:t>(iii)</w:t>
      </w:r>
      <w:r w:rsidRPr="002E56A4">
        <w:rPr>
          <w:lang w:val="en-CA"/>
        </w:rPr>
        <w:tab/>
      </w:r>
      <w:r w:rsidRPr="002E56A4">
        <w:rPr>
          <w:iCs/>
        </w:rPr>
        <w:t>While many Parties reported progress towards some elements of Targets 22 and 23 of the Framework, such as involving to a varying degree indigenous peoples and local communities, women and youth,</w:t>
      </w:r>
      <w:r w:rsidRPr="002E56A4">
        <w:rPr>
          <w:lang w:val="en-CA"/>
        </w:rPr>
        <w:t xml:space="preserve"> persons with disabilities</w:t>
      </w:r>
      <w:r w:rsidRPr="002E56A4">
        <w:rPr>
          <w:iCs/>
        </w:rPr>
        <w:t xml:space="preserve"> and other actors defined in those targets in biodiversity-related decision-making, issues related to the following </w:t>
      </w:r>
      <w:r>
        <w:rPr>
          <w:iCs/>
        </w:rPr>
        <w:t xml:space="preserve">were </w:t>
      </w:r>
      <w:r w:rsidRPr="002E56A4">
        <w:rPr>
          <w:iCs/>
        </w:rPr>
        <w:t xml:space="preserve">less well reflected in national targets: access to information and justice, rights over lands, territories, resources and traditional knowledge, </w:t>
      </w:r>
      <w:r>
        <w:rPr>
          <w:iCs/>
        </w:rPr>
        <w:t xml:space="preserve">and </w:t>
      </w:r>
      <w:r w:rsidRPr="002E56A4">
        <w:rPr>
          <w:iCs/>
        </w:rPr>
        <w:t>the protection of environmental human rights defenders or gender-responsive biodiversity governance;</w:t>
      </w:r>
    </w:p>
    <w:p w14:paraId="1E8AA998" w14:textId="77777777" w:rsidR="00122D92" w:rsidRPr="002E56A4" w:rsidRDefault="00122D92" w:rsidP="00661FE4">
      <w:pPr>
        <w:pStyle w:val="CBDNormalNoNumber"/>
        <w:keepNext/>
        <w:tabs>
          <w:tab w:val="clear" w:pos="567"/>
        </w:tabs>
        <w:ind w:firstLine="567"/>
        <w:rPr>
          <w:kern w:val="22"/>
        </w:rPr>
      </w:pPr>
      <w:r w:rsidRPr="002E56A4">
        <w:rPr>
          <w:kern w:val="22"/>
        </w:rPr>
        <w:t>(f)</w:t>
      </w:r>
      <w:r w:rsidRPr="002E56A4">
        <w:rPr>
          <w:kern w:val="22"/>
        </w:rPr>
        <w:tab/>
      </w:r>
      <w:r>
        <w:rPr>
          <w:kern w:val="22"/>
        </w:rPr>
        <w:t>D</w:t>
      </w:r>
      <w:r w:rsidRPr="002E56A4">
        <w:rPr>
          <w:kern w:val="22"/>
        </w:rPr>
        <w:t>ata and knowledge</w:t>
      </w:r>
    </w:p>
    <w:p w14:paraId="4898EA09" w14:textId="77777777" w:rsidR="00122D92" w:rsidRPr="002E56A4" w:rsidRDefault="00122D92" w:rsidP="00661FE4">
      <w:pPr>
        <w:pStyle w:val="CBDNormalNoNumber"/>
        <w:tabs>
          <w:tab w:val="clear" w:pos="567"/>
          <w:tab w:val="clear" w:pos="1134"/>
          <w:tab w:val="clear" w:pos="1701"/>
        </w:tabs>
        <w:ind w:left="2268" w:hanging="567"/>
      </w:pPr>
      <w:r w:rsidRPr="002E56A4">
        <w:t>(i)</w:t>
      </w:r>
      <w:r w:rsidRPr="002E56A4">
        <w:tab/>
        <w:t>Parties ha</w:t>
      </w:r>
      <w:r>
        <w:t>ve</w:t>
      </w:r>
      <w:r w:rsidRPr="002E56A4">
        <w:t xml:space="preserve"> demonstrated improvements to national monitoring and knowledge management systems, including accounting for traditional knowledge and collecting and using information from government agencies, scientific institutions, indigenous peoples and local communities, civil society and international sources, as reflected in the progress made towards Target 21 of the Framework; </w:t>
      </w:r>
    </w:p>
    <w:p w14:paraId="2D572F7E" w14:textId="77777777" w:rsidR="00122D92" w:rsidRPr="002E56A4" w:rsidRDefault="00122D92" w:rsidP="00661FE4">
      <w:pPr>
        <w:pStyle w:val="CBDNormalNoNumber"/>
        <w:tabs>
          <w:tab w:val="clear" w:pos="567"/>
          <w:tab w:val="clear" w:pos="1134"/>
          <w:tab w:val="clear" w:pos="1701"/>
        </w:tabs>
        <w:ind w:left="2268" w:hanging="567"/>
        <w:rPr>
          <w:lang w:val="en-US"/>
        </w:rPr>
      </w:pPr>
      <w:r w:rsidRPr="002E56A4">
        <w:t>(</w:t>
      </w:r>
      <w:r w:rsidRPr="002E56A4">
        <w:rPr>
          <w:lang w:val="en-US"/>
        </w:rPr>
        <w:t>ii)</w:t>
      </w:r>
      <w:r w:rsidRPr="002E56A4">
        <w:rPr>
          <w:lang w:val="en-US"/>
        </w:rPr>
        <w:tab/>
        <w:t xml:space="preserve">A total of </w:t>
      </w:r>
      <w:r w:rsidRPr="002E56A4">
        <w:t xml:space="preserve">116 Parties reported on at least one headline indicator; the </w:t>
      </w:r>
      <w:r w:rsidRPr="002E56A4">
        <w:rPr>
          <w:lang w:val="en-US"/>
        </w:rPr>
        <w:t>headline indicators on protected area extent (3.1), Red List Index (A.3), international public funding (D.1) and domestic public funding (D.2), which are associated with Targets 3, 4 and 19 of the Framework, were the headline indicators</w:t>
      </w:r>
      <w:r w:rsidRPr="00FB756E">
        <w:rPr>
          <w:lang w:val="en-US"/>
        </w:rPr>
        <w:t xml:space="preserve"> </w:t>
      </w:r>
      <w:r w:rsidRPr="002E56A4">
        <w:rPr>
          <w:lang w:val="en-US"/>
        </w:rPr>
        <w:t>most reported</w:t>
      </w:r>
      <w:r>
        <w:rPr>
          <w:lang w:val="en-US"/>
        </w:rPr>
        <w:t xml:space="preserve"> on</w:t>
      </w:r>
      <w:r w:rsidRPr="002E56A4">
        <w:rPr>
          <w:lang w:val="en-US"/>
        </w:rPr>
        <w:t xml:space="preserve">, </w:t>
      </w:r>
      <w:r>
        <w:rPr>
          <w:lang w:val="en-US"/>
        </w:rPr>
        <w:t xml:space="preserve">while </w:t>
      </w:r>
      <w:r w:rsidRPr="002E56A4">
        <w:rPr>
          <w:lang w:val="en-US"/>
        </w:rPr>
        <w:t>the indicators related to l</w:t>
      </w:r>
      <w:r w:rsidRPr="002E56A4">
        <w:t xml:space="preserve">and-use change and land tenure in the traditional territories of indigenous peoples and </w:t>
      </w:r>
      <w:r w:rsidRPr="002E56A4">
        <w:rPr>
          <w:iCs/>
        </w:rPr>
        <w:t>local</w:t>
      </w:r>
      <w:r w:rsidRPr="002E56A4">
        <w:t xml:space="preserve"> communities (</w:t>
      </w:r>
      <w:r w:rsidRPr="002E56A4">
        <w:rPr>
          <w:lang w:val="en-US"/>
        </w:rPr>
        <w:t xml:space="preserve">22.1), </w:t>
      </w:r>
      <w:r w:rsidRPr="002E56A4">
        <w:t>benefits from the sustainable use of wild species (</w:t>
      </w:r>
      <w:r w:rsidRPr="002E56A4">
        <w:rPr>
          <w:lang w:val="en-US"/>
        </w:rPr>
        <w:t xml:space="preserve">9.1), </w:t>
      </w:r>
      <w:r w:rsidRPr="002E56A4">
        <w:t>index of coastal eutrophication (</w:t>
      </w:r>
      <w:r w:rsidRPr="002E56A4">
        <w:rPr>
          <w:lang w:val="en-US"/>
        </w:rPr>
        <w:t xml:space="preserve">7.1) and </w:t>
      </w:r>
      <w:r w:rsidRPr="002E56A4">
        <w:t>monetary benefits received in accordance with applicable internationally agreed access and benefit-sharing instruments (C.1), which are associated with Targets 7, 9 and 13,</w:t>
      </w:r>
      <w:r w:rsidRPr="002E56A4">
        <w:rPr>
          <w:lang w:val="en-US"/>
        </w:rPr>
        <w:t xml:space="preserve"> were the indicators</w:t>
      </w:r>
      <w:r w:rsidRPr="00522F5F">
        <w:rPr>
          <w:lang w:val="en-US"/>
        </w:rPr>
        <w:t xml:space="preserve"> </w:t>
      </w:r>
      <w:r w:rsidRPr="002E56A4">
        <w:rPr>
          <w:lang w:val="en-US"/>
        </w:rPr>
        <w:t>least reported</w:t>
      </w:r>
      <w:r>
        <w:rPr>
          <w:lang w:val="en-US"/>
        </w:rPr>
        <w:t xml:space="preserve"> on</w:t>
      </w:r>
      <w:r w:rsidRPr="002E56A4">
        <w:rPr>
          <w:lang w:val="en-US"/>
        </w:rPr>
        <w:t>;</w:t>
      </w:r>
    </w:p>
    <w:p w14:paraId="04C5AE8C" w14:textId="77777777" w:rsidR="00122D92" w:rsidRPr="002E56A4" w:rsidRDefault="00122D92" w:rsidP="00661FE4">
      <w:pPr>
        <w:pStyle w:val="CBDNormalNoNumber"/>
        <w:tabs>
          <w:tab w:val="clear" w:pos="567"/>
          <w:tab w:val="clear" w:pos="1134"/>
          <w:tab w:val="clear" w:pos="1701"/>
        </w:tabs>
        <w:ind w:left="2268" w:hanging="567"/>
      </w:pPr>
      <w:r w:rsidRPr="002E56A4">
        <w:t>(iii)</w:t>
      </w:r>
      <w:r w:rsidRPr="002E56A4">
        <w:tab/>
        <w:t xml:space="preserve">For 19 of the </w:t>
      </w:r>
      <w:r w:rsidRPr="000561B1">
        <w:t>23 targets of</w:t>
      </w:r>
      <w:r w:rsidRPr="002E56A4">
        <w:t xml:space="preserve"> the Framework, less than half of the reporting Parties submitted any data for a </w:t>
      </w:r>
      <w:r w:rsidRPr="002E56A4">
        <w:rPr>
          <w:iCs/>
        </w:rPr>
        <w:t>headline</w:t>
      </w:r>
      <w:r w:rsidRPr="002E56A4">
        <w:t>, component, complementary or national indicator; the targets with the most reported quantitative data were 1, 2, 3, 4 and</w:t>
      </w:r>
      <w:r>
        <w:t> </w:t>
      </w:r>
      <w:r w:rsidRPr="002E56A4">
        <w:t xml:space="preserve">10, while Targets 8, 14, 16, 17, 20, 22 and 23 received the least; </w:t>
      </w:r>
    </w:p>
    <w:p w14:paraId="2EC5E60F" w14:textId="77777777" w:rsidR="00122D92" w:rsidRPr="002E56A4" w:rsidRDefault="00122D92" w:rsidP="00661FE4">
      <w:pPr>
        <w:pStyle w:val="CBDNormalNoNumber"/>
        <w:tabs>
          <w:tab w:val="clear" w:pos="567"/>
          <w:tab w:val="clear" w:pos="1134"/>
          <w:tab w:val="clear" w:pos="1701"/>
        </w:tabs>
        <w:ind w:left="2268" w:hanging="567"/>
      </w:pPr>
      <w:r w:rsidRPr="002E56A4">
        <w:t>(iv)</w:t>
      </w:r>
      <w:r w:rsidRPr="002E56A4">
        <w:tab/>
        <w:t xml:space="preserve">The use of disaggregated indicator information, including by ecosystem type, sex, age, indigenous people and </w:t>
      </w:r>
      <w:r w:rsidRPr="002E56A4">
        <w:rPr>
          <w:iCs/>
        </w:rPr>
        <w:t>local</w:t>
      </w:r>
      <w:r w:rsidRPr="002E56A4">
        <w:t xml:space="preserve"> community status or other relevant characteristics, was limited;</w:t>
      </w:r>
    </w:p>
    <w:p w14:paraId="7917A5F0" w14:textId="77777777" w:rsidR="00122D92" w:rsidRPr="002E56A4" w:rsidRDefault="00122D92" w:rsidP="00661FE4">
      <w:pPr>
        <w:pStyle w:val="CBDNormalNoNumber"/>
        <w:tabs>
          <w:tab w:val="clear" w:pos="567"/>
          <w:tab w:val="clear" w:pos="1134"/>
          <w:tab w:val="clear" w:pos="1701"/>
        </w:tabs>
        <w:ind w:left="2268" w:hanging="567"/>
        <w:rPr>
          <w:rFonts w:eastAsia="Times New Roman"/>
        </w:rPr>
      </w:pPr>
      <w:r w:rsidRPr="002E56A4">
        <w:lastRenderedPageBreak/>
        <w:t>(v)</w:t>
      </w:r>
      <w:r w:rsidRPr="002E56A4">
        <w:tab/>
      </w:r>
      <w:r w:rsidRPr="00355323">
        <w:rPr>
          <w:rFonts w:eastAsia="Times New Roman"/>
        </w:rPr>
        <w:t>Reporting</w:t>
      </w:r>
      <w:r>
        <w:rPr>
          <w:rFonts w:eastAsia="Times New Roman"/>
        </w:rPr>
        <w:t xml:space="preserve"> against the indicators</w:t>
      </w:r>
      <w:r w:rsidRPr="00355323">
        <w:rPr>
          <w:rFonts w:eastAsia="Times New Roman"/>
        </w:rPr>
        <w:t xml:space="preserve"> and monitoring efforts have been negatively affected by </w:t>
      </w:r>
      <w:r>
        <w:rPr>
          <w:rFonts w:eastAsia="Times New Roman"/>
        </w:rPr>
        <w:t xml:space="preserve">gaps, </w:t>
      </w:r>
      <w:r w:rsidRPr="00355323">
        <w:rPr>
          <w:rFonts w:eastAsia="Times New Roman"/>
        </w:rPr>
        <w:t>challenges</w:t>
      </w:r>
      <w:r>
        <w:rPr>
          <w:rFonts w:eastAsia="Times New Roman"/>
        </w:rPr>
        <w:t xml:space="preserve"> and barriers </w:t>
      </w:r>
      <w:r w:rsidRPr="002E56A4">
        <w:rPr>
          <w:rFonts w:eastAsia="Times New Roman"/>
        </w:rPr>
        <w:t>relate</w:t>
      </w:r>
      <w:r>
        <w:rPr>
          <w:rFonts w:eastAsia="Times New Roman"/>
        </w:rPr>
        <w:t>d</w:t>
      </w:r>
      <w:r w:rsidRPr="002E56A4">
        <w:rPr>
          <w:rFonts w:eastAsia="Times New Roman"/>
        </w:rPr>
        <w:t xml:space="preserve"> to </w:t>
      </w:r>
      <w:r>
        <w:rPr>
          <w:rFonts w:eastAsia="Times New Roman"/>
        </w:rPr>
        <w:t xml:space="preserve">methodologies, </w:t>
      </w:r>
      <w:r w:rsidRPr="002E56A4">
        <w:rPr>
          <w:rFonts w:eastAsia="Times New Roman"/>
        </w:rPr>
        <w:t>data availability and access, data fragmentation, technical and technological infrastructure, resource availability and capacity;</w:t>
      </w:r>
    </w:p>
    <w:p w14:paraId="1B45D5E3" w14:textId="77777777" w:rsidR="00122D92" w:rsidRDefault="00122D92" w:rsidP="00661FE4">
      <w:pPr>
        <w:tabs>
          <w:tab w:val="clear" w:pos="567"/>
        </w:tabs>
        <w:spacing w:after="120"/>
        <w:ind w:left="1134" w:firstLine="567"/>
        <w:rPr>
          <w:rFonts w:eastAsia="Times New Roman"/>
        </w:rPr>
      </w:pPr>
      <w:r>
        <w:rPr>
          <w:rFonts w:eastAsia="Times New Roman"/>
        </w:rPr>
        <w:t>6</w:t>
      </w:r>
      <w:r w:rsidRPr="00355323">
        <w:rPr>
          <w:rFonts w:eastAsia="Times New Roman"/>
          <w:i/>
          <w:iCs/>
        </w:rPr>
        <w:t>.</w:t>
      </w:r>
      <w:r w:rsidRPr="002E56A4">
        <w:tab/>
      </w:r>
      <w:r>
        <w:rPr>
          <w:i/>
          <w:iCs/>
        </w:rPr>
        <w:t xml:space="preserve">Notes with deep </w:t>
      </w:r>
      <w:r w:rsidRPr="002B3BB5">
        <w:rPr>
          <w:i/>
          <w:iCs/>
        </w:rPr>
        <w:t>concern</w:t>
      </w:r>
      <w:r>
        <w:t xml:space="preserve"> that, unless collective implementation is rapidly accelerated, including through enhanced international cooperation, improved actions and efforts and strengthened means of implementation, the 2030 targets and mission of the Framework will not be achieved, and </w:t>
      </w:r>
      <w:r w:rsidRPr="00355323">
        <w:rPr>
          <w:rFonts w:eastAsia="Times New Roman"/>
        </w:rPr>
        <w:t>stresses</w:t>
      </w:r>
      <w:r w:rsidRPr="00355323">
        <w:rPr>
          <w:rFonts w:eastAsia="Times New Roman"/>
          <w:i/>
          <w:iCs/>
        </w:rPr>
        <w:t xml:space="preserve"> </w:t>
      </w:r>
      <w:r>
        <w:rPr>
          <w:rFonts w:eastAsia="Times New Roman"/>
          <w:lang w:val="en-CA"/>
        </w:rPr>
        <w:t>the</w:t>
      </w:r>
      <w:r w:rsidRPr="00355323">
        <w:rPr>
          <w:rFonts w:eastAsia="Times New Roman"/>
        </w:rPr>
        <w:t xml:space="preserve"> imperative </w:t>
      </w:r>
      <w:r>
        <w:rPr>
          <w:rFonts w:eastAsia="Times New Roman"/>
        </w:rPr>
        <w:t>to</w:t>
      </w:r>
      <w:r w:rsidRPr="00355323">
        <w:rPr>
          <w:rFonts w:eastAsia="Times New Roman"/>
        </w:rPr>
        <w:t xml:space="preserve"> address gaps, challenges and barriers in implementation to achieve the 2030 targets and mission</w:t>
      </w:r>
      <w:r>
        <w:rPr>
          <w:rFonts w:eastAsia="Times New Roman"/>
        </w:rPr>
        <w:t>;</w:t>
      </w:r>
      <w:r w:rsidRPr="00355323">
        <w:rPr>
          <w:rFonts w:eastAsia="Times New Roman"/>
        </w:rPr>
        <w:t xml:space="preserve"> </w:t>
      </w:r>
    </w:p>
    <w:p w14:paraId="612B15F1" w14:textId="77777777" w:rsidR="00122D92" w:rsidRPr="00355323" w:rsidRDefault="00122D92" w:rsidP="00661FE4">
      <w:pPr>
        <w:tabs>
          <w:tab w:val="clear" w:pos="567"/>
        </w:tabs>
        <w:spacing w:after="120"/>
        <w:ind w:left="1134" w:firstLine="567"/>
        <w:rPr>
          <w:rFonts w:eastAsia="Times New Roman"/>
        </w:rPr>
      </w:pPr>
      <w:r>
        <w:rPr>
          <w:rFonts w:eastAsia="Times New Roman"/>
        </w:rPr>
        <w:t>[7.</w:t>
      </w:r>
      <w:r>
        <w:rPr>
          <w:rFonts w:eastAsia="Times New Roman"/>
        </w:rPr>
        <w:tab/>
      </w:r>
      <w:r>
        <w:rPr>
          <w:rFonts w:eastAsia="Times New Roman"/>
          <w:i/>
          <w:iCs/>
        </w:rPr>
        <w:t xml:space="preserve">Also notes with deep concern </w:t>
      </w:r>
      <w:r>
        <w:rPr>
          <w:rFonts w:eastAsia="Times New Roman"/>
        </w:rPr>
        <w:t xml:space="preserve">that, if the 2030 targets and mission </w:t>
      </w:r>
      <w:r>
        <w:t xml:space="preserve">of the Framework </w:t>
      </w:r>
      <w:r>
        <w:rPr>
          <w:rFonts w:eastAsia="Times New Roman"/>
        </w:rPr>
        <w:t xml:space="preserve">are not achieved, [its </w:t>
      </w:r>
      <w:r w:rsidRPr="00355323">
        <w:rPr>
          <w:rFonts w:eastAsia="Times New Roman"/>
        </w:rPr>
        <w:t>2050 goals and vision</w:t>
      </w:r>
      <w:r>
        <w:rPr>
          <w:rFonts w:eastAsia="Times New Roman"/>
        </w:rPr>
        <w:t xml:space="preserve"> may be at risk [unless the provision of means of implementation are rapidly accelerated]]</w:t>
      </w:r>
      <w:r w:rsidRPr="00355323">
        <w:rPr>
          <w:rFonts w:eastAsia="Times New Roman"/>
        </w:rPr>
        <w:t>;</w:t>
      </w:r>
      <w:r>
        <w:rPr>
          <w:rFonts w:eastAsia="Times New Roman"/>
        </w:rPr>
        <w:t>]</w:t>
      </w:r>
    </w:p>
    <w:p w14:paraId="4CF5AC65" w14:textId="77777777" w:rsidR="00122D92" w:rsidRPr="00355323" w:rsidRDefault="00122D92" w:rsidP="00661FE4">
      <w:pPr>
        <w:tabs>
          <w:tab w:val="clear" w:pos="567"/>
        </w:tabs>
        <w:spacing w:after="120"/>
        <w:ind w:left="1134" w:firstLine="567"/>
        <w:rPr>
          <w:rFonts w:eastAsia="Times New Roman"/>
        </w:rPr>
      </w:pPr>
      <w:r>
        <w:rPr>
          <w:rFonts w:eastAsia="Times New Roman"/>
        </w:rPr>
        <w:t>8</w:t>
      </w:r>
      <w:r w:rsidRPr="00355323">
        <w:rPr>
          <w:rFonts w:eastAsia="Times New Roman"/>
        </w:rPr>
        <w:t>.</w:t>
      </w:r>
      <w:r w:rsidRPr="002E56A4">
        <w:tab/>
      </w:r>
      <w:r w:rsidRPr="00355323">
        <w:rPr>
          <w:rFonts w:eastAsia="Times New Roman"/>
          <w:i/>
          <w:iCs/>
        </w:rPr>
        <w:t xml:space="preserve">Invites </w:t>
      </w:r>
      <w:r w:rsidRPr="00355323">
        <w:rPr>
          <w:rFonts w:eastAsia="Times New Roman"/>
        </w:rPr>
        <w:t xml:space="preserve">Parties, other Governments, actors other than national Governments and </w:t>
      </w:r>
      <w:r w:rsidRPr="002E56A4">
        <w:rPr>
          <w:kern w:val="22"/>
        </w:rPr>
        <w:t xml:space="preserve">the regional and subregional </w:t>
      </w:r>
      <w:r w:rsidRPr="00355323">
        <w:rPr>
          <w:rFonts w:eastAsia="Times New Roman"/>
        </w:rPr>
        <w:t xml:space="preserve">technical and scientific cooperation support centres supporting the implementation </w:t>
      </w:r>
      <w:r w:rsidRPr="00355323">
        <w:rPr>
          <w:rFonts w:eastAsia="Times New Roman"/>
          <w:lang w:val="en-CA"/>
        </w:rPr>
        <w:t xml:space="preserve">of the Framework </w:t>
      </w:r>
      <w:r w:rsidRPr="00355323">
        <w:rPr>
          <w:rFonts w:eastAsia="Times New Roman"/>
        </w:rPr>
        <w:t xml:space="preserve">to make use of the information </w:t>
      </w:r>
      <w:r>
        <w:rPr>
          <w:rFonts w:eastAsia="Times New Roman"/>
        </w:rPr>
        <w:t xml:space="preserve">that is </w:t>
      </w:r>
      <w:r w:rsidRPr="00355323">
        <w:rPr>
          <w:rFonts w:eastAsia="Times New Roman"/>
        </w:rPr>
        <w:t xml:space="preserve">contained in </w:t>
      </w:r>
      <w:r>
        <w:rPr>
          <w:rFonts w:eastAsia="Times New Roman"/>
        </w:rPr>
        <w:t xml:space="preserve">the </w:t>
      </w:r>
      <w:r w:rsidRPr="00355323">
        <w:rPr>
          <w:rFonts w:eastAsia="Times New Roman"/>
        </w:rPr>
        <w:t>global report and the national biodiversity strategies and action plans, national targets and national reports</w:t>
      </w:r>
      <w:r>
        <w:rPr>
          <w:rFonts w:eastAsia="Times New Roman"/>
        </w:rPr>
        <w:t>,</w:t>
      </w:r>
      <w:r w:rsidRPr="00355323">
        <w:rPr>
          <w:rFonts w:eastAsia="Times New Roman"/>
        </w:rPr>
        <w:t xml:space="preserve"> </w:t>
      </w:r>
      <w:r>
        <w:rPr>
          <w:rFonts w:eastAsia="Times New Roman"/>
        </w:rPr>
        <w:t xml:space="preserve">when </w:t>
      </w:r>
      <w:r w:rsidRPr="00355323">
        <w:rPr>
          <w:rFonts w:eastAsia="Times New Roman"/>
        </w:rPr>
        <w:t>executing their respective mandates</w:t>
      </w:r>
      <w:r>
        <w:rPr>
          <w:rFonts w:eastAsia="Times New Roman"/>
        </w:rPr>
        <w:t>,</w:t>
      </w:r>
      <w:r w:rsidRPr="00355323">
        <w:rPr>
          <w:rFonts w:eastAsia="Times New Roman"/>
        </w:rPr>
        <w:t xml:space="preserve"> and </w:t>
      </w:r>
      <w:r>
        <w:rPr>
          <w:rFonts w:eastAsia="Times New Roman"/>
        </w:rPr>
        <w:t xml:space="preserve">that is within their area of </w:t>
      </w:r>
      <w:r w:rsidRPr="00355323">
        <w:rPr>
          <w:rFonts w:eastAsia="Times New Roman"/>
        </w:rPr>
        <w:t>competence, where relevant;</w:t>
      </w:r>
    </w:p>
    <w:p w14:paraId="07E38379" w14:textId="77777777" w:rsidR="00122D92" w:rsidRPr="00355323" w:rsidRDefault="00122D92" w:rsidP="00661FE4">
      <w:pPr>
        <w:tabs>
          <w:tab w:val="clear" w:pos="567"/>
          <w:tab w:val="left" w:pos="2835"/>
          <w:tab w:val="left" w:pos="3402"/>
        </w:tabs>
        <w:spacing w:after="120"/>
        <w:ind w:left="1134" w:firstLine="567"/>
        <w:rPr>
          <w:rFonts w:eastAsia="Times New Roman"/>
        </w:rPr>
      </w:pPr>
      <w:r>
        <w:rPr>
          <w:rFonts w:eastAsia="Times New Roman"/>
        </w:rPr>
        <w:t>9</w:t>
      </w:r>
      <w:r w:rsidRPr="00355323">
        <w:rPr>
          <w:rFonts w:eastAsia="Times New Roman"/>
        </w:rPr>
        <w:t>.</w:t>
      </w:r>
      <w:r w:rsidRPr="002E56A4">
        <w:tab/>
      </w:r>
      <w:r w:rsidRPr="00355323">
        <w:rPr>
          <w:rFonts w:eastAsia="Times New Roman"/>
          <w:i/>
          <w:iCs/>
        </w:rPr>
        <w:t xml:space="preserve">Urges </w:t>
      </w:r>
      <w:r w:rsidRPr="00355323">
        <w:rPr>
          <w:rFonts w:eastAsia="Times New Roman"/>
        </w:rPr>
        <w:t>Parties to further develop and/or strengthen national monitoring and knowledge management systems to address the gaps in data and knowledge mentioned above and to improve evidenced-based decision-making and the tracking of national progress in the implementation of the Framework;</w:t>
      </w:r>
    </w:p>
    <w:p w14:paraId="3E377832" w14:textId="77777777" w:rsidR="00122D92" w:rsidRPr="00355323" w:rsidRDefault="00122D92" w:rsidP="00661FE4">
      <w:pPr>
        <w:tabs>
          <w:tab w:val="clear" w:pos="567"/>
          <w:tab w:val="left" w:pos="2835"/>
          <w:tab w:val="left" w:pos="3402"/>
        </w:tabs>
        <w:spacing w:after="120"/>
        <w:ind w:left="1134" w:firstLine="567"/>
        <w:rPr>
          <w:rFonts w:eastAsia="Times New Roman"/>
        </w:rPr>
      </w:pPr>
      <w:r w:rsidRPr="00355323">
        <w:rPr>
          <w:rFonts w:eastAsia="Times New Roman"/>
        </w:rPr>
        <w:t>[</w:t>
      </w:r>
      <w:r>
        <w:rPr>
          <w:rFonts w:eastAsia="Times New Roman"/>
        </w:rPr>
        <w:t>10</w:t>
      </w:r>
      <w:r w:rsidRPr="00355323">
        <w:rPr>
          <w:rFonts w:eastAsia="Times New Roman"/>
        </w:rPr>
        <w:t>.</w:t>
      </w:r>
      <w:r w:rsidRPr="00355323">
        <w:rPr>
          <w:rFonts w:eastAsia="Times New Roman"/>
        </w:rPr>
        <w:tab/>
      </w:r>
      <w:r w:rsidRPr="00355323">
        <w:rPr>
          <w:rFonts w:eastAsia="Times New Roman"/>
          <w:i/>
          <w:iCs/>
        </w:rPr>
        <w:t>Encourages</w:t>
      </w:r>
      <w:r w:rsidRPr="00355323">
        <w:rPr>
          <w:rFonts w:eastAsia="Times New Roman"/>
        </w:rPr>
        <w:t xml:space="preserve"> Parties to ensure that the foundational data needed for implementing the monitoring framework</w:t>
      </w:r>
      <w:r w:rsidRPr="000F306C">
        <w:rPr>
          <w:rFonts w:eastAsia="Times New Roman"/>
          <w:color w:val="000000" w:themeColor="text1"/>
        </w:rPr>
        <w:t xml:space="preserve"> </w:t>
      </w:r>
      <w:r>
        <w:rPr>
          <w:rFonts w:eastAsia="Times New Roman"/>
          <w:color w:val="000000" w:themeColor="text1"/>
        </w:rPr>
        <w:t xml:space="preserve">for the </w:t>
      </w:r>
      <w:r w:rsidRPr="002E56A4">
        <w:rPr>
          <w:rFonts w:eastAsia="Times New Roman"/>
          <w:color w:val="000000" w:themeColor="text1"/>
        </w:rPr>
        <w:t>Kunming-Montreal Global Biodiversity Framework</w:t>
      </w:r>
      <w:r w:rsidRPr="00355323">
        <w:rPr>
          <w:rFonts w:eastAsia="Times New Roman"/>
        </w:rPr>
        <w:t>, in particular national ecosystem maps, are in place to support the operationalization of the ecosystem-based headline indicators;]</w:t>
      </w:r>
    </w:p>
    <w:p w14:paraId="710AFBB0" w14:textId="77777777" w:rsidR="00122D92" w:rsidRPr="00355323" w:rsidRDefault="00122D92" w:rsidP="00661FE4">
      <w:pPr>
        <w:tabs>
          <w:tab w:val="clear" w:pos="567"/>
          <w:tab w:val="left" w:pos="2835"/>
          <w:tab w:val="left" w:pos="3402"/>
        </w:tabs>
        <w:spacing w:after="120"/>
        <w:ind w:left="1134" w:firstLine="567"/>
        <w:rPr>
          <w:rFonts w:eastAsia="Times New Roman"/>
        </w:rPr>
      </w:pPr>
      <w:r>
        <w:rPr>
          <w:rFonts w:eastAsia="Times New Roman"/>
        </w:rPr>
        <w:t>11</w:t>
      </w:r>
      <w:r w:rsidRPr="00355323">
        <w:rPr>
          <w:rFonts w:eastAsia="Times New Roman"/>
        </w:rPr>
        <w:t>.</w:t>
      </w:r>
      <w:r w:rsidRPr="002E56A4">
        <w:tab/>
      </w:r>
      <w:r w:rsidRPr="00355323">
        <w:rPr>
          <w:rFonts w:eastAsia="Times New Roman"/>
        </w:rPr>
        <w:t>[</w:t>
      </w:r>
      <w:r w:rsidRPr="00355323">
        <w:rPr>
          <w:rFonts w:eastAsia="Times New Roman"/>
          <w:i/>
          <w:iCs/>
        </w:rPr>
        <w:t>Also</w:t>
      </w:r>
      <w:r w:rsidRPr="00355323">
        <w:rPr>
          <w:rFonts w:eastAsia="Times New Roman"/>
        </w:rPr>
        <w:t xml:space="preserve"> </w:t>
      </w:r>
      <w:r w:rsidRPr="00355323">
        <w:rPr>
          <w:rFonts w:eastAsia="Times New Roman"/>
          <w:i/>
          <w:iCs/>
        </w:rPr>
        <w:t>encourages</w:t>
      </w:r>
      <w:r w:rsidRPr="00355323">
        <w:rPr>
          <w:rFonts w:eastAsia="Times New Roman"/>
        </w:rPr>
        <w:t xml:space="preserve"> Parties, </w:t>
      </w:r>
      <w:r w:rsidRPr="00A17A71">
        <w:rPr>
          <w:rFonts w:eastAsia="Times New Roman"/>
        </w:rPr>
        <w:t>and [requests][invites] the Global Environment Facility and</w:t>
      </w:r>
      <w:r w:rsidRPr="00355323">
        <w:rPr>
          <w:rFonts w:eastAsia="Times New Roman"/>
        </w:rPr>
        <w:t xml:space="preserve"> invites other Governments and other organizations, to provide support for addressing the technical and financial challenges faced by Parties, especially developing country Parties, in particular least developed countries and small island developing States, in improving their national monitoring and knowledge management systems [and foundational data needed for implementing and monitoring the Framework], including by enhancing the provision of adequate, predictable, accessible and timely financial resources, technology transfer [on favourable terms, including on concessional and preferential terms, as mutually agreed][on mutually agreed terms], technical assistance and capacity-building and development to developing country Parties in order to enable the effective implementation of the monitoring framework and the Kunming-Montreal Global Biodiversity Framework;</w:t>
      </w:r>
      <w:r w:rsidRPr="00355323">
        <w:rPr>
          <w:rStyle w:val="FootnoteReference"/>
          <w:rFonts w:eastAsia="Times New Roman"/>
        </w:rPr>
        <w:footnoteReference w:id="6"/>
      </w:r>
      <w:r w:rsidRPr="00355323">
        <w:rPr>
          <w:rFonts w:eastAsia="Times New Roman"/>
        </w:rPr>
        <w:t>]</w:t>
      </w:r>
    </w:p>
    <w:p w14:paraId="4D6693DC" w14:textId="77777777" w:rsidR="00122D92" w:rsidRPr="00355323" w:rsidRDefault="00122D92" w:rsidP="00661FE4">
      <w:pPr>
        <w:tabs>
          <w:tab w:val="clear" w:pos="567"/>
          <w:tab w:val="left" w:pos="2835"/>
          <w:tab w:val="left" w:pos="3402"/>
        </w:tabs>
        <w:spacing w:after="120"/>
        <w:ind w:left="1134" w:firstLine="567"/>
        <w:rPr>
          <w:rFonts w:eastAsia="Times New Roman"/>
        </w:rPr>
      </w:pPr>
      <w:r>
        <w:rPr>
          <w:rFonts w:eastAsia="Times New Roman"/>
        </w:rPr>
        <w:t>12</w:t>
      </w:r>
      <w:r w:rsidRPr="00355323">
        <w:rPr>
          <w:rFonts w:eastAsia="Times New Roman"/>
        </w:rPr>
        <w:t>.</w:t>
      </w:r>
      <w:r w:rsidRPr="002E56A4">
        <w:tab/>
      </w:r>
      <w:r w:rsidRPr="00355323">
        <w:rPr>
          <w:rFonts w:eastAsia="Times New Roman"/>
          <w:i/>
          <w:iCs/>
        </w:rPr>
        <w:t xml:space="preserve">Invites </w:t>
      </w:r>
      <w:r w:rsidRPr="00355323">
        <w:rPr>
          <w:rFonts w:eastAsia="Times New Roman"/>
        </w:rPr>
        <w:t xml:space="preserve">actors other than national Governments, the </w:t>
      </w:r>
      <w:r>
        <w:rPr>
          <w:rFonts w:eastAsia="Times New Roman"/>
        </w:rPr>
        <w:t>technical</w:t>
      </w:r>
      <w:r w:rsidRPr="00355323">
        <w:rPr>
          <w:rFonts w:eastAsia="Times New Roman"/>
        </w:rPr>
        <w:t xml:space="preserve"> </w:t>
      </w:r>
      <w:r>
        <w:rPr>
          <w:rFonts w:eastAsia="Times New Roman"/>
        </w:rPr>
        <w:t xml:space="preserve">and scientific </w:t>
      </w:r>
      <w:r w:rsidRPr="00355323">
        <w:rPr>
          <w:rFonts w:eastAsia="Times New Roman"/>
        </w:rPr>
        <w:t>cooperation support centres, the secretariats of biodiversity-related conventions and other relevant multilateral environmental agreements, United Nations entities and intergovernmental organizations to support the efforts of Parties to improve national monitoring and knowledge management systems;</w:t>
      </w:r>
      <w:r w:rsidRPr="002E56A4">
        <w:rPr>
          <w:rFonts w:eastAsia="Times New Roman"/>
        </w:rPr>
        <w:t xml:space="preserve"> </w:t>
      </w:r>
    </w:p>
    <w:p w14:paraId="734341C0" w14:textId="77777777" w:rsidR="00122D92" w:rsidRPr="00355323" w:rsidRDefault="00122D92" w:rsidP="00661FE4">
      <w:pPr>
        <w:tabs>
          <w:tab w:val="clear" w:pos="567"/>
        </w:tabs>
        <w:spacing w:after="120"/>
        <w:ind w:left="1134" w:firstLine="567"/>
        <w:rPr>
          <w:rFonts w:eastAsia="Times New Roman"/>
          <w:u w:val="single"/>
        </w:rPr>
      </w:pPr>
      <w:r>
        <w:rPr>
          <w:rFonts w:eastAsia="Times New Roman"/>
        </w:rPr>
        <w:t>13</w:t>
      </w:r>
      <w:r w:rsidRPr="00355323">
        <w:rPr>
          <w:rFonts w:eastAsia="Times New Roman"/>
          <w:i/>
          <w:iCs/>
        </w:rPr>
        <w:t>.</w:t>
      </w:r>
      <w:r w:rsidRPr="002E56A4">
        <w:tab/>
      </w:r>
      <w:r w:rsidRPr="00355323">
        <w:rPr>
          <w:rFonts w:eastAsia="Times New Roman"/>
          <w:i/>
          <w:iCs/>
        </w:rPr>
        <w:t xml:space="preserve">Encourages </w:t>
      </w:r>
      <w:r w:rsidRPr="00355323">
        <w:rPr>
          <w:rFonts w:eastAsia="Times New Roman"/>
        </w:rPr>
        <w:t>Parties to make full use of existing mechanisms, tools</w:t>
      </w:r>
      <w:r>
        <w:rPr>
          <w:rFonts w:eastAsia="Times New Roman"/>
        </w:rPr>
        <w:t>,</w:t>
      </w:r>
      <w:r w:rsidRPr="00355323">
        <w:rPr>
          <w:rFonts w:eastAsia="Times New Roman"/>
        </w:rPr>
        <w:t xml:space="preserve"> the </w:t>
      </w:r>
      <w:r>
        <w:rPr>
          <w:rFonts w:eastAsia="Times New Roman"/>
        </w:rPr>
        <w:t>technical</w:t>
      </w:r>
      <w:r w:rsidRPr="00355323">
        <w:rPr>
          <w:rFonts w:eastAsia="Times New Roman"/>
        </w:rPr>
        <w:t xml:space="preserve"> </w:t>
      </w:r>
      <w:r>
        <w:rPr>
          <w:rFonts w:eastAsia="Times New Roman"/>
        </w:rPr>
        <w:t xml:space="preserve">and scientific </w:t>
      </w:r>
      <w:r w:rsidRPr="00355323">
        <w:rPr>
          <w:rFonts w:eastAsia="Times New Roman"/>
        </w:rPr>
        <w:t>cooperation support centres, capacity-building and development initiatives and plans, and enhanced regional cooperation to strengthen monitoring and knowledge management systems;</w:t>
      </w:r>
      <w:r w:rsidRPr="002E56A4">
        <w:rPr>
          <w:rFonts w:eastAsia="Times New Roman"/>
          <w:u w:val="single"/>
        </w:rPr>
        <w:t xml:space="preserve"> </w:t>
      </w:r>
    </w:p>
    <w:p w14:paraId="763E52FD" w14:textId="77777777" w:rsidR="00122D92" w:rsidRPr="00355323" w:rsidRDefault="00122D92" w:rsidP="00661FE4">
      <w:pPr>
        <w:tabs>
          <w:tab w:val="clear" w:pos="567"/>
        </w:tabs>
        <w:spacing w:after="120"/>
        <w:ind w:left="1134" w:firstLine="567"/>
        <w:rPr>
          <w:rFonts w:eastAsia="Times New Roman"/>
        </w:rPr>
      </w:pPr>
      <w:r>
        <w:rPr>
          <w:rFonts w:eastAsia="Times New Roman"/>
        </w:rPr>
        <w:lastRenderedPageBreak/>
        <w:t>14</w:t>
      </w:r>
      <w:r w:rsidRPr="00355323">
        <w:rPr>
          <w:rFonts w:eastAsia="Times New Roman"/>
        </w:rPr>
        <w:t>.</w:t>
      </w:r>
      <w:r w:rsidRPr="002E56A4">
        <w:tab/>
      </w:r>
      <w:r w:rsidRPr="00355323">
        <w:rPr>
          <w:rFonts w:eastAsia="Times New Roman"/>
          <w:i/>
          <w:iCs/>
        </w:rPr>
        <w:t>Requests</w:t>
      </w:r>
      <w:r w:rsidRPr="00355323">
        <w:rPr>
          <w:rFonts w:eastAsia="Times New Roman"/>
        </w:rPr>
        <w:t xml:space="preserve"> the Executive Secretary:</w:t>
      </w:r>
    </w:p>
    <w:p w14:paraId="5002B802" w14:textId="77777777" w:rsidR="00122D92" w:rsidRPr="00355323" w:rsidRDefault="00122D92" w:rsidP="00661FE4">
      <w:pPr>
        <w:tabs>
          <w:tab w:val="clear" w:pos="567"/>
          <w:tab w:val="left" w:pos="2835"/>
          <w:tab w:val="left" w:pos="3402"/>
        </w:tabs>
        <w:spacing w:after="120"/>
        <w:ind w:left="1134" w:firstLine="564"/>
        <w:rPr>
          <w:rFonts w:eastAsia="Times New Roman"/>
        </w:rPr>
      </w:pPr>
      <w:r w:rsidRPr="00355323">
        <w:rPr>
          <w:rFonts w:eastAsia="Times New Roman"/>
        </w:rPr>
        <w:t>(a)</w:t>
      </w:r>
      <w:r w:rsidRPr="002E56A4">
        <w:tab/>
      </w:r>
      <w:r w:rsidRPr="00355323">
        <w:rPr>
          <w:rFonts w:eastAsia="Times New Roman"/>
        </w:rPr>
        <w:t>To make the information contained in the submitted national biodiversity strategies and action plans, national targets, national reports and commitments from actors other than national Governments more easily accessible;</w:t>
      </w:r>
      <w:r w:rsidRPr="002E56A4">
        <w:rPr>
          <w:rFonts w:eastAsia="Times New Roman"/>
        </w:rPr>
        <w:t xml:space="preserve"> </w:t>
      </w:r>
    </w:p>
    <w:p w14:paraId="135A078F" w14:textId="77777777" w:rsidR="00122D92" w:rsidRPr="00355323" w:rsidRDefault="00122D92" w:rsidP="00661FE4">
      <w:pPr>
        <w:tabs>
          <w:tab w:val="clear" w:pos="567"/>
          <w:tab w:val="left" w:pos="2835"/>
          <w:tab w:val="left" w:pos="3402"/>
        </w:tabs>
        <w:spacing w:after="120"/>
        <w:ind w:left="1134" w:firstLine="564"/>
        <w:rPr>
          <w:rFonts w:eastAsia="Times New Roman"/>
        </w:rPr>
      </w:pPr>
      <w:r w:rsidRPr="00355323">
        <w:rPr>
          <w:rFonts w:eastAsia="Times New Roman"/>
        </w:rPr>
        <w:t>(b)</w:t>
      </w:r>
      <w:r w:rsidRPr="002E56A4">
        <w:tab/>
      </w:r>
      <w:r w:rsidRPr="00355323">
        <w:rPr>
          <w:rFonts w:eastAsia="Times New Roman"/>
        </w:rPr>
        <w:t>To make the findings from the global report easily accessible, including through the development of information dashboards on the clearing-house mechanism of the Convention on Biological Diversity;</w:t>
      </w:r>
      <w:r w:rsidRPr="00355323">
        <w:rPr>
          <w:rStyle w:val="FootnoteReference"/>
          <w:rFonts w:eastAsia="Times New Roman"/>
        </w:rPr>
        <w:footnoteReference w:id="7"/>
      </w:r>
      <w:r w:rsidRPr="002E56A4">
        <w:rPr>
          <w:rFonts w:eastAsia="Times New Roman"/>
        </w:rPr>
        <w:t xml:space="preserve"> </w:t>
      </w:r>
    </w:p>
    <w:p w14:paraId="7FE0C2D3" w14:textId="77777777" w:rsidR="00122D92" w:rsidRPr="002E56A4" w:rsidRDefault="00122D92" w:rsidP="00661FE4">
      <w:pPr>
        <w:tabs>
          <w:tab w:val="clear" w:pos="567"/>
          <w:tab w:val="left" w:pos="2835"/>
          <w:tab w:val="left" w:pos="3402"/>
        </w:tabs>
        <w:spacing w:after="120"/>
        <w:ind w:left="1134" w:firstLine="564"/>
      </w:pPr>
      <w:r w:rsidRPr="00355323">
        <w:rPr>
          <w:rFonts w:eastAsia="Times New Roman"/>
        </w:rPr>
        <w:t>(c)</w:t>
      </w:r>
      <w:r w:rsidRPr="002E56A4">
        <w:tab/>
      </w:r>
      <w:r w:rsidRPr="00355323">
        <w:rPr>
          <w:rFonts w:eastAsia="Times New Roman"/>
        </w:rPr>
        <w:t xml:space="preserve">To continue to coordinate and collaborate with relevant partners to provide capacity-building and development </w:t>
      </w:r>
      <w:r>
        <w:rPr>
          <w:rFonts w:eastAsia="Times New Roman"/>
        </w:rPr>
        <w:t xml:space="preserve">support </w:t>
      </w:r>
      <w:r w:rsidRPr="00355323">
        <w:rPr>
          <w:rFonts w:eastAsia="Times New Roman"/>
        </w:rPr>
        <w:t>to Parties and actors other than national Governments aimed at improving national monitoring and knowledge management systems.</w:t>
      </w:r>
    </w:p>
    <w:p w14:paraId="6C9F1C99" w14:textId="3A6A92B3" w:rsidR="00122D92" w:rsidRPr="000A7DE1" w:rsidRDefault="00122D92" w:rsidP="00661FE4">
      <w:pPr>
        <w:pStyle w:val="Heading1longmultiline"/>
        <w:tabs>
          <w:tab w:val="clear" w:pos="1134"/>
        </w:tabs>
        <w:ind w:left="1134" w:hanging="567"/>
        <w:rPr>
          <w:sz w:val="24"/>
          <w:szCs w:val="24"/>
        </w:rPr>
      </w:pPr>
      <w:r w:rsidRPr="000A7DE1">
        <w:rPr>
          <w:sz w:val="24"/>
          <w:szCs w:val="24"/>
        </w:rPr>
        <w:t>B.</w:t>
      </w:r>
      <w:r w:rsidRPr="000A7DE1">
        <w:rPr>
          <w:sz w:val="24"/>
          <w:szCs w:val="24"/>
        </w:rPr>
        <w:tab/>
        <w:t xml:space="preserve">Further enhancing planning, monitoring, reporting and review </w:t>
      </w:r>
      <w:r w:rsidR="00FA1735">
        <w:rPr>
          <w:sz w:val="24"/>
          <w:szCs w:val="24"/>
        </w:rPr>
        <w:br/>
      </w:r>
      <w:r w:rsidRPr="000A7DE1">
        <w:rPr>
          <w:sz w:val="24"/>
          <w:szCs w:val="24"/>
        </w:rPr>
        <w:t xml:space="preserve">mechanisms, including the monitoring framework for the </w:t>
      </w:r>
      <w:r w:rsidR="00FA1735">
        <w:rPr>
          <w:sz w:val="24"/>
          <w:szCs w:val="24"/>
        </w:rPr>
        <w:br/>
      </w:r>
      <w:r w:rsidRPr="000A7DE1">
        <w:rPr>
          <w:sz w:val="24"/>
          <w:szCs w:val="24"/>
        </w:rPr>
        <w:t>Kunming-Montreal Global Biodiversity Framework</w:t>
      </w:r>
    </w:p>
    <w:p w14:paraId="2F1914D7" w14:textId="77777777" w:rsidR="00122D92" w:rsidRPr="002E56A4" w:rsidRDefault="00122D92" w:rsidP="003F430C">
      <w:pPr>
        <w:pStyle w:val="CBDNormalNoNumber"/>
        <w:keepNext/>
        <w:keepLines/>
        <w:tabs>
          <w:tab w:val="clear" w:pos="567"/>
        </w:tabs>
        <w:ind w:left="1134" w:firstLine="567"/>
        <w:rPr>
          <w:kern w:val="22"/>
          <w:lang w:val="en-CA"/>
        </w:rPr>
      </w:pPr>
      <w:r w:rsidRPr="002E56A4">
        <w:rPr>
          <w:i/>
          <w:iCs/>
        </w:rPr>
        <w:t>The Conference of the Parties</w:t>
      </w:r>
      <w:r w:rsidRPr="002E56A4">
        <w:t>,</w:t>
      </w:r>
    </w:p>
    <w:p w14:paraId="70414E4D" w14:textId="77777777" w:rsidR="00122D92" w:rsidRPr="002E56A4" w:rsidRDefault="00122D92" w:rsidP="003F430C">
      <w:pPr>
        <w:pStyle w:val="CBDNormalNoNumber"/>
        <w:tabs>
          <w:tab w:val="clear" w:pos="567"/>
        </w:tabs>
        <w:ind w:left="1134"/>
        <w:rPr>
          <w:iCs/>
          <w:kern w:val="22"/>
        </w:rPr>
      </w:pPr>
      <w:r w:rsidRPr="002E56A4">
        <w:rPr>
          <w:i/>
          <w:kern w:val="22"/>
        </w:rPr>
        <w:tab/>
        <w:t xml:space="preserve">Recalling </w:t>
      </w:r>
      <w:r w:rsidRPr="002E56A4">
        <w:rPr>
          <w:iCs/>
          <w:kern w:val="22"/>
        </w:rPr>
        <w:t xml:space="preserve">its decisions </w:t>
      </w:r>
      <w:hyperlink r:id="rId29" w:history="1">
        <w:r w:rsidRPr="005D597B">
          <w:rPr>
            <w:rStyle w:val="Hyperlink"/>
            <w:iCs/>
            <w:kern w:val="22"/>
          </w:rPr>
          <w:t>15/4</w:t>
        </w:r>
      </w:hyperlink>
      <w:r w:rsidRPr="002E56A4">
        <w:rPr>
          <w:iCs/>
          <w:kern w:val="22"/>
        </w:rPr>
        <w:t xml:space="preserve">, </w:t>
      </w:r>
      <w:hyperlink r:id="rId30" w:history="1">
        <w:r w:rsidRPr="005D597B">
          <w:rPr>
            <w:rStyle w:val="Hyperlink"/>
            <w:iCs/>
            <w:kern w:val="22"/>
          </w:rPr>
          <w:t>15/5</w:t>
        </w:r>
      </w:hyperlink>
      <w:r w:rsidRPr="002E56A4">
        <w:rPr>
          <w:iCs/>
          <w:kern w:val="22"/>
        </w:rPr>
        <w:t xml:space="preserve">, </w:t>
      </w:r>
      <w:hyperlink r:id="rId31" w:history="1">
        <w:r w:rsidRPr="005D597B">
          <w:rPr>
            <w:rStyle w:val="Hyperlink"/>
            <w:iCs/>
            <w:kern w:val="22"/>
          </w:rPr>
          <w:t>15/6</w:t>
        </w:r>
      </w:hyperlink>
      <w:r w:rsidRPr="002E56A4">
        <w:rPr>
          <w:iCs/>
          <w:kern w:val="22"/>
        </w:rPr>
        <w:t xml:space="preserve"> of 19 December 2022, </w:t>
      </w:r>
      <w:hyperlink r:id="rId32" w:history="1">
        <w:r w:rsidRPr="009F5A1A">
          <w:rPr>
            <w:rStyle w:val="Hyperlink"/>
            <w:iCs/>
            <w:kern w:val="22"/>
          </w:rPr>
          <w:t>16/4</w:t>
        </w:r>
      </w:hyperlink>
      <w:r w:rsidRPr="002E56A4">
        <w:rPr>
          <w:iCs/>
          <w:kern w:val="22"/>
        </w:rPr>
        <w:t xml:space="preserve"> of 30 October</w:t>
      </w:r>
      <w:r>
        <w:rPr>
          <w:iCs/>
          <w:kern w:val="22"/>
        </w:rPr>
        <w:t> </w:t>
      </w:r>
      <w:r w:rsidRPr="002E56A4">
        <w:rPr>
          <w:iCs/>
          <w:kern w:val="22"/>
        </w:rPr>
        <w:t xml:space="preserve">2024 and </w:t>
      </w:r>
      <w:hyperlink r:id="rId33" w:history="1">
        <w:r w:rsidRPr="009F5A1A">
          <w:rPr>
            <w:rStyle w:val="Hyperlink"/>
            <w:iCs/>
            <w:kern w:val="22"/>
          </w:rPr>
          <w:t>16/31</w:t>
        </w:r>
      </w:hyperlink>
      <w:r w:rsidRPr="002E56A4">
        <w:rPr>
          <w:iCs/>
          <w:kern w:val="22"/>
        </w:rPr>
        <w:t xml:space="preserve"> and </w:t>
      </w:r>
      <w:hyperlink r:id="rId34" w:history="1">
        <w:r w:rsidRPr="009F5A1A">
          <w:rPr>
            <w:rStyle w:val="Hyperlink"/>
            <w:iCs/>
            <w:kern w:val="22"/>
          </w:rPr>
          <w:t>16/32</w:t>
        </w:r>
      </w:hyperlink>
      <w:r w:rsidRPr="002E56A4">
        <w:rPr>
          <w:iCs/>
          <w:kern w:val="22"/>
        </w:rPr>
        <w:t xml:space="preserve"> of 27 February 2025, </w:t>
      </w:r>
    </w:p>
    <w:p w14:paraId="1465C3C8" w14:textId="77777777" w:rsidR="00122D92" w:rsidRPr="002E56A4" w:rsidRDefault="00122D92" w:rsidP="00661FE4">
      <w:pPr>
        <w:pStyle w:val="CBDNormalNoNumber"/>
        <w:tabs>
          <w:tab w:val="clear" w:pos="567"/>
        </w:tabs>
        <w:ind w:left="1134"/>
      </w:pPr>
      <w:r w:rsidRPr="002E56A4">
        <w:rPr>
          <w:i/>
          <w:iCs/>
        </w:rPr>
        <w:tab/>
        <w:t>Noting</w:t>
      </w:r>
      <w:r w:rsidRPr="002E56A4">
        <w:t xml:space="preserve"> that there are still gaps related to the coverage, methodologies and metadata for existing indicators and the operationalization of the monitoring framework for the Kunming-Montreal Global Biodiversity Framework,</w:t>
      </w:r>
      <w:r w:rsidRPr="002E56A4">
        <w:rPr>
          <w:rStyle w:val="FootnoteReference"/>
        </w:rPr>
        <w:footnoteReference w:id="8"/>
      </w:r>
      <w:r w:rsidRPr="002E56A4">
        <w:t xml:space="preserve"> </w:t>
      </w:r>
    </w:p>
    <w:p w14:paraId="1F148109" w14:textId="77777777" w:rsidR="00122D92" w:rsidRPr="002E56A4" w:rsidRDefault="00122D92" w:rsidP="00661FE4">
      <w:pPr>
        <w:pStyle w:val="CBDNormalNoNumber"/>
        <w:tabs>
          <w:tab w:val="clear" w:pos="567"/>
        </w:tabs>
        <w:ind w:left="1134" w:firstLine="567"/>
      </w:pPr>
      <w:r w:rsidRPr="002E56A4">
        <w:t>1.</w:t>
      </w:r>
      <w:r w:rsidRPr="002E56A4">
        <w:tab/>
      </w:r>
      <w:r w:rsidRPr="002E56A4">
        <w:rPr>
          <w:i/>
          <w:iCs/>
        </w:rPr>
        <w:t>Notes</w:t>
      </w:r>
      <w:r w:rsidRPr="002E56A4">
        <w:t xml:space="preserve"> with concern that the methodological readiness of headline indicators l</w:t>
      </w:r>
      <w:r w:rsidRPr="00355323">
        <w:t>isted in methodological statuses</w:t>
      </w:r>
      <w:r>
        <w:t> </w:t>
      </w:r>
      <w:r w:rsidRPr="00355323">
        <w:t xml:space="preserve">1, 2 and 3 in document </w:t>
      </w:r>
      <w:hyperlink r:id="rId35" w:history="1">
        <w:r w:rsidRPr="00355323">
          <w:rPr>
            <w:rStyle w:val="Hyperlink"/>
          </w:rPr>
          <w:t>CBD/SBSTTA/28/INF/4</w:t>
        </w:r>
      </w:hyperlink>
      <w:r w:rsidRPr="002E56A4">
        <w:rPr>
          <w:rStyle w:val="FootnoteReference"/>
        </w:rPr>
        <w:footnoteReference w:id="9"/>
      </w:r>
      <w:r w:rsidRPr="00355323">
        <w:t xml:space="preserve"> </w:t>
      </w:r>
      <w:r w:rsidRPr="002E56A4">
        <w:t>remains low, which impedes national reporting;</w:t>
      </w:r>
    </w:p>
    <w:p w14:paraId="70A704A4" w14:textId="77777777" w:rsidR="00122D92" w:rsidRPr="002E56A4" w:rsidRDefault="00122D92" w:rsidP="00661FE4">
      <w:pPr>
        <w:pStyle w:val="CBDNormalNoNumber"/>
        <w:tabs>
          <w:tab w:val="clear" w:pos="567"/>
        </w:tabs>
        <w:ind w:left="1134" w:firstLine="567"/>
      </w:pPr>
      <w:r w:rsidRPr="002E56A4">
        <w:t>2.</w:t>
      </w:r>
      <w:r w:rsidRPr="002E56A4">
        <w:rPr>
          <w:i/>
        </w:rPr>
        <w:tab/>
      </w:r>
      <w:r w:rsidRPr="002E56A4">
        <w:rPr>
          <w:i/>
          <w:iCs/>
        </w:rPr>
        <w:t>Notes</w:t>
      </w:r>
      <w:r w:rsidRPr="002E56A4">
        <w:rPr>
          <w:iCs/>
        </w:rPr>
        <w:t xml:space="preserve"> </w:t>
      </w:r>
      <w:r w:rsidRPr="002E56A4">
        <w:rPr>
          <w:i/>
          <w:iCs/>
        </w:rPr>
        <w:t>with appreciation</w:t>
      </w:r>
      <w:r w:rsidRPr="002E56A4">
        <w:t xml:space="preserve"> the technical updates to the metadata for the headline indicators, as contained in document </w:t>
      </w:r>
      <w:hyperlink r:id="rId36" w:history="1">
        <w:r w:rsidRPr="002E56A4">
          <w:rPr>
            <w:rStyle w:val="Hyperlink"/>
          </w:rPr>
          <w:t>CBD/SBSTTA/28/INF/4</w:t>
        </w:r>
      </w:hyperlink>
      <w:r>
        <w:t>,</w:t>
      </w:r>
      <w:r w:rsidRPr="002E56A4">
        <w:t xml:space="preserve"> and the support provided by the Food and Agriculture Organization of the United Nations and its partners to the further development and operationalization of some headline indicators, as described in document </w:t>
      </w:r>
      <w:hyperlink r:id="rId37" w:history="1">
        <w:r w:rsidRPr="002E56A4">
          <w:rPr>
            <w:rStyle w:val="Hyperlink"/>
          </w:rPr>
          <w:t>CBD/SBSTTA/28/INF/8/Rev.1</w:t>
        </w:r>
      </w:hyperlink>
      <w:r w:rsidRPr="002E56A4">
        <w:rPr>
          <w:iCs/>
        </w:rPr>
        <w:t>;</w:t>
      </w:r>
    </w:p>
    <w:p w14:paraId="526A07A1" w14:textId="77777777" w:rsidR="00122D92" w:rsidRPr="002E56A4" w:rsidRDefault="00122D92" w:rsidP="00661FE4">
      <w:pPr>
        <w:pStyle w:val="CBDNormalNoNumber"/>
        <w:tabs>
          <w:tab w:val="clear" w:pos="567"/>
        </w:tabs>
        <w:ind w:left="1134" w:firstLine="567"/>
        <w:rPr>
          <w:bCs/>
          <w:iCs/>
        </w:rPr>
      </w:pPr>
      <w:r w:rsidRPr="002E56A4">
        <w:rPr>
          <w:bCs/>
        </w:rPr>
        <w:t>[3.</w:t>
      </w:r>
      <w:r w:rsidRPr="002E56A4">
        <w:rPr>
          <w:bCs/>
          <w:i/>
          <w:iCs/>
        </w:rPr>
        <w:tab/>
        <w:t>Agrees</w:t>
      </w:r>
      <w:r w:rsidRPr="002E56A4">
        <w:rPr>
          <w:bCs/>
          <w:iCs/>
        </w:rPr>
        <w:t xml:space="preserve"> to the inclusion of the additional component and complementary indicators contained in annex I to the present decision in the monitoring framework</w:t>
      </w:r>
      <w:r>
        <w:rPr>
          <w:bCs/>
          <w:iCs/>
        </w:rPr>
        <w:t>,</w:t>
      </w:r>
      <w:r w:rsidRPr="002E56A4">
        <w:rPr>
          <w:bCs/>
          <w:iCs/>
        </w:rPr>
        <w:t xml:space="preserve"> noting that their use in national reporting is optional and subject to national circumstances;] </w:t>
      </w:r>
    </w:p>
    <w:p w14:paraId="48B395A9" w14:textId="77777777" w:rsidR="00122D92" w:rsidRPr="002E56A4" w:rsidRDefault="00122D92" w:rsidP="00661FE4">
      <w:pPr>
        <w:pStyle w:val="CBDNormalNoNumber"/>
        <w:tabs>
          <w:tab w:val="clear" w:pos="567"/>
        </w:tabs>
        <w:ind w:left="1134" w:firstLine="567"/>
        <w:rPr>
          <w:bCs/>
          <w:iCs/>
        </w:rPr>
      </w:pPr>
      <w:r w:rsidRPr="002E56A4">
        <w:rPr>
          <w:bCs/>
        </w:rPr>
        <w:t>[3.Alt.</w:t>
      </w:r>
      <w:r w:rsidRPr="002E56A4">
        <w:rPr>
          <w:bCs/>
          <w:i/>
          <w:iCs/>
        </w:rPr>
        <w:tab/>
      </w:r>
      <w:r>
        <w:rPr>
          <w:bCs/>
          <w:i/>
          <w:iCs/>
        </w:rPr>
        <w:t>Takes n</w:t>
      </w:r>
      <w:r w:rsidRPr="002E56A4">
        <w:rPr>
          <w:bCs/>
          <w:i/>
          <w:iCs/>
        </w:rPr>
        <w:t xml:space="preserve">ote </w:t>
      </w:r>
      <w:r>
        <w:rPr>
          <w:bCs/>
        </w:rPr>
        <w:t xml:space="preserve">of </w:t>
      </w:r>
      <w:r w:rsidRPr="002E56A4">
        <w:rPr>
          <w:bCs/>
        </w:rPr>
        <w:t>the additional component and complementary indicators proposed in annex I to the present decision, noting that Parties may use them in national reporting and that their use is optional and subject to national circumstances;]</w:t>
      </w:r>
    </w:p>
    <w:p w14:paraId="2C815CFF" w14:textId="77777777" w:rsidR="00122D92" w:rsidRPr="002E56A4" w:rsidRDefault="00122D92" w:rsidP="003F430C">
      <w:pPr>
        <w:pStyle w:val="CBDNormalNoNumber"/>
        <w:tabs>
          <w:tab w:val="clear" w:pos="567"/>
        </w:tabs>
        <w:ind w:left="1134" w:firstLine="567"/>
      </w:pPr>
      <w:r w:rsidRPr="002E56A4">
        <w:t>4.</w:t>
      </w:r>
      <w:r w:rsidRPr="002E56A4">
        <w:tab/>
      </w:r>
      <w:r w:rsidRPr="002E56A4">
        <w:rPr>
          <w:i/>
          <w:iCs/>
        </w:rPr>
        <w:t>Requests</w:t>
      </w:r>
      <w:r w:rsidRPr="002E56A4">
        <w:t xml:space="preserve"> the Subsidiary Body on Scientific, Technical and Technological Advice to consider, at a meeting held before the eighteenth meeting of the Conference of the Parties, scientific and technical inputs relevant to the second global review of collective progress in the implementation of the Framework, specifically </w:t>
      </w:r>
      <w:r w:rsidRPr="00355323">
        <w:t>taking into account</w:t>
      </w:r>
      <w:r w:rsidRPr="002E56A4">
        <w:t xml:space="preserve"> the need to address methodological, scientific, technical and data limitations </w:t>
      </w:r>
      <w:r>
        <w:t>of</w:t>
      </w:r>
      <w:r w:rsidRPr="002E56A4">
        <w:t xml:space="preserve"> the first global review, including </w:t>
      </w:r>
      <w:r w:rsidRPr="00355323">
        <w:t>[further methodological development of headline indicators that remain at a low level of development and methodological readiness,]</w:t>
      </w:r>
      <w:r w:rsidRPr="002E56A4">
        <w:t xml:space="preserve"> ways to reflect, among other inputs, the relevant deliverables of the Intergovernmental Science-Policy Platform on Biodiversity and Ecosystem Services, in particular its second global assessment of biodiversity and ecosystem services, while recognizing that </w:t>
      </w:r>
      <w:r w:rsidRPr="00355323">
        <w:t xml:space="preserve">[the sources of information were agreed in paragraph 18 decision </w:t>
      </w:r>
      <w:hyperlink r:id="rId38" w:history="1">
        <w:r w:rsidRPr="00355323">
          <w:rPr>
            <w:rStyle w:val="Hyperlink"/>
          </w:rPr>
          <w:t>16/32</w:t>
        </w:r>
      </w:hyperlink>
      <w:r w:rsidRPr="00355323">
        <w:t xml:space="preserve"> </w:t>
      </w:r>
      <w:r w:rsidRPr="00355323">
        <w:lastRenderedPageBreak/>
        <w:t>and that</w:t>
      </w:r>
      <w:r>
        <w:t>]</w:t>
      </w:r>
      <w:r w:rsidRPr="00355323">
        <w:t xml:space="preserve"> the eighth</w:t>
      </w:r>
      <w:r w:rsidRPr="002E56A4">
        <w:t xml:space="preserve"> national reports remain the primary source of information for the </w:t>
      </w:r>
      <w:r w:rsidRPr="00355323">
        <w:t>second</w:t>
      </w:r>
      <w:r w:rsidRPr="002E56A4">
        <w:t xml:space="preserve"> global review, and respecting the respective mandates of the Convention and the Platform;</w:t>
      </w:r>
    </w:p>
    <w:p w14:paraId="79D96BFD" w14:textId="77777777" w:rsidR="00122D92" w:rsidRPr="002E56A4" w:rsidRDefault="00122D92" w:rsidP="003F430C">
      <w:pPr>
        <w:pStyle w:val="CBDNormalNoNumber"/>
        <w:ind w:left="1134" w:firstLine="567"/>
        <w:rPr>
          <w:i/>
          <w:iCs/>
          <w:lang w:val="en-CA"/>
        </w:rPr>
      </w:pPr>
      <w:r w:rsidRPr="002E56A4">
        <w:rPr>
          <w:kern w:val="22"/>
        </w:rPr>
        <w:t>5.</w:t>
      </w:r>
      <w:r w:rsidRPr="002E56A4">
        <w:rPr>
          <w:i/>
          <w:kern w:val="22"/>
        </w:rPr>
        <w:tab/>
      </w:r>
      <w:r w:rsidRPr="002E56A4">
        <w:rPr>
          <w:i/>
          <w:iCs/>
          <w:kern w:val="22"/>
        </w:rPr>
        <w:t>Emphasi</w:t>
      </w:r>
      <w:r w:rsidRPr="002E56A4">
        <w:rPr>
          <w:i/>
          <w:iCs/>
        </w:rPr>
        <w:t>z</w:t>
      </w:r>
      <w:r w:rsidRPr="002E56A4">
        <w:rPr>
          <w:i/>
          <w:iCs/>
          <w:kern w:val="22"/>
        </w:rPr>
        <w:t>es</w:t>
      </w:r>
      <w:r w:rsidRPr="002E56A4">
        <w:rPr>
          <w:kern w:val="22"/>
        </w:rPr>
        <w:t xml:space="preserve"> the scientific and technical importance of maintaining comparability between the seventh and eighth national report</w:t>
      </w:r>
      <w:r w:rsidRPr="002E56A4">
        <w:t>s</w:t>
      </w:r>
      <w:r w:rsidRPr="002E56A4">
        <w:rPr>
          <w:kern w:val="22"/>
        </w:rPr>
        <w:t xml:space="preserve"> and the first and second global report</w:t>
      </w:r>
      <w:r w:rsidRPr="002E56A4">
        <w:t>s,</w:t>
      </w:r>
      <w:r w:rsidRPr="002E56A4">
        <w:rPr>
          <w:iCs/>
          <w:kern w:val="22"/>
        </w:rPr>
        <w:t xml:space="preserve"> </w:t>
      </w:r>
      <w:r w:rsidRPr="002E56A4">
        <w:t xml:space="preserve">as well as </w:t>
      </w:r>
      <w:r w:rsidRPr="002E56A4">
        <w:rPr>
          <w:kern w:val="22"/>
        </w:rPr>
        <w:t>the need to ensure that any changes to the planning, monitoring, reporting and review mechanism</w:t>
      </w:r>
      <w:r>
        <w:rPr>
          <w:kern w:val="22"/>
        </w:rPr>
        <w:t>s</w:t>
      </w:r>
      <w:r w:rsidRPr="002E56A4">
        <w:rPr>
          <w:kern w:val="22"/>
        </w:rPr>
        <w:t xml:space="preserve"> provide continuity, do not disrupt the existing efforts of Parties to establish</w:t>
      </w:r>
      <w:r w:rsidRPr="00355323">
        <w:rPr>
          <w:kern w:val="22"/>
        </w:rPr>
        <w:t xml:space="preserve"> </w:t>
      </w:r>
      <w:r w:rsidRPr="00355323">
        <w:t>national</w:t>
      </w:r>
      <w:r w:rsidRPr="002E56A4">
        <w:t xml:space="preserve"> </w:t>
      </w:r>
      <w:r w:rsidRPr="002E56A4">
        <w:rPr>
          <w:kern w:val="22"/>
        </w:rPr>
        <w:t>monitoring</w:t>
      </w:r>
      <w:r w:rsidRPr="002E56A4">
        <w:rPr>
          <w:iCs/>
          <w:kern w:val="22"/>
        </w:rPr>
        <w:t xml:space="preserve"> </w:t>
      </w:r>
      <w:r w:rsidRPr="00355323">
        <w:t>[</w:t>
      </w:r>
      <w:r w:rsidRPr="002E56A4">
        <w:rPr>
          <w:kern w:val="22"/>
        </w:rPr>
        <w:t>systems</w:t>
      </w:r>
      <w:r w:rsidRPr="00355323">
        <w:t>][mechanisms]</w:t>
      </w:r>
      <w:r w:rsidRPr="002E56A4">
        <w:rPr>
          <w:kern w:val="22"/>
        </w:rPr>
        <w:t xml:space="preserve"> and do not increase the reporting burden related to the indicators</w:t>
      </w:r>
      <w:r w:rsidRPr="002E56A4">
        <w:t xml:space="preserve"> [</w:t>
      </w:r>
      <w:r w:rsidRPr="00355323">
        <w:t>for the eighth national report, while allowing for development in national monitoring [systems][mechanisms]]</w:t>
      </w:r>
      <w:r w:rsidRPr="00355323">
        <w:rPr>
          <w:kern w:val="22"/>
        </w:rPr>
        <w:t>;</w:t>
      </w:r>
    </w:p>
    <w:p w14:paraId="2510C272" w14:textId="77777777" w:rsidR="00122D92" w:rsidRPr="002E56A4" w:rsidRDefault="00122D92" w:rsidP="00661FE4">
      <w:pPr>
        <w:pStyle w:val="CBDNormalNoNumber"/>
        <w:tabs>
          <w:tab w:val="clear" w:pos="567"/>
        </w:tabs>
        <w:ind w:left="1134" w:firstLine="567"/>
      </w:pPr>
      <w:r w:rsidRPr="002E56A4">
        <w:rPr>
          <w:lang w:val="en-CA"/>
        </w:rPr>
        <w:t>6.</w:t>
      </w:r>
      <w:r w:rsidRPr="002E56A4">
        <w:rPr>
          <w:i/>
          <w:iCs/>
        </w:rPr>
        <w:tab/>
        <w:t>Decides</w:t>
      </w:r>
      <w:r w:rsidRPr="002E56A4">
        <w:t xml:space="preserve"> to establish an ad hoc technical expert group, with a mandate until the eighteenth meeting of the Conference of the Parties, to advise on the further operationalization of the monitoring framework, and in particular to support the eighth round of national reporting in accordance with the terms of reference contained in annex II to the present decision;</w:t>
      </w:r>
    </w:p>
    <w:p w14:paraId="0F005ADF" w14:textId="77777777" w:rsidR="00122D92" w:rsidRPr="002E56A4" w:rsidRDefault="00122D92" w:rsidP="00661FE4">
      <w:pPr>
        <w:pStyle w:val="CBDNormalNoNumber"/>
        <w:tabs>
          <w:tab w:val="clear" w:pos="567"/>
        </w:tabs>
        <w:ind w:left="1134" w:firstLine="567"/>
      </w:pPr>
      <w:r w:rsidRPr="002E56A4">
        <w:t>7.</w:t>
      </w:r>
      <w:r w:rsidRPr="002E56A4">
        <w:rPr>
          <w:i/>
          <w:iCs/>
        </w:rPr>
        <w:tab/>
        <w:t xml:space="preserve">Requests </w:t>
      </w:r>
      <w:r w:rsidRPr="002E56A4">
        <w:t xml:space="preserve">the Subsidiary Body on Scientific, Technical and Technological Advice to consider the outcomes of the work of the </w:t>
      </w:r>
      <w:r w:rsidRPr="002E56A4">
        <w:rPr>
          <w:lang w:bidi="ar-SY"/>
        </w:rPr>
        <w:t>Ad Hoc Technical Expert Group on the Further Operationalization of the Monitoring Framework for the Kunming-Montreal Global Biodiversity Framework</w:t>
      </w:r>
      <w:r w:rsidRPr="002E56A4">
        <w:t xml:space="preserve"> established pursuant to paragraph 6 above, for subsequent consideration by the Conference of the Parties at its eighteenth meeting;</w:t>
      </w:r>
    </w:p>
    <w:p w14:paraId="1BAACD1E" w14:textId="77777777" w:rsidR="00122D92" w:rsidRPr="002E56A4" w:rsidRDefault="00122D92" w:rsidP="00661FE4">
      <w:pPr>
        <w:pStyle w:val="CBDNormalNoNumber"/>
        <w:tabs>
          <w:tab w:val="clear" w:pos="567"/>
        </w:tabs>
        <w:ind w:left="1134" w:firstLine="567"/>
      </w:pPr>
      <w:r w:rsidRPr="002E56A4">
        <w:t>8.</w:t>
      </w:r>
      <w:r w:rsidRPr="002E56A4">
        <w:rPr>
          <w:i/>
          <w:iCs/>
        </w:rPr>
        <w:tab/>
        <w:t>Requests</w:t>
      </w:r>
      <w:r w:rsidRPr="002E56A4">
        <w:t xml:space="preserve"> the Subsidiary Body on Article 8(j) and Other Provisions of the Convention on Biological Diversity Related to Indigenous Peoples and Local Communities, building on its recommendation</w:t>
      </w:r>
      <w:r>
        <w:t>s</w:t>
      </w:r>
      <w:r w:rsidRPr="002E56A4">
        <w:t xml:space="preserve"> </w:t>
      </w:r>
      <w:hyperlink r:id="rId39" w:history="1">
        <w:r w:rsidRPr="002E56A4">
          <w:rPr>
            <w:rStyle w:val="Hyperlink"/>
          </w:rPr>
          <w:t>1/3</w:t>
        </w:r>
      </w:hyperlink>
      <w:r w:rsidRPr="002E56A4">
        <w:t xml:space="preserve"> and </w:t>
      </w:r>
      <w:hyperlink r:id="rId40" w:history="1">
        <w:r w:rsidRPr="002E56A4">
          <w:rPr>
            <w:rStyle w:val="Hyperlink"/>
          </w:rPr>
          <w:t>1/5</w:t>
        </w:r>
      </w:hyperlink>
      <w:r w:rsidRPr="002E56A4">
        <w:t xml:space="preserve"> of 30 October 2025, to provide advice on the integration of traditional knowledge, innovations, practices and community-based monitoring into the monitoring framework, for consideration by the Subsidiary Body on Scientific, Technical and Technological Advice at a meeting held before the eighteenth meeting of the Conference of the Parties, with a view to submitting guidance for consideration by the Conference of the Parties at its eighteenth meeting;</w:t>
      </w:r>
    </w:p>
    <w:p w14:paraId="028BC2E8" w14:textId="77777777" w:rsidR="00122D92" w:rsidRPr="002E56A4" w:rsidRDefault="00122D92" w:rsidP="00661FE4">
      <w:pPr>
        <w:pStyle w:val="CBDNormalNoNumber"/>
        <w:tabs>
          <w:tab w:val="clear" w:pos="567"/>
        </w:tabs>
        <w:ind w:left="1134" w:firstLine="567"/>
      </w:pPr>
      <w:r w:rsidRPr="002E56A4">
        <w:t>9.</w:t>
      </w:r>
      <w:r w:rsidRPr="002E56A4">
        <w:tab/>
      </w:r>
      <w:r w:rsidRPr="002E56A4">
        <w:rPr>
          <w:i/>
          <w:iCs/>
        </w:rPr>
        <w:t>Requests</w:t>
      </w:r>
      <w:r w:rsidRPr="002E56A4">
        <w:t xml:space="preserve"> the Executive Secretary: </w:t>
      </w:r>
    </w:p>
    <w:p w14:paraId="46C0EAF0" w14:textId="77777777" w:rsidR="00122D92" w:rsidRPr="002E56A4" w:rsidRDefault="00122D92" w:rsidP="00661FE4">
      <w:pPr>
        <w:pStyle w:val="CBDNormalNoNumber"/>
        <w:tabs>
          <w:tab w:val="clear" w:pos="567"/>
          <w:tab w:val="clear" w:pos="1134"/>
          <w:tab w:val="clear" w:pos="2268"/>
          <w:tab w:val="clear" w:pos="2835"/>
          <w:tab w:val="clear" w:pos="3402"/>
        </w:tabs>
        <w:ind w:left="1134" w:firstLine="567"/>
      </w:pPr>
      <w:r w:rsidRPr="002E56A4">
        <w:t>(a)</w:t>
      </w:r>
      <w:r w:rsidRPr="002E56A4">
        <w:tab/>
        <w:t xml:space="preserve">When further developing the functionality of the online reporting tool, to improve its functionality for indicator reporting and data entry [and extraction], ensuring that existing global data are available through the tool, and to identify </w:t>
      </w:r>
      <w:r>
        <w:t xml:space="preserve">possible </w:t>
      </w:r>
      <w:r w:rsidRPr="002E56A4">
        <w:t>improvements to the tool and make</w:t>
      </w:r>
      <w:r>
        <w:t xml:space="preserve"> them</w:t>
      </w:r>
      <w:r w:rsidRPr="002E56A4">
        <w:t>, as needed;</w:t>
      </w:r>
    </w:p>
    <w:p w14:paraId="7201DCEB" w14:textId="77777777" w:rsidR="00122D92" w:rsidRPr="002E56A4" w:rsidRDefault="00122D92" w:rsidP="00661FE4">
      <w:pPr>
        <w:pStyle w:val="CBDNormalNoNumber"/>
        <w:tabs>
          <w:tab w:val="clear" w:pos="567"/>
          <w:tab w:val="clear" w:pos="1134"/>
          <w:tab w:val="clear" w:pos="2268"/>
          <w:tab w:val="clear" w:pos="2835"/>
          <w:tab w:val="clear" w:pos="3402"/>
        </w:tabs>
        <w:ind w:left="1134" w:firstLine="567"/>
        <w:rPr>
          <w:bCs/>
        </w:rPr>
      </w:pPr>
      <w:r w:rsidRPr="002E56A4">
        <w:rPr>
          <w:bCs/>
        </w:rPr>
        <w:t>(b)</w:t>
      </w:r>
      <w:r w:rsidRPr="002E56A4">
        <w:rPr>
          <w:bCs/>
        </w:rPr>
        <w:tab/>
      </w:r>
      <w:r w:rsidRPr="002E56A4">
        <w:rPr>
          <w:kern w:val="22"/>
        </w:rPr>
        <w:t>To</w:t>
      </w:r>
      <w:r w:rsidRPr="002E56A4">
        <w:rPr>
          <w:i/>
          <w:iCs/>
          <w:kern w:val="22"/>
        </w:rPr>
        <w:t xml:space="preserve"> </w:t>
      </w:r>
      <w:r w:rsidRPr="002E56A4">
        <w:rPr>
          <w:kern w:val="22"/>
        </w:rPr>
        <w:t>collaborate with</w:t>
      </w:r>
      <w:r w:rsidRPr="002E56A4">
        <w:rPr>
          <w:i/>
          <w:iCs/>
          <w:kern w:val="22"/>
        </w:rPr>
        <w:t xml:space="preserve"> </w:t>
      </w:r>
      <w:r w:rsidRPr="002E56A4">
        <w:rPr>
          <w:kern w:val="22"/>
        </w:rPr>
        <w:t xml:space="preserve">relevant partners, including the regional and subregional technical and scientific cooperation support centres, the secretariats of biodiversity-related conventions and other relevant multilateral environmental agreements, other United Nations entities, intergovernmental organizations, non-governmental organizations and research </w:t>
      </w:r>
      <w:r>
        <w:rPr>
          <w:kern w:val="22"/>
        </w:rPr>
        <w:t>organizations</w:t>
      </w:r>
      <w:r w:rsidRPr="002E56A4">
        <w:rPr>
          <w:kern w:val="22"/>
        </w:rPr>
        <w:t xml:space="preserve">, including those addressing issues related to indigenous peoples and local communities, women, youth and the private sector, to support the further operationalization of the monitoring framework, including by supporting </w:t>
      </w:r>
      <w:r w:rsidRPr="002E56A4">
        <w:t xml:space="preserve">technical and scientific cooperation and </w:t>
      </w:r>
      <w:r w:rsidRPr="002E56A4">
        <w:rPr>
          <w:kern w:val="22"/>
        </w:rPr>
        <w:t xml:space="preserve">capacity-building and development related to </w:t>
      </w:r>
      <w:r w:rsidRPr="002E56A4">
        <w:rPr>
          <w:iCs/>
        </w:rPr>
        <w:t xml:space="preserve">the use of the monitoring framework and the development of national biodiversity monitoring systems; </w:t>
      </w:r>
    </w:p>
    <w:p w14:paraId="4C850B25" w14:textId="77777777" w:rsidR="00122D92" w:rsidRPr="002E56A4" w:rsidRDefault="00122D92" w:rsidP="00661FE4">
      <w:pPr>
        <w:pStyle w:val="CBDNormalNoNumber"/>
        <w:tabs>
          <w:tab w:val="clear" w:pos="567"/>
          <w:tab w:val="clear" w:pos="1134"/>
          <w:tab w:val="clear" w:pos="2268"/>
          <w:tab w:val="clear" w:pos="2835"/>
          <w:tab w:val="clear" w:pos="3402"/>
        </w:tabs>
        <w:ind w:left="1134" w:firstLine="567"/>
        <w:rPr>
          <w:bCs/>
        </w:rPr>
      </w:pPr>
      <w:r w:rsidRPr="002E56A4">
        <w:rPr>
          <w:bCs/>
        </w:rPr>
        <w:t>(c)</w:t>
      </w:r>
      <w:r w:rsidRPr="002E56A4">
        <w:rPr>
          <w:bCs/>
        </w:rPr>
        <w:tab/>
      </w:r>
      <w:r w:rsidRPr="002E56A4">
        <w:rPr>
          <w:kern w:val="22"/>
        </w:rPr>
        <w:t>To support the further development of metadata for indicators</w:t>
      </w:r>
      <w:r>
        <w:rPr>
          <w:kern w:val="22"/>
        </w:rPr>
        <w:t>,</w:t>
      </w:r>
      <w:r w:rsidRPr="002E56A4">
        <w:rPr>
          <w:kern w:val="22"/>
        </w:rPr>
        <w:t xml:space="preserve"> under the guidance of the Ad Hoc Technical Expert Group on the Further Operationalization of the Monitoring Framework;</w:t>
      </w:r>
    </w:p>
    <w:p w14:paraId="27097A50" w14:textId="77777777" w:rsidR="00122D92" w:rsidRPr="002E56A4" w:rsidRDefault="00122D92" w:rsidP="00661FE4">
      <w:pPr>
        <w:pStyle w:val="CBDNormalNoNumber"/>
        <w:tabs>
          <w:tab w:val="clear" w:pos="567"/>
          <w:tab w:val="clear" w:pos="1134"/>
          <w:tab w:val="clear" w:pos="2268"/>
          <w:tab w:val="clear" w:pos="2835"/>
          <w:tab w:val="clear" w:pos="3402"/>
        </w:tabs>
        <w:ind w:left="1134" w:firstLine="567"/>
        <w:rPr>
          <w:bCs/>
        </w:rPr>
      </w:pPr>
      <w:r w:rsidRPr="002E56A4">
        <w:rPr>
          <w:bCs/>
        </w:rPr>
        <w:t>(d)</w:t>
      </w:r>
      <w:r w:rsidRPr="002E56A4">
        <w:rPr>
          <w:bCs/>
        </w:rPr>
        <w:tab/>
      </w:r>
      <w:r w:rsidRPr="002E56A4">
        <w:rPr>
          <w:kern w:val="22"/>
        </w:rPr>
        <w:t xml:space="preserve">To keep the metadata for all headline and binary indicators under review, as necessary, </w:t>
      </w:r>
      <w:proofErr w:type="gramStart"/>
      <w:r w:rsidRPr="002E56A4">
        <w:rPr>
          <w:kern w:val="22"/>
        </w:rPr>
        <w:t>in order to</w:t>
      </w:r>
      <w:proofErr w:type="gramEnd"/>
      <w:r w:rsidRPr="002E56A4">
        <w:rPr>
          <w:kern w:val="22"/>
        </w:rPr>
        <w:t xml:space="preserve"> reflect methodological improvements, but without introducing substantive changes to methodology;</w:t>
      </w:r>
    </w:p>
    <w:p w14:paraId="31A609CF" w14:textId="77777777" w:rsidR="00122D92" w:rsidRPr="002E56A4" w:rsidRDefault="00122D92" w:rsidP="00661FE4">
      <w:pPr>
        <w:pStyle w:val="CBDNormalNoNumber"/>
        <w:tabs>
          <w:tab w:val="clear" w:pos="567"/>
          <w:tab w:val="clear" w:pos="1134"/>
          <w:tab w:val="clear" w:pos="2268"/>
          <w:tab w:val="clear" w:pos="2835"/>
          <w:tab w:val="clear" w:pos="3402"/>
        </w:tabs>
        <w:ind w:left="1134" w:firstLine="567"/>
        <w:rPr>
          <w:bCs/>
        </w:rPr>
      </w:pPr>
      <w:r w:rsidRPr="002E56A4">
        <w:rPr>
          <w:bCs/>
        </w:rPr>
        <w:t>(e)</w:t>
      </w:r>
      <w:r w:rsidRPr="002E56A4">
        <w:rPr>
          <w:bCs/>
        </w:rPr>
        <w:tab/>
      </w:r>
      <w:r w:rsidRPr="002E56A4">
        <w:rPr>
          <w:kern w:val="22"/>
        </w:rPr>
        <w:t xml:space="preserve">To collect information from Parties related to subparagraphs 2 (a), (d) and (e) of annex II and make this information available to the Ad Hoc Technical Expert Group on the </w:t>
      </w:r>
      <w:r w:rsidRPr="002E56A4">
        <w:rPr>
          <w:kern w:val="22"/>
        </w:rPr>
        <w:lastRenderedPageBreak/>
        <w:t>Further Operationalization of the Monitoring Framework for its consideration when undertaking its work;</w:t>
      </w:r>
    </w:p>
    <w:p w14:paraId="49D30D43" w14:textId="77777777" w:rsidR="00122D92" w:rsidRPr="002E56A4" w:rsidRDefault="00122D92" w:rsidP="00C46D28">
      <w:pPr>
        <w:pStyle w:val="CBDNormalNoNumber"/>
        <w:tabs>
          <w:tab w:val="clear" w:pos="567"/>
          <w:tab w:val="clear" w:pos="1134"/>
          <w:tab w:val="clear" w:pos="2268"/>
          <w:tab w:val="clear" w:pos="2835"/>
          <w:tab w:val="clear" w:pos="3402"/>
        </w:tabs>
        <w:ind w:left="1134" w:firstLine="567"/>
        <w:rPr>
          <w:bCs/>
        </w:rPr>
      </w:pPr>
      <w:r w:rsidRPr="002E56A4">
        <w:rPr>
          <w:bCs/>
        </w:rPr>
        <w:t>(f)</w:t>
      </w:r>
      <w:r w:rsidRPr="002E56A4">
        <w:rPr>
          <w:bCs/>
        </w:rPr>
        <w:tab/>
      </w:r>
      <w:r w:rsidRPr="002E56A4">
        <w:rPr>
          <w:kern w:val="22"/>
        </w:rPr>
        <w:t>To identify potential collaborators for the development of headline indicators 1.1</w:t>
      </w:r>
      <w:r>
        <w:rPr>
          <w:kern w:val="22"/>
        </w:rPr>
        <w:t>[</w:t>
      </w:r>
      <w:r w:rsidRPr="002E56A4">
        <w:rPr>
          <w:kern w:val="22"/>
        </w:rPr>
        <w:t>, 7.2 (pesticide environment concentration)] and 9.1;</w:t>
      </w:r>
    </w:p>
    <w:p w14:paraId="40B08C9F" w14:textId="77777777" w:rsidR="00122D92" w:rsidRPr="002E56A4" w:rsidRDefault="00122D92" w:rsidP="00661FE4">
      <w:pPr>
        <w:pStyle w:val="CBDNormalNoNumber"/>
        <w:tabs>
          <w:tab w:val="clear" w:pos="567"/>
          <w:tab w:val="clear" w:pos="1134"/>
          <w:tab w:val="clear" w:pos="2268"/>
          <w:tab w:val="clear" w:pos="2835"/>
          <w:tab w:val="clear" w:pos="3402"/>
        </w:tabs>
        <w:ind w:left="1134" w:firstLine="567"/>
        <w:rPr>
          <w:kern w:val="22"/>
        </w:rPr>
      </w:pPr>
      <w:r w:rsidRPr="002E56A4">
        <w:rPr>
          <w:kern w:val="22"/>
        </w:rPr>
        <w:t>(g)</w:t>
      </w:r>
      <w:r w:rsidRPr="002E56A4">
        <w:rPr>
          <w:kern w:val="22"/>
        </w:rPr>
        <w:tab/>
        <w:t>To</w:t>
      </w:r>
      <w:r w:rsidRPr="002E56A4">
        <w:rPr>
          <w:i/>
          <w:iCs/>
          <w:kern w:val="22"/>
        </w:rPr>
        <w:t xml:space="preserve"> </w:t>
      </w:r>
      <w:r w:rsidRPr="002E56A4">
        <w:rPr>
          <w:kern w:val="22"/>
        </w:rPr>
        <w:t>encourage the partner organization</w:t>
      </w:r>
      <w:r>
        <w:rPr>
          <w:kern w:val="22"/>
        </w:rPr>
        <w:t>s</w:t>
      </w:r>
      <w:r w:rsidRPr="002E56A4">
        <w:rPr>
          <w:kern w:val="22"/>
        </w:rPr>
        <w:t xml:space="preserve"> providing global data to ensure the timely update and validation of those data.</w:t>
      </w:r>
    </w:p>
    <w:p w14:paraId="500F7BF7" w14:textId="77777777" w:rsidR="00122D92" w:rsidRPr="002E56A4" w:rsidRDefault="00122D92" w:rsidP="00661FE4">
      <w:pPr>
        <w:pStyle w:val="CBDDesicionAnnex"/>
        <w:ind w:left="1134"/>
        <w:rPr>
          <w:lang w:bidi="ar-SY"/>
        </w:rPr>
      </w:pPr>
      <w:r w:rsidRPr="002E56A4">
        <w:rPr>
          <w:lang w:bidi="ar-SY"/>
        </w:rPr>
        <w:t>Annex I</w:t>
      </w:r>
    </w:p>
    <w:p w14:paraId="7D138227" w14:textId="77777777" w:rsidR="00122D92" w:rsidRPr="002E56A4" w:rsidRDefault="00122D92" w:rsidP="00661FE4">
      <w:pPr>
        <w:pStyle w:val="CBDDesicionAnnex"/>
        <w:spacing w:before="120" w:after="240"/>
        <w:ind w:left="1134"/>
        <w:rPr>
          <w:lang w:bidi="ar-SY"/>
        </w:rPr>
      </w:pPr>
      <w:r w:rsidRPr="002E56A4">
        <w:rPr>
          <w:lang w:bidi="ar-SY"/>
        </w:rPr>
        <w:t>Optional component and complementary indicators to be added to the monitoring framework for the Kunming-Montreal Global Biodiversity Framework</w:t>
      </w:r>
    </w:p>
    <w:tbl>
      <w:tblPr>
        <w:tblStyle w:val="TableGrid"/>
        <w:tblW w:w="4846" w:type="pct"/>
        <w:tblInd w:w="993" w:type="dxa"/>
        <w:tblBorders>
          <w:left w:val="none" w:sz="0" w:space="0" w:color="auto"/>
          <w:right w:val="none" w:sz="0" w:space="0" w:color="auto"/>
          <w:insideH w:val="none" w:sz="0" w:space="0" w:color="auto"/>
          <w:insideV w:val="none" w:sz="0" w:space="0" w:color="auto"/>
        </w:tblBorders>
        <w:shd w:val="clear" w:color="auto" w:fill="FFFFFF" w:themeFill="background1"/>
        <w:tblLayout w:type="fixed"/>
        <w:tblLook w:val="04A0" w:firstRow="1" w:lastRow="0" w:firstColumn="1" w:lastColumn="0" w:noHBand="0" w:noVBand="1"/>
      </w:tblPr>
      <w:tblGrid>
        <w:gridCol w:w="1417"/>
        <w:gridCol w:w="2415"/>
        <w:gridCol w:w="5240"/>
      </w:tblGrid>
      <w:tr w:rsidR="00122D92" w:rsidRPr="002E56A4" w14:paraId="7B0D295C" w14:textId="77777777" w:rsidTr="00661FE4">
        <w:trPr>
          <w:trHeight w:val="220"/>
          <w:tblHeader/>
        </w:trPr>
        <w:tc>
          <w:tcPr>
            <w:tcW w:w="1417" w:type="dxa"/>
            <w:tcBorders>
              <w:top w:val="single" w:sz="4" w:space="0" w:color="auto"/>
              <w:bottom w:val="single" w:sz="4" w:space="0" w:color="auto"/>
            </w:tcBorders>
            <w:shd w:val="clear" w:color="auto" w:fill="FFFFFF" w:themeFill="background1"/>
            <w:vAlign w:val="center"/>
          </w:tcPr>
          <w:p w14:paraId="707500AF" w14:textId="77777777" w:rsidR="00122D92" w:rsidRPr="002E56A4" w:rsidRDefault="00122D92" w:rsidP="00661FE4">
            <w:pPr>
              <w:keepLines/>
              <w:spacing w:before="40" w:after="40"/>
              <w:ind w:right="-57"/>
              <w:jc w:val="left"/>
              <w:rPr>
                <w:rFonts w:asciiTheme="majorBidi" w:hAnsiTheme="majorBidi" w:cstheme="majorBidi"/>
                <w:i/>
                <w:sz w:val="20"/>
                <w:szCs w:val="20"/>
              </w:rPr>
            </w:pPr>
            <w:r w:rsidRPr="002E56A4">
              <w:rPr>
                <w:rFonts w:asciiTheme="majorBidi" w:hAnsiTheme="majorBidi" w:cstheme="majorBidi"/>
                <w:i/>
                <w:sz w:val="20"/>
                <w:szCs w:val="20"/>
              </w:rPr>
              <w:t>Most relevant goal or target</w:t>
            </w:r>
          </w:p>
        </w:tc>
        <w:tc>
          <w:tcPr>
            <w:tcW w:w="2415" w:type="dxa"/>
            <w:tcBorders>
              <w:top w:val="single" w:sz="4" w:space="0" w:color="auto"/>
              <w:bottom w:val="single" w:sz="4" w:space="0" w:color="auto"/>
            </w:tcBorders>
            <w:shd w:val="clear" w:color="auto" w:fill="FFFFFF" w:themeFill="background1"/>
            <w:vAlign w:val="bottom"/>
          </w:tcPr>
          <w:p w14:paraId="53A836C7" w14:textId="77777777" w:rsidR="00122D92" w:rsidRPr="002E56A4" w:rsidRDefault="00122D92" w:rsidP="00661FE4">
            <w:pPr>
              <w:keepLines/>
              <w:spacing w:before="40" w:after="40"/>
              <w:ind w:right="-57"/>
              <w:jc w:val="left"/>
              <w:rPr>
                <w:rFonts w:asciiTheme="majorBidi" w:hAnsiTheme="majorBidi" w:cstheme="majorBidi"/>
                <w:i/>
                <w:sz w:val="20"/>
                <w:szCs w:val="20"/>
              </w:rPr>
            </w:pPr>
            <w:r w:rsidRPr="002E56A4">
              <w:rPr>
                <w:rFonts w:asciiTheme="majorBidi" w:hAnsiTheme="majorBidi" w:cstheme="majorBidi"/>
                <w:i/>
                <w:sz w:val="20"/>
                <w:szCs w:val="20"/>
              </w:rPr>
              <w:t>Indicator type</w:t>
            </w:r>
          </w:p>
        </w:tc>
        <w:tc>
          <w:tcPr>
            <w:tcW w:w="5240" w:type="dxa"/>
            <w:tcBorders>
              <w:top w:val="single" w:sz="4" w:space="0" w:color="auto"/>
              <w:bottom w:val="single" w:sz="4" w:space="0" w:color="auto"/>
            </w:tcBorders>
            <w:shd w:val="clear" w:color="auto" w:fill="FFFFFF" w:themeFill="background1"/>
            <w:vAlign w:val="bottom"/>
          </w:tcPr>
          <w:p w14:paraId="774A5E36" w14:textId="77777777" w:rsidR="00122D92" w:rsidRPr="002E56A4" w:rsidRDefault="00122D92" w:rsidP="00661FE4">
            <w:pPr>
              <w:keepLines/>
              <w:spacing w:before="40" w:after="40"/>
              <w:ind w:right="-57"/>
              <w:jc w:val="left"/>
              <w:rPr>
                <w:rFonts w:asciiTheme="majorBidi" w:hAnsiTheme="majorBidi" w:cstheme="majorBidi"/>
                <w:i/>
                <w:sz w:val="20"/>
                <w:szCs w:val="20"/>
              </w:rPr>
            </w:pPr>
            <w:r w:rsidRPr="002E56A4">
              <w:rPr>
                <w:rFonts w:asciiTheme="majorBidi" w:hAnsiTheme="majorBidi" w:cstheme="majorBidi"/>
                <w:i/>
                <w:sz w:val="20"/>
                <w:szCs w:val="20"/>
              </w:rPr>
              <w:t>Indicator</w:t>
            </w:r>
          </w:p>
        </w:tc>
      </w:tr>
      <w:tr w:rsidR="00122D92" w:rsidRPr="002E56A4" w14:paraId="209CA3B5" w14:textId="77777777" w:rsidTr="00661FE4">
        <w:tc>
          <w:tcPr>
            <w:tcW w:w="1417" w:type="dxa"/>
            <w:tcBorders>
              <w:top w:val="single" w:sz="4" w:space="0" w:color="auto"/>
            </w:tcBorders>
            <w:shd w:val="clear" w:color="auto" w:fill="FFFFFF" w:themeFill="background1"/>
            <w:vAlign w:val="center"/>
          </w:tcPr>
          <w:p w14:paraId="42F8B66B" w14:textId="77777777" w:rsidR="00122D92" w:rsidRPr="002E56A4" w:rsidRDefault="00122D92" w:rsidP="00661FE4">
            <w:pPr>
              <w:keepLines/>
              <w:spacing w:before="40" w:after="40"/>
              <w:ind w:right="-57"/>
              <w:jc w:val="left"/>
              <w:rPr>
                <w:rFonts w:asciiTheme="majorBidi" w:hAnsiTheme="majorBidi" w:cstheme="majorBidi"/>
                <w:sz w:val="20"/>
                <w:szCs w:val="20"/>
              </w:rPr>
            </w:pPr>
            <w:r w:rsidRPr="002E56A4">
              <w:rPr>
                <w:rFonts w:asciiTheme="majorBidi" w:hAnsiTheme="majorBidi" w:cstheme="majorBidi"/>
                <w:sz w:val="20"/>
                <w:szCs w:val="20"/>
              </w:rPr>
              <w:t>A</w:t>
            </w:r>
          </w:p>
        </w:tc>
        <w:tc>
          <w:tcPr>
            <w:tcW w:w="2415" w:type="dxa"/>
            <w:tcBorders>
              <w:top w:val="single" w:sz="4" w:space="0" w:color="auto"/>
            </w:tcBorders>
            <w:shd w:val="clear" w:color="auto" w:fill="FFFFFF" w:themeFill="background1"/>
          </w:tcPr>
          <w:p w14:paraId="5A7AF46C" w14:textId="77777777" w:rsidR="00122D92" w:rsidRPr="002E56A4" w:rsidRDefault="00122D92" w:rsidP="00661FE4">
            <w:pPr>
              <w:keepLines/>
              <w:spacing w:before="40" w:after="40"/>
              <w:ind w:right="-57"/>
              <w:jc w:val="left"/>
              <w:rPr>
                <w:rFonts w:asciiTheme="majorBidi" w:hAnsiTheme="majorBidi" w:cstheme="majorBidi"/>
                <w:sz w:val="20"/>
                <w:szCs w:val="20"/>
              </w:rPr>
            </w:pPr>
            <w:r w:rsidRPr="002E56A4">
              <w:rPr>
                <w:rFonts w:asciiTheme="majorBidi" w:hAnsiTheme="majorBidi" w:cstheme="majorBidi"/>
                <w:sz w:val="20"/>
                <w:szCs w:val="20"/>
              </w:rPr>
              <w:t>Complementary</w:t>
            </w:r>
          </w:p>
        </w:tc>
        <w:tc>
          <w:tcPr>
            <w:tcW w:w="5240" w:type="dxa"/>
            <w:tcBorders>
              <w:top w:val="single" w:sz="4" w:space="0" w:color="auto"/>
            </w:tcBorders>
            <w:shd w:val="clear" w:color="auto" w:fill="FFFFFF" w:themeFill="background1"/>
          </w:tcPr>
          <w:p w14:paraId="39FFAD00" w14:textId="77777777" w:rsidR="00122D92" w:rsidRPr="002E56A4" w:rsidRDefault="00122D92" w:rsidP="00661FE4">
            <w:pPr>
              <w:keepLines/>
              <w:spacing w:before="40" w:after="40"/>
              <w:ind w:right="-57"/>
              <w:jc w:val="left"/>
              <w:rPr>
                <w:rFonts w:asciiTheme="majorBidi" w:hAnsiTheme="majorBidi" w:cstheme="majorBidi"/>
                <w:sz w:val="20"/>
                <w:szCs w:val="20"/>
              </w:rPr>
            </w:pPr>
            <w:r w:rsidRPr="002E56A4">
              <w:rPr>
                <w:rFonts w:asciiTheme="majorBidi" w:hAnsiTheme="majorBidi" w:cstheme="majorBidi"/>
                <w:sz w:val="20"/>
                <w:szCs w:val="20"/>
              </w:rPr>
              <w:t xml:space="preserve">Scorecard of genetic diversity in wild species </w:t>
            </w:r>
          </w:p>
        </w:tc>
      </w:tr>
      <w:tr w:rsidR="00122D92" w:rsidRPr="002E56A4" w14:paraId="7FACE0AF" w14:textId="77777777" w:rsidTr="00661FE4">
        <w:tc>
          <w:tcPr>
            <w:tcW w:w="1417" w:type="dxa"/>
            <w:shd w:val="clear" w:color="auto" w:fill="FFFFFF" w:themeFill="background1"/>
            <w:vAlign w:val="center"/>
          </w:tcPr>
          <w:p w14:paraId="34410DE7" w14:textId="77777777" w:rsidR="00122D92" w:rsidRPr="002E56A4" w:rsidRDefault="00122D92" w:rsidP="00661FE4">
            <w:pPr>
              <w:keepLines/>
              <w:spacing w:before="40" w:after="40"/>
              <w:ind w:right="-57"/>
              <w:jc w:val="left"/>
              <w:rPr>
                <w:rFonts w:asciiTheme="majorBidi" w:hAnsiTheme="majorBidi" w:cstheme="majorBidi"/>
                <w:sz w:val="20"/>
                <w:szCs w:val="20"/>
              </w:rPr>
            </w:pPr>
            <w:r w:rsidRPr="002E56A4">
              <w:rPr>
                <w:rFonts w:asciiTheme="majorBidi" w:hAnsiTheme="majorBidi" w:cstheme="majorBidi"/>
                <w:sz w:val="20"/>
                <w:szCs w:val="20"/>
              </w:rPr>
              <w:t>A</w:t>
            </w:r>
          </w:p>
        </w:tc>
        <w:tc>
          <w:tcPr>
            <w:tcW w:w="2415" w:type="dxa"/>
            <w:shd w:val="clear" w:color="auto" w:fill="FFFFFF" w:themeFill="background1"/>
          </w:tcPr>
          <w:p w14:paraId="3EBF24C5" w14:textId="77777777" w:rsidR="00122D92" w:rsidRPr="002E56A4" w:rsidRDefault="00122D92" w:rsidP="00661FE4">
            <w:pPr>
              <w:keepLines/>
              <w:spacing w:before="40" w:after="40"/>
              <w:ind w:right="-57"/>
              <w:jc w:val="left"/>
              <w:rPr>
                <w:rFonts w:asciiTheme="majorBidi" w:hAnsiTheme="majorBidi" w:cstheme="majorBidi"/>
                <w:sz w:val="20"/>
                <w:szCs w:val="20"/>
              </w:rPr>
            </w:pPr>
            <w:r w:rsidRPr="002E56A4">
              <w:rPr>
                <w:rFonts w:asciiTheme="majorBidi" w:hAnsiTheme="majorBidi" w:cstheme="majorBidi"/>
                <w:sz w:val="20"/>
                <w:szCs w:val="20"/>
              </w:rPr>
              <w:t>Complementary</w:t>
            </w:r>
          </w:p>
        </w:tc>
        <w:tc>
          <w:tcPr>
            <w:tcW w:w="5240" w:type="dxa"/>
            <w:shd w:val="clear" w:color="auto" w:fill="FFFFFF" w:themeFill="background1"/>
          </w:tcPr>
          <w:p w14:paraId="45F268D7" w14:textId="77777777" w:rsidR="00122D92" w:rsidRPr="002E56A4" w:rsidRDefault="00122D92" w:rsidP="00661FE4">
            <w:pPr>
              <w:keepLines/>
              <w:spacing w:before="40" w:after="40"/>
              <w:ind w:right="-57"/>
              <w:jc w:val="left"/>
              <w:rPr>
                <w:sz w:val="20"/>
                <w:szCs w:val="20"/>
              </w:rPr>
            </w:pPr>
            <w:r w:rsidRPr="002E56A4">
              <w:rPr>
                <w:sz w:val="20"/>
                <w:szCs w:val="20"/>
              </w:rPr>
              <w:t>Dendritic connectivity index</w:t>
            </w:r>
          </w:p>
        </w:tc>
      </w:tr>
      <w:tr w:rsidR="00122D92" w:rsidRPr="002E56A4" w14:paraId="23EE527B" w14:textId="77777777" w:rsidTr="00661FE4">
        <w:tc>
          <w:tcPr>
            <w:tcW w:w="1417" w:type="dxa"/>
            <w:shd w:val="clear" w:color="auto" w:fill="FFFFFF" w:themeFill="background1"/>
            <w:vAlign w:val="center"/>
          </w:tcPr>
          <w:p w14:paraId="26349EF3" w14:textId="77777777" w:rsidR="00122D92" w:rsidRPr="002E56A4" w:rsidRDefault="00122D92" w:rsidP="00661FE4">
            <w:pPr>
              <w:keepLines/>
              <w:spacing w:before="40" w:after="40"/>
              <w:ind w:right="-57"/>
              <w:jc w:val="left"/>
              <w:rPr>
                <w:rFonts w:asciiTheme="majorBidi" w:hAnsiTheme="majorBidi" w:cstheme="majorBidi"/>
                <w:sz w:val="20"/>
                <w:szCs w:val="20"/>
              </w:rPr>
            </w:pPr>
            <w:r w:rsidRPr="002E56A4">
              <w:rPr>
                <w:rFonts w:asciiTheme="majorBidi" w:hAnsiTheme="majorBidi" w:cstheme="majorBidi"/>
                <w:sz w:val="20"/>
                <w:szCs w:val="20"/>
              </w:rPr>
              <w:t>4</w:t>
            </w:r>
          </w:p>
        </w:tc>
        <w:tc>
          <w:tcPr>
            <w:tcW w:w="2415" w:type="dxa"/>
            <w:shd w:val="clear" w:color="auto" w:fill="FFFFFF" w:themeFill="background1"/>
          </w:tcPr>
          <w:p w14:paraId="4BC2900A" w14:textId="77777777" w:rsidR="00122D92" w:rsidRPr="002E56A4" w:rsidRDefault="00122D92" w:rsidP="00661FE4">
            <w:pPr>
              <w:keepLines/>
              <w:tabs>
                <w:tab w:val="clear" w:pos="567"/>
                <w:tab w:val="clear" w:pos="1134"/>
                <w:tab w:val="clear" w:pos="1701"/>
                <w:tab w:val="clear" w:pos="2268"/>
              </w:tabs>
              <w:spacing w:before="40" w:after="40"/>
              <w:jc w:val="left"/>
              <w:rPr>
                <w:rFonts w:asciiTheme="majorBidi" w:hAnsiTheme="majorBidi" w:cstheme="majorBidi"/>
                <w:sz w:val="20"/>
                <w:szCs w:val="20"/>
                <w:lang w:val="en-CA"/>
              </w:rPr>
            </w:pPr>
            <w:r w:rsidRPr="002E56A4">
              <w:rPr>
                <w:rFonts w:asciiTheme="majorBidi" w:hAnsiTheme="majorBidi" w:cstheme="majorBidi"/>
                <w:sz w:val="20"/>
                <w:szCs w:val="20"/>
              </w:rPr>
              <w:t>Complementary</w:t>
            </w:r>
          </w:p>
        </w:tc>
        <w:tc>
          <w:tcPr>
            <w:tcW w:w="5240" w:type="dxa"/>
            <w:shd w:val="clear" w:color="auto" w:fill="FFFFFF" w:themeFill="background1"/>
          </w:tcPr>
          <w:p w14:paraId="021CBF94" w14:textId="77777777" w:rsidR="00122D92" w:rsidRPr="002E56A4" w:rsidRDefault="00122D92" w:rsidP="00661FE4">
            <w:pPr>
              <w:keepLines/>
              <w:tabs>
                <w:tab w:val="clear" w:pos="567"/>
                <w:tab w:val="clear" w:pos="1134"/>
                <w:tab w:val="clear" w:pos="1701"/>
                <w:tab w:val="clear" w:pos="2268"/>
              </w:tabs>
              <w:spacing w:before="40" w:after="40"/>
              <w:jc w:val="left"/>
              <w:rPr>
                <w:rFonts w:asciiTheme="majorBidi" w:hAnsiTheme="majorBidi" w:cstheme="majorBidi"/>
                <w:color w:val="000000"/>
                <w:sz w:val="20"/>
                <w:szCs w:val="20"/>
              </w:rPr>
            </w:pPr>
            <w:r w:rsidRPr="002E56A4">
              <w:rPr>
                <w:rFonts w:asciiTheme="majorBidi" w:hAnsiTheme="majorBidi" w:cstheme="majorBidi"/>
                <w:color w:val="000000"/>
                <w:sz w:val="20"/>
                <w:szCs w:val="20"/>
              </w:rPr>
              <w:t>Number and list of tree and other woody plant species that have been included in in situ conservation programmes of forest genetic resources</w:t>
            </w:r>
          </w:p>
        </w:tc>
      </w:tr>
      <w:tr w:rsidR="00122D92" w:rsidRPr="002E56A4" w14:paraId="73DFCBEE" w14:textId="77777777" w:rsidTr="00661FE4">
        <w:tc>
          <w:tcPr>
            <w:tcW w:w="1417" w:type="dxa"/>
            <w:shd w:val="clear" w:color="auto" w:fill="FFFFFF" w:themeFill="background1"/>
            <w:vAlign w:val="center"/>
          </w:tcPr>
          <w:p w14:paraId="08DEF7A1" w14:textId="77777777" w:rsidR="00122D92" w:rsidRPr="002E56A4" w:rsidRDefault="00122D92" w:rsidP="00661FE4">
            <w:pPr>
              <w:keepLines/>
              <w:spacing w:before="40" w:after="40"/>
              <w:ind w:right="-57"/>
              <w:jc w:val="left"/>
              <w:rPr>
                <w:rFonts w:asciiTheme="majorBidi" w:hAnsiTheme="majorBidi" w:cstheme="majorBidi"/>
                <w:sz w:val="20"/>
                <w:szCs w:val="20"/>
              </w:rPr>
            </w:pPr>
            <w:r w:rsidRPr="002E56A4">
              <w:rPr>
                <w:rFonts w:asciiTheme="majorBidi" w:hAnsiTheme="majorBidi" w:cstheme="majorBidi"/>
                <w:sz w:val="20"/>
                <w:szCs w:val="20"/>
              </w:rPr>
              <w:t>4</w:t>
            </w:r>
          </w:p>
        </w:tc>
        <w:tc>
          <w:tcPr>
            <w:tcW w:w="2415" w:type="dxa"/>
            <w:shd w:val="clear" w:color="auto" w:fill="FFFFFF" w:themeFill="background1"/>
          </w:tcPr>
          <w:p w14:paraId="6CCE95C8" w14:textId="77777777" w:rsidR="00122D92" w:rsidRPr="002E56A4" w:rsidRDefault="00122D92" w:rsidP="00661FE4">
            <w:pPr>
              <w:keepLines/>
              <w:spacing w:before="40" w:after="40"/>
              <w:ind w:right="-57"/>
              <w:jc w:val="left"/>
              <w:rPr>
                <w:rFonts w:asciiTheme="majorBidi" w:hAnsiTheme="majorBidi" w:cstheme="majorBidi"/>
                <w:sz w:val="20"/>
                <w:szCs w:val="20"/>
              </w:rPr>
            </w:pPr>
            <w:r w:rsidRPr="002E56A4">
              <w:rPr>
                <w:rFonts w:asciiTheme="majorBidi" w:hAnsiTheme="majorBidi" w:cstheme="majorBidi"/>
                <w:sz w:val="20"/>
                <w:szCs w:val="20"/>
              </w:rPr>
              <w:t>Complementary</w:t>
            </w:r>
          </w:p>
        </w:tc>
        <w:tc>
          <w:tcPr>
            <w:tcW w:w="5240" w:type="dxa"/>
            <w:shd w:val="clear" w:color="auto" w:fill="FFFFFF" w:themeFill="background1"/>
          </w:tcPr>
          <w:p w14:paraId="4C54FFA2" w14:textId="77777777" w:rsidR="00122D92" w:rsidRPr="002E56A4" w:rsidRDefault="00122D92" w:rsidP="00661FE4">
            <w:pPr>
              <w:keepLines/>
              <w:spacing w:before="40" w:after="40"/>
              <w:ind w:right="-57"/>
              <w:jc w:val="left"/>
              <w:rPr>
                <w:rFonts w:asciiTheme="majorBidi" w:hAnsiTheme="majorBidi" w:cstheme="majorBidi"/>
                <w:sz w:val="20"/>
                <w:szCs w:val="20"/>
              </w:rPr>
            </w:pPr>
            <w:r w:rsidRPr="002E56A4">
              <w:rPr>
                <w:rFonts w:asciiTheme="majorBidi" w:hAnsiTheme="majorBidi" w:cstheme="majorBidi"/>
                <w:sz w:val="20"/>
                <w:szCs w:val="20"/>
              </w:rPr>
              <w:t>Extent of lost farmed types of aquaculture species</w:t>
            </w:r>
          </w:p>
        </w:tc>
      </w:tr>
      <w:tr w:rsidR="00122D92" w:rsidRPr="002E56A4" w14:paraId="017EB3AB" w14:textId="77777777" w:rsidTr="00661FE4">
        <w:tc>
          <w:tcPr>
            <w:tcW w:w="1417" w:type="dxa"/>
            <w:shd w:val="clear" w:color="auto" w:fill="FFFFFF" w:themeFill="background1"/>
            <w:vAlign w:val="center"/>
          </w:tcPr>
          <w:p w14:paraId="6B9F60BF" w14:textId="77777777" w:rsidR="00122D92" w:rsidRPr="002E56A4" w:rsidRDefault="00122D92" w:rsidP="00661FE4">
            <w:pPr>
              <w:keepLines/>
              <w:spacing w:before="40" w:after="40"/>
              <w:ind w:right="-57"/>
              <w:jc w:val="left"/>
              <w:rPr>
                <w:rFonts w:asciiTheme="majorBidi" w:hAnsiTheme="majorBidi" w:cstheme="majorBidi"/>
                <w:sz w:val="20"/>
                <w:szCs w:val="20"/>
              </w:rPr>
            </w:pPr>
            <w:r w:rsidRPr="002E56A4">
              <w:rPr>
                <w:rFonts w:asciiTheme="majorBidi" w:hAnsiTheme="majorBidi" w:cstheme="majorBidi"/>
                <w:sz w:val="20"/>
                <w:szCs w:val="20"/>
              </w:rPr>
              <w:t>4</w:t>
            </w:r>
          </w:p>
        </w:tc>
        <w:tc>
          <w:tcPr>
            <w:tcW w:w="2415" w:type="dxa"/>
            <w:shd w:val="clear" w:color="auto" w:fill="FFFFFF" w:themeFill="background1"/>
          </w:tcPr>
          <w:p w14:paraId="5C4F5FD1" w14:textId="77777777" w:rsidR="00122D92" w:rsidRPr="002E56A4" w:rsidRDefault="00122D92" w:rsidP="00661FE4">
            <w:pPr>
              <w:keepLines/>
              <w:tabs>
                <w:tab w:val="clear" w:pos="567"/>
                <w:tab w:val="clear" w:pos="1134"/>
                <w:tab w:val="clear" w:pos="1701"/>
                <w:tab w:val="clear" w:pos="2268"/>
              </w:tabs>
              <w:spacing w:before="40" w:after="40"/>
              <w:jc w:val="left"/>
              <w:rPr>
                <w:rFonts w:asciiTheme="majorBidi" w:hAnsiTheme="majorBidi" w:cstheme="majorBidi"/>
                <w:i/>
                <w:sz w:val="20"/>
                <w:szCs w:val="20"/>
                <w:vertAlign w:val="superscript"/>
                <w:lang w:val="en-CA"/>
              </w:rPr>
            </w:pPr>
            <w:r w:rsidRPr="002E56A4">
              <w:rPr>
                <w:rFonts w:asciiTheme="majorBidi" w:hAnsiTheme="majorBidi" w:cstheme="majorBidi"/>
                <w:sz w:val="20"/>
                <w:szCs w:val="20"/>
              </w:rPr>
              <w:t>Complementary</w:t>
            </w:r>
          </w:p>
        </w:tc>
        <w:tc>
          <w:tcPr>
            <w:tcW w:w="5240" w:type="dxa"/>
            <w:shd w:val="clear" w:color="auto" w:fill="FFFFFF" w:themeFill="background1"/>
          </w:tcPr>
          <w:p w14:paraId="6C1BCC6F" w14:textId="77777777" w:rsidR="00122D92" w:rsidRPr="002E56A4" w:rsidRDefault="00122D92" w:rsidP="00661FE4">
            <w:pPr>
              <w:keepLines/>
              <w:tabs>
                <w:tab w:val="clear" w:pos="567"/>
                <w:tab w:val="clear" w:pos="1134"/>
                <w:tab w:val="clear" w:pos="1701"/>
                <w:tab w:val="clear" w:pos="2268"/>
              </w:tabs>
              <w:spacing w:before="40" w:after="40"/>
              <w:jc w:val="left"/>
              <w:rPr>
                <w:rFonts w:asciiTheme="majorBidi" w:hAnsiTheme="majorBidi" w:cstheme="majorBidi"/>
                <w:color w:val="000000"/>
                <w:sz w:val="20"/>
                <w:szCs w:val="20"/>
              </w:rPr>
            </w:pPr>
            <w:r w:rsidRPr="002E56A4">
              <w:rPr>
                <w:rFonts w:asciiTheme="majorBidi" w:hAnsiTheme="majorBidi" w:cstheme="majorBidi"/>
                <w:color w:val="000000"/>
                <w:sz w:val="20"/>
                <w:szCs w:val="20"/>
              </w:rPr>
              <w:t>Extent of populations of wild relatives of aquaculture species subject to conservation measures</w:t>
            </w:r>
          </w:p>
        </w:tc>
      </w:tr>
      <w:tr w:rsidR="00122D92" w:rsidRPr="002E56A4" w14:paraId="5B0F7BE5" w14:textId="77777777" w:rsidTr="00661FE4">
        <w:trPr>
          <w:trHeight w:val="88"/>
        </w:trPr>
        <w:tc>
          <w:tcPr>
            <w:tcW w:w="1417" w:type="dxa"/>
            <w:shd w:val="clear" w:color="auto" w:fill="FFFFFF" w:themeFill="background1"/>
            <w:vAlign w:val="center"/>
          </w:tcPr>
          <w:p w14:paraId="74BF459D" w14:textId="77777777" w:rsidR="00122D92" w:rsidRPr="002E56A4" w:rsidRDefault="00122D92" w:rsidP="00661FE4">
            <w:pPr>
              <w:keepLines/>
              <w:spacing w:before="40" w:after="40"/>
              <w:ind w:right="-57"/>
              <w:jc w:val="left"/>
              <w:rPr>
                <w:rFonts w:asciiTheme="majorBidi" w:hAnsiTheme="majorBidi" w:cstheme="majorBidi"/>
                <w:sz w:val="20"/>
                <w:szCs w:val="20"/>
              </w:rPr>
            </w:pPr>
            <w:r w:rsidRPr="002E56A4">
              <w:rPr>
                <w:rFonts w:asciiTheme="majorBidi" w:hAnsiTheme="majorBidi" w:cstheme="majorBidi"/>
                <w:sz w:val="20"/>
                <w:szCs w:val="20"/>
              </w:rPr>
              <w:t>4</w:t>
            </w:r>
          </w:p>
        </w:tc>
        <w:tc>
          <w:tcPr>
            <w:tcW w:w="2415" w:type="dxa"/>
            <w:shd w:val="clear" w:color="auto" w:fill="FFFFFF" w:themeFill="background1"/>
          </w:tcPr>
          <w:p w14:paraId="68DE9577" w14:textId="77777777" w:rsidR="00122D92" w:rsidRPr="002E56A4" w:rsidRDefault="00122D92" w:rsidP="00661FE4">
            <w:pPr>
              <w:keepLines/>
              <w:tabs>
                <w:tab w:val="clear" w:pos="567"/>
                <w:tab w:val="clear" w:pos="1134"/>
                <w:tab w:val="clear" w:pos="1701"/>
                <w:tab w:val="clear" w:pos="2268"/>
              </w:tabs>
              <w:spacing w:before="40" w:after="40"/>
              <w:jc w:val="left"/>
              <w:rPr>
                <w:rFonts w:asciiTheme="majorBidi" w:hAnsiTheme="majorBidi" w:cstheme="majorBidi"/>
                <w:sz w:val="20"/>
                <w:szCs w:val="20"/>
                <w:lang w:val="en-CA"/>
              </w:rPr>
            </w:pPr>
            <w:r w:rsidRPr="002E56A4">
              <w:rPr>
                <w:rFonts w:asciiTheme="majorBidi" w:hAnsiTheme="majorBidi" w:cstheme="majorBidi"/>
                <w:sz w:val="20"/>
                <w:szCs w:val="20"/>
              </w:rPr>
              <w:t>Complementary</w:t>
            </w:r>
          </w:p>
        </w:tc>
        <w:tc>
          <w:tcPr>
            <w:tcW w:w="5240" w:type="dxa"/>
            <w:shd w:val="clear" w:color="auto" w:fill="FFFFFF" w:themeFill="background1"/>
          </w:tcPr>
          <w:p w14:paraId="3E18DE28" w14:textId="77777777" w:rsidR="00122D92" w:rsidRPr="002E56A4" w:rsidRDefault="00122D92" w:rsidP="00661FE4">
            <w:pPr>
              <w:keepLines/>
              <w:tabs>
                <w:tab w:val="clear" w:pos="567"/>
                <w:tab w:val="clear" w:pos="1134"/>
                <w:tab w:val="clear" w:pos="1701"/>
                <w:tab w:val="clear" w:pos="2268"/>
              </w:tabs>
              <w:spacing w:before="40" w:after="40"/>
              <w:jc w:val="left"/>
              <w:rPr>
                <w:rFonts w:asciiTheme="majorBidi" w:hAnsiTheme="majorBidi" w:cstheme="majorBidi"/>
                <w:color w:val="000000"/>
                <w:sz w:val="20"/>
                <w:szCs w:val="20"/>
              </w:rPr>
            </w:pPr>
            <w:r w:rsidRPr="002E56A4">
              <w:rPr>
                <w:rFonts w:asciiTheme="majorBidi" w:hAnsiTheme="majorBidi" w:cstheme="majorBidi"/>
                <w:color w:val="000000"/>
                <w:sz w:val="20"/>
                <w:szCs w:val="20"/>
              </w:rPr>
              <w:t>Extent of ex situ conservation for important farmed types of aquatic genetic resources</w:t>
            </w:r>
          </w:p>
        </w:tc>
      </w:tr>
      <w:tr w:rsidR="00122D92" w:rsidRPr="002E56A4" w14:paraId="3C76F015" w14:textId="77777777" w:rsidTr="00661FE4">
        <w:tc>
          <w:tcPr>
            <w:tcW w:w="1417" w:type="dxa"/>
            <w:shd w:val="clear" w:color="auto" w:fill="FFFFFF" w:themeFill="background1"/>
            <w:vAlign w:val="center"/>
          </w:tcPr>
          <w:p w14:paraId="7C10F873" w14:textId="77777777" w:rsidR="00122D92" w:rsidRPr="002E56A4" w:rsidRDefault="00122D92" w:rsidP="00661FE4">
            <w:pPr>
              <w:keepLines/>
              <w:spacing w:before="40" w:after="40"/>
              <w:ind w:right="-57"/>
              <w:jc w:val="left"/>
              <w:rPr>
                <w:rFonts w:asciiTheme="majorBidi" w:hAnsiTheme="majorBidi" w:cstheme="majorBidi"/>
                <w:sz w:val="20"/>
                <w:szCs w:val="20"/>
              </w:rPr>
            </w:pPr>
            <w:r w:rsidRPr="002E56A4">
              <w:rPr>
                <w:rFonts w:asciiTheme="majorBidi" w:hAnsiTheme="majorBidi" w:cstheme="majorBidi"/>
                <w:sz w:val="20"/>
                <w:szCs w:val="20"/>
              </w:rPr>
              <w:t>4</w:t>
            </w:r>
          </w:p>
        </w:tc>
        <w:tc>
          <w:tcPr>
            <w:tcW w:w="2415" w:type="dxa"/>
            <w:shd w:val="clear" w:color="auto" w:fill="FFFFFF" w:themeFill="background1"/>
          </w:tcPr>
          <w:p w14:paraId="32184213" w14:textId="77777777" w:rsidR="00122D92" w:rsidRPr="002E56A4" w:rsidRDefault="00122D92" w:rsidP="00661FE4">
            <w:pPr>
              <w:keepLines/>
              <w:tabs>
                <w:tab w:val="clear" w:pos="567"/>
                <w:tab w:val="clear" w:pos="1134"/>
                <w:tab w:val="clear" w:pos="1701"/>
                <w:tab w:val="clear" w:pos="2268"/>
              </w:tabs>
              <w:spacing w:before="40" w:after="40"/>
              <w:jc w:val="left"/>
              <w:rPr>
                <w:rFonts w:asciiTheme="majorBidi" w:hAnsiTheme="majorBidi" w:cstheme="majorBidi"/>
                <w:sz w:val="20"/>
                <w:szCs w:val="20"/>
                <w:lang w:val="en-CA"/>
              </w:rPr>
            </w:pPr>
            <w:r w:rsidRPr="002E56A4">
              <w:rPr>
                <w:rFonts w:asciiTheme="majorBidi" w:hAnsiTheme="majorBidi" w:cstheme="majorBidi"/>
                <w:sz w:val="20"/>
                <w:szCs w:val="20"/>
              </w:rPr>
              <w:t>Complementary</w:t>
            </w:r>
          </w:p>
        </w:tc>
        <w:tc>
          <w:tcPr>
            <w:tcW w:w="5240" w:type="dxa"/>
            <w:shd w:val="clear" w:color="auto" w:fill="FFFFFF" w:themeFill="background1"/>
          </w:tcPr>
          <w:p w14:paraId="67AB94C3" w14:textId="77777777" w:rsidR="00122D92" w:rsidRPr="002E56A4" w:rsidRDefault="00122D92" w:rsidP="00661FE4">
            <w:pPr>
              <w:keepLines/>
              <w:tabs>
                <w:tab w:val="clear" w:pos="567"/>
                <w:tab w:val="clear" w:pos="1134"/>
                <w:tab w:val="clear" w:pos="1701"/>
                <w:tab w:val="clear" w:pos="2268"/>
              </w:tabs>
              <w:spacing w:before="40" w:after="40"/>
              <w:jc w:val="left"/>
              <w:rPr>
                <w:rFonts w:asciiTheme="majorBidi" w:hAnsiTheme="majorBidi" w:cstheme="majorBidi"/>
                <w:color w:val="000000"/>
                <w:sz w:val="20"/>
                <w:szCs w:val="20"/>
              </w:rPr>
            </w:pPr>
            <w:r w:rsidRPr="002E56A4">
              <w:rPr>
                <w:rFonts w:asciiTheme="majorBidi" w:hAnsiTheme="majorBidi" w:cstheme="majorBidi"/>
                <w:color w:val="000000"/>
                <w:sz w:val="20"/>
                <w:szCs w:val="20"/>
              </w:rPr>
              <w:t>Extent of non-native species used in aquaculture posing a risk for native biodiversity</w:t>
            </w:r>
          </w:p>
        </w:tc>
      </w:tr>
      <w:tr w:rsidR="00122D92" w:rsidRPr="002E56A4" w14:paraId="1176C6D8" w14:textId="77777777" w:rsidTr="00661FE4">
        <w:trPr>
          <w:trHeight w:val="45"/>
        </w:trPr>
        <w:tc>
          <w:tcPr>
            <w:tcW w:w="1417" w:type="dxa"/>
            <w:shd w:val="clear" w:color="auto" w:fill="FFFFFF" w:themeFill="background1"/>
            <w:vAlign w:val="center"/>
          </w:tcPr>
          <w:p w14:paraId="39E5170B" w14:textId="77777777" w:rsidR="00122D92" w:rsidRPr="002E56A4" w:rsidRDefault="00122D92" w:rsidP="00661FE4">
            <w:pPr>
              <w:keepLines/>
              <w:spacing w:before="40" w:after="40"/>
              <w:ind w:right="-57"/>
              <w:jc w:val="left"/>
              <w:rPr>
                <w:rFonts w:asciiTheme="majorBidi" w:hAnsiTheme="majorBidi" w:cstheme="majorBidi"/>
                <w:sz w:val="20"/>
                <w:szCs w:val="20"/>
              </w:rPr>
            </w:pPr>
            <w:r w:rsidRPr="002E56A4">
              <w:rPr>
                <w:rFonts w:asciiTheme="majorBidi" w:hAnsiTheme="majorBidi" w:cstheme="majorBidi"/>
                <w:sz w:val="20"/>
                <w:szCs w:val="20"/>
              </w:rPr>
              <w:t>7</w:t>
            </w:r>
          </w:p>
        </w:tc>
        <w:tc>
          <w:tcPr>
            <w:tcW w:w="2415" w:type="dxa"/>
            <w:shd w:val="clear" w:color="auto" w:fill="FFFFFF" w:themeFill="background1"/>
          </w:tcPr>
          <w:p w14:paraId="24B1CA6E" w14:textId="77777777" w:rsidR="00122D92" w:rsidRPr="002E56A4" w:rsidRDefault="00122D92" w:rsidP="00661FE4">
            <w:pPr>
              <w:keepLines/>
              <w:spacing w:before="40" w:after="40"/>
              <w:ind w:right="-57"/>
              <w:jc w:val="left"/>
              <w:rPr>
                <w:rFonts w:asciiTheme="majorBidi" w:hAnsiTheme="majorBidi" w:cstheme="majorBidi"/>
                <w:sz w:val="20"/>
                <w:szCs w:val="20"/>
                <w:vertAlign w:val="superscript"/>
              </w:rPr>
            </w:pPr>
            <w:r w:rsidRPr="002E56A4">
              <w:rPr>
                <w:rFonts w:asciiTheme="majorBidi" w:hAnsiTheme="majorBidi" w:cstheme="majorBidi"/>
                <w:sz w:val="20"/>
                <w:szCs w:val="20"/>
              </w:rPr>
              <w:t>Complementary</w:t>
            </w:r>
          </w:p>
        </w:tc>
        <w:tc>
          <w:tcPr>
            <w:tcW w:w="5240" w:type="dxa"/>
            <w:shd w:val="clear" w:color="auto" w:fill="FFFFFF" w:themeFill="background1"/>
          </w:tcPr>
          <w:p w14:paraId="53AF91BC" w14:textId="77777777" w:rsidR="00122D92" w:rsidRPr="002E56A4" w:rsidRDefault="00122D92" w:rsidP="00661FE4">
            <w:pPr>
              <w:keepLines/>
              <w:spacing w:before="40" w:after="40"/>
              <w:ind w:right="-57"/>
              <w:jc w:val="left"/>
              <w:rPr>
                <w:rFonts w:asciiTheme="majorBidi" w:hAnsiTheme="majorBidi" w:cstheme="majorBidi"/>
                <w:color w:val="000000"/>
                <w:sz w:val="20"/>
                <w:szCs w:val="20"/>
              </w:rPr>
            </w:pPr>
            <w:r w:rsidRPr="002E56A4">
              <w:rPr>
                <w:rFonts w:asciiTheme="majorBidi" w:hAnsiTheme="majorBidi" w:cstheme="majorBidi"/>
                <w:color w:val="000000"/>
                <w:sz w:val="20"/>
                <w:szCs w:val="20"/>
              </w:rPr>
              <w:t>Levels and trends of mercury and mercury compounds in the environment and in human</w:t>
            </w:r>
            <w:r>
              <w:rPr>
                <w:rFonts w:asciiTheme="majorBidi" w:hAnsiTheme="majorBidi" w:cstheme="majorBidi"/>
                <w:color w:val="000000"/>
                <w:sz w:val="20"/>
                <w:szCs w:val="20"/>
              </w:rPr>
              <w:t xml:space="preserve"> being</w:t>
            </w:r>
            <w:r w:rsidRPr="002E56A4">
              <w:rPr>
                <w:rFonts w:asciiTheme="majorBidi" w:hAnsiTheme="majorBidi" w:cstheme="majorBidi"/>
                <w:color w:val="000000"/>
                <w:sz w:val="20"/>
                <w:szCs w:val="20"/>
              </w:rPr>
              <w:t>s due to anthropogenic emissions and releases</w:t>
            </w:r>
          </w:p>
        </w:tc>
      </w:tr>
      <w:tr w:rsidR="00122D92" w:rsidRPr="002E56A4" w14:paraId="316CE552" w14:textId="77777777" w:rsidTr="00661FE4">
        <w:trPr>
          <w:trHeight w:val="186"/>
        </w:trPr>
        <w:tc>
          <w:tcPr>
            <w:tcW w:w="1417" w:type="dxa"/>
            <w:shd w:val="clear" w:color="auto" w:fill="FFFFFF" w:themeFill="background1"/>
            <w:vAlign w:val="center"/>
          </w:tcPr>
          <w:p w14:paraId="14B71560" w14:textId="77777777" w:rsidR="00122D92" w:rsidRPr="002E56A4" w:rsidRDefault="00122D92" w:rsidP="00661FE4">
            <w:pPr>
              <w:keepLines/>
              <w:spacing w:before="40" w:after="40"/>
              <w:ind w:right="-57"/>
              <w:jc w:val="left"/>
              <w:rPr>
                <w:rFonts w:asciiTheme="majorBidi" w:hAnsiTheme="majorBidi" w:cstheme="majorBidi"/>
                <w:sz w:val="20"/>
                <w:szCs w:val="20"/>
              </w:rPr>
            </w:pPr>
            <w:r w:rsidRPr="002E56A4">
              <w:rPr>
                <w:rFonts w:asciiTheme="majorBidi" w:hAnsiTheme="majorBidi" w:cstheme="majorBidi"/>
                <w:sz w:val="20"/>
                <w:szCs w:val="20"/>
              </w:rPr>
              <w:t>7</w:t>
            </w:r>
          </w:p>
        </w:tc>
        <w:tc>
          <w:tcPr>
            <w:tcW w:w="2415" w:type="dxa"/>
            <w:shd w:val="clear" w:color="auto" w:fill="FFFFFF" w:themeFill="background1"/>
          </w:tcPr>
          <w:p w14:paraId="4EBBD399" w14:textId="77777777" w:rsidR="00122D92" w:rsidRPr="002E56A4" w:rsidRDefault="00122D92" w:rsidP="00661FE4">
            <w:pPr>
              <w:keepLines/>
              <w:tabs>
                <w:tab w:val="clear" w:pos="567"/>
                <w:tab w:val="clear" w:pos="1134"/>
                <w:tab w:val="clear" w:pos="1701"/>
                <w:tab w:val="clear" w:pos="2268"/>
              </w:tabs>
              <w:spacing w:before="40" w:after="40"/>
              <w:jc w:val="left"/>
              <w:rPr>
                <w:rFonts w:asciiTheme="majorBidi" w:hAnsiTheme="majorBidi" w:cstheme="majorBidi"/>
                <w:sz w:val="20"/>
                <w:szCs w:val="20"/>
              </w:rPr>
            </w:pPr>
            <w:r w:rsidRPr="002E56A4">
              <w:rPr>
                <w:rFonts w:asciiTheme="majorBidi" w:hAnsiTheme="majorBidi" w:cstheme="majorBidi"/>
                <w:sz w:val="20"/>
                <w:szCs w:val="20"/>
              </w:rPr>
              <w:t>Complementary</w:t>
            </w:r>
          </w:p>
        </w:tc>
        <w:tc>
          <w:tcPr>
            <w:tcW w:w="5240" w:type="dxa"/>
            <w:shd w:val="clear" w:color="auto" w:fill="FFFFFF" w:themeFill="background1"/>
          </w:tcPr>
          <w:p w14:paraId="16B1789D" w14:textId="77777777" w:rsidR="00122D92" w:rsidRPr="002E56A4" w:rsidRDefault="00122D92" w:rsidP="00661FE4">
            <w:pPr>
              <w:keepLines/>
              <w:tabs>
                <w:tab w:val="clear" w:pos="567"/>
                <w:tab w:val="clear" w:pos="1134"/>
                <w:tab w:val="clear" w:pos="1701"/>
                <w:tab w:val="clear" w:pos="2268"/>
              </w:tabs>
              <w:spacing w:before="40" w:after="40"/>
              <w:jc w:val="left"/>
              <w:rPr>
                <w:rFonts w:asciiTheme="majorBidi" w:hAnsiTheme="majorBidi" w:cstheme="majorBidi"/>
                <w:color w:val="000000"/>
                <w:sz w:val="20"/>
                <w:szCs w:val="20"/>
              </w:rPr>
            </w:pPr>
            <w:r w:rsidRPr="002E56A4">
              <w:rPr>
                <w:rFonts w:asciiTheme="majorBidi" w:hAnsiTheme="majorBidi" w:cstheme="majorBidi"/>
                <w:color w:val="000000"/>
                <w:sz w:val="20"/>
                <w:szCs w:val="20"/>
              </w:rPr>
              <w:t xml:space="preserve">Freshwater eutrophication index </w:t>
            </w:r>
          </w:p>
        </w:tc>
      </w:tr>
      <w:tr w:rsidR="00122D92" w:rsidRPr="002E56A4" w14:paraId="1C720A44" w14:textId="77777777" w:rsidTr="00661FE4">
        <w:trPr>
          <w:trHeight w:val="186"/>
        </w:trPr>
        <w:tc>
          <w:tcPr>
            <w:tcW w:w="1417" w:type="dxa"/>
            <w:shd w:val="clear" w:color="auto" w:fill="FFFFFF" w:themeFill="background1"/>
            <w:vAlign w:val="center"/>
          </w:tcPr>
          <w:p w14:paraId="39A63CCD" w14:textId="77777777" w:rsidR="00122D92" w:rsidRPr="002E56A4" w:rsidRDefault="00122D92" w:rsidP="00661FE4">
            <w:pPr>
              <w:keepLines/>
              <w:spacing w:before="40" w:after="40"/>
              <w:ind w:right="-57"/>
              <w:jc w:val="left"/>
              <w:rPr>
                <w:rFonts w:asciiTheme="majorBidi" w:hAnsiTheme="majorBidi" w:cstheme="majorBidi"/>
                <w:sz w:val="20"/>
                <w:szCs w:val="20"/>
              </w:rPr>
            </w:pPr>
            <w:r w:rsidRPr="002E56A4">
              <w:rPr>
                <w:rFonts w:asciiTheme="majorBidi" w:hAnsiTheme="majorBidi" w:cstheme="majorBidi"/>
                <w:sz w:val="20"/>
                <w:szCs w:val="20"/>
              </w:rPr>
              <w:t>11</w:t>
            </w:r>
          </w:p>
        </w:tc>
        <w:tc>
          <w:tcPr>
            <w:tcW w:w="2415" w:type="dxa"/>
            <w:shd w:val="clear" w:color="auto" w:fill="FFFFFF" w:themeFill="background1"/>
          </w:tcPr>
          <w:p w14:paraId="39775F49" w14:textId="77777777" w:rsidR="00122D92" w:rsidRPr="002E56A4" w:rsidRDefault="00122D92" w:rsidP="00661FE4">
            <w:pPr>
              <w:keepLines/>
              <w:tabs>
                <w:tab w:val="clear" w:pos="567"/>
                <w:tab w:val="clear" w:pos="1134"/>
                <w:tab w:val="clear" w:pos="1701"/>
                <w:tab w:val="clear" w:pos="2268"/>
              </w:tabs>
              <w:spacing w:before="40" w:after="40"/>
              <w:jc w:val="left"/>
              <w:rPr>
                <w:rFonts w:asciiTheme="majorBidi" w:hAnsiTheme="majorBidi" w:cstheme="majorBidi"/>
                <w:color w:val="000000"/>
                <w:sz w:val="20"/>
                <w:szCs w:val="20"/>
              </w:rPr>
            </w:pPr>
            <w:r w:rsidRPr="002E56A4">
              <w:rPr>
                <w:rFonts w:asciiTheme="majorBidi" w:hAnsiTheme="majorBidi" w:cstheme="majorBidi"/>
                <w:sz w:val="20"/>
                <w:szCs w:val="20"/>
              </w:rPr>
              <w:t>Complementary</w:t>
            </w:r>
          </w:p>
        </w:tc>
        <w:tc>
          <w:tcPr>
            <w:tcW w:w="5240" w:type="dxa"/>
            <w:shd w:val="clear" w:color="auto" w:fill="FFFFFF" w:themeFill="background1"/>
          </w:tcPr>
          <w:p w14:paraId="338F530E" w14:textId="77777777" w:rsidR="00122D92" w:rsidRPr="002E56A4" w:rsidRDefault="00122D92" w:rsidP="00661FE4">
            <w:pPr>
              <w:keepLines/>
              <w:tabs>
                <w:tab w:val="clear" w:pos="567"/>
                <w:tab w:val="clear" w:pos="1134"/>
                <w:tab w:val="clear" w:pos="1701"/>
                <w:tab w:val="clear" w:pos="2268"/>
              </w:tabs>
              <w:spacing w:before="40" w:after="40"/>
              <w:jc w:val="left"/>
              <w:rPr>
                <w:sz w:val="20"/>
                <w:szCs w:val="20"/>
              </w:rPr>
            </w:pPr>
            <w:r w:rsidRPr="002E56A4">
              <w:rPr>
                <w:sz w:val="20"/>
                <w:szCs w:val="20"/>
              </w:rPr>
              <w:t>Mortality rate attributed to household and ambient air pollution</w:t>
            </w:r>
          </w:p>
        </w:tc>
      </w:tr>
      <w:tr w:rsidR="00122D92" w:rsidRPr="002E56A4" w14:paraId="44BA0011" w14:textId="77777777" w:rsidTr="00661FE4">
        <w:tc>
          <w:tcPr>
            <w:tcW w:w="1417" w:type="dxa"/>
            <w:shd w:val="clear" w:color="auto" w:fill="FFFFFF" w:themeFill="background1"/>
            <w:vAlign w:val="center"/>
          </w:tcPr>
          <w:p w14:paraId="5E00A5CC" w14:textId="77777777" w:rsidR="00122D92" w:rsidRPr="002E56A4" w:rsidRDefault="00122D92" w:rsidP="00661FE4">
            <w:pPr>
              <w:keepLines/>
              <w:spacing w:before="40" w:after="40"/>
              <w:ind w:right="-57"/>
              <w:jc w:val="left"/>
              <w:rPr>
                <w:rFonts w:asciiTheme="majorBidi" w:hAnsiTheme="majorBidi" w:cstheme="majorBidi"/>
                <w:sz w:val="20"/>
                <w:szCs w:val="20"/>
              </w:rPr>
            </w:pPr>
            <w:r w:rsidRPr="002E56A4">
              <w:rPr>
                <w:rFonts w:asciiTheme="majorBidi" w:hAnsiTheme="majorBidi" w:cstheme="majorBidi"/>
                <w:sz w:val="20"/>
                <w:szCs w:val="20"/>
              </w:rPr>
              <w:t>16</w:t>
            </w:r>
          </w:p>
        </w:tc>
        <w:tc>
          <w:tcPr>
            <w:tcW w:w="2415" w:type="dxa"/>
            <w:shd w:val="clear" w:color="auto" w:fill="FFFFFF" w:themeFill="background1"/>
          </w:tcPr>
          <w:p w14:paraId="59E56DCE" w14:textId="77777777" w:rsidR="00122D92" w:rsidRPr="002E56A4" w:rsidRDefault="00122D92" w:rsidP="00661FE4">
            <w:pPr>
              <w:keepLines/>
              <w:spacing w:before="40" w:after="40"/>
              <w:ind w:right="-57"/>
              <w:jc w:val="left"/>
              <w:rPr>
                <w:rFonts w:asciiTheme="majorBidi" w:hAnsiTheme="majorBidi" w:cstheme="majorBidi"/>
                <w:i/>
                <w:sz w:val="20"/>
                <w:szCs w:val="20"/>
              </w:rPr>
            </w:pPr>
            <w:r w:rsidRPr="002E56A4">
              <w:rPr>
                <w:rFonts w:asciiTheme="majorBidi" w:hAnsiTheme="majorBidi" w:cstheme="majorBidi"/>
                <w:sz w:val="20"/>
                <w:szCs w:val="20"/>
              </w:rPr>
              <w:t>Complementary</w:t>
            </w:r>
          </w:p>
        </w:tc>
        <w:tc>
          <w:tcPr>
            <w:tcW w:w="5240" w:type="dxa"/>
            <w:shd w:val="clear" w:color="auto" w:fill="FFFFFF" w:themeFill="background1"/>
          </w:tcPr>
          <w:p w14:paraId="51B26ADA" w14:textId="77777777" w:rsidR="00122D92" w:rsidRPr="002E56A4" w:rsidRDefault="00122D92" w:rsidP="00661FE4">
            <w:pPr>
              <w:keepLines/>
              <w:spacing w:before="40" w:after="40"/>
              <w:ind w:right="-57"/>
              <w:jc w:val="left"/>
              <w:rPr>
                <w:rFonts w:asciiTheme="majorBidi" w:hAnsiTheme="majorBidi" w:cstheme="majorBidi"/>
                <w:sz w:val="20"/>
                <w:szCs w:val="20"/>
              </w:rPr>
            </w:pPr>
            <w:r w:rsidRPr="002E56A4">
              <w:rPr>
                <w:rFonts w:asciiTheme="majorBidi" w:hAnsiTheme="majorBidi" w:cstheme="majorBidi"/>
                <w:sz w:val="20"/>
                <w:szCs w:val="20"/>
              </w:rPr>
              <w:t xml:space="preserve">Global environmental impacts of consumption indicator </w:t>
            </w:r>
          </w:p>
        </w:tc>
      </w:tr>
      <w:tr w:rsidR="00122D92" w:rsidRPr="002E56A4" w14:paraId="6A3A6EBA" w14:textId="77777777" w:rsidTr="00661FE4">
        <w:tc>
          <w:tcPr>
            <w:tcW w:w="1417" w:type="dxa"/>
            <w:shd w:val="clear" w:color="auto" w:fill="FFFFFF" w:themeFill="background1"/>
            <w:vAlign w:val="center"/>
          </w:tcPr>
          <w:p w14:paraId="2EA161F8" w14:textId="77777777" w:rsidR="00122D92" w:rsidRPr="002E56A4" w:rsidRDefault="00122D92" w:rsidP="00661FE4">
            <w:pPr>
              <w:keepLines/>
              <w:spacing w:before="40" w:after="40"/>
              <w:ind w:right="-57"/>
              <w:jc w:val="left"/>
              <w:rPr>
                <w:rFonts w:asciiTheme="majorBidi" w:hAnsiTheme="majorBidi" w:cstheme="majorBidi"/>
                <w:sz w:val="20"/>
                <w:szCs w:val="20"/>
              </w:rPr>
            </w:pPr>
            <w:r w:rsidRPr="002E56A4">
              <w:rPr>
                <w:rFonts w:asciiTheme="majorBidi" w:hAnsiTheme="majorBidi" w:cstheme="majorBidi"/>
                <w:sz w:val="20"/>
                <w:szCs w:val="20"/>
              </w:rPr>
              <w:t>18</w:t>
            </w:r>
          </w:p>
        </w:tc>
        <w:tc>
          <w:tcPr>
            <w:tcW w:w="2415" w:type="dxa"/>
            <w:shd w:val="clear" w:color="auto" w:fill="FFFFFF" w:themeFill="background1"/>
          </w:tcPr>
          <w:p w14:paraId="0038401D" w14:textId="77777777" w:rsidR="00122D92" w:rsidRPr="002E56A4" w:rsidRDefault="00122D92" w:rsidP="00661FE4">
            <w:pPr>
              <w:pStyle w:val="CBDNormalNumber"/>
              <w:keepLines/>
              <w:numPr>
                <w:ilvl w:val="0"/>
                <w:numId w:val="0"/>
              </w:numPr>
              <w:spacing w:before="40" w:after="40"/>
              <w:jc w:val="left"/>
              <w:rPr>
                <w:rFonts w:asciiTheme="majorBidi" w:hAnsiTheme="majorBidi" w:cstheme="majorBidi"/>
                <w:sz w:val="20"/>
                <w:szCs w:val="20"/>
              </w:rPr>
            </w:pPr>
            <w:r w:rsidRPr="002E56A4">
              <w:rPr>
                <w:rFonts w:asciiTheme="majorBidi" w:hAnsiTheme="majorBidi" w:cstheme="majorBidi"/>
                <w:sz w:val="20"/>
                <w:szCs w:val="20"/>
              </w:rPr>
              <w:t>Component</w:t>
            </w:r>
          </w:p>
        </w:tc>
        <w:tc>
          <w:tcPr>
            <w:tcW w:w="5240" w:type="dxa"/>
            <w:shd w:val="clear" w:color="auto" w:fill="FFFFFF" w:themeFill="background1"/>
          </w:tcPr>
          <w:p w14:paraId="090043EC" w14:textId="77777777" w:rsidR="00122D92" w:rsidRPr="002E56A4" w:rsidRDefault="00122D92" w:rsidP="00661FE4">
            <w:pPr>
              <w:pStyle w:val="CBDNormalNumber"/>
              <w:keepLines/>
              <w:numPr>
                <w:ilvl w:val="0"/>
                <w:numId w:val="0"/>
              </w:numPr>
              <w:spacing w:before="40" w:after="40"/>
              <w:jc w:val="left"/>
              <w:rPr>
                <w:rFonts w:asciiTheme="majorBidi" w:hAnsiTheme="majorBidi" w:cstheme="majorBidi"/>
                <w:sz w:val="20"/>
                <w:szCs w:val="20"/>
              </w:rPr>
            </w:pPr>
            <w:r w:rsidRPr="002E56A4">
              <w:rPr>
                <w:rFonts w:asciiTheme="majorBidi" w:hAnsiTheme="majorBidi" w:cstheme="majorBidi"/>
                <w:sz w:val="20"/>
                <w:szCs w:val="20"/>
              </w:rPr>
              <w:t>Monetary value of agriculture-related market price support</w:t>
            </w:r>
          </w:p>
        </w:tc>
      </w:tr>
      <w:tr w:rsidR="00122D92" w:rsidRPr="002E56A4" w14:paraId="4BD28315" w14:textId="77777777" w:rsidTr="00661FE4">
        <w:tc>
          <w:tcPr>
            <w:tcW w:w="1417" w:type="dxa"/>
            <w:shd w:val="clear" w:color="auto" w:fill="FFFFFF" w:themeFill="background1"/>
            <w:vAlign w:val="center"/>
          </w:tcPr>
          <w:p w14:paraId="5EB6D46A" w14:textId="77777777" w:rsidR="00122D92" w:rsidRPr="002E56A4" w:rsidRDefault="00122D92" w:rsidP="00661FE4">
            <w:pPr>
              <w:keepLines/>
              <w:spacing w:before="40" w:after="40"/>
              <w:ind w:right="-57"/>
              <w:jc w:val="left"/>
              <w:rPr>
                <w:rFonts w:asciiTheme="majorBidi" w:hAnsiTheme="majorBidi" w:cstheme="majorBidi"/>
                <w:sz w:val="20"/>
                <w:szCs w:val="20"/>
              </w:rPr>
            </w:pPr>
            <w:r w:rsidRPr="002E56A4">
              <w:rPr>
                <w:rFonts w:asciiTheme="majorBidi" w:hAnsiTheme="majorBidi" w:cstheme="majorBidi"/>
                <w:sz w:val="20"/>
                <w:szCs w:val="20"/>
              </w:rPr>
              <w:t>18</w:t>
            </w:r>
          </w:p>
        </w:tc>
        <w:tc>
          <w:tcPr>
            <w:tcW w:w="2415" w:type="dxa"/>
            <w:shd w:val="clear" w:color="auto" w:fill="FFFFFF" w:themeFill="background1"/>
          </w:tcPr>
          <w:p w14:paraId="26FFC4EB" w14:textId="77777777" w:rsidR="00122D92" w:rsidRPr="002E56A4" w:rsidRDefault="00122D92" w:rsidP="00661FE4">
            <w:pPr>
              <w:pStyle w:val="CBDNormalNumber"/>
              <w:keepLines/>
              <w:numPr>
                <w:ilvl w:val="0"/>
                <w:numId w:val="0"/>
              </w:numPr>
              <w:spacing w:before="40" w:after="40"/>
              <w:jc w:val="left"/>
              <w:rPr>
                <w:rFonts w:asciiTheme="majorBidi" w:hAnsiTheme="majorBidi" w:cstheme="majorBidi"/>
                <w:sz w:val="20"/>
                <w:szCs w:val="20"/>
              </w:rPr>
            </w:pPr>
            <w:r w:rsidRPr="002E56A4">
              <w:rPr>
                <w:rFonts w:asciiTheme="majorBidi" w:hAnsiTheme="majorBidi" w:cstheme="majorBidi"/>
                <w:sz w:val="20"/>
                <w:szCs w:val="20"/>
              </w:rPr>
              <w:t>Component</w:t>
            </w:r>
          </w:p>
        </w:tc>
        <w:tc>
          <w:tcPr>
            <w:tcW w:w="5240" w:type="dxa"/>
            <w:shd w:val="clear" w:color="auto" w:fill="FFFFFF" w:themeFill="background1"/>
          </w:tcPr>
          <w:p w14:paraId="3D32401E" w14:textId="77777777" w:rsidR="00122D92" w:rsidRPr="002E56A4" w:rsidRDefault="00122D92" w:rsidP="00661FE4">
            <w:pPr>
              <w:pStyle w:val="CBDNormalNumber"/>
              <w:keepLines/>
              <w:numPr>
                <w:ilvl w:val="0"/>
                <w:numId w:val="0"/>
              </w:numPr>
              <w:spacing w:before="40" w:after="40"/>
              <w:jc w:val="left"/>
              <w:rPr>
                <w:rFonts w:asciiTheme="majorBidi" w:hAnsiTheme="majorBidi" w:cstheme="majorBidi"/>
                <w:sz w:val="20"/>
                <w:szCs w:val="20"/>
              </w:rPr>
            </w:pPr>
            <w:r w:rsidRPr="002E56A4">
              <w:rPr>
                <w:rFonts w:asciiTheme="majorBidi" w:hAnsiTheme="majorBidi" w:cstheme="majorBidi"/>
                <w:sz w:val="20"/>
                <w:szCs w:val="20"/>
              </w:rPr>
              <w:t xml:space="preserve">Monetary value of agriculture-related non-exempt direct payments </w:t>
            </w:r>
          </w:p>
        </w:tc>
      </w:tr>
      <w:tr w:rsidR="00122D92" w:rsidRPr="002E56A4" w14:paraId="7543EA5B" w14:textId="77777777" w:rsidTr="00661FE4">
        <w:tc>
          <w:tcPr>
            <w:tcW w:w="1417" w:type="dxa"/>
            <w:shd w:val="clear" w:color="auto" w:fill="FFFFFF" w:themeFill="background1"/>
            <w:vAlign w:val="center"/>
          </w:tcPr>
          <w:p w14:paraId="65FBA1B5" w14:textId="77777777" w:rsidR="00122D92" w:rsidRPr="002E56A4" w:rsidRDefault="00122D92" w:rsidP="00661FE4">
            <w:pPr>
              <w:keepLines/>
              <w:spacing w:before="40" w:after="40"/>
              <w:ind w:right="-57"/>
              <w:jc w:val="left"/>
              <w:rPr>
                <w:rFonts w:asciiTheme="majorBidi" w:hAnsiTheme="majorBidi" w:cstheme="majorBidi"/>
                <w:sz w:val="20"/>
                <w:szCs w:val="20"/>
              </w:rPr>
            </w:pPr>
            <w:r w:rsidRPr="002E56A4">
              <w:rPr>
                <w:rFonts w:asciiTheme="majorBidi" w:hAnsiTheme="majorBidi" w:cstheme="majorBidi"/>
                <w:sz w:val="20"/>
                <w:szCs w:val="20"/>
              </w:rPr>
              <w:t>18</w:t>
            </w:r>
          </w:p>
        </w:tc>
        <w:tc>
          <w:tcPr>
            <w:tcW w:w="2415" w:type="dxa"/>
            <w:shd w:val="clear" w:color="auto" w:fill="FFFFFF" w:themeFill="background1"/>
          </w:tcPr>
          <w:p w14:paraId="017777DF" w14:textId="77777777" w:rsidR="00122D92" w:rsidRPr="002E56A4" w:rsidRDefault="00122D92" w:rsidP="00661FE4">
            <w:pPr>
              <w:pStyle w:val="CBDNormalNumber"/>
              <w:keepLines/>
              <w:numPr>
                <w:ilvl w:val="0"/>
                <w:numId w:val="0"/>
              </w:numPr>
              <w:spacing w:before="40" w:after="40"/>
              <w:jc w:val="left"/>
              <w:rPr>
                <w:rFonts w:asciiTheme="majorBidi" w:hAnsiTheme="majorBidi" w:cstheme="majorBidi"/>
                <w:sz w:val="20"/>
                <w:szCs w:val="20"/>
              </w:rPr>
            </w:pPr>
            <w:r w:rsidRPr="002E56A4">
              <w:rPr>
                <w:rFonts w:asciiTheme="majorBidi" w:hAnsiTheme="majorBidi" w:cstheme="majorBidi"/>
                <w:sz w:val="20"/>
                <w:szCs w:val="20"/>
              </w:rPr>
              <w:t>Component</w:t>
            </w:r>
          </w:p>
        </w:tc>
        <w:tc>
          <w:tcPr>
            <w:tcW w:w="5240" w:type="dxa"/>
            <w:shd w:val="clear" w:color="auto" w:fill="FFFFFF" w:themeFill="background1"/>
          </w:tcPr>
          <w:p w14:paraId="5F3E54B1" w14:textId="77777777" w:rsidR="00122D92" w:rsidRPr="002E56A4" w:rsidRDefault="00122D92" w:rsidP="00661FE4">
            <w:pPr>
              <w:pStyle w:val="CBDNormalNumber"/>
              <w:keepLines/>
              <w:numPr>
                <w:ilvl w:val="0"/>
                <w:numId w:val="0"/>
              </w:numPr>
              <w:spacing w:before="40" w:after="40"/>
              <w:jc w:val="left"/>
              <w:rPr>
                <w:rFonts w:asciiTheme="majorBidi" w:hAnsiTheme="majorBidi" w:cstheme="majorBidi"/>
                <w:sz w:val="20"/>
                <w:szCs w:val="20"/>
                <w:lang w:val="en-CA"/>
              </w:rPr>
            </w:pPr>
            <w:r w:rsidRPr="002E56A4">
              <w:rPr>
                <w:rFonts w:asciiTheme="majorBidi" w:hAnsiTheme="majorBidi" w:cstheme="majorBidi"/>
                <w:sz w:val="20"/>
                <w:szCs w:val="20"/>
                <w:lang w:val="en-CA"/>
              </w:rPr>
              <w:t xml:space="preserve">Monetary value of </w:t>
            </w:r>
            <w:r w:rsidRPr="002E56A4">
              <w:rPr>
                <w:rFonts w:asciiTheme="majorBidi" w:hAnsiTheme="majorBidi" w:cstheme="majorBidi"/>
                <w:sz w:val="20"/>
                <w:szCs w:val="20"/>
              </w:rPr>
              <w:t xml:space="preserve">agriculture-related </w:t>
            </w:r>
            <w:r w:rsidRPr="002E56A4">
              <w:rPr>
                <w:rFonts w:asciiTheme="majorBidi" w:hAnsiTheme="majorBidi" w:cstheme="majorBidi"/>
                <w:sz w:val="20"/>
                <w:szCs w:val="20"/>
                <w:lang w:val="en-CA"/>
              </w:rPr>
              <w:t>other product-specific support</w:t>
            </w:r>
          </w:p>
        </w:tc>
      </w:tr>
      <w:tr w:rsidR="00122D92" w:rsidRPr="002E56A4" w14:paraId="1F5AA286" w14:textId="77777777" w:rsidTr="00661FE4">
        <w:tc>
          <w:tcPr>
            <w:tcW w:w="1417" w:type="dxa"/>
            <w:shd w:val="clear" w:color="auto" w:fill="FFFFFF" w:themeFill="background1"/>
            <w:vAlign w:val="center"/>
          </w:tcPr>
          <w:p w14:paraId="4982AB7B" w14:textId="77777777" w:rsidR="00122D92" w:rsidRPr="002E56A4" w:rsidRDefault="00122D92" w:rsidP="00661FE4">
            <w:pPr>
              <w:keepLines/>
              <w:spacing w:before="40" w:after="40"/>
              <w:ind w:right="-57"/>
              <w:jc w:val="left"/>
              <w:rPr>
                <w:rFonts w:asciiTheme="majorBidi" w:hAnsiTheme="majorBidi" w:cstheme="majorBidi"/>
                <w:sz w:val="20"/>
                <w:szCs w:val="20"/>
              </w:rPr>
            </w:pPr>
            <w:r w:rsidRPr="002E56A4">
              <w:rPr>
                <w:rFonts w:asciiTheme="majorBidi" w:hAnsiTheme="majorBidi" w:cstheme="majorBidi"/>
                <w:sz w:val="20"/>
                <w:szCs w:val="20"/>
              </w:rPr>
              <w:t>18</w:t>
            </w:r>
          </w:p>
        </w:tc>
        <w:tc>
          <w:tcPr>
            <w:tcW w:w="2415" w:type="dxa"/>
            <w:shd w:val="clear" w:color="auto" w:fill="FFFFFF" w:themeFill="background1"/>
          </w:tcPr>
          <w:p w14:paraId="34F9626E" w14:textId="77777777" w:rsidR="00122D92" w:rsidRPr="002E56A4" w:rsidRDefault="00122D92" w:rsidP="00661FE4">
            <w:pPr>
              <w:pStyle w:val="CBDNormalNumber"/>
              <w:keepLines/>
              <w:numPr>
                <w:ilvl w:val="0"/>
                <w:numId w:val="0"/>
              </w:numPr>
              <w:spacing w:before="40" w:after="40"/>
              <w:jc w:val="left"/>
              <w:rPr>
                <w:rFonts w:asciiTheme="majorBidi" w:hAnsiTheme="majorBidi" w:cstheme="majorBidi"/>
                <w:i/>
                <w:sz w:val="20"/>
                <w:szCs w:val="20"/>
                <w:vertAlign w:val="superscript"/>
              </w:rPr>
            </w:pPr>
            <w:r w:rsidRPr="002E56A4">
              <w:rPr>
                <w:rFonts w:asciiTheme="majorBidi" w:hAnsiTheme="majorBidi" w:cstheme="majorBidi"/>
                <w:sz w:val="20"/>
                <w:szCs w:val="20"/>
              </w:rPr>
              <w:t>Component</w:t>
            </w:r>
          </w:p>
        </w:tc>
        <w:tc>
          <w:tcPr>
            <w:tcW w:w="5240" w:type="dxa"/>
            <w:shd w:val="clear" w:color="auto" w:fill="FFFFFF" w:themeFill="background1"/>
          </w:tcPr>
          <w:p w14:paraId="5E41DA25" w14:textId="77777777" w:rsidR="00122D92" w:rsidRPr="002E56A4" w:rsidRDefault="00122D92" w:rsidP="00661FE4">
            <w:pPr>
              <w:pStyle w:val="CBDNormalNumber"/>
              <w:keepLines/>
              <w:numPr>
                <w:ilvl w:val="0"/>
                <w:numId w:val="0"/>
              </w:numPr>
              <w:spacing w:before="40" w:after="40"/>
              <w:jc w:val="left"/>
              <w:rPr>
                <w:rFonts w:asciiTheme="majorBidi" w:hAnsiTheme="majorBidi" w:cstheme="majorBidi"/>
                <w:sz w:val="20"/>
                <w:szCs w:val="20"/>
              </w:rPr>
            </w:pPr>
            <w:r w:rsidRPr="002E56A4">
              <w:rPr>
                <w:rFonts w:asciiTheme="majorBidi" w:hAnsiTheme="majorBidi" w:cstheme="majorBidi"/>
                <w:sz w:val="20"/>
                <w:szCs w:val="20"/>
              </w:rPr>
              <w:t>Monetary value of agriculture-related product-specific equivalent measurement of support</w:t>
            </w:r>
          </w:p>
        </w:tc>
      </w:tr>
      <w:tr w:rsidR="00122D92" w:rsidRPr="002E56A4" w14:paraId="5B68D9B3" w14:textId="77777777" w:rsidTr="00661FE4">
        <w:tc>
          <w:tcPr>
            <w:tcW w:w="1417" w:type="dxa"/>
            <w:shd w:val="clear" w:color="auto" w:fill="FFFFFF" w:themeFill="background1"/>
            <w:vAlign w:val="center"/>
          </w:tcPr>
          <w:p w14:paraId="7319A36D" w14:textId="77777777" w:rsidR="00122D92" w:rsidRPr="002E56A4" w:rsidRDefault="00122D92" w:rsidP="00661FE4">
            <w:pPr>
              <w:keepLines/>
              <w:spacing w:before="40" w:after="40"/>
              <w:ind w:right="-57"/>
              <w:jc w:val="left"/>
              <w:rPr>
                <w:rFonts w:asciiTheme="majorBidi" w:hAnsiTheme="majorBidi" w:cstheme="majorBidi"/>
                <w:sz w:val="20"/>
                <w:szCs w:val="20"/>
              </w:rPr>
            </w:pPr>
            <w:r w:rsidRPr="002E56A4">
              <w:rPr>
                <w:rFonts w:asciiTheme="majorBidi" w:hAnsiTheme="majorBidi" w:cstheme="majorBidi"/>
                <w:sz w:val="20"/>
                <w:szCs w:val="20"/>
              </w:rPr>
              <w:t>18</w:t>
            </w:r>
          </w:p>
        </w:tc>
        <w:tc>
          <w:tcPr>
            <w:tcW w:w="2415" w:type="dxa"/>
            <w:shd w:val="clear" w:color="auto" w:fill="FFFFFF" w:themeFill="background1"/>
          </w:tcPr>
          <w:p w14:paraId="399F8801" w14:textId="77777777" w:rsidR="00122D92" w:rsidRPr="002E56A4" w:rsidRDefault="00122D92" w:rsidP="00661FE4">
            <w:pPr>
              <w:pStyle w:val="CBDNormalNumber"/>
              <w:keepLines/>
              <w:numPr>
                <w:ilvl w:val="0"/>
                <w:numId w:val="0"/>
              </w:numPr>
              <w:spacing w:before="40" w:after="40"/>
              <w:jc w:val="left"/>
              <w:rPr>
                <w:rFonts w:asciiTheme="majorBidi" w:hAnsiTheme="majorBidi" w:cstheme="majorBidi"/>
                <w:sz w:val="20"/>
                <w:szCs w:val="20"/>
              </w:rPr>
            </w:pPr>
            <w:r w:rsidRPr="002E56A4">
              <w:rPr>
                <w:rFonts w:asciiTheme="majorBidi" w:hAnsiTheme="majorBidi" w:cstheme="majorBidi"/>
                <w:sz w:val="20"/>
                <w:szCs w:val="20"/>
              </w:rPr>
              <w:t>Component</w:t>
            </w:r>
          </w:p>
        </w:tc>
        <w:tc>
          <w:tcPr>
            <w:tcW w:w="5240" w:type="dxa"/>
            <w:shd w:val="clear" w:color="auto" w:fill="FFFFFF" w:themeFill="background1"/>
          </w:tcPr>
          <w:p w14:paraId="38316E7F" w14:textId="77777777" w:rsidR="00122D92" w:rsidRPr="002E56A4" w:rsidRDefault="00122D92" w:rsidP="00661FE4">
            <w:pPr>
              <w:pStyle w:val="CBDNormalNumber"/>
              <w:keepLines/>
              <w:numPr>
                <w:ilvl w:val="0"/>
                <w:numId w:val="0"/>
              </w:numPr>
              <w:spacing w:before="40" w:after="40"/>
              <w:jc w:val="left"/>
              <w:rPr>
                <w:rFonts w:asciiTheme="majorBidi" w:hAnsiTheme="majorBidi" w:cstheme="majorBidi"/>
                <w:sz w:val="20"/>
                <w:szCs w:val="20"/>
              </w:rPr>
            </w:pPr>
            <w:r w:rsidRPr="002E56A4">
              <w:rPr>
                <w:rFonts w:asciiTheme="majorBidi" w:hAnsiTheme="majorBidi" w:cstheme="majorBidi"/>
                <w:sz w:val="20"/>
                <w:szCs w:val="20"/>
              </w:rPr>
              <w:t xml:space="preserve">Monetary value of agriculture-related non-product-specific aggregated measurement of support </w:t>
            </w:r>
          </w:p>
        </w:tc>
      </w:tr>
      <w:tr w:rsidR="00122D92" w:rsidRPr="002E56A4" w14:paraId="7485915C" w14:textId="77777777" w:rsidTr="00661FE4">
        <w:tc>
          <w:tcPr>
            <w:tcW w:w="1417" w:type="dxa"/>
            <w:shd w:val="clear" w:color="auto" w:fill="FFFFFF" w:themeFill="background1"/>
            <w:vAlign w:val="center"/>
          </w:tcPr>
          <w:p w14:paraId="60748084" w14:textId="77777777" w:rsidR="00122D92" w:rsidRPr="002E56A4" w:rsidRDefault="00122D92" w:rsidP="00661FE4">
            <w:pPr>
              <w:keepLines/>
              <w:spacing w:before="40" w:after="40"/>
              <w:ind w:right="-57"/>
              <w:jc w:val="left"/>
              <w:rPr>
                <w:rFonts w:asciiTheme="majorBidi" w:hAnsiTheme="majorBidi" w:cstheme="majorBidi"/>
                <w:sz w:val="20"/>
                <w:szCs w:val="20"/>
              </w:rPr>
            </w:pPr>
            <w:r w:rsidRPr="002E56A4">
              <w:rPr>
                <w:rFonts w:asciiTheme="majorBidi" w:hAnsiTheme="majorBidi" w:cstheme="majorBidi"/>
                <w:sz w:val="20"/>
                <w:szCs w:val="20"/>
              </w:rPr>
              <w:t>19</w:t>
            </w:r>
          </w:p>
        </w:tc>
        <w:tc>
          <w:tcPr>
            <w:tcW w:w="2415" w:type="dxa"/>
            <w:shd w:val="clear" w:color="auto" w:fill="FFFFFF" w:themeFill="background1"/>
          </w:tcPr>
          <w:p w14:paraId="707335A5" w14:textId="77777777" w:rsidR="00122D92" w:rsidRPr="002E56A4" w:rsidRDefault="00122D92" w:rsidP="00661FE4">
            <w:pPr>
              <w:pStyle w:val="CBDNormalNumber"/>
              <w:keepLines/>
              <w:numPr>
                <w:ilvl w:val="0"/>
                <w:numId w:val="0"/>
              </w:numPr>
              <w:spacing w:before="40" w:after="40"/>
              <w:rPr>
                <w:rFonts w:asciiTheme="majorBidi" w:hAnsiTheme="majorBidi" w:cstheme="majorBidi"/>
                <w:sz w:val="20"/>
                <w:szCs w:val="20"/>
              </w:rPr>
            </w:pPr>
            <w:r w:rsidRPr="002E56A4">
              <w:rPr>
                <w:rFonts w:asciiTheme="majorBidi" w:hAnsiTheme="majorBidi" w:cstheme="majorBidi"/>
                <w:sz w:val="20"/>
                <w:szCs w:val="20"/>
              </w:rPr>
              <w:t>Complementary</w:t>
            </w:r>
          </w:p>
        </w:tc>
        <w:tc>
          <w:tcPr>
            <w:tcW w:w="5240" w:type="dxa"/>
            <w:shd w:val="clear" w:color="auto" w:fill="FFFFFF" w:themeFill="background1"/>
          </w:tcPr>
          <w:p w14:paraId="0EDDF826" w14:textId="77777777" w:rsidR="00122D92" w:rsidRPr="002E56A4" w:rsidRDefault="00122D92" w:rsidP="00661FE4">
            <w:pPr>
              <w:pStyle w:val="CBDNormalNumber"/>
              <w:keepLines/>
              <w:numPr>
                <w:ilvl w:val="0"/>
                <w:numId w:val="0"/>
              </w:numPr>
              <w:spacing w:before="40"/>
              <w:jc w:val="left"/>
              <w:rPr>
                <w:rFonts w:asciiTheme="majorBidi" w:hAnsiTheme="majorBidi" w:cstheme="majorBidi"/>
                <w:sz w:val="20"/>
                <w:szCs w:val="20"/>
              </w:rPr>
            </w:pPr>
            <w:r w:rsidRPr="002E56A4">
              <w:rPr>
                <w:rFonts w:asciiTheme="majorBidi" w:hAnsiTheme="majorBidi" w:cstheme="majorBidi"/>
                <w:sz w:val="20"/>
                <w:szCs w:val="20"/>
              </w:rPr>
              <w:t>Biodiversity investment ratio</w:t>
            </w:r>
          </w:p>
        </w:tc>
      </w:tr>
    </w:tbl>
    <w:p w14:paraId="4326622B" w14:textId="77777777" w:rsidR="00122D92" w:rsidRPr="002E56A4" w:rsidRDefault="00122D92" w:rsidP="00072A40">
      <w:pPr>
        <w:pStyle w:val="CBDDesicionAnnex"/>
        <w:ind w:left="1134"/>
        <w:rPr>
          <w:lang w:bidi="ar-SY"/>
        </w:rPr>
      </w:pPr>
      <w:r w:rsidRPr="002E56A4">
        <w:rPr>
          <w:lang w:bidi="ar-SY"/>
        </w:rPr>
        <w:lastRenderedPageBreak/>
        <w:t>Annex II</w:t>
      </w:r>
    </w:p>
    <w:p w14:paraId="3290ED41" w14:textId="77777777" w:rsidR="00122D92" w:rsidRPr="002E56A4" w:rsidRDefault="00122D92" w:rsidP="006E7F9C">
      <w:pPr>
        <w:pStyle w:val="CBDDesicionAnnex"/>
        <w:spacing w:before="0"/>
        <w:ind w:left="1134"/>
        <w:rPr>
          <w:lang w:bidi="ar-SY"/>
        </w:rPr>
      </w:pPr>
      <w:r w:rsidRPr="002E56A4">
        <w:rPr>
          <w:lang w:bidi="ar-SY"/>
        </w:rPr>
        <w:t>Terms of reference for the Ad Hoc Technical Expert Group on the Further Operationalization of the Monitoring Framework for the Kunming-Montreal Global Biodiversity Framework</w:t>
      </w:r>
    </w:p>
    <w:p w14:paraId="7CEAA416" w14:textId="77777777" w:rsidR="00122D92" w:rsidRPr="002E56A4" w:rsidRDefault="00122D92">
      <w:pPr>
        <w:pStyle w:val="CBDNormalNoNumber"/>
        <w:tabs>
          <w:tab w:val="clear" w:pos="567"/>
        </w:tabs>
        <w:ind w:left="1134" w:firstLine="567"/>
      </w:pPr>
      <w:r w:rsidRPr="002E56A4">
        <w:t>1.</w:t>
      </w:r>
      <w:r w:rsidRPr="002E56A4">
        <w:tab/>
        <w:t xml:space="preserve">The Ad Hoc Technical Expert Group on </w:t>
      </w:r>
      <w:r w:rsidRPr="002E56A4">
        <w:rPr>
          <w:lang w:bidi="ar-SY"/>
        </w:rPr>
        <w:t>the Further Operationalization of the Monitoring Framework for the Kunming-Montreal Global Biodiversity Framework</w:t>
      </w:r>
      <w:r w:rsidRPr="002E56A4">
        <w:rPr>
          <w:rStyle w:val="FootnoteReference"/>
        </w:rPr>
        <w:footnoteReference w:id="10"/>
      </w:r>
      <w:r w:rsidRPr="002E56A4">
        <w:t xml:space="preserve"> shall develop:</w:t>
      </w:r>
    </w:p>
    <w:p w14:paraId="50A5D927" w14:textId="77777777" w:rsidR="00122D92" w:rsidRPr="002E56A4" w:rsidRDefault="00122D92" w:rsidP="49622A9F">
      <w:pPr>
        <w:pStyle w:val="CBDH3"/>
        <w:tabs>
          <w:tab w:val="clear" w:pos="567"/>
        </w:tabs>
        <w:spacing w:before="0"/>
        <w:ind w:left="1134" w:firstLine="0"/>
        <w:jc w:val="both"/>
        <w:rPr>
          <w:b w:val="0"/>
        </w:rPr>
      </w:pPr>
      <w:r w:rsidRPr="002E56A4">
        <w:rPr>
          <w:b w:val="0"/>
          <w:bCs/>
        </w:rPr>
        <w:tab/>
      </w:r>
      <w:r w:rsidRPr="002E56A4">
        <w:rPr>
          <w:b w:val="0"/>
        </w:rPr>
        <w:t>(a)</w:t>
      </w:r>
      <w:r w:rsidRPr="002E56A4">
        <w:tab/>
      </w:r>
      <w:r w:rsidRPr="002E56A4">
        <w:rPr>
          <w:b w:val="0"/>
        </w:rPr>
        <w:t xml:space="preserve">Technical advice on the further development of the </w:t>
      </w:r>
      <w:r>
        <w:rPr>
          <w:b w:val="0"/>
        </w:rPr>
        <w:t xml:space="preserve">methodology and </w:t>
      </w:r>
      <w:r w:rsidRPr="002E56A4">
        <w:rPr>
          <w:b w:val="0"/>
        </w:rPr>
        <w:t>metadata of the headline indicators listed in methodological statuses</w:t>
      </w:r>
      <w:r>
        <w:rPr>
          <w:b w:val="0"/>
        </w:rPr>
        <w:t> </w:t>
      </w:r>
      <w:r w:rsidRPr="002E56A4">
        <w:rPr>
          <w:b w:val="0"/>
        </w:rPr>
        <w:t xml:space="preserve">1, 2 and 3 in document </w:t>
      </w:r>
      <w:hyperlink r:id="rId41" w:history="1">
        <w:r w:rsidRPr="002E56A4">
          <w:rPr>
            <w:rStyle w:val="Hyperlink"/>
            <w:b w:val="0"/>
          </w:rPr>
          <w:t>CBD/SBSTTA/28/INF/4</w:t>
        </w:r>
      </w:hyperlink>
      <w:r w:rsidRPr="002E56A4">
        <w:rPr>
          <w:b w:val="0"/>
        </w:rPr>
        <w:t>, as appropriate;</w:t>
      </w:r>
    </w:p>
    <w:p w14:paraId="05887C12" w14:textId="77777777" w:rsidR="00122D92" w:rsidRPr="002E56A4" w:rsidRDefault="00122D92">
      <w:pPr>
        <w:pStyle w:val="CBDNormalNumber"/>
        <w:keepNext/>
        <w:numPr>
          <w:ilvl w:val="0"/>
          <w:numId w:val="0"/>
        </w:numPr>
        <w:tabs>
          <w:tab w:val="clear" w:pos="567"/>
        </w:tabs>
        <w:spacing w:before="0"/>
        <w:ind w:left="1134"/>
      </w:pPr>
      <w:r w:rsidRPr="002E56A4">
        <w:tab/>
        <w:t>(b)</w:t>
      </w:r>
      <w:r w:rsidRPr="002E56A4">
        <w:tab/>
        <w:t>Practical advice on the use and operationalization of the metadata for headline indicators in national monitoring and reporting processes, including on the use of disaggregation options</w:t>
      </w:r>
      <w:r>
        <w:t>.</w:t>
      </w:r>
    </w:p>
    <w:p w14:paraId="600C7C47" w14:textId="77777777" w:rsidR="00122D92" w:rsidRPr="002E56A4" w:rsidRDefault="00122D92" w:rsidP="003F4CE2">
      <w:pPr>
        <w:pStyle w:val="CBDNormalNoNumber"/>
        <w:tabs>
          <w:tab w:val="clear" w:pos="567"/>
        </w:tabs>
        <w:ind w:left="1134" w:firstLine="567"/>
      </w:pPr>
      <w:r w:rsidRPr="002E56A4">
        <w:t>2.</w:t>
      </w:r>
      <w:r w:rsidRPr="002E56A4">
        <w:tab/>
        <w:t>The Ad Hoc Technical Expert Group shall work on the basis of decisions </w:t>
      </w:r>
      <w:hyperlink r:id="rId42" w:history="1">
        <w:r w:rsidRPr="00661FE4">
          <w:rPr>
            <w:rStyle w:val="Hyperlink"/>
          </w:rPr>
          <w:t>15/4</w:t>
        </w:r>
        <w:r w:rsidRPr="002E56A4">
          <w:t xml:space="preserve">, </w:t>
        </w:r>
        <w:r w:rsidRPr="00661FE4">
          <w:rPr>
            <w:rStyle w:val="Hyperlink"/>
          </w:rPr>
          <w:t>15/5</w:t>
        </w:r>
      </w:hyperlink>
      <w:r w:rsidRPr="002E56A4">
        <w:t xml:space="preserve">, </w:t>
      </w:r>
      <w:hyperlink r:id="rId43" w:history="1">
        <w:r w:rsidRPr="00661FE4">
          <w:rPr>
            <w:rStyle w:val="Hyperlink"/>
          </w:rPr>
          <w:t>15/6</w:t>
        </w:r>
      </w:hyperlink>
      <w:r w:rsidRPr="002E56A4">
        <w:t xml:space="preserve"> of 19 December 2022, </w:t>
      </w:r>
      <w:hyperlink r:id="rId44" w:history="1">
        <w:r w:rsidRPr="002E56A4">
          <w:rPr>
            <w:rStyle w:val="Hyperlink"/>
          </w:rPr>
          <w:t>16/4</w:t>
        </w:r>
      </w:hyperlink>
      <w:r w:rsidRPr="002E56A4">
        <w:t xml:space="preserve"> of 30 October 2024, </w:t>
      </w:r>
      <w:hyperlink r:id="rId45" w:history="1">
        <w:r w:rsidRPr="00661FE4">
          <w:rPr>
            <w:rStyle w:val="Hyperlink"/>
          </w:rPr>
          <w:t>16/31</w:t>
        </w:r>
      </w:hyperlink>
      <w:r w:rsidRPr="002E56A4">
        <w:t xml:space="preserve">, </w:t>
      </w:r>
      <w:hyperlink r:id="rId46" w:history="1">
        <w:r w:rsidRPr="00661FE4">
          <w:rPr>
            <w:rStyle w:val="Hyperlink"/>
          </w:rPr>
          <w:t>16/32</w:t>
        </w:r>
      </w:hyperlink>
      <w:r w:rsidRPr="002E56A4">
        <w:t xml:space="preserve"> of </w:t>
      </w:r>
      <w:r w:rsidRPr="003F4CE2">
        <w:t>27</w:t>
      </w:r>
      <w:r>
        <w:t> </w:t>
      </w:r>
      <w:r w:rsidRPr="003F4CE2">
        <w:t>February 2025</w:t>
      </w:r>
      <w:r w:rsidRPr="002E56A4">
        <w:t xml:space="preserve"> and 17/--</w:t>
      </w:r>
      <w:r>
        <w:t xml:space="preserve"> of XX</w:t>
      </w:r>
      <w:r w:rsidRPr="002E56A4">
        <w:rPr>
          <w:vertAlign w:val="superscript"/>
        </w:rPr>
        <w:footnoteReference w:id="11"/>
      </w:r>
      <w:r w:rsidRPr="002E56A4">
        <w:t xml:space="preserve"> and the metadata for the headline indicators</w:t>
      </w:r>
      <w:r w:rsidRPr="002E56A4">
        <w:rPr>
          <w:rStyle w:val="FootnoteReference"/>
        </w:rPr>
        <w:footnoteReference w:id="12"/>
      </w:r>
      <w:r w:rsidRPr="002E56A4">
        <w:t xml:space="preserve"> and take into account:</w:t>
      </w:r>
    </w:p>
    <w:p w14:paraId="5A08A368" w14:textId="77777777" w:rsidR="00122D92" w:rsidRPr="002E56A4" w:rsidRDefault="00122D92">
      <w:pPr>
        <w:pStyle w:val="CBDNormalNumber"/>
        <w:numPr>
          <w:ilvl w:val="0"/>
          <w:numId w:val="0"/>
        </w:numPr>
        <w:tabs>
          <w:tab w:val="clear" w:pos="567"/>
        </w:tabs>
        <w:spacing w:before="0"/>
        <w:ind w:left="1134" w:firstLine="567"/>
      </w:pPr>
      <w:r w:rsidRPr="002E56A4">
        <w:t>(a)</w:t>
      </w:r>
      <w:r w:rsidRPr="002E56A4">
        <w:tab/>
        <w:t xml:space="preserve">The experience of Parties in preparing their seventh national reports, including the </w:t>
      </w:r>
      <w:r w:rsidRPr="002E56A4">
        <w:rPr>
          <w:iCs/>
        </w:rPr>
        <w:t>technical, capacity and resource gaps that they faced in using the monitoring framework</w:t>
      </w:r>
      <w:r w:rsidRPr="00FB06A0">
        <w:rPr>
          <w:lang w:bidi="ar-SY"/>
        </w:rPr>
        <w:t xml:space="preserve"> </w:t>
      </w:r>
      <w:r w:rsidRPr="002E56A4">
        <w:rPr>
          <w:lang w:bidi="ar-SY"/>
        </w:rPr>
        <w:t>for the Kunming-Montreal Global Biodiversity Framework</w:t>
      </w:r>
      <w:r w:rsidRPr="002E56A4">
        <w:rPr>
          <w:iCs/>
        </w:rPr>
        <w:t>;</w:t>
      </w:r>
      <w:r>
        <w:rPr>
          <w:rStyle w:val="FootnoteReference"/>
          <w:iCs/>
        </w:rPr>
        <w:footnoteReference w:id="13"/>
      </w:r>
    </w:p>
    <w:p w14:paraId="1871B10A" w14:textId="77777777" w:rsidR="00122D92" w:rsidRPr="002E56A4" w:rsidRDefault="00122D92">
      <w:pPr>
        <w:pStyle w:val="CBDNormalNumber"/>
        <w:numPr>
          <w:ilvl w:val="0"/>
          <w:numId w:val="0"/>
        </w:numPr>
        <w:tabs>
          <w:tab w:val="clear" w:pos="567"/>
        </w:tabs>
        <w:spacing w:before="0"/>
        <w:ind w:left="1134" w:firstLine="567"/>
        <w:rPr>
          <w:lang w:val="en-CA"/>
        </w:rPr>
      </w:pPr>
      <w:r w:rsidRPr="002E56A4">
        <w:t>(b)</w:t>
      </w:r>
      <w:r w:rsidRPr="002E56A4">
        <w:tab/>
      </w:r>
      <w:r w:rsidRPr="002E56A4">
        <w:rPr>
          <w:lang w:val="en-CA"/>
        </w:rPr>
        <w:t xml:space="preserve">The </w:t>
      </w:r>
      <w:r w:rsidRPr="002E56A4">
        <w:t>review of the use of indicators in the seventh national reports;</w:t>
      </w:r>
      <w:r w:rsidRPr="002E56A4">
        <w:rPr>
          <w:rStyle w:val="FootnoteReference"/>
        </w:rPr>
        <w:footnoteReference w:id="14"/>
      </w:r>
      <w:r w:rsidRPr="002E56A4">
        <w:rPr>
          <w:lang w:val="en-CA"/>
        </w:rPr>
        <w:t xml:space="preserve"> </w:t>
      </w:r>
    </w:p>
    <w:p w14:paraId="5CA18175" w14:textId="77777777" w:rsidR="00122D92" w:rsidRPr="002E56A4" w:rsidRDefault="00122D92">
      <w:pPr>
        <w:pStyle w:val="CBDNormalNumber"/>
        <w:numPr>
          <w:ilvl w:val="0"/>
          <w:numId w:val="0"/>
        </w:numPr>
        <w:tabs>
          <w:tab w:val="clear" w:pos="567"/>
        </w:tabs>
        <w:spacing w:before="0"/>
        <w:ind w:left="1134" w:firstLine="567"/>
      </w:pPr>
      <w:r w:rsidRPr="002E56A4">
        <w:rPr>
          <w:lang w:val="en-CA"/>
        </w:rPr>
        <w:t>(c)</w:t>
      </w:r>
      <w:r w:rsidRPr="002E56A4">
        <w:rPr>
          <w:lang w:val="en-CA"/>
        </w:rPr>
        <w:tab/>
      </w:r>
      <w:r w:rsidRPr="002E56A4">
        <w:t>Relevant findings from the global report of collective progress in the implementation of the Framework and lessons learned from its preparation;</w:t>
      </w:r>
    </w:p>
    <w:p w14:paraId="3AF04184" w14:textId="77777777" w:rsidR="00122D92" w:rsidRPr="002E56A4" w:rsidRDefault="00122D92">
      <w:pPr>
        <w:pStyle w:val="CBDNormalNumber"/>
        <w:numPr>
          <w:ilvl w:val="0"/>
          <w:numId w:val="0"/>
        </w:numPr>
        <w:tabs>
          <w:tab w:val="clear" w:pos="567"/>
        </w:tabs>
        <w:spacing w:before="0"/>
        <w:ind w:left="1134" w:firstLine="567"/>
      </w:pPr>
      <w:r w:rsidRPr="002E56A4">
        <w:t>(d)</w:t>
      </w:r>
      <w:r w:rsidRPr="002E56A4">
        <w:tab/>
        <w:t>The reporting burden on Parties;</w:t>
      </w:r>
    </w:p>
    <w:p w14:paraId="2E0E40E4" w14:textId="77777777" w:rsidR="00122D92" w:rsidRPr="002E56A4" w:rsidRDefault="00122D92">
      <w:pPr>
        <w:pStyle w:val="CBDNormalNumber"/>
        <w:numPr>
          <w:ilvl w:val="0"/>
          <w:numId w:val="0"/>
        </w:numPr>
        <w:tabs>
          <w:tab w:val="clear" w:pos="567"/>
        </w:tabs>
        <w:spacing w:before="0"/>
        <w:ind w:left="1134" w:firstLine="567"/>
      </w:pPr>
      <w:r w:rsidRPr="002E56A4">
        <w:t>(e)</w:t>
      </w:r>
      <w:r w:rsidRPr="002E56A4">
        <w:tab/>
        <w:t>The capacity, technical, institutional and financial needs of Parties and the specific challenges faced by developing country Parties, in particular least developed countries and small island developing States;</w:t>
      </w:r>
    </w:p>
    <w:p w14:paraId="73DC3FCB" w14:textId="77777777" w:rsidR="00122D92" w:rsidRPr="002E56A4" w:rsidRDefault="00122D92">
      <w:pPr>
        <w:pStyle w:val="CBDNormalNumber"/>
        <w:numPr>
          <w:ilvl w:val="0"/>
          <w:numId w:val="0"/>
        </w:numPr>
        <w:tabs>
          <w:tab w:val="clear" w:pos="567"/>
        </w:tabs>
        <w:spacing w:before="0"/>
        <w:ind w:left="1134" w:firstLine="567"/>
      </w:pPr>
      <w:r w:rsidRPr="002E56A4">
        <w:t>(f)</w:t>
      </w:r>
      <w:r w:rsidRPr="002E56A4">
        <w:tab/>
        <w:t>Relevant findings of the methodological assessments on monitoring biodiversity and nature’s contributions to people and on spatial planning and ecological connectivity being prepared by the Intergovernmental Science-Policy Platform on Biodiversity and Ecosystem Services;</w:t>
      </w:r>
    </w:p>
    <w:p w14:paraId="63884E33" w14:textId="77777777" w:rsidR="00122D92" w:rsidRPr="002E56A4" w:rsidRDefault="00122D92" w:rsidP="001151D5">
      <w:pPr>
        <w:pStyle w:val="CBDNormalNumber"/>
        <w:numPr>
          <w:ilvl w:val="0"/>
          <w:numId w:val="0"/>
        </w:numPr>
        <w:tabs>
          <w:tab w:val="clear" w:pos="567"/>
        </w:tabs>
        <w:spacing w:before="0"/>
        <w:ind w:left="1134" w:firstLine="567"/>
      </w:pPr>
      <w:r w:rsidRPr="002E56A4">
        <w:t>(g)</w:t>
      </w:r>
      <w:r w:rsidRPr="002E56A4">
        <w:tab/>
        <w:t xml:space="preserve">The revised guidance on using the indicators of the monitoring framework developed by the </w:t>
      </w:r>
      <w:r w:rsidRPr="002E56A4">
        <w:rPr>
          <w:kern w:val="22"/>
        </w:rPr>
        <w:t xml:space="preserve">Ad Hoc Technical Expert Group </w:t>
      </w:r>
      <w:r w:rsidRPr="002E56A4">
        <w:t>on Indicators for the Kunming-Montreal Global Biodiversity Framework.</w:t>
      </w:r>
      <w:r w:rsidRPr="002E56A4">
        <w:rPr>
          <w:rStyle w:val="FootnoteReference"/>
        </w:rPr>
        <w:footnoteReference w:id="15"/>
      </w:r>
    </w:p>
    <w:p w14:paraId="7F2CD350" w14:textId="77777777" w:rsidR="00122D92" w:rsidRPr="002E56A4" w:rsidRDefault="00122D92">
      <w:pPr>
        <w:pStyle w:val="CBDNormalNoNumber"/>
        <w:tabs>
          <w:tab w:val="clear" w:pos="567"/>
        </w:tabs>
        <w:ind w:left="1134" w:firstLine="567"/>
      </w:pPr>
      <w:r w:rsidRPr="002E56A4">
        <w:t>3.</w:t>
      </w:r>
      <w:r w:rsidRPr="002E56A4">
        <w:tab/>
      </w:r>
      <w:r w:rsidRPr="00355323">
        <w:t>The Ad Hoc Technical Expert Group shall</w:t>
      </w:r>
      <w:r w:rsidRPr="002E56A4">
        <w:t xml:space="preserve"> work with relevant organizations</w:t>
      </w:r>
      <w:r>
        <w:t xml:space="preserve"> and entities</w:t>
      </w:r>
      <w:r w:rsidRPr="002E56A4">
        <w:t>, including the regional and subregion</w:t>
      </w:r>
      <w:r>
        <w:t>al</w:t>
      </w:r>
      <w:r w:rsidRPr="002E56A4">
        <w:t xml:space="preserve"> technical and scientific </w:t>
      </w:r>
      <w:r>
        <w:t xml:space="preserve">cooperation </w:t>
      </w:r>
      <w:r w:rsidRPr="002E56A4">
        <w:t xml:space="preserve">support centres and </w:t>
      </w:r>
      <w:r>
        <w:t xml:space="preserve">the </w:t>
      </w:r>
      <w:r w:rsidRPr="002E56A4">
        <w:t xml:space="preserve">organizations </w:t>
      </w:r>
      <w:r>
        <w:t xml:space="preserve">and entities </w:t>
      </w:r>
      <w:r w:rsidRPr="002E56A4">
        <w:t xml:space="preserve">identified in table 1 of annex II to document </w:t>
      </w:r>
      <w:hyperlink r:id="rId47" w:history="1">
        <w:r w:rsidRPr="001A055E">
          <w:rPr>
            <w:rStyle w:val="Hyperlink"/>
          </w:rPr>
          <w:t>CBD/SBSTTA/26/2</w:t>
        </w:r>
      </w:hyperlink>
      <w:r w:rsidRPr="002E56A4">
        <w:rPr>
          <w:rStyle w:val="Hyperlink"/>
        </w:rPr>
        <w:t>,</w:t>
      </w:r>
      <w:r w:rsidRPr="002E56A4">
        <w:t xml:space="preserve"> as appropriate</w:t>
      </w:r>
      <w:r>
        <w:t>.</w:t>
      </w:r>
    </w:p>
    <w:p w14:paraId="75B3ADA1" w14:textId="77777777" w:rsidR="00122D92" w:rsidRPr="002E56A4" w:rsidRDefault="00122D92">
      <w:pPr>
        <w:pStyle w:val="CBDNormalNoNumber"/>
        <w:tabs>
          <w:tab w:val="clear" w:pos="567"/>
        </w:tabs>
        <w:ind w:left="1134" w:firstLine="567"/>
      </w:pPr>
      <w:r w:rsidRPr="002E56A4">
        <w:t>4.</w:t>
      </w:r>
      <w:r w:rsidRPr="002E56A4">
        <w:tab/>
        <w:t xml:space="preserve">The Ad Hoc Technical Expert Group shall be composed of 30 technical experts nominated by Parties, including experts on statistics, biodiversity monitoring, national </w:t>
      </w:r>
      <w:r w:rsidRPr="002E56A4">
        <w:lastRenderedPageBreak/>
        <w:t>statistical and biodiversity information systems, data management and governance, capacity-building and development, regional cooperation, biodiversity finance, national reporting processes and relevant social and natural sciences, and up to 15</w:t>
      </w:r>
      <w:r>
        <w:t> </w:t>
      </w:r>
      <w:r w:rsidRPr="002E56A4">
        <w:t xml:space="preserve">technical experts nominated by observer organizations and other relevant organizations. The Executive Secretary, in consultation with the Bureau of the Subsidiary Body on Scientific, Technical and Technological Advice, shall select experts from the nominations submitted by Parties and organizations with due regard to representation of various areas of technical expertise; ensuring balance in expertise on all aspects of the goals and targets of the Framework; also taking into account geographical representation; the representation of indigenous peoples and local communities, women’s and youth groups and major stakeholders; gender balance; the special conditions of developing countries, in particular least developed countries and small island developing States, and countries with economies in transition; and the special situation of developing countries that are most environmentally vulnerable, such as those with arid and semi-arid zones, coastal and mountainous areas. </w:t>
      </w:r>
    </w:p>
    <w:p w14:paraId="0918E637" w14:textId="77777777" w:rsidR="00122D92" w:rsidRPr="002E56A4" w:rsidRDefault="00122D92">
      <w:pPr>
        <w:pStyle w:val="CBDNormalNoNumber"/>
        <w:tabs>
          <w:tab w:val="clear" w:pos="567"/>
        </w:tabs>
        <w:ind w:left="1134" w:firstLine="567"/>
      </w:pPr>
      <w:r w:rsidRPr="002E56A4">
        <w:t>5.</w:t>
      </w:r>
      <w:r w:rsidRPr="002E56A4">
        <w:tab/>
        <w:t>The Ad Hoc Technical Expert Group shall nominate two co-chairs from among the selected experts, one from a developed country and one from a developing country</w:t>
      </w:r>
      <w:r>
        <w:t>.</w:t>
      </w:r>
    </w:p>
    <w:p w14:paraId="1B446EAD" w14:textId="77777777" w:rsidR="00122D92" w:rsidRPr="002E56A4" w:rsidRDefault="00122D92">
      <w:pPr>
        <w:pStyle w:val="CBDNormalNoNumber"/>
        <w:tabs>
          <w:tab w:val="clear" w:pos="567"/>
        </w:tabs>
        <w:ind w:left="1134" w:firstLine="567"/>
      </w:pPr>
      <w:r w:rsidRPr="002E56A4">
        <w:t>6.</w:t>
      </w:r>
      <w:r w:rsidRPr="002E56A4">
        <w:tab/>
        <w:t>The Chair of the Subsidiary Body on Scientific, Technical and Technological Advice, the Chair of the Subsidiary Body on Implementation and the Co-Chairs</w:t>
      </w:r>
      <w:r w:rsidRPr="002E56A4" w:rsidDel="00707998">
        <w:t xml:space="preserve"> </w:t>
      </w:r>
      <w:r w:rsidRPr="002E56A4">
        <w:t>of the Subsidiary Body on Article 8(j) and Other Provisions of the Convention on Biological Diversity Related to Indigenous Peoples and Local Communities</w:t>
      </w:r>
      <w:r w:rsidRPr="002E56A4" w:rsidDel="00707998">
        <w:t xml:space="preserve"> </w:t>
      </w:r>
      <w:r w:rsidRPr="002E56A4">
        <w:t>shall be invited to participate, ex officio, in the meetings of the Ad Hoc Technical Expert Group</w:t>
      </w:r>
      <w:r>
        <w:t>.</w:t>
      </w:r>
    </w:p>
    <w:p w14:paraId="2B569A25" w14:textId="77777777" w:rsidR="00122D92" w:rsidRPr="002E56A4" w:rsidRDefault="00122D92">
      <w:pPr>
        <w:pStyle w:val="CBDNormalNoNumber"/>
        <w:tabs>
          <w:tab w:val="clear" w:pos="567"/>
        </w:tabs>
        <w:ind w:left="1134" w:firstLine="567"/>
      </w:pPr>
      <w:r w:rsidRPr="002E56A4">
        <w:t>7.</w:t>
      </w:r>
      <w:r w:rsidRPr="002E56A4">
        <w:tab/>
        <w:t xml:space="preserve">The Ad Hoc Technical Expert Group shall also seek cooperation with and may also invite, as appropriate, other experts, including representatives of the technical and scientific cooperation support centres and the organizations </w:t>
      </w:r>
      <w:r>
        <w:t xml:space="preserve">and entities </w:t>
      </w:r>
      <w:r w:rsidRPr="002E56A4">
        <w:t xml:space="preserve">identified in table 1 of annex II to document </w:t>
      </w:r>
      <w:hyperlink r:id="rId48" w:history="1">
        <w:r w:rsidRPr="002E56A4">
          <w:rPr>
            <w:rStyle w:val="Hyperlink"/>
          </w:rPr>
          <w:t>CBD/SBSTTA/26/2</w:t>
        </w:r>
      </w:hyperlink>
      <w:r w:rsidRPr="002E56A4">
        <w:t xml:space="preserve">, to contribute their expertise and experiences on specific issues related to the terms of reference of the Expert Group </w:t>
      </w:r>
      <w:r>
        <w:t xml:space="preserve">while </w:t>
      </w:r>
      <w:r w:rsidRPr="002E56A4">
        <w:t>avoid</w:t>
      </w:r>
      <w:r>
        <w:t>ing</w:t>
      </w:r>
      <w:r w:rsidRPr="002E56A4">
        <w:t xml:space="preserve"> duplication</w:t>
      </w:r>
      <w:r>
        <w:t>.</w:t>
      </w:r>
    </w:p>
    <w:p w14:paraId="3464593B" w14:textId="77777777" w:rsidR="00122D92" w:rsidRPr="002E56A4" w:rsidRDefault="00122D92">
      <w:pPr>
        <w:pStyle w:val="CBDNormalNoNumber"/>
        <w:tabs>
          <w:tab w:val="clear" w:pos="567"/>
        </w:tabs>
        <w:ind w:left="1134" w:firstLine="567"/>
      </w:pPr>
      <w:r w:rsidRPr="002E56A4">
        <w:t>8.</w:t>
      </w:r>
      <w:r w:rsidRPr="002E56A4">
        <w:tab/>
        <w:t>The Ad Hoc Technical Expert Group shall primarily conduct its work electronically and, subject to the availability of resources, also meet in person, if necessary.</w:t>
      </w:r>
    </w:p>
    <w:p w14:paraId="08BFF378" w14:textId="77777777" w:rsidR="00122D92" w:rsidRPr="002E56A4" w:rsidRDefault="00122D92">
      <w:pPr>
        <w:pStyle w:val="CBDNormalNoNumber"/>
        <w:tabs>
          <w:tab w:val="clear" w:pos="567"/>
        </w:tabs>
        <w:ind w:left="1134" w:firstLine="567"/>
      </w:pPr>
      <w:r w:rsidRPr="002E56A4">
        <w:t>9.</w:t>
      </w:r>
      <w:r w:rsidRPr="002E56A4">
        <w:tab/>
        <w:t>The Ad Hoc Technical Expert Group shall be established and start its work immediately following approval by the Conference of the Parties at its seventeenth meeting and report on its work to the Subsidiary Body on Scientific, Technical and Technological Advice at a meeting held before the eighteenth meeting of the Conference of the Parties.</w:t>
      </w:r>
    </w:p>
    <w:p w14:paraId="46EBFD90" w14:textId="77777777" w:rsidR="00122D92" w:rsidRDefault="00122D92" w:rsidP="00D17709">
      <w:pPr>
        <w:pStyle w:val="Para10"/>
        <w:tabs>
          <w:tab w:val="clear" w:pos="360"/>
        </w:tabs>
        <w:spacing w:before="0"/>
        <w:ind w:left="567"/>
        <w:jc w:val="center"/>
        <w:rPr>
          <w:iCs/>
        </w:rPr>
        <w:sectPr w:rsidR="00122D92" w:rsidSect="00122D92">
          <w:pgSz w:w="12240" w:h="15840"/>
          <w:pgMar w:top="1134" w:right="1440" w:bottom="1134" w:left="1440" w:header="709" w:footer="709" w:gutter="0"/>
          <w:cols w:space="708"/>
          <w:docGrid w:linePitch="360"/>
        </w:sectPr>
      </w:pPr>
    </w:p>
    <w:p w14:paraId="666B5547" w14:textId="77777777" w:rsidR="00122D92" w:rsidRPr="005833A9" w:rsidRDefault="00122D92" w:rsidP="00E05D1D">
      <w:pPr>
        <w:pStyle w:val="CBDSubTitle"/>
        <w:tabs>
          <w:tab w:val="clear" w:pos="1134"/>
          <w:tab w:val="left" w:pos="1418"/>
        </w:tabs>
      </w:pPr>
      <w:bookmarkStart w:id="10" w:name="_Toc239752907"/>
      <w:bookmarkStart w:id="11" w:name="_Toc239753236"/>
      <w:r>
        <w:lastRenderedPageBreak/>
        <w:t>28/2.</w:t>
      </w:r>
      <w:r>
        <w:tab/>
      </w:r>
      <w:r w:rsidRPr="00403D57">
        <w:t>Matters related to the work programme of the Intergovernmental Science-Policy Platform on Biodiversity and Ecosystem Services</w:t>
      </w:r>
      <w:bookmarkEnd w:id="10"/>
      <w:bookmarkEnd w:id="11"/>
    </w:p>
    <w:p w14:paraId="3EB36813" w14:textId="77777777" w:rsidR="00122D92" w:rsidRDefault="00122D92" w:rsidP="00E05D1D">
      <w:pPr>
        <w:pStyle w:val="CBDNormalNoNumber"/>
        <w:tabs>
          <w:tab w:val="clear" w:pos="567"/>
          <w:tab w:val="clear" w:pos="1134"/>
        </w:tabs>
        <w:ind w:firstLine="567"/>
        <w:rPr>
          <w:i/>
          <w:iCs/>
        </w:rPr>
      </w:pPr>
      <w:r>
        <w:rPr>
          <w:i/>
          <w:iCs/>
        </w:rPr>
        <w:t>The Subsidiary Body on Scientific, Technical and Technological Advice</w:t>
      </w:r>
    </w:p>
    <w:p w14:paraId="03AC6E3B" w14:textId="77777777" w:rsidR="00122D92" w:rsidRDefault="00122D92" w:rsidP="00E05D1D">
      <w:pPr>
        <w:pStyle w:val="CBDNormalNoNumber"/>
        <w:tabs>
          <w:tab w:val="clear" w:pos="567"/>
          <w:tab w:val="clear" w:pos="1134"/>
        </w:tabs>
        <w:ind w:firstLine="567"/>
        <w:rPr>
          <w:i/>
          <w:iCs/>
        </w:rPr>
      </w:pPr>
      <w:r>
        <w:rPr>
          <w:i/>
          <w:iCs/>
        </w:rPr>
        <w:t xml:space="preserve">Recommends </w:t>
      </w:r>
      <w:r w:rsidRPr="00394F2A">
        <w:t>that</w:t>
      </w:r>
      <w:r>
        <w:t>,</w:t>
      </w:r>
      <w:r w:rsidRPr="00394F2A">
        <w:t xml:space="preserve"> at its seventeenth meeting, the Conference of the Parties</w:t>
      </w:r>
      <w:r>
        <w:t xml:space="preserve"> </w:t>
      </w:r>
      <w:r w:rsidRPr="00394F2A">
        <w:t>adopt a decision along the following lines:</w:t>
      </w:r>
    </w:p>
    <w:p w14:paraId="090D924C" w14:textId="77777777" w:rsidR="00122D92" w:rsidRPr="00102CBB" w:rsidRDefault="00122D92" w:rsidP="00E05D1D">
      <w:pPr>
        <w:pStyle w:val="CBDNormalNoNumber"/>
        <w:tabs>
          <w:tab w:val="clear" w:pos="567"/>
        </w:tabs>
        <w:ind w:left="1134" w:firstLine="567"/>
      </w:pPr>
      <w:r w:rsidRPr="00102CBB">
        <w:rPr>
          <w:i/>
          <w:iCs/>
        </w:rPr>
        <w:t>The Conference of the Parties</w:t>
      </w:r>
    </w:p>
    <w:p w14:paraId="68B21E50" w14:textId="77777777" w:rsidR="00122D92" w:rsidRDefault="00122D92" w:rsidP="00E05D1D">
      <w:pPr>
        <w:pStyle w:val="CBDNormalNoNumber"/>
        <w:tabs>
          <w:tab w:val="clear" w:pos="567"/>
        </w:tabs>
        <w:ind w:left="1134" w:firstLine="567"/>
      </w:pPr>
      <w:r w:rsidRPr="00102CBB">
        <w:t>1.</w:t>
      </w:r>
      <w:r w:rsidRPr="00102CBB">
        <w:tab/>
      </w:r>
      <w:r>
        <w:t>[</w:t>
      </w:r>
      <w:r w:rsidRPr="00102CBB">
        <w:rPr>
          <w:i/>
          <w:iCs/>
        </w:rPr>
        <w:t>Welcomes</w:t>
      </w:r>
      <w:r w:rsidRPr="002559F5">
        <w:t>][</w:t>
      </w:r>
      <w:r>
        <w:rPr>
          <w:i/>
          <w:iCs/>
        </w:rPr>
        <w:t xml:space="preserve">Takes note with appreciation </w:t>
      </w:r>
      <w:r>
        <w:t>of</w:t>
      </w:r>
      <w:r w:rsidRPr="002559F5">
        <w:t>]</w:t>
      </w:r>
      <w:r w:rsidRPr="00102CBB">
        <w:t xml:space="preserve"> </w:t>
      </w:r>
      <w:r w:rsidRPr="00403D57">
        <w:rPr>
          <w:i/>
          <w:iCs/>
        </w:rPr>
        <w:t xml:space="preserve">The Methodological Assessment </w:t>
      </w:r>
      <w:r w:rsidRPr="00102CBB">
        <w:rPr>
          <w:i/>
          <w:iCs/>
        </w:rPr>
        <w:t xml:space="preserve">Report </w:t>
      </w:r>
      <w:r w:rsidRPr="00403D57">
        <w:rPr>
          <w:i/>
          <w:iCs/>
        </w:rPr>
        <w:t>on the Impact and Dependence of Business on Biodiversity and Nature’s Contributions to People</w:t>
      </w:r>
      <w:r w:rsidRPr="00102CBB">
        <w:t xml:space="preserve"> (“business and biodiversity</w:t>
      </w:r>
      <w:r>
        <w:t xml:space="preserve"> assessment</w:t>
      </w:r>
      <w:r w:rsidRPr="00102CBB">
        <w:t xml:space="preserve">”) of the </w:t>
      </w:r>
      <w:r w:rsidRPr="00403D57">
        <w:t>Intergovernmental Science-Policy Platform on Biodiversity and Ecosystem Services</w:t>
      </w:r>
      <w:r>
        <w:t>, [</w:t>
      </w:r>
      <w:r w:rsidRPr="00EB288B">
        <w:t>welcomes</w:t>
      </w:r>
      <w:r w:rsidRPr="006B6AF3">
        <w:t>]</w:t>
      </w:r>
      <w:r>
        <w:rPr>
          <w:i/>
          <w:iCs/>
        </w:rPr>
        <w:t xml:space="preserve"> </w:t>
      </w:r>
      <w:r>
        <w:t xml:space="preserve">its summary for policymakers[ and key messages, and </w:t>
      </w:r>
      <w:r w:rsidRPr="00EB288B">
        <w:t>notes</w:t>
      </w:r>
      <w:r>
        <w:rPr>
          <w:i/>
          <w:iCs/>
        </w:rPr>
        <w:t xml:space="preserve"> </w:t>
      </w:r>
      <w:r>
        <w:t>its relevance to the work undertaken under the Convention on Biological Diversity</w:t>
      </w:r>
      <w:r>
        <w:rPr>
          <w:rStyle w:val="FootnoteReference"/>
        </w:rPr>
        <w:footnoteReference w:id="16"/>
      </w:r>
      <w:r>
        <w:t xml:space="preserve"> and to the implementation of the Kunming-Montreal Global Biodiversity Framework</w:t>
      </w:r>
      <w:r w:rsidRPr="00B15B6E">
        <w:rPr>
          <w:rStyle w:val="FootnoteReference"/>
        </w:rPr>
        <w:footnoteReference w:id="17"/>
      </w:r>
      <w:r>
        <w:t>]</w:t>
      </w:r>
      <w:r w:rsidRPr="00102CBB">
        <w:t>;</w:t>
      </w:r>
    </w:p>
    <w:p w14:paraId="1441BF74" w14:textId="77777777" w:rsidR="00122D92" w:rsidRDefault="00122D92" w:rsidP="00E05D1D">
      <w:pPr>
        <w:pStyle w:val="CBDNormalNoNumber"/>
        <w:tabs>
          <w:tab w:val="clear" w:pos="567"/>
        </w:tabs>
        <w:ind w:left="1134" w:firstLine="567"/>
      </w:pPr>
      <w:r>
        <w:t>2.</w:t>
      </w:r>
      <w:r>
        <w:tab/>
      </w:r>
      <w:r w:rsidRPr="00EC34B1">
        <w:rPr>
          <w:i/>
          <w:iCs/>
        </w:rPr>
        <w:t>Recognizes</w:t>
      </w:r>
      <w:r>
        <w:t xml:space="preserve"> that all businesses depend and have impacts on biodiversity and can be agents of positive change;</w:t>
      </w:r>
    </w:p>
    <w:p w14:paraId="395A7732" w14:textId="77777777" w:rsidR="00122D92" w:rsidRDefault="00122D92" w:rsidP="00E05D1D">
      <w:pPr>
        <w:pStyle w:val="CBDNormalNoNumber"/>
        <w:tabs>
          <w:tab w:val="clear" w:pos="567"/>
        </w:tabs>
        <w:ind w:left="1134" w:firstLine="567"/>
      </w:pPr>
      <w:r>
        <w:t>3</w:t>
      </w:r>
      <w:r w:rsidRPr="00102CBB">
        <w:t>.</w:t>
      </w:r>
      <w:r w:rsidRPr="00102CBB">
        <w:tab/>
      </w:r>
      <w:r>
        <w:rPr>
          <w:i/>
          <w:iCs/>
        </w:rPr>
        <w:t>Invites</w:t>
      </w:r>
      <w:r w:rsidRPr="00102CBB">
        <w:t xml:space="preserve"> Parties</w:t>
      </w:r>
      <w:r>
        <w:t>, other Governments and relevant organizations t</w:t>
      </w:r>
      <w:r w:rsidRPr="00102CBB">
        <w:t>o use</w:t>
      </w:r>
      <w:r>
        <w:t>, as appropriate,</w:t>
      </w:r>
      <w:r w:rsidRPr="00102CBB">
        <w:t xml:space="preserve"> the findings of the business and biodiversity assessment to support the implementation of the </w:t>
      </w:r>
      <w:r w:rsidRPr="00403D57">
        <w:t xml:space="preserve">Convention </w:t>
      </w:r>
      <w:r w:rsidRPr="00102CBB">
        <w:t xml:space="preserve">and the </w:t>
      </w:r>
      <w:r w:rsidRPr="00403D57">
        <w:t>Framework</w:t>
      </w:r>
      <w:r w:rsidRPr="00102CBB">
        <w:t>;</w:t>
      </w:r>
    </w:p>
    <w:p w14:paraId="5E9B7987" w14:textId="77777777" w:rsidR="00122D92" w:rsidRPr="00082E3F" w:rsidRDefault="00122D92" w:rsidP="00E05D1D">
      <w:pPr>
        <w:pStyle w:val="CBDNormalNoNumber"/>
        <w:keepNext/>
        <w:tabs>
          <w:tab w:val="clear" w:pos="567"/>
        </w:tabs>
        <w:ind w:left="1134" w:firstLine="567"/>
      </w:pPr>
      <w:r>
        <w:t>4.</w:t>
      </w:r>
      <w:r>
        <w:tab/>
      </w:r>
      <w:r>
        <w:rPr>
          <w:i/>
          <w:iCs/>
        </w:rPr>
        <w:t xml:space="preserve">Encourages </w:t>
      </w:r>
      <w:r>
        <w:t>Parties and other Governments, as appropriate and in accordance with national circumstances and priorities[, to consider]:</w:t>
      </w:r>
    </w:p>
    <w:p w14:paraId="0D920B02" w14:textId="77777777" w:rsidR="00122D92" w:rsidRDefault="00122D92" w:rsidP="00E05D1D">
      <w:pPr>
        <w:pStyle w:val="CBDNormalNoNumber"/>
        <w:keepNext/>
        <w:tabs>
          <w:tab w:val="clear" w:pos="567"/>
          <w:tab w:val="clear" w:pos="1701"/>
          <w:tab w:val="clear" w:pos="2835"/>
          <w:tab w:val="clear" w:pos="3402"/>
        </w:tabs>
        <w:ind w:left="1134" w:firstLine="567"/>
      </w:pPr>
      <w:r w:rsidRPr="00403D57">
        <w:t>(</w:t>
      </w:r>
      <w:r>
        <w:t>a</w:t>
      </w:r>
      <w:r w:rsidRPr="00403D57">
        <w:t>)</w:t>
      </w:r>
      <w:r w:rsidRPr="00403D57">
        <w:tab/>
      </w:r>
      <w:r>
        <w:t xml:space="preserve">To create </w:t>
      </w:r>
      <w:r w:rsidRPr="00403D57">
        <w:t>or enhance enabling environments for sustainable business</w:t>
      </w:r>
      <w:r>
        <w:t xml:space="preserve"> [and consumption]</w:t>
      </w:r>
      <w:r w:rsidRPr="00403D57">
        <w:t xml:space="preserve"> practices, including</w:t>
      </w:r>
      <w:r>
        <w:t xml:space="preserve"> by:</w:t>
      </w:r>
    </w:p>
    <w:p w14:paraId="36BD12D6" w14:textId="77777777" w:rsidR="00122D92" w:rsidRDefault="00122D92" w:rsidP="00E05D1D">
      <w:pPr>
        <w:pStyle w:val="CBDNormalNoNumber"/>
        <w:tabs>
          <w:tab w:val="clear" w:pos="567"/>
          <w:tab w:val="clear" w:pos="2268"/>
          <w:tab w:val="clear" w:pos="2835"/>
        </w:tabs>
        <w:ind w:left="2268" w:hanging="567"/>
      </w:pPr>
      <w:r>
        <w:t>[(i)</w:t>
      </w:r>
      <w:r>
        <w:tab/>
        <w:t>Setting up or strengthening and enforcing policy, legal and regulatory frameworks that provide incentives or mandate actions by business and financial institutions to contribute to the conservation, restoration and sustainable use of biodiversity;]</w:t>
      </w:r>
    </w:p>
    <w:p w14:paraId="0E885DAF" w14:textId="77777777" w:rsidR="00122D92" w:rsidRDefault="00122D92" w:rsidP="00E05D1D">
      <w:pPr>
        <w:pStyle w:val="CBDNormalNoNumber"/>
        <w:tabs>
          <w:tab w:val="clear" w:pos="567"/>
          <w:tab w:val="clear" w:pos="2268"/>
          <w:tab w:val="clear" w:pos="2835"/>
        </w:tabs>
        <w:ind w:left="2268" w:hanging="567"/>
      </w:pPr>
      <w:r>
        <w:t>[(ii)</w:t>
      </w:r>
      <w:r>
        <w:tab/>
        <w:t>Providing available information on the impacts and dependencies of business practices on biodiversity to enable sustainable consumption patterns;]</w:t>
      </w:r>
    </w:p>
    <w:p w14:paraId="207EB00F" w14:textId="77777777" w:rsidR="00122D92" w:rsidRDefault="00122D92" w:rsidP="00E05D1D">
      <w:pPr>
        <w:pStyle w:val="CBDNormalNoNumber"/>
        <w:tabs>
          <w:tab w:val="clear" w:pos="567"/>
          <w:tab w:val="clear" w:pos="2268"/>
          <w:tab w:val="clear" w:pos="2835"/>
        </w:tabs>
        <w:ind w:left="2268" w:hanging="567"/>
      </w:pPr>
      <w:r>
        <w:t>(iii)</w:t>
      </w:r>
      <w:r>
        <w:tab/>
        <w:t>Integrating biodiversity considerations into relevant policy, legal, financial or regulatory and fiscal frameworks, and progressively aligning incentives and public and private financial flows with the goals and targets of the Framework;</w:t>
      </w:r>
    </w:p>
    <w:p w14:paraId="3734ECBE" w14:textId="77777777" w:rsidR="00122D92" w:rsidRDefault="00122D92" w:rsidP="00E05D1D">
      <w:pPr>
        <w:pStyle w:val="CBDNormalNoNumber"/>
        <w:tabs>
          <w:tab w:val="clear" w:pos="567"/>
          <w:tab w:val="clear" w:pos="2268"/>
          <w:tab w:val="clear" w:pos="2835"/>
        </w:tabs>
        <w:ind w:left="2268" w:hanging="567"/>
      </w:pPr>
      <w:r>
        <w:t>(iv)</w:t>
      </w:r>
      <w:r>
        <w:tab/>
        <w:t xml:space="preserve">Supporting capacity-building and development activities focused on measuring and managing business impacts and dependencies on biodiversity; </w:t>
      </w:r>
    </w:p>
    <w:p w14:paraId="046AFED5" w14:textId="77777777" w:rsidR="00122D92" w:rsidRDefault="00122D92" w:rsidP="00E05D1D">
      <w:pPr>
        <w:pStyle w:val="CBDNormalNoNumber"/>
        <w:tabs>
          <w:tab w:val="clear" w:pos="567"/>
          <w:tab w:val="clear" w:pos="2268"/>
          <w:tab w:val="clear" w:pos="2835"/>
        </w:tabs>
        <w:ind w:left="2268" w:hanging="567"/>
      </w:pPr>
      <w:r>
        <w:t>(v)</w:t>
      </w:r>
      <w:r>
        <w:tab/>
      </w:r>
      <w:r w:rsidRPr="00403D57">
        <w:t>Encouraging business</w:t>
      </w:r>
      <w:r>
        <w:t xml:space="preserve"> and financial institutions</w:t>
      </w:r>
      <w:r w:rsidRPr="00403D57">
        <w:t>, financial</w:t>
      </w:r>
      <w:r>
        <w:t xml:space="preserve"> actors</w:t>
      </w:r>
      <w:r w:rsidRPr="00403D57">
        <w:t xml:space="preserve"> and other </w:t>
      </w:r>
      <w:r>
        <w:t xml:space="preserve">relevant </w:t>
      </w:r>
      <w:r w:rsidRPr="00403D57">
        <w:t xml:space="preserve">actors to </w:t>
      </w:r>
      <w:r>
        <w:t>contribute to creating or enhancing the</w:t>
      </w:r>
      <w:r w:rsidRPr="00403D57">
        <w:t xml:space="preserve"> enabling environment</w:t>
      </w:r>
      <w:r>
        <w:t xml:space="preserve"> for sustainable business practices and engage in the implementation of the Framework and national biodiversity strategies and action plans</w:t>
      </w:r>
      <w:r w:rsidRPr="00403D57">
        <w:t>;</w:t>
      </w:r>
    </w:p>
    <w:p w14:paraId="17BEE1A3" w14:textId="77777777" w:rsidR="00122D92" w:rsidRPr="00403D57" w:rsidRDefault="00122D92" w:rsidP="00E05D1D">
      <w:pPr>
        <w:pStyle w:val="CBDNormalNoNumber"/>
        <w:tabs>
          <w:tab w:val="clear" w:pos="567"/>
          <w:tab w:val="clear" w:pos="2268"/>
          <w:tab w:val="clear" w:pos="2835"/>
        </w:tabs>
        <w:ind w:left="2268" w:hanging="567"/>
      </w:pPr>
      <w:r>
        <w:t>[(vi)</w:t>
      </w:r>
      <w:r>
        <w:tab/>
        <w:t>Promoting, as appropriate and consistent with national circumstances, transparency and disclosure of business impacts, dependencies, risks and opportunities related to biodiversity;]</w:t>
      </w:r>
    </w:p>
    <w:p w14:paraId="10E2DCCB" w14:textId="77777777" w:rsidR="00122D92" w:rsidRPr="00403D57" w:rsidRDefault="00122D92" w:rsidP="00E05D1D">
      <w:pPr>
        <w:pStyle w:val="CBDNormalNoNumber"/>
        <w:tabs>
          <w:tab w:val="clear" w:pos="567"/>
          <w:tab w:val="clear" w:pos="1701"/>
          <w:tab w:val="clear" w:pos="2835"/>
          <w:tab w:val="clear" w:pos="3402"/>
        </w:tabs>
        <w:ind w:left="1134" w:firstLine="567"/>
      </w:pPr>
      <w:r w:rsidRPr="00403D57">
        <w:t>(</w:t>
      </w:r>
      <w:r>
        <w:t>b</w:t>
      </w:r>
      <w:r w:rsidRPr="00403D57">
        <w:t>)</w:t>
      </w:r>
      <w:r w:rsidRPr="00403D57">
        <w:tab/>
        <w:t xml:space="preserve">To </w:t>
      </w:r>
      <w:r>
        <w:t xml:space="preserve">[further] </w:t>
      </w:r>
      <w:r w:rsidRPr="00403D57">
        <w:t>identify</w:t>
      </w:r>
      <w:r>
        <w:t>[, in addition to the gaps identified in the business and biodiversity assessment,] and support efforts to address</w:t>
      </w:r>
      <w:r w:rsidRPr="00403D57">
        <w:t xml:space="preserve"> gaps in knowledge and </w:t>
      </w:r>
      <w:r>
        <w:t>[</w:t>
      </w:r>
      <w:r w:rsidRPr="00403D57">
        <w:t>the</w:t>
      </w:r>
      <w:r>
        <w:t>][its]</w:t>
      </w:r>
      <w:r w:rsidRPr="00403D57">
        <w:t xml:space="preserve"> </w:t>
      </w:r>
      <w:r w:rsidRPr="00403D57">
        <w:lastRenderedPageBreak/>
        <w:t xml:space="preserve">application </w:t>
      </w:r>
      <w:r>
        <w:t>[</w:t>
      </w:r>
      <w:r w:rsidRPr="00403D57">
        <w:t>of knowledge</w:t>
      </w:r>
      <w:r>
        <w:t>]</w:t>
      </w:r>
      <w:r w:rsidRPr="00403D57">
        <w:t xml:space="preserve"> for measuring </w:t>
      </w:r>
      <w:r>
        <w:t xml:space="preserve">and managing the </w:t>
      </w:r>
      <w:r w:rsidRPr="00403D57">
        <w:t>impacts and dependenc</w:t>
      </w:r>
      <w:r>
        <w:t>i</w:t>
      </w:r>
      <w:r w:rsidRPr="00403D57">
        <w:t>e</w:t>
      </w:r>
      <w:r>
        <w:t>s of business</w:t>
      </w:r>
      <w:r w:rsidRPr="00403D57">
        <w:t xml:space="preserve"> on biodiversity</w:t>
      </w:r>
      <w:r>
        <w:t xml:space="preserve"> and nature’s contributions to people, including </w:t>
      </w:r>
      <w:r w:rsidRPr="00403D57">
        <w:t xml:space="preserve">by: </w:t>
      </w:r>
    </w:p>
    <w:p w14:paraId="6A3D2286" w14:textId="77777777" w:rsidR="00122D92" w:rsidRPr="00403D57" w:rsidRDefault="00122D92" w:rsidP="00E05D1D">
      <w:pPr>
        <w:pStyle w:val="CBDNormalNoNumber"/>
        <w:tabs>
          <w:tab w:val="clear" w:pos="567"/>
          <w:tab w:val="clear" w:pos="2268"/>
        </w:tabs>
        <w:ind w:left="2268" w:hanging="567"/>
      </w:pPr>
      <w:r w:rsidRPr="00403D57">
        <w:t>(i)</w:t>
      </w:r>
      <w:r w:rsidRPr="00403D57">
        <w:tab/>
      </w:r>
      <w:r>
        <w:t>Providing actionable guidance and f</w:t>
      </w:r>
      <w:r w:rsidRPr="00403D57">
        <w:t>acilitating the uptake</w:t>
      </w:r>
      <w:r>
        <w:t xml:space="preserve"> and consistent application</w:t>
      </w:r>
      <w:r w:rsidRPr="00403D57">
        <w:t xml:space="preserve"> of existing methods</w:t>
      </w:r>
      <w:r>
        <w:t>,</w:t>
      </w:r>
      <w:r w:rsidRPr="00403D57">
        <w:t xml:space="preserve"> knowledge </w:t>
      </w:r>
      <w:r>
        <w:t xml:space="preserve">and data </w:t>
      </w:r>
      <w:r w:rsidRPr="00403D57">
        <w:t xml:space="preserve">for measuring </w:t>
      </w:r>
      <w:r>
        <w:t xml:space="preserve">and managing the </w:t>
      </w:r>
      <w:r w:rsidRPr="00403D57">
        <w:t>impact</w:t>
      </w:r>
      <w:r>
        <w:t>s</w:t>
      </w:r>
      <w:r w:rsidRPr="00403D57">
        <w:t xml:space="preserve"> and dependenc</w:t>
      </w:r>
      <w:r>
        <w:t>ies</w:t>
      </w:r>
      <w:r w:rsidRPr="00403D57">
        <w:t xml:space="preserve"> </w:t>
      </w:r>
      <w:r>
        <w:t>of businesses and financial actors</w:t>
      </w:r>
      <w:r w:rsidRPr="00403D57">
        <w:t xml:space="preserve"> on biodiversity</w:t>
      </w:r>
      <w:r>
        <w:t xml:space="preserve"> and nature’s contributions to people;</w:t>
      </w:r>
      <w:r w:rsidRPr="00403D57">
        <w:t xml:space="preserve"> </w:t>
      </w:r>
    </w:p>
    <w:p w14:paraId="46625329" w14:textId="77777777" w:rsidR="00122D92" w:rsidRPr="00403D57" w:rsidRDefault="00122D92" w:rsidP="00E05D1D">
      <w:pPr>
        <w:pStyle w:val="CBDNormalNoNumber"/>
        <w:tabs>
          <w:tab w:val="clear" w:pos="567"/>
          <w:tab w:val="clear" w:pos="2268"/>
        </w:tabs>
        <w:ind w:left="2268" w:hanging="567"/>
      </w:pPr>
      <w:r w:rsidRPr="00403D57">
        <w:t>(ii)</w:t>
      </w:r>
      <w:r w:rsidRPr="00403D57">
        <w:tab/>
      </w:r>
      <w:r>
        <w:t xml:space="preserve">Enabling the collection </w:t>
      </w:r>
      <w:r w:rsidRPr="00403D57">
        <w:t xml:space="preserve">and sharing </w:t>
      </w:r>
      <w:r>
        <w:t xml:space="preserve">of </w:t>
      </w:r>
      <w:r w:rsidRPr="00403D57">
        <w:t>information</w:t>
      </w:r>
      <w:r>
        <w:t>[, as appropriate,]</w:t>
      </w:r>
      <w:r w:rsidRPr="00403D57">
        <w:t xml:space="preserve"> on the activities </w:t>
      </w:r>
      <w:r>
        <w:t>[</w:t>
      </w:r>
      <w:r w:rsidRPr="00403D57">
        <w:t>and locations</w:t>
      </w:r>
      <w:r>
        <w:t xml:space="preserve">] </w:t>
      </w:r>
      <w:r w:rsidRPr="00403D57">
        <w:t>of businesses, their operations and value chains</w:t>
      </w:r>
      <w:r>
        <w:t>,</w:t>
      </w:r>
      <w:r w:rsidRPr="00403D57">
        <w:t xml:space="preserve"> including through </w:t>
      </w:r>
      <w:r>
        <w:t>[</w:t>
      </w:r>
      <w:r w:rsidRPr="00403D57">
        <w:t xml:space="preserve">disclosure </w:t>
      </w:r>
      <w:r>
        <w:t xml:space="preserve">and] traceability </w:t>
      </w:r>
      <w:r w:rsidRPr="00403D57">
        <w:t xml:space="preserve">mechanisms; </w:t>
      </w:r>
    </w:p>
    <w:p w14:paraId="451D15A0" w14:textId="77777777" w:rsidR="00122D92" w:rsidRPr="00403D57" w:rsidRDefault="00122D92" w:rsidP="00E05D1D">
      <w:pPr>
        <w:pStyle w:val="CBDNormalNoNumber"/>
        <w:tabs>
          <w:tab w:val="clear" w:pos="567"/>
          <w:tab w:val="clear" w:pos="2268"/>
        </w:tabs>
        <w:ind w:left="2268" w:hanging="567"/>
      </w:pPr>
      <w:r w:rsidRPr="00403D57">
        <w:t>(iii)</w:t>
      </w:r>
      <w:r w:rsidRPr="00403D57">
        <w:tab/>
        <w:t>Supporting research and data collection</w:t>
      </w:r>
      <w:r>
        <w:t>, [ensuring the free, prior and informed consent</w:t>
      </w:r>
      <w:r>
        <w:rPr>
          <w:rStyle w:val="FootnoteReference"/>
        </w:rPr>
        <w:footnoteReference w:id="18"/>
      </w:r>
      <w:r>
        <w:t xml:space="preserve"> of indigenous peoples and local communities when undertaking activities affecting them and their territories, where applicable,] including through capacity-building and development, scientific and technical cooperation[, financial support] and the development and strengthening of relevant national data infrastructure[, ensuring the free, prior and informed consent of indigenous peoples and local communities when undertaking activities affecting them and their territories, where applicable]</w:t>
      </w:r>
      <w:r w:rsidRPr="00403D57">
        <w:t>;</w:t>
      </w:r>
    </w:p>
    <w:p w14:paraId="07D36AC7" w14:textId="77777777" w:rsidR="00122D92" w:rsidRPr="00403D57" w:rsidRDefault="00122D92" w:rsidP="00E05D1D">
      <w:pPr>
        <w:pStyle w:val="CBDNormalNoNumber"/>
        <w:tabs>
          <w:tab w:val="clear" w:pos="567"/>
          <w:tab w:val="clear" w:pos="2268"/>
        </w:tabs>
        <w:ind w:left="2268" w:hanging="567"/>
      </w:pPr>
      <w:r w:rsidRPr="00403D57">
        <w:t>(</w:t>
      </w:r>
      <w:r>
        <w:t>i</w:t>
      </w:r>
      <w:r w:rsidRPr="00403D57">
        <w:t>v)</w:t>
      </w:r>
      <w:r w:rsidRPr="00403D57">
        <w:tab/>
        <w:t xml:space="preserve">Strengthening the </w:t>
      </w:r>
      <w:r>
        <w:t>interweaving</w:t>
      </w:r>
      <w:r w:rsidRPr="00403D57">
        <w:t xml:space="preserve"> of science and </w:t>
      </w:r>
      <w:r>
        <w:t xml:space="preserve">the </w:t>
      </w:r>
      <w:r w:rsidRPr="00403D57">
        <w:t>traditional knowledge and practices</w:t>
      </w:r>
      <w:r>
        <w:t xml:space="preserve"> of indigenous peoples and local communities, with their free, prior and informed consent, in accordance with national legislation and international instruments</w:t>
      </w:r>
      <w:r w:rsidRPr="00403D57">
        <w:t>;</w:t>
      </w:r>
    </w:p>
    <w:p w14:paraId="54B40AFD" w14:textId="77777777" w:rsidR="00122D92" w:rsidRDefault="00122D92" w:rsidP="00E05D1D">
      <w:pPr>
        <w:pStyle w:val="CBDNormalNoNumber"/>
        <w:tabs>
          <w:tab w:val="clear" w:pos="567"/>
          <w:tab w:val="clear" w:pos="1701"/>
        </w:tabs>
        <w:ind w:left="1134" w:firstLine="567"/>
      </w:pPr>
      <w:r w:rsidRPr="00403D57">
        <w:t>(</w:t>
      </w:r>
      <w:r>
        <w:t>c</w:t>
      </w:r>
      <w:r w:rsidRPr="00403D57">
        <w:t>)</w:t>
      </w:r>
      <w:r w:rsidRPr="00403D57">
        <w:tab/>
        <w:t>To strengthen</w:t>
      </w:r>
      <w:r>
        <w:t xml:space="preserve"> meaningful</w:t>
      </w:r>
      <w:r w:rsidRPr="00403D57">
        <w:t xml:space="preserve"> engagement and collaboration with business and financial </w:t>
      </w:r>
      <w:r>
        <w:t xml:space="preserve">institutions, financial actors </w:t>
      </w:r>
      <w:r w:rsidRPr="00403D57">
        <w:t xml:space="preserve">and other </w:t>
      </w:r>
      <w:r>
        <w:t xml:space="preserve">relevant </w:t>
      </w:r>
      <w:r w:rsidRPr="00403D57">
        <w:t>actors, including indigenous peoples and local communities,</w:t>
      </w:r>
      <w:r>
        <w:t xml:space="preserve"> women and youth</w:t>
      </w:r>
      <w:r w:rsidRPr="00403D57">
        <w:t>;</w:t>
      </w:r>
    </w:p>
    <w:p w14:paraId="1A167CAE" w14:textId="77777777" w:rsidR="00122D92" w:rsidRPr="00403D57" w:rsidRDefault="00122D92" w:rsidP="00E05D1D">
      <w:pPr>
        <w:pStyle w:val="CBDNormalNoNumber"/>
        <w:tabs>
          <w:tab w:val="clear" w:pos="567"/>
          <w:tab w:val="clear" w:pos="1701"/>
        </w:tabs>
        <w:ind w:left="1134" w:firstLine="567"/>
      </w:pPr>
      <w:r>
        <w:t>[(d)</w:t>
      </w:r>
      <w:r>
        <w:tab/>
        <w:t>To s</w:t>
      </w:r>
      <w:r w:rsidRPr="00394F2A">
        <w:t>trengthen</w:t>
      </w:r>
      <w:r w:rsidRPr="007F2DC5">
        <w:t xml:space="preserve"> </w:t>
      </w:r>
      <w:r w:rsidRPr="00394F2A">
        <w:t>and promote</w:t>
      </w:r>
      <w:r>
        <w:t xml:space="preserve"> access to financial instruments and technical support for businesses, considering their size, activities and economic context, while ensuring that companies preserve and sustainably use biodiversity;]</w:t>
      </w:r>
    </w:p>
    <w:p w14:paraId="6BB9E0D9" w14:textId="77777777" w:rsidR="00122D92" w:rsidRDefault="00122D92" w:rsidP="00E05D1D">
      <w:pPr>
        <w:pStyle w:val="CBDNormalNoNumber"/>
        <w:tabs>
          <w:tab w:val="clear" w:pos="567"/>
        </w:tabs>
        <w:ind w:left="1134" w:firstLine="567"/>
      </w:pPr>
      <w:r>
        <w:t>5</w:t>
      </w:r>
      <w:r w:rsidRPr="00403D57">
        <w:t>.</w:t>
      </w:r>
      <w:r w:rsidRPr="00403D57">
        <w:tab/>
      </w:r>
      <w:r w:rsidRPr="006F2D32">
        <w:rPr>
          <w:i/>
          <w:iCs/>
        </w:rPr>
        <w:t>Strongly e</w:t>
      </w:r>
      <w:r w:rsidRPr="00403D57">
        <w:rPr>
          <w:i/>
          <w:iCs/>
        </w:rPr>
        <w:t>ncourages</w:t>
      </w:r>
      <w:r w:rsidRPr="00403D57">
        <w:t xml:space="preserve"> business and financial </w:t>
      </w:r>
      <w:r>
        <w:t xml:space="preserve">institutions, financial </w:t>
      </w:r>
      <w:r w:rsidRPr="00403D57">
        <w:t>actors</w:t>
      </w:r>
      <w:r>
        <w:t xml:space="preserve"> and other relevant actors</w:t>
      </w:r>
      <w:r w:rsidRPr="00403D57">
        <w:t xml:space="preserve"> to </w:t>
      </w:r>
      <w:r>
        <w:t>consider the key messages of the summary for policymakers of the business and biodiversity assessment and take action,[ as appropriate,] in line with the options outlined in the assessment, including:</w:t>
      </w:r>
    </w:p>
    <w:p w14:paraId="54F3C32A" w14:textId="77777777" w:rsidR="00122D92" w:rsidRDefault="00122D92" w:rsidP="00E05D1D">
      <w:pPr>
        <w:pStyle w:val="CBDNormalNoNumber"/>
        <w:tabs>
          <w:tab w:val="clear" w:pos="567"/>
        </w:tabs>
        <w:ind w:left="1134" w:firstLine="567"/>
      </w:pPr>
      <w:r>
        <w:t>(a)</w:t>
      </w:r>
      <w:r>
        <w:tab/>
        <w:t>To i</w:t>
      </w:r>
      <w:r w:rsidRPr="00403D57">
        <w:t xml:space="preserve">dentify and use appropriate existing methods to </w:t>
      </w:r>
      <w:r w:rsidRPr="003B65C7">
        <w:t>measure, manage[ and disclose]</w:t>
      </w:r>
      <w:r w:rsidRPr="00403D57">
        <w:t xml:space="preserve"> the</w:t>
      </w:r>
      <w:r>
        <w:t>ir</w:t>
      </w:r>
      <w:r w:rsidRPr="00403D57">
        <w:t xml:space="preserve"> impacts and dependenc</w:t>
      </w:r>
      <w:r>
        <w:t>ies</w:t>
      </w:r>
      <w:r w:rsidRPr="00403D57">
        <w:t xml:space="preserve"> on biodiversity</w:t>
      </w:r>
      <w:r>
        <w:t xml:space="preserve"> and nature’s contributions to people;</w:t>
      </w:r>
    </w:p>
    <w:p w14:paraId="26931679" w14:textId="77777777" w:rsidR="00122D92" w:rsidRDefault="00122D92" w:rsidP="00E05D1D">
      <w:pPr>
        <w:pStyle w:val="CBDNormalNoNumber"/>
        <w:tabs>
          <w:tab w:val="clear" w:pos="567"/>
        </w:tabs>
        <w:ind w:left="1134" w:firstLine="567"/>
      </w:pPr>
      <w:r>
        <w:t>(b)</w:t>
      </w:r>
      <w:r>
        <w:tab/>
        <w:t>To u</w:t>
      </w:r>
      <w:r w:rsidRPr="00403D57">
        <w:t xml:space="preserve">se that information to </w:t>
      </w:r>
      <w:r>
        <w:t xml:space="preserve">develop strategies that </w:t>
      </w:r>
      <w:r w:rsidRPr="00403D57">
        <w:t xml:space="preserve">guide decision-making and actions aimed at </w:t>
      </w:r>
      <w:r>
        <w:t xml:space="preserve">addressing risks, seizing opportunities and </w:t>
      </w:r>
      <w:r w:rsidRPr="00403D57">
        <w:t xml:space="preserve">improving biodiversity outcomes, in line with the Framework; </w:t>
      </w:r>
    </w:p>
    <w:p w14:paraId="73D1EF3A" w14:textId="77777777" w:rsidR="00122D92" w:rsidRDefault="00122D92" w:rsidP="00E05D1D">
      <w:pPr>
        <w:pStyle w:val="CBDNormalNoNumber"/>
        <w:tabs>
          <w:tab w:val="clear" w:pos="567"/>
        </w:tabs>
        <w:ind w:left="1134" w:firstLine="567"/>
      </w:pPr>
      <w:r>
        <w:t>(c)</w:t>
      </w:r>
      <w:r>
        <w:tab/>
        <w:t>To allocate, participate in and benefit from economic instruments and financial incentives that promote biodiversity restoration, conservation and sustainable use while discouraging harmful activities;</w:t>
      </w:r>
    </w:p>
    <w:p w14:paraId="57D38B04" w14:textId="77777777" w:rsidR="00122D92" w:rsidRDefault="00122D92" w:rsidP="00E05D1D">
      <w:pPr>
        <w:pStyle w:val="CBDNormalNoNumber"/>
        <w:tabs>
          <w:tab w:val="clear" w:pos="567"/>
        </w:tabs>
        <w:ind w:left="1134" w:firstLine="567"/>
      </w:pPr>
      <w:r>
        <w:t>(d)</w:t>
      </w:r>
      <w:r>
        <w:tab/>
        <w:t>[[Where appropriate,] to share fairly and equitably benefits][To ensure the fair and equitable sharing of benefits] arising from the utilization of genetic resources[ and from digital sequence information on genetic resources], as well as from traditional knowledge associated with genetic resources, in line with the Framework;</w:t>
      </w:r>
    </w:p>
    <w:p w14:paraId="6988F789" w14:textId="77777777" w:rsidR="00122D92" w:rsidRPr="009C459A" w:rsidRDefault="00122D92" w:rsidP="00E05D1D">
      <w:pPr>
        <w:pStyle w:val="CBDNormalNoNumber"/>
        <w:tabs>
          <w:tab w:val="clear" w:pos="567"/>
        </w:tabs>
        <w:ind w:left="1134" w:firstLine="567"/>
      </w:pPr>
      <w:r>
        <w:lastRenderedPageBreak/>
        <w:t>6.</w:t>
      </w:r>
      <w:r>
        <w:tab/>
      </w:r>
      <w:r>
        <w:rPr>
          <w:i/>
          <w:iCs/>
        </w:rPr>
        <w:t xml:space="preserve">Invites </w:t>
      </w:r>
      <w:r>
        <w:t>Parties, other Governments and relevant organizations to engage in the review processes for the preparation of the assessments and other deliverables, where relevant, of the Intergovernmental Science-Policy Platform on Biodiversity and Ecosystem Services;</w:t>
      </w:r>
    </w:p>
    <w:p w14:paraId="468D2FDD" w14:textId="77777777" w:rsidR="00122D92" w:rsidRDefault="00122D92" w:rsidP="00E05D1D">
      <w:pPr>
        <w:pStyle w:val="CBDNormalNoNumber"/>
        <w:tabs>
          <w:tab w:val="clear" w:pos="567"/>
        </w:tabs>
        <w:ind w:left="1134" w:firstLine="567"/>
      </w:pPr>
      <w:r>
        <w:t>7</w:t>
      </w:r>
      <w:r w:rsidRPr="00403D57">
        <w:t>.</w:t>
      </w:r>
      <w:r w:rsidRPr="00403D57">
        <w:tab/>
      </w:r>
      <w:r w:rsidRPr="00403D57">
        <w:rPr>
          <w:i/>
          <w:iCs/>
        </w:rPr>
        <w:t>Invites</w:t>
      </w:r>
      <w:r w:rsidRPr="00403D57">
        <w:t xml:space="preserve"> the </w:t>
      </w:r>
      <w:r w:rsidRPr="00D85EA6">
        <w:t>Intergovernmental Science-Policy Platform on Biodiversity and Ecosystem Services</w:t>
      </w:r>
      <w:r w:rsidRPr="00403D57">
        <w:t xml:space="preserve"> to </w:t>
      </w:r>
      <w:r>
        <w:t xml:space="preserve">consider, when developing its future </w:t>
      </w:r>
      <w:r w:rsidRPr="00403D57">
        <w:t>work</w:t>
      </w:r>
      <w:r>
        <w:t>:</w:t>
      </w:r>
    </w:p>
    <w:p w14:paraId="31721D1C" w14:textId="77777777" w:rsidR="00122D92" w:rsidRDefault="00122D92" w:rsidP="00E05D1D">
      <w:pPr>
        <w:pStyle w:val="CBDNormalNoNumber"/>
        <w:tabs>
          <w:tab w:val="clear" w:pos="567"/>
        </w:tabs>
        <w:ind w:left="1134" w:firstLine="567"/>
      </w:pPr>
      <w:r>
        <w:t>(a)</w:t>
      </w:r>
      <w:r>
        <w:tab/>
        <w:t>The needs, gaps and challenges expressed in the global report on collective progress in the implementation of the Framework;</w:t>
      </w:r>
    </w:p>
    <w:p w14:paraId="01D37D43" w14:textId="77777777" w:rsidR="00122D92" w:rsidRDefault="00122D92" w:rsidP="00E05D1D">
      <w:pPr>
        <w:pStyle w:val="CBDNormalNoNumber"/>
        <w:tabs>
          <w:tab w:val="clear" w:pos="567"/>
        </w:tabs>
        <w:ind w:left="1134" w:firstLine="567"/>
      </w:pPr>
      <w:r>
        <w:t>(b)</w:t>
      </w:r>
      <w:r>
        <w:tab/>
        <w:t>The outcomes of the global review of collective progress in the implementation of the Framework;</w:t>
      </w:r>
    </w:p>
    <w:p w14:paraId="29792EC2" w14:textId="77777777" w:rsidR="00122D92" w:rsidRDefault="00122D92" w:rsidP="00E05D1D">
      <w:pPr>
        <w:pStyle w:val="CBDNormalNoNumber"/>
        <w:tabs>
          <w:tab w:val="clear" w:pos="567"/>
        </w:tabs>
        <w:ind w:left="1134" w:firstLine="567"/>
      </w:pPr>
      <w:r>
        <w:t>(c)</w:t>
      </w:r>
      <w:r>
        <w:tab/>
        <w:t>The potential use of tailored knowledge products to enhance the accessibility and usability of its assessments for the implementation of the Framework;</w:t>
      </w:r>
    </w:p>
    <w:p w14:paraId="2903A3E5" w14:textId="77777777" w:rsidR="00122D92" w:rsidRPr="00AC4C42" w:rsidRDefault="00122D92" w:rsidP="00E05D1D">
      <w:pPr>
        <w:pStyle w:val="CBDNormalNoNumber"/>
        <w:tabs>
          <w:tab w:val="clear" w:pos="567"/>
        </w:tabs>
        <w:ind w:left="1134" w:firstLine="567"/>
      </w:pPr>
      <w:r>
        <w:t>8.</w:t>
      </w:r>
      <w:r>
        <w:tab/>
      </w:r>
      <w:r>
        <w:rPr>
          <w:i/>
          <w:iCs/>
        </w:rPr>
        <w:t xml:space="preserve">Encourages </w:t>
      </w:r>
      <w:r>
        <w:t>the regional and subregional technical and scientific cooperation support centres and the Global Coordination Entity to engage in the review processes for the scoping and preparation of the assessments and other deliverables, and to make active use of completed deliverables, where relevant;</w:t>
      </w:r>
    </w:p>
    <w:p w14:paraId="0BB34363" w14:textId="77777777" w:rsidR="00122D92" w:rsidRDefault="00122D92" w:rsidP="00E05D1D">
      <w:pPr>
        <w:pStyle w:val="CBDNormalNoNumber"/>
        <w:tabs>
          <w:tab w:val="clear" w:pos="567"/>
        </w:tabs>
        <w:ind w:left="1134" w:firstLine="567"/>
      </w:pPr>
      <w:r>
        <w:t>9</w:t>
      </w:r>
      <w:r w:rsidRPr="00403D57">
        <w:t>.</w:t>
      </w:r>
      <w:r w:rsidRPr="00403D57">
        <w:tab/>
      </w:r>
      <w:r w:rsidRPr="00403D57">
        <w:rPr>
          <w:i/>
          <w:iCs/>
        </w:rPr>
        <w:t>Requests</w:t>
      </w:r>
      <w:r w:rsidRPr="00403D57">
        <w:t xml:space="preserve"> the Subsidiary Body on Scientific, Technical and Technological Advice</w:t>
      </w:r>
      <w:r>
        <w:t>[ and the Subsidiary Body on Implementation]</w:t>
      </w:r>
      <w:r w:rsidRPr="00403D57">
        <w:t xml:space="preserve"> to consider the outputs of the Intergovernmental Science-Policy Platform on Biodiversity and Ecosystem Services according to the schedule contained in the annex to the present decision</w:t>
      </w:r>
      <w:r>
        <w:t xml:space="preserve"> and to make recommendations, as appropriate</w:t>
      </w:r>
      <w:r w:rsidRPr="00403D57">
        <w:t>;</w:t>
      </w:r>
    </w:p>
    <w:p w14:paraId="772CF378" w14:textId="77777777" w:rsidR="00122D92" w:rsidRDefault="00122D92" w:rsidP="00E05D1D">
      <w:pPr>
        <w:pStyle w:val="CBDNormalNoNumber"/>
        <w:tabs>
          <w:tab w:val="clear" w:pos="567"/>
        </w:tabs>
        <w:ind w:left="1134" w:firstLine="567"/>
      </w:pPr>
      <w:r>
        <w:t>10.</w:t>
      </w:r>
      <w:r>
        <w:tab/>
      </w:r>
      <w:r>
        <w:rPr>
          <w:i/>
          <w:iCs/>
        </w:rPr>
        <w:t xml:space="preserve">Requests </w:t>
      </w:r>
      <w:r>
        <w:t xml:space="preserve">the Executive Secretary to further strengthen the engagement and cooperation of the Secretariat of the Convention with the </w:t>
      </w:r>
      <w:r w:rsidRPr="00403D57">
        <w:t xml:space="preserve">Intergovernmental Science-Policy </w:t>
      </w:r>
      <w:r>
        <w:t xml:space="preserve">Platform </w:t>
      </w:r>
      <w:r w:rsidRPr="00403D57">
        <w:t xml:space="preserve">on Biodiversity and Ecosystem Services </w:t>
      </w:r>
      <w:r>
        <w:t>in order to support the implementation of the recommendations from the midterm review of the Platform[, including, in particular, those on increasing the policy relevance and uptake of assessments and other deliverables];</w:t>
      </w:r>
    </w:p>
    <w:p w14:paraId="12853FE0" w14:textId="77777777" w:rsidR="00122D92" w:rsidRPr="00403D57" w:rsidRDefault="00122D92" w:rsidP="00E05D1D">
      <w:pPr>
        <w:pStyle w:val="CBDNormalNoNumber"/>
        <w:tabs>
          <w:tab w:val="clear" w:pos="567"/>
        </w:tabs>
        <w:ind w:left="1134" w:firstLine="567"/>
      </w:pPr>
      <w:r>
        <w:t>[11.</w:t>
      </w:r>
      <w:r>
        <w:tab/>
      </w:r>
      <w:r w:rsidRPr="00394F2A">
        <w:rPr>
          <w:i/>
          <w:iCs/>
        </w:rPr>
        <w:t>Also r</w:t>
      </w:r>
      <w:r w:rsidRPr="00B84394">
        <w:rPr>
          <w:i/>
          <w:iCs/>
        </w:rPr>
        <w:t>equ</w:t>
      </w:r>
      <w:r>
        <w:rPr>
          <w:i/>
          <w:iCs/>
        </w:rPr>
        <w:t>ests</w:t>
      </w:r>
      <w:r>
        <w:t xml:space="preserve"> the Executive Secretary, subject to the availability of resources, in collaboration with relevant organizations and initiatives, to strengthen the work of the Global Partnership for Business and Biodiversity, with a view to enhancing the uptake of the findings of the business and biodiversity assessment;]</w:t>
      </w:r>
    </w:p>
    <w:p w14:paraId="1CF042D4" w14:textId="77777777" w:rsidR="00122D92" w:rsidRDefault="00122D92" w:rsidP="00E05D1D">
      <w:pPr>
        <w:pStyle w:val="CBDNormalNoNumber"/>
        <w:tabs>
          <w:tab w:val="clear" w:pos="567"/>
        </w:tabs>
        <w:ind w:left="1134" w:firstLine="567"/>
      </w:pPr>
      <w:r>
        <w:t>[12.</w:t>
      </w:r>
      <w:r>
        <w:tab/>
      </w:r>
      <w:r>
        <w:rPr>
          <w:i/>
          <w:iCs/>
        </w:rPr>
        <w:t>Further r</w:t>
      </w:r>
      <w:r w:rsidRPr="00B84394">
        <w:rPr>
          <w:i/>
          <w:iCs/>
        </w:rPr>
        <w:t xml:space="preserve">equests </w:t>
      </w:r>
      <w:r>
        <w:t>the Executive Secretary, subject to the availability of resources, to develop, in collaboration with relevant organizations, capacity-building activities and technical guidance to support Parties, in particular developing country Parties, in promoting the integration of biodiversity into business and the financial sector, in accordance with the goals and targets of the Framework.]</w:t>
      </w:r>
    </w:p>
    <w:p w14:paraId="4840794F" w14:textId="77777777" w:rsidR="00122D92" w:rsidRPr="00EB288B" w:rsidRDefault="00122D92" w:rsidP="00E05D1D">
      <w:pPr>
        <w:pStyle w:val="CBDAnnex"/>
        <w:tabs>
          <w:tab w:val="clear" w:pos="567"/>
        </w:tabs>
        <w:ind w:left="1134"/>
        <w:rPr>
          <w:sz w:val="24"/>
          <w:szCs w:val="24"/>
        </w:rPr>
      </w:pPr>
      <w:bookmarkStart w:id="12" w:name="_Hlk161737352"/>
      <w:r w:rsidRPr="00EB288B">
        <w:rPr>
          <w:sz w:val="24"/>
          <w:szCs w:val="24"/>
        </w:rPr>
        <w:lastRenderedPageBreak/>
        <w:t>Annex</w:t>
      </w:r>
      <w:r w:rsidRPr="00EB288B">
        <w:rPr>
          <w:rStyle w:val="FootnoteReference"/>
          <w:sz w:val="24"/>
          <w:szCs w:val="24"/>
        </w:rPr>
        <w:footnoteReference w:customMarkFollows="1" w:id="19"/>
        <w:t>*</w:t>
      </w:r>
      <w:r w:rsidRPr="00EB288B">
        <w:rPr>
          <w:sz w:val="24"/>
          <w:szCs w:val="24"/>
        </w:rPr>
        <w:t xml:space="preserve"> </w:t>
      </w:r>
      <w:r w:rsidRPr="00EB288B">
        <w:rPr>
          <w:sz w:val="24"/>
          <w:szCs w:val="24"/>
        </w:rPr>
        <w:br/>
        <w:t>Schedule of assessments of the Intergovernmental Science-Policy Platform on Biodiversity and Ecosystem Services</w:t>
      </w:r>
      <w:r w:rsidRPr="00EB288B" w:rsidDel="00FF4E91">
        <w:rPr>
          <w:sz w:val="24"/>
          <w:szCs w:val="24"/>
        </w:rPr>
        <w:t xml:space="preserve"> </w:t>
      </w:r>
      <w:r w:rsidRPr="00EB288B">
        <w:rPr>
          <w:sz w:val="24"/>
          <w:szCs w:val="24"/>
        </w:rPr>
        <w:t>and their consideration under the Convention on Biological Diversity (2026</w:t>
      </w:r>
      <w:r w:rsidRPr="00EB288B">
        <w:rPr>
          <w:rFonts w:ascii="Symbol" w:eastAsia="Symbol" w:hAnsi="Symbol" w:cs="Symbol"/>
          <w:sz w:val="24"/>
          <w:szCs w:val="24"/>
        </w:rPr>
        <w:t>-</w:t>
      </w:r>
      <w:r w:rsidRPr="00EB288B">
        <w:rPr>
          <w:sz w:val="24"/>
          <w:szCs w:val="24"/>
        </w:rPr>
        <w:t>2030), as updated after the twelfth session of the Plenary of the Platform</w:t>
      </w:r>
      <w:r w:rsidRPr="00EB288B">
        <w:rPr>
          <w:rStyle w:val="FootnoteReference"/>
          <w:sz w:val="24"/>
          <w:szCs w:val="24"/>
        </w:rPr>
        <w:footnoteReference w:customMarkFollows="1" w:id="20"/>
        <w:t>**</w:t>
      </w:r>
    </w:p>
    <w:tbl>
      <w:tblPr>
        <w:tblStyle w:val="TableGrid"/>
        <w:tblW w:w="5000" w:type="pct"/>
        <w:tblInd w:w="704" w:type="dxa"/>
        <w:tblLayout w:type="fixed"/>
        <w:tblLook w:val="04A0" w:firstRow="1" w:lastRow="0" w:firstColumn="1" w:lastColumn="0" w:noHBand="0" w:noVBand="1"/>
      </w:tblPr>
      <w:tblGrid>
        <w:gridCol w:w="2547"/>
        <w:gridCol w:w="3402"/>
        <w:gridCol w:w="3401"/>
      </w:tblGrid>
      <w:tr w:rsidR="00122D92" w:rsidRPr="00403D57" w14:paraId="44EF0825" w14:textId="77777777" w:rsidTr="00C969B5">
        <w:trPr>
          <w:tblHeader/>
        </w:trPr>
        <w:tc>
          <w:tcPr>
            <w:tcW w:w="2547" w:type="dxa"/>
            <w:shd w:val="clear" w:color="auto" w:fill="FFFFFF" w:themeFill="background1"/>
            <w:vAlign w:val="bottom"/>
          </w:tcPr>
          <w:bookmarkEnd w:id="12"/>
          <w:p w14:paraId="6C7AB1AD" w14:textId="77777777" w:rsidR="00122D92" w:rsidRPr="00403D57" w:rsidRDefault="00122D92" w:rsidP="00C969B5">
            <w:pPr>
              <w:suppressLineNumbers/>
              <w:suppressAutoHyphens/>
              <w:kinsoku w:val="0"/>
              <w:overflowPunct w:val="0"/>
              <w:autoSpaceDE w:val="0"/>
              <w:autoSpaceDN w:val="0"/>
              <w:adjustRightInd w:val="0"/>
              <w:snapToGrid w:val="0"/>
              <w:spacing w:before="40" w:after="80"/>
              <w:jc w:val="left"/>
              <w:rPr>
                <w:rFonts w:asciiTheme="majorBidi" w:hAnsiTheme="majorBidi" w:cstheme="majorBidi"/>
                <w:i/>
                <w:iCs/>
                <w:snapToGrid w:val="0"/>
                <w:kern w:val="22"/>
                <w:sz w:val="20"/>
                <w:szCs w:val="20"/>
              </w:rPr>
            </w:pPr>
            <w:r w:rsidRPr="00403D57">
              <w:rPr>
                <w:rFonts w:asciiTheme="majorBidi" w:hAnsiTheme="majorBidi" w:cstheme="majorBidi"/>
                <w:i/>
                <w:iCs/>
                <w:snapToGrid w:val="0"/>
                <w:kern w:val="22"/>
                <w:sz w:val="20"/>
                <w:szCs w:val="20"/>
              </w:rPr>
              <w:t xml:space="preserve">Session number and </w:t>
            </w:r>
            <w:r>
              <w:rPr>
                <w:rFonts w:asciiTheme="majorBidi" w:hAnsiTheme="majorBidi" w:cstheme="majorBidi"/>
                <w:i/>
                <w:iCs/>
                <w:snapToGrid w:val="0"/>
                <w:kern w:val="22"/>
                <w:sz w:val="20"/>
                <w:szCs w:val="20"/>
              </w:rPr>
              <w:t>year</w:t>
            </w:r>
            <w:r w:rsidRPr="00403D57">
              <w:rPr>
                <w:rFonts w:asciiTheme="majorBidi" w:hAnsiTheme="majorBidi" w:cstheme="majorBidi"/>
                <w:i/>
                <w:iCs/>
                <w:snapToGrid w:val="0"/>
                <w:kern w:val="22"/>
                <w:sz w:val="20"/>
                <w:szCs w:val="20"/>
              </w:rPr>
              <w:t xml:space="preserve"> of consideration by the Plenary of the Intergovernmental Science-Policy Platform on Biodiversity and Ecosystem Services</w:t>
            </w:r>
            <w:r w:rsidRPr="00403D57">
              <w:rPr>
                <w:rFonts w:asciiTheme="majorBidi" w:hAnsiTheme="majorBidi" w:cstheme="majorBidi"/>
                <w:i/>
                <w:iCs/>
                <w:snapToGrid w:val="0"/>
                <w:kern w:val="22"/>
                <w:sz w:val="20"/>
                <w:szCs w:val="20"/>
                <w:vertAlign w:val="superscript"/>
              </w:rPr>
              <w:t>a</w:t>
            </w:r>
          </w:p>
        </w:tc>
        <w:tc>
          <w:tcPr>
            <w:tcW w:w="3402" w:type="dxa"/>
            <w:shd w:val="clear" w:color="auto" w:fill="FFFFFF" w:themeFill="background1"/>
            <w:vAlign w:val="bottom"/>
          </w:tcPr>
          <w:p w14:paraId="39FF1BDB" w14:textId="77777777" w:rsidR="00122D92" w:rsidRPr="00403D57" w:rsidRDefault="00122D92" w:rsidP="00C969B5">
            <w:pPr>
              <w:suppressLineNumbers/>
              <w:suppressAutoHyphens/>
              <w:kinsoku w:val="0"/>
              <w:overflowPunct w:val="0"/>
              <w:autoSpaceDE w:val="0"/>
              <w:autoSpaceDN w:val="0"/>
              <w:adjustRightInd w:val="0"/>
              <w:snapToGrid w:val="0"/>
              <w:spacing w:before="40" w:after="80"/>
              <w:jc w:val="left"/>
              <w:rPr>
                <w:rFonts w:asciiTheme="majorBidi" w:hAnsiTheme="majorBidi" w:cstheme="majorBidi"/>
                <w:i/>
                <w:iCs/>
                <w:snapToGrid w:val="0"/>
                <w:kern w:val="22"/>
                <w:sz w:val="20"/>
                <w:szCs w:val="20"/>
              </w:rPr>
            </w:pPr>
            <w:r w:rsidRPr="00403D57">
              <w:rPr>
                <w:rFonts w:asciiTheme="majorBidi" w:hAnsiTheme="majorBidi" w:cstheme="majorBidi"/>
                <w:i/>
                <w:iCs/>
                <w:snapToGrid w:val="0"/>
                <w:kern w:val="22"/>
                <w:sz w:val="20"/>
                <w:szCs w:val="20"/>
              </w:rPr>
              <w:t>Assessment</w:t>
            </w:r>
          </w:p>
        </w:tc>
        <w:tc>
          <w:tcPr>
            <w:tcW w:w="3401" w:type="dxa"/>
            <w:shd w:val="clear" w:color="auto" w:fill="FFFFFF" w:themeFill="background1"/>
            <w:vAlign w:val="bottom"/>
          </w:tcPr>
          <w:p w14:paraId="0ADC6A84" w14:textId="77777777" w:rsidR="00122D92" w:rsidRPr="00403D57" w:rsidRDefault="00122D92" w:rsidP="00C969B5">
            <w:pPr>
              <w:suppressLineNumbers/>
              <w:suppressAutoHyphens/>
              <w:kinsoku w:val="0"/>
              <w:overflowPunct w:val="0"/>
              <w:autoSpaceDE w:val="0"/>
              <w:autoSpaceDN w:val="0"/>
              <w:adjustRightInd w:val="0"/>
              <w:snapToGrid w:val="0"/>
              <w:spacing w:before="40" w:after="80"/>
              <w:jc w:val="left"/>
              <w:rPr>
                <w:rFonts w:asciiTheme="majorBidi" w:hAnsiTheme="majorBidi" w:cstheme="majorBidi"/>
                <w:i/>
                <w:iCs/>
                <w:snapToGrid w:val="0"/>
                <w:kern w:val="22"/>
                <w:sz w:val="20"/>
                <w:szCs w:val="20"/>
              </w:rPr>
            </w:pPr>
            <w:r w:rsidRPr="00403D57">
              <w:rPr>
                <w:rFonts w:asciiTheme="majorBidi" w:hAnsiTheme="majorBidi" w:cstheme="majorBidi"/>
                <w:i/>
                <w:iCs/>
                <w:snapToGrid w:val="0"/>
                <w:kern w:val="22"/>
                <w:sz w:val="20"/>
                <w:szCs w:val="20"/>
              </w:rPr>
              <w:t xml:space="preserve">Meeting number and </w:t>
            </w:r>
            <w:r>
              <w:rPr>
                <w:rFonts w:asciiTheme="majorBidi" w:hAnsiTheme="majorBidi" w:cstheme="majorBidi"/>
                <w:i/>
                <w:iCs/>
                <w:snapToGrid w:val="0"/>
                <w:kern w:val="22"/>
                <w:sz w:val="20"/>
                <w:szCs w:val="20"/>
              </w:rPr>
              <w:t>year</w:t>
            </w:r>
            <w:r w:rsidRPr="00403D57">
              <w:rPr>
                <w:rFonts w:asciiTheme="majorBidi" w:hAnsiTheme="majorBidi" w:cstheme="majorBidi"/>
                <w:i/>
                <w:iCs/>
                <w:snapToGrid w:val="0"/>
                <w:kern w:val="22"/>
                <w:sz w:val="20"/>
                <w:szCs w:val="20"/>
              </w:rPr>
              <w:t xml:space="preserve"> of consideration by the Subsidiary Body on Scientific, Technical and Technological Advice and the Conference of the Parties to the Convention on Biological Diversity</w:t>
            </w:r>
          </w:p>
        </w:tc>
      </w:tr>
      <w:tr w:rsidR="00122D92" w:rsidRPr="005833A9" w14:paraId="509CBB76" w14:textId="77777777" w:rsidTr="00C969B5">
        <w:tc>
          <w:tcPr>
            <w:tcW w:w="2547" w:type="dxa"/>
            <w:vMerge w:val="restart"/>
          </w:tcPr>
          <w:p w14:paraId="21184424" w14:textId="77777777" w:rsidR="00122D92" w:rsidRPr="00102CBB" w:rsidRDefault="00122D92" w:rsidP="00C969B5">
            <w:pPr>
              <w:keepNext/>
              <w:suppressLineNumbers/>
              <w:suppressAutoHyphens/>
              <w:kinsoku w:val="0"/>
              <w:overflowPunct w:val="0"/>
              <w:autoSpaceDE w:val="0"/>
              <w:autoSpaceDN w:val="0"/>
              <w:adjustRightInd w:val="0"/>
              <w:snapToGrid w:val="0"/>
              <w:spacing w:before="40" w:after="80"/>
              <w:jc w:val="left"/>
              <w:rPr>
                <w:rFonts w:asciiTheme="majorBidi" w:hAnsiTheme="majorBidi" w:cstheme="majorBidi"/>
                <w:snapToGrid w:val="0"/>
                <w:kern w:val="22"/>
                <w:sz w:val="20"/>
                <w:szCs w:val="20"/>
              </w:rPr>
            </w:pPr>
            <w:r w:rsidRPr="00102CBB">
              <w:rPr>
                <w:rFonts w:asciiTheme="majorBidi" w:hAnsiTheme="majorBidi" w:cstheme="majorBidi"/>
                <w:snapToGrid w:val="0"/>
                <w:kern w:val="22"/>
                <w:sz w:val="20"/>
                <w:szCs w:val="20"/>
              </w:rPr>
              <w:t>Thirteenth session (2027)</w:t>
            </w:r>
          </w:p>
        </w:tc>
        <w:tc>
          <w:tcPr>
            <w:tcW w:w="3402" w:type="dxa"/>
          </w:tcPr>
          <w:p w14:paraId="3AFAE49B" w14:textId="77777777" w:rsidR="00122D92" w:rsidRPr="00102CBB" w:rsidRDefault="00122D92" w:rsidP="00C969B5">
            <w:pPr>
              <w:suppressLineNumbers/>
              <w:suppressAutoHyphens/>
              <w:kinsoku w:val="0"/>
              <w:overflowPunct w:val="0"/>
              <w:autoSpaceDE w:val="0"/>
              <w:autoSpaceDN w:val="0"/>
              <w:adjustRightInd w:val="0"/>
              <w:snapToGrid w:val="0"/>
              <w:spacing w:before="40" w:after="80"/>
              <w:jc w:val="left"/>
              <w:rPr>
                <w:rFonts w:asciiTheme="majorBidi" w:hAnsiTheme="majorBidi" w:cstheme="majorBidi"/>
                <w:snapToGrid w:val="0"/>
                <w:kern w:val="22"/>
                <w:sz w:val="20"/>
                <w:szCs w:val="20"/>
              </w:rPr>
            </w:pPr>
            <w:r w:rsidRPr="00102CBB">
              <w:rPr>
                <w:rFonts w:asciiTheme="majorBidi" w:hAnsiTheme="majorBidi" w:cstheme="majorBidi"/>
                <w:snapToGrid w:val="0"/>
                <w:kern w:val="22"/>
                <w:sz w:val="20"/>
                <w:szCs w:val="20"/>
              </w:rPr>
              <w:t>Methodological assessment on monitoring biodiversity and nature’s contributions to people (“monitoring assessment”)</w:t>
            </w:r>
            <w:r>
              <w:rPr>
                <w:rFonts w:asciiTheme="majorBidi" w:hAnsiTheme="majorBidi" w:cstheme="majorBidi"/>
                <w:i/>
                <w:iCs/>
                <w:snapToGrid w:val="0"/>
                <w:kern w:val="22"/>
                <w:sz w:val="20"/>
                <w:szCs w:val="20"/>
                <w:vertAlign w:val="superscript"/>
              </w:rPr>
              <w:t>b</w:t>
            </w:r>
          </w:p>
        </w:tc>
        <w:tc>
          <w:tcPr>
            <w:tcW w:w="3401" w:type="dxa"/>
            <w:vMerge w:val="restart"/>
          </w:tcPr>
          <w:p w14:paraId="4620EBBE" w14:textId="77777777" w:rsidR="00122D92" w:rsidRPr="00102CBB" w:rsidRDefault="00122D92" w:rsidP="00C969B5">
            <w:pPr>
              <w:suppressLineNumbers/>
              <w:suppressAutoHyphens/>
              <w:kinsoku w:val="0"/>
              <w:overflowPunct w:val="0"/>
              <w:autoSpaceDE w:val="0"/>
              <w:autoSpaceDN w:val="0"/>
              <w:adjustRightInd w:val="0"/>
              <w:snapToGrid w:val="0"/>
              <w:spacing w:before="40" w:after="80"/>
              <w:jc w:val="left"/>
              <w:rPr>
                <w:rFonts w:asciiTheme="majorBidi" w:hAnsiTheme="majorBidi" w:cstheme="majorBidi"/>
                <w:snapToGrid w:val="0"/>
                <w:kern w:val="22"/>
                <w:sz w:val="20"/>
                <w:szCs w:val="20"/>
              </w:rPr>
            </w:pPr>
            <w:r w:rsidRPr="00102CBB">
              <w:rPr>
                <w:rFonts w:asciiTheme="majorBidi" w:hAnsiTheme="majorBidi" w:cstheme="majorBidi"/>
                <w:snapToGrid w:val="0"/>
                <w:kern w:val="22"/>
                <w:sz w:val="20"/>
                <w:szCs w:val="20"/>
              </w:rPr>
              <w:t>Meeting of the Subsidiary Body to be held before the eighteenth meeting of the Conference of the Parties (2028)</w:t>
            </w:r>
          </w:p>
          <w:p w14:paraId="7800C544" w14:textId="77777777" w:rsidR="00122D92" w:rsidRPr="005833A9" w:rsidRDefault="00122D92" w:rsidP="00C969B5">
            <w:pPr>
              <w:suppressLineNumbers/>
              <w:suppressAutoHyphens/>
              <w:kinsoku w:val="0"/>
              <w:overflowPunct w:val="0"/>
              <w:autoSpaceDE w:val="0"/>
              <w:autoSpaceDN w:val="0"/>
              <w:adjustRightInd w:val="0"/>
              <w:snapToGrid w:val="0"/>
              <w:spacing w:before="40" w:after="80"/>
              <w:jc w:val="left"/>
              <w:rPr>
                <w:rFonts w:asciiTheme="majorBidi" w:hAnsiTheme="majorBidi" w:cstheme="majorBidi"/>
                <w:snapToGrid w:val="0"/>
                <w:kern w:val="22"/>
                <w:sz w:val="20"/>
                <w:szCs w:val="20"/>
              </w:rPr>
            </w:pPr>
            <w:r w:rsidRPr="00102CBB">
              <w:rPr>
                <w:rFonts w:asciiTheme="majorBidi" w:hAnsiTheme="majorBidi" w:cstheme="majorBidi"/>
                <w:snapToGrid w:val="0"/>
                <w:kern w:val="22"/>
                <w:sz w:val="20"/>
                <w:szCs w:val="20"/>
              </w:rPr>
              <w:t>Eighteenth meeting of the Conference of the Parties (2028)</w:t>
            </w:r>
            <w:r w:rsidRPr="005833A9">
              <w:rPr>
                <w:rFonts w:asciiTheme="majorBidi" w:hAnsiTheme="majorBidi" w:cstheme="majorBidi"/>
                <w:snapToGrid w:val="0"/>
                <w:kern w:val="22"/>
                <w:sz w:val="20"/>
                <w:szCs w:val="20"/>
              </w:rPr>
              <w:t xml:space="preserve"> </w:t>
            </w:r>
          </w:p>
        </w:tc>
      </w:tr>
      <w:tr w:rsidR="00122D92" w:rsidRPr="00102CBB" w14:paraId="3C96EB93" w14:textId="77777777" w:rsidTr="00C969B5">
        <w:tc>
          <w:tcPr>
            <w:tcW w:w="2547" w:type="dxa"/>
            <w:vMerge/>
          </w:tcPr>
          <w:p w14:paraId="27D07E27" w14:textId="77777777" w:rsidR="00122D92" w:rsidRPr="005833A9" w:rsidRDefault="00122D92" w:rsidP="00C969B5">
            <w:pPr>
              <w:suppressLineNumbers/>
              <w:suppressAutoHyphens/>
              <w:kinsoku w:val="0"/>
              <w:overflowPunct w:val="0"/>
              <w:autoSpaceDE w:val="0"/>
              <w:autoSpaceDN w:val="0"/>
              <w:adjustRightInd w:val="0"/>
              <w:snapToGrid w:val="0"/>
              <w:spacing w:before="40" w:after="80"/>
              <w:jc w:val="left"/>
              <w:rPr>
                <w:rFonts w:asciiTheme="majorBidi" w:hAnsiTheme="majorBidi" w:cstheme="majorBidi"/>
                <w:snapToGrid w:val="0"/>
                <w:kern w:val="22"/>
                <w:sz w:val="20"/>
                <w:szCs w:val="20"/>
              </w:rPr>
            </w:pPr>
          </w:p>
        </w:tc>
        <w:tc>
          <w:tcPr>
            <w:tcW w:w="3402" w:type="dxa"/>
          </w:tcPr>
          <w:p w14:paraId="0484614F" w14:textId="77777777" w:rsidR="00122D92" w:rsidRPr="00102CBB" w:rsidRDefault="00122D92" w:rsidP="00C969B5">
            <w:pPr>
              <w:suppressLineNumbers/>
              <w:suppressAutoHyphens/>
              <w:kinsoku w:val="0"/>
              <w:overflowPunct w:val="0"/>
              <w:autoSpaceDE w:val="0"/>
              <w:autoSpaceDN w:val="0"/>
              <w:adjustRightInd w:val="0"/>
              <w:snapToGrid w:val="0"/>
              <w:spacing w:before="40" w:after="80"/>
              <w:jc w:val="left"/>
              <w:rPr>
                <w:rFonts w:asciiTheme="majorBidi" w:hAnsiTheme="majorBidi" w:cstheme="majorBidi"/>
                <w:snapToGrid w:val="0"/>
                <w:kern w:val="22"/>
                <w:sz w:val="20"/>
                <w:szCs w:val="20"/>
              </w:rPr>
            </w:pPr>
            <w:r w:rsidRPr="00102CBB">
              <w:rPr>
                <w:rFonts w:asciiTheme="majorBidi" w:hAnsiTheme="majorBidi" w:cstheme="majorBidi"/>
                <w:snapToGrid w:val="0"/>
                <w:kern w:val="22"/>
                <w:sz w:val="20"/>
                <w:szCs w:val="20"/>
              </w:rPr>
              <w:t>Methodological assessment of integrated biodiversity-inclusive spatial planning and ecological connectivity (“spatial planning and connectivity assessment”)</w:t>
            </w:r>
            <w:r>
              <w:rPr>
                <w:rFonts w:eastAsia="MS Mincho"/>
                <w:i/>
                <w:iCs/>
                <w:kern w:val="22"/>
                <w:sz w:val="18"/>
                <w:szCs w:val="18"/>
                <w:vertAlign w:val="superscript"/>
              </w:rPr>
              <w:t>c</w:t>
            </w:r>
          </w:p>
        </w:tc>
        <w:tc>
          <w:tcPr>
            <w:tcW w:w="3401" w:type="dxa"/>
            <w:vMerge/>
          </w:tcPr>
          <w:p w14:paraId="6595BD95" w14:textId="77777777" w:rsidR="00122D92" w:rsidRPr="00102CBB" w:rsidRDefault="00122D92" w:rsidP="00C969B5">
            <w:pPr>
              <w:suppressLineNumbers/>
              <w:suppressAutoHyphens/>
              <w:kinsoku w:val="0"/>
              <w:overflowPunct w:val="0"/>
              <w:autoSpaceDE w:val="0"/>
              <w:autoSpaceDN w:val="0"/>
              <w:adjustRightInd w:val="0"/>
              <w:snapToGrid w:val="0"/>
              <w:spacing w:before="40" w:after="80"/>
              <w:jc w:val="left"/>
              <w:rPr>
                <w:rFonts w:asciiTheme="majorBidi" w:hAnsiTheme="majorBidi" w:cstheme="majorBidi"/>
                <w:snapToGrid w:val="0"/>
                <w:kern w:val="22"/>
                <w:sz w:val="20"/>
                <w:szCs w:val="20"/>
              </w:rPr>
            </w:pPr>
          </w:p>
        </w:tc>
      </w:tr>
      <w:tr w:rsidR="00122D92" w:rsidRPr="00102CBB" w14:paraId="01BEF1B8" w14:textId="77777777" w:rsidTr="00C969B5">
        <w:tc>
          <w:tcPr>
            <w:tcW w:w="2547" w:type="dxa"/>
          </w:tcPr>
          <w:p w14:paraId="04D83634" w14:textId="77777777" w:rsidR="00122D92" w:rsidRPr="00102CBB" w:rsidRDefault="00122D92" w:rsidP="00C969B5">
            <w:pPr>
              <w:suppressLineNumbers/>
              <w:suppressAutoHyphens/>
              <w:kinsoku w:val="0"/>
              <w:overflowPunct w:val="0"/>
              <w:autoSpaceDE w:val="0"/>
              <w:autoSpaceDN w:val="0"/>
              <w:adjustRightInd w:val="0"/>
              <w:snapToGrid w:val="0"/>
              <w:spacing w:before="40" w:after="80"/>
              <w:jc w:val="left"/>
              <w:rPr>
                <w:rFonts w:asciiTheme="majorBidi" w:hAnsiTheme="majorBidi" w:cstheme="majorBidi"/>
                <w:snapToGrid w:val="0"/>
                <w:kern w:val="22"/>
                <w:sz w:val="20"/>
                <w:szCs w:val="20"/>
              </w:rPr>
            </w:pPr>
            <w:r>
              <w:rPr>
                <w:rFonts w:asciiTheme="majorBidi" w:hAnsiTheme="majorBidi" w:cstheme="majorBidi"/>
                <w:snapToGrid w:val="0"/>
                <w:kern w:val="22"/>
                <w:sz w:val="20"/>
                <w:szCs w:val="20"/>
              </w:rPr>
              <w:t>Fourteenth</w:t>
            </w:r>
            <w:r w:rsidRPr="00102CBB">
              <w:rPr>
                <w:rFonts w:asciiTheme="majorBidi" w:hAnsiTheme="majorBidi" w:cstheme="majorBidi"/>
                <w:snapToGrid w:val="0"/>
                <w:kern w:val="22"/>
                <w:sz w:val="20"/>
                <w:szCs w:val="20"/>
              </w:rPr>
              <w:t xml:space="preserve"> session (2028)</w:t>
            </w:r>
          </w:p>
        </w:tc>
        <w:tc>
          <w:tcPr>
            <w:tcW w:w="3402" w:type="dxa"/>
          </w:tcPr>
          <w:p w14:paraId="75A42D86" w14:textId="77777777" w:rsidR="00122D92" w:rsidRPr="00102CBB" w:rsidRDefault="00122D92" w:rsidP="00C969B5">
            <w:pPr>
              <w:suppressLineNumbers/>
              <w:suppressAutoHyphens/>
              <w:kinsoku w:val="0"/>
              <w:overflowPunct w:val="0"/>
              <w:autoSpaceDE w:val="0"/>
              <w:autoSpaceDN w:val="0"/>
              <w:adjustRightInd w:val="0"/>
              <w:snapToGrid w:val="0"/>
              <w:spacing w:before="40" w:after="80"/>
              <w:jc w:val="left"/>
              <w:rPr>
                <w:rFonts w:asciiTheme="majorBidi" w:hAnsiTheme="majorBidi" w:cstheme="majorBidi"/>
                <w:snapToGrid w:val="0"/>
                <w:kern w:val="22"/>
                <w:sz w:val="20"/>
                <w:szCs w:val="20"/>
              </w:rPr>
            </w:pPr>
            <w:r w:rsidRPr="00102CBB">
              <w:rPr>
                <w:rFonts w:asciiTheme="majorBidi" w:hAnsiTheme="majorBidi" w:cstheme="majorBidi"/>
                <w:snapToGrid w:val="0"/>
                <w:kern w:val="22"/>
                <w:sz w:val="20"/>
                <w:szCs w:val="20"/>
              </w:rPr>
              <w:t>Second global assessment of biodiversity and ecosystem services</w:t>
            </w:r>
            <w:r>
              <w:rPr>
                <w:rFonts w:eastAsia="MS Mincho"/>
                <w:i/>
                <w:iCs/>
                <w:kern w:val="22"/>
                <w:sz w:val="18"/>
                <w:szCs w:val="18"/>
                <w:vertAlign w:val="superscript"/>
              </w:rPr>
              <w:t>d</w:t>
            </w:r>
          </w:p>
        </w:tc>
        <w:tc>
          <w:tcPr>
            <w:tcW w:w="3401" w:type="dxa"/>
          </w:tcPr>
          <w:p w14:paraId="36735635" w14:textId="77777777" w:rsidR="00122D92" w:rsidRPr="00102CBB" w:rsidRDefault="00122D92" w:rsidP="00C969B5">
            <w:pPr>
              <w:suppressLineNumbers/>
              <w:suppressAutoHyphens/>
              <w:kinsoku w:val="0"/>
              <w:overflowPunct w:val="0"/>
              <w:autoSpaceDE w:val="0"/>
              <w:autoSpaceDN w:val="0"/>
              <w:adjustRightInd w:val="0"/>
              <w:snapToGrid w:val="0"/>
              <w:spacing w:before="40" w:after="80"/>
              <w:jc w:val="left"/>
              <w:rPr>
                <w:rFonts w:asciiTheme="majorBidi" w:hAnsiTheme="majorBidi" w:cstheme="majorBidi"/>
                <w:snapToGrid w:val="0"/>
                <w:kern w:val="22"/>
                <w:sz w:val="20"/>
                <w:szCs w:val="20"/>
              </w:rPr>
            </w:pPr>
            <w:r w:rsidRPr="00102CBB">
              <w:rPr>
                <w:rFonts w:asciiTheme="majorBidi" w:hAnsiTheme="majorBidi" w:cstheme="majorBidi"/>
                <w:snapToGrid w:val="0"/>
                <w:kern w:val="22"/>
                <w:sz w:val="20"/>
                <w:szCs w:val="20"/>
              </w:rPr>
              <w:t xml:space="preserve">Meeting of the Subsidiary Body to be held before the </w:t>
            </w:r>
            <w:r>
              <w:rPr>
                <w:rFonts w:asciiTheme="majorBidi" w:hAnsiTheme="majorBidi" w:cstheme="majorBidi"/>
                <w:snapToGrid w:val="0"/>
                <w:kern w:val="22"/>
                <w:sz w:val="20"/>
                <w:szCs w:val="20"/>
              </w:rPr>
              <w:t xml:space="preserve">relevant </w:t>
            </w:r>
            <w:r w:rsidRPr="00102CBB">
              <w:rPr>
                <w:rFonts w:asciiTheme="majorBidi" w:hAnsiTheme="majorBidi" w:cstheme="majorBidi"/>
                <w:snapToGrid w:val="0"/>
                <w:kern w:val="22"/>
                <w:sz w:val="20"/>
                <w:szCs w:val="20"/>
              </w:rPr>
              <w:t>meeting of the Conference of the Parties</w:t>
            </w:r>
            <w:r>
              <w:rPr>
                <w:rFonts w:asciiTheme="majorBidi" w:hAnsiTheme="majorBidi" w:cstheme="majorBidi"/>
                <w:snapToGrid w:val="0"/>
                <w:kern w:val="22"/>
                <w:sz w:val="20"/>
                <w:szCs w:val="20"/>
              </w:rPr>
              <w:t xml:space="preserve"> </w:t>
            </w:r>
          </w:p>
        </w:tc>
      </w:tr>
      <w:tr w:rsidR="00122D92" w:rsidRPr="00102CBB" w14:paraId="0E0471DA" w14:textId="77777777" w:rsidTr="00C969B5">
        <w:tc>
          <w:tcPr>
            <w:tcW w:w="2547" w:type="dxa"/>
          </w:tcPr>
          <w:p w14:paraId="154BD7BE" w14:textId="77777777" w:rsidR="00122D92" w:rsidRPr="00102CBB" w:rsidRDefault="00122D92" w:rsidP="00C969B5">
            <w:pPr>
              <w:suppressLineNumbers/>
              <w:suppressAutoHyphens/>
              <w:kinsoku w:val="0"/>
              <w:overflowPunct w:val="0"/>
              <w:autoSpaceDE w:val="0"/>
              <w:autoSpaceDN w:val="0"/>
              <w:adjustRightInd w:val="0"/>
              <w:snapToGrid w:val="0"/>
              <w:spacing w:before="40" w:after="80"/>
              <w:jc w:val="left"/>
              <w:rPr>
                <w:rFonts w:asciiTheme="majorBidi" w:hAnsiTheme="majorBidi" w:cstheme="majorBidi"/>
                <w:snapToGrid w:val="0"/>
                <w:kern w:val="22"/>
                <w:sz w:val="20"/>
                <w:szCs w:val="20"/>
              </w:rPr>
            </w:pPr>
            <w:r>
              <w:rPr>
                <w:rFonts w:asciiTheme="majorBidi" w:hAnsiTheme="majorBidi" w:cstheme="majorBidi"/>
                <w:snapToGrid w:val="0"/>
                <w:kern w:val="22"/>
                <w:sz w:val="20"/>
                <w:szCs w:val="20"/>
              </w:rPr>
              <w:t>Fif</w:t>
            </w:r>
            <w:r w:rsidRPr="00102CBB">
              <w:rPr>
                <w:rFonts w:asciiTheme="majorBidi" w:hAnsiTheme="majorBidi" w:cstheme="majorBidi"/>
                <w:snapToGrid w:val="0"/>
                <w:kern w:val="22"/>
                <w:sz w:val="20"/>
                <w:szCs w:val="20"/>
              </w:rPr>
              <w:t>teenth session (2029)</w:t>
            </w:r>
          </w:p>
        </w:tc>
        <w:tc>
          <w:tcPr>
            <w:tcW w:w="3402" w:type="dxa"/>
          </w:tcPr>
          <w:p w14:paraId="19A05AD6" w14:textId="77777777" w:rsidR="00122D92" w:rsidRPr="00102CBB" w:rsidRDefault="00122D92" w:rsidP="00C969B5">
            <w:pPr>
              <w:suppressLineNumbers/>
              <w:suppressAutoHyphens/>
              <w:kinsoku w:val="0"/>
              <w:overflowPunct w:val="0"/>
              <w:autoSpaceDE w:val="0"/>
              <w:autoSpaceDN w:val="0"/>
              <w:adjustRightInd w:val="0"/>
              <w:snapToGrid w:val="0"/>
              <w:spacing w:before="40" w:after="80"/>
              <w:jc w:val="left"/>
              <w:rPr>
                <w:rFonts w:asciiTheme="majorBidi" w:hAnsiTheme="majorBidi" w:cstheme="majorBidi"/>
                <w:snapToGrid w:val="0"/>
                <w:kern w:val="22"/>
                <w:sz w:val="20"/>
                <w:szCs w:val="20"/>
              </w:rPr>
            </w:pPr>
            <w:r w:rsidRPr="00102CBB">
              <w:rPr>
                <w:rFonts w:asciiTheme="majorBidi" w:hAnsiTheme="majorBidi" w:cstheme="majorBidi"/>
                <w:snapToGrid w:val="0"/>
                <w:kern w:val="22"/>
                <w:sz w:val="20"/>
                <w:szCs w:val="20"/>
              </w:rPr>
              <w:t xml:space="preserve">Potential </w:t>
            </w:r>
            <w:r>
              <w:rPr>
                <w:rFonts w:asciiTheme="majorBidi" w:hAnsiTheme="majorBidi" w:cstheme="majorBidi"/>
                <w:snapToGrid w:val="0"/>
                <w:kern w:val="22"/>
                <w:sz w:val="20"/>
                <w:szCs w:val="20"/>
              </w:rPr>
              <w:t>deliverable</w:t>
            </w:r>
            <w:r w:rsidRPr="00102CBB">
              <w:rPr>
                <w:rFonts w:asciiTheme="majorBidi" w:hAnsiTheme="majorBidi" w:cstheme="majorBidi"/>
                <w:snapToGrid w:val="0"/>
                <w:kern w:val="22"/>
                <w:sz w:val="20"/>
                <w:szCs w:val="20"/>
              </w:rPr>
              <w:t xml:space="preserve"> to be determined at the thirteenth session of the Plenary of the </w:t>
            </w:r>
            <w:r w:rsidRPr="00403D57">
              <w:rPr>
                <w:rFonts w:asciiTheme="majorBidi" w:hAnsiTheme="majorBidi" w:cstheme="majorBidi"/>
                <w:snapToGrid w:val="0"/>
                <w:kern w:val="22"/>
                <w:sz w:val="20"/>
                <w:szCs w:val="20"/>
              </w:rPr>
              <w:t>Intergovernmental Science-Policy Platform on Biodiversity and Ecosystem Services</w:t>
            </w:r>
          </w:p>
        </w:tc>
        <w:tc>
          <w:tcPr>
            <w:tcW w:w="3401" w:type="dxa"/>
          </w:tcPr>
          <w:p w14:paraId="37C980CF" w14:textId="77777777" w:rsidR="00122D92" w:rsidRPr="00102CBB" w:rsidRDefault="00122D92" w:rsidP="00C969B5">
            <w:pPr>
              <w:suppressLineNumbers/>
              <w:suppressAutoHyphens/>
              <w:kinsoku w:val="0"/>
              <w:overflowPunct w:val="0"/>
              <w:autoSpaceDE w:val="0"/>
              <w:autoSpaceDN w:val="0"/>
              <w:adjustRightInd w:val="0"/>
              <w:snapToGrid w:val="0"/>
              <w:spacing w:before="40" w:after="80"/>
              <w:jc w:val="left"/>
              <w:rPr>
                <w:rFonts w:asciiTheme="majorBidi" w:hAnsiTheme="majorBidi" w:cstheme="majorBidi"/>
                <w:snapToGrid w:val="0"/>
                <w:kern w:val="22"/>
                <w:sz w:val="20"/>
                <w:szCs w:val="20"/>
              </w:rPr>
            </w:pPr>
            <w:r w:rsidRPr="00102CBB">
              <w:rPr>
                <w:rFonts w:asciiTheme="majorBidi" w:hAnsiTheme="majorBidi" w:cstheme="majorBidi"/>
                <w:snapToGrid w:val="0"/>
                <w:kern w:val="22"/>
                <w:sz w:val="20"/>
                <w:szCs w:val="20"/>
              </w:rPr>
              <w:t>Meeting of the Subsidiary Body to be held before the nineteenth meeting of the Conference of the Parties</w:t>
            </w:r>
          </w:p>
          <w:p w14:paraId="485F6076" w14:textId="77777777" w:rsidR="00122D92" w:rsidRPr="00102CBB" w:rsidRDefault="00122D92" w:rsidP="00C969B5">
            <w:pPr>
              <w:suppressLineNumbers/>
              <w:suppressAutoHyphens/>
              <w:kinsoku w:val="0"/>
              <w:overflowPunct w:val="0"/>
              <w:autoSpaceDE w:val="0"/>
              <w:autoSpaceDN w:val="0"/>
              <w:adjustRightInd w:val="0"/>
              <w:snapToGrid w:val="0"/>
              <w:spacing w:before="40" w:after="80"/>
              <w:jc w:val="left"/>
              <w:rPr>
                <w:rFonts w:asciiTheme="majorBidi" w:hAnsiTheme="majorBidi" w:cstheme="majorBidi"/>
                <w:snapToGrid w:val="0"/>
                <w:kern w:val="22"/>
                <w:sz w:val="20"/>
                <w:szCs w:val="20"/>
              </w:rPr>
            </w:pPr>
            <w:r w:rsidRPr="00102CBB">
              <w:rPr>
                <w:rFonts w:asciiTheme="majorBidi" w:hAnsiTheme="majorBidi" w:cstheme="majorBidi"/>
                <w:snapToGrid w:val="0"/>
                <w:kern w:val="22"/>
                <w:sz w:val="20"/>
                <w:szCs w:val="20"/>
              </w:rPr>
              <w:t>Nineteenth meeting of the Conference of the Parties (2030)</w:t>
            </w:r>
          </w:p>
        </w:tc>
      </w:tr>
    </w:tbl>
    <w:p w14:paraId="5B9069A6" w14:textId="77777777" w:rsidR="00122D92" w:rsidRPr="00102CBB" w:rsidRDefault="00122D92" w:rsidP="00E05D1D">
      <w:pPr>
        <w:tabs>
          <w:tab w:val="clear" w:pos="567"/>
        </w:tabs>
        <w:snapToGrid w:val="0"/>
        <w:ind w:left="284"/>
        <w:rPr>
          <w:rFonts w:eastAsia="MS Mincho"/>
          <w:kern w:val="22"/>
          <w:sz w:val="18"/>
          <w:szCs w:val="18"/>
        </w:rPr>
      </w:pPr>
      <w:r w:rsidRPr="00403D57">
        <w:rPr>
          <w:rFonts w:eastAsia="MS Mincho"/>
          <w:i/>
          <w:iCs/>
          <w:kern w:val="22"/>
          <w:sz w:val="18"/>
          <w:szCs w:val="18"/>
          <w:vertAlign w:val="superscript"/>
        </w:rPr>
        <w:t>a</w:t>
      </w:r>
      <w:r w:rsidRPr="00403D57">
        <w:rPr>
          <w:rFonts w:eastAsia="MS Mincho"/>
          <w:kern w:val="22"/>
          <w:sz w:val="18"/>
          <w:szCs w:val="18"/>
        </w:rPr>
        <w:t xml:space="preserve"> The </w:t>
      </w:r>
      <w:r>
        <w:rPr>
          <w:rFonts w:eastAsia="MS Mincho"/>
          <w:kern w:val="22"/>
          <w:sz w:val="18"/>
          <w:szCs w:val="18"/>
        </w:rPr>
        <w:t>years</w:t>
      </w:r>
      <w:r w:rsidRPr="00102CBB">
        <w:rPr>
          <w:rFonts w:eastAsia="MS Mincho"/>
          <w:kern w:val="22"/>
          <w:sz w:val="18"/>
          <w:szCs w:val="18"/>
        </w:rPr>
        <w:t xml:space="preserve"> of future sessions are indicative.</w:t>
      </w:r>
    </w:p>
    <w:p w14:paraId="4E31DAA6" w14:textId="77777777" w:rsidR="00122D92" w:rsidRPr="00102CBB" w:rsidRDefault="00122D92" w:rsidP="00E05D1D">
      <w:pPr>
        <w:tabs>
          <w:tab w:val="clear" w:pos="567"/>
        </w:tabs>
        <w:snapToGrid w:val="0"/>
        <w:ind w:left="284"/>
        <w:rPr>
          <w:rFonts w:eastAsia="MS Mincho"/>
          <w:kern w:val="22"/>
          <w:sz w:val="18"/>
          <w:szCs w:val="18"/>
        </w:rPr>
      </w:pPr>
      <w:r>
        <w:rPr>
          <w:rFonts w:eastAsia="MS Mincho"/>
          <w:i/>
          <w:iCs/>
          <w:kern w:val="22"/>
          <w:sz w:val="18"/>
          <w:szCs w:val="18"/>
          <w:vertAlign w:val="superscript"/>
        </w:rPr>
        <w:t>b</w:t>
      </w:r>
      <w:r w:rsidRPr="00102CBB">
        <w:rPr>
          <w:rFonts w:eastAsia="MS Mincho"/>
          <w:kern w:val="22"/>
          <w:sz w:val="18"/>
          <w:szCs w:val="18"/>
        </w:rPr>
        <w:t xml:space="preserve"> See </w:t>
      </w:r>
      <w:hyperlink r:id="rId49" w:history="1">
        <w:r w:rsidRPr="00403D57">
          <w:rPr>
            <w:rStyle w:val="Hyperlink"/>
            <w:rFonts w:eastAsia="MS Mincho"/>
            <w:kern w:val="22"/>
            <w:sz w:val="18"/>
            <w:szCs w:val="18"/>
          </w:rPr>
          <w:t>www.ipbes.net/monitoring-assessment</w:t>
        </w:r>
      </w:hyperlink>
      <w:r w:rsidRPr="00403D57">
        <w:rPr>
          <w:sz w:val="18"/>
          <w:szCs w:val="18"/>
        </w:rPr>
        <w:t>.</w:t>
      </w:r>
    </w:p>
    <w:p w14:paraId="699DE7DF" w14:textId="77777777" w:rsidR="00122D92" w:rsidRPr="00403D57" w:rsidRDefault="00122D92" w:rsidP="00E05D1D">
      <w:pPr>
        <w:tabs>
          <w:tab w:val="clear" w:pos="567"/>
        </w:tabs>
        <w:snapToGrid w:val="0"/>
        <w:ind w:left="284"/>
        <w:rPr>
          <w:rStyle w:val="Hyperlink"/>
          <w:rFonts w:eastAsia="MS Mincho"/>
          <w:kern w:val="22"/>
          <w:sz w:val="18"/>
          <w:szCs w:val="18"/>
        </w:rPr>
      </w:pPr>
      <w:r>
        <w:rPr>
          <w:rFonts w:eastAsia="MS Mincho"/>
          <w:i/>
          <w:iCs/>
          <w:kern w:val="22"/>
          <w:sz w:val="18"/>
          <w:szCs w:val="18"/>
          <w:vertAlign w:val="superscript"/>
        </w:rPr>
        <w:t>c</w:t>
      </w:r>
      <w:r w:rsidRPr="00102CBB">
        <w:rPr>
          <w:rFonts w:eastAsia="MS Mincho"/>
          <w:kern w:val="22"/>
          <w:sz w:val="18"/>
          <w:szCs w:val="18"/>
        </w:rPr>
        <w:t xml:space="preserve"> See </w:t>
      </w:r>
      <w:hyperlink r:id="rId50" w:history="1">
        <w:r w:rsidRPr="00403D57">
          <w:rPr>
            <w:rStyle w:val="Hyperlink"/>
            <w:rFonts w:eastAsia="MS Mincho"/>
            <w:kern w:val="22"/>
            <w:sz w:val="18"/>
            <w:szCs w:val="18"/>
          </w:rPr>
          <w:t>www.ipbes.net/spatial-planning-assessment</w:t>
        </w:r>
      </w:hyperlink>
      <w:r w:rsidRPr="00403D57">
        <w:rPr>
          <w:sz w:val="18"/>
          <w:szCs w:val="18"/>
        </w:rPr>
        <w:t>.</w:t>
      </w:r>
    </w:p>
    <w:p w14:paraId="69D5407C" w14:textId="77777777" w:rsidR="00122D92" w:rsidRPr="00403D57" w:rsidRDefault="00122D92" w:rsidP="00E05D1D">
      <w:pPr>
        <w:tabs>
          <w:tab w:val="clear" w:pos="567"/>
        </w:tabs>
        <w:snapToGrid w:val="0"/>
        <w:ind w:left="284"/>
        <w:rPr>
          <w:rStyle w:val="Hyperlink"/>
          <w:rFonts w:asciiTheme="majorBidi" w:hAnsiTheme="majorBidi" w:cstheme="majorBidi"/>
          <w:snapToGrid w:val="0"/>
          <w:kern w:val="22"/>
          <w:sz w:val="18"/>
          <w:szCs w:val="18"/>
        </w:rPr>
      </w:pPr>
      <w:r>
        <w:rPr>
          <w:rFonts w:eastAsia="MS Mincho"/>
          <w:i/>
          <w:iCs/>
          <w:kern w:val="22"/>
          <w:sz w:val="18"/>
          <w:szCs w:val="18"/>
          <w:vertAlign w:val="superscript"/>
        </w:rPr>
        <w:t>d</w:t>
      </w:r>
      <w:r w:rsidRPr="00403D57">
        <w:rPr>
          <w:rFonts w:eastAsia="MS Mincho"/>
          <w:i/>
          <w:iCs/>
          <w:kern w:val="22"/>
          <w:sz w:val="18"/>
          <w:szCs w:val="18"/>
          <w:vertAlign w:val="superscript"/>
        </w:rPr>
        <w:t xml:space="preserve"> </w:t>
      </w:r>
      <w:r w:rsidRPr="00102CBB">
        <w:rPr>
          <w:rFonts w:eastAsia="MS Mincho"/>
          <w:kern w:val="22"/>
          <w:sz w:val="18"/>
          <w:szCs w:val="18"/>
        </w:rPr>
        <w:t xml:space="preserve">See </w:t>
      </w:r>
      <w:hyperlink r:id="rId51" w:history="1">
        <w:r w:rsidRPr="00403D57">
          <w:rPr>
            <w:rStyle w:val="Hyperlink"/>
            <w:rFonts w:eastAsia="MS Mincho"/>
            <w:kern w:val="22"/>
            <w:sz w:val="18"/>
            <w:szCs w:val="18"/>
          </w:rPr>
          <w:t>www.ipbes.net/second-global-assessment</w:t>
        </w:r>
      </w:hyperlink>
      <w:r w:rsidRPr="00403D57">
        <w:rPr>
          <w:sz w:val="18"/>
          <w:szCs w:val="18"/>
        </w:rPr>
        <w:t>.</w:t>
      </w:r>
    </w:p>
    <w:p w14:paraId="3517B328" w14:textId="77777777" w:rsidR="00122D92" w:rsidRDefault="00122D92" w:rsidP="00D17709">
      <w:pPr>
        <w:pStyle w:val="Para10"/>
        <w:tabs>
          <w:tab w:val="clear" w:pos="360"/>
        </w:tabs>
        <w:spacing w:before="0"/>
        <w:ind w:left="567"/>
        <w:jc w:val="center"/>
        <w:rPr>
          <w:iCs/>
        </w:rPr>
      </w:pPr>
    </w:p>
    <w:p w14:paraId="6940E4C3" w14:textId="77777777" w:rsidR="00122D92" w:rsidRDefault="00122D92" w:rsidP="00D17709">
      <w:pPr>
        <w:pStyle w:val="Para10"/>
        <w:tabs>
          <w:tab w:val="clear" w:pos="360"/>
        </w:tabs>
        <w:spacing w:before="0"/>
        <w:ind w:left="567"/>
        <w:jc w:val="center"/>
        <w:rPr>
          <w:iCs/>
        </w:rPr>
        <w:sectPr w:rsidR="00122D92" w:rsidSect="00C3128C">
          <w:pgSz w:w="12240" w:h="15840" w:code="1"/>
          <w:pgMar w:top="1134" w:right="1440" w:bottom="1134" w:left="1440" w:header="709" w:footer="709" w:gutter="0"/>
          <w:cols w:space="708"/>
          <w:docGrid w:linePitch="360"/>
        </w:sectPr>
      </w:pPr>
    </w:p>
    <w:p w14:paraId="799507DE" w14:textId="77777777" w:rsidR="00122D92" w:rsidRPr="00125744" w:rsidRDefault="00122D92" w:rsidP="000B35AD">
      <w:pPr>
        <w:pStyle w:val="CBDSubTitle"/>
        <w:tabs>
          <w:tab w:val="clear" w:pos="1134"/>
          <w:tab w:val="left" w:pos="1418"/>
        </w:tabs>
        <w:rPr>
          <w:caps/>
        </w:rPr>
      </w:pPr>
      <w:bookmarkStart w:id="13" w:name="_Toc239752908"/>
      <w:bookmarkStart w:id="14" w:name="_Toc239753237"/>
      <w:r>
        <w:lastRenderedPageBreak/>
        <w:t>28/3.</w:t>
      </w:r>
      <w:r>
        <w:tab/>
      </w:r>
      <w:r w:rsidRPr="00125744">
        <w:t>Synthetic biology</w:t>
      </w:r>
      <w:bookmarkEnd w:id="13"/>
      <w:bookmarkEnd w:id="14"/>
    </w:p>
    <w:p w14:paraId="655BD997" w14:textId="77777777" w:rsidR="00122D92" w:rsidRDefault="00122D92" w:rsidP="000B35AD">
      <w:pPr>
        <w:pStyle w:val="CBDRecommendText"/>
        <w:ind w:firstLine="567"/>
      </w:pPr>
      <w:r w:rsidRPr="007A6A4B">
        <w:rPr>
          <w:i/>
          <w:iCs/>
        </w:rPr>
        <w:t>The Subsidiary Body on Scientific, Technical and Technological Advice</w:t>
      </w:r>
    </w:p>
    <w:p w14:paraId="0FB75F22" w14:textId="77777777" w:rsidR="00122D92" w:rsidRDefault="00122D92" w:rsidP="000B35AD">
      <w:pPr>
        <w:pStyle w:val="CBDRecommendText"/>
        <w:ind w:firstLine="567"/>
      </w:pPr>
      <w:r w:rsidRPr="007A6A4B">
        <w:rPr>
          <w:i/>
          <w:iCs/>
        </w:rPr>
        <w:t>Recommends</w:t>
      </w:r>
      <w:r>
        <w:t xml:space="preserve"> that, at its seventeenth meeting, the Conference of the Parties adopt a decision along the following lines:</w:t>
      </w:r>
    </w:p>
    <w:p w14:paraId="08C956B3" w14:textId="77777777" w:rsidR="00122D92" w:rsidRPr="00FB08EB" w:rsidRDefault="00122D92" w:rsidP="000B35AD">
      <w:pPr>
        <w:pStyle w:val="CBDRecommendText"/>
        <w:tabs>
          <w:tab w:val="clear" w:pos="567"/>
        </w:tabs>
        <w:ind w:left="1134" w:firstLine="567"/>
        <w:rPr>
          <w:i/>
          <w:iCs/>
        </w:rPr>
      </w:pPr>
      <w:r w:rsidRPr="00FB08EB">
        <w:rPr>
          <w:i/>
          <w:iCs/>
        </w:rPr>
        <w:t>The Conference of the Parties</w:t>
      </w:r>
      <w:r w:rsidRPr="00FB08EB">
        <w:t>,</w:t>
      </w:r>
    </w:p>
    <w:p w14:paraId="2F0FBF1C" w14:textId="77777777" w:rsidR="00122D92" w:rsidRPr="00FB08EB" w:rsidRDefault="00122D92" w:rsidP="000B35AD">
      <w:pPr>
        <w:pStyle w:val="CBDRecommendText"/>
        <w:tabs>
          <w:tab w:val="clear" w:pos="567"/>
        </w:tabs>
        <w:ind w:left="1134" w:firstLine="567"/>
      </w:pPr>
      <w:r w:rsidRPr="00FB08EB">
        <w:rPr>
          <w:i/>
          <w:iCs/>
        </w:rPr>
        <w:t xml:space="preserve">Recalling </w:t>
      </w:r>
      <w:r w:rsidRPr="00FB08EB">
        <w:t>decisions </w:t>
      </w:r>
      <w:hyperlink r:id="rId52" w:history="1">
        <w:r w:rsidRPr="00FB08EB">
          <w:rPr>
            <w:rStyle w:val="Hyperlink"/>
          </w:rPr>
          <w:t>14/19</w:t>
        </w:r>
      </w:hyperlink>
      <w:r w:rsidRPr="00FB08EB">
        <w:t xml:space="preserve"> of 29 November 2018, </w:t>
      </w:r>
      <w:hyperlink r:id="rId53" w:history="1">
        <w:r w:rsidRPr="00FB08EB">
          <w:rPr>
            <w:rStyle w:val="Hyperlink"/>
          </w:rPr>
          <w:t>15/31</w:t>
        </w:r>
      </w:hyperlink>
      <w:r w:rsidRPr="00FB08EB">
        <w:t xml:space="preserve"> of 19 December 2022 and </w:t>
      </w:r>
      <w:hyperlink r:id="rId54" w:history="1">
        <w:r w:rsidRPr="00FB08EB">
          <w:rPr>
            <w:rStyle w:val="Hyperlink"/>
          </w:rPr>
          <w:t>16/21</w:t>
        </w:r>
      </w:hyperlink>
      <w:r w:rsidRPr="00FB08EB">
        <w:t xml:space="preserve"> of 1 November 2024,</w:t>
      </w:r>
    </w:p>
    <w:p w14:paraId="0A2363DA" w14:textId="77777777" w:rsidR="00122D92" w:rsidRPr="00FB08EB" w:rsidRDefault="00122D92" w:rsidP="000B35AD">
      <w:pPr>
        <w:pStyle w:val="CBDRecommendText"/>
        <w:tabs>
          <w:tab w:val="clear" w:pos="567"/>
        </w:tabs>
        <w:ind w:left="1134" w:firstLine="567"/>
      </w:pPr>
      <w:r>
        <w:t>[</w:t>
      </w:r>
      <w:r w:rsidRPr="00FB08EB">
        <w:t>1.</w:t>
      </w:r>
      <w:r w:rsidRPr="00FB08EB">
        <w:tab/>
      </w:r>
      <w:r>
        <w:t>[</w:t>
      </w:r>
      <w:r w:rsidRPr="00FB08EB">
        <w:rPr>
          <w:i/>
          <w:iCs/>
        </w:rPr>
        <w:t>Adopts</w:t>
      </w:r>
      <w:r>
        <w:t>][</w:t>
      </w:r>
      <w:r>
        <w:rPr>
          <w:i/>
          <w:iCs/>
        </w:rPr>
        <w:t>T</w:t>
      </w:r>
      <w:r w:rsidRPr="007A6A4B">
        <w:rPr>
          <w:i/>
          <w:iCs/>
        </w:rPr>
        <w:t>akes note</w:t>
      </w:r>
      <w:r>
        <w:rPr>
          <w:i/>
          <w:iCs/>
        </w:rPr>
        <w:t xml:space="preserve"> </w:t>
      </w:r>
      <w:r>
        <w:t>of]</w:t>
      </w:r>
      <w:r w:rsidRPr="00FB08EB">
        <w:rPr>
          <w:i/>
          <w:iCs/>
        </w:rPr>
        <w:t xml:space="preserve"> </w:t>
      </w:r>
      <w:r w:rsidRPr="00FB08EB">
        <w:t xml:space="preserve">the </w:t>
      </w:r>
      <w:r>
        <w:t>[</w:t>
      </w:r>
      <w:r w:rsidRPr="00FB08EB">
        <w:t>voluntary</w:t>
      </w:r>
      <w:r>
        <w:t>]</w:t>
      </w:r>
      <w:r w:rsidRPr="00FB08EB">
        <w:t xml:space="preserve"> thematic action plan to support capacity-building and development, access to and transfer of technology and knowledge-sharing in the context of synthetic biology for the implementation of the Convention on Biological Diversity</w:t>
      </w:r>
      <w:r w:rsidRPr="00FB08EB">
        <w:rPr>
          <w:vertAlign w:val="superscript"/>
        </w:rPr>
        <w:footnoteReference w:id="21"/>
      </w:r>
      <w:r w:rsidRPr="00FB08EB">
        <w:t xml:space="preserve"> and the Kunming-Montreal Global Biodiversity Framework,</w:t>
      </w:r>
      <w:r w:rsidRPr="00FB08EB">
        <w:rPr>
          <w:vertAlign w:val="superscript"/>
        </w:rPr>
        <w:footnoteReference w:id="22"/>
      </w:r>
      <w:r w:rsidRPr="00FB08EB">
        <w:t xml:space="preserve"> as contained in annex I to the present decision</w:t>
      </w:r>
      <w:r>
        <w:t>,</w:t>
      </w:r>
      <w:r w:rsidRPr="00FB08EB">
        <w:t xml:space="preserve"> as a non-duplicative and complementary tool </w:t>
      </w:r>
      <w:r>
        <w:t>aimed a</w:t>
      </w:r>
      <w:r w:rsidRPr="00FB08EB">
        <w:t>t support</w:t>
      </w:r>
      <w:r>
        <w:t>ing</w:t>
      </w:r>
      <w:r w:rsidRPr="00FB08EB">
        <w:t xml:space="preserve"> Parties in accordance with their national priorities and circumstances</w:t>
      </w:r>
      <w:r>
        <w:t>[,</w:t>
      </w:r>
      <w:r w:rsidRPr="008F3A11">
        <w:t xml:space="preserve"> </w:t>
      </w:r>
      <w:r>
        <w:t>while recognizing the need for the broad and regular horizon scanning, monitoring and assessment of the most recent technological developments in synthetic biology];]</w:t>
      </w:r>
    </w:p>
    <w:p w14:paraId="0ABA4B09" w14:textId="77777777" w:rsidR="00122D92" w:rsidRDefault="00122D92" w:rsidP="000B35AD">
      <w:pPr>
        <w:pStyle w:val="CBDRecommendText"/>
        <w:tabs>
          <w:tab w:val="clear" w:pos="567"/>
        </w:tabs>
        <w:ind w:left="1134" w:firstLine="567"/>
      </w:pPr>
      <w:r w:rsidRPr="00FB08EB">
        <w:t>2.</w:t>
      </w:r>
      <w:r w:rsidRPr="00FB08EB">
        <w:tab/>
      </w:r>
      <w:r>
        <w:rPr>
          <w:i/>
          <w:iCs/>
        </w:rPr>
        <w:t>Notes with appreciation</w:t>
      </w:r>
      <w:r w:rsidRPr="00FB08EB">
        <w:rPr>
          <w:i/>
          <w:iCs/>
        </w:rPr>
        <w:t xml:space="preserve"> </w:t>
      </w:r>
      <w:r w:rsidRPr="00FB08EB">
        <w:t>the outcomes of the meeting of the Ad Hoc Technical Expert Group on Synthetic Biology</w:t>
      </w:r>
      <w:r>
        <w:t>[, and notes that the Group identified the need for further work to strengthen methodologies and scientific approaches for assessing the potential positive and potential negative impacts of synthetic biology in relation to the objectives of the Convention, as set out in its report]</w:t>
      </w:r>
      <w:r w:rsidRPr="00FB08EB">
        <w:t>;</w:t>
      </w:r>
      <w:r w:rsidRPr="00FB08EB">
        <w:rPr>
          <w:vertAlign w:val="superscript"/>
        </w:rPr>
        <w:footnoteReference w:id="23"/>
      </w:r>
    </w:p>
    <w:p w14:paraId="27DD4B86" w14:textId="77777777" w:rsidR="00122D92" w:rsidRPr="00FB08EB" w:rsidRDefault="00122D92" w:rsidP="000B35AD">
      <w:pPr>
        <w:pStyle w:val="CBDRecommendText"/>
        <w:tabs>
          <w:tab w:val="clear" w:pos="567"/>
        </w:tabs>
        <w:ind w:left="1134" w:firstLine="567"/>
      </w:pPr>
      <w:r>
        <w:t>[3.</w:t>
      </w:r>
      <w:r>
        <w:tab/>
      </w:r>
      <w:r w:rsidRPr="007A6A4B">
        <w:rPr>
          <w:i/>
          <w:iCs/>
        </w:rPr>
        <w:t>Notes</w:t>
      </w:r>
      <w:r>
        <w:t xml:space="preserve"> that there is a lack of clear mechanism or methodology for identifying the most recent technological developments and assessing their impacts on biodiversity;]</w:t>
      </w:r>
    </w:p>
    <w:p w14:paraId="6FA71072" w14:textId="77777777" w:rsidR="00122D92" w:rsidRPr="00FB08EB" w:rsidRDefault="00122D92" w:rsidP="000B35AD">
      <w:pPr>
        <w:pStyle w:val="CBDRecommendText"/>
        <w:tabs>
          <w:tab w:val="clear" w:pos="567"/>
        </w:tabs>
        <w:ind w:left="1134" w:firstLine="567"/>
      </w:pPr>
      <w:r w:rsidRPr="00FF52D5">
        <w:t>4.</w:t>
      </w:r>
      <w:r w:rsidRPr="00FF52D5">
        <w:tab/>
      </w:r>
      <w:r w:rsidRPr="007A6A4B">
        <w:rPr>
          <w:i/>
          <w:iCs/>
        </w:rPr>
        <w:t>Also</w:t>
      </w:r>
      <w:r w:rsidRPr="00FF52D5">
        <w:t xml:space="preserve"> </w:t>
      </w:r>
      <w:r w:rsidRPr="00FF52D5">
        <w:rPr>
          <w:i/>
          <w:iCs/>
        </w:rPr>
        <w:t>notes</w:t>
      </w:r>
      <w:r w:rsidRPr="00FF52D5">
        <w:t xml:space="preserve"> the current and potential benefits of synthetic biology in relation to the targets of the Framework, as set out in annexes II and III</w:t>
      </w:r>
      <w:r w:rsidRPr="00FB08EB">
        <w:t xml:space="preserve"> to the report of the Ad Hoc Technical Expert Group, </w:t>
      </w:r>
      <w:r>
        <w:t xml:space="preserve">respectively, </w:t>
      </w:r>
      <w:r w:rsidRPr="00FB08EB">
        <w:t xml:space="preserve">recognizing that </w:t>
      </w:r>
      <w:r>
        <w:t xml:space="preserve">the </w:t>
      </w:r>
      <w:r w:rsidRPr="00FB08EB">
        <w:t xml:space="preserve">examples </w:t>
      </w:r>
      <w:r>
        <w:t xml:space="preserve">therein </w:t>
      </w:r>
      <w:r w:rsidRPr="00FB08EB">
        <w:t>are illustrative and not a result of an assessment</w:t>
      </w:r>
      <w:r>
        <w:t xml:space="preserve"> by the Expert Group;</w:t>
      </w:r>
    </w:p>
    <w:p w14:paraId="772ECB2A" w14:textId="77777777" w:rsidR="00122D92" w:rsidRDefault="00122D92" w:rsidP="000B35AD">
      <w:pPr>
        <w:pStyle w:val="CBDRecommendText"/>
        <w:tabs>
          <w:tab w:val="clear" w:pos="567"/>
        </w:tabs>
        <w:ind w:left="1134" w:firstLine="567"/>
      </w:pPr>
      <w:r>
        <w:t>5</w:t>
      </w:r>
      <w:r w:rsidRPr="00FB08EB">
        <w:t>.</w:t>
      </w:r>
      <w:r w:rsidRPr="00FB08EB">
        <w:tab/>
      </w:r>
      <w:r w:rsidRPr="00FB08EB">
        <w:rPr>
          <w:i/>
          <w:iCs/>
        </w:rPr>
        <w:t xml:space="preserve">Further notes </w:t>
      </w:r>
      <w:r w:rsidRPr="00FB08EB">
        <w:t>the preliminary work on the potential positive and potential negative impacts of the most recent technological developments in synthetic biology;</w:t>
      </w:r>
      <w:r w:rsidRPr="00FB08EB">
        <w:rPr>
          <w:vertAlign w:val="superscript"/>
        </w:rPr>
        <w:footnoteReference w:id="24"/>
      </w:r>
    </w:p>
    <w:p w14:paraId="5934FDDF" w14:textId="77777777" w:rsidR="00122D92" w:rsidRDefault="00122D92" w:rsidP="000B35AD">
      <w:pPr>
        <w:pStyle w:val="CBDRecommendText"/>
        <w:tabs>
          <w:tab w:val="clear" w:pos="567"/>
        </w:tabs>
        <w:ind w:left="1134" w:firstLine="567"/>
      </w:pPr>
      <w:r>
        <w:t>[6</w:t>
      </w:r>
      <w:r w:rsidRPr="00F37E5E">
        <w:t>.</w:t>
      </w:r>
      <w:r w:rsidRPr="00F37E5E">
        <w:tab/>
      </w:r>
      <w:r>
        <w:t>[</w:t>
      </w:r>
      <w:r>
        <w:rPr>
          <w:i/>
          <w:iCs/>
        </w:rPr>
        <w:t>Reminds</w:t>
      </w:r>
      <w:r>
        <w:t>][</w:t>
      </w:r>
      <w:r w:rsidRPr="007A6A4B">
        <w:rPr>
          <w:i/>
          <w:iCs/>
        </w:rPr>
        <w:t>Urges</w:t>
      </w:r>
      <w:r>
        <w:t>] Parties to take</w:t>
      </w:r>
      <w:r w:rsidRPr="00140BF6">
        <w:t xml:space="preserve"> </w:t>
      </w:r>
      <w:r>
        <w:t xml:space="preserve">a </w:t>
      </w:r>
      <w:r w:rsidRPr="00140BF6">
        <w:t>precautionary</w:t>
      </w:r>
      <w:r>
        <w:rPr>
          <w:rStyle w:val="FootnoteReference"/>
        </w:rPr>
        <w:footnoteReference w:id="25"/>
      </w:r>
      <w:r w:rsidRPr="00140BF6">
        <w:t xml:space="preserve"> </w:t>
      </w:r>
      <w:r>
        <w:t>[</w:t>
      </w:r>
      <w:r w:rsidRPr="00140BF6">
        <w:t>and science-based approach</w:t>
      </w:r>
      <w:r>
        <w:t>]</w:t>
      </w:r>
      <w:r w:rsidRPr="00140BF6">
        <w:t xml:space="preserve"> with respect to research</w:t>
      </w:r>
      <w:r>
        <w:t xml:space="preserve"> and development</w:t>
      </w:r>
      <w:r w:rsidRPr="00140BF6">
        <w:t>,</w:t>
      </w:r>
      <w:r>
        <w:t xml:space="preserve"> innovation,</w:t>
      </w:r>
      <w:r w:rsidRPr="00140BF6">
        <w:t xml:space="preserve"> environmental release</w:t>
      </w:r>
      <w:r>
        <w:t>s</w:t>
      </w:r>
      <w:r w:rsidRPr="00140BF6">
        <w:t xml:space="preserve"> and use of</w:t>
      </w:r>
      <w:r w:rsidRPr="00D05A3D">
        <w:t xml:space="preserve"> </w:t>
      </w:r>
      <w:r w:rsidRPr="00140BF6">
        <w:t>synthetic biology</w:t>
      </w:r>
      <w:r w:rsidRPr="00ED1A82">
        <w:t xml:space="preserve"> applications</w:t>
      </w:r>
      <w:r>
        <w:t xml:space="preserve"> in the context of the Convention;]</w:t>
      </w:r>
    </w:p>
    <w:p w14:paraId="60FC3857" w14:textId="77777777" w:rsidR="00122D92" w:rsidRPr="006A3A14" w:rsidRDefault="00122D92" w:rsidP="000B35AD">
      <w:pPr>
        <w:pStyle w:val="CBDRecommendText"/>
        <w:tabs>
          <w:tab w:val="clear" w:pos="567"/>
        </w:tabs>
        <w:ind w:left="1134" w:firstLine="567"/>
      </w:pPr>
      <w:r>
        <w:t>[7.</w:t>
      </w:r>
      <w:r>
        <w:tab/>
      </w:r>
      <w:r w:rsidRPr="007A6A4B">
        <w:rPr>
          <w:i/>
          <w:iCs/>
        </w:rPr>
        <w:t>Recognizes</w:t>
      </w:r>
      <w:r w:rsidRPr="00532831">
        <w:t xml:space="preserve"> the importance of anticipatory approaches, including horizon scanning and monitoring mechanisms, in supporting the timely identification and assessment of potential positive and potential negative impacts of future developments in synthetic biology</w:t>
      </w:r>
      <w:r>
        <w:t>;]</w:t>
      </w:r>
    </w:p>
    <w:p w14:paraId="470A43C3" w14:textId="77777777" w:rsidR="00122D92" w:rsidRPr="00FB08EB" w:rsidRDefault="00122D92" w:rsidP="000B35AD">
      <w:pPr>
        <w:pStyle w:val="CBDRecommendText"/>
        <w:tabs>
          <w:tab w:val="clear" w:pos="567"/>
          <w:tab w:val="clear" w:pos="1134"/>
          <w:tab w:val="clear" w:pos="1701"/>
          <w:tab w:val="clear" w:pos="2268"/>
        </w:tabs>
        <w:ind w:left="1134" w:hanging="567"/>
        <w:jc w:val="left"/>
        <w:rPr>
          <w:b/>
        </w:rPr>
      </w:pPr>
      <w:r>
        <w:rPr>
          <w:b/>
        </w:rPr>
        <w:t>I.</w:t>
      </w:r>
      <w:r>
        <w:rPr>
          <w:b/>
        </w:rPr>
        <w:tab/>
      </w:r>
      <w:r w:rsidRPr="00FB08EB">
        <w:rPr>
          <w:b/>
        </w:rPr>
        <w:t>New technological developments in synthetic biology</w:t>
      </w:r>
    </w:p>
    <w:p w14:paraId="6FD667BA" w14:textId="77777777" w:rsidR="00122D92" w:rsidRDefault="00122D92" w:rsidP="000B35AD">
      <w:pPr>
        <w:pStyle w:val="CBDRecommendText"/>
        <w:tabs>
          <w:tab w:val="clear" w:pos="567"/>
        </w:tabs>
        <w:ind w:left="1134" w:firstLine="567"/>
      </w:pPr>
      <w:r>
        <w:t>[8</w:t>
      </w:r>
      <w:r w:rsidRPr="00FB08EB">
        <w:t>.</w:t>
      </w:r>
      <w:r w:rsidRPr="00FB08EB">
        <w:tab/>
      </w:r>
      <w:r w:rsidRPr="00FB08EB">
        <w:rPr>
          <w:i/>
        </w:rPr>
        <w:t xml:space="preserve">Decides </w:t>
      </w:r>
      <w:r w:rsidRPr="00FB08EB">
        <w:t>to establish</w:t>
      </w:r>
      <w:r w:rsidRPr="00FB08EB">
        <w:rPr>
          <w:i/>
        </w:rPr>
        <w:t xml:space="preserve"> </w:t>
      </w:r>
      <w:r w:rsidRPr="00FB08EB">
        <w:t xml:space="preserve">an ad hoc technical expert group on synthetic biology, in accordance with the terms of reference contained in annex II to the present decision, to further address the areas of </w:t>
      </w:r>
      <w:r>
        <w:t>[</w:t>
      </w:r>
      <w:r w:rsidRPr="00FB08EB">
        <w:t>artificial intelligence and computational biology</w:t>
      </w:r>
      <w:r>
        <w:t>]</w:t>
      </w:r>
      <w:r w:rsidRPr="008038F8">
        <w:rPr>
          <w:snapToGrid w:val="0"/>
          <w:szCs w:val="18"/>
        </w:rPr>
        <w:t xml:space="preserve"> </w:t>
      </w:r>
      <w:r>
        <w:rPr>
          <w:snapToGrid w:val="0"/>
          <w:szCs w:val="18"/>
        </w:rPr>
        <w:t>[convergence of artificial intelligence and computational biology with synthetic biology]</w:t>
      </w:r>
      <w:r>
        <w:t xml:space="preserve"> [</w:t>
      </w:r>
      <w:r w:rsidRPr="00FB08EB">
        <w:t>and</w:t>
      </w:r>
      <w:r>
        <w:t>]</w:t>
      </w:r>
      <w:r w:rsidRPr="00FB08EB">
        <w:t xml:space="preserve"> </w:t>
      </w:r>
      <w:r>
        <w:t>[</w:t>
      </w:r>
      <w:r w:rsidRPr="00FB08EB">
        <w:t>applications for conservation use</w:t>
      </w:r>
      <w:r>
        <w:t xml:space="preserve">][development of methodologies to assess the potential positive and </w:t>
      </w:r>
      <w:r>
        <w:lastRenderedPageBreak/>
        <w:t>potential negative impacts of synthetic biology applications]</w:t>
      </w:r>
      <w:r w:rsidRPr="00FB08EB">
        <w:t xml:space="preserve"> in the context of the Convention and the Framework;</w:t>
      </w:r>
      <w:r>
        <w:t>]</w:t>
      </w:r>
    </w:p>
    <w:p w14:paraId="0F564D40" w14:textId="77777777" w:rsidR="00122D92" w:rsidRPr="00AB67DA" w:rsidRDefault="00122D92" w:rsidP="000B35AD">
      <w:pPr>
        <w:pStyle w:val="CBDRecommendText"/>
        <w:tabs>
          <w:tab w:val="clear" w:pos="567"/>
          <w:tab w:val="left" w:pos="1985"/>
          <w:tab w:val="left" w:pos="2552"/>
        </w:tabs>
        <w:ind w:left="1134" w:firstLine="567"/>
      </w:pPr>
      <w:r>
        <w:t>[8.Alt.</w:t>
      </w:r>
      <w:r>
        <w:tab/>
      </w:r>
      <w:r>
        <w:rPr>
          <w:i/>
          <w:iCs/>
        </w:rPr>
        <w:t>Notes</w:t>
      </w:r>
      <w:r>
        <w:t xml:space="preserve"> the outcomes of the work undertaken on synthetic biology pursuant to decisions </w:t>
      </w:r>
      <w:hyperlink r:id="rId55" w:history="1">
        <w:r w:rsidRPr="00680FBC">
          <w:rPr>
            <w:rStyle w:val="Hyperlink"/>
          </w:rPr>
          <w:t>14/19</w:t>
        </w:r>
      </w:hyperlink>
      <w:r>
        <w:t xml:space="preserve">, </w:t>
      </w:r>
      <w:hyperlink r:id="rId56" w:history="1">
        <w:r w:rsidRPr="00FC7ED7">
          <w:rPr>
            <w:rStyle w:val="Hyperlink"/>
          </w:rPr>
          <w:t>15/31</w:t>
        </w:r>
      </w:hyperlink>
      <w:r>
        <w:t xml:space="preserve"> and </w:t>
      </w:r>
      <w:hyperlink r:id="rId57" w:history="1">
        <w:r w:rsidRPr="00FC7ED7">
          <w:rPr>
            <w:rStyle w:val="Hyperlink"/>
          </w:rPr>
          <w:t>16/21</w:t>
        </w:r>
      </w:hyperlink>
      <w:r>
        <w:t>, and decides that, at the present time, the establishment of a new ad hoc technical expert group on synthetic biology is not necessary;]</w:t>
      </w:r>
    </w:p>
    <w:p w14:paraId="7CDE3B55" w14:textId="77777777" w:rsidR="00122D92" w:rsidRPr="00895B46" w:rsidRDefault="00122D92" w:rsidP="000B35AD">
      <w:pPr>
        <w:pStyle w:val="CBDRecommendText"/>
        <w:tabs>
          <w:tab w:val="clear" w:pos="567"/>
        </w:tabs>
        <w:ind w:left="1134" w:firstLine="567"/>
      </w:pPr>
      <w:r w:rsidRPr="00895B46">
        <w:t>[</w:t>
      </w:r>
    </w:p>
    <w:p w14:paraId="749716B9" w14:textId="77777777" w:rsidR="00122D92" w:rsidRPr="00FB08EB" w:rsidRDefault="00122D92" w:rsidP="000B35AD">
      <w:pPr>
        <w:pStyle w:val="CBDRecommendText"/>
        <w:tabs>
          <w:tab w:val="clear" w:pos="567"/>
        </w:tabs>
        <w:ind w:left="1134" w:firstLine="567"/>
      </w:pPr>
      <w:r>
        <w:t>9</w:t>
      </w:r>
      <w:r w:rsidRPr="00FB08EB">
        <w:t>.</w:t>
      </w:r>
      <w:r w:rsidRPr="00FB08EB">
        <w:tab/>
      </w:r>
      <w:r w:rsidRPr="00FB08EB">
        <w:rPr>
          <w:i/>
          <w:iCs/>
        </w:rPr>
        <w:t xml:space="preserve">Invites </w:t>
      </w:r>
      <w:r w:rsidRPr="00FB08EB">
        <w:t>Parties, other Governments, indigenous peoples and local communities, women</w:t>
      </w:r>
      <w:r>
        <w:t>’s</w:t>
      </w:r>
      <w:r w:rsidRPr="00FB08EB">
        <w:t xml:space="preserve"> and youth organizations, academia, research institutions and other relevant organizations to submit information on </w:t>
      </w:r>
      <w:r>
        <w:t>[</w:t>
      </w:r>
      <w:r w:rsidRPr="00FB08EB">
        <w:t>artificial intelligence and computational biology</w:t>
      </w:r>
      <w:r>
        <w:t>]</w:t>
      </w:r>
      <w:r>
        <w:rPr>
          <w:snapToGrid w:val="0"/>
          <w:szCs w:val="18"/>
        </w:rPr>
        <w:t xml:space="preserve">[the convergence of artificial intelligence and computational biology with synthetic </w:t>
      </w:r>
      <w:r w:rsidRPr="00871E34">
        <w:rPr>
          <w:snapToGrid w:val="0"/>
          <w:szCs w:val="18"/>
        </w:rPr>
        <w:t>biology]</w:t>
      </w:r>
      <w:r w:rsidRPr="00871E34">
        <w:t xml:space="preserve">, </w:t>
      </w:r>
      <w:r>
        <w:t>[</w:t>
      </w:r>
      <w:r w:rsidRPr="00FB08EB">
        <w:t>applications for conservation use</w:t>
      </w:r>
      <w:r>
        <w:t>] and [the development of methodologies to assess the potential positive and potential negative impacts of synthetic biology applications]</w:t>
      </w:r>
      <w:r w:rsidRPr="00FB08EB">
        <w:t xml:space="preserve"> </w:t>
      </w:r>
      <w:r>
        <w:t>[</w:t>
      </w:r>
      <w:r w:rsidRPr="00FB08EB">
        <w:t>to support the work of the Ad Hoc Technical Expert Group</w:t>
      </w:r>
      <w:r>
        <w:t>]</w:t>
      </w:r>
      <w:r w:rsidRPr="00FB08EB">
        <w:t>;</w:t>
      </w:r>
    </w:p>
    <w:p w14:paraId="634FB84F" w14:textId="77777777" w:rsidR="00122D92" w:rsidRPr="00FB08EB" w:rsidRDefault="00122D92" w:rsidP="000B35AD">
      <w:pPr>
        <w:pStyle w:val="CBDRecommendText"/>
        <w:tabs>
          <w:tab w:val="clear" w:pos="567"/>
        </w:tabs>
        <w:ind w:left="1134" w:firstLine="567"/>
      </w:pPr>
      <w:r>
        <w:t>10</w:t>
      </w:r>
      <w:r w:rsidRPr="00FB08EB">
        <w:t>.</w:t>
      </w:r>
      <w:r w:rsidRPr="00FB08EB">
        <w:rPr>
          <w:i/>
          <w:iCs/>
        </w:rPr>
        <w:tab/>
        <w:t xml:space="preserve">Decides </w:t>
      </w:r>
      <w:r w:rsidRPr="00FB08EB">
        <w:t xml:space="preserve">to convene discussions of the Open-ended Online Forum on Synthetic Biology to gather information related to </w:t>
      </w:r>
      <w:r>
        <w:t>[</w:t>
      </w:r>
      <w:r w:rsidRPr="00FB08EB">
        <w:t>artificial intelligence and computational biology</w:t>
      </w:r>
      <w:r>
        <w:t>]</w:t>
      </w:r>
      <w:r>
        <w:rPr>
          <w:snapToGrid w:val="0"/>
          <w:szCs w:val="18"/>
        </w:rPr>
        <w:t>[the convergence of artificial intelligence and computational biology with synthetic biology]</w:t>
      </w:r>
      <w:r w:rsidRPr="00FB08EB">
        <w:t xml:space="preserve">, </w:t>
      </w:r>
      <w:r>
        <w:t>[</w:t>
      </w:r>
      <w:r w:rsidRPr="00FB08EB">
        <w:t>applications for conservation use</w:t>
      </w:r>
      <w:r>
        <w:t xml:space="preserve">] </w:t>
      </w:r>
      <w:r w:rsidRPr="00FB08EB">
        <w:t xml:space="preserve">and </w:t>
      </w:r>
      <w:r>
        <w:t>[the development of methodologies to assess the potential positive and potential negative impacts of synthetic biology applications]</w:t>
      </w:r>
      <w:r w:rsidRPr="00FB08EB">
        <w:t xml:space="preserve"> </w:t>
      </w:r>
      <w:r>
        <w:t>[</w:t>
      </w:r>
      <w:r w:rsidRPr="00FB08EB">
        <w:t>to support the work of the Ad Hoc Technical Expert Group</w:t>
      </w:r>
      <w:r>
        <w:t>]</w:t>
      </w:r>
      <w:r w:rsidRPr="00FB08EB">
        <w:t>;</w:t>
      </w:r>
    </w:p>
    <w:p w14:paraId="045E8758" w14:textId="77777777" w:rsidR="00122D92" w:rsidRPr="00FB08EB" w:rsidRDefault="00122D92" w:rsidP="000B35AD">
      <w:pPr>
        <w:pStyle w:val="CBDRecommendText"/>
        <w:tabs>
          <w:tab w:val="clear" w:pos="567"/>
        </w:tabs>
        <w:ind w:left="1134" w:firstLine="567"/>
      </w:pPr>
      <w:r>
        <w:t>11</w:t>
      </w:r>
      <w:r w:rsidRPr="00FB08EB">
        <w:t>.</w:t>
      </w:r>
      <w:r w:rsidRPr="00FB08EB">
        <w:tab/>
      </w:r>
      <w:r w:rsidRPr="00FB08EB">
        <w:rPr>
          <w:i/>
          <w:iCs/>
        </w:rPr>
        <w:t xml:space="preserve">Requests </w:t>
      </w:r>
      <w:r w:rsidRPr="00FB08EB">
        <w:t>the Executive Secretary, subject to the availability of resources:</w:t>
      </w:r>
    </w:p>
    <w:p w14:paraId="397AE9E0" w14:textId="77777777" w:rsidR="00122D92" w:rsidRPr="00FB08EB" w:rsidRDefault="00122D92" w:rsidP="000B35AD">
      <w:pPr>
        <w:pStyle w:val="CBDRecommendText"/>
        <w:ind w:left="1134" w:firstLine="567"/>
      </w:pPr>
      <w:r w:rsidRPr="00FB08EB">
        <w:t>(a)</w:t>
      </w:r>
      <w:r w:rsidRPr="00FB08EB">
        <w:tab/>
        <w:t>To synthesize the information on synthetic biology submitted pursuant to paragraph </w:t>
      </w:r>
      <w:r>
        <w:t>9</w:t>
      </w:r>
      <w:r w:rsidRPr="00FB08EB">
        <w:t xml:space="preserve"> above and the discussions of the Open-ended Online Forum referred to in paragraph </w:t>
      </w:r>
      <w:r>
        <w:t>10</w:t>
      </w:r>
      <w:r w:rsidRPr="00FB08EB">
        <w:t xml:space="preserve"> above </w:t>
      </w:r>
      <w:r>
        <w:t>[</w:t>
      </w:r>
      <w:r w:rsidRPr="00FB08EB">
        <w:t>to support the work of the Ad Hoc Technical Expert Group</w:t>
      </w:r>
      <w:r>
        <w:t>]</w:t>
      </w:r>
      <w:r w:rsidRPr="00FB08EB">
        <w:t>;</w:t>
      </w:r>
    </w:p>
    <w:p w14:paraId="3B6B04FA" w14:textId="77777777" w:rsidR="00122D92" w:rsidRPr="00FB08EB" w:rsidRDefault="00122D92" w:rsidP="000B35AD">
      <w:pPr>
        <w:pStyle w:val="CBDRecommendText"/>
        <w:ind w:left="1134" w:firstLine="567"/>
      </w:pPr>
      <w:r>
        <w:t>[</w:t>
      </w:r>
      <w:r w:rsidRPr="00FB08EB">
        <w:t>(b)</w:t>
      </w:r>
      <w:r w:rsidRPr="00FB08EB">
        <w:tab/>
        <w:t>To convene at least one in-person meeting of the Ad Hoc Technical Expert Group before a meeting of the Subsidiary Body on Scientific, Technical and Technological Advice held before the eighteenth meeting of the Conference of the Parties;</w:t>
      </w:r>
      <w:r>
        <w:t>]</w:t>
      </w:r>
    </w:p>
    <w:p w14:paraId="13AAB30E" w14:textId="77777777" w:rsidR="00122D92" w:rsidRPr="00FB08EB" w:rsidRDefault="00122D92" w:rsidP="000B35AD">
      <w:pPr>
        <w:pStyle w:val="CBDRecommendText"/>
        <w:ind w:left="1134" w:firstLine="567"/>
      </w:pPr>
      <w:r w:rsidRPr="00FB08EB">
        <w:t>(c)</w:t>
      </w:r>
      <w:r w:rsidRPr="00FB08EB">
        <w:tab/>
        <w:t>To support the full and effective participation of indigenous peoples and local communities in the work related to synthetic biology undertaken under the Convention, in accordance with decision </w:t>
      </w:r>
      <w:hyperlink r:id="rId58" w:history="1">
        <w:r w:rsidRPr="00FB08EB">
          <w:rPr>
            <w:rStyle w:val="Hyperlink"/>
          </w:rPr>
          <w:t>X/40</w:t>
        </w:r>
      </w:hyperlink>
      <w:r w:rsidRPr="00FB08EB">
        <w:t xml:space="preserve"> of 29 October 2010; </w:t>
      </w:r>
    </w:p>
    <w:p w14:paraId="16A3D776" w14:textId="77777777" w:rsidR="00122D92" w:rsidRPr="00FB08EB" w:rsidRDefault="00122D92" w:rsidP="000B35AD">
      <w:pPr>
        <w:pStyle w:val="CBDRecommendText"/>
        <w:tabs>
          <w:tab w:val="clear" w:pos="567"/>
        </w:tabs>
        <w:ind w:left="1134" w:firstLine="567"/>
      </w:pPr>
      <w:r w:rsidRPr="00FB08EB">
        <w:t>(d)</w:t>
      </w:r>
      <w:r w:rsidRPr="00FB08EB">
        <w:tab/>
        <w:t>To support further the participation of women and youth organizations, academia and research institutions in the work related to synthetic biology undertaken under the Convention;</w:t>
      </w:r>
    </w:p>
    <w:p w14:paraId="268D8643" w14:textId="77777777" w:rsidR="00122D92" w:rsidRDefault="00122D92" w:rsidP="000B35AD">
      <w:pPr>
        <w:pStyle w:val="CBDRecommendText"/>
        <w:tabs>
          <w:tab w:val="clear" w:pos="567"/>
        </w:tabs>
        <w:ind w:left="1134" w:firstLine="567"/>
      </w:pPr>
      <w:r>
        <w:t>[12</w:t>
      </w:r>
      <w:r w:rsidRPr="00FB08EB">
        <w:t>.</w:t>
      </w:r>
      <w:r w:rsidRPr="00FB08EB">
        <w:tab/>
      </w:r>
      <w:r w:rsidRPr="00FB08EB">
        <w:rPr>
          <w:i/>
          <w:iCs/>
        </w:rPr>
        <w:t xml:space="preserve">Requests </w:t>
      </w:r>
      <w:r w:rsidRPr="00FB08EB">
        <w:t xml:space="preserve">the Subsidiary Body on Scientific, Technical and Technological Advice to consider at a meeting held before the eighteenth meeting of the Conference of the Parties the outcomes of </w:t>
      </w:r>
      <w:r>
        <w:t>[</w:t>
      </w:r>
      <w:r w:rsidRPr="00FB08EB">
        <w:t xml:space="preserve">the </w:t>
      </w:r>
      <w:r>
        <w:t xml:space="preserve">work of the </w:t>
      </w:r>
      <w:r w:rsidRPr="00FB08EB">
        <w:t>Ad Hoc Technical Expert Group</w:t>
      </w:r>
      <w:r>
        <w:t>][the synthesis requested under subparagraph 11 (a) above],</w:t>
      </w:r>
      <w:r w:rsidRPr="00FB08EB">
        <w:t xml:space="preserve"> with a view to submitting a draft decision for consideration by the Conference of the Parties</w:t>
      </w:r>
      <w:r>
        <w:t xml:space="preserve"> at its eighteenth meeting</w:t>
      </w:r>
      <w:r w:rsidRPr="00FB08EB">
        <w:t>;</w:t>
      </w:r>
      <w:r>
        <w:t>]</w:t>
      </w:r>
    </w:p>
    <w:p w14:paraId="1E647B41" w14:textId="77777777" w:rsidR="00122D92" w:rsidRPr="00895B46" w:rsidRDefault="00122D92" w:rsidP="000B35AD">
      <w:pPr>
        <w:pStyle w:val="CBDRecommendText"/>
        <w:tabs>
          <w:tab w:val="clear" w:pos="567"/>
        </w:tabs>
        <w:ind w:left="1134" w:firstLine="567"/>
      </w:pPr>
      <w:r w:rsidRPr="00895B46">
        <w:t>]</w:t>
      </w:r>
    </w:p>
    <w:p w14:paraId="0FD927F6" w14:textId="77777777" w:rsidR="00122D92" w:rsidRPr="00FB08EB" w:rsidRDefault="00122D92" w:rsidP="000B35AD">
      <w:pPr>
        <w:pStyle w:val="CBDRecommendText"/>
        <w:tabs>
          <w:tab w:val="clear" w:pos="567"/>
          <w:tab w:val="clear" w:pos="1134"/>
          <w:tab w:val="clear" w:pos="1701"/>
          <w:tab w:val="clear" w:pos="2268"/>
        </w:tabs>
        <w:ind w:left="1134" w:hanging="567"/>
        <w:jc w:val="left"/>
        <w:rPr>
          <w:b/>
        </w:rPr>
      </w:pPr>
      <w:r>
        <w:rPr>
          <w:b/>
        </w:rPr>
        <w:t>II.</w:t>
      </w:r>
      <w:r>
        <w:rPr>
          <w:b/>
        </w:rPr>
        <w:tab/>
      </w:r>
      <w:r w:rsidRPr="00FB08EB">
        <w:rPr>
          <w:b/>
        </w:rPr>
        <w:t>Synthesis and review of work relevant to synthetic biology conducted under the Convention and its Protocols</w:t>
      </w:r>
    </w:p>
    <w:p w14:paraId="18DEB673" w14:textId="77777777" w:rsidR="00122D92" w:rsidRPr="00FB08EB" w:rsidRDefault="00122D92" w:rsidP="000B35AD">
      <w:pPr>
        <w:pStyle w:val="CBDRecommendText"/>
        <w:tabs>
          <w:tab w:val="clear" w:pos="567"/>
        </w:tabs>
        <w:ind w:left="1134" w:firstLine="567"/>
      </w:pPr>
      <w:r>
        <w:t>13</w:t>
      </w:r>
      <w:r w:rsidRPr="00FB08EB">
        <w:t>.</w:t>
      </w:r>
      <w:r w:rsidRPr="00FB08EB">
        <w:tab/>
      </w:r>
      <w:r w:rsidRPr="00FB08EB">
        <w:rPr>
          <w:i/>
          <w:iCs/>
        </w:rPr>
        <w:t xml:space="preserve">Requests </w:t>
      </w:r>
      <w:r w:rsidRPr="00FB08EB">
        <w:t>the Executive Secretary, subject to the availability of resources:</w:t>
      </w:r>
    </w:p>
    <w:p w14:paraId="330A2874" w14:textId="77777777" w:rsidR="00122D92" w:rsidRDefault="00122D92" w:rsidP="000B35AD">
      <w:pPr>
        <w:pStyle w:val="CBDRecommendText"/>
        <w:tabs>
          <w:tab w:val="clear" w:pos="567"/>
        </w:tabs>
        <w:ind w:left="1134" w:firstLine="567"/>
      </w:pPr>
      <w:r w:rsidRPr="00FB08EB">
        <w:t>(a)</w:t>
      </w:r>
      <w:r w:rsidRPr="00FB08EB">
        <w:tab/>
        <w:t xml:space="preserve">To prepare a </w:t>
      </w:r>
      <w:r>
        <w:t xml:space="preserve">draft </w:t>
      </w:r>
      <w:r w:rsidRPr="00FB08EB">
        <w:t xml:space="preserve">stocktake </w:t>
      </w:r>
      <w:r>
        <w:t xml:space="preserve">report containing a consolidation, synthesis and review of </w:t>
      </w:r>
      <w:r w:rsidRPr="00FB08EB">
        <w:t>the work and processes related to synthetic biology undertaken under the Convention and its Protocols since 2010</w:t>
      </w:r>
      <w:r>
        <w:t>, with a view to:</w:t>
      </w:r>
    </w:p>
    <w:p w14:paraId="27BEB957" w14:textId="77777777" w:rsidR="00122D92" w:rsidRDefault="00122D92" w:rsidP="000B35AD">
      <w:pPr>
        <w:pStyle w:val="CBDRecommendText"/>
        <w:tabs>
          <w:tab w:val="clear" w:pos="567"/>
          <w:tab w:val="clear" w:pos="1701"/>
        </w:tabs>
        <w:ind w:left="2100" w:hanging="567"/>
      </w:pPr>
      <w:r>
        <w:t>(i)</w:t>
      </w:r>
      <w:r>
        <w:tab/>
        <w:t>I</w:t>
      </w:r>
      <w:r w:rsidRPr="0083259B">
        <w:t>dentify</w:t>
      </w:r>
      <w:r>
        <w:t>ing</w:t>
      </w:r>
      <w:r w:rsidRPr="0083259B">
        <w:t xml:space="preserve"> gaps, overlaps, duplication and complementarities with existing processes under the Convention and its Protocols</w:t>
      </w:r>
      <w:r>
        <w:t xml:space="preserve">; </w:t>
      </w:r>
    </w:p>
    <w:p w14:paraId="5AD91838" w14:textId="77777777" w:rsidR="00122D92" w:rsidRDefault="00122D92" w:rsidP="000B35AD">
      <w:pPr>
        <w:pStyle w:val="CBDRecommendText"/>
        <w:tabs>
          <w:tab w:val="clear" w:pos="567"/>
          <w:tab w:val="clear" w:pos="1701"/>
        </w:tabs>
        <w:ind w:left="2100" w:hanging="567"/>
      </w:pPr>
      <w:r>
        <w:lastRenderedPageBreak/>
        <w:t>(ii)</w:t>
      </w:r>
      <w:r>
        <w:tab/>
        <w:t xml:space="preserve">Mapping </w:t>
      </w:r>
      <w:r w:rsidRPr="00B73564">
        <w:t>the scope and mandate of other relevant international organizations</w:t>
      </w:r>
      <w:r>
        <w:t xml:space="preserve"> and entities</w:t>
      </w:r>
      <w:r w:rsidRPr="00722651">
        <w:rPr>
          <w:snapToGrid w:val="0"/>
          <w:szCs w:val="18"/>
          <w:vertAlign w:val="superscript"/>
        </w:rPr>
        <w:footnoteReference w:id="26"/>
      </w:r>
      <w:r w:rsidRPr="00B73564">
        <w:t xml:space="preserve"> </w:t>
      </w:r>
      <w:r>
        <w:t xml:space="preserve">working </w:t>
      </w:r>
      <w:r w:rsidRPr="00B73564">
        <w:t>on synthetic biology in relation to the three objectives of the Convention on Biological Diversity</w:t>
      </w:r>
      <w:r>
        <w:t>;</w:t>
      </w:r>
    </w:p>
    <w:p w14:paraId="5582FF79" w14:textId="77777777" w:rsidR="00122D92" w:rsidRPr="00FB08EB" w:rsidRDefault="00122D92" w:rsidP="000B35AD">
      <w:pPr>
        <w:pStyle w:val="CBDRecommendText"/>
        <w:tabs>
          <w:tab w:val="clear" w:pos="567"/>
        </w:tabs>
        <w:ind w:left="1134" w:firstLine="567"/>
      </w:pPr>
      <w:r>
        <w:t>(b)</w:t>
      </w:r>
      <w:r>
        <w:tab/>
        <w:t>To submit the draft stocktake report for peer review in time for finalization and consideration at the meeting of the Subsidiary Body on Scientific, Technical and Technological Advice preceding the nineteenth meeting of the Conference of Parties;</w:t>
      </w:r>
    </w:p>
    <w:p w14:paraId="1D8FAAB6" w14:textId="77777777" w:rsidR="00122D92" w:rsidRPr="00FB08EB" w:rsidRDefault="00122D92" w:rsidP="000B35AD">
      <w:pPr>
        <w:pStyle w:val="CBDRecommendText"/>
        <w:tabs>
          <w:tab w:val="clear" w:pos="567"/>
        </w:tabs>
        <w:ind w:left="1134" w:firstLine="567"/>
      </w:pPr>
      <w:r w:rsidRPr="00FB08EB">
        <w:t>(c)</w:t>
      </w:r>
      <w:r w:rsidRPr="00FB08EB">
        <w:tab/>
        <w:t>To submit the stocktake</w:t>
      </w:r>
      <w:r>
        <w:t xml:space="preserve"> report</w:t>
      </w:r>
      <w:r w:rsidRPr="00FB08EB">
        <w:t xml:space="preserve"> </w:t>
      </w:r>
      <w:r>
        <w:t>a</w:t>
      </w:r>
      <w:r w:rsidRPr="00FB08EB">
        <w:t xml:space="preserve">t </w:t>
      </w:r>
      <w:r>
        <w:t>the</w:t>
      </w:r>
      <w:r w:rsidRPr="00FB08EB">
        <w:t xml:space="preserve"> meeting of the Subsidiary Body on Scientific, Technical and Technological Advice </w:t>
      </w:r>
      <w:r>
        <w:t xml:space="preserve">preceding </w:t>
      </w:r>
      <w:r w:rsidRPr="00FB08EB">
        <w:t>the nineteenth meeting of the Conference of Parties</w:t>
      </w:r>
      <w:r>
        <w:t>;</w:t>
      </w:r>
    </w:p>
    <w:p w14:paraId="2B94D538" w14:textId="77777777" w:rsidR="00122D92" w:rsidRDefault="00122D92" w:rsidP="000B35AD">
      <w:pPr>
        <w:pStyle w:val="CBDRecommendText"/>
        <w:tabs>
          <w:tab w:val="clear" w:pos="567"/>
        </w:tabs>
        <w:ind w:left="1134" w:firstLine="567"/>
      </w:pPr>
      <w:r>
        <w:t>[14</w:t>
      </w:r>
      <w:r w:rsidRPr="00FB08EB">
        <w:t>.</w:t>
      </w:r>
      <w:r w:rsidRPr="00FB08EB">
        <w:tab/>
      </w:r>
      <w:r w:rsidRPr="00FB08EB">
        <w:rPr>
          <w:i/>
          <w:iCs/>
        </w:rPr>
        <w:t xml:space="preserve">Requests </w:t>
      </w:r>
      <w:r w:rsidRPr="00FB08EB">
        <w:t>the Subsidiary Body on Scientific, Technical and Technological Advice to consider the stocktake</w:t>
      </w:r>
      <w:r>
        <w:t xml:space="preserve"> report</w:t>
      </w:r>
      <w:r w:rsidRPr="00FB08EB">
        <w:t xml:space="preserve"> and prepare a draft recommendation on options </w:t>
      </w:r>
      <w:r>
        <w:t>for future work on</w:t>
      </w:r>
      <w:r w:rsidRPr="00FB08EB">
        <w:t xml:space="preserve"> synthetic biology under the Convention for consideration at the nineteenth meeting of the Conference of the Parties.</w:t>
      </w:r>
      <w:r>
        <w:t>]</w:t>
      </w:r>
    </w:p>
    <w:p w14:paraId="07C49BAA" w14:textId="77777777" w:rsidR="00122D92" w:rsidRPr="00FB08EB" w:rsidRDefault="00122D92" w:rsidP="000B35AD">
      <w:pPr>
        <w:pStyle w:val="CBDRecommendText"/>
        <w:tabs>
          <w:tab w:val="clear" w:pos="567"/>
        </w:tabs>
        <w:ind w:left="1134" w:firstLine="567"/>
      </w:pPr>
      <w:r>
        <w:t>[14.Alt.</w:t>
      </w:r>
      <w:r>
        <w:tab/>
      </w:r>
      <w:r w:rsidRPr="00FB08EB">
        <w:rPr>
          <w:i/>
          <w:iCs/>
        </w:rPr>
        <w:t xml:space="preserve">Requests </w:t>
      </w:r>
      <w:r w:rsidRPr="00FB08EB">
        <w:t>the Subsidiary Body on Scientific, Technical and Technological Advice to consider the stocktake</w:t>
      </w:r>
      <w:r>
        <w:t xml:space="preserve"> report</w:t>
      </w:r>
      <w:r w:rsidRPr="00FB08EB">
        <w:t xml:space="preserve"> and prepare a draft recommendation on options </w:t>
      </w:r>
      <w:r>
        <w:t xml:space="preserve">for a coherent, scientifically robust and effective approach to the work on synthetic biology conducted under the Convention, ensuring that any such approach adequately addresses unresolved and emerging issues relevant to the three objectives of the Convention, </w:t>
      </w:r>
      <w:r w:rsidRPr="00FB08EB">
        <w:t>for consideration at the nineteenth meeting of the Conference of the Parties</w:t>
      </w:r>
      <w:r>
        <w:t>.]</w:t>
      </w:r>
    </w:p>
    <w:p w14:paraId="1C9485D4" w14:textId="77777777" w:rsidR="00122D92" w:rsidRPr="00125744" w:rsidRDefault="00122D92" w:rsidP="000B35AD">
      <w:pPr>
        <w:pStyle w:val="CBDDesicionAnnex"/>
        <w:spacing w:before="120"/>
        <w:ind w:left="1134"/>
      </w:pPr>
      <w:r w:rsidRPr="00125744">
        <w:t>Annex</w:t>
      </w:r>
      <w:r w:rsidRPr="00E057C7">
        <w:t xml:space="preserve"> I</w:t>
      </w:r>
    </w:p>
    <w:p w14:paraId="08DECAEB" w14:textId="77777777" w:rsidR="00122D92" w:rsidRDefault="00122D92" w:rsidP="000B35AD">
      <w:pPr>
        <w:pStyle w:val="CBDDesicionAnnex"/>
        <w:spacing w:before="120"/>
        <w:ind w:left="1134"/>
      </w:pPr>
      <w:r>
        <w:t>T</w:t>
      </w:r>
      <w:r w:rsidRPr="00EE16F0">
        <w:t xml:space="preserve">hematic action plan to support capacity-building and development, access to and transfer of technology and knowledge-sharing in the context of synthetic biology for the implementation of the Convention on Biological Diversity and the Kunming-Montreal Global Biodiversity Framework </w:t>
      </w:r>
    </w:p>
    <w:p w14:paraId="661B55FC" w14:textId="77777777" w:rsidR="00122D92" w:rsidRPr="00AE6CAB" w:rsidRDefault="00122D92" w:rsidP="000B35AD">
      <w:pPr>
        <w:pStyle w:val="CBDH1"/>
        <w:tabs>
          <w:tab w:val="clear" w:pos="567"/>
        </w:tabs>
        <w:ind w:left="1134"/>
        <w:rPr>
          <w:rFonts w:asciiTheme="majorBidi" w:hAnsiTheme="majorBidi" w:cstheme="majorBidi"/>
          <w:sz w:val="24"/>
          <w:szCs w:val="24"/>
        </w:rPr>
      </w:pPr>
      <w:bookmarkStart w:id="15" w:name="_Toc239752909"/>
      <w:r w:rsidRPr="00AE6CAB">
        <w:rPr>
          <w:rFonts w:asciiTheme="majorBidi" w:hAnsiTheme="majorBidi" w:cstheme="majorBidi"/>
          <w:sz w:val="24"/>
          <w:szCs w:val="24"/>
        </w:rPr>
        <w:t>I.</w:t>
      </w:r>
      <w:r w:rsidRPr="00AE6CAB">
        <w:rPr>
          <w:rFonts w:asciiTheme="majorBidi" w:hAnsiTheme="majorBidi" w:cstheme="majorBidi"/>
          <w:sz w:val="24"/>
          <w:szCs w:val="24"/>
        </w:rPr>
        <w:tab/>
        <w:t>Introduction</w:t>
      </w:r>
      <w:bookmarkEnd w:id="15"/>
    </w:p>
    <w:p w14:paraId="41BEA2BA" w14:textId="77777777" w:rsidR="00122D92" w:rsidRPr="00A54C86" w:rsidRDefault="00122D92" w:rsidP="000B35AD">
      <w:pPr>
        <w:pStyle w:val="CBDNormalNumber"/>
        <w:numPr>
          <w:ilvl w:val="0"/>
          <w:numId w:val="0"/>
        </w:numPr>
        <w:tabs>
          <w:tab w:val="clear" w:pos="567"/>
        </w:tabs>
        <w:ind w:left="1134"/>
      </w:pPr>
      <w:r w:rsidRPr="00A54C86">
        <w:t>1.</w:t>
      </w:r>
      <w:r w:rsidRPr="00A54C86">
        <w:tab/>
        <w:t xml:space="preserve">The thematic action plan to support capacity-building and development, access to and transfer of technology and knowledge-sharing in the context of synthetic biology is designed to </w:t>
      </w:r>
      <w:r>
        <w:t>meet</w:t>
      </w:r>
      <w:r w:rsidRPr="00A54C86">
        <w:t xml:space="preserve"> the needs and priorities of Parties, especially developing country Parties, in particular the least developed countries and small island developing States, and Parties with economies in transition, </w:t>
      </w:r>
      <w:r>
        <w:t xml:space="preserve">in order to </w:t>
      </w:r>
      <w:r w:rsidRPr="00A54C86">
        <w:t>implement the three objectives of the Convention on Biological Diversity</w:t>
      </w:r>
      <w:r w:rsidRPr="00FB08EB">
        <w:rPr>
          <w:vertAlign w:val="superscript"/>
        </w:rPr>
        <w:footnoteReference w:id="27"/>
      </w:r>
      <w:r w:rsidRPr="00A54C86">
        <w:t xml:space="preserve"> and the Kunming-Montreal Global Biodiversity Framework</w:t>
      </w:r>
      <w:r>
        <w:rPr>
          <w:rStyle w:val="FootnoteReference"/>
          <w:snapToGrid w:val="0"/>
          <w:szCs w:val="18"/>
        </w:rPr>
        <w:footnoteReference w:id="28"/>
      </w:r>
      <w:r w:rsidRPr="00A54C86">
        <w:t xml:space="preserve"> in the context of synthetic biology.</w:t>
      </w:r>
      <w:r w:rsidRPr="00572511">
        <w:rPr>
          <w:rStyle w:val="FootnoteReference"/>
          <w:rFonts w:asciiTheme="majorBidi" w:hAnsiTheme="majorBidi" w:cstheme="majorBidi"/>
        </w:rPr>
        <w:footnoteReference w:id="29"/>
      </w:r>
    </w:p>
    <w:p w14:paraId="49758EEA" w14:textId="77777777" w:rsidR="00122D92" w:rsidRPr="00A54C86" w:rsidRDefault="00122D92" w:rsidP="000B35AD">
      <w:pPr>
        <w:pStyle w:val="CBDNormalNumber"/>
        <w:numPr>
          <w:ilvl w:val="0"/>
          <w:numId w:val="0"/>
        </w:numPr>
        <w:tabs>
          <w:tab w:val="clear" w:pos="567"/>
        </w:tabs>
        <w:ind w:left="1134"/>
        <w:rPr>
          <w:rFonts w:asciiTheme="majorBidi" w:hAnsiTheme="majorBidi" w:cstheme="majorBidi"/>
        </w:rPr>
      </w:pPr>
      <w:r w:rsidRPr="00A54C86">
        <w:t>2.</w:t>
      </w:r>
      <w:r w:rsidRPr="00A54C86">
        <w:tab/>
      </w:r>
      <w:r>
        <w:rPr>
          <w:rFonts w:asciiTheme="majorBidi" w:hAnsiTheme="majorBidi" w:cstheme="majorBidi"/>
        </w:rPr>
        <w:t xml:space="preserve">In accordance with </w:t>
      </w:r>
      <w:r w:rsidRPr="00A54C86">
        <w:rPr>
          <w:rFonts w:asciiTheme="majorBidi" w:hAnsiTheme="majorBidi" w:cstheme="majorBidi"/>
        </w:rPr>
        <w:t>decision</w:t>
      </w:r>
      <w:r w:rsidRPr="00572511">
        <w:rPr>
          <w:rFonts w:asciiTheme="majorBidi" w:hAnsiTheme="majorBidi" w:cstheme="majorBidi"/>
        </w:rPr>
        <w:t> </w:t>
      </w:r>
      <w:hyperlink r:id="rId59">
        <w:r w:rsidRPr="00A54C86">
          <w:rPr>
            <w:rStyle w:val="Hyperlink"/>
            <w:rFonts w:asciiTheme="majorBidi" w:hAnsiTheme="majorBidi" w:cstheme="majorBidi"/>
          </w:rPr>
          <w:t>16/21</w:t>
        </w:r>
      </w:hyperlink>
      <w:r w:rsidRPr="003B4C6C">
        <w:t xml:space="preserve"> </w:t>
      </w:r>
      <w:r w:rsidRPr="00FB08EB">
        <w:t>of 1 November 2024</w:t>
      </w:r>
      <w:r w:rsidRPr="00A54C86">
        <w:rPr>
          <w:rFonts w:asciiTheme="majorBidi" w:hAnsiTheme="majorBidi" w:cstheme="majorBidi"/>
        </w:rPr>
        <w:t xml:space="preserve">, the thematic action plan </w:t>
      </w:r>
      <w:r w:rsidRPr="00572511">
        <w:rPr>
          <w:rFonts w:asciiTheme="majorBidi" w:hAnsiTheme="majorBidi" w:cstheme="majorBidi"/>
        </w:rPr>
        <w:t xml:space="preserve">has been developed </w:t>
      </w:r>
      <w:r w:rsidRPr="00A54C86">
        <w:rPr>
          <w:rFonts w:asciiTheme="majorBidi" w:hAnsiTheme="majorBidi" w:cstheme="majorBidi"/>
        </w:rPr>
        <w:t>taking the following into account:</w:t>
      </w:r>
    </w:p>
    <w:p w14:paraId="3DF87C94" w14:textId="258AAC87" w:rsidR="00122D92" w:rsidRPr="00572511" w:rsidRDefault="00122D92" w:rsidP="000B35AD">
      <w:pPr>
        <w:pStyle w:val="CBDNormalNumber"/>
        <w:numPr>
          <w:ilvl w:val="0"/>
          <w:numId w:val="0"/>
        </w:numPr>
        <w:tabs>
          <w:tab w:val="clear" w:pos="567"/>
        </w:tabs>
        <w:ind w:left="1134" w:firstLine="567"/>
        <w:rPr>
          <w:rFonts w:asciiTheme="majorBidi" w:hAnsiTheme="majorBidi" w:cstheme="majorBidi"/>
        </w:rPr>
      </w:pPr>
      <w:r w:rsidRPr="00572511">
        <w:rPr>
          <w:rFonts w:cstheme="majorBidi"/>
        </w:rPr>
        <w:lastRenderedPageBreak/>
        <w:t>(a)</w:t>
      </w:r>
      <w:r w:rsidRPr="00572511">
        <w:rPr>
          <w:rFonts w:cstheme="majorBidi"/>
        </w:rPr>
        <w:tab/>
      </w:r>
      <w:r w:rsidRPr="00572511">
        <w:rPr>
          <w:rFonts w:asciiTheme="majorBidi" w:hAnsiTheme="majorBidi" w:cstheme="majorBidi"/>
        </w:rPr>
        <w:t>The specific needs of Parties and indigenous peoples and local communities</w:t>
      </w:r>
      <w:r>
        <w:rPr>
          <w:rFonts w:asciiTheme="majorBidi" w:hAnsiTheme="majorBidi" w:cstheme="majorBidi"/>
        </w:rPr>
        <w:t>,</w:t>
      </w:r>
      <w:r>
        <w:rPr>
          <w:rStyle w:val="FootnoteReference"/>
          <w:rFonts w:asciiTheme="majorBidi" w:hAnsiTheme="majorBidi" w:cstheme="majorBidi"/>
        </w:rPr>
        <w:footnoteReference w:id="30"/>
      </w:r>
      <w:r>
        <w:rPr>
          <w:rFonts w:asciiTheme="majorBidi" w:hAnsiTheme="majorBidi" w:cstheme="majorBidi"/>
        </w:rPr>
        <w:t xml:space="preserve"> to </w:t>
      </w:r>
      <w:r w:rsidRPr="00572511">
        <w:rPr>
          <w:rFonts w:asciiTheme="majorBidi" w:hAnsiTheme="majorBidi" w:cstheme="majorBidi"/>
        </w:rPr>
        <w:t>complement the capacity-building action plan for the Cartagena Protocol on Biosafety;</w:t>
      </w:r>
      <w:r>
        <w:rPr>
          <w:rStyle w:val="FootnoteReference"/>
          <w:rFonts w:asciiTheme="majorBidi" w:hAnsiTheme="majorBidi" w:cstheme="majorBidi"/>
        </w:rPr>
        <w:footnoteReference w:id="31"/>
      </w:r>
      <w:r w:rsidRPr="00224A22">
        <w:rPr>
          <w:rFonts w:asciiTheme="majorBidi" w:hAnsiTheme="majorBidi" w:cstheme="majorBidi"/>
          <w:vertAlign w:val="superscript"/>
        </w:rPr>
        <w:t>,</w:t>
      </w:r>
      <w:r>
        <w:rPr>
          <w:rStyle w:val="FootnoteReference"/>
          <w:rFonts w:asciiTheme="majorBidi" w:hAnsiTheme="majorBidi" w:cstheme="majorBidi"/>
        </w:rPr>
        <w:footnoteReference w:id="32"/>
      </w:r>
    </w:p>
    <w:p w14:paraId="00CFFDE1" w14:textId="77777777" w:rsidR="00122D92" w:rsidRPr="00A54C86" w:rsidRDefault="00122D92" w:rsidP="000B35AD">
      <w:pPr>
        <w:pStyle w:val="CBDNormalNumber"/>
        <w:numPr>
          <w:ilvl w:val="0"/>
          <w:numId w:val="0"/>
        </w:numPr>
        <w:tabs>
          <w:tab w:val="clear" w:pos="567"/>
        </w:tabs>
        <w:ind w:left="1134" w:firstLine="567"/>
        <w:rPr>
          <w:rFonts w:asciiTheme="majorBidi" w:hAnsiTheme="majorBidi" w:cstheme="majorBidi"/>
        </w:rPr>
      </w:pPr>
      <w:r w:rsidRPr="00A54C86">
        <w:rPr>
          <w:rFonts w:cstheme="majorBidi"/>
        </w:rPr>
        <w:t>(b)</w:t>
      </w:r>
      <w:r w:rsidRPr="00A54C86">
        <w:rPr>
          <w:rFonts w:cstheme="majorBidi"/>
        </w:rPr>
        <w:tab/>
      </w:r>
      <w:r w:rsidRPr="00572511">
        <w:rPr>
          <w:rFonts w:asciiTheme="majorBidi" w:hAnsiTheme="majorBidi" w:cstheme="majorBidi"/>
        </w:rPr>
        <w:t>The i</w:t>
      </w:r>
      <w:r w:rsidRPr="00A54C86">
        <w:rPr>
          <w:rFonts w:asciiTheme="majorBidi" w:hAnsiTheme="majorBidi" w:cstheme="majorBidi"/>
        </w:rPr>
        <w:t xml:space="preserve">dentification of areas where capacity-building and development, access to and transfer of technology and knowledge-sharing </w:t>
      </w:r>
      <w:r w:rsidRPr="00572511">
        <w:rPr>
          <w:rFonts w:asciiTheme="majorBidi" w:hAnsiTheme="majorBidi" w:cstheme="majorBidi"/>
        </w:rPr>
        <w:t xml:space="preserve">are needed </w:t>
      </w:r>
      <w:r w:rsidRPr="00A54C86">
        <w:rPr>
          <w:rFonts w:asciiTheme="majorBidi" w:hAnsiTheme="majorBidi" w:cstheme="majorBidi"/>
        </w:rPr>
        <w:t>for research and development and for assessment</w:t>
      </w:r>
      <w:r>
        <w:rPr>
          <w:rFonts w:asciiTheme="majorBidi" w:hAnsiTheme="majorBidi" w:cstheme="majorBidi"/>
        </w:rPr>
        <w:t>s</w:t>
      </w:r>
      <w:r w:rsidRPr="00A54C86">
        <w:rPr>
          <w:rFonts w:asciiTheme="majorBidi" w:hAnsiTheme="majorBidi" w:cstheme="majorBidi"/>
        </w:rPr>
        <w:t xml:space="preserve"> in the field of synthetic biology;</w:t>
      </w:r>
    </w:p>
    <w:p w14:paraId="464B587C" w14:textId="77777777" w:rsidR="00122D92" w:rsidRPr="00A54C86" w:rsidRDefault="00122D92" w:rsidP="000B35AD">
      <w:pPr>
        <w:pStyle w:val="CBDNormalNumber"/>
        <w:numPr>
          <w:ilvl w:val="0"/>
          <w:numId w:val="0"/>
        </w:numPr>
        <w:tabs>
          <w:tab w:val="clear" w:pos="567"/>
        </w:tabs>
        <w:ind w:left="1134" w:firstLine="567"/>
        <w:rPr>
          <w:rFonts w:asciiTheme="majorBidi" w:hAnsiTheme="majorBidi" w:cstheme="majorBidi"/>
        </w:rPr>
      </w:pPr>
      <w:r w:rsidRPr="00A54C86">
        <w:rPr>
          <w:rFonts w:cstheme="majorBidi"/>
        </w:rPr>
        <w:t>(c)</w:t>
      </w:r>
      <w:r w:rsidRPr="00A54C86">
        <w:rPr>
          <w:rFonts w:cstheme="majorBidi"/>
        </w:rPr>
        <w:tab/>
      </w:r>
      <w:r w:rsidRPr="00A54C86">
        <w:rPr>
          <w:rFonts w:asciiTheme="majorBidi" w:hAnsiTheme="majorBidi" w:cstheme="majorBidi"/>
        </w:rPr>
        <w:t>Strategies to facilitate the equitable participation of developing country Parties, indigenous peoples and local communities, women, youth, academia, the business sector and relevant institutions in research and development in the field of synthetic biology;</w:t>
      </w:r>
    </w:p>
    <w:p w14:paraId="538E6C48" w14:textId="77777777" w:rsidR="00122D92" w:rsidRPr="00A54C86" w:rsidRDefault="00122D92" w:rsidP="000B35AD">
      <w:pPr>
        <w:pStyle w:val="CBDNormalNumber"/>
        <w:numPr>
          <w:ilvl w:val="0"/>
          <w:numId w:val="0"/>
        </w:numPr>
        <w:tabs>
          <w:tab w:val="clear" w:pos="567"/>
        </w:tabs>
        <w:ind w:left="1134" w:firstLine="567"/>
        <w:rPr>
          <w:rFonts w:asciiTheme="majorBidi" w:hAnsiTheme="majorBidi" w:cstheme="majorBidi"/>
        </w:rPr>
      </w:pPr>
      <w:r w:rsidRPr="00A54C86">
        <w:rPr>
          <w:rFonts w:cstheme="majorBidi"/>
        </w:rPr>
        <w:t>(d)</w:t>
      </w:r>
      <w:r w:rsidRPr="00A54C86">
        <w:rPr>
          <w:rFonts w:cstheme="majorBidi"/>
        </w:rPr>
        <w:tab/>
      </w:r>
      <w:r w:rsidRPr="00A54C86">
        <w:rPr>
          <w:rFonts w:asciiTheme="majorBidi" w:hAnsiTheme="majorBidi" w:cstheme="majorBidi"/>
        </w:rPr>
        <w:t>Strategies to promote the fair and equitable sharing of benefits arising from synthetic biology, in line with Articles</w:t>
      </w:r>
      <w:r>
        <w:rPr>
          <w:rFonts w:asciiTheme="majorBidi" w:hAnsiTheme="majorBidi" w:cstheme="majorBidi"/>
        </w:rPr>
        <w:t> </w:t>
      </w:r>
      <w:r w:rsidRPr="00A54C86">
        <w:rPr>
          <w:rFonts w:asciiTheme="majorBidi" w:hAnsiTheme="majorBidi" w:cstheme="majorBidi"/>
        </w:rPr>
        <w:t xml:space="preserve">16 and 19 of the Convention and with the Framework; </w:t>
      </w:r>
    </w:p>
    <w:p w14:paraId="19DCE64B" w14:textId="77777777" w:rsidR="00122D92" w:rsidRPr="00A54C86" w:rsidRDefault="00122D92" w:rsidP="000B35AD">
      <w:pPr>
        <w:pStyle w:val="CBDNormalNumber"/>
        <w:numPr>
          <w:ilvl w:val="0"/>
          <w:numId w:val="0"/>
        </w:numPr>
        <w:tabs>
          <w:tab w:val="clear" w:pos="567"/>
        </w:tabs>
        <w:ind w:left="1134" w:firstLine="567"/>
        <w:rPr>
          <w:rFonts w:asciiTheme="majorBidi" w:hAnsiTheme="majorBidi" w:cstheme="majorBidi"/>
        </w:rPr>
      </w:pPr>
      <w:r w:rsidRPr="00A54C86">
        <w:rPr>
          <w:rFonts w:cstheme="majorBidi"/>
        </w:rPr>
        <w:t>(e)</w:t>
      </w:r>
      <w:r w:rsidRPr="00A54C86">
        <w:rPr>
          <w:rFonts w:cstheme="majorBidi"/>
        </w:rPr>
        <w:tab/>
      </w:r>
      <w:r w:rsidRPr="00A54C86">
        <w:rPr>
          <w:rFonts w:asciiTheme="majorBidi" w:hAnsiTheme="majorBidi" w:cstheme="majorBidi"/>
        </w:rPr>
        <w:t>Mechanisms for technology transfer, knowledge-sharing and international technical and scientific cooperation to foster innovation, in line with Articles</w:t>
      </w:r>
      <w:r>
        <w:rPr>
          <w:rFonts w:asciiTheme="majorBidi" w:hAnsiTheme="majorBidi" w:cstheme="majorBidi"/>
        </w:rPr>
        <w:t> </w:t>
      </w:r>
      <w:r w:rsidRPr="00A54C86">
        <w:rPr>
          <w:rFonts w:asciiTheme="majorBidi" w:hAnsiTheme="majorBidi" w:cstheme="majorBidi"/>
        </w:rPr>
        <w:t>16 and 18 of the Convention and with the Framework.</w:t>
      </w:r>
    </w:p>
    <w:p w14:paraId="4A7B8072" w14:textId="77777777" w:rsidR="00122D92" w:rsidRPr="00AE6CAB" w:rsidRDefault="00122D92" w:rsidP="000B35AD">
      <w:pPr>
        <w:pStyle w:val="CBDH1"/>
        <w:tabs>
          <w:tab w:val="clear" w:pos="567"/>
        </w:tabs>
        <w:ind w:left="1134"/>
        <w:rPr>
          <w:rFonts w:asciiTheme="majorBidi" w:hAnsiTheme="majorBidi" w:cstheme="majorBidi"/>
          <w:sz w:val="24"/>
          <w:szCs w:val="24"/>
        </w:rPr>
      </w:pPr>
      <w:bookmarkStart w:id="16" w:name="_Toc239752910"/>
      <w:r w:rsidRPr="00E17B43">
        <w:rPr>
          <w:rFonts w:asciiTheme="majorBidi" w:hAnsiTheme="majorBidi" w:cstheme="majorBidi"/>
          <w:sz w:val="24"/>
          <w:szCs w:val="24"/>
        </w:rPr>
        <w:t>II.</w:t>
      </w:r>
      <w:r w:rsidRPr="00E17B43">
        <w:rPr>
          <w:rFonts w:asciiTheme="majorBidi" w:hAnsiTheme="majorBidi" w:cstheme="majorBidi"/>
          <w:sz w:val="24"/>
          <w:szCs w:val="24"/>
        </w:rPr>
        <w:tab/>
        <w:t>Structure</w:t>
      </w:r>
      <w:bookmarkEnd w:id="16"/>
    </w:p>
    <w:p w14:paraId="7EFB6DE7" w14:textId="77777777" w:rsidR="00122D92" w:rsidRPr="00572511" w:rsidRDefault="00122D92" w:rsidP="000B35AD">
      <w:pPr>
        <w:pStyle w:val="CBDNormalNumber"/>
        <w:numPr>
          <w:ilvl w:val="0"/>
          <w:numId w:val="0"/>
        </w:numPr>
        <w:tabs>
          <w:tab w:val="clear" w:pos="567"/>
        </w:tabs>
        <w:ind w:left="1134"/>
        <w:rPr>
          <w:rFonts w:asciiTheme="majorBidi" w:hAnsiTheme="majorBidi" w:cstheme="majorBidi"/>
        </w:rPr>
      </w:pPr>
      <w:r w:rsidRPr="00572511">
        <w:t>3.</w:t>
      </w:r>
      <w:r w:rsidRPr="00572511">
        <w:tab/>
      </w:r>
      <w:r w:rsidRPr="00572511">
        <w:rPr>
          <w:rFonts w:asciiTheme="majorBidi" w:hAnsiTheme="majorBidi" w:cstheme="majorBidi"/>
        </w:rPr>
        <w:t xml:space="preserve">The </w:t>
      </w:r>
      <w:r>
        <w:rPr>
          <w:rFonts w:asciiTheme="majorBidi" w:hAnsiTheme="majorBidi" w:cstheme="majorBidi"/>
        </w:rPr>
        <w:t>table</w:t>
      </w:r>
      <w:r w:rsidRPr="00572511">
        <w:rPr>
          <w:rFonts w:asciiTheme="majorBidi" w:hAnsiTheme="majorBidi" w:cstheme="majorBidi"/>
        </w:rPr>
        <w:t xml:space="preserve"> </w:t>
      </w:r>
      <w:r>
        <w:rPr>
          <w:rFonts w:asciiTheme="majorBidi" w:hAnsiTheme="majorBidi" w:cstheme="majorBidi"/>
        </w:rPr>
        <w:t xml:space="preserve">below </w:t>
      </w:r>
      <w:r w:rsidRPr="00572511">
        <w:rPr>
          <w:rFonts w:asciiTheme="majorBidi" w:hAnsiTheme="majorBidi" w:cstheme="majorBidi"/>
        </w:rPr>
        <w:t>contains the ou</w:t>
      </w:r>
      <w:r w:rsidRPr="00572511">
        <w:t xml:space="preserve">tcome areas and indicative strategic actions of the </w:t>
      </w:r>
      <w:r w:rsidRPr="00572511">
        <w:rPr>
          <w:rFonts w:asciiTheme="majorBidi" w:hAnsiTheme="majorBidi" w:cstheme="majorBidi"/>
        </w:rPr>
        <w:t xml:space="preserve">thematic action plan. The three </w:t>
      </w:r>
      <w:r w:rsidRPr="00B22257">
        <w:rPr>
          <w:rFonts w:asciiTheme="majorBidi" w:hAnsiTheme="majorBidi" w:cstheme="majorBidi"/>
        </w:rPr>
        <w:t>outcome areas</w:t>
      </w:r>
      <w:r w:rsidRPr="00572511">
        <w:rPr>
          <w:rFonts w:asciiTheme="majorBidi" w:hAnsiTheme="majorBidi" w:cstheme="majorBidi"/>
        </w:rPr>
        <w:t xml:space="preserve"> are:</w:t>
      </w:r>
    </w:p>
    <w:p w14:paraId="0EB4249E" w14:textId="77777777" w:rsidR="00122D92" w:rsidRPr="00572511" w:rsidRDefault="00122D92" w:rsidP="000B35AD">
      <w:pPr>
        <w:pStyle w:val="CBDNormalNumber"/>
        <w:numPr>
          <w:ilvl w:val="0"/>
          <w:numId w:val="0"/>
        </w:numPr>
        <w:tabs>
          <w:tab w:val="clear" w:pos="567"/>
        </w:tabs>
        <w:ind w:left="1134" w:firstLine="567"/>
        <w:rPr>
          <w:rFonts w:asciiTheme="majorBidi" w:hAnsiTheme="majorBidi" w:cstheme="majorBidi"/>
        </w:rPr>
      </w:pPr>
      <w:r w:rsidRPr="00572511">
        <w:rPr>
          <w:rFonts w:cstheme="majorBidi"/>
        </w:rPr>
        <w:t>(a)</w:t>
      </w:r>
      <w:r w:rsidRPr="00572511">
        <w:rPr>
          <w:rFonts w:cstheme="majorBidi"/>
        </w:rPr>
        <w:tab/>
      </w:r>
      <w:r w:rsidRPr="00572511">
        <w:rPr>
          <w:rFonts w:asciiTheme="majorBidi" w:hAnsiTheme="majorBidi" w:cstheme="majorBidi"/>
        </w:rPr>
        <w:t>Strengthened capacity for research and development in and the assessment of synthetic biology;</w:t>
      </w:r>
    </w:p>
    <w:p w14:paraId="2FED71E1" w14:textId="77777777" w:rsidR="00122D92" w:rsidRPr="00572511" w:rsidRDefault="00122D92" w:rsidP="000B35AD">
      <w:pPr>
        <w:pStyle w:val="CBDNormalNumber"/>
        <w:numPr>
          <w:ilvl w:val="0"/>
          <w:numId w:val="0"/>
        </w:numPr>
        <w:tabs>
          <w:tab w:val="clear" w:pos="567"/>
        </w:tabs>
        <w:ind w:left="1134" w:firstLine="567"/>
        <w:rPr>
          <w:rFonts w:asciiTheme="majorBidi" w:hAnsiTheme="majorBidi" w:cstheme="majorBidi"/>
        </w:rPr>
      </w:pPr>
      <w:r w:rsidRPr="00572511">
        <w:rPr>
          <w:rFonts w:cstheme="majorBidi"/>
        </w:rPr>
        <w:t>(b)</w:t>
      </w:r>
      <w:r w:rsidRPr="00572511">
        <w:rPr>
          <w:rFonts w:cstheme="majorBidi"/>
        </w:rPr>
        <w:tab/>
      </w:r>
      <w:r w:rsidRPr="00572511">
        <w:rPr>
          <w:rFonts w:asciiTheme="majorBidi" w:hAnsiTheme="majorBidi" w:cstheme="majorBidi"/>
        </w:rPr>
        <w:t xml:space="preserve">Improved access to and transfer of technology relevant to synthetic biology; </w:t>
      </w:r>
    </w:p>
    <w:p w14:paraId="43368C38" w14:textId="77777777" w:rsidR="00122D92" w:rsidRPr="00B22257" w:rsidRDefault="00122D92" w:rsidP="000B35AD">
      <w:pPr>
        <w:pStyle w:val="CBDNormalNumber"/>
        <w:numPr>
          <w:ilvl w:val="0"/>
          <w:numId w:val="0"/>
        </w:numPr>
        <w:tabs>
          <w:tab w:val="clear" w:pos="567"/>
        </w:tabs>
        <w:ind w:left="1134" w:firstLine="567"/>
        <w:rPr>
          <w:rFonts w:asciiTheme="majorBidi" w:hAnsiTheme="majorBidi" w:cstheme="majorBidi"/>
        </w:rPr>
      </w:pPr>
      <w:r w:rsidRPr="00B22257">
        <w:rPr>
          <w:rFonts w:cstheme="majorBidi"/>
        </w:rPr>
        <w:t>(c)</w:t>
      </w:r>
      <w:r w:rsidRPr="00B22257">
        <w:rPr>
          <w:rFonts w:cstheme="majorBidi"/>
        </w:rPr>
        <w:tab/>
      </w:r>
      <w:r w:rsidRPr="00A54C86">
        <w:rPr>
          <w:rFonts w:asciiTheme="majorBidi" w:hAnsiTheme="majorBidi" w:cstheme="majorBidi"/>
        </w:rPr>
        <w:t xml:space="preserve">Enhanced knowledge-sharing on synthetic biology, </w:t>
      </w:r>
      <w:r w:rsidRPr="00572511">
        <w:rPr>
          <w:rFonts w:asciiTheme="majorBidi" w:hAnsiTheme="majorBidi" w:cstheme="majorBidi"/>
        </w:rPr>
        <w:t xml:space="preserve">including </w:t>
      </w:r>
      <w:r w:rsidRPr="00A54C86">
        <w:rPr>
          <w:rFonts w:asciiTheme="majorBidi" w:hAnsiTheme="majorBidi" w:cstheme="majorBidi"/>
        </w:rPr>
        <w:t xml:space="preserve">its </w:t>
      </w:r>
      <w:r w:rsidRPr="00572511">
        <w:rPr>
          <w:rFonts w:asciiTheme="majorBidi" w:hAnsiTheme="majorBidi" w:cstheme="majorBidi"/>
        </w:rPr>
        <w:t xml:space="preserve">development, </w:t>
      </w:r>
      <w:r w:rsidRPr="00A54C86">
        <w:rPr>
          <w:rFonts w:asciiTheme="majorBidi" w:hAnsiTheme="majorBidi" w:cstheme="majorBidi"/>
        </w:rPr>
        <w:t>assessment, governance and regulation</w:t>
      </w:r>
      <w:r w:rsidRPr="00572511">
        <w:rPr>
          <w:rFonts w:asciiTheme="majorBidi" w:hAnsiTheme="majorBidi" w:cstheme="majorBidi"/>
        </w:rPr>
        <w:t>.</w:t>
      </w:r>
    </w:p>
    <w:p w14:paraId="1EAE2520" w14:textId="77777777" w:rsidR="00122D92" w:rsidRPr="00572511" w:rsidRDefault="00122D92" w:rsidP="000B35AD">
      <w:pPr>
        <w:pStyle w:val="CBDNormalNumber"/>
        <w:numPr>
          <w:ilvl w:val="0"/>
          <w:numId w:val="0"/>
        </w:numPr>
        <w:tabs>
          <w:tab w:val="clear" w:pos="567"/>
        </w:tabs>
        <w:ind w:left="1134"/>
      </w:pPr>
      <w:r w:rsidRPr="00572511">
        <w:t>4.</w:t>
      </w:r>
      <w:r w:rsidRPr="00572511">
        <w:tab/>
        <w:t xml:space="preserve">Strategies to facilitate equitable participation in the field of synthetic biology; strategies to promote the fair and equitable sharing of benefits arising from synthetic biology, in line with Articles 16 and 19 of the Convention; and mechanisms for technology transfer, knowledge-sharing and </w:t>
      </w:r>
      <w:r w:rsidRPr="00572511">
        <w:rPr>
          <w:rFonts w:asciiTheme="majorBidi" w:hAnsiTheme="majorBidi" w:cstheme="majorBidi"/>
        </w:rPr>
        <w:t xml:space="preserve">international technical and </w:t>
      </w:r>
      <w:r w:rsidRPr="00B22257">
        <w:t>scientific cooperation to foster innovation</w:t>
      </w:r>
      <w:r w:rsidRPr="00572511">
        <w:t>, in line with Articles</w:t>
      </w:r>
      <w:r>
        <w:t> </w:t>
      </w:r>
      <w:r w:rsidRPr="00572511">
        <w:t>16 and 18 of the Convention, have been integrated into the three outcome areas.</w:t>
      </w:r>
    </w:p>
    <w:p w14:paraId="19D2FBDE" w14:textId="77777777" w:rsidR="00122D92" w:rsidRPr="00572511" w:rsidRDefault="00122D92" w:rsidP="000B35AD">
      <w:pPr>
        <w:pStyle w:val="CBDNormalNumber"/>
        <w:numPr>
          <w:ilvl w:val="0"/>
          <w:numId w:val="0"/>
        </w:numPr>
        <w:tabs>
          <w:tab w:val="clear" w:pos="567"/>
        </w:tabs>
        <w:ind w:left="1134"/>
        <w:rPr>
          <w:rFonts w:asciiTheme="majorBidi" w:hAnsiTheme="majorBidi" w:cstheme="majorBidi"/>
        </w:rPr>
      </w:pPr>
      <w:r w:rsidRPr="00572511">
        <w:t>5.</w:t>
      </w:r>
      <w:r w:rsidRPr="00572511">
        <w:tab/>
      </w:r>
      <w:r w:rsidRPr="00572511">
        <w:rPr>
          <w:rFonts w:asciiTheme="majorBidi" w:hAnsiTheme="majorBidi" w:cstheme="majorBidi"/>
        </w:rPr>
        <w:t>Where relevant, and to avoid duplication, the thematic action plan includes references to the other action plans developed under the Convention and its Protocols, in addition to relevant documents and resources developed by other intergovernmental organizations.</w:t>
      </w:r>
    </w:p>
    <w:p w14:paraId="4E1532D0" w14:textId="77777777" w:rsidR="00122D92" w:rsidRPr="00AE6CAB" w:rsidRDefault="00122D92" w:rsidP="000B35AD">
      <w:pPr>
        <w:pStyle w:val="CBDH1"/>
        <w:tabs>
          <w:tab w:val="clear" w:pos="567"/>
        </w:tabs>
        <w:ind w:left="1134"/>
        <w:rPr>
          <w:rFonts w:asciiTheme="majorBidi" w:hAnsiTheme="majorBidi" w:cstheme="majorBidi"/>
          <w:sz w:val="24"/>
          <w:szCs w:val="24"/>
        </w:rPr>
      </w:pPr>
      <w:bookmarkStart w:id="17" w:name="_Toc239752911"/>
      <w:r w:rsidRPr="00AE6CAB">
        <w:rPr>
          <w:rFonts w:asciiTheme="majorBidi" w:hAnsiTheme="majorBidi" w:cstheme="majorBidi"/>
          <w:sz w:val="24"/>
          <w:szCs w:val="24"/>
        </w:rPr>
        <w:t>III.</w:t>
      </w:r>
      <w:r w:rsidRPr="00AE6CAB">
        <w:rPr>
          <w:rFonts w:asciiTheme="majorBidi" w:hAnsiTheme="majorBidi" w:cstheme="majorBidi"/>
          <w:sz w:val="24"/>
          <w:szCs w:val="24"/>
        </w:rPr>
        <w:tab/>
        <w:t>Linkage to the Convention on Biological Diversity, the Kunming-Montreal Global Biodiversity Framework and existing plans</w:t>
      </w:r>
      <w:bookmarkEnd w:id="17"/>
    </w:p>
    <w:p w14:paraId="1E4B3420" w14:textId="77777777" w:rsidR="00122D92" w:rsidRPr="00572511" w:rsidRDefault="00122D92" w:rsidP="000B35AD">
      <w:pPr>
        <w:pStyle w:val="CBDNormalNumber"/>
        <w:numPr>
          <w:ilvl w:val="0"/>
          <w:numId w:val="0"/>
        </w:numPr>
        <w:tabs>
          <w:tab w:val="clear" w:pos="567"/>
        </w:tabs>
        <w:ind w:left="1134"/>
        <w:rPr>
          <w:rFonts w:asciiTheme="majorBidi" w:hAnsiTheme="majorBidi" w:cstheme="majorBidi"/>
        </w:rPr>
      </w:pPr>
      <w:r w:rsidRPr="00572511">
        <w:t>6.</w:t>
      </w:r>
      <w:r w:rsidRPr="00572511">
        <w:tab/>
      </w:r>
      <w:r w:rsidRPr="00A54C86">
        <w:rPr>
          <w:rFonts w:asciiTheme="majorBidi" w:eastAsia="Times New Roman" w:hAnsiTheme="majorBidi" w:cstheme="majorBidi"/>
        </w:rPr>
        <w:t>The thematic action plan is developed to support Parties and other stakeholders in achieving</w:t>
      </w:r>
      <w:r w:rsidRPr="00572511">
        <w:rPr>
          <w:rFonts w:asciiTheme="majorBidi" w:eastAsia="Times New Roman" w:hAnsiTheme="majorBidi" w:cstheme="majorBidi"/>
        </w:rPr>
        <w:t>,</w:t>
      </w:r>
      <w:r w:rsidRPr="00A54C86">
        <w:rPr>
          <w:rFonts w:asciiTheme="majorBidi" w:eastAsia="Times New Roman" w:hAnsiTheme="majorBidi" w:cstheme="majorBidi"/>
        </w:rPr>
        <w:t xml:space="preserve"> </w:t>
      </w:r>
      <w:r w:rsidRPr="00572511">
        <w:rPr>
          <w:rFonts w:asciiTheme="majorBidi" w:eastAsia="Times New Roman" w:hAnsiTheme="majorBidi" w:cstheme="majorBidi"/>
        </w:rPr>
        <w:t xml:space="preserve">in the context of synthetic biology, </w:t>
      </w:r>
      <w:r w:rsidRPr="00A54C86">
        <w:rPr>
          <w:rFonts w:asciiTheme="majorBidi" w:eastAsia="Times New Roman" w:hAnsiTheme="majorBidi" w:cstheme="majorBidi"/>
        </w:rPr>
        <w:t>the three objectives of the Convention</w:t>
      </w:r>
      <w:r w:rsidRPr="00572511">
        <w:rPr>
          <w:rFonts w:asciiTheme="majorBidi" w:eastAsia="Times New Roman" w:hAnsiTheme="majorBidi" w:cstheme="majorBidi"/>
        </w:rPr>
        <w:t>,</w:t>
      </w:r>
      <w:r w:rsidRPr="00A54C86">
        <w:rPr>
          <w:rFonts w:asciiTheme="majorBidi" w:eastAsia="Times New Roman" w:hAnsiTheme="majorBidi" w:cstheme="majorBidi"/>
        </w:rPr>
        <w:t xml:space="preserve"> namely, the conservation of biological diversity, the sustainable use of its components and the fair and equitable sharing of the benefits arising out of the utilization of genetic resources. </w:t>
      </w:r>
      <w:r>
        <w:rPr>
          <w:rFonts w:asciiTheme="majorBidi" w:eastAsia="Times New Roman" w:hAnsiTheme="majorBidi" w:cstheme="majorBidi"/>
        </w:rPr>
        <w:t>The plan</w:t>
      </w:r>
      <w:r w:rsidRPr="00A54C86">
        <w:rPr>
          <w:rFonts w:asciiTheme="majorBidi" w:eastAsia="Times New Roman" w:hAnsiTheme="majorBidi" w:cstheme="majorBidi"/>
        </w:rPr>
        <w:t xml:space="preserve"> could </w:t>
      </w:r>
      <w:r w:rsidRPr="00572511">
        <w:rPr>
          <w:rFonts w:asciiTheme="majorBidi" w:eastAsia="Times New Roman" w:hAnsiTheme="majorBidi" w:cstheme="majorBidi"/>
        </w:rPr>
        <w:t xml:space="preserve">therefore help to </w:t>
      </w:r>
      <w:r w:rsidRPr="00A54C86">
        <w:rPr>
          <w:rFonts w:asciiTheme="majorBidi" w:eastAsia="Times New Roman" w:hAnsiTheme="majorBidi" w:cstheme="majorBidi"/>
        </w:rPr>
        <w:t>minimiz</w:t>
      </w:r>
      <w:r w:rsidRPr="00572511">
        <w:rPr>
          <w:rFonts w:asciiTheme="majorBidi" w:eastAsia="Times New Roman" w:hAnsiTheme="majorBidi" w:cstheme="majorBidi"/>
        </w:rPr>
        <w:t>e</w:t>
      </w:r>
      <w:r w:rsidRPr="00A54C86">
        <w:rPr>
          <w:rFonts w:asciiTheme="majorBidi" w:eastAsia="Times New Roman" w:hAnsiTheme="majorBidi" w:cstheme="majorBidi"/>
        </w:rPr>
        <w:t xml:space="preserve"> </w:t>
      </w:r>
      <w:r>
        <w:rPr>
          <w:rFonts w:asciiTheme="majorBidi" w:eastAsia="Times New Roman" w:hAnsiTheme="majorBidi" w:cstheme="majorBidi"/>
        </w:rPr>
        <w:t xml:space="preserve">the potential </w:t>
      </w:r>
      <w:r w:rsidRPr="00A54C86">
        <w:rPr>
          <w:rFonts w:asciiTheme="majorBidi" w:eastAsia="Times New Roman" w:hAnsiTheme="majorBidi" w:cstheme="majorBidi"/>
        </w:rPr>
        <w:t>adverse impacts on biological diversity (Articles</w:t>
      </w:r>
      <w:r>
        <w:rPr>
          <w:rFonts w:asciiTheme="majorBidi" w:eastAsia="Times New Roman" w:hAnsiTheme="majorBidi" w:cstheme="majorBidi"/>
        </w:rPr>
        <w:t> </w:t>
      </w:r>
      <w:r w:rsidRPr="00A54C86">
        <w:rPr>
          <w:rFonts w:asciiTheme="majorBidi" w:eastAsia="Times New Roman" w:hAnsiTheme="majorBidi" w:cstheme="majorBidi"/>
        </w:rPr>
        <w:t>7</w:t>
      </w:r>
      <w:r>
        <w:rPr>
          <w:rFonts w:asciiTheme="majorBidi" w:eastAsia="Times New Roman" w:hAnsiTheme="majorBidi" w:cstheme="majorBidi"/>
        </w:rPr>
        <w:t> </w:t>
      </w:r>
      <w:r w:rsidRPr="00A54C86">
        <w:rPr>
          <w:rFonts w:asciiTheme="majorBidi" w:eastAsia="Times New Roman" w:hAnsiTheme="majorBidi" w:cstheme="majorBidi"/>
        </w:rPr>
        <w:t>(c), 8 (g) and 14</w:t>
      </w:r>
      <w:r w:rsidRPr="00572511">
        <w:rPr>
          <w:rFonts w:asciiTheme="majorBidi" w:eastAsia="Times New Roman" w:hAnsiTheme="majorBidi" w:cstheme="majorBidi"/>
        </w:rPr>
        <w:t xml:space="preserve"> of the Convention</w:t>
      </w:r>
      <w:r w:rsidRPr="00A54C86">
        <w:rPr>
          <w:rFonts w:asciiTheme="majorBidi" w:eastAsia="Times New Roman" w:hAnsiTheme="majorBidi" w:cstheme="majorBidi"/>
        </w:rPr>
        <w:t xml:space="preserve">), while also facilitating access to and transfer of technology, scientific and technical cooperation and </w:t>
      </w:r>
      <w:r w:rsidRPr="00572511">
        <w:rPr>
          <w:rFonts w:asciiTheme="majorBidi" w:eastAsia="Times New Roman" w:hAnsiTheme="majorBidi" w:cstheme="majorBidi"/>
        </w:rPr>
        <w:t xml:space="preserve">the </w:t>
      </w:r>
      <w:r w:rsidRPr="00A54C86">
        <w:rPr>
          <w:rFonts w:asciiTheme="majorBidi" w:eastAsia="Times New Roman" w:hAnsiTheme="majorBidi" w:cstheme="majorBidi"/>
        </w:rPr>
        <w:t>distribution of benefits arising from biotechnology based upon genetic resources (Articles</w:t>
      </w:r>
      <w:r>
        <w:rPr>
          <w:rFonts w:asciiTheme="majorBidi" w:eastAsia="Times New Roman" w:hAnsiTheme="majorBidi" w:cstheme="majorBidi"/>
        </w:rPr>
        <w:t> </w:t>
      </w:r>
      <w:r w:rsidRPr="00A54C86">
        <w:rPr>
          <w:rFonts w:asciiTheme="majorBidi" w:eastAsia="Times New Roman" w:hAnsiTheme="majorBidi" w:cstheme="majorBidi"/>
        </w:rPr>
        <w:t xml:space="preserve">16, 18 and 19). </w:t>
      </w:r>
      <w:r w:rsidRPr="00A54C86">
        <w:rPr>
          <w:rFonts w:asciiTheme="majorBidi" w:eastAsia="Times New Roman" w:hAnsiTheme="majorBidi" w:cstheme="majorBidi"/>
          <w:color w:val="1D1D1D"/>
        </w:rPr>
        <w:t xml:space="preserve">The plan can also contribute to the implementation of the goals and targets of the Framework, specifically </w:t>
      </w:r>
      <w:r w:rsidRPr="00A54C86">
        <w:rPr>
          <w:rFonts w:asciiTheme="majorBidi" w:eastAsia="Times New Roman" w:hAnsiTheme="majorBidi" w:cstheme="majorBidi"/>
          <w:color w:val="1D1D1D"/>
        </w:rPr>
        <w:lastRenderedPageBreak/>
        <w:t>Targets</w:t>
      </w:r>
      <w:r w:rsidRPr="00572511">
        <w:rPr>
          <w:rFonts w:asciiTheme="majorBidi" w:eastAsia="Times New Roman" w:hAnsiTheme="majorBidi" w:cstheme="majorBidi"/>
          <w:color w:val="1D1D1D"/>
        </w:rPr>
        <w:t> </w:t>
      </w:r>
      <w:r w:rsidRPr="00A54C86">
        <w:rPr>
          <w:rFonts w:asciiTheme="majorBidi" w:eastAsia="Times New Roman" w:hAnsiTheme="majorBidi" w:cstheme="majorBidi"/>
          <w:color w:val="1D1D1D"/>
        </w:rPr>
        <w:t xml:space="preserve">2, 4, 6, 7, 8, 9, 10, 11, 13, 16, 17, 19, 20, 21, 22 and 23, where applicable and as a complement to other actions that may contribute to their achievement. </w:t>
      </w:r>
    </w:p>
    <w:p w14:paraId="461B6BF1" w14:textId="77777777" w:rsidR="00122D92" w:rsidRDefault="00122D92" w:rsidP="000B35AD">
      <w:pPr>
        <w:pStyle w:val="CBDNormalNumber"/>
        <w:numPr>
          <w:ilvl w:val="0"/>
          <w:numId w:val="0"/>
        </w:numPr>
        <w:tabs>
          <w:tab w:val="clear" w:pos="567"/>
        </w:tabs>
        <w:ind w:left="1134"/>
        <w:rPr>
          <w:rFonts w:asciiTheme="majorBidi" w:hAnsiTheme="majorBidi" w:cstheme="majorBidi"/>
        </w:rPr>
      </w:pPr>
      <w:r>
        <w:t>7.</w:t>
      </w:r>
      <w:r>
        <w:tab/>
      </w:r>
      <w:r w:rsidRPr="00572511">
        <w:rPr>
          <w:rFonts w:asciiTheme="majorBidi" w:hAnsiTheme="majorBidi" w:cstheme="majorBidi"/>
        </w:rPr>
        <w:t xml:space="preserve">In addition, the </w:t>
      </w:r>
      <w:r w:rsidRPr="00A54C86">
        <w:rPr>
          <w:rFonts w:asciiTheme="majorBidi" w:hAnsiTheme="majorBidi" w:cstheme="majorBidi"/>
        </w:rPr>
        <w:t xml:space="preserve">thematic action plan is complementary to </w:t>
      </w:r>
      <w:r w:rsidRPr="00572511">
        <w:rPr>
          <w:rFonts w:asciiTheme="majorBidi" w:hAnsiTheme="majorBidi" w:cstheme="majorBidi"/>
        </w:rPr>
        <w:t xml:space="preserve">the </w:t>
      </w:r>
      <w:r w:rsidRPr="00A54C86">
        <w:rPr>
          <w:rFonts w:asciiTheme="majorBidi" w:hAnsiTheme="majorBidi" w:cstheme="majorBidi"/>
        </w:rPr>
        <w:t>capacity-building action plan for the Cartagena Protocol</w:t>
      </w:r>
      <w:r>
        <w:rPr>
          <w:rFonts w:asciiTheme="majorBidi" w:hAnsiTheme="majorBidi" w:cstheme="majorBidi"/>
        </w:rPr>
        <w:t xml:space="preserve"> </w:t>
      </w:r>
      <w:r w:rsidRPr="00A54C86">
        <w:rPr>
          <w:rFonts w:asciiTheme="majorBidi" w:hAnsiTheme="majorBidi" w:cstheme="majorBidi"/>
        </w:rPr>
        <w:t xml:space="preserve">and the </w:t>
      </w:r>
      <w:r w:rsidRPr="00572511">
        <w:rPr>
          <w:rFonts w:asciiTheme="majorBidi" w:hAnsiTheme="majorBidi" w:cstheme="majorBidi"/>
        </w:rPr>
        <w:t>capacity-building and development action plan for the Nagoya Protocol on Access to Genetic Resources and the Fair and Equitable Sharing of Benefits Arising from Their Utilization.</w:t>
      </w:r>
      <w:r>
        <w:rPr>
          <w:rStyle w:val="FootnoteReference"/>
          <w:rFonts w:asciiTheme="majorBidi" w:hAnsiTheme="majorBidi" w:cstheme="majorBidi"/>
        </w:rPr>
        <w:footnoteReference w:id="33"/>
      </w:r>
      <w:r w:rsidRPr="00224A22">
        <w:rPr>
          <w:rFonts w:asciiTheme="majorBidi" w:hAnsiTheme="majorBidi" w:cstheme="majorBidi"/>
          <w:vertAlign w:val="superscript"/>
        </w:rPr>
        <w:t>,</w:t>
      </w:r>
      <w:r>
        <w:rPr>
          <w:rStyle w:val="FootnoteReference"/>
          <w:rFonts w:asciiTheme="majorBidi" w:hAnsiTheme="majorBidi" w:cstheme="majorBidi"/>
        </w:rPr>
        <w:footnoteReference w:id="34"/>
      </w:r>
      <w:r w:rsidRPr="00572511">
        <w:rPr>
          <w:rFonts w:asciiTheme="majorBidi" w:hAnsiTheme="majorBidi" w:cstheme="majorBidi"/>
        </w:rPr>
        <w:t xml:space="preserve"> </w:t>
      </w:r>
      <w:r>
        <w:rPr>
          <w:rFonts w:asciiTheme="majorBidi" w:hAnsiTheme="majorBidi" w:cstheme="majorBidi"/>
        </w:rPr>
        <w:t xml:space="preserve">The implementation plan for the Cartagena Protocol </w:t>
      </w:r>
      <w:r w:rsidRPr="0069701B">
        <w:rPr>
          <w:rFonts w:asciiTheme="majorBidi" w:hAnsiTheme="majorBidi" w:cstheme="majorBidi"/>
        </w:rPr>
        <w:t xml:space="preserve">can also support and guide Parties in </w:t>
      </w:r>
      <w:r>
        <w:rPr>
          <w:rFonts w:asciiTheme="majorBidi" w:hAnsiTheme="majorBidi" w:cstheme="majorBidi"/>
        </w:rPr>
        <w:t>addressing elements related to biosafety.</w:t>
      </w:r>
    </w:p>
    <w:p w14:paraId="2508DEDC" w14:textId="77777777" w:rsidR="00122D92" w:rsidRPr="00AE6CAB" w:rsidRDefault="00122D92" w:rsidP="000B35AD">
      <w:pPr>
        <w:pStyle w:val="CBDH1"/>
        <w:tabs>
          <w:tab w:val="clear" w:pos="567"/>
        </w:tabs>
        <w:ind w:left="1134"/>
        <w:rPr>
          <w:rFonts w:asciiTheme="majorBidi" w:hAnsiTheme="majorBidi" w:cstheme="majorBidi"/>
          <w:sz w:val="24"/>
          <w:szCs w:val="24"/>
        </w:rPr>
      </w:pPr>
      <w:bookmarkStart w:id="18" w:name="_Toc239752912"/>
      <w:r w:rsidRPr="00AE6CAB">
        <w:rPr>
          <w:rFonts w:asciiTheme="majorBidi" w:hAnsiTheme="majorBidi" w:cstheme="majorBidi"/>
          <w:sz w:val="24"/>
          <w:szCs w:val="24"/>
        </w:rPr>
        <w:t>IV.</w:t>
      </w:r>
      <w:r w:rsidRPr="00AE6CAB">
        <w:rPr>
          <w:rFonts w:asciiTheme="majorBidi" w:hAnsiTheme="majorBidi" w:cstheme="majorBidi"/>
          <w:sz w:val="24"/>
          <w:szCs w:val="24"/>
        </w:rPr>
        <w:tab/>
        <w:t>Use of the thematic action plan</w:t>
      </w:r>
      <w:bookmarkEnd w:id="18"/>
    </w:p>
    <w:p w14:paraId="605A5D62" w14:textId="77777777" w:rsidR="00122D92" w:rsidRPr="00A54C86" w:rsidRDefault="00122D92" w:rsidP="000B35AD">
      <w:pPr>
        <w:pStyle w:val="CBDNormalNumber"/>
        <w:numPr>
          <w:ilvl w:val="0"/>
          <w:numId w:val="0"/>
        </w:numPr>
        <w:tabs>
          <w:tab w:val="clear" w:pos="567"/>
        </w:tabs>
        <w:ind w:left="1134"/>
        <w:rPr>
          <w:rFonts w:asciiTheme="majorBidi" w:hAnsiTheme="majorBidi" w:cstheme="majorBidi"/>
        </w:rPr>
      </w:pPr>
      <w:r w:rsidRPr="00A54C86">
        <w:t>8.</w:t>
      </w:r>
      <w:r w:rsidRPr="00A54C86">
        <w:tab/>
      </w:r>
      <w:r w:rsidRPr="00572511">
        <w:rPr>
          <w:rFonts w:asciiTheme="majorBidi" w:hAnsiTheme="majorBidi" w:cstheme="majorBidi"/>
        </w:rPr>
        <w:t>The</w:t>
      </w:r>
      <w:r w:rsidRPr="00A54C86">
        <w:rPr>
          <w:rFonts w:asciiTheme="majorBidi" w:hAnsiTheme="majorBidi" w:cstheme="majorBidi"/>
        </w:rPr>
        <w:t xml:space="preserve"> thematic action plan can be used by </w:t>
      </w:r>
      <w:r>
        <w:rPr>
          <w:rFonts w:asciiTheme="majorBidi" w:hAnsiTheme="majorBidi" w:cstheme="majorBidi"/>
        </w:rPr>
        <w:t>any</w:t>
      </w:r>
      <w:r w:rsidRPr="00A54C86">
        <w:rPr>
          <w:rFonts w:asciiTheme="majorBidi" w:hAnsiTheme="majorBidi" w:cstheme="majorBidi"/>
        </w:rPr>
        <w:t xml:space="preserve"> actors. The suggested actions are voluntary and will vary </w:t>
      </w:r>
      <w:r w:rsidRPr="00572511">
        <w:rPr>
          <w:rFonts w:asciiTheme="majorBidi" w:hAnsiTheme="majorBidi" w:cstheme="majorBidi"/>
        </w:rPr>
        <w:t xml:space="preserve">according to </w:t>
      </w:r>
      <w:r w:rsidRPr="00A54C86">
        <w:rPr>
          <w:rFonts w:asciiTheme="majorBidi" w:hAnsiTheme="majorBidi" w:cstheme="majorBidi"/>
        </w:rPr>
        <w:t>national circumstances, priorities and needs, as well as the role of the actors involved. Actions should be taken in line with the guiding principles listed in section</w:t>
      </w:r>
      <w:r w:rsidRPr="00572511">
        <w:rPr>
          <w:rFonts w:asciiTheme="majorBidi" w:hAnsiTheme="majorBidi" w:cstheme="majorBidi"/>
        </w:rPr>
        <w:t> </w:t>
      </w:r>
      <w:r w:rsidRPr="00A54C86">
        <w:rPr>
          <w:rFonts w:asciiTheme="majorBidi" w:hAnsiTheme="majorBidi" w:cstheme="majorBidi"/>
        </w:rPr>
        <w:t>V below.</w:t>
      </w:r>
    </w:p>
    <w:p w14:paraId="05BD730A" w14:textId="77777777" w:rsidR="00122D92" w:rsidRDefault="00122D92" w:rsidP="000B35AD">
      <w:pPr>
        <w:pStyle w:val="CBDNormalNumber"/>
        <w:numPr>
          <w:ilvl w:val="0"/>
          <w:numId w:val="0"/>
        </w:numPr>
        <w:tabs>
          <w:tab w:val="clear" w:pos="567"/>
        </w:tabs>
        <w:ind w:left="1134"/>
        <w:rPr>
          <w:rFonts w:asciiTheme="majorBidi" w:hAnsiTheme="majorBidi" w:cstheme="majorBidi"/>
        </w:rPr>
      </w:pPr>
      <w:r>
        <w:t>9.</w:t>
      </w:r>
      <w:r>
        <w:tab/>
      </w:r>
      <w:r>
        <w:rPr>
          <w:rFonts w:asciiTheme="majorBidi" w:hAnsiTheme="majorBidi" w:cstheme="majorBidi"/>
        </w:rPr>
        <w:t>To ensure</w:t>
      </w:r>
      <w:r w:rsidRPr="00A54C86">
        <w:rPr>
          <w:rFonts w:asciiTheme="majorBidi" w:hAnsiTheme="majorBidi" w:cstheme="majorBidi"/>
        </w:rPr>
        <w:t xml:space="preserve"> effective implementation, a phased approach </w:t>
      </w:r>
      <w:r>
        <w:rPr>
          <w:rFonts w:asciiTheme="majorBidi" w:hAnsiTheme="majorBidi" w:cstheme="majorBidi"/>
        </w:rPr>
        <w:t>is recommended</w:t>
      </w:r>
      <w:r w:rsidRPr="00A54C86">
        <w:rPr>
          <w:rFonts w:asciiTheme="majorBidi" w:hAnsiTheme="majorBidi" w:cstheme="majorBidi"/>
        </w:rPr>
        <w:t>, start</w:t>
      </w:r>
      <w:r w:rsidRPr="00572511">
        <w:rPr>
          <w:rFonts w:asciiTheme="majorBidi" w:hAnsiTheme="majorBidi" w:cstheme="majorBidi"/>
        </w:rPr>
        <w:t>ing</w:t>
      </w:r>
      <w:r w:rsidRPr="00A54C86">
        <w:rPr>
          <w:rFonts w:asciiTheme="majorBidi" w:hAnsiTheme="majorBidi" w:cstheme="majorBidi"/>
        </w:rPr>
        <w:t xml:space="preserve"> with the identification of needs and priorities related to research and development, access to and transfer of technology, regulation, assessment, monitoring and knowledge-sharing in the context of synthetic biology </w:t>
      </w:r>
      <w:r>
        <w:rPr>
          <w:rFonts w:asciiTheme="majorBidi" w:hAnsiTheme="majorBidi" w:cstheme="majorBidi"/>
        </w:rPr>
        <w:t xml:space="preserve">that are </w:t>
      </w:r>
      <w:r w:rsidRPr="00A54C86">
        <w:rPr>
          <w:rFonts w:asciiTheme="majorBidi" w:hAnsiTheme="majorBidi" w:cstheme="majorBidi"/>
        </w:rPr>
        <w:t xml:space="preserve">relevant </w:t>
      </w:r>
      <w:r w:rsidRPr="00572511">
        <w:rPr>
          <w:rFonts w:asciiTheme="majorBidi" w:hAnsiTheme="majorBidi" w:cstheme="majorBidi"/>
        </w:rPr>
        <w:t>to</w:t>
      </w:r>
      <w:r w:rsidRPr="00A54C86">
        <w:rPr>
          <w:rFonts w:asciiTheme="majorBidi" w:hAnsiTheme="majorBidi" w:cstheme="majorBidi"/>
        </w:rPr>
        <w:t xml:space="preserve"> the implementation of the Convention and the Framework. </w:t>
      </w:r>
      <w:r w:rsidRPr="00572511">
        <w:rPr>
          <w:rFonts w:asciiTheme="majorBidi" w:hAnsiTheme="majorBidi" w:cstheme="majorBidi"/>
        </w:rPr>
        <w:t xml:space="preserve">According to </w:t>
      </w:r>
      <w:r w:rsidRPr="00A54C86">
        <w:rPr>
          <w:rFonts w:asciiTheme="majorBidi" w:hAnsiTheme="majorBidi" w:cstheme="majorBidi"/>
        </w:rPr>
        <w:t>national and organizational circumstances, activities can then be prioritized to address the identified needs (</w:t>
      </w:r>
      <w:r>
        <w:rPr>
          <w:rFonts w:asciiTheme="majorBidi" w:hAnsiTheme="majorBidi" w:cstheme="majorBidi"/>
        </w:rPr>
        <w:t xml:space="preserve">see </w:t>
      </w:r>
      <w:r w:rsidRPr="00572511">
        <w:rPr>
          <w:rFonts w:asciiTheme="majorBidi" w:hAnsiTheme="majorBidi" w:cstheme="majorBidi"/>
        </w:rPr>
        <w:t>o</w:t>
      </w:r>
      <w:r w:rsidRPr="00A54C86">
        <w:rPr>
          <w:rFonts w:asciiTheme="majorBidi" w:hAnsiTheme="majorBidi" w:cstheme="majorBidi"/>
        </w:rPr>
        <w:t>utcome area</w:t>
      </w:r>
      <w:r w:rsidRPr="00572511">
        <w:rPr>
          <w:rFonts w:asciiTheme="majorBidi" w:hAnsiTheme="majorBidi" w:cstheme="majorBidi"/>
        </w:rPr>
        <w:t> </w:t>
      </w:r>
      <w:r w:rsidRPr="00A54C86">
        <w:rPr>
          <w:rFonts w:asciiTheme="majorBidi" w:hAnsiTheme="majorBidi" w:cstheme="majorBidi"/>
        </w:rPr>
        <w:t>1, output</w:t>
      </w:r>
      <w:r w:rsidRPr="00572511">
        <w:rPr>
          <w:rFonts w:asciiTheme="majorBidi" w:hAnsiTheme="majorBidi" w:cstheme="majorBidi"/>
        </w:rPr>
        <w:t> </w:t>
      </w:r>
      <w:r w:rsidRPr="00A54C86">
        <w:rPr>
          <w:rFonts w:asciiTheme="majorBidi" w:hAnsiTheme="majorBidi" w:cstheme="majorBidi"/>
        </w:rPr>
        <w:t>1.1).</w:t>
      </w:r>
    </w:p>
    <w:p w14:paraId="4FF2F277" w14:textId="77777777" w:rsidR="00122D92" w:rsidRPr="00FD126A" w:rsidRDefault="00122D92" w:rsidP="000B35AD">
      <w:pPr>
        <w:pStyle w:val="CBDNormalNumber"/>
        <w:numPr>
          <w:ilvl w:val="0"/>
          <w:numId w:val="0"/>
        </w:numPr>
        <w:tabs>
          <w:tab w:val="clear" w:pos="567"/>
        </w:tabs>
        <w:ind w:left="1134"/>
        <w:rPr>
          <w:rFonts w:asciiTheme="majorBidi" w:hAnsiTheme="majorBidi" w:cstheme="majorBidi"/>
        </w:rPr>
      </w:pPr>
      <w:r w:rsidRPr="00FD126A">
        <w:t>10.</w:t>
      </w:r>
      <w:r w:rsidRPr="00FD126A">
        <w:tab/>
      </w:r>
      <w:r w:rsidRPr="00FD126A">
        <w:rPr>
          <w:rFonts w:asciiTheme="majorBidi" w:hAnsiTheme="majorBidi" w:cstheme="majorBidi"/>
        </w:rPr>
        <w:t>The</w:t>
      </w:r>
      <w:r w:rsidRPr="00BA4BF7">
        <w:rPr>
          <w:rFonts w:asciiTheme="majorBidi" w:hAnsiTheme="majorBidi" w:cstheme="majorBidi"/>
        </w:rPr>
        <w:t xml:space="preserve"> implementation of any relevant elements of the thematic action plan should be considered in</w:t>
      </w:r>
      <w:r w:rsidRPr="00FD126A">
        <w:rPr>
          <w:rFonts w:asciiTheme="majorBidi" w:hAnsiTheme="majorBidi" w:cstheme="majorBidi"/>
        </w:rPr>
        <w:t xml:space="preserve"> the light of existing capacity-building and development activities, access to and transfer of technology initiatives and knowledge-sharing endeavours related to biosafety, access and benefit-sharing and </w:t>
      </w:r>
      <w:r>
        <w:rPr>
          <w:rFonts w:asciiTheme="majorBidi" w:hAnsiTheme="majorBidi" w:cstheme="majorBidi"/>
        </w:rPr>
        <w:t xml:space="preserve">the </w:t>
      </w:r>
      <w:r w:rsidRPr="00FD126A">
        <w:rPr>
          <w:rFonts w:asciiTheme="majorBidi" w:hAnsiTheme="majorBidi" w:cstheme="majorBidi"/>
        </w:rPr>
        <w:t>Framework implementation mechanisms</w:t>
      </w:r>
      <w:r>
        <w:rPr>
          <w:rFonts w:asciiTheme="majorBidi" w:hAnsiTheme="majorBidi" w:cstheme="majorBidi"/>
        </w:rPr>
        <w:t>,</w:t>
      </w:r>
      <w:r w:rsidRPr="00FD126A">
        <w:rPr>
          <w:rFonts w:asciiTheme="majorBidi" w:hAnsiTheme="majorBidi" w:cstheme="majorBidi"/>
        </w:rPr>
        <w:t xml:space="preserve"> with the goal to avoid duplication.</w:t>
      </w:r>
    </w:p>
    <w:p w14:paraId="364CA309" w14:textId="77777777" w:rsidR="00122D92" w:rsidRPr="00A54C86" w:rsidRDefault="00122D92" w:rsidP="000B35AD">
      <w:pPr>
        <w:pStyle w:val="CBDNormalNumber"/>
        <w:numPr>
          <w:ilvl w:val="0"/>
          <w:numId w:val="0"/>
        </w:numPr>
        <w:tabs>
          <w:tab w:val="clear" w:pos="567"/>
        </w:tabs>
        <w:ind w:left="1134"/>
        <w:rPr>
          <w:rFonts w:asciiTheme="majorBidi" w:hAnsiTheme="majorBidi" w:cstheme="majorBidi"/>
        </w:rPr>
      </w:pPr>
      <w:r>
        <w:t>[</w:t>
      </w:r>
      <w:r w:rsidRPr="00A54C86">
        <w:t>11.</w:t>
      </w:r>
      <w:r w:rsidRPr="00A54C86">
        <w:tab/>
      </w:r>
      <w:r w:rsidRPr="00A54C86">
        <w:rPr>
          <w:rFonts w:asciiTheme="majorBidi" w:hAnsiTheme="majorBidi" w:cstheme="majorBidi"/>
        </w:rPr>
        <w:t xml:space="preserve">The suggested actions </w:t>
      </w:r>
      <w:r>
        <w:rPr>
          <w:rFonts w:asciiTheme="majorBidi" w:hAnsiTheme="majorBidi" w:cstheme="majorBidi"/>
        </w:rPr>
        <w:t>may</w:t>
      </w:r>
      <w:r w:rsidRPr="00A54C86">
        <w:rPr>
          <w:rFonts w:asciiTheme="majorBidi" w:hAnsiTheme="majorBidi" w:cstheme="majorBidi"/>
        </w:rPr>
        <w:t xml:space="preserve"> be further prioritized or updated to address gaps in capacity in the light of future developments in the field of synthetic biology</w:t>
      </w:r>
      <w:r w:rsidRPr="00572511">
        <w:rPr>
          <w:rFonts w:asciiTheme="majorBidi" w:hAnsiTheme="majorBidi" w:cstheme="majorBidi"/>
        </w:rPr>
        <w:t>,</w:t>
      </w:r>
      <w:r w:rsidRPr="00A54C86">
        <w:rPr>
          <w:rFonts w:asciiTheme="majorBidi" w:hAnsiTheme="majorBidi" w:cstheme="majorBidi"/>
        </w:rPr>
        <w:t xml:space="preserve"> as needed</w:t>
      </w:r>
      <w:r>
        <w:rPr>
          <w:rFonts w:asciiTheme="majorBidi" w:hAnsiTheme="majorBidi" w:cstheme="majorBidi"/>
        </w:rPr>
        <w:t xml:space="preserve"> [and in accordance with national circumstances and priorities]</w:t>
      </w:r>
      <w:r w:rsidRPr="00A54C86">
        <w:rPr>
          <w:rFonts w:asciiTheme="majorBidi" w:hAnsiTheme="majorBidi" w:cstheme="majorBidi"/>
        </w:rPr>
        <w:t xml:space="preserve">. </w:t>
      </w:r>
      <w:r>
        <w:rPr>
          <w:rFonts w:asciiTheme="majorBidi" w:hAnsiTheme="majorBidi" w:cstheme="majorBidi"/>
        </w:rPr>
        <w:t>Such</w:t>
      </w:r>
      <w:r w:rsidRPr="00A54C86">
        <w:rPr>
          <w:rFonts w:asciiTheme="majorBidi" w:hAnsiTheme="majorBidi" w:cstheme="majorBidi"/>
        </w:rPr>
        <w:t xml:space="preserve"> developments </w:t>
      </w:r>
      <w:r>
        <w:rPr>
          <w:rFonts w:asciiTheme="majorBidi" w:hAnsiTheme="majorBidi" w:cstheme="majorBidi"/>
        </w:rPr>
        <w:t>may</w:t>
      </w:r>
      <w:r w:rsidRPr="00A54C86">
        <w:rPr>
          <w:rFonts w:asciiTheme="majorBidi" w:hAnsiTheme="majorBidi" w:cstheme="majorBidi"/>
        </w:rPr>
        <w:t xml:space="preserve"> be identified</w:t>
      </w:r>
      <w:r>
        <w:rPr>
          <w:rFonts w:asciiTheme="majorBidi" w:hAnsiTheme="majorBidi" w:cstheme="majorBidi"/>
        </w:rPr>
        <w:t>[, as appropriate and subject to the availability of resources,]</w:t>
      </w:r>
      <w:r w:rsidRPr="00A54C86">
        <w:rPr>
          <w:rFonts w:asciiTheme="majorBidi" w:hAnsiTheme="majorBidi" w:cstheme="majorBidi"/>
        </w:rPr>
        <w:t xml:space="preserve"> through </w:t>
      </w:r>
      <w:r>
        <w:rPr>
          <w:rFonts w:asciiTheme="majorBidi" w:hAnsiTheme="majorBidi" w:cstheme="majorBidi"/>
        </w:rPr>
        <w:t>[information-sharing,] [</w:t>
      </w:r>
      <w:r w:rsidRPr="00A54C86">
        <w:rPr>
          <w:rFonts w:asciiTheme="majorBidi" w:hAnsiTheme="majorBidi" w:cstheme="majorBidi"/>
        </w:rPr>
        <w:t>coordinated</w:t>
      </w:r>
      <w:r>
        <w:rPr>
          <w:rFonts w:asciiTheme="majorBidi" w:hAnsiTheme="majorBidi" w:cstheme="majorBidi"/>
        </w:rPr>
        <w:t>]</w:t>
      </w:r>
      <w:r w:rsidRPr="00A54C86">
        <w:rPr>
          <w:rFonts w:asciiTheme="majorBidi" w:hAnsiTheme="majorBidi" w:cstheme="majorBidi"/>
        </w:rPr>
        <w:t xml:space="preserve"> </w:t>
      </w:r>
      <w:r>
        <w:rPr>
          <w:rFonts w:asciiTheme="majorBidi" w:hAnsiTheme="majorBidi" w:cstheme="majorBidi"/>
        </w:rPr>
        <w:t>[[</w:t>
      </w:r>
      <w:r w:rsidRPr="00A54C86">
        <w:rPr>
          <w:rFonts w:asciiTheme="majorBidi" w:hAnsiTheme="majorBidi" w:cstheme="majorBidi"/>
        </w:rPr>
        <w:t>broad and regular</w:t>
      </w:r>
      <w:r>
        <w:rPr>
          <w:rFonts w:asciiTheme="majorBidi" w:hAnsiTheme="majorBidi" w:cstheme="majorBidi"/>
        </w:rPr>
        <w:t>]</w:t>
      </w:r>
      <w:r w:rsidRPr="00A54C86">
        <w:rPr>
          <w:rFonts w:asciiTheme="majorBidi" w:hAnsiTheme="majorBidi" w:cstheme="majorBidi"/>
        </w:rPr>
        <w:t xml:space="preserve"> horizon scanning and foresight activities</w:t>
      </w:r>
      <w:r>
        <w:rPr>
          <w:rFonts w:asciiTheme="majorBidi" w:hAnsiTheme="majorBidi" w:cstheme="majorBidi"/>
        </w:rPr>
        <w:t>]</w:t>
      </w:r>
      <w:r w:rsidRPr="00A54C86">
        <w:rPr>
          <w:rFonts w:asciiTheme="majorBidi" w:hAnsiTheme="majorBidi" w:cstheme="majorBidi"/>
        </w:rPr>
        <w:t xml:space="preserve">, </w:t>
      </w:r>
      <w:r>
        <w:rPr>
          <w:rFonts w:asciiTheme="majorBidi" w:hAnsiTheme="majorBidi" w:cstheme="majorBidi"/>
        </w:rPr>
        <w:t>and</w:t>
      </w:r>
      <w:r w:rsidRPr="00A54C86">
        <w:rPr>
          <w:rFonts w:asciiTheme="majorBidi" w:hAnsiTheme="majorBidi" w:cstheme="majorBidi"/>
        </w:rPr>
        <w:t xml:space="preserve"> engagement with experts, as necessary.</w:t>
      </w:r>
      <w:r>
        <w:rPr>
          <w:rFonts w:asciiTheme="majorBidi" w:hAnsiTheme="majorBidi" w:cstheme="majorBidi"/>
        </w:rPr>
        <w:t>]</w:t>
      </w:r>
    </w:p>
    <w:p w14:paraId="35176803" w14:textId="77777777" w:rsidR="00122D92" w:rsidRPr="00AE6CAB" w:rsidRDefault="00122D92" w:rsidP="000B35AD">
      <w:pPr>
        <w:pStyle w:val="CBDH1"/>
        <w:tabs>
          <w:tab w:val="clear" w:pos="567"/>
        </w:tabs>
        <w:ind w:left="1134"/>
        <w:rPr>
          <w:rFonts w:asciiTheme="majorBidi" w:hAnsiTheme="majorBidi" w:cstheme="majorBidi"/>
          <w:sz w:val="24"/>
          <w:szCs w:val="24"/>
        </w:rPr>
      </w:pPr>
      <w:bookmarkStart w:id="19" w:name="_Toc239752913"/>
      <w:r w:rsidRPr="00AE6CAB">
        <w:rPr>
          <w:rFonts w:asciiTheme="majorBidi" w:hAnsiTheme="majorBidi" w:cstheme="majorBidi"/>
          <w:sz w:val="24"/>
          <w:szCs w:val="24"/>
        </w:rPr>
        <w:t>V.</w:t>
      </w:r>
      <w:r w:rsidRPr="00AE6CAB">
        <w:rPr>
          <w:rFonts w:asciiTheme="majorBidi" w:hAnsiTheme="majorBidi" w:cstheme="majorBidi"/>
          <w:sz w:val="24"/>
          <w:szCs w:val="24"/>
        </w:rPr>
        <w:tab/>
        <w:t>Guiding principles</w:t>
      </w:r>
      <w:bookmarkEnd w:id="19"/>
    </w:p>
    <w:p w14:paraId="5DFE0977" w14:textId="77777777" w:rsidR="00122D92" w:rsidRPr="00A54C86" w:rsidRDefault="00122D92" w:rsidP="000B35AD">
      <w:pPr>
        <w:pStyle w:val="CBDNormalNumber"/>
        <w:numPr>
          <w:ilvl w:val="0"/>
          <w:numId w:val="0"/>
        </w:numPr>
        <w:tabs>
          <w:tab w:val="clear" w:pos="567"/>
        </w:tabs>
        <w:ind w:left="1134"/>
      </w:pPr>
      <w:r w:rsidRPr="00A54C86">
        <w:t>12.</w:t>
      </w:r>
      <w:r w:rsidRPr="00A54C86">
        <w:tab/>
        <w:t xml:space="preserve">The thematic action plan </w:t>
      </w:r>
      <w:r w:rsidRPr="00572511">
        <w:t xml:space="preserve">is </w:t>
      </w:r>
      <w:r w:rsidRPr="00A54C86">
        <w:t>aim</w:t>
      </w:r>
      <w:r w:rsidRPr="00572511">
        <w:t>ed</w:t>
      </w:r>
      <w:r w:rsidRPr="00A54C86">
        <w:t xml:space="preserve"> </w:t>
      </w:r>
      <w:r w:rsidRPr="00572511">
        <w:t>a</w:t>
      </w:r>
      <w:r w:rsidRPr="00A54C86">
        <w:t>t contribut</w:t>
      </w:r>
      <w:r w:rsidRPr="00572511">
        <w:t>ing</w:t>
      </w:r>
      <w:r w:rsidRPr="00A54C86">
        <w:t xml:space="preserve"> to the achievement of the three objectives of the Convention</w:t>
      </w:r>
      <w:r>
        <w:t xml:space="preserve"> and </w:t>
      </w:r>
      <w:r w:rsidRPr="00A54C86">
        <w:t xml:space="preserve">the goals and targets of the Framework. Thus, all indicated actions should be taken in the context of the Convention </w:t>
      </w:r>
      <w:r>
        <w:t xml:space="preserve">and </w:t>
      </w:r>
      <w:r w:rsidRPr="00A54C86">
        <w:t>its Protocols and the Framework.</w:t>
      </w:r>
    </w:p>
    <w:p w14:paraId="75BDF3EB" w14:textId="77777777" w:rsidR="00122D92" w:rsidRPr="00A54C86" w:rsidRDefault="00122D92" w:rsidP="000B35AD">
      <w:pPr>
        <w:pStyle w:val="CBDNormalNumber"/>
        <w:numPr>
          <w:ilvl w:val="0"/>
          <w:numId w:val="0"/>
        </w:numPr>
        <w:tabs>
          <w:tab w:val="clear" w:pos="567"/>
        </w:tabs>
        <w:ind w:left="1134"/>
        <w:rPr>
          <w:rFonts w:asciiTheme="majorBidi" w:hAnsiTheme="majorBidi" w:cstheme="majorBidi"/>
        </w:rPr>
      </w:pPr>
      <w:r w:rsidRPr="00A54C86">
        <w:t>13.</w:t>
      </w:r>
      <w:r w:rsidRPr="00A54C86">
        <w:tab/>
      </w:r>
      <w:r w:rsidRPr="00A54C86">
        <w:rPr>
          <w:rFonts w:asciiTheme="majorBidi" w:hAnsiTheme="majorBidi" w:cstheme="majorBidi"/>
        </w:rPr>
        <w:t>In line with decision</w:t>
      </w:r>
      <w:r w:rsidRPr="00572511">
        <w:rPr>
          <w:rFonts w:asciiTheme="majorBidi" w:hAnsiTheme="majorBidi" w:cstheme="majorBidi"/>
        </w:rPr>
        <w:t> </w:t>
      </w:r>
      <w:hyperlink r:id="rId60" w:history="1">
        <w:r w:rsidRPr="00A54C86">
          <w:rPr>
            <w:rStyle w:val="Hyperlink"/>
            <w:rFonts w:asciiTheme="majorBidi" w:hAnsiTheme="majorBidi" w:cstheme="majorBidi"/>
          </w:rPr>
          <w:t>16/21</w:t>
        </w:r>
      </w:hyperlink>
      <w:r w:rsidRPr="00A54C86">
        <w:rPr>
          <w:rFonts w:asciiTheme="majorBidi" w:hAnsiTheme="majorBidi" w:cstheme="majorBidi"/>
        </w:rPr>
        <w:t xml:space="preserve">, the general principles and strategies for enhancing capacity-building and development, access to and transfer of technology </w:t>
      </w:r>
      <w:r w:rsidRPr="00A54C86">
        <w:rPr>
          <w:rFonts w:asciiTheme="majorBidi" w:eastAsia="Aptos Narrow" w:hAnsiTheme="majorBidi" w:cstheme="majorBidi"/>
          <w:color w:val="000000" w:themeColor="text1"/>
        </w:rPr>
        <w:t>on mutually agreed terms</w:t>
      </w:r>
      <w:r w:rsidRPr="00A54C86">
        <w:rPr>
          <w:rFonts w:asciiTheme="majorBidi" w:hAnsiTheme="majorBidi" w:cstheme="majorBidi"/>
        </w:rPr>
        <w:t xml:space="preserve"> and knowledge-sharing of the </w:t>
      </w:r>
      <w:r w:rsidRPr="00A54C86">
        <w:rPr>
          <w:rFonts w:asciiTheme="majorBidi" w:eastAsia="Aptos Narrow" w:hAnsiTheme="majorBidi" w:cstheme="majorBidi"/>
          <w:color w:val="000000" w:themeColor="text1"/>
        </w:rPr>
        <w:t>long-term strategic framework for capacity-building and development</w:t>
      </w:r>
      <w:r w:rsidRPr="00A54C86">
        <w:rPr>
          <w:rFonts w:asciiTheme="majorBidi" w:hAnsiTheme="majorBidi" w:cstheme="majorBidi"/>
        </w:rPr>
        <w:t xml:space="preserve"> should apply to the </w:t>
      </w:r>
      <w:r w:rsidRPr="00572511">
        <w:rPr>
          <w:rFonts w:asciiTheme="majorBidi" w:hAnsiTheme="majorBidi" w:cstheme="majorBidi"/>
        </w:rPr>
        <w:t>thematic action plan</w:t>
      </w:r>
      <w:r w:rsidRPr="00A54C86">
        <w:rPr>
          <w:rFonts w:asciiTheme="majorBidi" w:hAnsiTheme="majorBidi" w:cstheme="majorBidi"/>
        </w:rPr>
        <w:t xml:space="preserve"> and be taken into consideration when planning activities.</w:t>
      </w:r>
      <w:r w:rsidRPr="00572511">
        <w:rPr>
          <w:rStyle w:val="FootnoteReference"/>
          <w:rFonts w:asciiTheme="majorBidi" w:hAnsiTheme="majorBidi" w:cstheme="majorBidi"/>
        </w:rPr>
        <w:footnoteReference w:id="35"/>
      </w:r>
    </w:p>
    <w:p w14:paraId="13436879" w14:textId="77777777" w:rsidR="00122D92" w:rsidRPr="00572511" w:rsidRDefault="00122D92" w:rsidP="000B35AD">
      <w:pPr>
        <w:pStyle w:val="CBDNormalNumber"/>
        <w:numPr>
          <w:ilvl w:val="0"/>
          <w:numId w:val="0"/>
        </w:numPr>
        <w:tabs>
          <w:tab w:val="clear" w:pos="567"/>
        </w:tabs>
        <w:ind w:left="1134"/>
        <w:rPr>
          <w:rFonts w:asciiTheme="majorBidi" w:hAnsiTheme="majorBidi" w:cstheme="majorBidi"/>
        </w:rPr>
      </w:pPr>
      <w:r w:rsidRPr="00572511">
        <w:t>14.</w:t>
      </w:r>
      <w:r w:rsidRPr="00572511">
        <w:tab/>
      </w:r>
      <w:r w:rsidRPr="00572511">
        <w:rPr>
          <w:rFonts w:asciiTheme="majorBidi" w:hAnsiTheme="majorBidi" w:cstheme="majorBidi"/>
        </w:rPr>
        <w:t xml:space="preserve">When using the thematic action plan, actors should: </w:t>
      </w:r>
    </w:p>
    <w:p w14:paraId="1C0BA53A" w14:textId="77777777" w:rsidR="00122D92" w:rsidRPr="00A54C86" w:rsidRDefault="00122D92" w:rsidP="000B35AD">
      <w:pPr>
        <w:pStyle w:val="CBDNormalNumber"/>
        <w:numPr>
          <w:ilvl w:val="0"/>
          <w:numId w:val="0"/>
        </w:numPr>
        <w:tabs>
          <w:tab w:val="clear" w:pos="567"/>
        </w:tabs>
        <w:ind w:left="1134" w:firstLine="567"/>
        <w:rPr>
          <w:rFonts w:asciiTheme="majorBidi" w:hAnsiTheme="majorBidi" w:cstheme="majorBidi"/>
        </w:rPr>
      </w:pPr>
      <w:r w:rsidRPr="00A54C86">
        <w:rPr>
          <w:rFonts w:cstheme="majorBidi"/>
        </w:rPr>
        <w:t>(a)</w:t>
      </w:r>
      <w:r w:rsidRPr="00A54C86">
        <w:rPr>
          <w:rFonts w:cstheme="majorBidi"/>
        </w:rPr>
        <w:tab/>
      </w:r>
      <w:r w:rsidRPr="00572511">
        <w:rPr>
          <w:rFonts w:asciiTheme="majorBidi" w:hAnsiTheme="majorBidi" w:cstheme="majorBidi"/>
        </w:rPr>
        <w:t>T</w:t>
      </w:r>
      <w:r w:rsidRPr="00A54C86">
        <w:rPr>
          <w:rFonts w:asciiTheme="majorBidi" w:hAnsiTheme="majorBidi" w:cstheme="majorBidi"/>
        </w:rPr>
        <w:t>ake a precautionary approach</w:t>
      </w:r>
      <w:r w:rsidRPr="00572511">
        <w:rPr>
          <w:rFonts w:asciiTheme="majorBidi" w:hAnsiTheme="majorBidi" w:cstheme="majorBidi"/>
        </w:rPr>
        <w:t xml:space="preserve">, as provided </w:t>
      </w:r>
      <w:r w:rsidRPr="00A54C86">
        <w:rPr>
          <w:rFonts w:asciiTheme="majorBidi" w:hAnsiTheme="majorBidi" w:cstheme="majorBidi"/>
        </w:rPr>
        <w:t xml:space="preserve">in </w:t>
      </w:r>
      <w:r>
        <w:rPr>
          <w:rFonts w:asciiTheme="majorBidi" w:hAnsiTheme="majorBidi" w:cstheme="majorBidi"/>
        </w:rPr>
        <w:t>p</w:t>
      </w:r>
      <w:r w:rsidRPr="00A54C86">
        <w:rPr>
          <w:rFonts w:asciiTheme="majorBidi" w:hAnsiTheme="majorBidi" w:cstheme="majorBidi"/>
        </w:rPr>
        <w:t>rinciple</w:t>
      </w:r>
      <w:r w:rsidRPr="00572511">
        <w:rPr>
          <w:rFonts w:asciiTheme="majorBidi" w:hAnsiTheme="majorBidi" w:cstheme="majorBidi"/>
        </w:rPr>
        <w:t> </w:t>
      </w:r>
      <w:r w:rsidRPr="00A54C86">
        <w:rPr>
          <w:rFonts w:asciiTheme="majorBidi" w:hAnsiTheme="majorBidi" w:cstheme="majorBidi"/>
        </w:rPr>
        <w:t>15 of the Rio Declaration on Environment and Development;</w:t>
      </w:r>
    </w:p>
    <w:p w14:paraId="05CE6F8D" w14:textId="77777777" w:rsidR="00122D92" w:rsidRDefault="00122D92" w:rsidP="000B35AD">
      <w:pPr>
        <w:pStyle w:val="CBDNormalNumber"/>
        <w:numPr>
          <w:ilvl w:val="0"/>
          <w:numId w:val="0"/>
        </w:numPr>
        <w:tabs>
          <w:tab w:val="clear" w:pos="567"/>
        </w:tabs>
        <w:ind w:left="1134" w:firstLine="567"/>
        <w:rPr>
          <w:rFonts w:asciiTheme="majorBidi" w:hAnsiTheme="majorBidi" w:cstheme="majorBidi"/>
        </w:rPr>
      </w:pPr>
      <w:r>
        <w:rPr>
          <w:rFonts w:cstheme="majorBidi"/>
        </w:rPr>
        <w:t>(b)</w:t>
      </w:r>
      <w:r>
        <w:rPr>
          <w:rFonts w:cstheme="majorBidi"/>
        </w:rPr>
        <w:tab/>
      </w:r>
      <w:r w:rsidRPr="00572511">
        <w:rPr>
          <w:rFonts w:asciiTheme="majorBidi" w:hAnsiTheme="majorBidi" w:cstheme="majorBidi"/>
        </w:rPr>
        <w:t>Adopt</w:t>
      </w:r>
      <w:r w:rsidRPr="00A54C86">
        <w:rPr>
          <w:rFonts w:asciiTheme="majorBidi" w:hAnsiTheme="majorBidi" w:cstheme="majorBidi"/>
        </w:rPr>
        <w:t xml:space="preserve"> a science-based</w:t>
      </w:r>
      <w:r>
        <w:rPr>
          <w:rFonts w:asciiTheme="majorBidi" w:hAnsiTheme="majorBidi" w:cstheme="majorBidi"/>
        </w:rPr>
        <w:t xml:space="preserve"> and case-by-case</w:t>
      </w:r>
      <w:r w:rsidRPr="00A54C86">
        <w:rPr>
          <w:rFonts w:asciiTheme="majorBidi" w:hAnsiTheme="majorBidi" w:cstheme="majorBidi"/>
        </w:rPr>
        <w:t xml:space="preserve"> approach;</w:t>
      </w:r>
    </w:p>
    <w:p w14:paraId="5B9A20A7" w14:textId="77777777" w:rsidR="00122D92" w:rsidRPr="0098314B" w:rsidRDefault="00122D92" w:rsidP="000B35AD">
      <w:pPr>
        <w:pStyle w:val="CBDNormalNumber"/>
        <w:numPr>
          <w:ilvl w:val="0"/>
          <w:numId w:val="0"/>
        </w:numPr>
        <w:tabs>
          <w:tab w:val="clear" w:pos="567"/>
        </w:tabs>
        <w:ind w:left="1134" w:firstLine="567"/>
        <w:rPr>
          <w:rFonts w:asciiTheme="majorBidi" w:hAnsiTheme="majorBidi" w:cstheme="majorBidi"/>
        </w:rPr>
      </w:pPr>
      <w:r w:rsidRPr="0098314B">
        <w:rPr>
          <w:rFonts w:cstheme="majorBidi"/>
        </w:rPr>
        <w:lastRenderedPageBreak/>
        <w:t>(c)</w:t>
      </w:r>
      <w:r w:rsidRPr="0098314B">
        <w:rPr>
          <w:rFonts w:cstheme="majorBidi"/>
        </w:rPr>
        <w:tab/>
      </w:r>
      <w:r>
        <w:rPr>
          <w:rFonts w:asciiTheme="majorBidi" w:hAnsiTheme="majorBidi" w:cstheme="majorBidi"/>
        </w:rPr>
        <w:t>Take a needs-based approach in line with national priorities and circumstances;</w:t>
      </w:r>
    </w:p>
    <w:p w14:paraId="42E39BDB" w14:textId="77777777" w:rsidR="00122D92" w:rsidRPr="00A54C86" w:rsidRDefault="00122D92" w:rsidP="000B35AD">
      <w:pPr>
        <w:pStyle w:val="CBDNormalNumber"/>
        <w:numPr>
          <w:ilvl w:val="0"/>
          <w:numId w:val="0"/>
        </w:numPr>
        <w:tabs>
          <w:tab w:val="clear" w:pos="567"/>
        </w:tabs>
        <w:ind w:left="1134" w:firstLine="567"/>
        <w:rPr>
          <w:rFonts w:asciiTheme="majorBidi" w:hAnsiTheme="majorBidi" w:cstheme="majorBidi"/>
        </w:rPr>
      </w:pPr>
      <w:r w:rsidRPr="00A54C86">
        <w:rPr>
          <w:rFonts w:cstheme="majorBidi"/>
        </w:rPr>
        <w:t>(d)</w:t>
      </w:r>
      <w:r w:rsidRPr="00A54C86">
        <w:rPr>
          <w:rFonts w:cstheme="majorBidi"/>
        </w:rPr>
        <w:tab/>
      </w:r>
      <w:r w:rsidRPr="00A54C86">
        <w:rPr>
          <w:rFonts w:asciiTheme="majorBidi" w:hAnsiTheme="majorBidi" w:cstheme="majorBidi"/>
        </w:rPr>
        <w:t>Consider t</w:t>
      </w:r>
      <w:r w:rsidRPr="00572511">
        <w:rPr>
          <w:rFonts w:asciiTheme="majorBidi" w:hAnsiTheme="majorBidi" w:cstheme="majorBidi"/>
        </w:rPr>
        <w:t xml:space="preserve">he potential positive and potential negative impacts of synthetic biology applications on the three objectives of the Convention and the goals and targets of the </w:t>
      </w:r>
      <w:r w:rsidRPr="00A54C86">
        <w:rPr>
          <w:rFonts w:asciiTheme="majorBidi" w:hAnsiTheme="majorBidi" w:cstheme="majorBidi"/>
        </w:rPr>
        <w:t>Framework</w:t>
      </w:r>
      <w:r w:rsidRPr="00572511">
        <w:rPr>
          <w:rFonts w:asciiTheme="majorBidi" w:hAnsiTheme="majorBidi" w:cstheme="majorBidi"/>
        </w:rPr>
        <w:t>;</w:t>
      </w:r>
    </w:p>
    <w:p w14:paraId="30DEFDB2" w14:textId="77777777" w:rsidR="00122D92" w:rsidRPr="00A54C86" w:rsidRDefault="00122D92" w:rsidP="000B35AD">
      <w:pPr>
        <w:pStyle w:val="CBDNormalNumber"/>
        <w:numPr>
          <w:ilvl w:val="0"/>
          <w:numId w:val="0"/>
        </w:numPr>
        <w:tabs>
          <w:tab w:val="clear" w:pos="567"/>
        </w:tabs>
        <w:ind w:left="1134" w:firstLine="567"/>
        <w:rPr>
          <w:rFonts w:asciiTheme="majorBidi" w:hAnsiTheme="majorBidi" w:cstheme="majorBidi"/>
        </w:rPr>
      </w:pPr>
      <w:r w:rsidRPr="00A54C86">
        <w:rPr>
          <w:rFonts w:cstheme="majorBidi"/>
        </w:rPr>
        <w:t>(e)</w:t>
      </w:r>
      <w:r w:rsidRPr="00A54C86">
        <w:rPr>
          <w:rFonts w:cstheme="majorBidi"/>
        </w:rPr>
        <w:tab/>
      </w:r>
      <w:r w:rsidRPr="00572511">
        <w:rPr>
          <w:rFonts w:asciiTheme="majorBidi" w:hAnsiTheme="majorBidi" w:cstheme="majorBidi"/>
        </w:rPr>
        <w:t>Consider</w:t>
      </w:r>
      <w:r>
        <w:rPr>
          <w:rFonts w:asciiTheme="majorBidi" w:hAnsiTheme="majorBidi" w:cstheme="majorBidi"/>
        </w:rPr>
        <w:t xml:space="preserve"> </w:t>
      </w:r>
      <w:r w:rsidRPr="00572511">
        <w:rPr>
          <w:rFonts w:asciiTheme="majorBidi" w:hAnsiTheme="majorBidi" w:cstheme="majorBidi"/>
        </w:rPr>
        <w:t>the potential</w:t>
      </w:r>
      <w:r>
        <w:rPr>
          <w:rFonts w:asciiTheme="majorBidi" w:hAnsiTheme="majorBidi" w:cstheme="majorBidi"/>
        </w:rPr>
        <w:t xml:space="preserve"> impacts [and</w:t>
      </w:r>
      <w:r w:rsidRPr="00572511">
        <w:rPr>
          <w:rFonts w:asciiTheme="majorBidi" w:hAnsiTheme="majorBidi" w:cstheme="majorBidi"/>
        </w:rPr>
        <w:t xml:space="preserve"> risks</w:t>
      </w:r>
      <w:r>
        <w:rPr>
          <w:rFonts w:asciiTheme="majorBidi" w:hAnsiTheme="majorBidi" w:cstheme="majorBidi"/>
        </w:rPr>
        <w:t>]</w:t>
      </w:r>
      <w:r w:rsidRPr="00572511">
        <w:rPr>
          <w:rFonts w:asciiTheme="majorBidi" w:hAnsiTheme="majorBidi" w:cstheme="majorBidi"/>
        </w:rPr>
        <w:t xml:space="preserve"> in relation to the </w:t>
      </w:r>
      <w:r w:rsidRPr="00A54C86">
        <w:rPr>
          <w:rFonts w:asciiTheme="majorBidi" w:hAnsiTheme="majorBidi" w:cstheme="majorBidi"/>
        </w:rPr>
        <w:t xml:space="preserve">intended use and the likely potential receiving environment </w:t>
      </w:r>
      <w:r>
        <w:rPr>
          <w:rFonts w:asciiTheme="majorBidi" w:hAnsiTheme="majorBidi" w:cstheme="majorBidi"/>
        </w:rPr>
        <w:t>[</w:t>
      </w:r>
      <w:r w:rsidRPr="00A54C86">
        <w:rPr>
          <w:rFonts w:asciiTheme="majorBidi" w:hAnsiTheme="majorBidi" w:cstheme="majorBidi"/>
        </w:rPr>
        <w:t>(e.g. unmanaged or wild settings; semi-managed, managed or urban settings; and contained settings);</w:t>
      </w:r>
      <w:r w:rsidRPr="00572511">
        <w:rPr>
          <w:rStyle w:val="FootnoteReference"/>
          <w:rFonts w:asciiTheme="majorBidi" w:hAnsiTheme="majorBidi" w:cstheme="majorBidi"/>
        </w:rPr>
        <w:footnoteReference w:id="36"/>
      </w:r>
      <w:r>
        <w:rPr>
          <w:rFonts w:asciiTheme="majorBidi" w:hAnsiTheme="majorBidi" w:cstheme="majorBidi"/>
        </w:rPr>
        <w:t>]</w:t>
      </w:r>
    </w:p>
    <w:p w14:paraId="75B76709" w14:textId="77777777" w:rsidR="00122D92" w:rsidRPr="00A54C86" w:rsidRDefault="00122D92" w:rsidP="000B35AD">
      <w:pPr>
        <w:pStyle w:val="CBDNormalNumber"/>
        <w:numPr>
          <w:ilvl w:val="0"/>
          <w:numId w:val="0"/>
        </w:numPr>
        <w:tabs>
          <w:tab w:val="clear" w:pos="567"/>
        </w:tabs>
        <w:ind w:left="1134" w:firstLine="567"/>
        <w:rPr>
          <w:rFonts w:asciiTheme="majorBidi" w:hAnsiTheme="majorBidi" w:cstheme="majorBidi"/>
        </w:rPr>
      </w:pPr>
      <w:r w:rsidRPr="00A54C86">
        <w:rPr>
          <w:rFonts w:cstheme="majorBidi"/>
        </w:rPr>
        <w:t>(f)</w:t>
      </w:r>
      <w:r w:rsidRPr="00A54C86">
        <w:rPr>
          <w:rFonts w:cstheme="majorBidi"/>
        </w:rPr>
        <w:tab/>
      </w:r>
      <w:r w:rsidRPr="00572511">
        <w:rPr>
          <w:rFonts w:asciiTheme="majorBidi" w:hAnsiTheme="majorBidi" w:cstheme="majorBidi"/>
        </w:rPr>
        <w:t>Take</w:t>
      </w:r>
      <w:r w:rsidRPr="00A54C86">
        <w:rPr>
          <w:rFonts w:asciiTheme="majorBidi" w:hAnsiTheme="majorBidi" w:cstheme="majorBidi"/>
        </w:rPr>
        <w:t xml:space="preserve"> a multi</w:t>
      </w:r>
      <w:r w:rsidRPr="00572511">
        <w:rPr>
          <w:rFonts w:asciiTheme="majorBidi" w:hAnsiTheme="majorBidi" w:cstheme="majorBidi"/>
        </w:rPr>
        <w:t>disciplinary</w:t>
      </w:r>
      <w:r w:rsidRPr="00A54C86">
        <w:rPr>
          <w:rFonts w:asciiTheme="majorBidi" w:hAnsiTheme="majorBidi" w:cstheme="majorBidi"/>
        </w:rPr>
        <w:t>, trans</w:t>
      </w:r>
      <w:r w:rsidRPr="00572511">
        <w:rPr>
          <w:rFonts w:asciiTheme="majorBidi" w:hAnsiTheme="majorBidi" w:cstheme="majorBidi"/>
        </w:rPr>
        <w:t>disciplinary</w:t>
      </w:r>
      <w:r w:rsidRPr="00A54C86">
        <w:rPr>
          <w:rFonts w:asciiTheme="majorBidi" w:hAnsiTheme="majorBidi" w:cstheme="majorBidi"/>
        </w:rPr>
        <w:t xml:space="preserve"> </w:t>
      </w:r>
      <w:r>
        <w:rPr>
          <w:rFonts w:asciiTheme="majorBidi" w:hAnsiTheme="majorBidi" w:cstheme="majorBidi"/>
        </w:rPr>
        <w:t>or</w:t>
      </w:r>
      <w:r w:rsidRPr="00A54C86">
        <w:rPr>
          <w:rFonts w:asciiTheme="majorBidi" w:hAnsiTheme="majorBidi" w:cstheme="majorBidi"/>
        </w:rPr>
        <w:t xml:space="preserve"> interdisciplinary approach to research and development </w:t>
      </w:r>
      <w:r w:rsidRPr="00572511">
        <w:rPr>
          <w:rFonts w:asciiTheme="majorBidi" w:hAnsiTheme="majorBidi" w:cstheme="majorBidi"/>
        </w:rPr>
        <w:t xml:space="preserve">in </w:t>
      </w:r>
      <w:r w:rsidRPr="00A54C86">
        <w:rPr>
          <w:rFonts w:asciiTheme="majorBidi" w:hAnsiTheme="majorBidi" w:cstheme="majorBidi"/>
        </w:rPr>
        <w:t xml:space="preserve">and </w:t>
      </w:r>
      <w:r w:rsidRPr="00572511">
        <w:rPr>
          <w:rFonts w:asciiTheme="majorBidi" w:hAnsiTheme="majorBidi" w:cstheme="majorBidi"/>
        </w:rPr>
        <w:t xml:space="preserve">the </w:t>
      </w:r>
      <w:r w:rsidRPr="00A54C86">
        <w:rPr>
          <w:rFonts w:asciiTheme="majorBidi" w:hAnsiTheme="majorBidi" w:cstheme="majorBidi"/>
        </w:rPr>
        <w:t>assessment of synthetic biology;</w:t>
      </w:r>
    </w:p>
    <w:p w14:paraId="17F8A827" w14:textId="77777777" w:rsidR="00122D92" w:rsidRPr="00572511" w:rsidRDefault="00122D92" w:rsidP="000B35AD">
      <w:pPr>
        <w:pStyle w:val="CBDNormalNumber"/>
        <w:numPr>
          <w:ilvl w:val="0"/>
          <w:numId w:val="0"/>
        </w:numPr>
        <w:tabs>
          <w:tab w:val="clear" w:pos="567"/>
        </w:tabs>
        <w:spacing w:line="259" w:lineRule="auto"/>
        <w:ind w:left="1134" w:firstLine="567"/>
        <w:rPr>
          <w:rFonts w:asciiTheme="majorBidi" w:hAnsiTheme="majorBidi" w:cstheme="majorBidi"/>
        </w:rPr>
      </w:pPr>
      <w:r w:rsidRPr="00572511">
        <w:rPr>
          <w:rFonts w:cstheme="majorBidi"/>
        </w:rPr>
        <w:t>(g)</w:t>
      </w:r>
      <w:r w:rsidRPr="00572511">
        <w:rPr>
          <w:rFonts w:cstheme="majorBidi"/>
        </w:rPr>
        <w:tab/>
      </w:r>
      <w:r w:rsidRPr="00572511">
        <w:rPr>
          <w:rFonts w:asciiTheme="majorBidi" w:hAnsiTheme="majorBidi" w:cstheme="majorBidi"/>
        </w:rPr>
        <w:t>Recognize the diverse values of nature and its benefits, including biodiversity</w:t>
      </w:r>
      <w:r>
        <w:rPr>
          <w:rFonts w:asciiTheme="majorBidi" w:hAnsiTheme="majorBidi" w:cstheme="majorBidi"/>
        </w:rPr>
        <w:t>, the environment</w:t>
      </w:r>
      <w:r w:rsidRPr="00572511">
        <w:rPr>
          <w:rFonts w:asciiTheme="majorBidi" w:hAnsiTheme="majorBidi" w:cstheme="majorBidi"/>
        </w:rPr>
        <w:t xml:space="preserve"> and ecosystem services;</w:t>
      </w:r>
      <w:r w:rsidRPr="00572511">
        <w:rPr>
          <w:rStyle w:val="FootnoteReference"/>
          <w:rFonts w:asciiTheme="majorBidi" w:hAnsiTheme="majorBidi" w:cstheme="majorBidi"/>
        </w:rPr>
        <w:footnoteReference w:id="37"/>
      </w:r>
    </w:p>
    <w:p w14:paraId="39579897" w14:textId="77777777" w:rsidR="00122D92" w:rsidRDefault="00122D92" w:rsidP="000B35AD">
      <w:pPr>
        <w:pStyle w:val="CBDNormalNumber"/>
        <w:numPr>
          <w:ilvl w:val="0"/>
          <w:numId w:val="0"/>
        </w:numPr>
        <w:tabs>
          <w:tab w:val="clear" w:pos="567"/>
        </w:tabs>
        <w:spacing w:line="259" w:lineRule="auto"/>
        <w:ind w:left="1134" w:firstLine="567"/>
        <w:rPr>
          <w:rFonts w:asciiTheme="majorBidi" w:hAnsiTheme="majorBidi" w:cstheme="majorBidi"/>
        </w:rPr>
      </w:pPr>
      <w:r w:rsidRPr="00A54C86">
        <w:rPr>
          <w:rFonts w:cstheme="majorBidi"/>
        </w:rPr>
        <w:t>(h)</w:t>
      </w:r>
      <w:r w:rsidRPr="00A54C86">
        <w:rPr>
          <w:rFonts w:cstheme="majorBidi"/>
        </w:rPr>
        <w:tab/>
      </w:r>
      <w:r w:rsidRPr="00572511">
        <w:rPr>
          <w:rFonts w:asciiTheme="majorBidi" w:hAnsiTheme="majorBidi" w:cstheme="majorBidi"/>
        </w:rPr>
        <w:t>Recognize and respect diverse knowledge systems and gender-specific elements</w:t>
      </w:r>
      <w:r>
        <w:rPr>
          <w:rFonts w:asciiTheme="majorBidi" w:hAnsiTheme="majorBidi" w:cstheme="majorBidi"/>
        </w:rPr>
        <w:t xml:space="preserve"> in accordance with national legislation</w:t>
      </w:r>
      <w:r w:rsidRPr="00572511">
        <w:rPr>
          <w:rFonts w:asciiTheme="majorBidi" w:hAnsiTheme="majorBidi" w:cstheme="majorBidi"/>
        </w:rPr>
        <w:t>;</w:t>
      </w:r>
    </w:p>
    <w:p w14:paraId="7085AA13" w14:textId="77777777" w:rsidR="00122D92" w:rsidRPr="00A54C86" w:rsidRDefault="00122D92" w:rsidP="000B35AD">
      <w:pPr>
        <w:pStyle w:val="CBDNormalNumber"/>
        <w:numPr>
          <w:ilvl w:val="0"/>
          <w:numId w:val="0"/>
        </w:numPr>
        <w:tabs>
          <w:tab w:val="clear" w:pos="567"/>
        </w:tabs>
        <w:spacing w:line="259" w:lineRule="auto"/>
        <w:ind w:left="1134" w:firstLine="567"/>
        <w:rPr>
          <w:rFonts w:asciiTheme="majorBidi" w:hAnsiTheme="majorBidi" w:cstheme="majorBidi"/>
        </w:rPr>
      </w:pPr>
      <w:r>
        <w:rPr>
          <w:rFonts w:asciiTheme="majorBidi" w:hAnsiTheme="majorBidi" w:cstheme="majorBidi"/>
        </w:rPr>
        <w:t>(i)</w:t>
      </w:r>
      <w:r>
        <w:rPr>
          <w:rFonts w:asciiTheme="majorBidi" w:hAnsiTheme="majorBidi" w:cstheme="majorBidi"/>
        </w:rPr>
        <w:tab/>
      </w:r>
      <w:r w:rsidRPr="00572511">
        <w:rPr>
          <w:rFonts w:asciiTheme="majorBidi" w:hAnsiTheme="majorBidi" w:cstheme="majorBidi"/>
        </w:rPr>
        <w:t>Recognize and respect</w:t>
      </w:r>
      <w:r>
        <w:rPr>
          <w:rFonts w:asciiTheme="majorBidi" w:hAnsiTheme="majorBidi" w:cstheme="majorBidi"/>
        </w:rPr>
        <w:t xml:space="preserve"> traditional knowledge,</w:t>
      </w:r>
      <w:r w:rsidRPr="00572511">
        <w:rPr>
          <w:rFonts w:asciiTheme="majorBidi" w:hAnsiTheme="majorBidi" w:cstheme="majorBidi"/>
        </w:rPr>
        <w:t xml:space="preserve"> </w:t>
      </w:r>
      <w:r>
        <w:rPr>
          <w:rFonts w:asciiTheme="majorBidi" w:hAnsiTheme="majorBidi" w:cstheme="majorBidi"/>
        </w:rPr>
        <w:t>innovations, practices and technologies</w:t>
      </w:r>
      <w:r w:rsidRPr="00572511">
        <w:rPr>
          <w:rFonts w:asciiTheme="majorBidi" w:hAnsiTheme="majorBidi" w:cstheme="majorBidi"/>
        </w:rPr>
        <w:t xml:space="preserve"> of indigenous peoples and local communities</w:t>
      </w:r>
      <w:r>
        <w:rPr>
          <w:rFonts w:asciiTheme="majorBidi" w:hAnsiTheme="majorBidi" w:cstheme="majorBidi"/>
        </w:rPr>
        <w:t>,</w:t>
      </w:r>
      <w:r w:rsidRPr="00572511">
        <w:rPr>
          <w:rFonts w:asciiTheme="majorBidi" w:hAnsiTheme="majorBidi" w:cstheme="majorBidi"/>
        </w:rPr>
        <w:t xml:space="preserve"> </w:t>
      </w:r>
      <w:r>
        <w:rPr>
          <w:rFonts w:asciiTheme="majorBidi" w:hAnsiTheme="majorBidi" w:cstheme="majorBidi"/>
        </w:rPr>
        <w:t>in accordance with national priorities and circumstances;</w:t>
      </w:r>
    </w:p>
    <w:p w14:paraId="52DA9735" w14:textId="77777777" w:rsidR="00122D92" w:rsidRPr="00572511" w:rsidRDefault="00122D92" w:rsidP="000B35AD">
      <w:pPr>
        <w:pStyle w:val="CBDNormalNumber"/>
        <w:numPr>
          <w:ilvl w:val="0"/>
          <w:numId w:val="0"/>
        </w:numPr>
        <w:tabs>
          <w:tab w:val="clear" w:pos="567"/>
        </w:tabs>
        <w:spacing w:line="259" w:lineRule="auto"/>
        <w:ind w:left="1134" w:firstLine="567"/>
        <w:rPr>
          <w:rFonts w:asciiTheme="majorBidi" w:hAnsiTheme="majorBidi" w:cstheme="majorBidi"/>
        </w:rPr>
      </w:pPr>
      <w:r w:rsidRPr="00572511">
        <w:rPr>
          <w:rFonts w:cstheme="majorBidi"/>
        </w:rPr>
        <w:t>(</w:t>
      </w:r>
      <w:r>
        <w:rPr>
          <w:rFonts w:cstheme="majorBidi"/>
        </w:rPr>
        <w:t>j</w:t>
      </w:r>
      <w:r w:rsidRPr="00572511">
        <w:rPr>
          <w:rFonts w:cstheme="majorBidi"/>
        </w:rPr>
        <w:t>)</w:t>
      </w:r>
      <w:r w:rsidRPr="00572511">
        <w:rPr>
          <w:rFonts w:cstheme="majorBidi"/>
        </w:rPr>
        <w:tab/>
      </w:r>
      <w:r w:rsidRPr="00572511">
        <w:rPr>
          <w:rFonts w:asciiTheme="majorBidi" w:hAnsiTheme="majorBidi" w:cstheme="majorBidi"/>
        </w:rPr>
        <w:t>Foster a whole-of-society approach that ensures the full, effective and meaningful participation of all actors</w:t>
      </w:r>
      <w:r>
        <w:rPr>
          <w:rFonts w:asciiTheme="majorBidi" w:hAnsiTheme="majorBidi" w:cstheme="majorBidi"/>
        </w:rPr>
        <w:t>, in accordance with national priorities and circumstances</w:t>
      </w:r>
      <w:r w:rsidRPr="00572511">
        <w:rPr>
          <w:rFonts w:asciiTheme="majorBidi" w:hAnsiTheme="majorBidi" w:cstheme="majorBidi"/>
        </w:rPr>
        <w:t xml:space="preserve">; </w:t>
      </w:r>
    </w:p>
    <w:p w14:paraId="26E7B348" w14:textId="77777777" w:rsidR="00122D92" w:rsidRPr="00572511" w:rsidRDefault="00122D92" w:rsidP="000B35AD">
      <w:pPr>
        <w:pStyle w:val="CBDNormalNumber"/>
        <w:numPr>
          <w:ilvl w:val="0"/>
          <w:numId w:val="0"/>
        </w:numPr>
        <w:tabs>
          <w:tab w:val="clear" w:pos="567"/>
        </w:tabs>
        <w:spacing w:line="259" w:lineRule="auto"/>
        <w:ind w:left="1134" w:firstLine="567"/>
        <w:rPr>
          <w:rFonts w:asciiTheme="majorBidi" w:hAnsiTheme="majorBidi" w:cstheme="majorBidi"/>
        </w:rPr>
      </w:pPr>
      <w:r w:rsidRPr="00572511">
        <w:rPr>
          <w:rFonts w:cstheme="majorBidi"/>
        </w:rPr>
        <w:t>(</w:t>
      </w:r>
      <w:r>
        <w:rPr>
          <w:rFonts w:cstheme="majorBidi"/>
        </w:rPr>
        <w:t>k</w:t>
      </w:r>
      <w:r w:rsidRPr="00572511">
        <w:rPr>
          <w:rFonts w:cstheme="majorBidi"/>
        </w:rPr>
        <w:t>)</w:t>
      </w:r>
      <w:r w:rsidRPr="00572511">
        <w:rPr>
          <w:rFonts w:cstheme="majorBidi"/>
        </w:rPr>
        <w:tab/>
      </w:r>
      <w:r w:rsidRPr="00572511">
        <w:rPr>
          <w:rFonts w:asciiTheme="majorBidi" w:hAnsiTheme="majorBidi" w:cstheme="majorBidi"/>
        </w:rPr>
        <w:t>Ensure the free, prior and informed consent</w:t>
      </w:r>
      <w:r w:rsidRPr="00572511">
        <w:rPr>
          <w:rStyle w:val="FootnoteReference"/>
          <w:rFonts w:asciiTheme="majorBidi" w:hAnsiTheme="majorBidi" w:cstheme="majorBidi"/>
        </w:rPr>
        <w:footnoteReference w:id="38"/>
      </w:r>
      <w:r w:rsidRPr="00572511">
        <w:rPr>
          <w:rFonts w:asciiTheme="majorBidi" w:hAnsiTheme="majorBidi" w:cstheme="majorBidi"/>
        </w:rPr>
        <w:t xml:space="preserve"> of indigenous peoples and local communities</w:t>
      </w:r>
      <w:r>
        <w:rPr>
          <w:rFonts w:asciiTheme="majorBidi" w:hAnsiTheme="majorBidi" w:cstheme="majorBidi"/>
        </w:rPr>
        <w:t>, in accordance with national priorities and circumstances</w:t>
      </w:r>
      <w:r w:rsidRPr="00572511">
        <w:rPr>
          <w:rFonts w:asciiTheme="majorBidi" w:hAnsiTheme="majorBidi" w:cstheme="majorBidi"/>
        </w:rPr>
        <w:t xml:space="preserve">; </w:t>
      </w:r>
    </w:p>
    <w:p w14:paraId="21D5A1A2" w14:textId="77777777" w:rsidR="00122D92" w:rsidRPr="00572511" w:rsidRDefault="00122D92" w:rsidP="000B35AD">
      <w:pPr>
        <w:pStyle w:val="CBDNormalNumber"/>
        <w:numPr>
          <w:ilvl w:val="0"/>
          <w:numId w:val="0"/>
        </w:numPr>
        <w:tabs>
          <w:tab w:val="clear" w:pos="567"/>
        </w:tabs>
        <w:spacing w:line="259" w:lineRule="auto"/>
        <w:ind w:left="1134" w:firstLine="567"/>
        <w:rPr>
          <w:rFonts w:asciiTheme="majorBidi" w:hAnsiTheme="majorBidi" w:cstheme="majorBidi"/>
        </w:rPr>
      </w:pPr>
      <w:r w:rsidRPr="00572511">
        <w:rPr>
          <w:rFonts w:cstheme="majorBidi"/>
        </w:rPr>
        <w:t>(</w:t>
      </w:r>
      <w:r>
        <w:rPr>
          <w:rFonts w:cstheme="majorBidi"/>
        </w:rPr>
        <w:t>l</w:t>
      </w:r>
      <w:r w:rsidRPr="00572511">
        <w:rPr>
          <w:rFonts w:cstheme="majorBidi"/>
        </w:rPr>
        <w:t>)</w:t>
      </w:r>
      <w:r w:rsidRPr="00572511">
        <w:rPr>
          <w:rFonts w:cstheme="majorBidi"/>
        </w:rPr>
        <w:tab/>
      </w:r>
      <w:r>
        <w:rPr>
          <w:rFonts w:asciiTheme="majorBidi" w:hAnsiTheme="majorBidi" w:cstheme="majorBidi"/>
        </w:rPr>
        <w:t xml:space="preserve">Promote </w:t>
      </w:r>
      <w:r w:rsidRPr="00572511">
        <w:rPr>
          <w:rFonts w:asciiTheme="majorBidi" w:hAnsiTheme="majorBidi" w:cstheme="majorBidi"/>
        </w:rPr>
        <w:t>the</w:t>
      </w:r>
      <w:r w:rsidRPr="00A54C86">
        <w:rPr>
          <w:rFonts w:asciiTheme="majorBidi" w:hAnsiTheme="majorBidi" w:cstheme="majorBidi"/>
        </w:rPr>
        <w:t xml:space="preserve"> fair and equitable sharing of benefits arising from the utilization of genetic resources;</w:t>
      </w:r>
      <w:r>
        <w:rPr>
          <w:rStyle w:val="FootnoteReference"/>
          <w:rFonts w:asciiTheme="majorBidi" w:hAnsiTheme="majorBidi" w:cstheme="majorBidi"/>
        </w:rPr>
        <w:footnoteReference w:id="39"/>
      </w:r>
      <w:r w:rsidRPr="00A54C86">
        <w:rPr>
          <w:rFonts w:asciiTheme="majorBidi" w:hAnsiTheme="majorBidi" w:cstheme="majorBidi"/>
        </w:rPr>
        <w:t xml:space="preserve"> </w:t>
      </w:r>
    </w:p>
    <w:p w14:paraId="1BA67A7A" w14:textId="77777777" w:rsidR="00122D92" w:rsidRPr="00572511" w:rsidRDefault="00122D92" w:rsidP="000B35AD">
      <w:pPr>
        <w:pStyle w:val="CBDNormalNumber"/>
        <w:numPr>
          <w:ilvl w:val="0"/>
          <w:numId w:val="0"/>
        </w:numPr>
        <w:tabs>
          <w:tab w:val="clear" w:pos="567"/>
        </w:tabs>
        <w:ind w:left="1134" w:firstLine="567"/>
        <w:rPr>
          <w:rFonts w:asciiTheme="majorBidi" w:hAnsiTheme="majorBidi" w:cstheme="majorBidi"/>
        </w:rPr>
      </w:pPr>
      <w:r w:rsidRPr="00572511">
        <w:rPr>
          <w:rFonts w:cstheme="majorBidi"/>
        </w:rPr>
        <w:t>(</w:t>
      </w:r>
      <w:r>
        <w:rPr>
          <w:rFonts w:cstheme="majorBidi"/>
        </w:rPr>
        <w:t>m</w:t>
      </w:r>
      <w:r w:rsidRPr="00572511">
        <w:rPr>
          <w:rFonts w:cstheme="majorBidi"/>
        </w:rPr>
        <w:t>)</w:t>
      </w:r>
      <w:r w:rsidRPr="00572511">
        <w:rPr>
          <w:rFonts w:cstheme="majorBidi"/>
        </w:rPr>
        <w:tab/>
      </w:r>
      <w:r w:rsidRPr="00572511">
        <w:rPr>
          <w:rFonts w:asciiTheme="majorBidi" w:hAnsiTheme="majorBidi" w:cstheme="majorBidi"/>
        </w:rPr>
        <w:t>Support international and regional scientific and technical cooperation to strengthen activities related to research and development in and the assessment of synthetic biology in the context of the Convention and its Protocols and the Framework;</w:t>
      </w:r>
    </w:p>
    <w:p w14:paraId="5CB55DC1" w14:textId="77777777" w:rsidR="00122D92" w:rsidRDefault="00122D92" w:rsidP="000B35AD">
      <w:pPr>
        <w:pStyle w:val="CBDNormalNumber"/>
        <w:numPr>
          <w:ilvl w:val="0"/>
          <w:numId w:val="0"/>
        </w:numPr>
        <w:tabs>
          <w:tab w:val="clear" w:pos="567"/>
        </w:tabs>
        <w:ind w:left="1134" w:firstLine="567"/>
        <w:rPr>
          <w:rFonts w:asciiTheme="majorBidi" w:hAnsiTheme="majorBidi" w:cstheme="majorBidi"/>
        </w:rPr>
      </w:pPr>
      <w:r>
        <w:rPr>
          <w:rFonts w:cstheme="majorBidi"/>
        </w:rPr>
        <w:t>(n)</w:t>
      </w:r>
      <w:r>
        <w:rPr>
          <w:rFonts w:cstheme="majorBidi"/>
        </w:rPr>
        <w:tab/>
      </w:r>
      <w:r w:rsidRPr="00572511">
        <w:rPr>
          <w:rFonts w:asciiTheme="majorBidi" w:hAnsiTheme="majorBidi" w:cstheme="majorBidi"/>
        </w:rPr>
        <w:t>Take a coordinated, non-duplicative and complementary approach with respect to synthetic biology and other related fields</w:t>
      </w:r>
      <w:r>
        <w:rPr>
          <w:rFonts w:asciiTheme="majorBidi" w:hAnsiTheme="majorBidi" w:cstheme="majorBidi"/>
        </w:rPr>
        <w:t>;</w:t>
      </w:r>
      <w:r w:rsidRPr="00572511">
        <w:rPr>
          <w:rStyle w:val="FootnoteReference"/>
          <w:rFonts w:asciiTheme="majorBidi" w:hAnsiTheme="majorBidi" w:cstheme="majorBidi"/>
        </w:rPr>
        <w:footnoteReference w:id="40"/>
      </w:r>
    </w:p>
    <w:p w14:paraId="34DAA13C" w14:textId="77777777" w:rsidR="00122D92" w:rsidRDefault="00122D92" w:rsidP="000B35AD">
      <w:pPr>
        <w:pStyle w:val="CBDNormalNumber"/>
        <w:numPr>
          <w:ilvl w:val="0"/>
          <w:numId w:val="0"/>
        </w:numPr>
        <w:tabs>
          <w:tab w:val="clear" w:pos="567"/>
        </w:tabs>
        <w:ind w:left="1134" w:firstLine="567"/>
        <w:rPr>
          <w:rFonts w:asciiTheme="majorBidi" w:hAnsiTheme="majorBidi" w:cstheme="majorBidi"/>
        </w:rPr>
      </w:pPr>
      <w:r>
        <w:rPr>
          <w:rFonts w:asciiTheme="majorBidi" w:hAnsiTheme="majorBidi" w:cstheme="majorBidi"/>
        </w:rPr>
        <w:t>[(o)</w:t>
      </w:r>
      <w:r>
        <w:rPr>
          <w:rFonts w:asciiTheme="majorBidi" w:hAnsiTheme="majorBidi" w:cstheme="majorBidi"/>
        </w:rPr>
        <w:tab/>
        <w:t>Recognize and respect the diverse ethical, religious and cultural values of societies.]</w:t>
      </w:r>
    </w:p>
    <w:p w14:paraId="426858C2" w14:textId="77777777" w:rsidR="00122D92" w:rsidRPr="00572511" w:rsidRDefault="00122D92" w:rsidP="000B35AD">
      <w:pPr>
        <w:pStyle w:val="CBDNormalNumber"/>
        <w:numPr>
          <w:ilvl w:val="0"/>
          <w:numId w:val="0"/>
        </w:numPr>
        <w:tabs>
          <w:tab w:val="clear" w:pos="567"/>
        </w:tabs>
        <w:ind w:left="1134"/>
        <w:rPr>
          <w:rFonts w:asciiTheme="majorBidi" w:hAnsiTheme="majorBidi" w:cstheme="majorBidi"/>
          <w:b/>
          <w:sz w:val="28"/>
        </w:rPr>
      </w:pPr>
      <w:r w:rsidRPr="00A54C86">
        <w:t>15.</w:t>
      </w:r>
      <w:r w:rsidRPr="00A54C86">
        <w:tab/>
      </w:r>
      <w:r w:rsidRPr="00A54C86">
        <w:rPr>
          <w:rFonts w:asciiTheme="majorBidi" w:hAnsiTheme="majorBidi" w:cstheme="majorBidi"/>
        </w:rPr>
        <w:t>As appropriate, other principles, frameworks and guidelines contain</w:t>
      </w:r>
      <w:r>
        <w:rPr>
          <w:rFonts w:asciiTheme="majorBidi" w:hAnsiTheme="majorBidi" w:cstheme="majorBidi"/>
        </w:rPr>
        <w:t>ing</w:t>
      </w:r>
      <w:r w:rsidRPr="00A54C86">
        <w:rPr>
          <w:rFonts w:asciiTheme="majorBidi" w:hAnsiTheme="majorBidi" w:cstheme="majorBidi"/>
        </w:rPr>
        <w:t xml:space="preserve"> complementary actions can be </w:t>
      </w:r>
      <w:proofErr w:type="gramStart"/>
      <w:r w:rsidRPr="00A54C86">
        <w:rPr>
          <w:rFonts w:asciiTheme="majorBidi" w:hAnsiTheme="majorBidi" w:cstheme="majorBidi"/>
        </w:rPr>
        <w:t>taken into account</w:t>
      </w:r>
      <w:proofErr w:type="gramEnd"/>
      <w:r w:rsidRPr="00A54C86">
        <w:rPr>
          <w:rFonts w:asciiTheme="majorBidi" w:hAnsiTheme="majorBidi" w:cstheme="majorBidi"/>
        </w:rPr>
        <w:t xml:space="preserve"> when planning activities and considering the use of synthetic biology </w:t>
      </w:r>
      <w:r>
        <w:rPr>
          <w:rFonts w:asciiTheme="majorBidi" w:hAnsiTheme="majorBidi" w:cstheme="majorBidi"/>
        </w:rPr>
        <w:t xml:space="preserve">in the context of </w:t>
      </w:r>
      <w:r w:rsidRPr="00A54C86">
        <w:rPr>
          <w:rFonts w:asciiTheme="majorBidi" w:hAnsiTheme="majorBidi" w:cstheme="majorBidi"/>
        </w:rPr>
        <w:t>the Convention and the Framework</w:t>
      </w:r>
      <w:r>
        <w:rPr>
          <w:rFonts w:asciiTheme="majorBidi" w:hAnsiTheme="majorBidi" w:cstheme="majorBidi"/>
        </w:rPr>
        <w:t>.</w:t>
      </w:r>
      <w:r>
        <w:rPr>
          <w:rStyle w:val="FootnoteReference"/>
          <w:rFonts w:asciiTheme="majorBidi" w:hAnsiTheme="majorBidi" w:cstheme="majorBidi"/>
        </w:rPr>
        <w:footnoteReference w:id="41"/>
      </w:r>
    </w:p>
    <w:p w14:paraId="3821DBC6" w14:textId="77777777" w:rsidR="00122D92" w:rsidRPr="00AE6CAB" w:rsidRDefault="00122D92" w:rsidP="000B35AD">
      <w:pPr>
        <w:pStyle w:val="CBDNormalNumber"/>
        <w:keepNext/>
        <w:numPr>
          <w:ilvl w:val="0"/>
          <w:numId w:val="0"/>
        </w:numPr>
        <w:ind w:left="567"/>
        <w:rPr>
          <w:rFonts w:asciiTheme="majorBidi" w:hAnsiTheme="majorBidi" w:cstheme="majorBidi"/>
          <w:b/>
          <w:sz w:val="24"/>
          <w:szCs w:val="24"/>
        </w:rPr>
      </w:pPr>
      <w:r w:rsidRPr="00AE6CAB">
        <w:rPr>
          <w:rFonts w:asciiTheme="majorBidi" w:hAnsiTheme="majorBidi" w:cstheme="majorBidi"/>
          <w:b/>
          <w:sz w:val="24"/>
          <w:szCs w:val="24"/>
        </w:rPr>
        <w:lastRenderedPageBreak/>
        <w:t>VI.</w:t>
      </w:r>
      <w:r w:rsidRPr="00AE6CAB">
        <w:rPr>
          <w:rFonts w:asciiTheme="majorBidi" w:hAnsiTheme="majorBidi" w:cstheme="majorBidi"/>
          <w:b/>
          <w:sz w:val="24"/>
          <w:szCs w:val="24"/>
        </w:rPr>
        <w:tab/>
        <w:t>Means of implementation</w:t>
      </w:r>
    </w:p>
    <w:p w14:paraId="05F917D8" w14:textId="77777777" w:rsidR="00122D92" w:rsidRPr="00FF317A" w:rsidRDefault="00122D92" w:rsidP="000B35AD">
      <w:pPr>
        <w:pStyle w:val="CBDNormalNumber"/>
        <w:numPr>
          <w:ilvl w:val="0"/>
          <w:numId w:val="0"/>
        </w:numPr>
        <w:tabs>
          <w:tab w:val="clear" w:pos="567"/>
        </w:tabs>
        <w:ind w:left="1134"/>
        <w:rPr>
          <w:rFonts w:asciiTheme="majorBidi" w:hAnsiTheme="majorBidi" w:cstheme="majorBidi"/>
        </w:rPr>
      </w:pPr>
      <w:r w:rsidRPr="00FF317A">
        <w:t>16.</w:t>
      </w:r>
      <w:r w:rsidRPr="00FF317A">
        <w:tab/>
      </w:r>
      <w:r w:rsidRPr="00572511">
        <w:t xml:space="preserve">Making adequate and predictable resources available in a timely manner is crucial for the </w:t>
      </w:r>
      <w:r w:rsidRPr="00AE6CAB">
        <w:rPr>
          <w:rFonts w:asciiTheme="majorBidi" w:hAnsiTheme="majorBidi" w:cstheme="majorBidi"/>
        </w:rPr>
        <w:t>effective</w:t>
      </w:r>
      <w:r w:rsidRPr="00572511">
        <w:t xml:space="preserve"> implementation of the three objectives of the Convention and the Framework in the context of synthetic biology. Thus, there is a need to mobilize resources from all sources</w:t>
      </w:r>
      <w:r>
        <w:t>, including those in accordance with Article 20 of the Convention,</w:t>
      </w:r>
      <w:r w:rsidRPr="00572511">
        <w:t xml:space="preserve"> and to identify and select the financial resources that will support the thematic action plan. Such resource mobilization should be needs-based</w:t>
      </w:r>
      <w:r>
        <w:t xml:space="preserve"> and accessible,</w:t>
      </w:r>
      <w:r w:rsidRPr="00572511">
        <w:t xml:space="preserve"> </w:t>
      </w:r>
      <w:r>
        <w:t xml:space="preserve">in line </w:t>
      </w:r>
      <w:r w:rsidRPr="00572511">
        <w:t>with national circumstances and priorities and aimed at supporting the implementation of the Convention and the Framework</w:t>
      </w:r>
      <w:r>
        <w:t xml:space="preserve">. </w:t>
      </w:r>
      <w:proofErr w:type="gramStart"/>
      <w:r>
        <w:rPr>
          <w:rFonts w:asciiTheme="majorBidi" w:hAnsiTheme="majorBidi" w:cstheme="majorBidi"/>
        </w:rPr>
        <w:t>P</w:t>
      </w:r>
      <w:r w:rsidRPr="00FF317A">
        <w:rPr>
          <w:rFonts w:asciiTheme="majorBidi" w:hAnsiTheme="majorBidi" w:cstheme="majorBidi"/>
        </w:rPr>
        <w:t>articular</w:t>
      </w:r>
      <w:r>
        <w:rPr>
          <w:rFonts w:asciiTheme="majorBidi" w:hAnsiTheme="majorBidi" w:cstheme="majorBidi"/>
        </w:rPr>
        <w:t xml:space="preserve"> consideration</w:t>
      </w:r>
      <w:proofErr w:type="gramEnd"/>
      <w:r>
        <w:rPr>
          <w:rFonts w:asciiTheme="majorBidi" w:hAnsiTheme="majorBidi" w:cstheme="majorBidi"/>
        </w:rPr>
        <w:t xml:space="preserve"> should be given to </w:t>
      </w:r>
      <w:r w:rsidRPr="00FF317A">
        <w:rPr>
          <w:rFonts w:asciiTheme="majorBidi" w:hAnsiTheme="majorBidi" w:cstheme="majorBidi"/>
        </w:rPr>
        <w:t>the least developed countries, small island developing States, and Parties with economies in transition</w:t>
      </w:r>
      <w:r>
        <w:rPr>
          <w:rFonts w:asciiTheme="majorBidi" w:hAnsiTheme="majorBidi" w:cstheme="majorBidi"/>
        </w:rPr>
        <w:t>, as well as the most environmentally vulnerable countries, in accordance with paragraph 7 of Article 20 of the Convention.</w:t>
      </w:r>
    </w:p>
    <w:p w14:paraId="401475F0" w14:textId="77777777" w:rsidR="00122D92" w:rsidRPr="00572511" w:rsidRDefault="00122D92" w:rsidP="000B35AD">
      <w:pPr>
        <w:pStyle w:val="CBDNormalNumber"/>
        <w:numPr>
          <w:ilvl w:val="0"/>
          <w:numId w:val="0"/>
        </w:numPr>
        <w:tabs>
          <w:tab w:val="clear" w:pos="567"/>
        </w:tabs>
        <w:ind w:left="1134"/>
        <w:rPr>
          <w:rFonts w:asciiTheme="majorBidi" w:hAnsiTheme="majorBidi" w:cstheme="majorBidi"/>
        </w:rPr>
      </w:pPr>
      <w:r w:rsidRPr="00572511">
        <w:t>17.</w:t>
      </w:r>
      <w:r w:rsidRPr="00572511">
        <w:tab/>
      </w:r>
      <w:r w:rsidRPr="00572511">
        <w:rPr>
          <w:rFonts w:asciiTheme="majorBidi" w:hAnsiTheme="majorBidi" w:cstheme="majorBidi"/>
        </w:rPr>
        <w:t xml:space="preserve">The thematic action plan can be used as a reference for guiding the development of programmatic directions </w:t>
      </w:r>
      <w:r>
        <w:rPr>
          <w:rFonts w:asciiTheme="majorBidi" w:hAnsiTheme="majorBidi" w:cstheme="majorBidi"/>
        </w:rPr>
        <w:t>for</w:t>
      </w:r>
      <w:r w:rsidRPr="00572511">
        <w:rPr>
          <w:rFonts w:asciiTheme="majorBidi" w:hAnsiTheme="majorBidi" w:cstheme="majorBidi"/>
        </w:rPr>
        <w:t xml:space="preserve"> the financial mechanism </w:t>
      </w:r>
      <w:r>
        <w:rPr>
          <w:rFonts w:asciiTheme="majorBidi" w:hAnsiTheme="majorBidi" w:cstheme="majorBidi"/>
        </w:rPr>
        <w:t xml:space="preserve">of </w:t>
      </w:r>
      <w:r w:rsidRPr="00572511">
        <w:rPr>
          <w:rFonts w:asciiTheme="majorBidi" w:hAnsiTheme="majorBidi" w:cstheme="majorBidi"/>
        </w:rPr>
        <w:t>the Convention and its Protocols</w:t>
      </w:r>
      <w:r>
        <w:rPr>
          <w:rFonts w:asciiTheme="majorBidi" w:hAnsiTheme="majorBidi" w:cstheme="majorBidi"/>
        </w:rPr>
        <w:t xml:space="preserve"> (</w:t>
      </w:r>
      <w:r w:rsidRPr="00572511">
        <w:rPr>
          <w:rFonts w:asciiTheme="majorBidi" w:hAnsiTheme="majorBidi" w:cstheme="majorBidi"/>
        </w:rPr>
        <w:t>the Global Environmental Facility and its Global Biodiversity Framework Fund</w:t>
      </w:r>
      <w:r>
        <w:rPr>
          <w:rFonts w:asciiTheme="majorBidi" w:hAnsiTheme="majorBidi" w:cstheme="majorBidi"/>
        </w:rPr>
        <w:t>)</w:t>
      </w:r>
      <w:r w:rsidRPr="00572511">
        <w:rPr>
          <w:rFonts w:asciiTheme="majorBidi" w:hAnsiTheme="majorBidi" w:cstheme="majorBidi"/>
        </w:rPr>
        <w:t xml:space="preserve">, as well as the Biodiversity Finance Initiative of the </w:t>
      </w:r>
      <w:r w:rsidRPr="00A54C86">
        <w:rPr>
          <w:rFonts w:asciiTheme="majorBidi" w:hAnsiTheme="majorBidi" w:cstheme="majorBidi"/>
        </w:rPr>
        <w:t>United Nations Development Programme</w:t>
      </w:r>
      <w:r w:rsidRPr="00572511">
        <w:rPr>
          <w:rFonts w:asciiTheme="majorBidi" w:hAnsiTheme="majorBidi" w:cstheme="majorBidi"/>
        </w:rPr>
        <w:t>,</w:t>
      </w:r>
      <w:r>
        <w:rPr>
          <w:rFonts w:asciiTheme="majorBidi" w:hAnsiTheme="majorBidi" w:cstheme="majorBidi"/>
        </w:rPr>
        <w:t xml:space="preserve"> regional initiatives, </w:t>
      </w:r>
      <w:r w:rsidRPr="00572511">
        <w:rPr>
          <w:rFonts w:asciiTheme="majorBidi" w:hAnsiTheme="majorBidi" w:cstheme="majorBidi"/>
        </w:rPr>
        <w:t>other funds and donors.</w:t>
      </w:r>
    </w:p>
    <w:p w14:paraId="6BFD4210" w14:textId="77777777" w:rsidR="00122D92" w:rsidRDefault="00122D92" w:rsidP="000B35AD">
      <w:pPr>
        <w:pStyle w:val="CBDNormalNumber"/>
        <w:numPr>
          <w:ilvl w:val="0"/>
          <w:numId w:val="0"/>
        </w:numPr>
        <w:tabs>
          <w:tab w:val="clear" w:pos="567"/>
        </w:tabs>
        <w:ind w:left="1134"/>
        <w:rPr>
          <w:rFonts w:asciiTheme="majorBidi" w:hAnsiTheme="majorBidi" w:cstheme="majorBidi"/>
        </w:rPr>
      </w:pPr>
      <w:r>
        <w:t>18.</w:t>
      </w:r>
      <w:r>
        <w:tab/>
      </w:r>
      <w:r w:rsidRPr="00572511">
        <w:rPr>
          <w:rFonts w:asciiTheme="majorBidi" w:hAnsiTheme="majorBidi" w:cstheme="majorBidi"/>
        </w:rPr>
        <w:t xml:space="preserve">National Governments are also </w:t>
      </w:r>
      <w:r>
        <w:rPr>
          <w:rFonts w:asciiTheme="majorBidi" w:hAnsiTheme="majorBidi" w:cstheme="majorBidi"/>
        </w:rPr>
        <w:t>invited</w:t>
      </w:r>
      <w:r w:rsidRPr="00572511">
        <w:rPr>
          <w:rFonts w:asciiTheme="majorBidi" w:hAnsiTheme="majorBidi" w:cstheme="majorBidi"/>
        </w:rPr>
        <w:t xml:space="preserve"> to incorporate dedicated funding in their national finance plans or other similar planning instruments in the context of national biodiversity strategies and action plans, in accordance with national priorities and capacities (</w:t>
      </w:r>
      <w:r w:rsidRPr="00A54C86">
        <w:rPr>
          <w:rFonts w:asciiTheme="majorBidi" w:hAnsiTheme="majorBidi" w:cstheme="majorBidi"/>
        </w:rPr>
        <w:t>see</w:t>
      </w:r>
      <w:r w:rsidRPr="00572511">
        <w:rPr>
          <w:rFonts w:asciiTheme="majorBidi" w:hAnsiTheme="majorBidi" w:cstheme="majorBidi"/>
        </w:rPr>
        <w:t xml:space="preserve"> also output 1.1).</w:t>
      </w:r>
    </w:p>
    <w:p w14:paraId="6DDC63C2" w14:textId="77777777" w:rsidR="00122D92" w:rsidRDefault="00122D92" w:rsidP="000B35AD">
      <w:pPr>
        <w:pStyle w:val="CBDNormalNumber"/>
        <w:numPr>
          <w:ilvl w:val="0"/>
          <w:numId w:val="0"/>
        </w:numPr>
        <w:tabs>
          <w:tab w:val="clear" w:pos="567"/>
        </w:tabs>
        <w:ind w:left="1134"/>
        <w:rPr>
          <w:rFonts w:asciiTheme="majorBidi" w:hAnsiTheme="majorBidi" w:cstheme="majorBidi"/>
        </w:rPr>
      </w:pPr>
      <w:r>
        <w:rPr>
          <w:rFonts w:asciiTheme="majorBidi" w:hAnsiTheme="majorBidi" w:cstheme="majorBidi"/>
        </w:rPr>
        <w:t>19.</w:t>
      </w:r>
      <w:r>
        <w:rPr>
          <w:rFonts w:asciiTheme="majorBidi" w:hAnsiTheme="majorBidi" w:cstheme="majorBidi"/>
        </w:rPr>
        <w:tab/>
      </w:r>
      <w:r w:rsidRPr="00D7709B">
        <w:rPr>
          <w:rFonts w:asciiTheme="majorBidi" w:hAnsiTheme="majorBidi" w:cstheme="majorBidi"/>
        </w:rPr>
        <w:t>The implementation of the thematic action plan should be needs-driven</w:t>
      </w:r>
      <w:r>
        <w:rPr>
          <w:rFonts w:asciiTheme="majorBidi" w:hAnsiTheme="majorBidi" w:cstheme="majorBidi"/>
        </w:rPr>
        <w:t>,</w:t>
      </w:r>
      <w:r w:rsidRPr="00D7709B">
        <w:rPr>
          <w:rFonts w:asciiTheme="majorBidi" w:hAnsiTheme="majorBidi" w:cstheme="majorBidi"/>
        </w:rPr>
        <w:t xml:space="preserve"> </w:t>
      </w:r>
      <w:r>
        <w:rPr>
          <w:rFonts w:asciiTheme="majorBidi" w:hAnsiTheme="majorBidi" w:cstheme="majorBidi"/>
        </w:rPr>
        <w:t xml:space="preserve">and </w:t>
      </w:r>
      <w:r w:rsidRPr="00D7709B">
        <w:rPr>
          <w:rFonts w:asciiTheme="majorBidi" w:hAnsiTheme="majorBidi" w:cstheme="majorBidi"/>
        </w:rPr>
        <w:t xml:space="preserve">financial, technical and institutional support </w:t>
      </w:r>
      <w:r>
        <w:rPr>
          <w:rFonts w:asciiTheme="majorBidi" w:hAnsiTheme="majorBidi" w:cstheme="majorBidi"/>
        </w:rPr>
        <w:t xml:space="preserve">should be </w:t>
      </w:r>
      <w:r w:rsidRPr="00D7709B">
        <w:rPr>
          <w:rFonts w:asciiTheme="majorBidi" w:hAnsiTheme="majorBidi" w:cstheme="majorBidi"/>
        </w:rPr>
        <w:t>provided, in accordance with national priorities, circumstances, needs and legislation, as appropriate.</w:t>
      </w:r>
    </w:p>
    <w:p w14:paraId="3AEC04BC" w14:textId="77777777" w:rsidR="00122D92" w:rsidRPr="00AE6CAB" w:rsidRDefault="00122D92" w:rsidP="000B35AD">
      <w:pPr>
        <w:pStyle w:val="CBDH1"/>
        <w:tabs>
          <w:tab w:val="clear" w:pos="567"/>
        </w:tabs>
        <w:ind w:left="1134"/>
        <w:rPr>
          <w:rFonts w:asciiTheme="majorBidi" w:hAnsiTheme="majorBidi" w:cstheme="majorBidi"/>
          <w:sz w:val="24"/>
          <w:szCs w:val="24"/>
        </w:rPr>
      </w:pPr>
      <w:bookmarkStart w:id="20" w:name="_Toc239752914"/>
      <w:r w:rsidRPr="00AE6CAB">
        <w:rPr>
          <w:rFonts w:asciiTheme="majorBidi" w:hAnsiTheme="majorBidi" w:cstheme="majorBidi"/>
          <w:sz w:val="24"/>
          <w:szCs w:val="24"/>
        </w:rPr>
        <w:t>VII.</w:t>
      </w:r>
      <w:r w:rsidRPr="00AE6CAB">
        <w:rPr>
          <w:rFonts w:asciiTheme="majorBidi" w:hAnsiTheme="majorBidi" w:cstheme="majorBidi"/>
          <w:sz w:val="24"/>
          <w:szCs w:val="24"/>
        </w:rPr>
        <w:tab/>
        <w:t xml:space="preserve">Role of the Secretariat and of the </w:t>
      </w:r>
      <w:r w:rsidRPr="003002A6">
        <w:rPr>
          <w:rFonts w:asciiTheme="majorBidi" w:hAnsiTheme="majorBidi" w:cstheme="majorBidi"/>
          <w:sz w:val="24"/>
          <w:szCs w:val="24"/>
        </w:rPr>
        <w:t xml:space="preserve">regional and subregional </w:t>
      </w:r>
      <w:r>
        <w:rPr>
          <w:rFonts w:asciiTheme="majorBidi" w:hAnsiTheme="majorBidi" w:cstheme="majorBidi"/>
          <w:sz w:val="24"/>
          <w:szCs w:val="24"/>
        </w:rPr>
        <w:br/>
      </w:r>
      <w:r w:rsidRPr="00AE6CAB">
        <w:rPr>
          <w:rFonts w:asciiTheme="majorBidi" w:hAnsiTheme="majorBidi" w:cstheme="majorBidi"/>
          <w:sz w:val="24"/>
          <w:szCs w:val="24"/>
        </w:rPr>
        <w:t xml:space="preserve">technical </w:t>
      </w:r>
      <w:r>
        <w:rPr>
          <w:rFonts w:asciiTheme="majorBidi" w:hAnsiTheme="majorBidi" w:cstheme="majorBidi"/>
          <w:sz w:val="24"/>
          <w:szCs w:val="24"/>
        </w:rPr>
        <w:t xml:space="preserve">and </w:t>
      </w:r>
      <w:r w:rsidRPr="00AE6CAB">
        <w:rPr>
          <w:rFonts w:asciiTheme="majorBidi" w:hAnsiTheme="majorBidi" w:cstheme="majorBidi"/>
          <w:sz w:val="24"/>
          <w:szCs w:val="24"/>
        </w:rPr>
        <w:t xml:space="preserve">scientific </w:t>
      </w:r>
      <w:r>
        <w:rPr>
          <w:rFonts w:asciiTheme="majorBidi" w:hAnsiTheme="majorBidi" w:cstheme="majorBidi"/>
          <w:sz w:val="24"/>
          <w:szCs w:val="24"/>
        </w:rPr>
        <w:t xml:space="preserve">cooperation </w:t>
      </w:r>
      <w:r w:rsidRPr="00AE6CAB">
        <w:rPr>
          <w:rFonts w:asciiTheme="majorBidi" w:hAnsiTheme="majorBidi" w:cstheme="majorBidi"/>
          <w:sz w:val="24"/>
          <w:szCs w:val="24"/>
        </w:rPr>
        <w:t>support centres</w:t>
      </w:r>
      <w:bookmarkEnd w:id="20"/>
    </w:p>
    <w:p w14:paraId="0B7E727F" w14:textId="77777777" w:rsidR="00122D92" w:rsidRPr="00572511" w:rsidRDefault="00122D92" w:rsidP="000B35AD">
      <w:pPr>
        <w:pStyle w:val="CBDNormalNumber"/>
        <w:numPr>
          <w:ilvl w:val="0"/>
          <w:numId w:val="0"/>
        </w:numPr>
        <w:tabs>
          <w:tab w:val="clear" w:pos="567"/>
        </w:tabs>
        <w:ind w:left="1134"/>
        <w:rPr>
          <w:rFonts w:asciiTheme="majorBidi" w:hAnsiTheme="majorBidi" w:cstheme="majorBidi"/>
        </w:rPr>
      </w:pPr>
      <w:r>
        <w:t>20</w:t>
      </w:r>
      <w:r w:rsidRPr="00572511">
        <w:t>.</w:t>
      </w:r>
      <w:r w:rsidRPr="00572511">
        <w:tab/>
      </w:r>
      <w:r w:rsidRPr="00572511">
        <w:rPr>
          <w:rFonts w:asciiTheme="majorBidi" w:hAnsiTheme="majorBidi" w:cstheme="majorBidi"/>
        </w:rPr>
        <w:t>While the thematic action plan is directed t</w:t>
      </w:r>
      <w:r>
        <w:rPr>
          <w:rFonts w:asciiTheme="majorBidi" w:hAnsiTheme="majorBidi" w:cstheme="majorBidi"/>
        </w:rPr>
        <w:t>o</w:t>
      </w:r>
      <w:r w:rsidRPr="00572511">
        <w:rPr>
          <w:rFonts w:asciiTheme="majorBidi" w:hAnsiTheme="majorBidi" w:cstheme="majorBidi"/>
        </w:rPr>
        <w:t xml:space="preserve"> </w:t>
      </w:r>
      <w:r w:rsidRPr="00A54C86">
        <w:rPr>
          <w:rFonts w:asciiTheme="majorBidi" w:hAnsiTheme="majorBidi" w:cstheme="majorBidi"/>
        </w:rPr>
        <w:t xml:space="preserve">national Governments and relevant stakeholders, the Secretariat of the Convention will support Parties in their efforts in </w:t>
      </w:r>
      <w:r>
        <w:rPr>
          <w:rFonts w:asciiTheme="majorBidi" w:hAnsiTheme="majorBidi" w:cstheme="majorBidi"/>
        </w:rPr>
        <w:t>implementing</w:t>
      </w:r>
      <w:r w:rsidRPr="00A54C86">
        <w:rPr>
          <w:rFonts w:asciiTheme="majorBidi" w:hAnsiTheme="majorBidi" w:cstheme="majorBidi"/>
        </w:rPr>
        <w:t xml:space="preserve"> the plan</w:t>
      </w:r>
      <w:r>
        <w:rPr>
          <w:rFonts w:asciiTheme="majorBidi" w:hAnsiTheme="majorBidi" w:cstheme="majorBidi"/>
        </w:rPr>
        <w:t>,</w:t>
      </w:r>
      <w:r w:rsidRPr="00A54C86">
        <w:rPr>
          <w:rFonts w:asciiTheme="majorBidi" w:hAnsiTheme="majorBidi" w:cstheme="majorBidi"/>
        </w:rPr>
        <w:t xml:space="preserve"> in accordance with Article</w:t>
      </w:r>
      <w:r>
        <w:rPr>
          <w:rFonts w:asciiTheme="majorBidi" w:hAnsiTheme="majorBidi" w:cstheme="majorBidi"/>
        </w:rPr>
        <w:t> </w:t>
      </w:r>
      <w:r w:rsidRPr="00A54C86">
        <w:rPr>
          <w:rFonts w:asciiTheme="majorBidi" w:hAnsiTheme="majorBidi" w:cstheme="majorBidi"/>
        </w:rPr>
        <w:t xml:space="preserve">24 of the Convention. </w:t>
      </w:r>
      <w:r>
        <w:rPr>
          <w:rFonts w:asciiTheme="majorBidi" w:hAnsiTheme="majorBidi" w:cstheme="majorBidi"/>
        </w:rPr>
        <w:t>Its support</w:t>
      </w:r>
      <w:r w:rsidRPr="00A54C86">
        <w:rPr>
          <w:rFonts w:asciiTheme="majorBidi" w:hAnsiTheme="majorBidi" w:cstheme="majorBidi"/>
        </w:rPr>
        <w:t xml:space="preserve"> can include undertaking activities in response to requests from the Conference of the Parties, including</w:t>
      </w:r>
      <w:r>
        <w:rPr>
          <w:rFonts w:asciiTheme="majorBidi" w:hAnsiTheme="majorBidi" w:cstheme="majorBidi"/>
        </w:rPr>
        <w:t xml:space="preserve"> gathering, synthesizing and</w:t>
      </w:r>
      <w:r w:rsidRPr="00A54C86">
        <w:rPr>
          <w:rFonts w:asciiTheme="majorBidi" w:hAnsiTheme="majorBidi" w:cstheme="majorBidi"/>
        </w:rPr>
        <w:t xml:space="preserve"> sharing information through the clearing-house mechanisms and facilitating capacity-building activities.</w:t>
      </w:r>
    </w:p>
    <w:p w14:paraId="0CFB2F95" w14:textId="77777777" w:rsidR="00122D92" w:rsidRPr="00572511" w:rsidRDefault="00122D92" w:rsidP="000B35AD">
      <w:pPr>
        <w:pStyle w:val="CBDNormalNumber"/>
        <w:numPr>
          <w:ilvl w:val="0"/>
          <w:numId w:val="0"/>
        </w:numPr>
        <w:tabs>
          <w:tab w:val="clear" w:pos="567"/>
        </w:tabs>
        <w:ind w:left="1134"/>
        <w:rPr>
          <w:rFonts w:asciiTheme="majorBidi" w:hAnsiTheme="majorBidi" w:cstheme="majorBidi"/>
        </w:rPr>
      </w:pPr>
      <w:r>
        <w:t>21</w:t>
      </w:r>
      <w:r w:rsidRPr="00572511">
        <w:t>.</w:t>
      </w:r>
      <w:r w:rsidRPr="00572511">
        <w:tab/>
      </w:r>
      <w:r w:rsidRPr="00572511">
        <w:rPr>
          <w:rFonts w:asciiTheme="majorBidi" w:hAnsiTheme="majorBidi" w:cstheme="majorBidi"/>
        </w:rPr>
        <w:t xml:space="preserve">The regional </w:t>
      </w:r>
      <w:r>
        <w:rPr>
          <w:rFonts w:asciiTheme="majorBidi" w:hAnsiTheme="majorBidi" w:cstheme="majorBidi"/>
        </w:rPr>
        <w:t>and</w:t>
      </w:r>
      <w:r w:rsidRPr="00572511">
        <w:rPr>
          <w:rFonts w:asciiTheme="majorBidi" w:hAnsiTheme="majorBidi" w:cstheme="majorBidi"/>
        </w:rPr>
        <w:t xml:space="preserve"> subregional </w:t>
      </w:r>
      <w:r w:rsidRPr="00C07DA6">
        <w:rPr>
          <w:rFonts w:asciiTheme="majorBidi" w:hAnsiTheme="majorBidi" w:cstheme="majorBidi"/>
        </w:rPr>
        <w:t xml:space="preserve">technical and scientific cooperation </w:t>
      </w:r>
      <w:r>
        <w:rPr>
          <w:rFonts w:asciiTheme="majorBidi" w:hAnsiTheme="majorBidi" w:cstheme="majorBidi"/>
        </w:rPr>
        <w:t>s</w:t>
      </w:r>
      <w:r w:rsidRPr="00572511">
        <w:rPr>
          <w:rFonts w:asciiTheme="majorBidi" w:hAnsiTheme="majorBidi" w:cstheme="majorBidi"/>
        </w:rPr>
        <w:t xml:space="preserve">upport </w:t>
      </w:r>
      <w:r>
        <w:rPr>
          <w:rFonts w:asciiTheme="majorBidi" w:hAnsiTheme="majorBidi" w:cstheme="majorBidi"/>
        </w:rPr>
        <w:t>c</w:t>
      </w:r>
      <w:r w:rsidRPr="00572511">
        <w:rPr>
          <w:rFonts w:asciiTheme="majorBidi" w:hAnsiTheme="majorBidi" w:cstheme="majorBidi"/>
        </w:rPr>
        <w:t>entre</w:t>
      </w:r>
      <w:r>
        <w:rPr>
          <w:rFonts w:asciiTheme="majorBidi" w:hAnsiTheme="majorBidi" w:cstheme="majorBidi"/>
        </w:rPr>
        <w:t>s</w:t>
      </w:r>
      <w:r w:rsidRPr="00572511" w:rsidDel="009E1C2D">
        <w:rPr>
          <w:rFonts w:asciiTheme="majorBidi" w:hAnsiTheme="majorBidi" w:cstheme="majorBidi"/>
        </w:rPr>
        <w:t xml:space="preserve"> </w:t>
      </w:r>
      <w:r>
        <w:rPr>
          <w:rFonts w:asciiTheme="majorBidi" w:hAnsiTheme="majorBidi" w:cstheme="majorBidi"/>
        </w:rPr>
        <w:t xml:space="preserve">forming part of the </w:t>
      </w:r>
      <w:r w:rsidRPr="00572511">
        <w:rPr>
          <w:rFonts w:asciiTheme="majorBidi" w:hAnsiTheme="majorBidi" w:cstheme="majorBidi"/>
        </w:rPr>
        <w:t xml:space="preserve">Technical and Scientific Cooperation </w:t>
      </w:r>
      <w:r>
        <w:rPr>
          <w:rFonts w:asciiTheme="majorBidi" w:hAnsiTheme="majorBidi" w:cstheme="majorBidi"/>
        </w:rPr>
        <w:t>M</w:t>
      </w:r>
      <w:r w:rsidRPr="00572511">
        <w:rPr>
          <w:rFonts w:asciiTheme="majorBidi" w:hAnsiTheme="majorBidi" w:cstheme="majorBidi"/>
        </w:rPr>
        <w:t xml:space="preserve">echanism established </w:t>
      </w:r>
      <w:r>
        <w:rPr>
          <w:rFonts w:asciiTheme="majorBidi" w:hAnsiTheme="majorBidi" w:cstheme="majorBidi"/>
        </w:rPr>
        <w:t>by</w:t>
      </w:r>
      <w:r w:rsidRPr="00572511">
        <w:rPr>
          <w:rFonts w:asciiTheme="majorBidi" w:hAnsiTheme="majorBidi" w:cstheme="majorBidi"/>
        </w:rPr>
        <w:t xml:space="preserve"> decision</w:t>
      </w:r>
      <w:r>
        <w:rPr>
          <w:rFonts w:asciiTheme="majorBidi" w:hAnsiTheme="majorBidi" w:cstheme="majorBidi"/>
        </w:rPr>
        <w:t> </w:t>
      </w:r>
      <w:hyperlink r:id="rId61" w:history="1">
        <w:r w:rsidRPr="00C90A42">
          <w:rPr>
            <w:rStyle w:val="Hyperlink"/>
            <w:rFonts w:asciiTheme="majorBidi" w:hAnsiTheme="majorBidi" w:cstheme="majorBidi"/>
          </w:rPr>
          <w:t>15/8</w:t>
        </w:r>
      </w:hyperlink>
      <w:r w:rsidRPr="00572511">
        <w:rPr>
          <w:rFonts w:asciiTheme="majorBidi" w:hAnsiTheme="majorBidi" w:cstheme="majorBidi"/>
        </w:rPr>
        <w:t xml:space="preserve"> and operationalized in decision</w:t>
      </w:r>
      <w:r>
        <w:rPr>
          <w:rFonts w:asciiTheme="majorBidi" w:hAnsiTheme="majorBidi" w:cstheme="majorBidi"/>
        </w:rPr>
        <w:t> </w:t>
      </w:r>
      <w:hyperlink r:id="rId62" w:history="1">
        <w:r w:rsidRPr="00572511">
          <w:rPr>
            <w:rStyle w:val="Hyperlink"/>
            <w:rFonts w:asciiTheme="majorBidi" w:hAnsiTheme="majorBidi" w:cstheme="majorBidi"/>
          </w:rPr>
          <w:t>16/3</w:t>
        </w:r>
      </w:hyperlink>
      <w:r w:rsidRPr="00572511">
        <w:rPr>
          <w:rFonts w:asciiTheme="majorBidi" w:hAnsiTheme="majorBidi" w:cstheme="majorBidi"/>
        </w:rPr>
        <w:t xml:space="preserve"> can support Parties</w:t>
      </w:r>
      <w:r>
        <w:rPr>
          <w:rFonts w:asciiTheme="majorBidi" w:hAnsiTheme="majorBidi" w:cstheme="majorBidi"/>
        </w:rPr>
        <w:t>,</w:t>
      </w:r>
      <w:r w:rsidRPr="00572511">
        <w:rPr>
          <w:rFonts w:asciiTheme="majorBidi" w:hAnsiTheme="majorBidi" w:cstheme="majorBidi"/>
        </w:rPr>
        <w:t xml:space="preserve"> </w:t>
      </w:r>
      <w:r>
        <w:rPr>
          <w:rFonts w:asciiTheme="majorBidi" w:hAnsiTheme="majorBidi" w:cstheme="majorBidi"/>
        </w:rPr>
        <w:t>upon request,</w:t>
      </w:r>
      <w:r w:rsidRPr="00572511">
        <w:rPr>
          <w:rFonts w:asciiTheme="majorBidi" w:hAnsiTheme="majorBidi" w:cstheme="majorBidi"/>
        </w:rPr>
        <w:t xml:space="preserve"> </w:t>
      </w:r>
      <w:r>
        <w:rPr>
          <w:rFonts w:asciiTheme="majorBidi" w:hAnsiTheme="majorBidi" w:cstheme="majorBidi"/>
        </w:rPr>
        <w:t>with</w:t>
      </w:r>
      <w:r w:rsidRPr="00572511">
        <w:rPr>
          <w:rFonts w:asciiTheme="majorBidi" w:hAnsiTheme="majorBidi" w:cstheme="majorBidi"/>
        </w:rPr>
        <w:t xml:space="preserve"> identify</w:t>
      </w:r>
      <w:r>
        <w:rPr>
          <w:rFonts w:asciiTheme="majorBidi" w:hAnsiTheme="majorBidi" w:cstheme="majorBidi"/>
        </w:rPr>
        <w:t>ing</w:t>
      </w:r>
      <w:r w:rsidRPr="00572511">
        <w:rPr>
          <w:rFonts w:asciiTheme="majorBidi" w:hAnsiTheme="majorBidi" w:cstheme="majorBidi"/>
        </w:rPr>
        <w:t xml:space="preserve"> gaps in scientific capacity, support</w:t>
      </w:r>
      <w:r>
        <w:rPr>
          <w:rFonts w:asciiTheme="majorBidi" w:hAnsiTheme="majorBidi" w:cstheme="majorBidi"/>
        </w:rPr>
        <w:t>ing</w:t>
      </w:r>
      <w:r w:rsidRPr="00572511">
        <w:rPr>
          <w:rFonts w:asciiTheme="majorBidi" w:hAnsiTheme="majorBidi" w:cstheme="majorBidi"/>
        </w:rPr>
        <w:t xml:space="preserve"> technology transfer and innovation, facilitat</w:t>
      </w:r>
      <w:r>
        <w:rPr>
          <w:rFonts w:asciiTheme="majorBidi" w:hAnsiTheme="majorBidi" w:cstheme="majorBidi"/>
        </w:rPr>
        <w:t>ing</w:t>
      </w:r>
      <w:r w:rsidRPr="00572511">
        <w:rPr>
          <w:rFonts w:asciiTheme="majorBidi" w:hAnsiTheme="majorBidi" w:cstheme="majorBidi"/>
        </w:rPr>
        <w:t xml:space="preserve"> scientific and technical cooperation and assist</w:t>
      </w:r>
      <w:r>
        <w:rPr>
          <w:rFonts w:asciiTheme="majorBidi" w:hAnsiTheme="majorBidi" w:cstheme="majorBidi"/>
        </w:rPr>
        <w:t>ing</w:t>
      </w:r>
      <w:r w:rsidRPr="00572511">
        <w:rPr>
          <w:rFonts w:asciiTheme="majorBidi" w:hAnsiTheme="majorBidi" w:cstheme="majorBidi"/>
        </w:rPr>
        <w:t xml:space="preserve"> with knowledge-sharing activities when implementing the thematic action plan.</w:t>
      </w:r>
    </w:p>
    <w:p w14:paraId="1B5D1882" w14:textId="77777777" w:rsidR="00122D92" w:rsidRPr="00572511" w:rsidRDefault="00122D92" w:rsidP="000B35AD">
      <w:pPr>
        <w:pStyle w:val="CBDNormalNumber"/>
        <w:numPr>
          <w:ilvl w:val="0"/>
          <w:numId w:val="0"/>
        </w:numPr>
        <w:tabs>
          <w:tab w:val="clear" w:pos="567"/>
        </w:tabs>
        <w:ind w:left="1134"/>
        <w:rPr>
          <w:rFonts w:asciiTheme="majorBidi" w:hAnsiTheme="majorBidi" w:cstheme="majorBidi"/>
        </w:rPr>
      </w:pPr>
      <w:r>
        <w:t>22</w:t>
      </w:r>
      <w:r w:rsidRPr="00572511">
        <w:t>.</w:t>
      </w:r>
      <w:r w:rsidRPr="00572511">
        <w:tab/>
      </w:r>
      <w:r w:rsidRPr="00572511">
        <w:rPr>
          <w:rFonts w:asciiTheme="majorBidi" w:hAnsiTheme="majorBidi" w:cstheme="majorBidi"/>
        </w:rPr>
        <w:t xml:space="preserve">To monitor the implementation of the thematic action plan, the Secretariat may request the voluntary submission of information to complement relevant information from other possible sources, including national reports </w:t>
      </w:r>
      <w:r>
        <w:rPr>
          <w:rFonts w:asciiTheme="majorBidi" w:hAnsiTheme="majorBidi" w:cstheme="majorBidi"/>
        </w:rPr>
        <w:t xml:space="preserve">requested </w:t>
      </w:r>
      <w:r w:rsidRPr="00572511">
        <w:rPr>
          <w:rFonts w:asciiTheme="majorBidi" w:hAnsiTheme="majorBidi" w:cstheme="majorBidi"/>
        </w:rPr>
        <w:t>under the Convention and its Protocols, as necessary.</w:t>
      </w:r>
      <w:r>
        <w:rPr>
          <w:rFonts w:asciiTheme="majorBidi" w:hAnsiTheme="majorBidi" w:cstheme="majorBidi"/>
        </w:rPr>
        <w:t xml:space="preserve"> </w:t>
      </w:r>
    </w:p>
    <w:p w14:paraId="5D82019A" w14:textId="77777777" w:rsidR="00122D92" w:rsidRPr="00AE6CAB" w:rsidRDefault="00122D92" w:rsidP="000B35AD">
      <w:pPr>
        <w:pStyle w:val="CBDH1"/>
        <w:tabs>
          <w:tab w:val="clear" w:pos="567"/>
        </w:tabs>
        <w:ind w:left="1134"/>
        <w:rPr>
          <w:sz w:val="24"/>
          <w:szCs w:val="24"/>
        </w:rPr>
      </w:pPr>
      <w:bookmarkStart w:id="21" w:name="_Toc239752915"/>
      <w:r w:rsidRPr="00AE6CAB">
        <w:rPr>
          <w:sz w:val="24"/>
          <w:szCs w:val="24"/>
        </w:rPr>
        <w:lastRenderedPageBreak/>
        <w:t>VIII.</w:t>
      </w:r>
      <w:r w:rsidRPr="00AE6CAB">
        <w:rPr>
          <w:sz w:val="24"/>
          <w:szCs w:val="24"/>
        </w:rPr>
        <w:tab/>
        <w:t xml:space="preserve">Monitoring and reporting on progress in </w:t>
      </w:r>
      <w:r>
        <w:rPr>
          <w:sz w:val="24"/>
          <w:szCs w:val="24"/>
        </w:rPr>
        <w:br/>
      </w:r>
      <w:r w:rsidRPr="00AE6CAB">
        <w:rPr>
          <w:sz w:val="24"/>
          <w:szCs w:val="24"/>
        </w:rPr>
        <w:t>the implementation of the thematic action plan</w:t>
      </w:r>
      <w:bookmarkEnd w:id="21"/>
    </w:p>
    <w:p w14:paraId="5F844AA2" w14:textId="77777777" w:rsidR="00122D92" w:rsidRDefault="00122D92" w:rsidP="000B35AD">
      <w:pPr>
        <w:pStyle w:val="CBDNormalNumber"/>
        <w:numPr>
          <w:ilvl w:val="0"/>
          <w:numId w:val="0"/>
        </w:numPr>
        <w:tabs>
          <w:tab w:val="clear" w:pos="567"/>
        </w:tabs>
        <w:ind w:left="1134"/>
        <w:rPr>
          <w:rFonts w:asciiTheme="majorBidi" w:hAnsiTheme="majorBidi" w:cstheme="majorBidi"/>
        </w:rPr>
      </w:pPr>
      <w:r>
        <w:t>23.</w:t>
      </w:r>
      <w:r>
        <w:tab/>
      </w:r>
      <w:r w:rsidRPr="00572511">
        <w:rPr>
          <w:rFonts w:asciiTheme="majorBidi" w:hAnsiTheme="majorBidi" w:cstheme="majorBidi"/>
        </w:rPr>
        <w:t xml:space="preserve">The monitoring and reporting of progress in the implementation of the thematic action plan will be conducted in conjunction with the monitoring and reporting </w:t>
      </w:r>
      <w:r>
        <w:rPr>
          <w:rFonts w:asciiTheme="majorBidi" w:hAnsiTheme="majorBidi" w:cstheme="majorBidi"/>
        </w:rPr>
        <w:t xml:space="preserve">of </w:t>
      </w:r>
      <w:r w:rsidRPr="00572511">
        <w:rPr>
          <w:rFonts w:asciiTheme="majorBidi" w:hAnsiTheme="majorBidi" w:cstheme="majorBidi"/>
        </w:rPr>
        <w:t xml:space="preserve">progress in the implementation of the long-term strategic framework for capacity-building and development and the Technical and Scientific Cooperation Mechanism. </w:t>
      </w:r>
    </w:p>
    <w:p w14:paraId="713012F3" w14:textId="77777777" w:rsidR="00122D92" w:rsidRDefault="00122D92" w:rsidP="000B35AD">
      <w:pPr>
        <w:pStyle w:val="CBDNormalNumber"/>
        <w:numPr>
          <w:ilvl w:val="0"/>
          <w:numId w:val="0"/>
        </w:numPr>
        <w:tabs>
          <w:tab w:val="clear" w:pos="567"/>
        </w:tabs>
        <w:ind w:left="1134"/>
        <w:rPr>
          <w:rFonts w:asciiTheme="majorBidi" w:hAnsiTheme="majorBidi" w:cstheme="majorBidi"/>
        </w:rPr>
      </w:pPr>
      <w:r>
        <w:t>24.</w:t>
      </w:r>
      <w:r>
        <w:tab/>
      </w:r>
      <w:r>
        <w:rPr>
          <w:rFonts w:asciiTheme="majorBidi" w:hAnsiTheme="majorBidi" w:cstheme="majorBidi"/>
        </w:rPr>
        <w:t xml:space="preserve">The thematic action plan may be reviewed, as necessary, upon request of the Conference of the Parties in the light of experiences in using the plan and of new developments in the field of synthetic biology. </w:t>
      </w:r>
    </w:p>
    <w:p w14:paraId="5C53D5E8" w14:textId="77777777" w:rsidR="00122D92" w:rsidRPr="00AE6CAB" w:rsidRDefault="00122D92" w:rsidP="000B35AD">
      <w:pPr>
        <w:pStyle w:val="CBDTitle"/>
        <w:tabs>
          <w:tab w:val="clear" w:pos="567"/>
        </w:tabs>
        <w:rPr>
          <w:sz w:val="24"/>
          <w:szCs w:val="24"/>
        </w:rPr>
      </w:pPr>
      <w:r w:rsidRPr="00AE6CAB">
        <w:rPr>
          <w:sz w:val="24"/>
          <w:szCs w:val="24"/>
        </w:rPr>
        <w:t>Outcome areas and indicative strategic actions to support capacity-building and development, access to and transfer of technology and knowledge-sharing in the context of synthetic biology for the implementation of the Convention on Biological Diversity and the Kunming-Montreal Global Biodiversity Framework</w:t>
      </w:r>
    </w:p>
    <w:tbl>
      <w:tblPr>
        <w:tblStyle w:val="TableGrid"/>
        <w:tblW w:w="4924" w:type="pct"/>
        <w:jc w:val="center"/>
        <w:tblLook w:val="04A0" w:firstRow="1" w:lastRow="0" w:firstColumn="1" w:lastColumn="0" w:noHBand="0" w:noVBand="1"/>
      </w:tblPr>
      <w:tblGrid>
        <w:gridCol w:w="1461"/>
        <w:gridCol w:w="7747"/>
      </w:tblGrid>
      <w:tr w:rsidR="00122D92" w:rsidRPr="00572511" w14:paraId="2CD8B12A" w14:textId="77777777" w:rsidTr="00C969B5">
        <w:trPr>
          <w:trHeight w:val="405"/>
          <w:jc w:val="center"/>
        </w:trPr>
        <w:tc>
          <w:tcPr>
            <w:tcW w:w="5000" w:type="pct"/>
            <w:gridSpan w:val="2"/>
            <w:tcBorders>
              <w:top w:val="single" w:sz="4" w:space="0" w:color="auto"/>
              <w:left w:val="single" w:sz="4" w:space="0" w:color="auto"/>
              <w:bottom w:val="single" w:sz="4" w:space="0" w:color="auto"/>
              <w:right w:val="single" w:sz="4" w:space="0" w:color="auto"/>
            </w:tcBorders>
          </w:tcPr>
          <w:p w14:paraId="17421933" w14:textId="77777777" w:rsidR="00122D92" w:rsidRPr="00A54C86" w:rsidRDefault="00122D92" w:rsidP="00C969B5">
            <w:pPr>
              <w:jc w:val="left"/>
              <w:rPr>
                <w:rFonts w:asciiTheme="majorBidi" w:hAnsiTheme="majorBidi" w:cstheme="majorBidi"/>
                <w:sz w:val="20"/>
                <w:szCs w:val="20"/>
              </w:rPr>
            </w:pPr>
            <w:r w:rsidRPr="00A54C86">
              <w:rPr>
                <w:rFonts w:asciiTheme="majorBidi" w:hAnsiTheme="majorBidi" w:cstheme="majorBidi"/>
                <w:b/>
                <w:bCs/>
                <w:sz w:val="20"/>
                <w:szCs w:val="20"/>
              </w:rPr>
              <w:t>Outcome area 1:</w:t>
            </w:r>
            <w:r w:rsidRPr="00A54C86">
              <w:rPr>
                <w:rFonts w:asciiTheme="majorBidi" w:hAnsiTheme="majorBidi" w:cstheme="majorBidi"/>
                <w:sz w:val="20"/>
                <w:szCs w:val="20"/>
              </w:rPr>
              <w:t xml:space="preserve"> </w:t>
            </w:r>
            <w:r w:rsidRPr="00572511">
              <w:rPr>
                <w:rFonts w:asciiTheme="majorBidi" w:hAnsiTheme="majorBidi" w:cstheme="majorBidi"/>
                <w:sz w:val="20"/>
                <w:szCs w:val="20"/>
              </w:rPr>
              <w:t>s</w:t>
            </w:r>
            <w:r w:rsidRPr="00A54C86">
              <w:rPr>
                <w:rFonts w:asciiTheme="majorBidi" w:hAnsiTheme="majorBidi" w:cstheme="majorBidi"/>
                <w:sz w:val="20"/>
                <w:szCs w:val="20"/>
              </w:rPr>
              <w:t xml:space="preserve">trengthened capacity for research and development </w:t>
            </w:r>
            <w:r w:rsidRPr="00572511">
              <w:rPr>
                <w:rFonts w:asciiTheme="majorBidi" w:hAnsiTheme="majorBidi" w:cstheme="majorBidi"/>
                <w:sz w:val="20"/>
                <w:szCs w:val="20"/>
              </w:rPr>
              <w:t xml:space="preserve">in </w:t>
            </w:r>
            <w:r w:rsidRPr="00A54C86">
              <w:rPr>
                <w:rFonts w:asciiTheme="majorBidi" w:hAnsiTheme="majorBidi" w:cstheme="majorBidi"/>
                <w:sz w:val="20"/>
                <w:szCs w:val="20"/>
              </w:rPr>
              <w:t xml:space="preserve">and </w:t>
            </w:r>
            <w:r w:rsidRPr="00572511">
              <w:rPr>
                <w:rFonts w:asciiTheme="majorBidi" w:hAnsiTheme="majorBidi" w:cstheme="majorBidi"/>
                <w:sz w:val="20"/>
                <w:szCs w:val="20"/>
              </w:rPr>
              <w:t xml:space="preserve">the </w:t>
            </w:r>
            <w:r w:rsidRPr="00A54C86">
              <w:rPr>
                <w:rFonts w:asciiTheme="majorBidi" w:hAnsiTheme="majorBidi" w:cstheme="majorBidi"/>
                <w:sz w:val="20"/>
                <w:szCs w:val="20"/>
              </w:rPr>
              <w:t>assessment of synthetic biology</w:t>
            </w:r>
          </w:p>
          <w:p w14:paraId="5DCD6CED" w14:textId="77777777" w:rsidR="00122D92" w:rsidRPr="00A54C86" w:rsidRDefault="00122D92" w:rsidP="00C969B5">
            <w:pPr>
              <w:tabs>
                <w:tab w:val="clear" w:pos="567"/>
                <w:tab w:val="clear" w:pos="1134"/>
                <w:tab w:val="clear" w:pos="1701"/>
                <w:tab w:val="clear" w:pos="2268"/>
              </w:tabs>
              <w:jc w:val="left"/>
              <w:rPr>
                <w:rFonts w:asciiTheme="majorBidi" w:hAnsiTheme="majorBidi" w:cstheme="majorBidi"/>
                <w:sz w:val="20"/>
                <w:szCs w:val="20"/>
              </w:rPr>
            </w:pPr>
            <w:r w:rsidRPr="00A54C86">
              <w:rPr>
                <w:rFonts w:asciiTheme="majorBidi" w:hAnsiTheme="majorBidi" w:cstheme="majorBidi"/>
                <w:b/>
                <w:bCs/>
                <w:sz w:val="20"/>
                <w:szCs w:val="20"/>
              </w:rPr>
              <w:t>Objective:</w:t>
            </w:r>
            <w:r w:rsidRPr="00A54C86">
              <w:rPr>
                <w:rFonts w:asciiTheme="majorBidi" w:hAnsiTheme="majorBidi" w:cstheme="majorBidi"/>
                <w:sz w:val="20"/>
                <w:szCs w:val="20"/>
              </w:rPr>
              <w:t xml:space="preserve"> </w:t>
            </w:r>
            <w:r w:rsidRPr="00572511">
              <w:rPr>
                <w:rFonts w:asciiTheme="majorBidi" w:hAnsiTheme="majorBidi" w:cstheme="majorBidi"/>
                <w:sz w:val="20"/>
                <w:szCs w:val="20"/>
              </w:rPr>
              <w:t>a</w:t>
            </w:r>
            <w:r w:rsidRPr="00A54C86">
              <w:rPr>
                <w:rFonts w:asciiTheme="majorBidi" w:hAnsiTheme="majorBidi" w:cstheme="majorBidi"/>
                <w:sz w:val="20"/>
                <w:szCs w:val="20"/>
              </w:rPr>
              <w:t xml:space="preserve">ctors have improved capacity </w:t>
            </w:r>
            <w:r>
              <w:rPr>
                <w:rFonts w:asciiTheme="majorBidi" w:hAnsiTheme="majorBidi" w:cstheme="majorBidi"/>
                <w:sz w:val="20"/>
                <w:szCs w:val="20"/>
              </w:rPr>
              <w:t xml:space="preserve">and infrastructure </w:t>
            </w:r>
            <w:r w:rsidRPr="00A54C86">
              <w:rPr>
                <w:rFonts w:asciiTheme="majorBidi" w:hAnsiTheme="majorBidi" w:cstheme="majorBidi"/>
                <w:sz w:val="20"/>
                <w:szCs w:val="20"/>
              </w:rPr>
              <w:t>for undertaking</w:t>
            </w:r>
            <w:r>
              <w:rPr>
                <w:rFonts w:asciiTheme="majorBidi" w:hAnsiTheme="majorBidi" w:cstheme="majorBidi"/>
                <w:sz w:val="20"/>
                <w:szCs w:val="20"/>
              </w:rPr>
              <w:t xml:space="preserve"> </w:t>
            </w:r>
            <w:r w:rsidRPr="00A54C86">
              <w:rPr>
                <w:rFonts w:asciiTheme="majorBidi" w:hAnsiTheme="majorBidi" w:cstheme="majorBidi"/>
                <w:sz w:val="20"/>
                <w:szCs w:val="20"/>
              </w:rPr>
              <w:t xml:space="preserve">research and </w:t>
            </w:r>
            <w:r>
              <w:rPr>
                <w:rFonts w:asciiTheme="majorBidi" w:hAnsiTheme="majorBidi" w:cstheme="majorBidi"/>
                <w:sz w:val="20"/>
                <w:szCs w:val="20"/>
              </w:rPr>
              <w:t xml:space="preserve">development, [responsible innovation], </w:t>
            </w:r>
            <w:r w:rsidRPr="00A54C86">
              <w:rPr>
                <w:rFonts w:asciiTheme="majorBidi" w:hAnsiTheme="majorBidi" w:cstheme="majorBidi"/>
                <w:sz w:val="20"/>
                <w:szCs w:val="20"/>
              </w:rPr>
              <w:t>assessment</w:t>
            </w:r>
            <w:r>
              <w:rPr>
                <w:rFonts w:asciiTheme="majorBidi" w:hAnsiTheme="majorBidi" w:cstheme="majorBidi"/>
                <w:sz w:val="20"/>
                <w:szCs w:val="20"/>
              </w:rPr>
              <w:t>[, monitoring, governance</w:t>
            </w:r>
            <w:r w:rsidRPr="00A54C86">
              <w:rPr>
                <w:rFonts w:asciiTheme="majorBidi" w:hAnsiTheme="majorBidi" w:cstheme="majorBidi"/>
                <w:sz w:val="20"/>
                <w:szCs w:val="20"/>
              </w:rPr>
              <w:t xml:space="preserve"> and </w:t>
            </w:r>
            <w:r>
              <w:rPr>
                <w:rFonts w:asciiTheme="majorBidi" w:hAnsiTheme="majorBidi" w:cstheme="majorBidi"/>
                <w:sz w:val="20"/>
                <w:szCs w:val="20"/>
              </w:rPr>
              <w:t xml:space="preserve">regulatory] </w:t>
            </w:r>
            <w:r w:rsidRPr="00A54C86">
              <w:rPr>
                <w:rFonts w:asciiTheme="majorBidi" w:hAnsiTheme="majorBidi" w:cstheme="majorBidi"/>
                <w:sz w:val="20"/>
                <w:szCs w:val="20"/>
              </w:rPr>
              <w:t xml:space="preserve">oversight of synthetic biology applications that are relevant </w:t>
            </w:r>
            <w:r w:rsidRPr="00572511">
              <w:rPr>
                <w:rFonts w:asciiTheme="majorBidi" w:hAnsiTheme="majorBidi" w:cstheme="majorBidi"/>
                <w:sz w:val="20"/>
                <w:szCs w:val="20"/>
              </w:rPr>
              <w:t>to</w:t>
            </w:r>
            <w:r w:rsidRPr="00A54C86">
              <w:rPr>
                <w:rFonts w:asciiTheme="majorBidi" w:hAnsiTheme="majorBidi" w:cstheme="majorBidi"/>
                <w:sz w:val="20"/>
                <w:szCs w:val="20"/>
              </w:rPr>
              <w:t xml:space="preserve"> the implementation of the three objectives of the Convention on Biological Diversity and the Kunming-Montreal Global Biodiversity Framework</w:t>
            </w:r>
          </w:p>
        </w:tc>
      </w:tr>
      <w:tr w:rsidR="00122D92" w:rsidRPr="00572511" w14:paraId="0DE4DC26" w14:textId="77777777" w:rsidTr="00C969B5">
        <w:trPr>
          <w:trHeight w:val="405"/>
          <w:jc w:val="center"/>
        </w:trPr>
        <w:tc>
          <w:tcPr>
            <w:tcW w:w="793" w:type="pct"/>
            <w:tcBorders>
              <w:top w:val="single" w:sz="4" w:space="0" w:color="auto"/>
              <w:left w:val="single" w:sz="4" w:space="0" w:color="auto"/>
              <w:bottom w:val="single" w:sz="4" w:space="0" w:color="auto"/>
              <w:right w:val="single" w:sz="4" w:space="0" w:color="auto"/>
            </w:tcBorders>
            <w:vAlign w:val="center"/>
          </w:tcPr>
          <w:p w14:paraId="101175C6" w14:textId="77777777" w:rsidR="00122D92" w:rsidRPr="00A54C86" w:rsidRDefault="00122D92" w:rsidP="00C969B5">
            <w:pPr>
              <w:jc w:val="left"/>
              <w:rPr>
                <w:rFonts w:asciiTheme="majorBidi" w:hAnsiTheme="majorBidi" w:cstheme="majorBidi"/>
                <w:i/>
                <w:iCs/>
                <w:sz w:val="20"/>
                <w:szCs w:val="20"/>
              </w:rPr>
            </w:pPr>
            <w:r w:rsidRPr="00A54C86">
              <w:rPr>
                <w:rFonts w:asciiTheme="majorBidi" w:hAnsiTheme="majorBidi" w:cstheme="majorBidi"/>
                <w:i/>
                <w:iCs/>
                <w:sz w:val="20"/>
                <w:szCs w:val="20"/>
              </w:rPr>
              <w:t>Output</w:t>
            </w:r>
          </w:p>
        </w:tc>
        <w:tc>
          <w:tcPr>
            <w:tcW w:w="4207" w:type="pct"/>
            <w:tcBorders>
              <w:top w:val="single" w:sz="4" w:space="0" w:color="auto"/>
              <w:left w:val="single" w:sz="4" w:space="0" w:color="auto"/>
              <w:bottom w:val="single" w:sz="4" w:space="0" w:color="auto"/>
              <w:right w:val="single" w:sz="4" w:space="0" w:color="auto"/>
            </w:tcBorders>
            <w:vAlign w:val="center"/>
          </w:tcPr>
          <w:p w14:paraId="08DFD46C" w14:textId="77777777" w:rsidR="00122D92" w:rsidRPr="00A54C86" w:rsidRDefault="00122D92" w:rsidP="00C969B5">
            <w:pPr>
              <w:jc w:val="left"/>
              <w:rPr>
                <w:rFonts w:asciiTheme="majorBidi" w:hAnsiTheme="majorBidi" w:cstheme="majorBidi"/>
                <w:i/>
                <w:iCs/>
                <w:sz w:val="20"/>
                <w:szCs w:val="20"/>
              </w:rPr>
            </w:pPr>
            <w:r w:rsidRPr="00A54C86">
              <w:rPr>
                <w:rFonts w:asciiTheme="majorBidi" w:hAnsiTheme="majorBidi" w:cstheme="majorBidi"/>
                <w:i/>
                <w:iCs/>
                <w:sz w:val="20"/>
                <w:szCs w:val="20"/>
              </w:rPr>
              <w:t>Indicative strategic actions</w:t>
            </w:r>
          </w:p>
        </w:tc>
      </w:tr>
      <w:tr w:rsidR="00122D92" w:rsidRPr="00572511" w14:paraId="791459AF" w14:textId="77777777" w:rsidTr="00C969B5">
        <w:trPr>
          <w:trHeight w:val="420"/>
          <w:jc w:val="center"/>
        </w:trPr>
        <w:tc>
          <w:tcPr>
            <w:tcW w:w="793" w:type="pct"/>
            <w:tcBorders>
              <w:top w:val="single" w:sz="4" w:space="0" w:color="auto"/>
              <w:left w:val="single" w:sz="4" w:space="0" w:color="auto"/>
              <w:bottom w:val="single" w:sz="4" w:space="0" w:color="auto"/>
              <w:right w:val="single" w:sz="4" w:space="0" w:color="auto"/>
            </w:tcBorders>
          </w:tcPr>
          <w:p w14:paraId="1FDE5807" w14:textId="77777777" w:rsidR="00122D92" w:rsidRPr="00A54C86" w:rsidRDefault="00122D92" w:rsidP="00C969B5">
            <w:pPr>
              <w:tabs>
                <w:tab w:val="clear" w:pos="567"/>
                <w:tab w:val="clear" w:pos="1134"/>
                <w:tab w:val="clear" w:pos="1701"/>
                <w:tab w:val="clear" w:pos="2268"/>
              </w:tabs>
              <w:jc w:val="left"/>
              <w:rPr>
                <w:rFonts w:asciiTheme="majorBidi" w:hAnsiTheme="majorBidi" w:cstheme="majorBidi"/>
                <w:sz w:val="20"/>
                <w:szCs w:val="20"/>
              </w:rPr>
            </w:pPr>
            <w:r w:rsidRPr="00A54C86">
              <w:rPr>
                <w:rFonts w:asciiTheme="majorBidi" w:hAnsiTheme="majorBidi" w:cstheme="majorBidi"/>
                <w:sz w:val="20"/>
                <w:szCs w:val="20"/>
              </w:rPr>
              <w:t>1.1 Identification of needs and priorities</w:t>
            </w:r>
          </w:p>
        </w:tc>
        <w:tc>
          <w:tcPr>
            <w:tcW w:w="4207" w:type="pct"/>
            <w:tcBorders>
              <w:top w:val="single" w:sz="4" w:space="0" w:color="auto"/>
              <w:left w:val="single" w:sz="4" w:space="0" w:color="auto"/>
              <w:bottom w:val="single" w:sz="4" w:space="0" w:color="auto"/>
              <w:right w:val="single" w:sz="4" w:space="0" w:color="auto"/>
            </w:tcBorders>
          </w:tcPr>
          <w:p w14:paraId="2FE3BD31" w14:textId="77777777" w:rsidR="00122D92" w:rsidRPr="003A7D69" w:rsidRDefault="00122D92" w:rsidP="00C969B5">
            <w:pPr>
              <w:ind w:left="360" w:hanging="360"/>
              <w:jc w:val="left"/>
              <w:rPr>
                <w:rFonts w:asciiTheme="majorBidi" w:hAnsiTheme="majorBidi" w:cstheme="majorBidi"/>
                <w:sz w:val="20"/>
                <w:szCs w:val="20"/>
              </w:rPr>
            </w:pPr>
            <w:r w:rsidRPr="00A54C86">
              <w:rPr>
                <w:rFonts w:asciiTheme="majorBidi" w:hAnsiTheme="majorBidi" w:cstheme="majorBidi"/>
                <w:sz w:val="20"/>
                <w:szCs w:val="20"/>
              </w:rPr>
              <w:t>(a)</w:t>
            </w:r>
            <w:r w:rsidRPr="00A54C86">
              <w:rPr>
                <w:rFonts w:asciiTheme="majorBidi" w:hAnsiTheme="majorBidi" w:cstheme="majorBidi"/>
                <w:sz w:val="20"/>
                <w:szCs w:val="20"/>
              </w:rPr>
              <w:tab/>
            </w:r>
            <w:r w:rsidRPr="003A7D69">
              <w:rPr>
                <w:rFonts w:asciiTheme="majorBidi" w:hAnsiTheme="majorBidi" w:cstheme="majorBidi"/>
                <w:sz w:val="20"/>
                <w:szCs w:val="20"/>
              </w:rPr>
              <w:t>Assess capacities and identify needs related to research and development, access and transfer of technology, regulation, assessment, monitoring and knowledge-sharing in the context of synthetic biology;</w:t>
            </w:r>
          </w:p>
          <w:p w14:paraId="4EDDC090" w14:textId="77777777" w:rsidR="00122D92" w:rsidRPr="003A7D69" w:rsidRDefault="00122D92" w:rsidP="00C969B5">
            <w:pPr>
              <w:ind w:left="360" w:hanging="360"/>
              <w:jc w:val="left"/>
              <w:rPr>
                <w:rFonts w:asciiTheme="majorBidi" w:hAnsiTheme="majorBidi" w:cstheme="majorBidi"/>
                <w:sz w:val="20"/>
                <w:szCs w:val="20"/>
              </w:rPr>
            </w:pPr>
            <w:r w:rsidRPr="00A54C86">
              <w:rPr>
                <w:rFonts w:asciiTheme="majorBidi" w:hAnsiTheme="majorBidi" w:cstheme="majorBidi"/>
                <w:sz w:val="20"/>
                <w:szCs w:val="20"/>
              </w:rPr>
              <w:t>(b)</w:t>
            </w:r>
            <w:r w:rsidRPr="00A54C86">
              <w:rPr>
                <w:rFonts w:asciiTheme="majorBidi" w:hAnsiTheme="majorBidi" w:cstheme="majorBidi"/>
                <w:sz w:val="20"/>
                <w:szCs w:val="20"/>
              </w:rPr>
              <w:tab/>
            </w:r>
            <w:r w:rsidRPr="003A7D69">
              <w:rPr>
                <w:rFonts w:asciiTheme="majorBidi" w:hAnsiTheme="majorBidi" w:cstheme="majorBidi"/>
                <w:sz w:val="20"/>
                <w:szCs w:val="20"/>
              </w:rPr>
              <w:t xml:space="preserve">Prioritize activities for short-, medium- and long-term action </w:t>
            </w:r>
            <w:proofErr w:type="gramStart"/>
            <w:r w:rsidRPr="003A7D69">
              <w:rPr>
                <w:rFonts w:asciiTheme="majorBidi" w:hAnsiTheme="majorBidi" w:cstheme="majorBidi"/>
                <w:sz w:val="20"/>
                <w:szCs w:val="20"/>
              </w:rPr>
              <w:t>on the basis of</w:t>
            </w:r>
            <w:proofErr w:type="gramEnd"/>
            <w:r w:rsidRPr="003A7D69">
              <w:rPr>
                <w:rFonts w:asciiTheme="majorBidi" w:hAnsiTheme="majorBidi" w:cstheme="majorBidi"/>
                <w:sz w:val="20"/>
                <w:szCs w:val="20"/>
              </w:rPr>
              <w:t xml:space="preserve"> identified needs and national circumstances;</w:t>
            </w:r>
          </w:p>
          <w:p w14:paraId="2C314442" w14:textId="77777777" w:rsidR="00122D92" w:rsidRPr="003A7D69" w:rsidRDefault="00122D92" w:rsidP="00C969B5">
            <w:pPr>
              <w:tabs>
                <w:tab w:val="clear" w:pos="567"/>
                <w:tab w:val="clear" w:pos="1134"/>
                <w:tab w:val="clear" w:pos="1701"/>
                <w:tab w:val="clear" w:pos="2268"/>
              </w:tabs>
              <w:ind w:left="360" w:hanging="360"/>
              <w:jc w:val="left"/>
              <w:rPr>
                <w:rFonts w:asciiTheme="majorBidi" w:hAnsiTheme="majorBidi" w:cstheme="majorBidi"/>
                <w:sz w:val="20"/>
                <w:szCs w:val="20"/>
              </w:rPr>
            </w:pPr>
            <w:r w:rsidRPr="00A54C86">
              <w:rPr>
                <w:rFonts w:asciiTheme="majorBidi" w:hAnsiTheme="majorBidi" w:cstheme="majorBidi"/>
                <w:sz w:val="20"/>
                <w:szCs w:val="20"/>
              </w:rPr>
              <w:t>(c)</w:t>
            </w:r>
            <w:r w:rsidRPr="00A54C86">
              <w:rPr>
                <w:rFonts w:asciiTheme="majorBidi" w:hAnsiTheme="majorBidi" w:cstheme="majorBidi"/>
                <w:sz w:val="20"/>
                <w:szCs w:val="20"/>
              </w:rPr>
              <w:tab/>
            </w:r>
            <w:r w:rsidRPr="003A7D69">
              <w:rPr>
                <w:rFonts w:asciiTheme="majorBidi" w:hAnsiTheme="majorBidi" w:cstheme="majorBidi"/>
                <w:sz w:val="20"/>
                <w:szCs w:val="20"/>
              </w:rPr>
              <w:t>Integrate synthetic biology research and development and assessment needs into various sectoral budget plans, and identify capacity-building and development needs.</w:t>
            </w:r>
          </w:p>
        </w:tc>
      </w:tr>
      <w:tr w:rsidR="00122D92" w:rsidRPr="00572511" w14:paraId="0FBEA61E" w14:textId="77777777" w:rsidTr="00C969B5">
        <w:trPr>
          <w:trHeight w:val="300"/>
          <w:jc w:val="center"/>
        </w:trPr>
        <w:tc>
          <w:tcPr>
            <w:tcW w:w="793" w:type="pct"/>
            <w:tcBorders>
              <w:top w:val="single" w:sz="4" w:space="0" w:color="auto"/>
              <w:left w:val="single" w:sz="4" w:space="0" w:color="auto"/>
              <w:bottom w:val="single" w:sz="4" w:space="0" w:color="auto"/>
              <w:right w:val="single" w:sz="4" w:space="0" w:color="auto"/>
            </w:tcBorders>
          </w:tcPr>
          <w:p w14:paraId="1CC19A3E" w14:textId="77777777" w:rsidR="00122D92" w:rsidRPr="00A54C86" w:rsidRDefault="00122D92" w:rsidP="00C969B5">
            <w:pPr>
              <w:tabs>
                <w:tab w:val="clear" w:pos="567"/>
                <w:tab w:val="clear" w:pos="1134"/>
                <w:tab w:val="clear" w:pos="1701"/>
                <w:tab w:val="clear" w:pos="2268"/>
              </w:tabs>
              <w:jc w:val="left"/>
              <w:rPr>
                <w:rFonts w:asciiTheme="majorBidi" w:hAnsiTheme="majorBidi" w:cstheme="majorBidi"/>
                <w:sz w:val="20"/>
                <w:szCs w:val="20"/>
              </w:rPr>
            </w:pPr>
            <w:r w:rsidRPr="00A54C86">
              <w:rPr>
                <w:rFonts w:asciiTheme="majorBidi" w:hAnsiTheme="majorBidi" w:cstheme="majorBidi"/>
                <w:sz w:val="20"/>
                <w:szCs w:val="20"/>
              </w:rPr>
              <w:t>1.2 Strengthened physical infrastructure</w:t>
            </w:r>
          </w:p>
        </w:tc>
        <w:tc>
          <w:tcPr>
            <w:tcW w:w="4207" w:type="pct"/>
            <w:tcBorders>
              <w:top w:val="single" w:sz="4" w:space="0" w:color="auto"/>
              <w:left w:val="single" w:sz="4" w:space="0" w:color="auto"/>
              <w:bottom w:val="single" w:sz="4" w:space="0" w:color="auto"/>
              <w:right w:val="single" w:sz="4" w:space="0" w:color="auto"/>
            </w:tcBorders>
          </w:tcPr>
          <w:p w14:paraId="4A47062D" w14:textId="77777777" w:rsidR="00122D92" w:rsidRPr="003A7D69" w:rsidRDefault="00122D92" w:rsidP="00C969B5">
            <w:pPr>
              <w:tabs>
                <w:tab w:val="clear" w:pos="567"/>
                <w:tab w:val="clear" w:pos="1134"/>
                <w:tab w:val="clear" w:pos="1701"/>
                <w:tab w:val="clear" w:pos="2268"/>
              </w:tabs>
              <w:ind w:left="360" w:hanging="360"/>
              <w:jc w:val="left"/>
              <w:rPr>
                <w:rFonts w:asciiTheme="majorBidi" w:hAnsiTheme="majorBidi" w:cstheme="majorBidi"/>
                <w:sz w:val="20"/>
                <w:szCs w:val="20"/>
              </w:rPr>
            </w:pPr>
            <w:r w:rsidRPr="00A54C86">
              <w:rPr>
                <w:rFonts w:asciiTheme="majorBidi" w:hAnsiTheme="majorBidi" w:cstheme="majorBidi"/>
                <w:sz w:val="20"/>
                <w:szCs w:val="20"/>
              </w:rPr>
              <w:t>(a)</w:t>
            </w:r>
            <w:r w:rsidRPr="00A54C86">
              <w:rPr>
                <w:rFonts w:asciiTheme="majorBidi" w:hAnsiTheme="majorBidi" w:cstheme="majorBidi"/>
                <w:sz w:val="20"/>
                <w:szCs w:val="20"/>
              </w:rPr>
              <w:tab/>
            </w:r>
            <w:r w:rsidRPr="003A7D69">
              <w:rPr>
                <w:rFonts w:asciiTheme="majorBidi" w:hAnsiTheme="majorBidi" w:cstheme="majorBidi"/>
                <w:sz w:val="20"/>
                <w:szCs w:val="20"/>
              </w:rPr>
              <w:t>Establish, strengthen or provide access to technical laboratory infrastructure</w:t>
            </w:r>
            <w:r>
              <w:rPr>
                <w:rFonts w:asciiTheme="majorBidi" w:hAnsiTheme="majorBidi" w:cstheme="majorBidi"/>
                <w:sz w:val="20"/>
                <w:szCs w:val="20"/>
              </w:rPr>
              <w:t>, while taking biosafety and biosecurity into account</w:t>
            </w:r>
            <w:r w:rsidRPr="003A7D69">
              <w:rPr>
                <w:rFonts w:asciiTheme="majorBidi" w:hAnsiTheme="majorBidi" w:cstheme="majorBidi"/>
                <w:sz w:val="20"/>
                <w:szCs w:val="20"/>
              </w:rPr>
              <w:t>;</w:t>
            </w:r>
            <w:r w:rsidRPr="007A6A4B">
              <w:rPr>
                <w:rStyle w:val="FootnoteReference"/>
                <w:rFonts w:asciiTheme="majorBidi" w:hAnsiTheme="majorBidi" w:cstheme="majorBidi"/>
                <w:sz w:val="20"/>
                <w:szCs w:val="20"/>
              </w:rPr>
              <w:footnoteReference w:id="42"/>
            </w:r>
          </w:p>
          <w:p w14:paraId="21C4DB65" w14:textId="77777777" w:rsidR="00122D92" w:rsidRPr="003A7D69" w:rsidRDefault="00122D92" w:rsidP="00C969B5">
            <w:pPr>
              <w:tabs>
                <w:tab w:val="clear" w:pos="567"/>
                <w:tab w:val="clear" w:pos="1134"/>
                <w:tab w:val="clear" w:pos="1701"/>
                <w:tab w:val="clear" w:pos="2268"/>
              </w:tabs>
              <w:ind w:left="360" w:hanging="360"/>
              <w:jc w:val="left"/>
              <w:rPr>
                <w:rFonts w:asciiTheme="majorBidi" w:hAnsiTheme="majorBidi" w:cstheme="majorBidi"/>
                <w:sz w:val="20"/>
                <w:szCs w:val="20"/>
              </w:rPr>
            </w:pPr>
            <w:r w:rsidRPr="00A54C86">
              <w:rPr>
                <w:rFonts w:asciiTheme="majorBidi" w:hAnsiTheme="majorBidi" w:cstheme="majorBidi"/>
                <w:sz w:val="20"/>
                <w:szCs w:val="20"/>
              </w:rPr>
              <w:t>(b)</w:t>
            </w:r>
            <w:r w:rsidRPr="00A54C86">
              <w:rPr>
                <w:rFonts w:asciiTheme="majorBidi" w:hAnsiTheme="majorBidi" w:cstheme="majorBidi"/>
                <w:sz w:val="20"/>
                <w:szCs w:val="20"/>
              </w:rPr>
              <w:tab/>
            </w:r>
            <w:r w:rsidRPr="003A7D69">
              <w:rPr>
                <w:rFonts w:asciiTheme="majorBidi" w:hAnsiTheme="majorBidi" w:cstheme="majorBidi"/>
                <w:sz w:val="20"/>
                <w:szCs w:val="20"/>
              </w:rPr>
              <w:t>Develop governance mechanisms, technical support and sustainability models to ensure long-term functionality and equitable use of laboratory infrastructure;</w:t>
            </w:r>
          </w:p>
          <w:p w14:paraId="18216C83" w14:textId="77777777" w:rsidR="00122D92" w:rsidRPr="00830E1D" w:rsidRDefault="00122D92" w:rsidP="00C969B5">
            <w:pPr>
              <w:tabs>
                <w:tab w:val="clear" w:pos="567"/>
                <w:tab w:val="clear" w:pos="1134"/>
                <w:tab w:val="clear" w:pos="1701"/>
                <w:tab w:val="clear" w:pos="2268"/>
              </w:tabs>
              <w:ind w:left="360" w:hanging="360"/>
              <w:jc w:val="left"/>
              <w:rPr>
                <w:rFonts w:asciiTheme="majorBidi" w:hAnsiTheme="majorBidi" w:cstheme="majorBidi"/>
                <w:sz w:val="20"/>
                <w:szCs w:val="20"/>
              </w:rPr>
            </w:pPr>
            <w:r w:rsidRPr="00A54C86">
              <w:rPr>
                <w:rFonts w:asciiTheme="majorBidi" w:hAnsiTheme="majorBidi" w:cstheme="majorBidi"/>
                <w:sz w:val="20"/>
                <w:szCs w:val="20"/>
              </w:rPr>
              <w:t>(c)</w:t>
            </w:r>
            <w:r w:rsidRPr="00A54C86">
              <w:rPr>
                <w:rFonts w:asciiTheme="majorBidi" w:hAnsiTheme="majorBidi" w:cstheme="majorBidi"/>
                <w:sz w:val="20"/>
                <w:szCs w:val="20"/>
              </w:rPr>
              <w:tab/>
            </w:r>
            <w:r w:rsidRPr="00830E1D">
              <w:rPr>
                <w:rFonts w:asciiTheme="majorBidi" w:hAnsiTheme="majorBidi" w:cstheme="majorBidi"/>
                <w:sz w:val="20"/>
                <w:szCs w:val="20"/>
              </w:rPr>
              <w:t>Develop in silico infrastructure;</w:t>
            </w:r>
            <w:r w:rsidRPr="00830E1D">
              <w:rPr>
                <w:rStyle w:val="FootnoteReference"/>
                <w:rFonts w:asciiTheme="majorBidi" w:hAnsiTheme="majorBidi" w:cstheme="majorBidi"/>
                <w:sz w:val="20"/>
                <w:szCs w:val="20"/>
              </w:rPr>
              <w:footnoteReference w:id="43"/>
            </w:r>
          </w:p>
          <w:p w14:paraId="554CA79E" w14:textId="77777777" w:rsidR="00122D92" w:rsidRPr="00830E1D" w:rsidRDefault="00122D92" w:rsidP="00C969B5">
            <w:pPr>
              <w:tabs>
                <w:tab w:val="clear" w:pos="567"/>
                <w:tab w:val="clear" w:pos="1134"/>
                <w:tab w:val="clear" w:pos="1701"/>
                <w:tab w:val="clear" w:pos="2268"/>
              </w:tabs>
              <w:ind w:left="360" w:hanging="360"/>
              <w:jc w:val="left"/>
              <w:rPr>
                <w:rFonts w:asciiTheme="majorBidi" w:hAnsiTheme="majorBidi" w:cstheme="majorBidi"/>
                <w:sz w:val="20"/>
                <w:szCs w:val="20"/>
              </w:rPr>
            </w:pPr>
            <w:r w:rsidRPr="00830E1D">
              <w:rPr>
                <w:rFonts w:asciiTheme="majorBidi" w:hAnsiTheme="majorBidi" w:cstheme="majorBidi"/>
                <w:sz w:val="20"/>
                <w:szCs w:val="20"/>
              </w:rPr>
              <w:t>(d)</w:t>
            </w:r>
            <w:r w:rsidRPr="00830E1D">
              <w:rPr>
                <w:rFonts w:asciiTheme="majorBidi" w:hAnsiTheme="majorBidi" w:cstheme="majorBidi"/>
                <w:sz w:val="20"/>
                <w:szCs w:val="20"/>
              </w:rPr>
              <w:tab/>
              <w:t>Establish or strengthen laboratories at the national, subregional or regional level;</w:t>
            </w:r>
          </w:p>
          <w:p w14:paraId="78C743EB" w14:textId="77777777" w:rsidR="00122D92" w:rsidRPr="00830E1D" w:rsidRDefault="00122D92" w:rsidP="00C969B5">
            <w:pPr>
              <w:tabs>
                <w:tab w:val="clear" w:pos="567"/>
                <w:tab w:val="clear" w:pos="1134"/>
                <w:tab w:val="clear" w:pos="1701"/>
                <w:tab w:val="clear" w:pos="2268"/>
              </w:tabs>
              <w:ind w:left="360" w:hanging="360"/>
              <w:jc w:val="left"/>
              <w:rPr>
                <w:rFonts w:asciiTheme="majorBidi" w:hAnsiTheme="majorBidi" w:cstheme="majorBidi"/>
                <w:sz w:val="20"/>
                <w:szCs w:val="20"/>
              </w:rPr>
            </w:pPr>
            <w:r w:rsidRPr="00830E1D">
              <w:rPr>
                <w:rFonts w:asciiTheme="majorBidi" w:hAnsiTheme="majorBidi" w:cstheme="majorBidi"/>
                <w:sz w:val="20"/>
                <w:szCs w:val="20"/>
              </w:rPr>
              <w:t>(e)</w:t>
            </w:r>
            <w:r w:rsidRPr="00830E1D">
              <w:rPr>
                <w:rFonts w:asciiTheme="majorBidi" w:hAnsiTheme="majorBidi" w:cstheme="majorBidi"/>
                <w:sz w:val="20"/>
                <w:szCs w:val="20"/>
              </w:rPr>
              <w:tab/>
              <w:t>Promote continued and sustainable financing for the maintenance of infrastructure and the procurement of reagents and materials;</w:t>
            </w:r>
          </w:p>
          <w:p w14:paraId="0F858150" w14:textId="77777777" w:rsidR="00122D92" w:rsidRPr="003A7D69" w:rsidRDefault="00122D92" w:rsidP="00C969B5">
            <w:pPr>
              <w:tabs>
                <w:tab w:val="clear" w:pos="567"/>
                <w:tab w:val="clear" w:pos="1134"/>
                <w:tab w:val="clear" w:pos="1701"/>
                <w:tab w:val="clear" w:pos="2268"/>
              </w:tabs>
              <w:ind w:left="360" w:hanging="360"/>
              <w:jc w:val="left"/>
              <w:rPr>
                <w:rFonts w:asciiTheme="majorBidi" w:hAnsiTheme="majorBidi" w:cstheme="majorBidi"/>
                <w:sz w:val="20"/>
                <w:szCs w:val="20"/>
              </w:rPr>
            </w:pPr>
            <w:r w:rsidRPr="00830E1D">
              <w:rPr>
                <w:rFonts w:asciiTheme="majorBidi" w:hAnsiTheme="majorBidi" w:cstheme="majorBidi"/>
                <w:sz w:val="20"/>
                <w:szCs w:val="20"/>
              </w:rPr>
              <w:t>(f)</w:t>
            </w:r>
            <w:r w:rsidRPr="00830E1D">
              <w:rPr>
                <w:rFonts w:asciiTheme="majorBidi" w:hAnsiTheme="majorBidi" w:cstheme="majorBidi"/>
                <w:sz w:val="20"/>
                <w:szCs w:val="20"/>
              </w:rPr>
              <w:tab/>
              <w:t>Integrate physical and digital biosecurity protocols and cyberbiosecurity protocols into the design, operation and maintenance of laboratory and in silico infrastructure</w:t>
            </w:r>
            <w:r w:rsidRPr="003A7D69">
              <w:rPr>
                <w:rFonts w:asciiTheme="majorBidi" w:hAnsiTheme="majorBidi" w:cstheme="majorBidi"/>
                <w:sz w:val="20"/>
                <w:szCs w:val="20"/>
              </w:rPr>
              <w:t>.</w:t>
            </w:r>
          </w:p>
        </w:tc>
      </w:tr>
      <w:tr w:rsidR="00122D92" w:rsidRPr="00572511" w14:paraId="7D54EE80" w14:textId="77777777" w:rsidTr="00C969B5">
        <w:trPr>
          <w:jc w:val="center"/>
        </w:trPr>
        <w:tc>
          <w:tcPr>
            <w:tcW w:w="793" w:type="pct"/>
            <w:tcBorders>
              <w:top w:val="single" w:sz="4" w:space="0" w:color="auto"/>
              <w:left w:val="single" w:sz="4" w:space="0" w:color="auto"/>
              <w:bottom w:val="single" w:sz="4" w:space="0" w:color="auto"/>
              <w:right w:val="single" w:sz="4" w:space="0" w:color="auto"/>
            </w:tcBorders>
          </w:tcPr>
          <w:p w14:paraId="1FF78E63" w14:textId="77777777" w:rsidR="00122D92" w:rsidRPr="00A54C86" w:rsidRDefault="00122D92" w:rsidP="00C969B5">
            <w:pPr>
              <w:tabs>
                <w:tab w:val="clear" w:pos="567"/>
                <w:tab w:val="clear" w:pos="1134"/>
                <w:tab w:val="clear" w:pos="1701"/>
                <w:tab w:val="clear" w:pos="2268"/>
              </w:tabs>
              <w:jc w:val="left"/>
              <w:rPr>
                <w:rFonts w:asciiTheme="majorBidi" w:hAnsiTheme="majorBidi" w:cstheme="majorBidi"/>
                <w:sz w:val="20"/>
                <w:szCs w:val="20"/>
              </w:rPr>
            </w:pPr>
            <w:r w:rsidRPr="00A54C86">
              <w:rPr>
                <w:rFonts w:asciiTheme="majorBidi" w:hAnsiTheme="majorBidi" w:cstheme="majorBidi"/>
                <w:sz w:val="20"/>
                <w:szCs w:val="20"/>
              </w:rPr>
              <w:t xml:space="preserve">1.3 Support </w:t>
            </w:r>
            <w:r w:rsidRPr="00572511">
              <w:rPr>
                <w:rFonts w:asciiTheme="majorBidi" w:hAnsiTheme="majorBidi" w:cstheme="majorBidi"/>
                <w:sz w:val="20"/>
                <w:szCs w:val="20"/>
              </w:rPr>
              <w:t xml:space="preserve">for </w:t>
            </w:r>
            <w:r w:rsidRPr="00A54C86">
              <w:rPr>
                <w:rFonts w:asciiTheme="majorBidi" w:hAnsiTheme="majorBidi" w:cstheme="majorBidi"/>
                <w:sz w:val="20"/>
                <w:szCs w:val="20"/>
              </w:rPr>
              <w:t>personnel capacity</w:t>
            </w:r>
          </w:p>
        </w:tc>
        <w:tc>
          <w:tcPr>
            <w:tcW w:w="4207" w:type="pct"/>
            <w:tcBorders>
              <w:top w:val="single" w:sz="4" w:space="0" w:color="auto"/>
              <w:left w:val="single" w:sz="4" w:space="0" w:color="auto"/>
              <w:bottom w:val="single" w:sz="4" w:space="0" w:color="auto"/>
              <w:right w:val="single" w:sz="4" w:space="0" w:color="auto"/>
            </w:tcBorders>
          </w:tcPr>
          <w:p w14:paraId="771E3C5C" w14:textId="77777777" w:rsidR="00122D92" w:rsidRPr="003A7D69" w:rsidRDefault="00122D92" w:rsidP="00C969B5">
            <w:pPr>
              <w:tabs>
                <w:tab w:val="clear" w:pos="567"/>
                <w:tab w:val="clear" w:pos="1134"/>
                <w:tab w:val="clear" w:pos="1701"/>
                <w:tab w:val="clear" w:pos="2268"/>
              </w:tabs>
              <w:ind w:left="357" w:hanging="357"/>
              <w:jc w:val="left"/>
              <w:rPr>
                <w:rFonts w:asciiTheme="majorBidi" w:hAnsiTheme="majorBidi" w:cstheme="majorBidi"/>
                <w:sz w:val="20"/>
                <w:szCs w:val="20"/>
              </w:rPr>
            </w:pPr>
            <w:r w:rsidRPr="00A54C86">
              <w:rPr>
                <w:rFonts w:asciiTheme="majorBidi" w:hAnsiTheme="majorBidi" w:cstheme="majorBidi"/>
                <w:sz w:val="20"/>
                <w:szCs w:val="20"/>
              </w:rPr>
              <w:t>(a)</w:t>
            </w:r>
            <w:r w:rsidRPr="00A54C86">
              <w:rPr>
                <w:rFonts w:asciiTheme="majorBidi" w:hAnsiTheme="majorBidi" w:cstheme="majorBidi"/>
                <w:sz w:val="20"/>
                <w:szCs w:val="20"/>
              </w:rPr>
              <w:tab/>
            </w:r>
            <w:r w:rsidRPr="003A7D69">
              <w:rPr>
                <w:rFonts w:asciiTheme="majorBidi" w:hAnsiTheme="majorBidi" w:cstheme="majorBidi"/>
                <w:sz w:val="20"/>
                <w:szCs w:val="20"/>
              </w:rPr>
              <w:t>Institutionalize capacity-building and development processes and ensure continued capacity-building through global, regional and national institutions</w:t>
            </w:r>
            <w:r>
              <w:rPr>
                <w:rFonts w:asciiTheme="majorBidi" w:hAnsiTheme="majorBidi" w:cstheme="majorBidi"/>
                <w:sz w:val="20"/>
                <w:szCs w:val="20"/>
              </w:rPr>
              <w:t>, including for assessment and monitoring[, regulation and governance]</w:t>
            </w:r>
            <w:r w:rsidRPr="003A7D69">
              <w:rPr>
                <w:rFonts w:asciiTheme="majorBidi" w:hAnsiTheme="majorBidi" w:cstheme="majorBidi"/>
                <w:sz w:val="20"/>
                <w:szCs w:val="20"/>
              </w:rPr>
              <w:t>;</w:t>
            </w:r>
          </w:p>
          <w:p w14:paraId="5DFE91CD" w14:textId="77777777" w:rsidR="00122D92" w:rsidRPr="003A7D69" w:rsidRDefault="00122D92" w:rsidP="00C969B5">
            <w:pPr>
              <w:tabs>
                <w:tab w:val="clear" w:pos="567"/>
                <w:tab w:val="clear" w:pos="1134"/>
                <w:tab w:val="clear" w:pos="1701"/>
                <w:tab w:val="clear" w:pos="2268"/>
              </w:tabs>
              <w:ind w:left="357" w:hanging="357"/>
              <w:jc w:val="left"/>
              <w:rPr>
                <w:rFonts w:asciiTheme="majorBidi" w:hAnsiTheme="majorBidi" w:cstheme="majorBidi"/>
                <w:sz w:val="20"/>
                <w:szCs w:val="20"/>
              </w:rPr>
            </w:pPr>
            <w:r w:rsidRPr="00A54C86">
              <w:rPr>
                <w:rFonts w:asciiTheme="majorBidi" w:hAnsiTheme="majorBidi" w:cstheme="majorBidi"/>
                <w:sz w:val="20"/>
                <w:szCs w:val="20"/>
              </w:rPr>
              <w:t>(b)</w:t>
            </w:r>
            <w:r w:rsidRPr="00A54C86">
              <w:rPr>
                <w:rFonts w:asciiTheme="majorBidi" w:hAnsiTheme="majorBidi" w:cstheme="majorBidi"/>
                <w:sz w:val="20"/>
                <w:szCs w:val="20"/>
              </w:rPr>
              <w:tab/>
            </w:r>
            <w:r w:rsidRPr="003A7D69">
              <w:rPr>
                <w:rFonts w:asciiTheme="majorBidi" w:hAnsiTheme="majorBidi" w:cstheme="majorBidi"/>
                <w:sz w:val="20"/>
                <w:szCs w:val="20"/>
              </w:rPr>
              <w:t xml:space="preserve">Provide scholarships, internships and mentorships at the undergraduate and postgraduate levels for areas related to research and development in and the assessment of synthetic biology, </w:t>
            </w:r>
            <w:proofErr w:type="gramStart"/>
            <w:r w:rsidRPr="003A7D69">
              <w:rPr>
                <w:rFonts w:asciiTheme="majorBidi" w:hAnsiTheme="majorBidi" w:cstheme="majorBidi"/>
                <w:sz w:val="20"/>
                <w:szCs w:val="20"/>
              </w:rPr>
              <w:t>in particular for</w:t>
            </w:r>
            <w:proofErr w:type="gramEnd"/>
            <w:r w:rsidRPr="003A7D69">
              <w:rPr>
                <w:rFonts w:asciiTheme="majorBidi" w:hAnsiTheme="majorBidi" w:cstheme="majorBidi"/>
                <w:sz w:val="20"/>
                <w:szCs w:val="20"/>
              </w:rPr>
              <w:t xml:space="preserve"> students and women from developing countries and indigenous peoples and local communities;</w:t>
            </w:r>
          </w:p>
          <w:p w14:paraId="0A2C5365" w14:textId="77777777" w:rsidR="00122D92" w:rsidRPr="003A7D69" w:rsidRDefault="00122D92" w:rsidP="00C969B5">
            <w:pPr>
              <w:tabs>
                <w:tab w:val="clear" w:pos="567"/>
                <w:tab w:val="clear" w:pos="1134"/>
                <w:tab w:val="clear" w:pos="1701"/>
                <w:tab w:val="clear" w:pos="2268"/>
              </w:tabs>
              <w:ind w:left="357" w:hanging="357"/>
              <w:jc w:val="left"/>
              <w:rPr>
                <w:rFonts w:asciiTheme="majorBidi" w:hAnsiTheme="majorBidi" w:cstheme="majorBidi"/>
                <w:sz w:val="20"/>
                <w:szCs w:val="20"/>
              </w:rPr>
            </w:pPr>
            <w:r w:rsidRPr="00A54C86">
              <w:rPr>
                <w:rFonts w:asciiTheme="majorBidi" w:hAnsiTheme="majorBidi" w:cstheme="majorBidi"/>
                <w:sz w:val="20"/>
                <w:szCs w:val="20"/>
              </w:rPr>
              <w:t>(c)</w:t>
            </w:r>
            <w:r w:rsidRPr="00A54C86">
              <w:rPr>
                <w:rFonts w:asciiTheme="majorBidi" w:hAnsiTheme="majorBidi" w:cstheme="majorBidi"/>
                <w:sz w:val="20"/>
                <w:szCs w:val="20"/>
              </w:rPr>
              <w:tab/>
            </w:r>
            <w:r w:rsidRPr="003A7D69">
              <w:rPr>
                <w:rFonts w:asciiTheme="majorBidi" w:hAnsiTheme="majorBidi" w:cstheme="majorBidi"/>
                <w:sz w:val="20"/>
                <w:szCs w:val="20"/>
              </w:rPr>
              <w:t>Support the development or use of existing exchange programmes as mechanisms to build capacity, transfer knowledge and promote sustained communication and collaboration across relevant stakeholders;</w:t>
            </w:r>
          </w:p>
          <w:p w14:paraId="61880F13" w14:textId="77777777" w:rsidR="00122D92" w:rsidRPr="001F2018" w:rsidRDefault="00122D92" w:rsidP="00C969B5">
            <w:pPr>
              <w:tabs>
                <w:tab w:val="clear" w:pos="567"/>
                <w:tab w:val="clear" w:pos="1134"/>
                <w:tab w:val="clear" w:pos="1701"/>
                <w:tab w:val="clear" w:pos="2268"/>
              </w:tabs>
              <w:ind w:left="357" w:hanging="357"/>
              <w:jc w:val="left"/>
              <w:rPr>
                <w:rFonts w:asciiTheme="majorBidi" w:hAnsiTheme="majorBidi" w:cstheme="majorBidi"/>
                <w:sz w:val="20"/>
                <w:szCs w:val="20"/>
              </w:rPr>
            </w:pPr>
            <w:r w:rsidRPr="00A54C86">
              <w:rPr>
                <w:rFonts w:asciiTheme="majorBidi" w:hAnsiTheme="majorBidi" w:cstheme="majorBidi"/>
                <w:sz w:val="20"/>
                <w:szCs w:val="20"/>
              </w:rPr>
              <w:lastRenderedPageBreak/>
              <w:t>(d)</w:t>
            </w:r>
            <w:r w:rsidRPr="00A54C86">
              <w:rPr>
                <w:rFonts w:asciiTheme="majorBidi" w:hAnsiTheme="majorBidi" w:cstheme="majorBidi"/>
                <w:sz w:val="20"/>
                <w:szCs w:val="20"/>
              </w:rPr>
              <w:tab/>
            </w:r>
            <w:r w:rsidRPr="003A7D69">
              <w:rPr>
                <w:rFonts w:asciiTheme="majorBidi" w:hAnsiTheme="majorBidi" w:cstheme="majorBidi"/>
                <w:sz w:val="20"/>
                <w:szCs w:val="20"/>
              </w:rPr>
              <w:t>Develop interdisciplinary training programmes for research and development in and the assessment of synthetic biology</w:t>
            </w:r>
            <w:r>
              <w:rPr>
                <w:rFonts w:asciiTheme="majorBidi" w:hAnsiTheme="majorBidi" w:cstheme="majorBidi"/>
                <w:sz w:val="20"/>
                <w:szCs w:val="20"/>
              </w:rPr>
              <w:t>, including for assessment and monitoring,</w:t>
            </w:r>
            <w:r w:rsidRPr="003A7D69">
              <w:rPr>
                <w:rFonts w:asciiTheme="majorBidi" w:hAnsiTheme="majorBidi" w:cstheme="majorBidi"/>
                <w:sz w:val="20"/>
                <w:szCs w:val="20"/>
              </w:rPr>
              <w:t xml:space="preserve"> in national or regional universities and on e-learning platforms, including specialized courses for </w:t>
            </w:r>
            <w:r w:rsidRPr="001F2018">
              <w:rPr>
                <w:rFonts w:asciiTheme="majorBidi" w:hAnsiTheme="majorBidi" w:cstheme="majorBidi"/>
                <w:sz w:val="20"/>
                <w:szCs w:val="20"/>
              </w:rPr>
              <w:t>regulators and decision makers;</w:t>
            </w:r>
          </w:p>
          <w:p w14:paraId="3BB72D62" w14:textId="77777777" w:rsidR="00122D92" w:rsidRPr="003A7D69" w:rsidRDefault="00122D92" w:rsidP="00C969B5">
            <w:pPr>
              <w:tabs>
                <w:tab w:val="clear" w:pos="567"/>
                <w:tab w:val="clear" w:pos="1134"/>
                <w:tab w:val="clear" w:pos="1701"/>
                <w:tab w:val="clear" w:pos="2268"/>
              </w:tabs>
              <w:ind w:left="357" w:hanging="357"/>
              <w:jc w:val="left"/>
              <w:rPr>
                <w:rFonts w:asciiTheme="majorBidi" w:hAnsiTheme="majorBidi" w:cstheme="majorBidi"/>
                <w:sz w:val="20"/>
                <w:szCs w:val="20"/>
              </w:rPr>
            </w:pPr>
            <w:r w:rsidRPr="001F2018">
              <w:rPr>
                <w:rFonts w:asciiTheme="majorBidi" w:hAnsiTheme="majorBidi" w:cstheme="majorBidi"/>
                <w:sz w:val="20"/>
                <w:szCs w:val="20"/>
              </w:rPr>
              <w:t>(e)</w:t>
            </w:r>
            <w:r w:rsidRPr="001F2018">
              <w:rPr>
                <w:rFonts w:asciiTheme="majorBidi" w:hAnsiTheme="majorBidi" w:cstheme="majorBidi"/>
                <w:sz w:val="20"/>
                <w:szCs w:val="20"/>
              </w:rPr>
              <w:tab/>
              <w:t>Foster the training of members of indigenous peoples and local communities in research and development in and the assessment of synthetic biology in locally relevant languages and in line with their self-determined needs and priorities</w:t>
            </w:r>
            <w:r>
              <w:rPr>
                <w:rFonts w:asciiTheme="majorBidi" w:hAnsiTheme="majorBidi" w:cstheme="majorBidi"/>
                <w:sz w:val="20"/>
                <w:szCs w:val="20"/>
              </w:rPr>
              <w:t>.</w:t>
            </w:r>
            <w:r w:rsidRPr="003A7D69">
              <w:rPr>
                <w:rFonts w:asciiTheme="majorBidi" w:hAnsiTheme="majorBidi" w:cstheme="majorBidi"/>
                <w:sz w:val="20"/>
                <w:szCs w:val="20"/>
              </w:rPr>
              <w:t xml:space="preserve"> </w:t>
            </w:r>
          </w:p>
        </w:tc>
      </w:tr>
      <w:tr w:rsidR="00122D92" w:rsidRPr="00572511" w14:paraId="007BA586" w14:textId="77777777" w:rsidTr="00C969B5">
        <w:trPr>
          <w:jc w:val="center"/>
        </w:trPr>
        <w:tc>
          <w:tcPr>
            <w:tcW w:w="793" w:type="pct"/>
            <w:tcBorders>
              <w:top w:val="single" w:sz="4" w:space="0" w:color="auto"/>
              <w:left w:val="single" w:sz="4" w:space="0" w:color="auto"/>
              <w:bottom w:val="single" w:sz="4" w:space="0" w:color="auto"/>
              <w:right w:val="single" w:sz="4" w:space="0" w:color="auto"/>
            </w:tcBorders>
          </w:tcPr>
          <w:p w14:paraId="3E4EA5E7" w14:textId="77777777" w:rsidR="00122D92" w:rsidRPr="00893FF6" w:rsidRDefault="00122D92" w:rsidP="00C969B5">
            <w:pPr>
              <w:tabs>
                <w:tab w:val="clear" w:pos="567"/>
                <w:tab w:val="clear" w:pos="1134"/>
                <w:tab w:val="clear" w:pos="1701"/>
                <w:tab w:val="clear" w:pos="2268"/>
              </w:tabs>
              <w:jc w:val="left"/>
              <w:rPr>
                <w:rFonts w:asciiTheme="majorBidi" w:hAnsiTheme="majorBidi" w:cstheme="majorBidi"/>
                <w:sz w:val="20"/>
                <w:szCs w:val="20"/>
              </w:rPr>
            </w:pPr>
            <w:r w:rsidRPr="00893FF6">
              <w:rPr>
                <w:rFonts w:asciiTheme="majorBidi" w:hAnsiTheme="majorBidi" w:cstheme="majorBidi"/>
                <w:sz w:val="20"/>
                <w:szCs w:val="20"/>
              </w:rPr>
              <w:lastRenderedPageBreak/>
              <w:t>1.4 Development of capacity for local research and development</w:t>
            </w:r>
          </w:p>
        </w:tc>
        <w:tc>
          <w:tcPr>
            <w:tcW w:w="4207" w:type="pct"/>
            <w:tcBorders>
              <w:top w:val="single" w:sz="4" w:space="0" w:color="auto"/>
              <w:left w:val="single" w:sz="4" w:space="0" w:color="auto"/>
              <w:bottom w:val="single" w:sz="4" w:space="0" w:color="auto"/>
              <w:right w:val="single" w:sz="4" w:space="0" w:color="auto"/>
            </w:tcBorders>
          </w:tcPr>
          <w:p w14:paraId="6A3F5D11" w14:textId="77777777" w:rsidR="00122D92" w:rsidRPr="00893FF6" w:rsidRDefault="00122D92" w:rsidP="00C969B5">
            <w:pPr>
              <w:tabs>
                <w:tab w:val="clear" w:pos="567"/>
                <w:tab w:val="clear" w:pos="1134"/>
                <w:tab w:val="clear" w:pos="1701"/>
                <w:tab w:val="clear" w:pos="2268"/>
              </w:tabs>
              <w:ind w:left="360" w:hanging="360"/>
              <w:jc w:val="left"/>
              <w:rPr>
                <w:rFonts w:asciiTheme="majorBidi" w:hAnsiTheme="majorBidi" w:cstheme="majorBidi"/>
                <w:sz w:val="20"/>
                <w:szCs w:val="20"/>
              </w:rPr>
            </w:pPr>
            <w:r w:rsidRPr="00893FF6">
              <w:rPr>
                <w:rFonts w:asciiTheme="majorBidi" w:hAnsiTheme="majorBidi" w:cstheme="majorBidi"/>
                <w:sz w:val="20"/>
                <w:szCs w:val="20"/>
              </w:rPr>
              <w:t>(a)</w:t>
            </w:r>
            <w:r w:rsidRPr="00893FF6">
              <w:rPr>
                <w:rFonts w:asciiTheme="majorBidi" w:hAnsiTheme="majorBidi" w:cstheme="majorBidi"/>
                <w:sz w:val="20"/>
                <w:szCs w:val="20"/>
              </w:rPr>
              <w:tab/>
              <w:t>Develop national or regional road maps for research and development [and responsible innovation] in synthetic biology, including through convening national or regional workshops;</w:t>
            </w:r>
          </w:p>
          <w:p w14:paraId="1BE24053" w14:textId="77777777" w:rsidR="00122D92" w:rsidRPr="00893FF6" w:rsidRDefault="00122D92" w:rsidP="00C969B5">
            <w:pPr>
              <w:tabs>
                <w:tab w:val="clear" w:pos="567"/>
                <w:tab w:val="clear" w:pos="1134"/>
                <w:tab w:val="clear" w:pos="1701"/>
                <w:tab w:val="clear" w:pos="2268"/>
              </w:tabs>
              <w:ind w:left="360" w:hanging="360"/>
              <w:jc w:val="left"/>
              <w:rPr>
                <w:rFonts w:asciiTheme="majorBidi" w:hAnsiTheme="majorBidi" w:cstheme="majorBidi"/>
                <w:sz w:val="20"/>
                <w:szCs w:val="20"/>
              </w:rPr>
            </w:pPr>
            <w:r w:rsidRPr="00893FF6">
              <w:rPr>
                <w:rFonts w:asciiTheme="majorBidi" w:hAnsiTheme="majorBidi" w:cstheme="majorBidi"/>
                <w:sz w:val="20"/>
                <w:szCs w:val="20"/>
              </w:rPr>
              <w:t>[(b)</w:t>
            </w:r>
            <w:r w:rsidRPr="00893FF6">
              <w:rPr>
                <w:rFonts w:asciiTheme="majorBidi" w:hAnsiTheme="majorBidi" w:cstheme="majorBidi"/>
                <w:sz w:val="20"/>
                <w:szCs w:val="20"/>
              </w:rPr>
              <w:tab/>
              <w:t>Support international standardization within the field of synthetic biology;</w:t>
            </w:r>
            <w:r w:rsidRPr="00893FF6">
              <w:rPr>
                <w:rStyle w:val="FootnoteReference"/>
                <w:rFonts w:asciiTheme="majorBidi" w:hAnsiTheme="majorBidi" w:cstheme="majorBidi"/>
                <w:sz w:val="20"/>
                <w:szCs w:val="20"/>
              </w:rPr>
              <w:footnoteReference w:id="44"/>
            </w:r>
            <w:r w:rsidRPr="00893FF6">
              <w:rPr>
                <w:rFonts w:asciiTheme="majorBidi" w:hAnsiTheme="majorBidi" w:cstheme="majorBidi"/>
                <w:sz w:val="20"/>
                <w:szCs w:val="20"/>
              </w:rPr>
              <w:t xml:space="preserve">] </w:t>
            </w:r>
          </w:p>
          <w:p w14:paraId="51CA8040" w14:textId="77777777" w:rsidR="00122D92" w:rsidRPr="00893FF6" w:rsidRDefault="00122D92" w:rsidP="00C969B5">
            <w:pPr>
              <w:tabs>
                <w:tab w:val="clear" w:pos="567"/>
                <w:tab w:val="clear" w:pos="1134"/>
                <w:tab w:val="clear" w:pos="1701"/>
                <w:tab w:val="clear" w:pos="2268"/>
              </w:tabs>
              <w:ind w:left="360" w:hanging="360"/>
              <w:jc w:val="left"/>
              <w:rPr>
                <w:rFonts w:asciiTheme="majorBidi" w:hAnsiTheme="majorBidi" w:cstheme="majorBidi"/>
                <w:sz w:val="20"/>
                <w:szCs w:val="20"/>
              </w:rPr>
            </w:pPr>
            <w:r w:rsidRPr="00893FF6">
              <w:rPr>
                <w:rFonts w:asciiTheme="majorBidi" w:hAnsiTheme="majorBidi" w:cstheme="majorBidi"/>
                <w:sz w:val="20"/>
                <w:szCs w:val="20"/>
              </w:rPr>
              <w:t>(c)</w:t>
            </w:r>
            <w:r w:rsidRPr="00893FF6">
              <w:rPr>
                <w:rFonts w:asciiTheme="majorBidi" w:hAnsiTheme="majorBidi" w:cstheme="majorBidi"/>
                <w:sz w:val="20"/>
                <w:szCs w:val="20"/>
              </w:rPr>
              <w:tab/>
              <w:t xml:space="preserve">Establish regional and international centres of excellence, networks of laboratories or research consortiums, </w:t>
            </w:r>
            <w:proofErr w:type="gramStart"/>
            <w:r w:rsidRPr="00893FF6">
              <w:rPr>
                <w:rFonts w:asciiTheme="majorBidi" w:hAnsiTheme="majorBidi" w:cstheme="majorBidi"/>
                <w:sz w:val="20"/>
                <w:szCs w:val="20"/>
              </w:rPr>
              <w:t>in particular in</w:t>
            </w:r>
            <w:proofErr w:type="gramEnd"/>
            <w:r w:rsidRPr="00893FF6">
              <w:rPr>
                <w:rFonts w:asciiTheme="majorBidi" w:hAnsiTheme="majorBidi" w:cstheme="majorBidi"/>
                <w:sz w:val="20"/>
                <w:szCs w:val="20"/>
              </w:rPr>
              <w:t xml:space="preserve"> developing countries, for activities conducted in the field of synthetic biology;</w:t>
            </w:r>
          </w:p>
          <w:p w14:paraId="60A6F7C2" w14:textId="77777777" w:rsidR="00122D92" w:rsidRPr="00893FF6" w:rsidRDefault="00122D92" w:rsidP="00C969B5">
            <w:pPr>
              <w:tabs>
                <w:tab w:val="clear" w:pos="567"/>
                <w:tab w:val="clear" w:pos="1134"/>
                <w:tab w:val="clear" w:pos="1701"/>
                <w:tab w:val="clear" w:pos="2268"/>
              </w:tabs>
              <w:ind w:left="360" w:hanging="360"/>
              <w:jc w:val="left"/>
              <w:rPr>
                <w:rFonts w:asciiTheme="majorBidi" w:hAnsiTheme="majorBidi" w:cstheme="majorBidi"/>
                <w:sz w:val="20"/>
                <w:szCs w:val="20"/>
              </w:rPr>
            </w:pPr>
            <w:r w:rsidRPr="00893FF6">
              <w:rPr>
                <w:rFonts w:asciiTheme="majorBidi" w:hAnsiTheme="majorBidi" w:cstheme="majorBidi"/>
                <w:sz w:val="20"/>
                <w:szCs w:val="20"/>
              </w:rPr>
              <w:t>(d)</w:t>
            </w:r>
            <w:r w:rsidRPr="00893FF6">
              <w:rPr>
                <w:rFonts w:asciiTheme="majorBidi" w:hAnsiTheme="majorBidi" w:cstheme="majorBidi"/>
                <w:sz w:val="20"/>
                <w:szCs w:val="20"/>
              </w:rPr>
              <w:tab/>
              <w:t>Strengthen research on local genetic resources</w:t>
            </w:r>
            <w:r>
              <w:rPr>
                <w:rFonts w:asciiTheme="majorBidi" w:hAnsiTheme="majorBidi" w:cstheme="majorBidi"/>
                <w:sz w:val="20"/>
                <w:szCs w:val="20"/>
              </w:rPr>
              <w:t>,</w:t>
            </w:r>
            <w:r w:rsidRPr="00893FF6">
              <w:rPr>
                <w:rFonts w:asciiTheme="majorBidi" w:hAnsiTheme="majorBidi" w:cstheme="majorBidi"/>
                <w:sz w:val="20"/>
                <w:szCs w:val="20"/>
              </w:rPr>
              <w:t xml:space="preserve"> including through the provision of grants for local research.</w:t>
            </w:r>
          </w:p>
        </w:tc>
      </w:tr>
      <w:tr w:rsidR="00122D92" w:rsidRPr="00572511" w14:paraId="7FB89735" w14:textId="77777777" w:rsidTr="00C969B5">
        <w:trPr>
          <w:jc w:val="center"/>
        </w:trPr>
        <w:tc>
          <w:tcPr>
            <w:tcW w:w="793" w:type="pct"/>
            <w:tcBorders>
              <w:top w:val="single" w:sz="4" w:space="0" w:color="auto"/>
              <w:left w:val="single" w:sz="4" w:space="0" w:color="auto"/>
              <w:bottom w:val="single" w:sz="4" w:space="0" w:color="auto"/>
              <w:right w:val="single" w:sz="4" w:space="0" w:color="auto"/>
            </w:tcBorders>
          </w:tcPr>
          <w:p w14:paraId="2289A334" w14:textId="77777777" w:rsidR="00122D92" w:rsidRPr="00893FF6" w:rsidRDefault="00122D92" w:rsidP="00C969B5">
            <w:pPr>
              <w:tabs>
                <w:tab w:val="clear" w:pos="567"/>
                <w:tab w:val="clear" w:pos="1134"/>
                <w:tab w:val="clear" w:pos="1701"/>
                <w:tab w:val="clear" w:pos="2268"/>
              </w:tabs>
              <w:jc w:val="left"/>
              <w:rPr>
                <w:rFonts w:asciiTheme="majorBidi" w:hAnsiTheme="majorBidi" w:cstheme="majorBidi"/>
                <w:sz w:val="20"/>
                <w:szCs w:val="20"/>
              </w:rPr>
            </w:pPr>
            <w:r w:rsidRPr="00893FF6">
              <w:rPr>
                <w:rFonts w:asciiTheme="majorBidi" w:hAnsiTheme="majorBidi" w:cstheme="majorBidi"/>
                <w:sz w:val="20"/>
                <w:szCs w:val="20"/>
              </w:rPr>
              <w:t>1.5 Enhanced assessment capacity</w:t>
            </w:r>
          </w:p>
        </w:tc>
        <w:tc>
          <w:tcPr>
            <w:tcW w:w="4207" w:type="pct"/>
            <w:tcBorders>
              <w:top w:val="single" w:sz="4" w:space="0" w:color="auto"/>
              <w:left w:val="single" w:sz="4" w:space="0" w:color="auto"/>
              <w:bottom w:val="single" w:sz="4" w:space="0" w:color="auto"/>
              <w:right w:val="single" w:sz="4" w:space="0" w:color="auto"/>
            </w:tcBorders>
          </w:tcPr>
          <w:p w14:paraId="1546CB1A" w14:textId="77777777" w:rsidR="00122D92" w:rsidRPr="00893FF6" w:rsidRDefault="00122D92" w:rsidP="00C969B5">
            <w:pPr>
              <w:tabs>
                <w:tab w:val="clear" w:pos="567"/>
                <w:tab w:val="clear" w:pos="1134"/>
                <w:tab w:val="clear" w:pos="1701"/>
                <w:tab w:val="clear" w:pos="2268"/>
              </w:tabs>
              <w:ind w:left="360" w:hanging="360"/>
              <w:jc w:val="left"/>
              <w:rPr>
                <w:rFonts w:asciiTheme="majorBidi" w:eastAsia="Times New Roman" w:hAnsiTheme="majorBidi" w:cstheme="majorBidi"/>
                <w:sz w:val="20"/>
                <w:szCs w:val="20"/>
              </w:rPr>
            </w:pPr>
            <w:r w:rsidRPr="00893FF6">
              <w:rPr>
                <w:rFonts w:asciiTheme="majorBidi" w:eastAsia="Times New Roman" w:hAnsiTheme="majorBidi" w:cstheme="majorBidi"/>
                <w:sz w:val="20"/>
                <w:szCs w:val="20"/>
              </w:rPr>
              <w:t>[(a)</w:t>
            </w:r>
            <w:r w:rsidRPr="00893FF6">
              <w:rPr>
                <w:rFonts w:asciiTheme="majorBidi" w:eastAsia="Times New Roman" w:hAnsiTheme="majorBidi" w:cstheme="majorBidi"/>
                <w:sz w:val="20"/>
                <w:szCs w:val="20"/>
              </w:rPr>
              <w:tab/>
              <w:t>For Parties to the Cartagena Protocol on Biosafety,</w:t>
            </w:r>
            <w:r>
              <w:rPr>
                <w:rStyle w:val="FootnoteReference"/>
                <w:rFonts w:asciiTheme="majorBidi" w:eastAsia="Times New Roman" w:hAnsiTheme="majorBidi" w:cstheme="majorBidi"/>
                <w:sz w:val="20"/>
                <w:szCs w:val="20"/>
              </w:rPr>
              <w:footnoteReference w:id="45"/>
            </w:r>
            <w:r w:rsidRPr="00893FF6">
              <w:rPr>
                <w:rFonts w:asciiTheme="majorBidi" w:eastAsia="Times New Roman" w:hAnsiTheme="majorBidi" w:cstheme="majorBidi"/>
                <w:sz w:val="20"/>
                <w:szCs w:val="20"/>
              </w:rPr>
              <w:t xml:space="preserve"> use associated actions under Goals A.5 and A.9 of the capacity-building action plan for the Protocol</w:t>
            </w:r>
            <w:r w:rsidRPr="00893FF6">
              <w:rPr>
                <w:rStyle w:val="FootnoteReference"/>
                <w:rFonts w:asciiTheme="majorBidi" w:eastAsia="Times New Roman" w:hAnsiTheme="majorBidi" w:cstheme="majorBidi"/>
                <w:sz w:val="20"/>
                <w:szCs w:val="20"/>
              </w:rPr>
              <w:footnoteReference w:id="46"/>
            </w:r>
            <w:r w:rsidRPr="00893FF6">
              <w:rPr>
                <w:rFonts w:asciiTheme="majorBidi" w:eastAsia="Times New Roman" w:hAnsiTheme="majorBidi" w:cstheme="majorBidi"/>
                <w:sz w:val="20"/>
                <w:szCs w:val="20"/>
              </w:rPr>
              <w:t xml:space="preserve"> for synthetic biology applications considered to be living modified organisms;]</w:t>
            </w:r>
          </w:p>
          <w:p w14:paraId="57EA4ED1" w14:textId="77777777" w:rsidR="00122D92" w:rsidRPr="00893FF6" w:rsidRDefault="00122D92" w:rsidP="00C969B5">
            <w:pPr>
              <w:tabs>
                <w:tab w:val="clear" w:pos="567"/>
                <w:tab w:val="clear" w:pos="1134"/>
                <w:tab w:val="clear" w:pos="1701"/>
                <w:tab w:val="clear" w:pos="2268"/>
              </w:tabs>
              <w:ind w:left="360" w:hanging="360"/>
              <w:jc w:val="left"/>
              <w:rPr>
                <w:rFonts w:asciiTheme="majorBidi" w:eastAsia="Times New Roman" w:hAnsiTheme="majorBidi" w:cstheme="majorBidi"/>
                <w:sz w:val="20"/>
                <w:szCs w:val="20"/>
              </w:rPr>
            </w:pPr>
            <w:r w:rsidRPr="00893FF6">
              <w:rPr>
                <w:rFonts w:asciiTheme="majorBidi" w:eastAsia="Times New Roman" w:hAnsiTheme="majorBidi" w:cstheme="majorBidi"/>
                <w:sz w:val="20"/>
                <w:szCs w:val="20"/>
              </w:rPr>
              <w:t>[(b)</w:t>
            </w:r>
            <w:r w:rsidRPr="00893FF6">
              <w:rPr>
                <w:rFonts w:asciiTheme="majorBidi" w:eastAsia="Times New Roman" w:hAnsiTheme="majorBidi" w:cstheme="majorBidi"/>
                <w:sz w:val="20"/>
                <w:szCs w:val="20"/>
              </w:rPr>
              <w:tab/>
              <w:t>[</w:t>
            </w:r>
            <w:r w:rsidRPr="00893FF6">
              <w:rPr>
                <w:rFonts w:asciiTheme="majorBidi" w:eastAsia="Times New Roman" w:hAnsiTheme="majorBidi" w:cstheme="majorBidi"/>
                <w:color w:val="1D1D1D"/>
                <w:sz w:val="20"/>
                <w:szCs w:val="20"/>
              </w:rPr>
              <w:t>Introduce, use or] strengthen existing national and international procedures, where appropriate,</w:t>
            </w:r>
            <w:r w:rsidRPr="00893FF6" w:rsidDel="008C370E">
              <w:rPr>
                <w:rFonts w:asciiTheme="majorBidi" w:eastAsia="Times New Roman" w:hAnsiTheme="majorBidi" w:cstheme="majorBidi"/>
                <w:color w:val="1D1D1D"/>
                <w:sz w:val="20"/>
                <w:szCs w:val="20"/>
              </w:rPr>
              <w:t xml:space="preserve"> </w:t>
            </w:r>
            <w:r w:rsidRPr="00893FF6">
              <w:rPr>
                <w:rFonts w:asciiTheme="majorBidi" w:eastAsia="Times New Roman" w:hAnsiTheme="majorBidi" w:cstheme="majorBidi"/>
                <w:sz w:val="20"/>
                <w:szCs w:val="20"/>
              </w:rPr>
              <w:t>for the environmental impact assessment of components, organisms and products of synthetic biology that are likely to have significant adverse effects on biological diversity, in line with Article 14 of the Convention and avoiding the creation of duplicative regulatory processes;]</w:t>
            </w:r>
          </w:p>
          <w:p w14:paraId="52DE8A1E" w14:textId="77777777" w:rsidR="00122D92" w:rsidRPr="00893FF6" w:rsidRDefault="00122D92" w:rsidP="00C969B5">
            <w:pPr>
              <w:tabs>
                <w:tab w:val="clear" w:pos="567"/>
                <w:tab w:val="clear" w:pos="1134"/>
                <w:tab w:val="clear" w:pos="1701"/>
                <w:tab w:val="clear" w:pos="2268"/>
              </w:tabs>
              <w:ind w:left="360" w:hanging="360"/>
              <w:jc w:val="left"/>
              <w:rPr>
                <w:rFonts w:asciiTheme="majorBidi" w:hAnsiTheme="majorBidi" w:cstheme="majorBidi"/>
                <w:sz w:val="20"/>
                <w:szCs w:val="20"/>
              </w:rPr>
            </w:pPr>
            <w:r w:rsidRPr="00893FF6">
              <w:rPr>
                <w:rFonts w:asciiTheme="majorBidi" w:hAnsiTheme="majorBidi" w:cstheme="majorBidi"/>
                <w:sz w:val="20"/>
                <w:szCs w:val="20"/>
              </w:rPr>
              <w:t>(c)</w:t>
            </w:r>
            <w:r w:rsidRPr="00893FF6">
              <w:rPr>
                <w:rFonts w:asciiTheme="majorBidi" w:hAnsiTheme="majorBidi" w:cstheme="majorBidi"/>
                <w:sz w:val="20"/>
                <w:szCs w:val="20"/>
              </w:rPr>
              <w:tab/>
            </w:r>
            <w:r w:rsidRPr="00893FF6">
              <w:rPr>
                <w:rFonts w:asciiTheme="majorBidi" w:eastAsia="Times New Roman" w:hAnsiTheme="majorBidi" w:cstheme="majorBidi"/>
                <w:sz w:val="20"/>
                <w:szCs w:val="20"/>
              </w:rPr>
              <w:t xml:space="preserve">Ensure public participation and engagement with a diverse range of experts, including from indigenous peoples and local communities, women, youth, academia </w:t>
            </w:r>
            <w:r w:rsidRPr="00893FF6">
              <w:rPr>
                <w:rFonts w:asciiTheme="majorBidi" w:hAnsiTheme="majorBidi" w:cstheme="majorBidi"/>
                <w:sz w:val="20"/>
                <w:szCs w:val="20"/>
              </w:rPr>
              <w:t>and other relevant stakeholders, in the assessment of synthetic biology applications;</w:t>
            </w:r>
          </w:p>
          <w:p w14:paraId="3E658F7E" w14:textId="77777777" w:rsidR="00122D92" w:rsidRPr="00893FF6" w:rsidRDefault="00122D92" w:rsidP="00C969B5">
            <w:pPr>
              <w:tabs>
                <w:tab w:val="clear" w:pos="567"/>
                <w:tab w:val="clear" w:pos="1134"/>
                <w:tab w:val="clear" w:pos="1701"/>
                <w:tab w:val="clear" w:pos="2268"/>
              </w:tabs>
              <w:ind w:left="360" w:hanging="360"/>
              <w:jc w:val="left"/>
              <w:rPr>
                <w:rFonts w:asciiTheme="majorBidi" w:hAnsiTheme="majorBidi" w:cstheme="majorBidi"/>
                <w:sz w:val="20"/>
                <w:szCs w:val="20"/>
              </w:rPr>
            </w:pPr>
            <w:r w:rsidRPr="00893FF6">
              <w:rPr>
                <w:rFonts w:asciiTheme="majorBidi" w:hAnsiTheme="majorBidi" w:cstheme="majorBidi"/>
                <w:sz w:val="20"/>
                <w:szCs w:val="20"/>
              </w:rPr>
              <w:t>(d)</w:t>
            </w:r>
            <w:r w:rsidRPr="00893FF6">
              <w:rPr>
                <w:rFonts w:asciiTheme="majorBidi" w:hAnsiTheme="majorBidi" w:cstheme="majorBidi"/>
                <w:sz w:val="20"/>
                <w:szCs w:val="20"/>
              </w:rPr>
              <w:tab/>
              <w:t>Fund and strengthen research programmes to improve assessment and monitoring capacity for the potential positive and potential negative impacts of synthetic biology;</w:t>
            </w:r>
          </w:p>
          <w:p w14:paraId="593EB282" w14:textId="77777777" w:rsidR="00122D92" w:rsidRPr="00893FF6" w:rsidRDefault="00122D92" w:rsidP="00C969B5">
            <w:pPr>
              <w:tabs>
                <w:tab w:val="clear" w:pos="567"/>
                <w:tab w:val="clear" w:pos="1134"/>
                <w:tab w:val="clear" w:pos="1701"/>
                <w:tab w:val="clear" w:pos="2268"/>
              </w:tabs>
              <w:ind w:left="360" w:hanging="360"/>
              <w:jc w:val="left"/>
              <w:rPr>
                <w:rFonts w:asciiTheme="majorBidi" w:hAnsiTheme="majorBidi" w:cstheme="majorBidi"/>
                <w:sz w:val="20"/>
                <w:szCs w:val="20"/>
              </w:rPr>
            </w:pPr>
            <w:r w:rsidRPr="00893FF6">
              <w:rPr>
                <w:rFonts w:asciiTheme="majorBidi" w:hAnsiTheme="majorBidi" w:cstheme="majorBidi"/>
                <w:sz w:val="20"/>
                <w:szCs w:val="20"/>
              </w:rPr>
              <w:t>[(e)</w:t>
            </w:r>
            <w:r w:rsidRPr="00893FF6">
              <w:rPr>
                <w:rFonts w:asciiTheme="majorBidi" w:hAnsiTheme="majorBidi" w:cstheme="majorBidi"/>
                <w:sz w:val="20"/>
                <w:szCs w:val="20"/>
              </w:rPr>
              <w:tab/>
              <w:t>Undertake broad and regular horizon scanning, assessment and monitoring to identify recent developments in synthetic biology with potential positive and potential negative impacts on the objectives of the Convention;]</w:t>
            </w:r>
          </w:p>
          <w:p w14:paraId="555307FB" w14:textId="77777777" w:rsidR="00122D92" w:rsidRPr="00893FF6" w:rsidRDefault="00122D92" w:rsidP="00C969B5">
            <w:pPr>
              <w:tabs>
                <w:tab w:val="clear" w:pos="567"/>
                <w:tab w:val="clear" w:pos="1134"/>
                <w:tab w:val="clear" w:pos="1701"/>
                <w:tab w:val="clear" w:pos="2268"/>
              </w:tabs>
              <w:ind w:left="360" w:hanging="360"/>
              <w:jc w:val="left"/>
              <w:rPr>
                <w:rFonts w:asciiTheme="majorBidi" w:eastAsia="Aptos Narrow" w:hAnsiTheme="majorBidi" w:cstheme="majorBidi"/>
                <w:color w:val="000000" w:themeColor="text1"/>
                <w:sz w:val="20"/>
                <w:szCs w:val="20"/>
              </w:rPr>
            </w:pPr>
            <w:r w:rsidRPr="00893FF6">
              <w:rPr>
                <w:rFonts w:asciiTheme="majorBidi" w:eastAsia="Aptos Narrow" w:hAnsiTheme="majorBidi" w:cstheme="majorBidi"/>
                <w:color w:val="000000" w:themeColor="text1"/>
                <w:sz w:val="20"/>
                <w:szCs w:val="20"/>
              </w:rPr>
              <w:t>[(f)</w:t>
            </w:r>
            <w:r w:rsidRPr="00893FF6">
              <w:rPr>
                <w:rFonts w:asciiTheme="majorBidi" w:eastAsia="Aptos Narrow" w:hAnsiTheme="majorBidi" w:cstheme="majorBidi"/>
                <w:color w:val="000000" w:themeColor="text1"/>
                <w:sz w:val="20"/>
                <w:szCs w:val="20"/>
              </w:rPr>
              <w:tab/>
            </w:r>
            <w:r w:rsidRPr="00893FF6">
              <w:rPr>
                <w:rFonts w:asciiTheme="majorBidi" w:hAnsiTheme="majorBidi" w:cstheme="majorBidi"/>
                <w:sz w:val="20"/>
                <w:szCs w:val="20"/>
              </w:rPr>
              <w:t>Develop tools and methodologies to assess the potential positive and potential negative impacts of synthetic biology on the objectives of the Convention and the Framework;]</w:t>
            </w:r>
          </w:p>
          <w:p w14:paraId="6D661175" w14:textId="77777777" w:rsidR="00122D92" w:rsidRPr="00893FF6" w:rsidRDefault="00122D92" w:rsidP="00C969B5">
            <w:pPr>
              <w:tabs>
                <w:tab w:val="clear" w:pos="567"/>
                <w:tab w:val="clear" w:pos="1134"/>
                <w:tab w:val="clear" w:pos="1701"/>
                <w:tab w:val="clear" w:pos="2268"/>
              </w:tabs>
              <w:ind w:left="360" w:hanging="360"/>
              <w:jc w:val="left"/>
              <w:rPr>
                <w:rFonts w:asciiTheme="majorBidi" w:eastAsia="Aptos Narrow" w:hAnsiTheme="majorBidi" w:cstheme="majorBidi"/>
                <w:color w:val="000000" w:themeColor="text1"/>
                <w:sz w:val="20"/>
                <w:szCs w:val="20"/>
              </w:rPr>
            </w:pPr>
            <w:r w:rsidRPr="00893FF6">
              <w:rPr>
                <w:rFonts w:asciiTheme="majorBidi" w:eastAsia="Aptos Narrow" w:hAnsiTheme="majorBidi" w:cstheme="majorBidi"/>
                <w:color w:val="000000" w:themeColor="text1"/>
                <w:sz w:val="20"/>
                <w:szCs w:val="20"/>
              </w:rPr>
              <w:t>(g)</w:t>
            </w:r>
            <w:r w:rsidRPr="00893FF6">
              <w:rPr>
                <w:rFonts w:asciiTheme="majorBidi" w:eastAsia="Aptos Narrow" w:hAnsiTheme="majorBidi" w:cstheme="majorBidi"/>
                <w:color w:val="000000" w:themeColor="text1"/>
                <w:sz w:val="20"/>
                <w:szCs w:val="20"/>
              </w:rPr>
              <w:tab/>
              <w:t>Develop science-based standards to assess and ensure the reliability of biocontainment systems, in accordance with national legislation.</w:t>
            </w:r>
          </w:p>
        </w:tc>
      </w:tr>
      <w:tr w:rsidR="00122D92" w:rsidRPr="00572511" w14:paraId="249C8D7B" w14:textId="77777777" w:rsidTr="00C969B5">
        <w:trPr>
          <w:jc w:val="center"/>
        </w:trPr>
        <w:tc>
          <w:tcPr>
            <w:tcW w:w="5000" w:type="pct"/>
            <w:gridSpan w:val="2"/>
            <w:tcBorders>
              <w:top w:val="single" w:sz="4" w:space="0" w:color="auto"/>
              <w:left w:val="single" w:sz="4" w:space="0" w:color="auto"/>
              <w:bottom w:val="single" w:sz="4" w:space="0" w:color="auto"/>
              <w:right w:val="single" w:sz="4" w:space="0" w:color="auto"/>
            </w:tcBorders>
          </w:tcPr>
          <w:p w14:paraId="678DC70F" w14:textId="77777777" w:rsidR="00122D92" w:rsidRPr="00893FF6" w:rsidRDefault="00122D92" w:rsidP="00C969B5">
            <w:pPr>
              <w:pStyle w:val="ListParagraph"/>
              <w:keepNext/>
              <w:keepLines/>
              <w:tabs>
                <w:tab w:val="clear" w:pos="567"/>
                <w:tab w:val="clear" w:pos="1134"/>
                <w:tab w:val="clear" w:pos="1701"/>
                <w:tab w:val="clear" w:pos="2268"/>
              </w:tabs>
              <w:ind w:left="0"/>
              <w:jc w:val="left"/>
              <w:rPr>
                <w:rFonts w:asciiTheme="majorBidi" w:eastAsia="Times New Roman" w:hAnsiTheme="majorBidi" w:cstheme="majorBidi"/>
                <w:sz w:val="20"/>
                <w:szCs w:val="20"/>
              </w:rPr>
            </w:pPr>
            <w:r w:rsidRPr="00893FF6">
              <w:rPr>
                <w:rFonts w:asciiTheme="majorBidi" w:eastAsia="Times New Roman" w:hAnsiTheme="majorBidi" w:cstheme="majorBidi"/>
                <w:b/>
                <w:bCs/>
                <w:sz w:val="20"/>
                <w:szCs w:val="20"/>
              </w:rPr>
              <w:t>Outcome area 2</w:t>
            </w:r>
            <w:r w:rsidRPr="00893FF6">
              <w:rPr>
                <w:rFonts w:asciiTheme="majorBidi" w:eastAsia="Times New Roman" w:hAnsiTheme="majorBidi" w:cstheme="majorBidi"/>
                <w:sz w:val="20"/>
                <w:szCs w:val="20"/>
              </w:rPr>
              <w:t>: improved access to and transfer of technology relevant to synthetic biology</w:t>
            </w:r>
          </w:p>
          <w:p w14:paraId="451A7F90" w14:textId="77777777" w:rsidR="00122D92" w:rsidRPr="00893FF6" w:rsidRDefault="00122D92" w:rsidP="00C969B5">
            <w:pPr>
              <w:pStyle w:val="ListParagraph"/>
              <w:keepNext/>
              <w:keepLines/>
              <w:tabs>
                <w:tab w:val="clear" w:pos="567"/>
                <w:tab w:val="clear" w:pos="1134"/>
                <w:tab w:val="clear" w:pos="1701"/>
                <w:tab w:val="clear" w:pos="2268"/>
              </w:tabs>
              <w:ind w:left="0"/>
              <w:jc w:val="left"/>
              <w:rPr>
                <w:rFonts w:asciiTheme="majorBidi" w:eastAsia="Times New Roman" w:hAnsiTheme="majorBidi" w:cstheme="majorBidi"/>
                <w:sz w:val="20"/>
                <w:szCs w:val="20"/>
              </w:rPr>
            </w:pPr>
            <w:r w:rsidRPr="00893FF6">
              <w:rPr>
                <w:rFonts w:asciiTheme="majorBidi" w:eastAsia="Times New Roman" w:hAnsiTheme="majorBidi" w:cstheme="majorBidi"/>
                <w:b/>
                <w:bCs/>
                <w:sz w:val="20"/>
                <w:szCs w:val="20"/>
              </w:rPr>
              <w:t>Objective</w:t>
            </w:r>
            <w:r w:rsidRPr="00893FF6">
              <w:rPr>
                <w:rFonts w:asciiTheme="majorBidi" w:eastAsia="Times New Roman" w:hAnsiTheme="majorBidi" w:cstheme="majorBidi"/>
                <w:sz w:val="20"/>
                <w:szCs w:val="20"/>
              </w:rPr>
              <w:t>: access to and the transfer of technology are essential for the attainment of the three objectives of the Convention and the Framework. Thus, the objective of outcome area 2 is to ensure access to synthetic biology technology that is relevant to the conservation and sustainable use of biological diversity and does not result in significant damage to the environment, and to create enabling environments that facilitate the transfer of such technology, in line with Articles 16 and 19 of the Convention</w:t>
            </w:r>
          </w:p>
        </w:tc>
      </w:tr>
      <w:tr w:rsidR="00122D92" w:rsidRPr="00572511" w14:paraId="342C2F6D" w14:textId="77777777" w:rsidTr="00C969B5">
        <w:tblPrEx>
          <w:jc w:val="left"/>
        </w:tblPrEx>
        <w:tc>
          <w:tcPr>
            <w:tcW w:w="793" w:type="pct"/>
          </w:tcPr>
          <w:p w14:paraId="24EC7D2E" w14:textId="77777777" w:rsidR="00122D92" w:rsidRPr="00893FF6" w:rsidRDefault="00122D92" w:rsidP="00C969B5">
            <w:pPr>
              <w:keepNext/>
              <w:jc w:val="left"/>
              <w:rPr>
                <w:rFonts w:asciiTheme="majorBidi" w:hAnsiTheme="majorBidi" w:cstheme="majorBidi"/>
                <w:i/>
                <w:iCs/>
                <w:sz w:val="20"/>
                <w:szCs w:val="20"/>
              </w:rPr>
            </w:pPr>
            <w:r w:rsidRPr="00893FF6">
              <w:rPr>
                <w:rFonts w:asciiTheme="majorBidi" w:hAnsiTheme="majorBidi" w:cstheme="majorBidi"/>
                <w:i/>
                <w:iCs/>
                <w:sz w:val="20"/>
                <w:szCs w:val="20"/>
              </w:rPr>
              <w:t>Output</w:t>
            </w:r>
          </w:p>
        </w:tc>
        <w:tc>
          <w:tcPr>
            <w:tcW w:w="4207" w:type="pct"/>
          </w:tcPr>
          <w:p w14:paraId="1F8B0ADB" w14:textId="77777777" w:rsidR="00122D92" w:rsidRPr="00893FF6" w:rsidRDefault="00122D92" w:rsidP="00C969B5">
            <w:pPr>
              <w:keepNext/>
              <w:jc w:val="left"/>
              <w:rPr>
                <w:rFonts w:asciiTheme="majorBidi" w:hAnsiTheme="majorBidi" w:cstheme="majorBidi"/>
                <w:i/>
                <w:iCs/>
                <w:sz w:val="20"/>
                <w:szCs w:val="20"/>
              </w:rPr>
            </w:pPr>
            <w:r w:rsidRPr="00893FF6">
              <w:rPr>
                <w:rFonts w:asciiTheme="majorBidi" w:hAnsiTheme="majorBidi" w:cstheme="majorBidi"/>
                <w:i/>
                <w:iCs/>
                <w:sz w:val="20"/>
                <w:szCs w:val="20"/>
              </w:rPr>
              <w:t>Indicative strategic actions</w:t>
            </w:r>
          </w:p>
        </w:tc>
      </w:tr>
      <w:tr w:rsidR="00122D92" w:rsidRPr="00572511" w14:paraId="675CC5CB" w14:textId="77777777" w:rsidTr="00C969B5">
        <w:tblPrEx>
          <w:jc w:val="left"/>
        </w:tblPrEx>
        <w:tc>
          <w:tcPr>
            <w:tcW w:w="793" w:type="pct"/>
          </w:tcPr>
          <w:p w14:paraId="1E244776" w14:textId="77777777" w:rsidR="00122D92" w:rsidRPr="00893FF6" w:rsidRDefault="00122D92" w:rsidP="00C969B5">
            <w:pPr>
              <w:tabs>
                <w:tab w:val="clear" w:pos="567"/>
                <w:tab w:val="clear" w:pos="1134"/>
                <w:tab w:val="clear" w:pos="1701"/>
                <w:tab w:val="clear" w:pos="2268"/>
              </w:tabs>
              <w:jc w:val="left"/>
              <w:rPr>
                <w:rFonts w:asciiTheme="majorBidi" w:hAnsiTheme="majorBidi" w:cstheme="majorBidi"/>
                <w:sz w:val="20"/>
                <w:szCs w:val="20"/>
              </w:rPr>
            </w:pPr>
            <w:r w:rsidRPr="00893FF6">
              <w:rPr>
                <w:rFonts w:asciiTheme="majorBidi" w:hAnsiTheme="majorBidi" w:cstheme="majorBidi"/>
                <w:sz w:val="20"/>
                <w:szCs w:val="20"/>
              </w:rPr>
              <w:t>2.1. Increased access to and transfer of technology</w:t>
            </w:r>
          </w:p>
        </w:tc>
        <w:tc>
          <w:tcPr>
            <w:tcW w:w="4207" w:type="pct"/>
          </w:tcPr>
          <w:p w14:paraId="70D62BB1" w14:textId="77777777" w:rsidR="00122D92" w:rsidRPr="00893FF6" w:rsidRDefault="00122D92" w:rsidP="00C969B5">
            <w:pPr>
              <w:tabs>
                <w:tab w:val="clear" w:pos="567"/>
                <w:tab w:val="clear" w:pos="1134"/>
                <w:tab w:val="clear" w:pos="1701"/>
                <w:tab w:val="clear" w:pos="2268"/>
              </w:tabs>
              <w:ind w:left="360" w:hanging="360"/>
              <w:jc w:val="left"/>
              <w:rPr>
                <w:rFonts w:asciiTheme="majorBidi" w:hAnsiTheme="majorBidi" w:cstheme="majorBidi"/>
                <w:sz w:val="20"/>
                <w:szCs w:val="20"/>
              </w:rPr>
            </w:pPr>
            <w:r w:rsidRPr="00893FF6">
              <w:rPr>
                <w:rFonts w:asciiTheme="majorBidi" w:hAnsiTheme="majorBidi" w:cstheme="majorBidi"/>
                <w:sz w:val="20"/>
                <w:szCs w:val="20"/>
              </w:rPr>
              <w:t>(a)</w:t>
            </w:r>
            <w:r w:rsidRPr="00893FF6">
              <w:rPr>
                <w:rFonts w:asciiTheme="majorBidi" w:hAnsiTheme="majorBidi" w:cstheme="majorBidi"/>
                <w:sz w:val="20"/>
                <w:szCs w:val="20"/>
              </w:rPr>
              <w:tab/>
              <w:t>Establish public-private, public-private-academic and academic-private partnerships on technology relevant to research and development in and the assessment of synthetic biology;</w:t>
            </w:r>
          </w:p>
          <w:p w14:paraId="63571D7C" w14:textId="77777777" w:rsidR="00122D92" w:rsidRPr="00893FF6" w:rsidRDefault="00122D92" w:rsidP="00C969B5">
            <w:pPr>
              <w:tabs>
                <w:tab w:val="clear" w:pos="567"/>
                <w:tab w:val="clear" w:pos="1134"/>
                <w:tab w:val="clear" w:pos="1701"/>
                <w:tab w:val="clear" w:pos="2268"/>
              </w:tabs>
              <w:ind w:left="360" w:hanging="360"/>
              <w:jc w:val="left"/>
              <w:rPr>
                <w:rFonts w:asciiTheme="majorBidi" w:hAnsiTheme="majorBidi" w:cstheme="majorBidi"/>
                <w:sz w:val="20"/>
                <w:szCs w:val="20"/>
              </w:rPr>
            </w:pPr>
            <w:r w:rsidRPr="00893FF6">
              <w:rPr>
                <w:rFonts w:asciiTheme="majorBidi" w:hAnsiTheme="majorBidi" w:cstheme="majorBidi"/>
                <w:sz w:val="20"/>
                <w:szCs w:val="20"/>
              </w:rPr>
              <w:t>(b)</w:t>
            </w:r>
            <w:r w:rsidRPr="00893FF6">
              <w:rPr>
                <w:rFonts w:asciiTheme="majorBidi" w:hAnsiTheme="majorBidi" w:cstheme="majorBidi"/>
                <w:sz w:val="20"/>
                <w:szCs w:val="20"/>
              </w:rPr>
              <w:tab/>
              <w:t>Develop and maintain an accessible database of tools and methodologies for detection, identification and assessment;</w:t>
            </w:r>
          </w:p>
          <w:p w14:paraId="20130560" w14:textId="77777777" w:rsidR="00122D92" w:rsidRPr="00893FF6" w:rsidRDefault="00122D92" w:rsidP="00C969B5">
            <w:pPr>
              <w:tabs>
                <w:tab w:val="clear" w:pos="567"/>
                <w:tab w:val="clear" w:pos="1134"/>
                <w:tab w:val="clear" w:pos="1701"/>
                <w:tab w:val="clear" w:pos="2268"/>
              </w:tabs>
              <w:ind w:left="360" w:hanging="360"/>
              <w:jc w:val="left"/>
              <w:rPr>
                <w:rFonts w:asciiTheme="majorBidi" w:hAnsiTheme="majorBidi" w:cstheme="majorBidi"/>
                <w:sz w:val="20"/>
                <w:szCs w:val="20"/>
              </w:rPr>
            </w:pPr>
            <w:r w:rsidRPr="00893FF6">
              <w:rPr>
                <w:rFonts w:asciiTheme="majorBidi" w:hAnsiTheme="majorBidi" w:cstheme="majorBidi"/>
                <w:sz w:val="20"/>
                <w:szCs w:val="20"/>
              </w:rPr>
              <w:lastRenderedPageBreak/>
              <w:t>(c)</w:t>
            </w:r>
            <w:r w:rsidRPr="00893FF6">
              <w:rPr>
                <w:rFonts w:asciiTheme="majorBidi" w:hAnsiTheme="majorBidi" w:cstheme="majorBidi"/>
                <w:sz w:val="20"/>
                <w:szCs w:val="20"/>
              </w:rPr>
              <w:tab/>
              <w:t>Encourage the development and use of open-source tools, low-cost technology platforms and distributed manufacturing models;</w:t>
            </w:r>
          </w:p>
          <w:p w14:paraId="14C1F9DC" w14:textId="77777777" w:rsidR="00122D92" w:rsidRPr="00893FF6" w:rsidRDefault="00122D92" w:rsidP="00C969B5">
            <w:pPr>
              <w:tabs>
                <w:tab w:val="clear" w:pos="567"/>
                <w:tab w:val="clear" w:pos="1134"/>
                <w:tab w:val="clear" w:pos="1701"/>
                <w:tab w:val="clear" w:pos="2268"/>
              </w:tabs>
              <w:ind w:left="360" w:hanging="360"/>
              <w:jc w:val="left"/>
              <w:rPr>
                <w:rFonts w:asciiTheme="majorBidi" w:hAnsiTheme="majorBidi" w:cstheme="majorBidi"/>
                <w:sz w:val="20"/>
                <w:szCs w:val="20"/>
              </w:rPr>
            </w:pPr>
            <w:r w:rsidRPr="00893FF6">
              <w:rPr>
                <w:rFonts w:asciiTheme="majorBidi" w:hAnsiTheme="majorBidi" w:cstheme="majorBidi"/>
                <w:sz w:val="20"/>
                <w:szCs w:val="20"/>
              </w:rPr>
              <w:t>(d)</w:t>
            </w:r>
            <w:r w:rsidRPr="00893FF6">
              <w:rPr>
                <w:rFonts w:asciiTheme="majorBidi" w:hAnsiTheme="majorBidi" w:cstheme="majorBidi"/>
                <w:sz w:val="20"/>
                <w:szCs w:val="20"/>
              </w:rPr>
              <w:tab/>
              <w:t>Invest in and strengthen supply chains, including through cold-chain facilities, national and regional manufacturing and diversified suppliers;</w:t>
            </w:r>
          </w:p>
          <w:p w14:paraId="709B396C" w14:textId="77777777" w:rsidR="00122D92" w:rsidRPr="00893FF6" w:rsidRDefault="00122D92" w:rsidP="00C969B5">
            <w:pPr>
              <w:tabs>
                <w:tab w:val="clear" w:pos="567"/>
                <w:tab w:val="clear" w:pos="1134"/>
                <w:tab w:val="clear" w:pos="1701"/>
                <w:tab w:val="clear" w:pos="2268"/>
              </w:tabs>
              <w:ind w:left="360" w:hanging="360"/>
              <w:jc w:val="left"/>
              <w:rPr>
                <w:rFonts w:asciiTheme="majorBidi" w:hAnsiTheme="majorBidi" w:cstheme="majorBidi"/>
                <w:sz w:val="20"/>
                <w:szCs w:val="20"/>
              </w:rPr>
            </w:pPr>
            <w:r w:rsidRPr="00893FF6">
              <w:rPr>
                <w:rFonts w:asciiTheme="majorBidi" w:hAnsiTheme="majorBidi" w:cstheme="majorBidi"/>
                <w:sz w:val="20"/>
                <w:szCs w:val="20"/>
              </w:rPr>
              <w:t>(e)</w:t>
            </w:r>
            <w:r>
              <w:rPr>
                <w:rFonts w:asciiTheme="majorBidi" w:hAnsiTheme="majorBidi" w:cstheme="majorBidi"/>
                <w:sz w:val="20"/>
                <w:szCs w:val="20"/>
              </w:rPr>
              <w:tab/>
            </w:r>
            <w:r w:rsidRPr="00893FF6">
              <w:rPr>
                <w:rFonts w:asciiTheme="majorBidi" w:hAnsiTheme="majorBidi" w:cstheme="majorBidi"/>
                <w:sz w:val="20"/>
                <w:szCs w:val="20"/>
              </w:rPr>
              <w:t>Facilitate the import processes for research supplies;</w:t>
            </w:r>
          </w:p>
          <w:p w14:paraId="0DF6CF89" w14:textId="77777777" w:rsidR="00122D92" w:rsidRPr="00893FF6" w:rsidRDefault="00122D92" w:rsidP="00C969B5">
            <w:pPr>
              <w:tabs>
                <w:tab w:val="clear" w:pos="567"/>
                <w:tab w:val="clear" w:pos="1134"/>
                <w:tab w:val="clear" w:pos="1701"/>
                <w:tab w:val="clear" w:pos="2268"/>
              </w:tabs>
              <w:ind w:left="360" w:hanging="360"/>
              <w:jc w:val="left"/>
              <w:rPr>
                <w:rFonts w:asciiTheme="majorBidi" w:hAnsiTheme="majorBidi" w:cstheme="majorBidi"/>
                <w:sz w:val="20"/>
                <w:szCs w:val="20"/>
              </w:rPr>
            </w:pPr>
            <w:r w:rsidRPr="00893FF6">
              <w:rPr>
                <w:rFonts w:asciiTheme="majorBidi" w:hAnsiTheme="majorBidi" w:cstheme="majorBidi"/>
                <w:sz w:val="20"/>
                <w:szCs w:val="20"/>
              </w:rPr>
              <w:t>(f)</w:t>
            </w:r>
            <w:r w:rsidRPr="00893FF6">
              <w:rPr>
                <w:rFonts w:asciiTheme="majorBidi" w:hAnsiTheme="majorBidi" w:cstheme="majorBidi"/>
                <w:sz w:val="20"/>
                <w:szCs w:val="20"/>
              </w:rPr>
              <w:tab/>
              <w:t>Promote and facilitate the sharing of facilities in line with national needs and priorities;</w:t>
            </w:r>
          </w:p>
          <w:p w14:paraId="50847271" w14:textId="77777777" w:rsidR="00122D92" w:rsidRPr="00893FF6" w:rsidRDefault="00122D92" w:rsidP="00C969B5">
            <w:pPr>
              <w:tabs>
                <w:tab w:val="clear" w:pos="567"/>
                <w:tab w:val="clear" w:pos="1134"/>
                <w:tab w:val="clear" w:pos="1701"/>
                <w:tab w:val="clear" w:pos="2268"/>
              </w:tabs>
              <w:ind w:left="360" w:hanging="360"/>
              <w:jc w:val="left"/>
              <w:rPr>
                <w:rFonts w:asciiTheme="majorBidi" w:hAnsiTheme="majorBidi" w:cstheme="majorBidi"/>
                <w:sz w:val="20"/>
                <w:szCs w:val="20"/>
              </w:rPr>
            </w:pPr>
            <w:r w:rsidRPr="00893FF6">
              <w:rPr>
                <w:rFonts w:asciiTheme="majorBidi" w:hAnsiTheme="majorBidi" w:cstheme="majorBidi"/>
                <w:sz w:val="20"/>
                <w:szCs w:val="20"/>
              </w:rPr>
              <w:t>(g)</w:t>
            </w:r>
            <w:r w:rsidRPr="00893FF6">
              <w:rPr>
                <w:rFonts w:asciiTheme="majorBidi" w:hAnsiTheme="majorBidi" w:cstheme="majorBidi"/>
                <w:sz w:val="20"/>
                <w:szCs w:val="20"/>
              </w:rPr>
              <w:tab/>
              <w:t>Encourage the use of exchange programmes and organize matchmaking events and technology fairs to support the establishment of links among technology providers, regulators, assessors and potential users, including at the regional level;</w:t>
            </w:r>
          </w:p>
          <w:p w14:paraId="04273152" w14:textId="77777777" w:rsidR="00122D92" w:rsidRPr="00893FF6" w:rsidRDefault="00122D92" w:rsidP="00C969B5">
            <w:pPr>
              <w:tabs>
                <w:tab w:val="clear" w:pos="567"/>
                <w:tab w:val="clear" w:pos="1134"/>
                <w:tab w:val="clear" w:pos="1701"/>
                <w:tab w:val="clear" w:pos="2268"/>
              </w:tabs>
              <w:ind w:left="360" w:hanging="360"/>
              <w:jc w:val="left"/>
              <w:rPr>
                <w:rFonts w:asciiTheme="majorBidi" w:hAnsiTheme="majorBidi" w:cstheme="majorBidi"/>
                <w:sz w:val="20"/>
                <w:szCs w:val="20"/>
              </w:rPr>
            </w:pPr>
            <w:r w:rsidRPr="00893FF6">
              <w:rPr>
                <w:rFonts w:asciiTheme="majorBidi" w:hAnsiTheme="majorBidi" w:cstheme="majorBidi"/>
                <w:sz w:val="20"/>
                <w:szCs w:val="20"/>
              </w:rPr>
              <w:t>(h)</w:t>
            </w:r>
            <w:r w:rsidRPr="00893FF6">
              <w:rPr>
                <w:rFonts w:asciiTheme="majorBidi" w:hAnsiTheme="majorBidi" w:cstheme="majorBidi"/>
                <w:sz w:val="20"/>
                <w:szCs w:val="20"/>
              </w:rPr>
              <w:tab/>
              <w:t>Develop tools and guidance for access to and the transfer of synthetic biology technologies that are relevant to the conservation and sustainable use of biological diversity or make use of genetic resources, do not result in significant damage to the environment and are adapted to local economic, social and cultural contexts;</w:t>
            </w:r>
          </w:p>
          <w:p w14:paraId="6E9BC937" w14:textId="77777777" w:rsidR="00122D92" w:rsidRPr="00893FF6" w:rsidRDefault="00122D92" w:rsidP="00C969B5">
            <w:pPr>
              <w:tabs>
                <w:tab w:val="clear" w:pos="567"/>
                <w:tab w:val="clear" w:pos="1134"/>
                <w:tab w:val="clear" w:pos="1701"/>
                <w:tab w:val="clear" w:pos="2268"/>
              </w:tabs>
              <w:ind w:left="360" w:hanging="360"/>
              <w:jc w:val="left"/>
              <w:rPr>
                <w:rFonts w:asciiTheme="majorBidi" w:hAnsiTheme="majorBidi" w:cstheme="majorBidi"/>
                <w:sz w:val="20"/>
                <w:szCs w:val="20"/>
              </w:rPr>
            </w:pPr>
            <w:r w:rsidRPr="00893FF6">
              <w:rPr>
                <w:rFonts w:asciiTheme="majorBidi" w:hAnsiTheme="majorBidi" w:cstheme="majorBidi"/>
                <w:sz w:val="20"/>
                <w:szCs w:val="20"/>
              </w:rPr>
              <w:t>(i)</w:t>
            </w:r>
            <w:r w:rsidRPr="00893FF6">
              <w:rPr>
                <w:rFonts w:asciiTheme="majorBidi" w:hAnsiTheme="majorBidi" w:cstheme="majorBidi"/>
                <w:sz w:val="20"/>
                <w:szCs w:val="20"/>
              </w:rPr>
              <w:tab/>
              <w:t>Encourage voluntary licensing arrangements on mutually agreed terms</w:t>
            </w:r>
            <w:r w:rsidRPr="00893FF6" w:rsidDel="00984729">
              <w:rPr>
                <w:rFonts w:asciiTheme="majorBidi" w:hAnsiTheme="majorBidi" w:cstheme="majorBidi"/>
                <w:sz w:val="20"/>
                <w:szCs w:val="20"/>
              </w:rPr>
              <w:t xml:space="preserve"> </w:t>
            </w:r>
            <w:r w:rsidRPr="00893FF6">
              <w:rPr>
                <w:rFonts w:asciiTheme="majorBidi" w:hAnsiTheme="majorBidi" w:cstheme="majorBidi"/>
                <w:sz w:val="20"/>
                <w:szCs w:val="20"/>
              </w:rPr>
              <w:t>for indigenous peoples and local communities;</w:t>
            </w:r>
          </w:p>
          <w:p w14:paraId="6983262F" w14:textId="77777777" w:rsidR="00122D92" w:rsidRPr="00893FF6" w:rsidRDefault="00122D92" w:rsidP="00C969B5">
            <w:pPr>
              <w:tabs>
                <w:tab w:val="clear" w:pos="567"/>
                <w:tab w:val="clear" w:pos="1134"/>
                <w:tab w:val="clear" w:pos="1701"/>
                <w:tab w:val="clear" w:pos="2268"/>
              </w:tabs>
              <w:ind w:left="360" w:hanging="360"/>
              <w:jc w:val="left"/>
              <w:rPr>
                <w:rFonts w:asciiTheme="majorBidi" w:eastAsia="Times New Roman Bold" w:hAnsiTheme="majorBidi" w:cstheme="majorBidi"/>
                <w:sz w:val="20"/>
                <w:szCs w:val="20"/>
              </w:rPr>
            </w:pPr>
            <w:r w:rsidRPr="00893FF6">
              <w:rPr>
                <w:rFonts w:asciiTheme="majorBidi" w:eastAsia="Times New Roman Bold" w:hAnsiTheme="majorBidi" w:cstheme="majorBidi"/>
                <w:sz w:val="20"/>
                <w:szCs w:val="20"/>
              </w:rPr>
              <w:t>(j)</w:t>
            </w:r>
            <w:r w:rsidRPr="00893FF6">
              <w:rPr>
                <w:rFonts w:asciiTheme="majorBidi" w:eastAsia="Times New Roman Bold" w:hAnsiTheme="majorBidi" w:cstheme="majorBidi"/>
                <w:sz w:val="20"/>
                <w:szCs w:val="20"/>
              </w:rPr>
              <w:tab/>
            </w:r>
            <w:r w:rsidRPr="00893FF6">
              <w:rPr>
                <w:rFonts w:asciiTheme="majorBidi" w:hAnsiTheme="majorBidi" w:cstheme="majorBidi"/>
                <w:sz w:val="20"/>
                <w:szCs w:val="20"/>
              </w:rPr>
              <w:t xml:space="preserve">Encourage voluntary reduced licensing rates and transfer of technical knowledge for use in local innovation and non-commercial research in developing countries. </w:t>
            </w:r>
          </w:p>
        </w:tc>
      </w:tr>
      <w:tr w:rsidR="00122D92" w:rsidRPr="00572511" w14:paraId="2208155C" w14:textId="77777777" w:rsidTr="00C969B5">
        <w:tblPrEx>
          <w:jc w:val="left"/>
        </w:tblPrEx>
        <w:tc>
          <w:tcPr>
            <w:tcW w:w="793" w:type="pct"/>
          </w:tcPr>
          <w:p w14:paraId="6D1CEC16" w14:textId="77777777" w:rsidR="00122D92" w:rsidRPr="00893FF6" w:rsidRDefault="00122D92" w:rsidP="00C969B5">
            <w:pPr>
              <w:tabs>
                <w:tab w:val="clear" w:pos="567"/>
                <w:tab w:val="clear" w:pos="1134"/>
                <w:tab w:val="clear" w:pos="1701"/>
                <w:tab w:val="clear" w:pos="2268"/>
              </w:tabs>
              <w:jc w:val="left"/>
              <w:rPr>
                <w:rFonts w:asciiTheme="majorBidi" w:eastAsia="Segoe UI" w:hAnsiTheme="majorBidi" w:cstheme="majorBidi"/>
                <w:color w:val="333333"/>
                <w:sz w:val="20"/>
                <w:szCs w:val="20"/>
              </w:rPr>
            </w:pPr>
            <w:r w:rsidRPr="00893FF6">
              <w:rPr>
                <w:rFonts w:asciiTheme="majorBidi" w:hAnsiTheme="majorBidi" w:cstheme="majorBidi"/>
                <w:sz w:val="20"/>
                <w:szCs w:val="20"/>
              </w:rPr>
              <w:lastRenderedPageBreak/>
              <w:t>2.2. Establishment of robust regulatory environments aligned with existing regulation</w:t>
            </w:r>
          </w:p>
        </w:tc>
        <w:tc>
          <w:tcPr>
            <w:tcW w:w="4207" w:type="pct"/>
          </w:tcPr>
          <w:p w14:paraId="099A050D" w14:textId="77777777" w:rsidR="00122D92" w:rsidRPr="00893FF6" w:rsidRDefault="00122D92" w:rsidP="00C969B5">
            <w:pPr>
              <w:tabs>
                <w:tab w:val="clear" w:pos="567"/>
                <w:tab w:val="clear" w:pos="1134"/>
                <w:tab w:val="clear" w:pos="1701"/>
                <w:tab w:val="clear" w:pos="2268"/>
              </w:tabs>
              <w:ind w:left="357" w:hanging="357"/>
              <w:jc w:val="left"/>
              <w:rPr>
                <w:rFonts w:asciiTheme="majorBidi" w:hAnsiTheme="majorBidi" w:cstheme="majorBidi"/>
                <w:sz w:val="20"/>
                <w:szCs w:val="20"/>
              </w:rPr>
            </w:pPr>
            <w:r w:rsidRPr="00893FF6">
              <w:rPr>
                <w:rFonts w:asciiTheme="majorBidi" w:hAnsiTheme="majorBidi" w:cstheme="majorBidi"/>
                <w:sz w:val="20"/>
                <w:szCs w:val="20"/>
              </w:rPr>
              <w:t>[</w:t>
            </w:r>
          </w:p>
          <w:p w14:paraId="74C07D57" w14:textId="77777777" w:rsidR="00122D92" w:rsidRPr="00893FF6" w:rsidRDefault="00122D92" w:rsidP="00C969B5">
            <w:pPr>
              <w:tabs>
                <w:tab w:val="clear" w:pos="567"/>
                <w:tab w:val="clear" w:pos="1134"/>
                <w:tab w:val="clear" w:pos="1701"/>
                <w:tab w:val="clear" w:pos="2268"/>
              </w:tabs>
              <w:ind w:left="357" w:hanging="357"/>
              <w:jc w:val="left"/>
              <w:rPr>
                <w:rFonts w:asciiTheme="majorBidi" w:hAnsiTheme="majorBidi" w:cstheme="majorBidi"/>
                <w:sz w:val="20"/>
                <w:szCs w:val="20"/>
              </w:rPr>
            </w:pPr>
            <w:r w:rsidRPr="00893FF6">
              <w:rPr>
                <w:rFonts w:asciiTheme="majorBidi" w:hAnsiTheme="majorBidi" w:cstheme="majorBidi"/>
                <w:sz w:val="20"/>
                <w:szCs w:val="20"/>
              </w:rPr>
              <w:t>(a)</w:t>
            </w:r>
            <w:r w:rsidRPr="00893FF6">
              <w:rPr>
                <w:rFonts w:asciiTheme="majorBidi" w:hAnsiTheme="majorBidi" w:cstheme="majorBidi"/>
                <w:sz w:val="20"/>
                <w:szCs w:val="20"/>
              </w:rPr>
              <w:tab/>
              <w:t>Establish, maintain and further develop functional biosafety frameworks, which for Parties to the Cartagena Protocol should be in accordance with Goal A.1 of the capacity-building action plan for the Protocol;</w:t>
            </w:r>
            <w:r w:rsidRPr="00893FF6">
              <w:rPr>
                <w:rStyle w:val="FootnoteReference"/>
                <w:rFonts w:asciiTheme="majorBidi" w:hAnsiTheme="majorBidi" w:cstheme="majorBidi"/>
                <w:sz w:val="20"/>
                <w:szCs w:val="20"/>
              </w:rPr>
              <w:footnoteReference w:id="47"/>
            </w:r>
          </w:p>
          <w:p w14:paraId="17956699" w14:textId="77777777" w:rsidR="00122D92" w:rsidRPr="00893FF6" w:rsidRDefault="00122D92" w:rsidP="00C969B5">
            <w:pPr>
              <w:tabs>
                <w:tab w:val="clear" w:pos="567"/>
                <w:tab w:val="clear" w:pos="1134"/>
                <w:tab w:val="clear" w:pos="1701"/>
                <w:tab w:val="clear" w:pos="2268"/>
              </w:tabs>
              <w:ind w:left="357" w:hanging="357"/>
              <w:jc w:val="left"/>
              <w:rPr>
                <w:rFonts w:asciiTheme="majorBidi" w:hAnsiTheme="majorBidi" w:cstheme="majorBidi"/>
                <w:sz w:val="20"/>
                <w:szCs w:val="20"/>
              </w:rPr>
            </w:pPr>
            <w:r w:rsidRPr="00893FF6">
              <w:rPr>
                <w:rFonts w:asciiTheme="majorBidi" w:hAnsiTheme="majorBidi" w:cstheme="majorBidi"/>
                <w:sz w:val="20"/>
                <w:szCs w:val="20"/>
              </w:rPr>
              <w:t>(b)</w:t>
            </w:r>
            <w:r w:rsidRPr="00893FF6">
              <w:rPr>
                <w:rFonts w:asciiTheme="majorBidi" w:hAnsiTheme="majorBidi" w:cstheme="majorBidi"/>
                <w:sz w:val="20"/>
                <w:szCs w:val="20"/>
              </w:rPr>
              <w:tab/>
              <w:t>Review biosafety regulatory frameworks to identify any potential gaps related to synthetic biology and update biosafety systems to address such gaps, as necessary;</w:t>
            </w:r>
          </w:p>
          <w:p w14:paraId="598DB5F3" w14:textId="77777777" w:rsidR="00122D92" w:rsidRPr="00893FF6" w:rsidRDefault="00122D92" w:rsidP="00C969B5">
            <w:pPr>
              <w:tabs>
                <w:tab w:val="clear" w:pos="567"/>
                <w:tab w:val="clear" w:pos="1134"/>
                <w:tab w:val="clear" w:pos="1701"/>
                <w:tab w:val="clear" w:pos="2268"/>
              </w:tabs>
              <w:ind w:left="357" w:hanging="357"/>
              <w:jc w:val="left"/>
              <w:rPr>
                <w:rFonts w:asciiTheme="majorBidi" w:hAnsiTheme="majorBidi" w:cstheme="majorBidi"/>
                <w:sz w:val="20"/>
                <w:szCs w:val="20"/>
              </w:rPr>
            </w:pPr>
            <w:r w:rsidRPr="00893FF6">
              <w:rPr>
                <w:rFonts w:asciiTheme="majorBidi" w:hAnsiTheme="majorBidi" w:cstheme="majorBidi"/>
                <w:sz w:val="20"/>
                <w:szCs w:val="20"/>
              </w:rPr>
              <w:t>(c)</w:t>
            </w:r>
            <w:r w:rsidRPr="00893FF6">
              <w:rPr>
                <w:rFonts w:asciiTheme="majorBidi" w:hAnsiTheme="majorBidi" w:cstheme="majorBidi"/>
                <w:sz w:val="20"/>
                <w:szCs w:val="20"/>
              </w:rPr>
              <w:tab/>
              <w:t>Establish national coordination mechanisms for activities related to synthetic biology;</w:t>
            </w:r>
          </w:p>
          <w:p w14:paraId="2C8A1839" w14:textId="77777777" w:rsidR="00122D92" w:rsidRPr="00893FF6" w:rsidRDefault="00122D92" w:rsidP="00C969B5">
            <w:pPr>
              <w:tabs>
                <w:tab w:val="clear" w:pos="567"/>
                <w:tab w:val="clear" w:pos="1134"/>
                <w:tab w:val="clear" w:pos="1701"/>
                <w:tab w:val="clear" w:pos="2268"/>
              </w:tabs>
              <w:ind w:left="357" w:hanging="357"/>
              <w:jc w:val="left"/>
              <w:rPr>
                <w:rFonts w:asciiTheme="majorBidi" w:hAnsiTheme="majorBidi" w:cstheme="majorBidi"/>
                <w:sz w:val="20"/>
                <w:szCs w:val="20"/>
              </w:rPr>
            </w:pPr>
            <w:r w:rsidRPr="00893FF6">
              <w:rPr>
                <w:rFonts w:asciiTheme="majorBidi" w:hAnsiTheme="majorBidi" w:cstheme="majorBidi"/>
                <w:sz w:val="20"/>
                <w:szCs w:val="20"/>
              </w:rPr>
              <w:t>(d)</w:t>
            </w:r>
            <w:r w:rsidRPr="00893FF6">
              <w:rPr>
                <w:rFonts w:asciiTheme="majorBidi" w:hAnsiTheme="majorBidi" w:cstheme="majorBidi"/>
                <w:sz w:val="20"/>
                <w:szCs w:val="20"/>
              </w:rPr>
              <w:tab/>
              <w:t>Promote the use of guidelines to strengthen the governance of synthetic biology aligned with national needs, priorities and existing regulation;</w:t>
            </w:r>
          </w:p>
          <w:p w14:paraId="48D02098" w14:textId="77777777" w:rsidR="00122D92" w:rsidRPr="00893FF6" w:rsidRDefault="00122D92" w:rsidP="00C969B5">
            <w:pPr>
              <w:tabs>
                <w:tab w:val="clear" w:pos="567"/>
                <w:tab w:val="clear" w:pos="1134"/>
                <w:tab w:val="clear" w:pos="1701"/>
                <w:tab w:val="clear" w:pos="2268"/>
              </w:tabs>
              <w:ind w:left="357" w:hanging="357"/>
              <w:jc w:val="left"/>
              <w:rPr>
                <w:rFonts w:asciiTheme="majorBidi" w:hAnsiTheme="majorBidi" w:cstheme="majorBidi"/>
                <w:sz w:val="20"/>
                <w:szCs w:val="20"/>
              </w:rPr>
            </w:pPr>
            <w:r w:rsidRPr="00893FF6">
              <w:rPr>
                <w:rFonts w:asciiTheme="majorBidi" w:hAnsiTheme="majorBidi" w:cstheme="majorBidi"/>
                <w:sz w:val="20"/>
                <w:szCs w:val="20"/>
              </w:rPr>
              <w:t>(e)</w:t>
            </w:r>
            <w:r w:rsidRPr="00893FF6">
              <w:rPr>
                <w:rFonts w:asciiTheme="majorBidi" w:hAnsiTheme="majorBidi" w:cstheme="majorBidi"/>
                <w:sz w:val="20"/>
                <w:szCs w:val="20"/>
              </w:rPr>
              <w:tab/>
              <w:t>Encourage North-South, South-South and triangular cooperation, including through the exchange of scientific knowledge, technical expertise, regulatory experience and best practices related to synthetic biology, while respecting national legislation, national circumstances and the sovereign right of Parties to establish and implement their own regulatory frameworks</w:t>
            </w:r>
            <w:r>
              <w:rPr>
                <w:rFonts w:asciiTheme="majorBidi" w:hAnsiTheme="majorBidi" w:cstheme="majorBidi"/>
                <w:sz w:val="20"/>
                <w:szCs w:val="20"/>
              </w:rPr>
              <w:t>;</w:t>
            </w:r>
          </w:p>
          <w:p w14:paraId="737F318B" w14:textId="77777777" w:rsidR="00122D92" w:rsidRPr="00893FF6" w:rsidRDefault="00122D92" w:rsidP="00C969B5">
            <w:pPr>
              <w:tabs>
                <w:tab w:val="clear" w:pos="567"/>
                <w:tab w:val="clear" w:pos="1134"/>
                <w:tab w:val="clear" w:pos="1701"/>
                <w:tab w:val="clear" w:pos="2268"/>
              </w:tabs>
              <w:ind w:left="357" w:hanging="357"/>
              <w:jc w:val="left"/>
              <w:rPr>
                <w:rFonts w:asciiTheme="majorBidi" w:hAnsiTheme="majorBidi" w:cstheme="majorBidi"/>
                <w:sz w:val="20"/>
                <w:szCs w:val="20"/>
              </w:rPr>
            </w:pPr>
            <w:r w:rsidRPr="00893FF6">
              <w:rPr>
                <w:rFonts w:asciiTheme="majorBidi" w:hAnsiTheme="majorBidi" w:cstheme="majorBidi"/>
                <w:sz w:val="20"/>
                <w:szCs w:val="20"/>
              </w:rPr>
              <w:t>(f)</w:t>
            </w:r>
            <w:r w:rsidRPr="00893FF6">
              <w:rPr>
                <w:rFonts w:asciiTheme="majorBidi" w:hAnsiTheme="majorBidi" w:cstheme="majorBidi"/>
                <w:sz w:val="20"/>
                <w:szCs w:val="20"/>
              </w:rPr>
              <w:tab/>
              <w:t>Promote measures to respect, preserve and maintain the traditional knowledge, innovations and practices of indigenous peoples and local communities relevant to synthetic biology to ensure that their access and use are obtained only with the free, prior and informed consent</w:t>
            </w:r>
            <w:r w:rsidRPr="00893FF6">
              <w:rPr>
                <w:rStyle w:val="FootnoteReference"/>
                <w:rFonts w:asciiTheme="majorBidi" w:hAnsiTheme="majorBidi" w:cstheme="majorBidi"/>
                <w:sz w:val="20"/>
                <w:szCs w:val="20"/>
              </w:rPr>
              <w:footnoteReference w:id="48"/>
            </w:r>
            <w:r w:rsidRPr="00893FF6">
              <w:rPr>
                <w:rFonts w:asciiTheme="majorBidi" w:hAnsiTheme="majorBidi" w:cstheme="majorBidi"/>
                <w:sz w:val="20"/>
                <w:szCs w:val="20"/>
              </w:rPr>
              <w:t xml:space="preserve"> </w:t>
            </w:r>
            <w:r w:rsidRPr="00A760FD">
              <w:rPr>
                <w:rFonts w:asciiTheme="majorBidi" w:hAnsiTheme="majorBidi" w:cstheme="majorBidi"/>
                <w:sz w:val="20"/>
                <w:szCs w:val="20"/>
              </w:rPr>
              <w:t xml:space="preserve">of </w:t>
            </w:r>
            <w:r>
              <w:rPr>
                <w:rFonts w:asciiTheme="majorBidi" w:hAnsiTheme="majorBidi" w:cstheme="majorBidi"/>
                <w:sz w:val="20"/>
                <w:szCs w:val="20"/>
              </w:rPr>
              <w:t xml:space="preserve">the </w:t>
            </w:r>
            <w:r w:rsidRPr="00A760FD">
              <w:rPr>
                <w:rFonts w:asciiTheme="majorBidi" w:hAnsiTheme="majorBidi" w:cstheme="majorBidi"/>
                <w:sz w:val="20"/>
                <w:szCs w:val="20"/>
              </w:rPr>
              <w:t xml:space="preserve">indigenous peoples and local communities </w:t>
            </w:r>
            <w:r>
              <w:rPr>
                <w:rFonts w:asciiTheme="majorBidi" w:hAnsiTheme="majorBidi" w:cstheme="majorBidi"/>
                <w:sz w:val="20"/>
                <w:szCs w:val="20"/>
              </w:rPr>
              <w:t xml:space="preserve">concerned </w:t>
            </w:r>
            <w:r w:rsidRPr="00893FF6">
              <w:rPr>
                <w:rFonts w:asciiTheme="majorBidi" w:hAnsiTheme="majorBidi" w:cstheme="majorBidi"/>
                <w:sz w:val="20"/>
                <w:szCs w:val="20"/>
              </w:rPr>
              <w:t>and that benefits arising from their utilization are shared in a fair and equitable manner, in accordance with relevant intellectual property frameworks.</w:t>
            </w:r>
          </w:p>
          <w:p w14:paraId="719CA8E4" w14:textId="77777777" w:rsidR="00122D92" w:rsidRPr="00893FF6" w:rsidRDefault="00122D92" w:rsidP="00C969B5">
            <w:pPr>
              <w:tabs>
                <w:tab w:val="clear" w:pos="567"/>
                <w:tab w:val="clear" w:pos="1134"/>
                <w:tab w:val="clear" w:pos="1701"/>
                <w:tab w:val="clear" w:pos="2268"/>
              </w:tabs>
              <w:ind w:left="357" w:hanging="357"/>
              <w:jc w:val="left"/>
              <w:rPr>
                <w:rFonts w:asciiTheme="majorBidi" w:hAnsiTheme="majorBidi" w:cstheme="majorBidi"/>
                <w:sz w:val="20"/>
                <w:szCs w:val="20"/>
              </w:rPr>
            </w:pPr>
            <w:r w:rsidRPr="00893FF6">
              <w:rPr>
                <w:rFonts w:asciiTheme="majorBidi" w:hAnsiTheme="majorBidi" w:cstheme="majorBidi"/>
                <w:sz w:val="20"/>
                <w:szCs w:val="20"/>
              </w:rPr>
              <w:t>]</w:t>
            </w:r>
          </w:p>
        </w:tc>
      </w:tr>
      <w:tr w:rsidR="00122D92" w:rsidRPr="00572511" w14:paraId="0A2378FE" w14:textId="77777777" w:rsidTr="00C969B5">
        <w:tblPrEx>
          <w:jc w:val="left"/>
        </w:tblPrEx>
        <w:tc>
          <w:tcPr>
            <w:tcW w:w="793" w:type="pct"/>
          </w:tcPr>
          <w:p w14:paraId="2B283EDE" w14:textId="77777777" w:rsidR="00122D92" w:rsidRPr="00893FF6" w:rsidRDefault="00122D92" w:rsidP="00C969B5">
            <w:pPr>
              <w:tabs>
                <w:tab w:val="clear" w:pos="567"/>
                <w:tab w:val="clear" w:pos="1134"/>
                <w:tab w:val="clear" w:pos="1701"/>
                <w:tab w:val="clear" w:pos="2268"/>
              </w:tabs>
              <w:jc w:val="left"/>
              <w:rPr>
                <w:rFonts w:asciiTheme="majorBidi" w:hAnsiTheme="majorBidi" w:cstheme="majorBidi"/>
                <w:sz w:val="20"/>
                <w:szCs w:val="20"/>
              </w:rPr>
            </w:pPr>
            <w:r w:rsidRPr="00893FF6">
              <w:rPr>
                <w:rFonts w:asciiTheme="majorBidi" w:hAnsiTheme="majorBidi" w:cstheme="majorBidi"/>
                <w:sz w:val="20"/>
                <w:szCs w:val="20"/>
              </w:rPr>
              <w:t>2.3. Strengthened access and benefit-sharing from synthetic biology technology</w:t>
            </w:r>
          </w:p>
        </w:tc>
        <w:tc>
          <w:tcPr>
            <w:tcW w:w="4207" w:type="pct"/>
          </w:tcPr>
          <w:p w14:paraId="42009953" w14:textId="77777777" w:rsidR="00122D92" w:rsidRPr="00893FF6" w:rsidRDefault="00122D92" w:rsidP="00C969B5">
            <w:pPr>
              <w:tabs>
                <w:tab w:val="clear" w:pos="567"/>
                <w:tab w:val="clear" w:pos="1134"/>
                <w:tab w:val="clear" w:pos="1701"/>
                <w:tab w:val="clear" w:pos="2268"/>
              </w:tabs>
              <w:ind w:left="360" w:hanging="360"/>
              <w:jc w:val="left"/>
              <w:rPr>
                <w:rFonts w:asciiTheme="majorBidi" w:hAnsiTheme="majorBidi" w:cstheme="majorBidi"/>
                <w:sz w:val="20"/>
                <w:szCs w:val="20"/>
              </w:rPr>
            </w:pPr>
            <w:r w:rsidRPr="00893FF6">
              <w:rPr>
                <w:rFonts w:asciiTheme="majorBidi" w:hAnsiTheme="majorBidi" w:cstheme="majorBidi"/>
                <w:sz w:val="20"/>
                <w:szCs w:val="20"/>
              </w:rPr>
              <w:t>[</w:t>
            </w:r>
          </w:p>
          <w:p w14:paraId="2C06D45A" w14:textId="77777777" w:rsidR="00122D92" w:rsidRPr="00893FF6" w:rsidRDefault="00122D92" w:rsidP="00C969B5">
            <w:pPr>
              <w:tabs>
                <w:tab w:val="clear" w:pos="567"/>
                <w:tab w:val="clear" w:pos="1134"/>
                <w:tab w:val="clear" w:pos="1701"/>
                <w:tab w:val="clear" w:pos="2268"/>
              </w:tabs>
              <w:ind w:left="360" w:hanging="360"/>
              <w:jc w:val="left"/>
              <w:rPr>
                <w:rFonts w:asciiTheme="majorBidi" w:hAnsiTheme="majorBidi" w:cstheme="majorBidi"/>
                <w:sz w:val="20"/>
                <w:szCs w:val="20"/>
              </w:rPr>
            </w:pPr>
            <w:r w:rsidRPr="00893FF6">
              <w:rPr>
                <w:rFonts w:asciiTheme="majorBidi" w:hAnsiTheme="majorBidi" w:cstheme="majorBidi"/>
                <w:sz w:val="20"/>
                <w:szCs w:val="20"/>
              </w:rPr>
              <w:t>(a)</w:t>
            </w:r>
            <w:r w:rsidRPr="00893FF6">
              <w:rPr>
                <w:rFonts w:asciiTheme="majorBidi" w:hAnsiTheme="majorBidi" w:cstheme="majorBidi"/>
                <w:sz w:val="20"/>
                <w:szCs w:val="20"/>
              </w:rPr>
              <w:tab/>
              <w:t>For Parties to the Nagoya Protocol on Access to Genetic Resources and the Fair and Equitable Sharing of Benefits Arising from Their Utilization,</w:t>
            </w:r>
            <w:r>
              <w:rPr>
                <w:rStyle w:val="FootnoteReference"/>
                <w:rFonts w:asciiTheme="majorBidi" w:hAnsiTheme="majorBidi" w:cstheme="majorBidi"/>
                <w:sz w:val="20"/>
                <w:szCs w:val="20"/>
              </w:rPr>
              <w:footnoteReference w:id="49"/>
            </w:r>
            <w:r w:rsidRPr="00893FF6">
              <w:rPr>
                <w:rFonts w:asciiTheme="majorBidi" w:hAnsiTheme="majorBidi" w:cstheme="majorBidi"/>
                <w:sz w:val="20"/>
                <w:szCs w:val="20"/>
              </w:rPr>
              <w:t xml:space="preserve"> use the capacity-building and development action plan for the Protocol</w:t>
            </w:r>
            <w:r>
              <w:rPr>
                <w:rStyle w:val="FootnoteReference"/>
                <w:rFonts w:asciiTheme="majorBidi" w:hAnsiTheme="majorBidi" w:cstheme="majorBidi"/>
              </w:rPr>
              <w:footnoteReference w:id="50"/>
            </w:r>
            <w:r w:rsidRPr="00893FF6">
              <w:rPr>
                <w:rFonts w:asciiTheme="majorBidi" w:hAnsiTheme="majorBidi" w:cstheme="majorBidi"/>
                <w:sz w:val="20"/>
                <w:szCs w:val="20"/>
              </w:rPr>
              <w:t xml:space="preserve"> to strengthen access and benefit-sharing systems;</w:t>
            </w:r>
          </w:p>
          <w:p w14:paraId="1D0D5A50" w14:textId="77777777" w:rsidR="00122D92" w:rsidRPr="00893FF6" w:rsidRDefault="00122D92" w:rsidP="00C969B5">
            <w:pPr>
              <w:tabs>
                <w:tab w:val="clear" w:pos="567"/>
                <w:tab w:val="clear" w:pos="1134"/>
                <w:tab w:val="clear" w:pos="1701"/>
                <w:tab w:val="clear" w:pos="2268"/>
              </w:tabs>
              <w:ind w:left="357" w:hanging="357"/>
              <w:jc w:val="left"/>
              <w:rPr>
                <w:rFonts w:asciiTheme="majorBidi" w:hAnsiTheme="majorBidi" w:cstheme="majorBidi"/>
                <w:sz w:val="20"/>
                <w:szCs w:val="20"/>
              </w:rPr>
            </w:pPr>
            <w:r w:rsidRPr="00893FF6">
              <w:rPr>
                <w:rFonts w:asciiTheme="majorBidi" w:hAnsiTheme="majorBidi" w:cstheme="majorBidi"/>
                <w:sz w:val="20"/>
                <w:szCs w:val="20"/>
              </w:rPr>
              <w:t>(b)</w:t>
            </w:r>
            <w:r w:rsidRPr="00893FF6">
              <w:rPr>
                <w:rFonts w:asciiTheme="majorBidi" w:hAnsiTheme="majorBidi" w:cstheme="majorBidi"/>
                <w:sz w:val="20"/>
                <w:szCs w:val="20"/>
              </w:rPr>
              <w:tab/>
              <w:t>Mobilize financial resources from beneficiaries of synthetic biology technology to enable developing countries to participate in research and development in and the assessment of synthetic biology;</w:t>
            </w:r>
          </w:p>
          <w:p w14:paraId="244E6BD5" w14:textId="77777777" w:rsidR="00122D92" w:rsidRPr="00893FF6" w:rsidRDefault="00122D92" w:rsidP="00C969B5">
            <w:pPr>
              <w:tabs>
                <w:tab w:val="clear" w:pos="567"/>
                <w:tab w:val="clear" w:pos="1134"/>
                <w:tab w:val="clear" w:pos="1701"/>
                <w:tab w:val="clear" w:pos="2268"/>
              </w:tabs>
              <w:ind w:left="357" w:hanging="357"/>
              <w:jc w:val="left"/>
              <w:rPr>
                <w:rFonts w:asciiTheme="majorBidi" w:hAnsiTheme="majorBidi" w:cstheme="majorBidi"/>
                <w:sz w:val="20"/>
                <w:szCs w:val="20"/>
              </w:rPr>
            </w:pPr>
            <w:r w:rsidRPr="00893FF6">
              <w:rPr>
                <w:rFonts w:asciiTheme="majorBidi" w:hAnsiTheme="majorBidi" w:cstheme="majorBidi"/>
                <w:sz w:val="20"/>
                <w:szCs w:val="20"/>
              </w:rPr>
              <w:t>(c)</w:t>
            </w:r>
            <w:r w:rsidRPr="00893FF6">
              <w:rPr>
                <w:rFonts w:asciiTheme="majorBidi" w:hAnsiTheme="majorBidi" w:cstheme="majorBidi"/>
                <w:sz w:val="20"/>
                <w:szCs w:val="20"/>
              </w:rPr>
              <w:tab/>
              <w:t xml:space="preserve">Encourage equitable and inclusive non-monetary benefit-sharing, </w:t>
            </w:r>
            <w:proofErr w:type="gramStart"/>
            <w:r w:rsidRPr="00893FF6">
              <w:rPr>
                <w:rFonts w:asciiTheme="majorBidi" w:hAnsiTheme="majorBidi" w:cstheme="majorBidi"/>
                <w:sz w:val="20"/>
                <w:szCs w:val="20"/>
              </w:rPr>
              <w:t>in particular for</w:t>
            </w:r>
            <w:proofErr w:type="gramEnd"/>
            <w:r w:rsidRPr="00893FF6">
              <w:rPr>
                <w:rFonts w:asciiTheme="majorBidi" w:hAnsiTheme="majorBidi" w:cstheme="majorBidi"/>
                <w:sz w:val="20"/>
                <w:szCs w:val="20"/>
              </w:rPr>
              <w:t xml:space="preserve"> developing countries and indigenous peoples and local communities;</w:t>
            </w:r>
          </w:p>
          <w:p w14:paraId="6F8B89C4" w14:textId="77777777" w:rsidR="00122D92" w:rsidRPr="00893FF6" w:rsidRDefault="00122D92" w:rsidP="00C969B5">
            <w:pPr>
              <w:tabs>
                <w:tab w:val="clear" w:pos="567"/>
                <w:tab w:val="clear" w:pos="1134"/>
                <w:tab w:val="clear" w:pos="1701"/>
                <w:tab w:val="clear" w:pos="2268"/>
              </w:tabs>
              <w:ind w:left="357" w:hanging="357"/>
              <w:jc w:val="left"/>
              <w:rPr>
                <w:rFonts w:asciiTheme="majorBidi" w:hAnsiTheme="majorBidi" w:cstheme="majorBidi"/>
                <w:sz w:val="20"/>
                <w:szCs w:val="20"/>
              </w:rPr>
            </w:pPr>
            <w:r w:rsidRPr="00893FF6">
              <w:rPr>
                <w:rFonts w:asciiTheme="majorBidi" w:hAnsiTheme="majorBidi" w:cstheme="majorBidi"/>
                <w:sz w:val="20"/>
                <w:szCs w:val="20"/>
              </w:rPr>
              <w:t>(d)</w:t>
            </w:r>
            <w:r w:rsidRPr="00893FF6">
              <w:rPr>
                <w:rFonts w:asciiTheme="majorBidi" w:hAnsiTheme="majorBidi" w:cstheme="majorBidi"/>
                <w:sz w:val="20"/>
                <w:szCs w:val="20"/>
              </w:rPr>
              <w:tab/>
              <w:t>Include reciprocity and co-benefit clauses in public-private, public-academic and other partnership or licensing agreements;</w:t>
            </w:r>
          </w:p>
          <w:p w14:paraId="573117AB" w14:textId="77777777" w:rsidR="00122D92" w:rsidRPr="00893FF6" w:rsidRDefault="00122D92" w:rsidP="00C969B5">
            <w:pPr>
              <w:tabs>
                <w:tab w:val="clear" w:pos="567"/>
                <w:tab w:val="clear" w:pos="1134"/>
                <w:tab w:val="clear" w:pos="1701"/>
                <w:tab w:val="clear" w:pos="2268"/>
              </w:tabs>
              <w:ind w:left="357" w:hanging="357"/>
              <w:jc w:val="left"/>
              <w:rPr>
                <w:rFonts w:asciiTheme="majorBidi" w:hAnsiTheme="majorBidi" w:cstheme="majorBidi"/>
                <w:sz w:val="20"/>
                <w:szCs w:val="20"/>
              </w:rPr>
            </w:pPr>
            <w:r w:rsidRPr="00893FF6">
              <w:rPr>
                <w:rFonts w:asciiTheme="majorBidi" w:hAnsiTheme="majorBidi" w:cstheme="majorBidi"/>
                <w:sz w:val="20"/>
                <w:szCs w:val="20"/>
              </w:rPr>
              <w:lastRenderedPageBreak/>
              <w:t>(e)</w:t>
            </w:r>
            <w:r w:rsidRPr="00893FF6">
              <w:rPr>
                <w:rFonts w:asciiTheme="majorBidi" w:hAnsiTheme="majorBidi" w:cstheme="majorBidi"/>
                <w:sz w:val="20"/>
                <w:szCs w:val="20"/>
              </w:rPr>
              <w:tab/>
              <w:t>Develop appropriate tools and mechanisms to promote the fair and equitable sharing of benefits arising from research and development in and the application of synthetic biology technology.</w:t>
            </w:r>
          </w:p>
          <w:p w14:paraId="1165D184" w14:textId="77777777" w:rsidR="00122D92" w:rsidRPr="00893FF6" w:rsidRDefault="00122D92" w:rsidP="00C969B5">
            <w:pPr>
              <w:tabs>
                <w:tab w:val="clear" w:pos="567"/>
                <w:tab w:val="clear" w:pos="1134"/>
                <w:tab w:val="clear" w:pos="1701"/>
                <w:tab w:val="clear" w:pos="2268"/>
              </w:tabs>
              <w:ind w:left="357" w:hanging="357"/>
              <w:jc w:val="left"/>
              <w:rPr>
                <w:rFonts w:asciiTheme="majorBidi" w:hAnsiTheme="majorBidi" w:cstheme="majorBidi"/>
                <w:sz w:val="20"/>
                <w:szCs w:val="20"/>
              </w:rPr>
            </w:pPr>
            <w:r w:rsidRPr="00893FF6">
              <w:rPr>
                <w:rFonts w:asciiTheme="majorBidi" w:hAnsiTheme="majorBidi" w:cstheme="majorBidi"/>
                <w:sz w:val="20"/>
                <w:szCs w:val="20"/>
              </w:rPr>
              <w:t>]</w:t>
            </w:r>
          </w:p>
        </w:tc>
      </w:tr>
      <w:tr w:rsidR="00122D92" w:rsidRPr="00572511" w14:paraId="45FF728F" w14:textId="77777777" w:rsidTr="00C969B5">
        <w:tblPrEx>
          <w:jc w:val="left"/>
        </w:tblPrEx>
        <w:tc>
          <w:tcPr>
            <w:tcW w:w="5000" w:type="pct"/>
            <w:gridSpan w:val="2"/>
          </w:tcPr>
          <w:p w14:paraId="0DE5590E" w14:textId="77777777" w:rsidR="00122D92" w:rsidRPr="00893FF6" w:rsidRDefault="00122D92" w:rsidP="00C969B5">
            <w:pPr>
              <w:pStyle w:val="ListParagraph"/>
              <w:keepNext/>
              <w:tabs>
                <w:tab w:val="clear" w:pos="567"/>
                <w:tab w:val="clear" w:pos="1134"/>
                <w:tab w:val="clear" w:pos="1701"/>
                <w:tab w:val="clear" w:pos="2268"/>
              </w:tabs>
              <w:ind w:left="32"/>
              <w:jc w:val="left"/>
              <w:rPr>
                <w:rFonts w:asciiTheme="majorBidi" w:hAnsiTheme="majorBidi" w:cstheme="majorBidi"/>
                <w:sz w:val="20"/>
                <w:szCs w:val="20"/>
              </w:rPr>
            </w:pPr>
            <w:r w:rsidRPr="00893FF6">
              <w:rPr>
                <w:rFonts w:asciiTheme="majorBidi" w:hAnsiTheme="majorBidi" w:cstheme="majorBidi"/>
                <w:b/>
                <w:bCs/>
                <w:sz w:val="20"/>
                <w:szCs w:val="20"/>
              </w:rPr>
              <w:lastRenderedPageBreak/>
              <w:t>Outcome area 3</w:t>
            </w:r>
            <w:r w:rsidRPr="00893FF6">
              <w:rPr>
                <w:rFonts w:asciiTheme="majorBidi" w:hAnsiTheme="majorBidi" w:cstheme="majorBidi"/>
                <w:sz w:val="20"/>
                <w:szCs w:val="20"/>
              </w:rPr>
              <w:t>: enhanced knowledge-sharing on synthetic biology, including its development, assessment, governance and regulation</w:t>
            </w:r>
          </w:p>
          <w:p w14:paraId="32962B14" w14:textId="77777777" w:rsidR="00122D92" w:rsidRPr="00893FF6" w:rsidRDefault="00122D92" w:rsidP="00C969B5">
            <w:pPr>
              <w:pStyle w:val="ListParagraph"/>
              <w:keepNext/>
              <w:tabs>
                <w:tab w:val="clear" w:pos="567"/>
                <w:tab w:val="clear" w:pos="1134"/>
                <w:tab w:val="clear" w:pos="1701"/>
                <w:tab w:val="clear" w:pos="2268"/>
              </w:tabs>
              <w:ind w:left="32"/>
              <w:jc w:val="left"/>
              <w:rPr>
                <w:rFonts w:asciiTheme="majorBidi" w:hAnsiTheme="majorBidi" w:cstheme="majorBidi"/>
                <w:sz w:val="20"/>
                <w:szCs w:val="20"/>
              </w:rPr>
            </w:pPr>
            <w:r w:rsidRPr="00893FF6">
              <w:rPr>
                <w:rFonts w:asciiTheme="majorBidi" w:hAnsiTheme="majorBidi" w:cstheme="majorBidi"/>
                <w:b/>
                <w:bCs/>
                <w:sz w:val="20"/>
                <w:szCs w:val="20"/>
              </w:rPr>
              <w:t>Objective</w:t>
            </w:r>
            <w:r w:rsidRPr="00893FF6">
              <w:rPr>
                <w:rFonts w:asciiTheme="majorBidi" w:hAnsiTheme="majorBidi" w:cstheme="majorBidi"/>
                <w:sz w:val="20"/>
                <w:szCs w:val="20"/>
              </w:rPr>
              <w:t>: knowledge relevant to synthetic biology research, development, assessment, governance and regulation is shared widely, in line with Article 17 of the Convention, and made available for use by all actors for research and development in and the assessment, governance and regulation of synthetic biology</w:t>
            </w:r>
          </w:p>
        </w:tc>
      </w:tr>
      <w:tr w:rsidR="00122D92" w:rsidRPr="00572511" w14:paraId="18317D33" w14:textId="77777777" w:rsidTr="00C969B5">
        <w:tblPrEx>
          <w:jc w:val="left"/>
        </w:tblPrEx>
        <w:tc>
          <w:tcPr>
            <w:tcW w:w="793" w:type="pct"/>
          </w:tcPr>
          <w:p w14:paraId="73DABF0C" w14:textId="77777777" w:rsidR="00122D92" w:rsidRPr="00893FF6" w:rsidRDefault="00122D92" w:rsidP="00C969B5">
            <w:pPr>
              <w:keepNext/>
              <w:jc w:val="left"/>
              <w:rPr>
                <w:rFonts w:asciiTheme="majorBidi" w:hAnsiTheme="majorBidi" w:cstheme="majorBidi"/>
                <w:i/>
                <w:iCs/>
                <w:sz w:val="20"/>
                <w:szCs w:val="20"/>
              </w:rPr>
            </w:pPr>
            <w:r w:rsidRPr="00893FF6">
              <w:rPr>
                <w:rFonts w:asciiTheme="majorBidi" w:hAnsiTheme="majorBidi" w:cstheme="majorBidi"/>
                <w:i/>
                <w:iCs/>
                <w:sz w:val="20"/>
                <w:szCs w:val="20"/>
              </w:rPr>
              <w:t>Output</w:t>
            </w:r>
          </w:p>
        </w:tc>
        <w:tc>
          <w:tcPr>
            <w:tcW w:w="4207" w:type="pct"/>
          </w:tcPr>
          <w:p w14:paraId="29E02D2A" w14:textId="77777777" w:rsidR="00122D92" w:rsidRPr="00893FF6" w:rsidRDefault="00122D92" w:rsidP="00C969B5">
            <w:pPr>
              <w:keepNext/>
              <w:jc w:val="left"/>
              <w:rPr>
                <w:rFonts w:asciiTheme="majorBidi" w:hAnsiTheme="majorBidi" w:cstheme="majorBidi"/>
                <w:i/>
                <w:iCs/>
                <w:sz w:val="20"/>
                <w:szCs w:val="20"/>
              </w:rPr>
            </w:pPr>
            <w:r w:rsidRPr="00893FF6">
              <w:rPr>
                <w:rFonts w:asciiTheme="majorBidi" w:hAnsiTheme="majorBidi" w:cstheme="majorBidi"/>
                <w:i/>
                <w:iCs/>
                <w:sz w:val="20"/>
                <w:szCs w:val="20"/>
              </w:rPr>
              <w:t>Indicative strategic actions</w:t>
            </w:r>
          </w:p>
        </w:tc>
      </w:tr>
      <w:tr w:rsidR="00122D92" w:rsidRPr="00572511" w14:paraId="2432B4C7" w14:textId="77777777" w:rsidTr="00C969B5">
        <w:tblPrEx>
          <w:jc w:val="left"/>
        </w:tblPrEx>
        <w:tc>
          <w:tcPr>
            <w:tcW w:w="793" w:type="pct"/>
          </w:tcPr>
          <w:p w14:paraId="3D9CD84E" w14:textId="77777777" w:rsidR="00122D92" w:rsidRPr="00893FF6" w:rsidRDefault="00122D92" w:rsidP="00C969B5">
            <w:pPr>
              <w:tabs>
                <w:tab w:val="clear" w:pos="567"/>
                <w:tab w:val="clear" w:pos="1134"/>
                <w:tab w:val="clear" w:pos="1701"/>
                <w:tab w:val="clear" w:pos="2268"/>
              </w:tabs>
              <w:jc w:val="left"/>
              <w:rPr>
                <w:rFonts w:asciiTheme="majorBidi" w:hAnsiTheme="majorBidi" w:cstheme="majorBidi"/>
                <w:sz w:val="20"/>
                <w:szCs w:val="20"/>
              </w:rPr>
            </w:pPr>
            <w:r w:rsidRPr="00893FF6">
              <w:rPr>
                <w:rFonts w:asciiTheme="majorBidi" w:hAnsiTheme="majorBidi" w:cstheme="majorBidi"/>
                <w:sz w:val="20"/>
                <w:szCs w:val="20"/>
              </w:rPr>
              <w:t>3.1. Improved access to scientific knowledge</w:t>
            </w:r>
          </w:p>
        </w:tc>
        <w:tc>
          <w:tcPr>
            <w:tcW w:w="4207" w:type="pct"/>
          </w:tcPr>
          <w:p w14:paraId="45230CD1" w14:textId="77777777" w:rsidR="00122D92" w:rsidRPr="00893FF6" w:rsidRDefault="00122D92" w:rsidP="00C969B5">
            <w:pPr>
              <w:tabs>
                <w:tab w:val="clear" w:pos="567"/>
                <w:tab w:val="clear" w:pos="1134"/>
                <w:tab w:val="clear" w:pos="1701"/>
                <w:tab w:val="clear" w:pos="2268"/>
              </w:tabs>
              <w:ind w:left="360" w:hanging="360"/>
              <w:jc w:val="left"/>
              <w:rPr>
                <w:rFonts w:asciiTheme="majorBidi" w:hAnsiTheme="majorBidi" w:cstheme="majorBidi"/>
                <w:sz w:val="20"/>
                <w:szCs w:val="20"/>
              </w:rPr>
            </w:pPr>
            <w:r w:rsidRPr="00893FF6">
              <w:rPr>
                <w:rFonts w:asciiTheme="majorBidi" w:hAnsiTheme="majorBidi" w:cstheme="majorBidi"/>
                <w:sz w:val="20"/>
                <w:szCs w:val="20"/>
              </w:rPr>
              <w:t>(a)</w:t>
            </w:r>
            <w:r w:rsidRPr="00893FF6">
              <w:rPr>
                <w:rFonts w:asciiTheme="majorBidi" w:hAnsiTheme="majorBidi" w:cstheme="majorBidi"/>
                <w:sz w:val="20"/>
                <w:szCs w:val="20"/>
              </w:rPr>
              <w:tab/>
            </w:r>
            <w:r w:rsidRPr="00893FF6">
              <w:rPr>
                <w:rFonts w:asciiTheme="majorBidi" w:hAnsiTheme="majorBidi" w:cstheme="majorBidi"/>
                <w:color w:val="000000" w:themeColor="text1"/>
                <w:sz w:val="20"/>
                <w:szCs w:val="20"/>
              </w:rPr>
              <w:t>Promote the publication of open access scientific articles in the field of synthetic biology [and in areas related to its assessment, governance and regulation]</w:t>
            </w:r>
            <w:r>
              <w:rPr>
                <w:rFonts w:asciiTheme="majorBidi" w:hAnsiTheme="majorBidi" w:cstheme="majorBidi"/>
                <w:color w:val="000000" w:themeColor="text1"/>
                <w:sz w:val="20"/>
                <w:szCs w:val="20"/>
              </w:rPr>
              <w:t xml:space="preserve"> </w:t>
            </w:r>
            <w:r w:rsidRPr="00893FF6">
              <w:rPr>
                <w:rFonts w:asciiTheme="majorBidi" w:hAnsiTheme="majorBidi" w:cstheme="majorBidi"/>
                <w:color w:val="000000" w:themeColor="text1"/>
                <w:sz w:val="20"/>
                <w:szCs w:val="20"/>
              </w:rPr>
              <w:t>[while respecting national legislation on the protection of confidential information and sovereignty over genetic resources];</w:t>
            </w:r>
          </w:p>
          <w:p w14:paraId="6CAF77A7" w14:textId="77777777" w:rsidR="00122D92" w:rsidRPr="00893FF6" w:rsidRDefault="00122D92" w:rsidP="00C969B5">
            <w:pPr>
              <w:tabs>
                <w:tab w:val="clear" w:pos="567"/>
                <w:tab w:val="clear" w:pos="1134"/>
                <w:tab w:val="clear" w:pos="1701"/>
                <w:tab w:val="clear" w:pos="2268"/>
              </w:tabs>
              <w:ind w:left="360" w:hanging="360"/>
              <w:jc w:val="left"/>
              <w:rPr>
                <w:rFonts w:asciiTheme="majorBidi" w:hAnsiTheme="majorBidi" w:cstheme="majorBidi"/>
                <w:color w:val="000000" w:themeColor="text1"/>
                <w:sz w:val="20"/>
                <w:szCs w:val="20"/>
              </w:rPr>
            </w:pPr>
            <w:r w:rsidRPr="00893FF6">
              <w:rPr>
                <w:rFonts w:asciiTheme="majorBidi" w:hAnsiTheme="majorBidi" w:cstheme="majorBidi"/>
                <w:b/>
                <w:bCs/>
                <w:sz w:val="20"/>
                <w:szCs w:val="20"/>
              </w:rPr>
              <w:t>[</w:t>
            </w:r>
            <w:r w:rsidRPr="00893FF6">
              <w:rPr>
                <w:rFonts w:asciiTheme="majorBidi" w:hAnsiTheme="majorBidi" w:cstheme="majorBidi"/>
                <w:sz w:val="20"/>
                <w:szCs w:val="20"/>
              </w:rPr>
              <w:t>(b)</w:t>
            </w:r>
            <w:r w:rsidRPr="00893FF6">
              <w:rPr>
                <w:rFonts w:asciiTheme="majorBidi" w:hAnsiTheme="majorBidi" w:cstheme="majorBidi"/>
                <w:sz w:val="20"/>
                <w:szCs w:val="20"/>
              </w:rPr>
              <w:tab/>
            </w:r>
            <w:r w:rsidRPr="00893FF6">
              <w:rPr>
                <w:rFonts w:asciiTheme="majorBidi" w:hAnsiTheme="majorBidi" w:cstheme="majorBidi"/>
                <w:color w:val="000000" w:themeColor="text1"/>
                <w:sz w:val="20"/>
                <w:szCs w:val="20"/>
              </w:rPr>
              <w:t>Promote the publication of relevant information in public databases in line with the principles of findability, accessibility, interoperability and reusability (FAIR principles) and of collective benefit, authority to control, responsibility and ethics (CARE principles);</w:t>
            </w:r>
          </w:p>
          <w:p w14:paraId="228E37AF" w14:textId="77777777" w:rsidR="00122D92" w:rsidRPr="00893FF6" w:rsidRDefault="00122D92" w:rsidP="00C969B5">
            <w:pPr>
              <w:tabs>
                <w:tab w:val="clear" w:pos="567"/>
                <w:tab w:val="clear" w:pos="1134"/>
                <w:tab w:val="clear" w:pos="1701"/>
                <w:tab w:val="clear" w:pos="2268"/>
              </w:tabs>
              <w:ind w:left="360" w:hanging="360"/>
              <w:jc w:val="left"/>
              <w:rPr>
                <w:rFonts w:asciiTheme="majorBidi" w:hAnsiTheme="majorBidi" w:cstheme="majorBidi"/>
                <w:color w:val="000000" w:themeColor="text1"/>
                <w:sz w:val="20"/>
                <w:szCs w:val="20"/>
              </w:rPr>
            </w:pPr>
            <w:r w:rsidRPr="00893FF6">
              <w:rPr>
                <w:rFonts w:asciiTheme="majorBidi" w:hAnsiTheme="majorBidi" w:cstheme="majorBidi"/>
                <w:sz w:val="20"/>
                <w:szCs w:val="20"/>
              </w:rPr>
              <w:t>(c)</w:t>
            </w:r>
            <w:r w:rsidRPr="00893FF6">
              <w:rPr>
                <w:rFonts w:asciiTheme="majorBidi" w:hAnsiTheme="majorBidi" w:cstheme="majorBidi"/>
                <w:sz w:val="20"/>
                <w:szCs w:val="20"/>
              </w:rPr>
              <w:tab/>
            </w:r>
            <w:r w:rsidRPr="00893FF6">
              <w:rPr>
                <w:rFonts w:asciiTheme="majorBidi" w:hAnsiTheme="majorBidi" w:cstheme="majorBidi"/>
                <w:color w:val="000000" w:themeColor="text1"/>
                <w:sz w:val="20"/>
                <w:szCs w:val="20"/>
              </w:rPr>
              <w:t>Encourage capacity-building on data stewardship, data curation and long-term data management, including or improving transparency, metadata standards and the handling of confidential information;</w:t>
            </w:r>
          </w:p>
          <w:p w14:paraId="44FAEB59" w14:textId="77777777" w:rsidR="00122D92" w:rsidRPr="00893FF6" w:rsidRDefault="00122D92" w:rsidP="00C969B5">
            <w:pPr>
              <w:tabs>
                <w:tab w:val="clear" w:pos="567"/>
                <w:tab w:val="clear" w:pos="1134"/>
                <w:tab w:val="clear" w:pos="1701"/>
                <w:tab w:val="clear" w:pos="2268"/>
              </w:tabs>
              <w:ind w:left="360" w:hanging="360"/>
              <w:jc w:val="left"/>
              <w:rPr>
                <w:rFonts w:asciiTheme="majorBidi" w:hAnsiTheme="majorBidi" w:cstheme="majorBidi"/>
                <w:color w:val="000000" w:themeColor="text1"/>
                <w:sz w:val="20"/>
                <w:szCs w:val="20"/>
              </w:rPr>
            </w:pPr>
            <w:r w:rsidRPr="00893FF6">
              <w:rPr>
                <w:rFonts w:asciiTheme="majorBidi" w:hAnsiTheme="majorBidi" w:cstheme="majorBidi"/>
                <w:sz w:val="20"/>
                <w:szCs w:val="20"/>
              </w:rPr>
              <w:t>(d)</w:t>
            </w:r>
            <w:r w:rsidRPr="00893FF6">
              <w:rPr>
                <w:rFonts w:asciiTheme="majorBidi" w:hAnsiTheme="majorBidi" w:cstheme="majorBidi"/>
                <w:sz w:val="20"/>
                <w:szCs w:val="20"/>
              </w:rPr>
              <w:tab/>
            </w:r>
            <w:r w:rsidRPr="00893FF6">
              <w:rPr>
                <w:rFonts w:asciiTheme="majorBidi" w:hAnsiTheme="majorBidi" w:cstheme="majorBidi"/>
                <w:color w:val="000000" w:themeColor="text1"/>
                <w:sz w:val="20"/>
                <w:szCs w:val="20"/>
              </w:rPr>
              <w:t>Promote the sharing of scientific and technical knowledge related to synthetic biology and its assessment, including through the clearing-house mechanisms of the Convention and its Protocols;</w:t>
            </w:r>
          </w:p>
          <w:p w14:paraId="692386B4" w14:textId="77777777" w:rsidR="00122D92" w:rsidRPr="00893FF6" w:rsidRDefault="00122D92" w:rsidP="00C969B5">
            <w:pPr>
              <w:tabs>
                <w:tab w:val="clear" w:pos="567"/>
                <w:tab w:val="clear" w:pos="1134"/>
                <w:tab w:val="clear" w:pos="1701"/>
                <w:tab w:val="clear" w:pos="2268"/>
              </w:tabs>
              <w:ind w:left="360" w:hanging="360"/>
              <w:jc w:val="left"/>
              <w:rPr>
                <w:rFonts w:asciiTheme="majorBidi" w:hAnsiTheme="majorBidi" w:cstheme="majorBidi"/>
                <w:color w:val="000000" w:themeColor="text1"/>
                <w:sz w:val="20"/>
                <w:szCs w:val="20"/>
              </w:rPr>
            </w:pPr>
            <w:r w:rsidRPr="00893FF6">
              <w:rPr>
                <w:rFonts w:asciiTheme="majorBidi" w:hAnsiTheme="majorBidi" w:cstheme="majorBidi"/>
                <w:sz w:val="20"/>
                <w:szCs w:val="20"/>
              </w:rPr>
              <w:t>(e)</w:t>
            </w:r>
            <w:r w:rsidRPr="00893FF6">
              <w:rPr>
                <w:rFonts w:asciiTheme="majorBidi" w:hAnsiTheme="majorBidi" w:cstheme="majorBidi"/>
                <w:sz w:val="20"/>
                <w:szCs w:val="20"/>
              </w:rPr>
              <w:tab/>
            </w:r>
            <w:r w:rsidRPr="00893FF6">
              <w:rPr>
                <w:rFonts w:asciiTheme="majorBidi" w:hAnsiTheme="majorBidi" w:cstheme="majorBidi"/>
                <w:color w:val="000000" w:themeColor="text1"/>
                <w:sz w:val="20"/>
                <w:szCs w:val="20"/>
              </w:rPr>
              <w:t>Support facilitated access to scientific journals and technical databases for researchers and students from developing countries;</w:t>
            </w:r>
          </w:p>
          <w:p w14:paraId="12F38B46" w14:textId="77777777" w:rsidR="00122D92" w:rsidRPr="00893FF6" w:rsidRDefault="00122D92" w:rsidP="00C969B5">
            <w:pPr>
              <w:tabs>
                <w:tab w:val="clear" w:pos="567"/>
                <w:tab w:val="clear" w:pos="1134"/>
                <w:tab w:val="clear" w:pos="1701"/>
                <w:tab w:val="clear" w:pos="2268"/>
              </w:tabs>
              <w:ind w:left="360" w:hanging="360"/>
              <w:jc w:val="left"/>
              <w:rPr>
                <w:rFonts w:asciiTheme="majorBidi" w:eastAsia="Aptos Narrow" w:hAnsiTheme="majorBidi" w:cstheme="majorBidi"/>
                <w:color w:val="000000" w:themeColor="text1"/>
                <w:sz w:val="20"/>
                <w:szCs w:val="20"/>
              </w:rPr>
            </w:pPr>
            <w:r w:rsidRPr="00893FF6">
              <w:rPr>
                <w:rFonts w:asciiTheme="majorBidi" w:eastAsia="Aptos Narrow" w:hAnsiTheme="majorBidi" w:cstheme="majorBidi"/>
                <w:sz w:val="20"/>
                <w:szCs w:val="20"/>
              </w:rPr>
              <w:t>(f)</w:t>
            </w:r>
            <w:r w:rsidRPr="00893FF6">
              <w:rPr>
                <w:rFonts w:asciiTheme="majorBidi" w:eastAsia="Aptos Narrow" w:hAnsiTheme="majorBidi" w:cstheme="majorBidi"/>
                <w:sz w:val="20"/>
                <w:szCs w:val="20"/>
              </w:rPr>
              <w:tab/>
            </w:r>
            <w:r w:rsidRPr="00893FF6">
              <w:rPr>
                <w:rFonts w:asciiTheme="majorBidi" w:hAnsiTheme="majorBidi" w:cstheme="majorBidi"/>
                <w:color w:val="000000" w:themeColor="text1"/>
                <w:sz w:val="20"/>
                <w:szCs w:val="20"/>
              </w:rPr>
              <w:t>Establish synthetic biology information hubs to improve access to relevant information.</w:t>
            </w:r>
            <w:r w:rsidRPr="00893FF6">
              <w:rPr>
                <w:rFonts w:asciiTheme="majorBidi" w:hAnsiTheme="majorBidi" w:cstheme="majorBidi"/>
                <w:b/>
                <w:bCs/>
                <w:color w:val="000000" w:themeColor="text1"/>
                <w:sz w:val="20"/>
                <w:szCs w:val="20"/>
              </w:rPr>
              <w:t>]</w:t>
            </w:r>
          </w:p>
        </w:tc>
      </w:tr>
      <w:tr w:rsidR="00122D92" w:rsidRPr="00572511" w14:paraId="0E9152D4" w14:textId="77777777" w:rsidTr="00C969B5">
        <w:tblPrEx>
          <w:jc w:val="left"/>
        </w:tblPrEx>
        <w:tc>
          <w:tcPr>
            <w:tcW w:w="793" w:type="pct"/>
          </w:tcPr>
          <w:p w14:paraId="484E008C" w14:textId="77777777" w:rsidR="00122D92" w:rsidRPr="00A54C86" w:rsidRDefault="00122D92" w:rsidP="00C969B5">
            <w:pPr>
              <w:tabs>
                <w:tab w:val="clear" w:pos="567"/>
                <w:tab w:val="clear" w:pos="1134"/>
                <w:tab w:val="clear" w:pos="1701"/>
                <w:tab w:val="clear" w:pos="2268"/>
              </w:tabs>
              <w:jc w:val="left"/>
              <w:rPr>
                <w:rFonts w:asciiTheme="majorBidi" w:hAnsiTheme="majorBidi" w:cstheme="majorBidi"/>
                <w:sz w:val="20"/>
                <w:szCs w:val="20"/>
              </w:rPr>
            </w:pPr>
            <w:r w:rsidRPr="00A54C86">
              <w:rPr>
                <w:rFonts w:asciiTheme="majorBidi" w:hAnsiTheme="majorBidi" w:cstheme="majorBidi"/>
                <w:sz w:val="20"/>
                <w:szCs w:val="20"/>
              </w:rPr>
              <w:t>3.2. Establishment of knowledge-sharing initiatives and mechanisms</w:t>
            </w:r>
          </w:p>
        </w:tc>
        <w:tc>
          <w:tcPr>
            <w:tcW w:w="4207" w:type="pct"/>
          </w:tcPr>
          <w:p w14:paraId="7377D4EC" w14:textId="77777777" w:rsidR="00122D92" w:rsidRPr="003A7D69" w:rsidRDefault="00122D92" w:rsidP="00C969B5">
            <w:pPr>
              <w:tabs>
                <w:tab w:val="clear" w:pos="567"/>
                <w:tab w:val="clear" w:pos="1134"/>
                <w:tab w:val="clear" w:pos="1701"/>
                <w:tab w:val="clear" w:pos="2268"/>
              </w:tabs>
              <w:ind w:left="357" w:hanging="357"/>
              <w:jc w:val="left"/>
              <w:rPr>
                <w:rFonts w:asciiTheme="majorBidi" w:hAnsiTheme="majorBidi" w:cstheme="majorBidi"/>
                <w:sz w:val="20"/>
                <w:szCs w:val="20"/>
              </w:rPr>
            </w:pPr>
            <w:r>
              <w:rPr>
                <w:rFonts w:asciiTheme="majorBidi" w:hAnsiTheme="majorBidi" w:cstheme="majorBidi"/>
                <w:b/>
                <w:bCs/>
                <w:sz w:val="20"/>
                <w:szCs w:val="20"/>
              </w:rPr>
              <w:t>[</w:t>
            </w:r>
            <w:r w:rsidRPr="00A54C86">
              <w:rPr>
                <w:rFonts w:asciiTheme="majorBidi" w:hAnsiTheme="majorBidi" w:cstheme="majorBidi"/>
                <w:sz w:val="20"/>
                <w:szCs w:val="20"/>
              </w:rPr>
              <w:t>(a)</w:t>
            </w:r>
            <w:r w:rsidRPr="00A54C86">
              <w:rPr>
                <w:rFonts w:asciiTheme="majorBidi" w:hAnsiTheme="majorBidi" w:cstheme="majorBidi"/>
                <w:sz w:val="20"/>
                <w:szCs w:val="20"/>
              </w:rPr>
              <w:tab/>
            </w:r>
            <w:r w:rsidRPr="003A7D69">
              <w:rPr>
                <w:rFonts w:asciiTheme="majorBidi" w:hAnsiTheme="majorBidi" w:cstheme="majorBidi"/>
                <w:sz w:val="20"/>
                <w:szCs w:val="20"/>
              </w:rPr>
              <w:t xml:space="preserve">Convene national, regional and international knowledge-sharing events on synthetic biology and related areas, including regulatory aspects, assessment and oversight, and promote participation in relevant regional and international gatherings, </w:t>
            </w:r>
            <w:proofErr w:type="gramStart"/>
            <w:r w:rsidRPr="003A7D69">
              <w:rPr>
                <w:rFonts w:asciiTheme="majorBidi" w:hAnsiTheme="majorBidi" w:cstheme="majorBidi"/>
                <w:sz w:val="20"/>
                <w:szCs w:val="20"/>
              </w:rPr>
              <w:t>in particular for</w:t>
            </w:r>
            <w:proofErr w:type="gramEnd"/>
            <w:r w:rsidRPr="003A7D69">
              <w:rPr>
                <w:rFonts w:asciiTheme="majorBidi" w:hAnsiTheme="majorBidi" w:cstheme="majorBidi"/>
                <w:sz w:val="20"/>
                <w:szCs w:val="20"/>
              </w:rPr>
              <w:t xml:space="preserve"> developing countries;</w:t>
            </w:r>
          </w:p>
          <w:p w14:paraId="5730484F" w14:textId="77777777" w:rsidR="00122D92" w:rsidRPr="003A7D69" w:rsidRDefault="00122D92" w:rsidP="00C969B5">
            <w:pPr>
              <w:tabs>
                <w:tab w:val="clear" w:pos="567"/>
                <w:tab w:val="clear" w:pos="1134"/>
                <w:tab w:val="clear" w:pos="1701"/>
                <w:tab w:val="clear" w:pos="2268"/>
              </w:tabs>
              <w:ind w:left="357" w:hanging="357"/>
              <w:jc w:val="left"/>
              <w:rPr>
                <w:rFonts w:asciiTheme="majorBidi" w:hAnsiTheme="majorBidi" w:cstheme="majorBidi"/>
                <w:sz w:val="20"/>
                <w:szCs w:val="20"/>
              </w:rPr>
            </w:pPr>
            <w:r w:rsidRPr="00A54C86">
              <w:rPr>
                <w:rFonts w:asciiTheme="majorBidi" w:hAnsiTheme="majorBidi" w:cstheme="majorBidi"/>
                <w:sz w:val="20"/>
                <w:szCs w:val="20"/>
              </w:rPr>
              <w:t>(b)</w:t>
            </w:r>
            <w:r w:rsidRPr="00A54C86">
              <w:rPr>
                <w:rFonts w:asciiTheme="majorBidi" w:hAnsiTheme="majorBidi" w:cstheme="majorBidi"/>
                <w:sz w:val="20"/>
                <w:szCs w:val="20"/>
              </w:rPr>
              <w:tab/>
            </w:r>
            <w:r w:rsidRPr="003A7D69">
              <w:rPr>
                <w:rFonts w:asciiTheme="majorBidi" w:hAnsiTheme="majorBidi" w:cstheme="majorBidi"/>
                <w:sz w:val="20"/>
                <w:szCs w:val="20"/>
              </w:rPr>
              <w:t>Support the participation of researchers and students in dedicated competitions;</w:t>
            </w:r>
          </w:p>
          <w:p w14:paraId="7252F229" w14:textId="77777777" w:rsidR="00122D92" w:rsidRPr="003A7D69" w:rsidRDefault="00122D92" w:rsidP="00C969B5">
            <w:pPr>
              <w:tabs>
                <w:tab w:val="clear" w:pos="567"/>
                <w:tab w:val="clear" w:pos="1134"/>
                <w:tab w:val="clear" w:pos="1701"/>
                <w:tab w:val="clear" w:pos="2268"/>
              </w:tabs>
              <w:ind w:left="357" w:hanging="357"/>
              <w:jc w:val="left"/>
              <w:rPr>
                <w:rFonts w:asciiTheme="majorBidi" w:hAnsiTheme="majorBidi" w:cstheme="majorBidi"/>
                <w:sz w:val="20"/>
                <w:szCs w:val="20"/>
              </w:rPr>
            </w:pPr>
            <w:r w:rsidRPr="00A54C86">
              <w:rPr>
                <w:rFonts w:asciiTheme="majorBidi" w:hAnsiTheme="majorBidi" w:cstheme="majorBidi"/>
                <w:sz w:val="20"/>
                <w:szCs w:val="20"/>
              </w:rPr>
              <w:t>(c)</w:t>
            </w:r>
            <w:r w:rsidRPr="00A54C86">
              <w:rPr>
                <w:rFonts w:asciiTheme="majorBidi" w:hAnsiTheme="majorBidi" w:cstheme="majorBidi"/>
                <w:sz w:val="20"/>
                <w:szCs w:val="20"/>
              </w:rPr>
              <w:tab/>
            </w:r>
            <w:r w:rsidRPr="003A7D69">
              <w:rPr>
                <w:rFonts w:asciiTheme="majorBidi" w:hAnsiTheme="majorBidi" w:cstheme="majorBidi"/>
                <w:sz w:val="20"/>
                <w:szCs w:val="20"/>
              </w:rPr>
              <w:t>Establish knowledge-sharing and cooperation agreements among institutions and promote participation in international or regional research networks;</w:t>
            </w:r>
          </w:p>
          <w:p w14:paraId="73210B93" w14:textId="77777777" w:rsidR="00122D92" w:rsidRPr="003A7D69" w:rsidRDefault="00122D92" w:rsidP="00C969B5">
            <w:pPr>
              <w:tabs>
                <w:tab w:val="clear" w:pos="567"/>
                <w:tab w:val="clear" w:pos="1134"/>
                <w:tab w:val="clear" w:pos="1701"/>
                <w:tab w:val="clear" w:pos="2268"/>
              </w:tabs>
              <w:ind w:left="357" w:hanging="357"/>
              <w:jc w:val="left"/>
              <w:rPr>
                <w:rFonts w:asciiTheme="majorBidi" w:hAnsiTheme="majorBidi" w:cstheme="majorBidi"/>
                <w:sz w:val="20"/>
                <w:szCs w:val="20"/>
              </w:rPr>
            </w:pPr>
            <w:r w:rsidRPr="00A54C86">
              <w:rPr>
                <w:rFonts w:asciiTheme="majorBidi" w:hAnsiTheme="majorBidi" w:cstheme="majorBidi"/>
                <w:sz w:val="20"/>
                <w:szCs w:val="20"/>
              </w:rPr>
              <w:t>(d)</w:t>
            </w:r>
            <w:r w:rsidRPr="00A54C86">
              <w:rPr>
                <w:rFonts w:asciiTheme="majorBidi" w:hAnsiTheme="majorBidi" w:cstheme="majorBidi"/>
                <w:sz w:val="20"/>
                <w:szCs w:val="20"/>
              </w:rPr>
              <w:tab/>
            </w:r>
            <w:r w:rsidRPr="003A7D69">
              <w:rPr>
                <w:rFonts w:asciiTheme="majorBidi" w:hAnsiTheme="majorBidi" w:cstheme="majorBidi"/>
                <w:sz w:val="20"/>
                <w:szCs w:val="20"/>
              </w:rPr>
              <w:t xml:space="preserve">Provide international scholarships and internships for knowledge-sharing initiatives on synthetic biology, </w:t>
            </w:r>
            <w:proofErr w:type="gramStart"/>
            <w:r w:rsidRPr="003A7D69">
              <w:rPr>
                <w:rFonts w:asciiTheme="majorBidi" w:hAnsiTheme="majorBidi" w:cstheme="majorBidi"/>
                <w:sz w:val="20"/>
                <w:szCs w:val="20"/>
              </w:rPr>
              <w:t>in particular for</w:t>
            </w:r>
            <w:proofErr w:type="gramEnd"/>
            <w:r w:rsidRPr="003A7D69">
              <w:rPr>
                <w:rFonts w:asciiTheme="majorBidi" w:hAnsiTheme="majorBidi" w:cstheme="majorBidi"/>
                <w:sz w:val="20"/>
                <w:szCs w:val="20"/>
              </w:rPr>
              <w:t xml:space="preserve"> developing countries, women and youth;</w:t>
            </w:r>
          </w:p>
          <w:p w14:paraId="55C5E9D5" w14:textId="77777777" w:rsidR="00122D92" w:rsidRPr="003A7D69" w:rsidRDefault="00122D92" w:rsidP="00C969B5">
            <w:pPr>
              <w:tabs>
                <w:tab w:val="clear" w:pos="567"/>
                <w:tab w:val="clear" w:pos="1134"/>
                <w:tab w:val="clear" w:pos="1701"/>
                <w:tab w:val="clear" w:pos="2268"/>
              </w:tabs>
              <w:ind w:left="357" w:hanging="357"/>
              <w:jc w:val="left"/>
              <w:rPr>
                <w:rFonts w:asciiTheme="majorBidi" w:hAnsiTheme="majorBidi" w:cstheme="majorBidi"/>
                <w:sz w:val="20"/>
                <w:szCs w:val="20"/>
              </w:rPr>
            </w:pPr>
            <w:r w:rsidRPr="00A54C86">
              <w:rPr>
                <w:rFonts w:asciiTheme="majorBidi" w:hAnsiTheme="majorBidi" w:cstheme="majorBidi"/>
                <w:sz w:val="20"/>
                <w:szCs w:val="20"/>
              </w:rPr>
              <w:t>(e)</w:t>
            </w:r>
            <w:r w:rsidRPr="00A54C86">
              <w:rPr>
                <w:rFonts w:asciiTheme="majorBidi" w:hAnsiTheme="majorBidi" w:cstheme="majorBidi"/>
                <w:sz w:val="20"/>
                <w:szCs w:val="20"/>
              </w:rPr>
              <w:tab/>
            </w:r>
            <w:r w:rsidRPr="003A7D69">
              <w:rPr>
                <w:rFonts w:asciiTheme="majorBidi" w:hAnsiTheme="majorBidi" w:cstheme="majorBidi"/>
                <w:sz w:val="20"/>
                <w:szCs w:val="20"/>
              </w:rPr>
              <w:t>Facilitate the participation of researchers from developing countries and representatives of indigenous peoples and local communities in international knowledge-sharing events;</w:t>
            </w:r>
          </w:p>
          <w:p w14:paraId="24A86BB8" w14:textId="77777777" w:rsidR="00122D92" w:rsidRPr="003A7D69" w:rsidRDefault="00122D92" w:rsidP="00C969B5">
            <w:pPr>
              <w:tabs>
                <w:tab w:val="clear" w:pos="567"/>
                <w:tab w:val="clear" w:pos="1134"/>
                <w:tab w:val="clear" w:pos="1701"/>
                <w:tab w:val="clear" w:pos="2268"/>
              </w:tabs>
              <w:ind w:left="357" w:hanging="357"/>
              <w:jc w:val="left"/>
              <w:rPr>
                <w:rFonts w:asciiTheme="majorBidi" w:hAnsiTheme="majorBidi" w:cstheme="majorBidi"/>
                <w:sz w:val="20"/>
                <w:szCs w:val="20"/>
              </w:rPr>
            </w:pPr>
            <w:r w:rsidRPr="00A54C86">
              <w:rPr>
                <w:rFonts w:asciiTheme="majorBidi" w:hAnsiTheme="majorBidi" w:cstheme="majorBidi"/>
                <w:sz w:val="20"/>
                <w:szCs w:val="20"/>
              </w:rPr>
              <w:t>(f)</w:t>
            </w:r>
            <w:r w:rsidRPr="00A54C86">
              <w:rPr>
                <w:rFonts w:asciiTheme="majorBidi" w:hAnsiTheme="majorBidi" w:cstheme="majorBidi"/>
                <w:sz w:val="20"/>
                <w:szCs w:val="20"/>
              </w:rPr>
              <w:tab/>
            </w:r>
            <w:r w:rsidRPr="003A7D69">
              <w:rPr>
                <w:rFonts w:asciiTheme="majorBidi" w:hAnsiTheme="majorBidi" w:cstheme="majorBidi"/>
                <w:sz w:val="20"/>
                <w:szCs w:val="20"/>
              </w:rPr>
              <w:t>Encourage regulatory exchanges among countries with developed regulatory systems and those with developing regulatory systems;</w:t>
            </w:r>
          </w:p>
          <w:p w14:paraId="6C39356D" w14:textId="77777777" w:rsidR="00122D92" w:rsidRPr="003A7D69" w:rsidRDefault="00122D92" w:rsidP="00C969B5">
            <w:pPr>
              <w:tabs>
                <w:tab w:val="clear" w:pos="567"/>
                <w:tab w:val="clear" w:pos="1134"/>
                <w:tab w:val="clear" w:pos="1701"/>
                <w:tab w:val="clear" w:pos="2268"/>
              </w:tabs>
              <w:ind w:left="357" w:hanging="357"/>
              <w:jc w:val="left"/>
              <w:rPr>
                <w:rFonts w:asciiTheme="majorBidi" w:hAnsiTheme="majorBidi" w:cstheme="majorBidi"/>
                <w:sz w:val="20"/>
                <w:szCs w:val="20"/>
              </w:rPr>
            </w:pPr>
            <w:r w:rsidRPr="00A54C86">
              <w:rPr>
                <w:rFonts w:asciiTheme="majorBidi" w:hAnsiTheme="majorBidi" w:cstheme="majorBidi"/>
                <w:sz w:val="20"/>
                <w:szCs w:val="20"/>
              </w:rPr>
              <w:t>(g)</w:t>
            </w:r>
            <w:r w:rsidRPr="00A54C86">
              <w:rPr>
                <w:rFonts w:asciiTheme="majorBidi" w:hAnsiTheme="majorBidi" w:cstheme="majorBidi"/>
                <w:sz w:val="20"/>
                <w:szCs w:val="20"/>
              </w:rPr>
              <w:tab/>
            </w:r>
            <w:r w:rsidRPr="003A7D69">
              <w:rPr>
                <w:rFonts w:asciiTheme="majorBidi" w:hAnsiTheme="majorBidi" w:cstheme="majorBidi"/>
                <w:sz w:val="20"/>
                <w:szCs w:val="20"/>
              </w:rPr>
              <w:t>Promote knowledge-sharing activities that are inclusive of all relevant rights holders and stakeholders;</w:t>
            </w:r>
          </w:p>
          <w:p w14:paraId="69C390A7" w14:textId="77777777" w:rsidR="00122D92" w:rsidRPr="007A6A4B" w:rsidRDefault="00122D92" w:rsidP="00C969B5">
            <w:pPr>
              <w:tabs>
                <w:tab w:val="clear" w:pos="567"/>
                <w:tab w:val="clear" w:pos="1134"/>
                <w:tab w:val="clear" w:pos="1701"/>
                <w:tab w:val="clear" w:pos="2268"/>
              </w:tabs>
              <w:ind w:left="357" w:hanging="357"/>
              <w:jc w:val="left"/>
              <w:rPr>
                <w:rFonts w:asciiTheme="majorBidi" w:hAnsiTheme="majorBidi" w:cstheme="majorBidi"/>
                <w:b/>
                <w:bCs/>
                <w:sz w:val="20"/>
                <w:szCs w:val="20"/>
              </w:rPr>
            </w:pPr>
            <w:r w:rsidRPr="00A54C86">
              <w:rPr>
                <w:rFonts w:asciiTheme="majorBidi" w:hAnsiTheme="majorBidi" w:cstheme="majorBidi"/>
                <w:sz w:val="20"/>
                <w:szCs w:val="20"/>
              </w:rPr>
              <w:t>(h)</w:t>
            </w:r>
            <w:r w:rsidRPr="00A54C86">
              <w:rPr>
                <w:rFonts w:asciiTheme="majorBidi" w:hAnsiTheme="majorBidi" w:cstheme="majorBidi"/>
                <w:sz w:val="20"/>
                <w:szCs w:val="20"/>
              </w:rPr>
              <w:tab/>
            </w:r>
            <w:r w:rsidRPr="003A7D69">
              <w:rPr>
                <w:rFonts w:asciiTheme="majorBidi" w:hAnsiTheme="majorBidi" w:cstheme="majorBidi"/>
                <w:sz w:val="20"/>
                <w:szCs w:val="20"/>
              </w:rPr>
              <w:t>Promote regional, North-South, South-South and triangular cooperation on synthetic biology and ecological research.</w:t>
            </w:r>
            <w:r>
              <w:rPr>
                <w:rFonts w:asciiTheme="majorBidi" w:hAnsiTheme="majorBidi" w:cstheme="majorBidi"/>
                <w:b/>
                <w:bCs/>
                <w:sz w:val="20"/>
                <w:szCs w:val="20"/>
              </w:rPr>
              <w:t>]</w:t>
            </w:r>
          </w:p>
        </w:tc>
      </w:tr>
      <w:tr w:rsidR="00122D92" w:rsidRPr="00572511" w14:paraId="539D08F3" w14:textId="77777777" w:rsidTr="00C969B5">
        <w:tblPrEx>
          <w:jc w:val="left"/>
        </w:tblPrEx>
        <w:tc>
          <w:tcPr>
            <w:tcW w:w="793" w:type="pct"/>
          </w:tcPr>
          <w:p w14:paraId="782341AA" w14:textId="77777777" w:rsidR="00122D92" w:rsidRPr="00A54C86" w:rsidRDefault="00122D92" w:rsidP="00C969B5">
            <w:pPr>
              <w:tabs>
                <w:tab w:val="clear" w:pos="567"/>
                <w:tab w:val="clear" w:pos="1134"/>
                <w:tab w:val="clear" w:pos="1701"/>
                <w:tab w:val="clear" w:pos="2268"/>
              </w:tabs>
              <w:jc w:val="left"/>
              <w:rPr>
                <w:rFonts w:asciiTheme="majorBidi" w:hAnsiTheme="majorBidi" w:cstheme="majorBidi"/>
                <w:sz w:val="20"/>
                <w:szCs w:val="20"/>
              </w:rPr>
            </w:pPr>
            <w:r w:rsidRPr="00A54C86">
              <w:rPr>
                <w:rFonts w:asciiTheme="majorBidi" w:hAnsiTheme="majorBidi" w:cstheme="majorBidi"/>
                <w:sz w:val="20"/>
                <w:szCs w:val="20"/>
              </w:rPr>
              <w:t>3.3. Expanded communication and outreach</w:t>
            </w:r>
          </w:p>
        </w:tc>
        <w:tc>
          <w:tcPr>
            <w:tcW w:w="4207" w:type="pct"/>
          </w:tcPr>
          <w:p w14:paraId="7B9B0EDD" w14:textId="77777777" w:rsidR="00122D92" w:rsidRPr="003A7D69" w:rsidRDefault="00122D92" w:rsidP="00C969B5">
            <w:pPr>
              <w:tabs>
                <w:tab w:val="clear" w:pos="567"/>
                <w:tab w:val="clear" w:pos="1134"/>
                <w:tab w:val="clear" w:pos="1701"/>
                <w:tab w:val="clear" w:pos="2268"/>
              </w:tabs>
              <w:ind w:left="320" w:hanging="320"/>
              <w:jc w:val="left"/>
              <w:rPr>
                <w:rFonts w:asciiTheme="majorBidi" w:hAnsiTheme="majorBidi" w:cstheme="majorBidi"/>
                <w:sz w:val="20"/>
                <w:szCs w:val="20"/>
              </w:rPr>
            </w:pPr>
            <w:r>
              <w:rPr>
                <w:rFonts w:asciiTheme="majorBidi" w:hAnsiTheme="majorBidi" w:cstheme="majorBidi"/>
                <w:b/>
                <w:bCs/>
                <w:sz w:val="20"/>
                <w:szCs w:val="20"/>
              </w:rPr>
              <w:t>[</w:t>
            </w:r>
            <w:r w:rsidRPr="00A54C86">
              <w:rPr>
                <w:rFonts w:asciiTheme="majorBidi" w:hAnsiTheme="majorBidi" w:cstheme="majorBidi"/>
                <w:sz w:val="20"/>
                <w:szCs w:val="20"/>
              </w:rPr>
              <w:t>(a)</w:t>
            </w:r>
            <w:r w:rsidRPr="00A54C86">
              <w:rPr>
                <w:rFonts w:asciiTheme="majorBidi" w:hAnsiTheme="majorBidi" w:cstheme="majorBidi"/>
                <w:sz w:val="20"/>
                <w:szCs w:val="20"/>
              </w:rPr>
              <w:tab/>
            </w:r>
            <w:r w:rsidRPr="003A7D69">
              <w:rPr>
                <w:rFonts w:asciiTheme="majorBidi" w:hAnsiTheme="majorBidi" w:cstheme="majorBidi"/>
                <w:sz w:val="20"/>
                <w:szCs w:val="20"/>
              </w:rPr>
              <w:t>Encourage the publication of technical materials and scientific publications in local languages;</w:t>
            </w:r>
          </w:p>
          <w:p w14:paraId="06963B16" w14:textId="77777777" w:rsidR="00122D92" w:rsidRPr="003A7D69" w:rsidRDefault="00122D92" w:rsidP="00C969B5">
            <w:pPr>
              <w:tabs>
                <w:tab w:val="clear" w:pos="567"/>
                <w:tab w:val="clear" w:pos="1134"/>
                <w:tab w:val="clear" w:pos="1701"/>
                <w:tab w:val="clear" w:pos="2268"/>
              </w:tabs>
              <w:ind w:left="357" w:hanging="357"/>
              <w:jc w:val="left"/>
              <w:rPr>
                <w:rFonts w:asciiTheme="majorBidi" w:hAnsiTheme="majorBidi" w:cstheme="majorBidi"/>
                <w:sz w:val="20"/>
                <w:szCs w:val="20"/>
              </w:rPr>
            </w:pPr>
            <w:r w:rsidRPr="00A54C86">
              <w:rPr>
                <w:rFonts w:asciiTheme="majorBidi" w:hAnsiTheme="majorBidi" w:cstheme="majorBidi"/>
                <w:sz w:val="20"/>
                <w:szCs w:val="20"/>
              </w:rPr>
              <w:t>(b)</w:t>
            </w:r>
            <w:r w:rsidRPr="00A54C86">
              <w:rPr>
                <w:rFonts w:asciiTheme="majorBidi" w:hAnsiTheme="majorBidi" w:cstheme="majorBidi"/>
                <w:sz w:val="20"/>
                <w:szCs w:val="20"/>
              </w:rPr>
              <w:tab/>
            </w:r>
            <w:r w:rsidRPr="003A7D69">
              <w:rPr>
                <w:rFonts w:asciiTheme="majorBidi" w:hAnsiTheme="majorBidi" w:cstheme="majorBidi"/>
                <w:sz w:val="20"/>
                <w:szCs w:val="20"/>
              </w:rPr>
              <w:t>Support the development of risk communication, biosecurity, ethics and access and benefit-sharing modules in local languages, co-developed with stakeholders;</w:t>
            </w:r>
          </w:p>
          <w:p w14:paraId="4C6565C7" w14:textId="77777777" w:rsidR="00122D92" w:rsidRPr="003A7D69" w:rsidRDefault="00122D92" w:rsidP="00C969B5">
            <w:pPr>
              <w:tabs>
                <w:tab w:val="clear" w:pos="567"/>
                <w:tab w:val="clear" w:pos="1134"/>
                <w:tab w:val="clear" w:pos="1701"/>
                <w:tab w:val="clear" w:pos="2268"/>
              </w:tabs>
              <w:ind w:left="357" w:hanging="357"/>
              <w:jc w:val="left"/>
              <w:rPr>
                <w:rFonts w:asciiTheme="majorBidi" w:hAnsiTheme="majorBidi" w:cstheme="majorBidi"/>
                <w:sz w:val="20"/>
                <w:szCs w:val="20"/>
              </w:rPr>
            </w:pPr>
            <w:r w:rsidRPr="00A54C86">
              <w:rPr>
                <w:rFonts w:asciiTheme="majorBidi" w:hAnsiTheme="majorBidi" w:cstheme="majorBidi"/>
                <w:sz w:val="20"/>
                <w:szCs w:val="20"/>
              </w:rPr>
              <w:t>(c)</w:t>
            </w:r>
            <w:r w:rsidRPr="00A54C86">
              <w:rPr>
                <w:rFonts w:asciiTheme="majorBidi" w:hAnsiTheme="majorBidi" w:cstheme="majorBidi"/>
                <w:sz w:val="20"/>
                <w:szCs w:val="20"/>
              </w:rPr>
              <w:tab/>
            </w:r>
            <w:r w:rsidRPr="003A7D69">
              <w:rPr>
                <w:rFonts w:asciiTheme="majorBidi" w:hAnsiTheme="majorBidi" w:cstheme="majorBidi"/>
                <w:sz w:val="20"/>
                <w:szCs w:val="20"/>
              </w:rPr>
              <w:t xml:space="preserve">Facilitate public awareness </w:t>
            </w:r>
            <w:proofErr w:type="gramStart"/>
            <w:r w:rsidRPr="003A7D69">
              <w:rPr>
                <w:rFonts w:asciiTheme="majorBidi" w:hAnsiTheme="majorBidi" w:cstheme="majorBidi"/>
                <w:sz w:val="20"/>
                <w:szCs w:val="20"/>
              </w:rPr>
              <w:t>through the use of</w:t>
            </w:r>
            <w:proofErr w:type="gramEnd"/>
            <w:r w:rsidRPr="003A7D69">
              <w:rPr>
                <w:rFonts w:asciiTheme="majorBidi" w:hAnsiTheme="majorBidi" w:cstheme="majorBidi"/>
                <w:sz w:val="20"/>
                <w:szCs w:val="20"/>
              </w:rPr>
              <w:t xml:space="preserve"> a variety of media and of local languages;</w:t>
            </w:r>
          </w:p>
          <w:p w14:paraId="68FE5244" w14:textId="77777777" w:rsidR="00122D92" w:rsidRPr="003A7D69" w:rsidRDefault="00122D92" w:rsidP="00C969B5">
            <w:pPr>
              <w:tabs>
                <w:tab w:val="clear" w:pos="567"/>
                <w:tab w:val="clear" w:pos="1134"/>
                <w:tab w:val="clear" w:pos="1701"/>
                <w:tab w:val="clear" w:pos="2268"/>
              </w:tabs>
              <w:ind w:left="357" w:hanging="357"/>
              <w:jc w:val="left"/>
              <w:rPr>
                <w:rFonts w:asciiTheme="majorBidi" w:hAnsiTheme="majorBidi" w:cstheme="majorBidi"/>
                <w:sz w:val="20"/>
                <w:szCs w:val="20"/>
              </w:rPr>
            </w:pPr>
            <w:r w:rsidRPr="00A54C86">
              <w:rPr>
                <w:rFonts w:asciiTheme="majorBidi" w:hAnsiTheme="majorBidi" w:cstheme="majorBidi"/>
                <w:sz w:val="20"/>
                <w:szCs w:val="20"/>
              </w:rPr>
              <w:t>(d)</w:t>
            </w:r>
            <w:r w:rsidRPr="00A54C86">
              <w:rPr>
                <w:rFonts w:asciiTheme="majorBidi" w:hAnsiTheme="majorBidi" w:cstheme="majorBidi"/>
                <w:sz w:val="20"/>
                <w:szCs w:val="20"/>
              </w:rPr>
              <w:tab/>
            </w:r>
            <w:r w:rsidRPr="003A7D69">
              <w:rPr>
                <w:rFonts w:asciiTheme="majorBidi" w:hAnsiTheme="majorBidi" w:cstheme="majorBidi"/>
                <w:sz w:val="20"/>
                <w:szCs w:val="20"/>
              </w:rPr>
              <w:t xml:space="preserve">Conduct dialogues and awareness campaigns that are accessible, multilingual and adapted to diverse audiences, including the </w:t>
            </w:r>
            <w:proofErr w:type="gramStart"/>
            <w:r w:rsidRPr="003A7D69">
              <w:rPr>
                <w:rFonts w:asciiTheme="majorBidi" w:hAnsiTheme="majorBidi" w:cstheme="majorBidi"/>
                <w:sz w:val="20"/>
                <w:szCs w:val="20"/>
              </w:rPr>
              <w:t>general public</w:t>
            </w:r>
            <w:proofErr w:type="gramEnd"/>
            <w:r w:rsidRPr="003A7D69">
              <w:rPr>
                <w:rFonts w:asciiTheme="majorBidi" w:hAnsiTheme="majorBidi" w:cstheme="majorBidi"/>
                <w:sz w:val="20"/>
                <w:szCs w:val="20"/>
              </w:rPr>
              <w:t>, indigenous peoples and local communities, women and youth;</w:t>
            </w:r>
          </w:p>
          <w:p w14:paraId="7FA6E5C6" w14:textId="77777777" w:rsidR="00122D92" w:rsidRPr="003A7D69" w:rsidRDefault="00122D92" w:rsidP="00C969B5">
            <w:pPr>
              <w:tabs>
                <w:tab w:val="clear" w:pos="567"/>
                <w:tab w:val="clear" w:pos="1134"/>
                <w:tab w:val="clear" w:pos="1701"/>
                <w:tab w:val="clear" w:pos="2268"/>
              </w:tabs>
              <w:ind w:left="357" w:hanging="357"/>
              <w:jc w:val="left"/>
              <w:rPr>
                <w:rFonts w:asciiTheme="majorBidi" w:hAnsiTheme="majorBidi" w:cstheme="majorBidi"/>
                <w:sz w:val="20"/>
                <w:szCs w:val="20"/>
              </w:rPr>
            </w:pPr>
            <w:r w:rsidRPr="00A54C86">
              <w:rPr>
                <w:rFonts w:asciiTheme="majorBidi" w:hAnsiTheme="majorBidi" w:cstheme="majorBidi"/>
                <w:sz w:val="20"/>
                <w:szCs w:val="20"/>
              </w:rPr>
              <w:t>(e)</w:t>
            </w:r>
            <w:r w:rsidRPr="00A54C86">
              <w:rPr>
                <w:rFonts w:asciiTheme="majorBidi" w:hAnsiTheme="majorBidi" w:cstheme="majorBidi"/>
                <w:sz w:val="20"/>
                <w:szCs w:val="20"/>
              </w:rPr>
              <w:tab/>
            </w:r>
            <w:r w:rsidRPr="003A7D69">
              <w:rPr>
                <w:rFonts w:asciiTheme="majorBidi" w:hAnsiTheme="majorBidi" w:cstheme="majorBidi"/>
                <w:sz w:val="20"/>
                <w:szCs w:val="20"/>
              </w:rPr>
              <w:t>Hold dedicated forums and public consultations with the participation of indigenous peoples and local communities, civil society organizations, women, youth, regulators and the scientific community;</w:t>
            </w:r>
          </w:p>
          <w:p w14:paraId="40C9CC6C" w14:textId="77777777" w:rsidR="00122D92" w:rsidRPr="003A7D69" w:rsidRDefault="00122D92" w:rsidP="00C969B5">
            <w:pPr>
              <w:tabs>
                <w:tab w:val="clear" w:pos="567"/>
                <w:tab w:val="clear" w:pos="1134"/>
                <w:tab w:val="clear" w:pos="1701"/>
                <w:tab w:val="clear" w:pos="2268"/>
              </w:tabs>
              <w:ind w:left="357" w:hanging="357"/>
              <w:jc w:val="left"/>
              <w:rPr>
                <w:rFonts w:asciiTheme="majorBidi" w:hAnsiTheme="majorBidi" w:cstheme="majorBidi"/>
                <w:sz w:val="20"/>
                <w:szCs w:val="20"/>
              </w:rPr>
            </w:pPr>
            <w:r w:rsidRPr="00A54C86">
              <w:rPr>
                <w:rFonts w:asciiTheme="majorBidi" w:hAnsiTheme="majorBidi" w:cstheme="majorBidi"/>
                <w:sz w:val="20"/>
                <w:szCs w:val="20"/>
              </w:rPr>
              <w:t>(f)</w:t>
            </w:r>
            <w:r w:rsidRPr="00A54C86">
              <w:rPr>
                <w:rFonts w:asciiTheme="majorBidi" w:hAnsiTheme="majorBidi" w:cstheme="majorBidi"/>
                <w:sz w:val="20"/>
                <w:szCs w:val="20"/>
              </w:rPr>
              <w:tab/>
            </w:r>
            <w:r w:rsidRPr="003A7D69">
              <w:rPr>
                <w:rFonts w:asciiTheme="majorBidi" w:hAnsiTheme="majorBidi" w:cstheme="majorBidi"/>
                <w:sz w:val="20"/>
                <w:szCs w:val="20"/>
              </w:rPr>
              <w:t>Promote the organization of public research discovery days in universities to facilitate the dissemination of knowledge related to synthetic biology and its potential impacts;</w:t>
            </w:r>
          </w:p>
          <w:p w14:paraId="18B42FDE" w14:textId="77777777" w:rsidR="00122D92" w:rsidRPr="007A6A4B" w:rsidRDefault="00122D92" w:rsidP="00C969B5">
            <w:pPr>
              <w:tabs>
                <w:tab w:val="clear" w:pos="567"/>
                <w:tab w:val="clear" w:pos="1134"/>
                <w:tab w:val="clear" w:pos="1701"/>
                <w:tab w:val="clear" w:pos="2268"/>
              </w:tabs>
              <w:ind w:left="357" w:hanging="357"/>
              <w:jc w:val="left"/>
              <w:rPr>
                <w:rFonts w:asciiTheme="majorBidi" w:hAnsiTheme="majorBidi" w:cstheme="majorBidi"/>
                <w:b/>
                <w:bCs/>
                <w:sz w:val="20"/>
                <w:szCs w:val="20"/>
              </w:rPr>
            </w:pPr>
            <w:r w:rsidRPr="00A54C86">
              <w:rPr>
                <w:rFonts w:asciiTheme="majorBidi" w:hAnsiTheme="majorBidi" w:cstheme="majorBidi"/>
                <w:sz w:val="20"/>
                <w:szCs w:val="20"/>
              </w:rPr>
              <w:lastRenderedPageBreak/>
              <w:t>(g)</w:t>
            </w:r>
            <w:r w:rsidRPr="00A54C86">
              <w:rPr>
                <w:rFonts w:asciiTheme="majorBidi" w:hAnsiTheme="majorBidi" w:cstheme="majorBidi"/>
                <w:sz w:val="20"/>
                <w:szCs w:val="20"/>
              </w:rPr>
              <w:tab/>
            </w:r>
            <w:r w:rsidRPr="003A7D69">
              <w:rPr>
                <w:rFonts w:asciiTheme="majorBidi" w:hAnsiTheme="majorBidi" w:cstheme="majorBidi"/>
                <w:sz w:val="20"/>
                <w:szCs w:val="20"/>
              </w:rPr>
              <w:t>Establish a community of practice for dialogues between regulators and scientists in synthetic biology to identify emerging issues for regulatory oversight.</w:t>
            </w:r>
            <w:r>
              <w:rPr>
                <w:rFonts w:asciiTheme="majorBidi" w:hAnsiTheme="majorBidi" w:cstheme="majorBidi"/>
                <w:b/>
                <w:bCs/>
                <w:sz w:val="20"/>
                <w:szCs w:val="20"/>
              </w:rPr>
              <w:t>]</w:t>
            </w:r>
          </w:p>
        </w:tc>
      </w:tr>
      <w:tr w:rsidR="00122D92" w:rsidRPr="00572511" w14:paraId="46CBDE1F" w14:textId="77777777" w:rsidTr="00C969B5">
        <w:tblPrEx>
          <w:jc w:val="left"/>
        </w:tblPrEx>
        <w:tc>
          <w:tcPr>
            <w:tcW w:w="793" w:type="pct"/>
          </w:tcPr>
          <w:p w14:paraId="4A6D400C" w14:textId="77777777" w:rsidR="00122D92" w:rsidRPr="00A54C86" w:rsidRDefault="00122D92" w:rsidP="00C969B5">
            <w:pPr>
              <w:tabs>
                <w:tab w:val="clear" w:pos="567"/>
                <w:tab w:val="clear" w:pos="1134"/>
                <w:tab w:val="clear" w:pos="1701"/>
                <w:tab w:val="clear" w:pos="2268"/>
              </w:tabs>
              <w:jc w:val="left"/>
              <w:rPr>
                <w:rFonts w:asciiTheme="majorBidi" w:hAnsiTheme="majorBidi" w:cstheme="majorBidi"/>
                <w:sz w:val="20"/>
                <w:szCs w:val="20"/>
              </w:rPr>
            </w:pPr>
            <w:r w:rsidRPr="00A54C86">
              <w:rPr>
                <w:rFonts w:asciiTheme="majorBidi" w:hAnsiTheme="majorBidi" w:cstheme="majorBidi"/>
                <w:sz w:val="20"/>
                <w:szCs w:val="20"/>
              </w:rPr>
              <w:lastRenderedPageBreak/>
              <w:t>3.4. Promotion of inclusive knowledge-sharing</w:t>
            </w:r>
          </w:p>
        </w:tc>
        <w:tc>
          <w:tcPr>
            <w:tcW w:w="4207" w:type="pct"/>
          </w:tcPr>
          <w:p w14:paraId="5C3EEA2B" w14:textId="77777777" w:rsidR="00122D92" w:rsidRPr="003A7D69" w:rsidRDefault="00122D92" w:rsidP="00C969B5">
            <w:pPr>
              <w:tabs>
                <w:tab w:val="clear" w:pos="567"/>
                <w:tab w:val="clear" w:pos="1134"/>
                <w:tab w:val="clear" w:pos="1701"/>
                <w:tab w:val="clear" w:pos="2268"/>
              </w:tabs>
              <w:ind w:left="360" w:hanging="360"/>
              <w:jc w:val="left"/>
              <w:rPr>
                <w:rFonts w:asciiTheme="majorBidi" w:hAnsiTheme="majorBidi" w:cstheme="majorBidi"/>
                <w:sz w:val="20"/>
                <w:szCs w:val="20"/>
              </w:rPr>
            </w:pPr>
            <w:r w:rsidRPr="007A6A4B">
              <w:rPr>
                <w:rFonts w:asciiTheme="majorBidi" w:hAnsiTheme="majorBidi" w:cstheme="majorBidi"/>
                <w:b/>
                <w:bCs/>
                <w:sz w:val="20"/>
                <w:szCs w:val="20"/>
              </w:rPr>
              <w:t>[</w:t>
            </w:r>
            <w:r w:rsidRPr="00A54C86">
              <w:rPr>
                <w:rFonts w:asciiTheme="majorBidi" w:hAnsiTheme="majorBidi" w:cstheme="majorBidi"/>
                <w:sz w:val="20"/>
                <w:szCs w:val="20"/>
              </w:rPr>
              <w:t>(a)</w:t>
            </w:r>
            <w:r w:rsidRPr="00A54C86">
              <w:rPr>
                <w:rFonts w:asciiTheme="majorBidi" w:hAnsiTheme="majorBidi" w:cstheme="majorBidi"/>
                <w:sz w:val="20"/>
                <w:szCs w:val="20"/>
              </w:rPr>
              <w:tab/>
            </w:r>
            <w:r w:rsidRPr="003A7D69">
              <w:rPr>
                <w:rFonts w:asciiTheme="majorBidi" w:hAnsiTheme="majorBidi" w:cstheme="majorBidi"/>
                <w:sz w:val="20"/>
                <w:szCs w:val="20"/>
              </w:rPr>
              <w:t>Prioritize intercultural dialogues in knowledge construction through mechanisms that respect and integrate diverse knowledge systems, languages and transmission modes, while ensuring effective participation based on free, prior and informed consent, culturally appropriate engagement and respect for traditional knowledge and gender perspectives;</w:t>
            </w:r>
          </w:p>
          <w:p w14:paraId="74AA5D58" w14:textId="77777777" w:rsidR="00122D92" w:rsidRPr="007A6A4B" w:rsidRDefault="00122D92" w:rsidP="00C969B5">
            <w:pPr>
              <w:tabs>
                <w:tab w:val="clear" w:pos="567"/>
                <w:tab w:val="clear" w:pos="1134"/>
                <w:tab w:val="clear" w:pos="1701"/>
                <w:tab w:val="clear" w:pos="2268"/>
              </w:tabs>
              <w:ind w:left="360" w:hanging="360"/>
              <w:jc w:val="left"/>
              <w:rPr>
                <w:rFonts w:asciiTheme="majorBidi" w:hAnsiTheme="majorBidi" w:cstheme="majorBidi"/>
                <w:b/>
                <w:bCs/>
                <w:sz w:val="20"/>
                <w:szCs w:val="20"/>
              </w:rPr>
            </w:pPr>
            <w:r w:rsidRPr="00A54C86">
              <w:rPr>
                <w:rFonts w:asciiTheme="majorBidi" w:hAnsiTheme="majorBidi" w:cstheme="majorBidi"/>
                <w:sz w:val="20"/>
                <w:szCs w:val="20"/>
              </w:rPr>
              <w:t>(b)</w:t>
            </w:r>
            <w:r w:rsidRPr="00A54C86">
              <w:rPr>
                <w:rFonts w:asciiTheme="majorBidi" w:hAnsiTheme="majorBidi" w:cstheme="majorBidi"/>
                <w:sz w:val="20"/>
                <w:szCs w:val="20"/>
              </w:rPr>
              <w:tab/>
            </w:r>
            <w:r w:rsidRPr="003A7D69">
              <w:rPr>
                <w:rFonts w:asciiTheme="majorBidi" w:hAnsiTheme="majorBidi" w:cstheme="majorBidi"/>
                <w:sz w:val="20"/>
                <w:szCs w:val="20"/>
              </w:rPr>
              <w:t>Foster two-way learning between scientific institutions and indigenous peoples and local communities.</w:t>
            </w:r>
            <w:r w:rsidRPr="007A6A4B">
              <w:rPr>
                <w:rFonts w:asciiTheme="majorBidi" w:hAnsiTheme="majorBidi" w:cstheme="majorBidi"/>
                <w:b/>
                <w:bCs/>
                <w:sz w:val="20"/>
                <w:szCs w:val="20"/>
              </w:rPr>
              <w:t>]</w:t>
            </w:r>
          </w:p>
        </w:tc>
      </w:tr>
    </w:tbl>
    <w:p w14:paraId="16152D7F" w14:textId="77777777" w:rsidR="00122D92" w:rsidRPr="007A6A4B" w:rsidRDefault="00122D92" w:rsidP="000B35AD">
      <w:pPr>
        <w:keepNext/>
        <w:keepLines/>
        <w:tabs>
          <w:tab w:val="clear" w:pos="567"/>
          <w:tab w:val="clear" w:pos="1134"/>
          <w:tab w:val="clear" w:pos="1701"/>
          <w:tab w:val="clear" w:pos="2268"/>
          <w:tab w:val="left" w:pos="2835"/>
          <w:tab w:val="left" w:pos="3402"/>
        </w:tabs>
        <w:spacing w:before="240" w:after="120"/>
        <w:ind w:left="1134"/>
        <w:jc w:val="left"/>
        <w:rPr>
          <w:rFonts w:cs="Times New Roman Bold"/>
          <w:sz w:val="24"/>
        </w:rPr>
      </w:pPr>
      <w:r w:rsidRPr="007A6A4B">
        <w:rPr>
          <w:rFonts w:cs="Times New Roman Bold"/>
          <w:sz w:val="24"/>
        </w:rPr>
        <w:t>[</w:t>
      </w:r>
    </w:p>
    <w:p w14:paraId="457F19A2" w14:textId="77777777" w:rsidR="00122D92" w:rsidRPr="000142E9" w:rsidRDefault="00122D92" w:rsidP="000B35AD">
      <w:pPr>
        <w:keepNext/>
        <w:keepLines/>
        <w:tabs>
          <w:tab w:val="clear" w:pos="567"/>
          <w:tab w:val="clear" w:pos="1134"/>
          <w:tab w:val="clear" w:pos="1701"/>
          <w:tab w:val="clear" w:pos="2268"/>
          <w:tab w:val="left" w:pos="2835"/>
          <w:tab w:val="left" w:pos="3402"/>
        </w:tabs>
        <w:spacing w:before="120" w:after="120"/>
        <w:ind w:left="1134"/>
        <w:jc w:val="left"/>
        <w:rPr>
          <w:rFonts w:cs="Times New Roman Bold"/>
          <w:b/>
          <w:bCs/>
          <w:sz w:val="24"/>
        </w:rPr>
      </w:pPr>
      <w:r w:rsidRPr="000142E9">
        <w:rPr>
          <w:rFonts w:cs="Times New Roman Bold"/>
          <w:b/>
          <w:bCs/>
          <w:sz w:val="24"/>
        </w:rPr>
        <w:t>Annex II</w:t>
      </w:r>
    </w:p>
    <w:p w14:paraId="3807340B" w14:textId="77777777" w:rsidR="00122D92" w:rsidRPr="00722651" w:rsidRDefault="00122D92" w:rsidP="000B35AD">
      <w:pPr>
        <w:keepNext/>
        <w:keepLines/>
        <w:tabs>
          <w:tab w:val="clear" w:pos="567"/>
          <w:tab w:val="clear" w:pos="1134"/>
          <w:tab w:val="clear" w:pos="1701"/>
          <w:tab w:val="clear" w:pos="2268"/>
          <w:tab w:val="left" w:pos="2835"/>
          <w:tab w:val="left" w:pos="3402"/>
        </w:tabs>
        <w:spacing w:before="120" w:after="120"/>
        <w:ind w:left="1134"/>
        <w:jc w:val="left"/>
        <w:rPr>
          <w:rFonts w:cs="Times New Roman Bold"/>
          <w:b/>
          <w:bCs/>
          <w:sz w:val="24"/>
        </w:rPr>
      </w:pPr>
      <w:r w:rsidRPr="000142E9">
        <w:rPr>
          <w:rFonts w:cs="Times New Roman Bold"/>
          <w:b/>
          <w:bCs/>
          <w:sz w:val="24"/>
        </w:rPr>
        <w:t>Terms of reference for the Ad Hoc Technical Expert Group on Synthetic Biology</w:t>
      </w:r>
    </w:p>
    <w:p w14:paraId="07645BD2" w14:textId="77777777" w:rsidR="00122D92" w:rsidRDefault="00122D92" w:rsidP="000B35AD">
      <w:pPr>
        <w:tabs>
          <w:tab w:val="clear" w:pos="567"/>
        </w:tabs>
        <w:spacing w:before="120" w:after="120"/>
        <w:ind w:left="1134"/>
        <w:rPr>
          <w:snapToGrid w:val="0"/>
          <w:szCs w:val="18"/>
        </w:rPr>
      </w:pPr>
      <w:r w:rsidRPr="00722651">
        <w:rPr>
          <w:snapToGrid w:val="0"/>
          <w:szCs w:val="18"/>
        </w:rPr>
        <w:t>1.</w:t>
      </w:r>
      <w:r w:rsidRPr="00722651">
        <w:rPr>
          <w:snapToGrid w:val="0"/>
          <w:szCs w:val="18"/>
        </w:rPr>
        <w:tab/>
        <w:t>The Ad Hoc Technical Expert Group on Synthetic Biology shall be convened in compliance with section</w:t>
      </w:r>
      <w:r>
        <w:rPr>
          <w:snapToGrid w:val="0"/>
          <w:szCs w:val="18"/>
        </w:rPr>
        <w:t> </w:t>
      </w:r>
      <w:r w:rsidRPr="00722651">
        <w:rPr>
          <w:snapToGrid w:val="0"/>
          <w:szCs w:val="18"/>
        </w:rPr>
        <w:t>H of the consolidated modus operandi of the Subsidiary Body on Scientific, Technical and Technological Advice</w:t>
      </w:r>
      <w:r w:rsidRPr="00722651">
        <w:rPr>
          <w:snapToGrid w:val="0"/>
          <w:szCs w:val="18"/>
          <w:vertAlign w:val="superscript"/>
        </w:rPr>
        <w:footnoteReference w:id="51"/>
      </w:r>
      <w:r w:rsidRPr="00722651">
        <w:rPr>
          <w:snapToGrid w:val="0"/>
          <w:szCs w:val="18"/>
        </w:rPr>
        <w:t xml:space="preserve"> </w:t>
      </w:r>
      <w:r>
        <w:rPr>
          <w:snapToGrid w:val="0"/>
          <w:szCs w:val="18"/>
        </w:rPr>
        <w:t>[</w:t>
      </w:r>
      <w:r w:rsidRPr="00722651">
        <w:rPr>
          <w:snapToGrid w:val="0"/>
          <w:szCs w:val="18"/>
        </w:rPr>
        <w:t xml:space="preserve">with membership expanded to </w:t>
      </w:r>
      <w:r>
        <w:rPr>
          <w:snapToGrid w:val="0"/>
          <w:szCs w:val="18"/>
        </w:rPr>
        <w:t>[</w:t>
      </w:r>
      <w:r w:rsidRPr="00722651">
        <w:rPr>
          <w:snapToGrid w:val="0"/>
          <w:szCs w:val="18"/>
        </w:rPr>
        <w:t>four</w:t>
      </w:r>
      <w:r>
        <w:rPr>
          <w:snapToGrid w:val="0"/>
          <w:szCs w:val="18"/>
        </w:rPr>
        <w:t>]</w:t>
      </w:r>
      <w:r w:rsidRPr="00722651">
        <w:rPr>
          <w:snapToGrid w:val="0"/>
          <w:szCs w:val="18"/>
        </w:rPr>
        <w:t xml:space="preserve"> experts by region</w:t>
      </w:r>
      <w:r>
        <w:rPr>
          <w:snapToGrid w:val="0"/>
          <w:szCs w:val="18"/>
        </w:rPr>
        <w:t>]</w:t>
      </w:r>
      <w:r w:rsidRPr="00722651">
        <w:rPr>
          <w:snapToGrid w:val="0"/>
          <w:szCs w:val="18"/>
        </w:rPr>
        <w:t>.</w:t>
      </w:r>
      <w:r w:rsidRPr="004C1999">
        <w:rPr>
          <w:snapToGrid w:val="0"/>
          <w:szCs w:val="18"/>
        </w:rPr>
        <w:t xml:space="preserve"> </w:t>
      </w:r>
      <w:r>
        <w:rPr>
          <w:snapToGrid w:val="0"/>
          <w:szCs w:val="18"/>
        </w:rPr>
        <w:t>[</w:t>
      </w:r>
      <w:r w:rsidRPr="00AD595E">
        <w:rPr>
          <w:snapToGrid w:val="0"/>
          <w:szCs w:val="18"/>
        </w:rPr>
        <w:t xml:space="preserve">The selection of experts is to </w:t>
      </w:r>
      <w:r>
        <w:rPr>
          <w:snapToGrid w:val="0"/>
          <w:szCs w:val="18"/>
        </w:rPr>
        <w:t xml:space="preserve">be conducted </w:t>
      </w:r>
      <w:r w:rsidRPr="00AD595E">
        <w:rPr>
          <w:snapToGrid w:val="0"/>
          <w:szCs w:val="18"/>
        </w:rPr>
        <w:t>ensur</w:t>
      </w:r>
      <w:r>
        <w:rPr>
          <w:snapToGrid w:val="0"/>
          <w:szCs w:val="18"/>
        </w:rPr>
        <w:t>ing</w:t>
      </w:r>
      <w:r w:rsidRPr="00AD595E">
        <w:rPr>
          <w:snapToGrid w:val="0"/>
          <w:szCs w:val="18"/>
        </w:rPr>
        <w:t xml:space="preserve"> geographic</w:t>
      </w:r>
      <w:r>
        <w:rPr>
          <w:snapToGrid w:val="0"/>
          <w:szCs w:val="18"/>
        </w:rPr>
        <w:t>al</w:t>
      </w:r>
      <w:r w:rsidRPr="00AD595E">
        <w:rPr>
          <w:snapToGrid w:val="0"/>
          <w:szCs w:val="18"/>
        </w:rPr>
        <w:t xml:space="preserve"> and gender balance, </w:t>
      </w:r>
      <w:r>
        <w:rPr>
          <w:snapToGrid w:val="0"/>
          <w:szCs w:val="18"/>
        </w:rPr>
        <w:t xml:space="preserve">as well as </w:t>
      </w:r>
      <w:r w:rsidRPr="00AD595E">
        <w:rPr>
          <w:snapToGrid w:val="0"/>
          <w:szCs w:val="18"/>
        </w:rPr>
        <w:t>a balanced representation of expertise in research and development, innovation, biosafety, risk assessment, regulation, capacity</w:t>
      </w:r>
      <w:r>
        <w:rPr>
          <w:snapToGrid w:val="0"/>
          <w:szCs w:val="18"/>
        </w:rPr>
        <w:t>-</w:t>
      </w:r>
      <w:r w:rsidRPr="00AD595E">
        <w:rPr>
          <w:snapToGrid w:val="0"/>
          <w:szCs w:val="18"/>
        </w:rPr>
        <w:t xml:space="preserve">building and development, access to and transfer of technology and scientific and technical cooperation, </w:t>
      </w:r>
      <w:r>
        <w:rPr>
          <w:snapToGrid w:val="0"/>
          <w:szCs w:val="18"/>
        </w:rPr>
        <w:t>[with particular attention to][</w:t>
      </w:r>
      <w:r w:rsidRPr="00AD595E">
        <w:rPr>
          <w:snapToGrid w:val="0"/>
          <w:szCs w:val="18"/>
        </w:rPr>
        <w:t>including</w:t>
      </w:r>
      <w:r>
        <w:rPr>
          <w:snapToGrid w:val="0"/>
          <w:szCs w:val="18"/>
        </w:rPr>
        <w:t>]</w:t>
      </w:r>
      <w:r w:rsidRPr="00AD595E">
        <w:rPr>
          <w:snapToGrid w:val="0"/>
          <w:szCs w:val="18"/>
        </w:rPr>
        <w:t xml:space="preserve"> expertise from developing country Parties.</w:t>
      </w:r>
      <w:r>
        <w:rPr>
          <w:snapToGrid w:val="0"/>
          <w:szCs w:val="18"/>
        </w:rPr>
        <w:t>]</w:t>
      </w:r>
    </w:p>
    <w:p w14:paraId="30234841" w14:textId="77777777" w:rsidR="00122D92" w:rsidRPr="00722651" w:rsidRDefault="00122D92" w:rsidP="000B35AD">
      <w:pPr>
        <w:pStyle w:val="CBDNormalNumber"/>
        <w:numPr>
          <w:ilvl w:val="0"/>
          <w:numId w:val="0"/>
        </w:numPr>
        <w:ind w:left="1134"/>
        <w:rPr>
          <w:snapToGrid w:val="0"/>
          <w:szCs w:val="18"/>
        </w:rPr>
      </w:pPr>
      <w:r w:rsidRPr="007A6A4B">
        <w:rPr>
          <w:rFonts w:eastAsiaTheme="majorEastAsia"/>
          <w:snapToGrid w:val="0"/>
          <w:szCs w:val="18"/>
        </w:rPr>
        <w:t>[</w:t>
      </w:r>
      <w:r>
        <w:rPr>
          <w:rFonts w:eastAsiaTheme="majorEastAsia"/>
          <w:snapToGrid w:val="0"/>
          <w:szCs w:val="18"/>
        </w:rPr>
        <w:t>2</w:t>
      </w:r>
      <w:r w:rsidRPr="00892D1C">
        <w:rPr>
          <w:rFonts w:eastAsiaTheme="majorEastAsia"/>
          <w:snapToGrid w:val="0"/>
          <w:szCs w:val="18"/>
        </w:rPr>
        <w:t>.</w:t>
      </w:r>
      <w:r>
        <w:tab/>
        <w:t xml:space="preserve">Experts should be selected </w:t>
      </w:r>
      <w:proofErr w:type="gramStart"/>
      <w:r>
        <w:t>on the basis of</w:t>
      </w:r>
      <w:proofErr w:type="gramEnd"/>
      <w:r>
        <w:t xml:space="preserve"> topics to be addressed, while ensuring appropriate representation of the multidisciplinary fields of expertise relevant to synthetic biology.]</w:t>
      </w:r>
    </w:p>
    <w:p w14:paraId="5497AB98" w14:textId="77777777" w:rsidR="00122D92" w:rsidRPr="00722651" w:rsidRDefault="00122D92" w:rsidP="000B35AD">
      <w:pPr>
        <w:tabs>
          <w:tab w:val="clear" w:pos="567"/>
        </w:tabs>
        <w:spacing w:before="120" w:after="120"/>
        <w:ind w:left="1134"/>
        <w:rPr>
          <w:snapToGrid w:val="0"/>
          <w:szCs w:val="18"/>
        </w:rPr>
      </w:pPr>
      <w:r>
        <w:rPr>
          <w:snapToGrid w:val="0"/>
          <w:szCs w:val="18"/>
        </w:rPr>
        <w:t>3</w:t>
      </w:r>
      <w:r w:rsidRPr="00722651">
        <w:rPr>
          <w:snapToGrid w:val="0"/>
          <w:szCs w:val="18"/>
        </w:rPr>
        <w:t>.</w:t>
      </w:r>
      <w:r w:rsidRPr="00722651">
        <w:rPr>
          <w:snapToGrid w:val="0"/>
          <w:szCs w:val="18"/>
        </w:rPr>
        <w:tab/>
        <w:t>The procedure for avoiding or managing conflicts of interest in expert groups set out in the annex to decision </w:t>
      </w:r>
      <w:hyperlink r:id="rId63" w:history="1">
        <w:r w:rsidRPr="00722651">
          <w:rPr>
            <w:snapToGrid w:val="0"/>
            <w:color w:val="0563C1" w:themeColor="hyperlink"/>
            <w:szCs w:val="18"/>
            <w:u w:val="single"/>
          </w:rPr>
          <w:t>14/33</w:t>
        </w:r>
      </w:hyperlink>
      <w:r w:rsidRPr="00722651">
        <w:rPr>
          <w:snapToGrid w:val="0"/>
          <w:szCs w:val="18"/>
        </w:rPr>
        <w:t xml:space="preserve"> of 29 November 2018, as amended in decision </w:t>
      </w:r>
      <w:hyperlink r:id="rId64" w:history="1">
        <w:r w:rsidRPr="00722651">
          <w:rPr>
            <w:snapToGrid w:val="0"/>
            <w:color w:val="0563C1" w:themeColor="hyperlink"/>
            <w:szCs w:val="18"/>
            <w:u w:val="single"/>
          </w:rPr>
          <w:t>16/26</w:t>
        </w:r>
      </w:hyperlink>
      <w:r w:rsidRPr="00722651">
        <w:rPr>
          <w:snapToGrid w:val="0"/>
          <w:szCs w:val="18"/>
        </w:rPr>
        <w:t xml:space="preserve"> of 1 November 2024, shall apply to the Ad Hoc Technical Expert Group.</w:t>
      </w:r>
    </w:p>
    <w:p w14:paraId="599ED915" w14:textId="77777777" w:rsidR="00122D92" w:rsidRDefault="00122D92" w:rsidP="000B35AD">
      <w:pPr>
        <w:tabs>
          <w:tab w:val="clear" w:pos="567"/>
        </w:tabs>
        <w:spacing w:before="120" w:after="120"/>
        <w:ind w:left="1134"/>
        <w:rPr>
          <w:snapToGrid w:val="0"/>
          <w:szCs w:val="18"/>
        </w:rPr>
      </w:pPr>
      <w:r>
        <w:rPr>
          <w:snapToGrid w:val="0"/>
          <w:szCs w:val="18"/>
        </w:rPr>
        <w:t>4</w:t>
      </w:r>
      <w:r w:rsidRPr="00722651">
        <w:rPr>
          <w:snapToGrid w:val="0"/>
          <w:szCs w:val="18"/>
        </w:rPr>
        <w:t>.</w:t>
      </w:r>
      <w:r w:rsidRPr="00722651">
        <w:rPr>
          <w:snapToGrid w:val="0"/>
          <w:szCs w:val="18"/>
        </w:rPr>
        <w:tab/>
        <w:t>The Ad Hoc Technical Expert Group is to:</w:t>
      </w:r>
    </w:p>
    <w:p w14:paraId="3DFAE5ED" w14:textId="77777777" w:rsidR="00122D92" w:rsidRDefault="00122D92" w:rsidP="000B35AD">
      <w:pPr>
        <w:tabs>
          <w:tab w:val="clear" w:pos="567"/>
        </w:tabs>
        <w:spacing w:before="120" w:after="120"/>
        <w:ind w:left="1134"/>
        <w:rPr>
          <w:snapToGrid w:val="0"/>
          <w:szCs w:val="18"/>
        </w:rPr>
      </w:pPr>
      <w:r>
        <w:rPr>
          <w:snapToGrid w:val="0"/>
          <w:szCs w:val="18"/>
        </w:rPr>
        <w:tab/>
        <w:t>[(a)</w:t>
      </w:r>
      <w:r>
        <w:rPr>
          <w:snapToGrid w:val="0"/>
          <w:szCs w:val="18"/>
        </w:rPr>
        <w:tab/>
      </w:r>
      <w:r w:rsidRPr="00736C48">
        <w:rPr>
          <w:snapToGrid w:val="0"/>
          <w:szCs w:val="18"/>
        </w:rPr>
        <w:t xml:space="preserve">Develop and apply a transparent, structured and scientifically robust methodology for assessing the potential positive and potential negative impacts </w:t>
      </w:r>
      <w:r>
        <w:rPr>
          <w:snapToGrid w:val="0"/>
          <w:szCs w:val="18"/>
        </w:rPr>
        <w:t>of synthetic biology</w:t>
      </w:r>
      <w:r w:rsidRPr="00736C48">
        <w:rPr>
          <w:snapToGrid w:val="0"/>
          <w:szCs w:val="18"/>
        </w:rPr>
        <w:t xml:space="preserve">, building on previous work </w:t>
      </w:r>
      <w:r>
        <w:rPr>
          <w:snapToGrid w:val="0"/>
          <w:szCs w:val="18"/>
        </w:rPr>
        <w:t xml:space="preserve">conducted </w:t>
      </w:r>
      <w:r w:rsidRPr="00736C48">
        <w:rPr>
          <w:snapToGrid w:val="0"/>
          <w:szCs w:val="18"/>
        </w:rPr>
        <w:t xml:space="preserve">under the Convention </w:t>
      </w:r>
      <w:r w:rsidRPr="005143D3">
        <w:rPr>
          <w:snapToGrid w:val="0"/>
          <w:szCs w:val="18"/>
        </w:rPr>
        <w:t>on Biological Diversity</w:t>
      </w:r>
      <w:r>
        <w:rPr>
          <w:rStyle w:val="FootnoteReference"/>
          <w:snapToGrid w:val="0"/>
          <w:szCs w:val="18"/>
        </w:rPr>
        <w:footnoteReference w:id="52"/>
      </w:r>
      <w:r w:rsidRPr="005143D3">
        <w:rPr>
          <w:snapToGrid w:val="0"/>
          <w:szCs w:val="18"/>
        </w:rPr>
        <w:t xml:space="preserve"> </w:t>
      </w:r>
      <w:r w:rsidRPr="00736C48">
        <w:rPr>
          <w:snapToGrid w:val="0"/>
          <w:szCs w:val="18"/>
        </w:rPr>
        <w:t>and its Protocols. The methodology could, as appropriate:</w:t>
      </w:r>
    </w:p>
    <w:p w14:paraId="5D539322" w14:textId="77777777" w:rsidR="00122D92" w:rsidRDefault="00122D92" w:rsidP="000B35AD">
      <w:pPr>
        <w:tabs>
          <w:tab w:val="clear" w:pos="567"/>
          <w:tab w:val="clear" w:pos="1134"/>
          <w:tab w:val="clear" w:pos="1701"/>
        </w:tabs>
        <w:spacing w:before="120" w:after="120"/>
        <w:ind w:left="2268" w:hanging="567"/>
        <w:rPr>
          <w:snapToGrid w:val="0"/>
          <w:szCs w:val="18"/>
        </w:rPr>
      </w:pPr>
      <w:r>
        <w:rPr>
          <w:snapToGrid w:val="0"/>
          <w:szCs w:val="18"/>
        </w:rPr>
        <w:t>(i)</w:t>
      </w:r>
      <w:r>
        <w:rPr>
          <w:snapToGrid w:val="0"/>
          <w:szCs w:val="18"/>
        </w:rPr>
        <w:tab/>
        <w:t>A</w:t>
      </w:r>
      <w:r w:rsidRPr="00946405">
        <w:rPr>
          <w:snapToGrid w:val="0"/>
          <w:szCs w:val="18"/>
        </w:rPr>
        <w:t>ssess the quality, relevance and limitations of the available information and evidence</w:t>
      </w:r>
      <w:r>
        <w:rPr>
          <w:snapToGrid w:val="0"/>
          <w:szCs w:val="18"/>
        </w:rPr>
        <w:t>;</w:t>
      </w:r>
    </w:p>
    <w:p w14:paraId="6A40579D" w14:textId="77777777" w:rsidR="00122D92" w:rsidRDefault="00122D92" w:rsidP="000B35AD">
      <w:pPr>
        <w:tabs>
          <w:tab w:val="clear" w:pos="567"/>
          <w:tab w:val="clear" w:pos="1134"/>
          <w:tab w:val="clear" w:pos="1701"/>
        </w:tabs>
        <w:spacing w:before="120" w:after="120"/>
        <w:ind w:left="2268" w:hanging="567"/>
        <w:rPr>
          <w:snapToGrid w:val="0"/>
          <w:szCs w:val="18"/>
        </w:rPr>
      </w:pPr>
      <w:r>
        <w:rPr>
          <w:snapToGrid w:val="0"/>
          <w:szCs w:val="18"/>
        </w:rPr>
        <w:t>(ii)</w:t>
      </w:r>
      <w:r>
        <w:rPr>
          <w:snapToGrid w:val="0"/>
          <w:szCs w:val="18"/>
        </w:rPr>
        <w:tab/>
        <w:t>I</w:t>
      </w:r>
      <w:r w:rsidRPr="00B72F16">
        <w:rPr>
          <w:snapToGrid w:val="0"/>
          <w:szCs w:val="18"/>
        </w:rPr>
        <w:t>dentify appropriate baselines and comparators</w:t>
      </w:r>
      <w:r>
        <w:rPr>
          <w:snapToGrid w:val="0"/>
          <w:szCs w:val="18"/>
        </w:rPr>
        <w:t>;</w:t>
      </w:r>
    </w:p>
    <w:p w14:paraId="416E2130" w14:textId="77777777" w:rsidR="00122D92" w:rsidRDefault="00122D92" w:rsidP="000B35AD">
      <w:pPr>
        <w:tabs>
          <w:tab w:val="clear" w:pos="567"/>
          <w:tab w:val="clear" w:pos="1134"/>
          <w:tab w:val="clear" w:pos="1701"/>
        </w:tabs>
        <w:spacing w:before="120" w:after="120"/>
        <w:ind w:left="2268" w:hanging="567"/>
        <w:rPr>
          <w:snapToGrid w:val="0"/>
          <w:szCs w:val="18"/>
        </w:rPr>
      </w:pPr>
      <w:r>
        <w:rPr>
          <w:snapToGrid w:val="0"/>
          <w:szCs w:val="18"/>
        </w:rPr>
        <w:t>(iii)</w:t>
      </w:r>
      <w:r>
        <w:rPr>
          <w:snapToGrid w:val="0"/>
          <w:szCs w:val="18"/>
        </w:rPr>
        <w:tab/>
        <w:t>C</w:t>
      </w:r>
      <w:r w:rsidRPr="00B72F16">
        <w:rPr>
          <w:snapToGrid w:val="0"/>
          <w:szCs w:val="18"/>
        </w:rPr>
        <w:t xml:space="preserve">onsider </w:t>
      </w:r>
      <w:r>
        <w:rPr>
          <w:snapToGrid w:val="0"/>
          <w:szCs w:val="18"/>
        </w:rPr>
        <w:t xml:space="preserve">the </w:t>
      </w:r>
      <w:r w:rsidRPr="00B72F16">
        <w:rPr>
          <w:snapToGrid w:val="0"/>
          <w:szCs w:val="18"/>
        </w:rPr>
        <w:t>cumulative and long</w:t>
      </w:r>
      <w:r>
        <w:rPr>
          <w:snapToGrid w:val="0"/>
          <w:szCs w:val="18"/>
        </w:rPr>
        <w:t>-</w:t>
      </w:r>
      <w:r w:rsidRPr="00B72F16">
        <w:rPr>
          <w:snapToGrid w:val="0"/>
          <w:szCs w:val="18"/>
        </w:rPr>
        <w:t xml:space="preserve">term impacts, </w:t>
      </w:r>
      <w:r>
        <w:rPr>
          <w:snapToGrid w:val="0"/>
          <w:szCs w:val="18"/>
        </w:rPr>
        <w:t>ir</w:t>
      </w:r>
      <w:r w:rsidRPr="00B72F16">
        <w:rPr>
          <w:snapToGrid w:val="0"/>
          <w:szCs w:val="18"/>
        </w:rPr>
        <w:t xml:space="preserve">reversibility and distribution of potential impacts and uncertainties; </w:t>
      </w:r>
    </w:p>
    <w:p w14:paraId="38FC11A5" w14:textId="77777777" w:rsidR="00122D92" w:rsidRDefault="00122D92" w:rsidP="000B35AD">
      <w:pPr>
        <w:tabs>
          <w:tab w:val="clear" w:pos="567"/>
          <w:tab w:val="clear" w:pos="1134"/>
          <w:tab w:val="clear" w:pos="1701"/>
        </w:tabs>
        <w:spacing w:before="120" w:after="120"/>
        <w:ind w:left="2268" w:hanging="567"/>
        <w:rPr>
          <w:snapToGrid w:val="0"/>
          <w:szCs w:val="18"/>
        </w:rPr>
      </w:pPr>
      <w:r>
        <w:rPr>
          <w:snapToGrid w:val="0"/>
          <w:szCs w:val="18"/>
        </w:rPr>
        <w:t>(iv)</w:t>
      </w:r>
      <w:r>
        <w:rPr>
          <w:snapToGrid w:val="0"/>
          <w:szCs w:val="18"/>
        </w:rPr>
        <w:tab/>
      </w:r>
      <w:proofErr w:type="gramStart"/>
      <w:r>
        <w:rPr>
          <w:snapToGrid w:val="0"/>
          <w:szCs w:val="18"/>
        </w:rPr>
        <w:t>T</w:t>
      </w:r>
      <w:r w:rsidRPr="00927B03">
        <w:rPr>
          <w:snapToGrid w:val="0"/>
          <w:szCs w:val="18"/>
        </w:rPr>
        <w:t>ake into account</w:t>
      </w:r>
      <w:proofErr w:type="gramEnd"/>
      <w:r w:rsidRPr="00927B03">
        <w:rPr>
          <w:snapToGrid w:val="0"/>
          <w:szCs w:val="18"/>
        </w:rPr>
        <w:t xml:space="preserve"> the intended use</w:t>
      </w:r>
      <w:r>
        <w:rPr>
          <w:snapToGrid w:val="0"/>
          <w:szCs w:val="18"/>
        </w:rPr>
        <w:t>;]</w:t>
      </w:r>
    </w:p>
    <w:p w14:paraId="393DAD4D" w14:textId="77777777" w:rsidR="00122D92" w:rsidRPr="00722651" w:rsidRDefault="00122D92" w:rsidP="000B35AD">
      <w:pPr>
        <w:tabs>
          <w:tab w:val="clear" w:pos="567"/>
        </w:tabs>
        <w:spacing w:before="120" w:after="120"/>
        <w:ind w:left="1134"/>
        <w:rPr>
          <w:snapToGrid w:val="0"/>
          <w:szCs w:val="18"/>
        </w:rPr>
      </w:pPr>
      <w:r>
        <w:rPr>
          <w:snapToGrid w:val="0"/>
          <w:szCs w:val="18"/>
        </w:rPr>
        <w:tab/>
        <w:t>[(b)</w:t>
      </w:r>
      <w:r>
        <w:rPr>
          <w:snapToGrid w:val="0"/>
          <w:szCs w:val="18"/>
        </w:rPr>
        <w:tab/>
        <w:t xml:space="preserve">Assess, using the methodology referred to in subparagraph 4 (a) above, </w:t>
      </w:r>
      <w:r w:rsidRPr="00722651">
        <w:rPr>
          <w:snapToGrid w:val="0"/>
          <w:szCs w:val="18"/>
        </w:rPr>
        <w:t>the potential positive and the potential negative impacts of</w:t>
      </w:r>
      <w:r>
        <w:rPr>
          <w:snapToGrid w:val="0"/>
          <w:szCs w:val="18"/>
        </w:rPr>
        <w:t xml:space="preserve"> [synthetic biology, including][placeholder for one subject only][</w:t>
      </w:r>
      <w:r w:rsidRPr="00722651">
        <w:rPr>
          <w:snapToGrid w:val="0"/>
          <w:szCs w:val="18"/>
        </w:rPr>
        <w:t>artificial intelligence and computational biology</w:t>
      </w:r>
      <w:r>
        <w:rPr>
          <w:snapToGrid w:val="0"/>
          <w:szCs w:val="18"/>
        </w:rPr>
        <w:t>][the convergence of artificial intelligence and computational biology with synthetic biology]</w:t>
      </w:r>
      <w:r w:rsidRPr="00722651">
        <w:rPr>
          <w:snapToGrid w:val="0"/>
          <w:szCs w:val="18"/>
        </w:rPr>
        <w:t xml:space="preserve"> and </w:t>
      </w:r>
      <w:r>
        <w:rPr>
          <w:snapToGrid w:val="0"/>
          <w:szCs w:val="18"/>
        </w:rPr>
        <w:t>[</w:t>
      </w:r>
      <w:r w:rsidRPr="00722651">
        <w:rPr>
          <w:snapToGrid w:val="0"/>
          <w:szCs w:val="18"/>
        </w:rPr>
        <w:t>applications for conservation use</w:t>
      </w:r>
      <w:r>
        <w:rPr>
          <w:snapToGrid w:val="0"/>
          <w:szCs w:val="18"/>
        </w:rPr>
        <w:t>]</w:t>
      </w:r>
      <w:r w:rsidRPr="00722651">
        <w:rPr>
          <w:snapToGrid w:val="0"/>
          <w:szCs w:val="18"/>
        </w:rPr>
        <w:t xml:space="preserve"> on the objectives of the Convention and the </w:t>
      </w:r>
      <w:r w:rsidRPr="00722651">
        <w:rPr>
          <w:snapToGrid w:val="0"/>
          <w:szCs w:val="18"/>
        </w:rPr>
        <w:lastRenderedPageBreak/>
        <w:t>implementation of the Kunming-Montreal Global Biodiversity Framework,</w:t>
      </w:r>
      <w:r>
        <w:rPr>
          <w:rStyle w:val="FootnoteReference"/>
          <w:snapToGrid w:val="0"/>
          <w:szCs w:val="18"/>
        </w:rPr>
        <w:footnoteReference w:id="53"/>
      </w:r>
      <w:r w:rsidRPr="00722651">
        <w:rPr>
          <w:snapToGrid w:val="0"/>
          <w:szCs w:val="18"/>
        </w:rPr>
        <w:t xml:space="preserve"> including biosafety, economic, social, ecological, cultural, traditional, religious and ethical considerations</w:t>
      </w:r>
      <w:r>
        <w:rPr>
          <w:snapToGrid w:val="0"/>
          <w:szCs w:val="18"/>
        </w:rPr>
        <w:t>;]</w:t>
      </w:r>
    </w:p>
    <w:p w14:paraId="0E2E2BF5" w14:textId="77777777" w:rsidR="00122D92" w:rsidRPr="00722651" w:rsidRDefault="00122D92" w:rsidP="000B35AD">
      <w:pPr>
        <w:tabs>
          <w:tab w:val="clear" w:pos="567"/>
        </w:tabs>
        <w:spacing w:before="120" w:after="120"/>
        <w:ind w:left="1134"/>
        <w:rPr>
          <w:snapToGrid w:val="0"/>
          <w:szCs w:val="18"/>
        </w:rPr>
      </w:pPr>
      <w:r w:rsidRPr="00722651">
        <w:rPr>
          <w:snapToGrid w:val="0"/>
          <w:szCs w:val="18"/>
        </w:rPr>
        <w:tab/>
      </w:r>
      <w:r>
        <w:rPr>
          <w:snapToGrid w:val="0"/>
          <w:szCs w:val="18"/>
        </w:rPr>
        <w:t>[</w:t>
      </w:r>
      <w:r w:rsidRPr="00722651">
        <w:rPr>
          <w:snapToGrid w:val="0"/>
          <w:szCs w:val="18"/>
        </w:rPr>
        <w:t>(c)</w:t>
      </w:r>
      <w:r w:rsidRPr="00722651">
        <w:rPr>
          <w:snapToGrid w:val="0"/>
          <w:szCs w:val="18"/>
        </w:rPr>
        <w:tab/>
        <w:t>Review the methodology for horizon scanning</w:t>
      </w:r>
      <w:r>
        <w:rPr>
          <w:snapToGrid w:val="0"/>
          <w:szCs w:val="18"/>
        </w:rPr>
        <w:t>,</w:t>
      </w:r>
      <w:r w:rsidRPr="00722651">
        <w:rPr>
          <w:snapToGrid w:val="0"/>
          <w:szCs w:val="18"/>
        </w:rPr>
        <w:t xml:space="preserve"> as </w:t>
      </w:r>
      <w:r>
        <w:rPr>
          <w:snapToGrid w:val="0"/>
          <w:szCs w:val="18"/>
        </w:rPr>
        <w:t>provided</w:t>
      </w:r>
      <w:r w:rsidRPr="00722651">
        <w:rPr>
          <w:snapToGrid w:val="0"/>
          <w:szCs w:val="18"/>
        </w:rPr>
        <w:t xml:space="preserve"> in annex</w:t>
      </w:r>
      <w:r>
        <w:rPr>
          <w:snapToGrid w:val="0"/>
          <w:szCs w:val="18"/>
        </w:rPr>
        <w:t> </w:t>
      </w:r>
      <w:r w:rsidRPr="00722651">
        <w:rPr>
          <w:snapToGrid w:val="0"/>
          <w:szCs w:val="18"/>
        </w:rPr>
        <w:t xml:space="preserve">IV to document </w:t>
      </w:r>
      <w:hyperlink r:id="rId65" w:history="1">
        <w:r w:rsidRPr="00073113">
          <w:rPr>
            <w:rStyle w:val="Hyperlink"/>
            <w:snapToGrid w:val="0"/>
            <w:szCs w:val="18"/>
          </w:rPr>
          <w:t>CBD/SBSTTA/26/4</w:t>
        </w:r>
      </w:hyperlink>
      <w:r>
        <w:rPr>
          <w:snapToGrid w:val="0"/>
          <w:szCs w:val="18"/>
        </w:rPr>
        <w:t>, with a view to its continued application to emerging trends and issues in synthetic biology</w:t>
      </w:r>
      <w:r w:rsidRPr="00722651">
        <w:rPr>
          <w:snapToGrid w:val="0"/>
          <w:szCs w:val="18"/>
        </w:rPr>
        <w:t>;</w:t>
      </w:r>
      <w:r>
        <w:rPr>
          <w:snapToGrid w:val="0"/>
          <w:szCs w:val="18"/>
        </w:rPr>
        <w:t>]</w:t>
      </w:r>
    </w:p>
    <w:p w14:paraId="1C590656" w14:textId="77777777" w:rsidR="00122D92" w:rsidRPr="00722651" w:rsidRDefault="00122D92" w:rsidP="000B35AD">
      <w:pPr>
        <w:tabs>
          <w:tab w:val="clear" w:pos="567"/>
        </w:tabs>
        <w:spacing w:before="120" w:after="120"/>
        <w:ind w:left="1134"/>
        <w:rPr>
          <w:snapToGrid w:val="0"/>
          <w:szCs w:val="18"/>
        </w:rPr>
      </w:pPr>
      <w:r w:rsidRPr="00722651">
        <w:rPr>
          <w:snapToGrid w:val="0"/>
          <w:szCs w:val="18"/>
        </w:rPr>
        <w:tab/>
        <w:t>(d)</w:t>
      </w:r>
      <w:r w:rsidRPr="00722651">
        <w:rPr>
          <w:snapToGrid w:val="0"/>
          <w:szCs w:val="18"/>
        </w:rPr>
        <w:tab/>
        <w:t>Prepare a report on the outcomes of its work for consideration by the Subsidiary Body on Scientific, Technical and Technological Advice at a meeting held before the eighteenth meeting of the Conference of the Parties.</w:t>
      </w:r>
    </w:p>
    <w:p w14:paraId="1E54CACA" w14:textId="77777777" w:rsidR="00122D92" w:rsidRPr="00722651" w:rsidRDefault="00122D92" w:rsidP="000B35AD">
      <w:pPr>
        <w:tabs>
          <w:tab w:val="clear" w:pos="567"/>
        </w:tabs>
        <w:spacing w:before="120" w:after="120"/>
        <w:ind w:left="1134"/>
        <w:rPr>
          <w:snapToGrid w:val="0"/>
          <w:szCs w:val="18"/>
        </w:rPr>
      </w:pPr>
      <w:r>
        <w:rPr>
          <w:snapToGrid w:val="0"/>
          <w:szCs w:val="18"/>
        </w:rPr>
        <w:t>5</w:t>
      </w:r>
      <w:r w:rsidRPr="00722651">
        <w:rPr>
          <w:snapToGrid w:val="0"/>
          <w:szCs w:val="18"/>
        </w:rPr>
        <w:t>.</w:t>
      </w:r>
      <w:r w:rsidRPr="00722651">
        <w:rPr>
          <w:snapToGrid w:val="0"/>
          <w:szCs w:val="18"/>
        </w:rPr>
        <w:tab/>
        <w:t xml:space="preserve">The Ad Hoc Technical Expert Group </w:t>
      </w:r>
      <w:r>
        <w:rPr>
          <w:snapToGrid w:val="0"/>
          <w:szCs w:val="18"/>
        </w:rPr>
        <w:t>shall</w:t>
      </w:r>
      <w:r w:rsidRPr="00722651">
        <w:rPr>
          <w:snapToGrid w:val="0"/>
          <w:szCs w:val="18"/>
        </w:rPr>
        <w:t xml:space="preserve"> take into consideration the </w:t>
      </w:r>
      <w:proofErr w:type="gramStart"/>
      <w:r w:rsidRPr="00722651">
        <w:rPr>
          <w:snapToGrid w:val="0"/>
          <w:szCs w:val="18"/>
        </w:rPr>
        <w:t>particular needs</w:t>
      </w:r>
      <w:proofErr w:type="gramEnd"/>
      <w:r w:rsidRPr="00722651">
        <w:rPr>
          <w:snapToGrid w:val="0"/>
          <w:szCs w:val="18"/>
        </w:rPr>
        <w:t xml:space="preserve"> and priorities of </w:t>
      </w:r>
      <w:r>
        <w:rPr>
          <w:snapToGrid w:val="0"/>
          <w:szCs w:val="18"/>
        </w:rPr>
        <w:t xml:space="preserve">[Parties, including] </w:t>
      </w:r>
      <w:r w:rsidRPr="00722651">
        <w:rPr>
          <w:snapToGrid w:val="0"/>
          <w:szCs w:val="18"/>
        </w:rPr>
        <w:t xml:space="preserve">developing country Parties, in particular the least developed countries and small island developing </w:t>
      </w:r>
      <w:proofErr w:type="gramStart"/>
      <w:r w:rsidRPr="00722651">
        <w:rPr>
          <w:snapToGrid w:val="0"/>
          <w:szCs w:val="18"/>
        </w:rPr>
        <w:t>States</w:t>
      </w:r>
      <w:r>
        <w:rPr>
          <w:snapToGrid w:val="0"/>
          <w:szCs w:val="18"/>
        </w:rPr>
        <w:t>[</w:t>
      </w:r>
      <w:proofErr w:type="gramEnd"/>
      <w:r w:rsidRPr="00722651">
        <w:rPr>
          <w:snapToGrid w:val="0"/>
          <w:szCs w:val="18"/>
        </w:rPr>
        <w:t xml:space="preserve">, </w:t>
      </w:r>
      <w:r>
        <w:rPr>
          <w:snapToGrid w:val="0"/>
          <w:szCs w:val="18"/>
        </w:rPr>
        <w:t xml:space="preserve">and </w:t>
      </w:r>
      <w:r w:rsidRPr="00722651">
        <w:rPr>
          <w:snapToGrid w:val="0"/>
          <w:szCs w:val="18"/>
        </w:rPr>
        <w:t>Parties with economies in transition and megadiverse countries</w:t>
      </w:r>
      <w:r>
        <w:rPr>
          <w:snapToGrid w:val="0"/>
          <w:szCs w:val="18"/>
        </w:rPr>
        <w:t>]</w:t>
      </w:r>
      <w:r w:rsidRPr="00722651">
        <w:rPr>
          <w:snapToGrid w:val="0"/>
          <w:szCs w:val="18"/>
        </w:rPr>
        <w:t>.</w:t>
      </w:r>
    </w:p>
    <w:p w14:paraId="35F46E0B" w14:textId="77777777" w:rsidR="00122D92" w:rsidRPr="00722651" w:rsidRDefault="00122D92" w:rsidP="000B35AD">
      <w:pPr>
        <w:tabs>
          <w:tab w:val="clear" w:pos="567"/>
        </w:tabs>
        <w:spacing w:before="120" w:after="120"/>
        <w:ind w:left="1134"/>
        <w:rPr>
          <w:snapToGrid w:val="0"/>
          <w:szCs w:val="18"/>
        </w:rPr>
      </w:pPr>
      <w:r>
        <w:rPr>
          <w:snapToGrid w:val="0"/>
          <w:szCs w:val="18"/>
        </w:rPr>
        <w:t>6</w:t>
      </w:r>
      <w:r w:rsidRPr="00722651">
        <w:rPr>
          <w:snapToGrid w:val="0"/>
          <w:szCs w:val="18"/>
        </w:rPr>
        <w:t>.</w:t>
      </w:r>
      <w:r w:rsidRPr="00722651">
        <w:rPr>
          <w:snapToGrid w:val="0"/>
          <w:szCs w:val="18"/>
        </w:rPr>
        <w:tab/>
        <w:t xml:space="preserve">The Ad Hoc Technical Expert Group </w:t>
      </w:r>
      <w:r>
        <w:rPr>
          <w:snapToGrid w:val="0"/>
          <w:szCs w:val="18"/>
        </w:rPr>
        <w:t>shall</w:t>
      </w:r>
      <w:r w:rsidRPr="00722651">
        <w:rPr>
          <w:snapToGrid w:val="0"/>
          <w:szCs w:val="18"/>
        </w:rPr>
        <w:t xml:space="preserve"> build on previous work conducted under the Convention and its Protocols, while ensuring a coordinated, complementary and non-duplicative approach.</w:t>
      </w:r>
    </w:p>
    <w:p w14:paraId="7D2E5A7C" w14:textId="77777777" w:rsidR="00122D92" w:rsidRPr="00722651" w:rsidRDefault="00122D92" w:rsidP="000B35AD">
      <w:pPr>
        <w:tabs>
          <w:tab w:val="clear" w:pos="567"/>
        </w:tabs>
        <w:spacing w:before="120" w:after="120"/>
        <w:ind w:left="1134"/>
        <w:rPr>
          <w:snapToGrid w:val="0"/>
          <w:szCs w:val="18"/>
        </w:rPr>
      </w:pPr>
      <w:r>
        <w:rPr>
          <w:snapToGrid w:val="0"/>
          <w:szCs w:val="18"/>
        </w:rPr>
        <w:t>7</w:t>
      </w:r>
      <w:r w:rsidRPr="00722651">
        <w:rPr>
          <w:snapToGrid w:val="0"/>
          <w:szCs w:val="18"/>
        </w:rPr>
        <w:t>.</w:t>
      </w:r>
      <w:r w:rsidRPr="00722651">
        <w:rPr>
          <w:snapToGrid w:val="0"/>
          <w:szCs w:val="18"/>
        </w:rPr>
        <w:tab/>
        <w:t xml:space="preserve">The Ad Hoc Technical Expert Group </w:t>
      </w:r>
      <w:r>
        <w:rPr>
          <w:snapToGrid w:val="0"/>
          <w:szCs w:val="18"/>
        </w:rPr>
        <w:t>shall</w:t>
      </w:r>
      <w:r w:rsidRPr="00722651">
        <w:rPr>
          <w:snapToGrid w:val="0"/>
          <w:szCs w:val="18"/>
        </w:rPr>
        <w:t xml:space="preserve"> work </w:t>
      </w:r>
      <w:proofErr w:type="gramStart"/>
      <w:r w:rsidRPr="00722651">
        <w:rPr>
          <w:snapToGrid w:val="0"/>
          <w:szCs w:val="18"/>
        </w:rPr>
        <w:t>on the basis of</w:t>
      </w:r>
      <w:proofErr w:type="gramEnd"/>
      <w:r w:rsidRPr="00722651">
        <w:rPr>
          <w:snapToGrid w:val="0"/>
          <w:szCs w:val="18"/>
        </w:rPr>
        <w:t xml:space="preserve"> the synthes</w:t>
      </w:r>
      <w:r>
        <w:rPr>
          <w:snapToGrid w:val="0"/>
          <w:szCs w:val="18"/>
        </w:rPr>
        <w:t>i</w:t>
      </w:r>
      <w:r w:rsidRPr="00722651">
        <w:rPr>
          <w:snapToGrid w:val="0"/>
          <w:szCs w:val="18"/>
        </w:rPr>
        <w:t>s prepared by the Secretariat pursuant to subparagraph </w:t>
      </w:r>
      <w:r>
        <w:rPr>
          <w:snapToGrid w:val="0"/>
          <w:szCs w:val="18"/>
        </w:rPr>
        <w:t>11</w:t>
      </w:r>
      <w:r w:rsidRPr="00722651">
        <w:rPr>
          <w:snapToGrid w:val="0"/>
          <w:szCs w:val="18"/>
        </w:rPr>
        <w:t> (a) of the present decision and, as necessary, other relevant scientific and technical information.</w:t>
      </w:r>
    </w:p>
    <w:p w14:paraId="7652339D" w14:textId="77777777" w:rsidR="00122D92" w:rsidRPr="007A6A4B" w:rsidRDefault="00122D92" w:rsidP="000B35AD">
      <w:pPr>
        <w:tabs>
          <w:tab w:val="clear" w:pos="567"/>
        </w:tabs>
        <w:spacing w:before="120" w:after="120"/>
        <w:ind w:left="1134"/>
        <w:rPr>
          <w:rFonts w:cs="Times New Roman Bold"/>
        </w:rPr>
      </w:pPr>
      <w:r>
        <w:rPr>
          <w:snapToGrid w:val="0"/>
          <w:szCs w:val="18"/>
        </w:rPr>
        <w:t>8</w:t>
      </w:r>
      <w:r w:rsidRPr="00722651">
        <w:rPr>
          <w:snapToGrid w:val="0"/>
          <w:szCs w:val="18"/>
        </w:rPr>
        <w:t>.</w:t>
      </w:r>
      <w:r w:rsidRPr="00722651">
        <w:rPr>
          <w:snapToGrid w:val="0"/>
          <w:szCs w:val="18"/>
        </w:rPr>
        <w:tab/>
        <w:t xml:space="preserve">The Ad Hoc Technical Expert Group </w:t>
      </w:r>
      <w:r>
        <w:rPr>
          <w:snapToGrid w:val="0"/>
          <w:szCs w:val="18"/>
        </w:rPr>
        <w:t>shall</w:t>
      </w:r>
      <w:r w:rsidRPr="00722651">
        <w:rPr>
          <w:snapToGrid w:val="0"/>
          <w:szCs w:val="18"/>
        </w:rPr>
        <w:t xml:space="preserve">, as appropriate, </w:t>
      </w:r>
      <w:proofErr w:type="gramStart"/>
      <w:r w:rsidRPr="00722651">
        <w:rPr>
          <w:snapToGrid w:val="0"/>
          <w:szCs w:val="18"/>
        </w:rPr>
        <w:t>take into account</w:t>
      </w:r>
      <w:proofErr w:type="gramEnd"/>
      <w:r w:rsidRPr="00722651">
        <w:rPr>
          <w:snapToGrid w:val="0"/>
          <w:szCs w:val="18"/>
        </w:rPr>
        <w:t xml:space="preserve"> the work of other international organizations in relation to the areas of </w:t>
      </w:r>
      <w:r>
        <w:rPr>
          <w:snapToGrid w:val="0"/>
          <w:szCs w:val="18"/>
        </w:rPr>
        <w:t xml:space="preserve">[synthetic </w:t>
      </w:r>
      <w:proofErr w:type="gramStart"/>
      <w:r>
        <w:rPr>
          <w:snapToGrid w:val="0"/>
          <w:szCs w:val="18"/>
        </w:rPr>
        <w:t>biology][</w:t>
      </w:r>
      <w:proofErr w:type="gramEnd"/>
      <w:r w:rsidRPr="00722651">
        <w:rPr>
          <w:snapToGrid w:val="0"/>
          <w:szCs w:val="18"/>
        </w:rPr>
        <w:t xml:space="preserve">artificial intelligence and computation </w:t>
      </w:r>
      <w:proofErr w:type="gramStart"/>
      <w:r w:rsidRPr="00722651">
        <w:rPr>
          <w:snapToGrid w:val="0"/>
          <w:szCs w:val="18"/>
        </w:rPr>
        <w:t>biology</w:t>
      </w:r>
      <w:r>
        <w:rPr>
          <w:snapToGrid w:val="0"/>
          <w:szCs w:val="18"/>
        </w:rPr>
        <w:t>][</w:t>
      </w:r>
      <w:proofErr w:type="gramEnd"/>
      <w:r>
        <w:rPr>
          <w:snapToGrid w:val="0"/>
          <w:szCs w:val="18"/>
        </w:rPr>
        <w:t>convergence of artificial intelligence and computational biology with synthetic biology]</w:t>
      </w:r>
      <w:r w:rsidRPr="00722651">
        <w:rPr>
          <w:snapToGrid w:val="0"/>
          <w:szCs w:val="18"/>
        </w:rPr>
        <w:t xml:space="preserve">, and </w:t>
      </w:r>
      <w:r>
        <w:rPr>
          <w:snapToGrid w:val="0"/>
          <w:szCs w:val="18"/>
        </w:rPr>
        <w:t>[</w:t>
      </w:r>
      <w:r w:rsidRPr="00722651">
        <w:rPr>
          <w:snapToGrid w:val="0"/>
          <w:szCs w:val="18"/>
        </w:rPr>
        <w:t>applications for conservation use</w:t>
      </w:r>
      <w:r w:rsidRPr="00EC1788">
        <w:rPr>
          <w:snapToGrid w:val="0"/>
        </w:rPr>
        <w:t>]</w:t>
      </w:r>
      <w:r>
        <w:rPr>
          <w:snapToGrid w:val="0"/>
        </w:rPr>
        <w:t>.</w:t>
      </w:r>
    </w:p>
    <w:p w14:paraId="4A9315E1" w14:textId="77777777" w:rsidR="00122D92" w:rsidRPr="007A6A4B" w:rsidRDefault="00122D92" w:rsidP="000B35AD">
      <w:pPr>
        <w:tabs>
          <w:tab w:val="clear" w:pos="567"/>
        </w:tabs>
        <w:spacing w:before="120" w:after="120"/>
        <w:ind w:left="1134"/>
        <w:rPr>
          <w:rFonts w:cs="Times New Roman Bold"/>
        </w:rPr>
      </w:pPr>
      <w:r w:rsidRPr="007A6A4B">
        <w:rPr>
          <w:rFonts w:cs="Times New Roman Bold"/>
        </w:rPr>
        <w:t>]</w:t>
      </w:r>
    </w:p>
    <w:p w14:paraId="07BB3EB8" w14:textId="77777777" w:rsidR="00122D92" w:rsidRDefault="00122D92" w:rsidP="00D17709">
      <w:pPr>
        <w:pStyle w:val="Para10"/>
        <w:tabs>
          <w:tab w:val="clear" w:pos="360"/>
        </w:tabs>
        <w:spacing w:before="0"/>
        <w:ind w:left="567"/>
        <w:jc w:val="center"/>
        <w:rPr>
          <w:iCs/>
        </w:rPr>
        <w:sectPr w:rsidR="00122D92" w:rsidSect="00E76D07">
          <w:pgSz w:w="12240" w:h="15840" w:code="1"/>
          <w:pgMar w:top="1134" w:right="1440" w:bottom="1134" w:left="1440" w:header="709" w:footer="709" w:gutter="0"/>
          <w:cols w:space="708"/>
          <w:docGrid w:linePitch="360"/>
        </w:sectPr>
      </w:pPr>
    </w:p>
    <w:p w14:paraId="3561D47D" w14:textId="77777777" w:rsidR="00122D92" w:rsidRPr="00402127" w:rsidRDefault="00122D92" w:rsidP="00325EF5">
      <w:pPr>
        <w:pStyle w:val="CBDSubTitle"/>
        <w:tabs>
          <w:tab w:val="clear" w:pos="1134"/>
          <w:tab w:val="left" w:pos="1418"/>
        </w:tabs>
      </w:pPr>
      <w:bookmarkStart w:id="22" w:name="_Toc239752916"/>
      <w:bookmarkStart w:id="23" w:name="_Toc239753238"/>
      <w:r>
        <w:lastRenderedPageBreak/>
        <w:t>28/4.</w:t>
      </w:r>
      <w:r>
        <w:tab/>
        <w:t>Sustainable wildlife management</w:t>
      </w:r>
      <w:bookmarkEnd w:id="22"/>
      <w:bookmarkEnd w:id="23"/>
    </w:p>
    <w:p w14:paraId="0521895E" w14:textId="77777777" w:rsidR="00122D92" w:rsidRPr="00CE75C2" w:rsidRDefault="00122D92" w:rsidP="00325EF5">
      <w:pPr>
        <w:pStyle w:val="AISpacer"/>
      </w:pPr>
    </w:p>
    <w:p w14:paraId="729F9956" w14:textId="77777777" w:rsidR="00122D92" w:rsidRDefault="00122D92" w:rsidP="00325EF5">
      <w:pPr>
        <w:pStyle w:val="CBDNormalNumber"/>
        <w:numPr>
          <w:ilvl w:val="0"/>
          <w:numId w:val="0"/>
        </w:numPr>
        <w:ind w:left="567" w:firstLine="567"/>
        <w:rPr>
          <w:i/>
          <w:iCs/>
        </w:rPr>
      </w:pPr>
      <w:r w:rsidRPr="00CE75C2">
        <w:rPr>
          <w:i/>
        </w:rPr>
        <w:t xml:space="preserve">The </w:t>
      </w:r>
      <w:r>
        <w:rPr>
          <w:i/>
          <w:iCs/>
        </w:rPr>
        <w:t>Subsidiary Body on Scientific, Technical and Technological Advice</w:t>
      </w:r>
    </w:p>
    <w:p w14:paraId="6FCA6F4D" w14:textId="77777777" w:rsidR="00122D92" w:rsidRDefault="00122D92" w:rsidP="00325EF5">
      <w:pPr>
        <w:pStyle w:val="CBDNormalNumber"/>
        <w:numPr>
          <w:ilvl w:val="0"/>
          <w:numId w:val="0"/>
        </w:numPr>
        <w:ind w:left="567" w:firstLine="567"/>
        <w:rPr>
          <w:i/>
          <w:iCs/>
        </w:rPr>
      </w:pPr>
      <w:r>
        <w:rPr>
          <w:i/>
          <w:iCs/>
        </w:rPr>
        <w:t xml:space="preserve">Recommends </w:t>
      </w:r>
      <w:r w:rsidRPr="009F1A4B">
        <w:t>that</w:t>
      </w:r>
      <w:r>
        <w:t>,</w:t>
      </w:r>
      <w:r w:rsidRPr="009F1A4B">
        <w:t xml:space="preserve"> at its seventeenth meeting, the Conference of the Parties</w:t>
      </w:r>
      <w:r>
        <w:t xml:space="preserve"> </w:t>
      </w:r>
      <w:r w:rsidRPr="009F1A4B">
        <w:t>adopt a decision along the following lines:</w:t>
      </w:r>
    </w:p>
    <w:p w14:paraId="441CCEF0" w14:textId="77777777" w:rsidR="00122D92" w:rsidRPr="00402127" w:rsidRDefault="00122D92" w:rsidP="00325EF5">
      <w:pPr>
        <w:pStyle w:val="CBDNormalNumber"/>
        <w:numPr>
          <w:ilvl w:val="0"/>
          <w:numId w:val="0"/>
        </w:numPr>
        <w:tabs>
          <w:tab w:val="clear" w:pos="567"/>
        </w:tabs>
        <w:ind w:left="1134" w:firstLine="567"/>
        <w:rPr>
          <w:i/>
          <w:iCs/>
        </w:rPr>
      </w:pPr>
      <w:r w:rsidRPr="004E4ADE">
        <w:rPr>
          <w:i/>
          <w:iCs/>
        </w:rPr>
        <w:t>T</w:t>
      </w:r>
      <w:r w:rsidRPr="00402127">
        <w:rPr>
          <w:i/>
          <w:iCs/>
        </w:rPr>
        <w:t>he Conference of the Parties</w:t>
      </w:r>
      <w:r w:rsidRPr="004E4ADE">
        <w:t>,</w:t>
      </w:r>
      <w:r w:rsidRPr="00402127">
        <w:rPr>
          <w:i/>
          <w:iCs/>
        </w:rPr>
        <w:t xml:space="preserve"> </w:t>
      </w:r>
    </w:p>
    <w:p w14:paraId="203BB1AB" w14:textId="77777777" w:rsidR="00122D92" w:rsidRPr="00402127" w:rsidRDefault="00122D92" w:rsidP="00325EF5">
      <w:pPr>
        <w:suppressLineNumbers/>
        <w:tabs>
          <w:tab w:val="clear" w:pos="567"/>
        </w:tabs>
        <w:suppressAutoHyphens/>
        <w:spacing w:before="120" w:after="120"/>
        <w:ind w:left="1134" w:firstLine="567"/>
        <w:rPr>
          <w:rFonts w:eastAsia="Batang"/>
          <w:iCs/>
          <w:kern w:val="22"/>
          <w:lang w:eastAsia="ja-JP" w:bidi="th-TH"/>
        </w:rPr>
      </w:pPr>
      <w:r w:rsidRPr="00402127">
        <w:rPr>
          <w:rFonts w:eastAsia="Batang"/>
          <w:i/>
          <w:iCs/>
          <w:kern w:val="22"/>
          <w:lang w:eastAsia="ja-JP" w:bidi="th-TH"/>
        </w:rPr>
        <w:t>Recalling</w:t>
      </w:r>
      <w:r w:rsidRPr="00402127">
        <w:rPr>
          <w:rFonts w:eastAsia="Batang"/>
          <w:iCs/>
          <w:kern w:val="22"/>
          <w:lang w:eastAsia="ja-JP" w:bidi="th-TH"/>
        </w:rPr>
        <w:t xml:space="preserve"> its decisions </w:t>
      </w:r>
      <w:hyperlink r:id="rId66" w:history="1">
        <w:r w:rsidRPr="00EE7D9A">
          <w:rPr>
            <w:rStyle w:val="Hyperlink"/>
            <w:rFonts w:eastAsia="Batang"/>
            <w:iCs/>
            <w:kern w:val="22"/>
            <w:lang w:eastAsia="ja-JP" w:bidi="th-TH"/>
          </w:rPr>
          <w:t>VII/12</w:t>
        </w:r>
      </w:hyperlink>
      <w:r>
        <w:rPr>
          <w:rFonts w:eastAsia="Batang"/>
          <w:iCs/>
          <w:kern w:val="22"/>
          <w:lang w:eastAsia="ja-JP" w:bidi="th-TH"/>
        </w:rPr>
        <w:t xml:space="preserve"> of 20 February 2004, </w:t>
      </w:r>
      <w:hyperlink r:id="rId67" w:history="1">
        <w:r w:rsidRPr="00402127">
          <w:rPr>
            <w:rStyle w:val="Hyperlink"/>
            <w:rFonts w:eastAsia="Batang"/>
            <w:iCs/>
            <w:kern w:val="22"/>
            <w:lang w:eastAsia="ja-JP" w:bidi="th-TH"/>
          </w:rPr>
          <w:t>14/7</w:t>
        </w:r>
      </w:hyperlink>
      <w:r w:rsidRPr="00402127">
        <w:rPr>
          <w:rFonts w:eastAsia="Batang"/>
          <w:iCs/>
          <w:kern w:val="22"/>
          <w:lang w:eastAsia="ja-JP" w:bidi="th-TH"/>
        </w:rPr>
        <w:t xml:space="preserve"> of 29 November 2018, </w:t>
      </w:r>
      <w:hyperlink r:id="rId68" w:history="1">
        <w:r w:rsidRPr="009C10F1">
          <w:rPr>
            <w:rStyle w:val="Hyperlink"/>
            <w:rFonts w:eastAsia="Batang"/>
            <w:iCs/>
            <w:kern w:val="22"/>
            <w:lang w:eastAsia="ja-JP" w:bidi="th-TH"/>
          </w:rPr>
          <w:t>15/4</w:t>
        </w:r>
      </w:hyperlink>
      <w:r>
        <w:rPr>
          <w:rFonts w:eastAsia="Batang"/>
          <w:iCs/>
          <w:kern w:val="22"/>
          <w:lang w:eastAsia="ja-JP" w:bidi="th-TH"/>
        </w:rPr>
        <w:t xml:space="preserve"> of 19 December 2022, </w:t>
      </w:r>
      <w:hyperlink r:id="rId69" w:history="1">
        <w:r w:rsidRPr="00402127">
          <w:rPr>
            <w:rStyle w:val="Hyperlink"/>
            <w:rFonts w:eastAsia="Batang"/>
            <w:iCs/>
            <w:kern w:val="22"/>
            <w:lang w:eastAsia="ja-JP" w:bidi="th-TH"/>
          </w:rPr>
          <w:t>15/23</w:t>
        </w:r>
      </w:hyperlink>
      <w:r w:rsidRPr="00402127">
        <w:rPr>
          <w:rFonts w:eastAsia="Batang"/>
          <w:iCs/>
          <w:kern w:val="22"/>
          <w:lang w:eastAsia="ja-JP" w:bidi="th-TH"/>
        </w:rPr>
        <w:t xml:space="preserve"> of 10 December 2022</w:t>
      </w:r>
      <w:r>
        <w:rPr>
          <w:rFonts w:eastAsia="Batang"/>
          <w:iCs/>
          <w:kern w:val="22"/>
          <w:lang w:eastAsia="ja-JP" w:bidi="th-TH"/>
        </w:rPr>
        <w:t>,</w:t>
      </w:r>
      <w:r w:rsidRPr="00402127">
        <w:rPr>
          <w:rFonts w:eastAsia="Batang"/>
          <w:iCs/>
          <w:kern w:val="22"/>
          <w:lang w:eastAsia="ja-JP" w:bidi="th-TH"/>
        </w:rPr>
        <w:t xml:space="preserve"> </w:t>
      </w:r>
      <w:hyperlink r:id="rId70" w:history="1">
        <w:r w:rsidRPr="002308BD">
          <w:rPr>
            <w:rStyle w:val="Hyperlink"/>
            <w:rFonts w:eastAsia="Batang"/>
            <w:iCs/>
            <w:kern w:val="22"/>
            <w:lang w:eastAsia="ja-JP" w:bidi="th-TH"/>
          </w:rPr>
          <w:t>16/6</w:t>
        </w:r>
      </w:hyperlink>
      <w:r>
        <w:rPr>
          <w:rFonts w:eastAsia="Batang"/>
          <w:iCs/>
          <w:kern w:val="22"/>
          <w:lang w:eastAsia="ja-JP" w:bidi="th-TH"/>
        </w:rPr>
        <w:t xml:space="preserve"> and </w:t>
      </w:r>
      <w:hyperlink r:id="rId71" w:history="1">
        <w:r w:rsidRPr="002308BD">
          <w:rPr>
            <w:rStyle w:val="Hyperlink"/>
            <w:rFonts w:eastAsia="Batang"/>
            <w:iCs/>
            <w:kern w:val="22"/>
            <w:lang w:eastAsia="ja-JP" w:bidi="th-TH"/>
          </w:rPr>
          <w:t>16/12</w:t>
        </w:r>
      </w:hyperlink>
      <w:r>
        <w:rPr>
          <w:rFonts w:eastAsia="Batang"/>
          <w:iCs/>
          <w:kern w:val="22"/>
          <w:lang w:eastAsia="ja-JP" w:bidi="th-TH"/>
        </w:rPr>
        <w:t xml:space="preserve"> of 1 November 2024 and </w:t>
      </w:r>
      <w:hyperlink r:id="rId72" w:history="1">
        <w:r w:rsidRPr="00402127">
          <w:rPr>
            <w:rStyle w:val="Hyperlink"/>
            <w:rFonts w:eastAsia="Batang"/>
            <w:iCs/>
            <w:kern w:val="22"/>
            <w:lang w:eastAsia="ja-JP" w:bidi="th-TH"/>
          </w:rPr>
          <w:t>16/15</w:t>
        </w:r>
      </w:hyperlink>
      <w:r w:rsidRPr="00402127">
        <w:rPr>
          <w:rFonts w:eastAsia="Batang"/>
          <w:iCs/>
          <w:kern w:val="22"/>
          <w:lang w:eastAsia="ja-JP" w:bidi="th-TH"/>
        </w:rPr>
        <w:t xml:space="preserve"> of 25 October 2024,</w:t>
      </w:r>
    </w:p>
    <w:p w14:paraId="2D1BB6DA" w14:textId="77777777" w:rsidR="00122D92" w:rsidRDefault="00122D92" w:rsidP="00325EF5">
      <w:pPr>
        <w:pStyle w:val="CBDDesicionText"/>
        <w:tabs>
          <w:tab w:val="clear" w:pos="567"/>
        </w:tabs>
        <w:rPr>
          <w:lang w:eastAsia="ja-JP" w:bidi="th-TH"/>
        </w:rPr>
      </w:pPr>
      <w:r w:rsidRPr="00402127">
        <w:rPr>
          <w:i/>
          <w:lang w:eastAsia="ja-JP" w:bidi="th-TH"/>
        </w:rPr>
        <w:t xml:space="preserve">Recognizing </w:t>
      </w:r>
      <w:r w:rsidRPr="00402127">
        <w:rPr>
          <w:lang w:eastAsia="ja-JP" w:bidi="th-TH"/>
        </w:rPr>
        <w:t>that</w:t>
      </w:r>
      <w:r w:rsidRPr="00402127">
        <w:rPr>
          <w:i/>
          <w:lang w:eastAsia="ja-JP" w:bidi="th-TH"/>
        </w:rPr>
        <w:t xml:space="preserve"> </w:t>
      </w:r>
      <w:r w:rsidRPr="00402127">
        <w:rPr>
          <w:lang w:eastAsia="ja-JP" w:bidi="th-TH"/>
        </w:rPr>
        <w:t>sustainable wildlife management contributes to the objectives of the Convention on Biological Diversity</w:t>
      </w:r>
      <w:r w:rsidRPr="00402127">
        <w:rPr>
          <w:rStyle w:val="FootnoteReference"/>
          <w:lang w:eastAsia="ja-JP" w:bidi="th-TH"/>
        </w:rPr>
        <w:footnoteReference w:id="54"/>
      </w:r>
      <w:r w:rsidRPr="00402127">
        <w:rPr>
          <w:lang w:eastAsia="ja-JP" w:bidi="th-TH"/>
        </w:rPr>
        <w:t xml:space="preserve"> and the implementation of the </w:t>
      </w:r>
      <w:r w:rsidRPr="00402127">
        <w:t>Kunming–Montreal Global Biodiversity Framework</w:t>
      </w:r>
      <w:r w:rsidRPr="00402127">
        <w:rPr>
          <w:rStyle w:val="FootnoteReference"/>
        </w:rPr>
        <w:footnoteReference w:id="55"/>
      </w:r>
      <w:r w:rsidRPr="00402127">
        <w:t xml:space="preserve"> </w:t>
      </w:r>
      <w:r w:rsidRPr="00402127">
        <w:rPr>
          <w:lang w:eastAsia="ja-JP" w:bidi="th-TH"/>
        </w:rPr>
        <w:t>and provides important ecological, economic, social</w:t>
      </w:r>
      <w:r>
        <w:rPr>
          <w:lang w:eastAsia="ja-JP" w:bidi="th-TH"/>
        </w:rPr>
        <w:t>,</w:t>
      </w:r>
      <w:r w:rsidRPr="00402127">
        <w:rPr>
          <w:lang w:eastAsia="ja-JP" w:bidi="th-TH"/>
        </w:rPr>
        <w:t xml:space="preserve"> cultural</w:t>
      </w:r>
      <w:r>
        <w:rPr>
          <w:lang w:eastAsia="ja-JP" w:bidi="th-TH"/>
        </w:rPr>
        <w:t xml:space="preserve"> and spiritual</w:t>
      </w:r>
      <w:r w:rsidRPr="00F8398A">
        <w:rPr>
          <w:lang w:eastAsia="ja-JP" w:bidi="th-TH"/>
        </w:rPr>
        <w:t xml:space="preserve"> </w:t>
      </w:r>
      <w:r w:rsidRPr="00402127">
        <w:rPr>
          <w:lang w:eastAsia="ja-JP" w:bidi="th-TH"/>
        </w:rPr>
        <w:t>benefits</w:t>
      </w:r>
      <w:r>
        <w:rPr>
          <w:lang w:eastAsia="ja-JP" w:bidi="th-TH"/>
        </w:rPr>
        <w:t>,</w:t>
      </w:r>
    </w:p>
    <w:p w14:paraId="1B4298D9" w14:textId="77777777" w:rsidR="00122D92" w:rsidRPr="00402127" w:rsidRDefault="00122D92" w:rsidP="00325EF5">
      <w:pPr>
        <w:pStyle w:val="CBDDesicionText"/>
        <w:tabs>
          <w:tab w:val="clear" w:pos="567"/>
        </w:tabs>
        <w:rPr>
          <w:lang w:eastAsia="ja-JP" w:bidi="th-TH"/>
        </w:rPr>
      </w:pPr>
      <w:r>
        <w:rPr>
          <w:i/>
          <w:iCs/>
          <w:lang w:eastAsia="ja-JP" w:bidi="th-TH"/>
        </w:rPr>
        <w:t>R</w:t>
      </w:r>
      <w:r w:rsidRPr="009F1A4B">
        <w:rPr>
          <w:i/>
          <w:iCs/>
          <w:lang w:eastAsia="ja-JP" w:bidi="th-TH"/>
        </w:rPr>
        <w:t>ecognizing</w:t>
      </w:r>
      <w:r>
        <w:rPr>
          <w:lang w:eastAsia="ja-JP" w:bidi="th-TH"/>
        </w:rPr>
        <w:t xml:space="preserve"> </w:t>
      </w:r>
      <w:r w:rsidRPr="004C1B8C">
        <w:rPr>
          <w:i/>
        </w:rPr>
        <w:t>a</w:t>
      </w:r>
      <w:r w:rsidRPr="009F1A4B">
        <w:rPr>
          <w:i/>
          <w:iCs/>
          <w:lang w:eastAsia="ja-JP" w:bidi="th-TH"/>
        </w:rPr>
        <w:t xml:space="preserve">lso </w:t>
      </w:r>
      <w:r>
        <w:rPr>
          <w:lang w:eastAsia="ja-JP" w:bidi="th-TH"/>
        </w:rPr>
        <w:t>the critical role of indigenous peoples and local communities as key stewards of biodiversity,</w:t>
      </w:r>
    </w:p>
    <w:p w14:paraId="64EE7387" w14:textId="77777777" w:rsidR="00122D92" w:rsidRPr="00EA6ED2" w:rsidRDefault="00122D92" w:rsidP="00325EF5">
      <w:pPr>
        <w:pStyle w:val="CBDDesicionText"/>
        <w:tabs>
          <w:tab w:val="clear" w:pos="567"/>
        </w:tabs>
      </w:pPr>
      <w:r w:rsidRPr="00E44D47">
        <w:t>1.</w:t>
      </w:r>
      <w:r>
        <w:tab/>
        <w:t>[</w:t>
      </w:r>
      <w:r w:rsidRPr="00EA6ED2">
        <w:rPr>
          <w:i/>
        </w:rPr>
        <w:t>Adopts</w:t>
      </w:r>
      <w:r>
        <w:rPr>
          <w:i/>
        </w:rPr>
        <w:t xml:space="preserve"> </w:t>
      </w:r>
      <w:r w:rsidRPr="004C1B8C">
        <w:t>and</w:t>
      </w:r>
      <w:r>
        <w:rPr>
          <w:i/>
        </w:rPr>
        <w:t xml:space="preserve"> welcomes with appreciation</w:t>
      </w:r>
      <w:r w:rsidRPr="00CE75C2">
        <w:rPr>
          <w:iCs/>
        </w:rPr>
        <w:t>]</w:t>
      </w:r>
      <w:r>
        <w:rPr>
          <w:i/>
        </w:rPr>
        <w:t xml:space="preserve"> </w:t>
      </w:r>
      <w:r w:rsidRPr="00402127">
        <w:t xml:space="preserve">the </w:t>
      </w:r>
      <w:r>
        <w:t>voluntary</w:t>
      </w:r>
      <w:r w:rsidRPr="00F8398A">
        <w:t xml:space="preserve"> </w:t>
      </w:r>
      <w:r w:rsidRPr="00402127">
        <w:t>global guidance on the sustainable</w:t>
      </w:r>
      <w:r>
        <w:t xml:space="preserve"> </w:t>
      </w:r>
      <w:r w:rsidRPr="00402127">
        <w:t xml:space="preserve">management of wildlife applicable to multiple species and multiple practices </w:t>
      </w:r>
      <w:r>
        <w:t>[</w:t>
      </w:r>
      <w:r w:rsidRPr="00402127">
        <w:t>with a focus on: (a) inclusive and participatory decision-making; (b) the inclusion of multiple systems of knowledge and the recognition of</w:t>
      </w:r>
      <w:r>
        <w:t xml:space="preserve"> </w:t>
      </w:r>
      <w:r w:rsidRPr="00402127">
        <w:t xml:space="preserve">rights; and (c) the equitable distribution of </w:t>
      </w:r>
      <w:r w:rsidRPr="00EA6ED2">
        <w:t>costs and benefits</w:t>
      </w:r>
      <w:r>
        <w:t>]</w:t>
      </w:r>
      <w:r w:rsidRPr="00EA6ED2">
        <w:t>, as contained in the annex to the present decision;</w:t>
      </w:r>
    </w:p>
    <w:p w14:paraId="2AD2F2D0" w14:textId="77777777" w:rsidR="00122D92" w:rsidRDefault="00122D92" w:rsidP="00325EF5">
      <w:pPr>
        <w:pStyle w:val="CBDNormalNumber"/>
        <w:numPr>
          <w:ilvl w:val="0"/>
          <w:numId w:val="0"/>
        </w:numPr>
        <w:tabs>
          <w:tab w:val="clear" w:pos="567"/>
        </w:tabs>
        <w:ind w:left="1134" w:firstLine="567"/>
      </w:pPr>
      <w:r w:rsidRPr="00EA6ED2">
        <w:t>2.</w:t>
      </w:r>
      <w:r>
        <w:tab/>
      </w:r>
      <w:r w:rsidRPr="00EA6ED2">
        <w:rPr>
          <w:i/>
        </w:rPr>
        <w:t>Encourages</w:t>
      </w:r>
      <w:r w:rsidRPr="00EA6ED2">
        <w:t xml:space="preserve"> Parties, and invites other Governments, subnational and </w:t>
      </w:r>
      <w:r>
        <w:t xml:space="preserve">all other levels of governments, including </w:t>
      </w:r>
      <w:r w:rsidRPr="00EA6ED2">
        <w:t xml:space="preserve">local governments, </w:t>
      </w:r>
      <w:r>
        <w:t xml:space="preserve">and </w:t>
      </w:r>
      <w:r w:rsidRPr="00EA6ED2">
        <w:t>relevant organizations and actors, to integrate</w:t>
      </w:r>
      <w:r>
        <w:t>,</w:t>
      </w:r>
      <w:r w:rsidRPr="00EA6ED2">
        <w:t xml:space="preserve"> with the full and effective participation of indigenous peoples and local communities</w:t>
      </w:r>
      <w:r>
        <w:t>,</w:t>
      </w:r>
      <w:r w:rsidRPr="00EA6ED2">
        <w:t xml:space="preserve"> the voluntary global guidance, in accordance with national circumstances and priorities, in national biodiversity strategies and action plans, national development plans, wildlife policies, relevant sectoral and cross-sectoral plans, legal and institutional frameworks, programmes and other instruments</w:t>
      </w:r>
      <w:r>
        <w:t xml:space="preserve"> as a contribution to the broader implementation of the sustainable use objective of the Convention;</w:t>
      </w:r>
    </w:p>
    <w:p w14:paraId="79B9D732" w14:textId="77777777" w:rsidR="00122D92" w:rsidRDefault="00122D92" w:rsidP="00325EF5">
      <w:pPr>
        <w:pStyle w:val="CBDNormalNumber"/>
        <w:numPr>
          <w:ilvl w:val="0"/>
          <w:numId w:val="0"/>
        </w:numPr>
        <w:tabs>
          <w:tab w:val="clear" w:pos="567"/>
        </w:tabs>
        <w:ind w:left="1134" w:firstLine="567"/>
      </w:pPr>
      <w:r w:rsidRPr="00E44D47">
        <w:t>3.</w:t>
      </w:r>
      <w:r>
        <w:tab/>
        <w:t>[</w:t>
      </w:r>
      <w:r>
        <w:rPr>
          <w:i/>
          <w:iCs/>
        </w:rPr>
        <w:t xml:space="preserve">Also </w:t>
      </w:r>
      <w:r>
        <w:rPr>
          <w:i/>
        </w:rPr>
        <w:t>encourages</w:t>
      </w:r>
      <w:r w:rsidRPr="00CE75C2">
        <w:rPr>
          <w:iCs/>
        </w:rPr>
        <w:t>][</w:t>
      </w:r>
      <w:r w:rsidRPr="000425E1">
        <w:rPr>
          <w:i/>
        </w:rPr>
        <w:t>Urges</w:t>
      </w:r>
      <w:r w:rsidRPr="00CE75C2">
        <w:rPr>
          <w:iCs/>
        </w:rPr>
        <w:t>]</w:t>
      </w:r>
      <w:r w:rsidRPr="006D01AC">
        <w:t xml:space="preserve"> Parties, and invites other Governments, </w:t>
      </w:r>
      <w:r>
        <w:t xml:space="preserve">subnational and local governments, and </w:t>
      </w:r>
      <w:r w:rsidRPr="006D01AC">
        <w:t>relevant organizations</w:t>
      </w:r>
      <w:r>
        <w:t xml:space="preserve"> </w:t>
      </w:r>
      <w:r w:rsidRPr="006D01AC">
        <w:t>and actors</w:t>
      </w:r>
      <w:r w:rsidRPr="008F1D43">
        <w:t>,</w:t>
      </w:r>
      <w:r w:rsidRPr="006D01AC">
        <w:t xml:space="preserve"> to strengthen</w:t>
      </w:r>
      <w:r>
        <w:t xml:space="preserve"> local,</w:t>
      </w:r>
      <w:r w:rsidRPr="006D01AC">
        <w:t xml:space="preserve"> regional and transboundary cooperation</w:t>
      </w:r>
      <w:r>
        <w:t xml:space="preserve"> on sustainable wildlife management</w:t>
      </w:r>
      <w:r w:rsidRPr="006D01AC">
        <w:t xml:space="preserve"> for shared species and ecosystems</w:t>
      </w:r>
      <w:r>
        <w:t>, including on access to relevant technology, information and data [and, as appropriate, taking into consideration other dimensions of the sustainable use of biodiversity] in a manner that respects national laws and priorities;</w:t>
      </w:r>
    </w:p>
    <w:p w14:paraId="69819DDC" w14:textId="77777777" w:rsidR="00122D92" w:rsidRPr="00402127" w:rsidRDefault="00122D92" w:rsidP="00325EF5">
      <w:pPr>
        <w:pStyle w:val="CBDDesicionText"/>
        <w:tabs>
          <w:tab w:val="clear" w:pos="567"/>
        </w:tabs>
      </w:pPr>
      <w:r w:rsidRPr="00E44D47">
        <w:t>4</w:t>
      </w:r>
      <w:r>
        <w:t>.</w:t>
      </w:r>
      <w:r>
        <w:tab/>
      </w:r>
      <w:r>
        <w:rPr>
          <w:i/>
          <w:iCs/>
        </w:rPr>
        <w:t xml:space="preserve">Further </w:t>
      </w:r>
      <w:r w:rsidRPr="00CE75C2">
        <w:rPr>
          <w:i/>
        </w:rPr>
        <w:t>e</w:t>
      </w:r>
      <w:r w:rsidRPr="00D27DAC">
        <w:rPr>
          <w:i/>
        </w:rPr>
        <w:t>ncourages</w:t>
      </w:r>
      <w:r w:rsidRPr="00D27DAC">
        <w:t xml:space="preserve"> Parties, and invites other Governments and relevant organizations and actors, to engage the private sector and financial institutions in integrating the voluntary global guidance into their policies, strategies, plans, programmes, projects and practices[, including through the disclosure of risks and impact o</w:t>
      </w:r>
      <w:r>
        <w:t>n</w:t>
      </w:r>
      <w:r w:rsidRPr="00D27DAC">
        <w:t xml:space="preserve"> wildlife along supply chains consistent with emerging biodiversity-related disclosure frameworks and national legislation</w:t>
      </w:r>
      <w:r w:rsidRPr="00CE75C2">
        <w:t xml:space="preserve"> and </w:t>
      </w:r>
      <w:r w:rsidRPr="00D27DAC">
        <w:t xml:space="preserve">through </w:t>
      </w:r>
      <w:r w:rsidRPr="00CE75C2">
        <w:t xml:space="preserve">the </w:t>
      </w:r>
      <w:r w:rsidRPr="00D27DAC">
        <w:t xml:space="preserve">monitoring </w:t>
      </w:r>
      <w:r w:rsidRPr="00CE75C2">
        <w:t xml:space="preserve">of </w:t>
      </w:r>
      <w:r w:rsidRPr="00D27DAC">
        <w:t>biodiversity</w:t>
      </w:r>
      <w:r w:rsidRPr="00CE75C2">
        <w:t>-</w:t>
      </w:r>
      <w:r w:rsidRPr="00D27DAC">
        <w:t>related illicit financial activities], in line with Target 15 of the Framework;</w:t>
      </w:r>
      <w:r>
        <w:t xml:space="preserve"> </w:t>
      </w:r>
    </w:p>
    <w:p w14:paraId="2C91F523" w14:textId="77777777" w:rsidR="00122D92" w:rsidRDefault="00122D92" w:rsidP="00325EF5">
      <w:pPr>
        <w:pStyle w:val="CBDDesicionText"/>
        <w:tabs>
          <w:tab w:val="clear" w:pos="567"/>
        </w:tabs>
      </w:pPr>
      <w:r w:rsidRPr="00E44D47">
        <w:t>5.</w:t>
      </w:r>
      <w:r>
        <w:tab/>
      </w:r>
      <w:r>
        <w:rPr>
          <w:i/>
          <w:iCs/>
        </w:rPr>
        <w:t>Encourages</w:t>
      </w:r>
      <w:r w:rsidRPr="00402127">
        <w:t xml:space="preserve"> Parties</w:t>
      </w:r>
      <w:r>
        <w:t>[, in line with Article 20 of the Convention]</w:t>
      </w:r>
      <w:r w:rsidRPr="00402127">
        <w:t>, and invites other Governments</w:t>
      </w:r>
      <w:r>
        <w:t>, subnational and local governments</w:t>
      </w:r>
      <w:r w:rsidRPr="00402127">
        <w:t xml:space="preserve"> and relevant</w:t>
      </w:r>
      <w:r>
        <w:t xml:space="preserve"> organizations and</w:t>
      </w:r>
      <w:r w:rsidRPr="00402127">
        <w:t xml:space="preserve"> actors in a position to do so, to support the implementation of the </w:t>
      </w:r>
      <w:r>
        <w:t xml:space="preserve">voluntary </w:t>
      </w:r>
      <w:r w:rsidRPr="00402127">
        <w:t>global guidance,</w:t>
      </w:r>
      <w:r>
        <w:t xml:space="preserve"> in particular </w:t>
      </w:r>
      <w:r>
        <w:lastRenderedPageBreak/>
        <w:t>in developing countries, especially least developed countries and small island developing States,</w:t>
      </w:r>
      <w:r w:rsidRPr="00402127">
        <w:t xml:space="preserve"> including through capacity-building</w:t>
      </w:r>
      <w:r>
        <w:t xml:space="preserve"> a</w:t>
      </w:r>
      <w:r w:rsidRPr="00A5413D">
        <w:t>nd development, technical and scientific cooperation, technology transfer</w:t>
      </w:r>
      <w:r>
        <w:t xml:space="preserve"> on voluntary and mutually agreed terms</w:t>
      </w:r>
      <w:r w:rsidRPr="00402127">
        <w:t xml:space="preserve"> </w:t>
      </w:r>
      <w:r>
        <w:t xml:space="preserve">and </w:t>
      </w:r>
      <w:r w:rsidRPr="00402127">
        <w:t xml:space="preserve">the mobilization of </w:t>
      </w:r>
      <w:r>
        <w:t xml:space="preserve">adequate, predictable, accessible and timely </w:t>
      </w:r>
      <w:r w:rsidRPr="00402127">
        <w:t>financial resources</w:t>
      </w:r>
      <w:r>
        <w:t xml:space="preserve"> [from all sources, in line with Target 19 of the Framework];</w:t>
      </w:r>
    </w:p>
    <w:p w14:paraId="76760EFC" w14:textId="77777777" w:rsidR="00122D92" w:rsidRPr="00CE75C2" w:rsidRDefault="00122D92" w:rsidP="00325EF5">
      <w:pPr>
        <w:pStyle w:val="CBDNormalNumber"/>
        <w:numPr>
          <w:ilvl w:val="0"/>
          <w:numId w:val="0"/>
        </w:numPr>
        <w:tabs>
          <w:tab w:val="clear" w:pos="567"/>
        </w:tabs>
        <w:ind w:left="1134" w:firstLine="567"/>
        <w:rPr>
          <w:b/>
          <w:kern w:val="22"/>
          <w:u w:val="single"/>
        </w:rPr>
      </w:pPr>
      <w:r w:rsidRPr="00E44D47">
        <w:t>6.</w:t>
      </w:r>
      <w:r>
        <w:tab/>
      </w:r>
      <w:r>
        <w:rPr>
          <w:i/>
          <w:iCs/>
        </w:rPr>
        <w:t>Also e</w:t>
      </w:r>
      <w:r w:rsidRPr="000425E1">
        <w:rPr>
          <w:i/>
          <w:iCs/>
        </w:rPr>
        <w:t>ncourages</w:t>
      </w:r>
      <w:r w:rsidRPr="00415956">
        <w:t xml:space="preserve"> Parties</w:t>
      </w:r>
      <w:r>
        <w:t>,</w:t>
      </w:r>
      <w:r w:rsidRPr="00415956">
        <w:t xml:space="preserve"> to ensure</w:t>
      </w:r>
      <w:r>
        <w:t>,</w:t>
      </w:r>
      <w:r w:rsidRPr="00415956">
        <w:t xml:space="preserve"> when implementing the </w:t>
      </w:r>
      <w:r>
        <w:t xml:space="preserve">voluntary </w:t>
      </w:r>
      <w:r w:rsidRPr="00415956">
        <w:t xml:space="preserve">global guidance and </w:t>
      </w:r>
      <w:r>
        <w:t>[</w:t>
      </w:r>
      <w:r w:rsidRPr="00415956">
        <w:t>relevant One Health approaches</w:t>
      </w:r>
      <w:r>
        <w:t xml:space="preserve">[, including in the context of the </w:t>
      </w:r>
      <w:r w:rsidRPr="00CE75C2">
        <w:t>WHO</w:t>
      </w:r>
      <w:r w:rsidRPr="00F809A2">
        <w:t xml:space="preserve"> Pandemic </w:t>
      </w:r>
      <w:r w:rsidRPr="00CE75C2">
        <w:t>A</w:t>
      </w:r>
      <w:r w:rsidRPr="00F809A2">
        <w:t>greement</w:t>
      </w:r>
      <w:r>
        <w:t>]]</w:t>
      </w:r>
      <w:r w:rsidRPr="00415956">
        <w:t>, that responses to disease risks</w:t>
      </w:r>
      <w:r>
        <w:t>, in particular zoonotic risks,</w:t>
      </w:r>
      <w:r w:rsidRPr="00415956">
        <w:t xml:space="preserve"> are informed by the best available scientific evidence and traditional knowledge</w:t>
      </w:r>
      <w:r>
        <w:t xml:space="preserve">, </w:t>
      </w:r>
      <w:r w:rsidRPr="003D2B64">
        <w:rPr>
          <w:lang w:bidi="th-TH"/>
        </w:rPr>
        <w:t xml:space="preserve">taking into account potential impacts on </w:t>
      </w:r>
      <w:r>
        <w:rPr>
          <w:lang w:bidi="th-TH"/>
        </w:rPr>
        <w:t xml:space="preserve">biodiversity, </w:t>
      </w:r>
      <w:r w:rsidRPr="003D2B64">
        <w:rPr>
          <w:lang w:bidi="th-TH"/>
        </w:rPr>
        <w:t xml:space="preserve">wildlife </w:t>
      </w:r>
      <w:r>
        <w:rPr>
          <w:lang w:bidi="th-TH"/>
        </w:rPr>
        <w:t>health,</w:t>
      </w:r>
      <w:r w:rsidRPr="003D2B64">
        <w:rPr>
          <w:lang w:bidi="th-TH"/>
        </w:rPr>
        <w:t xml:space="preserve"> public health</w:t>
      </w:r>
      <w:r>
        <w:rPr>
          <w:lang w:bidi="th-TH"/>
        </w:rPr>
        <w:t xml:space="preserve"> and </w:t>
      </w:r>
      <w:r w:rsidRPr="00F809A2">
        <w:rPr>
          <w:lang w:bidi="th-TH"/>
        </w:rPr>
        <w:t>customary sustainable use by</w:t>
      </w:r>
      <w:r w:rsidRPr="003D2B64">
        <w:rPr>
          <w:lang w:bidi="th-TH"/>
        </w:rPr>
        <w:t xml:space="preserve"> indigenous peoples and local communities</w:t>
      </w:r>
      <w:r>
        <w:rPr>
          <w:lang w:bidi="th-TH"/>
        </w:rPr>
        <w:t xml:space="preserve">; </w:t>
      </w:r>
    </w:p>
    <w:p w14:paraId="2A29E07F" w14:textId="77777777" w:rsidR="00122D92" w:rsidRDefault="00122D92" w:rsidP="00325EF5">
      <w:pPr>
        <w:pStyle w:val="CBDDesicionText"/>
        <w:tabs>
          <w:tab w:val="clear" w:pos="567"/>
        </w:tabs>
      </w:pPr>
      <w:r w:rsidRPr="00E44D47">
        <w:t>7.</w:t>
      </w:r>
      <w:r>
        <w:tab/>
      </w:r>
      <w:r>
        <w:rPr>
          <w:i/>
          <w:iCs/>
        </w:rPr>
        <w:t>Encourages</w:t>
      </w:r>
      <w:r w:rsidRPr="00402127">
        <w:t xml:space="preserve"> Parties, other Governments</w:t>
      </w:r>
      <w:r>
        <w:t xml:space="preserve"> and subnational and local governments,</w:t>
      </w:r>
      <w:r w:rsidRPr="00402127">
        <w:t xml:space="preserve"> </w:t>
      </w:r>
      <w:r w:rsidRPr="00306996">
        <w:t>and</w:t>
      </w:r>
      <w:r w:rsidRPr="004B5181">
        <w:rPr>
          <w:i/>
          <w:iCs/>
        </w:rPr>
        <w:t xml:space="preserve"> </w:t>
      </w:r>
      <w:r w:rsidRPr="00306996">
        <w:t>invites</w:t>
      </w:r>
      <w:r>
        <w:t xml:space="preserve"> </w:t>
      </w:r>
      <w:r w:rsidRPr="00402127">
        <w:t>indigenous peoples and local communities</w:t>
      </w:r>
      <w:r>
        <w:t xml:space="preserve">, women and youth, </w:t>
      </w:r>
      <w:r w:rsidRPr="00E930E4">
        <w:t>the Collaborative Partnership on Sustainable Wildlife Management</w:t>
      </w:r>
      <w:r w:rsidRPr="00402127">
        <w:t xml:space="preserve"> and relevant </w:t>
      </w:r>
      <w:r>
        <w:t>organizations and</w:t>
      </w:r>
      <w:r w:rsidRPr="00402127">
        <w:t xml:space="preserve"> actors</w:t>
      </w:r>
      <w:r>
        <w:t>,</w:t>
      </w:r>
      <w:r w:rsidRPr="00402127">
        <w:t xml:space="preserve"> to</w:t>
      </w:r>
      <w:r>
        <w:t>:</w:t>
      </w:r>
      <w:r w:rsidRPr="00402127">
        <w:t xml:space="preserve"> </w:t>
      </w:r>
      <w:r w:rsidRPr="00EA6ED2">
        <w:t>(a)</w:t>
      </w:r>
      <w:r>
        <w:t xml:space="preserve"> raise awareness of the voluntary global guidance; </w:t>
      </w:r>
      <w:r w:rsidRPr="00EA6ED2">
        <w:t>(b)</w:t>
      </w:r>
      <w:r>
        <w:t> </w:t>
      </w:r>
      <w:r w:rsidRPr="00402127">
        <w:t xml:space="preserve">monitor </w:t>
      </w:r>
      <w:r>
        <w:t>[</w:t>
      </w:r>
      <w:r w:rsidRPr="00402127">
        <w:t>and evaluate</w:t>
      </w:r>
      <w:r>
        <w:t>]</w:t>
      </w:r>
      <w:r w:rsidRPr="00402127">
        <w:t xml:space="preserve"> </w:t>
      </w:r>
      <w:r>
        <w:t>its</w:t>
      </w:r>
      <w:r w:rsidRPr="00402127">
        <w:t xml:space="preserve"> use and effectiveness</w:t>
      </w:r>
      <w:r>
        <w:t xml:space="preserve">; and </w:t>
      </w:r>
      <w:r w:rsidRPr="00EA6ED2">
        <w:t>(c)</w:t>
      </w:r>
      <w:r>
        <w:t> </w:t>
      </w:r>
      <w:r w:rsidRPr="00402127">
        <w:t>share information</w:t>
      </w:r>
      <w:r>
        <w:t xml:space="preserve">, best practices and lessons learned </w:t>
      </w:r>
      <w:r w:rsidRPr="00402127">
        <w:t>relating to its implementation;</w:t>
      </w:r>
    </w:p>
    <w:p w14:paraId="239620DC" w14:textId="77777777" w:rsidR="00122D92" w:rsidRPr="00402127" w:rsidRDefault="00122D92" w:rsidP="00325EF5">
      <w:pPr>
        <w:pStyle w:val="CBDDesicionText"/>
        <w:keepNext/>
        <w:tabs>
          <w:tab w:val="clear" w:pos="567"/>
        </w:tabs>
      </w:pPr>
      <w:r>
        <w:t>8</w:t>
      </w:r>
      <w:r w:rsidRPr="00402127">
        <w:t>.</w:t>
      </w:r>
      <w:r w:rsidRPr="00402127">
        <w:tab/>
      </w:r>
      <w:r w:rsidRPr="00402127">
        <w:rPr>
          <w:i/>
          <w:iCs/>
        </w:rPr>
        <w:t>Requests</w:t>
      </w:r>
      <w:r w:rsidRPr="00402127">
        <w:t xml:space="preserve"> the Executive Secretary, subject to the availability of resources and in </w:t>
      </w:r>
      <w:r>
        <w:t>collaboration</w:t>
      </w:r>
      <w:r w:rsidRPr="00402127">
        <w:t xml:space="preserve"> with Parties, other Governments, indigenous peoples and local communities</w:t>
      </w:r>
      <w:r w:rsidRPr="00D90277">
        <w:t>, women, youth</w:t>
      </w:r>
      <w:r>
        <w:t>,</w:t>
      </w:r>
      <w:r w:rsidRPr="00402127">
        <w:t xml:space="preserve"> members of the Collaborative Partnership on Sustainable Wildlife Management</w:t>
      </w:r>
      <w:r>
        <w:t xml:space="preserve"> and the secretariats of other relevant multilateral environmental agreements</w:t>
      </w:r>
      <w:r w:rsidRPr="00402127">
        <w:t>:</w:t>
      </w:r>
    </w:p>
    <w:p w14:paraId="51775EA7" w14:textId="77777777" w:rsidR="00122D92" w:rsidRDefault="00122D92" w:rsidP="00325EF5">
      <w:pPr>
        <w:pStyle w:val="CBDDesicionText"/>
        <w:tabs>
          <w:tab w:val="clear" w:pos="567"/>
        </w:tabs>
      </w:pPr>
      <w:r w:rsidRPr="00402127">
        <w:t>(a)</w:t>
      </w:r>
      <w:r w:rsidRPr="00402127">
        <w:tab/>
        <w:t xml:space="preserve">To promote awareness of, and facilitate the use of, the </w:t>
      </w:r>
      <w:r>
        <w:t xml:space="preserve">voluntary </w:t>
      </w:r>
      <w:r w:rsidRPr="00402127">
        <w:t>global guidance;</w:t>
      </w:r>
    </w:p>
    <w:p w14:paraId="6B77187D" w14:textId="77777777" w:rsidR="00122D92" w:rsidRPr="00402127" w:rsidRDefault="00122D92" w:rsidP="00325EF5">
      <w:pPr>
        <w:pStyle w:val="CBDDesicionText"/>
        <w:tabs>
          <w:tab w:val="clear" w:pos="567"/>
        </w:tabs>
      </w:pPr>
      <w:r w:rsidRPr="00482C62">
        <w:t>(b</w:t>
      </w:r>
      <w:r>
        <w:t>)</w:t>
      </w:r>
      <w:r>
        <w:tab/>
      </w:r>
      <w:r w:rsidRPr="00482C62">
        <w:t xml:space="preserve">To </w:t>
      </w:r>
      <w:r>
        <w:t xml:space="preserve">support actions by Parties to address </w:t>
      </w:r>
      <w:r w:rsidRPr="00482C62">
        <w:t>drivers of biodiversity loss and challenges to the sustainable management of wild species</w:t>
      </w:r>
      <w:r>
        <w:t>;</w:t>
      </w:r>
    </w:p>
    <w:p w14:paraId="52F35BDC" w14:textId="77777777" w:rsidR="00122D92" w:rsidRPr="00402127" w:rsidRDefault="00122D92" w:rsidP="00325EF5">
      <w:pPr>
        <w:pStyle w:val="CBDDesicionText"/>
        <w:tabs>
          <w:tab w:val="clear" w:pos="567"/>
        </w:tabs>
      </w:pPr>
      <w:r w:rsidRPr="00402127">
        <w:t>(</w:t>
      </w:r>
      <w:r>
        <w:t>c</w:t>
      </w:r>
      <w:r w:rsidRPr="00402127">
        <w:t>)</w:t>
      </w:r>
      <w:r w:rsidRPr="00402127">
        <w:tab/>
        <w:t>To compile the information</w:t>
      </w:r>
      <w:r>
        <w:t>, best practices and lessons learned</w:t>
      </w:r>
      <w:r w:rsidRPr="00402127">
        <w:t xml:space="preserve"> referred to in paragraph </w:t>
      </w:r>
      <w:r>
        <w:t xml:space="preserve">7 </w:t>
      </w:r>
      <w:r w:rsidRPr="00402127">
        <w:t>above</w:t>
      </w:r>
      <w:r>
        <w:t xml:space="preserve"> and make them available through the clearing-house mechanism and to the regional and subregional technical and scientific cooperation support centres;</w:t>
      </w:r>
    </w:p>
    <w:p w14:paraId="5D17E8DA" w14:textId="77777777" w:rsidR="00122D92" w:rsidRDefault="00122D92" w:rsidP="00325EF5">
      <w:pPr>
        <w:pStyle w:val="CBDDesicionText"/>
        <w:tabs>
          <w:tab w:val="clear" w:pos="567"/>
        </w:tabs>
      </w:pPr>
      <w:r>
        <w:t>(d)</w:t>
      </w:r>
      <w:r>
        <w:tab/>
        <w:t>To facilitate, in collaboration with the technical and scientific cooperation support centres and relevant organizations, capacity-building for Parties on sustainable wildlife management;</w:t>
      </w:r>
    </w:p>
    <w:p w14:paraId="794CDC8B" w14:textId="77777777" w:rsidR="00122D92" w:rsidRDefault="00122D92" w:rsidP="00325EF5">
      <w:pPr>
        <w:pStyle w:val="CBDDesicionText"/>
        <w:tabs>
          <w:tab w:val="clear" w:pos="567"/>
        </w:tabs>
      </w:pPr>
      <w:r w:rsidRPr="00402127">
        <w:t>(</w:t>
      </w:r>
      <w:r>
        <w:t>e</w:t>
      </w:r>
      <w:r w:rsidRPr="00402127">
        <w:t>)</w:t>
      </w:r>
      <w:r w:rsidRPr="00402127">
        <w:tab/>
        <w:t xml:space="preserve">To report on progress </w:t>
      </w:r>
      <w:r>
        <w:t>related to subparagraphs 8 (a) to (d) above</w:t>
      </w:r>
      <w:r w:rsidRPr="00402127">
        <w:t xml:space="preserve"> </w:t>
      </w:r>
      <w:r>
        <w:t xml:space="preserve">in an information document for the </w:t>
      </w:r>
      <w:r w:rsidRPr="00402127">
        <w:t>nineteenth meeting of the Conference of the Parties</w:t>
      </w:r>
      <w:r>
        <w:t>;</w:t>
      </w:r>
    </w:p>
    <w:p w14:paraId="14B5A92D" w14:textId="77777777" w:rsidR="00122D92" w:rsidRDefault="00122D92" w:rsidP="00325EF5">
      <w:pPr>
        <w:pStyle w:val="CBDNormalNumber"/>
        <w:numPr>
          <w:ilvl w:val="0"/>
          <w:numId w:val="0"/>
        </w:numPr>
        <w:tabs>
          <w:tab w:val="clear" w:pos="567"/>
        </w:tabs>
        <w:spacing w:before="0"/>
        <w:ind w:left="1134" w:firstLine="567"/>
      </w:pPr>
      <w:r w:rsidRPr="00E44D47">
        <w:t>[9.</w:t>
      </w:r>
      <w:r>
        <w:tab/>
      </w:r>
      <w:r w:rsidRPr="00B34396">
        <w:rPr>
          <w:i/>
          <w:iCs/>
        </w:rPr>
        <w:t>Also</w:t>
      </w:r>
      <w:r>
        <w:t xml:space="preserve"> </w:t>
      </w:r>
      <w:r>
        <w:rPr>
          <w:i/>
        </w:rPr>
        <w:t>r</w:t>
      </w:r>
      <w:r w:rsidRPr="0062231F">
        <w:rPr>
          <w:i/>
        </w:rPr>
        <w:t>equests</w:t>
      </w:r>
      <w:r>
        <w:t xml:space="preserve"> the Executive Secretary, subject to the availability of resources and building on decisions </w:t>
      </w:r>
      <w:hyperlink r:id="rId73" w:history="1">
        <w:r w:rsidRPr="00F81231">
          <w:rPr>
            <w:rStyle w:val="Hyperlink"/>
          </w:rPr>
          <w:t>VII/12</w:t>
        </w:r>
      </w:hyperlink>
      <w:r>
        <w:t xml:space="preserve">, </w:t>
      </w:r>
      <w:hyperlink r:id="rId74" w:history="1">
        <w:r w:rsidRPr="00F81231">
          <w:rPr>
            <w:rStyle w:val="Hyperlink"/>
          </w:rPr>
          <w:t>15/4</w:t>
        </w:r>
      </w:hyperlink>
      <w:r>
        <w:t xml:space="preserve">, </w:t>
      </w:r>
      <w:hyperlink r:id="rId75" w:history="1">
        <w:r w:rsidRPr="00F81231">
          <w:rPr>
            <w:rStyle w:val="Hyperlink"/>
          </w:rPr>
          <w:t>16/12</w:t>
        </w:r>
      </w:hyperlink>
      <w:r>
        <w:t xml:space="preserve"> and </w:t>
      </w:r>
      <w:hyperlink r:id="rId76" w:history="1">
        <w:r w:rsidRPr="00F81231">
          <w:rPr>
            <w:rStyle w:val="Hyperlink"/>
          </w:rPr>
          <w:t>16/15</w:t>
        </w:r>
      </w:hyperlink>
      <w:r>
        <w:t xml:space="preserve">, to initiate [a][an inclusive] consultation process on options for [strengthening the implementation of sustainable use, </w:t>
      </w:r>
      <w:r w:rsidRPr="00E135E7">
        <w:t>including</w:t>
      </w:r>
      <w:r>
        <w:t xml:space="preserve"> through] a potential programme of work on the sustainable use of biodiversity[, </w:t>
      </w:r>
      <w:r w:rsidRPr="00E135E7">
        <w:t>including</w:t>
      </w:r>
      <w:r>
        <w:t xml:space="preserve"> sustainable biodiversity-based activities, products and services that enhance biodiversity] by requesting information from Parties, other Governments, indigenous peoples and local communities, women, youth and relevant organizations and</w:t>
      </w:r>
      <w:r w:rsidRPr="00402127">
        <w:t xml:space="preserve"> actors</w:t>
      </w:r>
      <w:r>
        <w:t>, and to submit the options for consideration by the Subsidiary Body on Scientific, Technical and Technological Advice at a meeting held before the eighteenth meeting of the Conference of the Parties.]</w:t>
      </w:r>
    </w:p>
    <w:p w14:paraId="1827CD63" w14:textId="77777777" w:rsidR="00122D92" w:rsidRPr="005A648D" w:rsidRDefault="00122D92" w:rsidP="00325EF5">
      <w:pPr>
        <w:pStyle w:val="CBDDesicionAnnex"/>
        <w:ind w:left="1134"/>
      </w:pPr>
      <w:r w:rsidRPr="00402127">
        <w:lastRenderedPageBreak/>
        <w:t>Annex</w:t>
      </w:r>
    </w:p>
    <w:p w14:paraId="49FEFE9E" w14:textId="77777777" w:rsidR="00122D92" w:rsidRPr="00402127" w:rsidRDefault="00122D92" w:rsidP="00325EF5">
      <w:pPr>
        <w:pStyle w:val="CBDDesicionAnnex"/>
        <w:spacing w:before="120"/>
        <w:ind w:left="1134"/>
      </w:pPr>
      <w:r>
        <w:t>Voluntary g</w:t>
      </w:r>
      <w:r w:rsidRPr="00402127">
        <w:t xml:space="preserve">lobal guidance on </w:t>
      </w:r>
      <w:r w:rsidRPr="007A7F57">
        <w:t xml:space="preserve">the sustainable management of wildlife </w:t>
      </w:r>
      <w:r w:rsidRPr="007A7F57">
        <w:br/>
        <w:t>applicable to multiple species and multiple practices</w:t>
      </w:r>
      <w:r w:rsidRPr="00402127">
        <w:t xml:space="preserve"> </w:t>
      </w:r>
      <w:r>
        <w:t xml:space="preserve">[with a focus on </w:t>
      </w:r>
      <w:r>
        <w:br/>
        <w:t xml:space="preserve">inclusive and participatory decision-making, the inclusion of multiple </w:t>
      </w:r>
      <w:r>
        <w:br/>
        <w:t>systems of knowledge and the recognition of rights and the equitable distribution of costs and benefits]</w:t>
      </w:r>
    </w:p>
    <w:p w14:paraId="567AE151" w14:textId="77777777" w:rsidR="00122D92" w:rsidRPr="00CE75C2" w:rsidRDefault="00122D92" w:rsidP="00325EF5">
      <w:pPr>
        <w:pStyle w:val="CBDH1"/>
        <w:tabs>
          <w:tab w:val="clear" w:pos="567"/>
          <w:tab w:val="clear" w:pos="1134"/>
          <w:tab w:val="clear" w:pos="1701"/>
        </w:tabs>
        <w:ind w:left="1134"/>
        <w:rPr>
          <w:sz w:val="24"/>
        </w:rPr>
      </w:pPr>
      <w:bookmarkStart w:id="24" w:name="_Toc239752917"/>
      <w:r w:rsidRPr="00CE75C2">
        <w:rPr>
          <w:sz w:val="24"/>
        </w:rPr>
        <w:t>I.</w:t>
      </w:r>
      <w:r w:rsidRPr="00CE75C2">
        <w:rPr>
          <w:sz w:val="24"/>
        </w:rPr>
        <w:tab/>
        <w:t>Context</w:t>
      </w:r>
      <w:bookmarkEnd w:id="24"/>
    </w:p>
    <w:p w14:paraId="4322CC2C" w14:textId="77777777" w:rsidR="00122D92" w:rsidRPr="00402127" w:rsidRDefault="00122D92" w:rsidP="00325EF5">
      <w:pPr>
        <w:pStyle w:val="CBDNormalNumber"/>
        <w:numPr>
          <w:ilvl w:val="0"/>
          <w:numId w:val="0"/>
        </w:numPr>
        <w:tabs>
          <w:tab w:val="clear" w:pos="567"/>
        </w:tabs>
        <w:ind w:left="1134"/>
      </w:pPr>
      <w:r w:rsidRPr="00402127">
        <w:t>1.</w:t>
      </w:r>
      <w:r w:rsidRPr="00402127">
        <w:tab/>
        <w:t>In decision </w:t>
      </w:r>
      <w:hyperlink r:id="rId77" w:history="1">
        <w:r w:rsidRPr="00402127">
          <w:rPr>
            <w:rStyle w:val="Hyperlink"/>
          </w:rPr>
          <w:t>14/7</w:t>
        </w:r>
      </w:hyperlink>
      <w:r w:rsidRPr="00402127">
        <w:t>, the Conference of the Parties to the Convention on Biological Diversity</w:t>
      </w:r>
      <w:r w:rsidRPr="00402127">
        <w:rPr>
          <w:rStyle w:val="FootnoteReference"/>
          <w:lang w:eastAsia="ja-JP" w:bidi="th-TH"/>
        </w:rPr>
        <w:footnoteReference w:id="56"/>
      </w:r>
      <w:r w:rsidRPr="00402127">
        <w:t xml:space="preserve"> recognized sustainable wildlife management as an integrated approach contributing to the objectives of the Convention, namely, the conservation of biological diversity, the sustainable use of its components and the fair and equitable sharing of the benefits arising out of the utilization of genetic resources. The present </w:t>
      </w:r>
      <w:r>
        <w:t xml:space="preserve">voluntary </w:t>
      </w:r>
      <w:r w:rsidRPr="00402127">
        <w:t>guidance builds on that decision and subsequent decisions of the Conference of the Parties and will contribute to the implementation of the Kunming–Montreal Global Biodiversity Framework adopted at the fifteenth meeting of the Conference of the P</w:t>
      </w:r>
      <w:bookmarkStart w:id="25" w:name="_Ref222762797"/>
      <w:r w:rsidRPr="00402127">
        <w:t>arties</w:t>
      </w:r>
      <w:bookmarkStart w:id="26" w:name="_Ref227169508"/>
      <w:r w:rsidRPr="00402127">
        <w:t>.</w:t>
      </w:r>
      <w:r w:rsidRPr="00402127">
        <w:rPr>
          <w:rStyle w:val="FootnoteReference"/>
        </w:rPr>
        <w:footnoteReference w:id="57"/>
      </w:r>
      <w:bookmarkEnd w:id="25"/>
      <w:bookmarkEnd w:id="26"/>
      <w:r w:rsidRPr="00402127">
        <w:t xml:space="preserve"> In particular, the </w:t>
      </w:r>
      <w:r>
        <w:t xml:space="preserve">voluntary </w:t>
      </w:r>
      <w:r w:rsidRPr="00402127">
        <w:t>guidance will contribute to the achievement of Targets 4</w:t>
      </w:r>
      <w:r>
        <w:t xml:space="preserve">, 5, </w:t>
      </w:r>
      <w:r w:rsidRPr="00402127">
        <w:t>6, 9, 10, 22 and 23 of the Framework, which provide a basis for advancing species conservation and recovery, ensuring that the use of and trade in wild species are sustainable, safe and legal and enhancing benefits for people.</w:t>
      </w:r>
    </w:p>
    <w:p w14:paraId="28FF9578" w14:textId="77777777" w:rsidR="00122D92" w:rsidRPr="00402127" w:rsidRDefault="00122D92" w:rsidP="00325EF5">
      <w:pPr>
        <w:pStyle w:val="CBDNormalNumber"/>
        <w:numPr>
          <w:ilvl w:val="0"/>
          <w:numId w:val="0"/>
        </w:numPr>
        <w:tabs>
          <w:tab w:val="clear" w:pos="567"/>
        </w:tabs>
        <w:ind w:left="1134"/>
      </w:pPr>
      <w:r w:rsidRPr="00402127">
        <w:t>2.</w:t>
      </w:r>
      <w:r w:rsidRPr="00402127">
        <w:tab/>
      </w:r>
      <w:r>
        <w:t>In t</w:t>
      </w:r>
      <w:r w:rsidRPr="00402127">
        <w:t xml:space="preserve">he present </w:t>
      </w:r>
      <w:r>
        <w:t xml:space="preserve">voluntary </w:t>
      </w:r>
      <w:r w:rsidRPr="00402127">
        <w:t>guidance</w:t>
      </w:r>
      <w:r>
        <w:t>,</w:t>
      </w:r>
      <w:r w:rsidRPr="00402127">
        <w:t xml:space="preserve"> the definition of the term “sustainable wildlife management” </w:t>
      </w:r>
      <w:r>
        <w:t>is based on the definition used</w:t>
      </w:r>
      <w:r w:rsidRPr="00402127">
        <w:t xml:space="preserve"> in </w:t>
      </w:r>
      <w:r w:rsidRPr="004E4ADE">
        <w:t>decision </w:t>
      </w:r>
      <w:hyperlink r:id="rId78" w:history="1">
        <w:r w:rsidRPr="004E4ADE">
          <w:rPr>
            <w:rStyle w:val="Hyperlink"/>
          </w:rPr>
          <w:t>14/7</w:t>
        </w:r>
      </w:hyperlink>
      <w:r w:rsidRPr="004E4ADE">
        <w:t xml:space="preserve">, </w:t>
      </w:r>
      <w:r>
        <w:t>that is,</w:t>
      </w:r>
      <w:r w:rsidRPr="004E4ADE">
        <w:t xml:space="preserve"> the</w:t>
      </w:r>
      <w:r w:rsidRPr="00402127">
        <w:t xml:space="preserve"> sound management of wildlife species to sustain their populations and habitat over time, considering the socioeconomic needs of human populations.</w:t>
      </w:r>
    </w:p>
    <w:p w14:paraId="7015DC21" w14:textId="77777777" w:rsidR="00122D92" w:rsidRPr="00402127" w:rsidRDefault="00122D92" w:rsidP="00325EF5">
      <w:pPr>
        <w:pStyle w:val="CBDNormalNumber"/>
        <w:numPr>
          <w:ilvl w:val="0"/>
          <w:numId w:val="0"/>
        </w:numPr>
        <w:tabs>
          <w:tab w:val="clear" w:pos="567"/>
        </w:tabs>
        <w:ind w:left="1134"/>
      </w:pPr>
      <w:r w:rsidRPr="00402127">
        <w:t>3.</w:t>
      </w:r>
      <w:r w:rsidRPr="00402127">
        <w:tab/>
        <w:t xml:space="preserve">Sustainable wildlife management is supported by a broad international normative framework </w:t>
      </w:r>
      <w:r w:rsidRPr="006257A2">
        <w:t>created, inter alia, by</w:t>
      </w:r>
      <w:r w:rsidRPr="00402127">
        <w:t xml:space="preserve"> the Convention on Biological Diversity (in particular Articles 6 to 8 and 10), the Convention on the Conservation of Migratory Species of Wild Animals, the Convention on International Trade in Endangered Species of Wild Fauna and Flora, the Food and Agriculture Organization of the United Nations and the International Union for Conservation of Nature. Also relevant in that regard are the Addis Ababa Principles and Guidelines for the Sustainable Use of Biodiversity</w:t>
      </w:r>
      <w:bookmarkStart w:id="27" w:name="_Ref222762992"/>
      <w:r w:rsidRPr="00402127">
        <w:rPr>
          <w:rStyle w:val="FootnoteReference"/>
        </w:rPr>
        <w:footnoteReference w:id="58"/>
      </w:r>
      <w:bookmarkEnd w:id="27"/>
      <w:r w:rsidRPr="00402127">
        <w:t xml:space="preserve"> and other decisions of the Conference of the Parties to the Convention on Biological Diversity, including decisions </w:t>
      </w:r>
      <w:hyperlink r:id="rId79" w:history="1">
        <w:r w:rsidRPr="00402127">
          <w:rPr>
            <w:rStyle w:val="Hyperlink"/>
          </w:rPr>
          <w:t>14/7</w:t>
        </w:r>
      </w:hyperlink>
      <w:r w:rsidRPr="00402127">
        <w:t xml:space="preserve">, </w:t>
      </w:r>
      <w:hyperlink r:id="rId80" w:history="1">
        <w:r w:rsidRPr="00402127">
          <w:rPr>
            <w:rStyle w:val="Hyperlink"/>
          </w:rPr>
          <w:t>15/23</w:t>
        </w:r>
      </w:hyperlink>
      <w:r w:rsidRPr="00402127">
        <w:t xml:space="preserve"> and </w:t>
      </w:r>
      <w:hyperlink r:id="rId81" w:history="1">
        <w:r w:rsidRPr="00402127">
          <w:rPr>
            <w:rStyle w:val="Hyperlink"/>
          </w:rPr>
          <w:t>16/15</w:t>
        </w:r>
      </w:hyperlink>
      <w:r w:rsidRPr="00402127">
        <w:t xml:space="preserve">, on sustainable wildlife management. The Framework further reinforces commitments related to halting species extinction, ensuring the sustainable and legal use of </w:t>
      </w:r>
      <w:r>
        <w:t>wild species</w:t>
      </w:r>
      <w:r w:rsidRPr="00402127">
        <w:t xml:space="preserve">, restoring ecosystems and enhancing benefit-sharing. </w:t>
      </w:r>
    </w:p>
    <w:p w14:paraId="11AADF65" w14:textId="77777777" w:rsidR="00122D92" w:rsidRPr="00402127" w:rsidRDefault="00122D92" w:rsidP="00325EF5">
      <w:pPr>
        <w:pStyle w:val="CBDNormalNumber"/>
        <w:numPr>
          <w:ilvl w:val="0"/>
          <w:numId w:val="0"/>
        </w:numPr>
        <w:tabs>
          <w:tab w:val="clear" w:pos="567"/>
        </w:tabs>
        <w:ind w:left="1134"/>
      </w:pPr>
      <w:r w:rsidRPr="00402127">
        <w:t>4.</w:t>
      </w:r>
      <w:r w:rsidRPr="00402127">
        <w:tab/>
        <w:t xml:space="preserve">Wildlife continues to provide essential ecological, economic, cultural and social benefits, especially in regions where it supports livelihoods, food systems and cultural continuity. While many wild species are used at unsustainable levels, others are effectively conserved and managed, demonstrating the importance of context-specific approaches. Those dynamics underscore the need for coordinated, risk-informed, transparent </w:t>
      </w:r>
      <w:r>
        <w:t xml:space="preserve">and </w:t>
      </w:r>
      <w:r w:rsidRPr="00402127">
        <w:t xml:space="preserve">adaptive management that addresses cumulative pressures and cumulative values, integrates </w:t>
      </w:r>
      <w:r>
        <w:t xml:space="preserve">multiple </w:t>
      </w:r>
      <w:r w:rsidRPr="00402127">
        <w:t xml:space="preserve">systems of knowledge and ensures that wildlife management remains ecologically sustainable and aligned with conservation objectives. </w:t>
      </w:r>
    </w:p>
    <w:p w14:paraId="6348CD7A" w14:textId="77777777" w:rsidR="00122D92" w:rsidRPr="00402127" w:rsidRDefault="00122D92" w:rsidP="00325EF5">
      <w:pPr>
        <w:pStyle w:val="CBDNormalNumber"/>
        <w:numPr>
          <w:ilvl w:val="0"/>
          <w:numId w:val="0"/>
        </w:numPr>
        <w:tabs>
          <w:tab w:val="clear" w:pos="567"/>
        </w:tabs>
        <w:ind w:left="1134"/>
      </w:pPr>
      <w:r w:rsidRPr="00402127">
        <w:t>5.</w:t>
      </w:r>
      <w:r w:rsidRPr="00402127">
        <w:tab/>
        <w:t xml:space="preserve">According to </w:t>
      </w:r>
      <w:r w:rsidRPr="004E4ADE">
        <w:rPr>
          <w:i/>
          <w:iCs/>
        </w:rPr>
        <w:t>The</w:t>
      </w:r>
      <w:r>
        <w:rPr>
          <w:i/>
          <w:iCs/>
        </w:rPr>
        <w:t xml:space="preserve"> </w:t>
      </w:r>
      <w:r w:rsidRPr="004E4ADE">
        <w:rPr>
          <w:i/>
          <w:iCs/>
        </w:rPr>
        <w:t>Thematic Assessment Report on the Sustainable Use of Wild Species</w:t>
      </w:r>
      <w:r w:rsidRPr="00986719">
        <w:rPr>
          <w:i/>
          <w:iCs/>
        </w:rPr>
        <w:t xml:space="preserve"> </w:t>
      </w:r>
      <w:r w:rsidRPr="00CE75C2">
        <w:t>of the Intergovernmental Science-Policy Platform on Biodiversity and Ecosystem Services</w:t>
      </w:r>
      <w:r>
        <w:t>,</w:t>
      </w:r>
      <w:r w:rsidRPr="00402127">
        <w:t xml:space="preserve"> many wildlife populations and species are declining, in particular where such pressures as </w:t>
      </w:r>
      <w:r w:rsidRPr="00402127">
        <w:lastRenderedPageBreak/>
        <w:t>land- and sea</w:t>
      </w:r>
      <w:r>
        <w:t>-</w:t>
      </w:r>
      <w:r w:rsidRPr="00402127">
        <w:t>use change,</w:t>
      </w:r>
      <w:r>
        <w:t xml:space="preserve"> including habitat loss and fragmentation,</w:t>
      </w:r>
      <w:r w:rsidRPr="00402127">
        <w:t xml:space="preserve"> direct exploitation, climate change, pollution and invasive alien species</w:t>
      </w:r>
      <w:r>
        <w:t>,</w:t>
      </w:r>
      <w:r w:rsidRPr="00402127">
        <w:t xml:space="preserve"> are not effectively managed</w:t>
      </w:r>
      <w:bookmarkStart w:id="28" w:name="_Ref228901175"/>
      <w:r w:rsidRPr="00402127">
        <w:t>.</w:t>
      </w:r>
      <w:bookmarkEnd w:id="28"/>
      <w:r w:rsidRPr="00402127">
        <w:t xml:space="preserve"> Those interacting pressures increase extinction risk, erode ecosystem functioning, undermine nature’s contributions to people and are intensified by broader indirect socioeconomic drivers, including population growth, increasing per capita consumption and expanding demands for land and sea use. Existing risks, including those caused by the dynamics of wildlife disease, increases in </w:t>
      </w:r>
      <w:r>
        <w:t>illegal</w:t>
      </w:r>
      <w:r w:rsidRPr="00402127">
        <w:t xml:space="preserve"> wildlife trade and trafficking and human-wildlife conflict, may further exacerbate vulnerabilities, </w:t>
      </w:r>
      <w:proofErr w:type="gramStart"/>
      <w:r w:rsidRPr="00402127">
        <w:t>in particular for</w:t>
      </w:r>
      <w:proofErr w:type="gramEnd"/>
      <w:r w:rsidRPr="00402127">
        <w:t xml:space="preserve"> species with declining populations or restricted ranges and indigenous peoples and local communities closely linked to wildlife.</w:t>
      </w:r>
    </w:p>
    <w:p w14:paraId="7AFFAC77" w14:textId="77777777" w:rsidR="00122D92" w:rsidRPr="00CE75C2" w:rsidRDefault="00122D92" w:rsidP="00325EF5">
      <w:pPr>
        <w:pStyle w:val="CBDH1"/>
        <w:tabs>
          <w:tab w:val="clear" w:pos="567"/>
          <w:tab w:val="clear" w:pos="1134"/>
          <w:tab w:val="clear" w:pos="1701"/>
        </w:tabs>
        <w:ind w:left="1134"/>
        <w:rPr>
          <w:sz w:val="24"/>
        </w:rPr>
      </w:pPr>
      <w:bookmarkStart w:id="29" w:name="_Toc239752918"/>
      <w:r w:rsidRPr="00CE75C2">
        <w:rPr>
          <w:sz w:val="24"/>
        </w:rPr>
        <w:t>II.</w:t>
      </w:r>
      <w:r w:rsidRPr="00CE75C2">
        <w:rPr>
          <w:sz w:val="24"/>
        </w:rPr>
        <w:tab/>
        <w:t>Mandate</w:t>
      </w:r>
      <w:bookmarkEnd w:id="29"/>
    </w:p>
    <w:p w14:paraId="3D8847B1" w14:textId="77777777" w:rsidR="00122D92" w:rsidRPr="00402127" w:rsidRDefault="00122D92" w:rsidP="00325EF5">
      <w:pPr>
        <w:pStyle w:val="CBDNormalNumber"/>
        <w:numPr>
          <w:ilvl w:val="0"/>
          <w:numId w:val="0"/>
        </w:numPr>
        <w:tabs>
          <w:tab w:val="clear" w:pos="567"/>
        </w:tabs>
        <w:ind w:left="1134"/>
      </w:pPr>
      <w:r w:rsidRPr="00402127">
        <w:t>6.</w:t>
      </w:r>
      <w:r w:rsidRPr="00402127">
        <w:tab/>
        <w:t xml:space="preserve">The present </w:t>
      </w:r>
      <w:r>
        <w:t>voluntary</w:t>
      </w:r>
      <w:r w:rsidRPr="00402127">
        <w:t xml:space="preserve"> guidance has been developed pursuant to decision </w:t>
      </w:r>
      <w:hyperlink r:id="rId82" w:history="1">
        <w:r w:rsidRPr="00402127">
          <w:rPr>
            <w:rStyle w:val="Hyperlink"/>
          </w:rPr>
          <w:t>16/15</w:t>
        </w:r>
      </w:hyperlink>
      <w:r w:rsidRPr="00402127">
        <w:t>, in which the Conference of the Parties requested the Executive Secretary, subject to the availability of resources, in collaboration with the Collaborative Partnership on Sustainable Wildlife Management, in particular the Secretariat of the Convention on Migratory Species and the Secretariat of the Convention on International Trade in Endangered Species of Wild Fauna and Flora, and with inputs from Parties, other Governments, indigenous peoples and local communities, and women, youth and relevant organizations, to prepare draft</w:t>
      </w:r>
      <w:r>
        <w:t xml:space="preserve"> </w:t>
      </w:r>
      <w:r w:rsidRPr="00402127">
        <w:t>global guidance on the sustainable management of wildlife applicable to multiple species and multiple practices, with a focus on: (a) inclusive and participatory decision-making; (b) the inclusion of multiple systems of knowledge and the recognition of rights; and (c) the equitable distribution of costs and benefits.</w:t>
      </w:r>
    </w:p>
    <w:p w14:paraId="303331E2" w14:textId="77777777" w:rsidR="00122D92" w:rsidRPr="00CE75C2" w:rsidRDefault="00122D92" w:rsidP="00325EF5">
      <w:pPr>
        <w:pStyle w:val="CBDH1"/>
        <w:tabs>
          <w:tab w:val="clear" w:pos="567"/>
          <w:tab w:val="clear" w:pos="1134"/>
          <w:tab w:val="clear" w:pos="1701"/>
        </w:tabs>
        <w:ind w:left="1134"/>
        <w:rPr>
          <w:sz w:val="24"/>
        </w:rPr>
      </w:pPr>
      <w:bookmarkStart w:id="30" w:name="_Toc239752919"/>
      <w:r w:rsidRPr="00CE75C2">
        <w:rPr>
          <w:sz w:val="24"/>
        </w:rPr>
        <w:t>III.</w:t>
      </w:r>
      <w:r w:rsidRPr="00CE75C2">
        <w:rPr>
          <w:sz w:val="24"/>
        </w:rPr>
        <w:tab/>
        <w:t>Purpose and scope</w:t>
      </w:r>
      <w:bookmarkEnd w:id="30"/>
    </w:p>
    <w:p w14:paraId="370D8A1D" w14:textId="77777777" w:rsidR="00122D92" w:rsidRPr="00402127" w:rsidRDefault="00122D92" w:rsidP="00325EF5">
      <w:pPr>
        <w:pStyle w:val="CBDNormalNumber"/>
        <w:numPr>
          <w:ilvl w:val="0"/>
          <w:numId w:val="0"/>
        </w:numPr>
        <w:tabs>
          <w:tab w:val="clear" w:pos="567"/>
        </w:tabs>
        <w:ind w:left="1134"/>
        <w:rPr>
          <w:rFonts w:eastAsia="Arial"/>
        </w:rPr>
      </w:pPr>
      <w:bookmarkStart w:id="31" w:name="_heading=h.204hpxu34acs" w:colFirst="0" w:colLast="0"/>
      <w:bookmarkEnd w:id="31"/>
      <w:r w:rsidRPr="00402127">
        <w:rPr>
          <w:rFonts w:eastAsia="Arial"/>
        </w:rPr>
        <w:t>7.</w:t>
      </w:r>
      <w:r w:rsidRPr="00402127">
        <w:rPr>
          <w:rFonts w:eastAsia="Arial"/>
        </w:rPr>
        <w:tab/>
        <w:t xml:space="preserve">In accordance with decision </w:t>
      </w:r>
      <w:hyperlink r:id="rId83" w:history="1">
        <w:r w:rsidRPr="00402127">
          <w:rPr>
            <w:rStyle w:val="Hyperlink"/>
            <w:rFonts w:eastAsia="Arial"/>
          </w:rPr>
          <w:t>16/15</w:t>
        </w:r>
      </w:hyperlink>
      <w:r w:rsidRPr="00402127">
        <w:rPr>
          <w:rFonts w:eastAsia="Arial"/>
        </w:rPr>
        <w:t xml:space="preserve">, the </w:t>
      </w:r>
      <w:r>
        <w:rPr>
          <w:rFonts w:eastAsia="Arial"/>
        </w:rPr>
        <w:t xml:space="preserve">voluntary </w:t>
      </w:r>
      <w:r w:rsidRPr="00402127">
        <w:rPr>
          <w:rFonts w:eastAsia="Arial"/>
        </w:rPr>
        <w:t xml:space="preserve">global guidance applies to multiple species across terrestrial, inland water, marine and coastal ecosystems and to both extractive and non-extractive practices, including fishing, the gathering of plants, fungi and algae from the wild, logging, the harvesting of terrestrial and aquatic animals and wildlife-based tourism. </w:t>
      </w:r>
    </w:p>
    <w:p w14:paraId="1D783A4D" w14:textId="77777777" w:rsidR="00122D92" w:rsidRPr="00402127" w:rsidRDefault="00122D92" w:rsidP="00325EF5">
      <w:pPr>
        <w:pStyle w:val="CBDNormalNumber"/>
        <w:numPr>
          <w:ilvl w:val="0"/>
          <w:numId w:val="0"/>
        </w:numPr>
        <w:tabs>
          <w:tab w:val="clear" w:pos="567"/>
        </w:tabs>
        <w:ind w:left="1134"/>
        <w:rPr>
          <w:rFonts w:eastAsia="Arial"/>
        </w:rPr>
      </w:pPr>
      <w:r w:rsidRPr="00402127">
        <w:rPr>
          <w:rFonts w:eastAsia="Arial"/>
        </w:rPr>
        <w:t>8.</w:t>
      </w:r>
      <w:r w:rsidRPr="00402127">
        <w:rPr>
          <w:rFonts w:eastAsia="Arial"/>
        </w:rPr>
        <w:tab/>
        <w:t xml:space="preserve">The </w:t>
      </w:r>
      <w:r>
        <w:rPr>
          <w:rFonts w:eastAsia="Arial"/>
        </w:rPr>
        <w:t xml:space="preserve">voluntary </w:t>
      </w:r>
      <w:r w:rsidRPr="00402127">
        <w:rPr>
          <w:rFonts w:eastAsia="Arial"/>
        </w:rPr>
        <w:t>guidance addresses gaps identified in the</w:t>
      </w:r>
      <w:r w:rsidRPr="00402127">
        <w:t xml:space="preserve"> gap analysis to identify areas not adequately covered by existing guidance developed under relevant multilateral environmental agreements and competent intergovernmental organizations</w:t>
      </w:r>
      <w:r w:rsidRPr="00402127">
        <w:rPr>
          <w:rStyle w:val="FootnoteReference"/>
        </w:rPr>
        <w:footnoteReference w:id="59"/>
      </w:r>
      <w:r w:rsidRPr="00402127">
        <w:t xml:space="preserve"> and the additional analysis of available guidance, tools and documents related to various areas of sustainable wildlife management that might require complementary guidance.</w:t>
      </w:r>
      <w:r w:rsidRPr="00402127">
        <w:rPr>
          <w:rStyle w:val="FootnoteReference"/>
        </w:rPr>
        <w:footnoteReference w:id="60"/>
      </w:r>
      <w:r w:rsidRPr="00402127">
        <w:t xml:space="preserve"> Moreover, the </w:t>
      </w:r>
      <w:r>
        <w:t xml:space="preserve">voluntary </w:t>
      </w:r>
      <w:r w:rsidRPr="00402127">
        <w:t>guidance responds to submissions received further to invitations extended in notifications Nos. </w:t>
      </w:r>
      <w:hyperlink r:id="rId84" w:history="1">
        <w:r w:rsidRPr="00402127">
          <w:rPr>
            <w:rStyle w:val="Hyperlink"/>
          </w:rPr>
          <w:t>2025-014</w:t>
        </w:r>
      </w:hyperlink>
      <w:r w:rsidRPr="00402127">
        <w:t xml:space="preserve"> and </w:t>
      </w:r>
      <w:hyperlink r:id="rId85" w:history="1">
        <w:r w:rsidRPr="00402127">
          <w:rPr>
            <w:rStyle w:val="Hyperlink"/>
          </w:rPr>
          <w:t>2025-015</w:t>
        </w:r>
      </w:hyperlink>
      <w:r w:rsidRPr="00402127">
        <w:t xml:space="preserve"> and relevant findings outlined in the aforementioned </w:t>
      </w:r>
      <w:r w:rsidRPr="00402127">
        <w:rPr>
          <w:i/>
          <w:iCs/>
        </w:rPr>
        <w:t>Thematic Assessment Report on the Sustainable Use of Wild Species</w:t>
      </w:r>
      <w:r w:rsidRPr="00402127">
        <w:t>.</w:t>
      </w:r>
    </w:p>
    <w:p w14:paraId="2861658E" w14:textId="77777777" w:rsidR="00122D92" w:rsidRPr="00402127" w:rsidRDefault="00122D92" w:rsidP="00325EF5">
      <w:pPr>
        <w:pStyle w:val="CBDNormalNumber"/>
        <w:numPr>
          <w:ilvl w:val="0"/>
          <w:numId w:val="0"/>
        </w:numPr>
        <w:tabs>
          <w:tab w:val="clear" w:pos="567"/>
        </w:tabs>
        <w:ind w:left="1134"/>
        <w:rPr>
          <w:rFonts w:eastAsia="Arial"/>
        </w:rPr>
      </w:pPr>
      <w:r w:rsidRPr="00402127">
        <w:rPr>
          <w:rFonts w:eastAsia="Arial"/>
        </w:rPr>
        <w:t>9.</w:t>
      </w:r>
      <w:r w:rsidRPr="00402127">
        <w:rPr>
          <w:rFonts w:eastAsia="Arial"/>
        </w:rPr>
        <w:tab/>
        <w:t xml:space="preserve">The purpose of the </w:t>
      </w:r>
      <w:r>
        <w:rPr>
          <w:rFonts w:eastAsia="Arial"/>
        </w:rPr>
        <w:t xml:space="preserve">voluntary </w:t>
      </w:r>
      <w:r w:rsidRPr="00402127">
        <w:rPr>
          <w:rFonts w:eastAsia="Arial"/>
        </w:rPr>
        <w:t xml:space="preserve">guidance is to support Parties in strengthening policy and institutional </w:t>
      </w:r>
      <w:r w:rsidRPr="006727E2">
        <w:rPr>
          <w:rFonts w:eastAsia="Arial"/>
        </w:rPr>
        <w:t>frameworks for sustainable</w:t>
      </w:r>
      <w:r w:rsidRPr="00402127">
        <w:rPr>
          <w:rFonts w:eastAsia="Arial"/>
        </w:rPr>
        <w:t xml:space="preserve"> wildlife management, consistent with the objectives of the Convention and the Framework. In line with decision </w:t>
      </w:r>
      <w:hyperlink r:id="rId86" w:history="1">
        <w:r w:rsidRPr="00402127">
          <w:rPr>
            <w:rStyle w:val="Hyperlink"/>
            <w:rFonts w:eastAsia="Arial"/>
          </w:rPr>
          <w:t>16/15</w:t>
        </w:r>
      </w:hyperlink>
      <w:r w:rsidRPr="00402127">
        <w:rPr>
          <w:rFonts w:eastAsia="Arial"/>
        </w:rPr>
        <w:t>, its objectives are:</w:t>
      </w:r>
    </w:p>
    <w:p w14:paraId="3B81BA4C" w14:textId="77777777" w:rsidR="00122D92" w:rsidRPr="00402127" w:rsidRDefault="00122D92" w:rsidP="00325EF5">
      <w:pPr>
        <w:pStyle w:val="CBDNormalNumber"/>
        <w:numPr>
          <w:ilvl w:val="0"/>
          <w:numId w:val="0"/>
        </w:numPr>
        <w:tabs>
          <w:tab w:val="clear" w:pos="567"/>
        </w:tabs>
        <w:ind w:left="1134" w:firstLine="567"/>
        <w:rPr>
          <w:rFonts w:eastAsia="Arial"/>
        </w:rPr>
      </w:pPr>
      <w:r w:rsidRPr="00402127">
        <w:rPr>
          <w:rFonts w:eastAsia="Arial"/>
        </w:rPr>
        <w:t>(a)</w:t>
      </w:r>
      <w:r w:rsidRPr="00402127">
        <w:rPr>
          <w:rFonts w:eastAsia="Arial"/>
        </w:rPr>
        <w:tab/>
        <w:t>To promote inclusive and participatory decision-making;</w:t>
      </w:r>
    </w:p>
    <w:p w14:paraId="7AD4DAE9" w14:textId="77777777" w:rsidR="00122D92" w:rsidRPr="00402127" w:rsidRDefault="00122D92" w:rsidP="00325EF5">
      <w:pPr>
        <w:pStyle w:val="CBDNormalNumber"/>
        <w:numPr>
          <w:ilvl w:val="0"/>
          <w:numId w:val="0"/>
        </w:numPr>
        <w:tabs>
          <w:tab w:val="clear" w:pos="567"/>
        </w:tabs>
        <w:ind w:left="1134" w:firstLine="567"/>
        <w:rPr>
          <w:rFonts w:eastAsia="Arial"/>
        </w:rPr>
      </w:pPr>
      <w:r w:rsidRPr="00402127">
        <w:rPr>
          <w:rFonts w:eastAsia="Arial"/>
        </w:rPr>
        <w:t>(b)</w:t>
      </w:r>
      <w:r w:rsidRPr="00402127">
        <w:rPr>
          <w:rFonts w:eastAsia="Arial"/>
        </w:rPr>
        <w:tab/>
        <w:t xml:space="preserve">To facilitate the inclusion of multiple systems of knowledge and </w:t>
      </w:r>
      <w:r>
        <w:rPr>
          <w:rFonts w:eastAsia="Arial"/>
        </w:rPr>
        <w:t xml:space="preserve">the </w:t>
      </w:r>
      <w:r w:rsidRPr="00402127">
        <w:rPr>
          <w:rFonts w:eastAsia="Arial"/>
        </w:rPr>
        <w:t>recognition of rights;</w:t>
      </w:r>
    </w:p>
    <w:p w14:paraId="52DF0CA9" w14:textId="77777777" w:rsidR="00122D92" w:rsidRPr="00402127" w:rsidRDefault="00122D92" w:rsidP="00325EF5">
      <w:pPr>
        <w:pStyle w:val="CBDNormalNumber"/>
        <w:numPr>
          <w:ilvl w:val="0"/>
          <w:numId w:val="0"/>
        </w:numPr>
        <w:tabs>
          <w:tab w:val="clear" w:pos="567"/>
        </w:tabs>
        <w:ind w:left="1134" w:firstLine="567"/>
        <w:rPr>
          <w:rFonts w:eastAsia="Arial"/>
        </w:rPr>
      </w:pPr>
      <w:r w:rsidRPr="00402127">
        <w:rPr>
          <w:rFonts w:eastAsia="Arial"/>
        </w:rPr>
        <w:t>(c)</w:t>
      </w:r>
      <w:r w:rsidRPr="00402127">
        <w:rPr>
          <w:rFonts w:eastAsia="Arial"/>
        </w:rPr>
        <w:tab/>
        <w:t>To promote the fair and equitable distribution of costs and benefits arising from wildlife use and management.</w:t>
      </w:r>
    </w:p>
    <w:p w14:paraId="51F59E83" w14:textId="77777777" w:rsidR="00122D92" w:rsidRPr="00402127" w:rsidRDefault="00122D92" w:rsidP="00325EF5">
      <w:pPr>
        <w:pStyle w:val="CBDNormalNumber"/>
        <w:numPr>
          <w:ilvl w:val="0"/>
          <w:numId w:val="0"/>
        </w:numPr>
        <w:tabs>
          <w:tab w:val="clear" w:pos="567"/>
        </w:tabs>
        <w:ind w:left="1134"/>
        <w:rPr>
          <w:rFonts w:eastAsia="Arial"/>
        </w:rPr>
      </w:pPr>
      <w:r w:rsidRPr="00402127">
        <w:rPr>
          <w:rFonts w:eastAsia="Arial"/>
        </w:rPr>
        <w:t>10.</w:t>
      </w:r>
      <w:r w:rsidRPr="00402127">
        <w:rPr>
          <w:rFonts w:eastAsia="Arial"/>
        </w:rPr>
        <w:tab/>
        <w:t xml:space="preserve">The </w:t>
      </w:r>
      <w:r>
        <w:rPr>
          <w:rFonts w:eastAsia="Arial"/>
        </w:rPr>
        <w:t xml:space="preserve">voluntary </w:t>
      </w:r>
      <w:r w:rsidRPr="00402127">
        <w:rPr>
          <w:rFonts w:eastAsia="Arial"/>
        </w:rPr>
        <w:t xml:space="preserve">guidance, which reflects the recognition that cross-sectoral policy coherence and coordination are important for facilitating its implementation, includes the </w:t>
      </w:r>
      <w:r w:rsidRPr="00402127">
        <w:rPr>
          <w:rFonts w:eastAsia="Arial"/>
        </w:rPr>
        <w:lastRenderedPageBreak/>
        <w:t>objective of enhancing policy coherence</w:t>
      </w:r>
      <w:r>
        <w:rPr>
          <w:rFonts w:eastAsia="Arial"/>
        </w:rPr>
        <w:t xml:space="preserve"> and institutional coordination </w:t>
      </w:r>
      <w:r w:rsidRPr="00402127">
        <w:rPr>
          <w:rFonts w:eastAsia="Arial"/>
        </w:rPr>
        <w:t>across sectors</w:t>
      </w:r>
      <w:r>
        <w:rPr>
          <w:rFonts w:eastAsia="Arial"/>
        </w:rPr>
        <w:t xml:space="preserve"> and levels of government</w:t>
      </w:r>
      <w:r w:rsidRPr="00402127">
        <w:rPr>
          <w:rFonts w:eastAsia="Arial"/>
        </w:rPr>
        <w:t>. That need featured prominently in submissions received in response to notifications Nos. </w:t>
      </w:r>
      <w:hyperlink r:id="rId87" w:history="1">
        <w:r w:rsidRPr="00402127">
          <w:rPr>
            <w:rStyle w:val="Hyperlink"/>
            <w:rFonts w:eastAsia="Arial"/>
          </w:rPr>
          <w:t>2025-014</w:t>
        </w:r>
      </w:hyperlink>
      <w:r w:rsidRPr="00402127">
        <w:rPr>
          <w:rFonts w:eastAsia="Arial"/>
        </w:rPr>
        <w:t xml:space="preserve"> and </w:t>
      </w:r>
      <w:hyperlink r:id="rId88" w:history="1">
        <w:r w:rsidRPr="00402127">
          <w:rPr>
            <w:rStyle w:val="Hyperlink"/>
            <w:rFonts w:eastAsia="Arial"/>
          </w:rPr>
          <w:t>2025-015</w:t>
        </w:r>
      </w:hyperlink>
      <w:r w:rsidRPr="00402127">
        <w:rPr>
          <w:rFonts w:eastAsia="Arial"/>
        </w:rPr>
        <w:t>.</w:t>
      </w:r>
    </w:p>
    <w:p w14:paraId="56CEEFBD" w14:textId="77777777" w:rsidR="00122D92" w:rsidRPr="00402127" w:rsidRDefault="00122D92" w:rsidP="00325EF5">
      <w:pPr>
        <w:pStyle w:val="CBDNormalNumber"/>
        <w:numPr>
          <w:ilvl w:val="0"/>
          <w:numId w:val="0"/>
        </w:numPr>
        <w:tabs>
          <w:tab w:val="clear" w:pos="567"/>
        </w:tabs>
        <w:ind w:left="1134"/>
        <w:rPr>
          <w:rFonts w:eastAsia="Arial"/>
        </w:rPr>
      </w:pPr>
      <w:r w:rsidRPr="00E44D47">
        <w:rPr>
          <w:rFonts w:eastAsia="Arial"/>
        </w:rPr>
        <w:t>11.</w:t>
      </w:r>
      <w:r w:rsidRPr="00402127">
        <w:rPr>
          <w:rFonts w:eastAsia="Arial"/>
        </w:rPr>
        <w:tab/>
        <w:t xml:space="preserve">The </w:t>
      </w:r>
      <w:r>
        <w:rPr>
          <w:rFonts w:eastAsia="Arial"/>
        </w:rPr>
        <w:t xml:space="preserve">voluntary </w:t>
      </w:r>
      <w:r w:rsidRPr="00402127">
        <w:rPr>
          <w:rFonts w:eastAsia="Arial"/>
        </w:rPr>
        <w:t xml:space="preserve">guidance sets out general principles, safeguards and broad areas for action </w:t>
      </w:r>
      <w:r>
        <w:rPr>
          <w:rFonts w:eastAsia="Arial"/>
        </w:rPr>
        <w:t xml:space="preserve">that Parties may refer </w:t>
      </w:r>
      <w:r w:rsidRPr="00402127">
        <w:rPr>
          <w:rFonts w:eastAsia="Arial"/>
        </w:rPr>
        <w:t xml:space="preserve">to </w:t>
      </w:r>
      <w:r>
        <w:rPr>
          <w:rFonts w:eastAsia="Arial"/>
        </w:rPr>
        <w:t xml:space="preserve">when </w:t>
      </w:r>
      <w:r w:rsidRPr="00402127">
        <w:rPr>
          <w:rFonts w:eastAsia="Arial"/>
        </w:rPr>
        <w:t>strengthening national approaches to sustainable wildlife management</w:t>
      </w:r>
      <w:r>
        <w:rPr>
          <w:rFonts w:eastAsia="Arial"/>
        </w:rPr>
        <w:t xml:space="preserve"> [and promotes legal, scientifically sound, and regulated harvesting practices, including hunting, fishing and the harvesting of non-timber forest [resources], as essential components of sustainable wildlife management that contribute to biodiversity conservation, rural livelihoods, and food security]</w:t>
      </w:r>
      <w:r w:rsidRPr="00402127">
        <w:rPr>
          <w:rFonts w:eastAsia="Arial"/>
        </w:rPr>
        <w:t>. While it does not provide detailed operational guidance or species-specific technical standards, those issues may</w:t>
      </w:r>
      <w:r>
        <w:rPr>
          <w:rFonts w:eastAsia="Arial"/>
        </w:rPr>
        <w:t xml:space="preserve">, as needed and in accordance with national circumstances, be </w:t>
      </w:r>
      <w:r w:rsidRPr="00402127">
        <w:rPr>
          <w:rFonts w:eastAsia="Arial"/>
        </w:rPr>
        <w:t>addressed through complementary national measures and relevant sectoral or taxon-specific instruments</w:t>
      </w:r>
      <w:r>
        <w:rPr>
          <w:rFonts w:eastAsia="Arial"/>
        </w:rPr>
        <w:t>, when possible, with the facilitation of the regional and subregional technical and scientific cooperation support centres</w:t>
      </w:r>
      <w:r w:rsidRPr="00402127">
        <w:rPr>
          <w:rFonts w:eastAsia="Arial"/>
        </w:rPr>
        <w:t>.</w:t>
      </w:r>
    </w:p>
    <w:p w14:paraId="5BD011EE" w14:textId="77777777" w:rsidR="00122D92" w:rsidRPr="004E4ADE" w:rsidRDefault="00122D92" w:rsidP="00325EF5">
      <w:pPr>
        <w:pStyle w:val="CBDNormalNumber"/>
        <w:numPr>
          <w:ilvl w:val="0"/>
          <w:numId w:val="0"/>
        </w:numPr>
        <w:tabs>
          <w:tab w:val="clear" w:pos="567"/>
        </w:tabs>
        <w:ind w:left="1134"/>
        <w:rPr>
          <w:b/>
          <w:bCs/>
        </w:rPr>
      </w:pPr>
      <w:r w:rsidRPr="004E4ADE">
        <w:t>12.</w:t>
      </w:r>
      <w:r w:rsidRPr="004E4ADE">
        <w:tab/>
      </w:r>
      <w:r w:rsidRPr="00402127">
        <w:t xml:space="preserve">The species groupings and practice categories used in the </w:t>
      </w:r>
      <w:r>
        <w:t xml:space="preserve">voluntary </w:t>
      </w:r>
      <w:r w:rsidRPr="00402127">
        <w:t>guidance</w:t>
      </w:r>
      <w:r>
        <w:t xml:space="preserve"> (see box below)</w:t>
      </w:r>
      <w:r w:rsidRPr="00402127">
        <w:t xml:space="preserve">, which are based on the </w:t>
      </w:r>
      <w:r w:rsidRPr="004E4ADE">
        <w:rPr>
          <w:rFonts w:eastAsia="Arial"/>
        </w:rPr>
        <w:t>typology</w:t>
      </w:r>
      <w:r w:rsidRPr="00402127">
        <w:t xml:space="preserve"> applied in the aforementioned thematic assessment report</w:t>
      </w:r>
      <w:r>
        <w:t xml:space="preserve"> of the </w:t>
      </w:r>
      <w:r w:rsidRPr="00402127">
        <w:t>Intergovernmental Science-Policy Platform on Biodiversity and Ecosystem Services</w:t>
      </w:r>
      <w:r>
        <w:t>,</w:t>
      </w:r>
      <w:r w:rsidRPr="00402127">
        <w:t xml:space="preserve"> are intended to support application across multiple species and practices, while allowing Parties to tailor implementation to national</w:t>
      </w:r>
      <w:r>
        <w:t xml:space="preserve">, </w:t>
      </w:r>
      <w:r w:rsidRPr="00440650">
        <w:t>subnational</w:t>
      </w:r>
      <w:r w:rsidRPr="00402127">
        <w:t xml:space="preserve"> and local contexts.</w:t>
      </w:r>
    </w:p>
    <w:tbl>
      <w:tblPr>
        <w:tblStyle w:val="TableGrid"/>
        <w:tblW w:w="8379" w:type="dxa"/>
        <w:tblInd w:w="988" w:type="dxa"/>
        <w:shd w:val="clear" w:color="auto" w:fill="FFFFFF" w:themeFill="background1"/>
        <w:tblLook w:val="04A0" w:firstRow="1" w:lastRow="0" w:firstColumn="1" w:lastColumn="0" w:noHBand="0" w:noVBand="1"/>
      </w:tblPr>
      <w:tblGrid>
        <w:gridCol w:w="8379"/>
      </w:tblGrid>
      <w:tr w:rsidR="00122D92" w:rsidRPr="00402127" w14:paraId="262BA1BE" w14:textId="77777777" w:rsidTr="00C969B5">
        <w:trPr>
          <w:trHeight w:val="558"/>
        </w:trPr>
        <w:tc>
          <w:tcPr>
            <w:tcW w:w="8379" w:type="dxa"/>
            <w:shd w:val="clear" w:color="auto" w:fill="FFFFFF" w:themeFill="background1"/>
          </w:tcPr>
          <w:p w14:paraId="584CC35B" w14:textId="77777777" w:rsidR="00122D92" w:rsidRPr="004E4ADE" w:rsidRDefault="00122D92" w:rsidP="00C969B5">
            <w:pPr>
              <w:pStyle w:val="CBDNormalNumber"/>
              <w:numPr>
                <w:ilvl w:val="0"/>
                <w:numId w:val="0"/>
              </w:numPr>
              <w:tabs>
                <w:tab w:val="clear" w:pos="567"/>
              </w:tabs>
              <w:rPr>
                <w:b/>
                <w:bCs/>
                <w:sz w:val="20"/>
                <w:szCs w:val="20"/>
              </w:rPr>
            </w:pPr>
            <w:r w:rsidRPr="004E4ADE">
              <w:rPr>
                <w:b/>
                <w:bCs/>
                <w:sz w:val="20"/>
                <w:szCs w:val="20"/>
              </w:rPr>
              <w:t xml:space="preserve">Species groupings and practice categories used in the present </w:t>
            </w:r>
            <w:r>
              <w:rPr>
                <w:b/>
                <w:bCs/>
                <w:sz w:val="20"/>
                <w:szCs w:val="20"/>
              </w:rPr>
              <w:t xml:space="preserve">voluntary </w:t>
            </w:r>
            <w:r w:rsidRPr="004E4ADE">
              <w:rPr>
                <w:b/>
                <w:bCs/>
                <w:sz w:val="20"/>
                <w:szCs w:val="20"/>
              </w:rPr>
              <w:t>guidance</w:t>
            </w:r>
          </w:p>
          <w:p w14:paraId="13EF697B" w14:textId="77777777" w:rsidR="00122D92" w:rsidRPr="004E4ADE" w:rsidRDefault="00122D92" w:rsidP="00C969B5">
            <w:pPr>
              <w:pStyle w:val="CBDNormalNumber"/>
              <w:numPr>
                <w:ilvl w:val="0"/>
                <w:numId w:val="0"/>
              </w:numPr>
              <w:tabs>
                <w:tab w:val="clear" w:pos="567"/>
                <w:tab w:val="left" w:pos="430"/>
              </w:tabs>
              <w:rPr>
                <w:sz w:val="20"/>
                <w:szCs w:val="20"/>
              </w:rPr>
            </w:pPr>
            <w:r w:rsidRPr="004E4ADE">
              <w:rPr>
                <w:sz w:val="20"/>
                <w:szCs w:val="20"/>
              </w:rPr>
              <w:t>(a)</w:t>
            </w:r>
            <w:r w:rsidRPr="004E4ADE">
              <w:rPr>
                <w:sz w:val="20"/>
                <w:szCs w:val="20"/>
              </w:rPr>
              <w:tab/>
            </w:r>
            <w:r w:rsidRPr="004E4ADE">
              <w:rPr>
                <w:b/>
                <w:bCs/>
                <w:sz w:val="20"/>
                <w:szCs w:val="20"/>
              </w:rPr>
              <w:t>Species groupings</w:t>
            </w:r>
            <w:r w:rsidRPr="00152299">
              <w:rPr>
                <w:sz w:val="20"/>
                <w:szCs w:val="20"/>
              </w:rPr>
              <w:t>:</w:t>
            </w:r>
            <w:r w:rsidRPr="004E4ADE">
              <w:rPr>
                <w:sz w:val="20"/>
                <w:szCs w:val="20"/>
              </w:rPr>
              <w:t xml:space="preserve"> </w:t>
            </w:r>
            <w:r w:rsidRPr="00402127">
              <w:rPr>
                <w:sz w:val="20"/>
                <w:szCs w:val="20"/>
              </w:rPr>
              <w:t>t</w:t>
            </w:r>
            <w:r w:rsidRPr="004E4ADE">
              <w:rPr>
                <w:sz w:val="20"/>
                <w:szCs w:val="20"/>
              </w:rPr>
              <w:t xml:space="preserve">he </w:t>
            </w:r>
            <w:r>
              <w:rPr>
                <w:sz w:val="20"/>
                <w:szCs w:val="20"/>
              </w:rPr>
              <w:t xml:space="preserve">voluntary </w:t>
            </w:r>
            <w:r w:rsidRPr="004E4ADE">
              <w:rPr>
                <w:sz w:val="20"/>
                <w:szCs w:val="20"/>
              </w:rPr>
              <w:t xml:space="preserve">guidance applies to wild species across terrestrial, inland water, marine and coastal ecosystems, including </w:t>
            </w:r>
            <w:r w:rsidRPr="00440650">
              <w:rPr>
                <w:sz w:val="20"/>
                <w:szCs w:val="20"/>
              </w:rPr>
              <w:t>aquatic and terrestrial animals, trees and other plants, fungi and algae;</w:t>
            </w:r>
          </w:p>
          <w:p w14:paraId="62AE4AFB" w14:textId="77777777" w:rsidR="00122D92" w:rsidRDefault="00122D92" w:rsidP="00C969B5">
            <w:pPr>
              <w:pStyle w:val="CBDNormalNumber"/>
              <w:numPr>
                <w:ilvl w:val="0"/>
                <w:numId w:val="0"/>
              </w:numPr>
              <w:tabs>
                <w:tab w:val="clear" w:pos="567"/>
                <w:tab w:val="left" w:pos="430"/>
              </w:tabs>
              <w:rPr>
                <w:sz w:val="20"/>
                <w:szCs w:val="20"/>
              </w:rPr>
            </w:pPr>
            <w:r w:rsidRPr="004E4ADE">
              <w:rPr>
                <w:sz w:val="20"/>
                <w:szCs w:val="20"/>
              </w:rPr>
              <w:t>(b)</w:t>
            </w:r>
            <w:r w:rsidRPr="004E4ADE">
              <w:rPr>
                <w:sz w:val="20"/>
                <w:szCs w:val="20"/>
              </w:rPr>
              <w:tab/>
            </w:r>
            <w:r w:rsidRPr="004E4ADE">
              <w:rPr>
                <w:b/>
                <w:bCs/>
                <w:sz w:val="20"/>
                <w:szCs w:val="20"/>
              </w:rPr>
              <w:t>Practice categories</w:t>
            </w:r>
            <w:r w:rsidRPr="00152299">
              <w:rPr>
                <w:sz w:val="20"/>
                <w:szCs w:val="20"/>
              </w:rPr>
              <w:t>:</w:t>
            </w:r>
            <w:r w:rsidRPr="004E4ADE">
              <w:rPr>
                <w:sz w:val="20"/>
                <w:szCs w:val="20"/>
              </w:rPr>
              <w:t xml:space="preserve"> </w:t>
            </w:r>
            <w:r w:rsidRPr="00402127">
              <w:rPr>
                <w:sz w:val="20"/>
                <w:szCs w:val="20"/>
              </w:rPr>
              <w:t>t</w:t>
            </w:r>
            <w:r w:rsidRPr="004E4ADE">
              <w:rPr>
                <w:sz w:val="20"/>
                <w:szCs w:val="20"/>
              </w:rPr>
              <w:t xml:space="preserve">he </w:t>
            </w:r>
            <w:r>
              <w:rPr>
                <w:sz w:val="20"/>
                <w:szCs w:val="20"/>
              </w:rPr>
              <w:t xml:space="preserve">voluntary </w:t>
            </w:r>
            <w:r w:rsidRPr="004E4ADE">
              <w:rPr>
                <w:sz w:val="20"/>
                <w:szCs w:val="20"/>
              </w:rPr>
              <w:t xml:space="preserve">guidance addresses both extractive and non-extractive practices. Extractive practices include fishing, </w:t>
            </w:r>
            <w:r w:rsidRPr="00402127">
              <w:rPr>
                <w:sz w:val="20"/>
                <w:szCs w:val="20"/>
              </w:rPr>
              <w:t xml:space="preserve">the </w:t>
            </w:r>
            <w:r w:rsidRPr="004E4ADE">
              <w:rPr>
                <w:sz w:val="20"/>
                <w:szCs w:val="20"/>
              </w:rPr>
              <w:t>gathering of plants, fungi and algae</w:t>
            </w:r>
            <w:r w:rsidRPr="00402127">
              <w:rPr>
                <w:sz w:val="20"/>
                <w:szCs w:val="20"/>
              </w:rPr>
              <w:t xml:space="preserve"> from the wild</w:t>
            </w:r>
            <w:r w:rsidRPr="004E4ADE">
              <w:rPr>
                <w:sz w:val="20"/>
                <w:szCs w:val="20"/>
              </w:rPr>
              <w:t xml:space="preserve">, logging and </w:t>
            </w:r>
            <w:r w:rsidRPr="00402127">
              <w:rPr>
                <w:sz w:val="20"/>
                <w:szCs w:val="20"/>
              </w:rPr>
              <w:t xml:space="preserve">the harvesting of </w:t>
            </w:r>
            <w:r w:rsidRPr="004E4ADE">
              <w:rPr>
                <w:sz w:val="20"/>
                <w:szCs w:val="20"/>
              </w:rPr>
              <w:t>terrestrial and aquatic animal</w:t>
            </w:r>
            <w:r w:rsidRPr="00402127">
              <w:rPr>
                <w:sz w:val="20"/>
                <w:szCs w:val="20"/>
              </w:rPr>
              <w:t>s,</w:t>
            </w:r>
            <w:r w:rsidRPr="004E4ADE">
              <w:rPr>
                <w:sz w:val="20"/>
                <w:szCs w:val="20"/>
              </w:rPr>
              <w:t xml:space="preserve"> including the complete or partial removal of organisms, as well as the collection of </w:t>
            </w:r>
            <w:r>
              <w:rPr>
                <w:sz w:val="20"/>
                <w:szCs w:val="20"/>
              </w:rPr>
              <w:t>parts</w:t>
            </w:r>
            <w:r w:rsidRPr="004E4ADE">
              <w:rPr>
                <w:sz w:val="20"/>
                <w:szCs w:val="20"/>
              </w:rPr>
              <w:t xml:space="preserve"> or derivatives </w:t>
            </w:r>
            <w:r w:rsidRPr="00402127">
              <w:rPr>
                <w:sz w:val="20"/>
                <w:szCs w:val="20"/>
              </w:rPr>
              <w:t>from</w:t>
            </w:r>
            <w:r w:rsidRPr="004E4ADE">
              <w:rPr>
                <w:sz w:val="20"/>
                <w:szCs w:val="20"/>
              </w:rPr>
              <w:t xml:space="preserve"> wildlife. Non-extractive practices include wildlife-based tourism and </w:t>
            </w:r>
            <w:r w:rsidRPr="00402127">
              <w:rPr>
                <w:sz w:val="20"/>
                <w:szCs w:val="20"/>
              </w:rPr>
              <w:t xml:space="preserve">wildlife </w:t>
            </w:r>
            <w:r w:rsidRPr="004E4ADE">
              <w:rPr>
                <w:sz w:val="20"/>
                <w:szCs w:val="20"/>
              </w:rPr>
              <w:t>observation</w:t>
            </w:r>
            <w:r w:rsidRPr="00402127">
              <w:rPr>
                <w:sz w:val="20"/>
                <w:szCs w:val="20"/>
              </w:rPr>
              <w:t>,</w:t>
            </w:r>
            <w:r w:rsidRPr="004E4ADE">
              <w:rPr>
                <w:sz w:val="20"/>
                <w:szCs w:val="20"/>
              </w:rPr>
              <w:t xml:space="preserve"> as well as cultural, spiritual and educational services associated with wildlife;</w:t>
            </w:r>
          </w:p>
          <w:p w14:paraId="537F5AF8" w14:textId="77777777" w:rsidR="00122D92" w:rsidRPr="004E4ADE" w:rsidRDefault="00122D92" w:rsidP="00C969B5">
            <w:pPr>
              <w:pStyle w:val="CBDNormalNumber"/>
              <w:numPr>
                <w:ilvl w:val="0"/>
                <w:numId w:val="0"/>
              </w:numPr>
              <w:tabs>
                <w:tab w:val="clear" w:pos="567"/>
                <w:tab w:val="left" w:pos="430"/>
              </w:tabs>
              <w:rPr>
                <w:sz w:val="20"/>
                <w:szCs w:val="20"/>
              </w:rPr>
            </w:pPr>
            <w:r w:rsidRPr="00E44D47">
              <w:rPr>
                <w:sz w:val="20"/>
                <w:szCs w:val="20"/>
              </w:rPr>
              <w:t>[(c)</w:t>
            </w:r>
            <w:r>
              <w:rPr>
                <w:sz w:val="20"/>
                <w:szCs w:val="20"/>
              </w:rPr>
              <w:t xml:space="preserve"> </w:t>
            </w:r>
            <w:r w:rsidRPr="004E4ADE">
              <w:rPr>
                <w:sz w:val="20"/>
                <w:szCs w:val="20"/>
              </w:rPr>
              <w:tab/>
            </w:r>
            <w:r>
              <w:rPr>
                <w:sz w:val="20"/>
                <w:szCs w:val="20"/>
              </w:rPr>
              <w:t>The application of the guidance to fishing and other aquatic practices should complement, and not duplicate or prejudice, measures adopted under national fisheries frameworks and by competent regional and international fisheries bodies, while recognizing the rights, food security contributions and knowledge of small and customary fisheries;]</w:t>
            </w:r>
          </w:p>
          <w:p w14:paraId="57D1C97D" w14:textId="77777777" w:rsidR="00122D92" w:rsidRPr="00402127" w:rsidRDefault="00122D92" w:rsidP="00C969B5">
            <w:pPr>
              <w:pStyle w:val="CBDNormalNumber"/>
              <w:numPr>
                <w:ilvl w:val="0"/>
                <w:numId w:val="0"/>
              </w:numPr>
              <w:tabs>
                <w:tab w:val="clear" w:pos="567"/>
                <w:tab w:val="left" w:pos="430"/>
              </w:tabs>
            </w:pPr>
            <w:r w:rsidRPr="004E4ADE">
              <w:rPr>
                <w:sz w:val="20"/>
                <w:szCs w:val="20"/>
              </w:rPr>
              <w:t>(</w:t>
            </w:r>
            <w:r w:rsidRPr="007D7426">
              <w:rPr>
                <w:sz w:val="20"/>
                <w:szCs w:val="20"/>
              </w:rPr>
              <w:t>d</w:t>
            </w:r>
            <w:r w:rsidRPr="004E4ADE">
              <w:rPr>
                <w:sz w:val="20"/>
                <w:szCs w:val="20"/>
              </w:rPr>
              <w:t>)</w:t>
            </w:r>
            <w:r w:rsidRPr="004E4ADE">
              <w:rPr>
                <w:sz w:val="20"/>
                <w:szCs w:val="20"/>
              </w:rPr>
              <w:tab/>
            </w:r>
            <w:r w:rsidRPr="004E4ADE">
              <w:rPr>
                <w:b/>
                <w:bCs/>
                <w:sz w:val="20"/>
                <w:szCs w:val="20"/>
              </w:rPr>
              <w:t>Use of categories</w:t>
            </w:r>
            <w:r w:rsidRPr="00152299">
              <w:rPr>
                <w:sz w:val="20"/>
                <w:szCs w:val="20"/>
              </w:rPr>
              <w:t>:</w:t>
            </w:r>
            <w:r w:rsidRPr="004E4ADE">
              <w:rPr>
                <w:sz w:val="20"/>
                <w:szCs w:val="20"/>
              </w:rPr>
              <w:t xml:space="preserve"> </w:t>
            </w:r>
            <w:r w:rsidRPr="00402127">
              <w:rPr>
                <w:sz w:val="20"/>
                <w:szCs w:val="20"/>
              </w:rPr>
              <w:t>t</w:t>
            </w:r>
            <w:r w:rsidRPr="004E4ADE">
              <w:rPr>
                <w:sz w:val="20"/>
                <w:szCs w:val="20"/>
              </w:rPr>
              <w:t>h</w:t>
            </w:r>
            <w:r w:rsidRPr="00402127">
              <w:rPr>
                <w:sz w:val="20"/>
                <w:szCs w:val="20"/>
              </w:rPr>
              <w:t>o</w:t>
            </w:r>
            <w:r w:rsidRPr="004E4ADE">
              <w:rPr>
                <w:sz w:val="20"/>
                <w:szCs w:val="20"/>
              </w:rPr>
              <w:t xml:space="preserve">se categories are used solely to organize </w:t>
            </w:r>
            <w:r>
              <w:rPr>
                <w:sz w:val="20"/>
                <w:szCs w:val="20"/>
              </w:rPr>
              <w:t xml:space="preserve">the voluntary </w:t>
            </w:r>
            <w:r w:rsidRPr="004E4ADE">
              <w:rPr>
                <w:sz w:val="20"/>
                <w:szCs w:val="20"/>
              </w:rPr>
              <w:t xml:space="preserve">guidance across multiple species and practices. Parties are encouraged to apply them flexibly </w:t>
            </w:r>
            <w:r w:rsidRPr="00402127">
              <w:rPr>
                <w:sz w:val="20"/>
                <w:szCs w:val="20"/>
              </w:rPr>
              <w:t xml:space="preserve">and in a manner </w:t>
            </w:r>
            <w:r w:rsidRPr="004E4ADE">
              <w:rPr>
                <w:sz w:val="20"/>
                <w:szCs w:val="20"/>
              </w:rPr>
              <w:t>consistent with national legislation, customary governance systems</w:t>
            </w:r>
            <w:r>
              <w:rPr>
                <w:sz w:val="20"/>
                <w:szCs w:val="20"/>
              </w:rPr>
              <w:t>, where applicable,</w:t>
            </w:r>
            <w:r w:rsidRPr="004E4ADE">
              <w:rPr>
                <w:sz w:val="20"/>
                <w:szCs w:val="20"/>
              </w:rPr>
              <w:t xml:space="preserve"> and relevant international obligations.</w:t>
            </w:r>
            <w:r>
              <w:rPr>
                <w:sz w:val="20"/>
                <w:szCs w:val="20"/>
              </w:rPr>
              <w:t xml:space="preserve"> </w:t>
            </w:r>
            <w:r w:rsidRPr="00402127">
              <w:rPr>
                <w:sz w:val="20"/>
                <w:szCs w:val="20"/>
              </w:rPr>
              <w:t>Use of such</w:t>
            </w:r>
            <w:r w:rsidRPr="004E4ADE">
              <w:rPr>
                <w:sz w:val="20"/>
                <w:szCs w:val="20"/>
              </w:rPr>
              <w:t xml:space="preserve"> categories in th</w:t>
            </w:r>
            <w:r w:rsidRPr="00402127">
              <w:rPr>
                <w:sz w:val="20"/>
                <w:szCs w:val="20"/>
              </w:rPr>
              <w:t>e</w:t>
            </w:r>
            <w:r w:rsidRPr="004E4ADE">
              <w:rPr>
                <w:sz w:val="20"/>
                <w:szCs w:val="20"/>
              </w:rPr>
              <w:t xml:space="preserve"> guidance do</w:t>
            </w:r>
            <w:r w:rsidRPr="00402127">
              <w:rPr>
                <w:sz w:val="20"/>
                <w:szCs w:val="20"/>
              </w:rPr>
              <w:t>es</w:t>
            </w:r>
            <w:r w:rsidRPr="004E4ADE">
              <w:rPr>
                <w:sz w:val="20"/>
                <w:szCs w:val="20"/>
              </w:rPr>
              <w:t xml:space="preserve"> not imply that all species or practices are appropriate for sustainable use. </w:t>
            </w:r>
            <w:proofErr w:type="gramStart"/>
            <w:r w:rsidRPr="004E4ADE">
              <w:rPr>
                <w:sz w:val="20"/>
                <w:szCs w:val="20"/>
              </w:rPr>
              <w:t>In particular, where</w:t>
            </w:r>
            <w:proofErr w:type="gramEnd"/>
            <w:r w:rsidRPr="004E4ADE">
              <w:rPr>
                <w:sz w:val="20"/>
                <w:szCs w:val="20"/>
              </w:rPr>
              <w:t xml:space="preserve"> alien species pose risks to biodiversity, ecosystem function or native species, management responses should prioritize prevention and control.</w:t>
            </w:r>
            <w:r w:rsidRPr="00402127">
              <w:t xml:space="preserve"> </w:t>
            </w:r>
          </w:p>
        </w:tc>
      </w:tr>
    </w:tbl>
    <w:p w14:paraId="72E8CDFD" w14:textId="77777777" w:rsidR="00122D92" w:rsidRPr="00CE75C2" w:rsidRDefault="00122D92" w:rsidP="00325EF5">
      <w:pPr>
        <w:pStyle w:val="CBDH1"/>
        <w:tabs>
          <w:tab w:val="clear" w:pos="567"/>
          <w:tab w:val="clear" w:pos="1134"/>
          <w:tab w:val="clear" w:pos="1701"/>
        </w:tabs>
        <w:ind w:left="1134"/>
        <w:rPr>
          <w:sz w:val="24"/>
        </w:rPr>
      </w:pPr>
      <w:bookmarkStart w:id="32" w:name="_Toc239752920"/>
      <w:r w:rsidRPr="00CE75C2">
        <w:rPr>
          <w:sz w:val="24"/>
        </w:rPr>
        <w:t>IV.</w:t>
      </w:r>
      <w:r w:rsidRPr="00CE75C2">
        <w:rPr>
          <w:sz w:val="24"/>
        </w:rPr>
        <w:tab/>
        <w:t>Principles</w:t>
      </w:r>
      <w:bookmarkEnd w:id="32"/>
      <w:r w:rsidRPr="009F1A4B">
        <w:rPr>
          <w:sz w:val="24"/>
          <w:szCs w:val="24"/>
        </w:rPr>
        <w:t xml:space="preserve"> </w:t>
      </w:r>
    </w:p>
    <w:p w14:paraId="68334630" w14:textId="77777777" w:rsidR="00122D92" w:rsidRPr="00402127" w:rsidRDefault="00122D92" w:rsidP="00325EF5">
      <w:pPr>
        <w:pStyle w:val="CBDNormalNumber"/>
        <w:numPr>
          <w:ilvl w:val="0"/>
          <w:numId w:val="0"/>
        </w:numPr>
        <w:tabs>
          <w:tab w:val="clear" w:pos="567"/>
        </w:tabs>
        <w:ind w:left="1134"/>
      </w:pPr>
      <w:r w:rsidRPr="00402127">
        <w:t>13.</w:t>
      </w:r>
      <w:r w:rsidRPr="00402127">
        <w:tab/>
        <w:t>The present guidance draws on the Convention on Biological Diversity, the Addis Ababa Principles and Guidelines for the Sustainable Use of Biodiversity</w:t>
      </w:r>
      <w:r>
        <w:t>,</w:t>
      </w:r>
      <w:r w:rsidRPr="00402127">
        <w:t xml:space="preserve"> decision </w:t>
      </w:r>
      <w:hyperlink r:id="rId89">
        <w:r w:rsidRPr="63227DCD">
          <w:rPr>
            <w:rStyle w:val="Hyperlink"/>
          </w:rPr>
          <w:t>14/7</w:t>
        </w:r>
      </w:hyperlink>
      <w:r>
        <w:t>,</w:t>
      </w:r>
      <w:r w:rsidRPr="00402127">
        <w:t xml:space="preserve"> the Kunming–Montreal Global Biodiversity Framework, including </w:t>
      </w:r>
      <w:r w:rsidRPr="009D734F">
        <w:t>its Targets 4</w:t>
      </w:r>
      <w:r>
        <w:t>, 5,</w:t>
      </w:r>
      <w:r w:rsidRPr="009D734F">
        <w:t xml:space="preserve"> 6, 9, 10, 22 and 23,</w:t>
      </w:r>
      <w:r w:rsidRPr="00402127">
        <w:t xml:space="preserve"> and relevant findings </w:t>
      </w:r>
      <w:r>
        <w:t>from</w:t>
      </w:r>
      <w:r w:rsidRPr="00402127">
        <w:t xml:space="preserve"> </w:t>
      </w:r>
      <w:r w:rsidRPr="00136F21">
        <w:rPr>
          <w:i/>
          <w:iCs/>
        </w:rPr>
        <w:t>The</w:t>
      </w:r>
      <w:r w:rsidRPr="00CE75C2">
        <w:rPr>
          <w:i/>
        </w:rPr>
        <w:t xml:space="preserve"> </w:t>
      </w:r>
      <w:r w:rsidRPr="00136F21">
        <w:rPr>
          <w:i/>
          <w:iCs/>
        </w:rPr>
        <w:t>Thematic Assessment Report on the Sustainable Use of Wild Species</w:t>
      </w:r>
      <w:r>
        <w:rPr>
          <w:i/>
          <w:iCs/>
        </w:rPr>
        <w:t xml:space="preserve"> </w:t>
      </w:r>
      <w:r w:rsidRPr="00EA6ED2">
        <w:t>of the Intergovernmental Science-Policy Platform on Biodiversity and Ecosystem Services</w:t>
      </w:r>
      <w:r>
        <w:t>.</w:t>
      </w:r>
      <w:r w:rsidRPr="00402127">
        <w:t xml:space="preserve"> It is underpinned by principles </w:t>
      </w:r>
      <w:r>
        <w:t xml:space="preserve">and approaches </w:t>
      </w:r>
      <w:r w:rsidRPr="00402127">
        <w:t>reflecting the objectives of the Convention</w:t>
      </w:r>
      <w:r>
        <w:t xml:space="preserve"> (see table 1) that </w:t>
      </w:r>
      <w:r w:rsidRPr="00402127">
        <w:t>inform the design, interpretation and implementation of sustainable wildlife management in support of biodiversity conservation, human well-being and equitable governance</w:t>
      </w:r>
      <w:r>
        <w:t>.</w:t>
      </w:r>
    </w:p>
    <w:p w14:paraId="12189334" w14:textId="77777777" w:rsidR="00122D92" w:rsidRPr="004E4ADE" w:rsidRDefault="00122D92" w:rsidP="00325EF5">
      <w:pPr>
        <w:pStyle w:val="CBDNormalNumber"/>
        <w:numPr>
          <w:ilvl w:val="0"/>
          <w:numId w:val="0"/>
        </w:numPr>
        <w:ind w:left="567"/>
        <w:jc w:val="left"/>
        <w:rPr>
          <w:b/>
          <w:bCs/>
        </w:rPr>
      </w:pPr>
      <w:r w:rsidRPr="00402127">
        <w:lastRenderedPageBreak/>
        <w:t>Table 1</w:t>
      </w:r>
      <w:r w:rsidRPr="00402127">
        <w:br/>
      </w:r>
      <w:r>
        <w:rPr>
          <w:b/>
          <w:bCs/>
        </w:rPr>
        <w:t>P</w:t>
      </w:r>
      <w:r w:rsidRPr="005C2A30">
        <w:rPr>
          <w:b/>
          <w:bCs/>
        </w:rPr>
        <w:t xml:space="preserve">rinciples </w:t>
      </w:r>
      <w:r>
        <w:rPr>
          <w:b/>
          <w:bCs/>
        </w:rPr>
        <w:t xml:space="preserve">and approaches </w:t>
      </w:r>
      <w:r w:rsidRPr="005C2A30">
        <w:rPr>
          <w:b/>
          <w:bCs/>
        </w:rPr>
        <w:t xml:space="preserve">informing the </w:t>
      </w:r>
      <w:r>
        <w:rPr>
          <w:b/>
          <w:bCs/>
        </w:rPr>
        <w:t xml:space="preserve">voluntary </w:t>
      </w:r>
      <w:r w:rsidRPr="005C2A30">
        <w:rPr>
          <w:b/>
          <w:bCs/>
        </w:rPr>
        <w:t>global guidance on sustainable wildlife management</w:t>
      </w:r>
    </w:p>
    <w:tbl>
      <w:tblPr>
        <w:tblStyle w:val="TableGrid"/>
        <w:tblW w:w="8789" w:type="dxa"/>
        <w:tblInd w:w="562" w:type="dxa"/>
        <w:tblLook w:val="04A0" w:firstRow="1" w:lastRow="0" w:firstColumn="1" w:lastColumn="0" w:noHBand="0" w:noVBand="1"/>
      </w:tblPr>
      <w:tblGrid>
        <w:gridCol w:w="1701"/>
        <w:gridCol w:w="4536"/>
        <w:gridCol w:w="2552"/>
      </w:tblGrid>
      <w:tr w:rsidR="00122D92" w:rsidRPr="007C34D6" w14:paraId="28DDF856" w14:textId="77777777" w:rsidTr="00C969B5">
        <w:trPr>
          <w:tblHeader/>
        </w:trPr>
        <w:tc>
          <w:tcPr>
            <w:tcW w:w="1701" w:type="dxa"/>
            <w:vAlign w:val="bottom"/>
          </w:tcPr>
          <w:p w14:paraId="53D3FDB8" w14:textId="77777777" w:rsidR="00122D92" w:rsidRPr="004E4ADE" w:rsidRDefault="00122D92" w:rsidP="00C969B5">
            <w:pPr>
              <w:jc w:val="left"/>
              <w:rPr>
                <w:rFonts w:asciiTheme="majorBidi" w:eastAsia="Arial" w:hAnsiTheme="majorBidi" w:cstheme="majorBidi"/>
                <w:sz w:val="20"/>
                <w:szCs w:val="20"/>
              </w:rPr>
            </w:pPr>
            <w:r w:rsidRPr="004E4ADE">
              <w:rPr>
                <w:rFonts w:asciiTheme="majorBidi" w:hAnsiTheme="majorBidi" w:cstheme="majorBidi"/>
                <w:i/>
                <w:iCs/>
                <w:sz w:val="20"/>
                <w:szCs w:val="20"/>
              </w:rPr>
              <w:t>Principles and approaches</w:t>
            </w:r>
          </w:p>
        </w:tc>
        <w:tc>
          <w:tcPr>
            <w:tcW w:w="4536" w:type="dxa"/>
            <w:vAlign w:val="bottom"/>
          </w:tcPr>
          <w:p w14:paraId="06B94ECB" w14:textId="77777777" w:rsidR="00122D92" w:rsidRPr="004E4ADE" w:rsidRDefault="00122D92" w:rsidP="00C969B5">
            <w:pPr>
              <w:jc w:val="left"/>
              <w:rPr>
                <w:rFonts w:asciiTheme="majorBidi" w:eastAsia="Arial" w:hAnsiTheme="majorBidi" w:cstheme="majorBidi"/>
                <w:i/>
                <w:iCs/>
                <w:sz w:val="20"/>
                <w:szCs w:val="20"/>
              </w:rPr>
            </w:pPr>
            <w:r w:rsidRPr="004E4ADE">
              <w:rPr>
                <w:rFonts w:asciiTheme="majorBidi" w:eastAsia="Arial" w:hAnsiTheme="majorBidi" w:cstheme="majorBidi"/>
                <w:i/>
                <w:iCs/>
                <w:sz w:val="20"/>
                <w:szCs w:val="20"/>
              </w:rPr>
              <w:t>Key considerations</w:t>
            </w:r>
          </w:p>
        </w:tc>
        <w:tc>
          <w:tcPr>
            <w:tcW w:w="2552" w:type="dxa"/>
            <w:vAlign w:val="bottom"/>
          </w:tcPr>
          <w:p w14:paraId="0E107826" w14:textId="77777777" w:rsidR="00122D92" w:rsidRPr="004E4ADE" w:rsidRDefault="00122D92" w:rsidP="00C969B5">
            <w:pPr>
              <w:jc w:val="left"/>
              <w:rPr>
                <w:rFonts w:asciiTheme="majorBidi" w:eastAsia="Arial" w:hAnsiTheme="majorBidi" w:cstheme="majorBidi"/>
                <w:i/>
                <w:iCs/>
                <w:sz w:val="20"/>
                <w:szCs w:val="20"/>
              </w:rPr>
            </w:pPr>
            <w:r>
              <w:rPr>
                <w:rFonts w:asciiTheme="majorBidi" w:eastAsia="Arial" w:hAnsiTheme="majorBidi" w:cstheme="majorBidi"/>
                <w:i/>
                <w:iCs/>
                <w:sz w:val="20"/>
                <w:szCs w:val="20"/>
              </w:rPr>
              <w:t>Basis</w:t>
            </w:r>
            <w:r>
              <w:rPr>
                <w:rStyle w:val="FootnoteReference"/>
                <w:rFonts w:asciiTheme="majorBidi" w:eastAsia="Arial" w:hAnsiTheme="majorBidi" w:cstheme="majorBidi"/>
                <w:i/>
                <w:iCs/>
                <w:sz w:val="20"/>
                <w:szCs w:val="20"/>
              </w:rPr>
              <w:footnoteReference w:customMarkFollows="1" w:id="61"/>
              <w:t>a</w:t>
            </w:r>
          </w:p>
        </w:tc>
      </w:tr>
      <w:tr w:rsidR="00122D92" w:rsidRPr="007C34D6" w14:paraId="26008821" w14:textId="77777777" w:rsidTr="00C969B5">
        <w:tc>
          <w:tcPr>
            <w:tcW w:w="1701" w:type="dxa"/>
            <w:vMerge w:val="restart"/>
          </w:tcPr>
          <w:p w14:paraId="668CCD5D" w14:textId="77777777" w:rsidR="00122D92" w:rsidRPr="004E4ADE" w:rsidRDefault="00122D92" w:rsidP="00C969B5">
            <w:pPr>
              <w:jc w:val="left"/>
              <w:rPr>
                <w:rFonts w:asciiTheme="majorBidi" w:eastAsia="Arial" w:hAnsiTheme="majorBidi" w:cstheme="majorBidi"/>
                <w:sz w:val="20"/>
                <w:szCs w:val="20"/>
              </w:rPr>
            </w:pPr>
            <w:r w:rsidRPr="004E4ADE">
              <w:rPr>
                <w:rFonts w:asciiTheme="majorBidi" w:eastAsia="Arial" w:hAnsiTheme="majorBidi" w:cstheme="majorBidi"/>
                <w:sz w:val="20"/>
                <w:szCs w:val="20"/>
              </w:rPr>
              <w:t>Ecological sustainability and the precautionary approach</w:t>
            </w:r>
          </w:p>
        </w:tc>
        <w:tc>
          <w:tcPr>
            <w:tcW w:w="4536" w:type="dxa"/>
          </w:tcPr>
          <w:p w14:paraId="42AF459F" w14:textId="77777777" w:rsidR="00122D92" w:rsidRPr="004E4ADE" w:rsidRDefault="00122D92" w:rsidP="00C969B5">
            <w:pPr>
              <w:jc w:val="left"/>
              <w:rPr>
                <w:rFonts w:asciiTheme="majorBidi" w:eastAsia="Arial" w:hAnsiTheme="majorBidi" w:cstheme="majorBidi"/>
                <w:sz w:val="20"/>
                <w:szCs w:val="20"/>
              </w:rPr>
            </w:pPr>
            <w:r w:rsidRPr="004E4ADE">
              <w:rPr>
                <w:rFonts w:asciiTheme="majorBidi" w:eastAsia="Arial" w:hAnsiTheme="majorBidi" w:cstheme="majorBidi"/>
                <w:sz w:val="20"/>
                <w:szCs w:val="20"/>
              </w:rPr>
              <w:t xml:space="preserve">Resource managers and users have the responsibility to ensure that </w:t>
            </w:r>
            <w:r>
              <w:rPr>
                <w:rFonts w:asciiTheme="majorBidi" w:eastAsia="Arial" w:hAnsiTheme="majorBidi" w:cstheme="majorBidi"/>
                <w:sz w:val="20"/>
                <w:szCs w:val="20"/>
              </w:rPr>
              <w:t xml:space="preserve">the use of wildlife does not exceed the capacity of ecosystems to </w:t>
            </w:r>
            <w:r w:rsidRPr="004E4ADE">
              <w:rPr>
                <w:rFonts w:asciiTheme="majorBidi" w:eastAsia="Arial" w:hAnsiTheme="majorBidi" w:cstheme="majorBidi"/>
                <w:sz w:val="20"/>
                <w:szCs w:val="20"/>
              </w:rPr>
              <w:t xml:space="preserve">maintain </w:t>
            </w:r>
            <w:r>
              <w:rPr>
                <w:rFonts w:asciiTheme="majorBidi" w:eastAsia="Arial" w:hAnsiTheme="majorBidi" w:cstheme="majorBidi"/>
                <w:sz w:val="20"/>
                <w:szCs w:val="20"/>
              </w:rPr>
              <w:t xml:space="preserve">or recover ecological </w:t>
            </w:r>
            <w:r w:rsidRPr="004E4ADE">
              <w:rPr>
                <w:rFonts w:asciiTheme="majorBidi" w:eastAsia="Arial" w:hAnsiTheme="majorBidi" w:cstheme="majorBidi"/>
                <w:sz w:val="20"/>
                <w:szCs w:val="20"/>
              </w:rPr>
              <w:t>processes</w:t>
            </w:r>
            <w:r>
              <w:rPr>
                <w:rFonts w:asciiTheme="majorBidi" w:eastAsia="Arial" w:hAnsiTheme="majorBidi" w:cstheme="majorBidi"/>
                <w:sz w:val="20"/>
                <w:szCs w:val="20"/>
              </w:rPr>
              <w:t xml:space="preserve">, </w:t>
            </w:r>
            <w:r w:rsidRPr="000B7028">
              <w:rPr>
                <w:rFonts w:asciiTheme="majorBidi" w:eastAsia="Arial" w:hAnsiTheme="majorBidi" w:cstheme="majorBidi"/>
                <w:sz w:val="20"/>
                <w:szCs w:val="20"/>
              </w:rPr>
              <w:t>species</w:t>
            </w:r>
            <w:r w:rsidRPr="00EA6ED2">
              <w:rPr>
                <w:rFonts w:asciiTheme="majorBidi" w:eastAsia="Arial" w:hAnsiTheme="majorBidi" w:cstheme="majorBidi"/>
                <w:sz w:val="20"/>
                <w:szCs w:val="20"/>
              </w:rPr>
              <w:t xml:space="preserve"> populations</w:t>
            </w:r>
            <w:r>
              <w:rPr>
                <w:rFonts w:asciiTheme="majorBidi" w:eastAsia="Arial" w:hAnsiTheme="majorBidi" w:cstheme="majorBidi"/>
                <w:sz w:val="20"/>
                <w:szCs w:val="20"/>
              </w:rPr>
              <w:t>,</w:t>
            </w:r>
            <w:r w:rsidRPr="00EA6ED2">
              <w:rPr>
                <w:rFonts w:asciiTheme="majorBidi" w:eastAsia="Arial" w:hAnsiTheme="majorBidi" w:cstheme="majorBidi"/>
                <w:sz w:val="20"/>
                <w:szCs w:val="20"/>
              </w:rPr>
              <w:t xml:space="preserve"> genetic variability </w:t>
            </w:r>
            <w:r w:rsidRPr="00D876F0">
              <w:rPr>
                <w:rFonts w:asciiTheme="majorBidi" w:eastAsia="Arial" w:hAnsiTheme="majorBidi" w:cstheme="majorBidi"/>
                <w:sz w:val="20"/>
                <w:szCs w:val="20"/>
              </w:rPr>
              <w:t>and</w:t>
            </w:r>
            <w:r w:rsidRPr="00BE2F09">
              <w:rPr>
                <w:rFonts w:asciiTheme="majorBidi" w:eastAsia="Arial" w:hAnsiTheme="majorBidi" w:cstheme="majorBidi"/>
                <w:sz w:val="20"/>
                <w:szCs w:val="20"/>
              </w:rPr>
              <w:t xml:space="preserve"> </w:t>
            </w:r>
            <w:r w:rsidRPr="00D876F0">
              <w:rPr>
                <w:rFonts w:asciiTheme="majorBidi" w:eastAsia="Arial" w:hAnsiTheme="majorBidi" w:cstheme="majorBidi"/>
                <w:sz w:val="20"/>
                <w:szCs w:val="20"/>
              </w:rPr>
              <w:t>the</w:t>
            </w:r>
            <w:r w:rsidRPr="00EA6ED2">
              <w:rPr>
                <w:rFonts w:asciiTheme="majorBidi" w:eastAsia="Arial" w:hAnsiTheme="majorBidi" w:cstheme="majorBidi"/>
                <w:sz w:val="20"/>
                <w:szCs w:val="20"/>
              </w:rPr>
              <w:t xml:space="preserve"> continued provision of ecosystem functions and services on which both biodiversity and people depend</w:t>
            </w:r>
            <w:r w:rsidRPr="004E4ADE">
              <w:rPr>
                <w:rFonts w:asciiTheme="majorBidi" w:eastAsia="Arial" w:hAnsiTheme="majorBidi" w:cstheme="majorBidi"/>
                <w:sz w:val="20"/>
                <w:szCs w:val="20"/>
              </w:rPr>
              <w:t>.</w:t>
            </w:r>
          </w:p>
        </w:tc>
        <w:tc>
          <w:tcPr>
            <w:tcW w:w="2552" w:type="dxa"/>
          </w:tcPr>
          <w:p w14:paraId="590EC09F" w14:textId="77777777" w:rsidR="00122D92" w:rsidRPr="004E4ADE" w:rsidRDefault="00122D92" w:rsidP="00C969B5">
            <w:pPr>
              <w:jc w:val="left"/>
              <w:rPr>
                <w:rFonts w:asciiTheme="majorBidi" w:eastAsia="Arial" w:hAnsiTheme="majorBidi" w:cstheme="majorBidi"/>
                <w:sz w:val="20"/>
                <w:szCs w:val="20"/>
              </w:rPr>
            </w:pPr>
            <w:r w:rsidRPr="00CE75C2">
              <w:rPr>
                <w:sz w:val="20"/>
              </w:rPr>
              <w:t>Addis Ababa Principles and Guidelines</w:t>
            </w:r>
            <w:r w:rsidRPr="004E4ADE">
              <w:rPr>
                <w:rFonts w:asciiTheme="majorBidi" w:eastAsia="Arial" w:hAnsiTheme="majorBidi" w:cstheme="majorBidi"/>
                <w:sz w:val="20"/>
                <w:szCs w:val="20"/>
              </w:rPr>
              <w:t xml:space="preserve"> (decision </w:t>
            </w:r>
            <w:hyperlink r:id="rId90" w:history="1">
              <w:r w:rsidRPr="004E4ADE">
                <w:rPr>
                  <w:rStyle w:val="Hyperlink"/>
                  <w:rFonts w:asciiTheme="majorBidi" w:hAnsiTheme="majorBidi" w:cstheme="majorBidi"/>
                  <w:sz w:val="20"/>
                  <w:szCs w:val="20"/>
                </w:rPr>
                <w:t>VII/12</w:t>
              </w:r>
            </w:hyperlink>
            <w:r w:rsidRPr="004E4ADE">
              <w:rPr>
                <w:rFonts w:asciiTheme="majorBidi" w:eastAsia="Arial" w:hAnsiTheme="majorBidi" w:cstheme="majorBidi"/>
                <w:sz w:val="20"/>
                <w:szCs w:val="20"/>
              </w:rPr>
              <w:t>, annex II)</w:t>
            </w:r>
          </w:p>
        </w:tc>
      </w:tr>
      <w:tr w:rsidR="00122D92" w:rsidRPr="007C34D6" w14:paraId="6D736FEB" w14:textId="77777777" w:rsidTr="00C969B5">
        <w:tc>
          <w:tcPr>
            <w:tcW w:w="1701" w:type="dxa"/>
            <w:vMerge/>
          </w:tcPr>
          <w:p w14:paraId="7D7310D5" w14:textId="77777777" w:rsidR="00122D92" w:rsidRPr="004E4ADE" w:rsidRDefault="00122D92" w:rsidP="00C969B5">
            <w:pPr>
              <w:jc w:val="left"/>
              <w:rPr>
                <w:rFonts w:asciiTheme="majorBidi" w:eastAsia="Arial" w:hAnsiTheme="majorBidi" w:cstheme="majorBidi"/>
                <w:sz w:val="20"/>
                <w:szCs w:val="20"/>
              </w:rPr>
            </w:pPr>
          </w:p>
        </w:tc>
        <w:tc>
          <w:tcPr>
            <w:tcW w:w="4536" w:type="dxa"/>
          </w:tcPr>
          <w:p w14:paraId="4259BA15" w14:textId="77777777" w:rsidR="00122D92" w:rsidRPr="004E4ADE" w:rsidRDefault="00122D92" w:rsidP="00C969B5">
            <w:pPr>
              <w:jc w:val="left"/>
              <w:rPr>
                <w:rFonts w:asciiTheme="majorBidi" w:eastAsia="Arial" w:hAnsiTheme="majorBidi" w:cstheme="majorBidi"/>
                <w:sz w:val="20"/>
                <w:szCs w:val="20"/>
              </w:rPr>
            </w:pPr>
            <w:r w:rsidRPr="004E4ADE">
              <w:rPr>
                <w:rFonts w:asciiTheme="majorBidi" w:eastAsia="Arial" w:hAnsiTheme="majorBidi" w:cstheme="majorBidi"/>
                <w:sz w:val="20"/>
                <w:szCs w:val="20"/>
              </w:rPr>
              <w:t>Parties should apply the precautionary approach in their management decisions.</w:t>
            </w:r>
          </w:p>
        </w:tc>
        <w:tc>
          <w:tcPr>
            <w:tcW w:w="2552" w:type="dxa"/>
          </w:tcPr>
          <w:p w14:paraId="07449777" w14:textId="77777777" w:rsidR="00122D92" w:rsidRPr="004E4ADE" w:rsidRDefault="00122D92" w:rsidP="00C969B5">
            <w:pPr>
              <w:jc w:val="left"/>
              <w:rPr>
                <w:rFonts w:asciiTheme="majorBidi" w:eastAsia="Arial" w:hAnsiTheme="majorBidi" w:cstheme="majorBidi"/>
                <w:sz w:val="20"/>
                <w:szCs w:val="20"/>
              </w:rPr>
            </w:pPr>
            <w:r w:rsidRPr="004E4ADE">
              <w:rPr>
                <w:rFonts w:asciiTheme="majorBidi" w:eastAsia="Arial" w:hAnsiTheme="majorBidi" w:cstheme="majorBidi"/>
                <w:sz w:val="20"/>
                <w:szCs w:val="20"/>
              </w:rPr>
              <w:t>Addis Ababa Principles and Guidelines</w:t>
            </w:r>
          </w:p>
        </w:tc>
      </w:tr>
      <w:tr w:rsidR="00122D92" w:rsidRPr="007C34D6" w14:paraId="58761F01" w14:textId="77777777" w:rsidTr="00C969B5">
        <w:tc>
          <w:tcPr>
            <w:tcW w:w="1701" w:type="dxa"/>
            <w:vMerge/>
          </w:tcPr>
          <w:p w14:paraId="0099735A" w14:textId="77777777" w:rsidR="00122D92" w:rsidRPr="004E4ADE" w:rsidRDefault="00122D92" w:rsidP="00C969B5">
            <w:pPr>
              <w:jc w:val="left"/>
              <w:rPr>
                <w:rFonts w:asciiTheme="majorBidi" w:eastAsia="Arial" w:hAnsiTheme="majorBidi" w:cstheme="majorBidi"/>
                <w:sz w:val="20"/>
                <w:szCs w:val="20"/>
              </w:rPr>
            </w:pPr>
          </w:p>
        </w:tc>
        <w:tc>
          <w:tcPr>
            <w:tcW w:w="4536" w:type="dxa"/>
          </w:tcPr>
          <w:p w14:paraId="19EAE33E" w14:textId="77777777" w:rsidR="00122D92" w:rsidRPr="004E4ADE" w:rsidRDefault="00122D92" w:rsidP="00C969B5">
            <w:pPr>
              <w:jc w:val="left"/>
              <w:rPr>
                <w:rFonts w:asciiTheme="majorBidi" w:eastAsia="Arial" w:hAnsiTheme="majorBidi" w:cstheme="majorBidi"/>
                <w:sz w:val="20"/>
                <w:szCs w:val="20"/>
              </w:rPr>
            </w:pPr>
            <w:r w:rsidRPr="004E4ADE">
              <w:rPr>
                <w:rFonts w:asciiTheme="majorBidi" w:eastAsia="Arial" w:hAnsiTheme="majorBidi" w:cstheme="majorBidi"/>
                <w:sz w:val="20"/>
                <w:szCs w:val="20"/>
              </w:rPr>
              <w:t>Where there is a threat of significant reduction or loss of biological diversity, lack of full scientific certainty should not be used as a reason for postponing measures to avoid or minimize such a threat.</w:t>
            </w:r>
          </w:p>
        </w:tc>
        <w:tc>
          <w:tcPr>
            <w:tcW w:w="2552" w:type="dxa"/>
          </w:tcPr>
          <w:p w14:paraId="631C870E" w14:textId="77777777" w:rsidR="00122D92" w:rsidRPr="004E4ADE" w:rsidRDefault="00122D92" w:rsidP="00C969B5">
            <w:pPr>
              <w:jc w:val="left"/>
              <w:rPr>
                <w:rFonts w:asciiTheme="majorBidi" w:eastAsia="Arial" w:hAnsiTheme="majorBidi" w:cstheme="majorBidi"/>
                <w:sz w:val="20"/>
                <w:szCs w:val="20"/>
              </w:rPr>
            </w:pPr>
            <w:hyperlink r:id="rId91" w:history="1">
              <w:r w:rsidRPr="004E4ADE">
                <w:rPr>
                  <w:rStyle w:val="Hyperlink"/>
                  <w:rFonts w:asciiTheme="majorBidi" w:eastAsia="Arial" w:hAnsiTheme="majorBidi" w:cstheme="majorBidi"/>
                  <w:color w:val="auto"/>
                  <w:sz w:val="20"/>
                  <w:szCs w:val="20"/>
                  <w:u w:val="none"/>
                </w:rPr>
                <w:t>Convention on Biological Diversity (preamble)</w:t>
              </w:r>
            </w:hyperlink>
          </w:p>
        </w:tc>
      </w:tr>
      <w:tr w:rsidR="00122D92" w:rsidRPr="007C34D6" w14:paraId="6DFC8DB2" w14:textId="77777777" w:rsidTr="00C969B5">
        <w:tc>
          <w:tcPr>
            <w:tcW w:w="1701" w:type="dxa"/>
            <w:vMerge/>
          </w:tcPr>
          <w:p w14:paraId="469055B6" w14:textId="77777777" w:rsidR="00122D92" w:rsidRPr="004E4ADE" w:rsidRDefault="00122D92" w:rsidP="00C969B5">
            <w:pPr>
              <w:jc w:val="left"/>
              <w:rPr>
                <w:rFonts w:asciiTheme="majorBidi" w:eastAsia="Arial" w:hAnsiTheme="majorBidi" w:cstheme="majorBidi"/>
                <w:sz w:val="20"/>
                <w:szCs w:val="20"/>
              </w:rPr>
            </w:pPr>
          </w:p>
        </w:tc>
        <w:tc>
          <w:tcPr>
            <w:tcW w:w="4536" w:type="dxa"/>
          </w:tcPr>
          <w:p w14:paraId="2A34F39F" w14:textId="77777777" w:rsidR="00122D92" w:rsidRPr="004E4ADE" w:rsidRDefault="00122D92" w:rsidP="00C969B5">
            <w:pPr>
              <w:jc w:val="left"/>
              <w:rPr>
                <w:rFonts w:asciiTheme="majorBidi" w:eastAsia="Arial" w:hAnsiTheme="majorBidi" w:cstheme="majorBidi"/>
                <w:sz w:val="20"/>
                <w:szCs w:val="20"/>
              </w:rPr>
            </w:pPr>
            <w:r w:rsidRPr="004E4ADE">
              <w:rPr>
                <w:rFonts w:asciiTheme="majorBidi" w:eastAsia="Arial" w:hAnsiTheme="majorBidi" w:cstheme="majorBidi"/>
                <w:sz w:val="20"/>
                <w:szCs w:val="20"/>
              </w:rPr>
              <w:t xml:space="preserve">To be considered sustainable, wildlife management should consider ecological limits, cumulative impacts and uncertainty and avoid actions that risk irreversible </w:t>
            </w:r>
            <w:r>
              <w:rPr>
                <w:rFonts w:asciiTheme="majorBidi" w:eastAsia="Arial" w:hAnsiTheme="majorBidi" w:cstheme="majorBidi"/>
                <w:sz w:val="20"/>
                <w:szCs w:val="20"/>
              </w:rPr>
              <w:t xml:space="preserve">harm to </w:t>
            </w:r>
            <w:r w:rsidRPr="004E4ADE">
              <w:rPr>
                <w:rFonts w:asciiTheme="majorBidi" w:eastAsia="Arial" w:hAnsiTheme="majorBidi" w:cstheme="majorBidi"/>
                <w:sz w:val="20"/>
                <w:szCs w:val="20"/>
              </w:rPr>
              <w:t xml:space="preserve">biodiversity, including through early action when evidence indicates </w:t>
            </w:r>
            <w:r w:rsidRPr="00D04DA5" w:rsidDel="00B23C8F">
              <w:rPr>
                <w:rFonts w:asciiTheme="majorBidi" w:eastAsia="Arial" w:hAnsiTheme="majorBidi" w:cstheme="majorBidi"/>
                <w:sz w:val="20"/>
                <w:szCs w:val="20"/>
              </w:rPr>
              <w:t>high</w:t>
            </w:r>
            <w:r w:rsidRPr="004E4ADE">
              <w:rPr>
                <w:rFonts w:asciiTheme="majorBidi" w:eastAsia="Arial" w:hAnsiTheme="majorBidi" w:cstheme="majorBidi"/>
                <w:sz w:val="20"/>
                <w:szCs w:val="20"/>
              </w:rPr>
              <w:t xml:space="preserve"> risk.</w:t>
            </w:r>
          </w:p>
        </w:tc>
        <w:tc>
          <w:tcPr>
            <w:tcW w:w="2552" w:type="dxa"/>
          </w:tcPr>
          <w:p w14:paraId="4C72DFB2" w14:textId="77777777" w:rsidR="00122D92" w:rsidRPr="004E4ADE" w:rsidRDefault="00122D92" w:rsidP="00C969B5">
            <w:pPr>
              <w:jc w:val="left"/>
              <w:rPr>
                <w:rFonts w:asciiTheme="majorBidi" w:hAnsiTheme="majorBidi" w:cstheme="majorBidi"/>
                <w:sz w:val="20"/>
                <w:szCs w:val="20"/>
              </w:rPr>
            </w:pPr>
            <w:r w:rsidRPr="004E4ADE">
              <w:rPr>
                <w:rFonts w:asciiTheme="majorBidi" w:hAnsiTheme="majorBidi" w:cstheme="majorBidi"/>
                <w:i/>
                <w:iCs/>
                <w:sz w:val="20"/>
                <w:szCs w:val="20"/>
              </w:rPr>
              <w:t>The Thematic Assessment Report on the Sustainable Use of Wild Species</w:t>
            </w:r>
            <w:r w:rsidRPr="004E4ADE">
              <w:rPr>
                <w:rFonts w:asciiTheme="majorBidi" w:hAnsiTheme="majorBidi" w:cstheme="majorBidi"/>
                <w:sz w:val="20"/>
                <w:szCs w:val="20"/>
              </w:rPr>
              <w:t xml:space="preserve"> (Intergovernmental Science-Policy Platform on Biodiversity and Ecosystem Services)</w:t>
            </w:r>
          </w:p>
        </w:tc>
      </w:tr>
      <w:tr w:rsidR="00122D92" w:rsidRPr="007C34D6" w14:paraId="5F2F6875" w14:textId="77777777" w:rsidTr="00C969B5">
        <w:tc>
          <w:tcPr>
            <w:tcW w:w="1701" w:type="dxa"/>
            <w:vMerge/>
          </w:tcPr>
          <w:p w14:paraId="0CD4E44C" w14:textId="77777777" w:rsidR="00122D92" w:rsidRPr="004E4ADE" w:rsidRDefault="00122D92" w:rsidP="00C969B5">
            <w:pPr>
              <w:jc w:val="left"/>
              <w:rPr>
                <w:rFonts w:asciiTheme="majorBidi" w:eastAsia="Arial" w:hAnsiTheme="majorBidi" w:cstheme="majorBidi"/>
                <w:sz w:val="20"/>
                <w:szCs w:val="20"/>
              </w:rPr>
            </w:pPr>
          </w:p>
        </w:tc>
        <w:tc>
          <w:tcPr>
            <w:tcW w:w="4536" w:type="dxa"/>
          </w:tcPr>
          <w:p w14:paraId="5E46EA2F" w14:textId="77777777" w:rsidR="00122D92" w:rsidRPr="004E4ADE" w:rsidRDefault="00122D92" w:rsidP="00C969B5">
            <w:pPr>
              <w:jc w:val="left"/>
              <w:rPr>
                <w:rFonts w:asciiTheme="majorBidi" w:eastAsia="Arial" w:hAnsiTheme="majorBidi" w:cstheme="majorBidi"/>
                <w:sz w:val="20"/>
                <w:szCs w:val="20"/>
              </w:rPr>
            </w:pPr>
            <w:r w:rsidRPr="00BB4681">
              <w:rPr>
                <w:rFonts w:asciiTheme="majorBidi" w:eastAsia="Arial" w:hAnsiTheme="majorBidi" w:cstheme="majorBidi"/>
                <w:sz w:val="20"/>
                <w:szCs w:val="20"/>
              </w:rPr>
              <w:t>Ensure that the use and harvesting of and trade in wild species is sustainable, safe and legal, preventing overexploitation, minimizing impacts on non-target species and ecosystems, and reducing the risk of pathogen spillover, applying the ecosystem approach, while respecting and protecting customary sustainable use by indigenous peoples and local communities</w:t>
            </w:r>
            <w:r w:rsidRPr="004E4ADE">
              <w:rPr>
                <w:rFonts w:asciiTheme="majorBidi" w:eastAsia="Arial" w:hAnsiTheme="majorBidi" w:cstheme="majorBidi"/>
                <w:sz w:val="20"/>
                <w:szCs w:val="20"/>
              </w:rPr>
              <w:t>.</w:t>
            </w:r>
          </w:p>
        </w:tc>
        <w:tc>
          <w:tcPr>
            <w:tcW w:w="2552" w:type="dxa"/>
          </w:tcPr>
          <w:p w14:paraId="6192FE37" w14:textId="77777777" w:rsidR="00122D92" w:rsidRPr="004E4ADE" w:rsidRDefault="00122D92" w:rsidP="00C969B5">
            <w:pPr>
              <w:jc w:val="left"/>
              <w:rPr>
                <w:rFonts w:asciiTheme="majorBidi" w:hAnsiTheme="majorBidi" w:cstheme="majorBidi"/>
                <w:sz w:val="20"/>
                <w:szCs w:val="20"/>
              </w:rPr>
            </w:pPr>
            <w:r w:rsidRPr="004E4ADE">
              <w:rPr>
                <w:rFonts w:asciiTheme="majorBidi" w:hAnsiTheme="majorBidi" w:cstheme="majorBidi"/>
                <w:sz w:val="20"/>
                <w:szCs w:val="20"/>
              </w:rPr>
              <w:t>Kunming</w:t>
            </w:r>
            <w:r>
              <w:rPr>
                <w:rFonts w:asciiTheme="majorBidi" w:hAnsiTheme="majorBidi" w:cstheme="majorBidi"/>
                <w:sz w:val="20"/>
                <w:szCs w:val="20"/>
              </w:rPr>
              <w:t>-</w:t>
            </w:r>
            <w:r w:rsidRPr="004E4ADE">
              <w:rPr>
                <w:rFonts w:asciiTheme="majorBidi" w:hAnsiTheme="majorBidi" w:cstheme="majorBidi"/>
                <w:sz w:val="20"/>
                <w:szCs w:val="20"/>
              </w:rPr>
              <w:t xml:space="preserve">Montreal Global Biodiversity Framework </w:t>
            </w:r>
            <w:r w:rsidRPr="004E4ADE">
              <w:rPr>
                <w:rFonts w:asciiTheme="majorBidi" w:hAnsiTheme="majorBidi" w:cstheme="majorBidi"/>
              </w:rPr>
              <w:t>(</w:t>
            </w:r>
            <w:r w:rsidRPr="004E4ADE">
              <w:rPr>
                <w:rFonts w:asciiTheme="majorBidi" w:hAnsiTheme="majorBidi" w:cstheme="majorBidi"/>
                <w:sz w:val="20"/>
                <w:szCs w:val="20"/>
              </w:rPr>
              <w:t>Target</w:t>
            </w:r>
            <w:r>
              <w:rPr>
                <w:rFonts w:asciiTheme="majorBidi" w:hAnsiTheme="majorBidi" w:cstheme="majorBidi"/>
                <w:sz w:val="20"/>
                <w:szCs w:val="20"/>
              </w:rPr>
              <w:t> </w:t>
            </w:r>
            <w:r w:rsidRPr="004E4ADE">
              <w:rPr>
                <w:rFonts w:asciiTheme="majorBidi" w:hAnsiTheme="majorBidi" w:cstheme="majorBidi"/>
                <w:sz w:val="20"/>
                <w:szCs w:val="20"/>
              </w:rPr>
              <w:t>5)</w:t>
            </w:r>
          </w:p>
        </w:tc>
      </w:tr>
      <w:tr w:rsidR="00122D92" w:rsidRPr="007C34D6" w14:paraId="6536DB8A" w14:textId="77777777" w:rsidTr="00C969B5">
        <w:tc>
          <w:tcPr>
            <w:tcW w:w="1701" w:type="dxa"/>
            <w:vMerge/>
          </w:tcPr>
          <w:p w14:paraId="38C74099" w14:textId="77777777" w:rsidR="00122D92" w:rsidRPr="004E4ADE" w:rsidRDefault="00122D92" w:rsidP="00C969B5">
            <w:pPr>
              <w:jc w:val="left"/>
              <w:rPr>
                <w:rFonts w:asciiTheme="majorBidi" w:eastAsia="Arial" w:hAnsiTheme="majorBidi" w:cstheme="majorBidi"/>
                <w:sz w:val="20"/>
                <w:szCs w:val="20"/>
              </w:rPr>
            </w:pPr>
          </w:p>
        </w:tc>
        <w:tc>
          <w:tcPr>
            <w:tcW w:w="4536" w:type="dxa"/>
          </w:tcPr>
          <w:p w14:paraId="4F05FD3B" w14:textId="77777777" w:rsidR="00122D92" w:rsidRPr="004E4ADE" w:rsidRDefault="00122D92" w:rsidP="00C969B5">
            <w:pPr>
              <w:jc w:val="left"/>
              <w:rPr>
                <w:rFonts w:asciiTheme="majorBidi" w:eastAsia="Arial" w:hAnsiTheme="majorBidi" w:cstheme="majorBidi"/>
                <w:sz w:val="20"/>
                <w:szCs w:val="20"/>
              </w:rPr>
            </w:pPr>
            <w:r w:rsidRPr="00237FDE">
              <w:rPr>
                <w:rFonts w:asciiTheme="majorBidi" w:eastAsia="Arial" w:hAnsiTheme="majorBidi" w:cstheme="majorBidi"/>
                <w:sz w:val="20"/>
                <w:szCs w:val="20"/>
              </w:rPr>
              <w:t>Ensure that areas under agriculture, aquaculture, fisheries and forestry are managed sustainably, in particular through the sustainable use of biodiversity, including through a substantial increase of the application of biodiversity</w:t>
            </w:r>
            <w:r>
              <w:rPr>
                <w:rFonts w:asciiTheme="majorBidi" w:eastAsia="Arial" w:hAnsiTheme="majorBidi" w:cstheme="majorBidi"/>
                <w:sz w:val="20"/>
                <w:szCs w:val="20"/>
              </w:rPr>
              <w:t>-</w:t>
            </w:r>
            <w:r w:rsidRPr="00237FDE">
              <w:rPr>
                <w:rFonts w:asciiTheme="majorBidi" w:eastAsia="Arial" w:hAnsiTheme="majorBidi" w:cstheme="majorBidi"/>
                <w:sz w:val="20"/>
                <w:szCs w:val="20"/>
              </w:rPr>
              <w:t>friendly practices, such as sustainable intensification, agroecological and other innovative approaches</w:t>
            </w:r>
            <w:r>
              <w:rPr>
                <w:rFonts w:asciiTheme="majorBidi" w:eastAsia="Arial" w:hAnsiTheme="majorBidi" w:cstheme="majorBidi"/>
                <w:sz w:val="20"/>
                <w:szCs w:val="20"/>
              </w:rPr>
              <w:t>,</w:t>
            </w:r>
            <w:r w:rsidRPr="00237FDE">
              <w:rPr>
                <w:rFonts w:asciiTheme="majorBidi" w:eastAsia="Arial" w:hAnsiTheme="majorBidi" w:cstheme="majorBidi"/>
                <w:sz w:val="20"/>
                <w:szCs w:val="20"/>
              </w:rPr>
              <w:t xml:space="preserve"> contributing to the resilience and long-term efficiency and productivity of these production systems and to food security, conserving and restoring biodiversity and maintaining nature’s contributions to people, including ecosystem functions and services.</w:t>
            </w:r>
          </w:p>
        </w:tc>
        <w:tc>
          <w:tcPr>
            <w:tcW w:w="2552" w:type="dxa"/>
          </w:tcPr>
          <w:p w14:paraId="33D09D7F" w14:textId="77777777" w:rsidR="00122D92" w:rsidRPr="004E4ADE" w:rsidRDefault="00122D92" w:rsidP="00C969B5">
            <w:pPr>
              <w:jc w:val="left"/>
              <w:rPr>
                <w:rFonts w:asciiTheme="majorBidi" w:hAnsiTheme="majorBidi" w:cstheme="majorBidi"/>
                <w:sz w:val="20"/>
                <w:szCs w:val="20"/>
              </w:rPr>
            </w:pPr>
            <w:r w:rsidRPr="001067DA">
              <w:rPr>
                <w:rFonts w:asciiTheme="majorBidi" w:hAnsiTheme="majorBidi" w:cstheme="majorBidi"/>
                <w:sz w:val="20"/>
                <w:szCs w:val="20"/>
              </w:rPr>
              <w:t>Kunming-Montreal Global Biodiversity Framework (Target</w:t>
            </w:r>
            <w:r>
              <w:rPr>
                <w:rFonts w:asciiTheme="majorBidi" w:hAnsiTheme="majorBidi" w:cstheme="majorBidi"/>
                <w:sz w:val="20"/>
                <w:szCs w:val="20"/>
              </w:rPr>
              <w:t> </w:t>
            </w:r>
            <w:r w:rsidRPr="001067DA">
              <w:rPr>
                <w:rFonts w:asciiTheme="majorBidi" w:hAnsiTheme="majorBidi" w:cstheme="majorBidi"/>
                <w:sz w:val="20"/>
                <w:szCs w:val="20"/>
              </w:rPr>
              <w:t>10)</w:t>
            </w:r>
          </w:p>
        </w:tc>
      </w:tr>
      <w:tr w:rsidR="00122D92" w:rsidRPr="007C34D6" w14:paraId="6E4D5AB6" w14:textId="77777777" w:rsidTr="00C969B5">
        <w:tc>
          <w:tcPr>
            <w:tcW w:w="1701" w:type="dxa"/>
            <w:vMerge w:val="restart"/>
          </w:tcPr>
          <w:p w14:paraId="04912523" w14:textId="77777777" w:rsidR="00122D92" w:rsidRDefault="00122D92" w:rsidP="00C969B5">
            <w:pPr>
              <w:jc w:val="left"/>
              <w:rPr>
                <w:rFonts w:asciiTheme="majorBidi" w:eastAsia="Arial" w:hAnsiTheme="majorBidi" w:cstheme="majorBidi"/>
                <w:sz w:val="20"/>
                <w:szCs w:val="20"/>
              </w:rPr>
            </w:pPr>
            <w:r>
              <w:rPr>
                <w:rFonts w:asciiTheme="majorBidi" w:eastAsia="Arial" w:hAnsiTheme="majorBidi" w:cstheme="majorBidi"/>
                <w:sz w:val="20"/>
                <w:szCs w:val="20"/>
              </w:rPr>
              <w:t>[</w:t>
            </w:r>
            <w:r w:rsidRPr="004E4ADE">
              <w:rPr>
                <w:rFonts w:asciiTheme="majorBidi" w:eastAsia="Arial" w:hAnsiTheme="majorBidi" w:cstheme="majorBidi"/>
                <w:sz w:val="20"/>
                <w:szCs w:val="20"/>
              </w:rPr>
              <w:t>Human rights-based approach and inclusive participation</w:t>
            </w:r>
            <w:r>
              <w:rPr>
                <w:rFonts w:asciiTheme="majorBidi" w:eastAsia="Arial" w:hAnsiTheme="majorBidi" w:cstheme="majorBidi"/>
                <w:sz w:val="20"/>
                <w:szCs w:val="20"/>
              </w:rPr>
              <w:t>]</w:t>
            </w:r>
          </w:p>
          <w:p w14:paraId="4F4A67B0" w14:textId="77777777" w:rsidR="00122D92" w:rsidRPr="004E4ADE" w:rsidRDefault="00122D92" w:rsidP="00C969B5">
            <w:pPr>
              <w:jc w:val="left"/>
              <w:rPr>
                <w:rFonts w:asciiTheme="majorBidi" w:eastAsia="Arial" w:hAnsiTheme="majorBidi" w:cstheme="majorBidi"/>
                <w:sz w:val="20"/>
                <w:szCs w:val="20"/>
              </w:rPr>
            </w:pPr>
            <w:r w:rsidRPr="00E44D47">
              <w:rPr>
                <w:rFonts w:asciiTheme="majorBidi" w:eastAsia="Arial" w:hAnsiTheme="majorBidi" w:cstheme="majorBidi"/>
                <w:sz w:val="20"/>
                <w:szCs w:val="20"/>
              </w:rPr>
              <w:t xml:space="preserve">[Full, equitable, inclusive, effective and gender-responsive participation of </w:t>
            </w:r>
            <w:r w:rsidRPr="00E44D47">
              <w:rPr>
                <w:rFonts w:asciiTheme="majorBidi" w:eastAsia="Arial" w:hAnsiTheme="majorBidi" w:cstheme="majorBidi"/>
                <w:sz w:val="20"/>
                <w:szCs w:val="20"/>
              </w:rPr>
              <w:lastRenderedPageBreak/>
              <w:t>indigenous peoples and local communities]</w:t>
            </w:r>
          </w:p>
          <w:p w14:paraId="747898B6" w14:textId="77777777" w:rsidR="00122D92" w:rsidRPr="004E4ADE" w:rsidRDefault="00122D92" w:rsidP="00C969B5">
            <w:pPr>
              <w:jc w:val="left"/>
              <w:rPr>
                <w:rFonts w:asciiTheme="majorBidi" w:eastAsia="Arial" w:hAnsiTheme="majorBidi" w:cstheme="majorBidi"/>
                <w:sz w:val="20"/>
                <w:szCs w:val="20"/>
              </w:rPr>
            </w:pPr>
            <w:r>
              <w:rPr>
                <w:rFonts w:asciiTheme="majorBidi" w:eastAsia="Arial" w:hAnsiTheme="majorBidi" w:cstheme="majorBidi"/>
                <w:sz w:val="20"/>
                <w:szCs w:val="20"/>
              </w:rPr>
              <w:t xml:space="preserve"> </w:t>
            </w:r>
          </w:p>
        </w:tc>
        <w:tc>
          <w:tcPr>
            <w:tcW w:w="4536" w:type="dxa"/>
          </w:tcPr>
          <w:p w14:paraId="51876CC9" w14:textId="77777777" w:rsidR="00122D92" w:rsidRPr="004E4ADE" w:rsidRDefault="00122D92" w:rsidP="00C969B5">
            <w:pPr>
              <w:jc w:val="left"/>
              <w:rPr>
                <w:rFonts w:asciiTheme="majorBidi" w:eastAsia="Arial" w:hAnsiTheme="majorBidi" w:cstheme="majorBidi"/>
                <w:sz w:val="20"/>
                <w:szCs w:val="20"/>
              </w:rPr>
            </w:pPr>
            <w:r w:rsidRPr="004E4ADE">
              <w:rPr>
                <w:rFonts w:asciiTheme="majorBidi" w:eastAsia="Arial" w:hAnsiTheme="majorBidi" w:cstheme="majorBidi"/>
                <w:sz w:val="20"/>
                <w:szCs w:val="20"/>
              </w:rPr>
              <w:lastRenderedPageBreak/>
              <w:t xml:space="preserve">Subject to its national legislation, each Party shall respect, preserve and maintain knowledge, innovations and practices of indigenous peoples and local communities embodying traditional lifestyles relevant to the conservation and sustainable use of biological diversity and promote their wider application with the approval and involvement of the holders of such knowledge, innovations and practices and encourage the equitable sharing of the benefits </w:t>
            </w:r>
            <w:r w:rsidRPr="004E4ADE">
              <w:rPr>
                <w:rFonts w:asciiTheme="majorBidi" w:eastAsia="Arial" w:hAnsiTheme="majorBidi" w:cstheme="majorBidi"/>
                <w:sz w:val="20"/>
                <w:szCs w:val="20"/>
              </w:rPr>
              <w:lastRenderedPageBreak/>
              <w:t>arising from the utilization of such knowledge, innovations and practices.</w:t>
            </w:r>
          </w:p>
        </w:tc>
        <w:tc>
          <w:tcPr>
            <w:tcW w:w="2552" w:type="dxa"/>
          </w:tcPr>
          <w:p w14:paraId="53653FCC" w14:textId="77777777" w:rsidR="00122D92" w:rsidRPr="004E4ADE" w:rsidRDefault="00122D92" w:rsidP="00C969B5">
            <w:pPr>
              <w:jc w:val="left"/>
              <w:rPr>
                <w:rFonts w:asciiTheme="majorBidi" w:eastAsia="Arial" w:hAnsiTheme="majorBidi" w:cstheme="majorBidi"/>
                <w:sz w:val="20"/>
                <w:szCs w:val="20"/>
              </w:rPr>
            </w:pPr>
            <w:hyperlink r:id="rId92" w:history="1">
              <w:r w:rsidRPr="004E4ADE">
                <w:rPr>
                  <w:rStyle w:val="Hyperlink"/>
                  <w:rFonts w:asciiTheme="majorBidi" w:eastAsia="Arial" w:hAnsiTheme="majorBidi" w:cstheme="majorBidi"/>
                  <w:color w:val="auto"/>
                  <w:sz w:val="20"/>
                  <w:szCs w:val="20"/>
                  <w:u w:val="none"/>
                </w:rPr>
                <w:t>Convention on Biological Diversity (Article</w:t>
              </w:r>
              <w:r>
                <w:rPr>
                  <w:rStyle w:val="Hyperlink"/>
                  <w:rFonts w:asciiTheme="majorBidi" w:eastAsia="Arial" w:hAnsiTheme="majorBidi" w:cstheme="majorBidi"/>
                  <w:color w:val="auto"/>
                  <w:sz w:val="20"/>
                  <w:szCs w:val="20"/>
                  <w:u w:val="none"/>
                </w:rPr>
                <w:t> </w:t>
              </w:r>
              <w:r w:rsidRPr="004E4ADE">
                <w:rPr>
                  <w:rStyle w:val="Hyperlink"/>
                  <w:rFonts w:asciiTheme="majorBidi" w:eastAsia="Arial" w:hAnsiTheme="majorBidi" w:cstheme="majorBidi"/>
                  <w:color w:val="auto"/>
                  <w:sz w:val="20"/>
                  <w:szCs w:val="20"/>
                  <w:u w:val="none"/>
                </w:rPr>
                <w:t>8</w:t>
              </w:r>
              <w:r>
                <w:rPr>
                  <w:rStyle w:val="Hyperlink"/>
                  <w:rFonts w:asciiTheme="majorBidi" w:eastAsia="Arial" w:hAnsiTheme="majorBidi" w:cstheme="majorBidi"/>
                  <w:color w:val="auto"/>
                  <w:sz w:val="20"/>
                  <w:szCs w:val="20"/>
                  <w:u w:val="none"/>
                </w:rPr>
                <w:t> </w:t>
              </w:r>
              <w:r w:rsidRPr="004E4ADE">
                <w:rPr>
                  <w:rStyle w:val="Hyperlink"/>
                  <w:rFonts w:asciiTheme="majorBidi" w:eastAsia="Arial" w:hAnsiTheme="majorBidi" w:cstheme="majorBidi"/>
                  <w:color w:val="auto"/>
                  <w:sz w:val="20"/>
                  <w:szCs w:val="20"/>
                  <w:u w:val="none"/>
                </w:rPr>
                <w:t>(j))</w:t>
              </w:r>
            </w:hyperlink>
          </w:p>
        </w:tc>
      </w:tr>
      <w:tr w:rsidR="00122D92" w:rsidRPr="007C34D6" w14:paraId="670006E8" w14:textId="77777777" w:rsidTr="00C969B5">
        <w:tc>
          <w:tcPr>
            <w:tcW w:w="1701" w:type="dxa"/>
            <w:vMerge/>
          </w:tcPr>
          <w:p w14:paraId="289DDDA6" w14:textId="77777777" w:rsidR="00122D92" w:rsidRPr="004E4ADE" w:rsidRDefault="00122D92" w:rsidP="00C969B5">
            <w:pPr>
              <w:jc w:val="left"/>
              <w:rPr>
                <w:rFonts w:asciiTheme="majorBidi" w:eastAsia="Arial" w:hAnsiTheme="majorBidi" w:cstheme="majorBidi"/>
                <w:sz w:val="20"/>
                <w:szCs w:val="20"/>
              </w:rPr>
            </w:pPr>
          </w:p>
        </w:tc>
        <w:tc>
          <w:tcPr>
            <w:tcW w:w="4536" w:type="dxa"/>
          </w:tcPr>
          <w:p w14:paraId="4B4CE193" w14:textId="77777777" w:rsidR="00122D92" w:rsidRPr="006249CF" w:rsidRDefault="00122D92" w:rsidP="00C969B5">
            <w:pPr>
              <w:jc w:val="left"/>
              <w:rPr>
                <w:rFonts w:asciiTheme="majorBidi" w:eastAsia="Arial" w:hAnsiTheme="majorBidi" w:cstheme="majorBidi"/>
                <w:sz w:val="20"/>
                <w:szCs w:val="20"/>
              </w:rPr>
            </w:pPr>
            <w:r w:rsidRPr="006249CF">
              <w:rPr>
                <w:rFonts w:asciiTheme="majorBidi" w:eastAsia="Arial" w:hAnsiTheme="majorBidi" w:cstheme="majorBidi"/>
                <w:sz w:val="20"/>
                <w:szCs w:val="20"/>
              </w:rPr>
              <w:t>Each Party shall, as appropriate, protect and encourage customary use of biological resources in accordance with traditional cultural practices that are compatible with conservation or sustainable use requirements</w:t>
            </w:r>
            <w:r>
              <w:rPr>
                <w:rFonts w:asciiTheme="majorBidi" w:eastAsia="Arial" w:hAnsiTheme="majorBidi" w:cstheme="majorBidi"/>
                <w:sz w:val="20"/>
                <w:szCs w:val="20"/>
              </w:rPr>
              <w:t>.</w:t>
            </w:r>
          </w:p>
        </w:tc>
        <w:tc>
          <w:tcPr>
            <w:tcW w:w="2552" w:type="dxa"/>
          </w:tcPr>
          <w:p w14:paraId="5F76AE0D" w14:textId="77777777" w:rsidR="00122D92" w:rsidRPr="006249CF" w:rsidRDefault="00122D92" w:rsidP="00C969B5">
            <w:pPr>
              <w:jc w:val="left"/>
            </w:pPr>
            <w:hyperlink r:id="rId93" w:history="1">
              <w:r w:rsidRPr="006249CF">
                <w:rPr>
                  <w:rStyle w:val="Hyperlink"/>
                  <w:rFonts w:asciiTheme="majorBidi" w:eastAsia="Arial" w:hAnsiTheme="majorBidi" w:cstheme="majorBidi"/>
                  <w:color w:val="auto"/>
                  <w:sz w:val="20"/>
                  <w:szCs w:val="20"/>
                  <w:u w:val="none"/>
                </w:rPr>
                <w:t>Convention on Biological Diversity (Article 10 (c))</w:t>
              </w:r>
            </w:hyperlink>
          </w:p>
        </w:tc>
      </w:tr>
      <w:tr w:rsidR="00122D92" w:rsidRPr="007C34D6" w14:paraId="52CF21D0" w14:textId="77777777" w:rsidTr="00C969B5">
        <w:tc>
          <w:tcPr>
            <w:tcW w:w="1701" w:type="dxa"/>
            <w:vMerge/>
          </w:tcPr>
          <w:p w14:paraId="0715D87D" w14:textId="77777777" w:rsidR="00122D92" w:rsidRPr="004E4ADE" w:rsidRDefault="00122D92" w:rsidP="00C969B5">
            <w:pPr>
              <w:jc w:val="left"/>
              <w:rPr>
                <w:rFonts w:asciiTheme="majorBidi" w:eastAsia="Arial" w:hAnsiTheme="majorBidi" w:cstheme="majorBidi"/>
                <w:sz w:val="20"/>
                <w:szCs w:val="20"/>
              </w:rPr>
            </w:pPr>
          </w:p>
        </w:tc>
        <w:tc>
          <w:tcPr>
            <w:tcW w:w="4536" w:type="dxa"/>
          </w:tcPr>
          <w:p w14:paraId="6C1EDD98" w14:textId="77777777" w:rsidR="00122D92" w:rsidRPr="004E4ADE" w:rsidRDefault="00122D92" w:rsidP="00C969B5">
            <w:pPr>
              <w:jc w:val="left"/>
              <w:rPr>
                <w:rFonts w:asciiTheme="majorBidi" w:eastAsia="Arial" w:hAnsiTheme="majorBidi" w:cstheme="majorBidi"/>
                <w:sz w:val="20"/>
                <w:szCs w:val="20"/>
              </w:rPr>
            </w:pPr>
            <w:r>
              <w:rPr>
                <w:rFonts w:asciiTheme="majorBidi" w:eastAsia="Arial" w:hAnsiTheme="majorBidi" w:cstheme="majorBidi"/>
                <w:sz w:val="20"/>
                <w:szCs w:val="20"/>
              </w:rPr>
              <w:t>Recognize that c</w:t>
            </w:r>
            <w:r w:rsidRPr="00AA2291">
              <w:rPr>
                <w:rFonts w:asciiTheme="majorBidi" w:eastAsia="Arial" w:hAnsiTheme="majorBidi" w:cstheme="majorBidi"/>
                <w:sz w:val="20"/>
                <w:szCs w:val="20"/>
              </w:rPr>
              <w:t>ultural and spiritual values and practices of indigenous and local communities play an important role in the conservation and sustainable use of biological diversity and transmitting its importance to the next generation</w:t>
            </w:r>
            <w:r>
              <w:rPr>
                <w:rFonts w:asciiTheme="majorBidi" w:eastAsia="Arial" w:hAnsiTheme="majorBidi" w:cstheme="majorBidi"/>
                <w:sz w:val="20"/>
                <w:szCs w:val="20"/>
              </w:rPr>
              <w:t>.</w:t>
            </w:r>
          </w:p>
        </w:tc>
        <w:tc>
          <w:tcPr>
            <w:tcW w:w="2552" w:type="dxa"/>
          </w:tcPr>
          <w:p w14:paraId="7727F42C" w14:textId="77777777" w:rsidR="00122D92" w:rsidRPr="00136F21" w:rsidDel="00C2004F" w:rsidRDefault="00122D92" w:rsidP="00C969B5">
            <w:pPr>
              <w:jc w:val="left"/>
              <w:rPr>
                <w:rFonts w:asciiTheme="majorBidi" w:hAnsiTheme="majorBidi" w:cstheme="majorBidi"/>
                <w:sz w:val="20"/>
                <w:szCs w:val="20"/>
              </w:rPr>
            </w:pPr>
            <w:r>
              <w:rPr>
                <w:rFonts w:asciiTheme="majorBidi" w:hAnsiTheme="majorBidi" w:cstheme="majorBidi"/>
                <w:sz w:val="20"/>
                <w:szCs w:val="20"/>
              </w:rPr>
              <w:t xml:space="preserve">Decision </w:t>
            </w:r>
            <w:hyperlink r:id="rId94" w:history="1">
              <w:r w:rsidRPr="00F96AA0">
                <w:rPr>
                  <w:rStyle w:val="Hyperlink"/>
                  <w:rFonts w:asciiTheme="majorBidi" w:hAnsiTheme="majorBidi" w:cstheme="majorBidi"/>
                  <w:sz w:val="20"/>
                  <w:szCs w:val="20"/>
                </w:rPr>
                <w:t>XII/12 B</w:t>
              </w:r>
            </w:hyperlink>
            <w:r>
              <w:rPr>
                <w:rFonts w:asciiTheme="majorBidi" w:hAnsiTheme="majorBidi" w:cstheme="majorBidi"/>
                <w:sz w:val="20"/>
                <w:szCs w:val="20"/>
              </w:rPr>
              <w:t>, annex</w:t>
            </w:r>
          </w:p>
        </w:tc>
      </w:tr>
      <w:tr w:rsidR="00122D92" w:rsidRPr="007C34D6" w14:paraId="20E5AFF2" w14:textId="77777777" w:rsidTr="00C969B5">
        <w:tc>
          <w:tcPr>
            <w:tcW w:w="1701" w:type="dxa"/>
            <w:vMerge/>
          </w:tcPr>
          <w:p w14:paraId="6F50FCB4" w14:textId="77777777" w:rsidR="00122D92" w:rsidRPr="004E4ADE" w:rsidRDefault="00122D92" w:rsidP="00C969B5">
            <w:pPr>
              <w:jc w:val="left"/>
              <w:rPr>
                <w:rFonts w:asciiTheme="majorBidi" w:eastAsia="Arial" w:hAnsiTheme="majorBidi" w:cstheme="majorBidi"/>
                <w:sz w:val="20"/>
                <w:szCs w:val="20"/>
              </w:rPr>
            </w:pPr>
          </w:p>
        </w:tc>
        <w:tc>
          <w:tcPr>
            <w:tcW w:w="4536" w:type="dxa"/>
          </w:tcPr>
          <w:p w14:paraId="10FB84EC" w14:textId="77777777" w:rsidR="00122D92" w:rsidRPr="004E4ADE" w:rsidRDefault="00122D92" w:rsidP="00C969B5">
            <w:pPr>
              <w:jc w:val="left"/>
              <w:rPr>
                <w:rFonts w:asciiTheme="majorBidi" w:eastAsia="Arial" w:hAnsiTheme="majorBidi" w:cstheme="majorBidi"/>
                <w:sz w:val="20"/>
                <w:szCs w:val="20"/>
              </w:rPr>
            </w:pPr>
            <w:r w:rsidRPr="00E44D47">
              <w:rPr>
                <w:rFonts w:asciiTheme="majorBidi" w:eastAsia="Arial" w:hAnsiTheme="majorBidi" w:cstheme="majorBidi"/>
                <w:sz w:val="20"/>
                <w:szCs w:val="20"/>
              </w:rPr>
              <w:t>[[</w:t>
            </w:r>
            <w:r w:rsidRPr="004E4ADE">
              <w:rPr>
                <w:rFonts w:asciiTheme="majorBidi" w:eastAsia="Arial" w:hAnsiTheme="majorBidi" w:cstheme="majorBidi"/>
                <w:sz w:val="20"/>
                <w:szCs w:val="20"/>
              </w:rPr>
              <w:t>States shall</w:t>
            </w:r>
            <w:r>
              <w:rPr>
                <w:rFonts w:asciiTheme="majorBidi" w:eastAsia="Arial" w:hAnsiTheme="majorBidi" w:cstheme="majorBidi"/>
                <w:sz w:val="20"/>
                <w:szCs w:val="20"/>
              </w:rPr>
              <w:t>]</w:t>
            </w:r>
            <w:r w:rsidRPr="004E4ADE">
              <w:rPr>
                <w:rFonts w:asciiTheme="majorBidi" w:eastAsia="Arial" w:hAnsiTheme="majorBidi" w:cstheme="majorBidi"/>
                <w:sz w:val="20"/>
                <w:szCs w:val="20"/>
              </w:rPr>
              <w:t xml:space="preserve"> consult and cooperate in good faith with the indigenous peoples and local communities concerned </w:t>
            </w:r>
            <w:r>
              <w:rPr>
                <w:rFonts w:asciiTheme="majorBidi" w:eastAsia="Arial" w:hAnsiTheme="majorBidi" w:cstheme="majorBidi"/>
                <w:sz w:val="20"/>
                <w:szCs w:val="20"/>
              </w:rPr>
              <w:t xml:space="preserve">through their own representative institutions </w:t>
            </w:r>
            <w:proofErr w:type="gramStart"/>
            <w:r w:rsidRPr="004E4ADE">
              <w:rPr>
                <w:rFonts w:asciiTheme="majorBidi" w:eastAsia="Arial" w:hAnsiTheme="majorBidi" w:cstheme="majorBidi"/>
                <w:sz w:val="20"/>
                <w:szCs w:val="20"/>
              </w:rPr>
              <w:t>in order to</w:t>
            </w:r>
            <w:proofErr w:type="gramEnd"/>
            <w:r w:rsidRPr="004E4ADE">
              <w:rPr>
                <w:rFonts w:asciiTheme="majorBidi" w:eastAsia="Arial" w:hAnsiTheme="majorBidi" w:cstheme="majorBidi"/>
                <w:sz w:val="20"/>
                <w:szCs w:val="20"/>
              </w:rPr>
              <w:t xml:space="preserve"> obtain their free, prior and informed consent</w:t>
            </w:r>
            <w:r w:rsidRPr="00CE75C2">
              <w:rPr>
                <w:rStyle w:val="FootnoteReference"/>
                <w:rFonts w:asciiTheme="majorBidi" w:eastAsia="Arial" w:hAnsiTheme="majorBidi" w:cstheme="majorBidi"/>
                <w:i/>
                <w:iCs/>
                <w:sz w:val="20"/>
                <w:szCs w:val="20"/>
              </w:rPr>
              <w:footnoteReference w:customMarkFollows="1" w:id="62"/>
              <w:t>b</w:t>
            </w:r>
            <w:r w:rsidRPr="00CE75C2">
              <w:rPr>
                <w:rFonts w:asciiTheme="majorBidi" w:hAnsiTheme="majorBidi"/>
                <w:i/>
                <w:sz w:val="20"/>
                <w:vertAlign w:val="superscript"/>
              </w:rPr>
              <w:t xml:space="preserve"> </w:t>
            </w:r>
            <w:r w:rsidRPr="004E4ADE">
              <w:rPr>
                <w:rFonts w:asciiTheme="majorBidi" w:eastAsia="Arial" w:hAnsiTheme="majorBidi" w:cstheme="majorBidi"/>
                <w:sz w:val="20"/>
                <w:szCs w:val="20"/>
              </w:rPr>
              <w:t>before adopting and implementing legislative or administrative measures that may affect them.</w:t>
            </w:r>
            <w:r>
              <w:rPr>
                <w:rFonts w:asciiTheme="majorBidi" w:eastAsia="Arial" w:hAnsiTheme="majorBidi" w:cstheme="majorBidi"/>
                <w:sz w:val="20"/>
                <w:szCs w:val="20"/>
              </w:rPr>
              <w:t>]</w:t>
            </w:r>
          </w:p>
        </w:tc>
        <w:tc>
          <w:tcPr>
            <w:tcW w:w="2552" w:type="dxa"/>
          </w:tcPr>
          <w:p w14:paraId="1C270B35" w14:textId="77777777" w:rsidR="00122D92" w:rsidRPr="004E4ADE" w:rsidRDefault="00122D92" w:rsidP="00C969B5">
            <w:pPr>
              <w:jc w:val="left"/>
              <w:rPr>
                <w:rFonts w:asciiTheme="majorBidi" w:eastAsia="Arial" w:hAnsiTheme="majorBidi" w:cstheme="majorBidi"/>
                <w:sz w:val="20"/>
                <w:szCs w:val="20"/>
              </w:rPr>
            </w:pPr>
            <w:r>
              <w:rPr>
                <w:rFonts w:asciiTheme="majorBidi" w:hAnsiTheme="majorBidi" w:cstheme="majorBidi"/>
                <w:sz w:val="20"/>
                <w:szCs w:val="20"/>
              </w:rPr>
              <w:t>[</w:t>
            </w:r>
            <w:r w:rsidRPr="00DD5A87">
              <w:rPr>
                <w:rFonts w:asciiTheme="majorBidi" w:hAnsiTheme="majorBidi" w:cstheme="majorBidi"/>
                <w:sz w:val="20"/>
                <w:szCs w:val="20"/>
              </w:rPr>
              <w:t>United Nations Declaration on the Rights of Indigenous Peoples</w:t>
            </w:r>
            <w:r>
              <w:rPr>
                <w:rFonts w:asciiTheme="majorBidi" w:hAnsiTheme="majorBidi" w:cstheme="majorBidi"/>
                <w:sz w:val="20"/>
                <w:szCs w:val="20"/>
              </w:rPr>
              <w:t>,</w:t>
            </w:r>
            <w:r w:rsidRPr="00CE75C2">
              <w:rPr>
                <w:rStyle w:val="FootnoteReference"/>
                <w:rFonts w:asciiTheme="majorBidi" w:hAnsiTheme="majorBidi" w:cstheme="majorBidi"/>
                <w:i/>
                <w:iCs/>
                <w:sz w:val="20"/>
                <w:szCs w:val="20"/>
              </w:rPr>
              <w:footnoteReference w:customMarkFollows="1" w:id="63"/>
              <w:t>c</w:t>
            </w:r>
            <w:r>
              <w:rPr>
                <w:rFonts w:asciiTheme="majorBidi" w:hAnsiTheme="majorBidi" w:cstheme="majorBidi"/>
                <w:sz w:val="20"/>
                <w:szCs w:val="20"/>
              </w:rPr>
              <w:t xml:space="preserve"> article 19]</w:t>
            </w:r>
          </w:p>
        </w:tc>
      </w:tr>
      <w:tr w:rsidR="00122D92" w:rsidRPr="007C34D6" w14:paraId="75F85882" w14:textId="77777777" w:rsidTr="00C969B5">
        <w:tc>
          <w:tcPr>
            <w:tcW w:w="1701" w:type="dxa"/>
            <w:vMerge/>
          </w:tcPr>
          <w:p w14:paraId="269B9987" w14:textId="77777777" w:rsidR="00122D92" w:rsidRPr="004E4ADE" w:rsidRDefault="00122D92" w:rsidP="00C969B5">
            <w:pPr>
              <w:jc w:val="left"/>
              <w:rPr>
                <w:rFonts w:asciiTheme="majorBidi" w:eastAsia="Arial" w:hAnsiTheme="majorBidi" w:cstheme="majorBidi"/>
                <w:sz w:val="20"/>
                <w:szCs w:val="20"/>
              </w:rPr>
            </w:pPr>
          </w:p>
        </w:tc>
        <w:tc>
          <w:tcPr>
            <w:tcW w:w="4536" w:type="dxa"/>
          </w:tcPr>
          <w:p w14:paraId="3A5D95E0" w14:textId="77777777" w:rsidR="00122D92" w:rsidRPr="004E4ADE" w:rsidRDefault="00122D92" w:rsidP="00C969B5">
            <w:pPr>
              <w:jc w:val="left"/>
              <w:rPr>
                <w:rFonts w:asciiTheme="majorBidi" w:eastAsia="Arial" w:hAnsiTheme="majorBidi" w:cstheme="majorBidi"/>
                <w:sz w:val="20"/>
                <w:szCs w:val="20"/>
              </w:rPr>
            </w:pPr>
            <w:r w:rsidRPr="00FA485A">
              <w:rPr>
                <w:rFonts w:asciiTheme="majorBidi" w:eastAsia="Arial" w:hAnsiTheme="majorBidi" w:cstheme="majorBidi"/>
                <w:sz w:val="20"/>
                <w:szCs w:val="20"/>
              </w:rPr>
              <w:t>Ensure the full, equitable, inclusive, effective and gender-responsive representation and participation in decision-making, and access to justice and information related to biodiversity by indigenous peoples and local communities, respecting their cultures and their rights over lands, territories, resources, and traditional knowledge, as well as by women and girls, children and youth, and persons with disabilities and ensure the full protection of environmental human rights defenders.</w:t>
            </w:r>
          </w:p>
        </w:tc>
        <w:tc>
          <w:tcPr>
            <w:tcW w:w="2552" w:type="dxa"/>
          </w:tcPr>
          <w:p w14:paraId="334B974E" w14:textId="77777777" w:rsidR="00122D92" w:rsidRPr="004E4ADE" w:rsidRDefault="00122D92" w:rsidP="00C969B5">
            <w:pPr>
              <w:jc w:val="left"/>
              <w:rPr>
                <w:rFonts w:asciiTheme="majorBidi" w:hAnsiTheme="majorBidi" w:cstheme="majorBidi"/>
                <w:sz w:val="20"/>
                <w:szCs w:val="20"/>
              </w:rPr>
            </w:pPr>
            <w:r w:rsidRPr="00D40836">
              <w:rPr>
                <w:rFonts w:asciiTheme="majorBidi" w:hAnsiTheme="majorBidi" w:cstheme="majorBidi"/>
                <w:sz w:val="20"/>
                <w:szCs w:val="20"/>
              </w:rPr>
              <w:t>Kunming-Montreal Global Biodiversity</w:t>
            </w:r>
            <w:r w:rsidRPr="004E4ADE">
              <w:rPr>
                <w:rFonts w:asciiTheme="majorBidi" w:hAnsiTheme="majorBidi" w:cstheme="majorBidi"/>
              </w:rPr>
              <w:t xml:space="preserve"> Framework </w:t>
            </w:r>
            <w:r w:rsidRPr="00CE75C2">
              <w:rPr>
                <w:rFonts w:asciiTheme="majorBidi" w:hAnsiTheme="majorBidi" w:cstheme="majorBidi"/>
                <w:sz w:val="20"/>
                <w:szCs w:val="20"/>
              </w:rPr>
              <w:t>(Target</w:t>
            </w:r>
            <w:r w:rsidRPr="00CE75C2">
              <w:rPr>
                <w:rFonts w:asciiTheme="majorBidi" w:hAnsiTheme="majorBidi" w:cstheme="majorBidi"/>
                <w:sz w:val="18"/>
                <w:szCs w:val="18"/>
              </w:rPr>
              <w:t> 22)</w:t>
            </w:r>
          </w:p>
        </w:tc>
      </w:tr>
      <w:tr w:rsidR="00122D92" w:rsidRPr="007C34D6" w14:paraId="630C3FF7" w14:textId="77777777" w:rsidTr="00C969B5">
        <w:tc>
          <w:tcPr>
            <w:tcW w:w="1701" w:type="dxa"/>
            <w:vMerge/>
          </w:tcPr>
          <w:p w14:paraId="536876E0" w14:textId="77777777" w:rsidR="00122D92" w:rsidRPr="004E4ADE" w:rsidRDefault="00122D92" w:rsidP="00C969B5">
            <w:pPr>
              <w:jc w:val="left"/>
              <w:rPr>
                <w:rFonts w:asciiTheme="majorBidi" w:eastAsia="Arial" w:hAnsiTheme="majorBidi" w:cstheme="majorBidi"/>
                <w:sz w:val="20"/>
                <w:szCs w:val="20"/>
              </w:rPr>
            </w:pPr>
          </w:p>
        </w:tc>
        <w:tc>
          <w:tcPr>
            <w:tcW w:w="4536" w:type="dxa"/>
          </w:tcPr>
          <w:p w14:paraId="69A54EC2" w14:textId="77777777" w:rsidR="00122D92" w:rsidRPr="004E4ADE" w:rsidRDefault="00122D92" w:rsidP="00C969B5">
            <w:pPr>
              <w:jc w:val="left"/>
              <w:rPr>
                <w:rFonts w:asciiTheme="majorBidi" w:eastAsia="Arial" w:hAnsiTheme="majorBidi" w:cstheme="majorBidi"/>
                <w:sz w:val="20"/>
                <w:szCs w:val="20"/>
              </w:rPr>
            </w:pPr>
            <w:r w:rsidRPr="00E44D47">
              <w:rPr>
                <w:rFonts w:asciiTheme="majorBidi" w:eastAsia="Arial" w:hAnsiTheme="majorBidi" w:cstheme="majorBidi"/>
                <w:sz w:val="20"/>
                <w:szCs w:val="20"/>
              </w:rPr>
              <w:t>[</w:t>
            </w:r>
            <w:r>
              <w:rPr>
                <w:rFonts w:asciiTheme="majorBidi" w:eastAsia="Arial" w:hAnsiTheme="majorBidi" w:cstheme="majorBidi"/>
                <w:sz w:val="20"/>
                <w:szCs w:val="20"/>
              </w:rPr>
              <w:t>Parties must consider women’s roles, knowledge and practices with respect to wildlife management, and apply the gender-responsive approach, while securing their rights and safety.</w:t>
            </w:r>
            <w:r>
              <w:t>]</w:t>
            </w:r>
          </w:p>
        </w:tc>
        <w:tc>
          <w:tcPr>
            <w:tcW w:w="2552" w:type="dxa"/>
          </w:tcPr>
          <w:p w14:paraId="05CB4B16" w14:textId="77777777" w:rsidR="00122D92" w:rsidRPr="004E4ADE" w:rsidRDefault="00122D92" w:rsidP="00C969B5">
            <w:pPr>
              <w:jc w:val="left"/>
              <w:rPr>
                <w:rFonts w:asciiTheme="majorBidi" w:eastAsia="Arial" w:hAnsiTheme="majorBidi" w:cstheme="majorBidi"/>
                <w:sz w:val="20"/>
                <w:szCs w:val="20"/>
              </w:rPr>
            </w:pPr>
            <w:r>
              <w:rPr>
                <w:rFonts w:asciiTheme="majorBidi" w:eastAsia="Arial" w:hAnsiTheme="majorBidi" w:cstheme="majorBidi"/>
                <w:sz w:val="20"/>
                <w:szCs w:val="20"/>
              </w:rPr>
              <w:t>[Kunming-Montreal Global Biodiversity</w:t>
            </w:r>
            <w:r w:rsidRPr="00CE75C2">
              <w:rPr>
                <w:rFonts w:asciiTheme="majorBidi" w:hAnsiTheme="majorBidi"/>
                <w:sz w:val="20"/>
              </w:rPr>
              <w:t xml:space="preserve"> Framework (Target</w:t>
            </w:r>
            <w:r>
              <w:rPr>
                <w:rFonts w:asciiTheme="majorBidi" w:eastAsia="Arial" w:hAnsiTheme="majorBidi" w:cstheme="majorBidi"/>
                <w:sz w:val="20"/>
                <w:szCs w:val="20"/>
              </w:rPr>
              <w:t xml:space="preserve"> 23) </w:t>
            </w:r>
            <w:r>
              <w:rPr>
                <w:rFonts w:asciiTheme="majorBidi" w:eastAsia="Arial" w:hAnsiTheme="majorBidi" w:cstheme="majorBidi"/>
                <w:sz w:val="20"/>
                <w:szCs w:val="20"/>
              </w:rPr>
              <w:br/>
              <w:t>Gender Plan of Action (2023–2030) (</w:t>
            </w:r>
            <w:r>
              <w:rPr>
                <w:sz w:val="20"/>
                <w:szCs w:val="20"/>
              </w:rPr>
              <w:t>d</w:t>
            </w:r>
            <w:r w:rsidRPr="00CE75C2">
              <w:rPr>
                <w:sz w:val="20"/>
                <w:szCs w:val="20"/>
              </w:rPr>
              <w:t xml:space="preserve">ecision </w:t>
            </w:r>
            <w:hyperlink r:id="rId95" w:history="1">
              <w:r w:rsidRPr="00CE75C2">
                <w:rPr>
                  <w:rStyle w:val="Hyperlink"/>
                  <w:sz w:val="20"/>
                  <w:szCs w:val="20"/>
                </w:rPr>
                <w:t>15/11</w:t>
              </w:r>
            </w:hyperlink>
            <w:r w:rsidRPr="00CE75C2">
              <w:rPr>
                <w:sz w:val="20"/>
                <w:szCs w:val="20"/>
              </w:rPr>
              <w:t>, annex</w:t>
            </w:r>
            <w:r>
              <w:t>)</w:t>
            </w:r>
            <w:r>
              <w:rPr>
                <w:rFonts w:asciiTheme="majorBidi" w:eastAsia="Arial" w:hAnsiTheme="majorBidi" w:cstheme="majorBidi"/>
                <w:sz w:val="20"/>
                <w:szCs w:val="20"/>
              </w:rPr>
              <w:t>]</w:t>
            </w:r>
          </w:p>
        </w:tc>
      </w:tr>
      <w:tr w:rsidR="00122D92" w:rsidRPr="007C34D6" w14:paraId="3A066A0C" w14:textId="77777777" w:rsidTr="00C969B5">
        <w:tc>
          <w:tcPr>
            <w:tcW w:w="1701" w:type="dxa"/>
            <w:vMerge w:val="restart"/>
          </w:tcPr>
          <w:p w14:paraId="67FED0AD" w14:textId="77777777" w:rsidR="00122D92" w:rsidRPr="004E4ADE" w:rsidRDefault="00122D92" w:rsidP="00C969B5">
            <w:pPr>
              <w:jc w:val="left"/>
              <w:rPr>
                <w:rFonts w:asciiTheme="majorBidi" w:eastAsia="Arial" w:hAnsiTheme="majorBidi" w:cstheme="majorBidi"/>
                <w:sz w:val="20"/>
                <w:szCs w:val="20"/>
              </w:rPr>
            </w:pPr>
            <w:r w:rsidRPr="004E4ADE">
              <w:rPr>
                <w:rFonts w:asciiTheme="majorBidi" w:eastAsia="Arial" w:hAnsiTheme="majorBidi" w:cstheme="majorBidi"/>
                <w:sz w:val="20"/>
                <w:szCs w:val="20"/>
              </w:rPr>
              <w:t>Equity and fair distribution of benefits</w:t>
            </w:r>
          </w:p>
        </w:tc>
        <w:tc>
          <w:tcPr>
            <w:tcW w:w="4536" w:type="dxa"/>
          </w:tcPr>
          <w:p w14:paraId="359876E8" w14:textId="77777777" w:rsidR="00122D92" w:rsidRPr="004E4ADE" w:rsidRDefault="00122D92" w:rsidP="00C969B5">
            <w:pPr>
              <w:jc w:val="left"/>
              <w:rPr>
                <w:rFonts w:asciiTheme="majorBidi" w:eastAsia="Arial" w:hAnsiTheme="majorBidi" w:cstheme="majorBidi"/>
                <w:sz w:val="20"/>
                <w:szCs w:val="20"/>
              </w:rPr>
            </w:pPr>
            <w:r w:rsidRPr="004E4ADE">
              <w:rPr>
                <w:rFonts w:asciiTheme="majorBidi" w:eastAsia="Arial" w:hAnsiTheme="majorBidi" w:cstheme="majorBidi"/>
                <w:sz w:val="20"/>
                <w:szCs w:val="20"/>
              </w:rPr>
              <w:t>The needs and contributions of indigenous peoples and local communities should be reflected in the equitable distribution of the benefits from the management of wildlife.</w:t>
            </w:r>
          </w:p>
        </w:tc>
        <w:tc>
          <w:tcPr>
            <w:tcW w:w="2552" w:type="dxa"/>
          </w:tcPr>
          <w:p w14:paraId="35167800" w14:textId="77777777" w:rsidR="00122D92" w:rsidRPr="004E4ADE" w:rsidRDefault="00122D92" w:rsidP="00C969B5">
            <w:pPr>
              <w:jc w:val="left"/>
              <w:rPr>
                <w:rFonts w:asciiTheme="majorBidi" w:eastAsia="Arial" w:hAnsiTheme="majorBidi" w:cstheme="majorBidi"/>
                <w:sz w:val="20"/>
                <w:szCs w:val="20"/>
              </w:rPr>
            </w:pPr>
            <w:r w:rsidRPr="004E4ADE">
              <w:rPr>
                <w:rFonts w:asciiTheme="majorBidi" w:eastAsia="Arial" w:hAnsiTheme="majorBidi" w:cstheme="majorBidi"/>
                <w:sz w:val="20"/>
                <w:szCs w:val="20"/>
              </w:rPr>
              <w:t>Addis Ababa Principles and Guidelines</w:t>
            </w:r>
          </w:p>
        </w:tc>
      </w:tr>
      <w:tr w:rsidR="00122D92" w:rsidRPr="007C34D6" w14:paraId="346D41DA" w14:textId="77777777" w:rsidTr="00C969B5">
        <w:trPr>
          <w:trHeight w:val="837"/>
        </w:trPr>
        <w:tc>
          <w:tcPr>
            <w:tcW w:w="1701" w:type="dxa"/>
            <w:vMerge/>
          </w:tcPr>
          <w:p w14:paraId="231F243B" w14:textId="77777777" w:rsidR="00122D92" w:rsidRPr="004E4ADE" w:rsidRDefault="00122D92" w:rsidP="00C969B5">
            <w:pPr>
              <w:jc w:val="left"/>
              <w:rPr>
                <w:rFonts w:asciiTheme="majorBidi" w:eastAsia="Arial" w:hAnsiTheme="majorBidi" w:cstheme="majorBidi"/>
                <w:sz w:val="20"/>
                <w:szCs w:val="20"/>
              </w:rPr>
            </w:pPr>
          </w:p>
        </w:tc>
        <w:tc>
          <w:tcPr>
            <w:tcW w:w="4536" w:type="dxa"/>
          </w:tcPr>
          <w:p w14:paraId="7CBDA50D" w14:textId="77777777" w:rsidR="00122D92" w:rsidRPr="004E4ADE" w:rsidRDefault="00122D92" w:rsidP="00C969B5">
            <w:pPr>
              <w:jc w:val="left"/>
              <w:rPr>
                <w:rFonts w:asciiTheme="majorBidi" w:eastAsia="Arial" w:hAnsiTheme="majorBidi" w:cstheme="majorBidi"/>
                <w:sz w:val="20"/>
                <w:szCs w:val="20"/>
              </w:rPr>
            </w:pPr>
            <w:r w:rsidRPr="004E4ADE">
              <w:rPr>
                <w:rFonts w:asciiTheme="majorBidi" w:eastAsia="Arial" w:hAnsiTheme="majorBidi" w:cstheme="majorBidi"/>
                <w:sz w:val="20"/>
                <w:szCs w:val="20"/>
              </w:rPr>
              <w:t>The costs of management and conservation of wildlife should be internalized and reflected in the distribution of the benefits from its use.</w:t>
            </w:r>
          </w:p>
        </w:tc>
        <w:tc>
          <w:tcPr>
            <w:tcW w:w="2552" w:type="dxa"/>
          </w:tcPr>
          <w:p w14:paraId="1271D7B7" w14:textId="77777777" w:rsidR="00122D92" w:rsidRPr="004E4ADE" w:rsidRDefault="00122D92" w:rsidP="00C969B5">
            <w:pPr>
              <w:jc w:val="left"/>
              <w:rPr>
                <w:rFonts w:asciiTheme="majorBidi" w:eastAsia="Arial" w:hAnsiTheme="majorBidi" w:cstheme="majorBidi"/>
                <w:sz w:val="20"/>
                <w:szCs w:val="20"/>
              </w:rPr>
            </w:pPr>
            <w:r w:rsidRPr="004E4ADE">
              <w:rPr>
                <w:rFonts w:asciiTheme="majorBidi" w:eastAsia="Arial" w:hAnsiTheme="majorBidi" w:cstheme="majorBidi"/>
                <w:sz w:val="20"/>
                <w:szCs w:val="20"/>
              </w:rPr>
              <w:t>Addis Ababa Principles and Guidelines</w:t>
            </w:r>
          </w:p>
        </w:tc>
      </w:tr>
      <w:tr w:rsidR="00122D92" w:rsidRPr="007C34D6" w14:paraId="132769AB" w14:textId="77777777" w:rsidTr="00C969B5">
        <w:trPr>
          <w:trHeight w:val="837"/>
        </w:trPr>
        <w:tc>
          <w:tcPr>
            <w:tcW w:w="1701" w:type="dxa"/>
            <w:vMerge/>
          </w:tcPr>
          <w:p w14:paraId="5E840EC7" w14:textId="77777777" w:rsidR="00122D92" w:rsidRPr="004E4ADE" w:rsidRDefault="00122D92" w:rsidP="00C969B5">
            <w:pPr>
              <w:jc w:val="left"/>
              <w:rPr>
                <w:rFonts w:asciiTheme="majorBidi" w:eastAsia="Arial" w:hAnsiTheme="majorBidi" w:cstheme="majorBidi"/>
                <w:sz w:val="20"/>
                <w:szCs w:val="20"/>
              </w:rPr>
            </w:pPr>
          </w:p>
        </w:tc>
        <w:tc>
          <w:tcPr>
            <w:tcW w:w="4536" w:type="dxa"/>
          </w:tcPr>
          <w:p w14:paraId="0B37C62F" w14:textId="77777777" w:rsidR="00122D92" w:rsidRPr="004E4ADE" w:rsidRDefault="00122D92" w:rsidP="00C969B5">
            <w:pPr>
              <w:jc w:val="left"/>
              <w:rPr>
                <w:rFonts w:asciiTheme="majorBidi" w:eastAsia="Arial" w:hAnsiTheme="majorBidi" w:cstheme="majorBidi"/>
                <w:sz w:val="20"/>
                <w:szCs w:val="20"/>
              </w:rPr>
            </w:pPr>
            <w:r w:rsidRPr="00F05CCB">
              <w:rPr>
                <w:rFonts w:asciiTheme="majorBidi" w:eastAsia="Arial" w:hAnsiTheme="majorBidi" w:cstheme="majorBidi"/>
                <w:sz w:val="20"/>
                <w:szCs w:val="20"/>
              </w:rPr>
              <w:t>Ensure that the management and use of wild species are sustainable, thereby providing social, economic and environmental benefits for people, especially those in vulnerable situations and those most dependent on biodiversity, including through sustainable biodiversity-based activities, products and services that enhance biodiversity, and protecting and encouraging customary sustainable use by indigenous peoples and local communities.</w:t>
            </w:r>
          </w:p>
        </w:tc>
        <w:tc>
          <w:tcPr>
            <w:tcW w:w="2552" w:type="dxa"/>
          </w:tcPr>
          <w:p w14:paraId="75BA9D09" w14:textId="77777777" w:rsidR="00122D92" w:rsidRPr="004E4ADE" w:rsidRDefault="00122D92" w:rsidP="00C969B5">
            <w:pPr>
              <w:jc w:val="left"/>
              <w:rPr>
                <w:rFonts w:asciiTheme="majorBidi" w:eastAsia="Arial" w:hAnsiTheme="majorBidi" w:cstheme="majorBidi"/>
                <w:sz w:val="20"/>
                <w:szCs w:val="20"/>
              </w:rPr>
            </w:pPr>
            <w:r w:rsidRPr="00F05CCB">
              <w:rPr>
                <w:rFonts w:asciiTheme="majorBidi" w:eastAsia="Arial" w:hAnsiTheme="majorBidi" w:cstheme="majorBidi"/>
                <w:sz w:val="20"/>
                <w:szCs w:val="20"/>
              </w:rPr>
              <w:t>Kunming-Montreal Global Biodiversity Framework (Target</w:t>
            </w:r>
            <w:r>
              <w:rPr>
                <w:rFonts w:asciiTheme="majorBidi" w:eastAsia="Arial" w:hAnsiTheme="majorBidi" w:cstheme="majorBidi"/>
                <w:sz w:val="20"/>
                <w:szCs w:val="20"/>
              </w:rPr>
              <w:t> </w:t>
            </w:r>
            <w:r w:rsidRPr="00F05CCB">
              <w:rPr>
                <w:rFonts w:asciiTheme="majorBidi" w:eastAsia="Arial" w:hAnsiTheme="majorBidi" w:cstheme="majorBidi"/>
                <w:sz w:val="20"/>
                <w:szCs w:val="20"/>
              </w:rPr>
              <w:t>9)</w:t>
            </w:r>
          </w:p>
        </w:tc>
      </w:tr>
      <w:tr w:rsidR="00122D92" w:rsidRPr="007C34D6" w14:paraId="7F57761B" w14:textId="77777777" w:rsidTr="00C969B5">
        <w:tc>
          <w:tcPr>
            <w:tcW w:w="1701" w:type="dxa"/>
            <w:vMerge w:val="restart"/>
          </w:tcPr>
          <w:p w14:paraId="6A0D8149" w14:textId="77777777" w:rsidR="00122D92" w:rsidRPr="004E4ADE" w:rsidRDefault="00122D92" w:rsidP="00C969B5">
            <w:pPr>
              <w:jc w:val="left"/>
              <w:rPr>
                <w:rFonts w:asciiTheme="majorBidi" w:eastAsia="Arial" w:hAnsiTheme="majorBidi" w:cstheme="majorBidi"/>
                <w:sz w:val="20"/>
                <w:szCs w:val="20"/>
              </w:rPr>
            </w:pPr>
            <w:r w:rsidRPr="004E4ADE">
              <w:rPr>
                <w:rFonts w:asciiTheme="majorBidi" w:eastAsia="Arial" w:hAnsiTheme="majorBidi" w:cstheme="majorBidi"/>
                <w:sz w:val="20"/>
                <w:szCs w:val="20"/>
              </w:rPr>
              <w:lastRenderedPageBreak/>
              <w:t>Integration of systems of knowledge and adaptive management</w:t>
            </w:r>
          </w:p>
        </w:tc>
        <w:tc>
          <w:tcPr>
            <w:tcW w:w="4536" w:type="dxa"/>
          </w:tcPr>
          <w:p w14:paraId="2325C841" w14:textId="77777777" w:rsidR="00122D92" w:rsidRPr="004E4ADE" w:rsidRDefault="00122D92" w:rsidP="00C969B5">
            <w:pPr>
              <w:jc w:val="left"/>
              <w:rPr>
                <w:rFonts w:asciiTheme="majorBidi" w:eastAsia="Arial" w:hAnsiTheme="majorBidi" w:cstheme="majorBidi"/>
                <w:sz w:val="20"/>
                <w:szCs w:val="20"/>
              </w:rPr>
            </w:pPr>
            <w:r w:rsidRPr="004E4ADE">
              <w:rPr>
                <w:rFonts w:asciiTheme="majorBidi" w:eastAsia="Arial" w:hAnsiTheme="majorBidi" w:cstheme="majorBidi"/>
                <w:sz w:val="20"/>
                <w:szCs w:val="20"/>
              </w:rPr>
              <w:t xml:space="preserve">Adaptive wildlife management should be practised, based on </w:t>
            </w:r>
            <w:r w:rsidRPr="00CC7F78">
              <w:rPr>
                <w:rFonts w:asciiTheme="majorBidi" w:eastAsia="Arial" w:hAnsiTheme="majorBidi" w:cstheme="majorBidi"/>
                <w:sz w:val="20"/>
                <w:szCs w:val="20"/>
              </w:rPr>
              <w:t>multiple systems o</w:t>
            </w:r>
            <w:r>
              <w:rPr>
                <w:rFonts w:asciiTheme="majorBidi" w:eastAsia="Arial" w:hAnsiTheme="majorBidi" w:cstheme="majorBidi"/>
                <w:sz w:val="20"/>
                <w:szCs w:val="20"/>
              </w:rPr>
              <w:t>f</w:t>
            </w:r>
            <w:r w:rsidRPr="004E4ADE">
              <w:rPr>
                <w:rFonts w:asciiTheme="majorBidi" w:eastAsia="Arial" w:hAnsiTheme="majorBidi" w:cstheme="majorBidi"/>
                <w:sz w:val="20"/>
                <w:szCs w:val="20"/>
              </w:rPr>
              <w:t xml:space="preserve"> knowledge.</w:t>
            </w:r>
          </w:p>
        </w:tc>
        <w:tc>
          <w:tcPr>
            <w:tcW w:w="2552" w:type="dxa"/>
          </w:tcPr>
          <w:p w14:paraId="7B802D51" w14:textId="77777777" w:rsidR="00122D92" w:rsidRPr="004E4ADE" w:rsidRDefault="00122D92" w:rsidP="00C969B5">
            <w:pPr>
              <w:jc w:val="left"/>
              <w:rPr>
                <w:rFonts w:asciiTheme="majorBidi" w:eastAsia="Arial" w:hAnsiTheme="majorBidi" w:cstheme="majorBidi"/>
                <w:sz w:val="20"/>
                <w:szCs w:val="20"/>
              </w:rPr>
            </w:pPr>
            <w:r w:rsidRPr="004E4ADE">
              <w:rPr>
                <w:rFonts w:asciiTheme="majorBidi" w:eastAsia="Arial" w:hAnsiTheme="majorBidi" w:cstheme="majorBidi"/>
                <w:sz w:val="20"/>
                <w:szCs w:val="20"/>
              </w:rPr>
              <w:t>Addis Ababa Principles and Guidelines</w:t>
            </w:r>
          </w:p>
        </w:tc>
      </w:tr>
      <w:tr w:rsidR="00122D92" w:rsidRPr="007C34D6" w14:paraId="74230DED" w14:textId="77777777" w:rsidTr="00C969B5">
        <w:tc>
          <w:tcPr>
            <w:tcW w:w="1701" w:type="dxa"/>
            <w:vMerge/>
          </w:tcPr>
          <w:p w14:paraId="595AE969" w14:textId="77777777" w:rsidR="00122D92" w:rsidRPr="004E4ADE" w:rsidRDefault="00122D92" w:rsidP="00C969B5">
            <w:pPr>
              <w:jc w:val="left"/>
              <w:rPr>
                <w:rFonts w:asciiTheme="majorBidi" w:eastAsia="Arial" w:hAnsiTheme="majorBidi" w:cstheme="majorBidi"/>
                <w:sz w:val="20"/>
                <w:szCs w:val="20"/>
              </w:rPr>
            </w:pPr>
          </w:p>
        </w:tc>
        <w:tc>
          <w:tcPr>
            <w:tcW w:w="4536" w:type="dxa"/>
          </w:tcPr>
          <w:p w14:paraId="0FB947E0" w14:textId="77777777" w:rsidR="00122D92" w:rsidRPr="004E4ADE" w:rsidRDefault="00122D92" w:rsidP="00C969B5">
            <w:pPr>
              <w:jc w:val="left"/>
              <w:rPr>
                <w:rFonts w:asciiTheme="majorBidi" w:eastAsia="Arial" w:hAnsiTheme="majorBidi" w:cstheme="majorBidi"/>
                <w:sz w:val="20"/>
                <w:szCs w:val="20"/>
              </w:rPr>
            </w:pPr>
            <w:r w:rsidRPr="004E4ADE">
              <w:rPr>
                <w:rFonts w:asciiTheme="majorBidi" w:eastAsia="Arial" w:hAnsiTheme="majorBidi" w:cstheme="majorBidi"/>
                <w:sz w:val="20"/>
                <w:szCs w:val="20"/>
              </w:rPr>
              <w:t xml:space="preserve">Adaptive management should be practised </w:t>
            </w:r>
            <w:proofErr w:type="gramStart"/>
            <w:r w:rsidRPr="004E4ADE">
              <w:rPr>
                <w:rFonts w:asciiTheme="majorBidi" w:eastAsia="Arial" w:hAnsiTheme="majorBidi" w:cstheme="majorBidi"/>
                <w:sz w:val="20"/>
                <w:szCs w:val="20"/>
              </w:rPr>
              <w:t>on the basis of</w:t>
            </w:r>
            <w:proofErr w:type="gramEnd"/>
            <w:r w:rsidRPr="004E4ADE">
              <w:rPr>
                <w:rFonts w:asciiTheme="majorBidi" w:eastAsia="Arial" w:hAnsiTheme="majorBidi" w:cstheme="majorBidi"/>
                <w:sz w:val="20"/>
                <w:szCs w:val="20"/>
              </w:rPr>
              <w:t xml:space="preserve"> iterative, timely and transparent feedback derived from monitoring</w:t>
            </w:r>
            <w:r w:rsidRPr="004E4ADE">
              <w:rPr>
                <w:rFonts w:asciiTheme="majorBidi" w:hAnsiTheme="majorBidi" w:cstheme="majorBidi"/>
                <w:sz w:val="20"/>
                <w:szCs w:val="20"/>
              </w:rPr>
              <w:t xml:space="preserve"> </w:t>
            </w:r>
            <w:r w:rsidRPr="004E4ADE">
              <w:rPr>
                <w:rFonts w:asciiTheme="majorBidi" w:eastAsia="Arial" w:hAnsiTheme="majorBidi" w:cstheme="majorBidi"/>
                <w:sz w:val="20"/>
                <w:szCs w:val="20"/>
              </w:rPr>
              <w:t>the use, environmental, socioeconomic impacts and the status of the resource being used.</w:t>
            </w:r>
          </w:p>
        </w:tc>
        <w:tc>
          <w:tcPr>
            <w:tcW w:w="2552" w:type="dxa"/>
          </w:tcPr>
          <w:p w14:paraId="520710F9" w14:textId="77777777" w:rsidR="00122D92" w:rsidRPr="004E4ADE" w:rsidRDefault="00122D92" w:rsidP="00C969B5">
            <w:pPr>
              <w:jc w:val="left"/>
              <w:rPr>
                <w:rFonts w:asciiTheme="majorBidi" w:eastAsia="Arial" w:hAnsiTheme="majorBidi" w:cstheme="majorBidi"/>
                <w:sz w:val="20"/>
                <w:szCs w:val="20"/>
              </w:rPr>
            </w:pPr>
            <w:r w:rsidRPr="004E4ADE">
              <w:rPr>
                <w:rFonts w:asciiTheme="majorBidi" w:eastAsia="Arial" w:hAnsiTheme="majorBidi" w:cstheme="majorBidi"/>
                <w:sz w:val="20"/>
                <w:szCs w:val="20"/>
              </w:rPr>
              <w:t>Addis Ababa Principles and Guidelines</w:t>
            </w:r>
          </w:p>
        </w:tc>
      </w:tr>
      <w:tr w:rsidR="00122D92" w:rsidRPr="007C34D6" w14:paraId="5BB6855E" w14:textId="77777777" w:rsidTr="00C969B5">
        <w:tc>
          <w:tcPr>
            <w:tcW w:w="1701" w:type="dxa"/>
            <w:vMerge/>
          </w:tcPr>
          <w:p w14:paraId="7FDA2565" w14:textId="77777777" w:rsidR="00122D92" w:rsidRPr="004E4ADE" w:rsidRDefault="00122D92" w:rsidP="00C969B5">
            <w:pPr>
              <w:jc w:val="left"/>
              <w:rPr>
                <w:rFonts w:asciiTheme="majorBidi" w:eastAsia="Arial" w:hAnsiTheme="majorBidi" w:cstheme="majorBidi"/>
                <w:sz w:val="20"/>
                <w:szCs w:val="20"/>
              </w:rPr>
            </w:pPr>
          </w:p>
        </w:tc>
        <w:tc>
          <w:tcPr>
            <w:tcW w:w="4536" w:type="dxa"/>
          </w:tcPr>
          <w:p w14:paraId="6ED98DE6" w14:textId="77777777" w:rsidR="00122D92" w:rsidRPr="004E4ADE" w:rsidRDefault="00122D92" w:rsidP="00C969B5">
            <w:pPr>
              <w:jc w:val="left"/>
              <w:rPr>
                <w:rFonts w:asciiTheme="majorBidi" w:eastAsia="Arial" w:hAnsiTheme="majorBidi" w:cstheme="majorBidi"/>
                <w:sz w:val="20"/>
                <w:szCs w:val="20"/>
              </w:rPr>
            </w:pPr>
            <w:r w:rsidRPr="004E4ADE">
              <w:rPr>
                <w:rFonts w:asciiTheme="majorBidi" w:eastAsia="Arial" w:hAnsiTheme="majorBidi" w:cstheme="majorBidi"/>
                <w:sz w:val="20"/>
                <w:szCs w:val="20"/>
              </w:rPr>
              <w:t xml:space="preserve">When using traditional and local knowledge, Parties should take appropriate actions to ensure that the </w:t>
            </w:r>
            <w:r w:rsidRPr="009E496B">
              <w:rPr>
                <w:rFonts w:asciiTheme="majorBidi" w:eastAsia="Arial" w:hAnsiTheme="majorBidi" w:cstheme="majorBidi"/>
                <w:sz w:val="20"/>
                <w:szCs w:val="20"/>
              </w:rPr>
              <w:t>free, prior and informed</w:t>
            </w:r>
            <w:r>
              <w:rPr>
                <w:rFonts w:asciiTheme="majorBidi" w:eastAsia="Arial" w:hAnsiTheme="majorBidi" w:cstheme="majorBidi"/>
                <w:sz w:val="20"/>
                <w:szCs w:val="20"/>
              </w:rPr>
              <w:t xml:space="preserve"> </w:t>
            </w:r>
            <w:r w:rsidRPr="004E4ADE">
              <w:rPr>
                <w:rFonts w:asciiTheme="majorBidi" w:eastAsia="Arial" w:hAnsiTheme="majorBidi" w:cstheme="majorBidi"/>
                <w:sz w:val="20"/>
                <w:szCs w:val="20"/>
              </w:rPr>
              <w:t>consent</w:t>
            </w:r>
            <w:r>
              <w:rPr>
                <w:rFonts w:asciiTheme="majorBidi" w:eastAsia="Arial" w:hAnsiTheme="majorBidi" w:cstheme="majorBidi"/>
                <w:sz w:val="20"/>
                <w:szCs w:val="20"/>
              </w:rPr>
              <w:t>, consistent with national circumstances,</w:t>
            </w:r>
            <w:r w:rsidRPr="004E4ADE">
              <w:rPr>
                <w:rFonts w:asciiTheme="majorBidi" w:eastAsia="Arial" w:hAnsiTheme="majorBidi" w:cstheme="majorBidi"/>
                <w:sz w:val="20"/>
                <w:szCs w:val="20"/>
              </w:rPr>
              <w:t xml:space="preserve"> and approval of the holder of that knowledge has been obtained.</w:t>
            </w:r>
          </w:p>
        </w:tc>
        <w:tc>
          <w:tcPr>
            <w:tcW w:w="2552" w:type="dxa"/>
          </w:tcPr>
          <w:p w14:paraId="2B259449" w14:textId="77777777" w:rsidR="00122D92" w:rsidRPr="004E4ADE" w:rsidRDefault="00122D92" w:rsidP="00C969B5">
            <w:pPr>
              <w:jc w:val="left"/>
              <w:rPr>
                <w:rFonts w:asciiTheme="majorBidi" w:eastAsia="Arial" w:hAnsiTheme="majorBidi" w:cstheme="majorBidi"/>
                <w:sz w:val="20"/>
                <w:szCs w:val="20"/>
              </w:rPr>
            </w:pPr>
            <w:hyperlink r:id="rId96" w:history="1">
              <w:r w:rsidRPr="004E4ADE">
                <w:rPr>
                  <w:rStyle w:val="Hyperlink"/>
                  <w:rFonts w:asciiTheme="majorBidi" w:eastAsia="Arial" w:hAnsiTheme="majorBidi" w:cstheme="majorBidi"/>
                  <w:color w:val="auto"/>
                  <w:sz w:val="20"/>
                  <w:szCs w:val="20"/>
                  <w:u w:val="none"/>
                </w:rPr>
                <w:t>Mo’otz Kuxtal Voluntary Guidelines</w:t>
              </w:r>
            </w:hyperlink>
            <w:r w:rsidRPr="004E4ADE">
              <w:rPr>
                <w:rFonts w:asciiTheme="majorBidi" w:eastAsia="Arial" w:hAnsiTheme="majorBidi" w:cstheme="majorBidi"/>
                <w:sz w:val="20"/>
                <w:szCs w:val="20"/>
              </w:rPr>
              <w:t xml:space="preserve"> </w:t>
            </w:r>
            <w:r>
              <w:rPr>
                <w:rFonts w:asciiTheme="majorBidi" w:eastAsia="Arial" w:hAnsiTheme="majorBidi" w:cstheme="majorBidi"/>
                <w:sz w:val="20"/>
                <w:szCs w:val="20"/>
              </w:rPr>
              <w:t>(</w:t>
            </w:r>
            <w:r w:rsidRPr="004E4ADE">
              <w:rPr>
                <w:rFonts w:asciiTheme="majorBidi" w:eastAsia="Arial" w:hAnsiTheme="majorBidi" w:cstheme="majorBidi"/>
                <w:sz w:val="20"/>
                <w:szCs w:val="20"/>
              </w:rPr>
              <w:t>decision </w:t>
            </w:r>
            <w:hyperlink r:id="rId97" w:history="1">
              <w:r w:rsidRPr="004E4ADE">
                <w:rPr>
                  <w:rStyle w:val="Hyperlink"/>
                  <w:rFonts w:asciiTheme="majorBidi" w:hAnsiTheme="majorBidi" w:cstheme="majorBidi"/>
                </w:rPr>
                <w:t>XIII/18</w:t>
              </w:r>
            </w:hyperlink>
            <w:r w:rsidRPr="004E4ADE">
              <w:rPr>
                <w:rFonts w:asciiTheme="majorBidi" w:eastAsia="Arial" w:hAnsiTheme="majorBidi" w:cstheme="majorBidi"/>
                <w:sz w:val="20"/>
                <w:szCs w:val="20"/>
              </w:rPr>
              <w:t>, annex)</w:t>
            </w:r>
          </w:p>
        </w:tc>
      </w:tr>
      <w:tr w:rsidR="00122D92" w:rsidRPr="007C34D6" w14:paraId="0481F368" w14:textId="77777777" w:rsidTr="00C969B5">
        <w:tc>
          <w:tcPr>
            <w:tcW w:w="1701" w:type="dxa"/>
            <w:vMerge w:val="restart"/>
          </w:tcPr>
          <w:p w14:paraId="0427409E" w14:textId="77777777" w:rsidR="00122D92" w:rsidRPr="004E4ADE" w:rsidRDefault="00122D92" w:rsidP="00C969B5">
            <w:pPr>
              <w:jc w:val="left"/>
              <w:rPr>
                <w:rFonts w:asciiTheme="majorBidi" w:eastAsia="Arial" w:hAnsiTheme="majorBidi" w:cstheme="majorBidi"/>
                <w:sz w:val="20"/>
                <w:szCs w:val="20"/>
              </w:rPr>
            </w:pPr>
            <w:r w:rsidRPr="004E4ADE">
              <w:rPr>
                <w:rFonts w:asciiTheme="majorBidi" w:eastAsia="Arial" w:hAnsiTheme="majorBidi" w:cstheme="majorBidi"/>
                <w:sz w:val="20"/>
                <w:szCs w:val="20"/>
              </w:rPr>
              <w:t>Policy coherence and institutional alignment</w:t>
            </w:r>
          </w:p>
          <w:p w14:paraId="70E69C3A" w14:textId="77777777" w:rsidR="00122D92" w:rsidRPr="004E4ADE" w:rsidRDefault="00122D92" w:rsidP="00C969B5">
            <w:pPr>
              <w:jc w:val="left"/>
              <w:rPr>
                <w:rFonts w:asciiTheme="majorBidi" w:eastAsia="Arial" w:hAnsiTheme="majorBidi" w:cstheme="majorBidi"/>
                <w:sz w:val="20"/>
                <w:szCs w:val="20"/>
              </w:rPr>
            </w:pPr>
            <w:r>
              <w:rPr>
                <w:rFonts w:asciiTheme="majorBidi" w:eastAsia="Arial" w:hAnsiTheme="majorBidi" w:cstheme="majorBidi"/>
                <w:sz w:val="20"/>
                <w:szCs w:val="20"/>
              </w:rPr>
              <w:t xml:space="preserve"> </w:t>
            </w:r>
          </w:p>
        </w:tc>
        <w:tc>
          <w:tcPr>
            <w:tcW w:w="4536" w:type="dxa"/>
          </w:tcPr>
          <w:p w14:paraId="5A044B10" w14:textId="77777777" w:rsidR="00122D92" w:rsidRPr="004E4ADE" w:rsidRDefault="00122D92" w:rsidP="00C969B5">
            <w:pPr>
              <w:jc w:val="left"/>
              <w:rPr>
                <w:rFonts w:asciiTheme="majorBidi" w:eastAsia="Arial" w:hAnsiTheme="majorBidi" w:cstheme="majorBidi"/>
                <w:sz w:val="20"/>
                <w:szCs w:val="20"/>
              </w:rPr>
            </w:pPr>
            <w:r w:rsidRPr="004E4ADE">
              <w:rPr>
                <w:rFonts w:asciiTheme="majorBidi" w:eastAsia="Arial" w:hAnsiTheme="majorBidi" w:cstheme="majorBidi"/>
                <w:sz w:val="20"/>
                <w:szCs w:val="20"/>
              </w:rPr>
              <w:t>Supportive policies, laws and institutions should be in place at all levels of governance, and there should be effective linkages between these levels.</w:t>
            </w:r>
          </w:p>
        </w:tc>
        <w:tc>
          <w:tcPr>
            <w:tcW w:w="2552" w:type="dxa"/>
          </w:tcPr>
          <w:p w14:paraId="71C09786" w14:textId="77777777" w:rsidR="00122D92" w:rsidRPr="004E4ADE" w:rsidRDefault="00122D92" w:rsidP="00C969B5">
            <w:pPr>
              <w:jc w:val="left"/>
              <w:rPr>
                <w:rFonts w:asciiTheme="majorBidi" w:eastAsia="Arial" w:hAnsiTheme="majorBidi" w:cstheme="majorBidi"/>
                <w:sz w:val="20"/>
                <w:szCs w:val="20"/>
              </w:rPr>
            </w:pPr>
            <w:r w:rsidRPr="004E4ADE">
              <w:rPr>
                <w:rFonts w:asciiTheme="majorBidi" w:eastAsia="Arial" w:hAnsiTheme="majorBidi" w:cstheme="majorBidi"/>
                <w:sz w:val="20"/>
                <w:szCs w:val="20"/>
              </w:rPr>
              <w:t>Addis Ababa Principles and Guidelines</w:t>
            </w:r>
          </w:p>
        </w:tc>
      </w:tr>
      <w:tr w:rsidR="00122D92" w:rsidRPr="007C34D6" w14:paraId="714D3F07" w14:textId="77777777" w:rsidTr="00C969B5">
        <w:tc>
          <w:tcPr>
            <w:tcW w:w="1701" w:type="dxa"/>
            <w:vMerge/>
          </w:tcPr>
          <w:p w14:paraId="08639CD9" w14:textId="77777777" w:rsidR="00122D92" w:rsidRPr="004E4ADE" w:rsidRDefault="00122D92" w:rsidP="00C969B5">
            <w:pPr>
              <w:jc w:val="left"/>
              <w:rPr>
                <w:rFonts w:asciiTheme="majorBidi" w:eastAsia="Arial" w:hAnsiTheme="majorBidi" w:cstheme="majorBidi"/>
                <w:sz w:val="20"/>
                <w:szCs w:val="20"/>
              </w:rPr>
            </w:pPr>
          </w:p>
        </w:tc>
        <w:tc>
          <w:tcPr>
            <w:tcW w:w="4536" w:type="dxa"/>
          </w:tcPr>
          <w:p w14:paraId="7084EFEB" w14:textId="77777777" w:rsidR="00122D92" w:rsidRPr="004E4ADE" w:rsidRDefault="00122D92" w:rsidP="00C969B5">
            <w:pPr>
              <w:jc w:val="left"/>
              <w:rPr>
                <w:rFonts w:asciiTheme="majorBidi" w:eastAsia="Arial" w:hAnsiTheme="majorBidi" w:cstheme="majorBidi"/>
                <w:sz w:val="20"/>
                <w:szCs w:val="20"/>
              </w:rPr>
            </w:pPr>
            <w:r w:rsidRPr="004E4ADE">
              <w:rPr>
                <w:rFonts w:asciiTheme="majorBidi" w:eastAsia="Arial" w:hAnsiTheme="majorBidi" w:cstheme="majorBidi"/>
                <w:sz w:val="20"/>
                <w:szCs w:val="20"/>
              </w:rPr>
              <w:t>As far as possible and as appropriate, the conservation and sustainable use of wildlife should be integrated into relevant sectoral or cross-sectoral plans, programmes and policies.</w:t>
            </w:r>
          </w:p>
        </w:tc>
        <w:tc>
          <w:tcPr>
            <w:tcW w:w="2552" w:type="dxa"/>
          </w:tcPr>
          <w:p w14:paraId="36F50854" w14:textId="77777777" w:rsidR="00122D92" w:rsidRPr="004E4ADE" w:rsidRDefault="00122D92" w:rsidP="00C969B5">
            <w:pPr>
              <w:jc w:val="left"/>
              <w:rPr>
                <w:rFonts w:asciiTheme="majorBidi" w:eastAsia="Arial" w:hAnsiTheme="majorBidi" w:cstheme="majorBidi"/>
                <w:sz w:val="20"/>
                <w:szCs w:val="20"/>
              </w:rPr>
            </w:pPr>
            <w:hyperlink r:id="rId98" w:history="1">
              <w:r w:rsidRPr="004E4ADE">
                <w:rPr>
                  <w:rStyle w:val="Hyperlink"/>
                  <w:rFonts w:asciiTheme="majorBidi" w:eastAsia="Arial" w:hAnsiTheme="majorBidi" w:cstheme="majorBidi"/>
                  <w:color w:val="auto"/>
                  <w:sz w:val="20"/>
                  <w:szCs w:val="20"/>
                  <w:u w:val="none"/>
                </w:rPr>
                <w:t>Convention on Biological Diversity (Article</w:t>
              </w:r>
              <w:r>
                <w:rPr>
                  <w:rStyle w:val="Hyperlink"/>
                  <w:rFonts w:asciiTheme="majorBidi" w:eastAsia="Arial" w:hAnsiTheme="majorBidi" w:cstheme="majorBidi"/>
                  <w:color w:val="auto"/>
                  <w:sz w:val="20"/>
                  <w:szCs w:val="20"/>
                  <w:u w:val="none"/>
                </w:rPr>
                <w:t> </w:t>
              </w:r>
              <w:r w:rsidRPr="004E4ADE">
                <w:rPr>
                  <w:rStyle w:val="Hyperlink"/>
                  <w:rFonts w:asciiTheme="majorBidi" w:eastAsia="Arial" w:hAnsiTheme="majorBidi" w:cstheme="majorBidi"/>
                  <w:color w:val="auto"/>
                  <w:sz w:val="20"/>
                  <w:szCs w:val="20"/>
                  <w:u w:val="none"/>
                </w:rPr>
                <w:t>6 (b))</w:t>
              </w:r>
            </w:hyperlink>
          </w:p>
        </w:tc>
      </w:tr>
      <w:tr w:rsidR="00122D92" w:rsidRPr="007C34D6" w14:paraId="3F89B36C" w14:textId="77777777" w:rsidTr="00C969B5">
        <w:tc>
          <w:tcPr>
            <w:tcW w:w="1701" w:type="dxa"/>
            <w:vMerge/>
          </w:tcPr>
          <w:p w14:paraId="3B77D871" w14:textId="77777777" w:rsidR="00122D92" w:rsidRPr="004E4ADE" w:rsidRDefault="00122D92" w:rsidP="00C969B5">
            <w:pPr>
              <w:jc w:val="left"/>
              <w:rPr>
                <w:rFonts w:asciiTheme="majorBidi" w:eastAsia="Arial" w:hAnsiTheme="majorBidi" w:cstheme="majorBidi"/>
                <w:sz w:val="20"/>
                <w:szCs w:val="20"/>
              </w:rPr>
            </w:pPr>
          </w:p>
        </w:tc>
        <w:tc>
          <w:tcPr>
            <w:tcW w:w="4536" w:type="dxa"/>
          </w:tcPr>
          <w:p w14:paraId="7FB74C46" w14:textId="77777777" w:rsidR="00122D92" w:rsidRPr="004E4ADE" w:rsidRDefault="00122D92" w:rsidP="00C969B5">
            <w:pPr>
              <w:jc w:val="left"/>
              <w:rPr>
                <w:rFonts w:asciiTheme="majorBidi" w:eastAsia="Arial" w:hAnsiTheme="majorBidi" w:cstheme="majorBidi"/>
                <w:sz w:val="20"/>
                <w:szCs w:val="20"/>
              </w:rPr>
            </w:pPr>
            <w:r>
              <w:rPr>
                <w:rFonts w:asciiTheme="majorBidi" w:eastAsia="Arial" w:hAnsiTheme="majorBidi" w:cstheme="majorBidi"/>
                <w:sz w:val="20"/>
                <w:szCs w:val="20"/>
              </w:rPr>
              <w:t>Each Party undertakes to provide, i</w:t>
            </w:r>
            <w:r w:rsidRPr="004E4ADE">
              <w:rPr>
                <w:rFonts w:asciiTheme="majorBidi" w:eastAsia="Arial" w:hAnsiTheme="majorBidi" w:cstheme="majorBidi"/>
                <w:sz w:val="20"/>
                <w:szCs w:val="20"/>
              </w:rPr>
              <w:t xml:space="preserve">n accordance with </w:t>
            </w:r>
            <w:r>
              <w:rPr>
                <w:rFonts w:asciiTheme="majorBidi" w:eastAsia="Arial" w:hAnsiTheme="majorBidi" w:cstheme="majorBidi"/>
                <w:sz w:val="20"/>
                <w:szCs w:val="20"/>
              </w:rPr>
              <w:t>its</w:t>
            </w:r>
            <w:r w:rsidRPr="004E4ADE">
              <w:rPr>
                <w:rFonts w:asciiTheme="majorBidi" w:eastAsia="Arial" w:hAnsiTheme="majorBidi" w:cstheme="majorBidi"/>
                <w:sz w:val="20"/>
                <w:szCs w:val="20"/>
              </w:rPr>
              <w:t xml:space="preserve"> capabilities,</w:t>
            </w:r>
            <w:r>
              <w:rPr>
                <w:rFonts w:asciiTheme="majorBidi" w:eastAsia="Arial" w:hAnsiTheme="majorBidi" w:cstheme="majorBidi"/>
                <w:sz w:val="20"/>
                <w:szCs w:val="20"/>
              </w:rPr>
              <w:t xml:space="preserve"> </w:t>
            </w:r>
            <w:r w:rsidRPr="004E4ADE">
              <w:rPr>
                <w:rFonts w:asciiTheme="majorBidi" w:eastAsia="Arial" w:hAnsiTheme="majorBidi" w:cstheme="majorBidi"/>
                <w:sz w:val="20"/>
                <w:szCs w:val="20"/>
              </w:rPr>
              <w:t xml:space="preserve">financial support and </w:t>
            </w:r>
            <w:r w:rsidRPr="00EA6ED2">
              <w:rPr>
                <w:rFonts w:asciiTheme="majorBidi" w:eastAsia="Arial" w:hAnsiTheme="majorBidi" w:cstheme="majorBidi"/>
                <w:sz w:val="20"/>
                <w:szCs w:val="20"/>
              </w:rPr>
              <w:t xml:space="preserve">incentives </w:t>
            </w:r>
            <w:r>
              <w:rPr>
                <w:rFonts w:asciiTheme="majorBidi" w:eastAsia="Arial" w:hAnsiTheme="majorBidi" w:cstheme="majorBidi"/>
                <w:sz w:val="20"/>
                <w:szCs w:val="20"/>
              </w:rPr>
              <w:t xml:space="preserve">in respect of </w:t>
            </w:r>
            <w:r w:rsidRPr="004E4ADE">
              <w:rPr>
                <w:rFonts w:asciiTheme="majorBidi" w:eastAsia="Arial" w:hAnsiTheme="majorBidi" w:cstheme="majorBidi"/>
                <w:sz w:val="20"/>
                <w:szCs w:val="20"/>
              </w:rPr>
              <w:t xml:space="preserve">national activities </w:t>
            </w:r>
            <w:r>
              <w:rPr>
                <w:rFonts w:asciiTheme="majorBidi" w:eastAsia="Arial" w:hAnsiTheme="majorBidi" w:cstheme="majorBidi"/>
                <w:sz w:val="20"/>
                <w:szCs w:val="20"/>
              </w:rPr>
              <w:t>which are</w:t>
            </w:r>
            <w:r w:rsidRPr="004E4ADE">
              <w:rPr>
                <w:rFonts w:asciiTheme="majorBidi" w:eastAsia="Arial" w:hAnsiTheme="majorBidi" w:cstheme="majorBidi"/>
                <w:sz w:val="20"/>
                <w:szCs w:val="20"/>
              </w:rPr>
              <w:t xml:space="preserve"> intended to achieve the objectives of the Convention, in accordance with </w:t>
            </w:r>
            <w:r>
              <w:rPr>
                <w:rFonts w:asciiTheme="majorBidi" w:eastAsia="Arial" w:hAnsiTheme="majorBidi" w:cstheme="majorBidi"/>
                <w:sz w:val="20"/>
                <w:szCs w:val="20"/>
              </w:rPr>
              <w:t xml:space="preserve">its </w:t>
            </w:r>
            <w:r w:rsidRPr="004E4ADE">
              <w:rPr>
                <w:rFonts w:asciiTheme="majorBidi" w:eastAsia="Arial" w:hAnsiTheme="majorBidi" w:cstheme="majorBidi"/>
                <w:sz w:val="20"/>
                <w:szCs w:val="20"/>
              </w:rPr>
              <w:t>national plans, priorities and programmes.</w:t>
            </w:r>
          </w:p>
        </w:tc>
        <w:tc>
          <w:tcPr>
            <w:tcW w:w="2552" w:type="dxa"/>
          </w:tcPr>
          <w:p w14:paraId="35F628D8" w14:textId="77777777" w:rsidR="00122D92" w:rsidRPr="004E4ADE" w:rsidRDefault="00122D92" w:rsidP="00C969B5">
            <w:pPr>
              <w:jc w:val="left"/>
              <w:rPr>
                <w:rFonts w:asciiTheme="majorBidi" w:hAnsiTheme="majorBidi" w:cstheme="majorBidi"/>
                <w:sz w:val="20"/>
                <w:szCs w:val="20"/>
              </w:rPr>
            </w:pPr>
            <w:r w:rsidRPr="004E4ADE">
              <w:rPr>
                <w:rFonts w:asciiTheme="majorBidi" w:hAnsiTheme="majorBidi" w:cstheme="majorBidi"/>
                <w:sz w:val="20"/>
                <w:szCs w:val="20"/>
              </w:rPr>
              <w:t xml:space="preserve">Convention on Biological Diversity </w:t>
            </w:r>
            <w:hyperlink r:id="rId99" w:history="1">
              <w:r w:rsidRPr="004E4ADE">
                <w:rPr>
                  <w:rStyle w:val="Hyperlink"/>
                  <w:rFonts w:asciiTheme="majorBidi" w:hAnsiTheme="majorBidi" w:cstheme="majorBidi"/>
                  <w:color w:val="auto"/>
                  <w:sz w:val="20"/>
                  <w:szCs w:val="20"/>
                  <w:u w:val="none"/>
                </w:rPr>
                <w:t>(Article 20 (1)</w:t>
              </w:r>
            </w:hyperlink>
            <w:r w:rsidRPr="004E4ADE">
              <w:rPr>
                <w:rFonts w:asciiTheme="majorBidi" w:hAnsiTheme="majorBidi" w:cstheme="majorBidi"/>
                <w:sz w:val="20"/>
                <w:szCs w:val="20"/>
              </w:rPr>
              <w:t>)</w:t>
            </w:r>
          </w:p>
        </w:tc>
      </w:tr>
      <w:tr w:rsidR="00122D92" w:rsidRPr="007C34D6" w14:paraId="117964BB" w14:textId="77777777" w:rsidTr="00C969B5">
        <w:tc>
          <w:tcPr>
            <w:tcW w:w="1701" w:type="dxa"/>
            <w:vMerge/>
          </w:tcPr>
          <w:p w14:paraId="20B4FE9E" w14:textId="77777777" w:rsidR="00122D92" w:rsidRPr="004E4ADE" w:rsidRDefault="00122D92" w:rsidP="00C969B5">
            <w:pPr>
              <w:jc w:val="left"/>
              <w:rPr>
                <w:rFonts w:asciiTheme="majorBidi" w:eastAsia="Arial" w:hAnsiTheme="majorBidi" w:cstheme="majorBidi"/>
                <w:sz w:val="20"/>
                <w:szCs w:val="20"/>
              </w:rPr>
            </w:pPr>
          </w:p>
        </w:tc>
        <w:tc>
          <w:tcPr>
            <w:tcW w:w="4536" w:type="dxa"/>
          </w:tcPr>
          <w:p w14:paraId="5A98B8B5" w14:textId="77777777" w:rsidR="00122D92" w:rsidRPr="004E4ADE" w:rsidRDefault="00122D92" w:rsidP="00C969B5">
            <w:pPr>
              <w:jc w:val="left"/>
              <w:rPr>
                <w:rFonts w:asciiTheme="majorBidi" w:eastAsia="Arial" w:hAnsiTheme="majorBidi" w:cstheme="majorBidi"/>
                <w:sz w:val="20"/>
                <w:szCs w:val="20"/>
              </w:rPr>
            </w:pPr>
            <w:r w:rsidRPr="004E4ADE">
              <w:rPr>
                <w:rFonts w:asciiTheme="majorBidi" w:eastAsia="Arial" w:hAnsiTheme="majorBidi" w:cstheme="majorBidi"/>
                <w:sz w:val="20"/>
                <w:szCs w:val="20"/>
              </w:rPr>
              <w:t>The rights and obligations of Parties deriving from any existing international agreement are not affected by the provisions of the Convention, except where the exercise of those rights and obligations would cause a serious damage or threat to biological diversity.</w:t>
            </w:r>
          </w:p>
        </w:tc>
        <w:tc>
          <w:tcPr>
            <w:tcW w:w="2552" w:type="dxa"/>
          </w:tcPr>
          <w:p w14:paraId="2FF2D245" w14:textId="77777777" w:rsidR="00122D92" w:rsidRPr="004E4ADE" w:rsidRDefault="00122D92" w:rsidP="00C969B5">
            <w:pPr>
              <w:jc w:val="left"/>
              <w:rPr>
                <w:rFonts w:asciiTheme="majorBidi" w:hAnsiTheme="majorBidi" w:cstheme="majorBidi"/>
                <w:sz w:val="20"/>
                <w:szCs w:val="20"/>
              </w:rPr>
            </w:pPr>
            <w:r w:rsidRPr="004E4ADE">
              <w:rPr>
                <w:rFonts w:asciiTheme="majorBidi" w:hAnsiTheme="majorBidi" w:cstheme="majorBidi"/>
              </w:rPr>
              <w:t>C</w:t>
            </w:r>
            <w:r w:rsidRPr="004E4ADE">
              <w:rPr>
                <w:rFonts w:asciiTheme="majorBidi" w:hAnsiTheme="majorBidi" w:cstheme="majorBidi"/>
                <w:sz w:val="20"/>
                <w:szCs w:val="20"/>
              </w:rPr>
              <w:t>onvention on Biological D</w:t>
            </w:r>
            <w:r>
              <w:rPr>
                <w:rFonts w:asciiTheme="majorBidi" w:hAnsiTheme="majorBidi" w:cstheme="majorBidi"/>
                <w:sz w:val="20"/>
                <w:szCs w:val="20"/>
              </w:rPr>
              <w:t>i</w:t>
            </w:r>
            <w:r w:rsidRPr="004E4ADE">
              <w:rPr>
                <w:rFonts w:asciiTheme="majorBidi" w:hAnsiTheme="majorBidi" w:cstheme="majorBidi"/>
                <w:sz w:val="20"/>
                <w:szCs w:val="20"/>
              </w:rPr>
              <w:t>versity (Article</w:t>
            </w:r>
            <w:r w:rsidRPr="004E4ADE">
              <w:rPr>
                <w:rFonts w:asciiTheme="majorBidi" w:hAnsiTheme="majorBidi" w:cstheme="majorBidi"/>
              </w:rPr>
              <w:t> </w:t>
            </w:r>
            <w:r w:rsidRPr="004E4ADE">
              <w:rPr>
                <w:rFonts w:asciiTheme="majorBidi" w:hAnsiTheme="majorBidi" w:cstheme="majorBidi"/>
                <w:sz w:val="20"/>
                <w:szCs w:val="20"/>
              </w:rPr>
              <w:t>22</w:t>
            </w:r>
            <w:r w:rsidRPr="004E4ADE">
              <w:rPr>
                <w:rFonts w:asciiTheme="majorBidi" w:hAnsiTheme="majorBidi" w:cstheme="majorBidi"/>
              </w:rPr>
              <w:t> </w:t>
            </w:r>
            <w:r w:rsidRPr="004E4ADE">
              <w:rPr>
                <w:rFonts w:asciiTheme="majorBidi" w:hAnsiTheme="majorBidi" w:cstheme="majorBidi"/>
                <w:sz w:val="20"/>
                <w:szCs w:val="20"/>
              </w:rPr>
              <w:t>(1))</w:t>
            </w:r>
          </w:p>
        </w:tc>
      </w:tr>
      <w:tr w:rsidR="00122D92" w:rsidRPr="007C34D6" w14:paraId="2BFED8D4" w14:textId="77777777" w:rsidTr="00C969B5">
        <w:tc>
          <w:tcPr>
            <w:tcW w:w="1701" w:type="dxa"/>
            <w:vMerge/>
          </w:tcPr>
          <w:p w14:paraId="791A0E3B" w14:textId="77777777" w:rsidR="00122D92" w:rsidRPr="004E4ADE" w:rsidRDefault="00122D92" w:rsidP="00C969B5">
            <w:pPr>
              <w:jc w:val="left"/>
              <w:rPr>
                <w:rFonts w:asciiTheme="majorBidi" w:eastAsia="Arial" w:hAnsiTheme="majorBidi" w:cstheme="majorBidi"/>
                <w:sz w:val="20"/>
                <w:szCs w:val="20"/>
              </w:rPr>
            </w:pPr>
          </w:p>
        </w:tc>
        <w:tc>
          <w:tcPr>
            <w:tcW w:w="4536" w:type="dxa"/>
          </w:tcPr>
          <w:p w14:paraId="77A0E564" w14:textId="77777777" w:rsidR="00122D92" w:rsidRPr="004E4ADE" w:rsidRDefault="00122D92" w:rsidP="00C969B5">
            <w:pPr>
              <w:jc w:val="left"/>
              <w:rPr>
                <w:rFonts w:asciiTheme="majorBidi" w:eastAsia="Arial" w:hAnsiTheme="majorBidi" w:cstheme="majorBidi"/>
                <w:sz w:val="20"/>
                <w:szCs w:val="20"/>
              </w:rPr>
            </w:pPr>
            <w:r w:rsidRPr="001833B5">
              <w:rPr>
                <w:rFonts w:asciiTheme="majorBidi" w:eastAsia="Arial" w:hAnsiTheme="majorBidi" w:cstheme="majorBidi"/>
                <w:sz w:val="20"/>
                <w:szCs w:val="20"/>
              </w:rPr>
              <w:t xml:space="preserve">Strengthen capacity-building and development, access to and transfer of technology, and promote development of and access to innovation and technical and scientific cooperation, including through South-South, North-South and triangular cooperation, to meet the needs for effective implementation, particularly in developing countries, fostering joint technology development and joint scientific research programmes for the conservation and sustainable use of biodiversity and strengthening scientific research and monitoring capacities, commensurate with the ambition of the goals and targets of the </w:t>
            </w:r>
            <w:r>
              <w:rPr>
                <w:rFonts w:asciiTheme="majorBidi" w:eastAsia="Arial" w:hAnsiTheme="majorBidi" w:cstheme="majorBidi"/>
                <w:sz w:val="20"/>
                <w:szCs w:val="20"/>
              </w:rPr>
              <w:t>F</w:t>
            </w:r>
            <w:r w:rsidRPr="001833B5">
              <w:rPr>
                <w:rFonts w:asciiTheme="majorBidi" w:eastAsia="Arial" w:hAnsiTheme="majorBidi" w:cstheme="majorBidi"/>
                <w:sz w:val="20"/>
                <w:szCs w:val="20"/>
              </w:rPr>
              <w:t>ramework.</w:t>
            </w:r>
          </w:p>
        </w:tc>
        <w:tc>
          <w:tcPr>
            <w:tcW w:w="2552" w:type="dxa"/>
          </w:tcPr>
          <w:p w14:paraId="728D262F" w14:textId="77777777" w:rsidR="00122D92" w:rsidRPr="004E4ADE" w:rsidRDefault="00122D92" w:rsidP="00C969B5">
            <w:pPr>
              <w:jc w:val="left"/>
              <w:rPr>
                <w:rFonts w:asciiTheme="majorBidi" w:hAnsiTheme="majorBidi" w:cstheme="majorBidi"/>
              </w:rPr>
            </w:pPr>
            <w:r w:rsidRPr="00F05CCB">
              <w:rPr>
                <w:rFonts w:asciiTheme="majorBidi" w:eastAsia="Arial" w:hAnsiTheme="majorBidi" w:cstheme="majorBidi"/>
                <w:sz w:val="20"/>
                <w:szCs w:val="20"/>
              </w:rPr>
              <w:t>Kunming-Montreal Global Biodiversity Framework (Target</w:t>
            </w:r>
            <w:r>
              <w:rPr>
                <w:rFonts w:asciiTheme="majorBidi" w:eastAsia="Arial" w:hAnsiTheme="majorBidi" w:cstheme="majorBidi"/>
                <w:sz w:val="20"/>
                <w:szCs w:val="20"/>
              </w:rPr>
              <w:t> 20</w:t>
            </w:r>
            <w:r w:rsidRPr="00F05CCB">
              <w:rPr>
                <w:rFonts w:asciiTheme="majorBidi" w:eastAsia="Arial" w:hAnsiTheme="majorBidi" w:cstheme="majorBidi"/>
                <w:sz w:val="20"/>
                <w:szCs w:val="20"/>
              </w:rPr>
              <w:t>)</w:t>
            </w:r>
          </w:p>
        </w:tc>
      </w:tr>
    </w:tbl>
    <w:p w14:paraId="6AD10B50" w14:textId="77777777" w:rsidR="00122D92" w:rsidRPr="004C1B8C" w:rsidRDefault="00122D92" w:rsidP="00325EF5">
      <w:pPr>
        <w:pStyle w:val="CBDH1"/>
        <w:tabs>
          <w:tab w:val="clear" w:pos="567"/>
          <w:tab w:val="clear" w:pos="1134"/>
          <w:tab w:val="clear" w:pos="1701"/>
        </w:tabs>
        <w:ind w:left="1134"/>
        <w:rPr>
          <w:sz w:val="24"/>
        </w:rPr>
      </w:pPr>
      <w:bookmarkStart w:id="33" w:name="_Toc239752921"/>
      <w:r w:rsidRPr="004C1B8C">
        <w:rPr>
          <w:sz w:val="24"/>
        </w:rPr>
        <w:t>V.</w:t>
      </w:r>
      <w:r w:rsidRPr="004C1B8C">
        <w:rPr>
          <w:sz w:val="24"/>
        </w:rPr>
        <w:tab/>
        <w:t>Safeguards</w:t>
      </w:r>
      <w:bookmarkEnd w:id="33"/>
    </w:p>
    <w:p w14:paraId="70ABF525" w14:textId="77777777" w:rsidR="00122D92" w:rsidRDefault="00122D92" w:rsidP="00325EF5">
      <w:pPr>
        <w:pStyle w:val="CBDNormalNumber"/>
        <w:numPr>
          <w:ilvl w:val="0"/>
          <w:numId w:val="0"/>
        </w:numPr>
        <w:tabs>
          <w:tab w:val="clear" w:pos="567"/>
        </w:tabs>
        <w:ind w:left="1134"/>
      </w:pPr>
      <w:r>
        <w:t>14.</w:t>
      </w:r>
      <w:r>
        <w:tab/>
      </w:r>
      <w:r w:rsidRPr="00402127">
        <w:t xml:space="preserve">Safeguards in the present </w:t>
      </w:r>
      <w:r>
        <w:t xml:space="preserve">voluntary </w:t>
      </w:r>
      <w:r w:rsidRPr="005A2143">
        <w:t>guidance</w:t>
      </w:r>
      <w:r w:rsidRPr="00402127">
        <w:t xml:space="preserve"> </w:t>
      </w:r>
      <w:r>
        <w:t xml:space="preserve">(see table 2) </w:t>
      </w:r>
      <w:r w:rsidRPr="00402127">
        <w:t xml:space="preserve">are procedures and measures intended to ensure that sustainable wildlife management interventions avert or minimize unintended adverse impacts on biodiversity and promote ecological integrity, social equity and accountability. </w:t>
      </w:r>
      <w:r>
        <w:t>S</w:t>
      </w:r>
      <w:r w:rsidRPr="00402127">
        <w:t>afeguards may include environmental and social impact assessments</w:t>
      </w:r>
      <w:r>
        <w:t xml:space="preserve"> and</w:t>
      </w:r>
      <w:r w:rsidRPr="00402127">
        <w:t xml:space="preserve"> public participation </w:t>
      </w:r>
      <w:r>
        <w:t xml:space="preserve">and </w:t>
      </w:r>
      <w:r w:rsidRPr="00402127">
        <w:t xml:space="preserve">should be applied in a context-specific, transparent and continuously </w:t>
      </w:r>
      <w:r w:rsidRPr="005A2143">
        <w:t>improvable manner</w:t>
      </w:r>
      <w:r>
        <w:t xml:space="preserve"> in line with national circumstances and legislation.</w:t>
      </w:r>
    </w:p>
    <w:p w14:paraId="0FE87AAA" w14:textId="77777777" w:rsidR="00122D92" w:rsidRPr="00736BA1" w:rsidRDefault="00122D92" w:rsidP="00F60139">
      <w:pPr>
        <w:pStyle w:val="CBDNormalNumber"/>
        <w:keepNext/>
        <w:numPr>
          <w:ilvl w:val="0"/>
          <w:numId w:val="0"/>
        </w:numPr>
        <w:ind w:left="567"/>
        <w:rPr>
          <w:b/>
          <w:bCs/>
        </w:rPr>
      </w:pPr>
      <w:r w:rsidRPr="00402127">
        <w:lastRenderedPageBreak/>
        <w:t>Table 2</w:t>
      </w:r>
      <w:r w:rsidRPr="00402127">
        <w:br/>
      </w:r>
      <w:r w:rsidRPr="00736BA1">
        <w:rPr>
          <w:b/>
          <w:bCs/>
        </w:rPr>
        <w:t>Safeguards for the sustainable management of wildlife</w:t>
      </w:r>
    </w:p>
    <w:tbl>
      <w:tblPr>
        <w:tblStyle w:val="TableGrid"/>
        <w:tblW w:w="8890" w:type="dxa"/>
        <w:tblInd w:w="562" w:type="dxa"/>
        <w:tblLook w:val="04A0" w:firstRow="1" w:lastRow="0" w:firstColumn="1" w:lastColumn="0" w:noHBand="0" w:noVBand="1"/>
      </w:tblPr>
      <w:tblGrid>
        <w:gridCol w:w="1701"/>
        <w:gridCol w:w="4611"/>
        <w:gridCol w:w="2578"/>
      </w:tblGrid>
      <w:tr w:rsidR="00122D92" w:rsidRPr="00402127" w14:paraId="5967EC0C" w14:textId="77777777" w:rsidTr="00C969B5">
        <w:trPr>
          <w:tblHeader/>
        </w:trPr>
        <w:tc>
          <w:tcPr>
            <w:tcW w:w="1701" w:type="dxa"/>
            <w:tcBorders>
              <w:bottom w:val="single" w:sz="4" w:space="0" w:color="auto"/>
            </w:tcBorders>
          </w:tcPr>
          <w:p w14:paraId="64B686B9" w14:textId="77777777" w:rsidR="00122D92" w:rsidRPr="004E4ADE" w:rsidRDefault="00122D92" w:rsidP="00C969B5">
            <w:pPr>
              <w:pStyle w:val="CBDNormalNumber"/>
              <w:numPr>
                <w:ilvl w:val="0"/>
                <w:numId w:val="0"/>
              </w:numPr>
              <w:spacing w:before="0" w:after="0"/>
              <w:rPr>
                <w:i/>
                <w:iCs/>
                <w:sz w:val="20"/>
                <w:szCs w:val="20"/>
              </w:rPr>
            </w:pPr>
            <w:r>
              <w:rPr>
                <w:i/>
                <w:iCs/>
                <w:sz w:val="20"/>
                <w:szCs w:val="20"/>
              </w:rPr>
              <w:t>Thematic areas</w:t>
            </w:r>
          </w:p>
        </w:tc>
        <w:tc>
          <w:tcPr>
            <w:tcW w:w="4611" w:type="dxa"/>
            <w:tcBorders>
              <w:bottom w:val="single" w:sz="4" w:space="0" w:color="auto"/>
            </w:tcBorders>
          </w:tcPr>
          <w:p w14:paraId="495B6589" w14:textId="77777777" w:rsidR="00122D92" w:rsidRPr="004E4ADE" w:rsidRDefault="00122D92" w:rsidP="00C969B5">
            <w:pPr>
              <w:pStyle w:val="CBDNormalNumber"/>
              <w:numPr>
                <w:ilvl w:val="0"/>
                <w:numId w:val="0"/>
              </w:numPr>
              <w:spacing w:before="0" w:after="0"/>
              <w:rPr>
                <w:i/>
                <w:iCs/>
                <w:sz w:val="20"/>
                <w:szCs w:val="20"/>
              </w:rPr>
            </w:pPr>
            <w:r w:rsidRPr="004E4ADE">
              <w:rPr>
                <w:i/>
                <w:iCs/>
                <w:sz w:val="20"/>
                <w:szCs w:val="20"/>
              </w:rPr>
              <w:t>Safeguard</w:t>
            </w:r>
            <w:r>
              <w:rPr>
                <w:i/>
                <w:iCs/>
                <w:sz w:val="20"/>
                <w:szCs w:val="20"/>
              </w:rPr>
              <w:t>s</w:t>
            </w:r>
          </w:p>
        </w:tc>
        <w:tc>
          <w:tcPr>
            <w:tcW w:w="2578" w:type="dxa"/>
            <w:tcBorders>
              <w:bottom w:val="single" w:sz="4" w:space="0" w:color="auto"/>
            </w:tcBorders>
          </w:tcPr>
          <w:p w14:paraId="52531C0C" w14:textId="77777777" w:rsidR="00122D92" w:rsidRPr="004E4ADE" w:rsidRDefault="00122D92" w:rsidP="00C969B5">
            <w:pPr>
              <w:pStyle w:val="CBDNormalNumber"/>
              <w:numPr>
                <w:ilvl w:val="0"/>
                <w:numId w:val="0"/>
              </w:numPr>
              <w:spacing w:before="0" w:after="0"/>
              <w:rPr>
                <w:i/>
                <w:iCs/>
                <w:sz w:val="20"/>
                <w:szCs w:val="20"/>
              </w:rPr>
            </w:pPr>
            <w:r>
              <w:rPr>
                <w:i/>
                <w:iCs/>
                <w:sz w:val="20"/>
                <w:szCs w:val="20"/>
              </w:rPr>
              <w:t>Basis</w:t>
            </w:r>
            <w:r>
              <w:rPr>
                <w:rStyle w:val="FootnoteReference"/>
                <w:i/>
                <w:iCs/>
                <w:sz w:val="20"/>
                <w:szCs w:val="20"/>
              </w:rPr>
              <w:footnoteReference w:customMarkFollows="1" w:id="64"/>
              <w:t>a</w:t>
            </w:r>
          </w:p>
        </w:tc>
      </w:tr>
      <w:tr w:rsidR="00122D92" w:rsidRPr="00402127" w14:paraId="7A4BC4A3" w14:textId="77777777" w:rsidTr="00C969B5">
        <w:tc>
          <w:tcPr>
            <w:tcW w:w="1701" w:type="dxa"/>
            <w:vMerge w:val="restart"/>
          </w:tcPr>
          <w:p w14:paraId="02D77396" w14:textId="77777777" w:rsidR="00122D92" w:rsidRPr="004E4ADE" w:rsidRDefault="00122D92" w:rsidP="00C969B5">
            <w:pPr>
              <w:pStyle w:val="CBDNormalNumber"/>
              <w:numPr>
                <w:ilvl w:val="0"/>
                <w:numId w:val="0"/>
              </w:numPr>
              <w:spacing w:before="0" w:after="0"/>
              <w:jc w:val="left"/>
              <w:rPr>
                <w:sz w:val="20"/>
                <w:szCs w:val="20"/>
              </w:rPr>
            </w:pPr>
            <w:r>
              <w:rPr>
                <w:sz w:val="20"/>
                <w:szCs w:val="20"/>
              </w:rPr>
              <w:t>E</w:t>
            </w:r>
            <w:r w:rsidRPr="004E4ADE">
              <w:rPr>
                <w:sz w:val="20"/>
                <w:szCs w:val="20"/>
              </w:rPr>
              <w:t>cological integrity</w:t>
            </w:r>
          </w:p>
        </w:tc>
        <w:tc>
          <w:tcPr>
            <w:tcW w:w="4611" w:type="dxa"/>
            <w:tcBorders>
              <w:bottom w:val="single" w:sz="4" w:space="0" w:color="auto"/>
            </w:tcBorders>
          </w:tcPr>
          <w:p w14:paraId="1E79F233" w14:textId="77777777" w:rsidR="00122D92" w:rsidRPr="004E4ADE" w:rsidRDefault="00122D92" w:rsidP="00C969B5">
            <w:pPr>
              <w:pStyle w:val="CBDNormalNumber"/>
              <w:numPr>
                <w:ilvl w:val="0"/>
                <w:numId w:val="0"/>
              </w:numPr>
              <w:spacing w:before="0" w:after="0"/>
              <w:jc w:val="left"/>
              <w:rPr>
                <w:sz w:val="20"/>
                <w:szCs w:val="20"/>
              </w:rPr>
            </w:pPr>
            <w:r w:rsidRPr="004E4ADE">
              <w:rPr>
                <w:sz w:val="20"/>
                <w:szCs w:val="20"/>
              </w:rPr>
              <w:t xml:space="preserve">Wildlife management measures should maintain </w:t>
            </w:r>
            <w:r>
              <w:rPr>
                <w:sz w:val="20"/>
                <w:szCs w:val="20"/>
              </w:rPr>
              <w:t>ecological integrity</w:t>
            </w:r>
            <w:r w:rsidRPr="004E4ADE">
              <w:rPr>
                <w:sz w:val="20"/>
                <w:szCs w:val="20"/>
              </w:rPr>
              <w:t xml:space="preserve"> and biodiversity, ensuring that management does not result in </w:t>
            </w:r>
            <w:r>
              <w:rPr>
                <w:sz w:val="20"/>
                <w:szCs w:val="20"/>
              </w:rPr>
              <w:t xml:space="preserve">population decline of species, </w:t>
            </w:r>
            <w:r w:rsidRPr="004E4ADE">
              <w:rPr>
                <w:sz w:val="20"/>
                <w:szCs w:val="20"/>
              </w:rPr>
              <w:t>habitat degradation, loss of ecosystem function or the introduction and spread of invasive alien species.</w:t>
            </w:r>
          </w:p>
        </w:tc>
        <w:tc>
          <w:tcPr>
            <w:tcW w:w="2578" w:type="dxa"/>
          </w:tcPr>
          <w:p w14:paraId="474D448E" w14:textId="77777777" w:rsidR="00122D92" w:rsidRPr="004E4ADE" w:rsidRDefault="00122D92" w:rsidP="00C969B5">
            <w:pPr>
              <w:pStyle w:val="CBDNormalNumber"/>
              <w:numPr>
                <w:ilvl w:val="0"/>
                <w:numId w:val="0"/>
              </w:numPr>
              <w:spacing w:before="0" w:after="0"/>
              <w:jc w:val="left"/>
              <w:rPr>
                <w:sz w:val="20"/>
                <w:szCs w:val="20"/>
              </w:rPr>
            </w:pPr>
            <w:r w:rsidRPr="004E4ADE">
              <w:rPr>
                <w:sz w:val="20"/>
                <w:szCs w:val="20"/>
              </w:rPr>
              <w:t>Convention on Biological Diversity (Article</w:t>
            </w:r>
            <w:r>
              <w:rPr>
                <w:sz w:val="20"/>
                <w:szCs w:val="20"/>
              </w:rPr>
              <w:t> </w:t>
            </w:r>
            <w:r w:rsidRPr="004E4ADE">
              <w:rPr>
                <w:sz w:val="20"/>
                <w:szCs w:val="20"/>
              </w:rPr>
              <w:t xml:space="preserve">8, </w:t>
            </w:r>
            <w:proofErr w:type="gramStart"/>
            <w:r w:rsidRPr="004E4ADE">
              <w:t xml:space="preserve">in particular </w:t>
            </w:r>
            <w:r w:rsidRPr="004E4ADE">
              <w:rPr>
                <w:sz w:val="20"/>
                <w:szCs w:val="20"/>
              </w:rPr>
              <w:t>8</w:t>
            </w:r>
            <w:proofErr w:type="gramEnd"/>
            <w:r w:rsidRPr="004E4ADE">
              <w:t> </w:t>
            </w:r>
            <w:r w:rsidRPr="004E4ADE">
              <w:rPr>
                <w:sz w:val="20"/>
                <w:szCs w:val="20"/>
              </w:rPr>
              <w:t>(h))</w:t>
            </w:r>
          </w:p>
        </w:tc>
      </w:tr>
      <w:tr w:rsidR="00122D92" w:rsidRPr="00402127" w14:paraId="270CC8D0" w14:textId="77777777" w:rsidTr="00C969B5">
        <w:tc>
          <w:tcPr>
            <w:tcW w:w="1701" w:type="dxa"/>
            <w:vMerge/>
          </w:tcPr>
          <w:p w14:paraId="47C3A53D" w14:textId="77777777" w:rsidR="00122D92" w:rsidRPr="004E4ADE" w:rsidRDefault="00122D92" w:rsidP="00C969B5">
            <w:pPr>
              <w:pStyle w:val="CBDNormalNumber"/>
              <w:numPr>
                <w:ilvl w:val="0"/>
                <w:numId w:val="0"/>
              </w:numPr>
              <w:spacing w:before="0" w:after="0"/>
              <w:ind w:left="360"/>
              <w:rPr>
                <w:sz w:val="20"/>
                <w:szCs w:val="20"/>
              </w:rPr>
            </w:pPr>
          </w:p>
        </w:tc>
        <w:tc>
          <w:tcPr>
            <w:tcW w:w="4611" w:type="dxa"/>
            <w:tcBorders>
              <w:top w:val="single" w:sz="4" w:space="0" w:color="auto"/>
            </w:tcBorders>
          </w:tcPr>
          <w:p w14:paraId="37A6F119" w14:textId="77777777" w:rsidR="00122D92" w:rsidRPr="004E4ADE" w:rsidRDefault="00122D92" w:rsidP="00C969B5">
            <w:pPr>
              <w:pStyle w:val="CBDNormalNumber"/>
              <w:numPr>
                <w:ilvl w:val="0"/>
                <w:numId w:val="0"/>
              </w:numPr>
              <w:spacing w:before="0" w:after="0"/>
              <w:jc w:val="left"/>
              <w:rPr>
                <w:sz w:val="20"/>
                <w:szCs w:val="20"/>
              </w:rPr>
            </w:pPr>
            <w:r w:rsidRPr="004E4ADE">
              <w:rPr>
                <w:sz w:val="20"/>
                <w:szCs w:val="20"/>
              </w:rPr>
              <w:t>Interventions should not transfer ecological or social risks from one species, ecosystem or community to another, nor exacerbate cumulative pressures across landscapes and seascapes.</w:t>
            </w:r>
          </w:p>
        </w:tc>
        <w:tc>
          <w:tcPr>
            <w:tcW w:w="2578" w:type="dxa"/>
          </w:tcPr>
          <w:p w14:paraId="1A7C210E" w14:textId="77777777" w:rsidR="00122D92" w:rsidRPr="004E4ADE" w:rsidRDefault="00122D92" w:rsidP="00C969B5">
            <w:pPr>
              <w:pStyle w:val="CBDNormalNumber"/>
              <w:numPr>
                <w:ilvl w:val="0"/>
                <w:numId w:val="0"/>
              </w:numPr>
              <w:spacing w:before="0" w:after="0"/>
              <w:jc w:val="left"/>
              <w:rPr>
                <w:sz w:val="20"/>
                <w:szCs w:val="20"/>
              </w:rPr>
            </w:pPr>
            <w:r w:rsidRPr="00D81632">
              <w:rPr>
                <w:sz w:val="20"/>
                <w:szCs w:val="20"/>
              </w:rPr>
              <w:t>Decision</w:t>
            </w:r>
            <w:r>
              <w:rPr>
                <w:sz w:val="20"/>
                <w:szCs w:val="20"/>
              </w:rPr>
              <w:t> </w:t>
            </w:r>
            <w:hyperlink r:id="rId100" w:history="1">
              <w:r w:rsidRPr="00BA5E4F">
                <w:rPr>
                  <w:rStyle w:val="Hyperlink"/>
                  <w:sz w:val="20"/>
                  <w:szCs w:val="20"/>
                </w:rPr>
                <w:t>V/6</w:t>
              </w:r>
            </w:hyperlink>
            <w:r w:rsidRPr="00D81632">
              <w:rPr>
                <w:sz w:val="20"/>
                <w:szCs w:val="20"/>
              </w:rPr>
              <w:t xml:space="preserve">, </w:t>
            </w:r>
            <w:r>
              <w:rPr>
                <w:sz w:val="20"/>
                <w:szCs w:val="20"/>
              </w:rPr>
              <w:t>a</w:t>
            </w:r>
            <w:r w:rsidRPr="00D81632">
              <w:rPr>
                <w:sz w:val="20"/>
                <w:szCs w:val="20"/>
              </w:rPr>
              <w:t>nnex</w:t>
            </w:r>
            <w:r>
              <w:rPr>
                <w:sz w:val="20"/>
                <w:szCs w:val="20"/>
              </w:rPr>
              <w:t> </w:t>
            </w:r>
            <w:r w:rsidRPr="00D81632">
              <w:rPr>
                <w:sz w:val="20"/>
                <w:szCs w:val="20"/>
              </w:rPr>
              <w:t xml:space="preserve">II </w:t>
            </w:r>
            <w:r>
              <w:rPr>
                <w:sz w:val="20"/>
                <w:szCs w:val="20"/>
              </w:rPr>
              <w:t>(p</w:t>
            </w:r>
            <w:r w:rsidRPr="00D81632">
              <w:rPr>
                <w:sz w:val="20"/>
                <w:szCs w:val="20"/>
              </w:rPr>
              <w:t>rinciple</w:t>
            </w:r>
            <w:r>
              <w:rPr>
                <w:sz w:val="20"/>
                <w:szCs w:val="20"/>
              </w:rPr>
              <w:t>s </w:t>
            </w:r>
            <w:r w:rsidRPr="00D81632">
              <w:rPr>
                <w:sz w:val="20"/>
                <w:szCs w:val="20"/>
              </w:rPr>
              <w:t>3</w:t>
            </w:r>
            <w:r>
              <w:rPr>
                <w:sz w:val="20"/>
                <w:szCs w:val="20"/>
              </w:rPr>
              <w:t xml:space="preserve"> and 5)</w:t>
            </w:r>
          </w:p>
        </w:tc>
      </w:tr>
      <w:tr w:rsidR="00122D92" w:rsidRPr="00402127" w14:paraId="5E956392" w14:textId="77777777" w:rsidTr="00C969B5">
        <w:tc>
          <w:tcPr>
            <w:tcW w:w="1701" w:type="dxa"/>
            <w:vMerge/>
          </w:tcPr>
          <w:p w14:paraId="3080AC47" w14:textId="77777777" w:rsidR="00122D92" w:rsidRPr="004E4ADE" w:rsidRDefault="00122D92" w:rsidP="00C969B5">
            <w:pPr>
              <w:pStyle w:val="CBDNormalNumber"/>
              <w:numPr>
                <w:ilvl w:val="0"/>
                <w:numId w:val="0"/>
              </w:numPr>
              <w:spacing w:before="0" w:after="0"/>
              <w:ind w:left="360"/>
              <w:rPr>
                <w:sz w:val="20"/>
                <w:szCs w:val="20"/>
              </w:rPr>
            </w:pPr>
          </w:p>
        </w:tc>
        <w:tc>
          <w:tcPr>
            <w:tcW w:w="4611" w:type="dxa"/>
            <w:tcBorders>
              <w:top w:val="nil"/>
            </w:tcBorders>
          </w:tcPr>
          <w:p w14:paraId="535DFC07" w14:textId="77777777" w:rsidR="00122D92" w:rsidRPr="004E4ADE" w:rsidRDefault="00122D92" w:rsidP="00C969B5">
            <w:pPr>
              <w:pStyle w:val="CBDNormalNumber"/>
              <w:numPr>
                <w:ilvl w:val="0"/>
                <w:numId w:val="0"/>
              </w:numPr>
              <w:spacing w:before="0" w:after="0"/>
              <w:jc w:val="left"/>
              <w:rPr>
                <w:sz w:val="20"/>
                <w:szCs w:val="20"/>
              </w:rPr>
            </w:pPr>
            <w:r>
              <w:rPr>
                <w:sz w:val="20"/>
                <w:szCs w:val="20"/>
              </w:rPr>
              <w:t>W</w:t>
            </w:r>
            <w:r w:rsidRPr="004E4ADE">
              <w:rPr>
                <w:sz w:val="20"/>
                <w:szCs w:val="20"/>
              </w:rPr>
              <w:t>ildlife-related interventions should, as appropriate, be subject to environmental</w:t>
            </w:r>
            <w:r>
              <w:rPr>
                <w:sz w:val="20"/>
                <w:szCs w:val="20"/>
              </w:rPr>
              <w:t>,</w:t>
            </w:r>
            <w:r w:rsidRPr="004E4ADE">
              <w:rPr>
                <w:sz w:val="20"/>
                <w:szCs w:val="20"/>
              </w:rPr>
              <w:t xml:space="preserve"> social</w:t>
            </w:r>
            <w:r>
              <w:rPr>
                <w:sz w:val="20"/>
                <w:szCs w:val="20"/>
              </w:rPr>
              <w:t xml:space="preserve"> and economic</w:t>
            </w:r>
            <w:r w:rsidRPr="004E4ADE">
              <w:rPr>
                <w:sz w:val="20"/>
                <w:szCs w:val="20"/>
              </w:rPr>
              <w:t xml:space="preserve"> impact assessments and supported by</w:t>
            </w:r>
            <w:r>
              <w:rPr>
                <w:sz w:val="20"/>
                <w:szCs w:val="20"/>
              </w:rPr>
              <w:t xml:space="preserve"> biodiversity monitoring, including through participatory activities involving indigenous peoples and local communities, </w:t>
            </w:r>
            <w:r w:rsidRPr="004E4ADE">
              <w:rPr>
                <w:sz w:val="20"/>
                <w:szCs w:val="20"/>
              </w:rPr>
              <w:t>and evaluation</w:t>
            </w:r>
            <w:r>
              <w:rPr>
                <w:sz w:val="20"/>
                <w:szCs w:val="20"/>
              </w:rPr>
              <w:t xml:space="preserve"> and include cumulative impact assessments where multiple interventions or pressures affect the same species, ecosystems or communities</w:t>
            </w:r>
            <w:r w:rsidRPr="004E4ADE">
              <w:rPr>
                <w:sz w:val="20"/>
                <w:szCs w:val="20"/>
              </w:rPr>
              <w:t>.</w:t>
            </w:r>
          </w:p>
        </w:tc>
        <w:tc>
          <w:tcPr>
            <w:tcW w:w="2578" w:type="dxa"/>
          </w:tcPr>
          <w:p w14:paraId="579A8962" w14:textId="77777777" w:rsidR="00122D92" w:rsidRPr="004E4ADE" w:rsidRDefault="00122D92" w:rsidP="00C969B5">
            <w:pPr>
              <w:pStyle w:val="CBDNormalNumber"/>
              <w:numPr>
                <w:ilvl w:val="0"/>
                <w:numId w:val="0"/>
              </w:numPr>
              <w:spacing w:before="0" w:after="0"/>
              <w:jc w:val="left"/>
              <w:rPr>
                <w:sz w:val="20"/>
                <w:szCs w:val="20"/>
              </w:rPr>
            </w:pPr>
            <w:hyperlink r:id="rId101" w:history="1">
              <w:r w:rsidRPr="004E4ADE">
                <w:rPr>
                  <w:rStyle w:val="Hyperlink"/>
                  <w:color w:val="auto"/>
                  <w:sz w:val="20"/>
                  <w:szCs w:val="20"/>
                  <w:u w:val="none"/>
                </w:rPr>
                <w:t>Convention on Biological Diversity (Article</w:t>
              </w:r>
              <w:r>
                <w:rPr>
                  <w:rStyle w:val="Hyperlink"/>
                  <w:color w:val="auto"/>
                  <w:sz w:val="20"/>
                  <w:szCs w:val="20"/>
                  <w:u w:val="none"/>
                </w:rPr>
                <w:t> </w:t>
              </w:r>
              <w:r w:rsidRPr="004E4ADE">
                <w:rPr>
                  <w:rStyle w:val="Hyperlink"/>
                  <w:color w:val="auto"/>
                  <w:sz w:val="20"/>
                  <w:szCs w:val="20"/>
                  <w:u w:val="none"/>
                </w:rPr>
                <w:t>14)</w:t>
              </w:r>
            </w:hyperlink>
          </w:p>
        </w:tc>
      </w:tr>
      <w:tr w:rsidR="00122D92" w:rsidRPr="00402127" w14:paraId="56960E02" w14:textId="77777777" w:rsidTr="00C969B5">
        <w:trPr>
          <w:trHeight w:val="1197"/>
        </w:trPr>
        <w:tc>
          <w:tcPr>
            <w:tcW w:w="1701" w:type="dxa"/>
            <w:vMerge/>
          </w:tcPr>
          <w:p w14:paraId="2419B241" w14:textId="77777777" w:rsidR="00122D92" w:rsidRPr="004E4ADE" w:rsidRDefault="00122D92" w:rsidP="00C969B5">
            <w:pPr>
              <w:pStyle w:val="CBDNormalNumber"/>
              <w:numPr>
                <w:ilvl w:val="0"/>
                <w:numId w:val="0"/>
              </w:numPr>
              <w:spacing w:before="0" w:after="0"/>
              <w:ind w:left="360"/>
              <w:rPr>
                <w:sz w:val="20"/>
                <w:szCs w:val="20"/>
              </w:rPr>
            </w:pPr>
          </w:p>
        </w:tc>
        <w:tc>
          <w:tcPr>
            <w:tcW w:w="4611" w:type="dxa"/>
            <w:tcBorders>
              <w:top w:val="nil"/>
            </w:tcBorders>
          </w:tcPr>
          <w:p w14:paraId="08D835C4" w14:textId="77777777" w:rsidR="00122D92" w:rsidRPr="004E4ADE" w:rsidRDefault="00122D92" w:rsidP="00C969B5">
            <w:pPr>
              <w:pStyle w:val="CBDNormalNumber"/>
              <w:numPr>
                <w:ilvl w:val="0"/>
                <w:numId w:val="0"/>
              </w:numPr>
              <w:spacing w:before="0" w:after="0"/>
              <w:jc w:val="left"/>
              <w:rPr>
                <w:sz w:val="20"/>
                <w:szCs w:val="20"/>
              </w:rPr>
            </w:pPr>
            <w:r w:rsidRPr="004E4ADE">
              <w:rPr>
                <w:sz w:val="20"/>
                <w:szCs w:val="20"/>
              </w:rPr>
              <w:t xml:space="preserve">Wildlife management measures should </w:t>
            </w:r>
            <w:r>
              <w:rPr>
                <w:sz w:val="20"/>
                <w:szCs w:val="20"/>
              </w:rPr>
              <w:t xml:space="preserve">prevent </w:t>
            </w:r>
            <w:r w:rsidRPr="004E4ADE">
              <w:rPr>
                <w:sz w:val="20"/>
                <w:szCs w:val="20"/>
              </w:rPr>
              <w:t xml:space="preserve">the introduction and spread of invasive alien species by identifying and managing pathways </w:t>
            </w:r>
            <w:r w:rsidRPr="00402127">
              <w:rPr>
                <w:sz w:val="20"/>
                <w:szCs w:val="20"/>
              </w:rPr>
              <w:t>f</w:t>
            </w:r>
            <w:r>
              <w:rPr>
                <w:sz w:val="20"/>
                <w:szCs w:val="20"/>
              </w:rPr>
              <w:t>or</w:t>
            </w:r>
            <w:r w:rsidRPr="00402127">
              <w:rPr>
                <w:sz w:val="20"/>
                <w:szCs w:val="20"/>
              </w:rPr>
              <w:t xml:space="preserve"> the</w:t>
            </w:r>
            <w:r>
              <w:rPr>
                <w:sz w:val="20"/>
                <w:szCs w:val="20"/>
              </w:rPr>
              <w:t>ir</w:t>
            </w:r>
            <w:r w:rsidRPr="00402127">
              <w:rPr>
                <w:sz w:val="20"/>
                <w:szCs w:val="20"/>
              </w:rPr>
              <w:t xml:space="preserve"> introduction</w:t>
            </w:r>
            <w:r w:rsidRPr="004E4ADE">
              <w:rPr>
                <w:sz w:val="20"/>
                <w:szCs w:val="20"/>
              </w:rPr>
              <w:t xml:space="preserve"> and supporting their eradication or control, especially in priority sites.</w:t>
            </w:r>
          </w:p>
        </w:tc>
        <w:tc>
          <w:tcPr>
            <w:tcW w:w="2578" w:type="dxa"/>
          </w:tcPr>
          <w:p w14:paraId="699364FC" w14:textId="77777777" w:rsidR="00122D92" w:rsidRPr="004E4ADE" w:rsidRDefault="00122D92" w:rsidP="00C969B5">
            <w:pPr>
              <w:pStyle w:val="CBDNormalNumber"/>
              <w:numPr>
                <w:ilvl w:val="0"/>
                <w:numId w:val="0"/>
              </w:numPr>
              <w:spacing w:before="0" w:after="0"/>
              <w:jc w:val="left"/>
              <w:rPr>
                <w:sz w:val="20"/>
                <w:szCs w:val="20"/>
              </w:rPr>
            </w:pPr>
            <w:r w:rsidRPr="004E4ADE">
              <w:rPr>
                <w:sz w:val="20"/>
                <w:szCs w:val="20"/>
              </w:rPr>
              <w:t>Kunming</w:t>
            </w:r>
            <w:r>
              <w:rPr>
                <w:sz w:val="20"/>
                <w:szCs w:val="20"/>
              </w:rPr>
              <w:t>-</w:t>
            </w:r>
            <w:r w:rsidRPr="004E4ADE">
              <w:rPr>
                <w:sz w:val="20"/>
                <w:szCs w:val="20"/>
              </w:rPr>
              <w:t>Montreal Global Biodiversity Framework (Target</w:t>
            </w:r>
            <w:r>
              <w:rPr>
                <w:sz w:val="20"/>
                <w:szCs w:val="20"/>
              </w:rPr>
              <w:t> </w:t>
            </w:r>
            <w:r w:rsidRPr="004E4ADE">
              <w:rPr>
                <w:sz w:val="20"/>
                <w:szCs w:val="20"/>
              </w:rPr>
              <w:t>6)</w:t>
            </w:r>
          </w:p>
        </w:tc>
      </w:tr>
      <w:tr w:rsidR="00122D92" w:rsidRPr="00402127" w14:paraId="2EBE947B" w14:textId="77777777" w:rsidTr="00C969B5">
        <w:trPr>
          <w:trHeight w:val="1673"/>
        </w:trPr>
        <w:tc>
          <w:tcPr>
            <w:tcW w:w="1701" w:type="dxa"/>
            <w:vMerge w:val="restart"/>
          </w:tcPr>
          <w:p w14:paraId="55A4433C" w14:textId="77777777" w:rsidR="00122D92" w:rsidRPr="004E4ADE" w:rsidRDefault="00122D92" w:rsidP="00C969B5">
            <w:pPr>
              <w:pStyle w:val="CBDNormalNumber"/>
              <w:numPr>
                <w:ilvl w:val="0"/>
                <w:numId w:val="0"/>
              </w:numPr>
              <w:spacing w:before="0" w:after="0"/>
              <w:jc w:val="left"/>
              <w:rPr>
                <w:sz w:val="20"/>
                <w:szCs w:val="20"/>
              </w:rPr>
            </w:pPr>
            <w:r>
              <w:rPr>
                <w:sz w:val="20"/>
                <w:szCs w:val="20"/>
              </w:rPr>
              <w:t>So</w:t>
            </w:r>
            <w:r w:rsidRPr="004E4ADE">
              <w:rPr>
                <w:sz w:val="20"/>
                <w:szCs w:val="20"/>
              </w:rPr>
              <w:t>cial equity and human well-being</w:t>
            </w:r>
          </w:p>
        </w:tc>
        <w:tc>
          <w:tcPr>
            <w:tcW w:w="4611" w:type="dxa"/>
          </w:tcPr>
          <w:p w14:paraId="19B42CD7" w14:textId="77777777" w:rsidR="00122D92" w:rsidRPr="004E4ADE" w:rsidRDefault="00122D92" w:rsidP="00C969B5">
            <w:pPr>
              <w:pStyle w:val="CBDNormalNumber"/>
              <w:numPr>
                <w:ilvl w:val="0"/>
                <w:numId w:val="0"/>
              </w:numPr>
              <w:spacing w:before="0" w:after="0"/>
              <w:jc w:val="left"/>
              <w:rPr>
                <w:sz w:val="20"/>
                <w:szCs w:val="20"/>
              </w:rPr>
            </w:pPr>
            <w:r w:rsidRPr="004E4ADE">
              <w:rPr>
                <w:sz w:val="20"/>
                <w:szCs w:val="20"/>
              </w:rPr>
              <w:t xml:space="preserve">Sustainable wildlife management measures should </w:t>
            </w:r>
            <w:r>
              <w:rPr>
                <w:sz w:val="20"/>
                <w:szCs w:val="20"/>
              </w:rPr>
              <w:t xml:space="preserve">be science-based and </w:t>
            </w:r>
            <w:r w:rsidRPr="004E4ADE">
              <w:rPr>
                <w:sz w:val="20"/>
                <w:szCs w:val="20"/>
              </w:rPr>
              <w:t>ensure that the use and harvesting of and trade in wild species is sustainable, safe and legal, preventing overexploitation, minimizing impacts on non-target species and ecosystems and reducing the risk of pathogen spillover, applying the ecosystem approach, while respecting and protecting customary sustainable use by indigenous peoples and local communities.</w:t>
            </w:r>
          </w:p>
        </w:tc>
        <w:tc>
          <w:tcPr>
            <w:tcW w:w="2578" w:type="dxa"/>
          </w:tcPr>
          <w:p w14:paraId="3028F7FE" w14:textId="77777777" w:rsidR="00122D92" w:rsidRPr="00A2662C" w:rsidRDefault="00122D92" w:rsidP="00C969B5">
            <w:pPr>
              <w:pStyle w:val="CBDNormalNumber"/>
              <w:numPr>
                <w:ilvl w:val="0"/>
                <w:numId w:val="0"/>
              </w:numPr>
              <w:spacing w:before="0" w:after="0"/>
              <w:jc w:val="left"/>
              <w:rPr>
                <w:sz w:val="20"/>
                <w:szCs w:val="20"/>
              </w:rPr>
            </w:pPr>
            <w:r w:rsidRPr="00152299">
              <w:rPr>
                <w:sz w:val="20"/>
                <w:szCs w:val="20"/>
              </w:rPr>
              <w:t>Kunming–Montreal Global Biodiversity Framework (Targets 5 and 9)</w:t>
            </w:r>
          </w:p>
        </w:tc>
      </w:tr>
      <w:tr w:rsidR="00122D92" w:rsidRPr="00402127" w14:paraId="7324179F" w14:textId="77777777" w:rsidTr="00C969B5">
        <w:tc>
          <w:tcPr>
            <w:tcW w:w="1701" w:type="dxa"/>
            <w:vMerge/>
          </w:tcPr>
          <w:p w14:paraId="6052F7EA" w14:textId="77777777" w:rsidR="00122D92" w:rsidRPr="004E4ADE" w:rsidRDefault="00122D92" w:rsidP="00C969B5">
            <w:pPr>
              <w:pStyle w:val="CBDNormalNumber"/>
              <w:numPr>
                <w:ilvl w:val="0"/>
                <w:numId w:val="0"/>
              </w:numPr>
              <w:spacing w:before="0" w:after="0"/>
              <w:jc w:val="left"/>
              <w:rPr>
                <w:sz w:val="20"/>
                <w:szCs w:val="20"/>
              </w:rPr>
            </w:pPr>
          </w:p>
        </w:tc>
        <w:tc>
          <w:tcPr>
            <w:tcW w:w="4611" w:type="dxa"/>
            <w:tcBorders>
              <w:top w:val="nil"/>
            </w:tcBorders>
          </w:tcPr>
          <w:p w14:paraId="69FDC5EA" w14:textId="77777777" w:rsidR="00122D92" w:rsidRPr="004E4ADE" w:rsidRDefault="00122D92" w:rsidP="00C969B5">
            <w:pPr>
              <w:pStyle w:val="CBDNormalNumber"/>
              <w:numPr>
                <w:ilvl w:val="0"/>
                <w:numId w:val="0"/>
              </w:numPr>
              <w:spacing w:before="0" w:after="0"/>
              <w:jc w:val="left"/>
              <w:rPr>
                <w:sz w:val="20"/>
                <w:szCs w:val="20"/>
              </w:rPr>
            </w:pPr>
            <w:r w:rsidRPr="003721DE">
              <w:rPr>
                <w:sz w:val="20"/>
                <w:szCs w:val="20"/>
              </w:rPr>
              <w:t>Sustainable wildlife management measures should enable progress towards</w:t>
            </w:r>
            <w:r>
              <w:rPr>
                <w:sz w:val="20"/>
                <w:szCs w:val="20"/>
              </w:rPr>
              <w:t xml:space="preserve"> </w:t>
            </w:r>
            <w:r w:rsidRPr="003721DE">
              <w:rPr>
                <w:sz w:val="20"/>
                <w:szCs w:val="20"/>
              </w:rPr>
              <w:t>human-wildlife coexistence</w:t>
            </w:r>
            <w:r>
              <w:rPr>
                <w:sz w:val="20"/>
                <w:szCs w:val="20"/>
              </w:rPr>
              <w:t xml:space="preserve"> and</w:t>
            </w:r>
            <w:r w:rsidRPr="004E4ADE">
              <w:rPr>
                <w:sz w:val="20"/>
                <w:szCs w:val="20"/>
              </w:rPr>
              <w:t xml:space="preserve"> should, where relevant, explicitly identify, prevent and mitigate human-wildlife conflict, recognizing that wildlife can pose a direct threat to safety, livelihoods and well-being of people and that unmanaged conflict can drive retaliation and undermine conservation and sustainable development objectives</w:t>
            </w:r>
            <w:r>
              <w:rPr>
                <w:sz w:val="20"/>
                <w:szCs w:val="20"/>
              </w:rPr>
              <w:t>.</w:t>
            </w:r>
          </w:p>
        </w:tc>
        <w:tc>
          <w:tcPr>
            <w:tcW w:w="2578" w:type="dxa"/>
          </w:tcPr>
          <w:p w14:paraId="479E9027" w14:textId="77777777" w:rsidR="00122D92" w:rsidRDefault="00122D92" w:rsidP="00C969B5">
            <w:pPr>
              <w:pStyle w:val="Default"/>
            </w:pPr>
            <w:r w:rsidRPr="00EA6ED2">
              <w:rPr>
                <w:color w:val="000000" w:themeColor="text1"/>
                <w:sz w:val="20"/>
                <w:szCs w:val="20"/>
              </w:rPr>
              <w:t>Kunming-Montreal Global Biodiversity Framework (Target</w:t>
            </w:r>
            <w:r>
              <w:rPr>
                <w:color w:val="000000" w:themeColor="text1"/>
                <w:sz w:val="20"/>
                <w:szCs w:val="20"/>
              </w:rPr>
              <w:t> </w:t>
            </w:r>
            <w:r w:rsidRPr="00EA6ED2">
              <w:rPr>
                <w:color w:val="000000" w:themeColor="text1"/>
                <w:sz w:val="20"/>
                <w:szCs w:val="20"/>
              </w:rPr>
              <w:t xml:space="preserve">4) </w:t>
            </w:r>
          </w:p>
          <w:p w14:paraId="290D0275" w14:textId="77777777" w:rsidR="00122D92" w:rsidRPr="004E4ADE" w:rsidRDefault="00122D92" w:rsidP="00C969B5">
            <w:pPr>
              <w:pStyle w:val="CBDNormalNumber"/>
              <w:numPr>
                <w:ilvl w:val="0"/>
                <w:numId w:val="0"/>
              </w:numPr>
              <w:spacing w:before="0" w:after="0"/>
              <w:jc w:val="left"/>
              <w:rPr>
                <w:sz w:val="20"/>
                <w:szCs w:val="20"/>
              </w:rPr>
            </w:pPr>
          </w:p>
        </w:tc>
      </w:tr>
      <w:tr w:rsidR="00122D92" w:rsidRPr="00402127" w14:paraId="6BE8442F" w14:textId="77777777" w:rsidTr="00C969B5">
        <w:tc>
          <w:tcPr>
            <w:tcW w:w="1701" w:type="dxa"/>
            <w:vMerge/>
          </w:tcPr>
          <w:p w14:paraId="4AAB15CA" w14:textId="77777777" w:rsidR="00122D92" w:rsidRPr="004E4ADE" w:rsidRDefault="00122D92" w:rsidP="00C969B5">
            <w:pPr>
              <w:pStyle w:val="CBDNormalNumber"/>
              <w:numPr>
                <w:ilvl w:val="0"/>
                <w:numId w:val="0"/>
              </w:numPr>
              <w:spacing w:before="0" w:after="0"/>
              <w:rPr>
                <w:sz w:val="20"/>
                <w:szCs w:val="20"/>
              </w:rPr>
            </w:pPr>
          </w:p>
        </w:tc>
        <w:tc>
          <w:tcPr>
            <w:tcW w:w="4611" w:type="dxa"/>
            <w:tcBorders>
              <w:top w:val="nil"/>
            </w:tcBorders>
          </w:tcPr>
          <w:p w14:paraId="206FB6EF" w14:textId="77777777" w:rsidR="00122D92" w:rsidRPr="004E4ADE" w:rsidRDefault="00122D92" w:rsidP="00C969B5">
            <w:pPr>
              <w:pStyle w:val="CBDNormalNumber"/>
              <w:numPr>
                <w:ilvl w:val="0"/>
                <w:numId w:val="0"/>
              </w:numPr>
              <w:spacing w:before="0" w:after="0"/>
              <w:jc w:val="left"/>
              <w:rPr>
                <w:sz w:val="20"/>
                <w:szCs w:val="20"/>
              </w:rPr>
            </w:pPr>
            <w:r w:rsidRPr="004E4ADE">
              <w:rPr>
                <w:sz w:val="20"/>
                <w:szCs w:val="20"/>
              </w:rPr>
              <w:t>Management actions affecting customary access, subsistence use or culturally significant practices should involve affected communities and, where appropriate, include fair and effective forms of redress.</w:t>
            </w:r>
          </w:p>
        </w:tc>
        <w:tc>
          <w:tcPr>
            <w:tcW w:w="2578" w:type="dxa"/>
          </w:tcPr>
          <w:p w14:paraId="78C9AC6A" w14:textId="77777777" w:rsidR="00122D92" w:rsidRPr="004E4ADE" w:rsidRDefault="00122D92" w:rsidP="00C969B5">
            <w:pPr>
              <w:pStyle w:val="CBDNormalNumber"/>
              <w:numPr>
                <w:ilvl w:val="0"/>
                <w:numId w:val="0"/>
              </w:numPr>
              <w:spacing w:before="0" w:after="0"/>
              <w:jc w:val="left"/>
              <w:rPr>
                <w:sz w:val="20"/>
                <w:szCs w:val="20"/>
              </w:rPr>
            </w:pPr>
            <w:r w:rsidRPr="000B0613">
              <w:rPr>
                <w:sz w:val="20"/>
                <w:szCs w:val="20"/>
              </w:rPr>
              <w:t xml:space="preserve">Convention on Biological Diversity </w:t>
            </w:r>
            <w:r>
              <w:rPr>
                <w:sz w:val="20"/>
                <w:szCs w:val="20"/>
              </w:rPr>
              <w:t>(</w:t>
            </w:r>
            <w:r w:rsidRPr="000B0613">
              <w:rPr>
                <w:sz w:val="20"/>
                <w:szCs w:val="20"/>
              </w:rPr>
              <w:t>Articles</w:t>
            </w:r>
            <w:r>
              <w:rPr>
                <w:sz w:val="20"/>
                <w:szCs w:val="20"/>
              </w:rPr>
              <w:t> </w:t>
            </w:r>
            <w:r w:rsidRPr="000B0613">
              <w:rPr>
                <w:sz w:val="20"/>
                <w:szCs w:val="20"/>
              </w:rPr>
              <w:t>8</w:t>
            </w:r>
            <w:r>
              <w:rPr>
                <w:sz w:val="20"/>
                <w:szCs w:val="20"/>
              </w:rPr>
              <w:t> </w:t>
            </w:r>
            <w:r w:rsidRPr="000B0613">
              <w:rPr>
                <w:sz w:val="20"/>
                <w:szCs w:val="20"/>
              </w:rPr>
              <w:t>(j) and 10</w:t>
            </w:r>
            <w:r>
              <w:rPr>
                <w:sz w:val="20"/>
                <w:szCs w:val="20"/>
              </w:rPr>
              <w:t> </w:t>
            </w:r>
            <w:r w:rsidRPr="000B0613">
              <w:rPr>
                <w:sz w:val="20"/>
                <w:szCs w:val="20"/>
              </w:rPr>
              <w:t>(c)</w:t>
            </w:r>
            <w:r>
              <w:rPr>
                <w:sz w:val="20"/>
                <w:szCs w:val="20"/>
              </w:rPr>
              <w:t>)</w:t>
            </w:r>
          </w:p>
        </w:tc>
      </w:tr>
      <w:tr w:rsidR="00122D92" w:rsidRPr="00402127" w14:paraId="400DC4C1" w14:textId="77777777" w:rsidTr="00C969B5">
        <w:tc>
          <w:tcPr>
            <w:tcW w:w="1701" w:type="dxa"/>
            <w:vMerge/>
          </w:tcPr>
          <w:p w14:paraId="488CABA5" w14:textId="77777777" w:rsidR="00122D92" w:rsidRPr="004E4ADE" w:rsidRDefault="00122D92" w:rsidP="00C969B5">
            <w:pPr>
              <w:pStyle w:val="CBDNormalNumber"/>
              <w:numPr>
                <w:ilvl w:val="0"/>
                <w:numId w:val="0"/>
              </w:numPr>
              <w:spacing w:before="0" w:after="0"/>
              <w:rPr>
                <w:sz w:val="20"/>
                <w:szCs w:val="20"/>
              </w:rPr>
            </w:pPr>
          </w:p>
        </w:tc>
        <w:tc>
          <w:tcPr>
            <w:tcW w:w="4611" w:type="dxa"/>
            <w:tcBorders>
              <w:top w:val="nil"/>
            </w:tcBorders>
          </w:tcPr>
          <w:p w14:paraId="57A1BA6C" w14:textId="77777777" w:rsidR="00122D92" w:rsidRPr="004E4ADE" w:rsidRDefault="00122D92" w:rsidP="00C969B5">
            <w:pPr>
              <w:pStyle w:val="CBDNormalNumber"/>
              <w:numPr>
                <w:ilvl w:val="0"/>
                <w:numId w:val="0"/>
              </w:numPr>
              <w:spacing w:before="0" w:after="0"/>
              <w:jc w:val="left"/>
              <w:rPr>
                <w:sz w:val="20"/>
                <w:szCs w:val="20"/>
              </w:rPr>
            </w:pPr>
            <w:r w:rsidRPr="004E4ADE">
              <w:rPr>
                <w:sz w:val="20"/>
                <w:szCs w:val="20"/>
              </w:rPr>
              <w:t>Benefit-sharing arrangements should be transparent and based on clear rules, and should not exacerbate existing inequalities, including gender-based disparities.</w:t>
            </w:r>
          </w:p>
        </w:tc>
        <w:tc>
          <w:tcPr>
            <w:tcW w:w="2578" w:type="dxa"/>
          </w:tcPr>
          <w:p w14:paraId="7279A722" w14:textId="77777777" w:rsidR="00122D92" w:rsidRPr="004E4ADE" w:rsidRDefault="00122D92" w:rsidP="00C969B5">
            <w:pPr>
              <w:pStyle w:val="CBDNormalNumber"/>
              <w:numPr>
                <w:ilvl w:val="0"/>
                <w:numId w:val="0"/>
              </w:numPr>
              <w:spacing w:before="0" w:after="0"/>
              <w:jc w:val="left"/>
              <w:rPr>
                <w:sz w:val="20"/>
                <w:szCs w:val="20"/>
              </w:rPr>
            </w:pPr>
            <w:r w:rsidRPr="004E4ADE">
              <w:rPr>
                <w:sz w:val="20"/>
                <w:szCs w:val="20"/>
              </w:rPr>
              <w:t>Addis Ababa Principles and Guidelines (</w:t>
            </w:r>
            <w:r>
              <w:rPr>
                <w:sz w:val="20"/>
                <w:szCs w:val="20"/>
              </w:rPr>
              <w:t>principle 12, operational guidelines</w:t>
            </w:r>
            <w:r w:rsidRPr="004E4ADE">
              <w:rPr>
                <w:sz w:val="20"/>
                <w:szCs w:val="20"/>
              </w:rPr>
              <w:t>)</w:t>
            </w:r>
          </w:p>
        </w:tc>
      </w:tr>
      <w:tr w:rsidR="00122D92" w:rsidRPr="00402127" w14:paraId="6B5E9D79" w14:textId="77777777" w:rsidTr="00C969B5">
        <w:tc>
          <w:tcPr>
            <w:tcW w:w="1701" w:type="dxa"/>
            <w:vMerge/>
          </w:tcPr>
          <w:p w14:paraId="6B41EE43" w14:textId="77777777" w:rsidR="00122D92" w:rsidRPr="004E4ADE" w:rsidRDefault="00122D92" w:rsidP="00C969B5">
            <w:pPr>
              <w:pStyle w:val="CBDNormalNumber"/>
              <w:numPr>
                <w:ilvl w:val="0"/>
                <w:numId w:val="0"/>
              </w:numPr>
              <w:spacing w:before="0" w:after="0"/>
              <w:rPr>
                <w:sz w:val="20"/>
                <w:szCs w:val="20"/>
              </w:rPr>
            </w:pPr>
          </w:p>
        </w:tc>
        <w:tc>
          <w:tcPr>
            <w:tcW w:w="4611" w:type="dxa"/>
            <w:tcBorders>
              <w:top w:val="nil"/>
            </w:tcBorders>
          </w:tcPr>
          <w:p w14:paraId="5B5E6B7C" w14:textId="77777777" w:rsidR="00122D92" w:rsidRPr="004E4ADE" w:rsidRDefault="00122D92" w:rsidP="00C969B5">
            <w:pPr>
              <w:pStyle w:val="CBDNormalNumber"/>
              <w:numPr>
                <w:ilvl w:val="0"/>
                <w:numId w:val="0"/>
              </w:numPr>
              <w:spacing w:before="0" w:after="0"/>
              <w:jc w:val="left"/>
              <w:rPr>
                <w:sz w:val="20"/>
                <w:szCs w:val="20"/>
              </w:rPr>
            </w:pPr>
            <w:r w:rsidRPr="00494DF2">
              <w:rPr>
                <w:sz w:val="20"/>
                <w:szCs w:val="20"/>
              </w:rPr>
              <w:t xml:space="preserve">Where major wildlife-related interventions are proposed, including species translocations, invasive </w:t>
            </w:r>
            <w:r w:rsidRPr="00494DF2">
              <w:rPr>
                <w:sz w:val="20"/>
                <w:szCs w:val="20"/>
              </w:rPr>
              <w:lastRenderedPageBreak/>
              <w:t xml:space="preserve">species management or the establishment of protected areas, </w:t>
            </w:r>
            <w:r>
              <w:rPr>
                <w:sz w:val="20"/>
                <w:szCs w:val="20"/>
              </w:rPr>
              <w:t>impact</w:t>
            </w:r>
            <w:r w:rsidRPr="00494DF2">
              <w:rPr>
                <w:sz w:val="20"/>
                <w:szCs w:val="20"/>
              </w:rPr>
              <w:t xml:space="preserve"> assessments should</w:t>
            </w:r>
            <w:r>
              <w:rPr>
                <w:sz w:val="20"/>
                <w:szCs w:val="20"/>
              </w:rPr>
              <w:t>, as appropriate,</w:t>
            </w:r>
            <w:r w:rsidRPr="00494DF2">
              <w:rPr>
                <w:sz w:val="20"/>
                <w:szCs w:val="20"/>
              </w:rPr>
              <w:t xml:space="preserve"> identify cultural values </w:t>
            </w:r>
            <w:r>
              <w:rPr>
                <w:sz w:val="20"/>
                <w:szCs w:val="20"/>
              </w:rPr>
              <w:t xml:space="preserve">and </w:t>
            </w:r>
            <w:r w:rsidRPr="00494DF2">
              <w:rPr>
                <w:sz w:val="20"/>
                <w:szCs w:val="20"/>
              </w:rPr>
              <w:t>potential trade-offs</w:t>
            </w:r>
            <w:r>
              <w:rPr>
                <w:sz w:val="20"/>
                <w:szCs w:val="20"/>
              </w:rPr>
              <w:t>, with full and effective participation of affected indigenous peoples and local communities and relevant stakeholders</w:t>
            </w:r>
            <w:r w:rsidRPr="00494DF2">
              <w:rPr>
                <w:sz w:val="20"/>
                <w:szCs w:val="20"/>
              </w:rPr>
              <w:t>.</w:t>
            </w:r>
          </w:p>
        </w:tc>
        <w:tc>
          <w:tcPr>
            <w:tcW w:w="2578" w:type="dxa"/>
          </w:tcPr>
          <w:p w14:paraId="504E6AA8" w14:textId="77777777" w:rsidR="00122D92" w:rsidRPr="004E4ADE" w:rsidRDefault="00122D92" w:rsidP="00C969B5">
            <w:pPr>
              <w:pStyle w:val="CBDNormalNumber"/>
              <w:numPr>
                <w:ilvl w:val="0"/>
                <w:numId w:val="0"/>
              </w:numPr>
              <w:spacing w:before="0" w:after="0"/>
              <w:jc w:val="left"/>
              <w:rPr>
                <w:sz w:val="20"/>
                <w:szCs w:val="20"/>
              </w:rPr>
            </w:pPr>
            <w:r>
              <w:rPr>
                <w:sz w:val="20"/>
                <w:szCs w:val="20"/>
              </w:rPr>
              <w:lastRenderedPageBreak/>
              <w:t>Decision </w:t>
            </w:r>
            <w:hyperlink r:id="rId102" w:history="1">
              <w:r w:rsidRPr="00F038FC">
                <w:rPr>
                  <w:rStyle w:val="Hyperlink"/>
                  <w:sz w:val="20"/>
                  <w:szCs w:val="20"/>
                </w:rPr>
                <w:t>VIII/28</w:t>
              </w:r>
            </w:hyperlink>
            <w:r>
              <w:rPr>
                <w:sz w:val="20"/>
                <w:szCs w:val="20"/>
              </w:rPr>
              <w:t xml:space="preserve">, annex and </w:t>
            </w:r>
            <w:r w:rsidRPr="008E2748">
              <w:rPr>
                <w:sz w:val="20"/>
                <w:szCs w:val="20"/>
              </w:rPr>
              <w:t xml:space="preserve">decision </w:t>
            </w:r>
            <w:hyperlink r:id="rId103" w:history="1">
              <w:r w:rsidRPr="00823DDA">
                <w:rPr>
                  <w:rStyle w:val="Hyperlink"/>
                  <w:sz w:val="20"/>
                  <w:szCs w:val="20"/>
                </w:rPr>
                <w:t>VII/16 F</w:t>
              </w:r>
            </w:hyperlink>
          </w:p>
        </w:tc>
      </w:tr>
      <w:tr w:rsidR="00122D92" w:rsidRPr="00402127" w14:paraId="52018A1F" w14:textId="77777777" w:rsidTr="00C969B5">
        <w:tc>
          <w:tcPr>
            <w:tcW w:w="1701" w:type="dxa"/>
            <w:vMerge w:val="restart"/>
            <w:tcBorders>
              <w:top w:val="nil"/>
            </w:tcBorders>
          </w:tcPr>
          <w:p w14:paraId="27CC211F" w14:textId="77777777" w:rsidR="00122D92" w:rsidRPr="004E4ADE" w:rsidRDefault="00122D92" w:rsidP="00C969B5">
            <w:pPr>
              <w:pStyle w:val="CBDNormalNumber"/>
              <w:numPr>
                <w:ilvl w:val="0"/>
                <w:numId w:val="0"/>
              </w:numPr>
              <w:spacing w:before="0" w:after="0"/>
              <w:jc w:val="left"/>
              <w:rPr>
                <w:sz w:val="20"/>
                <w:szCs w:val="20"/>
              </w:rPr>
            </w:pPr>
            <w:r>
              <w:rPr>
                <w:sz w:val="20"/>
                <w:szCs w:val="20"/>
              </w:rPr>
              <w:t>T</w:t>
            </w:r>
            <w:r w:rsidRPr="004E4ADE">
              <w:rPr>
                <w:sz w:val="20"/>
                <w:szCs w:val="20"/>
              </w:rPr>
              <w:t>ransparency and accountability</w:t>
            </w:r>
          </w:p>
        </w:tc>
        <w:tc>
          <w:tcPr>
            <w:tcW w:w="4611" w:type="dxa"/>
            <w:tcBorders>
              <w:top w:val="nil"/>
              <w:bottom w:val="single" w:sz="4" w:space="0" w:color="auto"/>
            </w:tcBorders>
          </w:tcPr>
          <w:p w14:paraId="5D1F66F8" w14:textId="77777777" w:rsidR="00122D92" w:rsidRPr="004E4ADE" w:rsidRDefault="00122D92" w:rsidP="00C969B5">
            <w:pPr>
              <w:pStyle w:val="CBDNormalNumber"/>
              <w:numPr>
                <w:ilvl w:val="0"/>
                <w:numId w:val="0"/>
              </w:numPr>
              <w:spacing w:before="0" w:after="0"/>
              <w:jc w:val="left"/>
              <w:rPr>
                <w:sz w:val="20"/>
                <w:szCs w:val="20"/>
              </w:rPr>
            </w:pPr>
            <w:r w:rsidRPr="004E4ADE">
              <w:rPr>
                <w:sz w:val="20"/>
                <w:szCs w:val="20"/>
              </w:rPr>
              <w:t>Sustainable wildlife management frameworks should promote transparent governance, including access to relevant information and data relating, for example, to monitoring results, harvest</w:t>
            </w:r>
            <w:r>
              <w:rPr>
                <w:sz w:val="20"/>
                <w:szCs w:val="20"/>
              </w:rPr>
              <w:t>s</w:t>
            </w:r>
            <w:r w:rsidRPr="004E4ADE">
              <w:rPr>
                <w:sz w:val="20"/>
                <w:szCs w:val="20"/>
              </w:rPr>
              <w:t>, licensing systems and revenue allocation.</w:t>
            </w:r>
          </w:p>
        </w:tc>
        <w:tc>
          <w:tcPr>
            <w:tcW w:w="2578" w:type="dxa"/>
          </w:tcPr>
          <w:p w14:paraId="18BE2797" w14:textId="77777777" w:rsidR="00122D92" w:rsidRPr="004E4ADE" w:rsidRDefault="00122D92" w:rsidP="00C969B5">
            <w:pPr>
              <w:pStyle w:val="CBDNormalNumber"/>
              <w:numPr>
                <w:ilvl w:val="0"/>
                <w:numId w:val="0"/>
              </w:numPr>
              <w:spacing w:before="0" w:after="0"/>
              <w:jc w:val="left"/>
              <w:rPr>
                <w:sz w:val="20"/>
                <w:szCs w:val="20"/>
              </w:rPr>
            </w:pPr>
            <w:hyperlink r:id="rId104" w:history="1">
              <w:r w:rsidRPr="0056013F">
                <w:rPr>
                  <w:rStyle w:val="Hyperlink"/>
                  <w:color w:val="auto"/>
                  <w:sz w:val="20"/>
                  <w:szCs w:val="20"/>
                  <w:u w:val="none"/>
                </w:rPr>
                <w:t>Kunming</w:t>
              </w:r>
              <w:r>
                <w:rPr>
                  <w:rStyle w:val="Hyperlink"/>
                  <w:color w:val="auto"/>
                  <w:sz w:val="20"/>
                  <w:szCs w:val="20"/>
                  <w:u w:val="none"/>
                </w:rPr>
                <w:t>-</w:t>
              </w:r>
              <w:r w:rsidRPr="0056013F">
                <w:rPr>
                  <w:rStyle w:val="Hyperlink"/>
                  <w:color w:val="auto"/>
                  <w:sz w:val="20"/>
                  <w:szCs w:val="20"/>
                  <w:u w:val="none"/>
                </w:rPr>
                <w:t>Montreal Global Biodiversity Framework (Target </w:t>
              </w:r>
              <w:r>
                <w:rPr>
                  <w:rStyle w:val="Hyperlink"/>
                  <w:color w:val="auto"/>
                  <w:sz w:val="20"/>
                  <w:szCs w:val="20"/>
                  <w:u w:val="none"/>
                </w:rPr>
                <w:t>21</w:t>
              </w:r>
              <w:r w:rsidRPr="0056013F">
                <w:rPr>
                  <w:rStyle w:val="Hyperlink"/>
                  <w:color w:val="auto"/>
                  <w:sz w:val="20"/>
                  <w:szCs w:val="20"/>
                  <w:u w:val="none"/>
                </w:rPr>
                <w:t>)</w:t>
              </w:r>
            </w:hyperlink>
          </w:p>
        </w:tc>
      </w:tr>
      <w:tr w:rsidR="00122D92" w:rsidRPr="00402127" w14:paraId="75619B3A" w14:textId="77777777" w:rsidTr="00C969B5">
        <w:trPr>
          <w:trHeight w:val="638"/>
        </w:trPr>
        <w:tc>
          <w:tcPr>
            <w:tcW w:w="1701" w:type="dxa"/>
            <w:vMerge/>
          </w:tcPr>
          <w:p w14:paraId="201C9EEE" w14:textId="77777777" w:rsidR="00122D92" w:rsidRPr="004E4ADE" w:rsidRDefault="00122D92" w:rsidP="00C969B5">
            <w:pPr>
              <w:pStyle w:val="CBDNormalNumber"/>
              <w:numPr>
                <w:ilvl w:val="0"/>
                <w:numId w:val="0"/>
              </w:numPr>
              <w:spacing w:before="0" w:after="0"/>
              <w:rPr>
                <w:sz w:val="20"/>
                <w:szCs w:val="20"/>
              </w:rPr>
            </w:pPr>
          </w:p>
        </w:tc>
        <w:tc>
          <w:tcPr>
            <w:tcW w:w="4611" w:type="dxa"/>
            <w:tcBorders>
              <w:top w:val="single" w:sz="4" w:space="0" w:color="auto"/>
            </w:tcBorders>
          </w:tcPr>
          <w:p w14:paraId="0509D7DF" w14:textId="77777777" w:rsidR="00122D92" w:rsidRPr="004E4ADE" w:rsidRDefault="00122D92" w:rsidP="00C969B5">
            <w:pPr>
              <w:pStyle w:val="CBDNormalNumber"/>
              <w:numPr>
                <w:ilvl w:val="0"/>
                <w:numId w:val="0"/>
              </w:numPr>
              <w:spacing w:before="0" w:after="0"/>
              <w:jc w:val="left"/>
              <w:rPr>
                <w:sz w:val="20"/>
                <w:szCs w:val="20"/>
              </w:rPr>
            </w:pPr>
            <w:r w:rsidRPr="004E4ADE">
              <w:rPr>
                <w:sz w:val="20"/>
                <w:szCs w:val="20"/>
              </w:rPr>
              <w:t>Wildlife harvest, handling and trade practices should, as appropriate, comply with animal welfare, ethical and safety standards</w:t>
            </w:r>
            <w:r>
              <w:rPr>
                <w:sz w:val="20"/>
                <w:szCs w:val="20"/>
              </w:rPr>
              <w:t>, norms and values of indigenous peoples and local communities,</w:t>
            </w:r>
            <w:r w:rsidRPr="004E4ADE">
              <w:rPr>
                <w:sz w:val="20"/>
                <w:szCs w:val="20"/>
              </w:rPr>
              <w:t xml:space="preserve"> national legislation and applicable international obligations.</w:t>
            </w:r>
          </w:p>
        </w:tc>
        <w:tc>
          <w:tcPr>
            <w:tcW w:w="2578" w:type="dxa"/>
          </w:tcPr>
          <w:p w14:paraId="65AB3D75" w14:textId="77777777" w:rsidR="00122D92" w:rsidRPr="004E4ADE" w:rsidRDefault="00122D92" w:rsidP="00C969B5">
            <w:pPr>
              <w:pStyle w:val="CBDNormalNumber"/>
              <w:numPr>
                <w:ilvl w:val="0"/>
                <w:numId w:val="0"/>
              </w:numPr>
              <w:spacing w:before="0" w:after="0"/>
              <w:jc w:val="left"/>
              <w:rPr>
                <w:sz w:val="20"/>
                <w:szCs w:val="20"/>
              </w:rPr>
            </w:pPr>
            <w:r w:rsidRPr="0056013F">
              <w:rPr>
                <w:sz w:val="20"/>
                <w:szCs w:val="20"/>
              </w:rPr>
              <w:t>Convention on Biological Diversity (Article</w:t>
            </w:r>
            <w:r>
              <w:rPr>
                <w:sz w:val="20"/>
                <w:szCs w:val="20"/>
              </w:rPr>
              <w:t>s</w:t>
            </w:r>
            <w:r w:rsidRPr="0056013F">
              <w:rPr>
                <w:sz w:val="20"/>
                <w:szCs w:val="20"/>
              </w:rPr>
              <w:t> </w:t>
            </w:r>
            <w:r>
              <w:rPr>
                <w:sz w:val="20"/>
                <w:szCs w:val="20"/>
              </w:rPr>
              <w:t>8 (l) and 10 (b))</w:t>
            </w:r>
          </w:p>
        </w:tc>
      </w:tr>
    </w:tbl>
    <w:p w14:paraId="3C8CE539" w14:textId="77777777" w:rsidR="00122D92" w:rsidRPr="00CE75C2" w:rsidRDefault="00122D92" w:rsidP="00325EF5">
      <w:pPr>
        <w:pStyle w:val="CBDH1"/>
        <w:tabs>
          <w:tab w:val="clear" w:pos="567"/>
          <w:tab w:val="clear" w:pos="1134"/>
        </w:tabs>
        <w:ind w:left="1134"/>
        <w:rPr>
          <w:sz w:val="24"/>
        </w:rPr>
      </w:pPr>
      <w:bookmarkStart w:id="34" w:name="_Toc239752922"/>
      <w:r w:rsidRPr="00CE75C2">
        <w:rPr>
          <w:sz w:val="24"/>
        </w:rPr>
        <w:t>VI.</w:t>
      </w:r>
      <w:r w:rsidRPr="00CE75C2">
        <w:rPr>
          <w:sz w:val="24"/>
        </w:rPr>
        <w:tab/>
        <w:t>Key elements for developing and implementing policies on sustainable wildlife management</w:t>
      </w:r>
      <w:bookmarkEnd w:id="34"/>
      <w:r w:rsidRPr="00CE75C2">
        <w:rPr>
          <w:sz w:val="24"/>
        </w:rPr>
        <w:t xml:space="preserve"> </w:t>
      </w:r>
    </w:p>
    <w:p w14:paraId="04429DF1" w14:textId="77777777" w:rsidR="00122D92" w:rsidRPr="00402127" w:rsidRDefault="00122D92" w:rsidP="00325EF5">
      <w:pPr>
        <w:pStyle w:val="CBDNormalNumber"/>
        <w:numPr>
          <w:ilvl w:val="0"/>
          <w:numId w:val="0"/>
        </w:numPr>
        <w:tabs>
          <w:tab w:val="clear" w:pos="567"/>
        </w:tabs>
        <w:ind w:left="1134"/>
      </w:pPr>
      <w:r w:rsidRPr="00402127">
        <w:t>15.</w:t>
      </w:r>
      <w:r w:rsidRPr="00402127">
        <w:tab/>
        <w:t xml:space="preserve">Pursuant to decision </w:t>
      </w:r>
      <w:hyperlink r:id="rId105" w:history="1">
        <w:r w:rsidRPr="00402127">
          <w:rPr>
            <w:rStyle w:val="Hyperlink"/>
          </w:rPr>
          <w:t>16/15</w:t>
        </w:r>
      </w:hyperlink>
      <w:r w:rsidRPr="00402127">
        <w:t xml:space="preserve">, the present </w:t>
      </w:r>
      <w:r>
        <w:t xml:space="preserve">voluntary </w:t>
      </w:r>
      <w:r w:rsidRPr="00402127">
        <w:t xml:space="preserve">guidance is based on the seven key elements of effective policy actions, derived from </w:t>
      </w:r>
      <w:r w:rsidRPr="004E4ADE">
        <w:rPr>
          <w:i/>
          <w:iCs/>
        </w:rPr>
        <w:t>The</w:t>
      </w:r>
      <w:r w:rsidRPr="00402127">
        <w:t xml:space="preserve"> </w:t>
      </w:r>
      <w:r w:rsidRPr="00402127">
        <w:rPr>
          <w:i/>
          <w:iCs/>
        </w:rPr>
        <w:t>Thematic Assessment Report on the Sustainable Use of Wild Species</w:t>
      </w:r>
      <w:r w:rsidRPr="00402127">
        <w:t>, which were identified for use in developing and implementing policies on the sustainable use of wild species. Those key elements are:</w:t>
      </w:r>
    </w:p>
    <w:p w14:paraId="0AB1DF0D" w14:textId="77777777" w:rsidR="00122D92" w:rsidRPr="00402127" w:rsidRDefault="00122D92" w:rsidP="00325EF5">
      <w:pPr>
        <w:pStyle w:val="CBDNormalNumber"/>
        <w:numPr>
          <w:ilvl w:val="0"/>
          <w:numId w:val="0"/>
        </w:numPr>
        <w:tabs>
          <w:tab w:val="clear" w:pos="567"/>
        </w:tabs>
        <w:ind w:left="1134" w:firstLine="567"/>
      </w:pPr>
      <w:r w:rsidRPr="00402127">
        <w:t>(a)</w:t>
      </w:r>
      <w:r w:rsidRPr="00402127">
        <w:tab/>
        <w:t>Inclusive and participatory decision-making;</w:t>
      </w:r>
    </w:p>
    <w:p w14:paraId="64C6A78C" w14:textId="77777777" w:rsidR="00122D92" w:rsidRPr="0013216E" w:rsidRDefault="00122D92" w:rsidP="00325EF5">
      <w:pPr>
        <w:pStyle w:val="CBDNormalNumber"/>
        <w:numPr>
          <w:ilvl w:val="0"/>
          <w:numId w:val="0"/>
        </w:numPr>
        <w:tabs>
          <w:tab w:val="clear" w:pos="567"/>
        </w:tabs>
        <w:ind w:left="1134" w:firstLine="567"/>
        <w:rPr>
          <w:rFonts w:eastAsia="Times New Roman"/>
        </w:rPr>
      </w:pPr>
      <w:r w:rsidRPr="00402127">
        <w:rPr>
          <w:rFonts w:eastAsia="Times New Roman"/>
        </w:rPr>
        <w:t>(b)</w:t>
      </w:r>
      <w:r w:rsidRPr="00402127">
        <w:rPr>
          <w:rFonts w:eastAsia="Times New Roman"/>
        </w:rPr>
        <w:tab/>
      </w:r>
      <w:r w:rsidRPr="00402127">
        <w:t>Inclusion</w:t>
      </w:r>
      <w:r w:rsidRPr="00402127">
        <w:rPr>
          <w:rFonts w:eastAsia="Times New Roman"/>
        </w:rPr>
        <w:t xml:space="preserve"> of multiple </w:t>
      </w:r>
      <w:r w:rsidRPr="0013216E">
        <w:rPr>
          <w:rFonts w:eastAsia="Times New Roman"/>
        </w:rPr>
        <w:t>systems of knowledge and recognition of rights;</w:t>
      </w:r>
    </w:p>
    <w:p w14:paraId="34169E0C" w14:textId="77777777" w:rsidR="00122D92" w:rsidRPr="0013216E" w:rsidRDefault="00122D92" w:rsidP="00325EF5">
      <w:pPr>
        <w:pStyle w:val="CBDNormalNumber"/>
        <w:numPr>
          <w:ilvl w:val="0"/>
          <w:numId w:val="0"/>
        </w:numPr>
        <w:tabs>
          <w:tab w:val="clear" w:pos="567"/>
        </w:tabs>
        <w:ind w:left="1134" w:firstLine="567"/>
        <w:rPr>
          <w:rFonts w:eastAsia="Times New Roman"/>
        </w:rPr>
      </w:pPr>
      <w:r w:rsidRPr="0013216E">
        <w:rPr>
          <w:rFonts w:eastAsia="Times New Roman"/>
        </w:rPr>
        <w:t>(c)</w:t>
      </w:r>
      <w:r w:rsidRPr="0013216E">
        <w:rPr>
          <w:rFonts w:eastAsia="Times New Roman"/>
        </w:rPr>
        <w:tab/>
      </w:r>
      <w:r w:rsidRPr="0013216E">
        <w:t>Equitable</w:t>
      </w:r>
      <w:r w:rsidRPr="0013216E">
        <w:rPr>
          <w:rFonts w:eastAsia="Times New Roman"/>
        </w:rPr>
        <w:t xml:space="preserve"> distribution of costs and benefits; </w:t>
      </w:r>
    </w:p>
    <w:p w14:paraId="62B9F352" w14:textId="77777777" w:rsidR="00122D92" w:rsidRPr="0013216E" w:rsidRDefault="00122D92" w:rsidP="00325EF5">
      <w:pPr>
        <w:pStyle w:val="CBDNormalNumber"/>
        <w:numPr>
          <w:ilvl w:val="0"/>
          <w:numId w:val="0"/>
        </w:numPr>
        <w:tabs>
          <w:tab w:val="clear" w:pos="567"/>
        </w:tabs>
        <w:ind w:left="1134" w:firstLine="567"/>
        <w:rPr>
          <w:rFonts w:eastAsia="Times New Roman"/>
        </w:rPr>
      </w:pPr>
      <w:r w:rsidRPr="0013216E">
        <w:rPr>
          <w:rFonts w:eastAsia="Times New Roman"/>
        </w:rPr>
        <w:t>(d)</w:t>
      </w:r>
      <w:r w:rsidRPr="0013216E">
        <w:rPr>
          <w:rFonts w:eastAsia="Times New Roman"/>
        </w:rPr>
        <w:tab/>
      </w:r>
      <w:r w:rsidRPr="0013216E">
        <w:t>Policies</w:t>
      </w:r>
      <w:r w:rsidRPr="0013216E">
        <w:rPr>
          <w:rFonts w:eastAsia="Times New Roman"/>
        </w:rPr>
        <w:t xml:space="preserve"> tailored to local socioecological contexts;</w:t>
      </w:r>
    </w:p>
    <w:p w14:paraId="12B87D23" w14:textId="77777777" w:rsidR="00122D92" w:rsidRPr="0013216E" w:rsidRDefault="00122D92" w:rsidP="00325EF5">
      <w:pPr>
        <w:pStyle w:val="CBDNormalNumber"/>
        <w:numPr>
          <w:ilvl w:val="0"/>
          <w:numId w:val="0"/>
        </w:numPr>
        <w:tabs>
          <w:tab w:val="clear" w:pos="567"/>
        </w:tabs>
        <w:ind w:left="1134" w:firstLine="567"/>
        <w:rPr>
          <w:rFonts w:eastAsia="Times New Roman"/>
        </w:rPr>
      </w:pPr>
      <w:r w:rsidRPr="0013216E">
        <w:rPr>
          <w:rFonts w:eastAsia="Times New Roman"/>
        </w:rPr>
        <w:t>(e)</w:t>
      </w:r>
      <w:r w:rsidRPr="0013216E">
        <w:rPr>
          <w:rFonts w:eastAsia="Times New Roman"/>
        </w:rPr>
        <w:tab/>
      </w:r>
      <w:r w:rsidRPr="0013216E">
        <w:t>Monitoring</w:t>
      </w:r>
      <w:r w:rsidRPr="0013216E">
        <w:rPr>
          <w:rFonts w:eastAsia="Times New Roman"/>
        </w:rPr>
        <w:t xml:space="preserve"> of social and ecological conditions and practices;</w:t>
      </w:r>
    </w:p>
    <w:p w14:paraId="4AA57437" w14:textId="77777777" w:rsidR="00122D92" w:rsidRPr="0013216E" w:rsidRDefault="00122D92" w:rsidP="00325EF5">
      <w:pPr>
        <w:pStyle w:val="CBDNormalNumber"/>
        <w:numPr>
          <w:ilvl w:val="0"/>
          <w:numId w:val="0"/>
        </w:numPr>
        <w:tabs>
          <w:tab w:val="clear" w:pos="567"/>
        </w:tabs>
        <w:ind w:left="1134" w:firstLine="567"/>
        <w:rPr>
          <w:rFonts w:eastAsia="Times New Roman"/>
        </w:rPr>
      </w:pPr>
      <w:r w:rsidRPr="0013216E">
        <w:rPr>
          <w:rFonts w:eastAsia="Times New Roman"/>
        </w:rPr>
        <w:t>(f)</w:t>
      </w:r>
      <w:r w:rsidRPr="0013216E">
        <w:rPr>
          <w:rFonts w:eastAsia="Times New Roman"/>
        </w:rPr>
        <w:tab/>
      </w:r>
      <w:r w:rsidRPr="0013216E">
        <w:t>Coordinated</w:t>
      </w:r>
      <w:r w:rsidRPr="0013216E">
        <w:rPr>
          <w:rFonts w:eastAsia="Times New Roman"/>
        </w:rPr>
        <w:t xml:space="preserve"> and aligned policies across sectors;</w:t>
      </w:r>
    </w:p>
    <w:p w14:paraId="48684D47" w14:textId="77777777" w:rsidR="00122D92" w:rsidRPr="00402127" w:rsidRDefault="00122D92" w:rsidP="00325EF5">
      <w:pPr>
        <w:pStyle w:val="CBDNormalNumber"/>
        <w:numPr>
          <w:ilvl w:val="0"/>
          <w:numId w:val="0"/>
        </w:numPr>
        <w:tabs>
          <w:tab w:val="clear" w:pos="567"/>
        </w:tabs>
        <w:ind w:left="1134" w:firstLine="567"/>
        <w:rPr>
          <w:rFonts w:eastAsia="Times New Roman"/>
        </w:rPr>
      </w:pPr>
      <w:r w:rsidRPr="0013216E">
        <w:rPr>
          <w:rFonts w:eastAsia="Times New Roman"/>
        </w:rPr>
        <w:t>(g)</w:t>
      </w:r>
      <w:r w:rsidRPr="0013216E">
        <w:rPr>
          <w:rFonts w:eastAsia="Times New Roman"/>
        </w:rPr>
        <w:tab/>
        <w:t xml:space="preserve">Robust </w:t>
      </w:r>
      <w:r w:rsidRPr="0013216E">
        <w:t>institutions,</w:t>
      </w:r>
      <w:r w:rsidRPr="0013216E">
        <w:rPr>
          <w:rFonts w:eastAsia="Times New Roman"/>
        </w:rPr>
        <w:t xml:space="preserve"> from customary to statutory.</w:t>
      </w:r>
    </w:p>
    <w:p w14:paraId="64697AD3" w14:textId="77777777" w:rsidR="00122D92" w:rsidRPr="00402127" w:rsidRDefault="00122D92" w:rsidP="00325EF5">
      <w:pPr>
        <w:pStyle w:val="CBDNormalNumber"/>
        <w:numPr>
          <w:ilvl w:val="0"/>
          <w:numId w:val="0"/>
        </w:numPr>
        <w:tabs>
          <w:tab w:val="clear" w:pos="567"/>
        </w:tabs>
        <w:ind w:left="1134"/>
      </w:pPr>
      <w:r w:rsidRPr="00402127">
        <w:t>16.</w:t>
      </w:r>
      <w:r w:rsidRPr="00402127">
        <w:tab/>
        <w:t xml:space="preserve">Elements (a), (b) and (c) are addressed principally in sections VII.B, C and D below, respectively, while elements (d), (e), (f) and (g) are integrated across the present </w:t>
      </w:r>
      <w:r>
        <w:t xml:space="preserve">voluntary </w:t>
      </w:r>
      <w:r w:rsidRPr="00402127">
        <w:t>guidance, including in section VII.A and sections IV and V.</w:t>
      </w:r>
    </w:p>
    <w:p w14:paraId="3D99EF48" w14:textId="77777777" w:rsidR="00122D92" w:rsidRPr="00402127" w:rsidRDefault="00122D92" w:rsidP="00325EF5">
      <w:pPr>
        <w:pStyle w:val="CBDNormalNumber"/>
        <w:numPr>
          <w:ilvl w:val="0"/>
          <w:numId w:val="0"/>
        </w:numPr>
        <w:tabs>
          <w:tab w:val="clear" w:pos="567"/>
        </w:tabs>
        <w:ind w:left="1134"/>
      </w:pPr>
      <w:r w:rsidRPr="00402127">
        <w:t>17.</w:t>
      </w:r>
      <w:r w:rsidRPr="00402127">
        <w:tab/>
        <w:t xml:space="preserve">The key elements were identified in </w:t>
      </w:r>
      <w:r w:rsidRPr="004E4ADE">
        <w:rPr>
          <w:i/>
          <w:iCs/>
        </w:rPr>
        <w:t>The Thematic Assessment Report</w:t>
      </w:r>
      <w:r w:rsidRPr="00402127">
        <w:rPr>
          <w:i/>
          <w:iCs/>
        </w:rPr>
        <w:t xml:space="preserve"> on the Sustainable Use of Wild Species</w:t>
      </w:r>
      <w:r w:rsidRPr="00402127">
        <w:t xml:space="preserve"> </w:t>
      </w:r>
      <w:r>
        <w:t xml:space="preserve">of the </w:t>
      </w:r>
      <w:r w:rsidRPr="00CE75C2">
        <w:t>Intergovernmental Science-Policy Platform on Biodiversity and Ecosystem Services</w:t>
      </w:r>
      <w:r w:rsidRPr="00402127">
        <w:t xml:space="preserve"> as enhancing the sustainability of the use of wild species and as a prerequisite for stronger implementation across practices. They influence the effectiveness of sustainable wildlife management by strengthening legitimacy, supporting adaptive and context-specific implementation, improving policy coherence and coordination and reinforcing the institutional conditions needed to respond to socioecological change.</w:t>
      </w:r>
    </w:p>
    <w:p w14:paraId="557D75F2" w14:textId="77777777" w:rsidR="00122D92" w:rsidRPr="00CE75C2" w:rsidRDefault="00122D92" w:rsidP="00325EF5">
      <w:pPr>
        <w:pStyle w:val="CBDH1"/>
        <w:tabs>
          <w:tab w:val="clear" w:pos="567"/>
        </w:tabs>
        <w:ind w:left="1134"/>
        <w:rPr>
          <w:sz w:val="24"/>
        </w:rPr>
      </w:pPr>
      <w:bookmarkStart w:id="35" w:name="_Toc239752923"/>
      <w:r w:rsidRPr="00CE75C2">
        <w:rPr>
          <w:sz w:val="24"/>
        </w:rPr>
        <w:t>VII.</w:t>
      </w:r>
      <w:r w:rsidRPr="00CE75C2">
        <w:rPr>
          <w:sz w:val="24"/>
        </w:rPr>
        <w:tab/>
        <w:t>Actions for implementation of sustainable wildlife management</w:t>
      </w:r>
      <w:bookmarkEnd w:id="35"/>
    </w:p>
    <w:p w14:paraId="4922A81E" w14:textId="77777777" w:rsidR="00122D92" w:rsidRPr="00402127" w:rsidRDefault="00122D92" w:rsidP="00325EF5">
      <w:pPr>
        <w:pStyle w:val="CBDNormalNumber"/>
        <w:numPr>
          <w:ilvl w:val="0"/>
          <w:numId w:val="0"/>
        </w:numPr>
        <w:tabs>
          <w:tab w:val="clear" w:pos="567"/>
        </w:tabs>
        <w:ind w:left="1134"/>
        <w:rPr>
          <w:b/>
          <w:bCs/>
        </w:rPr>
      </w:pPr>
      <w:bookmarkStart w:id="36" w:name="_heading=h.1tm62yz2tl7o" w:colFirst="0" w:colLast="0"/>
      <w:bookmarkEnd w:id="36"/>
      <w:r w:rsidRPr="00402127">
        <w:t>18.</w:t>
      </w:r>
      <w:r w:rsidRPr="00402127">
        <w:tab/>
        <w:t xml:space="preserve">The present section comprises a set of four possible actions that Parties may consider in the context of supporting the implementation of sustainable wildlife management: crosscutting elements to support policy coherence and cross-sectoral integration; inclusive and participatory decision-making; inclusion of multiple systems of knowledge and the recognition of rights; and the equitable distribution of costs and benefits. Subsections B, C and D reflect the focus of the areas specified in decision </w:t>
      </w:r>
      <w:hyperlink r:id="rId106" w:history="1">
        <w:r w:rsidRPr="00402127">
          <w:rPr>
            <w:rStyle w:val="Hyperlink"/>
          </w:rPr>
          <w:t>16/15</w:t>
        </w:r>
      </w:hyperlink>
      <w:r w:rsidRPr="00402127">
        <w:t xml:space="preserve">, </w:t>
      </w:r>
      <w:r>
        <w:t xml:space="preserve">and </w:t>
      </w:r>
      <w:r w:rsidRPr="00402127">
        <w:t xml:space="preserve">subsection A was added because its </w:t>
      </w:r>
      <w:r w:rsidRPr="00402127">
        <w:lastRenderedPageBreak/>
        <w:t>subject matter figured prominently in the submissions received following the issuance of notifications Nos. </w:t>
      </w:r>
      <w:hyperlink r:id="rId107" w:history="1">
        <w:r w:rsidRPr="00402127">
          <w:rPr>
            <w:rStyle w:val="Hyperlink"/>
          </w:rPr>
          <w:t>2025-014</w:t>
        </w:r>
      </w:hyperlink>
      <w:r w:rsidRPr="00402127">
        <w:t xml:space="preserve"> and </w:t>
      </w:r>
      <w:hyperlink r:id="rId108" w:history="1">
        <w:r w:rsidRPr="00402127">
          <w:rPr>
            <w:rStyle w:val="Hyperlink"/>
          </w:rPr>
          <w:t>2025-015</w:t>
        </w:r>
      </w:hyperlink>
      <w:r w:rsidRPr="00402127">
        <w:t>.</w:t>
      </w:r>
    </w:p>
    <w:p w14:paraId="5198739E" w14:textId="77777777" w:rsidR="00122D92" w:rsidRPr="00402127" w:rsidRDefault="00122D92" w:rsidP="00325EF5">
      <w:pPr>
        <w:pStyle w:val="CBDNormalNumber"/>
        <w:numPr>
          <w:ilvl w:val="0"/>
          <w:numId w:val="0"/>
        </w:numPr>
        <w:tabs>
          <w:tab w:val="clear" w:pos="567"/>
        </w:tabs>
        <w:ind w:left="1134"/>
      </w:pPr>
      <w:r w:rsidRPr="00402127">
        <w:t>19.</w:t>
      </w:r>
      <w:r w:rsidRPr="00402127">
        <w:tab/>
        <w:t xml:space="preserve">Implementation of the present </w:t>
      </w:r>
      <w:r>
        <w:t xml:space="preserve">voluntary </w:t>
      </w:r>
      <w:r w:rsidRPr="00402127">
        <w:t xml:space="preserve">guidance may be adapted to national and local contexts, </w:t>
      </w:r>
      <w:proofErr w:type="gramStart"/>
      <w:r w:rsidRPr="00402127">
        <w:t>taking into account</w:t>
      </w:r>
      <w:proofErr w:type="gramEnd"/>
      <w:r w:rsidRPr="00402127">
        <w:t xml:space="preserve"> ecological conditions, cultural diversity and governance systems. In adapting the </w:t>
      </w:r>
      <w:r>
        <w:t xml:space="preserve">voluntary </w:t>
      </w:r>
      <w:r w:rsidRPr="00402127">
        <w:t>guidance, Parties may consider differences among ecological regions, including temperate, tropical, subtropical, arid, polar, mountain, island, coastal and urban contexts, recognizing that implementation needs, pressures, data availability and governance arrangements may vary across regions and practices.</w:t>
      </w:r>
    </w:p>
    <w:p w14:paraId="609863BD" w14:textId="77777777" w:rsidR="00122D92" w:rsidRPr="00402127" w:rsidRDefault="00122D92" w:rsidP="00325EF5">
      <w:pPr>
        <w:pStyle w:val="CBDNormalNumber"/>
        <w:numPr>
          <w:ilvl w:val="0"/>
          <w:numId w:val="0"/>
        </w:numPr>
        <w:tabs>
          <w:tab w:val="clear" w:pos="567"/>
        </w:tabs>
        <w:ind w:left="1134"/>
      </w:pPr>
      <w:r w:rsidRPr="00402127">
        <w:t>20.</w:t>
      </w:r>
      <w:r w:rsidRPr="00402127">
        <w:tab/>
        <w:t>Moreover, regional</w:t>
      </w:r>
      <w:r>
        <w:t>,</w:t>
      </w:r>
      <w:r w:rsidRPr="00402127">
        <w:t xml:space="preserve"> practice-specific and technical tools may, as appropriate, complement the </w:t>
      </w:r>
      <w:r>
        <w:t xml:space="preserve">voluntary </w:t>
      </w:r>
      <w:r w:rsidRPr="00402127">
        <w:t>guidance in areas where more detailed methodologies, indicators, scenario analyses or operational standards are needed.</w:t>
      </w:r>
    </w:p>
    <w:p w14:paraId="513746B7" w14:textId="77777777" w:rsidR="00122D92" w:rsidRPr="00711B91" w:rsidRDefault="00122D92" w:rsidP="00325EF5">
      <w:pPr>
        <w:pStyle w:val="CBDH2"/>
        <w:tabs>
          <w:tab w:val="clear" w:pos="567"/>
        </w:tabs>
        <w:ind w:left="1134"/>
        <w:rPr>
          <w:sz w:val="22"/>
        </w:rPr>
      </w:pPr>
      <w:r w:rsidRPr="00711B91">
        <w:rPr>
          <w:sz w:val="22"/>
        </w:rPr>
        <w:t>A.</w:t>
      </w:r>
      <w:r w:rsidRPr="00711B91">
        <w:rPr>
          <w:sz w:val="22"/>
        </w:rPr>
        <w:tab/>
        <w:t>Cross-cutting elements: policy coherence and cross-sectoral integration</w:t>
      </w:r>
    </w:p>
    <w:p w14:paraId="50A0BA63" w14:textId="77777777" w:rsidR="00122D92" w:rsidRPr="00402127" w:rsidRDefault="00122D92" w:rsidP="00325EF5">
      <w:pPr>
        <w:pStyle w:val="CBDNormalNumber"/>
        <w:numPr>
          <w:ilvl w:val="0"/>
          <w:numId w:val="0"/>
        </w:numPr>
        <w:tabs>
          <w:tab w:val="clear" w:pos="567"/>
        </w:tabs>
        <w:ind w:left="1134"/>
      </w:pPr>
      <w:r w:rsidRPr="00402127">
        <w:t>21.</w:t>
      </w:r>
      <w:r w:rsidRPr="00402127">
        <w:tab/>
        <w:t xml:space="preserve">Policy coherence and cross-sectoral integration are important because sustainable wildlife management is influenced by interacting drivers across sectors and governance levels and within diverse socioecological contexts. </w:t>
      </w:r>
      <w:r>
        <w:t>In t</w:t>
      </w:r>
      <w:r w:rsidRPr="00402127">
        <w:t>he Intergovernmental Science-Policy Platform on Biodiversity and Ecosystem Services assessment</w:t>
      </w:r>
      <w:r>
        <w:t>,</w:t>
      </w:r>
      <w:r w:rsidRPr="00402127">
        <w:t xml:space="preserve"> coordinated and aligned policies, robust customary and statutory institutions, monitoring of socioecological conditions and practices and policies tailored to local socioecological contexts </w:t>
      </w:r>
      <w:r>
        <w:t xml:space="preserve">are identified </w:t>
      </w:r>
      <w:r w:rsidRPr="00402127">
        <w:t xml:space="preserve">as key elements for enhancing sustainability. Those approaches can help to align measures across relevant sectors and scales, strengthen institutional support for implementation, reduce fragmentation and policy inconsistencies and enable adaptive responses to changing socioecological conditions. The following actions should consequently be taken as appropriate and </w:t>
      </w:r>
      <w:r>
        <w:t>in accordance with</w:t>
      </w:r>
      <w:r w:rsidRPr="00402127">
        <w:t xml:space="preserve"> national </w:t>
      </w:r>
      <w:r>
        <w:t xml:space="preserve">legislation, </w:t>
      </w:r>
      <w:r w:rsidRPr="00402127">
        <w:t xml:space="preserve">circumstances and priorities: </w:t>
      </w:r>
    </w:p>
    <w:p w14:paraId="411B54FC" w14:textId="77777777" w:rsidR="00122D92" w:rsidRPr="003C7323" w:rsidRDefault="00122D92" w:rsidP="00325EF5">
      <w:pPr>
        <w:pStyle w:val="CBDNormalNumber"/>
        <w:numPr>
          <w:ilvl w:val="0"/>
          <w:numId w:val="0"/>
        </w:numPr>
        <w:tabs>
          <w:tab w:val="clear" w:pos="567"/>
        </w:tabs>
        <w:ind w:left="1134" w:firstLine="567"/>
      </w:pPr>
      <w:r w:rsidRPr="003C7323">
        <w:t>(a)</w:t>
      </w:r>
      <w:r w:rsidRPr="003C7323">
        <w:tab/>
      </w:r>
      <w:r w:rsidRPr="00402127">
        <w:t>Promoting coherent policy, legal and institutional conditions for the sustainable and inclusive management of wildlife, including sustainable wildlife economies consistent with conservation objectives</w:t>
      </w:r>
      <w:r>
        <w:t xml:space="preserve"> and</w:t>
      </w:r>
      <w:r w:rsidRPr="00402127">
        <w:t xml:space="preserve"> ecological limits</w:t>
      </w:r>
      <w:r>
        <w:t xml:space="preserve">, </w:t>
      </w:r>
      <w:r w:rsidRPr="00402127">
        <w:t>traceability requirements, equitable benefit-sharing and the rights and livelihoods of indigenous peoples and local communities</w:t>
      </w:r>
      <w:r>
        <w:t>, women, youth</w:t>
      </w:r>
      <w:r w:rsidRPr="00402127">
        <w:t xml:space="preserve"> and</w:t>
      </w:r>
      <w:r>
        <w:t xml:space="preserve"> </w:t>
      </w:r>
      <w:r w:rsidRPr="00E35975">
        <w:t>relevant organizations and actors</w:t>
      </w:r>
      <w:r>
        <w:t>, including small-scale harvesters</w:t>
      </w:r>
      <w:r w:rsidRPr="003C7323">
        <w:t>;</w:t>
      </w:r>
      <w:r>
        <w:t xml:space="preserve"> </w:t>
      </w:r>
    </w:p>
    <w:p w14:paraId="50982C66" w14:textId="77777777" w:rsidR="00122D92" w:rsidRPr="00402127" w:rsidRDefault="00122D92" w:rsidP="00325EF5">
      <w:pPr>
        <w:pStyle w:val="CBDNormalNumber"/>
        <w:numPr>
          <w:ilvl w:val="0"/>
          <w:numId w:val="0"/>
        </w:numPr>
        <w:tabs>
          <w:tab w:val="clear" w:pos="567"/>
        </w:tabs>
        <w:ind w:left="1134" w:firstLine="567"/>
      </w:pPr>
      <w:r w:rsidRPr="00402127">
        <w:t>(b)</w:t>
      </w:r>
      <w:r w:rsidRPr="00402127">
        <w:tab/>
        <w:t xml:space="preserve">Enhancing cross-sectoral regulations and coordination to address key pressures </w:t>
      </w:r>
      <w:r>
        <w:t xml:space="preserve">on wildlife management </w:t>
      </w:r>
      <w:r w:rsidRPr="00402127">
        <w:t xml:space="preserve">by </w:t>
      </w:r>
      <w:r>
        <w:t>identifying</w:t>
      </w:r>
      <w:r w:rsidRPr="00402127">
        <w:t xml:space="preserve"> lead agencies, coordination and monitoring mechanisms</w:t>
      </w:r>
      <w:r>
        <w:t>,</w:t>
      </w:r>
      <w:r w:rsidRPr="00402127">
        <w:t xml:space="preserve"> and relevant protocols for: </w:t>
      </w:r>
    </w:p>
    <w:p w14:paraId="78EC319F" w14:textId="77777777" w:rsidR="00122D92" w:rsidRPr="00402127" w:rsidRDefault="00122D92" w:rsidP="00325EF5">
      <w:pPr>
        <w:pStyle w:val="CBDNormalNumber"/>
        <w:numPr>
          <w:ilvl w:val="0"/>
          <w:numId w:val="0"/>
        </w:numPr>
        <w:ind w:left="2268" w:hanging="567"/>
      </w:pPr>
      <w:r>
        <w:t>(</w:t>
      </w:r>
      <w:r w:rsidRPr="00402127">
        <w:t>i</w:t>
      </w:r>
      <w:r>
        <w:t>)</w:t>
      </w:r>
      <w:r w:rsidRPr="00402127">
        <w:tab/>
      </w:r>
      <w:r>
        <w:t>Prevention of w</w:t>
      </w:r>
      <w:r w:rsidRPr="00402127">
        <w:t>ildlife crime</w:t>
      </w:r>
      <w:r>
        <w:t>,</w:t>
      </w:r>
      <w:r w:rsidRPr="00402127">
        <w:t xml:space="preserve"> illegal </w:t>
      </w:r>
      <w:r>
        <w:t xml:space="preserve">harvesting and unsustainable </w:t>
      </w:r>
      <w:r w:rsidRPr="00402127">
        <w:t>use</w:t>
      </w:r>
      <w:r>
        <w:t>, take</w:t>
      </w:r>
      <w:r w:rsidRPr="00402127">
        <w:t xml:space="preserve"> or trade;</w:t>
      </w:r>
    </w:p>
    <w:p w14:paraId="1838A889" w14:textId="77777777" w:rsidR="00122D92" w:rsidRPr="00402127" w:rsidRDefault="00122D92" w:rsidP="00325EF5">
      <w:pPr>
        <w:pStyle w:val="CBDNormalNumber"/>
        <w:numPr>
          <w:ilvl w:val="0"/>
          <w:numId w:val="0"/>
        </w:numPr>
        <w:ind w:left="2268" w:hanging="567"/>
      </w:pPr>
      <w:r>
        <w:t>(</w:t>
      </w:r>
      <w:r w:rsidRPr="00402127">
        <w:t>ii</w:t>
      </w:r>
      <w:r>
        <w:t>)</w:t>
      </w:r>
      <w:r w:rsidRPr="00402127">
        <w:tab/>
      </w:r>
      <w:r>
        <w:t>Prevention of h</w:t>
      </w:r>
      <w:r w:rsidRPr="00402127">
        <w:t>abitat loss, degradation and fragmentation;</w:t>
      </w:r>
    </w:p>
    <w:p w14:paraId="50A64857" w14:textId="77777777" w:rsidR="00122D92" w:rsidRPr="00402127" w:rsidRDefault="00122D92" w:rsidP="00325EF5">
      <w:pPr>
        <w:pStyle w:val="CBDNormalNumber"/>
        <w:numPr>
          <w:ilvl w:val="0"/>
          <w:numId w:val="0"/>
        </w:numPr>
        <w:ind w:left="2268" w:hanging="567"/>
      </w:pPr>
      <w:r>
        <w:t>(</w:t>
      </w:r>
      <w:r w:rsidRPr="00402127">
        <w:t>iii</w:t>
      </w:r>
      <w:r>
        <w:t>)</w:t>
      </w:r>
      <w:r w:rsidRPr="00402127">
        <w:tab/>
      </w:r>
      <w:r>
        <w:t>Mitigation of and adaptation to c</w:t>
      </w:r>
      <w:r w:rsidRPr="00402127">
        <w:t>limate-related risks</w:t>
      </w:r>
      <w:r>
        <w:t xml:space="preserve"> and climate change impacts</w:t>
      </w:r>
      <w:r w:rsidRPr="00402127">
        <w:t>;</w:t>
      </w:r>
    </w:p>
    <w:p w14:paraId="163210C4" w14:textId="77777777" w:rsidR="00122D92" w:rsidRPr="00402127" w:rsidRDefault="00122D92" w:rsidP="00325EF5">
      <w:pPr>
        <w:pStyle w:val="CBDNormalNumber"/>
        <w:numPr>
          <w:ilvl w:val="0"/>
          <w:numId w:val="0"/>
        </w:numPr>
        <w:ind w:left="2268" w:hanging="567"/>
      </w:pPr>
      <w:r>
        <w:t>(</w:t>
      </w:r>
      <w:r w:rsidRPr="00402127">
        <w:t>iv</w:t>
      </w:r>
      <w:r>
        <w:t>)</w:t>
      </w:r>
      <w:r w:rsidRPr="00402127">
        <w:tab/>
      </w:r>
      <w:r>
        <w:t>Prevention of b</w:t>
      </w:r>
      <w:r w:rsidRPr="00402127">
        <w:t>iosecurity risks, invasive alien species and disease risks</w:t>
      </w:r>
      <w:r>
        <w:t>, in particular zoonotic risks</w:t>
      </w:r>
      <w:r w:rsidRPr="00402127">
        <w:t>;</w:t>
      </w:r>
    </w:p>
    <w:p w14:paraId="19B9FCE8" w14:textId="77777777" w:rsidR="00122D92" w:rsidRPr="00402127" w:rsidRDefault="00122D92" w:rsidP="00325EF5">
      <w:pPr>
        <w:pStyle w:val="CBDNormalNumber"/>
        <w:numPr>
          <w:ilvl w:val="0"/>
          <w:numId w:val="0"/>
        </w:numPr>
        <w:ind w:left="2268" w:hanging="567"/>
      </w:pPr>
      <w:r>
        <w:t>(</w:t>
      </w:r>
      <w:r w:rsidRPr="00402127">
        <w:t>v</w:t>
      </w:r>
      <w:r>
        <w:t>)</w:t>
      </w:r>
      <w:r w:rsidRPr="00402127">
        <w:tab/>
      </w:r>
      <w:r>
        <w:t>Reduction of p</w:t>
      </w:r>
      <w:r w:rsidRPr="00402127">
        <w:t>ollution;</w:t>
      </w:r>
    </w:p>
    <w:p w14:paraId="0F28119F" w14:textId="77777777" w:rsidR="00122D92" w:rsidRPr="00402127" w:rsidRDefault="00122D92" w:rsidP="00325EF5">
      <w:pPr>
        <w:pStyle w:val="CBDNormalNumber"/>
        <w:numPr>
          <w:ilvl w:val="0"/>
          <w:numId w:val="0"/>
        </w:numPr>
        <w:ind w:left="2268" w:hanging="567"/>
      </w:pPr>
      <w:r>
        <w:t>(</w:t>
      </w:r>
      <w:r w:rsidRPr="00402127">
        <w:t>vi</w:t>
      </w:r>
      <w:r>
        <w:t>)</w:t>
      </w:r>
      <w:r w:rsidRPr="00402127">
        <w:tab/>
      </w:r>
      <w:r>
        <w:t>Management of l</w:t>
      </w:r>
      <w:r w:rsidRPr="00402127">
        <w:t>egal, sustainable and traceable wildlife use and trade;</w:t>
      </w:r>
    </w:p>
    <w:p w14:paraId="0F38C33A" w14:textId="77777777" w:rsidR="00122D92" w:rsidRPr="00EA6ED2" w:rsidRDefault="00122D92" w:rsidP="00325EF5">
      <w:pPr>
        <w:pStyle w:val="CBDNormalNumber"/>
        <w:numPr>
          <w:ilvl w:val="0"/>
          <w:numId w:val="0"/>
        </w:numPr>
        <w:tabs>
          <w:tab w:val="clear" w:pos="567"/>
        </w:tabs>
        <w:ind w:left="1134" w:firstLine="567"/>
      </w:pPr>
      <w:r w:rsidRPr="00EA6ED2">
        <w:t>(c)</w:t>
      </w:r>
      <w:r w:rsidRPr="00EA6ED2">
        <w:tab/>
      </w:r>
      <w:r w:rsidRPr="00777AF9">
        <w:t xml:space="preserve">Promoting the embedding of ecological connectivity and habitat conservation in spatial and development planning by mapping and safeguarding key habitats, corridors and migratory pathways, as well as areas of cultural and socioecological importance, incorporating them into zoning and strategic environmental assessment processes and aligning actions with national land- or </w:t>
      </w:r>
      <w:r w:rsidRPr="0062174E">
        <w:t>sea</w:t>
      </w:r>
      <w:r w:rsidRPr="00152299">
        <w:t>-</w:t>
      </w:r>
      <w:r w:rsidRPr="0062174E">
        <w:t>use</w:t>
      </w:r>
      <w:r w:rsidRPr="00777AF9">
        <w:t xml:space="preserve"> plans and, where relevant, regional and global connectivity initiatives</w:t>
      </w:r>
      <w:r w:rsidRPr="00777AF9" w:rsidDel="00A05854">
        <w:t>;</w:t>
      </w:r>
    </w:p>
    <w:p w14:paraId="0FA63FF8" w14:textId="77777777" w:rsidR="00122D92" w:rsidRPr="00402127" w:rsidRDefault="00122D92" w:rsidP="00325EF5">
      <w:pPr>
        <w:pStyle w:val="CBDNormalNumber"/>
        <w:numPr>
          <w:ilvl w:val="0"/>
          <w:numId w:val="0"/>
        </w:numPr>
        <w:tabs>
          <w:tab w:val="clear" w:pos="567"/>
        </w:tabs>
        <w:ind w:left="1134" w:firstLine="567"/>
      </w:pPr>
      <w:r w:rsidRPr="00402127">
        <w:lastRenderedPageBreak/>
        <w:t>(d)</w:t>
      </w:r>
      <w:r w:rsidRPr="00402127">
        <w:tab/>
      </w:r>
      <w:r>
        <w:t>Promoting stronger integration of sustainable wildlife management issues into green and blue spaces in urban and densely populated areas, where appropriate, through the adoption of nature-based solutions and ecosystems-based approaches and by ensuring biodiversity-inclusive urban planning, updating urban wildlife management guidelines, establishing protocols for the prevention of and response to human</w:t>
      </w:r>
      <w:r>
        <w:noBreakHyphen/>
        <w:t>wildlife interactions in urban areas and supporting, through the significant increase in the area, quality and connectivity of, access to and benefits from such spaces in urban and densely populated areas, cross-sectoral initiatives that enhance wildlife literacy and encourage urban residents’ engagement in the stewardship of neighbourhood wildlife;</w:t>
      </w:r>
    </w:p>
    <w:p w14:paraId="77F0D3E6" w14:textId="77777777" w:rsidR="00122D92" w:rsidRPr="00402127" w:rsidRDefault="00122D92" w:rsidP="00325EF5">
      <w:pPr>
        <w:pStyle w:val="CBDNormalNumber"/>
        <w:numPr>
          <w:ilvl w:val="0"/>
          <w:numId w:val="0"/>
        </w:numPr>
        <w:tabs>
          <w:tab w:val="clear" w:pos="567"/>
        </w:tabs>
        <w:ind w:left="1134" w:firstLine="567"/>
      </w:pPr>
      <w:r w:rsidRPr="00402127">
        <w:t>(e)</w:t>
      </w:r>
      <w:r w:rsidRPr="00402127">
        <w:tab/>
        <w:t xml:space="preserve">Strengthening regional and transboundary cooperation for shared </w:t>
      </w:r>
      <w:r>
        <w:t xml:space="preserve">populations, </w:t>
      </w:r>
      <w:r w:rsidRPr="00402127">
        <w:t>species and ecosystems by establishing or using existing regional platforms and developing and integrating bilateral or multilateral arrangements for coordinated conservation actions, monitoring, harmonized harvest or trade controls and the joint management of transboundary protected areas and corridors;</w:t>
      </w:r>
    </w:p>
    <w:p w14:paraId="6CFE1158" w14:textId="77777777" w:rsidR="00122D92" w:rsidRPr="00402127" w:rsidRDefault="00122D92" w:rsidP="00325EF5">
      <w:pPr>
        <w:pStyle w:val="CBDNormalNumber"/>
        <w:numPr>
          <w:ilvl w:val="0"/>
          <w:numId w:val="0"/>
        </w:numPr>
        <w:tabs>
          <w:tab w:val="clear" w:pos="567"/>
        </w:tabs>
        <w:ind w:left="1134" w:firstLine="567"/>
      </w:pPr>
      <w:r w:rsidRPr="00402127">
        <w:t>(f)</w:t>
      </w:r>
      <w:r w:rsidRPr="00402127">
        <w:tab/>
      </w:r>
      <w:r>
        <w:t>Supporting business, private and financial sectors, as appropriate, in undertaking biodiversity mainstreaming within and across all sectors, with a view to ensuring the sustainable management of wild species, including by ensuring that the use, harvesting and trade of wild species is sustainable, safe and legal; e</w:t>
      </w:r>
      <w:r w:rsidRPr="00BE3550">
        <w:t>liminating wildlife crime</w:t>
      </w:r>
      <w:r>
        <w:t xml:space="preserve"> and</w:t>
      </w:r>
      <w:r w:rsidRPr="00BE3550">
        <w:t xml:space="preserve"> unsustainable use</w:t>
      </w:r>
      <w:r>
        <w:t>, take</w:t>
      </w:r>
      <w:r w:rsidRPr="00BE3550">
        <w:t xml:space="preserve"> and</w:t>
      </w:r>
      <w:r w:rsidRPr="00EA6ED2">
        <w:t xml:space="preserve"> </w:t>
      </w:r>
      <w:r w:rsidRPr="00BE3550">
        <w:t>legal trade</w:t>
      </w:r>
      <w:r>
        <w:t>; and regulating the disclosure by businesses, companies and financial institutions of risks, dependencies and impacts on wildlife along their supply chains, including through the monitoring of biodiversity-related illegal financial transactions;</w:t>
      </w:r>
    </w:p>
    <w:p w14:paraId="69EC414C" w14:textId="77777777" w:rsidR="00122D92" w:rsidRDefault="00122D92" w:rsidP="00325EF5">
      <w:pPr>
        <w:pStyle w:val="CBDNormalNumber"/>
        <w:numPr>
          <w:ilvl w:val="0"/>
          <w:numId w:val="0"/>
        </w:numPr>
        <w:tabs>
          <w:tab w:val="clear" w:pos="567"/>
        </w:tabs>
        <w:ind w:left="1134" w:firstLine="567"/>
      </w:pPr>
      <w:r>
        <w:t>(g)</w:t>
      </w:r>
      <w:r>
        <w:tab/>
      </w:r>
      <w:r w:rsidRPr="00402127">
        <w:t>Addressing challenges to the sustainable management of wild species, such as landscape and seascape changes, climate change, pollution</w:t>
      </w:r>
      <w:r>
        <w:t xml:space="preserve">, </w:t>
      </w:r>
      <w:r w:rsidRPr="00402127">
        <w:t>invasive alien species</w:t>
      </w:r>
      <w:r>
        <w:t>,</w:t>
      </w:r>
      <w:r w:rsidRPr="00402127">
        <w:t xml:space="preserve"> </w:t>
      </w:r>
      <w:r>
        <w:t xml:space="preserve">overexploitation </w:t>
      </w:r>
      <w:r w:rsidRPr="00402127">
        <w:t xml:space="preserve">and </w:t>
      </w:r>
      <w:r>
        <w:t>zoonotic diseases;</w:t>
      </w:r>
      <w:r w:rsidRPr="00402127">
        <w:t xml:space="preserve"> </w:t>
      </w:r>
    </w:p>
    <w:p w14:paraId="2791E2D8" w14:textId="77777777" w:rsidR="00122D92" w:rsidRPr="00402127" w:rsidRDefault="00122D92" w:rsidP="00325EF5">
      <w:pPr>
        <w:pStyle w:val="CBDNormalNumber"/>
        <w:numPr>
          <w:ilvl w:val="0"/>
          <w:numId w:val="0"/>
        </w:numPr>
        <w:tabs>
          <w:tab w:val="clear" w:pos="567"/>
        </w:tabs>
        <w:ind w:left="1134" w:firstLine="567"/>
      </w:pPr>
      <w:r w:rsidRPr="00402127">
        <w:t>(h)</w:t>
      </w:r>
      <w:r w:rsidRPr="00402127">
        <w:tab/>
      </w:r>
      <w:r>
        <w:t>S</w:t>
      </w:r>
      <w:r w:rsidRPr="00402127">
        <w:t xml:space="preserve">trengthening cooperation and coherence with the secretariats of multilateral environmental agreements </w:t>
      </w:r>
      <w:r>
        <w:t xml:space="preserve">and competent intergovernmental organizations, including </w:t>
      </w:r>
      <w:proofErr w:type="gramStart"/>
      <w:r>
        <w:t>through the use of</w:t>
      </w:r>
      <w:proofErr w:type="gramEnd"/>
      <w:r>
        <w:t xml:space="preserve"> existing instruments and available data, as appropriate, to avoid duplication</w:t>
      </w:r>
      <w:r w:rsidRPr="00402127">
        <w:t>;</w:t>
      </w:r>
    </w:p>
    <w:p w14:paraId="22B830F8" w14:textId="77777777" w:rsidR="00122D92" w:rsidRPr="00402127" w:rsidRDefault="00122D92" w:rsidP="00325EF5">
      <w:pPr>
        <w:pStyle w:val="CBDNormalNumber"/>
        <w:numPr>
          <w:ilvl w:val="0"/>
          <w:numId w:val="0"/>
        </w:numPr>
        <w:tabs>
          <w:tab w:val="clear" w:pos="567"/>
        </w:tabs>
        <w:ind w:left="1134" w:firstLine="567"/>
      </w:pPr>
      <w:r w:rsidRPr="00402127">
        <w:t>(</w:t>
      </w:r>
      <w:r>
        <w:t>i</w:t>
      </w:r>
      <w:r w:rsidRPr="00402127">
        <w:t>)</w:t>
      </w:r>
      <w:r w:rsidRPr="00402127">
        <w:tab/>
        <w:t>Promoting more systematic integration of climate-related risks into wildlife management</w:t>
      </w:r>
      <w:r>
        <w:t>, in</w:t>
      </w:r>
      <w:r w:rsidRPr="00402127">
        <w:t xml:space="preserve"> </w:t>
      </w:r>
      <w:r w:rsidRPr="005E7DDE">
        <w:t xml:space="preserve">particular in climate-vulnerable developing countries, through ecosystem-based adaptation and nature-based solutions </w:t>
      </w:r>
      <w:r>
        <w:t xml:space="preserve">and </w:t>
      </w:r>
      <w:r w:rsidRPr="00402127">
        <w:t>by assessing, where relevant, the effects of climate change on species populations, habitats, ecological connectivity, disease dynamics, human-wildlife interactions and the sustainability of use</w:t>
      </w:r>
      <w:r>
        <w:t xml:space="preserve"> </w:t>
      </w:r>
      <w:r w:rsidRPr="00402127">
        <w:t>and by adjusting management responses in the light of those effects;</w:t>
      </w:r>
    </w:p>
    <w:p w14:paraId="0F3B4BED" w14:textId="77777777" w:rsidR="00122D92" w:rsidRPr="00402127" w:rsidRDefault="00122D92" w:rsidP="00325EF5">
      <w:pPr>
        <w:pStyle w:val="CBDNormalNumber"/>
        <w:numPr>
          <w:ilvl w:val="0"/>
          <w:numId w:val="0"/>
        </w:numPr>
        <w:tabs>
          <w:tab w:val="clear" w:pos="567"/>
        </w:tabs>
        <w:ind w:left="1134" w:firstLine="567"/>
      </w:pPr>
      <w:r w:rsidRPr="00402127">
        <w:t>(</w:t>
      </w:r>
      <w:r>
        <w:t>j</w:t>
      </w:r>
      <w:r w:rsidRPr="00402127">
        <w:t>)</w:t>
      </w:r>
      <w:r w:rsidRPr="00402127">
        <w:tab/>
        <w:t>Strengthening or establishing national wildlife inventories, monitoring systems and adaptive management frameworks to support the periodic review and evidence-informed adjustment of management instruments, including quotas, permits and management plans, in the light of ecological evidence, risks and uncertainty;</w:t>
      </w:r>
    </w:p>
    <w:p w14:paraId="70DC6E8E" w14:textId="77777777" w:rsidR="00122D92" w:rsidRPr="00402127" w:rsidRDefault="00122D92" w:rsidP="00325EF5">
      <w:pPr>
        <w:pStyle w:val="CBDNormalNumber"/>
        <w:numPr>
          <w:ilvl w:val="0"/>
          <w:numId w:val="0"/>
        </w:numPr>
        <w:tabs>
          <w:tab w:val="clear" w:pos="567"/>
        </w:tabs>
        <w:ind w:left="1134" w:firstLine="567"/>
      </w:pPr>
      <w:r w:rsidRPr="00402127">
        <w:t>(</w:t>
      </w:r>
      <w:r>
        <w:t>k</w:t>
      </w:r>
      <w:r w:rsidRPr="00402127">
        <w:t>)</w:t>
      </w:r>
      <w:r w:rsidRPr="00402127">
        <w:tab/>
        <w:t>Strengthening minimum monitoring and reviewing arrangements, as appropriate, by establishing baseline ecological</w:t>
      </w:r>
      <w:r>
        <w:t>, economic</w:t>
      </w:r>
      <w:r w:rsidRPr="00402127">
        <w:t xml:space="preserve"> and social information, the periodic review of management measures, the monitoring of outcomes and cumulative pressures and transparent reporting mechanisms that support adaptive management and timely adjustment where practices are found to be unsustainable or inequitable;</w:t>
      </w:r>
    </w:p>
    <w:p w14:paraId="538A24E9" w14:textId="77777777" w:rsidR="00122D92" w:rsidRPr="00402127" w:rsidRDefault="00122D92" w:rsidP="00325EF5">
      <w:pPr>
        <w:pStyle w:val="CBDNormalNumber"/>
        <w:numPr>
          <w:ilvl w:val="0"/>
          <w:numId w:val="0"/>
        </w:numPr>
        <w:tabs>
          <w:tab w:val="clear" w:pos="567"/>
        </w:tabs>
        <w:ind w:left="1134" w:firstLine="567"/>
      </w:pPr>
      <w:r w:rsidRPr="00402127">
        <w:t>(</w:t>
      </w:r>
      <w:r>
        <w:t>l</w:t>
      </w:r>
      <w:r w:rsidRPr="00402127">
        <w:t>)</w:t>
      </w:r>
      <w:r w:rsidRPr="00402127">
        <w:tab/>
        <w:t xml:space="preserve">Advancing targeted </w:t>
      </w:r>
      <w:r>
        <w:t>formal, non-formal and informal</w:t>
      </w:r>
      <w:r w:rsidRPr="00402127">
        <w:t xml:space="preserve"> education, awareness-raising and capacity-building initiatives in response to specific implementation needs, through training of trainers and partnerships with academic institutions, indigenous peoples and local communities,</w:t>
      </w:r>
      <w:r>
        <w:t xml:space="preserve"> </w:t>
      </w:r>
      <w:r w:rsidRPr="001C4AC5">
        <w:t>women, youth</w:t>
      </w:r>
      <w:r>
        <w:t>,</w:t>
      </w:r>
      <w:r w:rsidRPr="00402127">
        <w:t xml:space="preserve"> the regional and subregional technical and scientific cooperation support centres and community institutions;</w:t>
      </w:r>
    </w:p>
    <w:p w14:paraId="75B6EB10" w14:textId="77777777" w:rsidR="00122D92" w:rsidRDefault="00122D92" w:rsidP="00325EF5">
      <w:pPr>
        <w:pStyle w:val="CBDNormalNumber"/>
        <w:numPr>
          <w:ilvl w:val="0"/>
          <w:numId w:val="0"/>
        </w:numPr>
        <w:tabs>
          <w:tab w:val="clear" w:pos="567"/>
        </w:tabs>
        <w:ind w:left="1134" w:firstLine="567"/>
      </w:pPr>
      <w:r>
        <w:t>(m)</w:t>
      </w:r>
      <w:r>
        <w:tab/>
      </w:r>
      <w:r w:rsidRPr="00402127">
        <w:t xml:space="preserve">Supporting the mobilization of adequate human, technical and financial resources by integrating costs </w:t>
      </w:r>
      <w:r>
        <w:t xml:space="preserve">associated with wildlife management </w:t>
      </w:r>
      <w:r w:rsidRPr="00402127">
        <w:t xml:space="preserve">into sectoral budgets, gaining access </w:t>
      </w:r>
      <w:r w:rsidRPr="00402127">
        <w:lastRenderedPageBreak/>
        <w:t>to biodiversity finance mechanisms</w:t>
      </w:r>
      <w:r>
        <w:t>,</w:t>
      </w:r>
      <w:r w:rsidRPr="00402127">
        <w:t xml:space="preserve"> </w:t>
      </w:r>
      <w:r>
        <w:t xml:space="preserve">including by facilitating access to international biodiversity financing mechanisms, in accordance with national priorities, circumstances and capacities, </w:t>
      </w:r>
      <w:r w:rsidRPr="00402127">
        <w:t>and, where appropriate, leveraging sustainable financing instruments consistent with national priorities and safeguards</w:t>
      </w:r>
      <w:r>
        <w:t>;</w:t>
      </w:r>
    </w:p>
    <w:p w14:paraId="0564BEA6" w14:textId="77777777" w:rsidR="00122D92" w:rsidRPr="00402127" w:rsidRDefault="00122D92" w:rsidP="00325EF5">
      <w:pPr>
        <w:pStyle w:val="CBDNormalNumber"/>
        <w:numPr>
          <w:ilvl w:val="0"/>
          <w:numId w:val="0"/>
        </w:numPr>
        <w:tabs>
          <w:tab w:val="clear" w:pos="567"/>
        </w:tabs>
        <w:ind w:left="1134" w:firstLine="567"/>
      </w:pPr>
      <w:r>
        <w:t>[</w:t>
      </w:r>
      <w:r w:rsidRPr="00E44D47">
        <w:t>(n)</w:t>
      </w:r>
      <w:r w:rsidRPr="00402127">
        <w:tab/>
      </w:r>
      <w:r>
        <w:t>Ensuring that international cooperation, technology transfer and mobilization of financial resources for the implementation of the present voluntary guidance are based on the principles of sovereign equality and no interference and are not hindered by unilateral coercive measures that are contrary to international law and the Charter of the United Nations.]</w:t>
      </w:r>
    </w:p>
    <w:p w14:paraId="04F2A745" w14:textId="77777777" w:rsidR="00122D92" w:rsidRPr="00222FA4" w:rsidRDefault="00122D92" w:rsidP="00325EF5">
      <w:pPr>
        <w:pStyle w:val="CBDH2"/>
        <w:tabs>
          <w:tab w:val="clear" w:pos="567"/>
        </w:tabs>
        <w:ind w:left="1134"/>
        <w:rPr>
          <w:sz w:val="22"/>
        </w:rPr>
      </w:pPr>
      <w:r w:rsidRPr="00222FA4">
        <w:rPr>
          <w:sz w:val="22"/>
        </w:rPr>
        <w:t>B.</w:t>
      </w:r>
      <w:r w:rsidRPr="00222FA4">
        <w:rPr>
          <w:sz w:val="22"/>
        </w:rPr>
        <w:tab/>
        <w:t>Inclusive and participatory decision-making</w:t>
      </w:r>
    </w:p>
    <w:p w14:paraId="6C07C80C" w14:textId="77777777" w:rsidR="00122D92" w:rsidRPr="00402127" w:rsidRDefault="00122D92" w:rsidP="00325EF5">
      <w:pPr>
        <w:pStyle w:val="CBDNormalNumber"/>
        <w:numPr>
          <w:ilvl w:val="0"/>
          <w:numId w:val="0"/>
        </w:numPr>
        <w:tabs>
          <w:tab w:val="clear" w:pos="567"/>
        </w:tabs>
        <w:ind w:left="1134"/>
      </w:pPr>
      <w:r w:rsidRPr="00402127">
        <w:t>22.</w:t>
      </w:r>
      <w:r w:rsidRPr="00402127">
        <w:tab/>
        <w:t>Inclusive and participatory decision-making strengthens legitimacy, improves the quality and acceptability of decisions and supports the implementation of sustainable wildlife management that is responsive to socioecological contexts. Consistent with submissions received in response to notifications Nos. </w:t>
      </w:r>
      <w:hyperlink r:id="rId109" w:history="1">
        <w:r w:rsidRPr="00402127">
          <w:rPr>
            <w:rStyle w:val="Hyperlink"/>
          </w:rPr>
          <w:t>2025-014</w:t>
        </w:r>
      </w:hyperlink>
      <w:r w:rsidRPr="00402127">
        <w:t xml:space="preserve"> and </w:t>
      </w:r>
      <w:hyperlink r:id="rId110" w:history="1">
        <w:r w:rsidRPr="00402127">
          <w:rPr>
            <w:rStyle w:val="Hyperlink"/>
          </w:rPr>
          <w:t>2025-015</w:t>
        </w:r>
      </w:hyperlink>
      <w:r w:rsidRPr="00402127">
        <w:t>, effective wildlife management depends on the transparent, structured</w:t>
      </w:r>
      <w:r>
        <w:t>,</w:t>
      </w:r>
      <w:r w:rsidRPr="00402127">
        <w:t xml:space="preserve"> </w:t>
      </w:r>
      <w:r w:rsidRPr="001C4AC5">
        <w:t>full and effective</w:t>
      </w:r>
      <w:r>
        <w:t xml:space="preserve"> </w:t>
      </w:r>
      <w:r w:rsidRPr="00402127">
        <w:t>participation of indigenous peoples and local communities, women, youth, civil society organizations, scientists and relevant authorities, and participation should extend beyond consultation to include shared decision-making, co-management and co-design, as appropriate</w:t>
      </w:r>
      <w:r>
        <w:t xml:space="preserve"> and in accordance with national legislation and circumstances</w:t>
      </w:r>
      <w:r w:rsidRPr="00402127">
        <w:t>. The following actions should be taken to support sustainable wildlife management, as appropriate and</w:t>
      </w:r>
      <w:r>
        <w:t xml:space="preserve"> in accordance with</w:t>
      </w:r>
      <w:r w:rsidRPr="00CE75C2">
        <w:rPr>
          <w:strike/>
        </w:rPr>
        <w:t xml:space="preserve"> </w:t>
      </w:r>
      <w:r w:rsidRPr="00402127">
        <w:t xml:space="preserve">national </w:t>
      </w:r>
      <w:r>
        <w:t xml:space="preserve">legislation, </w:t>
      </w:r>
      <w:r w:rsidRPr="00402127">
        <w:t>circumstances and priorities:</w:t>
      </w:r>
    </w:p>
    <w:p w14:paraId="0192673B" w14:textId="77777777" w:rsidR="00122D92" w:rsidRPr="00402127" w:rsidRDefault="00122D92" w:rsidP="00325EF5">
      <w:pPr>
        <w:pStyle w:val="CBDNormalNumber"/>
        <w:numPr>
          <w:ilvl w:val="0"/>
          <w:numId w:val="0"/>
        </w:numPr>
        <w:tabs>
          <w:tab w:val="clear" w:pos="567"/>
        </w:tabs>
        <w:ind w:left="1134" w:firstLine="567"/>
      </w:pPr>
      <w:r w:rsidRPr="00402127">
        <w:t>(a)</w:t>
      </w:r>
      <w:r w:rsidRPr="00402127">
        <w:tab/>
        <w:t xml:space="preserve">Facilitating fit-for-purpose participatory processes by ensuring early stakeholder mapping, clear roles and responsibilities, accessible information in relevant languages, adequate timelines </w:t>
      </w:r>
      <w:r>
        <w:t>and financial resources</w:t>
      </w:r>
      <w:r w:rsidRPr="00402127">
        <w:t xml:space="preserve"> for participation</w:t>
      </w:r>
      <w:r>
        <w:t>,</w:t>
      </w:r>
      <w:r w:rsidRPr="00402127">
        <w:t xml:space="preserve"> and documentation on how inputs were considered;</w:t>
      </w:r>
    </w:p>
    <w:p w14:paraId="688EE114" w14:textId="77777777" w:rsidR="00122D92" w:rsidRPr="00402127" w:rsidRDefault="00122D92" w:rsidP="00325EF5">
      <w:pPr>
        <w:pStyle w:val="CBDNormalNumber"/>
        <w:numPr>
          <w:ilvl w:val="0"/>
          <w:numId w:val="0"/>
        </w:numPr>
        <w:tabs>
          <w:tab w:val="clear" w:pos="567"/>
        </w:tabs>
        <w:ind w:left="1134" w:firstLine="567"/>
      </w:pPr>
      <w:r w:rsidRPr="00402127">
        <w:t>(b)</w:t>
      </w:r>
      <w:r w:rsidRPr="00402127">
        <w:tab/>
        <w:t>Promoting the early engagement of stakeholders in the design of wildlife management measures and policies, including harvest regimes, spatial planning and restoration initiatives, applying free, prior and informed consent procedures, as applicable;</w:t>
      </w:r>
    </w:p>
    <w:p w14:paraId="4C5DA145" w14:textId="77777777" w:rsidR="00122D92" w:rsidRPr="00AD5AFA" w:rsidRDefault="00122D92" w:rsidP="00325EF5">
      <w:pPr>
        <w:pStyle w:val="CBDNormalNumber"/>
        <w:numPr>
          <w:ilvl w:val="0"/>
          <w:numId w:val="0"/>
        </w:numPr>
        <w:tabs>
          <w:tab w:val="clear" w:pos="567"/>
        </w:tabs>
        <w:ind w:left="1134" w:firstLine="567"/>
      </w:pPr>
      <w:r w:rsidRPr="00AD5AFA">
        <w:t>(c)</w:t>
      </w:r>
      <w:r w:rsidRPr="00AD5AFA">
        <w:tab/>
        <w:t xml:space="preserve">Supporting the participation in decision-making processes, as appropriate, of indigenous peoples and local communities, women, youth </w:t>
      </w:r>
      <w:r>
        <w:t xml:space="preserve">and </w:t>
      </w:r>
      <w:r w:rsidRPr="003F5241">
        <w:t xml:space="preserve">relevant stakeholders, such as public authorities, </w:t>
      </w:r>
      <w:r w:rsidRPr="00AD5AFA">
        <w:t>private landowners, wildlife managers, civil society, academia, private sector actors and health and veterinary authorities;</w:t>
      </w:r>
    </w:p>
    <w:p w14:paraId="3F00B3AD" w14:textId="77777777" w:rsidR="00122D92" w:rsidRPr="00402127" w:rsidRDefault="00122D92" w:rsidP="00325EF5">
      <w:pPr>
        <w:pStyle w:val="CBDNormalNumber"/>
        <w:numPr>
          <w:ilvl w:val="0"/>
          <w:numId w:val="0"/>
        </w:numPr>
        <w:tabs>
          <w:tab w:val="clear" w:pos="567"/>
        </w:tabs>
        <w:ind w:left="1134" w:firstLine="567"/>
      </w:pPr>
      <w:r w:rsidRPr="00402127">
        <w:t>(d)</w:t>
      </w:r>
      <w:r w:rsidRPr="00402127">
        <w:tab/>
        <w:t>Promoting or strengthening participatory governance mechanisms through clear terms of reference, decision-making procedures and mechanisms for managing interactions where statutory, customary and private systems intersect;</w:t>
      </w:r>
    </w:p>
    <w:p w14:paraId="18F9C4FF" w14:textId="77777777" w:rsidR="00122D92" w:rsidRPr="00402127" w:rsidRDefault="00122D92" w:rsidP="00325EF5">
      <w:pPr>
        <w:pStyle w:val="CBDNormalNumber"/>
        <w:numPr>
          <w:ilvl w:val="0"/>
          <w:numId w:val="0"/>
        </w:numPr>
        <w:tabs>
          <w:tab w:val="clear" w:pos="567"/>
        </w:tabs>
        <w:ind w:left="1134" w:firstLine="567"/>
      </w:pPr>
      <w:r w:rsidRPr="00402127">
        <w:t>(e)</w:t>
      </w:r>
      <w:r w:rsidRPr="00402127">
        <w:tab/>
        <w:t>Recognizing and supporting community-based governance instruments,</w:t>
      </w:r>
      <w:r>
        <w:t xml:space="preserve"> as applicable,</w:t>
      </w:r>
      <w:r w:rsidRPr="00402127">
        <w:t xml:space="preserve"> such as biocultural community protocols, community forestry arrangements</w:t>
      </w:r>
      <w:r>
        <w:t>, co-management approaches and</w:t>
      </w:r>
      <w:r w:rsidRPr="00402127">
        <w:t xml:space="preserve"> buffer zone governance systems, and recogni</w:t>
      </w:r>
      <w:r>
        <w:t>zing</w:t>
      </w:r>
      <w:r w:rsidRPr="00226CFD">
        <w:t xml:space="preserve"> the contributions of indigenous peoples and local communities and their knowledge systems</w:t>
      </w:r>
      <w:r w:rsidRPr="00402127">
        <w:t>, including cultural, spiritual and relational values associated with wildlife, through technical assistance, legal support, capacity-building and appropriate funding, consistent with national legislation and relevant international obligations;</w:t>
      </w:r>
    </w:p>
    <w:p w14:paraId="4107399D" w14:textId="77777777" w:rsidR="00122D92" w:rsidRPr="00402127" w:rsidRDefault="00122D92" w:rsidP="00325EF5">
      <w:pPr>
        <w:pStyle w:val="CBDNormalNumber"/>
        <w:numPr>
          <w:ilvl w:val="0"/>
          <w:numId w:val="0"/>
        </w:numPr>
        <w:tabs>
          <w:tab w:val="clear" w:pos="567"/>
        </w:tabs>
        <w:ind w:left="1134" w:firstLine="567"/>
      </w:pPr>
      <w:r w:rsidRPr="00402127">
        <w:t>(f)</w:t>
      </w:r>
      <w:r w:rsidRPr="00402127">
        <w:tab/>
        <w:t xml:space="preserve">Promoting and, where appropriate, strengthening tenure and access arrangements through the recognition of </w:t>
      </w:r>
      <w:r>
        <w:t xml:space="preserve">the role of </w:t>
      </w:r>
      <w:r w:rsidRPr="00402127">
        <w:t>customary wildlife management systems in the development of policy instruments and tools, where applicable, and clarifying how tenure and use rights relate to wildlife governance, benefit-sharing and responsibilities for stewardship;</w:t>
      </w:r>
    </w:p>
    <w:p w14:paraId="4D3A00BE" w14:textId="77777777" w:rsidR="00122D92" w:rsidRPr="00402127" w:rsidRDefault="00122D92" w:rsidP="00325EF5">
      <w:pPr>
        <w:pStyle w:val="CBDNormalNumber"/>
        <w:numPr>
          <w:ilvl w:val="0"/>
          <w:numId w:val="0"/>
        </w:numPr>
        <w:tabs>
          <w:tab w:val="clear" w:pos="567"/>
        </w:tabs>
        <w:ind w:left="1134" w:firstLine="567"/>
      </w:pPr>
      <w:r w:rsidRPr="00402127">
        <w:t>(g)</w:t>
      </w:r>
      <w:r w:rsidRPr="00402127">
        <w:tab/>
        <w:t xml:space="preserve">Facilitating transparent access to relevant socioecological and economic information by publishing management plans, harvest or quota rationales, monitoring summaries, </w:t>
      </w:r>
      <w:r>
        <w:t xml:space="preserve">benefit-sharing arrangements, </w:t>
      </w:r>
      <w:r w:rsidRPr="00402127">
        <w:t xml:space="preserve">licensing rules and revenue allocation, while </w:t>
      </w:r>
      <w:r w:rsidRPr="00402127">
        <w:lastRenderedPageBreak/>
        <w:t xml:space="preserve">protecting sensitive information </w:t>
      </w:r>
      <w:r>
        <w:t>when</w:t>
      </w:r>
      <w:r w:rsidRPr="00402127">
        <w:t xml:space="preserve"> disclosure, for example, of poaching hotspots or confidential traditional knowledge, could increase risks;</w:t>
      </w:r>
    </w:p>
    <w:p w14:paraId="453B6884" w14:textId="77777777" w:rsidR="00122D92" w:rsidRPr="00402127" w:rsidRDefault="00122D92" w:rsidP="00325EF5">
      <w:pPr>
        <w:pStyle w:val="CBDNormalNumber"/>
        <w:numPr>
          <w:ilvl w:val="0"/>
          <w:numId w:val="0"/>
        </w:numPr>
        <w:tabs>
          <w:tab w:val="clear" w:pos="567"/>
        </w:tabs>
        <w:ind w:left="1134" w:firstLine="567"/>
      </w:pPr>
      <w:r w:rsidRPr="00402127">
        <w:t>(h)</w:t>
      </w:r>
      <w:r w:rsidRPr="00402127">
        <w:tab/>
        <w:t>Promoting balanced representation in wildlife governance bodies through such measures as quotas</w:t>
      </w:r>
      <w:r>
        <w:t xml:space="preserve"> and </w:t>
      </w:r>
      <w:r w:rsidRPr="00402127">
        <w:t xml:space="preserve">the rotation of seats and </w:t>
      </w:r>
      <w:r>
        <w:t xml:space="preserve">by </w:t>
      </w:r>
      <w:r w:rsidRPr="00402127">
        <w:t>addressing barriers faced by women, youth and underrepresented groups, including those in vulnerable situations and those most dependent on biodiversity</w:t>
      </w:r>
      <w:r>
        <w:t>, in line with national legislation;</w:t>
      </w:r>
    </w:p>
    <w:p w14:paraId="13257496" w14:textId="77777777" w:rsidR="00122D92" w:rsidRPr="00402127" w:rsidRDefault="00122D92" w:rsidP="00325EF5">
      <w:pPr>
        <w:pStyle w:val="CBDNormalNumber"/>
        <w:numPr>
          <w:ilvl w:val="0"/>
          <w:numId w:val="0"/>
        </w:numPr>
        <w:tabs>
          <w:tab w:val="clear" w:pos="567"/>
        </w:tabs>
        <w:ind w:left="1134" w:firstLine="567"/>
      </w:pPr>
      <w:r w:rsidRPr="00402127">
        <w:t>(i)</w:t>
      </w:r>
      <w:r w:rsidRPr="00402127">
        <w:tab/>
        <w:t>Facilitating the establishment of accessible grievance prevention, dispute resolution and conflict management mechanisms and ensuring that outcomes are monitored and used to improve policy and practice;</w:t>
      </w:r>
    </w:p>
    <w:p w14:paraId="1EF64FCC" w14:textId="77777777" w:rsidR="00122D92" w:rsidRPr="00402127" w:rsidRDefault="00122D92" w:rsidP="00325EF5">
      <w:pPr>
        <w:pStyle w:val="CBDNormalNumber"/>
        <w:numPr>
          <w:ilvl w:val="0"/>
          <w:numId w:val="0"/>
        </w:numPr>
        <w:tabs>
          <w:tab w:val="clear" w:pos="567"/>
        </w:tabs>
        <w:ind w:left="1134" w:firstLine="567"/>
      </w:pPr>
      <w:r w:rsidRPr="00402127">
        <w:t>(j)</w:t>
      </w:r>
      <w:r w:rsidRPr="00402127">
        <w:tab/>
        <w:t>Applying participatory risk assessments, scenario planning and trade-off analyses whe</w:t>
      </w:r>
      <w:r>
        <w:t>n</w:t>
      </w:r>
      <w:r w:rsidRPr="00402127">
        <w:t xml:space="preserve"> decisions with significant ecological or social implications are being taken. Parties may consider providing, where needed, facilitation, technical support and capacity-building to enable equitable participation;</w:t>
      </w:r>
    </w:p>
    <w:p w14:paraId="6A600C84" w14:textId="77777777" w:rsidR="00122D92" w:rsidRPr="00402127" w:rsidRDefault="00122D92" w:rsidP="00325EF5">
      <w:pPr>
        <w:pStyle w:val="CBDNormalNumber"/>
        <w:numPr>
          <w:ilvl w:val="0"/>
          <w:numId w:val="0"/>
        </w:numPr>
        <w:tabs>
          <w:tab w:val="clear" w:pos="567"/>
        </w:tabs>
        <w:ind w:left="1134" w:firstLine="567"/>
      </w:pPr>
      <w:r w:rsidRPr="00402127">
        <w:t>(k)</w:t>
      </w:r>
      <w:r w:rsidRPr="00402127">
        <w:tab/>
        <w:t xml:space="preserve">Promoting inclusive dialogue and joint action in contexts of human-wildlife conflict and zoonotic disease risk by linking wildlife authorities with communities, health and veterinary services and relevant sectors and by using practical measures, such as early warning systems, community response teams and agreed protocols for safe handling and reporting. </w:t>
      </w:r>
    </w:p>
    <w:p w14:paraId="01CD01C4" w14:textId="77777777" w:rsidR="00122D92" w:rsidRPr="004C1B8C" w:rsidRDefault="00122D92" w:rsidP="00325EF5">
      <w:pPr>
        <w:pStyle w:val="CBDH2"/>
        <w:tabs>
          <w:tab w:val="clear" w:pos="567"/>
        </w:tabs>
        <w:ind w:left="1134"/>
        <w:rPr>
          <w:sz w:val="22"/>
        </w:rPr>
      </w:pPr>
      <w:r w:rsidRPr="004C1B8C">
        <w:rPr>
          <w:sz w:val="22"/>
        </w:rPr>
        <w:t>C.</w:t>
      </w:r>
      <w:r w:rsidRPr="004C1B8C">
        <w:rPr>
          <w:sz w:val="22"/>
        </w:rPr>
        <w:tab/>
        <w:t>Inclusion of multiple systems of knowledge and recognition of rights</w:t>
      </w:r>
    </w:p>
    <w:p w14:paraId="30C97F91" w14:textId="77777777" w:rsidR="00122D92" w:rsidRPr="00402127" w:rsidRDefault="00122D92" w:rsidP="00325EF5">
      <w:pPr>
        <w:pStyle w:val="CBDNormalNumber"/>
        <w:numPr>
          <w:ilvl w:val="0"/>
          <w:numId w:val="0"/>
        </w:numPr>
        <w:tabs>
          <w:tab w:val="clear" w:pos="567"/>
        </w:tabs>
        <w:ind w:left="1134"/>
      </w:pPr>
      <w:r w:rsidRPr="00402127">
        <w:t>23.</w:t>
      </w:r>
      <w:r w:rsidRPr="00402127">
        <w:tab/>
        <w:t>Sustainable wildlife management can be strengthened when it draws on multiple systems of knowledge and is implemented in ways that ensure the recognition of relevant rights, governance systems and responsibilities. Submissions received in response to notifications Nos. </w:t>
      </w:r>
      <w:hyperlink r:id="rId111" w:history="1">
        <w:r w:rsidRPr="00402127">
          <w:rPr>
            <w:rStyle w:val="Hyperlink"/>
          </w:rPr>
          <w:t>2025-014</w:t>
        </w:r>
      </w:hyperlink>
      <w:r w:rsidRPr="00402127">
        <w:t xml:space="preserve"> and </w:t>
      </w:r>
      <w:hyperlink r:id="rId112" w:history="1">
        <w:r w:rsidRPr="00402127">
          <w:rPr>
            <w:rStyle w:val="Hyperlink"/>
          </w:rPr>
          <w:t>2025-015</w:t>
        </w:r>
      </w:hyperlink>
      <w:r w:rsidRPr="00402127">
        <w:t xml:space="preserve"> highlighted that scientific knowledge is often more effective when considered alongside traditional knowledge and that respect for the rights of indigenous peoples and local communities, including with regard to customary governance systems, tenure arrangements and rights relating to knowledge, is an important condition for effective and equitable implementation. Parties should advance sustainable wildlife management through the following actions, as appropriate and </w:t>
      </w:r>
      <w:r>
        <w:t>in accordance with</w:t>
      </w:r>
      <w:r w:rsidRPr="00402127">
        <w:t xml:space="preserve"> national </w:t>
      </w:r>
      <w:r>
        <w:t xml:space="preserve">legislation, </w:t>
      </w:r>
      <w:r w:rsidRPr="00402127">
        <w:t>circumstances and priorities:</w:t>
      </w:r>
    </w:p>
    <w:p w14:paraId="3D2F9C78" w14:textId="77777777" w:rsidR="00122D92" w:rsidRPr="00402127" w:rsidRDefault="00122D92" w:rsidP="00325EF5">
      <w:pPr>
        <w:pStyle w:val="CBDNormalNumber"/>
        <w:numPr>
          <w:ilvl w:val="0"/>
          <w:numId w:val="0"/>
        </w:numPr>
        <w:tabs>
          <w:tab w:val="clear" w:pos="567"/>
        </w:tabs>
        <w:ind w:left="1134" w:firstLine="567"/>
      </w:pPr>
      <w:r w:rsidRPr="00402127">
        <w:t>(a)</w:t>
      </w:r>
      <w:r w:rsidRPr="00402127">
        <w:tab/>
        <w:t xml:space="preserve">Providing recognition for local and customary governance systems, tenure </w:t>
      </w:r>
      <w:r w:rsidRPr="00F80544">
        <w:t>arrangements</w:t>
      </w:r>
      <w:r>
        <w:t xml:space="preserve"> and rights,</w:t>
      </w:r>
      <w:r w:rsidRPr="00402127">
        <w:t xml:space="preserve"> and community-defined rules </w:t>
      </w:r>
      <w:r w:rsidRPr="00F80544">
        <w:t>relevant</w:t>
      </w:r>
      <w:r>
        <w:t xml:space="preserve"> to sustainable</w:t>
      </w:r>
      <w:r w:rsidRPr="00402127">
        <w:t xml:space="preserve"> wildlife management, consistent with national legislation and relevant international obligations, including through legal recognition, support for customary institutions and negotiated agreements where systems overlap;</w:t>
      </w:r>
    </w:p>
    <w:p w14:paraId="66927A50" w14:textId="77777777" w:rsidR="00122D92" w:rsidRPr="00402127" w:rsidRDefault="00122D92" w:rsidP="00325EF5">
      <w:pPr>
        <w:pStyle w:val="CBDNormalNumber"/>
        <w:numPr>
          <w:ilvl w:val="0"/>
          <w:numId w:val="0"/>
        </w:numPr>
        <w:tabs>
          <w:tab w:val="clear" w:pos="567"/>
        </w:tabs>
        <w:ind w:left="1134" w:firstLine="567"/>
      </w:pPr>
      <w:r w:rsidRPr="00402127">
        <w:t>(b)</w:t>
      </w:r>
      <w:r w:rsidRPr="00402127">
        <w:tab/>
        <w:t xml:space="preserve">Encouraging approaches that support the application of appropriate protocols and procedures for seeking the </w:t>
      </w:r>
      <w:r>
        <w:t xml:space="preserve">free, prior and informed </w:t>
      </w:r>
      <w:r w:rsidRPr="00402127">
        <w:t>consent and approval of knowledge holders, while respecting intellectual property over traditional knowledge, data sovereignty, culturally appropriate benefit-sharing from knowledge use and community-defined access rules;</w:t>
      </w:r>
    </w:p>
    <w:p w14:paraId="1C6B3D49" w14:textId="77777777" w:rsidR="00122D92" w:rsidRPr="00402127" w:rsidRDefault="00122D92" w:rsidP="00325EF5">
      <w:pPr>
        <w:pStyle w:val="CBDNormalNumber"/>
        <w:numPr>
          <w:ilvl w:val="0"/>
          <w:numId w:val="0"/>
        </w:numPr>
        <w:tabs>
          <w:tab w:val="clear" w:pos="567"/>
        </w:tabs>
        <w:ind w:left="1134" w:firstLine="567"/>
      </w:pPr>
      <w:r w:rsidRPr="00402127">
        <w:t>(c)</w:t>
      </w:r>
      <w:r w:rsidRPr="00402127">
        <w:tab/>
        <w:t>Facilitating the establishment of mechanisms for integrating scientific and traditional systems of knowledge as distinct and complementary sources of evidence in wildlife planning, monitoring and review;</w:t>
      </w:r>
    </w:p>
    <w:p w14:paraId="591AD469" w14:textId="77777777" w:rsidR="00122D92" w:rsidRPr="00402127" w:rsidRDefault="00122D92" w:rsidP="00325EF5">
      <w:pPr>
        <w:pStyle w:val="CBDNormalNumber"/>
        <w:numPr>
          <w:ilvl w:val="0"/>
          <w:numId w:val="0"/>
        </w:numPr>
        <w:tabs>
          <w:tab w:val="clear" w:pos="567"/>
        </w:tabs>
        <w:ind w:left="1134" w:firstLine="567"/>
      </w:pPr>
      <w:r w:rsidRPr="00402127">
        <w:t>(d)</w:t>
      </w:r>
      <w:r w:rsidRPr="00402127">
        <w:tab/>
        <w:t>Facilitating community-based knowledge documentation systems and locally governed repositories, such as community-managed archives, databases or other systems for storing and transmitting knowledge, where communities agree to them, while respecting community-defined access, use and sharing protocols;</w:t>
      </w:r>
    </w:p>
    <w:p w14:paraId="7553B781" w14:textId="77777777" w:rsidR="00122D92" w:rsidRPr="00402127" w:rsidRDefault="00122D92" w:rsidP="00325EF5">
      <w:pPr>
        <w:pStyle w:val="CBDNormalNumber"/>
        <w:numPr>
          <w:ilvl w:val="0"/>
          <w:numId w:val="0"/>
        </w:numPr>
        <w:tabs>
          <w:tab w:val="clear" w:pos="567"/>
        </w:tabs>
        <w:ind w:left="1134" w:firstLine="567"/>
      </w:pPr>
      <w:r w:rsidRPr="00402127">
        <w:t>(e)</w:t>
      </w:r>
      <w:r w:rsidRPr="00402127">
        <w:tab/>
        <w:t xml:space="preserve">Fostering intergenerational knowledge transfer and adaptive learning processes to allow management systems to respond to socioecological change, through community </w:t>
      </w:r>
      <w:r w:rsidRPr="00402127">
        <w:lastRenderedPageBreak/>
        <w:t>exchanges, mentorship programmes and learning-by-doing approaches embedded in management cycles;</w:t>
      </w:r>
    </w:p>
    <w:p w14:paraId="27B3B744" w14:textId="77777777" w:rsidR="00122D92" w:rsidRPr="00402127" w:rsidRDefault="00122D92" w:rsidP="00325EF5">
      <w:pPr>
        <w:pStyle w:val="CBDNormalNumber"/>
        <w:numPr>
          <w:ilvl w:val="0"/>
          <w:numId w:val="0"/>
        </w:numPr>
        <w:tabs>
          <w:tab w:val="clear" w:pos="567"/>
        </w:tabs>
        <w:ind w:left="1134" w:firstLine="567"/>
      </w:pPr>
      <w:r w:rsidRPr="00402127">
        <w:t>(f)</w:t>
      </w:r>
      <w:r w:rsidRPr="00402127">
        <w:tab/>
        <w:t>Enabling, where appropriate, the integration of community-based</w:t>
      </w:r>
      <w:r>
        <w:t xml:space="preserve"> biodiversity</w:t>
      </w:r>
      <w:r w:rsidRPr="00402127">
        <w:t xml:space="preserve"> monitoring</w:t>
      </w:r>
      <w:r>
        <w:t xml:space="preserve"> and citizen science</w:t>
      </w:r>
      <w:r w:rsidRPr="00402127">
        <w:t xml:space="preserve"> into national biodiversity inventories and reporting systems, using standardized yet adaptable methods, training and resourcing for data collection, management and feedback to communities</w:t>
      </w:r>
      <w:r>
        <w:t>, including participatory discussions on the interpretation of results and their use in management decisions</w:t>
      </w:r>
      <w:r w:rsidRPr="00402127">
        <w:t>;</w:t>
      </w:r>
    </w:p>
    <w:p w14:paraId="348A78A8" w14:textId="77777777" w:rsidR="00122D92" w:rsidRPr="00402127" w:rsidRDefault="00122D92" w:rsidP="00325EF5">
      <w:pPr>
        <w:pStyle w:val="CBDNormalNumber"/>
        <w:numPr>
          <w:ilvl w:val="0"/>
          <w:numId w:val="0"/>
        </w:numPr>
        <w:tabs>
          <w:tab w:val="clear" w:pos="567"/>
        </w:tabs>
        <w:ind w:left="1134" w:firstLine="567"/>
      </w:pPr>
      <w:r w:rsidRPr="00402127">
        <w:t>(g)</w:t>
      </w:r>
      <w:r w:rsidRPr="00402127">
        <w:tab/>
        <w:t xml:space="preserve">Incorporating, where relevant and appropriate, attention to population structure, connectivity and wild genetic diversity, drawing on scientific and traditional systems of </w:t>
      </w:r>
      <w:r w:rsidRPr="004E4ADE">
        <w:rPr>
          <w:rFonts w:eastAsia="Arial"/>
          <w:sz w:val="20"/>
          <w:szCs w:val="20"/>
        </w:rPr>
        <w:t xml:space="preserve">knowledge </w:t>
      </w:r>
      <w:r w:rsidRPr="00402127">
        <w:t>and applying safeguards relating to consent, culturally appropriate use of knowledge and data governance;</w:t>
      </w:r>
    </w:p>
    <w:p w14:paraId="3F438D6A" w14:textId="77777777" w:rsidR="00122D92" w:rsidRPr="00402127" w:rsidRDefault="00122D92" w:rsidP="00325EF5">
      <w:pPr>
        <w:pStyle w:val="CBDNormalNumber"/>
        <w:numPr>
          <w:ilvl w:val="0"/>
          <w:numId w:val="0"/>
        </w:numPr>
        <w:tabs>
          <w:tab w:val="clear" w:pos="567"/>
        </w:tabs>
        <w:ind w:left="1134" w:firstLine="567"/>
      </w:pPr>
      <w:r w:rsidRPr="00402127">
        <w:t>(h)</w:t>
      </w:r>
      <w:r w:rsidRPr="00402127">
        <w:tab/>
        <w:t>Strengthening capacities for species inventories</w:t>
      </w:r>
      <w:r>
        <w:t xml:space="preserve"> and</w:t>
      </w:r>
      <w:r w:rsidRPr="00402127">
        <w:t xml:space="preserve"> population assessments</w:t>
      </w:r>
      <w:r>
        <w:t>,</w:t>
      </w:r>
      <w:r w:rsidRPr="00402127">
        <w:t xml:space="preserve"> </w:t>
      </w:r>
      <w:r>
        <w:t>as well as for monitoring of</w:t>
      </w:r>
      <w:r w:rsidRPr="00402127">
        <w:t xml:space="preserve"> habitat</w:t>
      </w:r>
      <w:r>
        <w:t>, genetic diversity and taxonomy, ecological monitoring, the use of digital technologies and the management of biodiversity databases,</w:t>
      </w:r>
      <w:r w:rsidRPr="00402127">
        <w:t xml:space="preserve"> by prioritizing risk-based and ecosystem-based approaches in </w:t>
      </w:r>
      <w:r>
        <w:t>data-poor</w:t>
      </w:r>
      <w:r w:rsidRPr="00402127">
        <w:t xml:space="preserve"> contexts and promoting open and FAIR (findable, accessible, interoperable and reusable) principles, where feasible;</w:t>
      </w:r>
    </w:p>
    <w:p w14:paraId="1D94E0D2" w14:textId="77777777" w:rsidR="00122D92" w:rsidRPr="00402127" w:rsidRDefault="00122D92" w:rsidP="00325EF5">
      <w:pPr>
        <w:pStyle w:val="CBDNormalNumber"/>
        <w:numPr>
          <w:ilvl w:val="0"/>
          <w:numId w:val="0"/>
        </w:numPr>
        <w:tabs>
          <w:tab w:val="clear" w:pos="567"/>
        </w:tabs>
        <w:ind w:left="1134" w:firstLine="567"/>
      </w:pPr>
      <w:r w:rsidRPr="00E44D47">
        <w:t>(i)</w:t>
      </w:r>
      <w:r w:rsidRPr="00402127">
        <w:tab/>
        <w:t>Encouraging transparent access to monitoring and management information, as appropriate, while applying safeguards for sensitive data, for example,</w:t>
      </w:r>
      <w:r>
        <w:t xml:space="preserve"> geospatial data on habitats,</w:t>
      </w:r>
      <w:r w:rsidRPr="00402127">
        <w:t xml:space="preserve"> the locations of threatened species or confidential traditional knowledge</w:t>
      </w:r>
      <w:r>
        <w:t>, the disclosure of which may harm [</w:t>
      </w:r>
      <w:r w:rsidRPr="004C19B7">
        <w:t>national interests</w:t>
      </w:r>
      <w:r w:rsidRPr="00CE75C2">
        <w:t>,]</w:t>
      </w:r>
      <w:r>
        <w:t xml:space="preserve"> conservation efforts [and biosecurity measures] [or be against national legislation]</w:t>
      </w:r>
      <w:r w:rsidRPr="00402127">
        <w:t>;</w:t>
      </w:r>
    </w:p>
    <w:p w14:paraId="73818C70" w14:textId="77777777" w:rsidR="00122D92" w:rsidRPr="00402127" w:rsidRDefault="00122D92" w:rsidP="00325EF5">
      <w:pPr>
        <w:pStyle w:val="CBDNormalNumber"/>
        <w:numPr>
          <w:ilvl w:val="0"/>
          <w:numId w:val="0"/>
        </w:numPr>
        <w:tabs>
          <w:tab w:val="clear" w:pos="567"/>
        </w:tabs>
        <w:ind w:left="1134" w:firstLine="567"/>
      </w:pPr>
      <w:r w:rsidRPr="00402127">
        <w:t>(j)</w:t>
      </w:r>
      <w:r w:rsidRPr="00402127">
        <w:tab/>
        <w:t xml:space="preserve">Advancing the One Health approach by integrating wildlife </w:t>
      </w:r>
      <w:r>
        <w:t xml:space="preserve">and livestock </w:t>
      </w:r>
      <w:r w:rsidRPr="00402127">
        <w:t xml:space="preserve">health surveillance into sustainable wildlife management frameworks; establishing information-sharing channels among environment, forestry, fisheries, agriculture and health authorities; and incorporating safe handling, biosecurity and risk communication measures into wildlife management plans, as appropriate and consistent with the </w:t>
      </w:r>
      <w:r>
        <w:t>Global Action Plan on Biodiversity and Health</w:t>
      </w:r>
      <w:r>
        <w:rPr>
          <w:rStyle w:val="FootnoteReference"/>
        </w:rPr>
        <w:footnoteReference w:id="65"/>
      </w:r>
      <w:r>
        <w:t xml:space="preserve"> and the </w:t>
      </w:r>
      <w:r w:rsidRPr="00402127">
        <w:t>One Health Joint Plan of Action (2022–2026) of the Quadripartite collaboration on One Health;</w:t>
      </w:r>
    </w:p>
    <w:p w14:paraId="4BF58EB6" w14:textId="77777777" w:rsidR="00122D92" w:rsidRPr="00402127" w:rsidRDefault="00122D92" w:rsidP="00325EF5">
      <w:pPr>
        <w:pStyle w:val="CBDNormalNumber"/>
        <w:numPr>
          <w:ilvl w:val="0"/>
          <w:numId w:val="0"/>
        </w:numPr>
        <w:tabs>
          <w:tab w:val="clear" w:pos="567"/>
          <w:tab w:val="left" w:pos="709"/>
        </w:tabs>
        <w:ind w:left="1134" w:firstLine="567"/>
      </w:pPr>
      <w:r w:rsidRPr="00402127">
        <w:t>(k)</w:t>
      </w:r>
      <w:r w:rsidRPr="00402127">
        <w:tab/>
        <w:t>Encouraging, where One Health approaches are applied, the monitoring and periodic review of outcomes for wildlife populations, ecosystem integrity, human well-being, domestic animal health and spillover risk reduction, to strengthen evidence-based learning and adaptive management;</w:t>
      </w:r>
    </w:p>
    <w:p w14:paraId="2670B6DB" w14:textId="77777777" w:rsidR="00122D92" w:rsidRPr="00402127" w:rsidRDefault="00122D92" w:rsidP="00325EF5">
      <w:pPr>
        <w:pStyle w:val="CBDNormalNumber"/>
        <w:numPr>
          <w:ilvl w:val="0"/>
          <w:numId w:val="0"/>
        </w:numPr>
        <w:tabs>
          <w:tab w:val="clear" w:pos="567"/>
          <w:tab w:val="left" w:pos="709"/>
        </w:tabs>
        <w:ind w:left="1134" w:firstLine="567"/>
      </w:pPr>
      <w:r w:rsidRPr="00402127">
        <w:t>(l)</w:t>
      </w:r>
      <w:r w:rsidRPr="00402127">
        <w:tab/>
        <w:t xml:space="preserve">Facilitating </w:t>
      </w:r>
      <w:r w:rsidRPr="00851F6C">
        <w:t>through technology transfer,</w:t>
      </w:r>
      <w:r>
        <w:t xml:space="preserve"> on voluntary and mutually agreed terms,</w:t>
      </w:r>
      <w:r w:rsidRPr="00851F6C">
        <w:t xml:space="preserve"> technical and scientific cooperation, capacity-building and access to financial resources</w:t>
      </w:r>
      <w:r>
        <w:t xml:space="preserve">, </w:t>
      </w:r>
      <w:r w:rsidRPr="00402127">
        <w:t>the use of emerging technologies, such as remote sensing, acoustic monitoring, eDNA, digital permitting and traceability tools, in monitoring and enforcement</w:t>
      </w:r>
      <w:r w:rsidRPr="00851F6C">
        <w:t xml:space="preserve">, </w:t>
      </w:r>
      <w:r w:rsidRPr="00402127">
        <w:t>ensuring equity, accessibility and cultural appropriateness.</w:t>
      </w:r>
    </w:p>
    <w:p w14:paraId="4D23C820" w14:textId="77777777" w:rsidR="00122D92" w:rsidRPr="00222FA4" w:rsidRDefault="00122D92" w:rsidP="00325EF5">
      <w:pPr>
        <w:pStyle w:val="CBDH2"/>
        <w:tabs>
          <w:tab w:val="clear" w:pos="567"/>
        </w:tabs>
        <w:ind w:left="1134"/>
        <w:rPr>
          <w:sz w:val="22"/>
        </w:rPr>
      </w:pPr>
      <w:r w:rsidRPr="00222FA4">
        <w:rPr>
          <w:sz w:val="22"/>
        </w:rPr>
        <w:t>D.</w:t>
      </w:r>
      <w:r w:rsidRPr="00222FA4">
        <w:rPr>
          <w:sz w:val="22"/>
        </w:rPr>
        <w:tab/>
        <w:t>Equitable distribution of costs and benefits</w:t>
      </w:r>
    </w:p>
    <w:p w14:paraId="70C141EC" w14:textId="77777777" w:rsidR="00122D92" w:rsidRPr="00402127" w:rsidRDefault="00122D92" w:rsidP="00325EF5">
      <w:pPr>
        <w:pStyle w:val="CBDNormalNumber"/>
        <w:numPr>
          <w:ilvl w:val="0"/>
          <w:numId w:val="0"/>
        </w:numPr>
        <w:tabs>
          <w:tab w:val="clear" w:pos="567"/>
        </w:tabs>
        <w:ind w:left="1134"/>
      </w:pPr>
      <w:r w:rsidRPr="00402127">
        <w:t>24.</w:t>
      </w:r>
      <w:r w:rsidRPr="00402127">
        <w:tab/>
        <w:t xml:space="preserve">The equitable distribution of costs and benefits is important for sustainable wildlife management, as it strengthens fairness, legitimacy and long-term effectiveness, </w:t>
      </w:r>
      <w:proofErr w:type="gramStart"/>
      <w:r w:rsidRPr="00402127">
        <w:t>in particular where</w:t>
      </w:r>
      <w:proofErr w:type="gramEnd"/>
      <w:r w:rsidRPr="00402127">
        <w:t xml:space="preserve"> the burdens and benefits associated with wildlife use, conservation and coexistence are unevenly distributed. In the submissions received in response to notifications Nos. </w:t>
      </w:r>
      <w:hyperlink r:id="rId113" w:history="1">
        <w:r w:rsidRPr="00402127">
          <w:rPr>
            <w:rStyle w:val="Hyperlink"/>
          </w:rPr>
          <w:t>2025-014</w:t>
        </w:r>
      </w:hyperlink>
      <w:r w:rsidRPr="00402127">
        <w:t xml:space="preserve"> and </w:t>
      </w:r>
      <w:hyperlink r:id="rId114" w:history="1">
        <w:r w:rsidRPr="00402127">
          <w:rPr>
            <w:rStyle w:val="Hyperlink"/>
          </w:rPr>
          <w:t>2025-015</w:t>
        </w:r>
      </w:hyperlink>
      <w:r w:rsidRPr="00402127">
        <w:t>, it was highlighted that wildlife management was more likely to be effective and durable whe</w:t>
      </w:r>
      <w:r>
        <w:t>n</w:t>
      </w:r>
      <w:r w:rsidRPr="00402127">
        <w:t xml:space="preserve"> those who bore the costs of living with wildlife, including indigenous peoples and local communities and relevant stakeholders, derived tangible</w:t>
      </w:r>
      <w:r>
        <w:t>, intangible</w:t>
      </w:r>
      <w:r w:rsidRPr="00402127">
        <w:t xml:space="preserve"> and equitable benefits from their stewardship, sustainable use and conservation efforts. Parties should </w:t>
      </w:r>
      <w:r w:rsidRPr="00402127">
        <w:lastRenderedPageBreak/>
        <w:t xml:space="preserve">advance sustainable wildlife management through the following actions, as appropriate and </w:t>
      </w:r>
      <w:r>
        <w:t xml:space="preserve">in accordance </w:t>
      </w:r>
      <w:r w:rsidRPr="00402127">
        <w:t xml:space="preserve">with national </w:t>
      </w:r>
      <w:r>
        <w:t xml:space="preserve">policies, legislation, </w:t>
      </w:r>
      <w:r w:rsidRPr="00402127">
        <w:t>circumstances and priorities:</w:t>
      </w:r>
    </w:p>
    <w:p w14:paraId="410AF3D2" w14:textId="77777777" w:rsidR="00122D92" w:rsidRPr="00402127" w:rsidRDefault="00122D92" w:rsidP="00325EF5">
      <w:pPr>
        <w:pStyle w:val="CBDNormalNumber"/>
        <w:numPr>
          <w:ilvl w:val="0"/>
          <w:numId w:val="0"/>
        </w:numPr>
        <w:tabs>
          <w:tab w:val="clear" w:pos="567"/>
        </w:tabs>
        <w:ind w:left="1134" w:firstLine="567"/>
      </w:pPr>
      <w:r w:rsidRPr="00402127">
        <w:t>(a)</w:t>
      </w:r>
      <w:r w:rsidRPr="00402127">
        <w:tab/>
        <w:t>Ensuring that benefit-sharing arrangements encompass both monetary and non-monetary benefits, such as capacity-building,</w:t>
      </w:r>
      <w:r>
        <w:t xml:space="preserve"> technology transfer on voluntary and mutually agreed terms,</w:t>
      </w:r>
      <w:r w:rsidRPr="00402127">
        <w:t xml:space="preserve"> equitable access to information and monitoring results, institutional strengthening, the recognition of customary governance systems and support for cultural </w:t>
      </w:r>
      <w:r w:rsidRPr="00D54DD8">
        <w:t>traditions, traditional knowledge, practices of indigenous peoples and local communities and subsistence use;</w:t>
      </w:r>
    </w:p>
    <w:p w14:paraId="5C388725" w14:textId="77777777" w:rsidR="00122D92" w:rsidRPr="00402127" w:rsidRDefault="00122D92" w:rsidP="00325EF5">
      <w:pPr>
        <w:pStyle w:val="CBDNormalNumber"/>
        <w:numPr>
          <w:ilvl w:val="0"/>
          <w:numId w:val="0"/>
        </w:numPr>
        <w:tabs>
          <w:tab w:val="clear" w:pos="567"/>
        </w:tabs>
        <w:ind w:left="1134" w:firstLine="567"/>
      </w:pPr>
      <w:r w:rsidRPr="00402127">
        <w:t>(b)</w:t>
      </w:r>
      <w:r w:rsidRPr="00402127">
        <w:tab/>
        <w:t>Facilitating fair</w:t>
      </w:r>
      <w:r>
        <w:t>, equitable,</w:t>
      </w:r>
      <w:r w:rsidRPr="00402127">
        <w:t xml:space="preserve"> transparent, participatory and accountable benefit-sharing arrangements </w:t>
      </w:r>
      <w:proofErr w:type="gramStart"/>
      <w:r w:rsidRPr="00402127">
        <w:t>on the basis of</w:t>
      </w:r>
      <w:proofErr w:type="gramEnd"/>
      <w:r w:rsidRPr="00402127">
        <w:t xml:space="preserve"> clear eligibility, governance structures and grievance mechanisms</w:t>
      </w:r>
      <w:r>
        <w:t>, while considering other social and environmental safeguarding measures</w:t>
      </w:r>
      <w:r w:rsidRPr="00402127">
        <w:t>;</w:t>
      </w:r>
    </w:p>
    <w:p w14:paraId="7FA577B2" w14:textId="77777777" w:rsidR="00122D92" w:rsidRPr="00402127" w:rsidRDefault="00122D92" w:rsidP="00325EF5">
      <w:pPr>
        <w:pStyle w:val="CBDNormalNumber"/>
        <w:numPr>
          <w:ilvl w:val="0"/>
          <w:numId w:val="0"/>
        </w:numPr>
        <w:tabs>
          <w:tab w:val="clear" w:pos="567"/>
        </w:tabs>
        <w:ind w:left="1134" w:firstLine="567"/>
      </w:pPr>
      <w:r w:rsidRPr="00402127">
        <w:t>(c)</w:t>
      </w:r>
      <w:r w:rsidRPr="00402127">
        <w:tab/>
        <w:t>Giving due attention to the differentiated costs borne by those living with wildlife, such as human-wildlife conflict, opportunity costs and regulatory burdens, through preventive, mitigative and incentive-based measures, giving particular attention to gender</w:t>
      </w:r>
      <w:r w:rsidRPr="00A122CB">
        <w:t>-differentiated</w:t>
      </w:r>
      <w:r>
        <w:t xml:space="preserve"> </w:t>
      </w:r>
      <w:r w:rsidRPr="00402127">
        <w:t>impacts, women’s participation and leadership</w:t>
      </w:r>
      <w:r>
        <w:t>,</w:t>
      </w:r>
      <w:r w:rsidRPr="00402127">
        <w:t xml:space="preserve"> and</w:t>
      </w:r>
      <w:r>
        <w:t xml:space="preserve"> persons in </w:t>
      </w:r>
      <w:r w:rsidRPr="00402127">
        <w:t xml:space="preserve">vulnerable </w:t>
      </w:r>
      <w:r>
        <w:t>situations</w:t>
      </w:r>
      <w:r w:rsidRPr="00402127">
        <w:t>;</w:t>
      </w:r>
    </w:p>
    <w:p w14:paraId="09EDDF07" w14:textId="77777777" w:rsidR="00122D92" w:rsidRPr="00402127" w:rsidRDefault="00122D92" w:rsidP="00325EF5">
      <w:pPr>
        <w:pStyle w:val="CBDNormalNumber"/>
        <w:numPr>
          <w:ilvl w:val="0"/>
          <w:numId w:val="0"/>
        </w:numPr>
        <w:tabs>
          <w:tab w:val="clear" w:pos="567"/>
        </w:tabs>
        <w:ind w:left="1134" w:firstLine="567"/>
      </w:pPr>
      <w:r w:rsidRPr="00402127">
        <w:t>(d)</w:t>
      </w:r>
      <w:r w:rsidRPr="00402127">
        <w:tab/>
        <w:t>Promoting measures to protect the safety and rights of</w:t>
      </w:r>
      <w:r>
        <w:t xml:space="preserve"> </w:t>
      </w:r>
      <w:r w:rsidRPr="003D06B4">
        <w:t>[stakeholders and local communities involved in sustainable wildlife management]</w:t>
      </w:r>
      <w:r w:rsidRPr="00CE75C2">
        <w:t xml:space="preserve"> </w:t>
      </w:r>
      <w:r w:rsidRPr="003D06B4">
        <w:t xml:space="preserve">[environmental human rights defenders, with consideration </w:t>
      </w:r>
      <w:r w:rsidRPr="00CE75C2">
        <w:t>given to</w:t>
      </w:r>
      <w:r w:rsidRPr="003D06B4">
        <w:t xml:space="preserve"> </w:t>
      </w:r>
      <w:r w:rsidRPr="00CE75C2">
        <w:t>[</w:t>
      </w:r>
      <w:r w:rsidRPr="003D06B4">
        <w:t>gender]</w:t>
      </w:r>
      <w:r w:rsidRPr="00CE75C2">
        <w:t>[gender-differentiated violence]</w:t>
      </w:r>
      <w:r w:rsidRPr="003D06B4">
        <w:t>[</w:t>
      </w:r>
      <w:r w:rsidRPr="00CE75C2">
        <w:t>gender-</w:t>
      </w:r>
      <w:r w:rsidRPr="003D06B4">
        <w:t>responsive approaches]</w:t>
      </w:r>
      <w:r>
        <w:t>]</w:t>
      </w:r>
      <w:r w:rsidRPr="003D06B4">
        <w:t xml:space="preserve"> [and challenges experienced by defenders],</w:t>
      </w:r>
      <w:r>
        <w:t xml:space="preserve"> in line with national legislation, priorities and circumstances</w:t>
      </w:r>
      <w:r w:rsidRPr="00402127">
        <w:t>;</w:t>
      </w:r>
    </w:p>
    <w:p w14:paraId="0591D0A9" w14:textId="77777777" w:rsidR="00122D92" w:rsidRPr="00402127" w:rsidRDefault="00122D92" w:rsidP="00325EF5">
      <w:pPr>
        <w:pStyle w:val="CBDNormalNumber"/>
        <w:numPr>
          <w:ilvl w:val="0"/>
          <w:numId w:val="0"/>
        </w:numPr>
        <w:tabs>
          <w:tab w:val="clear" w:pos="567"/>
          <w:tab w:val="left" w:pos="709"/>
        </w:tabs>
        <w:ind w:left="1134" w:firstLine="567"/>
      </w:pPr>
      <w:r w:rsidRPr="00402127">
        <w:t>(e)</w:t>
      </w:r>
      <w:r w:rsidRPr="00402127">
        <w:tab/>
        <w:t xml:space="preserve">Facilitating, where appropriate, the establishment or strengthening of insurance mechanisms, compensation </w:t>
      </w:r>
      <w:r>
        <w:t xml:space="preserve">and relief </w:t>
      </w:r>
      <w:r w:rsidRPr="00402127">
        <w:t>schemes and other incentive-based instruments to address crop damage, livestock loss and other costs associated with human-wildlife interactions in both terrestrial and aquatic ecosystems, thereby supporting coexistence and reducing social and economic vulnerability;</w:t>
      </w:r>
    </w:p>
    <w:p w14:paraId="45FE90F3" w14:textId="77777777" w:rsidR="00122D92" w:rsidRPr="00402127" w:rsidRDefault="00122D92" w:rsidP="00325EF5">
      <w:pPr>
        <w:pStyle w:val="CBDNormalNumber"/>
        <w:numPr>
          <w:ilvl w:val="0"/>
          <w:numId w:val="0"/>
        </w:numPr>
        <w:tabs>
          <w:tab w:val="clear" w:pos="567"/>
          <w:tab w:val="left" w:pos="709"/>
        </w:tabs>
        <w:ind w:left="1134" w:firstLine="567"/>
      </w:pPr>
      <w:r w:rsidRPr="00402127">
        <w:t>(f)</w:t>
      </w:r>
      <w:r w:rsidRPr="00402127">
        <w:tab/>
        <w:t xml:space="preserve">Enabling legal and policy frameworks that allow benefits from sustainable wildlife use, trade and tourism </w:t>
      </w:r>
      <w:r>
        <w:t xml:space="preserve">and other sustainable wildlife economy activities </w:t>
      </w:r>
      <w:r w:rsidRPr="00402127">
        <w:t>to reach indigenous peoples and local communities and relevant stakeholders by clarifying revenue-sharing formulas, devolving appropriate fiscal authority and supporting social enterprises and businesses of indigenous peoples and local communities</w:t>
      </w:r>
      <w:r>
        <w:t xml:space="preserve">, </w:t>
      </w:r>
      <w:r w:rsidRPr="00D54DD8">
        <w:t>women and youth;</w:t>
      </w:r>
    </w:p>
    <w:p w14:paraId="520BA4E6" w14:textId="77777777" w:rsidR="00122D92" w:rsidRPr="00402127" w:rsidRDefault="00122D92" w:rsidP="00325EF5">
      <w:pPr>
        <w:pStyle w:val="CBDNormalNumber"/>
        <w:numPr>
          <w:ilvl w:val="0"/>
          <w:numId w:val="0"/>
        </w:numPr>
        <w:tabs>
          <w:tab w:val="clear" w:pos="567"/>
          <w:tab w:val="left" w:pos="709"/>
        </w:tabs>
        <w:ind w:left="1134" w:firstLine="567"/>
      </w:pPr>
      <w:r w:rsidRPr="00402127">
        <w:t>(g)</w:t>
      </w:r>
      <w:r w:rsidRPr="00402127">
        <w:tab/>
        <w:t xml:space="preserve">Strengthening accountability for benefit-sharing </w:t>
      </w:r>
      <w:r>
        <w:t>of</w:t>
      </w:r>
      <w:r w:rsidRPr="00402127">
        <w:t xml:space="preserve"> wildlife revenues through independent oversight, regular financial and performance audits, the disclosure of revenue flows and allocations and accessible grievance and remedy mechanisms, together with protections against retaliation</w:t>
      </w:r>
      <w:r>
        <w:t>, in accordance with national policies and legislation</w:t>
      </w:r>
      <w:r w:rsidRPr="00402127">
        <w:t>;</w:t>
      </w:r>
    </w:p>
    <w:p w14:paraId="23C1F79A" w14:textId="77777777" w:rsidR="00122D92" w:rsidRPr="00402127" w:rsidRDefault="00122D92" w:rsidP="00325EF5">
      <w:pPr>
        <w:pStyle w:val="CBDNormalNumber"/>
        <w:numPr>
          <w:ilvl w:val="0"/>
          <w:numId w:val="0"/>
        </w:numPr>
        <w:tabs>
          <w:tab w:val="clear" w:pos="567"/>
        </w:tabs>
        <w:ind w:left="1134" w:firstLine="567"/>
      </w:pPr>
      <w:r w:rsidRPr="00402127">
        <w:t>(h)</w:t>
      </w:r>
      <w:r w:rsidRPr="00402127">
        <w:tab/>
        <w:t>Recognizing the roles of small-scale harvesters, processors and social enterprises within wildlife value chains and ensuring that regulatory measures do not disproportionately disadvantage actors operating within local and customary systems;</w:t>
      </w:r>
    </w:p>
    <w:p w14:paraId="6344A5EF" w14:textId="77777777" w:rsidR="00122D92" w:rsidRDefault="00122D92" w:rsidP="00325EF5">
      <w:pPr>
        <w:pStyle w:val="CBDNormalNumber"/>
        <w:numPr>
          <w:ilvl w:val="0"/>
          <w:numId w:val="0"/>
        </w:numPr>
        <w:tabs>
          <w:tab w:val="clear" w:pos="567"/>
        </w:tabs>
        <w:ind w:left="1134" w:firstLine="567"/>
      </w:pPr>
      <w:r>
        <w:t>(i)</w:t>
      </w:r>
      <w:r>
        <w:tab/>
      </w:r>
      <w:r w:rsidRPr="00402127">
        <w:t>Promoting diversified and climate resilient livelihood strategies</w:t>
      </w:r>
      <w:r>
        <w:t xml:space="preserve"> linked with sustainable wildlife management, including sustainable use;</w:t>
      </w:r>
    </w:p>
    <w:p w14:paraId="5B9EBD9B" w14:textId="77777777" w:rsidR="00122D92" w:rsidRPr="00402127" w:rsidRDefault="00122D92" w:rsidP="00325EF5">
      <w:pPr>
        <w:pStyle w:val="CBDNormalNumber"/>
        <w:numPr>
          <w:ilvl w:val="0"/>
          <w:numId w:val="0"/>
        </w:numPr>
        <w:tabs>
          <w:tab w:val="clear" w:pos="567"/>
        </w:tabs>
        <w:ind w:left="1134" w:firstLine="567"/>
      </w:pPr>
      <w:r>
        <w:t>(j)</w:t>
      </w:r>
      <w:r>
        <w:tab/>
        <w:t>Applying sustainability safeguards, such as biodiversity monitoring, to sustainable wildlife management activities, for example wildlife observation and nature-based tourism, including ecotourism;</w:t>
      </w:r>
    </w:p>
    <w:p w14:paraId="73DCBFD8" w14:textId="77777777" w:rsidR="00122D92" w:rsidRPr="00402127" w:rsidRDefault="00122D92" w:rsidP="00325EF5">
      <w:pPr>
        <w:pStyle w:val="CBDNormalNumber"/>
        <w:numPr>
          <w:ilvl w:val="0"/>
          <w:numId w:val="0"/>
        </w:numPr>
        <w:tabs>
          <w:tab w:val="clear" w:pos="567"/>
        </w:tabs>
        <w:ind w:left="1134" w:firstLine="567"/>
      </w:pPr>
      <w:r w:rsidRPr="00402127">
        <w:t>(</w:t>
      </w:r>
      <w:r>
        <w:t>k</w:t>
      </w:r>
      <w:r w:rsidRPr="00402127">
        <w:t>)</w:t>
      </w:r>
      <w:r w:rsidRPr="00402127">
        <w:tab/>
        <w:t>Exploring innovative and sustainable financi</w:t>
      </w:r>
      <w:r>
        <w:t>al me</w:t>
      </w:r>
      <w:r w:rsidRPr="00402127">
        <w:t>chanisms, such as biodiversity-related levies, payments for ecosystem services</w:t>
      </w:r>
      <w:r>
        <w:t>,</w:t>
      </w:r>
      <w:r w:rsidRPr="00402127">
        <w:t xml:space="preserve"> public-private partnerships</w:t>
      </w:r>
      <w:r>
        <w:t xml:space="preserve"> and biodiversity credit schemes,</w:t>
      </w:r>
      <w:r w:rsidRPr="00402127">
        <w:t xml:space="preserve"> with clear socioecological safeguards, including additionality, avoidance of perverse incentives, the monitoring of biodiversity outcomes and respect for rights</w:t>
      </w:r>
      <w:r>
        <w:t xml:space="preserve"> of stakeholders involved in sustainable wildlife management</w:t>
      </w:r>
      <w:r w:rsidRPr="00402127">
        <w:t>;</w:t>
      </w:r>
    </w:p>
    <w:p w14:paraId="76B8A7D1" w14:textId="77777777" w:rsidR="00122D92" w:rsidRPr="00402127" w:rsidRDefault="00122D92" w:rsidP="00325EF5">
      <w:pPr>
        <w:pStyle w:val="CBDNormalNumber"/>
        <w:numPr>
          <w:ilvl w:val="0"/>
          <w:numId w:val="0"/>
        </w:numPr>
        <w:tabs>
          <w:tab w:val="clear" w:pos="567"/>
        </w:tabs>
        <w:ind w:left="1134" w:firstLine="567"/>
      </w:pPr>
      <w:r w:rsidRPr="00402127">
        <w:lastRenderedPageBreak/>
        <w:t>(</w:t>
      </w:r>
      <w:r>
        <w:t>l</w:t>
      </w:r>
      <w:r w:rsidRPr="00402127">
        <w:t>)</w:t>
      </w:r>
      <w:r w:rsidRPr="00402127">
        <w:tab/>
        <w:t xml:space="preserve">Promoting access to markets for sustainably sourced wildlife </w:t>
      </w:r>
      <w:r>
        <w:t>parts and derivatives</w:t>
      </w:r>
      <w:r w:rsidRPr="00402127">
        <w:t xml:space="preserve">, while ensuring that commercialization remains aligned with conservation objectives and within ecological limits and providing incentives for alternative business models with clear socioecological benefits, </w:t>
      </w:r>
      <w:r>
        <w:t>[</w:t>
      </w:r>
      <w:r w:rsidRPr="00402127">
        <w:t>including those within the social and solidarity economy</w:t>
      </w:r>
      <w:r>
        <w:t>,</w:t>
      </w:r>
      <w:r>
        <w:rPr>
          <w:rStyle w:val="FootnoteReference"/>
        </w:rPr>
        <w:footnoteReference w:id="66"/>
      </w:r>
      <w:r>
        <w:t>]</w:t>
      </w:r>
      <w:r w:rsidRPr="00402127">
        <w:t xml:space="preserve"> while </w:t>
      </w:r>
      <w:proofErr w:type="gramStart"/>
      <w:r w:rsidRPr="00402127">
        <w:t>taking into account</w:t>
      </w:r>
      <w:proofErr w:type="gramEnd"/>
      <w:r w:rsidRPr="00402127">
        <w:t xml:space="preserve"> the precautionary approach;</w:t>
      </w:r>
    </w:p>
    <w:p w14:paraId="250B01ED" w14:textId="77777777" w:rsidR="00122D92" w:rsidRDefault="00122D92" w:rsidP="00325EF5">
      <w:pPr>
        <w:pStyle w:val="CBDNormalNumber"/>
        <w:numPr>
          <w:ilvl w:val="0"/>
          <w:numId w:val="0"/>
        </w:numPr>
        <w:tabs>
          <w:tab w:val="clear" w:pos="567"/>
        </w:tabs>
        <w:ind w:left="1134" w:firstLine="567"/>
      </w:pPr>
      <w:r>
        <w:t>(m)</w:t>
      </w:r>
      <w:r>
        <w:tab/>
      </w:r>
      <w:r w:rsidRPr="00402127">
        <w:t>Supporting</w:t>
      </w:r>
      <w:r>
        <w:t>,</w:t>
      </w:r>
      <w:r w:rsidRPr="00402127">
        <w:t xml:space="preserve"> where wildlife populations, habitats or ecological functions have declined</w:t>
      </w:r>
      <w:r>
        <w:t>,</w:t>
      </w:r>
      <w:r w:rsidRPr="00402127">
        <w:t xml:space="preserve"> restoration and recovery initiatives</w:t>
      </w:r>
      <w:r>
        <w:t xml:space="preserve"> that</w:t>
      </w:r>
      <w:r w:rsidRPr="00402127">
        <w:t xml:space="preserve"> should take into account the equitable distribution of costs and benefits, including effects on tenure, access, livelihoods and customary sustainable use, and provide for the participation of indigenous peoples and local communities and relevant stakeholders, as appropriate.</w:t>
      </w:r>
    </w:p>
    <w:p w14:paraId="3255A476" w14:textId="77777777" w:rsidR="00122D92" w:rsidRDefault="00122D92" w:rsidP="00D17709">
      <w:pPr>
        <w:pStyle w:val="Para10"/>
        <w:tabs>
          <w:tab w:val="clear" w:pos="360"/>
        </w:tabs>
        <w:spacing w:before="0"/>
        <w:ind w:left="567"/>
        <w:jc w:val="center"/>
        <w:rPr>
          <w:iCs/>
        </w:rPr>
      </w:pPr>
    </w:p>
    <w:p w14:paraId="1A9301A9" w14:textId="77777777" w:rsidR="00122D92" w:rsidRDefault="00122D92" w:rsidP="00D17709">
      <w:pPr>
        <w:pStyle w:val="Para10"/>
        <w:tabs>
          <w:tab w:val="clear" w:pos="360"/>
        </w:tabs>
        <w:spacing w:before="0"/>
        <w:ind w:left="567"/>
        <w:jc w:val="center"/>
        <w:rPr>
          <w:iCs/>
        </w:rPr>
        <w:sectPr w:rsidR="00122D92" w:rsidSect="00AC79C3">
          <w:pgSz w:w="12240" w:h="15840" w:code="1"/>
          <w:pgMar w:top="1134" w:right="1440" w:bottom="1134" w:left="1440" w:header="709" w:footer="709" w:gutter="0"/>
          <w:cols w:space="708"/>
          <w:docGrid w:linePitch="360"/>
        </w:sectPr>
      </w:pPr>
    </w:p>
    <w:p w14:paraId="14B36C1E" w14:textId="77777777" w:rsidR="00122D92" w:rsidRPr="00E57A86" w:rsidRDefault="00122D92" w:rsidP="008D3204">
      <w:pPr>
        <w:pStyle w:val="CBDSubTitle"/>
        <w:tabs>
          <w:tab w:val="clear" w:pos="1134"/>
          <w:tab w:val="left" w:pos="1418"/>
        </w:tabs>
      </w:pPr>
      <w:bookmarkStart w:id="37" w:name="_Toc239752924"/>
      <w:bookmarkStart w:id="38" w:name="_Toc239753239"/>
      <w:r>
        <w:rPr>
          <w:shd w:val="clear" w:color="auto" w:fill="FFFFFF"/>
        </w:rPr>
        <w:lastRenderedPageBreak/>
        <w:t>28/5.</w:t>
      </w:r>
      <w:r>
        <w:rPr>
          <w:shd w:val="clear" w:color="auto" w:fill="FFFFFF"/>
        </w:rPr>
        <w:tab/>
        <w:t xml:space="preserve">Scientific and technical needs to support the implementation of the </w:t>
      </w:r>
      <w:r>
        <w:rPr>
          <w:shd w:val="clear" w:color="auto" w:fill="FFFFFF"/>
        </w:rPr>
        <w:br/>
        <w:t xml:space="preserve">Kunming-Montreal Global Biodiversity Framework: strategic review of </w:t>
      </w:r>
      <w:r>
        <w:rPr>
          <w:shd w:val="clear" w:color="auto" w:fill="FFFFFF"/>
        </w:rPr>
        <w:br/>
        <w:t>and update to the programme of work on protected areas</w:t>
      </w:r>
      <w:bookmarkEnd w:id="37"/>
      <w:bookmarkEnd w:id="38"/>
      <w:r w:rsidRPr="00E57A86">
        <w:rPr>
          <w:bCs/>
          <w:shd w:val="clear" w:color="auto" w:fill="FFFFFF"/>
        </w:rPr>
        <w:t xml:space="preserve"> </w:t>
      </w:r>
    </w:p>
    <w:p w14:paraId="42476575" w14:textId="77777777" w:rsidR="00122D92" w:rsidRDefault="00122D92" w:rsidP="008D3204">
      <w:pPr>
        <w:pStyle w:val="CBDNormalNumber"/>
        <w:keepNext/>
        <w:numPr>
          <w:ilvl w:val="0"/>
          <w:numId w:val="0"/>
        </w:numPr>
        <w:tabs>
          <w:tab w:val="clear" w:pos="567"/>
          <w:tab w:val="clear" w:pos="1134"/>
        </w:tabs>
        <w:ind w:left="567" w:firstLine="567"/>
        <w:rPr>
          <w:i/>
          <w:iCs/>
          <w:color w:val="000000" w:themeColor="text1"/>
        </w:rPr>
      </w:pPr>
      <w:r>
        <w:rPr>
          <w:i/>
          <w:iCs/>
          <w:color w:val="000000" w:themeColor="text1"/>
        </w:rPr>
        <w:t>The Subsidiary Body on Scientific, Technical and Technological Advice</w:t>
      </w:r>
    </w:p>
    <w:p w14:paraId="480C19F0" w14:textId="77777777" w:rsidR="00122D92" w:rsidRDefault="00122D92" w:rsidP="008D3204">
      <w:pPr>
        <w:pStyle w:val="CBDNormalNumber"/>
        <w:keepNext/>
        <w:numPr>
          <w:ilvl w:val="0"/>
          <w:numId w:val="0"/>
        </w:numPr>
        <w:tabs>
          <w:tab w:val="clear" w:pos="567"/>
          <w:tab w:val="clear" w:pos="1134"/>
        </w:tabs>
        <w:ind w:left="567" w:firstLine="567"/>
        <w:rPr>
          <w:i/>
          <w:iCs/>
          <w:color w:val="000000" w:themeColor="text1"/>
        </w:rPr>
      </w:pPr>
      <w:r>
        <w:rPr>
          <w:i/>
          <w:iCs/>
          <w:color w:val="000000" w:themeColor="text1"/>
        </w:rPr>
        <w:t xml:space="preserve">Recommends </w:t>
      </w:r>
      <w:r w:rsidRPr="004D3FC8">
        <w:rPr>
          <w:color w:val="000000" w:themeColor="text1"/>
        </w:rPr>
        <w:t>that the Conference of the Parties, at its seventeenth meeting, adopt a decision along the following lines:</w:t>
      </w:r>
    </w:p>
    <w:p w14:paraId="134BDD43" w14:textId="77777777" w:rsidR="00122D92" w:rsidRPr="00E57A86" w:rsidRDefault="00122D92" w:rsidP="008D3204">
      <w:pPr>
        <w:pStyle w:val="CBDNormalNumber"/>
        <w:keepNext/>
        <w:numPr>
          <w:ilvl w:val="0"/>
          <w:numId w:val="0"/>
        </w:numPr>
        <w:tabs>
          <w:tab w:val="clear" w:pos="567"/>
        </w:tabs>
        <w:ind w:left="1134"/>
        <w:rPr>
          <w:i/>
          <w:iCs/>
          <w:color w:val="000000" w:themeColor="text1"/>
        </w:rPr>
      </w:pPr>
      <w:r w:rsidRPr="00E57A86">
        <w:rPr>
          <w:i/>
          <w:iCs/>
          <w:color w:val="000000" w:themeColor="text1"/>
        </w:rPr>
        <w:t>The Conference of the Parties</w:t>
      </w:r>
      <w:r w:rsidRPr="00E57A86">
        <w:rPr>
          <w:color w:val="000000" w:themeColor="text1"/>
        </w:rPr>
        <w:t>,</w:t>
      </w:r>
    </w:p>
    <w:p w14:paraId="60741B58" w14:textId="77777777" w:rsidR="00122D92" w:rsidRPr="00E57A86" w:rsidRDefault="00122D92" w:rsidP="008D3204">
      <w:pPr>
        <w:pStyle w:val="CBDNormalNumber"/>
        <w:numPr>
          <w:ilvl w:val="0"/>
          <w:numId w:val="0"/>
        </w:numPr>
        <w:tabs>
          <w:tab w:val="clear" w:pos="567"/>
          <w:tab w:val="clear" w:pos="1134"/>
        </w:tabs>
        <w:ind w:left="1134" w:firstLine="567"/>
        <w:rPr>
          <w:color w:val="000000" w:themeColor="text1"/>
        </w:rPr>
      </w:pPr>
      <w:r w:rsidRPr="00E57A86">
        <w:rPr>
          <w:i/>
          <w:iCs/>
          <w:color w:val="000000" w:themeColor="text1"/>
        </w:rPr>
        <w:t>Recalling</w:t>
      </w:r>
      <w:r w:rsidRPr="00E57A86">
        <w:rPr>
          <w:color w:val="000000" w:themeColor="text1"/>
        </w:rPr>
        <w:t xml:space="preserve"> its decisions </w:t>
      </w:r>
      <w:hyperlink r:id="rId115" w:history="1">
        <w:r w:rsidRPr="00E57A86">
          <w:rPr>
            <w:rStyle w:val="Hyperlink"/>
          </w:rPr>
          <w:t>VII/28</w:t>
        </w:r>
      </w:hyperlink>
      <w:r w:rsidRPr="00E57A86">
        <w:rPr>
          <w:color w:val="000000" w:themeColor="text1"/>
        </w:rPr>
        <w:t xml:space="preserve"> of 20 February 2004,</w:t>
      </w:r>
      <w:hyperlink r:id="rId116" w:history="1">
        <w:r w:rsidRPr="00E57A86">
          <w:rPr>
            <w:color w:val="000000" w:themeColor="text1"/>
          </w:rPr>
          <w:t xml:space="preserve"> </w:t>
        </w:r>
        <w:r w:rsidRPr="00E57A86">
          <w:rPr>
            <w:rStyle w:val="Hyperlink"/>
          </w:rPr>
          <w:t>VIII/24</w:t>
        </w:r>
      </w:hyperlink>
      <w:r w:rsidRPr="00E57A86">
        <w:rPr>
          <w:color w:val="000000" w:themeColor="text1"/>
        </w:rPr>
        <w:t xml:space="preserve"> of 31 March 2006, </w:t>
      </w:r>
      <w:hyperlink r:id="rId117" w:history="1">
        <w:r w:rsidRPr="00E57A86">
          <w:rPr>
            <w:rStyle w:val="Hyperlink"/>
          </w:rPr>
          <w:t>IX/18</w:t>
        </w:r>
      </w:hyperlink>
      <w:r w:rsidRPr="00E57A86">
        <w:rPr>
          <w:color w:val="000000" w:themeColor="text1"/>
        </w:rPr>
        <w:t xml:space="preserve"> of 30 May 2008, </w:t>
      </w:r>
      <w:hyperlink r:id="rId118" w:history="1">
        <w:r w:rsidRPr="00E57A86">
          <w:rPr>
            <w:rStyle w:val="Hyperlink"/>
          </w:rPr>
          <w:t>X/31</w:t>
        </w:r>
      </w:hyperlink>
      <w:r w:rsidRPr="00E57A86">
        <w:rPr>
          <w:color w:val="000000" w:themeColor="text1"/>
        </w:rPr>
        <w:t xml:space="preserve"> of 29 October 2010, </w:t>
      </w:r>
      <w:hyperlink r:id="rId119" w:history="1">
        <w:r w:rsidRPr="00E57A86">
          <w:rPr>
            <w:rStyle w:val="Hyperlink"/>
          </w:rPr>
          <w:t>14/8</w:t>
        </w:r>
      </w:hyperlink>
      <w:r w:rsidRPr="00E57A86">
        <w:rPr>
          <w:color w:val="000000" w:themeColor="text1"/>
        </w:rPr>
        <w:t xml:space="preserve"> of 29 November 2018, </w:t>
      </w:r>
      <w:hyperlink r:id="rId120" w:history="1">
        <w:r w:rsidRPr="00516002">
          <w:rPr>
            <w:rStyle w:val="Hyperlink"/>
          </w:rPr>
          <w:t>15/4</w:t>
        </w:r>
      </w:hyperlink>
      <w:r w:rsidRPr="00E57A86">
        <w:rPr>
          <w:color w:val="000000" w:themeColor="text1"/>
        </w:rPr>
        <w:t xml:space="preserve"> of 19</w:t>
      </w:r>
      <w:r>
        <w:rPr>
          <w:color w:val="000000" w:themeColor="text1"/>
        </w:rPr>
        <w:t> </w:t>
      </w:r>
      <w:r w:rsidRPr="00E57A86">
        <w:rPr>
          <w:color w:val="000000" w:themeColor="text1"/>
        </w:rPr>
        <w:t xml:space="preserve">December 2022 and </w:t>
      </w:r>
      <w:hyperlink r:id="rId121" w:history="1">
        <w:r w:rsidRPr="00E57A86">
          <w:rPr>
            <w:rStyle w:val="Hyperlink"/>
          </w:rPr>
          <w:t>16/12</w:t>
        </w:r>
      </w:hyperlink>
      <w:r w:rsidRPr="00E57A86">
        <w:rPr>
          <w:color w:val="000000" w:themeColor="text1"/>
        </w:rPr>
        <w:t xml:space="preserve"> of 1 November 2024, </w:t>
      </w:r>
    </w:p>
    <w:p w14:paraId="6149EE29" w14:textId="77777777" w:rsidR="00122D92" w:rsidRPr="00E57A86" w:rsidRDefault="00122D92" w:rsidP="008D3204">
      <w:pPr>
        <w:pStyle w:val="CBDNormalNoNumber"/>
        <w:tabs>
          <w:tab w:val="clear" w:pos="567"/>
          <w:tab w:val="clear" w:pos="1134"/>
        </w:tabs>
        <w:ind w:left="1134" w:firstLine="567"/>
        <w:rPr>
          <w:color w:val="000000" w:themeColor="text1"/>
        </w:rPr>
      </w:pPr>
      <w:r w:rsidRPr="00E57A86">
        <w:rPr>
          <w:i/>
          <w:iCs/>
          <w:color w:val="000000" w:themeColor="text1"/>
        </w:rPr>
        <w:t>Acknowledging</w:t>
      </w:r>
      <w:r w:rsidRPr="00E57A86">
        <w:rPr>
          <w:color w:val="000000" w:themeColor="text1"/>
        </w:rPr>
        <w:t xml:space="preserve"> that the programme of work on protected areas</w:t>
      </w:r>
      <w:r w:rsidRPr="00E57A86">
        <w:rPr>
          <w:rStyle w:val="FootnoteReference"/>
          <w:color w:val="000000" w:themeColor="text1"/>
        </w:rPr>
        <w:footnoteReference w:id="67"/>
      </w:r>
      <w:r w:rsidRPr="00E57A86">
        <w:rPr>
          <w:color w:val="000000" w:themeColor="text1"/>
        </w:rPr>
        <w:t xml:space="preserve"> and related decisions of the Conference of the Parties to the Convention on Biological Diversity</w:t>
      </w:r>
      <w:r w:rsidRPr="00E57A86">
        <w:rPr>
          <w:rStyle w:val="FootnoteReference"/>
          <w:color w:val="000000" w:themeColor="text1"/>
        </w:rPr>
        <w:footnoteReference w:id="68"/>
      </w:r>
      <w:r w:rsidRPr="00E57A86">
        <w:rPr>
          <w:color w:val="000000" w:themeColor="text1"/>
        </w:rPr>
        <w:t xml:space="preserve"> continue to provide a strategic framework for the implementation of the Kunming-Montreal Global Biodiversity Framework,</w:t>
      </w:r>
      <w:r w:rsidRPr="00E57A86">
        <w:rPr>
          <w:rStyle w:val="FootnoteReference"/>
          <w:color w:val="000000" w:themeColor="text1"/>
        </w:rPr>
        <w:footnoteReference w:id="69"/>
      </w:r>
      <w:r w:rsidRPr="00E57A86">
        <w:rPr>
          <w:color w:val="000000" w:themeColor="text1"/>
        </w:rPr>
        <w:t xml:space="preserve"> in particular Target 3, while noting that complementary activities are needed to enhance its alignment with the Framework and address identified gaps,</w:t>
      </w:r>
    </w:p>
    <w:p w14:paraId="6C428A03" w14:textId="77777777" w:rsidR="00122D92" w:rsidRDefault="00122D92" w:rsidP="008D3204">
      <w:pPr>
        <w:pStyle w:val="CBDNormalNoNumber"/>
        <w:tabs>
          <w:tab w:val="clear" w:pos="567"/>
          <w:tab w:val="clear" w:pos="1134"/>
        </w:tabs>
        <w:ind w:left="1134" w:firstLine="567"/>
        <w:rPr>
          <w:color w:val="000000" w:themeColor="text1"/>
        </w:rPr>
      </w:pPr>
      <w:r w:rsidRPr="00E57A86">
        <w:rPr>
          <w:i/>
          <w:iCs/>
          <w:color w:val="000000" w:themeColor="text1"/>
        </w:rPr>
        <w:t>Recognizing</w:t>
      </w:r>
      <w:r w:rsidRPr="00E57A86">
        <w:rPr>
          <w:color w:val="000000" w:themeColor="text1"/>
        </w:rPr>
        <w:t xml:space="preserve"> that </w:t>
      </w:r>
      <w:r>
        <w:rPr>
          <w:color w:val="000000" w:themeColor="text1"/>
        </w:rPr>
        <w:t xml:space="preserve">[ecological representativeness and] </w:t>
      </w:r>
      <w:r w:rsidRPr="00E57A86">
        <w:rPr>
          <w:color w:val="000000" w:themeColor="text1"/>
        </w:rPr>
        <w:t>ecological connectivity</w:t>
      </w:r>
      <w:r>
        <w:rPr>
          <w:color w:val="000000" w:themeColor="text1"/>
        </w:rPr>
        <w:t xml:space="preserve"> [are critical qualitative requirements][</w:t>
      </w:r>
      <w:r w:rsidRPr="00614456">
        <w:rPr>
          <w:color w:val="000000" w:themeColor="text1"/>
        </w:rPr>
        <w:t>is a foundational condition</w:t>
      </w:r>
      <w:r>
        <w:rPr>
          <w:color w:val="000000" w:themeColor="text1"/>
        </w:rPr>
        <w:t>]</w:t>
      </w:r>
      <w:r w:rsidRPr="00E57A86">
        <w:rPr>
          <w:color w:val="000000" w:themeColor="text1"/>
        </w:rPr>
        <w:t xml:space="preserve"> for achieving ecologically representative, well-connected, effectively </w:t>
      </w:r>
      <w:r>
        <w:rPr>
          <w:color w:val="000000" w:themeColor="text1"/>
        </w:rPr>
        <w:t xml:space="preserve">conserved and </w:t>
      </w:r>
      <w:r w:rsidRPr="00E57A86">
        <w:rPr>
          <w:color w:val="000000" w:themeColor="text1"/>
        </w:rPr>
        <w:t>managed</w:t>
      </w:r>
      <w:r>
        <w:rPr>
          <w:color w:val="000000" w:themeColor="text1"/>
        </w:rPr>
        <w:t>,</w:t>
      </w:r>
      <w:r w:rsidRPr="00E57A86">
        <w:rPr>
          <w:color w:val="000000" w:themeColor="text1"/>
        </w:rPr>
        <w:t xml:space="preserve"> and equitably governed systems</w:t>
      </w:r>
      <w:r>
        <w:rPr>
          <w:color w:val="000000" w:themeColor="text1"/>
        </w:rPr>
        <w:t>[</w:t>
      </w:r>
      <w:r w:rsidRPr="00E57A86">
        <w:rPr>
          <w:color w:val="000000" w:themeColor="text1"/>
        </w:rPr>
        <w:t xml:space="preserve"> of protected areas and other effective area-based conservation measures, recognizing indigenous and traditional territories, where applicable,] under Target</w:t>
      </w:r>
      <w:r>
        <w:rPr>
          <w:color w:val="000000" w:themeColor="text1"/>
        </w:rPr>
        <w:t> </w:t>
      </w:r>
      <w:r w:rsidRPr="00E57A86">
        <w:rPr>
          <w:color w:val="000000" w:themeColor="text1"/>
        </w:rPr>
        <w:t>3 of the Framework, and contributes to the achievement of other relevant targets and Goal A of the Framework,</w:t>
      </w:r>
    </w:p>
    <w:p w14:paraId="4FB57D3D" w14:textId="77777777" w:rsidR="00122D92" w:rsidRPr="00E57A86" w:rsidRDefault="00122D92" w:rsidP="008D3204">
      <w:pPr>
        <w:pStyle w:val="CBDNormalNoNumber"/>
        <w:tabs>
          <w:tab w:val="clear" w:pos="567"/>
          <w:tab w:val="clear" w:pos="1134"/>
        </w:tabs>
        <w:ind w:left="1134" w:firstLine="567"/>
        <w:rPr>
          <w:color w:val="000000" w:themeColor="text1"/>
        </w:rPr>
      </w:pPr>
      <w:r w:rsidRPr="00FD6BD8">
        <w:rPr>
          <w:color w:val="000000" w:themeColor="text1"/>
        </w:rPr>
        <w:t>[</w:t>
      </w:r>
      <w:r>
        <w:rPr>
          <w:i/>
          <w:iCs/>
          <w:color w:val="000000" w:themeColor="text1"/>
        </w:rPr>
        <w:t xml:space="preserve">Noting </w:t>
      </w:r>
      <w:r w:rsidRPr="00281A95">
        <w:rPr>
          <w:color w:val="000000" w:themeColor="text1"/>
        </w:rPr>
        <w:t xml:space="preserve">the ongoing preparation by </w:t>
      </w:r>
      <w:r>
        <w:rPr>
          <w:color w:val="000000" w:themeColor="text1"/>
        </w:rPr>
        <w:t>the Intergovernmental Science-Policy Platform on Biodiversity and Ecosystem Services</w:t>
      </w:r>
      <w:r w:rsidRPr="00281A95">
        <w:rPr>
          <w:color w:val="000000" w:themeColor="text1"/>
        </w:rPr>
        <w:t xml:space="preserve"> on the methodological assessment of integrated biodiversity</w:t>
      </w:r>
      <w:r>
        <w:rPr>
          <w:color w:val="000000" w:themeColor="text1"/>
        </w:rPr>
        <w:t>-</w:t>
      </w:r>
      <w:r w:rsidRPr="00281A95">
        <w:rPr>
          <w:color w:val="000000" w:themeColor="text1"/>
        </w:rPr>
        <w:t xml:space="preserve">inclusive spatial planning and ecological connectivity, and its potential relevance for the further </w:t>
      </w:r>
      <w:r>
        <w:rPr>
          <w:color w:val="000000" w:themeColor="text1"/>
        </w:rPr>
        <w:t>[</w:t>
      </w:r>
      <w:r w:rsidRPr="00281A95">
        <w:rPr>
          <w:color w:val="000000" w:themeColor="text1"/>
        </w:rPr>
        <w:t>development and</w:t>
      </w:r>
      <w:r>
        <w:rPr>
          <w:color w:val="000000" w:themeColor="text1"/>
        </w:rPr>
        <w:t>]</w:t>
      </w:r>
      <w:r w:rsidRPr="00281A95">
        <w:rPr>
          <w:color w:val="000000" w:themeColor="text1"/>
        </w:rPr>
        <w:t xml:space="preserve"> implementation of the programme of work,</w:t>
      </w:r>
      <w:r>
        <w:rPr>
          <w:color w:val="000000" w:themeColor="text1"/>
        </w:rPr>
        <w:t>]</w:t>
      </w:r>
    </w:p>
    <w:p w14:paraId="00927996" w14:textId="77777777" w:rsidR="00122D92" w:rsidRDefault="00122D92" w:rsidP="008D3204">
      <w:pPr>
        <w:pStyle w:val="CBDNormalNoNumber"/>
        <w:tabs>
          <w:tab w:val="clear" w:pos="567"/>
          <w:tab w:val="clear" w:pos="1134"/>
        </w:tabs>
        <w:ind w:left="1134" w:firstLine="567"/>
        <w:rPr>
          <w:color w:val="000000" w:themeColor="text1"/>
        </w:rPr>
      </w:pPr>
      <w:r>
        <w:rPr>
          <w:color w:val="000000" w:themeColor="text1"/>
        </w:rPr>
        <w:t>1.</w:t>
      </w:r>
      <w:r>
        <w:rPr>
          <w:color w:val="000000" w:themeColor="text1"/>
        </w:rPr>
        <w:tab/>
        <w:t>[</w:t>
      </w:r>
      <w:r w:rsidRPr="00614456">
        <w:rPr>
          <w:i/>
          <w:iCs/>
          <w:color w:val="000000" w:themeColor="text1"/>
        </w:rPr>
        <w:t>Welcomes</w:t>
      </w:r>
      <w:r w:rsidRPr="004D3FC8">
        <w:rPr>
          <w:color w:val="000000" w:themeColor="text1"/>
        </w:rPr>
        <w:t>]</w:t>
      </w:r>
      <w:r>
        <w:rPr>
          <w:color w:val="000000" w:themeColor="text1"/>
        </w:rPr>
        <w:t>[</w:t>
      </w:r>
      <w:r w:rsidRPr="00A816DC">
        <w:rPr>
          <w:i/>
          <w:iCs/>
          <w:color w:val="000000" w:themeColor="text1"/>
        </w:rPr>
        <w:t xml:space="preserve">Takes note </w:t>
      </w:r>
      <w:r w:rsidRPr="004D3FC8">
        <w:rPr>
          <w:color w:val="000000" w:themeColor="text1"/>
        </w:rPr>
        <w:t>of</w:t>
      </w:r>
      <w:r>
        <w:rPr>
          <w:color w:val="000000" w:themeColor="text1"/>
        </w:rPr>
        <w:t xml:space="preserve">] </w:t>
      </w:r>
      <w:r w:rsidRPr="00E57A86">
        <w:rPr>
          <w:color w:val="000000" w:themeColor="text1"/>
        </w:rPr>
        <w:t xml:space="preserve">the </w:t>
      </w:r>
      <w:r w:rsidRPr="00C600FD">
        <w:rPr>
          <w:color w:val="000000" w:themeColor="text1"/>
        </w:rPr>
        <w:t xml:space="preserve">forthcoming seventh </w:t>
      </w:r>
      <w:r w:rsidRPr="00FD6BD8">
        <w:rPr>
          <w:color w:val="000000" w:themeColor="text1"/>
        </w:rPr>
        <w:t>International</w:t>
      </w:r>
      <w:r w:rsidRPr="00C600FD">
        <w:rPr>
          <w:color w:val="000000" w:themeColor="text1"/>
        </w:rPr>
        <w:t xml:space="preserve"> Union for Conservation of Nature World Protected and Conserved Areas Congress</w:t>
      </w:r>
      <w:r w:rsidRPr="00FD6BD8">
        <w:rPr>
          <w:color w:val="000000" w:themeColor="text1"/>
        </w:rPr>
        <w:t>,</w:t>
      </w:r>
      <w:r w:rsidRPr="00C600FD">
        <w:rPr>
          <w:color w:val="000000" w:themeColor="text1"/>
        </w:rPr>
        <w:t xml:space="preserve"> orga</w:t>
      </w:r>
      <w:r w:rsidRPr="00E57A86">
        <w:rPr>
          <w:color w:val="000000" w:themeColor="text1"/>
        </w:rPr>
        <w:t xml:space="preserve">nized in Panama by </w:t>
      </w:r>
      <w:r>
        <w:rPr>
          <w:color w:val="000000" w:themeColor="text1"/>
        </w:rPr>
        <w:t>the International Union for Conservation of Nature</w:t>
      </w:r>
      <w:r w:rsidRPr="00E57A86">
        <w:rPr>
          <w:color w:val="000000" w:themeColor="text1"/>
        </w:rPr>
        <w:t>, the World Commission on Protected Areas and the Ministry of Environment of Panama</w:t>
      </w:r>
      <w:r>
        <w:rPr>
          <w:color w:val="000000" w:themeColor="text1"/>
        </w:rPr>
        <w:t>;</w:t>
      </w:r>
    </w:p>
    <w:p w14:paraId="0E4F1C9A" w14:textId="77777777" w:rsidR="00122D92" w:rsidRPr="00E57A86" w:rsidRDefault="00122D92" w:rsidP="008D3204">
      <w:pPr>
        <w:pStyle w:val="CBDNormalNoNumber"/>
        <w:tabs>
          <w:tab w:val="clear" w:pos="567"/>
          <w:tab w:val="clear" w:pos="1134"/>
        </w:tabs>
        <w:ind w:left="1134" w:firstLine="567"/>
        <w:rPr>
          <w:color w:val="000000" w:themeColor="text1"/>
        </w:rPr>
      </w:pPr>
      <w:r w:rsidRPr="00D85B52">
        <w:rPr>
          <w:color w:val="000000" w:themeColor="text1"/>
        </w:rPr>
        <w:t>[2</w:t>
      </w:r>
      <w:r w:rsidRPr="00D85B52">
        <w:rPr>
          <w:i/>
          <w:iCs/>
          <w:color w:val="000000" w:themeColor="text1"/>
        </w:rPr>
        <w:t>.</w:t>
      </w:r>
      <w:r w:rsidRPr="00D85B52">
        <w:rPr>
          <w:i/>
          <w:iCs/>
          <w:color w:val="000000" w:themeColor="text1"/>
        </w:rPr>
        <w:tab/>
        <w:t xml:space="preserve">Adopts </w:t>
      </w:r>
      <w:r w:rsidRPr="00D85B52">
        <w:rPr>
          <w:color w:val="000000" w:themeColor="text1"/>
        </w:rPr>
        <w:t>the definition of “conserved areas” as “areas with other effective area-based conservation measures”,</w:t>
      </w:r>
      <w:r w:rsidRPr="00D85B52">
        <w:rPr>
          <w:rStyle w:val="FootnoteReference"/>
          <w:color w:val="000000" w:themeColor="text1"/>
        </w:rPr>
        <w:footnoteReference w:id="70"/>
      </w:r>
      <w:r w:rsidRPr="00D85B52">
        <w:rPr>
          <w:color w:val="000000" w:themeColor="text1"/>
        </w:rPr>
        <w:t xml:space="preserve"> [recognizing indigenous and traditional territories</w:t>
      </w:r>
      <w:r w:rsidRPr="00FD6BD8">
        <w:rPr>
          <w:color w:val="000000" w:themeColor="text1"/>
        </w:rPr>
        <w:t>,</w:t>
      </w:r>
      <w:r w:rsidRPr="00D85B52">
        <w:rPr>
          <w:color w:val="000000" w:themeColor="text1"/>
        </w:rPr>
        <w:t xml:space="preserve"> where applicable;]]</w:t>
      </w:r>
    </w:p>
    <w:p w14:paraId="0C0900C3" w14:textId="77777777" w:rsidR="00122D92" w:rsidRPr="00FD6BD8" w:rsidRDefault="00122D92" w:rsidP="008D3204">
      <w:pPr>
        <w:pStyle w:val="CBDNormalNoNumber"/>
        <w:tabs>
          <w:tab w:val="clear" w:pos="567"/>
          <w:tab w:val="clear" w:pos="1134"/>
        </w:tabs>
        <w:ind w:left="1134" w:firstLine="567"/>
        <w:rPr>
          <w:lang w:val="en-CA"/>
        </w:rPr>
      </w:pPr>
      <w:r>
        <w:t>3</w:t>
      </w:r>
      <w:r w:rsidRPr="00E57A86">
        <w:t>.</w:t>
      </w:r>
      <w:r w:rsidRPr="00E57A86">
        <w:tab/>
      </w:r>
      <w:r w:rsidRPr="00E57A86">
        <w:rPr>
          <w:i/>
        </w:rPr>
        <w:t>Decides</w:t>
      </w:r>
      <w:r w:rsidRPr="00E57A86">
        <w:t xml:space="preserve"> to revise the name of the programme of work on protected areas to </w:t>
      </w:r>
      <w:r w:rsidRPr="00B629D1">
        <w:t>“programme of work on [protected and conserved areas” in order to reflect the broader scope of][protected areas and [areas with] other effective area-based conservation measures[, recognizing indigenous and traditional territories, where applicable]”],</w:t>
      </w:r>
      <w:r w:rsidRPr="00E57A86">
        <w:t xml:space="preserve"> in a manner consistent with Target</w:t>
      </w:r>
      <w:r>
        <w:t> </w:t>
      </w:r>
      <w:r w:rsidRPr="00E57A86">
        <w:t xml:space="preserve">3 of the </w:t>
      </w:r>
      <w:r w:rsidRPr="00E57A86">
        <w:rPr>
          <w:color w:val="000000" w:themeColor="text1"/>
        </w:rPr>
        <w:t xml:space="preserve">Kunming-Montreal Global Biodiversity </w:t>
      </w:r>
      <w:r w:rsidRPr="00E57A86">
        <w:t>Framework</w:t>
      </w:r>
      <w:r>
        <w:t xml:space="preserve">, </w:t>
      </w:r>
      <w:r w:rsidRPr="00C32721">
        <w:t>in accordance with national circumstances</w:t>
      </w:r>
      <w:r w:rsidRPr="00E57A86">
        <w:t xml:space="preserve"> </w:t>
      </w:r>
      <w:r>
        <w:t xml:space="preserve">and legislation, </w:t>
      </w:r>
      <w:r w:rsidRPr="00E57A86">
        <w:t>and to enhance clarity and coherence;</w:t>
      </w:r>
    </w:p>
    <w:p w14:paraId="506EFC63" w14:textId="77777777" w:rsidR="00122D92" w:rsidRPr="00E57A86" w:rsidRDefault="00122D92" w:rsidP="008D3204">
      <w:pPr>
        <w:pStyle w:val="CBDNormalNoNumber"/>
        <w:tabs>
          <w:tab w:val="clear" w:pos="567"/>
          <w:tab w:val="clear" w:pos="1134"/>
        </w:tabs>
        <w:ind w:left="1134" w:firstLine="567"/>
      </w:pPr>
      <w:r>
        <w:t>4</w:t>
      </w:r>
      <w:r w:rsidRPr="00E57A86">
        <w:t>.</w:t>
      </w:r>
      <w:r w:rsidRPr="00E57A86">
        <w:tab/>
      </w:r>
      <w:r>
        <w:t>[</w:t>
      </w:r>
      <w:r w:rsidRPr="00E57A86">
        <w:rPr>
          <w:i/>
          <w:iCs/>
        </w:rPr>
        <w:t>Endorses</w:t>
      </w:r>
      <w:r w:rsidRPr="00F73E1A">
        <w:t>]</w:t>
      </w:r>
      <w:r w:rsidRPr="00E57A86">
        <w:t xml:space="preserve"> the complementary activities for further or improved guidance contained in the annex to the present decision as an update to the programme of work to support the implementation of the Framework, with particular focus on Target 3;</w:t>
      </w:r>
    </w:p>
    <w:p w14:paraId="4CD5455B" w14:textId="77777777" w:rsidR="00122D92" w:rsidRPr="00E57A86" w:rsidRDefault="00122D92" w:rsidP="008D3204">
      <w:pPr>
        <w:pStyle w:val="CBDNormalNoNumber"/>
        <w:tabs>
          <w:tab w:val="clear" w:pos="567"/>
          <w:tab w:val="clear" w:pos="1134"/>
        </w:tabs>
        <w:ind w:left="1134" w:firstLine="567"/>
      </w:pPr>
      <w:r>
        <w:lastRenderedPageBreak/>
        <w:t>5</w:t>
      </w:r>
      <w:r w:rsidRPr="00E57A86">
        <w:t>.</w:t>
      </w:r>
      <w:r w:rsidRPr="00E57A86">
        <w:tab/>
      </w:r>
      <w:r w:rsidRPr="00E57A86">
        <w:rPr>
          <w:i/>
          <w:iCs/>
        </w:rPr>
        <w:t xml:space="preserve">Encourages </w:t>
      </w:r>
      <w:r w:rsidRPr="00E57A86">
        <w:t xml:space="preserve">Parties and other Governments to integrate the updated programme of work in the development and implementation of actions to meet the relevant targets of the Framework, </w:t>
      </w:r>
      <w:proofErr w:type="gramStart"/>
      <w:r w:rsidRPr="00E57A86">
        <w:t>in particular</w:t>
      </w:r>
      <w:proofErr w:type="gramEnd"/>
      <w:r w:rsidRPr="00E57A86">
        <w:t xml:space="preserve"> Target 3, subject to national circumstances, legislation and priorities;</w:t>
      </w:r>
    </w:p>
    <w:p w14:paraId="2CD29F0F" w14:textId="77777777" w:rsidR="00122D92" w:rsidRDefault="00122D92" w:rsidP="008D3204">
      <w:pPr>
        <w:pStyle w:val="CBDNormalNoNumber"/>
        <w:tabs>
          <w:tab w:val="clear" w:pos="567"/>
          <w:tab w:val="clear" w:pos="1134"/>
        </w:tabs>
        <w:ind w:left="1134" w:firstLine="567"/>
      </w:pPr>
      <w:r>
        <w:t>[6</w:t>
      </w:r>
      <w:r w:rsidRPr="00E57A86">
        <w:t>.</w:t>
      </w:r>
      <w:r w:rsidRPr="00E57A86">
        <w:tab/>
      </w:r>
      <w:r w:rsidRPr="00E57A86">
        <w:rPr>
          <w:i/>
          <w:iCs/>
        </w:rPr>
        <w:t>Invites</w:t>
      </w:r>
      <w:r w:rsidRPr="00E57A86">
        <w:t xml:space="preserve"> </w:t>
      </w:r>
      <w:r>
        <w:t>[</w:t>
      </w:r>
      <w:r w:rsidRPr="009734C5">
        <w:t>developed country Parties, Parties that voluntarily assume the obligations of developed country</w:t>
      </w:r>
      <w:r>
        <w:t>]</w:t>
      </w:r>
      <w:r w:rsidRPr="009734C5">
        <w:t xml:space="preserve"> </w:t>
      </w:r>
      <w:r w:rsidRPr="00E57A86">
        <w:t>Parties, other Governments</w:t>
      </w:r>
      <w:r>
        <w:t>, subnational and local governments</w:t>
      </w:r>
      <w:r w:rsidRPr="00E57A86">
        <w:t xml:space="preserve"> </w:t>
      </w:r>
      <w:r>
        <w:t>[</w:t>
      </w:r>
      <w:r w:rsidRPr="002419B8">
        <w:t>and non-</w:t>
      </w:r>
      <w:r w:rsidRPr="009734C5">
        <w:t>sovereign contributors, such as financing mechanisms</w:t>
      </w:r>
      <w:r>
        <w:t>]</w:t>
      </w:r>
      <w:r w:rsidRPr="00E57A86">
        <w:t>, the private sector and philanthropic organi</w:t>
      </w:r>
      <w:r>
        <w:t>z</w:t>
      </w:r>
      <w:r w:rsidRPr="00E57A86">
        <w:t>ations, to mobili</w:t>
      </w:r>
      <w:r>
        <w:t>z</w:t>
      </w:r>
      <w:r w:rsidRPr="00E57A86">
        <w:t>e, in accordance with Article</w:t>
      </w:r>
      <w:r>
        <w:t>[</w:t>
      </w:r>
      <w:r w:rsidRPr="00E57A86">
        <w:t>s</w:t>
      </w:r>
      <w:r>
        <w:t>] </w:t>
      </w:r>
      <w:r w:rsidRPr="00E57A86">
        <w:t xml:space="preserve">20 </w:t>
      </w:r>
      <w:r>
        <w:t>[</w:t>
      </w:r>
      <w:r w:rsidRPr="009734C5">
        <w:t>and 21</w:t>
      </w:r>
      <w:r w:rsidRPr="00C32721">
        <w:t>]</w:t>
      </w:r>
      <w:r w:rsidRPr="00E57A86">
        <w:t xml:space="preserve"> of the Convention </w:t>
      </w:r>
      <w:r w:rsidRPr="00E57A86">
        <w:rPr>
          <w:color w:val="000000" w:themeColor="text1"/>
        </w:rPr>
        <w:t>on Biological Diversity</w:t>
      </w:r>
      <w:r w:rsidRPr="00E57A86">
        <w:t xml:space="preserve"> and Target</w:t>
      </w:r>
      <w:r>
        <w:t> </w:t>
      </w:r>
      <w:r w:rsidRPr="00E57A86">
        <w:t>19 of the Framework, new, additional, predictable, adequate and accessible financial resources</w:t>
      </w:r>
      <w:r>
        <w:t xml:space="preserve"> from all sources</w:t>
      </w:r>
      <w:r w:rsidRPr="00E57A86">
        <w:t xml:space="preserve"> to support the implementation of the updated programme of work, </w:t>
      </w:r>
      <w:r>
        <w:t xml:space="preserve">in </w:t>
      </w:r>
      <w:r w:rsidRPr="00E57A86">
        <w:t>particular for</w:t>
      </w:r>
      <w:r w:rsidRPr="00C32721">
        <w:t xml:space="preserve"> developing countries</w:t>
      </w:r>
      <w:r>
        <w:t>, including</w:t>
      </w:r>
      <w:r w:rsidRPr="00E57A86">
        <w:t xml:space="preserve"> </w:t>
      </w:r>
      <w:r>
        <w:t>small island developing States, in accordance with paragraph 6 of Article 20 of the Convention</w:t>
      </w:r>
      <w:r w:rsidRPr="00E57A86">
        <w:t>;</w:t>
      </w:r>
      <w:r>
        <w:t>]</w:t>
      </w:r>
    </w:p>
    <w:p w14:paraId="272CC49D" w14:textId="77777777" w:rsidR="00122D92" w:rsidRPr="00E57A86" w:rsidRDefault="00122D92" w:rsidP="008D3204">
      <w:pPr>
        <w:pStyle w:val="CBDNormalNoNumber"/>
        <w:tabs>
          <w:tab w:val="clear" w:pos="567"/>
          <w:tab w:val="clear" w:pos="1134"/>
        </w:tabs>
        <w:ind w:left="1134" w:firstLine="567"/>
      </w:pPr>
      <w:r>
        <w:t>[7.</w:t>
      </w:r>
      <w:r>
        <w:tab/>
      </w:r>
      <w:r>
        <w:rPr>
          <w:i/>
          <w:iCs/>
        </w:rPr>
        <w:t>R</w:t>
      </w:r>
      <w:r w:rsidRPr="001C426D">
        <w:rPr>
          <w:i/>
          <w:iCs/>
        </w:rPr>
        <w:t>ecognizes</w:t>
      </w:r>
      <w:r>
        <w:t xml:space="preserve"> the importance of mobilizing predictable, adequate and sustainable means of implementation, including through financial resources, technical and scientific cooperation and capacity-building, to ensure the effective implementation of the updated programme of work;]</w:t>
      </w:r>
    </w:p>
    <w:p w14:paraId="7B7F7D6B" w14:textId="77777777" w:rsidR="00122D92" w:rsidRPr="00E57A86" w:rsidRDefault="00122D92" w:rsidP="008D3204">
      <w:pPr>
        <w:pStyle w:val="CBDNormalNoNumber"/>
        <w:tabs>
          <w:tab w:val="clear" w:pos="567"/>
          <w:tab w:val="clear" w:pos="1134"/>
        </w:tabs>
        <w:ind w:left="1134" w:firstLine="567"/>
      </w:pPr>
      <w:r>
        <w:t>8</w:t>
      </w:r>
      <w:r w:rsidRPr="00E57A86">
        <w:t>.</w:t>
      </w:r>
      <w:r w:rsidRPr="001C426D">
        <w:tab/>
      </w:r>
      <w:r w:rsidRPr="00E57A86">
        <w:rPr>
          <w:i/>
          <w:iCs/>
        </w:rPr>
        <w:t>Invites</w:t>
      </w:r>
      <w:r w:rsidRPr="00E57A86">
        <w:t xml:space="preserve"> the secretariats of relevant biodiversity-related conventions and other multilateral environmental agreements, international organizations and United Nations entities, including the Global Partnership on Ecological Connectivity, indigenous peoples and local communities, including the private sector, academia, </w:t>
      </w:r>
      <w:r>
        <w:t xml:space="preserve">non-governmental organizations, </w:t>
      </w:r>
      <w:r w:rsidRPr="00E57A86">
        <w:t>women</w:t>
      </w:r>
      <w:r>
        <w:t>,</w:t>
      </w:r>
      <w:r w:rsidRPr="00E57A86">
        <w:t xml:space="preserve"> youth</w:t>
      </w:r>
      <w:r>
        <w:t xml:space="preserve"> and other relevant stakeholders</w:t>
      </w:r>
      <w:r w:rsidRPr="00E57A86">
        <w:t>, to contribute to the implementation of the Framework by supporting knowledge exchange, technical and scientific cooperation, capacity-building</w:t>
      </w:r>
      <w:r>
        <w:t xml:space="preserve"> and development,</w:t>
      </w:r>
      <w:r w:rsidRPr="00E57A86">
        <w:t xml:space="preserve"> and coordinated action in the implementation of the updated programme of work;</w:t>
      </w:r>
    </w:p>
    <w:p w14:paraId="64FB6F86" w14:textId="77777777" w:rsidR="00122D92" w:rsidRPr="00E57A86" w:rsidRDefault="00122D92" w:rsidP="008D3204">
      <w:pPr>
        <w:pStyle w:val="CBDNormalNoNumber"/>
        <w:tabs>
          <w:tab w:val="clear" w:pos="567"/>
          <w:tab w:val="clear" w:pos="1134"/>
        </w:tabs>
        <w:ind w:left="1134" w:firstLine="567"/>
      </w:pPr>
      <w:r>
        <w:t>9</w:t>
      </w:r>
      <w:r w:rsidRPr="00E57A86">
        <w:t>.</w:t>
      </w:r>
      <w:r w:rsidRPr="001C426D">
        <w:tab/>
      </w:r>
      <w:r w:rsidRPr="00E57A86">
        <w:rPr>
          <w:i/>
          <w:iCs/>
        </w:rPr>
        <w:t>Encourages</w:t>
      </w:r>
      <w:r w:rsidRPr="00E57A86">
        <w:t xml:space="preserve"> Parties </w:t>
      </w:r>
      <w:r>
        <w:t>[</w:t>
      </w:r>
      <w:r w:rsidRPr="00E57A86">
        <w:t>to apply a human rights-based approach in the implementation of</w:t>
      </w:r>
      <w:r>
        <w:t>][to implement]</w:t>
      </w:r>
      <w:r w:rsidRPr="00E57A86">
        <w:t xml:space="preserve"> the updated programme of work, consistent with </w:t>
      </w:r>
      <w:r>
        <w:t>s</w:t>
      </w:r>
      <w:r w:rsidRPr="00E57A86">
        <w:t>ection</w:t>
      </w:r>
      <w:r>
        <w:t> </w:t>
      </w:r>
      <w:r w:rsidRPr="00E57A86">
        <w:t>C of the Framework and Article</w:t>
      </w:r>
      <w:r>
        <w:t> </w:t>
      </w:r>
      <w:r w:rsidRPr="00E57A86">
        <w:t>8(j) and other provisions of the Convention</w:t>
      </w:r>
      <w:r w:rsidRPr="001C426D">
        <w:t xml:space="preserve"> </w:t>
      </w:r>
      <w:r w:rsidRPr="00E57A86">
        <w:t xml:space="preserve">related to indigenous peoples and local communities, including by ensuring the full, equitable, inclusive and effective participation of indigenous peoples and local communities, </w:t>
      </w:r>
      <w:r>
        <w:t xml:space="preserve">[recognizing their </w:t>
      </w:r>
      <w:r w:rsidRPr="00CB703E">
        <w:t>own</w:t>
      </w:r>
      <w:r>
        <w:t xml:space="preserve"> governance systems,] [</w:t>
      </w:r>
      <w:r w:rsidRPr="00E57A86">
        <w:t>women, girls and youth, and, as appropriate, the protection of environmental human rights defenders</w:t>
      </w:r>
      <w:r>
        <w:t>]</w:t>
      </w:r>
      <w:r w:rsidRPr="00E57A86">
        <w:t>;</w:t>
      </w:r>
    </w:p>
    <w:p w14:paraId="1CF2590C" w14:textId="77777777" w:rsidR="00122D92" w:rsidRPr="00E57A86" w:rsidRDefault="00122D92" w:rsidP="008D3204">
      <w:pPr>
        <w:pStyle w:val="CBDNormalNoNumber"/>
        <w:tabs>
          <w:tab w:val="clear" w:pos="567"/>
          <w:tab w:val="clear" w:pos="1134"/>
        </w:tabs>
        <w:ind w:left="1134" w:firstLine="567"/>
      </w:pPr>
      <w:r>
        <w:t>10</w:t>
      </w:r>
      <w:r w:rsidRPr="00E57A86">
        <w:t>.</w:t>
      </w:r>
      <w:r w:rsidRPr="00E57A86">
        <w:tab/>
      </w:r>
      <w:r>
        <w:rPr>
          <w:i/>
          <w:iCs/>
        </w:rPr>
        <w:t>Invites</w:t>
      </w:r>
      <w:r>
        <w:t xml:space="preserve"> </w:t>
      </w:r>
      <w:r w:rsidRPr="00E57A86">
        <w:t>Parties to take into consideration findings from relevant assessments of the Intergovernmental Science-Policy Platform on Biodiversity and Ecosystem Services when implementing the updated programme of work and to engage in the preparations of the methodological assessment on integrated biodiversity-inclusive spatial planning and ecological connectivity</w:t>
      </w:r>
      <w:r>
        <w:t>;</w:t>
      </w:r>
    </w:p>
    <w:p w14:paraId="184EF462" w14:textId="77777777" w:rsidR="00122D92" w:rsidRDefault="00122D92" w:rsidP="008D3204">
      <w:pPr>
        <w:pStyle w:val="CBDNormalNoNumber"/>
        <w:tabs>
          <w:tab w:val="clear" w:pos="567"/>
        </w:tabs>
        <w:ind w:left="1134" w:firstLine="567"/>
      </w:pPr>
      <w:r w:rsidRPr="00D20178">
        <w:t>[11.</w:t>
      </w:r>
      <w:r w:rsidRPr="00D20178">
        <w:tab/>
        <w:t>[</w:t>
      </w:r>
      <w:r w:rsidRPr="00D20178">
        <w:rPr>
          <w:i/>
          <w:iCs/>
        </w:rPr>
        <w:t>Decides</w:t>
      </w:r>
      <w:r w:rsidRPr="00D20178">
        <w:t xml:space="preserve"> to establish a fifth programme element][</w:t>
      </w:r>
      <w:r w:rsidRPr="00D20178">
        <w:rPr>
          <w:i/>
          <w:iCs/>
        </w:rPr>
        <w:t>Endorses</w:t>
      </w:r>
      <w:r w:rsidRPr="00D20178">
        <w:t xml:space="preserve"> a cross-cutting complementary activity] on ecological connectivity within the programme of work, as set out in section II of the annex to the present decision, recognizing ecological connectivity as one of several foundational conditions for achieving ecologically representative, well-connected, effectively conserved and managed, and equitably governed systems[ of protected areas and other effective area-based conservation measures</w:t>
      </w:r>
      <w:r w:rsidRPr="00D20178">
        <w:rPr>
          <w:color w:val="000000" w:themeColor="text1"/>
        </w:rPr>
        <w:t xml:space="preserve">, recognizing indigenous and traditional territories, where applicable], </w:t>
      </w:r>
      <w:r w:rsidRPr="00D20178">
        <w:t>to support the development and implementation of actions to meet the relevant targets of the Framework[, in particular Targets 1 to 6, 9 and 12];]</w:t>
      </w:r>
    </w:p>
    <w:p w14:paraId="280210F8" w14:textId="77777777" w:rsidR="00122D92" w:rsidRPr="00A907FA" w:rsidRDefault="00122D92" w:rsidP="008D3204">
      <w:pPr>
        <w:pStyle w:val="CBDNormalNoNumber"/>
        <w:tabs>
          <w:tab w:val="clear" w:pos="567"/>
        </w:tabs>
        <w:ind w:left="1134" w:firstLine="567"/>
      </w:pPr>
      <w:r>
        <w:t>[12.</w:t>
      </w:r>
      <w:r>
        <w:tab/>
      </w:r>
      <w:r w:rsidRPr="00247630">
        <w:rPr>
          <w:i/>
          <w:iCs/>
        </w:rPr>
        <w:t>Invites</w:t>
      </w:r>
      <w:r>
        <w:t xml:space="preserve"> Parties to reinforce ecological connectivity in the implementation of the updated programme of work, in line with the relevant complementary activities set out in the annex to the present decision and in support of the implementation of the Framework;]</w:t>
      </w:r>
    </w:p>
    <w:p w14:paraId="7251CADD" w14:textId="77777777" w:rsidR="00122D92" w:rsidRPr="00E57A86" w:rsidRDefault="00122D92" w:rsidP="008D3204">
      <w:pPr>
        <w:pStyle w:val="CBDNormalNoNumber"/>
        <w:tabs>
          <w:tab w:val="clear" w:pos="567"/>
        </w:tabs>
        <w:ind w:left="1134" w:firstLine="567"/>
      </w:pPr>
      <w:r>
        <w:t>[13.</w:t>
      </w:r>
      <w:r>
        <w:tab/>
      </w:r>
      <w:r>
        <w:rPr>
          <w:i/>
          <w:iCs/>
        </w:rPr>
        <w:t>D</w:t>
      </w:r>
      <w:r w:rsidRPr="00247630">
        <w:rPr>
          <w:i/>
          <w:iCs/>
        </w:rPr>
        <w:t>ecides</w:t>
      </w:r>
      <w:r>
        <w:t xml:space="preserve"> to consider at its eighteenth meeting, as appropriate, whether additional guidance related to ecological connectivity is required under the Convention, taking into </w:t>
      </w:r>
      <w:r>
        <w:lastRenderedPageBreak/>
        <w:t xml:space="preserve">account the findings of the </w:t>
      </w:r>
      <w:r w:rsidRPr="00281A95">
        <w:rPr>
          <w:color w:val="000000" w:themeColor="text1"/>
        </w:rPr>
        <w:t>methodological assessment of integrated biodiversity</w:t>
      </w:r>
      <w:r>
        <w:rPr>
          <w:color w:val="000000" w:themeColor="text1"/>
        </w:rPr>
        <w:t>-</w:t>
      </w:r>
      <w:r w:rsidRPr="00281A95">
        <w:rPr>
          <w:color w:val="000000" w:themeColor="text1"/>
        </w:rPr>
        <w:t>inclusive spatial planning and ecological connectivity</w:t>
      </w:r>
      <w:r>
        <w:rPr>
          <w:color w:val="000000" w:themeColor="text1"/>
        </w:rPr>
        <w:t xml:space="preserve"> of the Intergovernmental Science-Policy Platform on Biodiversity and Ecosystem Services</w:t>
      </w:r>
      <w:r>
        <w:t xml:space="preserve"> and other relevant scientific and technical information, as well as experiences in implementing the Framework and progress in the implementation of the programme of work;]</w:t>
      </w:r>
    </w:p>
    <w:p w14:paraId="46E07925" w14:textId="77777777" w:rsidR="00122D92" w:rsidRPr="00E57A86" w:rsidRDefault="00122D92" w:rsidP="008D3204">
      <w:pPr>
        <w:pStyle w:val="CBDNormalNoNumber"/>
        <w:tabs>
          <w:tab w:val="clear" w:pos="567"/>
          <w:tab w:val="clear" w:pos="1134"/>
        </w:tabs>
        <w:ind w:left="1134" w:firstLine="567"/>
      </w:pPr>
      <w:r>
        <w:t>14</w:t>
      </w:r>
      <w:r w:rsidRPr="00E57A86">
        <w:rPr>
          <w:i/>
          <w:iCs/>
        </w:rPr>
        <w:t>.</w:t>
      </w:r>
      <w:r w:rsidRPr="00E57A86">
        <w:rPr>
          <w:i/>
          <w:iCs/>
        </w:rPr>
        <w:tab/>
        <w:t>Requests</w:t>
      </w:r>
      <w:r w:rsidRPr="00E57A86">
        <w:t xml:space="preserve"> the Executive Secretary, subject to the availability of resources and avoiding duplication with other ongoing initiatives</w:t>
      </w:r>
      <w:r>
        <w:t xml:space="preserve"> and relevant programmes of work</w:t>
      </w:r>
      <w:r w:rsidRPr="00E57A86">
        <w:t>:</w:t>
      </w:r>
    </w:p>
    <w:p w14:paraId="2C9459D5" w14:textId="77777777" w:rsidR="00122D92" w:rsidRPr="00E57A86" w:rsidRDefault="00122D92" w:rsidP="008D3204">
      <w:pPr>
        <w:pStyle w:val="CBDNormalNoNumber"/>
        <w:tabs>
          <w:tab w:val="clear" w:pos="567"/>
        </w:tabs>
        <w:ind w:left="1134" w:firstLine="567"/>
      </w:pPr>
      <w:r w:rsidRPr="00E57A86">
        <w:t>(a)</w:t>
      </w:r>
      <w:r w:rsidRPr="00E57A86">
        <w:tab/>
        <w:t>To further support the Target 3 Community of Practice as a flexible, inclusive and voluntary platform, with a view to facilitating coordination, knowledge exchange and implementation support, and to invite indigenous peoples and local communities, women, youth, relevant organizations and initiatives to participate in the Community;</w:t>
      </w:r>
    </w:p>
    <w:p w14:paraId="52470E9A" w14:textId="77777777" w:rsidR="00122D92" w:rsidRPr="00E57A86" w:rsidRDefault="00122D92" w:rsidP="008D3204">
      <w:pPr>
        <w:pStyle w:val="CBDNormalNoNumber"/>
        <w:tabs>
          <w:tab w:val="clear" w:pos="567"/>
        </w:tabs>
        <w:ind w:left="1134" w:firstLine="567"/>
      </w:pPr>
      <w:r w:rsidRPr="00E57A86">
        <w:t>(b)</w:t>
      </w:r>
      <w:r w:rsidRPr="00E57A86">
        <w:tab/>
        <w:t xml:space="preserve">To collaborate with the regional and subregional technical and scientific cooperation support centres and other relevant partners </w:t>
      </w:r>
      <w:proofErr w:type="gramStart"/>
      <w:r w:rsidRPr="00E57A86">
        <w:t>in order to</w:t>
      </w:r>
      <w:proofErr w:type="gramEnd"/>
      <w:r w:rsidRPr="00E57A86">
        <w:t xml:space="preserve"> deliver targeted scientific and technical support to Parties for meeting Target 3 of the Framework, based on the best available information and the best practices identified pursuant to </w:t>
      </w:r>
      <w:r>
        <w:t>sub</w:t>
      </w:r>
      <w:r w:rsidRPr="00E57A86">
        <w:t>paragraph</w:t>
      </w:r>
      <w:r>
        <w:t> </w:t>
      </w:r>
      <w:r w:rsidRPr="00E57A86">
        <w:t>(c)</w:t>
      </w:r>
      <w:r>
        <w:t> (vii) below</w:t>
      </w:r>
      <w:r w:rsidRPr="00E57A86">
        <w:t>;</w:t>
      </w:r>
    </w:p>
    <w:p w14:paraId="0B081C11" w14:textId="77777777" w:rsidR="00122D92" w:rsidRPr="00E57A86" w:rsidRDefault="00122D92" w:rsidP="008D3204">
      <w:pPr>
        <w:pStyle w:val="CBDNormalNoNumber"/>
        <w:keepNext/>
        <w:tabs>
          <w:tab w:val="clear" w:pos="567"/>
        </w:tabs>
        <w:ind w:left="1134" w:firstLine="567"/>
      </w:pPr>
      <w:r w:rsidRPr="00E57A86">
        <w:t>(</w:t>
      </w:r>
      <w:r w:rsidRPr="005F1E3F">
        <w:t>c)</w:t>
      </w:r>
      <w:r w:rsidRPr="005F1E3F">
        <w:tab/>
        <w:t xml:space="preserve">To compile, with input from Parties, other </w:t>
      </w:r>
      <w:r>
        <w:t>G</w:t>
      </w:r>
      <w:r w:rsidRPr="005F1E3F">
        <w:t xml:space="preserve">overnments, </w:t>
      </w:r>
      <w:r>
        <w:t>[</w:t>
      </w:r>
      <w:r w:rsidRPr="00657C91">
        <w:t>subnational and local governments</w:t>
      </w:r>
      <w:r w:rsidRPr="0003312B">
        <w:t>]</w:t>
      </w:r>
      <w:r w:rsidRPr="005F1E3F">
        <w:t>,</w:t>
      </w:r>
      <w:r w:rsidRPr="00E57A86">
        <w:t xml:space="preserve"> </w:t>
      </w:r>
      <w:r w:rsidRPr="005F1E3F">
        <w:t>relevant organizations and other stakeholders[</w:t>
      </w:r>
      <w:r>
        <w:t xml:space="preserve">, </w:t>
      </w:r>
      <w:r w:rsidRPr="005F1E3F">
        <w:t>within their respective mandates, and recognizing traditional territories, where applicable], a synthesis report on experiences, lessons learned and different approaches, as well as relevant scientific information</w:t>
      </w:r>
      <w:r>
        <w:t>,</w:t>
      </w:r>
      <w:r w:rsidRPr="005F1E3F">
        <w:t xml:space="preserve"> including the findings of the assessments of the </w:t>
      </w:r>
      <w:r w:rsidRPr="005F1E3F">
        <w:rPr>
          <w:color w:val="000000" w:themeColor="text1"/>
        </w:rPr>
        <w:t>Intergovernmental Science-Policy Platform on Biodiversity and Ecosystem Services</w:t>
      </w:r>
      <w:r w:rsidRPr="005F1E3F">
        <w:t xml:space="preserve"> that support the achievement of Target 3 of the Framework and the implementation of the programme of work [</w:t>
      </w:r>
      <w:r>
        <w:t xml:space="preserve">in a manner </w:t>
      </w:r>
      <w:r w:rsidRPr="005F1E3F">
        <w:t>consistent with Target</w:t>
      </w:r>
      <w:r>
        <w:t> </w:t>
      </w:r>
      <w:r w:rsidRPr="005F1E3F">
        <w:t>3]</w:t>
      </w:r>
      <w:r>
        <w:t xml:space="preserve"> </w:t>
      </w:r>
      <w:r w:rsidRPr="005F1E3F">
        <w:t>[, with particular focus on the following areas:</w:t>
      </w:r>
    </w:p>
    <w:p w14:paraId="51295DCA" w14:textId="77777777" w:rsidR="00122D92" w:rsidRPr="00E57A86" w:rsidRDefault="00122D92" w:rsidP="008D3204">
      <w:pPr>
        <w:pStyle w:val="CBDNormalNoNumber"/>
        <w:tabs>
          <w:tab w:val="clear" w:pos="1701"/>
        </w:tabs>
        <w:ind w:left="2268" w:hanging="567"/>
        <w:rPr>
          <w:color w:val="000000" w:themeColor="text1"/>
        </w:rPr>
      </w:pPr>
      <w:r w:rsidRPr="00E57A86">
        <w:rPr>
          <w:color w:val="000000" w:themeColor="text1"/>
        </w:rPr>
        <w:t>(i)</w:t>
      </w:r>
      <w:r w:rsidRPr="001C426D">
        <w:tab/>
      </w:r>
      <w:r w:rsidRPr="00E57A86">
        <w:t>E</w:t>
      </w:r>
      <w:r w:rsidRPr="00E57A86">
        <w:rPr>
          <w:color w:val="000000" w:themeColor="text1"/>
        </w:rPr>
        <w:t xml:space="preserve">quitable governance approaches, including the recognition and respect of the rights and contributions of indigenous peoples and local communities and other groups, including through the implementation of </w:t>
      </w:r>
      <w:r>
        <w:rPr>
          <w:color w:val="000000" w:themeColor="text1"/>
        </w:rPr>
        <w:t>relevant t</w:t>
      </w:r>
      <w:r w:rsidRPr="00E57A86">
        <w:rPr>
          <w:color w:val="000000" w:themeColor="text1"/>
        </w:rPr>
        <w:t>arget</w:t>
      </w:r>
      <w:r>
        <w:rPr>
          <w:color w:val="000000" w:themeColor="text1"/>
        </w:rPr>
        <w:t>s</w:t>
      </w:r>
      <w:r w:rsidRPr="00E57A86">
        <w:rPr>
          <w:color w:val="000000" w:themeColor="text1"/>
        </w:rPr>
        <w:t xml:space="preserve"> of the Framework;</w:t>
      </w:r>
    </w:p>
    <w:p w14:paraId="3AFFEF44" w14:textId="77777777" w:rsidR="00122D92" w:rsidRPr="00E57A86" w:rsidRDefault="00122D92" w:rsidP="008D3204">
      <w:pPr>
        <w:pStyle w:val="CBDNormalNoNumber"/>
        <w:tabs>
          <w:tab w:val="clear" w:pos="1701"/>
        </w:tabs>
        <w:ind w:left="2268" w:hanging="567"/>
        <w:rPr>
          <w:color w:val="000000" w:themeColor="text1"/>
        </w:rPr>
      </w:pPr>
      <w:r w:rsidRPr="00E57A86">
        <w:rPr>
          <w:color w:val="000000" w:themeColor="text1"/>
        </w:rPr>
        <w:t>(ii)</w:t>
      </w:r>
      <w:r w:rsidRPr="00E57A86">
        <w:rPr>
          <w:color w:val="000000" w:themeColor="text1"/>
        </w:rPr>
        <w:tab/>
        <w:t xml:space="preserve">Ecological integrity, representativeness, </w:t>
      </w:r>
      <w:r>
        <w:rPr>
          <w:color w:val="000000" w:themeColor="text1"/>
        </w:rPr>
        <w:t xml:space="preserve">effective conservation, </w:t>
      </w:r>
      <w:r w:rsidRPr="00E57A86">
        <w:rPr>
          <w:color w:val="000000" w:themeColor="text1"/>
        </w:rPr>
        <w:t>ecosystem restoration and resilience, and ecological connectivity across terrestrial,</w:t>
      </w:r>
      <w:r>
        <w:rPr>
          <w:color w:val="000000" w:themeColor="text1"/>
        </w:rPr>
        <w:t xml:space="preserve"> wetland,</w:t>
      </w:r>
      <w:r w:rsidRPr="00E57A86">
        <w:rPr>
          <w:color w:val="000000" w:themeColor="text1"/>
        </w:rPr>
        <w:t xml:space="preserve"> inland water, coastal and marine </w:t>
      </w:r>
      <w:r>
        <w:rPr>
          <w:color w:val="000000" w:themeColor="text1"/>
        </w:rPr>
        <w:t>eco</w:t>
      </w:r>
      <w:r w:rsidRPr="00E57A86">
        <w:rPr>
          <w:color w:val="000000" w:themeColor="text1"/>
        </w:rPr>
        <w:t>systems, including in the context of climate change;</w:t>
      </w:r>
    </w:p>
    <w:p w14:paraId="078AD83A" w14:textId="77777777" w:rsidR="00122D92" w:rsidRPr="00E57A86" w:rsidRDefault="00122D92" w:rsidP="008D3204">
      <w:pPr>
        <w:pStyle w:val="CBDNormalNoNumber"/>
        <w:tabs>
          <w:tab w:val="clear" w:pos="1701"/>
        </w:tabs>
        <w:ind w:left="2268" w:hanging="567"/>
        <w:rPr>
          <w:color w:val="000000" w:themeColor="text1"/>
        </w:rPr>
      </w:pPr>
      <w:r w:rsidRPr="00E57A86">
        <w:rPr>
          <w:color w:val="000000" w:themeColor="text1"/>
        </w:rPr>
        <w:t>(iii)</w:t>
      </w:r>
      <w:r w:rsidRPr="001C426D">
        <w:tab/>
      </w:r>
      <w:r w:rsidRPr="00E57A86">
        <w:rPr>
          <w:color w:val="000000" w:themeColor="text1"/>
        </w:rPr>
        <w:t>The recognition of indigenous and traditional territories, where applicable</w:t>
      </w:r>
      <w:r>
        <w:rPr>
          <w:color w:val="000000" w:themeColor="text1"/>
        </w:rPr>
        <w:t xml:space="preserve"> [under Target 3 of the Framework]</w:t>
      </w:r>
      <w:r w:rsidRPr="00E57A86">
        <w:rPr>
          <w:color w:val="000000" w:themeColor="text1"/>
        </w:rPr>
        <w:t>, including</w:t>
      </w:r>
      <w:r>
        <w:rPr>
          <w:color w:val="000000" w:themeColor="text1"/>
        </w:rPr>
        <w:t xml:space="preserve"> </w:t>
      </w:r>
      <w:r w:rsidRPr="00E57A86">
        <w:rPr>
          <w:color w:val="000000" w:themeColor="text1"/>
        </w:rPr>
        <w:t>by</w:t>
      </w:r>
      <w:r>
        <w:rPr>
          <w:color w:val="000000" w:themeColor="text1"/>
        </w:rPr>
        <w:t xml:space="preserve"> </w:t>
      </w:r>
      <w:r w:rsidRPr="00E57A86">
        <w:rPr>
          <w:color w:val="000000" w:themeColor="text1"/>
        </w:rPr>
        <w:t>applying</w:t>
      </w:r>
      <w:r>
        <w:rPr>
          <w:color w:val="000000" w:themeColor="text1"/>
        </w:rPr>
        <w:t xml:space="preserve"> </w:t>
      </w:r>
      <w:r w:rsidRPr="00E57A86">
        <w:rPr>
          <w:color w:val="000000" w:themeColor="text1"/>
        </w:rPr>
        <w:t>differentiated approaches for indigenous peoples in voluntary isolation and initial contact</w:t>
      </w:r>
      <w:r>
        <w:rPr>
          <w:color w:val="000000" w:themeColor="text1"/>
        </w:rPr>
        <w:t>[, in line with the principles of no contact, intangibility and precaution]</w:t>
      </w:r>
      <w:r w:rsidRPr="00E57A86">
        <w:rPr>
          <w:color w:val="000000" w:themeColor="text1"/>
        </w:rPr>
        <w:t>, based on the outcomes of Tasks</w:t>
      </w:r>
      <w:r>
        <w:rPr>
          <w:color w:val="000000" w:themeColor="text1"/>
        </w:rPr>
        <w:t> </w:t>
      </w:r>
      <w:r w:rsidRPr="00E57A86">
        <w:rPr>
          <w:color w:val="000000" w:themeColor="text1"/>
        </w:rPr>
        <w:t xml:space="preserve">1.1 and 1.2 </w:t>
      </w:r>
      <w:r w:rsidRPr="000C372B">
        <w:rPr>
          <w:color w:val="000000" w:themeColor="text1"/>
        </w:rPr>
        <w:t>of the programme of work on Article</w:t>
      </w:r>
      <w:r>
        <w:rPr>
          <w:color w:val="000000" w:themeColor="text1"/>
        </w:rPr>
        <w:t> </w:t>
      </w:r>
      <w:r w:rsidRPr="000C372B">
        <w:rPr>
          <w:color w:val="000000" w:themeColor="text1"/>
        </w:rPr>
        <w:t>8(j) and other provisions of the Convention related to indigenous peoples and local communities to 2030</w:t>
      </w:r>
      <w:r>
        <w:rPr>
          <w:color w:val="000000" w:themeColor="text1"/>
        </w:rPr>
        <w:t xml:space="preserve">, </w:t>
      </w:r>
      <w:r w:rsidRPr="00E57A86">
        <w:rPr>
          <w:color w:val="000000" w:themeColor="text1"/>
        </w:rPr>
        <w:t xml:space="preserve">as contained in </w:t>
      </w:r>
      <w:r>
        <w:rPr>
          <w:color w:val="000000" w:themeColor="text1"/>
        </w:rPr>
        <w:t>d</w:t>
      </w:r>
      <w:r w:rsidRPr="00E57A86">
        <w:rPr>
          <w:color w:val="000000" w:themeColor="text1"/>
        </w:rPr>
        <w:t>ecision</w:t>
      </w:r>
      <w:r>
        <w:rPr>
          <w:color w:val="000000" w:themeColor="text1"/>
        </w:rPr>
        <w:t> </w:t>
      </w:r>
      <w:r w:rsidRPr="00E57A86">
        <w:rPr>
          <w:color w:val="000000" w:themeColor="text1"/>
        </w:rPr>
        <w:t>17/xx;</w:t>
      </w:r>
    </w:p>
    <w:p w14:paraId="7495D859" w14:textId="77777777" w:rsidR="00122D92" w:rsidRPr="00E57A86" w:rsidRDefault="00122D92" w:rsidP="008D3204">
      <w:pPr>
        <w:pStyle w:val="CBDNormalNoNumber"/>
        <w:tabs>
          <w:tab w:val="clear" w:pos="1701"/>
        </w:tabs>
        <w:ind w:left="2268" w:hanging="567"/>
        <w:rPr>
          <w:color w:val="000000" w:themeColor="text1"/>
        </w:rPr>
      </w:pPr>
      <w:r w:rsidRPr="00E57A86">
        <w:rPr>
          <w:color w:val="000000" w:themeColor="text1"/>
        </w:rPr>
        <w:t>(iv)</w:t>
      </w:r>
      <w:r w:rsidRPr="001C426D">
        <w:tab/>
      </w:r>
      <w:r w:rsidRPr="00E57A86">
        <w:rPr>
          <w:color w:val="000000" w:themeColor="text1"/>
        </w:rPr>
        <w:t>Gender equality and gender‑responsive and intergenerational approaches</w:t>
      </w:r>
      <w:r>
        <w:rPr>
          <w:color w:val="000000" w:themeColor="text1"/>
        </w:rPr>
        <w:t>,</w:t>
      </w:r>
      <w:r w:rsidRPr="00E57A86">
        <w:rPr>
          <w:color w:val="000000" w:themeColor="text1"/>
        </w:rPr>
        <w:t xml:space="preserve"> </w:t>
      </w:r>
      <w:r>
        <w:rPr>
          <w:color w:val="000000" w:themeColor="text1"/>
        </w:rPr>
        <w:t xml:space="preserve">and the integration of traditional knowledge, </w:t>
      </w:r>
      <w:r w:rsidRPr="00E57A86">
        <w:rPr>
          <w:color w:val="000000" w:themeColor="text1"/>
        </w:rPr>
        <w:t xml:space="preserve">in planning, governance and </w:t>
      </w:r>
      <w:r>
        <w:rPr>
          <w:color w:val="000000" w:themeColor="text1"/>
        </w:rPr>
        <w:t>[</w:t>
      </w:r>
      <w:r w:rsidRPr="00E57A86">
        <w:rPr>
          <w:color w:val="000000" w:themeColor="text1"/>
        </w:rPr>
        <w:t>the</w:t>
      </w:r>
      <w:r>
        <w:rPr>
          <w:color w:val="000000" w:themeColor="text1"/>
        </w:rPr>
        <w:t>]</w:t>
      </w:r>
      <w:r w:rsidRPr="00E57A86">
        <w:rPr>
          <w:color w:val="000000" w:themeColor="text1"/>
        </w:rPr>
        <w:t xml:space="preserve"> management </w:t>
      </w:r>
      <w:r>
        <w:rPr>
          <w:color w:val="000000" w:themeColor="text1"/>
        </w:rPr>
        <w:t>[</w:t>
      </w:r>
      <w:r w:rsidRPr="00E57A86">
        <w:rPr>
          <w:color w:val="000000" w:themeColor="text1"/>
        </w:rPr>
        <w:t>of protected areas and other effective area-based conservation measures, recognizing indigenous and traditional territories, where applicable];</w:t>
      </w:r>
    </w:p>
    <w:p w14:paraId="3399BFC6" w14:textId="77777777" w:rsidR="00122D92" w:rsidRPr="00E57A86" w:rsidRDefault="00122D92" w:rsidP="008D3204">
      <w:pPr>
        <w:pStyle w:val="CBDNormalNoNumber"/>
        <w:tabs>
          <w:tab w:val="clear" w:pos="1701"/>
        </w:tabs>
        <w:ind w:left="2268" w:hanging="567"/>
        <w:rPr>
          <w:color w:val="000000" w:themeColor="text1"/>
        </w:rPr>
      </w:pPr>
      <w:r w:rsidRPr="00E57A86">
        <w:rPr>
          <w:color w:val="000000" w:themeColor="text1"/>
        </w:rPr>
        <w:t>(v)</w:t>
      </w:r>
      <w:r w:rsidRPr="001C426D">
        <w:tab/>
      </w:r>
      <w:r w:rsidRPr="00E57A86">
        <w:rPr>
          <w:color w:val="000000" w:themeColor="text1"/>
        </w:rPr>
        <w:t>The integration of</w:t>
      </w:r>
      <w:r>
        <w:rPr>
          <w:color w:val="000000" w:themeColor="text1"/>
        </w:rPr>
        <w:t xml:space="preserve"> [well-connected and equitably governed systems of]</w:t>
      </w:r>
      <w:r w:rsidRPr="00E57A86">
        <w:rPr>
          <w:color w:val="000000" w:themeColor="text1"/>
        </w:rPr>
        <w:t xml:space="preserve"> [protected areas and other effective area-based conservation measures, recognizing indigenous and traditional territories, where applicable,] into broader landscapes and seascapes</w:t>
      </w:r>
      <w:r>
        <w:rPr>
          <w:color w:val="000000" w:themeColor="text1"/>
        </w:rPr>
        <w:t xml:space="preserve"> [and the ocean]</w:t>
      </w:r>
      <w:r w:rsidRPr="00E57A86">
        <w:rPr>
          <w:color w:val="000000" w:themeColor="text1"/>
        </w:rPr>
        <w:t>, across areas within and beyond national</w:t>
      </w:r>
      <w:r>
        <w:rPr>
          <w:color w:val="000000" w:themeColor="text1"/>
        </w:rPr>
        <w:t xml:space="preserve"> </w:t>
      </w:r>
      <w:r w:rsidRPr="00E57A86">
        <w:rPr>
          <w:color w:val="000000" w:themeColor="text1"/>
        </w:rPr>
        <w:t>jurisdiction</w:t>
      </w:r>
      <w:r>
        <w:rPr>
          <w:color w:val="000000" w:themeColor="text1"/>
        </w:rPr>
        <w:t xml:space="preserve">,[ </w:t>
      </w:r>
      <w:r w:rsidRPr="00E57A86">
        <w:rPr>
          <w:color w:val="000000" w:themeColor="text1"/>
        </w:rPr>
        <w:t xml:space="preserve">in line with </w:t>
      </w:r>
      <w:r>
        <w:rPr>
          <w:color w:val="000000" w:themeColor="text1"/>
        </w:rPr>
        <w:t xml:space="preserve">[the mandates of </w:t>
      </w:r>
      <w:r w:rsidRPr="00E57A86">
        <w:rPr>
          <w:color w:val="000000" w:themeColor="text1"/>
        </w:rPr>
        <w:t xml:space="preserve">the Agreement </w:t>
      </w:r>
      <w:r w:rsidRPr="00B40E6E">
        <w:rPr>
          <w:color w:val="000000" w:themeColor="text1"/>
        </w:rPr>
        <w:t>under the United Nations</w:t>
      </w:r>
      <w:r>
        <w:rPr>
          <w:color w:val="000000" w:themeColor="text1"/>
        </w:rPr>
        <w:t xml:space="preserve"> </w:t>
      </w:r>
      <w:r w:rsidRPr="00A35976">
        <w:rPr>
          <w:color w:val="000000" w:themeColor="text1"/>
        </w:rPr>
        <w:t>Convention on the Law of the Sea</w:t>
      </w:r>
      <w:r>
        <w:rPr>
          <w:color w:val="000000" w:themeColor="text1"/>
        </w:rPr>
        <w:t xml:space="preserve"> </w:t>
      </w:r>
      <w:r w:rsidRPr="00E57A86">
        <w:rPr>
          <w:color w:val="000000" w:themeColor="text1"/>
        </w:rPr>
        <w:t xml:space="preserve">on the Conservation and Sustainable </w:t>
      </w:r>
      <w:r w:rsidRPr="00E57A86">
        <w:rPr>
          <w:color w:val="000000" w:themeColor="text1"/>
        </w:rPr>
        <w:lastRenderedPageBreak/>
        <w:t xml:space="preserve">Use of Marine Biological Diversity of Areas </w:t>
      </w:r>
      <w:r>
        <w:rPr>
          <w:color w:val="000000" w:themeColor="text1"/>
        </w:rPr>
        <w:t>b</w:t>
      </w:r>
      <w:r w:rsidRPr="00E57A86">
        <w:rPr>
          <w:color w:val="000000" w:themeColor="text1"/>
        </w:rPr>
        <w:t>eyond National Jurisdiction,</w:t>
      </w:r>
      <w:r>
        <w:rPr>
          <w:rStyle w:val="FootnoteReference"/>
          <w:color w:val="000000" w:themeColor="text1"/>
        </w:rPr>
        <w:footnoteReference w:id="71"/>
      </w:r>
      <w:r>
        <w:rPr>
          <w:color w:val="000000" w:themeColor="text1"/>
        </w:rPr>
        <w:t xml:space="preserve"> the International Maritime Organization, the International Seabed Authority, regional fisheries management organizations and other] relevant international organizations,]</w:t>
      </w:r>
      <w:r w:rsidRPr="00E57A86">
        <w:rPr>
          <w:color w:val="000000" w:themeColor="text1"/>
        </w:rPr>
        <w:t xml:space="preserve"> including through biodiversity‑inclusive and participatory spatial planning;</w:t>
      </w:r>
    </w:p>
    <w:p w14:paraId="2C5EE912" w14:textId="77777777" w:rsidR="00122D92" w:rsidRPr="00E57A86" w:rsidRDefault="00122D92" w:rsidP="008D3204">
      <w:pPr>
        <w:pStyle w:val="CBDNormalNoNumber"/>
        <w:tabs>
          <w:tab w:val="clear" w:pos="1701"/>
        </w:tabs>
        <w:ind w:left="2268" w:hanging="567"/>
        <w:rPr>
          <w:color w:val="000000" w:themeColor="text1"/>
        </w:rPr>
      </w:pPr>
      <w:r w:rsidRPr="00E57A86">
        <w:rPr>
          <w:color w:val="000000" w:themeColor="text1"/>
        </w:rPr>
        <w:t>(vi)</w:t>
      </w:r>
      <w:r w:rsidRPr="001C426D">
        <w:tab/>
      </w:r>
      <w:r w:rsidRPr="00E57A86">
        <w:rPr>
          <w:color w:val="000000" w:themeColor="text1"/>
        </w:rPr>
        <w:t>The identification and prioritization of areas of particular importance for biodiversity, ecosystem functions and services, and biocultural diversity, including underrepresented ecosystems and areas supporting ecological networks</w:t>
      </w:r>
      <w:r>
        <w:rPr>
          <w:color w:val="000000" w:themeColor="text1"/>
        </w:rPr>
        <w:t xml:space="preserve"> below ground</w:t>
      </w:r>
      <w:r w:rsidRPr="00E57A86">
        <w:rPr>
          <w:color w:val="000000" w:themeColor="text1"/>
        </w:rPr>
        <w:t>;</w:t>
      </w:r>
    </w:p>
    <w:p w14:paraId="50201EB8" w14:textId="77777777" w:rsidR="00122D92" w:rsidRPr="00E57A86" w:rsidRDefault="00122D92" w:rsidP="008D3204">
      <w:pPr>
        <w:pStyle w:val="CBDNormalNoNumber"/>
        <w:tabs>
          <w:tab w:val="clear" w:pos="1701"/>
        </w:tabs>
        <w:ind w:left="2268" w:hanging="567"/>
        <w:rPr>
          <w:color w:val="000000" w:themeColor="text1"/>
        </w:rPr>
      </w:pPr>
      <w:r w:rsidRPr="00E57A86">
        <w:rPr>
          <w:color w:val="000000" w:themeColor="text1"/>
        </w:rPr>
        <w:t>(vii)</w:t>
      </w:r>
      <w:r w:rsidRPr="00E57A86">
        <w:rPr>
          <w:color w:val="000000" w:themeColor="text1"/>
        </w:rPr>
        <w:tab/>
        <w:t xml:space="preserve">Planning, governance and </w:t>
      </w:r>
      <w:r>
        <w:rPr>
          <w:color w:val="000000" w:themeColor="text1"/>
        </w:rPr>
        <w:t>[</w:t>
      </w:r>
      <w:r w:rsidRPr="00E57A86">
        <w:rPr>
          <w:color w:val="000000" w:themeColor="text1"/>
        </w:rPr>
        <w:t>the</w:t>
      </w:r>
      <w:r>
        <w:rPr>
          <w:color w:val="000000" w:themeColor="text1"/>
        </w:rPr>
        <w:t>]</w:t>
      </w:r>
      <w:r w:rsidRPr="00E57A86">
        <w:rPr>
          <w:color w:val="000000" w:themeColor="text1"/>
        </w:rPr>
        <w:t xml:space="preserve"> effective management </w:t>
      </w:r>
      <w:r>
        <w:rPr>
          <w:color w:val="000000" w:themeColor="text1"/>
        </w:rPr>
        <w:t>[</w:t>
      </w:r>
      <w:r w:rsidRPr="00E57A86">
        <w:rPr>
          <w:color w:val="000000" w:themeColor="text1"/>
        </w:rPr>
        <w:t xml:space="preserve">of protected areas and other effective area-based conservation measures, recognizing indigenous and traditional territories, where applicable], including the integration of climate change considerations and participatory risk assessment </w:t>
      </w:r>
      <w:r>
        <w:rPr>
          <w:color w:val="000000" w:themeColor="text1"/>
        </w:rPr>
        <w:t>into species and ecosystem conservation, as well as the management of</w:t>
      </w:r>
      <w:r w:rsidRPr="00E57A86">
        <w:rPr>
          <w:color w:val="000000" w:themeColor="text1"/>
        </w:rPr>
        <w:t xml:space="preserve"> human-wildlife conflict</w:t>
      </w:r>
      <w:r>
        <w:rPr>
          <w:color w:val="000000" w:themeColor="text1"/>
        </w:rPr>
        <w:t xml:space="preserve"> to promote coexistence</w:t>
      </w:r>
      <w:r w:rsidRPr="00E57A86">
        <w:rPr>
          <w:color w:val="000000" w:themeColor="text1"/>
        </w:rPr>
        <w:t>, as key conditions for achieving management effectiveness, including examples and best practices for other effective area-based conservation measures;</w:t>
      </w:r>
    </w:p>
    <w:p w14:paraId="7B47681C" w14:textId="77777777" w:rsidR="00122D92" w:rsidRPr="00E57A86" w:rsidRDefault="00122D92" w:rsidP="008D3204">
      <w:pPr>
        <w:pStyle w:val="CBDNormalNoNumber"/>
        <w:tabs>
          <w:tab w:val="clear" w:pos="1701"/>
        </w:tabs>
        <w:ind w:left="2268" w:hanging="567"/>
        <w:rPr>
          <w:color w:val="000000" w:themeColor="text1"/>
        </w:rPr>
      </w:pPr>
      <w:r w:rsidRPr="00E57A86">
        <w:rPr>
          <w:color w:val="000000" w:themeColor="text1"/>
        </w:rPr>
        <w:t>(viii)</w:t>
      </w:r>
      <w:r w:rsidRPr="001C426D">
        <w:tab/>
      </w:r>
      <w:r w:rsidRPr="00E57A86">
        <w:rPr>
          <w:color w:val="000000" w:themeColor="text1"/>
        </w:rPr>
        <w:t xml:space="preserve">Ecological networks, conservation mosaics, climate‑informed spatial planning and corridor design, ecological connectivity </w:t>
      </w:r>
      <w:r>
        <w:rPr>
          <w:color w:val="000000" w:themeColor="text1"/>
        </w:rPr>
        <w:t>on</w:t>
      </w:r>
      <w:r w:rsidRPr="00E57A86">
        <w:rPr>
          <w:color w:val="000000" w:themeColor="text1"/>
        </w:rPr>
        <w:t xml:space="preserve"> varying scales, transboundary conservation</w:t>
      </w:r>
      <w:r w:rsidRPr="00FD6BD8">
        <w:t xml:space="preserve"> </w:t>
      </w:r>
      <w:r w:rsidRPr="00E57A86">
        <w:rPr>
          <w:color w:val="000000" w:themeColor="text1"/>
        </w:rPr>
        <w:t>and its contribution to peace, and restoration</w:t>
      </w:r>
      <w:r>
        <w:rPr>
          <w:color w:val="000000" w:themeColor="text1"/>
        </w:rPr>
        <w:t>,</w:t>
      </w:r>
      <w:r w:rsidRPr="00E57A86">
        <w:rPr>
          <w:color w:val="000000" w:themeColor="text1"/>
        </w:rPr>
        <w:t xml:space="preserve"> including in urban and peri-urban contexts;</w:t>
      </w:r>
    </w:p>
    <w:p w14:paraId="7D71F041" w14:textId="77777777" w:rsidR="00122D92" w:rsidRPr="00E57A86" w:rsidRDefault="00122D92" w:rsidP="008D3204">
      <w:pPr>
        <w:pStyle w:val="CBDNormalNoNumber"/>
        <w:tabs>
          <w:tab w:val="clear" w:pos="1701"/>
        </w:tabs>
        <w:ind w:left="2268" w:hanging="567"/>
        <w:rPr>
          <w:color w:val="000000" w:themeColor="text1"/>
        </w:rPr>
      </w:pPr>
      <w:r w:rsidRPr="00E57A86">
        <w:rPr>
          <w:color w:val="000000" w:themeColor="text1"/>
        </w:rPr>
        <w:t>(ix)</w:t>
      </w:r>
      <w:r w:rsidRPr="001C426D">
        <w:tab/>
      </w:r>
      <w:r w:rsidRPr="00E57A86">
        <w:rPr>
          <w:color w:val="000000" w:themeColor="text1"/>
        </w:rPr>
        <w:t xml:space="preserve">Monitoring and evaluation systems </w:t>
      </w:r>
      <w:r>
        <w:rPr>
          <w:color w:val="000000" w:themeColor="text1"/>
        </w:rPr>
        <w:t>[</w:t>
      </w:r>
      <w:r w:rsidRPr="00E57A86">
        <w:rPr>
          <w:color w:val="000000" w:themeColor="text1"/>
        </w:rPr>
        <w:t>for protected areas and other effective area-based conservation measures, recognizing indigenous and traditional territories, where applicable], including through</w:t>
      </w:r>
      <w:r>
        <w:rPr>
          <w:color w:val="000000" w:themeColor="text1"/>
        </w:rPr>
        <w:t xml:space="preserve"> biodiversity monitoring and</w:t>
      </w:r>
      <w:r w:rsidRPr="00E57A86">
        <w:rPr>
          <w:color w:val="000000" w:themeColor="text1"/>
        </w:rPr>
        <w:t xml:space="preserve"> the use of relevant new technologies, community-based monitoring, the strengthening of national biodiversity databases, among other relevant dimensions, and, where possible, the principles </w:t>
      </w:r>
      <w:r>
        <w:rPr>
          <w:color w:val="000000" w:themeColor="text1"/>
        </w:rPr>
        <w:t>of f</w:t>
      </w:r>
      <w:r w:rsidRPr="00E57A86">
        <w:rPr>
          <w:color w:val="000000" w:themeColor="text1"/>
        </w:rPr>
        <w:t>indab</w:t>
      </w:r>
      <w:r>
        <w:rPr>
          <w:color w:val="000000" w:themeColor="text1"/>
        </w:rPr>
        <w:t>ility</w:t>
      </w:r>
      <w:r w:rsidRPr="00E57A86">
        <w:rPr>
          <w:color w:val="000000" w:themeColor="text1"/>
        </w:rPr>
        <w:t xml:space="preserve">, </w:t>
      </w:r>
      <w:r>
        <w:rPr>
          <w:color w:val="000000" w:themeColor="text1"/>
        </w:rPr>
        <w:t>a</w:t>
      </w:r>
      <w:r w:rsidRPr="00E57A86">
        <w:rPr>
          <w:color w:val="000000" w:themeColor="text1"/>
        </w:rPr>
        <w:t>ccessib</w:t>
      </w:r>
      <w:r>
        <w:rPr>
          <w:color w:val="000000" w:themeColor="text1"/>
        </w:rPr>
        <w:t>ility</w:t>
      </w:r>
      <w:r w:rsidRPr="00E57A86">
        <w:rPr>
          <w:color w:val="000000" w:themeColor="text1"/>
        </w:rPr>
        <w:t xml:space="preserve">, </w:t>
      </w:r>
      <w:r>
        <w:rPr>
          <w:color w:val="000000" w:themeColor="text1"/>
        </w:rPr>
        <w:t>i</w:t>
      </w:r>
      <w:r w:rsidRPr="00E57A86">
        <w:rPr>
          <w:color w:val="000000" w:themeColor="text1"/>
        </w:rPr>
        <w:t>nteroperab</w:t>
      </w:r>
      <w:r>
        <w:rPr>
          <w:color w:val="000000" w:themeColor="text1"/>
        </w:rPr>
        <w:t>ility</w:t>
      </w:r>
      <w:r w:rsidRPr="00E57A86">
        <w:rPr>
          <w:color w:val="000000" w:themeColor="text1"/>
        </w:rPr>
        <w:t xml:space="preserve"> and </w:t>
      </w:r>
      <w:r>
        <w:rPr>
          <w:color w:val="000000" w:themeColor="text1"/>
        </w:rPr>
        <w:t>r</w:t>
      </w:r>
      <w:r w:rsidRPr="00E57A86">
        <w:rPr>
          <w:color w:val="000000" w:themeColor="text1"/>
        </w:rPr>
        <w:t>eusab</w:t>
      </w:r>
      <w:r>
        <w:rPr>
          <w:color w:val="000000" w:themeColor="text1"/>
        </w:rPr>
        <w:t>ility (FAIR</w:t>
      </w:r>
      <w:r w:rsidRPr="00E57A86">
        <w:rPr>
          <w:color w:val="000000" w:themeColor="text1"/>
        </w:rPr>
        <w:t>)</w:t>
      </w:r>
      <w:r>
        <w:rPr>
          <w:color w:val="000000" w:themeColor="text1"/>
        </w:rPr>
        <w:t xml:space="preserve"> and of c</w:t>
      </w:r>
      <w:r w:rsidRPr="005F1E3F">
        <w:rPr>
          <w:color w:val="000000" w:themeColor="text1"/>
        </w:rPr>
        <w:t xml:space="preserve">ollective </w:t>
      </w:r>
      <w:r>
        <w:rPr>
          <w:color w:val="000000" w:themeColor="text1"/>
        </w:rPr>
        <w:t>b</w:t>
      </w:r>
      <w:r w:rsidRPr="005F1E3F">
        <w:rPr>
          <w:color w:val="000000" w:themeColor="text1"/>
        </w:rPr>
        <w:t>enefit</w:t>
      </w:r>
      <w:r>
        <w:rPr>
          <w:color w:val="000000" w:themeColor="text1"/>
        </w:rPr>
        <w:t>, a</w:t>
      </w:r>
      <w:r w:rsidRPr="005F1E3F">
        <w:rPr>
          <w:color w:val="000000" w:themeColor="text1"/>
        </w:rPr>
        <w:t xml:space="preserve">uthority to </w:t>
      </w:r>
      <w:r>
        <w:rPr>
          <w:color w:val="000000" w:themeColor="text1"/>
        </w:rPr>
        <w:t>c</w:t>
      </w:r>
      <w:r w:rsidRPr="005F1E3F">
        <w:rPr>
          <w:color w:val="000000" w:themeColor="text1"/>
        </w:rPr>
        <w:t>ontrol</w:t>
      </w:r>
      <w:r>
        <w:rPr>
          <w:color w:val="000000" w:themeColor="text1"/>
        </w:rPr>
        <w:t>, r</w:t>
      </w:r>
      <w:r w:rsidRPr="005F1E3F">
        <w:rPr>
          <w:color w:val="000000" w:themeColor="text1"/>
        </w:rPr>
        <w:t>esponsibility</w:t>
      </w:r>
      <w:r>
        <w:rPr>
          <w:color w:val="000000" w:themeColor="text1"/>
        </w:rPr>
        <w:t xml:space="preserve"> and e</w:t>
      </w:r>
      <w:r w:rsidRPr="005F1E3F">
        <w:rPr>
          <w:color w:val="000000" w:themeColor="text1"/>
        </w:rPr>
        <w:t>thics</w:t>
      </w:r>
      <w:r>
        <w:rPr>
          <w:color w:val="000000" w:themeColor="text1"/>
        </w:rPr>
        <w:t xml:space="preserve"> (CARE)[, in </w:t>
      </w:r>
      <w:r w:rsidRPr="001A6130">
        <w:rPr>
          <w:color w:val="000000" w:themeColor="text1"/>
        </w:rPr>
        <w:t>accordance with</w:t>
      </w:r>
      <w:r>
        <w:rPr>
          <w:color w:val="000000" w:themeColor="text1"/>
        </w:rPr>
        <w:t xml:space="preserve"> national circumstances and legislation]</w:t>
      </w:r>
      <w:r w:rsidRPr="00E57A86">
        <w:rPr>
          <w:color w:val="000000" w:themeColor="text1"/>
        </w:rPr>
        <w:t>;</w:t>
      </w:r>
    </w:p>
    <w:p w14:paraId="171AF802" w14:textId="77777777" w:rsidR="00122D92" w:rsidRPr="00E57A86" w:rsidRDefault="00122D92" w:rsidP="008D3204">
      <w:pPr>
        <w:pStyle w:val="CBDNormalNoNumber"/>
        <w:tabs>
          <w:tab w:val="clear" w:pos="567"/>
          <w:tab w:val="clear" w:pos="1701"/>
        </w:tabs>
        <w:ind w:left="2268" w:hanging="567"/>
        <w:rPr>
          <w:color w:val="000000" w:themeColor="text1"/>
        </w:rPr>
      </w:pPr>
      <w:r w:rsidRPr="00E57A86">
        <w:rPr>
          <w:color w:val="000000" w:themeColor="text1"/>
        </w:rPr>
        <w:t>(x)</w:t>
      </w:r>
      <w:r w:rsidRPr="001C426D">
        <w:tab/>
      </w:r>
      <w:r w:rsidRPr="00E57A86">
        <w:rPr>
          <w:color w:val="000000" w:themeColor="text1"/>
        </w:rPr>
        <w:t>Sustainable finance approaches, innovative financial mechanisms, including from public and private sources</w:t>
      </w:r>
      <w:r>
        <w:rPr>
          <w:color w:val="000000" w:themeColor="text1"/>
        </w:rPr>
        <w:t xml:space="preserve"> [and environmental and social safeguards]</w:t>
      </w:r>
      <w:r w:rsidRPr="00E57A86">
        <w:rPr>
          <w:color w:val="000000" w:themeColor="text1"/>
        </w:rPr>
        <w:t>, relevant to the implementation of Target</w:t>
      </w:r>
      <w:r>
        <w:rPr>
          <w:color w:val="000000" w:themeColor="text1"/>
        </w:rPr>
        <w:t> </w:t>
      </w:r>
      <w:r w:rsidRPr="00E57A86">
        <w:rPr>
          <w:color w:val="000000" w:themeColor="text1"/>
        </w:rPr>
        <w:t xml:space="preserve">3 </w:t>
      </w:r>
      <w:r>
        <w:rPr>
          <w:color w:val="000000" w:themeColor="text1"/>
        </w:rPr>
        <w:t xml:space="preserve">of the Framework </w:t>
      </w:r>
      <w:r w:rsidRPr="00E57A86">
        <w:rPr>
          <w:color w:val="000000" w:themeColor="text1"/>
        </w:rPr>
        <w:t xml:space="preserve">according to national priorities and in line with the implementation of their </w:t>
      </w:r>
      <w:r>
        <w:rPr>
          <w:color w:val="000000" w:themeColor="text1"/>
        </w:rPr>
        <w:t>n</w:t>
      </w:r>
      <w:r w:rsidRPr="00E57A86">
        <w:rPr>
          <w:color w:val="000000" w:themeColor="text1"/>
        </w:rPr>
        <w:t xml:space="preserve">ational </w:t>
      </w:r>
      <w:r>
        <w:rPr>
          <w:color w:val="000000" w:themeColor="text1"/>
        </w:rPr>
        <w:t>b</w:t>
      </w:r>
      <w:r w:rsidRPr="00E57A86">
        <w:rPr>
          <w:color w:val="000000" w:themeColor="text1"/>
        </w:rPr>
        <w:t xml:space="preserve">iodiversity </w:t>
      </w:r>
      <w:r>
        <w:rPr>
          <w:color w:val="000000" w:themeColor="text1"/>
        </w:rPr>
        <w:t>s</w:t>
      </w:r>
      <w:r w:rsidRPr="00E57A86">
        <w:rPr>
          <w:color w:val="000000" w:themeColor="text1"/>
        </w:rPr>
        <w:t xml:space="preserve">trategies and </w:t>
      </w:r>
      <w:r>
        <w:rPr>
          <w:color w:val="000000" w:themeColor="text1"/>
        </w:rPr>
        <w:t>a</w:t>
      </w:r>
      <w:r w:rsidRPr="00E57A86">
        <w:rPr>
          <w:color w:val="000000" w:themeColor="text1"/>
        </w:rPr>
        <w:t xml:space="preserve">ction </w:t>
      </w:r>
      <w:r>
        <w:rPr>
          <w:color w:val="000000" w:themeColor="text1"/>
        </w:rPr>
        <w:t>p</w:t>
      </w:r>
      <w:r w:rsidRPr="00E57A86">
        <w:rPr>
          <w:color w:val="000000" w:themeColor="text1"/>
        </w:rPr>
        <w:t>lans, including direct and accessible financing approaches for indigenous peoples and local communities, women and youth;</w:t>
      </w:r>
    </w:p>
    <w:p w14:paraId="00A92B17" w14:textId="77777777" w:rsidR="00122D92" w:rsidRPr="001C426D" w:rsidRDefault="00122D92" w:rsidP="008D3204">
      <w:pPr>
        <w:pStyle w:val="CBDNormalNoNumber"/>
        <w:tabs>
          <w:tab w:val="clear" w:pos="567"/>
          <w:tab w:val="clear" w:pos="1701"/>
        </w:tabs>
        <w:ind w:left="2250" w:hanging="540"/>
      </w:pPr>
      <w:r w:rsidRPr="00E57A86">
        <w:rPr>
          <w:rFonts w:eastAsia="Times New Roman"/>
        </w:rPr>
        <w:t>(x</w:t>
      </w:r>
      <w:r>
        <w:rPr>
          <w:rFonts w:eastAsia="Times New Roman"/>
        </w:rPr>
        <w:t>i</w:t>
      </w:r>
      <w:r w:rsidRPr="00E57A86">
        <w:rPr>
          <w:rFonts w:eastAsia="Times New Roman"/>
        </w:rPr>
        <w:t>)</w:t>
      </w:r>
      <w:r>
        <w:rPr>
          <w:rFonts w:eastAsia="Times New Roman"/>
        </w:rPr>
        <w:tab/>
      </w:r>
      <w:r w:rsidRPr="00E57A86">
        <w:rPr>
          <w:rFonts w:eastAsia="Times New Roman"/>
        </w:rPr>
        <w:t>Good practices related to access to information, participation in decision-making, access to justice and the protection of environmental human rights defenders, consistent with Target</w:t>
      </w:r>
      <w:r>
        <w:rPr>
          <w:rFonts w:eastAsia="Times New Roman"/>
        </w:rPr>
        <w:t> </w:t>
      </w:r>
      <w:r w:rsidRPr="00E57A86">
        <w:rPr>
          <w:rFonts w:eastAsia="Times New Roman"/>
        </w:rPr>
        <w:t>22</w:t>
      </w:r>
      <w:r w:rsidRPr="0027176F">
        <w:rPr>
          <w:color w:val="000000" w:themeColor="text1"/>
        </w:rPr>
        <w:t xml:space="preserve"> </w:t>
      </w:r>
      <w:r>
        <w:rPr>
          <w:color w:val="000000" w:themeColor="text1"/>
        </w:rPr>
        <w:t>of the Framework</w:t>
      </w:r>
      <w:r w:rsidRPr="001C426D">
        <w:t>;</w:t>
      </w:r>
      <w:r>
        <w:t>]</w:t>
      </w:r>
    </w:p>
    <w:p w14:paraId="74E6B3F8" w14:textId="77777777" w:rsidR="00122D92" w:rsidRPr="00E57A86" w:rsidRDefault="00122D92" w:rsidP="008D3204">
      <w:pPr>
        <w:pStyle w:val="CBDNormalNoNumber"/>
        <w:tabs>
          <w:tab w:val="clear" w:pos="567"/>
        </w:tabs>
        <w:ind w:left="1134" w:firstLine="567"/>
      </w:pPr>
      <w:r w:rsidRPr="00E57A86">
        <w:t>(d)</w:t>
      </w:r>
      <w:r w:rsidRPr="00E57A86">
        <w:tab/>
        <w:t>To report on progress made in the implementation of the present decision to the Subsidiary Body on Scientific, Technical and Technological Advice at a meeting held before the eighteenth meeting of the Conference of the Parties.</w:t>
      </w:r>
    </w:p>
    <w:p w14:paraId="51932E26" w14:textId="77777777" w:rsidR="00122D92" w:rsidRPr="00E57A86" w:rsidRDefault="00122D92" w:rsidP="008D3204">
      <w:pPr>
        <w:pStyle w:val="CBDDesicionAnnex"/>
        <w:ind w:left="1134"/>
      </w:pPr>
      <w:bookmarkStart w:id="39" w:name="_Hlk203416978"/>
      <w:r w:rsidRPr="00E57A86">
        <w:lastRenderedPageBreak/>
        <w:t xml:space="preserve">Annex </w:t>
      </w:r>
    </w:p>
    <w:p w14:paraId="165E5354" w14:textId="77777777" w:rsidR="00122D92" w:rsidRPr="00E57A86" w:rsidRDefault="00122D92" w:rsidP="008D3204">
      <w:pPr>
        <w:pStyle w:val="CBDDesicionAnnex"/>
        <w:ind w:left="1134"/>
      </w:pPr>
      <w:r w:rsidRPr="00E57A86">
        <w:t xml:space="preserve">Update to the programme of work on </w:t>
      </w:r>
      <w:r>
        <w:t>[</w:t>
      </w:r>
      <w:r w:rsidRPr="00E57A86">
        <w:t>protected and conserved areas</w:t>
      </w:r>
      <w:r w:rsidRPr="007B676E">
        <w:t>][protected areas and [areas with] other effective area-based conservation measures[, recognizing indigenous and traditional territories, where applicable]]</w:t>
      </w:r>
    </w:p>
    <w:p w14:paraId="3BAF8A18" w14:textId="77777777" w:rsidR="00122D92" w:rsidRPr="00E57A86" w:rsidRDefault="00122D92" w:rsidP="008D3204">
      <w:pPr>
        <w:pStyle w:val="CBDNormalNoNumber"/>
        <w:tabs>
          <w:tab w:val="clear" w:pos="567"/>
        </w:tabs>
        <w:spacing w:before="120" w:after="240"/>
        <w:ind w:left="1134"/>
      </w:pPr>
      <w:r>
        <w:t>1.</w:t>
      </w:r>
      <w:r>
        <w:tab/>
      </w:r>
      <w:r w:rsidRPr="00E57A86">
        <w:t>The table below shows the mapping of the targets of the Kunming-Montreal Global Biodiversity Framework</w:t>
      </w:r>
      <w:r w:rsidRPr="00E57A86">
        <w:rPr>
          <w:rStyle w:val="FootnoteReference"/>
        </w:rPr>
        <w:footnoteReference w:id="72"/>
      </w:r>
      <w:r w:rsidRPr="00E57A86">
        <w:t xml:space="preserve"> against complementary activities that could support the implementation of the programme of work.</w:t>
      </w:r>
      <w:r w:rsidRPr="00E57A86">
        <w:rPr>
          <w:rStyle w:val="FootnoteReference"/>
          <w:color w:val="000000" w:themeColor="text1"/>
        </w:rPr>
        <w:footnoteReference w:id="73"/>
      </w:r>
      <w:r w:rsidRPr="00E57A86">
        <w:t xml:space="preserve"> It highlights areas of strong alignment, opportunities to strengthen existing provisions and gaps where further development is needed. It is based on the findings of a strategic review of the programme, related submissions and a peer review analysis. The activities are categori</w:t>
      </w:r>
      <w:r>
        <w:t>z</w:t>
      </w:r>
      <w:r w:rsidRPr="00E57A86">
        <w:t>ed as follows: (A)</w:t>
      </w:r>
      <w:r>
        <w:t> </w:t>
      </w:r>
      <w:r w:rsidRPr="00E57A86">
        <w:t xml:space="preserve">activities that have existing strong alignment with Target 3 </w:t>
      </w:r>
      <w:r w:rsidRPr="00E57A86">
        <w:rPr>
          <w:color w:val="000000" w:themeColor="text1"/>
        </w:rPr>
        <w:t>of the Framework</w:t>
      </w:r>
      <w:r w:rsidRPr="00E57A86">
        <w:t xml:space="preserve"> and its interlinkages with other targets; (B) activities </w:t>
      </w:r>
      <w:r>
        <w:t xml:space="preserve">that </w:t>
      </w:r>
      <w:r w:rsidRPr="00E57A86">
        <w:t>address targets that are partially covered by the programme of work and where implementation can be strengthened; and (C) </w:t>
      </w:r>
      <w:r>
        <w:t xml:space="preserve">activities </w:t>
      </w:r>
      <w:r w:rsidRPr="00E57A86">
        <w:t>for further develop</w:t>
      </w:r>
      <w:r>
        <w:t>ing</w:t>
      </w:r>
      <w:r w:rsidRPr="00E57A86">
        <w:t xml:space="preserve"> areas that the programme of work does not cover or only covers in a limited manner and where additional guidance is needed. For Targets 9, 13, 16, 17 and 18, no specific actions </w:t>
      </w:r>
      <w:r>
        <w:t>[</w:t>
      </w:r>
      <w:r w:rsidRPr="00E57A86">
        <w:t>relevant to protected areas and other effective area-based conservation measures</w:t>
      </w:r>
      <w:r w:rsidRPr="00E57A86">
        <w:rPr>
          <w:color w:val="000000" w:themeColor="text1"/>
        </w:rPr>
        <w:t>, recognizing indigenous and traditional territories, where applicable,]</w:t>
      </w:r>
      <w:r w:rsidRPr="00E57A86">
        <w:t xml:space="preserve"> are proposed.</w:t>
      </w:r>
    </w:p>
    <w:p w14:paraId="5851869F" w14:textId="77777777" w:rsidR="00122D92" w:rsidRDefault="00122D92" w:rsidP="008D3204">
      <w:pPr>
        <w:pStyle w:val="CBDNormalNoNumber"/>
        <w:tabs>
          <w:tab w:val="clear" w:pos="567"/>
        </w:tabs>
        <w:spacing w:before="120" w:after="240"/>
        <w:ind w:left="1134"/>
      </w:pPr>
      <w:r>
        <w:t>2.</w:t>
      </w:r>
      <w:r>
        <w:tab/>
      </w:r>
      <w:r w:rsidRPr="00E57A86">
        <w:t>The implementation of the updated programme of work should be conducted in line with section</w:t>
      </w:r>
      <w:r>
        <w:t> </w:t>
      </w:r>
      <w:r w:rsidRPr="00E57A86">
        <w:t>C of the Framework,</w:t>
      </w:r>
      <w:r>
        <w:t xml:space="preserve"> [</w:t>
      </w:r>
      <w:proofErr w:type="gramStart"/>
      <w:r>
        <w:t>in particular by</w:t>
      </w:r>
      <w:proofErr w:type="gramEnd"/>
      <w:r>
        <w:t xml:space="preserve"> following a human rights-based approach,]</w:t>
      </w:r>
      <w:r w:rsidRPr="00E57A86">
        <w:t xml:space="preserve"> and in accordance with national circumstances, legislation and priorities.</w:t>
      </w:r>
    </w:p>
    <w:bookmarkEnd w:id="39"/>
    <w:p w14:paraId="4AA65BAD" w14:textId="77777777" w:rsidR="00122D92" w:rsidRPr="00E57A86" w:rsidDel="005321C5" w:rsidRDefault="00122D92" w:rsidP="008D3204">
      <w:pPr>
        <w:pStyle w:val="CBDH2"/>
        <w:tabs>
          <w:tab w:val="clear" w:pos="567"/>
          <w:tab w:val="left" w:pos="1276"/>
        </w:tabs>
        <w:spacing w:after="120"/>
        <w:ind w:left="1134"/>
      </w:pPr>
      <w:r w:rsidRPr="00980B47">
        <w:t>I.</w:t>
      </w:r>
      <w:r w:rsidRPr="00980B47">
        <w:tab/>
        <w:t>Complementary activities to strengthen the programme of work on [protected and conserved areas][protected areas and [areas with] other effective area-based conservation measures</w:t>
      </w:r>
      <w:r w:rsidRPr="00FD6BD8">
        <w:t>[, recognizing indigenous and traditional territories, where applicable]</w:t>
      </w:r>
      <w:r w:rsidRPr="00980B47">
        <w:t>] and its alignment with the Kunming-Montreal Global Biodiversity Framework</w:t>
      </w:r>
    </w:p>
    <w:tbl>
      <w:tblPr>
        <w:tblStyle w:val="TableGrid"/>
        <w:tblW w:w="8929" w:type="dxa"/>
        <w:tblInd w:w="704" w:type="dxa"/>
        <w:tblLook w:val="04A0" w:firstRow="1" w:lastRow="0" w:firstColumn="1" w:lastColumn="0" w:noHBand="0" w:noVBand="1"/>
      </w:tblPr>
      <w:tblGrid>
        <w:gridCol w:w="1842"/>
        <w:gridCol w:w="5387"/>
        <w:gridCol w:w="567"/>
        <w:gridCol w:w="1133"/>
      </w:tblGrid>
      <w:tr w:rsidR="00122D92" w:rsidRPr="00E57A86" w14:paraId="37E6A489" w14:textId="77777777" w:rsidTr="00C969B5">
        <w:trPr>
          <w:tblHeader/>
        </w:trPr>
        <w:tc>
          <w:tcPr>
            <w:tcW w:w="1842" w:type="dxa"/>
          </w:tcPr>
          <w:p w14:paraId="6B17D47C" w14:textId="77777777" w:rsidR="00122D92" w:rsidRPr="002F345A" w:rsidRDefault="00122D92" w:rsidP="00C969B5">
            <w:pPr>
              <w:spacing w:before="40" w:after="40"/>
              <w:jc w:val="left"/>
              <w:rPr>
                <w:i/>
                <w:iCs/>
                <w:color w:val="000000" w:themeColor="text1"/>
                <w:sz w:val="20"/>
                <w:szCs w:val="20"/>
              </w:rPr>
            </w:pPr>
            <w:r w:rsidRPr="002F345A">
              <w:rPr>
                <w:rFonts w:eastAsiaTheme="majorEastAsia"/>
                <w:i/>
                <w:iCs/>
                <w:color w:val="000000" w:themeColor="text1"/>
                <w:sz w:val="20"/>
                <w:szCs w:val="20"/>
              </w:rPr>
              <w:t>Targets of the Kunming-Montreal Global Biodiversity Framework</w:t>
            </w:r>
          </w:p>
        </w:tc>
        <w:tc>
          <w:tcPr>
            <w:tcW w:w="5954" w:type="dxa"/>
            <w:gridSpan w:val="2"/>
          </w:tcPr>
          <w:p w14:paraId="0C3F94AF" w14:textId="77777777" w:rsidR="00122D92" w:rsidRPr="002F345A" w:rsidRDefault="00122D92" w:rsidP="00C969B5">
            <w:pPr>
              <w:spacing w:before="40" w:after="40"/>
              <w:rPr>
                <w:color w:val="000000" w:themeColor="text1"/>
                <w:sz w:val="20"/>
                <w:szCs w:val="20"/>
              </w:rPr>
            </w:pPr>
            <w:r w:rsidRPr="002F345A">
              <w:rPr>
                <w:rFonts w:eastAsiaTheme="majorEastAsia"/>
                <w:i/>
                <w:iCs/>
                <w:color w:val="000000" w:themeColor="text1"/>
                <w:sz w:val="20"/>
                <w:szCs w:val="20"/>
              </w:rPr>
              <w:t xml:space="preserve">Complementary activities </w:t>
            </w:r>
          </w:p>
        </w:tc>
        <w:tc>
          <w:tcPr>
            <w:tcW w:w="1133" w:type="dxa"/>
          </w:tcPr>
          <w:p w14:paraId="7E37A5F5" w14:textId="77777777" w:rsidR="00122D92" w:rsidRPr="002F345A" w:rsidRDefault="00122D92" w:rsidP="00C969B5">
            <w:pPr>
              <w:spacing w:before="40" w:after="40"/>
              <w:rPr>
                <w:i/>
                <w:iCs/>
                <w:color w:val="000000" w:themeColor="text1"/>
                <w:sz w:val="20"/>
                <w:szCs w:val="20"/>
              </w:rPr>
            </w:pPr>
            <w:r w:rsidRPr="002F345A">
              <w:rPr>
                <w:rFonts w:eastAsiaTheme="majorEastAsia"/>
                <w:i/>
                <w:iCs/>
                <w:color w:val="000000" w:themeColor="text1"/>
                <w:sz w:val="20"/>
                <w:szCs w:val="20"/>
              </w:rPr>
              <w:t>Category</w:t>
            </w:r>
          </w:p>
        </w:tc>
      </w:tr>
      <w:tr w:rsidR="00122D92" w:rsidRPr="00E57A86" w14:paraId="7C245A56" w14:textId="77777777" w:rsidTr="00C969B5">
        <w:tc>
          <w:tcPr>
            <w:tcW w:w="1842" w:type="dxa"/>
          </w:tcPr>
          <w:p w14:paraId="2642F16A" w14:textId="77777777" w:rsidR="00122D92" w:rsidRPr="002F345A" w:rsidRDefault="00122D92" w:rsidP="00C969B5">
            <w:pPr>
              <w:spacing w:before="40" w:after="40"/>
              <w:rPr>
                <w:color w:val="000000" w:themeColor="text1"/>
                <w:sz w:val="20"/>
                <w:szCs w:val="20"/>
              </w:rPr>
            </w:pPr>
            <w:r w:rsidRPr="002F345A">
              <w:rPr>
                <w:color w:val="000000" w:themeColor="text1"/>
                <w:sz w:val="20"/>
                <w:szCs w:val="20"/>
              </w:rPr>
              <w:t>Target 1</w:t>
            </w:r>
          </w:p>
        </w:tc>
        <w:tc>
          <w:tcPr>
            <w:tcW w:w="5954" w:type="dxa"/>
            <w:gridSpan w:val="2"/>
          </w:tcPr>
          <w:p w14:paraId="71343A95" w14:textId="77777777" w:rsidR="00122D92" w:rsidRPr="00FD6BD8" w:rsidRDefault="00122D92" w:rsidP="00C969B5">
            <w:pPr>
              <w:tabs>
                <w:tab w:val="clear" w:pos="567"/>
                <w:tab w:val="left" w:pos="459"/>
              </w:tabs>
              <w:spacing w:before="40" w:after="40"/>
              <w:jc w:val="left"/>
              <w:rPr>
                <w:sz w:val="20"/>
                <w:szCs w:val="20"/>
              </w:rPr>
            </w:pPr>
            <w:r w:rsidRPr="00FD6BD8">
              <w:rPr>
                <w:sz w:val="20"/>
                <w:szCs w:val="20"/>
              </w:rPr>
              <w:t>1.</w:t>
            </w:r>
            <w:r w:rsidRPr="00FD6BD8">
              <w:rPr>
                <w:sz w:val="20"/>
                <w:szCs w:val="20"/>
              </w:rPr>
              <w:tab/>
              <w:t xml:space="preserve">Integrate [protected areas and other effective area-based conservation measures, recognizing indigenous and traditional territories, where applicable,] into broader landscape and seascape planning to improve, in accordance with national legislation, biodiversity outcomes, ecological </w:t>
            </w:r>
            <w:r w:rsidRPr="00FD6BD8">
              <w:rPr>
                <w:color w:val="000000" w:themeColor="text1"/>
                <w:sz w:val="20"/>
                <w:szCs w:val="20"/>
              </w:rPr>
              <w:t>representativeness</w:t>
            </w:r>
            <w:r w:rsidRPr="00FD6BD8">
              <w:rPr>
                <w:sz w:val="20"/>
                <w:szCs w:val="20"/>
              </w:rPr>
              <w:t xml:space="preserve"> and connectivity, through </w:t>
            </w:r>
            <w:r w:rsidRPr="00FD6BD8">
              <w:rPr>
                <w:color w:val="000000" w:themeColor="text1"/>
                <w:sz w:val="20"/>
                <w:szCs w:val="20"/>
              </w:rPr>
              <w:t>participatory</w:t>
            </w:r>
            <w:r w:rsidRPr="00FD6BD8">
              <w:rPr>
                <w:sz w:val="20"/>
                <w:szCs w:val="20"/>
              </w:rPr>
              <w:t xml:space="preserve"> and biodiversity-inclusive spatial planning processes, while recognizing and </w:t>
            </w:r>
            <w:r w:rsidRPr="00FD6BD8">
              <w:rPr>
                <w:color w:val="000000" w:themeColor="text1"/>
                <w:sz w:val="20"/>
                <w:szCs w:val="20"/>
              </w:rPr>
              <w:t>respecting</w:t>
            </w:r>
            <w:r w:rsidRPr="00FD6BD8">
              <w:rPr>
                <w:sz w:val="20"/>
                <w:szCs w:val="20"/>
              </w:rPr>
              <w:t xml:space="preserve"> the rights of indigenous peoples and local communities.</w:t>
            </w:r>
          </w:p>
          <w:p w14:paraId="7BB8667A" w14:textId="77777777" w:rsidR="00122D92" w:rsidRPr="00FD6BD8" w:rsidRDefault="00122D92" w:rsidP="00C969B5">
            <w:pPr>
              <w:tabs>
                <w:tab w:val="left" w:pos="486"/>
              </w:tabs>
              <w:spacing w:before="40" w:after="40"/>
              <w:jc w:val="left"/>
              <w:rPr>
                <w:sz w:val="20"/>
                <w:szCs w:val="20"/>
              </w:rPr>
            </w:pPr>
            <w:r w:rsidRPr="005552D4">
              <w:rPr>
                <w:sz w:val="20"/>
                <w:szCs w:val="20"/>
              </w:rPr>
              <w:t>[</w:t>
            </w:r>
            <w:r>
              <w:rPr>
                <w:sz w:val="20"/>
                <w:szCs w:val="20"/>
              </w:rPr>
              <w:t>1 bis</w:t>
            </w:r>
            <w:r>
              <w:rPr>
                <w:sz w:val="20"/>
                <w:szCs w:val="20"/>
              </w:rPr>
              <w:tab/>
            </w:r>
            <w:r w:rsidRPr="005552D4">
              <w:rPr>
                <w:sz w:val="20"/>
                <w:szCs w:val="20"/>
              </w:rPr>
              <w:t>Additional complementary activities on ecological connectivity.]</w:t>
            </w:r>
          </w:p>
        </w:tc>
        <w:tc>
          <w:tcPr>
            <w:tcW w:w="1133" w:type="dxa"/>
          </w:tcPr>
          <w:p w14:paraId="6C405C5D" w14:textId="77777777" w:rsidR="00122D92" w:rsidRPr="002F345A" w:rsidRDefault="00122D92" w:rsidP="00C969B5">
            <w:pPr>
              <w:spacing w:before="40" w:after="40"/>
              <w:rPr>
                <w:color w:val="000000" w:themeColor="text1"/>
                <w:sz w:val="20"/>
                <w:szCs w:val="20"/>
              </w:rPr>
            </w:pPr>
            <w:r w:rsidRPr="002F345A">
              <w:rPr>
                <w:color w:val="000000" w:themeColor="text1"/>
                <w:sz w:val="20"/>
                <w:szCs w:val="20"/>
              </w:rPr>
              <w:t>A</w:t>
            </w:r>
          </w:p>
        </w:tc>
      </w:tr>
      <w:tr w:rsidR="00122D92" w:rsidRPr="00E57A86" w14:paraId="12AC51EF" w14:textId="77777777" w:rsidTr="00C969B5">
        <w:tc>
          <w:tcPr>
            <w:tcW w:w="1842" w:type="dxa"/>
          </w:tcPr>
          <w:p w14:paraId="19AA8D81" w14:textId="77777777" w:rsidR="00122D92" w:rsidRPr="002F345A" w:rsidRDefault="00122D92" w:rsidP="00C969B5">
            <w:pPr>
              <w:spacing w:before="40" w:after="40"/>
              <w:rPr>
                <w:color w:val="000000" w:themeColor="text1"/>
                <w:sz w:val="20"/>
                <w:szCs w:val="20"/>
              </w:rPr>
            </w:pPr>
            <w:r w:rsidRPr="002F345A">
              <w:rPr>
                <w:color w:val="000000" w:themeColor="text1"/>
                <w:sz w:val="20"/>
                <w:szCs w:val="20"/>
              </w:rPr>
              <w:t>Target 2</w:t>
            </w:r>
          </w:p>
        </w:tc>
        <w:tc>
          <w:tcPr>
            <w:tcW w:w="5954" w:type="dxa"/>
            <w:gridSpan w:val="2"/>
          </w:tcPr>
          <w:p w14:paraId="3F0355DF" w14:textId="77777777" w:rsidR="00122D92" w:rsidRDefault="00122D92" w:rsidP="00C969B5">
            <w:pPr>
              <w:tabs>
                <w:tab w:val="clear" w:pos="567"/>
                <w:tab w:val="left" w:pos="459"/>
              </w:tabs>
              <w:spacing w:before="40" w:after="40"/>
              <w:jc w:val="left"/>
              <w:rPr>
                <w:color w:val="000000" w:themeColor="text1"/>
                <w:sz w:val="20"/>
                <w:szCs w:val="20"/>
              </w:rPr>
            </w:pPr>
            <w:r w:rsidRPr="002F345A">
              <w:rPr>
                <w:color w:val="000000" w:themeColor="text1"/>
                <w:sz w:val="20"/>
                <w:szCs w:val="20"/>
              </w:rPr>
              <w:t>2.</w:t>
            </w:r>
            <w:r w:rsidRPr="009E1E70">
              <w:rPr>
                <w:sz w:val="20"/>
                <w:szCs w:val="20"/>
              </w:rPr>
              <w:tab/>
            </w:r>
            <w:r w:rsidRPr="002F345A">
              <w:rPr>
                <w:color w:val="000000" w:themeColor="text1"/>
                <w:sz w:val="20"/>
                <w:szCs w:val="20"/>
              </w:rPr>
              <w:t xml:space="preserve">Promote the restoration of degraded ecosystems </w:t>
            </w:r>
            <w:r>
              <w:rPr>
                <w:color w:val="000000" w:themeColor="text1"/>
                <w:sz w:val="20"/>
                <w:szCs w:val="20"/>
              </w:rPr>
              <w:t>[</w:t>
            </w:r>
            <w:r w:rsidRPr="002F345A">
              <w:rPr>
                <w:color w:val="000000" w:themeColor="text1"/>
                <w:sz w:val="20"/>
                <w:szCs w:val="20"/>
              </w:rPr>
              <w:t>within protected areas and other effective area-based conservation measures, recognizing indigenous and traditional territories, where applicable</w:t>
            </w:r>
            <w:r w:rsidRPr="0038170A">
              <w:rPr>
                <w:color w:val="000000" w:themeColor="text1"/>
                <w:sz w:val="20"/>
                <w:szCs w:val="20"/>
              </w:rPr>
              <w:t xml:space="preserve">], and beyond, including buffer zones, ecological corridors, </w:t>
            </w:r>
            <w:r w:rsidRPr="001C426D">
              <w:rPr>
                <w:color w:val="000000" w:themeColor="text1"/>
                <w:sz w:val="20"/>
                <w:szCs w:val="20"/>
              </w:rPr>
              <w:t>[</w:t>
            </w:r>
            <w:r w:rsidRPr="0038170A">
              <w:rPr>
                <w:color w:val="000000" w:themeColor="text1"/>
                <w:sz w:val="20"/>
                <w:szCs w:val="20"/>
              </w:rPr>
              <w:t>soil biodiversity</w:t>
            </w:r>
            <w:r w:rsidRPr="001C426D">
              <w:rPr>
                <w:color w:val="000000" w:themeColor="text1"/>
                <w:sz w:val="20"/>
                <w:szCs w:val="20"/>
              </w:rPr>
              <w:t>, in particular fungal biodiversity</w:t>
            </w:r>
            <w:r>
              <w:rPr>
                <w:color w:val="000000" w:themeColor="text1"/>
                <w:sz w:val="20"/>
                <w:szCs w:val="20"/>
              </w:rPr>
              <w:t>,</w:t>
            </w:r>
            <w:r w:rsidRPr="001C426D">
              <w:rPr>
                <w:rStyle w:val="FootnoteReference"/>
                <w:color w:val="000000" w:themeColor="text1"/>
                <w:sz w:val="20"/>
                <w:szCs w:val="20"/>
              </w:rPr>
              <w:footnoteReference w:id="74"/>
            </w:r>
            <w:r w:rsidRPr="001C426D">
              <w:rPr>
                <w:color w:val="000000" w:themeColor="text1"/>
                <w:sz w:val="20"/>
                <w:szCs w:val="20"/>
              </w:rPr>
              <w:t>]</w:t>
            </w:r>
            <w:r w:rsidRPr="0038170A">
              <w:rPr>
                <w:color w:val="000000" w:themeColor="text1"/>
                <w:sz w:val="20"/>
                <w:szCs w:val="20"/>
              </w:rPr>
              <w:t xml:space="preserve"> an</w:t>
            </w:r>
            <w:r w:rsidRPr="002F345A">
              <w:rPr>
                <w:color w:val="000000" w:themeColor="text1"/>
                <w:sz w:val="20"/>
                <w:szCs w:val="20"/>
              </w:rPr>
              <w:t xml:space="preserve">d inland water ecosystems, with a view to restoring ecological integrity and ecological connectivity across landscapes and seascapes, including through the </w:t>
            </w:r>
            <w:r w:rsidRPr="002F345A">
              <w:rPr>
                <w:color w:val="000000" w:themeColor="text1"/>
                <w:sz w:val="20"/>
                <w:szCs w:val="20"/>
              </w:rPr>
              <w:lastRenderedPageBreak/>
              <w:t>development of criteria for identifying priority restoration areas and approaches for measuring restoration success, ensuring inclusive and gender-responsive implementation of the restoration efforts[, as appropriate].</w:t>
            </w:r>
          </w:p>
          <w:p w14:paraId="7E0214D7" w14:textId="77777777" w:rsidR="00122D92" w:rsidRPr="002F345A" w:rsidRDefault="00122D92" w:rsidP="00C969B5">
            <w:pPr>
              <w:tabs>
                <w:tab w:val="left" w:pos="486"/>
              </w:tabs>
              <w:spacing w:before="40" w:after="40"/>
              <w:jc w:val="left"/>
              <w:rPr>
                <w:b/>
                <w:bCs/>
                <w:color w:val="000000" w:themeColor="text1"/>
                <w:sz w:val="20"/>
                <w:szCs w:val="20"/>
              </w:rPr>
            </w:pPr>
            <w:r w:rsidRPr="001D5526">
              <w:rPr>
                <w:sz w:val="20"/>
                <w:szCs w:val="20"/>
              </w:rPr>
              <w:t>[</w:t>
            </w:r>
            <w:r>
              <w:rPr>
                <w:sz w:val="20"/>
                <w:szCs w:val="20"/>
              </w:rPr>
              <w:t>2 bis.</w:t>
            </w:r>
            <w:r>
              <w:rPr>
                <w:sz w:val="20"/>
                <w:szCs w:val="20"/>
              </w:rPr>
              <w:tab/>
            </w:r>
            <w:r w:rsidRPr="001D5526">
              <w:rPr>
                <w:sz w:val="20"/>
                <w:szCs w:val="20"/>
              </w:rPr>
              <w:t>Additional complementary activities on ecological connectivity.]</w:t>
            </w:r>
          </w:p>
        </w:tc>
        <w:tc>
          <w:tcPr>
            <w:tcW w:w="1133" w:type="dxa"/>
          </w:tcPr>
          <w:p w14:paraId="30E66B3A" w14:textId="77777777" w:rsidR="00122D92" w:rsidRPr="002F345A" w:rsidRDefault="00122D92" w:rsidP="00C969B5">
            <w:pPr>
              <w:spacing w:before="40" w:after="40"/>
              <w:jc w:val="left"/>
              <w:rPr>
                <w:color w:val="000000" w:themeColor="text1"/>
                <w:sz w:val="20"/>
                <w:szCs w:val="20"/>
              </w:rPr>
            </w:pPr>
            <w:r w:rsidRPr="002F345A">
              <w:rPr>
                <w:color w:val="000000" w:themeColor="text1"/>
                <w:sz w:val="20"/>
                <w:szCs w:val="20"/>
              </w:rPr>
              <w:lastRenderedPageBreak/>
              <w:t>B</w:t>
            </w:r>
          </w:p>
        </w:tc>
      </w:tr>
      <w:tr w:rsidR="00122D92" w:rsidRPr="00E57A86" w14:paraId="2A5C50B8" w14:textId="77777777" w:rsidTr="00C969B5">
        <w:tc>
          <w:tcPr>
            <w:tcW w:w="1842" w:type="dxa"/>
          </w:tcPr>
          <w:p w14:paraId="77D00AB3" w14:textId="77777777" w:rsidR="00122D92" w:rsidRPr="002F345A" w:rsidRDefault="00122D92" w:rsidP="00C969B5">
            <w:pPr>
              <w:spacing w:before="40" w:after="40"/>
              <w:rPr>
                <w:color w:val="000000" w:themeColor="text1"/>
                <w:sz w:val="20"/>
                <w:szCs w:val="20"/>
              </w:rPr>
            </w:pPr>
            <w:r w:rsidRPr="002F345A">
              <w:rPr>
                <w:color w:val="000000" w:themeColor="text1"/>
                <w:sz w:val="20"/>
                <w:szCs w:val="20"/>
              </w:rPr>
              <w:t>Target 3</w:t>
            </w:r>
          </w:p>
        </w:tc>
        <w:tc>
          <w:tcPr>
            <w:tcW w:w="5954" w:type="dxa"/>
            <w:gridSpan w:val="2"/>
          </w:tcPr>
          <w:p w14:paraId="03375CCF" w14:textId="77777777" w:rsidR="00122D92" w:rsidRPr="002F345A" w:rsidRDefault="00122D92" w:rsidP="00C969B5">
            <w:pPr>
              <w:tabs>
                <w:tab w:val="clear" w:pos="567"/>
                <w:tab w:val="left" w:pos="459"/>
              </w:tabs>
              <w:spacing w:before="40" w:after="40"/>
              <w:jc w:val="left"/>
              <w:rPr>
                <w:color w:val="000000" w:themeColor="text1"/>
                <w:sz w:val="20"/>
                <w:szCs w:val="20"/>
              </w:rPr>
            </w:pPr>
            <w:r w:rsidRPr="002F345A">
              <w:rPr>
                <w:color w:val="000000" w:themeColor="text1"/>
                <w:sz w:val="20"/>
                <w:szCs w:val="20"/>
              </w:rPr>
              <w:t>3.</w:t>
            </w:r>
            <w:r w:rsidRPr="009E1E70">
              <w:rPr>
                <w:sz w:val="20"/>
                <w:szCs w:val="20"/>
              </w:rPr>
              <w:tab/>
            </w:r>
            <w:r w:rsidRPr="002F345A">
              <w:rPr>
                <w:color w:val="000000" w:themeColor="text1"/>
                <w:sz w:val="20"/>
                <w:szCs w:val="20"/>
              </w:rPr>
              <w:t xml:space="preserve">Incorporate the language, scope and timelines of Target 3 of the Framework across implementation of the programme of work, updating relevant timelines and terminology, and ensuring coherence with related processes </w:t>
            </w:r>
            <w:r>
              <w:rPr>
                <w:color w:val="000000" w:themeColor="text1"/>
                <w:sz w:val="20"/>
                <w:szCs w:val="20"/>
              </w:rPr>
              <w:t xml:space="preserve">carried out </w:t>
            </w:r>
            <w:r w:rsidRPr="002F345A">
              <w:rPr>
                <w:color w:val="000000" w:themeColor="text1"/>
                <w:sz w:val="20"/>
                <w:szCs w:val="20"/>
              </w:rPr>
              <w:t>under the Convention</w:t>
            </w:r>
            <w:r>
              <w:rPr>
                <w:color w:val="000000" w:themeColor="text1"/>
                <w:sz w:val="20"/>
                <w:szCs w:val="20"/>
              </w:rPr>
              <w:t xml:space="preserve"> on Biological Diversity</w:t>
            </w:r>
            <w:r w:rsidRPr="002F345A">
              <w:rPr>
                <w:color w:val="000000" w:themeColor="text1"/>
                <w:sz w:val="20"/>
                <w:szCs w:val="20"/>
              </w:rPr>
              <w:t>, including the programme of work on Article 8(j) and other provisions of the Convention related to indigenous peoples and local communities to 2030.</w:t>
            </w:r>
            <w:r>
              <w:rPr>
                <w:rStyle w:val="FootnoteReference"/>
                <w:color w:val="000000" w:themeColor="text1"/>
                <w:sz w:val="20"/>
                <w:szCs w:val="20"/>
              </w:rPr>
              <w:footnoteReference w:id="75"/>
            </w:r>
          </w:p>
          <w:p w14:paraId="7DF01456" w14:textId="77777777" w:rsidR="00122D92" w:rsidRPr="002F345A" w:rsidRDefault="00122D92" w:rsidP="00C969B5">
            <w:pPr>
              <w:tabs>
                <w:tab w:val="clear" w:pos="567"/>
                <w:tab w:val="left" w:pos="459"/>
              </w:tabs>
              <w:spacing w:before="40" w:after="40"/>
              <w:jc w:val="left"/>
              <w:rPr>
                <w:color w:val="000000" w:themeColor="text1"/>
                <w:sz w:val="20"/>
                <w:szCs w:val="20"/>
              </w:rPr>
            </w:pPr>
            <w:r>
              <w:rPr>
                <w:color w:val="000000" w:themeColor="text1"/>
                <w:sz w:val="20"/>
                <w:szCs w:val="20"/>
              </w:rPr>
              <w:t>4</w:t>
            </w:r>
            <w:r w:rsidRPr="002F345A">
              <w:rPr>
                <w:color w:val="000000" w:themeColor="text1"/>
                <w:sz w:val="20"/>
                <w:szCs w:val="20"/>
              </w:rPr>
              <w:t>.</w:t>
            </w:r>
            <w:r>
              <w:rPr>
                <w:color w:val="000000" w:themeColor="text1"/>
                <w:sz w:val="20"/>
                <w:szCs w:val="20"/>
              </w:rPr>
              <w:tab/>
            </w:r>
            <w:r w:rsidRPr="002F345A">
              <w:rPr>
                <w:color w:val="000000" w:themeColor="text1"/>
                <w:sz w:val="20"/>
                <w:szCs w:val="20"/>
              </w:rPr>
              <w:t>Strengthen guidance related to improving monitoring, reporting and evaluation systems for terrestrial, inland waters, coastal and marine ecosystems to improve the assessment of biodiversity outcomes, including in relation to ecological representativeness, connectivity, integrity, conservation effectiveness, management effectiveness, governance quality, species population trends and through the use of appropriately indicators of the monitoring framework</w:t>
            </w:r>
            <w:r>
              <w:rPr>
                <w:color w:val="000000" w:themeColor="text1"/>
                <w:sz w:val="20"/>
                <w:szCs w:val="20"/>
              </w:rPr>
              <w:t xml:space="preserve"> for </w:t>
            </w:r>
            <w:r w:rsidRPr="006F7159">
              <w:rPr>
                <w:color w:val="000000" w:themeColor="text1"/>
                <w:sz w:val="20"/>
                <w:szCs w:val="20"/>
              </w:rPr>
              <w:t>the Kunming-Montreal Global Biodiversity Framework</w:t>
            </w:r>
            <w:r w:rsidRPr="002F345A">
              <w:rPr>
                <w:color w:val="000000" w:themeColor="text1"/>
                <w:sz w:val="20"/>
                <w:szCs w:val="20"/>
              </w:rPr>
              <w:t>,</w:t>
            </w:r>
            <w:r>
              <w:rPr>
                <w:rStyle w:val="FootnoteReference"/>
                <w:color w:val="000000" w:themeColor="text1"/>
                <w:sz w:val="20"/>
                <w:szCs w:val="20"/>
              </w:rPr>
              <w:footnoteReference w:id="76"/>
            </w:r>
            <w:r w:rsidRPr="002F345A">
              <w:rPr>
                <w:color w:val="000000" w:themeColor="text1"/>
                <w:sz w:val="20"/>
                <w:szCs w:val="20"/>
              </w:rPr>
              <w:t xml:space="preserve"> as well as disaggregated indicators, including</w:t>
            </w:r>
            <w:r>
              <w:rPr>
                <w:color w:val="000000" w:themeColor="text1"/>
                <w:sz w:val="20"/>
                <w:szCs w:val="20"/>
              </w:rPr>
              <w:t>,</w:t>
            </w:r>
            <w:r w:rsidRPr="002F345A">
              <w:rPr>
                <w:color w:val="000000" w:themeColor="text1"/>
                <w:sz w:val="20"/>
                <w:szCs w:val="20"/>
              </w:rPr>
              <w:t xml:space="preserve"> as appropriate</w:t>
            </w:r>
            <w:r>
              <w:rPr>
                <w:color w:val="000000" w:themeColor="text1"/>
                <w:sz w:val="20"/>
                <w:szCs w:val="20"/>
              </w:rPr>
              <w:t>,</w:t>
            </w:r>
            <w:r w:rsidRPr="002F345A">
              <w:rPr>
                <w:color w:val="000000" w:themeColor="text1"/>
                <w:sz w:val="20"/>
                <w:szCs w:val="20"/>
              </w:rPr>
              <w:t xml:space="preserve"> by ecosystem type and level of protection.</w:t>
            </w:r>
          </w:p>
          <w:p w14:paraId="7E492EB6" w14:textId="77777777" w:rsidR="00122D92" w:rsidRPr="002F345A" w:rsidRDefault="00122D92" w:rsidP="00C969B5">
            <w:pPr>
              <w:tabs>
                <w:tab w:val="clear" w:pos="567"/>
                <w:tab w:val="left" w:pos="459"/>
              </w:tabs>
              <w:spacing w:before="40" w:after="40"/>
              <w:jc w:val="left"/>
              <w:rPr>
                <w:color w:val="000000" w:themeColor="text1"/>
                <w:sz w:val="20"/>
                <w:szCs w:val="20"/>
              </w:rPr>
            </w:pPr>
            <w:r>
              <w:rPr>
                <w:color w:val="000000" w:themeColor="text1"/>
                <w:sz w:val="20"/>
                <w:szCs w:val="20"/>
              </w:rPr>
              <w:t>5</w:t>
            </w:r>
            <w:r w:rsidRPr="002F345A">
              <w:rPr>
                <w:color w:val="000000" w:themeColor="text1"/>
                <w:sz w:val="20"/>
                <w:szCs w:val="20"/>
              </w:rPr>
              <w:t>.</w:t>
            </w:r>
            <w:r w:rsidRPr="009E1E70">
              <w:rPr>
                <w:sz w:val="20"/>
                <w:szCs w:val="20"/>
              </w:rPr>
              <w:tab/>
            </w:r>
            <w:r w:rsidRPr="002F345A">
              <w:rPr>
                <w:color w:val="000000" w:themeColor="text1"/>
                <w:sz w:val="20"/>
                <w:szCs w:val="20"/>
              </w:rPr>
              <w:t>Enhance guidance related to the recognition, respect, promotion and protection of indigenous and traditional territories</w:t>
            </w:r>
            <w:r>
              <w:rPr>
                <w:color w:val="000000" w:themeColor="text1"/>
                <w:sz w:val="20"/>
                <w:szCs w:val="20"/>
              </w:rPr>
              <w:t>,</w:t>
            </w:r>
            <w:r w:rsidRPr="002F345A">
              <w:rPr>
                <w:color w:val="000000" w:themeColor="text1"/>
                <w:sz w:val="20"/>
                <w:szCs w:val="20"/>
              </w:rPr>
              <w:t xml:space="preserve"> where applicable, in the context of Target</w:t>
            </w:r>
            <w:r>
              <w:rPr>
                <w:color w:val="000000" w:themeColor="text1"/>
                <w:sz w:val="20"/>
                <w:szCs w:val="20"/>
              </w:rPr>
              <w:t> </w:t>
            </w:r>
            <w:r w:rsidRPr="002F345A">
              <w:rPr>
                <w:color w:val="000000" w:themeColor="text1"/>
                <w:sz w:val="20"/>
                <w:szCs w:val="20"/>
              </w:rPr>
              <w:t>3</w:t>
            </w:r>
            <w:r>
              <w:rPr>
                <w:color w:val="000000" w:themeColor="text1"/>
                <w:sz w:val="20"/>
                <w:szCs w:val="20"/>
              </w:rPr>
              <w:t xml:space="preserve"> of the Framework</w:t>
            </w:r>
            <w:r w:rsidRPr="002F345A">
              <w:rPr>
                <w:color w:val="000000" w:themeColor="text1"/>
                <w:sz w:val="20"/>
                <w:szCs w:val="20"/>
              </w:rPr>
              <w:t>, in a manner consistent with the programme of work on Article 8(j) and other provisions of the Convention related to indigenous peoples and local communities. This encompasses differentiated approaches to ensure comprehensive protection, including for indigenous peoples in voluntary isolation and initial contact</w:t>
            </w:r>
            <w:r>
              <w:rPr>
                <w:color w:val="000000" w:themeColor="text1"/>
                <w:sz w:val="20"/>
                <w:szCs w:val="20"/>
              </w:rPr>
              <w:t>,</w:t>
            </w:r>
            <w:r w:rsidRPr="002F345A">
              <w:rPr>
                <w:color w:val="000000" w:themeColor="text1"/>
                <w:sz w:val="20"/>
                <w:szCs w:val="20"/>
              </w:rPr>
              <w:t xml:space="preserve"> in line with the principles of no contact, intangibility and precaution</w:t>
            </w:r>
            <w:r>
              <w:rPr>
                <w:color w:val="000000" w:themeColor="text1"/>
                <w:sz w:val="20"/>
                <w:szCs w:val="20"/>
              </w:rPr>
              <w:t>,</w:t>
            </w:r>
            <w:r w:rsidRPr="002F345A">
              <w:rPr>
                <w:color w:val="000000" w:themeColor="text1"/>
                <w:sz w:val="20"/>
                <w:szCs w:val="20"/>
              </w:rPr>
              <w:t xml:space="preserve"> in accordance with national circumstances.</w:t>
            </w:r>
          </w:p>
          <w:p w14:paraId="5891FC9E" w14:textId="77777777" w:rsidR="00122D92" w:rsidRPr="002F345A" w:rsidRDefault="00122D92" w:rsidP="00C969B5">
            <w:pPr>
              <w:tabs>
                <w:tab w:val="clear" w:pos="567"/>
                <w:tab w:val="left" w:pos="459"/>
              </w:tabs>
              <w:spacing w:before="40" w:after="40"/>
              <w:jc w:val="left"/>
              <w:rPr>
                <w:sz w:val="20"/>
                <w:szCs w:val="20"/>
              </w:rPr>
            </w:pPr>
            <w:r>
              <w:rPr>
                <w:color w:val="000000" w:themeColor="text1"/>
                <w:sz w:val="20"/>
                <w:szCs w:val="20"/>
              </w:rPr>
              <w:t>6</w:t>
            </w:r>
            <w:r w:rsidRPr="002F345A">
              <w:rPr>
                <w:color w:val="000000" w:themeColor="text1"/>
                <w:sz w:val="20"/>
                <w:szCs w:val="20"/>
              </w:rPr>
              <w:t>.</w:t>
            </w:r>
            <w:r w:rsidRPr="009E1E70">
              <w:rPr>
                <w:sz w:val="20"/>
                <w:szCs w:val="20"/>
              </w:rPr>
              <w:tab/>
            </w:r>
            <w:r w:rsidRPr="002F345A">
              <w:rPr>
                <w:color w:val="000000" w:themeColor="text1"/>
                <w:sz w:val="20"/>
                <w:szCs w:val="20"/>
              </w:rPr>
              <w:t>Increase the uptake of practical frameworks, guidance, emerging innovative tools, case studies and national experiences, lessons learned and different approaches to support the implementation of Target 3 of the Framework, including the definition and prioritization of areas of particular importance for biodiversity, ecological networks, corridor design for climate adaptation, large‑scale ecological connectivity, including ecological processes</w:t>
            </w:r>
            <w:r>
              <w:rPr>
                <w:color w:val="000000" w:themeColor="text1"/>
                <w:sz w:val="20"/>
                <w:szCs w:val="20"/>
              </w:rPr>
              <w:t xml:space="preserve"> below </w:t>
            </w:r>
            <w:r w:rsidRPr="002F345A">
              <w:rPr>
                <w:color w:val="000000" w:themeColor="text1"/>
                <w:sz w:val="20"/>
                <w:szCs w:val="20"/>
              </w:rPr>
              <w:t>ground, other effective area-based conservation measures and transboundary conservation.</w:t>
            </w:r>
          </w:p>
          <w:p w14:paraId="73952704" w14:textId="77777777" w:rsidR="00122D92" w:rsidRPr="002F345A" w:rsidRDefault="00122D92" w:rsidP="00C969B5">
            <w:pPr>
              <w:tabs>
                <w:tab w:val="clear" w:pos="567"/>
                <w:tab w:val="left" w:pos="459"/>
              </w:tabs>
              <w:spacing w:before="40" w:after="40"/>
              <w:jc w:val="left"/>
              <w:rPr>
                <w:color w:val="000000" w:themeColor="text1"/>
                <w:sz w:val="20"/>
                <w:szCs w:val="20"/>
              </w:rPr>
            </w:pPr>
            <w:r>
              <w:rPr>
                <w:color w:val="000000" w:themeColor="text1"/>
                <w:sz w:val="20"/>
                <w:szCs w:val="20"/>
              </w:rPr>
              <w:t>7</w:t>
            </w:r>
            <w:r w:rsidRPr="002F345A">
              <w:rPr>
                <w:color w:val="000000" w:themeColor="text1"/>
                <w:sz w:val="20"/>
                <w:szCs w:val="20"/>
              </w:rPr>
              <w:t>.</w:t>
            </w:r>
            <w:r w:rsidRPr="009E1E70">
              <w:rPr>
                <w:sz w:val="20"/>
                <w:szCs w:val="20"/>
              </w:rPr>
              <w:tab/>
            </w:r>
            <w:r w:rsidRPr="002F345A">
              <w:rPr>
                <w:color w:val="000000" w:themeColor="text1"/>
                <w:sz w:val="20"/>
                <w:szCs w:val="20"/>
              </w:rPr>
              <w:t xml:space="preserve">Strengthen the operationalization of equitable and effective governance in </w:t>
            </w:r>
            <w:r>
              <w:rPr>
                <w:color w:val="000000" w:themeColor="text1"/>
                <w:sz w:val="20"/>
                <w:szCs w:val="20"/>
              </w:rPr>
              <w:t>[</w:t>
            </w:r>
            <w:r w:rsidRPr="002F345A">
              <w:rPr>
                <w:color w:val="000000" w:themeColor="text1"/>
                <w:sz w:val="20"/>
                <w:szCs w:val="20"/>
              </w:rPr>
              <w:t>the</w:t>
            </w:r>
            <w:r>
              <w:rPr>
                <w:color w:val="000000" w:themeColor="text1"/>
                <w:sz w:val="20"/>
                <w:szCs w:val="20"/>
              </w:rPr>
              <w:t>]</w:t>
            </w:r>
            <w:r w:rsidRPr="002F345A">
              <w:rPr>
                <w:color w:val="000000" w:themeColor="text1"/>
                <w:sz w:val="20"/>
                <w:szCs w:val="20"/>
              </w:rPr>
              <w:t xml:space="preserve"> planning and management </w:t>
            </w:r>
            <w:r>
              <w:rPr>
                <w:color w:val="000000" w:themeColor="text1"/>
                <w:sz w:val="20"/>
                <w:szCs w:val="20"/>
              </w:rPr>
              <w:t>[</w:t>
            </w:r>
            <w:r w:rsidRPr="002F345A">
              <w:rPr>
                <w:color w:val="000000" w:themeColor="text1"/>
                <w:sz w:val="20"/>
                <w:szCs w:val="20"/>
              </w:rPr>
              <w:t>of protected areas and other effective area-based conservation measures, recognizing indigenous and traditional territories, where applicable</w:t>
            </w:r>
            <w:r>
              <w:rPr>
                <w:color w:val="000000" w:themeColor="text1"/>
                <w:sz w:val="20"/>
                <w:szCs w:val="20"/>
              </w:rPr>
              <w:t>,</w:t>
            </w:r>
            <w:r w:rsidRPr="002F345A">
              <w:rPr>
                <w:color w:val="000000" w:themeColor="text1"/>
                <w:sz w:val="20"/>
                <w:szCs w:val="20"/>
              </w:rPr>
              <w:t>] [and a human rights</w:t>
            </w:r>
            <w:r>
              <w:rPr>
                <w:color w:val="000000" w:themeColor="text1"/>
                <w:sz w:val="20"/>
                <w:szCs w:val="20"/>
              </w:rPr>
              <w:t>-</w:t>
            </w:r>
            <w:r w:rsidRPr="002F345A">
              <w:rPr>
                <w:color w:val="000000" w:themeColor="text1"/>
                <w:sz w:val="20"/>
                <w:szCs w:val="20"/>
              </w:rPr>
              <w:t xml:space="preserve">based approach] consistent with </w:t>
            </w:r>
            <w:r>
              <w:rPr>
                <w:color w:val="000000" w:themeColor="text1"/>
                <w:sz w:val="20"/>
                <w:szCs w:val="20"/>
              </w:rPr>
              <w:t>s</w:t>
            </w:r>
            <w:r w:rsidRPr="002F345A">
              <w:rPr>
                <w:color w:val="000000" w:themeColor="text1"/>
                <w:sz w:val="20"/>
                <w:szCs w:val="20"/>
              </w:rPr>
              <w:t>ection</w:t>
            </w:r>
            <w:r>
              <w:rPr>
                <w:color w:val="000000" w:themeColor="text1"/>
                <w:sz w:val="20"/>
                <w:szCs w:val="20"/>
              </w:rPr>
              <w:t> </w:t>
            </w:r>
            <w:r w:rsidRPr="002F345A">
              <w:rPr>
                <w:color w:val="000000" w:themeColor="text1"/>
                <w:sz w:val="20"/>
                <w:szCs w:val="20"/>
              </w:rPr>
              <w:t>C of the Framework</w:t>
            </w:r>
            <w:r>
              <w:rPr>
                <w:color w:val="000000" w:themeColor="text1"/>
                <w:sz w:val="20"/>
                <w:szCs w:val="20"/>
              </w:rPr>
              <w:t>,</w:t>
            </w:r>
            <w:r w:rsidRPr="002F345A">
              <w:rPr>
                <w:color w:val="000000" w:themeColor="text1"/>
                <w:sz w:val="20"/>
                <w:szCs w:val="20"/>
              </w:rPr>
              <w:t xml:space="preserve"> including by, as appropriate</w:t>
            </w:r>
            <w:r>
              <w:rPr>
                <w:color w:val="000000" w:themeColor="text1"/>
                <w:sz w:val="20"/>
                <w:szCs w:val="20"/>
              </w:rPr>
              <w:t>,</w:t>
            </w:r>
            <w:r w:rsidRPr="002F345A">
              <w:rPr>
                <w:color w:val="000000" w:themeColor="text1"/>
                <w:sz w:val="20"/>
                <w:szCs w:val="20"/>
              </w:rPr>
              <w:t xml:space="preserve"> shifting from beneficiary‑based approaches to recognizing, respecting, promoting and protecting the rights and contributions of indigenous peoples and local communities; promoting standards and good practices for participation, shared </w:t>
            </w:r>
            <w:r w:rsidRPr="002F345A">
              <w:rPr>
                <w:color w:val="000000" w:themeColor="text1"/>
                <w:sz w:val="20"/>
                <w:szCs w:val="20"/>
              </w:rPr>
              <w:lastRenderedPageBreak/>
              <w:t>governance and co‑management arrangements; ensuring culturally appropriate access to information; respecting and strengthening, where applicable, the implementation of free, prior and informed consent</w:t>
            </w:r>
            <w:r>
              <w:rPr>
                <w:color w:val="000000" w:themeColor="text1"/>
                <w:sz w:val="20"/>
                <w:szCs w:val="20"/>
              </w:rPr>
              <w:t>,</w:t>
            </w:r>
            <w:r w:rsidRPr="002F345A">
              <w:rPr>
                <w:rStyle w:val="FootnoteReference"/>
                <w:color w:val="000000" w:themeColor="text1"/>
                <w:sz w:val="20"/>
                <w:szCs w:val="20"/>
              </w:rPr>
              <w:footnoteReference w:id="77"/>
            </w:r>
            <w:r w:rsidRPr="002F345A">
              <w:rPr>
                <w:color w:val="000000" w:themeColor="text1"/>
                <w:sz w:val="20"/>
                <w:szCs w:val="20"/>
              </w:rPr>
              <w:t xml:space="preserve"> [consistent </w:t>
            </w:r>
            <w:r>
              <w:rPr>
                <w:color w:val="000000" w:themeColor="text1"/>
                <w:sz w:val="20"/>
                <w:szCs w:val="20"/>
              </w:rPr>
              <w:t>with</w:t>
            </w:r>
            <w:r w:rsidRPr="002F345A">
              <w:rPr>
                <w:color w:val="000000" w:themeColor="text1"/>
                <w:sz w:val="20"/>
                <w:szCs w:val="20"/>
              </w:rPr>
              <w:t xml:space="preserve"> national circumstances and legislation and international instruments].</w:t>
            </w:r>
          </w:p>
          <w:p w14:paraId="3C06BAB1" w14:textId="77777777" w:rsidR="00122D92" w:rsidRPr="002F345A" w:rsidRDefault="00122D92" w:rsidP="00C969B5">
            <w:pPr>
              <w:tabs>
                <w:tab w:val="clear" w:pos="567"/>
                <w:tab w:val="left" w:pos="459"/>
              </w:tabs>
              <w:spacing w:before="40" w:after="40"/>
              <w:jc w:val="left"/>
              <w:rPr>
                <w:color w:val="000000" w:themeColor="text1"/>
                <w:sz w:val="20"/>
                <w:szCs w:val="20"/>
              </w:rPr>
            </w:pPr>
            <w:r>
              <w:rPr>
                <w:color w:val="000000" w:themeColor="text1"/>
                <w:sz w:val="20"/>
                <w:szCs w:val="20"/>
              </w:rPr>
              <w:t>8</w:t>
            </w:r>
            <w:r w:rsidRPr="002F345A">
              <w:rPr>
                <w:color w:val="000000" w:themeColor="text1"/>
                <w:sz w:val="20"/>
                <w:szCs w:val="20"/>
              </w:rPr>
              <w:t>.</w:t>
            </w:r>
            <w:r w:rsidRPr="009E1E70">
              <w:rPr>
                <w:sz w:val="20"/>
                <w:szCs w:val="20"/>
              </w:rPr>
              <w:tab/>
            </w:r>
            <w:r w:rsidRPr="002F345A">
              <w:rPr>
                <w:color w:val="000000" w:themeColor="text1"/>
                <w:sz w:val="20"/>
                <w:szCs w:val="20"/>
              </w:rPr>
              <w:t xml:space="preserve">Strengthen inclusive monitoring, reporting and evaluation systems </w:t>
            </w:r>
            <w:r>
              <w:rPr>
                <w:color w:val="000000" w:themeColor="text1"/>
                <w:sz w:val="20"/>
                <w:szCs w:val="20"/>
              </w:rPr>
              <w:t>[</w:t>
            </w:r>
            <w:r w:rsidRPr="002F345A">
              <w:rPr>
                <w:color w:val="000000" w:themeColor="text1"/>
                <w:sz w:val="20"/>
                <w:szCs w:val="20"/>
              </w:rPr>
              <w:t>for protected areas and other effective area-based conservation measures, recognizing indigenous and traditional territories, where applicable], including by identifying available tools, and facilitate the use of relevant new technologies to better assess ecological representativeness, integrity and connectivity, biodiversity outcomes, management effectiveness, governance quality, species population trends, relevant indicators of the monitoring framework, as well as [gender</w:t>
            </w:r>
            <w:r>
              <w:rPr>
                <w:color w:val="000000" w:themeColor="text1"/>
                <w:sz w:val="20"/>
                <w:szCs w:val="20"/>
              </w:rPr>
              <w:t>-</w:t>
            </w:r>
            <w:r w:rsidRPr="002F345A">
              <w:rPr>
                <w:color w:val="000000" w:themeColor="text1"/>
                <w:sz w:val="20"/>
                <w:szCs w:val="20"/>
              </w:rPr>
              <w:t>]disaggregated indicators.</w:t>
            </w:r>
          </w:p>
          <w:p w14:paraId="6934E40D" w14:textId="77777777" w:rsidR="00122D92" w:rsidRPr="002F345A" w:rsidRDefault="00122D92" w:rsidP="00C969B5">
            <w:pPr>
              <w:tabs>
                <w:tab w:val="clear" w:pos="567"/>
                <w:tab w:val="left" w:pos="459"/>
              </w:tabs>
              <w:spacing w:before="40" w:after="40"/>
              <w:jc w:val="left"/>
              <w:rPr>
                <w:color w:val="000000" w:themeColor="text1"/>
                <w:sz w:val="20"/>
                <w:szCs w:val="20"/>
              </w:rPr>
            </w:pPr>
            <w:r>
              <w:rPr>
                <w:color w:val="000000" w:themeColor="text1"/>
                <w:sz w:val="20"/>
                <w:szCs w:val="20"/>
              </w:rPr>
              <w:t>9</w:t>
            </w:r>
            <w:r w:rsidRPr="002F345A">
              <w:rPr>
                <w:color w:val="000000" w:themeColor="text1"/>
                <w:sz w:val="20"/>
                <w:szCs w:val="20"/>
              </w:rPr>
              <w:t>.</w:t>
            </w:r>
            <w:r w:rsidRPr="002F345A">
              <w:rPr>
                <w:sz w:val="20"/>
                <w:szCs w:val="20"/>
              </w:rPr>
              <w:tab/>
              <w:t xml:space="preserve">Promote </w:t>
            </w:r>
            <w:r w:rsidRPr="002F345A">
              <w:rPr>
                <w:color w:val="000000" w:themeColor="text1"/>
                <w:sz w:val="20"/>
                <w:szCs w:val="20"/>
              </w:rPr>
              <w:t xml:space="preserve">the use of relevant and new approaches for ecological integrity and connectivity in the planning and management </w:t>
            </w:r>
            <w:r>
              <w:rPr>
                <w:color w:val="000000" w:themeColor="text1"/>
                <w:sz w:val="20"/>
                <w:szCs w:val="20"/>
              </w:rPr>
              <w:t>[</w:t>
            </w:r>
            <w:r w:rsidRPr="002F345A">
              <w:rPr>
                <w:color w:val="000000" w:themeColor="text1"/>
                <w:sz w:val="20"/>
                <w:szCs w:val="20"/>
              </w:rPr>
              <w:t>of protected areas and other effective area-based conservation measures, recognizing indigenous and traditional territories, where applicable], including through the development of ecological networks, ecological corridors, stepping stones and transboundary connectivity initiatives and corridor design for climate adaptation across wider landscapes and seascapes.</w:t>
            </w:r>
          </w:p>
          <w:p w14:paraId="2D1DB911" w14:textId="77777777" w:rsidR="00122D92" w:rsidRDefault="00122D92" w:rsidP="00C969B5">
            <w:pPr>
              <w:tabs>
                <w:tab w:val="clear" w:pos="567"/>
                <w:tab w:val="left" w:pos="459"/>
              </w:tabs>
              <w:spacing w:before="40" w:after="40"/>
              <w:jc w:val="left"/>
              <w:rPr>
                <w:color w:val="000000" w:themeColor="text1"/>
                <w:sz w:val="20"/>
                <w:szCs w:val="20"/>
              </w:rPr>
            </w:pPr>
            <w:r>
              <w:rPr>
                <w:color w:val="000000" w:themeColor="text1"/>
                <w:sz w:val="20"/>
                <w:szCs w:val="20"/>
              </w:rPr>
              <w:t>10</w:t>
            </w:r>
            <w:r w:rsidRPr="002F345A">
              <w:rPr>
                <w:color w:val="000000" w:themeColor="text1"/>
                <w:sz w:val="20"/>
                <w:szCs w:val="20"/>
              </w:rPr>
              <w:t>.</w:t>
            </w:r>
            <w:r>
              <w:rPr>
                <w:color w:val="000000" w:themeColor="text1"/>
                <w:sz w:val="20"/>
                <w:szCs w:val="20"/>
              </w:rPr>
              <w:tab/>
            </w:r>
            <w:r w:rsidRPr="002F345A">
              <w:rPr>
                <w:color w:val="000000" w:themeColor="text1"/>
                <w:sz w:val="20"/>
                <w:szCs w:val="20"/>
              </w:rPr>
              <w:t>Strengthen the integration of climate change considerations into the planning and management of [protected and other effective area-based conservation measures, recognizing indigenous and traditional territories, where applicable], including ecological corridors.</w:t>
            </w:r>
          </w:p>
          <w:p w14:paraId="68517BB1" w14:textId="77777777" w:rsidR="00122D92" w:rsidRPr="002F345A" w:rsidRDefault="00122D92" w:rsidP="00C969B5">
            <w:pPr>
              <w:tabs>
                <w:tab w:val="left" w:pos="486"/>
                <w:tab w:val="left" w:pos="720"/>
              </w:tabs>
              <w:spacing w:before="40" w:after="40"/>
              <w:jc w:val="left"/>
              <w:rPr>
                <w:color w:val="000000" w:themeColor="text1"/>
                <w:sz w:val="20"/>
                <w:szCs w:val="20"/>
              </w:rPr>
            </w:pPr>
            <w:r w:rsidRPr="001D5526">
              <w:rPr>
                <w:sz w:val="20"/>
                <w:szCs w:val="20"/>
              </w:rPr>
              <w:t>[</w:t>
            </w:r>
            <w:r>
              <w:rPr>
                <w:sz w:val="20"/>
                <w:szCs w:val="20"/>
              </w:rPr>
              <w:t>10 bis.</w:t>
            </w:r>
            <w:r>
              <w:rPr>
                <w:sz w:val="20"/>
                <w:szCs w:val="20"/>
              </w:rPr>
              <w:tab/>
            </w:r>
            <w:r w:rsidRPr="001D5526">
              <w:rPr>
                <w:sz w:val="20"/>
                <w:szCs w:val="20"/>
              </w:rPr>
              <w:t>Additional complementary activities on ecological connectivity.]</w:t>
            </w:r>
          </w:p>
        </w:tc>
        <w:tc>
          <w:tcPr>
            <w:tcW w:w="1133" w:type="dxa"/>
          </w:tcPr>
          <w:p w14:paraId="19033030" w14:textId="77777777" w:rsidR="00122D92" w:rsidRPr="002F345A" w:rsidRDefault="00122D92" w:rsidP="00C969B5">
            <w:pPr>
              <w:spacing w:before="40" w:after="40"/>
              <w:rPr>
                <w:color w:val="000000" w:themeColor="text1"/>
                <w:sz w:val="20"/>
                <w:szCs w:val="20"/>
              </w:rPr>
            </w:pPr>
            <w:r w:rsidRPr="002F345A">
              <w:rPr>
                <w:color w:val="000000" w:themeColor="text1"/>
                <w:sz w:val="20"/>
                <w:szCs w:val="20"/>
              </w:rPr>
              <w:lastRenderedPageBreak/>
              <w:t>A</w:t>
            </w:r>
          </w:p>
        </w:tc>
      </w:tr>
      <w:tr w:rsidR="00122D92" w:rsidRPr="00E57A86" w14:paraId="7CDD6A98" w14:textId="77777777" w:rsidTr="00C969B5">
        <w:tc>
          <w:tcPr>
            <w:tcW w:w="1842" w:type="dxa"/>
          </w:tcPr>
          <w:p w14:paraId="32916DEC" w14:textId="77777777" w:rsidR="00122D92" w:rsidRPr="002F345A" w:rsidRDefault="00122D92" w:rsidP="00C969B5">
            <w:pPr>
              <w:spacing w:before="40" w:after="40"/>
              <w:rPr>
                <w:color w:val="000000" w:themeColor="text1"/>
                <w:sz w:val="20"/>
                <w:szCs w:val="20"/>
              </w:rPr>
            </w:pPr>
            <w:r w:rsidRPr="002F345A">
              <w:rPr>
                <w:color w:val="000000" w:themeColor="text1"/>
                <w:sz w:val="20"/>
                <w:szCs w:val="20"/>
              </w:rPr>
              <w:t>Target 4</w:t>
            </w:r>
          </w:p>
        </w:tc>
        <w:tc>
          <w:tcPr>
            <w:tcW w:w="5954" w:type="dxa"/>
            <w:gridSpan w:val="2"/>
          </w:tcPr>
          <w:p w14:paraId="1032D0BA" w14:textId="77777777" w:rsidR="00122D92" w:rsidRPr="002F345A" w:rsidRDefault="00122D92" w:rsidP="00C969B5">
            <w:pPr>
              <w:tabs>
                <w:tab w:val="clear" w:pos="567"/>
                <w:tab w:val="left" w:pos="459"/>
              </w:tabs>
              <w:spacing w:before="40" w:after="40"/>
              <w:jc w:val="left"/>
              <w:rPr>
                <w:color w:val="000000" w:themeColor="text1"/>
                <w:sz w:val="20"/>
                <w:szCs w:val="20"/>
              </w:rPr>
            </w:pPr>
            <w:r w:rsidRPr="002F345A">
              <w:rPr>
                <w:color w:val="000000" w:themeColor="text1"/>
                <w:sz w:val="20"/>
                <w:szCs w:val="20"/>
              </w:rPr>
              <w:t>1</w:t>
            </w:r>
            <w:r>
              <w:rPr>
                <w:color w:val="000000" w:themeColor="text1"/>
                <w:sz w:val="20"/>
                <w:szCs w:val="20"/>
              </w:rPr>
              <w:t>1</w:t>
            </w:r>
            <w:r w:rsidRPr="002F345A">
              <w:rPr>
                <w:color w:val="000000" w:themeColor="text1"/>
                <w:sz w:val="20"/>
                <w:szCs w:val="20"/>
              </w:rPr>
              <w:t>.</w:t>
            </w:r>
            <w:r w:rsidRPr="009E1E70">
              <w:rPr>
                <w:sz w:val="20"/>
                <w:szCs w:val="20"/>
              </w:rPr>
              <w:tab/>
            </w:r>
            <w:r w:rsidRPr="002F345A">
              <w:rPr>
                <w:color w:val="000000" w:themeColor="text1"/>
                <w:sz w:val="20"/>
                <w:szCs w:val="20"/>
              </w:rPr>
              <w:t>Strengthen capacities for planning and management through participatory risk assessment, rapid response mechanisms, where possible, and inclusive community engagements and the integration of traditional knowledge in addressing human-wildlife conflict and promoting coexistence</w:t>
            </w:r>
            <w:r>
              <w:rPr>
                <w:color w:val="000000" w:themeColor="text1"/>
                <w:sz w:val="20"/>
                <w:szCs w:val="20"/>
              </w:rPr>
              <w:t>[</w:t>
            </w:r>
            <w:r w:rsidRPr="002F345A">
              <w:rPr>
                <w:color w:val="000000" w:themeColor="text1"/>
                <w:sz w:val="20"/>
                <w:szCs w:val="20"/>
              </w:rPr>
              <w:t xml:space="preserve"> in protected areas and other effective area-based conservation measures, recognizing indigenous and traditional territories, where applicable]</w:t>
            </w:r>
            <w:r>
              <w:rPr>
                <w:color w:val="000000" w:themeColor="text1"/>
                <w:sz w:val="20"/>
                <w:szCs w:val="20"/>
              </w:rPr>
              <w:t>.</w:t>
            </w:r>
          </w:p>
          <w:p w14:paraId="087E28D2" w14:textId="77777777" w:rsidR="00122D92" w:rsidRDefault="00122D92" w:rsidP="00C969B5">
            <w:pPr>
              <w:tabs>
                <w:tab w:val="clear" w:pos="567"/>
                <w:tab w:val="left" w:pos="459"/>
              </w:tabs>
              <w:spacing w:before="40" w:after="40"/>
              <w:jc w:val="left"/>
              <w:rPr>
                <w:color w:val="000000" w:themeColor="text1"/>
                <w:sz w:val="20"/>
                <w:szCs w:val="20"/>
              </w:rPr>
            </w:pPr>
            <w:r w:rsidRPr="002F345A">
              <w:rPr>
                <w:color w:val="000000" w:themeColor="text1"/>
                <w:sz w:val="20"/>
                <w:szCs w:val="20"/>
              </w:rPr>
              <w:t>1</w:t>
            </w:r>
            <w:r>
              <w:rPr>
                <w:color w:val="000000" w:themeColor="text1"/>
                <w:sz w:val="20"/>
                <w:szCs w:val="20"/>
              </w:rPr>
              <w:t>2</w:t>
            </w:r>
            <w:r w:rsidRPr="002F345A">
              <w:rPr>
                <w:color w:val="000000" w:themeColor="text1"/>
                <w:sz w:val="20"/>
                <w:szCs w:val="20"/>
              </w:rPr>
              <w:t>.</w:t>
            </w:r>
            <w:r>
              <w:rPr>
                <w:color w:val="000000" w:themeColor="text1"/>
                <w:sz w:val="20"/>
                <w:szCs w:val="20"/>
              </w:rPr>
              <w:tab/>
            </w:r>
            <w:r w:rsidRPr="002F345A">
              <w:rPr>
                <w:color w:val="000000" w:themeColor="text1"/>
                <w:sz w:val="20"/>
                <w:szCs w:val="20"/>
              </w:rPr>
              <w:t>Integrate effective management of human-wildlife interactions, including human</w:t>
            </w:r>
            <w:r>
              <w:rPr>
                <w:color w:val="000000" w:themeColor="text1"/>
                <w:sz w:val="20"/>
                <w:szCs w:val="20"/>
              </w:rPr>
              <w:t>-</w:t>
            </w:r>
            <w:r w:rsidRPr="002F345A">
              <w:rPr>
                <w:color w:val="000000" w:themeColor="text1"/>
                <w:sz w:val="20"/>
                <w:szCs w:val="20"/>
              </w:rPr>
              <w:t xml:space="preserve">wildlife conflict risk assessment, </w:t>
            </w:r>
            <w:proofErr w:type="gramStart"/>
            <w:r w:rsidRPr="002F345A">
              <w:rPr>
                <w:color w:val="000000" w:themeColor="text1"/>
                <w:sz w:val="20"/>
                <w:szCs w:val="20"/>
              </w:rPr>
              <w:t>in order to</w:t>
            </w:r>
            <w:proofErr w:type="gramEnd"/>
            <w:r w:rsidRPr="002F345A">
              <w:rPr>
                <w:color w:val="000000" w:themeColor="text1"/>
                <w:sz w:val="20"/>
                <w:szCs w:val="20"/>
              </w:rPr>
              <w:t xml:space="preserve"> minimize conflict to promote coexistence </w:t>
            </w:r>
            <w:r>
              <w:rPr>
                <w:color w:val="000000" w:themeColor="text1"/>
                <w:sz w:val="20"/>
                <w:szCs w:val="20"/>
              </w:rPr>
              <w:t>[</w:t>
            </w:r>
            <w:r w:rsidRPr="002F345A">
              <w:rPr>
                <w:color w:val="000000" w:themeColor="text1"/>
                <w:sz w:val="20"/>
                <w:szCs w:val="20"/>
              </w:rPr>
              <w:t>in the context of protected areas and other effective area-based conservation measures, recognizing indigenous and traditional territories, where applicable].</w:t>
            </w:r>
          </w:p>
          <w:p w14:paraId="6AF0AB12" w14:textId="77777777" w:rsidR="00122D92" w:rsidRPr="002F345A" w:rsidRDefault="00122D92" w:rsidP="00C969B5">
            <w:pPr>
              <w:tabs>
                <w:tab w:val="clear" w:pos="567"/>
                <w:tab w:val="left" w:pos="720"/>
              </w:tabs>
              <w:spacing w:before="40" w:after="40"/>
              <w:jc w:val="left"/>
              <w:rPr>
                <w:color w:val="000000" w:themeColor="text1"/>
                <w:sz w:val="20"/>
                <w:szCs w:val="20"/>
              </w:rPr>
            </w:pPr>
            <w:r w:rsidRPr="001D5526">
              <w:rPr>
                <w:sz w:val="20"/>
                <w:szCs w:val="20"/>
              </w:rPr>
              <w:t>[</w:t>
            </w:r>
            <w:r>
              <w:rPr>
                <w:sz w:val="20"/>
                <w:szCs w:val="20"/>
              </w:rPr>
              <w:t>12 bis</w:t>
            </w:r>
            <w:r>
              <w:rPr>
                <w:sz w:val="20"/>
                <w:szCs w:val="20"/>
              </w:rPr>
              <w:tab/>
            </w:r>
            <w:r w:rsidRPr="001D5526">
              <w:rPr>
                <w:sz w:val="20"/>
                <w:szCs w:val="20"/>
              </w:rPr>
              <w:t>Additional complementary activities on ecological connectivity.]</w:t>
            </w:r>
          </w:p>
        </w:tc>
        <w:tc>
          <w:tcPr>
            <w:tcW w:w="1133" w:type="dxa"/>
          </w:tcPr>
          <w:p w14:paraId="2DDFC6E1" w14:textId="77777777" w:rsidR="00122D92" w:rsidRPr="002F345A" w:rsidRDefault="00122D92" w:rsidP="00C969B5">
            <w:pPr>
              <w:spacing w:before="40" w:after="40"/>
              <w:jc w:val="left"/>
              <w:rPr>
                <w:color w:val="000000" w:themeColor="text1"/>
                <w:sz w:val="20"/>
                <w:szCs w:val="20"/>
              </w:rPr>
            </w:pPr>
            <w:r w:rsidRPr="002F345A">
              <w:rPr>
                <w:color w:val="000000" w:themeColor="text1"/>
                <w:sz w:val="20"/>
                <w:szCs w:val="20"/>
              </w:rPr>
              <w:t>B</w:t>
            </w:r>
          </w:p>
        </w:tc>
      </w:tr>
      <w:tr w:rsidR="00122D92" w:rsidRPr="00E57A86" w14:paraId="689F46FD" w14:textId="77777777" w:rsidTr="00C969B5">
        <w:tc>
          <w:tcPr>
            <w:tcW w:w="1842" w:type="dxa"/>
          </w:tcPr>
          <w:p w14:paraId="554F46A6" w14:textId="77777777" w:rsidR="00122D92" w:rsidRPr="002F345A" w:rsidRDefault="00122D92" w:rsidP="00C969B5">
            <w:pPr>
              <w:spacing w:before="40" w:after="40"/>
              <w:rPr>
                <w:color w:val="000000" w:themeColor="text1"/>
                <w:sz w:val="20"/>
                <w:szCs w:val="20"/>
              </w:rPr>
            </w:pPr>
            <w:r w:rsidRPr="002F345A">
              <w:rPr>
                <w:color w:val="000000" w:themeColor="text1"/>
                <w:sz w:val="20"/>
                <w:szCs w:val="20"/>
              </w:rPr>
              <w:t>Target 5</w:t>
            </w:r>
          </w:p>
        </w:tc>
        <w:tc>
          <w:tcPr>
            <w:tcW w:w="5954" w:type="dxa"/>
            <w:gridSpan w:val="2"/>
          </w:tcPr>
          <w:p w14:paraId="5D562AD7" w14:textId="77777777" w:rsidR="00122D92" w:rsidRPr="002F345A" w:rsidRDefault="00122D92" w:rsidP="00C969B5">
            <w:pPr>
              <w:tabs>
                <w:tab w:val="clear" w:pos="567"/>
                <w:tab w:val="left" w:pos="459"/>
              </w:tabs>
              <w:spacing w:before="40" w:after="40"/>
              <w:jc w:val="left"/>
              <w:rPr>
                <w:color w:val="000000" w:themeColor="text1"/>
                <w:sz w:val="20"/>
                <w:szCs w:val="20"/>
              </w:rPr>
            </w:pPr>
            <w:r w:rsidRPr="002F345A">
              <w:rPr>
                <w:color w:val="000000" w:themeColor="text1"/>
                <w:sz w:val="20"/>
                <w:szCs w:val="20"/>
              </w:rPr>
              <w:t>1</w:t>
            </w:r>
            <w:r>
              <w:rPr>
                <w:color w:val="000000" w:themeColor="text1"/>
                <w:sz w:val="20"/>
                <w:szCs w:val="20"/>
              </w:rPr>
              <w:t>3</w:t>
            </w:r>
            <w:r w:rsidRPr="002F345A">
              <w:rPr>
                <w:color w:val="000000" w:themeColor="text1"/>
                <w:sz w:val="20"/>
                <w:szCs w:val="20"/>
              </w:rPr>
              <w:t>.</w:t>
            </w:r>
            <w:r w:rsidRPr="009E1E70">
              <w:rPr>
                <w:sz w:val="20"/>
                <w:szCs w:val="20"/>
              </w:rPr>
              <w:tab/>
            </w:r>
            <w:r w:rsidRPr="002F345A">
              <w:rPr>
                <w:color w:val="000000" w:themeColor="text1"/>
                <w:sz w:val="20"/>
                <w:szCs w:val="20"/>
              </w:rPr>
              <w:t xml:space="preserve">Address and manage the use of wild species </w:t>
            </w:r>
            <w:r>
              <w:rPr>
                <w:color w:val="000000" w:themeColor="text1"/>
                <w:sz w:val="20"/>
                <w:szCs w:val="20"/>
              </w:rPr>
              <w:t>[</w:t>
            </w:r>
            <w:r w:rsidRPr="002F345A">
              <w:rPr>
                <w:color w:val="000000" w:themeColor="text1"/>
                <w:sz w:val="20"/>
                <w:szCs w:val="20"/>
              </w:rPr>
              <w:t xml:space="preserve">within protected areas and other effective area-based conservation measures, recognizing indigenous and traditional territories, where applicable,] where such use is allowed, in a manner that mitigates risks to native biodiversity and human health, consistent with site‑specific conservation objectives and zoning, while preventing overexploitation and ensuring sustainable, legal and safe use </w:t>
            </w:r>
            <w:r>
              <w:rPr>
                <w:color w:val="000000" w:themeColor="text1"/>
                <w:sz w:val="20"/>
                <w:szCs w:val="20"/>
              </w:rPr>
              <w:t xml:space="preserve">at all </w:t>
            </w:r>
            <w:r w:rsidRPr="002F345A">
              <w:rPr>
                <w:color w:val="000000" w:themeColor="text1"/>
                <w:sz w:val="20"/>
                <w:szCs w:val="20"/>
              </w:rPr>
              <w:t>stages</w:t>
            </w:r>
            <w:r>
              <w:rPr>
                <w:color w:val="000000" w:themeColor="text1"/>
                <w:sz w:val="20"/>
                <w:szCs w:val="20"/>
              </w:rPr>
              <w:t>,</w:t>
            </w:r>
            <w:r w:rsidRPr="002F345A">
              <w:rPr>
                <w:color w:val="000000" w:themeColor="text1"/>
                <w:sz w:val="20"/>
                <w:szCs w:val="20"/>
              </w:rPr>
              <w:t xml:space="preserve"> including </w:t>
            </w:r>
            <w:r w:rsidRPr="002F345A">
              <w:rPr>
                <w:color w:val="000000" w:themeColor="text1"/>
                <w:sz w:val="20"/>
                <w:szCs w:val="20"/>
              </w:rPr>
              <w:lastRenderedPageBreak/>
              <w:t xml:space="preserve">through participatory biodiversity monitoring </w:t>
            </w:r>
            <w:r>
              <w:rPr>
                <w:color w:val="000000" w:themeColor="text1"/>
                <w:sz w:val="20"/>
                <w:szCs w:val="20"/>
              </w:rPr>
              <w:t xml:space="preserve">and </w:t>
            </w:r>
            <w:r w:rsidRPr="002F345A">
              <w:rPr>
                <w:color w:val="000000" w:themeColor="text1"/>
                <w:sz w:val="20"/>
                <w:szCs w:val="20"/>
              </w:rPr>
              <w:t xml:space="preserve">the application of </w:t>
            </w:r>
            <w:r w:rsidRPr="00EE701D">
              <w:rPr>
                <w:color w:val="000000" w:themeColor="text1"/>
                <w:sz w:val="20"/>
                <w:szCs w:val="20"/>
              </w:rPr>
              <w:t>One Health risk assessment frameworks, as appropriate, and respecting and</w:t>
            </w:r>
            <w:r w:rsidRPr="002F345A">
              <w:rPr>
                <w:color w:val="000000" w:themeColor="text1"/>
                <w:sz w:val="20"/>
                <w:szCs w:val="20"/>
              </w:rPr>
              <w:t xml:space="preserve"> protecting </w:t>
            </w:r>
            <w:r>
              <w:rPr>
                <w:color w:val="000000" w:themeColor="text1"/>
                <w:sz w:val="20"/>
                <w:szCs w:val="20"/>
              </w:rPr>
              <w:t xml:space="preserve">the </w:t>
            </w:r>
            <w:r w:rsidRPr="002F345A">
              <w:rPr>
                <w:color w:val="000000" w:themeColor="text1"/>
                <w:sz w:val="20"/>
                <w:szCs w:val="20"/>
              </w:rPr>
              <w:t>customary sustainable use practices of indigenous peoples and local communities.</w:t>
            </w:r>
          </w:p>
        </w:tc>
        <w:tc>
          <w:tcPr>
            <w:tcW w:w="1133" w:type="dxa"/>
          </w:tcPr>
          <w:p w14:paraId="4DB66075" w14:textId="77777777" w:rsidR="00122D92" w:rsidRPr="002F345A" w:rsidRDefault="00122D92" w:rsidP="00C969B5">
            <w:pPr>
              <w:spacing w:before="40" w:after="40"/>
              <w:jc w:val="left"/>
              <w:rPr>
                <w:color w:val="000000" w:themeColor="text1"/>
                <w:sz w:val="20"/>
                <w:szCs w:val="20"/>
              </w:rPr>
            </w:pPr>
            <w:r w:rsidRPr="002F345A">
              <w:rPr>
                <w:color w:val="000000" w:themeColor="text1"/>
                <w:sz w:val="20"/>
                <w:szCs w:val="20"/>
              </w:rPr>
              <w:lastRenderedPageBreak/>
              <w:t>B</w:t>
            </w:r>
          </w:p>
        </w:tc>
      </w:tr>
      <w:tr w:rsidR="00122D92" w:rsidRPr="00E57A86" w14:paraId="261EF46A" w14:textId="77777777" w:rsidTr="00C969B5">
        <w:tc>
          <w:tcPr>
            <w:tcW w:w="1842" w:type="dxa"/>
          </w:tcPr>
          <w:p w14:paraId="4173339F" w14:textId="77777777" w:rsidR="00122D92" w:rsidRPr="002F345A" w:rsidRDefault="00122D92" w:rsidP="00C969B5">
            <w:pPr>
              <w:spacing w:before="40" w:after="40"/>
              <w:rPr>
                <w:color w:val="000000" w:themeColor="text1"/>
                <w:sz w:val="20"/>
                <w:szCs w:val="20"/>
              </w:rPr>
            </w:pPr>
            <w:r w:rsidRPr="002F345A">
              <w:rPr>
                <w:color w:val="000000" w:themeColor="text1"/>
                <w:sz w:val="20"/>
                <w:szCs w:val="20"/>
              </w:rPr>
              <w:t>Target 6</w:t>
            </w:r>
          </w:p>
        </w:tc>
        <w:tc>
          <w:tcPr>
            <w:tcW w:w="5954" w:type="dxa"/>
            <w:gridSpan w:val="2"/>
          </w:tcPr>
          <w:p w14:paraId="7B90412F" w14:textId="77777777" w:rsidR="00122D92" w:rsidRPr="002F345A" w:rsidRDefault="00122D92" w:rsidP="00C969B5">
            <w:pPr>
              <w:tabs>
                <w:tab w:val="clear" w:pos="567"/>
                <w:tab w:val="left" w:pos="459"/>
              </w:tabs>
              <w:spacing w:before="40" w:after="40"/>
              <w:jc w:val="left"/>
              <w:rPr>
                <w:color w:val="000000" w:themeColor="text1"/>
                <w:sz w:val="20"/>
                <w:szCs w:val="20"/>
              </w:rPr>
            </w:pPr>
            <w:r w:rsidRPr="002F345A">
              <w:rPr>
                <w:color w:val="000000" w:themeColor="text1"/>
                <w:sz w:val="20"/>
                <w:szCs w:val="20"/>
              </w:rPr>
              <w:t>1</w:t>
            </w:r>
            <w:r>
              <w:rPr>
                <w:color w:val="000000" w:themeColor="text1"/>
                <w:sz w:val="20"/>
                <w:szCs w:val="20"/>
              </w:rPr>
              <w:t>4</w:t>
            </w:r>
            <w:r w:rsidRPr="002F345A">
              <w:rPr>
                <w:color w:val="000000" w:themeColor="text1"/>
                <w:sz w:val="20"/>
                <w:szCs w:val="20"/>
              </w:rPr>
              <w:t>.</w:t>
            </w:r>
            <w:r w:rsidRPr="002F345A">
              <w:rPr>
                <w:color w:val="000000" w:themeColor="text1"/>
                <w:sz w:val="20"/>
                <w:szCs w:val="20"/>
              </w:rPr>
              <w:tab/>
              <w:t xml:space="preserve">Strengthen </w:t>
            </w:r>
            <w:r>
              <w:rPr>
                <w:color w:val="000000" w:themeColor="text1"/>
                <w:sz w:val="20"/>
                <w:szCs w:val="20"/>
              </w:rPr>
              <w:t xml:space="preserve">the </w:t>
            </w:r>
            <w:r w:rsidRPr="002F345A">
              <w:rPr>
                <w:color w:val="000000" w:themeColor="text1"/>
                <w:sz w:val="20"/>
                <w:szCs w:val="20"/>
              </w:rPr>
              <w:t xml:space="preserve">prediction, prevention, early detection, control or eradication </w:t>
            </w:r>
            <w:r>
              <w:rPr>
                <w:color w:val="000000" w:themeColor="text1"/>
                <w:sz w:val="20"/>
                <w:szCs w:val="20"/>
              </w:rPr>
              <w:t xml:space="preserve">of </w:t>
            </w:r>
            <w:r w:rsidRPr="002F345A">
              <w:rPr>
                <w:color w:val="000000" w:themeColor="text1"/>
                <w:sz w:val="20"/>
                <w:szCs w:val="20"/>
              </w:rPr>
              <w:t xml:space="preserve">and </w:t>
            </w:r>
            <w:r>
              <w:rPr>
                <w:color w:val="000000" w:themeColor="text1"/>
                <w:sz w:val="20"/>
                <w:szCs w:val="20"/>
              </w:rPr>
              <w:t xml:space="preserve">the </w:t>
            </w:r>
            <w:r w:rsidRPr="002F345A">
              <w:rPr>
                <w:color w:val="000000" w:themeColor="text1"/>
                <w:sz w:val="20"/>
                <w:szCs w:val="20"/>
              </w:rPr>
              <w:t>rapid response to invasive alien species</w:t>
            </w:r>
            <w:r>
              <w:rPr>
                <w:color w:val="000000" w:themeColor="text1"/>
                <w:sz w:val="20"/>
                <w:szCs w:val="20"/>
              </w:rPr>
              <w:t>[</w:t>
            </w:r>
            <w:r w:rsidRPr="002F345A">
              <w:rPr>
                <w:color w:val="000000" w:themeColor="text1"/>
                <w:sz w:val="20"/>
                <w:szCs w:val="20"/>
              </w:rPr>
              <w:t xml:space="preserve"> in protected areas and other effective area-based conservation measures, recognizing indigenous and traditional territories, where applicable</w:t>
            </w:r>
            <w:r>
              <w:rPr>
                <w:color w:val="000000" w:themeColor="text1"/>
                <w:sz w:val="20"/>
                <w:szCs w:val="20"/>
              </w:rPr>
              <w:t>]</w:t>
            </w:r>
            <w:r w:rsidRPr="002F345A">
              <w:rPr>
                <w:color w:val="000000" w:themeColor="text1"/>
                <w:sz w:val="20"/>
                <w:szCs w:val="20"/>
              </w:rPr>
              <w:t>, including through community-based monitoring, surveillance systems, and biosecurity and trade</w:t>
            </w:r>
            <w:r>
              <w:rPr>
                <w:color w:val="000000" w:themeColor="text1"/>
                <w:sz w:val="20"/>
                <w:szCs w:val="20"/>
              </w:rPr>
              <w:t>-</w:t>
            </w:r>
            <w:r w:rsidRPr="002F345A">
              <w:rPr>
                <w:color w:val="000000" w:themeColor="text1"/>
                <w:sz w:val="20"/>
                <w:szCs w:val="20"/>
              </w:rPr>
              <w:t>related measures</w:t>
            </w:r>
            <w:r>
              <w:rPr>
                <w:color w:val="000000" w:themeColor="text1"/>
                <w:sz w:val="20"/>
                <w:szCs w:val="20"/>
              </w:rPr>
              <w:t>.</w:t>
            </w:r>
            <w:r w:rsidRPr="002F345A">
              <w:rPr>
                <w:rStyle w:val="FootnoteReference"/>
                <w:color w:val="000000" w:themeColor="text1"/>
                <w:sz w:val="20"/>
                <w:szCs w:val="20"/>
              </w:rPr>
              <w:footnoteReference w:id="78"/>
            </w:r>
          </w:p>
          <w:p w14:paraId="6821B3E3" w14:textId="77777777" w:rsidR="00122D92" w:rsidRPr="002F345A" w:rsidRDefault="00122D92" w:rsidP="00C969B5">
            <w:pPr>
              <w:tabs>
                <w:tab w:val="clear" w:pos="567"/>
                <w:tab w:val="left" w:pos="459"/>
              </w:tabs>
              <w:spacing w:before="40" w:after="40"/>
              <w:jc w:val="left"/>
              <w:rPr>
                <w:color w:val="000000" w:themeColor="text1"/>
                <w:sz w:val="20"/>
                <w:szCs w:val="20"/>
              </w:rPr>
            </w:pPr>
            <w:r>
              <w:rPr>
                <w:color w:val="000000" w:themeColor="text1"/>
                <w:sz w:val="20"/>
                <w:szCs w:val="20"/>
              </w:rPr>
              <w:t>15</w:t>
            </w:r>
            <w:r w:rsidRPr="002F345A">
              <w:rPr>
                <w:color w:val="000000" w:themeColor="text1"/>
                <w:sz w:val="20"/>
                <w:szCs w:val="20"/>
              </w:rPr>
              <w:t>.</w:t>
            </w:r>
            <w:r>
              <w:rPr>
                <w:color w:val="000000" w:themeColor="text1"/>
                <w:sz w:val="20"/>
                <w:szCs w:val="20"/>
              </w:rPr>
              <w:tab/>
            </w:r>
            <w:r w:rsidRPr="002F345A">
              <w:rPr>
                <w:color w:val="000000" w:themeColor="text1"/>
                <w:sz w:val="20"/>
                <w:szCs w:val="20"/>
              </w:rPr>
              <w:t xml:space="preserve">Strengthen guidelines, where applicable, for the development and implementation of national and regional plans for the management of invasive alien species and pathways of introduction into protected areas. </w:t>
            </w:r>
          </w:p>
        </w:tc>
        <w:tc>
          <w:tcPr>
            <w:tcW w:w="1133" w:type="dxa"/>
          </w:tcPr>
          <w:p w14:paraId="6FFF0991" w14:textId="77777777" w:rsidR="00122D92" w:rsidRPr="002F345A" w:rsidRDefault="00122D92" w:rsidP="00C969B5">
            <w:pPr>
              <w:spacing w:before="40" w:after="40"/>
              <w:jc w:val="left"/>
              <w:rPr>
                <w:color w:val="000000" w:themeColor="text1"/>
                <w:sz w:val="20"/>
                <w:szCs w:val="20"/>
              </w:rPr>
            </w:pPr>
            <w:r w:rsidRPr="002F345A">
              <w:rPr>
                <w:color w:val="000000" w:themeColor="text1"/>
                <w:sz w:val="20"/>
                <w:szCs w:val="20"/>
              </w:rPr>
              <w:t>B</w:t>
            </w:r>
          </w:p>
        </w:tc>
      </w:tr>
      <w:tr w:rsidR="00122D92" w:rsidRPr="00E57A86" w14:paraId="4DAEA557" w14:textId="77777777" w:rsidTr="00C969B5">
        <w:tc>
          <w:tcPr>
            <w:tcW w:w="1842" w:type="dxa"/>
          </w:tcPr>
          <w:p w14:paraId="0C93605A" w14:textId="77777777" w:rsidR="00122D92" w:rsidRPr="002F345A" w:rsidRDefault="00122D92" w:rsidP="00C969B5">
            <w:pPr>
              <w:spacing w:before="40" w:after="40"/>
              <w:rPr>
                <w:color w:val="000000" w:themeColor="text1"/>
                <w:sz w:val="20"/>
                <w:szCs w:val="20"/>
              </w:rPr>
            </w:pPr>
            <w:r w:rsidRPr="002F345A">
              <w:rPr>
                <w:color w:val="000000" w:themeColor="text1"/>
                <w:sz w:val="20"/>
                <w:szCs w:val="20"/>
              </w:rPr>
              <w:t>Target 7</w:t>
            </w:r>
          </w:p>
        </w:tc>
        <w:tc>
          <w:tcPr>
            <w:tcW w:w="5387" w:type="dxa"/>
          </w:tcPr>
          <w:p w14:paraId="0CE40802" w14:textId="77777777" w:rsidR="00122D92" w:rsidRPr="002F345A" w:rsidRDefault="00122D92" w:rsidP="00C969B5">
            <w:pPr>
              <w:tabs>
                <w:tab w:val="left" w:pos="486"/>
              </w:tabs>
              <w:spacing w:before="40" w:after="40"/>
              <w:ind w:left="61"/>
              <w:jc w:val="left"/>
              <w:rPr>
                <w:color w:val="000000" w:themeColor="text1"/>
                <w:sz w:val="20"/>
                <w:szCs w:val="20"/>
              </w:rPr>
            </w:pPr>
            <w:r w:rsidRPr="002F345A">
              <w:rPr>
                <w:color w:val="000000" w:themeColor="text1"/>
                <w:sz w:val="20"/>
                <w:szCs w:val="20"/>
              </w:rPr>
              <w:t>1</w:t>
            </w:r>
            <w:r>
              <w:rPr>
                <w:color w:val="000000" w:themeColor="text1"/>
                <w:sz w:val="20"/>
                <w:szCs w:val="20"/>
              </w:rPr>
              <w:t>6</w:t>
            </w:r>
            <w:r w:rsidRPr="002F345A">
              <w:rPr>
                <w:color w:val="000000" w:themeColor="text1"/>
                <w:sz w:val="20"/>
                <w:szCs w:val="20"/>
              </w:rPr>
              <w:t>.</w:t>
            </w:r>
            <w:r w:rsidRPr="009E1E70">
              <w:rPr>
                <w:sz w:val="20"/>
                <w:szCs w:val="20"/>
              </w:rPr>
              <w:tab/>
            </w:r>
            <w:r w:rsidRPr="002F345A">
              <w:rPr>
                <w:color w:val="000000" w:themeColor="text1"/>
                <w:sz w:val="20"/>
                <w:szCs w:val="20"/>
              </w:rPr>
              <w:t>Address pollution pressures[</w:t>
            </w:r>
            <w:r>
              <w:rPr>
                <w:color w:val="000000" w:themeColor="text1"/>
                <w:sz w:val="20"/>
                <w:szCs w:val="20"/>
              </w:rPr>
              <w:t xml:space="preserve">, </w:t>
            </w:r>
            <w:r w:rsidRPr="002F345A">
              <w:rPr>
                <w:color w:val="000000" w:themeColor="text1"/>
                <w:sz w:val="20"/>
                <w:szCs w:val="20"/>
              </w:rPr>
              <w:t xml:space="preserve">including plastic pollution, pollution from hazardous substances, pesticide use and run-off, </w:t>
            </w:r>
            <w:r>
              <w:rPr>
                <w:color w:val="000000" w:themeColor="text1"/>
                <w:sz w:val="20"/>
                <w:szCs w:val="20"/>
              </w:rPr>
              <w:t xml:space="preserve">and </w:t>
            </w:r>
            <w:r w:rsidRPr="002F345A">
              <w:rPr>
                <w:color w:val="000000" w:themeColor="text1"/>
                <w:sz w:val="20"/>
                <w:szCs w:val="20"/>
              </w:rPr>
              <w:t>noise and light</w:t>
            </w:r>
            <w:r>
              <w:rPr>
                <w:color w:val="000000" w:themeColor="text1"/>
                <w:sz w:val="20"/>
                <w:szCs w:val="20"/>
              </w:rPr>
              <w:t xml:space="preserve"> </w:t>
            </w:r>
            <w:r w:rsidRPr="002F345A">
              <w:rPr>
                <w:color w:val="000000" w:themeColor="text1"/>
                <w:sz w:val="20"/>
                <w:szCs w:val="20"/>
              </w:rPr>
              <w:t xml:space="preserve">pollution,] from all sources </w:t>
            </w:r>
            <w:r>
              <w:rPr>
                <w:color w:val="000000" w:themeColor="text1"/>
                <w:sz w:val="20"/>
                <w:szCs w:val="20"/>
              </w:rPr>
              <w:t>[</w:t>
            </w:r>
            <w:r w:rsidRPr="002F345A">
              <w:rPr>
                <w:color w:val="000000" w:themeColor="text1"/>
                <w:sz w:val="20"/>
                <w:szCs w:val="20"/>
              </w:rPr>
              <w:t>affecting protected areas and other effective area-based conservation measures, recognizing indigenous and traditional territories, where applicable</w:t>
            </w:r>
            <w:r>
              <w:rPr>
                <w:color w:val="000000" w:themeColor="text1"/>
                <w:sz w:val="20"/>
                <w:szCs w:val="20"/>
              </w:rPr>
              <w:t>]</w:t>
            </w:r>
            <w:r w:rsidRPr="002F345A">
              <w:rPr>
                <w:color w:val="000000" w:themeColor="text1"/>
                <w:sz w:val="20"/>
                <w:szCs w:val="20"/>
              </w:rPr>
              <w:t>, cumulative impacts and land-sea interactions.</w:t>
            </w:r>
          </w:p>
        </w:tc>
        <w:tc>
          <w:tcPr>
            <w:tcW w:w="1700" w:type="dxa"/>
            <w:gridSpan w:val="2"/>
          </w:tcPr>
          <w:p w14:paraId="2313E7C1" w14:textId="77777777" w:rsidR="00122D92" w:rsidRPr="002F345A" w:rsidRDefault="00122D92" w:rsidP="00C969B5">
            <w:pPr>
              <w:spacing w:before="40" w:after="40"/>
              <w:jc w:val="left"/>
              <w:rPr>
                <w:color w:val="000000" w:themeColor="text1"/>
                <w:sz w:val="20"/>
                <w:szCs w:val="20"/>
              </w:rPr>
            </w:pPr>
            <w:r w:rsidRPr="002F345A">
              <w:rPr>
                <w:color w:val="000000" w:themeColor="text1"/>
                <w:sz w:val="20"/>
                <w:szCs w:val="20"/>
              </w:rPr>
              <w:t xml:space="preserve">B </w:t>
            </w:r>
          </w:p>
        </w:tc>
      </w:tr>
      <w:tr w:rsidR="00122D92" w:rsidRPr="00E57A86" w14:paraId="75F67465" w14:textId="77777777" w:rsidTr="00C969B5">
        <w:tc>
          <w:tcPr>
            <w:tcW w:w="1842" w:type="dxa"/>
          </w:tcPr>
          <w:p w14:paraId="4009C65C" w14:textId="77777777" w:rsidR="00122D92" w:rsidRPr="002F345A" w:rsidRDefault="00122D92" w:rsidP="00C969B5">
            <w:pPr>
              <w:spacing w:before="40" w:after="40"/>
              <w:rPr>
                <w:color w:val="000000" w:themeColor="text1"/>
                <w:sz w:val="20"/>
                <w:szCs w:val="20"/>
              </w:rPr>
            </w:pPr>
            <w:r w:rsidRPr="002F345A">
              <w:rPr>
                <w:color w:val="000000" w:themeColor="text1"/>
                <w:sz w:val="20"/>
                <w:szCs w:val="20"/>
              </w:rPr>
              <w:t>Target 8</w:t>
            </w:r>
          </w:p>
        </w:tc>
        <w:tc>
          <w:tcPr>
            <w:tcW w:w="5954" w:type="dxa"/>
            <w:gridSpan w:val="2"/>
          </w:tcPr>
          <w:p w14:paraId="520B8366" w14:textId="77777777" w:rsidR="00122D92" w:rsidRPr="002F345A" w:rsidRDefault="00122D92" w:rsidP="00C969B5">
            <w:pPr>
              <w:tabs>
                <w:tab w:val="clear" w:pos="567"/>
                <w:tab w:val="left" w:pos="459"/>
              </w:tabs>
              <w:spacing w:before="40" w:after="40"/>
              <w:jc w:val="left"/>
              <w:rPr>
                <w:color w:val="000000" w:themeColor="text1"/>
                <w:sz w:val="20"/>
                <w:szCs w:val="20"/>
              </w:rPr>
            </w:pPr>
            <w:r w:rsidRPr="002F345A">
              <w:rPr>
                <w:rFonts w:eastAsia="Segoe UI"/>
                <w:color w:val="000000" w:themeColor="text1"/>
                <w:sz w:val="20"/>
                <w:szCs w:val="20"/>
              </w:rPr>
              <w:t>1</w:t>
            </w:r>
            <w:r>
              <w:rPr>
                <w:rFonts w:eastAsia="Segoe UI"/>
                <w:color w:val="000000" w:themeColor="text1"/>
                <w:sz w:val="20"/>
                <w:szCs w:val="20"/>
              </w:rPr>
              <w:t>7</w:t>
            </w:r>
            <w:r w:rsidRPr="002F345A">
              <w:rPr>
                <w:rFonts w:eastAsia="Segoe UI"/>
                <w:color w:val="000000" w:themeColor="text1"/>
                <w:sz w:val="20"/>
                <w:szCs w:val="20"/>
              </w:rPr>
              <w:t>.</w:t>
            </w:r>
            <w:r>
              <w:rPr>
                <w:rFonts w:eastAsia="Segoe UI"/>
                <w:color w:val="000000" w:themeColor="text1"/>
                <w:sz w:val="20"/>
                <w:szCs w:val="20"/>
              </w:rPr>
              <w:tab/>
            </w:r>
            <w:r w:rsidRPr="00F4133F">
              <w:rPr>
                <w:color w:val="000000" w:themeColor="text1"/>
                <w:sz w:val="20"/>
                <w:szCs w:val="20"/>
              </w:rPr>
              <w:t>Strengthen the integration of</w:t>
            </w:r>
            <w:r w:rsidRPr="002F345A">
              <w:rPr>
                <w:color w:val="000000" w:themeColor="text1"/>
                <w:sz w:val="20"/>
                <w:szCs w:val="20"/>
              </w:rPr>
              <w:t xml:space="preserve"> climate change considerations into the planning and management of [protected and other effective area-based conservation measures and indigenous and traditional territories, where applicable], including ecological corridors, by scaling up related response measures that promote resilience in order to minimize the negative impacts of climate change, while ensuring ecological integrity.</w:t>
            </w:r>
          </w:p>
          <w:p w14:paraId="1EBCC0F0" w14:textId="77777777" w:rsidR="00122D92" w:rsidRPr="002F345A" w:rsidRDefault="00122D92" w:rsidP="00C969B5">
            <w:pPr>
              <w:tabs>
                <w:tab w:val="clear" w:pos="567"/>
                <w:tab w:val="left" w:pos="459"/>
              </w:tabs>
              <w:spacing w:before="40" w:after="40"/>
              <w:jc w:val="left"/>
              <w:rPr>
                <w:color w:val="000000" w:themeColor="text1"/>
                <w:sz w:val="20"/>
                <w:szCs w:val="20"/>
              </w:rPr>
            </w:pPr>
            <w:r w:rsidRPr="002F345A">
              <w:rPr>
                <w:rFonts w:eastAsia="Segoe UI"/>
                <w:color w:val="000000" w:themeColor="text1"/>
                <w:sz w:val="20"/>
                <w:szCs w:val="20"/>
              </w:rPr>
              <w:t>1</w:t>
            </w:r>
            <w:r>
              <w:rPr>
                <w:rFonts w:eastAsia="Segoe UI"/>
                <w:color w:val="000000" w:themeColor="text1"/>
                <w:sz w:val="20"/>
                <w:szCs w:val="20"/>
              </w:rPr>
              <w:t>8</w:t>
            </w:r>
            <w:r w:rsidRPr="002F345A">
              <w:rPr>
                <w:rFonts w:eastAsia="Segoe UI"/>
                <w:color w:val="000000" w:themeColor="text1"/>
                <w:sz w:val="20"/>
                <w:szCs w:val="20"/>
              </w:rPr>
              <w:t>.</w:t>
            </w:r>
            <w:r w:rsidRPr="009E1E70">
              <w:rPr>
                <w:sz w:val="20"/>
                <w:szCs w:val="20"/>
              </w:rPr>
              <w:tab/>
            </w:r>
            <w:r w:rsidRPr="002F345A">
              <w:rPr>
                <w:color w:val="000000" w:themeColor="text1"/>
                <w:sz w:val="20"/>
                <w:szCs w:val="20"/>
              </w:rPr>
              <w:t>Promote system design for climate adaptation and resilience that anticipates future range shifts, including by identifying additional climate refugia, connectivity corridors</w:t>
            </w:r>
            <w:r>
              <w:rPr>
                <w:color w:val="000000" w:themeColor="text1"/>
                <w:sz w:val="20"/>
                <w:szCs w:val="20"/>
              </w:rPr>
              <w:t>[</w:t>
            </w:r>
            <w:r w:rsidRPr="002F345A">
              <w:rPr>
                <w:color w:val="000000" w:themeColor="text1"/>
                <w:sz w:val="20"/>
                <w:szCs w:val="20"/>
              </w:rPr>
              <w:t>, soil biodiversity</w:t>
            </w:r>
            <w:r>
              <w:rPr>
                <w:color w:val="000000" w:themeColor="text1"/>
                <w:sz w:val="20"/>
                <w:szCs w:val="20"/>
              </w:rPr>
              <w:t>,</w:t>
            </w:r>
            <w:r w:rsidRPr="001C426D">
              <w:rPr>
                <w:color w:val="000000" w:themeColor="text1"/>
                <w:sz w:val="20"/>
                <w:szCs w:val="20"/>
              </w:rPr>
              <w:t xml:space="preserve"> in particular fungal biodiversity</w:t>
            </w:r>
            <w:r>
              <w:rPr>
                <w:color w:val="000000" w:themeColor="text1"/>
                <w:sz w:val="20"/>
                <w:szCs w:val="20"/>
              </w:rPr>
              <w:t>,</w:t>
            </w:r>
            <w:r w:rsidRPr="0038170A">
              <w:rPr>
                <w:color w:val="000000" w:themeColor="text1"/>
                <w:sz w:val="20"/>
                <w:szCs w:val="20"/>
              </w:rPr>
              <w:t>] and areas of future biodiversity importance.</w:t>
            </w:r>
          </w:p>
        </w:tc>
        <w:tc>
          <w:tcPr>
            <w:tcW w:w="1133" w:type="dxa"/>
          </w:tcPr>
          <w:p w14:paraId="4A428BB5" w14:textId="77777777" w:rsidR="00122D92" w:rsidRPr="002F345A" w:rsidRDefault="00122D92" w:rsidP="00C969B5">
            <w:pPr>
              <w:spacing w:before="40" w:after="40"/>
              <w:jc w:val="left"/>
              <w:rPr>
                <w:color w:val="000000" w:themeColor="text1"/>
                <w:sz w:val="20"/>
                <w:szCs w:val="20"/>
              </w:rPr>
            </w:pPr>
            <w:r w:rsidRPr="002F345A">
              <w:rPr>
                <w:color w:val="000000" w:themeColor="text1"/>
                <w:sz w:val="20"/>
                <w:szCs w:val="20"/>
              </w:rPr>
              <w:t xml:space="preserve">C </w:t>
            </w:r>
          </w:p>
        </w:tc>
      </w:tr>
      <w:tr w:rsidR="00122D92" w:rsidRPr="00E57A86" w14:paraId="216FA1E9" w14:textId="77777777" w:rsidTr="00C969B5">
        <w:tc>
          <w:tcPr>
            <w:tcW w:w="1842" w:type="dxa"/>
          </w:tcPr>
          <w:p w14:paraId="0ADC3823" w14:textId="77777777" w:rsidR="00122D92" w:rsidRPr="002F345A" w:rsidRDefault="00122D92" w:rsidP="00C969B5">
            <w:pPr>
              <w:spacing w:before="40" w:after="40"/>
              <w:rPr>
                <w:color w:val="000000" w:themeColor="text1"/>
                <w:sz w:val="20"/>
                <w:szCs w:val="20"/>
              </w:rPr>
            </w:pPr>
            <w:r w:rsidRPr="002F345A">
              <w:rPr>
                <w:color w:val="000000" w:themeColor="text1"/>
                <w:sz w:val="20"/>
                <w:szCs w:val="20"/>
              </w:rPr>
              <w:t>Target 9</w:t>
            </w:r>
          </w:p>
        </w:tc>
        <w:tc>
          <w:tcPr>
            <w:tcW w:w="5954" w:type="dxa"/>
            <w:gridSpan w:val="2"/>
          </w:tcPr>
          <w:p w14:paraId="3D624A7E" w14:textId="77777777" w:rsidR="00122D92" w:rsidRPr="002F345A" w:rsidRDefault="00122D92" w:rsidP="00C969B5">
            <w:pPr>
              <w:tabs>
                <w:tab w:val="left" w:pos="486"/>
              </w:tabs>
              <w:spacing w:before="40" w:after="40"/>
              <w:jc w:val="left"/>
              <w:rPr>
                <w:color w:val="000000" w:themeColor="text1"/>
                <w:sz w:val="20"/>
                <w:szCs w:val="20"/>
              </w:rPr>
            </w:pPr>
            <w:r w:rsidRPr="002F345A">
              <w:rPr>
                <w:color w:val="000000" w:themeColor="text1"/>
                <w:sz w:val="20"/>
                <w:szCs w:val="20"/>
              </w:rPr>
              <w:t>[</w:t>
            </w:r>
            <w:r>
              <w:rPr>
                <w:color w:val="000000" w:themeColor="text1"/>
                <w:sz w:val="20"/>
                <w:szCs w:val="20"/>
              </w:rPr>
              <w:t>19.</w:t>
            </w:r>
            <w:r>
              <w:rPr>
                <w:color w:val="000000" w:themeColor="text1"/>
                <w:sz w:val="20"/>
                <w:szCs w:val="20"/>
              </w:rPr>
              <w:tab/>
            </w:r>
            <w:r w:rsidRPr="002F345A">
              <w:rPr>
                <w:color w:val="000000" w:themeColor="text1"/>
                <w:sz w:val="20"/>
                <w:szCs w:val="20"/>
              </w:rPr>
              <w:t>No specific actions identified.]</w:t>
            </w:r>
          </w:p>
        </w:tc>
        <w:tc>
          <w:tcPr>
            <w:tcW w:w="1133" w:type="dxa"/>
          </w:tcPr>
          <w:p w14:paraId="7ED08AF4" w14:textId="77777777" w:rsidR="00122D92" w:rsidRPr="002F345A" w:rsidRDefault="00122D92" w:rsidP="00C969B5">
            <w:pPr>
              <w:spacing w:before="40" w:after="40"/>
              <w:jc w:val="left"/>
              <w:rPr>
                <w:color w:val="000000" w:themeColor="text1"/>
                <w:sz w:val="20"/>
                <w:szCs w:val="20"/>
              </w:rPr>
            </w:pPr>
            <w:r w:rsidRPr="002F345A">
              <w:rPr>
                <w:color w:val="000000" w:themeColor="text1"/>
                <w:sz w:val="20"/>
                <w:szCs w:val="20"/>
              </w:rPr>
              <w:t>[n/a]</w:t>
            </w:r>
          </w:p>
        </w:tc>
      </w:tr>
      <w:tr w:rsidR="00122D92" w:rsidRPr="00E57A86" w14:paraId="0DC867DB" w14:textId="77777777" w:rsidTr="00C969B5">
        <w:tc>
          <w:tcPr>
            <w:tcW w:w="1842" w:type="dxa"/>
          </w:tcPr>
          <w:p w14:paraId="52A33771" w14:textId="77777777" w:rsidR="00122D92" w:rsidRPr="002F345A" w:rsidRDefault="00122D92" w:rsidP="00C969B5">
            <w:pPr>
              <w:spacing w:before="40" w:after="40"/>
              <w:rPr>
                <w:color w:val="000000" w:themeColor="text1"/>
                <w:sz w:val="20"/>
                <w:szCs w:val="20"/>
              </w:rPr>
            </w:pPr>
            <w:r w:rsidRPr="002F345A">
              <w:rPr>
                <w:color w:val="000000" w:themeColor="text1"/>
                <w:sz w:val="20"/>
                <w:szCs w:val="20"/>
              </w:rPr>
              <w:t>Target 10</w:t>
            </w:r>
          </w:p>
        </w:tc>
        <w:tc>
          <w:tcPr>
            <w:tcW w:w="5954" w:type="dxa"/>
            <w:gridSpan w:val="2"/>
          </w:tcPr>
          <w:p w14:paraId="5A92D50C" w14:textId="77777777" w:rsidR="00122D92" w:rsidRPr="002F345A" w:rsidRDefault="00122D92" w:rsidP="00C969B5">
            <w:pPr>
              <w:tabs>
                <w:tab w:val="clear" w:pos="567"/>
                <w:tab w:val="left" w:pos="459"/>
              </w:tabs>
              <w:spacing w:before="40" w:after="40"/>
              <w:jc w:val="left"/>
              <w:rPr>
                <w:strike/>
                <w:color w:val="000000" w:themeColor="text1"/>
                <w:sz w:val="20"/>
                <w:szCs w:val="20"/>
              </w:rPr>
            </w:pPr>
            <w:r>
              <w:rPr>
                <w:color w:val="000000" w:themeColor="text1"/>
                <w:sz w:val="20"/>
                <w:szCs w:val="20"/>
              </w:rPr>
              <w:t>20</w:t>
            </w:r>
            <w:r w:rsidRPr="002F345A">
              <w:rPr>
                <w:color w:val="000000" w:themeColor="text1"/>
                <w:sz w:val="20"/>
                <w:szCs w:val="20"/>
              </w:rPr>
              <w:t>.</w:t>
            </w:r>
            <w:r w:rsidRPr="009E1E70">
              <w:rPr>
                <w:sz w:val="20"/>
                <w:szCs w:val="20"/>
              </w:rPr>
              <w:tab/>
            </w:r>
            <w:r w:rsidRPr="002F345A">
              <w:rPr>
                <w:color w:val="000000" w:themeColor="text1"/>
                <w:sz w:val="20"/>
                <w:szCs w:val="20"/>
              </w:rPr>
              <w:t xml:space="preserve">Strengthen guidance on </w:t>
            </w:r>
            <w:r>
              <w:rPr>
                <w:color w:val="000000" w:themeColor="text1"/>
                <w:sz w:val="20"/>
                <w:szCs w:val="20"/>
              </w:rPr>
              <w:t xml:space="preserve">the </w:t>
            </w:r>
            <w:r w:rsidRPr="002F345A">
              <w:rPr>
                <w:color w:val="000000" w:themeColor="text1"/>
                <w:sz w:val="20"/>
                <w:szCs w:val="20"/>
              </w:rPr>
              <w:t xml:space="preserve">sustainable management of productive landscapes and biodiversity-friendly practices to support[, while being distinguished from,] [protected areas and other effective area-based conservation measures, recognizing indigenous and traditional territories, where applicable,] </w:t>
            </w:r>
            <w:r>
              <w:rPr>
                <w:color w:val="000000" w:themeColor="text1"/>
                <w:sz w:val="20"/>
                <w:szCs w:val="20"/>
              </w:rPr>
              <w:t>and</w:t>
            </w:r>
            <w:r w:rsidRPr="002F345A">
              <w:rPr>
                <w:color w:val="000000" w:themeColor="text1"/>
                <w:sz w:val="20"/>
                <w:szCs w:val="20"/>
              </w:rPr>
              <w:t xml:space="preserve"> improv</w:t>
            </w:r>
            <w:r>
              <w:rPr>
                <w:color w:val="000000" w:themeColor="text1"/>
                <w:sz w:val="20"/>
                <w:szCs w:val="20"/>
              </w:rPr>
              <w:t>ements in</w:t>
            </w:r>
            <w:r w:rsidRPr="002F345A">
              <w:rPr>
                <w:color w:val="000000" w:themeColor="text1"/>
                <w:sz w:val="20"/>
                <w:szCs w:val="20"/>
              </w:rPr>
              <w:t xml:space="preserve"> biodiversity, ecological connectivity, ecosystem functions and resilience across landscapes and seascapes, in particular by promoting nature-based solutions and/or ecosystem-based approaches and integrated land-use planning approaches, recogni</w:t>
            </w:r>
            <w:r>
              <w:rPr>
                <w:color w:val="000000" w:themeColor="text1"/>
                <w:sz w:val="20"/>
                <w:szCs w:val="20"/>
              </w:rPr>
              <w:t>z</w:t>
            </w:r>
            <w:r w:rsidRPr="002F345A">
              <w:rPr>
                <w:color w:val="000000" w:themeColor="text1"/>
                <w:sz w:val="20"/>
                <w:szCs w:val="20"/>
              </w:rPr>
              <w:t xml:space="preserve">ing the value of traditional knowledge and practices [and </w:t>
            </w:r>
            <w:r>
              <w:rPr>
                <w:color w:val="000000" w:themeColor="text1"/>
                <w:sz w:val="20"/>
                <w:szCs w:val="20"/>
              </w:rPr>
              <w:t xml:space="preserve">ways </w:t>
            </w:r>
            <w:r w:rsidRPr="002F345A">
              <w:rPr>
                <w:color w:val="000000" w:themeColor="text1"/>
                <w:sz w:val="20"/>
                <w:szCs w:val="20"/>
              </w:rPr>
              <w:t>to distinguish such activities from those that fall under Target</w:t>
            </w:r>
            <w:r>
              <w:rPr>
                <w:color w:val="000000" w:themeColor="text1"/>
                <w:sz w:val="20"/>
                <w:szCs w:val="20"/>
              </w:rPr>
              <w:t> </w:t>
            </w:r>
            <w:r w:rsidRPr="002F345A">
              <w:rPr>
                <w:color w:val="000000" w:themeColor="text1"/>
                <w:sz w:val="20"/>
                <w:szCs w:val="20"/>
              </w:rPr>
              <w:t>3</w:t>
            </w:r>
            <w:r>
              <w:rPr>
                <w:color w:val="000000" w:themeColor="text1"/>
                <w:sz w:val="20"/>
                <w:szCs w:val="20"/>
              </w:rPr>
              <w:t xml:space="preserve"> of the Framework</w:t>
            </w:r>
            <w:r w:rsidRPr="002F345A">
              <w:rPr>
                <w:color w:val="000000" w:themeColor="text1"/>
                <w:sz w:val="20"/>
                <w:szCs w:val="20"/>
              </w:rPr>
              <w:t>].</w:t>
            </w:r>
          </w:p>
        </w:tc>
        <w:tc>
          <w:tcPr>
            <w:tcW w:w="1133" w:type="dxa"/>
          </w:tcPr>
          <w:p w14:paraId="4E0415E2" w14:textId="77777777" w:rsidR="00122D92" w:rsidRPr="002F345A" w:rsidRDefault="00122D92" w:rsidP="00C969B5">
            <w:pPr>
              <w:spacing w:before="40" w:after="40"/>
              <w:jc w:val="left"/>
              <w:rPr>
                <w:color w:val="000000" w:themeColor="text1"/>
                <w:sz w:val="20"/>
                <w:szCs w:val="20"/>
              </w:rPr>
            </w:pPr>
            <w:r w:rsidRPr="002F345A">
              <w:rPr>
                <w:color w:val="000000" w:themeColor="text1"/>
                <w:sz w:val="20"/>
                <w:szCs w:val="20"/>
              </w:rPr>
              <w:t>C</w:t>
            </w:r>
          </w:p>
        </w:tc>
      </w:tr>
      <w:tr w:rsidR="00122D92" w:rsidRPr="00E57A86" w14:paraId="52554CE2" w14:textId="77777777" w:rsidTr="00C969B5">
        <w:tc>
          <w:tcPr>
            <w:tcW w:w="1842" w:type="dxa"/>
          </w:tcPr>
          <w:p w14:paraId="5C44ED7C" w14:textId="77777777" w:rsidR="00122D92" w:rsidRPr="002F345A" w:rsidRDefault="00122D92" w:rsidP="00C969B5">
            <w:pPr>
              <w:spacing w:before="40" w:after="40"/>
              <w:rPr>
                <w:color w:val="000000" w:themeColor="text1"/>
                <w:sz w:val="20"/>
                <w:szCs w:val="20"/>
              </w:rPr>
            </w:pPr>
            <w:r w:rsidRPr="002F345A">
              <w:rPr>
                <w:color w:val="000000" w:themeColor="text1"/>
                <w:sz w:val="20"/>
                <w:szCs w:val="20"/>
              </w:rPr>
              <w:t>Target 11</w:t>
            </w:r>
          </w:p>
        </w:tc>
        <w:tc>
          <w:tcPr>
            <w:tcW w:w="5954" w:type="dxa"/>
            <w:gridSpan w:val="2"/>
          </w:tcPr>
          <w:p w14:paraId="5B579F56" w14:textId="77777777" w:rsidR="00122D92" w:rsidRPr="002F345A" w:rsidRDefault="00122D92" w:rsidP="00C969B5">
            <w:pPr>
              <w:tabs>
                <w:tab w:val="clear" w:pos="567"/>
                <w:tab w:val="left" w:pos="459"/>
              </w:tabs>
              <w:spacing w:before="40" w:after="40"/>
              <w:jc w:val="left"/>
              <w:rPr>
                <w:color w:val="000000" w:themeColor="text1"/>
                <w:sz w:val="20"/>
                <w:szCs w:val="20"/>
              </w:rPr>
            </w:pPr>
            <w:r>
              <w:rPr>
                <w:color w:val="000000" w:themeColor="text1"/>
                <w:sz w:val="20"/>
                <w:szCs w:val="20"/>
              </w:rPr>
              <w:t>21</w:t>
            </w:r>
            <w:r w:rsidRPr="002F345A">
              <w:rPr>
                <w:color w:val="000000" w:themeColor="text1"/>
                <w:sz w:val="20"/>
                <w:szCs w:val="20"/>
              </w:rPr>
              <w:t>.</w:t>
            </w:r>
            <w:r w:rsidRPr="002F345A">
              <w:rPr>
                <w:color w:val="000000" w:themeColor="text1"/>
                <w:sz w:val="20"/>
                <w:szCs w:val="20"/>
              </w:rPr>
              <w:tab/>
              <w:t xml:space="preserve">Highlight the role of [protected areas and other effective area-based conservation measures, recognizing indigenous and traditional territories, where applicable,] </w:t>
            </w:r>
            <w:r>
              <w:rPr>
                <w:color w:val="000000" w:themeColor="text1"/>
                <w:sz w:val="20"/>
                <w:szCs w:val="20"/>
              </w:rPr>
              <w:t>in</w:t>
            </w:r>
            <w:r w:rsidRPr="002F345A">
              <w:rPr>
                <w:color w:val="000000" w:themeColor="text1"/>
                <w:sz w:val="20"/>
                <w:szCs w:val="20"/>
              </w:rPr>
              <w:t xml:space="preserve"> restor</w:t>
            </w:r>
            <w:r>
              <w:rPr>
                <w:color w:val="000000" w:themeColor="text1"/>
                <w:sz w:val="20"/>
                <w:szCs w:val="20"/>
              </w:rPr>
              <w:t>ing</w:t>
            </w:r>
            <w:r w:rsidRPr="002F345A">
              <w:rPr>
                <w:color w:val="000000" w:themeColor="text1"/>
                <w:sz w:val="20"/>
                <w:szCs w:val="20"/>
              </w:rPr>
              <w:t>, maintain</w:t>
            </w:r>
            <w:r>
              <w:rPr>
                <w:color w:val="000000" w:themeColor="text1"/>
                <w:sz w:val="20"/>
                <w:szCs w:val="20"/>
              </w:rPr>
              <w:t>ing</w:t>
            </w:r>
            <w:r w:rsidRPr="002F345A">
              <w:rPr>
                <w:color w:val="000000" w:themeColor="text1"/>
                <w:sz w:val="20"/>
                <w:szCs w:val="20"/>
              </w:rPr>
              <w:t xml:space="preserve"> and enhanc</w:t>
            </w:r>
            <w:r>
              <w:rPr>
                <w:color w:val="000000" w:themeColor="text1"/>
                <w:sz w:val="20"/>
                <w:szCs w:val="20"/>
              </w:rPr>
              <w:t>ing</w:t>
            </w:r>
            <w:r w:rsidRPr="002F345A">
              <w:rPr>
                <w:color w:val="000000" w:themeColor="text1"/>
                <w:sz w:val="20"/>
                <w:szCs w:val="20"/>
              </w:rPr>
              <w:t xml:space="preserve"> nature’s contributions to people, including ecosystem functions and </w:t>
            </w:r>
            <w:r w:rsidRPr="002F345A">
              <w:rPr>
                <w:color w:val="000000" w:themeColor="text1"/>
                <w:sz w:val="20"/>
                <w:szCs w:val="20"/>
              </w:rPr>
              <w:lastRenderedPageBreak/>
              <w:t>services, [including water security, coastal protection, pollinators and food security,] as well as strengthen capacities to measure and value th</w:t>
            </w:r>
            <w:r>
              <w:rPr>
                <w:color w:val="000000" w:themeColor="text1"/>
                <w:sz w:val="20"/>
                <w:szCs w:val="20"/>
              </w:rPr>
              <w:t>os</w:t>
            </w:r>
            <w:r w:rsidRPr="002F345A">
              <w:rPr>
                <w:color w:val="000000" w:themeColor="text1"/>
                <w:sz w:val="20"/>
                <w:szCs w:val="20"/>
              </w:rPr>
              <w:t>e</w:t>
            </w:r>
            <w:r>
              <w:rPr>
                <w:color w:val="000000" w:themeColor="text1"/>
                <w:sz w:val="20"/>
                <w:szCs w:val="20"/>
              </w:rPr>
              <w:t xml:space="preserve"> </w:t>
            </w:r>
            <w:r w:rsidRPr="002F345A">
              <w:rPr>
                <w:color w:val="000000" w:themeColor="text1"/>
                <w:sz w:val="20"/>
                <w:szCs w:val="20"/>
              </w:rPr>
              <w:t>functions and services.</w:t>
            </w:r>
          </w:p>
        </w:tc>
        <w:tc>
          <w:tcPr>
            <w:tcW w:w="1133" w:type="dxa"/>
          </w:tcPr>
          <w:p w14:paraId="4B8898A8" w14:textId="77777777" w:rsidR="00122D92" w:rsidRPr="002F345A" w:rsidRDefault="00122D92" w:rsidP="00C969B5">
            <w:pPr>
              <w:spacing w:before="40" w:after="40"/>
              <w:jc w:val="left"/>
              <w:rPr>
                <w:color w:val="000000" w:themeColor="text1"/>
                <w:sz w:val="20"/>
                <w:szCs w:val="20"/>
              </w:rPr>
            </w:pPr>
            <w:r w:rsidRPr="002F345A">
              <w:rPr>
                <w:color w:val="000000" w:themeColor="text1"/>
                <w:sz w:val="20"/>
                <w:szCs w:val="20"/>
              </w:rPr>
              <w:lastRenderedPageBreak/>
              <w:t>B</w:t>
            </w:r>
          </w:p>
        </w:tc>
      </w:tr>
      <w:tr w:rsidR="00122D92" w:rsidRPr="00E57A86" w14:paraId="6DB7CCF5" w14:textId="77777777" w:rsidTr="00C969B5">
        <w:tc>
          <w:tcPr>
            <w:tcW w:w="1842" w:type="dxa"/>
          </w:tcPr>
          <w:p w14:paraId="2D734A80" w14:textId="77777777" w:rsidR="00122D92" w:rsidRPr="002F345A" w:rsidRDefault="00122D92" w:rsidP="00C969B5">
            <w:pPr>
              <w:spacing w:before="40" w:after="40"/>
              <w:rPr>
                <w:color w:val="000000" w:themeColor="text1"/>
                <w:sz w:val="20"/>
                <w:szCs w:val="20"/>
              </w:rPr>
            </w:pPr>
            <w:r w:rsidRPr="002F345A">
              <w:rPr>
                <w:color w:val="000000" w:themeColor="text1"/>
                <w:sz w:val="20"/>
                <w:szCs w:val="20"/>
              </w:rPr>
              <w:t>Target 12</w:t>
            </w:r>
          </w:p>
        </w:tc>
        <w:tc>
          <w:tcPr>
            <w:tcW w:w="5954" w:type="dxa"/>
            <w:gridSpan w:val="2"/>
          </w:tcPr>
          <w:p w14:paraId="3AFDE685" w14:textId="77777777" w:rsidR="00122D92" w:rsidRDefault="00122D92" w:rsidP="00C969B5">
            <w:pPr>
              <w:tabs>
                <w:tab w:val="clear" w:pos="567"/>
                <w:tab w:val="left" w:pos="459"/>
              </w:tabs>
              <w:spacing w:before="40" w:after="40"/>
              <w:jc w:val="left"/>
              <w:rPr>
                <w:color w:val="000000" w:themeColor="text1"/>
                <w:sz w:val="20"/>
                <w:szCs w:val="20"/>
              </w:rPr>
            </w:pPr>
            <w:r w:rsidRPr="002F345A">
              <w:rPr>
                <w:color w:val="000000" w:themeColor="text1"/>
                <w:sz w:val="20"/>
                <w:szCs w:val="20"/>
              </w:rPr>
              <w:t>2</w:t>
            </w:r>
            <w:r>
              <w:rPr>
                <w:color w:val="000000" w:themeColor="text1"/>
                <w:sz w:val="20"/>
                <w:szCs w:val="20"/>
              </w:rPr>
              <w:t>2</w:t>
            </w:r>
            <w:r w:rsidRPr="002F345A">
              <w:rPr>
                <w:color w:val="000000" w:themeColor="text1"/>
                <w:sz w:val="20"/>
                <w:szCs w:val="20"/>
              </w:rPr>
              <w:t>.</w:t>
            </w:r>
            <w:r w:rsidRPr="009E1E70">
              <w:rPr>
                <w:sz w:val="20"/>
                <w:szCs w:val="20"/>
              </w:rPr>
              <w:tab/>
            </w:r>
            <w:r w:rsidRPr="002F345A">
              <w:rPr>
                <w:color w:val="000000" w:themeColor="text1"/>
                <w:sz w:val="20"/>
                <w:szCs w:val="20"/>
              </w:rPr>
              <w:t>Integrate [protected areas and other effective area-based conservation measures, recognizing indigenous and traditional territories, where applicable,] into urban and peri-urban planning, including through green and blue infrastructure, to enhance ecological connectivity, restoration</w:t>
            </w:r>
            <w:r>
              <w:rPr>
                <w:color w:val="000000" w:themeColor="text1"/>
                <w:sz w:val="20"/>
                <w:szCs w:val="20"/>
              </w:rPr>
              <w:t>,</w:t>
            </w:r>
            <w:r w:rsidRPr="002F345A">
              <w:rPr>
                <w:color w:val="000000" w:themeColor="text1"/>
                <w:sz w:val="20"/>
                <w:szCs w:val="20"/>
              </w:rPr>
              <w:t xml:space="preserve"> </w:t>
            </w:r>
            <w:r>
              <w:rPr>
                <w:color w:val="000000" w:themeColor="text1"/>
                <w:sz w:val="20"/>
                <w:szCs w:val="20"/>
              </w:rPr>
              <w:t xml:space="preserve">the </w:t>
            </w:r>
            <w:r w:rsidRPr="002F345A">
              <w:rPr>
                <w:color w:val="000000" w:themeColor="text1"/>
                <w:sz w:val="20"/>
                <w:szCs w:val="20"/>
              </w:rPr>
              <w:t xml:space="preserve">conservation of native species </w:t>
            </w:r>
            <w:r>
              <w:rPr>
                <w:color w:val="000000" w:themeColor="text1"/>
                <w:sz w:val="20"/>
                <w:szCs w:val="20"/>
              </w:rPr>
              <w:t xml:space="preserve">and </w:t>
            </w:r>
            <w:r w:rsidRPr="002F345A">
              <w:rPr>
                <w:color w:val="000000" w:themeColor="text1"/>
                <w:sz w:val="20"/>
                <w:szCs w:val="20"/>
              </w:rPr>
              <w:t xml:space="preserve">climate change adaptation, </w:t>
            </w:r>
            <w:r>
              <w:rPr>
                <w:color w:val="000000" w:themeColor="text1"/>
                <w:sz w:val="20"/>
                <w:szCs w:val="20"/>
              </w:rPr>
              <w:t xml:space="preserve">and </w:t>
            </w:r>
            <w:r w:rsidRPr="002F345A">
              <w:rPr>
                <w:color w:val="000000" w:themeColor="text1"/>
                <w:sz w:val="20"/>
                <w:szCs w:val="20"/>
              </w:rPr>
              <w:t>to support physical and mental health and well-being, and equitable access to nature especially for the most vulnerable.</w:t>
            </w:r>
          </w:p>
          <w:p w14:paraId="398143E0" w14:textId="77777777" w:rsidR="00122D92" w:rsidRPr="002F345A" w:rsidRDefault="00122D92" w:rsidP="00C969B5">
            <w:pPr>
              <w:tabs>
                <w:tab w:val="clear" w:pos="567"/>
                <w:tab w:val="left" w:pos="712"/>
              </w:tabs>
              <w:spacing w:before="40" w:after="40"/>
              <w:jc w:val="left"/>
              <w:rPr>
                <w:color w:val="000000" w:themeColor="text1"/>
                <w:sz w:val="20"/>
                <w:szCs w:val="20"/>
              </w:rPr>
            </w:pPr>
            <w:r w:rsidRPr="001D5526">
              <w:rPr>
                <w:sz w:val="20"/>
                <w:szCs w:val="20"/>
              </w:rPr>
              <w:t>[</w:t>
            </w:r>
            <w:r>
              <w:rPr>
                <w:sz w:val="20"/>
                <w:szCs w:val="20"/>
              </w:rPr>
              <w:t>22 bis.</w:t>
            </w:r>
            <w:r>
              <w:rPr>
                <w:sz w:val="20"/>
                <w:szCs w:val="20"/>
              </w:rPr>
              <w:tab/>
            </w:r>
            <w:r w:rsidRPr="001D5526">
              <w:rPr>
                <w:sz w:val="20"/>
                <w:szCs w:val="20"/>
              </w:rPr>
              <w:t>Additional complementary activities on ecological connectivity.]</w:t>
            </w:r>
          </w:p>
        </w:tc>
        <w:tc>
          <w:tcPr>
            <w:tcW w:w="1133" w:type="dxa"/>
          </w:tcPr>
          <w:p w14:paraId="2F15ADC3" w14:textId="77777777" w:rsidR="00122D92" w:rsidRPr="002F345A" w:rsidRDefault="00122D92" w:rsidP="00C969B5">
            <w:pPr>
              <w:spacing w:before="40" w:after="40"/>
              <w:jc w:val="left"/>
              <w:rPr>
                <w:color w:val="000000" w:themeColor="text1"/>
                <w:sz w:val="20"/>
                <w:szCs w:val="20"/>
              </w:rPr>
            </w:pPr>
            <w:r w:rsidRPr="002F345A">
              <w:rPr>
                <w:color w:val="000000" w:themeColor="text1"/>
                <w:sz w:val="20"/>
                <w:szCs w:val="20"/>
              </w:rPr>
              <w:t>C</w:t>
            </w:r>
          </w:p>
        </w:tc>
      </w:tr>
      <w:tr w:rsidR="00122D92" w:rsidRPr="00E57A86" w14:paraId="3275CC77" w14:textId="77777777" w:rsidTr="00C969B5">
        <w:tc>
          <w:tcPr>
            <w:tcW w:w="1842" w:type="dxa"/>
          </w:tcPr>
          <w:p w14:paraId="3F3EB8E8" w14:textId="77777777" w:rsidR="00122D92" w:rsidRPr="002F345A" w:rsidRDefault="00122D92" w:rsidP="00C969B5">
            <w:pPr>
              <w:spacing w:before="40" w:after="40"/>
              <w:rPr>
                <w:color w:val="000000" w:themeColor="text1"/>
                <w:sz w:val="20"/>
                <w:szCs w:val="20"/>
              </w:rPr>
            </w:pPr>
            <w:r w:rsidRPr="002F345A">
              <w:rPr>
                <w:color w:val="000000" w:themeColor="text1"/>
                <w:sz w:val="20"/>
                <w:szCs w:val="20"/>
              </w:rPr>
              <w:t>Target 13</w:t>
            </w:r>
          </w:p>
        </w:tc>
        <w:tc>
          <w:tcPr>
            <w:tcW w:w="5954" w:type="dxa"/>
            <w:gridSpan w:val="2"/>
          </w:tcPr>
          <w:p w14:paraId="64487751" w14:textId="77777777" w:rsidR="00122D92" w:rsidRPr="002F345A" w:rsidRDefault="00122D92" w:rsidP="00C969B5">
            <w:pPr>
              <w:tabs>
                <w:tab w:val="clear" w:pos="567"/>
                <w:tab w:val="left" w:pos="459"/>
              </w:tabs>
              <w:spacing w:before="40" w:after="40"/>
              <w:jc w:val="left"/>
              <w:rPr>
                <w:color w:val="000000" w:themeColor="text1"/>
                <w:sz w:val="20"/>
                <w:szCs w:val="20"/>
              </w:rPr>
            </w:pPr>
            <w:r w:rsidRPr="002F345A">
              <w:rPr>
                <w:color w:val="000000" w:themeColor="text1"/>
                <w:sz w:val="20"/>
                <w:szCs w:val="20"/>
              </w:rPr>
              <w:t>[2</w:t>
            </w:r>
            <w:r>
              <w:rPr>
                <w:color w:val="000000" w:themeColor="text1"/>
                <w:sz w:val="20"/>
                <w:szCs w:val="20"/>
              </w:rPr>
              <w:t>3</w:t>
            </w:r>
            <w:r w:rsidRPr="002F345A">
              <w:rPr>
                <w:color w:val="000000" w:themeColor="text1"/>
                <w:sz w:val="20"/>
                <w:szCs w:val="20"/>
              </w:rPr>
              <w:t>.</w:t>
            </w:r>
            <w:r w:rsidRPr="002F345A">
              <w:rPr>
                <w:color w:val="000000" w:themeColor="text1"/>
                <w:sz w:val="20"/>
                <w:szCs w:val="20"/>
              </w:rPr>
              <w:tab/>
              <w:t>No specific actions identified.]</w:t>
            </w:r>
          </w:p>
        </w:tc>
        <w:tc>
          <w:tcPr>
            <w:tcW w:w="1133" w:type="dxa"/>
          </w:tcPr>
          <w:p w14:paraId="4B1652DD" w14:textId="77777777" w:rsidR="00122D92" w:rsidRPr="002F345A" w:rsidRDefault="00122D92" w:rsidP="00C969B5">
            <w:pPr>
              <w:spacing w:before="40" w:after="40"/>
              <w:rPr>
                <w:color w:val="000000" w:themeColor="text1"/>
                <w:sz w:val="20"/>
                <w:szCs w:val="20"/>
              </w:rPr>
            </w:pPr>
            <w:r w:rsidRPr="002F345A">
              <w:rPr>
                <w:color w:val="000000" w:themeColor="text1"/>
                <w:sz w:val="20"/>
                <w:szCs w:val="20"/>
              </w:rPr>
              <w:t>[n/a]</w:t>
            </w:r>
          </w:p>
        </w:tc>
      </w:tr>
      <w:tr w:rsidR="00122D92" w:rsidRPr="00E57A86" w14:paraId="1A49A39E" w14:textId="77777777" w:rsidTr="00C969B5">
        <w:tc>
          <w:tcPr>
            <w:tcW w:w="1842" w:type="dxa"/>
          </w:tcPr>
          <w:p w14:paraId="6C31C573" w14:textId="77777777" w:rsidR="00122D92" w:rsidRPr="002F345A" w:rsidRDefault="00122D92" w:rsidP="00C969B5">
            <w:pPr>
              <w:spacing w:before="40" w:after="40"/>
              <w:rPr>
                <w:color w:val="000000" w:themeColor="text1"/>
                <w:sz w:val="20"/>
                <w:szCs w:val="20"/>
              </w:rPr>
            </w:pPr>
            <w:r w:rsidRPr="002F345A">
              <w:rPr>
                <w:color w:val="000000" w:themeColor="text1"/>
                <w:sz w:val="20"/>
                <w:szCs w:val="20"/>
              </w:rPr>
              <w:t>Target 14</w:t>
            </w:r>
          </w:p>
        </w:tc>
        <w:tc>
          <w:tcPr>
            <w:tcW w:w="5954" w:type="dxa"/>
            <w:gridSpan w:val="2"/>
          </w:tcPr>
          <w:p w14:paraId="4C70ACE9" w14:textId="77777777" w:rsidR="00122D92" w:rsidRPr="002F345A" w:rsidRDefault="00122D92" w:rsidP="00C969B5">
            <w:pPr>
              <w:tabs>
                <w:tab w:val="clear" w:pos="567"/>
                <w:tab w:val="left" w:pos="459"/>
              </w:tabs>
              <w:spacing w:before="40" w:after="40"/>
              <w:jc w:val="left"/>
              <w:rPr>
                <w:color w:val="000000" w:themeColor="text1"/>
                <w:sz w:val="20"/>
                <w:szCs w:val="20"/>
              </w:rPr>
            </w:pPr>
            <w:r w:rsidRPr="002F345A">
              <w:rPr>
                <w:color w:val="000000" w:themeColor="text1"/>
                <w:sz w:val="20"/>
                <w:szCs w:val="20"/>
              </w:rPr>
              <w:t>2</w:t>
            </w:r>
            <w:r>
              <w:rPr>
                <w:color w:val="000000" w:themeColor="text1"/>
                <w:sz w:val="20"/>
                <w:szCs w:val="20"/>
              </w:rPr>
              <w:t>4</w:t>
            </w:r>
            <w:r w:rsidRPr="002F345A">
              <w:rPr>
                <w:color w:val="000000" w:themeColor="text1"/>
                <w:sz w:val="20"/>
                <w:szCs w:val="20"/>
              </w:rPr>
              <w:t>.</w:t>
            </w:r>
            <w:r w:rsidRPr="009E1E70">
              <w:rPr>
                <w:sz w:val="20"/>
                <w:szCs w:val="20"/>
              </w:rPr>
              <w:tab/>
            </w:r>
            <w:r w:rsidRPr="002F345A">
              <w:rPr>
                <w:color w:val="000000" w:themeColor="text1"/>
                <w:sz w:val="20"/>
                <w:szCs w:val="20"/>
              </w:rPr>
              <w:t>Integrate [protected areas and other effective area-based conservation measures, recognizing indigenous and traditional territories, where applicable,] into cross‑sectoral policies, legislation, planning and development processes, where relevant for their planning and effective management.</w:t>
            </w:r>
          </w:p>
        </w:tc>
        <w:tc>
          <w:tcPr>
            <w:tcW w:w="1133" w:type="dxa"/>
          </w:tcPr>
          <w:p w14:paraId="19A64249" w14:textId="77777777" w:rsidR="00122D92" w:rsidRPr="002F345A" w:rsidRDefault="00122D92" w:rsidP="00C969B5">
            <w:pPr>
              <w:spacing w:before="40" w:after="40"/>
              <w:jc w:val="left"/>
              <w:rPr>
                <w:color w:val="000000" w:themeColor="text1"/>
                <w:sz w:val="20"/>
                <w:szCs w:val="20"/>
              </w:rPr>
            </w:pPr>
            <w:r w:rsidRPr="002F345A">
              <w:rPr>
                <w:color w:val="000000" w:themeColor="text1"/>
                <w:sz w:val="20"/>
                <w:szCs w:val="20"/>
              </w:rPr>
              <w:t>B</w:t>
            </w:r>
          </w:p>
        </w:tc>
      </w:tr>
      <w:tr w:rsidR="00122D92" w:rsidRPr="00E57A86" w14:paraId="1BD4F7F0" w14:textId="77777777" w:rsidTr="00C969B5">
        <w:tc>
          <w:tcPr>
            <w:tcW w:w="1842" w:type="dxa"/>
          </w:tcPr>
          <w:p w14:paraId="1616A79D" w14:textId="77777777" w:rsidR="00122D92" w:rsidRPr="002F345A" w:rsidRDefault="00122D92" w:rsidP="00C969B5">
            <w:pPr>
              <w:spacing w:before="40" w:after="40"/>
              <w:rPr>
                <w:color w:val="000000" w:themeColor="text1"/>
                <w:sz w:val="20"/>
                <w:szCs w:val="20"/>
              </w:rPr>
            </w:pPr>
            <w:r w:rsidRPr="002F345A">
              <w:rPr>
                <w:color w:val="000000" w:themeColor="text1"/>
                <w:sz w:val="20"/>
                <w:szCs w:val="20"/>
              </w:rPr>
              <w:t>Target 15</w:t>
            </w:r>
          </w:p>
        </w:tc>
        <w:tc>
          <w:tcPr>
            <w:tcW w:w="5954" w:type="dxa"/>
            <w:gridSpan w:val="2"/>
          </w:tcPr>
          <w:p w14:paraId="7E28E2E3" w14:textId="77777777" w:rsidR="00122D92" w:rsidRPr="002F345A" w:rsidRDefault="00122D92" w:rsidP="00C969B5">
            <w:pPr>
              <w:tabs>
                <w:tab w:val="clear" w:pos="567"/>
                <w:tab w:val="left" w:pos="459"/>
              </w:tabs>
              <w:spacing w:before="40" w:after="40"/>
              <w:jc w:val="left"/>
              <w:rPr>
                <w:color w:val="000000" w:themeColor="text1"/>
                <w:sz w:val="20"/>
                <w:szCs w:val="20"/>
              </w:rPr>
            </w:pPr>
            <w:r w:rsidRPr="002F345A">
              <w:rPr>
                <w:color w:val="000000" w:themeColor="text1"/>
                <w:sz w:val="20"/>
                <w:szCs w:val="20"/>
              </w:rPr>
              <w:t>2</w:t>
            </w:r>
            <w:r>
              <w:rPr>
                <w:color w:val="000000" w:themeColor="text1"/>
                <w:sz w:val="20"/>
                <w:szCs w:val="20"/>
              </w:rPr>
              <w:t>5</w:t>
            </w:r>
            <w:r w:rsidRPr="002F345A">
              <w:rPr>
                <w:color w:val="000000" w:themeColor="text1"/>
                <w:sz w:val="20"/>
                <w:szCs w:val="20"/>
              </w:rPr>
              <w:t>.</w:t>
            </w:r>
            <w:r w:rsidRPr="002F345A">
              <w:rPr>
                <w:color w:val="000000" w:themeColor="text1"/>
                <w:sz w:val="20"/>
                <w:szCs w:val="20"/>
              </w:rPr>
              <w:tab/>
              <w:t xml:space="preserve">Support and promote the implementation of legal, administrative or policy measures that encourage and enable businesses and financial institutions to assess, disclose and progressively reduce biodiversity‑related risks, dependencies and impacts </w:t>
            </w:r>
            <w:r>
              <w:rPr>
                <w:color w:val="000000" w:themeColor="text1"/>
                <w:sz w:val="20"/>
                <w:szCs w:val="20"/>
              </w:rPr>
              <w:t>[</w:t>
            </w:r>
            <w:r w:rsidRPr="002F345A">
              <w:rPr>
                <w:color w:val="000000" w:themeColor="text1"/>
                <w:sz w:val="20"/>
                <w:szCs w:val="20"/>
              </w:rPr>
              <w:t>on protected areas and other effective area-based conservation measures, recognizing indigenous and traditional territories, where applicable,] including across their operations, supply and value chains and portfolios, in order to promote sustainable value chains and reduce risks to biodiversity.</w:t>
            </w:r>
          </w:p>
          <w:p w14:paraId="019508CB" w14:textId="77777777" w:rsidR="00122D92" w:rsidRPr="002F345A" w:rsidRDefault="00122D92" w:rsidP="00C969B5">
            <w:pPr>
              <w:tabs>
                <w:tab w:val="clear" w:pos="567"/>
                <w:tab w:val="left" w:pos="459"/>
              </w:tabs>
              <w:spacing w:before="40" w:after="40"/>
              <w:jc w:val="left"/>
              <w:rPr>
                <w:sz w:val="20"/>
                <w:szCs w:val="20"/>
              </w:rPr>
            </w:pPr>
            <w:r w:rsidRPr="002F345A">
              <w:rPr>
                <w:color w:val="000000" w:themeColor="text1"/>
                <w:sz w:val="20"/>
                <w:szCs w:val="20"/>
              </w:rPr>
              <w:t>2</w:t>
            </w:r>
            <w:r>
              <w:rPr>
                <w:color w:val="000000" w:themeColor="text1"/>
                <w:sz w:val="20"/>
                <w:szCs w:val="20"/>
              </w:rPr>
              <w:t>6</w:t>
            </w:r>
            <w:r w:rsidRPr="002F345A">
              <w:rPr>
                <w:color w:val="000000" w:themeColor="text1"/>
                <w:sz w:val="20"/>
                <w:szCs w:val="20"/>
              </w:rPr>
              <w:t>.</w:t>
            </w:r>
            <w:r w:rsidRPr="009E1E70">
              <w:rPr>
                <w:sz w:val="20"/>
                <w:szCs w:val="20"/>
              </w:rPr>
              <w:tab/>
            </w:r>
            <w:r w:rsidRPr="002F345A">
              <w:rPr>
                <w:color w:val="000000" w:themeColor="text1"/>
                <w:sz w:val="20"/>
                <w:szCs w:val="20"/>
              </w:rPr>
              <w:t xml:space="preserve">Facilitate clearer direction on engaging financial actors and </w:t>
            </w:r>
            <w:r>
              <w:rPr>
                <w:color w:val="000000" w:themeColor="text1"/>
                <w:sz w:val="20"/>
                <w:szCs w:val="20"/>
              </w:rPr>
              <w:t xml:space="preserve">the </w:t>
            </w:r>
            <w:r w:rsidRPr="002F345A">
              <w:rPr>
                <w:color w:val="000000" w:themeColor="text1"/>
                <w:sz w:val="20"/>
                <w:szCs w:val="20"/>
              </w:rPr>
              <w:t xml:space="preserve">private sector </w:t>
            </w:r>
            <w:r>
              <w:rPr>
                <w:color w:val="000000" w:themeColor="text1"/>
                <w:sz w:val="20"/>
                <w:szCs w:val="20"/>
              </w:rPr>
              <w:t>[</w:t>
            </w:r>
            <w:r w:rsidRPr="002F345A">
              <w:rPr>
                <w:color w:val="000000" w:themeColor="text1"/>
                <w:sz w:val="20"/>
                <w:szCs w:val="20"/>
              </w:rPr>
              <w:t>in support of protected areas and other effective area-based conservation measures, recognizing indigenous and traditional territories, where applicable,] on a voluntary basis to develop the field of conservation, protection and restoration as a key economic area.</w:t>
            </w:r>
          </w:p>
        </w:tc>
        <w:tc>
          <w:tcPr>
            <w:tcW w:w="1133" w:type="dxa"/>
          </w:tcPr>
          <w:p w14:paraId="4D7EFDA1" w14:textId="77777777" w:rsidR="00122D92" w:rsidRPr="002F345A" w:rsidRDefault="00122D92" w:rsidP="00C969B5">
            <w:pPr>
              <w:spacing w:before="40" w:after="40"/>
              <w:jc w:val="left"/>
              <w:rPr>
                <w:color w:val="000000" w:themeColor="text1"/>
                <w:sz w:val="20"/>
                <w:szCs w:val="20"/>
              </w:rPr>
            </w:pPr>
            <w:r w:rsidRPr="002F345A">
              <w:rPr>
                <w:color w:val="000000" w:themeColor="text1"/>
                <w:sz w:val="20"/>
                <w:szCs w:val="20"/>
              </w:rPr>
              <w:t>B</w:t>
            </w:r>
          </w:p>
        </w:tc>
      </w:tr>
      <w:tr w:rsidR="00122D92" w:rsidRPr="00E57A86" w14:paraId="0B76B094" w14:textId="77777777" w:rsidTr="00C969B5">
        <w:tc>
          <w:tcPr>
            <w:tcW w:w="1842" w:type="dxa"/>
          </w:tcPr>
          <w:p w14:paraId="54386716" w14:textId="77777777" w:rsidR="00122D92" w:rsidRPr="002F345A" w:rsidRDefault="00122D92" w:rsidP="00C969B5">
            <w:pPr>
              <w:spacing w:before="40" w:after="40"/>
              <w:rPr>
                <w:color w:val="000000" w:themeColor="text1"/>
                <w:sz w:val="20"/>
                <w:szCs w:val="20"/>
              </w:rPr>
            </w:pPr>
            <w:r w:rsidRPr="002F345A">
              <w:rPr>
                <w:color w:val="000000" w:themeColor="text1"/>
                <w:sz w:val="20"/>
                <w:szCs w:val="20"/>
              </w:rPr>
              <w:t>Target 16</w:t>
            </w:r>
          </w:p>
        </w:tc>
        <w:tc>
          <w:tcPr>
            <w:tcW w:w="5954" w:type="dxa"/>
            <w:gridSpan w:val="2"/>
          </w:tcPr>
          <w:p w14:paraId="12D799FA" w14:textId="77777777" w:rsidR="00122D92" w:rsidRPr="002F345A" w:rsidRDefault="00122D92" w:rsidP="00C969B5">
            <w:pPr>
              <w:tabs>
                <w:tab w:val="clear" w:pos="567"/>
                <w:tab w:val="left" w:pos="459"/>
              </w:tabs>
              <w:spacing w:before="40" w:after="40"/>
              <w:jc w:val="left"/>
              <w:rPr>
                <w:color w:val="000000" w:themeColor="text1"/>
                <w:sz w:val="20"/>
                <w:szCs w:val="20"/>
              </w:rPr>
            </w:pPr>
            <w:r>
              <w:rPr>
                <w:color w:val="000000" w:themeColor="text1"/>
                <w:sz w:val="20"/>
                <w:szCs w:val="20"/>
              </w:rPr>
              <w:t>[</w:t>
            </w:r>
            <w:r w:rsidRPr="002F345A">
              <w:rPr>
                <w:color w:val="000000" w:themeColor="text1"/>
                <w:sz w:val="20"/>
                <w:szCs w:val="20"/>
              </w:rPr>
              <w:t>2</w:t>
            </w:r>
            <w:r>
              <w:rPr>
                <w:color w:val="000000" w:themeColor="text1"/>
                <w:sz w:val="20"/>
                <w:szCs w:val="20"/>
              </w:rPr>
              <w:t>7</w:t>
            </w:r>
            <w:r w:rsidRPr="002F345A">
              <w:rPr>
                <w:color w:val="000000" w:themeColor="text1"/>
                <w:sz w:val="20"/>
                <w:szCs w:val="20"/>
              </w:rPr>
              <w:t>.</w:t>
            </w:r>
            <w:r w:rsidRPr="002F345A">
              <w:rPr>
                <w:sz w:val="20"/>
                <w:szCs w:val="20"/>
              </w:rPr>
              <w:tab/>
            </w:r>
            <w:r w:rsidRPr="002F345A">
              <w:rPr>
                <w:color w:val="000000" w:themeColor="text1"/>
                <w:sz w:val="20"/>
                <w:szCs w:val="20"/>
              </w:rPr>
              <w:t>No specific actions identified.]</w:t>
            </w:r>
          </w:p>
          <w:p w14:paraId="743ABD45" w14:textId="77777777" w:rsidR="00122D92" w:rsidRPr="002F345A" w:rsidRDefault="00122D92" w:rsidP="00C969B5">
            <w:pPr>
              <w:tabs>
                <w:tab w:val="clear" w:pos="567"/>
                <w:tab w:val="clear" w:pos="1134"/>
                <w:tab w:val="left" w:pos="459"/>
                <w:tab w:val="left" w:pos="742"/>
                <w:tab w:val="left" w:pos="996"/>
              </w:tabs>
              <w:spacing w:before="40" w:after="40"/>
              <w:jc w:val="left"/>
              <w:rPr>
                <w:color w:val="000000" w:themeColor="text1"/>
                <w:sz w:val="20"/>
                <w:szCs w:val="20"/>
              </w:rPr>
            </w:pPr>
            <w:r w:rsidRPr="002F345A">
              <w:rPr>
                <w:color w:val="000000" w:themeColor="text1"/>
                <w:sz w:val="20"/>
                <w:szCs w:val="20"/>
              </w:rPr>
              <w:t>[2</w:t>
            </w:r>
            <w:r>
              <w:rPr>
                <w:color w:val="000000" w:themeColor="text1"/>
                <w:sz w:val="20"/>
                <w:szCs w:val="20"/>
              </w:rPr>
              <w:t>7 Alt.</w:t>
            </w:r>
            <w:r>
              <w:rPr>
                <w:color w:val="000000" w:themeColor="text1"/>
                <w:sz w:val="20"/>
                <w:szCs w:val="20"/>
              </w:rPr>
              <w:tab/>
            </w:r>
            <w:r w:rsidRPr="002F345A">
              <w:rPr>
                <w:color w:val="000000" w:themeColor="text1"/>
                <w:sz w:val="20"/>
                <w:szCs w:val="20"/>
              </w:rPr>
              <w:t>Promote synergies between the policies and actions taken to protect and conserve biodiversity, and policies and actions that enable sustainable consumption choices, including through coherent policy frameworks, education, access to reliable information and sector specific approaches, such as sustainable tourism management, contributing to the reduction of consumption footprints and waste generation.]</w:t>
            </w:r>
          </w:p>
        </w:tc>
        <w:tc>
          <w:tcPr>
            <w:tcW w:w="1133" w:type="dxa"/>
          </w:tcPr>
          <w:p w14:paraId="0C7BFBC7" w14:textId="77777777" w:rsidR="00122D92" w:rsidRPr="002F345A" w:rsidRDefault="00122D92" w:rsidP="00C969B5">
            <w:pPr>
              <w:spacing w:before="40" w:after="40"/>
              <w:jc w:val="left"/>
              <w:rPr>
                <w:color w:val="000000" w:themeColor="text1"/>
                <w:sz w:val="20"/>
                <w:szCs w:val="20"/>
              </w:rPr>
            </w:pPr>
            <w:r w:rsidRPr="002F345A">
              <w:rPr>
                <w:color w:val="000000" w:themeColor="text1"/>
                <w:sz w:val="20"/>
                <w:szCs w:val="20"/>
              </w:rPr>
              <w:t>[n/a]</w:t>
            </w:r>
          </w:p>
        </w:tc>
      </w:tr>
      <w:tr w:rsidR="00122D92" w:rsidRPr="00E57A86" w14:paraId="3EEA09DE" w14:textId="77777777" w:rsidTr="00C969B5">
        <w:tc>
          <w:tcPr>
            <w:tcW w:w="1842" w:type="dxa"/>
          </w:tcPr>
          <w:p w14:paraId="6360C27B" w14:textId="77777777" w:rsidR="00122D92" w:rsidRPr="002F345A" w:rsidRDefault="00122D92" w:rsidP="00C969B5">
            <w:pPr>
              <w:spacing w:before="40" w:after="40"/>
              <w:rPr>
                <w:color w:val="000000" w:themeColor="text1"/>
                <w:sz w:val="20"/>
                <w:szCs w:val="20"/>
              </w:rPr>
            </w:pPr>
            <w:r w:rsidRPr="002F345A">
              <w:rPr>
                <w:color w:val="000000" w:themeColor="text1"/>
                <w:sz w:val="20"/>
                <w:szCs w:val="20"/>
              </w:rPr>
              <w:t>Target 17</w:t>
            </w:r>
          </w:p>
        </w:tc>
        <w:tc>
          <w:tcPr>
            <w:tcW w:w="5954" w:type="dxa"/>
            <w:gridSpan w:val="2"/>
          </w:tcPr>
          <w:p w14:paraId="1211C2AD" w14:textId="77777777" w:rsidR="00122D92" w:rsidRPr="002F345A" w:rsidRDefault="00122D92" w:rsidP="00C969B5">
            <w:pPr>
              <w:tabs>
                <w:tab w:val="clear" w:pos="567"/>
                <w:tab w:val="left" w:pos="459"/>
              </w:tabs>
              <w:spacing w:before="40" w:after="40"/>
              <w:jc w:val="left"/>
              <w:rPr>
                <w:color w:val="000000" w:themeColor="text1"/>
                <w:sz w:val="20"/>
                <w:szCs w:val="20"/>
              </w:rPr>
            </w:pPr>
            <w:r>
              <w:rPr>
                <w:color w:val="000000" w:themeColor="text1"/>
                <w:sz w:val="20"/>
                <w:szCs w:val="20"/>
              </w:rPr>
              <w:t>[</w:t>
            </w:r>
            <w:r w:rsidRPr="002F345A">
              <w:rPr>
                <w:color w:val="000000" w:themeColor="text1"/>
                <w:sz w:val="20"/>
                <w:szCs w:val="20"/>
              </w:rPr>
              <w:t>2</w:t>
            </w:r>
            <w:r>
              <w:rPr>
                <w:color w:val="000000" w:themeColor="text1"/>
                <w:sz w:val="20"/>
                <w:szCs w:val="20"/>
              </w:rPr>
              <w:t>8</w:t>
            </w:r>
            <w:r w:rsidRPr="002F345A">
              <w:rPr>
                <w:color w:val="000000" w:themeColor="text1"/>
                <w:sz w:val="20"/>
                <w:szCs w:val="20"/>
              </w:rPr>
              <w:t>.</w:t>
            </w:r>
            <w:r w:rsidRPr="002F345A">
              <w:rPr>
                <w:color w:val="000000" w:themeColor="text1"/>
                <w:sz w:val="20"/>
                <w:szCs w:val="20"/>
              </w:rPr>
              <w:tab/>
              <w:t>No specific actions identified.]</w:t>
            </w:r>
          </w:p>
        </w:tc>
        <w:tc>
          <w:tcPr>
            <w:tcW w:w="1133" w:type="dxa"/>
          </w:tcPr>
          <w:p w14:paraId="4E662018" w14:textId="77777777" w:rsidR="00122D92" w:rsidRPr="002F345A" w:rsidRDefault="00122D92" w:rsidP="00C969B5">
            <w:pPr>
              <w:spacing w:before="40" w:after="40"/>
              <w:rPr>
                <w:color w:val="000000" w:themeColor="text1"/>
                <w:sz w:val="20"/>
                <w:szCs w:val="20"/>
              </w:rPr>
            </w:pPr>
            <w:r w:rsidRPr="002F345A">
              <w:rPr>
                <w:color w:val="000000" w:themeColor="text1"/>
                <w:sz w:val="20"/>
                <w:szCs w:val="20"/>
              </w:rPr>
              <w:t>[n/a]</w:t>
            </w:r>
          </w:p>
        </w:tc>
      </w:tr>
      <w:tr w:rsidR="00122D92" w:rsidRPr="00E57A86" w14:paraId="2B6367A4" w14:textId="77777777" w:rsidTr="00C969B5">
        <w:tc>
          <w:tcPr>
            <w:tcW w:w="1842" w:type="dxa"/>
          </w:tcPr>
          <w:p w14:paraId="338958A0" w14:textId="77777777" w:rsidR="00122D92" w:rsidRPr="002F345A" w:rsidRDefault="00122D92" w:rsidP="00C969B5">
            <w:pPr>
              <w:spacing w:before="40" w:after="40"/>
              <w:rPr>
                <w:color w:val="000000" w:themeColor="text1"/>
                <w:sz w:val="20"/>
                <w:szCs w:val="20"/>
              </w:rPr>
            </w:pPr>
            <w:r w:rsidRPr="002F345A">
              <w:rPr>
                <w:color w:val="000000" w:themeColor="text1"/>
                <w:sz w:val="20"/>
                <w:szCs w:val="20"/>
              </w:rPr>
              <w:t>Target 18</w:t>
            </w:r>
          </w:p>
        </w:tc>
        <w:tc>
          <w:tcPr>
            <w:tcW w:w="5954" w:type="dxa"/>
            <w:gridSpan w:val="2"/>
          </w:tcPr>
          <w:p w14:paraId="3719B6D6" w14:textId="77777777" w:rsidR="00122D92" w:rsidRPr="002F345A" w:rsidRDefault="00122D92" w:rsidP="00C969B5">
            <w:pPr>
              <w:tabs>
                <w:tab w:val="clear" w:pos="567"/>
                <w:tab w:val="left" w:pos="459"/>
              </w:tabs>
              <w:spacing w:before="40" w:after="40"/>
              <w:jc w:val="left"/>
              <w:rPr>
                <w:color w:val="000000" w:themeColor="text1"/>
                <w:sz w:val="20"/>
                <w:szCs w:val="20"/>
              </w:rPr>
            </w:pPr>
            <w:r>
              <w:rPr>
                <w:color w:val="000000" w:themeColor="text1"/>
                <w:sz w:val="20"/>
                <w:szCs w:val="20"/>
              </w:rPr>
              <w:t>[</w:t>
            </w:r>
            <w:r w:rsidRPr="002F345A">
              <w:rPr>
                <w:color w:val="000000" w:themeColor="text1"/>
                <w:sz w:val="20"/>
                <w:szCs w:val="20"/>
              </w:rPr>
              <w:t>2</w:t>
            </w:r>
            <w:r>
              <w:rPr>
                <w:color w:val="000000" w:themeColor="text1"/>
                <w:sz w:val="20"/>
                <w:szCs w:val="20"/>
              </w:rPr>
              <w:t>9</w:t>
            </w:r>
            <w:r w:rsidRPr="002F345A">
              <w:rPr>
                <w:color w:val="000000" w:themeColor="text1"/>
                <w:sz w:val="20"/>
                <w:szCs w:val="20"/>
              </w:rPr>
              <w:t>.</w:t>
            </w:r>
            <w:r w:rsidRPr="002F345A">
              <w:rPr>
                <w:color w:val="000000" w:themeColor="text1"/>
                <w:sz w:val="20"/>
                <w:szCs w:val="20"/>
              </w:rPr>
              <w:tab/>
              <w:t>No specific actions identified.]</w:t>
            </w:r>
          </w:p>
        </w:tc>
        <w:tc>
          <w:tcPr>
            <w:tcW w:w="1133" w:type="dxa"/>
          </w:tcPr>
          <w:p w14:paraId="7087F8DF" w14:textId="77777777" w:rsidR="00122D92" w:rsidRPr="002F345A" w:rsidRDefault="00122D92" w:rsidP="00C969B5">
            <w:pPr>
              <w:spacing w:before="40" w:after="40"/>
              <w:rPr>
                <w:color w:val="000000" w:themeColor="text1"/>
                <w:sz w:val="20"/>
                <w:szCs w:val="20"/>
              </w:rPr>
            </w:pPr>
            <w:r w:rsidRPr="002F345A">
              <w:rPr>
                <w:color w:val="000000" w:themeColor="text1"/>
                <w:sz w:val="20"/>
                <w:szCs w:val="20"/>
              </w:rPr>
              <w:t>[n/a]</w:t>
            </w:r>
          </w:p>
        </w:tc>
      </w:tr>
      <w:tr w:rsidR="00122D92" w:rsidRPr="00E57A86" w14:paraId="36DB7CB9" w14:textId="77777777" w:rsidTr="00C969B5">
        <w:tc>
          <w:tcPr>
            <w:tcW w:w="1842" w:type="dxa"/>
          </w:tcPr>
          <w:p w14:paraId="1F8BD652" w14:textId="77777777" w:rsidR="00122D92" w:rsidRPr="002F345A" w:rsidRDefault="00122D92" w:rsidP="00C969B5">
            <w:pPr>
              <w:spacing w:before="40" w:after="40"/>
              <w:rPr>
                <w:color w:val="000000" w:themeColor="text1"/>
                <w:sz w:val="20"/>
                <w:szCs w:val="20"/>
              </w:rPr>
            </w:pPr>
            <w:r w:rsidRPr="002F345A">
              <w:rPr>
                <w:color w:val="000000" w:themeColor="text1"/>
                <w:sz w:val="20"/>
                <w:szCs w:val="20"/>
              </w:rPr>
              <w:t>Target 19</w:t>
            </w:r>
          </w:p>
        </w:tc>
        <w:tc>
          <w:tcPr>
            <w:tcW w:w="5954" w:type="dxa"/>
            <w:gridSpan w:val="2"/>
          </w:tcPr>
          <w:p w14:paraId="52A9D62A" w14:textId="77777777" w:rsidR="00122D92" w:rsidRPr="002F345A" w:rsidRDefault="00122D92" w:rsidP="00C969B5">
            <w:pPr>
              <w:tabs>
                <w:tab w:val="clear" w:pos="567"/>
                <w:tab w:val="left" w:pos="459"/>
              </w:tabs>
              <w:spacing w:before="40" w:after="40"/>
              <w:jc w:val="left"/>
              <w:rPr>
                <w:color w:val="000000" w:themeColor="text1"/>
                <w:sz w:val="20"/>
                <w:szCs w:val="20"/>
              </w:rPr>
            </w:pPr>
            <w:r>
              <w:rPr>
                <w:color w:val="000000" w:themeColor="text1"/>
                <w:sz w:val="20"/>
                <w:szCs w:val="20"/>
              </w:rPr>
              <w:t>30</w:t>
            </w:r>
            <w:r w:rsidRPr="002F345A">
              <w:rPr>
                <w:color w:val="000000" w:themeColor="text1"/>
                <w:sz w:val="20"/>
                <w:szCs w:val="20"/>
              </w:rPr>
              <w:t>.</w:t>
            </w:r>
            <w:r w:rsidRPr="001C426D">
              <w:rPr>
                <w:sz w:val="20"/>
              </w:rPr>
              <w:tab/>
            </w:r>
            <w:r w:rsidRPr="002F345A">
              <w:rPr>
                <w:color w:val="000000" w:themeColor="text1"/>
                <w:sz w:val="20"/>
                <w:szCs w:val="20"/>
              </w:rPr>
              <w:t xml:space="preserve">Promote the identification of timely, predictable and accessible financial resources from all sources, including domestic, </w:t>
            </w:r>
            <w:r w:rsidRPr="0038170A">
              <w:rPr>
                <w:color w:val="000000" w:themeColor="text1"/>
                <w:sz w:val="20"/>
                <w:szCs w:val="20"/>
              </w:rPr>
              <w:t xml:space="preserve">international, public and private resources, for the effective implementation and long-term financial </w:t>
            </w:r>
            <w:r w:rsidRPr="006B2094">
              <w:rPr>
                <w:color w:val="000000" w:themeColor="text1"/>
                <w:sz w:val="20"/>
                <w:szCs w:val="20"/>
              </w:rPr>
              <w:t xml:space="preserve">sustainability and institutional resilience </w:t>
            </w:r>
            <w:r>
              <w:rPr>
                <w:color w:val="000000" w:themeColor="text1"/>
                <w:sz w:val="20"/>
                <w:szCs w:val="20"/>
              </w:rPr>
              <w:t>[</w:t>
            </w:r>
            <w:r w:rsidRPr="006B2094">
              <w:rPr>
                <w:color w:val="000000" w:themeColor="text1"/>
                <w:sz w:val="20"/>
                <w:szCs w:val="20"/>
              </w:rPr>
              <w:t>of protected areas and other effective area-based conservation measures, recognizing indigenous and traditional territories, where applicable,]</w:t>
            </w:r>
            <w:r w:rsidRPr="0038170A">
              <w:rPr>
                <w:color w:val="000000" w:themeColor="text1"/>
                <w:sz w:val="20"/>
                <w:szCs w:val="20"/>
              </w:rPr>
              <w:t xml:space="preserve"> </w:t>
            </w:r>
            <w:r w:rsidRPr="001C426D">
              <w:rPr>
                <w:color w:val="000000" w:themeColor="text1"/>
                <w:sz w:val="20"/>
                <w:szCs w:val="20"/>
              </w:rPr>
              <w:t>[including]</w:t>
            </w:r>
            <w:r w:rsidRPr="0038170A">
              <w:rPr>
                <w:color w:val="000000" w:themeColor="text1"/>
                <w:sz w:val="20"/>
                <w:szCs w:val="20"/>
              </w:rPr>
              <w:t xml:space="preserve"> in accordance with Article</w:t>
            </w:r>
            <w:r>
              <w:rPr>
                <w:color w:val="000000" w:themeColor="text1"/>
                <w:sz w:val="20"/>
                <w:szCs w:val="20"/>
              </w:rPr>
              <w:t> </w:t>
            </w:r>
            <w:r w:rsidRPr="0038170A">
              <w:rPr>
                <w:color w:val="000000" w:themeColor="text1"/>
                <w:sz w:val="20"/>
                <w:szCs w:val="20"/>
              </w:rPr>
              <w:t xml:space="preserve">20 of the Convention, and </w:t>
            </w:r>
            <w:r w:rsidRPr="0038170A">
              <w:rPr>
                <w:color w:val="000000" w:themeColor="text1"/>
                <w:sz w:val="20"/>
                <w:szCs w:val="20"/>
              </w:rPr>
              <w:lastRenderedPageBreak/>
              <w:t>innovative</w:t>
            </w:r>
            <w:r w:rsidRPr="002F345A">
              <w:rPr>
                <w:color w:val="000000" w:themeColor="text1"/>
                <w:sz w:val="20"/>
                <w:szCs w:val="20"/>
              </w:rPr>
              <w:t xml:space="preserve"> mechanisms</w:t>
            </w:r>
            <w:r>
              <w:rPr>
                <w:color w:val="000000" w:themeColor="text1"/>
                <w:sz w:val="20"/>
                <w:szCs w:val="20"/>
              </w:rPr>
              <w:t>,</w:t>
            </w:r>
            <w:r w:rsidRPr="002F345A">
              <w:rPr>
                <w:color w:val="000000" w:themeColor="text1"/>
                <w:sz w:val="20"/>
                <w:szCs w:val="20"/>
              </w:rPr>
              <w:t xml:space="preserve"> such as public-private partnerships, especially to support developing country Parties, in particular the least developed countries and small island developing States</w:t>
            </w:r>
            <w:r>
              <w:rPr>
                <w:color w:val="000000" w:themeColor="text1"/>
                <w:sz w:val="20"/>
                <w:szCs w:val="20"/>
              </w:rPr>
              <w:t xml:space="preserve"> among them</w:t>
            </w:r>
            <w:r w:rsidRPr="002F345A">
              <w:rPr>
                <w:color w:val="000000" w:themeColor="text1"/>
                <w:sz w:val="20"/>
                <w:szCs w:val="20"/>
              </w:rPr>
              <w:t>, consistent with national priorities and with environmental and social safeguards.</w:t>
            </w:r>
          </w:p>
          <w:p w14:paraId="5889E2F2" w14:textId="77777777" w:rsidR="00122D92" w:rsidRPr="002F345A" w:rsidRDefault="00122D92" w:rsidP="00C969B5">
            <w:pPr>
              <w:tabs>
                <w:tab w:val="clear" w:pos="567"/>
                <w:tab w:val="left" w:pos="459"/>
              </w:tabs>
              <w:spacing w:before="40" w:after="40"/>
              <w:jc w:val="left"/>
              <w:rPr>
                <w:color w:val="000000" w:themeColor="text1"/>
                <w:sz w:val="20"/>
                <w:szCs w:val="20"/>
              </w:rPr>
            </w:pPr>
            <w:r>
              <w:rPr>
                <w:color w:val="000000" w:themeColor="text1"/>
                <w:sz w:val="20"/>
                <w:szCs w:val="20"/>
              </w:rPr>
              <w:t>31</w:t>
            </w:r>
            <w:r w:rsidRPr="002F345A">
              <w:rPr>
                <w:color w:val="000000" w:themeColor="text1"/>
                <w:sz w:val="20"/>
                <w:szCs w:val="20"/>
              </w:rPr>
              <w:t>.</w:t>
            </w:r>
            <w:r w:rsidRPr="009E1E70">
              <w:rPr>
                <w:sz w:val="20"/>
                <w:szCs w:val="20"/>
              </w:rPr>
              <w:tab/>
            </w:r>
            <w:r w:rsidRPr="002F345A">
              <w:rPr>
                <w:color w:val="000000" w:themeColor="text1"/>
                <w:sz w:val="20"/>
                <w:szCs w:val="20"/>
              </w:rPr>
              <w:t>Promote [direct and] accessible financing for indigenous peoples and local communities, women and youth, where applicable under Target</w:t>
            </w:r>
            <w:r>
              <w:rPr>
                <w:color w:val="000000" w:themeColor="text1"/>
                <w:sz w:val="20"/>
                <w:szCs w:val="20"/>
              </w:rPr>
              <w:t> </w:t>
            </w:r>
            <w:r w:rsidRPr="002F345A">
              <w:rPr>
                <w:color w:val="000000" w:themeColor="text1"/>
                <w:sz w:val="20"/>
                <w:szCs w:val="20"/>
              </w:rPr>
              <w:t>3</w:t>
            </w:r>
            <w:r>
              <w:rPr>
                <w:color w:val="000000" w:themeColor="text1"/>
                <w:sz w:val="20"/>
                <w:szCs w:val="20"/>
              </w:rPr>
              <w:t xml:space="preserve"> of the Framework</w:t>
            </w:r>
            <w:r w:rsidRPr="002F345A">
              <w:rPr>
                <w:color w:val="000000" w:themeColor="text1"/>
                <w:sz w:val="20"/>
                <w:szCs w:val="20"/>
              </w:rPr>
              <w:t>, in accordance with national circumstances.</w:t>
            </w:r>
          </w:p>
        </w:tc>
        <w:tc>
          <w:tcPr>
            <w:tcW w:w="1133" w:type="dxa"/>
          </w:tcPr>
          <w:p w14:paraId="3CD44803" w14:textId="77777777" w:rsidR="00122D92" w:rsidRPr="002F345A" w:rsidRDefault="00122D92" w:rsidP="00C969B5">
            <w:pPr>
              <w:spacing w:before="40" w:after="40"/>
              <w:rPr>
                <w:color w:val="000000" w:themeColor="text1"/>
                <w:sz w:val="20"/>
                <w:szCs w:val="20"/>
              </w:rPr>
            </w:pPr>
            <w:r w:rsidRPr="002F345A">
              <w:rPr>
                <w:color w:val="000000" w:themeColor="text1"/>
                <w:sz w:val="20"/>
                <w:szCs w:val="20"/>
              </w:rPr>
              <w:lastRenderedPageBreak/>
              <w:t>A</w:t>
            </w:r>
          </w:p>
        </w:tc>
      </w:tr>
      <w:tr w:rsidR="00122D92" w:rsidRPr="00E57A86" w14:paraId="4BA20561" w14:textId="77777777" w:rsidTr="00C969B5">
        <w:tc>
          <w:tcPr>
            <w:tcW w:w="1842" w:type="dxa"/>
          </w:tcPr>
          <w:p w14:paraId="1D4C92AF" w14:textId="77777777" w:rsidR="00122D92" w:rsidRPr="002F345A" w:rsidRDefault="00122D92" w:rsidP="00C969B5">
            <w:pPr>
              <w:spacing w:before="40" w:after="40"/>
              <w:rPr>
                <w:color w:val="000000" w:themeColor="text1"/>
                <w:sz w:val="20"/>
                <w:szCs w:val="20"/>
              </w:rPr>
            </w:pPr>
            <w:r w:rsidRPr="002F345A">
              <w:rPr>
                <w:rFonts w:eastAsiaTheme="minorEastAsia"/>
                <w:color w:val="000000" w:themeColor="text1"/>
                <w:sz w:val="20"/>
                <w:szCs w:val="20"/>
              </w:rPr>
              <w:t>Target 20</w:t>
            </w:r>
          </w:p>
        </w:tc>
        <w:tc>
          <w:tcPr>
            <w:tcW w:w="5954" w:type="dxa"/>
            <w:gridSpan w:val="2"/>
          </w:tcPr>
          <w:p w14:paraId="1DA4165F" w14:textId="77777777" w:rsidR="00122D92" w:rsidRPr="002F345A" w:rsidRDefault="00122D92" w:rsidP="00C969B5">
            <w:pPr>
              <w:tabs>
                <w:tab w:val="clear" w:pos="567"/>
                <w:tab w:val="left" w:pos="459"/>
              </w:tabs>
              <w:spacing w:before="40" w:after="40"/>
              <w:jc w:val="left"/>
              <w:rPr>
                <w:color w:val="000000" w:themeColor="text1"/>
                <w:sz w:val="20"/>
                <w:szCs w:val="20"/>
              </w:rPr>
            </w:pPr>
            <w:r w:rsidRPr="002F345A">
              <w:rPr>
                <w:rFonts w:eastAsiaTheme="minorEastAsia"/>
                <w:color w:val="000000" w:themeColor="text1"/>
                <w:sz w:val="20"/>
                <w:szCs w:val="20"/>
              </w:rPr>
              <w:t>3</w:t>
            </w:r>
            <w:r>
              <w:rPr>
                <w:rFonts w:eastAsiaTheme="minorEastAsia"/>
                <w:color w:val="000000" w:themeColor="text1"/>
                <w:sz w:val="20"/>
                <w:szCs w:val="20"/>
              </w:rPr>
              <w:t>2</w:t>
            </w:r>
            <w:r w:rsidRPr="002F345A">
              <w:rPr>
                <w:rFonts w:eastAsiaTheme="minorEastAsia"/>
                <w:color w:val="000000" w:themeColor="text1"/>
                <w:sz w:val="20"/>
                <w:szCs w:val="20"/>
              </w:rPr>
              <w:t>.</w:t>
            </w:r>
            <w:r w:rsidRPr="002F345A">
              <w:rPr>
                <w:sz w:val="20"/>
                <w:szCs w:val="20"/>
              </w:rPr>
              <w:tab/>
            </w:r>
            <w:r w:rsidRPr="002F345A">
              <w:rPr>
                <w:rFonts w:eastAsiaTheme="minorEastAsia"/>
                <w:color w:val="000000" w:themeColor="text1"/>
                <w:sz w:val="20"/>
                <w:szCs w:val="20"/>
              </w:rPr>
              <w:t xml:space="preserve">Strengthen capacity-building and development, technical and </w:t>
            </w:r>
            <w:r w:rsidRPr="00FD6BD8">
              <w:rPr>
                <w:color w:val="000000" w:themeColor="text1"/>
                <w:sz w:val="20"/>
                <w:szCs w:val="20"/>
              </w:rPr>
              <w:t>scientific</w:t>
            </w:r>
            <w:r w:rsidRPr="002F345A">
              <w:rPr>
                <w:rFonts w:eastAsiaTheme="minorEastAsia"/>
                <w:color w:val="000000" w:themeColor="text1"/>
                <w:sz w:val="20"/>
                <w:szCs w:val="20"/>
              </w:rPr>
              <w:t xml:space="preserve"> cooperation and technology transfer, on mutually agreed terms, for establishing and managing [protected areas </w:t>
            </w:r>
            <w:r w:rsidRPr="002F345A">
              <w:rPr>
                <w:color w:val="000000" w:themeColor="text1"/>
                <w:sz w:val="20"/>
                <w:szCs w:val="20"/>
              </w:rPr>
              <w:t>and other effective area-based conservation measures, recognizing indigenous and traditional territories, where applicable]</w:t>
            </w:r>
            <w:r w:rsidRPr="002F345A">
              <w:rPr>
                <w:rFonts w:eastAsiaTheme="minorEastAsia"/>
                <w:color w:val="000000" w:themeColor="text1"/>
                <w:sz w:val="20"/>
                <w:szCs w:val="20"/>
              </w:rPr>
              <w:t xml:space="preserve">, including with respect to new technologies and institutional support for the conservation workforce, </w:t>
            </w:r>
            <w:r>
              <w:rPr>
                <w:rFonts w:eastAsiaTheme="minorEastAsia"/>
                <w:color w:val="000000" w:themeColor="text1"/>
                <w:sz w:val="20"/>
                <w:szCs w:val="20"/>
              </w:rPr>
              <w:t>such as</w:t>
            </w:r>
            <w:r w:rsidRPr="002F345A">
              <w:rPr>
                <w:rFonts w:eastAsiaTheme="minorEastAsia"/>
                <w:color w:val="000000" w:themeColor="text1"/>
                <w:sz w:val="20"/>
                <w:szCs w:val="20"/>
              </w:rPr>
              <w:t xml:space="preserve"> rangers and other relevant personnel</w:t>
            </w:r>
            <w:r w:rsidRPr="002F345A">
              <w:rPr>
                <w:color w:val="000000" w:themeColor="text1"/>
                <w:sz w:val="20"/>
                <w:szCs w:val="20"/>
              </w:rPr>
              <w:t>.</w:t>
            </w:r>
          </w:p>
        </w:tc>
        <w:tc>
          <w:tcPr>
            <w:tcW w:w="1133" w:type="dxa"/>
          </w:tcPr>
          <w:p w14:paraId="3AFB0956" w14:textId="77777777" w:rsidR="00122D92" w:rsidRPr="002F345A" w:rsidRDefault="00122D92" w:rsidP="00C969B5">
            <w:pPr>
              <w:spacing w:before="40" w:after="40"/>
              <w:jc w:val="left"/>
              <w:rPr>
                <w:color w:val="000000" w:themeColor="text1"/>
                <w:sz w:val="20"/>
                <w:szCs w:val="20"/>
              </w:rPr>
            </w:pPr>
            <w:r w:rsidRPr="002F345A">
              <w:rPr>
                <w:color w:val="000000" w:themeColor="text1"/>
                <w:sz w:val="20"/>
                <w:szCs w:val="20"/>
              </w:rPr>
              <w:t>A</w:t>
            </w:r>
          </w:p>
        </w:tc>
      </w:tr>
      <w:tr w:rsidR="00122D92" w:rsidRPr="00E57A86" w14:paraId="77337913" w14:textId="77777777" w:rsidTr="00C969B5">
        <w:tc>
          <w:tcPr>
            <w:tcW w:w="1842" w:type="dxa"/>
          </w:tcPr>
          <w:p w14:paraId="21B52B9D" w14:textId="77777777" w:rsidR="00122D92" w:rsidRPr="003E7644" w:rsidRDefault="00122D92" w:rsidP="00C969B5">
            <w:pPr>
              <w:spacing w:before="40" w:after="40"/>
              <w:rPr>
                <w:color w:val="000000" w:themeColor="text1"/>
                <w:sz w:val="20"/>
                <w:szCs w:val="20"/>
              </w:rPr>
            </w:pPr>
            <w:r w:rsidRPr="003E7644">
              <w:rPr>
                <w:color w:val="000000" w:themeColor="text1"/>
                <w:sz w:val="20"/>
                <w:szCs w:val="20"/>
              </w:rPr>
              <w:t>Target 21</w:t>
            </w:r>
          </w:p>
        </w:tc>
        <w:tc>
          <w:tcPr>
            <w:tcW w:w="5954" w:type="dxa"/>
            <w:gridSpan w:val="2"/>
          </w:tcPr>
          <w:p w14:paraId="3E56E38D" w14:textId="77777777" w:rsidR="00122D92" w:rsidRPr="0038170A" w:rsidRDefault="00122D92" w:rsidP="00C969B5">
            <w:pPr>
              <w:tabs>
                <w:tab w:val="clear" w:pos="567"/>
                <w:tab w:val="left" w:pos="459"/>
              </w:tabs>
              <w:spacing w:before="40" w:after="40"/>
              <w:jc w:val="left"/>
              <w:rPr>
                <w:color w:val="000000" w:themeColor="text1"/>
                <w:sz w:val="20"/>
                <w:szCs w:val="20"/>
              </w:rPr>
            </w:pPr>
            <w:r w:rsidRPr="0038170A">
              <w:rPr>
                <w:color w:val="000000" w:themeColor="text1"/>
                <w:sz w:val="20"/>
                <w:szCs w:val="20"/>
              </w:rPr>
              <w:t>3</w:t>
            </w:r>
            <w:r>
              <w:rPr>
                <w:color w:val="000000" w:themeColor="text1"/>
                <w:sz w:val="20"/>
                <w:szCs w:val="20"/>
              </w:rPr>
              <w:t>3</w:t>
            </w:r>
            <w:r w:rsidRPr="0038170A">
              <w:rPr>
                <w:color w:val="000000" w:themeColor="text1"/>
                <w:sz w:val="20"/>
                <w:szCs w:val="20"/>
              </w:rPr>
              <w:t>.</w:t>
            </w:r>
            <w:r w:rsidRPr="0038170A">
              <w:rPr>
                <w:sz w:val="20"/>
                <w:szCs w:val="20"/>
              </w:rPr>
              <w:tab/>
            </w:r>
            <w:r w:rsidRPr="0038170A">
              <w:rPr>
                <w:color w:val="000000" w:themeColor="text1"/>
                <w:sz w:val="20"/>
                <w:szCs w:val="20"/>
              </w:rPr>
              <w:t>Strengthen the application of advances in biodiversity monitoring, data management and knowledge‑sharing through targeted capacity‑building and development on comprehensive biodiversity monitoring and the use of innovative technologies, including digital technologies, remote sensing and national biodiversity databases, to improve monitoring, evaluation, reporting and decision‑making [regarding biodiversity outcomes and ecological connectivity and representativeness, and] relating to [protected areas and other effective area-based conservation measures, recognizing indigenous and traditional territories, where applicable,] including through nationally appropriate approaches and indicators</w:t>
            </w:r>
            <w:r w:rsidRPr="001C426D">
              <w:rPr>
                <w:color w:val="000000" w:themeColor="text1"/>
                <w:sz w:val="20"/>
                <w:szCs w:val="20"/>
              </w:rPr>
              <w:t>, while strengthening capacities and infrastructure for managing and integrating biodiversity data</w:t>
            </w:r>
            <w:r w:rsidRPr="0038170A">
              <w:rPr>
                <w:color w:val="000000" w:themeColor="text1"/>
                <w:sz w:val="20"/>
                <w:szCs w:val="20"/>
              </w:rPr>
              <w:t>.</w:t>
            </w:r>
          </w:p>
        </w:tc>
        <w:tc>
          <w:tcPr>
            <w:tcW w:w="1133" w:type="dxa"/>
          </w:tcPr>
          <w:p w14:paraId="266476EF" w14:textId="77777777" w:rsidR="00122D92" w:rsidRPr="002F345A" w:rsidRDefault="00122D92" w:rsidP="00C969B5">
            <w:pPr>
              <w:spacing w:before="40" w:after="40"/>
              <w:jc w:val="left"/>
              <w:rPr>
                <w:color w:val="000000" w:themeColor="text1"/>
                <w:sz w:val="20"/>
                <w:szCs w:val="20"/>
              </w:rPr>
            </w:pPr>
            <w:r w:rsidRPr="002F345A">
              <w:rPr>
                <w:color w:val="000000" w:themeColor="text1"/>
                <w:sz w:val="20"/>
                <w:szCs w:val="20"/>
              </w:rPr>
              <w:t>B</w:t>
            </w:r>
          </w:p>
        </w:tc>
      </w:tr>
      <w:tr w:rsidR="00122D92" w:rsidRPr="00E57A86" w14:paraId="339D0F76" w14:textId="77777777" w:rsidTr="00C969B5">
        <w:tc>
          <w:tcPr>
            <w:tcW w:w="1842" w:type="dxa"/>
          </w:tcPr>
          <w:p w14:paraId="0CB8CE55" w14:textId="77777777" w:rsidR="00122D92" w:rsidRPr="002F345A" w:rsidRDefault="00122D92" w:rsidP="00C969B5">
            <w:pPr>
              <w:spacing w:before="40" w:after="40"/>
              <w:rPr>
                <w:color w:val="000000" w:themeColor="text1"/>
                <w:sz w:val="20"/>
                <w:szCs w:val="20"/>
              </w:rPr>
            </w:pPr>
            <w:r w:rsidRPr="002F345A">
              <w:rPr>
                <w:color w:val="000000" w:themeColor="text1"/>
                <w:sz w:val="20"/>
                <w:szCs w:val="20"/>
              </w:rPr>
              <w:t xml:space="preserve">Target 22 </w:t>
            </w:r>
          </w:p>
        </w:tc>
        <w:tc>
          <w:tcPr>
            <w:tcW w:w="5954" w:type="dxa"/>
            <w:gridSpan w:val="2"/>
          </w:tcPr>
          <w:p w14:paraId="28D0533E" w14:textId="77777777" w:rsidR="00122D92" w:rsidRPr="0038170A" w:rsidRDefault="00122D92" w:rsidP="00C969B5">
            <w:pPr>
              <w:tabs>
                <w:tab w:val="clear" w:pos="567"/>
                <w:tab w:val="left" w:pos="459"/>
              </w:tabs>
              <w:spacing w:before="40" w:after="40"/>
              <w:jc w:val="left"/>
              <w:rPr>
                <w:color w:val="000000" w:themeColor="text1"/>
                <w:sz w:val="20"/>
                <w:szCs w:val="20"/>
              </w:rPr>
            </w:pPr>
            <w:r w:rsidRPr="0038170A">
              <w:rPr>
                <w:color w:val="000000" w:themeColor="text1"/>
                <w:sz w:val="20"/>
                <w:szCs w:val="20"/>
              </w:rPr>
              <w:t>3</w:t>
            </w:r>
            <w:r>
              <w:rPr>
                <w:color w:val="000000" w:themeColor="text1"/>
                <w:sz w:val="20"/>
                <w:szCs w:val="20"/>
              </w:rPr>
              <w:t>4</w:t>
            </w:r>
            <w:r w:rsidRPr="0038170A">
              <w:rPr>
                <w:color w:val="000000" w:themeColor="text1"/>
                <w:sz w:val="20"/>
                <w:szCs w:val="20"/>
              </w:rPr>
              <w:t>.</w:t>
            </w:r>
            <w:r w:rsidRPr="0038170A">
              <w:rPr>
                <w:sz w:val="20"/>
                <w:szCs w:val="20"/>
              </w:rPr>
              <w:tab/>
            </w:r>
            <w:r w:rsidRPr="0038170A">
              <w:rPr>
                <w:color w:val="000000" w:themeColor="text1"/>
                <w:sz w:val="20"/>
                <w:szCs w:val="20"/>
              </w:rPr>
              <w:t xml:space="preserve">Strengthen access to information and the full, equitable, inclusive, effective and gender-responsive representation and participation of indigenous peoples and local communities in decision-making </w:t>
            </w:r>
            <w:r>
              <w:rPr>
                <w:color w:val="000000" w:themeColor="text1"/>
                <w:sz w:val="20"/>
                <w:szCs w:val="20"/>
              </w:rPr>
              <w:t>[</w:t>
            </w:r>
            <w:r w:rsidRPr="0038170A">
              <w:rPr>
                <w:color w:val="000000" w:themeColor="text1"/>
                <w:sz w:val="20"/>
                <w:szCs w:val="20"/>
              </w:rPr>
              <w:t>related to protected areas and other effective area-based conservation measures, recognizing indigenous and traditional territories, where applicable].</w:t>
            </w:r>
          </w:p>
          <w:p w14:paraId="5B164C7C" w14:textId="77777777" w:rsidR="00122D92" w:rsidRPr="0038170A" w:rsidRDefault="00122D92" w:rsidP="00C969B5">
            <w:pPr>
              <w:tabs>
                <w:tab w:val="clear" w:pos="567"/>
                <w:tab w:val="left" w:pos="459"/>
              </w:tabs>
              <w:spacing w:before="40" w:after="40"/>
              <w:jc w:val="left"/>
              <w:rPr>
                <w:sz w:val="20"/>
                <w:szCs w:val="20"/>
              </w:rPr>
            </w:pPr>
            <w:r w:rsidRPr="0038170A">
              <w:rPr>
                <w:color w:val="000000" w:themeColor="text1"/>
                <w:sz w:val="20"/>
                <w:szCs w:val="20"/>
              </w:rPr>
              <w:t>3</w:t>
            </w:r>
            <w:r>
              <w:rPr>
                <w:color w:val="000000" w:themeColor="text1"/>
                <w:sz w:val="20"/>
                <w:szCs w:val="20"/>
              </w:rPr>
              <w:t>5</w:t>
            </w:r>
            <w:r w:rsidRPr="0038170A">
              <w:rPr>
                <w:color w:val="000000" w:themeColor="text1"/>
                <w:sz w:val="20"/>
                <w:szCs w:val="20"/>
              </w:rPr>
              <w:t>.</w:t>
            </w:r>
            <w:r w:rsidRPr="0038170A">
              <w:rPr>
                <w:color w:val="000000" w:themeColor="text1"/>
                <w:sz w:val="20"/>
                <w:szCs w:val="20"/>
              </w:rPr>
              <w:tab/>
            </w:r>
            <w:r w:rsidRPr="001C426D">
              <w:rPr>
                <w:color w:val="000000" w:themeColor="text1"/>
                <w:sz w:val="20"/>
                <w:szCs w:val="20"/>
              </w:rPr>
              <w:t>[</w:t>
            </w:r>
            <w:r w:rsidRPr="0038170A">
              <w:rPr>
                <w:color w:val="000000" w:themeColor="text1"/>
                <w:sz w:val="20"/>
                <w:szCs w:val="20"/>
              </w:rPr>
              <w:t>Ensure</w:t>
            </w:r>
            <w:r w:rsidRPr="001C426D">
              <w:rPr>
                <w:color w:val="000000" w:themeColor="text1"/>
                <w:sz w:val="20"/>
                <w:szCs w:val="20"/>
              </w:rPr>
              <w:t>]</w:t>
            </w:r>
            <w:r w:rsidRPr="0038170A">
              <w:rPr>
                <w:color w:val="000000" w:themeColor="text1"/>
                <w:sz w:val="20"/>
                <w:szCs w:val="20"/>
              </w:rPr>
              <w:t xml:space="preserve"> access to justice by indigenous peoples and local communities, women</w:t>
            </w:r>
            <w:r>
              <w:rPr>
                <w:color w:val="000000" w:themeColor="text1"/>
                <w:sz w:val="20"/>
                <w:szCs w:val="20"/>
              </w:rPr>
              <w:t>,</w:t>
            </w:r>
            <w:r w:rsidRPr="0038170A">
              <w:rPr>
                <w:color w:val="000000" w:themeColor="text1"/>
                <w:sz w:val="20"/>
                <w:szCs w:val="20"/>
              </w:rPr>
              <w:t xml:space="preserve"> </w:t>
            </w:r>
            <w:r w:rsidRPr="001C426D">
              <w:rPr>
                <w:color w:val="000000" w:themeColor="text1"/>
                <w:sz w:val="20"/>
                <w:szCs w:val="20"/>
              </w:rPr>
              <w:t>children</w:t>
            </w:r>
            <w:r>
              <w:rPr>
                <w:color w:val="000000" w:themeColor="text1"/>
                <w:sz w:val="20"/>
                <w:szCs w:val="20"/>
              </w:rPr>
              <w:t>,</w:t>
            </w:r>
            <w:r w:rsidRPr="001C426D">
              <w:rPr>
                <w:color w:val="000000" w:themeColor="text1"/>
                <w:sz w:val="20"/>
                <w:szCs w:val="20"/>
              </w:rPr>
              <w:t xml:space="preserve"> </w:t>
            </w:r>
            <w:r w:rsidRPr="0038170A">
              <w:rPr>
                <w:color w:val="000000" w:themeColor="text1"/>
                <w:sz w:val="20"/>
                <w:szCs w:val="20"/>
              </w:rPr>
              <w:t>youth and persons with disabilities</w:t>
            </w:r>
            <w:r>
              <w:rPr>
                <w:color w:val="000000" w:themeColor="text1"/>
                <w:sz w:val="20"/>
                <w:szCs w:val="20"/>
              </w:rPr>
              <w:t>[</w:t>
            </w:r>
            <w:r w:rsidRPr="0038170A">
              <w:rPr>
                <w:color w:val="000000" w:themeColor="text1"/>
                <w:sz w:val="20"/>
                <w:szCs w:val="20"/>
              </w:rPr>
              <w:t>, including through the establishment of effective and accessible grievance mechanisms</w:t>
            </w:r>
            <w:r>
              <w:rPr>
                <w:color w:val="000000" w:themeColor="text1"/>
                <w:sz w:val="20"/>
                <w:szCs w:val="20"/>
              </w:rPr>
              <w:t>,</w:t>
            </w:r>
            <w:r w:rsidRPr="001C426D">
              <w:rPr>
                <w:color w:val="000000" w:themeColor="text1"/>
                <w:sz w:val="20"/>
                <w:szCs w:val="20"/>
              </w:rPr>
              <w:t>] in accordance with national legislation and other relevant international agreements,</w:t>
            </w:r>
            <w:r w:rsidRPr="0038170A">
              <w:rPr>
                <w:color w:val="000000" w:themeColor="text1"/>
                <w:sz w:val="20"/>
                <w:szCs w:val="20"/>
              </w:rPr>
              <w:t xml:space="preserve"> to address issues related to the establishment, management and governance of [protected areas and other effective area-based conservation measures, recognizing indigenous and traditional territories, where applicable].</w:t>
            </w:r>
          </w:p>
          <w:p w14:paraId="01811E85" w14:textId="77777777" w:rsidR="00122D92" w:rsidRPr="0038170A" w:rsidRDefault="00122D92" w:rsidP="00C969B5">
            <w:pPr>
              <w:tabs>
                <w:tab w:val="clear" w:pos="567"/>
                <w:tab w:val="left" w:pos="459"/>
              </w:tabs>
              <w:spacing w:before="40" w:after="40"/>
              <w:jc w:val="left"/>
              <w:rPr>
                <w:color w:val="000000" w:themeColor="text1"/>
                <w:sz w:val="20"/>
                <w:szCs w:val="20"/>
              </w:rPr>
            </w:pPr>
            <w:r w:rsidRPr="0038170A">
              <w:rPr>
                <w:color w:val="000000" w:themeColor="text1"/>
                <w:sz w:val="20"/>
                <w:szCs w:val="20"/>
              </w:rPr>
              <w:t>3</w:t>
            </w:r>
            <w:r>
              <w:rPr>
                <w:color w:val="000000" w:themeColor="text1"/>
                <w:sz w:val="20"/>
                <w:szCs w:val="20"/>
              </w:rPr>
              <w:t>6</w:t>
            </w:r>
            <w:r w:rsidRPr="0038170A">
              <w:rPr>
                <w:color w:val="000000" w:themeColor="text1"/>
                <w:sz w:val="20"/>
                <w:szCs w:val="20"/>
              </w:rPr>
              <w:t>.</w:t>
            </w:r>
            <w:r w:rsidRPr="0038170A">
              <w:rPr>
                <w:color w:val="000000" w:themeColor="text1"/>
                <w:sz w:val="20"/>
                <w:szCs w:val="20"/>
              </w:rPr>
              <w:tab/>
            </w:r>
            <w:r w:rsidRPr="001C426D">
              <w:rPr>
                <w:color w:val="000000" w:themeColor="text1"/>
                <w:sz w:val="20"/>
                <w:szCs w:val="20"/>
              </w:rPr>
              <w:t>[</w:t>
            </w:r>
            <w:r w:rsidRPr="0038170A">
              <w:rPr>
                <w:color w:val="000000" w:themeColor="text1"/>
                <w:sz w:val="20"/>
                <w:szCs w:val="20"/>
              </w:rPr>
              <w:t>Ensure</w:t>
            </w:r>
            <w:r w:rsidRPr="001C426D">
              <w:rPr>
                <w:color w:val="000000" w:themeColor="text1"/>
                <w:sz w:val="20"/>
                <w:szCs w:val="20"/>
              </w:rPr>
              <w:t>]</w:t>
            </w:r>
            <w:r w:rsidRPr="0038170A">
              <w:rPr>
                <w:color w:val="000000" w:themeColor="text1"/>
                <w:sz w:val="20"/>
                <w:szCs w:val="20"/>
              </w:rPr>
              <w:t xml:space="preserve"> the full protection of environmental human rights defenders engaged in activities related to [protected areas and other effective area-based conservation measures, recognizing indigenous and traditional territories, where applicable].</w:t>
            </w:r>
          </w:p>
        </w:tc>
        <w:tc>
          <w:tcPr>
            <w:tcW w:w="1133" w:type="dxa"/>
          </w:tcPr>
          <w:p w14:paraId="517C9641" w14:textId="77777777" w:rsidR="00122D92" w:rsidRPr="002F345A" w:rsidRDefault="00122D92" w:rsidP="00C969B5">
            <w:pPr>
              <w:spacing w:before="40" w:after="40"/>
              <w:jc w:val="left"/>
              <w:rPr>
                <w:color w:val="000000" w:themeColor="text1"/>
                <w:sz w:val="20"/>
                <w:szCs w:val="20"/>
              </w:rPr>
            </w:pPr>
            <w:r w:rsidRPr="002F345A">
              <w:rPr>
                <w:color w:val="000000" w:themeColor="text1"/>
                <w:sz w:val="20"/>
                <w:szCs w:val="20"/>
              </w:rPr>
              <w:t>B</w:t>
            </w:r>
          </w:p>
        </w:tc>
      </w:tr>
      <w:tr w:rsidR="00122D92" w:rsidRPr="00E57A86" w14:paraId="260D1FE8" w14:textId="77777777" w:rsidTr="00C969B5">
        <w:tc>
          <w:tcPr>
            <w:tcW w:w="1842" w:type="dxa"/>
          </w:tcPr>
          <w:p w14:paraId="2B66EAA0" w14:textId="77777777" w:rsidR="00122D92" w:rsidRPr="002F345A" w:rsidRDefault="00122D92" w:rsidP="00C969B5">
            <w:pPr>
              <w:spacing w:before="40" w:after="40"/>
              <w:rPr>
                <w:color w:val="000000" w:themeColor="text1"/>
                <w:sz w:val="20"/>
                <w:szCs w:val="20"/>
              </w:rPr>
            </w:pPr>
            <w:r w:rsidRPr="002F345A">
              <w:rPr>
                <w:color w:val="000000" w:themeColor="text1"/>
                <w:sz w:val="20"/>
                <w:szCs w:val="20"/>
              </w:rPr>
              <w:t>Target 23</w:t>
            </w:r>
          </w:p>
        </w:tc>
        <w:tc>
          <w:tcPr>
            <w:tcW w:w="5954" w:type="dxa"/>
            <w:gridSpan w:val="2"/>
          </w:tcPr>
          <w:p w14:paraId="2643BDEA" w14:textId="77777777" w:rsidR="00122D92" w:rsidRPr="002F345A" w:rsidRDefault="00122D92" w:rsidP="00C969B5">
            <w:pPr>
              <w:tabs>
                <w:tab w:val="clear" w:pos="567"/>
                <w:tab w:val="left" w:pos="459"/>
              </w:tabs>
              <w:spacing w:before="40" w:after="40"/>
              <w:jc w:val="left"/>
              <w:rPr>
                <w:color w:val="000000" w:themeColor="text1"/>
                <w:sz w:val="20"/>
                <w:szCs w:val="20"/>
              </w:rPr>
            </w:pPr>
            <w:r w:rsidRPr="002F345A">
              <w:rPr>
                <w:color w:val="000000" w:themeColor="text1"/>
                <w:sz w:val="20"/>
                <w:szCs w:val="20"/>
              </w:rPr>
              <w:t>3</w:t>
            </w:r>
            <w:r>
              <w:rPr>
                <w:color w:val="000000" w:themeColor="text1"/>
                <w:sz w:val="20"/>
                <w:szCs w:val="20"/>
              </w:rPr>
              <w:t>7</w:t>
            </w:r>
            <w:r w:rsidRPr="002F345A">
              <w:rPr>
                <w:color w:val="000000" w:themeColor="text1"/>
                <w:sz w:val="20"/>
                <w:szCs w:val="20"/>
              </w:rPr>
              <w:t>.</w:t>
            </w:r>
            <w:r w:rsidRPr="009E1E70">
              <w:rPr>
                <w:sz w:val="20"/>
                <w:szCs w:val="20"/>
              </w:rPr>
              <w:tab/>
            </w:r>
            <w:r w:rsidRPr="002F345A">
              <w:rPr>
                <w:color w:val="000000" w:themeColor="text1"/>
                <w:sz w:val="20"/>
                <w:szCs w:val="20"/>
              </w:rPr>
              <w:t xml:space="preserve">Promote gender equality and integrate a gender-responsive approach, including the use of </w:t>
            </w:r>
            <w:r w:rsidRPr="00494D20">
              <w:rPr>
                <w:color w:val="000000" w:themeColor="text1"/>
                <w:sz w:val="20"/>
              </w:rPr>
              <w:t>[indicators disaggregated by sex][</w:t>
            </w:r>
            <w:r w:rsidRPr="003B080D">
              <w:rPr>
                <w:color w:val="000000" w:themeColor="text1"/>
                <w:sz w:val="20"/>
                <w:szCs w:val="20"/>
              </w:rPr>
              <w:t>gender-disaggregated indicators</w:t>
            </w:r>
            <w:r w:rsidRPr="00494D20">
              <w:rPr>
                <w:color w:val="000000" w:themeColor="text1"/>
                <w:sz w:val="20"/>
              </w:rPr>
              <w:t>]</w:t>
            </w:r>
            <w:r w:rsidRPr="003B080D">
              <w:rPr>
                <w:color w:val="000000" w:themeColor="text1"/>
                <w:sz w:val="20"/>
                <w:szCs w:val="20"/>
              </w:rPr>
              <w:t>, across the programme of work</w:t>
            </w:r>
            <w:r w:rsidRPr="00494D20">
              <w:rPr>
                <w:color w:val="000000" w:themeColor="text1"/>
                <w:sz w:val="20"/>
              </w:rPr>
              <w:t xml:space="preserve">[, taking gender-based violence </w:t>
            </w:r>
            <w:r>
              <w:rPr>
                <w:color w:val="000000" w:themeColor="text1"/>
                <w:sz w:val="20"/>
              </w:rPr>
              <w:t xml:space="preserve">into </w:t>
            </w:r>
            <w:r w:rsidRPr="00494D20">
              <w:rPr>
                <w:color w:val="000000" w:themeColor="text1"/>
                <w:sz w:val="20"/>
              </w:rPr>
              <w:t>due consideration]</w:t>
            </w:r>
            <w:r w:rsidRPr="003B080D">
              <w:rPr>
                <w:color w:val="000000" w:themeColor="text1"/>
                <w:sz w:val="20"/>
                <w:szCs w:val="20"/>
              </w:rPr>
              <w:t>.</w:t>
            </w:r>
          </w:p>
        </w:tc>
        <w:tc>
          <w:tcPr>
            <w:tcW w:w="1133" w:type="dxa"/>
          </w:tcPr>
          <w:p w14:paraId="0FD97FEB" w14:textId="77777777" w:rsidR="00122D92" w:rsidRPr="002F345A" w:rsidRDefault="00122D92" w:rsidP="00C969B5">
            <w:pPr>
              <w:spacing w:before="40" w:after="40"/>
              <w:jc w:val="left"/>
              <w:rPr>
                <w:color w:val="000000" w:themeColor="text1"/>
                <w:sz w:val="20"/>
                <w:szCs w:val="20"/>
              </w:rPr>
            </w:pPr>
            <w:r w:rsidRPr="002F345A">
              <w:rPr>
                <w:color w:val="000000" w:themeColor="text1"/>
                <w:sz w:val="20"/>
                <w:szCs w:val="20"/>
              </w:rPr>
              <w:t>A</w:t>
            </w:r>
          </w:p>
        </w:tc>
      </w:tr>
    </w:tbl>
    <w:p w14:paraId="608DD056" w14:textId="77777777" w:rsidR="00122D92" w:rsidRPr="00E57A86" w:rsidRDefault="00122D92" w:rsidP="008D3204">
      <w:pPr>
        <w:pStyle w:val="CBDH2"/>
        <w:tabs>
          <w:tab w:val="clear" w:pos="567"/>
          <w:tab w:val="left" w:pos="1276"/>
        </w:tabs>
        <w:spacing w:before="240" w:after="120"/>
        <w:ind w:left="1134"/>
        <w:rPr>
          <w:lang w:bidi="ar-SY"/>
        </w:rPr>
      </w:pPr>
      <w:r w:rsidRPr="00C12AF1">
        <w:rPr>
          <w:lang w:bidi="ar-SY"/>
        </w:rPr>
        <w:lastRenderedPageBreak/>
        <w:t>[</w:t>
      </w:r>
      <w:r>
        <w:rPr>
          <w:lang w:bidi="ar-SY"/>
        </w:rPr>
        <w:t>II.</w:t>
      </w:r>
      <w:r>
        <w:rPr>
          <w:lang w:bidi="ar-SY"/>
        </w:rPr>
        <w:tab/>
      </w:r>
      <w:r>
        <w:rPr>
          <w:lang w:bidi="ar-SY"/>
        </w:rPr>
        <w:tab/>
      </w:r>
      <w:r w:rsidRPr="00E57A86">
        <w:t>Programme</w:t>
      </w:r>
      <w:r w:rsidRPr="00E57A86">
        <w:rPr>
          <w:lang w:bidi="ar-SY"/>
        </w:rPr>
        <w:t xml:space="preserve"> element 5: </w:t>
      </w:r>
      <w:r>
        <w:rPr>
          <w:lang w:bidi="ar-SY"/>
        </w:rPr>
        <w:t>e</w:t>
      </w:r>
      <w:r w:rsidRPr="00E57A86">
        <w:rPr>
          <w:lang w:bidi="ar-SY"/>
        </w:rPr>
        <w:t>cological connectivity</w:t>
      </w:r>
    </w:p>
    <w:p w14:paraId="3B7E50E7" w14:textId="77777777" w:rsidR="00122D92" w:rsidRPr="00FD6BD8" w:rsidRDefault="00122D92" w:rsidP="008D3204">
      <w:pPr>
        <w:pStyle w:val="CBDTitle"/>
        <w:spacing w:after="120"/>
        <w:rPr>
          <w:b w:val="0"/>
          <w:bCs/>
          <w:i/>
          <w:iCs/>
          <w:sz w:val="22"/>
          <w:lang w:bidi="ar-SY"/>
        </w:rPr>
      </w:pPr>
      <w:r w:rsidRPr="00FD6BD8">
        <w:rPr>
          <w:b w:val="0"/>
          <w:bCs/>
          <w:i/>
          <w:iCs/>
          <w:sz w:val="22"/>
          <w:lang w:bidi="ar-SY"/>
        </w:rPr>
        <w:t>Objective</w:t>
      </w:r>
    </w:p>
    <w:p w14:paraId="77F289B4" w14:textId="77777777" w:rsidR="00122D92" w:rsidRPr="00E57A86" w:rsidRDefault="00122D92" w:rsidP="008D3204">
      <w:pPr>
        <w:pStyle w:val="CBDNormalNoNumber"/>
        <w:rPr>
          <w:lang w:bidi="ar-SY"/>
        </w:rPr>
      </w:pPr>
      <w:r>
        <w:rPr>
          <w:lang w:bidi="ar-SY"/>
        </w:rPr>
        <w:t>3.</w:t>
      </w:r>
      <w:r>
        <w:rPr>
          <w:lang w:bidi="ar-SY"/>
        </w:rPr>
        <w:tab/>
      </w:r>
      <w:r w:rsidRPr="00E57A86">
        <w:rPr>
          <w:lang w:bidi="ar-SY"/>
        </w:rPr>
        <w:t xml:space="preserve">To maintain, enhance and restore structural and functional ecological connectivity across terrestrial, inland water, coastal and marine </w:t>
      </w:r>
      <w:r>
        <w:rPr>
          <w:lang w:bidi="ar-SY"/>
        </w:rPr>
        <w:t>eco</w:t>
      </w:r>
      <w:r w:rsidRPr="00E57A86">
        <w:rPr>
          <w:lang w:bidi="ar-SY"/>
        </w:rPr>
        <w:t xml:space="preserve">systems, including by integrating ecologically representative and well-connected systems </w:t>
      </w:r>
      <w:r>
        <w:rPr>
          <w:lang w:bidi="ar-SY"/>
        </w:rPr>
        <w:t>[</w:t>
      </w:r>
      <w:r w:rsidRPr="00E57A86">
        <w:rPr>
          <w:lang w:bidi="ar-SY"/>
        </w:rPr>
        <w:t>of protected areas and other effective area-based conservation measures</w:t>
      </w:r>
      <w:r w:rsidRPr="00512700">
        <w:rPr>
          <w:b/>
          <w:color w:val="000000" w:themeColor="text1"/>
          <w:sz w:val="20"/>
          <w:szCs w:val="20"/>
        </w:rPr>
        <w:t>,</w:t>
      </w:r>
      <w:r w:rsidRPr="00E57A86">
        <w:rPr>
          <w:color w:val="000000" w:themeColor="text1"/>
          <w:sz w:val="20"/>
          <w:szCs w:val="20"/>
        </w:rPr>
        <w:t xml:space="preserve"> </w:t>
      </w:r>
      <w:r w:rsidRPr="00FD6BD8">
        <w:rPr>
          <w:color w:val="000000" w:themeColor="text1"/>
        </w:rPr>
        <w:t>recognizing indigenous and traditional territories, where applicable,]</w:t>
      </w:r>
      <w:r w:rsidRPr="00675D4E">
        <w:rPr>
          <w:lang w:bidi="ar-SY"/>
        </w:rPr>
        <w:t xml:space="preserve"> into</w:t>
      </w:r>
      <w:r w:rsidRPr="00E57A86">
        <w:rPr>
          <w:lang w:bidi="ar-SY"/>
        </w:rPr>
        <w:t xml:space="preserve"> wider landscapes and seascapes. </w:t>
      </w:r>
    </w:p>
    <w:p w14:paraId="2E99ABCA" w14:textId="77777777" w:rsidR="00122D92" w:rsidRPr="00FD6BD8" w:rsidRDefault="00122D92" w:rsidP="008D3204">
      <w:pPr>
        <w:pStyle w:val="CBDTitle"/>
        <w:spacing w:after="120"/>
        <w:rPr>
          <w:b w:val="0"/>
          <w:bCs/>
          <w:i/>
          <w:iCs/>
          <w:sz w:val="22"/>
          <w:lang w:bidi="ar-SY"/>
        </w:rPr>
      </w:pPr>
      <w:r w:rsidRPr="00FD6BD8">
        <w:rPr>
          <w:b w:val="0"/>
          <w:bCs/>
          <w:i/>
          <w:iCs/>
          <w:sz w:val="22"/>
          <w:lang w:bidi="ar-SY"/>
        </w:rPr>
        <w:t>Goal 5.1 – Integrated planning and implementation</w:t>
      </w:r>
    </w:p>
    <w:p w14:paraId="58601F5A" w14:textId="77777777" w:rsidR="00122D92" w:rsidRPr="00E57A86" w:rsidRDefault="00122D92" w:rsidP="008D3204">
      <w:pPr>
        <w:pStyle w:val="CBDNormalNoNumber"/>
        <w:rPr>
          <w:lang w:bidi="ar-SY"/>
        </w:rPr>
      </w:pPr>
      <w:r>
        <w:rPr>
          <w:lang w:bidi="ar-SY"/>
        </w:rPr>
        <w:t>4.</w:t>
      </w:r>
      <w:r>
        <w:rPr>
          <w:lang w:bidi="ar-SY"/>
        </w:rPr>
        <w:tab/>
      </w:r>
      <w:r w:rsidRPr="00E57A86">
        <w:rPr>
          <w:lang w:bidi="ar-SY"/>
        </w:rPr>
        <w:t>Integrate ecological networks, ecological corridors, stepping stones and other measures that maintain, enhance or restore ecological connectivity into biodiversity-inclusive spatial planning, ecosystem restoration, climate change adaptation and relevant sectoral and infrastructure planning, in accordance with national circumstances, priorities and legislation.</w:t>
      </w:r>
    </w:p>
    <w:p w14:paraId="7A9F97A8" w14:textId="77777777" w:rsidR="00122D92" w:rsidRPr="00FD6BD8" w:rsidRDefault="00122D92" w:rsidP="008D3204">
      <w:pPr>
        <w:pStyle w:val="CBDTitle"/>
        <w:spacing w:after="120"/>
        <w:rPr>
          <w:b w:val="0"/>
          <w:bCs/>
          <w:i/>
          <w:iCs/>
          <w:sz w:val="22"/>
          <w:lang w:bidi="ar-SY"/>
        </w:rPr>
      </w:pPr>
      <w:r w:rsidRPr="00FD6BD8">
        <w:rPr>
          <w:b w:val="0"/>
          <w:bCs/>
          <w:i/>
          <w:iCs/>
          <w:sz w:val="22"/>
          <w:lang w:bidi="ar-SY"/>
        </w:rPr>
        <w:t>Goal 5.2 – Equitable governance and enabling conditions</w:t>
      </w:r>
    </w:p>
    <w:p w14:paraId="578A11AC" w14:textId="77777777" w:rsidR="00122D92" w:rsidRPr="00E57A86" w:rsidRDefault="00122D92" w:rsidP="008D3204">
      <w:pPr>
        <w:pStyle w:val="CBDNormalNoNumber"/>
        <w:rPr>
          <w:lang w:bidi="ar-SY"/>
        </w:rPr>
      </w:pPr>
      <w:r>
        <w:rPr>
          <w:lang w:bidi="ar-SY"/>
        </w:rPr>
        <w:t>5.</w:t>
      </w:r>
      <w:r>
        <w:rPr>
          <w:lang w:bidi="ar-SY"/>
        </w:rPr>
        <w:tab/>
      </w:r>
      <w:r w:rsidRPr="00E57A86">
        <w:rPr>
          <w:lang w:bidi="ar-SY"/>
        </w:rPr>
        <w:t>Promote equitable and effective governance, the full and effective participation of indigenous peoples and local communities, the recognition and respect for their rights, including over their traditional territories, and the application of free, prior and informed consent,</w:t>
      </w:r>
      <w:r>
        <w:rPr>
          <w:rStyle w:val="FootnoteReference"/>
          <w:lang w:bidi="ar-SY"/>
        </w:rPr>
        <w:footnoteReference w:id="79"/>
      </w:r>
      <w:r w:rsidRPr="00E57A86">
        <w:rPr>
          <w:lang w:bidi="ar-SY"/>
        </w:rPr>
        <w:t xml:space="preserve"> as applicable, while strengthening financial resources, capacity-building and development, technical and scientific cooperation and access to and transfer of technology.</w:t>
      </w:r>
    </w:p>
    <w:p w14:paraId="66D4E73F" w14:textId="77777777" w:rsidR="00122D92" w:rsidRPr="00FD6BD8" w:rsidRDefault="00122D92" w:rsidP="008D3204">
      <w:pPr>
        <w:pStyle w:val="CBDTitle"/>
        <w:spacing w:after="120"/>
        <w:rPr>
          <w:b w:val="0"/>
          <w:bCs/>
          <w:i/>
          <w:iCs/>
          <w:sz w:val="22"/>
          <w:lang w:bidi="ar-SY"/>
        </w:rPr>
      </w:pPr>
      <w:r w:rsidRPr="00FD6BD8">
        <w:rPr>
          <w:b w:val="0"/>
          <w:bCs/>
          <w:i/>
          <w:iCs/>
          <w:sz w:val="22"/>
          <w:lang w:bidi="ar-SY"/>
        </w:rPr>
        <w:t>Goal 5.3 – Cooperation and coordination</w:t>
      </w:r>
    </w:p>
    <w:p w14:paraId="10B84E15" w14:textId="77777777" w:rsidR="00122D92" w:rsidRPr="00E57A86" w:rsidRDefault="00122D92" w:rsidP="008D3204">
      <w:pPr>
        <w:pStyle w:val="CBDNormalNoNumber"/>
        <w:rPr>
          <w:lang w:bidi="ar-SY"/>
        </w:rPr>
      </w:pPr>
      <w:r>
        <w:rPr>
          <w:lang w:bidi="ar-SY"/>
        </w:rPr>
        <w:t>6.</w:t>
      </w:r>
      <w:r>
        <w:rPr>
          <w:lang w:bidi="ar-SY"/>
        </w:rPr>
        <w:tab/>
      </w:r>
      <w:r w:rsidRPr="00E57A86">
        <w:rPr>
          <w:lang w:bidi="ar-SY"/>
        </w:rPr>
        <w:t>Strengthen, as appropriate, national, transboundary and cross-sectoral cooperation on ecological connectivity and promote synergies with the Convention on the Conservation of Migratory Species of Wild Animals</w:t>
      </w:r>
      <w:r>
        <w:rPr>
          <w:rStyle w:val="FootnoteReference"/>
          <w:lang w:bidi="ar-SY"/>
        </w:rPr>
        <w:footnoteReference w:id="80"/>
      </w:r>
      <w:r w:rsidRPr="00E57A86">
        <w:rPr>
          <w:lang w:bidi="ar-SY"/>
        </w:rPr>
        <w:t xml:space="preserve"> and other relevant multilateral environmental agreements and initiatives, in accordance with their respective mandates and while avoiding duplication.</w:t>
      </w:r>
    </w:p>
    <w:p w14:paraId="09982837" w14:textId="77777777" w:rsidR="00122D92" w:rsidRPr="00FD6BD8" w:rsidRDefault="00122D92" w:rsidP="008D3204">
      <w:pPr>
        <w:pStyle w:val="CBDTitle"/>
        <w:spacing w:after="120"/>
        <w:rPr>
          <w:b w:val="0"/>
          <w:bCs/>
          <w:i/>
          <w:iCs/>
          <w:sz w:val="22"/>
          <w:lang w:bidi="ar-SY"/>
        </w:rPr>
      </w:pPr>
      <w:r w:rsidRPr="00FD6BD8">
        <w:rPr>
          <w:b w:val="0"/>
          <w:bCs/>
          <w:i/>
          <w:iCs/>
          <w:sz w:val="22"/>
          <w:lang w:bidi="ar-SY"/>
        </w:rPr>
        <w:t>Goal 5.4 – Monitoring and knowledge</w:t>
      </w:r>
    </w:p>
    <w:p w14:paraId="2D4B7C61" w14:textId="77777777" w:rsidR="00122D92" w:rsidRDefault="00122D92" w:rsidP="008D3204">
      <w:pPr>
        <w:pStyle w:val="CBDNormalNoNumber"/>
        <w:rPr>
          <w:lang w:bidi="ar-SY"/>
        </w:rPr>
      </w:pPr>
      <w:r>
        <w:rPr>
          <w:lang w:bidi="ar-SY"/>
        </w:rPr>
        <w:t>7.</w:t>
      </w:r>
      <w:r>
        <w:rPr>
          <w:lang w:bidi="ar-SY"/>
        </w:rPr>
        <w:tab/>
      </w:r>
      <w:r w:rsidRPr="00E57A86">
        <w:rPr>
          <w:lang w:bidi="ar-SY"/>
        </w:rPr>
        <w:t xml:space="preserve">Strengthen nationally appropriate approaches and indicators for monitoring structural and functional ecological connectivity, drawing on scientific information and indigenous and local knowledge, subject to free, prior and informed consent, as applicable, and taking into account relevant findings of the </w:t>
      </w:r>
      <w:r w:rsidRPr="002A044C">
        <w:rPr>
          <w:lang w:bidi="ar-SY"/>
        </w:rPr>
        <w:t xml:space="preserve">methodological </w:t>
      </w:r>
      <w:r w:rsidRPr="00E57A86">
        <w:rPr>
          <w:lang w:bidi="ar-SY"/>
        </w:rPr>
        <w:t xml:space="preserve">assessment of integrated biodiversity-inclusive spatial planning and ecological connectivity </w:t>
      </w:r>
      <w:r>
        <w:rPr>
          <w:lang w:bidi="ar-SY"/>
        </w:rPr>
        <w:t xml:space="preserve">of the Intergovernmental Science-Policy Platform on Biodiversity and Ecosystem Services </w:t>
      </w:r>
      <w:r w:rsidRPr="00E57A86">
        <w:rPr>
          <w:lang w:bidi="ar-SY"/>
        </w:rPr>
        <w:t>once approved by the Plenary</w:t>
      </w:r>
      <w:r>
        <w:rPr>
          <w:lang w:bidi="ar-SY"/>
        </w:rPr>
        <w:t xml:space="preserve"> of the Platform</w:t>
      </w:r>
      <w:r w:rsidRPr="00E57A86">
        <w:rPr>
          <w:lang w:bidi="ar-SY"/>
        </w:rPr>
        <w:t>.</w:t>
      </w:r>
      <w:r w:rsidRPr="00C12AF1">
        <w:rPr>
          <w:lang w:bidi="ar-SY"/>
        </w:rPr>
        <w:t>]</w:t>
      </w:r>
    </w:p>
    <w:p w14:paraId="43EF6A22" w14:textId="77777777" w:rsidR="00122D92" w:rsidRDefault="00122D92" w:rsidP="00D17709">
      <w:pPr>
        <w:pStyle w:val="Para10"/>
        <w:tabs>
          <w:tab w:val="clear" w:pos="360"/>
        </w:tabs>
        <w:spacing w:before="0"/>
        <w:ind w:left="567"/>
        <w:jc w:val="center"/>
        <w:rPr>
          <w:iCs/>
        </w:rPr>
        <w:sectPr w:rsidR="00122D92" w:rsidSect="00F60139">
          <w:pgSz w:w="12240" w:h="15840" w:code="1"/>
          <w:pgMar w:top="1134" w:right="1440" w:bottom="1134" w:left="1440" w:header="709" w:footer="709" w:gutter="0"/>
          <w:cols w:space="708"/>
          <w:docGrid w:linePitch="360"/>
        </w:sectPr>
      </w:pPr>
    </w:p>
    <w:p w14:paraId="52C76C79" w14:textId="77777777" w:rsidR="00122D92" w:rsidRDefault="00122D92" w:rsidP="00F06402">
      <w:pPr>
        <w:pStyle w:val="CBDSubTitle"/>
        <w:tabs>
          <w:tab w:val="clear" w:pos="1134"/>
          <w:tab w:val="left" w:pos="1418"/>
        </w:tabs>
        <w:rPr>
          <w:caps/>
        </w:rPr>
      </w:pPr>
      <w:bookmarkStart w:id="40" w:name="_Toc239752925"/>
      <w:bookmarkStart w:id="41" w:name="_Toc239753240"/>
      <w:r>
        <w:lastRenderedPageBreak/>
        <w:t>28/6.</w:t>
      </w:r>
      <w:r>
        <w:tab/>
        <w:t>Marine and coastal biodiversity</w:t>
      </w:r>
      <w:bookmarkEnd w:id="40"/>
      <w:bookmarkEnd w:id="41"/>
      <w:r w:rsidRPr="00A135A0">
        <w:rPr>
          <w:caps/>
        </w:rPr>
        <w:t xml:space="preserve"> </w:t>
      </w:r>
    </w:p>
    <w:p w14:paraId="47993ACB" w14:textId="77777777" w:rsidR="00122D92" w:rsidRPr="003E1509" w:rsidRDefault="00122D92" w:rsidP="00F06402">
      <w:pPr>
        <w:pStyle w:val="CBDNormalNumber"/>
        <w:keepNext/>
        <w:numPr>
          <w:ilvl w:val="0"/>
          <w:numId w:val="0"/>
        </w:numPr>
        <w:tabs>
          <w:tab w:val="clear" w:pos="567"/>
          <w:tab w:val="clear" w:pos="1134"/>
        </w:tabs>
        <w:ind w:left="567" w:firstLine="567"/>
        <w:rPr>
          <w:i/>
          <w:iCs/>
        </w:rPr>
      </w:pPr>
      <w:r w:rsidRPr="003E1509">
        <w:rPr>
          <w:i/>
          <w:iCs/>
        </w:rPr>
        <w:t>The Subsidiary Body on Scientific, Technical and Technological Advice</w:t>
      </w:r>
    </w:p>
    <w:p w14:paraId="5C71599B" w14:textId="77777777" w:rsidR="00122D92" w:rsidRDefault="00122D92" w:rsidP="00F06402">
      <w:pPr>
        <w:pStyle w:val="CBDNormalNumber"/>
        <w:keepNext/>
        <w:numPr>
          <w:ilvl w:val="0"/>
          <w:numId w:val="0"/>
        </w:numPr>
        <w:tabs>
          <w:tab w:val="clear" w:pos="567"/>
          <w:tab w:val="clear" w:pos="1134"/>
        </w:tabs>
        <w:ind w:left="567" w:firstLine="567"/>
        <w:rPr>
          <w:i/>
          <w:iCs/>
        </w:rPr>
      </w:pPr>
      <w:r w:rsidRPr="003E1509">
        <w:rPr>
          <w:i/>
          <w:iCs/>
        </w:rPr>
        <w:t xml:space="preserve">Recommends </w:t>
      </w:r>
      <w:r w:rsidRPr="00212838">
        <w:t>that</w:t>
      </w:r>
      <w:r>
        <w:t>,</w:t>
      </w:r>
      <w:r w:rsidRPr="00212838">
        <w:t xml:space="preserve"> at its seventeenth meeting, the Conference of the Parties adopt a decision along the following lines:</w:t>
      </w:r>
    </w:p>
    <w:p w14:paraId="038783AD" w14:textId="77777777" w:rsidR="00122D92" w:rsidRPr="003C0E59" w:rsidRDefault="00122D92" w:rsidP="00F06402">
      <w:pPr>
        <w:pStyle w:val="CBDNormalNumber"/>
        <w:keepNext/>
        <w:numPr>
          <w:ilvl w:val="0"/>
          <w:numId w:val="0"/>
        </w:numPr>
        <w:tabs>
          <w:tab w:val="clear" w:pos="567"/>
          <w:tab w:val="clear" w:pos="1134"/>
        </w:tabs>
        <w:ind w:left="1134" w:firstLine="567"/>
        <w:rPr>
          <w:i/>
          <w:iCs/>
          <w:sz w:val="24"/>
          <w:szCs w:val="24"/>
        </w:rPr>
      </w:pPr>
      <w:r w:rsidRPr="003C0E59">
        <w:rPr>
          <w:i/>
          <w:iCs/>
        </w:rPr>
        <w:t>The Conference of the Parties</w:t>
      </w:r>
      <w:r w:rsidRPr="00212838">
        <w:rPr>
          <w:iCs/>
        </w:rPr>
        <w:t>,</w:t>
      </w:r>
    </w:p>
    <w:p w14:paraId="00D33AB3" w14:textId="77777777" w:rsidR="00122D92" w:rsidRPr="002454DB" w:rsidRDefault="00122D92" w:rsidP="00F06402">
      <w:pPr>
        <w:pStyle w:val="CBDNormalNumber"/>
        <w:numPr>
          <w:ilvl w:val="0"/>
          <w:numId w:val="0"/>
        </w:numPr>
        <w:tabs>
          <w:tab w:val="clear" w:pos="1134"/>
        </w:tabs>
        <w:ind w:left="1134" w:firstLine="567"/>
      </w:pPr>
      <w:r w:rsidRPr="002454DB">
        <w:rPr>
          <w:i/>
          <w:iCs/>
        </w:rPr>
        <w:t>Reaffirming</w:t>
      </w:r>
      <w:r w:rsidRPr="002454DB">
        <w:t xml:space="preserve"> Articles</w:t>
      </w:r>
      <w:r>
        <w:t> </w:t>
      </w:r>
      <w:r w:rsidRPr="002454DB">
        <w:t>3, 4, 5 and 22 of the Convention on Biological Diversity,</w:t>
      </w:r>
      <w:r w:rsidRPr="002454DB">
        <w:rPr>
          <w:rStyle w:val="FootnoteReference"/>
        </w:rPr>
        <w:footnoteReference w:id="81"/>
      </w:r>
      <w:r w:rsidRPr="002454DB">
        <w:t xml:space="preserve"> as well as its decisions</w:t>
      </w:r>
      <w:r>
        <w:t> </w:t>
      </w:r>
      <w:hyperlink r:id="rId122" w:history="1">
        <w:r w:rsidRPr="002454DB">
          <w:rPr>
            <w:rStyle w:val="Hyperlink"/>
          </w:rPr>
          <w:t>VIII/24</w:t>
        </w:r>
      </w:hyperlink>
      <w:r w:rsidRPr="002454DB">
        <w:t xml:space="preserve"> of 31</w:t>
      </w:r>
      <w:r>
        <w:t> </w:t>
      </w:r>
      <w:r w:rsidRPr="002454DB">
        <w:t xml:space="preserve">March 2006, </w:t>
      </w:r>
      <w:hyperlink r:id="rId123" w:history="1">
        <w:r w:rsidRPr="002454DB">
          <w:rPr>
            <w:rStyle w:val="Hyperlink"/>
          </w:rPr>
          <w:t>IX/20</w:t>
        </w:r>
      </w:hyperlink>
      <w:r w:rsidRPr="002454DB">
        <w:t xml:space="preserve"> of 30</w:t>
      </w:r>
      <w:r>
        <w:t> </w:t>
      </w:r>
      <w:r w:rsidRPr="002454DB">
        <w:t xml:space="preserve">May 2008, </w:t>
      </w:r>
      <w:hyperlink r:id="rId124" w:history="1">
        <w:r w:rsidRPr="002454DB">
          <w:rPr>
            <w:rStyle w:val="Hyperlink"/>
          </w:rPr>
          <w:t>X/29</w:t>
        </w:r>
      </w:hyperlink>
      <w:r w:rsidRPr="002454DB">
        <w:t xml:space="preserve"> of 29</w:t>
      </w:r>
      <w:r>
        <w:t> </w:t>
      </w:r>
      <w:r w:rsidRPr="002454DB">
        <w:t xml:space="preserve">October 2010, </w:t>
      </w:r>
      <w:hyperlink r:id="rId125" w:history="1">
        <w:r w:rsidRPr="002454DB">
          <w:rPr>
            <w:rStyle w:val="Hyperlink"/>
          </w:rPr>
          <w:t>XI/17</w:t>
        </w:r>
      </w:hyperlink>
      <w:r w:rsidRPr="002454DB">
        <w:t xml:space="preserve"> of 19 October 2012, </w:t>
      </w:r>
      <w:hyperlink r:id="rId126" w:history="1">
        <w:r w:rsidRPr="002454DB">
          <w:rPr>
            <w:rStyle w:val="Hyperlink"/>
          </w:rPr>
          <w:t>XII/22</w:t>
        </w:r>
      </w:hyperlink>
      <w:r w:rsidRPr="002454DB">
        <w:t xml:space="preserve"> of 17</w:t>
      </w:r>
      <w:r>
        <w:t> </w:t>
      </w:r>
      <w:r w:rsidRPr="002454DB">
        <w:t xml:space="preserve">October 2014, </w:t>
      </w:r>
      <w:hyperlink r:id="rId127" w:history="1">
        <w:r w:rsidRPr="002454DB">
          <w:rPr>
            <w:rStyle w:val="Hyperlink"/>
          </w:rPr>
          <w:t>XIII/12</w:t>
        </w:r>
      </w:hyperlink>
      <w:r w:rsidRPr="002454DB">
        <w:t xml:space="preserve"> of 17</w:t>
      </w:r>
      <w:r>
        <w:t> </w:t>
      </w:r>
      <w:r w:rsidRPr="002454DB">
        <w:t xml:space="preserve">December 2016, in particular its paragraph 3, </w:t>
      </w:r>
      <w:hyperlink r:id="rId128" w:history="1">
        <w:r w:rsidRPr="002454DB">
          <w:rPr>
            <w:rStyle w:val="Hyperlink"/>
          </w:rPr>
          <w:t>14/9</w:t>
        </w:r>
      </w:hyperlink>
      <w:r w:rsidRPr="002454DB">
        <w:t xml:space="preserve"> of 29</w:t>
      </w:r>
      <w:r>
        <w:t> </w:t>
      </w:r>
      <w:r w:rsidRPr="002454DB">
        <w:t>November 2018,</w:t>
      </w:r>
      <w:r>
        <w:t xml:space="preserve"> </w:t>
      </w:r>
      <w:hyperlink r:id="rId129" w:history="1">
        <w:r w:rsidRPr="00781727">
          <w:rPr>
            <w:rStyle w:val="Hyperlink"/>
          </w:rPr>
          <w:t>15/24</w:t>
        </w:r>
      </w:hyperlink>
      <w:r>
        <w:t xml:space="preserve"> and</w:t>
      </w:r>
      <w:r w:rsidRPr="002454DB">
        <w:t xml:space="preserve"> </w:t>
      </w:r>
      <w:hyperlink r:id="rId130" w:history="1">
        <w:r w:rsidRPr="002454DB">
          <w:rPr>
            <w:rStyle w:val="Hyperlink"/>
          </w:rPr>
          <w:t>15/26</w:t>
        </w:r>
      </w:hyperlink>
      <w:r w:rsidRPr="002454DB">
        <w:t xml:space="preserve"> of 19</w:t>
      </w:r>
      <w:r>
        <w:t> </w:t>
      </w:r>
      <w:r w:rsidRPr="002454DB">
        <w:t>December 2022</w:t>
      </w:r>
      <w:r>
        <w:t>,</w:t>
      </w:r>
      <w:r w:rsidRPr="002454DB">
        <w:t xml:space="preserve"> </w:t>
      </w:r>
      <w:hyperlink r:id="rId131" w:history="1">
        <w:r w:rsidRPr="002454DB">
          <w:rPr>
            <w:rStyle w:val="Hyperlink"/>
          </w:rPr>
          <w:t>16/16</w:t>
        </w:r>
      </w:hyperlink>
      <w:r w:rsidRPr="002454DB">
        <w:t xml:space="preserve"> of 30</w:t>
      </w:r>
      <w:r>
        <w:t> </w:t>
      </w:r>
      <w:r w:rsidRPr="002454DB">
        <w:t>October 2024</w:t>
      </w:r>
      <w:r>
        <w:t xml:space="preserve"> and </w:t>
      </w:r>
      <w:hyperlink r:id="rId132" w:history="1">
        <w:r w:rsidRPr="00EC66D2">
          <w:rPr>
            <w:rStyle w:val="Hyperlink"/>
          </w:rPr>
          <w:t>16/17</w:t>
        </w:r>
      </w:hyperlink>
      <w:r>
        <w:t xml:space="preserve"> of </w:t>
      </w:r>
      <w:r w:rsidRPr="00B31B3D">
        <w:t>1</w:t>
      </w:r>
      <w:r>
        <w:t> </w:t>
      </w:r>
      <w:r w:rsidRPr="00B31B3D">
        <w:t>November 2024,</w:t>
      </w:r>
      <w:r w:rsidRPr="002454DB">
        <w:t xml:space="preserve"> </w:t>
      </w:r>
    </w:p>
    <w:p w14:paraId="427F9701" w14:textId="77777777" w:rsidR="00122D92" w:rsidRPr="002454DB" w:rsidRDefault="00122D92" w:rsidP="00F06402">
      <w:pPr>
        <w:pStyle w:val="CBDNormalNumber"/>
        <w:numPr>
          <w:ilvl w:val="0"/>
          <w:numId w:val="0"/>
        </w:numPr>
        <w:tabs>
          <w:tab w:val="clear" w:pos="1134"/>
        </w:tabs>
        <w:ind w:left="1134" w:firstLine="567"/>
      </w:pPr>
      <w:r w:rsidRPr="002454DB">
        <w:rPr>
          <w:i/>
          <w:iCs/>
        </w:rPr>
        <w:t>Recalling</w:t>
      </w:r>
      <w:r w:rsidRPr="002454DB">
        <w:t xml:space="preserve"> resolution</w:t>
      </w:r>
      <w:r>
        <w:t> </w:t>
      </w:r>
      <w:r w:rsidRPr="002454DB">
        <w:t xml:space="preserve">80/110 </w:t>
      </w:r>
      <w:r>
        <w:t xml:space="preserve">of </w:t>
      </w:r>
      <w:r w:rsidRPr="005D5D05">
        <w:t>9</w:t>
      </w:r>
      <w:r>
        <w:t> </w:t>
      </w:r>
      <w:r w:rsidRPr="005D5D05">
        <w:t>December 2025</w:t>
      </w:r>
      <w:r>
        <w:t xml:space="preserve"> </w:t>
      </w:r>
      <w:r w:rsidRPr="002454DB">
        <w:t>of the General Assembly of the United Nations on oceans and the law of the sea</w:t>
      </w:r>
      <w:r>
        <w:t>,</w:t>
      </w:r>
      <w:r w:rsidRPr="002454DB">
        <w:t xml:space="preserve"> </w:t>
      </w:r>
      <w:r>
        <w:t xml:space="preserve">including </w:t>
      </w:r>
      <w:r w:rsidRPr="002454DB">
        <w:t>its preambular paragraphs on the United Nations Convention on the Law of the Sea,</w:t>
      </w:r>
      <w:r w:rsidRPr="002454DB">
        <w:rPr>
          <w:rStyle w:val="FootnoteReference"/>
        </w:rPr>
        <w:footnoteReference w:id="82"/>
      </w:r>
      <w:r>
        <w:rPr>
          <w:vertAlign w:val="superscript"/>
        </w:rPr>
        <w:t>,</w:t>
      </w:r>
      <w:r>
        <w:rPr>
          <w:rStyle w:val="FootnoteReference"/>
        </w:rPr>
        <w:footnoteReference w:id="83"/>
      </w:r>
      <w:r w:rsidRPr="00E84819">
        <w:rPr>
          <w:vertAlign w:val="superscript"/>
        </w:rPr>
        <w:t>,</w:t>
      </w:r>
      <w:r>
        <w:rPr>
          <w:rStyle w:val="FootnoteReference"/>
        </w:rPr>
        <w:footnoteReference w:id="84"/>
      </w:r>
      <w:r>
        <w:rPr>
          <w:vertAlign w:val="superscript"/>
        </w:rPr>
        <w:t xml:space="preserve"> </w:t>
      </w:r>
    </w:p>
    <w:p w14:paraId="33D0E120" w14:textId="77777777" w:rsidR="00122D92" w:rsidRPr="00212838" w:rsidRDefault="00122D92" w:rsidP="00F06402">
      <w:pPr>
        <w:pStyle w:val="CBDNormalNumber"/>
        <w:numPr>
          <w:ilvl w:val="0"/>
          <w:numId w:val="0"/>
        </w:numPr>
        <w:tabs>
          <w:tab w:val="clear" w:pos="1134"/>
        </w:tabs>
        <w:ind w:left="1134" w:firstLine="567"/>
      </w:pPr>
      <w:r w:rsidRPr="002454DB">
        <w:rPr>
          <w:i/>
          <w:iCs/>
        </w:rPr>
        <w:t>Recognizing</w:t>
      </w:r>
      <w:r w:rsidRPr="002454DB">
        <w:t xml:space="preserve"> that the </w:t>
      </w:r>
      <w:r>
        <w:t>modification of descriptions of ecologically or biologically significant marine areas and the description of new areas</w:t>
      </w:r>
      <w:r w:rsidRPr="002454DB">
        <w:t xml:space="preserve"> is an important scientific and technical process that contributes to the implementation of the Kunming-Montreal Global Biodiversity Framework</w:t>
      </w:r>
      <w:r w:rsidRPr="002454DB">
        <w:rPr>
          <w:rStyle w:val="FootnoteReference"/>
        </w:rPr>
        <w:footnoteReference w:id="85"/>
      </w:r>
      <w:r w:rsidRPr="002454DB">
        <w:t xml:space="preserve"> </w:t>
      </w:r>
      <w:r>
        <w:t>[</w:t>
      </w:r>
      <w:r w:rsidRPr="002454DB">
        <w:t>and the</w:t>
      </w:r>
      <w:r w:rsidRPr="000902E4">
        <w:t xml:space="preserve"> </w:t>
      </w:r>
      <w:r w:rsidRPr="002454DB">
        <w:t>Agreement under the United Nations Convention on the Law of the Sea on the Conservation and Sustainable Use of Marine Biological Diversity of Areas beyond National Jurisdiction</w:t>
      </w:r>
      <w:r>
        <w:t>]</w:t>
      </w:r>
      <w:r w:rsidRPr="002454DB">
        <w:t>,</w:t>
      </w:r>
      <w:r w:rsidRPr="002454DB">
        <w:rPr>
          <w:rStyle w:val="FootnoteReference"/>
        </w:rPr>
        <w:footnoteReference w:id="86"/>
      </w:r>
    </w:p>
    <w:p w14:paraId="6F594CCF" w14:textId="77777777" w:rsidR="00122D92" w:rsidRPr="00A135A0" w:rsidRDefault="00122D92" w:rsidP="00F06402">
      <w:pPr>
        <w:pStyle w:val="CBDNormalNumber"/>
        <w:keepNext/>
        <w:numPr>
          <w:ilvl w:val="0"/>
          <w:numId w:val="0"/>
        </w:numPr>
        <w:tabs>
          <w:tab w:val="clear" w:pos="567"/>
        </w:tabs>
        <w:ind w:left="1134"/>
        <w:rPr>
          <w:b/>
          <w:bCs/>
          <w:sz w:val="24"/>
          <w:szCs w:val="24"/>
        </w:rPr>
      </w:pPr>
      <w:r w:rsidRPr="00BA4940">
        <w:rPr>
          <w:b/>
          <w:bCs/>
          <w:sz w:val="24"/>
          <w:szCs w:val="24"/>
        </w:rPr>
        <w:t>I</w:t>
      </w:r>
      <w:r w:rsidRPr="003C0E59">
        <w:rPr>
          <w:b/>
          <w:bCs/>
          <w:sz w:val="24"/>
          <w:szCs w:val="24"/>
        </w:rPr>
        <w:br/>
      </w:r>
      <w:r w:rsidRPr="00BA4940">
        <w:rPr>
          <w:b/>
          <w:bCs/>
          <w:sz w:val="24"/>
          <w:szCs w:val="24"/>
        </w:rPr>
        <w:t>Ecologically or biologically significant marine areas</w:t>
      </w:r>
    </w:p>
    <w:p w14:paraId="4FE48647" w14:textId="77777777" w:rsidR="00122D92" w:rsidRPr="00A135A0" w:rsidRDefault="00122D92" w:rsidP="00F06402">
      <w:pPr>
        <w:pStyle w:val="CBDNormalNumber"/>
        <w:numPr>
          <w:ilvl w:val="0"/>
          <w:numId w:val="0"/>
        </w:numPr>
        <w:tabs>
          <w:tab w:val="clear" w:pos="567"/>
          <w:tab w:val="clear" w:pos="1134"/>
        </w:tabs>
        <w:ind w:left="1134" w:firstLine="567"/>
      </w:pPr>
      <w:r w:rsidRPr="003C0E59">
        <w:t>1.</w:t>
      </w:r>
      <w:r w:rsidRPr="00A135A0">
        <w:rPr>
          <w:i/>
          <w:iCs/>
        </w:rPr>
        <w:tab/>
      </w:r>
      <w:r w:rsidRPr="00102BC0">
        <w:rPr>
          <w:i/>
          <w:iCs/>
        </w:rPr>
        <w:t>Decides</w:t>
      </w:r>
      <w:r w:rsidRPr="003C0E59">
        <w:rPr>
          <w:i/>
          <w:iCs/>
        </w:rPr>
        <w:t xml:space="preserve"> </w:t>
      </w:r>
      <w:r w:rsidRPr="00102BC0">
        <w:t>to extend</w:t>
      </w:r>
      <w:r w:rsidRPr="00A135A0">
        <w:t xml:space="preserve"> the term of the Informal Advisory Group on Ecologically or Biologically Significant </w:t>
      </w:r>
      <w:r w:rsidRPr="002454DB">
        <w:t>Marine Areas</w:t>
      </w:r>
      <w:r>
        <w:t xml:space="preserve"> until the eighteenth meeting of the Conference of the Parties;</w:t>
      </w:r>
    </w:p>
    <w:p w14:paraId="0D002CFC" w14:textId="77777777" w:rsidR="00122D92" w:rsidRDefault="00122D92" w:rsidP="00F06402">
      <w:pPr>
        <w:pStyle w:val="CBDNormalNumber"/>
        <w:numPr>
          <w:ilvl w:val="0"/>
          <w:numId w:val="0"/>
        </w:numPr>
        <w:tabs>
          <w:tab w:val="clear" w:pos="567"/>
          <w:tab w:val="clear" w:pos="1134"/>
        </w:tabs>
        <w:ind w:left="1134" w:firstLine="567"/>
      </w:pPr>
      <w:r w:rsidRPr="00A135A0">
        <w:t>2.</w:t>
      </w:r>
      <w:r w:rsidRPr="00A135A0">
        <w:tab/>
      </w:r>
      <w:r>
        <w:t>[</w:t>
      </w:r>
      <w:r w:rsidRPr="00A135A0">
        <w:rPr>
          <w:i/>
          <w:iCs/>
        </w:rPr>
        <w:t>Welcomes</w:t>
      </w:r>
      <w:r w:rsidRPr="00212838">
        <w:t>][</w:t>
      </w:r>
      <w:r>
        <w:rPr>
          <w:i/>
          <w:iCs/>
        </w:rPr>
        <w:t xml:space="preserve">Takes note </w:t>
      </w:r>
      <w:r w:rsidRPr="00212838">
        <w:t>of]</w:t>
      </w:r>
      <w:r w:rsidRPr="00A135A0">
        <w:t xml:space="preserve"> the submissions related to the description of ecologically or biologically significant marine areas and the </w:t>
      </w:r>
      <w:r>
        <w:t xml:space="preserve">modification of existing </w:t>
      </w:r>
      <w:r w:rsidRPr="00A135A0">
        <w:t>description</w:t>
      </w:r>
      <w:r>
        <w:t>s,</w:t>
      </w:r>
      <w:r w:rsidRPr="00A135A0">
        <w:t xml:space="preserve"> as contained in </w:t>
      </w:r>
      <w:r>
        <w:t>document</w:t>
      </w:r>
      <w:r w:rsidRPr="00391E23">
        <w:t xml:space="preserve"> </w:t>
      </w:r>
      <w:hyperlink r:id="rId133" w:history="1">
        <w:r w:rsidRPr="009A66C5">
          <w:rPr>
            <w:rStyle w:val="Hyperlink"/>
          </w:rPr>
          <w:t>CBD/SBSTTA/28/INF/2/Rev.1</w:t>
        </w:r>
      </w:hyperlink>
      <w:r>
        <w:t xml:space="preserve"> </w:t>
      </w:r>
      <w:r w:rsidRPr="00A135A0">
        <w:t xml:space="preserve">and summarized in </w:t>
      </w:r>
      <w:r w:rsidRPr="002454DB">
        <w:t xml:space="preserve">document </w:t>
      </w:r>
      <w:hyperlink r:id="rId134" w:history="1">
        <w:r w:rsidRPr="004A7375">
          <w:rPr>
            <w:rStyle w:val="Hyperlink"/>
          </w:rPr>
          <w:t>CBD/SBSTTA/28/7/Add.1</w:t>
        </w:r>
      </w:hyperlink>
      <w:r>
        <w:t>;</w:t>
      </w:r>
      <w:r w:rsidRPr="002454DB">
        <w:t xml:space="preserve"> </w:t>
      </w:r>
    </w:p>
    <w:p w14:paraId="5ACA7532" w14:textId="77777777" w:rsidR="00122D92" w:rsidRPr="00212838" w:rsidRDefault="00122D92" w:rsidP="00F06402">
      <w:pPr>
        <w:tabs>
          <w:tab w:val="clear" w:pos="567"/>
          <w:tab w:val="clear" w:pos="1134"/>
          <w:tab w:val="clear" w:pos="1701"/>
        </w:tabs>
        <w:spacing w:before="40" w:after="40"/>
        <w:ind w:left="1134" w:firstLine="567"/>
        <w:rPr>
          <w:color w:val="212121"/>
          <w:lang w:val="en-CA"/>
        </w:rPr>
      </w:pPr>
      <w:r w:rsidRPr="00212838">
        <w:rPr>
          <w:color w:val="212121"/>
        </w:rPr>
        <w:t>3.</w:t>
      </w:r>
      <w:r w:rsidRPr="00212838">
        <w:rPr>
          <w:color w:val="212121"/>
        </w:rPr>
        <w:tab/>
      </w:r>
      <w:r w:rsidRPr="00212838">
        <w:rPr>
          <w:i/>
          <w:color w:val="212121"/>
        </w:rPr>
        <w:t>Encourages</w:t>
      </w:r>
      <w:r>
        <w:rPr>
          <w:rFonts w:eastAsia="Times New Roman"/>
          <w:color w:val="212121"/>
        </w:rPr>
        <w:t xml:space="preserve"> </w:t>
      </w:r>
      <w:r w:rsidRPr="00212838">
        <w:rPr>
          <w:color w:val="212121"/>
        </w:rPr>
        <w:t>Parties</w:t>
      </w:r>
      <w:r>
        <w:rPr>
          <w:color w:val="212121"/>
        </w:rPr>
        <w:t>,</w:t>
      </w:r>
      <w:r w:rsidRPr="00CE28A7">
        <w:rPr>
          <w:rFonts w:eastAsia="Times New Roman"/>
          <w:color w:val="212121"/>
        </w:rPr>
        <w:t xml:space="preserve"> and invites</w:t>
      </w:r>
      <w:r w:rsidRPr="00212838">
        <w:rPr>
          <w:color w:val="212121"/>
        </w:rPr>
        <w:t xml:space="preserve"> other Governments, relevant organizations, indigenous peoples and local communities, women, youth and other stakeholders</w:t>
      </w:r>
      <w:r>
        <w:rPr>
          <w:color w:val="212121"/>
        </w:rPr>
        <w:t>,</w:t>
      </w:r>
      <w:r w:rsidRPr="00212838">
        <w:rPr>
          <w:color w:val="212121"/>
        </w:rPr>
        <w:t xml:space="preserve"> to contribute to the work </w:t>
      </w:r>
      <w:r>
        <w:rPr>
          <w:color w:val="212121"/>
        </w:rPr>
        <w:t xml:space="preserve">conducted </w:t>
      </w:r>
      <w:r w:rsidRPr="00CE28A7">
        <w:rPr>
          <w:rFonts w:eastAsia="Times New Roman"/>
          <w:color w:val="212121"/>
        </w:rPr>
        <w:t>under the Convention</w:t>
      </w:r>
      <w:r>
        <w:rPr>
          <w:rFonts w:eastAsia="Times New Roman"/>
          <w:color w:val="212121"/>
        </w:rPr>
        <w:t xml:space="preserve"> </w:t>
      </w:r>
      <w:r w:rsidRPr="002454DB">
        <w:t>on Biological Diversity</w:t>
      </w:r>
      <w:r w:rsidRPr="00212838">
        <w:rPr>
          <w:color w:val="212121"/>
        </w:rPr>
        <w:t xml:space="preserve"> on ecologically or biologically significant marine areas</w:t>
      </w:r>
      <w:r w:rsidRPr="00CE28A7">
        <w:rPr>
          <w:rFonts w:eastAsia="Times New Roman"/>
          <w:color w:val="212121"/>
        </w:rPr>
        <w:t xml:space="preserve">, as appropriate and in accordance with decision </w:t>
      </w:r>
      <w:hyperlink r:id="rId135" w:history="1">
        <w:r w:rsidRPr="00BD4327">
          <w:rPr>
            <w:rStyle w:val="Hyperlink"/>
            <w:rFonts w:eastAsia="Times New Roman"/>
          </w:rPr>
          <w:t>16/16</w:t>
        </w:r>
      </w:hyperlink>
      <w:r w:rsidRPr="00CE28A7">
        <w:rPr>
          <w:rFonts w:eastAsia="Times New Roman"/>
          <w:color w:val="212121"/>
        </w:rPr>
        <w:t xml:space="preserve">, </w:t>
      </w:r>
      <w:r>
        <w:rPr>
          <w:rFonts w:eastAsia="Times New Roman"/>
          <w:color w:val="212121"/>
        </w:rPr>
        <w:t>in order to improve</w:t>
      </w:r>
      <w:r w:rsidRPr="00212838">
        <w:rPr>
          <w:color w:val="212121"/>
        </w:rPr>
        <w:t xml:space="preserve"> the coverage of such areas around the world</w:t>
      </w:r>
      <w:r w:rsidRPr="00CE28A7">
        <w:rPr>
          <w:rFonts w:eastAsia="Times New Roman"/>
          <w:color w:val="212121"/>
        </w:rPr>
        <w:t xml:space="preserve"> and ensure that the descriptions </w:t>
      </w:r>
      <w:r>
        <w:rPr>
          <w:rFonts w:eastAsia="Times New Roman"/>
          <w:color w:val="212121"/>
        </w:rPr>
        <w:t xml:space="preserve">of those areas </w:t>
      </w:r>
      <w:r w:rsidRPr="00CE28A7">
        <w:rPr>
          <w:rFonts w:eastAsia="Times New Roman"/>
          <w:color w:val="212121"/>
        </w:rPr>
        <w:t>are kept up to date, recognizing</w:t>
      </w:r>
      <w:r>
        <w:rPr>
          <w:rFonts w:eastAsia="Times New Roman"/>
          <w:color w:val="212121"/>
        </w:rPr>
        <w:t xml:space="preserve"> the</w:t>
      </w:r>
      <w:r w:rsidRPr="00CE28A7">
        <w:rPr>
          <w:rFonts w:eastAsia="Times New Roman"/>
          <w:color w:val="212121"/>
        </w:rPr>
        <w:t xml:space="preserve"> underrepresentation of areas beyond national jurisdiction in such descriptions</w:t>
      </w:r>
      <w:r w:rsidRPr="00212838">
        <w:rPr>
          <w:color w:val="212121"/>
        </w:rPr>
        <w:t>;</w:t>
      </w:r>
    </w:p>
    <w:p w14:paraId="23FEDB1A" w14:textId="77777777" w:rsidR="00122D92" w:rsidRPr="00971F3F" w:rsidRDefault="00122D92" w:rsidP="00F06402">
      <w:pPr>
        <w:pStyle w:val="CBDNormalNumber"/>
        <w:numPr>
          <w:ilvl w:val="0"/>
          <w:numId w:val="0"/>
        </w:numPr>
        <w:tabs>
          <w:tab w:val="clear" w:pos="567"/>
          <w:tab w:val="clear" w:pos="1134"/>
        </w:tabs>
        <w:ind w:left="1134" w:firstLine="567"/>
        <w:rPr>
          <w:strike/>
        </w:rPr>
      </w:pPr>
      <w:r w:rsidRPr="00212838">
        <w:rPr>
          <w:color w:val="212121"/>
        </w:rPr>
        <w:t>4.</w:t>
      </w:r>
      <w:r w:rsidRPr="00212838">
        <w:rPr>
          <w:color w:val="212121"/>
        </w:rPr>
        <w:tab/>
      </w:r>
      <w:r w:rsidRPr="00CE28A7">
        <w:rPr>
          <w:rFonts w:eastAsia="Times New Roman"/>
          <w:i/>
          <w:iCs/>
          <w:color w:val="212121"/>
        </w:rPr>
        <w:t>Also</w:t>
      </w:r>
      <w:r>
        <w:rPr>
          <w:rFonts w:eastAsia="Times New Roman"/>
          <w:color w:val="212121"/>
        </w:rPr>
        <w:t xml:space="preserve"> </w:t>
      </w:r>
      <w:r w:rsidRPr="00212838">
        <w:rPr>
          <w:rFonts w:eastAsia="Times New Roman"/>
          <w:i/>
          <w:iCs/>
          <w:color w:val="212121"/>
        </w:rPr>
        <w:t>e</w:t>
      </w:r>
      <w:r w:rsidRPr="00CE28A7">
        <w:rPr>
          <w:rFonts w:eastAsia="Times New Roman"/>
          <w:i/>
          <w:iCs/>
          <w:color w:val="212121"/>
        </w:rPr>
        <w:t>ncourages</w:t>
      </w:r>
      <w:r>
        <w:rPr>
          <w:rFonts w:eastAsia="Times New Roman"/>
          <w:color w:val="212121"/>
        </w:rPr>
        <w:t xml:space="preserve"> </w:t>
      </w:r>
      <w:r w:rsidRPr="00CE28A7">
        <w:rPr>
          <w:rFonts w:eastAsia="Times New Roman"/>
          <w:color w:val="212121"/>
        </w:rPr>
        <w:t>Parties</w:t>
      </w:r>
      <w:r w:rsidRPr="00ED3084">
        <w:rPr>
          <w:rFonts w:eastAsia="Times New Roman"/>
          <w:color w:val="212121"/>
        </w:rPr>
        <w:t>,</w:t>
      </w:r>
      <w:r w:rsidRPr="00CE28A7">
        <w:rPr>
          <w:rFonts w:eastAsia="Times New Roman"/>
          <w:color w:val="212121"/>
        </w:rPr>
        <w:t xml:space="preserve"> and invites other Governments </w:t>
      </w:r>
      <w:r w:rsidRPr="00ED3084">
        <w:rPr>
          <w:rFonts w:eastAsia="Times New Roman"/>
          <w:color w:val="212121"/>
        </w:rPr>
        <w:t>and</w:t>
      </w:r>
      <w:r>
        <w:rPr>
          <w:rFonts w:eastAsia="Times New Roman"/>
          <w:color w:val="212121"/>
        </w:rPr>
        <w:t xml:space="preserve"> </w:t>
      </w:r>
      <w:r w:rsidRPr="00CE28A7">
        <w:rPr>
          <w:rFonts w:eastAsia="Times New Roman"/>
          <w:color w:val="212121"/>
        </w:rPr>
        <w:t>relevant organizations, to strengthen the scientific and technical capacities of developing countr</w:t>
      </w:r>
      <w:r>
        <w:rPr>
          <w:rFonts w:eastAsia="Times New Roman"/>
          <w:color w:val="212121"/>
        </w:rPr>
        <w:t xml:space="preserve">y </w:t>
      </w:r>
      <w:r>
        <w:rPr>
          <w:rFonts w:eastAsia="Times New Roman"/>
          <w:color w:val="212121"/>
        </w:rPr>
        <w:lastRenderedPageBreak/>
        <w:t>Parties</w:t>
      </w:r>
      <w:r w:rsidRPr="00CE28A7">
        <w:rPr>
          <w:rFonts w:eastAsia="Times New Roman"/>
          <w:color w:val="212121"/>
        </w:rPr>
        <w:t xml:space="preserve">, in particular </w:t>
      </w:r>
      <w:r>
        <w:rPr>
          <w:rFonts w:eastAsia="Times New Roman"/>
          <w:color w:val="212121"/>
        </w:rPr>
        <w:t>the least developed countries</w:t>
      </w:r>
      <w:r w:rsidRPr="00CE28A7">
        <w:rPr>
          <w:rFonts w:eastAsia="Times New Roman"/>
          <w:color w:val="212121"/>
        </w:rPr>
        <w:t xml:space="preserve"> and </w:t>
      </w:r>
      <w:r>
        <w:rPr>
          <w:rFonts w:eastAsia="Times New Roman"/>
          <w:color w:val="212121"/>
        </w:rPr>
        <w:t>small island developing States among them</w:t>
      </w:r>
      <w:r w:rsidRPr="00CE28A7">
        <w:rPr>
          <w:rFonts w:eastAsia="Times New Roman"/>
          <w:color w:val="212121"/>
        </w:rPr>
        <w:t xml:space="preserve">, including through </w:t>
      </w:r>
      <w:r>
        <w:rPr>
          <w:rFonts w:eastAsia="Times New Roman"/>
          <w:color w:val="212121"/>
        </w:rPr>
        <w:t xml:space="preserve">the </w:t>
      </w:r>
      <w:r w:rsidRPr="00CE28A7">
        <w:rPr>
          <w:rFonts w:eastAsia="Times New Roman"/>
          <w:color w:val="212121"/>
        </w:rPr>
        <w:t xml:space="preserve">mobilization of resources, to contribute to the work on </w:t>
      </w:r>
      <w:r>
        <w:rPr>
          <w:rFonts w:eastAsia="Times New Roman"/>
          <w:color w:val="212121"/>
        </w:rPr>
        <w:t xml:space="preserve">ecologically or biologically significant marine areas </w:t>
      </w:r>
      <w:r w:rsidRPr="00CE28A7">
        <w:rPr>
          <w:rFonts w:eastAsia="Times New Roman"/>
          <w:color w:val="212121"/>
        </w:rPr>
        <w:t xml:space="preserve">under the Convention, as appropriate and in accordance with decision </w:t>
      </w:r>
      <w:hyperlink r:id="rId136" w:history="1">
        <w:r w:rsidRPr="00182C13">
          <w:rPr>
            <w:rStyle w:val="Hyperlink"/>
            <w:rFonts w:eastAsia="Times New Roman"/>
          </w:rPr>
          <w:t>16/16</w:t>
        </w:r>
      </w:hyperlink>
      <w:r>
        <w:rPr>
          <w:rFonts w:eastAsia="Times New Roman"/>
          <w:color w:val="212121"/>
        </w:rPr>
        <w:t>;</w:t>
      </w:r>
    </w:p>
    <w:p w14:paraId="0328496B" w14:textId="77777777" w:rsidR="00122D92" w:rsidRDefault="00122D92" w:rsidP="00F06402">
      <w:pPr>
        <w:pStyle w:val="CBDNormalNumber"/>
        <w:numPr>
          <w:ilvl w:val="0"/>
          <w:numId w:val="0"/>
        </w:numPr>
        <w:tabs>
          <w:tab w:val="clear" w:pos="567"/>
          <w:tab w:val="clear" w:pos="1134"/>
        </w:tabs>
        <w:ind w:left="1134" w:firstLine="567"/>
      </w:pPr>
      <w:r>
        <w:t>5.</w:t>
      </w:r>
      <w:r>
        <w:tab/>
      </w:r>
      <w:r w:rsidRPr="00212838">
        <w:rPr>
          <w:i/>
          <w:iCs/>
        </w:rPr>
        <w:t xml:space="preserve">Further </w:t>
      </w:r>
      <w:r>
        <w:rPr>
          <w:i/>
          <w:iCs/>
        </w:rPr>
        <w:t>e</w:t>
      </w:r>
      <w:r w:rsidRPr="005F07F5">
        <w:rPr>
          <w:i/>
          <w:iCs/>
        </w:rPr>
        <w:t>ncourages</w:t>
      </w:r>
      <w:r w:rsidRPr="006E31BB">
        <w:t xml:space="preserve"> Parties</w:t>
      </w:r>
      <w:r w:rsidRPr="00182C13">
        <w:t>,</w:t>
      </w:r>
      <w:r w:rsidRPr="006E31BB">
        <w:t xml:space="preserve"> and invites other Governments and relevant organizations</w:t>
      </w:r>
      <w:r>
        <w:t>, as appropriate and in accordance with national circumstances, to make use of the best available scientific information and compatible tools, taking into consideration the identification and recognition of essential and particularly sensitive habitats of marine species, in order to support the description and identification of ecologically or biologically significant marine areas and inform</w:t>
      </w:r>
      <w:r w:rsidRPr="005A2819">
        <w:t xml:space="preserve"> </w:t>
      </w:r>
      <w:r>
        <w:t>ecosystem-based approaches and area-based conservation measures, including</w:t>
      </w:r>
      <w:r w:rsidRPr="00C7329F">
        <w:t xml:space="preserve"> </w:t>
      </w:r>
      <w:r>
        <w:t>the d</w:t>
      </w:r>
      <w:r w:rsidRPr="00BA0A3A">
        <w:t xml:space="preserve">esignation and management </w:t>
      </w:r>
      <w:r>
        <w:t>of</w:t>
      </w:r>
      <w:r w:rsidRPr="00BA0A3A">
        <w:t xml:space="preserve"> </w:t>
      </w:r>
      <w:r>
        <w:t xml:space="preserve">marine and coastal </w:t>
      </w:r>
      <w:r w:rsidRPr="00BA0A3A">
        <w:t>protected areas and other effective area-based conservation measures</w:t>
      </w:r>
      <w:r>
        <w:t>, as appropriate, in support of Target 3 of the Kunming-Montreal Global Biodiversity Framework, while respecting the mandates of relevant international instruments and processes;</w:t>
      </w:r>
    </w:p>
    <w:p w14:paraId="3B954099" w14:textId="77777777" w:rsidR="00122D92" w:rsidRDefault="00122D92" w:rsidP="00F06402">
      <w:pPr>
        <w:pStyle w:val="CBDNormalNumber"/>
        <w:numPr>
          <w:ilvl w:val="0"/>
          <w:numId w:val="0"/>
        </w:numPr>
        <w:tabs>
          <w:tab w:val="clear" w:pos="567"/>
          <w:tab w:val="clear" w:pos="1134"/>
        </w:tabs>
        <w:ind w:left="1134" w:firstLine="567"/>
      </w:pPr>
      <w:r>
        <w:t>[6</w:t>
      </w:r>
      <w:r w:rsidRPr="00EE5F3B">
        <w:t>.</w:t>
      </w:r>
      <w:r w:rsidRPr="00EE5F3B">
        <w:tab/>
      </w:r>
      <w:r w:rsidRPr="00EE5F3B">
        <w:rPr>
          <w:i/>
          <w:iCs/>
        </w:rPr>
        <w:t>Adopts</w:t>
      </w:r>
      <w:r w:rsidRPr="00EE5F3B">
        <w:t xml:space="preserve"> the </w:t>
      </w:r>
      <w:r w:rsidRPr="008559FF">
        <w:t>voluntary [reference elements</w:t>
      </w:r>
      <w:r>
        <w:t xml:space="preserve"> for good practice][guidelines]</w:t>
      </w:r>
      <w:r w:rsidRPr="00EE5F3B">
        <w:t xml:space="preserve"> on peer-review processes for the description of areas meeting the criteria for ecologically or biologically significant marine areas </w:t>
      </w:r>
      <w:r>
        <w:t>[</w:t>
      </w:r>
      <w:r w:rsidRPr="00EE5F3B">
        <w:t xml:space="preserve">and other relevant compatible and complementary </w:t>
      </w:r>
      <w:r>
        <w:t xml:space="preserve">scientific </w:t>
      </w:r>
      <w:r w:rsidRPr="00EE5F3B">
        <w:t>criteria</w:t>
      </w:r>
      <w:r>
        <w:t>]</w:t>
      </w:r>
      <w:r w:rsidRPr="00EE5F3B">
        <w:t xml:space="preserve">, as contained in annex I to the present decision, and </w:t>
      </w:r>
      <w:r>
        <w:t xml:space="preserve">invites </w:t>
      </w:r>
      <w:r w:rsidRPr="00EE5F3B">
        <w:t>Parties</w:t>
      </w:r>
      <w:r>
        <w:t>,</w:t>
      </w:r>
      <w:r w:rsidRPr="00EE5F3B">
        <w:t xml:space="preserve"> other Governments and competent intergovernmental organizations to make use of the</w:t>
      </w:r>
      <w:r>
        <w:t>m</w:t>
      </w:r>
      <w:r w:rsidRPr="00EE5F3B">
        <w:t>,</w:t>
      </w:r>
      <w:r w:rsidRPr="008559FF">
        <w:t xml:space="preserve"> </w:t>
      </w:r>
      <w:r w:rsidRPr="00EE5F3B">
        <w:t>as appropriate and in accordance</w:t>
      </w:r>
      <w:r>
        <w:t xml:space="preserve"> with national circumstances</w:t>
      </w:r>
      <w:r w:rsidRPr="00EE5F3B">
        <w:t xml:space="preserve"> </w:t>
      </w:r>
      <w:r>
        <w:t xml:space="preserve">and the </w:t>
      </w:r>
      <w:r w:rsidRPr="00EE5F3B">
        <w:t>respective mandates and procedures</w:t>
      </w:r>
      <w:r>
        <w:t xml:space="preserve"> of </w:t>
      </w:r>
      <w:r w:rsidRPr="00EE5F3B">
        <w:t>competent intergovernmental organizations, without affecting or modifying</w:t>
      </w:r>
      <w:r>
        <w:t xml:space="preserve"> the</w:t>
      </w:r>
      <w:r w:rsidRPr="00EE5F3B">
        <w:t xml:space="preserve"> peer-review or decision-making processes established under other </w:t>
      </w:r>
      <w:r>
        <w:t xml:space="preserve">processes </w:t>
      </w:r>
      <w:r w:rsidRPr="002A65BC">
        <w:t>and not</w:t>
      </w:r>
      <w:r>
        <w:t>ing</w:t>
      </w:r>
      <w:r w:rsidRPr="002A65BC">
        <w:t xml:space="preserve"> that the </w:t>
      </w:r>
      <w:r w:rsidRPr="00BF66D0">
        <w:t xml:space="preserve">voluntary </w:t>
      </w:r>
      <w:r>
        <w:t>[</w:t>
      </w:r>
      <w:r w:rsidRPr="00BF66D0">
        <w:t>reference elements</w:t>
      </w:r>
      <w:r>
        <w:t>][guidelines]</w:t>
      </w:r>
      <w:r w:rsidRPr="00BF66D0" w:rsidDel="00BF66D0">
        <w:t xml:space="preserve"> </w:t>
      </w:r>
      <w:r w:rsidRPr="002A65BC">
        <w:t xml:space="preserve">do not prejudice the sovereignty, sovereign rights or jurisdiction of </w:t>
      </w:r>
      <w:r w:rsidRPr="005760D4">
        <w:t>States</w:t>
      </w:r>
      <w:r w:rsidRPr="00EE5F3B">
        <w:t>;</w:t>
      </w:r>
      <w:r>
        <w:t>]</w:t>
      </w:r>
    </w:p>
    <w:p w14:paraId="67DC064C" w14:textId="77777777" w:rsidR="00122D92" w:rsidRDefault="00122D92" w:rsidP="00F06402">
      <w:pPr>
        <w:pStyle w:val="CBDNormalNumber"/>
        <w:numPr>
          <w:ilvl w:val="0"/>
          <w:numId w:val="0"/>
        </w:numPr>
        <w:tabs>
          <w:tab w:val="clear" w:pos="567"/>
          <w:tab w:val="clear" w:pos="1134"/>
        </w:tabs>
        <w:ind w:left="1134" w:firstLine="567"/>
      </w:pPr>
      <w:r>
        <w:t>7.</w:t>
      </w:r>
      <w:r>
        <w:tab/>
      </w:r>
      <w:r w:rsidRPr="0087098E">
        <w:rPr>
          <w:i/>
          <w:iCs/>
        </w:rPr>
        <w:t>Requests</w:t>
      </w:r>
      <w:r w:rsidRPr="00743A21">
        <w:t xml:space="preserve"> the Executive Secretary to continue</w:t>
      </w:r>
      <w:r w:rsidRPr="00A135A0">
        <w:t xml:space="preserve"> to facilitate the work of the Informal Advisory Group on Ecologically or Biologically Significant </w:t>
      </w:r>
      <w:r w:rsidRPr="002454DB">
        <w:t>Marine Areas</w:t>
      </w:r>
      <w:r w:rsidRPr="00A135A0">
        <w:t xml:space="preserve"> in line with its terms of reference</w:t>
      </w:r>
      <w:r>
        <w:rPr>
          <w:rStyle w:val="FootnoteReference"/>
        </w:rPr>
        <w:footnoteReference w:id="87"/>
      </w:r>
      <w:r>
        <w:t xml:space="preserve"> and to make a report on that work available at a meeting of the Subsidiary Body on Scientific, Technical and Technological Advice held before the eighteenth meeting of the Conference of the Parties</w:t>
      </w:r>
      <w:r w:rsidRPr="00A135A0">
        <w:t>;</w:t>
      </w:r>
    </w:p>
    <w:p w14:paraId="7EEA84D8" w14:textId="77777777" w:rsidR="00122D92" w:rsidRDefault="00122D92" w:rsidP="00F06402">
      <w:pPr>
        <w:pStyle w:val="CBDNormalNumber"/>
        <w:numPr>
          <w:ilvl w:val="0"/>
          <w:numId w:val="0"/>
        </w:numPr>
        <w:tabs>
          <w:tab w:val="clear" w:pos="567"/>
          <w:tab w:val="clear" w:pos="1134"/>
        </w:tabs>
        <w:ind w:left="1134" w:firstLine="567"/>
      </w:pPr>
      <w:r>
        <w:t>8.</w:t>
      </w:r>
      <w:r>
        <w:tab/>
      </w:r>
      <w:r w:rsidRPr="0087098E">
        <w:rPr>
          <w:i/>
          <w:iCs/>
        </w:rPr>
        <w:t xml:space="preserve">Also </w:t>
      </w:r>
      <w:r w:rsidRPr="00EE1100">
        <w:rPr>
          <w:i/>
          <w:iCs/>
        </w:rPr>
        <w:t>r</w:t>
      </w:r>
      <w:r w:rsidRPr="003C0E59">
        <w:rPr>
          <w:i/>
          <w:iCs/>
        </w:rPr>
        <w:t>equests</w:t>
      </w:r>
      <w:r w:rsidRPr="002454DB">
        <w:t xml:space="preserve"> the Executive Secretary to include the submissions </w:t>
      </w:r>
      <w:r>
        <w:t xml:space="preserve">referred to in paragraph 2 above </w:t>
      </w:r>
      <w:r w:rsidRPr="002454DB">
        <w:t xml:space="preserve">in the repository for ecologically or biologically significant marine areas and </w:t>
      </w:r>
      <w:r>
        <w:t xml:space="preserve">to </w:t>
      </w:r>
      <w:r w:rsidRPr="002454DB">
        <w:t xml:space="preserve">transmit them to </w:t>
      </w:r>
      <w:r w:rsidRPr="00EE5F3B">
        <w:t>the General Assembly of the United Nations, with a view to informing work under its relevant processes, as well as Parties, other Governments and relevant international organizations;</w:t>
      </w:r>
    </w:p>
    <w:p w14:paraId="05F7609D" w14:textId="77777777" w:rsidR="00122D92" w:rsidRPr="00084684" w:rsidRDefault="00122D92" w:rsidP="00F06402">
      <w:pPr>
        <w:pStyle w:val="CBDNormalNumber"/>
        <w:numPr>
          <w:ilvl w:val="0"/>
          <w:numId w:val="0"/>
        </w:numPr>
        <w:tabs>
          <w:tab w:val="clear" w:pos="567"/>
          <w:tab w:val="clear" w:pos="1134"/>
        </w:tabs>
        <w:ind w:left="1134" w:firstLine="567"/>
      </w:pPr>
      <w:r>
        <w:t>9</w:t>
      </w:r>
      <w:r w:rsidRPr="00084684">
        <w:t>.</w:t>
      </w:r>
      <w:r w:rsidRPr="00084684">
        <w:tab/>
      </w:r>
      <w:r>
        <w:rPr>
          <w:i/>
          <w:iCs/>
        </w:rPr>
        <w:t>Further</w:t>
      </w:r>
      <w:r w:rsidRPr="00084684">
        <w:t xml:space="preserve"> </w:t>
      </w:r>
      <w:r w:rsidRPr="00084684">
        <w:rPr>
          <w:i/>
          <w:iCs/>
        </w:rPr>
        <w:t>requests</w:t>
      </w:r>
      <w:r w:rsidRPr="00084684">
        <w:t xml:space="preserve"> the Executive Secretary, subject to the availability of resources</w:t>
      </w:r>
      <w:r>
        <w:t>:</w:t>
      </w:r>
    </w:p>
    <w:p w14:paraId="7E420A2C" w14:textId="77777777" w:rsidR="00122D92" w:rsidRPr="00212838" w:rsidRDefault="00122D92" w:rsidP="00F06402">
      <w:pPr>
        <w:pStyle w:val="CBDNormalNumber"/>
        <w:numPr>
          <w:ilvl w:val="0"/>
          <w:numId w:val="0"/>
        </w:numPr>
        <w:tabs>
          <w:tab w:val="clear" w:pos="567"/>
          <w:tab w:val="clear" w:pos="1134"/>
        </w:tabs>
        <w:ind w:left="1134" w:firstLine="567"/>
      </w:pPr>
      <w:r w:rsidRPr="00084684">
        <w:t>(a)</w:t>
      </w:r>
      <w:r w:rsidRPr="00084684">
        <w:tab/>
      </w:r>
      <w:r>
        <w:t>To c</w:t>
      </w:r>
      <w:r w:rsidRPr="00084684">
        <w:t>ontinue to facilitate and support efforts, as appropriate, including</w:t>
      </w:r>
      <w:r w:rsidRPr="00F2216A">
        <w:t xml:space="preserve"> in collaboration</w:t>
      </w:r>
      <w:r w:rsidRPr="00084684">
        <w:t xml:space="preserve"> with the regional and subregional technical and scientific cooperation support centres, to develop submissions for the modification of descriptions of ecologically or biologically significant marine areas and the description of new areas, including through outreach, technical support and capacity-building</w:t>
      </w:r>
      <w:r>
        <w:t xml:space="preserve">; </w:t>
      </w:r>
    </w:p>
    <w:p w14:paraId="468D4174" w14:textId="77777777" w:rsidR="00122D92" w:rsidRDefault="00122D92" w:rsidP="00F06402">
      <w:pPr>
        <w:pStyle w:val="CBDNormalNumber"/>
        <w:numPr>
          <w:ilvl w:val="0"/>
          <w:numId w:val="0"/>
        </w:numPr>
        <w:tabs>
          <w:tab w:val="clear" w:pos="567"/>
          <w:tab w:val="clear" w:pos="1134"/>
        </w:tabs>
        <w:ind w:left="1134" w:firstLine="567"/>
      </w:pPr>
      <w:r>
        <w:t>(b)</w:t>
      </w:r>
      <w:r>
        <w:tab/>
        <w:t>To c</w:t>
      </w:r>
      <w:r w:rsidRPr="00A135A0">
        <w:t>onvene a global expert workshop</w:t>
      </w:r>
      <w:r w:rsidRPr="00084684">
        <w:t xml:space="preserve">, </w:t>
      </w:r>
      <w:r>
        <w:t>with</w:t>
      </w:r>
      <w:r w:rsidRPr="00084684">
        <w:t xml:space="preserve"> balanced regional representation, to collate, synthesize and review the </w:t>
      </w:r>
      <w:bookmarkStart w:id="42" w:name="OLE_LINK1"/>
      <w:r w:rsidRPr="00084684">
        <w:t>[best available scientific</w:t>
      </w:r>
      <w:r w:rsidRPr="0093738A">
        <w:t xml:space="preserve"> knowledge and other relevant knowledge</w:t>
      </w:r>
      <w:r>
        <w:t>][</w:t>
      </w:r>
      <w:r w:rsidRPr="0093738A">
        <w:t>best available scientific knowledge</w:t>
      </w:r>
      <w:r>
        <w:t>[</w:t>
      </w:r>
      <w:r w:rsidRPr="0093738A">
        <w:t xml:space="preserve"> and][</w:t>
      </w:r>
      <w:r>
        <w:t xml:space="preserve">, </w:t>
      </w:r>
      <w:r w:rsidRPr="0093738A">
        <w:t>including] information from diverse knowledge systems</w:t>
      </w:r>
      <w:r>
        <w:t>[,]]</w:t>
      </w:r>
      <w:r w:rsidRPr="0093738A">
        <w:t xml:space="preserve"> </w:t>
      </w:r>
      <w:bookmarkEnd w:id="42"/>
      <w:r w:rsidRPr="00E65827">
        <w:t xml:space="preserve">on ecological and biological features in marine areas beyond </w:t>
      </w:r>
      <w:r w:rsidRPr="002824F3">
        <w:t>national jurisdiction in support of the potential development of future submissions, as appropriate</w:t>
      </w:r>
      <w:r>
        <w:t xml:space="preserve"> and </w:t>
      </w:r>
      <w:r w:rsidRPr="002824F3">
        <w:t xml:space="preserve">in accordance with the modalities contained in decision </w:t>
      </w:r>
      <w:hyperlink r:id="rId137" w:history="1">
        <w:r w:rsidRPr="002C0E00">
          <w:rPr>
            <w:rStyle w:val="Hyperlink"/>
          </w:rPr>
          <w:t>16/16</w:t>
        </w:r>
      </w:hyperlink>
      <w:r w:rsidRPr="002A65BC">
        <w:t xml:space="preserve">, without prejudicing future discussions of the Subsidiary Body </w:t>
      </w:r>
      <w:r>
        <w:t xml:space="preserve">on Scientific, Technical and Technological Advice </w:t>
      </w:r>
      <w:r w:rsidRPr="002A65BC">
        <w:t xml:space="preserve">and the </w:t>
      </w:r>
      <w:r w:rsidRPr="002A65BC">
        <w:lastRenderedPageBreak/>
        <w:t>Conference of the Parties</w:t>
      </w:r>
      <w:r w:rsidRPr="002824F3">
        <w:t xml:space="preserve"> and in cooperation</w:t>
      </w:r>
      <w:r>
        <w:t xml:space="preserve"> </w:t>
      </w:r>
      <w:r w:rsidRPr="002824F3">
        <w:t xml:space="preserve">with </w:t>
      </w:r>
      <w:r>
        <w:t>[</w:t>
      </w:r>
      <w:r w:rsidRPr="002824F3">
        <w:t xml:space="preserve">the </w:t>
      </w:r>
      <w:r>
        <w:t>S</w:t>
      </w:r>
      <w:r w:rsidRPr="002824F3">
        <w:t xml:space="preserve">ecretariat of the Agreement </w:t>
      </w:r>
      <w:r w:rsidRPr="007F6E2B">
        <w:t>under the United Nations Convention on the Law of the Sea on the Conservation and Sustainable Use of Marine Biological Diversity of Areas beyond National Jurisdiction</w:t>
      </w:r>
      <w:r>
        <w:t xml:space="preserve"> </w:t>
      </w:r>
      <w:r w:rsidRPr="002824F3">
        <w:t>and</w:t>
      </w:r>
      <w:r>
        <w:t>]</w:t>
      </w:r>
      <w:r w:rsidRPr="002824F3">
        <w:t xml:space="preserve"> other competent international </w:t>
      </w:r>
      <w:r>
        <w:t>entities</w:t>
      </w:r>
      <w:r w:rsidRPr="002551DF">
        <w:t xml:space="preserve"> </w:t>
      </w:r>
      <w:r>
        <w:t>for the purpose of scientific and technical exchange</w:t>
      </w:r>
      <w:r w:rsidRPr="002824F3">
        <w:t xml:space="preserve">, while ensuring complementarity and avoiding unnecessary duplication </w:t>
      </w:r>
      <w:r>
        <w:t xml:space="preserve">of </w:t>
      </w:r>
      <w:r w:rsidRPr="002824F3">
        <w:t xml:space="preserve">or prejudicing work </w:t>
      </w:r>
      <w:r>
        <w:t xml:space="preserve">carried out </w:t>
      </w:r>
      <w:r w:rsidRPr="002824F3">
        <w:t>under the Agreement</w:t>
      </w:r>
      <w:r>
        <w:t>,</w:t>
      </w:r>
      <w:r w:rsidRPr="00B60516">
        <w:t xml:space="preserve"> </w:t>
      </w:r>
      <w:r w:rsidRPr="002A65BC">
        <w:t>including with respect to area-based management tools;</w:t>
      </w:r>
    </w:p>
    <w:p w14:paraId="3414E891" w14:textId="77777777" w:rsidR="00122D92" w:rsidRDefault="00122D92" w:rsidP="00F06402">
      <w:pPr>
        <w:pStyle w:val="CBDNormalNumber"/>
        <w:numPr>
          <w:ilvl w:val="0"/>
          <w:numId w:val="0"/>
        </w:numPr>
        <w:tabs>
          <w:tab w:val="clear" w:pos="567"/>
          <w:tab w:val="clear" w:pos="1134"/>
        </w:tabs>
        <w:ind w:left="1134" w:firstLine="567"/>
      </w:pPr>
      <w:r>
        <w:t>[(c)</w:t>
      </w:r>
      <w:r>
        <w:tab/>
        <w:t>To c</w:t>
      </w:r>
      <w:r w:rsidRPr="000D33BF">
        <w:t xml:space="preserve">ompile experiences in the use of the information contained in the descriptions of ecologically or biologically significant marine areas, including </w:t>
      </w:r>
      <w:r>
        <w:t xml:space="preserve">in </w:t>
      </w:r>
      <w:r w:rsidRPr="000D33BF">
        <w:t>efforts to implement the Kunming-Montreal Global Biodiversity Framework</w:t>
      </w:r>
      <w:r>
        <w:t>[,</w:t>
      </w:r>
      <w:r w:rsidRPr="000D33BF">
        <w:t xml:space="preserve"> the </w:t>
      </w:r>
      <w:r w:rsidRPr="003C0E59">
        <w:t xml:space="preserve">Agreement </w:t>
      </w:r>
      <w:r>
        <w:t xml:space="preserve">on </w:t>
      </w:r>
      <w:r w:rsidRPr="003C0E59">
        <w:t>Marine Biological Diversity of Areas beyond National Jurisdiction</w:t>
      </w:r>
      <w:r>
        <w:t>]</w:t>
      </w:r>
      <w:r w:rsidRPr="000D33BF">
        <w:t xml:space="preserve"> and other relevant international agreements and frameworks, and make th</w:t>
      </w:r>
      <w:r>
        <w:t>at</w:t>
      </w:r>
      <w:r w:rsidRPr="000D33BF">
        <w:t xml:space="preserve"> information available </w:t>
      </w:r>
      <w:r>
        <w:t xml:space="preserve">at </w:t>
      </w:r>
      <w:r w:rsidRPr="000D33BF">
        <w:t>a future meeting of the Subsidiary Body on Scientific, Technical and Technological Advice</w:t>
      </w:r>
      <w:r>
        <w:t>;]</w:t>
      </w:r>
    </w:p>
    <w:p w14:paraId="212ACBF5" w14:textId="77777777" w:rsidR="00122D92" w:rsidRPr="003C0E59" w:rsidRDefault="00122D92" w:rsidP="00F06402">
      <w:pPr>
        <w:pStyle w:val="CBDNormalNumber"/>
        <w:keepNext/>
        <w:numPr>
          <w:ilvl w:val="0"/>
          <w:numId w:val="0"/>
        </w:numPr>
        <w:tabs>
          <w:tab w:val="clear" w:pos="567"/>
        </w:tabs>
        <w:ind w:left="1134"/>
        <w:rPr>
          <w:b/>
          <w:bCs/>
          <w:sz w:val="24"/>
          <w:szCs w:val="24"/>
        </w:rPr>
      </w:pPr>
      <w:r w:rsidRPr="003C0E59">
        <w:rPr>
          <w:b/>
          <w:bCs/>
          <w:sz w:val="24"/>
          <w:szCs w:val="24"/>
        </w:rPr>
        <w:t>II</w:t>
      </w:r>
      <w:r w:rsidRPr="003C0E59">
        <w:rPr>
          <w:b/>
          <w:bCs/>
          <w:sz w:val="24"/>
          <w:szCs w:val="24"/>
        </w:rPr>
        <w:br/>
        <w:t>Conservation and sustainable use of marine and coastal biodiversity</w:t>
      </w:r>
    </w:p>
    <w:p w14:paraId="01DF4236" w14:textId="77777777" w:rsidR="00122D92" w:rsidRDefault="00122D92" w:rsidP="00F06402">
      <w:pPr>
        <w:pStyle w:val="CBDNormalNumber"/>
        <w:numPr>
          <w:ilvl w:val="0"/>
          <w:numId w:val="0"/>
        </w:numPr>
        <w:tabs>
          <w:tab w:val="clear" w:pos="567"/>
        </w:tabs>
        <w:ind w:left="1134" w:firstLine="567"/>
      </w:pPr>
      <w:r>
        <w:t>10.</w:t>
      </w:r>
      <w:r w:rsidRPr="00A135A0">
        <w:tab/>
      </w:r>
      <w:r>
        <w:t>[</w:t>
      </w:r>
      <w:r w:rsidRPr="00A135A0">
        <w:rPr>
          <w:i/>
          <w:iCs/>
        </w:rPr>
        <w:t>Welcomes</w:t>
      </w:r>
      <w:r w:rsidRPr="00212838">
        <w:rPr>
          <w:i/>
        </w:rPr>
        <w:t xml:space="preserve"> </w:t>
      </w:r>
      <w:r w:rsidRPr="00212838">
        <w:rPr>
          <w:i/>
          <w:iCs/>
        </w:rPr>
        <w:t>with appreciation</w:t>
      </w:r>
      <w:r>
        <w:t>][</w:t>
      </w:r>
      <w:r w:rsidRPr="00212838">
        <w:rPr>
          <w:i/>
          <w:iCs/>
        </w:rPr>
        <w:t xml:space="preserve">Takes note </w:t>
      </w:r>
      <w:r>
        <w:t>of]</w:t>
      </w:r>
      <w:r w:rsidRPr="00A135A0">
        <w:t xml:space="preserve"> the entry into force </w:t>
      </w:r>
      <w:r>
        <w:t xml:space="preserve">on 17 January 2026 </w:t>
      </w:r>
      <w:r w:rsidRPr="00A135A0">
        <w:t xml:space="preserve">of the </w:t>
      </w:r>
      <w:r w:rsidRPr="003C0E59">
        <w:t>Agreement under the United Nations Convention on the Law of the Sea on the Conservation and Sustainable Use of Marine Biological Diversity of Areas beyond National Jurisdiction;</w:t>
      </w:r>
    </w:p>
    <w:p w14:paraId="6CFBBAAD" w14:textId="77777777" w:rsidR="00122D92" w:rsidRPr="00817A19" w:rsidRDefault="00122D92" w:rsidP="00F06402">
      <w:pPr>
        <w:pStyle w:val="CBDNormalNumber"/>
        <w:numPr>
          <w:ilvl w:val="0"/>
          <w:numId w:val="0"/>
        </w:numPr>
        <w:tabs>
          <w:tab w:val="clear" w:pos="567"/>
        </w:tabs>
        <w:ind w:left="1134" w:firstLine="567"/>
      </w:pPr>
      <w:r>
        <w:t>11</w:t>
      </w:r>
      <w:r w:rsidRPr="00817A19">
        <w:t>.</w:t>
      </w:r>
      <w:r w:rsidRPr="00817A19">
        <w:tab/>
      </w:r>
      <w:r w:rsidRPr="00817A19">
        <w:rPr>
          <w:i/>
          <w:iCs/>
        </w:rPr>
        <w:t>Expresses</w:t>
      </w:r>
      <w:r w:rsidRPr="00817A19">
        <w:t xml:space="preserve"> its appreciation to the Governments of </w:t>
      </w:r>
      <w:r w:rsidRPr="00EE460B">
        <w:rPr>
          <w:rFonts w:asciiTheme="majorBidi" w:hAnsiTheme="majorBidi" w:cstheme="majorBidi"/>
        </w:rPr>
        <w:t>Germany</w:t>
      </w:r>
      <w:r w:rsidRPr="00817A19">
        <w:rPr>
          <w:rFonts w:asciiTheme="majorBidi" w:hAnsiTheme="majorBidi" w:cstheme="majorBidi"/>
        </w:rPr>
        <w:t xml:space="preserve">, </w:t>
      </w:r>
      <w:r w:rsidRPr="00DB183A">
        <w:rPr>
          <w:rFonts w:asciiTheme="majorBidi" w:hAnsiTheme="majorBidi" w:cstheme="majorBidi"/>
        </w:rPr>
        <w:t>Ireland</w:t>
      </w:r>
      <w:r>
        <w:rPr>
          <w:rFonts w:asciiTheme="majorBidi" w:hAnsiTheme="majorBidi" w:cstheme="majorBidi"/>
        </w:rPr>
        <w:t>,</w:t>
      </w:r>
      <w:r w:rsidRPr="00817A19">
        <w:rPr>
          <w:rFonts w:asciiTheme="majorBidi" w:hAnsiTheme="majorBidi" w:cstheme="majorBidi"/>
        </w:rPr>
        <w:t xml:space="preserve"> </w:t>
      </w:r>
      <w:r w:rsidRPr="003C0E59">
        <w:rPr>
          <w:rFonts w:asciiTheme="majorBidi" w:hAnsiTheme="majorBidi" w:cstheme="majorBidi"/>
        </w:rPr>
        <w:t>Norway</w:t>
      </w:r>
      <w:r w:rsidRPr="00817A19">
        <w:rPr>
          <w:rFonts w:asciiTheme="majorBidi" w:hAnsiTheme="majorBidi" w:cstheme="majorBidi"/>
        </w:rPr>
        <w:t xml:space="preserve"> and </w:t>
      </w:r>
      <w:r w:rsidRPr="003C0E59">
        <w:rPr>
          <w:rFonts w:asciiTheme="majorBidi" w:hAnsiTheme="majorBidi" w:cstheme="majorBidi"/>
        </w:rPr>
        <w:t>Sweden</w:t>
      </w:r>
      <w:r w:rsidRPr="00817A19">
        <w:rPr>
          <w:rFonts w:asciiTheme="majorBidi" w:hAnsiTheme="majorBidi" w:cstheme="majorBidi"/>
        </w:rPr>
        <w:t xml:space="preserve"> </w:t>
      </w:r>
      <w:r w:rsidRPr="00817A19">
        <w:t xml:space="preserve">for their financial support for the </w:t>
      </w:r>
      <w:r>
        <w:t xml:space="preserve">convening </w:t>
      </w:r>
      <w:r w:rsidRPr="00817A19">
        <w:t xml:space="preserve">of </w:t>
      </w:r>
      <w:r>
        <w:t>an</w:t>
      </w:r>
      <w:r w:rsidRPr="00817A19">
        <w:t xml:space="preserve"> </w:t>
      </w:r>
      <w:r w:rsidRPr="003C0E59">
        <w:t>expert workshop on scientific and technical work conducted under the Convention on Biological Diversity relevant to marine biodiversity in areas beyond national jurisdiction in Bergen, Norway, from 2 to 5</w:t>
      </w:r>
      <w:r>
        <w:t> </w:t>
      </w:r>
      <w:r w:rsidRPr="003C0E59">
        <w:t>December 2025</w:t>
      </w:r>
      <w:r>
        <w:t>,</w:t>
      </w:r>
      <w:r w:rsidRPr="009D68D2">
        <w:t xml:space="preserve"> </w:t>
      </w:r>
      <w:r>
        <w:t>and takes note of the outcomes of the workshop;</w:t>
      </w:r>
    </w:p>
    <w:p w14:paraId="10356D5F" w14:textId="77777777" w:rsidR="00122D92" w:rsidRPr="00817A19" w:rsidRDefault="00122D92" w:rsidP="00F06402">
      <w:pPr>
        <w:pStyle w:val="CBDNormalNumber"/>
        <w:numPr>
          <w:ilvl w:val="0"/>
          <w:numId w:val="0"/>
        </w:numPr>
        <w:tabs>
          <w:tab w:val="clear" w:pos="567"/>
        </w:tabs>
        <w:ind w:left="1134" w:firstLine="567"/>
      </w:pPr>
      <w:r>
        <w:t>12</w:t>
      </w:r>
      <w:r w:rsidRPr="00817A19">
        <w:t>.</w:t>
      </w:r>
      <w:r w:rsidRPr="00817A19">
        <w:tab/>
      </w:r>
      <w:r w:rsidRPr="00817A19">
        <w:rPr>
          <w:i/>
          <w:iCs/>
        </w:rPr>
        <w:t>Encourages</w:t>
      </w:r>
      <w:r w:rsidRPr="00817A19">
        <w:t xml:space="preserve"> Parties</w:t>
      </w:r>
      <w:r w:rsidRPr="009F4412">
        <w:t>,</w:t>
      </w:r>
      <w:r w:rsidRPr="00817A19">
        <w:t xml:space="preserve"> and </w:t>
      </w:r>
      <w:r>
        <w:t>invites</w:t>
      </w:r>
      <w:r w:rsidRPr="00817A19">
        <w:t xml:space="preserve"> other Governments</w:t>
      </w:r>
      <w:r w:rsidRPr="009D68D2">
        <w:t xml:space="preserve"> </w:t>
      </w:r>
      <w:r>
        <w:t xml:space="preserve">and relevant entities, including those in charge of regional sea conventions and action plans and regional fishery bodies, </w:t>
      </w:r>
      <w:r w:rsidRPr="00817A19">
        <w:t>to strengthen coordination</w:t>
      </w:r>
      <w:r>
        <w:t xml:space="preserve"> and cooperation</w:t>
      </w:r>
      <w:r w:rsidRPr="00817A19">
        <w:t xml:space="preserve"> </w:t>
      </w:r>
      <w:r>
        <w:t xml:space="preserve">at the global, regional and </w:t>
      </w:r>
      <w:r w:rsidRPr="00817A19">
        <w:t>national</w:t>
      </w:r>
      <w:r>
        <w:t xml:space="preserve"> </w:t>
      </w:r>
      <w:r w:rsidRPr="00817A19">
        <w:t>level</w:t>
      </w:r>
      <w:r>
        <w:t>s</w:t>
      </w:r>
      <w:r w:rsidRPr="00817A19">
        <w:t xml:space="preserve"> </w:t>
      </w:r>
      <w:r>
        <w:t>on</w:t>
      </w:r>
      <w:r w:rsidRPr="00817A19">
        <w:t xml:space="preserve"> issues related to marine biodiversity of areas beyond national jurisdiction</w:t>
      </w:r>
      <w:r>
        <w:t>, with [the participation of stakeholders][the full and effective participation of indigenous peoples and local communities, women, youth and other stakeholders]</w:t>
      </w:r>
      <w:r w:rsidRPr="00817A19">
        <w:t>;</w:t>
      </w:r>
    </w:p>
    <w:p w14:paraId="6CB19CEA" w14:textId="77777777" w:rsidR="00122D92" w:rsidRDefault="00122D92" w:rsidP="00F06402">
      <w:pPr>
        <w:pStyle w:val="CBDNormalNumber"/>
        <w:numPr>
          <w:ilvl w:val="0"/>
          <w:numId w:val="0"/>
        </w:numPr>
        <w:tabs>
          <w:tab w:val="clear" w:pos="567"/>
        </w:tabs>
        <w:ind w:left="1134" w:firstLine="567"/>
      </w:pPr>
      <w:r>
        <w:t>13</w:t>
      </w:r>
      <w:r w:rsidRPr="00817A19">
        <w:t>.</w:t>
      </w:r>
      <w:r w:rsidRPr="00817A19">
        <w:tab/>
      </w:r>
      <w:r w:rsidRPr="003C0E59">
        <w:rPr>
          <w:i/>
          <w:iCs/>
        </w:rPr>
        <w:t>Also</w:t>
      </w:r>
      <w:r>
        <w:t xml:space="preserve"> </w:t>
      </w:r>
      <w:r>
        <w:rPr>
          <w:i/>
          <w:iCs/>
        </w:rPr>
        <w:t>e</w:t>
      </w:r>
      <w:r w:rsidRPr="00817A19">
        <w:rPr>
          <w:i/>
          <w:iCs/>
        </w:rPr>
        <w:t>ncourages</w:t>
      </w:r>
      <w:r w:rsidRPr="00817A19">
        <w:t xml:space="preserve"> Parties</w:t>
      </w:r>
      <w:r w:rsidRPr="006E39A9">
        <w:t>,</w:t>
      </w:r>
      <w:r w:rsidRPr="00817A19">
        <w:t xml:space="preserve"> and </w:t>
      </w:r>
      <w:r>
        <w:t xml:space="preserve">invites </w:t>
      </w:r>
      <w:r w:rsidRPr="00817A19">
        <w:t xml:space="preserve">other Governments and organizations with </w:t>
      </w:r>
      <w:r w:rsidRPr="0032283E">
        <w:t xml:space="preserve">competence in areas beyond national jurisdiction, to </w:t>
      </w:r>
      <w:r>
        <w:t>use</w:t>
      </w:r>
      <w:r w:rsidRPr="0032283E">
        <w:t>, as appropriate and in accordance with their respective mandates and jurisdictional scopes,</w:t>
      </w:r>
      <w:r w:rsidRPr="009B581F">
        <w:t xml:space="preserve"> </w:t>
      </w:r>
      <w:r w:rsidRPr="0032283E">
        <w:t>the wide range of tools, guidance and experiences developed under the Convention in their work to conserve and sustainably</w:t>
      </w:r>
      <w:r>
        <w:t xml:space="preserve"> use</w:t>
      </w:r>
      <w:r w:rsidRPr="0032283E">
        <w:t xml:space="preserve"> marine biodiversity of areas beyond national jurisdiction, </w:t>
      </w:r>
      <w:r>
        <w:t>[such as</w:t>
      </w:r>
      <w:r w:rsidRPr="0032283E">
        <w:t xml:space="preserve"> in the implementation of the Agreement on Marine Biological Diversity of Areas beyond National Jurisdiction</w:t>
      </w:r>
      <w:r w:rsidRPr="00594909">
        <w:t>, ]</w:t>
      </w:r>
      <w:r w:rsidRPr="0032283E">
        <w:t>including work to support capacity-building, scientific and technical cooperation and technology transfer</w:t>
      </w:r>
      <w:r w:rsidRPr="009B581F">
        <w:t>,</w:t>
      </w:r>
      <w:r w:rsidRPr="0032283E">
        <w:t xml:space="preserve"> without</w:t>
      </w:r>
      <w:r w:rsidRPr="009B581F">
        <w:t xml:space="preserve"> prejudicing</w:t>
      </w:r>
      <w:r w:rsidRPr="0032283E">
        <w:t xml:space="preserve"> </w:t>
      </w:r>
      <w:r w:rsidRPr="009B581F">
        <w:t xml:space="preserve">work </w:t>
      </w:r>
      <w:r>
        <w:t xml:space="preserve">carried out by those </w:t>
      </w:r>
      <w:r w:rsidRPr="009B581F">
        <w:t xml:space="preserve">organizations and </w:t>
      </w:r>
      <w:r>
        <w:t xml:space="preserve">under relevant </w:t>
      </w:r>
      <w:r w:rsidRPr="009B581F">
        <w:t xml:space="preserve">processes, while </w:t>
      </w:r>
      <w:r w:rsidRPr="0032283E">
        <w:t xml:space="preserve">promoting synergies and avoiding </w:t>
      </w:r>
      <w:r w:rsidRPr="009B581F">
        <w:t xml:space="preserve">the </w:t>
      </w:r>
      <w:r w:rsidRPr="0032283E">
        <w:t xml:space="preserve">duplication </w:t>
      </w:r>
      <w:r w:rsidRPr="009B581F">
        <w:t>of efforts</w:t>
      </w:r>
      <w:r w:rsidRPr="0032283E">
        <w:t>;</w:t>
      </w:r>
    </w:p>
    <w:p w14:paraId="74DDC12E" w14:textId="77777777" w:rsidR="00122D92" w:rsidRDefault="00122D92" w:rsidP="00F06402">
      <w:pPr>
        <w:pStyle w:val="CBDNormalNumber"/>
        <w:numPr>
          <w:ilvl w:val="0"/>
          <w:numId w:val="0"/>
        </w:numPr>
        <w:tabs>
          <w:tab w:val="clear" w:pos="567"/>
        </w:tabs>
        <w:ind w:left="1134" w:firstLine="567"/>
      </w:pPr>
      <w:r>
        <w:t>14.</w:t>
      </w:r>
      <w:r>
        <w:tab/>
      </w:r>
      <w:r w:rsidRPr="000D33BF">
        <w:rPr>
          <w:i/>
          <w:iCs/>
        </w:rPr>
        <w:t>Notes with concern</w:t>
      </w:r>
      <w:r w:rsidRPr="007C5DB1">
        <w:t xml:space="preserve"> the findings of the </w:t>
      </w:r>
      <w:r w:rsidRPr="009C1B6B">
        <w:t>global report on collective progress in the implementation of the Framework</w:t>
      </w:r>
      <w:r>
        <w:t xml:space="preserve"> that show</w:t>
      </w:r>
      <w:r w:rsidRPr="007C5DB1">
        <w:t xml:space="preserve"> that marine and coastal ecosystems consistently </w:t>
      </w:r>
      <w:r>
        <w:t>receive less attention than</w:t>
      </w:r>
      <w:r w:rsidRPr="003C1F80">
        <w:t xml:space="preserve"> terrestrial ecosystems </w:t>
      </w:r>
      <w:r>
        <w:t>[</w:t>
      </w:r>
      <w:r w:rsidRPr="00AD6AF3">
        <w:t>and the</w:t>
      </w:r>
      <w:r>
        <w:t xml:space="preserve"> fact that a significant proportion of reported protected areas and </w:t>
      </w:r>
      <w:r w:rsidRPr="00BA0A3A">
        <w:t>other effective area-based conservation measures</w:t>
      </w:r>
      <w:r>
        <w:t xml:space="preserve"> in marine and coastal areas do not yet meet the qualitative elements of Target 3 of the Framework, including effective conservation and management, ecological representativeness, connectivity and equitable governance];</w:t>
      </w:r>
      <w:r w:rsidRPr="003C1F80">
        <w:t xml:space="preserve"> </w:t>
      </w:r>
    </w:p>
    <w:p w14:paraId="7A48EB6E" w14:textId="77777777" w:rsidR="00122D92" w:rsidRDefault="00122D92" w:rsidP="00F06402">
      <w:pPr>
        <w:pStyle w:val="CBDNormalNumber"/>
        <w:numPr>
          <w:ilvl w:val="0"/>
          <w:numId w:val="0"/>
        </w:numPr>
        <w:tabs>
          <w:tab w:val="clear" w:pos="567"/>
        </w:tabs>
        <w:ind w:left="1134" w:firstLine="567"/>
      </w:pPr>
      <w:r>
        <w:t>15.</w:t>
      </w:r>
      <w:r>
        <w:tab/>
      </w:r>
      <w:r w:rsidRPr="0087098E">
        <w:rPr>
          <w:i/>
          <w:iCs/>
        </w:rPr>
        <w:t>Urges</w:t>
      </w:r>
      <w:r w:rsidRPr="003C1F80">
        <w:t xml:space="preserve"> Parties</w:t>
      </w:r>
      <w:r>
        <w:t>,</w:t>
      </w:r>
      <w:r w:rsidRPr="003C1F80">
        <w:t xml:space="preserve"> and invites other Governments </w:t>
      </w:r>
      <w:r w:rsidRPr="004C2675">
        <w:t>and relevant o</w:t>
      </w:r>
      <w:r>
        <w:t>r</w:t>
      </w:r>
      <w:r w:rsidRPr="004C2675">
        <w:t>ganizations</w:t>
      </w:r>
      <w:r w:rsidRPr="003C1F80">
        <w:t xml:space="preserve">, to strengthen efforts to accelerate the implementation of the Framework in </w:t>
      </w:r>
      <w:r>
        <w:t xml:space="preserve">the context of </w:t>
      </w:r>
      <w:r w:rsidRPr="003C1F80">
        <w:t xml:space="preserve">marine and coastal ecosystems, </w:t>
      </w:r>
      <w:r w:rsidRPr="004C2675">
        <w:t xml:space="preserve">including through enhanced policy coherence, scientific and technical </w:t>
      </w:r>
      <w:r w:rsidRPr="004C2675">
        <w:lastRenderedPageBreak/>
        <w:t>cooperation, capacity-building, access to and transfer of technology and the mobilization of adequate financial resources</w:t>
      </w:r>
      <w:r>
        <w:t xml:space="preserve"> from all sources</w:t>
      </w:r>
      <w:r w:rsidRPr="003C1F80">
        <w:t>;</w:t>
      </w:r>
    </w:p>
    <w:p w14:paraId="5A7CE68D" w14:textId="77777777" w:rsidR="00122D92" w:rsidRDefault="00122D92" w:rsidP="00F06402">
      <w:pPr>
        <w:pStyle w:val="CBDNormalNumber"/>
        <w:numPr>
          <w:ilvl w:val="0"/>
          <w:numId w:val="0"/>
        </w:numPr>
        <w:tabs>
          <w:tab w:val="clear" w:pos="567"/>
        </w:tabs>
        <w:ind w:left="1134" w:firstLine="567"/>
      </w:pPr>
      <w:r>
        <w:t>[16</w:t>
      </w:r>
      <w:r w:rsidRPr="00A135A0">
        <w:t>.</w:t>
      </w:r>
      <w:r w:rsidRPr="00A135A0">
        <w:tab/>
      </w:r>
      <w:r w:rsidRPr="00102BC0">
        <w:rPr>
          <w:i/>
          <w:iCs/>
        </w:rPr>
        <w:t xml:space="preserve">Decides </w:t>
      </w:r>
      <w:r w:rsidRPr="00102BC0">
        <w:rPr>
          <w:lang w:val="en-CA"/>
        </w:rPr>
        <w:t>to establish</w:t>
      </w:r>
      <w:r w:rsidRPr="00A20D8B">
        <w:rPr>
          <w:lang w:val="en-CA"/>
        </w:rPr>
        <w:t xml:space="preserve"> </w:t>
      </w:r>
      <w:r w:rsidRPr="003C0E59">
        <w:t xml:space="preserve">an </w:t>
      </w:r>
      <w:r w:rsidRPr="00A135A0">
        <w:t xml:space="preserve">informal advisory group on work </w:t>
      </w:r>
      <w:r>
        <w:t xml:space="preserve">conducted </w:t>
      </w:r>
      <w:r w:rsidRPr="00A135A0">
        <w:t xml:space="preserve">under the Convention </w:t>
      </w:r>
      <w:r>
        <w:t xml:space="preserve">in </w:t>
      </w:r>
      <w:r w:rsidRPr="00A135A0">
        <w:t>relat</w:t>
      </w:r>
      <w:r>
        <w:t>ion</w:t>
      </w:r>
      <w:r w:rsidRPr="00A135A0">
        <w:t xml:space="preserve"> to marine biodiversity of areas beyond national jurisdiction</w:t>
      </w:r>
      <w:r w:rsidRPr="003C0E59">
        <w:t xml:space="preserve"> with the terms of reference provided in annex</w:t>
      </w:r>
      <w:r w:rsidRPr="00213720">
        <w:t> </w:t>
      </w:r>
      <w:r w:rsidRPr="003C0E59">
        <w:t xml:space="preserve">II </w:t>
      </w:r>
      <w:r>
        <w:t>to</w:t>
      </w:r>
      <w:r w:rsidRPr="003C0E59">
        <w:t xml:space="preserve"> the present decision</w:t>
      </w:r>
      <w:r>
        <w:t>;</w:t>
      </w:r>
      <w:r w:rsidRPr="003C0E59">
        <w:t xml:space="preserve"> </w:t>
      </w:r>
    </w:p>
    <w:p w14:paraId="04A5985A" w14:textId="77777777" w:rsidR="00122D92" w:rsidRDefault="00122D92" w:rsidP="00F06402">
      <w:pPr>
        <w:pStyle w:val="CBDNormalNumber"/>
        <w:numPr>
          <w:ilvl w:val="0"/>
          <w:numId w:val="0"/>
        </w:numPr>
        <w:tabs>
          <w:tab w:val="clear" w:pos="567"/>
        </w:tabs>
        <w:ind w:left="1134" w:firstLine="567"/>
      </w:pPr>
      <w:r>
        <w:t>17.</w:t>
      </w:r>
      <w:r>
        <w:tab/>
      </w:r>
      <w:r w:rsidRPr="0087098E">
        <w:rPr>
          <w:i/>
          <w:iCs/>
        </w:rPr>
        <w:t>Requests</w:t>
      </w:r>
      <w:r>
        <w:t xml:space="preserve"> the I</w:t>
      </w:r>
      <w:r w:rsidRPr="003C0E59">
        <w:t xml:space="preserve">nformal </w:t>
      </w:r>
      <w:r>
        <w:t>A</w:t>
      </w:r>
      <w:r w:rsidRPr="003C0E59">
        <w:t xml:space="preserve">dvisory </w:t>
      </w:r>
      <w:r>
        <w:t>G</w:t>
      </w:r>
      <w:r w:rsidRPr="003C0E59">
        <w:t xml:space="preserve">roup </w:t>
      </w:r>
      <w:r>
        <w:t>on</w:t>
      </w:r>
      <w:r w:rsidRPr="003C0E59">
        <w:t xml:space="preserve"> </w:t>
      </w:r>
      <w:r>
        <w:t>W</w:t>
      </w:r>
      <w:r w:rsidRPr="003C0E59">
        <w:t xml:space="preserve">ork </w:t>
      </w:r>
      <w:r>
        <w:t xml:space="preserve">Conducted </w:t>
      </w:r>
      <w:r w:rsidRPr="003C0E59">
        <w:t xml:space="preserve">under the Convention </w:t>
      </w:r>
      <w:r>
        <w:t>on Biological Diversity in R</w:t>
      </w:r>
      <w:r w:rsidRPr="003C0E59">
        <w:t>elat</w:t>
      </w:r>
      <w:r>
        <w:t>ion</w:t>
      </w:r>
      <w:r w:rsidRPr="003C0E59">
        <w:t xml:space="preserve"> to </w:t>
      </w:r>
      <w:r>
        <w:t>M</w:t>
      </w:r>
      <w:r w:rsidRPr="003C0E59">
        <w:t xml:space="preserve">arine </w:t>
      </w:r>
      <w:r>
        <w:t>B</w:t>
      </w:r>
      <w:r w:rsidRPr="003C0E59">
        <w:t xml:space="preserve">iodiversity of </w:t>
      </w:r>
      <w:r>
        <w:t>A</w:t>
      </w:r>
      <w:r w:rsidRPr="003C0E59">
        <w:t xml:space="preserve">reas beyond </w:t>
      </w:r>
      <w:r>
        <w:t>N</w:t>
      </w:r>
      <w:r w:rsidRPr="003C0E59">
        <w:t xml:space="preserve">ational </w:t>
      </w:r>
      <w:r>
        <w:t>J</w:t>
      </w:r>
      <w:r w:rsidRPr="003C0E59">
        <w:t>urisdiction</w:t>
      </w:r>
      <w:r>
        <w:t xml:space="preserve"> to provide a </w:t>
      </w:r>
      <w:r w:rsidRPr="003C0E59">
        <w:t xml:space="preserve">report on its progress </w:t>
      </w:r>
      <w:r>
        <w:t xml:space="preserve">for consideration by the </w:t>
      </w:r>
      <w:r w:rsidRPr="003C0E59">
        <w:t>Subsidiary Body o</w:t>
      </w:r>
      <w:r w:rsidRPr="002454DB">
        <w:t>n</w:t>
      </w:r>
      <w:r w:rsidRPr="003C0E59">
        <w:t xml:space="preserve"> Scientific, Technical and Technological Advice </w:t>
      </w:r>
      <w:r>
        <w:t xml:space="preserve">at </w:t>
      </w:r>
      <w:r w:rsidRPr="003C0E59">
        <w:t xml:space="preserve">a meeting </w:t>
      </w:r>
      <w:r>
        <w:t>held before</w:t>
      </w:r>
      <w:r w:rsidRPr="003C0E59">
        <w:t xml:space="preserve"> the eighteenth meeting of the Conference of the Parties</w:t>
      </w:r>
      <w:r w:rsidRPr="0046345D">
        <w:t>;</w:t>
      </w:r>
      <w:r>
        <w:t>]</w:t>
      </w:r>
    </w:p>
    <w:p w14:paraId="5FD2621A" w14:textId="77777777" w:rsidR="00122D92" w:rsidRDefault="00122D92" w:rsidP="00F06402">
      <w:pPr>
        <w:pStyle w:val="CBDNormalNumber"/>
        <w:numPr>
          <w:ilvl w:val="0"/>
          <w:numId w:val="0"/>
        </w:numPr>
        <w:tabs>
          <w:tab w:val="clear" w:pos="567"/>
        </w:tabs>
        <w:ind w:left="1134" w:firstLine="567"/>
      </w:pPr>
      <w:r w:rsidRPr="00C17CB6">
        <w:t>1</w:t>
      </w:r>
      <w:r>
        <w:t>8</w:t>
      </w:r>
      <w:r w:rsidRPr="00C17CB6">
        <w:t>.</w:t>
      </w:r>
      <w:r w:rsidRPr="00C17CB6">
        <w:tab/>
      </w:r>
      <w:r w:rsidRPr="00C17CB6">
        <w:rPr>
          <w:i/>
          <w:iCs/>
        </w:rPr>
        <w:t>Requests</w:t>
      </w:r>
      <w:r w:rsidRPr="00C17CB6">
        <w:t xml:space="preserve"> the Executive Secretary, subject to the availability of resources</w:t>
      </w:r>
      <w:r>
        <w:t>:</w:t>
      </w:r>
    </w:p>
    <w:p w14:paraId="250A5C22" w14:textId="77777777" w:rsidR="00122D92" w:rsidRPr="003C0E59" w:rsidRDefault="00122D92" w:rsidP="00F06402">
      <w:pPr>
        <w:pStyle w:val="CBDNormalNumber"/>
        <w:numPr>
          <w:ilvl w:val="0"/>
          <w:numId w:val="0"/>
        </w:numPr>
        <w:tabs>
          <w:tab w:val="clear" w:pos="567"/>
        </w:tabs>
        <w:ind w:left="1134" w:firstLine="567"/>
      </w:pPr>
      <w:r>
        <w:t>(a)</w:t>
      </w:r>
      <w:r>
        <w:tab/>
        <w:t>To c</w:t>
      </w:r>
      <w:r w:rsidRPr="00C17CB6">
        <w:t xml:space="preserve">ooperate </w:t>
      </w:r>
      <w:r>
        <w:t>f</w:t>
      </w:r>
      <w:r w:rsidRPr="00C17CB6">
        <w:t>urther with the Division for Ocean Affairs and the Law of the Sea of the Office of Legal Affairs of the United Nations Secretariat</w:t>
      </w:r>
      <w:r w:rsidRPr="009D26E8">
        <w:t xml:space="preserve"> </w:t>
      </w:r>
      <w:r w:rsidRPr="00C17CB6">
        <w:t xml:space="preserve">and </w:t>
      </w:r>
      <w:r>
        <w:t>other entities</w:t>
      </w:r>
      <w:r w:rsidRPr="00C17CB6">
        <w:t xml:space="preserve"> with competence in marine areas beyond national jurisdiction, in particular with a view to sharing tools, guidance, expertise</w:t>
      </w:r>
      <w:r w:rsidRPr="009D26E8">
        <w:t>,</w:t>
      </w:r>
      <w:r w:rsidRPr="00C17CB6">
        <w:t xml:space="preserve"> experiences and best practices developed under the Convention relevant to marine biodiversity of areas beyond national jurisdiction, as appropriate</w:t>
      </w:r>
      <w:r>
        <w:t>,</w:t>
      </w:r>
      <w:r w:rsidRPr="00C17CB6">
        <w:t xml:space="preserve"> within the mandates of the respective </w:t>
      </w:r>
      <w:r>
        <w:t>entities,</w:t>
      </w:r>
      <w:r w:rsidRPr="00C17CB6">
        <w:t xml:space="preserve"> in a manner that promotes coherence and coordination and </w:t>
      </w:r>
      <w:r>
        <w:t>without undermining,</w:t>
      </w:r>
      <w:r w:rsidRPr="00C17CB6">
        <w:t xml:space="preserve"> </w:t>
      </w:r>
      <w:r>
        <w:t xml:space="preserve">and with full respect for, </w:t>
      </w:r>
      <w:r w:rsidRPr="00C17CB6">
        <w:t xml:space="preserve">relevant legal instruments and frameworks </w:t>
      </w:r>
      <w:r>
        <w:t>and</w:t>
      </w:r>
      <w:r w:rsidRPr="00C17CB6">
        <w:t xml:space="preserve"> the mandates and competenc</w:t>
      </w:r>
      <w:r>
        <w:t>e</w:t>
      </w:r>
      <w:r w:rsidRPr="00C17CB6">
        <w:t xml:space="preserve"> of global, regional, subregional and sectoral bodies;</w:t>
      </w:r>
    </w:p>
    <w:p w14:paraId="197D5248" w14:textId="77777777" w:rsidR="00122D92" w:rsidRPr="00A135A0" w:rsidRDefault="00122D92" w:rsidP="00F06402">
      <w:pPr>
        <w:pStyle w:val="CBDNormalNumber"/>
        <w:numPr>
          <w:ilvl w:val="0"/>
          <w:numId w:val="0"/>
        </w:numPr>
        <w:tabs>
          <w:tab w:val="clear" w:pos="567"/>
        </w:tabs>
        <w:ind w:left="1134" w:firstLine="567"/>
      </w:pPr>
      <w:r>
        <w:t>[(b)</w:t>
      </w:r>
      <w:r>
        <w:tab/>
        <w:t xml:space="preserve">To prepare </w:t>
      </w:r>
      <w:r w:rsidRPr="00A135A0">
        <w:t>update</w:t>
      </w:r>
      <w:r>
        <w:t xml:space="preserve">s to </w:t>
      </w:r>
      <w:r w:rsidRPr="00A135A0">
        <w:t xml:space="preserve">the following </w:t>
      </w:r>
      <w:r w:rsidRPr="002454DB">
        <w:t>documents</w:t>
      </w:r>
      <w:r w:rsidRPr="00A135A0">
        <w:t xml:space="preserve">, </w:t>
      </w:r>
      <w:r>
        <w:t xml:space="preserve">taking into account the best available scientific knowledge and the traditional knowledge of indigenous peoples and local communities, </w:t>
      </w:r>
      <w:r w:rsidRPr="00880364">
        <w:t>with their free, prior and informed consent</w:t>
      </w:r>
      <w:r>
        <w:t>,</w:t>
      </w:r>
      <w:r>
        <w:rPr>
          <w:rStyle w:val="FootnoteReference"/>
        </w:rPr>
        <w:footnoteReference w:id="88"/>
      </w:r>
      <w:r w:rsidRPr="00A135A0">
        <w:t xml:space="preserve"> as appropriate and subject to the availability of resources</w:t>
      </w:r>
      <w:r w:rsidRPr="004C2675">
        <w:t xml:space="preserve">, within the mandate and jurisdictional scope of the Convention, taking into account relevant work </w:t>
      </w:r>
      <w:r>
        <w:t xml:space="preserve">carried out </w:t>
      </w:r>
      <w:r w:rsidRPr="004C2675">
        <w:t xml:space="preserve">under other international instruments, frameworks and competent global, regional, subregional and sectoral bodies, avoiding duplication and promoting complementarity and coherence, and </w:t>
      </w:r>
      <w:r>
        <w:t xml:space="preserve">to </w:t>
      </w:r>
      <w:r w:rsidRPr="004C2675">
        <w:t>make</w:t>
      </w:r>
      <w:r>
        <w:t xml:space="preserve"> them available for peer review by Parties and relevant organizations before providing them </w:t>
      </w:r>
      <w:r w:rsidRPr="002454DB">
        <w:t>for consideration by the Subsidiary Body on Scientific, Technical and Technological Advice</w:t>
      </w:r>
      <w:r>
        <w:t xml:space="preserve"> at a meeting held before</w:t>
      </w:r>
      <w:r w:rsidRPr="00A135A0">
        <w:t xml:space="preserve"> the </w:t>
      </w:r>
      <w:r>
        <w:t>nineteenth</w:t>
      </w:r>
      <w:r w:rsidRPr="00A135A0">
        <w:t xml:space="preserve"> meeting of the </w:t>
      </w:r>
      <w:r>
        <w:t>Conference of the Parties</w:t>
      </w:r>
      <w:r w:rsidRPr="00A135A0">
        <w:t>:</w:t>
      </w:r>
    </w:p>
    <w:p w14:paraId="77CA4408" w14:textId="77777777" w:rsidR="00122D92" w:rsidRPr="00A135A0" w:rsidRDefault="00122D92" w:rsidP="00F06402">
      <w:pPr>
        <w:pStyle w:val="CBDNormalNumber"/>
        <w:numPr>
          <w:ilvl w:val="0"/>
          <w:numId w:val="0"/>
        </w:numPr>
        <w:tabs>
          <w:tab w:val="clear" w:pos="567"/>
          <w:tab w:val="clear" w:pos="1701"/>
          <w:tab w:val="clear" w:pos="2268"/>
        </w:tabs>
        <w:ind w:left="2268" w:hanging="567"/>
      </w:pPr>
      <w:r w:rsidRPr="00A135A0">
        <w:t>(</w:t>
      </w:r>
      <w:r>
        <w:t>i</w:t>
      </w:r>
      <w:r w:rsidRPr="00A135A0">
        <w:t>)</w:t>
      </w:r>
      <w:r w:rsidRPr="00A135A0">
        <w:tab/>
      </w:r>
      <w:r>
        <w:t>The s</w:t>
      </w:r>
      <w:r w:rsidRPr="00A135A0">
        <w:t>cientific</w:t>
      </w:r>
      <w:r>
        <w:t xml:space="preserve"> </w:t>
      </w:r>
      <w:r w:rsidRPr="00A135A0">
        <w:t xml:space="preserve">guidance for selecting areas to establish a representative network of marine protected areas, including in </w:t>
      </w:r>
      <w:r w:rsidRPr="004C2675">
        <w:t>open ocean waters and deep-sea habitats</w:t>
      </w:r>
      <w:r>
        <w:t>,</w:t>
      </w:r>
      <w:r w:rsidRPr="004C2675">
        <w:rPr>
          <w:rStyle w:val="FootnoteReference"/>
        </w:rPr>
        <w:footnoteReference w:id="89"/>
      </w:r>
      <w:r w:rsidRPr="004C2675">
        <w:t xml:space="preserve"> taking into account knowledge gaps in various regions</w:t>
      </w:r>
      <w:r>
        <w:t>,</w:t>
      </w:r>
      <w:r w:rsidRPr="004C2675">
        <w:t xml:space="preserve"> maintaining a clear distinction between the scientific description of ecologically or biologically significant marine areas and decisions concerning the identification, proposal, designation or establishment of marine protected areas or other area-based management tools by competent authorities and bodies, </w:t>
      </w:r>
      <w:r>
        <w:t>acknowledging</w:t>
      </w:r>
      <w:r w:rsidRPr="004C2675">
        <w:t xml:space="preserve"> ecological representativeness and connectivity as </w:t>
      </w:r>
      <w:r>
        <w:t>vital</w:t>
      </w:r>
      <w:r w:rsidRPr="004C2675">
        <w:t xml:space="preserve"> criteria for area-based conservation </w:t>
      </w:r>
      <w:r>
        <w:t xml:space="preserve">and </w:t>
      </w:r>
      <w:r w:rsidRPr="004C2675">
        <w:t>recognizing and integrating diverse knowledge systems, including the traditional knowledge of indigenous peoples and local communities;</w:t>
      </w:r>
    </w:p>
    <w:p w14:paraId="25A0E9BC" w14:textId="77777777" w:rsidR="00122D92" w:rsidRPr="00A135A0" w:rsidRDefault="00122D92" w:rsidP="00F06402">
      <w:pPr>
        <w:pStyle w:val="CBDNormalNumber"/>
        <w:numPr>
          <w:ilvl w:val="0"/>
          <w:numId w:val="0"/>
        </w:numPr>
        <w:tabs>
          <w:tab w:val="clear" w:pos="567"/>
          <w:tab w:val="clear" w:pos="1701"/>
          <w:tab w:val="clear" w:pos="2268"/>
        </w:tabs>
        <w:ind w:left="2268" w:hanging="567"/>
      </w:pPr>
      <w:r>
        <w:t>[</w:t>
      </w:r>
      <w:r w:rsidRPr="00A135A0">
        <w:t>(</w:t>
      </w:r>
      <w:r>
        <w:t>ii</w:t>
      </w:r>
      <w:r w:rsidRPr="00A135A0">
        <w:t>)</w:t>
      </w:r>
      <w:r>
        <w:tab/>
        <w:t>The v</w:t>
      </w:r>
      <w:r w:rsidRPr="003C0E59">
        <w:t>oluntary specific workplan on biodiversity in cold-water areas within the jurisdictional scope of the Convention;</w:t>
      </w:r>
      <w:r w:rsidRPr="00A135A0">
        <w:rPr>
          <w:rStyle w:val="FootnoteReference"/>
        </w:rPr>
        <w:footnoteReference w:id="90"/>
      </w:r>
      <w:r>
        <w:t>]</w:t>
      </w:r>
    </w:p>
    <w:p w14:paraId="29338A78" w14:textId="77777777" w:rsidR="00122D92" w:rsidRPr="00D00F80" w:rsidRDefault="00122D92" w:rsidP="00F06402">
      <w:pPr>
        <w:pStyle w:val="CBDNormalNumber"/>
        <w:numPr>
          <w:ilvl w:val="0"/>
          <w:numId w:val="0"/>
        </w:numPr>
        <w:tabs>
          <w:tab w:val="clear" w:pos="567"/>
          <w:tab w:val="clear" w:pos="1701"/>
          <w:tab w:val="clear" w:pos="2268"/>
        </w:tabs>
        <w:ind w:left="2268" w:hanging="567"/>
      </w:pPr>
      <w:r>
        <w:t>[</w:t>
      </w:r>
      <w:r w:rsidRPr="00D00F80">
        <w:t>(</w:t>
      </w:r>
      <w:r>
        <w:t>iii</w:t>
      </w:r>
      <w:r w:rsidRPr="00D00F80">
        <w:t>)</w:t>
      </w:r>
      <w:r w:rsidRPr="00D00F80">
        <w:tab/>
        <w:t xml:space="preserve">The voluntary guidelines for the consideration of biodiversity in environmental impact assessments in marine and coastal areas and the draft guidance on </w:t>
      </w:r>
      <w:r w:rsidRPr="00D00F80">
        <w:lastRenderedPageBreak/>
        <w:t>biodiversity-inclusive strategic environmental assessment in marine and coastal areas;</w:t>
      </w:r>
      <w:r>
        <w:rPr>
          <w:rStyle w:val="FootnoteReference"/>
        </w:rPr>
        <w:footnoteReference w:id="91"/>
      </w:r>
      <w:r>
        <w:t>]]</w:t>
      </w:r>
    </w:p>
    <w:p w14:paraId="3953E7C6" w14:textId="77777777" w:rsidR="00122D92" w:rsidRDefault="00122D92" w:rsidP="00F06402">
      <w:pPr>
        <w:pStyle w:val="CBDNormalNumber"/>
        <w:numPr>
          <w:ilvl w:val="0"/>
          <w:numId w:val="0"/>
        </w:numPr>
        <w:tabs>
          <w:tab w:val="clear" w:pos="567"/>
        </w:tabs>
        <w:ind w:left="1134" w:firstLine="567"/>
      </w:pPr>
      <w:r>
        <w:t>(c)</w:t>
      </w:r>
      <w:r>
        <w:tab/>
        <w:t xml:space="preserve">To commission a report, to be prepared in collaboration with relevant organizations, on scientific and technical information on marine biological and ecological connectivity, including vertical connectivity, in particular in coastal, open-ocean and deep-sea ecosystems, in order </w:t>
      </w:r>
      <w:r w:rsidRPr="00212838">
        <w:t xml:space="preserve">to </w:t>
      </w:r>
      <w:r>
        <w:t>inform the implementation of the Framework, and make the report available for consideration by the Subsidiary Body on Scientific, Technical and Technological Advice at a meeting held before the eighteenth meeting of the Conference of the Parties;</w:t>
      </w:r>
    </w:p>
    <w:p w14:paraId="62EF6A06" w14:textId="77777777" w:rsidR="00122D92" w:rsidRDefault="00122D92" w:rsidP="00F06402">
      <w:pPr>
        <w:pStyle w:val="CBDNormalNumber"/>
        <w:numPr>
          <w:ilvl w:val="0"/>
          <w:numId w:val="0"/>
        </w:numPr>
        <w:tabs>
          <w:tab w:val="clear" w:pos="567"/>
        </w:tabs>
        <w:ind w:left="1134" w:firstLine="567"/>
      </w:pPr>
      <w:r>
        <w:t>(d)</w:t>
      </w:r>
      <w:r>
        <w:tab/>
        <w:t>To d</w:t>
      </w:r>
      <w:r w:rsidRPr="004C2675">
        <w:t>evelop</w:t>
      </w:r>
      <w:r>
        <w:t xml:space="preserve">, </w:t>
      </w:r>
      <w:r w:rsidRPr="004C2675">
        <w:t>in collaboration with relevant organizations and experts</w:t>
      </w:r>
      <w:r>
        <w:t>,</w:t>
      </w:r>
      <w:r w:rsidRPr="004C2675">
        <w:t xml:space="preserve"> scientific guidance on the application of emerging technologies, including environmental DNA, remote sensing and other appropriate biodiversity monitoring tools, to support </w:t>
      </w:r>
      <w:r>
        <w:t xml:space="preserve">the </w:t>
      </w:r>
      <w:r w:rsidRPr="004C2675">
        <w:t xml:space="preserve">assessment and monitoring </w:t>
      </w:r>
      <w:r>
        <w:t xml:space="preserve">of </w:t>
      </w:r>
      <w:r w:rsidRPr="004C2675">
        <w:t>marine biodiversity, taking into account national circumstances, capacities and priorities</w:t>
      </w:r>
      <w:r>
        <w:t>,</w:t>
      </w:r>
      <w:r w:rsidRPr="004C2675">
        <w:t xml:space="preserve"> </w:t>
      </w:r>
      <w:r>
        <w:t xml:space="preserve">using </w:t>
      </w:r>
      <w:r w:rsidRPr="004C2675">
        <w:t>the best available scientific information</w:t>
      </w:r>
      <w:r>
        <w:t xml:space="preserve"> and considering methods of application that value the traditional knowledge of indigenous peoples and local communities, and accompany that guidance with</w:t>
      </w:r>
      <w:r w:rsidRPr="00212838">
        <w:t xml:space="preserve"> </w:t>
      </w:r>
      <w:r>
        <w:t>an analysis of priorities and options for capacity-building and development for developing country Parties, in particular the least developed countries and small island developing States among them</w:t>
      </w:r>
      <w:r w:rsidRPr="004C2675">
        <w:t>;</w:t>
      </w:r>
    </w:p>
    <w:p w14:paraId="15C352E1" w14:textId="77777777" w:rsidR="00122D92" w:rsidRDefault="00122D92" w:rsidP="00F06402">
      <w:pPr>
        <w:pStyle w:val="CBDNormalNumber"/>
        <w:numPr>
          <w:ilvl w:val="0"/>
          <w:numId w:val="0"/>
        </w:numPr>
        <w:tabs>
          <w:tab w:val="clear" w:pos="567"/>
        </w:tabs>
        <w:ind w:left="1134" w:firstLine="567"/>
      </w:pPr>
      <w:r>
        <w:t>(e)</w:t>
      </w:r>
      <w:r>
        <w:tab/>
        <w:t>To identify which of the gaps and areas in need of additional focus</w:t>
      </w:r>
      <w:r w:rsidRPr="004C2675">
        <w:t xml:space="preserve"> </w:t>
      </w:r>
      <w:r>
        <w:t>contained</w:t>
      </w:r>
      <w:r w:rsidRPr="00AC26A5">
        <w:t xml:space="preserve"> in the annex to decision </w:t>
      </w:r>
      <w:hyperlink r:id="rId138" w:history="1">
        <w:r w:rsidRPr="008E31F2">
          <w:rPr>
            <w:rStyle w:val="Hyperlink"/>
          </w:rPr>
          <w:t>16/17</w:t>
        </w:r>
      </w:hyperlink>
      <w:r w:rsidRPr="00AC26A5">
        <w:t xml:space="preserve"> would benefit from </w:t>
      </w:r>
      <w:r>
        <w:t xml:space="preserve">the development of </w:t>
      </w:r>
      <w:r w:rsidRPr="00AC26A5">
        <w:t>new guidance</w:t>
      </w:r>
      <w:r>
        <w:t xml:space="preserve"> </w:t>
      </w:r>
      <w:r w:rsidRPr="00AC26A5">
        <w:t>under the Convention to advance the implementation of the Framework with respect to marine and coastal</w:t>
      </w:r>
      <w:r>
        <w:t xml:space="preserve"> biodiversity</w:t>
      </w:r>
      <w:r w:rsidRPr="00AC26A5">
        <w:t xml:space="preserve"> </w:t>
      </w:r>
      <w:r>
        <w:t xml:space="preserve">and island </w:t>
      </w:r>
      <w:r w:rsidRPr="00AC26A5">
        <w:t>biodiversity</w:t>
      </w:r>
      <w:r>
        <w:t xml:space="preserve"> </w:t>
      </w:r>
      <w:r w:rsidRPr="00AC26A5">
        <w:t>for</w:t>
      </w:r>
      <w:r>
        <w:t xml:space="preserve"> </w:t>
      </w:r>
      <w:r w:rsidRPr="00AC26A5">
        <w:t>consideration by the Subsidiary Body on Scientific, Technical and Technological Advice at a meeting held before the eighteenth meeting of the Conference of the Parties</w:t>
      </w:r>
      <w:r>
        <w:t>;</w:t>
      </w:r>
    </w:p>
    <w:p w14:paraId="014F4E65" w14:textId="77777777" w:rsidR="00122D92" w:rsidRDefault="00122D92" w:rsidP="00F06402">
      <w:pPr>
        <w:pStyle w:val="CBDNormalNumber"/>
        <w:numPr>
          <w:ilvl w:val="0"/>
          <w:numId w:val="0"/>
        </w:numPr>
        <w:tabs>
          <w:tab w:val="clear" w:pos="567"/>
        </w:tabs>
        <w:ind w:left="1134" w:firstLine="567"/>
      </w:pPr>
      <w:r>
        <w:t>(f)</w:t>
      </w:r>
      <w:r>
        <w:tab/>
        <w:t>To prepare an analysis on the status of the implementation of the programme of work on island biodiversity</w:t>
      </w:r>
      <w:r>
        <w:rPr>
          <w:rStyle w:val="FootnoteReference"/>
        </w:rPr>
        <w:footnoteReference w:id="92"/>
      </w:r>
      <w:r>
        <w:t xml:space="preserve"> in the context of the Framework, taking into consideration the disproportionate threats to island ecosystems, the inseparable links among marine, coastal and island ecosystems and the annex to decision </w:t>
      </w:r>
      <w:hyperlink r:id="rId139" w:history="1">
        <w:r w:rsidRPr="004D4757">
          <w:rPr>
            <w:rStyle w:val="Hyperlink"/>
          </w:rPr>
          <w:t>16/17</w:t>
        </w:r>
      </w:hyperlink>
      <w:r>
        <w:t>, and to provide the analysis to the Subsidiary Body on Scientific, Technical and Technological Advice for its consideration at a meeting held before the nineteenth meeting of the Conference of the Parties;</w:t>
      </w:r>
    </w:p>
    <w:p w14:paraId="5A7F2533" w14:textId="77777777" w:rsidR="00122D92" w:rsidRDefault="00122D92" w:rsidP="00F06402">
      <w:pPr>
        <w:pStyle w:val="CBDNormalNumber"/>
        <w:numPr>
          <w:ilvl w:val="0"/>
          <w:numId w:val="0"/>
        </w:numPr>
        <w:tabs>
          <w:tab w:val="clear" w:pos="567"/>
        </w:tabs>
        <w:ind w:left="1134" w:firstLine="567"/>
      </w:pPr>
      <w:r>
        <w:t>(g)</w:t>
      </w:r>
      <w:r>
        <w:tab/>
        <w:t>To enhance further cooperation, collaboration or synergies, as appropriate, with the secretariats of other multilateral environmental agreements and global and regional organizations, in accordance with their respective mandates, including through the Sustainable Ocean Initiative global dialogue with regional sea organizations and regional fishery bodies, with regard to various thematic issues related to marine and coastal biodiversity and island biodiversity in support of the implementation of the Framework [and the 2030 Agenda for Sustainable Development</w:t>
      </w:r>
      <w:r>
        <w:rPr>
          <w:rStyle w:val="FootnoteReference"/>
        </w:rPr>
        <w:footnoteReference w:id="93"/>
      </w:r>
      <w:r>
        <w:t>].</w:t>
      </w:r>
    </w:p>
    <w:p w14:paraId="5AC2EB52" w14:textId="77777777" w:rsidR="00122D92" w:rsidRPr="00A135A0" w:rsidRDefault="00122D92" w:rsidP="00F06402">
      <w:pPr>
        <w:pStyle w:val="CBDDesicionAnnex"/>
        <w:ind w:left="1134"/>
      </w:pPr>
      <w:r w:rsidRPr="00CE43EA">
        <w:lastRenderedPageBreak/>
        <w:t>Annex I</w:t>
      </w:r>
    </w:p>
    <w:p w14:paraId="02CA8D46" w14:textId="77777777" w:rsidR="00122D92" w:rsidRPr="003C0E59" w:rsidRDefault="00122D92" w:rsidP="00F06402">
      <w:pPr>
        <w:pStyle w:val="CBDDesicionAnnex"/>
        <w:ind w:left="1134"/>
        <w:rPr>
          <w:bCs w:val="0"/>
          <w:lang w:bidi="ar-SY"/>
        </w:rPr>
      </w:pPr>
      <w:r w:rsidRPr="003C0E59">
        <w:rPr>
          <w:lang w:bidi="ar-SY"/>
        </w:rPr>
        <w:t xml:space="preserve">Voluntary </w:t>
      </w:r>
      <w:r>
        <w:rPr>
          <w:lang w:bidi="ar-SY"/>
        </w:rPr>
        <w:t>[</w:t>
      </w:r>
      <w:r w:rsidRPr="00BF66D0">
        <w:rPr>
          <w:lang w:bidi="ar-SY"/>
        </w:rPr>
        <w:t>reference elements for good practice</w:t>
      </w:r>
      <w:r>
        <w:rPr>
          <w:lang w:bidi="ar-SY"/>
        </w:rPr>
        <w:t>][g</w:t>
      </w:r>
      <w:r w:rsidRPr="003C0E59">
        <w:rPr>
          <w:lang w:bidi="ar-SY"/>
        </w:rPr>
        <w:t>uidelines</w:t>
      </w:r>
      <w:r>
        <w:rPr>
          <w:lang w:bidi="ar-SY"/>
        </w:rPr>
        <w:t>]</w:t>
      </w:r>
      <w:r w:rsidRPr="003C0E59">
        <w:rPr>
          <w:lang w:bidi="ar-SY"/>
        </w:rPr>
        <w:t xml:space="preserve"> on </w:t>
      </w:r>
      <w:r>
        <w:rPr>
          <w:lang w:bidi="ar-SY"/>
        </w:rPr>
        <w:t>p</w:t>
      </w:r>
      <w:r w:rsidRPr="003C0E59">
        <w:rPr>
          <w:lang w:bidi="ar-SY"/>
        </w:rPr>
        <w:t>eer-</w:t>
      </w:r>
      <w:r>
        <w:rPr>
          <w:lang w:bidi="ar-SY"/>
        </w:rPr>
        <w:t>r</w:t>
      </w:r>
      <w:r w:rsidRPr="003C0E59">
        <w:rPr>
          <w:lang w:bidi="ar-SY"/>
        </w:rPr>
        <w:t xml:space="preserve">eview </w:t>
      </w:r>
      <w:r>
        <w:rPr>
          <w:lang w:bidi="ar-SY"/>
        </w:rPr>
        <w:t>p</w:t>
      </w:r>
      <w:r w:rsidRPr="003C0E59">
        <w:rPr>
          <w:lang w:bidi="ar-SY"/>
        </w:rPr>
        <w:t xml:space="preserve">rocesses for the </w:t>
      </w:r>
      <w:r>
        <w:rPr>
          <w:lang w:bidi="ar-SY"/>
        </w:rPr>
        <w:t>d</w:t>
      </w:r>
      <w:r w:rsidRPr="003C0E59">
        <w:rPr>
          <w:lang w:bidi="ar-SY"/>
        </w:rPr>
        <w:t xml:space="preserve">escription of </w:t>
      </w:r>
      <w:r>
        <w:rPr>
          <w:lang w:bidi="ar-SY"/>
        </w:rPr>
        <w:t>a</w:t>
      </w:r>
      <w:r w:rsidRPr="003C0E59">
        <w:rPr>
          <w:lang w:bidi="ar-SY"/>
        </w:rPr>
        <w:t xml:space="preserve">reas </w:t>
      </w:r>
      <w:r>
        <w:rPr>
          <w:lang w:bidi="ar-SY"/>
        </w:rPr>
        <w:t>m</w:t>
      </w:r>
      <w:r w:rsidRPr="003C0E59">
        <w:rPr>
          <w:lang w:bidi="ar-SY"/>
        </w:rPr>
        <w:t xml:space="preserve">eeting the </w:t>
      </w:r>
      <w:r>
        <w:rPr>
          <w:lang w:bidi="ar-SY"/>
        </w:rPr>
        <w:t>c</w:t>
      </w:r>
      <w:r w:rsidRPr="003C0E59">
        <w:rPr>
          <w:lang w:bidi="ar-SY"/>
        </w:rPr>
        <w:t xml:space="preserve">riteria for </w:t>
      </w:r>
      <w:r>
        <w:rPr>
          <w:lang w:bidi="ar-SY"/>
        </w:rPr>
        <w:t>e</w:t>
      </w:r>
      <w:r w:rsidRPr="003C0E59">
        <w:rPr>
          <w:lang w:bidi="ar-SY"/>
        </w:rPr>
        <w:t xml:space="preserve">cologically or </w:t>
      </w:r>
      <w:r>
        <w:rPr>
          <w:lang w:bidi="ar-SY"/>
        </w:rPr>
        <w:t>b</w:t>
      </w:r>
      <w:r w:rsidRPr="003C0E59">
        <w:rPr>
          <w:lang w:bidi="ar-SY"/>
        </w:rPr>
        <w:t xml:space="preserve">iologically </w:t>
      </w:r>
      <w:r>
        <w:rPr>
          <w:lang w:bidi="ar-SY"/>
        </w:rPr>
        <w:t>s</w:t>
      </w:r>
      <w:r w:rsidRPr="003C0E59">
        <w:rPr>
          <w:lang w:bidi="ar-SY"/>
        </w:rPr>
        <w:t xml:space="preserve">ignificant </w:t>
      </w:r>
      <w:r>
        <w:rPr>
          <w:lang w:bidi="ar-SY"/>
        </w:rPr>
        <w:t>m</w:t>
      </w:r>
      <w:r w:rsidRPr="003C0E59">
        <w:rPr>
          <w:lang w:bidi="ar-SY"/>
        </w:rPr>
        <w:t xml:space="preserve">arine </w:t>
      </w:r>
      <w:r>
        <w:rPr>
          <w:lang w:bidi="ar-SY"/>
        </w:rPr>
        <w:t>a</w:t>
      </w:r>
      <w:r w:rsidRPr="003C0E59">
        <w:rPr>
          <w:lang w:bidi="ar-SY"/>
        </w:rPr>
        <w:t xml:space="preserve">reas </w:t>
      </w:r>
      <w:r>
        <w:rPr>
          <w:lang w:bidi="ar-SY"/>
        </w:rPr>
        <w:t>[</w:t>
      </w:r>
      <w:r w:rsidRPr="003C0E59">
        <w:rPr>
          <w:lang w:bidi="ar-SY"/>
        </w:rPr>
        <w:t xml:space="preserve">and </w:t>
      </w:r>
      <w:r>
        <w:rPr>
          <w:lang w:bidi="ar-SY"/>
        </w:rPr>
        <w:t>o</w:t>
      </w:r>
      <w:r w:rsidRPr="003C0E59">
        <w:rPr>
          <w:lang w:bidi="ar-SY"/>
        </w:rPr>
        <w:t xml:space="preserve">ther </w:t>
      </w:r>
      <w:r>
        <w:rPr>
          <w:lang w:bidi="ar-SY"/>
        </w:rPr>
        <w:t>r</w:t>
      </w:r>
      <w:r w:rsidRPr="003C0E59">
        <w:rPr>
          <w:lang w:bidi="ar-SY"/>
        </w:rPr>
        <w:t xml:space="preserve">elevant </w:t>
      </w:r>
      <w:r>
        <w:rPr>
          <w:lang w:bidi="ar-SY"/>
        </w:rPr>
        <w:t>c</w:t>
      </w:r>
      <w:r w:rsidRPr="003C0E59">
        <w:rPr>
          <w:lang w:bidi="ar-SY"/>
        </w:rPr>
        <w:t xml:space="preserve">ompatible and </w:t>
      </w:r>
      <w:r>
        <w:rPr>
          <w:lang w:bidi="ar-SY"/>
        </w:rPr>
        <w:t>c</w:t>
      </w:r>
      <w:r w:rsidRPr="003C0E59">
        <w:rPr>
          <w:lang w:bidi="ar-SY"/>
        </w:rPr>
        <w:t xml:space="preserve">omplementary </w:t>
      </w:r>
      <w:r>
        <w:rPr>
          <w:lang w:bidi="ar-SY"/>
        </w:rPr>
        <w:t>s</w:t>
      </w:r>
      <w:r w:rsidRPr="003C0E59">
        <w:rPr>
          <w:lang w:bidi="ar-SY"/>
        </w:rPr>
        <w:t xml:space="preserve">cientific </w:t>
      </w:r>
      <w:r>
        <w:rPr>
          <w:lang w:bidi="ar-SY"/>
        </w:rPr>
        <w:t>c</w:t>
      </w:r>
      <w:r w:rsidRPr="003C0E59">
        <w:rPr>
          <w:lang w:bidi="ar-SY"/>
        </w:rPr>
        <w:t>riteria</w:t>
      </w:r>
      <w:r>
        <w:rPr>
          <w:lang w:bidi="ar-SY"/>
        </w:rPr>
        <w:t>]</w:t>
      </w:r>
    </w:p>
    <w:p w14:paraId="2F9A59CC" w14:textId="77777777" w:rsidR="00122D92" w:rsidRPr="003C0E59" w:rsidRDefault="00122D92" w:rsidP="00F06402">
      <w:pPr>
        <w:pStyle w:val="CBDH1"/>
        <w:tabs>
          <w:tab w:val="clear" w:pos="567"/>
        </w:tabs>
        <w:ind w:left="1134"/>
        <w:rPr>
          <w:b w:val="0"/>
          <w:sz w:val="24"/>
          <w:szCs w:val="24"/>
        </w:rPr>
      </w:pPr>
      <w:bookmarkStart w:id="43" w:name="_Toc239752926"/>
      <w:r w:rsidRPr="003C0E59">
        <w:rPr>
          <w:sz w:val="24"/>
          <w:szCs w:val="24"/>
        </w:rPr>
        <w:t>I.</w:t>
      </w:r>
      <w:r w:rsidRPr="003C0E59">
        <w:rPr>
          <w:sz w:val="24"/>
          <w:szCs w:val="24"/>
        </w:rPr>
        <w:tab/>
        <w:t>Introduction</w:t>
      </w:r>
      <w:bookmarkEnd w:id="43"/>
    </w:p>
    <w:p w14:paraId="4F73B6C3" w14:textId="77777777" w:rsidR="00122D92" w:rsidRPr="002454DB" w:rsidRDefault="00122D92" w:rsidP="00F06402">
      <w:pPr>
        <w:pStyle w:val="CBDNormalNumber"/>
        <w:numPr>
          <w:ilvl w:val="0"/>
          <w:numId w:val="0"/>
        </w:numPr>
        <w:tabs>
          <w:tab w:val="clear" w:pos="567"/>
        </w:tabs>
        <w:ind w:left="1134"/>
      </w:pPr>
      <w:r w:rsidRPr="00A135A0">
        <w:t>1.</w:t>
      </w:r>
      <w:r w:rsidRPr="00A135A0">
        <w:tab/>
      </w:r>
      <w:r>
        <w:t>There are v</w:t>
      </w:r>
      <w:r w:rsidRPr="00A135A0">
        <w:t>arious processes</w:t>
      </w:r>
      <w:r>
        <w:t>,</w:t>
      </w:r>
      <w:r w:rsidRPr="00A135A0">
        <w:t xml:space="preserve"> </w:t>
      </w:r>
      <w:r>
        <w:t>on a range of</w:t>
      </w:r>
      <w:r w:rsidRPr="00A135A0">
        <w:t xml:space="preserve"> scales and in </w:t>
      </w:r>
      <w:r>
        <w:t>diverse</w:t>
      </w:r>
      <w:r w:rsidRPr="00A135A0">
        <w:t xml:space="preserve"> contexts</w:t>
      </w:r>
      <w:r>
        <w:t>,</w:t>
      </w:r>
      <w:r w:rsidRPr="00A135A0">
        <w:t xml:space="preserve"> </w:t>
      </w:r>
      <w:r>
        <w:t>for</w:t>
      </w:r>
      <w:r w:rsidRPr="00A135A0">
        <w:t xml:space="preserve"> describing areas of significance in marine and coastal areas, including the scientific description and mapping of areas meeting the criteria for ecologically or biologically significant marine areas. The processes reflect a range of objectives, contexts and priorities and may be coordinated </w:t>
      </w:r>
      <w:r>
        <w:t xml:space="preserve">variously </w:t>
      </w:r>
      <w:r w:rsidRPr="00A135A0">
        <w:t>by intergovernmental or governmental entitie</w:t>
      </w:r>
      <w:r w:rsidRPr="00973F20">
        <w:t>s,</w:t>
      </w:r>
      <w:r w:rsidRPr="00A135A0">
        <w:t xml:space="preserve"> </w:t>
      </w:r>
      <w:r>
        <w:t>indigenous peoples and local communities, and</w:t>
      </w:r>
      <w:r w:rsidRPr="00A135A0">
        <w:t xml:space="preserve"> </w:t>
      </w:r>
      <w:r w:rsidRPr="002454DB">
        <w:t xml:space="preserve">non-governmental organizations. Some </w:t>
      </w:r>
      <w:r>
        <w:t xml:space="preserve">are </w:t>
      </w:r>
      <w:r w:rsidRPr="002454DB">
        <w:t>focus</w:t>
      </w:r>
      <w:r>
        <w:t>ed</w:t>
      </w:r>
      <w:r w:rsidRPr="002454DB">
        <w:t xml:space="preserve"> on specific types of habitats, species or ecological processes, while others</w:t>
      </w:r>
      <w:r w:rsidRPr="000C4487">
        <w:t xml:space="preserve"> </w:t>
      </w:r>
      <w:r>
        <w:t>combine at least two of the above or</w:t>
      </w:r>
      <w:r w:rsidRPr="002454DB">
        <w:t xml:space="preserve"> </w:t>
      </w:r>
      <w:r>
        <w:t>have</w:t>
      </w:r>
      <w:r w:rsidRPr="002454DB">
        <w:t xml:space="preserve"> a broader scope. Processes other than those to describe ecologically or biologically significant marine areas may also be linked with management measures or used to inform related management decisions. </w:t>
      </w:r>
    </w:p>
    <w:p w14:paraId="2537248B" w14:textId="77777777" w:rsidR="00122D92" w:rsidRPr="00A135A0" w:rsidRDefault="00122D92" w:rsidP="00F06402">
      <w:pPr>
        <w:pStyle w:val="CBDNormalNumber"/>
        <w:numPr>
          <w:ilvl w:val="0"/>
          <w:numId w:val="0"/>
        </w:numPr>
        <w:tabs>
          <w:tab w:val="clear" w:pos="567"/>
        </w:tabs>
        <w:ind w:left="1134"/>
      </w:pPr>
      <w:r w:rsidRPr="002454DB">
        <w:t>2.</w:t>
      </w:r>
      <w:r w:rsidRPr="002454DB">
        <w:tab/>
      </w:r>
      <w:r w:rsidRPr="00FD2DE0">
        <w:t xml:space="preserve">In its decision </w:t>
      </w:r>
      <w:hyperlink r:id="rId140" w:history="1">
        <w:r w:rsidRPr="00FD2DE0">
          <w:rPr>
            <w:rStyle w:val="Hyperlink"/>
          </w:rPr>
          <w:t>16/16</w:t>
        </w:r>
      </w:hyperlink>
      <w:r w:rsidRPr="002454DB">
        <w:t>, the Conference of the Parties to the Convention on Biological Diversity</w:t>
      </w:r>
      <w:r>
        <w:rPr>
          <w:rStyle w:val="FootnoteReference"/>
        </w:rPr>
        <w:footnoteReference w:id="94"/>
      </w:r>
      <w:r w:rsidRPr="002454DB">
        <w:t xml:space="preserve"> emphasized that</w:t>
      </w:r>
      <w:r>
        <w:t>,</w:t>
      </w:r>
      <w:r w:rsidRPr="002454DB">
        <w:t xml:space="preserve"> in developing submissions for descriptions of ecologically or biologically significant</w:t>
      </w:r>
      <w:r w:rsidRPr="00A135A0">
        <w:t xml:space="preserve"> marine areas or modifications to th</w:t>
      </w:r>
      <w:r>
        <w:t>o</w:t>
      </w:r>
      <w:r w:rsidRPr="00A135A0">
        <w:t>se descriptions, proponents should consider the need for a strong scientific basis with sufficient information, as well as the importance of transparency</w:t>
      </w:r>
      <w:r>
        <w:t xml:space="preserve">, which are </w:t>
      </w:r>
      <w:r w:rsidRPr="00A135A0">
        <w:t>common factor</w:t>
      </w:r>
      <w:r>
        <w:t>s</w:t>
      </w:r>
      <w:r w:rsidRPr="00A135A0">
        <w:t xml:space="preserve"> </w:t>
      </w:r>
      <w:r>
        <w:t>of</w:t>
      </w:r>
      <w:r w:rsidRPr="00A135A0">
        <w:t xml:space="preserve"> such processes. In th</w:t>
      </w:r>
      <w:r>
        <w:t>at</w:t>
      </w:r>
      <w:r w:rsidRPr="00A135A0">
        <w:t xml:space="preserve"> regard, peer</w:t>
      </w:r>
      <w:r>
        <w:t xml:space="preserve"> </w:t>
      </w:r>
      <w:r w:rsidRPr="00A135A0">
        <w:t xml:space="preserve">review is a </w:t>
      </w:r>
      <w:r>
        <w:t>vital</w:t>
      </w:r>
      <w:r w:rsidRPr="00A135A0">
        <w:t xml:space="preserve"> factor contributing to the</w:t>
      </w:r>
      <w:r>
        <w:t xml:space="preserve"> </w:t>
      </w:r>
      <w:r w:rsidRPr="00A135A0">
        <w:t>effectiveness</w:t>
      </w:r>
      <w:r w:rsidRPr="00F136F6">
        <w:t xml:space="preserve"> </w:t>
      </w:r>
      <w:r w:rsidRPr="00E4324A">
        <w:t xml:space="preserve">of the </w:t>
      </w:r>
      <w:r w:rsidRPr="00AE7453">
        <w:t>processes</w:t>
      </w:r>
      <w:r>
        <w:t>.</w:t>
      </w:r>
      <w:r w:rsidRPr="00A135A0">
        <w:t xml:space="preserve"> Peer</w:t>
      </w:r>
      <w:r>
        <w:t xml:space="preserve"> </w:t>
      </w:r>
      <w:r w:rsidRPr="00A135A0">
        <w:t xml:space="preserve">review can take </w:t>
      </w:r>
      <w:r>
        <w:t>various</w:t>
      </w:r>
      <w:r w:rsidRPr="00A135A0">
        <w:t xml:space="preserve"> forms but is intended to provide an opportunity for experts to evaluate information </w:t>
      </w:r>
      <w:proofErr w:type="gramStart"/>
      <w:r w:rsidRPr="00A135A0">
        <w:t>in order to</w:t>
      </w:r>
      <w:proofErr w:type="gramEnd"/>
      <w:r w:rsidRPr="00A135A0">
        <w:t xml:space="preserve"> strengthen its scientific basis and credibility, enhance process transparency and support the consistent application of agreed criteria. </w:t>
      </w:r>
    </w:p>
    <w:p w14:paraId="4F81A9D5" w14:textId="77777777" w:rsidR="00122D92" w:rsidRPr="002454DB" w:rsidRDefault="00122D92" w:rsidP="00F06402">
      <w:pPr>
        <w:tabs>
          <w:tab w:val="clear" w:pos="567"/>
        </w:tabs>
        <w:ind w:left="1134"/>
      </w:pPr>
      <w:r>
        <w:t>3</w:t>
      </w:r>
      <w:r w:rsidRPr="00A135A0">
        <w:t>.</w:t>
      </w:r>
      <w:r w:rsidRPr="00A135A0">
        <w:tab/>
        <w:t xml:space="preserve">In </w:t>
      </w:r>
      <w:r>
        <w:t xml:space="preserve">the same </w:t>
      </w:r>
      <w:r w:rsidRPr="002454DB">
        <w:t>decision</w:t>
      </w:r>
      <w:r>
        <w:t>,</w:t>
      </w:r>
      <w:r w:rsidRPr="002454DB">
        <w:t xml:space="preserve"> the</w:t>
      </w:r>
      <w:r w:rsidRPr="00A135A0">
        <w:t xml:space="preserve"> Conference of the Parties requested the </w:t>
      </w:r>
      <w:r>
        <w:t>Executive Secretary</w:t>
      </w:r>
      <w:r w:rsidRPr="00A135A0">
        <w:t xml:space="preserve"> to develop voluntary guidelines on peer-review processes for the description of areas meeting the criteria for</w:t>
      </w:r>
      <w:r w:rsidRPr="00A135A0">
        <w:rPr>
          <w:bCs/>
          <w:lang w:bidi="ar-SY"/>
        </w:rPr>
        <w:t xml:space="preserve"> ecologically or biologically significant marine areas</w:t>
      </w:r>
      <w:r w:rsidRPr="00A135A0">
        <w:t xml:space="preserve"> and other relevant compatible and complementary scientific criteria. </w:t>
      </w:r>
    </w:p>
    <w:p w14:paraId="3C5D3934" w14:textId="77777777" w:rsidR="00122D92" w:rsidRPr="00654DB6" w:rsidRDefault="00122D92" w:rsidP="00F06402">
      <w:pPr>
        <w:pStyle w:val="CBDH1"/>
        <w:tabs>
          <w:tab w:val="clear" w:pos="567"/>
        </w:tabs>
        <w:ind w:left="1134"/>
        <w:rPr>
          <w:b w:val="0"/>
          <w:sz w:val="24"/>
          <w:szCs w:val="24"/>
        </w:rPr>
      </w:pPr>
      <w:bookmarkStart w:id="44" w:name="_Toc239752927"/>
      <w:r w:rsidRPr="003C0E59">
        <w:rPr>
          <w:sz w:val="24"/>
          <w:szCs w:val="24"/>
        </w:rPr>
        <w:t>II.</w:t>
      </w:r>
      <w:r w:rsidRPr="002454DB">
        <w:rPr>
          <w:sz w:val="24"/>
          <w:szCs w:val="24"/>
        </w:rPr>
        <w:tab/>
      </w:r>
      <w:r w:rsidRPr="003C0E59">
        <w:rPr>
          <w:sz w:val="24"/>
          <w:szCs w:val="24"/>
        </w:rPr>
        <w:t>Purpose</w:t>
      </w:r>
      <w:bookmarkEnd w:id="44"/>
    </w:p>
    <w:p w14:paraId="5F685E26" w14:textId="77777777" w:rsidR="00122D92" w:rsidRPr="00A135A0" w:rsidRDefault="00122D92" w:rsidP="00F06402">
      <w:pPr>
        <w:pStyle w:val="CBDNormalNumber"/>
        <w:numPr>
          <w:ilvl w:val="0"/>
          <w:numId w:val="0"/>
        </w:numPr>
        <w:tabs>
          <w:tab w:val="clear" w:pos="567"/>
        </w:tabs>
        <w:ind w:left="1134"/>
      </w:pPr>
      <w:r w:rsidRPr="00654DB6">
        <w:t>4.</w:t>
      </w:r>
      <w:r w:rsidRPr="00654DB6">
        <w:tab/>
        <w:t xml:space="preserve">The present voluntary </w:t>
      </w:r>
      <w:r>
        <w:t>[</w:t>
      </w:r>
      <w:r w:rsidRPr="00654DB6">
        <w:t>reference elements</w:t>
      </w:r>
      <w:r>
        <w:t>][</w:t>
      </w:r>
      <w:r w:rsidRPr="00654DB6">
        <w:t>guidelines</w:t>
      </w:r>
      <w:r>
        <w:t xml:space="preserve">] are </w:t>
      </w:r>
      <w:r w:rsidRPr="002454DB">
        <w:t>aim</w:t>
      </w:r>
      <w:r>
        <w:t>ed</w:t>
      </w:r>
      <w:r w:rsidRPr="002454DB">
        <w:t xml:space="preserve"> </w:t>
      </w:r>
      <w:r>
        <w:t>a</w:t>
      </w:r>
      <w:r w:rsidRPr="002454DB">
        <w:t>t support</w:t>
      </w:r>
      <w:r>
        <w:t>ing, as appropriate,</w:t>
      </w:r>
      <w:r w:rsidRPr="002454DB">
        <w:t xml:space="preserve"> inclusive, effective, scientifically</w:t>
      </w:r>
      <w:r w:rsidRPr="00A135A0">
        <w:t xml:space="preserve"> robust, equitable and transparent expert peer-review processes</w:t>
      </w:r>
      <w:r>
        <w:t xml:space="preserve"> </w:t>
      </w:r>
      <w:r w:rsidRPr="00A135A0">
        <w:t>for the description of areas meeting the criteria for</w:t>
      </w:r>
      <w:r w:rsidRPr="00A135A0">
        <w:rPr>
          <w:bCs/>
          <w:lang w:bidi="ar-SY"/>
        </w:rPr>
        <w:t xml:space="preserve"> ecologically or biologically significant marine </w:t>
      </w:r>
      <w:r w:rsidRPr="007C5100">
        <w:rPr>
          <w:bCs/>
          <w:lang w:bidi="ar-SY"/>
        </w:rPr>
        <w:t>area</w:t>
      </w:r>
      <w:r w:rsidRPr="003C0E59">
        <w:rPr>
          <w:bCs/>
          <w:lang w:bidi="ar-SY"/>
        </w:rPr>
        <w:t>s</w:t>
      </w:r>
      <w:r>
        <w:rPr>
          <w:bCs/>
          <w:lang w:bidi="ar-SY"/>
        </w:rPr>
        <w:t xml:space="preserve"> [and </w:t>
      </w:r>
      <w:r w:rsidRPr="00A135A0">
        <w:t xml:space="preserve">other </w:t>
      </w:r>
      <w:r>
        <w:t>relevant</w:t>
      </w:r>
      <w:r w:rsidRPr="00A135A0">
        <w:t xml:space="preserve"> compatible and complementary</w:t>
      </w:r>
      <w:r>
        <w:t xml:space="preserve"> scientific</w:t>
      </w:r>
      <w:r w:rsidRPr="00A135A0">
        <w:t xml:space="preserve"> criteria</w:t>
      </w:r>
      <w:r>
        <w:t>]</w:t>
      </w:r>
      <w:r w:rsidRPr="00A135A0">
        <w:t>.</w:t>
      </w:r>
    </w:p>
    <w:p w14:paraId="41F0C4FA" w14:textId="77777777" w:rsidR="00122D92" w:rsidRPr="00A135A0" w:rsidRDefault="00122D92" w:rsidP="00F06402">
      <w:pPr>
        <w:pStyle w:val="CBDNormalNumber"/>
        <w:numPr>
          <w:ilvl w:val="0"/>
          <w:numId w:val="0"/>
        </w:numPr>
        <w:tabs>
          <w:tab w:val="clear" w:pos="567"/>
        </w:tabs>
        <w:ind w:left="1134"/>
      </w:pPr>
      <w:r>
        <w:t>5</w:t>
      </w:r>
      <w:r w:rsidRPr="00A135A0">
        <w:t>.</w:t>
      </w:r>
      <w:r w:rsidRPr="00A135A0">
        <w:tab/>
        <w:t xml:space="preserve">The </w:t>
      </w:r>
      <w:r w:rsidRPr="00BF66D0">
        <w:t xml:space="preserve">voluntary </w:t>
      </w:r>
      <w:r>
        <w:t>[</w:t>
      </w:r>
      <w:r w:rsidRPr="00BF66D0">
        <w:t>reference elements</w:t>
      </w:r>
      <w:r>
        <w:t>][</w:t>
      </w:r>
      <w:r w:rsidRPr="00A135A0">
        <w:t>guidelines</w:t>
      </w:r>
      <w:r>
        <w:t>]</w:t>
      </w:r>
      <w:r w:rsidRPr="00A135A0">
        <w:t xml:space="preserve"> </w:t>
      </w:r>
      <w:r>
        <w:t xml:space="preserve">are </w:t>
      </w:r>
      <w:r w:rsidRPr="00A135A0">
        <w:t>focus</w:t>
      </w:r>
      <w:r>
        <w:t>ed</w:t>
      </w:r>
      <w:r w:rsidRPr="00A135A0">
        <w:t xml:space="preserve"> exclusively on expert peer</w:t>
      </w:r>
      <w:r>
        <w:t xml:space="preserve"> </w:t>
      </w:r>
      <w:r w:rsidRPr="00A135A0">
        <w:t>review</w:t>
      </w:r>
      <w:r>
        <w:t>s</w:t>
      </w:r>
      <w:r w:rsidRPr="00A135A0">
        <w:t xml:space="preserve"> as a scientific and technical quality assurance mechanism</w:t>
      </w:r>
      <w:r>
        <w:t>. They are</w:t>
      </w:r>
      <w:r w:rsidRPr="00A135A0">
        <w:t xml:space="preserve"> intended to strengthen the scientific basis of proposed descriptions and support the consistent application of agreed criteria</w:t>
      </w:r>
      <w:r>
        <w:t>,</w:t>
      </w:r>
      <w:r w:rsidRPr="00A135A0">
        <w:t xml:space="preserve"> </w:t>
      </w:r>
      <w:r>
        <w:t>recognizing that the description of an area as meeting the criteria for an ecologically or biologically significant marine area does not, in itself, constitute the identification, designation or establishment of a marine protected area or other area-based management tool or prescribe any management measure</w:t>
      </w:r>
      <w:r w:rsidRPr="00A135A0">
        <w:t>.</w:t>
      </w:r>
    </w:p>
    <w:p w14:paraId="4CC1773F" w14:textId="77777777" w:rsidR="00122D92" w:rsidRDefault="00122D92" w:rsidP="00F06402">
      <w:pPr>
        <w:pStyle w:val="CBDNormalNumber"/>
        <w:numPr>
          <w:ilvl w:val="0"/>
          <w:numId w:val="0"/>
        </w:numPr>
        <w:tabs>
          <w:tab w:val="clear" w:pos="567"/>
        </w:tabs>
        <w:ind w:left="1134"/>
      </w:pPr>
      <w:r>
        <w:t>6</w:t>
      </w:r>
      <w:r w:rsidRPr="00A135A0">
        <w:t>.</w:t>
      </w:r>
      <w:r w:rsidRPr="00A135A0">
        <w:tab/>
        <w:t xml:space="preserve">The </w:t>
      </w:r>
      <w:r w:rsidRPr="00BF66D0">
        <w:t xml:space="preserve">voluntary </w:t>
      </w:r>
      <w:r>
        <w:t>[</w:t>
      </w:r>
      <w:r w:rsidRPr="00BF66D0">
        <w:t>reference elements</w:t>
      </w:r>
      <w:r>
        <w:t>][</w:t>
      </w:r>
      <w:r w:rsidRPr="00A135A0">
        <w:t>guidelines</w:t>
      </w:r>
      <w:r>
        <w:t>]</w:t>
      </w:r>
      <w:r w:rsidRPr="00A135A0">
        <w:t xml:space="preserve"> are non-prescriptive</w:t>
      </w:r>
      <w:r>
        <w:t xml:space="preserve"> and </w:t>
      </w:r>
      <w:r w:rsidRPr="00A135A0">
        <w:t>flexible in nature</w:t>
      </w:r>
      <w:r>
        <w:t xml:space="preserve"> and</w:t>
      </w:r>
      <w:r w:rsidRPr="00A135A0">
        <w:t xml:space="preserve"> do not replace</w:t>
      </w:r>
      <w:r>
        <w:t xml:space="preserve"> national peer-review and</w:t>
      </w:r>
      <w:r w:rsidRPr="00A135A0">
        <w:t xml:space="preserve"> broader </w:t>
      </w:r>
      <w:r w:rsidRPr="003C0E59">
        <w:t>rights holder</w:t>
      </w:r>
      <w:r w:rsidRPr="00A135A0">
        <w:t xml:space="preserve"> or stakeholder</w:t>
      </w:r>
      <w:r>
        <w:t xml:space="preserve"> and other </w:t>
      </w:r>
      <w:r w:rsidRPr="00A135A0">
        <w:t>consultation processes. The</w:t>
      </w:r>
      <w:r>
        <w:t>y are intended</w:t>
      </w:r>
      <w:r w:rsidRPr="00C92405">
        <w:t>[,</w:t>
      </w:r>
      <w:r>
        <w:t xml:space="preserve"> collectively or on an individual basis,]</w:t>
      </w:r>
      <w:r w:rsidRPr="00A135A0">
        <w:t xml:space="preserve"> to </w:t>
      </w:r>
      <w:r w:rsidRPr="00A135A0">
        <w:lastRenderedPageBreak/>
        <w:t>serve as a reference for good practice in support of relevant decisions of the Conference of the Parties, in particular decision</w:t>
      </w:r>
      <w:r>
        <w:t> </w:t>
      </w:r>
      <w:hyperlink r:id="rId141" w:history="1">
        <w:r w:rsidRPr="00611BF5">
          <w:rPr>
            <w:rStyle w:val="Hyperlink"/>
          </w:rPr>
          <w:t>16/16</w:t>
        </w:r>
      </w:hyperlink>
      <w:r w:rsidRPr="00611BF5">
        <w:t xml:space="preserve">. </w:t>
      </w:r>
      <w:r>
        <w:t>While t</w:t>
      </w:r>
      <w:r w:rsidRPr="00611BF5">
        <w:t xml:space="preserve">hey are primarily intended to </w:t>
      </w:r>
      <w:r>
        <w:t xml:space="preserve">provide options to complement existing processes to </w:t>
      </w:r>
      <w:r w:rsidRPr="00611BF5">
        <w:t>those who are managing a peer-review process</w:t>
      </w:r>
      <w:r>
        <w:t xml:space="preserve">, </w:t>
      </w:r>
      <w:r w:rsidRPr="00611BF5">
        <w:t>they may also be useful for experts involved in peer</w:t>
      </w:r>
      <w:r>
        <w:t xml:space="preserve"> </w:t>
      </w:r>
      <w:r w:rsidRPr="00611BF5">
        <w:t>review</w:t>
      </w:r>
      <w:r>
        <w:t>s</w:t>
      </w:r>
      <w:r w:rsidRPr="00611BF5">
        <w:t>.</w:t>
      </w:r>
    </w:p>
    <w:p w14:paraId="35089037" w14:textId="77777777" w:rsidR="00122D92" w:rsidRPr="00473EB0" w:rsidRDefault="00122D92" w:rsidP="00F06402">
      <w:pPr>
        <w:pStyle w:val="CBDNormalNumber"/>
        <w:numPr>
          <w:ilvl w:val="0"/>
          <w:numId w:val="0"/>
        </w:numPr>
        <w:tabs>
          <w:tab w:val="clear" w:pos="567"/>
        </w:tabs>
        <w:ind w:left="1134"/>
        <w:rPr>
          <w:color w:val="000000" w:themeColor="text1"/>
        </w:rPr>
      </w:pPr>
      <w:r>
        <w:rPr>
          <w:bCs/>
          <w:color w:val="000000" w:themeColor="text1"/>
          <w:lang w:bidi="ar-SY"/>
        </w:rPr>
        <w:t>7</w:t>
      </w:r>
      <w:r w:rsidRPr="004C2675">
        <w:rPr>
          <w:bCs/>
          <w:color w:val="000000" w:themeColor="text1"/>
          <w:lang w:bidi="ar-SY"/>
        </w:rPr>
        <w:t>.</w:t>
      </w:r>
      <w:r w:rsidRPr="004C2675">
        <w:rPr>
          <w:bCs/>
          <w:color w:val="000000" w:themeColor="text1"/>
          <w:lang w:bidi="ar-SY"/>
        </w:rPr>
        <w:tab/>
      </w:r>
      <w:r>
        <w:rPr>
          <w:bCs/>
          <w:color w:val="000000" w:themeColor="text1"/>
          <w:lang w:bidi="ar-SY"/>
        </w:rPr>
        <w:t>Nothing</w:t>
      </w:r>
      <w:r w:rsidRPr="004C2675">
        <w:rPr>
          <w:bCs/>
          <w:color w:val="000000" w:themeColor="text1"/>
          <w:lang w:bidi="ar-SY"/>
        </w:rPr>
        <w:t xml:space="preserve"> in the present </w:t>
      </w:r>
      <w:r w:rsidRPr="00BF66D0">
        <w:t xml:space="preserve">voluntary </w:t>
      </w:r>
      <w:r>
        <w:t>[</w:t>
      </w:r>
      <w:r w:rsidRPr="00BF66D0">
        <w:t>reference elements</w:t>
      </w:r>
      <w:r>
        <w:t>][guidelines]</w:t>
      </w:r>
      <w:r w:rsidRPr="00BF66D0" w:rsidDel="00BF66D0">
        <w:t xml:space="preserve"> </w:t>
      </w:r>
      <w:r>
        <w:rPr>
          <w:bCs/>
          <w:color w:val="000000" w:themeColor="text1"/>
          <w:lang w:bidi="ar-SY"/>
        </w:rPr>
        <w:t xml:space="preserve">shall prejudice work conducted </w:t>
      </w:r>
      <w:r w:rsidRPr="004C2675">
        <w:rPr>
          <w:bCs/>
          <w:color w:val="000000" w:themeColor="text1"/>
          <w:lang w:bidi="ar-SY"/>
        </w:rPr>
        <w:t>under other international instruments, frameworks or competent organizations. The</w:t>
      </w:r>
      <w:r>
        <w:rPr>
          <w:bCs/>
          <w:color w:val="000000" w:themeColor="text1"/>
          <w:lang w:bidi="ar-SY"/>
        </w:rPr>
        <w:t>ir</w:t>
      </w:r>
      <w:r w:rsidRPr="004C2675">
        <w:rPr>
          <w:bCs/>
          <w:color w:val="000000" w:themeColor="text1"/>
          <w:lang w:bidi="ar-SY"/>
        </w:rPr>
        <w:t xml:space="preserve"> use in such processes is voluntary and subject to the respective mandates, procedures and decisions</w:t>
      </w:r>
      <w:r>
        <w:rPr>
          <w:bCs/>
          <w:color w:val="000000" w:themeColor="text1"/>
          <w:lang w:bidi="ar-SY"/>
        </w:rPr>
        <w:t xml:space="preserve"> pertaining to those </w:t>
      </w:r>
      <w:r w:rsidRPr="004C2675">
        <w:rPr>
          <w:bCs/>
          <w:color w:val="000000" w:themeColor="text1"/>
          <w:lang w:bidi="ar-SY"/>
        </w:rPr>
        <w:t>instruments, frameworks or competent organizations.</w:t>
      </w:r>
    </w:p>
    <w:p w14:paraId="24917023" w14:textId="77777777" w:rsidR="00122D92" w:rsidRPr="007F23B4" w:rsidRDefault="00122D92" w:rsidP="00F06402">
      <w:pPr>
        <w:pStyle w:val="CBDNormalNumber"/>
        <w:numPr>
          <w:ilvl w:val="0"/>
          <w:numId w:val="0"/>
        </w:numPr>
        <w:tabs>
          <w:tab w:val="clear" w:pos="567"/>
        </w:tabs>
        <w:ind w:left="1134"/>
      </w:pPr>
      <w:r>
        <w:t>8</w:t>
      </w:r>
      <w:r w:rsidRPr="007F23B4">
        <w:t>.</w:t>
      </w:r>
      <w:r w:rsidRPr="007F23B4">
        <w:tab/>
        <w:t>Nothing in the voluntary [reference elements][guidelines] gives rise to any changes to the modalities adopted in decision </w:t>
      </w:r>
      <w:hyperlink r:id="rId142" w:history="1">
        <w:r w:rsidRPr="007F23B4">
          <w:rPr>
            <w:rStyle w:val="Hyperlink"/>
          </w:rPr>
          <w:t>16/16</w:t>
        </w:r>
      </w:hyperlink>
      <w:r w:rsidRPr="007F23B4">
        <w:t>, nor any additional steps or requirements with respect to the process for the</w:t>
      </w:r>
      <w:r w:rsidRPr="007F23B4">
        <w:rPr>
          <w:color w:val="212121"/>
        </w:rPr>
        <w:t xml:space="preserve"> modification of descriptions of</w:t>
      </w:r>
      <w:r w:rsidRPr="001D4254">
        <w:rPr>
          <w:color w:val="212121"/>
        </w:rPr>
        <w:t xml:space="preserve"> ecologically or biologically significant marine</w:t>
      </w:r>
      <w:r w:rsidRPr="007F23B4">
        <w:rPr>
          <w:color w:val="212121"/>
        </w:rPr>
        <w:t xml:space="preserve"> areas and the description of new</w:t>
      </w:r>
      <w:r w:rsidRPr="001D4254">
        <w:rPr>
          <w:color w:val="212121"/>
        </w:rPr>
        <w:t xml:space="preserve"> areas</w:t>
      </w:r>
      <w:r w:rsidRPr="007F23B4">
        <w:t xml:space="preserve"> under the Convention or any processes related to the application of </w:t>
      </w:r>
      <w:r w:rsidRPr="007F23B4">
        <w:rPr>
          <w:bCs/>
          <w:lang w:bidi="ar-SY"/>
        </w:rPr>
        <w:t>relevant compatible and complementary scientific criteria.</w:t>
      </w:r>
    </w:p>
    <w:p w14:paraId="7A87C69A" w14:textId="77777777" w:rsidR="00122D92" w:rsidRPr="003C0E59" w:rsidRDefault="00122D92" w:rsidP="00F06402">
      <w:pPr>
        <w:pStyle w:val="CBDH1"/>
        <w:tabs>
          <w:tab w:val="clear" w:pos="567"/>
        </w:tabs>
        <w:ind w:left="1134"/>
        <w:rPr>
          <w:b w:val="0"/>
          <w:sz w:val="24"/>
          <w:szCs w:val="24"/>
        </w:rPr>
      </w:pPr>
      <w:bookmarkStart w:id="45" w:name="_Toc239752928"/>
      <w:r w:rsidRPr="00AA673F">
        <w:rPr>
          <w:sz w:val="24"/>
          <w:szCs w:val="24"/>
        </w:rPr>
        <w:t>III.</w:t>
      </w:r>
      <w:r w:rsidRPr="00AA673F">
        <w:rPr>
          <w:sz w:val="24"/>
          <w:szCs w:val="24"/>
        </w:rPr>
        <w:tab/>
        <w:t>Voluntary [reference elements][guidelines]</w:t>
      </w:r>
      <w:bookmarkEnd w:id="45"/>
    </w:p>
    <w:p w14:paraId="45DB049F" w14:textId="77777777" w:rsidR="00122D92" w:rsidRPr="00A135A0" w:rsidRDefault="00122D92" w:rsidP="00F06402">
      <w:pPr>
        <w:pStyle w:val="CBDH2"/>
        <w:tabs>
          <w:tab w:val="clear" w:pos="567"/>
        </w:tabs>
        <w:ind w:left="1134"/>
      </w:pPr>
      <w:r w:rsidRPr="00A135A0">
        <w:t>A.</w:t>
      </w:r>
      <w:r>
        <w:tab/>
      </w:r>
      <w:r w:rsidRPr="00A135A0">
        <w:t>Information regarding the criteria for which the area is being proposed</w:t>
      </w:r>
    </w:p>
    <w:p w14:paraId="7E4D1935" w14:textId="77777777" w:rsidR="00122D92" w:rsidRPr="00A135A0" w:rsidRDefault="00122D92" w:rsidP="00F06402">
      <w:pPr>
        <w:pStyle w:val="CBDNormalNumber"/>
        <w:numPr>
          <w:ilvl w:val="0"/>
          <w:numId w:val="0"/>
        </w:numPr>
        <w:tabs>
          <w:tab w:val="clear" w:pos="567"/>
        </w:tabs>
        <w:ind w:left="1134"/>
      </w:pPr>
      <w:r>
        <w:t>9</w:t>
      </w:r>
      <w:r w:rsidRPr="00A135A0">
        <w:t>.</w:t>
      </w:r>
      <w:r w:rsidRPr="00A135A0">
        <w:tab/>
        <w:t xml:space="preserve">Sufficient information regarding the criteria </w:t>
      </w:r>
      <w:r>
        <w:t>against</w:t>
      </w:r>
      <w:r w:rsidRPr="00A135A0">
        <w:t xml:space="preserve"> which the area is being proposed</w:t>
      </w:r>
      <w:r>
        <w:t xml:space="preserve"> for assessment</w:t>
      </w:r>
      <w:r w:rsidRPr="00A135A0">
        <w:t xml:space="preserve"> should be provided to those involved in the peer-review process</w:t>
      </w:r>
      <w:r>
        <w:t xml:space="preserve"> and</w:t>
      </w:r>
      <w:r w:rsidRPr="00A135A0">
        <w:t xml:space="preserve"> should include the following:</w:t>
      </w:r>
    </w:p>
    <w:p w14:paraId="6ECCF119" w14:textId="77777777" w:rsidR="00122D92" w:rsidRPr="00B62AB9" w:rsidRDefault="00122D92" w:rsidP="00F06402">
      <w:pPr>
        <w:tabs>
          <w:tab w:val="clear" w:pos="567"/>
        </w:tabs>
        <w:spacing w:before="120" w:after="120"/>
        <w:ind w:left="1134" w:firstLine="567"/>
      </w:pPr>
      <w:r w:rsidRPr="00A135A0">
        <w:rPr>
          <w:rFonts w:eastAsia="Times New Roman"/>
        </w:rPr>
        <w:t>(</w:t>
      </w:r>
      <w:r>
        <w:rPr>
          <w:rFonts w:eastAsia="Times New Roman"/>
        </w:rPr>
        <w:t>a</w:t>
      </w:r>
      <w:r w:rsidRPr="00A135A0">
        <w:rPr>
          <w:rFonts w:eastAsia="Times New Roman"/>
        </w:rPr>
        <w:t>)</w:t>
      </w:r>
      <w:r w:rsidRPr="00A135A0">
        <w:rPr>
          <w:rFonts w:eastAsia="Times New Roman"/>
        </w:rPr>
        <w:tab/>
      </w:r>
      <w:r>
        <w:rPr>
          <w:rFonts w:eastAsia="Times New Roman"/>
        </w:rPr>
        <w:t xml:space="preserve">A </w:t>
      </w:r>
      <w:r w:rsidRPr="003C0E59">
        <w:t>f</w:t>
      </w:r>
      <w:r w:rsidRPr="00B62AB9">
        <w:t>ull overview of the steps of the process for applying the criteria in question, including the steps that have been completed thus far;</w:t>
      </w:r>
    </w:p>
    <w:p w14:paraId="474A4D2F" w14:textId="77777777" w:rsidR="00122D92" w:rsidRPr="00B62AB9" w:rsidRDefault="00122D92" w:rsidP="00F06402">
      <w:pPr>
        <w:tabs>
          <w:tab w:val="clear" w:pos="567"/>
        </w:tabs>
        <w:spacing w:before="120" w:after="120"/>
        <w:ind w:left="1134" w:firstLine="567"/>
      </w:pPr>
      <w:r w:rsidRPr="00B62AB9">
        <w:rPr>
          <w:rFonts w:eastAsia="Times New Roman"/>
        </w:rPr>
        <w:t>(b)</w:t>
      </w:r>
      <w:r w:rsidRPr="00B62AB9">
        <w:rPr>
          <w:rFonts w:eastAsia="Times New Roman"/>
        </w:rPr>
        <w:tab/>
        <w:t xml:space="preserve">The </w:t>
      </w:r>
      <w:r w:rsidRPr="00B62AB9">
        <w:t>nature of the criteria that are being applied (e.g. context or objectives) and all requirements, including any associated thresholds, that the area in question must meet;</w:t>
      </w:r>
    </w:p>
    <w:p w14:paraId="087FDCB8" w14:textId="77777777" w:rsidR="00122D92" w:rsidRPr="00A135A0" w:rsidRDefault="00122D92" w:rsidP="00F06402">
      <w:pPr>
        <w:tabs>
          <w:tab w:val="clear" w:pos="567"/>
        </w:tabs>
        <w:spacing w:before="120" w:after="120"/>
        <w:ind w:left="1134" w:firstLine="567"/>
      </w:pPr>
      <w:r w:rsidRPr="00B62AB9">
        <w:rPr>
          <w:rFonts w:eastAsia="Times New Roman"/>
        </w:rPr>
        <w:t>(c)</w:t>
      </w:r>
      <w:r w:rsidRPr="00B62AB9">
        <w:rPr>
          <w:rFonts w:eastAsia="Times New Roman"/>
        </w:rPr>
        <w:tab/>
        <w:t>An indication</w:t>
      </w:r>
      <w:r>
        <w:rPr>
          <w:rFonts w:eastAsia="Times New Roman"/>
        </w:rPr>
        <w:t xml:space="preserve"> of </w:t>
      </w:r>
      <w:r>
        <w:t>w</w:t>
      </w:r>
      <w:r w:rsidRPr="00A135A0">
        <w:t>hether the area in question is associated with any other criteria;</w:t>
      </w:r>
    </w:p>
    <w:p w14:paraId="2C432DC0" w14:textId="77777777" w:rsidR="00122D92" w:rsidRPr="00A135A0" w:rsidRDefault="00122D92" w:rsidP="00F06402">
      <w:pPr>
        <w:tabs>
          <w:tab w:val="clear" w:pos="567"/>
        </w:tabs>
        <w:spacing w:before="120" w:after="120"/>
        <w:ind w:left="1134" w:firstLine="567"/>
      </w:pPr>
      <w:r w:rsidRPr="00A135A0">
        <w:rPr>
          <w:rFonts w:eastAsia="Times New Roman"/>
        </w:rPr>
        <w:t>(</w:t>
      </w:r>
      <w:r>
        <w:rPr>
          <w:rFonts w:eastAsia="Times New Roman"/>
        </w:rPr>
        <w:t>d</w:t>
      </w:r>
      <w:r w:rsidRPr="00A135A0">
        <w:rPr>
          <w:rFonts w:eastAsia="Times New Roman"/>
        </w:rPr>
        <w:t>)</w:t>
      </w:r>
      <w:r w:rsidRPr="00A135A0">
        <w:rPr>
          <w:rFonts w:eastAsia="Times New Roman"/>
        </w:rPr>
        <w:tab/>
      </w:r>
      <w:r w:rsidRPr="00A135A0">
        <w:t xml:space="preserve">Information </w:t>
      </w:r>
      <w:r>
        <w:t>on</w:t>
      </w:r>
      <w:r w:rsidRPr="00A135A0">
        <w:t xml:space="preserve"> any previous unsuccessful efforts to assess the area against the criteria.</w:t>
      </w:r>
    </w:p>
    <w:p w14:paraId="283EED5A" w14:textId="77777777" w:rsidR="00122D92" w:rsidRPr="00A135A0" w:rsidRDefault="00122D92" w:rsidP="00F06402">
      <w:pPr>
        <w:pStyle w:val="CBDH2"/>
        <w:tabs>
          <w:tab w:val="clear" w:pos="567"/>
        </w:tabs>
        <w:ind w:left="1134"/>
      </w:pPr>
      <w:r w:rsidRPr="00A135A0">
        <w:t>B.</w:t>
      </w:r>
      <w:r>
        <w:tab/>
      </w:r>
      <w:r w:rsidRPr="00A135A0">
        <w:t xml:space="preserve">Clear justification </w:t>
      </w:r>
      <w:r>
        <w:t xml:space="preserve">of </w:t>
      </w:r>
      <w:r w:rsidRPr="00A135A0">
        <w:t xml:space="preserve">why the area meets the criteria </w:t>
      </w:r>
    </w:p>
    <w:p w14:paraId="11245DEE" w14:textId="77777777" w:rsidR="00122D92" w:rsidRPr="00A135A0" w:rsidRDefault="00122D92" w:rsidP="00F06402">
      <w:pPr>
        <w:pStyle w:val="CBDNormalNumber"/>
        <w:numPr>
          <w:ilvl w:val="0"/>
          <w:numId w:val="0"/>
        </w:numPr>
        <w:tabs>
          <w:tab w:val="clear" w:pos="567"/>
        </w:tabs>
        <w:ind w:left="1134"/>
      </w:pPr>
      <w:r>
        <w:t>10</w:t>
      </w:r>
      <w:r w:rsidRPr="00A135A0">
        <w:t>.</w:t>
      </w:r>
      <w:r w:rsidRPr="00A135A0">
        <w:tab/>
      </w:r>
      <w:r>
        <w:t xml:space="preserve">Given that </w:t>
      </w:r>
      <w:r w:rsidRPr="00A135A0">
        <w:t xml:space="preserve">the expert review process is focused on ensuring that the proposal is of </w:t>
      </w:r>
      <w:r>
        <w:t xml:space="preserve">a </w:t>
      </w:r>
      <w:r w:rsidRPr="00A135A0">
        <w:t xml:space="preserve">high quality, sufficient information should be provided to those involved in the review </w:t>
      </w:r>
      <w:r>
        <w:t xml:space="preserve">demonstrating that </w:t>
      </w:r>
      <w:r w:rsidRPr="00A135A0">
        <w:t xml:space="preserve">the </w:t>
      </w:r>
      <w:r w:rsidRPr="00611BF5">
        <w:t>area</w:t>
      </w:r>
      <w:r>
        <w:t xml:space="preserve"> </w:t>
      </w:r>
      <w:r w:rsidRPr="00A135A0">
        <w:t>in question meet</w:t>
      </w:r>
      <w:r>
        <w:t>s</w:t>
      </w:r>
      <w:r w:rsidRPr="00A135A0">
        <w:t xml:space="preserve"> the criteria</w:t>
      </w:r>
      <w:r>
        <w:t>,</w:t>
      </w:r>
      <w:r w:rsidRPr="00A135A0">
        <w:t xml:space="preserve"> includ</w:t>
      </w:r>
      <w:r>
        <w:t>ing</w:t>
      </w:r>
      <w:r w:rsidRPr="00A135A0">
        <w:t xml:space="preserve"> the following:</w:t>
      </w:r>
    </w:p>
    <w:p w14:paraId="3B342AD5" w14:textId="77777777" w:rsidR="00122D92" w:rsidRPr="00A265B7" w:rsidRDefault="00122D92" w:rsidP="00F06402">
      <w:pPr>
        <w:tabs>
          <w:tab w:val="clear" w:pos="567"/>
        </w:tabs>
        <w:spacing w:before="120" w:after="120"/>
        <w:ind w:left="1134" w:firstLine="567"/>
      </w:pPr>
      <w:r w:rsidRPr="0029096E">
        <w:rPr>
          <w:rFonts w:eastAsia="Times New Roman"/>
        </w:rPr>
        <w:t>(a)</w:t>
      </w:r>
      <w:r w:rsidRPr="0029096E">
        <w:rPr>
          <w:rFonts w:eastAsia="Times New Roman"/>
        </w:rPr>
        <w:tab/>
      </w:r>
      <w:r w:rsidRPr="00A265B7">
        <w:rPr>
          <w:rFonts w:eastAsia="Times New Roman"/>
        </w:rPr>
        <w:t xml:space="preserve">A </w:t>
      </w:r>
      <w:r w:rsidRPr="003C0E59">
        <w:t>c</w:t>
      </w:r>
      <w:r w:rsidRPr="00A265B7">
        <w:t xml:space="preserve">lear </w:t>
      </w:r>
      <w:r w:rsidRPr="003C0E59">
        <w:t xml:space="preserve">geographical </w:t>
      </w:r>
      <w:r w:rsidRPr="00A265B7">
        <w:t>delineation of the area, using appropriate formats, such as g</w:t>
      </w:r>
      <w:r w:rsidRPr="003C0E59">
        <w:t xml:space="preserve">eographic </w:t>
      </w:r>
      <w:r w:rsidRPr="00A265B7">
        <w:t xml:space="preserve">information system files or </w:t>
      </w:r>
      <w:r w:rsidRPr="003C0E59">
        <w:t xml:space="preserve">geographical </w:t>
      </w:r>
      <w:r w:rsidRPr="00A265B7">
        <w:t>coordinates, and the rationale for the delineation;</w:t>
      </w:r>
    </w:p>
    <w:p w14:paraId="5B5C1022" w14:textId="77777777" w:rsidR="00122D92" w:rsidRPr="00A265B7" w:rsidRDefault="00122D92" w:rsidP="00F06402">
      <w:pPr>
        <w:tabs>
          <w:tab w:val="clear" w:pos="567"/>
        </w:tabs>
        <w:spacing w:before="120" w:after="120"/>
        <w:ind w:left="1134" w:firstLine="567"/>
      </w:pPr>
      <w:r w:rsidRPr="00A265B7">
        <w:rPr>
          <w:rFonts w:eastAsia="Times New Roman"/>
        </w:rPr>
        <w:t>(b)</w:t>
      </w:r>
      <w:r w:rsidRPr="00A265B7">
        <w:rPr>
          <w:rFonts w:eastAsia="Times New Roman"/>
        </w:rPr>
        <w:tab/>
        <w:t xml:space="preserve">The </w:t>
      </w:r>
      <w:r w:rsidRPr="003C0E59">
        <w:t xml:space="preserve">geographical </w:t>
      </w:r>
      <w:r w:rsidRPr="00A265B7">
        <w:t>scope of the exercise or analysis that led to the proposal to describe the area in question as significant;</w:t>
      </w:r>
    </w:p>
    <w:p w14:paraId="75E3D19F" w14:textId="77777777" w:rsidR="00122D92" w:rsidRPr="00A265B7" w:rsidRDefault="00122D92" w:rsidP="00F06402">
      <w:pPr>
        <w:tabs>
          <w:tab w:val="clear" w:pos="567"/>
        </w:tabs>
        <w:spacing w:before="120" w:after="120"/>
        <w:ind w:left="1134" w:firstLine="567"/>
      </w:pPr>
      <w:r w:rsidRPr="00A265B7">
        <w:rPr>
          <w:rFonts w:eastAsia="Times New Roman"/>
        </w:rPr>
        <w:t>(c)</w:t>
      </w:r>
      <w:r w:rsidRPr="00A265B7">
        <w:rPr>
          <w:rFonts w:eastAsia="Times New Roman"/>
        </w:rPr>
        <w:tab/>
        <w:t xml:space="preserve">An indication of </w:t>
      </w:r>
      <w:r w:rsidRPr="00A265B7">
        <w:t>whether the process that led to the proposal was limited to or specifically focused on certain types of features, habitats, species or ecosystem services;</w:t>
      </w:r>
    </w:p>
    <w:p w14:paraId="3FEDC8D5" w14:textId="77777777" w:rsidR="00122D92" w:rsidRPr="00A135A0" w:rsidRDefault="00122D92" w:rsidP="00F06402">
      <w:pPr>
        <w:tabs>
          <w:tab w:val="clear" w:pos="567"/>
        </w:tabs>
        <w:spacing w:before="120" w:after="120"/>
        <w:ind w:left="1134" w:firstLine="567"/>
      </w:pPr>
      <w:r w:rsidRPr="00A265B7">
        <w:rPr>
          <w:rFonts w:eastAsia="Times New Roman"/>
        </w:rPr>
        <w:t>(d)</w:t>
      </w:r>
      <w:r w:rsidRPr="00A265B7">
        <w:rPr>
          <w:rFonts w:eastAsia="Times New Roman"/>
        </w:rPr>
        <w:tab/>
        <w:t xml:space="preserve">A </w:t>
      </w:r>
      <w:r w:rsidRPr="003C0E59">
        <w:t>c</w:t>
      </w:r>
      <w:r w:rsidRPr="00A265B7">
        <w:t>lear explanation of the features of the area that contribute to the fulfilment of the relevant criteria, using the best available information and knowledge, including data or data-driven analyses</w:t>
      </w:r>
      <w:r>
        <w:t>, and, where appropriate,</w:t>
      </w:r>
      <w:r w:rsidRPr="00A63408">
        <w:t xml:space="preserve"> </w:t>
      </w:r>
      <w:r>
        <w:t>traditional knowledge of indigenous peoples and local communities</w:t>
      </w:r>
      <w:r w:rsidRPr="00A265B7">
        <w:t>;</w:t>
      </w:r>
    </w:p>
    <w:p w14:paraId="203E67D3" w14:textId="77777777" w:rsidR="00122D92" w:rsidRPr="00A135A0" w:rsidRDefault="00122D92" w:rsidP="00F06402">
      <w:pPr>
        <w:tabs>
          <w:tab w:val="clear" w:pos="567"/>
        </w:tabs>
        <w:spacing w:before="120" w:after="120"/>
        <w:ind w:left="1134" w:firstLine="567"/>
      </w:pPr>
      <w:r w:rsidRPr="00A135A0">
        <w:rPr>
          <w:rFonts w:eastAsia="Times New Roman"/>
        </w:rPr>
        <w:t>(</w:t>
      </w:r>
      <w:r>
        <w:rPr>
          <w:rFonts w:eastAsia="Times New Roman"/>
        </w:rPr>
        <w:t>e</w:t>
      </w:r>
      <w:r w:rsidRPr="00A135A0">
        <w:rPr>
          <w:rFonts w:eastAsia="Times New Roman"/>
        </w:rPr>
        <w:t>)</w:t>
      </w:r>
      <w:r w:rsidRPr="00A135A0">
        <w:rPr>
          <w:rFonts w:eastAsia="Times New Roman"/>
        </w:rPr>
        <w:tab/>
      </w:r>
      <w:r>
        <w:rPr>
          <w:rFonts w:eastAsia="Times New Roman"/>
        </w:rPr>
        <w:t xml:space="preserve">The </w:t>
      </w:r>
      <w:r>
        <w:t>g</w:t>
      </w:r>
      <w:r w:rsidRPr="00A135A0">
        <w:t>aps or uncertainties that may exist in the information</w:t>
      </w:r>
      <w:r>
        <w:t xml:space="preserve"> or </w:t>
      </w:r>
      <w:r w:rsidRPr="00A135A0">
        <w:t>knowledge used, including a description of confidence levels, where appropriate</w:t>
      </w:r>
      <w:r>
        <w:t>, and</w:t>
      </w:r>
      <w:r w:rsidRPr="00A135A0">
        <w:t xml:space="preserve"> an explanation </w:t>
      </w:r>
      <w:r>
        <w:t>of the ways in which</w:t>
      </w:r>
      <w:r w:rsidRPr="00A135A0">
        <w:t xml:space="preserve"> the gaps are addressed, where applicable, such as through assumptions, extrapolation, </w:t>
      </w:r>
      <w:r w:rsidRPr="00611BF5">
        <w:t>modelling or the use of complementary knowledge sources</w:t>
      </w:r>
      <w:r>
        <w:t>,</w:t>
      </w:r>
      <w:r w:rsidRPr="00611BF5">
        <w:t xml:space="preserve"> including an indication of the associated uncertainty to ensure</w:t>
      </w:r>
      <w:r w:rsidRPr="00A135A0">
        <w:t xml:space="preserve"> scientific transparency and robustness</w:t>
      </w:r>
      <w:r>
        <w:t>;</w:t>
      </w:r>
      <w:r w:rsidRPr="00A135A0">
        <w:t xml:space="preserve"> </w:t>
      </w:r>
    </w:p>
    <w:p w14:paraId="1521D854" w14:textId="77777777" w:rsidR="00122D92" w:rsidRPr="00A135A0" w:rsidRDefault="00122D92" w:rsidP="00F06402">
      <w:pPr>
        <w:tabs>
          <w:tab w:val="clear" w:pos="567"/>
        </w:tabs>
        <w:spacing w:before="120" w:after="120"/>
        <w:ind w:left="1134" w:firstLine="567"/>
      </w:pPr>
      <w:r w:rsidRPr="00A135A0">
        <w:rPr>
          <w:rFonts w:eastAsia="Times New Roman"/>
        </w:rPr>
        <w:lastRenderedPageBreak/>
        <w:t>(</w:t>
      </w:r>
      <w:r>
        <w:rPr>
          <w:rFonts w:eastAsia="Times New Roman"/>
        </w:rPr>
        <w:t>f</w:t>
      </w:r>
      <w:r w:rsidRPr="00A135A0">
        <w:rPr>
          <w:rFonts w:eastAsia="Times New Roman"/>
        </w:rPr>
        <w:t>)</w:t>
      </w:r>
      <w:r w:rsidRPr="00A135A0">
        <w:rPr>
          <w:rFonts w:eastAsia="Times New Roman"/>
        </w:rPr>
        <w:tab/>
      </w:r>
      <w:r w:rsidRPr="00A135A0">
        <w:t>Full references</w:t>
      </w:r>
      <w:r>
        <w:t xml:space="preserve"> or </w:t>
      </w:r>
      <w:r w:rsidRPr="00A135A0">
        <w:t>citations for all information</w:t>
      </w:r>
      <w:r>
        <w:t xml:space="preserve"> and </w:t>
      </w:r>
      <w:r w:rsidRPr="00A135A0">
        <w:t xml:space="preserve">knowledge used, including </w:t>
      </w:r>
      <w:r w:rsidRPr="001937CC">
        <w:t>statements</w:t>
      </w:r>
      <w:r w:rsidRPr="0091167B">
        <w:t xml:space="preserve"> </w:t>
      </w:r>
      <w:r>
        <w:t xml:space="preserve">on the </w:t>
      </w:r>
      <w:r w:rsidRPr="003C0E59">
        <w:t>availability</w:t>
      </w:r>
      <w:r>
        <w:t xml:space="preserve"> or </w:t>
      </w:r>
      <w:r w:rsidRPr="003C0E59">
        <w:t>reproducibility</w:t>
      </w:r>
      <w:r w:rsidRPr="0091167B">
        <w:t xml:space="preserve"> </w:t>
      </w:r>
      <w:r>
        <w:t xml:space="preserve">of </w:t>
      </w:r>
      <w:r w:rsidRPr="004E4D15">
        <w:t>data</w:t>
      </w:r>
      <w:r w:rsidRPr="003C0E59">
        <w:t>, where needed</w:t>
      </w:r>
      <w:r w:rsidRPr="00A135A0">
        <w:t>;</w:t>
      </w:r>
    </w:p>
    <w:p w14:paraId="4E74DDB7" w14:textId="77777777" w:rsidR="00122D92" w:rsidRPr="001D4254" w:rsidRDefault="00122D92" w:rsidP="00F06402">
      <w:pPr>
        <w:tabs>
          <w:tab w:val="clear" w:pos="567"/>
        </w:tabs>
        <w:spacing w:before="120" w:after="120"/>
        <w:ind w:left="1134" w:firstLine="567"/>
      </w:pPr>
      <w:r w:rsidRPr="00A135A0">
        <w:rPr>
          <w:rFonts w:eastAsia="Times New Roman"/>
        </w:rPr>
        <w:t>(</w:t>
      </w:r>
      <w:r>
        <w:rPr>
          <w:rFonts w:eastAsia="Times New Roman"/>
        </w:rPr>
        <w:t>g</w:t>
      </w:r>
      <w:r w:rsidRPr="00A135A0">
        <w:rPr>
          <w:rFonts w:eastAsia="Times New Roman"/>
        </w:rPr>
        <w:t>)</w:t>
      </w:r>
      <w:r w:rsidRPr="00A135A0">
        <w:rPr>
          <w:rFonts w:eastAsia="Times New Roman"/>
        </w:rPr>
        <w:tab/>
      </w:r>
      <w:r w:rsidRPr="00A135A0">
        <w:t>Applicable permissions for all information</w:t>
      </w:r>
      <w:r>
        <w:t xml:space="preserve"> and </w:t>
      </w:r>
      <w:r w:rsidRPr="00A135A0">
        <w:t xml:space="preserve">knowledge used, including the best available science and traditional knowledge </w:t>
      </w:r>
      <w:r w:rsidRPr="00611BF5">
        <w:t>of indigenous peoples</w:t>
      </w:r>
      <w:r w:rsidRPr="00A135A0">
        <w:t xml:space="preserve"> and local communities</w:t>
      </w:r>
      <w:r>
        <w:t>,</w:t>
      </w:r>
      <w:r w:rsidRPr="00A135A0">
        <w:t xml:space="preserve"> </w:t>
      </w:r>
      <w:r>
        <w:t xml:space="preserve">with </w:t>
      </w:r>
      <w:r w:rsidRPr="00A135A0">
        <w:t>their free, prior and informed consent</w:t>
      </w:r>
      <w:r>
        <w:t>,</w:t>
      </w:r>
      <w:r>
        <w:rPr>
          <w:rStyle w:val="FootnoteReference"/>
        </w:rPr>
        <w:footnoteReference w:id="95"/>
      </w:r>
      <w:r>
        <w:t xml:space="preserve"> consistent with national legislation and circumstances</w:t>
      </w:r>
      <w:r w:rsidRPr="00A135A0">
        <w:t>.</w:t>
      </w:r>
    </w:p>
    <w:p w14:paraId="746A8F18" w14:textId="77777777" w:rsidR="00122D92" w:rsidRPr="00A135A0" w:rsidRDefault="00122D92" w:rsidP="00F06402">
      <w:pPr>
        <w:pStyle w:val="CBDH2"/>
        <w:tabs>
          <w:tab w:val="clear" w:pos="567"/>
        </w:tabs>
        <w:ind w:left="1134"/>
      </w:pPr>
      <w:r w:rsidRPr="00A135A0">
        <w:t>C.</w:t>
      </w:r>
      <w:r>
        <w:tab/>
      </w:r>
      <w:r w:rsidRPr="00A135A0">
        <w:t>Experts engaged in the peer-review process</w:t>
      </w:r>
    </w:p>
    <w:p w14:paraId="37006EDA" w14:textId="77777777" w:rsidR="00122D92" w:rsidRPr="00A135A0" w:rsidRDefault="00122D92" w:rsidP="00F06402">
      <w:pPr>
        <w:pStyle w:val="CBDNormalNumber"/>
        <w:numPr>
          <w:ilvl w:val="0"/>
          <w:numId w:val="0"/>
        </w:numPr>
        <w:tabs>
          <w:tab w:val="clear" w:pos="567"/>
        </w:tabs>
        <w:ind w:left="1134"/>
      </w:pPr>
      <w:r w:rsidRPr="00A135A0">
        <w:t>1</w:t>
      </w:r>
      <w:r>
        <w:t>1</w:t>
      </w:r>
      <w:r w:rsidRPr="00A135A0">
        <w:t>.</w:t>
      </w:r>
      <w:r w:rsidRPr="00A135A0">
        <w:tab/>
        <w:t xml:space="preserve">The </w:t>
      </w:r>
      <w:r>
        <w:t xml:space="preserve">following factors should be borne in mind when engaging </w:t>
      </w:r>
      <w:r w:rsidRPr="00A135A0">
        <w:t xml:space="preserve">experts in the </w:t>
      </w:r>
      <w:r>
        <w:t xml:space="preserve">peer-review </w:t>
      </w:r>
      <w:r w:rsidRPr="00A135A0">
        <w:t>process:</w:t>
      </w:r>
    </w:p>
    <w:p w14:paraId="26A960A9" w14:textId="77777777" w:rsidR="00122D92" w:rsidRPr="00A135A0" w:rsidRDefault="00122D92" w:rsidP="00F06402">
      <w:pPr>
        <w:tabs>
          <w:tab w:val="clear" w:pos="567"/>
        </w:tabs>
        <w:spacing w:before="120" w:after="120"/>
        <w:ind w:left="1134" w:firstLine="567"/>
      </w:pPr>
      <w:r w:rsidRPr="00A135A0">
        <w:rPr>
          <w:rFonts w:eastAsia="Times New Roman"/>
        </w:rPr>
        <w:t>(</w:t>
      </w:r>
      <w:r>
        <w:rPr>
          <w:rFonts w:eastAsia="Times New Roman"/>
        </w:rPr>
        <w:t>a</w:t>
      </w:r>
      <w:r w:rsidRPr="00A135A0">
        <w:rPr>
          <w:rFonts w:eastAsia="Times New Roman"/>
        </w:rPr>
        <w:t>)</w:t>
      </w:r>
      <w:r w:rsidRPr="00A135A0">
        <w:rPr>
          <w:rFonts w:eastAsia="Times New Roman"/>
        </w:rPr>
        <w:tab/>
      </w:r>
      <w:r>
        <w:rPr>
          <w:rFonts w:eastAsia="Times New Roman"/>
        </w:rPr>
        <w:t>A sufficient number of</w:t>
      </w:r>
      <w:r>
        <w:t xml:space="preserve"> </w:t>
      </w:r>
      <w:r w:rsidRPr="00A135A0">
        <w:t>appropriate experts</w:t>
      </w:r>
      <w:r>
        <w:t xml:space="preserve"> in the topic under discussion</w:t>
      </w:r>
      <w:r w:rsidRPr="00A135A0">
        <w:t xml:space="preserve"> </w:t>
      </w:r>
      <w:r>
        <w:t>should be engaged, under</w:t>
      </w:r>
      <w:r w:rsidRPr="00A135A0">
        <w:t xml:space="preserve"> a clear rationale for their engagement</w:t>
      </w:r>
      <w:r w:rsidRPr="007A65EB">
        <w:t>, such</w:t>
      </w:r>
      <w:r>
        <w:t xml:space="preserve"> as</w:t>
      </w:r>
      <w:r w:rsidRPr="00A135A0">
        <w:t xml:space="preserve"> </w:t>
      </w:r>
      <w:r>
        <w:t>those</w:t>
      </w:r>
      <w:r w:rsidRPr="00A135A0">
        <w:t xml:space="preserve"> from various </w:t>
      </w:r>
      <w:r w:rsidRPr="003C0E59">
        <w:t>rights holder</w:t>
      </w:r>
      <w:r w:rsidRPr="00A135A0">
        <w:t xml:space="preserve"> and stakeholder groups</w:t>
      </w:r>
      <w:r>
        <w:t>,</w:t>
      </w:r>
      <w:r w:rsidRPr="00A135A0">
        <w:t xml:space="preserve"> </w:t>
      </w:r>
      <w:r>
        <w:t xml:space="preserve">who would be </w:t>
      </w:r>
      <w:r w:rsidRPr="00A135A0">
        <w:t>participating in their expert capacity</w:t>
      </w:r>
      <w:r>
        <w:t xml:space="preserve">, giving due consideration to the participation of experts who were not involved in the development of the submission, </w:t>
      </w:r>
      <w:r w:rsidRPr="00A135A0">
        <w:t>including</w:t>
      </w:r>
      <w:r>
        <w:t>:</w:t>
      </w:r>
      <w:r w:rsidRPr="00A135A0">
        <w:t xml:space="preserve"> </w:t>
      </w:r>
    </w:p>
    <w:p w14:paraId="4AEE0777" w14:textId="77777777" w:rsidR="00122D92" w:rsidRPr="00A135A0" w:rsidRDefault="00122D92" w:rsidP="00F06402">
      <w:pPr>
        <w:pStyle w:val="CBDNormalNoNumber"/>
        <w:tabs>
          <w:tab w:val="clear" w:pos="567"/>
          <w:tab w:val="clear" w:pos="1701"/>
        </w:tabs>
        <w:ind w:left="2268" w:hanging="567"/>
      </w:pPr>
      <w:r w:rsidRPr="003C0E59">
        <w:t>(i)</w:t>
      </w:r>
      <w:r w:rsidRPr="003C0E59">
        <w:tab/>
      </w:r>
      <w:r>
        <w:t>Experts</w:t>
      </w:r>
      <w:r w:rsidRPr="00A135A0">
        <w:t xml:space="preserve"> with scientific knowledge o</w:t>
      </w:r>
      <w:r>
        <w:t>f</w:t>
      </w:r>
      <w:r w:rsidRPr="00A135A0">
        <w:t xml:space="preserve"> the types of features, habitats, </w:t>
      </w:r>
      <w:r w:rsidRPr="000F6145">
        <w:t xml:space="preserve">species or ecosystem services being discussed, ensuring that the peer-review group includes </w:t>
      </w:r>
      <w:proofErr w:type="gramStart"/>
      <w:r w:rsidRPr="000F6145">
        <w:t>a sufficient number of</w:t>
      </w:r>
      <w:proofErr w:type="gramEnd"/>
      <w:r w:rsidRPr="000F6145">
        <w:t xml:space="preserve"> experts with knowledge </w:t>
      </w:r>
      <w:r>
        <w:t>of</w:t>
      </w:r>
      <w:r w:rsidRPr="000F6145">
        <w:t xml:space="preserve"> all the </w:t>
      </w:r>
      <w:r>
        <w:t>main</w:t>
      </w:r>
      <w:r w:rsidRPr="000F6145">
        <w:t xml:space="preserve"> features </w:t>
      </w:r>
      <w:r>
        <w:t>of</w:t>
      </w:r>
      <w:r w:rsidRPr="000F6145">
        <w:t xml:space="preserve"> the area (e.g.</w:t>
      </w:r>
      <w:r>
        <w:t xml:space="preserve"> </w:t>
      </w:r>
      <w:r w:rsidRPr="003C0E59">
        <w:rPr>
          <w:rStyle w:val="normaltextrun"/>
          <w:color w:val="000000"/>
          <w:shd w:val="clear" w:color="auto" w:fill="FFFFFF"/>
        </w:rPr>
        <w:t>two experts per area of expertise)</w:t>
      </w:r>
      <w:r w:rsidRPr="00A135A0">
        <w:t>;</w:t>
      </w:r>
    </w:p>
    <w:p w14:paraId="28A1326E" w14:textId="77777777" w:rsidR="00122D92" w:rsidRPr="00A135A0" w:rsidRDefault="00122D92" w:rsidP="00F06402">
      <w:pPr>
        <w:pStyle w:val="CBDNormalNoNumber"/>
        <w:tabs>
          <w:tab w:val="clear" w:pos="567"/>
          <w:tab w:val="clear" w:pos="1701"/>
        </w:tabs>
        <w:ind w:left="2268" w:hanging="567"/>
      </w:pPr>
      <w:r w:rsidRPr="003C0E59">
        <w:t>(ii)</w:t>
      </w:r>
      <w:r w:rsidRPr="003C0E59">
        <w:tab/>
      </w:r>
      <w:r>
        <w:t>Experts</w:t>
      </w:r>
      <w:r w:rsidRPr="00A135A0">
        <w:t xml:space="preserve"> in the methodological approaches used in the analysis;</w:t>
      </w:r>
    </w:p>
    <w:p w14:paraId="4B186367" w14:textId="77777777" w:rsidR="00122D92" w:rsidRDefault="00122D92" w:rsidP="00F06402">
      <w:pPr>
        <w:pStyle w:val="CBDNormalNoNumber"/>
        <w:tabs>
          <w:tab w:val="clear" w:pos="567"/>
          <w:tab w:val="clear" w:pos="1134"/>
          <w:tab w:val="clear" w:pos="1701"/>
          <w:tab w:val="clear" w:pos="2268"/>
          <w:tab w:val="clear" w:pos="2835"/>
          <w:tab w:val="clear" w:pos="3402"/>
        </w:tabs>
        <w:ind w:left="2268" w:hanging="567"/>
      </w:pPr>
      <w:r w:rsidRPr="00802565">
        <w:rPr>
          <w:rFonts w:asciiTheme="majorBidi" w:hAnsiTheme="majorBidi" w:cstheme="majorBidi"/>
        </w:rPr>
        <w:t>(iii)</w:t>
      </w:r>
      <w:r w:rsidRPr="001D4254">
        <w:rPr>
          <w:rFonts w:asciiTheme="majorBidi" w:hAnsiTheme="majorBidi"/>
        </w:rPr>
        <w:tab/>
      </w:r>
      <w:r w:rsidRPr="001E48DD">
        <w:t>Exp</w:t>
      </w:r>
      <w:r w:rsidRPr="00802565">
        <w:t>erts from indigenous peoples and local communities who have traditional knowledge relevant to the area in question;</w:t>
      </w:r>
    </w:p>
    <w:p w14:paraId="01AA3E2A" w14:textId="77777777" w:rsidR="00122D92" w:rsidRDefault="00122D92" w:rsidP="00F06402">
      <w:pPr>
        <w:pStyle w:val="CBDNormalNoNumber"/>
        <w:tabs>
          <w:tab w:val="clear" w:pos="567"/>
          <w:tab w:val="clear" w:pos="1134"/>
          <w:tab w:val="clear" w:pos="1701"/>
          <w:tab w:val="clear" w:pos="2268"/>
          <w:tab w:val="clear" w:pos="2835"/>
          <w:tab w:val="clear" w:pos="3402"/>
        </w:tabs>
        <w:ind w:left="2268" w:hanging="567"/>
      </w:pPr>
      <w:r w:rsidRPr="00043E49">
        <w:t>(i</w:t>
      </w:r>
      <w:r>
        <w:t>v)</w:t>
      </w:r>
      <w:r>
        <w:tab/>
        <w:t>Experts from various sectors and user groups, according to national circumstances and legislation</w:t>
      </w:r>
      <w:r w:rsidRPr="00043E49">
        <w:t>;</w:t>
      </w:r>
    </w:p>
    <w:p w14:paraId="7B1F7944" w14:textId="77777777" w:rsidR="00122D92" w:rsidRPr="00A135A0" w:rsidRDefault="00122D92" w:rsidP="00F06402">
      <w:pPr>
        <w:tabs>
          <w:tab w:val="clear" w:pos="567"/>
        </w:tabs>
        <w:spacing w:before="120" w:after="120"/>
        <w:ind w:left="1134" w:firstLine="567"/>
      </w:pPr>
      <w:r w:rsidRPr="00A135A0">
        <w:rPr>
          <w:rFonts w:eastAsia="Times New Roman"/>
        </w:rPr>
        <w:t>(</w:t>
      </w:r>
      <w:r>
        <w:rPr>
          <w:rFonts w:eastAsia="Times New Roman"/>
        </w:rPr>
        <w:t>b</w:t>
      </w:r>
      <w:r w:rsidRPr="00A135A0">
        <w:rPr>
          <w:rFonts w:eastAsia="Times New Roman"/>
        </w:rPr>
        <w:t>)</w:t>
      </w:r>
      <w:r w:rsidRPr="00A135A0">
        <w:rPr>
          <w:rFonts w:eastAsia="Times New Roman"/>
        </w:rPr>
        <w:tab/>
      </w:r>
      <w:r>
        <w:rPr>
          <w:rFonts w:eastAsia="Times New Roman"/>
        </w:rPr>
        <w:t xml:space="preserve">Experts should </w:t>
      </w:r>
      <w:r>
        <w:t>u</w:t>
      </w:r>
      <w:r w:rsidRPr="00A135A0">
        <w:t>nderstand and disclos</w:t>
      </w:r>
      <w:r>
        <w:t>e</w:t>
      </w:r>
      <w:r w:rsidRPr="00A135A0">
        <w:t xml:space="preserve"> </w:t>
      </w:r>
      <w:r>
        <w:t xml:space="preserve">their </w:t>
      </w:r>
      <w:r w:rsidRPr="00A135A0">
        <w:t>actual or potential conflicts of interest</w:t>
      </w:r>
      <w:r>
        <w:t>,</w:t>
      </w:r>
      <w:r w:rsidRPr="00A135A0">
        <w:t xml:space="preserve"> </w:t>
      </w:r>
      <w:r w:rsidRPr="003C0E59">
        <w:t>potentially using individual, signed,</w:t>
      </w:r>
      <w:r w:rsidRPr="00A135A0">
        <w:t xml:space="preserve"> formal declaration</w:t>
      </w:r>
      <w:r>
        <w:t>s,</w:t>
      </w:r>
      <w:r w:rsidRPr="00A135A0">
        <w:t xml:space="preserve"> and</w:t>
      </w:r>
      <w:r>
        <w:t xml:space="preserve"> their</w:t>
      </w:r>
      <w:r w:rsidRPr="00A135A0">
        <w:t xml:space="preserve"> motivating factors </w:t>
      </w:r>
      <w:r>
        <w:t>for</w:t>
      </w:r>
      <w:r w:rsidRPr="00A135A0">
        <w:t xml:space="preserve"> engaging in the process, </w:t>
      </w:r>
      <w:r>
        <w:t>and</w:t>
      </w:r>
      <w:r w:rsidRPr="00A135A0">
        <w:t xml:space="preserve"> a consistent approach </w:t>
      </w:r>
      <w:r>
        <w:t xml:space="preserve">should be applied </w:t>
      </w:r>
      <w:r w:rsidRPr="00A135A0">
        <w:t>to</w:t>
      </w:r>
      <w:r>
        <w:t xml:space="preserve"> the</w:t>
      </w:r>
      <w:r w:rsidRPr="00A135A0">
        <w:t xml:space="preserve"> manag</w:t>
      </w:r>
      <w:r>
        <w:t>ement of</w:t>
      </w:r>
      <w:r w:rsidRPr="00A135A0">
        <w:t xml:space="preserve"> conflicts;</w:t>
      </w:r>
    </w:p>
    <w:p w14:paraId="017C25C3" w14:textId="77777777" w:rsidR="00122D92" w:rsidRPr="00A135A0" w:rsidRDefault="00122D92" w:rsidP="00F06402">
      <w:pPr>
        <w:tabs>
          <w:tab w:val="clear" w:pos="567"/>
        </w:tabs>
        <w:spacing w:before="120" w:after="120"/>
        <w:ind w:left="1134" w:firstLine="567"/>
      </w:pPr>
      <w:r w:rsidRPr="00A135A0">
        <w:rPr>
          <w:rFonts w:eastAsia="Times New Roman"/>
        </w:rPr>
        <w:t>(</w:t>
      </w:r>
      <w:r>
        <w:rPr>
          <w:rFonts w:eastAsia="Times New Roman"/>
        </w:rPr>
        <w:t>c</w:t>
      </w:r>
      <w:r w:rsidRPr="00A135A0">
        <w:rPr>
          <w:rFonts w:eastAsia="Times New Roman"/>
        </w:rPr>
        <w:t>)</w:t>
      </w:r>
      <w:r w:rsidRPr="00A135A0">
        <w:rPr>
          <w:rFonts w:eastAsia="Times New Roman"/>
        </w:rPr>
        <w:tab/>
      </w:r>
      <w:r>
        <w:rPr>
          <w:rFonts w:eastAsia="Times New Roman"/>
        </w:rPr>
        <w:t xml:space="preserve">A </w:t>
      </w:r>
      <w:r>
        <w:t>c</w:t>
      </w:r>
      <w:r w:rsidRPr="00A135A0">
        <w:t xml:space="preserve">lear explanation </w:t>
      </w:r>
      <w:r>
        <w:t xml:space="preserve">should be provided </w:t>
      </w:r>
      <w:r w:rsidRPr="00A135A0">
        <w:t xml:space="preserve">of the types of input expected from the experts, which may vary </w:t>
      </w:r>
      <w:r>
        <w:t xml:space="preserve">depending on </w:t>
      </w:r>
      <w:r w:rsidRPr="00580F6B">
        <w:t>their area of expertise</w:t>
      </w:r>
      <w:r w:rsidRPr="000F6145">
        <w:t xml:space="preserve">, and </w:t>
      </w:r>
      <w:r>
        <w:t xml:space="preserve">of </w:t>
      </w:r>
      <w:r w:rsidRPr="000F6145">
        <w:t>the</w:t>
      </w:r>
      <w:r w:rsidRPr="00A135A0">
        <w:t xml:space="preserve"> format of the expected final output of the process</w:t>
      </w:r>
      <w:r>
        <w:t>;</w:t>
      </w:r>
    </w:p>
    <w:p w14:paraId="12C152D4" w14:textId="77777777" w:rsidR="00122D92" w:rsidRDefault="00122D92" w:rsidP="00F06402">
      <w:pPr>
        <w:tabs>
          <w:tab w:val="clear" w:pos="567"/>
        </w:tabs>
        <w:spacing w:before="120" w:after="120"/>
        <w:ind w:left="1134" w:firstLine="567"/>
      </w:pPr>
      <w:r w:rsidRPr="00A135A0">
        <w:rPr>
          <w:rFonts w:eastAsia="Times New Roman"/>
        </w:rPr>
        <w:t>(</w:t>
      </w:r>
      <w:r>
        <w:rPr>
          <w:rFonts w:eastAsia="Times New Roman"/>
        </w:rPr>
        <w:t>d</w:t>
      </w:r>
      <w:r w:rsidRPr="00A135A0">
        <w:rPr>
          <w:rFonts w:eastAsia="Times New Roman"/>
        </w:rPr>
        <w:t>)</w:t>
      </w:r>
      <w:r w:rsidRPr="00A135A0">
        <w:rPr>
          <w:rFonts w:eastAsia="Times New Roman"/>
        </w:rPr>
        <w:tab/>
      </w:r>
      <w:r w:rsidRPr="00A135A0">
        <w:t xml:space="preserve">Peer-review methods and timelines should be flexible to </w:t>
      </w:r>
      <w:r w:rsidRPr="003C0E59">
        <w:t>reflect the range of</w:t>
      </w:r>
      <w:r w:rsidRPr="00A135A0">
        <w:t xml:space="preserve"> regional and institutional contexts, especially where data or resources are limited, without losing scientific reliability.</w:t>
      </w:r>
    </w:p>
    <w:p w14:paraId="1D935035" w14:textId="77777777" w:rsidR="00122D92" w:rsidRPr="00A135A0" w:rsidRDefault="00122D92" w:rsidP="00F06402">
      <w:pPr>
        <w:pStyle w:val="CBDH2"/>
        <w:tabs>
          <w:tab w:val="clear" w:pos="567"/>
        </w:tabs>
        <w:ind w:left="1134"/>
      </w:pPr>
      <w:r w:rsidRPr="00A135A0">
        <w:t>D.</w:t>
      </w:r>
      <w:r>
        <w:tab/>
        <w:t>Establishing and conducting</w:t>
      </w:r>
      <w:r w:rsidRPr="00A135A0">
        <w:t xml:space="preserve"> the peer-review process</w:t>
      </w:r>
    </w:p>
    <w:p w14:paraId="3778C148" w14:textId="77777777" w:rsidR="00122D92" w:rsidRPr="00A135A0" w:rsidRDefault="00122D92" w:rsidP="00F06402">
      <w:pPr>
        <w:pStyle w:val="CBDNormalNumber"/>
        <w:numPr>
          <w:ilvl w:val="0"/>
          <w:numId w:val="0"/>
        </w:numPr>
        <w:tabs>
          <w:tab w:val="clear" w:pos="567"/>
        </w:tabs>
        <w:ind w:left="1134"/>
      </w:pPr>
      <w:r w:rsidRPr="00A135A0">
        <w:t>1</w:t>
      </w:r>
      <w:r>
        <w:t>2</w:t>
      </w:r>
      <w:r w:rsidRPr="00A135A0">
        <w:t>.</w:t>
      </w:r>
      <w:r w:rsidRPr="00A135A0">
        <w:tab/>
        <w:t xml:space="preserve">The timing of the implementation of a peer-review process should be chosen in such a way that the scientific foundation and quality </w:t>
      </w:r>
      <w:r>
        <w:t>of</w:t>
      </w:r>
      <w:r w:rsidRPr="00A135A0">
        <w:t xml:space="preserve"> the process </w:t>
      </w:r>
      <w:r>
        <w:t xml:space="preserve">and of the information used </w:t>
      </w:r>
      <w:r w:rsidRPr="00A135A0">
        <w:t xml:space="preserve">can be ensured as effectively as possible. The process should be carefully crafted and </w:t>
      </w:r>
      <w:r>
        <w:t>conducted, considering</w:t>
      </w:r>
      <w:r w:rsidRPr="00A135A0">
        <w:t xml:space="preserve"> the following </w:t>
      </w:r>
      <w:r>
        <w:t>features</w:t>
      </w:r>
      <w:r w:rsidRPr="00A135A0">
        <w:t>:</w:t>
      </w:r>
    </w:p>
    <w:p w14:paraId="2E9BB5F2" w14:textId="77777777" w:rsidR="00122D92" w:rsidRPr="00A135A0" w:rsidRDefault="00122D92" w:rsidP="00F06402">
      <w:pPr>
        <w:tabs>
          <w:tab w:val="clear" w:pos="567"/>
        </w:tabs>
        <w:spacing w:before="120" w:after="120"/>
        <w:ind w:left="1134" w:firstLine="567"/>
      </w:pPr>
      <w:r w:rsidRPr="00A135A0">
        <w:rPr>
          <w:rFonts w:eastAsia="Times New Roman"/>
        </w:rPr>
        <w:t>(</w:t>
      </w:r>
      <w:r>
        <w:rPr>
          <w:rFonts w:eastAsia="Times New Roman"/>
        </w:rPr>
        <w:t>a</w:t>
      </w:r>
      <w:r w:rsidRPr="00A135A0">
        <w:rPr>
          <w:rFonts w:eastAsia="Times New Roman"/>
        </w:rPr>
        <w:t>)</w:t>
      </w:r>
      <w:r w:rsidRPr="00A135A0">
        <w:rPr>
          <w:rFonts w:eastAsia="Times New Roman"/>
        </w:rPr>
        <w:tab/>
      </w:r>
      <w:r>
        <w:t>E</w:t>
      </w:r>
      <w:r w:rsidRPr="00A135A0">
        <w:t>ffective and equitable modalities</w:t>
      </w:r>
      <w:r>
        <w:t>,</w:t>
      </w:r>
      <w:r w:rsidRPr="00A135A0">
        <w:t xml:space="preserve"> which may include a combination of approaches</w:t>
      </w:r>
      <w:r>
        <w:t>,</w:t>
      </w:r>
      <w:r w:rsidRPr="00A135A0">
        <w:t xml:space="preserve"> that </w:t>
      </w:r>
      <w:r>
        <w:t>help</w:t>
      </w:r>
      <w:r w:rsidRPr="00A135A0">
        <w:t xml:space="preserve"> to facilitate </w:t>
      </w:r>
      <w:r>
        <w:t xml:space="preserve">the </w:t>
      </w:r>
      <w:r w:rsidRPr="00A135A0">
        <w:t xml:space="preserve">robust review of the proposal; </w:t>
      </w:r>
    </w:p>
    <w:p w14:paraId="269FCB59" w14:textId="77777777" w:rsidR="00122D92" w:rsidRPr="00A135A0" w:rsidRDefault="00122D92" w:rsidP="00F06402">
      <w:pPr>
        <w:tabs>
          <w:tab w:val="clear" w:pos="567"/>
        </w:tabs>
        <w:spacing w:before="120" w:after="120"/>
        <w:ind w:left="1134" w:firstLine="567"/>
      </w:pPr>
      <w:r w:rsidRPr="008937F3">
        <w:t>(b)</w:t>
      </w:r>
      <w:r w:rsidRPr="008937F3">
        <w:tab/>
      </w:r>
      <w:r w:rsidRPr="00A135A0">
        <w:t xml:space="preserve">Clear steps and expected timelines that are consistently </w:t>
      </w:r>
      <w:r>
        <w:t>respected</w:t>
      </w:r>
      <w:r w:rsidRPr="000F6145">
        <w:t xml:space="preserve"> and clear explanations of any deviations;</w:t>
      </w:r>
    </w:p>
    <w:p w14:paraId="5B48E547" w14:textId="77777777" w:rsidR="00122D92" w:rsidRPr="00A135A0" w:rsidRDefault="00122D92" w:rsidP="00F06402">
      <w:pPr>
        <w:tabs>
          <w:tab w:val="clear" w:pos="567"/>
        </w:tabs>
        <w:spacing w:before="120" w:after="120"/>
        <w:ind w:left="1134" w:firstLine="567"/>
      </w:pPr>
      <w:r w:rsidRPr="008937F3">
        <w:lastRenderedPageBreak/>
        <w:t>(c)</w:t>
      </w:r>
      <w:r w:rsidRPr="008937F3">
        <w:tab/>
      </w:r>
      <w:r w:rsidRPr="00A135A0">
        <w:t xml:space="preserve">Clear rules of procedure and code of conduct </w:t>
      </w:r>
      <w:r>
        <w:t xml:space="preserve">that are </w:t>
      </w:r>
      <w:r w:rsidRPr="00A135A0">
        <w:t xml:space="preserve">set out, explained to </w:t>
      </w:r>
      <w:r>
        <w:t>everyone</w:t>
      </w:r>
      <w:r w:rsidRPr="00A135A0">
        <w:t xml:space="preserve"> involved and consistently </w:t>
      </w:r>
      <w:r>
        <w:t>respected</w:t>
      </w:r>
      <w:r w:rsidRPr="00A135A0">
        <w:t xml:space="preserve"> throughout the process, including rules for</w:t>
      </w:r>
      <w:r>
        <w:t xml:space="preserve"> reporting </w:t>
      </w:r>
      <w:r w:rsidRPr="00A135A0">
        <w:t>in any public documentation discussions and information provided during the process</w:t>
      </w:r>
      <w:r>
        <w:t>, such as on the use of traditional knowledge of indigenous peoples and local communities, with their free, prior and informed consent, consistent with national legislation and circumstances;</w:t>
      </w:r>
    </w:p>
    <w:p w14:paraId="1690CDBB" w14:textId="77777777" w:rsidR="00122D92" w:rsidRPr="00A135A0" w:rsidRDefault="00122D92" w:rsidP="00F06402">
      <w:pPr>
        <w:tabs>
          <w:tab w:val="clear" w:pos="567"/>
        </w:tabs>
        <w:spacing w:before="120" w:after="120"/>
        <w:ind w:left="1134" w:firstLine="567"/>
      </w:pPr>
      <w:r w:rsidRPr="00A135A0">
        <w:rPr>
          <w:rFonts w:eastAsia="Times New Roman"/>
        </w:rPr>
        <w:t>(</w:t>
      </w:r>
      <w:r>
        <w:rPr>
          <w:rFonts w:eastAsia="Times New Roman"/>
        </w:rPr>
        <w:t>d</w:t>
      </w:r>
      <w:r w:rsidRPr="00A135A0">
        <w:rPr>
          <w:rFonts w:eastAsia="Times New Roman"/>
        </w:rPr>
        <w:t>)</w:t>
      </w:r>
      <w:r w:rsidRPr="00A135A0">
        <w:rPr>
          <w:rFonts w:eastAsia="Times New Roman"/>
        </w:rPr>
        <w:tab/>
      </w:r>
      <w:r w:rsidRPr="00A135A0">
        <w:t xml:space="preserve">Clear plans for </w:t>
      </w:r>
      <w:r w:rsidRPr="003C0E59">
        <w:t xml:space="preserve">the consideration of </w:t>
      </w:r>
      <w:r w:rsidRPr="00A135A0">
        <w:t xml:space="preserve">input received through the process </w:t>
      </w:r>
      <w:r w:rsidRPr="008937F3">
        <w:t>and, where appropriate,</w:t>
      </w:r>
      <w:r w:rsidRPr="00A135A0">
        <w:t xml:space="preserve"> </w:t>
      </w:r>
      <w:r>
        <w:t xml:space="preserve">for its </w:t>
      </w:r>
      <w:r w:rsidRPr="00A135A0">
        <w:t>incorporat</w:t>
      </w:r>
      <w:r>
        <w:t>ion</w:t>
      </w:r>
      <w:r w:rsidRPr="00A135A0">
        <w:t xml:space="preserve"> and reflect</w:t>
      </w:r>
      <w:r>
        <w:t>ion in the output of the process</w:t>
      </w:r>
      <w:r w:rsidRPr="00A135A0">
        <w:t>, recognizing that not</w:t>
      </w:r>
      <w:r>
        <w:t xml:space="preserve"> </w:t>
      </w:r>
      <w:r w:rsidRPr="00A135A0">
        <w:t>all input can be incorporated;</w:t>
      </w:r>
    </w:p>
    <w:p w14:paraId="4C3138DA" w14:textId="77777777" w:rsidR="00122D92" w:rsidRPr="00A135A0" w:rsidRDefault="00122D92" w:rsidP="00F06402">
      <w:pPr>
        <w:tabs>
          <w:tab w:val="clear" w:pos="567"/>
        </w:tabs>
        <w:spacing w:before="120" w:after="120"/>
        <w:ind w:left="1134" w:firstLine="567"/>
      </w:pPr>
      <w:r w:rsidRPr="003C0E59">
        <w:t>(e)</w:t>
      </w:r>
      <w:r w:rsidRPr="003C0E59">
        <w:tab/>
      </w:r>
      <w:r>
        <w:t>Information on</w:t>
      </w:r>
      <w:r w:rsidRPr="00A135A0">
        <w:t xml:space="preserve"> </w:t>
      </w:r>
      <w:r>
        <w:t>the ways in which</w:t>
      </w:r>
      <w:r w:rsidRPr="00A135A0">
        <w:t xml:space="preserve"> the peer-review process influenced the final proposal, including </w:t>
      </w:r>
      <w:r>
        <w:t xml:space="preserve">a </w:t>
      </w:r>
      <w:r w:rsidRPr="00A135A0">
        <w:t xml:space="preserve">clear justification for any expert input that is not incorporated into the final </w:t>
      </w:r>
      <w:r w:rsidRPr="008937F3">
        <w:t>output, as well as any dissenting views regarding the final output, in order to ensure transparency and th</w:t>
      </w:r>
      <w:r w:rsidRPr="00A135A0">
        <w:t>e scientific reliability of the outcome</w:t>
      </w:r>
      <w:r>
        <w:t>;</w:t>
      </w:r>
    </w:p>
    <w:p w14:paraId="175EECB2" w14:textId="77777777" w:rsidR="00122D92" w:rsidRPr="00A135A0" w:rsidRDefault="00122D92" w:rsidP="00F06402">
      <w:pPr>
        <w:tabs>
          <w:tab w:val="clear" w:pos="567"/>
        </w:tabs>
        <w:spacing w:before="120" w:after="120"/>
        <w:ind w:left="1134" w:firstLine="567"/>
      </w:pPr>
      <w:r w:rsidRPr="008937F3">
        <w:t>(f)</w:t>
      </w:r>
      <w:r w:rsidRPr="008937F3">
        <w:tab/>
      </w:r>
      <w:r>
        <w:t>A</w:t>
      </w:r>
      <w:r w:rsidRPr="00A135A0">
        <w:t>dherence to any rules, procedures, timelines and expectations articulated at the outset of the process</w:t>
      </w:r>
      <w:r>
        <w:t>;</w:t>
      </w:r>
    </w:p>
    <w:p w14:paraId="2FAB38EA" w14:textId="77777777" w:rsidR="00122D92" w:rsidRPr="00A135A0" w:rsidRDefault="00122D92" w:rsidP="00F06402">
      <w:pPr>
        <w:tabs>
          <w:tab w:val="clear" w:pos="567"/>
        </w:tabs>
        <w:spacing w:before="120" w:after="120"/>
        <w:ind w:left="1134" w:firstLine="567"/>
      </w:pPr>
      <w:r w:rsidRPr="008937F3">
        <w:t>(g)</w:t>
      </w:r>
      <w:r w:rsidRPr="008937F3">
        <w:tab/>
      </w:r>
      <w:r>
        <w:t>Public availability of the o</w:t>
      </w:r>
      <w:r w:rsidRPr="00A135A0">
        <w:t>utputs of the process, as well as input received during the process, as appropriate</w:t>
      </w:r>
      <w:r>
        <w:t>;</w:t>
      </w:r>
    </w:p>
    <w:p w14:paraId="56B33116" w14:textId="77777777" w:rsidR="00122D92" w:rsidRPr="00A135A0" w:rsidRDefault="00122D92" w:rsidP="00F06402">
      <w:pPr>
        <w:keepNext/>
        <w:tabs>
          <w:tab w:val="clear" w:pos="567"/>
        </w:tabs>
        <w:spacing w:before="120" w:after="120"/>
        <w:ind w:left="1134" w:firstLine="567"/>
      </w:pPr>
      <w:r w:rsidRPr="008937F3">
        <w:t>(h)</w:t>
      </w:r>
      <w:r w:rsidRPr="008937F3">
        <w:tab/>
      </w:r>
      <w:r w:rsidRPr="00A135A0">
        <w:t xml:space="preserve">Provisions for </w:t>
      </w:r>
      <w:r>
        <w:t xml:space="preserve">the </w:t>
      </w:r>
      <w:r w:rsidRPr="00A135A0">
        <w:t>adaptive improvement of the peer-review process for future exercises.</w:t>
      </w:r>
    </w:p>
    <w:p w14:paraId="336F0F28" w14:textId="77777777" w:rsidR="00122D92" w:rsidRPr="00A135A0" w:rsidRDefault="00122D92" w:rsidP="00F06402">
      <w:pPr>
        <w:pStyle w:val="CBDDesicionAnnex"/>
        <w:ind w:left="1134"/>
      </w:pPr>
      <w:r>
        <w:t>[</w:t>
      </w:r>
      <w:r w:rsidRPr="00A135A0">
        <w:t xml:space="preserve">Annex </w:t>
      </w:r>
      <w:r w:rsidRPr="00DF1DBE">
        <w:t>II</w:t>
      </w:r>
    </w:p>
    <w:p w14:paraId="46A5362A" w14:textId="77777777" w:rsidR="00122D92" w:rsidRDefault="00122D92" w:rsidP="00F06402">
      <w:pPr>
        <w:pStyle w:val="CBDDesicionAnnex"/>
        <w:ind w:left="1134"/>
      </w:pPr>
      <w:r w:rsidRPr="00A135A0">
        <w:t xml:space="preserve">Terms of reference for </w:t>
      </w:r>
      <w:r>
        <w:t>the</w:t>
      </w:r>
      <w:r w:rsidRPr="003C0E59">
        <w:t xml:space="preserve"> </w:t>
      </w:r>
      <w:r>
        <w:t>I</w:t>
      </w:r>
      <w:r w:rsidRPr="003C0E59">
        <w:t xml:space="preserve">nformal </w:t>
      </w:r>
      <w:r>
        <w:t>A</w:t>
      </w:r>
      <w:r w:rsidRPr="003C0E59">
        <w:t xml:space="preserve">dvisory </w:t>
      </w:r>
      <w:r>
        <w:t>G</w:t>
      </w:r>
      <w:r w:rsidRPr="003C0E59">
        <w:t xml:space="preserve">roup </w:t>
      </w:r>
      <w:r>
        <w:t>on</w:t>
      </w:r>
      <w:r w:rsidRPr="003C0E59">
        <w:t xml:space="preserve"> </w:t>
      </w:r>
      <w:r>
        <w:t>W</w:t>
      </w:r>
      <w:r w:rsidRPr="003C0E59">
        <w:t xml:space="preserve">ork </w:t>
      </w:r>
      <w:r>
        <w:t xml:space="preserve">Conducted </w:t>
      </w:r>
      <w:r w:rsidRPr="003C0E59">
        <w:t xml:space="preserve">under the Convention </w:t>
      </w:r>
      <w:r>
        <w:t>on Biological Diversity in R</w:t>
      </w:r>
      <w:r w:rsidRPr="003C0E59">
        <w:t>elat</w:t>
      </w:r>
      <w:r>
        <w:t>ion</w:t>
      </w:r>
      <w:r w:rsidRPr="003C0E59">
        <w:t xml:space="preserve"> to </w:t>
      </w:r>
      <w:r>
        <w:t>M</w:t>
      </w:r>
      <w:r w:rsidRPr="003C0E59">
        <w:t xml:space="preserve">arine </w:t>
      </w:r>
      <w:r>
        <w:t>B</w:t>
      </w:r>
      <w:r w:rsidRPr="003C0E59">
        <w:t xml:space="preserve">iodiversity of </w:t>
      </w:r>
      <w:r>
        <w:t>A</w:t>
      </w:r>
      <w:r w:rsidRPr="003C0E59">
        <w:t xml:space="preserve">reas beyond </w:t>
      </w:r>
      <w:r>
        <w:t>N</w:t>
      </w:r>
      <w:r w:rsidRPr="003C0E59">
        <w:t xml:space="preserve">ational </w:t>
      </w:r>
      <w:r>
        <w:t>J</w:t>
      </w:r>
      <w:r w:rsidRPr="003C0E59">
        <w:t>urisdiction</w:t>
      </w:r>
    </w:p>
    <w:p w14:paraId="4B1BD1C8" w14:textId="77777777" w:rsidR="00122D92" w:rsidRDefault="00122D92" w:rsidP="00F06402">
      <w:pPr>
        <w:pStyle w:val="CBDNormalNoNumber"/>
        <w:tabs>
          <w:tab w:val="clear" w:pos="567"/>
        </w:tabs>
        <w:ind w:left="1134"/>
      </w:pPr>
      <w:r>
        <w:t>1</w:t>
      </w:r>
      <w:r w:rsidRPr="00AC26A5">
        <w:t>.</w:t>
      </w:r>
      <w:r w:rsidRPr="00AC26A5">
        <w:tab/>
      </w:r>
      <w:r w:rsidRPr="00A135A0">
        <w:t xml:space="preserve">The </w:t>
      </w:r>
      <w:r>
        <w:t>I</w:t>
      </w:r>
      <w:r w:rsidRPr="00A135A0">
        <w:t xml:space="preserve">nformal </w:t>
      </w:r>
      <w:r>
        <w:t>A</w:t>
      </w:r>
      <w:r w:rsidRPr="00A135A0">
        <w:t xml:space="preserve">dvisory </w:t>
      </w:r>
      <w:r>
        <w:t>G</w:t>
      </w:r>
      <w:r w:rsidRPr="00A135A0">
        <w:t xml:space="preserve">roup </w:t>
      </w:r>
      <w:r>
        <w:t>on Work Conducted under the Convention on Biological Diversity</w:t>
      </w:r>
      <w:r w:rsidRPr="002454DB">
        <w:rPr>
          <w:rStyle w:val="FootnoteReference"/>
        </w:rPr>
        <w:footnoteReference w:id="96"/>
      </w:r>
      <w:r>
        <w:t xml:space="preserve"> in relation to Marine Biodiversity of Areas beyond National Jurisdiction sha</w:t>
      </w:r>
      <w:r w:rsidRPr="00AC26A5">
        <w:t>ll respect and take</w:t>
      </w:r>
      <w:r>
        <w:t xml:space="preserve"> fully</w:t>
      </w:r>
      <w:r w:rsidRPr="00AC26A5">
        <w:t xml:space="preserve"> into account the mandates and work of other competent </w:t>
      </w:r>
      <w:r>
        <w:t xml:space="preserve">entities and </w:t>
      </w:r>
      <w:r w:rsidRPr="00AC26A5">
        <w:t>intergovernmental organizations with respect to the conservation and sustainable use of marine biodiversity of areas beyond national jurisdiction</w:t>
      </w:r>
      <w:r w:rsidRPr="008937F3">
        <w:t>, as well as</w:t>
      </w:r>
      <w:r w:rsidRPr="00A135A0">
        <w:t xml:space="preserve"> previous guidance </w:t>
      </w:r>
      <w:r>
        <w:t xml:space="preserve">given </w:t>
      </w:r>
      <w:r w:rsidRPr="00A135A0">
        <w:t xml:space="preserve">by the Conference of the Parties </w:t>
      </w:r>
      <w:r>
        <w:t xml:space="preserve">to the Convention </w:t>
      </w:r>
      <w:r w:rsidRPr="00A135A0">
        <w:t xml:space="preserve">regarding the role of the Convention </w:t>
      </w:r>
      <w:r>
        <w:t>in that context, and shall conduct its work in a manner that promotes coherence and coordination</w:t>
      </w:r>
      <w:r w:rsidRPr="00A135A0">
        <w:t>.</w:t>
      </w:r>
    </w:p>
    <w:p w14:paraId="054BCE69" w14:textId="77777777" w:rsidR="00122D92" w:rsidRPr="00A135A0" w:rsidRDefault="00122D92" w:rsidP="00F06402">
      <w:pPr>
        <w:pStyle w:val="CBDNormalNoNumber"/>
        <w:tabs>
          <w:tab w:val="clear" w:pos="567"/>
        </w:tabs>
        <w:ind w:left="1134"/>
      </w:pPr>
      <w:r>
        <w:t>2.</w:t>
      </w:r>
      <w:r>
        <w:tab/>
      </w:r>
      <w:r w:rsidRPr="00A135A0">
        <w:t xml:space="preserve">The </w:t>
      </w:r>
      <w:r>
        <w:t>I</w:t>
      </w:r>
      <w:r w:rsidRPr="00A135A0">
        <w:t xml:space="preserve">nformal </w:t>
      </w:r>
      <w:r>
        <w:t>A</w:t>
      </w:r>
      <w:r w:rsidRPr="00A135A0">
        <w:t xml:space="preserve">dvisory </w:t>
      </w:r>
      <w:r>
        <w:t>G</w:t>
      </w:r>
      <w:r w:rsidRPr="00A135A0">
        <w:t xml:space="preserve">roup </w:t>
      </w:r>
      <w:r>
        <w:t>sha</w:t>
      </w:r>
      <w:r w:rsidRPr="00A135A0">
        <w:t>ll:</w:t>
      </w:r>
    </w:p>
    <w:p w14:paraId="483A4313" w14:textId="77777777" w:rsidR="00122D92" w:rsidRPr="00A135A0" w:rsidRDefault="00122D92" w:rsidP="00F06402">
      <w:pPr>
        <w:pStyle w:val="CBDNormalNoNumber"/>
        <w:tabs>
          <w:tab w:val="clear" w:pos="567"/>
        </w:tabs>
        <w:ind w:left="1134" w:firstLine="567"/>
      </w:pPr>
      <w:r>
        <w:t>(a)</w:t>
      </w:r>
      <w:r>
        <w:tab/>
      </w:r>
      <w:r w:rsidRPr="00A135A0">
        <w:t xml:space="preserve">Provide </w:t>
      </w:r>
      <w:r>
        <w:t>scientific and technical</w:t>
      </w:r>
      <w:r w:rsidRPr="00A135A0">
        <w:t xml:space="preserve"> advice to </w:t>
      </w:r>
      <w:r w:rsidRPr="000F6145">
        <w:t>the Secretariat of the Convention on work</w:t>
      </w:r>
      <w:r>
        <w:t xml:space="preserve"> </w:t>
      </w:r>
      <w:r w:rsidRPr="000F6145">
        <w:t>relevant</w:t>
      </w:r>
      <w:r>
        <w:t xml:space="preserve"> </w:t>
      </w:r>
      <w:r w:rsidRPr="000F6145">
        <w:t xml:space="preserve">to marine biodiversity in areas beyond national jurisdiction, in particular on </w:t>
      </w:r>
      <w:r>
        <w:t xml:space="preserve">the </w:t>
      </w:r>
      <w:r w:rsidRPr="000F6145">
        <w:t>prioritization</w:t>
      </w:r>
      <w:r>
        <w:t xml:space="preserve"> of</w:t>
      </w:r>
      <w:r w:rsidRPr="000F6145">
        <w:t xml:space="preserve"> and approaches for possible</w:t>
      </w:r>
      <w:r w:rsidRPr="00A135A0">
        <w:t xml:space="preserve"> activities</w:t>
      </w:r>
      <w:r>
        <w:t xml:space="preserve"> and initiatives</w:t>
      </w:r>
      <w:r w:rsidRPr="00A135A0">
        <w:t xml:space="preserve">, </w:t>
      </w:r>
      <w:r>
        <w:t xml:space="preserve">within the mandate </w:t>
      </w:r>
      <w:r w:rsidRPr="008A54A8">
        <w:t>and jurisdictional</w:t>
      </w:r>
      <w:r>
        <w:t xml:space="preserve"> scope of the Convention, </w:t>
      </w:r>
      <w:r w:rsidRPr="00A135A0">
        <w:t>drawing on</w:t>
      </w:r>
      <w:r>
        <w:t xml:space="preserve"> </w:t>
      </w:r>
      <w:r w:rsidRPr="00A135A0">
        <w:t xml:space="preserve">opportunities identified </w:t>
      </w:r>
      <w:r>
        <w:t>during</w:t>
      </w:r>
      <w:r w:rsidRPr="00A135A0">
        <w:t xml:space="preserve"> the expert workshop</w:t>
      </w:r>
      <w:r w:rsidRPr="0083535C">
        <w:t xml:space="preserve"> </w:t>
      </w:r>
      <w:r w:rsidRPr="007F2E53">
        <w:t xml:space="preserve">on scientific and technical work conducted under the Convention relevant to marine biodiversity in areas beyond national jurisdiction </w:t>
      </w:r>
      <w:r>
        <w:t xml:space="preserve">held </w:t>
      </w:r>
      <w:r w:rsidRPr="007F2E53">
        <w:t>in Bergen, Norway, from 2 to 5 December 2025</w:t>
      </w:r>
      <w:r w:rsidRPr="00A135A0">
        <w:t>;</w:t>
      </w:r>
      <w:r>
        <w:rPr>
          <w:rStyle w:val="FootnoteReference"/>
        </w:rPr>
        <w:footnoteReference w:id="97"/>
      </w:r>
    </w:p>
    <w:p w14:paraId="7E2BFAD4" w14:textId="77777777" w:rsidR="00122D92" w:rsidRPr="00A135A0" w:rsidRDefault="00122D92" w:rsidP="00F06402">
      <w:pPr>
        <w:pStyle w:val="CBDNormalNoNumber"/>
        <w:tabs>
          <w:tab w:val="clear" w:pos="567"/>
        </w:tabs>
        <w:ind w:left="1134" w:firstLine="567"/>
      </w:pPr>
      <w:r>
        <w:t>[(b)</w:t>
      </w:r>
      <w:r>
        <w:tab/>
      </w:r>
      <w:r w:rsidRPr="00692D8D">
        <w:t>Identify timely opportunities for specific areas of cooperation</w:t>
      </w:r>
      <w:r>
        <w:t xml:space="preserve">, collaboration or synergies, as appropriate, </w:t>
      </w:r>
      <w:r w:rsidRPr="00692D8D">
        <w:t xml:space="preserve">with the </w:t>
      </w:r>
      <w:r>
        <w:t>S</w:t>
      </w:r>
      <w:r w:rsidRPr="00692D8D">
        <w:t>ecretariat of the Agreement under the United Nations Convention on the Law of the Sea on the Conservation and Sustainable Use of Marine Biological Diversity of Areas beyond National Jurisdiction</w:t>
      </w:r>
      <w:r w:rsidRPr="00692D8D">
        <w:rPr>
          <w:rStyle w:val="FootnoteReference"/>
        </w:rPr>
        <w:footnoteReference w:id="98"/>
      </w:r>
      <w:r w:rsidRPr="00692D8D">
        <w:t xml:space="preserve"> and other competent </w:t>
      </w:r>
      <w:r>
        <w:t xml:space="preserve">entities and </w:t>
      </w:r>
      <w:r w:rsidRPr="00692D8D">
        <w:t xml:space="preserve">international </w:t>
      </w:r>
      <w:r w:rsidRPr="00AC26A5">
        <w:t xml:space="preserve">organizations </w:t>
      </w:r>
      <w:r w:rsidRPr="00692D8D">
        <w:t xml:space="preserve">with respect to the conservation and sustainable use of marine </w:t>
      </w:r>
      <w:r w:rsidRPr="00692D8D">
        <w:lastRenderedPageBreak/>
        <w:t>biodiversity of areas beyond national jurisdiction</w:t>
      </w:r>
      <w:r w:rsidRPr="00A135A0">
        <w:t>,</w:t>
      </w:r>
      <w:r>
        <w:t xml:space="preserve"> including opportunities for the Conference of the Parties to the Convention and the subsidiary bodies to contribute relevant scientific and technical information,</w:t>
      </w:r>
      <w:r w:rsidRPr="00A135A0">
        <w:t xml:space="preserve"> drawing on cooperation opportunities identified </w:t>
      </w:r>
      <w:r>
        <w:t>at</w:t>
      </w:r>
      <w:r w:rsidRPr="00A135A0">
        <w:t xml:space="preserve"> the expert workshop </w:t>
      </w:r>
      <w:r w:rsidRPr="000D65CD">
        <w:t xml:space="preserve">noted </w:t>
      </w:r>
      <w:r w:rsidRPr="00A135A0">
        <w:t>above;</w:t>
      </w:r>
    </w:p>
    <w:p w14:paraId="7842896E" w14:textId="77777777" w:rsidR="00122D92" w:rsidRPr="00AC26A5" w:rsidRDefault="00122D92" w:rsidP="00F06402">
      <w:pPr>
        <w:pStyle w:val="CBDNormalNoNumber"/>
        <w:tabs>
          <w:tab w:val="clear" w:pos="567"/>
        </w:tabs>
        <w:ind w:left="1134" w:firstLine="567"/>
      </w:pPr>
      <w:r>
        <w:t>(c)</w:t>
      </w:r>
      <w:r>
        <w:tab/>
      </w:r>
      <w:r w:rsidRPr="00A135A0">
        <w:t xml:space="preserve">Provide advice on areas of </w:t>
      </w:r>
      <w:r w:rsidRPr="00AC26A5">
        <w:t xml:space="preserve">potential </w:t>
      </w:r>
      <w:r w:rsidRPr="00692D8D">
        <w:t>cooperation</w:t>
      </w:r>
      <w:r>
        <w:t>, collaboration or synergies, as appropriate</w:t>
      </w:r>
      <w:r w:rsidRPr="00C80B15">
        <w:t xml:space="preserve"> </w:t>
      </w:r>
      <w:r>
        <w:t xml:space="preserve">and </w:t>
      </w:r>
      <w:r w:rsidRPr="00BD40A5">
        <w:t xml:space="preserve">in line with the mandate and </w:t>
      </w:r>
      <w:r w:rsidRPr="008A54A8">
        <w:t>jurisdictional scope</w:t>
      </w:r>
      <w:r w:rsidRPr="00BD40A5">
        <w:t xml:space="preserve"> of the Convention</w:t>
      </w:r>
      <w:r>
        <w:t>,</w:t>
      </w:r>
      <w:r w:rsidRPr="00AC26A5">
        <w:t xml:space="preserve"> </w:t>
      </w:r>
      <w:r>
        <w:t xml:space="preserve">on </w:t>
      </w:r>
      <w:r w:rsidRPr="00BD40A5">
        <w:t>relevant scientific and technical information to inform work under the Agreement</w:t>
      </w:r>
      <w:r w:rsidRPr="006A536D">
        <w:t xml:space="preserve"> on Marine Biological Diversity of Areas beyond National Jurisdiction</w:t>
      </w:r>
      <w:r w:rsidRPr="00BD40A5">
        <w:t>.</w:t>
      </w:r>
      <w:r>
        <w:t>]</w:t>
      </w:r>
    </w:p>
    <w:p w14:paraId="2B9F28E3" w14:textId="77777777" w:rsidR="00122D92" w:rsidRPr="00A135A0" w:rsidRDefault="00122D92" w:rsidP="00F06402">
      <w:pPr>
        <w:pStyle w:val="CBDNormalNoNumber"/>
        <w:tabs>
          <w:tab w:val="clear" w:pos="567"/>
        </w:tabs>
        <w:ind w:left="1134"/>
      </w:pPr>
      <w:r>
        <w:t>3.</w:t>
      </w:r>
      <w:r>
        <w:tab/>
      </w:r>
      <w:r w:rsidRPr="00A135A0">
        <w:t xml:space="preserve">The </w:t>
      </w:r>
      <w:r>
        <w:t>I</w:t>
      </w:r>
      <w:r w:rsidRPr="00A135A0">
        <w:t xml:space="preserve">nformal </w:t>
      </w:r>
      <w:r>
        <w:t>A</w:t>
      </w:r>
      <w:r w:rsidRPr="00A135A0">
        <w:t xml:space="preserve">dvisory </w:t>
      </w:r>
      <w:r>
        <w:t>G</w:t>
      </w:r>
      <w:r w:rsidRPr="00A135A0">
        <w:t xml:space="preserve">roup </w:t>
      </w:r>
      <w:r>
        <w:t>sha</w:t>
      </w:r>
      <w:r w:rsidRPr="00A135A0">
        <w:t>ll be composed of up to 20</w:t>
      </w:r>
      <w:r>
        <w:t> </w:t>
      </w:r>
      <w:r w:rsidRPr="00A135A0">
        <w:t xml:space="preserve">experts nominated by Parties, </w:t>
      </w:r>
      <w:r>
        <w:t xml:space="preserve">with equal representation of the five regional groups, </w:t>
      </w:r>
      <w:r w:rsidRPr="00A135A0">
        <w:t>up to 10</w:t>
      </w:r>
      <w:r>
        <w:t> </w:t>
      </w:r>
      <w:r w:rsidRPr="00A135A0">
        <w:t xml:space="preserve">experts nominated by intergovernmental </w:t>
      </w:r>
      <w:r>
        <w:t>bodies</w:t>
      </w:r>
      <w:r w:rsidRPr="00A135A0">
        <w:t xml:space="preserve"> with competence </w:t>
      </w:r>
      <w:r>
        <w:t>i</w:t>
      </w:r>
      <w:r w:rsidRPr="00A135A0">
        <w:t xml:space="preserve">n </w:t>
      </w:r>
      <w:r>
        <w:t xml:space="preserve">the conservation and sustainable use of </w:t>
      </w:r>
      <w:r w:rsidRPr="00A135A0">
        <w:t>biodiversity of marine areas beyond national jurisdiction</w:t>
      </w:r>
      <w:r>
        <w:t>,</w:t>
      </w:r>
      <w:r w:rsidRPr="00A135A0">
        <w:t xml:space="preserve"> and up </w:t>
      </w:r>
      <w:r w:rsidRPr="000F6145">
        <w:t xml:space="preserve">to </w:t>
      </w:r>
      <w:r>
        <w:t>7 </w:t>
      </w:r>
      <w:r w:rsidRPr="000F6145">
        <w:t>experts nominated by other relevant organizations</w:t>
      </w:r>
      <w:r>
        <w:t>[,</w:t>
      </w:r>
      <w:r w:rsidRPr="007049F3">
        <w:t xml:space="preserve"> </w:t>
      </w:r>
      <w:r>
        <w:t>including from civil society and indigenous peoples and local communities]</w:t>
      </w:r>
      <w:r w:rsidRPr="000F6145">
        <w:t xml:space="preserve">. The Executive Secretary, in consultation with the Bureau of the Subsidiary Body on Scientific, Technical and Technological Advice, </w:t>
      </w:r>
      <w:r>
        <w:t>sha</w:t>
      </w:r>
      <w:r w:rsidRPr="000F6145">
        <w:t>ll select experts from the nomin</w:t>
      </w:r>
      <w:r>
        <w:t>ees</w:t>
      </w:r>
      <w:r w:rsidRPr="000F6145">
        <w:t xml:space="preserve"> with due regard to </w:t>
      </w:r>
      <w:r w:rsidRPr="003C0E59">
        <w:t xml:space="preserve">a diversity of </w:t>
      </w:r>
      <w:r w:rsidRPr="000F6145">
        <w:t>relevant technical expertise, geographical representation</w:t>
      </w:r>
      <w:r>
        <w:t>, including from least developed countries and small island developing States,</w:t>
      </w:r>
      <w:r w:rsidRPr="000F6145">
        <w:t xml:space="preserve"> </w:t>
      </w:r>
      <w:r w:rsidRPr="00A135A0">
        <w:t>gender balance</w:t>
      </w:r>
      <w:r w:rsidRPr="000F6145">
        <w:t xml:space="preserve"> </w:t>
      </w:r>
      <w:r>
        <w:t>[</w:t>
      </w:r>
      <w:r w:rsidRPr="000F6145">
        <w:t xml:space="preserve">and the representation of indigenous peoples and local communities, women’s and youth groups, and </w:t>
      </w:r>
      <w:r>
        <w:t>relevant</w:t>
      </w:r>
      <w:r w:rsidRPr="000F6145">
        <w:t xml:space="preserve"> stakeholders</w:t>
      </w:r>
      <w:r>
        <w:t>]</w:t>
      </w:r>
      <w:r w:rsidRPr="00A135A0">
        <w:t>.</w:t>
      </w:r>
    </w:p>
    <w:p w14:paraId="13F063E9" w14:textId="77777777" w:rsidR="00122D92" w:rsidRPr="00A135A0" w:rsidRDefault="00122D92" w:rsidP="00F06402">
      <w:pPr>
        <w:pStyle w:val="CBDNormalNoNumber"/>
        <w:tabs>
          <w:tab w:val="clear" w:pos="567"/>
        </w:tabs>
        <w:ind w:left="1134"/>
      </w:pPr>
      <w:r>
        <w:t>4.</w:t>
      </w:r>
      <w:r>
        <w:tab/>
      </w:r>
      <w:r w:rsidRPr="00A135A0">
        <w:t xml:space="preserve">The </w:t>
      </w:r>
      <w:r>
        <w:t>I</w:t>
      </w:r>
      <w:r w:rsidRPr="00A135A0">
        <w:t xml:space="preserve">nformal </w:t>
      </w:r>
      <w:r>
        <w:t>A</w:t>
      </w:r>
      <w:r w:rsidRPr="00A135A0">
        <w:t xml:space="preserve">dvisory </w:t>
      </w:r>
      <w:r>
        <w:t>G</w:t>
      </w:r>
      <w:r w:rsidRPr="00A135A0">
        <w:t xml:space="preserve">roup </w:t>
      </w:r>
      <w:r w:rsidRPr="00FB7AB1">
        <w:t xml:space="preserve">is </w:t>
      </w:r>
      <w:r w:rsidRPr="00A135A0">
        <w:t>established for a two-year period</w:t>
      </w:r>
      <w:r>
        <w:t xml:space="preserve"> [that</w:t>
      </w:r>
      <w:r w:rsidRPr="00A135A0">
        <w:t xml:space="preserve"> may be renewed by a decision of the Conference of the Parties</w:t>
      </w:r>
      <w:r>
        <w:t>]</w:t>
      </w:r>
      <w:r w:rsidRPr="00A135A0">
        <w:t xml:space="preserve">. The members of the </w:t>
      </w:r>
      <w:r>
        <w:t>G</w:t>
      </w:r>
      <w:r w:rsidRPr="00A135A0">
        <w:t xml:space="preserve">roup shall be selected for </w:t>
      </w:r>
      <w:r>
        <w:t xml:space="preserve">a </w:t>
      </w:r>
      <w:r w:rsidRPr="00A135A0">
        <w:t xml:space="preserve">two-year period. </w:t>
      </w:r>
      <w:r>
        <w:t>T</w:t>
      </w:r>
      <w:r w:rsidRPr="00A135A0">
        <w:t xml:space="preserve">he work of the </w:t>
      </w:r>
      <w:r>
        <w:t>G</w:t>
      </w:r>
      <w:r w:rsidRPr="00A135A0">
        <w:t>roup</w:t>
      </w:r>
      <w:r>
        <w:t xml:space="preserve"> should continue regardless of any changes in membership</w:t>
      </w:r>
      <w:r w:rsidRPr="00A135A0">
        <w:t>.</w:t>
      </w:r>
    </w:p>
    <w:p w14:paraId="08359426" w14:textId="77777777" w:rsidR="00122D92" w:rsidRPr="00A135A0" w:rsidRDefault="00122D92" w:rsidP="00F06402">
      <w:pPr>
        <w:pStyle w:val="CBDNormalNoNumber"/>
        <w:tabs>
          <w:tab w:val="clear" w:pos="567"/>
        </w:tabs>
        <w:ind w:left="1134"/>
      </w:pPr>
      <w:r>
        <w:t>5.</w:t>
      </w:r>
      <w:r>
        <w:tab/>
      </w:r>
      <w:r w:rsidRPr="00A135A0">
        <w:t xml:space="preserve">The </w:t>
      </w:r>
      <w:r>
        <w:t>I</w:t>
      </w:r>
      <w:r w:rsidRPr="00A135A0">
        <w:t xml:space="preserve">nformal </w:t>
      </w:r>
      <w:r>
        <w:t>A</w:t>
      </w:r>
      <w:r w:rsidRPr="00A135A0">
        <w:t xml:space="preserve">dvisory </w:t>
      </w:r>
      <w:r>
        <w:t>G</w:t>
      </w:r>
      <w:r w:rsidRPr="00A135A0">
        <w:t xml:space="preserve">roup may invite </w:t>
      </w:r>
      <w:r>
        <w:t>experts from outside the Group</w:t>
      </w:r>
      <w:r w:rsidRPr="00A135A0">
        <w:t>, as appropriate</w:t>
      </w:r>
      <w:r>
        <w:t>[</w:t>
      </w:r>
      <w:r w:rsidRPr="00A135A0">
        <w:t xml:space="preserve">, </w:t>
      </w:r>
      <w:r>
        <w:t xml:space="preserve">including </w:t>
      </w:r>
      <w:r w:rsidRPr="00A135A0">
        <w:t>experts</w:t>
      </w:r>
      <w:r>
        <w:t xml:space="preserve"> and representatives of indigenous peoples and local communities, women and youth,] </w:t>
      </w:r>
      <w:r w:rsidRPr="00A135A0">
        <w:t xml:space="preserve">to contribute </w:t>
      </w:r>
      <w:r>
        <w:t>to discussions</w:t>
      </w:r>
      <w:r w:rsidRPr="00A135A0">
        <w:t xml:space="preserve"> on specific issues </w:t>
      </w:r>
      <w:r>
        <w:t xml:space="preserve">considered by </w:t>
      </w:r>
      <w:r w:rsidRPr="00A135A0">
        <w:t xml:space="preserve">the </w:t>
      </w:r>
      <w:r>
        <w:t>G</w:t>
      </w:r>
      <w:r w:rsidRPr="00A135A0">
        <w:t xml:space="preserve">roup. </w:t>
      </w:r>
    </w:p>
    <w:p w14:paraId="0A81399E" w14:textId="77777777" w:rsidR="00122D92" w:rsidRPr="00A135A0" w:rsidRDefault="00122D92" w:rsidP="00F06402">
      <w:pPr>
        <w:pStyle w:val="CBDNormalNoNumber"/>
        <w:tabs>
          <w:tab w:val="clear" w:pos="567"/>
        </w:tabs>
        <w:ind w:left="1134"/>
      </w:pPr>
      <w:r>
        <w:t>6.</w:t>
      </w:r>
      <w:r>
        <w:tab/>
      </w:r>
      <w:r w:rsidRPr="00A135A0">
        <w:t xml:space="preserve">The </w:t>
      </w:r>
      <w:r>
        <w:t>I</w:t>
      </w:r>
      <w:r w:rsidRPr="00A135A0">
        <w:t xml:space="preserve">nformal </w:t>
      </w:r>
      <w:r>
        <w:t>A</w:t>
      </w:r>
      <w:r w:rsidRPr="00A135A0">
        <w:t xml:space="preserve">dvisory </w:t>
      </w:r>
      <w:r>
        <w:t>G</w:t>
      </w:r>
      <w:r w:rsidRPr="00A135A0">
        <w:t xml:space="preserve">roup will primarily conduct its work </w:t>
      </w:r>
      <w:r>
        <w:t>online</w:t>
      </w:r>
      <w:r w:rsidRPr="00A135A0">
        <w:t xml:space="preserve"> and, subject to the availability of resources, will also meet </w:t>
      </w:r>
      <w:r>
        <w:t>in person</w:t>
      </w:r>
      <w:r w:rsidRPr="00A135A0">
        <w:t xml:space="preserve">. </w:t>
      </w:r>
    </w:p>
    <w:p w14:paraId="1A8C24A3" w14:textId="77777777" w:rsidR="00122D92" w:rsidRPr="00A135A0" w:rsidRDefault="00122D92" w:rsidP="00F06402">
      <w:pPr>
        <w:pStyle w:val="CBDNormalNoNumber"/>
        <w:tabs>
          <w:tab w:val="clear" w:pos="567"/>
        </w:tabs>
        <w:ind w:left="1134"/>
      </w:pPr>
      <w:r>
        <w:t>7.</w:t>
      </w:r>
      <w:r>
        <w:tab/>
      </w:r>
      <w:r w:rsidRPr="00A135A0">
        <w:t xml:space="preserve">The </w:t>
      </w:r>
      <w:r>
        <w:t>I</w:t>
      </w:r>
      <w:r w:rsidRPr="00A135A0">
        <w:t xml:space="preserve">nformal </w:t>
      </w:r>
      <w:r>
        <w:t>A</w:t>
      </w:r>
      <w:r w:rsidRPr="00A135A0">
        <w:t xml:space="preserve">dvisory </w:t>
      </w:r>
      <w:r>
        <w:t>G</w:t>
      </w:r>
      <w:r w:rsidRPr="00A135A0">
        <w:t xml:space="preserve">roup </w:t>
      </w:r>
      <w:r>
        <w:t xml:space="preserve">is to </w:t>
      </w:r>
      <w:r w:rsidRPr="00A135A0">
        <w:t xml:space="preserve">start its work immediately after </w:t>
      </w:r>
      <w:r>
        <w:t xml:space="preserve">the seventeenth meeting of the </w:t>
      </w:r>
      <w:r w:rsidRPr="00A135A0">
        <w:t xml:space="preserve">Conference of the Parties and report on its work to </w:t>
      </w:r>
      <w:r w:rsidRPr="000F6145">
        <w:t>the Subsidiary Body on Scientific, Technical and Technological Advice</w:t>
      </w:r>
      <w:r w:rsidRPr="00A135A0">
        <w:t xml:space="preserve"> at</w:t>
      </w:r>
      <w:r>
        <w:t xml:space="preserve"> a</w:t>
      </w:r>
      <w:r w:rsidRPr="00A135A0">
        <w:t xml:space="preserve"> meeting held </w:t>
      </w:r>
      <w:r>
        <w:t xml:space="preserve">before </w:t>
      </w:r>
      <w:r w:rsidRPr="00A135A0">
        <w:t>the eighteenth meeting of the Conference of the Parties.</w:t>
      </w:r>
      <w:r>
        <w:t>]</w:t>
      </w:r>
    </w:p>
    <w:p w14:paraId="0D664A93" w14:textId="77777777" w:rsidR="00122D92" w:rsidRPr="00617CF8" w:rsidRDefault="00122D92" w:rsidP="00D17709">
      <w:pPr>
        <w:pStyle w:val="Para10"/>
        <w:tabs>
          <w:tab w:val="clear" w:pos="360"/>
        </w:tabs>
        <w:spacing w:before="0"/>
        <w:ind w:left="567"/>
        <w:jc w:val="center"/>
        <w:rPr>
          <w:iCs/>
        </w:rPr>
      </w:pPr>
    </w:p>
    <w:p w14:paraId="4497D951" w14:textId="77777777" w:rsidR="005562A0" w:rsidRDefault="005562A0" w:rsidP="00F3632C">
      <w:pPr>
        <w:pStyle w:val="CBDH1"/>
      </w:pPr>
    </w:p>
    <w:p w14:paraId="7B951C5E" w14:textId="77777777" w:rsidR="005562A0" w:rsidRDefault="005562A0" w:rsidP="00F3632C">
      <w:pPr>
        <w:pStyle w:val="CBDH1"/>
      </w:pPr>
    </w:p>
    <w:p w14:paraId="602C402E" w14:textId="77777777" w:rsidR="005562A0" w:rsidRDefault="005562A0" w:rsidP="00F3632C">
      <w:pPr>
        <w:pStyle w:val="CBDH1"/>
        <w:sectPr w:rsidR="005562A0" w:rsidSect="00235711">
          <w:pgSz w:w="12240" w:h="15840"/>
          <w:pgMar w:top="1134" w:right="1440" w:bottom="1134" w:left="1440" w:header="709" w:footer="709" w:gutter="0"/>
          <w:cols w:space="708"/>
          <w:docGrid w:linePitch="360"/>
        </w:sectPr>
      </w:pPr>
    </w:p>
    <w:p w14:paraId="6179346F" w14:textId="2B1B536D" w:rsidR="00CB33CC" w:rsidRDefault="00CB33CC" w:rsidP="000A7DE1">
      <w:pPr>
        <w:pStyle w:val="CBDreportH1"/>
      </w:pPr>
      <w:bookmarkStart w:id="46" w:name="_Toc239752929"/>
      <w:bookmarkStart w:id="47" w:name="_Toc239753241"/>
      <w:r>
        <w:lastRenderedPageBreak/>
        <w:t>II.</w:t>
      </w:r>
      <w:r w:rsidR="00F3632C">
        <w:tab/>
      </w:r>
      <w:r>
        <w:t>Account of proceedings</w:t>
      </w:r>
      <w:bookmarkEnd w:id="46"/>
      <w:bookmarkEnd w:id="47"/>
    </w:p>
    <w:p w14:paraId="4541CC06" w14:textId="7EA3802D" w:rsidR="00557370" w:rsidRPr="00182234" w:rsidRDefault="00557370" w:rsidP="000A7DE1">
      <w:pPr>
        <w:pStyle w:val="CBDH1"/>
        <w:ind w:firstLine="0"/>
      </w:pPr>
      <w:bookmarkStart w:id="48" w:name="_Toc239752930"/>
      <w:r w:rsidRPr="00182234">
        <w:t>I</w:t>
      </w:r>
      <w:r w:rsidR="00281878" w:rsidRPr="00182234">
        <w:t>ntroduction</w:t>
      </w:r>
      <w:bookmarkEnd w:id="48"/>
    </w:p>
    <w:p w14:paraId="083CCF6F" w14:textId="5409862B" w:rsidR="00557370" w:rsidRPr="002B4A5C" w:rsidRDefault="00557370" w:rsidP="00611A11">
      <w:pPr>
        <w:pStyle w:val="CBDNormalNumber"/>
      </w:pPr>
      <w:r w:rsidRPr="00182234">
        <w:t>The twenty-</w:t>
      </w:r>
      <w:r w:rsidR="005270E6" w:rsidRPr="00182234">
        <w:t>eighth</w:t>
      </w:r>
      <w:r w:rsidRPr="00182234">
        <w:t xml:space="preserve"> meeting of the Subsidiary Body on Scientific, Technical and Technological Advice </w:t>
      </w:r>
      <w:r w:rsidR="00F82095">
        <w:t>was</w:t>
      </w:r>
      <w:r w:rsidRPr="00182234">
        <w:t xml:space="preserve"> held in </w:t>
      </w:r>
      <w:r w:rsidR="005270E6" w:rsidRPr="00182234">
        <w:t xml:space="preserve">Nairobi from </w:t>
      </w:r>
      <w:r w:rsidR="0013675D" w:rsidRPr="00182234">
        <w:t>27 July to 1 August 2026</w:t>
      </w:r>
      <w:r w:rsidRPr="00182234">
        <w:t xml:space="preserve">. </w:t>
      </w:r>
      <w:r w:rsidR="007F7123">
        <w:t xml:space="preserve">The meeting was attended by </w:t>
      </w:r>
      <w:r w:rsidR="001256A6">
        <w:t xml:space="preserve">141 Parties </w:t>
      </w:r>
      <w:r w:rsidR="00D339F6">
        <w:t xml:space="preserve">to the Convention </w:t>
      </w:r>
      <w:r w:rsidR="000275B9">
        <w:t xml:space="preserve">on Biological Diversity </w:t>
      </w:r>
      <w:r w:rsidR="001256A6">
        <w:t xml:space="preserve">and </w:t>
      </w:r>
      <w:r w:rsidR="00B24C11">
        <w:t>1 non-Party</w:t>
      </w:r>
      <w:r w:rsidRPr="002B4A5C">
        <w:t>.</w:t>
      </w:r>
    </w:p>
    <w:p w14:paraId="754BCDA1" w14:textId="142E563E" w:rsidR="00557370" w:rsidRPr="00182234" w:rsidRDefault="004E26AC" w:rsidP="00611A11">
      <w:pPr>
        <w:pStyle w:val="CBDAgendaItem0"/>
        <w:rPr>
          <w:caps/>
        </w:rPr>
      </w:pPr>
      <w:bookmarkStart w:id="49" w:name="_Toc239753242"/>
      <w:r w:rsidRPr="00182234">
        <w:t>Item 1</w:t>
      </w:r>
      <w:r w:rsidR="00860694">
        <w:t xml:space="preserve"> </w:t>
      </w:r>
      <w:r w:rsidR="008B57ED">
        <w:br/>
      </w:r>
      <w:r w:rsidRPr="00182234">
        <w:t>Opening of the meeting</w:t>
      </w:r>
      <w:bookmarkEnd w:id="49"/>
    </w:p>
    <w:p w14:paraId="781C9BC9" w14:textId="54E787BB" w:rsidR="00557370" w:rsidRDefault="00557370" w:rsidP="00611A11">
      <w:pPr>
        <w:pStyle w:val="CBDNormalNumber"/>
      </w:pPr>
      <w:r w:rsidRPr="00182234">
        <w:t xml:space="preserve">The meeting </w:t>
      </w:r>
      <w:r w:rsidR="00C93BF0">
        <w:t>was</w:t>
      </w:r>
      <w:r w:rsidRPr="00182234">
        <w:t xml:space="preserve"> opened at </w:t>
      </w:r>
      <w:r w:rsidR="00FA1D2B">
        <w:t>10.05</w:t>
      </w:r>
      <w:r w:rsidRPr="00182234">
        <w:t xml:space="preserve"> </w:t>
      </w:r>
      <w:r w:rsidR="00FA1D2B">
        <w:t xml:space="preserve">a.m. </w:t>
      </w:r>
      <w:r w:rsidRPr="00182234">
        <w:t xml:space="preserve">on </w:t>
      </w:r>
      <w:r w:rsidR="0013675D" w:rsidRPr="00182234">
        <w:t>27 July 202</w:t>
      </w:r>
      <w:r w:rsidR="00C77EE1" w:rsidRPr="00182234">
        <w:t>6</w:t>
      </w:r>
      <w:r w:rsidR="00B36FA0">
        <w:t xml:space="preserve"> by the Chair</w:t>
      </w:r>
      <w:r w:rsidR="00220F59">
        <w:t xml:space="preserve">, </w:t>
      </w:r>
      <w:r w:rsidR="002F228B">
        <w:t xml:space="preserve">Jean </w:t>
      </w:r>
      <w:r w:rsidR="00220F59">
        <w:t>Bruno Mik</w:t>
      </w:r>
      <w:r w:rsidR="00313FFE">
        <w:t>i</w:t>
      </w:r>
      <w:r w:rsidR="00220F59">
        <w:t>ssa (Gabon)</w:t>
      </w:r>
      <w:r w:rsidRPr="00182234">
        <w:t>.</w:t>
      </w:r>
    </w:p>
    <w:p w14:paraId="48CD72F4" w14:textId="3209AA86" w:rsidR="002F228B" w:rsidRDefault="00C107A1" w:rsidP="00E168DB">
      <w:pPr>
        <w:pStyle w:val="CBDNormalNumber"/>
      </w:pPr>
      <w:r w:rsidRPr="00C107A1">
        <w:t>The Chair welcomed participants to the meeting, which was taking place at a critical stage in the implementation of the Kunming-Montreal Global Biodiversity Framework. He thanked the Ad Hoc Scientific and Technical Advisory Group</w:t>
      </w:r>
      <w:r w:rsidR="00BD4276">
        <w:t xml:space="preserve"> for the Preparation of the Global Report on Collective Progress in the Implementation of the </w:t>
      </w:r>
      <w:r w:rsidR="000962CC" w:rsidRPr="000962CC">
        <w:t xml:space="preserve">Kunming-Montreal Global Biodiversity </w:t>
      </w:r>
      <w:r w:rsidR="005B2951">
        <w:t>Framework</w:t>
      </w:r>
      <w:r w:rsidRPr="00C107A1">
        <w:t xml:space="preserve">, as well as all the contributing experts and reviewers, for preparing the draft global report on collective progress in the implementation of the Framework. Under decision </w:t>
      </w:r>
      <w:hyperlink r:id="rId143" w:history="1">
        <w:r w:rsidRPr="00251818">
          <w:rPr>
            <w:rStyle w:val="Hyperlink"/>
          </w:rPr>
          <w:t>16/32</w:t>
        </w:r>
      </w:hyperlink>
      <w:r w:rsidRPr="00C107A1">
        <w:t xml:space="preserve">, the Subsidiary Body was responsible for providing scientific and technical inputs to the review process and would thus consider the key findings in the report, the data and knowledge gaps identified and opportunities to strengthen the monitoring framework </w:t>
      </w:r>
      <w:r w:rsidR="00DA2FB9">
        <w:t xml:space="preserve">for the </w:t>
      </w:r>
      <w:r w:rsidR="00DA2FB9" w:rsidRPr="00C107A1">
        <w:t xml:space="preserve">Kunming-Montreal Global Biodiversity Framework </w:t>
      </w:r>
      <w:r w:rsidRPr="00C107A1">
        <w:t xml:space="preserve">and the evidence base that supported implementation, with a view to developing actionable recommendations to the Conference of the Parties </w:t>
      </w:r>
      <w:r w:rsidR="00270A11">
        <w:t xml:space="preserve">for consideration </w:t>
      </w:r>
      <w:r w:rsidRPr="00C107A1">
        <w:t xml:space="preserve">at its seventeenth meeting. Beyond the global review, other important scientific and technical issues on the agenda that were central to the </w:t>
      </w:r>
      <w:r w:rsidR="0062070C" w:rsidRPr="00C107A1">
        <w:t xml:space="preserve">implementation </w:t>
      </w:r>
      <w:r w:rsidR="0062070C">
        <w:t xml:space="preserve">of the </w:t>
      </w:r>
      <w:r w:rsidRPr="00C107A1">
        <w:t xml:space="preserve">Framework included the monitoring framework; matters related to the work programme of the Intergovernmental Science-Policy Platform on Biodiversity and Ecosystem Services; the outcomes of intersessional work on synthetic biology; draft guidance and best practices on sustainable wildlife management; the strategic review </w:t>
      </w:r>
      <w:r w:rsidR="0095140B">
        <w:t xml:space="preserve">of </w:t>
      </w:r>
      <w:r w:rsidRPr="00C107A1">
        <w:t xml:space="preserve">and update </w:t>
      </w:r>
      <w:r w:rsidR="0095140B">
        <w:t>to</w:t>
      </w:r>
      <w:r w:rsidRPr="00C107A1">
        <w:t xml:space="preserve"> the programme of work on protected areas; and the implementation of modalities related to ecologically or biologically significant marine areas. The Chair encouraged delegations to be focused in their interventions</w:t>
      </w:r>
      <w:r w:rsidR="009317D1">
        <w:t xml:space="preserve"> and proactive in</w:t>
      </w:r>
      <w:r w:rsidRPr="00C107A1">
        <w:t xml:space="preserve"> seek</w:t>
      </w:r>
      <w:r w:rsidR="009317D1">
        <w:t>ing</w:t>
      </w:r>
      <w:r w:rsidRPr="00C107A1">
        <w:t xml:space="preserve"> solutions and compromise</w:t>
      </w:r>
      <w:r w:rsidR="00280FCD">
        <w:t>.</w:t>
      </w:r>
      <w:r w:rsidRPr="00C107A1">
        <w:t xml:space="preserve"> </w:t>
      </w:r>
      <w:r w:rsidR="00280FCD">
        <w:t xml:space="preserve">He </w:t>
      </w:r>
      <w:r w:rsidRPr="00C107A1">
        <w:t>wished all participants a productive and successful meeting</w:t>
      </w:r>
      <w:r w:rsidR="00737962">
        <w:t>.</w:t>
      </w:r>
    </w:p>
    <w:p w14:paraId="3CB92ABA" w14:textId="4FECF12A" w:rsidR="00737962" w:rsidRDefault="00737962" w:rsidP="00611A11">
      <w:pPr>
        <w:pStyle w:val="CBDNormalNumber"/>
      </w:pPr>
      <w:r>
        <w:t>Opening statements</w:t>
      </w:r>
      <w:r w:rsidR="00F0643B">
        <w:rPr>
          <w:rStyle w:val="FootnoteReference"/>
        </w:rPr>
        <w:footnoteReference w:id="99"/>
      </w:r>
      <w:r>
        <w:t xml:space="preserve"> were made by </w:t>
      </w:r>
      <w:r w:rsidR="00FA1D2B">
        <w:t xml:space="preserve">the </w:t>
      </w:r>
      <w:r w:rsidR="00FA1D2B" w:rsidRPr="00FA1D2B">
        <w:t>Director of the Ecosystems Division</w:t>
      </w:r>
      <w:r w:rsidR="00FA1D2B">
        <w:t xml:space="preserve"> of</w:t>
      </w:r>
      <w:r w:rsidR="00FA1D2B" w:rsidRPr="00FA1D2B">
        <w:t xml:space="preserve"> </w:t>
      </w:r>
      <w:r w:rsidR="00FA1D2B">
        <w:t xml:space="preserve">the </w:t>
      </w:r>
      <w:r w:rsidR="00FA1D2B" w:rsidRPr="00FA1D2B">
        <w:t>United Nations Environment Programme</w:t>
      </w:r>
      <w:r w:rsidR="00FA1D2B">
        <w:t xml:space="preserve"> (UNEP), </w:t>
      </w:r>
      <w:r w:rsidR="00FA1D2B" w:rsidRPr="00FA1D2B">
        <w:t xml:space="preserve">Susan Gardner, on behalf of </w:t>
      </w:r>
      <w:r w:rsidR="00A037B8">
        <w:t xml:space="preserve">the </w:t>
      </w:r>
      <w:r w:rsidR="00FA1D2B" w:rsidRPr="00FA1D2B">
        <w:t>Executive Director</w:t>
      </w:r>
      <w:r w:rsidR="00FA1D2B">
        <w:t xml:space="preserve"> of UNEP, </w:t>
      </w:r>
      <w:r w:rsidR="00A037B8" w:rsidRPr="00FA1D2B">
        <w:t xml:space="preserve">Inger Andersen, </w:t>
      </w:r>
      <w:r w:rsidR="00FA1D2B">
        <w:t xml:space="preserve">and </w:t>
      </w:r>
      <w:r w:rsidR="00FA1D2B" w:rsidRPr="0042658B">
        <w:t>the Executive Secretary of the Secretariat of the Convention on Biological Diversity, Astrid Schomaker</w:t>
      </w:r>
      <w:r w:rsidRPr="00FA1D2B">
        <w:t>.</w:t>
      </w:r>
    </w:p>
    <w:p w14:paraId="0F350330" w14:textId="31A2C2B4" w:rsidR="00FA1D2B" w:rsidRDefault="00897DD2" w:rsidP="00611A11">
      <w:pPr>
        <w:pStyle w:val="CBDNormalNumber"/>
      </w:pPr>
      <w:r w:rsidRPr="00897DD2">
        <w:t xml:space="preserve">The Director of the Ecosystems Division of UNEP welcomed delegates to UNEP headquarters and thanked the Bureau and the </w:t>
      </w:r>
      <w:r w:rsidR="002243D1">
        <w:t>S</w:t>
      </w:r>
      <w:r w:rsidRPr="00897DD2">
        <w:t xml:space="preserve">ecretariat for their careful preparations for the meeting. Underscoring the importance of using science as a basis for decision-making, she </w:t>
      </w:r>
      <w:r w:rsidR="00D43F1B">
        <w:t>said that</w:t>
      </w:r>
      <w:r w:rsidR="00D43F1B" w:rsidRPr="00897DD2">
        <w:t xml:space="preserve"> </w:t>
      </w:r>
      <w:r w:rsidRPr="00897DD2">
        <w:t xml:space="preserve">the meetings of the Subsidiary Body </w:t>
      </w:r>
      <w:r w:rsidR="00D43F1B">
        <w:t xml:space="preserve">were </w:t>
      </w:r>
      <w:r w:rsidRPr="00897DD2">
        <w:t xml:space="preserve">where scientific evidence was translated into advice that </w:t>
      </w:r>
      <w:r w:rsidR="006A026A">
        <w:t>G</w:t>
      </w:r>
      <w:r w:rsidRPr="00897DD2">
        <w:t xml:space="preserve">overnments could use with confidence. More specifically, the </w:t>
      </w:r>
      <w:r w:rsidR="00277CB7">
        <w:t xml:space="preserve">present </w:t>
      </w:r>
      <w:r w:rsidRPr="00897DD2">
        <w:t xml:space="preserve">meeting was an opportunity to help </w:t>
      </w:r>
      <w:r w:rsidR="006A026A">
        <w:t xml:space="preserve">to </w:t>
      </w:r>
      <w:r w:rsidRPr="00897DD2">
        <w:t xml:space="preserve">ensure that the implementation of the </w:t>
      </w:r>
      <w:r w:rsidR="007F66FE">
        <w:t>F</w:t>
      </w:r>
      <w:r w:rsidRPr="00897DD2">
        <w:t xml:space="preserve">ramework was guided by the best available evidence. </w:t>
      </w:r>
      <w:r w:rsidR="005F13EC">
        <w:t>It was clear from</w:t>
      </w:r>
      <w:r w:rsidR="007F66FE" w:rsidRPr="0055506E">
        <w:t xml:space="preserve"> t</w:t>
      </w:r>
      <w:r w:rsidRPr="0055506E">
        <w:t>he first global review of the Framework that countries</w:t>
      </w:r>
      <w:r w:rsidRPr="00897DD2">
        <w:t xml:space="preserve"> were making real progress but </w:t>
      </w:r>
      <w:r w:rsidR="005F13EC">
        <w:t xml:space="preserve">that </w:t>
      </w:r>
      <w:r w:rsidRPr="00897DD2">
        <w:t>implementation needed to</w:t>
      </w:r>
      <w:r w:rsidR="00751306">
        <w:t xml:space="preserve"> be</w:t>
      </w:r>
      <w:r w:rsidRPr="00897DD2">
        <w:t xml:space="preserve"> accelerate</w:t>
      </w:r>
      <w:r w:rsidR="00751306">
        <w:t>d</w:t>
      </w:r>
      <w:r w:rsidRPr="00897DD2">
        <w:t xml:space="preserve">. Science-informed policy could deliver real results, </w:t>
      </w:r>
      <w:r w:rsidR="009161B0">
        <w:t xml:space="preserve">as </w:t>
      </w:r>
      <w:r w:rsidRPr="00897DD2">
        <w:t xml:space="preserve">exemplified by the recovery of the mountain gorilla in </w:t>
      </w:r>
      <w:r w:rsidR="009161B0">
        <w:t>C</w:t>
      </w:r>
      <w:r w:rsidRPr="00897DD2">
        <w:t>entral Africa, the conservation of the juçara</w:t>
      </w:r>
      <w:r w:rsidRPr="005F4DEE">
        <w:t xml:space="preserve"> </w:t>
      </w:r>
      <w:r w:rsidRPr="00897DD2">
        <w:t>palm in Brazil and the rebound of Saiga</w:t>
      </w:r>
      <w:r w:rsidR="00311219">
        <w:t xml:space="preserve"> </w:t>
      </w:r>
      <w:r w:rsidRPr="00897DD2">
        <w:t>antelope populations in Kazakhstan</w:t>
      </w:r>
      <w:r w:rsidR="002271F6">
        <w:t>,</w:t>
      </w:r>
      <w:r w:rsidRPr="00897DD2">
        <w:t xml:space="preserve"> and UNEP was proud to support the </w:t>
      </w:r>
      <w:r w:rsidR="002271F6" w:rsidRPr="00897DD2">
        <w:t xml:space="preserve">work </w:t>
      </w:r>
      <w:r w:rsidR="002271F6">
        <w:t xml:space="preserve">of the </w:t>
      </w:r>
      <w:r w:rsidRPr="00897DD2">
        <w:t>Subsidiary Body on strengthening the science-policy interface</w:t>
      </w:r>
      <w:r w:rsidR="004B419C">
        <w:t>,</w:t>
      </w:r>
      <w:r w:rsidRPr="00897DD2">
        <w:t xml:space="preserve"> </w:t>
      </w:r>
      <w:r w:rsidRPr="00897DD2">
        <w:lastRenderedPageBreak/>
        <w:t xml:space="preserve">so that the best available science </w:t>
      </w:r>
      <w:r w:rsidR="004B419C">
        <w:t>might</w:t>
      </w:r>
      <w:r w:rsidR="004B419C" w:rsidRPr="00897DD2">
        <w:t xml:space="preserve"> </w:t>
      </w:r>
      <w:r w:rsidRPr="00897DD2">
        <w:t>inform biodiversity policy. Thanking the Subsidiary Body for its years of work to date and the further contributions to be made in the coming days, she wished delegates productive discussions and a successful meeting.</w:t>
      </w:r>
    </w:p>
    <w:p w14:paraId="2CEE6914" w14:textId="0C6CF245" w:rsidR="000B3E0B" w:rsidRPr="00182234" w:rsidRDefault="000B3E0B" w:rsidP="00196826">
      <w:pPr>
        <w:pStyle w:val="CBDNormalNumber"/>
      </w:pPr>
      <w:r>
        <w:t xml:space="preserve">The Executive Secretary began by acknowledging the hospitality of the Government of Kenya, and thanking </w:t>
      </w:r>
      <w:r w:rsidR="00F87501">
        <w:t xml:space="preserve">the </w:t>
      </w:r>
      <w:r>
        <w:t>Governments</w:t>
      </w:r>
      <w:r w:rsidR="00F87501">
        <w:t xml:space="preserve"> of </w:t>
      </w:r>
      <w:r w:rsidR="00F87501" w:rsidRPr="00F87501">
        <w:rPr>
          <w:lang w:val="en-US"/>
        </w:rPr>
        <w:t>Ireland, Japan, Switzerland and the United Kingdom</w:t>
      </w:r>
      <w:r w:rsidR="00F87501">
        <w:rPr>
          <w:lang w:val="en-US"/>
        </w:rPr>
        <w:t xml:space="preserve"> of Great Britain and Northern Ireland</w:t>
      </w:r>
      <w:r>
        <w:t>,</w:t>
      </w:r>
      <w:r w:rsidR="00F87501">
        <w:t xml:space="preserve"> as well as</w:t>
      </w:r>
      <w:r>
        <w:t xml:space="preserve"> the European </w:t>
      </w:r>
      <w:r w:rsidR="00597EF0">
        <w:t>Union</w:t>
      </w:r>
      <w:r>
        <w:t xml:space="preserve"> and the Fridtjof Nansen Institute</w:t>
      </w:r>
      <w:r w:rsidR="00F87501">
        <w:t>,</w:t>
      </w:r>
      <w:r>
        <w:t xml:space="preserve"> </w:t>
      </w:r>
      <w:r w:rsidR="00227F67">
        <w:t>for</w:t>
      </w:r>
      <w:r>
        <w:t xml:space="preserve"> provid</w:t>
      </w:r>
      <w:r w:rsidR="00227F67">
        <w:t>ing</w:t>
      </w:r>
      <w:r>
        <w:t xml:space="preserve"> financial support for the participation of delegates from 118</w:t>
      </w:r>
      <w:r w:rsidR="00C4545B">
        <w:t> </w:t>
      </w:r>
      <w:r>
        <w:t xml:space="preserve">Parties. </w:t>
      </w:r>
      <w:r w:rsidR="00227F67">
        <w:t>With</w:t>
      </w:r>
      <w:r>
        <w:t xml:space="preserve"> little time remain</w:t>
      </w:r>
      <w:r w:rsidR="00227F67">
        <w:t>ing</w:t>
      </w:r>
      <w:r>
        <w:t xml:space="preserve"> to implement the Framework and achieve measurable results</w:t>
      </w:r>
      <w:r w:rsidR="00227F67">
        <w:t xml:space="preserve">, she stressed the need </w:t>
      </w:r>
      <w:r w:rsidR="00D97D4D">
        <w:t>to shift to accelerated implementation, measurable results and</w:t>
      </w:r>
      <w:r>
        <w:t xml:space="preserve"> real progress </w:t>
      </w:r>
      <w:r w:rsidR="00D97D4D">
        <w:t>towards</w:t>
      </w:r>
      <w:r>
        <w:t xml:space="preserve"> the goals and targets</w:t>
      </w:r>
      <w:r w:rsidR="00D503E3" w:rsidRPr="00D503E3">
        <w:t xml:space="preserve"> </w:t>
      </w:r>
      <w:r w:rsidR="00D503E3">
        <w:t>of the Framework</w:t>
      </w:r>
      <w:r w:rsidR="00D97D4D">
        <w:t xml:space="preserve">. That meant facing the complex challenge of </w:t>
      </w:r>
      <w:r>
        <w:t>demonstrat</w:t>
      </w:r>
      <w:r w:rsidR="00D97D4D">
        <w:t>ing</w:t>
      </w:r>
      <w:r>
        <w:t xml:space="preserve"> collective progress, strengthen</w:t>
      </w:r>
      <w:r w:rsidR="00D97D4D">
        <w:t>ing</w:t>
      </w:r>
      <w:r>
        <w:t xml:space="preserve"> implementation and ensur</w:t>
      </w:r>
      <w:r w:rsidR="00D97D4D">
        <w:t>ing</w:t>
      </w:r>
      <w:r>
        <w:t xml:space="preserve"> accountability. The </w:t>
      </w:r>
      <w:r w:rsidR="00227F67">
        <w:t xml:space="preserve">draft </w:t>
      </w:r>
      <w:r>
        <w:t xml:space="preserve">global </w:t>
      </w:r>
      <w:r w:rsidR="00227F67">
        <w:t>report on</w:t>
      </w:r>
      <w:r>
        <w:t xml:space="preserve"> collective progress in the implementation of the Framework </w:t>
      </w:r>
      <w:r w:rsidR="00283635">
        <w:t xml:space="preserve">was </w:t>
      </w:r>
      <w:r>
        <w:t>a strong evidence base</w:t>
      </w:r>
      <w:r w:rsidR="00283635">
        <w:t xml:space="preserve"> that</w:t>
      </w:r>
      <w:r>
        <w:t xml:space="preserve"> </w:t>
      </w:r>
      <w:r w:rsidR="00227F67">
        <w:t>provid</w:t>
      </w:r>
      <w:r w:rsidR="00283635">
        <w:t>ed</w:t>
      </w:r>
      <w:r>
        <w:t xml:space="preserve"> an opportunity to assess progress, identify persistent gaps and strengthen the scientific and technical basis for collective action. </w:t>
      </w:r>
      <w:r w:rsidR="0069601C">
        <w:t xml:space="preserve">The closely linked </w:t>
      </w:r>
      <w:r w:rsidR="00D97D4D">
        <w:t>work</w:t>
      </w:r>
      <w:r w:rsidR="0069601C">
        <w:t xml:space="preserve"> on the monitoring framework was also important, </w:t>
      </w:r>
      <w:r w:rsidR="00D97D4D">
        <w:t>because</w:t>
      </w:r>
      <w:r w:rsidR="0069601C">
        <w:t xml:space="preserve"> r</w:t>
      </w:r>
      <w:r>
        <w:t xml:space="preserve">eliable, scientifically robust and accessible indicators remained essential for measuring progress and supporting evidence-based policymaking. </w:t>
      </w:r>
      <w:r w:rsidR="00B90FE3">
        <w:t xml:space="preserve">She also highlighted other matters of particular significance to be considered during the meeting, including the business and biodiversity </w:t>
      </w:r>
      <w:r w:rsidR="00B90FE3" w:rsidRPr="00A44C5C">
        <w:rPr>
          <w:rFonts w:asciiTheme="majorBidi" w:hAnsiTheme="majorBidi" w:cstheme="majorBidi"/>
        </w:rPr>
        <w:t xml:space="preserve">assessment prepared under the Intergovernmental Science-Policy Platform on Biodiversity and Ecosystem Services, synthetic biology, sustainable wildlife management and </w:t>
      </w:r>
      <w:r w:rsidR="00D97D4D" w:rsidRPr="00A44C5C">
        <w:rPr>
          <w:rFonts w:asciiTheme="majorBidi" w:hAnsiTheme="majorBidi" w:cstheme="majorBidi"/>
        </w:rPr>
        <w:t>the implementation of modalities for ecologically or biologically significant marine areas</w:t>
      </w:r>
      <w:r>
        <w:t xml:space="preserve">. </w:t>
      </w:r>
      <w:r w:rsidR="00B90FE3">
        <w:t>Overall, t</w:t>
      </w:r>
      <w:r>
        <w:t>he breadth and complexity of the agenda reflected the scale of the biodiversity crisis itself</w:t>
      </w:r>
      <w:r w:rsidR="0099594D">
        <w:t>,</w:t>
      </w:r>
      <w:r>
        <w:t xml:space="preserve"> as well as the complexity of biodiversity governance</w:t>
      </w:r>
      <w:r w:rsidR="00E326B8">
        <w:t>,</w:t>
      </w:r>
      <w:r>
        <w:t xml:space="preserve"> </w:t>
      </w:r>
      <w:r w:rsidR="00E326B8">
        <w:t>in addition to</w:t>
      </w:r>
      <w:r w:rsidR="004C1916">
        <w:t xml:space="preserve"> </w:t>
      </w:r>
      <w:r w:rsidR="00D97D4D" w:rsidRPr="00A44C5C">
        <w:rPr>
          <w:rFonts w:asciiTheme="majorBidi" w:hAnsiTheme="majorBidi" w:cstheme="majorBidi"/>
        </w:rPr>
        <w:t xml:space="preserve">the growing momentum and engagement of Parties, indigenous peoples and local communities, women, youth, scientific organizations and partners working to support implementation of the Framework. It also </w:t>
      </w:r>
      <w:r>
        <w:t xml:space="preserve">showed that the work of the </w:t>
      </w:r>
      <w:r w:rsidR="00B90FE3">
        <w:t>S</w:t>
      </w:r>
      <w:r>
        <w:t xml:space="preserve">ubsidiary </w:t>
      </w:r>
      <w:r w:rsidR="00B90FE3">
        <w:t>B</w:t>
      </w:r>
      <w:r>
        <w:t>ody</w:t>
      </w:r>
      <w:r w:rsidR="00B90FE3">
        <w:t xml:space="preserve"> </w:t>
      </w:r>
      <w:r>
        <w:t>was more important than ever.</w:t>
      </w:r>
    </w:p>
    <w:p w14:paraId="71865ABA" w14:textId="79BB6A7E" w:rsidR="00557370" w:rsidRPr="00611A11" w:rsidRDefault="00CD3E49" w:rsidP="00611A11">
      <w:pPr>
        <w:pStyle w:val="CBDAgendaItem0"/>
      </w:pPr>
      <w:bookmarkStart w:id="50" w:name="_Toc239753243"/>
      <w:r w:rsidRPr="00182234">
        <w:t>Item 2</w:t>
      </w:r>
      <w:r w:rsidR="008B57ED">
        <w:t xml:space="preserve"> </w:t>
      </w:r>
      <w:r w:rsidR="008B57ED">
        <w:br/>
      </w:r>
      <w:r w:rsidRPr="00182234">
        <w:t>Organizational matters</w:t>
      </w:r>
      <w:r w:rsidR="005B6F1B">
        <w:t xml:space="preserve">: election of officers, </w:t>
      </w:r>
      <w:r w:rsidR="00080F84">
        <w:br/>
      </w:r>
      <w:r w:rsidR="005B6F1B">
        <w:t>adoption of the agenda and organization of work</w:t>
      </w:r>
      <w:bookmarkEnd w:id="50"/>
    </w:p>
    <w:p w14:paraId="4A539392" w14:textId="0366CF47" w:rsidR="00557370" w:rsidRPr="00611A11" w:rsidRDefault="00137BC6" w:rsidP="00611A11">
      <w:pPr>
        <w:pStyle w:val="CBDH5"/>
        <w:rPr>
          <w:snapToGrid w:val="0"/>
        </w:rPr>
      </w:pPr>
      <w:r>
        <w:rPr>
          <w:snapToGrid w:val="0"/>
        </w:rPr>
        <w:tab/>
      </w:r>
      <w:r w:rsidR="00557370" w:rsidRPr="005B6F1B">
        <w:rPr>
          <w:snapToGrid w:val="0"/>
        </w:rPr>
        <w:t>Election of officers</w:t>
      </w:r>
    </w:p>
    <w:p w14:paraId="36504B0E" w14:textId="0BDD99C9" w:rsidR="00317759" w:rsidRPr="00611A11" w:rsidRDefault="00AC0924" w:rsidP="00182234">
      <w:pPr>
        <w:pStyle w:val="CBDNormalNumber"/>
        <w:rPr>
          <w:kern w:val="22"/>
        </w:rPr>
      </w:pPr>
      <w:r>
        <w:t xml:space="preserve">In accordance with the elections held </w:t>
      </w:r>
      <w:r w:rsidR="00557370" w:rsidRPr="00182234">
        <w:t>at the twenty-</w:t>
      </w:r>
      <w:r w:rsidR="001C692E" w:rsidRPr="00182234">
        <w:t xml:space="preserve">sixth </w:t>
      </w:r>
      <w:r w:rsidR="00557370" w:rsidRPr="00182234">
        <w:t>and twenty-</w:t>
      </w:r>
      <w:r w:rsidR="001C692E" w:rsidRPr="00182234">
        <w:t xml:space="preserve">seventh </w:t>
      </w:r>
      <w:r w:rsidR="00557370" w:rsidRPr="00182234">
        <w:t xml:space="preserve">meetings of the Subsidiary Body and the </w:t>
      </w:r>
      <w:r w:rsidR="00E34B36" w:rsidRPr="00182234">
        <w:t>sixteenth</w:t>
      </w:r>
      <w:r w:rsidR="00557370" w:rsidRPr="00182234">
        <w:t xml:space="preserve"> meeting of the Conference of the Parties</w:t>
      </w:r>
      <w:r w:rsidR="00AE6FAD" w:rsidRPr="00182234">
        <w:t>,</w:t>
      </w:r>
      <w:r w:rsidR="00557370" w:rsidRPr="00182234">
        <w:t xml:space="preserve"> the Bureau f</w:t>
      </w:r>
      <w:r w:rsidR="00473A27" w:rsidRPr="00182234">
        <w:t>or</w:t>
      </w:r>
      <w:r w:rsidR="00557370" w:rsidRPr="00182234">
        <w:t xml:space="preserve"> the twenty-</w:t>
      </w:r>
      <w:r w:rsidR="00D6102B" w:rsidRPr="00182234">
        <w:t xml:space="preserve">eighth </w:t>
      </w:r>
      <w:r w:rsidR="00557370" w:rsidRPr="00182234">
        <w:t xml:space="preserve">meeting of the Subsidiary Body </w:t>
      </w:r>
      <w:r w:rsidR="00613462">
        <w:t>comprised the following members</w:t>
      </w:r>
      <w:r w:rsidR="00557370" w:rsidRPr="00182234">
        <w:t xml:space="preserve">: </w:t>
      </w:r>
    </w:p>
    <w:p w14:paraId="39AD6DBE" w14:textId="38F6FB2C" w:rsidR="00C917CB" w:rsidRPr="000A7DE1" w:rsidRDefault="00425F19" w:rsidP="00611A11">
      <w:pPr>
        <w:pStyle w:val="CBDNormalNoNumber"/>
        <w:tabs>
          <w:tab w:val="clear" w:pos="567"/>
          <w:tab w:val="clear" w:pos="1134"/>
        </w:tabs>
        <w:spacing w:after="60"/>
        <w:ind w:left="1701" w:hanging="567"/>
        <w:jc w:val="left"/>
        <w:rPr>
          <w:lang w:val="en-CA"/>
        </w:rPr>
      </w:pPr>
      <w:r w:rsidRPr="000A7DE1">
        <w:rPr>
          <w:lang w:val="en-CA"/>
        </w:rPr>
        <w:t>Jean Bruno Mikissa (Gabon)</w:t>
      </w:r>
      <w:r w:rsidR="0036492D" w:rsidRPr="000A7DE1">
        <w:rPr>
          <w:lang w:val="en-CA"/>
        </w:rPr>
        <w:t xml:space="preserve">, </w:t>
      </w:r>
      <w:r w:rsidR="00C00784" w:rsidRPr="000A7DE1">
        <w:rPr>
          <w:lang w:val="en-CA"/>
        </w:rPr>
        <w:t>Chair</w:t>
      </w:r>
    </w:p>
    <w:p w14:paraId="4FDF6D8B" w14:textId="27769045" w:rsidR="00C917CB" w:rsidRPr="000A7DE1" w:rsidRDefault="00146AEC" w:rsidP="00611A11">
      <w:pPr>
        <w:pStyle w:val="CBDNormalNoNumber"/>
        <w:tabs>
          <w:tab w:val="clear" w:pos="567"/>
          <w:tab w:val="clear" w:pos="1134"/>
        </w:tabs>
        <w:spacing w:after="60"/>
        <w:ind w:left="1701" w:hanging="567"/>
        <w:jc w:val="left"/>
        <w:rPr>
          <w:lang w:val="en-CA"/>
        </w:rPr>
      </w:pPr>
      <w:r w:rsidRPr="000A7DE1">
        <w:rPr>
          <w:lang w:val="en-CA"/>
        </w:rPr>
        <w:t xml:space="preserve">Mostafa Madbouhi </w:t>
      </w:r>
      <w:r w:rsidR="001B2253" w:rsidRPr="000A7DE1">
        <w:rPr>
          <w:lang w:val="en-CA"/>
        </w:rPr>
        <w:t>(Morocco)</w:t>
      </w:r>
      <w:r w:rsidR="00126DD7" w:rsidRPr="000A7DE1">
        <w:rPr>
          <w:lang w:val="en-CA"/>
        </w:rPr>
        <w:t xml:space="preserve"> </w:t>
      </w:r>
    </w:p>
    <w:p w14:paraId="71F43A0B" w14:textId="0A896EA0" w:rsidR="00C917CB" w:rsidRDefault="0061745C" w:rsidP="00611A11">
      <w:pPr>
        <w:pStyle w:val="CBDNormalNoNumber"/>
        <w:tabs>
          <w:tab w:val="clear" w:pos="567"/>
          <w:tab w:val="clear" w:pos="1134"/>
        </w:tabs>
        <w:spacing w:after="60"/>
        <w:ind w:left="1701" w:hanging="567"/>
        <w:jc w:val="left"/>
      </w:pPr>
      <w:r w:rsidRPr="00182234">
        <w:t>Dickson</w:t>
      </w:r>
      <w:r w:rsidR="00F62351" w:rsidRPr="00182234">
        <w:t xml:space="preserve"> Chitupa</w:t>
      </w:r>
      <w:r w:rsidR="00425F19" w:rsidRPr="00182234">
        <w:t xml:space="preserve"> (</w:t>
      </w:r>
      <w:r w:rsidR="00510DB5" w:rsidRPr="00182234">
        <w:t>Zimbabwe</w:t>
      </w:r>
      <w:r w:rsidR="00425F19" w:rsidRPr="00182234">
        <w:t xml:space="preserve">) </w:t>
      </w:r>
    </w:p>
    <w:p w14:paraId="60190D67" w14:textId="4FDB1C2E" w:rsidR="00C917CB" w:rsidRDefault="00897DD2" w:rsidP="00611A11">
      <w:pPr>
        <w:pStyle w:val="CBDNormalNoNumber"/>
        <w:tabs>
          <w:tab w:val="clear" w:pos="567"/>
          <w:tab w:val="clear" w:pos="1134"/>
        </w:tabs>
        <w:spacing w:after="60"/>
        <w:ind w:left="1701" w:hanging="567"/>
        <w:jc w:val="left"/>
      </w:pPr>
      <w:r w:rsidRPr="00897DD2">
        <w:rPr>
          <w:bCs/>
        </w:rPr>
        <w:t xml:space="preserve">Rosalinda Yatilman </w:t>
      </w:r>
      <w:r>
        <w:rPr>
          <w:bCs/>
        </w:rPr>
        <w:t>(</w:t>
      </w:r>
      <w:r w:rsidRPr="00897DD2">
        <w:rPr>
          <w:bCs/>
        </w:rPr>
        <w:t>Federated States of Micronesia</w:t>
      </w:r>
      <w:r>
        <w:rPr>
          <w:bCs/>
        </w:rPr>
        <w:t>)</w:t>
      </w:r>
      <w:r w:rsidR="002C4857" w:rsidRPr="00182234">
        <w:t>,</w:t>
      </w:r>
      <w:r>
        <w:rPr>
          <w:rStyle w:val="FootnoteReference"/>
        </w:rPr>
        <w:footnoteReference w:id="100"/>
      </w:r>
      <w:r w:rsidR="002C4857" w:rsidRPr="00182234">
        <w:t xml:space="preserve"> with </w:t>
      </w:r>
      <w:r w:rsidR="00296DAE" w:rsidRPr="00182234">
        <w:t>Karl Fellenius</w:t>
      </w:r>
      <w:r w:rsidR="00093901" w:rsidRPr="00182234">
        <w:t xml:space="preserve"> (</w:t>
      </w:r>
      <w:r w:rsidR="004E7ED0" w:rsidRPr="00182234">
        <w:t>Marshall Islands)</w:t>
      </w:r>
      <w:r w:rsidR="00FB0A9E" w:rsidRPr="00182234">
        <w:t xml:space="preserve"> as </w:t>
      </w:r>
      <w:r w:rsidR="00A80691" w:rsidRPr="00182234">
        <w:t>substitute for matters pertaining to the Cartagena Protocol</w:t>
      </w:r>
      <w:r w:rsidR="00425F19" w:rsidRPr="00182234">
        <w:t xml:space="preserve"> </w:t>
      </w:r>
    </w:p>
    <w:p w14:paraId="3556EC45" w14:textId="5565B582" w:rsidR="00C917CB" w:rsidRDefault="00947C09" w:rsidP="00611A11">
      <w:pPr>
        <w:pStyle w:val="CBDNormalNoNumber"/>
        <w:tabs>
          <w:tab w:val="clear" w:pos="567"/>
          <w:tab w:val="clear" w:pos="1134"/>
        </w:tabs>
        <w:spacing w:after="60"/>
        <w:ind w:left="1701" w:hanging="567"/>
        <w:jc w:val="left"/>
      </w:pPr>
      <w:r w:rsidRPr="00182234">
        <w:t>Ruliyana Susanti (Indonesia)</w:t>
      </w:r>
    </w:p>
    <w:p w14:paraId="77EEC737" w14:textId="39F11DB5" w:rsidR="00C917CB" w:rsidRDefault="001613F6" w:rsidP="00611A11">
      <w:pPr>
        <w:pStyle w:val="CBDNormalNoNumber"/>
        <w:tabs>
          <w:tab w:val="clear" w:pos="567"/>
          <w:tab w:val="clear" w:pos="1134"/>
        </w:tabs>
        <w:spacing w:after="60"/>
        <w:ind w:left="1701" w:hanging="567"/>
        <w:jc w:val="left"/>
      </w:pPr>
      <w:r w:rsidRPr="00182234">
        <w:t>Karen Khachatrian</w:t>
      </w:r>
      <w:r w:rsidR="00425F19" w:rsidRPr="00182234">
        <w:t xml:space="preserve"> (</w:t>
      </w:r>
      <w:r w:rsidRPr="00182234">
        <w:t>Armenia</w:t>
      </w:r>
      <w:r w:rsidR="00425F19" w:rsidRPr="00182234">
        <w:t xml:space="preserve">) </w:t>
      </w:r>
    </w:p>
    <w:p w14:paraId="6D47CB2F" w14:textId="720D8EA7" w:rsidR="00C917CB" w:rsidRDefault="00425F19" w:rsidP="00611A11">
      <w:pPr>
        <w:pStyle w:val="CBDNormalNoNumber"/>
        <w:tabs>
          <w:tab w:val="clear" w:pos="567"/>
          <w:tab w:val="clear" w:pos="1134"/>
        </w:tabs>
        <w:spacing w:after="60"/>
        <w:ind w:left="1701" w:hanging="567"/>
        <w:jc w:val="left"/>
      </w:pPr>
      <w:r w:rsidRPr="00182234">
        <w:t>Jan Plesnik (Czechia)</w:t>
      </w:r>
    </w:p>
    <w:p w14:paraId="73D3F59A" w14:textId="0D269E13" w:rsidR="00C917CB" w:rsidRDefault="00BB49F3" w:rsidP="00611A11">
      <w:pPr>
        <w:pStyle w:val="CBDNormalNoNumber"/>
        <w:tabs>
          <w:tab w:val="clear" w:pos="567"/>
          <w:tab w:val="clear" w:pos="1134"/>
        </w:tabs>
        <w:spacing w:after="60"/>
        <w:ind w:left="1701" w:hanging="567"/>
        <w:jc w:val="left"/>
      </w:pPr>
      <w:r w:rsidRPr="00182234">
        <w:t xml:space="preserve">Kishma Primus-Ormond </w:t>
      </w:r>
      <w:r w:rsidR="00425F19" w:rsidRPr="00182234">
        <w:t>(</w:t>
      </w:r>
      <w:r w:rsidR="003C6DA4" w:rsidRPr="00182234">
        <w:t>Antigua and Barbuda</w:t>
      </w:r>
      <w:r w:rsidR="00425F19" w:rsidRPr="00182234">
        <w:t>)</w:t>
      </w:r>
    </w:p>
    <w:p w14:paraId="2F894FF0" w14:textId="1A2A9729" w:rsidR="00C917CB" w:rsidRDefault="003B5B4C" w:rsidP="00611A11">
      <w:pPr>
        <w:pStyle w:val="CBDNormalNoNumber"/>
        <w:tabs>
          <w:tab w:val="clear" w:pos="567"/>
          <w:tab w:val="clear" w:pos="1134"/>
        </w:tabs>
        <w:spacing w:after="60"/>
        <w:ind w:left="1701" w:hanging="567"/>
        <w:jc w:val="left"/>
      </w:pPr>
      <w:r w:rsidRPr="00182234">
        <w:t>Paulina Stowhas Salinas</w:t>
      </w:r>
      <w:r w:rsidR="00A63B3A" w:rsidRPr="00182234">
        <w:t xml:space="preserve"> (Chile)</w:t>
      </w:r>
      <w:r w:rsidR="00E9329A" w:rsidRPr="00182234">
        <w:t>, with Ana Laura Mello Villamar</w:t>
      </w:r>
      <w:r w:rsidR="0063414F" w:rsidRPr="005F4DEE">
        <w:rPr>
          <w:lang w:val="en-CA"/>
        </w:rPr>
        <w:t>í</w:t>
      </w:r>
      <w:r w:rsidR="00E9329A" w:rsidRPr="00182234">
        <w:t xml:space="preserve">n (Uruguay) as substitute for matters pertaining to the Cartagena </w:t>
      </w:r>
      <w:r w:rsidR="00AA336B" w:rsidRPr="00182234">
        <w:t xml:space="preserve">Protocol and </w:t>
      </w:r>
      <w:r w:rsidR="00532CD5">
        <w:t xml:space="preserve">the </w:t>
      </w:r>
      <w:r w:rsidR="00E70525" w:rsidRPr="00182234">
        <w:t xml:space="preserve">Nagoya </w:t>
      </w:r>
      <w:r w:rsidR="00E9329A" w:rsidRPr="00182234">
        <w:t>Protocol</w:t>
      </w:r>
    </w:p>
    <w:p w14:paraId="76493714" w14:textId="30E8D933" w:rsidR="00C917CB" w:rsidRDefault="004B580A" w:rsidP="00611A11">
      <w:pPr>
        <w:pStyle w:val="CBDNormalNoNumber"/>
        <w:tabs>
          <w:tab w:val="clear" w:pos="567"/>
          <w:tab w:val="clear" w:pos="1134"/>
        </w:tabs>
        <w:spacing w:after="60"/>
        <w:ind w:left="1701" w:hanging="567"/>
        <w:jc w:val="left"/>
      </w:pPr>
      <w:r w:rsidRPr="00182234">
        <w:t>Ni</w:t>
      </w:r>
      <w:r w:rsidR="00503D3E" w:rsidRPr="00182234">
        <w:t>kl</w:t>
      </w:r>
      <w:r w:rsidR="00BB5230" w:rsidRPr="00182234">
        <w:t>aus</w:t>
      </w:r>
      <w:r w:rsidRPr="00182234">
        <w:t xml:space="preserve"> Wa</w:t>
      </w:r>
      <w:r w:rsidR="00BB5230" w:rsidRPr="00182234">
        <w:t>g</w:t>
      </w:r>
      <w:r w:rsidRPr="00182234">
        <w:t>ner</w:t>
      </w:r>
      <w:r w:rsidR="00557370" w:rsidRPr="00182234">
        <w:t xml:space="preserve"> (</w:t>
      </w:r>
      <w:r w:rsidRPr="00182234">
        <w:t>Switzerland</w:t>
      </w:r>
      <w:r w:rsidR="00557370" w:rsidRPr="00182234">
        <w:t>)</w:t>
      </w:r>
    </w:p>
    <w:p w14:paraId="3F51B33A" w14:textId="2E5FBBD4" w:rsidR="00557370" w:rsidRPr="00182234" w:rsidRDefault="00C83B72" w:rsidP="00611A11">
      <w:pPr>
        <w:pStyle w:val="CBDNormalNoNumber"/>
        <w:tabs>
          <w:tab w:val="clear" w:pos="567"/>
          <w:tab w:val="clear" w:pos="1134"/>
        </w:tabs>
        <w:spacing w:after="60"/>
        <w:ind w:left="1701" w:hanging="567"/>
        <w:jc w:val="left"/>
        <w:rPr>
          <w:kern w:val="22"/>
        </w:rPr>
      </w:pPr>
      <w:r w:rsidRPr="00182234">
        <w:t>Sanne Kruid (</w:t>
      </w:r>
      <w:r w:rsidR="00384B6A">
        <w:t>Kingdom of t</w:t>
      </w:r>
      <w:r w:rsidRPr="00182234">
        <w:t>he Netherlands)</w:t>
      </w:r>
      <w:r w:rsidR="00C03A55" w:rsidRPr="00182234">
        <w:t xml:space="preserve"> </w:t>
      </w:r>
    </w:p>
    <w:p w14:paraId="5792A5BE" w14:textId="6EF5B47E" w:rsidR="006570F5" w:rsidRDefault="00E86258" w:rsidP="00611A11">
      <w:pPr>
        <w:pStyle w:val="CBDNormalNumber"/>
      </w:pPr>
      <w:r>
        <w:lastRenderedPageBreak/>
        <w:t xml:space="preserve">At the </w:t>
      </w:r>
      <w:r w:rsidR="00897DD2">
        <w:t>1st</w:t>
      </w:r>
      <w:r>
        <w:t xml:space="preserve"> </w:t>
      </w:r>
      <w:r w:rsidR="006570F5">
        <w:t xml:space="preserve">plenary session, </w:t>
      </w:r>
      <w:r w:rsidR="00937E9F">
        <w:t xml:space="preserve">on 27 July, </w:t>
      </w:r>
      <w:r w:rsidR="006570F5">
        <w:t xml:space="preserve">it was </w:t>
      </w:r>
      <w:r w:rsidR="00897DD2">
        <w:t>agreed</w:t>
      </w:r>
      <w:r w:rsidR="006570F5">
        <w:t xml:space="preserve"> that </w:t>
      </w:r>
      <w:r w:rsidR="00897DD2">
        <w:t>Mr.</w:t>
      </w:r>
      <w:r w:rsidR="00B226C4">
        <w:t> </w:t>
      </w:r>
      <w:r w:rsidR="00897DD2" w:rsidRPr="00182234">
        <w:t>Wagner</w:t>
      </w:r>
      <w:r w:rsidR="006570F5">
        <w:t xml:space="preserve"> would act as Rapporteur.</w:t>
      </w:r>
    </w:p>
    <w:p w14:paraId="6E38F800" w14:textId="1A8EF763" w:rsidR="00937E9F" w:rsidRDefault="00937E9F" w:rsidP="00611A11">
      <w:pPr>
        <w:pStyle w:val="CBDNormalNumber"/>
      </w:pPr>
      <w:r w:rsidRPr="0042658B">
        <w:t>The Rapporteur made a statement of thanks on behalf of all participants.</w:t>
      </w:r>
    </w:p>
    <w:p w14:paraId="437094F2" w14:textId="3EB80ACD" w:rsidR="00937E9F" w:rsidRDefault="00937E9F" w:rsidP="00611A11">
      <w:pPr>
        <w:pStyle w:val="CBDNormalNumber"/>
      </w:pPr>
      <w:r w:rsidRPr="00937E9F">
        <w:t xml:space="preserve">At </w:t>
      </w:r>
      <w:r>
        <w:t>its</w:t>
      </w:r>
      <w:r w:rsidR="00A003D5">
        <w:t xml:space="preserve"> </w:t>
      </w:r>
      <w:r w:rsidR="00DA3A5D">
        <w:t>5th</w:t>
      </w:r>
      <w:r w:rsidR="00934956">
        <w:t> </w:t>
      </w:r>
      <w:r w:rsidRPr="00937E9F">
        <w:t>plenary session</w:t>
      </w:r>
      <w:r>
        <w:t>,</w:t>
      </w:r>
      <w:r w:rsidR="00A003D5">
        <w:t xml:space="preserve"> </w:t>
      </w:r>
      <w:r w:rsidR="00DA3A5D">
        <w:t>on 31</w:t>
      </w:r>
      <w:r w:rsidR="00EA57A5">
        <w:t> </w:t>
      </w:r>
      <w:r w:rsidR="00DA3A5D">
        <w:t xml:space="preserve">July, </w:t>
      </w:r>
      <w:r w:rsidRPr="00937E9F">
        <w:t>the Subsidiary Body elected the following members to serve on the Bureau for a term commencing at the end of the present meeting and ending at the close of its</w:t>
      </w:r>
      <w:r w:rsidR="00A003D5">
        <w:t xml:space="preserve"> </w:t>
      </w:r>
      <w:r w:rsidRPr="00937E9F">
        <w:t>thirtieth</w:t>
      </w:r>
      <w:r w:rsidR="00A003D5">
        <w:t xml:space="preserve"> </w:t>
      </w:r>
      <w:r w:rsidRPr="00937E9F">
        <w:t>meeting, to replace the members</w:t>
      </w:r>
      <w:r w:rsidR="00A003D5">
        <w:t xml:space="preserve"> </w:t>
      </w:r>
      <w:r w:rsidRPr="00937E9F">
        <w:t>and, where relevant, substitutes for matters pertaining to the Protocols,</w:t>
      </w:r>
      <w:r w:rsidR="00A003D5">
        <w:t xml:space="preserve"> </w:t>
      </w:r>
      <w:r w:rsidRPr="00937E9F">
        <w:t>from</w:t>
      </w:r>
      <w:r w:rsidR="00A003D5">
        <w:t xml:space="preserve"> </w:t>
      </w:r>
      <w:r w:rsidRPr="00937E9F">
        <w:t>Chile, Czechia, Indonesia, Morocco and Netherlands</w:t>
      </w:r>
      <w:r w:rsidR="00C60580">
        <w:t xml:space="preserve"> (Kingdom of</w:t>
      </w:r>
      <w:r w:rsidR="00565C89">
        <w:t xml:space="preserve"> the</w:t>
      </w:r>
      <w:r w:rsidR="00C60580">
        <w:t>)</w:t>
      </w:r>
      <w:r w:rsidRPr="00937E9F">
        <w:t>:</w:t>
      </w:r>
      <w:r w:rsidR="00A003D5">
        <w:t xml:space="preserve"> </w:t>
      </w:r>
      <w:r w:rsidRPr="00937E9F">
        <w:t>Joseph Sapunka Turay</w:t>
      </w:r>
      <w:r>
        <w:t xml:space="preserve"> </w:t>
      </w:r>
      <w:r w:rsidRPr="00937E9F">
        <w:t>(Sierra Leone),</w:t>
      </w:r>
      <w:r>
        <w:t xml:space="preserve"> </w:t>
      </w:r>
      <w:r w:rsidR="00DA3A5D" w:rsidRPr="00DA3A5D">
        <w:t xml:space="preserve">Obaid Ali </w:t>
      </w:r>
      <w:r w:rsidR="00F974BF" w:rsidRPr="00235711">
        <w:t>a</w:t>
      </w:r>
      <w:r w:rsidR="00DA3A5D" w:rsidRPr="00AA7EF1">
        <w:t>l</w:t>
      </w:r>
      <w:r w:rsidR="00F974BF" w:rsidRPr="00235711">
        <w:t>-</w:t>
      </w:r>
      <w:r w:rsidR="00DA3A5D" w:rsidRPr="00AA7EF1">
        <w:t>Shamsi</w:t>
      </w:r>
      <w:r w:rsidR="00DA3A5D" w:rsidRPr="00DA3A5D">
        <w:t xml:space="preserve"> (United Arab Emirates)</w:t>
      </w:r>
      <w:r w:rsidR="00820CE8">
        <w:t xml:space="preserve">, </w:t>
      </w:r>
      <w:r w:rsidR="00DA3A5D" w:rsidRPr="00DA3A5D">
        <w:t>Snežana Prokić (Serbia)</w:t>
      </w:r>
      <w:r w:rsidR="00D80F20">
        <w:t>,</w:t>
      </w:r>
      <w:r w:rsidR="00820CE8">
        <w:t xml:space="preserve"> </w:t>
      </w:r>
      <w:r w:rsidRPr="00937E9F">
        <w:t>Hesiquio</w:t>
      </w:r>
      <w:r w:rsidR="00A003D5">
        <w:t xml:space="preserve"> </w:t>
      </w:r>
      <w:r w:rsidRPr="00937E9F">
        <w:t>Ben</w:t>
      </w:r>
      <w:r w:rsidR="00676B8E" w:rsidRPr="005F4DEE">
        <w:rPr>
          <w:lang w:val="en-CA"/>
        </w:rPr>
        <w:t>í</w:t>
      </w:r>
      <w:r w:rsidRPr="00937E9F">
        <w:t>tez D</w:t>
      </w:r>
      <w:r w:rsidR="00676B8E">
        <w:t>í</w:t>
      </w:r>
      <w:r w:rsidRPr="00937E9F">
        <w:t>az</w:t>
      </w:r>
      <w:r w:rsidR="00A003D5">
        <w:t xml:space="preserve"> </w:t>
      </w:r>
      <w:r w:rsidRPr="00937E9F">
        <w:t>(Mexico) and</w:t>
      </w:r>
      <w:r w:rsidR="00A003D5">
        <w:t xml:space="preserve"> </w:t>
      </w:r>
      <w:r w:rsidRPr="00937E9F">
        <w:t>Julie Hammer-Monart</w:t>
      </w:r>
      <w:r w:rsidR="00A003D5">
        <w:t xml:space="preserve"> </w:t>
      </w:r>
      <w:r w:rsidRPr="00937E9F">
        <w:t>(France).</w:t>
      </w:r>
    </w:p>
    <w:p w14:paraId="4ED86135" w14:textId="0C598518" w:rsidR="00557370" w:rsidRPr="00611A11" w:rsidRDefault="00137BC6" w:rsidP="00611A11">
      <w:pPr>
        <w:pStyle w:val="CBDH5"/>
        <w:rPr>
          <w:b/>
          <w:i w:val="0"/>
          <w:snapToGrid w:val="0"/>
        </w:rPr>
      </w:pPr>
      <w:r>
        <w:rPr>
          <w:snapToGrid w:val="0"/>
        </w:rPr>
        <w:tab/>
      </w:r>
      <w:r w:rsidR="00557370" w:rsidRPr="00611A11">
        <w:rPr>
          <w:snapToGrid w:val="0"/>
        </w:rPr>
        <w:t>Adoption of the agenda and organization of work</w:t>
      </w:r>
    </w:p>
    <w:p w14:paraId="25551C77" w14:textId="6FF89551" w:rsidR="00495115" w:rsidRDefault="00894830" w:rsidP="00611A11">
      <w:pPr>
        <w:pStyle w:val="CBDNormalNumber"/>
      </w:pPr>
      <w:r>
        <w:t xml:space="preserve">At its </w:t>
      </w:r>
      <w:r w:rsidR="00937E9F">
        <w:t>1st</w:t>
      </w:r>
      <w:r>
        <w:t xml:space="preserve"> plenary session, the Subsidiary Body adopted the following agenda </w:t>
      </w:r>
      <w:proofErr w:type="gramStart"/>
      <w:r>
        <w:t>on the basis of</w:t>
      </w:r>
      <w:proofErr w:type="gramEnd"/>
      <w:r>
        <w:t xml:space="preserve"> the provisional agenda prepared by the Secretariat</w:t>
      </w:r>
      <w:r w:rsidR="00DE28F7">
        <w:t>.</w:t>
      </w:r>
      <w:r w:rsidR="00937E9F">
        <w:rPr>
          <w:rStyle w:val="FootnoteReference"/>
        </w:rPr>
        <w:footnoteReference w:id="101"/>
      </w:r>
      <w:r w:rsidR="00DE28F7">
        <w:t xml:space="preserve"> </w:t>
      </w:r>
    </w:p>
    <w:p w14:paraId="3AE80765" w14:textId="77777777" w:rsidR="00CB7C03" w:rsidRPr="00952510" w:rsidRDefault="00CB7C03" w:rsidP="00CB7C03">
      <w:pPr>
        <w:pStyle w:val="CBDprov-agenda-item"/>
        <w:tabs>
          <w:tab w:val="clear" w:pos="1134"/>
        </w:tabs>
        <w:ind w:left="1701"/>
        <w:rPr>
          <w:snapToGrid w:val="0"/>
        </w:rPr>
      </w:pPr>
      <w:r w:rsidRPr="00952510">
        <w:t>1.</w:t>
      </w:r>
      <w:r>
        <w:tab/>
      </w:r>
      <w:r w:rsidRPr="00952510">
        <w:t>Opening of the meeting</w:t>
      </w:r>
      <w:r>
        <w:t>.</w:t>
      </w:r>
    </w:p>
    <w:p w14:paraId="72707761" w14:textId="77777777" w:rsidR="00CB7C03" w:rsidRPr="00952510" w:rsidRDefault="00CB7C03" w:rsidP="00CB7C03">
      <w:pPr>
        <w:pStyle w:val="CBDprov-agenda-item"/>
        <w:tabs>
          <w:tab w:val="clear" w:pos="1134"/>
        </w:tabs>
        <w:ind w:left="1701"/>
        <w:rPr>
          <w:snapToGrid w:val="0"/>
        </w:rPr>
      </w:pPr>
      <w:r w:rsidRPr="00952510">
        <w:t>2.</w:t>
      </w:r>
      <w:r>
        <w:tab/>
      </w:r>
      <w:r w:rsidRPr="0016262C">
        <w:t>Organizational</w:t>
      </w:r>
      <w:r w:rsidRPr="00575925">
        <w:rPr>
          <w:snapToGrid w:val="0"/>
        </w:rPr>
        <w:t xml:space="preserve"> matters: election of officers, adoption of the agenda and organization of work</w:t>
      </w:r>
      <w:r>
        <w:rPr>
          <w:snapToGrid w:val="0"/>
        </w:rPr>
        <w:t>.</w:t>
      </w:r>
    </w:p>
    <w:p w14:paraId="5FA0C9E9" w14:textId="77777777" w:rsidR="00CB7C03" w:rsidRPr="00756E83" w:rsidRDefault="00CB7C03" w:rsidP="00CB7C03">
      <w:pPr>
        <w:pStyle w:val="CBDprov-agenda-item"/>
        <w:tabs>
          <w:tab w:val="clear" w:pos="1134"/>
        </w:tabs>
        <w:ind w:left="1701"/>
        <w:rPr>
          <w:lang w:val="en-US"/>
        </w:rPr>
      </w:pPr>
      <w:r w:rsidRPr="00952510">
        <w:rPr>
          <w:snapToGrid w:val="0"/>
        </w:rPr>
        <w:t>3</w:t>
      </w:r>
      <w:r w:rsidRPr="00952510">
        <w:t>.</w:t>
      </w:r>
      <w:r>
        <w:tab/>
      </w:r>
      <w:r w:rsidRPr="00BF6FF5">
        <w:t>Planning, monitoring, reporting and review</w:t>
      </w:r>
      <w:r>
        <w:rPr>
          <w:lang w:val="en-US"/>
        </w:rPr>
        <w:t>:</w:t>
      </w:r>
    </w:p>
    <w:p w14:paraId="366ECB48" w14:textId="77777777" w:rsidR="00CB7C03" w:rsidRPr="00756E83" w:rsidRDefault="00CB7C03" w:rsidP="00CB7C03">
      <w:pPr>
        <w:pStyle w:val="CBDNormalNoNumber"/>
        <w:tabs>
          <w:tab w:val="clear" w:pos="567"/>
          <w:tab w:val="clear" w:pos="1134"/>
          <w:tab w:val="clear" w:pos="1701"/>
        </w:tabs>
        <w:ind w:left="2268" w:hanging="567"/>
        <w:jc w:val="left"/>
        <w:rPr>
          <w:snapToGrid w:val="0"/>
          <w:kern w:val="22"/>
        </w:rPr>
      </w:pPr>
      <w:r w:rsidRPr="00756E83">
        <w:rPr>
          <w:snapToGrid w:val="0"/>
          <w:kern w:val="22"/>
        </w:rPr>
        <w:t>(a)</w:t>
      </w:r>
      <w:r w:rsidRPr="00756E83">
        <w:rPr>
          <w:snapToGrid w:val="0"/>
          <w:kern w:val="22"/>
        </w:rPr>
        <w:tab/>
        <w:t>Global review of collective progress in the implementation of the Kunming-Montreal Global Biodiversity Framework;</w:t>
      </w:r>
    </w:p>
    <w:p w14:paraId="5379689D" w14:textId="77777777" w:rsidR="00CB7C03" w:rsidRPr="00756E83" w:rsidRDefault="00CB7C03" w:rsidP="00CB7C03">
      <w:pPr>
        <w:pStyle w:val="CBDNormalNoNumber"/>
        <w:tabs>
          <w:tab w:val="clear" w:pos="567"/>
          <w:tab w:val="clear" w:pos="1134"/>
          <w:tab w:val="clear" w:pos="1701"/>
        </w:tabs>
        <w:ind w:left="2268" w:hanging="567"/>
        <w:jc w:val="left"/>
        <w:rPr>
          <w:snapToGrid w:val="0"/>
          <w:kern w:val="22"/>
        </w:rPr>
      </w:pPr>
      <w:r w:rsidRPr="00756E83">
        <w:rPr>
          <w:snapToGrid w:val="0"/>
          <w:kern w:val="22"/>
        </w:rPr>
        <w:t>(b)</w:t>
      </w:r>
      <w:r w:rsidRPr="00756E83">
        <w:rPr>
          <w:snapToGrid w:val="0"/>
          <w:kern w:val="22"/>
        </w:rPr>
        <w:tab/>
        <w:t>Monitoring framework for the Kunming-Montreal Global Biodiversity Framework.</w:t>
      </w:r>
    </w:p>
    <w:p w14:paraId="73AF389B" w14:textId="77777777" w:rsidR="00CB7C03" w:rsidRPr="0016262C" w:rsidRDefault="00CB7C03" w:rsidP="00CB7C03">
      <w:pPr>
        <w:pStyle w:val="CBDprov-agenda-item"/>
        <w:tabs>
          <w:tab w:val="clear" w:pos="1134"/>
        </w:tabs>
        <w:ind w:left="1701"/>
      </w:pPr>
      <w:r w:rsidRPr="00952510">
        <w:rPr>
          <w:snapToGrid w:val="0"/>
        </w:rPr>
        <w:t>4</w:t>
      </w:r>
      <w:r w:rsidRPr="00952510">
        <w:t>.</w:t>
      </w:r>
      <w:r>
        <w:tab/>
      </w:r>
      <w:r w:rsidRPr="0016262C">
        <w:t>Matters related to the work programme of the Intergovernmental Science-Policy Platform on Biodiversity and Ecosystem Services.</w:t>
      </w:r>
    </w:p>
    <w:p w14:paraId="241B8FE4" w14:textId="77777777" w:rsidR="00CB7C03" w:rsidRPr="00952510" w:rsidRDefault="00CB7C03" w:rsidP="00CB7C03">
      <w:pPr>
        <w:pStyle w:val="CBDprov-agenda-item"/>
        <w:tabs>
          <w:tab w:val="clear" w:pos="1134"/>
        </w:tabs>
        <w:ind w:left="1701"/>
      </w:pPr>
      <w:r w:rsidRPr="0016262C">
        <w:t>5</w:t>
      </w:r>
      <w:r w:rsidRPr="00952510">
        <w:t>.</w:t>
      </w:r>
      <w:r>
        <w:tab/>
      </w:r>
      <w:r w:rsidRPr="0016262C">
        <w:t>Synthetic biology.</w:t>
      </w:r>
    </w:p>
    <w:p w14:paraId="506BE1CA" w14:textId="77777777" w:rsidR="00CB7C03" w:rsidRPr="00952510" w:rsidRDefault="00CB7C03" w:rsidP="00CB7C03">
      <w:pPr>
        <w:pStyle w:val="CBDprov-agenda-item"/>
        <w:tabs>
          <w:tab w:val="clear" w:pos="1134"/>
        </w:tabs>
        <w:ind w:left="1701"/>
      </w:pPr>
      <w:r w:rsidRPr="0016262C">
        <w:t>6</w:t>
      </w:r>
      <w:r w:rsidRPr="00952510">
        <w:t>.</w:t>
      </w:r>
      <w:r>
        <w:tab/>
      </w:r>
      <w:r w:rsidRPr="0016262C">
        <w:t>Sustainable wildlife management.</w:t>
      </w:r>
    </w:p>
    <w:p w14:paraId="55C1D28E" w14:textId="77777777" w:rsidR="00CB7C03" w:rsidRPr="00952510" w:rsidRDefault="00CB7C03" w:rsidP="00CB7C03">
      <w:pPr>
        <w:pStyle w:val="CBDprov-agenda-item"/>
        <w:tabs>
          <w:tab w:val="clear" w:pos="1134"/>
        </w:tabs>
        <w:ind w:left="1701"/>
      </w:pPr>
      <w:r w:rsidRPr="00952510">
        <w:t>7.</w:t>
      </w:r>
      <w:r>
        <w:tab/>
      </w:r>
      <w:r w:rsidRPr="0016262C">
        <w:t>Scientific and technical needs to support the implementation of the Kunming-Montreal Global Biodiversity Framework: strategic review of and update to the programme of work on protected areas.</w:t>
      </w:r>
    </w:p>
    <w:p w14:paraId="07B77911" w14:textId="77777777" w:rsidR="00CB7C03" w:rsidRPr="0016262C" w:rsidRDefault="00CB7C03" w:rsidP="00CB7C03">
      <w:pPr>
        <w:pStyle w:val="CBDprov-agenda-item"/>
        <w:tabs>
          <w:tab w:val="clear" w:pos="1134"/>
        </w:tabs>
        <w:ind w:left="1701"/>
      </w:pPr>
      <w:r w:rsidRPr="00952510">
        <w:t>8.</w:t>
      </w:r>
      <w:r>
        <w:tab/>
      </w:r>
      <w:r w:rsidRPr="0016262C">
        <w:t>Marine and coastal biodiversity.</w:t>
      </w:r>
    </w:p>
    <w:p w14:paraId="24AC2EBC" w14:textId="77777777" w:rsidR="00CB7C03" w:rsidRPr="0016262C" w:rsidRDefault="00CB7C03" w:rsidP="00CB7C03">
      <w:pPr>
        <w:pStyle w:val="CBDprov-agenda-item"/>
        <w:tabs>
          <w:tab w:val="clear" w:pos="1134"/>
        </w:tabs>
        <w:ind w:left="1701"/>
      </w:pPr>
      <w:r w:rsidRPr="0016262C">
        <w:t>9</w:t>
      </w:r>
      <w:r w:rsidRPr="00952510">
        <w:t>.</w:t>
      </w:r>
      <w:r>
        <w:tab/>
      </w:r>
      <w:r w:rsidRPr="0016262C">
        <w:t>Other matters.</w:t>
      </w:r>
    </w:p>
    <w:p w14:paraId="7C89A68E" w14:textId="77777777" w:rsidR="00CB7C03" w:rsidRPr="0016262C" w:rsidRDefault="00CB7C03" w:rsidP="00CB7C03">
      <w:pPr>
        <w:pStyle w:val="CBDprov-agenda-item"/>
        <w:tabs>
          <w:tab w:val="clear" w:pos="1134"/>
        </w:tabs>
        <w:ind w:left="1701"/>
      </w:pPr>
      <w:r w:rsidRPr="0016262C">
        <w:t>10</w:t>
      </w:r>
      <w:r w:rsidRPr="00952510">
        <w:t>.</w:t>
      </w:r>
      <w:r>
        <w:tab/>
      </w:r>
      <w:r w:rsidRPr="0016262C">
        <w:t>Adoption of the report.</w:t>
      </w:r>
    </w:p>
    <w:p w14:paraId="0A526E5F" w14:textId="0606370A" w:rsidR="00495115" w:rsidRPr="0094124A" w:rsidRDefault="00CB7C03" w:rsidP="0094124A">
      <w:pPr>
        <w:pStyle w:val="CBDprov-agenda-item"/>
        <w:tabs>
          <w:tab w:val="clear" w:pos="1134"/>
        </w:tabs>
        <w:ind w:left="1701"/>
        <w:rPr>
          <w:snapToGrid w:val="0"/>
        </w:rPr>
      </w:pPr>
      <w:r w:rsidRPr="0016262C">
        <w:t>11.</w:t>
      </w:r>
      <w:r w:rsidRPr="0016262C">
        <w:tab/>
        <w:t>Closure of the meeting</w:t>
      </w:r>
      <w:r>
        <w:rPr>
          <w:snapToGrid w:val="0"/>
        </w:rPr>
        <w:t>.</w:t>
      </w:r>
    </w:p>
    <w:p w14:paraId="1A1CAD23" w14:textId="37D88A7E" w:rsidR="00166DF8" w:rsidRPr="00671AC2" w:rsidRDefault="0094124A" w:rsidP="00611A11">
      <w:pPr>
        <w:pStyle w:val="CBDNormalNumber"/>
      </w:pPr>
      <w:r w:rsidRPr="00671AC2">
        <w:t>At the same session, the Subsid</w:t>
      </w:r>
      <w:r w:rsidR="00166DF8" w:rsidRPr="00671AC2">
        <w:t>i</w:t>
      </w:r>
      <w:r w:rsidRPr="00671AC2">
        <w:t xml:space="preserve">ary Body </w:t>
      </w:r>
      <w:r w:rsidR="00DA7079" w:rsidRPr="00671AC2">
        <w:t xml:space="preserve">agreed to the </w:t>
      </w:r>
      <w:r w:rsidR="00C33D9F" w:rsidRPr="00671AC2">
        <w:t xml:space="preserve">Chair’s oral </w:t>
      </w:r>
      <w:r w:rsidR="00DA7079" w:rsidRPr="00671AC2">
        <w:t xml:space="preserve">amendments </w:t>
      </w:r>
      <w:r w:rsidR="00C33D9F" w:rsidRPr="00671AC2">
        <w:t xml:space="preserve">to the proposed </w:t>
      </w:r>
      <w:r w:rsidRPr="00671AC2">
        <w:t>organization of work</w:t>
      </w:r>
      <w:r w:rsidR="00937E9F" w:rsidRPr="00671AC2">
        <w:t xml:space="preserve"> </w:t>
      </w:r>
      <w:r w:rsidR="00C33D9F" w:rsidRPr="00671AC2">
        <w:t>set out in the scenario note</w:t>
      </w:r>
      <w:r w:rsidR="00937E9F" w:rsidRPr="00671AC2">
        <w:t>.</w:t>
      </w:r>
      <w:r w:rsidR="00C33D9F" w:rsidRPr="00671AC2">
        <w:rPr>
          <w:rStyle w:val="FootnoteReference"/>
        </w:rPr>
        <w:footnoteReference w:id="102"/>
      </w:r>
    </w:p>
    <w:p w14:paraId="01C0A36D" w14:textId="4B1BF87E" w:rsidR="2CCA4608" w:rsidRPr="00182234" w:rsidRDefault="00512CE8" w:rsidP="00611A11">
      <w:pPr>
        <w:pStyle w:val="CBDAgendaItem0"/>
      </w:pPr>
      <w:bookmarkStart w:id="51" w:name="_Toc239753244"/>
      <w:r w:rsidRPr="00182234">
        <w:t xml:space="preserve">Item </w:t>
      </w:r>
      <w:r w:rsidR="00557370" w:rsidRPr="00182234">
        <w:t>3</w:t>
      </w:r>
      <w:r w:rsidR="008B57ED">
        <w:t xml:space="preserve"> </w:t>
      </w:r>
      <w:r w:rsidR="008B57ED">
        <w:br/>
      </w:r>
      <w:r w:rsidR="00F81DE2" w:rsidRPr="007E6C5C">
        <w:t>Planning, monitoring, reporting and review</w:t>
      </w:r>
      <w:bookmarkEnd w:id="51"/>
      <w:r w:rsidR="00F81DE2" w:rsidRPr="00182234">
        <w:t xml:space="preserve"> </w:t>
      </w:r>
    </w:p>
    <w:p w14:paraId="2C5E2148" w14:textId="77CE4A1F" w:rsidR="006D2104" w:rsidRDefault="006D2104" w:rsidP="006D2104">
      <w:pPr>
        <w:pStyle w:val="CBDNormalNumber"/>
        <w:numPr>
          <w:ilvl w:val="0"/>
          <w:numId w:val="145"/>
        </w:numPr>
      </w:pPr>
      <w:r>
        <w:t>The Subsidiary Body began its consideration of agenda item</w:t>
      </w:r>
      <w:r w:rsidR="003A46DA">
        <w:t> </w:t>
      </w:r>
      <w:r>
        <w:t xml:space="preserve">3 at its 1st plenary session. </w:t>
      </w:r>
    </w:p>
    <w:p w14:paraId="322F8A12" w14:textId="3FFE903B" w:rsidR="006D2104" w:rsidRDefault="006D2104" w:rsidP="006D2104">
      <w:pPr>
        <w:pStyle w:val="CBDNormalNumber"/>
      </w:pPr>
      <w:r w:rsidRPr="0042658B">
        <w:rPr>
          <w:lang w:eastAsia="en-CA"/>
        </w:rPr>
        <w:t>At the suggestion of the Chair, the Subsidiary Body agreed to consider sub-items </w:t>
      </w:r>
      <w:r w:rsidR="00F31C29">
        <w:rPr>
          <w:lang w:eastAsia="en-CA"/>
        </w:rPr>
        <w:t>3</w:t>
      </w:r>
      <w:r w:rsidRPr="0042658B">
        <w:rPr>
          <w:lang w:eastAsia="en-CA"/>
        </w:rPr>
        <w:t> (a) (</w:t>
      </w:r>
      <w:r>
        <w:rPr>
          <w:lang w:eastAsia="en-CA"/>
        </w:rPr>
        <w:t>g</w:t>
      </w:r>
      <w:r w:rsidRPr="00047870">
        <w:rPr>
          <w:lang w:eastAsia="en-CA"/>
        </w:rPr>
        <w:t>lobal review of collective progress in the implementation of the Kunming-Montreal Global Biodiversity Framework</w:t>
      </w:r>
      <w:r w:rsidRPr="0042658B">
        <w:rPr>
          <w:lang w:eastAsia="en-CA"/>
        </w:rPr>
        <w:t>)</w:t>
      </w:r>
      <w:r>
        <w:rPr>
          <w:lang w:eastAsia="en-CA"/>
        </w:rPr>
        <w:t xml:space="preserve"> and</w:t>
      </w:r>
      <w:r w:rsidRPr="0042658B">
        <w:rPr>
          <w:lang w:eastAsia="en-CA"/>
        </w:rPr>
        <w:t xml:space="preserve"> (b) (</w:t>
      </w:r>
      <w:r>
        <w:rPr>
          <w:lang w:eastAsia="en-CA"/>
        </w:rPr>
        <w:t>m</w:t>
      </w:r>
      <w:r w:rsidRPr="00047870">
        <w:rPr>
          <w:lang w:eastAsia="en-CA"/>
        </w:rPr>
        <w:t>onitoring framework for the Kunming-Montreal Global Biodiversity Framework</w:t>
      </w:r>
      <w:r w:rsidRPr="0042658B">
        <w:rPr>
          <w:lang w:eastAsia="en-CA"/>
        </w:rPr>
        <w:t>) jointly.</w:t>
      </w:r>
    </w:p>
    <w:p w14:paraId="64D08FE1" w14:textId="3F766AC3" w:rsidR="006D2104" w:rsidRDefault="006D2104" w:rsidP="006D2104">
      <w:pPr>
        <w:pStyle w:val="CBDNormalNumber"/>
      </w:pPr>
      <w:r>
        <w:rPr>
          <w:lang w:eastAsia="en-CA"/>
        </w:rPr>
        <w:lastRenderedPageBreak/>
        <w:t xml:space="preserve">In considering </w:t>
      </w:r>
      <w:r w:rsidR="009B456C">
        <w:rPr>
          <w:lang w:eastAsia="en-CA"/>
        </w:rPr>
        <w:t xml:space="preserve">agenda </w:t>
      </w:r>
      <w:r>
        <w:rPr>
          <w:lang w:eastAsia="en-CA"/>
        </w:rPr>
        <w:t>item</w:t>
      </w:r>
      <w:r w:rsidR="003A46DA">
        <w:rPr>
          <w:lang w:eastAsia="en-CA"/>
        </w:rPr>
        <w:t> 3</w:t>
      </w:r>
      <w:r>
        <w:rPr>
          <w:lang w:eastAsia="en-CA"/>
        </w:rPr>
        <w:t>, the Subsidiary</w:t>
      </w:r>
      <w:r>
        <w:t xml:space="preserve"> Body had before it </w:t>
      </w:r>
      <w:r w:rsidR="005E5B77">
        <w:t xml:space="preserve">a note by the Secretariat on </w:t>
      </w:r>
      <w:r>
        <w:t>the global review of collective progress in the implementation of the Framework,</w:t>
      </w:r>
      <w:r w:rsidRPr="00B12C40">
        <w:rPr>
          <w:rStyle w:val="FootnoteReference"/>
        </w:rPr>
        <w:footnoteReference w:id="103"/>
      </w:r>
      <w:r>
        <w:t xml:space="preserve"> </w:t>
      </w:r>
      <w:r w:rsidR="00996008">
        <w:t xml:space="preserve">which contained a draft recommendation for consideration by the Subsidiary Body, </w:t>
      </w:r>
      <w:r w:rsidRPr="0042658B">
        <w:rPr>
          <w:lang w:eastAsia="en-CA"/>
        </w:rPr>
        <w:t>as well as three addenda</w:t>
      </w:r>
      <w:r>
        <w:rPr>
          <w:lang w:eastAsia="en-CA"/>
        </w:rPr>
        <w:t xml:space="preserve"> containing the</w:t>
      </w:r>
      <w:r w:rsidRPr="001E083D">
        <w:rPr>
          <w:rFonts w:ascii="Arial" w:eastAsia="Times New Roman" w:hAnsi="Arial" w:cs="Arial"/>
          <w:lang w:eastAsia="zh-CN"/>
        </w:rPr>
        <w:t xml:space="preserve"> </w:t>
      </w:r>
      <w:r>
        <w:rPr>
          <w:lang w:eastAsia="en-CA"/>
        </w:rPr>
        <w:t>d</w:t>
      </w:r>
      <w:r w:rsidRPr="001E083D">
        <w:rPr>
          <w:lang w:eastAsia="en-CA"/>
        </w:rPr>
        <w:t>raft global report on collective progress in the implementation of the</w:t>
      </w:r>
      <w:r>
        <w:t xml:space="preserve"> Framework,</w:t>
      </w:r>
      <w:r>
        <w:rPr>
          <w:rStyle w:val="FootnoteReference"/>
        </w:rPr>
        <w:footnoteReference w:id="104"/>
      </w:r>
      <w:r>
        <w:t xml:space="preserve"> </w:t>
      </w:r>
      <w:r w:rsidR="00CD0799">
        <w:t>a note by the Secretariat on</w:t>
      </w:r>
      <w:r>
        <w:t xml:space="preserve"> the monitoring framework</w:t>
      </w:r>
      <w:r w:rsidR="00CD0799">
        <w:t xml:space="preserve"> </w:t>
      </w:r>
      <w:r w:rsidR="00E73D46">
        <w:t>for the Kunming-Montreal Global Biodiversity Framework</w:t>
      </w:r>
      <w:r>
        <w:rPr>
          <w:rStyle w:val="FootnoteReference"/>
        </w:rPr>
        <w:footnoteReference w:id="105"/>
      </w:r>
      <w:r>
        <w:t xml:space="preserve"> and the summary, </w:t>
      </w:r>
      <w:r w:rsidR="009D3A30">
        <w:t xml:space="preserve">conclusions and </w:t>
      </w:r>
      <w:r>
        <w:t>key messages of the global report.</w:t>
      </w:r>
      <w:r>
        <w:rPr>
          <w:rStyle w:val="FootnoteReference"/>
        </w:rPr>
        <w:footnoteReference w:id="106"/>
      </w:r>
      <w:r>
        <w:t xml:space="preserve"> </w:t>
      </w:r>
      <w:r w:rsidRPr="0042658B">
        <w:t xml:space="preserve">The following information documents had also been issued in relation to item 3: </w:t>
      </w:r>
      <w:r>
        <w:t xml:space="preserve">a note by the Secretariat </w:t>
      </w:r>
      <w:r w:rsidR="009D3A30">
        <w:t>on</w:t>
      </w:r>
      <w:r>
        <w:t xml:space="preserve"> the updated metadata for the headline indicators for the Framework;</w:t>
      </w:r>
      <w:r>
        <w:rPr>
          <w:rStyle w:val="FootnoteReference"/>
        </w:rPr>
        <w:footnoteReference w:id="107"/>
      </w:r>
      <w:r>
        <w:t xml:space="preserve"> an update</w:t>
      </w:r>
      <w:r w:rsidRPr="006A0C44">
        <w:t xml:space="preserve"> on the support provided by the Food and Agriculture Organization of the United Nations </w:t>
      </w:r>
      <w:r w:rsidR="006A0930">
        <w:t xml:space="preserve">(FAO) </w:t>
      </w:r>
      <w:r w:rsidRPr="006A0C44">
        <w:t>and its partners for the further development and operationalization of headline indicators 2.1, 5.1, 7.2, 10.1, 10.2 and 22.1</w:t>
      </w:r>
      <w:r>
        <w:t>;</w:t>
      </w:r>
      <w:r>
        <w:rPr>
          <w:rStyle w:val="FootnoteReference"/>
        </w:rPr>
        <w:footnoteReference w:id="108"/>
      </w:r>
      <w:r>
        <w:t xml:space="preserve"> a note by the Secretariat on the </w:t>
      </w:r>
      <w:r w:rsidR="009D3A30">
        <w:t>m</w:t>
      </w:r>
      <w:r w:rsidRPr="006A0C44">
        <w:t xml:space="preserve">ethodologies used in the preparation of the </w:t>
      </w:r>
      <w:r>
        <w:t>g</w:t>
      </w:r>
      <w:r w:rsidRPr="006A0C44">
        <w:t xml:space="preserve">lobal </w:t>
      </w:r>
      <w:r>
        <w:t>r</w:t>
      </w:r>
      <w:r w:rsidRPr="006A0C44">
        <w:t>eport</w:t>
      </w:r>
      <w:r>
        <w:t>;</w:t>
      </w:r>
      <w:r>
        <w:rPr>
          <w:rStyle w:val="FootnoteReference"/>
        </w:rPr>
        <w:footnoteReference w:id="109"/>
      </w:r>
      <w:r>
        <w:t xml:space="preserve"> a r</w:t>
      </w:r>
      <w:r w:rsidRPr="006A0C44">
        <w:t>eview of the use of indicators in the seventh national reports</w:t>
      </w:r>
      <w:r>
        <w:t>;</w:t>
      </w:r>
      <w:r>
        <w:rPr>
          <w:rStyle w:val="FootnoteReference"/>
        </w:rPr>
        <w:footnoteReference w:id="110"/>
      </w:r>
      <w:r>
        <w:t xml:space="preserve"> and a note by the Secretariat on the p</w:t>
      </w:r>
      <w:r w:rsidRPr="006A0C44">
        <w:t>eer review process for the global report</w:t>
      </w:r>
      <w:r>
        <w:t>.</w:t>
      </w:r>
      <w:r>
        <w:rPr>
          <w:rStyle w:val="FootnoteReference"/>
        </w:rPr>
        <w:footnoteReference w:id="111"/>
      </w:r>
      <w:r>
        <w:t xml:space="preserve"> The following three information documents prepared for the seventh meeting of the Subsidiary Body on Implementation were also of relevance: a note by the Secretariat on the </w:t>
      </w:r>
      <w:r w:rsidR="009D3A30">
        <w:t>s</w:t>
      </w:r>
      <w:r w:rsidRPr="00C963CF">
        <w:t>tatus of resources approved by the Global Environment Facility for readiness and early actions to implement the Framework and preparation of national biodiversity strategies and action plans and national reports</w:t>
      </w:r>
      <w:r>
        <w:t>;</w:t>
      </w:r>
      <w:r>
        <w:rPr>
          <w:rStyle w:val="FootnoteReference"/>
        </w:rPr>
        <w:footnoteReference w:id="112"/>
      </w:r>
      <w:r>
        <w:t xml:space="preserve"> a note by the Secretariat on opportunities to strengthen tracking of the various sources of biodiversity finance;</w:t>
      </w:r>
      <w:r>
        <w:rPr>
          <w:rStyle w:val="FootnoteReference"/>
        </w:rPr>
        <w:footnoteReference w:id="113"/>
      </w:r>
      <w:r>
        <w:t xml:space="preserve"> and an a</w:t>
      </w:r>
      <w:r w:rsidRPr="00C963CF">
        <w:t>nalysis of national biodiversity strategies and action plans and national targets established by Parties aligned with the Framework</w:t>
      </w:r>
      <w:r>
        <w:t>.</w:t>
      </w:r>
      <w:r>
        <w:rPr>
          <w:rStyle w:val="FootnoteReference"/>
        </w:rPr>
        <w:footnoteReference w:id="114"/>
      </w:r>
      <w:r>
        <w:t xml:space="preserve"> </w:t>
      </w:r>
      <w:r w:rsidR="00625FB3">
        <w:t>Also of relevance were t</w:t>
      </w:r>
      <w:r w:rsidRPr="00134B78">
        <w:t xml:space="preserve">he reports of the meetings of the </w:t>
      </w:r>
      <w:r w:rsidR="00260B8D" w:rsidRPr="0042658B">
        <w:t xml:space="preserve">Ad Hoc Scientific and Technical </w:t>
      </w:r>
      <w:r w:rsidRPr="00134B78">
        <w:t xml:space="preserve">Advisory Group </w:t>
      </w:r>
      <w:r w:rsidR="00260B8D" w:rsidRPr="0042658B">
        <w:t xml:space="preserve">for the Preparation of the Global Report on Collective Progress in the Implementation of the Kunming-Montreal Global Biodiversity Framework </w:t>
      </w:r>
      <w:r w:rsidRPr="00134B78">
        <w:t xml:space="preserve">and documents produced for </w:t>
      </w:r>
      <w:r w:rsidR="00F87132">
        <w:t>the twenty-seventh meeting of the Subsidiary Body</w:t>
      </w:r>
      <w:r w:rsidR="00657A90">
        <w:t xml:space="preserve"> on Scientific, Technical and Technological Advice</w:t>
      </w:r>
      <w:r w:rsidR="00F87132">
        <w:t xml:space="preserve">, </w:t>
      </w:r>
      <w:r>
        <w:t xml:space="preserve">the sixth meeting of the Subsidiary Body on Implementation and the first meeting of the </w:t>
      </w:r>
      <w:r w:rsidRPr="00CA4346">
        <w:t>Subsidiary Body on Article 8(j) and Other Provisions of the Convention on Biological Diversity Related to Indigenous Peoples and Local Communities</w:t>
      </w:r>
      <w:r>
        <w:t>,</w:t>
      </w:r>
      <w:r w:rsidRPr="00134B78">
        <w:t xml:space="preserve"> </w:t>
      </w:r>
      <w:r w:rsidR="00591288">
        <w:t xml:space="preserve">which </w:t>
      </w:r>
      <w:r>
        <w:t>could</w:t>
      </w:r>
      <w:r w:rsidRPr="00134B78">
        <w:t xml:space="preserve"> be found on the respective web</w:t>
      </w:r>
      <w:r w:rsidR="00E12B2A">
        <w:t xml:space="preserve"> </w:t>
      </w:r>
      <w:r w:rsidRPr="00134B78">
        <w:t>pages for th</w:t>
      </w:r>
      <w:r>
        <w:t>o</w:t>
      </w:r>
      <w:r w:rsidRPr="00134B78">
        <w:t>se meetings</w:t>
      </w:r>
      <w:r w:rsidR="00303B55">
        <w:t>.</w:t>
      </w:r>
    </w:p>
    <w:p w14:paraId="302CA58C" w14:textId="2CD57688" w:rsidR="006D2104" w:rsidRDefault="006D2104" w:rsidP="006D2104">
      <w:pPr>
        <w:pStyle w:val="CBDNormalNumber"/>
      </w:pPr>
      <w:r>
        <w:t>A</w:t>
      </w:r>
      <w:r w:rsidRPr="00EE0ECD">
        <w:t xml:space="preserve"> representative of the Secretariat presented editorial corrections</w:t>
      </w:r>
      <w:r>
        <w:t xml:space="preserve"> to the addendum containing the summary, </w:t>
      </w:r>
      <w:r w:rsidR="002B5F85">
        <w:t xml:space="preserve">conclusions and </w:t>
      </w:r>
      <w:r>
        <w:t>key messages of the global report</w:t>
      </w:r>
      <w:r w:rsidRPr="00EE0ECD">
        <w:t>.</w:t>
      </w:r>
    </w:p>
    <w:p w14:paraId="3BD7BA89" w14:textId="4E3323A9" w:rsidR="006D2104" w:rsidRPr="00244CF6" w:rsidRDefault="006D2104" w:rsidP="006D2104">
      <w:pPr>
        <w:pStyle w:val="CBDNormalNumber"/>
      </w:pPr>
      <w:r w:rsidRPr="0042658B">
        <w:t xml:space="preserve">One </w:t>
      </w:r>
      <w:r w:rsidR="00681C17">
        <w:t xml:space="preserve">of </w:t>
      </w:r>
      <w:r w:rsidRPr="0042658B">
        <w:t xml:space="preserve">the Co-Chairs of the Advisory Group presented a brief update on the </w:t>
      </w:r>
      <w:r w:rsidR="00B226BD">
        <w:t>G</w:t>
      </w:r>
      <w:r w:rsidRPr="0042658B">
        <w:t>roup’s work</w:t>
      </w:r>
      <w:r>
        <w:rPr>
          <w:lang w:val="en-US"/>
        </w:rPr>
        <w:t xml:space="preserve">. </w:t>
      </w:r>
    </w:p>
    <w:p w14:paraId="5E1BE8F8" w14:textId="267187B7" w:rsidR="006D2104" w:rsidRDefault="006D2104" w:rsidP="006D2104">
      <w:pPr>
        <w:pStyle w:val="CBDNormalNumber"/>
      </w:pPr>
      <w:r>
        <w:t>As the modalities</w:t>
      </w:r>
      <w:r w:rsidRPr="0042658B">
        <w:t xml:space="preserve"> for the early submission of statements</w:t>
      </w:r>
      <w:r w:rsidRPr="0042658B">
        <w:rPr>
          <w:rStyle w:val="FootnoteReference"/>
        </w:rPr>
        <w:footnoteReference w:id="115"/>
      </w:r>
      <w:r w:rsidRPr="0042658B">
        <w:t xml:space="preserve"> </w:t>
      </w:r>
      <w:r>
        <w:t xml:space="preserve">had been implemented for </w:t>
      </w:r>
      <w:r w:rsidR="003E7330">
        <w:t xml:space="preserve">agenda </w:t>
      </w:r>
      <w:r>
        <w:t>item</w:t>
      </w:r>
      <w:r w:rsidR="007A4338">
        <w:t> </w:t>
      </w:r>
      <w:r>
        <w:t xml:space="preserve">3, with statements </w:t>
      </w:r>
      <w:r w:rsidRPr="0042658B">
        <w:t>submitted on an informal and voluntary basis</w:t>
      </w:r>
      <w:r>
        <w:t xml:space="preserve"> pursuant to notifications issued by the Secretariat,</w:t>
      </w:r>
      <w:r>
        <w:rPr>
          <w:rStyle w:val="FootnoteReference"/>
        </w:rPr>
        <w:footnoteReference w:id="116"/>
      </w:r>
      <w:r>
        <w:t xml:space="preserve"> </w:t>
      </w:r>
      <w:r w:rsidRPr="0042658B">
        <w:t xml:space="preserve">the Chair asked the Parties and observers listed in </w:t>
      </w:r>
      <w:r w:rsidR="00DB3E03">
        <w:t>annexes</w:t>
      </w:r>
      <w:r w:rsidR="00AB044D">
        <w:t> </w:t>
      </w:r>
      <w:r w:rsidR="00DB3E03">
        <w:t>I and</w:t>
      </w:r>
      <w:r w:rsidR="00AB044D">
        <w:t> </w:t>
      </w:r>
      <w:r w:rsidR="00DB3E03">
        <w:t xml:space="preserve">II to </w:t>
      </w:r>
      <w:r w:rsidRPr="0042658B">
        <w:t>document</w:t>
      </w:r>
      <w:r w:rsidR="006477EE">
        <w:t> </w:t>
      </w:r>
      <w:hyperlink r:id="rId144" w:history="1">
        <w:r w:rsidRPr="005D30F0">
          <w:rPr>
            <w:rStyle w:val="Hyperlink"/>
          </w:rPr>
          <w:t>CBD/SBSTTA/28/INF/10</w:t>
        </w:r>
      </w:hyperlink>
      <w:r>
        <w:t xml:space="preserve"> </w:t>
      </w:r>
      <w:r w:rsidRPr="0042658B">
        <w:t>and present at the plenary session whether they had any objections to their statements being put on record as statements officially submitted. No objections were raised.</w:t>
      </w:r>
    </w:p>
    <w:p w14:paraId="6FC54BB5" w14:textId="6C703585" w:rsidR="006D2104" w:rsidRDefault="0032160B" w:rsidP="006D2104">
      <w:pPr>
        <w:pStyle w:val="CBDNormalNumber"/>
      </w:pPr>
      <w:r>
        <w:t xml:space="preserve">A </w:t>
      </w:r>
      <w:r w:rsidR="006D2104">
        <w:t>representative of Finland made a statement.</w:t>
      </w:r>
    </w:p>
    <w:p w14:paraId="7EF641E1" w14:textId="4A9701F4" w:rsidR="006D2104" w:rsidRPr="00B25683" w:rsidRDefault="006D2104" w:rsidP="006D2104">
      <w:pPr>
        <w:pStyle w:val="CBDNormalNumber"/>
      </w:pPr>
      <w:r w:rsidRPr="0042658B">
        <w:lastRenderedPageBreak/>
        <w:t xml:space="preserve">The Subsidiary Body therefore agreed </w:t>
      </w:r>
      <w:r>
        <w:t>that</w:t>
      </w:r>
      <w:r w:rsidRPr="0042658B">
        <w:t xml:space="preserve"> the statements of the following </w:t>
      </w:r>
      <w:r w:rsidRPr="008B49C5">
        <w:t xml:space="preserve">Parties </w:t>
      </w:r>
      <w:r w:rsidRPr="0042658B">
        <w:t>be put on record as statements officially submitted under agenda item</w:t>
      </w:r>
      <w:r w:rsidR="00E82F9E">
        <w:t> </w:t>
      </w:r>
      <w:r>
        <w:t>3 (a</w:t>
      </w:r>
      <w:r w:rsidRPr="003353C5">
        <w:t>): Australia, Belgium, Brazil, Canada, Chile, Colombia, Costa Rica, Côte d’Ivoire, Democratic Republic of the Congo, Egypt, European Union, Finland, France, Germany, Ghana, Guinea (on behalf of the African States), Iceland, Ireland, Japan, Maldives, Morocco, Netherlands (Kingdom of the), New Zealand, Norway, Peru, Spain, Suriname, Sweden, Switzerland and United Kingdom.</w:t>
      </w:r>
    </w:p>
    <w:p w14:paraId="484A60EE" w14:textId="3FAEDF0C" w:rsidR="006D2104" w:rsidRDefault="00D33164" w:rsidP="006D2104">
      <w:pPr>
        <w:pStyle w:val="CBDNormalNumber"/>
      </w:pPr>
      <w:r>
        <w:t>T</w:t>
      </w:r>
      <w:r w:rsidR="006D2104" w:rsidRPr="0042658B">
        <w:t xml:space="preserve">he Subsidiary Body </w:t>
      </w:r>
      <w:r>
        <w:t xml:space="preserve">also </w:t>
      </w:r>
      <w:r w:rsidR="006D2104" w:rsidRPr="0042658B">
        <w:t xml:space="preserve">agreed </w:t>
      </w:r>
      <w:r w:rsidR="006D2104">
        <w:t>that</w:t>
      </w:r>
      <w:r w:rsidR="006D2104" w:rsidRPr="0042658B">
        <w:t xml:space="preserve"> the statements of the following Parties</w:t>
      </w:r>
      <w:r w:rsidR="006D2104">
        <w:t xml:space="preserve"> </w:t>
      </w:r>
      <w:r w:rsidR="006D2104" w:rsidRPr="0042658B">
        <w:t>be put on record as statements officially submitted under agenda item</w:t>
      </w:r>
      <w:r w:rsidR="00E82F9E">
        <w:t> </w:t>
      </w:r>
      <w:r w:rsidR="006D2104">
        <w:t>3 (b</w:t>
      </w:r>
      <w:r w:rsidR="006D2104" w:rsidRPr="003353C5">
        <w:t>): Australia, Belgium, Brazil, Canada, Chile, Colombia, Costa Rica, Côte d’Ivoire, Democratic Republic of the Congo, Egypt, European Union, Finland, France, Germany, Ghana, Guinea (on behalf of the African States), Iceland, Ireland, Japan, Maldives, Morocco, Netherlands (Kingdom of the), New Zealand, Norway, Peru, Spain, Suriname, Sweden, Switzerland and United Kingdom</w:t>
      </w:r>
      <w:r w:rsidR="00B533F0">
        <w:t>.</w:t>
      </w:r>
    </w:p>
    <w:p w14:paraId="68755E9A" w14:textId="5C307AE5" w:rsidR="006D2104" w:rsidRPr="0042658B" w:rsidRDefault="00D33164" w:rsidP="006D2104">
      <w:pPr>
        <w:pStyle w:val="CBDNormalNumber"/>
      </w:pPr>
      <w:r>
        <w:t>T</w:t>
      </w:r>
      <w:r w:rsidR="006D2104" w:rsidRPr="0042658B">
        <w:t xml:space="preserve">he Subsidiary Body </w:t>
      </w:r>
      <w:r>
        <w:t xml:space="preserve">further </w:t>
      </w:r>
      <w:r w:rsidR="006D2104" w:rsidRPr="0042658B">
        <w:t xml:space="preserve">agreed </w:t>
      </w:r>
      <w:r w:rsidR="006D2104">
        <w:t xml:space="preserve">that </w:t>
      </w:r>
      <w:r w:rsidR="006D2104" w:rsidRPr="0042658B">
        <w:t>the statements of the following observers</w:t>
      </w:r>
      <w:r w:rsidR="006D2104">
        <w:t xml:space="preserve"> </w:t>
      </w:r>
      <w:r w:rsidR="006D2104" w:rsidRPr="0042658B">
        <w:t xml:space="preserve">be put on record as statements officially submitted </w:t>
      </w:r>
      <w:r w:rsidR="00B533F0">
        <w:t>under</w:t>
      </w:r>
      <w:r w:rsidR="006D2104" w:rsidRPr="0042658B">
        <w:t xml:space="preserve"> agenda item</w:t>
      </w:r>
      <w:r w:rsidR="00B533F0">
        <w:t> </w:t>
      </w:r>
      <w:r w:rsidR="006D2104">
        <w:t>3 (a)</w:t>
      </w:r>
      <w:r w:rsidR="006D2104" w:rsidRPr="0042658B">
        <w:t xml:space="preserve">: </w:t>
      </w:r>
      <w:r w:rsidR="006D2104" w:rsidRPr="009919CA">
        <w:t>BirdLife International</w:t>
      </w:r>
      <w:r w:rsidR="006D2104">
        <w:t>,</w:t>
      </w:r>
      <w:r w:rsidR="006D2104" w:rsidRPr="009919CA">
        <w:t xml:space="preserve"> CBD Women</w:t>
      </w:r>
      <w:r w:rsidR="006D2104">
        <w:t>’</w:t>
      </w:r>
      <w:r w:rsidR="006D2104" w:rsidRPr="009919CA">
        <w:t xml:space="preserve">s Caucus, </w:t>
      </w:r>
      <w:r w:rsidR="006A0930">
        <w:t>FAO</w:t>
      </w:r>
      <w:r w:rsidR="006D2104" w:rsidRPr="009919CA">
        <w:t>, Global Youth Biodiversity Network, Greenpeace International, International Cent</w:t>
      </w:r>
      <w:r w:rsidR="006D2104">
        <w:t>re</w:t>
      </w:r>
      <w:r w:rsidR="006D2104" w:rsidRPr="009919CA">
        <w:t xml:space="preserve"> for Integrated Mountain Development, International Indigenous Forum on Biodiversity, International Union for Conservation of Nature, United Nations Development Programme</w:t>
      </w:r>
      <w:r w:rsidR="00D17D69">
        <w:t xml:space="preserve"> (UNDP)</w:t>
      </w:r>
      <w:r w:rsidR="006D2104" w:rsidRPr="009919CA">
        <w:t>, UNEP and W</w:t>
      </w:r>
      <w:r w:rsidR="006D2104">
        <w:t xml:space="preserve">orld </w:t>
      </w:r>
      <w:r w:rsidR="00F31802">
        <w:t>Wide</w:t>
      </w:r>
      <w:r w:rsidR="006D2104">
        <w:t xml:space="preserve"> </w:t>
      </w:r>
      <w:r w:rsidR="006D2104" w:rsidRPr="009919CA">
        <w:t>F</w:t>
      </w:r>
      <w:r w:rsidR="006D2104">
        <w:t>und</w:t>
      </w:r>
      <w:r w:rsidR="006247AC">
        <w:t xml:space="preserve"> for Nature International</w:t>
      </w:r>
      <w:r w:rsidR="006D2104" w:rsidRPr="009919CA">
        <w:t>.</w:t>
      </w:r>
      <w:r w:rsidR="006D2104" w:rsidRPr="0042658B">
        <w:t xml:space="preserve"> </w:t>
      </w:r>
    </w:p>
    <w:p w14:paraId="79BB3978" w14:textId="2F2CFCA3" w:rsidR="006D2104" w:rsidRPr="0042658B" w:rsidRDefault="006B5734" w:rsidP="002154E9">
      <w:pPr>
        <w:pStyle w:val="CBDNormalNumber"/>
      </w:pPr>
      <w:r>
        <w:t>Simila</w:t>
      </w:r>
      <w:r w:rsidR="00C7458B">
        <w:t>rly</w:t>
      </w:r>
      <w:r w:rsidR="006D2104">
        <w:t>, t</w:t>
      </w:r>
      <w:r w:rsidR="006D2104" w:rsidRPr="0042658B">
        <w:t xml:space="preserve">he Subsidiary Body agreed </w:t>
      </w:r>
      <w:r w:rsidR="006D2104">
        <w:t xml:space="preserve">that </w:t>
      </w:r>
      <w:r w:rsidR="006D2104" w:rsidRPr="0042658B">
        <w:t xml:space="preserve">the statements of the following observers be put on record as statements officially submitted </w:t>
      </w:r>
      <w:r w:rsidR="00144486">
        <w:t>under</w:t>
      </w:r>
      <w:r w:rsidR="006D2104" w:rsidRPr="0042658B">
        <w:t xml:space="preserve"> agenda item</w:t>
      </w:r>
      <w:r w:rsidR="00144486">
        <w:t> </w:t>
      </w:r>
      <w:r w:rsidR="006D2104">
        <w:t>3 (b)</w:t>
      </w:r>
      <w:r w:rsidR="006D2104" w:rsidRPr="0042658B">
        <w:t xml:space="preserve">: </w:t>
      </w:r>
      <w:r w:rsidR="00051126">
        <w:t>FAO</w:t>
      </w:r>
      <w:r w:rsidR="006D2104" w:rsidRPr="009919CA">
        <w:t>, Global Youth Biodiversity Network, International Cent</w:t>
      </w:r>
      <w:r w:rsidR="006D2104">
        <w:t>re</w:t>
      </w:r>
      <w:r w:rsidR="006D2104" w:rsidRPr="009919CA">
        <w:t xml:space="preserve"> for Integrated Mountain Development, International Indigenous Forum on Biodiversity, International Union for Conservation of Nature, </w:t>
      </w:r>
      <w:r w:rsidR="006D2104" w:rsidRPr="00904869">
        <w:rPr>
          <w:lang w:val="en-US"/>
        </w:rPr>
        <w:t>Office of the United Nations High Commissioner for Human Rights</w:t>
      </w:r>
      <w:r w:rsidR="002154E9">
        <w:rPr>
          <w:lang w:val="en-US"/>
        </w:rPr>
        <w:t xml:space="preserve"> (</w:t>
      </w:r>
      <w:r w:rsidR="002154E9" w:rsidRPr="002154E9">
        <w:t>OHCHR</w:t>
      </w:r>
      <w:r w:rsidR="002154E9">
        <w:rPr>
          <w:lang w:val="en-US"/>
        </w:rPr>
        <w:t>)</w:t>
      </w:r>
      <w:r w:rsidR="006D2104">
        <w:rPr>
          <w:lang w:val="en-US"/>
        </w:rPr>
        <w:t>,</w:t>
      </w:r>
      <w:r w:rsidR="006D2104" w:rsidRPr="00904869">
        <w:t xml:space="preserve"> </w:t>
      </w:r>
      <w:r w:rsidR="00D17D69">
        <w:t>UNDP</w:t>
      </w:r>
      <w:r w:rsidR="006D2104" w:rsidRPr="009919CA">
        <w:t xml:space="preserve"> and W</w:t>
      </w:r>
      <w:r w:rsidR="006D2104">
        <w:t xml:space="preserve">orld </w:t>
      </w:r>
      <w:r w:rsidR="00BE3554">
        <w:t>Wide</w:t>
      </w:r>
      <w:r w:rsidR="006D2104">
        <w:t xml:space="preserve"> </w:t>
      </w:r>
      <w:r w:rsidR="006D2104" w:rsidRPr="009919CA">
        <w:t>F</w:t>
      </w:r>
      <w:r w:rsidR="006D2104">
        <w:t>und</w:t>
      </w:r>
      <w:r w:rsidR="00144486">
        <w:t xml:space="preserve"> for Nature International</w:t>
      </w:r>
      <w:r w:rsidR="006D2104" w:rsidRPr="009919CA">
        <w:t>.</w:t>
      </w:r>
      <w:r w:rsidR="006D2104" w:rsidRPr="0042658B">
        <w:t xml:space="preserve"> </w:t>
      </w:r>
    </w:p>
    <w:p w14:paraId="1E98B6A5" w14:textId="77777777" w:rsidR="006D2104" w:rsidRPr="008B49C5" w:rsidRDefault="006D2104" w:rsidP="006D2104">
      <w:pPr>
        <w:pStyle w:val="CBDNormalNumber"/>
      </w:pPr>
      <w:r w:rsidRPr="0042658B">
        <w:t>In addition, statements were made in session by representatives of the following Parties:</w:t>
      </w:r>
      <w:r>
        <w:t xml:space="preserve"> </w:t>
      </w:r>
      <w:r w:rsidRPr="006803C6">
        <w:rPr>
          <w:lang w:val="en-US"/>
        </w:rPr>
        <w:t>Antigua and Barbuda (on behalf of the Caribbean States),</w:t>
      </w:r>
      <w:r w:rsidRPr="006803C6">
        <w:t xml:space="preserve"> </w:t>
      </w:r>
      <w:r>
        <w:t xml:space="preserve">Argentina, </w:t>
      </w:r>
      <w:r w:rsidRPr="006803C6">
        <w:rPr>
          <w:lang w:val="en-US"/>
        </w:rPr>
        <w:t xml:space="preserve">Armenia, Brazil, Democratic Republic of the Congo, Egypt, </w:t>
      </w:r>
      <w:r w:rsidRPr="006803C6">
        <w:t xml:space="preserve">Fiji </w:t>
      </w:r>
      <w:r>
        <w:t>(</w:t>
      </w:r>
      <w:r w:rsidRPr="006803C6">
        <w:t xml:space="preserve">on behalf of </w:t>
      </w:r>
      <w:r>
        <w:t xml:space="preserve">the </w:t>
      </w:r>
      <w:r w:rsidRPr="006803C6">
        <w:t xml:space="preserve">Pacific </w:t>
      </w:r>
      <w:r>
        <w:t xml:space="preserve">small </w:t>
      </w:r>
      <w:r w:rsidRPr="006803C6">
        <w:t xml:space="preserve">island </w:t>
      </w:r>
      <w:r>
        <w:t xml:space="preserve">developing </w:t>
      </w:r>
      <w:r w:rsidRPr="006803C6">
        <w:t>States</w:t>
      </w:r>
      <w:r>
        <w:t xml:space="preserve">), </w:t>
      </w:r>
      <w:r w:rsidRPr="006803C6">
        <w:rPr>
          <w:lang w:val="en-US"/>
        </w:rPr>
        <w:t xml:space="preserve">Ghana, India, </w:t>
      </w:r>
      <w:r w:rsidRPr="006803C6">
        <w:t>Russian Federation</w:t>
      </w:r>
      <w:r>
        <w:t>,</w:t>
      </w:r>
      <w:r w:rsidRPr="006803C6">
        <w:t xml:space="preserve"> </w:t>
      </w:r>
      <w:r w:rsidRPr="006803C6">
        <w:rPr>
          <w:lang w:val="en-US"/>
        </w:rPr>
        <w:t xml:space="preserve">Saudi Arabia, Serbia, </w:t>
      </w:r>
      <w:r w:rsidRPr="006803C6">
        <w:t xml:space="preserve">South Africa </w:t>
      </w:r>
      <w:r>
        <w:t>(</w:t>
      </w:r>
      <w:r w:rsidRPr="006803C6">
        <w:t>on behalf of</w:t>
      </w:r>
      <w:r>
        <w:t xml:space="preserve"> the</w:t>
      </w:r>
      <w:r w:rsidRPr="006803C6">
        <w:t xml:space="preserve"> African State</w:t>
      </w:r>
      <w:r>
        <w:t>s) and</w:t>
      </w:r>
      <w:r w:rsidRPr="006803C6">
        <w:rPr>
          <w:lang w:val="en-US"/>
        </w:rPr>
        <w:t xml:space="preserve"> Zimbabwe.</w:t>
      </w:r>
    </w:p>
    <w:p w14:paraId="63A389C4" w14:textId="1724437F" w:rsidR="006D2104" w:rsidRDefault="006D2104" w:rsidP="006D2104">
      <w:pPr>
        <w:pStyle w:val="CBDNormalNumber"/>
      </w:pPr>
      <w:r>
        <w:t>At its 2nd plenary session, on 27 July, the Subsidiary Body resumed its consideration of agenda item</w:t>
      </w:r>
      <w:r w:rsidR="00100178">
        <w:t> </w:t>
      </w:r>
      <w:r>
        <w:t>3.</w:t>
      </w:r>
    </w:p>
    <w:p w14:paraId="13E91C64" w14:textId="77777777" w:rsidR="006D2104" w:rsidRDefault="006D2104" w:rsidP="006D2104">
      <w:pPr>
        <w:pStyle w:val="CBDNormalNumber"/>
      </w:pPr>
      <w:r>
        <w:t>Statements were made by representatives of the following Parties: Antigua and Barbuda, Bosnia and Herzegovina, Burundi, Cameroon, China, Colombia, Costa Rica, Guatemala, Indonesia, Jordan, Kenya, Malawi, Malaysia, Maldives, Nepal, Nigeria, Somalia, Syrian Arab Republic, Uganda, United Arab Emirates and United Republic of Tanzania.</w:t>
      </w:r>
    </w:p>
    <w:p w14:paraId="70F2E94A" w14:textId="77777777" w:rsidR="006D2104" w:rsidRDefault="006D2104" w:rsidP="006D2104">
      <w:pPr>
        <w:pStyle w:val="CBDNormalNumber"/>
      </w:pPr>
      <w:r>
        <w:t>Statements were also made by representatives of the CBD Women’s Caucus, the Global Youth Biodiversity Network and the International Indigenous Forum on Biodiversity.</w:t>
      </w:r>
    </w:p>
    <w:p w14:paraId="31ECA83B" w14:textId="1ED63771" w:rsidR="006D2104" w:rsidRDefault="006D2104" w:rsidP="006D2104">
      <w:pPr>
        <w:pStyle w:val="CBDNormalNumber"/>
      </w:pPr>
      <w:r>
        <w:t>Following the exchange of views, the Subsidiary Body agreed to establish a contact group on item</w:t>
      </w:r>
      <w:r w:rsidR="002473F3">
        <w:t> </w:t>
      </w:r>
      <w:r>
        <w:t xml:space="preserve">3, co-chaired by </w:t>
      </w:r>
      <w:r w:rsidR="00CC2FA5">
        <w:t xml:space="preserve">Sanne </w:t>
      </w:r>
      <w:r>
        <w:t xml:space="preserve">Kruid </w:t>
      </w:r>
      <w:r w:rsidR="0093760C">
        <w:t>(Kingdom of t</w:t>
      </w:r>
      <w:r w:rsidR="0093760C" w:rsidRPr="00182234">
        <w:t>he Netherlands</w:t>
      </w:r>
      <w:r w:rsidR="0093760C">
        <w:t xml:space="preserve">) </w:t>
      </w:r>
      <w:r>
        <w:t xml:space="preserve">and </w:t>
      </w:r>
      <w:r w:rsidR="009E54BA" w:rsidRPr="00182234">
        <w:t xml:space="preserve">Paulina </w:t>
      </w:r>
      <w:proofErr w:type="spellStart"/>
      <w:r>
        <w:t>Stowhas</w:t>
      </w:r>
      <w:proofErr w:type="spellEnd"/>
      <w:r>
        <w:t xml:space="preserve"> Salinas</w:t>
      </w:r>
      <w:r w:rsidR="00E02387">
        <w:t xml:space="preserve"> (</w:t>
      </w:r>
      <w:r w:rsidR="00E02387" w:rsidRPr="00182234">
        <w:t>Chile</w:t>
      </w:r>
      <w:r w:rsidR="00E02387">
        <w:t>)</w:t>
      </w:r>
      <w:r w:rsidR="00B843B4">
        <w:t>,</w:t>
      </w:r>
      <w:r>
        <w:t xml:space="preserve"> </w:t>
      </w:r>
      <w:r w:rsidRPr="007D57F7">
        <w:t>with a mandate to</w:t>
      </w:r>
      <w:r>
        <w:t xml:space="preserve"> discuss the draft recommendation. </w:t>
      </w:r>
    </w:p>
    <w:p w14:paraId="1C41C636" w14:textId="1D96C60F" w:rsidR="006D3E76" w:rsidRDefault="00A45424">
      <w:pPr>
        <w:pStyle w:val="CBDNormalNumber"/>
      </w:pPr>
      <w:r>
        <w:t xml:space="preserve">At its 6th plenary session, on </w:t>
      </w:r>
      <w:r w:rsidR="003A52D4">
        <w:t>1</w:t>
      </w:r>
      <w:r w:rsidR="009A1536">
        <w:t> </w:t>
      </w:r>
      <w:r>
        <w:t>August, the Subsidiary Body heard a report by one of the Co-Chairs of the contact group on the outcome of the group’s work.</w:t>
      </w:r>
    </w:p>
    <w:p w14:paraId="1B59E604" w14:textId="70CB6B38" w:rsidR="00C76913" w:rsidRDefault="00C76913">
      <w:pPr>
        <w:pStyle w:val="CBDNormalNumber"/>
      </w:pPr>
      <w:r>
        <w:t>At its 7th</w:t>
      </w:r>
      <w:r w:rsidR="002D5FA5">
        <w:t> </w:t>
      </w:r>
      <w:r>
        <w:t>plenary session, on 1</w:t>
      </w:r>
      <w:r w:rsidR="002D5FA5">
        <w:t> </w:t>
      </w:r>
      <w:r>
        <w:t>August, the Subsidiary Body considered a revised draft recommendation submitted by the Chair.</w:t>
      </w:r>
    </w:p>
    <w:p w14:paraId="17AEA4CA" w14:textId="2D1A3E56" w:rsidR="00366162" w:rsidRDefault="00366162" w:rsidP="00366162">
      <w:pPr>
        <w:pStyle w:val="CBDNormalNumber"/>
      </w:pPr>
      <w:r>
        <w:t xml:space="preserve">A representative of the Secretariat provided oral corrections to the draft recommendation. </w:t>
      </w:r>
    </w:p>
    <w:p w14:paraId="28E1E05B" w14:textId="261FC4F7" w:rsidR="00366162" w:rsidRDefault="00366162" w:rsidP="00366162">
      <w:pPr>
        <w:pStyle w:val="CBDNormalNumber"/>
      </w:pPr>
      <w:r>
        <w:lastRenderedPageBreak/>
        <w:t>Statements were made by representatives of the following Parties:</w:t>
      </w:r>
      <w:r w:rsidRPr="009604A4">
        <w:t xml:space="preserve"> Argentina, Australia, Brazil, Cameroon,</w:t>
      </w:r>
      <w:r>
        <w:t xml:space="preserve"> China,</w:t>
      </w:r>
      <w:r w:rsidRPr="009604A4">
        <w:t xml:space="preserve"> Democratic Republic of the Congo</w:t>
      </w:r>
      <w:r>
        <w:t>,</w:t>
      </w:r>
      <w:r w:rsidRPr="009604A4">
        <w:t xml:space="preserve"> Fiji, Norway,</w:t>
      </w:r>
      <w:r>
        <w:rPr>
          <w:rStyle w:val="FootnoteReference"/>
        </w:rPr>
        <w:footnoteReference w:id="117"/>
      </w:r>
      <w:r w:rsidRPr="009604A4">
        <w:t xml:space="preserve"> Russian Federation</w:t>
      </w:r>
      <w:r>
        <w:t xml:space="preserve"> and</w:t>
      </w:r>
      <w:r w:rsidRPr="009604A4">
        <w:t xml:space="preserve"> Zimbabwe.</w:t>
      </w:r>
    </w:p>
    <w:p w14:paraId="66F78B3C" w14:textId="2F6CDB17" w:rsidR="00366162" w:rsidRDefault="009F6D93" w:rsidP="00366162">
      <w:pPr>
        <w:pStyle w:val="CBDNormalNumber"/>
      </w:pPr>
      <w:r>
        <w:t>Following the exchange of views, t</w:t>
      </w:r>
      <w:r w:rsidR="00366162">
        <w:t>he Subsidiary Body approved the draft recommendation, as orally amended, as draft recommendation</w:t>
      </w:r>
      <w:r w:rsidR="000C3A6B">
        <w:t> </w:t>
      </w:r>
      <w:hyperlink r:id="rId145" w:history="1">
        <w:r w:rsidR="00366162" w:rsidRPr="00C45050">
          <w:rPr>
            <w:rStyle w:val="Hyperlink"/>
          </w:rPr>
          <w:t>CBD</w:t>
        </w:r>
        <w:r w:rsidR="007E3140" w:rsidRPr="00C45050">
          <w:rPr>
            <w:rStyle w:val="Hyperlink"/>
          </w:rPr>
          <w:t>/</w:t>
        </w:r>
        <w:r w:rsidR="00366162" w:rsidRPr="00C45050">
          <w:rPr>
            <w:rStyle w:val="Hyperlink"/>
          </w:rPr>
          <w:t>SBSTTA/28/L.</w:t>
        </w:r>
        <w:r w:rsidRPr="00C45050">
          <w:rPr>
            <w:rStyle w:val="Hyperlink"/>
          </w:rPr>
          <w:t>7</w:t>
        </w:r>
      </w:hyperlink>
      <w:r w:rsidR="00366162">
        <w:t>.</w:t>
      </w:r>
    </w:p>
    <w:p w14:paraId="21F49567" w14:textId="5886B1EE" w:rsidR="00366162" w:rsidRDefault="00366162" w:rsidP="00366162">
      <w:pPr>
        <w:pStyle w:val="CBDNormalNumber"/>
      </w:pPr>
      <w:r>
        <w:t xml:space="preserve">Statements were made by representatives of the following Parties: </w:t>
      </w:r>
      <w:r w:rsidRPr="009604A4">
        <w:t>Democratic Republic of the Congo</w:t>
      </w:r>
      <w:r>
        <w:t xml:space="preserve"> and Japan.</w:t>
      </w:r>
    </w:p>
    <w:p w14:paraId="35DDB448" w14:textId="47ED8E28" w:rsidR="00366162" w:rsidRDefault="00366162">
      <w:pPr>
        <w:pStyle w:val="CBDNormalNumber"/>
      </w:pPr>
      <w:r w:rsidRPr="00314D3B">
        <w:rPr>
          <w:lang w:val="en-CA"/>
        </w:rPr>
        <w:t>Subsequently, at the same plenary session, the Subsidiary Body considered draft recommendation</w:t>
      </w:r>
      <w:r w:rsidR="006477EE">
        <w:rPr>
          <w:lang w:val="en-CA"/>
        </w:rPr>
        <w:t> </w:t>
      </w:r>
      <w:hyperlink r:id="rId146" w:history="1">
        <w:r w:rsidRPr="00FB4D7C">
          <w:rPr>
            <w:rStyle w:val="Hyperlink"/>
          </w:rPr>
          <w:t>CBD</w:t>
        </w:r>
        <w:r w:rsidR="000074CF" w:rsidRPr="00FB4D7C">
          <w:rPr>
            <w:rStyle w:val="Hyperlink"/>
          </w:rPr>
          <w:t>/</w:t>
        </w:r>
        <w:r w:rsidRPr="00FB4D7C">
          <w:rPr>
            <w:rStyle w:val="Hyperlink"/>
          </w:rPr>
          <w:t>SBSTTA/28/L.7</w:t>
        </w:r>
      </w:hyperlink>
      <w:r w:rsidR="00314D3B">
        <w:t xml:space="preserve"> and</w:t>
      </w:r>
      <w:r w:rsidR="00C96E71">
        <w:t xml:space="preserve"> </w:t>
      </w:r>
      <w:r>
        <w:t>adopted it as recommendation 28/</w:t>
      </w:r>
      <w:r w:rsidR="003374F0">
        <w:t>1</w:t>
      </w:r>
      <w:r>
        <w:t xml:space="preserve"> </w:t>
      </w:r>
      <w:r w:rsidRPr="004B326F">
        <w:t>(see sect.</w:t>
      </w:r>
      <w:r w:rsidR="005A5553">
        <w:t> </w:t>
      </w:r>
      <w:r w:rsidRPr="004B326F">
        <w:t>I)</w:t>
      </w:r>
      <w:r>
        <w:t>.</w:t>
      </w:r>
    </w:p>
    <w:p w14:paraId="2388D68E" w14:textId="1AE0BAFC" w:rsidR="00557370" w:rsidRPr="00611A11" w:rsidRDefault="001E1D93" w:rsidP="00611A11">
      <w:pPr>
        <w:pStyle w:val="CBDAgendaItem0"/>
        <w:rPr>
          <w:caps/>
        </w:rPr>
      </w:pPr>
      <w:bookmarkStart w:id="52" w:name="_Toc239753245"/>
      <w:r w:rsidRPr="008B3991">
        <w:t xml:space="preserve">Item </w:t>
      </w:r>
      <w:r w:rsidR="00557370" w:rsidRPr="008B3991">
        <w:t>4</w:t>
      </w:r>
      <w:r w:rsidR="008B57ED" w:rsidRPr="008B3991">
        <w:t xml:space="preserve"> </w:t>
      </w:r>
      <w:r w:rsidR="008B57ED" w:rsidRPr="008B3991">
        <w:br/>
      </w:r>
      <w:r w:rsidR="00F81DE2" w:rsidRPr="008B3991">
        <w:t xml:space="preserve">Matters related to the work programme of the Intergovernmental </w:t>
      </w:r>
      <w:r w:rsidR="006A3496" w:rsidRPr="008B3991">
        <w:br/>
      </w:r>
      <w:r w:rsidR="00F81DE2" w:rsidRPr="008B3991">
        <w:t>Science-Policy Platform on Biodiversity and Ecosystem Services</w:t>
      </w:r>
      <w:bookmarkEnd w:id="52"/>
    </w:p>
    <w:p w14:paraId="2F34F76F" w14:textId="12303681" w:rsidR="00237913" w:rsidRDefault="00237913" w:rsidP="00DA4AFB">
      <w:pPr>
        <w:pStyle w:val="CBDNormalNumber"/>
      </w:pPr>
      <w:r>
        <w:t xml:space="preserve">The Subsidiary Body began its consideration of </w:t>
      </w:r>
      <w:r w:rsidRPr="00395B52">
        <w:t>agenda item</w:t>
      </w:r>
      <w:r>
        <w:t> 4 at its 4th plenary session, on 2</w:t>
      </w:r>
      <w:r w:rsidR="00B74751">
        <w:t>9</w:t>
      </w:r>
      <w:r>
        <w:t> July. It had before it a note by the Secretariat on m</w:t>
      </w:r>
      <w:r w:rsidRPr="008567AC">
        <w:t>atters related to the work programme of the Intergovernmental</w:t>
      </w:r>
      <w:r>
        <w:t xml:space="preserve"> </w:t>
      </w:r>
      <w:r w:rsidRPr="008567AC">
        <w:t>Science-Policy Platform on Biodiversity and Ecosystem Services</w:t>
      </w:r>
      <w:r>
        <w:t>,</w:t>
      </w:r>
      <w:r>
        <w:rPr>
          <w:rStyle w:val="FootnoteReference"/>
        </w:rPr>
        <w:footnoteReference w:id="118"/>
      </w:r>
      <w:r>
        <w:t xml:space="preserve"> which included a draft recommendation.</w:t>
      </w:r>
    </w:p>
    <w:p w14:paraId="46EBD168" w14:textId="7F7374A9" w:rsidR="00237913" w:rsidRDefault="00237913" w:rsidP="00DA4AFB">
      <w:pPr>
        <w:pStyle w:val="CBDNormalNumber"/>
      </w:pPr>
      <w:r w:rsidRPr="00CB312F">
        <w:t xml:space="preserve">As the modalities for the early submission of statements had been implemented for </w:t>
      </w:r>
      <w:r>
        <w:t xml:space="preserve">agenda </w:t>
      </w:r>
      <w:r w:rsidRPr="00CB312F">
        <w:t>item</w:t>
      </w:r>
      <w:r>
        <w:t> 4</w:t>
      </w:r>
      <w:r w:rsidRPr="00CB312F">
        <w:t xml:space="preserve">, with statements submitted on an informal and </w:t>
      </w:r>
      <w:r w:rsidRPr="009455DA">
        <w:t>voluntary</w:t>
      </w:r>
      <w:r w:rsidRPr="00CB312F">
        <w:t xml:space="preserve"> basis pursuant to notifications issued by the Secretariat, the Chair asked the Parties and observers listed in </w:t>
      </w:r>
      <w:r>
        <w:t>annex III</w:t>
      </w:r>
      <w:r w:rsidRPr="00CB312F">
        <w:t xml:space="preserve"> </w:t>
      </w:r>
      <w:r>
        <w:t xml:space="preserve">of </w:t>
      </w:r>
      <w:r w:rsidRPr="00CB312F">
        <w:t>information document</w:t>
      </w:r>
      <w:r w:rsidR="000C3A6B">
        <w:t> </w:t>
      </w:r>
      <w:hyperlink r:id="rId147" w:history="1">
        <w:r w:rsidRPr="00DB575A">
          <w:rPr>
            <w:rStyle w:val="Hyperlink"/>
          </w:rPr>
          <w:t>CBD/SBSTTA/28/INF/10</w:t>
        </w:r>
      </w:hyperlink>
      <w:r>
        <w:t xml:space="preserve"> </w:t>
      </w:r>
      <w:r w:rsidRPr="00CB312F">
        <w:t>and present at the plenary session whether they had any objections to their statements being put on record as statements officially submitted. No objections were raised.</w:t>
      </w:r>
    </w:p>
    <w:p w14:paraId="65446779" w14:textId="5BF3A6B1" w:rsidR="00237913" w:rsidRPr="009455DA" w:rsidRDefault="00237913" w:rsidP="00DA4AFB">
      <w:pPr>
        <w:pStyle w:val="CBDNormalNumber"/>
      </w:pPr>
      <w:r w:rsidRPr="009455DA">
        <w:t>The Subsidiary Body therefore agreed that the statements of the following Parties be put on record as statements officially submitted under agenda item</w:t>
      </w:r>
      <w:r>
        <w:t> </w:t>
      </w:r>
      <w:r w:rsidRPr="009455DA">
        <w:t>4: Belgium, Brazil, Canada, Chile, Colombia, Côte d’Ivoire, European Union, Finland, France, Germany, Iceland, Ireland, Italy, Japan, Malawi (on behalf of the African States), Morocco, Netherlands (Kingdom of the), New Zealand, Peru, Republic of Korea, Spain, Sweden, Switzerland and United Kingdom</w:t>
      </w:r>
      <w:r>
        <w:t>.</w:t>
      </w:r>
    </w:p>
    <w:p w14:paraId="6E8D6251" w14:textId="15291000" w:rsidR="00237913" w:rsidRPr="00DE52BD" w:rsidRDefault="00237913" w:rsidP="00DA4AFB">
      <w:pPr>
        <w:pStyle w:val="CBDNormalNumber"/>
      </w:pPr>
      <w:r>
        <w:t>T</w:t>
      </w:r>
      <w:r w:rsidRPr="00790DC5">
        <w:t xml:space="preserve">he Subsidiary Body </w:t>
      </w:r>
      <w:r>
        <w:t xml:space="preserve">also </w:t>
      </w:r>
      <w:r w:rsidRPr="009455DA">
        <w:t xml:space="preserve">agreed that the statements of the following observers be put on record as statements </w:t>
      </w:r>
      <w:r w:rsidRPr="006F2E37">
        <w:t>officially submitted under agenda</w:t>
      </w:r>
      <w:r>
        <w:t> </w:t>
      </w:r>
      <w:r w:rsidRPr="006F2E37">
        <w:t>item 4:</w:t>
      </w:r>
      <w:r w:rsidRPr="006C36EA">
        <w:t xml:space="preserve"> </w:t>
      </w:r>
      <w:r w:rsidRPr="006F2E37">
        <w:t xml:space="preserve">CBD Women’s Caucus, Global Youth Biodiversity Network, International Indigenous Forum on Biodiversity, </w:t>
      </w:r>
      <w:r>
        <w:t>OHCHR</w:t>
      </w:r>
      <w:r w:rsidRPr="006F2E37">
        <w:t xml:space="preserve">, </w:t>
      </w:r>
      <w:r w:rsidRPr="006C36EA">
        <w:t xml:space="preserve">Rockefeller Philanthropy Advisors (Business for </w:t>
      </w:r>
      <w:r w:rsidRPr="009E1074">
        <w:t>Nature),</w:t>
      </w:r>
      <w:r w:rsidRPr="006F2E37">
        <w:t xml:space="preserve"> Royal Society for the Protection of Birds and </w:t>
      </w:r>
      <w:r>
        <w:t>UNDP</w:t>
      </w:r>
      <w:r w:rsidRPr="006F2E37">
        <w:t>.</w:t>
      </w:r>
    </w:p>
    <w:p w14:paraId="785397FF" w14:textId="635789EB" w:rsidR="00237913" w:rsidRDefault="00237913" w:rsidP="00DA4AFB">
      <w:pPr>
        <w:pStyle w:val="CBDNormalNumber"/>
      </w:pPr>
      <w:r>
        <w:t xml:space="preserve">In addition, statements were made in session by representatives of the following Parties: Argentina, Brazil (on behalf of the </w:t>
      </w:r>
      <w:r w:rsidRPr="006D2B0F">
        <w:t>Latin American and Caribbean States),</w:t>
      </w:r>
      <w:r>
        <w:t xml:space="preserve"> Democratic Republic of the Congo, Egypt, Ghana, India, Indonesia, Kenya, Malawi (on behalf of the African States), Marshall Islands (on behalf of the Pacific small island developing States), Russian Federation, South Africa, Syrian Arab Republic and Zimbabwe.</w:t>
      </w:r>
    </w:p>
    <w:p w14:paraId="6F94DAAD" w14:textId="77777777" w:rsidR="00237913" w:rsidRPr="00E823B2" w:rsidRDefault="00237913" w:rsidP="00DA4AFB">
      <w:pPr>
        <w:pStyle w:val="CBDNormalNumber"/>
      </w:pPr>
      <w:r>
        <w:t xml:space="preserve">Statements were also made by representatives of the </w:t>
      </w:r>
      <w:r w:rsidRPr="00F16594">
        <w:rPr>
          <w:lang w:val="en-US"/>
        </w:rPr>
        <w:t>Global Youth Biodiversity Network</w:t>
      </w:r>
      <w:r>
        <w:rPr>
          <w:lang w:val="en-US"/>
        </w:rPr>
        <w:t>,</w:t>
      </w:r>
      <w:r w:rsidRPr="005F0221">
        <w:t xml:space="preserve"> </w:t>
      </w:r>
      <w:r>
        <w:t xml:space="preserve">the </w:t>
      </w:r>
      <w:r w:rsidRPr="005F0221">
        <w:t>Intergovernmental Science-Policy Platform on Biodiversity and Ecosystem</w:t>
      </w:r>
      <w:r>
        <w:t xml:space="preserve"> </w:t>
      </w:r>
      <w:r w:rsidRPr="00F16594">
        <w:rPr>
          <w:lang w:val="en-US"/>
        </w:rPr>
        <w:t>Services</w:t>
      </w:r>
      <w:r>
        <w:rPr>
          <w:lang w:val="en-US"/>
        </w:rPr>
        <w:t xml:space="preserve"> and</w:t>
      </w:r>
      <w:r>
        <w:t xml:space="preserve"> the </w:t>
      </w:r>
      <w:r w:rsidRPr="00F16594">
        <w:rPr>
          <w:lang w:val="en-US"/>
        </w:rPr>
        <w:t>International Indigenous Forum on Biodiversity</w:t>
      </w:r>
      <w:r>
        <w:rPr>
          <w:lang w:val="en-US"/>
        </w:rPr>
        <w:t>.</w:t>
      </w:r>
    </w:p>
    <w:p w14:paraId="63214AD9" w14:textId="7AFB3577" w:rsidR="00237913" w:rsidRPr="00E823B2" w:rsidRDefault="00237913" w:rsidP="00DA4AFB">
      <w:pPr>
        <w:pStyle w:val="CBDNormalNumber"/>
      </w:pPr>
      <w:r w:rsidRPr="00E823B2">
        <w:t xml:space="preserve">Following the exchange of views, the Subsidiary Body agreed to establish a </w:t>
      </w:r>
      <w:r w:rsidRPr="00E823B2">
        <w:rPr>
          <w:lang w:val="en-CA"/>
        </w:rPr>
        <w:t xml:space="preserve">contact group, co-chaired by </w:t>
      </w:r>
      <w:r w:rsidR="0071749A">
        <w:rPr>
          <w:lang w:val="en-US"/>
        </w:rPr>
        <w:t xml:space="preserve">Dickson </w:t>
      </w:r>
      <w:r w:rsidRPr="00A53276">
        <w:rPr>
          <w:lang w:val="en-US"/>
        </w:rPr>
        <w:t xml:space="preserve">Chitupa </w:t>
      </w:r>
      <w:r w:rsidR="001D7762">
        <w:rPr>
          <w:lang w:val="en-US"/>
        </w:rPr>
        <w:t>(</w:t>
      </w:r>
      <w:r w:rsidR="001D7762" w:rsidRPr="00182234">
        <w:t>Zimbabwe</w:t>
      </w:r>
      <w:r w:rsidR="001D7762">
        <w:rPr>
          <w:lang w:val="en-US"/>
        </w:rPr>
        <w:t xml:space="preserve">) </w:t>
      </w:r>
      <w:r w:rsidRPr="00A53276">
        <w:rPr>
          <w:lang w:val="en-US"/>
        </w:rPr>
        <w:t xml:space="preserve">and </w:t>
      </w:r>
      <w:r w:rsidR="009A4F57" w:rsidRPr="00182234">
        <w:t xml:space="preserve">Jan </w:t>
      </w:r>
      <w:proofErr w:type="spellStart"/>
      <w:r w:rsidRPr="00A53276">
        <w:rPr>
          <w:lang w:val="en-US"/>
        </w:rPr>
        <w:t>Plesnik</w:t>
      </w:r>
      <w:proofErr w:type="spellEnd"/>
      <w:r w:rsidR="00527F56">
        <w:rPr>
          <w:lang w:val="en-US"/>
        </w:rPr>
        <w:t xml:space="preserve"> (</w:t>
      </w:r>
      <w:r w:rsidR="00527F56" w:rsidRPr="00182234">
        <w:t>Czechia</w:t>
      </w:r>
      <w:r w:rsidR="00527F56">
        <w:rPr>
          <w:lang w:val="en-US"/>
        </w:rPr>
        <w:t>)</w:t>
      </w:r>
      <w:r w:rsidRPr="00E823B2">
        <w:rPr>
          <w:lang w:val="en-CA"/>
        </w:rPr>
        <w:t>, to consider the matter</w:t>
      </w:r>
      <w:r w:rsidRPr="004B3225">
        <w:rPr>
          <w:lang w:val="en-CA"/>
        </w:rPr>
        <w:t xml:space="preserve"> </w:t>
      </w:r>
      <w:r w:rsidRPr="00E823B2">
        <w:rPr>
          <w:lang w:val="en-CA"/>
        </w:rPr>
        <w:t>further, basing its work on text prepared by the Chair with the assistance of the Secretariat.</w:t>
      </w:r>
    </w:p>
    <w:p w14:paraId="18315DAE" w14:textId="62A30D55" w:rsidR="006773B9" w:rsidRDefault="008603F7">
      <w:pPr>
        <w:pStyle w:val="CBDNormalNumber"/>
      </w:pPr>
      <w:r w:rsidRPr="004B326F">
        <w:lastRenderedPageBreak/>
        <w:t xml:space="preserve">At </w:t>
      </w:r>
      <w:r w:rsidR="004C32D1">
        <w:t xml:space="preserve">its </w:t>
      </w:r>
      <w:r>
        <w:t>5</w:t>
      </w:r>
      <w:r w:rsidRPr="004B326F">
        <w:t>th</w:t>
      </w:r>
      <w:r w:rsidR="00934956">
        <w:t> </w:t>
      </w:r>
      <w:r w:rsidRPr="004B326F">
        <w:t xml:space="preserve">plenary </w:t>
      </w:r>
      <w:r>
        <w:t>session</w:t>
      </w:r>
      <w:r w:rsidRPr="004B326F">
        <w:t xml:space="preserve">, </w:t>
      </w:r>
      <w:r w:rsidR="000443AA" w:rsidRPr="008E16DB">
        <w:t xml:space="preserve">the Subsidiary Body heard a report </w:t>
      </w:r>
      <w:r w:rsidR="00A45424">
        <w:t>by one of the Co-Chairs of</w:t>
      </w:r>
      <w:r w:rsidR="00A45424" w:rsidRPr="004B326F" w:rsidDel="00A45424">
        <w:t xml:space="preserve"> </w:t>
      </w:r>
      <w:r w:rsidRPr="004B326F">
        <w:t>the contact group</w:t>
      </w:r>
      <w:r w:rsidR="000443AA" w:rsidRPr="000443AA">
        <w:t xml:space="preserve"> </w:t>
      </w:r>
      <w:r w:rsidR="000443AA" w:rsidRPr="008E16DB">
        <w:t>on the outcome of the group’s work</w:t>
      </w:r>
      <w:r w:rsidR="000443AA">
        <w:t xml:space="preserve">, following which it </w:t>
      </w:r>
      <w:r w:rsidR="006773B9">
        <w:t>considered</w:t>
      </w:r>
      <w:r w:rsidR="000443AA">
        <w:t xml:space="preserve"> </w:t>
      </w:r>
      <w:r w:rsidR="008C6DA0">
        <w:t>a</w:t>
      </w:r>
      <w:r w:rsidR="00B50305">
        <w:t xml:space="preserve"> draft recommendation </w:t>
      </w:r>
      <w:r w:rsidR="000443AA">
        <w:t>submitted by the Chair</w:t>
      </w:r>
      <w:r w:rsidR="006773B9">
        <w:t>.</w:t>
      </w:r>
    </w:p>
    <w:p w14:paraId="4B7B0BF6" w14:textId="2CC0C5F7" w:rsidR="006773B9" w:rsidRDefault="00313FFE">
      <w:pPr>
        <w:pStyle w:val="CBDNormalNumber"/>
      </w:pPr>
      <w:r>
        <w:t>A</w:t>
      </w:r>
      <w:r w:rsidR="00FE3A22">
        <w:t xml:space="preserve"> representative of the Secretariat </w:t>
      </w:r>
      <w:r>
        <w:t>provided</w:t>
      </w:r>
      <w:r w:rsidR="006773B9">
        <w:t xml:space="preserve"> an oral </w:t>
      </w:r>
      <w:r>
        <w:t>correction</w:t>
      </w:r>
      <w:r w:rsidR="006773B9">
        <w:t xml:space="preserve"> to the draft recommendation. </w:t>
      </w:r>
    </w:p>
    <w:p w14:paraId="0CA01ED0" w14:textId="46AF07FF" w:rsidR="00525FA9" w:rsidRDefault="006773B9">
      <w:pPr>
        <w:pStyle w:val="CBDNormalNumber"/>
      </w:pPr>
      <w:r>
        <w:t>The Subsidiary Body approve</w:t>
      </w:r>
      <w:r w:rsidR="000C6B37">
        <w:t>d</w:t>
      </w:r>
      <w:r>
        <w:t xml:space="preserve"> the draft recommendation, as orally amended,</w:t>
      </w:r>
      <w:r w:rsidR="000443AA">
        <w:t xml:space="preserve"> </w:t>
      </w:r>
      <w:r w:rsidR="00907D45">
        <w:t>as draft recommendation</w:t>
      </w:r>
      <w:r w:rsidR="000C3A6B">
        <w:t> </w:t>
      </w:r>
      <w:hyperlink r:id="rId148" w:history="1">
        <w:r w:rsidR="00907D45" w:rsidRPr="001143B6">
          <w:rPr>
            <w:rStyle w:val="Hyperlink"/>
          </w:rPr>
          <w:t>CBD</w:t>
        </w:r>
        <w:r w:rsidR="00B0114D" w:rsidRPr="001143B6">
          <w:rPr>
            <w:rStyle w:val="Hyperlink"/>
          </w:rPr>
          <w:t>/</w:t>
        </w:r>
        <w:r w:rsidR="00907D45" w:rsidRPr="001143B6">
          <w:rPr>
            <w:rStyle w:val="Hyperlink"/>
          </w:rPr>
          <w:t>SBSTTA/28/L.3</w:t>
        </w:r>
      </w:hyperlink>
      <w:r w:rsidR="00B50305">
        <w:t>, for formal adoption at a later session.</w:t>
      </w:r>
      <w:r w:rsidR="00525FA9">
        <w:t xml:space="preserve"> </w:t>
      </w:r>
    </w:p>
    <w:p w14:paraId="56169388" w14:textId="237D7AD4" w:rsidR="005C5263" w:rsidRDefault="005C5263" w:rsidP="005C5263">
      <w:pPr>
        <w:pStyle w:val="CBDNormalNumber"/>
      </w:pPr>
      <w:r>
        <w:rPr>
          <w:lang w:val="en-CA"/>
        </w:rPr>
        <w:t>At its 6th</w:t>
      </w:r>
      <w:r w:rsidR="009A1536">
        <w:rPr>
          <w:lang w:val="en-CA"/>
        </w:rPr>
        <w:t> </w:t>
      </w:r>
      <w:r>
        <w:rPr>
          <w:lang w:val="en-CA"/>
        </w:rPr>
        <w:t xml:space="preserve">plenary session, the Subsidiary Body considered draft recommendation </w:t>
      </w:r>
      <w:hyperlink r:id="rId149" w:history="1">
        <w:r w:rsidR="00907D45" w:rsidRPr="001143B6">
          <w:rPr>
            <w:rStyle w:val="Hyperlink"/>
          </w:rPr>
          <w:t>CBD</w:t>
        </w:r>
        <w:r w:rsidR="002725F3" w:rsidRPr="001143B6">
          <w:rPr>
            <w:rStyle w:val="Hyperlink"/>
          </w:rPr>
          <w:t>/</w:t>
        </w:r>
        <w:r w:rsidRPr="001143B6">
          <w:rPr>
            <w:rStyle w:val="Hyperlink"/>
          </w:rPr>
          <w:t>SBSTTA/28/L.3</w:t>
        </w:r>
      </w:hyperlink>
      <w:r>
        <w:t xml:space="preserve"> and adopted it as recommendation 28/</w:t>
      </w:r>
      <w:r w:rsidR="003374F0">
        <w:t>2</w:t>
      </w:r>
      <w:r>
        <w:t xml:space="preserve"> </w:t>
      </w:r>
      <w:r w:rsidRPr="004B326F">
        <w:t>(see sect.</w:t>
      </w:r>
      <w:r w:rsidR="004D3112">
        <w:t> </w:t>
      </w:r>
      <w:r w:rsidRPr="004B326F">
        <w:t>I)</w:t>
      </w:r>
      <w:r>
        <w:t>.</w:t>
      </w:r>
    </w:p>
    <w:p w14:paraId="34F375F4" w14:textId="62B4CF25" w:rsidR="0001062A" w:rsidRDefault="001E1D93" w:rsidP="00C0440A">
      <w:pPr>
        <w:pStyle w:val="CBDAgendaItem0"/>
      </w:pPr>
      <w:bookmarkStart w:id="53" w:name="_Toc239753246"/>
      <w:r w:rsidRPr="00182234">
        <w:t xml:space="preserve">Item </w:t>
      </w:r>
      <w:r w:rsidR="00557370" w:rsidRPr="00182234">
        <w:t>5</w:t>
      </w:r>
      <w:r w:rsidR="008B57ED">
        <w:t xml:space="preserve"> </w:t>
      </w:r>
      <w:r w:rsidR="008B57ED">
        <w:br/>
      </w:r>
      <w:r w:rsidR="00827206" w:rsidRPr="00182234">
        <w:t>Synthetic biology</w:t>
      </w:r>
      <w:bookmarkEnd w:id="53"/>
      <w:r w:rsidR="00F81DE2" w:rsidRPr="00182234">
        <w:t xml:space="preserve"> </w:t>
      </w:r>
    </w:p>
    <w:p w14:paraId="4805966F" w14:textId="1A79893A" w:rsidR="00C0440A" w:rsidRDefault="00C0440A" w:rsidP="00B06CD3">
      <w:pPr>
        <w:pStyle w:val="CBDNormalNumber"/>
      </w:pPr>
      <w:r>
        <w:t xml:space="preserve">The Subsidiary Body began its consideration of </w:t>
      </w:r>
      <w:r w:rsidRPr="00395B52">
        <w:t>agenda item</w:t>
      </w:r>
      <w:r w:rsidR="00EE0C60">
        <w:t> </w:t>
      </w:r>
      <w:r>
        <w:t>5 at its 2nd plenary session. It had before it notes by the Secretariat on synthetic biology, which included a draft recommendation,</w:t>
      </w:r>
      <w:r>
        <w:rPr>
          <w:rStyle w:val="FootnoteReference"/>
        </w:rPr>
        <w:footnoteReference w:id="119"/>
      </w:r>
      <w:r>
        <w:t xml:space="preserve"> and on the d</w:t>
      </w:r>
      <w:r w:rsidRPr="00304C75">
        <w:t>raft thematic action plan to support capacity-building and</w:t>
      </w:r>
      <w:r>
        <w:t xml:space="preserve"> </w:t>
      </w:r>
      <w:r w:rsidRPr="00304C75">
        <w:t>development, access to and transfer of technology, and knowledge</w:t>
      </w:r>
      <w:r>
        <w:t>-</w:t>
      </w:r>
      <w:r w:rsidRPr="00304C75">
        <w:t>sharing</w:t>
      </w:r>
      <w:r>
        <w:t xml:space="preserve"> </w:t>
      </w:r>
      <w:r w:rsidRPr="00304C75">
        <w:t>in the context of synthetic biology for the implementation of the</w:t>
      </w:r>
      <w:r>
        <w:t xml:space="preserve"> </w:t>
      </w:r>
      <w:r w:rsidRPr="00304C75">
        <w:t>Convention and the Kunming-Montreal Global</w:t>
      </w:r>
      <w:r>
        <w:t xml:space="preserve"> </w:t>
      </w:r>
      <w:r w:rsidRPr="00304C75">
        <w:t>Biodiversity Framework</w:t>
      </w:r>
      <w:r>
        <w:t>.</w:t>
      </w:r>
      <w:r>
        <w:rPr>
          <w:rStyle w:val="FootnoteReference"/>
        </w:rPr>
        <w:footnoteReference w:id="120"/>
      </w:r>
    </w:p>
    <w:p w14:paraId="6A663988" w14:textId="1FDDE671" w:rsidR="00C0440A" w:rsidRDefault="00C0440A" w:rsidP="00B06CD3">
      <w:pPr>
        <w:pStyle w:val="CBDNormalNumber"/>
      </w:pPr>
      <w:r w:rsidRPr="00CB312F">
        <w:t xml:space="preserve">As the modalities for the early submission of statements had been implemented for </w:t>
      </w:r>
      <w:r w:rsidR="003E7330">
        <w:t xml:space="preserve">agenda </w:t>
      </w:r>
      <w:r w:rsidRPr="00CB312F">
        <w:t>item</w:t>
      </w:r>
      <w:r w:rsidR="00F708DB">
        <w:t> </w:t>
      </w:r>
      <w:r>
        <w:t>5</w:t>
      </w:r>
      <w:r w:rsidRPr="00CB312F">
        <w:t xml:space="preserve">, with statements submitted on an informal and voluntary basis pursuant to notifications issued by the Secretariat, the Chair asked the Parties and observers listed in </w:t>
      </w:r>
      <w:r w:rsidR="00DB3E03">
        <w:t>annex</w:t>
      </w:r>
      <w:r w:rsidR="00AC341C">
        <w:t> </w:t>
      </w:r>
      <w:r w:rsidR="00DB3E03">
        <w:t xml:space="preserve">IV to </w:t>
      </w:r>
      <w:r w:rsidRPr="00CB312F">
        <w:t>document</w:t>
      </w:r>
      <w:r w:rsidR="000C3A6B">
        <w:t> </w:t>
      </w:r>
      <w:hyperlink r:id="rId150" w:history="1">
        <w:r w:rsidRPr="00F34F85">
          <w:rPr>
            <w:rStyle w:val="Hyperlink"/>
          </w:rPr>
          <w:t>CBD/SBSTTA/28/INF/10</w:t>
        </w:r>
      </w:hyperlink>
      <w:r w:rsidRPr="00CB312F">
        <w:t xml:space="preserve"> and present at the plenary session whether they had any objections to their statements being put on record as statements officially submitted. No objections were raised.</w:t>
      </w:r>
    </w:p>
    <w:p w14:paraId="72D73DCA" w14:textId="050FB1DA" w:rsidR="00C0440A" w:rsidRDefault="00C0440A" w:rsidP="00B06CD3">
      <w:pPr>
        <w:pStyle w:val="CBDNormalNumber"/>
      </w:pPr>
      <w:r w:rsidRPr="00790DC5">
        <w:t>The Subsidiary Body therefore agreed that the statements of the following Parties</w:t>
      </w:r>
      <w:r>
        <w:t xml:space="preserve"> </w:t>
      </w:r>
      <w:r w:rsidRPr="00790DC5">
        <w:t>be put on record as statements officially submitted under agenda item</w:t>
      </w:r>
      <w:r w:rsidR="00F34F85">
        <w:t> </w:t>
      </w:r>
      <w:r>
        <w:t>5</w:t>
      </w:r>
      <w:r w:rsidRPr="00790DC5">
        <w:t>:</w:t>
      </w:r>
      <w:r>
        <w:t xml:space="preserve"> </w:t>
      </w:r>
      <w:r w:rsidRPr="006F1031">
        <w:t>Australia</w:t>
      </w:r>
      <w:r>
        <w:t xml:space="preserve">, </w:t>
      </w:r>
      <w:r w:rsidRPr="006F1031">
        <w:t>Bangladesh</w:t>
      </w:r>
      <w:r>
        <w:t xml:space="preserve">, </w:t>
      </w:r>
      <w:r w:rsidRPr="006F1031">
        <w:t>Belgium</w:t>
      </w:r>
      <w:r>
        <w:t xml:space="preserve">, </w:t>
      </w:r>
      <w:r w:rsidRPr="006F1031">
        <w:t>Canada</w:t>
      </w:r>
      <w:r>
        <w:t xml:space="preserve">, </w:t>
      </w:r>
      <w:r w:rsidRPr="006F1031">
        <w:t>Colombia</w:t>
      </w:r>
      <w:r>
        <w:t xml:space="preserve">, </w:t>
      </w:r>
      <w:r w:rsidRPr="006F1031">
        <w:t>C</w:t>
      </w:r>
      <w:r>
        <w:t>ô</w:t>
      </w:r>
      <w:r w:rsidRPr="006F1031">
        <w:t>te d’Ivoire</w:t>
      </w:r>
      <w:r>
        <w:t xml:space="preserve">, </w:t>
      </w:r>
      <w:r w:rsidRPr="006F1031">
        <w:t>European Union</w:t>
      </w:r>
      <w:r>
        <w:t xml:space="preserve">, </w:t>
      </w:r>
      <w:r w:rsidRPr="006F1031">
        <w:t>France</w:t>
      </w:r>
      <w:r>
        <w:t xml:space="preserve">, </w:t>
      </w:r>
      <w:r w:rsidRPr="006F1031">
        <w:t>Germany</w:t>
      </w:r>
      <w:r>
        <w:t xml:space="preserve">, </w:t>
      </w:r>
      <w:r w:rsidRPr="006F1031">
        <w:t>Ireland</w:t>
      </w:r>
      <w:r>
        <w:t xml:space="preserve">, </w:t>
      </w:r>
      <w:r w:rsidRPr="006F1031">
        <w:t>Japan</w:t>
      </w:r>
      <w:r>
        <w:t xml:space="preserve">, </w:t>
      </w:r>
      <w:r w:rsidRPr="006F1031">
        <w:t>Lithuania</w:t>
      </w:r>
      <w:r>
        <w:t xml:space="preserve">, </w:t>
      </w:r>
      <w:r w:rsidRPr="006F1031">
        <w:t>Malawi</w:t>
      </w:r>
      <w:r>
        <w:t xml:space="preserve">, </w:t>
      </w:r>
      <w:r w:rsidRPr="006F1031">
        <w:t>Mexico</w:t>
      </w:r>
      <w:r>
        <w:t xml:space="preserve">, </w:t>
      </w:r>
      <w:r w:rsidRPr="006F1031">
        <w:t>Morocco</w:t>
      </w:r>
      <w:r>
        <w:t xml:space="preserve">, </w:t>
      </w:r>
      <w:r w:rsidRPr="006F1031">
        <w:t>New Zealand</w:t>
      </w:r>
      <w:r>
        <w:t xml:space="preserve">, </w:t>
      </w:r>
      <w:r w:rsidRPr="006F1031">
        <w:t>Norway</w:t>
      </w:r>
      <w:r>
        <w:t xml:space="preserve">, </w:t>
      </w:r>
      <w:r w:rsidRPr="006F1031">
        <w:t>Panama</w:t>
      </w:r>
      <w:r>
        <w:t xml:space="preserve">, </w:t>
      </w:r>
      <w:r w:rsidRPr="006F1031">
        <w:t>Peru</w:t>
      </w:r>
      <w:r>
        <w:t xml:space="preserve">, </w:t>
      </w:r>
      <w:r w:rsidRPr="006F1031">
        <w:t>Sweden</w:t>
      </w:r>
      <w:r>
        <w:t xml:space="preserve">, </w:t>
      </w:r>
      <w:r w:rsidRPr="006F1031">
        <w:t>Switzerland</w:t>
      </w:r>
      <w:r>
        <w:t xml:space="preserve"> and </w:t>
      </w:r>
      <w:r w:rsidRPr="006F1031">
        <w:t>United Kingdom</w:t>
      </w:r>
      <w:r>
        <w:t>.</w:t>
      </w:r>
    </w:p>
    <w:p w14:paraId="7D12B75F" w14:textId="3076A0EE" w:rsidR="00C0440A" w:rsidRDefault="008D4F92" w:rsidP="00B06CD3">
      <w:pPr>
        <w:pStyle w:val="CBDNormalNumber"/>
      </w:pPr>
      <w:r>
        <w:t>T</w:t>
      </w:r>
      <w:r w:rsidR="00C0440A" w:rsidRPr="00790DC5">
        <w:t xml:space="preserve">he Subsidiary Body </w:t>
      </w:r>
      <w:r>
        <w:t xml:space="preserve">also </w:t>
      </w:r>
      <w:r w:rsidR="00C0440A" w:rsidRPr="00790DC5">
        <w:t xml:space="preserve">agreed that the statements of the following </w:t>
      </w:r>
      <w:r w:rsidR="00C0440A">
        <w:t>observers</w:t>
      </w:r>
      <w:r w:rsidR="00C0440A" w:rsidRPr="00790DC5">
        <w:t xml:space="preserve"> be put on record as statements officially submitted under agenda item</w:t>
      </w:r>
      <w:r w:rsidR="00927755">
        <w:t> </w:t>
      </w:r>
      <w:r w:rsidR="00C0440A">
        <w:t>5</w:t>
      </w:r>
      <w:r w:rsidR="00C0440A" w:rsidRPr="00790DC5">
        <w:t>:</w:t>
      </w:r>
      <w:r w:rsidR="00C0440A">
        <w:t xml:space="preserve"> </w:t>
      </w:r>
      <w:r w:rsidR="00C0440A" w:rsidRPr="00293FA2">
        <w:t>CBD Women</w:t>
      </w:r>
      <w:r w:rsidR="00C0440A">
        <w:t>’</w:t>
      </w:r>
      <w:r w:rsidR="00C0440A" w:rsidRPr="00293FA2">
        <w:t>s Caucus</w:t>
      </w:r>
      <w:r w:rsidR="00C0440A">
        <w:t xml:space="preserve">, </w:t>
      </w:r>
      <w:r w:rsidR="00C0440A" w:rsidRPr="00293FA2">
        <w:t>Global Youth Biodiversity Network</w:t>
      </w:r>
      <w:r w:rsidR="00C0440A">
        <w:t xml:space="preserve">, </w:t>
      </w:r>
      <w:r w:rsidR="00C0440A" w:rsidRPr="00293FA2">
        <w:t>International Indigenous Forum on Biodiversity</w:t>
      </w:r>
      <w:r w:rsidR="00C0440A">
        <w:t xml:space="preserve">, </w:t>
      </w:r>
      <w:r w:rsidR="00C0440A" w:rsidRPr="00293FA2">
        <w:t>Pollinis</w:t>
      </w:r>
      <w:r w:rsidR="00C0440A">
        <w:t xml:space="preserve"> and </w:t>
      </w:r>
      <w:r w:rsidR="00C0440A" w:rsidRPr="00293FA2">
        <w:t>Women4Biodiversity</w:t>
      </w:r>
      <w:r w:rsidR="00C0440A">
        <w:t>.</w:t>
      </w:r>
    </w:p>
    <w:p w14:paraId="0D994F9B" w14:textId="52088E32" w:rsidR="00C0440A" w:rsidRPr="006F1031" w:rsidRDefault="00C0440A" w:rsidP="00B06CD3">
      <w:pPr>
        <w:pStyle w:val="CBDNormalNumber"/>
      </w:pPr>
      <w:r>
        <w:t xml:space="preserve">In addition, statements were made in session by the following Parties: Costa Rica, Cuba, Egypt, Indonesia, </w:t>
      </w:r>
      <w:r w:rsidRPr="006F1031">
        <w:t xml:space="preserve">Kenya </w:t>
      </w:r>
      <w:r>
        <w:t>(</w:t>
      </w:r>
      <w:r w:rsidRPr="006F1031">
        <w:t>on behalf of the African States</w:t>
      </w:r>
      <w:r>
        <w:t xml:space="preserve">), Malawi, </w:t>
      </w:r>
      <w:r w:rsidRPr="006F1031">
        <w:t xml:space="preserve">Tonga </w:t>
      </w:r>
      <w:r>
        <w:t>(</w:t>
      </w:r>
      <w:r w:rsidRPr="006F1031">
        <w:t xml:space="preserve">on behalf of </w:t>
      </w:r>
      <w:r>
        <w:t xml:space="preserve">the </w:t>
      </w:r>
      <w:r w:rsidRPr="006F1031">
        <w:t>Pacific</w:t>
      </w:r>
      <w:r>
        <w:t xml:space="preserve"> small</w:t>
      </w:r>
      <w:r w:rsidRPr="006F1031">
        <w:t xml:space="preserve"> island</w:t>
      </w:r>
      <w:r>
        <w:t xml:space="preserve"> developing</w:t>
      </w:r>
      <w:r w:rsidRPr="006F1031">
        <w:t xml:space="preserve"> States</w:t>
      </w:r>
      <w:r>
        <w:t xml:space="preserve">) and United Republic of </w:t>
      </w:r>
      <w:r w:rsidR="00924594">
        <w:t>Tanzania</w:t>
      </w:r>
      <w:r>
        <w:t>.</w:t>
      </w:r>
    </w:p>
    <w:p w14:paraId="1BCA1D2A" w14:textId="5011D905" w:rsidR="00C0440A" w:rsidRDefault="00C0440A" w:rsidP="00B06CD3">
      <w:pPr>
        <w:pStyle w:val="CBDNormalNumber"/>
      </w:pPr>
      <w:r w:rsidRPr="00237B6A">
        <w:t>At its</w:t>
      </w:r>
      <w:r>
        <w:t xml:space="preserve"> 3rd</w:t>
      </w:r>
      <w:r w:rsidR="004D3112">
        <w:t> </w:t>
      </w:r>
      <w:r w:rsidRPr="00237B6A">
        <w:t>plenary session,</w:t>
      </w:r>
      <w:r w:rsidR="00AB7CDD">
        <w:t xml:space="preserve"> </w:t>
      </w:r>
      <w:r w:rsidR="00621AC2">
        <w:t>on 28</w:t>
      </w:r>
      <w:r w:rsidR="00B06328">
        <w:t> </w:t>
      </w:r>
      <w:r w:rsidR="00C50CC6">
        <w:t xml:space="preserve">July, </w:t>
      </w:r>
      <w:r w:rsidRPr="00237B6A">
        <w:t>the Subsidiary Body resumed its consideration of agenda item</w:t>
      </w:r>
      <w:r w:rsidR="00B3730D">
        <w:t> </w:t>
      </w:r>
      <w:r>
        <w:t>5</w:t>
      </w:r>
      <w:r w:rsidRPr="00237B6A">
        <w:t>.</w:t>
      </w:r>
    </w:p>
    <w:p w14:paraId="7346B624" w14:textId="57BF7BB1" w:rsidR="00C0440A" w:rsidRDefault="0032160B" w:rsidP="00B06CD3">
      <w:pPr>
        <w:pStyle w:val="CBDNormalNumber"/>
      </w:pPr>
      <w:r>
        <w:t xml:space="preserve">A </w:t>
      </w:r>
      <w:r w:rsidR="00C0440A">
        <w:t>representative of Cuba withdrew the statement that had been made by the Party during the 2nd plenary session.</w:t>
      </w:r>
    </w:p>
    <w:p w14:paraId="2B56E21C" w14:textId="77777777" w:rsidR="00C0440A" w:rsidRDefault="00C0440A" w:rsidP="00B06CD3">
      <w:pPr>
        <w:pStyle w:val="CBDNormalNumber"/>
      </w:pPr>
      <w:r>
        <w:t>Statements were made by representatives of the following Parties: Argentina, Bahrain, Belarus, Ghana, India, Namibia, Panama, Russian Federation, South Africa, United Arab Emirates and Zimbabwe.</w:t>
      </w:r>
    </w:p>
    <w:p w14:paraId="41A517EF" w14:textId="48931974" w:rsidR="00C0440A" w:rsidRDefault="00C0440A" w:rsidP="00B06CD3">
      <w:pPr>
        <w:pStyle w:val="CBDNormalNumber"/>
      </w:pPr>
      <w:r>
        <w:t xml:space="preserve">Statements were also made by representatives of the CBD Alliance, the </w:t>
      </w:r>
      <w:r w:rsidRPr="00293FA2">
        <w:t>Global Youth Biodiversity Network</w:t>
      </w:r>
      <w:r>
        <w:t xml:space="preserve">, the </w:t>
      </w:r>
      <w:r w:rsidRPr="00293FA2">
        <w:t>International Indigenous Forum on Biodiversity</w:t>
      </w:r>
      <w:r>
        <w:t xml:space="preserve"> and the International Union for Conservation of Nature</w:t>
      </w:r>
      <w:r w:rsidR="00AB7CDD">
        <w:t>.</w:t>
      </w:r>
    </w:p>
    <w:p w14:paraId="4C4DC98C" w14:textId="77777777" w:rsidR="00C0440A" w:rsidRDefault="00C0440A" w:rsidP="00B06CD3">
      <w:pPr>
        <w:pStyle w:val="CBDNormalNumber"/>
      </w:pPr>
      <w:r>
        <w:lastRenderedPageBreak/>
        <w:t>Following the exchange of views, the Subsidiary Body agreed to establish a contact group co</w:t>
      </w:r>
      <w:r>
        <w:noBreakHyphen/>
        <w:t xml:space="preserve">chaired by Martha Kandawa-Schulz (Namibia) and Valeria Giovannelli (Italy), with the mandate to work on the thematic action plan and the draft recommendation. </w:t>
      </w:r>
    </w:p>
    <w:p w14:paraId="68DA2719" w14:textId="67F91E33" w:rsidR="0038098D" w:rsidRDefault="0038098D" w:rsidP="00B06CD3">
      <w:pPr>
        <w:pStyle w:val="CBDNormalNumber"/>
      </w:pPr>
      <w:r w:rsidRPr="004B326F">
        <w:t xml:space="preserve">At </w:t>
      </w:r>
      <w:r w:rsidR="004C32D1">
        <w:t xml:space="preserve">its </w:t>
      </w:r>
      <w:r>
        <w:t>5</w:t>
      </w:r>
      <w:r w:rsidRPr="004B326F">
        <w:t>th</w:t>
      </w:r>
      <w:r w:rsidR="00934956">
        <w:t> </w:t>
      </w:r>
      <w:r w:rsidRPr="004B326F">
        <w:t xml:space="preserve">plenary </w:t>
      </w:r>
      <w:r>
        <w:t>session</w:t>
      </w:r>
      <w:r w:rsidRPr="004B326F">
        <w:t xml:space="preserve">, </w:t>
      </w:r>
      <w:r w:rsidR="00CD0E61" w:rsidRPr="008E16DB">
        <w:t xml:space="preserve">the Subsidiary Body heard a report </w:t>
      </w:r>
      <w:r w:rsidR="000B082E">
        <w:t>by one of the Co-Chairs of</w:t>
      </w:r>
      <w:r w:rsidR="000B082E" w:rsidRPr="004B326F" w:rsidDel="000B082E">
        <w:t xml:space="preserve"> </w:t>
      </w:r>
      <w:r w:rsidR="00CD0E61" w:rsidRPr="004B326F">
        <w:t>the contact group</w:t>
      </w:r>
      <w:r w:rsidR="00CD0E61" w:rsidRPr="000443AA">
        <w:t xml:space="preserve"> </w:t>
      </w:r>
      <w:r w:rsidR="00CD0E61" w:rsidRPr="008E16DB">
        <w:t>on the outcome of the group’s work</w:t>
      </w:r>
      <w:r>
        <w:t>.</w:t>
      </w:r>
    </w:p>
    <w:p w14:paraId="197FCC70" w14:textId="5B086FC1" w:rsidR="0018717B" w:rsidRDefault="0018717B" w:rsidP="00B06CD3">
      <w:pPr>
        <w:pStyle w:val="CBDNormalNumber"/>
      </w:pPr>
      <w:r>
        <w:t>At its 6th</w:t>
      </w:r>
      <w:r w:rsidR="009A1536">
        <w:t> </w:t>
      </w:r>
      <w:r>
        <w:t>plenary session, the Subsidiary Body considered a revised draft recommendation submitted by the Chair.</w:t>
      </w:r>
    </w:p>
    <w:p w14:paraId="1E12F165" w14:textId="3F78E2BD" w:rsidR="0018717B" w:rsidRDefault="00313FFE" w:rsidP="0018717B">
      <w:pPr>
        <w:pStyle w:val="CBDNormalNumber"/>
      </w:pPr>
      <w:r>
        <w:t>A</w:t>
      </w:r>
      <w:r w:rsidR="00FE3A22">
        <w:t xml:space="preserve"> representative of the Secretariat </w:t>
      </w:r>
      <w:r w:rsidRPr="0042658B">
        <w:rPr>
          <w:rFonts w:eastAsia="MS Mincho"/>
          <w:lang w:eastAsia="en-CA"/>
        </w:rPr>
        <w:t xml:space="preserve">provided an oral correction to the </w:t>
      </w:r>
      <w:r w:rsidR="0016679B">
        <w:t xml:space="preserve">revised </w:t>
      </w:r>
      <w:r w:rsidR="0018717B">
        <w:t>draft recommendation.</w:t>
      </w:r>
    </w:p>
    <w:p w14:paraId="57C36304" w14:textId="77777777" w:rsidR="0018717B" w:rsidRDefault="0018717B" w:rsidP="0018717B">
      <w:pPr>
        <w:pStyle w:val="CBDNormalNumber"/>
      </w:pPr>
      <w:r>
        <w:t>A statement was made by a representative of New Zealand.</w:t>
      </w:r>
    </w:p>
    <w:p w14:paraId="7DBA7A8C" w14:textId="3375A00F" w:rsidR="0018717B" w:rsidRDefault="0018717B" w:rsidP="0018717B">
      <w:pPr>
        <w:pStyle w:val="CBDNormalNumber"/>
      </w:pPr>
      <w:r>
        <w:t>The Subsidiary Body approve</w:t>
      </w:r>
      <w:r w:rsidR="002F0FAC">
        <w:t>d</w:t>
      </w:r>
      <w:r>
        <w:t xml:space="preserve"> the </w:t>
      </w:r>
      <w:r w:rsidR="0016679B">
        <w:t xml:space="preserve">revised </w:t>
      </w:r>
      <w:r>
        <w:t>draft recommendation, as orally amended, as draft recommendation</w:t>
      </w:r>
      <w:r w:rsidR="00731184">
        <w:t> </w:t>
      </w:r>
      <w:hyperlink r:id="rId151" w:history="1">
        <w:r w:rsidR="00907D45" w:rsidRPr="007B46AF">
          <w:rPr>
            <w:rStyle w:val="Hyperlink"/>
          </w:rPr>
          <w:t>CBD</w:t>
        </w:r>
        <w:r w:rsidR="0033471D" w:rsidRPr="007B46AF">
          <w:rPr>
            <w:rStyle w:val="Hyperlink"/>
          </w:rPr>
          <w:t>/</w:t>
        </w:r>
        <w:r w:rsidRPr="007B46AF">
          <w:rPr>
            <w:rStyle w:val="Hyperlink"/>
          </w:rPr>
          <w:t>SBST</w:t>
        </w:r>
        <w:bookmarkStart w:id="54" w:name="_Hlt236751877"/>
        <w:bookmarkStart w:id="55" w:name="_Hlt236751878"/>
        <w:r w:rsidRPr="007B46AF">
          <w:rPr>
            <w:rStyle w:val="Hyperlink"/>
          </w:rPr>
          <w:t>T</w:t>
        </w:r>
        <w:bookmarkEnd w:id="54"/>
        <w:bookmarkEnd w:id="55"/>
        <w:r w:rsidRPr="007B46AF">
          <w:rPr>
            <w:rStyle w:val="Hyperlink"/>
          </w:rPr>
          <w:t>A/28/L.</w:t>
        </w:r>
        <w:r w:rsidR="00AA6197" w:rsidRPr="007B46AF">
          <w:rPr>
            <w:rStyle w:val="Hyperlink"/>
          </w:rPr>
          <w:t>4</w:t>
        </w:r>
      </w:hyperlink>
      <w:r>
        <w:t xml:space="preserve">, for formal adoption at a later session. </w:t>
      </w:r>
    </w:p>
    <w:p w14:paraId="5B3DE1FF" w14:textId="428A4055" w:rsidR="0018717B" w:rsidRDefault="00AA6197" w:rsidP="00B06CD3">
      <w:pPr>
        <w:pStyle w:val="CBDNormalNumber"/>
      </w:pPr>
      <w:r>
        <w:t>At its 7th</w:t>
      </w:r>
      <w:r w:rsidR="002D5FA5">
        <w:t> </w:t>
      </w:r>
      <w:r>
        <w:t xml:space="preserve">plenary session, the Subsidiary Body considered draft recommendation </w:t>
      </w:r>
      <w:hyperlink r:id="rId152" w:history="1">
        <w:r w:rsidRPr="007B46AF">
          <w:rPr>
            <w:rStyle w:val="Hyperlink"/>
          </w:rPr>
          <w:t>CBD/SBSTTA/28/L.4</w:t>
        </w:r>
      </w:hyperlink>
      <w:r>
        <w:t>.</w:t>
      </w:r>
    </w:p>
    <w:p w14:paraId="311D088B" w14:textId="553739A4" w:rsidR="00AA6197" w:rsidRDefault="00AA6197" w:rsidP="00B06CD3">
      <w:pPr>
        <w:pStyle w:val="CBDNormalNumber"/>
      </w:pPr>
      <w:r>
        <w:t>Statements were made by representatives of the following Parties:</w:t>
      </w:r>
      <w:r w:rsidRPr="00977A78">
        <w:t xml:space="preserve"> </w:t>
      </w:r>
      <w:r w:rsidRPr="00007528">
        <w:t>Australia</w:t>
      </w:r>
      <w:r>
        <w:rPr>
          <w:rStyle w:val="FootnoteReference"/>
        </w:rPr>
        <w:footnoteReference w:id="121"/>
      </w:r>
      <w:r>
        <w:t xml:space="preserve"> and</w:t>
      </w:r>
      <w:r w:rsidRPr="00007528">
        <w:t xml:space="preserve"> Norway</w:t>
      </w:r>
      <w:r>
        <w:t>.</w:t>
      </w:r>
      <w:r>
        <w:rPr>
          <w:rStyle w:val="FootnoteReference"/>
        </w:rPr>
        <w:footnoteReference w:id="122"/>
      </w:r>
    </w:p>
    <w:p w14:paraId="30AA1203" w14:textId="05A59D1C" w:rsidR="00AA6197" w:rsidRDefault="00AA6197" w:rsidP="00B06CD3">
      <w:pPr>
        <w:pStyle w:val="CBDNormalNumber"/>
      </w:pPr>
      <w:r>
        <w:t xml:space="preserve"> The Subsidiary Body adopted draft recommendation</w:t>
      </w:r>
      <w:r w:rsidR="00731184">
        <w:t> </w:t>
      </w:r>
      <w:hyperlink r:id="rId153" w:history="1">
        <w:r w:rsidRPr="00731184">
          <w:rPr>
            <w:rStyle w:val="Hyperlink"/>
          </w:rPr>
          <w:t>CBD/SBSTTA/28/L.4</w:t>
        </w:r>
      </w:hyperlink>
      <w:r>
        <w:t xml:space="preserve"> as </w:t>
      </w:r>
      <w:r w:rsidRPr="004E5F4A">
        <w:rPr>
          <w:rFonts w:eastAsiaTheme="minorEastAsia"/>
        </w:rPr>
        <w:t>recommendation 28/</w:t>
      </w:r>
      <w:r w:rsidR="003374F0">
        <w:rPr>
          <w:rFonts w:eastAsiaTheme="minorEastAsia"/>
        </w:rPr>
        <w:t>3</w:t>
      </w:r>
      <w:r>
        <w:t xml:space="preserve"> </w:t>
      </w:r>
      <w:r w:rsidRPr="004B326F">
        <w:t>(see sect.</w:t>
      </w:r>
      <w:r w:rsidR="00D073DE">
        <w:t> </w:t>
      </w:r>
      <w:r w:rsidRPr="004B326F">
        <w:t>I)</w:t>
      </w:r>
      <w:r>
        <w:t>.</w:t>
      </w:r>
    </w:p>
    <w:p w14:paraId="54271962" w14:textId="0E59C224" w:rsidR="00F81DE2" w:rsidRPr="00611A11" w:rsidRDefault="001E1D93" w:rsidP="00611A11">
      <w:pPr>
        <w:pStyle w:val="CBDAgendaItem0"/>
      </w:pPr>
      <w:bookmarkStart w:id="56" w:name="_Toc239753247"/>
      <w:r w:rsidRPr="00B47FB4">
        <w:t xml:space="preserve">Item </w:t>
      </w:r>
      <w:r w:rsidR="00557370" w:rsidRPr="00B47FB4">
        <w:t>6</w:t>
      </w:r>
      <w:r w:rsidR="008B57ED">
        <w:t xml:space="preserve"> </w:t>
      </w:r>
      <w:r w:rsidR="008B57ED">
        <w:br/>
      </w:r>
      <w:r w:rsidR="008A1908" w:rsidRPr="00182234">
        <w:t>Sustainable wildlife management</w:t>
      </w:r>
      <w:bookmarkEnd w:id="56"/>
      <w:r w:rsidR="008A1908" w:rsidRPr="00182234">
        <w:t xml:space="preserve"> </w:t>
      </w:r>
    </w:p>
    <w:p w14:paraId="4E9DB48F" w14:textId="3D88EECC" w:rsidR="006D3759" w:rsidRDefault="006D3759" w:rsidP="006D3759">
      <w:pPr>
        <w:pStyle w:val="CBDNormalNumber"/>
        <w:numPr>
          <w:ilvl w:val="0"/>
          <w:numId w:val="147"/>
        </w:numPr>
      </w:pPr>
      <w:r w:rsidRPr="0042658B">
        <w:rPr>
          <w:lang w:eastAsia="en-CA"/>
        </w:rPr>
        <w:t xml:space="preserve">The Subsidiary Body </w:t>
      </w:r>
      <w:r>
        <w:rPr>
          <w:lang w:eastAsia="en-CA"/>
        </w:rPr>
        <w:t xml:space="preserve">began its </w:t>
      </w:r>
      <w:r w:rsidRPr="0042658B">
        <w:rPr>
          <w:lang w:eastAsia="en-CA"/>
        </w:rPr>
        <w:t>consider</w:t>
      </w:r>
      <w:r>
        <w:rPr>
          <w:lang w:eastAsia="en-CA"/>
        </w:rPr>
        <w:t>ation of</w:t>
      </w:r>
      <w:r w:rsidRPr="0042658B">
        <w:rPr>
          <w:lang w:eastAsia="en-CA"/>
        </w:rPr>
        <w:t xml:space="preserve"> agenda item</w:t>
      </w:r>
      <w:r>
        <w:rPr>
          <w:lang w:eastAsia="en-CA"/>
        </w:rPr>
        <w:t> 6</w:t>
      </w:r>
      <w:r w:rsidRPr="0042658B">
        <w:rPr>
          <w:lang w:eastAsia="en-CA"/>
        </w:rPr>
        <w:t xml:space="preserve"> at its </w:t>
      </w:r>
      <w:r>
        <w:rPr>
          <w:lang w:eastAsia="en-CA"/>
        </w:rPr>
        <w:t>3rd</w:t>
      </w:r>
      <w:r w:rsidR="004D3112">
        <w:rPr>
          <w:lang w:eastAsia="en-CA"/>
        </w:rPr>
        <w:t> </w:t>
      </w:r>
      <w:r w:rsidRPr="0042658B">
        <w:rPr>
          <w:lang w:eastAsia="en-CA"/>
        </w:rPr>
        <w:t xml:space="preserve">plenary session. It had before it </w:t>
      </w:r>
      <w:r w:rsidRPr="0042658B">
        <w:t xml:space="preserve">a </w:t>
      </w:r>
      <w:r>
        <w:t>note by the Secretariat on sustainable wildlife management,</w:t>
      </w:r>
      <w:r>
        <w:rPr>
          <w:rStyle w:val="FootnoteReference"/>
        </w:rPr>
        <w:footnoteReference w:id="123"/>
      </w:r>
      <w:r>
        <w:t xml:space="preserve"> which contained a draft recommendation. The following information documents had also been issued in relation to item</w:t>
      </w:r>
      <w:r w:rsidR="007834F7">
        <w:t> </w:t>
      </w:r>
      <w:r>
        <w:t xml:space="preserve">6: a document on the development of global guidance on the sustainable management of wildlife applicable </w:t>
      </w:r>
      <w:r w:rsidR="00325F2E">
        <w:t xml:space="preserve">to </w:t>
      </w:r>
      <w:r>
        <w:t>multiple species and multiple practices,</w:t>
      </w:r>
      <w:r>
        <w:rPr>
          <w:rStyle w:val="FootnoteReference"/>
        </w:rPr>
        <w:footnoteReference w:id="124"/>
      </w:r>
      <w:r>
        <w:t xml:space="preserve"> a compilation </w:t>
      </w:r>
      <w:r w:rsidR="00C051DA">
        <w:t xml:space="preserve">and synthesis </w:t>
      </w:r>
      <w:r>
        <w:t xml:space="preserve">of submissions </w:t>
      </w:r>
      <w:r w:rsidR="00C051DA">
        <w:t xml:space="preserve">of </w:t>
      </w:r>
      <w:r>
        <w:t>information on best practices for sustainable wildlife management</w:t>
      </w:r>
      <w:r>
        <w:rPr>
          <w:rStyle w:val="FootnoteReference"/>
        </w:rPr>
        <w:footnoteReference w:id="125"/>
      </w:r>
      <w:r>
        <w:t xml:space="preserve"> and a submission from Brazil.</w:t>
      </w:r>
      <w:r>
        <w:rPr>
          <w:rStyle w:val="FootnoteReference"/>
        </w:rPr>
        <w:footnoteReference w:id="126"/>
      </w:r>
    </w:p>
    <w:p w14:paraId="1324AB0B" w14:textId="7038A3F9" w:rsidR="006D3759" w:rsidRDefault="006D3759" w:rsidP="006D3759">
      <w:pPr>
        <w:pStyle w:val="CBDNormalNumber"/>
      </w:pPr>
      <w:r w:rsidRPr="00B17AA2">
        <w:t>As the modalities</w:t>
      </w:r>
      <w:r>
        <w:t xml:space="preserve"> </w:t>
      </w:r>
      <w:r w:rsidRPr="00B17AA2">
        <w:t>for the early submission of statements</w:t>
      </w:r>
      <w:r>
        <w:t xml:space="preserve"> </w:t>
      </w:r>
      <w:r w:rsidRPr="00B17AA2">
        <w:t xml:space="preserve">had been implemented for </w:t>
      </w:r>
      <w:r w:rsidR="003E7330">
        <w:t xml:space="preserve">agenda </w:t>
      </w:r>
      <w:r w:rsidRPr="00B17AA2">
        <w:t>item</w:t>
      </w:r>
      <w:r w:rsidR="00A613CB">
        <w:t> </w:t>
      </w:r>
      <w:r>
        <w:t>6</w:t>
      </w:r>
      <w:r w:rsidRPr="00B17AA2">
        <w:t>, with statements</w:t>
      </w:r>
      <w:r>
        <w:t xml:space="preserve"> </w:t>
      </w:r>
      <w:r w:rsidRPr="00B17AA2">
        <w:t>submitted on an informal and voluntary basis</w:t>
      </w:r>
      <w:r>
        <w:t xml:space="preserve"> </w:t>
      </w:r>
      <w:r w:rsidRPr="00B17AA2">
        <w:t>pursuant to notifications issued by the</w:t>
      </w:r>
      <w:r>
        <w:t xml:space="preserve"> </w:t>
      </w:r>
      <w:r w:rsidRPr="00B17AA2">
        <w:t>Secretariat,</w:t>
      </w:r>
      <w:r>
        <w:t xml:space="preserve"> </w:t>
      </w:r>
      <w:r w:rsidRPr="00B17AA2">
        <w:t xml:space="preserve">the Chair asked the Parties and observers listed in </w:t>
      </w:r>
      <w:r w:rsidR="00DB3E03">
        <w:t>annex</w:t>
      </w:r>
      <w:r w:rsidR="0001062A">
        <w:t> </w:t>
      </w:r>
      <w:r w:rsidR="00DB3E03">
        <w:t xml:space="preserve">V to </w:t>
      </w:r>
      <w:r w:rsidRPr="00B17AA2">
        <w:t>document</w:t>
      </w:r>
      <w:r w:rsidR="00651D3F">
        <w:t> </w:t>
      </w:r>
      <w:hyperlink r:id="rId154" w:history="1">
        <w:r w:rsidRPr="00A613CB">
          <w:rPr>
            <w:rStyle w:val="Hyperlink"/>
          </w:rPr>
          <w:t>CBD/SBSTTA/28/INF/10</w:t>
        </w:r>
      </w:hyperlink>
      <w:r>
        <w:t xml:space="preserve"> </w:t>
      </w:r>
      <w:r w:rsidRPr="00B17AA2">
        <w:t>and present at the plenary session whether they had any objections to their statements being put on record as statements officially submitted. No objections were raised.</w:t>
      </w:r>
    </w:p>
    <w:p w14:paraId="00C2775A" w14:textId="6FEE2767" w:rsidR="006D3759" w:rsidRDefault="006D3759" w:rsidP="006D3759">
      <w:pPr>
        <w:pStyle w:val="CBDNormalNumber"/>
      </w:pPr>
      <w:r w:rsidRPr="00B17AA2">
        <w:t>The Subsidiary Body therefore agreed</w:t>
      </w:r>
      <w:r>
        <w:t xml:space="preserve"> </w:t>
      </w:r>
      <w:r w:rsidRPr="00B17AA2">
        <w:t>that</w:t>
      </w:r>
      <w:r>
        <w:t xml:space="preserve"> </w:t>
      </w:r>
      <w:r w:rsidRPr="00B17AA2">
        <w:t>the statements of the following Parties</w:t>
      </w:r>
      <w:r>
        <w:t xml:space="preserve"> </w:t>
      </w:r>
      <w:r w:rsidRPr="00B17AA2">
        <w:t>be put on record as statements officially submitted under agenda item</w:t>
      </w:r>
      <w:r w:rsidR="00A613CB">
        <w:t> </w:t>
      </w:r>
      <w:r>
        <w:t>6</w:t>
      </w:r>
      <w:r w:rsidRPr="00B17AA2">
        <w:t xml:space="preserve">: Australia, </w:t>
      </w:r>
      <w:r>
        <w:t xml:space="preserve">Bangladesh, </w:t>
      </w:r>
      <w:r w:rsidRPr="00B17AA2">
        <w:t xml:space="preserve">Belgium, </w:t>
      </w:r>
      <w:r>
        <w:t xml:space="preserve">Benin, </w:t>
      </w:r>
      <w:r w:rsidRPr="00B17AA2">
        <w:t>Brazil, Canada, Colombia, Côte d’Ivoire, European Union, Finland, France, Germany, Ireland, Japan, M</w:t>
      </w:r>
      <w:r>
        <w:t>exico</w:t>
      </w:r>
      <w:r w:rsidRPr="00B17AA2">
        <w:t xml:space="preserve">, Morocco, New Zealand, </w:t>
      </w:r>
      <w:r>
        <w:t xml:space="preserve">Spain, Sweden, Switzerland </w:t>
      </w:r>
      <w:r w:rsidRPr="00B17AA2">
        <w:t>and United Kingdom.</w:t>
      </w:r>
    </w:p>
    <w:p w14:paraId="3F696D92" w14:textId="1255009A" w:rsidR="006D3759" w:rsidRDefault="00965F99" w:rsidP="006D3759">
      <w:pPr>
        <w:pStyle w:val="CBDNormalNumber"/>
      </w:pPr>
      <w:r>
        <w:t>T</w:t>
      </w:r>
      <w:r w:rsidR="006D3759" w:rsidRPr="00B17AA2">
        <w:t xml:space="preserve">he Subsidiary Body </w:t>
      </w:r>
      <w:r>
        <w:t xml:space="preserve">also </w:t>
      </w:r>
      <w:r w:rsidR="006D3759" w:rsidRPr="00B17AA2">
        <w:t>agreed</w:t>
      </w:r>
      <w:r w:rsidR="006D3759">
        <w:t xml:space="preserve"> </w:t>
      </w:r>
      <w:r w:rsidR="006D3759" w:rsidRPr="00B17AA2">
        <w:t>that</w:t>
      </w:r>
      <w:r w:rsidR="006D3759">
        <w:t xml:space="preserve"> </w:t>
      </w:r>
      <w:r w:rsidR="006D3759" w:rsidRPr="00B17AA2">
        <w:t>the statements of the following observers</w:t>
      </w:r>
      <w:r w:rsidR="006D3759">
        <w:t xml:space="preserve"> </w:t>
      </w:r>
      <w:r w:rsidR="006D3759" w:rsidRPr="00B17AA2">
        <w:t>be put on record as statements officially submitted for agenda item</w:t>
      </w:r>
      <w:r w:rsidR="00A613CB">
        <w:t> </w:t>
      </w:r>
      <w:r w:rsidR="006D3759">
        <w:t>6</w:t>
      </w:r>
      <w:r w:rsidR="006D3759" w:rsidRPr="00B17AA2">
        <w:t>:</w:t>
      </w:r>
      <w:r w:rsidR="006D3759">
        <w:t xml:space="preserve"> </w:t>
      </w:r>
      <w:r w:rsidR="006D3759" w:rsidRPr="00B17AA2">
        <w:t>CBD Women</w:t>
      </w:r>
      <w:r w:rsidR="006D3759">
        <w:t>’</w:t>
      </w:r>
      <w:r w:rsidR="006D3759" w:rsidRPr="00B17AA2">
        <w:t xml:space="preserve">s Caucus, </w:t>
      </w:r>
      <w:r w:rsidR="006D3759">
        <w:t xml:space="preserve">Fungi Foundation, </w:t>
      </w:r>
      <w:r w:rsidR="006D3759" w:rsidRPr="00B17AA2">
        <w:t xml:space="preserve">Global Youth Biodiversity Network, </w:t>
      </w:r>
      <w:r w:rsidR="006D3759">
        <w:t xml:space="preserve">International Indigenous Forum on Biodiversity, </w:t>
      </w:r>
      <w:r>
        <w:lastRenderedPageBreak/>
        <w:t>S</w:t>
      </w:r>
      <w:r w:rsidR="006D3759">
        <w:t xml:space="preserve">ecretariat of the Convention on International Trade in Endangered Species of Wild Fauna and Flora and </w:t>
      </w:r>
      <w:r w:rsidR="001C4163">
        <w:t>S</w:t>
      </w:r>
      <w:r w:rsidR="006D3759">
        <w:t>ecretariat of the Convention on the Conservation of Migratory Species of Wild Animals</w:t>
      </w:r>
      <w:r w:rsidR="006D3759" w:rsidRPr="00B17AA2">
        <w:t>.</w:t>
      </w:r>
    </w:p>
    <w:p w14:paraId="4A9D4485" w14:textId="3A523CCE" w:rsidR="006D3759" w:rsidRDefault="006D3759" w:rsidP="006D3759">
      <w:pPr>
        <w:pStyle w:val="CBDNormalNumber"/>
      </w:pPr>
      <w:r w:rsidRPr="00B17AA2">
        <w:t>In addition, statements were made in session by representatives of the following Parties:</w:t>
      </w:r>
      <w:r w:rsidR="00E82DCF">
        <w:t> </w:t>
      </w:r>
      <w:r>
        <w:t xml:space="preserve">Bahrain, Bangladesh, Botswana, </w:t>
      </w:r>
      <w:r w:rsidRPr="008320FF">
        <w:t>Brazil (o</w:t>
      </w:r>
      <w:r>
        <w:t xml:space="preserve">n </w:t>
      </w:r>
      <w:r w:rsidRPr="008320FF">
        <w:t>b</w:t>
      </w:r>
      <w:r>
        <w:t xml:space="preserve">ehalf </w:t>
      </w:r>
      <w:r w:rsidRPr="008320FF">
        <w:t>o</w:t>
      </w:r>
      <w:r>
        <w:t>f</w:t>
      </w:r>
      <w:r w:rsidRPr="008320FF">
        <w:t xml:space="preserve"> Antigua and Barbuda, Bahamas, Brazil, Colombia, Cuba, Dominican Republic, Mexico, Panama and Uruguay), </w:t>
      </w:r>
      <w:r>
        <w:t xml:space="preserve">Burundi, China, Colombia, Costa Rica, Cuba, Democratic Republic of the Congo, Egypt, Gabon, Ghana, Guatemala, India, Indonesia, Ireland, Kenya, </w:t>
      </w:r>
      <w:r w:rsidRPr="008320FF">
        <w:t>Marshall Islands (</w:t>
      </w:r>
      <w:r>
        <w:t>on behalf of</w:t>
      </w:r>
      <w:r w:rsidRPr="008320FF">
        <w:t xml:space="preserve"> the P</w:t>
      </w:r>
      <w:r>
        <w:t>acific small island developing States</w:t>
      </w:r>
      <w:r w:rsidRPr="008320FF">
        <w:t>)</w:t>
      </w:r>
      <w:r>
        <w:t xml:space="preserve">, Panama, Peru, Russian Federation, Saudi Arabia, South Africa, </w:t>
      </w:r>
      <w:r w:rsidRPr="008320FF">
        <w:t xml:space="preserve">Syrian Arab Republic, </w:t>
      </w:r>
      <w:r w:rsidR="00E82DCF" w:rsidRPr="008320FF">
        <w:t>Uganda</w:t>
      </w:r>
      <w:r w:rsidR="00E82DCF">
        <w:t xml:space="preserve">, </w:t>
      </w:r>
      <w:r>
        <w:t xml:space="preserve">United Republic of </w:t>
      </w:r>
      <w:r w:rsidRPr="008320FF">
        <w:t>Tanzania</w:t>
      </w:r>
      <w:r>
        <w:t xml:space="preserve"> and </w:t>
      </w:r>
      <w:r w:rsidRPr="008320FF">
        <w:t>Zimbabwe (</w:t>
      </w:r>
      <w:r>
        <w:t>on behalf of</w:t>
      </w:r>
      <w:r w:rsidRPr="008320FF">
        <w:t xml:space="preserve"> </w:t>
      </w:r>
      <w:r>
        <w:t xml:space="preserve">the </w:t>
      </w:r>
      <w:r w:rsidRPr="008320FF">
        <w:t>African States).</w:t>
      </w:r>
    </w:p>
    <w:p w14:paraId="0E5A7664" w14:textId="77777777" w:rsidR="006D3759" w:rsidRDefault="006D3759" w:rsidP="006D3759">
      <w:pPr>
        <w:pStyle w:val="CBDNormalNumber"/>
      </w:pPr>
      <w:r>
        <w:t>S</w:t>
      </w:r>
      <w:r w:rsidRPr="00B17AA2">
        <w:t xml:space="preserve">tatements were </w:t>
      </w:r>
      <w:r>
        <w:t xml:space="preserve">also </w:t>
      </w:r>
      <w:r w:rsidRPr="00B17AA2">
        <w:t>made in session by representatives of</w:t>
      </w:r>
      <w:r>
        <w:t xml:space="preserve"> the </w:t>
      </w:r>
      <w:r w:rsidRPr="00B17AA2">
        <w:t xml:space="preserve">Global Youth Biodiversity Network, </w:t>
      </w:r>
      <w:r>
        <w:t>the International Indigenous Forum on Biodiversity and the International Union for Conservation of Nature.</w:t>
      </w:r>
    </w:p>
    <w:p w14:paraId="3F7C8629" w14:textId="1EB8BFCB" w:rsidR="006D3759" w:rsidRDefault="006D3759" w:rsidP="006D3759">
      <w:pPr>
        <w:pStyle w:val="CBDNormalNumber"/>
      </w:pPr>
      <w:r w:rsidRPr="0042658B">
        <w:t xml:space="preserve">Following the exchange of views, the Subsidiary Body agreed to </w:t>
      </w:r>
      <w:r>
        <w:t>establish</w:t>
      </w:r>
      <w:r w:rsidRPr="0042658B">
        <w:t xml:space="preserve"> </w:t>
      </w:r>
      <w:r>
        <w:t xml:space="preserve">a </w:t>
      </w:r>
      <w:r w:rsidRPr="003063B6">
        <w:rPr>
          <w:lang w:val="en-CA"/>
        </w:rPr>
        <w:t>contact group</w:t>
      </w:r>
      <w:r>
        <w:rPr>
          <w:lang w:val="en-CA"/>
        </w:rPr>
        <w:t xml:space="preserve">, </w:t>
      </w:r>
      <w:r w:rsidRPr="003063B6">
        <w:rPr>
          <w:lang w:val="en-CA"/>
        </w:rPr>
        <w:t xml:space="preserve">co-chaired by </w:t>
      </w:r>
      <w:r>
        <w:rPr>
          <w:lang w:val="en-CA"/>
        </w:rPr>
        <w:t>La</w:t>
      </w:r>
      <w:r w:rsidR="00866A8B">
        <w:rPr>
          <w:lang w:val="en-CA"/>
        </w:rPr>
        <w:t>c</w:t>
      </w:r>
      <w:r>
        <w:rPr>
          <w:lang w:val="en-CA"/>
        </w:rPr>
        <w:t xml:space="preserve">titia </w:t>
      </w:r>
      <w:r w:rsidR="00866A8B">
        <w:rPr>
          <w:lang w:val="en-CA"/>
        </w:rPr>
        <w:t>Tshi</w:t>
      </w:r>
      <w:r w:rsidR="0077372A">
        <w:rPr>
          <w:lang w:val="en-CA"/>
        </w:rPr>
        <w:t xml:space="preserve">lilo </w:t>
      </w:r>
      <w:r>
        <w:rPr>
          <w:lang w:val="en-CA"/>
        </w:rPr>
        <w:t>Tshitwamulomoni</w:t>
      </w:r>
      <w:r w:rsidRPr="003063B6">
        <w:rPr>
          <w:lang w:val="en-CA"/>
        </w:rPr>
        <w:t xml:space="preserve"> (</w:t>
      </w:r>
      <w:r>
        <w:rPr>
          <w:lang w:val="en-CA"/>
        </w:rPr>
        <w:t>South Africa</w:t>
      </w:r>
      <w:r w:rsidRPr="003063B6">
        <w:rPr>
          <w:lang w:val="en-CA"/>
        </w:rPr>
        <w:t xml:space="preserve">) and </w:t>
      </w:r>
      <w:r>
        <w:rPr>
          <w:lang w:val="en-CA"/>
        </w:rPr>
        <w:t xml:space="preserve">Carolina Caceres </w:t>
      </w:r>
      <w:r w:rsidRPr="003063B6">
        <w:rPr>
          <w:lang w:val="en-CA"/>
        </w:rPr>
        <w:t>(C</w:t>
      </w:r>
      <w:r>
        <w:rPr>
          <w:lang w:val="en-CA"/>
        </w:rPr>
        <w:t>anada</w:t>
      </w:r>
      <w:r w:rsidRPr="003063B6">
        <w:rPr>
          <w:lang w:val="en-CA"/>
        </w:rPr>
        <w:t>)</w:t>
      </w:r>
      <w:r>
        <w:rPr>
          <w:lang w:val="en-CA"/>
        </w:rPr>
        <w:t xml:space="preserve">, to consider the draft recommendation and the annex </w:t>
      </w:r>
      <w:r w:rsidR="001B1915">
        <w:rPr>
          <w:lang w:val="en-CA"/>
        </w:rPr>
        <w:t xml:space="preserve">to the draft decision contained therein, </w:t>
      </w:r>
      <w:r>
        <w:rPr>
          <w:lang w:val="en-CA"/>
        </w:rPr>
        <w:t xml:space="preserve">keeping changes to the </w:t>
      </w:r>
      <w:r w:rsidR="001B1915">
        <w:rPr>
          <w:lang w:val="en-CA"/>
        </w:rPr>
        <w:t xml:space="preserve">annex </w:t>
      </w:r>
      <w:r>
        <w:rPr>
          <w:lang w:val="en-CA"/>
        </w:rPr>
        <w:t>to a minimum given that it had been developed through a participatory process.</w:t>
      </w:r>
    </w:p>
    <w:p w14:paraId="4746E1D9" w14:textId="493DE7B8" w:rsidR="003F45DE" w:rsidRDefault="003F45DE" w:rsidP="006D3759">
      <w:pPr>
        <w:pStyle w:val="CBDNormalNumber"/>
      </w:pPr>
      <w:r w:rsidRPr="004B326F">
        <w:t xml:space="preserve">At </w:t>
      </w:r>
      <w:r w:rsidR="00CD0E61">
        <w:t>its</w:t>
      </w:r>
      <w:r w:rsidRPr="004B326F">
        <w:t xml:space="preserve"> </w:t>
      </w:r>
      <w:r>
        <w:t>5</w:t>
      </w:r>
      <w:r w:rsidRPr="004B326F">
        <w:t>th</w:t>
      </w:r>
      <w:r w:rsidR="00934956">
        <w:t> </w:t>
      </w:r>
      <w:r w:rsidRPr="004B326F">
        <w:t xml:space="preserve">plenary </w:t>
      </w:r>
      <w:r>
        <w:t>session</w:t>
      </w:r>
      <w:r w:rsidRPr="004B326F">
        <w:t xml:space="preserve">, </w:t>
      </w:r>
      <w:r w:rsidR="00CD0E61" w:rsidRPr="008E16DB">
        <w:t xml:space="preserve">the Subsidiary Body heard a report </w:t>
      </w:r>
      <w:r w:rsidR="000B082E">
        <w:t>by one of the Co-Chairs of</w:t>
      </w:r>
      <w:r w:rsidR="000B082E" w:rsidRPr="004B326F" w:rsidDel="000B082E">
        <w:t xml:space="preserve"> </w:t>
      </w:r>
      <w:r w:rsidR="00CD0E61" w:rsidRPr="004B326F">
        <w:t>the contact group</w:t>
      </w:r>
      <w:r w:rsidR="00CD0E61" w:rsidRPr="000443AA">
        <w:t xml:space="preserve"> </w:t>
      </w:r>
      <w:r w:rsidR="00CD0E61" w:rsidRPr="008E16DB">
        <w:t>on the outcome of the group’s work</w:t>
      </w:r>
      <w:r>
        <w:t>.</w:t>
      </w:r>
    </w:p>
    <w:p w14:paraId="2C4949F6" w14:textId="3A259CF6" w:rsidR="00FA721E" w:rsidRDefault="0016679B" w:rsidP="0016679B">
      <w:pPr>
        <w:pStyle w:val="CBDNormalNumber"/>
      </w:pPr>
      <w:r>
        <w:t>At its 6th</w:t>
      </w:r>
      <w:r w:rsidR="009A1536">
        <w:t> </w:t>
      </w:r>
      <w:r>
        <w:t>plenary session, the Subsidiary Body considered a revised draft recommendation submitted by the Chair and approved it as draft recommendation</w:t>
      </w:r>
      <w:r w:rsidR="00E50E22">
        <w:t> </w:t>
      </w:r>
      <w:hyperlink r:id="rId155" w:history="1">
        <w:r w:rsidR="00907D45" w:rsidRPr="00E50E22">
          <w:rPr>
            <w:rStyle w:val="Hyperlink"/>
          </w:rPr>
          <w:t>CBD</w:t>
        </w:r>
        <w:r w:rsidR="00B81C43" w:rsidRPr="00E50E22">
          <w:rPr>
            <w:rStyle w:val="Hyperlink"/>
          </w:rPr>
          <w:t>/</w:t>
        </w:r>
        <w:r w:rsidRPr="00E50E22">
          <w:rPr>
            <w:rStyle w:val="Hyperlink"/>
          </w:rPr>
          <w:t>SBSTTA/28/L.</w:t>
        </w:r>
        <w:r w:rsidR="00FA721E" w:rsidRPr="00E50E22">
          <w:rPr>
            <w:rStyle w:val="Hyperlink"/>
          </w:rPr>
          <w:t>5</w:t>
        </w:r>
      </w:hyperlink>
      <w:r>
        <w:t>, for formal adoption at a later session.</w:t>
      </w:r>
    </w:p>
    <w:p w14:paraId="6214D701" w14:textId="6CF4B66A" w:rsidR="0016679B" w:rsidRDefault="00FA721E" w:rsidP="0016679B">
      <w:pPr>
        <w:pStyle w:val="CBDNormalNumber"/>
      </w:pPr>
      <w:r>
        <w:t>At its 7th</w:t>
      </w:r>
      <w:r w:rsidR="002D5FA5">
        <w:t> </w:t>
      </w:r>
      <w:r>
        <w:t xml:space="preserve">plenary session, the Subsidiary Body considered draft recommendation </w:t>
      </w:r>
      <w:hyperlink r:id="rId156" w:history="1">
        <w:r w:rsidRPr="00E50E22">
          <w:rPr>
            <w:rStyle w:val="Hyperlink"/>
          </w:rPr>
          <w:t>CBD/SBSTTA/28/L.5</w:t>
        </w:r>
      </w:hyperlink>
      <w:r w:rsidRPr="004E5F4A">
        <w:rPr>
          <w:rFonts w:eastAsiaTheme="minorEastAsia"/>
        </w:rPr>
        <w:t xml:space="preserve"> and adopted it as recommendation 28/</w:t>
      </w:r>
      <w:r w:rsidR="00217D0F">
        <w:rPr>
          <w:rFonts w:eastAsiaTheme="minorEastAsia"/>
        </w:rPr>
        <w:t>4</w:t>
      </w:r>
      <w:r>
        <w:t xml:space="preserve"> </w:t>
      </w:r>
      <w:r w:rsidRPr="004B326F">
        <w:t>(see sect.</w:t>
      </w:r>
      <w:r w:rsidR="00F55A86">
        <w:t> </w:t>
      </w:r>
      <w:r w:rsidRPr="004B326F">
        <w:t>I)</w:t>
      </w:r>
      <w:r>
        <w:t>.</w:t>
      </w:r>
    </w:p>
    <w:p w14:paraId="2020B7CC" w14:textId="2BC72DF1" w:rsidR="00F81DE2" w:rsidRPr="00611A11" w:rsidRDefault="007B565E" w:rsidP="00B7033F">
      <w:pPr>
        <w:pStyle w:val="CBDAgendaItem0"/>
        <w:keepLines/>
      </w:pPr>
      <w:bookmarkStart w:id="57" w:name="_Toc239753248"/>
      <w:r w:rsidRPr="00182234">
        <w:t>Item 7</w:t>
      </w:r>
      <w:r w:rsidR="008B57ED">
        <w:t xml:space="preserve"> </w:t>
      </w:r>
      <w:r w:rsidR="008B57ED">
        <w:br/>
      </w:r>
      <w:r w:rsidR="00FC69F8" w:rsidRPr="00182234">
        <w:t>Scientific and technical needs to support the implementation of the Kunming-Montreal Global Biodiversity Framework: strategic review of and update to the programme of work on protected areas</w:t>
      </w:r>
      <w:bookmarkEnd w:id="57"/>
      <w:r w:rsidR="00F81DE2" w:rsidRPr="00182234">
        <w:t xml:space="preserve"> </w:t>
      </w:r>
    </w:p>
    <w:p w14:paraId="58ABAA87" w14:textId="030704AF" w:rsidR="008854F6" w:rsidRDefault="008854F6" w:rsidP="008854F6">
      <w:pPr>
        <w:pStyle w:val="CBDNormalNumber"/>
        <w:numPr>
          <w:ilvl w:val="0"/>
          <w:numId w:val="148"/>
        </w:numPr>
      </w:pPr>
      <w:bookmarkStart w:id="58" w:name="_Hlk195107764"/>
      <w:r w:rsidRPr="0042658B">
        <w:rPr>
          <w:lang w:eastAsia="en-CA"/>
        </w:rPr>
        <w:t>The Subsidiary Body considered agenda</w:t>
      </w:r>
      <w:r>
        <w:rPr>
          <w:lang w:eastAsia="en-CA"/>
        </w:rPr>
        <w:t xml:space="preserve"> </w:t>
      </w:r>
      <w:r w:rsidRPr="0042658B">
        <w:rPr>
          <w:lang w:eastAsia="en-CA"/>
        </w:rPr>
        <w:t>item</w:t>
      </w:r>
      <w:r>
        <w:rPr>
          <w:lang w:eastAsia="en-CA"/>
        </w:rPr>
        <w:t xml:space="preserve"> 7 </w:t>
      </w:r>
      <w:r w:rsidRPr="0042658B">
        <w:rPr>
          <w:lang w:eastAsia="en-CA"/>
        </w:rPr>
        <w:t xml:space="preserve">at its </w:t>
      </w:r>
      <w:r>
        <w:rPr>
          <w:lang w:eastAsia="en-CA"/>
        </w:rPr>
        <w:t>3rd</w:t>
      </w:r>
      <w:r w:rsidR="004D3112">
        <w:rPr>
          <w:lang w:eastAsia="en-CA"/>
        </w:rPr>
        <w:t> </w:t>
      </w:r>
      <w:r w:rsidRPr="0042658B">
        <w:rPr>
          <w:lang w:eastAsia="en-CA"/>
        </w:rPr>
        <w:t xml:space="preserve">plenary session. It had before it </w:t>
      </w:r>
      <w:r w:rsidRPr="0042658B">
        <w:t xml:space="preserve">a </w:t>
      </w:r>
      <w:r>
        <w:t>note by the Secretariat on the strategic review of and update to the programme of work on protected areas,</w:t>
      </w:r>
      <w:r>
        <w:rPr>
          <w:rStyle w:val="FootnoteReference"/>
        </w:rPr>
        <w:footnoteReference w:id="127"/>
      </w:r>
      <w:r>
        <w:t xml:space="preserve"> which contained a draft recommendation. The following information documents had also been issued in relation to item</w:t>
      </w:r>
      <w:r w:rsidR="003A1535">
        <w:t> </w:t>
      </w:r>
      <w:r>
        <w:t>7: a note by the Secretariat on information related to the review of and potential updates to the programme of work on protected areas in the context of the Kunming-Montreal Global Biodiversity Framework</w:t>
      </w:r>
      <w:r>
        <w:rPr>
          <w:rStyle w:val="FootnoteReference"/>
        </w:rPr>
        <w:footnoteReference w:id="128"/>
      </w:r>
      <w:r>
        <w:t xml:space="preserve"> and a submission from Brazil.</w:t>
      </w:r>
      <w:r>
        <w:rPr>
          <w:rStyle w:val="FootnoteReference"/>
        </w:rPr>
        <w:footnoteReference w:id="129"/>
      </w:r>
    </w:p>
    <w:p w14:paraId="4CB9E81D" w14:textId="2A121F80" w:rsidR="008854F6" w:rsidRDefault="008854F6" w:rsidP="008854F6">
      <w:pPr>
        <w:pStyle w:val="CBDNormalNumber"/>
      </w:pPr>
      <w:r w:rsidRPr="00B17AA2">
        <w:t>As the modalities</w:t>
      </w:r>
      <w:r w:rsidR="00F73115">
        <w:t xml:space="preserve"> </w:t>
      </w:r>
      <w:r w:rsidRPr="00B17AA2">
        <w:t>for the early submission of statements</w:t>
      </w:r>
      <w:r w:rsidR="00F73115">
        <w:t xml:space="preserve"> </w:t>
      </w:r>
      <w:r w:rsidRPr="00B17AA2">
        <w:t xml:space="preserve">had been implemented for </w:t>
      </w:r>
      <w:r w:rsidR="003E7330">
        <w:t xml:space="preserve">agenda </w:t>
      </w:r>
      <w:r w:rsidRPr="00B17AA2">
        <w:t>item</w:t>
      </w:r>
      <w:r w:rsidR="00F73115">
        <w:t> </w:t>
      </w:r>
      <w:r>
        <w:t>7</w:t>
      </w:r>
      <w:r w:rsidRPr="00B17AA2">
        <w:t>, with statements</w:t>
      </w:r>
      <w:r w:rsidR="00F73115">
        <w:t xml:space="preserve"> </w:t>
      </w:r>
      <w:r w:rsidRPr="00B17AA2">
        <w:t>submitted on an informal and voluntary basis</w:t>
      </w:r>
      <w:r w:rsidR="00F73115">
        <w:t xml:space="preserve"> </w:t>
      </w:r>
      <w:r w:rsidRPr="00B17AA2">
        <w:t>pursuant to notifications issued by the</w:t>
      </w:r>
      <w:r w:rsidR="00F73115">
        <w:t xml:space="preserve"> </w:t>
      </w:r>
      <w:r w:rsidRPr="00B17AA2">
        <w:t>Secretariat,</w:t>
      </w:r>
      <w:r w:rsidR="00F73115">
        <w:t xml:space="preserve"> </w:t>
      </w:r>
      <w:r w:rsidRPr="00B17AA2">
        <w:t xml:space="preserve">the Chair asked the Parties and observers listed in </w:t>
      </w:r>
      <w:r w:rsidR="00DB3E03">
        <w:t>annex</w:t>
      </w:r>
      <w:r w:rsidR="0001062A">
        <w:t> </w:t>
      </w:r>
      <w:r w:rsidR="00DB3E03">
        <w:t xml:space="preserve">VI to </w:t>
      </w:r>
      <w:r w:rsidRPr="00B17AA2">
        <w:t>document </w:t>
      </w:r>
      <w:hyperlink r:id="rId157" w:history="1">
        <w:r w:rsidRPr="00651D3F">
          <w:rPr>
            <w:rStyle w:val="Hyperlink"/>
          </w:rPr>
          <w:t>CBD/SBSTTA/28/INF/10</w:t>
        </w:r>
      </w:hyperlink>
      <w:r w:rsidR="00651D3F">
        <w:t xml:space="preserve"> </w:t>
      </w:r>
      <w:r w:rsidRPr="00B17AA2">
        <w:t>and present at the plenary session whether they had any objections to their statements being put on record as statements officially submitted. No objections were raised</w:t>
      </w:r>
      <w:r>
        <w:t>.</w:t>
      </w:r>
    </w:p>
    <w:p w14:paraId="130A9008" w14:textId="618A0172" w:rsidR="008854F6" w:rsidRDefault="008854F6" w:rsidP="008854F6">
      <w:pPr>
        <w:pStyle w:val="CBDNormalNumber"/>
      </w:pPr>
      <w:r w:rsidRPr="00B17AA2">
        <w:t xml:space="preserve">The Subsidiary Body </w:t>
      </w:r>
      <w:r>
        <w:t>therefore</w:t>
      </w:r>
      <w:r w:rsidRPr="00B17AA2">
        <w:t xml:space="preserve"> agreed</w:t>
      </w:r>
      <w:r w:rsidR="00651D3F">
        <w:t xml:space="preserve"> </w:t>
      </w:r>
      <w:r w:rsidRPr="00B17AA2">
        <w:t>that</w:t>
      </w:r>
      <w:r w:rsidR="00651D3F">
        <w:t xml:space="preserve"> </w:t>
      </w:r>
      <w:r w:rsidRPr="00B17AA2">
        <w:t xml:space="preserve">the statements of the following </w:t>
      </w:r>
      <w:r>
        <w:t xml:space="preserve">Parties </w:t>
      </w:r>
      <w:r w:rsidRPr="00B17AA2">
        <w:t>be put on record as statements officially submitted for agenda item </w:t>
      </w:r>
      <w:r>
        <w:t>7</w:t>
      </w:r>
      <w:r w:rsidRPr="00B17AA2">
        <w:t>:</w:t>
      </w:r>
      <w:r w:rsidR="009806F7">
        <w:t xml:space="preserve"> </w:t>
      </w:r>
      <w:r>
        <w:t xml:space="preserve">Australia, Bangladesh, Belgium, Brazil, Canada, Chile, Colombia, </w:t>
      </w:r>
      <w:r w:rsidRPr="00B17AA2">
        <w:t>Côte d’Ivoire, European Union,</w:t>
      </w:r>
      <w:r>
        <w:t xml:space="preserve"> Finland, France, Germany, Guatemala, </w:t>
      </w:r>
      <w:r>
        <w:lastRenderedPageBreak/>
        <w:t xml:space="preserve">Ireland, Japan, Maldives, Morocco, New Zealand, Norway, Panama, Peru, Republic of Korea, Spain, Sweden, Switzerland and </w:t>
      </w:r>
      <w:r w:rsidRPr="00B17AA2">
        <w:t>United Kingdom</w:t>
      </w:r>
      <w:r>
        <w:t>.</w:t>
      </w:r>
    </w:p>
    <w:p w14:paraId="1744412D" w14:textId="3F4B70EF" w:rsidR="008854F6" w:rsidRDefault="009806F7" w:rsidP="00B9033C">
      <w:pPr>
        <w:pStyle w:val="CBDNormalNumber"/>
      </w:pPr>
      <w:r>
        <w:t>T</w:t>
      </w:r>
      <w:r w:rsidR="008854F6" w:rsidRPr="00B17AA2">
        <w:t xml:space="preserve">he Subsidiary Body </w:t>
      </w:r>
      <w:r>
        <w:t xml:space="preserve">also </w:t>
      </w:r>
      <w:r w:rsidR="008854F6" w:rsidRPr="00B17AA2">
        <w:t>agreed</w:t>
      </w:r>
      <w:r w:rsidR="00651D3F">
        <w:t xml:space="preserve"> </w:t>
      </w:r>
      <w:r w:rsidR="008854F6" w:rsidRPr="00B17AA2">
        <w:t>that</w:t>
      </w:r>
      <w:r w:rsidR="00651D3F">
        <w:t xml:space="preserve"> </w:t>
      </w:r>
      <w:r w:rsidR="008854F6" w:rsidRPr="00B17AA2">
        <w:t>the statements of the following observers</w:t>
      </w:r>
      <w:r w:rsidR="00651D3F">
        <w:t xml:space="preserve"> </w:t>
      </w:r>
      <w:r w:rsidR="008854F6" w:rsidRPr="00B17AA2">
        <w:t>be put on record as statements officially submitted for agenda item </w:t>
      </w:r>
      <w:r w:rsidR="008854F6">
        <w:t>7</w:t>
      </w:r>
      <w:r w:rsidR="008854F6" w:rsidRPr="00B17AA2">
        <w:t>:</w:t>
      </w:r>
      <w:r w:rsidR="00870B66">
        <w:t xml:space="preserve"> </w:t>
      </w:r>
      <w:r w:rsidR="008854F6" w:rsidRPr="00B17AA2">
        <w:t>CBD Women</w:t>
      </w:r>
      <w:r w:rsidR="00651D3F">
        <w:t>’</w:t>
      </w:r>
      <w:r w:rsidR="008854F6" w:rsidRPr="00B17AA2">
        <w:t xml:space="preserve">s Caucus, </w:t>
      </w:r>
      <w:r w:rsidR="008854F6">
        <w:t xml:space="preserve">Fungi Foundation, </w:t>
      </w:r>
      <w:r w:rsidR="008854F6" w:rsidRPr="00B17AA2">
        <w:t xml:space="preserve">Global Youth Biodiversity Network, </w:t>
      </w:r>
      <w:r w:rsidR="008854F6">
        <w:t xml:space="preserve">International Indigenous Forum on Biodiversity, International Union for Conservation of Nature, </w:t>
      </w:r>
      <w:r w:rsidR="00B9033C" w:rsidRPr="00B9033C">
        <w:t>OHCHR</w:t>
      </w:r>
      <w:r w:rsidR="008854F6">
        <w:t xml:space="preserve">, </w:t>
      </w:r>
      <w:r w:rsidR="008854F6" w:rsidRPr="009B5029">
        <w:t>Secretariat</w:t>
      </w:r>
      <w:r w:rsidR="008854F6">
        <w:t xml:space="preserve"> of the Convention on the Conservation of Migratory Species of Wild Animals, The Nature Conservatory and World </w:t>
      </w:r>
      <w:r w:rsidR="00BE3554">
        <w:t>Wide</w:t>
      </w:r>
      <w:r w:rsidR="008854F6">
        <w:t xml:space="preserve"> Fund</w:t>
      </w:r>
      <w:r w:rsidR="006C1AA7">
        <w:t xml:space="preserve"> for Nature International</w:t>
      </w:r>
      <w:r w:rsidR="008854F6" w:rsidRPr="00B17AA2">
        <w:t>.</w:t>
      </w:r>
    </w:p>
    <w:p w14:paraId="30850CA7" w14:textId="10A8C437" w:rsidR="008854F6" w:rsidRDefault="008854F6" w:rsidP="008854F6">
      <w:pPr>
        <w:pStyle w:val="CBDNormalNumber"/>
      </w:pPr>
      <w:r w:rsidRPr="00B17AA2">
        <w:t>In addition, statements were made in session by representatives of</w:t>
      </w:r>
      <w:r>
        <w:t xml:space="preserve"> the following </w:t>
      </w:r>
      <w:r w:rsidRPr="009B5029">
        <w:t>Parties: Argentina</w:t>
      </w:r>
      <w:r>
        <w:t xml:space="preserve">, </w:t>
      </w:r>
      <w:r w:rsidRPr="00571DC0">
        <w:t>Bahrain</w:t>
      </w:r>
      <w:r>
        <w:t xml:space="preserve">, </w:t>
      </w:r>
      <w:r w:rsidRPr="00571DC0">
        <w:t>Bangladesh</w:t>
      </w:r>
      <w:r>
        <w:t xml:space="preserve">, </w:t>
      </w:r>
      <w:r w:rsidRPr="00571DC0">
        <w:t>Botswana</w:t>
      </w:r>
      <w:r>
        <w:t xml:space="preserve">, </w:t>
      </w:r>
      <w:r w:rsidRPr="0001062A">
        <w:t>Brazil (</w:t>
      </w:r>
      <w:r w:rsidR="000E3D7A" w:rsidRPr="00B06CD3">
        <w:t xml:space="preserve">also </w:t>
      </w:r>
      <w:r w:rsidRPr="0001062A">
        <w:t xml:space="preserve">on behalf of </w:t>
      </w:r>
      <w:r w:rsidRPr="00571DC0">
        <w:t>Chile</w:t>
      </w:r>
      <w:r>
        <w:t xml:space="preserve">, </w:t>
      </w:r>
      <w:r w:rsidRPr="00571DC0">
        <w:t>Colombia</w:t>
      </w:r>
      <w:r>
        <w:t xml:space="preserve">, </w:t>
      </w:r>
      <w:r w:rsidRPr="00571DC0">
        <w:t>Cuba</w:t>
      </w:r>
      <w:r>
        <w:t xml:space="preserve">, </w:t>
      </w:r>
      <w:r w:rsidRPr="00571DC0">
        <w:t>Dominican Republic</w:t>
      </w:r>
      <w:r>
        <w:t xml:space="preserve">, </w:t>
      </w:r>
      <w:r w:rsidRPr="00571DC0">
        <w:t>Mexico</w:t>
      </w:r>
      <w:r>
        <w:t xml:space="preserve">, </w:t>
      </w:r>
      <w:r w:rsidRPr="00571DC0">
        <w:t>Panama</w:t>
      </w:r>
      <w:r>
        <w:t xml:space="preserve">, </w:t>
      </w:r>
      <w:r w:rsidRPr="00571DC0">
        <w:t>Uruguay and Venezuela</w:t>
      </w:r>
      <w:r w:rsidR="00D76501">
        <w:t xml:space="preserve"> (Bolivarian Republic of)</w:t>
      </w:r>
      <w:r w:rsidRPr="00571DC0">
        <w:t>)</w:t>
      </w:r>
      <w:r>
        <w:t xml:space="preserve">, </w:t>
      </w:r>
      <w:r w:rsidRPr="00571DC0">
        <w:t>China</w:t>
      </w:r>
      <w:r>
        <w:t xml:space="preserve">, </w:t>
      </w:r>
      <w:r w:rsidRPr="00571DC0">
        <w:t>Democratic Republic of the Congo</w:t>
      </w:r>
      <w:r>
        <w:t>,</w:t>
      </w:r>
      <w:r w:rsidRPr="00D6603A">
        <w:t xml:space="preserve"> </w:t>
      </w:r>
      <w:r w:rsidRPr="00571DC0">
        <w:t>Haiti</w:t>
      </w:r>
      <w:r>
        <w:t xml:space="preserve">, </w:t>
      </w:r>
      <w:r w:rsidRPr="00571DC0">
        <w:t>India</w:t>
      </w:r>
      <w:r>
        <w:t xml:space="preserve">, </w:t>
      </w:r>
      <w:r w:rsidRPr="00571DC0">
        <w:t>Indonesia</w:t>
      </w:r>
      <w:r>
        <w:t xml:space="preserve">, </w:t>
      </w:r>
      <w:r w:rsidRPr="00571DC0">
        <w:t>Kenya</w:t>
      </w:r>
      <w:r>
        <w:t xml:space="preserve">, </w:t>
      </w:r>
      <w:r w:rsidRPr="00571DC0">
        <w:t>Nepal</w:t>
      </w:r>
      <w:r>
        <w:t xml:space="preserve">, </w:t>
      </w:r>
      <w:r w:rsidRPr="00571DC0">
        <w:t>Russian Federation</w:t>
      </w:r>
      <w:r>
        <w:t xml:space="preserve">, </w:t>
      </w:r>
      <w:r w:rsidRPr="00571DC0">
        <w:t>Saudi Arabia</w:t>
      </w:r>
      <w:r>
        <w:t xml:space="preserve">, </w:t>
      </w:r>
      <w:r w:rsidRPr="00571DC0">
        <w:t>South Africa</w:t>
      </w:r>
      <w:r>
        <w:t xml:space="preserve">, </w:t>
      </w:r>
      <w:r w:rsidRPr="00571DC0">
        <w:t>United Republic of Tanzania</w:t>
      </w:r>
      <w:r>
        <w:t xml:space="preserve">, </w:t>
      </w:r>
      <w:r w:rsidRPr="00571DC0">
        <w:t>Vanuatu (on behalf of the Pacific small island developing States)</w:t>
      </w:r>
      <w:r>
        <w:t xml:space="preserve"> and </w:t>
      </w:r>
      <w:r w:rsidRPr="00571DC0">
        <w:t>Zimbabwe (</w:t>
      </w:r>
      <w:r>
        <w:t>on behalf of the</w:t>
      </w:r>
      <w:r w:rsidRPr="00571DC0">
        <w:t xml:space="preserve"> African States)</w:t>
      </w:r>
      <w:r>
        <w:t>.</w:t>
      </w:r>
    </w:p>
    <w:p w14:paraId="7B432A12" w14:textId="77777777" w:rsidR="008854F6" w:rsidRDefault="008854F6" w:rsidP="008854F6">
      <w:pPr>
        <w:pStyle w:val="CBDNormalNumber"/>
      </w:pPr>
      <w:r>
        <w:t>Statements were also made by representatives of the Global Youth Biodiversity Network and the International Indigenous Forum on Biodiversity.</w:t>
      </w:r>
    </w:p>
    <w:p w14:paraId="24B17880" w14:textId="123F0B0C" w:rsidR="003F45DE" w:rsidRPr="004C32D1" w:rsidRDefault="00F73115" w:rsidP="00140F81">
      <w:pPr>
        <w:pStyle w:val="CBDNormalNumber"/>
        <w:rPr>
          <w:lang w:val="en-CA"/>
        </w:rPr>
      </w:pPr>
      <w:r w:rsidRPr="0042658B">
        <w:t xml:space="preserve">Following the exchange of views, the Subsidiary Body agreed to </w:t>
      </w:r>
      <w:r>
        <w:t>establish</w:t>
      </w:r>
      <w:r w:rsidRPr="0042658B">
        <w:t xml:space="preserve"> </w:t>
      </w:r>
      <w:r>
        <w:t xml:space="preserve">a </w:t>
      </w:r>
      <w:r w:rsidRPr="003063B6">
        <w:rPr>
          <w:lang w:val="en-CA"/>
        </w:rPr>
        <w:t>contact group</w:t>
      </w:r>
      <w:r>
        <w:rPr>
          <w:lang w:val="en-CA"/>
        </w:rPr>
        <w:t xml:space="preserve">, </w:t>
      </w:r>
      <w:r w:rsidRPr="00B77ACE">
        <w:rPr>
          <w:lang w:val="en-US"/>
        </w:rPr>
        <w:t>c</w:t>
      </w:r>
      <w:r w:rsidRPr="00B77ACE">
        <w:t xml:space="preserve">o-chaired by Adèle Fardoux (France) and </w:t>
      </w:r>
      <w:proofErr w:type="spellStart"/>
      <w:r w:rsidR="004D4C74" w:rsidRPr="00182234">
        <w:t>Ruliyana</w:t>
      </w:r>
      <w:proofErr w:type="spellEnd"/>
      <w:r w:rsidR="004D4C74" w:rsidRPr="00182234">
        <w:t xml:space="preserve"> </w:t>
      </w:r>
      <w:r w:rsidRPr="00B77ACE">
        <w:t>Susanti</w:t>
      </w:r>
      <w:r w:rsidR="005560B7">
        <w:t xml:space="preserve"> (</w:t>
      </w:r>
      <w:r w:rsidR="005560B7" w:rsidRPr="00182234">
        <w:t>Indonesia</w:t>
      </w:r>
      <w:r w:rsidR="005560B7">
        <w:t>)</w:t>
      </w:r>
      <w:r w:rsidR="00140F81">
        <w:t>,</w:t>
      </w:r>
      <w:r>
        <w:rPr>
          <w:lang w:val="en-CA"/>
        </w:rPr>
        <w:t xml:space="preserve"> to consider the matter</w:t>
      </w:r>
      <w:r w:rsidR="007E21FC" w:rsidRPr="007E21FC">
        <w:rPr>
          <w:lang w:val="en-CA"/>
        </w:rPr>
        <w:t xml:space="preserve"> </w:t>
      </w:r>
      <w:r w:rsidR="007E21FC">
        <w:rPr>
          <w:lang w:val="en-CA"/>
        </w:rPr>
        <w:t>further</w:t>
      </w:r>
      <w:r w:rsidR="003F45DE">
        <w:rPr>
          <w:lang w:val="en-CA"/>
        </w:rPr>
        <w:t>.</w:t>
      </w:r>
    </w:p>
    <w:bookmarkEnd w:id="58"/>
    <w:p w14:paraId="36523DA6" w14:textId="4C3865FB" w:rsidR="00A45424" w:rsidRDefault="00A45424" w:rsidP="00A45424">
      <w:pPr>
        <w:pStyle w:val="CBDNormalNumber"/>
      </w:pPr>
      <w:r>
        <w:t>At its 6th</w:t>
      </w:r>
      <w:r w:rsidR="009A1536">
        <w:t> </w:t>
      </w:r>
      <w:r>
        <w:t xml:space="preserve">plenary session, the Subsidiary Body heard a report </w:t>
      </w:r>
      <w:r w:rsidR="000B082E">
        <w:t xml:space="preserve">by one of the Co-Chairs of </w:t>
      </w:r>
      <w:r>
        <w:t>the contact group on the outcome of the group’s work</w:t>
      </w:r>
      <w:r w:rsidR="000C6B37">
        <w:t>.</w:t>
      </w:r>
    </w:p>
    <w:p w14:paraId="337AA697" w14:textId="2AAD20E8" w:rsidR="002F0FAC" w:rsidRDefault="00A44D1F" w:rsidP="00A45424">
      <w:pPr>
        <w:pStyle w:val="CBDNormalNumber"/>
      </w:pPr>
      <w:r>
        <w:t>At its 7th</w:t>
      </w:r>
      <w:r w:rsidR="002D5FA5">
        <w:t> </w:t>
      </w:r>
      <w:r>
        <w:t>plenary session, the Subsidiary Body considered a draft recommendation submitted by the Chair.</w:t>
      </w:r>
    </w:p>
    <w:p w14:paraId="5063B7DA" w14:textId="6E651E15" w:rsidR="00A44D1F" w:rsidRDefault="00A44D1F" w:rsidP="00A45424">
      <w:pPr>
        <w:pStyle w:val="CBDNormalNumber"/>
      </w:pPr>
      <w:r>
        <w:t xml:space="preserve">Statements were made by representatives of the following Parties: </w:t>
      </w:r>
      <w:r w:rsidRPr="004E62BE">
        <w:t>Brazil</w:t>
      </w:r>
      <w:r>
        <w:t xml:space="preserve"> and </w:t>
      </w:r>
      <w:r w:rsidRPr="004E62BE">
        <w:t>Russian Federation</w:t>
      </w:r>
      <w:r>
        <w:t>.</w:t>
      </w:r>
    </w:p>
    <w:p w14:paraId="790AB5C2" w14:textId="4ED42C23" w:rsidR="00A44D1F" w:rsidRDefault="00FA721E" w:rsidP="00A45424">
      <w:pPr>
        <w:pStyle w:val="CBDNormalNumber"/>
      </w:pPr>
      <w:r>
        <w:t>Following the exchange of views, t</w:t>
      </w:r>
      <w:r w:rsidR="00A44D1F">
        <w:t>he Subsidiary Body approve</w:t>
      </w:r>
      <w:r w:rsidR="00551353">
        <w:t>d</w:t>
      </w:r>
      <w:r w:rsidR="00A44D1F">
        <w:t xml:space="preserve"> the draft recommendation, as orally amended, as draft recommendation</w:t>
      </w:r>
      <w:r w:rsidR="00114F98">
        <w:t> </w:t>
      </w:r>
      <w:hyperlink r:id="rId158" w:history="1">
        <w:r w:rsidR="00A44D1F" w:rsidRPr="00114F98">
          <w:rPr>
            <w:rStyle w:val="Hyperlink"/>
          </w:rPr>
          <w:t>CBD</w:t>
        </w:r>
        <w:r w:rsidRPr="00114F98">
          <w:rPr>
            <w:rStyle w:val="Hyperlink"/>
          </w:rPr>
          <w:t>/</w:t>
        </w:r>
        <w:r w:rsidR="00A44D1F" w:rsidRPr="00114F98">
          <w:rPr>
            <w:rStyle w:val="Hyperlink"/>
          </w:rPr>
          <w:t>SBSTTA/28/L.6</w:t>
        </w:r>
      </w:hyperlink>
      <w:r w:rsidR="00A44D1F">
        <w:t>.</w:t>
      </w:r>
    </w:p>
    <w:p w14:paraId="74905737" w14:textId="7E73F073" w:rsidR="00A44D1F" w:rsidRDefault="00A44D1F">
      <w:pPr>
        <w:pStyle w:val="CBDNormalNumber"/>
      </w:pPr>
      <w:r>
        <w:t>Subsequently, at the same session, the Subsid</w:t>
      </w:r>
      <w:r w:rsidR="00C96E71">
        <w:t>i</w:t>
      </w:r>
      <w:r>
        <w:t xml:space="preserve">ary Body considered </w:t>
      </w:r>
      <w:r w:rsidR="00C96E71">
        <w:t>d</w:t>
      </w:r>
      <w:r>
        <w:t xml:space="preserve">raft recommendation </w:t>
      </w:r>
      <w:hyperlink r:id="rId159" w:history="1">
        <w:r w:rsidRPr="00114F98">
          <w:rPr>
            <w:rStyle w:val="Hyperlink"/>
          </w:rPr>
          <w:t>CBD</w:t>
        </w:r>
        <w:r w:rsidR="00FA721E" w:rsidRPr="00114F98">
          <w:rPr>
            <w:rStyle w:val="Hyperlink"/>
          </w:rPr>
          <w:t>/</w:t>
        </w:r>
        <w:r w:rsidRPr="00114F98">
          <w:rPr>
            <w:rStyle w:val="Hyperlink"/>
          </w:rPr>
          <w:t>SBSTTA/28/L.6</w:t>
        </w:r>
      </w:hyperlink>
      <w:r w:rsidR="00C96E71">
        <w:t xml:space="preserve"> and adopted it as recommendation 28/</w:t>
      </w:r>
      <w:r w:rsidR="00217D0F">
        <w:t>5</w:t>
      </w:r>
      <w:r w:rsidR="00C96E71">
        <w:t xml:space="preserve"> </w:t>
      </w:r>
      <w:r w:rsidR="00C96E71" w:rsidRPr="004B326F">
        <w:t>(see sect.</w:t>
      </w:r>
      <w:r w:rsidR="00734086">
        <w:t> </w:t>
      </w:r>
      <w:r w:rsidR="00C96E71" w:rsidRPr="004B326F">
        <w:t>I)</w:t>
      </w:r>
      <w:r>
        <w:t>.</w:t>
      </w:r>
    </w:p>
    <w:p w14:paraId="217EF8DD" w14:textId="40DC798B" w:rsidR="00A44D1F" w:rsidRDefault="00A44D1F">
      <w:pPr>
        <w:pStyle w:val="CBDNormalNumber"/>
      </w:pPr>
      <w:r>
        <w:t xml:space="preserve">A statement was made by </w:t>
      </w:r>
      <w:r w:rsidR="0032160B">
        <w:t>a</w:t>
      </w:r>
      <w:r>
        <w:t xml:space="preserve"> representative of the Democratic Republic of the Congo.</w:t>
      </w:r>
      <w:r>
        <w:rPr>
          <w:rStyle w:val="FootnoteReference"/>
        </w:rPr>
        <w:footnoteReference w:id="130"/>
      </w:r>
    </w:p>
    <w:p w14:paraId="318473BB" w14:textId="3AC65FB5" w:rsidR="00557370" w:rsidRPr="00182234" w:rsidRDefault="00D93639" w:rsidP="00611A11">
      <w:pPr>
        <w:pStyle w:val="CBDAgendaItem0"/>
        <w:rPr>
          <w:caps/>
        </w:rPr>
      </w:pPr>
      <w:bookmarkStart w:id="59" w:name="_Toc239753249"/>
      <w:r w:rsidRPr="00182234">
        <w:t xml:space="preserve">Item </w:t>
      </w:r>
      <w:r w:rsidR="003D57EC" w:rsidRPr="00182234">
        <w:t>8</w:t>
      </w:r>
      <w:r w:rsidR="008B57ED">
        <w:t xml:space="preserve"> </w:t>
      </w:r>
      <w:r w:rsidR="008B57ED">
        <w:br/>
      </w:r>
      <w:r w:rsidR="003D57EC" w:rsidRPr="00182234">
        <w:t>Marine and coastal biodiversity</w:t>
      </w:r>
      <w:bookmarkEnd w:id="59"/>
      <w:r w:rsidR="00557370" w:rsidRPr="00182234">
        <w:t xml:space="preserve"> </w:t>
      </w:r>
    </w:p>
    <w:p w14:paraId="355EC2BC" w14:textId="652F9672" w:rsidR="006D2104" w:rsidRPr="0042658B" w:rsidRDefault="006D2104" w:rsidP="006D2104">
      <w:pPr>
        <w:pStyle w:val="CBDNormalNumber"/>
        <w:numPr>
          <w:ilvl w:val="0"/>
          <w:numId w:val="144"/>
        </w:numPr>
      </w:pPr>
      <w:r w:rsidRPr="0042658B">
        <w:rPr>
          <w:lang w:eastAsia="en-CA"/>
        </w:rPr>
        <w:t xml:space="preserve">The Subsidiary Body </w:t>
      </w:r>
      <w:r>
        <w:rPr>
          <w:lang w:eastAsia="en-CA"/>
        </w:rPr>
        <w:t xml:space="preserve">began its </w:t>
      </w:r>
      <w:r w:rsidRPr="0042658B">
        <w:rPr>
          <w:lang w:eastAsia="en-CA"/>
        </w:rPr>
        <w:t>consider</w:t>
      </w:r>
      <w:r>
        <w:rPr>
          <w:lang w:eastAsia="en-CA"/>
        </w:rPr>
        <w:t>ation of</w:t>
      </w:r>
      <w:r w:rsidRPr="0042658B">
        <w:rPr>
          <w:lang w:eastAsia="en-CA"/>
        </w:rPr>
        <w:t xml:space="preserve"> agenda item</w:t>
      </w:r>
      <w:r w:rsidR="008D6786">
        <w:rPr>
          <w:lang w:eastAsia="en-CA"/>
        </w:rPr>
        <w:t> </w:t>
      </w:r>
      <w:r w:rsidRPr="0042658B">
        <w:rPr>
          <w:lang w:eastAsia="en-CA"/>
        </w:rPr>
        <w:t xml:space="preserve">8 at its </w:t>
      </w:r>
      <w:r>
        <w:rPr>
          <w:lang w:eastAsia="en-CA"/>
        </w:rPr>
        <w:t>2nd</w:t>
      </w:r>
      <w:r w:rsidRPr="0042658B">
        <w:rPr>
          <w:lang w:eastAsia="en-CA"/>
        </w:rPr>
        <w:t xml:space="preserve"> plenary session. It had before it </w:t>
      </w:r>
      <w:r w:rsidRPr="0042658B">
        <w:t xml:space="preserve">a </w:t>
      </w:r>
      <w:r>
        <w:t>note</w:t>
      </w:r>
      <w:r w:rsidRPr="0042658B">
        <w:t xml:space="preserve"> </w:t>
      </w:r>
      <w:r w:rsidRPr="0042658B">
        <w:rPr>
          <w:lang w:eastAsia="en-CA"/>
        </w:rPr>
        <w:t xml:space="preserve">by </w:t>
      </w:r>
      <w:r w:rsidRPr="0042658B">
        <w:t xml:space="preserve">the Secretariat on </w:t>
      </w:r>
      <w:r>
        <w:rPr>
          <w:lang w:eastAsia="ja-JP"/>
        </w:rPr>
        <w:t>marine and coastal biodiversity</w:t>
      </w:r>
      <w:r w:rsidRPr="0042658B">
        <w:t>,</w:t>
      </w:r>
      <w:r w:rsidRPr="0042658B">
        <w:rPr>
          <w:rStyle w:val="FootnoteReference"/>
        </w:rPr>
        <w:footnoteReference w:id="131"/>
      </w:r>
      <w:r w:rsidRPr="0042658B">
        <w:t xml:space="preserve"> which contained a draft recommendatio</w:t>
      </w:r>
      <w:r>
        <w:t>n, and a summary report of submissions for the description of ecologically or biologically significant marine areas and the modification of existing descriptions.</w:t>
      </w:r>
      <w:r>
        <w:rPr>
          <w:rStyle w:val="FootnoteReference"/>
        </w:rPr>
        <w:footnoteReference w:id="132"/>
      </w:r>
      <w:r>
        <w:t xml:space="preserve"> The full submissions were set out in </w:t>
      </w:r>
      <w:r w:rsidRPr="0042658B">
        <w:t>information document</w:t>
      </w:r>
      <w:r w:rsidR="001B3C9A">
        <w:t> </w:t>
      </w:r>
      <w:hyperlink r:id="rId160" w:history="1">
        <w:r w:rsidR="00AA0DB2" w:rsidRPr="00D10AD6">
          <w:rPr>
            <w:rStyle w:val="Hyperlink"/>
            <w:lang w:val="en-US"/>
          </w:rPr>
          <w:t>CBD/SBSTTA/2</w:t>
        </w:r>
        <w:r w:rsidR="00AA0DB2">
          <w:rPr>
            <w:rStyle w:val="Hyperlink"/>
            <w:lang w:val="en-US"/>
          </w:rPr>
          <w:t>8</w:t>
        </w:r>
        <w:r w:rsidR="00AA0DB2" w:rsidRPr="00D10AD6">
          <w:rPr>
            <w:rStyle w:val="Hyperlink"/>
            <w:lang w:val="en-US"/>
          </w:rPr>
          <w:t>/INF/2/Rev.1</w:t>
        </w:r>
      </w:hyperlink>
      <w:r>
        <w:t>. The following reference documents were also relevant to agenda item</w:t>
      </w:r>
      <w:r w:rsidR="00E90F08">
        <w:t> </w:t>
      </w:r>
      <w:r>
        <w:t>8: the report of the expert workshop on scientific and technical work conducted under the Convention relevant to marine biodiversity in areas beyond national jurisdiction</w:t>
      </w:r>
      <w:r>
        <w:rPr>
          <w:rStyle w:val="FootnoteReference"/>
        </w:rPr>
        <w:footnoteReference w:id="133"/>
      </w:r>
      <w:r>
        <w:t xml:space="preserve"> and the </w:t>
      </w:r>
      <w:r w:rsidRPr="00050624">
        <w:t xml:space="preserve">background </w:t>
      </w:r>
      <w:r>
        <w:t>d</w:t>
      </w:r>
      <w:r w:rsidRPr="00050624">
        <w:t xml:space="preserve">ocument for the </w:t>
      </w:r>
      <w:r>
        <w:t>d</w:t>
      </w:r>
      <w:r w:rsidRPr="00050624">
        <w:t xml:space="preserve">raft </w:t>
      </w:r>
      <w:r>
        <w:t>v</w:t>
      </w:r>
      <w:r w:rsidRPr="00050624">
        <w:t xml:space="preserve">oluntary </w:t>
      </w:r>
      <w:r>
        <w:t>g</w:t>
      </w:r>
      <w:r w:rsidRPr="00050624">
        <w:t xml:space="preserve">uidelines on </w:t>
      </w:r>
      <w:r>
        <w:t>p</w:t>
      </w:r>
      <w:r w:rsidRPr="00050624">
        <w:t>eer-</w:t>
      </w:r>
      <w:r>
        <w:t>r</w:t>
      </w:r>
      <w:r w:rsidRPr="00050624">
        <w:t xml:space="preserve">eview </w:t>
      </w:r>
      <w:r>
        <w:t>p</w:t>
      </w:r>
      <w:r w:rsidRPr="00050624">
        <w:t xml:space="preserve">rocesses for the </w:t>
      </w:r>
      <w:r>
        <w:t>d</w:t>
      </w:r>
      <w:r w:rsidRPr="00050624">
        <w:t xml:space="preserve">escription of </w:t>
      </w:r>
      <w:r>
        <w:t>a</w:t>
      </w:r>
      <w:r w:rsidRPr="00050624">
        <w:t xml:space="preserve">reas </w:t>
      </w:r>
      <w:r>
        <w:t>m</w:t>
      </w:r>
      <w:r w:rsidRPr="00050624">
        <w:t xml:space="preserve">eeting the </w:t>
      </w:r>
      <w:r>
        <w:t>c</w:t>
      </w:r>
      <w:r w:rsidRPr="00050624">
        <w:t xml:space="preserve">riteria for </w:t>
      </w:r>
      <w:r>
        <w:t>ecologically or biologically significant marine area</w:t>
      </w:r>
      <w:r w:rsidRPr="00050624">
        <w:t xml:space="preserve">s and </w:t>
      </w:r>
      <w:r>
        <w:t>o</w:t>
      </w:r>
      <w:r w:rsidRPr="00050624">
        <w:t xml:space="preserve">ther </w:t>
      </w:r>
      <w:r>
        <w:t>r</w:t>
      </w:r>
      <w:r w:rsidRPr="00050624">
        <w:t xml:space="preserve">elevant </w:t>
      </w:r>
      <w:r>
        <w:t>c</w:t>
      </w:r>
      <w:r w:rsidRPr="00050624">
        <w:t xml:space="preserve">ompatible and </w:t>
      </w:r>
      <w:r>
        <w:t>c</w:t>
      </w:r>
      <w:r w:rsidRPr="00050624">
        <w:t xml:space="preserve">omplementary </w:t>
      </w:r>
      <w:r>
        <w:t>s</w:t>
      </w:r>
      <w:r w:rsidRPr="00050624">
        <w:t xml:space="preserve">cientific </w:t>
      </w:r>
      <w:r>
        <w:t>c</w:t>
      </w:r>
      <w:r w:rsidRPr="00050624">
        <w:t>riteria</w:t>
      </w:r>
      <w:r>
        <w:t>.</w:t>
      </w:r>
      <w:r>
        <w:rPr>
          <w:rStyle w:val="FootnoteReference"/>
        </w:rPr>
        <w:footnoteReference w:id="134"/>
      </w:r>
      <w:r w:rsidRPr="00A5249A">
        <w:t xml:space="preserve"> </w:t>
      </w:r>
    </w:p>
    <w:p w14:paraId="0F616DDB" w14:textId="4A6627EB" w:rsidR="006D2104" w:rsidRDefault="006D2104" w:rsidP="006D2104">
      <w:pPr>
        <w:pStyle w:val="CBDNormalNumber"/>
      </w:pPr>
      <w:r w:rsidRPr="00B17AA2">
        <w:lastRenderedPageBreak/>
        <w:t>As the modalities</w:t>
      </w:r>
      <w:r w:rsidR="00BC4344">
        <w:t xml:space="preserve"> </w:t>
      </w:r>
      <w:r w:rsidRPr="00B17AA2">
        <w:t>for the early submission of statements</w:t>
      </w:r>
      <w:r w:rsidR="008C0CD1">
        <w:t xml:space="preserve"> </w:t>
      </w:r>
      <w:r w:rsidRPr="00B17AA2">
        <w:t xml:space="preserve">had been implemented for </w:t>
      </w:r>
      <w:r w:rsidR="003E7330">
        <w:t xml:space="preserve">agenda </w:t>
      </w:r>
      <w:r w:rsidRPr="00B17AA2">
        <w:t>item</w:t>
      </w:r>
      <w:r w:rsidR="00BC4344">
        <w:t> </w:t>
      </w:r>
      <w:r>
        <w:t>8</w:t>
      </w:r>
      <w:r w:rsidRPr="00B17AA2">
        <w:t>, with statements</w:t>
      </w:r>
      <w:r w:rsidR="00AE0AF4">
        <w:t xml:space="preserve"> </w:t>
      </w:r>
      <w:r w:rsidRPr="00B17AA2">
        <w:t>submitted on an informal and voluntary basis</w:t>
      </w:r>
      <w:r w:rsidR="00AE0AF4">
        <w:t xml:space="preserve"> </w:t>
      </w:r>
      <w:r w:rsidRPr="00B17AA2">
        <w:t>pursuant to notifications issued by the</w:t>
      </w:r>
      <w:r w:rsidR="00AE0AF4">
        <w:t xml:space="preserve"> </w:t>
      </w:r>
      <w:r w:rsidRPr="00B17AA2">
        <w:t>Secretariat,</w:t>
      </w:r>
      <w:r w:rsidR="00AE0AF4">
        <w:t xml:space="preserve"> </w:t>
      </w:r>
      <w:r w:rsidRPr="00B17AA2">
        <w:t xml:space="preserve">the Chair asked the Parties and observers listed in </w:t>
      </w:r>
      <w:r w:rsidR="00DB3E03">
        <w:t>annex</w:t>
      </w:r>
      <w:r w:rsidR="0001062A">
        <w:t> </w:t>
      </w:r>
      <w:r w:rsidR="00DB3E03">
        <w:t xml:space="preserve">VII to </w:t>
      </w:r>
      <w:r w:rsidRPr="00B17AA2">
        <w:t>document </w:t>
      </w:r>
      <w:hyperlink r:id="rId161" w:history="1">
        <w:r w:rsidRPr="00AE0AF4">
          <w:rPr>
            <w:rStyle w:val="Hyperlink"/>
          </w:rPr>
          <w:t>CBD/SBSTTA/28/INF/10</w:t>
        </w:r>
      </w:hyperlink>
      <w:r w:rsidR="00AE0AF4">
        <w:t xml:space="preserve"> </w:t>
      </w:r>
      <w:r w:rsidRPr="00B17AA2">
        <w:t>and present at the plenary session whether they had any objections to their statements being put on record as statements officially submitted. No objections were raised.</w:t>
      </w:r>
    </w:p>
    <w:p w14:paraId="27C02FF2" w14:textId="0E73A0C1" w:rsidR="006D2104" w:rsidRDefault="006D2104" w:rsidP="006D2104">
      <w:pPr>
        <w:pStyle w:val="CBDNormalNumber"/>
      </w:pPr>
      <w:r w:rsidRPr="00B17AA2">
        <w:t>The Subsidiary Body therefore agreed</w:t>
      </w:r>
      <w:r w:rsidR="00AE0AF4">
        <w:t xml:space="preserve"> </w:t>
      </w:r>
      <w:r w:rsidRPr="00B17AA2">
        <w:t>that</w:t>
      </w:r>
      <w:r w:rsidR="00AE0AF4">
        <w:t xml:space="preserve"> </w:t>
      </w:r>
      <w:r w:rsidRPr="00B17AA2">
        <w:t>the statements of the following Parties</w:t>
      </w:r>
      <w:r>
        <w:t xml:space="preserve"> </w:t>
      </w:r>
      <w:r w:rsidRPr="00B17AA2">
        <w:t>be put on record as statements officially submitted under agenda item </w:t>
      </w:r>
      <w:r>
        <w:t>8</w:t>
      </w:r>
      <w:r w:rsidRPr="00B17AA2">
        <w:t xml:space="preserve">: Australia, </w:t>
      </w:r>
      <w:r>
        <w:t xml:space="preserve">Bangladesh, </w:t>
      </w:r>
      <w:r w:rsidRPr="00B17AA2">
        <w:t xml:space="preserve">Belgium, Brazil, Canada, Chile, Colombia, Côte d’Ivoire, European Union, Finland, France, Germany, Iceland, Ireland, Japan, Maldives, Morocco, Netherlands (Kingdom of the), New Zealand, Norway, </w:t>
      </w:r>
      <w:r>
        <w:t>Republic of Korea</w:t>
      </w:r>
      <w:r w:rsidRPr="00B17AA2">
        <w:t xml:space="preserve">, Spain, Sweden, </w:t>
      </w:r>
      <w:r>
        <w:t>Türkiye</w:t>
      </w:r>
      <w:r w:rsidRPr="00B17AA2">
        <w:t xml:space="preserve"> and United Kingdom.</w:t>
      </w:r>
    </w:p>
    <w:p w14:paraId="12FC1209" w14:textId="2A6EC99B" w:rsidR="006D2104" w:rsidRDefault="002B650D" w:rsidP="00B9033C">
      <w:pPr>
        <w:pStyle w:val="CBDNormalNumber"/>
      </w:pPr>
      <w:r>
        <w:t>T</w:t>
      </w:r>
      <w:r w:rsidR="006D2104" w:rsidRPr="00B17AA2">
        <w:t xml:space="preserve">he Subsidiary Body </w:t>
      </w:r>
      <w:r>
        <w:t xml:space="preserve">also </w:t>
      </w:r>
      <w:r w:rsidR="006D2104" w:rsidRPr="00B17AA2">
        <w:t>agreed</w:t>
      </w:r>
      <w:r w:rsidR="00AE0AF4">
        <w:t xml:space="preserve"> </w:t>
      </w:r>
      <w:r w:rsidR="006D2104" w:rsidRPr="00B17AA2">
        <w:t>that</w:t>
      </w:r>
      <w:r w:rsidR="00AE0AF4">
        <w:t xml:space="preserve"> </w:t>
      </w:r>
      <w:r w:rsidR="006D2104" w:rsidRPr="00B17AA2">
        <w:t>the statements of the following observers</w:t>
      </w:r>
      <w:r w:rsidR="00AE0AF4">
        <w:t xml:space="preserve"> </w:t>
      </w:r>
      <w:r w:rsidR="006D2104" w:rsidRPr="00B17AA2">
        <w:t xml:space="preserve">be put on record as statements officially submitted </w:t>
      </w:r>
      <w:r w:rsidR="00AE0AF4">
        <w:t>under</w:t>
      </w:r>
      <w:r w:rsidR="006D2104" w:rsidRPr="00B17AA2">
        <w:t xml:space="preserve"> agenda item </w:t>
      </w:r>
      <w:r w:rsidR="006D2104">
        <w:t>8</w:t>
      </w:r>
      <w:r w:rsidR="006D2104" w:rsidRPr="00B17AA2">
        <w:t>:</w:t>
      </w:r>
      <w:r w:rsidR="00AD5610">
        <w:t xml:space="preserve"> </w:t>
      </w:r>
      <w:r w:rsidR="006D2104" w:rsidRPr="00B17AA2">
        <w:t>BirdLife</w:t>
      </w:r>
      <w:r w:rsidR="00AD5610">
        <w:t xml:space="preserve"> </w:t>
      </w:r>
      <w:r w:rsidR="006D2104" w:rsidRPr="00B17AA2">
        <w:t>International</w:t>
      </w:r>
      <w:r w:rsidR="006D2104">
        <w:t>,</w:t>
      </w:r>
      <w:r w:rsidR="006D2104" w:rsidRPr="00B17AA2">
        <w:t xml:space="preserve"> </w:t>
      </w:r>
      <w:r w:rsidR="005C7420" w:rsidRPr="00B17AA2">
        <w:t>CBD Women</w:t>
      </w:r>
      <w:r w:rsidR="005C7420">
        <w:t>’</w:t>
      </w:r>
      <w:r w:rsidR="005C7420" w:rsidRPr="00B17AA2">
        <w:t>s Caucus,</w:t>
      </w:r>
      <w:r w:rsidR="005C7420">
        <w:t xml:space="preserve"> </w:t>
      </w:r>
      <w:r w:rsidR="006D2104">
        <w:t>Division for Ocean Affairs and the Law of the Sea</w:t>
      </w:r>
      <w:r w:rsidR="00D17D69">
        <w:t xml:space="preserve"> of the United Nations Secretariat</w:t>
      </w:r>
      <w:r w:rsidR="006D2104">
        <w:t xml:space="preserve">, </w:t>
      </w:r>
      <w:r w:rsidR="006D2104" w:rsidRPr="00B17AA2">
        <w:t xml:space="preserve">Global Youth Biodiversity Network, </w:t>
      </w:r>
      <w:r w:rsidR="006D2104">
        <w:t xml:space="preserve">International Indigenous Forum on Biodiversity, </w:t>
      </w:r>
      <w:r w:rsidR="00B9033C" w:rsidRPr="00B9033C">
        <w:t>OHCHR</w:t>
      </w:r>
      <w:r w:rsidR="006D2104">
        <w:t xml:space="preserve">, </w:t>
      </w:r>
      <w:r w:rsidR="00D17D69">
        <w:t>UNDP</w:t>
      </w:r>
      <w:r w:rsidR="006D2104">
        <w:t xml:space="preserve"> </w:t>
      </w:r>
      <w:r w:rsidR="006D2104" w:rsidRPr="00B17AA2">
        <w:t>and W</w:t>
      </w:r>
      <w:r w:rsidR="006D2104">
        <w:t xml:space="preserve">orld </w:t>
      </w:r>
      <w:r w:rsidR="00BE3554">
        <w:t>Wide</w:t>
      </w:r>
      <w:r w:rsidR="006D2104">
        <w:t xml:space="preserve"> </w:t>
      </w:r>
      <w:r w:rsidR="006D2104" w:rsidRPr="00B17AA2">
        <w:t>F</w:t>
      </w:r>
      <w:r w:rsidR="006D2104">
        <w:t>und</w:t>
      </w:r>
      <w:r w:rsidR="00D17D69">
        <w:t xml:space="preserve"> for Nature International</w:t>
      </w:r>
      <w:r w:rsidR="006D2104" w:rsidRPr="00B17AA2">
        <w:t>.</w:t>
      </w:r>
    </w:p>
    <w:p w14:paraId="6B4CA2CE" w14:textId="0108107B" w:rsidR="006D2104" w:rsidRPr="00492B82" w:rsidRDefault="006D2104" w:rsidP="006D2104">
      <w:pPr>
        <w:pStyle w:val="CBDNormalNumber"/>
      </w:pPr>
      <w:r w:rsidRPr="00B17AA2">
        <w:t>In addition, statements were made in session by representatives of the following Parties:</w:t>
      </w:r>
      <w:r w:rsidR="00CC4253">
        <w:t xml:space="preserve"> </w:t>
      </w:r>
      <w:r>
        <w:t xml:space="preserve">Argentina, Bahrain, Chile, China, Egypt, </w:t>
      </w:r>
      <w:r w:rsidRPr="00520F41">
        <w:t>Fiji (</w:t>
      </w:r>
      <w:r w:rsidRPr="006803C6">
        <w:t xml:space="preserve">on behalf of </w:t>
      </w:r>
      <w:r>
        <w:t xml:space="preserve">the </w:t>
      </w:r>
      <w:r w:rsidRPr="006803C6">
        <w:t xml:space="preserve">Pacific </w:t>
      </w:r>
      <w:r>
        <w:t xml:space="preserve">small </w:t>
      </w:r>
      <w:r w:rsidRPr="006803C6">
        <w:t xml:space="preserve">island </w:t>
      </w:r>
      <w:r>
        <w:t xml:space="preserve">developing </w:t>
      </w:r>
      <w:r w:rsidRPr="006803C6">
        <w:t>States</w:t>
      </w:r>
      <w:r w:rsidRPr="00520F41">
        <w:t>)</w:t>
      </w:r>
      <w:r>
        <w:t xml:space="preserve">, Ghana, Guatemala, India, Indonesia, Kenya, Malaysia, Peru, Russian Federation, Saudi Arabia, Seychelles, Somalia, </w:t>
      </w:r>
      <w:r w:rsidRPr="003063B6">
        <w:rPr>
          <w:lang w:val="en-CA"/>
        </w:rPr>
        <w:t xml:space="preserve">South Africa </w:t>
      </w:r>
      <w:r>
        <w:rPr>
          <w:lang w:val="en-CA"/>
        </w:rPr>
        <w:t>(</w:t>
      </w:r>
      <w:r w:rsidRPr="003063B6">
        <w:rPr>
          <w:lang w:val="en-CA"/>
        </w:rPr>
        <w:t>on behalf of the African States</w:t>
      </w:r>
      <w:r>
        <w:rPr>
          <w:lang w:val="en-CA"/>
        </w:rPr>
        <w:t>),</w:t>
      </w:r>
      <w:r w:rsidRPr="003063B6">
        <w:rPr>
          <w:lang w:val="en-CA"/>
        </w:rPr>
        <w:t xml:space="preserve"> Sudan</w:t>
      </w:r>
      <w:r>
        <w:rPr>
          <w:lang w:val="en-CA"/>
        </w:rPr>
        <w:t xml:space="preserve"> and</w:t>
      </w:r>
      <w:r w:rsidRPr="003063B6">
        <w:rPr>
          <w:lang w:val="en-CA"/>
        </w:rPr>
        <w:t xml:space="preserve"> Zimbabwe</w:t>
      </w:r>
      <w:r w:rsidRPr="00B17AA2">
        <w:rPr>
          <w:lang w:val="en-US"/>
        </w:rPr>
        <w:t>.</w:t>
      </w:r>
    </w:p>
    <w:p w14:paraId="760EBA3C" w14:textId="5CCE8768" w:rsidR="006D2104" w:rsidRPr="00E90F87" w:rsidRDefault="006D2104" w:rsidP="006D2104">
      <w:pPr>
        <w:pStyle w:val="CBDNormalNumber"/>
      </w:pPr>
      <w:r w:rsidRPr="003063B6">
        <w:rPr>
          <w:lang w:val="en-CA"/>
        </w:rPr>
        <w:t xml:space="preserve">Statements </w:t>
      </w:r>
      <w:r>
        <w:rPr>
          <w:lang w:val="en-CA"/>
        </w:rPr>
        <w:t xml:space="preserve">were also made </w:t>
      </w:r>
      <w:r w:rsidRPr="003063B6">
        <w:rPr>
          <w:lang w:val="en-CA"/>
        </w:rPr>
        <w:t xml:space="preserve">by </w:t>
      </w:r>
      <w:r>
        <w:rPr>
          <w:lang w:val="en-CA"/>
        </w:rPr>
        <w:t>representative</w:t>
      </w:r>
      <w:r w:rsidR="003D71B5">
        <w:rPr>
          <w:lang w:val="en-CA"/>
        </w:rPr>
        <w:t>s</w:t>
      </w:r>
      <w:r>
        <w:rPr>
          <w:lang w:val="en-CA"/>
        </w:rPr>
        <w:t xml:space="preserve"> of the</w:t>
      </w:r>
      <w:r w:rsidRPr="003063B6">
        <w:rPr>
          <w:lang w:val="en-CA"/>
        </w:rPr>
        <w:t xml:space="preserve"> Global Youth Biodiversity Network</w:t>
      </w:r>
      <w:r>
        <w:rPr>
          <w:lang w:val="en-CA"/>
        </w:rPr>
        <w:t xml:space="preserve"> and the </w:t>
      </w:r>
      <w:r w:rsidRPr="003063B6">
        <w:rPr>
          <w:lang w:val="en-CA"/>
        </w:rPr>
        <w:t>International Indigenous Forum on Biodiversit</w:t>
      </w:r>
      <w:r>
        <w:rPr>
          <w:lang w:val="en-CA"/>
        </w:rPr>
        <w:t>y.</w:t>
      </w:r>
    </w:p>
    <w:p w14:paraId="2E0B8450" w14:textId="2D6CFE73" w:rsidR="006D2104" w:rsidRPr="000B082E" w:rsidRDefault="006D2104" w:rsidP="006D2104">
      <w:pPr>
        <w:pStyle w:val="CBDNormalNumber"/>
        <w:rPr>
          <w:lang w:val="en-CA"/>
        </w:rPr>
      </w:pPr>
      <w:r w:rsidRPr="0042658B">
        <w:t xml:space="preserve">Following the exchange of views, the Subsidiary Body agreed to </w:t>
      </w:r>
      <w:r>
        <w:t>establish</w:t>
      </w:r>
      <w:r w:rsidRPr="0042658B">
        <w:t xml:space="preserve"> </w:t>
      </w:r>
      <w:r>
        <w:t xml:space="preserve">a </w:t>
      </w:r>
      <w:r w:rsidRPr="003063B6">
        <w:rPr>
          <w:lang w:val="en-CA"/>
        </w:rPr>
        <w:t>contact group</w:t>
      </w:r>
      <w:r>
        <w:rPr>
          <w:lang w:val="en-CA"/>
        </w:rPr>
        <w:t xml:space="preserve">, </w:t>
      </w:r>
      <w:r w:rsidRPr="003063B6">
        <w:rPr>
          <w:lang w:val="en-CA"/>
        </w:rPr>
        <w:t>co-chaired by Holly Kelley-Weil (United Kingdom) and Patsy</w:t>
      </w:r>
      <w:r w:rsidR="0077372A">
        <w:rPr>
          <w:lang w:val="en-CA"/>
        </w:rPr>
        <w:t xml:space="preserve"> Nicole</w:t>
      </w:r>
      <w:r w:rsidRPr="003063B6">
        <w:rPr>
          <w:lang w:val="en-CA"/>
        </w:rPr>
        <w:t xml:space="preserve"> Contardo </w:t>
      </w:r>
      <w:r>
        <w:rPr>
          <w:lang w:val="en-CA"/>
        </w:rPr>
        <w:t xml:space="preserve">Urra </w:t>
      </w:r>
      <w:r w:rsidRPr="003063B6">
        <w:rPr>
          <w:lang w:val="en-CA"/>
        </w:rPr>
        <w:t>(Chile)</w:t>
      </w:r>
      <w:r>
        <w:rPr>
          <w:lang w:val="en-CA"/>
        </w:rPr>
        <w:t>, to consider the matter</w:t>
      </w:r>
      <w:r w:rsidR="00A17C8F" w:rsidRPr="00A17C8F">
        <w:rPr>
          <w:lang w:val="en-CA"/>
        </w:rPr>
        <w:t xml:space="preserve"> </w:t>
      </w:r>
      <w:r w:rsidR="00A17C8F">
        <w:rPr>
          <w:lang w:val="en-CA"/>
        </w:rPr>
        <w:t>further</w:t>
      </w:r>
      <w:r>
        <w:rPr>
          <w:lang w:val="en-CA"/>
        </w:rPr>
        <w:t>, basing its work on text prepared by the</w:t>
      </w:r>
      <w:r w:rsidRPr="003063B6">
        <w:rPr>
          <w:lang w:val="en-CA"/>
        </w:rPr>
        <w:t xml:space="preserve"> Chair with</w:t>
      </w:r>
      <w:r>
        <w:rPr>
          <w:lang w:val="en-CA"/>
        </w:rPr>
        <w:t xml:space="preserve"> the</w:t>
      </w:r>
      <w:r w:rsidRPr="003063B6">
        <w:rPr>
          <w:lang w:val="en-CA"/>
        </w:rPr>
        <w:t xml:space="preserve"> assistance of </w:t>
      </w:r>
      <w:r>
        <w:rPr>
          <w:lang w:val="en-CA"/>
        </w:rPr>
        <w:t xml:space="preserve">the </w:t>
      </w:r>
      <w:r w:rsidRPr="003063B6">
        <w:rPr>
          <w:lang w:val="en-CA"/>
        </w:rPr>
        <w:t>Secretariat</w:t>
      </w:r>
      <w:r>
        <w:rPr>
          <w:lang w:val="en-CA"/>
        </w:rPr>
        <w:t>.</w:t>
      </w:r>
    </w:p>
    <w:p w14:paraId="3E48BBC2" w14:textId="77391147" w:rsidR="006773B9" w:rsidRDefault="006773B9" w:rsidP="006773B9">
      <w:pPr>
        <w:pStyle w:val="CBDNormalNumber"/>
      </w:pPr>
      <w:r w:rsidRPr="004B326F">
        <w:t xml:space="preserve">At </w:t>
      </w:r>
      <w:r>
        <w:t>its 5</w:t>
      </w:r>
      <w:r w:rsidRPr="004B326F">
        <w:t>th</w:t>
      </w:r>
      <w:r w:rsidR="00934956">
        <w:t> </w:t>
      </w:r>
      <w:r w:rsidRPr="004B326F">
        <w:t xml:space="preserve">plenary </w:t>
      </w:r>
      <w:r>
        <w:t>session</w:t>
      </w:r>
      <w:r w:rsidRPr="004B326F">
        <w:t xml:space="preserve">, </w:t>
      </w:r>
      <w:r w:rsidRPr="008E16DB">
        <w:t xml:space="preserve">the Subsidiary Body heard a report </w:t>
      </w:r>
      <w:r>
        <w:t>by one of the Co-Chairs of</w:t>
      </w:r>
      <w:r w:rsidRPr="004B326F" w:rsidDel="00A45424">
        <w:t xml:space="preserve"> </w:t>
      </w:r>
      <w:r w:rsidRPr="004B326F">
        <w:t>the contact group</w:t>
      </w:r>
      <w:r w:rsidRPr="000443AA">
        <w:t xml:space="preserve"> </w:t>
      </w:r>
      <w:r w:rsidRPr="008E16DB">
        <w:t>on the outcome of the group’s work</w:t>
      </w:r>
      <w:r>
        <w:t>, following which it considered a draft recommendation submitted by the Chair.</w:t>
      </w:r>
    </w:p>
    <w:p w14:paraId="0757D89F" w14:textId="11A6EE44" w:rsidR="006773B9" w:rsidRDefault="00313FFE" w:rsidP="006773B9">
      <w:pPr>
        <w:pStyle w:val="CBDNormalNumber"/>
      </w:pPr>
      <w:r>
        <w:t>A</w:t>
      </w:r>
      <w:r w:rsidR="006773B9">
        <w:t xml:space="preserve"> representative of the Secretariat </w:t>
      </w:r>
      <w:r>
        <w:t>provided</w:t>
      </w:r>
      <w:r w:rsidR="006773B9">
        <w:t xml:space="preserve"> an oral </w:t>
      </w:r>
      <w:r>
        <w:t>correction</w:t>
      </w:r>
      <w:r w:rsidR="006773B9">
        <w:t xml:space="preserve"> to the draft recommendation. </w:t>
      </w:r>
    </w:p>
    <w:p w14:paraId="501E08C1" w14:textId="5FB2EB43" w:rsidR="006773B9" w:rsidRDefault="006773B9" w:rsidP="006773B9">
      <w:pPr>
        <w:pStyle w:val="CBDNormalNumber"/>
      </w:pPr>
      <w:r>
        <w:t>The Subsidiary Body approve</w:t>
      </w:r>
      <w:r w:rsidR="006D3753">
        <w:t>d</w:t>
      </w:r>
      <w:r>
        <w:t xml:space="preserve"> the draft recommendation, as orally amended, as draft recommendation</w:t>
      </w:r>
      <w:r w:rsidR="00DC0AA8">
        <w:t> </w:t>
      </w:r>
      <w:hyperlink r:id="rId162" w:history="1">
        <w:r w:rsidR="00907D45" w:rsidRPr="00DC0AA8">
          <w:rPr>
            <w:rStyle w:val="Hyperlink"/>
          </w:rPr>
          <w:t>CBD</w:t>
        </w:r>
        <w:r w:rsidR="006D3753" w:rsidRPr="00DC0AA8">
          <w:rPr>
            <w:rStyle w:val="Hyperlink"/>
          </w:rPr>
          <w:t>/</w:t>
        </w:r>
        <w:r w:rsidRPr="00DC0AA8">
          <w:rPr>
            <w:rStyle w:val="Hyperlink"/>
          </w:rPr>
          <w:t>SBSTTA/28/L.2</w:t>
        </w:r>
      </w:hyperlink>
      <w:r>
        <w:t xml:space="preserve">, for formal adoption at a later session. </w:t>
      </w:r>
    </w:p>
    <w:p w14:paraId="62F5F087" w14:textId="3ADF0449" w:rsidR="006D2104" w:rsidRDefault="0016679B" w:rsidP="006D2104">
      <w:pPr>
        <w:pStyle w:val="CBDNormalNumber"/>
      </w:pPr>
      <w:r>
        <w:rPr>
          <w:lang w:val="en-CA"/>
        </w:rPr>
        <w:t>At its 6th</w:t>
      </w:r>
      <w:r w:rsidR="009A1536">
        <w:rPr>
          <w:lang w:val="en-CA"/>
        </w:rPr>
        <w:t> </w:t>
      </w:r>
      <w:r>
        <w:rPr>
          <w:lang w:val="en-CA"/>
        </w:rPr>
        <w:t xml:space="preserve">plenary session, the Subsidiary Body considered draft recommendation </w:t>
      </w:r>
      <w:hyperlink r:id="rId163" w:history="1">
        <w:r w:rsidR="00907D45" w:rsidRPr="00DC0AA8">
          <w:rPr>
            <w:rStyle w:val="Hyperlink"/>
          </w:rPr>
          <w:t>CBD</w:t>
        </w:r>
        <w:r w:rsidR="006D3753" w:rsidRPr="00DC0AA8">
          <w:rPr>
            <w:rStyle w:val="Hyperlink"/>
          </w:rPr>
          <w:t>/</w:t>
        </w:r>
        <w:r w:rsidRPr="00DC0AA8">
          <w:rPr>
            <w:rStyle w:val="Hyperlink"/>
          </w:rPr>
          <w:t>SBSTTA/28/L.2</w:t>
        </w:r>
      </w:hyperlink>
      <w:r>
        <w:t>.</w:t>
      </w:r>
    </w:p>
    <w:p w14:paraId="15C944B9" w14:textId="4ED208FF" w:rsidR="0016679B" w:rsidRDefault="00313FFE" w:rsidP="006D2104">
      <w:pPr>
        <w:pStyle w:val="CBDNormalNumber"/>
      </w:pPr>
      <w:r>
        <w:t>A</w:t>
      </w:r>
      <w:r w:rsidR="00FE3A22">
        <w:t xml:space="preserve"> representative of the Secretariat </w:t>
      </w:r>
      <w:r>
        <w:t>provided</w:t>
      </w:r>
      <w:r w:rsidR="00FE3A22">
        <w:t xml:space="preserve"> </w:t>
      </w:r>
      <w:r w:rsidR="0016679B">
        <w:t xml:space="preserve">an oral </w:t>
      </w:r>
      <w:r>
        <w:t>correction</w:t>
      </w:r>
      <w:r w:rsidR="0016679B">
        <w:t xml:space="preserve"> to the draft recommendation. </w:t>
      </w:r>
    </w:p>
    <w:p w14:paraId="13FC0E93" w14:textId="52E622CE" w:rsidR="0016679B" w:rsidRDefault="0016679B" w:rsidP="006D2104">
      <w:pPr>
        <w:pStyle w:val="CBDNormalNumber"/>
      </w:pPr>
      <w:r>
        <w:t xml:space="preserve">The Subsidiary Body </w:t>
      </w:r>
      <w:r w:rsidR="005C5263">
        <w:t>adopted</w:t>
      </w:r>
      <w:r>
        <w:t xml:space="preserve"> </w:t>
      </w:r>
      <w:r>
        <w:rPr>
          <w:lang w:val="en-CA"/>
        </w:rPr>
        <w:t>draft recommendation</w:t>
      </w:r>
      <w:r w:rsidR="000A4E8A">
        <w:rPr>
          <w:lang w:val="en-CA"/>
        </w:rPr>
        <w:t> </w:t>
      </w:r>
      <w:hyperlink r:id="rId164" w:history="1">
        <w:r w:rsidR="00907D45" w:rsidRPr="000A4E8A">
          <w:rPr>
            <w:rStyle w:val="Hyperlink"/>
          </w:rPr>
          <w:t>CBD</w:t>
        </w:r>
        <w:r w:rsidR="006D3753" w:rsidRPr="000A4E8A">
          <w:rPr>
            <w:rStyle w:val="Hyperlink"/>
          </w:rPr>
          <w:t>/</w:t>
        </w:r>
        <w:r w:rsidRPr="000A4E8A">
          <w:rPr>
            <w:rStyle w:val="Hyperlink"/>
          </w:rPr>
          <w:t>SBSTTA/28/L.2</w:t>
        </w:r>
      </w:hyperlink>
      <w:r>
        <w:t>, as orally amended, as recommendation 28/</w:t>
      </w:r>
      <w:r w:rsidR="00217D0F">
        <w:t>6</w:t>
      </w:r>
      <w:r>
        <w:t xml:space="preserve"> </w:t>
      </w:r>
      <w:r w:rsidRPr="004B326F">
        <w:t>(see sect.</w:t>
      </w:r>
      <w:r w:rsidR="009C52AD">
        <w:t> </w:t>
      </w:r>
      <w:r w:rsidRPr="004B326F">
        <w:t>I)</w:t>
      </w:r>
      <w:r>
        <w:t>.</w:t>
      </w:r>
    </w:p>
    <w:p w14:paraId="266E564B" w14:textId="02B4C7B0" w:rsidR="00B7033F" w:rsidRDefault="00B7033F" w:rsidP="006D2104">
      <w:pPr>
        <w:pStyle w:val="CBDNormalNumber"/>
      </w:pPr>
      <w:r>
        <w:t>A statement was made by a representative of Belgium.</w:t>
      </w:r>
    </w:p>
    <w:p w14:paraId="78160E91" w14:textId="509FDE19" w:rsidR="00557370" w:rsidRPr="00182234" w:rsidRDefault="00C45D2D" w:rsidP="00611A11">
      <w:pPr>
        <w:pStyle w:val="CBDAgendaItem0"/>
        <w:rPr>
          <w:caps/>
        </w:rPr>
      </w:pPr>
      <w:bookmarkStart w:id="60" w:name="_Toc239753250"/>
      <w:r w:rsidRPr="00182234">
        <w:t xml:space="preserve">Item </w:t>
      </w:r>
      <w:r w:rsidR="003D57EC" w:rsidRPr="00182234">
        <w:t>9</w:t>
      </w:r>
      <w:r w:rsidR="008B57ED">
        <w:t xml:space="preserve"> </w:t>
      </w:r>
      <w:r w:rsidR="008B57ED">
        <w:br/>
      </w:r>
      <w:r w:rsidRPr="00182234">
        <w:t>Other matters</w:t>
      </w:r>
      <w:bookmarkEnd w:id="60"/>
    </w:p>
    <w:p w14:paraId="0139C378" w14:textId="480CEAF8" w:rsidR="00557370" w:rsidRPr="00182234" w:rsidRDefault="00877113" w:rsidP="00611A11">
      <w:pPr>
        <w:pStyle w:val="CBDNormalNumber"/>
      </w:pPr>
      <w:r>
        <w:t xml:space="preserve">A statement was made by </w:t>
      </w:r>
      <w:r w:rsidR="00CE38B0">
        <w:t>a</w:t>
      </w:r>
      <w:r>
        <w:t xml:space="preserve"> representative of Colombia.</w:t>
      </w:r>
    </w:p>
    <w:p w14:paraId="1D12A01C" w14:textId="1FA9C838" w:rsidR="00557370" w:rsidRPr="00182234" w:rsidRDefault="00C45D2D" w:rsidP="00611A11">
      <w:pPr>
        <w:pStyle w:val="CBDAgendaItem0"/>
        <w:rPr>
          <w:caps/>
        </w:rPr>
      </w:pPr>
      <w:bookmarkStart w:id="61" w:name="_Toc239753251"/>
      <w:r w:rsidRPr="00182234">
        <w:lastRenderedPageBreak/>
        <w:t xml:space="preserve">Item </w:t>
      </w:r>
      <w:r w:rsidR="00557370" w:rsidRPr="00182234">
        <w:t>1</w:t>
      </w:r>
      <w:r w:rsidR="003D57EC" w:rsidRPr="00182234">
        <w:t>0</w:t>
      </w:r>
      <w:r w:rsidR="008B57ED">
        <w:t xml:space="preserve"> </w:t>
      </w:r>
      <w:r w:rsidR="008B57ED">
        <w:br/>
      </w:r>
      <w:r w:rsidRPr="00182234">
        <w:t>Adoption of the report</w:t>
      </w:r>
      <w:bookmarkEnd w:id="61"/>
    </w:p>
    <w:p w14:paraId="5EB66503" w14:textId="30802420" w:rsidR="00877113" w:rsidRDefault="005A3DC7" w:rsidP="00877113">
      <w:pPr>
        <w:pStyle w:val="CBDNormalNumber"/>
        <w:numPr>
          <w:ilvl w:val="0"/>
          <w:numId w:val="160"/>
        </w:numPr>
      </w:pPr>
      <w:r>
        <w:t xml:space="preserve">The </w:t>
      </w:r>
      <w:r w:rsidR="00877113" w:rsidRPr="00EE0ECD">
        <w:t xml:space="preserve">Subsidiary Body adopted the present report, </w:t>
      </w:r>
      <w:proofErr w:type="gramStart"/>
      <w:r w:rsidR="00877113" w:rsidRPr="00EE0ECD">
        <w:t>on the basis of</w:t>
      </w:r>
      <w:proofErr w:type="gramEnd"/>
      <w:r w:rsidR="00877113" w:rsidRPr="00EE0ECD">
        <w:t xml:space="preserve"> the draft report</w:t>
      </w:r>
      <w:r w:rsidR="00B7033F">
        <w:t>,</w:t>
      </w:r>
      <w:r w:rsidR="00AA23EC">
        <w:rPr>
          <w:rStyle w:val="FootnoteReference"/>
        </w:rPr>
        <w:footnoteReference w:id="135"/>
      </w:r>
      <w:r w:rsidR="00877113" w:rsidRPr="00EE0ECD">
        <w:t xml:space="preserve"> on the understanding that the Rapporteur would be entrusted with its finalization.</w:t>
      </w:r>
    </w:p>
    <w:p w14:paraId="47430AB4" w14:textId="3EF6BBB6" w:rsidR="00B7033F" w:rsidRDefault="00B7033F" w:rsidP="00877113">
      <w:pPr>
        <w:pStyle w:val="CBDNormalNumber"/>
        <w:numPr>
          <w:ilvl w:val="0"/>
          <w:numId w:val="160"/>
        </w:numPr>
      </w:pPr>
      <w:r>
        <w:t xml:space="preserve">A statement was made by </w:t>
      </w:r>
      <w:r w:rsidR="00C27631">
        <w:t>a</w:t>
      </w:r>
      <w:r>
        <w:t xml:space="preserve"> representative of Argentina.</w:t>
      </w:r>
      <w:r>
        <w:rPr>
          <w:rStyle w:val="FootnoteReference"/>
        </w:rPr>
        <w:footnoteReference w:id="136"/>
      </w:r>
    </w:p>
    <w:p w14:paraId="0EED474F" w14:textId="50B14116" w:rsidR="00557370" w:rsidRPr="00182234" w:rsidRDefault="00C45D2D" w:rsidP="00611A11">
      <w:pPr>
        <w:pStyle w:val="CBDAgendaItem0"/>
      </w:pPr>
      <w:bookmarkStart w:id="62" w:name="_Toc239753252"/>
      <w:r w:rsidRPr="00182234">
        <w:t>Item 1</w:t>
      </w:r>
      <w:r w:rsidR="003D57EC" w:rsidRPr="00182234">
        <w:t>1</w:t>
      </w:r>
      <w:r w:rsidR="008B57ED">
        <w:t xml:space="preserve"> </w:t>
      </w:r>
      <w:r w:rsidR="008B57ED">
        <w:br/>
      </w:r>
      <w:r w:rsidRPr="00182234">
        <w:t>Closure of the meeting</w:t>
      </w:r>
      <w:bookmarkEnd w:id="62"/>
    </w:p>
    <w:p w14:paraId="3FD569A1" w14:textId="0B826F08" w:rsidR="00557370" w:rsidRPr="00182234" w:rsidRDefault="00877113" w:rsidP="00611A11">
      <w:pPr>
        <w:pStyle w:val="CBDNormalNumber"/>
      </w:pPr>
      <w:r w:rsidRPr="00EE0ECD">
        <w:t>Following the customary exchange of courtesies, the meeting was declared closed at 1</w:t>
      </w:r>
      <w:r>
        <w:t>0</w:t>
      </w:r>
      <w:r w:rsidRPr="00EE0ECD">
        <w:t>.</w:t>
      </w:r>
      <w:r>
        <w:t>30</w:t>
      </w:r>
      <w:r w:rsidRPr="00EE0ECD">
        <w:t> p.m. on 1</w:t>
      </w:r>
      <w:r w:rsidR="001B3C9A">
        <w:t> </w:t>
      </w:r>
      <w:r>
        <w:t>August</w:t>
      </w:r>
      <w:r w:rsidRPr="00EE0ECD">
        <w:t xml:space="preserve"> 2026</w:t>
      </w:r>
      <w:r w:rsidR="00557370" w:rsidRPr="00182234">
        <w:t>.</w:t>
      </w:r>
    </w:p>
    <w:p w14:paraId="453CE0E0" w14:textId="7D33AFE0" w:rsidR="002B559C" w:rsidRPr="00182234" w:rsidRDefault="00557370" w:rsidP="00191C16">
      <w:pPr>
        <w:suppressLineNumbers/>
        <w:suppressAutoHyphens/>
        <w:jc w:val="center"/>
      </w:pPr>
      <w:r w:rsidRPr="00182234">
        <w:rPr>
          <w:kern w:val="22"/>
        </w:rPr>
        <w:t>__________</w:t>
      </w:r>
    </w:p>
    <w:sectPr w:rsidR="002B559C" w:rsidRPr="00182234" w:rsidSect="000A7DE1">
      <w:pgSz w:w="12240" w:h="15840"/>
      <w:pgMar w:top="1134"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EB7CBD" w14:textId="77777777" w:rsidR="007324AB" w:rsidRPr="00182234" w:rsidRDefault="007324AB" w:rsidP="00A96B21">
      <w:r w:rsidRPr="00182234">
        <w:separator/>
      </w:r>
    </w:p>
  </w:endnote>
  <w:endnote w:type="continuationSeparator" w:id="0">
    <w:p w14:paraId="2462D266" w14:textId="77777777" w:rsidR="007324AB" w:rsidRPr="00182234" w:rsidRDefault="007324AB" w:rsidP="00A96B21">
      <w:r w:rsidRPr="00182234">
        <w:continuationSeparator/>
      </w:r>
    </w:p>
  </w:endnote>
  <w:endnote w:type="continuationNotice" w:id="1">
    <w:p w14:paraId="538F0BE5" w14:textId="77777777" w:rsidR="007324AB" w:rsidRPr="00182234" w:rsidRDefault="007324A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DengXian">
    <w:panose1 w:val="02010600030101010101"/>
    <w:charset w:val="86"/>
    <w:family w:val="auto"/>
    <w:pitch w:val="variable"/>
    <w:sig w:usb0="A00002BF" w:usb1="38CF7CFA" w:usb2="00000016" w:usb3="00000000" w:csb0="0004000F" w:csb1="00000000"/>
  </w:font>
  <w:font w:name="Simplified Arabic">
    <w:charset w:val="B2"/>
    <w:family w:val="roman"/>
    <w:pitch w:val="variable"/>
    <w:sig w:usb0="00002003" w:usb1="80000000" w:usb2="00000008" w:usb3="00000000" w:csb0="00000041"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10006FF" w:usb1="4000FCFF" w:usb2="00000009" w:usb3="00000000" w:csb0="0000019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MS Mincho">
    <w:panose1 w:val="02020609040205080304"/>
    <w:charset w:val="80"/>
    <w:family w:val="modern"/>
    <w:pitch w:val="fixed"/>
    <w:sig w:usb0="E00002FF" w:usb1="6AC7FDFB" w:usb2="08000012" w:usb3="00000000" w:csb0="0002009F" w:csb1="00000000"/>
  </w:font>
  <w:font w:name="Aptos Narrow">
    <w:charset w:val="00"/>
    <w:family w:val="swiss"/>
    <w:pitch w:val="variable"/>
    <w:sig w:usb0="20000287" w:usb1="00000003" w:usb2="00000000" w:usb3="00000000" w:csb0="0000019F" w:csb1="00000000"/>
  </w:font>
  <w:font w:name="Batang">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2F3F0D0A" w14:textId="77777777" w:rsidR="002B559C" w:rsidRDefault="002B559C">
            <w:pPr>
              <w:pStyle w:val="Footer"/>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4511934"/>
      <w:docPartObj>
        <w:docPartGallery w:val="Page Numbers (Bottom of Page)"/>
        <w:docPartUnique/>
      </w:docPartObj>
    </w:sdtPr>
    <w:sdtEndPr/>
    <w:sdtContent>
      <w:sdt>
        <w:sdtPr>
          <w:id w:val="-1769616900"/>
          <w:docPartObj>
            <w:docPartGallery w:val="Page Numbers (Top of Page)"/>
            <w:docPartUnique/>
          </w:docPartObj>
        </w:sdtPr>
        <w:sdtEndPr/>
        <w:sdtContent>
          <w:p w14:paraId="68A29DC2" w14:textId="77777777" w:rsidR="002B559C" w:rsidRDefault="002B559C"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414163331"/>
          <w:docPartObj>
            <w:docPartGallery w:val="Page Numbers (Top of Page)"/>
            <w:docPartUnique/>
          </w:docPartObj>
        </w:sdtPr>
        <w:sdtEndPr/>
        <w:sdtContent>
          <w:p w14:paraId="12E1EF79" w14:textId="77777777" w:rsidR="00122D92" w:rsidRPr="003F1A75" w:rsidRDefault="00122D92" w:rsidP="00D75CA6">
            <w:pPr>
              <w:pStyle w:val="Footer"/>
              <w:jc w:val="left"/>
            </w:pPr>
            <w:r w:rsidRPr="008B30E1">
              <w:rPr>
                <w:szCs w:val="20"/>
              </w:rPr>
              <w:fldChar w:fldCharType="begin"/>
            </w:r>
            <w:r w:rsidRPr="008B30E1">
              <w:rPr>
                <w:szCs w:val="20"/>
              </w:rPr>
              <w:instrText xml:space="preserve"> PAGE </w:instrText>
            </w:r>
            <w:r w:rsidRPr="008B30E1">
              <w:rPr>
                <w:szCs w:val="20"/>
              </w:rPr>
              <w:fldChar w:fldCharType="separate"/>
            </w:r>
            <w:r w:rsidRPr="008B30E1">
              <w:rPr>
                <w:noProof/>
                <w:szCs w:val="20"/>
              </w:rPr>
              <w:t>2</w:t>
            </w:r>
            <w:r w:rsidRPr="008B30E1">
              <w:rPr>
                <w:szCs w:val="20"/>
              </w:rPr>
              <w:fldChar w:fldCharType="end"/>
            </w:r>
            <w:r w:rsidRPr="00145146">
              <w:rPr>
                <w:szCs w:val="20"/>
              </w:rPr>
              <w:t>/</w:t>
            </w:r>
            <w:r w:rsidRPr="008B30E1">
              <w:rPr>
                <w:szCs w:val="20"/>
              </w:rPr>
              <w:fldChar w:fldCharType="begin"/>
            </w:r>
            <w:r w:rsidRPr="008B30E1">
              <w:rPr>
                <w:szCs w:val="20"/>
              </w:rPr>
              <w:instrText xml:space="preserve"> NUMPAGES  </w:instrText>
            </w:r>
            <w:r w:rsidRPr="008B30E1">
              <w:rPr>
                <w:szCs w:val="20"/>
              </w:rPr>
              <w:fldChar w:fldCharType="separate"/>
            </w:r>
            <w:r w:rsidRPr="008B30E1">
              <w:rPr>
                <w:noProof/>
                <w:szCs w:val="20"/>
              </w:rPr>
              <w:t>2</w:t>
            </w:r>
            <w:r w:rsidRPr="008B30E1">
              <w:rPr>
                <w:szCs w:val="20"/>
              </w:rPr>
              <w:fldChar w:fldCharType="end"/>
            </w:r>
          </w:p>
        </w:sdtContent>
      </w:sdt>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EndPr/>
    <w:sdtContent>
      <w:p w14:paraId="7A50A14C" w14:textId="77777777" w:rsidR="00122D92" w:rsidRPr="003F1A75" w:rsidRDefault="00122D92" w:rsidP="008B30E1">
        <w:pPr>
          <w:pStyle w:val="Footer"/>
          <w:jc w:val="right"/>
        </w:pPr>
        <w:r w:rsidRPr="008B30E1">
          <w:rPr>
            <w:szCs w:val="20"/>
          </w:rPr>
          <w:fldChar w:fldCharType="begin"/>
        </w:r>
        <w:r w:rsidRPr="008B30E1">
          <w:rPr>
            <w:szCs w:val="20"/>
          </w:rPr>
          <w:instrText xml:space="preserve"> PAGE </w:instrText>
        </w:r>
        <w:r w:rsidRPr="008B30E1">
          <w:rPr>
            <w:szCs w:val="20"/>
          </w:rPr>
          <w:fldChar w:fldCharType="separate"/>
        </w:r>
        <w:r w:rsidRPr="008B30E1">
          <w:rPr>
            <w:szCs w:val="20"/>
          </w:rPr>
          <w:t>2</w:t>
        </w:r>
        <w:r w:rsidRPr="008B30E1">
          <w:rPr>
            <w:szCs w:val="20"/>
          </w:rPr>
          <w:fldChar w:fldCharType="end"/>
        </w:r>
        <w:r w:rsidRPr="009C7581">
          <w:rPr>
            <w:szCs w:val="20"/>
          </w:rPr>
          <w:t>/</w:t>
        </w:r>
        <w:r w:rsidRPr="008B30E1">
          <w:rPr>
            <w:szCs w:val="20"/>
          </w:rPr>
          <w:fldChar w:fldCharType="begin"/>
        </w:r>
        <w:r w:rsidRPr="008B30E1">
          <w:rPr>
            <w:szCs w:val="20"/>
          </w:rPr>
          <w:instrText xml:space="preserve"> NUMPAGES  </w:instrText>
        </w:r>
        <w:r w:rsidRPr="008B30E1">
          <w:rPr>
            <w:szCs w:val="20"/>
          </w:rPr>
          <w:fldChar w:fldCharType="separate"/>
        </w:r>
        <w:r w:rsidRPr="008B30E1">
          <w:rPr>
            <w:szCs w:val="20"/>
          </w:rPr>
          <w:t>3</w:t>
        </w:r>
        <w:r w:rsidRPr="008B30E1">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0F64A4" w14:textId="77777777" w:rsidR="007324AB" w:rsidRPr="00182234" w:rsidRDefault="007324AB" w:rsidP="00A96B21">
      <w:r w:rsidRPr="00182234">
        <w:separator/>
      </w:r>
    </w:p>
  </w:footnote>
  <w:footnote w:type="continuationSeparator" w:id="0">
    <w:p w14:paraId="00E5FCD5" w14:textId="77777777" w:rsidR="007324AB" w:rsidRPr="00182234" w:rsidRDefault="007324AB" w:rsidP="00A96B21">
      <w:r w:rsidRPr="00182234">
        <w:continuationSeparator/>
      </w:r>
    </w:p>
  </w:footnote>
  <w:footnote w:type="continuationNotice" w:id="1">
    <w:p w14:paraId="1EB7D6C0" w14:textId="77777777" w:rsidR="007324AB" w:rsidRPr="00182234" w:rsidRDefault="007324AB"/>
  </w:footnote>
  <w:footnote w:id="2">
    <w:p w14:paraId="28479636" w14:textId="77777777" w:rsidR="00122D92" w:rsidRPr="001659FB" w:rsidRDefault="00122D92" w:rsidP="00D94909">
      <w:pPr>
        <w:pStyle w:val="FootnoteText"/>
      </w:pPr>
      <w:r w:rsidRPr="001659FB">
        <w:rPr>
          <w:rStyle w:val="FootnoteReference"/>
        </w:rPr>
        <w:footnoteRef/>
      </w:r>
      <w:r w:rsidRPr="001659FB">
        <w:t xml:space="preserve"> Decision </w:t>
      </w:r>
      <w:hyperlink r:id="rId1" w:history="1">
        <w:r w:rsidRPr="001659FB">
          <w:rPr>
            <w:rStyle w:val="Hyperlink"/>
          </w:rPr>
          <w:t>15/4</w:t>
        </w:r>
      </w:hyperlink>
      <w:r w:rsidRPr="001659FB">
        <w:t>, annex.</w:t>
      </w:r>
    </w:p>
  </w:footnote>
  <w:footnote w:id="3">
    <w:p w14:paraId="5D5A60EB" w14:textId="77777777" w:rsidR="00122D92" w:rsidRPr="001659FB" w:rsidRDefault="00122D92" w:rsidP="006E7F9C">
      <w:pPr>
        <w:rPr>
          <w:rFonts w:eastAsia="Times New Roman"/>
          <w:szCs w:val="18"/>
        </w:rPr>
      </w:pPr>
      <w:r w:rsidRPr="001659FB">
        <w:rPr>
          <w:rStyle w:val="FootnoteReference"/>
        </w:rPr>
        <w:footnoteRef/>
      </w:r>
      <w:r w:rsidRPr="001659FB">
        <w:t xml:space="preserve"> </w:t>
      </w:r>
      <w:r w:rsidRPr="001659FB">
        <w:rPr>
          <w:rFonts w:eastAsia="Times New Roman"/>
          <w:sz w:val="18"/>
          <w:szCs w:val="18"/>
        </w:rPr>
        <w:t xml:space="preserve">The timing of disbursement and expenditure for the enabling activities projects funded by the Global Environment Facility is available in document </w:t>
      </w:r>
      <w:hyperlink r:id="rId2" w:history="1">
        <w:r w:rsidRPr="001659FB">
          <w:rPr>
            <w:rStyle w:val="Hyperlink"/>
            <w:rFonts w:eastAsia="Times New Roman"/>
            <w:sz w:val="18"/>
            <w:szCs w:val="18"/>
          </w:rPr>
          <w:t>CBD/SBI/7/INF/17</w:t>
        </w:r>
      </w:hyperlink>
      <w:r w:rsidRPr="001659FB">
        <w:rPr>
          <w:rFonts w:eastAsia="Times New Roman"/>
          <w:sz w:val="18"/>
          <w:szCs w:val="18"/>
        </w:rPr>
        <w:t xml:space="preserve"> and summarized in the global report.</w:t>
      </w:r>
    </w:p>
  </w:footnote>
  <w:footnote w:id="4">
    <w:p w14:paraId="6F450643" w14:textId="77777777" w:rsidR="00122D92" w:rsidRPr="001659FB" w:rsidRDefault="00122D92">
      <w:pPr>
        <w:pStyle w:val="FootnoteText"/>
      </w:pPr>
      <w:r w:rsidRPr="001659FB">
        <w:rPr>
          <w:rStyle w:val="FootnoteReference"/>
        </w:rPr>
        <w:footnoteRef/>
      </w:r>
      <w:r w:rsidRPr="001659FB">
        <w:t xml:space="preserve"> Decision </w:t>
      </w:r>
      <w:hyperlink r:id="rId3" w:history="1">
        <w:r w:rsidRPr="001659FB">
          <w:rPr>
            <w:rStyle w:val="Hyperlink"/>
          </w:rPr>
          <w:t>15/5</w:t>
        </w:r>
      </w:hyperlink>
      <w:r w:rsidRPr="001659FB">
        <w:t>, annex I.</w:t>
      </w:r>
    </w:p>
  </w:footnote>
  <w:footnote w:id="5">
    <w:p w14:paraId="460E31F3" w14:textId="77777777" w:rsidR="00122D92" w:rsidRPr="001659FB" w:rsidRDefault="00122D92">
      <w:pPr>
        <w:pStyle w:val="FootnoteText"/>
      </w:pPr>
      <w:r w:rsidRPr="001659FB">
        <w:rPr>
          <w:rStyle w:val="FootnoteReference"/>
        </w:rPr>
        <w:footnoteRef/>
      </w:r>
      <w:r w:rsidRPr="001659FB">
        <w:t xml:space="preserve"> All references to “</w:t>
      </w:r>
      <w:r w:rsidRPr="001659FB">
        <w:rPr>
          <w:rFonts w:eastAsia="Times New Roman"/>
        </w:rPr>
        <w:t>actors other than national Governments</w:t>
      </w:r>
      <w:r w:rsidRPr="001659FB">
        <w:t>” are to be understood as described in paragraph 4 (in line with decisions </w:t>
      </w:r>
      <w:hyperlink r:id="rId4" w:history="1">
        <w:r w:rsidRPr="001659FB">
          <w:rPr>
            <w:rStyle w:val="Hyperlink"/>
          </w:rPr>
          <w:t>15/6</w:t>
        </w:r>
      </w:hyperlink>
      <w:r w:rsidRPr="001659FB">
        <w:t xml:space="preserve"> and </w:t>
      </w:r>
      <w:hyperlink r:id="rId5" w:history="1">
        <w:r w:rsidRPr="001659FB">
          <w:rPr>
            <w:rStyle w:val="Hyperlink"/>
          </w:rPr>
          <w:t>16/32</w:t>
        </w:r>
      </w:hyperlink>
      <w:r w:rsidRPr="001659FB">
        <w:t>).</w:t>
      </w:r>
    </w:p>
  </w:footnote>
  <w:footnote w:id="6">
    <w:p w14:paraId="299F09A0" w14:textId="77777777" w:rsidR="00122D92" w:rsidRPr="000A7DE1" w:rsidRDefault="00122D92" w:rsidP="001B587E">
      <w:pPr>
        <w:pStyle w:val="FootnoteText"/>
      </w:pPr>
      <w:r w:rsidRPr="001659FB">
        <w:rPr>
          <w:rStyle w:val="FootnoteReference"/>
        </w:rPr>
        <w:footnoteRef/>
      </w:r>
      <w:r w:rsidRPr="001659FB">
        <w:t xml:space="preserve"> </w:t>
      </w:r>
      <w:r w:rsidRPr="001659FB">
        <w:rPr>
          <w:rFonts w:eastAsia="Times New Roman"/>
        </w:rPr>
        <w:t>The section of paragraph 11 related to the Global Environment Facility will be duplicated in the decision on the financial mechanism to be adopted at the seventeenth meeting of the Conference of the Parties.</w:t>
      </w:r>
    </w:p>
  </w:footnote>
  <w:footnote w:id="7">
    <w:p w14:paraId="55410A80" w14:textId="77777777" w:rsidR="00122D92" w:rsidRPr="000A7DE1" w:rsidRDefault="00122D92">
      <w:pPr>
        <w:pStyle w:val="FootnoteText"/>
      </w:pPr>
      <w:r w:rsidRPr="001659FB">
        <w:rPr>
          <w:rStyle w:val="FootnoteReference"/>
        </w:rPr>
        <w:footnoteRef/>
      </w:r>
      <w:r w:rsidRPr="001659FB">
        <w:t xml:space="preserve"> United Nations, </w:t>
      </w:r>
      <w:r w:rsidRPr="001659FB">
        <w:rPr>
          <w:i/>
          <w:iCs/>
        </w:rPr>
        <w:t>Treaty Series</w:t>
      </w:r>
      <w:r w:rsidRPr="001659FB">
        <w:t>, vol. 1760, No. 30619.</w:t>
      </w:r>
    </w:p>
  </w:footnote>
  <w:footnote w:id="8">
    <w:p w14:paraId="3B3CC65D" w14:textId="77777777" w:rsidR="00122D92" w:rsidRPr="000A7DE1" w:rsidRDefault="00122D92">
      <w:pPr>
        <w:pStyle w:val="FootnoteText"/>
      </w:pPr>
      <w:r w:rsidRPr="001659FB">
        <w:rPr>
          <w:rStyle w:val="FootnoteReference"/>
        </w:rPr>
        <w:footnoteRef/>
      </w:r>
      <w:r w:rsidRPr="001659FB">
        <w:t xml:space="preserve"> </w:t>
      </w:r>
      <w:r w:rsidRPr="000A7DE1">
        <w:t xml:space="preserve">Decision </w:t>
      </w:r>
      <w:hyperlink r:id="rId6" w:history="1">
        <w:r w:rsidRPr="000A7DE1">
          <w:rPr>
            <w:rStyle w:val="Hyperlink"/>
          </w:rPr>
          <w:t>15/5</w:t>
        </w:r>
      </w:hyperlink>
      <w:r w:rsidRPr="000A7DE1">
        <w:t>, annex I.</w:t>
      </w:r>
    </w:p>
  </w:footnote>
  <w:footnote w:id="9">
    <w:p w14:paraId="2592ACE9" w14:textId="77777777" w:rsidR="00122D92" w:rsidRPr="000A7DE1" w:rsidRDefault="00122D92" w:rsidP="00F34B49">
      <w:pPr>
        <w:pStyle w:val="FootnoteText"/>
      </w:pPr>
      <w:r w:rsidRPr="001659FB">
        <w:rPr>
          <w:rStyle w:val="FootnoteReference"/>
        </w:rPr>
        <w:footnoteRef/>
      </w:r>
      <w:r w:rsidRPr="000A7DE1">
        <w:t xml:space="preserve"> I.e. indicators B.1, C.1, C.2, D.3, 1.1, 7.2 (pesticide environment concentration), 9.1, 9.2, 15.1, 18.2, 21.1 and 22.1.</w:t>
      </w:r>
    </w:p>
  </w:footnote>
  <w:footnote w:id="10">
    <w:p w14:paraId="0700394B" w14:textId="77777777" w:rsidR="00122D92" w:rsidRPr="000A7DE1" w:rsidRDefault="00122D92" w:rsidP="008B6C9F">
      <w:pPr>
        <w:pStyle w:val="FootnoteText"/>
      </w:pPr>
      <w:r w:rsidRPr="001659FB">
        <w:rPr>
          <w:rStyle w:val="FootnoteReference"/>
        </w:rPr>
        <w:footnoteRef/>
      </w:r>
      <w:r w:rsidRPr="001659FB">
        <w:t xml:space="preserve"> </w:t>
      </w:r>
      <w:r w:rsidRPr="000A7DE1">
        <w:t xml:space="preserve">Decision </w:t>
      </w:r>
      <w:hyperlink r:id="rId7" w:history="1">
        <w:r w:rsidRPr="000A7DE1">
          <w:rPr>
            <w:rStyle w:val="Hyperlink"/>
          </w:rPr>
          <w:t>15/4</w:t>
        </w:r>
      </w:hyperlink>
      <w:r w:rsidRPr="000A7DE1">
        <w:t>, annex.</w:t>
      </w:r>
    </w:p>
  </w:footnote>
  <w:footnote w:id="11">
    <w:p w14:paraId="2EA2B323" w14:textId="77777777" w:rsidR="00122D92" w:rsidRPr="000A7DE1" w:rsidRDefault="00122D92">
      <w:pPr>
        <w:pStyle w:val="FootnoteText"/>
      </w:pPr>
      <w:r w:rsidRPr="001659FB">
        <w:rPr>
          <w:rStyle w:val="FootnoteReference"/>
        </w:rPr>
        <w:footnoteRef/>
      </w:r>
      <w:r w:rsidRPr="001659FB">
        <w:t xml:space="preserve"> </w:t>
      </w:r>
      <w:r w:rsidRPr="000A7DE1">
        <w:t>Decision on the global review</w:t>
      </w:r>
      <w:r w:rsidRPr="001659FB">
        <w:t xml:space="preserve"> </w:t>
      </w:r>
      <w:r w:rsidRPr="000A7DE1">
        <w:t>of collective progress in the implementation of the Framework to be adopted at the seventeenth meeting of the Conference of the Parties.</w:t>
      </w:r>
    </w:p>
  </w:footnote>
  <w:footnote w:id="12">
    <w:p w14:paraId="32BF04BB" w14:textId="77777777" w:rsidR="00122D92" w:rsidRPr="000A7DE1" w:rsidRDefault="00122D92">
      <w:pPr>
        <w:pStyle w:val="FootnoteText"/>
      </w:pPr>
      <w:r w:rsidRPr="001659FB">
        <w:rPr>
          <w:rStyle w:val="FootnoteReference"/>
        </w:rPr>
        <w:footnoteRef/>
      </w:r>
      <w:r w:rsidRPr="001659FB">
        <w:t xml:space="preserve"> See </w:t>
      </w:r>
      <w:hyperlink r:id="rId8" w:history="1">
        <w:r w:rsidRPr="001659FB">
          <w:rPr>
            <w:rStyle w:val="Hyperlink"/>
          </w:rPr>
          <w:t>CBD/COP/16/INF/4</w:t>
        </w:r>
      </w:hyperlink>
      <w:r w:rsidRPr="001659FB">
        <w:t xml:space="preserve"> and </w:t>
      </w:r>
      <w:hyperlink r:id="rId9" w:history="1">
        <w:r w:rsidRPr="001659FB">
          <w:rPr>
            <w:rStyle w:val="Hyperlink"/>
          </w:rPr>
          <w:t>CBD/SBSTTA/28/INF/4</w:t>
        </w:r>
      </w:hyperlink>
      <w:r w:rsidRPr="001659FB">
        <w:t>.</w:t>
      </w:r>
    </w:p>
  </w:footnote>
  <w:footnote w:id="13">
    <w:p w14:paraId="65254A8E" w14:textId="77777777" w:rsidR="00122D92" w:rsidRPr="000A7DE1" w:rsidRDefault="00122D92">
      <w:pPr>
        <w:pStyle w:val="FootnoteText"/>
      </w:pPr>
      <w:r w:rsidRPr="001659FB">
        <w:rPr>
          <w:rStyle w:val="FootnoteReference"/>
        </w:rPr>
        <w:footnoteRef/>
      </w:r>
      <w:r w:rsidRPr="001659FB">
        <w:t xml:space="preserve"> </w:t>
      </w:r>
      <w:r w:rsidRPr="000A7DE1">
        <w:t xml:space="preserve">Decision </w:t>
      </w:r>
      <w:hyperlink r:id="rId10" w:history="1">
        <w:r w:rsidRPr="000A7DE1">
          <w:rPr>
            <w:rStyle w:val="Hyperlink"/>
          </w:rPr>
          <w:t>15/5</w:t>
        </w:r>
      </w:hyperlink>
      <w:r w:rsidRPr="000A7DE1">
        <w:t>, annex I.</w:t>
      </w:r>
    </w:p>
  </w:footnote>
  <w:footnote w:id="14">
    <w:p w14:paraId="62AA1482" w14:textId="77777777" w:rsidR="00122D92" w:rsidRPr="000A7DE1" w:rsidRDefault="00122D92">
      <w:pPr>
        <w:pStyle w:val="FootnoteText"/>
      </w:pPr>
      <w:r w:rsidRPr="001659FB">
        <w:rPr>
          <w:rStyle w:val="FootnoteReference"/>
        </w:rPr>
        <w:footnoteRef/>
      </w:r>
      <w:r w:rsidRPr="001659FB">
        <w:t xml:space="preserve"> </w:t>
      </w:r>
      <w:hyperlink r:id="rId11" w:history="1">
        <w:r w:rsidRPr="001659FB">
          <w:rPr>
            <w:rStyle w:val="Hyperlink"/>
          </w:rPr>
          <w:t>CBD/SBSTTA/28/INF/11</w:t>
        </w:r>
      </w:hyperlink>
      <w:r w:rsidRPr="001659FB">
        <w:t>.</w:t>
      </w:r>
    </w:p>
  </w:footnote>
  <w:footnote w:id="15">
    <w:p w14:paraId="31E1A0C9" w14:textId="77777777" w:rsidR="00122D92" w:rsidRPr="000A7DE1" w:rsidRDefault="00122D92">
      <w:pPr>
        <w:pStyle w:val="FootnoteText"/>
      </w:pPr>
      <w:r w:rsidRPr="001659FB">
        <w:rPr>
          <w:rStyle w:val="FootnoteReference"/>
        </w:rPr>
        <w:footnoteRef/>
      </w:r>
      <w:r w:rsidRPr="001659FB">
        <w:t xml:space="preserve"> </w:t>
      </w:r>
      <w:hyperlink r:id="rId12" w:history="1">
        <w:r w:rsidRPr="001659FB">
          <w:rPr>
            <w:rStyle w:val="Hyperlink"/>
          </w:rPr>
          <w:t>CBD/COP/16/INF/3/Rev.1</w:t>
        </w:r>
      </w:hyperlink>
      <w:r w:rsidRPr="001659FB">
        <w:t>.</w:t>
      </w:r>
    </w:p>
  </w:footnote>
  <w:footnote w:id="16">
    <w:p w14:paraId="37E20587" w14:textId="77777777" w:rsidR="00122D92" w:rsidRPr="000A7DE1" w:rsidRDefault="00122D92" w:rsidP="00E05D1D">
      <w:pPr>
        <w:pStyle w:val="FootnoteText"/>
      </w:pPr>
      <w:r w:rsidRPr="001659FB">
        <w:rPr>
          <w:rStyle w:val="FootnoteReference"/>
        </w:rPr>
        <w:footnoteRef/>
      </w:r>
      <w:r w:rsidRPr="001659FB">
        <w:t xml:space="preserve"> United Nations, </w:t>
      </w:r>
      <w:r w:rsidRPr="001659FB">
        <w:rPr>
          <w:i/>
          <w:iCs/>
        </w:rPr>
        <w:t>Treaty Series</w:t>
      </w:r>
      <w:r w:rsidRPr="001659FB">
        <w:t>, vol. 1760, No. 30619.</w:t>
      </w:r>
    </w:p>
  </w:footnote>
  <w:footnote w:id="17">
    <w:p w14:paraId="74FAE2F5" w14:textId="77777777" w:rsidR="00122D92" w:rsidRPr="000A7DE1" w:rsidRDefault="00122D92" w:rsidP="00E05D1D">
      <w:pPr>
        <w:pStyle w:val="FootnoteText"/>
      </w:pPr>
      <w:r w:rsidRPr="001659FB">
        <w:rPr>
          <w:rStyle w:val="FootnoteReference"/>
        </w:rPr>
        <w:footnoteRef/>
      </w:r>
      <w:r w:rsidRPr="001659FB">
        <w:t xml:space="preserve"> Decision </w:t>
      </w:r>
      <w:hyperlink r:id="rId13" w:history="1">
        <w:r w:rsidRPr="001659FB">
          <w:rPr>
            <w:rStyle w:val="Hyperlink"/>
          </w:rPr>
          <w:t>15/4</w:t>
        </w:r>
      </w:hyperlink>
      <w:r w:rsidRPr="001659FB">
        <w:t>, annex.</w:t>
      </w:r>
    </w:p>
  </w:footnote>
  <w:footnote w:id="18">
    <w:p w14:paraId="57E1C5D1" w14:textId="77777777" w:rsidR="00122D92" w:rsidRPr="000A7DE1" w:rsidRDefault="00122D92" w:rsidP="00E05D1D">
      <w:pPr>
        <w:pStyle w:val="FootnoteText"/>
      </w:pPr>
      <w:r w:rsidRPr="001659FB">
        <w:rPr>
          <w:rStyle w:val="FootnoteReference"/>
        </w:rPr>
        <w:footnoteRef/>
      </w:r>
      <w:r w:rsidRPr="001659FB">
        <w:t xml:space="preserve"> All references to “free, prior and informed consent” refer to the tripartite terminology of “prior and informed consent”, “free, prior and informed consent” and “approval and involvement”.</w:t>
      </w:r>
    </w:p>
  </w:footnote>
  <w:footnote w:id="19">
    <w:p w14:paraId="0B6EC3A9" w14:textId="77777777" w:rsidR="00122D92" w:rsidRPr="001659FB" w:rsidRDefault="00122D92" w:rsidP="00E05D1D">
      <w:pPr>
        <w:pStyle w:val="FootnoteText"/>
      </w:pPr>
      <w:r w:rsidRPr="001659FB">
        <w:rPr>
          <w:rStyle w:val="FootnoteReference"/>
        </w:rPr>
        <w:t>*</w:t>
      </w:r>
      <w:r w:rsidRPr="001659FB">
        <w:t xml:space="preserve"> The annex will be updated, as necessary, in the compilation of draft decisions to be considered by the Conference of the Parties at its seventeenth meeting.</w:t>
      </w:r>
    </w:p>
  </w:footnote>
  <w:footnote w:id="20">
    <w:p w14:paraId="3354F0FA" w14:textId="77777777" w:rsidR="00122D92" w:rsidRPr="001659FB" w:rsidRDefault="00122D92" w:rsidP="00E05D1D">
      <w:pPr>
        <w:pStyle w:val="FootnoteText"/>
      </w:pPr>
      <w:r w:rsidRPr="001659FB">
        <w:rPr>
          <w:rStyle w:val="FootnoteReference"/>
        </w:rPr>
        <w:t>**</w:t>
      </w:r>
      <w:r w:rsidRPr="001659FB">
        <w:t xml:space="preserve"> The original schedule was issued as the annex to decision </w:t>
      </w:r>
      <w:hyperlink r:id="rId14" w:history="1">
        <w:r w:rsidRPr="001659FB">
          <w:rPr>
            <w:rStyle w:val="Hyperlink"/>
          </w:rPr>
          <w:t>16/11</w:t>
        </w:r>
      </w:hyperlink>
      <w:r w:rsidRPr="001659FB">
        <w:t xml:space="preserve">. </w:t>
      </w:r>
    </w:p>
  </w:footnote>
  <w:footnote w:id="21">
    <w:p w14:paraId="5CAD84B4" w14:textId="77777777" w:rsidR="00122D92" w:rsidRPr="001659FB" w:rsidRDefault="00122D92" w:rsidP="000B35AD">
      <w:pPr>
        <w:pStyle w:val="FootnoteText"/>
      </w:pPr>
      <w:r w:rsidRPr="001659FB">
        <w:rPr>
          <w:rStyle w:val="FootnoteReference"/>
        </w:rPr>
        <w:footnoteRef/>
      </w:r>
      <w:r w:rsidRPr="001659FB">
        <w:t xml:space="preserve"> United Nations, </w:t>
      </w:r>
      <w:r w:rsidRPr="001659FB">
        <w:rPr>
          <w:i/>
          <w:iCs/>
        </w:rPr>
        <w:t>Treaty Series</w:t>
      </w:r>
      <w:r w:rsidRPr="001659FB">
        <w:t>, vol. 1760, No. 30619.</w:t>
      </w:r>
    </w:p>
  </w:footnote>
  <w:footnote w:id="22">
    <w:p w14:paraId="07C8DE16" w14:textId="77777777" w:rsidR="00122D92" w:rsidRPr="001659FB" w:rsidRDefault="00122D92" w:rsidP="000B35AD">
      <w:pPr>
        <w:pStyle w:val="FootnoteText"/>
      </w:pPr>
      <w:r w:rsidRPr="001659FB">
        <w:rPr>
          <w:rStyle w:val="FootnoteReference"/>
        </w:rPr>
        <w:footnoteRef/>
      </w:r>
      <w:r w:rsidRPr="001659FB">
        <w:t xml:space="preserve"> Decision </w:t>
      </w:r>
      <w:hyperlink r:id="rId15" w:history="1">
        <w:r w:rsidRPr="001659FB">
          <w:rPr>
            <w:rStyle w:val="Hyperlink"/>
          </w:rPr>
          <w:t>15/4</w:t>
        </w:r>
      </w:hyperlink>
      <w:r w:rsidRPr="001659FB">
        <w:t>, annex.</w:t>
      </w:r>
    </w:p>
  </w:footnote>
  <w:footnote w:id="23">
    <w:p w14:paraId="3FFCACA9" w14:textId="77777777" w:rsidR="00122D92" w:rsidRPr="001659FB" w:rsidRDefault="00122D92" w:rsidP="000B35AD">
      <w:pPr>
        <w:pStyle w:val="FootnoteText"/>
      </w:pPr>
      <w:r w:rsidRPr="001659FB">
        <w:rPr>
          <w:rStyle w:val="FootnoteReference"/>
        </w:rPr>
        <w:footnoteRef/>
      </w:r>
      <w:r w:rsidRPr="001659FB">
        <w:t xml:space="preserve"> </w:t>
      </w:r>
      <w:hyperlink r:id="rId16" w:history="1">
        <w:r w:rsidRPr="001659FB">
          <w:rPr>
            <w:rStyle w:val="Hyperlink"/>
          </w:rPr>
          <w:t>CBD/SYNBIO/AHTEG/2026/1/3</w:t>
        </w:r>
      </w:hyperlink>
      <w:r w:rsidRPr="001659FB">
        <w:t>.</w:t>
      </w:r>
    </w:p>
  </w:footnote>
  <w:footnote w:id="24">
    <w:p w14:paraId="5B78B1D9" w14:textId="77777777" w:rsidR="00122D92" w:rsidRPr="001659FB" w:rsidRDefault="00122D92" w:rsidP="000B35AD">
      <w:pPr>
        <w:pStyle w:val="FootnoteText"/>
      </w:pPr>
      <w:r w:rsidRPr="001659FB">
        <w:rPr>
          <w:rStyle w:val="FootnoteReference"/>
        </w:rPr>
        <w:footnoteRef/>
      </w:r>
      <w:r w:rsidRPr="001659FB">
        <w:t xml:space="preserve"> See </w:t>
      </w:r>
      <w:hyperlink r:id="rId17" w:history="1">
        <w:r w:rsidRPr="001659FB">
          <w:rPr>
            <w:rStyle w:val="Hyperlink"/>
          </w:rPr>
          <w:t>CBD/SYNBIO/AHTEG/2026/1/2</w:t>
        </w:r>
      </w:hyperlink>
      <w:r w:rsidRPr="001659FB">
        <w:t>, annex II.</w:t>
      </w:r>
    </w:p>
  </w:footnote>
  <w:footnote w:id="25">
    <w:p w14:paraId="404BC599" w14:textId="77777777" w:rsidR="00122D92" w:rsidRPr="001659FB" w:rsidRDefault="00122D92" w:rsidP="000B35AD">
      <w:pPr>
        <w:pStyle w:val="FootnoteText"/>
      </w:pPr>
      <w:r w:rsidRPr="001659FB">
        <w:rPr>
          <w:rStyle w:val="FootnoteReference"/>
        </w:rPr>
        <w:footnoteRef/>
      </w:r>
      <w:r w:rsidRPr="001659FB">
        <w:t xml:space="preserve"> As provided in principle 15 of the Rio Declaration on Environment and Development.</w:t>
      </w:r>
    </w:p>
  </w:footnote>
  <w:footnote w:id="26">
    <w:p w14:paraId="35E84A69" w14:textId="77777777" w:rsidR="00122D92" w:rsidRPr="000A7DE1" w:rsidRDefault="00122D92" w:rsidP="000B35AD">
      <w:pPr>
        <w:pStyle w:val="FootnoteText"/>
      </w:pPr>
      <w:r w:rsidRPr="001659FB">
        <w:rPr>
          <w:rStyle w:val="FootnoteReference"/>
        </w:rPr>
        <w:footnoteRef/>
      </w:r>
      <w:r w:rsidRPr="001659FB">
        <w:t xml:space="preserve"> </w:t>
      </w:r>
      <w:r w:rsidRPr="000A7DE1">
        <w:t xml:space="preserve">E.g. the Food and Agriculture Organization of the United Nations, the Organisation for the Prohibition of Chemical Weapons, the Secretariat of the </w:t>
      </w:r>
      <w:r w:rsidRPr="001659FB">
        <w:t xml:space="preserve">Convention on International Trade in Endangered Species of Wild Fauna and Flora, </w:t>
      </w:r>
      <w:r w:rsidRPr="000A7DE1">
        <w:t>the Secretariat of the Convention</w:t>
      </w:r>
      <w:r w:rsidRPr="001659FB">
        <w:t xml:space="preserve"> </w:t>
      </w:r>
      <w:r w:rsidRPr="000A7DE1">
        <w:t>on the Prohibition of the Development, Production and Stockpiling of Bacteriological (Biological) and Toxin Weapons and on Their Destruction, the United Nations Conference on Trade and Development, the World Health Organization, the International Gene Synthesis Consortium and the International Union for Conservation of Nature.</w:t>
      </w:r>
    </w:p>
  </w:footnote>
  <w:footnote w:id="27">
    <w:p w14:paraId="2B7B7117" w14:textId="77777777" w:rsidR="00122D92" w:rsidRPr="001659FB" w:rsidRDefault="00122D92" w:rsidP="000B35AD">
      <w:pPr>
        <w:pStyle w:val="FootnoteText"/>
      </w:pPr>
      <w:r w:rsidRPr="001659FB">
        <w:rPr>
          <w:rStyle w:val="FootnoteReference"/>
        </w:rPr>
        <w:footnoteRef/>
      </w:r>
      <w:r w:rsidRPr="001659FB">
        <w:t xml:space="preserve"> United Nations, </w:t>
      </w:r>
      <w:r w:rsidRPr="001659FB">
        <w:rPr>
          <w:i/>
          <w:iCs/>
        </w:rPr>
        <w:t>Treaty Series</w:t>
      </w:r>
      <w:r w:rsidRPr="001659FB">
        <w:t>, vol. 1760, No. 30619.</w:t>
      </w:r>
    </w:p>
  </w:footnote>
  <w:footnote w:id="28">
    <w:p w14:paraId="39AE5C1E" w14:textId="77777777" w:rsidR="00122D92" w:rsidRPr="000A7DE1" w:rsidRDefault="00122D92" w:rsidP="000B35AD">
      <w:pPr>
        <w:pStyle w:val="FootnoteText"/>
      </w:pPr>
      <w:r w:rsidRPr="001659FB">
        <w:rPr>
          <w:rStyle w:val="FootnoteReference"/>
        </w:rPr>
        <w:footnoteRef/>
      </w:r>
      <w:r w:rsidRPr="001659FB">
        <w:t xml:space="preserve"> </w:t>
      </w:r>
      <w:r w:rsidRPr="000A7DE1">
        <w:t xml:space="preserve">Decision </w:t>
      </w:r>
      <w:hyperlink r:id="rId18" w:history="1">
        <w:r w:rsidRPr="000A7DE1">
          <w:rPr>
            <w:rStyle w:val="Hyperlink"/>
          </w:rPr>
          <w:t>15/4</w:t>
        </w:r>
      </w:hyperlink>
      <w:r w:rsidRPr="000A7DE1">
        <w:t>, annex.</w:t>
      </w:r>
    </w:p>
  </w:footnote>
  <w:footnote w:id="29">
    <w:p w14:paraId="7110BFCA" w14:textId="77777777" w:rsidR="00122D92" w:rsidRPr="001659FB" w:rsidRDefault="00122D92" w:rsidP="000B35AD">
      <w:pPr>
        <w:pStyle w:val="FootnoteText"/>
      </w:pPr>
      <w:r w:rsidRPr="001659FB">
        <w:rPr>
          <w:rStyle w:val="FootnoteReference"/>
        </w:rPr>
        <w:footnoteRef/>
      </w:r>
      <w:r w:rsidRPr="001659FB">
        <w:t xml:space="preserve"> Synthetic biology is operationally defined in decision </w:t>
      </w:r>
      <w:hyperlink r:id="rId19" w:history="1">
        <w:r w:rsidRPr="001659FB">
          <w:rPr>
            <w:rStyle w:val="Hyperlink"/>
          </w:rPr>
          <w:t>XIII/17</w:t>
        </w:r>
      </w:hyperlink>
      <w:r w:rsidRPr="001659FB">
        <w:t xml:space="preserve"> as a further development and new dimension of modern biotechnology that combines science, technology and engineering to facilitate and accelerate the understanding, design, redesign, manufacture and/or modification of genetic materials, living organisms and biological systems.</w:t>
      </w:r>
    </w:p>
  </w:footnote>
  <w:footnote w:id="30">
    <w:p w14:paraId="2A9AA0DE" w14:textId="77777777" w:rsidR="00122D92" w:rsidRPr="000A7DE1" w:rsidRDefault="00122D92" w:rsidP="000B35AD">
      <w:pPr>
        <w:pStyle w:val="FootnoteText"/>
      </w:pPr>
      <w:r w:rsidRPr="001659FB">
        <w:rPr>
          <w:rStyle w:val="FootnoteReference"/>
        </w:rPr>
        <w:footnoteRef/>
      </w:r>
      <w:r w:rsidRPr="001659FB">
        <w:t xml:space="preserve"> </w:t>
      </w:r>
      <w:r w:rsidRPr="000A7DE1">
        <w:t xml:space="preserve">As identified further to notifications </w:t>
      </w:r>
      <w:r w:rsidRPr="001659FB">
        <w:rPr>
          <w:rFonts w:asciiTheme="majorBidi" w:hAnsiTheme="majorBidi" w:cstheme="majorBidi"/>
        </w:rPr>
        <w:t>Nos. </w:t>
      </w:r>
      <w:hyperlink r:id="rId20" w:history="1">
        <w:r w:rsidRPr="001659FB">
          <w:rPr>
            <w:rStyle w:val="Hyperlink"/>
            <w:rFonts w:asciiTheme="majorBidi" w:hAnsiTheme="majorBidi" w:cstheme="majorBidi"/>
          </w:rPr>
          <w:t>2025-065</w:t>
        </w:r>
      </w:hyperlink>
      <w:r w:rsidRPr="001659FB">
        <w:rPr>
          <w:rFonts w:asciiTheme="majorBidi" w:hAnsiTheme="majorBidi" w:cstheme="majorBidi"/>
        </w:rPr>
        <w:t xml:space="preserve"> and </w:t>
      </w:r>
      <w:hyperlink r:id="rId21" w:history="1">
        <w:r w:rsidRPr="001659FB">
          <w:rPr>
            <w:rStyle w:val="Hyperlink"/>
            <w:rFonts w:asciiTheme="majorBidi" w:hAnsiTheme="majorBidi" w:cstheme="majorBidi"/>
          </w:rPr>
          <w:t>2025-088</w:t>
        </w:r>
      </w:hyperlink>
      <w:r w:rsidRPr="001659FB">
        <w:t>.</w:t>
      </w:r>
    </w:p>
  </w:footnote>
  <w:footnote w:id="31">
    <w:p w14:paraId="091A417D" w14:textId="77777777" w:rsidR="00122D92" w:rsidRPr="000A7DE1" w:rsidRDefault="00122D92" w:rsidP="000B35AD">
      <w:pPr>
        <w:pStyle w:val="FootnoteText"/>
      </w:pPr>
      <w:r w:rsidRPr="001659FB">
        <w:rPr>
          <w:rStyle w:val="FootnoteReference"/>
        </w:rPr>
        <w:footnoteRef/>
      </w:r>
      <w:r w:rsidRPr="001659FB">
        <w:t xml:space="preserve"> United Nations, </w:t>
      </w:r>
      <w:r w:rsidRPr="001659FB">
        <w:rPr>
          <w:i/>
          <w:iCs/>
        </w:rPr>
        <w:t>Treaty Series</w:t>
      </w:r>
      <w:r w:rsidRPr="001659FB">
        <w:t>, vol. 2226, No. 30619.</w:t>
      </w:r>
    </w:p>
  </w:footnote>
  <w:footnote w:id="32">
    <w:p w14:paraId="4F4F0DE9" w14:textId="77777777" w:rsidR="00122D92" w:rsidRPr="001659FB" w:rsidRDefault="00122D92" w:rsidP="000B35AD">
      <w:pPr>
        <w:pStyle w:val="FootnoteText"/>
      </w:pPr>
      <w:r w:rsidRPr="001659FB">
        <w:rPr>
          <w:rStyle w:val="FootnoteReference"/>
        </w:rPr>
        <w:footnoteRef/>
      </w:r>
      <w:r w:rsidRPr="001659FB">
        <w:t xml:space="preserve"> Decision </w:t>
      </w:r>
      <w:hyperlink r:id="rId22" w:history="1">
        <w:r w:rsidRPr="001659FB">
          <w:rPr>
            <w:rStyle w:val="Hyperlink"/>
          </w:rPr>
          <w:t>CP-10/4</w:t>
        </w:r>
      </w:hyperlink>
      <w:r w:rsidRPr="001659FB">
        <w:t>, annex.</w:t>
      </w:r>
    </w:p>
  </w:footnote>
  <w:footnote w:id="33">
    <w:p w14:paraId="26D571A6" w14:textId="77777777" w:rsidR="00122D92" w:rsidRPr="000A7DE1" w:rsidRDefault="00122D92" w:rsidP="000B35AD">
      <w:pPr>
        <w:pStyle w:val="FootnoteText"/>
      </w:pPr>
      <w:r w:rsidRPr="001659FB">
        <w:rPr>
          <w:rStyle w:val="FootnoteReference"/>
        </w:rPr>
        <w:footnoteRef/>
      </w:r>
      <w:r w:rsidRPr="001659FB">
        <w:t xml:space="preserve"> United Nations, </w:t>
      </w:r>
      <w:r w:rsidRPr="001659FB">
        <w:rPr>
          <w:i/>
          <w:iCs/>
        </w:rPr>
        <w:t>Treaty Series</w:t>
      </w:r>
      <w:r w:rsidRPr="001659FB">
        <w:t>, vol. 3008, No. 30619.</w:t>
      </w:r>
    </w:p>
  </w:footnote>
  <w:footnote w:id="34">
    <w:p w14:paraId="6575A426" w14:textId="77777777" w:rsidR="00122D92" w:rsidRPr="001659FB" w:rsidRDefault="00122D92" w:rsidP="000B35AD">
      <w:pPr>
        <w:pStyle w:val="FootnoteText"/>
      </w:pPr>
      <w:r w:rsidRPr="001659FB">
        <w:rPr>
          <w:rStyle w:val="FootnoteReference"/>
        </w:rPr>
        <w:footnoteRef/>
      </w:r>
      <w:r w:rsidRPr="001659FB">
        <w:t xml:space="preserve"> Decision </w:t>
      </w:r>
      <w:hyperlink r:id="rId23" w:history="1">
        <w:r w:rsidRPr="001659FB">
          <w:rPr>
            <w:rStyle w:val="Hyperlink"/>
          </w:rPr>
          <w:t>NP-5/3</w:t>
        </w:r>
      </w:hyperlink>
      <w:r w:rsidRPr="001659FB">
        <w:t>, annex.</w:t>
      </w:r>
    </w:p>
  </w:footnote>
  <w:footnote w:id="35">
    <w:p w14:paraId="6D274482" w14:textId="77777777" w:rsidR="00122D92" w:rsidRPr="001659FB" w:rsidRDefault="00122D92" w:rsidP="000B35AD">
      <w:pPr>
        <w:pStyle w:val="FootnoteText"/>
      </w:pPr>
      <w:r w:rsidRPr="001659FB">
        <w:rPr>
          <w:rStyle w:val="FootnoteReference"/>
        </w:rPr>
        <w:footnoteRef/>
      </w:r>
      <w:r w:rsidRPr="001659FB">
        <w:t xml:space="preserve"> See decision </w:t>
      </w:r>
      <w:hyperlink r:id="rId24" w:history="1">
        <w:r w:rsidRPr="001659FB">
          <w:rPr>
            <w:rStyle w:val="Hyperlink"/>
          </w:rPr>
          <w:t>15/8</w:t>
        </w:r>
      </w:hyperlink>
      <w:r w:rsidRPr="001659FB">
        <w:t>, annex I, paras. 8 and 9.</w:t>
      </w:r>
    </w:p>
  </w:footnote>
  <w:footnote w:id="36">
    <w:p w14:paraId="167C0EFD" w14:textId="77777777" w:rsidR="00122D92" w:rsidRPr="001659FB" w:rsidRDefault="00122D92" w:rsidP="000B35AD">
      <w:pPr>
        <w:pStyle w:val="FootnoteText"/>
      </w:pPr>
      <w:r w:rsidRPr="001659FB">
        <w:rPr>
          <w:rStyle w:val="FootnoteReference"/>
        </w:rPr>
        <w:footnoteRef/>
      </w:r>
      <w:r w:rsidRPr="001659FB">
        <w:t xml:space="preserve"> See </w:t>
      </w:r>
      <w:hyperlink r:id="rId25" w:history="1">
        <w:r w:rsidRPr="001659FB">
          <w:rPr>
            <w:rStyle w:val="Hyperlink"/>
          </w:rPr>
          <w:t>CBD Technical Series No. 100</w:t>
        </w:r>
      </w:hyperlink>
      <w:r w:rsidRPr="001659FB">
        <w:t>.</w:t>
      </w:r>
    </w:p>
  </w:footnote>
  <w:footnote w:id="37">
    <w:p w14:paraId="3057B8C8" w14:textId="77777777" w:rsidR="00122D92" w:rsidRPr="001659FB" w:rsidRDefault="00122D92" w:rsidP="000B35AD">
      <w:pPr>
        <w:pStyle w:val="FootnoteText"/>
      </w:pPr>
      <w:r w:rsidRPr="001659FB">
        <w:rPr>
          <w:rStyle w:val="FootnoteReference"/>
        </w:rPr>
        <w:footnoteRef/>
      </w:r>
      <w:r w:rsidRPr="001659FB">
        <w:t xml:space="preserve"> See </w:t>
      </w:r>
      <w:r w:rsidRPr="001659FB">
        <w:rPr>
          <w:i/>
          <w:iCs/>
        </w:rPr>
        <w:t>The</w:t>
      </w:r>
      <w:r w:rsidRPr="001659FB">
        <w:t xml:space="preserve"> </w:t>
      </w:r>
      <w:r w:rsidRPr="001659FB">
        <w:rPr>
          <w:i/>
          <w:iCs/>
        </w:rPr>
        <w:t>Methodological Assessment Report on the Diverse Values and Valuation of Nature</w:t>
      </w:r>
      <w:r w:rsidRPr="001659FB">
        <w:t xml:space="preserve"> of the Intergovernmental Science-Policy Platform on Biodiversity and Ecosystem Services.</w:t>
      </w:r>
    </w:p>
  </w:footnote>
  <w:footnote w:id="38">
    <w:p w14:paraId="3058A554" w14:textId="77777777" w:rsidR="00122D92" w:rsidRPr="001659FB" w:rsidRDefault="00122D92" w:rsidP="000B35AD">
      <w:pPr>
        <w:pStyle w:val="FootnoteText"/>
      </w:pPr>
      <w:r w:rsidRPr="001659FB">
        <w:rPr>
          <w:rStyle w:val="FootnoteReference"/>
        </w:rPr>
        <w:footnoteRef/>
      </w:r>
      <w:r w:rsidRPr="001659FB">
        <w:t xml:space="preserve"> “Free, prior and informed consent” refers to the tripartite terminology of “prior and informed consent”, “free, prior and informed consent” and “approval and involvement”.</w:t>
      </w:r>
    </w:p>
  </w:footnote>
  <w:footnote w:id="39">
    <w:p w14:paraId="53CB44BB" w14:textId="77777777" w:rsidR="00122D92" w:rsidRPr="001659FB" w:rsidRDefault="00122D92" w:rsidP="000B35AD">
      <w:pPr>
        <w:pStyle w:val="FootnoteText"/>
      </w:pPr>
      <w:r w:rsidRPr="001659FB">
        <w:rPr>
          <w:rStyle w:val="FootnoteReference"/>
        </w:rPr>
        <w:footnoteRef/>
      </w:r>
      <w:r w:rsidRPr="001659FB">
        <w:t xml:space="preserve"> In line with Article 2 of the Convention and relevant decisions of the Conference of the Parties.</w:t>
      </w:r>
    </w:p>
  </w:footnote>
  <w:footnote w:id="40">
    <w:p w14:paraId="3818A322" w14:textId="77777777" w:rsidR="00122D92" w:rsidRPr="001659FB" w:rsidRDefault="00122D92" w:rsidP="000B35AD">
      <w:pPr>
        <w:pStyle w:val="FootnoteText"/>
      </w:pPr>
      <w:r w:rsidRPr="001659FB">
        <w:rPr>
          <w:rStyle w:val="FootnoteReference"/>
        </w:rPr>
        <w:footnoteRef/>
      </w:r>
      <w:r w:rsidRPr="001659FB">
        <w:t xml:space="preserve"> Including by building on the work conducted under the Protocols to the Convention and the Organisation for Economic Co-operation and Development, as appropriate.</w:t>
      </w:r>
    </w:p>
  </w:footnote>
  <w:footnote w:id="41">
    <w:p w14:paraId="24372A17" w14:textId="77777777" w:rsidR="00122D92" w:rsidRPr="000A7DE1" w:rsidRDefault="00122D92" w:rsidP="000B35AD">
      <w:pPr>
        <w:pStyle w:val="FootnoteText"/>
      </w:pPr>
      <w:r w:rsidRPr="001659FB">
        <w:rPr>
          <w:rStyle w:val="FootnoteReference"/>
        </w:rPr>
        <w:footnoteRef/>
      </w:r>
      <w:r w:rsidRPr="001659FB">
        <w:t xml:space="preserve"> E.g. the </w:t>
      </w:r>
      <w:r w:rsidRPr="001659FB">
        <w:rPr>
          <w:rFonts w:asciiTheme="majorBidi" w:hAnsiTheme="majorBidi" w:cstheme="majorBidi"/>
        </w:rPr>
        <w:t xml:space="preserve">implementation plan for the Cartagena Protocol, the Gender Plan of Action (2023–2030), the </w:t>
      </w:r>
      <w:proofErr w:type="spellStart"/>
      <w:r w:rsidRPr="001659FB">
        <w:rPr>
          <w:rFonts w:asciiTheme="majorBidi" w:hAnsiTheme="majorBidi" w:cstheme="majorBidi"/>
        </w:rPr>
        <w:t>Akwé</w:t>
      </w:r>
      <w:proofErr w:type="spellEnd"/>
      <w:r w:rsidRPr="001659FB">
        <w:rPr>
          <w:rFonts w:asciiTheme="majorBidi" w:hAnsiTheme="majorBidi" w:cstheme="majorBidi"/>
        </w:rPr>
        <w:t xml:space="preserve">: Kon Voluntary Guidelines, the </w:t>
      </w:r>
      <w:proofErr w:type="spellStart"/>
      <w:r w:rsidRPr="001659FB">
        <w:rPr>
          <w:rFonts w:asciiTheme="majorBidi" w:hAnsiTheme="majorBidi" w:cstheme="majorBidi"/>
        </w:rPr>
        <w:t>Mo’otz</w:t>
      </w:r>
      <w:proofErr w:type="spellEnd"/>
      <w:r w:rsidRPr="001659FB">
        <w:rPr>
          <w:rFonts w:asciiTheme="majorBidi" w:hAnsiTheme="majorBidi" w:cstheme="majorBidi"/>
        </w:rPr>
        <w:t xml:space="preserve"> </w:t>
      </w:r>
      <w:proofErr w:type="spellStart"/>
      <w:r w:rsidRPr="001659FB">
        <w:rPr>
          <w:rFonts w:asciiTheme="majorBidi" w:hAnsiTheme="majorBidi" w:cstheme="majorBidi"/>
        </w:rPr>
        <w:t>Kuxtal</w:t>
      </w:r>
      <w:proofErr w:type="spellEnd"/>
      <w:r w:rsidRPr="001659FB">
        <w:rPr>
          <w:rFonts w:asciiTheme="majorBidi" w:hAnsiTheme="majorBidi" w:cstheme="majorBidi"/>
        </w:rPr>
        <w:t xml:space="preserve"> Voluntary Guidelines, the plan of action on customary sustainable use of biological diversity, the knowledge management strategy to support the implementation of the Framework, the United Nations Declaration on the Rights of Indigenous People, the United Nations Educational, Scientific and Cultural Organization recommendation on Open Science, the World Health Organization global guidance framework for the responsible use of life sciences, the Food and Agriculture Organization of the United Nations Science and Innovation Strategy and its corresponding action plan, the International Union for Conservation of Nature policy on synthetic biology in relation to nature conservation (8.086), the Organisation for Economic Co-operation and Development framework for anticipatory governance of emerging technologies and the Organisation for Economic Co-operation and Development agile mechanisms for responsible technology development.</w:t>
      </w:r>
    </w:p>
  </w:footnote>
  <w:footnote w:id="42">
    <w:p w14:paraId="73568CEB" w14:textId="77777777" w:rsidR="00122D92" w:rsidRPr="001659FB" w:rsidRDefault="00122D92" w:rsidP="000B35AD">
      <w:pPr>
        <w:pStyle w:val="FootnoteText"/>
      </w:pPr>
      <w:r w:rsidRPr="001659FB">
        <w:rPr>
          <w:rStyle w:val="FootnoteReference"/>
        </w:rPr>
        <w:footnoteRef/>
      </w:r>
      <w:r w:rsidRPr="001659FB">
        <w:t xml:space="preserve"> </w:t>
      </w:r>
      <w:r w:rsidRPr="001659FB">
        <w:rPr>
          <w:rFonts w:asciiTheme="majorBidi" w:hAnsiTheme="majorBidi" w:cstheme="majorBidi"/>
        </w:rPr>
        <w:t>Where needed to complement infrastructure supported under the capacity-building action plan for the Cartagena Protocol on Biosafety and the capacity-building and development action plan for the Nagoya Protocol on Access to Genetic Resources and the Fair and Equitable Sharing of Benefits Arising from Their Utilization, for Parties to those respective instruments.</w:t>
      </w:r>
    </w:p>
  </w:footnote>
  <w:footnote w:id="43">
    <w:p w14:paraId="5A690808" w14:textId="77777777" w:rsidR="00122D92" w:rsidRPr="001659FB" w:rsidRDefault="00122D92" w:rsidP="000B35AD">
      <w:pPr>
        <w:pStyle w:val="FootnoteText"/>
      </w:pPr>
      <w:r w:rsidRPr="001659FB">
        <w:rPr>
          <w:rStyle w:val="FootnoteReference"/>
        </w:rPr>
        <w:footnoteRef/>
      </w:r>
      <w:r w:rsidRPr="001659FB">
        <w:t xml:space="preserve"> For example, computational facilities for data processing, computer-aided design, modelling, bioinformatics and artificial intelligence; software; and servers.</w:t>
      </w:r>
    </w:p>
  </w:footnote>
  <w:footnote w:id="44">
    <w:p w14:paraId="0A661412" w14:textId="77777777" w:rsidR="00122D92" w:rsidRPr="001659FB" w:rsidRDefault="00122D92" w:rsidP="000B35AD">
      <w:pPr>
        <w:pStyle w:val="FootnoteText"/>
      </w:pPr>
      <w:r w:rsidRPr="001659FB">
        <w:rPr>
          <w:rStyle w:val="FootnoteReference"/>
        </w:rPr>
        <w:footnoteRef/>
      </w:r>
      <w:r w:rsidRPr="001659FB">
        <w:t xml:space="preserve"> Such as that carried out by the </w:t>
      </w:r>
      <w:r w:rsidRPr="001659FB">
        <w:rPr>
          <w:rFonts w:asciiTheme="majorBidi" w:hAnsiTheme="majorBidi" w:cstheme="majorBidi"/>
        </w:rPr>
        <w:t xml:space="preserve">International Gene Synthesis Consortium, the Synthetic Biology Open Language, the International Biosecurity and Biosafety Initiative for Science, the Synthetic Biology Standards Consortium, the </w:t>
      </w:r>
      <w:proofErr w:type="spellStart"/>
      <w:r w:rsidRPr="001659FB">
        <w:rPr>
          <w:rFonts w:asciiTheme="majorBidi" w:hAnsiTheme="majorBidi" w:cstheme="majorBidi"/>
        </w:rPr>
        <w:t>iGEM</w:t>
      </w:r>
      <w:proofErr w:type="spellEnd"/>
      <w:r w:rsidRPr="001659FB">
        <w:rPr>
          <w:rFonts w:asciiTheme="majorBidi" w:hAnsiTheme="majorBidi" w:cstheme="majorBidi"/>
        </w:rPr>
        <w:t xml:space="preserve"> Registry of Biological Parts and the Engineering Biology Research Consortium.</w:t>
      </w:r>
    </w:p>
  </w:footnote>
  <w:footnote w:id="45">
    <w:p w14:paraId="091C9F01" w14:textId="77777777" w:rsidR="00122D92" w:rsidRPr="001659FB" w:rsidRDefault="00122D92" w:rsidP="000B35AD">
      <w:pPr>
        <w:pStyle w:val="FootnoteText"/>
      </w:pPr>
      <w:r w:rsidRPr="001659FB">
        <w:rPr>
          <w:rStyle w:val="FootnoteReference"/>
        </w:rPr>
        <w:footnoteRef/>
      </w:r>
      <w:r w:rsidRPr="001659FB">
        <w:t xml:space="preserve"> United Nations, </w:t>
      </w:r>
      <w:r w:rsidRPr="001659FB">
        <w:rPr>
          <w:i/>
          <w:iCs/>
        </w:rPr>
        <w:t>Treaty Series</w:t>
      </w:r>
      <w:r w:rsidRPr="001659FB">
        <w:t>, vol. 2226, No. 30619.</w:t>
      </w:r>
    </w:p>
  </w:footnote>
  <w:footnote w:id="46">
    <w:p w14:paraId="2A0CA023" w14:textId="77777777" w:rsidR="00122D92" w:rsidRPr="001659FB" w:rsidRDefault="00122D92" w:rsidP="000B35AD">
      <w:pPr>
        <w:pStyle w:val="FootnoteText"/>
      </w:pPr>
      <w:r w:rsidRPr="001659FB">
        <w:rPr>
          <w:rStyle w:val="FootnoteReference"/>
        </w:rPr>
        <w:footnoteRef/>
      </w:r>
      <w:r w:rsidRPr="001659FB">
        <w:t xml:space="preserve"> Goal A.5: Parties carry out scientifically sound risk assessments of living modified organisms and manage and control identified risks to prevent adverse effects of living modified organisms on the conservation and sustainable use of biological diversity taking also into account risks to human health; Goal A.9: Parties that choose to do so take into account socioeconomic considerations when making decisions on the import of living modified organisms and cooperate on research and information exchange in accordance with Article 26 of the Cartagena Protocol (decision </w:t>
      </w:r>
      <w:hyperlink r:id="rId26" w:history="1">
        <w:r w:rsidRPr="001659FB">
          <w:rPr>
            <w:rStyle w:val="Hyperlink"/>
          </w:rPr>
          <w:t>CP-10/4</w:t>
        </w:r>
      </w:hyperlink>
      <w:r w:rsidRPr="001659FB">
        <w:t>, annex).</w:t>
      </w:r>
    </w:p>
  </w:footnote>
  <w:footnote w:id="47">
    <w:p w14:paraId="41683016" w14:textId="77777777" w:rsidR="00122D92" w:rsidRPr="001659FB" w:rsidRDefault="00122D92" w:rsidP="000B35AD">
      <w:pPr>
        <w:pStyle w:val="FootnoteText"/>
      </w:pPr>
      <w:r w:rsidRPr="001659FB">
        <w:rPr>
          <w:rStyle w:val="FootnoteReference"/>
        </w:rPr>
        <w:footnoteRef/>
      </w:r>
      <w:r w:rsidRPr="001659FB">
        <w:t xml:space="preserve"> Goal A.1: Parties have in place functional national biosafety frameworks (decision </w:t>
      </w:r>
      <w:hyperlink r:id="rId27" w:history="1">
        <w:r w:rsidRPr="001659FB">
          <w:rPr>
            <w:rStyle w:val="Hyperlink"/>
          </w:rPr>
          <w:t>CP-10/4</w:t>
        </w:r>
      </w:hyperlink>
      <w:r w:rsidRPr="001659FB">
        <w:t>, annex).</w:t>
      </w:r>
    </w:p>
  </w:footnote>
  <w:footnote w:id="48">
    <w:p w14:paraId="55099FDF" w14:textId="77777777" w:rsidR="00122D92" w:rsidRPr="001659FB" w:rsidRDefault="00122D92" w:rsidP="000B35AD">
      <w:pPr>
        <w:pStyle w:val="FootnoteText"/>
      </w:pPr>
      <w:r w:rsidRPr="001659FB">
        <w:rPr>
          <w:rStyle w:val="FootnoteReference"/>
          <w:i/>
          <w:iCs/>
        </w:rPr>
        <w:footnoteRef/>
      </w:r>
      <w:r w:rsidRPr="001659FB">
        <w:t xml:space="preserve"> “Free, prior and informed consent” refers to the tripartite terminology of “prior and informed consent”, “free, prior and informed consent” and “approval and involvement”.</w:t>
      </w:r>
    </w:p>
  </w:footnote>
  <w:footnote w:id="49">
    <w:p w14:paraId="6D470CB8" w14:textId="77777777" w:rsidR="00122D92" w:rsidRPr="000A7DE1" w:rsidRDefault="00122D92" w:rsidP="000B35AD">
      <w:pPr>
        <w:pStyle w:val="FootnoteText"/>
      </w:pPr>
      <w:r w:rsidRPr="001659FB">
        <w:rPr>
          <w:rStyle w:val="FootnoteReference"/>
        </w:rPr>
        <w:footnoteRef/>
      </w:r>
      <w:r w:rsidRPr="001659FB">
        <w:t xml:space="preserve"> United Nations, </w:t>
      </w:r>
      <w:r w:rsidRPr="001659FB">
        <w:rPr>
          <w:i/>
          <w:iCs/>
        </w:rPr>
        <w:t>Treaty Series</w:t>
      </w:r>
      <w:r w:rsidRPr="001659FB">
        <w:t>, vol. 3008, No. 30619.</w:t>
      </w:r>
    </w:p>
  </w:footnote>
  <w:footnote w:id="50">
    <w:p w14:paraId="59BFDF76" w14:textId="77777777" w:rsidR="00122D92" w:rsidRPr="001659FB" w:rsidRDefault="00122D92" w:rsidP="000B35AD">
      <w:pPr>
        <w:pStyle w:val="FootnoteText"/>
      </w:pPr>
      <w:r w:rsidRPr="001659FB">
        <w:rPr>
          <w:rStyle w:val="FootnoteReference"/>
        </w:rPr>
        <w:footnoteRef/>
      </w:r>
      <w:r w:rsidRPr="001659FB">
        <w:t xml:space="preserve"> Decision </w:t>
      </w:r>
      <w:hyperlink r:id="rId28" w:history="1">
        <w:r w:rsidRPr="001659FB">
          <w:rPr>
            <w:rStyle w:val="Hyperlink"/>
          </w:rPr>
          <w:t>NP-5/3</w:t>
        </w:r>
      </w:hyperlink>
      <w:r w:rsidRPr="001659FB">
        <w:t>, annex.</w:t>
      </w:r>
    </w:p>
  </w:footnote>
  <w:footnote w:id="51">
    <w:p w14:paraId="30EC8C02" w14:textId="77777777" w:rsidR="00122D92" w:rsidRPr="001659FB" w:rsidRDefault="00122D92" w:rsidP="000B35AD">
      <w:pPr>
        <w:pStyle w:val="FootnoteText"/>
      </w:pPr>
      <w:r w:rsidRPr="001659FB">
        <w:rPr>
          <w:rStyle w:val="FootnoteReference"/>
        </w:rPr>
        <w:footnoteRef/>
      </w:r>
      <w:r w:rsidRPr="001659FB">
        <w:t xml:space="preserve"> Decision </w:t>
      </w:r>
      <w:hyperlink r:id="rId29" w:history="1">
        <w:r w:rsidRPr="001659FB">
          <w:rPr>
            <w:rStyle w:val="Hyperlink"/>
          </w:rPr>
          <w:t>VIII/10</w:t>
        </w:r>
      </w:hyperlink>
      <w:r w:rsidRPr="001659FB">
        <w:t>, annex III.</w:t>
      </w:r>
    </w:p>
  </w:footnote>
  <w:footnote w:id="52">
    <w:p w14:paraId="7DC3EFE8" w14:textId="77777777" w:rsidR="00122D92" w:rsidRPr="001659FB" w:rsidRDefault="00122D92" w:rsidP="000B35AD">
      <w:pPr>
        <w:pStyle w:val="FootnoteText"/>
      </w:pPr>
      <w:r w:rsidRPr="001659FB">
        <w:rPr>
          <w:rStyle w:val="FootnoteReference"/>
        </w:rPr>
        <w:footnoteRef/>
      </w:r>
      <w:r w:rsidRPr="001659FB">
        <w:t xml:space="preserve"> United Nations, </w:t>
      </w:r>
      <w:r w:rsidRPr="001659FB">
        <w:rPr>
          <w:i/>
          <w:iCs/>
        </w:rPr>
        <w:t>Treaty Series</w:t>
      </w:r>
      <w:r w:rsidRPr="001659FB">
        <w:t>, vol. 1760, No. 30619.</w:t>
      </w:r>
    </w:p>
  </w:footnote>
  <w:footnote w:id="53">
    <w:p w14:paraId="60D7868C" w14:textId="77777777" w:rsidR="00122D92" w:rsidRPr="000A7DE1" w:rsidRDefault="00122D92" w:rsidP="000B35AD">
      <w:pPr>
        <w:pStyle w:val="FootnoteText"/>
      </w:pPr>
      <w:r w:rsidRPr="001659FB">
        <w:rPr>
          <w:rStyle w:val="FootnoteReference"/>
        </w:rPr>
        <w:footnoteRef/>
      </w:r>
      <w:r w:rsidRPr="001659FB">
        <w:t xml:space="preserve"> </w:t>
      </w:r>
      <w:r w:rsidRPr="000A7DE1">
        <w:t xml:space="preserve">Decision </w:t>
      </w:r>
      <w:hyperlink r:id="rId30" w:history="1">
        <w:r w:rsidRPr="000A7DE1">
          <w:rPr>
            <w:rStyle w:val="Hyperlink"/>
          </w:rPr>
          <w:t>15/4</w:t>
        </w:r>
      </w:hyperlink>
      <w:r w:rsidRPr="000A7DE1">
        <w:t>, annex.</w:t>
      </w:r>
    </w:p>
  </w:footnote>
  <w:footnote w:id="54">
    <w:p w14:paraId="47519F05" w14:textId="77777777" w:rsidR="00122D92" w:rsidRPr="001659FB" w:rsidRDefault="00122D92" w:rsidP="00325EF5">
      <w:pPr>
        <w:pStyle w:val="FootnoteText"/>
      </w:pPr>
      <w:r w:rsidRPr="001659FB">
        <w:rPr>
          <w:rStyle w:val="FootnoteReference"/>
        </w:rPr>
        <w:footnoteRef/>
      </w:r>
      <w:r w:rsidRPr="001659FB">
        <w:t xml:space="preserve"> United Nations, </w:t>
      </w:r>
      <w:r w:rsidRPr="001659FB">
        <w:rPr>
          <w:i/>
          <w:iCs/>
        </w:rPr>
        <w:t>Treaty Series</w:t>
      </w:r>
      <w:r w:rsidRPr="001659FB">
        <w:t>, vol. 1760, No. 30619.</w:t>
      </w:r>
    </w:p>
  </w:footnote>
  <w:footnote w:id="55">
    <w:p w14:paraId="214E6DD1" w14:textId="77777777" w:rsidR="00122D92" w:rsidRPr="001659FB" w:rsidRDefault="00122D92" w:rsidP="00325EF5">
      <w:pPr>
        <w:pStyle w:val="FootnoteText"/>
      </w:pPr>
      <w:r w:rsidRPr="001659FB">
        <w:rPr>
          <w:rStyle w:val="FootnoteReference"/>
        </w:rPr>
        <w:footnoteRef/>
      </w:r>
      <w:r w:rsidRPr="001659FB">
        <w:t xml:space="preserve"> Decision </w:t>
      </w:r>
      <w:hyperlink r:id="rId31" w:history="1">
        <w:r w:rsidRPr="001659FB">
          <w:rPr>
            <w:rStyle w:val="Hyperlink"/>
          </w:rPr>
          <w:t>15/4</w:t>
        </w:r>
      </w:hyperlink>
      <w:r w:rsidRPr="001659FB">
        <w:t>, annex.</w:t>
      </w:r>
    </w:p>
  </w:footnote>
  <w:footnote w:id="56">
    <w:p w14:paraId="58D7AD16" w14:textId="77777777" w:rsidR="00122D92" w:rsidRPr="001659FB" w:rsidRDefault="00122D92" w:rsidP="00325EF5">
      <w:pPr>
        <w:pStyle w:val="FootnoteText"/>
      </w:pPr>
      <w:r w:rsidRPr="001659FB">
        <w:rPr>
          <w:rStyle w:val="FootnoteReference"/>
        </w:rPr>
        <w:footnoteRef/>
      </w:r>
      <w:r w:rsidRPr="001659FB">
        <w:t xml:space="preserve"> United Nations, </w:t>
      </w:r>
      <w:r w:rsidRPr="001659FB">
        <w:rPr>
          <w:i/>
          <w:iCs/>
        </w:rPr>
        <w:t>Treaty Series</w:t>
      </w:r>
      <w:r w:rsidRPr="001659FB">
        <w:t>, vol. 1760, No. 30619.</w:t>
      </w:r>
    </w:p>
  </w:footnote>
  <w:footnote w:id="57">
    <w:p w14:paraId="65180DBD" w14:textId="77777777" w:rsidR="00122D92" w:rsidRPr="001659FB" w:rsidRDefault="00122D92" w:rsidP="00325EF5">
      <w:pPr>
        <w:pStyle w:val="FootnoteText"/>
      </w:pPr>
      <w:r w:rsidRPr="001659FB">
        <w:rPr>
          <w:rStyle w:val="FootnoteReference"/>
        </w:rPr>
        <w:footnoteRef/>
      </w:r>
      <w:r w:rsidRPr="001659FB">
        <w:t xml:space="preserve"> Decision </w:t>
      </w:r>
      <w:hyperlink r:id="rId32" w:history="1">
        <w:r w:rsidRPr="001659FB">
          <w:rPr>
            <w:rStyle w:val="Hyperlink"/>
          </w:rPr>
          <w:t>15/4</w:t>
        </w:r>
      </w:hyperlink>
      <w:r w:rsidRPr="001659FB">
        <w:t>, annex.</w:t>
      </w:r>
    </w:p>
  </w:footnote>
  <w:footnote w:id="58">
    <w:p w14:paraId="66D40950" w14:textId="77777777" w:rsidR="00122D92" w:rsidRPr="001659FB" w:rsidRDefault="00122D92" w:rsidP="00325EF5">
      <w:pPr>
        <w:pStyle w:val="FootnoteText"/>
      </w:pPr>
      <w:r w:rsidRPr="001659FB">
        <w:rPr>
          <w:rStyle w:val="FootnoteReference"/>
        </w:rPr>
        <w:footnoteRef/>
      </w:r>
      <w:r w:rsidRPr="001659FB">
        <w:t xml:space="preserve"> Decision </w:t>
      </w:r>
      <w:hyperlink r:id="rId33" w:history="1">
        <w:r w:rsidRPr="001659FB">
          <w:rPr>
            <w:rStyle w:val="Hyperlink"/>
          </w:rPr>
          <w:t>VII/12</w:t>
        </w:r>
      </w:hyperlink>
      <w:r w:rsidRPr="001659FB">
        <w:t>, annex II.</w:t>
      </w:r>
    </w:p>
  </w:footnote>
  <w:footnote w:id="59">
    <w:p w14:paraId="6F76335A" w14:textId="77777777" w:rsidR="00122D92" w:rsidRPr="001659FB" w:rsidRDefault="00122D92" w:rsidP="00325EF5">
      <w:pPr>
        <w:pStyle w:val="FootnoteText"/>
      </w:pPr>
      <w:r w:rsidRPr="001659FB">
        <w:rPr>
          <w:rStyle w:val="FootnoteReference"/>
        </w:rPr>
        <w:footnoteRef/>
      </w:r>
      <w:r w:rsidRPr="001659FB">
        <w:t xml:space="preserve"> </w:t>
      </w:r>
      <w:hyperlink r:id="rId34" w:history="1">
        <w:r w:rsidRPr="001659FB">
          <w:rPr>
            <w:rStyle w:val="Hyperlink"/>
          </w:rPr>
          <w:t>CBD/COP/16/INF/6</w:t>
        </w:r>
      </w:hyperlink>
      <w:r w:rsidRPr="001659FB">
        <w:t>.</w:t>
      </w:r>
    </w:p>
  </w:footnote>
  <w:footnote w:id="60">
    <w:p w14:paraId="249CF61D" w14:textId="77777777" w:rsidR="00122D92" w:rsidRPr="000A7DE1" w:rsidRDefault="00122D92" w:rsidP="00325EF5">
      <w:pPr>
        <w:pStyle w:val="FootnoteText"/>
      </w:pPr>
      <w:r w:rsidRPr="001659FB">
        <w:rPr>
          <w:rStyle w:val="FootnoteReference"/>
        </w:rPr>
        <w:footnoteRef/>
      </w:r>
      <w:r w:rsidRPr="001659FB">
        <w:t xml:space="preserve"> </w:t>
      </w:r>
      <w:hyperlink r:id="rId35" w:history="1">
        <w:r w:rsidRPr="001659FB">
          <w:rPr>
            <w:rStyle w:val="Hyperlink"/>
          </w:rPr>
          <w:t>CBD/COP/16/INF/7</w:t>
        </w:r>
      </w:hyperlink>
      <w:r w:rsidRPr="001659FB">
        <w:t>.</w:t>
      </w:r>
    </w:p>
  </w:footnote>
  <w:footnote w:id="61">
    <w:p w14:paraId="349A7819" w14:textId="77777777" w:rsidR="00122D92" w:rsidRPr="000A7DE1" w:rsidRDefault="00122D92" w:rsidP="00325EF5">
      <w:pPr>
        <w:pStyle w:val="FootnoteText"/>
      </w:pPr>
      <w:r w:rsidRPr="001659FB">
        <w:rPr>
          <w:rStyle w:val="FootnoteReference"/>
        </w:rPr>
        <w:t>a</w:t>
      </w:r>
      <w:r w:rsidRPr="001659FB">
        <w:t xml:space="preserve"> The sources of information in the “Basis” column were used in the development of the principles and safeguards and have not been cited verbatim in all cases.</w:t>
      </w:r>
    </w:p>
  </w:footnote>
  <w:footnote w:id="62">
    <w:p w14:paraId="24FE2E73" w14:textId="77777777" w:rsidR="00122D92" w:rsidRPr="001659FB" w:rsidRDefault="00122D92" w:rsidP="00325EF5">
      <w:pPr>
        <w:pStyle w:val="FootnoteText"/>
      </w:pPr>
      <w:r w:rsidRPr="001659FB">
        <w:rPr>
          <w:rStyle w:val="FootnoteReference"/>
        </w:rPr>
        <w:t>b</w:t>
      </w:r>
      <w:r w:rsidRPr="001659FB">
        <w:t xml:space="preserve"> All references to “free, prior and informed consent” refer to the tripartite terminology of “prior and informed consent”, “free, prior and informed consent” and “approval and involvement”.</w:t>
      </w:r>
    </w:p>
  </w:footnote>
  <w:footnote w:id="63">
    <w:p w14:paraId="4648C3AD" w14:textId="77777777" w:rsidR="00122D92" w:rsidRPr="001659FB" w:rsidRDefault="00122D92" w:rsidP="00325EF5">
      <w:pPr>
        <w:pStyle w:val="FootnoteText"/>
      </w:pPr>
      <w:r w:rsidRPr="001659FB">
        <w:rPr>
          <w:rStyle w:val="FootnoteReference"/>
        </w:rPr>
        <w:t>c</w:t>
      </w:r>
      <w:r w:rsidRPr="001659FB">
        <w:t xml:space="preserve"> General Assembly resolution 61/295, annex.</w:t>
      </w:r>
    </w:p>
  </w:footnote>
  <w:footnote w:id="64">
    <w:p w14:paraId="70878BC7" w14:textId="77777777" w:rsidR="00122D92" w:rsidRPr="001659FB" w:rsidRDefault="00122D92" w:rsidP="00325EF5">
      <w:pPr>
        <w:pStyle w:val="FootnoteText"/>
      </w:pPr>
      <w:r w:rsidRPr="001659FB">
        <w:rPr>
          <w:rStyle w:val="FootnoteReference"/>
        </w:rPr>
        <w:t>a</w:t>
      </w:r>
      <w:r w:rsidRPr="001659FB">
        <w:t xml:space="preserve"> The sources of information in the “Basis” column were used in the development of the principles and safeguards and have not been cited verbatim in all cases.</w:t>
      </w:r>
    </w:p>
  </w:footnote>
  <w:footnote w:id="65">
    <w:p w14:paraId="1B0A3985" w14:textId="77777777" w:rsidR="00122D92" w:rsidRPr="001659FB" w:rsidRDefault="00122D92" w:rsidP="00325EF5">
      <w:pPr>
        <w:pStyle w:val="FootnoteText"/>
      </w:pPr>
      <w:r w:rsidRPr="001659FB">
        <w:rPr>
          <w:rStyle w:val="FootnoteReference"/>
        </w:rPr>
        <w:footnoteRef/>
      </w:r>
      <w:r w:rsidRPr="001659FB">
        <w:t xml:space="preserve"> Decision </w:t>
      </w:r>
      <w:hyperlink r:id="rId36" w:history="1">
        <w:r w:rsidRPr="001659FB">
          <w:rPr>
            <w:rStyle w:val="Hyperlink"/>
          </w:rPr>
          <w:t>16/19</w:t>
        </w:r>
      </w:hyperlink>
      <w:r w:rsidRPr="001659FB">
        <w:t>, annex.</w:t>
      </w:r>
    </w:p>
  </w:footnote>
  <w:footnote w:id="66">
    <w:p w14:paraId="724D7044" w14:textId="77777777" w:rsidR="00122D92" w:rsidRPr="000A7DE1" w:rsidRDefault="00122D92" w:rsidP="00325EF5">
      <w:pPr>
        <w:pStyle w:val="FootnoteText"/>
      </w:pPr>
      <w:r w:rsidRPr="001659FB">
        <w:rPr>
          <w:rStyle w:val="FootnoteReference"/>
        </w:rPr>
        <w:footnoteRef/>
      </w:r>
      <w:r w:rsidRPr="001659FB">
        <w:t xml:space="preserve"> </w:t>
      </w:r>
      <w:r w:rsidRPr="000A7DE1">
        <w:t xml:space="preserve">As defined by the International Labour Conference in </w:t>
      </w:r>
      <w:hyperlink r:id="rId37" w:history="1">
        <w:r w:rsidRPr="000A7DE1">
          <w:rPr>
            <w:rStyle w:val="Hyperlink"/>
          </w:rPr>
          <w:t>resolution 110/II</w:t>
        </w:r>
      </w:hyperlink>
      <w:r w:rsidRPr="001659FB">
        <w:t>.</w:t>
      </w:r>
    </w:p>
  </w:footnote>
  <w:footnote w:id="67">
    <w:p w14:paraId="1FD8CF73" w14:textId="77777777" w:rsidR="00122D92" w:rsidRPr="001659FB" w:rsidRDefault="00122D92" w:rsidP="008D3204">
      <w:pPr>
        <w:pStyle w:val="FootnoteText"/>
      </w:pPr>
      <w:r w:rsidRPr="001659FB">
        <w:rPr>
          <w:rStyle w:val="FootnoteReference"/>
        </w:rPr>
        <w:footnoteRef/>
      </w:r>
      <w:r w:rsidRPr="001659FB">
        <w:t xml:space="preserve"> Decision </w:t>
      </w:r>
      <w:hyperlink r:id="rId38" w:history="1">
        <w:r w:rsidRPr="001659FB">
          <w:rPr>
            <w:rStyle w:val="Hyperlink"/>
          </w:rPr>
          <w:t>VII/28</w:t>
        </w:r>
      </w:hyperlink>
      <w:r w:rsidRPr="001659FB">
        <w:t>, annex.</w:t>
      </w:r>
    </w:p>
  </w:footnote>
  <w:footnote w:id="68">
    <w:p w14:paraId="5B9B343C" w14:textId="77777777" w:rsidR="00122D92" w:rsidRPr="001659FB" w:rsidRDefault="00122D92" w:rsidP="008D3204">
      <w:pPr>
        <w:pStyle w:val="FootnoteText"/>
        <w:rPr>
          <w:szCs w:val="18"/>
        </w:rPr>
      </w:pPr>
      <w:r w:rsidRPr="001659FB">
        <w:rPr>
          <w:rStyle w:val="FootnoteReference"/>
        </w:rPr>
        <w:footnoteRef/>
      </w:r>
      <w:r w:rsidRPr="001659FB">
        <w:t xml:space="preserve"> </w:t>
      </w:r>
      <w:r w:rsidRPr="001659FB">
        <w:rPr>
          <w:szCs w:val="18"/>
        </w:rPr>
        <w:t xml:space="preserve">United Nations, </w:t>
      </w:r>
      <w:r w:rsidRPr="001659FB">
        <w:rPr>
          <w:i/>
          <w:iCs/>
          <w:szCs w:val="18"/>
        </w:rPr>
        <w:t>Treaty Series</w:t>
      </w:r>
      <w:r w:rsidRPr="001659FB">
        <w:rPr>
          <w:szCs w:val="18"/>
        </w:rPr>
        <w:t>, vol. 1760, No. 30619.</w:t>
      </w:r>
    </w:p>
  </w:footnote>
  <w:footnote w:id="69">
    <w:p w14:paraId="6C2FCA3F" w14:textId="77777777" w:rsidR="00122D92" w:rsidRPr="001659FB" w:rsidRDefault="00122D92" w:rsidP="008D3204">
      <w:pPr>
        <w:pStyle w:val="FootnoteText"/>
      </w:pPr>
      <w:r w:rsidRPr="001659FB">
        <w:rPr>
          <w:rStyle w:val="FootnoteReference"/>
        </w:rPr>
        <w:footnoteRef/>
      </w:r>
      <w:r w:rsidRPr="001659FB">
        <w:t xml:space="preserve"> Decision </w:t>
      </w:r>
      <w:hyperlink r:id="rId39" w:history="1">
        <w:r w:rsidRPr="001659FB">
          <w:rPr>
            <w:rStyle w:val="Hyperlink"/>
          </w:rPr>
          <w:t>15/4</w:t>
        </w:r>
      </w:hyperlink>
      <w:r w:rsidRPr="001659FB">
        <w:t>, annex.</w:t>
      </w:r>
    </w:p>
  </w:footnote>
  <w:footnote w:id="70">
    <w:p w14:paraId="006EB4AC" w14:textId="77777777" w:rsidR="00122D92" w:rsidRPr="000A7DE1" w:rsidRDefault="00122D92" w:rsidP="008D3204">
      <w:pPr>
        <w:pStyle w:val="FootnoteText"/>
      </w:pPr>
      <w:r w:rsidRPr="001659FB">
        <w:rPr>
          <w:rStyle w:val="FootnoteReference"/>
        </w:rPr>
        <w:footnoteRef/>
      </w:r>
      <w:r w:rsidRPr="001659FB">
        <w:t xml:space="preserve"> </w:t>
      </w:r>
      <w:r w:rsidRPr="000A7DE1">
        <w:t xml:space="preserve">Decision </w:t>
      </w:r>
      <w:hyperlink r:id="rId40" w:history="1">
        <w:r w:rsidRPr="000A7DE1">
          <w:rPr>
            <w:rStyle w:val="Hyperlink"/>
          </w:rPr>
          <w:t>14/8</w:t>
        </w:r>
      </w:hyperlink>
      <w:r w:rsidRPr="000A7DE1">
        <w:t>, para. 2.</w:t>
      </w:r>
    </w:p>
  </w:footnote>
  <w:footnote w:id="71">
    <w:p w14:paraId="3215DF9C" w14:textId="77777777" w:rsidR="00122D92" w:rsidRPr="001659FB" w:rsidRDefault="00122D92" w:rsidP="008D3204">
      <w:pPr>
        <w:pStyle w:val="FootnoteText"/>
      </w:pPr>
      <w:r w:rsidRPr="001659FB">
        <w:rPr>
          <w:rStyle w:val="FootnoteReference"/>
        </w:rPr>
        <w:footnoteRef/>
      </w:r>
      <w:r w:rsidRPr="001659FB">
        <w:t xml:space="preserve"> </w:t>
      </w:r>
      <w:r w:rsidRPr="000A7DE1">
        <w:rPr>
          <w:spacing w:val="-6"/>
          <w:szCs w:val="18"/>
        </w:rPr>
        <w:t>A/CONF.232/2023/4.</w:t>
      </w:r>
    </w:p>
  </w:footnote>
  <w:footnote w:id="72">
    <w:p w14:paraId="0C303533" w14:textId="77777777" w:rsidR="00122D92" w:rsidRPr="001659FB" w:rsidRDefault="00122D92" w:rsidP="008D3204">
      <w:pPr>
        <w:pStyle w:val="FootnoteText"/>
      </w:pPr>
      <w:r w:rsidRPr="001659FB">
        <w:rPr>
          <w:rStyle w:val="FootnoteReference"/>
        </w:rPr>
        <w:footnoteRef/>
      </w:r>
      <w:r w:rsidRPr="001659FB">
        <w:t xml:space="preserve"> Decision </w:t>
      </w:r>
      <w:hyperlink r:id="rId41" w:history="1">
        <w:r w:rsidRPr="001659FB">
          <w:rPr>
            <w:rStyle w:val="Hyperlink"/>
          </w:rPr>
          <w:t>15/4</w:t>
        </w:r>
      </w:hyperlink>
      <w:r w:rsidRPr="001659FB">
        <w:t>, annex.</w:t>
      </w:r>
    </w:p>
  </w:footnote>
  <w:footnote w:id="73">
    <w:p w14:paraId="3075961F" w14:textId="77777777" w:rsidR="00122D92" w:rsidRPr="001659FB" w:rsidRDefault="00122D92" w:rsidP="008D3204">
      <w:pPr>
        <w:pStyle w:val="FootnoteText"/>
      </w:pPr>
      <w:r w:rsidRPr="001659FB">
        <w:rPr>
          <w:rStyle w:val="FootnoteReference"/>
        </w:rPr>
        <w:footnoteRef/>
      </w:r>
      <w:r w:rsidRPr="001659FB">
        <w:t xml:space="preserve"> Decision </w:t>
      </w:r>
      <w:hyperlink r:id="rId42" w:history="1">
        <w:r w:rsidRPr="001659FB">
          <w:rPr>
            <w:rStyle w:val="Hyperlink"/>
          </w:rPr>
          <w:t>VII/28</w:t>
        </w:r>
      </w:hyperlink>
      <w:r w:rsidRPr="001659FB">
        <w:t>, annex.</w:t>
      </w:r>
    </w:p>
  </w:footnote>
  <w:footnote w:id="74">
    <w:p w14:paraId="2A0CE204" w14:textId="77777777" w:rsidR="00122D92" w:rsidRPr="000A7DE1" w:rsidRDefault="00122D92" w:rsidP="008D3204">
      <w:pPr>
        <w:pStyle w:val="FootnoteText"/>
      </w:pPr>
      <w:r w:rsidRPr="001659FB">
        <w:rPr>
          <w:rStyle w:val="FootnoteReference"/>
        </w:rPr>
        <w:footnoteRef/>
      </w:r>
      <w:r w:rsidRPr="001659FB">
        <w:t xml:space="preserve"> </w:t>
      </w:r>
      <w:r w:rsidRPr="000A7DE1">
        <w:t xml:space="preserve">As described in Food and Agriculture Organization of the United Nations and others, </w:t>
      </w:r>
      <w:r w:rsidRPr="000A7DE1">
        <w:rPr>
          <w:i/>
          <w:iCs/>
        </w:rPr>
        <w:t>State of Knowledge of Soil Biodiversity: Status, Challenges and Potentialities, Report 2020</w:t>
      </w:r>
      <w:r w:rsidRPr="000A7DE1">
        <w:t xml:space="preserve"> (Rome, 2020).</w:t>
      </w:r>
    </w:p>
  </w:footnote>
  <w:footnote w:id="75">
    <w:p w14:paraId="4B477EDE" w14:textId="77777777" w:rsidR="00122D92" w:rsidRPr="001659FB" w:rsidRDefault="00122D92" w:rsidP="008D3204">
      <w:pPr>
        <w:pStyle w:val="FootnoteText"/>
      </w:pPr>
      <w:r w:rsidRPr="001659FB">
        <w:rPr>
          <w:rStyle w:val="FootnoteReference"/>
        </w:rPr>
        <w:footnoteRef/>
      </w:r>
      <w:r w:rsidRPr="001659FB">
        <w:t xml:space="preserve"> Decision </w:t>
      </w:r>
      <w:hyperlink r:id="rId43" w:history="1">
        <w:r w:rsidRPr="001659FB">
          <w:rPr>
            <w:rStyle w:val="Hyperlink"/>
          </w:rPr>
          <w:t>16/4</w:t>
        </w:r>
      </w:hyperlink>
      <w:r w:rsidRPr="001659FB">
        <w:t>, annex.</w:t>
      </w:r>
    </w:p>
  </w:footnote>
  <w:footnote w:id="76">
    <w:p w14:paraId="10DAF0D1" w14:textId="77777777" w:rsidR="00122D92" w:rsidRPr="000A7DE1" w:rsidRDefault="00122D92" w:rsidP="008D3204">
      <w:pPr>
        <w:pStyle w:val="FootnoteText"/>
      </w:pPr>
      <w:r w:rsidRPr="001659FB">
        <w:rPr>
          <w:rStyle w:val="FootnoteReference"/>
        </w:rPr>
        <w:footnoteRef/>
      </w:r>
      <w:r w:rsidRPr="001659FB">
        <w:t xml:space="preserve"> </w:t>
      </w:r>
      <w:r w:rsidRPr="000A7DE1">
        <w:t xml:space="preserve">Decision </w:t>
      </w:r>
      <w:hyperlink r:id="rId44" w:history="1">
        <w:r w:rsidRPr="000A7DE1">
          <w:rPr>
            <w:rStyle w:val="Hyperlink"/>
          </w:rPr>
          <w:t>15/5</w:t>
        </w:r>
      </w:hyperlink>
      <w:r w:rsidRPr="000A7DE1">
        <w:t>, annex I, as updated in decision 16/31, and decision 17/-- on p</w:t>
      </w:r>
      <w:r w:rsidRPr="001659FB">
        <w:t>lanning, monitoring, reporting and review</w:t>
      </w:r>
      <w:r w:rsidRPr="000A7DE1">
        <w:t>.</w:t>
      </w:r>
    </w:p>
  </w:footnote>
  <w:footnote w:id="77">
    <w:p w14:paraId="3A553BC5" w14:textId="77777777" w:rsidR="00122D92" w:rsidRPr="000A7DE1" w:rsidRDefault="00122D92" w:rsidP="008D3204">
      <w:pPr>
        <w:pStyle w:val="FootnoteText"/>
      </w:pPr>
      <w:r w:rsidRPr="001659FB">
        <w:rPr>
          <w:rStyle w:val="FootnoteReference"/>
        </w:rPr>
        <w:footnoteRef/>
      </w:r>
      <w:r w:rsidRPr="001659FB">
        <w:t xml:space="preserve"> “Free, prior and informed consent” refers to the tripartite terminology of “prior and informed consent”, “free, prior and informed consent” and “approval and involvement”.</w:t>
      </w:r>
    </w:p>
  </w:footnote>
  <w:footnote w:id="78">
    <w:p w14:paraId="72E2D718" w14:textId="77777777" w:rsidR="00122D92" w:rsidRPr="000A7DE1" w:rsidRDefault="00122D92" w:rsidP="008D3204">
      <w:pPr>
        <w:pStyle w:val="FootnoteText"/>
      </w:pPr>
      <w:r w:rsidRPr="001659FB">
        <w:rPr>
          <w:rStyle w:val="FootnoteReference"/>
        </w:rPr>
        <w:footnoteRef/>
      </w:r>
      <w:r w:rsidRPr="001659FB">
        <w:t xml:space="preserve"> </w:t>
      </w:r>
      <w:r w:rsidRPr="000A7DE1">
        <w:t>Any international measures should be implemented in compliance with the Agreement on the Application of Sanitary and Phytosanitary Measures of the World Trade Organization and with the International Plant Protection Convention.</w:t>
      </w:r>
    </w:p>
  </w:footnote>
  <w:footnote w:id="79">
    <w:p w14:paraId="0362AE75" w14:textId="77777777" w:rsidR="00122D92" w:rsidRPr="000A7DE1" w:rsidRDefault="00122D92" w:rsidP="008D3204">
      <w:pPr>
        <w:pStyle w:val="FootnoteText"/>
      </w:pPr>
      <w:r w:rsidRPr="001659FB">
        <w:rPr>
          <w:rStyle w:val="FootnoteReference"/>
        </w:rPr>
        <w:footnoteRef/>
      </w:r>
      <w:r w:rsidRPr="001659FB">
        <w:t xml:space="preserve"> “Free, prior and informed consent” refers to the tripartite terminology of “prior and informed consent”, “free, prior and informed consent” and “approval and involvement”.</w:t>
      </w:r>
    </w:p>
  </w:footnote>
  <w:footnote w:id="80">
    <w:p w14:paraId="7BCB5FFE" w14:textId="77777777" w:rsidR="00122D92" w:rsidRPr="000A7DE1" w:rsidRDefault="00122D92" w:rsidP="008D3204">
      <w:pPr>
        <w:pStyle w:val="FootnoteText"/>
      </w:pPr>
      <w:r w:rsidRPr="001659FB">
        <w:rPr>
          <w:rStyle w:val="FootnoteReference"/>
        </w:rPr>
        <w:footnoteRef/>
      </w:r>
      <w:r w:rsidRPr="001659FB">
        <w:t xml:space="preserve"> United Nations, </w:t>
      </w:r>
      <w:r w:rsidRPr="001659FB">
        <w:rPr>
          <w:i/>
          <w:iCs/>
        </w:rPr>
        <w:t>Treaty Series</w:t>
      </w:r>
      <w:r w:rsidRPr="001659FB">
        <w:t>, vol. 1651, No. 28395.</w:t>
      </w:r>
    </w:p>
  </w:footnote>
  <w:footnote w:id="81">
    <w:p w14:paraId="442E9AE5" w14:textId="77777777" w:rsidR="00122D92" w:rsidRPr="001659FB" w:rsidRDefault="00122D92" w:rsidP="00F06402">
      <w:pPr>
        <w:pStyle w:val="FootnoteText"/>
      </w:pPr>
      <w:r w:rsidRPr="001659FB">
        <w:rPr>
          <w:rStyle w:val="FootnoteReference"/>
        </w:rPr>
        <w:footnoteRef/>
      </w:r>
      <w:r w:rsidRPr="001659FB">
        <w:t xml:space="preserve"> United Nations, </w:t>
      </w:r>
      <w:r w:rsidRPr="001659FB">
        <w:rPr>
          <w:i/>
          <w:iCs/>
        </w:rPr>
        <w:t>Treaty Series</w:t>
      </w:r>
      <w:r w:rsidRPr="001659FB">
        <w:t>, vol. 1760, No. 30619.</w:t>
      </w:r>
    </w:p>
  </w:footnote>
  <w:footnote w:id="82">
    <w:p w14:paraId="4AF91457" w14:textId="77777777" w:rsidR="00122D92" w:rsidRPr="000A7DE1" w:rsidRDefault="00122D92" w:rsidP="00F06402">
      <w:pPr>
        <w:pStyle w:val="FootnoteText"/>
      </w:pPr>
      <w:r w:rsidRPr="001659FB">
        <w:rPr>
          <w:rStyle w:val="FootnoteReference"/>
        </w:rPr>
        <w:footnoteRef/>
      </w:r>
      <w:r w:rsidRPr="001659FB">
        <w:t xml:space="preserve"> Ibid., vol. 1833, No. 31363.</w:t>
      </w:r>
    </w:p>
  </w:footnote>
  <w:footnote w:id="83">
    <w:p w14:paraId="508E1C94" w14:textId="77777777" w:rsidR="00122D92" w:rsidRPr="000A7DE1" w:rsidRDefault="00122D92" w:rsidP="00F06402">
      <w:pPr>
        <w:pStyle w:val="FootnoteText"/>
        <w:jc w:val="both"/>
        <w:rPr>
          <w:color w:val="000000" w:themeColor="text1"/>
        </w:rPr>
      </w:pPr>
      <w:r w:rsidRPr="001659FB">
        <w:rPr>
          <w:rStyle w:val="FootnoteReference"/>
        </w:rPr>
        <w:footnoteRef/>
      </w:r>
      <w:r w:rsidRPr="001659FB">
        <w:t xml:space="preserve"> Colombia reaffirms that the </w:t>
      </w:r>
      <w:r w:rsidRPr="000A7DE1">
        <w:rPr>
          <w:color w:val="000000" w:themeColor="text1"/>
        </w:rPr>
        <w:t>United Nations Convention on the Law of the Sea is not the only legal instrument governing activities carried out in the oceans and seas. The participation of Colombia in the discussions under agenda item18 (c) of the seventeenth meeting of the Conference of the Parties to the Convention on Biological Diversity does not affect its status or rights, nor can it be interpreted as a tacit or express acceptance of the provisions of the United Nations Convention on the Law of the Sea.</w:t>
      </w:r>
    </w:p>
  </w:footnote>
  <w:footnote w:id="84">
    <w:p w14:paraId="76EB44D6" w14:textId="77777777" w:rsidR="00122D92" w:rsidRPr="000A7DE1" w:rsidRDefault="00122D92" w:rsidP="00F06402">
      <w:pPr>
        <w:pStyle w:val="FootnoteText"/>
        <w:jc w:val="both"/>
        <w:rPr>
          <w:color w:val="000000" w:themeColor="text1"/>
        </w:rPr>
      </w:pPr>
      <w:r w:rsidRPr="001659FB">
        <w:rPr>
          <w:rStyle w:val="FootnoteReference"/>
          <w:color w:val="000000" w:themeColor="text1"/>
        </w:rPr>
        <w:footnoteRef/>
      </w:r>
      <w:r w:rsidRPr="001659FB">
        <w:rPr>
          <w:color w:val="000000" w:themeColor="text1"/>
        </w:rPr>
        <w:t xml:space="preserve"> </w:t>
      </w:r>
      <w:r w:rsidRPr="000A7DE1">
        <w:rPr>
          <w:color w:val="000000" w:themeColor="text1"/>
        </w:rPr>
        <w:t xml:space="preserve">Türkiye dissociates itself from the reference made to the United Nations Convention on the Law of the Sea, to which it is not a Party. The participation of Türkiye in the discussions under agenda item 18 (c) of the seventeenth meeting of the Conference of the Parties cannot be construed as a change in the well-known legal position of Türkiye </w:t>
      </w:r>
      <w:proofErr w:type="gramStart"/>
      <w:r w:rsidRPr="000A7DE1">
        <w:rPr>
          <w:color w:val="000000" w:themeColor="text1"/>
        </w:rPr>
        <w:t>with regard to</w:t>
      </w:r>
      <w:proofErr w:type="gramEnd"/>
      <w:r w:rsidRPr="000A7DE1">
        <w:rPr>
          <w:color w:val="000000" w:themeColor="text1"/>
        </w:rPr>
        <w:t xml:space="preserve"> said instrument.</w:t>
      </w:r>
    </w:p>
  </w:footnote>
  <w:footnote w:id="85">
    <w:p w14:paraId="3ABCB53C" w14:textId="77777777" w:rsidR="00122D92" w:rsidRPr="001659FB" w:rsidRDefault="00122D92" w:rsidP="00F06402">
      <w:pPr>
        <w:pStyle w:val="FootnoteText"/>
      </w:pPr>
      <w:r w:rsidRPr="001659FB">
        <w:rPr>
          <w:rStyle w:val="FootnoteReference"/>
        </w:rPr>
        <w:footnoteRef/>
      </w:r>
      <w:r w:rsidRPr="001659FB">
        <w:t xml:space="preserve"> Decision </w:t>
      </w:r>
      <w:hyperlink r:id="rId45" w:history="1">
        <w:r w:rsidRPr="001659FB">
          <w:rPr>
            <w:rStyle w:val="Hyperlink"/>
          </w:rPr>
          <w:t>15/4</w:t>
        </w:r>
      </w:hyperlink>
      <w:r w:rsidRPr="001659FB">
        <w:t>, annex.</w:t>
      </w:r>
    </w:p>
  </w:footnote>
  <w:footnote w:id="86">
    <w:p w14:paraId="7481A36C" w14:textId="77777777" w:rsidR="00122D92" w:rsidRPr="001659FB" w:rsidRDefault="00122D92" w:rsidP="00F06402">
      <w:pPr>
        <w:pStyle w:val="FootnoteText"/>
      </w:pPr>
      <w:r w:rsidRPr="001659FB">
        <w:rPr>
          <w:rStyle w:val="FootnoteReference"/>
        </w:rPr>
        <w:footnoteRef/>
      </w:r>
      <w:r w:rsidRPr="001659FB">
        <w:t xml:space="preserve"> A/CONF.232/2023/4.</w:t>
      </w:r>
    </w:p>
  </w:footnote>
  <w:footnote w:id="87">
    <w:p w14:paraId="2C676444" w14:textId="77777777" w:rsidR="00122D92" w:rsidRPr="000A7DE1" w:rsidRDefault="00122D92" w:rsidP="00F06402">
      <w:pPr>
        <w:pStyle w:val="FootnoteText"/>
      </w:pPr>
      <w:r w:rsidRPr="001659FB">
        <w:rPr>
          <w:rStyle w:val="FootnoteReference"/>
        </w:rPr>
        <w:footnoteRef/>
      </w:r>
      <w:r w:rsidRPr="001659FB">
        <w:t xml:space="preserve"> </w:t>
      </w:r>
      <w:r w:rsidRPr="000A7DE1">
        <w:t>The terms of reference for the Informal Advisory Group, which have been aligned with the modalities contained in the annex to decision </w:t>
      </w:r>
      <w:hyperlink r:id="rId46" w:history="1">
        <w:r w:rsidRPr="000A7DE1">
          <w:rPr>
            <w:rStyle w:val="Hyperlink"/>
          </w:rPr>
          <w:t>16/16</w:t>
        </w:r>
      </w:hyperlink>
      <w:r w:rsidRPr="000A7DE1">
        <w:t xml:space="preserve">, are available at </w:t>
      </w:r>
      <w:hyperlink r:id="rId47" w:tgtFrame="_blank" w:tooltip="https://www.cbd.int/marine/ebsa/revised-tor-iag-on-ebsa.pdf" w:history="1">
        <w:r w:rsidRPr="001659FB">
          <w:rPr>
            <w:rStyle w:val="Hyperlink"/>
          </w:rPr>
          <w:t>www.cbd.int/marine/ebsa/revised-tor-iag-on-ebsa.pdf</w:t>
        </w:r>
      </w:hyperlink>
      <w:r w:rsidRPr="001659FB">
        <w:t>.</w:t>
      </w:r>
      <w:r w:rsidRPr="000A7DE1">
        <w:t xml:space="preserve"> </w:t>
      </w:r>
    </w:p>
  </w:footnote>
  <w:footnote w:id="88">
    <w:p w14:paraId="157E4C43" w14:textId="77777777" w:rsidR="00122D92" w:rsidRPr="000A7DE1" w:rsidRDefault="00122D92" w:rsidP="00F06402">
      <w:pPr>
        <w:pStyle w:val="FootnoteText"/>
      </w:pPr>
      <w:r w:rsidRPr="001659FB">
        <w:rPr>
          <w:rStyle w:val="FootnoteReference"/>
        </w:rPr>
        <w:footnoteRef/>
      </w:r>
      <w:r w:rsidRPr="001659FB">
        <w:t xml:space="preserve"> “Free, prior and informed consent” refers to the tripartite terminology of “prior and informed consent”, “free, prior and informed consent” and “approval and involvement”.</w:t>
      </w:r>
    </w:p>
  </w:footnote>
  <w:footnote w:id="89">
    <w:p w14:paraId="29406BBA" w14:textId="77777777" w:rsidR="00122D92" w:rsidRPr="000A7DE1" w:rsidRDefault="00122D92" w:rsidP="00F06402">
      <w:pPr>
        <w:pStyle w:val="FootnoteText"/>
      </w:pPr>
      <w:r w:rsidRPr="001659FB">
        <w:rPr>
          <w:rStyle w:val="FootnoteReference"/>
        </w:rPr>
        <w:footnoteRef/>
      </w:r>
      <w:r w:rsidRPr="000A7DE1">
        <w:t xml:space="preserve"> Decision </w:t>
      </w:r>
      <w:hyperlink r:id="rId48" w:history="1">
        <w:r w:rsidRPr="000A7DE1">
          <w:rPr>
            <w:rStyle w:val="Hyperlink"/>
          </w:rPr>
          <w:t>IX/20</w:t>
        </w:r>
      </w:hyperlink>
      <w:r w:rsidRPr="000A7DE1">
        <w:t>, annex II.</w:t>
      </w:r>
    </w:p>
  </w:footnote>
  <w:footnote w:id="90">
    <w:p w14:paraId="277179B1" w14:textId="77777777" w:rsidR="00122D92" w:rsidRPr="000A7DE1" w:rsidRDefault="00122D92" w:rsidP="00F06402">
      <w:pPr>
        <w:pStyle w:val="FootnoteText"/>
      </w:pPr>
      <w:r w:rsidRPr="001659FB">
        <w:rPr>
          <w:rStyle w:val="FootnoteReference"/>
        </w:rPr>
        <w:footnoteRef/>
      </w:r>
      <w:r w:rsidRPr="000A7DE1">
        <w:t xml:space="preserve"> Decision </w:t>
      </w:r>
      <w:hyperlink r:id="rId49" w:history="1">
        <w:r w:rsidRPr="000A7DE1">
          <w:rPr>
            <w:rStyle w:val="Hyperlink"/>
          </w:rPr>
          <w:t>XIII/11</w:t>
        </w:r>
      </w:hyperlink>
      <w:r w:rsidRPr="000A7DE1">
        <w:t>, annex II.</w:t>
      </w:r>
    </w:p>
  </w:footnote>
  <w:footnote w:id="91">
    <w:p w14:paraId="47563AD7" w14:textId="77777777" w:rsidR="00122D92" w:rsidRPr="000A7DE1" w:rsidRDefault="00122D92" w:rsidP="00F06402">
      <w:pPr>
        <w:pStyle w:val="FootnoteText"/>
      </w:pPr>
      <w:r w:rsidRPr="001659FB">
        <w:rPr>
          <w:rStyle w:val="FootnoteReference"/>
        </w:rPr>
        <w:footnoteRef/>
      </w:r>
      <w:r w:rsidRPr="001659FB">
        <w:t xml:space="preserve"> </w:t>
      </w:r>
      <w:hyperlink r:id="rId50" w:history="1">
        <w:r w:rsidRPr="001659FB">
          <w:rPr>
            <w:rStyle w:val="Hyperlink"/>
          </w:rPr>
          <w:t>UNEP/CBD/COP/11/23</w:t>
        </w:r>
      </w:hyperlink>
      <w:r w:rsidRPr="001659FB">
        <w:t>, annex.</w:t>
      </w:r>
    </w:p>
  </w:footnote>
  <w:footnote w:id="92">
    <w:p w14:paraId="521C2524" w14:textId="77777777" w:rsidR="00122D92" w:rsidRPr="000A7DE1" w:rsidRDefault="00122D92" w:rsidP="00F06402">
      <w:pPr>
        <w:pStyle w:val="FootnoteText"/>
      </w:pPr>
      <w:r w:rsidRPr="001659FB">
        <w:rPr>
          <w:rStyle w:val="FootnoteReference"/>
        </w:rPr>
        <w:footnoteRef/>
      </w:r>
      <w:r w:rsidRPr="001659FB">
        <w:t xml:space="preserve"> </w:t>
      </w:r>
      <w:r w:rsidRPr="000A7DE1">
        <w:t xml:space="preserve">Decision </w:t>
      </w:r>
      <w:hyperlink r:id="rId51" w:history="1">
        <w:r w:rsidRPr="000A7DE1">
          <w:rPr>
            <w:rStyle w:val="Hyperlink"/>
          </w:rPr>
          <w:t>VIII/1</w:t>
        </w:r>
      </w:hyperlink>
      <w:r w:rsidRPr="000A7DE1">
        <w:t>, annex.</w:t>
      </w:r>
    </w:p>
  </w:footnote>
  <w:footnote w:id="93">
    <w:p w14:paraId="1CC9CA85" w14:textId="77777777" w:rsidR="00122D92" w:rsidRPr="001659FB" w:rsidRDefault="00122D92" w:rsidP="00F06402">
      <w:pPr>
        <w:pStyle w:val="FootnoteText"/>
      </w:pPr>
      <w:r w:rsidRPr="001659FB">
        <w:rPr>
          <w:rStyle w:val="FootnoteReference"/>
        </w:rPr>
        <w:footnoteRef/>
      </w:r>
      <w:r w:rsidRPr="001659FB">
        <w:t xml:space="preserve"> </w:t>
      </w:r>
      <w:r w:rsidRPr="001659FB">
        <w:rPr>
          <w:kern w:val="14"/>
          <w:szCs w:val="18"/>
        </w:rPr>
        <w:t>General Assembly resolution 70/1.</w:t>
      </w:r>
    </w:p>
  </w:footnote>
  <w:footnote w:id="94">
    <w:p w14:paraId="046B0E23" w14:textId="77777777" w:rsidR="00122D92" w:rsidRPr="000A7DE1" w:rsidRDefault="00122D92" w:rsidP="00F06402">
      <w:pPr>
        <w:pStyle w:val="FootnoteText"/>
      </w:pPr>
      <w:r w:rsidRPr="001659FB">
        <w:rPr>
          <w:rStyle w:val="FootnoteReference"/>
        </w:rPr>
        <w:footnoteRef/>
      </w:r>
      <w:r w:rsidRPr="001659FB">
        <w:t xml:space="preserve"> United Nations, </w:t>
      </w:r>
      <w:r w:rsidRPr="001659FB">
        <w:rPr>
          <w:i/>
          <w:iCs/>
        </w:rPr>
        <w:t>Treaty Series</w:t>
      </w:r>
      <w:r w:rsidRPr="001659FB">
        <w:t>, vol. 1760, No. 30619.</w:t>
      </w:r>
    </w:p>
  </w:footnote>
  <w:footnote w:id="95">
    <w:p w14:paraId="1A0A0293" w14:textId="77777777" w:rsidR="00122D92" w:rsidRPr="000A7DE1" w:rsidRDefault="00122D92" w:rsidP="00F06402">
      <w:pPr>
        <w:pStyle w:val="FootnoteText"/>
      </w:pPr>
      <w:r w:rsidRPr="001659FB">
        <w:rPr>
          <w:rStyle w:val="FootnoteReference"/>
        </w:rPr>
        <w:footnoteRef/>
      </w:r>
      <w:r w:rsidRPr="001659FB">
        <w:t xml:space="preserve"> “Free, prior and informed consent” refers to the tripartite terminology of “prior and informed consent”, “free, prior and informed consent” and “approval and involvement”.</w:t>
      </w:r>
    </w:p>
  </w:footnote>
  <w:footnote w:id="96">
    <w:p w14:paraId="0D117B2D" w14:textId="77777777" w:rsidR="00122D92" w:rsidRPr="001659FB" w:rsidRDefault="00122D92" w:rsidP="00F06402">
      <w:pPr>
        <w:pStyle w:val="FootnoteText"/>
      </w:pPr>
      <w:r w:rsidRPr="001659FB">
        <w:rPr>
          <w:rStyle w:val="FootnoteReference"/>
        </w:rPr>
        <w:footnoteRef/>
      </w:r>
      <w:r w:rsidRPr="001659FB">
        <w:t xml:space="preserve"> United Nations, </w:t>
      </w:r>
      <w:r w:rsidRPr="001659FB">
        <w:rPr>
          <w:i/>
          <w:iCs/>
        </w:rPr>
        <w:t>Treaty Series</w:t>
      </w:r>
      <w:r w:rsidRPr="001659FB">
        <w:t>, vol. 1760, No. 30619.</w:t>
      </w:r>
    </w:p>
  </w:footnote>
  <w:footnote w:id="97">
    <w:p w14:paraId="72AF228B" w14:textId="77777777" w:rsidR="00122D92" w:rsidRPr="000A7DE1" w:rsidRDefault="00122D92" w:rsidP="00F06402">
      <w:pPr>
        <w:pStyle w:val="FootnoteText"/>
      </w:pPr>
      <w:r w:rsidRPr="001659FB">
        <w:rPr>
          <w:rStyle w:val="FootnoteReference"/>
        </w:rPr>
        <w:footnoteRef/>
      </w:r>
      <w:r w:rsidRPr="001659FB">
        <w:t xml:space="preserve"> </w:t>
      </w:r>
      <w:r w:rsidRPr="000A7DE1">
        <w:t xml:space="preserve">See </w:t>
      </w:r>
      <w:hyperlink r:id="rId52" w:history="1">
        <w:r w:rsidRPr="000A7DE1">
          <w:rPr>
            <w:rStyle w:val="Hyperlink"/>
          </w:rPr>
          <w:t>CBD/MCB/WS/2025/1/2</w:t>
        </w:r>
      </w:hyperlink>
      <w:r w:rsidRPr="000A7DE1">
        <w:t>.</w:t>
      </w:r>
    </w:p>
  </w:footnote>
  <w:footnote w:id="98">
    <w:p w14:paraId="43CD2D5A" w14:textId="77777777" w:rsidR="00122D92" w:rsidRPr="001659FB" w:rsidRDefault="00122D92" w:rsidP="00F06402">
      <w:pPr>
        <w:pStyle w:val="FootnoteText"/>
      </w:pPr>
      <w:r w:rsidRPr="001659FB">
        <w:rPr>
          <w:rStyle w:val="FootnoteReference"/>
        </w:rPr>
        <w:footnoteRef/>
      </w:r>
      <w:r w:rsidRPr="001659FB">
        <w:t xml:space="preserve"> A/CONF.232/2023/4.</w:t>
      </w:r>
    </w:p>
  </w:footnote>
  <w:footnote w:id="99">
    <w:p w14:paraId="4FECB29F" w14:textId="33B3CB11" w:rsidR="00F0643B" w:rsidRPr="001659FB" w:rsidRDefault="00F0643B" w:rsidP="00F0643B">
      <w:pPr>
        <w:pStyle w:val="FootnoteText"/>
      </w:pPr>
      <w:r w:rsidRPr="001659FB">
        <w:rPr>
          <w:rStyle w:val="FootnoteReference"/>
        </w:rPr>
        <w:footnoteRef/>
      </w:r>
      <w:r w:rsidRPr="001659FB">
        <w:t xml:space="preserve"> Statements made during the meeting and submitted in writing by participants are available at</w:t>
      </w:r>
      <w:r w:rsidR="00F258D8" w:rsidRPr="001659FB">
        <w:t xml:space="preserve"> </w:t>
      </w:r>
      <w:hyperlink r:id="rId53" w:history="1">
        <w:r w:rsidR="003A0B94" w:rsidRPr="001659FB">
          <w:rPr>
            <w:rStyle w:val="Hyperlink"/>
          </w:rPr>
          <w:t>www.cbd.int/meetings/SBSTTA-28</w:t>
        </w:r>
      </w:hyperlink>
      <w:r w:rsidRPr="001659FB">
        <w:t>. Where Party representatives requested that a statement be reflected in the report, a hyperlink to the statement in question has been provided in a footnote next to the name of the Party.</w:t>
      </w:r>
    </w:p>
  </w:footnote>
  <w:footnote w:id="100">
    <w:p w14:paraId="23D4F7F7" w14:textId="70F3DBBC" w:rsidR="00897DD2" w:rsidRPr="000A7DE1" w:rsidRDefault="00897DD2">
      <w:pPr>
        <w:pStyle w:val="FootnoteText"/>
      </w:pPr>
      <w:r w:rsidRPr="001659FB">
        <w:rPr>
          <w:rStyle w:val="FootnoteReference"/>
        </w:rPr>
        <w:footnoteRef/>
      </w:r>
      <w:r w:rsidRPr="001659FB">
        <w:t xml:space="preserve"> </w:t>
      </w:r>
      <w:r w:rsidRPr="001659FB">
        <w:rPr>
          <w:bCs/>
        </w:rPr>
        <w:t>Replacing</w:t>
      </w:r>
      <w:r w:rsidRPr="001659FB">
        <w:t xml:space="preserve"> Camille Inatio</w:t>
      </w:r>
      <w:r w:rsidRPr="001659FB" w:rsidDel="00C84F7F">
        <w:t xml:space="preserve"> </w:t>
      </w:r>
      <w:r w:rsidRPr="001659FB">
        <w:t>(Federated States of Micronesia).</w:t>
      </w:r>
    </w:p>
  </w:footnote>
  <w:footnote w:id="101">
    <w:p w14:paraId="22945D27" w14:textId="5D0F2AF9" w:rsidR="00937E9F" w:rsidRPr="000A7DE1" w:rsidRDefault="00937E9F">
      <w:pPr>
        <w:pStyle w:val="FootnoteText"/>
      </w:pPr>
      <w:r w:rsidRPr="001659FB">
        <w:rPr>
          <w:rStyle w:val="FootnoteReference"/>
        </w:rPr>
        <w:footnoteRef/>
      </w:r>
      <w:r w:rsidRPr="001659FB">
        <w:t xml:space="preserve"> </w:t>
      </w:r>
      <w:hyperlink r:id="rId54" w:history="1">
        <w:r w:rsidRPr="001659FB">
          <w:rPr>
            <w:rStyle w:val="Hyperlink"/>
          </w:rPr>
          <w:t>CBD/SBSTTA/28/1</w:t>
        </w:r>
      </w:hyperlink>
      <w:r w:rsidRPr="001659FB">
        <w:t>.</w:t>
      </w:r>
    </w:p>
  </w:footnote>
  <w:footnote w:id="102">
    <w:p w14:paraId="37606B7F" w14:textId="582B9C23" w:rsidR="00C33D9F" w:rsidRPr="000A7DE1" w:rsidRDefault="00C33D9F" w:rsidP="00C33D9F">
      <w:pPr>
        <w:pStyle w:val="FootnoteText"/>
      </w:pPr>
      <w:r w:rsidRPr="001659FB">
        <w:rPr>
          <w:rStyle w:val="FootnoteReference"/>
        </w:rPr>
        <w:footnoteRef/>
      </w:r>
      <w:r w:rsidRPr="001659FB">
        <w:t xml:space="preserve"> </w:t>
      </w:r>
      <w:hyperlink r:id="rId55" w:history="1">
        <w:r w:rsidRPr="001659FB">
          <w:rPr>
            <w:rStyle w:val="Hyperlink"/>
          </w:rPr>
          <w:t>CBD/SBSTTA/28/1/Add.2</w:t>
        </w:r>
      </w:hyperlink>
      <w:r w:rsidRPr="001659FB">
        <w:t>, annex I.</w:t>
      </w:r>
    </w:p>
  </w:footnote>
  <w:footnote w:id="103">
    <w:p w14:paraId="3AC94D2B" w14:textId="2BD7F738" w:rsidR="006D2104" w:rsidRPr="000A7DE1" w:rsidRDefault="006D2104" w:rsidP="006D2104">
      <w:pPr>
        <w:pStyle w:val="FootnoteText"/>
      </w:pPr>
      <w:r w:rsidRPr="001659FB">
        <w:rPr>
          <w:rStyle w:val="FootnoteReference"/>
        </w:rPr>
        <w:footnoteRef/>
      </w:r>
      <w:r w:rsidRPr="001659FB">
        <w:t xml:space="preserve"> </w:t>
      </w:r>
      <w:hyperlink r:id="rId56" w:history="1">
        <w:r w:rsidRPr="001659FB">
          <w:rPr>
            <w:rStyle w:val="Hyperlink"/>
          </w:rPr>
          <w:t>CBD/SBSTTA/28/2/Rev.1</w:t>
        </w:r>
      </w:hyperlink>
      <w:r w:rsidRPr="001659FB">
        <w:t>.</w:t>
      </w:r>
    </w:p>
  </w:footnote>
  <w:footnote w:id="104">
    <w:p w14:paraId="57A2352C" w14:textId="0B1A2896" w:rsidR="006D2104" w:rsidRPr="000A7DE1" w:rsidRDefault="006D2104" w:rsidP="006D2104">
      <w:pPr>
        <w:pStyle w:val="FootnoteText"/>
      </w:pPr>
      <w:r w:rsidRPr="001659FB">
        <w:rPr>
          <w:rStyle w:val="FootnoteReference"/>
        </w:rPr>
        <w:footnoteRef/>
      </w:r>
      <w:r w:rsidRPr="001659FB">
        <w:t xml:space="preserve"> </w:t>
      </w:r>
      <w:hyperlink r:id="rId57" w:history="1">
        <w:r w:rsidRPr="001659FB">
          <w:rPr>
            <w:rStyle w:val="Hyperlink"/>
          </w:rPr>
          <w:t>CBD/SBSTTA/28/2/Add.1/Rev.1</w:t>
        </w:r>
      </w:hyperlink>
      <w:r w:rsidRPr="001659FB">
        <w:t>.</w:t>
      </w:r>
    </w:p>
  </w:footnote>
  <w:footnote w:id="105">
    <w:p w14:paraId="04DECEED" w14:textId="4E6EE613" w:rsidR="006D2104" w:rsidRPr="000A7DE1" w:rsidRDefault="006D2104" w:rsidP="006D2104">
      <w:pPr>
        <w:pStyle w:val="FootnoteText"/>
      </w:pPr>
      <w:r w:rsidRPr="001659FB">
        <w:rPr>
          <w:rStyle w:val="FootnoteReference"/>
        </w:rPr>
        <w:footnoteRef/>
      </w:r>
      <w:r w:rsidRPr="001659FB">
        <w:t xml:space="preserve"> </w:t>
      </w:r>
      <w:hyperlink r:id="rId58" w:history="1">
        <w:r w:rsidRPr="001659FB">
          <w:rPr>
            <w:rStyle w:val="Hyperlink"/>
          </w:rPr>
          <w:t>CBD/SBSTTA/28/2/Add.2</w:t>
        </w:r>
      </w:hyperlink>
      <w:r w:rsidRPr="001659FB">
        <w:t>.</w:t>
      </w:r>
    </w:p>
  </w:footnote>
  <w:footnote w:id="106">
    <w:p w14:paraId="72B509D3" w14:textId="44DCCA1F" w:rsidR="006D2104" w:rsidRPr="000A7DE1" w:rsidRDefault="006D2104" w:rsidP="006D2104">
      <w:pPr>
        <w:pStyle w:val="FootnoteText"/>
      </w:pPr>
      <w:r w:rsidRPr="001659FB">
        <w:rPr>
          <w:rStyle w:val="FootnoteReference"/>
        </w:rPr>
        <w:footnoteRef/>
      </w:r>
      <w:r w:rsidRPr="001659FB">
        <w:t xml:space="preserve"> </w:t>
      </w:r>
      <w:hyperlink r:id="rId59" w:history="1">
        <w:r w:rsidRPr="001659FB">
          <w:rPr>
            <w:rStyle w:val="Hyperlink"/>
          </w:rPr>
          <w:t>CBD/SBSTTA/28/2/Add.3</w:t>
        </w:r>
      </w:hyperlink>
      <w:r w:rsidRPr="001659FB">
        <w:t>.</w:t>
      </w:r>
    </w:p>
  </w:footnote>
  <w:footnote w:id="107">
    <w:p w14:paraId="2646D88B" w14:textId="3DBB567D" w:rsidR="006D2104" w:rsidRPr="000A7DE1" w:rsidRDefault="006D2104" w:rsidP="006D2104">
      <w:pPr>
        <w:pStyle w:val="FootnoteText"/>
      </w:pPr>
      <w:r w:rsidRPr="001659FB">
        <w:rPr>
          <w:rStyle w:val="FootnoteReference"/>
        </w:rPr>
        <w:footnoteRef/>
      </w:r>
      <w:r w:rsidRPr="001659FB">
        <w:t xml:space="preserve"> </w:t>
      </w:r>
      <w:hyperlink r:id="rId60" w:history="1">
        <w:r w:rsidRPr="001659FB">
          <w:rPr>
            <w:rStyle w:val="Hyperlink"/>
          </w:rPr>
          <w:t>CBD/SBSTTA/28/INF/4</w:t>
        </w:r>
      </w:hyperlink>
      <w:r w:rsidRPr="001659FB">
        <w:t>.</w:t>
      </w:r>
    </w:p>
  </w:footnote>
  <w:footnote w:id="108">
    <w:p w14:paraId="06EE0DC3" w14:textId="619BC301" w:rsidR="006D2104" w:rsidRPr="000A7DE1" w:rsidRDefault="006D2104" w:rsidP="006D2104">
      <w:pPr>
        <w:pStyle w:val="FootnoteText"/>
      </w:pPr>
      <w:r w:rsidRPr="001659FB">
        <w:rPr>
          <w:rStyle w:val="FootnoteReference"/>
        </w:rPr>
        <w:footnoteRef/>
      </w:r>
      <w:r w:rsidRPr="001659FB">
        <w:t xml:space="preserve"> </w:t>
      </w:r>
      <w:hyperlink r:id="rId61" w:history="1">
        <w:r w:rsidRPr="001659FB">
          <w:rPr>
            <w:rStyle w:val="Hyperlink"/>
          </w:rPr>
          <w:t>CBD/SBSTTA/28/INF/8/Rev.1</w:t>
        </w:r>
      </w:hyperlink>
      <w:r w:rsidRPr="001659FB">
        <w:t>.</w:t>
      </w:r>
    </w:p>
  </w:footnote>
  <w:footnote w:id="109">
    <w:p w14:paraId="7592AD54" w14:textId="57995035" w:rsidR="006D2104" w:rsidRPr="000A7DE1" w:rsidRDefault="006D2104" w:rsidP="006D2104">
      <w:pPr>
        <w:pStyle w:val="FootnoteText"/>
      </w:pPr>
      <w:r w:rsidRPr="001659FB">
        <w:rPr>
          <w:rStyle w:val="FootnoteReference"/>
        </w:rPr>
        <w:footnoteRef/>
      </w:r>
      <w:r w:rsidRPr="001659FB">
        <w:t xml:space="preserve"> </w:t>
      </w:r>
      <w:hyperlink r:id="rId62" w:history="1">
        <w:r w:rsidRPr="001659FB">
          <w:rPr>
            <w:rStyle w:val="Hyperlink"/>
          </w:rPr>
          <w:t>CBD/SBSTTA/28/INF/9</w:t>
        </w:r>
      </w:hyperlink>
      <w:r w:rsidRPr="001659FB">
        <w:t>.</w:t>
      </w:r>
    </w:p>
  </w:footnote>
  <w:footnote w:id="110">
    <w:p w14:paraId="17107843" w14:textId="3431ECBB" w:rsidR="006D2104" w:rsidRPr="000A7DE1" w:rsidRDefault="006D2104" w:rsidP="006D2104">
      <w:pPr>
        <w:pStyle w:val="FootnoteText"/>
      </w:pPr>
      <w:r w:rsidRPr="001659FB">
        <w:rPr>
          <w:rStyle w:val="FootnoteReference"/>
        </w:rPr>
        <w:footnoteRef/>
      </w:r>
      <w:r w:rsidRPr="001659FB">
        <w:t xml:space="preserve"> </w:t>
      </w:r>
      <w:hyperlink r:id="rId63" w:history="1">
        <w:r w:rsidRPr="001659FB">
          <w:rPr>
            <w:rStyle w:val="Hyperlink"/>
          </w:rPr>
          <w:t>CBD/SBSTTA/28/INF/11</w:t>
        </w:r>
      </w:hyperlink>
      <w:r w:rsidRPr="001659FB">
        <w:t>.</w:t>
      </w:r>
    </w:p>
  </w:footnote>
  <w:footnote w:id="111">
    <w:p w14:paraId="6DE268D8" w14:textId="5E77B03A" w:rsidR="006D2104" w:rsidRPr="000A7DE1" w:rsidRDefault="006D2104" w:rsidP="006D2104">
      <w:pPr>
        <w:pStyle w:val="FootnoteText"/>
      </w:pPr>
      <w:r w:rsidRPr="001659FB">
        <w:rPr>
          <w:rStyle w:val="FootnoteReference"/>
        </w:rPr>
        <w:footnoteRef/>
      </w:r>
      <w:r w:rsidRPr="001659FB">
        <w:t xml:space="preserve"> </w:t>
      </w:r>
      <w:hyperlink r:id="rId64" w:history="1">
        <w:r w:rsidRPr="001659FB">
          <w:rPr>
            <w:rStyle w:val="Hyperlink"/>
          </w:rPr>
          <w:t>CBD/SBSTTA/28/INF/13</w:t>
        </w:r>
      </w:hyperlink>
      <w:r w:rsidRPr="001659FB">
        <w:t>.</w:t>
      </w:r>
    </w:p>
  </w:footnote>
  <w:footnote w:id="112">
    <w:p w14:paraId="21DD23C0" w14:textId="04D346ED" w:rsidR="006D2104" w:rsidRPr="000A7DE1" w:rsidRDefault="006D2104" w:rsidP="006D2104">
      <w:pPr>
        <w:pStyle w:val="FootnoteText"/>
      </w:pPr>
      <w:r w:rsidRPr="001659FB">
        <w:rPr>
          <w:rStyle w:val="FootnoteReference"/>
        </w:rPr>
        <w:footnoteRef/>
      </w:r>
      <w:r w:rsidRPr="001659FB">
        <w:t xml:space="preserve"> </w:t>
      </w:r>
      <w:hyperlink r:id="rId65" w:history="1">
        <w:r w:rsidRPr="001659FB">
          <w:rPr>
            <w:rStyle w:val="Hyperlink"/>
          </w:rPr>
          <w:t>CBD/SBI/7/INF/17</w:t>
        </w:r>
      </w:hyperlink>
      <w:r w:rsidRPr="001659FB">
        <w:t>.</w:t>
      </w:r>
    </w:p>
  </w:footnote>
  <w:footnote w:id="113">
    <w:p w14:paraId="3BB14B33" w14:textId="27841C5D" w:rsidR="006D2104" w:rsidRPr="000A7DE1" w:rsidRDefault="006D2104" w:rsidP="006D2104">
      <w:pPr>
        <w:pStyle w:val="FootnoteText"/>
      </w:pPr>
      <w:r w:rsidRPr="001659FB">
        <w:rPr>
          <w:rStyle w:val="FootnoteReference"/>
        </w:rPr>
        <w:footnoteRef/>
      </w:r>
      <w:r w:rsidRPr="001659FB">
        <w:t xml:space="preserve"> </w:t>
      </w:r>
      <w:hyperlink r:id="rId66" w:history="1">
        <w:r w:rsidRPr="001659FB">
          <w:rPr>
            <w:rStyle w:val="Hyperlink"/>
          </w:rPr>
          <w:t>CBD/SBI/7/INF/20</w:t>
        </w:r>
      </w:hyperlink>
      <w:r w:rsidRPr="001659FB">
        <w:t>.</w:t>
      </w:r>
    </w:p>
  </w:footnote>
  <w:footnote w:id="114">
    <w:p w14:paraId="1B9EC430" w14:textId="2EBF6794" w:rsidR="006D2104" w:rsidRPr="000A7DE1" w:rsidRDefault="006D2104" w:rsidP="006D2104">
      <w:pPr>
        <w:pStyle w:val="FootnoteText"/>
      </w:pPr>
      <w:r w:rsidRPr="001659FB">
        <w:rPr>
          <w:rStyle w:val="FootnoteReference"/>
        </w:rPr>
        <w:footnoteRef/>
      </w:r>
      <w:r w:rsidRPr="001659FB">
        <w:t xml:space="preserve"> </w:t>
      </w:r>
      <w:hyperlink r:id="rId67" w:history="1">
        <w:r w:rsidRPr="001659FB">
          <w:rPr>
            <w:rStyle w:val="Hyperlink"/>
          </w:rPr>
          <w:t>CBD/SBI/7/INF/22</w:t>
        </w:r>
      </w:hyperlink>
      <w:r w:rsidRPr="001659FB">
        <w:t>.</w:t>
      </w:r>
    </w:p>
  </w:footnote>
  <w:footnote w:id="115">
    <w:p w14:paraId="34D9250D" w14:textId="329F0047" w:rsidR="006D2104" w:rsidRPr="000A7DE1" w:rsidRDefault="006D2104" w:rsidP="006D2104">
      <w:pPr>
        <w:pStyle w:val="FootnoteText"/>
      </w:pPr>
      <w:r w:rsidRPr="001659FB">
        <w:rPr>
          <w:rStyle w:val="FootnoteReference"/>
        </w:rPr>
        <w:footnoteRef/>
      </w:r>
      <w:r w:rsidRPr="001659FB">
        <w:t xml:space="preserve"> </w:t>
      </w:r>
      <w:hyperlink r:id="rId68" w:history="1">
        <w:r w:rsidRPr="001659FB">
          <w:rPr>
            <w:rStyle w:val="Hyperlink"/>
          </w:rPr>
          <w:t>CBD/SBSTTA/28/1/Add.2</w:t>
        </w:r>
      </w:hyperlink>
      <w:r w:rsidRPr="001659FB">
        <w:t>, annex II.</w:t>
      </w:r>
    </w:p>
  </w:footnote>
  <w:footnote w:id="116">
    <w:p w14:paraId="096F45BC" w14:textId="1B68E0FD" w:rsidR="006D2104" w:rsidRPr="000A7DE1" w:rsidRDefault="006D2104" w:rsidP="006D2104">
      <w:pPr>
        <w:pStyle w:val="FootnoteText"/>
      </w:pPr>
      <w:r w:rsidRPr="001659FB">
        <w:rPr>
          <w:rStyle w:val="FootnoteReference"/>
        </w:rPr>
        <w:footnoteRef/>
      </w:r>
      <w:r w:rsidRPr="001659FB">
        <w:t xml:space="preserve"> </w:t>
      </w:r>
      <w:r w:rsidR="00A95C7B" w:rsidRPr="001659FB">
        <w:t xml:space="preserve">Nos. </w:t>
      </w:r>
      <w:hyperlink r:id="rId69" w:history="1">
        <w:r w:rsidR="00A95C7B" w:rsidRPr="001659FB">
          <w:rPr>
            <w:rStyle w:val="Hyperlink"/>
          </w:rPr>
          <w:t>2026-</w:t>
        </w:r>
        <w:r w:rsidR="000A04E5" w:rsidRPr="001659FB">
          <w:rPr>
            <w:rStyle w:val="Hyperlink"/>
          </w:rPr>
          <w:t>055</w:t>
        </w:r>
      </w:hyperlink>
      <w:r w:rsidR="000A04E5" w:rsidRPr="001659FB">
        <w:t xml:space="preserve"> and </w:t>
      </w:r>
      <w:hyperlink r:id="rId70" w:history="1">
        <w:r w:rsidR="000A04E5" w:rsidRPr="001659FB">
          <w:rPr>
            <w:rStyle w:val="Hyperlink"/>
          </w:rPr>
          <w:t>2026-060</w:t>
        </w:r>
      </w:hyperlink>
      <w:r w:rsidR="00307C45" w:rsidRPr="001659FB">
        <w:t>.</w:t>
      </w:r>
    </w:p>
  </w:footnote>
  <w:footnote w:id="117">
    <w:p w14:paraId="57D3C492" w14:textId="2F7310A3" w:rsidR="00366162" w:rsidRPr="000A7DE1" w:rsidRDefault="00366162" w:rsidP="00366162">
      <w:pPr>
        <w:pStyle w:val="FootnoteText"/>
      </w:pPr>
      <w:r w:rsidRPr="001659FB">
        <w:rPr>
          <w:rStyle w:val="FootnoteReference"/>
        </w:rPr>
        <w:footnoteRef/>
      </w:r>
      <w:r w:rsidR="00E16D8B" w:rsidRPr="000A7DE1">
        <w:t xml:space="preserve"> </w:t>
      </w:r>
      <w:r w:rsidR="001A4CC0" w:rsidRPr="000A7DE1">
        <w:t xml:space="preserve">Available </w:t>
      </w:r>
      <w:hyperlink r:id="rId71" w:history="1">
        <w:r w:rsidR="007C0399" w:rsidRPr="000A7DE1">
          <w:rPr>
            <w:rStyle w:val="Hyperlink"/>
          </w:rPr>
          <w:t>here</w:t>
        </w:r>
      </w:hyperlink>
      <w:r w:rsidR="00A27235" w:rsidRPr="000A7DE1">
        <w:t>.</w:t>
      </w:r>
    </w:p>
  </w:footnote>
  <w:footnote w:id="118">
    <w:p w14:paraId="565371B0" w14:textId="77777777" w:rsidR="00237913" w:rsidRPr="001659FB" w:rsidRDefault="00237913" w:rsidP="00DA4AFB">
      <w:pPr>
        <w:pStyle w:val="FootnoteText"/>
      </w:pPr>
      <w:r w:rsidRPr="001659FB">
        <w:rPr>
          <w:rStyle w:val="FootnoteReference"/>
        </w:rPr>
        <w:footnoteRef/>
      </w:r>
      <w:r w:rsidRPr="001659FB">
        <w:t xml:space="preserve"> </w:t>
      </w:r>
      <w:hyperlink r:id="rId72" w:history="1">
        <w:r w:rsidRPr="001659FB">
          <w:rPr>
            <w:rStyle w:val="Hyperlink"/>
          </w:rPr>
          <w:t>CBD/SBSTTA/28/3</w:t>
        </w:r>
      </w:hyperlink>
      <w:r w:rsidRPr="001659FB">
        <w:t>.</w:t>
      </w:r>
    </w:p>
  </w:footnote>
  <w:footnote w:id="119">
    <w:p w14:paraId="396C33BB" w14:textId="5D5C1E55" w:rsidR="00C0440A" w:rsidRPr="001659FB" w:rsidRDefault="00C0440A" w:rsidP="00B06CD3">
      <w:pPr>
        <w:pStyle w:val="CBDFootnoteText"/>
      </w:pPr>
      <w:r w:rsidRPr="001659FB">
        <w:rPr>
          <w:rStyle w:val="FootnoteReference"/>
        </w:rPr>
        <w:footnoteRef/>
      </w:r>
      <w:r w:rsidRPr="001659FB">
        <w:t xml:space="preserve"> </w:t>
      </w:r>
      <w:hyperlink r:id="rId73" w:history="1">
        <w:r w:rsidRPr="001659FB">
          <w:rPr>
            <w:rStyle w:val="Hyperlink"/>
          </w:rPr>
          <w:t>CBD/SBSTTA/28/4</w:t>
        </w:r>
      </w:hyperlink>
      <w:r w:rsidRPr="001659FB">
        <w:t>.</w:t>
      </w:r>
    </w:p>
  </w:footnote>
  <w:footnote w:id="120">
    <w:p w14:paraId="07094C67" w14:textId="36EF64C9" w:rsidR="00C0440A" w:rsidRPr="001659FB" w:rsidRDefault="00C0440A" w:rsidP="00B06CD3">
      <w:pPr>
        <w:pStyle w:val="CBDFootnoteText"/>
      </w:pPr>
      <w:r w:rsidRPr="001659FB">
        <w:rPr>
          <w:rStyle w:val="FootnoteReference"/>
        </w:rPr>
        <w:footnoteRef/>
      </w:r>
      <w:r w:rsidRPr="001659FB">
        <w:t xml:space="preserve"> </w:t>
      </w:r>
      <w:hyperlink r:id="rId74" w:history="1">
        <w:r w:rsidRPr="000A7DE1">
          <w:rPr>
            <w:rStyle w:val="Hyperlink"/>
          </w:rPr>
          <w:t>CBD/SBSTTA/28/4/Add.1</w:t>
        </w:r>
      </w:hyperlink>
      <w:r w:rsidRPr="000A7DE1">
        <w:t>.</w:t>
      </w:r>
    </w:p>
  </w:footnote>
  <w:footnote w:id="121">
    <w:p w14:paraId="42AB2171" w14:textId="24CF7FD0" w:rsidR="00AA6197" w:rsidRPr="001659FB" w:rsidRDefault="00AA6197">
      <w:pPr>
        <w:pStyle w:val="FootnoteText"/>
      </w:pPr>
      <w:r w:rsidRPr="001659FB">
        <w:rPr>
          <w:rStyle w:val="FootnoteReference"/>
        </w:rPr>
        <w:footnoteRef/>
      </w:r>
      <w:r w:rsidRPr="001659FB">
        <w:t xml:space="preserve"> </w:t>
      </w:r>
      <w:r w:rsidR="003E108A" w:rsidRPr="001659FB">
        <w:t xml:space="preserve">Available </w:t>
      </w:r>
      <w:hyperlink r:id="rId75" w:history="1">
        <w:r w:rsidR="003E108A" w:rsidRPr="001659FB">
          <w:rPr>
            <w:rStyle w:val="Hyperlink"/>
          </w:rPr>
          <w:t>here</w:t>
        </w:r>
      </w:hyperlink>
      <w:r w:rsidR="00A27235" w:rsidRPr="000A7DE1">
        <w:t>.</w:t>
      </w:r>
    </w:p>
  </w:footnote>
  <w:footnote w:id="122">
    <w:p w14:paraId="057AA682" w14:textId="560B0833" w:rsidR="00AA6197" w:rsidRPr="000A7DE1" w:rsidRDefault="00AA6197" w:rsidP="00AA6197">
      <w:pPr>
        <w:pStyle w:val="FootnoteText"/>
      </w:pPr>
      <w:r w:rsidRPr="001659FB">
        <w:rPr>
          <w:rStyle w:val="FootnoteReference"/>
        </w:rPr>
        <w:footnoteRef/>
      </w:r>
      <w:r w:rsidRPr="000A7DE1">
        <w:t xml:space="preserve"> </w:t>
      </w:r>
      <w:r w:rsidR="00F9351E" w:rsidRPr="000A7DE1">
        <w:t xml:space="preserve">Available </w:t>
      </w:r>
      <w:hyperlink r:id="rId76" w:history="1">
        <w:r w:rsidR="00F9351E" w:rsidRPr="000A7DE1">
          <w:rPr>
            <w:rStyle w:val="Hyperlink"/>
          </w:rPr>
          <w:t>here</w:t>
        </w:r>
      </w:hyperlink>
      <w:r w:rsidR="00A27235" w:rsidRPr="000A7DE1">
        <w:t>.</w:t>
      </w:r>
    </w:p>
  </w:footnote>
  <w:footnote w:id="123">
    <w:p w14:paraId="05F4C8C6" w14:textId="2FEA42B2" w:rsidR="006D3759" w:rsidRPr="000A7DE1" w:rsidRDefault="006D3759" w:rsidP="006D3759">
      <w:pPr>
        <w:pStyle w:val="FootnoteText"/>
      </w:pPr>
      <w:r w:rsidRPr="001659FB">
        <w:rPr>
          <w:rStyle w:val="FootnoteReference"/>
        </w:rPr>
        <w:footnoteRef/>
      </w:r>
      <w:r w:rsidRPr="001659FB">
        <w:t xml:space="preserve"> </w:t>
      </w:r>
      <w:hyperlink r:id="rId77" w:history="1">
        <w:r w:rsidRPr="000A7DE1">
          <w:rPr>
            <w:rStyle w:val="Hyperlink"/>
          </w:rPr>
          <w:t>CBD/SBSTTA/28/5/Rev.1.</w:t>
        </w:r>
      </w:hyperlink>
    </w:p>
  </w:footnote>
  <w:footnote w:id="124">
    <w:p w14:paraId="1AC6FBF2" w14:textId="490D6CDF" w:rsidR="006D3759" w:rsidRPr="000A7DE1" w:rsidRDefault="006D3759" w:rsidP="006D3759">
      <w:pPr>
        <w:pStyle w:val="FootnoteText"/>
      </w:pPr>
      <w:r w:rsidRPr="001659FB">
        <w:rPr>
          <w:rStyle w:val="FootnoteReference"/>
        </w:rPr>
        <w:footnoteRef/>
      </w:r>
      <w:r w:rsidRPr="001659FB">
        <w:t xml:space="preserve"> </w:t>
      </w:r>
      <w:hyperlink r:id="rId78" w:history="1">
        <w:r w:rsidRPr="000A7DE1">
          <w:rPr>
            <w:rStyle w:val="Hyperlink"/>
          </w:rPr>
          <w:t>CBD/SBSTTA/28/INF/5.</w:t>
        </w:r>
      </w:hyperlink>
    </w:p>
  </w:footnote>
  <w:footnote w:id="125">
    <w:p w14:paraId="5EBC263D" w14:textId="2316886C" w:rsidR="006D3759" w:rsidRPr="000A7DE1" w:rsidRDefault="006D3759" w:rsidP="006D3759">
      <w:pPr>
        <w:pStyle w:val="FootnoteText"/>
      </w:pPr>
      <w:r w:rsidRPr="001659FB">
        <w:rPr>
          <w:rStyle w:val="FootnoteReference"/>
        </w:rPr>
        <w:footnoteRef/>
      </w:r>
      <w:r w:rsidRPr="001659FB">
        <w:t xml:space="preserve"> </w:t>
      </w:r>
      <w:hyperlink r:id="rId79" w:history="1">
        <w:r w:rsidRPr="000A7DE1">
          <w:rPr>
            <w:rStyle w:val="Hyperlink"/>
          </w:rPr>
          <w:t>CBD/SBSTTA/28/INF/6.</w:t>
        </w:r>
      </w:hyperlink>
    </w:p>
  </w:footnote>
  <w:footnote w:id="126">
    <w:p w14:paraId="7313DC41" w14:textId="331E0F70" w:rsidR="006D3759" w:rsidRPr="000A7DE1" w:rsidRDefault="006D3759" w:rsidP="006D3759">
      <w:pPr>
        <w:pStyle w:val="FootnoteText"/>
      </w:pPr>
      <w:r w:rsidRPr="001659FB">
        <w:rPr>
          <w:rStyle w:val="FootnoteReference"/>
        </w:rPr>
        <w:footnoteRef/>
      </w:r>
      <w:r w:rsidR="009048AC" w:rsidRPr="001659FB">
        <w:t xml:space="preserve"> </w:t>
      </w:r>
      <w:hyperlink r:id="rId80" w:history="1">
        <w:r w:rsidRPr="000A7DE1">
          <w:rPr>
            <w:rStyle w:val="Hyperlink"/>
          </w:rPr>
          <w:t>CBD/SBSTTA/28/INF/12.</w:t>
        </w:r>
      </w:hyperlink>
    </w:p>
  </w:footnote>
  <w:footnote w:id="127">
    <w:p w14:paraId="789F47D6" w14:textId="660E70FE" w:rsidR="008854F6" w:rsidRPr="000A7DE1" w:rsidRDefault="008854F6" w:rsidP="008854F6">
      <w:pPr>
        <w:pStyle w:val="FootnoteText"/>
      </w:pPr>
      <w:r w:rsidRPr="001659FB">
        <w:rPr>
          <w:rStyle w:val="FootnoteReference"/>
        </w:rPr>
        <w:footnoteRef/>
      </w:r>
      <w:r w:rsidRPr="001659FB">
        <w:t xml:space="preserve"> </w:t>
      </w:r>
      <w:hyperlink r:id="rId81" w:history="1">
        <w:r w:rsidRPr="000A7DE1">
          <w:rPr>
            <w:rStyle w:val="Hyperlink"/>
          </w:rPr>
          <w:t>CBD/SBSTTA/28/6/Rev.1.</w:t>
        </w:r>
      </w:hyperlink>
    </w:p>
  </w:footnote>
  <w:footnote w:id="128">
    <w:p w14:paraId="1193E843" w14:textId="5311B456" w:rsidR="008854F6" w:rsidRPr="000A7DE1" w:rsidRDefault="008854F6" w:rsidP="008854F6">
      <w:pPr>
        <w:pStyle w:val="FootnoteText"/>
      </w:pPr>
      <w:r w:rsidRPr="001659FB">
        <w:rPr>
          <w:rStyle w:val="FootnoteReference"/>
        </w:rPr>
        <w:footnoteRef/>
      </w:r>
      <w:r w:rsidRPr="001659FB">
        <w:t xml:space="preserve"> </w:t>
      </w:r>
      <w:hyperlink r:id="rId82" w:history="1">
        <w:r w:rsidRPr="000A7DE1">
          <w:rPr>
            <w:rStyle w:val="Hyperlink"/>
          </w:rPr>
          <w:t>CBD/SBSTTA/28/INF/3.</w:t>
        </w:r>
      </w:hyperlink>
    </w:p>
  </w:footnote>
  <w:footnote w:id="129">
    <w:p w14:paraId="72420E34" w14:textId="69402EF1" w:rsidR="008854F6" w:rsidRPr="000A7DE1" w:rsidRDefault="008854F6" w:rsidP="008854F6">
      <w:pPr>
        <w:pStyle w:val="FootnoteText"/>
      </w:pPr>
      <w:r w:rsidRPr="001659FB">
        <w:rPr>
          <w:rStyle w:val="FootnoteReference"/>
        </w:rPr>
        <w:footnoteRef/>
      </w:r>
      <w:r w:rsidRPr="001659FB">
        <w:t xml:space="preserve"> </w:t>
      </w:r>
      <w:hyperlink r:id="rId83" w:history="1">
        <w:r w:rsidRPr="000A7DE1">
          <w:rPr>
            <w:rStyle w:val="Hyperlink"/>
          </w:rPr>
          <w:t>CBD/SBSTTA/28/INF/7.</w:t>
        </w:r>
      </w:hyperlink>
    </w:p>
  </w:footnote>
  <w:footnote w:id="130">
    <w:p w14:paraId="51B50921" w14:textId="5C4C0F63" w:rsidR="00A44D1F" w:rsidRPr="001659FB" w:rsidRDefault="00A44D1F">
      <w:pPr>
        <w:pStyle w:val="FootnoteText"/>
      </w:pPr>
      <w:r w:rsidRPr="001659FB">
        <w:rPr>
          <w:rStyle w:val="FootnoteReference"/>
        </w:rPr>
        <w:footnoteRef/>
      </w:r>
      <w:r w:rsidRPr="001659FB">
        <w:t xml:space="preserve"> </w:t>
      </w:r>
      <w:r w:rsidR="00A11E4B" w:rsidRPr="001659FB">
        <w:t xml:space="preserve">Available </w:t>
      </w:r>
      <w:hyperlink r:id="rId84" w:history="1">
        <w:r w:rsidR="00A11E4B" w:rsidRPr="001659FB">
          <w:rPr>
            <w:rStyle w:val="Hyperlink"/>
          </w:rPr>
          <w:t>here</w:t>
        </w:r>
      </w:hyperlink>
      <w:r w:rsidR="00A27235" w:rsidRPr="001659FB">
        <w:t xml:space="preserve">, at </w:t>
      </w:r>
      <w:r w:rsidR="0046341E" w:rsidRPr="001659FB">
        <w:t xml:space="preserve">1 hour, </w:t>
      </w:r>
      <w:r w:rsidR="00A61877" w:rsidRPr="001659FB">
        <w:t>2</w:t>
      </w:r>
      <w:r w:rsidR="00A27235" w:rsidRPr="001659FB">
        <w:t>5</w:t>
      </w:r>
      <w:r w:rsidR="0046341E" w:rsidRPr="001659FB">
        <w:t xml:space="preserve"> minutes and </w:t>
      </w:r>
      <w:r w:rsidR="00A61877" w:rsidRPr="001659FB">
        <w:t>49 seconds</w:t>
      </w:r>
      <w:r w:rsidR="00713511" w:rsidRPr="001659FB">
        <w:t xml:space="preserve"> into the recording</w:t>
      </w:r>
      <w:r w:rsidR="00A27235" w:rsidRPr="001659FB">
        <w:t>.</w:t>
      </w:r>
    </w:p>
  </w:footnote>
  <w:footnote w:id="131">
    <w:p w14:paraId="57FDF156" w14:textId="5E55BC60" w:rsidR="006D2104" w:rsidRPr="000A7DE1" w:rsidRDefault="006D2104" w:rsidP="006D2104">
      <w:pPr>
        <w:pStyle w:val="FootnoteText"/>
      </w:pPr>
      <w:r w:rsidRPr="001659FB">
        <w:rPr>
          <w:rStyle w:val="FootnoteReference"/>
        </w:rPr>
        <w:footnoteRef/>
      </w:r>
      <w:r w:rsidRPr="001659FB">
        <w:t xml:space="preserve"> </w:t>
      </w:r>
      <w:hyperlink r:id="rId85" w:history="1">
        <w:r w:rsidRPr="001659FB">
          <w:rPr>
            <w:rStyle w:val="Hyperlink"/>
            <w:snapToGrid w:val="0"/>
            <w:kern w:val="22"/>
          </w:rPr>
          <w:t>CBD/SBSTTA/28/7</w:t>
        </w:r>
      </w:hyperlink>
      <w:r w:rsidRPr="001659FB">
        <w:rPr>
          <w:snapToGrid w:val="0"/>
          <w:kern w:val="22"/>
        </w:rPr>
        <w:t>.</w:t>
      </w:r>
    </w:p>
  </w:footnote>
  <w:footnote w:id="132">
    <w:p w14:paraId="442056F8" w14:textId="51346759" w:rsidR="006D2104" w:rsidRPr="000A7DE1" w:rsidRDefault="006D2104" w:rsidP="006D2104">
      <w:pPr>
        <w:pStyle w:val="FootnoteText"/>
      </w:pPr>
      <w:r w:rsidRPr="001659FB">
        <w:rPr>
          <w:rStyle w:val="FootnoteReference"/>
        </w:rPr>
        <w:footnoteRef/>
      </w:r>
      <w:r w:rsidRPr="001659FB">
        <w:t xml:space="preserve"> </w:t>
      </w:r>
      <w:hyperlink r:id="rId86" w:history="1">
        <w:r w:rsidRPr="001659FB">
          <w:rPr>
            <w:rStyle w:val="Hyperlink"/>
            <w:snapToGrid w:val="0"/>
            <w:kern w:val="22"/>
          </w:rPr>
          <w:t>CBD/SBSTTA/28/7/Add.1</w:t>
        </w:r>
      </w:hyperlink>
    </w:p>
  </w:footnote>
  <w:footnote w:id="133">
    <w:p w14:paraId="6FDA5D8E" w14:textId="109DEACE" w:rsidR="006D2104" w:rsidRPr="000A7DE1" w:rsidRDefault="006D2104" w:rsidP="006D2104">
      <w:pPr>
        <w:pStyle w:val="FootnoteText"/>
      </w:pPr>
      <w:r w:rsidRPr="001659FB">
        <w:rPr>
          <w:rStyle w:val="FootnoteReference"/>
        </w:rPr>
        <w:footnoteRef/>
      </w:r>
      <w:r w:rsidRPr="001659FB">
        <w:t xml:space="preserve"> </w:t>
      </w:r>
      <w:hyperlink r:id="rId87" w:history="1">
        <w:r w:rsidRPr="001659FB">
          <w:rPr>
            <w:rStyle w:val="Hyperlink"/>
            <w:snapToGrid w:val="0"/>
            <w:kern w:val="22"/>
          </w:rPr>
          <w:t>CBD/MCB/WS/2025/1/2.</w:t>
        </w:r>
      </w:hyperlink>
    </w:p>
  </w:footnote>
  <w:footnote w:id="134">
    <w:p w14:paraId="2743F8E3" w14:textId="216B332B" w:rsidR="006D2104" w:rsidRPr="000A7DE1" w:rsidRDefault="006D2104" w:rsidP="006D2104">
      <w:pPr>
        <w:pStyle w:val="FootnoteText"/>
      </w:pPr>
      <w:r w:rsidRPr="001659FB">
        <w:rPr>
          <w:rStyle w:val="FootnoteReference"/>
        </w:rPr>
        <w:footnoteRef/>
      </w:r>
      <w:r w:rsidRPr="001659FB">
        <w:t xml:space="preserve"> See </w:t>
      </w:r>
      <w:hyperlink r:id="rId88" w:history="1">
        <w:r w:rsidR="00C55DCB" w:rsidRPr="001659FB">
          <w:rPr>
            <w:rStyle w:val="Hyperlink"/>
          </w:rPr>
          <w:t>www.cbd.int/conferences/nairobi-2026/sbstta-28/documents</w:t>
        </w:r>
      </w:hyperlink>
      <w:r w:rsidRPr="001659FB">
        <w:t>, under the “Other” tab.</w:t>
      </w:r>
    </w:p>
  </w:footnote>
  <w:footnote w:id="135">
    <w:p w14:paraId="001831C4" w14:textId="37A397A8" w:rsidR="00AA23EC" w:rsidRPr="000A7DE1" w:rsidRDefault="00AA23EC">
      <w:pPr>
        <w:pStyle w:val="FootnoteText"/>
      </w:pPr>
      <w:r w:rsidRPr="001659FB">
        <w:rPr>
          <w:rStyle w:val="FootnoteReference"/>
        </w:rPr>
        <w:footnoteRef/>
      </w:r>
      <w:r w:rsidRPr="001659FB">
        <w:t xml:space="preserve"> </w:t>
      </w:r>
      <w:r w:rsidR="00412DFE" w:rsidRPr="001659FB">
        <w:t>CBD/SBSTTA/28/L.1.</w:t>
      </w:r>
    </w:p>
  </w:footnote>
  <w:footnote w:id="136">
    <w:p w14:paraId="129D514A" w14:textId="61CAF5D0" w:rsidR="00B7033F" w:rsidRPr="000A7DE1" w:rsidRDefault="00B7033F" w:rsidP="00B7033F">
      <w:pPr>
        <w:pStyle w:val="FootnoteText"/>
      </w:pPr>
      <w:r w:rsidRPr="001659FB">
        <w:rPr>
          <w:rStyle w:val="FootnoteReference"/>
        </w:rPr>
        <w:footnoteRef/>
      </w:r>
      <w:r w:rsidRPr="001659FB">
        <w:t xml:space="preserve"> </w:t>
      </w:r>
      <w:r w:rsidR="00FC46E7" w:rsidRPr="001659FB">
        <w:t xml:space="preserve">Available </w:t>
      </w:r>
      <w:hyperlink r:id="rId89" w:history="1">
        <w:r w:rsidR="00FC46E7" w:rsidRPr="001659FB">
          <w:rPr>
            <w:rStyle w:val="Hyperlink"/>
          </w:rPr>
          <w:t>here</w:t>
        </w:r>
      </w:hyperlink>
      <w:r w:rsidRPr="000A7DE1">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2" w:name="_Hlk137802784"/>
  <w:bookmarkStart w:id="3" w:name="_Hlk137802785"/>
  <w:p w14:paraId="2F8A26D5" w14:textId="62F98B26" w:rsidR="002B559C" w:rsidRPr="002B559C" w:rsidRDefault="007324AB" w:rsidP="002B559C">
    <w:pPr>
      <w:pBdr>
        <w:bottom w:val="single" w:sz="4" w:space="1" w:color="auto"/>
      </w:pBdr>
      <w:spacing w:after="240"/>
      <w:rPr>
        <w:sz w:val="20"/>
        <w:szCs w:val="20"/>
        <w:lang w:val="fr-FR"/>
      </w:rPr>
    </w:pPr>
    <w:sdt>
      <w:sdtPr>
        <w:rPr>
          <w:sz w:val="20"/>
          <w:szCs w:val="20"/>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EndPr/>
      <w:sdtContent>
        <w:r w:rsidR="0057303F">
          <w:rPr>
            <w:sz w:val="20"/>
            <w:szCs w:val="20"/>
            <w:lang w:val="fr-FR"/>
          </w:rPr>
          <w:t>CBD/SBSTTA/28/8</w:t>
        </w:r>
      </w:sdtContent>
    </w:sdt>
    <w:bookmarkEnd w:id="2"/>
    <w:bookmarkEnd w:id="3"/>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lang w:val="fr-FR"/>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47A464FA" w14:textId="1A5C1D01" w:rsidR="002B559C" w:rsidRPr="002B559C" w:rsidRDefault="0057303F" w:rsidP="002B559C">
        <w:pPr>
          <w:pBdr>
            <w:bottom w:val="single" w:sz="4" w:space="1" w:color="auto"/>
          </w:pBdr>
          <w:spacing w:after="240"/>
          <w:jc w:val="right"/>
          <w:rPr>
            <w:sz w:val="20"/>
            <w:szCs w:val="20"/>
            <w:lang w:val="fr-FR"/>
          </w:rPr>
        </w:pPr>
        <w:r>
          <w:rPr>
            <w:sz w:val="20"/>
            <w:szCs w:val="20"/>
            <w:lang w:val="fr-FR"/>
          </w:rPr>
          <w:t>CBD/SBSTTA/28/8</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1CC357" w14:textId="6C98D576" w:rsidR="00122D92" w:rsidRPr="003F1A75" w:rsidRDefault="007324AB" w:rsidP="007C4951">
    <w:pPr>
      <w:pStyle w:val="Header"/>
      <w:spacing w:after="240"/>
      <w:rPr>
        <w:szCs w:val="20"/>
      </w:rPr>
    </w:pPr>
    <w:sdt>
      <w:sdtPr>
        <w:rPr>
          <w:szCs w:val="20"/>
        </w:rPr>
        <w:alias w:val="Subject"/>
        <w:tag w:val=""/>
        <w:id w:val="1654801929"/>
        <w:dataBinding w:prefixMappings="xmlns:ns0='http://purl.org/dc/elements/1.1/' xmlns:ns1='http://schemas.openxmlformats.org/package/2006/metadata/core-properties' " w:xpath="/ns1:coreProperties[1]/ns0:subject[1]" w:storeItemID="{6C3C8BC8-F283-45AE-878A-BAB7291924A1}"/>
        <w:text/>
      </w:sdtPr>
      <w:sdtEndPr/>
      <w:sdtContent>
        <w:r w:rsidR="00122D92">
          <w:rPr>
            <w:szCs w:val="20"/>
          </w:rPr>
          <w:t>CBD/SBSTTA/28/8</w:t>
        </w:r>
      </w:sdtContent>
    </w:sdt>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70B5C7C5" w14:textId="3F262CE4" w:rsidR="00122D92" w:rsidRPr="003F1A75" w:rsidRDefault="00122D92" w:rsidP="007C4951">
        <w:pPr>
          <w:pStyle w:val="Header"/>
          <w:spacing w:after="240"/>
          <w:jc w:val="right"/>
        </w:pPr>
        <w:r>
          <w:t>CBD/SBSTTA/28/8</w:t>
        </w:r>
      </w:p>
    </w:sdtContent>
  </w:sdt>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6770FE" w14:textId="77777777" w:rsidR="00122D92" w:rsidRPr="003C692E" w:rsidRDefault="00122D92" w:rsidP="003C692E">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8BA966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714AABC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944CCB0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2208027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3CEA657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32CA19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D78054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2E6524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4BE0E6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8326E60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0D29F4"/>
    <w:multiLevelType w:val="multilevel"/>
    <w:tmpl w:val="61A44FDE"/>
    <w:lvl w:ilvl="0">
      <w:start w:val="1"/>
      <w:numFmt w:val="decimal"/>
      <w:lvlText w:val="%1."/>
      <w:lvlJc w:val="left"/>
      <w:pPr>
        <w:tabs>
          <w:tab w:val="num" w:pos="1645"/>
        </w:tabs>
        <w:ind w:left="2269" w:firstLine="0"/>
      </w:pPr>
      <w:rPr>
        <w:rFonts w:hint="default"/>
        <w:b w:val="0"/>
        <w:bCs w:val="0"/>
        <w:i w:val="0"/>
        <w:iCs w:val="0"/>
        <w:sz w:val="22"/>
        <w:szCs w:val="22"/>
      </w:rPr>
    </w:lvl>
    <w:lvl w:ilvl="1">
      <w:start w:val="1"/>
      <w:numFmt w:val="lowerLetter"/>
      <w:lvlText w:val="(%2)"/>
      <w:lvlJc w:val="left"/>
      <w:pPr>
        <w:tabs>
          <w:tab w:val="num" w:pos="3516"/>
        </w:tabs>
        <w:ind w:left="2269" w:firstLine="623"/>
      </w:pPr>
      <w:rPr>
        <w:rFonts w:hint="default"/>
        <w:b w:val="0"/>
        <w:i w:val="0"/>
        <w:sz w:val="22"/>
      </w:rPr>
    </w:lvl>
    <w:lvl w:ilvl="2">
      <w:start w:val="1"/>
      <w:numFmt w:val="lowerRoman"/>
      <w:lvlText w:val="(%3)"/>
      <w:lvlJc w:val="left"/>
      <w:pPr>
        <w:tabs>
          <w:tab w:val="num" w:pos="4140"/>
        </w:tabs>
        <w:ind w:left="4140" w:hanging="624"/>
      </w:pPr>
      <w:rPr>
        <w:rFonts w:hint="default"/>
      </w:rPr>
    </w:lvl>
    <w:lvl w:ilvl="3">
      <w:start w:val="1"/>
      <w:numFmt w:val="lowerLetter"/>
      <w:lvlText w:val="%4."/>
      <w:lvlJc w:val="left"/>
      <w:pPr>
        <w:tabs>
          <w:tab w:val="num" w:pos="4763"/>
        </w:tabs>
        <w:ind w:left="4763" w:hanging="623"/>
      </w:pPr>
      <w:rPr>
        <w:rFonts w:hint="default"/>
      </w:rPr>
    </w:lvl>
    <w:lvl w:ilvl="4">
      <w:start w:val="1"/>
      <w:numFmt w:val="lowerRoman"/>
      <w:lvlText w:val="%5."/>
      <w:lvlJc w:val="left"/>
      <w:pPr>
        <w:tabs>
          <w:tab w:val="num" w:pos="5387"/>
        </w:tabs>
        <w:ind w:left="5387" w:hanging="624"/>
      </w:pPr>
      <w:rPr>
        <w:rFonts w:hint="default"/>
      </w:rPr>
    </w:lvl>
    <w:lvl w:ilvl="5">
      <w:start w:val="1"/>
      <w:numFmt w:val="lowerRoman"/>
      <w:lvlText w:val="%6."/>
      <w:lvlJc w:val="right"/>
      <w:pPr>
        <w:tabs>
          <w:tab w:val="num" w:pos="8857"/>
        </w:tabs>
        <w:ind w:left="8857" w:hanging="180"/>
      </w:pPr>
      <w:rPr>
        <w:rFonts w:hint="default"/>
      </w:rPr>
    </w:lvl>
    <w:lvl w:ilvl="6">
      <w:start w:val="1"/>
      <w:numFmt w:val="decimal"/>
      <w:lvlText w:val="%7."/>
      <w:lvlJc w:val="left"/>
      <w:pPr>
        <w:tabs>
          <w:tab w:val="num" w:pos="9577"/>
        </w:tabs>
        <w:ind w:left="9577" w:hanging="360"/>
      </w:pPr>
      <w:rPr>
        <w:rFonts w:hint="default"/>
      </w:rPr>
    </w:lvl>
    <w:lvl w:ilvl="7">
      <w:start w:val="1"/>
      <w:numFmt w:val="lowerLetter"/>
      <w:lvlText w:val="%8."/>
      <w:lvlJc w:val="left"/>
      <w:pPr>
        <w:tabs>
          <w:tab w:val="num" w:pos="10297"/>
        </w:tabs>
        <w:ind w:left="10297" w:hanging="360"/>
      </w:pPr>
      <w:rPr>
        <w:rFonts w:hint="default"/>
      </w:rPr>
    </w:lvl>
    <w:lvl w:ilvl="8">
      <w:start w:val="1"/>
      <w:numFmt w:val="lowerRoman"/>
      <w:lvlText w:val="%9."/>
      <w:lvlJc w:val="right"/>
      <w:pPr>
        <w:tabs>
          <w:tab w:val="num" w:pos="11017"/>
        </w:tabs>
        <w:ind w:left="11017" w:hanging="180"/>
      </w:pPr>
      <w:rPr>
        <w:rFonts w:hint="default"/>
      </w:rPr>
    </w:lvl>
  </w:abstractNum>
  <w:abstractNum w:abstractNumId="11" w15:restartNumberingAfterBreak="0">
    <w:nsid w:val="01485682"/>
    <w:multiLevelType w:val="hybridMultilevel"/>
    <w:tmpl w:val="7D3AB8B8"/>
    <w:lvl w:ilvl="0" w:tplc="37227E74">
      <w:start w:val="1"/>
      <w:numFmt w:val="decimal"/>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025F329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039C26F8"/>
    <w:multiLevelType w:val="multilevel"/>
    <w:tmpl w:val="222A08B4"/>
    <w:numStyleLink w:val="ListCBD"/>
  </w:abstractNum>
  <w:abstractNum w:abstractNumId="14" w15:restartNumberingAfterBreak="0">
    <w:nsid w:val="03EA49BE"/>
    <w:multiLevelType w:val="multilevel"/>
    <w:tmpl w:val="279252A2"/>
    <w:lvl w:ilvl="0">
      <w:start w:val="1"/>
      <w:numFmt w:val="decimal"/>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5" w15:restartNumberingAfterBreak="0">
    <w:nsid w:val="0FA0170D"/>
    <w:multiLevelType w:val="multilevel"/>
    <w:tmpl w:val="222A08B4"/>
    <w:numStyleLink w:val="ListCBD"/>
  </w:abstractNum>
  <w:abstractNum w:abstractNumId="16" w15:restartNumberingAfterBreak="0">
    <w:nsid w:val="13BD6741"/>
    <w:multiLevelType w:val="multilevel"/>
    <w:tmpl w:val="05A4DDEC"/>
    <w:lvl w:ilvl="0">
      <w:start w:val="1"/>
      <w:numFmt w:val="upperRoman"/>
      <w:lvlText w:val="%1."/>
      <w:lvlJc w:val="left"/>
      <w:pPr>
        <w:ind w:left="567" w:hanging="567"/>
      </w:pPr>
      <w:rPr>
        <w:rFonts w:ascii="Times New Roman" w:hAnsi="Times New Roman" w:hint="default"/>
        <w:sz w:val="28"/>
      </w:rPr>
    </w:lvl>
    <w:lvl w:ilvl="1">
      <w:start w:val="1"/>
      <w:numFmt w:val="upperLetter"/>
      <w:lvlText w:val="%2."/>
      <w:lvlJc w:val="left"/>
      <w:pPr>
        <w:ind w:left="567" w:hanging="567"/>
      </w:pPr>
      <w:rPr>
        <w:rFonts w:ascii="Times New Roman Bold" w:hAnsi="Times New Roman Bold" w:hint="default"/>
        <w:b/>
        <w:bCs/>
        <w:i w:val="0"/>
        <w:iCs w:val="0"/>
        <w:sz w:val="24"/>
        <w:szCs w:val="24"/>
      </w:rPr>
    </w:lvl>
    <w:lvl w:ilvl="2">
      <w:start w:val="1"/>
      <w:numFmt w:val="decimal"/>
      <w:lvlText w:val="%3."/>
      <w:lvlJc w:val="left"/>
      <w:pPr>
        <w:ind w:left="567" w:hanging="567"/>
      </w:pPr>
      <w:rPr>
        <w:rFonts w:ascii="Times New Roman Bold" w:hAnsi="Times New Roman Bold" w:hint="default"/>
        <w:b/>
        <w:i w:val="0"/>
        <w:sz w:val="22"/>
      </w:rPr>
    </w:lvl>
    <w:lvl w:ilvl="3">
      <w:start w:val="1"/>
      <w:numFmt w:val="lowerLetter"/>
      <w:lvlText w:val="(%4)"/>
      <w:lvlJc w:val="left"/>
      <w:pPr>
        <w:ind w:left="567" w:hanging="567"/>
      </w:pPr>
      <w:rPr>
        <w:rFonts w:ascii="Times New Roman Bold" w:hAnsi="Times New Roman Bold" w:hint="default"/>
        <w:b/>
        <w:i w:val="0"/>
        <w:sz w:val="2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15807F97"/>
    <w:multiLevelType w:val="multilevel"/>
    <w:tmpl w:val="61A44FDE"/>
    <w:lvl w:ilvl="0">
      <w:start w:val="1"/>
      <w:numFmt w:val="decimal"/>
      <w:lvlText w:val="%1."/>
      <w:lvlJc w:val="left"/>
      <w:pPr>
        <w:tabs>
          <w:tab w:val="num" w:pos="1077"/>
        </w:tabs>
        <w:ind w:left="1701" w:firstLine="0"/>
      </w:pPr>
      <w:rPr>
        <w:rFonts w:hint="default"/>
        <w:b w:val="0"/>
        <w:bCs w:val="0"/>
        <w:i w:val="0"/>
        <w:iCs w:val="0"/>
        <w:sz w:val="22"/>
        <w:szCs w:val="22"/>
      </w:rPr>
    </w:lvl>
    <w:lvl w:ilvl="1">
      <w:start w:val="1"/>
      <w:numFmt w:val="lowerLetter"/>
      <w:lvlText w:val="(%2)"/>
      <w:lvlJc w:val="left"/>
      <w:pPr>
        <w:tabs>
          <w:tab w:val="num" w:pos="2948"/>
        </w:tabs>
        <w:ind w:left="1701" w:firstLine="623"/>
      </w:pPr>
      <w:rPr>
        <w:rFonts w:hint="default"/>
        <w:b w:val="0"/>
        <w:i w:val="0"/>
        <w:sz w:val="22"/>
      </w:rPr>
    </w:lvl>
    <w:lvl w:ilvl="2">
      <w:start w:val="1"/>
      <w:numFmt w:val="lowerRoman"/>
      <w:lvlText w:val="(%3)"/>
      <w:lvlJc w:val="left"/>
      <w:pPr>
        <w:tabs>
          <w:tab w:val="num" w:pos="3572"/>
        </w:tabs>
        <w:ind w:left="3572" w:hanging="624"/>
      </w:pPr>
      <w:rPr>
        <w:rFonts w:hint="default"/>
      </w:rPr>
    </w:lvl>
    <w:lvl w:ilvl="3">
      <w:start w:val="1"/>
      <w:numFmt w:val="lowerLetter"/>
      <w:lvlText w:val="%4."/>
      <w:lvlJc w:val="left"/>
      <w:pPr>
        <w:tabs>
          <w:tab w:val="num" w:pos="4195"/>
        </w:tabs>
        <w:ind w:left="4195" w:hanging="623"/>
      </w:pPr>
      <w:rPr>
        <w:rFonts w:hint="default"/>
      </w:rPr>
    </w:lvl>
    <w:lvl w:ilvl="4">
      <w:start w:val="1"/>
      <w:numFmt w:val="lowerRoman"/>
      <w:lvlText w:val="%5."/>
      <w:lvlJc w:val="left"/>
      <w:pPr>
        <w:tabs>
          <w:tab w:val="num" w:pos="4819"/>
        </w:tabs>
        <w:ind w:left="4819" w:hanging="624"/>
      </w:pPr>
      <w:rPr>
        <w:rFonts w:hint="default"/>
      </w:rPr>
    </w:lvl>
    <w:lvl w:ilvl="5">
      <w:start w:val="1"/>
      <w:numFmt w:val="lowerRoman"/>
      <w:lvlText w:val="%6."/>
      <w:lvlJc w:val="right"/>
      <w:pPr>
        <w:tabs>
          <w:tab w:val="num" w:pos="8289"/>
        </w:tabs>
        <w:ind w:left="8289" w:hanging="180"/>
      </w:pPr>
      <w:rPr>
        <w:rFonts w:hint="default"/>
      </w:rPr>
    </w:lvl>
    <w:lvl w:ilvl="6">
      <w:start w:val="1"/>
      <w:numFmt w:val="decimal"/>
      <w:lvlText w:val="%7."/>
      <w:lvlJc w:val="left"/>
      <w:pPr>
        <w:tabs>
          <w:tab w:val="num" w:pos="9009"/>
        </w:tabs>
        <w:ind w:left="9009" w:hanging="360"/>
      </w:pPr>
      <w:rPr>
        <w:rFonts w:hint="default"/>
      </w:rPr>
    </w:lvl>
    <w:lvl w:ilvl="7">
      <w:start w:val="1"/>
      <w:numFmt w:val="lowerLetter"/>
      <w:lvlText w:val="%8."/>
      <w:lvlJc w:val="left"/>
      <w:pPr>
        <w:tabs>
          <w:tab w:val="num" w:pos="9729"/>
        </w:tabs>
        <w:ind w:left="9729" w:hanging="360"/>
      </w:pPr>
      <w:rPr>
        <w:rFonts w:hint="default"/>
      </w:rPr>
    </w:lvl>
    <w:lvl w:ilvl="8">
      <w:start w:val="1"/>
      <w:numFmt w:val="lowerRoman"/>
      <w:lvlText w:val="%9."/>
      <w:lvlJc w:val="right"/>
      <w:pPr>
        <w:tabs>
          <w:tab w:val="num" w:pos="10449"/>
        </w:tabs>
        <w:ind w:left="10449" w:hanging="180"/>
      </w:pPr>
      <w:rPr>
        <w:rFonts w:hint="default"/>
      </w:rPr>
    </w:lvl>
  </w:abstractNum>
  <w:abstractNum w:abstractNumId="18" w15:restartNumberingAfterBreak="0">
    <w:nsid w:val="1B4F6127"/>
    <w:multiLevelType w:val="hybridMultilevel"/>
    <w:tmpl w:val="276EF206"/>
    <w:lvl w:ilvl="0" w:tplc="AAAAE4A4">
      <w:start w:val="1"/>
      <w:numFmt w:val="lowerRoman"/>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19" w15:restartNumberingAfterBreak="0">
    <w:nsid w:val="1B570926"/>
    <w:multiLevelType w:val="hybridMultilevel"/>
    <w:tmpl w:val="F7284E22"/>
    <w:lvl w:ilvl="0" w:tplc="CBFC1758">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1CC97F27"/>
    <w:multiLevelType w:val="hybridMultilevel"/>
    <w:tmpl w:val="890AC0D4"/>
    <w:lvl w:ilvl="0" w:tplc="29842FB8">
      <w:start w:val="1"/>
      <w:numFmt w:val="bullet"/>
      <w:lvlText w:val="•"/>
      <w:lvlJc w:val="left"/>
      <w:pPr>
        <w:tabs>
          <w:tab w:val="num" w:pos="720"/>
        </w:tabs>
        <w:ind w:left="720" w:hanging="360"/>
      </w:pPr>
      <w:rPr>
        <w:rFonts w:ascii="Arial" w:hAnsi="Arial" w:hint="default"/>
      </w:rPr>
    </w:lvl>
    <w:lvl w:ilvl="1" w:tplc="269EFD84" w:tentative="1">
      <w:start w:val="1"/>
      <w:numFmt w:val="bullet"/>
      <w:lvlText w:val="•"/>
      <w:lvlJc w:val="left"/>
      <w:pPr>
        <w:tabs>
          <w:tab w:val="num" w:pos="1440"/>
        </w:tabs>
        <w:ind w:left="1440" w:hanging="360"/>
      </w:pPr>
      <w:rPr>
        <w:rFonts w:ascii="Arial" w:hAnsi="Arial" w:hint="default"/>
      </w:rPr>
    </w:lvl>
    <w:lvl w:ilvl="2" w:tplc="6A9669CA" w:tentative="1">
      <w:start w:val="1"/>
      <w:numFmt w:val="bullet"/>
      <w:lvlText w:val="•"/>
      <w:lvlJc w:val="left"/>
      <w:pPr>
        <w:tabs>
          <w:tab w:val="num" w:pos="2160"/>
        </w:tabs>
        <w:ind w:left="2160" w:hanging="360"/>
      </w:pPr>
      <w:rPr>
        <w:rFonts w:ascii="Arial" w:hAnsi="Arial" w:hint="default"/>
      </w:rPr>
    </w:lvl>
    <w:lvl w:ilvl="3" w:tplc="F7E80148" w:tentative="1">
      <w:start w:val="1"/>
      <w:numFmt w:val="bullet"/>
      <w:lvlText w:val="•"/>
      <w:lvlJc w:val="left"/>
      <w:pPr>
        <w:tabs>
          <w:tab w:val="num" w:pos="2880"/>
        </w:tabs>
        <w:ind w:left="2880" w:hanging="360"/>
      </w:pPr>
      <w:rPr>
        <w:rFonts w:ascii="Arial" w:hAnsi="Arial" w:hint="default"/>
      </w:rPr>
    </w:lvl>
    <w:lvl w:ilvl="4" w:tplc="68388E54" w:tentative="1">
      <w:start w:val="1"/>
      <w:numFmt w:val="bullet"/>
      <w:lvlText w:val="•"/>
      <w:lvlJc w:val="left"/>
      <w:pPr>
        <w:tabs>
          <w:tab w:val="num" w:pos="3600"/>
        </w:tabs>
        <w:ind w:left="3600" w:hanging="360"/>
      </w:pPr>
      <w:rPr>
        <w:rFonts w:ascii="Arial" w:hAnsi="Arial" w:hint="default"/>
      </w:rPr>
    </w:lvl>
    <w:lvl w:ilvl="5" w:tplc="A0508B1A" w:tentative="1">
      <w:start w:val="1"/>
      <w:numFmt w:val="bullet"/>
      <w:lvlText w:val="•"/>
      <w:lvlJc w:val="left"/>
      <w:pPr>
        <w:tabs>
          <w:tab w:val="num" w:pos="4320"/>
        </w:tabs>
        <w:ind w:left="4320" w:hanging="360"/>
      </w:pPr>
      <w:rPr>
        <w:rFonts w:ascii="Arial" w:hAnsi="Arial" w:hint="default"/>
      </w:rPr>
    </w:lvl>
    <w:lvl w:ilvl="6" w:tplc="E5E2B1E0" w:tentative="1">
      <w:start w:val="1"/>
      <w:numFmt w:val="bullet"/>
      <w:lvlText w:val="•"/>
      <w:lvlJc w:val="left"/>
      <w:pPr>
        <w:tabs>
          <w:tab w:val="num" w:pos="5040"/>
        </w:tabs>
        <w:ind w:left="5040" w:hanging="360"/>
      </w:pPr>
      <w:rPr>
        <w:rFonts w:ascii="Arial" w:hAnsi="Arial" w:hint="default"/>
      </w:rPr>
    </w:lvl>
    <w:lvl w:ilvl="7" w:tplc="6C56C202" w:tentative="1">
      <w:start w:val="1"/>
      <w:numFmt w:val="bullet"/>
      <w:lvlText w:val="•"/>
      <w:lvlJc w:val="left"/>
      <w:pPr>
        <w:tabs>
          <w:tab w:val="num" w:pos="5760"/>
        </w:tabs>
        <w:ind w:left="5760" w:hanging="360"/>
      </w:pPr>
      <w:rPr>
        <w:rFonts w:ascii="Arial" w:hAnsi="Arial" w:hint="default"/>
      </w:rPr>
    </w:lvl>
    <w:lvl w:ilvl="8" w:tplc="5322BC9A" w:tentative="1">
      <w:start w:val="1"/>
      <w:numFmt w:val="bullet"/>
      <w:lvlText w:val="•"/>
      <w:lvlJc w:val="left"/>
      <w:pPr>
        <w:tabs>
          <w:tab w:val="num" w:pos="6480"/>
        </w:tabs>
        <w:ind w:left="6480" w:hanging="360"/>
      </w:pPr>
      <w:rPr>
        <w:rFonts w:ascii="Arial" w:hAnsi="Arial" w:hint="default"/>
      </w:rPr>
    </w:lvl>
  </w:abstractNum>
  <w:abstractNum w:abstractNumId="21" w15:restartNumberingAfterBreak="0">
    <w:nsid w:val="1E305558"/>
    <w:multiLevelType w:val="hybridMultilevel"/>
    <w:tmpl w:val="9994424E"/>
    <w:lvl w:ilvl="0" w:tplc="E7C8970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3" w15:restartNumberingAfterBreak="0">
    <w:nsid w:val="20C14E4D"/>
    <w:multiLevelType w:val="hybridMultilevel"/>
    <w:tmpl w:val="BF640B82"/>
    <w:lvl w:ilvl="0" w:tplc="2E96AA9C">
      <w:start w:val="1"/>
      <w:numFmt w:val="lowerLetter"/>
      <w:lvlText w:val="(%1)"/>
      <w:lvlJc w:val="left"/>
      <w:pPr>
        <w:ind w:left="720" w:hanging="360"/>
      </w:pPr>
      <w:rPr>
        <w:rFonts w:eastAsia="Times New Roman" w:hint="default"/>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4" w15:restartNumberingAfterBreak="0">
    <w:nsid w:val="2247306A"/>
    <w:multiLevelType w:val="hybridMultilevel"/>
    <w:tmpl w:val="6E60F7DC"/>
    <w:lvl w:ilvl="0" w:tplc="5906913C">
      <w:start w:val="1"/>
      <w:numFmt w:val="decimal"/>
      <w:pStyle w:val="HEADINGNOTFORTOC"/>
      <w:lvlText w:val="%1."/>
      <w:lvlJc w:val="right"/>
      <w:pPr>
        <w:ind w:left="927" w:hanging="360"/>
      </w:pPr>
      <w:rPr>
        <w:rFonts w:hint="default"/>
      </w:rPr>
    </w:lvl>
    <w:lvl w:ilvl="1" w:tplc="10090019" w:tentative="1">
      <w:start w:val="1"/>
      <w:numFmt w:val="lowerLetter"/>
      <w:pStyle w:val="recommendationheader"/>
      <w:lvlText w:val="%2."/>
      <w:lvlJc w:val="left"/>
      <w:pPr>
        <w:ind w:left="2313" w:hanging="360"/>
      </w:pPr>
    </w:lvl>
    <w:lvl w:ilvl="2" w:tplc="1009001B" w:tentative="1">
      <w:start w:val="1"/>
      <w:numFmt w:val="lowerRoman"/>
      <w:pStyle w:val="heading2notforTOC"/>
      <w:lvlText w:val="%3."/>
      <w:lvlJc w:val="right"/>
      <w:pPr>
        <w:ind w:left="3033" w:hanging="180"/>
      </w:pPr>
    </w:lvl>
    <w:lvl w:ilvl="3" w:tplc="1009000F" w:tentative="1">
      <w:start w:val="1"/>
      <w:numFmt w:val="decimal"/>
      <w:pStyle w:val="Heading4indent"/>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5" w15:restartNumberingAfterBreak="0">
    <w:nsid w:val="25EE463B"/>
    <w:multiLevelType w:val="hybridMultilevel"/>
    <w:tmpl w:val="181400B8"/>
    <w:lvl w:ilvl="0" w:tplc="F126C4EA">
      <w:start w:val="1"/>
      <w:numFmt w:val="decimal"/>
      <w:lvlText w:val="%1."/>
      <w:lvlJc w:val="left"/>
      <w:pPr>
        <w:ind w:left="720" w:hanging="360"/>
      </w:pPr>
    </w:lvl>
    <w:lvl w:ilvl="1" w:tplc="F52AEC3E">
      <w:start w:val="1"/>
      <w:numFmt w:val="lowerLetter"/>
      <w:lvlText w:val="%2."/>
      <w:lvlJc w:val="left"/>
      <w:pPr>
        <w:ind w:left="1440" w:hanging="360"/>
      </w:pPr>
    </w:lvl>
    <w:lvl w:ilvl="2" w:tplc="B02AA8F4">
      <w:start w:val="1"/>
      <w:numFmt w:val="lowerRoman"/>
      <w:lvlText w:val="%3."/>
      <w:lvlJc w:val="right"/>
      <w:pPr>
        <w:ind w:left="2160" w:hanging="180"/>
      </w:pPr>
    </w:lvl>
    <w:lvl w:ilvl="3" w:tplc="4AD8CDE6">
      <w:start w:val="1"/>
      <w:numFmt w:val="decimal"/>
      <w:lvlText w:val="%4."/>
      <w:lvlJc w:val="left"/>
      <w:pPr>
        <w:ind w:left="2880" w:hanging="360"/>
      </w:pPr>
    </w:lvl>
    <w:lvl w:ilvl="4" w:tplc="8D46564C">
      <w:start w:val="1"/>
      <w:numFmt w:val="lowerLetter"/>
      <w:lvlText w:val="%5."/>
      <w:lvlJc w:val="left"/>
      <w:pPr>
        <w:ind w:left="3600" w:hanging="360"/>
      </w:pPr>
    </w:lvl>
    <w:lvl w:ilvl="5" w:tplc="30B4F2D2">
      <w:start w:val="1"/>
      <w:numFmt w:val="lowerRoman"/>
      <w:lvlText w:val="%6."/>
      <w:lvlJc w:val="right"/>
      <w:pPr>
        <w:ind w:left="4320" w:hanging="180"/>
      </w:pPr>
    </w:lvl>
    <w:lvl w:ilvl="6" w:tplc="0F5A36BA">
      <w:start w:val="1"/>
      <w:numFmt w:val="decimal"/>
      <w:lvlText w:val="%7."/>
      <w:lvlJc w:val="left"/>
      <w:pPr>
        <w:ind w:left="5040" w:hanging="360"/>
      </w:pPr>
    </w:lvl>
    <w:lvl w:ilvl="7" w:tplc="F6E427F0">
      <w:start w:val="1"/>
      <w:numFmt w:val="lowerLetter"/>
      <w:lvlText w:val="%8."/>
      <w:lvlJc w:val="left"/>
      <w:pPr>
        <w:ind w:left="5760" w:hanging="360"/>
      </w:pPr>
    </w:lvl>
    <w:lvl w:ilvl="8" w:tplc="9E3E41A4">
      <w:start w:val="1"/>
      <w:numFmt w:val="lowerRoman"/>
      <w:lvlText w:val="%9."/>
      <w:lvlJc w:val="right"/>
      <w:pPr>
        <w:ind w:left="6480" w:hanging="180"/>
      </w:pPr>
    </w:lvl>
  </w:abstractNum>
  <w:abstractNum w:abstractNumId="26"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27"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28" w15:restartNumberingAfterBreak="0">
    <w:nsid w:val="2A47335A"/>
    <w:multiLevelType w:val="hybridMultilevel"/>
    <w:tmpl w:val="0712B8B6"/>
    <w:lvl w:ilvl="0" w:tplc="49B87E24">
      <w:start w:val="1"/>
      <w:numFmt w:val="upp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2C92250A"/>
    <w:multiLevelType w:val="hybridMultilevel"/>
    <w:tmpl w:val="FCECA4E6"/>
    <w:lvl w:ilvl="0" w:tplc="B136D1EE">
      <w:start w:val="1"/>
      <w:numFmt w:val="decimal"/>
      <w:pStyle w:val="StylePara1Before0pt"/>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0" w15:restartNumberingAfterBreak="0">
    <w:nsid w:val="2E5356EC"/>
    <w:multiLevelType w:val="multilevel"/>
    <w:tmpl w:val="07D269C8"/>
    <w:numStyleLink w:val="CBDHeadings"/>
  </w:abstractNum>
  <w:abstractNum w:abstractNumId="31" w15:restartNumberingAfterBreak="0">
    <w:nsid w:val="2F2734BB"/>
    <w:multiLevelType w:val="hybridMultilevel"/>
    <w:tmpl w:val="72C8F33E"/>
    <w:lvl w:ilvl="0" w:tplc="15722EE6">
      <w:start w:val="1"/>
      <w:numFmt w:val="low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32CD2BA0"/>
    <w:multiLevelType w:val="hybridMultilevel"/>
    <w:tmpl w:val="574EB05E"/>
    <w:lvl w:ilvl="0" w:tplc="A6C2D786">
      <w:start w:val="1"/>
      <w:numFmt w:val="upperLetter"/>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3" w15:restartNumberingAfterBreak="0">
    <w:nsid w:val="398E2FF3"/>
    <w:multiLevelType w:val="multilevel"/>
    <w:tmpl w:val="222A08B4"/>
    <w:numStyleLink w:val="ListCBD"/>
  </w:abstractNum>
  <w:abstractNum w:abstractNumId="34" w15:restartNumberingAfterBreak="0">
    <w:nsid w:val="4311310B"/>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5" w15:restartNumberingAfterBreak="0">
    <w:nsid w:val="467961CE"/>
    <w:multiLevelType w:val="hybridMultilevel"/>
    <w:tmpl w:val="F50C7C74"/>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6" w15:restartNumberingAfterBreak="0">
    <w:nsid w:val="48A40EF1"/>
    <w:multiLevelType w:val="hybridMultilevel"/>
    <w:tmpl w:val="9642EAC6"/>
    <w:lvl w:ilvl="0" w:tplc="10090005">
      <w:start w:val="1"/>
      <w:numFmt w:val="bullet"/>
      <w:lvlText w:val=""/>
      <w:lvlJc w:val="left"/>
      <w:pPr>
        <w:ind w:left="1440" w:hanging="360"/>
      </w:pPr>
      <w:rPr>
        <w:rFonts w:ascii="Wingdings" w:hAnsi="Wingdings" w:hint="default"/>
        <w:b w:val="0"/>
        <w:bCs w:val="0"/>
        <w:i w:val="0"/>
        <w:iCs w:val="0"/>
        <w:strike w:val="0"/>
        <w:sz w:val="22"/>
        <w:szCs w:val="22"/>
      </w:rPr>
    </w:lvl>
    <w:lvl w:ilvl="1" w:tplc="FFFFFFFF">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37"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8" w15:restartNumberingAfterBreak="0">
    <w:nsid w:val="4E0442B4"/>
    <w:multiLevelType w:val="multilevel"/>
    <w:tmpl w:val="B9A6BC76"/>
    <w:lvl w:ilvl="0">
      <w:start w:val="1"/>
      <w:numFmt w:val="decimal"/>
      <w:lvlText w:val="%1."/>
      <w:lvlJc w:val="left"/>
      <w:pPr>
        <w:tabs>
          <w:tab w:val="num" w:pos="7290"/>
        </w:tabs>
        <w:ind w:left="6930" w:firstLine="0"/>
      </w:pPr>
      <w:rPr>
        <w:rFonts w:ascii="Times New Roman" w:hAnsi="Times New Roman" w:hint="default"/>
        <w:b w:val="0"/>
        <w:i w:val="0"/>
        <w:strike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9" w15:restartNumberingAfterBreak="0">
    <w:nsid w:val="4E75194C"/>
    <w:multiLevelType w:val="hybridMultilevel"/>
    <w:tmpl w:val="6136E0D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4E880595"/>
    <w:multiLevelType w:val="multilevel"/>
    <w:tmpl w:val="222A08B4"/>
    <w:numStyleLink w:val="ListCBD"/>
  </w:abstractNum>
  <w:abstractNum w:abstractNumId="41" w15:restartNumberingAfterBreak="0">
    <w:nsid w:val="52A66A9D"/>
    <w:multiLevelType w:val="multilevel"/>
    <w:tmpl w:val="222A08B4"/>
    <w:numStyleLink w:val="ListCBD"/>
  </w:abstractNum>
  <w:abstractNum w:abstractNumId="42"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43" w15:restartNumberingAfterBreak="0">
    <w:nsid w:val="55EC7E44"/>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4" w15:restartNumberingAfterBreak="0">
    <w:nsid w:val="595C63DD"/>
    <w:multiLevelType w:val="hybridMultilevel"/>
    <w:tmpl w:val="ADA870E4"/>
    <w:lvl w:ilvl="0" w:tplc="469085D8">
      <w:start w:val="1"/>
      <w:numFmt w:val="decimal"/>
      <w:lvlText w:val="%1."/>
      <w:lvlJc w:val="left"/>
      <w:pPr>
        <w:ind w:left="717"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599F7710"/>
    <w:multiLevelType w:val="hybridMultilevel"/>
    <w:tmpl w:val="D80840C0"/>
    <w:lvl w:ilvl="0" w:tplc="1D2EBFE8">
      <w:start w:val="1"/>
      <w:numFmt w:val="decimal"/>
      <w:lvlText w:val="%1."/>
      <w:lvlJc w:val="left"/>
      <w:pPr>
        <w:tabs>
          <w:tab w:val="num" w:pos="567"/>
        </w:tabs>
        <w:ind w:left="567" w:hanging="567"/>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6" w15:restartNumberingAfterBreak="0">
    <w:nsid w:val="5BA478CF"/>
    <w:multiLevelType w:val="hybridMultilevel"/>
    <w:tmpl w:val="CE2E3F1C"/>
    <w:lvl w:ilvl="0" w:tplc="36887C7A">
      <w:start w:val="1"/>
      <w:numFmt w:val="decimal"/>
      <w:pStyle w:val="paranumbering"/>
      <w:lvlText w:val="%1."/>
      <w:lvlJc w:val="left"/>
      <w:pPr>
        <w:ind w:left="36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7" w15:restartNumberingAfterBreak="0">
    <w:nsid w:val="5D943BEE"/>
    <w:multiLevelType w:val="multilevel"/>
    <w:tmpl w:val="222A08B4"/>
    <w:numStyleLink w:val="ListCBD"/>
  </w:abstractNum>
  <w:abstractNum w:abstractNumId="48"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49"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50"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51" w15:restartNumberingAfterBreak="0">
    <w:nsid w:val="68B70991"/>
    <w:multiLevelType w:val="multilevel"/>
    <w:tmpl w:val="222A08B4"/>
    <w:numStyleLink w:val="ListCBD"/>
  </w:abstractNum>
  <w:abstractNum w:abstractNumId="52"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3"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54"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55" w15:restartNumberingAfterBreak="0">
    <w:nsid w:val="748EDA04"/>
    <w:multiLevelType w:val="hybridMultilevel"/>
    <w:tmpl w:val="5B1A5882"/>
    <w:lvl w:ilvl="0" w:tplc="F6C46D4E">
      <w:start w:val="1"/>
      <w:numFmt w:val="bullet"/>
      <w:lvlText w:val="-"/>
      <w:lvlJc w:val="left"/>
      <w:pPr>
        <w:ind w:left="1440" w:hanging="360"/>
      </w:pPr>
      <w:rPr>
        <w:rFonts w:ascii="Aptos" w:hAnsi="Aptos" w:hint="default"/>
      </w:rPr>
    </w:lvl>
    <w:lvl w:ilvl="1" w:tplc="D9CA986C">
      <w:start w:val="1"/>
      <w:numFmt w:val="bullet"/>
      <w:lvlText w:val="o"/>
      <w:lvlJc w:val="left"/>
      <w:pPr>
        <w:ind w:left="2160" w:hanging="360"/>
      </w:pPr>
      <w:rPr>
        <w:rFonts w:ascii="Courier New" w:hAnsi="Courier New" w:hint="default"/>
      </w:rPr>
    </w:lvl>
    <w:lvl w:ilvl="2" w:tplc="DF348D72">
      <w:start w:val="1"/>
      <w:numFmt w:val="bullet"/>
      <w:lvlText w:val=""/>
      <w:lvlJc w:val="left"/>
      <w:pPr>
        <w:ind w:left="2880" w:hanging="360"/>
      </w:pPr>
      <w:rPr>
        <w:rFonts w:ascii="Wingdings" w:hAnsi="Wingdings" w:hint="default"/>
      </w:rPr>
    </w:lvl>
    <w:lvl w:ilvl="3" w:tplc="DD0E11CA">
      <w:start w:val="1"/>
      <w:numFmt w:val="bullet"/>
      <w:lvlText w:val=""/>
      <w:lvlJc w:val="left"/>
      <w:pPr>
        <w:ind w:left="3600" w:hanging="360"/>
      </w:pPr>
      <w:rPr>
        <w:rFonts w:ascii="Symbol" w:hAnsi="Symbol" w:hint="default"/>
      </w:rPr>
    </w:lvl>
    <w:lvl w:ilvl="4" w:tplc="B5B67C6A">
      <w:start w:val="1"/>
      <w:numFmt w:val="bullet"/>
      <w:lvlText w:val="o"/>
      <w:lvlJc w:val="left"/>
      <w:pPr>
        <w:ind w:left="4320" w:hanging="360"/>
      </w:pPr>
      <w:rPr>
        <w:rFonts w:ascii="Courier New" w:hAnsi="Courier New" w:hint="default"/>
      </w:rPr>
    </w:lvl>
    <w:lvl w:ilvl="5" w:tplc="51302D72">
      <w:start w:val="1"/>
      <w:numFmt w:val="bullet"/>
      <w:lvlText w:val=""/>
      <w:lvlJc w:val="left"/>
      <w:pPr>
        <w:ind w:left="5040" w:hanging="360"/>
      </w:pPr>
      <w:rPr>
        <w:rFonts w:ascii="Wingdings" w:hAnsi="Wingdings" w:hint="default"/>
      </w:rPr>
    </w:lvl>
    <w:lvl w:ilvl="6" w:tplc="BE1A74D2">
      <w:start w:val="1"/>
      <w:numFmt w:val="bullet"/>
      <w:lvlText w:val=""/>
      <w:lvlJc w:val="left"/>
      <w:pPr>
        <w:ind w:left="5760" w:hanging="360"/>
      </w:pPr>
      <w:rPr>
        <w:rFonts w:ascii="Symbol" w:hAnsi="Symbol" w:hint="default"/>
      </w:rPr>
    </w:lvl>
    <w:lvl w:ilvl="7" w:tplc="27265B90">
      <w:start w:val="1"/>
      <w:numFmt w:val="bullet"/>
      <w:lvlText w:val="o"/>
      <w:lvlJc w:val="left"/>
      <w:pPr>
        <w:ind w:left="6480" w:hanging="360"/>
      </w:pPr>
      <w:rPr>
        <w:rFonts w:ascii="Courier New" w:hAnsi="Courier New" w:hint="default"/>
      </w:rPr>
    </w:lvl>
    <w:lvl w:ilvl="8" w:tplc="F87EA56A">
      <w:start w:val="1"/>
      <w:numFmt w:val="bullet"/>
      <w:lvlText w:val=""/>
      <w:lvlJc w:val="left"/>
      <w:pPr>
        <w:ind w:left="7200" w:hanging="360"/>
      </w:pPr>
      <w:rPr>
        <w:rFonts w:ascii="Wingdings" w:hAnsi="Wingdings" w:hint="default"/>
      </w:rPr>
    </w:lvl>
  </w:abstractNum>
  <w:abstractNum w:abstractNumId="56"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pStyle w:val="reference"/>
      <w:lvlText w:val="%9."/>
      <w:lvlJc w:val="right"/>
      <w:pPr>
        <w:ind w:left="6687" w:hanging="180"/>
      </w:pPr>
    </w:lvl>
  </w:abstractNum>
  <w:abstractNum w:abstractNumId="57" w15:restartNumberingAfterBreak="0">
    <w:nsid w:val="7BFF494A"/>
    <w:multiLevelType w:val="hybridMultilevel"/>
    <w:tmpl w:val="B8C27F8A"/>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560939009">
    <w:abstractNumId w:val="55"/>
  </w:num>
  <w:num w:numId="2" w16cid:durableId="2050370327">
    <w:abstractNumId w:val="35"/>
  </w:num>
  <w:num w:numId="3" w16cid:durableId="2069499237">
    <w:abstractNumId w:val="51"/>
  </w:num>
  <w:num w:numId="4" w16cid:durableId="158270868">
    <w:abstractNumId w:val="56"/>
  </w:num>
  <w:num w:numId="5" w16cid:durableId="159275565">
    <w:abstractNumId w:val="22"/>
  </w:num>
  <w:num w:numId="6" w16cid:durableId="271714945">
    <w:abstractNumId w:val="24"/>
  </w:num>
  <w:num w:numId="7" w16cid:durableId="1351487209">
    <w:abstractNumId w:val="24"/>
  </w:num>
  <w:num w:numId="8" w16cid:durableId="1612737127">
    <w:abstractNumId w:val="27"/>
  </w:num>
  <w:num w:numId="9" w16cid:durableId="1334139419">
    <w:abstractNumId w:val="45"/>
  </w:num>
  <w:num w:numId="10" w16cid:durableId="935023265">
    <w:abstractNumId w:val="50"/>
  </w:num>
  <w:num w:numId="11" w16cid:durableId="268247158">
    <w:abstractNumId w:val="49"/>
  </w:num>
  <w:num w:numId="12" w16cid:durableId="143207059">
    <w:abstractNumId w:val="42"/>
  </w:num>
  <w:num w:numId="13" w16cid:durableId="445121453">
    <w:abstractNumId w:val="26"/>
  </w:num>
  <w:num w:numId="14" w16cid:durableId="1263953771">
    <w:abstractNumId w:val="26"/>
    <w:lvlOverride w:ilvl="0">
      <w:startOverride w:val="1"/>
    </w:lvlOverride>
  </w:num>
  <w:num w:numId="15" w16cid:durableId="199586161">
    <w:abstractNumId w:val="48"/>
  </w:num>
  <w:num w:numId="16" w16cid:durableId="584072443">
    <w:abstractNumId w:val="48"/>
    <w:lvlOverride w:ilvl="0">
      <w:startOverride w:val="1"/>
    </w:lvlOverride>
  </w:num>
  <w:num w:numId="17" w16cid:durableId="1638680439">
    <w:abstractNumId w:val="51"/>
    <w:lvlOverride w:ilvl="0">
      <w:startOverride w:val="1"/>
    </w:lvlOverride>
  </w:num>
  <w:num w:numId="18" w16cid:durableId="1376001245">
    <w:abstractNumId w:val="48"/>
    <w:lvlOverride w:ilvl="0">
      <w:startOverride w:val="1"/>
    </w:lvlOverride>
  </w:num>
  <w:num w:numId="19" w16cid:durableId="1480611021">
    <w:abstractNumId w:val="57"/>
  </w:num>
  <w:num w:numId="20" w16cid:durableId="1967006738">
    <w:abstractNumId w:val="51"/>
    <w:lvlOverride w:ilvl="0">
      <w:startOverride w:val="1"/>
    </w:lvlOverride>
  </w:num>
  <w:num w:numId="21" w16cid:durableId="323556548">
    <w:abstractNumId w:val="51"/>
    <w:lvlOverride w:ilvl="0">
      <w:startOverride w:val="1"/>
    </w:lvlOverride>
  </w:num>
  <w:num w:numId="22" w16cid:durableId="539319929">
    <w:abstractNumId w:val="25"/>
  </w:num>
  <w:num w:numId="23" w16cid:durableId="2105613923">
    <w:abstractNumId w:val="29"/>
  </w:num>
  <w:num w:numId="24" w16cid:durableId="519390554">
    <w:abstractNumId w:val="38"/>
  </w:num>
  <w:num w:numId="25" w16cid:durableId="860627223">
    <w:abstractNumId w:val="21"/>
  </w:num>
  <w:num w:numId="26" w16cid:durableId="1528710538">
    <w:abstractNumId w:val="51"/>
  </w:num>
  <w:num w:numId="27" w16cid:durableId="1600913711">
    <w:abstractNumId w:val="51"/>
  </w:num>
  <w:num w:numId="28" w16cid:durableId="4744856">
    <w:abstractNumId w:val="51"/>
  </w:num>
  <w:num w:numId="29" w16cid:durableId="695352513">
    <w:abstractNumId w:val="51"/>
  </w:num>
  <w:num w:numId="30" w16cid:durableId="1071198247">
    <w:abstractNumId w:val="51"/>
    <w:lvlOverride w:ilvl="0">
      <w:startOverride w:val="1"/>
    </w:lvlOverride>
  </w:num>
  <w:num w:numId="31" w16cid:durableId="1656834127">
    <w:abstractNumId w:val="51"/>
    <w:lvlOverride w:ilvl="0">
      <w:startOverride w:val="1"/>
    </w:lvlOverride>
  </w:num>
  <w:num w:numId="32" w16cid:durableId="1383865440">
    <w:abstractNumId w:val="51"/>
    <w:lvlOverride w:ilvl="0">
      <w:startOverride w:val="1"/>
    </w:lvlOverride>
  </w:num>
  <w:num w:numId="33" w16cid:durableId="1370102788">
    <w:abstractNumId w:val="51"/>
    <w:lvlOverride w:ilvl="0">
      <w:startOverride w:val="1"/>
    </w:lvlOverride>
  </w:num>
  <w:num w:numId="34" w16cid:durableId="2019310302">
    <w:abstractNumId w:val="51"/>
    <w:lvlOverride w:ilvl="0">
      <w:startOverride w:val="1"/>
    </w:lvlOverride>
  </w:num>
  <w:num w:numId="35" w16cid:durableId="464809143">
    <w:abstractNumId w:val="51"/>
    <w:lvlOverride w:ilvl="0">
      <w:startOverride w:val="1"/>
    </w:lvlOverride>
  </w:num>
  <w:num w:numId="36" w16cid:durableId="2025746634">
    <w:abstractNumId w:val="20"/>
  </w:num>
  <w:num w:numId="37" w16cid:durableId="1765878855">
    <w:abstractNumId w:val="36"/>
  </w:num>
  <w:num w:numId="38" w16cid:durableId="1645426192">
    <w:abstractNumId w:val="51"/>
  </w:num>
  <w:num w:numId="39" w16cid:durableId="636375953">
    <w:abstractNumId w:val="51"/>
  </w:num>
  <w:num w:numId="40" w16cid:durableId="958339685">
    <w:abstractNumId w:val="51"/>
  </w:num>
  <w:num w:numId="41" w16cid:durableId="1085034020">
    <w:abstractNumId w:val="51"/>
  </w:num>
  <w:num w:numId="42" w16cid:durableId="1113594523">
    <w:abstractNumId w:val="51"/>
  </w:num>
  <w:num w:numId="43" w16cid:durableId="1548645230">
    <w:abstractNumId w:val="23"/>
  </w:num>
  <w:num w:numId="44" w16cid:durableId="1954095563">
    <w:abstractNumId w:val="37"/>
  </w:num>
  <w:num w:numId="45" w16cid:durableId="620190856">
    <w:abstractNumId w:val="47"/>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46" w16cid:durableId="1002663819">
    <w:abstractNumId w:val="51"/>
  </w:num>
  <w:num w:numId="47" w16cid:durableId="1188325277">
    <w:abstractNumId w:val="51"/>
  </w:num>
  <w:num w:numId="48" w16cid:durableId="308752287">
    <w:abstractNumId w:val="51"/>
  </w:num>
  <w:num w:numId="49" w16cid:durableId="2032216428">
    <w:abstractNumId w:val="51"/>
  </w:num>
  <w:num w:numId="50" w16cid:durableId="922304236">
    <w:abstractNumId w:val="51"/>
  </w:num>
  <w:num w:numId="51" w16cid:durableId="74086696">
    <w:abstractNumId w:val="51"/>
  </w:num>
  <w:num w:numId="52" w16cid:durableId="1260022532">
    <w:abstractNumId w:val="51"/>
  </w:num>
  <w:num w:numId="53" w16cid:durableId="1706516435">
    <w:abstractNumId w:val="51"/>
  </w:num>
  <w:num w:numId="54" w16cid:durableId="1031615380">
    <w:abstractNumId w:val="51"/>
  </w:num>
  <w:num w:numId="55" w16cid:durableId="1013920104">
    <w:abstractNumId w:val="51"/>
  </w:num>
  <w:num w:numId="56" w16cid:durableId="1832595862">
    <w:abstractNumId w:val="51"/>
  </w:num>
  <w:num w:numId="57" w16cid:durableId="560672902">
    <w:abstractNumId w:val="14"/>
  </w:num>
  <w:num w:numId="58" w16cid:durableId="1072390599">
    <w:abstractNumId w:val="54"/>
  </w:num>
  <w:num w:numId="59" w16cid:durableId="1933662228">
    <w:abstractNumId w:val="32"/>
  </w:num>
  <w:num w:numId="60" w16cid:durableId="1991909117">
    <w:abstractNumId w:val="11"/>
  </w:num>
  <w:num w:numId="61" w16cid:durableId="1138956019">
    <w:abstractNumId w:val="18"/>
  </w:num>
  <w:num w:numId="62" w16cid:durableId="607395260">
    <w:abstractNumId w:val="9"/>
  </w:num>
  <w:num w:numId="63" w16cid:durableId="98110136">
    <w:abstractNumId w:val="7"/>
  </w:num>
  <w:num w:numId="64" w16cid:durableId="920676582">
    <w:abstractNumId w:val="6"/>
  </w:num>
  <w:num w:numId="65" w16cid:durableId="447286378">
    <w:abstractNumId w:val="5"/>
  </w:num>
  <w:num w:numId="66" w16cid:durableId="1532258362">
    <w:abstractNumId w:val="4"/>
  </w:num>
  <w:num w:numId="67" w16cid:durableId="1587106058">
    <w:abstractNumId w:val="8"/>
  </w:num>
  <w:num w:numId="68" w16cid:durableId="1646355732">
    <w:abstractNumId w:val="3"/>
  </w:num>
  <w:num w:numId="69" w16cid:durableId="2006930253">
    <w:abstractNumId w:val="2"/>
  </w:num>
  <w:num w:numId="70" w16cid:durableId="1811677887">
    <w:abstractNumId w:val="1"/>
  </w:num>
  <w:num w:numId="71" w16cid:durableId="537353487">
    <w:abstractNumId w:val="0"/>
  </w:num>
  <w:num w:numId="72" w16cid:durableId="1865050652">
    <w:abstractNumId w:val="41"/>
  </w:num>
  <w:num w:numId="73" w16cid:durableId="80179172">
    <w:abstractNumId w:val="44"/>
  </w:num>
  <w:num w:numId="74" w16cid:durableId="2067988725">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16cid:durableId="1771076976">
    <w:abstractNumId w:val="15"/>
  </w:num>
  <w:num w:numId="76" w16cid:durableId="939752621">
    <w:abstractNumId w:val="40"/>
  </w:num>
  <w:num w:numId="77" w16cid:durableId="915044361">
    <w:abstractNumId w:val="33"/>
  </w:num>
  <w:num w:numId="78" w16cid:durableId="855196379">
    <w:abstractNumId w:val="17"/>
  </w:num>
  <w:num w:numId="79" w16cid:durableId="1466853331">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16cid:durableId="1801917413">
    <w:abstractNumId w:val="19"/>
  </w:num>
  <w:num w:numId="81" w16cid:durableId="708722651">
    <w:abstractNumId w:val="10"/>
  </w:num>
  <w:num w:numId="82" w16cid:durableId="2136412448">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16cid:durableId="965231287">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16cid:durableId="48112374">
    <w:abstractNumId w:val="12"/>
  </w:num>
  <w:num w:numId="85" w16cid:durableId="1607615596">
    <w:abstractNumId w:val="28"/>
  </w:num>
  <w:num w:numId="86" w16cid:durableId="643118139">
    <w:abstractNumId w:val="28"/>
    <w:lvlOverride w:ilvl="0">
      <w:startOverride w:val="1"/>
    </w:lvlOverride>
  </w:num>
  <w:num w:numId="87" w16cid:durableId="820851909">
    <w:abstractNumId w:val="28"/>
    <w:lvlOverride w:ilvl="0">
      <w:startOverride w:val="1"/>
    </w:lvlOverride>
  </w:num>
  <w:num w:numId="88" w16cid:durableId="709648587">
    <w:abstractNumId w:val="28"/>
    <w:lvlOverride w:ilvl="0">
      <w:startOverride w:val="1"/>
    </w:lvlOverride>
  </w:num>
  <w:num w:numId="89" w16cid:durableId="1353799543">
    <w:abstractNumId w:val="31"/>
  </w:num>
  <w:num w:numId="90" w16cid:durableId="1570270110">
    <w:abstractNumId w:val="43"/>
  </w:num>
  <w:num w:numId="91" w16cid:durableId="2125995167">
    <w:abstractNumId w:val="34"/>
  </w:num>
  <w:num w:numId="92" w16cid:durableId="893932166">
    <w:abstractNumId w:val="52"/>
  </w:num>
  <w:num w:numId="93" w16cid:durableId="1627851340">
    <w:abstractNumId w:val="30"/>
  </w:num>
  <w:num w:numId="94" w16cid:durableId="1945532808">
    <w:abstractNumId w:val="16"/>
  </w:num>
  <w:num w:numId="95" w16cid:durableId="684478527">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16cid:durableId="602764451">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16cid:durableId="703213624">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8" w16cid:durableId="906494965">
    <w:abstractNumId w:val="13"/>
  </w:num>
  <w:num w:numId="99" w16cid:durableId="53670398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16cid:durableId="29629709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 w16cid:durableId="317728152">
    <w:abstractNumId w:val="8"/>
  </w:num>
  <w:num w:numId="102" w16cid:durableId="307250010">
    <w:abstractNumId w:val="3"/>
  </w:num>
  <w:num w:numId="103" w16cid:durableId="1652563440">
    <w:abstractNumId w:val="2"/>
  </w:num>
  <w:num w:numId="104" w16cid:durableId="1831753054">
    <w:abstractNumId w:val="1"/>
  </w:num>
  <w:num w:numId="105" w16cid:durableId="830677012">
    <w:abstractNumId w:val="0"/>
  </w:num>
  <w:num w:numId="106" w16cid:durableId="1480800637">
    <w:abstractNumId w:val="47"/>
  </w:num>
  <w:num w:numId="107" w16cid:durableId="1329216811">
    <w:abstractNumId w:val="47"/>
  </w:num>
  <w:num w:numId="108" w16cid:durableId="782579479">
    <w:abstractNumId w:val="47"/>
  </w:num>
  <w:num w:numId="109" w16cid:durableId="835462762">
    <w:abstractNumId w:val="47"/>
  </w:num>
  <w:num w:numId="110" w16cid:durableId="1447122571">
    <w:abstractNumId w:val="47"/>
  </w:num>
  <w:num w:numId="111" w16cid:durableId="649866059">
    <w:abstractNumId w:val="47"/>
  </w:num>
  <w:num w:numId="112" w16cid:durableId="1346520558">
    <w:abstractNumId w:val="47"/>
  </w:num>
  <w:num w:numId="113" w16cid:durableId="385882539">
    <w:abstractNumId w:val="47"/>
  </w:num>
  <w:num w:numId="114" w16cid:durableId="1834879343">
    <w:abstractNumId w:val="47"/>
  </w:num>
  <w:num w:numId="115" w16cid:durableId="1320768473">
    <w:abstractNumId w:val="47"/>
  </w:num>
  <w:num w:numId="116" w16cid:durableId="2043936807">
    <w:abstractNumId w:val="47"/>
  </w:num>
  <w:num w:numId="117" w16cid:durableId="260643514">
    <w:abstractNumId w:val="47"/>
  </w:num>
  <w:num w:numId="118" w16cid:durableId="118769179">
    <w:abstractNumId w:val="47"/>
  </w:num>
  <w:num w:numId="119" w16cid:durableId="1447114878">
    <w:abstractNumId w:val="47"/>
  </w:num>
  <w:num w:numId="120" w16cid:durableId="300964894">
    <w:abstractNumId w:val="47"/>
  </w:num>
  <w:num w:numId="121" w16cid:durableId="1780370193">
    <w:abstractNumId w:val="47"/>
  </w:num>
  <w:num w:numId="122" w16cid:durableId="182473601">
    <w:abstractNumId w:val="47"/>
  </w:num>
  <w:num w:numId="123" w16cid:durableId="415174269">
    <w:abstractNumId w:val="47"/>
  </w:num>
  <w:num w:numId="124" w16cid:durableId="1154493542">
    <w:abstractNumId w:val="47"/>
  </w:num>
  <w:num w:numId="125" w16cid:durableId="869731317">
    <w:abstractNumId w:val="47"/>
  </w:num>
  <w:num w:numId="126" w16cid:durableId="917129714">
    <w:abstractNumId w:val="47"/>
  </w:num>
  <w:num w:numId="127" w16cid:durableId="1564756487">
    <w:abstractNumId w:val="47"/>
  </w:num>
  <w:num w:numId="128" w16cid:durableId="1925802760">
    <w:abstractNumId w:val="47"/>
  </w:num>
  <w:num w:numId="129" w16cid:durableId="1121610462">
    <w:abstractNumId w:val="47"/>
  </w:num>
  <w:num w:numId="130" w16cid:durableId="2108236558">
    <w:abstractNumId w:val="47"/>
  </w:num>
  <w:num w:numId="131" w16cid:durableId="1990162583">
    <w:abstractNumId w:val="47"/>
  </w:num>
  <w:num w:numId="132" w16cid:durableId="780614184">
    <w:abstractNumId w:val="47"/>
  </w:num>
  <w:num w:numId="133" w16cid:durableId="479616493">
    <w:abstractNumId w:val="47"/>
  </w:num>
  <w:num w:numId="134" w16cid:durableId="1037008840">
    <w:abstractNumId w:val="47"/>
  </w:num>
  <w:num w:numId="135" w16cid:durableId="1611279169">
    <w:abstractNumId w:val="47"/>
  </w:num>
  <w:num w:numId="136" w16cid:durableId="1025594110">
    <w:abstractNumId w:val="47"/>
  </w:num>
  <w:num w:numId="137" w16cid:durableId="1734498061">
    <w:abstractNumId w:val="47"/>
  </w:num>
  <w:num w:numId="138" w16cid:durableId="102699867">
    <w:abstractNumId w:val="47"/>
  </w:num>
  <w:num w:numId="139" w16cid:durableId="699203984">
    <w:abstractNumId w:val="47"/>
  </w:num>
  <w:num w:numId="140" w16cid:durableId="492721773">
    <w:abstractNumId w:val="47"/>
  </w:num>
  <w:num w:numId="141" w16cid:durableId="1953633918">
    <w:abstractNumId w:val="47"/>
  </w:num>
  <w:num w:numId="142" w16cid:durableId="1417554171">
    <w:abstractNumId w:val="47"/>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strike w:val="0"/>
          <w:color w:val="auto"/>
          <w:sz w:val="22"/>
        </w:rPr>
      </w:lvl>
    </w:lvlOverride>
  </w:num>
  <w:num w:numId="143" w16cid:durableId="1671131072">
    <w:abstractNumId w:val="47"/>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strike w:val="0"/>
          <w:color w:val="auto"/>
          <w:sz w:val="22"/>
        </w:rPr>
      </w:lvl>
    </w:lvlOverride>
  </w:num>
  <w:num w:numId="144" w16cid:durableId="724959575">
    <w:abstractNumId w:val="47"/>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45" w16cid:durableId="413891432">
    <w:abstractNumId w:val="47"/>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46" w16cid:durableId="650715690">
    <w:abstractNumId w:val="39"/>
  </w:num>
  <w:num w:numId="147" w16cid:durableId="676273945">
    <w:abstractNumId w:val="47"/>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48" w16cid:durableId="638070167">
    <w:abstractNumId w:val="47"/>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49" w16cid:durableId="1101611154">
    <w:abstractNumId w:val="47"/>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50" w16cid:durableId="1511215638">
    <w:abstractNumId w:val="47"/>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51" w16cid:durableId="2106341196">
    <w:abstractNumId w:val="47"/>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52" w16cid:durableId="1742752659">
    <w:abstractNumId w:val="47"/>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53" w16cid:durableId="1917543789">
    <w:abstractNumId w:val="47"/>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54" w16cid:durableId="233586697">
    <w:abstractNumId w:val="47"/>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55" w16cid:durableId="852299274">
    <w:abstractNumId w:val="47"/>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56" w16cid:durableId="1144925726">
    <w:abstractNumId w:val="47"/>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57" w16cid:durableId="420179717">
    <w:abstractNumId w:val="47"/>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58" w16cid:durableId="1602369445">
    <w:abstractNumId w:val="47"/>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59" w16cid:durableId="138110464">
    <w:abstractNumId w:val="47"/>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60" w16cid:durableId="188379030">
    <w:abstractNumId w:val="47"/>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61" w16cid:durableId="1333221471">
    <w:abstractNumId w:val="53"/>
  </w:num>
  <w:num w:numId="162" w16cid:durableId="486631693">
    <w:abstractNumId w:val="46"/>
  </w:num>
  <w:numIdMacAtCleanup w:val="1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attachedTemplate r:id="rId1"/>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59D1"/>
    <w:rsid w:val="000008AD"/>
    <w:rsid w:val="00000FDC"/>
    <w:rsid w:val="00001953"/>
    <w:rsid w:val="00001FA5"/>
    <w:rsid w:val="0000218C"/>
    <w:rsid w:val="00002B05"/>
    <w:rsid w:val="00002C6A"/>
    <w:rsid w:val="00002F0A"/>
    <w:rsid w:val="00003CC8"/>
    <w:rsid w:val="00004620"/>
    <w:rsid w:val="000047BD"/>
    <w:rsid w:val="00004DAA"/>
    <w:rsid w:val="00004EAF"/>
    <w:rsid w:val="00005D11"/>
    <w:rsid w:val="00005F7B"/>
    <w:rsid w:val="00006255"/>
    <w:rsid w:val="00006299"/>
    <w:rsid w:val="00006467"/>
    <w:rsid w:val="000067B5"/>
    <w:rsid w:val="00006986"/>
    <w:rsid w:val="000072E8"/>
    <w:rsid w:val="000072F5"/>
    <w:rsid w:val="000074CF"/>
    <w:rsid w:val="00007643"/>
    <w:rsid w:val="00010037"/>
    <w:rsid w:val="0001062A"/>
    <w:rsid w:val="00010881"/>
    <w:rsid w:val="00014115"/>
    <w:rsid w:val="000143B2"/>
    <w:rsid w:val="00014630"/>
    <w:rsid w:val="000147B2"/>
    <w:rsid w:val="00014FF7"/>
    <w:rsid w:val="000159F6"/>
    <w:rsid w:val="00016138"/>
    <w:rsid w:val="00017033"/>
    <w:rsid w:val="00017226"/>
    <w:rsid w:val="000174F9"/>
    <w:rsid w:val="00017B5D"/>
    <w:rsid w:val="00022C92"/>
    <w:rsid w:val="00023645"/>
    <w:rsid w:val="000239FB"/>
    <w:rsid w:val="00026AB8"/>
    <w:rsid w:val="00026D17"/>
    <w:rsid w:val="00026F8E"/>
    <w:rsid w:val="00027013"/>
    <w:rsid w:val="0002711A"/>
    <w:rsid w:val="000271ED"/>
    <w:rsid w:val="00027319"/>
    <w:rsid w:val="000275B9"/>
    <w:rsid w:val="00027EAA"/>
    <w:rsid w:val="00030547"/>
    <w:rsid w:val="0003118A"/>
    <w:rsid w:val="00031269"/>
    <w:rsid w:val="0003343C"/>
    <w:rsid w:val="00033624"/>
    <w:rsid w:val="00033C53"/>
    <w:rsid w:val="00033DB3"/>
    <w:rsid w:val="000340DA"/>
    <w:rsid w:val="00034A41"/>
    <w:rsid w:val="00034A4C"/>
    <w:rsid w:val="000361E5"/>
    <w:rsid w:val="0003637B"/>
    <w:rsid w:val="00036DE9"/>
    <w:rsid w:val="00037F0C"/>
    <w:rsid w:val="00040598"/>
    <w:rsid w:val="00040785"/>
    <w:rsid w:val="0004115E"/>
    <w:rsid w:val="000429F4"/>
    <w:rsid w:val="000435EA"/>
    <w:rsid w:val="000436AF"/>
    <w:rsid w:val="00043E83"/>
    <w:rsid w:val="00044123"/>
    <w:rsid w:val="000443AA"/>
    <w:rsid w:val="00044852"/>
    <w:rsid w:val="00044EA7"/>
    <w:rsid w:val="000461F9"/>
    <w:rsid w:val="0004625F"/>
    <w:rsid w:val="0004641C"/>
    <w:rsid w:val="00046678"/>
    <w:rsid w:val="00047109"/>
    <w:rsid w:val="00047D2E"/>
    <w:rsid w:val="00047F3C"/>
    <w:rsid w:val="00050A73"/>
    <w:rsid w:val="00051126"/>
    <w:rsid w:val="00051B37"/>
    <w:rsid w:val="00052400"/>
    <w:rsid w:val="000527B6"/>
    <w:rsid w:val="00053550"/>
    <w:rsid w:val="00053BDC"/>
    <w:rsid w:val="00054BE4"/>
    <w:rsid w:val="00054F0E"/>
    <w:rsid w:val="00055714"/>
    <w:rsid w:val="00055734"/>
    <w:rsid w:val="00057A97"/>
    <w:rsid w:val="00057C47"/>
    <w:rsid w:val="00060BCD"/>
    <w:rsid w:val="0006156E"/>
    <w:rsid w:val="00061A38"/>
    <w:rsid w:val="00062066"/>
    <w:rsid w:val="0006258D"/>
    <w:rsid w:val="00062E68"/>
    <w:rsid w:val="00063686"/>
    <w:rsid w:val="00063E73"/>
    <w:rsid w:val="00064CAA"/>
    <w:rsid w:val="00064CEC"/>
    <w:rsid w:val="00064F64"/>
    <w:rsid w:val="00065148"/>
    <w:rsid w:val="00065326"/>
    <w:rsid w:val="00065748"/>
    <w:rsid w:val="000658E2"/>
    <w:rsid w:val="00065B06"/>
    <w:rsid w:val="00066518"/>
    <w:rsid w:val="00067479"/>
    <w:rsid w:val="00067596"/>
    <w:rsid w:val="00067A18"/>
    <w:rsid w:val="0007038A"/>
    <w:rsid w:val="00071452"/>
    <w:rsid w:val="000726CD"/>
    <w:rsid w:val="00072716"/>
    <w:rsid w:val="00073221"/>
    <w:rsid w:val="00073ECA"/>
    <w:rsid w:val="00073FCF"/>
    <w:rsid w:val="00074AAF"/>
    <w:rsid w:val="00074B4A"/>
    <w:rsid w:val="00074C6C"/>
    <w:rsid w:val="000759A6"/>
    <w:rsid w:val="00075B94"/>
    <w:rsid w:val="0007616E"/>
    <w:rsid w:val="00076E2D"/>
    <w:rsid w:val="00080F84"/>
    <w:rsid w:val="000830F6"/>
    <w:rsid w:val="000839C5"/>
    <w:rsid w:val="00085D7E"/>
    <w:rsid w:val="00086066"/>
    <w:rsid w:val="0008681F"/>
    <w:rsid w:val="00087F2C"/>
    <w:rsid w:val="000909F8"/>
    <w:rsid w:val="00090AD8"/>
    <w:rsid w:val="000926DE"/>
    <w:rsid w:val="00093184"/>
    <w:rsid w:val="00093901"/>
    <w:rsid w:val="00093ADA"/>
    <w:rsid w:val="00093B22"/>
    <w:rsid w:val="00093E2A"/>
    <w:rsid w:val="00094911"/>
    <w:rsid w:val="00094A45"/>
    <w:rsid w:val="000956F9"/>
    <w:rsid w:val="0009589F"/>
    <w:rsid w:val="00095BD5"/>
    <w:rsid w:val="000962CC"/>
    <w:rsid w:val="00096D69"/>
    <w:rsid w:val="000976E3"/>
    <w:rsid w:val="000A04E5"/>
    <w:rsid w:val="000A1BC6"/>
    <w:rsid w:val="000A2D7F"/>
    <w:rsid w:val="000A39AB"/>
    <w:rsid w:val="000A3C84"/>
    <w:rsid w:val="000A4380"/>
    <w:rsid w:val="000A4422"/>
    <w:rsid w:val="000A4E8A"/>
    <w:rsid w:val="000A5A1E"/>
    <w:rsid w:val="000A66C2"/>
    <w:rsid w:val="000A6BF1"/>
    <w:rsid w:val="000A6FFB"/>
    <w:rsid w:val="000A71EC"/>
    <w:rsid w:val="000A7AB4"/>
    <w:rsid w:val="000A7DE1"/>
    <w:rsid w:val="000B082E"/>
    <w:rsid w:val="000B09DD"/>
    <w:rsid w:val="000B0A6E"/>
    <w:rsid w:val="000B1BFD"/>
    <w:rsid w:val="000B1DF8"/>
    <w:rsid w:val="000B2208"/>
    <w:rsid w:val="000B3E0B"/>
    <w:rsid w:val="000B4230"/>
    <w:rsid w:val="000B4FDA"/>
    <w:rsid w:val="000B5556"/>
    <w:rsid w:val="000B5835"/>
    <w:rsid w:val="000B631F"/>
    <w:rsid w:val="000B69D1"/>
    <w:rsid w:val="000B734B"/>
    <w:rsid w:val="000B7928"/>
    <w:rsid w:val="000C0617"/>
    <w:rsid w:val="000C0787"/>
    <w:rsid w:val="000C11A3"/>
    <w:rsid w:val="000C25A0"/>
    <w:rsid w:val="000C25DE"/>
    <w:rsid w:val="000C3A6B"/>
    <w:rsid w:val="000C3D26"/>
    <w:rsid w:val="000C512A"/>
    <w:rsid w:val="000C55C7"/>
    <w:rsid w:val="000C5689"/>
    <w:rsid w:val="000C5B49"/>
    <w:rsid w:val="000C5DA7"/>
    <w:rsid w:val="000C60CE"/>
    <w:rsid w:val="000C6179"/>
    <w:rsid w:val="000C61EE"/>
    <w:rsid w:val="000C649A"/>
    <w:rsid w:val="000C6B37"/>
    <w:rsid w:val="000C71AD"/>
    <w:rsid w:val="000C7940"/>
    <w:rsid w:val="000C7DB5"/>
    <w:rsid w:val="000D02C4"/>
    <w:rsid w:val="000D1A1B"/>
    <w:rsid w:val="000D372F"/>
    <w:rsid w:val="000D3BEF"/>
    <w:rsid w:val="000D45F3"/>
    <w:rsid w:val="000D4D69"/>
    <w:rsid w:val="000D6733"/>
    <w:rsid w:val="000D69E4"/>
    <w:rsid w:val="000D6B95"/>
    <w:rsid w:val="000D6FF6"/>
    <w:rsid w:val="000D76DF"/>
    <w:rsid w:val="000E02F7"/>
    <w:rsid w:val="000E1318"/>
    <w:rsid w:val="000E1404"/>
    <w:rsid w:val="000E29DC"/>
    <w:rsid w:val="000E33FC"/>
    <w:rsid w:val="000E3D7A"/>
    <w:rsid w:val="000E4CCD"/>
    <w:rsid w:val="000E541E"/>
    <w:rsid w:val="000E5505"/>
    <w:rsid w:val="000E7095"/>
    <w:rsid w:val="000E7511"/>
    <w:rsid w:val="000F054D"/>
    <w:rsid w:val="000F0FBE"/>
    <w:rsid w:val="000F10F3"/>
    <w:rsid w:val="000F211E"/>
    <w:rsid w:val="000F2798"/>
    <w:rsid w:val="000F2BE5"/>
    <w:rsid w:val="000F30F0"/>
    <w:rsid w:val="000F38A6"/>
    <w:rsid w:val="000F3EF1"/>
    <w:rsid w:val="000F4B66"/>
    <w:rsid w:val="000F56D8"/>
    <w:rsid w:val="000F661D"/>
    <w:rsid w:val="000F6FBB"/>
    <w:rsid w:val="000F7980"/>
    <w:rsid w:val="000F7C5A"/>
    <w:rsid w:val="00100178"/>
    <w:rsid w:val="0010155B"/>
    <w:rsid w:val="00101D80"/>
    <w:rsid w:val="00101EEA"/>
    <w:rsid w:val="00102778"/>
    <w:rsid w:val="00102A70"/>
    <w:rsid w:val="00102B06"/>
    <w:rsid w:val="00102F79"/>
    <w:rsid w:val="00103357"/>
    <w:rsid w:val="00103BA4"/>
    <w:rsid w:val="00104C21"/>
    <w:rsid w:val="00105152"/>
    <w:rsid w:val="00105BDC"/>
    <w:rsid w:val="001067B3"/>
    <w:rsid w:val="00106BC2"/>
    <w:rsid w:val="00107574"/>
    <w:rsid w:val="00110113"/>
    <w:rsid w:val="0011017E"/>
    <w:rsid w:val="00110C0E"/>
    <w:rsid w:val="00110CD0"/>
    <w:rsid w:val="00111449"/>
    <w:rsid w:val="00113BD7"/>
    <w:rsid w:val="00113FAE"/>
    <w:rsid w:val="00114319"/>
    <w:rsid w:val="001143B6"/>
    <w:rsid w:val="0011461D"/>
    <w:rsid w:val="00114A55"/>
    <w:rsid w:val="00114F98"/>
    <w:rsid w:val="0011607D"/>
    <w:rsid w:val="0011668A"/>
    <w:rsid w:val="00116AC0"/>
    <w:rsid w:val="00116B34"/>
    <w:rsid w:val="0011702E"/>
    <w:rsid w:val="001179B7"/>
    <w:rsid w:val="00117B1B"/>
    <w:rsid w:val="00117B5E"/>
    <w:rsid w:val="00120273"/>
    <w:rsid w:val="0012068A"/>
    <w:rsid w:val="00121063"/>
    <w:rsid w:val="00121440"/>
    <w:rsid w:val="00122024"/>
    <w:rsid w:val="001221A7"/>
    <w:rsid w:val="00122D5B"/>
    <w:rsid w:val="00122D92"/>
    <w:rsid w:val="00122EDE"/>
    <w:rsid w:val="00123672"/>
    <w:rsid w:val="001244A2"/>
    <w:rsid w:val="001245E9"/>
    <w:rsid w:val="00124D85"/>
    <w:rsid w:val="001256A6"/>
    <w:rsid w:val="00126099"/>
    <w:rsid w:val="00126DD7"/>
    <w:rsid w:val="001274B6"/>
    <w:rsid w:val="00127DE1"/>
    <w:rsid w:val="00127E25"/>
    <w:rsid w:val="00127EE6"/>
    <w:rsid w:val="00130387"/>
    <w:rsid w:val="00130DBB"/>
    <w:rsid w:val="00131A84"/>
    <w:rsid w:val="00131D9B"/>
    <w:rsid w:val="00132581"/>
    <w:rsid w:val="001334EA"/>
    <w:rsid w:val="0013479E"/>
    <w:rsid w:val="00135EBA"/>
    <w:rsid w:val="0013675D"/>
    <w:rsid w:val="0013678E"/>
    <w:rsid w:val="00136E7C"/>
    <w:rsid w:val="00137BC6"/>
    <w:rsid w:val="00137F98"/>
    <w:rsid w:val="0014075A"/>
    <w:rsid w:val="00140AA3"/>
    <w:rsid w:val="00140DB2"/>
    <w:rsid w:val="00140F81"/>
    <w:rsid w:val="00141A2B"/>
    <w:rsid w:val="00141DE6"/>
    <w:rsid w:val="001424A6"/>
    <w:rsid w:val="00143DCF"/>
    <w:rsid w:val="001443F2"/>
    <w:rsid w:val="00144486"/>
    <w:rsid w:val="00145276"/>
    <w:rsid w:val="00146AEC"/>
    <w:rsid w:val="00146CEC"/>
    <w:rsid w:val="001504A6"/>
    <w:rsid w:val="001506D7"/>
    <w:rsid w:val="0015136C"/>
    <w:rsid w:val="0015194A"/>
    <w:rsid w:val="00151A5B"/>
    <w:rsid w:val="00151C26"/>
    <w:rsid w:val="00151CF2"/>
    <w:rsid w:val="00153EAE"/>
    <w:rsid w:val="0015441A"/>
    <w:rsid w:val="001548BA"/>
    <w:rsid w:val="00154D76"/>
    <w:rsid w:val="00155082"/>
    <w:rsid w:val="001558EC"/>
    <w:rsid w:val="00155DD1"/>
    <w:rsid w:val="001572B2"/>
    <w:rsid w:val="0016062B"/>
    <w:rsid w:val="00160656"/>
    <w:rsid w:val="0016067A"/>
    <w:rsid w:val="00160840"/>
    <w:rsid w:val="00160945"/>
    <w:rsid w:val="00160A93"/>
    <w:rsid w:val="001613F6"/>
    <w:rsid w:val="00161F2B"/>
    <w:rsid w:val="00162340"/>
    <w:rsid w:val="00162645"/>
    <w:rsid w:val="00162748"/>
    <w:rsid w:val="001635A3"/>
    <w:rsid w:val="00163993"/>
    <w:rsid w:val="00163D1D"/>
    <w:rsid w:val="00163D74"/>
    <w:rsid w:val="001641B2"/>
    <w:rsid w:val="001659FB"/>
    <w:rsid w:val="00165A34"/>
    <w:rsid w:val="00165BD7"/>
    <w:rsid w:val="0016679B"/>
    <w:rsid w:val="00166C0F"/>
    <w:rsid w:val="00166D64"/>
    <w:rsid w:val="00166DF8"/>
    <w:rsid w:val="0016781E"/>
    <w:rsid w:val="00167A0A"/>
    <w:rsid w:val="0017088F"/>
    <w:rsid w:val="00170A38"/>
    <w:rsid w:val="001721DB"/>
    <w:rsid w:val="00172375"/>
    <w:rsid w:val="001723F2"/>
    <w:rsid w:val="001736CA"/>
    <w:rsid w:val="001745C1"/>
    <w:rsid w:val="00174920"/>
    <w:rsid w:val="001750CB"/>
    <w:rsid w:val="00175744"/>
    <w:rsid w:val="0017633A"/>
    <w:rsid w:val="00176BF1"/>
    <w:rsid w:val="00176CAC"/>
    <w:rsid w:val="00176D10"/>
    <w:rsid w:val="00176EF3"/>
    <w:rsid w:val="0017742C"/>
    <w:rsid w:val="00177503"/>
    <w:rsid w:val="0017781F"/>
    <w:rsid w:val="00177A88"/>
    <w:rsid w:val="00177B17"/>
    <w:rsid w:val="001803B9"/>
    <w:rsid w:val="0018046B"/>
    <w:rsid w:val="001804EB"/>
    <w:rsid w:val="00181C0A"/>
    <w:rsid w:val="00181E4B"/>
    <w:rsid w:val="00181EB3"/>
    <w:rsid w:val="001820B6"/>
    <w:rsid w:val="00182234"/>
    <w:rsid w:val="001822DA"/>
    <w:rsid w:val="00182CC6"/>
    <w:rsid w:val="00183167"/>
    <w:rsid w:val="00183BEC"/>
    <w:rsid w:val="00183DBD"/>
    <w:rsid w:val="0018422D"/>
    <w:rsid w:val="0018454D"/>
    <w:rsid w:val="00184909"/>
    <w:rsid w:val="001857AD"/>
    <w:rsid w:val="0018582A"/>
    <w:rsid w:val="00185B83"/>
    <w:rsid w:val="00185CD3"/>
    <w:rsid w:val="00185D1B"/>
    <w:rsid w:val="001865F9"/>
    <w:rsid w:val="001867C0"/>
    <w:rsid w:val="00186C8E"/>
    <w:rsid w:val="0018717B"/>
    <w:rsid w:val="00187449"/>
    <w:rsid w:val="00187651"/>
    <w:rsid w:val="00187835"/>
    <w:rsid w:val="0019015E"/>
    <w:rsid w:val="00191171"/>
    <w:rsid w:val="00191204"/>
    <w:rsid w:val="001912C6"/>
    <w:rsid w:val="00191B8B"/>
    <w:rsid w:val="00191C16"/>
    <w:rsid w:val="00194F0A"/>
    <w:rsid w:val="00194FB3"/>
    <w:rsid w:val="0019507C"/>
    <w:rsid w:val="00195308"/>
    <w:rsid w:val="00195D2A"/>
    <w:rsid w:val="0019638C"/>
    <w:rsid w:val="00196529"/>
    <w:rsid w:val="00196670"/>
    <w:rsid w:val="0019670E"/>
    <w:rsid w:val="00196826"/>
    <w:rsid w:val="00196D79"/>
    <w:rsid w:val="00197251"/>
    <w:rsid w:val="001A0034"/>
    <w:rsid w:val="001A04BF"/>
    <w:rsid w:val="001A11CB"/>
    <w:rsid w:val="001A1612"/>
    <w:rsid w:val="001A16CD"/>
    <w:rsid w:val="001A190B"/>
    <w:rsid w:val="001A1A04"/>
    <w:rsid w:val="001A1D6D"/>
    <w:rsid w:val="001A2866"/>
    <w:rsid w:val="001A28D2"/>
    <w:rsid w:val="001A32CD"/>
    <w:rsid w:val="001A37B5"/>
    <w:rsid w:val="001A4188"/>
    <w:rsid w:val="001A4CC0"/>
    <w:rsid w:val="001A4E87"/>
    <w:rsid w:val="001A5E35"/>
    <w:rsid w:val="001A603C"/>
    <w:rsid w:val="001A62D6"/>
    <w:rsid w:val="001A67EF"/>
    <w:rsid w:val="001A7D6E"/>
    <w:rsid w:val="001A7E5D"/>
    <w:rsid w:val="001B0679"/>
    <w:rsid w:val="001B0E78"/>
    <w:rsid w:val="001B153E"/>
    <w:rsid w:val="001B1915"/>
    <w:rsid w:val="001B19A3"/>
    <w:rsid w:val="001B2253"/>
    <w:rsid w:val="001B2267"/>
    <w:rsid w:val="001B2519"/>
    <w:rsid w:val="001B2CF9"/>
    <w:rsid w:val="001B2D41"/>
    <w:rsid w:val="001B3079"/>
    <w:rsid w:val="001B3425"/>
    <w:rsid w:val="001B36F5"/>
    <w:rsid w:val="001B3C9A"/>
    <w:rsid w:val="001B402D"/>
    <w:rsid w:val="001B4981"/>
    <w:rsid w:val="001B5A08"/>
    <w:rsid w:val="001B5D24"/>
    <w:rsid w:val="001B78BD"/>
    <w:rsid w:val="001C0F0D"/>
    <w:rsid w:val="001C1098"/>
    <w:rsid w:val="001C172A"/>
    <w:rsid w:val="001C40F9"/>
    <w:rsid w:val="001C4163"/>
    <w:rsid w:val="001C545F"/>
    <w:rsid w:val="001C576A"/>
    <w:rsid w:val="001C5E3D"/>
    <w:rsid w:val="001C692E"/>
    <w:rsid w:val="001C6ABC"/>
    <w:rsid w:val="001C6B05"/>
    <w:rsid w:val="001C6C6F"/>
    <w:rsid w:val="001D0455"/>
    <w:rsid w:val="001D0D33"/>
    <w:rsid w:val="001D0D48"/>
    <w:rsid w:val="001D0E59"/>
    <w:rsid w:val="001D14B6"/>
    <w:rsid w:val="001D186A"/>
    <w:rsid w:val="001D2A72"/>
    <w:rsid w:val="001D2B21"/>
    <w:rsid w:val="001D3DDD"/>
    <w:rsid w:val="001D49BE"/>
    <w:rsid w:val="001D53CD"/>
    <w:rsid w:val="001D5974"/>
    <w:rsid w:val="001D7762"/>
    <w:rsid w:val="001E083D"/>
    <w:rsid w:val="001E1D93"/>
    <w:rsid w:val="001E2662"/>
    <w:rsid w:val="001E389B"/>
    <w:rsid w:val="001E3FBC"/>
    <w:rsid w:val="001E405C"/>
    <w:rsid w:val="001E45F3"/>
    <w:rsid w:val="001E4D36"/>
    <w:rsid w:val="001E5E37"/>
    <w:rsid w:val="001E60AB"/>
    <w:rsid w:val="001E6407"/>
    <w:rsid w:val="001E6678"/>
    <w:rsid w:val="001E6A77"/>
    <w:rsid w:val="001F0363"/>
    <w:rsid w:val="001F05E7"/>
    <w:rsid w:val="001F067E"/>
    <w:rsid w:val="001F09D4"/>
    <w:rsid w:val="001F209D"/>
    <w:rsid w:val="001F26B4"/>
    <w:rsid w:val="001F295C"/>
    <w:rsid w:val="001F298A"/>
    <w:rsid w:val="001F2A00"/>
    <w:rsid w:val="001F2F5A"/>
    <w:rsid w:val="001F2F8B"/>
    <w:rsid w:val="001F3C5A"/>
    <w:rsid w:val="001F62B4"/>
    <w:rsid w:val="001F6632"/>
    <w:rsid w:val="001F6A5A"/>
    <w:rsid w:val="001F6B75"/>
    <w:rsid w:val="001F742E"/>
    <w:rsid w:val="001F762D"/>
    <w:rsid w:val="00200EC5"/>
    <w:rsid w:val="00200F50"/>
    <w:rsid w:val="00201E8F"/>
    <w:rsid w:val="00202BFD"/>
    <w:rsid w:val="002030C4"/>
    <w:rsid w:val="002030D0"/>
    <w:rsid w:val="0020331A"/>
    <w:rsid w:val="00203362"/>
    <w:rsid w:val="002035B5"/>
    <w:rsid w:val="00203B60"/>
    <w:rsid w:val="00204245"/>
    <w:rsid w:val="002042D5"/>
    <w:rsid w:val="00204577"/>
    <w:rsid w:val="00204E8B"/>
    <w:rsid w:val="002058FC"/>
    <w:rsid w:val="00206580"/>
    <w:rsid w:val="0020661C"/>
    <w:rsid w:val="00207574"/>
    <w:rsid w:val="0021110E"/>
    <w:rsid w:val="002114DF"/>
    <w:rsid w:val="00211F7B"/>
    <w:rsid w:val="0021219F"/>
    <w:rsid w:val="0021241E"/>
    <w:rsid w:val="00212BDC"/>
    <w:rsid w:val="0021344F"/>
    <w:rsid w:val="0021408A"/>
    <w:rsid w:val="00214B5F"/>
    <w:rsid w:val="00214D12"/>
    <w:rsid w:val="002154E9"/>
    <w:rsid w:val="00215843"/>
    <w:rsid w:val="00215936"/>
    <w:rsid w:val="00215B99"/>
    <w:rsid w:val="00215FC5"/>
    <w:rsid w:val="002162A5"/>
    <w:rsid w:val="00216B10"/>
    <w:rsid w:val="00217366"/>
    <w:rsid w:val="00217AF8"/>
    <w:rsid w:val="00217D0F"/>
    <w:rsid w:val="002204E4"/>
    <w:rsid w:val="00220F59"/>
    <w:rsid w:val="00221576"/>
    <w:rsid w:val="00222372"/>
    <w:rsid w:val="002227AD"/>
    <w:rsid w:val="002233AE"/>
    <w:rsid w:val="002243D1"/>
    <w:rsid w:val="002254EB"/>
    <w:rsid w:val="002258F1"/>
    <w:rsid w:val="0022610E"/>
    <w:rsid w:val="00226D88"/>
    <w:rsid w:val="00226EFD"/>
    <w:rsid w:val="002271F6"/>
    <w:rsid w:val="00227F67"/>
    <w:rsid w:val="002303C1"/>
    <w:rsid w:val="00230FD9"/>
    <w:rsid w:val="002311B2"/>
    <w:rsid w:val="00231673"/>
    <w:rsid w:val="00231DF7"/>
    <w:rsid w:val="002326BD"/>
    <w:rsid w:val="00232D83"/>
    <w:rsid w:val="00232F0E"/>
    <w:rsid w:val="00233DDF"/>
    <w:rsid w:val="00234B75"/>
    <w:rsid w:val="002350C6"/>
    <w:rsid w:val="002351EA"/>
    <w:rsid w:val="0023540B"/>
    <w:rsid w:val="0023543A"/>
    <w:rsid w:val="002355ED"/>
    <w:rsid w:val="00235711"/>
    <w:rsid w:val="00235A6A"/>
    <w:rsid w:val="002361B2"/>
    <w:rsid w:val="00236310"/>
    <w:rsid w:val="002368B4"/>
    <w:rsid w:val="002368DB"/>
    <w:rsid w:val="00236944"/>
    <w:rsid w:val="0023702A"/>
    <w:rsid w:val="00237534"/>
    <w:rsid w:val="00237913"/>
    <w:rsid w:val="00237EB8"/>
    <w:rsid w:val="00240863"/>
    <w:rsid w:val="00240B89"/>
    <w:rsid w:val="00240C64"/>
    <w:rsid w:val="0024134B"/>
    <w:rsid w:val="00241368"/>
    <w:rsid w:val="002414A3"/>
    <w:rsid w:val="002418B3"/>
    <w:rsid w:val="00242661"/>
    <w:rsid w:val="00242CF5"/>
    <w:rsid w:val="00244776"/>
    <w:rsid w:val="00244F30"/>
    <w:rsid w:val="002450F3"/>
    <w:rsid w:val="00245ABE"/>
    <w:rsid w:val="00245F47"/>
    <w:rsid w:val="00246CCB"/>
    <w:rsid w:val="00246E33"/>
    <w:rsid w:val="0024702C"/>
    <w:rsid w:val="002472F9"/>
    <w:rsid w:val="002473F3"/>
    <w:rsid w:val="00250017"/>
    <w:rsid w:val="002503A2"/>
    <w:rsid w:val="002511A1"/>
    <w:rsid w:val="002512A9"/>
    <w:rsid w:val="00251818"/>
    <w:rsid w:val="002518FB"/>
    <w:rsid w:val="00251C5D"/>
    <w:rsid w:val="0025387C"/>
    <w:rsid w:val="00256440"/>
    <w:rsid w:val="00256861"/>
    <w:rsid w:val="0025785F"/>
    <w:rsid w:val="00257C78"/>
    <w:rsid w:val="002600A1"/>
    <w:rsid w:val="0026028B"/>
    <w:rsid w:val="00260381"/>
    <w:rsid w:val="00260B8D"/>
    <w:rsid w:val="0026118D"/>
    <w:rsid w:val="002618B9"/>
    <w:rsid w:val="002619BD"/>
    <w:rsid w:val="00261ADD"/>
    <w:rsid w:val="00262703"/>
    <w:rsid w:val="00262BA1"/>
    <w:rsid w:val="002634AA"/>
    <w:rsid w:val="0026360C"/>
    <w:rsid w:val="00264248"/>
    <w:rsid w:val="00264AB1"/>
    <w:rsid w:val="00264D43"/>
    <w:rsid w:val="0026566A"/>
    <w:rsid w:val="00265DB9"/>
    <w:rsid w:val="00266800"/>
    <w:rsid w:val="00266CB7"/>
    <w:rsid w:val="00266D1E"/>
    <w:rsid w:val="00266D44"/>
    <w:rsid w:val="002674DF"/>
    <w:rsid w:val="00270A11"/>
    <w:rsid w:val="002725F3"/>
    <w:rsid w:val="00272932"/>
    <w:rsid w:val="00272C63"/>
    <w:rsid w:val="002736B5"/>
    <w:rsid w:val="00273C4B"/>
    <w:rsid w:val="00274EF1"/>
    <w:rsid w:val="00275079"/>
    <w:rsid w:val="00275223"/>
    <w:rsid w:val="00276085"/>
    <w:rsid w:val="002774CC"/>
    <w:rsid w:val="00277CB7"/>
    <w:rsid w:val="0028086E"/>
    <w:rsid w:val="00280FCD"/>
    <w:rsid w:val="002812A4"/>
    <w:rsid w:val="002816FD"/>
    <w:rsid w:val="00281878"/>
    <w:rsid w:val="00282024"/>
    <w:rsid w:val="0028236D"/>
    <w:rsid w:val="0028258C"/>
    <w:rsid w:val="002826AA"/>
    <w:rsid w:val="0028277B"/>
    <w:rsid w:val="00282CF1"/>
    <w:rsid w:val="00282D97"/>
    <w:rsid w:val="00283009"/>
    <w:rsid w:val="00283635"/>
    <w:rsid w:val="0028390B"/>
    <w:rsid w:val="0028399A"/>
    <w:rsid w:val="00283AF8"/>
    <w:rsid w:val="00285780"/>
    <w:rsid w:val="0028579C"/>
    <w:rsid w:val="002865C4"/>
    <w:rsid w:val="00291CDC"/>
    <w:rsid w:val="00291D23"/>
    <w:rsid w:val="00292ED7"/>
    <w:rsid w:val="00293304"/>
    <w:rsid w:val="002933EB"/>
    <w:rsid w:val="002934C6"/>
    <w:rsid w:val="0029382F"/>
    <w:rsid w:val="00293B95"/>
    <w:rsid w:val="00293CC8"/>
    <w:rsid w:val="002944E1"/>
    <w:rsid w:val="002947A0"/>
    <w:rsid w:val="00294F61"/>
    <w:rsid w:val="0029562E"/>
    <w:rsid w:val="002958E5"/>
    <w:rsid w:val="00296506"/>
    <w:rsid w:val="00296DAE"/>
    <w:rsid w:val="0029718A"/>
    <w:rsid w:val="00297900"/>
    <w:rsid w:val="002A0D72"/>
    <w:rsid w:val="002A1086"/>
    <w:rsid w:val="002A18F3"/>
    <w:rsid w:val="002A1D13"/>
    <w:rsid w:val="002A28E0"/>
    <w:rsid w:val="002A2A23"/>
    <w:rsid w:val="002A3754"/>
    <w:rsid w:val="002A4309"/>
    <w:rsid w:val="002A458C"/>
    <w:rsid w:val="002A54F4"/>
    <w:rsid w:val="002A5F62"/>
    <w:rsid w:val="002A6572"/>
    <w:rsid w:val="002A6879"/>
    <w:rsid w:val="002A6B9B"/>
    <w:rsid w:val="002A7150"/>
    <w:rsid w:val="002A7202"/>
    <w:rsid w:val="002A7564"/>
    <w:rsid w:val="002A7E1F"/>
    <w:rsid w:val="002B00CA"/>
    <w:rsid w:val="002B0747"/>
    <w:rsid w:val="002B161A"/>
    <w:rsid w:val="002B18B3"/>
    <w:rsid w:val="002B1999"/>
    <w:rsid w:val="002B1B79"/>
    <w:rsid w:val="002B1D2E"/>
    <w:rsid w:val="002B2047"/>
    <w:rsid w:val="002B26D5"/>
    <w:rsid w:val="002B2996"/>
    <w:rsid w:val="002B2DDE"/>
    <w:rsid w:val="002B2E2A"/>
    <w:rsid w:val="002B32EE"/>
    <w:rsid w:val="002B3A06"/>
    <w:rsid w:val="002B4709"/>
    <w:rsid w:val="002B4A5C"/>
    <w:rsid w:val="002B50D0"/>
    <w:rsid w:val="002B5227"/>
    <w:rsid w:val="002B5245"/>
    <w:rsid w:val="002B53A9"/>
    <w:rsid w:val="002B559C"/>
    <w:rsid w:val="002B565C"/>
    <w:rsid w:val="002B5679"/>
    <w:rsid w:val="002B5F85"/>
    <w:rsid w:val="002B650D"/>
    <w:rsid w:val="002B6927"/>
    <w:rsid w:val="002B6ED1"/>
    <w:rsid w:val="002B7142"/>
    <w:rsid w:val="002B71E7"/>
    <w:rsid w:val="002B7E5A"/>
    <w:rsid w:val="002B7FAD"/>
    <w:rsid w:val="002C058E"/>
    <w:rsid w:val="002C1047"/>
    <w:rsid w:val="002C1098"/>
    <w:rsid w:val="002C15E7"/>
    <w:rsid w:val="002C165B"/>
    <w:rsid w:val="002C4809"/>
    <w:rsid w:val="002C4857"/>
    <w:rsid w:val="002C50CA"/>
    <w:rsid w:val="002C51FE"/>
    <w:rsid w:val="002C53BD"/>
    <w:rsid w:val="002C6BBF"/>
    <w:rsid w:val="002C7337"/>
    <w:rsid w:val="002C7F7C"/>
    <w:rsid w:val="002D0830"/>
    <w:rsid w:val="002D1234"/>
    <w:rsid w:val="002D1876"/>
    <w:rsid w:val="002D1CBA"/>
    <w:rsid w:val="002D1FDD"/>
    <w:rsid w:val="002D2790"/>
    <w:rsid w:val="002D2C3A"/>
    <w:rsid w:val="002D3149"/>
    <w:rsid w:val="002D346B"/>
    <w:rsid w:val="002D397E"/>
    <w:rsid w:val="002D42D0"/>
    <w:rsid w:val="002D45D9"/>
    <w:rsid w:val="002D4678"/>
    <w:rsid w:val="002D4DE1"/>
    <w:rsid w:val="002D561A"/>
    <w:rsid w:val="002D5644"/>
    <w:rsid w:val="002D58D1"/>
    <w:rsid w:val="002D59DE"/>
    <w:rsid w:val="002D5FA5"/>
    <w:rsid w:val="002D7848"/>
    <w:rsid w:val="002E006A"/>
    <w:rsid w:val="002E0071"/>
    <w:rsid w:val="002E154D"/>
    <w:rsid w:val="002E1EB3"/>
    <w:rsid w:val="002E1EC0"/>
    <w:rsid w:val="002E1EE1"/>
    <w:rsid w:val="002E2C15"/>
    <w:rsid w:val="002E2E4D"/>
    <w:rsid w:val="002E3496"/>
    <w:rsid w:val="002E3CA3"/>
    <w:rsid w:val="002E425E"/>
    <w:rsid w:val="002E5857"/>
    <w:rsid w:val="002E6037"/>
    <w:rsid w:val="002E6158"/>
    <w:rsid w:val="002E6A54"/>
    <w:rsid w:val="002E6B1E"/>
    <w:rsid w:val="002E71D1"/>
    <w:rsid w:val="002E7957"/>
    <w:rsid w:val="002E7B67"/>
    <w:rsid w:val="002F00C7"/>
    <w:rsid w:val="002F030A"/>
    <w:rsid w:val="002F0754"/>
    <w:rsid w:val="002F0C60"/>
    <w:rsid w:val="002F0FAC"/>
    <w:rsid w:val="002F1AAD"/>
    <w:rsid w:val="002F1B66"/>
    <w:rsid w:val="002F228B"/>
    <w:rsid w:val="002F2507"/>
    <w:rsid w:val="002F2F49"/>
    <w:rsid w:val="002F4A63"/>
    <w:rsid w:val="002F4CB7"/>
    <w:rsid w:val="002F56CA"/>
    <w:rsid w:val="002F5FF9"/>
    <w:rsid w:val="002F6132"/>
    <w:rsid w:val="002F7923"/>
    <w:rsid w:val="003003D0"/>
    <w:rsid w:val="0030044E"/>
    <w:rsid w:val="00300CC1"/>
    <w:rsid w:val="003017D1"/>
    <w:rsid w:val="00301E55"/>
    <w:rsid w:val="00301E9D"/>
    <w:rsid w:val="00302775"/>
    <w:rsid w:val="00303242"/>
    <w:rsid w:val="00303B55"/>
    <w:rsid w:val="00304716"/>
    <w:rsid w:val="00305977"/>
    <w:rsid w:val="00305B64"/>
    <w:rsid w:val="00306B1D"/>
    <w:rsid w:val="0030764D"/>
    <w:rsid w:val="00307C45"/>
    <w:rsid w:val="00307F81"/>
    <w:rsid w:val="003100DE"/>
    <w:rsid w:val="00310608"/>
    <w:rsid w:val="00310623"/>
    <w:rsid w:val="00310A2E"/>
    <w:rsid w:val="00310E1C"/>
    <w:rsid w:val="00311219"/>
    <w:rsid w:val="00313A50"/>
    <w:rsid w:val="00313E86"/>
    <w:rsid w:val="00313FFE"/>
    <w:rsid w:val="003140EF"/>
    <w:rsid w:val="00314D3B"/>
    <w:rsid w:val="003152EB"/>
    <w:rsid w:val="0031543F"/>
    <w:rsid w:val="00316756"/>
    <w:rsid w:val="00316C12"/>
    <w:rsid w:val="00316C1D"/>
    <w:rsid w:val="00317656"/>
    <w:rsid w:val="00317759"/>
    <w:rsid w:val="00317F8A"/>
    <w:rsid w:val="003202C6"/>
    <w:rsid w:val="0032160B"/>
    <w:rsid w:val="00322581"/>
    <w:rsid w:val="003235C1"/>
    <w:rsid w:val="00323607"/>
    <w:rsid w:val="00323DEF"/>
    <w:rsid w:val="00323E7F"/>
    <w:rsid w:val="00323F22"/>
    <w:rsid w:val="0032443B"/>
    <w:rsid w:val="00325671"/>
    <w:rsid w:val="00325F2E"/>
    <w:rsid w:val="003263D5"/>
    <w:rsid w:val="00326E95"/>
    <w:rsid w:val="0032724C"/>
    <w:rsid w:val="0032775F"/>
    <w:rsid w:val="00331B4F"/>
    <w:rsid w:val="00331B71"/>
    <w:rsid w:val="0033205F"/>
    <w:rsid w:val="003325B3"/>
    <w:rsid w:val="00332894"/>
    <w:rsid w:val="00332ED9"/>
    <w:rsid w:val="0033471D"/>
    <w:rsid w:val="00334724"/>
    <w:rsid w:val="003349E4"/>
    <w:rsid w:val="00335F8C"/>
    <w:rsid w:val="00335F9D"/>
    <w:rsid w:val="00336589"/>
    <w:rsid w:val="0033662B"/>
    <w:rsid w:val="00336C3F"/>
    <w:rsid w:val="00336C5F"/>
    <w:rsid w:val="00336E6E"/>
    <w:rsid w:val="00336F6D"/>
    <w:rsid w:val="003374F0"/>
    <w:rsid w:val="00337D16"/>
    <w:rsid w:val="003402D1"/>
    <w:rsid w:val="00340A05"/>
    <w:rsid w:val="00341BC0"/>
    <w:rsid w:val="00341D03"/>
    <w:rsid w:val="00341D0F"/>
    <w:rsid w:val="003424B9"/>
    <w:rsid w:val="00342651"/>
    <w:rsid w:val="00343110"/>
    <w:rsid w:val="0034322D"/>
    <w:rsid w:val="0034350A"/>
    <w:rsid w:val="00344656"/>
    <w:rsid w:val="00344A6A"/>
    <w:rsid w:val="003451BB"/>
    <w:rsid w:val="00345503"/>
    <w:rsid w:val="00345AC0"/>
    <w:rsid w:val="00345BFD"/>
    <w:rsid w:val="00345F3E"/>
    <w:rsid w:val="00346A7F"/>
    <w:rsid w:val="00346E8E"/>
    <w:rsid w:val="003476A9"/>
    <w:rsid w:val="00347739"/>
    <w:rsid w:val="00350E83"/>
    <w:rsid w:val="00351372"/>
    <w:rsid w:val="0035199A"/>
    <w:rsid w:val="00351D72"/>
    <w:rsid w:val="0035221E"/>
    <w:rsid w:val="0035254A"/>
    <w:rsid w:val="00352ACC"/>
    <w:rsid w:val="00352E75"/>
    <w:rsid w:val="0035318C"/>
    <w:rsid w:val="003532C4"/>
    <w:rsid w:val="003537CD"/>
    <w:rsid w:val="0035381A"/>
    <w:rsid w:val="00354FA1"/>
    <w:rsid w:val="003566CE"/>
    <w:rsid w:val="00356924"/>
    <w:rsid w:val="00356A53"/>
    <w:rsid w:val="00356A7F"/>
    <w:rsid w:val="00356A81"/>
    <w:rsid w:val="00356CA4"/>
    <w:rsid w:val="00357198"/>
    <w:rsid w:val="00357970"/>
    <w:rsid w:val="003604B2"/>
    <w:rsid w:val="003608F1"/>
    <w:rsid w:val="00360901"/>
    <w:rsid w:val="00360BD0"/>
    <w:rsid w:val="00360EF3"/>
    <w:rsid w:val="003610A7"/>
    <w:rsid w:val="003614B8"/>
    <w:rsid w:val="003619E2"/>
    <w:rsid w:val="00362961"/>
    <w:rsid w:val="00363556"/>
    <w:rsid w:val="003636C0"/>
    <w:rsid w:val="0036381D"/>
    <w:rsid w:val="0036492D"/>
    <w:rsid w:val="00364AA7"/>
    <w:rsid w:val="00364B0E"/>
    <w:rsid w:val="00365E0B"/>
    <w:rsid w:val="00366162"/>
    <w:rsid w:val="003671CB"/>
    <w:rsid w:val="00367333"/>
    <w:rsid w:val="00367530"/>
    <w:rsid w:val="0036765B"/>
    <w:rsid w:val="00367F39"/>
    <w:rsid w:val="00367F3C"/>
    <w:rsid w:val="003705F6"/>
    <w:rsid w:val="00370B55"/>
    <w:rsid w:val="00370C18"/>
    <w:rsid w:val="00370EA7"/>
    <w:rsid w:val="0037106E"/>
    <w:rsid w:val="00371C42"/>
    <w:rsid w:val="0037253F"/>
    <w:rsid w:val="003732E6"/>
    <w:rsid w:val="00373915"/>
    <w:rsid w:val="00373B2B"/>
    <w:rsid w:val="00373DC8"/>
    <w:rsid w:val="0037559A"/>
    <w:rsid w:val="003759EB"/>
    <w:rsid w:val="00375BCC"/>
    <w:rsid w:val="00375E52"/>
    <w:rsid w:val="0037611B"/>
    <w:rsid w:val="00376E67"/>
    <w:rsid w:val="00377D08"/>
    <w:rsid w:val="003803E8"/>
    <w:rsid w:val="0038061A"/>
    <w:rsid w:val="0038098D"/>
    <w:rsid w:val="00381356"/>
    <w:rsid w:val="00381474"/>
    <w:rsid w:val="00381490"/>
    <w:rsid w:val="0038222F"/>
    <w:rsid w:val="003839B4"/>
    <w:rsid w:val="00383BDC"/>
    <w:rsid w:val="003844FC"/>
    <w:rsid w:val="00384B6A"/>
    <w:rsid w:val="00384ECE"/>
    <w:rsid w:val="00386059"/>
    <w:rsid w:val="003863E0"/>
    <w:rsid w:val="00387638"/>
    <w:rsid w:val="003907C7"/>
    <w:rsid w:val="0039118D"/>
    <w:rsid w:val="0039181E"/>
    <w:rsid w:val="0039200A"/>
    <w:rsid w:val="0039227A"/>
    <w:rsid w:val="00392785"/>
    <w:rsid w:val="00392946"/>
    <w:rsid w:val="003932C1"/>
    <w:rsid w:val="00393C80"/>
    <w:rsid w:val="003949D6"/>
    <w:rsid w:val="00394E3C"/>
    <w:rsid w:val="00395076"/>
    <w:rsid w:val="00395944"/>
    <w:rsid w:val="00396327"/>
    <w:rsid w:val="0039755A"/>
    <w:rsid w:val="003977AE"/>
    <w:rsid w:val="003A083C"/>
    <w:rsid w:val="003A0B94"/>
    <w:rsid w:val="003A1535"/>
    <w:rsid w:val="003A2BB4"/>
    <w:rsid w:val="003A2D44"/>
    <w:rsid w:val="003A2E41"/>
    <w:rsid w:val="003A3679"/>
    <w:rsid w:val="003A3D30"/>
    <w:rsid w:val="003A40AD"/>
    <w:rsid w:val="003A4243"/>
    <w:rsid w:val="003A46DA"/>
    <w:rsid w:val="003A4B16"/>
    <w:rsid w:val="003A4CEA"/>
    <w:rsid w:val="003A52D4"/>
    <w:rsid w:val="003A53C3"/>
    <w:rsid w:val="003A5A11"/>
    <w:rsid w:val="003A6D88"/>
    <w:rsid w:val="003B10AB"/>
    <w:rsid w:val="003B1828"/>
    <w:rsid w:val="003B1DF9"/>
    <w:rsid w:val="003B243C"/>
    <w:rsid w:val="003B3549"/>
    <w:rsid w:val="003B3E17"/>
    <w:rsid w:val="003B40CF"/>
    <w:rsid w:val="003B4115"/>
    <w:rsid w:val="003B42A8"/>
    <w:rsid w:val="003B457B"/>
    <w:rsid w:val="003B53D8"/>
    <w:rsid w:val="003B5B4C"/>
    <w:rsid w:val="003B6BF3"/>
    <w:rsid w:val="003C0F0A"/>
    <w:rsid w:val="003C1638"/>
    <w:rsid w:val="003C3895"/>
    <w:rsid w:val="003C3CB7"/>
    <w:rsid w:val="003C403D"/>
    <w:rsid w:val="003C4268"/>
    <w:rsid w:val="003C4798"/>
    <w:rsid w:val="003C4D97"/>
    <w:rsid w:val="003C55BA"/>
    <w:rsid w:val="003C6DA4"/>
    <w:rsid w:val="003C6F10"/>
    <w:rsid w:val="003C7971"/>
    <w:rsid w:val="003D0155"/>
    <w:rsid w:val="003D03B9"/>
    <w:rsid w:val="003D0ADF"/>
    <w:rsid w:val="003D1870"/>
    <w:rsid w:val="003D1E4A"/>
    <w:rsid w:val="003D1E53"/>
    <w:rsid w:val="003D2306"/>
    <w:rsid w:val="003D35D9"/>
    <w:rsid w:val="003D3A1F"/>
    <w:rsid w:val="003D3F47"/>
    <w:rsid w:val="003D4163"/>
    <w:rsid w:val="003D4D76"/>
    <w:rsid w:val="003D57EC"/>
    <w:rsid w:val="003D580E"/>
    <w:rsid w:val="003D66D4"/>
    <w:rsid w:val="003D6BA5"/>
    <w:rsid w:val="003D71B5"/>
    <w:rsid w:val="003D7D2E"/>
    <w:rsid w:val="003D7DB4"/>
    <w:rsid w:val="003E01D6"/>
    <w:rsid w:val="003E05A7"/>
    <w:rsid w:val="003E0828"/>
    <w:rsid w:val="003E0E7C"/>
    <w:rsid w:val="003E108A"/>
    <w:rsid w:val="003E1595"/>
    <w:rsid w:val="003E2064"/>
    <w:rsid w:val="003E2150"/>
    <w:rsid w:val="003E2574"/>
    <w:rsid w:val="003E2CF9"/>
    <w:rsid w:val="003E3210"/>
    <w:rsid w:val="003E3AB8"/>
    <w:rsid w:val="003E3F5F"/>
    <w:rsid w:val="003E45C3"/>
    <w:rsid w:val="003E464B"/>
    <w:rsid w:val="003E4B5D"/>
    <w:rsid w:val="003E53E0"/>
    <w:rsid w:val="003E668C"/>
    <w:rsid w:val="003E6D64"/>
    <w:rsid w:val="003E7330"/>
    <w:rsid w:val="003F0818"/>
    <w:rsid w:val="003F0BB5"/>
    <w:rsid w:val="003F0E85"/>
    <w:rsid w:val="003F1A57"/>
    <w:rsid w:val="003F1BA6"/>
    <w:rsid w:val="003F2A9F"/>
    <w:rsid w:val="003F366C"/>
    <w:rsid w:val="003F3B66"/>
    <w:rsid w:val="003F428E"/>
    <w:rsid w:val="003F45DE"/>
    <w:rsid w:val="003F4A35"/>
    <w:rsid w:val="003F5970"/>
    <w:rsid w:val="003F5E7E"/>
    <w:rsid w:val="003F63B2"/>
    <w:rsid w:val="003F6664"/>
    <w:rsid w:val="003F6F72"/>
    <w:rsid w:val="003F6FF7"/>
    <w:rsid w:val="003F7374"/>
    <w:rsid w:val="003F77F3"/>
    <w:rsid w:val="00400611"/>
    <w:rsid w:val="004008DB"/>
    <w:rsid w:val="00400A6F"/>
    <w:rsid w:val="00400EE9"/>
    <w:rsid w:val="004013EE"/>
    <w:rsid w:val="0040270F"/>
    <w:rsid w:val="0040328A"/>
    <w:rsid w:val="00403495"/>
    <w:rsid w:val="004042E0"/>
    <w:rsid w:val="004044F0"/>
    <w:rsid w:val="00404B5C"/>
    <w:rsid w:val="004050F3"/>
    <w:rsid w:val="004063FA"/>
    <w:rsid w:val="00406F4B"/>
    <w:rsid w:val="004075D7"/>
    <w:rsid w:val="00407766"/>
    <w:rsid w:val="00410A4F"/>
    <w:rsid w:val="00410AF2"/>
    <w:rsid w:val="00412055"/>
    <w:rsid w:val="0041242F"/>
    <w:rsid w:val="00412DFE"/>
    <w:rsid w:val="004139D2"/>
    <w:rsid w:val="004147D4"/>
    <w:rsid w:val="00414B7A"/>
    <w:rsid w:val="00414F48"/>
    <w:rsid w:val="00414F8C"/>
    <w:rsid w:val="0041632E"/>
    <w:rsid w:val="0042033E"/>
    <w:rsid w:val="004203C8"/>
    <w:rsid w:val="0042040F"/>
    <w:rsid w:val="00420B3E"/>
    <w:rsid w:val="004210AB"/>
    <w:rsid w:val="0042116B"/>
    <w:rsid w:val="00421456"/>
    <w:rsid w:val="00421A66"/>
    <w:rsid w:val="00421BDF"/>
    <w:rsid w:val="00421CA1"/>
    <w:rsid w:val="004221E6"/>
    <w:rsid w:val="00422694"/>
    <w:rsid w:val="0042269C"/>
    <w:rsid w:val="004228D6"/>
    <w:rsid w:val="00423B16"/>
    <w:rsid w:val="00423CCB"/>
    <w:rsid w:val="0042441D"/>
    <w:rsid w:val="00424AC8"/>
    <w:rsid w:val="00424B74"/>
    <w:rsid w:val="00424D88"/>
    <w:rsid w:val="00424F38"/>
    <w:rsid w:val="00424F48"/>
    <w:rsid w:val="0042525E"/>
    <w:rsid w:val="00425687"/>
    <w:rsid w:val="0042599C"/>
    <w:rsid w:val="00425F19"/>
    <w:rsid w:val="00425F8A"/>
    <w:rsid w:val="0042610E"/>
    <w:rsid w:val="004262DD"/>
    <w:rsid w:val="00426C75"/>
    <w:rsid w:val="00427BB6"/>
    <w:rsid w:val="0043086B"/>
    <w:rsid w:val="00430A2B"/>
    <w:rsid w:val="00430E44"/>
    <w:rsid w:val="0043107D"/>
    <w:rsid w:val="0043167C"/>
    <w:rsid w:val="00432600"/>
    <w:rsid w:val="00432D32"/>
    <w:rsid w:val="004335E2"/>
    <w:rsid w:val="00433D59"/>
    <w:rsid w:val="00434CC3"/>
    <w:rsid w:val="00435A96"/>
    <w:rsid w:val="00435EB4"/>
    <w:rsid w:val="00436233"/>
    <w:rsid w:val="00436507"/>
    <w:rsid w:val="00436B4B"/>
    <w:rsid w:val="00436F50"/>
    <w:rsid w:val="004372B3"/>
    <w:rsid w:val="00437A9B"/>
    <w:rsid w:val="00442BE5"/>
    <w:rsid w:val="00442C4B"/>
    <w:rsid w:val="00442EB0"/>
    <w:rsid w:val="00443E68"/>
    <w:rsid w:val="0044419E"/>
    <w:rsid w:val="00444F3B"/>
    <w:rsid w:val="00445062"/>
    <w:rsid w:val="004462D2"/>
    <w:rsid w:val="00446929"/>
    <w:rsid w:val="004476FB"/>
    <w:rsid w:val="0044782C"/>
    <w:rsid w:val="00447F74"/>
    <w:rsid w:val="004502A2"/>
    <w:rsid w:val="00451D42"/>
    <w:rsid w:val="004521A0"/>
    <w:rsid w:val="004544BF"/>
    <w:rsid w:val="00454BC4"/>
    <w:rsid w:val="0045562D"/>
    <w:rsid w:val="0045587B"/>
    <w:rsid w:val="004558DA"/>
    <w:rsid w:val="0045610F"/>
    <w:rsid w:val="00456417"/>
    <w:rsid w:val="00456586"/>
    <w:rsid w:val="00456716"/>
    <w:rsid w:val="0045693E"/>
    <w:rsid w:val="004571CE"/>
    <w:rsid w:val="004572CD"/>
    <w:rsid w:val="00460A6C"/>
    <w:rsid w:val="00460B8C"/>
    <w:rsid w:val="004617E6"/>
    <w:rsid w:val="00461D0E"/>
    <w:rsid w:val="004624A1"/>
    <w:rsid w:val="00462777"/>
    <w:rsid w:val="0046341E"/>
    <w:rsid w:val="00463790"/>
    <w:rsid w:val="00463BFB"/>
    <w:rsid w:val="00463E1A"/>
    <w:rsid w:val="004647B6"/>
    <w:rsid w:val="0046530C"/>
    <w:rsid w:val="00466452"/>
    <w:rsid w:val="004670A0"/>
    <w:rsid w:val="00470099"/>
    <w:rsid w:val="00470149"/>
    <w:rsid w:val="004701EE"/>
    <w:rsid w:val="0047026C"/>
    <w:rsid w:val="00470D27"/>
    <w:rsid w:val="004714B2"/>
    <w:rsid w:val="00472EE1"/>
    <w:rsid w:val="0047365A"/>
    <w:rsid w:val="00473759"/>
    <w:rsid w:val="00473A27"/>
    <w:rsid w:val="00473F45"/>
    <w:rsid w:val="004751BF"/>
    <w:rsid w:val="004754FB"/>
    <w:rsid w:val="00480A0C"/>
    <w:rsid w:val="00480B00"/>
    <w:rsid w:val="00480EF1"/>
    <w:rsid w:val="004815E6"/>
    <w:rsid w:val="0048219F"/>
    <w:rsid w:val="004827F0"/>
    <w:rsid w:val="004829F4"/>
    <w:rsid w:val="00482AFF"/>
    <w:rsid w:val="00482E5E"/>
    <w:rsid w:val="00482F49"/>
    <w:rsid w:val="00483505"/>
    <w:rsid w:val="00483AFB"/>
    <w:rsid w:val="0048497B"/>
    <w:rsid w:val="00484CBD"/>
    <w:rsid w:val="00484DF2"/>
    <w:rsid w:val="004857C6"/>
    <w:rsid w:val="00485887"/>
    <w:rsid w:val="00485A38"/>
    <w:rsid w:val="00485DDF"/>
    <w:rsid w:val="00486327"/>
    <w:rsid w:val="00487481"/>
    <w:rsid w:val="004874B2"/>
    <w:rsid w:val="004875E9"/>
    <w:rsid w:val="00490B96"/>
    <w:rsid w:val="00490E6F"/>
    <w:rsid w:val="004910EC"/>
    <w:rsid w:val="004928B7"/>
    <w:rsid w:val="00493677"/>
    <w:rsid w:val="00494F66"/>
    <w:rsid w:val="00494F93"/>
    <w:rsid w:val="00495115"/>
    <w:rsid w:val="0049514F"/>
    <w:rsid w:val="0049556B"/>
    <w:rsid w:val="0049594B"/>
    <w:rsid w:val="00495A65"/>
    <w:rsid w:val="004960AC"/>
    <w:rsid w:val="004964CC"/>
    <w:rsid w:val="004965AC"/>
    <w:rsid w:val="00496965"/>
    <w:rsid w:val="00496C71"/>
    <w:rsid w:val="00497538"/>
    <w:rsid w:val="0049771C"/>
    <w:rsid w:val="004A04ED"/>
    <w:rsid w:val="004A12EB"/>
    <w:rsid w:val="004A2A2D"/>
    <w:rsid w:val="004A366F"/>
    <w:rsid w:val="004A419C"/>
    <w:rsid w:val="004A4756"/>
    <w:rsid w:val="004A4C12"/>
    <w:rsid w:val="004A583B"/>
    <w:rsid w:val="004A5E02"/>
    <w:rsid w:val="004A6C04"/>
    <w:rsid w:val="004A7F95"/>
    <w:rsid w:val="004B0AA0"/>
    <w:rsid w:val="004B1130"/>
    <w:rsid w:val="004B11D4"/>
    <w:rsid w:val="004B1EAA"/>
    <w:rsid w:val="004B23A6"/>
    <w:rsid w:val="004B242B"/>
    <w:rsid w:val="004B2C87"/>
    <w:rsid w:val="004B3920"/>
    <w:rsid w:val="004B419C"/>
    <w:rsid w:val="004B4530"/>
    <w:rsid w:val="004B4D8E"/>
    <w:rsid w:val="004B4DD5"/>
    <w:rsid w:val="004B5487"/>
    <w:rsid w:val="004B580A"/>
    <w:rsid w:val="004B5D71"/>
    <w:rsid w:val="004B65B9"/>
    <w:rsid w:val="004B79DA"/>
    <w:rsid w:val="004B7B65"/>
    <w:rsid w:val="004C0066"/>
    <w:rsid w:val="004C0C47"/>
    <w:rsid w:val="004C1916"/>
    <w:rsid w:val="004C204E"/>
    <w:rsid w:val="004C21C1"/>
    <w:rsid w:val="004C224E"/>
    <w:rsid w:val="004C28CE"/>
    <w:rsid w:val="004C2B98"/>
    <w:rsid w:val="004C2DE6"/>
    <w:rsid w:val="004C32D1"/>
    <w:rsid w:val="004C460B"/>
    <w:rsid w:val="004C4C4C"/>
    <w:rsid w:val="004C6035"/>
    <w:rsid w:val="004C659F"/>
    <w:rsid w:val="004C672A"/>
    <w:rsid w:val="004C6E93"/>
    <w:rsid w:val="004D01F6"/>
    <w:rsid w:val="004D09FD"/>
    <w:rsid w:val="004D108A"/>
    <w:rsid w:val="004D140F"/>
    <w:rsid w:val="004D19E2"/>
    <w:rsid w:val="004D2558"/>
    <w:rsid w:val="004D3112"/>
    <w:rsid w:val="004D4786"/>
    <w:rsid w:val="004D4AA4"/>
    <w:rsid w:val="004D4C74"/>
    <w:rsid w:val="004D520F"/>
    <w:rsid w:val="004D536A"/>
    <w:rsid w:val="004D5570"/>
    <w:rsid w:val="004D55FB"/>
    <w:rsid w:val="004D590F"/>
    <w:rsid w:val="004D6B59"/>
    <w:rsid w:val="004D7079"/>
    <w:rsid w:val="004D77BE"/>
    <w:rsid w:val="004E0C1A"/>
    <w:rsid w:val="004E0DA2"/>
    <w:rsid w:val="004E1075"/>
    <w:rsid w:val="004E1898"/>
    <w:rsid w:val="004E1BBC"/>
    <w:rsid w:val="004E1D26"/>
    <w:rsid w:val="004E1F47"/>
    <w:rsid w:val="004E2103"/>
    <w:rsid w:val="004E26AC"/>
    <w:rsid w:val="004E38D0"/>
    <w:rsid w:val="004E4309"/>
    <w:rsid w:val="004E4604"/>
    <w:rsid w:val="004E4612"/>
    <w:rsid w:val="004E4F5F"/>
    <w:rsid w:val="004E518D"/>
    <w:rsid w:val="004E5234"/>
    <w:rsid w:val="004E56DE"/>
    <w:rsid w:val="004E5B71"/>
    <w:rsid w:val="004E6167"/>
    <w:rsid w:val="004E6676"/>
    <w:rsid w:val="004E7A08"/>
    <w:rsid w:val="004E7D14"/>
    <w:rsid w:val="004E7ED0"/>
    <w:rsid w:val="004F00CB"/>
    <w:rsid w:val="004F08F9"/>
    <w:rsid w:val="004F1455"/>
    <w:rsid w:val="004F148C"/>
    <w:rsid w:val="004F375A"/>
    <w:rsid w:val="004F37F0"/>
    <w:rsid w:val="004F4A44"/>
    <w:rsid w:val="004F71F4"/>
    <w:rsid w:val="005006E0"/>
    <w:rsid w:val="0050164A"/>
    <w:rsid w:val="00502029"/>
    <w:rsid w:val="00502159"/>
    <w:rsid w:val="00502471"/>
    <w:rsid w:val="00502A42"/>
    <w:rsid w:val="005035FA"/>
    <w:rsid w:val="00503D3E"/>
    <w:rsid w:val="00503F74"/>
    <w:rsid w:val="00504129"/>
    <w:rsid w:val="0050474C"/>
    <w:rsid w:val="00504797"/>
    <w:rsid w:val="005048A4"/>
    <w:rsid w:val="005053D6"/>
    <w:rsid w:val="00505CDB"/>
    <w:rsid w:val="00505EC7"/>
    <w:rsid w:val="005065E3"/>
    <w:rsid w:val="00506914"/>
    <w:rsid w:val="00506AE6"/>
    <w:rsid w:val="005071FF"/>
    <w:rsid w:val="005078CD"/>
    <w:rsid w:val="005078CE"/>
    <w:rsid w:val="00507BC1"/>
    <w:rsid w:val="00507DDD"/>
    <w:rsid w:val="00507E86"/>
    <w:rsid w:val="00510BE9"/>
    <w:rsid w:val="00510DB5"/>
    <w:rsid w:val="00511150"/>
    <w:rsid w:val="0051150E"/>
    <w:rsid w:val="005117E7"/>
    <w:rsid w:val="00511DB1"/>
    <w:rsid w:val="00511DD6"/>
    <w:rsid w:val="0051213A"/>
    <w:rsid w:val="00512A0E"/>
    <w:rsid w:val="00512CE8"/>
    <w:rsid w:val="00512EE5"/>
    <w:rsid w:val="005142C5"/>
    <w:rsid w:val="005150EB"/>
    <w:rsid w:val="005154CA"/>
    <w:rsid w:val="005156B1"/>
    <w:rsid w:val="00515745"/>
    <w:rsid w:val="0051578F"/>
    <w:rsid w:val="005159CF"/>
    <w:rsid w:val="00515FBB"/>
    <w:rsid w:val="0051674C"/>
    <w:rsid w:val="00517021"/>
    <w:rsid w:val="00517C8E"/>
    <w:rsid w:val="005205CF"/>
    <w:rsid w:val="0052089A"/>
    <w:rsid w:val="00520D5B"/>
    <w:rsid w:val="00521E64"/>
    <w:rsid w:val="00522669"/>
    <w:rsid w:val="00522FC4"/>
    <w:rsid w:val="00524F29"/>
    <w:rsid w:val="005254E1"/>
    <w:rsid w:val="00525FA9"/>
    <w:rsid w:val="0052625F"/>
    <w:rsid w:val="00526386"/>
    <w:rsid w:val="00526412"/>
    <w:rsid w:val="005270E6"/>
    <w:rsid w:val="005278AA"/>
    <w:rsid w:val="00527B36"/>
    <w:rsid w:val="00527F56"/>
    <w:rsid w:val="005300CA"/>
    <w:rsid w:val="005304C9"/>
    <w:rsid w:val="005306FF"/>
    <w:rsid w:val="00531721"/>
    <w:rsid w:val="00531B13"/>
    <w:rsid w:val="00531C94"/>
    <w:rsid w:val="00532597"/>
    <w:rsid w:val="00532CD5"/>
    <w:rsid w:val="00533A2B"/>
    <w:rsid w:val="00533E89"/>
    <w:rsid w:val="00533FA0"/>
    <w:rsid w:val="00534481"/>
    <w:rsid w:val="00534812"/>
    <w:rsid w:val="005352D1"/>
    <w:rsid w:val="0053542E"/>
    <w:rsid w:val="00535E0F"/>
    <w:rsid w:val="00535E5F"/>
    <w:rsid w:val="00536458"/>
    <w:rsid w:val="00536832"/>
    <w:rsid w:val="00537248"/>
    <w:rsid w:val="00537ACA"/>
    <w:rsid w:val="0053BCE9"/>
    <w:rsid w:val="00540341"/>
    <w:rsid w:val="00540363"/>
    <w:rsid w:val="005404FE"/>
    <w:rsid w:val="00541619"/>
    <w:rsid w:val="005416D5"/>
    <w:rsid w:val="0054256A"/>
    <w:rsid w:val="0054298F"/>
    <w:rsid w:val="00542D4C"/>
    <w:rsid w:val="00544BF3"/>
    <w:rsid w:val="00544D50"/>
    <w:rsid w:val="00546358"/>
    <w:rsid w:val="00546B6D"/>
    <w:rsid w:val="0054728E"/>
    <w:rsid w:val="00547B0C"/>
    <w:rsid w:val="00547EA0"/>
    <w:rsid w:val="00550E2D"/>
    <w:rsid w:val="00550FA6"/>
    <w:rsid w:val="00551353"/>
    <w:rsid w:val="00551650"/>
    <w:rsid w:val="00551D25"/>
    <w:rsid w:val="005521A7"/>
    <w:rsid w:val="0055241F"/>
    <w:rsid w:val="005525A1"/>
    <w:rsid w:val="0055290C"/>
    <w:rsid w:val="005534CC"/>
    <w:rsid w:val="00553C3B"/>
    <w:rsid w:val="00553FF1"/>
    <w:rsid w:val="005547A8"/>
    <w:rsid w:val="00554C59"/>
    <w:rsid w:val="0055506E"/>
    <w:rsid w:val="005555F7"/>
    <w:rsid w:val="005560B7"/>
    <w:rsid w:val="005562A0"/>
    <w:rsid w:val="005565A0"/>
    <w:rsid w:val="005570D1"/>
    <w:rsid w:val="005570FF"/>
    <w:rsid w:val="00557370"/>
    <w:rsid w:val="00557D2F"/>
    <w:rsid w:val="0056032C"/>
    <w:rsid w:val="0056061C"/>
    <w:rsid w:val="00560B18"/>
    <w:rsid w:val="00560C70"/>
    <w:rsid w:val="00560E8D"/>
    <w:rsid w:val="005616FE"/>
    <w:rsid w:val="00561F0C"/>
    <w:rsid w:val="005624CA"/>
    <w:rsid w:val="0056318D"/>
    <w:rsid w:val="005632D2"/>
    <w:rsid w:val="0056402E"/>
    <w:rsid w:val="005643CF"/>
    <w:rsid w:val="00564B22"/>
    <w:rsid w:val="00564BC8"/>
    <w:rsid w:val="00564EC6"/>
    <w:rsid w:val="00564FEE"/>
    <w:rsid w:val="00565C89"/>
    <w:rsid w:val="00565F9A"/>
    <w:rsid w:val="0056620D"/>
    <w:rsid w:val="00566D5F"/>
    <w:rsid w:val="005671A1"/>
    <w:rsid w:val="0056750E"/>
    <w:rsid w:val="00567941"/>
    <w:rsid w:val="00567FC4"/>
    <w:rsid w:val="00570245"/>
    <w:rsid w:val="00570913"/>
    <w:rsid w:val="00570AC4"/>
    <w:rsid w:val="00570E81"/>
    <w:rsid w:val="00570FEC"/>
    <w:rsid w:val="0057100D"/>
    <w:rsid w:val="00571434"/>
    <w:rsid w:val="00571D86"/>
    <w:rsid w:val="00571EB8"/>
    <w:rsid w:val="0057213F"/>
    <w:rsid w:val="0057264B"/>
    <w:rsid w:val="00572B4D"/>
    <w:rsid w:val="00572E1A"/>
    <w:rsid w:val="00572EB3"/>
    <w:rsid w:val="0057303F"/>
    <w:rsid w:val="005735C9"/>
    <w:rsid w:val="00573BF6"/>
    <w:rsid w:val="005743B5"/>
    <w:rsid w:val="00574790"/>
    <w:rsid w:val="00574D4B"/>
    <w:rsid w:val="00575DBB"/>
    <w:rsid w:val="005761BB"/>
    <w:rsid w:val="00576476"/>
    <w:rsid w:val="0057684C"/>
    <w:rsid w:val="005769CE"/>
    <w:rsid w:val="00580278"/>
    <w:rsid w:val="00581D69"/>
    <w:rsid w:val="00583770"/>
    <w:rsid w:val="00584E4F"/>
    <w:rsid w:val="0058576D"/>
    <w:rsid w:val="0058594D"/>
    <w:rsid w:val="00586831"/>
    <w:rsid w:val="00586965"/>
    <w:rsid w:val="00586D77"/>
    <w:rsid w:val="005874F8"/>
    <w:rsid w:val="005879C7"/>
    <w:rsid w:val="0059006D"/>
    <w:rsid w:val="00590337"/>
    <w:rsid w:val="00590A0E"/>
    <w:rsid w:val="00590BC9"/>
    <w:rsid w:val="00591288"/>
    <w:rsid w:val="005916DE"/>
    <w:rsid w:val="00591D79"/>
    <w:rsid w:val="00592B41"/>
    <w:rsid w:val="0059355E"/>
    <w:rsid w:val="005947D6"/>
    <w:rsid w:val="00595474"/>
    <w:rsid w:val="005957D7"/>
    <w:rsid w:val="00596706"/>
    <w:rsid w:val="00596BC7"/>
    <w:rsid w:val="00597021"/>
    <w:rsid w:val="0059709E"/>
    <w:rsid w:val="0059754B"/>
    <w:rsid w:val="005975AC"/>
    <w:rsid w:val="00597896"/>
    <w:rsid w:val="00597C6D"/>
    <w:rsid w:val="00597EF0"/>
    <w:rsid w:val="00597EF7"/>
    <w:rsid w:val="00597F27"/>
    <w:rsid w:val="005A0118"/>
    <w:rsid w:val="005A0B25"/>
    <w:rsid w:val="005A1508"/>
    <w:rsid w:val="005A206E"/>
    <w:rsid w:val="005A209C"/>
    <w:rsid w:val="005A3209"/>
    <w:rsid w:val="005A38B1"/>
    <w:rsid w:val="005A3DC7"/>
    <w:rsid w:val="005A4045"/>
    <w:rsid w:val="005A5069"/>
    <w:rsid w:val="005A5553"/>
    <w:rsid w:val="005A56EB"/>
    <w:rsid w:val="005A5D35"/>
    <w:rsid w:val="005A6216"/>
    <w:rsid w:val="005A66C3"/>
    <w:rsid w:val="005B044F"/>
    <w:rsid w:val="005B129B"/>
    <w:rsid w:val="005B12B9"/>
    <w:rsid w:val="005B15CA"/>
    <w:rsid w:val="005B18CA"/>
    <w:rsid w:val="005B1BA5"/>
    <w:rsid w:val="005B22F5"/>
    <w:rsid w:val="005B2374"/>
    <w:rsid w:val="005B242C"/>
    <w:rsid w:val="005B2951"/>
    <w:rsid w:val="005B2983"/>
    <w:rsid w:val="005B2C12"/>
    <w:rsid w:val="005B3147"/>
    <w:rsid w:val="005B3765"/>
    <w:rsid w:val="005B39DB"/>
    <w:rsid w:val="005B3BC2"/>
    <w:rsid w:val="005B409C"/>
    <w:rsid w:val="005B45F3"/>
    <w:rsid w:val="005B479D"/>
    <w:rsid w:val="005B4AA9"/>
    <w:rsid w:val="005B4E4B"/>
    <w:rsid w:val="005B54E4"/>
    <w:rsid w:val="005B57FC"/>
    <w:rsid w:val="005B58F7"/>
    <w:rsid w:val="005B5A39"/>
    <w:rsid w:val="005B5A8C"/>
    <w:rsid w:val="005B5C74"/>
    <w:rsid w:val="005B6F1B"/>
    <w:rsid w:val="005C03AB"/>
    <w:rsid w:val="005C0F93"/>
    <w:rsid w:val="005C1749"/>
    <w:rsid w:val="005C291A"/>
    <w:rsid w:val="005C32DD"/>
    <w:rsid w:val="005C346B"/>
    <w:rsid w:val="005C3665"/>
    <w:rsid w:val="005C375C"/>
    <w:rsid w:val="005C3AD6"/>
    <w:rsid w:val="005C4A83"/>
    <w:rsid w:val="005C5263"/>
    <w:rsid w:val="005C5BE1"/>
    <w:rsid w:val="005C662C"/>
    <w:rsid w:val="005C694D"/>
    <w:rsid w:val="005C696C"/>
    <w:rsid w:val="005C6F0C"/>
    <w:rsid w:val="005C7074"/>
    <w:rsid w:val="005C7420"/>
    <w:rsid w:val="005D009C"/>
    <w:rsid w:val="005D0D80"/>
    <w:rsid w:val="005D0E27"/>
    <w:rsid w:val="005D154F"/>
    <w:rsid w:val="005D30F0"/>
    <w:rsid w:val="005D357F"/>
    <w:rsid w:val="005D4B7C"/>
    <w:rsid w:val="005D5FF1"/>
    <w:rsid w:val="005D7765"/>
    <w:rsid w:val="005D7D48"/>
    <w:rsid w:val="005E0329"/>
    <w:rsid w:val="005E18F7"/>
    <w:rsid w:val="005E2605"/>
    <w:rsid w:val="005E29A1"/>
    <w:rsid w:val="005E2F7B"/>
    <w:rsid w:val="005E3308"/>
    <w:rsid w:val="005E378C"/>
    <w:rsid w:val="005E3D32"/>
    <w:rsid w:val="005E5142"/>
    <w:rsid w:val="005E55FC"/>
    <w:rsid w:val="005E5A9E"/>
    <w:rsid w:val="005E5B77"/>
    <w:rsid w:val="005E612F"/>
    <w:rsid w:val="005E6998"/>
    <w:rsid w:val="005F0DE7"/>
    <w:rsid w:val="005F13EC"/>
    <w:rsid w:val="005F1CE2"/>
    <w:rsid w:val="005F26EF"/>
    <w:rsid w:val="005F3251"/>
    <w:rsid w:val="005F3D95"/>
    <w:rsid w:val="005F3ED7"/>
    <w:rsid w:val="005F47F2"/>
    <w:rsid w:val="005F4DEE"/>
    <w:rsid w:val="005F51B7"/>
    <w:rsid w:val="005F594D"/>
    <w:rsid w:val="005F6573"/>
    <w:rsid w:val="005F6FBE"/>
    <w:rsid w:val="005F6FFD"/>
    <w:rsid w:val="005F73BA"/>
    <w:rsid w:val="005F7F4D"/>
    <w:rsid w:val="00600106"/>
    <w:rsid w:val="006031EF"/>
    <w:rsid w:val="006033AA"/>
    <w:rsid w:val="0060386B"/>
    <w:rsid w:val="006044C3"/>
    <w:rsid w:val="00604DCA"/>
    <w:rsid w:val="00605F24"/>
    <w:rsid w:val="0060679D"/>
    <w:rsid w:val="006073E3"/>
    <w:rsid w:val="00607636"/>
    <w:rsid w:val="00607B64"/>
    <w:rsid w:val="006103D8"/>
    <w:rsid w:val="0061056E"/>
    <w:rsid w:val="00611A11"/>
    <w:rsid w:val="00612358"/>
    <w:rsid w:val="00612A8A"/>
    <w:rsid w:val="006130DC"/>
    <w:rsid w:val="0061319A"/>
    <w:rsid w:val="00613462"/>
    <w:rsid w:val="006137EB"/>
    <w:rsid w:val="00613D14"/>
    <w:rsid w:val="006152A3"/>
    <w:rsid w:val="006153A8"/>
    <w:rsid w:val="00615664"/>
    <w:rsid w:val="0061745C"/>
    <w:rsid w:val="0062017D"/>
    <w:rsid w:val="0062070C"/>
    <w:rsid w:val="00620950"/>
    <w:rsid w:val="006217C5"/>
    <w:rsid w:val="00621920"/>
    <w:rsid w:val="00621AC2"/>
    <w:rsid w:val="00622C00"/>
    <w:rsid w:val="00622DA7"/>
    <w:rsid w:val="00623875"/>
    <w:rsid w:val="00623B57"/>
    <w:rsid w:val="00623D18"/>
    <w:rsid w:val="006240F3"/>
    <w:rsid w:val="00624400"/>
    <w:rsid w:val="006247AC"/>
    <w:rsid w:val="00625FB3"/>
    <w:rsid w:val="00626111"/>
    <w:rsid w:val="00627404"/>
    <w:rsid w:val="00627FD5"/>
    <w:rsid w:val="00630E36"/>
    <w:rsid w:val="006310EF"/>
    <w:rsid w:val="00631343"/>
    <w:rsid w:val="006314DB"/>
    <w:rsid w:val="00631891"/>
    <w:rsid w:val="00631DCE"/>
    <w:rsid w:val="00631EE7"/>
    <w:rsid w:val="00631F55"/>
    <w:rsid w:val="00633242"/>
    <w:rsid w:val="0063356B"/>
    <w:rsid w:val="00633769"/>
    <w:rsid w:val="0063414F"/>
    <w:rsid w:val="00634516"/>
    <w:rsid w:val="00635332"/>
    <w:rsid w:val="006355AB"/>
    <w:rsid w:val="00635C18"/>
    <w:rsid w:val="00637745"/>
    <w:rsid w:val="00637A92"/>
    <w:rsid w:val="00640CF5"/>
    <w:rsid w:val="006419E5"/>
    <w:rsid w:val="00642413"/>
    <w:rsid w:val="00643575"/>
    <w:rsid w:val="00643583"/>
    <w:rsid w:val="00643CCF"/>
    <w:rsid w:val="00643E20"/>
    <w:rsid w:val="006441A2"/>
    <w:rsid w:val="0064421B"/>
    <w:rsid w:val="006446E0"/>
    <w:rsid w:val="00644803"/>
    <w:rsid w:val="00644A36"/>
    <w:rsid w:val="00644FE7"/>
    <w:rsid w:val="0064552E"/>
    <w:rsid w:val="00645D4A"/>
    <w:rsid w:val="00645EF2"/>
    <w:rsid w:val="00646637"/>
    <w:rsid w:val="006477EE"/>
    <w:rsid w:val="00650039"/>
    <w:rsid w:val="006503F5"/>
    <w:rsid w:val="0065060B"/>
    <w:rsid w:val="006509A5"/>
    <w:rsid w:val="00650B6E"/>
    <w:rsid w:val="00650EB2"/>
    <w:rsid w:val="006511F5"/>
    <w:rsid w:val="0065179E"/>
    <w:rsid w:val="00651C0B"/>
    <w:rsid w:val="00651D3F"/>
    <w:rsid w:val="006523A9"/>
    <w:rsid w:val="006523B3"/>
    <w:rsid w:val="00652BFD"/>
    <w:rsid w:val="0065425F"/>
    <w:rsid w:val="00655308"/>
    <w:rsid w:val="00655962"/>
    <w:rsid w:val="00655D81"/>
    <w:rsid w:val="00656296"/>
    <w:rsid w:val="006570F5"/>
    <w:rsid w:val="00657689"/>
    <w:rsid w:val="00657A90"/>
    <w:rsid w:val="00657ED6"/>
    <w:rsid w:val="00660746"/>
    <w:rsid w:val="0066154A"/>
    <w:rsid w:val="0066179A"/>
    <w:rsid w:val="00661C36"/>
    <w:rsid w:val="006623D2"/>
    <w:rsid w:val="006627E0"/>
    <w:rsid w:val="0066329F"/>
    <w:rsid w:val="00663483"/>
    <w:rsid w:val="006636C8"/>
    <w:rsid w:val="00663D2C"/>
    <w:rsid w:val="0066402B"/>
    <w:rsid w:val="00664685"/>
    <w:rsid w:val="00664B38"/>
    <w:rsid w:val="00664BC9"/>
    <w:rsid w:val="00665634"/>
    <w:rsid w:val="00665BCF"/>
    <w:rsid w:val="006665BC"/>
    <w:rsid w:val="00667D0F"/>
    <w:rsid w:val="006703A8"/>
    <w:rsid w:val="006709B5"/>
    <w:rsid w:val="00670C74"/>
    <w:rsid w:val="00670E1F"/>
    <w:rsid w:val="00670F69"/>
    <w:rsid w:val="006712C1"/>
    <w:rsid w:val="00671AC2"/>
    <w:rsid w:val="00671E31"/>
    <w:rsid w:val="006720BE"/>
    <w:rsid w:val="0067278F"/>
    <w:rsid w:val="00673DB9"/>
    <w:rsid w:val="00673EEF"/>
    <w:rsid w:val="00674157"/>
    <w:rsid w:val="0067478D"/>
    <w:rsid w:val="006760B6"/>
    <w:rsid w:val="006762B7"/>
    <w:rsid w:val="006765AC"/>
    <w:rsid w:val="00676B8E"/>
    <w:rsid w:val="006773B9"/>
    <w:rsid w:val="00677555"/>
    <w:rsid w:val="00677EB4"/>
    <w:rsid w:val="006804E6"/>
    <w:rsid w:val="00680FB6"/>
    <w:rsid w:val="0068175F"/>
    <w:rsid w:val="00681C17"/>
    <w:rsid w:val="00681C57"/>
    <w:rsid w:val="00682B18"/>
    <w:rsid w:val="00682E81"/>
    <w:rsid w:val="00682FA8"/>
    <w:rsid w:val="006831BD"/>
    <w:rsid w:val="00683213"/>
    <w:rsid w:val="00683473"/>
    <w:rsid w:val="00683B3F"/>
    <w:rsid w:val="00684117"/>
    <w:rsid w:val="00684AAF"/>
    <w:rsid w:val="00684E3A"/>
    <w:rsid w:val="006851AE"/>
    <w:rsid w:val="00685DB9"/>
    <w:rsid w:val="00685F78"/>
    <w:rsid w:val="0068687A"/>
    <w:rsid w:val="00686EF7"/>
    <w:rsid w:val="0069029D"/>
    <w:rsid w:val="0069082E"/>
    <w:rsid w:val="00690ACD"/>
    <w:rsid w:val="00691A20"/>
    <w:rsid w:val="00691CFA"/>
    <w:rsid w:val="00692336"/>
    <w:rsid w:val="00692F7A"/>
    <w:rsid w:val="0069317C"/>
    <w:rsid w:val="00694ED0"/>
    <w:rsid w:val="00695600"/>
    <w:rsid w:val="00695634"/>
    <w:rsid w:val="0069601C"/>
    <w:rsid w:val="006964F2"/>
    <w:rsid w:val="00696C2A"/>
    <w:rsid w:val="00697CF5"/>
    <w:rsid w:val="006A023D"/>
    <w:rsid w:val="006A026A"/>
    <w:rsid w:val="006A03F6"/>
    <w:rsid w:val="006A0615"/>
    <w:rsid w:val="006A061E"/>
    <w:rsid w:val="006A0930"/>
    <w:rsid w:val="006A0953"/>
    <w:rsid w:val="006A0AAD"/>
    <w:rsid w:val="006A0C44"/>
    <w:rsid w:val="006A0D13"/>
    <w:rsid w:val="006A1264"/>
    <w:rsid w:val="006A132D"/>
    <w:rsid w:val="006A1AED"/>
    <w:rsid w:val="006A20C1"/>
    <w:rsid w:val="006A2A3E"/>
    <w:rsid w:val="006A3496"/>
    <w:rsid w:val="006A3761"/>
    <w:rsid w:val="006A4402"/>
    <w:rsid w:val="006A55E4"/>
    <w:rsid w:val="006A6489"/>
    <w:rsid w:val="006A66D6"/>
    <w:rsid w:val="006A6F22"/>
    <w:rsid w:val="006A74C4"/>
    <w:rsid w:val="006B0026"/>
    <w:rsid w:val="006B040D"/>
    <w:rsid w:val="006B0478"/>
    <w:rsid w:val="006B0D31"/>
    <w:rsid w:val="006B0F6D"/>
    <w:rsid w:val="006B12B2"/>
    <w:rsid w:val="006B293D"/>
    <w:rsid w:val="006B30B9"/>
    <w:rsid w:val="006B35D9"/>
    <w:rsid w:val="006B4132"/>
    <w:rsid w:val="006B4633"/>
    <w:rsid w:val="006B5043"/>
    <w:rsid w:val="006B5734"/>
    <w:rsid w:val="006B6EFC"/>
    <w:rsid w:val="006B735C"/>
    <w:rsid w:val="006B73C1"/>
    <w:rsid w:val="006B7496"/>
    <w:rsid w:val="006B758C"/>
    <w:rsid w:val="006B7B07"/>
    <w:rsid w:val="006B7B7E"/>
    <w:rsid w:val="006B7CB8"/>
    <w:rsid w:val="006B7F89"/>
    <w:rsid w:val="006C052A"/>
    <w:rsid w:val="006C0D76"/>
    <w:rsid w:val="006C1395"/>
    <w:rsid w:val="006C13BA"/>
    <w:rsid w:val="006C1AA7"/>
    <w:rsid w:val="006C1AC1"/>
    <w:rsid w:val="006C1EA8"/>
    <w:rsid w:val="006C20DC"/>
    <w:rsid w:val="006C30D1"/>
    <w:rsid w:val="006C35E1"/>
    <w:rsid w:val="006C366F"/>
    <w:rsid w:val="006C3C8B"/>
    <w:rsid w:val="006C3DE6"/>
    <w:rsid w:val="006C41E6"/>
    <w:rsid w:val="006C42C3"/>
    <w:rsid w:val="006C495D"/>
    <w:rsid w:val="006C531A"/>
    <w:rsid w:val="006C54E6"/>
    <w:rsid w:val="006C5735"/>
    <w:rsid w:val="006C5BE6"/>
    <w:rsid w:val="006C5C77"/>
    <w:rsid w:val="006C6C1C"/>
    <w:rsid w:val="006C7F9F"/>
    <w:rsid w:val="006CAA3F"/>
    <w:rsid w:val="006D05A6"/>
    <w:rsid w:val="006D0643"/>
    <w:rsid w:val="006D09CB"/>
    <w:rsid w:val="006D0B39"/>
    <w:rsid w:val="006D143C"/>
    <w:rsid w:val="006D1A1F"/>
    <w:rsid w:val="006D2104"/>
    <w:rsid w:val="006D253B"/>
    <w:rsid w:val="006D2568"/>
    <w:rsid w:val="006D29BB"/>
    <w:rsid w:val="006D2B43"/>
    <w:rsid w:val="006D3402"/>
    <w:rsid w:val="006D3753"/>
    <w:rsid w:val="006D3759"/>
    <w:rsid w:val="006D38A8"/>
    <w:rsid w:val="006D3E76"/>
    <w:rsid w:val="006D4E67"/>
    <w:rsid w:val="006D505C"/>
    <w:rsid w:val="006D519E"/>
    <w:rsid w:val="006D538E"/>
    <w:rsid w:val="006D56EE"/>
    <w:rsid w:val="006D652C"/>
    <w:rsid w:val="006D72B8"/>
    <w:rsid w:val="006E02DD"/>
    <w:rsid w:val="006E1337"/>
    <w:rsid w:val="006E16B4"/>
    <w:rsid w:val="006E42AA"/>
    <w:rsid w:val="006E461C"/>
    <w:rsid w:val="006E4D67"/>
    <w:rsid w:val="006E4EBB"/>
    <w:rsid w:val="006E510B"/>
    <w:rsid w:val="006E572F"/>
    <w:rsid w:val="006E629B"/>
    <w:rsid w:val="006E71FA"/>
    <w:rsid w:val="006E7239"/>
    <w:rsid w:val="006E7820"/>
    <w:rsid w:val="006F13A1"/>
    <w:rsid w:val="006F215E"/>
    <w:rsid w:val="006F2448"/>
    <w:rsid w:val="006F3E44"/>
    <w:rsid w:val="006F40D4"/>
    <w:rsid w:val="006F6D93"/>
    <w:rsid w:val="006F764B"/>
    <w:rsid w:val="006F7A43"/>
    <w:rsid w:val="0070002B"/>
    <w:rsid w:val="00700E88"/>
    <w:rsid w:val="007018E0"/>
    <w:rsid w:val="0070231A"/>
    <w:rsid w:val="007029FD"/>
    <w:rsid w:val="00702DCC"/>
    <w:rsid w:val="00702DCD"/>
    <w:rsid w:val="00702F16"/>
    <w:rsid w:val="00703702"/>
    <w:rsid w:val="00703806"/>
    <w:rsid w:val="0070381F"/>
    <w:rsid w:val="00704542"/>
    <w:rsid w:val="00704A84"/>
    <w:rsid w:val="00705659"/>
    <w:rsid w:val="00705BE1"/>
    <w:rsid w:val="007062B6"/>
    <w:rsid w:val="00707518"/>
    <w:rsid w:val="00707FE7"/>
    <w:rsid w:val="007107CA"/>
    <w:rsid w:val="007119DC"/>
    <w:rsid w:val="007121CC"/>
    <w:rsid w:val="00712408"/>
    <w:rsid w:val="00712C12"/>
    <w:rsid w:val="00712D0C"/>
    <w:rsid w:val="0071326B"/>
    <w:rsid w:val="0071333C"/>
    <w:rsid w:val="0071345A"/>
    <w:rsid w:val="00713511"/>
    <w:rsid w:val="0071384E"/>
    <w:rsid w:val="00713C77"/>
    <w:rsid w:val="007140A9"/>
    <w:rsid w:val="007140B9"/>
    <w:rsid w:val="00714423"/>
    <w:rsid w:val="00715BD2"/>
    <w:rsid w:val="00715D6A"/>
    <w:rsid w:val="00716568"/>
    <w:rsid w:val="007167A6"/>
    <w:rsid w:val="00716A9A"/>
    <w:rsid w:val="00716D6D"/>
    <w:rsid w:val="0071749A"/>
    <w:rsid w:val="00717823"/>
    <w:rsid w:val="00717836"/>
    <w:rsid w:val="007179B0"/>
    <w:rsid w:val="007208BA"/>
    <w:rsid w:val="00720B14"/>
    <w:rsid w:val="00721194"/>
    <w:rsid w:val="00721649"/>
    <w:rsid w:val="00721D71"/>
    <w:rsid w:val="00723C82"/>
    <w:rsid w:val="00724B37"/>
    <w:rsid w:val="00725309"/>
    <w:rsid w:val="00726736"/>
    <w:rsid w:val="00727536"/>
    <w:rsid w:val="00727810"/>
    <w:rsid w:val="00727D36"/>
    <w:rsid w:val="007300CB"/>
    <w:rsid w:val="0073086F"/>
    <w:rsid w:val="00730F48"/>
    <w:rsid w:val="00731184"/>
    <w:rsid w:val="00731408"/>
    <w:rsid w:val="007324AB"/>
    <w:rsid w:val="00732A1D"/>
    <w:rsid w:val="00732A22"/>
    <w:rsid w:val="0073327A"/>
    <w:rsid w:val="00733289"/>
    <w:rsid w:val="00733940"/>
    <w:rsid w:val="00733AA0"/>
    <w:rsid w:val="00734086"/>
    <w:rsid w:val="0073424A"/>
    <w:rsid w:val="00735005"/>
    <w:rsid w:val="007350A1"/>
    <w:rsid w:val="00735645"/>
    <w:rsid w:val="007359EA"/>
    <w:rsid w:val="00736111"/>
    <w:rsid w:val="00736338"/>
    <w:rsid w:val="00736DCA"/>
    <w:rsid w:val="00736EC2"/>
    <w:rsid w:val="00737962"/>
    <w:rsid w:val="00737C63"/>
    <w:rsid w:val="00737C96"/>
    <w:rsid w:val="00740534"/>
    <w:rsid w:val="00740ABC"/>
    <w:rsid w:val="00740E50"/>
    <w:rsid w:val="00741803"/>
    <w:rsid w:val="0074200E"/>
    <w:rsid w:val="00742A02"/>
    <w:rsid w:val="007433DA"/>
    <w:rsid w:val="007436B2"/>
    <w:rsid w:val="0074412F"/>
    <w:rsid w:val="007451FD"/>
    <w:rsid w:val="00745558"/>
    <w:rsid w:val="00745782"/>
    <w:rsid w:val="0074597C"/>
    <w:rsid w:val="007460F0"/>
    <w:rsid w:val="00746146"/>
    <w:rsid w:val="0074649D"/>
    <w:rsid w:val="00746C94"/>
    <w:rsid w:val="00746E74"/>
    <w:rsid w:val="00747784"/>
    <w:rsid w:val="00747AB4"/>
    <w:rsid w:val="00751191"/>
    <w:rsid w:val="00751306"/>
    <w:rsid w:val="00752FEE"/>
    <w:rsid w:val="0075327C"/>
    <w:rsid w:val="00753BAC"/>
    <w:rsid w:val="00753D0C"/>
    <w:rsid w:val="00753F3D"/>
    <w:rsid w:val="00754259"/>
    <w:rsid w:val="0075496D"/>
    <w:rsid w:val="007553C1"/>
    <w:rsid w:val="00755C10"/>
    <w:rsid w:val="00757D65"/>
    <w:rsid w:val="00761111"/>
    <w:rsid w:val="00761944"/>
    <w:rsid w:val="00761B00"/>
    <w:rsid w:val="00761EAA"/>
    <w:rsid w:val="00761EF9"/>
    <w:rsid w:val="00761F1F"/>
    <w:rsid w:val="00762421"/>
    <w:rsid w:val="00762972"/>
    <w:rsid w:val="00764E57"/>
    <w:rsid w:val="007652A2"/>
    <w:rsid w:val="007659AC"/>
    <w:rsid w:val="00765B96"/>
    <w:rsid w:val="00765DA4"/>
    <w:rsid w:val="00766070"/>
    <w:rsid w:val="00766291"/>
    <w:rsid w:val="007666FC"/>
    <w:rsid w:val="00767038"/>
    <w:rsid w:val="00767617"/>
    <w:rsid w:val="00767DCF"/>
    <w:rsid w:val="007700BB"/>
    <w:rsid w:val="007709BF"/>
    <w:rsid w:val="007710BE"/>
    <w:rsid w:val="0077189F"/>
    <w:rsid w:val="00771A8B"/>
    <w:rsid w:val="0077279C"/>
    <w:rsid w:val="0077372A"/>
    <w:rsid w:val="0077478E"/>
    <w:rsid w:val="007752B4"/>
    <w:rsid w:val="00775B4C"/>
    <w:rsid w:val="007765D0"/>
    <w:rsid w:val="0077678A"/>
    <w:rsid w:val="00776848"/>
    <w:rsid w:val="00777402"/>
    <w:rsid w:val="007812AA"/>
    <w:rsid w:val="0078191D"/>
    <w:rsid w:val="0078196D"/>
    <w:rsid w:val="0078201A"/>
    <w:rsid w:val="007834F7"/>
    <w:rsid w:val="00783751"/>
    <w:rsid w:val="007837F7"/>
    <w:rsid w:val="00783ACF"/>
    <w:rsid w:val="00783B2C"/>
    <w:rsid w:val="00783D90"/>
    <w:rsid w:val="00784143"/>
    <w:rsid w:val="0078500E"/>
    <w:rsid w:val="007853F7"/>
    <w:rsid w:val="00786C61"/>
    <w:rsid w:val="00787913"/>
    <w:rsid w:val="00787C53"/>
    <w:rsid w:val="00790FB1"/>
    <w:rsid w:val="007913BD"/>
    <w:rsid w:val="0079282F"/>
    <w:rsid w:val="00792A3F"/>
    <w:rsid w:val="007930BC"/>
    <w:rsid w:val="00793829"/>
    <w:rsid w:val="00793F47"/>
    <w:rsid w:val="0079416A"/>
    <w:rsid w:val="0079533A"/>
    <w:rsid w:val="007955FE"/>
    <w:rsid w:val="0079657A"/>
    <w:rsid w:val="007967EB"/>
    <w:rsid w:val="007969D8"/>
    <w:rsid w:val="007A04DA"/>
    <w:rsid w:val="007A0FC7"/>
    <w:rsid w:val="007A2787"/>
    <w:rsid w:val="007A368B"/>
    <w:rsid w:val="007A36CD"/>
    <w:rsid w:val="007A3E6B"/>
    <w:rsid w:val="007A4338"/>
    <w:rsid w:val="007A434F"/>
    <w:rsid w:val="007A49E0"/>
    <w:rsid w:val="007A5036"/>
    <w:rsid w:val="007A543D"/>
    <w:rsid w:val="007A5BB9"/>
    <w:rsid w:val="007A7247"/>
    <w:rsid w:val="007A7BED"/>
    <w:rsid w:val="007A7EBD"/>
    <w:rsid w:val="007A7F99"/>
    <w:rsid w:val="007B0D5A"/>
    <w:rsid w:val="007B1018"/>
    <w:rsid w:val="007B1B2E"/>
    <w:rsid w:val="007B2485"/>
    <w:rsid w:val="007B2D9E"/>
    <w:rsid w:val="007B334A"/>
    <w:rsid w:val="007B43E8"/>
    <w:rsid w:val="007B46AF"/>
    <w:rsid w:val="007B4933"/>
    <w:rsid w:val="007B4A2D"/>
    <w:rsid w:val="007B5061"/>
    <w:rsid w:val="007B53E3"/>
    <w:rsid w:val="007B565E"/>
    <w:rsid w:val="007B6222"/>
    <w:rsid w:val="007B6395"/>
    <w:rsid w:val="007B6A99"/>
    <w:rsid w:val="007C0399"/>
    <w:rsid w:val="007C15F7"/>
    <w:rsid w:val="007C17AC"/>
    <w:rsid w:val="007C1A4E"/>
    <w:rsid w:val="007C239F"/>
    <w:rsid w:val="007C27D2"/>
    <w:rsid w:val="007C2D0C"/>
    <w:rsid w:val="007C377E"/>
    <w:rsid w:val="007C38E1"/>
    <w:rsid w:val="007C3E83"/>
    <w:rsid w:val="007C40BA"/>
    <w:rsid w:val="007C4FB1"/>
    <w:rsid w:val="007C5C68"/>
    <w:rsid w:val="007C65DA"/>
    <w:rsid w:val="007C6715"/>
    <w:rsid w:val="007C6CE4"/>
    <w:rsid w:val="007C77BC"/>
    <w:rsid w:val="007C791B"/>
    <w:rsid w:val="007C7E8D"/>
    <w:rsid w:val="007D0269"/>
    <w:rsid w:val="007D08F4"/>
    <w:rsid w:val="007D105A"/>
    <w:rsid w:val="007D15BA"/>
    <w:rsid w:val="007D194A"/>
    <w:rsid w:val="007D2021"/>
    <w:rsid w:val="007D22B3"/>
    <w:rsid w:val="007D22C8"/>
    <w:rsid w:val="007D2349"/>
    <w:rsid w:val="007D2B41"/>
    <w:rsid w:val="007D301C"/>
    <w:rsid w:val="007D41EC"/>
    <w:rsid w:val="007D4B1E"/>
    <w:rsid w:val="007D5298"/>
    <w:rsid w:val="007D54F6"/>
    <w:rsid w:val="007D5830"/>
    <w:rsid w:val="007D5DB1"/>
    <w:rsid w:val="007D63E3"/>
    <w:rsid w:val="007D6814"/>
    <w:rsid w:val="007D6BAF"/>
    <w:rsid w:val="007D7174"/>
    <w:rsid w:val="007D74C0"/>
    <w:rsid w:val="007D7849"/>
    <w:rsid w:val="007E0014"/>
    <w:rsid w:val="007E06A3"/>
    <w:rsid w:val="007E0A85"/>
    <w:rsid w:val="007E0B86"/>
    <w:rsid w:val="007E0F91"/>
    <w:rsid w:val="007E1013"/>
    <w:rsid w:val="007E1020"/>
    <w:rsid w:val="007E14CF"/>
    <w:rsid w:val="007E198A"/>
    <w:rsid w:val="007E21FC"/>
    <w:rsid w:val="007E224F"/>
    <w:rsid w:val="007E2A73"/>
    <w:rsid w:val="007E3080"/>
    <w:rsid w:val="007E3140"/>
    <w:rsid w:val="007E3B47"/>
    <w:rsid w:val="007E4D91"/>
    <w:rsid w:val="007E518E"/>
    <w:rsid w:val="007E55EA"/>
    <w:rsid w:val="007E603F"/>
    <w:rsid w:val="007E6C5C"/>
    <w:rsid w:val="007E76BB"/>
    <w:rsid w:val="007E7747"/>
    <w:rsid w:val="007E7AE2"/>
    <w:rsid w:val="007E7EAC"/>
    <w:rsid w:val="007F06BD"/>
    <w:rsid w:val="007F0B7F"/>
    <w:rsid w:val="007F0D8F"/>
    <w:rsid w:val="007F0F06"/>
    <w:rsid w:val="007F11F6"/>
    <w:rsid w:val="007F2EA4"/>
    <w:rsid w:val="007F4477"/>
    <w:rsid w:val="007F48F0"/>
    <w:rsid w:val="007F49E6"/>
    <w:rsid w:val="007F66FE"/>
    <w:rsid w:val="007F692B"/>
    <w:rsid w:val="007F7123"/>
    <w:rsid w:val="007F750C"/>
    <w:rsid w:val="007F7599"/>
    <w:rsid w:val="007F75C5"/>
    <w:rsid w:val="007F7AFF"/>
    <w:rsid w:val="007F7D86"/>
    <w:rsid w:val="00800A4D"/>
    <w:rsid w:val="008018E0"/>
    <w:rsid w:val="00801B8F"/>
    <w:rsid w:val="00802012"/>
    <w:rsid w:val="0080279D"/>
    <w:rsid w:val="00803453"/>
    <w:rsid w:val="008036E3"/>
    <w:rsid w:val="00805319"/>
    <w:rsid w:val="008053F2"/>
    <w:rsid w:val="00805CC2"/>
    <w:rsid w:val="008060B6"/>
    <w:rsid w:val="00806553"/>
    <w:rsid w:val="00806BDD"/>
    <w:rsid w:val="00806CBD"/>
    <w:rsid w:val="00807155"/>
    <w:rsid w:val="00807C55"/>
    <w:rsid w:val="008101FD"/>
    <w:rsid w:val="00810BD5"/>
    <w:rsid w:val="00810EE4"/>
    <w:rsid w:val="00812108"/>
    <w:rsid w:val="008128B8"/>
    <w:rsid w:val="00812EE8"/>
    <w:rsid w:val="0081493B"/>
    <w:rsid w:val="0081553B"/>
    <w:rsid w:val="00815720"/>
    <w:rsid w:val="0081607E"/>
    <w:rsid w:val="008160D4"/>
    <w:rsid w:val="00816194"/>
    <w:rsid w:val="008165D0"/>
    <w:rsid w:val="008169AE"/>
    <w:rsid w:val="00816A15"/>
    <w:rsid w:val="00816FD4"/>
    <w:rsid w:val="00820CE8"/>
    <w:rsid w:val="008217A3"/>
    <w:rsid w:val="008223A7"/>
    <w:rsid w:val="008226AA"/>
    <w:rsid w:val="008229FC"/>
    <w:rsid w:val="00823B7B"/>
    <w:rsid w:val="0082433B"/>
    <w:rsid w:val="00824A65"/>
    <w:rsid w:val="00824AD1"/>
    <w:rsid w:val="00824BEF"/>
    <w:rsid w:val="00824D08"/>
    <w:rsid w:val="00825B15"/>
    <w:rsid w:val="00825D9A"/>
    <w:rsid w:val="00827206"/>
    <w:rsid w:val="00827AC0"/>
    <w:rsid w:val="00827DA5"/>
    <w:rsid w:val="0083033F"/>
    <w:rsid w:val="0083042C"/>
    <w:rsid w:val="00830926"/>
    <w:rsid w:val="008318FE"/>
    <w:rsid w:val="00831D76"/>
    <w:rsid w:val="00832315"/>
    <w:rsid w:val="00832F59"/>
    <w:rsid w:val="00834391"/>
    <w:rsid w:val="00834866"/>
    <w:rsid w:val="00836859"/>
    <w:rsid w:val="008369DA"/>
    <w:rsid w:val="00836BB2"/>
    <w:rsid w:val="00836ECA"/>
    <w:rsid w:val="00836F73"/>
    <w:rsid w:val="00837704"/>
    <w:rsid w:val="00837786"/>
    <w:rsid w:val="008379CC"/>
    <w:rsid w:val="008419CE"/>
    <w:rsid w:val="00841BB8"/>
    <w:rsid w:val="00842413"/>
    <w:rsid w:val="00842830"/>
    <w:rsid w:val="00842D11"/>
    <w:rsid w:val="00842D75"/>
    <w:rsid w:val="008447A9"/>
    <w:rsid w:val="008465F0"/>
    <w:rsid w:val="00846C6D"/>
    <w:rsid w:val="008474A2"/>
    <w:rsid w:val="008479B9"/>
    <w:rsid w:val="00850BB6"/>
    <w:rsid w:val="00850D09"/>
    <w:rsid w:val="008513EC"/>
    <w:rsid w:val="008521BD"/>
    <w:rsid w:val="008522A9"/>
    <w:rsid w:val="00852580"/>
    <w:rsid w:val="008543B2"/>
    <w:rsid w:val="00854B56"/>
    <w:rsid w:val="00854DBF"/>
    <w:rsid w:val="008556AD"/>
    <w:rsid w:val="00855B62"/>
    <w:rsid w:val="0085638E"/>
    <w:rsid w:val="0085668B"/>
    <w:rsid w:val="008566AC"/>
    <w:rsid w:val="008579C7"/>
    <w:rsid w:val="00857D6D"/>
    <w:rsid w:val="00857F96"/>
    <w:rsid w:val="0086035E"/>
    <w:rsid w:val="008603F7"/>
    <w:rsid w:val="00860694"/>
    <w:rsid w:val="0086239E"/>
    <w:rsid w:val="0086247D"/>
    <w:rsid w:val="0086251B"/>
    <w:rsid w:val="00863681"/>
    <w:rsid w:val="00863B02"/>
    <w:rsid w:val="00863B45"/>
    <w:rsid w:val="00863E24"/>
    <w:rsid w:val="008648CB"/>
    <w:rsid w:val="00864D3E"/>
    <w:rsid w:val="0086500B"/>
    <w:rsid w:val="00865521"/>
    <w:rsid w:val="0086560A"/>
    <w:rsid w:val="0086656C"/>
    <w:rsid w:val="00866A8B"/>
    <w:rsid w:val="00866D8E"/>
    <w:rsid w:val="00867960"/>
    <w:rsid w:val="00867EEA"/>
    <w:rsid w:val="00870B66"/>
    <w:rsid w:val="00870DBC"/>
    <w:rsid w:val="008712E3"/>
    <w:rsid w:val="00871ADD"/>
    <w:rsid w:val="008720B6"/>
    <w:rsid w:val="0087216E"/>
    <w:rsid w:val="00873943"/>
    <w:rsid w:val="00874541"/>
    <w:rsid w:val="008752DA"/>
    <w:rsid w:val="0087545F"/>
    <w:rsid w:val="00875461"/>
    <w:rsid w:val="00875E0D"/>
    <w:rsid w:val="00876087"/>
    <w:rsid w:val="0087657E"/>
    <w:rsid w:val="008765FE"/>
    <w:rsid w:val="008766BE"/>
    <w:rsid w:val="0087672A"/>
    <w:rsid w:val="0087678E"/>
    <w:rsid w:val="00876FCD"/>
    <w:rsid w:val="00877113"/>
    <w:rsid w:val="008801A4"/>
    <w:rsid w:val="008819DD"/>
    <w:rsid w:val="00881F21"/>
    <w:rsid w:val="00882967"/>
    <w:rsid w:val="00882C67"/>
    <w:rsid w:val="008834D5"/>
    <w:rsid w:val="00884B96"/>
    <w:rsid w:val="00884C02"/>
    <w:rsid w:val="008854B7"/>
    <w:rsid w:val="008854F6"/>
    <w:rsid w:val="008855CC"/>
    <w:rsid w:val="00885961"/>
    <w:rsid w:val="008859CC"/>
    <w:rsid w:val="00885AE3"/>
    <w:rsid w:val="00885E29"/>
    <w:rsid w:val="00886E70"/>
    <w:rsid w:val="008873DB"/>
    <w:rsid w:val="008875DE"/>
    <w:rsid w:val="00890F4F"/>
    <w:rsid w:val="00891F0E"/>
    <w:rsid w:val="008922E0"/>
    <w:rsid w:val="00892338"/>
    <w:rsid w:val="00892685"/>
    <w:rsid w:val="008931BB"/>
    <w:rsid w:val="00893AED"/>
    <w:rsid w:val="00894404"/>
    <w:rsid w:val="00894830"/>
    <w:rsid w:val="008964A7"/>
    <w:rsid w:val="00896674"/>
    <w:rsid w:val="00896817"/>
    <w:rsid w:val="00896C32"/>
    <w:rsid w:val="00897C22"/>
    <w:rsid w:val="00897DD2"/>
    <w:rsid w:val="008A043A"/>
    <w:rsid w:val="008A07E2"/>
    <w:rsid w:val="008A111C"/>
    <w:rsid w:val="008A1908"/>
    <w:rsid w:val="008A1D40"/>
    <w:rsid w:val="008A223E"/>
    <w:rsid w:val="008A255F"/>
    <w:rsid w:val="008A2B07"/>
    <w:rsid w:val="008A2C22"/>
    <w:rsid w:val="008A3125"/>
    <w:rsid w:val="008A36E5"/>
    <w:rsid w:val="008A3DF8"/>
    <w:rsid w:val="008A40F0"/>
    <w:rsid w:val="008A52FD"/>
    <w:rsid w:val="008A5DAB"/>
    <w:rsid w:val="008A5EED"/>
    <w:rsid w:val="008A62F0"/>
    <w:rsid w:val="008A63C0"/>
    <w:rsid w:val="008A6614"/>
    <w:rsid w:val="008A69AB"/>
    <w:rsid w:val="008A73BF"/>
    <w:rsid w:val="008B025E"/>
    <w:rsid w:val="008B06D5"/>
    <w:rsid w:val="008B0A45"/>
    <w:rsid w:val="008B0B89"/>
    <w:rsid w:val="008B1618"/>
    <w:rsid w:val="008B2A8E"/>
    <w:rsid w:val="008B3991"/>
    <w:rsid w:val="008B41F0"/>
    <w:rsid w:val="008B43F6"/>
    <w:rsid w:val="008B530C"/>
    <w:rsid w:val="008B563B"/>
    <w:rsid w:val="008B57ED"/>
    <w:rsid w:val="008B5A5D"/>
    <w:rsid w:val="008B5A64"/>
    <w:rsid w:val="008B6068"/>
    <w:rsid w:val="008B6329"/>
    <w:rsid w:val="008B65C1"/>
    <w:rsid w:val="008B7503"/>
    <w:rsid w:val="008C0CD1"/>
    <w:rsid w:val="008C0FA6"/>
    <w:rsid w:val="008C1451"/>
    <w:rsid w:val="008C1C77"/>
    <w:rsid w:val="008C2351"/>
    <w:rsid w:val="008C27AD"/>
    <w:rsid w:val="008C2F80"/>
    <w:rsid w:val="008C39FA"/>
    <w:rsid w:val="008C3FA9"/>
    <w:rsid w:val="008C441D"/>
    <w:rsid w:val="008C497E"/>
    <w:rsid w:val="008C4AA8"/>
    <w:rsid w:val="008C4C53"/>
    <w:rsid w:val="008C509B"/>
    <w:rsid w:val="008C5D01"/>
    <w:rsid w:val="008C67D9"/>
    <w:rsid w:val="008C6DA0"/>
    <w:rsid w:val="008C75C9"/>
    <w:rsid w:val="008C791F"/>
    <w:rsid w:val="008C7D85"/>
    <w:rsid w:val="008C7EAE"/>
    <w:rsid w:val="008C7F88"/>
    <w:rsid w:val="008D08FE"/>
    <w:rsid w:val="008D2637"/>
    <w:rsid w:val="008D3C1F"/>
    <w:rsid w:val="008D42D0"/>
    <w:rsid w:val="008D4C5D"/>
    <w:rsid w:val="008D4F92"/>
    <w:rsid w:val="008D5CF1"/>
    <w:rsid w:val="008D651F"/>
    <w:rsid w:val="008D6786"/>
    <w:rsid w:val="008D6AF6"/>
    <w:rsid w:val="008D7250"/>
    <w:rsid w:val="008D7C95"/>
    <w:rsid w:val="008D7CAB"/>
    <w:rsid w:val="008E01EA"/>
    <w:rsid w:val="008E03C2"/>
    <w:rsid w:val="008E0581"/>
    <w:rsid w:val="008E07FC"/>
    <w:rsid w:val="008E11F3"/>
    <w:rsid w:val="008E13E7"/>
    <w:rsid w:val="008E15B7"/>
    <w:rsid w:val="008E15F9"/>
    <w:rsid w:val="008E18CA"/>
    <w:rsid w:val="008E18D3"/>
    <w:rsid w:val="008E1F4C"/>
    <w:rsid w:val="008E22FB"/>
    <w:rsid w:val="008E2642"/>
    <w:rsid w:val="008E26EC"/>
    <w:rsid w:val="008E2DFA"/>
    <w:rsid w:val="008E2EB8"/>
    <w:rsid w:val="008E335E"/>
    <w:rsid w:val="008E3BC8"/>
    <w:rsid w:val="008E3EDB"/>
    <w:rsid w:val="008E530C"/>
    <w:rsid w:val="008E59A1"/>
    <w:rsid w:val="008E5F51"/>
    <w:rsid w:val="008E623F"/>
    <w:rsid w:val="008E662F"/>
    <w:rsid w:val="008E6ABC"/>
    <w:rsid w:val="008E6B89"/>
    <w:rsid w:val="008E7215"/>
    <w:rsid w:val="008E722D"/>
    <w:rsid w:val="008E794A"/>
    <w:rsid w:val="008F157B"/>
    <w:rsid w:val="008F1746"/>
    <w:rsid w:val="008F17AB"/>
    <w:rsid w:val="008F1998"/>
    <w:rsid w:val="008F2723"/>
    <w:rsid w:val="008F2FCE"/>
    <w:rsid w:val="008F41D7"/>
    <w:rsid w:val="008F423A"/>
    <w:rsid w:val="008F42EB"/>
    <w:rsid w:val="008F4361"/>
    <w:rsid w:val="008F4BAA"/>
    <w:rsid w:val="008F6AFA"/>
    <w:rsid w:val="008F7427"/>
    <w:rsid w:val="009001D2"/>
    <w:rsid w:val="009003A8"/>
    <w:rsid w:val="00900EFB"/>
    <w:rsid w:val="0090160B"/>
    <w:rsid w:val="00901D9F"/>
    <w:rsid w:val="009024BC"/>
    <w:rsid w:val="009025F3"/>
    <w:rsid w:val="009027D5"/>
    <w:rsid w:val="009048AC"/>
    <w:rsid w:val="00904A22"/>
    <w:rsid w:val="0090502D"/>
    <w:rsid w:val="00905317"/>
    <w:rsid w:val="00906659"/>
    <w:rsid w:val="009071F7"/>
    <w:rsid w:val="00907398"/>
    <w:rsid w:val="00907D45"/>
    <w:rsid w:val="009103A3"/>
    <w:rsid w:val="009112E0"/>
    <w:rsid w:val="00911C56"/>
    <w:rsid w:val="00911D6B"/>
    <w:rsid w:val="00911F6A"/>
    <w:rsid w:val="00913648"/>
    <w:rsid w:val="00913A0E"/>
    <w:rsid w:val="00914427"/>
    <w:rsid w:val="00914F4A"/>
    <w:rsid w:val="009150EF"/>
    <w:rsid w:val="009161B0"/>
    <w:rsid w:val="00916686"/>
    <w:rsid w:val="00916E50"/>
    <w:rsid w:val="0092011F"/>
    <w:rsid w:val="00920281"/>
    <w:rsid w:val="00921177"/>
    <w:rsid w:val="009221E1"/>
    <w:rsid w:val="0092243B"/>
    <w:rsid w:val="00922554"/>
    <w:rsid w:val="00922611"/>
    <w:rsid w:val="00924594"/>
    <w:rsid w:val="00924C95"/>
    <w:rsid w:val="0092551F"/>
    <w:rsid w:val="00927755"/>
    <w:rsid w:val="00927D7D"/>
    <w:rsid w:val="00930284"/>
    <w:rsid w:val="009303F1"/>
    <w:rsid w:val="0093057F"/>
    <w:rsid w:val="009317D1"/>
    <w:rsid w:val="00931DD1"/>
    <w:rsid w:val="00932E86"/>
    <w:rsid w:val="00932FC1"/>
    <w:rsid w:val="0093309F"/>
    <w:rsid w:val="00933290"/>
    <w:rsid w:val="00933D93"/>
    <w:rsid w:val="00934956"/>
    <w:rsid w:val="00934F34"/>
    <w:rsid w:val="00935461"/>
    <w:rsid w:val="009354EF"/>
    <w:rsid w:val="00935874"/>
    <w:rsid w:val="00935B80"/>
    <w:rsid w:val="00935CB6"/>
    <w:rsid w:val="00935E8C"/>
    <w:rsid w:val="00935F7A"/>
    <w:rsid w:val="009371B2"/>
    <w:rsid w:val="00937356"/>
    <w:rsid w:val="0093760C"/>
    <w:rsid w:val="00937BE6"/>
    <w:rsid w:val="00937E9F"/>
    <w:rsid w:val="00940B92"/>
    <w:rsid w:val="0094115F"/>
    <w:rsid w:val="0094124A"/>
    <w:rsid w:val="00941D0D"/>
    <w:rsid w:val="00942070"/>
    <w:rsid w:val="00942642"/>
    <w:rsid w:val="00942F46"/>
    <w:rsid w:val="0094383F"/>
    <w:rsid w:val="0094404F"/>
    <w:rsid w:val="009450E1"/>
    <w:rsid w:val="00945398"/>
    <w:rsid w:val="00945524"/>
    <w:rsid w:val="0094591C"/>
    <w:rsid w:val="00946151"/>
    <w:rsid w:val="009468BA"/>
    <w:rsid w:val="00946D00"/>
    <w:rsid w:val="009477EA"/>
    <w:rsid w:val="00947C09"/>
    <w:rsid w:val="00947D49"/>
    <w:rsid w:val="00950EF1"/>
    <w:rsid w:val="00951409"/>
    <w:rsid w:val="0095140B"/>
    <w:rsid w:val="009515B8"/>
    <w:rsid w:val="009536BB"/>
    <w:rsid w:val="0095460B"/>
    <w:rsid w:val="009546E5"/>
    <w:rsid w:val="00955071"/>
    <w:rsid w:val="00956177"/>
    <w:rsid w:val="009603C1"/>
    <w:rsid w:val="00960AD9"/>
    <w:rsid w:val="009610AC"/>
    <w:rsid w:val="009616EF"/>
    <w:rsid w:val="00961919"/>
    <w:rsid w:val="00961A32"/>
    <w:rsid w:val="00961AD8"/>
    <w:rsid w:val="0096246A"/>
    <w:rsid w:val="00963623"/>
    <w:rsid w:val="00963F33"/>
    <w:rsid w:val="00964310"/>
    <w:rsid w:val="00964571"/>
    <w:rsid w:val="00964CBC"/>
    <w:rsid w:val="00964E45"/>
    <w:rsid w:val="0096534B"/>
    <w:rsid w:val="00965412"/>
    <w:rsid w:val="00965A8D"/>
    <w:rsid w:val="00965D12"/>
    <w:rsid w:val="00965F99"/>
    <w:rsid w:val="0096630A"/>
    <w:rsid w:val="00966FE9"/>
    <w:rsid w:val="00967054"/>
    <w:rsid w:val="00967571"/>
    <w:rsid w:val="009678AE"/>
    <w:rsid w:val="009705D8"/>
    <w:rsid w:val="00970731"/>
    <w:rsid w:val="00971F36"/>
    <w:rsid w:val="00972557"/>
    <w:rsid w:val="009726AD"/>
    <w:rsid w:val="00972ECD"/>
    <w:rsid w:val="00973204"/>
    <w:rsid w:val="00973D94"/>
    <w:rsid w:val="0097487C"/>
    <w:rsid w:val="00974C9A"/>
    <w:rsid w:val="00975CBB"/>
    <w:rsid w:val="00976F3F"/>
    <w:rsid w:val="009804FD"/>
    <w:rsid w:val="009806F7"/>
    <w:rsid w:val="00980D98"/>
    <w:rsid w:val="00980DAC"/>
    <w:rsid w:val="00980EF2"/>
    <w:rsid w:val="00981307"/>
    <w:rsid w:val="0098170C"/>
    <w:rsid w:val="0098199D"/>
    <w:rsid w:val="00981B6C"/>
    <w:rsid w:val="00981C20"/>
    <w:rsid w:val="00983BB2"/>
    <w:rsid w:val="00983C93"/>
    <w:rsid w:val="009858AF"/>
    <w:rsid w:val="00986A4D"/>
    <w:rsid w:val="009876CA"/>
    <w:rsid w:val="00990C0D"/>
    <w:rsid w:val="00991995"/>
    <w:rsid w:val="00991B5D"/>
    <w:rsid w:val="009921B8"/>
    <w:rsid w:val="00992F32"/>
    <w:rsid w:val="009940F2"/>
    <w:rsid w:val="009946E8"/>
    <w:rsid w:val="0099481C"/>
    <w:rsid w:val="0099594D"/>
    <w:rsid w:val="00995DDC"/>
    <w:rsid w:val="00995E08"/>
    <w:rsid w:val="00996008"/>
    <w:rsid w:val="00996709"/>
    <w:rsid w:val="00996A46"/>
    <w:rsid w:val="00997522"/>
    <w:rsid w:val="009978AD"/>
    <w:rsid w:val="009A1536"/>
    <w:rsid w:val="009A1B7C"/>
    <w:rsid w:val="009A2379"/>
    <w:rsid w:val="009A404F"/>
    <w:rsid w:val="009A430C"/>
    <w:rsid w:val="009A4F57"/>
    <w:rsid w:val="009A5821"/>
    <w:rsid w:val="009A5C72"/>
    <w:rsid w:val="009A5FEE"/>
    <w:rsid w:val="009A614B"/>
    <w:rsid w:val="009A6B1B"/>
    <w:rsid w:val="009A6D45"/>
    <w:rsid w:val="009A73DC"/>
    <w:rsid w:val="009A745E"/>
    <w:rsid w:val="009A77F0"/>
    <w:rsid w:val="009A78C0"/>
    <w:rsid w:val="009A7F90"/>
    <w:rsid w:val="009B03BD"/>
    <w:rsid w:val="009B2ACA"/>
    <w:rsid w:val="009B2D88"/>
    <w:rsid w:val="009B2F75"/>
    <w:rsid w:val="009B2FAC"/>
    <w:rsid w:val="009B3570"/>
    <w:rsid w:val="009B365E"/>
    <w:rsid w:val="009B3DA1"/>
    <w:rsid w:val="009B456C"/>
    <w:rsid w:val="009B4E3C"/>
    <w:rsid w:val="009B5029"/>
    <w:rsid w:val="009B56C9"/>
    <w:rsid w:val="009B5FE8"/>
    <w:rsid w:val="009B6068"/>
    <w:rsid w:val="009B6DB1"/>
    <w:rsid w:val="009B72C5"/>
    <w:rsid w:val="009B78DA"/>
    <w:rsid w:val="009B7F05"/>
    <w:rsid w:val="009C1114"/>
    <w:rsid w:val="009C26BA"/>
    <w:rsid w:val="009C337B"/>
    <w:rsid w:val="009C36E1"/>
    <w:rsid w:val="009C3D0B"/>
    <w:rsid w:val="009C41F8"/>
    <w:rsid w:val="009C4262"/>
    <w:rsid w:val="009C51C9"/>
    <w:rsid w:val="009C52AD"/>
    <w:rsid w:val="009C5F4F"/>
    <w:rsid w:val="009C60D2"/>
    <w:rsid w:val="009C756E"/>
    <w:rsid w:val="009C7729"/>
    <w:rsid w:val="009C7747"/>
    <w:rsid w:val="009D0329"/>
    <w:rsid w:val="009D1593"/>
    <w:rsid w:val="009D1E25"/>
    <w:rsid w:val="009D2A37"/>
    <w:rsid w:val="009D2B6D"/>
    <w:rsid w:val="009D319A"/>
    <w:rsid w:val="009D3674"/>
    <w:rsid w:val="009D3A12"/>
    <w:rsid w:val="009D3A30"/>
    <w:rsid w:val="009D3AB9"/>
    <w:rsid w:val="009D3CAA"/>
    <w:rsid w:val="009D4840"/>
    <w:rsid w:val="009D4C06"/>
    <w:rsid w:val="009D4CC5"/>
    <w:rsid w:val="009D4DF1"/>
    <w:rsid w:val="009D63E7"/>
    <w:rsid w:val="009D6407"/>
    <w:rsid w:val="009D7597"/>
    <w:rsid w:val="009D787E"/>
    <w:rsid w:val="009E0576"/>
    <w:rsid w:val="009E0F64"/>
    <w:rsid w:val="009E16AA"/>
    <w:rsid w:val="009E20FA"/>
    <w:rsid w:val="009E23D0"/>
    <w:rsid w:val="009E2BF2"/>
    <w:rsid w:val="009E33A0"/>
    <w:rsid w:val="009E3825"/>
    <w:rsid w:val="009E3CE3"/>
    <w:rsid w:val="009E45C7"/>
    <w:rsid w:val="009E4A3C"/>
    <w:rsid w:val="009E54BA"/>
    <w:rsid w:val="009E606F"/>
    <w:rsid w:val="009E6667"/>
    <w:rsid w:val="009E77C6"/>
    <w:rsid w:val="009E7D62"/>
    <w:rsid w:val="009E7D89"/>
    <w:rsid w:val="009E7EFF"/>
    <w:rsid w:val="009F08DB"/>
    <w:rsid w:val="009F08F6"/>
    <w:rsid w:val="009F0FDB"/>
    <w:rsid w:val="009F1096"/>
    <w:rsid w:val="009F15BA"/>
    <w:rsid w:val="009F1799"/>
    <w:rsid w:val="009F4172"/>
    <w:rsid w:val="009F46D8"/>
    <w:rsid w:val="009F4845"/>
    <w:rsid w:val="009F5181"/>
    <w:rsid w:val="009F6D93"/>
    <w:rsid w:val="009F72F2"/>
    <w:rsid w:val="009F7382"/>
    <w:rsid w:val="009F73AA"/>
    <w:rsid w:val="009F74CB"/>
    <w:rsid w:val="009F7C05"/>
    <w:rsid w:val="009F7F08"/>
    <w:rsid w:val="00A003D5"/>
    <w:rsid w:val="00A0098C"/>
    <w:rsid w:val="00A00CF0"/>
    <w:rsid w:val="00A01FC4"/>
    <w:rsid w:val="00A026BF"/>
    <w:rsid w:val="00A02F88"/>
    <w:rsid w:val="00A037B8"/>
    <w:rsid w:val="00A03D58"/>
    <w:rsid w:val="00A03DBA"/>
    <w:rsid w:val="00A04B84"/>
    <w:rsid w:val="00A04DF8"/>
    <w:rsid w:val="00A05E10"/>
    <w:rsid w:val="00A05F16"/>
    <w:rsid w:val="00A06179"/>
    <w:rsid w:val="00A06DE3"/>
    <w:rsid w:val="00A06FB2"/>
    <w:rsid w:val="00A06FE0"/>
    <w:rsid w:val="00A0756C"/>
    <w:rsid w:val="00A10099"/>
    <w:rsid w:val="00A104DB"/>
    <w:rsid w:val="00A10913"/>
    <w:rsid w:val="00A11E4B"/>
    <w:rsid w:val="00A1298A"/>
    <w:rsid w:val="00A13369"/>
    <w:rsid w:val="00A137E0"/>
    <w:rsid w:val="00A16AD1"/>
    <w:rsid w:val="00A16FAC"/>
    <w:rsid w:val="00A171F5"/>
    <w:rsid w:val="00A17656"/>
    <w:rsid w:val="00A1781B"/>
    <w:rsid w:val="00A17C8F"/>
    <w:rsid w:val="00A20652"/>
    <w:rsid w:val="00A20988"/>
    <w:rsid w:val="00A221B4"/>
    <w:rsid w:val="00A223D2"/>
    <w:rsid w:val="00A223D9"/>
    <w:rsid w:val="00A2247A"/>
    <w:rsid w:val="00A22F00"/>
    <w:rsid w:val="00A237FD"/>
    <w:rsid w:val="00A23E9F"/>
    <w:rsid w:val="00A24BE3"/>
    <w:rsid w:val="00A24D38"/>
    <w:rsid w:val="00A26550"/>
    <w:rsid w:val="00A27235"/>
    <w:rsid w:val="00A279DB"/>
    <w:rsid w:val="00A300AB"/>
    <w:rsid w:val="00A30FBC"/>
    <w:rsid w:val="00A30FE7"/>
    <w:rsid w:val="00A314FB"/>
    <w:rsid w:val="00A31538"/>
    <w:rsid w:val="00A316F2"/>
    <w:rsid w:val="00A32CC5"/>
    <w:rsid w:val="00A33BB0"/>
    <w:rsid w:val="00A35248"/>
    <w:rsid w:val="00A356CC"/>
    <w:rsid w:val="00A36DEC"/>
    <w:rsid w:val="00A37327"/>
    <w:rsid w:val="00A37D1C"/>
    <w:rsid w:val="00A407C2"/>
    <w:rsid w:val="00A409E2"/>
    <w:rsid w:val="00A415BA"/>
    <w:rsid w:val="00A415C1"/>
    <w:rsid w:val="00A41BC6"/>
    <w:rsid w:val="00A422A1"/>
    <w:rsid w:val="00A424C2"/>
    <w:rsid w:val="00A434C0"/>
    <w:rsid w:val="00A4393B"/>
    <w:rsid w:val="00A44C5C"/>
    <w:rsid w:val="00A44D1F"/>
    <w:rsid w:val="00A44E58"/>
    <w:rsid w:val="00A45424"/>
    <w:rsid w:val="00A455E3"/>
    <w:rsid w:val="00A45D2B"/>
    <w:rsid w:val="00A46726"/>
    <w:rsid w:val="00A47405"/>
    <w:rsid w:val="00A50EDB"/>
    <w:rsid w:val="00A51D81"/>
    <w:rsid w:val="00A51E69"/>
    <w:rsid w:val="00A5239D"/>
    <w:rsid w:val="00A53739"/>
    <w:rsid w:val="00A53AD4"/>
    <w:rsid w:val="00A53D46"/>
    <w:rsid w:val="00A54033"/>
    <w:rsid w:val="00A54173"/>
    <w:rsid w:val="00A54FA0"/>
    <w:rsid w:val="00A568B6"/>
    <w:rsid w:val="00A569A1"/>
    <w:rsid w:val="00A57DBF"/>
    <w:rsid w:val="00A60C56"/>
    <w:rsid w:val="00A613CB"/>
    <w:rsid w:val="00A61877"/>
    <w:rsid w:val="00A61A53"/>
    <w:rsid w:val="00A61BEB"/>
    <w:rsid w:val="00A625A6"/>
    <w:rsid w:val="00A627B7"/>
    <w:rsid w:val="00A632B3"/>
    <w:rsid w:val="00A63B3A"/>
    <w:rsid w:val="00A64ABE"/>
    <w:rsid w:val="00A65181"/>
    <w:rsid w:val="00A6582D"/>
    <w:rsid w:val="00A65C43"/>
    <w:rsid w:val="00A66638"/>
    <w:rsid w:val="00A668B1"/>
    <w:rsid w:val="00A66AE5"/>
    <w:rsid w:val="00A6723F"/>
    <w:rsid w:val="00A6733A"/>
    <w:rsid w:val="00A676A0"/>
    <w:rsid w:val="00A67733"/>
    <w:rsid w:val="00A67B3A"/>
    <w:rsid w:val="00A67FB6"/>
    <w:rsid w:val="00A700B5"/>
    <w:rsid w:val="00A71065"/>
    <w:rsid w:val="00A71471"/>
    <w:rsid w:val="00A71C33"/>
    <w:rsid w:val="00A72A3E"/>
    <w:rsid w:val="00A72D5B"/>
    <w:rsid w:val="00A73B29"/>
    <w:rsid w:val="00A73F01"/>
    <w:rsid w:val="00A76CB5"/>
    <w:rsid w:val="00A77116"/>
    <w:rsid w:val="00A800C2"/>
    <w:rsid w:val="00A804CB"/>
    <w:rsid w:val="00A804E2"/>
    <w:rsid w:val="00A80691"/>
    <w:rsid w:val="00A8203F"/>
    <w:rsid w:val="00A82434"/>
    <w:rsid w:val="00A83C37"/>
    <w:rsid w:val="00A8478B"/>
    <w:rsid w:val="00A85A1B"/>
    <w:rsid w:val="00A86372"/>
    <w:rsid w:val="00A873DE"/>
    <w:rsid w:val="00A8794C"/>
    <w:rsid w:val="00A91A48"/>
    <w:rsid w:val="00A9256D"/>
    <w:rsid w:val="00A939E2"/>
    <w:rsid w:val="00A93A7E"/>
    <w:rsid w:val="00A93B2D"/>
    <w:rsid w:val="00A940D3"/>
    <w:rsid w:val="00A94207"/>
    <w:rsid w:val="00A943B0"/>
    <w:rsid w:val="00A94EC1"/>
    <w:rsid w:val="00A955FB"/>
    <w:rsid w:val="00A95C7B"/>
    <w:rsid w:val="00A96B21"/>
    <w:rsid w:val="00A97254"/>
    <w:rsid w:val="00A97930"/>
    <w:rsid w:val="00A97B1A"/>
    <w:rsid w:val="00A97FDA"/>
    <w:rsid w:val="00AA0DB2"/>
    <w:rsid w:val="00AA0FD8"/>
    <w:rsid w:val="00AA16AD"/>
    <w:rsid w:val="00AA1AB2"/>
    <w:rsid w:val="00AA23EC"/>
    <w:rsid w:val="00AA2472"/>
    <w:rsid w:val="00AA2B95"/>
    <w:rsid w:val="00AA2BF1"/>
    <w:rsid w:val="00AA336B"/>
    <w:rsid w:val="00AA33E5"/>
    <w:rsid w:val="00AA344F"/>
    <w:rsid w:val="00AA3525"/>
    <w:rsid w:val="00AA3540"/>
    <w:rsid w:val="00AA393F"/>
    <w:rsid w:val="00AA3959"/>
    <w:rsid w:val="00AA4288"/>
    <w:rsid w:val="00AA5391"/>
    <w:rsid w:val="00AA6197"/>
    <w:rsid w:val="00AA6C0D"/>
    <w:rsid w:val="00AA7211"/>
    <w:rsid w:val="00AA7422"/>
    <w:rsid w:val="00AA7C3D"/>
    <w:rsid w:val="00AA7EF1"/>
    <w:rsid w:val="00AB01AD"/>
    <w:rsid w:val="00AB044D"/>
    <w:rsid w:val="00AB0479"/>
    <w:rsid w:val="00AB0FB7"/>
    <w:rsid w:val="00AB192F"/>
    <w:rsid w:val="00AB1BFD"/>
    <w:rsid w:val="00AB21A8"/>
    <w:rsid w:val="00AB2C67"/>
    <w:rsid w:val="00AB2F76"/>
    <w:rsid w:val="00AB35BE"/>
    <w:rsid w:val="00AB362B"/>
    <w:rsid w:val="00AB3A5D"/>
    <w:rsid w:val="00AB3D6C"/>
    <w:rsid w:val="00AB426E"/>
    <w:rsid w:val="00AB4A2C"/>
    <w:rsid w:val="00AB5716"/>
    <w:rsid w:val="00AB6231"/>
    <w:rsid w:val="00AB647E"/>
    <w:rsid w:val="00AB6F1F"/>
    <w:rsid w:val="00AB7AE4"/>
    <w:rsid w:val="00AB7CDD"/>
    <w:rsid w:val="00AC03CF"/>
    <w:rsid w:val="00AC0924"/>
    <w:rsid w:val="00AC0B18"/>
    <w:rsid w:val="00AC17CB"/>
    <w:rsid w:val="00AC18AC"/>
    <w:rsid w:val="00AC2793"/>
    <w:rsid w:val="00AC313A"/>
    <w:rsid w:val="00AC341C"/>
    <w:rsid w:val="00AC3431"/>
    <w:rsid w:val="00AC3651"/>
    <w:rsid w:val="00AC4448"/>
    <w:rsid w:val="00AC4A77"/>
    <w:rsid w:val="00AC5073"/>
    <w:rsid w:val="00AC54CA"/>
    <w:rsid w:val="00AC641E"/>
    <w:rsid w:val="00AC6E09"/>
    <w:rsid w:val="00AC73A8"/>
    <w:rsid w:val="00AC744B"/>
    <w:rsid w:val="00AC79C3"/>
    <w:rsid w:val="00AC79FC"/>
    <w:rsid w:val="00AC7B5C"/>
    <w:rsid w:val="00AC7C77"/>
    <w:rsid w:val="00AD01EE"/>
    <w:rsid w:val="00AD0285"/>
    <w:rsid w:val="00AD068C"/>
    <w:rsid w:val="00AD1032"/>
    <w:rsid w:val="00AD1575"/>
    <w:rsid w:val="00AD180B"/>
    <w:rsid w:val="00AD1AF5"/>
    <w:rsid w:val="00AD1C7C"/>
    <w:rsid w:val="00AD1F85"/>
    <w:rsid w:val="00AD3B27"/>
    <w:rsid w:val="00AD4023"/>
    <w:rsid w:val="00AD48AD"/>
    <w:rsid w:val="00AD4C0F"/>
    <w:rsid w:val="00AD5523"/>
    <w:rsid w:val="00AD5610"/>
    <w:rsid w:val="00AD66EE"/>
    <w:rsid w:val="00AD685D"/>
    <w:rsid w:val="00AD785E"/>
    <w:rsid w:val="00AD78B4"/>
    <w:rsid w:val="00AE0AF4"/>
    <w:rsid w:val="00AE196C"/>
    <w:rsid w:val="00AE1A95"/>
    <w:rsid w:val="00AE1EB9"/>
    <w:rsid w:val="00AE1F11"/>
    <w:rsid w:val="00AE3A8F"/>
    <w:rsid w:val="00AE3D75"/>
    <w:rsid w:val="00AE4665"/>
    <w:rsid w:val="00AE48D6"/>
    <w:rsid w:val="00AE60AD"/>
    <w:rsid w:val="00AE6627"/>
    <w:rsid w:val="00AE67A4"/>
    <w:rsid w:val="00AE6ED5"/>
    <w:rsid w:val="00AE6FAD"/>
    <w:rsid w:val="00AE7C3E"/>
    <w:rsid w:val="00AF0376"/>
    <w:rsid w:val="00AF0AA1"/>
    <w:rsid w:val="00AF0F5D"/>
    <w:rsid w:val="00AF14F3"/>
    <w:rsid w:val="00AF2153"/>
    <w:rsid w:val="00AF28AC"/>
    <w:rsid w:val="00AF2BC7"/>
    <w:rsid w:val="00AF3592"/>
    <w:rsid w:val="00AF3B7A"/>
    <w:rsid w:val="00AF4258"/>
    <w:rsid w:val="00AF4570"/>
    <w:rsid w:val="00AF5AA6"/>
    <w:rsid w:val="00AF5AE3"/>
    <w:rsid w:val="00AF5C2E"/>
    <w:rsid w:val="00B00049"/>
    <w:rsid w:val="00B010FB"/>
    <w:rsid w:val="00B0114D"/>
    <w:rsid w:val="00B0170D"/>
    <w:rsid w:val="00B0220B"/>
    <w:rsid w:val="00B024D4"/>
    <w:rsid w:val="00B026EE"/>
    <w:rsid w:val="00B02B3C"/>
    <w:rsid w:val="00B04350"/>
    <w:rsid w:val="00B048CC"/>
    <w:rsid w:val="00B04902"/>
    <w:rsid w:val="00B04F3B"/>
    <w:rsid w:val="00B05F59"/>
    <w:rsid w:val="00B06328"/>
    <w:rsid w:val="00B06CD3"/>
    <w:rsid w:val="00B06D4B"/>
    <w:rsid w:val="00B10E50"/>
    <w:rsid w:val="00B11CC8"/>
    <w:rsid w:val="00B12275"/>
    <w:rsid w:val="00B12308"/>
    <w:rsid w:val="00B12C40"/>
    <w:rsid w:val="00B130B5"/>
    <w:rsid w:val="00B139DC"/>
    <w:rsid w:val="00B14880"/>
    <w:rsid w:val="00B15572"/>
    <w:rsid w:val="00B15611"/>
    <w:rsid w:val="00B16A27"/>
    <w:rsid w:val="00B1709C"/>
    <w:rsid w:val="00B178FA"/>
    <w:rsid w:val="00B1792F"/>
    <w:rsid w:val="00B17D72"/>
    <w:rsid w:val="00B2013C"/>
    <w:rsid w:val="00B20835"/>
    <w:rsid w:val="00B21F8F"/>
    <w:rsid w:val="00B22258"/>
    <w:rsid w:val="00B22307"/>
    <w:rsid w:val="00B22603"/>
    <w:rsid w:val="00B226BD"/>
    <w:rsid w:val="00B226C4"/>
    <w:rsid w:val="00B228AC"/>
    <w:rsid w:val="00B228CC"/>
    <w:rsid w:val="00B22B28"/>
    <w:rsid w:val="00B22D43"/>
    <w:rsid w:val="00B22D5B"/>
    <w:rsid w:val="00B2333A"/>
    <w:rsid w:val="00B23A21"/>
    <w:rsid w:val="00B2471A"/>
    <w:rsid w:val="00B24C11"/>
    <w:rsid w:val="00B25683"/>
    <w:rsid w:val="00B26985"/>
    <w:rsid w:val="00B26EEA"/>
    <w:rsid w:val="00B273D2"/>
    <w:rsid w:val="00B27D04"/>
    <w:rsid w:val="00B30361"/>
    <w:rsid w:val="00B315AF"/>
    <w:rsid w:val="00B31F68"/>
    <w:rsid w:val="00B31FDB"/>
    <w:rsid w:val="00B32047"/>
    <w:rsid w:val="00B33C17"/>
    <w:rsid w:val="00B34556"/>
    <w:rsid w:val="00B348C3"/>
    <w:rsid w:val="00B35DD6"/>
    <w:rsid w:val="00B36EA9"/>
    <w:rsid w:val="00B36FA0"/>
    <w:rsid w:val="00B3730D"/>
    <w:rsid w:val="00B37B56"/>
    <w:rsid w:val="00B406AB"/>
    <w:rsid w:val="00B42596"/>
    <w:rsid w:val="00B440DD"/>
    <w:rsid w:val="00B44BBB"/>
    <w:rsid w:val="00B45411"/>
    <w:rsid w:val="00B4607C"/>
    <w:rsid w:val="00B464B4"/>
    <w:rsid w:val="00B465E1"/>
    <w:rsid w:val="00B46E6F"/>
    <w:rsid w:val="00B47289"/>
    <w:rsid w:val="00B478F1"/>
    <w:rsid w:val="00B47A84"/>
    <w:rsid w:val="00B47B99"/>
    <w:rsid w:val="00B47FB4"/>
    <w:rsid w:val="00B50305"/>
    <w:rsid w:val="00B505BA"/>
    <w:rsid w:val="00B50649"/>
    <w:rsid w:val="00B51635"/>
    <w:rsid w:val="00B520B6"/>
    <w:rsid w:val="00B5235A"/>
    <w:rsid w:val="00B53330"/>
    <w:rsid w:val="00B533F0"/>
    <w:rsid w:val="00B539E0"/>
    <w:rsid w:val="00B54789"/>
    <w:rsid w:val="00B54D41"/>
    <w:rsid w:val="00B558CC"/>
    <w:rsid w:val="00B55CF8"/>
    <w:rsid w:val="00B55EC6"/>
    <w:rsid w:val="00B561E8"/>
    <w:rsid w:val="00B577EE"/>
    <w:rsid w:val="00B57BFB"/>
    <w:rsid w:val="00B57E48"/>
    <w:rsid w:val="00B60858"/>
    <w:rsid w:val="00B60F60"/>
    <w:rsid w:val="00B61A34"/>
    <w:rsid w:val="00B6388C"/>
    <w:rsid w:val="00B639FA"/>
    <w:rsid w:val="00B6488F"/>
    <w:rsid w:val="00B64A78"/>
    <w:rsid w:val="00B65394"/>
    <w:rsid w:val="00B66104"/>
    <w:rsid w:val="00B6687C"/>
    <w:rsid w:val="00B6688E"/>
    <w:rsid w:val="00B67AF0"/>
    <w:rsid w:val="00B67FE3"/>
    <w:rsid w:val="00B7033F"/>
    <w:rsid w:val="00B703DB"/>
    <w:rsid w:val="00B7054A"/>
    <w:rsid w:val="00B705DA"/>
    <w:rsid w:val="00B7061B"/>
    <w:rsid w:val="00B70B11"/>
    <w:rsid w:val="00B70D8F"/>
    <w:rsid w:val="00B70EBF"/>
    <w:rsid w:val="00B71215"/>
    <w:rsid w:val="00B7139F"/>
    <w:rsid w:val="00B7179E"/>
    <w:rsid w:val="00B72E80"/>
    <w:rsid w:val="00B73AE8"/>
    <w:rsid w:val="00B74019"/>
    <w:rsid w:val="00B74751"/>
    <w:rsid w:val="00B74A9D"/>
    <w:rsid w:val="00B7547A"/>
    <w:rsid w:val="00B75571"/>
    <w:rsid w:val="00B76106"/>
    <w:rsid w:val="00B775E9"/>
    <w:rsid w:val="00B77FE8"/>
    <w:rsid w:val="00B802DA"/>
    <w:rsid w:val="00B80A6F"/>
    <w:rsid w:val="00B818A6"/>
    <w:rsid w:val="00B8190D"/>
    <w:rsid w:val="00B8199D"/>
    <w:rsid w:val="00B81A38"/>
    <w:rsid w:val="00B81C43"/>
    <w:rsid w:val="00B82D35"/>
    <w:rsid w:val="00B82FD3"/>
    <w:rsid w:val="00B83EC1"/>
    <w:rsid w:val="00B843B4"/>
    <w:rsid w:val="00B8461D"/>
    <w:rsid w:val="00B8490C"/>
    <w:rsid w:val="00B84A14"/>
    <w:rsid w:val="00B84A2B"/>
    <w:rsid w:val="00B84C1A"/>
    <w:rsid w:val="00B84CCF"/>
    <w:rsid w:val="00B84E45"/>
    <w:rsid w:val="00B84E58"/>
    <w:rsid w:val="00B85AC0"/>
    <w:rsid w:val="00B8616F"/>
    <w:rsid w:val="00B867AE"/>
    <w:rsid w:val="00B867E5"/>
    <w:rsid w:val="00B86AE6"/>
    <w:rsid w:val="00B86C70"/>
    <w:rsid w:val="00B871CB"/>
    <w:rsid w:val="00B9033C"/>
    <w:rsid w:val="00B90FE3"/>
    <w:rsid w:val="00B91ACF"/>
    <w:rsid w:val="00B92DA5"/>
    <w:rsid w:val="00B93D63"/>
    <w:rsid w:val="00B93EF2"/>
    <w:rsid w:val="00B941AB"/>
    <w:rsid w:val="00B95A7F"/>
    <w:rsid w:val="00B95D00"/>
    <w:rsid w:val="00B97296"/>
    <w:rsid w:val="00BA0121"/>
    <w:rsid w:val="00BA0291"/>
    <w:rsid w:val="00BA04F7"/>
    <w:rsid w:val="00BA1024"/>
    <w:rsid w:val="00BA2ED3"/>
    <w:rsid w:val="00BA390C"/>
    <w:rsid w:val="00BA3A35"/>
    <w:rsid w:val="00BA3C58"/>
    <w:rsid w:val="00BA3D36"/>
    <w:rsid w:val="00BA4418"/>
    <w:rsid w:val="00BA4BF5"/>
    <w:rsid w:val="00BA5018"/>
    <w:rsid w:val="00BA5212"/>
    <w:rsid w:val="00BA5384"/>
    <w:rsid w:val="00BA576E"/>
    <w:rsid w:val="00BA5C3E"/>
    <w:rsid w:val="00BA701D"/>
    <w:rsid w:val="00BB0303"/>
    <w:rsid w:val="00BB0AFD"/>
    <w:rsid w:val="00BB1780"/>
    <w:rsid w:val="00BB2193"/>
    <w:rsid w:val="00BB292D"/>
    <w:rsid w:val="00BB36AC"/>
    <w:rsid w:val="00BB3884"/>
    <w:rsid w:val="00BB3CD0"/>
    <w:rsid w:val="00BB4649"/>
    <w:rsid w:val="00BB465D"/>
    <w:rsid w:val="00BB49F3"/>
    <w:rsid w:val="00BB5230"/>
    <w:rsid w:val="00BB58B3"/>
    <w:rsid w:val="00BB5D61"/>
    <w:rsid w:val="00BB5F2E"/>
    <w:rsid w:val="00BB6355"/>
    <w:rsid w:val="00BB6506"/>
    <w:rsid w:val="00BB67FE"/>
    <w:rsid w:val="00BB6FAB"/>
    <w:rsid w:val="00BC0D02"/>
    <w:rsid w:val="00BC0F01"/>
    <w:rsid w:val="00BC1771"/>
    <w:rsid w:val="00BC19A9"/>
    <w:rsid w:val="00BC30D1"/>
    <w:rsid w:val="00BC342B"/>
    <w:rsid w:val="00BC3515"/>
    <w:rsid w:val="00BC3562"/>
    <w:rsid w:val="00BC39C7"/>
    <w:rsid w:val="00BC4344"/>
    <w:rsid w:val="00BC4472"/>
    <w:rsid w:val="00BC49DD"/>
    <w:rsid w:val="00BC533D"/>
    <w:rsid w:val="00BC5461"/>
    <w:rsid w:val="00BC57D3"/>
    <w:rsid w:val="00BC5940"/>
    <w:rsid w:val="00BC595C"/>
    <w:rsid w:val="00BC5AD7"/>
    <w:rsid w:val="00BC6B59"/>
    <w:rsid w:val="00BC724B"/>
    <w:rsid w:val="00BC78B3"/>
    <w:rsid w:val="00BD03CE"/>
    <w:rsid w:val="00BD072A"/>
    <w:rsid w:val="00BD1682"/>
    <w:rsid w:val="00BD2331"/>
    <w:rsid w:val="00BD26BF"/>
    <w:rsid w:val="00BD3449"/>
    <w:rsid w:val="00BD4199"/>
    <w:rsid w:val="00BD4276"/>
    <w:rsid w:val="00BD4342"/>
    <w:rsid w:val="00BD6394"/>
    <w:rsid w:val="00BD68B9"/>
    <w:rsid w:val="00BD696A"/>
    <w:rsid w:val="00BD6AF0"/>
    <w:rsid w:val="00BD6B3A"/>
    <w:rsid w:val="00BD6D2E"/>
    <w:rsid w:val="00BD75D2"/>
    <w:rsid w:val="00BD7C90"/>
    <w:rsid w:val="00BE0198"/>
    <w:rsid w:val="00BE0358"/>
    <w:rsid w:val="00BE08AA"/>
    <w:rsid w:val="00BE0A0A"/>
    <w:rsid w:val="00BE0F45"/>
    <w:rsid w:val="00BE2295"/>
    <w:rsid w:val="00BE27FA"/>
    <w:rsid w:val="00BE2921"/>
    <w:rsid w:val="00BE3026"/>
    <w:rsid w:val="00BE3554"/>
    <w:rsid w:val="00BE36DB"/>
    <w:rsid w:val="00BE38C4"/>
    <w:rsid w:val="00BE3A6D"/>
    <w:rsid w:val="00BE3E9D"/>
    <w:rsid w:val="00BE43A4"/>
    <w:rsid w:val="00BE4891"/>
    <w:rsid w:val="00BE4F9F"/>
    <w:rsid w:val="00BE5195"/>
    <w:rsid w:val="00BE5620"/>
    <w:rsid w:val="00BE64A7"/>
    <w:rsid w:val="00BE7571"/>
    <w:rsid w:val="00BE7663"/>
    <w:rsid w:val="00BE769F"/>
    <w:rsid w:val="00BE7A0B"/>
    <w:rsid w:val="00BF172F"/>
    <w:rsid w:val="00BF19E6"/>
    <w:rsid w:val="00BF1C48"/>
    <w:rsid w:val="00BF2053"/>
    <w:rsid w:val="00BF250A"/>
    <w:rsid w:val="00BF3C6E"/>
    <w:rsid w:val="00BF5251"/>
    <w:rsid w:val="00BF5C6A"/>
    <w:rsid w:val="00BF60B0"/>
    <w:rsid w:val="00BF6A43"/>
    <w:rsid w:val="00C00055"/>
    <w:rsid w:val="00C00198"/>
    <w:rsid w:val="00C006E8"/>
    <w:rsid w:val="00C00784"/>
    <w:rsid w:val="00C01874"/>
    <w:rsid w:val="00C01ED4"/>
    <w:rsid w:val="00C039E7"/>
    <w:rsid w:val="00C03A55"/>
    <w:rsid w:val="00C03CA1"/>
    <w:rsid w:val="00C03DB2"/>
    <w:rsid w:val="00C0440A"/>
    <w:rsid w:val="00C04B36"/>
    <w:rsid w:val="00C04CEE"/>
    <w:rsid w:val="00C051DA"/>
    <w:rsid w:val="00C05B19"/>
    <w:rsid w:val="00C05C20"/>
    <w:rsid w:val="00C063B4"/>
    <w:rsid w:val="00C06CDC"/>
    <w:rsid w:val="00C070DA"/>
    <w:rsid w:val="00C07630"/>
    <w:rsid w:val="00C07C89"/>
    <w:rsid w:val="00C07E20"/>
    <w:rsid w:val="00C07E41"/>
    <w:rsid w:val="00C103CC"/>
    <w:rsid w:val="00C105B0"/>
    <w:rsid w:val="00C107A1"/>
    <w:rsid w:val="00C10904"/>
    <w:rsid w:val="00C109FE"/>
    <w:rsid w:val="00C10CD5"/>
    <w:rsid w:val="00C112DF"/>
    <w:rsid w:val="00C11719"/>
    <w:rsid w:val="00C11CC6"/>
    <w:rsid w:val="00C12626"/>
    <w:rsid w:val="00C1297F"/>
    <w:rsid w:val="00C12BAE"/>
    <w:rsid w:val="00C12CA9"/>
    <w:rsid w:val="00C12F82"/>
    <w:rsid w:val="00C1303C"/>
    <w:rsid w:val="00C132AF"/>
    <w:rsid w:val="00C13E6E"/>
    <w:rsid w:val="00C13E9D"/>
    <w:rsid w:val="00C13F64"/>
    <w:rsid w:val="00C1426A"/>
    <w:rsid w:val="00C14808"/>
    <w:rsid w:val="00C14FC1"/>
    <w:rsid w:val="00C15836"/>
    <w:rsid w:val="00C17A86"/>
    <w:rsid w:val="00C205CC"/>
    <w:rsid w:val="00C2109B"/>
    <w:rsid w:val="00C212BD"/>
    <w:rsid w:val="00C22362"/>
    <w:rsid w:val="00C2354A"/>
    <w:rsid w:val="00C239DB"/>
    <w:rsid w:val="00C23BDB"/>
    <w:rsid w:val="00C24542"/>
    <w:rsid w:val="00C25CD5"/>
    <w:rsid w:val="00C25FD8"/>
    <w:rsid w:val="00C2684D"/>
    <w:rsid w:val="00C26951"/>
    <w:rsid w:val="00C270CA"/>
    <w:rsid w:val="00C271EE"/>
    <w:rsid w:val="00C2748F"/>
    <w:rsid w:val="00C27631"/>
    <w:rsid w:val="00C3128C"/>
    <w:rsid w:val="00C31B03"/>
    <w:rsid w:val="00C32086"/>
    <w:rsid w:val="00C321A6"/>
    <w:rsid w:val="00C321AF"/>
    <w:rsid w:val="00C32970"/>
    <w:rsid w:val="00C32975"/>
    <w:rsid w:val="00C33C41"/>
    <w:rsid w:val="00C33D9F"/>
    <w:rsid w:val="00C3426D"/>
    <w:rsid w:val="00C344AB"/>
    <w:rsid w:val="00C350AF"/>
    <w:rsid w:val="00C351AF"/>
    <w:rsid w:val="00C355BE"/>
    <w:rsid w:val="00C357B1"/>
    <w:rsid w:val="00C35CFF"/>
    <w:rsid w:val="00C35D44"/>
    <w:rsid w:val="00C3659D"/>
    <w:rsid w:val="00C366BB"/>
    <w:rsid w:val="00C36EAF"/>
    <w:rsid w:val="00C401CF"/>
    <w:rsid w:val="00C403DA"/>
    <w:rsid w:val="00C40B94"/>
    <w:rsid w:val="00C40E6B"/>
    <w:rsid w:val="00C410D2"/>
    <w:rsid w:val="00C4129D"/>
    <w:rsid w:val="00C4219A"/>
    <w:rsid w:val="00C421B9"/>
    <w:rsid w:val="00C42539"/>
    <w:rsid w:val="00C426BF"/>
    <w:rsid w:val="00C42971"/>
    <w:rsid w:val="00C43B6A"/>
    <w:rsid w:val="00C444C6"/>
    <w:rsid w:val="00C449D0"/>
    <w:rsid w:val="00C45050"/>
    <w:rsid w:val="00C45054"/>
    <w:rsid w:val="00C4545B"/>
    <w:rsid w:val="00C45711"/>
    <w:rsid w:val="00C45D2D"/>
    <w:rsid w:val="00C472E0"/>
    <w:rsid w:val="00C476BA"/>
    <w:rsid w:val="00C47AFA"/>
    <w:rsid w:val="00C47EFD"/>
    <w:rsid w:val="00C50334"/>
    <w:rsid w:val="00C50CC6"/>
    <w:rsid w:val="00C50E91"/>
    <w:rsid w:val="00C51DAC"/>
    <w:rsid w:val="00C534D1"/>
    <w:rsid w:val="00C53F3F"/>
    <w:rsid w:val="00C54134"/>
    <w:rsid w:val="00C5490D"/>
    <w:rsid w:val="00C5499E"/>
    <w:rsid w:val="00C54ACA"/>
    <w:rsid w:val="00C54AD7"/>
    <w:rsid w:val="00C558D7"/>
    <w:rsid w:val="00C55C4A"/>
    <w:rsid w:val="00C55DCB"/>
    <w:rsid w:val="00C56659"/>
    <w:rsid w:val="00C5718F"/>
    <w:rsid w:val="00C5753F"/>
    <w:rsid w:val="00C6028D"/>
    <w:rsid w:val="00C60580"/>
    <w:rsid w:val="00C61A8D"/>
    <w:rsid w:val="00C6280A"/>
    <w:rsid w:val="00C629BD"/>
    <w:rsid w:val="00C64473"/>
    <w:rsid w:val="00C65944"/>
    <w:rsid w:val="00C66049"/>
    <w:rsid w:val="00C664D3"/>
    <w:rsid w:val="00C66681"/>
    <w:rsid w:val="00C66ACF"/>
    <w:rsid w:val="00C66DB3"/>
    <w:rsid w:val="00C66E9D"/>
    <w:rsid w:val="00C66FFB"/>
    <w:rsid w:val="00C6736D"/>
    <w:rsid w:val="00C6748E"/>
    <w:rsid w:val="00C676F2"/>
    <w:rsid w:val="00C70DA3"/>
    <w:rsid w:val="00C710BC"/>
    <w:rsid w:val="00C72233"/>
    <w:rsid w:val="00C72343"/>
    <w:rsid w:val="00C72E07"/>
    <w:rsid w:val="00C72E34"/>
    <w:rsid w:val="00C7458B"/>
    <w:rsid w:val="00C747A5"/>
    <w:rsid w:val="00C747B8"/>
    <w:rsid w:val="00C7525E"/>
    <w:rsid w:val="00C75914"/>
    <w:rsid w:val="00C75B4F"/>
    <w:rsid w:val="00C76412"/>
    <w:rsid w:val="00C768F2"/>
    <w:rsid w:val="00C76913"/>
    <w:rsid w:val="00C77649"/>
    <w:rsid w:val="00C77E65"/>
    <w:rsid w:val="00C77EE1"/>
    <w:rsid w:val="00C80D80"/>
    <w:rsid w:val="00C81643"/>
    <w:rsid w:val="00C817A0"/>
    <w:rsid w:val="00C820E9"/>
    <w:rsid w:val="00C82328"/>
    <w:rsid w:val="00C8255F"/>
    <w:rsid w:val="00C82A6D"/>
    <w:rsid w:val="00C82F74"/>
    <w:rsid w:val="00C830A4"/>
    <w:rsid w:val="00C831F9"/>
    <w:rsid w:val="00C839BF"/>
    <w:rsid w:val="00C83A13"/>
    <w:rsid w:val="00C83B72"/>
    <w:rsid w:val="00C84634"/>
    <w:rsid w:val="00C84F7F"/>
    <w:rsid w:val="00C859D1"/>
    <w:rsid w:val="00C86241"/>
    <w:rsid w:val="00C864DB"/>
    <w:rsid w:val="00C86627"/>
    <w:rsid w:val="00C87308"/>
    <w:rsid w:val="00C87856"/>
    <w:rsid w:val="00C903A6"/>
    <w:rsid w:val="00C903C3"/>
    <w:rsid w:val="00C90669"/>
    <w:rsid w:val="00C909AE"/>
    <w:rsid w:val="00C91057"/>
    <w:rsid w:val="00C9158D"/>
    <w:rsid w:val="00C91639"/>
    <w:rsid w:val="00C917CB"/>
    <w:rsid w:val="00C91B5A"/>
    <w:rsid w:val="00C924AC"/>
    <w:rsid w:val="00C93828"/>
    <w:rsid w:val="00C938D0"/>
    <w:rsid w:val="00C93BF0"/>
    <w:rsid w:val="00C944FC"/>
    <w:rsid w:val="00C94AC5"/>
    <w:rsid w:val="00C94C33"/>
    <w:rsid w:val="00C94D1F"/>
    <w:rsid w:val="00C95112"/>
    <w:rsid w:val="00C95138"/>
    <w:rsid w:val="00C952E5"/>
    <w:rsid w:val="00C95714"/>
    <w:rsid w:val="00C963CF"/>
    <w:rsid w:val="00C96D16"/>
    <w:rsid w:val="00C96E59"/>
    <w:rsid w:val="00C96E71"/>
    <w:rsid w:val="00C97AA7"/>
    <w:rsid w:val="00C97C80"/>
    <w:rsid w:val="00CA1049"/>
    <w:rsid w:val="00CA10E8"/>
    <w:rsid w:val="00CA1A6E"/>
    <w:rsid w:val="00CA2ED0"/>
    <w:rsid w:val="00CA34DA"/>
    <w:rsid w:val="00CA3E73"/>
    <w:rsid w:val="00CA4083"/>
    <w:rsid w:val="00CA43F5"/>
    <w:rsid w:val="00CA47A1"/>
    <w:rsid w:val="00CA6E33"/>
    <w:rsid w:val="00CA7CFB"/>
    <w:rsid w:val="00CB0775"/>
    <w:rsid w:val="00CB120D"/>
    <w:rsid w:val="00CB175B"/>
    <w:rsid w:val="00CB1A83"/>
    <w:rsid w:val="00CB1C17"/>
    <w:rsid w:val="00CB1C46"/>
    <w:rsid w:val="00CB1F93"/>
    <w:rsid w:val="00CB24FC"/>
    <w:rsid w:val="00CB2576"/>
    <w:rsid w:val="00CB2A6C"/>
    <w:rsid w:val="00CB33CC"/>
    <w:rsid w:val="00CB3581"/>
    <w:rsid w:val="00CB435A"/>
    <w:rsid w:val="00CB446F"/>
    <w:rsid w:val="00CB51FD"/>
    <w:rsid w:val="00CB5257"/>
    <w:rsid w:val="00CB58AC"/>
    <w:rsid w:val="00CB5D1B"/>
    <w:rsid w:val="00CB64D0"/>
    <w:rsid w:val="00CB66C2"/>
    <w:rsid w:val="00CB7450"/>
    <w:rsid w:val="00CB752A"/>
    <w:rsid w:val="00CB77E3"/>
    <w:rsid w:val="00CB7C03"/>
    <w:rsid w:val="00CC00FF"/>
    <w:rsid w:val="00CC0D6D"/>
    <w:rsid w:val="00CC15FD"/>
    <w:rsid w:val="00CC1E45"/>
    <w:rsid w:val="00CC27DD"/>
    <w:rsid w:val="00CC2F50"/>
    <w:rsid w:val="00CC2FA5"/>
    <w:rsid w:val="00CC2FB0"/>
    <w:rsid w:val="00CC4253"/>
    <w:rsid w:val="00CC440B"/>
    <w:rsid w:val="00CC5C11"/>
    <w:rsid w:val="00CC5D3E"/>
    <w:rsid w:val="00CC60B3"/>
    <w:rsid w:val="00CC69E8"/>
    <w:rsid w:val="00CC6C35"/>
    <w:rsid w:val="00CC7028"/>
    <w:rsid w:val="00CC738F"/>
    <w:rsid w:val="00CC7428"/>
    <w:rsid w:val="00CC7942"/>
    <w:rsid w:val="00CC7B72"/>
    <w:rsid w:val="00CD0799"/>
    <w:rsid w:val="00CD0E61"/>
    <w:rsid w:val="00CD110E"/>
    <w:rsid w:val="00CD3281"/>
    <w:rsid w:val="00CD38E8"/>
    <w:rsid w:val="00CD3E49"/>
    <w:rsid w:val="00CD4B8A"/>
    <w:rsid w:val="00CD5806"/>
    <w:rsid w:val="00CD5A5F"/>
    <w:rsid w:val="00CD644C"/>
    <w:rsid w:val="00CD6832"/>
    <w:rsid w:val="00CD6E24"/>
    <w:rsid w:val="00CD6F76"/>
    <w:rsid w:val="00CE0B04"/>
    <w:rsid w:val="00CE0DE5"/>
    <w:rsid w:val="00CE0F40"/>
    <w:rsid w:val="00CE13D9"/>
    <w:rsid w:val="00CE1D4B"/>
    <w:rsid w:val="00CE1E90"/>
    <w:rsid w:val="00CE266A"/>
    <w:rsid w:val="00CE2A52"/>
    <w:rsid w:val="00CE3108"/>
    <w:rsid w:val="00CE337B"/>
    <w:rsid w:val="00CE38B0"/>
    <w:rsid w:val="00CE4E30"/>
    <w:rsid w:val="00CE6AEF"/>
    <w:rsid w:val="00CE6EF7"/>
    <w:rsid w:val="00CE7460"/>
    <w:rsid w:val="00CF0175"/>
    <w:rsid w:val="00CF04AA"/>
    <w:rsid w:val="00CF0A0C"/>
    <w:rsid w:val="00CF13D4"/>
    <w:rsid w:val="00CF16AD"/>
    <w:rsid w:val="00CF183F"/>
    <w:rsid w:val="00CF2CB8"/>
    <w:rsid w:val="00CF32F9"/>
    <w:rsid w:val="00CF3B85"/>
    <w:rsid w:val="00CF3EA1"/>
    <w:rsid w:val="00CF48D0"/>
    <w:rsid w:val="00CF54CC"/>
    <w:rsid w:val="00CF55E9"/>
    <w:rsid w:val="00CF5772"/>
    <w:rsid w:val="00CF5812"/>
    <w:rsid w:val="00CF5EE7"/>
    <w:rsid w:val="00CF65B2"/>
    <w:rsid w:val="00CF6A56"/>
    <w:rsid w:val="00CF70AB"/>
    <w:rsid w:val="00D0022B"/>
    <w:rsid w:val="00D016CA"/>
    <w:rsid w:val="00D0175D"/>
    <w:rsid w:val="00D01E5F"/>
    <w:rsid w:val="00D02113"/>
    <w:rsid w:val="00D024DE"/>
    <w:rsid w:val="00D026FB"/>
    <w:rsid w:val="00D0288B"/>
    <w:rsid w:val="00D02B33"/>
    <w:rsid w:val="00D02DED"/>
    <w:rsid w:val="00D03938"/>
    <w:rsid w:val="00D04B9A"/>
    <w:rsid w:val="00D05C8E"/>
    <w:rsid w:val="00D05F2C"/>
    <w:rsid w:val="00D061A0"/>
    <w:rsid w:val="00D06521"/>
    <w:rsid w:val="00D06638"/>
    <w:rsid w:val="00D06C2F"/>
    <w:rsid w:val="00D06E54"/>
    <w:rsid w:val="00D073DE"/>
    <w:rsid w:val="00D10516"/>
    <w:rsid w:val="00D10A20"/>
    <w:rsid w:val="00D11E80"/>
    <w:rsid w:val="00D120A7"/>
    <w:rsid w:val="00D124EB"/>
    <w:rsid w:val="00D12528"/>
    <w:rsid w:val="00D12534"/>
    <w:rsid w:val="00D13C4E"/>
    <w:rsid w:val="00D14A5C"/>
    <w:rsid w:val="00D150FA"/>
    <w:rsid w:val="00D15693"/>
    <w:rsid w:val="00D15859"/>
    <w:rsid w:val="00D15922"/>
    <w:rsid w:val="00D15EB8"/>
    <w:rsid w:val="00D160F9"/>
    <w:rsid w:val="00D163F5"/>
    <w:rsid w:val="00D168C4"/>
    <w:rsid w:val="00D16B95"/>
    <w:rsid w:val="00D17246"/>
    <w:rsid w:val="00D17D69"/>
    <w:rsid w:val="00D17E35"/>
    <w:rsid w:val="00D2010E"/>
    <w:rsid w:val="00D20482"/>
    <w:rsid w:val="00D20F86"/>
    <w:rsid w:val="00D2166B"/>
    <w:rsid w:val="00D219CE"/>
    <w:rsid w:val="00D21F5C"/>
    <w:rsid w:val="00D221F9"/>
    <w:rsid w:val="00D2253D"/>
    <w:rsid w:val="00D2326E"/>
    <w:rsid w:val="00D233C4"/>
    <w:rsid w:val="00D238D1"/>
    <w:rsid w:val="00D23A6C"/>
    <w:rsid w:val="00D2438D"/>
    <w:rsid w:val="00D245F9"/>
    <w:rsid w:val="00D24FA3"/>
    <w:rsid w:val="00D24FFD"/>
    <w:rsid w:val="00D254A5"/>
    <w:rsid w:val="00D25E47"/>
    <w:rsid w:val="00D2693B"/>
    <w:rsid w:val="00D271DF"/>
    <w:rsid w:val="00D272E8"/>
    <w:rsid w:val="00D3059B"/>
    <w:rsid w:val="00D308DA"/>
    <w:rsid w:val="00D30F52"/>
    <w:rsid w:val="00D31A20"/>
    <w:rsid w:val="00D31F6F"/>
    <w:rsid w:val="00D31FA5"/>
    <w:rsid w:val="00D3212D"/>
    <w:rsid w:val="00D328D3"/>
    <w:rsid w:val="00D32BC7"/>
    <w:rsid w:val="00D3306B"/>
    <w:rsid w:val="00D33164"/>
    <w:rsid w:val="00D339F6"/>
    <w:rsid w:val="00D33BFA"/>
    <w:rsid w:val="00D345E6"/>
    <w:rsid w:val="00D36092"/>
    <w:rsid w:val="00D36F63"/>
    <w:rsid w:val="00D376A8"/>
    <w:rsid w:val="00D37EAA"/>
    <w:rsid w:val="00D40446"/>
    <w:rsid w:val="00D41572"/>
    <w:rsid w:val="00D41F17"/>
    <w:rsid w:val="00D42214"/>
    <w:rsid w:val="00D42311"/>
    <w:rsid w:val="00D42A07"/>
    <w:rsid w:val="00D42A60"/>
    <w:rsid w:val="00D42C1E"/>
    <w:rsid w:val="00D42F5C"/>
    <w:rsid w:val="00D438F4"/>
    <w:rsid w:val="00D43E30"/>
    <w:rsid w:val="00D43F1B"/>
    <w:rsid w:val="00D44613"/>
    <w:rsid w:val="00D458A4"/>
    <w:rsid w:val="00D466EC"/>
    <w:rsid w:val="00D46E45"/>
    <w:rsid w:val="00D47013"/>
    <w:rsid w:val="00D47080"/>
    <w:rsid w:val="00D474BC"/>
    <w:rsid w:val="00D475EE"/>
    <w:rsid w:val="00D47852"/>
    <w:rsid w:val="00D47B59"/>
    <w:rsid w:val="00D503E3"/>
    <w:rsid w:val="00D5120D"/>
    <w:rsid w:val="00D53403"/>
    <w:rsid w:val="00D53AD6"/>
    <w:rsid w:val="00D53C08"/>
    <w:rsid w:val="00D540A8"/>
    <w:rsid w:val="00D543E0"/>
    <w:rsid w:val="00D544C2"/>
    <w:rsid w:val="00D54C70"/>
    <w:rsid w:val="00D54DBE"/>
    <w:rsid w:val="00D54EA7"/>
    <w:rsid w:val="00D5530E"/>
    <w:rsid w:val="00D5584D"/>
    <w:rsid w:val="00D561B8"/>
    <w:rsid w:val="00D565C0"/>
    <w:rsid w:val="00D56633"/>
    <w:rsid w:val="00D567BD"/>
    <w:rsid w:val="00D574BF"/>
    <w:rsid w:val="00D60046"/>
    <w:rsid w:val="00D603FB"/>
    <w:rsid w:val="00D60F19"/>
    <w:rsid w:val="00D6102B"/>
    <w:rsid w:val="00D6276C"/>
    <w:rsid w:val="00D631E0"/>
    <w:rsid w:val="00D63DCF"/>
    <w:rsid w:val="00D64106"/>
    <w:rsid w:val="00D642BA"/>
    <w:rsid w:val="00D64B98"/>
    <w:rsid w:val="00D64E45"/>
    <w:rsid w:val="00D64F35"/>
    <w:rsid w:val="00D653A8"/>
    <w:rsid w:val="00D655BF"/>
    <w:rsid w:val="00D659AB"/>
    <w:rsid w:val="00D65F38"/>
    <w:rsid w:val="00D6642B"/>
    <w:rsid w:val="00D664A9"/>
    <w:rsid w:val="00D664BC"/>
    <w:rsid w:val="00D66609"/>
    <w:rsid w:val="00D667DB"/>
    <w:rsid w:val="00D66890"/>
    <w:rsid w:val="00D67AD7"/>
    <w:rsid w:val="00D67D98"/>
    <w:rsid w:val="00D70302"/>
    <w:rsid w:val="00D7108B"/>
    <w:rsid w:val="00D71FFB"/>
    <w:rsid w:val="00D721F0"/>
    <w:rsid w:val="00D733F0"/>
    <w:rsid w:val="00D73AC8"/>
    <w:rsid w:val="00D73EF3"/>
    <w:rsid w:val="00D74034"/>
    <w:rsid w:val="00D760EF"/>
    <w:rsid w:val="00D7633E"/>
    <w:rsid w:val="00D76501"/>
    <w:rsid w:val="00D773A9"/>
    <w:rsid w:val="00D77582"/>
    <w:rsid w:val="00D800C0"/>
    <w:rsid w:val="00D80178"/>
    <w:rsid w:val="00D80568"/>
    <w:rsid w:val="00D8060C"/>
    <w:rsid w:val="00D80B06"/>
    <w:rsid w:val="00D80F20"/>
    <w:rsid w:val="00D816DA"/>
    <w:rsid w:val="00D8197F"/>
    <w:rsid w:val="00D81ABD"/>
    <w:rsid w:val="00D8218F"/>
    <w:rsid w:val="00D835C5"/>
    <w:rsid w:val="00D84735"/>
    <w:rsid w:val="00D869F0"/>
    <w:rsid w:val="00D87133"/>
    <w:rsid w:val="00D876DF"/>
    <w:rsid w:val="00D87CEE"/>
    <w:rsid w:val="00D90812"/>
    <w:rsid w:val="00D90ABF"/>
    <w:rsid w:val="00D915B2"/>
    <w:rsid w:val="00D91845"/>
    <w:rsid w:val="00D91A50"/>
    <w:rsid w:val="00D91B51"/>
    <w:rsid w:val="00D9274C"/>
    <w:rsid w:val="00D92A69"/>
    <w:rsid w:val="00D92FC4"/>
    <w:rsid w:val="00D9353D"/>
    <w:rsid w:val="00D93639"/>
    <w:rsid w:val="00D938BB"/>
    <w:rsid w:val="00D93B18"/>
    <w:rsid w:val="00D94FC5"/>
    <w:rsid w:val="00D955B3"/>
    <w:rsid w:val="00D9582B"/>
    <w:rsid w:val="00D9737B"/>
    <w:rsid w:val="00D9777A"/>
    <w:rsid w:val="00D97D4D"/>
    <w:rsid w:val="00DA0727"/>
    <w:rsid w:val="00DA077E"/>
    <w:rsid w:val="00DA0793"/>
    <w:rsid w:val="00DA0E32"/>
    <w:rsid w:val="00DA1875"/>
    <w:rsid w:val="00DA1F1E"/>
    <w:rsid w:val="00DA2732"/>
    <w:rsid w:val="00DA2FB9"/>
    <w:rsid w:val="00DA3697"/>
    <w:rsid w:val="00DA3710"/>
    <w:rsid w:val="00DA3A5D"/>
    <w:rsid w:val="00DA3CEF"/>
    <w:rsid w:val="00DA40EF"/>
    <w:rsid w:val="00DA465B"/>
    <w:rsid w:val="00DA4AFB"/>
    <w:rsid w:val="00DA4F5B"/>
    <w:rsid w:val="00DA58A1"/>
    <w:rsid w:val="00DA5A2B"/>
    <w:rsid w:val="00DA622C"/>
    <w:rsid w:val="00DA6F48"/>
    <w:rsid w:val="00DA6F8C"/>
    <w:rsid w:val="00DA7044"/>
    <w:rsid w:val="00DA7079"/>
    <w:rsid w:val="00DA75D3"/>
    <w:rsid w:val="00DB1075"/>
    <w:rsid w:val="00DB1A7B"/>
    <w:rsid w:val="00DB2EDE"/>
    <w:rsid w:val="00DB3168"/>
    <w:rsid w:val="00DB38BF"/>
    <w:rsid w:val="00DB3E03"/>
    <w:rsid w:val="00DB4067"/>
    <w:rsid w:val="00DB48FB"/>
    <w:rsid w:val="00DB525F"/>
    <w:rsid w:val="00DB58D9"/>
    <w:rsid w:val="00DB5EED"/>
    <w:rsid w:val="00DB62C5"/>
    <w:rsid w:val="00DB6CA9"/>
    <w:rsid w:val="00DB6F3F"/>
    <w:rsid w:val="00DB70DD"/>
    <w:rsid w:val="00DB7318"/>
    <w:rsid w:val="00DC0AA8"/>
    <w:rsid w:val="00DC1451"/>
    <w:rsid w:val="00DC1825"/>
    <w:rsid w:val="00DC1A19"/>
    <w:rsid w:val="00DC1C04"/>
    <w:rsid w:val="00DC26DD"/>
    <w:rsid w:val="00DC2BA4"/>
    <w:rsid w:val="00DC30DA"/>
    <w:rsid w:val="00DC33AE"/>
    <w:rsid w:val="00DC34CA"/>
    <w:rsid w:val="00DC3D75"/>
    <w:rsid w:val="00DC4950"/>
    <w:rsid w:val="00DC4A5C"/>
    <w:rsid w:val="00DC4CA9"/>
    <w:rsid w:val="00DC5E2C"/>
    <w:rsid w:val="00DC661C"/>
    <w:rsid w:val="00DC7092"/>
    <w:rsid w:val="00DC79E7"/>
    <w:rsid w:val="00DD00B1"/>
    <w:rsid w:val="00DD1566"/>
    <w:rsid w:val="00DD1970"/>
    <w:rsid w:val="00DD1D2A"/>
    <w:rsid w:val="00DD20A6"/>
    <w:rsid w:val="00DD20BA"/>
    <w:rsid w:val="00DD21EB"/>
    <w:rsid w:val="00DD2D0B"/>
    <w:rsid w:val="00DD2E33"/>
    <w:rsid w:val="00DD3751"/>
    <w:rsid w:val="00DD455E"/>
    <w:rsid w:val="00DD48C6"/>
    <w:rsid w:val="00DD4B3E"/>
    <w:rsid w:val="00DD5F4B"/>
    <w:rsid w:val="00DD63CF"/>
    <w:rsid w:val="00DD6C07"/>
    <w:rsid w:val="00DD7CB7"/>
    <w:rsid w:val="00DE008A"/>
    <w:rsid w:val="00DE1558"/>
    <w:rsid w:val="00DE161B"/>
    <w:rsid w:val="00DE28F7"/>
    <w:rsid w:val="00DE2B33"/>
    <w:rsid w:val="00DE2CE2"/>
    <w:rsid w:val="00DE2DA6"/>
    <w:rsid w:val="00DE40F1"/>
    <w:rsid w:val="00DE6186"/>
    <w:rsid w:val="00DE6F96"/>
    <w:rsid w:val="00DE742C"/>
    <w:rsid w:val="00DF05FB"/>
    <w:rsid w:val="00DF0929"/>
    <w:rsid w:val="00DF0E8A"/>
    <w:rsid w:val="00DF2143"/>
    <w:rsid w:val="00DF218F"/>
    <w:rsid w:val="00DF3441"/>
    <w:rsid w:val="00DF3F4F"/>
    <w:rsid w:val="00DF4471"/>
    <w:rsid w:val="00DF5B06"/>
    <w:rsid w:val="00DF5D07"/>
    <w:rsid w:val="00DF5EA0"/>
    <w:rsid w:val="00DF6215"/>
    <w:rsid w:val="00DF69AC"/>
    <w:rsid w:val="00DF6E13"/>
    <w:rsid w:val="00DF6F72"/>
    <w:rsid w:val="00DF7008"/>
    <w:rsid w:val="00DF71DD"/>
    <w:rsid w:val="00DF7EEC"/>
    <w:rsid w:val="00E0002E"/>
    <w:rsid w:val="00E00A93"/>
    <w:rsid w:val="00E0146D"/>
    <w:rsid w:val="00E015D4"/>
    <w:rsid w:val="00E01F05"/>
    <w:rsid w:val="00E02387"/>
    <w:rsid w:val="00E023F5"/>
    <w:rsid w:val="00E0250B"/>
    <w:rsid w:val="00E02CD9"/>
    <w:rsid w:val="00E036D5"/>
    <w:rsid w:val="00E03C87"/>
    <w:rsid w:val="00E03EE4"/>
    <w:rsid w:val="00E05E06"/>
    <w:rsid w:val="00E06087"/>
    <w:rsid w:val="00E06FDA"/>
    <w:rsid w:val="00E0703B"/>
    <w:rsid w:val="00E07A3B"/>
    <w:rsid w:val="00E07B22"/>
    <w:rsid w:val="00E100A2"/>
    <w:rsid w:val="00E10200"/>
    <w:rsid w:val="00E10F30"/>
    <w:rsid w:val="00E110D4"/>
    <w:rsid w:val="00E113E4"/>
    <w:rsid w:val="00E114C9"/>
    <w:rsid w:val="00E12B2A"/>
    <w:rsid w:val="00E13342"/>
    <w:rsid w:val="00E13B09"/>
    <w:rsid w:val="00E13F7D"/>
    <w:rsid w:val="00E151D8"/>
    <w:rsid w:val="00E1566A"/>
    <w:rsid w:val="00E1597C"/>
    <w:rsid w:val="00E16734"/>
    <w:rsid w:val="00E16830"/>
    <w:rsid w:val="00E168DB"/>
    <w:rsid w:val="00E16D8B"/>
    <w:rsid w:val="00E16FBB"/>
    <w:rsid w:val="00E1704E"/>
    <w:rsid w:val="00E20481"/>
    <w:rsid w:val="00E20922"/>
    <w:rsid w:val="00E20CD2"/>
    <w:rsid w:val="00E218AD"/>
    <w:rsid w:val="00E22333"/>
    <w:rsid w:val="00E238A6"/>
    <w:rsid w:val="00E23DB0"/>
    <w:rsid w:val="00E242BD"/>
    <w:rsid w:val="00E242F3"/>
    <w:rsid w:val="00E247D6"/>
    <w:rsid w:val="00E248CE"/>
    <w:rsid w:val="00E25CB9"/>
    <w:rsid w:val="00E262D7"/>
    <w:rsid w:val="00E262F1"/>
    <w:rsid w:val="00E268AA"/>
    <w:rsid w:val="00E2724F"/>
    <w:rsid w:val="00E27C4A"/>
    <w:rsid w:val="00E27FEA"/>
    <w:rsid w:val="00E306E4"/>
    <w:rsid w:val="00E326B8"/>
    <w:rsid w:val="00E32B1B"/>
    <w:rsid w:val="00E3332A"/>
    <w:rsid w:val="00E336F0"/>
    <w:rsid w:val="00E3456B"/>
    <w:rsid w:val="00E346AB"/>
    <w:rsid w:val="00E34B36"/>
    <w:rsid w:val="00E34BEC"/>
    <w:rsid w:val="00E3524A"/>
    <w:rsid w:val="00E35536"/>
    <w:rsid w:val="00E3561C"/>
    <w:rsid w:val="00E36296"/>
    <w:rsid w:val="00E3645F"/>
    <w:rsid w:val="00E371CE"/>
    <w:rsid w:val="00E37D1C"/>
    <w:rsid w:val="00E4080F"/>
    <w:rsid w:val="00E4099A"/>
    <w:rsid w:val="00E41147"/>
    <w:rsid w:val="00E42465"/>
    <w:rsid w:val="00E43614"/>
    <w:rsid w:val="00E43DEC"/>
    <w:rsid w:val="00E446B3"/>
    <w:rsid w:val="00E448D8"/>
    <w:rsid w:val="00E46B06"/>
    <w:rsid w:val="00E47F84"/>
    <w:rsid w:val="00E503F5"/>
    <w:rsid w:val="00E505E4"/>
    <w:rsid w:val="00E50BF3"/>
    <w:rsid w:val="00E50E22"/>
    <w:rsid w:val="00E515ED"/>
    <w:rsid w:val="00E51798"/>
    <w:rsid w:val="00E519D9"/>
    <w:rsid w:val="00E52E3A"/>
    <w:rsid w:val="00E530E9"/>
    <w:rsid w:val="00E53C7E"/>
    <w:rsid w:val="00E5445B"/>
    <w:rsid w:val="00E54D98"/>
    <w:rsid w:val="00E551C7"/>
    <w:rsid w:val="00E55242"/>
    <w:rsid w:val="00E5639D"/>
    <w:rsid w:val="00E5645C"/>
    <w:rsid w:val="00E5686E"/>
    <w:rsid w:val="00E56E8E"/>
    <w:rsid w:val="00E57FB0"/>
    <w:rsid w:val="00E60153"/>
    <w:rsid w:val="00E6036F"/>
    <w:rsid w:val="00E60854"/>
    <w:rsid w:val="00E609DD"/>
    <w:rsid w:val="00E60A26"/>
    <w:rsid w:val="00E61BE7"/>
    <w:rsid w:val="00E61C34"/>
    <w:rsid w:val="00E61DF0"/>
    <w:rsid w:val="00E61EC4"/>
    <w:rsid w:val="00E62580"/>
    <w:rsid w:val="00E64CF8"/>
    <w:rsid w:val="00E65A25"/>
    <w:rsid w:val="00E65F74"/>
    <w:rsid w:val="00E66509"/>
    <w:rsid w:val="00E6678D"/>
    <w:rsid w:val="00E67E90"/>
    <w:rsid w:val="00E702FF"/>
    <w:rsid w:val="00E70381"/>
    <w:rsid w:val="00E70525"/>
    <w:rsid w:val="00E7090B"/>
    <w:rsid w:val="00E71CD0"/>
    <w:rsid w:val="00E720D3"/>
    <w:rsid w:val="00E728D9"/>
    <w:rsid w:val="00E731A0"/>
    <w:rsid w:val="00E735DF"/>
    <w:rsid w:val="00E73D46"/>
    <w:rsid w:val="00E73E97"/>
    <w:rsid w:val="00E740A1"/>
    <w:rsid w:val="00E74A9B"/>
    <w:rsid w:val="00E74B36"/>
    <w:rsid w:val="00E74C6F"/>
    <w:rsid w:val="00E74EB9"/>
    <w:rsid w:val="00E758BB"/>
    <w:rsid w:val="00E758EF"/>
    <w:rsid w:val="00E75D26"/>
    <w:rsid w:val="00E75ED5"/>
    <w:rsid w:val="00E765A9"/>
    <w:rsid w:val="00E76D07"/>
    <w:rsid w:val="00E77518"/>
    <w:rsid w:val="00E777CD"/>
    <w:rsid w:val="00E77CC5"/>
    <w:rsid w:val="00E8011A"/>
    <w:rsid w:val="00E80336"/>
    <w:rsid w:val="00E80FC0"/>
    <w:rsid w:val="00E818A8"/>
    <w:rsid w:val="00E81B5F"/>
    <w:rsid w:val="00E823BF"/>
    <w:rsid w:val="00E82D1E"/>
    <w:rsid w:val="00E82DCF"/>
    <w:rsid w:val="00E82F9E"/>
    <w:rsid w:val="00E8351F"/>
    <w:rsid w:val="00E8352E"/>
    <w:rsid w:val="00E836C1"/>
    <w:rsid w:val="00E8439C"/>
    <w:rsid w:val="00E84532"/>
    <w:rsid w:val="00E86005"/>
    <w:rsid w:val="00E86058"/>
    <w:rsid w:val="00E86258"/>
    <w:rsid w:val="00E87075"/>
    <w:rsid w:val="00E9040A"/>
    <w:rsid w:val="00E906F7"/>
    <w:rsid w:val="00E90780"/>
    <w:rsid w:val="00E90C7C"/>
    <w:rsid w:val="00E90F08"/>
    <w:rsid w:val="00E91670"/>
    <w:rsid w:val="00E918A1"/>
    <w:rsid w:val="00E91E3C"/>
    <w:rsid w:val="00E9329A"/>
    <w:rsid w:val="00E9372B"/>
    <w:rsid w:val="00E93742"/>
    <w:rsid w:val="00E9381D"/>
    <w:rsid w:val="00E93941"/>
    <w:rsid w:val="00E93E15"/>
    <w:rsid w:val="00E949E1"/>
    <w:rsid w:val="00E94E21"/>
    <w:rsid w:val="00E9508A"/>
    <w:rsid w:val="00E95EE3"/>
    <w:rsid w:val="00E964E1"/>
    <w:rsid w:val="00E9694C"/>
    <w:rsid w:val="00E971D9"/>
    <w:rsid w:val="00E97E7A"/>
    <w:rsid w:val="00EA0487"/>
    <w:rsid w:val="00EA07DB"/>
    <w:rsid w:val="00EA0E91"/>
    <w:rsid w:val="00EA2665"/>
    <w:rsid w:val="00EA2A06"/>
    <w:rsid w:val="00EA2C43"/>
    <w:rsid w:val="00EA3506"/>
    <w:rsid w:val="00EA38F2"/>
    <w:rsid w:val="00EA4ED9"/>
    <w:rsid w:val="00EA4FF2"/>
    <w:rsid w:val="00EA57A5"/>
    <w:rsid w:val="00EA58AA"/>
    <w:rsid w:val="00EA5D8A"/>
    <w:rsid w:val="00EA5DEC"/>
    <w:rsid w:val="00EA60FE"/>
    <w:rsid w:val="00EA64C6"/>
    <w:rsid w:val="00EA67C5"/>
    <w:rsid w:val="00EA78AA"/>
    <w:rsid w:val="00EB0642"/>
    <w:rsid w:val="00EB0B28"/>
    <w:rsid w:val="00EB0F23"/>
    <w:rsid w:val="00EB15B7"/>
    <w:rsid w:val="00EB2333"/>
    <w:rsid w:val="00EB2C52"/>
    <w:rsid w:val="00EB3E6F"/>
    <w:rsid w:val="00EB451B"/>
    <w:rsid w:val="00EB53FC"/>
    <w:rsid w:val="00EB5CEE"/>
    <w:rsid w:val="00EB635F"/>
    <w:rsid w:val="00EB7D53"/>
    <w:rsid w:val="00EC05CA"/>
    <w:rsid w:val="00EC07C8"/>
    <w:rsid w:val="00EC14AC"/>
    <w:rsid w:val="00EC2124"/>
    <w:rsid w:val="00EC36E5"/>
    <w:rsid w:val="00EC3853"/>
    <w:rsid w:val="00EC3BDE"/>
    <w:rsid w:val="00EC58D9"/>
    <w:rsid w:val="00EC6177"/>
    <w:rsid w:val="00EC634B"/>
    <w:rsid w:val="00EC6AE0"/>
    <w:rsid w:val="00EC7D57"/>
    <w:rsid w:val="00ED024D"/>
    <w:rsid w:val="00ED08CF"/>
    <w:rsid w:val="00ED1A19"/>
    <w:rsid w:val="00ED2351"/>
    <w:rsid w:val="00ED2FDF"/>
    <w:rsid w:val="00ED337B"/>
    <w:rsid w:val="00ED3849"/>
    <w:rsid w:val="00ED4008"/>
    <w:rsid w:val="00ED4461"/>
    <w:rsid w:val="00ED51AF"/>
    <w:rsid w:val="00ED564A"/>
    <w:rsid w:val="00ED64C7"/>
    <w:rsid w:val="00ED73C0"/>
    <w:rsid w:val="00ED740B"/>
    <w:rsid w:val="00ED7449"/>
    <w:rsid w:val="00ED75EE"/>
    <w:rsid w:val="00ED7826"/>
    <w:rsid w:val="00EE0865"/>
    <w:rsid w:val="00EE0A53"/>
    <w:rsid w:val="00EE0C60"/>
    <w:rsid w:val="00EE19F9"/>
    <w:rsid w:val="00EE1BD0"/>
    <w:rsid w:val="00EE32AE"/>
    <w:rsid w:val="00EE388E"/>
    <w:rsid w:val="00EE43DA"/>
    <w:rsid w:val="00EE47AA"/>
    <w:rsid w:val="00EE52C7"/>
    <w:rsid w:val="00EE53C2"/>
    <w:rsid w:val="00EE53C3"/>
    <w:rsid w:val="00EE5CD1"/>
    <w:rsid w:val="00EE5CF7"/>
    <w:rsid w:val="00EE61CE"/>
    <w:rsid w:val="00EE6A67"/>
    <w:rsid w:val="00EE6C71"/>
    <w:rsid w:val="00EE6E91"/>
    <w:rsid w:val="00EE7338"/>
    <w:rsid w:val="00EE7447"/>
    <w:rsid w:val="00EE7905"/>
    <w:rsid w:val="00EE7C16"/>
    <w:rsid w:val="00EF0728"/>
    <w:rsid w:val="00EF090C"/>
    <w:rsid w:val="00EF0FA3"/>
    <w:rsid w:val="00EF12F4"/>
    <w:rsid w:val="00EF1D2B"/>
    <w:rsid w:val="00EF3EBF"/>
    <w:rsid w:val="00EF3F93"/>
    <w:rsid w:val="00EF464B"/>
    <w:rsid w:val="00EF497F"/>
    <w:rsid w:val="00EF499A"/>
    <w:rsid w:val="00EF4AC3"/>
    <w:rsid w:val="00EF6504"/>
    <w:rsid w:val="00EF6ABD"/>
    <w:rsid w:val="00EF730C"/>
    <w:rsid w:val="00EF73FC"/>
    <w:rsid w:val="00EF7C04"/>
    <w:rsid w:val="00F010CB"/>
    <w:rsid w:val="00F01251"/>
    <w:rsid w:val="00F01B0B"/>
    <w:rsid w:val="00F01B9D"/>
    <w:rsid w:val="00F024EB"/>
    <w:rsid w:val="00F02BFD"/>
    <w:rsid w:val="00F03440"/>
    <w:rsid w:val="00F03E1D"/>
    <w:rsid w:val="00F03F74"/>
    <w:rsid w:val="00F040A7"/>
    <w:rsid w:val="00F05982"/>
    <w:rsid w:val="00F05C72"/>
    <w:rsid w:val="00F05CAA"/>
    <w:rsid w:val="00F0643B"/>
    <w:rsid w:val="00F069A2"/>
    <w:rsid w:val="00F06C08"/>
    <w:rsid w:val="00F06EEC"/>
    <w:rsid w:val="00F071BF"/>
    <w:rsid w:val="00F108E7"/>
    <w:rsid w:val="00F10CBD"/>
    <w:rsid w:val="00F10FCF"/>
    <w:rsid w:val="00F11A8B"/>
    <w:rsid w:val="00F11E0F"/>
    <w:rsid w:val="00F12081"/>
    <w:rsid w:val="00F12317"/>
    <w:rsid w:val="00F12ED2"/>
    <w:rsid w:val="00F12F65"/>
    <w:rsid w:val="00F13D58"/>
    <w:rsid w:val="00F13DE2"/>
    <w:rsid w:val="00F14157"/>
    <w:rsid w:val="00F14F74"/>
    <w:rsid w:val="00F14F85"/>
    <w:rsid w:val="00F14FD5"/>
    <w:rsid w:val="00F155DA"/>
    <w:rsid w:val="00F159E1"/>
    <w:rsid w:val="00F16A79"/>
    <w:rsid w:val="00F16CEF"/>
    <w:rsid w:val="00F17456"/>
    <w:rsid w:val="00F17AD0"/>
    <w:rsid w:val="00F17F32"/>
    <w:rsid w:val="00F2052B"/>
    <w:rsid w:val="00F207D2"/>
    <w:rsid w:val="00F20D1B"/>
    <w:rsid w:val="00F21BCC"/>
    <w:rsid w:val="00F222B8"/>
    <w:rsid w:val="00F22CCF"/>
    <w:rsid w:val="00F22F1C"/>
    <w:rsid w:val="00F239B4"/>
    <w:rsid w:val="00F239DA"/>
    <w:rsid w:val="00F23B53"/>
    <w:rsid w:val="00F240BF"/>
    <w:rsid w:val="00F242A2"/>
    <w:rsid w:val="00F242CE"/>
    <w:rsid w:val="00F24833"/>
    <w:rsid w:val="00F258D8"/>
    <w:rsid w:val="00F258FB"/>
    <w:rsid w:val="00F265F5"/>
    <w:rsid w:val="00F2677B"/>
    <w:rsid w:val="00F26B5F"/>
    <w:rsid w:val="00F27213"/>
    <w:rsid w:val="00F27D5E"/>
    <w:rsid w:val="00F3062E"/>
    <w:rsid w:val="00F309F8"/>
    <w:rsid w:val="00F31043"/>
    <w:rsid w:val="00F31802"/>
    <w:rsid w:val="00F31C29"/>
    <w:rsid w:val="00F31E82"/>
    <w:rsid w:val="00F32884"/>
    <w:rsid w:val="00F3293E"/>
    <w:rsid w:val="00F32954"/>
    <w:rsid w:val="00F32963"/>
    <w:rsid w:val="00F330A1"/>
    <w:rsid w:val="00F33247"/>
    <w:rsid w:val="00F33F29"/>
    <w:rsid w:val="00F33F6A"/>
    <w:rsid w:val="00F340B0"/>
    <w:rsid w:val="00F34387"/>
    <w:rsid w:val="00F34F85"/>
    <w:rsid w:val="00F35CA6"/>
    <w:rsid w:val="00F361AB"/>
    <w:rsid w:val="00F3632C"/>
    <w:rsid w:val="00F364B6"/>
    <w:rsid w:val="00F37B66"/>
    <w:rsid w:val="00F37EFA"/>
    <w:rsid w:val="00F4349C"/>
    <w:rsid w:val="00F439E7"/>
    <w:rsid w:val="00F44030"/>
    <w:rsid w:val="00F442FC"/>
    <w:rsid w:val="00F44EB1"/>
    <w:rsid w:val="00F4562F"/>
    <w:rsid w:val="00F46D45"/>
    <w:rsid w:val="00F470B1"/>
    <w:rsid w:val="00F47468"/>
    <w:rsid w:val="00F47E45"/>
    <w:rsid w:val="00F47F3E"/>
    <w:rsid w:val="00F51614"/>
    <w:rsid w:val="00F51B90"/>
    <w:rsid w:val="00F53744"/>
    <w:rsid w:val="00F53753"/>
    <w:rsid w:val="00F5421F"/>
    <w:rsid w:val="00F5485F"/>
    <w:rsid w:val="00F5497A"/>
    <w:rsid w:val="00F55A86"/>
    <w:rsid w:val="00F55BC9"/>
    <w:rsid w:val="00F56B5D"/>
    <w:rsid w:val="00F573CB"/>
    <w:rsid w:val="00F5759A"/>
    <w:rsid w:val="00F57782"/>
    <w:rsid w:val="00F57B8D"/>
    <w:rsid w:val="00F57F16"/>
    <w:rsid w:val="00F6008E"/>
    <w:rsid w:val="00F60139"/>
    <w:rsid w:val="00F60AD5"/>
    <w:rsid w:val="00F61A2E"/>
    <w:rsid w:val="00F62351"/>
    <w:rsid w:val="00F62CB6"/>
    <w:rsid w:val="00F63426"/>
    <w:rsid w:val="00F63559"/>
    <w:rsid w:val="00F636EA"/>
    <w:rsid w:val="00F64454"/>
    <w:rsid w:val="00F6463F"/>
    <w:rsid w:val="00F64909"/>
    <w:rsid w:val="00F64C7C"/>
    <w:rsid w:val="00F65776"/>
    <w:rsid w:val="00F6585D"/>
    <w:rsid w:val="00F658FA"/>
    <w:rsid w:val="00F65A4B"/>
    <w:rsid w:val="00F65CDB"/>
    <w:rsid w:val="00F66636"/>
    <w:rsid w:val="00F66D27"/>
    <w:rsid w:val="00F67A45"/>
    <w:rsid w:val="00F67C4E"/>
    <w:rsid w:val="00F67E40"/>
    <w:rsid w:val="00F67FD1"/>
    <w:rsid w:val="00F7088F"/>
    <w:rsid w:val="00F708DB"/>
    <w:rsid w:val="00F71707"/>
    <w:rsid w:val="00F71E39"/>
    <w:rsid w:val="00F72B3B"/>
    <w:rsid w:val="00F72E19"/>
    <w:rsid w:val="00F72FE5"/>
    <w:rsid w:val="00F73115"/>
    <w:rsid w:val="00F732DB"/>
    <w:rsid w:val="00F7363A"/>
    <w:rsid w:val="00F73AED"/>
    <w:rsid w:val="00F74472"/>
    <w:rsid w:val="00F74B60"/>
    <w:rsid w:val="00F75C98"/>
    <w:rsid w:val="00F7695A"/>
    <w:rsid w:val="00F77014"/>
    <w:rsid w:val="00F7705B"/>
    <w:rsid w:val="00F77325"/>
    <w:rsid w:val="00F812E8"/>
    <w:rsid w:val="00F8133B"/>
    <w:rsid w:val="00F81DE2"/>
    <w:rsid w:val="00F82095"/>
    <w:rsid w:val="00F826A5"/>
    <w:rsid w:val="00F82829"/>
    <w:rsid w:val="00F82C66"/>
    <w:rsid w:val="00F82CDE"/>
    <w:rsid w:val="00F82ED5"/>
    <w:rsid w:val="00F82EE1"/>
    <w:rsid w:val="00F8300A"/>
    <w:rsid w:val="00F83454"/>
    <w:rsid w:val="00F835CC"/>
    <w:rsid w:val="00F8377B"/>
    <w:rsid w:val="00F84130"/>
    <w:rsid w:val="00F84DB8"/>
    <w:rsid w:val="00F84E21"/>
    <w:rsid w:val="00F85400"/>
    <w:rsid w:val="00F857F7"/>
    <w:rsid w:val="00F85FEF"/>
    <w:rsid w:val="00F861E0"/>
    <w:rsid w:val="00F86293"/>
    <w:rsid w:val="00F86301"/>
    <w:rsid w:val="00F863E3"/>
    <w:rsid w:val="00F8662D"/>
    <w:rsid w:val="00F87132"/>
    <w:rsid w:val="00F87501"/>
    <w:rsid w:val="00F904CA"/>
    <w:rsid w:val="00F90575"/>
    <w:rsid w:val="00F91104"/>
    <w:rsid w:val="00F911B7"/>
    <w:rsid w:val="00F9213B"/>
    <w:rsid w:val="00F92D03"/>
    <w:rsid w:val="00F930AF"/>
    <w:rsid w:val="00F932BA"/>
    <w:rsid w:val="00F93382"/>
    <w:rsid w:val="00F9351E"/>
    <w:rsid w:val="00F93712"/>
    <w:rsid w:val="00F95A43"/>
    <w:rsid w:val="00F95C23"/>
    <w:rsid w:val="00F95D24"/>
    <w:rsid w:val="00F95ED7"/>
    <w:rsid w:val="00F96069"/>
    <w:rsid w:val="00F962F2"/>
    <w:rsid w:val="00F963E8"/>
    <w:rsid w:val="00F96EE7"/>
    <w:rsid w:val="00F96F5E"/>
    <w:rsid w:val="00F974BF"/>
    <w:rsid w:val="00F97DCF"/>
    <w:rsid w:val="00FA05F7"/>
    <w:rsid w:val="00FA062B"/>
    <w:rsid w:val="00FA0D87"/>
    <w:rsid w:val="00FA10C9"/>
    <w:rsid w:val="00FA1735"/>
    <w:rsid w:val="00FA18C9"/>
    <w:rsid w:val="00FA1A42"/>
    <w:rsid w:val="00FA1BDD"/>
    <w:rsid w:val="00FA1D2B"/>
    <w:rsid w:val="00FA28E7"/>
    <w:rsid w:val="00FA3354"/>
    <w:rsid w:val="00FA3FFF"/>
    <w:rsid w:val="00FA4425"/>
    <w:rsid w:val="00FA4AEB"/>
    <w:rsid w:val="00FA5F03"/>
    <w:rsid w:val="00FA62B7"/>
    <w:rsid w:val="00FA6333"/>
    <w:rsid w:val="00FA66B6"/>
    <w:rsid w:val="00FA6895"/>
    <w:rsid w:val="00FA721E"/>
    <w:rsid w:val="00FB0152"/>
    <w:rsid w:val="00FB0821"/>
    <w:rsid w:val="00FB0A9E"/>
    <w:rsid w:val="00FB0CD0"/>
    <w:rsid w:val="00FB1FC1"/>
    <w:rsid w:val="00FB2E42"/>
    <w:rsid w:val="00FB34CB"/>
    <w:rsid w:val="00FB353F"/>
    <w:rsid w:val="00FB4D7C"/>
    <w:rsid w:val="00FB537A"/>
    <w:rsid w:val="00FB56E6"/>
    <w:rsid w:val="00FB5D8B"/>
    <w:rsid w:val="00FB6458"/>
    <w:rsid w:val="00FB66AD"/>
    <w:rsid w:val="00FB6AEF"/>
    <w:rsid w:val="00FB70C0"/>
    <w:rsid w:val="00FB7325"/>
    <w:rsid w:val="00FB752C"/>
    <w:rsid w:val="00FB7F13"/>
    <w:rsid w:val="00FC032B"/>
    <w:rsid w:val="00FC1569"/>
    <w:rsid w:val="00FC1B16"/>
    <w:rsid w:val="00FC2068"/>
    <w:rsid w:val="00FC3264"/>
    <w:rsid w:val="00FC3455"/>
    <w:rsid w:val="00FC46E7"/>
    <w:rsid w:val="00FC55F3"/>
    <w:rsid w:val="00FC5A99"/>
    <w:rsid w:val="00FC5E9E"/>
    <w:rsid w:val="00FC62B0"/>
    <w:rsid w:val="00FC69F8"/>
    <w:rsid w:val="00FC6B1C"/>
    <w:rsid w:val="00FC705C"/>
    <w:rsid w:val="00FC72F6"/>
    <w:rsid w:val="00FC7EC3"/>
    <w:rsid w:val="00FD1284"/>
    <w:rsid w:val="00FD1349"/>
    <w:rsid w:val="00FD1AA5"/>
    <w:rsid w:val="00FD1F2A"/>
    <w:rsid w:val="00FD3DE1"/>
    <w:rsid w:val="00FD3F21"/>
    <w:rsid w:val="00FD41DA"/>
    <w:rsid w:val="00FD4CD1"/>
    <w:rsid w:val="00FD52C5"/>
    <w:rsid w:val="00FD536A"/>
    <w:rsid w:val="00FD6FFA"/>
    <w:rsid w:val="00FD79D5"/>
    <w:rsid w:val="00FD7B7D"/>
    <w:rsid w:val="00FD7C2D"/>
    <w:rsid w:val="00FE01F8"/>
    <w:rsid w:val="00FE1000"/>
    <w:rsid w:val="00FE1179"/>
    <w:rsid w:val="00FE1A9C"/>
    <w:rsid w:val="00FE2260"/>
    <w:rsid w:val="00FE234D"/>
    <w:rsid w:val="00FE26DE"/>
    <w:rsid w:val="00FE3A22"/>
    <w:rsid w:val="00FE3B93"/>
    <w:rsid w:val="00FE3E0D"/>
    <w:rsid w:val="00FE4F5C"/>
    <w:rsid w:val="00FE53C2"/>
    <w:rsid w:val="00FE53DE"/>
    <w:rsid w:val="00FE5C6B"/>
    <w:rsid w:val="00FE60D2"/>
    <w:rsid w:val="00FE626F"/>
    <w:rsid w:val="00FE6935"/>
    <w:rsid w:val="00FE6B81"/>
    <w:rsid w:val="00FE7255"/>
    <w:rsid w:val="00FE7A9B"/>
    <w:rsid w:val="00FF0425"/>
    <w:rsid w:val="00FF0E7B"/>
    <w:rsid w:val="00FF1A62"/>
    <w:rsid w:val="00FF1EB8"/>
    <w:rsid w:val="00FF1F52"/>
    <w:rsid w:val="00FF2372"/>
    <w:rsid w:val="00FF254E"/>
    <w:rsid w:val="00FF268F"/>
    <w:rsid w:val="00FF278B"/>
    <w:rsid w:val="00FF2816"/>
    <w:rsid w:val="00FF2BB8"/>
    <w:rsid w:val="00FF2E69"/>
    <w:rsid w:val="00FF2E7E"/>
    <w:rsid w:val="00FF34DB"/>
    <w:rsid w:val="00FF38EE"/>
    <w:rsid w:val="00FF4400"/>
    <w:rsid w:val="00FF44CB"/>
    <w:rsid w:val="00FF4775"/>
    <w:rsid w:val="00FF4AA9"/>
    <w:rsid w:val="00FF5451"/>
    <w:rsid w:val="00FF56C3"/>
    <w:rsid w:val="00FF5B45"/>
    <w:rsid w:val="00FF5EFA"/>
    <w:rsid w:val="00FF645F"/>
    <w:rsid w:val="00FF7621"/>
    <w:rsid w:val="00FF7B37"/>
    <w:rsid w:val="01025D5A"/>
    <w:rsid w:val="01364FE4"/>
    <w:rsid w:val="017A22C5"/>
    <w:rsid w:val="019195D8"/>
    <w:rsid w:val="01CD1440"/>
    <w:rsid w:val="01D03083"/>
    <w:rsid w:val="01D6B700"/>
    <w:rsid w:val="0217B7E8"/>
    <w:rsid w:val="023038CE"/>
    <w:rsid w:val="0230DC11"/>
    <w:rsid w:val="029177FF"/>
    <w:rsid w:val="02D937BE"/>
    <w:rsid w:val="02E06EEE"/>
    <w:rsid w:val="030D5A09"/>
    <w:rsid w:val="0354A157"/>
    <w:rsid w:val="037164A3"/>
    <w:rsid w:val="0384B89B"/>
    <w:rsid w:val="03E529D2"/>
    <w:rsid w:val="0425ACB0"/>
    <w:rsid w:val="042AA3D5"/>
    <w:rsid w:val="044EABFB"/>
    <w:rsid w:val="045789E4"/>
    <w:rsid w:val="04AA5B1B"/>
    <w:rsid w:val="04B4F54F"/>
    <w:rsid w:val="050290ED"/>
    <w:rsid w:val="051BCFC0"/>
    <w:rsid w:val="056E3D96"/>
    <w:rsid w:val="057660FE"/>
    <w:rsid w:val="05BD5956"/>
    <w:rsid w:val="05DD59E9"/>
    <w:rsid w:val="063A9861"/>
    <w:rsid w:val="064A4526"/>
    <w:rsid w:val="06591A4C"/>
    <w:rsid w:val="067CDB26"/>
    <w:rsid w:val="06AED83B"/>
    <w:rsid w:val="06DEF38B"/>
    <w:rsid w:val="06F6DB44"/>
    <w:rsid w:val="07A32505"/>
    <w:rsid w:val="07A8A73C"/>
    <w:rsid w:val="084DABFA"/>
    <w:rsid w:val="086C9CFD"/>
    <w:rsid w:val="087C8E0F"/>
    <w:rsid w:val="0889023A"/>
    <w:rsid w:val="08A57106"/>
    <w:rsid w:val="08B7D82D"/>
    <w:rsid w:val="08E3576E"/>
    <w:rsid w:val="08FD7D96"/>
    <w:rsid w:val="08FF1B2E"/>
    <w:rsid w:val="0930F8ED"/>
    <w:rsid w:val="097CFE36"/>
    <w:rsid w:val="09C6CA7A"/>
    <w:rsid w:val="0A2EA5A4"/>
    <w:rsid w:val="0A57B510"/>
    <w:rsid w:val="0A606A9E"/>
    <w:rsid w:val="0A693FA0"/>
    <w:rsid w:val="0A7094B5"/>
    <w:rsid w:val="0A9A9249"/>
    <w:rsid w:val="0AB54918"/>
    <w:rsid w:val="0AB8188B"/>
    <w:rsid w:val="0AEC7DCE"/>
    <w:rsid w:val="0B549B4B"/>
    <w:rsid w:val="0B5E48B8"/>
    <w:rsid w:val="0B9A2396"/>
    <w:rsid w:val="0BBFA5A2"/>
    <w:rsid w:val="0BE402B3"/>
    <w:rsid w:val="0C4618C8"/>
    <w:rsid w:val="0C865C5D"/>
    <w:rsid w:val="0CE3228E"/>
    <w:rsid w:val="0CE52D1D"/>
    <w:rsid w:val="0D14EA6D"/>
    <w:rsid w:val="0D23C84E"/>
    <w:rsid w:val="0D294E36"/>
    <w:rsid w:val="0D2DCD66"/>
    <w:rsid w:val="0D3B5DE5"/>
    <w:rsid w:val="0D4F43C1"/>
    <w:rsid w:val="0D5D5A02"/>
    <w:rsid w:val="0D700939"/>
    <w:rsid w:val="0D7DF689"/>
    <w:rsid w:val="0E017401"/>
    <w:rsid w:val="0E088500"/>
    <w:rsid w:val="0E7CFDF5"/>
    <w:rsid w:val="0E9D2CD0"/>
    <w:rsid w:val="0EBB0C27"/>
    <w:rsid w:val="0ECE2992"/>
    <w:rsid w:val="0F0C0DD4"/>
    <w:rsid w:val="0F2DF8F6"/>
    <w:rsid w:val="0F4529E8"/>
    <w:rsid w:val="0F455DFB"/>
    <w:rsid w:val="0F59D9DF"/>
    <w:rsid w:val="0F718480"/>
    <w:rsid w:val="0FB757F0"/>
    <w:rsid w:val="10103D65"/>
    <w:rsid w:val="10215BCB"/>
    <w:rsid w:val="104AD80C"/>
    <w:rsid w:val="106E2236"/>
    <w:rsid w:val="1070F016"/>
    <w:rsid w:val="110A27C6"/>
    <w:rsid w:val="110A8AD4"/>
    <w:rsid w:val="111E6351"/>
    <w:rsid w:val="12027E29"/>
    <w:rsid w:val="122959C5"/>
    <w:rsid w:val="12352C44"/>
    <w:rsid w:val="12D74527"/>
    <w:rsid w:val="12E21FE0"/>
    <w:rsid w:val="12EC7FA7"/>
    <w:rsid w:val="13028F0C"/>
    <w:rsid w:val="132BEADF"/>
    <w:rsid w:val="13397EC9"/>
    <w:rsid w:val="135412E0"/>
    <w:rsid w:val="13A9CFFC"/>
    <w:rsid w:val="13C3DD0E"/>
    <w:rsid w:val="13D02D63"/>
    <w:rsid w:val="13EAE722"/>
    <w:rsid w:val="1428D7AD"/>
    <w:rsid w:val="142B6E87"/>
    <w:rsid w:val="142BA8FC"/>
    <w:rsid w:val="14F16219"/>
    <w:rsid w:val="15159CFB"/>
    <w:rsid w:val="154E067B"/>
    <w:rsid w:val="155200AF"/>
    <w:rsid w:val="159FE41E"/>
    <w:rsid w:val="1603FD3D"/>
    <w:rsid w:val="1635A66C"/>
    <w:rsid w:val="1676ED72"/>
    <w:rsid w:val="173A8310"/>
    <w:rsid w:val="177FBCCC"/>
    <w:rsid w:val="178BD338"/>
    <w:rsid w:val="17BE671A"/>
    <w:rsid w:val="17FB5899"/>
    <w:rsid w:val="18096269"/>
    <w:rsid w:val="181EC6E8"/>
    <w:rsid w:val="1830FCD7"/>
    <w:rsid w:val="189904DA"/>
    <w:rsid w:val="18A62BC3"/>
    <w:rsid w:val="18D42897"/>
    <w:rsid w:val="190E0BC0"/>
    <w:rsid w:val="19629752"/>
    <w:rsid w:val="19767EF6"/>
    <w:rsid w:val="1980914C"/>
    <w:rsid w:val="19CCC411"/>
    <w:rsid w:val="1A0C26CB"/>
    <w:rsid w:val="1A2BB172"/>
    <w:rsid w:val="1A4A78B8"/>
    <w:rsid w:val="1A8BA53B"/>
    <w:rsid w:val="1AA02A53"/>
    <w:rsid w:val="1AE049C7"/>
    <w:rsid w:val="1B142286"/>
    <w:rsid w:val="1B230487"/>
    <w:rsid w:val="1B26E8AA"/>
    <w:rsid w:val="1B280858"/>
    <w:rsid w:val="1B422D8B"/>
    <w:rsid w:val="1B471F45"/>
    <w:rsid w:val="1B7DEF9A"/>
    <w:rsid w:val="1B80A2C6"/>
    <w:rsid w:val="1B8D919E"/>
    <w:rsid w:val="1BAB48B0"/>
    <w:rsid w:val="1BC33B1F"/>
    <w:rsid w:val="1BFD96D4"/>
    <w:rsid w:val="1C543EFC"/>
    <w:rsid w:val="1C6C31AF"/>
    <w:rsid w:val="1C730047"/>
    <w:rsid w:val="1C75846A"/>
    <w:rsid w:val="1CEF427F"/>
    <w:rsid w:val="1D10EF1B"/>
    <w:rsid w:val="1D55976F"/>
    <w:rsid w:val="1D624E99"/>
    <w:rsid w:val="1D955EA9"/>
    <w:rsid w:val="1DC36585"/>
    <w:rsid w:val="1DD226A0"/>
    <w:rsid w:val="1E3A24D7"/>
    <w:rsid w:val="1E3EC50D"/>
    <w:rsid w:val="1E68B158"/>
    <w:rsid w:val="1EB57174"/>
    <w:rsid w:val="1EB5CE19"/>
    <w:rsid w:val="1ECEED0A"/>
    <w:rsid w:val="1F2327B7"/>
    <w:rsid w:val="1F2FCA2C"/>
    <w:rsid w:val="1F807E1A"/>
    <w:rsid w:val="1FB8D1D0"/>
    <w:rsid w:val="1FBDF86E"/>
    <w:rsid w:val="1FE96EAF"/>
    <w:rsid w:val="205413A4"/>
    <w:rsid w:val="2056AD92"/>
    <w:rsid w:val="20AFFC81"/>
    <w:rsid w:val="20B3EBE8"/>
    <w:rsid w:val="21DFE04F"/>
    <w:rsid w:val="21E3CBF0"/>
    <w:rsid w:val="2212FC6A"/>
    <w:rsid w:val="222D3EE2"/>
    <w:rsid w:val="2236B90F"/>
    <w:rsid w:val="2284DDF1"/>
    <w:rsid w:val="228F4D6B"/>
    <w:rsid w:val="22D84581"/>
    <w:rsid w:val="22F2390D"/>
    <w:rsid w:val="230361E1"/>
    <w:rsid w:val="2323543E"/>
    <w:rsid w:val="234A86B8"/>
    <w:rsid w:val="23621584"/>
    <w:rsid w:val="23A949BE"/>
    <w:rsid w:val="23B4CD65"/>
    <w:rsid w:val="23C45E64"/>
    <w:rsid w:val="23D6A79B"/>
    <w:rsid w:val="23E43068"/>
    <w:rsid w:val="2407F105"/>
    <w:rsid w:val="244F8DB4"/>
    <w:rsid w:val="2470745E"/>
    <w:rsid w:val="2479DEAC"/>
    <w:rsid w:val="24B85459"/>
    <w:rsid w:val="253B23BA"/>
    <w:rsid w:val="25937662"/>
    <w:rsid w:val="25E3E608"/>
    <w:rsid w:val="261C40A1"/>
    <w:rsid w:val="2650094A"/>
    <w:rsid w:val="2651A6FD"/>
    <w:rsid w:val="2678625A"/>
    <w:rsid w:val="26D521F9"/>
    <w:rsid w:val="26EF4707"/>
    <w:rsid w:val="27308BDF"/>
    <w:rsid w:val="2749C272"/>
    <w:rsid w:val="275C1A18"/>
    <w:rsid w:val="278E7ECF"/>
    <w:rsid w:val="27A7DD29"/>
    <w:rsid w:val="27C59C50"/>
    <w:rsid w:val="27D5738B"/>
    <w:rsid w:val="2820B92E"/>
    <w:rsid w:val="286F5C05"/>
    <w:rsid w:val="28889722"/>
    <w:rsid w:val="289B7BF3"/>
    <w:rsid w:val="28F1303A"/>
    <w:rsid w:val="28FC2528"/>
    <w:rsid w:val="2927B112"/>
    <w:rsid w:val="293BFA34"/>
    <w:rsid w:val="293E414C"/>
    <w:rsid w:val="2963F603"/>
    <w:rsid w:val="2997E8EB"/>
    <w:rsid w:val="29A147CB"/>
    <w:rsid w:val="29B89E52"/>
    <w:rsid w:val="29C7B70B"/>
    <w:rsid w:val="2A620E85"/>
    <w:rsid w:val="2A821374"/>
    <w:rsid w:val="2A937DDC"/>
    <w:rsid w:val="2AB1AA2A"/>
    <w:rsid w:val="2AC3F2AB"/>
    <w:rsid w:val="2AD66C1B"/>
    <w:rsid w:val="2B0A8E34"/>
    <w:rsid w:val="2B978FE8"/>
    <w:rsid w:val="2B993DBF"/>
    <w:rsid w:val="2BA9DCA0"/>
    <w:rsid w:val="2BBE5E86"/>
    <w:rsid w:val="2BC6BAA7"/>
    <w:rsid w:val="2BD633F2"/>
    <w:rsid w:val="2BE985E1"/>
    <w:rsid w:val="2BED2CF8"/>
    <w:rsid w:val="2C1C00EA"/>
    <w:rsid w:val="2C38E373"/>
    <w:rsid w:val="2CA5E8A9"/>
    <w:rsid w:val="2CCA4608"/>
    <w:rsid w:val="2CCA9D5A"/>
    <w:rsid w:val="2D3B7208"/>
    <w:rsid w:val="2D7AC43C"/>
    <w:rsid w:val="2DA14157"/>
    <w:rsid w:val="2E0C4EDC"/>
    <w:rsid w:val="2E11AE01"/>
    <w:rsid w:val="2E25372C"/>
    <w:rsid w:val="2E99BDE6"/>
    <w:rsid w:val="2EA4B84F"/>
    <w:rsid w:val="2EA58EBC"/>
    <w:rsid w:val="2F2E3947"/>
    <w:rsid w:val="2F6A4533"/>
    <w:rsid w:val="2F6FA1BC"/>
    <w:rsid w:val="2F72A4EC"/>
    <w:rsid w:val="2FAA67F7"/>
    <w:rsid w:val="2FAA68B0"/>
    <w:rsid w:val="2FC8BB1A"/>
    <w:rsid w:val="2FDACD5F"/>
    <w:rsid w:val="2FE21CEF"/>
    <w:rsid w:val="3004A925"/>
    <w:rsid w:val="301D3E02"/>
    <w:rsid w:val="30504760"/>
    <w:rsid w:val="3071C327"/>
    <w:rsid w:val="30BE7734"/>
    <w:rsid w:val="30E23CB6"/>
    <w:rsid w:val="31421ECA"/>
    <w:rsid w:val="315433DD"/>
    <w:rsid w:val="318E45AD"/>
    <w:rsid w:val="3199CC1E"/>
    <w:rsid w:val="319C3CB4"/>
    <w:rsid w:val="31B33AC2"/>
    <w:rsid w:val="325262DF"/>
    <w:rsid w:val="325840CD"/>
    <w:rsid w:val="3273C2CC"/>
    <w:rsid w:val="327A023F"/>
    <w:rsid w:val="327E69D2"/>
    <w:rsid w:val="32B24CD7"/>
    <w:rsid w:val="32CE134C"/>
    <w:rsid w:val="32D5DD0E"/>
    <w:rsid w:val="3307776F"/>
    <w:rsid w:val="3370FDA8"/>
    <w:rsid w:val="3399DA4E"/>
    <w:rsid w:val="33A075C9"/>
    <w:rsid w:val="33BD5EB6"/>
    <w:rsid w:val="33FE7BF1"/>
    <w:rsid w:val="34C1A33A"/>
    <w:rsid w:val="34D32666"/>
    <w:rsid w:val="34DF6677"/>
    <w:rsid w:val="355522D2"/>
    <w:rsid w:val="35A8D69A"/>
    <w:rsid w:val="35BAAC47"/>
    <w:rsid w:val="35CEBBC6"/>
    <w:rsid w:val="35F81159"/>
    <w:rsid w:val="3600A10E"/>
    <w:rsid w:val="363E3AA9"/>
    <w:rsid w:val="3688E025"/>
    <w:rsid w:val="36D27DA0"/>
    <w:rsid w:val="3741EEA6"/>
    <w:rsid w:val="37447C15"/>
    <w:rsid w:val="377F8198"/>
    <w:rsid w:val="37AAAF4A"/>
    <w:rsid w:val="37E662C9"/>
    <w:rsid w:val="38078202"/>
    <w:rsid w:val="3828C088"/>
    <w:rsid w:val="38446F6C"/>
    <w:rsid w:val="388DA04F"/>
    <w:rsid w:val="39139D39"/>
    <w:rsid w:val="392F9CCD"/>
    <w:rsid w:val="3938431E"/>
    <w:rsid w:val="393A457E"/>
    <w:rsid w:val="39662287"/>
    <w:rsid w:val="396CDAA7"/>
    <w:rsid w:val="3972F5F1"/>
    <w:rsid w:val="398497D8"/>
    <w:rsid w:val="39AD4EA7"/>
    <w:rsid w:val="39CA0575"/>
    <w:rsid w:val="3A050E8B"/>
    <w:rsid w:val="3A13D872"/>
    <w:rsid w:val="3A472808"/>
    <w:rsid w:val="3A7DA05E"/>
    <w:rsid w:val="3A9A3950"/>
    <w:rsid w:val="3AD9115E"/>
    <w:rsid w:val="3AD9A995"/>
    <w:rsid w:val="3AFF42BB"/>
    <w:rsid w:val="3B46E499"/>
    <w:rsid w:val="3B5C602C"/>
    <w:rsid w:val="3B607532"/>
    <w:rsid w:val="3B6D97D2"/>
    <w:rsid w:val="3B87B8B7"/>
    <w:rsid w:val="3BAE0DAA"/>
    <w:rsid w:val="3BCC85A0"/>
    <w:rsid w:val="3BE0C1EE"/>
    <w:rsid w:val="3C3D36FB"/>
    <w:rsid w:val="3C416CF3"/>
    <w:rsid w:val="3CB3F09B"/>
    <w:rsid w:val="3CCA6BB2"/>
    <w:rsid w:val="3D30FDAF"/>
    <w:rsid w:val="3D3D7AFE"/>
    <w:rsid w:val="3D820EB2"/>
    <w:rsid w:val="3D856B95"/>
    <w:rsid w:val="3DC37704"/>
    <w:rsid w:val="3DD61FA3"/>
    <w:rsid w:val="3E7E994C"/>
    <w:rsid w:val="3E8C10B2"/>
    <w:rsid w:val="3E989EC4"/>
    <w:rsid w:val="3EF4B56E"/>
    <w:rsid w:val="3F0C4D85"/>
    <w:rsid w:val="3F3DD7FF"/>
    <w:rsid w:val="3F4C71A4"/>
    <w:rsid w:val="3F88F19E"/>
    <w:rsid w:val="3F9ABA87"/>
    <w:rsid w:val="3FC1BF81"/>
    <w:rsid w:val="402DFF88"/>
    <w:rsid w:val="40301C58"/>
    <w:rsid w:val="405BE684"/>
    <w:rsid w:val="40DF3F1E"/>
    <w:rsid w:val="410469A8"/>
    <w:rsid w:val="4118FE79"/>
    <w:rsid w:val="414C5ABE"/>
    <w:rsid w:val="41D83C78"/>
    <w:rsid w:val="422BF97A"/>
    <w:rsid w:val="42702832"/>
    <w:rsid w:val="428A554D"/>
    <w:rsid w:val="429AFC51"/>
    <w:rsid w:val="42AD2F95"/>
    <w:rsid w:val="42EC2FE3"/>
    <w:rsid w:val="4321F02F"/>
    <w:rsid w:val="432E1CD2"/>
    <w:rsid w:val="4334E773"/>
    <w:rsid w:val="434F2775"/>
    <w:rsid w:val="4401F6D8"/>
    <w:rsid w:val="44167591"/>
    <w:rsid w:val="4440F379"/>
    <w:rsid w:val="4449CBA1"/>
    <w:rsid w:val="4449D88E"/>
    <w:rsid w:val="445823E6"/>
    <w:rsid w:val="44844CCF"/>
    <w:rsid w:val="44A57FAF"/>
    <w:rsid w:val="4507085C"/>
    <w:rsid w:val="45145A90"/>
    <w:rsid w:val="452B2247"/>
    <w:rsid w:val="454D8D42"/>
    <w:rsid w:val="45942A7F"/>
    <w:rsid w:val="45A2B94A"/>
    <w:rsid w:val="4603D2CE"/>
    <w:rsid w:val="4651685C"/>
    <w:rsid w:val="46C61DA4"/>
    <w:rsid w:val="470EBEAE"/>
    <w:rsid w:val="471CE7E6"/>
    <w:rsid w:val="4770AE62"/>
    <w:rsid w:val="47CF12D8"/>
    <w:rsid w:val="47E61353"/>
    <w:rsid w:val="47E6798F"/>
    <w:rsid w:val="47EFAB57"/>
    <w:rsid w:val="4840C530"/>
    <w:rsid w:val="4853E59A"/>
    <w:rsid w:val="48A22195"/>
    <w:rsid w:val="4940E88B"/>
    <w:rsid w:val="494AB2AA"/>
    <w:rsid w:val="497FEC0F"/>
    <w:rsid w:val="49F82A56"/>
    <w:rsid w:val="4A02735D"/>
    <w:rsid w:val="4A0476D0"/>
    <w:rsid w:val="4A1FB71C"/>
    <w:rsid w:val="4A80C703"/>
    <w:rsid w:val="4A88437F"/>
    <w:rsid w:val="4AC10522"/>
    <w:rsid w:val="4B1BBAE1"/>
    <w:rsid w:val="4B2FC230"/>
    <w:rsid w:val="4B40AACE"/>
    <w:rsid w:val="4B852412"/>
    <w:rsid w:val="4C091624"/>
    <w:rsid w:val="4C6B5E2B"/>
    <w:rsid w:val="4CCD2EC8"/>
    <w:rsid w:val="4CCE643D"/>
    <w:rsid w:val="4D34EBF9"/>
    <w:rsid w:val="4D3BF2B2"/>
    <w:rsid w:val="4D709C3C"/>
    <w:rsid w:val="4D9BBC86"/>
    <w:rsid w:val="4DEFDFB9"/>
    <w:rsid w:val="4E4E7D31"/>
    <w:rsid w:val="4E4F8F1A"/>
    <w:rsid w:val="4E5480F3"/>
    <w:rsid w:val="4E56EADF"/>
    <w:rsid w:val="4E6CBE6D"/>
    <w:rsid w:val="4E6FA049"/>
    <w:rsid w:val="4E8625DE"/>
    <w:rsid w:val="4E9FE332"/>
    <w:rsid w:val="4F11F64C"/>
    <w:rsid w:val="4F3FA5DA"/>
    <w:rsid w:val="4F7BDDDA"/>
    <w:rsid w:val="4F979469"/>
    <w:rsid w:val="4FAC2650"/>
    <w:rsid w:val="5052C5A9"/>
    <w:rsid w:val="50B84895"/>
    <w:rsid w:val="50BA67D3"/>
    <w:rsid w:val="50D12544"/>
    <w:rsid w:val="50DE2ED7"/>
    <w:rsid w:val="50E0ACFF"/>
    <w:rsid w:val="5147F0A8"/>
    <w:rsid w:val="5154515D"/>
    <w:rsid w:val="515B6715"/>
    <w:rsid w:val="516B8F38"/>
    <w:rsid w:val="51AE32DD"/>
    <w:rsid w:val="522ED97C"/>
    <w:rsid w:val="52394DBD"/>
    <w:rsid w:val="52C94E99"/>
    <w:rsid w:val="52D70803"/>
    <w:rsid w:val="52F51CD6"/>
    <w:rsid w:val="532DE727"/>
    <w:rsid w:val="5341A051"/>
    <w:rsid w:val="5344A024"/>
    <w:rsid w:val="5362ACA1"/>
    <w:rsid w:val="5377D08F"/>
    <w:rsid w:val="540096D6"/>
    <w:rsid w:val="5403A7AF"/>
    <w:rsid w:val="54078DF0"/>
    <w:rsid w:val="540C7201"/>
    <w:rsid w:val="54283337"/>
    <w:rsid w:val="54400F6A"/>
    <w:rsid w:val="5449F78A"/>
    <w:rsid w:val="54698094"/>
    <w:rsid w:val="5473F2E9"/>
    <w:rsid w:val="54789153"/>
    <w:rsid w:val="54917C5A"/>
    <w:rsid w:val="54C5139F"/>
    <w:rsid w:val="54EC43E0"/>
    <w:rsid w:val="551BF9F0"/>
    <w:rsid w:val="5533A374"/>
    <w:rsid w:val="555E0611"/>
    <w:rsid w:val="556DF2C9"/>
    <w:rsid w:val="5573B6C3"/>
    <w:rsid w:val="557E267E"/>
    <w:rsid w:val="55E1A393"/>
    <w:rsid w:val="561F09C3"/>
    <w:rsid w:val="56233032"/>
    <w:rsid w:val="562D0A10"/>
    <w:rsid w:val="562FEC13"/>
    <w:rsid w:val="565617D4"/>
    <w:rsid w:val="56596089"/>
    <w:rsid w:val="56854001"/>
    <w:rsid w:val="5687660B"/>
    <w:rsid w:val="56CBA750"/>
    <w:rsid w:val="56DFF1A3"/>
    <w:rsid w:val="56E3FBC0"/>
    <w:rsid w:val="5707F1BD"/>
    <w:rsid w:val="571A6C23"/>
    <w:rsid w:val="573BE042"/>
    <w:rsid w:val="5751B458"/>
    <w:rsid w:val="575E8C0C"/>
    <w:rsid w:val="578B053F"/>
    <w:rsid w:val="57DD3832"/>
    <w:rsid w:val="57EC1E22"/>
    <w:rsid w:val="57F7DC2F"/>
    <w:rsid w:val="580932B2"/>
    <w:rsid w:val="58124D11"/>
    <w:rsid w:val="58849E89"/>
    <w:rsid w:val="58BCD37D"/>
    <w:rsid w:val="59B2DD46"/>
    <w:rsid w:val="59DB4FAF"/>
    <w:rsid w:val="59E163B1"/>
    <w:rsid w:val="59E7DDF5"/>
    <w:rsid w:val="5A08C176"/>
    <w:rsid w:val="5A43D078"/>
    <w:rsid w:val="5A65DE80"/>
    <w:rsid w:val="5A8244B8"/>
    <w:rsid w:val="5AA87F75"/>
    <w:rsid w:val="5ABCD91B"/>
    <w:rsid w:val="5AEF11B5"/>
    <w:rsid w:val="5B1A7158"/>
    <w:rsid w:val="5B62BAB8"/>
    <w:rsid w:val="5B89FA4A"/>
    <w:rsid w:val="5BFE0E44"/>
    <w:rsid w:val="5C9DE0F2"/>
    <w:rsid w:val="5D3213D7"/>
    <w:rsid w:val="5D82B468"/>
    <w:rsid w:val="5D89148C"/>
    <w:rsid w:val="5DA203EB"/>
    <w:rsid w:val="5DC59B97"/>
    <w:rsid w:val="5E1E1BD8"/>
    <w:rsid w:val="5E625E85"/>
    <w:rsid w:val="5EC3B5BE"/>
    <w:rsid w:val="5EDCDBE3"/>
    <w:rsid w:val="5F042578"/>
    <w:rsid w:val="5F23EC32"/>
    <w:rsid w:val="5F70DA98"/>
    <w:rsid w:val="5FBC4358"/>
    <w:rsid w:val="601BD6D6"/>
    <w:rsid w:val="6026F16F"/>
    <w:rsid w:val="60784817"/>
    <w:rsid w:val="607FE514"/>
    <w:rsid w:val="6089D16F"/>
    <w:rsid w:val="60B66830"/>
    <w:rsid w:val="60E0B7B6"/>
    <w:rsid w:val="60FEFFD7"/>
    <w:rsid w:val="6124E77D"/>
    <w:rsid w:val="61E17FA4"/>
    <w:rsid w:val="62396160"/>
    <w:rsid w:val="62398FA7"/>
    <w:rsid w:val="626D7F11"/>
    <w:rsid w:val="62872F5F"/>
    <w:rsid w:val="630547B8"/>
    <w:rsid w:val="6324526E"/>
    <w:rsid w:val="63676BAB"/>
    <w:rsid w:val="6371F422"/>
    <w:rsid w:val="63850D72"/>
    <w:rsid w:val="638FBFAB"/>
    <w:rsid w:val="639253ED"/>
    <w:rsid w:val="63C08EEA"/>
    <w:rsid w:val="6403ED27"/>
    <w:rsid w:val="64227FAB"/>
    <w:rsid w:val="6438894B"/>
    <w:rsid w:val="643B9132"/>
    <w:rsid w:val="6484BFF7"/>
    <w:rsid w:val="6485320C"/>
    <w:rsid w:val="654F7D97"/>
    <w:rsid w:val="65554735"/>
    <w:rsid w:val="6557784D"/>
    <w:rsid w:val="6562C86D"/>
    <w:rsid w:val="65840EE7"/>
    <w:rsid w:val="659CBDDA"/>
    <w:rsid w:val="65E8B4E0"/>
    <w:rsid w:val="6652F23F"/>
    <w:rsid w:val="66819952"/>
    <w:rsid w:val="66A0D61B"/>
    <w:rsid w:val="66B6618E"/>
    <w:rsid w:val="66C39BEF"/>
    <w:rsid w:val="66ED9FF2"/>
    <w:rsid w:val="67160EE2"/>
    <w:rsid w:val="675D9D5E"/>
    <w:rsid w:val="676730B0"/>
    <w:rsid w:val="67B16E00"/>
    <w:rsid w:val="67F24367"/>
    <w:rsid w:val="68176EA3"/>
    <w:rsid w:val="681874AD"/>
    <w:rsid w:val="681C730B"/>
    <w:rsid w:val="687BC87D"/>
    <w:rsid w:val="688DF413"/>
    <w:rsid w:val="68CBDBA4"/>
    <w:rsid w:val="68CD4958"/>
    <w:rsid w:val="68ED3DFC"/>
    <w:rsid w:val="692521B3"/>
    <w:rsid w:val="692B79CA"/>
    <w:rsid w:val="695A0C11"/>
    <w:rsid w:val="698A4F53"/>
    <w:rsid w:val="699BAA39"/>
    <w:rsid w:val="69BA90A5"/>
    <w:rsid w:val="69D63E55"/>
    <w:rsid w:val="6A51B370"/>
    <w:rsid w:val="6A7CF524"/>
    <w:rsid w:val="6AA18CB6"/>
    <w:rsid w:val="6AC164B6"/>
    <w:rsid w:val="6AD6312E"/>
    <w:rsid w:val="6B45F89D"/>
    <w:rsid w:val="6B6F9D29"/>
    <w:rsid w:val="6B845ACD"/>
    <w:rsid w:val="6B8A4E02"/>
    <w:rsid w:val="6BDC5E96"/>
    <w:rsid w:val="6C0AC0F0"/>
    <w:rsid w:val="6C85ACDE"/>
    <w:rsid w:val="6CD4D859"/>
    <w:rsid w:val="6D6D490B"/>
    <w:rsid w:val="6DBD5B66"/>
    <w:rsid w:val="6DEDDDB2"/>
    <w:rsid w:val="6E609D5A"/>
    <w:rsid w:val="6EA17D20"/>
    <w:rsid w:val="6EAE398C"/>
    <w:rsid w:val="6EC6A4BB"/>
    <w:rsid w:val="6EF5F93D"/>
    <w:rsid w:val="6F2F8204"/>
    <w:rsid w:val="6F4F0F08"/>
    <w:rsid w:val="6F675A7C"/>
    <w:rsid w:val="6F68316B"/>
    <w:rsid w:val="6FEFE8E9"/>
    <w:rsid w:val="6FFE2DF3"/>
    <w:rsid w:val="70530C27"/>
    <w:rsid w:val="705DCDF0"/>
    <w:rsid w:val="7073621E"/>
    <w:rsid w:val="70929387"/>
    <w:rsid w:val="70C60C9D"/>
    <w:rsid w:val="70D73276"/>
    <w:rsid w:val="70D9D482"/>
    <w:rsid w:val="70EBED89"/>
    <w:rsid w:val="7157F111"/>
    <w:rsid w:val="719F0764"/>
    <w:rsid w:val="71A9CD57"/>
    <w:rsid w:val="71B8D624"/>
    <w:rsid w:val="71CD72AD"/>
    <w:rsid w:val="71E203B8"/>
    <w:rsid w:val="720CF62B"/>
    <w:rsid w:val="72480246"/>
    <w:rsid w:val="72B3F616"/>
    <w:rsid w:val="72B54C12"/>
    <w:rsid w:val="72E290CB"/>
    <w:rsid w:val="72FD9CBD"/>
    <w:rsid w:val="7327BE68"/>
    <w:rsid w:val="73486D6D"/>
    <w:rsid w:val="7351D3DD"/>
    <w:rsid w:val="735BB269"/>
    <w:rsid w:val="73AEA008"/>
    <w:rsid w:val="7420E7AE"/>
    <w:rsid w:val="74241DDF"/>
    <w:rsid w:val="74719B09"/>
    <w:rsid w:val="7498448A"/>
    <w:rsid w:val="749D5E08"/>
    <w:rsid w:val="74BABC12"/>
    <w:rsid w:val="74EAF8B3"/>
    <w:rsid w:val="754826A8"/>
    <w:rsid w:val="75968C77"/>
    <w:rsid w:val="75D24946"/>
    <w:rsid w:val="7607ABCE"/>
    <w:rsid w:val="761497BA"/>
    <w:rsid w:val="76198501"/>
    <w:rsid w:val="765BF48F"/>
    <w:rsid w:val="765D35EF"/>
    <w:rsid w:val="768E9326"/>
    <w:rsid w:val="76CA10C7"/>
    <w:rsid w:val="76F32EF8"/>
    <w:rsid w:val="773F709F"/>
    <w:rsid w:val="77885549"/>
    <w:rsid w:val="77AD69FE"/>
    <w:rsid w:val="77EEA29E"/>
    <w:rsid w:val="78016460"/>
    <w:rsid w:val="780C7458"/>
    <w:rsid w:val="78176F12"/>
    <w:rsid w:val="78256A63"/>
    <w:rsid w:val="78382051"/>
    <w:rsid w:val="78599CA8"/>
    <w:rsid w:val="7872055C"/>
    <w:rsid w:val="787C80CB"/>
    <w:rsid w:val="78848376"/>
    <w:rsid w:val="788D5377"/>
    <w:rsid w:val="78B1D5D2"/>
    <w:rsid w:val="78D68F66"/>
    <w:rsid w:val="79004794"/>
    <w:rsid w:val="79177E37"/>
    <w:rsid w:val="7957E2B4"/>
    <w:rsid w:val="79800536"/>
    <w:rsid w:val="798A81CB"/>
    <w:rsid w:val="7999BB3F"/>
    <w:rsid w:val="799E5E4C"/>
    <w:rsid w:val="79E11166"/>
    <w:rsid w:val="79EDC321"/>
    <w:rsid w:val="7A2153D5"/>
    <w:rsid w:val="7A276F25"/>
    <w:rsid w:val="7A63B369"/>
    <w:rsid w:val="7A848BC9"/>
    <w:rsid w:val="7AD9F9F4"/>
    <w:rsid w:val="7B154BB7"/>
    <w:rsid w:val="7B85734A"/>
    <w:rsid w:val="7BA5BBC0"/>
    <w:rsid w:val="7BCB3F6D"/>
    <w:rsid w:val="7C12C33C"/>
    <w:rsid w:val="7C414D6B"/>
    <w:rsid w:val="7C734BD9"/>
    <w:rsid w:val="7C78AC39"/>
    <w:rsid w:val="7CC18C56"/>
    <w:rsid w:val="7CDB8A8F"/>
    <w:rsid w:val="7CDE4E55"/>
    <w:rsid w:val="7D3C3457"/>
    <w:rsid w:val="7D49E2DA"/>
    <w:rsid w:val="7D566F87"/>
    <w:rsid w:val="7D6E8C1F"/>
    <w:rsid w:val="7D73A044"/>
    <w:rsid w:val="7DB0BBA6"/>
    <w:rsid w:val="7DD465B8"/>
    <w:rsid w:val="7E12C807"/>
    <w:rsid w:val="7E22F95A"/>
    <w:rsid w:val="7E282BCA"/>
    <w:rsid w:val="7E39EC75"/>
    <w:rsid w:val="7E46F203"/>
    <w:rsid w:val="7E544A52"/>
    <w:rsid w:val="7E8D2CF5"/>
    <w:rsid w:val="7EEE0EE6"/>
    <w:rsid w:val="7F0F3084"/>
    <w:rsid w:val="7F534A8D"/>
    <w:rsid w:val="7F536CD5"/>
    <w:rsid w:val="7F6F06B5"/>
    <w:rsid w:val="7F9EF09C"/>
    <w:rsid w:val="7FC18C82"/>
    <w:rsid w:val="7FC29AC2"/>
    <w:rsid w:val="7FE8711E"/>
    <w:rsid w:val="7FF69C3F"/>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C494BA"/>
  <w15:chartTrackingRefBased/>
  <w15:docId w15:val="{CFF2A4CF-92EF-4A36-970D-0854632C19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qFormat="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2234"/>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styleId="Heading1">
    <w:name w:val="heading 1"/>
    <w:basedOn w:val="Normal"/>
    <w:next w:val="Heading2"/>
    <w:link w:val="Heading1Char"/>
    <w:uiPriority w:val="9"/>
    <w:qFormat/>
    <w:rsid w:val="00182234"/>
    <w:pPr>
      <w:keepNext/>
      <w:keepLines/>
      <w:numPr>
        <w:numId w:val="92"/>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182234"/>
    <w:pPr>
      <w:keepNext/>
      <w:keepLines/>
      <w:numPr>
        <w:ilvl w:val="1"/>
        <w:numId w:val="92"/>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182234"/>
    <w:pPr>
      <w:keepNext/>
      <w:keepLines/>
      <w:numPr>
        <w:ilvl w:val="2"/>
        <w:numId w:val="92"/>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182234"/>
    <w:pPr>
      <w:keepNext/>
      <w:numPr>
        <w:ilvl w:val="3"/>
        <w:numId w:val="92"/>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182234"/>
    <w:pPr>
      <w:keepNext/>
      <w:numPr>
        <w:ilvl w:val="4"/>
        <w:numId w:val="92"/>
      </w:numPr>
      <w:spacing w:before="120" w:after="120"/>
      <w:jc w:val="left"/>
      <w:outlineLvl w:val="4"/>
    </w:pPr>
    <w:rPr>
      <w:rFonts w:eastAsiaTheme="majorEastAsia"/>
      <w:i/>
      <w:iCs/>
    </w:rPr>
  </w:style>
  <w:style w:type="paragraph" w:styleId="Heading6">
    <w:name w:val="heading 6"/>
    <w:basedOn w:val="Normal"/>
    <w:next w:val="Normal"/>
    <w:link w:val="Heading6Char"/>
    <w:qFormat/>
    <w:rsid w:val="00182234"/>
    <w:pPr>
      <w:keepNext/>
      <w:keepLines/>
      <w:numPr>
        <w:ilvl w:val="5"/>
        <w:numId w:val="58"/>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qFormat/>
    <w:rsid w:val="00182234"/>
    <w:pPr>
      <w:keepNext/>
      <w:keepLines/>
      <w:widowControl w:val="0"/>
      <w:numPr>
        <w:ilvl w:val="6"/>
        <w:numId w:val="58"/>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qFormat/>
    <w:rsid w:val="00182234"/>
    <w:pPr>
      <w:keepNext/>
      <w:keepLines/>
      <w:widowControl w:val="0"/>
      <w:numPr>
        <w:ilvl w:val="7"/>
        <w:numId w:val="58"/>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qFormat/>
    <w:rsid w:val="00182234"/>
    <w:pPr>
      <w:keepNext/>
      <w:widowControl w:val="0"/>
      <w:numPr>
        <w:ilvl w:val="8"/>
        <w:numId w:val="58"/>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182234"/>
    <w:pPr>
      <w:suppressLineNumbers/>
      <w:suppressAutoHyphens/>
      <w:spacing w:before="240" w:after="120"/>
      <w:jc w:val="left"/>
    </w:pPr>
    <w:rPr>
      <w:rFonts w:eastAsia="Times New Roman"/>
      <w:b/>
      <w:iCs/>
      <w:snapToGrid w:val="0"/>
      <w:kern w:val="22"/>
      <w:sz w:val="24"/>
    </w:rPr>
  </w:style>
  <w:style w:type="paragraph" w:styleId="BodyText">
    <w:name w:val="Body Text"/>
    <w:basedOn w:val="Normal"/>
    <w:link w:val="BodyTextChar"/>
    <w:uiPriority w:val="99"/>
    <w:unhideWhenUsed/>
    <w:rsid w:val="00182234"/>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182234"/>
    <w:rPr>
      <w:lang w:val="en-GB"/>
    </w:rPr>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182234"/>
    <w:rPr>
      <w:rFonts w:ascii="Times New Roman" w:eastAsiaTheme="majorEastAsia" w:hAnsi="Times New Roman" w:cstheme="majorBidi"/>
      <w:b/>
      <w:bCs/>
      <w:sz w:val="28"/>
      <w:szCs w:val="32"/>
      <w:lang w:val="en-GB"/>
    </w:rPr>
  </w:style>
  <w:style w:type="paragraph" w:customStyle="1" w:styleId="Cornernotation">
    <w:name w:val="Corner notation"/>
    <w:basedOn w:val="Normal"/>
    <w:rsid w:val="00202BFD"/>
    <w:pPr>
      <w:ind w:right="3119"/>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qFormat/>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182234"/>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182234"/>
    <w:rPr>
      <w:rFonts w:ascii="Times New Roman" w:eastAsia="SimSun" w:hAnsi="Times New Roman" w:cs="Times New Roman"/>
      <w:kern w:val="0"/>
      <w:sz w:val="18"/>
      <w:szCs w:val="20"/>
      <w:lang w:val="en-GB"/>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182234"/>
    <w:rPr>
      <w:vertAlign w:val="superscript"/>
      <w:lang w:val="en-GB"/>
    </w:rPr>
  </w:style>
  <w:style w:type="paragraph" w:customStyle="1" w:styleId="Footnote">
    <w:name w:val="Footnote"/>
    <w:basedOn w:val="FootnoteText"/>
    <w:qFormat/>
    <w:rsid w:val="00182234"/>
    <w:rPr>
      <w:szCs w:val="18"/>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7A7247"/>
    <w:pPr>
      <w:spacing w:before="120" w:after="120"/>
      <w:ind w:left="567"/>
    </w:pPr>
  </w:style>
  <w:style w:type="character" w:customStyle="1" w:styleId="Heading2Char">
    <w:name w:val="Heading 2 Char"/>
    <w:basedOn w:val="DefaultParagraphFont"/>
    <w:link w:val="Heading2"/>
    <w:uiPriority w:val="9"/>
    <w:rsid w:val="00182234"/>
    <w:rPr>
      <w:rFonts w:ascii="Times New Roman Bold" w:eastAsiaTheme="majorEastAsia" w:hAnsi="Times New Roman Bold" w:cstheme="majorBidi"/>
      <w:b/>
      <w:kern w:val="0"/>
      <w:sz w:val="24"/>
      <w:szCs w:val="26"/>
      <w:lang w:val="en-GB"/>
      <w14:ligatures w14:val="none"/>
    </w:rPr>
  </w:style>
  <w:style w:type="character" w:styleId="PlaceholderText">
    <w:name w:val="Placeholder Text"/>
    <w:basedOn w:val="DefaultParagraphFont"/>
    <w:uiPriority w:val="99"/>
    <w:semiHidden/>
    <w:rsid w:val="00995DDC"/>
    <w:rPr>
      <w:color w:val="808080"/>
      <w:lang w:val="en-GB"/>
    </w:rPr>
  </w:style>
  <w:style w:type="paragraph" w:styleId="Footer">
    <w:name w:val="footer"/>
    <w:basedOn w:val="Normal"/>
    <w:link w:val="FooterChar"/>
    <w:uiPriority w:val="99"/>
    <w:rsid w:val="00182234"/>
    <w:pPr>
      <w:tabs>
        <w:tab w:val="center" w:pos="4680"/>
        <w:tab w:val="right" w:pos="9360"/>
      </w:tabs>
    </w:pPr>
    <w:rPr>
      <w:sz w:val="20"/>
    </w:rPr>
  </w:style>
  <w:style w:type="character" w:customStyle="1" w:styleId="FooterChar">
    <w:name w:val="Footer Char"/>
    <w:basedOn w:val="DefaultParagraphFont"/>
    <w:link w:val="Footer"/>
    <w:uiPriority w:val="99"/>
    <w:rsid w:val="00182234"/>
    <w:rPr>
      <w:rFonts w:ascii="Times New Roman" w:eastAsia="SimSun" w:hAnsi="Times New Roman" w:cs="Times New Roman"/>
      <w:kern w:val="0"/>
      <w:sz w:val="20"/>
      <w:lang w:val="en-GB"/>
      <w14:ligatures w14:val="none"/>
    </w:rPr>
  </w:style>
  <w:style w:type="character" w:customStyle="1" w:styleId="Heading3Char">
    <w:name w:val="Heading 3 Char"/>
    <w:basedOn w:val="DefaultParagraphFont"/>
    <w:link w:val="Heading3"/>
    <w:uiPriority w:val="9"/>
    <w:rsid w:val="00182234"/>
    <w:rPr>
      <w:rFonts w:ascii="Times New Roman" w:eastAsiaTheme="majorEastAsia" w:hAnsi="Times New Roman" w:cs="Times New Roman"/>
      <w:b/>
      <w:bCs/>
      <w:kern w:val="0"/>
      <w:lang w:val="en-GB"/>
      <w14:ligatures w14:val="none"/>
    </w:rPr>
  </w:style>
  <w:style w:type="paragraph" w:customStyle="1" w:styleId="Para2">
    <w:name w:val="Para 2"/>
    <w:qFormat/>
    <w:rsid w:val="004E26AC"/>
    <w:pPr>
      <w:tabs>
        <w:tab w:val="left" w:pos="1701"/>
      </w:tabs>
      <w:spacing w:before="120" w:after="120" w:line="240" w:lineRule="auto"/>
      <w:ind w:left="567" w:firstLine="567"/>
      <w:jc w:val="both"/>
    </w:pPr>
    <w:rPr>
      <w:rFonts w:ascii="Times New Roman" w:eastAsia="Times New Roman" w:hAnsi="Times New Roman" w:cs="Times New Roman"/>
      <w:kern w:val="0"/>
      <w:szCs w:val="24"/>
      <w:lang w:val="en-GB"/>
      <w14:ligatures w14:val="none"/>
    </w:rPr>
  </w:style>
  <w:style w:type="paragraph" w:customStyle="1" w:styleId="Annex">
    <w:name w:val="Annex"/>
    <w:basedOn w:val="Normal"/>
    <w:qFormat/>
    <w:rsid w:val="00182234"/>
    <w:pPr>
      <w:spacing w:after="240"/>
    </w:pPr>
    <w:rPr>
      <w:b/>
      <w:sz w:val="28"/>
    </w:rPr>
  </w:style>
  <w:style w:type="paragraph" w:customStyle="1" w:styleId="Para30">
    <w:name w:val="Para 3"/>
    <w:basedOn w:val="Normal"/>
    <w:qFormat/>
    <w:rsid w:val="002B00CA"/>
    <w:pPr>
      <w:numPr>
        <w:numId w:val="19"/>
      </w:numPr>
      <w:spacing w:before="120" w:after="120"/>
      <w:ind w:left="1134" w:firstLine="0"/>
    </w:pPr>
  </w:style>
  <w:style w:type="character" w:customStyle="1" w:styleId="Heading4Char">
    <w:name w:val="Heading 4 Char"/>
    <w:basedOn w:val="DefaultParagraphFont"/>
    <w:link w:val="Heading4"/>
    <w:uiPriority w:val="9"/>
    <w:rsid w:val="00182234"/>
    <w:rPr>
      <w:rFonts w:ascii="Times New Roman" w:eastAsiaTheme="majorEastAsia" w:hAnsi="Times New Roman" w:cs="Times New Roman"/>
      <w:b/>
      <w:bCs/>
      <w:kern w:val="0"/>
      <w:lang w:val="en-GB"/>
      <w14:ligatures w14:val="none"/>
    </w:rPr>
  </w:style>
  <w:style w:type="character" w:customStyle="1" w:styleId="Heading5Char">
    <w:name w:val="Heading 5 Char"/>
    <w:basedOn w:val="DefaultParagraphFont"/>
    <w:link w:val="Heading5"/>
    <w:uiPriority w:val="9"/>
    <w:rsid w:val="00182234"/>
    <w:rPr>
      <w:rFonts w:ascii="Times New Roman" w:eastAsiaTheme="majorEastAsia" w:hAnsi="Times New Roman" w:cs="Times New Roman"/>
      <w:i/>
      <w:iCs/>
      <w:kern w:val="0"/>
      <w:lang w:val="en-GB"/>
      <w14:ligatures w14:val="none"/>
    </w:rPr>
  </w:style>
  <w:style w:type="character" w:styleId="CommentReference">
    <w:name w:val="annotation reference"/>
    <w:basedOn w:val="DefaultParagraphFont"/>
    <w:uiPriority w:val="99"/>
    <w:unhideWhenUsed/>
    <w:rsid w:val="00182234"/>
    <w:rPr>
      <w:sz w:val="16"/>
      <w:szCs w:val="16"/>
      <w:lang w:val="en-GB"/>
    </w:rPr>
  </w:style>
  <w:style w:type="paragraph" w:styleId="CommentText">
    <w:name w:val="annotation text"/>
    <w:basedOn w:val="Normal"/>
    <w:link w:val="CommentTextChar"/>
    <w:uiPriority w:val="99"/>
    <w:qFormat/>
    <w:rsid w:val="00182234"/>
    <w:rPr>
      <w:sz w:val="20"/>
      <w:szCs w:val="20"/>
    </w:rPr>
  </w:style>
  <w:style w:type="character" w:customStyle="1" w:styleId="CommentTextChar">
    <w:name w:val="Comment Text Char"/>
    <w:basedOn w:val="DefaultParagraphFont"/>
    <w:link w:val="CommentText"/>
    <w:uiPriority w:val="99"/>
    <w:qFormat/>
    <w:rsid w:val="00182234"/>
    <w:rPr>
      <w:rFonts w:ascii="Times New Roman" w:eastAsia="SimSu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182234"/>
    <w:rPr>
      <w:b/>
      <w:bCs/>
    </w:rPr>
  </w:style>
  <w:style w:type="character" w:customStyle="1" w:styleId="CommentSubjectChar">
    <w:name w:val="Comment Subject Char"/>
    <w:basedOn w:val="CommentTextChar"/>
    <w:link w:val="CommentSubject"/>
    <w:uiPriority w:val="99"/>
    <w:semiHidden/>
    <w:rsid w:val="00182234"/>
    <w:rPr>
      <w:rFonts w:ascii="Times New Roman" w:eastAsia="SimSun" w:hAnsi="Times New Roman" w:cs="Times New Roman"/>
      <w:b/>
      <w:bCs/>
      <w:kern w:val="0"/>
      <w:sz w:val="20"/>
      <w:szCs w:val="20"/>
      <w:lang w:val="en-GB"/>
      <w14:ligatures w14:val="none"/>
    </w:rPr>
  </w:style>
  <w:style w:type="paragraph" w:styleId="Revision">
    <w:name w:val="Revision"/>
    <w:hidden/>
    <w:uiPriority w:val="99"/>
    <w:semiHidden/>
    <w:rsid w:val="00182234"/>
    <w:pPr>
      <w:spacing w:after="0" w:line="240" w:lineRule="auto"/>
    </w:pPr>
    <w:rPr>
      <w:rFonts w:ascii="Simplified Arabic" w:eastAsia="Times New Roman" w:hAnsi="Simplified Arabic" w:cs="Simplified Arabic"/>
      <w:noProof/>
      <w:kern w:val="0"/>
      <w:sz w:val="24"/>
      <w:szCs w:val="24"/>
      <w:lang w:val="en-US"/>
      <w14:ligatures w14:val="none"/>
    </w:rPr>
  </w:style>
  <w:style w:type="character" w:styleId="PageNumber">
    <w:name w:val="page number"/>
    <w:rsid w:val="00557370"/>
    <w:rPr>
      <w:rFonts w:ascii="Times New Roman" w:hAnsi="Times New Roman"/>
      <w:sz w:val="22"/>
      <w:lang w:val="en-GB"/>
    </w:rPr>
  </w:style>
  <w:style w:type="paragraph" w:customStyle="1" w:styleId="Para3">
    <w:name w:val="Para3"/>
    <w:basedOn w:val="Normal"/>
    <w:rsid w:val="00557370"/>
    <w:pPr>
      <w:numPr>
        <w:ilvl w:val="2"/>
        <w:numId w:val="24"/>
      </w:numPr>
      <w:tabs>
        <w:tab w:val="left" w:pos="1980"/>
      </w:tabs>
      <w:spacing w:before="80" w:after="80"/>
      <w:jc w:val="left"/>
    </w:pPr>
    <w:rPr>
      <w:sz w:val="24"/>
      <w:szCs w:val="20"/>
    </w:rPr>
  </w:style>
  <w:style w:type="paragraph" w:customStyle="1" w:styleId="meetingname">
    <w:name w:val="meeting name"/>
    <w:basedOn w:val="Cornernotation"/>
    <w:qFormat/>
    <w:rsid w:val="00557370"/>
    <w:pPr>
      <w:ind w:left="170" w:hanging="170"/>
    </w:pPr>
    <w:rPr>
      <w:rFonts w:eastAsia="Malgun Gothic"/>
      <w:b w:val="0"/>
      <w:caps/>
      <w:snapToGrid w:val="0"/>
    </w:rPr>
  </w:style>
  <w:style w:type="paragraph" w:customStyle="1" w:styleId="StylePara1Before0pt">
    <w:name w:val="Style Para1 + Before:  0 pt"/>
    <w:basedOn w:val="Normal"/>
    <w:rsid w:val="004E26AC"/>
    <w:pPr>
      <w:numPr>
        <w:numId w:val="23"/>
      </w:numPr>
      <w:tabs>
        <w:tab w:val="clear" w:pos="1080"/>
      </w:tabs>
      <w:spacing w:before="120" w:after="120"/>
      <w:ind w:left="927"/>
      <w:jc w:val="left"/>
    </w:pPr>
    <w:rPr>
      <w:snapToGrid w:val="0"/>
      <w:sz w:val="24"/>
      <w:szCs w:val="20"/>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qFormat/>
    <w:rsid w:val="00557370"/>
    <w:pPr>
      <w:spacing w:after="160" w:line="240" w:lineRule="exact"/>
      <w:jc w:val="left"/>
    </w:pPr>
    <w:rPr>
      <w:rFonts w:asciiTheme="minorHAnsi" w:eastAsiaTheme="minorHAnsi" w:hAnsiTheme="minorHAnsi" w:cstheme="minorBidi"/>
      <w:kern w:val="2"/>
      <w:vertAlign w:val="superscript"/>
      <w14:ligatures w14:val="standardContextual"/>
    </w:rPr>
  </w:style>
  <w:style w:type="paragraph" w:customStyle="1" w:styleId="paragraph">
    <w:name w:val="paragraph"/>
    <w:basedOn w:val="Normal"/>
    <w:rsid w:val="00557370"/>
    <w:pPr>
      <w:spacing w:before="100" w:beforeAutospacing="1" w:after="100" w:afterAutospacing="1"/>
      <w:jc w:val="left"/>
    </w:pPr>
    <w:rPr>
      <w:sz w:val="24"/>
      <w:lang w:eastAsia="zh-CN"/>
    </w:rPr>
  </w:style>
  <w:style w:type="character" w:styleId="Hyperlink">
    <w:name w:val="Hyperlink"/>
    <w:basedOn w:val="DefaultParagraphFont"/>
    <w:uiPriority w:val="99"/>
    <w:unhideWhenUsed/>
    <w:rsid w:val="00182234"/>
    <w:rPr>
      <w:rFonts w:ascii="Times New Roman" w:hAnsi="Times New Roman"/>
      <w:color w:val="0563C1" w:themeColor="hyperlink"/>
      <w:u w:val="single"/>
      <w:lang w:val="en-GB"/>
    </w:rPr>
  </w:style>
  <w:style w:type="character" w:styleId="UnresolvedMention">
    <w:name w:val="Unresolved Mention"/>
    <w:basedOn w:val="DefaultParagraphFont"/>
    <w:uiPriority w:val="99"/>
    <w:semiHidden/>
    <w:unhideWhenUsed/>
    <w:rsid w:val="00C664D3"/>
    <w:rPr>
      <w:color w:val="605E5C"/>
      <w:shd w:val="clear" w:color="auto" w:fill="E1DFDD"/>
      <w:lang w:val="en-GB"/>
    </w:rPr>
  </w:style>
  <w:style w:type="character" w:styleId="FollowedHyperlink">
    <w:name w:val="FollowedHyperlink"/>
    <w:basedOn w:val="DefaultParagraphFont"/>
    <w:uiPriority w:val="99"/>
    <w:unhideWhenUsed/>
    <w:rsid w:val="00051B37"/>
    <w:rPr>
      <w:color w:val="954F72" w:themeColor="followedHyperlink"/>
      <w:u w:val="single"/>
      <w:lang w:val="en-GB"/>
    </w:rPr>
  </w:style>
  <w:style w:type="paragraph" w:styleId="Header">
    <w:name w:val="header"/>
    <w:basedOn w:val="Normal"/>
    <w:link w:val="HeaderChar"/>
    <w:rsid w:val="00182234"/>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182234"/>
    <w:rPr>
      <w:rFonts w:ascii="Times New Roman" w:eastAsia="SimSun" w:hAnsi="Times New Roman" w:cs="Times New Roman"/>
      <w:kern w:val="0"/>
      <w:sz w:val="20"/>
      <w:lang w:val="en-GB"/>
      <w14:ligatures w14:val="none"/>
    </w:rPr>
  </w:style>
  <w:style w:type="character" w:styleId="Mention">
    <w:name w:val="Mention"/>
    <w:basedOn w:val="DefaultParagraphFont"/>
    <w:uiPriority w:val="99"/>
    <w:unhideWhenUsed/>
    <w:rsid w:val="005C7074"/>
    <w:rPr>
      <w:color w:val="2B579A"/>
      <w:shd w:val="clear" w:color="auto" w:fill="E1DFDD"/>
      <w:lang w:val="en-GB"/>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34"/>
    <w:qFormat/>
    <w:rsid w:val="00182234"/>
    <w:pPr>
      <w:ind w:left="720"/>
      <w:contextualSpacing/>
    </w:pPr>
  </w:style>
  <w:style w:type="paragraph" w:styleId="NormalWeb">
    <w:name w:val="Normal (Web)"/>
    <w:basedOn w:val="Normal"/>
    <w:uiPriority w:val="99"/>
    <w:unhideWhenUsed/>
    <w:rsid w:val="00771A8B"/>
    <w:pPr>
      <w:spacing w:before="100" w:beforeAutospacing="1" w:after="100" w:afterAutospacing="1"/>
      <w:jc w:val="left"/>
    </w:pPr>
    <w:rPr>
      <w:sz w:val="24"/>
    </w:rPr>
  </w:style>
  <w:style w:type="paragraph" w:customStyle="1" w:styleId="CBDNormalNumber">
    <w:name w:val="CBD_Normal_Number"/>
    <w:basedOn w:val="CBDNormal"/>
    <w:qFormat/>
    <w:rsid w:val="00182234"/>
    <w:pPr>
      <w:numPr>
        <w:numId w:val="45"/>
      </w:numPr>
      <w:tabs>
        <w:tab w:val="left" w:pos="3969"/>
      </w:tabs>
      <w:spacing w:before="120" w:after="120"/>
    </w:pPr>
  </w:style>
  <w:style w:type="numbering" w:customStyle="1" w:styleId="ListCBD">
    <w:name w:val="ListCBD"/>
    <w:basedOn w:val="NoList"/>
    <w:uiPriority w:val="99"/>
    <w:rsid w:val="00182234"/>
    <w:pPr>
      <w:numPr>
        <w:numId w:val="44"/>
      </w:numPr>
    </w:pPr>
  </w:style>
  <w:style w:type="character" w:customStyle="1" w:styleId="Heading6Char">
    <w:name w:val="Heading 6 Char"/>
    <w:basedOn w:val="DefaultParagraphFont"/>
    <w:link w:val="Heading6"/>
    <w:rsid w:val="00182234"/>
    <w:rPr>
      <w:rFonts w:ascii="Times New Roman" w:eastAsia="SimSun" w:hAnsi="Times New Roman" w:cs="Times New Roman"/>
      <w:bCs/>
      <w:kern w:val="0"/>
      <w:sz w:val="24"/>
      <w:lang w:val="en-GB"/>
      <w14:ligatures w14:val="none"/>
    </w:rPr>
  </w:style>
  <w:style w:type="character" w:customStyle="1" w:styleId="Heading7Char">
    <w:name w:val="Heading 7 Char"/>
    <w:basedOn w:val="DefaultParagraphFont"/>
    <w:link w:val="Heading7"/>
    <w:rsid w:val="00182234"/>
    <w:rPr>
      <w:rFonts w:ascii="Times New Roman" w:eastAsia="SimSun" w:hAnsi="Times New Roman" w:cs="Times New Roman"/>
      <w:b/>
      <w:snapToGrid w:val="0"/>
      <w:kern w:val="0"/>
      <w:u w:val="single"/>
      <w:lang w:val="en-GB"/>
      <w14:ligatures w14:val="none"/>
    </w:rPr>
  </w:style>
  <w:style w:type="character" w:customStyle="1" w:styleId="Heading8Char">
    <w:name w:val="Heading 8 Char"/>
    <w:basedOn w:val="DefaultParagraphFont"/>
    <w:link w:val="Heading8"/>
    <w:rsid w:val="00182234"/>
    <w:rPr>
      <w:rFonts w:ascii="Times New Roman" w:eastAsia="SimSun" w:hAnsi="Times New Roman" w:cs="Times New Roman"/>
      <w:b/>
      <w:snapToGrid w:val="0"/>
      <w:kern w:val="0"/>
      <w:u w:val="single"/>
      <w:lang w:val="en-GB"/>
      <w14:ligatures w14:val="none"/>
    </w:rPr>
  </w:style>
  <w:style w:type="character" w:customStyle="1" w:styleId="Heading9Char">
    <w:name w:val="Heading 9 Char"/>
    <w:basedOn w:val="DefaultParagraphFont"/>
    <w:link w:val="Heading9"/>
    <w:rsid w:val="00182234"/>
    <w:rPr>
      <w:rFonts w:ascii="Times New Roman" w:eastAsia="SimSun" w:hAnsi="Times New Roman" w:cs="Times New Roman"/>
      <w:snapToGrid w:val="0"/>
      <w:kern w:val="0"/>
      <w:u w:val="single"/>
      <w:lang w:val="en-GB"/>
      <w14:ligatures w14:val="none"/>
    </w:rPr>
  </w:style>
  <w:style w:type="paragraph" w:customStyle="1" w:styleId="DarkList-Accent31">
    <w:name w:val="Dark List - Accent 31"/>
    <w:hidden/>
    <w:uiPriority w:val="99"/>
    <w:semiHidden/>
    <w:rsid w:val="00182234"/>
    <w:pPr>
      <w:spacing w:after="0" w:line="240" w:lineRule="auto"/>
    </w:pPr>
    <w:rPr>
      <w:rFonts w:ascii="Times New Roman" w:eastAsia="SimSun" w:hAnsi="Times New Roman" w:cs="Times New Roman"/>
      <w:kern w:val="0"/>
      <w:lang w:val="en-GB" w:eastAsia="en-GB"/>
      <w14:ligatures w14:val="none"/>
    </w:rPr>
  </w:style>
  <w:style w:type="paragraph" w:customStyle="1" w:styleId="CBDNormalNoNumber">
    <w:name w:val="CBD_Normal_NoNumber"/>
    <w:basedOn w:val="CBDNormal"/>
    <w:qFormat/>
    <w:rsid w:val="00182234"/>
    <w:pPr>
      <w:spacing w:after="120"/>
      <w:ind w:left="567"/>
    </w:pPr>
  </w:style>
  <w:style w:type="paragraph" w:customStyle="1" w:styleId="ABSymbol">
    <w:name w:val="AB_Symbol"/>
    <w:basedOn w:val="Normal"/>
    <w:qFormat/>
    <w:rsid w:val="00182234"/>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AFCorNNormal">
    <w:name w:val="AF_CorNNormal"/>
    <w:basedOn w:val="Normal"/>
    <w:unhideWhenUsed/>
    <w:rsid w:val="00182234"/>
    <w:pPr>
      <w:jc w:val="left"/>
    </w:pPr>
  </w:style>
  <w:style w:type="paragraph" w:customStyle="1" w:styleId="AEDistrNormal">
    <w:name w:val="AE_DistrNormal"/>
    <w:basedOn w:val="Normal"/>
    <w:unhideWhenUsed/>
    <w:rsid w:val="00182234"/>
    <w:pPr>
      <w:jc w:val="left"/>
    </w:pPr>
  </w:style>
  <w:style w:type="paragraph" w:customStyle="1" w:styleId="AASmallLogo">
    <w:name w:val="AA_SmallLogo"/>
    <w:basedOn w:val="AEDistrNormal"/>
    <w:unhideWhenUsed/>
    <w:rsid w:val="00182234"/>
    <w:pPr>
      <w:spacing w:before="40"/>
    </w:pPr>
    <w:rPr>
      <w:sz w:val="4"/>
    </w:rPr>
  </w:style>
  <w:style w:type="paragraph" w:customStyle="1" w:styleId="ACLargeLogo">
    <w:name w:val="AC_LargeLogo"/>
    <w:basedOn w:val="AFCorNNormal"/>
    <w:next w:val="AISpacer"/>
    <w:unhideWhenUsed/>
    <w:rsid w:val="00182234"/>
    <w:pPr>
      <w:spacing w:before="120"/>
      <w:contextualSpacing/>
    </w:pPr>
    <w:rPr>
      <w:sz w:val="8"/>
    </w:rPr>
  </w:style>
  <w:style w:type="paragraph" w:customStyle="1" w:styleId="CBDNormal">
    <w:name w:val="CBD_Normal"/>
    <w:unhideWhenUsed/>
    <w:qFormat/>
    <w:rsid w:val="00182234"/>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GB"/>
      <w14:ligatures w14:val="none"/>
    </w:rPr>
  </w:style>
  <w:style w:type="paragraph" w:styleId="List">
    <w:name w:val="List"/>
    <w:basedOn w:val="Normal"/>
    <w:semiHidden/>
    <w:rsid w:val="00182234"/>
    <w:pPr>
      <w:contextualSpacing/>
    </w:pPr>
  </w:style>
  <w:style w:type="numbering" w:customStyle="1" w:styleId="CBDHeadings">
    <w:name w:val="CBD_Headings"/>
    <w:basedOn w:val="ListCBD"/>
    <w:uiPriority w:val="99"/>
    <w:rsid w:val="00182234"/>
    <w:pPr>
      <w:numPr>
        <w:numId w:val="92"/>
      </w:numPr>
    </w:pPr>
  </w:style>
  <w:style w:type="paragraph" w:customStyle="1" w:styleId="AISpacer">
    <w:name w:val="AI_Spacer"/>
    <w:next w:val="Normal"/>
    <w:unhideWhenUsed/>
    <w:qFormat/>
    <w:rsid w:val="00182234"/>
    <w:pPr>
      <w:spacing w:after="0" w:line="240" w:lineRule="auto"/>
    </w:pPr>
    <w:rPr>
      <w:rFonts w:ascii="Times New Roman" w:eastAsia="SimSun" w:hAnsi="Times New Roman" w:cs="Times New Roman"/>
      <w:kern w:val="0"/>
      <w:sz w:val="2"/>
      <w:lang w:val="en-GB"/>
      <w14:ligatures w14:val="none"/>
    </w:rPr>
  </w:style>
  <w:style w:type="paragraph" w:customStyle="1" w:styleId="AEDistrNormal6pt">
    <w:name w:val="AE_DistrNormal6pt"/>
    <w:basedOn w:val="AEDistrNormal"/>
    <w:next w:val="AFCorNNormal"/>
    <w:unhideWhenUsed/>
    <w:qFormat/>
    <w:rsid w:val="00182234"/>
    <w:pPr>
      <w:spacing w:before="120"/>
    </w:pPr>
  </w:style>
  <w:style w:type="paragraph" w:customStyle="1" w:styleId="AFCorNBold">
    <w:name w:val="AF_CorNBold"/>
    <w:basedOn w:val="AFCorNNormal"/>
    <w:next w:val="AFCorNNormal"/>
    <w:unhideWhenUsed/>
    <w:qFormat/>
    <w:rsid w:val="00182234"/>
    <w:rPr>
      <w:b/>
    </w:rPr>
  </w:style>
  <w:style w:type="paragraph" w:customStyle="1" w:styleId="AFCorN12Bold">
    <w:name w:val="AF_CorN12Bold"/>
    <w:basedOn w:val="AFCorNNormal"/>
    <w:next w:val="AFCorNNormal"/>
    <w:unhideWhenUsed/>
    <w:qFormat/>
    <w:rsid w:val="00182234"/>
    <w:rPr>
      <w:b/>
      <w:sz w:val="24"/>
    </w:rPr>
  </w:style>
  <w:style w:type="paragraph" w:customStyle="1" w:styleId="CBDAgendaItemReport">
    <w:name w:val="CBD_AgendaItem_Report"/>
    <w:basedOn w:val="Normal"/>
    <w:qFormat/>
    <w:rsid w:val="00182234"/>
    <w:pPr>
      <w:keepNext/>
      <w:keepLines/>
      <w:spacing w:before="240" w:after="120"/>
      <w:jc w:val="left"/>
    </w:pPr>
    <w:rPr>
      <w:b/>
      <w:sz w:val="24"/>
    </w:rPr>
  </w:style>
  <w:style w:type="paragraph" w:customStyle="1" w:styleId="CBDDesicionText">
    <w:name w:val="CBD_DesicionText"/>
    <w:basedOn w:val="CBDNormal"/>
    <w:qFormat/>
    <w:rsid w:val="00182234"/>
    <w:pPr>
      <w:spacing w:after="120"/>
      <w:ind w:left="1134" w:firstLine="567"/>
    </w:pPr>
  </w:style>
  <w:style w:type="paragraph" w:customStyle="1" w:styleId="CBDDesicionAnnex">
    <w:name w:val="CBD_DesicionAnnex"/>
    <w:basedOn w:val="CBDNormal"/>
    <w:next w:val="CBDDesicionText"/>
    <w:qFormat/>
    <w:rsid w:val="00182234"/>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182234"/>
    <w:pPr>
      <w:keepNext/>
      <w:keepLines/>
      <w:spacing w:after="240"/>
      <w:jc w:val="left"/>
    </w:pPr>
    <w:rPr>
      <w:b/>
      <w:sz w:val="28"/>
      <w:lang w:bidi="ar-SY"/>
    </w:rPr>
  </w:style>
  <w:style w:type="paragraph" w:customStyle="1" w:styleId="CBDSubTitle">
    <w:name w:val="CBD_SubTitle"/>
    <w:basedOn w:val="CBDNormal"/>
    <w:qFormat/>
    <w:rsid w:val="00182234"/>
    <w:pPr>
      <w:keepNext/>
      <w:keepLines/>
      <w:spacing w:before="240" w:after="240"/>
      <w:ind w:left="567"/>
      <w:jc w:val="left"/>
    </w:pPr>
    <w:rPr>
      <w:b/>
    </w:rPr>
  </w:style>
  <w:style w:type="paragraph" w:customStyle="1" w:styleId="CBDTitle">
    <w:name w:val="CBD_Title"/>
    <w:basedOn w:val="CBDNormal"/>
    <w:next w:val="CBDSubTitle"/>
    <w:qFormat/>
    <w:rsid w:val="00182234"/>
    <w:pPr>
      <w:keepNext/>
      <w:keepLines/>
      <w:spacing w:before="240" w:after="240"/>
      <w:ind w:left="567"/>
      <w:jc w:val="left"/>
    </w:pPr>
    <w:rPr>
      <w:b/>
      <w:sz w:val="28"/>
    </w:rPr>
  </w:style>
  <w:style w:type="paragraph" w:customStyle="1" w:styleId="AENormal">
    <w:name w:val="AE_Normal"/>
    <w:basedOn w:val="Normal"/>
    <w:rsid w:val="00182234"/>
  </w:style>
  <w:style w:type="paragraph" w:customStyle="1" w:styleId="CBDH1">
    <w:name w:val="CBD_H1"/>
    <w:basedOn w:val="CBDNormal"/>
    <w:qFormat/>
    <w:rsid w:val="00182234"/>
    <w:pPr>
      <w:keepNext/>
      <w:keepLines/>
      <w:spacing w:before="240" w:after="120"/>
      <w:ind w:left="567" w:hanging="567"/>
      <w:jc w:val="left"/>
      <w:outlineLvl w:val="0"/>
    </w:pPr>
    <w:rPr>
      <w:b/>
      <w:sz w:val="28"/>
    </w:rPr>
  </w:style>
  <w:style w:type="paragraph" w:customStyle="1" w:styleId="CBDH2">
    <w:name w:val="CBD_H2"/>
    <w:basedOn w:val="CBDNormal"/>
    <w:qFormat/>
    <w:rsid w:val="00182234"/>
    <w:pPr>
      <w:keepNext/>
      <w:keepLines/>
      <w:ind w:left="567" w:hanging="567"/>
    </w:pPr>
    <w:rPr>
      <w:b/>
      <w:sz w:val="24"/>
    </w:rPr>
  </w:style>
  <w:style w:type="paragraph" w:customStyle="1" w:styleId="CBDFootnoteText">
    <w:name w:val="CBD_Footnote_Text"/>
    <w:basedOn w:val="CBDNormal"/>
    <w:qFormat/>
    <w:rsid w:val="00182234"/>
    <w:pPr>
      <w:jc w:val="left"/>
    </w:pPr>
    <w:rPr>
      <w:sz w:val="18"/>
    </w:rPr>
  </w:style>
  <w:style w:type="paragraph" w:customStyle="1" w:styleId="CBDFooter">
    <w:name w:val="CBD_Footer"/>
    <w:basedOn w:val="CBDNormal"/>
    <w:qFormat/>
    <w:rsid w:val="00182234"/>
    <w:rPr>
      <w:sz w:val="20"/>
    </w:rPr>
  </w:style>
  <w:style w:type="paragraph" w:customStyle="1" w:styleId="CBDHeader">
    <w:name w:val="CBD_Header"/>
    <w:basedOn w:val="CBDNormal"/>
    <w:next w:val="CBDFooter"/>
    <w:qFormat/>
    <w:rsid w:val="00182234"/>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182234"/>
    <w:pPr>
      <w:keepNext/>
      <w:keepLines/>
      <w:spacing w:before="120" w:after="120"/>
      <w:ind w:left="567" w:hanging="567"/>
      <w:jc w:val="left"/>
    </w:pPr>
    <w:rPr>
      <w:b/>
    </w:rPr>
  </w:style>
  <w:style w:type="paragraph" w:customStyle="1" w:styleId="CBDH4">
    <w:name w:val="CBD_H4"/>
    <w:basedOn w:val="CBDNormal"/>
    <w:rsid w:val="00182234"/>
    <w:pPr>
      <w:keepNext/>
      <w:keepLines/>
      <w:spacing w:before="120" w:after="120"/>
      <w:ind w:left="567" w:hanging="567"/>
      <w:jc w:val="left"/>
    </w:pPr>
    <w:rPr>
      <w:b/>
    </w:rPr>
  </w:style>
  <w:style w:type="paragraph" w:customStyle="1" w:styleId="CBDH5">
    <w:name w:val="CBD_H5"/>
    <w:basedOn w:val="CBDNormal"/>
    <w:qFormat/>
    <w:rsid w:val="00182234"/>
    <w:pPr>
      <w:keepNext/>
      <w:keepLines/>
      <w:spacing w:before="120" w:after="120"/>
      <w:ind w:left="567" w:hanging="567"/>
      <w:jc w:val="left"/>
    </w:pPr>
    <w:rPr>
      <w:i/>
    </w:rPr>
  </w:style>
  <w:style w:type="paragraph" w:customStyle="1" w:styleId="CBDTableNormal">
    <w:name w:val="CBD_TableNormal"/>
    <w:basedOn w:val="CBDNormal"/>
    <w:qFormat/>
    <w:rsid w:val="00182234"/>
    <w:pPr>
      <w:spacing w:before="40" w:after="80"/>
      <w:jc w:val="left"/>
    </w:pPr>
    <w:rPr>
      <w:sz w:val="20"/>
    </w:rPr>
  </w:style>
  <w:style w:type="paragraph" w:customStyle="1" w:styleId="CBDTableTitle">
    <w:name w:val="CBD_TableTitle"/>
    <w:basedOn w:val="CBDNormal"/>
    <w:qFormat/>
    <w:rsid w:val="00182234"/>
    <w:pPr>
      <w:keepNext/>
      <w:keepLines/>
      <w:spacing w:before="120" w:after="60"/>
      <w:ind w:left="567"/>
      <w:jc w:val="left"/>
    </w:pPr>
    <w:rPr>
      <w:b/>
    </w:rPr>
  </w:style>
  <w:style w:type="paragraph" w:customStyle="1" w:styleId="CBDFigureTitle">
    <w:name w:val="CBD_FigureTitle"/>
    <w:basedOn w:val="CBDNormal"/>
    <w:next w:val="CBDNormalNoNumber"/>
    <w:qFormat/>
    <w:rsid w:val="00182234"/>
    <w:pPr>
      <w:keepNext/>
      <w:keepLines/>
      <w:spacing w:before="120" w:after="60"/>
      <w:ind w:left="567"/>
      <w:jc w:val="left"/>
    </w:pPr>
    <w:rPr>
      <w:b/>
    </w:rPr>
  </w:style>
  <w:style w:type="paragraph" w:styleId="TOC1">
    <w:name w:val="toc 1"/>
    <w:basedOn w:val="CBDNormal"/>
    <w:next w:val="Normal"/>
    <w:autoRedefine/>
    <w:uiPriority w:val="39"/>
    <w:unhideWhenUsed/>
    <w:rsid w:val="006E42AA"/>
    <w:pPr>
      <w:tabs>
        <w:tab w:val="clear" w:pos="567"/>
        <w:tab w:val="clear" w:pos="1701"/>
        <w:tab w:val="clear" w:pos="2268"/>
        <w:tab w:val="left" w:pos="624"/>
        <w:tab w:val="right" w:leader="dot" w:pos="9486"/>
      </w:tabs>
      <w:adjustRightInd w:val="0"/>
      <w:snapToGrid w:val="0"/>
      <w:spacing w:before="240"/>
      <w:ind w:left="1134" w:hanging="567"/>
      <w:jc w:val="left"/>
    </w:pPr>
    <w:rPr>
      <w:rFonts w:eastAsia="Times New Roman"/>
      <w:bCs/>
      <w:szCs w:val="20"/>
    </w:rPr>
  </w:style>
  <w:style w:type="paragraph" w:styleId="TOC2">
    <w:name w:val="toc 2"/>
    <w:basedOn w:val="CBDNormal"/>
    <w:next w:val="Normal"/>
    <w:uiPriority w:val="39"/>
    <w:unhideWhenUsed/>
    <w:rsid w:val="00182234"/>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182234"/>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182234"/>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182234"/>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182234"/>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182234"/>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182234"/>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182234"/>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customStyle="1" w:styleId="CBDagendaItem">
    <w:name w:val="CBD_agenda_Item"/>
    <w:basedOn w:val="CBDNormalNumber"/>
    <w:qFormat/>
    <w:rsid w:val="00182234"/>
  </w:style>
  <w:style w:type="paragraph" w:customStyle="1" w:styleId="CBDpara-item">
    <w:name w:val="CBD_para-item"/>
    <w:basedOn w:val="Normal"/>
    <w:qFormat/>
    <w:rsid w:val="00182234"/>
    <w:pPr>
      <w:tabs>
        <w:tab w:val="clear" w:pos="567"/>
      </w:tabs>
      <w:spacing w:before="120" w:after="120"/>
      <w:ind w:left="1134" w:hanging="567"/>
      <w:jc w:val="left"/>
    </w:pPr>
  </w:style>
  <w:style w:type="paragraph" w:customStyle="1" w:styleId="CBDsubpara-item">
    <w:name w:val="CBD_subpara-item"/>
    <w:basedOn w:val="CBDpara-item"/>
    <w:qFormat/>
    <w:rsid w:val="00182234"/>
    <w:pPr>
      <w:tabs>
        <w:tab w:val="clear" w:pos="1134"/>
      </w:tabs>
      <w:ind w:left="1701"/>
    </w:pPr>
  </w:style>
  <w:style w:type="paragraph" w:customStyle="1" w:styleId="CBDRecommendText">
    <w:name w:val="CBD_RecommendText"/>
    <w:basedOn w:val="Normal"/>
    <w:qFormat/>
    <w:rsid w:val="00182234"/>
    <w:pPr>
      <w:spacing w:after="120"/>
      <w:ind w:left="567"/>
    </w:pPr>
  </w:style>
  <w:style w:type="paragraph" w:customStyle="1" w:styleId="CBDAgendaItem0">
    <w:name w:val="CBD_AgendaItem"/>
    <w:basedOn w:val="Normal"/>
    <w:qFormat/>
    <w:rsid w:val="00182234"/>
    <w:pPr>
      <w:keepNext/>
      <w:spacing w:before="240" w:after="120"/>
      <w:jc w:val="left"/>
    </w:pPr>
    <w:rPr>
      <w:rFonts w:ascii="Times New Roman Bold" w:hAnsi="Times New Roman Bold" w:cs="Times New Roman Bold"/>
      <w:b/>
      <w:sz w:val="24"/>
      <w:szCs w:val="24"/>
    </w:rPr>
  </w:style>
  <w:style w:type="paragraph" w:styleId="BalloonText">
    <w:name w:val="Balloon Text"/>
    <w:basedOn w:val="Normal"/>
    <w:link w:val="BalloonTextChar"/>
    <w:uiPriority w:val="99"/>
    <w:semiHidden/>
    <w:unhideWhenUsed/>
    <w:rsid w:val="0018223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82234"/>
    <w:rPr>
      <w:rFonts w:ascii="Segoe UI" w:eastAsia="SimSun" w:hAnsi="Segoe UI" w:cs="Segoe UI"/>
      <w:kern w:val="0"/>
      <w:sz w:val="18"/>
      <w:szCs w:val="18"/>
      <w:lang w:val="en-GB"/>
      <w14:ligatures w14:val="none"/>
    </w:rPr>
  </w:style>
  <w:style w:type="paragraph" w:styleId="Bibliography">
    <w:name w:val="Bibliography"/>
    <w:basedOn w:val="Normal"/>
    <w:next w:val="Normal"/>
    <w:uiPriority w:val="37"/>
    <w:semiHidden/>
    <w:unhideWhenUsed/>
    <w:rsid w:val="00182234"/>
  </w:style>
  <w:style w:type="paragraph" w:styleId="BlockText">
    <w:name w:val="Block Text"/>
    <w:basedOn w:val="Normal"/>
    <w:uiPriority w:val="99"/>
    <w:semiHidden/>
    <w:unhideWhenUsed/>
    <w:rsid w:val="00182234"/>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BodyText2">
    <w:name w:val="Body Text 2"/>
    <w:basedOn w:val="Normal"/>
    <w:link w:val="BodyText2Char"/>
    <w:uiPriority w:val="99"/>
    <w:semiHidden/>
    <w:unhideWhenUsed/>
    <w:rsid w:val="00182234"/>
    <w:pPr>
      <w:spacing w:after="120" w:line="480" w:lineRule="auto"/>
    </w:pPr>
  </w:style>
  <w:style w:type="character" w:customStyle="1" w:styleId="BodyText2Char">
    <w:name w:val="Body Text 2 Char"/>
    <w:basedOn w:val="DefaultParagraphFont"/>
    <w:link w:val="BodyText2"/>
    <w:uiPriority w:val="99"/>
    <w:semiHidden/>
    <w:rsid w:val="00182234"/>
    <w:rPr>
      <w:rFonts w:ascii="Times New Roman" w:eastAsia="SimSun" w:hAnsi="Times New Roman" w:cs="Times New Roman"/>
      <w:kern w:val="0"/>
      <w:lang w:val="en-GB"/>
      <w14:ligatures w14:val="none"/>
    </w:rPr>
  </w:style>
  <w:style w:type="paragraph" w:styleId="BodyText3">
    <w:name w:val="Body Text 3"/>
    <w:basedOn w:val="Normal"/>
    <w:link w:val="BodyText3Char"/>
    <w:uiPriority w:val="99"/>
    <w:semiHidden/>
    <w:unhideWhenUsed/>
    <w:rsid w:val="00182234"/>
    <w:pPr>
      <w:spacing w:after="120"/>
    </w:pPr>
    <w:rPr>
      <w:sz w:val="16"/>
      <w:szCs w:val="16"/>
    </w:rPr>
  </w:style>
  <w:style w:type="character" w:customStyle="1" w:styleId="BodyText3Char">
    <w:name w:val="Body Text 3 Char"/>
    <w:basedOn w:val="DefaultParagraphFont"/>
    <w:link w:val="BodyText3"/>
    <w:uiPriority w:val="99"/>
    <w:semiHidden/>
    <w:rsid w:val="00182234"/>
    <w:rPr>
      <w:rFonts w:ascii="Times New Roman" w:eastAsia="SimSun" w:hAnsi="Times New Roman" w:cs="Times New Roman"/>
      <w:kern w:val="0"/>
      <w:sz w:val="16"/>
      <w:szCs w:val="16"/>
      <w:lang w:val="en-GB"/>
      <w14:ligatures w14:val="none"/>
    </w:rPr>
  </w:style>
  <w:style w:type="paragraph" w:styleId="BodyTextFirstIndent">
    <w:name w:val="Body Text First Indent"/>
    <w:basedOn w:val="BodyText"/>
    <w:link w:val="BodyTextFirstIndentChar"/>
    <w:uiPriority w:val="99"/>
    <w:semiHidden/>
    <w:unhideWhenUsed/>
    <w:rsid w:val="00182234"/>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182234"/>
    <w:rPr>
      <w:rFonts w:ascii="Times New Roman" w:eastAsia="SimSun" w:hAnsi="Times New Roman" w:cs="Times New Roman"/>
      <w:kern w:val="0"/>
      <w:lang w:val="en-GB"/>
      <w14:ligatures w14:val="none"/>
    </w:rPr>
  </w:style>
  <w:style w:type="paragraph" w:styleId="BodyTextIndent">
    <w:name w:val="Body Text Indent"/>
    <w:basedOn w:val="Normal"/>
    <w:link w:val="BodyTextIndentChar"/>
    <w:unhideWhenUsed/>
    <w:rsid w:val="00182234"/>
    <w:pPr>
      <w:spacing w:after="120"/>
      <w:ind w:left="283"/>
    </w:pPr>
  </w:style>
  <w:style w:type="character" w:customStyle="1" w:styleId="BodyTextIndentChar">
    <w:name w:val="Body Text Indent Char"/>
    <w:basedOn w:val="DefaultParagraphFont"/>
    <w:link w:val="BodyTextIndent"/>
    <w:rsid w:val="00182234"/>
    <w:rPr>
      <w:rFonts w:ascii="Times New Roman" w:eastAsia="SimSun" w:hAnsi="Times New Roman" w:cs="Times New Roman"/>
      <w:kern w:val="0"/>
      <w:lang w:val="en-GB"/>
      <w14:ligatures w14:val="none"/>
    </w:rPr>
  </w:style>
  <w:style w:type="paragraph" w:styleId="BodyTextFirstIndent2">
    <w:name w:val="Body Text First Indent 2"/>
    <w:basedOn w:val="BodyTextIndent"/>
    <w:link w:val="BodyTextFirstIndent2Char"/>
    <w:uiPriority w:val="99"/>
    <w:semiHidden/>
    <w:unhideWhenUsed/>
    <w:rsid w:val="00182234"/>
    <w:pPr>
      <w:spacing w:after="0"/>
      <w:ind w:left="360" w:firstLine="360"/>
    </w:pPr>
  </w:style>
  <w:style w:type="character" w:customStyle="1" w:styleId="BodyTextFirstIndent2Char">
    <w:name w:val="Body Text First Indent 2 Char"/>
    <w:basedOn w:val="BodyTextIndentChar"/>
    <w:link w:val="BodyTextFirstIndent2"/>
    <w:uiPriority w:val="99"/>
    <w:semiHidden/>
    <w:rsid w:val="00182234"/>
    <w:rPr>
      <w:rFonts w:ascii="Times New Roman" w:eastAsia="SimSun" w:hAnsi="Times New Roman" w:cs="Times New Roman"/>
      <w:kern w:val="0"/>
      <w:lang w:val="en-GB"/>
      <w14:ligatures w14:val="none"/>
    </w:rPr>
  </w:style>
  <w:style w:type="paragraph" w:styleId="BodyTextIndent2">
    <w:name w:val="Body Text Indent 2"/>
    <w:basedOn w:val="Normal"/>
    <w:link w:val="BodyTextIndent2Char"/>
    <w:uiPriority w:val="99"/>
    <w:semiHidden/>
    <w:unhideWhenUsed/>
    <w:rsid w:val="00182234"/>
    <w:pPr>
      <w:spacing w:after="120" w:line="480" w:lineRule="auto"/>
      <w:ind w:left="283"/>
    </w:pPr>
  </w:style>
  <w:style w:type="character" w:customStyle="1" w:styleId="BodyTextIndent2Char">
    <w:name w:val="Body Text Indent 2 Char"/>
    <w:basedOn w:val="DefaultParagraphFont"/>
    <w:link w:val="BodyTextIndent2"/>
    <w:uiPriority w:val="99"/>
    <w:semiHidden/>
    <w:rsid w:val="00182234"/>
    <w:rPr>
      <w:rFonts w:ascii="Times New Roman" w:eastAsia="SimSun" w:hAnsi="Times New Roman" w:cs="Times New Roman"/>
      <w:kern w:val="0"/>
      <w:lang w:val="en-GB"/>
      <w14:ligatures w14:val="none"/>
    </w:rPr>
  </w:style>
  <w:style w:type="paragraph" w:styleId="BodyTextIndent3">
    <w:name w:val="Body Text Indent 3"/>
    <w:basedOn w:val="Normal"/>
    <w:link w:val="BodyTextIndent3Char"/>
    <w:uiPriority w:val="99"/>
    <w:semiHidden/>
    <w:unhideWhenUsed/>
    <w:rsid w:val="00182234"/>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182234"/>
    <w:rPr>
      <w:rFonts w:ascii="Times New Roman" w:eastAsia="SimSun" w:hAnsi="Times New Roman" w:cs="Times New Roman"/>
      <w:kern w:val="0"/>
      <w:sz w:val="16"/>
      <w:szCs w:val="16"/>
      <w:lang w:val="en-GB"/>
      <w14:ligatures w14:val="none"/>
    </w:rPr>
  </w:style>
  <w:style w:type="character" w:styleId="BookTitle">
    <w:name w:val="Book Title"/>
    <w:basedOn w:val="DefaultParagraphFont"/>
    <w:uiPriority w:val="33"/>
    <w:qFormat/>
    <w:rsid w:val="00182234"/>
    <w:rPr>
      <w:b/>
      <w:bCs/>
      <w:i/>
      <w:iCs/>
      <w:spacing w:val="5"/>
      <w:lang w:val="en-GB"/>
    </w:rPr>
  </w:style>
  <w:style w:type="paragraph" w:styleId="Caption">
    <w:name w:val="caption"/>
    <w:basedOn w:val="Normal"/>
    <w:next w:val="Normal"/>
    <w:uiPriority w:val="35"/>
    <w:unhideWhenUsed/>
    <w:qFormat/>
    <w:rsid w:val="00182234"/>
    <w:pPr>
      <w:spacing w:after="200"/>
    </w:pPr>
    <w:rPr>
      <w:i/>
      <w:iCs/>
      <w:color w:val="44546A" w:themeColor="text2"/>
      <w:sz w:val="18"/>
      <w:szCs w:val="18"/>
    </w:rPr>
  </w:style>
  <w:style w:type="paragraph" w:styleId="Closing">
    <w:name w:val="Closing"/>
    <w:basedOn w:val="Normal"/>
    <w:link w:val="ClosingChar"/>
    <w:uiPriority w:val="99"/>
    <w:semiHidden/>
    <w:unhideWhenUsed/>
    <w:rsid w:val="00182234"/>
    <w:pPr>
      <w:ind w:left="4252"/>
    </w:pPr>
  </w:style>
  <w:style w:type="character" w:customStyle="1" w:styleId="ClosingChar">
    <w:name w:val="Closing Char"/>
    <w:basedOn w:val="DefaultParagraphFont"/>
    <w:link w:val="Closing"/>
    <w:uiPriority w:val="99"/>
    <w:semiHidden/>
    <w:rsid w:val="00182234"/>
    <w:rPr>
      <w:rFonts w:ascii="Times New Roman" w:eastAsia="SimSun" w:hAnsi="Times New Roman" w:cs="Times New Roman"/>
      <w:kern w:val="0"/>
      <w:lang w:val="en-GB"/>
      <w14:ligatures w14:val="none"/>
    </w:rPr>
  </w:style>
  <w:style w:type="table" w:styleId="ColorfulGrid">
    <w:name w:val="Colorful Grid"/>
    <w:basedOn w:val="TableNormal"/>
    <w:uiPriority w:val="73"/>
    <w:semiHidden/>
    <w:unhideWhenUsed/>
    <w:rsid w:val="001822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1822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semiHidden/>
    <w:unhideWhenUsed/>
    <w:rsid w:val="001822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1822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1822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1822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semiHidden/>
    <w:unhideWhenUsed/>
    <w:rsid w:val="001822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18223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182234"/>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semiHidden/>
    <w:unhideWhenUsed/>
    <w:rsid w:val="00182234"/>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182234"/>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182234"/>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182234"/>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semiHidden/>
    <w:unhideWhenUsed/>
    <w:rsid w:val="00182234"/>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182234"/>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182234"/>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182234"/>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182234"/>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182234"/>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182234"/>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182234"/>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18223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182234"/>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semiHidden/>
    <w:unhideWhenUsed/>
    <w:rsid w:val="00182234"/>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182234"/>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182234"/>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182234"/>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semiHidden/>
    <w:unhideWhenUsed/>
    <w:rsid w:val="00182234"/>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uiPriority w:val="99"/>
    <w:semiHidden/>
    <w:unhideWhenUsed/>
    <w:rsid w:val="00182234"/>
  </w:style>
  <w:style w:type="character" w:customStyle="1" w:styleId="DateChar">
    <w:name w:val="Date Char"/>
    <w:basedOn w:val="DefaultParagraphFont"/>
    <w:link w:val="Date"/>
    <w:uiPriority w:val="99"/>
    <w:semiHidden/>
    <w:rsid w:val="00182234"/>
    <w:rPr>
      <w:rFonts w:ascii="Times New Roman" w:eastAsia="SimSun" w:hAnsi="Times New Roman" w:cs="Times New Roman"/>
      <w:kern w:val="0"/>
      <w:lang w:val="en-GB"/>
      <w14:ligatures w14:val="none"/>
    </w:rPr>
  </w:style>
  <w:style w:type="paragraph" w:styleId="DocumentMap">
    <w:name w:val="Document Map"/>
    <w:basedOn w:val="Normal"/>
    <w:link w:val="DocumentMapChar"/>
    <w:uiPriority w:val="99"/>
    <w:semiHidden/>
    <w:unhideWhenUsed/>
    <w:rsid w:val="00182234"/>
    <w:rPr>
      <w:rFonts w:ascii="Segoe UI" w:hAnsi="Segoe UI" w:cs="Segoe UI"/>
      <w:sz w:val="16"/>
      <w:szCs w:val="16"/>
    </w:rPr>
  </w:style>
  <w:style w:type="character" w:customStyle="1" w:styleId="DocumentMapChar">
    <w:name w:val="Document Map Char"/>
    <w:basedOn w:val="DefaultParagraphFont"/>
    <w:link w:val="DocumentMap"/>
    <w:uiPriority w:val="99"/>
    <w:semiHidden/>
    <w:rsid w:val="00182234"/>
    <w:rPr>
      <w:rFonts w:ascii="Segoe UI" w:eastAsia="SimSun" w:hAnsi="Segoe UI" w:cs="Segoe UI"/>
      <w:kern w:val="0"/>
      <w:sz w:val="16"/>
      <w:szCs w:val="16"/>
      <w:lang w:val="en-GB"/>
      <w14:ligatures w14:val="none"/>
    </w:rPr>
  </w:style>
  <w:style w:type="paragraph" w:styleId="E-mailSignature">
    <w:name w:val="E-mail Signature"/>
    <w:basedOn w:val="Normal"/>
    <w:link w:val="E-mailSignatureChar"/>
    <w:uiPriority w:val="99"/>
    <w:semiHidden/>
    <w:unhideWhenUsed/>
    <w:rsid w:val="00182234"/>
  </w:style>
  <w:style w:type="character" w:customStyle="1" w:styleId="E-mailSignatureChar">
    <w:name w:val="E-mail Signature Char"/>
    <w:basedOn w:val="DefaultParagraphFont"/>
    <w:link w:val="E-mailSignature"/>
    <w:uiPriority w:val="99"/>
    <w:semiHidden/>
    <w:rsid w:val="00182234"/>
    <w:rPr>
      <w:rFonts w:ascii="Times New Roman" w:eastAsia="SimSun" w:hAnsi="Times New Roman" w:cs="Times New Roman"/>
      <w:kern w:val="0"/>
      <w:lang w:val="en-GB"/>
      <w14:ligatures w14:val="none"/>
    </w:rPr>
  </w:style>
  <w:style w:type="character" w:styleId="Emphasis">
    <w:name w:val="Emphasis"/>
    <w:basedOn w:val="DefaultParagraphFont"/>
    <w:uiPriority w:val="20"/>
    <w:qFormat/>
    <w:rsid w:val="00182234"/>
    <w:rPr>
      <w:i/>
      <w:iCs/>
      <w:lang w:val="en-GB"/>
    </w:rPr>
  </w:style>
  <w:style w:type="character" w:styleId="EndnoteReference">
    <w:name w:val="endnote reference"/>
    <w:basedOn w:val="DefaultParagraphFont"/>
    <w:semiHidden/>
    <w:unhideWhenUsed/>
    <w:rsid w:val="00182234"/>
    <w:rPr>
      <w:vertAlign w:val="superscript"/>
      <w:lang w:val="en-GB"/>
    </w:rPr>
  </w:style>
  <w:style w:type="paragraph" w:styleId="EndnoteText">
    <w:name w:val="endnote text"/>
    <w:basedOn w:val="Normal"/>
    <w:link w:val="EndnoteTextChar"/>
    <w:semiHidden/>
    <w:unhideWhenUsed/>
    <w:rsid w:val="00182234"/>
    <w:rPr>
      <w:sz w:val="20"/>
      <w:szCs w:val="20"/>
    </w:rPr>
  </w:style>
  <w:style w:type="character" w:customStyle="1" w:styleId="EndnoteTextChar">
    <w:name w:val="Endnote Text Char"/>
    <w:basedOn w:val="DefaultParagraphFont"/>
    <w:link w:val="EndnoteText"/>
    <w:semiHidden/>
    <w:rsid w:val="00182234"/>
    <w:rPr>
      <w:rFonts w:ascii="Times New Roman" w:eastAsia="SimSun" w:hAnsi="Times New Roman" w:cs="Times New Roman"/>
      <w:kern w:val="0"/>
      <w:sz w:val="20"/>
      <w:szCs w:val="20"/>
      <w:lang w:val="en-GB"/>
      <w14:ligatures w14:val="none"/>
    </w:rPr>
  </w:style>
  <w:style w:type="paragraph" w:styleId="EnvelopeAddress">
    <w:name w:val="envelope address"/>
    <w:basedOn w:val="Normal"/>
    <w:uiPriority w:val="99"/>
    <w:semiHidden/>
    <w:unhideWhenUsed/>
    <w:rsid w:val="00182234"/>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182234"/>
    <w:rPr>
      <w:rFonts w:asciiTheme="majorHAnsi" w:eastAsiaTheme="majorEastAsia" w:hAnsiTheme="majorHAnsi" w:cstheme="majorBidi"/>
      <w:sz w:val="20"/>
      <w:szCs w:val="20"/>
    </w:rPr>
  </w:style>
  <w:style w:type="table" w:styleId="GridTable1Light">
    <w:name w:val="Grid Table 1 Light"/>
    <w:basedOn w:val="TableNormal"/>
    <w:uiPriority w:val="46"/>
    <w:rsid w:val="00182234"/>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182234"/>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182234"/>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182234"/>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182234"/>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182234"/>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182234"/>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182234"/>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182234"/>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2-Accent2">
    <w:name w:val="Grid Table 2 Accent 2"/>
    <w:basedOn w:val="TableNormal"/>
    <w:uiPriority w:val="47"/>
    <w:rsid w:val="00182234"/>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182234"/>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182234"/>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182234"/>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2-Accent6">
    <w:name w:val="Grid Table 2 Accent 6"/>
    <w:basedOn w:val="TableNormal"/>
    <w:uiPriority w:val="47"/>
    <w:rsid w:val="00182234"/>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182234"/>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182234"/>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3-Accent2">
    <w:name w:val="Grid Table 3 Accent 2"/>
    <w:basedOn w:val="TableNormal"/>
    <w:uiPriority w:val="48"/>
    <w:rsid w:val="00182234"/>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182234"/>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182234"/>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182234"/>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3-Accent6">
    <w:name w:val="Grid Table 3 Accent 6"/>
    <w:basedOn w:val="TableNormal"/>
    <w:uiPriority w:val="48"/>
    <w:rsid w:val="00182234"/>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182234"/>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182234"/>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4-Accent2">
    <w:name w:val="Grid Table 4 Accent 2"/>
    <w:basedOn w:val="TableNormal"/>
    <w:uiPriority w:val="49"/>
    <w:rsid w:val="00182234"/>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182234"/>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182234"/>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182234"/>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4-Accent6">
    <w:name w:val="Grid Table 4 Accent 6"/>
    <w:basedOn w:val="TableNormal"/>
    <w:uiPriority w:val="49"/>
    <w:rsid w:val="00182234"/>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1822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1822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5Dark-Accent2">
    <w:name w:val="Grid Table 5 Dark Accent 2"/>
    <w:basedOn w:val="TableNormal"/>
    <w:uiPriority w:val="50"/>
    <w:rsid w:val="001822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1822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1822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1822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GridTable5Dark-Accent6">
    <w:name w:val="Grid Table 5 Dark Accent 6"/>
    <w:basedOn w:val="TableNormal"/>
    <w:uiPriority w:val="50"/>
    <w:rsid w:val="001822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182234"/>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182234"/>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6Colorful-Accent2">
    <w:name w:val="Grid Table 6 Colorful Accent 2"/>
    <w:basedOn w:val="TableNormal"/>
    <w:uiPriority w:val="51"/>
    <w:rsid w:val="00182234"/>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182234"/>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182234"/>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182234"/>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6Colorful-Accent6">
    <w:name w:val="Grid Table 6 Colorful Accent 6"/>
    <w:basedOn w:val="TableNormal"/>
    <w:uiPriority w:val="51"/>
    <w:rsid w:val="00182234"/>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182234"/>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182234"/>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7Colorful-Accent2">
    <w:name w:val="Grid Table 7 Colorful Accent 2"/>
    <w:basedOn w:val="TableNormal"/>
    <w:uiPriority w:val="52"/>
    <w:rsid w:val="00182234"/>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182234"/>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182234"/>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182234"/>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7Colorful-Accent6">
    <w:name w:val="Grid Table 7 Colorful Accent 6"/>
    <w:basedOn w:val="TableNormal"/>
    <w:uiPriority w:val="52"/>
    <w:rsid w:val="00182234"/>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182234"/>
    <w:rPr>
      <w:color w:val="2B579A"/>
      <w:shd w:val="clear" w:color="auto" w:fill="E1DFDD"/>
      <w:lang w:val="en-GB"/>
    </w:rPr>
  </w:style>
  <w:style w:type="character" w:styleId="HTMLAcronym">
    <w:name w:val="HTML Acronym"/>
    <w:basedOn w:val="DefaultParagraphFont"/>
    <w:uiPriority w:val="99"/>
    <w:semiHidden/>
    <w:unhideWhenUsed/>
    <w:rsid w:val="00182234"/>
    <w:rPr>
      <w:lang w:val="en-GB"/>
    </w:rPr>
  </w:style>
  <w:style w:type="paragraph" w:styleId="HTMLAddress">
    <w:name w:val="HTML Address"/>
    <w:basedOn w:val="Normal"/>
    <w:link w:val="HTMLAddressChar"/>
    <w:uiPriority w:val="99"/>
    <w:semiHidden/>
    <w:unhideWhenUsed/>
    <w:rsid w:val="00182234"/>
    <w:rPr>
      <w:i/>
      <w:iCs/>
    </w:rPr>
  </w:style>
  <w:style w:type="character" w:customStyle="1" w:styleId="HTMLAddressChar">
    <w:name w:val="HTML Address Char"/>
    <w:basedOn w:val="DefaultParagraphFont"/>
    <w:link w:val="HTMLAddress"/>
    <w:uiPriority w:val="99"/>
    <w:semiHidden/>
    <w:rsid w:val="00182234"/>
    <w:rPr>
      <w:rFonts w:ascii="Times New Roman" w:eastAsia="SimSun" w:hAnsi="Times New Roman" w:cs="Times New Roman"/>
      <w:i/>
      <w:iCs/>
      <w:kern w:val="0"/>
      <w:lang w:val="en-GB"/>
      <w14:ligatures w14:val="none"/>
    </w:rPr>
  </w:style>
  <w:style w:type="character" w:styleId="HTMLCite">
    <w:name w:val="HTML Cite"/>
    <w:basedOn w:val="DefaultParagraphFont"/>
    <w:uiPriority w:val="99"/>
    <w:semiHidden/>
    <w:unhideWhenUsed/>
    <w:rsid w:val="00182234"/>
    <w:rPr>
      <w:i/>
      <w:iCs/>
      <w:lang w:val="en-GB"/>
    </w:rPr>
  </w:style>
  <w:style w:type="character" w:styleId="HTMLCode">
    <w:name w:val="HTML Code"/>
    <w:basedOn w:val="DefaultParagraphFont"/>
    <w:uiPriority w:val="99"/>
    <w:semiHidden/>
    <w:unhideWhenUsed/>
    <w:rsid w:val="00182234"/>
    <w:rPr>
      <w:rFonts w:ascii="Consolas" w:hAnsi="Consolas"/>
      <w:sz w:val="20"/>
      <w:szCs w:val="20"/>
      <w:lang w:val="en-GB"/>
    </w:rPr>
  </w:style>
  <w:style w:type="character" w:styleId="HTMLDefinition">
    <w:name w:val="HTML Definition"/>
    <w:basedOn w:val="DefaultParagraphFont"/>
    <w:uiPriority w:val="99"/>
    <w:semiHidden/>
    <w:unhideWhenUsed/>
    <w:rsid w:val="00182234"/>
    <w:rPr>
      <w:i/>
      <w:iCs/>
      <w:lang w:val="en-GB"/>
    </w:rPr>
  </w:style>
  <w:style w:type="character" w:styleId="HTMLKeyboard">
    <w:name w:val="HTML Keyboard"/>
    <w:basedOn w:val="DefaultParagraphFont"/>
    <w:uiPriority w:val="99"/>
    <w:semiHidden/>
    <w:unhideWhenUsed/>
    <w:rsid w:val="00182234"/>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182234"/>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182234"/>
    <w:rPr>
      <w:rFonts w:ascii="Consolas" w:eastAsia="SimSun" w:hAnsi="Consolas" w:cs="Times New Roman"/>
      <w:kern w:val="0"/>
      <w:sz w:val="20"/>
      <w:szCs w:val="20"/>
      <w:lang w:val="en-GB"/>
      <w14:ligatures w14:val="none"/>
    </w:rPr>
  </w:style>
  <w:style w:type="character" w:styleId="HTMLSample">
    <w:name w:val="HTML Sample"/>
    <w:basedOn w:val="DefaultParagraphFont"/>
    <w:uiPriority w:val="99"/>
    <w:semiHidden/>
    <w:unhideWhenUsed/>
    <w:rsid w:val="00182234"/>
    <w:rPr>
      <w:rFonts w:ascii="Consolas" w:hAnsi="Consolas"/>
      <w:sz w:val="24"/>
      <w:szCs w:val="24"/>
      <w:lang w:val="en-GB"/>
    </w:rPr>
  </w:style>
  <w:style w:type="character" w:styleId="HTMLTypewriter">
    <w:name w:val="HTML Typewriter"/>
    <w:basedOn w:val="DefaultParagraphFont"/>
    <w:uiPriority w:val="99"/>
    <w:semiHidden/>
    <w:unhideWhenUsed/>
    <w:rsid w:val="00182234"/>
    <w:rPr>
      <w:rFonts w:ascii="Consolas" w:hAnsi="Consolas"/>
      <w:sz w:val="20"/>
      <w:szCs w:val="20"/>
      <w:lang w:val="en-GB"/>
    </w:rPr>
  </w:style>
  <w:style w:type="character" w:styleId="HTMLVariable">
    <w:name w:val="HTML Variable"/>
    <w:basedOn w:val="DefaultParagraphFont"/>
    <w:uiPriority w:val="99"/>
    <w:semiHidden/>
    <w:unhideWhenUsed/>
    <w:rsid w:val="00182234"/>
    <w:rPr>
      <w:i/>
      <w:iCs/>
      <w:lang w:val="en-GB"/>
    </w:rPr>
  </w:style>
  <w:style w:type="paragraph" w:styleId="Index1">
    <w:name w:val="index 1"/>
    <w:basedOn w:val="Normal"/>
    <w:next w:val="Normal"/>
    <w:autoRedefine/>
    <w:uiPriority w:val="99"/>
    <w:semiHidden/>
    <w:unhideWhenUsed/>
    <w:rsid w:val="00182234"/>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182234"/>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182234"/>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182234"/>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182234"/>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182234"/>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182234"/>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182234"/>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182234"/>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182234"/>
    <w:rPr>
      <w:rFonts w:asciiTheme="majorHAnsi" w:eastAsiaTheme="majorEastAsia" w:hAnsiTheme="majorHAnsi" w:cstheme="majorBidi"/>
      <w:b/>
      <w:bCs/>
    </w:rPr>
  </w:style>
  <w:style w:type="character" w:styleId="IntenseEmphasis">
    <w:name w:val="Intense Emphasis"/>
    <w:basedOn w:val="DefaultParagraphFont"/>
    <w:uiPriority w:val="21"/>
    <w:qFormat/>
    <w:rsid w:val="00182234"/>
    <w:rPr>
      <w:i/>
      <w:iCs/>
      <w:color w:val="4472C4" w:themeColor="accent1"/>
      <w:lang w:val="en-GB"/>
    </w:rPr>
  </w:style>
  <w:style w:type="paragraph" w:styleId="IntenseQuote">
    <w:name w:val="Intense Quote"/>
    <w:basedOn w:val="Normal"/>
    <w:next w:val="Normal"/>
    <w:link w:val="IntenseQuoteChar"/>
    <w:uiPriority w:val="30"/>
    <w:qFormat/>
    <w:rsid w:val="00182234"/>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182234"/>
    <w:rPr>
      <w:rFonts w:ascii="Times New Roman" w:eastAsia="SimSun" w:hAnsi="Times New Roman" w:cs="Times New Roman"/>
      <w:i/>
      <w:iCs/>
      <w:color w:val="4472C4" w:themeColor="accent1"/>
      <w:kern w:val="0"/>
      <w:lang w:val="en-GB"/>
      <w14:ligatures w14:val="none"/>
    </w:rPr>
  </w:style>
  <w:style w:type="character" w:styleId="IntenseReference">
    <w:name w:val="Intense Reference"/>
    <w:basedOn w:val="DefaultParagraphFont"/>
    <w:uiPriority w:val="32"/>
    <w:qFormat/>
    <w:rsid w:val="00182234"/>
    <w:rPr>
      <w:b/>
      <w:bCs/>
      <w:smallCaps/>
      <w:color w:val="4472C4" w:themeColor="accent1"/>
      <w:spacing w:val="5"/>
      <w:lang w:val="en-GB"/>
    </w:rPr>
  </w:style>
  <w:style w:type="table" w:styleId="LightGrid">
    <w:name w:val="Light Grid"/>
    <w:basedOn w:val="TableNormal"/>
    <w:uiPriority w:val="62"/>
    <w:semiHidden/>
    <w:unhideWhenUsed/>
    <w:rsid w:val="0018223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182234"/>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semiHidden/>
    <w:unhideWhenUsed/>
    <w:rsid w:val="0018223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18223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18223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18223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semiHidden/>
    <w:unhideWhenUsed/>
    <w:rsid w:val="0018223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18223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182234"/>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semiHidden/>
    <w:unhideWhenUsed/>
    <w:rsid w:val="0018223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18223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18223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18223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semiHidden/>
    <w:unhideWhenUsed/>
    <w:rsid w:val="0018223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182234"/>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182234"/>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semiHidden/>
    <w:unhideWhenUsed/>
    <w:rsid w:val="00182234"/>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182234"/>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182234"/>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182234"/>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semiHidden/>
    <w:unhideWhenUsed/>
    <w:rsid w:val="00182234"/>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LineNumber">
    <w:name w:val="line number"/>
    <w:basedOn w:val="DefaultParagraphFont"/>
    <w:uiPriority w:val="99"/>
    <w:semiHidden/>
    <w:unhideWhenUsed/>
    <w:rsid w:val="00182234"/>
    <w:rPr>
      <w:lang w:val="en-GB"/>
    </w:rPr>
  </w:style>
  <w:style w:type="paragraph" w:styleId="List2">
    <w:name w:val="List 2"/>
    <w:basedOn w:val="Normal"/>
    <w:uiPriority w:val="99"/>
    <w:semiHidden/>
    <w:unhideWhenUsed/>
    <w:rsid w:val="00182234"/>
    <w:pPr>
      <w:ind w:left="566" w:hanging="283"/>
      <w:contextualSpacing/>
    </w:pPr>
  </w:style>
  <w:style w:type="paragraph" w:styleId="List3">
    <w:name w:val="List 3"/>
    <w:basedOn w:val="Normal"/>
    <w:uiPriority w:val="99"/>
    <w:semiHidden/>
    <w:unhideWhenUsed/>
    <w:rsid w:val="00182234"/>
    <w:pPr>
      <w:ind w:left="849" w:hanging="283"/>
      <w:contextualSpacing/>
    </w:pPr>
  </w:style>
  <w:style w:type="paragraph" w:styleId="List4">
    <w:name w:val="List 4"/>
    <w:basedOn w:val="Normal"/>
    <w:uiPriority w:val="99"/>
    <w:semiHidden/>
    <w:unhideWhenUsed/>
    <w:rsid w:val="00182234"/>
    <w:pPr>
      <w:ind w:left="1132" w:hanging="283"/>
      <w:contextualSpacing/>
    </w:pPr>
  </w:style>
  <w:style w:type="paragraph" w:styleId="List5">
    <w:name w:val="List 5"/>
    <w:basedOn w:val="Normal"/>
    <w:uiPriority w:val="99"/>
    <w:semiHidden/>
    <w:unhideWhenUsed/>
    <w:rsid w:val="00182234"/>
    <w:pPr>
      <w:ind w:left="1415" w:hanging="283"/>
      <w:contextualSpacing/>
    </w:pPr>
  </w:style>
  <w:style w:type="paragraph" w:styleId="ListBullet">
    <w:name w:val="List Bullet"/>
    <w:basedOn w:val="Normal"/>
    <w:uiPriority w:val="99"/>
    <w:semiHidden/>
    <w:unhideWhenUsed/>
    <w:rsid w:val="00182234"/>
    <w:pPr>
      <w:numPr>
        <w:numId w:val="62"/>
      </w:numPr>
      <w:contextualSpacing/>
    </w:pPr>
  </w:style>
  <w:style w:type="paragraph" w:styleId="ListBullet2">
    <w:name w:val="List Bullet 2"/>
    <w:basedOn w:val="Normal"/>
    <w:uiPriority w:val="99"/>
    <w:semiHidden/>
    <w:unhideWhenUsed/>
    <w:rsid w:val="00182234"/>
    <w:pPr>
      <w:numPr>
        <w:numId w:val="63"/>
      </w:numPr>
      <w:contextualSpacing/>
    </w:pPr>
  </w:style>
  <w:style w:type="paragraph" w:styleId="ListBullet3">
    <w:name w:val="List Bullet 3"/>
    <w:basedOn w:val="Normal"/>
    <w:uiPriority w:val="99"/>
    <w:semiHidden/>
    <w:unhideWhenUsed/>
    <w:rsid w:val="00182234"/>
    <w:pPr>
      <w:numPr>
        <w:numId w:val="64"/>
      </w:numPr>
      <w:contextualSpacing/>
    </w:pPr>
  </w:style>
  <w:style w:type="paragraph" w:styleId="ListBullet4">
    <w:name w:val="List Bullet 4"/>
    <w:basedOn w:val="Normal"/>
    <w:uiPriority w:val="99"/>
    <w:semiHidden/>
    <w:unhideWhenUsed/>
    <w:rsid w:val="00182234"/>
    <w:pPr>
      <w:numPr>
        <w:numId w:val="65"/>
      </w:numPr>
      <w:contextualSpacing/>
    </w:pPr>
  </w:style>
  <w:style w:type="paragraph" w:styleId="ListBullet5">
    <w:name w:val="List Bullet 5"/>
    <w:basedOn w:val="Normal"/>
    <w:uiPriority w:val="99"/>
    <w:semiHidden/>
    <w:unhideWhenUsed/>
    <w:rsid w:val="00182234"/>
    <w:pPr>
      <w:numPr>
        <w:numId w:val="66"/>
      </w:numPr>
      <w:contextualSpacing/>
    </w:pPr>
  </w:style>
  <w:style w:type="paragraph" w:styleId="ListContinue">
    <w:name w:val="List Continue"/>
    <w:basedOn w:val="Normal"/>
    <w:uiPriority w:val="99"/>
    <w:semiHidden/>
    <w:unhideWhenUsed/>
    <w:rsid w:val="00182234"/>
    <w:pPr>
      <w:spacing w:after="120"/>
      <w:ind w:left="283"/>
      <w:contextualSpacing/>
    </w:pPr>
  </w:style>
  <w:style w:type="paragraph" w:styleId="ListContinue2">
    <w:name w:val="List Continue 2"/>
    <w:basedOn w:val="Normal"/>
    <w:uiPriority w:val="99"/>
    <w:semiHidden/>
    <w:unhideWhenUsed/>
    <w:rsid w:val="00182234"/>
    <w:pPr>
      <w:spacing w:after="120"/>
      <w:ind w:left="566"/>
      <w:contextualSpacing/>
    </w:pPr>
  </w:style>
  <w:style w:type="paragraph" w:styleId="ListContinue3">
    <w:name w:val="List Continue 3"/>
    <w:basedOn w:val="Normal"/>
    <w:uiPriority w:val="99"/>
    <w:semiHidden/>
    <w:unhideWhenUsed/>
    <w:rsid w:val="00182234"/>
    <w:pPr>
      <w:spacing w:after="120"/>
      <w:ind w:left="849"/>
      <w:contextualSpacing/>
    </w:pPr>
  </w:style>
  <w:style w:type="paragraph" w:styleId="ListContinue4">
    <w:name w:val="List Continue 4"/>
    <w:basedOn w:val="Normal"/>
    <w:uiPriority w:val="99"/>
    <w:semiHidden/>
    <w:unhideWhenUsed/>
    <w:rsid w:val="00182234"/>
    <w:pPr>
      <w:spacing w:after="120"/>
      <w:ind w:left="1132"/>
      <w:contextualSpacing/>
    </w:pPr>
  </w:style>
  <w:style w:type="paragraph" w:styleId="ListContinue5">
    <w:name w:val="List Continue 5"/>
    <w:basedOn w:val="Normal"/>
    <w:uiPriority w:val="99"/>
    <w:semiHidden/>
    <w:unhideWhenUsed/>
    <w:rsid w:val="00182234"/>
    <w:pPr>
      <w:spacing w:after="120"/>
      <w:ind w:left="1415"/>
      <w:contextualSpacing/>
    </w:pPr>
  </w:style>
  <w:style w:type="paragraph" w:styleId="ListNumber">
    <w:name w:val="List Number"/>
    <w:basedOn w:val="Normal"/>
    <w:uiPriority w:val="99"/>
    <w:semiHidden/>
    <w:unhideWhenUsed/>
    <w:rsid w:val="00182234"/>
    <w:pPr>
      <w:numPr>
        <w:numId w:val="101"/>
      </w:numPr>
      <w:contextualSpacing/>
    </w:pPr>
  </w:style>
  <w:style w:type="paragraph" w:styleId="ListNumber2">
    <w:name w:val="List Number 2"/>
    <w:basedOn w:val="Normal"/>
    <w:uiPriority w:val="99"/>
    <w:semiHidden/>
    <w:unhideWhenUsed/>
    <w:rsid w:val="00182234"/>
    <w:pPr>
      <w:numPr>
        <w:numId w:val="102"/>
      </w:numPr>
      <w:contextualSpacing/>
    </w:pPr>
  </w:style>
  <w:style w:type="paragraph" w:styleId="ListNumber3">
    <w:name w:val="List Number 3"/>
    <w:basedOn w:val="Normal"/>
    <w:uiPriority w:val="99"/>
    <w:semiHidden/>
    <w:unhideWhenUsed/>
    <w:rsid w:val="00182234"/>
    <w:pPr>
      <w:numPr>
        <w:numId w:val="103"/>
      </w:numPr>
      <w:contextualSpacing/>
    </w:pPr>
  </w:style>
  <w:style w:type="paragraph" w:styleId="ListNumber4">
    <w:name w:val="List Number 4"/>
    <w:basedOn w:val="Normal"/>
    <w:uiPriority w:val="99"/>
    <w:semiHidden/>
    <w:unhideWhenUsed/>
    <w:rsid w:val="00182234"/>
    <w:pPr>
      <w:numPr>
        <w:numId w:val="104"/>
      </w:numPr>
      <w:contextualSpacing/>
    </w:pPr>
  </w:style>
  <w:style w:type="paragraph" w:styleId="ListNumber5">
    <w:name w:val="List Number 5"/>
    <w:basedOn w:val="Normal"/>
    <w:uiPriority w:val="99"/>
    <w:semiHidden/>
    <w:unhideWhenUsed/>
    <w:rsid w:val="00182234"/>
    <w:pPr>
      <w:numPr>
        <w:numId w:val="105"/>
      </w:numPr>
      <w:contextualSpacing/>
    </w:pPr>
  </w:style>
  <w:style w:type="table" w:styleId="ListTable1Light">
    <w:name w:val="List Table 1 Light"/>
    <w:basedOn w:val="TableNormal"/>
    <w:uiPriority w:val="46"/>
    <w:rsid w:val="00182234"/>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182234"/>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1Light-Accent2">
    <w:name w:val="List Table 1 Light Accent 2"/>
    <w:basedOn w:val="TableNormal"/>
    <w:uiPriority w:val="46"/>
    <w:rsid w:val="00182234"/>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182234"/>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182234"/>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182234"/>
    <w:pPr>
      <w:spacing w:after="0" w:line="240" w:lineRule="auto"/>
    </w:p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1Light-Accent6">
    <w:name w:val="List Table 1 Light Accent 6"/>
    <w:basedOn w:val="TableNormal"/>
    <w:uiPriority w:val="46"/>
    <w:rsid w:val="00182234"/>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182234"/>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182234"/>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2-Accent2">
    <w:name w:val="List Table 2 Accent 2"/>
    <w:basedOn w:val="TableNormal"/>
    <w:uiPriority w:val="47"/>
    <w:rsid w:val="00182234"/>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182234"/>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182234"/>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182234"/>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2-Accent6">
    <w:name w:val="List Table 2 Accent 6"/>
    <w:basedOn w:val="TableNormal"/>
    <w:uiPriority w:val="47"/>
    <w:rsid w:val="00182234"/>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182234"/>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182234"/>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ListTable3-Accent2">
    <w:name w:val="List Table 3 Accent 2"/>
    <w:basedOn w:val="TableNormal"/>
    <w:uiPriority w:val="48"/>
    <w:rsid w:val="00182234"/>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182234"/>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182234"/>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182234"/>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ListTable3-Accent6">
    <w:name w:val="List Table 3 Accent 6"/>
    <w:basedOn w:val="TableNormal"/>
    <w:uiPriority w:val="48"/>
    <w:rsid w:val="00182234"/>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182234"/>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182234"/>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4-Accent2">
    <w:name w:val="List Table 4 Accent 2"/>
    <w:basedOn w:val="TableNormal"/>
    <w:uiPriority w:val="49"/>
    <w:rsid w:val="00182234"/>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182234"/>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182234"/>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182234"/>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4-Accent6">
    <w:name w:val="List Table 4 Accent 6"/>
    <w:basedOn w:val="TableNormal"/>
    <w:uiPriority w:val="49"/>
    <w:rsid w:val="00182234"/>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182234"/>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182234"/>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182234"/>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182234"/>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182234"/>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182234"/>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182234"/>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182234"/>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182234"/>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6Colorful-Accent2">
    <w:name w:val="List Table 6 Colorful Accent 2"/>
    <w:basedOn w:val="TableNormal"/>
    <w:uiPriority w:val="51"/>
    <w:rsid w:val="00182234"/>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182234"/>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182234"/>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182234"/>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6Colorful-Accent6">
    <w:name w:val="List Table 6 Colorful Accent 6"/>
    <w:basedOn w:val="TableNormal"/>
    <w:uiPriority w:val="51"/>
    <w:rsid w:val="00182234"/>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182234"/>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182234"/>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182234"/>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182234"/>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182234"/>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182234"/>
    <w:pPr>
      <w:spacing w:after="0" w:line="240" w:lineRule="auto"/>
    </w:pPr>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182234"/>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182234"/>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lang w:val="en-GB"/>
      <w14:ligatures w14:val="none"/>
    </w:rPr>
  </w:style>
  <w:style w:type="character" w:customStyle="1" w:styleId="MacroTextChar">
    <w:name w:val="Macro Text Char"/>
    <w:basedOn w:val="DefaultParagraphFont"/>
    <w:link w:val="MacroText"/>
    <w:uiPriority w:val="99"/>
    <w:semiHidden/>
    <w:rsid w:val="00182234"/>
    <w:rPr>
      <w:rFonts w:ascii="Consolas" w:eastAsia="SimSun" w:hAnsi="Consolas" w:cs="Times New Roman"/>
      <w:kern w:val="0"/>
      <w:sz w:val="20"/>
      <w:szCs w:val="20"/>
      <w:lang w:val="en-GB"/>
      <w14:ligatures w14:val="none"/>
    </w:rPr>
  </w:style>
  <w:style w:type="table" w:styleId="MediumGrid1">
    <w:name w:val="Medium Grid 1"/>
    <w:basedOn w:val="TableNormal"/>
    <w:uiPriority w:val="67"/>
    <w:semiHidden/>
    <w:unhideWhenUsed/>
    <w:rsid w:val="0018223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18223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semiHidden/>
    <w:unhideWhenUsed/>
    <w:rsid w:val="0018223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18223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18223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18223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semiHidden/>
    <w:unhideWhenUsed/>
    <w:rsid w:val="0018223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1822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1822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1822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1822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1822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1822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1822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1822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1822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semiHidden/>
    <w:unhideWhenUsed/>
    <w:rsid w:val="001822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1822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1822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1822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semiHidden/>
    <w:unhideWhenUsed/>
    <w:rsid w:val="001822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18223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182234"/>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semiHidden/>
    <w:unhideWhenUsed/>
    <w:rsid w:val="00182234"/>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182234"/>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182234"/>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182234"/>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semiHidden/>
    <w:unhideWhenUsed/>
    <w:rsid w:val="00182234"/>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1822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1822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1822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1822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1822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1822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1822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18223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18223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18223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18223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18223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18223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18223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1822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1822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1822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1822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1822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1822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1822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unhideWhenUsed/>
    <w:rsid w:val="00182234"/>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182234"/>
    <w:rPr>
      <w:rFonts w:asciiTheme="majorHAnsi" w:eastAsiaTheme="majorEastAsia" w:hAnsiTheme="majorHAnsi" w:cstheme="majorBidi"/>
      <w:kern w:val="0"/>
      <w:sz w:val="24"/>
      <w:szCs w:val="24"/>
      <w:shd w:val="pct20" w:color="auto" w:fill="auto"/>
      <w:lang w:val="en-GB"/>
      <w14:ligatures w14:val="none"/>
    </w:rPr>
  </w:style>
  <w:style w:type="paragraph" w:styleId="NoSpacing">
    <w:name w:val="No Spacing"/>
    <w:link w:val="NoSpacingChar"/>
    <w:uiPriority w:val="1"/>
    <w:qFormat/>
    <w:rsid w:val="00182234"/>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styleId="NormalIndent">
    <w:name w:val="Normal Indent"/>
    <w:basedOn w:val="Normal"/>
    <w:uiPriority w:val="99"/>
    <w:semiHidden/>
    <w:unhideWhenUsed/>
    <w:rsid w:val="00182234"/>
    <w:pPr>
      <w:ind w:left="720"/>
    </w:pPr>
  </w:style>
  <w:style w:type="paragraph" w:styleId="NoteHeading">
    <w:name w:val="Note Heading"/>
    <w:basedOn w:val="Normal"/>
    <w:next w:val="Normal"/>
    <w:link w:val="NoteHeadingChar"/>
    <w:uiPriority w:val="99"/>
    <w:semiHidden/>
    <w:unhideWhenUsed/>
    <w:rsid w:val="00182234"/>
  </w:style>
  <w:style w:type="character" w:customStyle="1" w:styleId="NoteHeadingChar">
    <w:name w:val="Note Heading Char"/>
    <w:basedOn w:val="DefaultParagraphFont"/>
    <w:link w:val="NoteHeading"/>
    <w:uiPriority w:val="99"/>
    <w:semiHidden/>
    <w:rsid w:val="00182234"/>
    <w:rPr>
      <w:rFonts w:ascii="Times New Roman" w:eastAsia="SimSun" w:hAnsi="Times New Roman" w:cs="Times New Roman"/>
      <w:kern w:val="0"/>
      <w:lang w:val="en-GB"/>
      <w14:ligatures w14:val="none"/>
    </w:rPr>
  </w:style>
  <w:style w:type="table" w:styleId="PlainTable1">
    <w:name w:val="Plain Table 1"/>
    <w:basedOn w:val="TableNormal"/>
    <w:uiPriority w:val="41"/>
    <w:rsid w:val="00182234"/>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182234"/>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182234"/>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182234"/>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182234"/>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182234"/>
    <w:rPr>
      <w:rFonts w:ascii="Consolas" w:hAnsi="Consolas"/>
      <w:sz w:val="21"/>
      <w:szCs w:val="21"/>
    </w:rPr>
  </w:style>
  <w:style w:type="character" w:customStyle="1" w:styleId="PlainTextChar">
    <w:name w:val="Plain Text Char"/>
    <w:basedOn w:val="DefaultParagraphFont"/>
    <w:link w:val="PlainText"/>
    <w:uiPriority w:val="99"/>
    <w:semiHidden/>
    <w:rsid w:val="00182234"/>
    <w:rPr>
      <w:rFonts w:ascii="Consolas" w:eastAsia="SimSun" w:hAnsi="Consolas" w:cs="Times New Roman"/>
      <w:kern w:val="0"/>
      <w:sz w:val="21"/>
      <w:szCs w:val="21"/>
      <w:lang w:val="en-GB"/>
      <w14:ligatures w14:val="none"/>
    </w:rPr>
  </w:style>
  <w:style w:type="paragraph" w:styleId="Quote">
    <w:name w:val="Quote"/>
    <w:basedOn w:val="Normal"/>
    <w:next w:val="Normal"/>
    <w:link w:val="QuoteChar"/>
    <w:uiPriority w:val="29"/>
    <w:qFormat/>
    <w:rsid w:val="00182234"/>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182234"/>
    <w:rPr>
      <w:rFonts w:ascii="Times New Roman" w:eastAsia="SimSun" w:hAnsi="Times New Roman" w:cs="Times New Roman"/>
      <w:i/>
      <w:iCs/>
      <w:color w:val="404040" w:themeColor="text1" w:themeTint="BF"/>
      <w:kern w:val="0"/>
      <w:lang w:val="en-GB"/>
      <w14:ligatures w14:val="none"/>
    </w:rPr>
  </w:style>
  <w:style w:type="paragraph" w:styleId="Salutation">
    <w:name w:val="Salutation"/>
    <w:basedOn w:val="Normal"/>
    <w:next w:val="Normal"/>
    <w:link w:val="SalutationChar"/>
    <w:uiPriority w:val="99"/>
    <w:semiHidden/>
    <w:unhideWhenUsed/>
    <w:rsid w:val="00182234"/>
  </w:style>
  <w:style w:type="character" w:customStyle="1" w:styleId="SalutationChar">
    <w:name w:val="Salutation Char"/>
    <w:basedOn w:val="DefaultParagraphFont"/>
    <w:link w:val="Salutation"/>
    <w:uiPriority w:val="99"/>
    <w:semiHidden/>
    <w:rsid w:val="00182234"/>
    <w:rPr>
      <w:rFonts w:ascii="Times New Roman" w:eastAsia="SimSun" w:hAnsi="Times New Roman" w:cs="Times New Roman"/>
      <w:kern w:val="0"/>
      <w:lang w:val="en-GB"/>
      <w14:ligatures w14:val="none"/>
    </w:rPr>
  </w:style>
  <w:style w:type="paragraph" w:styleId="Signature">
    <w:name w:val="Signature"/>
    <w:basedOn w:val="Normal"/>
    <w:link w:val="SignatureChar"/>
    <w:uiPriority w:val="99"/>
    <w:semiHidden/>
    <w:unhideWhenUsed/>
    <w:rsid w:val="00182234"/>
    <w:pPr>
      <w:ind w:left="4252"/>
    </w:pPr>
  </w:style>
  <w:style w:type="character" w:customStyle="1" w:styleId="SignatureChar">
    <w:name w:val="Signature Char"/>
    <w:basedOn w:val="DefaultParagraphFont"/>
    <w:link w:val="Signature"/>
    <w:uiPriority w:val="99"/>
    <w:semiHidden/>
    <w:rsid w:val="00182234"/>
    <w:rPr>
      <w:rFonts w:ascii="Times New Roman" w:eastAsia="SimSun" w:hAnsi="Times New Roman" w:cs="Times New Roman"/>
      <w:kern w:val="0"/>
      <w:lang w:val="en-GB"/>
      <w14:ligatures w14:val="none"/>
    </w:rPr>
  </w:style>
  <w:style w:type="character" w:styleId="SmartHyperlink">
    <w:name w:val="Smart Hyperlink"/>
    <w:basedOn w:val="DefaultParagraphFont"/>
    <w:uiPriority w:val="99"/>
    <w:semiHidden/>
    <w:unhideWhenUsed/>
    <w:rsid w:val="00182234"/>
    <w:rPr>
      <w:u w:val="dotted"/>
      <w:lang w:val="en-GB"/>
    </w:rPr>
  </w:style>
  <w:style w:type="character" w:styleId="SmartLink">
    <w:name w:val="Smart Link"/>
    <w:basedOn w:val="DefaultParagraphFont"/>
    <w:uiPriority w:val="99"/>
    <w:semiHidden/>
    <w:unhideWhenUsed/>
    <w:rsid w:val="00182234"/>
    <w:rPr>
      <w:color w:val="0000FF"/>
      <w:u w:val="single"/>
      <w:shd w:val="clear" w:color="auto" w:fill="F3F2F1"/>
      <w:lang w:val="en-GB"/>
    </w:rPr>
  </w:style>
  <w:style w:type="character" w:styleId="Strong">
    <w:name w:val="Strong"/>
    <w:basedOn w:val="DefaultParagraphFont"/>
    <w:uiPriority w:val="22"/>
    <w:qFormat/>
    <w:rsid w:val="00182234"/>
    <w:rPr>
      <w:b/>
      <w:bCs/>
      <w:lang w:val="en-GB"/>
    </w:rPr>
  </w:style>
  <w:style w:type="character" w:styleId="SubtleEmphasis">
    <w:name w:val="Subtle Emphasis"/>
    <w:basedOn w:val="DefaultParagraphFont"/>
    <w:uiPriority w:val="19"/>
    <w:qFormat/>
    <w:rsid w:val="00182234"/>
    <w:rPr>
      <w:i/>
      <w:iCs/>
      <w:color w:val="404040" w:themeColor="text1" w:themeTint="BF"/>
      <w:lang w:val="en-GB"/>
    </w:rPr>
  </w:style>
  <w:style w:type="character" w:styleId="SubtleReference">
    <w:name w:val="Subtle Reference"/>
    <w:basedOn w:val="DefaultParagraphFont"/>
    <w:uiPriority w:val="31"/>
    <w:qFormat/>
    <w:rsid w:val="00182234"/>
    <w:rPr>
      <w:smallCaps/>
      <w:color w:val="5A5A5A" w:themeColor="text1" w:themeTint="A5"/>
      <w:lang w:val="en-GB"/>
    </w:rPr>
  </w:style>
  <w:style w:type="table" w:styleId="Table3Deffects1">
    <w:name w:val="Table 3D effects 1"/>
    <w:basedOn w:val="TableNormal"/>
    <w:uiPriority w:val="99"/>
    <w:semiHidden/>
    <w:unhideWhenUsed/>
    <w:rsid w:val="00182234"/>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182234"/>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182234"/>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182234"/>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182234"/>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182234"/>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182234"/>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182234"/>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182234"/>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182234"/>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182234"/>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182234"/>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182234"/>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182234"/>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182234"/>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182234"/>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182234"/>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182234"/>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182234"/>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182234"/>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182234"/>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182234"/>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182234"/>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182234"/>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182234"/>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182234"/>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182234"/>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182234"/>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182234"/>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182234"/>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182234"/>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182234"/>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182234"/>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182234"/>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182234"/>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182234"/>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182234"/>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182234"/>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182234"/>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182234"/>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182234"/>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182234"/>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182234"/>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182234"/>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182234"/>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182234"/>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semiHidden/>
    <w:unhideWhenUsed/>
    <w:rsid w:val="00182234"/>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unhideWhenUsed/>
    <w:qFormat/>
    <w:rsid w:val="00182234"/>
    <w:pPr>
      <w:numPr>
        <w:numId w:val="0"/>
      </w:numPr>
      <w:tabs>
        <w:tab w:val="left" w:pos="567"/>
      </w:tabs>
      <w:spacing w:after="0"/>
      <w:jc w:val="both"/>
      <w:outlineLvl w:val="9"/>
    </w:pPr>
    <w:rPr>
      <w:rFonts w:asciiTheme="majorHAnsi" w:hAnsiTheme="majorHAnsi"/>
      <w:b w:val="0"/>
      <w:bCs w:val="0"/>
      <w:color w:val="2F5496" w:themeColor="accent1" w:themeShade="BF"/>
      <w:kern w:val="0"/>
      <w:sz w:val="32"/>
      <w14:ligatures w14:val="none"/>
    </w:rPr>
  </w:style>
  <w:style w:type="paragraph" w:customStyle="1" w:styleId="CBDprov-agenda-item">
    <w:name w:val="CBD_prov-agenda-item"/>
    <w:basedOn w:val="CBDNormalNoNumber"/>
    <w:qFormat/>
    <w:rsid w:val="00CB7C03"/>
    <w:pPr>
      <w:tabs>
        <w:tab w:val="clear" w:pos="567"/>
      </w:tabs>
      <w:ind w:left="1134" w:hanging="567"/>
      <w:jc w:val="left"/>
    </w:pPr>
  </w:style>
  <w:style w:type="paragraph" w:customStyle="1" w:styleId="HEADING">
    <w:name w:val="HEADING"/>
    <w:basedOn w:val="Normal"/>
    <w:rsid w:val="00122D92"/>
    <w:pPr>
      <w:keepNext/>
      <w:spacing w:before="240" w:after="120"/>
      <w:jc w:val="center"/>
    </w:pPr>
    <w:rPr>
      <w:b/>
      <w:bCs/>
      <w:caps/>
    </w:rPr>
  </w:style>
  <w:style w:type="paragraph" w:customStyle="1" w:styleId="HEADINGNOTFORTOC">
    <w:name w:val="HEADING (NOT FOR TOC)"/>
    <w:basedOn w:val="Heading1"/>
    <w:next w:val="Heading2"/>
    <w:rsid w:val="00122D92"/>
    <w:pPr>
      <w:numPr>
        <w:numId w:val="6"/>
      </w:numPr>
    </w:pPr>
  </w:style>
  <w:style w:type="paragraph" w:customStyle="1" w:styleId="Heading1longmultiline">
    <w:name w:val="Heading 1 (long multiline)"/>
    <w:basedOn w:val="Heading1"/>
    <w:rsid w:val="00122D92"/>
    <w:pPr>
      <w:numPr>
        <w:numId w:val="0"/>
      </w:numPr>
      <w:ind w:left="1843" w:hanging="1134"/>
    </w:pPr>
  </w:style>
  <w:style w:type="paragraph" w:customStyle="1" w:styleId="Heading1multiline">
    <w:name w:val="Heading 1 (multiline)"/>
    <w:basedOn w:val="Heading1"/>
    <w:rsid w:val="00122D92"/>
    <w:pPr>
      <w:numPr>
        <w:numId w:val="0"/>
      </w:numPr>
      <w:ind w:left="1843" w:right="996" w:hanging="360"/>
    </w:pPr>
  </w:style>
  <w:style w:type="paragraph" w:customStyle="1" w:styleId="Heading2multiline">
    <w:name w:val="Heading 2 (multiline)"/>
    <w:basedOn w:val="Heading1"/>
    <w:next w:val="Normal"/>
    <w:rsid w:val="00122D92"/>
    <w:pPr>
      <w:numPr>
        <w:numId w:val="0"/>
      </w:numPr>
      <w:spacing w:before="120"/>
      <w:ind w:left="1843" w:right="998" w:hanging="360"/>
    </w:pPr>
    <w:rPr>
      <w:i/>
      <w:iCs/>
      <w:caps/>
    </w:rPr>
  </w:style>
  <w:style w:type="paragraph" w:customStyle="1" w:styleId="Heading2longmultiline">
    <w:name w:val="Heading 2 (long multiline)"/>
    <w:basedOn w:val="Heading2multiline"/>
    <w:rsid w:val="00122D92"/>
    <w:pPr>
      <w:ind w:left="2127" w:hanging="1276"/>
    </w:pPr>
  </w:style>
  <w:style w:type="paragraph" w:customStyle="1" w:styleId="heading2notforTOC">
    <w:name w:val="heading 2 not for TOC"/>
    <w:basedOn w:val="Heading3"/>
    <w:rsid w:val="00122D92"/>
    <w:pPr>
      <w:numPr>
        <w:numId w:val="6"/>
      </w:numPr>
    </w:pPr>
  </w:style>
  <w:style w:type="paragraph" w:customStyle="1" w:styleId="Heading3multiline">
    <w:name w:val="Heading 3 (multiline)"/>
    <w:basedOn w:val="Heading3"/>
    <w:next w:val="Normal"/>
    <w:rsid w:val="00122D92"/>
    <w:pPr>
      <w:numPr>
        <w:ilvl w:val="0"/>
        <w:numId w:val="0"/>
      </w:numPr>
      <w:ind w:left="1418" w:hanging="425"/>
    </w:pPr>
  </w:style>
  <w:style w:type="paragraph" w:customStyle="1" w:styleId="Heading4indent">
    <w:name w:val="Heading 4 indent"/>
    <w:basedOn w:val="Heading4"/>
    <w:rsid w:val="00122D92"/>
    <w:pPr>
      <w:numPr>
        <w:numId w:val="6"/>
      </w:numPr>
      <w:ind w:left="720"/>
      <w:outlineLvl w:val="9"/>
    </w:pPr>
  </w:style>
  <w:style w:type="paragraph" w:customStyle="1" w:styleId="Para10">
    <w:name w:val="Para1"/>
    <w:basedOn w:val="Normal"/>
    <w:link w:val="Para1Char"/>
    <w:rsid w:val="00122D92"/>
    <w:pPr>
      <w:tabs>
        <w:tab w:val="num" w:pos="360"/>
      </w:tabs>
      <w:spacing w:before="120" w:after="120"/>
    </w:pPr>
    <w:rPr>
      <w:snapToGrid w:val="0"/>
      <w:szCs w:val="18"/>
    </w:rPr>
  </w:style>
  <w:style w:type="paragraph" w:customStyle="1" w:styleId="Para20">
    <w:name w:val="Para2"/>
    <w:basedOn w:val="Para10"/>
    <w:rsid w:val="00122D92"/>
    <w:pPr>
      <w:tabs>
        <w:tab w:val="clear" w:pos="360"/>
      </w:tabs>
      <w:autoSpaceDE w:val="0"/>
      <w:autoSpaceDN w:val="0"/>
    </w:pPr>
  </w:style>
  <w:style w:type="paragraph" w:customStyle="1" w:styleId="para4">
    <w:name w:val="para4"/>
    <w:basedOn w:val="Normal"/>
    <w:rsid w:val="00122D92"/>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122D92"/>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122D92"/>
    <w:pPr>
      <w:spacing w:before="120" w:after="120"/>
      <w:ind w:left="720" w:right="720"/>
    </w:pPr>
    <w:rPr>
      <w:bCs/>
    </w:rPr>
  </w:style>
  <w:style w:type="paragraph" w:customStyle="1" w:styleId="recommendationheader">
    <w:name w:val="recommendation header"/>
    <w:basedOn w:val="Heading2"/>
    <w:qFormat/>
    <w:rsid w:val="00122D92"/>
    <w:pPr>
      <w:numPr>
        <w:numId w:val="6"/>
      </w:numPr>
    </w:pPr>
  </w:style>
  <w:style w:type="paragraph" w:customStyle="1" w:styleId="recommendationheaderlong">
    <w:name w:val="recommendation header long"/>
    <w:basedOn w:val="Heading2longmultiline"/>
    <w:qFormat/>
    <w:rsid w:val="00122D92"/>
  </w:style>
  <w:style w:type="paragraph" w:customStyle="1" w:styleId="reference">
    <w:name w:val="reference"/>
    <w:basedOn w:val="Heading9"/>
    <w:qFormat/>
    <w:rsid w:val="00122D92"/>
    <w:pPr>
      <w:numPr>
        <w:numId w:val="4"/>
      </w:numPr>
      <w:tabs>
        <w:tab w:val="num" w:pos="3240"/>
      </w:tabs>
      <w:ind w:left="3240" w:hanging="360"/>
    </w:pPr>
    <w:rPr>
      <w:i/>
      <w:sz w:val="18"/>
    </w:rPr>
  </w:style>
  <w:style w:type="character" w:customStyle="1" w:styleId="StyleFootnoteReferenceNounderline">
    <w:name w:val="Style Footnote Reference + No underline"/>
    <w:rsid w:val="00122D92"/>
    <w:rPr>
      <w:sz w:val="18"/>
      <w:u w:val="none"/>
      <w:vertAlign w:val="baseline"/>
      <w:lang w:val="en-GB"/>
    </w:rPr>
  </w:style>
  <w:style w:type="paragraph" w:customStyle="1" w:styleId="tabletitle">
    <w:name w:val="table title"/>
    <w:basedOn w:val="Heading2"/>
    <w:qFormat/>
    <w:rsid w:val="00122D92"/>
    <w:pPr>
      <w:numPr>
        <w:ilvl w:val="0"/>
        <w:numId w:val="0"/>
      </w:numPr>
      <w:ind w:left="2313" w:hanging="360"/>
      <w:outlineLvl w:val="9"/>
    </w:pPr>
    <w:rPr>
      <w:i/>
    </w:rPr>
  </w:style>
  <w:style w:type="character" w:customStyle="1" w:styleId="Para1Char">
    <w:name w:val="Para1 Char"/>
    <w:link w:val="Para10"/>
    <w:locked/>
    <w:rsid w:val="00122D92"/>
    <w:rPr>
      <w:rFonts w:ascii="Times New Roman" w:eastAsia="SimSun" w:hAnsi="Times New Roman" w:cs="Times New Roman"/>
      <w:snapToGrid w:val="0"/>
      <w:kern w:val="0"/>
      <w:szCs w:val="18"/>
      <w:lang w:val="en-GB"/>
      <w14:ligatures w14:val="none"/>
    </w:rPr>
  </w:style>
  <w:style w:type="paragraph" w:customStyle="1" w:styleId="CBD-Doc-Type">
    <w:name w:val="CBD-Doc-Type"/>
    <w:basedOn w:val="Normal"/>
    <w:rsid w:val="00122D92"/>
    <w:pPr>
      <w:keepLines/>
      <w:spacing w:before="240" w:after="120"/>
    </w:pPr>
    <w:rPr>
      <w:rFonts w:cs="Angsana New"/>
      <w:b/>
      <w:i/>
      <w:sz w:val="24"/>
    </w:rPr>
  </w:style>
  <w:style w:type="paragraph" w:customStyle="1" w:styleId="CBD-Doc">
    <w:name w:val="CBD-Doc"/>
    <w:basedOn w:val="Normal"/>
    <w:rsid w:val="00122D92"/>
    <w:pPr>
      <w:keepLines/>
      <w:numPr>
        <w:numId w:val="161"/>
      </w:numPr>
      <w:tabs>
        <w:tab w:val="num" w:pos="360"/>
        <w:tab w:val="left" w:pos="567"/>
      </w:tabs>
      <w:spacing w:after="120"/>
      <w:ind w:left="0" w:firstLine="0"/>
    </w:pPr>
    <w:rPr>
      <w:rFonts w:cs="Angsana New"/>
    </w:rPr>
  </w:style>
  <w:style w:type="paragraph" w:customStyle="1" w:styleId="Style1">
    <w:name w:val="Style1"/>
    <w:basedOn w:val="Heading2"/>
    <w:qFormat/>
    <w:rsid w:val="00122D92"/>
    <w:pPr>
      <w:numPr>
        <w:ilvl w:val="0"/>
        <w:numId w:val="0"/>
      </w:numPr>
      <w:ind w:left="2313" w:hanging="360"/>
    </w:pPr>
    <w:rPr>
      <w:i/>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122D92"/>
    <w:rPr>
      <w:rFonts w:ascii="Times New Roman" w:eastAsia="SimSun" w:hAnsi="Times New Roman" w:cs="Times New Roman"/>
      <w:kern w:val="0"/>
      <w:lang w:val="en-GB"/>
      <w14:ligatures w14:val="none"/>
    </w:rPr>
  </w:style>
  <w:style w:type="paragraph" w:customStyle="1" w:styleId="CBDprov-agendaItem">
    <w:name w:val="CBD_prov-agenda_Item"/>
    <w:basedOn w:val="CBDNormalNumber"/>
    <w:qFormat/>
    <w:rsid w:val="00122D92"/>
    <w:pPr>
      <w:numPr>
        <w:numId w:val="0"/>
      </w:numPr>
      <w:ind w:left="927" w:hanging="360"/>
    </w:pPr>
  </w:style>
  <w:style w:type="paragraph" w:customStyle="1" w:styleId="CBDAgendaItem-1">
    <w:name w:val="CBD_AgendaItem-1"/>
    <w:basedOn w:val="Normal"/>
    <w:qFormat/>
    <w:rsid w:val="00122D92"/>
    <w:pPr>
      <w:keepNext/>
      <w:keepLines/>
      <w:spacing w:before="240" w:after="120"/>
      <w:jc w:val="left"/>
    </w:pPr>
    <w:rPr>
      <w:rFonts w:ascii="Times New Roman Bold" w:hAnsi="Times New Roman Bold" w:cs="Times New Roman Bold"/>
      <w:b/>
      <w:sz w:val="24"/>
      <w:szCs w:val="24"/>
    </w:rPr>
  </w:style>
  <w:style w:type="paragraph" w:customStyle="1" w:styleId="CBDAgendaItem-2a">
    <w:name w:val="CBD_AgendaItem-2(a)"/>
    <w:basedOn w:val="CBDAgendaItem-1"/>
    <w:qFormat/>
    <w:rsid w:val="00122D92"/>
    <w:pPr>
      <w:ind w:left="567" w:hanging="567"/>
    </w:pPr>
    <w:rPr>
      <w:sz w:val="22"/>
    </w:rPr>
  </w:style>
  <w:style w:type="paragraph" w:customStyle="1" w:styleId="CBDAgendaItem-3">
    <w:name w:val="CBD_AgendaItem-3"/>
    <w:basedOn w:val="CBDAgendaItem-1"/>
    <w:qFormat/>
    <w:rsid w:val="00122D92"/>
    <w:pPr>
      <w:ind w:left="567" w:hanging="567"/>
    </w:pPr>
    <w:rPr>
      <w:sz w:val="20"/>
    </w:rPr>
  </w:style>
  <w:style w:type="table" w:customStyle="1" w:styleId="TableGrid20">
    <w:name w:val="Table Grid2"/>
    <w:basedOn w:val="TableNormal"/>
    <w:next w:val="TableGrid"/>
    <w:uiPriority w:val="39"/>
    <w:rsid w:val="00122D92"/>
    <w:pPr>
      <w:spacing w:after="0" w:line="240" w:lineRule="auto"/>
    </w:pPr>
    <w:rPr>
      <w:rFonts w:eastAsiaTheme="minorEastAsia"/>
      <w:kern w:val="0"/>
      <w:sz w:val="24"/>
      <w:szCs w:val="24"/>
      <w:lang w:val="fr-CA"/>
      <w14:ligatures w14:val="none"/>
    </w:rPr>
    <w:tblPr/>
  </w:style>
  <w:style w:type="table" w:customStyle="1" w:styleId="TableGrid30">
    <w:name w:val="Table Grid3"/>
    <w:basedOn w:val="TableNormal"/>
    <w:next w:val="TableGrid"/>
    <w:uiPriority w:val="39"/>
    <w:rsid w:val="00122D92"/>
    <w:pPr>
      <w:spacing w:after="0" w:line="240" w:lineRule="auto"/>
    </w:pPr>
    <w:rPr>
      <w:rFonts w:eastAsiaTheme="minorEastAsia"/>
      <w:kern w:val="0"/>
      <w:sz w:val="24"/>
      <w:szCs w:val="24"/>
      <w:lang w:val="fr-CA"/>
      <w14:ligatures w14:val="none"/>
    </w:rPr>
    <w:tblPr/>
  </w:style>
  <w:style w:type="paragraph" w:customStyle="1" w:styleId="Default">
    <w:name w:val="Default"/>
    <w:rsid w:val="00122D92"/>
    <w:pPr>
      <w:autoSpaceDE w:val="0"/>
      <w:autoSpaceDN w:val="0"/>
      <w:adjustRightInd w:val="0"/>
      <w:spacing w:after="0" w:line="240" w:lineRule="auto"/>
    </w:pPr>
    <w:rPr>
      <w:rFonts w:ascii="Times New Roman" w:hAnsi="Times New Roman" w:cs="Times New Roman"/>
      <w:color w:val="000000"/>
      <w:kern w:val="0"/>
      <w:sz w:val="24"/>
      <w:szCs w:val="24"/>
    </w:rPr>
  </w:style>
  <w:style w:type="character" w:customStyle="1" w:styleId="Hashtag1">
    <w:name w:val="Hashtag1"/>
    <w:basedOn w:val="DefaultParagraphFont"/>
    <w:uiPriority w:val="99"/>
    <w:semiHidden/>
    <w:unhideWhenUsed/>
    <w:rsid w:val="00122D92"/>
    <w:rPr>
      <w:color w:val="2B579A"/>
      <w:shd w:val="clear" w:color="auto" w:fill="E1DFDD"/>
      <w:lang w:val="en-GB"/>
    </w:rPr>
  </w:style>
  <w:style w:type="character" w:customStyle="1" w:styleId="Mention1">
    <w:name w:val="Mention1"/>
    <w:basedOn w:val="DefaultParagraphFont"/>
    <w:uiPriority w:val="99"/>
    <w:semiHidden/>
    <w:unhideWhenUsed/>
    <w:rsid w:val="00122D92"/>
    <w:rPr>
      <w:color w:val="2B579A"/>
      <w:shd w:val="clear" w:color="auto" w:fill="E1DFDD"/>
      <w:lang w:val="en-GB"/>
    </w:rPr>
  </w:style>
  <w:style w:type="character" w:customStyle="1" w:styleId="SmartHyperlink1">
    <w:name w:val="Smart Hyperlink1"/>
    <w:basedOn w:val="DefaultParagraphFont"/>
    <w:uiPriority w:val="99"/>
    <w:semiHidden/>
    <w:unhideWhenUsed/>
    <w:rsid w:val="00122D92"/>
    <w:rPr>
      <w:u w:val="dotted"/>
      <w:lang w:val="en-GB"/>
    </w:rPr>
  </w:style>
  <w:style w:type="character" w:customStyle="1" w:styleId="SmartLink1">
    <w:name w:val="SmartLink1"/>
    <w:basedOn w:val="DefaultParagraphFont"/>
    <w:uiPriority w:val="99"/>
    <w:semiHidden/>
    <w:unhideWhenUsed/>
    <w:rsid w:val="00122D92"/>
    <w:rPr>
      <w:color w:val="0000FF"/>
      <w:u w:val="single"/>
      <w:shd w:val="clear" w:color="auto" w:fill="F3F2F1"/>
      <w:lang w:val="en-GB"/>
    </w:rPr>
  </w:style>
  <w:style w:type="character" w:customStyle="1" w:styleId="UnresolvedMention1">
    <w:name w:val="Unresolved Mention1"/>
    <w:basedOn w:val="DefaultParagraphFont"/>
    <w:uiPriority w:val="99"/>
    <w:semiHidden/>
    <w:unhideWhenUsed/>
    <w:rsid w:val="00122D92"/>
    <w:rPr>
      <w:color w:val="605E5C"/>
      <w:shd w:val="clear" w:color="auto" w:fill="E1DFDD"/>
      <w:lang w:val="en-GB"/>
    </w:rPr>
  </w:style>
  <w:style w:type="paragraph" w:customStyle="1" w:styleId="BVIfnrCarattereCharCharCharCarattereCharCharCharCharCharChar1CharCharCharCarattereChar">
    <w:name w:val="BVI fnr Carattere Char Char Char Carattere Char Char Char Char Char Char1 Char Char Char Carattere Char"/>
    <w:aliases w:val="BVI fnr Carattere Char Char Char Carattere Char Char Char Char Char Char1 Char Char Char Carattere Carattere Char"/>
    <w:basedOn w:val="Normal"/>
    <w:uiPriority w:val="99"/>
    <w:rsid w:val="00122D92"/>
    <w:pPr>
      <w:tabs>
        <w:tab w:val="num" w:pos="1800"/>
      </w:tabs>
      <w:spacing w:after="160" w:line="240" w:lineRule="exact"/>
    </w:pPr>
    <w:rPr>
      <w:rFonts w:asciiTheme="minorHAnsi" w:eastAsiaTheme="minorHAnsi" w:hAnsiTheme="minorHAnsi" w:cstheme="minorBidi"/>
      <w:kern w:val="2"/>
      <w:sz w:val="24"/>
      <w:szCs w:val="24"/>
      <w:vertAlign w:val="superscript"/>
      <w14:ligatures w14:val="standardContextual"/>
    </w:rPr>
  </w:style>
  <w:style w:type="paragraph" w:customStyle="1" w:styleId="paranumbering">
    <w:name w:val="para numbering"/>
    <w:basedOn w:val="ListParagraph"/>
    <w:qFormat/>
    <w:rsid w:val="00122D92"/>
    <w:pPr>
      <w:numPr>
        <w:numId w:val="162"/>
      </w:numPr>
      <w:tabs>
        <w:tab w:val="num" w:pos="360"/>
      </w:tabs>
      <w:spacing w:after="120"/>
      <w:ind w:left="720" w:firstLine="0"/>
      <w:contextualSpacing w:val="0"/>
    </w:pPr>
    <w:rPr>
      <w:rFonts w:asciiTheme="majorBidi" w:eastAsiaTheme="minorHAnsi" w:hAnsiTheme="majorBidi" w:cstheme="majorBidi"/>
    </w:rPr>
  </w:style>
  <w:style w:type="table" w:customStyle="1" w:styleId="TableGrid11">
    <w:name w:val="Table Grid11"/>
    <w:basedOn w:val="TableNormal"/>
    <w:next w:val="TableGrid"/>
    <w:uiPriority w:val="39"/>
    <w:rsid w:val="00122D92"/>
    <w:pPr>
      <w:spacing w:after="0" w:line="240" w:lineRule="auto"/>
    </w:pPr>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122D92"/>
    <w:rPr>
      <w:lang w:val="en-GB"/>
    </w:rPr>
  </w:style>
  <w:style w:type="character" w:customStyle="1" w:styleId="normaltextrun">
    <w:name w:val="normaltextrun"/>
    <w:basedOn w:val="DefaultParagraphFont"/>
    <w:rsid w:val="00122D92"/>
    <w:rPr>
      <w:lang w:val="en-GB"/>
    </w:rPr>
  </w:style>
  <w:style w:type="character" w:customStyle="1" w:styleId="NoSpacingChar">
    <w:name w:val="No Spacing Char"/>
    <w:basedOn w:val="DefaultParagraphFont"/>
    <w:link w:val="NoSpacing"/>
    <w:uiPriority w:val="1"/>
    <w:rsid w:val="00122D92"/>
    <w:rPr>
      <w:rFonts w:ascii="Times New Roman" w:eastAsia="SimSun" w:hAnsi="Times New Roman" w:cs="Times New Roman"/>
      <w:kern w:val="0"/>
      <w:lang w:val="en-GB"/>
      <w14:ligatures w14:val="none"/>
    </w:rPr>
  </w:style>
  <w:style w:type="paragraph" w:customStyle="1" w:styleId="CBDreportH1">
    <w:name w:val="CBD_report_H1"/>
    <w:basedOn w:val="CBDNormal"/>
    <w:qFormat/>
    <w:rsid w:val="005743B5"/>
    <w:pPr>
      <w:spacing w:before="240" w:after="240"/>
      <w:ind w:left="567" w:hanging="567"/>
      <w:jc w:val="left"/>
    </w:pPr>
    <w:rPr>
      <w:b/>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74122531">
      <w:bodyDiv w:val="1"/>
      <w:marLeft w:val="0"/>
      <w:marRight w:val="0"/>
      <w:marTop w:val="0"/>
      <w:marBottom w:val="0"/>
      <w:divBdr>
        <w:top w:val="none" w:sz="0" w:space="0" w:color="auto"/>
        <w:left w:val="none" w:sz="0" w:space="0" w:color="auto"/>
        <w:bottom w:val="none" w:sz="0" w:space="0" w:color="auto"/>
        <w:right w:val="none" w:sz="0" w:space="0" w:color="auto"/>
      </w:divBdr>
      <w:divsChild>
        <w:div w:id="132531381">
          <w:marLeft w:val="360"/>
          <w:marRight w:val="0"/>
          <w:marTop w:val="86"/>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www.cbd.int/decisions/cop?m=cop-09" TargetMode="External"/><Relationship Id="rId21" Type="http://schemas.openxmlformats.org/officeDocument/2006/relationships/footer" Target="footer4.xml"/><Relationship Id="rId42" Type="http://schemas.openxmlformats.org/officeDocument/2006/relationships/hyperlink" Target="https://www.cbd.int/decisions/cop/?m=cop-15" TargetMode="External"/><Relationship Id="rId63" Type="http://schemas.openxmlformats.org/officeDocument/2006/relationships/hyperlink" Target="https://www.cbd.int/doc/decisions/cop-14/cop-14-dec-33-en.pdf" TargetMode="External"/><Relationship Id="rId84" Type="http://schemas.openxmlformats.org/officeDocument/2006/relationships/hyperlink" Target="https://www.cbd.int/doc/notifications/2025/ntf-2025-014-wildlife-en.pdf" TargetMode="External"/><Relationship Id="rId138" Type="http://schemas.openxmlformats.org/officeDocument/2006/relationships/hyperlink" Target="https://www.cbd.int/decisions/cop?m=cop-16" TargetMode="External"/><Relationship Id="rId159" Type="http://schemas.openxmlformats.org/officeDocument/2006/relationships/hyperlink" Target="https://www.cbd.int/documents/CBD/SBSTTA/28/L6" TargetMode="External"/><Relationship Id="rId107" Type="http://schemas.openxmlformats.org/officeDocument/2006/relationships/hyperlink" Target="https://www.cbd.int/doc/notifications/2025/ntf-2025-014-wildlife-en.pdf" TargetMode="External"/><Relationship Id="rId11" Type="http://schemas.openxmlformats.org/officeDocument/2006/relationships/image" Target="media/image1.emf"/><Relationship Id="rId32" Type="http://schemas.openxmlformats.org/officeDocument/2006/relationships/hyperlink" Target="https://www.cbd.int/decisions/cop/?m=cop-16" TargetMode="External"/><Relationship Id="rId53" Type="http://schemas.openxmlformats.org/officeDocument/2006/relationships/hyperlink" Target="https://www.cbd.int/decisions/cop/?m=cop-15" TargetMode="External"/><Relationship Id="rId74" Type="http://schemas.openxmlformats.org/officeDocument/2006/relationships/hyperlink" Target="https://www.cbd.int/decisions/cop?m=cop-15" TargetMode="External"/><Relationship Id="rId128" Type="http://schemas.openxmlformats.org/officeDocument/2006/relationships/hyperlink" Target="https://www.cbd.int/meetings/COP-14" TargetMode="External"/><Relationship Id="rId149" Type="http://schemas.openxmlformats.org/officeDocument/2006/relationships/hyperlink" Target="https://www.cbd.int/documents/CBD/SBSTTA/28/L3" TargetMode="External"/><Relationship Id="rId5" Type="http://schemas.openxmlformats.org/officeDocument/2006/relationships/numbering" Target="numbering.xml"/><Relationship Id="rId95" Type="http://schemas.openxmlformats.org/officeDocument/2006/relationships/hyperlink" Target="https://www.cbd.int/decisions/cop?m=cop-15" TargetMode="External"/><Relationship Id="rId160" Type="http://schemas.openxmlformats.org/officeDocument/2006/relationships/hyperlink" Target="https://www.cbd.int/documents/CBD/SBSTTA/28/INF/2/REV1" TargetMode="External"/><Relationship Id="rId22" Type="http://schemas.openxmlformats.org/officeDocument/2006/relationships/header" Target="header5.xml"/><Relationship Id="rId43" Type="http://schemas.openxmlformats.org/officeDocument/2006/relationships/hyperlink" Target="https://www.cbd.int/decisions/cop?m=cop-15" TargetMode="External"/><Relationship Id="rId64" Type="http://schemas.openxmlformats.org/officeDocument/2006/relationships/hyperlink" Target="https://www.cbd.int/doc/decisions/cop-16/cop-16-dec-26-en.pdf" TargetMode="External"/><Relationship Id="rId118" Type="http://schemas.openxmlformats.org/officeDocument/2006/relationships/hyperlink" Target="https://www.cbd.int/decisions/cop?m=cop-10" TargetMode="External"/><Relationship Id="rId139" Type="http://schemas.openxmlformats.org/officeDocument/2006/relationships/hyperlink" Target="https://www.cbd.int/decisions/cop?m=cop-16" TargetMode="External"/><Relationship Id="rId85" Type="http://schemas.openxmlformats.org/officeDocument/2006/relationships/hyperlink" Target="https://www.cbd.int/doc/notifications/2025/ntf-2025-015-wildlife-en.pdf" TargetMode="External"/><Relationship Id="rId150" Type="http://schemas.openxmlformats.org/officeDocument/2006/relationships/hyperlink" Target="https://www.cbd.int/documents/CBD/SBSTTA/28/INF/10" TargetMode="External"/><Relationship Id="rId12" Type="http://schemas.openxmlformats.org/officeDocument/2006/relationships/image" Target="media/image2.png"/><Relationship Id="rId17" Type="http://schemas.openxmlformats.org/officeDocument/2006/relationships/footer" Target="footer2.xml"/><Relationship Id="rId33" Type="http://schemas.openxmlformats.org/officeDocument/2006/relationships/hyperlink" Target="https://www.cbd.int/decisions/cop/?m=cop-16" TargetMode="External"/><Relationship Id="rId38" Type="http://schemas.openxmlformats.org/officeDocument/2006/relationships/hyperlink" Target="https://www.cbd.int/decisions/cop/?m=cop-16" TargetMode="External"/><Relationship Id="rId59" Type="http://schemas.openxmlformats.org/officeDocument/2006/relationships/hyperlink" Target="https://www.cbd.int/decisions/cop/?m=cop-16" TargetMode="External"/><Relationship Id="rId103" Type="http://schemas.openxmlformats.org/officeDocument/2006/relationships/hyperlink" Target="https://www.cbd.int/decisions/cop?m=cop-07" TargetMode="External"/><Relationship Id="rId108" Type="http://schemas.openxmlformats.org/officeDocument/2006/relationships/hyperlink" Target="https://www.cbd.int/doc/notifications/2025/ntf-2025-015-wildlife-en.pdf" TargetMode="External"/><Relationship Id="rId124" Type="http://schemas.openxmlformats.org/officeDocument/2006/relationships/hyperlink" Target="https://www.cbd.int/meetings/COP-10" TargetMode="External"/><Relationship Id="rId129" Type="http://schemas.openxmlformats.org/officeDocument/2006/relationships/hyperlink" Target="https://www.cbd.int/decisions/cop?m=cop-15" TargetMode="External"/><Relationship Id="rId54" Type="http://schemas.openxmlformats.org/officeDocument/2006/relationships/hyperlink" Target="https://www.cbd.int/decisions/cop/?m=cop-16" TargetMode="External"/><Relationship Id="rId70" Type="http://schemas.openxmlformats.org/officeDocument/2006/relationships/hyperlink" Target="https://www.cbd.int/decisions/cop/?m=cop-16" TargetMode="External"/><Relationship Id="rId75" Type="http://schemas.openxmlformats.org/officeDocument/2006/relationships/hyperlink" Target="https://www.cbd.int/decisions/cop/?m=cop-16" TargetMode="External"/><Relationship Id="rId91" Type="http://schemas.openxmlformats.org/officeDocument/2006/relationships/hyperlink" Target="https://www.cbd.int/convention/articles/default.shtml?a=cbd-00&amp;utm" TargetMode="External"/><Relationship Id="rId96" Type="http://schemas.openxmlformats.org/officeDocument/2006/relationships/hyperlink" Target="https://www.cbd.int/doc/publications/8j-cbd-mootz-kuxtal-en.pdf?utm" TargetMode="External"/><Relationship Id="rId140" Type="http://schemas.openxmlformats.org/officeDocument/2006/relationships/hyperlink" Target="https://www.cbd.int/decisions/cop/?m=cop-16" TargetMode="External"/><Relationship Id="rId145" Type="http://schemas.openxmlformats.org/officeDocument/2006/relationships/hyperlink" Target="https://www.cbd.int/documents/CBD/SBSTTA/28/L7" TargetMode="External"/><Relationship Id="rId161" Type="http://schemas.openxmlformats.org/officeDocument/2006/relationships/hyperlink" Target="https://www.cbd.int/documents/CBD/SBSTTA/28/INF/10" TargetMode="External"/><Relationship Id="rId16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23" Type="http://schemas.openxmlformats.org/officeDocument/2006/relationships/hyperlink" Target="https://www.cbd.int/decisions/cop/?m=cop-16" TargetMode="External"/><Relationship Id="rId28" Type="http://schemas.openxmlformats.org/officeDocument/2006/relationships/hyperlink" Target="https://www.cbd.int/decisions/cop/?m=cop-16" TargetMode="External"/><Relationship Id="rId49" Type="http://schemas.openxmlformats.org/officeDocument/2006/relationships/hyperlink" Target="https://www.ipbes.net/monitoring-assessment" TargetMode="External"/><Relationship Id="rId114" Type="http://schemas.openxmlformats.org/officeDocument/2006/relationships/hyperlink" Target="https://www.cbd.int/doc/notifications/2025/ntf-2025-015-wildlife-en.pdf" TargetMode="External"/><Relationship Id="rId119" Type="http://schemas.openxmlformats.org/officeDocument/2006/relationships/hyperlink" Target="https://www.cbd.int/decisions/cop?m=cop-14" TargetMode="External"/><Relationship Id="rId44" Type="http://schemas.openxmlformats.org/officeDocument/2006/relationships/hyperlink" Target="https://www.cbd.int/decisions/cop/?m=cop-16" TargetMode="External"/><Relationship Id="rId60" Type="http://schemas.openxmlformats.org/officeDocument/2006/relationships/hyperlink" Target="https://www.cbd.int/decisions/cop/?m=cop-16" TargetMode="External"/><Relationship Id="rId65" Type="http://schemas.openxmlformats.org/officeDocument/2006/relationships/hyperlink" Target="https://www.cbd.int/documents/CBD/SBSTTA/26/4" TargetMode="External"/><Relationship Id="rId81" Type="http://schemas.openxmlformats.org/officeDocument/2006/relationships/hyperlink" Target="https://www.cbd.int/decisions/cop/?m=cop-16" TargetMode="External"/><Relationship Id="rId86" Type="http://schemas.openxmlformats.org/officeDocument/2006/relationships/hyperlink" Target="https://www.cbd.int/decisions/cop/?m=cop-16" TargetMode="External"/><Relationship Id="rId130" Type="http://schemas.openxmlformats.org/officeDocument/2006/relationships/hyperlink" Target="https://www.cbd.int/meetings/COP-15" TargetMode="External"/><Relationship Id="rId135" Type="http://schemas.openxmlformats.org/officeDocument/2006/relationships/hyperlink" Target="https://www.cbd.int/decisions/cop?m=cop-16" TargetMode="External"/><Relationship Id="rId151" Type="http://schemas.openxmlformats.org/officeDocument/2006/relationships/hyperlink" Target="https://www.cbd.int/documents/CBD/SBSTTA/28/L4" TargetMode="External"/><Relationship Id="rId156" Type="http://schemas.openxmlformats.org/officeDocument/2006/relationships/hyperlink" Target="https://www.cbd.int/documents/CBD/SBSTTA/28/L5" TargetMode="External"/><Relationship Id="rId13" Type="http://schemas.openxmlformats.org/officeDocument/2006/relationships/image" Target="media/image3.png"/><Relationship Id="rId18" Type="http://schemas.openxmlformats.org/officeDocument/2006/relationships/header" Target="header3.xml"/><Relationship Id="rId39" Type="http://schemas.openxmlformats.org/officeDocument/2006/relationships/hyperlink" Target="https://www.cbd.int/recommendations/sb8j/?m=sb8j-01" TargetMode="External"/><Relationship Id="rId109" Type="http://schemas.openxmlformats.org/officeDocument/2006/relationships/hyperlink" Target="https://www.cbd.int/doc/notifications/2025/ntf-2025-014-wildlife-en.pdf" TargetMode="External"/><Relationship Id="rId34" Type="http://schemas.openxmlformats.org/officeDocument/2006/relationships/hyperlink" Target="https://www.cbd.int/decisions/cop/?m=cop-16" TargetMode="External"/><Relationship Id="rId50" Type="http://schemas.openxmlformats.org/officeDocument/2006/relationships/hyperlink" Target="https://www.ipbes.net/spatial-planning-assessment" TargetMode="External"/><Relationship Id="rId55" Type="http://schemas.openxmlformats.org/officeDocument/2006/relationships/hyperlink" Target="https://www.cbd.int/decisions/cop?m=cop-14" TargetMode="External"/><Relationship Id="rId76" Type="http://schemas.openxmlformats.org/officeDocument/2006/relationships/hyperlink" Target="https://www.cbd.int/decisions/cop/?m=cop-16" TargetMode="External"/><Relationship Id="rId97" Type="http://schemas.openxmlformats.org/officeDocument/2006/relationships/hyperlink" Target="https://www.cbd.int/decisions/cop?m=cop-13" TargetMode="External"/><Relationship Id="rId104" Type="http://schemas.openxmlformats.org/officeDocument/2006/relationships/hyperlink" Target="https://www.cbd.int/gbf/targets/5" TargetMode="External"/><Relationship Id="rId120" Type="http://schemas.openxmlformats.org/officeDocument/2006/relationships/hyperlink" Target="https://www.cbd.int/meetings/COP-15" TargetMode="External"/><Relationship Id="rId125" Type="http://schemas.openxmlformats.org/officeDocument/2006/relationships/hyperlink" Target="https://www.cbd.int/meetings/COP-11" TargetMode="External"/><Relationship Id="rId141" Type="http://schemas.openxmlformats.org/officeDocument/2006/relationships/hyperlink" Target="https://www.cbd.int/decisions/cop/?m=cop-16" TargetMode="External"/><Relationship Id="rId146" Type="http://schemas.openxmlformats.org/officeDocument/2006/relationships/hyperlink" Target="https://www.cbd.int/documents/CBD/SBSTTA/28/L7" TargetMode="External"/><Relationship Id="rId167" Type="http://schemas.openxmlformats.org/officeDocument/2006/relationships/theme" Target="theme/theme1.xml"/><Relationship Id="rId7" Type="http://schemas.openxmlformats.org/officeDocument/2006/relationships/settings" Target="settings.xml"/><Relationship Id="rId71" Type="http://schemas.openxmlformats.org/officeDocument/2006/relationships/hyperlink" Target="https://www.cbd.int/decisions/cop/?m=cop-16" TargetMode="External"/><Relationship Id="rId92" Type="http://schemas.openxmlformats.org/officeDocument/2006/relationships/hyperlink" Target="https://apps1.unep.org/resolutions/uploads/1992-convention_on_biological_diversity-en.pdf?utm" TargetMode="External"/><Relationship Id="rId162" Type="http://schemas.openxmlformats.org/officeDocument/2006/relationships/hyperlink" Target="https://www.cbd.int/documents/CBD/SBSTTA/28/L2" TargetMode="External"/><Relationship Id="rId2" Type="http://schemas.openxmlformats.org/officeDocument/2006/relationships/customXml" Target="../customXml/item2.xml"/><Relationship Id="rId29" Type="http://schemas.openxmlformats.org/officeDocument/2006/relationships/hyperlink" Target="https://www.cbd.int/decisions/cop/?m=cop-15" TargetMode="External"/><Relationship Id="rId24" Type="http://schemas.openxmlformats.org/officeDocument/2006/relationships/hyperlink" Target="https://www.cbd.int/decisions/cop/?m=cop-15" TargetMode="External"/><Relationship Id="rId40" Type="http://schemas.openxmlformats.org/officeDocument/2006/relationships/hyperlink" Target="https://www.cbd.int/recommendations/sb8j/?m=sb8j-01" TargetMode="External"/><Relationship Id="rId45" Type="http://schemas.openxmlformats.org/officeDocument/2006/relationships/hyperlink" Target="https://www.cbd.int/decisions/cop/?m=cop-16" TargetMode="External"/><Relationship Id="rId66" Type="http://schemas.openxmlformats.org/officeDocument/2006/relationships/hyperlink" Target="https://www.cbd.int/decisions/cop?m=cop-07" TargetMode="External"/><Relationship Id="rId87" Type="http://schemas.openxmlformats.org/officeDocument/2006/relationships/hyperlink" Target="https://www.cbd.int/doc/notifications/2025/ntf-2025-014-wildlife-en.pdf" TargetMode="External"/><Relationship Id="rId110" Type="http://schemas.openxmlformats.org/officeDocument/2006/relationships/hyperlink" Target="https://www.cbd.int/doc/notifications/2025/ntf-2025-015-wildlife-en.pdf" TargetMode="External"/><Relationship Id="rId115" Type="http://schemas.openxmlformats.org/officeDocument/2006/relationships/hyperlink" Target="https://www.cbd.int/doc/decisions/cop-07/cop-07-dec-28-en.pdf" TargetMode="External"/><Relationship Id="rId131" Type="http://schemas.openxmlformats.org/officeDocument/2006/relationships/hyperlink" Target="https://www.cbd.int/decisions/cop/?m=cop-16" TargetMode="External"/><Relationship Id="rId136" Type="http://schemas.openxmlformats.org/officeDocument/2006/relationships/hyperlink" Target="https://www.cbd.int/decisions/cop?m=cop-16" TargetMode="External"/><Relationship Id="rId157" Type="http://schemas.openxmlformats.org/officeDocument/2006/relationships/hyperlink" Target="https://www.cbd.int/documents/CBD/SBSTTA/28/INF/10" TargetMode="External"/><Relationship Id="rId61" Type="http://schemas.openxmlformats.org/officeDocument/2006/relationships/hyperlink" Target="https://www.cbd.int/decisions/cop/?m=cop-15" TargetMode="External"/><Relationship Id="rId82" Type="http://schemas.openxmlformats.org/officeDocument/2006/relationships/hyperlink" Target="https://www.cbd.int/decisions/cop/?m=cop-16" TargetMode="External"/><Relationship Id="rId152" Type="http://schemas.openxmlformats.org/officeDocument/2006/relationships/hyperlink" Target="https://www.cbd.int/documents/CBD/SBSTTA/28/L4" TargetMode="External"/><Relationship Id="rId19" Type="http://schemas.openxmlformats.org/officeDocument/2006/relationships/header" Target="header4.xml"/><Relationship Id="rId14" Type="http://schemas.openxmlformats.org/officeDocument/2006/relationships/header" Target="header1.xml"/><Relationship Id="rId30" Type="http://schemas.openxmlformats.org/officeDocument/2006/relationships/hyperlink" Target="https://www.cbd.int/decisions/cop/?m=cop-15" TargetMode="External"/><Relationship Id="rId35" Type="http://schemas.openxmlformats.org/officeDocument/2006/relationships/hyperlink" Target="https://www.cbd.int/documents/CBD/SBSTTA/28/INF/4" TargetMode="External"/><Relationship Id="rId56" Type="http://schemas.openxmlformats.org/officeDocument/2006/relationships/hyperlink" Target="https://www.cbd.int/decisions/cop/?m=cop-15" TargetMode="External"/><Relationship Id="rId77" Type="http://schemas.openxmlformats.org/officeDocument/2006/relationships/hyperlink" Target="https://www.cbd.int/decisions/cop?m=cop-14" TargetMode="External"/><Relationship Id="rId100" Type="http://schemas.openxmlformats.org/officeDocument/2006/relationships/hyperlink" Target="https://www.cbd.int/decisions/cop?m=cop-05" TargetMode="External"/><Relationship Id="rId105" Type="http://schemas.openxmlformats.org/officeDocument/2006/relationships/hyperlink" Target="https://www.cbd.int/decisions/cop/?m=cop-16" TargetMode="External"/><Relationship Id="rId126" Type="http://schemas.openxmlformats.org/officeDocument/2006/relationships/hyperlink" Target="https://www.cbd.int/meetings/COP-12" TargetMode="External"/><Relationship Id="rId147" Type="http://schemas.openxmlformats.org/officeDocument/2006/relationships/hyperlink" Target="https://www.cbd.int/documents/CBD/SBSTTA/28/INF/10" TargetMode="External"/><Relationship Id="rId8" Type="http://schemas.openxmlformats.org/officeDocument/2006/relationships/webSettings" Target="webSettings.xml"/><Relationship Id="rId51" Type="http://schemas.openxmlformats.org/officeDocument/2006/relationships/hyperlink" Target="https://www.ipbes.net/second-global-assessment" TargetMode="External"/><Relationship Id="rId72" Type="http://schemas.openxmlformats.org/officeDocument/2006/relationships/hyperlink" Target="https://www.cbd.int/decisions/cop/?m=cop-16" TargetMode="External"/><Relationship Id="rId93" Type="http://schemas.openxmlformats.org/officeDocument/2006/relationships/hyperlink" Target="https://apps1.unep.org/resolutions/uploads/1992-convention_on_biological_diversity-en.pdf?utm" TargetMode="External"/><Relationship Id="rId98" Type="http://schemas.openxmlformats.org/officeDocument/2006/relationships/hyperlink" Target="https://www.cbd.int/convention/articles?a=cbd-06&amp;utm" TargetMode="External"/><Relationship Id="rId121" Type="http://schemas.openxmlformats.org/officeDocument/2006/relationships/hyperlink" Target="https://www.cbd.int/decisions/cop/?m=cop-16" TargetMode="External"/><Relationship Id="rId142" Type="http://schemas.openxmlformats.org/officeDocument/2006/relationships/hyperlink" Target="https://www.cbd.int/decisions/cop/?m=cop-16" TargetMode="External"/><Relationship Id="rId163" Type="http://schemas.openxmlformats.org/officeDocument/2006/relationships/hyperlink" Target="https://www.cbd.int/documents/CBD/SBSTTA/28/L2" TargetMode="External"/><Relationship Id="rId3" Type="http://schemas.openxmlformats.org/officeDocument/2006/relationships/customXml" Target="../customXml/item3.xml"/><Relationship Id="rId25" Type="http://schemas.openxmlformats.org/officeDocument/2006/relationships/hyperlink" Target="https://www.cbd.int/decisions/cop/?m=cop-15" TargetMode="External"/><Relationship Id="rId46" Type="http://schemas.openxmlformats.org/officeDocument/2006/relationships/hyperlink" Target="https://www.cbd.int/decisions/cop/?m=cop-16" TargetMode="External"/><Relationship Id="rId67" Type="http://schemas.openxmlformats.org/officeDocument/2006/relationships/hyperlink" Target="https://www.cbd.int/decisions/cop?m=cop-14" TargetMode="External"/><Relationship Id="rId116" Type="http://schemas.openxmlformats.org/officeDocument/2006/relationships/hyperlink" Target="https://www.cbd.int/doc/decisions/cop-08/cop-08-dec-24-en.pdf" TargetMode="External"/><Relationship Id="rId137" Type="http://schemas.openxmlformats.org/officeDocument/2006/relationships/hyperlink" Target="https://www.cbd.int/decisions/cop?m=cop-16" TargetMode="External"/><Relationship Id="rId158" Type="http://schemas.openxmlformats.org/officeDocument/2006/relationships/hyperlink" Target="https://www.cbd.int/documents/CBD/SBSTTA/28/L6" TargetMode="External"/><Relationship Id="rId20" Type="http://schemas.openxmlformats.org/officeDocument/2006/relationships/footer" Target="footer3.xml"/><Relationship Id="rId41" Type="http://schemas.openxmlformats.org/officeDocument/2006/relationships/hyperlink" Target="https://www.cbd.int/documents/CBD/SBSTTA/28/INF/4" TargetMode="External"/><Relationship Id="rId62" Type="http://schemas.openxmlformats.org/officeDocument/2006/relationships/hyperlink" Target="https://www.cbd.int/decisions/cop/?m=cop-16" TargetMode="External"/><Relationship Id="rId83" Type="http://schemas.openxmlformats.org/officeDocument/2006/relationships/hyperlink" Target="https://www.cbd.int/decisions/cop/?m=cop-16" TargetMode="External"/><Relationship Id="rId88" Type="http://schemas.openxmlformats.org/officeDocument/2006/relationships/hyperlink" Target="https://www.cbd.int/doc/notifications/2025/ntf-2025-015-wildlife-en.pdf" TargetMode="External"/><Relationship Id="rId111" Type="http://schemas.openxmlformats.org/officeDocument/2006/relationships/hyperlink" Target="https://www.cbd.int/doc/notifications/2025/ntf-2025-014-wildlife-en.pdf" TargetMode="External"/><Relationship Id="rId132" Type="http://schemas.openxmlformats.org/officeDocument/2006/relationships/hyperlink" Target="https://www.cbd.int/decisions/cop/?m=cop-16" TargetMode="External"/><Relationship Id="rId153" Type="http://schemas.openxmlformats.org/officeDocument/2006/relationships/hyperlink" Target="https://www.cbd.int/documents/CBD/SBSTTA/28/L4" TargetMode="External"/><Relationship Id="rId15" Type="http://schemas.openxmlformats.org/officeDocument/2006/relationships/header" Target="header2.xml"/><Relationship Id="rId36" Type="http://schemas.openxmlformats.org/officeDocument/2006/relationships/hyperlink" Target="https://www.cbd.int/documents/CBD/SBSTTA/28/INF/4" TargetMode="External"/><Relationship Id="rId57" Type="http://schemas.openxmlformats.org/officeDocument/2006/relationships/hyperlink" Target="https://www.cbd.int/decisions/cop/?m=cop-16" TargetMode="External"/><Relationship Id="rId106" Type="http://schemas.openxmlformats.org/officeDocument/2006/relationships/hyperlink" Target="https://www.cbd.int/decisions/cop/?m=cop-16" TargetMode="External"/><Relationship Id="rId127" Type="http://schemas.openxmlformats.org/officeDocument/2006/relationships/hyperlink" Target="https://www.cbd.int/meetings/COP-13" TargetMode="External"/><Relationship Id="rId10" Type="http://schemas.openxmlformats.org/officeDocument/2006/relationships/endnotes" Target="endnotes.xml"/><Relationship Id="rId31" Type="http://schemas.openxmlformats.org/officeDocument/2006/relationships/hyperlink" Target="https://www.cbd.int/decisions/cop/?m=cop-15" TargetMode="External"/><Relationship Id="rId52" Type="http://schemas.openxmlformats.org/officeDocument/2006/relationships/hyperlink" Target="https://www.cbd.int/decisions/cop/?m=cop-14" TargetMode="External"/><Relationship Id="rId73" Type="http://schemas.openxmlformats.org/officeDocument/2006/relationships/hyperlink" Target="https://www.cbd.int/decisions/cop?m=cop-07" TargetMode="External"/><Relationship Id="rId78" Type="http://schemas.openxmlformats.org/officeDocument/2006/relationships/hyperlink" Target="https://www.cbd.int/decisions/cop?m=cop-14" TargetMode="External"/><Relationship Id="rId94" Type="http://schemas.openxmlformats.org/officeDocument/2006/relationships/hyperlink" Target="https://www.cbd.int/decisions/cop?m=cop-12" TargetMode="External"/><Relationship Id="rId99" Type="http://schemas.openxmlformats.org/officeDocument/2006/relationships/hyperlink" Target="https://www.cbd.int/convention/articles/default.shtml?a=cbd-20" TargetMode="External"/><Relationship Id="rId101" Type="http://schemas.openxmlformats.org/officeDocument/2006/relationships/hyperlink" Target="https://www.cbd.int/convention/articles/default.shtml?a=cbd-14" TargetMode="External"/><Relationship Id="rId122" Type="http://schemas.openxmlformats.org/officeDocument/2006/relationships/hyperlink" Target="https://www.cbd.int/decisions/cop?m=cop-08" TargetMode="External"/><Relationship Id="rId143" Type="http://schemas.openxmlformats.org/officeDocument/2006/relationships/hyperlink" Target="https://www.cbd.int/decisions/cop?m=cop-16" TargetMode="External"/><Relationship Id="rId148" Type="http://schemas.openxmlformats.org/officeDocument/2006/relationships/hyperlink" Target="https://www.cbd.int/documents/CBD/SBSTTA/28/L3" TargetMode="External"/><Relationship Id="rId164" Type="http://schemas.openxmlformats.org/officeDocument/2006/relationships/hyperlink" Target="https://www.cbd.int/documents/CBD/SBSTTA/28/L2" TargetMode="External"/><Relationship Id="rId4" Type="http://schemas.openxmlformats.org/officeDocument/2006/relationships/customXml" Target="../customXml/item4.xml"/><Relationship Id="rId9" Type="http://schemas.openxmlformats.org/officeDocument/2006/relationships/footnotes" Target="footnotes.xml"/><Relationship Id="rId26" Type="http://schemas.openxmlformats.org/officeDocument/2006/relationships/hyperlink" Target="https://www.cbd.int/decisions/cop/?m=cop-16" TargetMode="External"/><Relationship Id="rId47" Type="http://schemas.openxmlformats.org/officeDocument/2006/relationships/hyperlink" Target="https://www.cbd.int/documents/CBD/SBSTTA/26/2" TargetMode="External"/><Relationship Id="rId68" Type="http://schemas.openxmlformats.org/officeDocument/2006/relationships/hyperlink" Target="https://www.cbd.int/decisions/cop?m=cop-15" TargetMode="External"/><Relationship Id="rId89" Type="http://schemas.openxmlformats.org/officeDocument/2006/relationships/hyperlink" Target="https://www.cbd.int/decisions/cop?m=cop-14" TargetMode="External"/><Relationship Id="rId112" Type="http://schemas.openxmlformats.org/officeDocument/2006/relationships/hyperlink" Target="https://www.cbd.int/doc/notifications/2025/ntf-2025-015-wildlife-en.pdf" TargetMode="External"/><Relationship Id="rId133" Type="http://schemas.openxmlformats.org/officeDocument/2006/relationships/hyperlink" Target="https://www.cbd.int/documents/CBD/SBSTTA/28/INF/2/REV1" TargetMode="External"/><Relationship Id="rId154" Type="http://schemas.openxmlformats.org/officeDocument/2006/relationships/hyperlink" Target="https://www.cbd.int/documents/CBD/SBSTTA/28/INF/10" TargetMode="External"/><Relationship Id="rId16" Type="http://schemas.openxmlformats.org/officeDocument/2006/relationships/footer" Target="footer1.xml"/><Relationship Id="rId37" Type="http://schemas.openxmlformats.org/officeDocument/2006/relationships/hyperlink" Target="https://www.cbd.int/documents/CBD/SBSTTA/28/INF/8/REV1" TargetMode="External"/><Relationship Id="rId58" Type="http://schemas.openxmlformats.org/officeDocument/2006/relationships/hyperlink" Target="https://www.cbd.int/decisions/cop?m=cop-10" TargetMode="External"/><Relationship Id="rId79" Type="http://schemas.openxmlformats.org/officeDocument/2006/relationships/hyperlink" Target="https://www.cbd.int/decisions/cop?m=cop-14" TargetMode="External"/><Relationship Id="rId102" Type="http://schemas.openxmlformats.org/officeDocument/2006/relationships/hyperlink" Target="https://www.cbd.int/decisions/cop?m=cop-08" TargetMode="External"/><Relationship Id="rId123" Type="http://schemas.openxmlformats.org/officeDocument/2006/relationships/hyperlink" Target="https://www.cbd.int/meetings/COP-09" TargetMode="External"/><Relationship Id="rId144" Type="http://schemas.openxmlformats.org/officeDocument/2006/relationships/hyperlink" Target="https://www.cbd.int/documents/CBD/SBSTTA/28/INF/10" TargetMode="External"/><Relationship Id="rId90" Type="http://schemas.openxmlformats.org/officeDocument/2006/relationships/hyperlink" Target="https://www.cbd.int/doc/decisions/cop-07/cop-07-dec-12-en.pdf" TargetMode="External"/><Relationship Id="rId165" Type="http://schemas.openxmlformats.org/officeDocument/2006/relationships/fontTable" Target="fontTable.xml"/><Relationship Id="rId27" Type="http://schemas.openxmlformats.org/officeDocument/2006/relationships/hyperlink" Target="https://www.cbd.int/decisions/cop/?m=cop-16" TargetMode="External"/><Relationship Id="rId48" Type="http://schemas.openxmlformats.org/officeDocument/2006/relationships/hyperlink" Target="https://www.cbd.int/documents/CBD/SBSTTA/26/2" TargetMode="External"/><Relationship Id="rId69" Type="http://schemas.openxmlformats.org/officeDocument/2006/relationships/hyperlink" Target="https://www.cbd.int/decisions/cop?m=cop-15" TargetMode="External"/><Relationship Id="rId113" Type="http://schemas.openxmlformats.org/officeDocument/2006/relationships/hyperlink" Target="https://www.cbd.int/doc/notifications/2025/ntf-2025-014-wildlife-en.pdf" TargetMode="External"/><Relationship Id="rId134" Type="http://schemas.openxmlformats.org/officeDocument/2006/relationships/hyperlink" Target="https://www.cbd.int/documents/CBD/SBSTTA/28/7/ADD1" TargetMode="External"/><Relationship Id="rId80" Type="http://schemas.openxmlformats.org/officeDocument/2006/relationships/hyperlink" Target="https://www.cbd.int/decisions/cop?m=cop-15" TargetMode="External"/><Relationship Id="rId155" Type="http://schemas.openxmlformats.org/officeDocument/2006/relationships/hyperlink" Target="https://www.cbd.int/documents/CBD/SBSTTA/28/L5" TargetMode="External"/></Relationships>
</file>

<file path=word/_rels/footnotes.xml.rels><?xml version="1.0" encoding="UTF-8" standalone="yes"?>
<Relationships xmlns="http://schemas.openxmlformats.org/package/2006/relationships"><Relationship Id="rId26" Type="http://schemas.openxmlformats.org/officeDocument/2006/relationships/hyperlink" Target="https://www.cbd.int/decisions/mop/?m=cp-mop-10" TargetMode="External"/><Relationship Id="rId21" Type="http://schemas.openxmlformats.org/officeDocument/2006/relationships/hyperlink" Target="https://www.cbd.int/notifications/2025-088" TargetMode="External"/><Relationship Id="rId42" Type="http://schemas.openxmlformats.org/officeDocument/2006/relationships/hyperlink" Target="https://www.cbd.int/doc/decisions/cop-07/cop-07-dec-28-en.pdf" TargetMode="External"/><Relationship Id="rId47" Type="http://schemas.openxmlformats.org/officeDocument/2006/relationships/hyperlink" Target="https://www.cbd.int/marine/ebsa/revised-tor-iag-on-ebsa.pdf" TargetMode="External"/><Relationship Id="rId63" Type="http://schemas.openxmlformats.org/officeDocument/2006/relationships/hyperlink" Target="https://www.cbd.int/documents/CBD/SBSTTA/28/INF/11" TargetMode="External"/><Relationship Id="rId68" Type="http://schemas.openxmlformats.org/officeDocument/2006/relationships/hyperlink" Target="https://www.cbd.int/documents/CBD/SBSTTA/28/1/ADD2" TargetMode="External"/><Relationship Id="rId84" Type="http://schemas.openxmlformats.org/officeDocument/2006/relationships/hyperlink" Target="https://webtv.un.org/en/asset/k1s/k1se8c8lcp" TargetMode="External"/><Relationship Id="rId89" Type="http://schemas.openxmlformats.org/officeDocument/2006/relationships/hyperlink" Target="http://www.cbd.int/doc/interventions/6a709c093d89408b4bbdee20/Posicio_n%20Argentina%20-%20SBSTTA-28%20-%20Informe%20de%20la%20reunio_n.pdf" TargetMode="External"/><Relationship Id="rId16" Type="http://schemas.openxmlformats.org/officeDocument/2006/relationships/hyperlink" Target="https://www.cbd.int/documents/CBD/SYNBIO/AHTEG/2026/1/3" TargetMode="External"/><Relationship Id="rId11" Type="http://schemas.openxmlformats.org/officeDocument/2006/relationships/hyperlink" Target="https://www.cbd.int/documents/CBD/SBSTTA/28/INF/11" TargetMode="External"/><Relationship Id="rId32" Type="http://schemas.openxmlformats.org/officeDocument/2006/relationships/hyperlink" Target="https://www.cbd.int/decisions/cop/?m=cop-15" TargetMode="External"/><Relationship Id="rId37" Type="http://schemas.openxmlformats.org/officeDocument/2006/relationships/hyperlink" Target="https://www.ilo.org/sites/default/files/wcmsp5/groups/public/%40ed_norm/%40relconf/documents/meetingdocument/wcms_848633.pdf" TargetMode="External"/><Relationship Id="rId53" Type="http://schemas.openxmlformats.org/officeDocument/2006/relationships/hyperlink" Target="https://www.cbd.int/meetings/SBSTTA-28" TargetMode="External"/><Relationship Id="rId58" Type="http://schemas.openxmlformats.org/officeDocument/2006/relationships/hyperlink" Target="https://www.cbd.int/documents/CBD/SBSTTA/28/2/ADD2" TargetMode="External"/><Relationship Id="rId74" Type="http://schemas.openxmlformats.org/officeDocument/2006/relationships/hyperlink" Target="https://www.cbd.int/documents/CBD/SBSTTA/28/4/ADD1" TargetMode="External"/><Relationship Id="rId79" Type="http://schemas.openxmlformats.org/officeDocument/2006/relationships/hyperlink" Target="https://www.cbd.int/documents/CBD/SBSTTA/28/INF/6" TargetMode="External"/><Relationship Id="rId5" Type="http://schemas.openxmlformats.org/officeDocument/2006/relationships/hyperlink" Target="https://www.cbd.int/decisions/cop/?m=cop-16" TargetMode="External"/><Relationship Id="rId14" Type="http://schemas.openxmlformats.org/officeDocument/2006/relationships/hyperlink" Target="https://www.cbd.int/decisions/cop/?m=cop-16" TargetMode="External"/><Relationship Id="rId22" Type="http://schemas.openxmlformats.org/officeDocument/2006/relationships/hyperlink" Target="https://www.cbd.int/decisions/mop/?m=cp-mop-10" TargetMode="External"/><Relationship Id="rId27" Type="http://schemas.openxmlformats.org/officeDocument/2006/relationships/hyperlink" Target="https://www.cbd.int/doc/decisions/cp-mop-10/cp-mop-10-dec-04-en.pdf" TargetMode="External"/><Relationship Id="rId30" Type="http://schemas.openxmlformats.org/officeDocument/2006/relationships/hyperlink" Target="https://www.cbd.int/decisions/cop/?m=cop-15" TargetMode="External"/><Relationship Id="rId35" Type="http://schemas.openxmlformats.org/officeDocument/2006/relationships/hyperlink" Target="https://www.cbd.int/documents/CBD/COP/16/INF/7" TargetMode="External"/><Relationship Id="rId43" Type="http://schemas.openxmlformats.org/officeDocument/2006/relationships/hyperlink" Target="https://www.cbd.int/decisions/cop/?m=cop-16" TargetMode="External"/><Relationship Id="rId48" Type="http://schemas.openxmlformats.org/officeDocument/2006/relationships/hyperlink" Target="https://www.cbd.int/decisions/cop?m=cop-09" TargetMode="External"/><Relationship Id="rId56" Type="http://schemas.openxmlformats.org/officeDocument/2006/relationships/hyperlink" Target="https://www.cbd.int/documents/CBD/SBSTTA/28/2/REV1" TargetMode="External"/><Relationship Id="rId64" Type="http://schemas.openxmlformats.org/officeDocument/2006/relationships/hyperlink" Target="https://www.cbd.int/documents/CBD/SBSTTA/28/INF/13" TargetMode="External"/><Relationship Id="rId69" Type="http://schemas.openxmlformats.org/officeDocument/2006/relationships/hyperlink" Target="https://www.cbd.int/notifications/2026-055" TargetMode="External"/><Relationship Id="rId77" Type="http://schemas.openxmlformats.org/officeDocument/2006/relationships/hyperlink" Target="https://www.cbd.int/documents/CBD/SBSTTA/28/5/REV1" TargetMode="External"/><Relationship Id="rId8" Type="http://schemas.openxmlformats.org/officeDocument/2006/relationships/hyperlink" Target="https://www.cbd.int/documents/CBD/COP/16/INF/4" TargetMode="External"/><Relationship Id="rId51" Type="http://schemas.openxmlformats.org/officeDocument/2006/relationships/hyperlink" Target="https://www.cbd.int/doc/decisions/cop-08/cop-08-dec-01-en.pdf" TargetMode="External"/><Relationship Id="rId72" Type="http://schemas.openxmlformats.org/officeDocument/2006/relationships/hyperlink" Target="https://www.cbd.int/documents/CBD/SBSTTA/28/3" TargetMode="External"/><Relationship Id="rId80" Type="http://schemas.openxmlformats.org/officeDocument/2006/relationships/hyperlink" Target="https://www.cbd.int/documents/CBD/SBSTTA/28/INF/12" TargetMode="External"/><Relationship Id="rId85" Type="http://schemas.openxmlformats.org/officeDocument/2006/relationships/hyperlink" Target="https://www.cbd.int/documents/CBD/SBSTTA/28/7" TargetMode="External"/><Relationship Id="rId3" Type="http://schemas.openxmlformats.org/officeDocument/2006/relationships/hyperlink" Target="https://www.cbd.int/decisions/cop/?m=cop-15" TargetMode="External"/><Relationship Id="rId12" Type="http://schemas.openxmlformats.org/officeDocument/2006/relationships/hyperlink" Target="https://www.cbd.int/documents/CBD/COP/16/INF/3/REV1" TargetMode="External"/><Relationship Id="rId17" Type="http://schemas.openxmlformats.org/officeDocument/2006/relationships/hyperlink" Target="https://www.cbd.int/documents/CBD/SYNBIO/AHTEG/2026/1/2" TargetMode="External"/><Relationship Id="rId25" Type="http://schemas.openxmlformats.org/officeDocument/2006/relationships/hyperlink" Target="https://www.cbd.int/doc/publications/cbd-ts-100-en.pdf" TargetMode="External"/><Relationship Id="rId33" Type="http://schemas.openxmlformats.org/officeDocument/2006/relationships/hyperlink" Target="https://www.cbd.int/decisions/cop?m=cop-07" TargetMode="External"/><Relationship Id="rId38" Type="http://schemas.openxmlformats.org/officeDocument/2006/relationships/hyperlink" Target="https://www.cbd.int/doc/decisions/cop-07/cop-07-dec-28-en.pdf" TargetMode="External"/><Relationship Id="rId46" Type="http://schemas.openxmlformats.org/officeDocument/2006/relationships/hyperlink" Target="http://16/16" TargetMode="External"/><Relationship Id="rId59" Type="http://schemas.openxmlformats.org/officeDocument/2006/relationships/hyperlink" Target="https://www.cbd.int/documents/CBD/SBSTTA/28/2/ADD3" TargetMode="External"/><Relationship Id="rId67" Type="http://schemas.openxmlformats.org/officeDocument/2006/relationships/hyperlink" Target="https://www.cbd.int/documents/CBD/SBI/7/INF/22" TargetMode="External"/><Relationship Id="rId20" Type="http://schemas.openxmlformats.org/officeDocument/2006/relationships/hyperlink" Target="https://www.cbd.int/notifications/2025-065" TargetMode="External"/><Relationship Id="rId41" Type="http://schemas.openxmlformats.org/officeDocument/2006/relationships/hyperlink" Target="https://www.cbd.int/decisions/cop/?m=cop-15" TargetMode="External"/><Relationship Id="rId54" Type="http://schemas.openxmlformats.org/officeDocument/2006/relationships/hyperlink" Target="https://www.cbd.int/documents/CBD/SBSTTA/28/1" TargetMode="External"/><Relationship Id="rId62" Type="http://schemas.openxmlformats.org/officeDocument/2006/relationships/hyperlink" Target="https://www.cbd.int/documents/CBD/SBSTTA/28/INF/9" TargetMode="External"/><Relationship Id="rId70" Type="http://schemas.openxmlformats.org/officeDocument/2006/relationships/hyperlink" Target="https://www.cbd.int/doc/notifications/2026/ntf-2026-060-sbstta28-sbi7-en.pdf" TargetMode="External"/><Relationship Id="rId75" Type="http://schemas.openxmlformats.org/officeDocument/2006/relationships/hyperlink" Target="https://www.cbd.int/doc/interventions/6a7094db3d89408b4bbdec41/item%205%20australia%20(1).pdf" TargetMode="External"/><Relationship Id="rId83" Type="http://schemas.openxmlformats.org/officeDocument/2006/relationships/hyperlink" Target="https://www.cbd.int/documents/CBD/SBSTTA/28/INF/7" TargetMode="External"/><Relationship Id="rId88" Type="http://schemas.openxmlformats.org/officeDocument/2006/relationships/hyperlink" Target="https://www.cbd.int/conferences/nairobi-2026/sbstta-28/documents" TargetMode="External"/><Relationship Id="rId1" Type="http://schemas.openxmlformats.org/officeDocument/2006/relationships/hyperlink" Target="https://www.cbd.int/decisions/cop?m=cop-15" TargetMode="External"/><Relationship Id="rId6" Type="http://schemas.openxmlformats.org/officeDocument/2006/relationships/hyperlink" Target="https://www.cbd.int/decisions/cop/?m=cop-15" TargetMode="External"/><Relationship Id="rId15" Type="http://schemas.openxmlformats.org/officeDocument/2006/relationships/hyperlink" Target="https://www.cbd.int/decisions/cop/?m=cop-15" TargetMode="External"/><Relationship Id="rId23" Type="http://schemas.openxmlformats.org/officeDocument/2006/relationships/hyperlink" Target="https://www.cbd.int/decisions/np-mop/?m=np-mop-05" TargetMode="External"/><Relationship Id="rId28" Type="http://schemas.openxmlformats.org/officeDocument/2006/relationships/hyperlink" Target="https://www.cbd.int/decisions/np-mop/?m=np-mop-05" TargetMode="External"/><Relationship Id="rId36" Type="http://schemas.openxmlformats.org/officeDocument/2006/relationships/hyperlink" Target="https://www.cbd.int/decisions/cop?m=cop-16" TargetMode="External"/><Relationship Id="rId49" Type="http://schemas.openxmlformats.org/officeDocument/2006/relationships/hyperlink" Target="https://www.cbd.int/decisions/cop?m=cop-13" TargetMode="External"/><Relationship Id="rId57" Type="http://schemas.openxmlformats.org/officeDocument/2006/relationships/hyperlink" Target="https://www.cbd.int/documents/CBD/SBSTTA/28/2/ADD1/REV1" TargetMode="External"/><Relationship Id="rId10" Type="http://schemas.openxmlformats.org/officeDocument/2006/relationships/hyperlink" Target="https://www.cbd.int/decisions/cop/?m=cop-15" TargetMode="External"/><Relationship Id="rId31" Type="http://schemas.openxmlformats.org/officeDocument/2006/relationships/hyperlink" Target="https://www.cbd.int/decisions/cop?m=cop-15" TargetMode="External"/><Relationship Id="rId44" Type="http://schemas.openxmlformats.org/officeDocument/2006/relationships/hyperlink" Target="https://www.cbd.int/decisions/cop/?m=cop-15" TargetMode="External"/><Relationship Id="rId52" Type="http://schemas.openxmlformats.org/officeDocument/2006/relationships/hyperlink" Target="https://www.cbd.int/documents/CBD/MCB/WS/2025/1/2" TargetMode="External"/><Relationship Id="rId60" Type="http://schemas.openxmlformats.org/officeDocument/2006/relationships/hyperlink" Target="https://www.cbd.int/documents/CBD/SBSTTA/28/INF/4" TargetMode="External"/><Relationship Id="rId65" Type="http://schemas.openxmlformats.org/officeDocument/2006/relationships/hyperlink" Target="https://www.cbd.int/documents/CBD/SBI/7/INF/17" TargetMode="External"/><Relationship Id="rId73" Type="http://schemas.openxmlformats.org/officeDocument/2006/relationships/hyperlink" Target="https://www.cbd.int/documents/CBD/SBSTTA/28/4" TargetMode="External"/><Relationship Id="rId78" Type="http://schemas.openxmlformats.org/officeDocument/2006/relationships/hyperlink" Target="https://www.cbd.int/documents/CBD/SBSTTA/28/INF/5" TargetMode="External"/><Relationship Id="rId81" Type="http://schemas.openxmlformats.org/officeDocument/2006/relationships/hyperlink" Target="https://www.cbd.int/documents/CBD/SBSTTA/28/6/REV1" TargetMode="External"/><Relationship Id="rId86" Type="http://schemas.openxmlformats.org/officeDocument/2006/relationships/hyperlink" Target="https://www.cbd.int/documents/CBD/SBSTTA/28/7/ADD1" TargetMode="External"/><Relationship Id="rId4" Type="http://schemas.openxmlformats.org/officeDocument/2006/relationships/hyperlink" Target="https://www.cbd.int/decisions/cop/?m=cop-15" TargetMode="External"/><Relationship Id="rId9" Type="http://schemas.openxmlformats.org/officeDocument/2006/relationships/hyperlink" Target="https://www.cbd.int/documents/CBD/SBSTTA/28/INF/4" TargetMode="External"/><Relationship Id="rId13" Type="http://schemas.openxmlformats.org/officeDocument/2006/relationships/hyperlink" Target="https://www.cbd.int/decisions/cop/?m=cop-15" TargetMode="External"/><Relationship Id="rId18" Type="http://schemas.openxmlformats.org/officeDocument/2006/relationships/hyperlink" Target="https://www.cbd.int/decisions/cop/?m=cop-15" TargetMode="External"/><Relationship Id="rId39" Type="http://schemas.openxmlformats.org/officeDocument/2006/relationships/hyperlink" Target="https://www.cbd.int/decisions/cop/?m=cop-15" TargetMode="External"/><Relationship Id="rId34" Type="http://schemas.openxmlformats.org/officeDocument/2006/relationships/hyperlink" Target="https://www.cbd.int/documents/CBD/COP/16/INF/6" TargetMode="External"/><Relationship Id="rId50" Type="http://schemas.openxmlformats.org/officeDocument/2006/relationships/hyperlink" Target="https://www.cbd.int/documents/UNEP/CBD/COP/11/23" TargetMode="External"/><Relationship Id="rId55" Type="http://schemas.openxmlformats.org/officeDocument/2006/relationships/hyperlink" Target="https://www.cbd.int/documents/CBD/SBSTTA/28/1/ADD2" TargetMode="External"/><Relationship Id="rId76" Type="http://schemas.openxmlformats.org/officeDocument/2006/relationships/hyperlink" Target="http://www.cbd.int/doc/interventions/6a7093eea161cb52c9ce4171/Norway%20Item%205.pdf" TargetMode="External"/><Relationship Id="rId7" Type="http://schemas.openxmlformats.org/officeDocument/2006/relationships/hyperlink" Target="https://www.cbd.int/decisions/cop/?m=cop-15" TargetMode="External"/><Relationship Id="rId71" Type="http://schemas.openxmlformats.org/officeDocument/2006/relationships/hyperlink" Target="https://www.cbd.int/doc/interventions/6a7095d49ee74a24b01cc771/Norway%20statement%20item%203.pdf" TargetMode="External"/><Relationship Id="rId2" Type="http://schemas.openxmlformats.org/officeDocument/2006/relationships/hyperlink" Target="https://www.cbd.int/documents/CBD/SBI/7/INF/17" TargetMode="External"/><Relationship Id="rId29" Type="http://schemas.openxmlformats.org/officeDocument/2006/relationships/hyperlink" Target="https://www.cbd.int/decisions/cop?m=cop-08" TargetMode="External"/><Relationship Id="rId24" Type="http://schemas.openxmlformats.org/officeDocument/2006/relationships/hyperlink" Target="https://www.cbd.int/decisions/cop/?m=cop-15" TargetMode="External"/><Relationship Id="rId40" Type="http://schemas.openxmlformats.org/officeDocument/2006/relationships/hyperlink" Target="https://www.cbd.int/decisions/?id=13650" TargetMode="External"/><Relationship Id="rId45" Type="http://schemas.openxmlformats.org/officeDocument/2006/relationships/hyperlink" Target="https://www.cbd.int/decisions/cop?m=cop-15" TargetMode="External"/><Relationship Id="rId66" Type="http://schemas.openxmlformats.org/officeDocument/2006/relationships/hyperlink" Target="https://www.cbd.int/documents/CBD/SBI/7/INF/20" TargetMode="External"/><Relationship Id="rId87" Type="http://schemas.openxmlformats.org/officeDocument/2006/relationships/hyperlink" Target="https://www.cbd.int/documents/CBD/MCB/WS/2025/1/2" TargetMode="External"/><Relationship Id="rId61" Type="http://schemas.openxmlformats.org/officeDocument/2006/relationships/hyperlink" Target="https://www.cbd.int/documents/CBD/SBSTTA/28/INF/8/REV1" TargetMode="External"/><Relationship Id="rId82" Type="http://schemas.openxmlformats.org/officeDocument/2006/relationships/hyperlink" Target="https://www.cbd.int/documents/CBD/SBSTTA/28/INF/3" TargetMode="External"/><Relationship Id="rId19" Type="http://schemas.openxmlformats.org/officeDocument/2006/relationships/hyperlink" Target="https://www.cbd.int/meetings/COP-13"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United%20Nations\MEA-CBD-Editing%20Team%20-%20Documents\Meeting%20documents\SBSTTA\SBSTTA-25\Status&amp;Templates\sbstta-template.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D39C39C7681420C907D52FDE3C9DD40"/>
        <w:category>
          <w:name w:val="General"/>
          <w:gallery w:val="placeholder"/>
        </w:category>
        <w:types>
          <w:type w:val="bbPlcHdr"/>
        </w:types>
        <w:behaviors>
          <w:behavior w:val="content"/>
        </w:behaviors>
        <w:guid w:val="{82ABEC41-92AC-414D-8BFA-ECB26E89054A}"/>
      </w:docPartPr>
      <w:docPartBody>
        <w:p w:rsidR="002619BD" w:rsidRDefault="002619BD">
          <w:pPr>
            <w:pStyle w:val="AD39C39C7681420C907D52FDE3C9DD40"/>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DengXian">
    <w:panose1 w:val="02010600030101010101"/>
    <w:charset w:val="86"/>
    <w:family w:val="auto"/>
    <w:pitch w:val="variable"/>
    <w:sig w:usb0="A00002BF" w:usb1="38CF7CFA" w:usb2="00000016" w:usb3="00000000" w:csb0="0004000F" w:csb1="00000000"/>
  </w:font>
  <w:font w:name="Simplified Arabic">
    <w:charset w:val="B2"/>
    <w:family w:val="roman"/>
    <w:pitch w:val="variable"/>
    <w:sig w:usb0="00002003" w:usb1="80000000" w:usb2="00000008" w:usb3="00000000" w:csb0="00000041"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10006FF" w:usb1="4000FCFF" w:usb2="00000009" w:usb3="00000000" w:csb0="0000019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MS Mincho">
    <w:panose1 w:val="02020609040205080304"/>
    <w:charset w:val="80"/>
    <w:family w:val="modern"/>
    <w:pitch w:val="fixed"/>
    <w:sig w:usb0="E00002FF" w:usb1="6AC7FDFB" w:usb2="08000012" w:usb3="00000000" w:csb0="0002009F" w:csb1="00000000"/>
  </w:font>
  <w:font w:name="Aptos Narrow">
    <w:charset w:val="00"/>
    <w:family w:val="swiss"/>
    <w:pitch w:val="variable"/>
    <w:sig w:usb0="20000287" w:usb1="00000003" w:usb2="00000000" w:usb3="00000000" w:csb0="0000019F" w:csb1="00000000"/>
  </w:font>
  <w:font w:name="Batang">
    <w:panose1 w:val="02030600000101010101"/>
    <w:charset w:val="81"/>
    <w:family w:val="roman"/>
    <w:pitch w:val="variable"/>
    <w:sig w:usb0="B00002AF" w:usb1="69D77CFB" w:usb2="00000030" w:usb3="00000000" w:csb0="0008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19BD"/>
    <w:rsid w:val="000277AE"/>
    <w:rsid w:val="00035965"/>
    <w:rsid w:val="00047F3C"/>
    <w:rsid w:val="00073FCF"/>
    <w:rsid w:val="000909F8"/>
    <w:rsid w:val="0009161F"/>
    <w:rsid w:val="00094A45"/>
    <w:rsid w:val="000A1F3C"/>
    <w:rsid w:val="000B1DF8"/>
    <w:rsid w:val="00112BE8"/>
    <w:rsid w:val="00116FE9"/>
    <w:rsid w:val="00127274"/>
    <w:rsid w:val="00127D6E"/>
    <w:rsid w:val="00187FA6"/>
    <w:rsid w:val="00191204"/>
    <w:rsid w:val="00194629"/>
    <w:rsid w:val="001B3079"/>
    <w:rsid w:val="001B5E85"/>
    <w:rsid w:val="001D79EB"/>
    <w:rsid w:val="001F36A0"/>
    <w:rsid w:val="00211F7B"/>
    <w:rsid w:val="002303C1"/>
    <w:rsid w:val="00237534"/>
    <w:rsid w:val="002612D3"/>
    <w:rsid w:val="002619BD"/>
    <w:rsid w:val="00261F3C"/>
    <w:rsid w:val="002A721F"/>
    <w:rsid w:val="002B1999"/>
    <w:rsid w:val="002C60FE"/>
    <w:rsid w:val="002D10AE"/>
    <w:rsid w:val="002F1C76"/>
    <w:rsid w:val="0030273A"/>
    <w:rsid w:val="00317F8A"/>
    <w:rsid w:val="003360A5"/>
    <w:rsid w:val="003614B8"/>
    <w:rsid w:val="003629B4"/>
    <w:rsid w:val="0037253F"/>
    <w:rsid w:val="003A5B35"/>
    <w:rsid w:val="003F15AC"/>
    <w:rsid w:val="004008DB"/>
    <w:rsid w:val="004105F4"/>
    <w:rsid w:val="00421A1E"/>
    <w:rsid w:val="00437839"/>
    <w:rsid w:val="00446745"/>
    <w:rsid w:val="00446929"/>
    <w:rsid w:val="00485A38"/>
    <w:rsid w:val="00486327"/>
    <w:rsid w:val="004A0E5C"/>
    <w:rsid w:val="004A419C"/>
    <w:rsid w:val="004A6F7C"/>
    <w:rsid w:val="004B5487"/>
    <w:rsid w:val="004D3633"/>
    <w:rsid w:val="004D712D"/>
    <w:rsid w:val="004E2747"/>
    <w:rsid w:val="004E496E"/>
    <w:rsid w:val="004E4E80"/>
    <w:rsid w:val="005150EB"/>
    <w:rsid w:val="00524A39"/>
    <w:rsid w:val="00536832"/>
    <w:rsid w:val="005461A3"/>
    <w:rsid w:val="0056061C"/>
    <w:rsid w:val="0056491C"/>
    <w:rsid w:val="00571434"/>
    <w:rsid w:val="0058576D"/>
    <w:rsid w:val="00585ABD"/>
    <w:rsid w:val="00597F27"/>
    <w:rsid w:val="005E634B"/>
    <w:rsid w:val="005F38C4"/>
    <w:rsid w:val="005F7F4D"/>
    <w:rsid w:val="00604043"/>
    <w:rsid w:val="00644BEC"/>
    <w:rsid w:val="00651C0B"/>
    <w:rsid w:val="0065425F"/>
    <w:rsid w:val="00655739"/>
    <w:rsid w:val="0066154A"/>
    <w:rsid w:val="006676D4"/>
    <w:rsid w:val="006805A2"/>
    <w:rsid w:val="0069029D"/>
    <w:rsid w:val="006903FC"/>
    <w:rsid w:val="006A3939"/>
    <w:rsid w:val="006A7FC3"/>
    <w:rsid w:val="006B2FC1"/>
    <w:rsid w:val="006D5B61"/>
    <w:rsid w:val="006F38F4"/>
    <w:rsid w:val="006F520C"/>
    <w:rsid w:val="00702DCC"/>
    <w:rsid w:val="00704A84"/>
    <w:rsid w:val="0071257A"/>
    <w:rsid w:val="007257F7"/>
    <w:rsid w:val="00762421"/>
    <w:rsid w:val="0077245C"/>
    <w:rsid w:val="00782ECC"/>
    <w:rsid w:val="00792766"/>
    <w:rsid w:val="00794B35"/>
    <w:rsid w:val="007E224F"/>
    <w:rsid w:val="007E28EC"/>
    <w:rsid w:val="007E4C1B"/>
    <w:rsid w:val="00854B9B"/>
    <w:rsid w:val="008859CC"/>
    <w:rsid w:val="008A73BF"/>
    <w:rsid w:val="008C5F14"/>
    <w:rsid w:val="008C7F88"/>
    <w:rsid w:val="00936A1D"/>
    <w:rsid w:val="00950EF1"/>
    <w:rsid w:val="00976F3F"/>
    <w:rsid w:val="009878E1"/>
    <w:rsid w:val="00991AD3"/>
    <w:rsid w:val="0099481C"/>
    <w:rsid w:val="0099785F"/>
    <w:rsid w:val="00997E00"/>
    <w:rsid w:val="009E12CC"/>
    <w:rsid w:val="009E6E61"/>
    <w:rsid w:val="009F0FDB"/>
    <w:rsid w:val="00A25D4C"/>
    <w:rsid w:val="00AB2F76"/>
    <w:rsid w:val="00AB35BE"/>
    <w:rsid w:val="00AB4A2C"/>
    <w:rsid w:val="00AC5073"/>
    <w:rsid w:val="00AE4665"/>
    <w:rsid w:val="00AF0AA1"/>
    <w:rsid w:val="00B8149A"/>
    <w:rsid w:val="00BA390C"/>
    <w:rsid w:val="00BA4418"/>
    <w:rsid w:val="00BA5C3E"/>
    <w:rsid w:val="00BD3663"/>
    <w:rsid w:val="00C3659D"/>
    <w:rsid w:val="00C53DF0"/>
    <w:rsid w:val="00C84B39"/>
    <w:rsid w:val="00C87856"/>
    <w:rsid w:val="00C903C3"/>
    <w:rsid w:val="00CA3E73"/>
    <w:rsid w:val="00CC35AC"/>
    <w:rsid w:val="00CF30AB"/>
    <w:rsid w:val="00CF32F9"/>
    <w:rsid w:val="00D01E81"/>
    <w:rsid w:val="00D04B9A"/>
    <w:rsid w:val="00D07FC9"/>
    <w:rsid w:val="00D31693"/>
    <w:rsid w:val="00D31F6F"/>
    <w:rsid w:val="00D458A4"/>
    <w:rsid w:val="00D52EC8"/>
    <w:rsid w:val="00D8335E"/>
    <w:rsid w:val="00D94FC5"/>
    <w:rsid w:val="00DB6899"/>
    <w:rsid w:val="00DC1825"/>
    <w:rsid w:val="00E036D5"/>
    <w:rsid w:val="00E17D4C"/>
    <w:rsid w:val="00E306E4"/>
    <w:rsid w:val="00E62C62"/>
    <w:rsid w:val="00E927E9"/>
    <w:rsid w:val="00EA2C43"/>
    <w:rsid w:val="00ED4461"/>
    <w:rsid w:val="00EE47AA"/>
    <w:rsid w:val="00F05EFA"/>
    <w:rsid w:val="00F35575"/>
    <w:rsid w:val="00F6463F"/>
    <w:rsid w:val="00FC3B06"/>
    <w:rsid w:val="00FC5E9E"/>
    <w:rsid w:val="00FC5FCD"/>
    <w:rsid w:val="00FF5FF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US"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AD39C39C7681420C907D52FDE3C9DD40">
    <w:name w:val="AD39C39C7681420C907D52FDE3C9DD4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2df9ec3d1724fd38fbdb31ffb36738f">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e4a1d0b9a3a4cf739a6dfd7525babea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F4BAE1-ED7F-4A55-B9F9-821D0C6F64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3.xml><?xml version="1.0" encoding="utf-8"?>
<ds:datastoreItem xmlns:ds="http://schemas.openxmlformats.org/officeDocument/2006/customXml" ds:itemID="{AC945A9F-947C-44FE-93EC-23C2ADE27F98}">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4.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sbstta-template</Template>
  <TotalTime>37</TotalTime>
  <Pages>79</Pages>
  <Words>35847</Words>
  <Characters>218670</Characters>
  <Application>Microsoft Office Word</Application>
  <DocSecurity>0</DocSecurity>
  <Lines>3584</Lines>
  <Paragraphs>1291</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Draft report of the meeting</vt:lpstr>
      <vt:lpstr>Introduction</vt:lpstr>
    </vt:vector>
  </TitlesOfParts>
  <Company/>
  <LinksUpToDate>false</LinksUpToDate>
  <CharactersWithSpaces>253226</CharactersWithSpaces>
  <SharedDoc>false</SharedDoc>
  <HLinks>
    <vt:vector size="360" baseType="variant">
      <vt:variant>
        <vt:i4>7602213</vt:i4>
      </vt:variant>
      <vt:variant>
        <vt:i4>66</vt:i4>
      </vt:variant>
      <vt:variant>
        <vt:i4>0</vt:i4>
      </vt:variant>
      <vt:variant>
        <vt:i4>5</vt:i4>
      </vt:variant>
      <vt:variant>
        <vt:lpwstr>https://www.cbd.int/documents/CBD/SBSTTA/28/L2</vt:lpwstr>
      </vt:variant>
      <vt:variant>
        <vt:lpwstr/>
      </vt:variant>
      <vt:variant>
        <vt:i4>7602213</vt:i4>
      </vt:variant>
      <vt:variant>
        <vt:i4>63</vt:i4>
      </vt:variant>
      <vt:variant>
        <vt:i4>0</vt:i4>
      </vt:variant>
      <vt:variant>
        <vt:i4>5</vt:i4>
      </vt:variant>
      <vt:variant>
        <vt:lpwstr>https://www.cbd.int/documents/CBD/SBSTTA/28/L2</vt:lpwstr>
      </vt:variant>
      <vt:variant>
        <vt:lpwstr/>
      </vt:variant>
      <vt:variant>
        <vt:i4>7602213</vt:i4>
      </vt:variant>
      <vt:variant>
        <vt:i4>60</vt:i4>
      </vt:variant>
      <vt:variant>
        <vt:i4>0</vt:i4>
      </vt:variant>
      <vt:variant>
        <vt:i4>5</vt:i4>
      </vt:variant>
      <vt:variant>
        <vt:lpwstr>https://www.cbd.int/documents/CBD/SBSTTA/28/L2</vt:lpwstr>
      </vt:variant>
      <vt:variant>
        <vt:lpwstr/>
      </vt:variant>
      <vt:variant>
        <vt:i4>3604599</vt:i4>
      </vt:variant>
      <vt:variant>
        <vt:i4>57</vt:i4>
      </vt:variant>
      <vt:variant>
        <vt:i4>0</vt:i4>
      </vt:variant>
      <vt:variant>
        <vt:i4>5</vt:i4>
      </vt:variant>
      <vt:variant>
        <vt:lpwstr>https://www.cbd.int/documents/CBD/SBSTTA/28/INF/10</vt:lpwstr>
      </vt:variant>
      <vt:variant>
        <vt:lpwstr/>
      </vt:variant>
      <vt:variant>
        <vt:i4>8126576</vt:i4>
      </vt:variant>
      <vt:variant>
        <vt:i4>54</vt:i4>
      </vt:variant>
      <vt:variant>
        <vt:i4>0</vt:i4>
      </vt:variant>
      <vt:variant>
        <vt:i4>5</vt:i4>
      </vt:variant>
      <vt:variant>
        <vt:lpwstr>https://www.cbd.int/documents/CBD/SBSTTA/28/INF/2/REV1</vt:lpwstr>
      </vt:variant>
      <vt:variant>
        <vt:lpwstr/>
      </vt:variant>
      <vt:variant>
        <vt:i4>7340069</vt:i4>
      </vt:variant>
      <vt:variant>
        <vt:i4>51</vt:i4>
      </vt:variant>
      <vt:variant>
        <vt:i4>0</vt:i4>
      </vt:variant>
      <vt:variant>
        <vt:i4>5</vt:i4>
      </vt:variant>
      <vt:variant>
        <vt:lpwstr>https://www.cbd.int/documents/CBD/SBSTTA/28/L6</vt:lpwstr>
      </vt:variant>
      <vt:variant>
        <vt:lpwstr/>
      </vt:variant>
      <vt:variant>
        <vt:i4>7340069</vt:i4>
      </vt:variant>
      <vt:variant>
        <vt:i4>48</vt:i4>
      </vt:variant>
      <vt:variant>
        <vt:i4>0</vt:i4>
      </vt:variant>
      <vt:variant>
        <vt:i4>5</vt:i4>
      </vt:variant>
      <vt:variant>
        <vt:lpwstr>https://www.cbd.int/documents/CBD/SBSTTA/28/L6</vt:lpwstr>
      </vt:variant>
      <vt:variant>
        <vt:lpwstr/>
      </vt:variant>
      <vt:variant>
        <vt:i4>3604599</vt:i4>
      </vt:variant>
      <vt:variant>
        <vt:i4>45</vt:i4>
      </vt:variant>
      <vt:variant>
        <vt:i4>0</vt:i4>
      </vt:variant>
      <vt:variant>
        <vt:i4>5</vt:i4>
      </vt:variant>
      <vt:variant>
        <vt:lpwstr>https://www.cbd.int/documents/CBD/SBSTTA/28/INF/10</vt:lpwstr>
      </vt:variant>
      <vt:variant>
        <vt:lpwstr/>
      </vt:variant>
      <vt:variant>
        <vt:i4>7536677</vt:i4>
      </vt:variant>
      <vt:variant>
        <vt:i4>42</vt:i4>
      </vt:variant>
      <vt:variant>
        <vt:i4>0</vt:i4>
      </vt:variant>
      <vt:variant>
        <vt:i4>5</vt:i4>
      </vt:variant>
      <vt:variant>
        <vt:lpwstr>https://www.cbd.int/documents/CBD/SBSTTA/28/L5</vt:lpwstr>
      </vt:variant>
      <vt:variant>
        <vt:lpwstr/>
      </vt:variant>
      <vt:variant>
        <vt:i4>7536677</vt:i4>
      </vt:variant>
      <vt:variant>
        <vt:i4>39</vt:i4>
      </vt:variant>
      <vt:variant>
        <vt:i4>0</vt:i4>
      </vt:variant>
      <vt:variant>
        <vt:i4>5</vt:i4>
      </vt:variant>
      <vt:variant>
        <vt:lpwstr>https://www.cbd.int/documents/CBD/SBSTTA/28/L5</vt:lpwstr>
      </vt:variant>
      <vt:variant>
        <vt:lpwstr/>
      </vt:variant>
      <vt:variant>
        <vt:i4>3604599</vt:i4>
      </vt:variant>
      <vt:variant>
        <vt:i4>36</vt:i4>
      </vt:variant>
      <vt:variant>
        <vt:i4>0</vt:i4>
      </vt:variant>
      <vt:variant>
        <vt:i4>5</vt:i4>
      </vt:variant>
      <vt:variant>
        <vt:lpwstr>https://www.cbd.int/documents/CBD/SBSTTA/28/INF/10</vt:lpwstr>
      </vt:variant>
      <vt:variant>
        <vt:lpwstr/>
      </vt:variant>
      <vt:variant>
        <vt:i4>7471141</vt:i4>
      </vt:variant>
      <vt:variant>
        <vt:i4>33</vt:i4>
      </vt:variant>
      <vt:variant>
        <vt:i4>0</vt:i4>
      </vt:variant>
      <vt:variant>
        <vt:i4>5</vt:i4>
      </vt:variant>
      <vt:variant>
        <vt:lpwstr>https://www.cbd.int/documents/CBD/SBSTTA/28/L4</vt:lpwstr>
      </vt:variant>
      <vt:variant>
        <vt:lpwstr/>
      </vt:variant>
      <vt:variant>
        <vt:i4>7471141</vt:i4>
      </vt:variant>
      <vt:variant>
        <vt:i4>30</vt:i4>
      </vt:variant>
      <vt:variant>
        <vt:i4>0</vt:i4>
      </vt:variant>
      <vt:variant>
        <vt:i4>5</vt:i4>
      </vt:variant>
      <vt:variant>
        <vt:lpwstr>https://www.cbd.int/documents/CBD/SBSTTA/28/L4</vt:lpwstr>
      </vt:variant>
      <vt:variant>
        <vt:lpwstr/>
      </vt:variant>
      <vt:variant>
        <vt:i4>7471141</vt:i4>
      </vt:variant>
      <vt:variant>
        <vt:i4>27</vt:i4>
      </vt:variant>
      <vt:variant>
        <vt:i4>0</vt:i4>
      </vt:variant>
      <vt:variant>
        <vt:i4>5</vt:i4>
      </vt:variant>
      <vt:variant>
        <vt:lpwstr>https://www.cbd.int/documents/CBD/SBSTTA/28/L4</vt:lpwstr>
      </vt:variant>
      <vt:variant>
        <vt:lpwstr/>
      </vt:variant>
      <vt:variant>
        <vt:i4>3604599</vt:i4>
      </vt:variant>
      <vt:variant>
        <vt:i4>24</vt:i4>
      </vt:variant>
      <vt:variant>
        <vt:i4>0</vt:i4>
      </vt:variant>
      <vt:variant>
        <vt:i4>5</vt:i4>
      </vt:variant>
      <vt:variant>
        <vt:lpwstr>https://www.cbd.int/documents/CBD/SBSTTA/28/INF/10</vt:lpwstr>
      </vt:variant>
      <vt:variant>
        <vt:lpwstr/>
      </vt:variant>
      <vt:variant>
        <vt:i4>7667749</vt:i4>
      </vt:variant>
      <vt:variant>
        <vt:i4>21</vt:i4>
      </vt:variant>
      <vt:variant>
        <vt:i4>0</vt:i4>
      </vt:variant>
      <vt:variant>
        <vt:i4>5</vt:i4>
      </vt:variant>
      <vt:variant>
        <vt:lpwstr>https://www.cbd.int/documents/CBD/SBSTTA/28/L3</vt:lpwstr>
      </vt:variant>
      <vt:variant>
        <vt:lpwstr/>
      </vt:variant>
      <vt:variant>
        <vt:i4>7667749</vt:i4>
      </vt:variant>
      <vt:variant>
        <vt:i4>18</vt:i4>
      </vt:variant>
      <vt:variant>
        <vt:i4>0</vt:i4>
      </vt:variant>
      <vt:variant>
        <vt:i4>5</vt:i4>
      </vt:variant>
      <vt:variant>
        <vt:lpwstr>https://www.cbd.int/documents/CBD/SBSTTA/28/L3</vt:lpwstr>
      </vt:variant>
      <vt:variant>
        <vt:lpwstr/>
      </vt:variant>
      <vt:variant>
        <vt:i4>3604599</vt:i4>
      </vt:variant>
      <vt:variant>
        <vt:i4>15</vt:i4>
      </vt:variant>
      <vt:variant>
        <vt:i4>0</vt:i4>
      </vt:variant>
      <vt:variant>
        <vt:i4>5</vt:i4>
      </vt:variant>
      <vt:variant>
        <vt:lpwstr>https://www.cbd.int/documents/CBD/SBSTTA/28/INF/10</vt:lpwstr>
      </vt:variant>
      <vt:variant>
        <vt:lpwstr/>
      </vt:variant>
      <vt:variant>
        <vt:i4>7405605</vt:i4>
      </vt:variant>
      <vt:variant>
        <vt:i4>12</vt:i4>
      </vt:variant>
      <vt:variant>
        <vt:i4>0</vt:i4>
      </vt:variant>
      <vt:variant>
        <vt:i4>5</vt:i4>
      </vt:variant>
      <vt:variant>
        <vt:lpwstr>https://www.cbd.int/documents/CBD/SBSTTA/28/L7</vt:lpwstr>
      </vt:variant>
      <vt:variant>
        <vt:lpwstr/>
      </vt:variant>
      <vt:variant>
        <vt:i4>7405605</vt:i4>
      </vt:variant>
      <vt:variant>
        <vt:i4>9</vt:i4>
      </vt:variant>
      <vt:variant>
        <vt:i4>0</vt:i4>
      </vt:variant>
      <vt:variant>
        <vt:i4>5</vt:i4>
      </vt:variant>
      <vt:variant>
        <vt:lpwstr>https://www.cbd.int/documents/CBD/SBSTTA/28/L7</vt:lpwstr>
      </vt:variant>
      <vt:variant>
        <vt:lpwstr/>
      </vt:variant>
      <vt:variant>
        <vt:i4>3604599</vt:i4>
      </vt:variant>
      <vt:variant>
        <vt:i4>3</vt:i4>
      </vt:variant>
      <vt:variant>
        <vt:i4>0</vt:i4>
      </vt:variant>
      <vt:variant>
        <vt:i4>5</vt:i4>
      </vt:variant>
      <vt:variant>
        <vt:lpwstr>https://www.cbd.int/documents/CBD/SBSTTA/28/INF/10</vt:lpwstr>
      </vt:variant>
      <vt:variant>
        <vt:lpwstr/>
      </vt:variant>
      <vt:variant>
        <vt:i4>7864430</vt:i4>
      </vt:variant>
      <vt:variant>
        <vt:i4>0</vt:i4>
      </vt:variant>
      <vt:variant>
        <vt:i4>0</vt:i4>
      </vt:variant>
      <vt:variant>
        <vt:i4>5</vt:i4>
      </vt:variant>
      <vt:variant>
        <vt:lpwstr>https://www.cbd.int/decisions/cop?m=cop-16</vt:lpwstr>
      </vt:variant>
      <vt:variant>
        <vt:lpwstr/>
      </vt:variant>
      <vt:variant>
        <vt:i4>5505111</vt:i4>
      </vt:variant>
      <vt:variant>
        <vt:i4>117</vt:i4>
      </vt:variant>
      <vt:variant>
        <vt:i4>0</vt:i4>
      </vt:variant>
      <vt:variant>
        <vt:i4>5</vt:i4>
      </vt:variant>
      <vt:variant>
        <vt:lpwstr>http://www.cbd.int/doc/interventions/6a709c093d89408b4bbdee20/Posicio_n Argentina - SBSTTA-28 - Informe de la reunio_n.pdf</vt:lpwstr>
      </vt:variant>
      <vt:variant>
        <vt:lpwstr/>
      </vt:variant>
      <vt:variant>
        <vt:i4>5636104</vt:i4>
      </vt:variant>
      <vt:variant>
        <vt:i4>111</vt:i4>
      </vt:variant>
      <vt:variant>
        <vt:i4>0</vt:i4>
      </vt:variant>
      <vt:variant>
        <vt:i4>5</vt:i4>
      </vt:variant>
      <vt:variant>
        <vt:lpwstr>https://www.cbd.int/conferences/nairobi-2026/sbstta-28/documents</vt:lpwstr>
      </vt:variant>
      <vt:variant>
        <vt:lpwstr/>
      </vt:variant>
      <vt:variant>
        <vt:i4>1245257</vt:i4>
      </vt:variant>
      <vt:variant>
        <vt:i4>108</vt:i4>
      </vt:variant>
      <vt:variant>
        <vt:i4>0</vt:i4>
      </vt:variant>
      <vt:variant>
        <vt:i4>5</vt:i4>
      </vt:variant>
      <vt:variant>
        <vt:lpwstr>https://www.cbd.int/documents/CBD/MCB/WS/2025/1/2</vt:lpwstr>
      </vt:variant>
      <vt:variant>
        <vt:lpwstr/>
      </vt:variant>
      <vt:variant>
        <vt:i4>3932283</vt:i4>
      </vt:variant>
      <vt:variant>
        <vt:i4>105</vt:i4>
      </vt:variant>
      <vt:variant>
        <vt:i4>0</vt:i4>
      </vt:variant>
      <vt:variant>
        <vt:i4>5</vt:i4>
      </vt:variant>
      <vt:variant>
        <vt:lpwstr>https://www.cbd.int/documents/CBD/SBSTTA/28/7/ADD1</vt:lpwstr>
      </vt:variant>
      <vt:variant>
        <vt:lpwstr/>
      </vt:variant>
      <vt:variant>
        <vt:i4>4587593</vt:i4>
      </vt:variant>
      <vt:variant>
        <vt:i4>102</vt:i4>
      </vt:variant>
      <vt:variant>
        <vt:i4>0</vt:i4>
      </vt:variant>
      <vt:variant>
        <vt:i4>5</vt:i4>
      </vt:variant>
      <vt:variant>
        <vt:lpwstr>https://www.cbd.int/documents/CBD/SBSTTA/28/7</vt:lpwstr>
      </vt:variant>
      <vt:variant>
        <vt:lpwstr/>
      </vt:variant>
      <vt:variant>
        <vt:i4>917582</vt:i4>
      </vt:variant>
      <vt:variant>
        <vt:i4>99</vt:i4>
      </vt:variant>
      <vt:variant>
        <vt:i4>0</vt:i4>
      </vt:variant>
      <vt:variant>
        <vt:i4>5</vt:i4>
      </vt:variant>
      <vt:variant>
        <vt:lpwstr>https://webtv.un.org/en/asset/k1s/k1se8c8lcp</vt:lpwstr>
      </vt:variant>
      <vt:variant>
        <vt:lpwstr/>
      </vt:variant>
      <vt:variant>
        <vt:i4>458822</vt:i4>
      </vt:variant>
      <vt:variant>
        <vt:i4>93</vt:i4>
      </vt:variant>
      <vt:variant>
        <vt:i4>0</vt:i4>
      </vt:variant>
      <vt:variant>
        <vt:i4>5</vt:i4>
      </vt:variant>
      <vt:variant>
        <vt:lpwstr>https://www.cbd.int/documents/CBD/SBSTTA/28/INF/7</vt:lpwstr>
      </vt:variant>
      <vt:variant>
        <vt:lpwstr/>
      </vt:variant>
      <vt:variant>
        <vt:i4>458822</vt:i4>
      </vt:variant>
      <vt:variant>
        <vt:i4>90</vt:i4>
      </vt:variant>
      <vt:variant>
        <vt:i4>0</vt:i4>
      </vt:variant>
      <vt:variant>
        <vt:i4>5</vt:i4>
      </vt:variant>
      <vt:variant>
        <vt:lpwstr>https://www.cbd.int/documents/CBD/SBSTTA/28/INF/3</vt:lpwstr>
      </vt:variant>
      <vt:variant>
        <vt:lpwstr/>
      </vt:variant>
      <vt:variant>
        <vt:i4>3997819</vt:i4>
      </vt:variant>
      <vt:variant>
        <vt:i4>87</vt:i4>
      </vt:variant>
      <vt:variant>
        <vt:i4>0</vt:i4>
      </vt:variant>
      <vt:variant>
        <vt:i4>5</vt:i4>
      </vt:variant>
      <vt:variant>
        <vt:lpwstr>https://www.cbd.int/documents/CBD/SBSTTA/28/6/REV1</vt:lpwstr>
      </vt:variant>
      <vt:variant>
        <vt:lpwstr/>
      </vt:variant>
      <vt:variant>
        <vt:i4>3473527</vt:i4>
      </vt:variant>
      <vt:variant>
        <vt:i4>84</vt:i4>
      </vt:variant>
      <vt:variant>
        <vt:i4>0</vt:i4>
      </vt:variant>
      <vt:variant>
        <vt:i4>5</vt:i4>
      </vt:variant>
      <vt:variant>
        <vt:lpwstr>https://www.cbd.int/documents/CBD/SBSTTA/28/INF/12</vt:lpwstr>
      </vt:variant>
      <vt:variant>
        <vt:lpwstr/>
      </vt:variant>
      <vt:variant>
        <vt:i4>458822</vt:i4>
      </vt:variant>
      <vt:variant>
        <vt:i4>81</vt:i4>
      </vt:variant>
      <vt:variant>
        <vt:i4>0</vt:i4>
      </vt:variant>
      <vt:variant>
        <vt:i4>5</vt:i4>
      </vt:variant>
      <vt:variant>
        <vt:lpwstr>https://www.cbd.int/documents/CBD/SBSTTA/28/INF/6</vt:lpwstr>
      </vt:variant>
      <vt:variant>
        <vt:lpwstr/>
      </vt:variant>
      <vt:variant>
        <vt:i4>458822</vt:i4>
      </vt:variant>
      <vt:variant>
        <vt:i4>78</vt:i4>
      </vt:variant>
      <vt:variant>
        <vt:i4>0</vt:i4>
      </vt:variant>
      <vt:variant>
        <vt:i4>5</vt:i4>
      </vt:variant>
      <vt:variant>
        <vt:lpwstr>https://www.cbd.int/documents/CBD/SBSTTA/28/INF/5</vt:lpwstr>
      </vt:variant>
      <vt:variant>
        <vt:lpwstr/>
      </vt:variant>
      <vt:variant>
        <vt:i4>3997816</vt:i4>
      </vt:variant>
      <vt:variant>
        <vt:i4>75</vt:i4>
      </vt:variant>
      <vt:variant>
        <vt:i4>0</vt:i4>
      </vt:variant>
      <vt:variant>
        <vt:i4>5</vt:i4>
      </vt:variant>
      <vt:variant>
        <vt:lpwstr>https://www.cbd.int/documents/CBD/SBSTTA/28/5/REV1</vt:lpwstr>
      </vt:variant>
      <vt:variant>
        <vt:lpwstr/>
      </vt:variant>
      <vt:variant>
        <vt:i4>2293804</vt:i4>
      </vt:variant>
      <vt:variant>
        <vt:i4>72</vt:i4>
      </vt:variant>
      <vt:variant>
        <vt:i4>0</vt:i4>
      </vt:variant>
      <vt:variant>
        <vt:i4>5</vt:i4>
      </vt:variant>
      <vt:variant>
        <vt:lpwstr>http://www.cbd.int/doc/interventions/6a7093eea161cb52c9ce4171/Norway Item 5.pdf</vt:lpwstr>
      </vt:variant>
      <vt:variant>
        <vt:lpwstr/>
      </vt:variant>
      <vt:variant>
        <vt:i4>3932284</vt:i4>
      </vt:variant>
      <vt:variant>
        <vt:i4>69</vt:i4>
      </vt:variant>
      <vt:variant>
        <vt:i4>0</vt:i4>
      </vt:variant>
      <vt:variant>
        <vt:i4>5</vt:i4>
      </vt:variant>
      <vt:variant>
        <vt:lpwstr>https://www.cbd.int/doc/interventions/6a7094db3d89408b4bbdec41/item 5 australia (1).pdf</vt:lpwstr>
      </vt:variant>
      <vt:variant>
        <vt:lpwstr/>
      </vt:variant>
      <vt:variant>
        <vt:i4>3932280</vt:i4>
      </vt:variant>
      <vt:variant>
        <vt:i4>66</vt:i4>
      </vt:variant>
      <vt:variant>
        <vt:i4>0</vt:i4>
      </vt:variant>
      <vt:variant>
        <vt:i4>5</vt:i4>
      </vt:variant>
      <vt:variant>
        <vt:lpwstr>https://www.cbd.int/documents/CBD/SBSTTA/28/4/ADD1</vt:lpwstr>
      </vt:variant>
      <vt:variant>
        <vt:lpwstr/>
      </vt:variant>
      <vt:variant>
        <vt:i4>4587593</vt:i4>
      </vt:variant>
      <vt:variant>
        <vt:i4>63</vt:i4>
      </vt:variant>
      <vt:variant>
        <vt:i4>0</vt:i4>
      </vt:variant>
      <vt:variant>
        <vt:i4>5</vt:i4>
      </vt:variant>
      <vt:variant>
        <vt:lpwstr>https://www.cbd.int/documents/CBD/SBSTTA/28/4</vt:lpwstr>
      </vt:variant>
      <vt:variant>
        <vt:lpwstr/>
      </vt:variant>
      <vt:variant>
        <vt:i4>4587593</vt:i4>
      </vt:variant>
      <vt:variant>
        <vt:i4>60</vt:i4>
      </vt:variant>
      <vt:variant>
        <vt:i4>0</vt:i4>
      </vt:variant>
      <vt:variant>
        <vt:i4>5</vt:i4>
      </vt:variant>
      <vt:variant>
        <vt:lpwstr>https://www.cbd.int/documents/CBD/SBSTTA/28/3</vt:lpwstr>
      </vt:variant>
      <vt:variant>
        <vt:lpwstr/>
      </vt:variant>
      <vt:variant>
        <vt:i4>8257648</vt:i4>
      </vt:variant>
      <vt:variant>
        <vt:i4>57</vt:i4>
      </vt:variant>
      <vt:variant>
        <vt:i4>0</vt:i4>
      </vt:variant>
      <vt:variant>
        <vt:i4>5</vt:i4>
      </vt:variant>
      <vt:variant>
        <vt:lpwstr>https://www.cbd.int/doc/interventions/6a7095d49ee74a24b01cc771/Norway statement item 3.pdf</vt:lpwstr>
      </vt:variant>
      <vt:variant>
        <vt:lpwstr/>
      </vt:variant>
      <vt:variant>
        <vt:i4>1769547</vt:i4>
      </vt:variant>
      <vt:variant>
        <vt:i4>54</vt:i4>
      </vt:variant>
      <vt:variant>
        <vt:i4>0</vt:i4>
      </vt:variant>
      <vt:variant>
        <vt:i4>5</vt:i4>
      </vt:variant>
      <vt:variant>
        <vt:lpwstr>https://www.cbd.int/doc/notifications/2026/ntf-2026-060-sbstta28-sbi7-en.pdf</vt:lpwstr>
      </vt:variant>
      <vt:variant>
        <vt:lpwstr/>
      </vt:variant>
      <vt:variant>
        <vt:i4>6291509</vt:i4>
      </vt:variant>
      <vt:variant>
        <vt:i4>51</vt:i4>
      </vt:variant>
      <vt:variant>
        <vt:i4>0</vt:i4>
      </vt:variant>
      <vt:variant>
        <vt:i4>5</vt:i4>
      </vt:variant>
      <vt:variant>
        <vt:lpwstr>https://www.cbd.int/notifications/2026-055</vt:lpwstr>
      </vt:variant>
      <vt:variant>
        <vt:lpwstr/>
      </vt:variant>
      <vt:variant>
        <vt:i4>4128893</vt:i4>
      </vt:variant>
      <vt:variant>
        <vt:i4>48</vt:i4>
      </vt:variant>
      <vt:variant>
        <vt:i4>0</vt:i4>
      </vt:variant>
      <vt:variant>
        <vt:i4>5</vt:i4>
      </vt:variant>
      <vt:variant>
        <vt:lpwstr>https://www.cbd.int/documents/CBD/SBSTTA/28/1/ADD2</vt:lpwstr>
      </vt:variant>
      <vt:variant>
        <vt:lpwstr/>
      </vt:variant>
      <vt:variant>
        <vt:i4>3997754</vt:i4>
      </vt:variant>
      <vt:variant>
        <vt:i4>45</vt:i4>
      </vt:variant>
      <vt:variant>
        <vt:i4>0</vt:i4>
      </vt:variant>
      <vt:variant>
        <vt:i4>5</vt:i4>
      </vt:variant>
      <vt:variant>
        <vt:lpwstr>https://www.cbd.int/documents/CBD/SBI/7/INF/22</vt:lpwstr>
      </vt:variant>
      <vt:variant>
        <vt:lpwstr/>
      </vt:variant>
      <vt:variant>
        <vt:i4>4128826</vt:i4>
      </vt:variant>
      <vt:variant>
        <vt:i4>42</vt:i4>
      </vt:variant>
      <vt:variant>
        <vt:i4>0</vt:i4>
      </vt:variant>
      <vt:variant>
        <vt:i4>5</vt:i4>
      </vt:variant>
      <vt:variant>
        <vt:lpwstr>https://www.cbd.int/documents/CBD/SBI/7/INF/20</vt:lpwstr>
      </vt:variant>
      <vt:variant>
        <vt:lpwstr/>
      </vt:variant>
      <vt:variant>
        <vt:i4>3670073</vt:i4>
      </vt:variant>
      <vt:variant>
        <vt:i4>39</vt:i4>
      </vt:variant>
      <vt:variant>
        <vt:i4>0</vt:i4>
      </vt:variant>
      <vt:variant>
        <vt:i4>5</vt:i4>
      </vt:variant>
      <vt:variant>
        <vt:lpwstr>https://www.cbd.int/documents/CBD/SBI/7/INF/17</vt:lpwstr>
      </vt:variant>
      <vt:variant>
        <vt:lpwstr/>
      </vt:variant>
      <vt:variant>
        <vt:i4>3407991</vt:i4>
      </vt:variant>
      <vt:variant>
        <vt:i4>36</vt:i4>
      </vt:variant>
      <vt:variant>
        <vt:i4>0</vt:i4>
      </vt:variant>
      <vt:variant>
        <vt:i4>5</vt:i4>
      </vt:variant>
      <vt:variant>
        <vt:lpwstr>https://www.cbd.int/documents/CBD/SBSTTA/28/INF/13</vt:lpwstr>
      </vt:variant>
      <vt:variant>
        <vt:lpwstr/>
      </vt:variant>
      <vt:variant>
        <vt:i4>3539063</vt:i4>
      </vt:variant>
      <vt:variant>
        <vt:i4>33</vt:i4>
      </vt:variant>
      <vt:variant>
        <vt:i4>0</vt:i4>
      </vt:variant>
      <vt:variant>
        <vt:i4>5</vt:i4>
      </vt:variant>
      <vt:variant>
        <vt:lpwstr>https://www.cbd.int/documents/CBD/SBSTTA/28/INF/11</vt:lpwstr>
      </vt:variant>
      <vt:variant>
        <vt:lpwstr/>
      </vt:variant>
      <vt:variant>
        <vt:i4>458822</vt:i4>
      </vt:variant>
      <vt:variant>
        <vt:i4>30</vt:i4>
      </vt:variant>
      <vt:variant>
        <vt:i4>0</vt:i4>
      </vt:variant>
      <vt:variant>
        <vt:i4>5</vt:i4>
      </vt:variant>
      <vt:variant>
        <vt:lpwstr>https://www.cbd.int/documents/CBD/SBSTTA/28/INF/9</vt:lpwstr>
      </vt:variant>
      <vt:variant>
        <vt:lpwstr/>
      </vt:variant>
      <vt:variant>
        <vt:i4>8126586</vt:i4>
      </vt:variant>
      <vt:variant>
        <vt:i4>27</vt:i4>
      </vt:variant>
      <vt:variant>
        <vt:i4>0</vt:i4>
      </vt:variant>
      <vt:variant>
        <vt:i4>5</vt:i4>
      </vt:variant>
      <vt:variant>
        <vt:lpwstr>https://www.cbd.int/documents/CBD/SBSTTA/28/INF/8/REV1</vt:lpwstr>
      </vt:variant>
      <vt:variant>
        <vt:lpwstr/>
      </vt:variant>
      <vt:variant>
        <vt:i4>458822</vt:i4>
      </vt:variant>
      <vt:variant>
        <vt:i4>24</vt:i4>
      </vt:variant>
      <vt:variant>
        <vt:i4>0</vt:i4>
      </vt:variant>
      <vt:variant>
        <vt:i4>5</vt:i4>
      </vt:variant>
      <vt:variant>
        <vt:lpwstr>https://www.cbd.int/documents/CBD/SBSTTA/28/INF/4</vt:lpwstr>
      </vt:variant>
      <vt:variant>
        <vt:lpwstr/>
      </vt:variant>
      <vt:variant>
        <vt:i4>4063358</vt:i4>
      </vt:variant>
      <vt:variant>
        <vt:i4>21</vt:i4>
      </vt:variant>
      <vt:variant>
        <vt:i4>0</vt:i4>
      </vt:variant>
      <vt:variant>
        <vt:i4>5</vt:i4>
      </vt:variant>
      <vt:variant>
        <vt:lpwstr>https://www.cbd.int/documents/CBD/SBSTTA/28/2/ADD3</vt:lpwstr>
      </vt:variant>
      <vt:variant>
        <vt:lpwstr/>
      </vt:variant>
      <vt:variant>
        <vt:i4>4128894</vt:i4>
      </vt:variant>
      <vt:variant>
        <vt:i4>18</vt:i4>
      </vt:variant>
      <vt:variant>
        <vt:i4>0</vt:i4>
      </vt:variant>
      <vt:variant>
        <vt:i4>5</vt:i4>
      </vt:variant>
      <vt:variant>
        <vt:lpwstr>https://www.cbd.int/documents/CBD/SBSTTA/28/2/ADD2</vt:lpwstr>
      </vt:variant>
      <vt:variant>
        <vt:lpwstr/>
      </vt:variant>
      <vt:variant>
        <vt:i4>3670068</vt:i4>
      </vt:variant>
      <vt:variant>
        <vt:i4>15</vt:i4>
      </vt:variant>
      <vt:variant>
        <vt:i4>0</vt:i4>
      </vt:variant>
      <vt:variant>
        <vt:i4>5</vt:i4>
      </vt:variant>
      <vt:variant>
        <vt:lpwstr>https://www.cbd.int/documents/CBD/SBSTTA/28/2/ADD1/REV1</vt:lpwstr>
      </vt:variant>
      <vt:variant>
        <vt:lpwstr/>
      </vt:variant>
      <vt:variant>
        <vt:i4>3997823</vt:i4>
      </vt:variant>
      <vt:variant>
        <vt:i4>12</vt:i4>
      </vt:variant>
      <vt:variant>
        <vt:i4>0</vt:i4>
      </vt:variant>
      <vt:variant>
        <vt:i4>5</vt:i4>
      </vt:variant>
      <vt:variant>
        <vt:lpwstr>https://www.cbd.int/documents/CBD/SBSTTA/28/2/REV1</vt:lpwstr>
      </vt:variant>
      <vt:variant>
        <vt:lpwstr/>
      </vt:variant>
      <vt:variant>
        <vt:i4>4128893</vt:i4>
      </vt:variant>
      <vt:variant>
        <vt:i4>9</vt:i4>
      </vt:variant>
      <vt:variant>
        <vt:i4>0</vt:i4>
      </vt:variant>
      <vt:variant>
        <vt:i4>5</vt:i4>
      </vt:variant>
      <vt:variant>
        <vt:lpwstr>https://www.cbd.int/documents/CBD/SBSTTA/28/1/ADD2</vt:lpwstr>
      </vt:variant>
      <vt:variant>
        <vt:lpwstr/>
      </vt:variant>
      <vt:variant>
        <vt:i4>4587593</vt:i4>
      </vt:variant>
      <vt:variant>
        <vt:i4>6</vt:i4>
      </vt:variant>
      <vt:variant>
        <vt:i4>0</vt:i4>
      </vt:variant>
      <vt:variant>
        <vt:i4>5</vt:i4>
      </vt:variant>
      <vt:variant>
        <vt:lpwstr>https://www.cbd.int/documents/CBD/SBSTTA/28/1</vt:lpwstr>
      </vt:variant>
      <vt:variant>
        <vt:lpwstr/>
      </vt:variant>
      <vt:variant>
        <vt:i4>2621494</vt:i4>
      </vt:variant>
      <vt:variant>
        <vt:i4>3</vt:i4>
      </vt:variant>
      <vt:variant>
        <vt:i4>0</vt:i4>
      </vt:variant>
      <vt:variant>
        <vt:i4>5</vt:i4>
      </vt:variant>
      <vt:variant>
        <vt:lpwstr>https://www.cbd.int/meetings/SBSTTA-28</vt:lpwstr>
      </vt:variant>
      <vt:variant>
        <vt:lpwstr/>
      </vt:variant>
      <vt:variant>
        <vt:i4>4587593</vt:i4>
      </vt:variant>
      <vt:variant>
        <vt:i4>0</vt:i4>
      </vt:variant>
      <vt:variant>
        <vt:i4>0</vt:i4>
      </vt:variant>
      <vt:variant>
        <vt:i4>5</vt:i4>
      </vt:variant>
      <vt:variant>
        <vt:lpwstr>https://www.cbd.int/documents/CBD/SBSTTA/28/1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 of the Subsidiary Body on Scientific, Technical and Technological Advice on its twenty-eighth meeting</dc:title>
  <dc:subject>CBD/SBSTTA/28/8</dc:subject>
  <dc:creator>Secretariat of the Convention on Biological Diversity</dc:creator>
  <cp:keywords/>
  <dc:description/>
  <cp:lastModifiedBy>Veronique Lefebvre</cp:lastModifiedBy>
  <cp:revision>3</cp:revision>
  <cp:lastPrinted>2023-11-30T07:55:00Z</cp:lastPrinted>
  <dcterms:created xsi:type="dcterms:W3CDTF">2026-09-18T14:49:00Z</dcterms:created>
  <dcterms:modified xsi:type="dcterms:W3CDTF">2026-09-18T14:49:00Z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BD-Language">
    <vt:lpwstr>EN</vt:lpwstr>
  </property>
  <property fmtid="{D5CDD505-2E9C-101B-9397-08002B2CF9AE}" pid="4" name="CBD-Generator">
    <vt:lpwstr>0</vt:lpwstr>
  </property>
  <property fmtid="{D5CDD505-2E9C-101B-9397-08002B2CF9AE}" pid="5" name="CBD-Category">
    <vt:lpwstr>CBD</vt:lpwstr>
  </property>
  <property fmtid="{D5CDD505-2E9C-101B-9397-08002B2CF9AE}" pid="6" name="ContentTypeId">
    <vt:lpwstr>0x01010069BFACF6D92CD24AA50050CE23F68F74</vt:lpwstr>
  </property>
</Properties>
</file>