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9E0A3D" w14:textId="77777777" w:rsidR="00A96B21" w:rsidRPr="00F605C8" w:rsidRDefault="00A00234" w:rsidP="00ED6FD6">
      <w:pPr>
        <w:pStyle w:val="Venuedate"/>
        <w:shd w:val="clear" w:color="auto" w:fill="FFFFFF" w:themeFill="background1"/>
        <w:rPr>
          <w:lang w:val="en-CA"/>
        </w:rPr>
      </w:pPr>
      <w:bookmarkStart w:id="0" w:name="_Hlk137651738"/>
      <w:r w:rsidRPr="00F605C8">
        <w:rPr>
          <w:lang w:val="en-CA"/>
        </w:rPr>
        <w:t>Cali, Colombia, 21 October–1 November 2024</w:t>
      </w:r>
    </w:p>
    <w:p w14:paraId="7BFBB5BA" w14:textId="2B7E05D3" w:rsidR="00A96B21" w:rsidRPr="00F605C8" w:rsidRDefault="00FE0B22" w:rsidP="00ED6FD6">
      <w:pPr>
        <w:pStyle w:val="Cornernotation-Item"/>
        <w:shd w:val="clear" w:color="auto" w:fill="FFFFFF" w:themeFill="background1"/>
        <w:rPr>
          <w:b w:val="0"/>
          <w:bCs w:val="0"/>
        </w:rPr>
      </w:pPr>
      <w:r w:rsidRPr="00F605C8">
        <w:rPr>
          <w:b w:val="0"/>
          <w:bCs w:val="0"/>
        </w:rPr>
        <w:t xml:space="preserve">Agenda item </w:t>
      </w:r>
      <w:r w:rsidR="006F1BA8" w:rsidRPr="00F605C8">
        <w:rPr>
          <w:b w:val="0"/>
          <w:bCs w:val="0"/>
        </w:rPr>
        <w:t>9</w:t>
      </w:r>
    </w:p>
    <w:p w14:paraId="37CEB550" w14:textId="27767ECF" w:rsidR="00363BE7" w:rsidRPr="00F605C8" w:rsidRDefault="00363BE7" w:rsidP="00ED6FD6">
      <w:pPr>
        <w:pStyle w:val="Cornernotation-Item"/>
        <w:shd w:val="clear" w:color="auto" w:fill="FFFFFF" w:themeFill="background1"/>
        <w:rPr>
          <w:b w:val="0"/>
          <w:bCs w:val="0"/>
        </w:rPr>
      </w:pPr>
      <w:r w:rsidRPr="00F605C8">
        <w:rPr>
          <w:b w:val="0"/>
          <w:bCs w:val="0"/>
        </w:rPr>
        <w:t>Digital sequence information on genetic resources</w:t>
      </w:r>
    </w:p>
    <w:p w14:paraId="6419AE97" w14:textId="429CAA39" w:rsidR="009E67E3" w:rsidRPr="00F605C8" w:rsidRDefault="009E67E3" w:rsidP="00ED6FD6">
      <w:pPr>
        <w:pStyle w:val="Cornernotation-Item"/>
        <w:shd w:val="clear" w:color="auto" w:fill="FFFFFF" w:themeFill="background1"/>
        <w:rPr>
          <w:b w:val="0"/>
          <w:bCs w:val="0"/>
        </w:rPr>
      </w:pPr>
      <w:r w:rsidRPr="00F605C8">
        <w:rPr>
          <w:b w:val="0"/>
          <w:bCs w:val="0"/>
        </w:rPr>
        <w:t>Working Group I</w:t>
      </w:r>
    </w:p>
    <w:bookmarkEnd w:id="0"/>
    <w:p w14:paraId="3F49212B" w14:textId="69A0180F" w:rsidR="00A96B21" w:rsidRPr="00F605C8" w:rsidRDefault="004C1171" w:rsidP="4B4C3668">
      <w:pPr>
        <w:pStyle w:val="CBDTitle"/>
        <w:shd w:val="clear" w:color="auto" w:fill="FFFFFF" w:themeFill="background1"/>
        <w:spacing w:before="120" w:after="120"/>
        <w:ind w:left="0"/>
      </w:pPr>
      <w:sdt>
        <w:sdtPr>
          <w:rPr>
            <w:szCs w:val="28"/>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C774E1" w:rsidRPr="4B4C3668">
            <w:t>Digital sequence information on genetic resources</w:t>
          </w:r>
        </w:sdtContent>
      </w:sdt>
    </w:p>
    <w:p w14:paraId="5DF5360D" w14:textId="12A54F94" w:rsidR="00B01716" w:rsidRPr="00F605C8" w:rsidRDefault="00B01716" w:rsidP="00F605C8">
      <w:pPr>
        <w:pStyle w:val="CBDAnnex"/>
        <w:shd w:val="clear" w:color="auto" w:fill="FFFFFF" w:themeFill="background1"/>
        <w:spacing w:before="120" w:after="120"/>
        <w:rPr>
          <w:sz w:val="24"/>
          <w:szCs w:val="24"/>
        </w:rPr>
      </w:pPr>
      <w:bookmarkStart w:id="1" w:name="_Toc175215960"/>
      <w:r w:rsidRPr="00F605C8">
        <w:rPr>
          <w:sz w:val="24"/>
          <w:szCs w:val="24"/>
        </w:rPr>
        <w:t>Non-paper</w:t>
      </w:r>
    </w:p>
    <w:p w14:paraId="0704263C" w14:textId="3314AFAE" w:rsidR="00D252D7" w:rsidRPr="00EF39BB" w:rsidRDefault="00AA1405" w:rsidP="00EF39BB">
      <w:pPr>
        <w:pStyle w:val="CBDAnnex"/>
        <w:shd w:val="clear" w:color="auto" w:fill="FFFFFF" w:themeFill="background1"/>
        <w:spacing w:before="120" w:after="120"/>
        <w:rPr>
          <w:sz w:val="24"/>
          <w:szCs w:val="24"/>
        </w:rPr>
      </w:pPr>
      <w:r w:rsidRPr="00AA1405">
        <w:rPr>
          <w:sz w:val="24"/>
          <w:szCs w:val="24"/>
        </w:rPr>
        <w:t>Further development of the multilateral mechanism for benefit-sharing from the use of digital sequence information on genetic resources, including a global fund</w:t>
      </w:r>
    </w:p>
    <w:p w14:paraId="4E7E4050" w14:textId="47D416EC" w:rsidR="000E5DE1" w:rsidRPr="00DD298B" w:rsidRDefault="005956EB" w:rsidP="003413EB">
      <w:pPr>
        <w:spacing w:before="120" w:after="120"/>
        <w:rPr>
          <w:i/>
          <w:iCs/>
          <w:lang w:val="en-GB" w:bidi="ar-SY"/>
        </w:rPr>
      </w:pPr>
      <w:r w:rsidRPr="00DD298B">
        <w:rPr>
          <w:i/>
          <w:iCs/>
          <w:lang w:val="en-GB" w:bidi="ar-SY"/>
        </w:rPr>
        <w:t xml:space="preserve">Text </w:t>
      </w:r>
      <w:r w:rsidR="00944454">
        <w:rPr>
          <w:i/>
          <w:iCs/>
          <w:lang w:val="en-GB" w:bidi="ar-SY"/>
        </w:rPr>
        <w:t xml:space="preserve">of draft decision remains unchanged from that contained in </w:t>
      </w:r>
      <w:r w:rsidRPr="00DD298B">
        <w:rPr>
          <w:i/>
          <w:iCs/>
          <w:lang w:val="en-GB" w:bidi="ar-SY"/>
        </w:rPr>
        <w:t>reco</w:t>
      </w:r>
      <w:r w:rsidR="00944454">
        <w:rPr>
          <w:i/>
          <w:iCs/>
          <w:lang w:val="en-GB" w:bidi="ar-SY"/>
        </w:rPr>
        <w:t>m</w:t>
      </w:r>
      <w:r w:rsidRPr="00DD298B">
        <w:rPr>
          <w:i/>
          <w:iCs/>
          <w:lang w:val="en-GB" w:bidi="ar-SY"/>
        </w:rPr>
        <w:t>mendation WGDSI 2/1:</w:t>
      </w:r>
    </w:p>
    <w:p w14:paraId="1B34EAC7" w14:textId="21C2F002" w:rsidR="003B16E8" w:rsidRPr="00DD298B" w:rsidRDefault="00B3234A" w:rsidP="00EF39BB">
      <w:pPr>
        <w:spacing w:before="120" w:after="120"/>
        <w:ind w:left="567"/>
        <w:rPr>
          <w:i/>
          <w:iCs/>
          <w:lang w:val="en-GB" w:bidi="ar-SY"/>
        </w:rPr>
      </w:pPr>
      <w:r w:rsidRPr="00DD298B">
        <w:rPr>
          <w:i/>
          <w:iCs/>
          <w:lang w:val="en-GB" w:bidi="ar-SY"/>
        </w:rPr>
        <w:t>The Conference of the Parties,</w:t>
      </w:r>
    </w:p>
    <w:p w14:paraId="21EBC171" w14:textId="77777777" w:rsidR="0041532A" w:rsidRPr="003413EB" w:rsidRDefault="008C295B" w:rsidP="003413EB">
      <w:pPr>
        <w:pStyle w:val="CBDNormalNoNumber"/>
        <w:shd w:val="clear" w:color="auto" w:fill="FFFFFF" w:themeFill="background1"/>
        <w:spacing w:before="120"/>
        <w:ind w:firstLine="567"/>
      </w:pPr>
      <w:r w:rsidRPr="003413EB">
        <w:t xml:space="preserve">[Recognizing the lack of accountability, transparency and inclusive governance in existing public databases and data-sharing practices that do not align with international instruments on access and benefit-sharing, which limits the fair and equitable benefit distribution from the use of digital sequence information on genetic resources, and acknowledging that insufficient national capacity in developing countries further constrain their ability to benefit fairly and equitably from those resources,] [Placeholder for additional preambular paragraphs,] </w:t>
      </w:r>
    </w:p>
    <w:p w14:paraId="43E86950" w14:textId="4374A9B8" w:rsidR="0041532A" w:rsidRPr="003413EB" w:rsidRDefault="008C295B" w:rsidP="003413EB">
      <w:pPr>
        <w:pStyle w:val="CBDNormalNoNumber"/>
        <w:shd w:val="clear" w:color="auto" w:fill="FFFFFF" w:themeFill="background1"/>
        <w:spacing w:before="120"/>
        <w:ind w:firstLine="567"/>
      </w:pPr>
      <w:r w:rsidRPr="003413EB">
        <w:t>1</w:t>
      </w:r>
      <w:proofErr w:type="gramStart"/>
      <w:r w:rsidRPr="003413EB">
        <w:t xml:space="preserve">. </w:t>
      </w:r>
      <w:r w:rsidR="003413EB">
        <w:tab/>
      </w:r>
      <w:r w:rsidRPr="003413EB">
        <w:t>Adopts</w:t>
      </w:r>
      <w:proofErr w:type="gramEnd"/>
      <w:r w:rsidRPr="003413EB">
        <w:t xml:space="preserve"> the modalities for operationalizing the multilateral mechanism for the fair and equitable sharing of benefits from the use of digital sequence information on genetic resources, including a global fund, as set out in the annex to the present decision; </w:t>
      </w:r>
    </w:p>
    <w:p w14:paraId="3EF3F73D" w14:textId="7A508065" w:rsidR="0041532A" w:rsidRPr="003413EB" w:rsidRDefault="008C295B" w:rsidP="003413EB">
      <w:pPr>
        <w:pStyle w:val="CBDNormalNoNumber"/>
        <w:shd w:val="clear" w:color="auto" w:fill="FFFFFF" w:themeFill="background1"/>
        <w:spacing w:before="120"/>
        <w:ind w:firstLine="567"/>
      </w:pPr>
      <w:r w:rsidRPr="003413EB">
        <w:t>2</w:t>
      </w:r>
      <w:proofErr w:type="gramStart"/>
      <w:r w:rsidRPr="003413EB">
        <w:t xml:space="preserve">. </w:t>
      </w:r>
      <w:r w:rsidR="003413EB">
        <w:tab/>
      </w:r>
      <w:r w:rsidRPr="003413EB">
        <w:t>Requests</w:t>
      </w:r>
      <w:proofErr w:type="gramEnd"/>
      <w:r w:rsidRPr="003413EB">
        <w:t xml:space="preserve"> the Executive Secretary to establish a database for digital sequence information on genetic resources under the clearing-house mechanism, to facilitate the fair and equitable sharing of benefits arising from the use of such information; </w:t>
      </w:r>
    </w:p>
    <w:p w14:paraId="2D1CD891" w14:textId="51802908" w:rsidR="0041532A" w:rsidRPr="003413EB" w:rsidRDefault="008C295B" w:rsidP="003413EB">
      <w:pPr>
        <w:pStyle w:val="CBDNormalNoNumber"/>
        <w:shd w:val="clear" w:color="auto" w:fill="FFFFFF" w:themeFill="background1"/>
        <w:spacing w:before="120"/>
        <w:ind w:firstLine="567"/>
      </w:pPr>
      <w:r w:rsidRPr="003413EB">
        <w:t xml:space="preserve">3. </w:t>
      </w:r>
      <w:r w:rsidR="003413EB">
        <w:tab/>
      </w:r>
      <w:r w:rsidRPr="003413EB">
        <w:t xml:space="preserve">Decides that the digital sequence information on genetic resources database shall: </w:t>
      </w:r>
    </w:p>
    <w:p w14:paraId="48DF6154" w14:textId="575ECAAF" w:rsidR="0041532A" w:rsidRPr="003413EB" w:rsidRDefault="008C295B" w:rsidP="003413EB">
      <w:pPr>
        <w:pStyle w:val="CBDNormalNoNumber"/>
        <w:shd w:val="clear" w:color="auto" w:fill="FFFFFF" w:themeFill="background1"/>
        <w:spacing w:before="120"/>
        <w:ind w:firstLine="567"/>
      </w:pPr>
      <w:r w:rsidRPr="003413EB">
        <w:t>(a)</w:t>
      </w:r>
      <w:r w:rsidR="003413EB">
        <w:tab/>
      </w:r>
      <w:r w:rsidRPr="003413EB">
        <w:t xml:space="preserve">Enable a safe, secure, accountable and legitimate method of making digital sequence information on genetic resources and associated traditional knowledge publicly available in accordance with applicable national law, and with the prior and informed consent of the provider of the genetic material from which such information is generated, and to secure benefits in line with the present decision; </w:t>
      </w:r>
    </w:p>
    <w:p w14:paraId="439DE77D" w14:textId="2F4BCC7C" w:rsidR="0041532A" w:rsidRPr="003413EB" w:rsidRDefault="008C295B" w:rsidP="003413EB">
      <w:pPr>
        <w:pStyle w:val="CBDNormalNoNumber"/>
        <w:shd w:val="clear" w:color="auto" w:fill="FFFFFF" w:themeFill="background1"/>
        <w:spacing w:before="120"/>
        <w:ind w:firstLine="567"/>
      </w:pPr>
      <w:r w:rsidRPr="003413EB">
        <w:t>(b)</w:t>
      </w:r>
      <w:r w:rsidR="003413EB">
        <w:tab/>
      </w:r>
      <w:r w:rsidRPr="003413EB">
        <w:t xml:space="preserve">Provide to developing country Parties that lack capacities facilities to generate, store, share and use digital sequence information on genetic resources, and to receive benefits from such use in accordance with their national access and benefit-sharing systems; </w:t>
      </w:r>
    </w:p>
    <w:p w14:paraId="5D8ADD63" w14:textId="29C0B97E" w:rsidR="0041532A" w:rsidRPr="003413EB" w:rsidRDefault="008C295B" w:rsidP="003413EB">
      <w:pPr>
        <w:pStyle w:val="CBDNormalNoNumber"/>
        <w:shd w:val="clear" w:color="auto" w:fill="FFFFFF" w:themeFill="background1"/>
        <w:spacing w:before="120"/>
        <w:ind w:firstLine="567"/>
      </w:pPr>
      <w:r w:rsidRPr="003413EB">
        <w:t>(c)</w:t>
      </w:r>
      <w:r w:rsidR="003413EB">
        <w:tab/>
      </w:r>
      <w:r w:rsidRPr="003413EB">
        <w:t xml:space="preserve">Support non-monetary benefit-sharing by enabling capacity-building, technology transfer, training opportunities and information-sharing among all Parties, in particular developing country Parties; </w:t>
      </w:r>
    </w:p>
    <w:p w14:paraId="6E3BF4E8" w14:textId="721A7C39" w:rsidR="0041532A" w:rsidRPr="003413EB" w:rsidRDefault="008C295B" w:rsidP="003413EB">
      <w:pPr>
        <w:pStyle w:val="CBDNormalNoNumber"/>
        <w:shd w:val="clear" w:color="auto" w:fill="FFFFFF" w:themeFill="background1"/>
        <w:spacing w:before="120"/>
        <w:ind w:firstLine="567"/>
      </w:pPr>
      <w:r w:rsidRPr="003413EB">
        <w:t>4.</w:t>
      </w:r>
      <w:r w:rsidR="003413EB">
        <w:tab/>
      </w:r>
      <w:r w:rsidRPr="003413EB">
        <w:t>Requests the Executive Secretary to report on the progress of those actions at the eighteenth meeting of the Conference of the Parties;</w:t>
      </w:r>
    </w:p>
    <w:p w14:paraId="74BFCE21" w14:textId="2242C34A" w:rsidR="0041532A" w:rsidRPr="003413EB" w:rsidRDefault="008C295B" w:rsidP="003413EB">
      <w:pPr>
        <w:pStyle w:val="CBDNormalNoNumber"/>
        <w:shd w:val="clear" w:color="auto" w:fill="FFFFFF" w:themeFill="background1"/>
        <w:spacing w:before="120"/>
        <w:ind w:firstLine="567"/>
      </w:pPr>
      <w:r w:rsidRPr="003413EB">
        <w:t>5.</w:t>
      </w:r>
      <w:r w:rsidR="003413EB">
        <w:tab/>
      </w:r>
      <w:r w:rsidRPr="003413EB">
        <w:t xml:space="preserve">Decides to develop specific frameworks for sharing non-monetary benefits for the sectors listed in enclosure A to the annex, </w:t>
      </w:r>
      <w:proofErr w:type="gramStart"/>
      <w:r w:rsidRPr="003413EB">
        <w:t>on the basis of</w:t>
      </w:r>
      <w:proofErr w:type="gramEnd"/>
      <w:r w:rsidRPr="003413EB">
        <w:t xml:space="preserve"> the needs identified by Parties; </w:t>
      </w:r>
    </w:p>
    <w:p w14:paraId="435C29AF" w14:textId="231443BD" w:rsidR="003413EB" w:rsidRPr="003413EB" w:rsidRDefault="008C295B" w:rsidP="003413EB">
      <w:pPr>
        <w:pStyle w:val="CBDNormalNoNumber"/>
        <w:shd w:val="clear" w:color="auto" w:fill="FFFFFF" w:themeFill="background1"/>
        <w:spacing w:before="120"/>
        <w:ind w:firstLine="567"/>
      </w:pPr>
      <w:r w:rsidRPr="003413EB">
        <w:t xml:space="preserve">6. </w:t>
      </w:r>
      <w:r w:rsidR="003413EB">
        <w:tab/>
      </w:r>
      <w:r w:rsidRPr="003413EB">
        <w:t>Requests</w:t>
      </w:r>
      <w:r w:rsidR="003413EB" w:rsidRPr="003413EB">
        <w:t xml:space="preserve"> </w:t>
      </w:r>
      <w:r w:rsidRPr="003413EB">
        <w:t xml:space="preserve">the Executive Secretary to facilitate the development of the frameworks, incorporating input from Parties and relevant stakeholders; </w:t>
      </w:r>
    </w:p>
    <w:p w14:paraId="2C70AA9A" w14:textId="63D6230B" w:rsidR="003413EB" w:rsidRPr="003413EB" w:rsidRDefault="008C295B" w:rsidP="003413EB">
      <w:pPr>
        <w:pStyle w:val="CBDNormalNoNumber"/>
        <w:shd w:val="clear" w:color="auto" w:fill="FFFFFF" w:themeFill="background1"/>
        <w:spacing w:before="120"/>
        <w:ind w:firstLine="567"/>
      </w:pPr>
      <w:r w:rsidRPr="003413EB">
        <w:t>7.</w:t>
      </w:r>
      <w:r w:rsidR="003413EB">
        <w:tab/>
      </w:r>
      <w:r w:rsidRPr="003413EB">
        <w:t xml:space="preserve">Invites Parties to submit their identified needs and relevant information by [specified date]; </w:t>
      </w:r>
    </w:p>
    <w:p w14:paraId="418221D4" w14:textId="73E76FDD" w:rsidR="000E5DE1" w:rsidRPr="003413EB" w:rsidRDefault="008C295B" w:rsidP="003413EB">
      <w:pPr>
        <w:pStyle w:val="CBDNormalNoNumber"/>
        <w:shd w:val="clear" w:color="auto" w:fill="FFFFFF" w:themeFill="background1"/>
        <w:spacing w:before="120"/>
        <w:ind w:firstLine="567"/>
      </w:pPr>
      <w:r w:rsidRPr="003413EB">
        <w:t>8.</w:t>
      </w:r>
      <w:r w:rsidR="003413EB">
        <w:tab/>
      </w:r>
      <w:r w:rsidRPr="003413EB">
        <w:t>Requests that the draft frameworks be presented to the Subsidiary Body on Scientific, Technical and Technological Advice for review, with a view to having them adopted at the [</w:t>
      </w:r>
      <w:proofErr w:type="spellStart"/>
      <w:r w:rsidRPr="003413EB">
        <w:t>XXth</w:t>
      </w:r>
      <w:proofErr w:type="spellEnd"/>
      <w:r w:rsidRPr="003413EB">
        <w:t xml:space="preserve">] meeting of the Conference of the Parties. </w:t>
      </w:r>
    </w:p>
    <w:p w14:paraId="58F72C52" w14:textId="59C04E21" w:rsidR="008C295B" w:rsidRPr="003413EB" w:rsidRDefault="008C295B" w:rsidP="008C295B">
      <w:pPr>
        <w:pStyle w:val="CBDNormalNoNumber"/>
        <w:shd w:val="clear" w:color="auto" w:fill="FFFFFF" w:themeFill="background1"/>
        <w:spacing w:before="120"/>
      </w:pPr>
      <w:r w:rsidRPr="003413EB">
        <w:t>]</w:t>
      </w:r>
    </w:p>
    <w:p w14:paraId="30107FE0" w14:textId="21AF524E" w:rsidR="002B6782" w:rsidRPr="00F605C8" w:rsidRDefault="002B6782" w:rsidP="00F605C8">
      <w:pPr>
        <w:pStyle w:val="CBDAnnex"/>
        <w:shd w:val="clear" w:color="auto" w:fill="FFFFFF" w:themeFill="background1"/>
        <w:spacing w:before="120" w:after="120"/>
        <w:rPr>
          <w:sz w:val="24"/>
          <w:szCs w:val="24"/>
        </w:rPr>
      </w:pPr>
      <w:r w:rsidRPr="00F605C8">
        <w:rPr>
          <w:sz w:val="24"/>
          <w:szCs w:val="24"/>
        </w:rPr>
        <w:lastRenderedPageBreak/>
        <w:t>Annex</w:t>
      </w:r>
      <w:r w:rsidRPr="00F605C8">
        <w:br/>
      </w:r>
      <w:r w:rsidRPr="00F605C8">
        <w:rPr>
          <w:sz w:val="24"/>
          <w:szCs w:val="24"/>
        </w:rPr>
        <w:t>Modalities for operationalizing</w:t>
      </w:r>
      <w:r w:rsidRPr="00F605C8">
        <w:rPr>
          <w:i/>
          <w:iCs/>
          <w:sz w:val="24"/>
          <w:szCs w:val="24"/>
        </w:rPr>
        <w:t xml:space="preserve"> </w:t>
      </w:r>
      <w:r w:rsidRPr="00F605C8">
        <w:rPr>
          <w:sz w:val="24"/>
          <w:szCs w:val="24"/>
        </w:rPr>
        <w:t>the multilateral mechanism for the fair and equitable sharing of benefits from the use of digital sequence information on genetic resources, including a global fund</w:t>
      </w:r>
      <w:bookmarkEnd w:id="1"/>
    </w:p>
    <w:p w14:paraId="0406793D" w14:textId="5B01F18F" w:rsidR="002B6782" w:rsidRPr="00F605C8" w:rsidRDefault="002B6782" w:rsidP="00942A3F">
      <w:pPr>
        <w:pStyle w:val="CBDNormalNoNumber"/>
        <w:shd w:val="clear" w:color="auto" w:fill="FFFFFF" w:themeFill="background1"/>
        <w:spacing w:before="360"/>
        <w:rPr>
          <w:b/>
          <w:bCs/>
          <w:i/>
          <w:iCs/>
          <w:u w:val="single"/>
        </w:rPr>
      </w:pPr>
      <w:r w:rsidRPr="00F605C8">
        <w:rPr>
          <w:b/>
          <w:bCs/>
          <w:i/>
          <w:iCs/>
          <w:color w:val="007BB8"/>
          <w:u w:val="single"/>
        </w:rPr>
        <w:t>Paragraphs 1 and 2 remain unchanged</w:t>
      </w:r>
      <w:r w:rsidR="00CF0E13" w:rsidRPr="00F605C8">
        <w:rPr>
          <w:b/>
          <w:bCs/>
          <w:i/>
          <w:iCs/>
          <w:color w:val="007BB8"/>
          <w:u w:val="single"/>
        </w:rPr>
        <w:t xml:space="preserve"> from that </w:t>
      </w:r>
      <w:r w:rsidR="003D7039">
        <w:rPr>
          <w:b/>
          <w:bCs/>
          <w:i/>
          <w:iCs/>
          <w:color w:val="007BB8"/>
          <w:u w:val="single"/>
        </w:rPr>
        <w:t>contained</w:t>
      </w:r>
      <w:r w:rsidR="00CF0E13" w:rsidRPr="00F605C8">
        <w:rPr>
          <w:b/>
          <w:bCs/>
          <w:i/>
          <w:iCs/>
          <w:color w:val="007BB8"/>
          <w:u w:val="single"/>
        </w:rPr>
        <w:t xml:space="preserve"> in </w:t>
      </w:r>
      <w:r w:rsidR="00A9156E">
        <w:rPr>
          <w:b/>
          <w:bCs/>
          <w:i/>
          <w:iCs/>
          <w:color w:val="007BB8"/>
          <w:u w:val="single"/>
        </w:rPr>
        <w:t>recommendation WGDSI 2/1</w:t>
      </w:r>
    </w:p>
    <w:p w14:paraId="0765C9DE" w14:textId="77777777" w:rsidR="002B6782" w:rsidRPr="00F605C8" w:rsidRDefault="002B6782" w:rsidP="00F605C8">
      <w:pPr>
        <w:pStyle w:val="CBDNormalNoNumber"/>
        <w:shd w:val="clear" w:color="auto" w:fill="FFFFFF" w:themeFill="background1"/>
        <w:spacing w:before="120"/>
        <w:ind w:left="567"/>
      </w:pPr>
      <w:r w:rsidRPr="00F605C8">
        <w:t>1.</w:t>
      </w:r>
      <w:r w:rsidRPr="00F605C8">
        <w:tab/>
        <w:t xml:space="preserve">[All] [commercial] users of digital sequence information on genetic resources [held in [public] databases] [are encouraged </w:t>
      </w:r>
      <w:proofErr w:type="gramStart"/>
      <w:r w:rsidRPr="00F605C8">
        <w:t>to][</w:t>
      </w:r>
      <w:proofErr w:type="gramEnd"/>
      <w:r w:rsidRPr="00F605C8">
        <w:t xml:space="preserve">will][should][shall] share [monetary or non-monetary] benefits arising from its use in a fair and equitable manner. </w:t>
      </w:r>
    </w:p>
    <w:p w14:paraId="66FDFFAB" w14:textId="77777777" w:rsidR="002B6782" w:rsidRPr="00F605C8" w:rsidRDefault="002B6782" w:rsidP="00F605C8">
      <w:pPr>
        <w:pStyle w:val="CBDNormalNoNumber"/>
        <w:shd w:val="clear" w:color="auto" w:fill="FFFFFF" w:themeFill="background1"/>
        <w:spacing w:before="120"/>
        <w:ind w:left="567"/>
      </w:pPr>
      <w:r w:rsidRPr="00F605C8">
        <w:t>2.</w:t>
      </w:r>
      <w:r w:rsidRPr="00F605C8">
        <w:tab/>
        <w:t xml:space="preserve">[Users of digital sequence information on genetic resources [in all </w:t>
      </w:r>
      <w:proofErr w:type="gramStart"/>
      <w:r w:rsidRPr="00F605C8">
        <w:t>countries][</w:t>
      </w:r>
      <w:proofErr w:type="gramEnd"/>
      <w:r w:rsidRPr="00F605C8">
        <w:t xml:space="preserve">in developed countries] that generate [monetary benefits][profits][revenue][turnover][sales] from its use [are encouraged to][will][should][shall] [share monetary benefits through][contribute] [mandatory] payments to the global fund [, </w:t>
      </w:r>
      <w:r w:rsidRPr="00F605C8">
        <w:rPr>
          <w:i/>
          <w:iCs/>
        </w:rPr>
        <w:t>placeholder for a threshold/exemption</w:t>
      </w:r>
      <w:r w:rsidRPr="00F605C8">
        <w:t>].</w:t>
      </w:r>
    </w:p>
    <w:p w14:paraId="394641E7" w14:textId="703A17F5" w:rsidR="002B6782" w:rsidRPr="004016B0" w:rsidRDefault="008E450A" w:rsidP="00942A3F">
      <w:pPr>
        <w:pStyle w:val="CBDNormalNoNumber"/>
        <w:shd w:val="clear" w:color="auto" w:fill="FFFFFF" w:themeFill="background1"/>
        <w:spacing w:before="360"/>
        <w:rPr>
          <w:b/>
          <w:bCs/>
          <w:i/>
          <w:iCs/>
          <w:u w:val="single"/>
        </w:rPr>
      </w:pPr>
      <w:r>
        <w:rPr>
          <w:b/>
          <w:bCs/>
          <w:i/>
          <w:iCs/>
          <w:color w:val="007BB8"/>
          <w:u w:val="single"/>
        </w:rPr>
        <w:t>Co-chairs proposal on p</w:t>
      </w:r>
      <w:r w:rsidR="002B6782" w:rsidRPr="00F605C8">
        <w:rPr>
          <w:b/>
          <w:bCs/>
          <w:i/>
          <w:iCs/>
          <w:color w:val="007BB8"/>
          <w:u w:val="single"/>
        </w:rPr>
        <w:t>aragraph</w:t>
      </w:r>
      <w:r>
        <w:rPr>
          <w:b/>
          <w:bCs/>
          <w:i/>
          <w:iCs/>
          <w:color w:val="007BB8"/>
          <w:u w:val="single"/>
        </w:rPr>
        <w:t xml:space="preserve"> 3:</w:t>
      </w:r>
    </w:p>
    <w:p w14:paraId="575AFB48" w14:textId="77777777" w:rsidR="002B6782" w:rsidRPr="00F605C8" w:rsidRDefault="002B6782" w:rsidP="00F605C8">
      <w:pPr>
        <w:pStyle w:val="CBDNormalNoNumber"/>
        <w:shd w:val="clear" w:color="auto" w:fill="FFFFFF" w:themeFill="background1"/>
        <w:spacing w:before="120"/>
        <w:ind w:left="567"/>
        <w:rPr>
          <w:lang w:val="en-GB"/>
        </w:rPr>
      </w:pPr>
      <w:r w:rsidRPr="00F605C8">
        <w:rPr>
          <w:lang w:val="en-GB"/>
        </w:rPr>
        <w:t>[3.</w:t>
      </w:r>
      <w:r w:rsidRPr="00F605C8">
        <w:tab/>
      </w:r>
      <w:r w:rsidRPr="00F605C8">
        <w:rPr>
          <w:lang w:val="en-GB"/>
        </w:rPr>
        <w:t xml:space="preserve">The following </w:t>
      </w:r>
      <w:r w:rsidRPr="00F605C8">
        <w:t>options</w:t>
      </w:r>
      <w:r w:rsidRPr="00F605C8">
        <w:rPr>
          <w:lang w:val="en-GB"/>
        </w:rPr>
        <w:t xml:space="preserve"> are proposed:</w:t>
      </w:r>
    </w:p>
    <w:p w14:paraId="05B7AE74" w14:textId="77777777" w:rsidR="002B6782" w:rsidRPr="00F605C8" w:rsidRDefault="002B6782" w:rsidP="00F605C8">
      <w:pPr>
        <w:pStyle w:val="CBDNormalNoNumber"/>
        <w:shd w:val="clear" w:color="auto" w:fill="FFFFFF" w:themeFill="background1"/>
        <w:tabs>
          <w:tab w:val="clear" w:pos="567"/>
          <w:tab w:val="clear" w:pos="1134"/>
        </w:tabs>
        <w:spacing w:before="120"/>
        <w:ind w:left="567" w:firstLine="567"/>
      </w:pPr>
      <w:r w:rsidRPr="00F605C8">
        <w:rPr>
          <w:i/>
          <w:iCs/>
          <w:lang w:val="en-GB"/>
        </w:rPr>
        <w:t>Option C.</w:t>
      </w:r>
      <w:r w:rsidRPr="00F605C8">
        <w:rPr>
          <w:lang w:val="en-GB"/>
        </w:rPr>
        <w:t xml:space="preserve"> A </w:t>
      </w:r>
      <w:r w:rsidRPr="00F605C8">
        <w:t xml:space="preserve">contribution to the global fund of 1 per cent of the retail value of all products [and services] [that have been developed or created </w:t>
      </w:r>
      <w:proofErr w:type="gramStart"/>
      <w:r w:rsidRPr="00F605C8">
        <w:t>using][</w:t>
      </w:r>
      <w:proofErr w:type="gramEnd"/>
      <w:r w:rsidRPr="00F605C8">
        <w:t>linked to the utilization of] [digital sequence information on genetic resources][biological resources].</w:t>
      </w:r>
    </w:p>
    <w:p w14:paraId="72AC459F" w14:textId="77777777" w:rsidR="002B6782" w:rsidRPr="00F605C8" w:rsidRDefault="002B6782" w:rsidP="00F605C8">
      <w:pPr>
        <w:pStyle w:val="CBDNormalNoNumber"/>
        <w:shd w:val="clear" w:color="auto" w:fill="FFFFFF" w:themeFill="background1"/>
        <w:tabs>
          <w:tab w:val="clear" w:pos="567"/>
          <w:tab w:val="clear" w:pos="1134"/>
        </w:tabs>
        <w:spacing w:before="120"/>
        <w:ind w:left="567" w:firstLine="567"/>
        <w:rPr>
          <w:rFonts w:eastAsia="Yu Gothic"/>
          <w:lang w:eastAsia="ja-JP"/>
        </w:rPr>
      </w:pPr>
      <w:r w:rsidRPr="00F605C8">
        <w:rPr>
          <w:rFonts w:eastAsia="Yu Gothic"/>
          <w:i/>
          <w:iCs/>
          <w:lang w:eastAsia="ja-JP"/>
        </w:rPr>
        <w:t>Option D.</w:t>
      </w:r>
      <w:r w:rsidRPr="00F605C8">
        <w:rPr>
          <w:rFonts w:eastAsia="Yu Gothic"/>
          <w:lang w:eastAsia="ja-JP"/>
        </w:rPr>
        <w:t xml:space="preserve"> Users of digital sequence information on genetic resources that actively use </w:t>
      </w:r>
      <w:r w:rsidRPr="00F605C8">
        <w:t>digital sequence information on genetic resources</w:t>
      </w:r>
      <w:r w:rsidRPr="00F605C8">
        <w:rPr>
          <w:rFonts w:eastAsia="Yu Gothic"/>
          <w:lang w:eastAsia="ja-JP"/>
        </w:rPr>
        <w:t xml:space="preserve"> </w:t>
      </w:r>
      <w:r w:rsidRPr="00F605C8">
        <w:t xml:space="preserve">[are encouraged </w:t>
      </w:r>
      <w:proofErr w:type="gramStart"/>
      <w:r w:rsidRPr="00F605C8">
        <w:t>to][</w:t>
      </w:r>
      <w:proofErr w:type="gramEnd"/>
      <w:r w:rsidRPr="00F605C8">
        <w:t>will][</w:t>
      </w:r>
      <w:proofErr w:type="gramStart"/>
      <w:r w:rsidRPr="00F605C8">
        <w:t>should</w:t>
      </w:r>
      <w:proofErr w:type="gramEnd"/>
      <w:r w:rsidRPr="00F605C8">
        <w:t>][shall]</w:t>
      </w:r>
      <w:r w:rsidRPr="00F605C8">
        <w:rPr>
          <w:rFonts w:eastAsia="Yu Gothic"/>
          <w:lang w:eastAsia="ja-JP"/>
        </w:rPr>
        <w:t xml:space="preserve"> contribute a portion of their [revenue][profit] to the global fund.</w:t>
      </w:r>
    </w:p>
    <w:p w14:paraId="55F7C86A" w14:textId="77777777" w:rsidR="002B6782" w:rsidRPr="00F605C8" w:rsidRDefault="002B6782" w:rsidP="00F605C8">
      <w:pPr>
        <w:pStyle w:val="CBDNormalNoNumber"/>
        <w:shd w:val="clear" w:color="auto" w:fill="FFFFFF" w:themeFill="background1"/>
        <w:tabs>
          <w:tab w:val="clear" w:pos="567"/>
          <w:tab w:val="clear" w:pos="1134"/>
        </w:tabs>
        <w:spacing w:before="120"/>
        <w:ind w:firstLine="567"/>
        <w:rPr>
          <w:rFonts w:eastAsia="Yu Gothic"/>
          <w:lang w:eastAsia="ja-JP"/>
        </w:rPr>
      </w:pPr>
      <w:r w:rsidRPr="00F605C8">
        <w:rPr>
          <w:rFonts w:eastAsia="Yu Gothic"/>
          <w:lang w:eastAsia="ja-JP"/>
        </w:rPr>
        <w:t>]</w:t>
      </w:r>
    </w:p>
    <w:p w14:paraId="1DD07AD4" w14:textId="0B2EC9CA" w:rsidR="002B6782" w:rsidRPr="00F605C8" w:rsidRDefault="002B6782" w:rsidP="001F1F9D">
      <w:pPr>
        <w:pStyle w:val="CBDNormalNoNumber"/>
        <w:shd w:val="clear" w:color="auto" w:fill="FFFFFF" w:themeFill="background1"/>
        <w:spacing w:before="120"/>
        <w:rPr>
          <w:b/>
          <w:bCs/>
          <w:i/>
          <w:iCs/>
          <w:color w:val="007BB8"/>
          <w:u w:val="single"/>
          <w:lang w:val="en-GB"/>
        </w:rPr>
      </w:pPr>
      <w:r w:rsidRPr="00F605C8">
        <w:rPr>
          <w:b/>
          <w:bCs/>
          <w:i/>
          <w:iCs/>
          <w:color w:val="007BB8"/>
          <w:u w:val="single"/>
          <w:lang w:val="en-GB"/>
        </w:rPr>
        <w:t>In addition, the following option emerged</w:t>
      </w:r>
      <w:r w:rsidR="00CF0E13" w:rsidRPr="00F605C8">
        <w:rPr>
          <w:b/>
          <w:bCs/>
          <w:i/>
          <w:iCs/>
          <w:color w:val="007BB8"/>
          <w:u w:val="single"/>
          <w:lang w:val="en-GB"/>
        </w:rPr>
        <w:t xml:space="preserve"> from discussions in the contact group</w:t>
      </w:r>
      <w:r w:rsidR="00EA1858" w:rsidRPr="00F605C8">
        <w:rPr>
          <w:b/>
          <w:bCs/>
          <w:i/>
          <w:iCs/>
          <w:color w:val="007BB8"/>
          <w:u w:val="single"/>
          <w:lang w:val="en-GB"/>
        </w:rPr>
        <w:t>, with some amendments by the Co-Chairs</w:t>
      </w:r>
      <w:r w:rsidRPr="00F605C8">
        <w:rPr>
          <w:b/>
          <w:bCs/>
          <w:i/>
          <w:iCs/>
          <w:color w:val="007BB8"/>
          <w:u w:val="single"/>
          <w:lang w:val="en-GB"/>
        </w:rPr>
        <w:t>:</w:t>
      </w:r>
    </w:p>
    <w:p w14:paraId="6204D534" w14:textId="447A7047" w:rsidR="002B6782" w:rsidRPr="00F605C8" w:rsidRDefault="002B6782" w:rsidP="00F605C8">
      <w:pPr>
        <w:shd w:val="clear" w:color="auto" w:fill="FFFFFF" w:themeFill="background1"/>
        <w:tabs>
          <w:tab w:val="left" w:pos="2835"/>
          <w:tab w:val="left" w:pos="3402"/>
        </w:tabs>
        <w:spacing w:before="120" w:after="120"/>
        <w:ind w:left="567" w:firstLine="567"/>
        <w:rPr>
          <w:rFonts w:eastAsia="Times New Roman"/>
          <w:color w:val="007BB8"/>
          <w:lang w:val="en-CA"/>
        </w:rPr>
      </w:pPr>
      <w:r w:rsidRPr="00F605C8">
        <w:rPr>
          <w:rFonts w:eastAsia="Yu Gothic"/>
          <w:i/>
          <w:iCs/>
          <w:color w:val="007BB8"/>
          <w:lang w:eastAsia="ja-JP"/>
        </w:rPr>
        <w:t>Option E.</w:t>
      </w:r>
      <w:r w:rsidRPr="00F605C8">
        <w:rPr>
          <w:rFonts w:eastAsia="Times New Roman"/>
          <w:i/>
          <w:iCs/>
          <w:color w:val="007BB8"/>
          <w:lang w:val="en-CA"/>
        </w:rPr>
        <w:t xml:space="preserve"> </w:t>
      </w:r>
      <w:r w:rsidRPr="00F605C8">
        <w:rPr>
          <w:rFonts w:eastAsia="Times New Roman"/>
          <w:color w:val="007BB8"/>
          <w:lang w:val="en-CA"/>
        </w:rPr>
        <w:t xml:space="preserve">Users of digital sequence information on genetic resources in sectors that directly </w:t>
      </w:r>
      <w:r w:rsidRPr="71556C9C">
        <w:rPr>
          <w:rFonts w:eastAsia="Times New Roman"/>
          <w:color w:val="007BB8"/>
          <w:lang w:val="en-CA"/>
        </w:rPr>
        <w:t xml:space="preserve">or indirectly </w:t>
      </w:r>
      <w:r w:rsidRPr="3972311C">
        <w:rPr>
          <w:rFonts w:eastAsia="Times New Roman"/>
          <w:color w:val="007BB8"/>
          <w:lang w:val="en-CA"/>
        </w:rPr>
        <w:t xml:space="preserve">benefit </w:t>
      </w:r>
      <w:r w:rsidRPr="00F605C8">
        <w:rPr>
          <w:rFonts w:eastAsia="Times New Roman"/>
          <w:color w:val="007BB8"/>
          <w:lang w:val="en-CA"/>
        </w:rPr>
        <w:t xml:space="preserve">from the use of digital sequence information on genetic resources </w:t>
      </w:r>
      <w:r w:rsidR="0DE07380" w:rsidRPr="2BF49966">
        <w:rPr>
          <w:rFonts w:eastAsia="Times New Roman"/>
          <w:color w:val="007BB8"/>
          <w:lang w:val="en-CA"/>
        </w:rPr>
        <w:t>for the development</w:t>
      </w:r>
      <w:r w:rsidR="0DE07380" w:rsidRPr="741BE4CA">
        <w:rPr>
          <w:rFonts w:eastAsia="Times New Roman"/>
          <w:color w:val="007BB8"/>
          <w:lang w:val="en-CA"/>
        </w:rPr>
        <w:t xml:space="preserve"> of products and </w:t>
      </w:r>
      <w:r w:rsidR="0DE07380" w:rsidRPr="646C47D4">
        <w:rPr>
          <w:rFonts w:eastAsia="Times New Roman"/>
          <w:color w:val="007BB8"/>
          <w:lang w:val="en-CA"/>
        </w:rPr>
        <w:t xml:space="preserve">services placed on the </w:t>
      </w:r>
      <w:r w:rsidR="0DE07380" w:rsidRPr="6D1F841B">
        <w:rPr>
          <w:rFonts w:eastAsia="Times New Roman"/>
          <w:color w:val="007BB8"/>
          <w:lang w:val="en-CA"/>
        </w:rPr>
        <w:t xml:space="preserve">market </w:t>
      </w:r>
      <w:r w:rsidRPr="00F605C8">
        <w:rPr>
          <w:rFonts w:eastAsia="Times New Roman"/>
          <w:color w:val="007BB8"/>
        </w:rPr>
        <w:t xml:space="preserve">[are encouraged </w:t>
      </w:r>
      <w:proofErr w:type="gramStart"/>
      <w:r w:rsidRPr="00F605C8">
        <w:rPr>
          <w:rFonts w:eastAsia="Times New Roman"/>
          <w:color w:val="007BB8"/>
        </w:rPr>
        <w:t>to][</w:t>
      </w:r>
      <w:proofErr w:type="gramEnd"/>
      <w:r w:rsidRPr="00F605C8">
        <w:rPr>
          <w:rFonts w:eastAsia="Times New Roman"/>
          <w:color w:val="007BB8"/>
        </w:rPr>
        <w:t xml:space="preserve">should] </w:t>
      </w:r>
      <w:r w:rsidRPr="00F605C8">
        <w:rPr>
          <w:rFonts w:eastAsia="Times New Roman"/>
          <w:color w:val="007BB8"/>
          <w:lang w:val="en-CA"/>
        </w:rPr>
        <w:t>contribute to the global fund a proportion of their profits</w:t>
      </w:r>
      <w:r w:rsidR="5B869529" w:rsidRPr="21E34943">
        <w:rPr>
          <w:rFonts w:eastAsia="Times New Roman"/>
          <w:color w:val="007BB8"/>
          <w:lang w:val="en-CA"/>
        </w:rPr>
        <w:t xml:space="preserve"> </w:t>
      </w:r>
      <w:r w:rsidR="5B869529" w:rsidRPr="00BE5C0F">
        <w:rPr>
          <w:rFonts w:eastAsia="Times New Roman"/>
          <w:b/>
          <w:bCs/>
          <w:color w:val="388600"/>
          <w:lang w:val="en-CA"/>
        </w:rPr>
        <w:t>or</w:t>
      </w:r>
      <w:r w:rsidR="00F20861" w:rsidRPr="00BE5C0F">
        <w:rPr>
          <w:rFonts w:eastAsia="Times New Roman"/>
          <w:b/>
          <w:bCs/>
          <w:color w:val="388600"/>
          <w:lang w:val="en-CA"/>
        </w:rPr>
        <w:t xml:space="preserve"> </w:t>
      </w:r>
      <w:r w:rsidRPr="00F605C8">
        <w:rPr>
          <w:rFonts w:eastAsia="Times New Roman"/>
          <w:color w:val="007BB8"/>
          <w:lang w:val="en-CA"/>
        </w:rPr>
        <w:t>revenue, according to their size</w:t>
      </w:r>
      <w:r w:rsidR="00CF0E13" w:rsidRPr="00F605C8">
        <w:rPr>
          <w:rFonts w:eastAsia="Times New Roman"/>
          <w:color w:val="007BB8"/>
          <w:lang w:val="en-CA"/>
        </w:rPr>
        <w:t>*</w:t>
      </w:r>
      <w:r w:rsidRPr="00F605C8">
        <w:rPr>
          <w:rFonts w:eastAsia="Times New Roman"/>
          <w:color w:val="007BB8"/>
          <w:lang w:val="en-CA"/>
        </w:rPr>
        <w:t>.</w:t>
      </w:r>
    </w:p>
    <w:p w14:paraId="786DB62A" w14:textId="2FC46F23" w:rsidR="002B6782" w:rsidRPr="00F605C8" w:rsidRDefault="002B6782" w:rsidP="00F605C8">
      <w:pPr>
        <w:shd w:val="clear" w:color="auto" w:fill="FFFFFF" w:themeFill="background1"/>
        <w:spacing w:before="120" w:after="120"/>
        <w:ind w:left="567"/>
        <w:rPr>
          <w:rFonts w:eastAsia="Times New Roman"/>
          <w:color w:val="007BB8"/>
          <w:lang w:val="en-CA"/>
        </w:rPr>
      </w:pPr>
      <w:r w:rsidRPr="00F605C8">
        <w:rPr>
          <w:rFonts w:eastAsia="Times New Roman"/>
          <w:lang w:val="en-CA"/>
        </w:rPr>
        <w:tab/>
      </w:r>
      <w:r w:rsidRPr="00F605C8">
        <w:rPr>
          <w:rFonts w:eastAsia="Times New Roman"/>
          <w:color w:val="007BB8"/>
          <w:lang w:val="en-CA"/>
        </w:rPr>
        <w:t xml:space="preserve">Large-sized entities </w:t>
      </w:r>
      <w:r w:rsidRPr="00F605C8">
        <w:rPr>
          <w:rFonts w:eastAsia="Times New Roman"/>
          <w:color w:val="007BB8"/>
        </w:rPr>
        <w:t xml:space="preserve">[are encouraged </w:t>
      </w:r>
      <w:proofErr w:type="gramStart"/>
      <w:r w:rsidRPr="00F605C8">
        <w:rPr>
          <w:rFonts w:eastAsia="Times New Roman"/>
          <w:color w:val="007BB8"/>
        </w:rPr>
        <w:t>to][</w:t>
      </w:r>
      <w:proofErr w:type="gramEnd"/>
      <w:r w:rsidRPr="00F605C8">
        <w:rPr>
          <w:rFonts w:eastAsia="Times New Roman"/>
          <w:color w:val="007BB8"/>
        </w:rPr>
        <w:t xml:space="preserve">should] </w:t>
      </w:r>
      <w:r w:rsidRPr="00F605C8">
        <w:rPr>
          <w:rFonts w:eastAsia="Times New Roman"/>
          <w:color w:val="007BB8"/>
          <w:lang w:val="en-CA"/>
        </w:rPr>
        <w:t xml:space="preserve">contribute to the global fund </w:t>
      </w:r>
      <w:r w:rsidRPr="00E73591">
        <w:rPr>
          <w:rFonts w:eastAsia="Times New Roman"/>
          <w:color w:val="388600"/>
          <w:lang w:val="en-CA"/>
        </w:rPr>
        <w:t>[</w:t>
      </w:r>
      <w:r w:rsidR="5DD8DFF3" w:rsidRPr="00E73591">
        <w:rPr>
          <w:rFonts w:eastAsia="Times New Roman"/>
          <w:b/>
          <w:bCs/>
          <w:color w:val="388600"/>
          <w:lang w:val="en-CA"/>
        </w:rPr>
        <w:t>1</w:t>
      </w:r>
      <w:r w:rsidR="000373C2">
        <w:rPr>
          <w:rFonts w:eastAsia="Times New Roman"/>
          <w:b/>
          <w:bCs/>
          <w:color w:val="388600"/>
          <w:lang w:val="en-CA"/>
        </w:rPr>
        <w:t>-2</w:t>
      </w:r>
      <w:r w:rsidRPr="00331884">
        <w:rPr>
          <w:rFonts w:eastAsia="Times New Roman"/>
          <w:b/>
          <w:bCs/>
          <w:color w:val="388600"/>
          <w:lang w:val="en-CA"/>
        </w:rPr>
        <w:t>] percent of their [profits]</w:t>
      </w:r>
      <w:r w:rsidR="64A7A353" w:rsidRPr="00331884">
        <w:rPr>
          <w:rFonts w:eastAsia="Times New Roman"/>
          <w:b/>
          <w:bCs/>
          <w:color w:val="388600"/>
          <w:lang w:val="en-CA"/>
        </w:rPr>
        <w:t xml:space="preserve"> or [</w:t>
      </w:r>
      <w:r w:rsidR="6EDB7902" w:rsidRPr="00331884">
        <w:rPr>
          <w:rFonts w:eastAsia="Times New Roman"/>
          <w:b/>
          <w:bCs/>
          <w:color w:val="388600"/>
          <w:lang w:val="en-CA"/>
        </w:rPr>
        <w:t>0.1</w:t>
      </w:r>
      <w:r w:rsidR="000373C2">
        <w:rPr>
          <w:rFonts w:eastAsia="Times New Roman"/>
          <w:b/>
          <w:bCs/>
          <w:color w:val="388600"/>
          <w:lang w:val="en-CA"/>
        </w:rPr>
        <w:t>-0.2</w:t>
      </w:r>
      <w:r w:rsidR="64A7A353" w:rsidRPr="00331884">
        <w:rPr>
          <w:rFonts w:eastAsia="Times New Roman"/>
          <w:b/>
          <w:bCs/>
          <w:color w:val="388600"/>
          <w:lang w:val="en-CA"/>
        </w:rPr>
        <w:t xml:space="preserve">] percent of their </w:t>
      </w:r>
      <w:r w:rsidRPr="00331884">
        <w:rPr>
          <w:rFonts w:eastAsia="Times New Roman"/>
          <w:b/>
          <w:bCs/>
          <w:color w:val="388600"/>
          <w:lang w:val="en-CA"/>
        </w:rPr>
        <w:t>[revenue],</w:t>
      </w:r>
      <w:r w:rsidRPr="00E73591">
        <w:rPr>
          <w:rFonts w:eastAsia="Times New Roman"/>
          <w:color w:val="388600"/>
          <w:lang w:val="en-CA"/>
        </w:rPr>
        <w:t xml:space="preserve"> </w:t>
      </w:r>
      <w:r w:rsidRPr="00F605C8">
        <w:rPr>
          <w:rFonts w:eastAsia="Times New Roman"/>
          <w:color w:val="007BB8"/>
          <w:lang w:val="en-CA"/>
        </w:rPr>
        <w:t xml:space="preserve">[as an indicative rate]. </w:t>
      </w:r>
    </w:p>
    <w:p w14:paraId="264E9F69" w14:textId="7C3EB4FB" w:rsidR="002B6782" w:rsidRPr="00F605C8" w:rsidRDefault="002B6782" w:rsidP="00F605C8">
      <w:pPr>
        <w:shd w:val="clear" w:color="auto" w:fill="FFFFFF" w:themeFill="background1"/>
        <w:spacing w:before="120" w:after="120"/>
        <w:ind w:left="567"/>
        <w:rPr>
          <w:rFonts w:eastAsia="Times New Roman"/>
          <w:color w:val="007BB8"/>
          <w:lang w:val="en-CA"/>
        </w:rPr>
      </w:pPr>
      <w:r w:rsidRPr="00F605C8">
        <w:rPr>
          <w:rFonts w:eastAsia="Times New Roman"/>
          <w:color w:val="007BB8"/>
          <w:lang w:val="en-CA"/>
        </w:rPr>
        <w:tab/>
      </w:r>
      <w:r w:rsidR="571D818C" w:rsidRPr="03B845C7">
        <w:rPr>
          <w:rFonts w:eastAsia="Times New Roman"/>
          <w:color w:val="007BB8"/>
          <w:lang w:val="en-CA"/>
        </w:rPr>
        <w:t>In light of</w:t>
      </w:r>
      <w:r w:rsidRPr="00F605C8">
        <w:rPr>
          <w:rFonts w:eastAsia="Times New Roman"/>
          <w:color w:val="007BB8"/>
          <w:lang w:val="en-CA"/>
        </w:rPr>
        <w:t xml:space="preserve"> the first review of the mechanism at the </w:t>
      </w:r>
      <w:r w:rsidR="00B300CA" w:rsidRPr="00F605C8">
        <w:rPr>
          <w:rFonts w:eastAsia="Times New Roman"/>
          <w:color w:val="007BB8"/>
          <w:lang w:val="en-CA"/>
        </w:rPr>
        <w:t>eighteenth</w:t>
      </w:r>
      <w:r w:rsidRPr="00F605C8">
        <w:rPr>
          <w:rFonts w:eastAsia="Times New Roman"/>
          <w:color w:val="007BB8"/>
          <w:lang w:val="en-CA"/>
        </w:rPr>
        <w:t xml:space="preserve"> </w:t>
      </w:r>
      <w:r w:rsidR="008944B5" w:rsidRPr="00F605C8">
        <w:rPr>
          <w:rFonts w:eastAsia="Times New Roman"/>
          <w:color w:val="007BB8"/>
          <w:lang w:val="en-CA"/>
        </w:rPr>
        <w:t xml:space="preserve">meeting of the </w:t>
      </w:r>
      <w:r w:rsidRPr="00F605C8">
        <w:rPr>
          <w:rFonts w:eastAsia="Times New Roman"/>
          <w:color w:val="007BB8"/>
          <w:lang w:val="en-CA"/>
        </w:rPr>
        <w:t>Conference of the Parties</w:t>
      </w:r>
      <w:r w:rsidR="008944B5" w:rsidRPr="00F605C8">
        <w:rPr>
          <w:rFonts w:eastAsia="Times New Roman"/>
          <w:color w:val="007BB8"/>
          <w:lang w:val="en-CA"/>
        </w:rPr>
        <w:t>,</w:t>
      </w:r>
      <w:r w:rsidRPr="00F605C8">
        <w:rPr>
          <w:rFonts w:eastAsia="Times New Roman"/>
          <w:color w:val="007BB8"/>
          <w:lang w:val="en-CA"/>
        </w:rPr>
        <w:t xml:space="preserve"> the </w:t>
      </w:r>
      <w:r w:rsidR="008944B5" w:rsidRPr="00F605C8">
        <w:rPr>
          <w:rFonts w:eastAsia="Times New Roman"/>
          <w:color w:val="007BB8"/>
          <w:lang w:val="en-CA"/>
        </w:rPr>
        <w:t>Conference of the Parties</w:t>
      </w:r>
      <w:r w:rsidRPr="00F605C8">
        <w:rPr>
          <w:rFonts w:eastAsia="Times New Roman"/>
          <w:color w:val="007BB8"/>
          <w:lang w:val="en-CA"/>
        </w:rPr>
        <w:t xml:space="preserve"> may decide that medium </w:t>
      </w:r>
      <w:r w:rsidR="5524D171" w:rsidRPr="6BD94D07">
        <w:rPr>
          <w:rFonts w:eastAsia="Times New Roman"/>
          <w:color w:val="007BB8"/>
          <w:lang w:val="en-CA"/>
        </w:rPr>
        <w:t xml:space="preserve">or </w:t>
      </w:r>
      <w:r w:rsidR="5524D171" w:rsidRPr="00E73591">
        <w:rPr>
          <w:rFonts w:eastAsia="Times New Roman"/>
          <w:b/>
          <w:bCs/>
          <w:color w:val="388600"/>
          <w:lang w:val="en-CA"/>
        </w:rPr>
        <w:t xml:space="preserve">small </w:t>
      </w:r>
      <w:r w:rsidR="53D6285F" w:rsidRPr="00E73591">
        <w:rPr>
          <w:rFonts w:eastAsia="Times New Roman"/>
          <w:b/>
          <w:bCs/>
          <w:color w:val="388600"/>
          <w:lang w:val="en-CA"/>
        </w:rPr>
        <w:t xml:space="preserve">and </w:t>
      </w:r>
      <w:r w:rsidR="02281F09" w:rsidRPr="00E73591">
        <w:rPr>
          <w:rFonts w:eastAsia="Times New Roman"/>
          <w:b/>
          <w:bCs/>
          <w:color w:val="388600"/>
          <w:lang w:val="en-CA"/>
        </w:rPr>
        <w:t>medium</w:t>
      </w:r>
      <w:r w:rsidR="53D6285F" w:rsidRPr="00E73591">
        <w:rPr>
          <w:rFonts w:eastAsia="Times New Roman"/>
          <w:b/>
          <w:bCs/>
          <w:color w:val="388600"/>
          <w:lang w:val="en-CA"/>
        </w:rPr>
        <w:t xml:space="preserve"> </w:t>
      </w:r>
      <w:r w:rsidRPr="00F605C8">
        <w:rPr>
          <w:rFonts w:eastAsia="Times New Roman"/>
          <w:color w:val="007BB8"/>
          <w:lang w:val="en-CA"/>
        </w:rPr>
        <w:t xml:space="preserve">sized entities </w:t>
      </w:r>
      <w:r w:rsidRPr="00F605C8">
        <w:rPr>
          <w:rFonts w:eastAsia="Times New Roman"/>
          <w:color w:val="007BB8"/>
        </w:rPr>
        <w:t xml:space="preserve">[be encouraged </w:t>
      </w:r>
      <w:proofErr w:type="gramStart"/>
      <w:r w:rsidRPr="00F605C8">
        <w:rPr>
          <w:rFonts w:eastAsia="Times New Roman"/>
          <w:color w:val="007BB8"/>
        </w:rPr>
        <w:t>to][</w:t>
      </w:r>
      <w:proofErr w:type="gramEnd"/>
      <w:r w:rsidRPr="00F605C8">
        <w:rPr>
          <w:rFonts w:eastAsia="Times New Roman"/>
          <w:color w:val="007BB8"/>
        </w:rPr>
        <w:t xml:space="preserve">should] </w:t>
      </w:r>
      <w:r w:rsidRPr="00F605C8">
        <w:rPr>
          <w:rFonts w:eastAsia="Times New Roman"/>
          <w:color w:val="007BB8"/>
          <w:lang w:val="en-CA"/>
        </w:rPr>
        <w:t xml:space="preserve">contribute to the global fund </w:t>
      </w:r>
      <w:r w:rsidR="0EE2E000" w:rsidRPr="3E5685E0">
        <w:rPr>
          <w:rFonts w:eastAsia="Times New Roman"/>
          <w:color w:val="007BB8"/>
          <w:lang w:val="en-CA"/>
        </w:rPr>
        <w:t>a</w:t>
      </w:r>
      <w:r w:rsidR="0ACAFCCD" w:rsidRPr="3E5685E0">
        <w:rPr>
          <w:rFonts w:eastAsia="Times New Roman"/>
          <w:color w:val="007BB8"/>
          <w:lang w:val="en-CA"/>
        </w:rPr>
        <w:t>n agreed amount.</w:t>
      </w:r>
    </w:p>
    <w:p w14:paraId="0EEE5A76" w14:textId="1B61D0BB" w:rsidR="00CF0E13" w:rsidRPr="00F605C8" w:rsidRDefault="002B6782" w:rsidP="002D4F71">
      <w:pPr>
        <w:shd w:val="clear" w:color="auto" w:fill="FFFFFF" w:themeFill="background1"/>
        <w:tabs>
          <w:tab w:val="left" w:pos="2835"/>
          <w:tab w:val="left" w:pos="3402"/>
        </w:tabs>
        <w:spacing w:before="120" w:after="240"/>
        <w:ind w:left="567" w:firstLine="567"/>
        <w:rPr>
          <w:rFonts w:eastAsia="Times New Roman"/>
          <w:color w:val="007BB8"/>
          <w:lang w:val="en-CA"/>
        </w:rPr>
      </w:pPr>
      <w:r w:rsidRPr="6A4F1989">
        <w:rPr>
          <w:rFonts w:eastAsia="Times New Roman"/>
          <w:color w:val="007BB8"/>
          <w:lang w:val="en-CA"/>
        </w:rPr>
        <w:t>[An indicative] list of sectors to which such users may belong</w:t>
      </w:r>
      <w:r w:rsidR="000373C2">
        <w:rPr>
          <w:rFonts w:eastAsia="Times New Roman"/>
          <w:color w:val="007BB8"/>
          <w:lang w:val="en-CA"/>
        </w:rPr>
        <w:t>,</w:t>
      </w:r>
      <w:r w:rsidRPr="6A4F1989">
        <w:rPr>
          <w:rFonts w:eastAsia="Times New Roman"/>
          <w:color w:val="007BB8"/>
          <w:lang w:val="en-CA"/>
        </w:rPr>
        <w:t xml:space="preserve"> is contained in enclosure A. </w:t>
      </w:r>
    </w:p>
    <w:p w14:paraId="31463325" w14:textId="271DBF0D" w:rsidR="002B6782" w:rsidRPr="009366F9" w:rsidRDefault="00CF0E13" w:rsidP="00F605C8">
      <w:pPr>
        <w:shd w:val="clear" w:color="auto" w:fill="FFFFFF" w:themeFill="background1"/>
        <w:tabs>
          <w:tab w:val="left" w:pos="2835"/>
          <w:tab w:val="left" w:pos="3402"/>
        </w:tabs>
        <w:spacing w:before="120" w:after="120"/>
        <w:ind w:left="1134"/>
        <w:rPr>
          <w:rFonts w:eastAsia="Times New Roman"/>
          <w:color w:val="007BB8"/>
          <w:lang w:val="en-CA"/>
        </w:rPr>
      </w:pPr>
      <w:r w:rsidRPr="009366F9">
        <w:rPr>
          <w:rFonts w:eastAsia="Times New Roman"/>
          <w:color w:val="007BB8"/>
          <w:lang w:val="en-CA"/>
        </w:rPr>
        <w:t>*</w:t>
      </w:r>
      <w:r w:rsidR="002B6782" w:rsidRPr="009366F9">
        <w:rPr>
          <w:rFonts w:eastAsia="Times New Roman"/>
          <w:color w:val="007BB8"/>
          <w:lang w:val="en-CA"/>
        </w:rPr>
        <w:t>Large-sized entities are entities which on their balance sheet dates exceed at least two out of three of the following criteria</w:t>
      </w:r>
      <w:r w:rsidR="115F9CDB" w:rsidRPr="009366F9">
        <w:rPr>
          <w:rFonts w:eastAsia="Times New Roman"/>
          <w:color w:val="007BB8"/>
          <w:lang w:val="en-CA"/>
        </w:rPr>
        <w:t xml:space="preserve">, </w:t>
      </w:r>
      <w:r w:rsidR="115F9CDB" w:rsidRPr="00E73591">
        <w:rPr>
          <w:rFonts w:eastAsia="Times New Roman"/>
          <w:b/>
          <w:bCs/>
          <w:color w:val="388600"/>
          <w:lang w:val="en-CA"/>
        </w:rPr>
        <w:t>averaged over the preceding three years</w:t>
      </w:r>
      <w:r w:rsidR="002B6782" w:rsidRPr="00E73591">
        <w:rPr>
          <w:rFonts w:eastAsia="Times New Roman"/>
          <w:color w:val="388600"/>
          <w:lang w:val="en-CA"/>
        </w:rPr>
        <w:t xml:space="preserve">: </w:t>
      </w:r>
    </w:p>
    <w:p w14:paraId="6D24EE87" w14:textId="77777777" w:rsidR="002B6782" w:rsidRPr="009366F9" w:rsidRDefault="002B6782" w:rsidP="00F605C8">
      <w:pPr>
        <w:pStyle w:val="ListParagraph"/>
        <w:numPr>
          <w:ilvl w:val="0"/>
          <w:numId w:val="43"/>
        </w:numPr>
        <w:shd w:val="clear" w:color="auto" w:fill="FFFFFF" w:themeFill="background1"/>
        <w:spacing w:before="120" w:after="120"/>
        <w:ind w:left="1440" w:firstLine="0"/>
        <w:rPr>
          <w:rFonts w:eastAsia="Times New Roman"/>
          <w:color w:val="007BB8"/>
        </w:rPr>
      </w:pPr>
      <w:r w:rsidRPr="009366F9">
        <w:rPr>
          <w:rFonts w:eastAsia="Times New Roman"/>
          <w:color w:val="007BB8"/>
        </w:rPr>
        <w:t>Total assets: USD 20 million</w:t>
      </w:r>
    </w:p>
    <w:p w14:paraId="3CDF93F3" w14:textId="77777777" w:rsidR="002B6782" w:rsidRPr="009366F9" w:rsidRDefault="002B6782" w:rsidP="00F605C8">
      <w:pPr>
        <w:pStyle w:val="ListParagraph"/>
        <w:numPr>
          <w:ilvl w:val="0"/>
          <w:numId w:val="42"/>
        </w:numPr>
        <w:shd w:val="clear" w:color="auto" w:fill="FFFFFF" w:themeFill="background1"/>
        <w:spacing w:before="120" w:after="120"/>
        <w:ind w:left="1440" w:firstLine="0"/>
        <w:rPr>
          <w:rFonts w:eastAsia="Times New Roman"/>
          <w:color w:val="007BB8"/>
        </w:rPr>
      </w:pPr>
      <w:r w:rsidRPr="009366F9">
        <w:rPr>
          <w:rFonts w:eastAsia="Times New Roman"/>
          <w:color w:val="007BB8"/>
        </w:rPr>
        <w:t>Sales: USD 50 million</w:t>
      </w:r>
    </w:p>
    <w:p w14:paraId="52C77F17" w14:textId="73876550" w:rsidR="002B6782" w:rsidRPr="009366F9" w:rsidRDefault="002B6782" w:rsidP="002D4F71">
      <w:pPr>
        <w:pStyle w:val="ListParagraph"/>
        <w:numPr>
          <w:ilvl w:val="0"/>
          <w:numId w:val="42"/>
        </w:numPr>
        <w:shd w:val="clear" w:color="auto" w:fill="FFFFFF" w:themeFill="background1"/>
        <w:spacing w:before="120" w:after="120"/>
        <w:ind w:left="1440" w:firstLine="0"/>
        <w:rPr>
          <w:rFonts w:eastAsia="Times New Roman"/>
          <w:color w:val="007BB8"/>
        </w:rPr>
      </w:pPr>
      <w:r w:rsidRPr="009366F9">
        <w:rPr>
          <w:rFonts w:eastAsia="Times New Roman"/>
          <w:color w:val="007BB8"/>
        </w:rPr>
        <w:t>Profit: USD 5 million</w:t>
      </w:r>
    </w:p>
    <w:p w14:paraId="62FB6ADA" w14:textId="06B74F13" w:rsidR="002B6782" w:rsidRPr="009366F9" w:rsidRDefault="00CF0E13" w:rsidP="002D4F71">
      <w:pPr>
        <w:shd w:val="clear" w:color="auto" w:fill="FFFFFF" w:themeFill="background1"/>
        <w:spacing w:before="120" w:after="120"/>
        <w:ind w:left="1134"/>
        <w:rPr>
          <w:rFonts w:eastAsia="Times New Roman"/>
          <w:color w:val="007BB8"/>
        </w:rPr>
      </w:pPr>
      <w:r w:rsidRPr="009366F9">
        <w:rPr>
          <w:rFonts w:eastAsia="Times New Roman"/>
          <w:color w:val="007BB8"/>
        </w:rPr>
        <w:t>*</w:t>
      </w:r>
      <w:r w:rsidR="002B6782" w:rsidRPr="009366F9">
        <w:rPr>
          <w:rFonts w:eastAsia="Times New Roman"/>
          <w:color w:val="007BB8"/>
        </w:rPr>
        <w:t>Medium-sized entities are those which on their balance sheet dates exceed at least two out of three of the following criteria</w:t>
      </w:r>
      <w:r w:rsidR="11C93D83" w:rsidRPr="009366F9">
        <w:rPr>
          <w:rFonts w:eastAsia="Times New Roman"/>
          <w:color w:val="007BB8"/>
        </w:rPr>
        <w:t>,</w:t>
      </w:r>
      <w:r w:rsidR="11C93D83" w:rsidRPr="009366F9">
        <w:rPr>
          <w:rFonts w:eastAsia="Times New Roman"/>
          <w:color w:val="007BB8"/>
          <w:lang w:val="en-CA"/>
        </w:rPr>
        <w:t xml:space="preserve"> </w:t>
      </w:r>
      <w:r w:rsidR="11C93D83" w:rsidRPr="00E73591">
        <w:rPr>
          <w:rFonts w:eastAsia="Times New Roman"/>
          <w:b/>
          <w:bCs/>
          <w:color w:val="388600"/>
          <w:lang w:val="en-CA"/>
        </w:rPr>
        <w:t>averaged over the preceding three years</w:t>
      </w:r>
      <w:r w:rsidR="002B6782" w:rsidRPr="009366F9">
        <w:rPr>
          <w:rFonts w:eastAsia="Times New Roman"/>
          <w:color w:val="007BB8"/>
        </w:rPr>
        <w:t xml:space="preserve">: </w:t>
      </w:r>
    </w:p>
    <w:p w14:paraId="56C25ADC" w14:textId="77777777" w:rsidR="00CF0E13" w:rsidRPr="009366F9" w:rsidRDefault="002B6782" w:rsidP="00F605C8">
      <w:pPr>
        <w:pStyle w:val="ListParagraph"/>
        <w:numPr>
          <w:ilvl w:val="1"/>
          <w:numId w:val="42"/>
        </w:numPr>
        <w:shd w:val="clear" w:color="auto" w:fill="FFFFFF" w:themeFill="background1"/>
        <w:spacing w:before="120" w:after="120"/>
        <w:ind w:hanging="22"/>
        <w:rPr>
          <w:rFonts w:eastAsia="Times New Roman"/>
          <w:color w:val="007BB8"/>
        </w:rPr>
      </w:pPr>
      <w:r w:rsidRPr="009366F9">
        <w:rPr>
          <w:rFonts w:eastAsia="Times New Roman"/>
          <w:color w:val="007BB8"/>
        </w:rPr>
        <w:t>Total assets: USD 5 million</w:t>
      </w:r>
    </w:p>
    <w:p w14:paraId="5279EDA8" w14:textId="77777777" w:rsidR="00CF0E13" w:rsidRPr="009366F9" w:rsidRDefault="00CF0E13" w:rsidP="00F605C8">
      <w:pPr>
        <w:pStyle w:val="ListParagraph"/>
        <w:numPr>
          <w:ilvl w:val="1"/>
          <w:numId w:val="42"/>
        </w:numPr>
        <w:shd w:val="clear" w:color="auto" w:fill="FFFFFF" w:themeFill="background1"/>
        <w:spacing w:before="120" w:after="120"/>
        <w:ind w:hanging="22"/>
        <w:rPr>
          <w:rFonts w:eastAsia="Times New Roman"/>
          <w:color w:val="007BB8"/>
        </w:rPr>
      </w:pPr>
      <w:r w:rsidRPr="009366F9">
        <w:rPr>
          <w:rFonts w:eastAsia="Times New Roman"/>
          <w:color w:val="007BB8"/>
        </w:rPr>
        <w:t>S</w:t>
      </w:r>
      <w:r w:rsidR="002B6782" w:rsidRPr="009366F9">
        <w:rPr>
          <w:rFonts w:eastAsia="Times New Roman"/>
          <w:color w:val="007BB8"/>
        </w:rPr>
        <w:t>ales: USD 10 million</w:t>
      </w:r>
    </w:p>
    <w:p w14:paraId="7E4A6A17" w14:textId="29505ADD" w:rsidR="002B6782" w:rsidRPr="009366F9" w:rsidRDefault="002B6782" w:rsidP="002D4F71">
      <w:pPr>
        <w:pStyle w:val="ListParagraph"/>
        <w:numPr>
          <w:ilvl w:val="1"/>
          <w:numId w:val="42"/>
        </w:numPr>
        <w:shd w:val="clear" w:color="auto" w:fill="FFFFFF" w:themeFill="background1"/>
        <w:spacing w:before="120" w:after="120"/>
        <w:ind w:hanging="22"/>
        <w:rPr>
          <w:rFonts w:eastAsia="Times New Roman"/>
          <w:color w:val="007BB8"/>
        </w:rPr>
      </w:pPr>
      <w:r w:rsidRPr="009366F9">
        <w:rPr>
          <w:rFonts w:eastAsia="Times New Roman"/>
          <w:color w:val="007BB8"/>
        </w:rPr>
        <w:lastRenderedPageBreak/>
        <w:t>Profit: USD 1 million</w:t>
      </w:r>
    </w:p>
    <w:p w14:paraId="07D4FA8E" w14:textId="1FCAFCAF" w:rsidR="002B6782" w:rsidRPr="009366F9" w:rsidRDefault="00CF0E13" w:rsidP="00F605C8">
      <w:pPr>
        <w:shd w:val="clear" w:color="auto" w:fill="FFFFFF" w:themeFill="background1"/>
        <w:spacing w:before="120" w:after="120"/>
        <w:ind w:left="1134"/>
        <w:rPr>
          <w:rFonts w:eastAsia="Times New Roman"/>
          <w:color w:val="007BB8"/>
          <w:lang w:val="en-CA"/>
        </w:rPr>
      </w:pPr>
      <w:r w:rsidRPr="009366F9">
        <w:rPr>
          <w:rFonts w:eastAsia="Times New Roman"/>
          <w:color w:val="007BB8"/>
          <w:lang w:val="en-CA"/>
        </w:rPr>
        <w:t>*</w:t>
      </w:r>
      <w:r w:rsidR="002B6782" w:rsidRPr="009366F9">
        <w:rPr>
          <w:rFonts w:eastAsia="Times New Roman"/>
          <w:color w:val="007BB8"/>
          <w:lang w:val="en-CA"/>
        </w:rPr>
        <w:t>Entities that are neither large- nor medium-sized will be classed as small-sized entities.</w:t>
      </w:r>
    </w:p>
    <w:p w14:paraId="2FE60126" w14:textId="12915088" w:rsidR="002B6782" w:rsidRPr="00F605C8" w:rsidRDefault="002B6782" w:rsidP="0087478B">
      <w:pPr>
        <w:pStyle w:val="CBDNormalNoNumber"/>
        <w:shd w:val="clear" w:color="auto" w:fill="FFFFFF" w:themeFill="background1"/>
        <w:spacing w:before="120"/>
        <w:rPr>
          <w:b/>
          <w:bCs/>
          <w:i/>
          <w:iCs/>
          <w:color w:val="007BB8"/>
          <w:u w:val="single"/>
          <w:lang w:val="en-GB"/>
        </w:rPr>
      </w:pPr>
      <w:r w:rsidRPr="00F605C8">
        <w:rPr>
          <w:b/>
          <w:bCs/>
          <w:i/>
          <w:iCs/>
          <w:color w:val="007BB8"/>
          <w:u w:val="single"/>
          <w:lang w:val="en-GB"/>
        </w:rPr>
        <w:t>Co-chairs' proposal for paragraph 4</w:t>
      </w:r>
      <w:r w:rsidR="000373C2">
        <w:rPr>
          <w:b/>
          <w:bCs/>
          <w:i/>
          <w:iCs/>
          <w:color w:val="007BB8"/>
          <w:u w:val="single"/>
          <w:lang w:val="en-GB"/>
        </w:rPr>
        <w:t>:</w:t>
      </w:r>
    </w:p>
    <w:p w14:paraId="25C6D35E" w14:textId="024F085D" w:rsidR="002B6782" w:rsidRPr="00F605C8" w:rsidRDefault="002B6782" w:rsidP="00F605C8">
      <w:pPr>
        <w:shd w:val="clear" w:color="auto" w:fill="FFFFFF" w:themeFill="background1"/>
        <w:spacing w:before="120" w:after="120"/>
        <w:ind w:left="540"/>
        <w:rPr>
          <w:color w:val="007BB8"/>
        </w:rPr>
      </w:pPr>
      <w:r w:rsidRPr="00F605C8">
        <w:rPr>
          <w:color w:val="007BB8"/>
        </w:rPr>
        <w:t>4.</w:t>
      </w:r>
      <w:r>
        <w:tab/>
      </w:r>
      <w:r w:rsidRPr="00F605C8">
        <w:rPr>
          <w:color w:val="007BB8"/>
        </w:rPr>
        <w:t xml:space="preserve">Users active in the sectors listed in enclosure A </w:t>
      </w:r>
      <w:r w:rsidR="4EA93251" w:rsidRPr="00BE5C0F">
        <w:rPr>
          <w:b/>
          <w:bCs/>
          <w:color w:val="388600"/>
        </w:rPr>
        <w:t xml:space="preserve">that </w:t>
      </w:r>
      <w:r w:rsidRPr="00F605C8">
        <w:rPr>
          <w:color w:val="007BB8"/>
        </w:rPr>
        <w:t>provide information to demonstrate that they do not directly or indirectly benefit from</w:t>
      </w:r>
      <w:r w:rsidRPr="009366F9">
        <w:rPr>
          <w:strike/>
          <w:color w:val="007BB8"/>
        </w:rPr>
        <w:t>]</w:t>
      </w:r>
      <w:r w:rsidRPr="00F605C8">
        <w:rPr>
          <w:color w:val="007BB8"/>
        </w:rPr>
        <w:t xml:space="preserve"> the use of digital sequence information on genetic resources</w:t>
      </w:r>
      <w:r w:rsidR="1AB28FB0" w:rsidRPr="128E1340">
        <w:rPr>
          <w:color w:val="007BB8"/>
        </w:rPr>
        <w:t xml:space="preserve"> </w:t>
      </w:r>
      <w:r w:rsidR="1AB28FB0" w:rsidRPr="00BE5C0F">
        <w:rPr>
          <w:b/>
          <w:bCs/>
          <w:color w:val="388600"/>
        </w:rPr>
        <w:t>may be exempted from the provisions of paragraph 3</w:t>
      </w:r>
      <w:r w:rsidRPr="00BE5C0F">
        <w:rPr>
          <w:color w:val="388600"/>
        </w:rPr>
        <w:t>.</w:t>
      </w:r>
    </w:p>
    <w:p w14:paraId="38D10B3D" w14:textId="6BCB2687" w:rsidR="00CF0E13" w:rsidRPr="00F605C8" w:rsidRDefault="00CF0E13" w:rsidP="00942A3F">
      <w:pPr>
        <w:pStyle w:val="CBDNormalNoNumber"/>
        <w:shd w:val="clear" w:color="auto" w:fill="FFFFFF" w:themeFill="background1"/>
        <w:spacing w:before="360"/>
        <w:rPr>
          <w:b/>
          <w:bCs/>
          <w:i/>
          <w:iCs/>
          <w:u w:val="single"/>
        </w:rPr>
      </w:pPr>
      <w:r w:rsidRPr="00F605C8">
        <w:rPr>
          <w:b/>
          <w:bCs/>
          <w:i/>
          <w:iCs/>
          <w:color w:val="007BB8"/>
          <w:u w:val="single"/>
        </w:rPr>
        <w:t xml:space="preserve">The following paragraphs </w:t>
      </w:r>
      <w:r w:rsidR="00AC7C16">
        <w:rPr>
          <w:b/>
          <w:bCs/>
          <w:i/>
          <w:iCs/>
          <w:color w:val="007BB8"/>
          <w:u w:val="single"/>
        </w:rPr>
        <w:t xml:space="preserve">remain </w:t>
      </w:r>
      <w:r w:rsidRPr="00F605C8">
        <w:rPr>
          <w:b/>
          <w:bCs/>
          <w:i/>
          <w:iCs/>
          <w:color w:val="007BB8"/>
          <w:u w:val="single"/>
        </w:rPr>
        <w:t xml:space="preserve">unchanged from </w:t>
      </w:r>
      <w:r w:rsidR="000373C2">
        <w:rPr>
          <w:b/>
          <w:bCs/>
          <w:i/>
          <w:iCs/>
          <w:color w:val="007BB8"/>
          <w:u w:val="single"/>
        </w:rPr>
        <w:t xml:space="preserve">that </w:t>
      </w:r>
      <w:r w:rsidR="00AC7C16">
        <w:rPr>
          <w:b/>
          <w:bCs/>
          <w:i/>
          <w:iCs/>
          <w:color w:val="007BB8"/>
          <w:u w:val="single"/>
        </w:rPr>
        <w:t>contained in r</w:t>
      </w:r>
      <w:r w:rsidR="00AC7C16" w:rsidRPr="00F605C8">
        <w:rPr>
          <w:b/>
          <w:bCs/>
          <w:i/>
          <w:iCs/>
          <w:color w:val="007BB8"/>
          <w:u w:val="single"/>
        </w:rPr>
        <w:t>ecommendation</w:t>
      </w:r>
      <w:r w:rsidR="000373C2">
        <w:rPr>
          <w:b/>
          <w:bCs/>
          <w:i/>
          <w:iCs/>
          <w:color w:val="007BB8"/>
          <w:u w:val="single"/>
        </w:rPr>
        <w:t xml:space="preserve"> WGDSI</w:t>
      </w:r>
      <w:r w:rsidR="00AC7C16" w:rsidRPr="00F605C8">
        <w:rPr>
          <w:b/>
          <w:bCs/>
          <w:i/>
          <w:iCs/>
          <w:color w:val="007BB8"/>
          <w:u w:val="single"/>
        </w:rPr>
        <w:t xml:space="preserve"> 2/1</w:t>
      </w:r>
      <w:r w:rsidR="00AC7C16">
        <w:rPr>
          <w:b/>
          <w:bCs/>
          <w:i/>
          <w:iCs/>
          <w:color w:val="007BB8"/>
          <w:u w:val="single"/>
        </w:rPr>
        <w:t xml:space="preserve"> </w:t>
      </w:r>
    </w:p>
    <w:p w14:paraId="4EC08E7A" w14:textId="77777777" w:rsidR="002B6782" w:rsidRPr="00F605C8" w:rsidRDefault="002B6782" w:rsidP="00F605C8">
      <w:pPr>
        <w:pStyle w:val="CBDNormalNoNumber"/>
        <w:shd w:val="clear" w:color="auto" w:fill="FFFFFF" w:themeFill="background1"/>
        <w:spacing w:before="120"/>
        <w:ind w:left="567"/>
      </w:pPr>
      <w:r w:rsidRPr="00F605C8">
        <w:rPr>
          <w:lang w:val="en-GB"/>
        </w:rPr>
        <w:t>5.</w:t>
      </w:r>
      <w:r w:rsidRPr="00F605C8">
        <w:tab/>
      </w:r>
      <w:r w:rsidRPr="00F605C8">
        <w:rPr>
          <w:lang w:val="en-GB"/>
        </w:rPr>
        <w:t xml:space="preserve">[All users of </w:t>
      </w:r>
      <w:r w:rsidRPr="00F605C8">
        <w:t>digital</w:t>
      </w:r>
      <w:r w:rsidRPr="00F605C8">
        <w:rPr>
          <w:lang w:val="en-GB"/>
        </w:rPr>
        <w:t xml:space="preserve"> sequence information on genetic resources[, in line with their individual circumstances,] [are encouraged to][will][should][shall] share non-monetary benefits in a fair and equitable manner, [regardless of their specific monetary contributions, and as agreed between Parties and in the Kunming-Montreal Global Biodiversity Framework], noting </w:t>
      </w:r>
      <w:r w:rsidRPr="00F605C8">
        <w:t xml:space="preserve">that the sharing of such non-monetary benefits does not replace any responsibilities arising from </w:t>
      </w:r>
      <w:r w:rsidRPr="00F605C8">
        <w:rPr>
          <w:lang w:val="en-GB"/>
        </w:rPr>
        <w:t xml:space="preserve">the </w:t>
      </w:r>
      <w:r w:rsidRPr="00F605C8">
        <w:t>provisions of the multilateral mechanism with respect to the sharing of monetary benefits through the global fund set out in paragraphs 2, 3 and 4.]</w:t>
      </w:r>
    </w:p>
    <w:p w14:paraId="4C26B53D" w14:textId="77777777" w:rsidR="002B6782" w:rsidRPr="00F605C8" w:rsidRDefault="002B6782" w:rsidP="00F605C8">
      <w:pPr>
        <w:pStyle w:val="CBDNormalNoNumber"/>
        <w:shd w:val="clear" w:color="auto" w:fill="FFFFFF" w:themeFill="background1"/>
        <w:spacing w:before="120"/>
        <w:ind w:left="567"/>
        <w:rPr>
          <w:lang w:val="en-GB"/>
        </w:rPr>
      </w:pPr>
      <w:r w:rsidRPr="00F605C8">
        <w:rPr>
          <w:lang w:val="en-GB"/>
        </w:rPr>
        <w:t>6.</w:t>
      </w:r>
      <w:r w:rsidRPr="00F605C8">
        <w:rPr>
          <w:lang w:val="en-GB"/>
        </w:rPr>
        <w:tab/>
        <w:t xml:space="preserve">Non-monetary benefits should be shared[[, including through][in the form of] capacity-building and development, [participatory and community-based research,] knowledge-sharing, technology transfer[, upon mutually agreed terms,] and technical and scientifical cooperation, including to support, among other things, the generation of, access to and use and storage of </w:t>
      </w:r>
      <w:r w:rsidRPr="00F605C8">
        <w:t>digital sequence information on genetic resources</w:t>
      </w:r>
      <w:r w:rsidRPr="00F605C8">
        <w:rPr>
          <w:lang w:val="en-GB"/>
        </w:rPr>
        <w:t>, as well as the self-identified needs of indigenous peoples and local communities, [and people of African descent],</w:t>
      </w:r>
      <w:r w:rsidRPr="00F605C8">
        <w:rPr>
          <w:rStyle w:val="FootnoteReference"/>
          <w:lang w:val="en-GB"/>
        </w:rPr>
        <w:footnoteReference w:id="2"/>
      </w:r>
      <w:r w:rsidRPr="00F605C8">
        <w:rPr>
          <w:lang w:val="en-GB"/>
        </w:rPr>
        <w:t xml:space="preserve"> including women and youth from those communities. The sharing of non-monetary benefits [may][will] [continue to be undertaken in the context of existing and] build on ongoing [activities</w:t>
      </w:r>
      <w:proofErr w:type="gramStart"/>
      <w:r w:rsidRPr="00F605C8">
        <w:rPr>
          <w:lang w:val="en-GB"/>
        </w:rPr>
        <w:t>][</w:t>
      </w:r>
      <w:proofErr w:type="gramEnd"/>
      <w:r w:rsidRPr="00F605C8">
        <w:rPr>
          <w:lang w:val="en-GB"/>
        </w:rPr>
        <w:t>practices and arrangements] and [may][will] be facilitated through the long-term strategic framework of the Convention on Biological Diversity</w:t>
      </w:r>
      <w:r w:rsidRPr="00F605C8">
        <w:rPr>
          <w:rStyle w:val="FootnoteReference"/>
          <w:lang w:val="en-GB"/>
        </w:rPr>
        <w:footnoteReference w:id="3"/>
      </w:r>
      <w:r w:rsidRPr="00F605C8">
        <w:rPr>
          <w:lang w:val="en-GB"/>
        </w:rPr>
        <w:t xml:space="preserve"> for capacity-building and development and its mechanism to strengthen technical and scientific cooperation in support of the Kunming-Montreal Global Biodiversity Framework.]</w:t>
      </w:r>
    </w:p>
    <w:p w14:paraId="0403B39D" w14:textId="77777777" w:rsidR="002B6782" w:rsidRPr="00F605C8" w:rsidRDefault="002B6782" w:rsidP="00F605C8">
      <w:pPr>
        <w:pStyle w:val="CBDNormalNoNumber"/>
        <w:shd w:val="clear" w:color="auto" w:fill="FFFFFF" w:themeFill="background1"/>
        <w:spacing w:before="120"/>
        <w:ind w:left="567"/>
        <w:rPr>
          <w:lang w:val="en-GB"/>
        </w:rPr>
      </w:pPr>
      <w:r w:rsidRPr="00F605C8">
        <w:rPr>
          <w:lang w:val="en-GB"/>
        </w:rPr>
        <w:t>7.</w:t>
      </w:r>
      <w:r w:rsidRPr="00F605C8">
        <w:rPr>
          <w:lang w:val="en-GB"/>
        </w:rPr>
        <w:tab/>
        <w:t>[The sharing of non-monetary benefits may be facilitated by enhancing the effectiveness of the clearing-house mechanism under the Convention by including a database to facilitate the exchange of information on digital sequence information on genetic resources and its use, thus enhancing collaboration and cooperation among Parties and providing information on demand for capacity-building.][The sharing of non-monetary benefits may be facilitated through [a][an existing] clearing house under the Convention, which could provide information on demand [from Parties] for capacity-building and allow the showcasing and voluntary reporting of ongoing non-monetary benefit-sharing [against headline indicator C.2]. [The sharing of non-monetary benefits could be further facilitated by the global fund.]] [Specific frameworks for sharing non-monetary benefits should be developed for the sectors listed in enclosure A and based on the needs identified by Parties.]</w:t>
      </w:r>
    </w:p>
    <w:p w14:paraId="1D0E4855" w14:textId="4339FC72" w:rsidR="002B6782" w:rsidRPr="00F605C8" w:rsidRDefault="002B6782" w:rsidP="00F605C8">
      <w:pPr>
        <w:pStyle w:val="CBDNormalNoNumber"/>
        <w:shd w:val="clear" w:color="auto" w:fill="FFFFFF" w:themeFill="background1"/>
        <w:spacing w:before="120"/>
        <w:ind w:left="567"/>
        <w:rPr>
          <w:rFonts w:eastAsia="MS Gothic"/>
        </w:rPr>
      </w:pPr>
      <w:r w:rsidRPr="00F605C8">
        <w:t>8.</w:t>
      </w:r>
      <w:r w:rsidRPr="00F605C8">
        <w:tab/>
      </w:r>
      <w:r>
        <w:t>[</w:t>
      </w:r>
      <w:r w:rsidR="245674FC">
        <w:t xml:space="preserve">Public </w:t>
      </w:r>
      <w:r w:rsidRPr="05A1E647">
        <w:rPr>
          <w:rFonts w:eastAsia="MS Gothic"/>
        </w:rPr>
        <w:t>Database</w:t>
      </w:r>
      <w:r w:rsidRPr="00F605C8">
        <w:rPr>
          <w:rFonts w:eastAsia="MS Gothic"/>
        </w:rPr>
        <w:t xml:space="preserve"> and academic institutions are not expected to make monetary contributions to the global fund.]</w:t>
      </w:r>
    </w:p>
    <w:p w14:paraId="47F9A47E" w14:textId="15AEF406" w:rsidR="002B6782" w:rsidRPr="00F605C8" w:rsidRDefault="00EC041E" w:rsidP="002F0A99">
      <w:pPr>
        <w:pStyle w:val="CBDNormalNoNumber"/>
        <w:shd w:val="clear" w:color="auto" w:fill="FFFFFF" w:themeFill="background1"/>
        <w:spacing w:before="360"/>
        <w:rPr>
          <w:rFonts w:eastAsia="MS Gothic"/>
          <w:b/>
          <w:bCs/>
          <w:i/>
          <w:iCs/>
          <w:color w:val="0070C0"/>
          <w:u w:val="single"/>
        </w:rPr>
      </w:pPr>
      <w:r>
        <w:rPr>
          <w:rFonts w:eastAsia="MS Gothic"/>
          <w:b/>
          <w:bCs/>
          <w:i/>
          <w:iCs/>
          <w:color w:val="0070C0"/>
          <w:u w:val="single"/>
        </w:rPr>
        <w:t>Co-chairs proposal on</w:t>
      </w:r>
      <w:r w:rsidR="002B6782" w:rsidRPr="00F605C8">
        <w:rPr>
          <w:rFonts w:eastAsia="MS Gothic"/>
          <w:b/>
          <w:bCs/>
          <w:i/>
          <w:iCs/>
          <w:color w:val="0070C0"/>
          <w:u w:val="single"/>
        </w:rPr>
        <w:t xml:space="preserve"> paragraph 9</w:t>
      </w:r>
      <w:r>
        <w:rPr>
          <w:rFonts w:eastAsia="MS Gothic"/>
          <w:b/>
          <w:bCs/>
          <w:i/>
          <w:iCs/>
          <w:color w:val="0070C0"/>
          <w:u w:val="single"/>
        </w:rPr>
        <w:t>:</w:t>
      </w:r>
    </w:p>
    <w:p w14:paraId="4F2857C7" w14:textId="3903DDBE" w:rsidR="002B6782" w:rsidRPr="00F605C8" w:rsidRDefault="002B6782" w:rsidP="00F605C8">
      <w:pPr>
        <w:pStyle w:val="CBDNormalNoNumber"/>
        <w:shd w:val="clear" w:color="auto" w:fill="FFFFFF" w:themeFill="background1"/>
        <w:spacing w:before="120"/>
        <w:ind w:left="567"/>
        <w:rPr>
          <w:lang w:val="en-CA"/>
        </w:rPr>
      </w:pPr>
      <w:r w:rsidRPr="00F605C8">
        <w:rPr>
          <w:rFonts w:eastAsia="MS Gothic"/>
          <w:lang w:val="en-GB"/>
        </w:rPr>
        <w:t>9.</w:t>
      </w:r>
      <w:r w:rsidRPr="00F605C8">
        <w:rPr>
          <w:lang w:val="en-CA"/>
        </w:rPr>
        <w:tab/>
      </w:r>
      <w:r w:rsidRPr="00F605C8">
        <w:rPr>
          <w:rFonts w:eastAsia="MS Gothic"/>
          <w:lang w:val="en-GB"/>
        </w:rPr>
        <w:t xml:space="preserve">Entities operating </w:t>
      </w:r>
      <w:r w:rsidRPr="003413EB">
        <w:rPr>
          <w:rFonts w:eastAsia="MS Gothic"/>
          <w:strike/>
          <w:lang w:val="en-GB"/>
        </w:rPr>
        <w:t>[large]</w:t>
      </w:r>
      <w:r w:rsidRPr="00F605C8">
        <w:rPr>
          <w:rFonts w:eastAsia="MS Gothic"/>
          <w:lang w:val="en-GB"/>
        </w:rPr>
        <w:t xml:space="preserve"> public databases [</w:t>
      </w:r>
      <w:r w:rsidRPr="00F605C8">
        <w:rPr>
          <w:rFonts w:eastAsia="MS Gothic"/>
          <w:strike/>
          <w:lang w:val="en-GB"/>
        </w:rPr>
        <w:t>databases</w:t>
      </w:r>
      <w:r w:rsidRPr="00F605C8">
        <w:rPr>
          <w:rFonts w:eastAsia="MS Gothic"/>
          <w:lang w:val="en-GB"/>
        </w:rPr>
        <w:t xml:space="preserve"> </w:t>
      </w:r>
      <w:r w:rsidRPr="00F605C8">
        <w:rPr>
          <w:rFonts w:eastAsia="MS Gothic"/>
          <w:u w:val="single"/>
          <w:lang w:val="en-GB"/>
        </w:rPr>
        <w:t>that make [information on] digital sequence information on genetic resources publicly [accessible][available]]</w:t>
      </w:r>
      <w:r w:rsidRPr="00F605C8">
        <w:rPr>
          <w:rFonts w:eastAsia="MS Gothic"/>
          <w:lang w:val="en-GB"/>
        </w:rPr>
        <w:t xml:space="preserve"> on digital sequence information on genetic resources [are invited </w:t>
      </w:r>
      <w:proofErr w:type="gramStart"/>
      <w:r w:rsidRPr="00F605C8">
        <w:rPr>
          <w:rFonts w:eastAsia="MS Gothic"/>
          <w:lang w:val="en-GB"/>
        </w:rPr>
        <w:t>to</w:t>
      </w:r>
      <w:r w:rsidRPr="00F605C8">
        <w:rPr>
          <w:rFonts w:eastAsia="MS Gothic"/>
          <w:strike/>
          <w:lang w:val="en-GB"/>
        </w:rPr>
        <w:t>][</w:t>
      </w:r>
      <w:proofErr w:type="gramEnd"/>
      <w:r w:rsidRPr="00F605C8">
        <w:rPr>
          <w:rFonts w:eastAsia="MS Gothic"/>
          <w:lang w:val="en-GB"/>
        </w:rPr>
        <w:t>[will][should][shall</w:t>
      </w:r>
      <w:r w:rsidRPr="00F605C8">
        <w:rPr>
          <w:rFonts w:eastAsia="MS Gothic"/>
          <w:strike/>
          <w:lang w:val="en-GB"/>
        </w:rPr>
        <w:t>]</w:t>
      </w:r>
      <w:r w:rsidR="007C371F" w:rsidRPr="00F605C8">
        <w:rPr>
          <w:rFonts w:eastAsia="MS Gothic"/>
          <w:strike/>
          <w:lang w:val="en-GB"/>
        </w:rPr>
        <w:t>[</w:t>
      </w:r>
      <w:r w:rsidR="007C371F" w:rsidRPr="00F605C8">
        <w:rPr>
          <w:rFonts w:eastAsia="MS Gothic"/>
          <w:lang w:val="en-GB"/>
        </w:rPr>
        <w:t>,]</w:t>
      </w:r>
      <w:r w:rsidRPr="00F605C8">
        <w:rPr>
          <w:rFonts w:eastAsia="MS Gothic"/>
          <w:lang w:val="en-GB"/>
        </w:rPr>
        <w:t>, as appropriate]: </w:t>
      </w:r>
      <w:r w:rsidRPr="00F605C8">
        <w:rPr>
          <w:rFonts w:eastAsia="MS Gothic"/>
          <w:lang w:val="en-CA"/>
        </w:rPr>
        <w:t> </w:t>
      </w:r>
    </w:p>
    <w:p w14:paraId="59BC5D9C" w14:textId="2549A262" w:rsidR="002B6782" w:rsidRPr="00F605C8" w:rsidRDefault="002B6782" w:rsidP="00F605C8">
      <w:pPr>
        <w:pStyle w:val="CBDNormalNoNumber"/>
        <w:shd w:val="clear" w:color="auto" w:fill="FFFFFF" w:themeFill="background1"/>
        <w:spacing w:before="120"/>
        <w:ind w:left="1134"/>
        <w:rPr>
          <w:lang w:val="en-CA"/>
        </w:rPr>
      </w:pPr>
      <w:r w:rsidRPr="00F605C8">
        <w:rPr>
          <w:rFonts w:eastAsia="MS Gothic"/>
          <w:lang w:val="en-GB"/>
        </w:rPr>
        <w:lastRenderedPageBreak/>
        <w:t>(a)</w:t>
      </w:r>
      <w:r w:rsidRPr="00F605C8">
        <w:tab/>
      </w:r>
      <w:r w:rsidRPr="00F605C8">
        <w:rPr>
          <w:rFonts w:eastAsia="MS Gothic"/>
          <w:lang w:val="en-GB"/>
        </w:rPr>
        <w:t xml:space="preserve">Make information on the multilateral mechanism </w:t>
      </w:r>
      <w:r w:rsidRPr="00F605C8">
        <w:rPr>
          <w:strike/>
          <w:lang w:val="en-GB"/>
        </w:rPr>
        <w:t>available to [users][those accessing their] databases[, including information on the [</w:t>
      </w:r>
      <w:r w:rsidRPr="00F605C8">
        <w:rPr>
          <w:rFonts w:eastAsia="MS Gothic"/>
          <w:lang w:val="en-GB"/>
        </w:rPr>
        <w:t>[and its requirements]</w:t>
      </w:r>
      <w:r w:rsidRPr="00F605C8">
        <w:rPr>
          <w:rFonts w:eastAsia="MS Gothic"/>
          <w:strike/>
          <w:lang w:val="en-GB"/>
        </w:rPr>
        <w:t xml:space="preserve">[possibilities] </w:t>
      </w:r>
      <w:r w:rsidRPr="00F605C8">
        <w:rPr>
          <w:rFonts w:eastAsia="MS Gothic"/>
          <w:lang w:val="en-GB"/>
        </w:rPr>
        <w:t>[and procedures</w:t>
      </w:r>
      <w:r w:rsidRPr="00F605C8">
        <w:rPr>
          <w:strike/>
          <w:lang w:val="en-GB"/>
        </w:rPr>
        <w:t xml:space="preserve">] for users of </w:t>
      </w:r>
      <w:r w:rsidRPr="00F605C8">
        <w:rPr>
          <w:bCs/>
          <w:strike/>
        </w:rPr>
        <w:t>digital sequence information on genetic resources</w:t>
      </w:r>
      <w:r w:rsidRPr="00F605C8">
        <w:rPr>
          <w:strike/>
          <w:lang w:val="en-GB"/>
        </w:rPr>
        <w:t xml:space="preserve"> related to</w:t>
      </w:r>
      <w:r w:rsidRPr="00F605C8">
        <w:rPr>
          <w:rFonts w:eastAsia="MS Gothic"/>
          <w:lang w:val="en-GB"/>
        </w:rPr>
        <w:t>]</w:t>
      </w:r>
      <w:r w:rsidRPr="00F605C8">
        <w:rPr>
          <w:rFonts w:eastAsia="MS Gothic"/>
          <w:u w:val="single"/>
          <w:lang w:val="en-GB"/>
        </w:rPr>
        <w:t>[and its modalities] for</w:t>
      </w:r>
      <w:r w:rsidRPr="00F605C8">
        <w:rPr>
          <w:rFonts w:eastAsia="MS Gothic"/>
          <w:lang w:val="en-GB"/>
        </w:rPr>
        <w:t xml:space="preserve"> the fair and equitable sharing of benefits arising from </w:t>
      </w:r>
      <w:r w:rsidR="00FA344F" w:rsidRPr="00F605C8">
        <w:rPr>
          <w:rFonts w:eastAsia="MS Gothic"/>
          <w:strike/>
          <w:lang w:val="en-GB"/>
        </w:rPr>
        <w:t>its</w:t>
      </w:r>
      <w:r w:rsidR="00FA344F" w:rsidRPr="00F605C8">
        <w:rPr>
          <w:rFonts w:eastAsia="MS Gothic"/>
          <w:lang w:val="en-GB"/>
        </w:rPr>
        <w:t xml:space="preserve"> </w:t>
      </w:r>
      <w:r w:rsidRPr="00F605C8">
        <w:rPr>
          <w:rFonts w:eastAsia="MS Gothic"/>
          <w:u w:val="single"/>
          <w:lang w:val="en-GB"/>
        </w:rPr>
        <w:t>the</w:t>
      </w:r>
      <w:r w:rsidRPr="00F605C8">
        <w:rPr>
          <w:rFonts w:eastAsia="MS Gothic"/>
          <w:lang w:val="en-GB"/>
        </w:rPr>
        <w:t xml:space="preserve"> use</w:t>
      </w:r>
      <w:r w:rsidR="00643380" w:rsidRPr="00F605C8">
        <w:rPr>
          <w:rFonts w:eastAsia="MS Gothic"/>
          <w:strike/>
          <w:lang w:val="en-GB"/>
        </w:rPr>
        <w:t>];</w:t>
      </w:r>
      <w:r w:rsidRPr="00F605C8">
        <w:rPr>
          <w:rFonts w:eastAsia="MS Gothic"/>
          <w:lang w:val="en-GB"/>
        </w:rPr>
        <w:t xml:space="preserve"> </w:t>
      </w:r>
      <w:r w:rsidRPr="00F605C8">
        <w:rPr>
          <w:rFonts w:eastAsia="MS Gothic"/>
          <w:u w:val="single"/>
          <w:lang w:val="en-GB"/>
        </w:rPr>
        <w:t>of digital sequence information on genetic resources available to those accessing their databases</w:t>
      </w:r>
      <w:r w:rsidRPr="00F605C8">
        <w:rPr>
          <w:rFonts w:eastAsia="MS Gothic"/>
          <w:lang w:val="en-GB"/>
        </w:rPr>
        <w:t xml:space="preserve">; </w:t>
      </w:r>
    </w:p>
    <w:p w14:paraId="2A600E3A" w14:textId="33A64F34" w:rsidR="002B6782" w:rsidRPr="00F605C8" w:rsidRDefault="00643380" w:rsidP="00F605C8">
      <w:pPr>
        <w:pStyle w:val="CBDNormalNoNumber"/>
        <w:shd w:val="clear" w:color="auto" w:fill="FFFFFF" w:themeFill="background1"/>
        <w:tabs>
          <w:tab w:val="clear" w:pos="567"/>
        </w:tabs>
        <w:spacing w:before="120"/>
        <w:ind w:left="1134"/>
        <w:rPr>
          <w:rFonts w:eastAsia="MS Gothic"/>
          <w:lang w:val="en-CA"/>
        </w:rPr>
      </w:pPr>
      <w:r w:rsidRPr="00F605C8">
        <w:rPr>
          <w:rFonts w:eastAsia="MS Gothic"/>
          <w:u w:val="single"/>
          <w:lang w:val="en-GB"/>
        </w:rPr>
        <w:t>(a)</w:t>
      </w:r>
      <w:r w:rsidR="002B6782" w:rsidRPr="00F605C8">
        <w:rPr>
          <w:rFonts w:eastAsia="MS Gothic"/>
          <w:u w:val="single"/>
          <w:lang w:val="en-GB"/>
        </w:rPr>
        <w:t>bis. Underscore that generating monetary benefits from the use of digital sequence information on genetic resources accessed through the database may require sharing those benefits through the multilateral mechanism</w:t>
      </w:r>
      <w:r w:rsidR="002B6782" w:rsidRPr="00F605C8">
        <w:rPr>
          <w:rFonts w:eastAsia="MS Gothic"/>
          <w:lang w:val="en-GB"/>
        </w:rPr>
        <w:t>.</w:t>
      </w:r>
      <w:r w:rsidR="002B6782" w:rsidRPr="00F605C8">
        <w:rPr>
          <w:rStyle w:val="FootnoteReference"/>
          <w:rFonts w:eastAsia="MS Gothic"/>
          <w:u w:val="single"/>
          <w:lang w:val="en-GB"/>
        </w:rPr>
        <w:footnoteReference w:id="4"/>
      </w:r>
      <w:r w:rsidR="002B6782" w:rsidRPr="00F605C8">
        <w:rPr>
          <w:rFonts w:eastAsia="MS Gothic"/>
          <w:lang w:val="en-CA"/>
        </w:rPr>
        <w:t> </w:t>
      </w:r>
    </w:p>
    <w:p w14:paraId="44E12C18" w14:textId="5BA9681E" w:rsidR="002B6782" w:rsidRPr="00F605C8" w:rsidRDefault="002B6782" w:rsidP="00EC041E">
      <w:pPr>
        <w:pStyle w:val="CBDNormalNoNumber"/>
        <w:shd w:val="clear" w:color="auto" w:fill="FFFFFF" w:themeFill="background1"/>
        <w:spacing w:before="120"/>
        <w:ind w:left="1134"/>
        <w:rPr>
          <w:lang w:val="en-GB"/>
        </w:rPr>
      </w:pPr>
      <w:r w:rsidRPr="00F605C8">
        <w:rPr>
          <w:lang w:val="en-GB"/>
        </w:rPr>
        <w:t>(b)</w:t>
      </w:r>
      <w:r w:rsidRPr="00F605C8">
        <w:tab/>
      </w:r>
      <w:r w:rsidRPr="00F605C8">
        <w:rPr>
          <w:lang w:val="en-GB"/>
        </w:rPr>
        <w:t xml:space="preserve">Inform </w:t>
      </w:r>
      <w:r w:rsidR="00D72309" w:rsidRPr="008E450A">
        <w:rPr>
          <w:b/>
          <w:bCs/>
          <w:color w:val="388600"/>
          <w:lang w:val="en-GB"/>
        </w:rPr>
        <w:t>those submitting data</w:t>
      </w:r>
      <w:r w:rsidR="00D72309" w:rsidRPr="00D72309">
        <w:rPr>
          <w:color w:val="388600"/>
          <w:lang w:val="en-GB"/>
        </w:rPr>
        <w:t xml:space="preserve"> </w:t>
      </w:r>
      <w:r w:rsidRPr="00F605C8">
        <w:rPr>
          <w:lang w:val="en-GB"/>
        </w:rPr>
        <w:t>of the requirement to comply with applicable national and international access and benefit-sharing obligations</w:t>
      </w:r>
      <w:r w:rsidR="00CF7AA0">
        <w:rPr>
          <w:lang w:val="en-GB"/>
        </w:rPr>
        <w:t xml:space="preserve"> [</w:t>
      </w:r>
      <w:r w:rsidRPr="00F605C8">
        <w:rPr>
          <w:lang w:val="en-GB"/>
        </w:rPr>
        <w:t xml:space="preserve">through clickwrap </w:t>
      </w:r>
      <w:r w:rsidR="002C0B7E" w:rsidRPr="008E450A">
        <w:rPr>
          <w:b/>
          <w:bCs/>
          <w:color w:val="388600"/>
          <w:lang w:val="en-GB"/>
        </w:rPr>
        <w:t>data access</w:t>
      </w:r>
      <w:r w:rsidR="002C0B7E" w:rsidRPr="002C0B7E">
        <w:rPr>
          <w:color w:val="388600"/>
          <w:lang w:val="en-GB"/>
        </w:rPr>
        <w:t xml:space="preserve"> </w:t>
      </w:r>
      <w:r w:rsidRPr="00F605C8">
        <w:rPr>
          <w:lang w:val="en-GB"/>
        </w:rPr>
        <w:t>agreements</w:t>
      </w:r>
      <w:r w:rsidR="00CF7AA0">
        <w:rPr>
          <w:lang w:val="en-GB"/>
        </w:rPr>
        <w:t>]</w:t>
      </w:r>
      <w:r w:rsidRPr="00F605C8">
        <w:rPr>
          <w:lang w:val="en-GB"/>
        </w:rPr>
        <w:t>;</w:t>
      </w:r>
    </w:p>
    <w:p w14:paraId="0D657228" w14:textId="56EE0A45" w:rsidR="002B6782" w:rsidRPr="00F605C8" w:rsidRDefault="002B6782" w:rsidP="00EC041E">
      <w:pPr>
        <w:pStyle w:val="CBDNormalNoNumber"/>
        <w:shd w:val="clear" w:color="auto" w:fill="FFFFFF" w:themeFill="background1"/>
        <w:spacing w:before="120"/>
        <w:ind w:left="1134"/>
        <w:rPr>
          <w:lang w:val="en-GB"/>
        </w:rPr>
      </w:pPr>
      <w:r w:rsidRPr="00F605C8">
        <w:rPr>
          <w:lang w:val="en-GB"/>
        </w:rPr>
        <w:t>(c)</w:t>
      </w:r>
      <w:r w:rsidRPr="00F605C8">
        <w:rPr>
          <w:lang w:val="en-GB"/>
        </w:rPr>
        <w:tab/>
        <w:t>Require</w:t>
      </w:r>
      <w:r w:rsidR="008672CE">
        <w:rPr>
          <w:lang w:val="en-GB"/>
        </w:rPr>
        <w:t xml:space="preserve"> </w:t>
      </w:r>
      <w:r w:rsidRPr="00F605C8">
        <w:rPr>
          <w:lang w:val="en-GB"/>
        </w:rPr>
        <w:t xml:space="preserve">the provision of information on the country of origin of the genetic resources from which </w:t>
      </w:r>
      <w:r w:rsidRPr="00F605C8">
        <w:rPr>
          <w:bCs/>
        </w:rPr>
        <w:t xml:space="preserve">digital sequence information </w:t>
      </w:r>
      <w:r w:rsidRPr="00F605C8">
        <w:rPr>
          <w:lang w:val="en-GB"/>
        </w:rPr>
        <w:t xml:space="preserve">was derived, </w:t>
      </w:r>
      <w:r w:rsidR="008672CE" w:rsidRPr="008E450A">
        <w:rPr>
          <w:b/>
          <w:bCs/>
          <w:color w:val="388600"/>
          <w:lang w:val="en-GB"/>
        </w:rPr>
        <w:t xml:space="preserve">where known, </w:t>
      </w:r>
      <w:r w:rsidRPr="008E450A">
        <w:rPr>
          <w:b/>
          <w:bCs/>
          <w:color w:val="388600"/>
          <w:lang w:val="en-GB"/>
        </w:rPr>
        <w:t xml:space="preserve">as well as, when </w:t>
      </w:r>
      <w:r w:rsidR="001C2839" w:rsidRPr="008E450A">
        <w:rPr>
          <w:b/>
          <w:bCs/>
          <w:color w:val="388600"/>
          <w:lang w:val="en-GB"/>
        </w:rPr>
        <w:t>appropriate</w:t>
      </w:r>
      <w:r w:rsidRPr="008E450A">
        <w:rPr>
          <w:b/>
          <w:bCs/>
          <w:color w:val="388600"/>
          <w:lang w:val="en-GB"/>
        </w:rPr>
        <w:t xml:space="preserve">, </w:t>
      </w:r>
      <w:r w:rsidR="007F2EA2" w:rsidRPr="008E450A">
        <w:rPr>
          <w:b/>
          <w:bCs/>
          <w:color w:val="388600"/>
          <w:lang w:val="en-GB"/>
        </w:rPr>
        <w:t xml:space="preserve">biocultural metadata including indicating the use of traditional knowledge </w:t>
      </w:r>
      <w:r w:rsidR="00B7033F" w:rsidRPr="008E450A">
        <w:rPr>
          <w:b/>
          <w:bCs/>
          <w:color w:val="388600"/>
          <w:lang w:val="en-GB"/>
        </w:rPr>
        <w:t xml:space="preserve">and its origin </w:t>
      </w:r>
      <w:r w:rsidR="00133700" w:rsidRPr="008E450A">
        <w:rPr>
          <w:b/>
          <w:bCs/>
          <w:color w:val="388600"/>
          <w:lang w:val="en-GB"/>
        </w:rPr>
        <w:t>or source</w:t>
      </w:r>
      <w:r w:rsidRPr="008E450A">
        <w:rPr>
          <w:b/>
          <w:bCs/>
          <w:lang w:val="en-GB"/>
        </w:rPr>
        <w:t>;</w:t>
      </w:r>
    </w:p>
    <w:p w14:paraId="07D92F6B" w14:textId="44F92CBF" w:rsidR="002B6782" w:rsidRPr="00F605C8" w:rsidRDefault="002B6782" w:rsidP="00EC041E">
      <w:pPr>
        <w:pStyle w:val="CBDNormalNoNumber"/>
        <w:shd w:val="clear" w:color="auto" w:fill="FFFFFF" w:themeFill="background1"/>
        <w:spacing w:before="120"/>
        <w:ind w:left="1134"/>
        <w:rPr>
          <w:rFonts w:eastAsia="Times New Roman"/>
          <w:lang w:val="en-GB"/>
        </w:rPr>
      </w:pPr>
      <w:r w:rsidRPr="00F605C8">
        <w:rPr>
          <w:lang w:val="en-GB"/>
        </w:rPr>
        <w:t>(d)</w:t>
      </w:r>
      <w:r w:rsidRPr="00F605C8">
        <w:rPr>
          <w:lang w:val="en-GB"/>
        </w:rPr>
        <w:tab/>
        <w:t>Appl</w:t>
      </w:r>
      <w:r w:rsidR="00CA4A52">
        <w:rPr>
          <w:lang w:val="en-GB"/>
        </w:rPr>
        <w:t>y</w:t>
      </w:r>
      <w:r w:rsidRPr="00F605C8">
        <w:rPr>
          <w:lang w:val="en-GB"/>
        </w:rPr>
        <w:t xml:space="preserve"> the principles of findability, accessibility, interoperability and reusability (FAIR</w:t>
      </w:r>
      <w:proofErr w:type="gramStart"/>
      <w:r w:rsidRPr="00F605C8">
        <w:rPr>
          <w:lang w:val="en-GB"/>
        </w:rPr>
        <w:t>)</w:t>
      </w:r>
      <w:r w:rsidR="00AD1B35">
        <w:rPr>
          <w:lang w:val="en-GB"/>
        </w:rPr>
        <w:t>,</w:t>
      </w:r>
      <w:r w:rsidRPr="00F605C8">
        <w:rPr>
          <w:lang w:val="en-GB"/>
        </w:rPr>
        <w:t>of</w:t>
      </w:r>
      <w:proofErr w:type="gramEnd"/>
      <w:r w:rsidRPr="00F605C8">
        <w:rPr>
          <w:lang w:val="en-GB"/>
        </w:rPr>
        <w:t xml:space="preserve"> collective benefits, authority to control, responsibility and ethics (CARE)</w:t>
      </w:r>
      <w:r w:rsidR="00AD1B35">
        <w:rPr>
          <w:lang w:val="en-GB"/>
        </w:rPr>
        <w:t xml:space="preserve">, </w:t>
      </w:r>
      <w:r w:rsidR="00AD1B35" w:rsidRPr="008E450A">
        <w:rPr>
          <w:b/>
          <w:bCs/>
          <w:color w:val="388600"/>
          <w:lang w:val="en-GB"/>
        </w:rPr>
        <w:t xml:space="preserve">and of transparency, responsibility, user-focus, sustainability and </w:t>
      </w:r>
      <w:r w:rsidR="002249F2" w:rsidRPr="008E450A">
        <w:rPr>
          <w:b/>
          <w:bCs/>
          <w:color w:val="388600"/>
          <w:lang w:val="en-GB"/>
        </w:rPr>
        <w:t>t</w:t>
      </w:r>
      <w:r w:rsidR="00AD1B35" w:rsidRPr="008E450A">
        <w:rPr>
          <w:b/>
          <w:bCs/>
          <w:color w:val="388600"/>
          <w:lang w:val="en-GB"/>
        </w:rPr>
        <w:t>echnology (TRUST</w:t>
      </w:r>
      <w:r w:rsidRPr="008E450A">
        <w:rPr>
          <w:b/>
          <w:bCs/>
          <w:color w:val="388600"/>
          <w:lang w:val="en-GB"/>
        </w:rPr>
        <w:t xml:space="preserve">) </w:t>
      </w:r>
      <w:r w:rsidRPr="00F605C8">
        <w:rPr>
          <w:lang w:val="en-GB"/>
        </w:rPr>
        <w:t xml:space="preserve">to data governance, </w:t>
      </w:r>
      <w:r w:rsidRPr="00F605C8">
        <w:rPr>
          <w:rFonts w:eastAsia="Times New Roman"/>
          <w:lang w:val="en-GB"/>
        </w:rPr>
        <w:t xml:space="preserve">as well the recommendations set out in [section III of] the United Nations Educational, Scientific and Cultural Organization </w:t>
      </w:r>
      <w:r w:rsidRPr="00F605C8">
        <w:rPr>
          <w:rFonts w:eastAsia="Times New Roman"/>
          <w:i/>
          <w:iCs/>
          <w:lang w:val="en-GB"/>
        </w:rPr>
        <w:t>Recommendation on Open Science</w:t>
      </w:r>
      <w:r w:rsidRPr="00F605C8">
        <w:rPr>
          <w:rFonts w:eastAsia="Times New Roman"/>
        </w:rPr>
        <w:t>;</w:t>
      </w:r>
    </w:p>
    <w:p w14:paraId="31FCC8E7" w14:textId="63A448BF" w:rsidR="002B6782" w:rsidRDefault="002B6782" w:rsidP="000373C2">
      <w:pPr>
        <w:pStyle w:val="CBDNormalNoNumber"/>
        <w:shd w:val="clear" w:color="auto" w:fill="FFFFFF" w:themeFill="background1"/>
        <w:spacing w:before="120"/>
        <w:ind w:left="1134"/>
        <w:rPr>
          <w:rFonts w:eastAsia="Times New Roman"/>
          <w:lang w:val="en-GB"/>
        </w:rPr>
      </w:pPr>
      <w:r w:rsidRPr="00F605C8">
        <w:rPr>
          <w:rFonts w:eastAsia="Times New Roman"/>
          <w:lang w:val="en-GB"/>
        </w:rPr>
        <w:t>[(e)</w:t>
      </w:r>
      <w:r w:rsidRPr="00F605C8">
        <w:rPr>
          <w:rFonts w:eastAsia="Times New Roman"/>
          <w:lang w:val="en-GB"/>
        </w:rPr>
        <w:tab/>
        <w:t>Ensure that any new submissions of digital sequence information on genetic resources will only be accepted when accompanied by a verifiable document indicating permission for publication from the national authorities of the country of origin of the genetic resource from which the digital sequence information is derived</w:t>
      </w:r>
      <w:r w:rsidR="000373C2">
        <w:rPr>
          <w:rFonts w:eastAsia="Times New Roman"/>
          <w:lang w:val="en-GB"/>
        </w:rPr>
        <w:t>,</w:t>
      </w:r>
      <w:r w:rsidR="000373C2" w:rsidRPr="003413EB">
        <w:rPr>
          <w:b/>
          <w:bCs/>
          <w:color w:val="388600"/>
          <w:sz w:val="27"/>
          <w:szCs w:val="27"/>
        </w:rPr>
        <w:t xml:space="preserve"> </w:t>
      </w:r>
      <w:r w:rsidR="000373C2" w:rsidRPr="003413EB">
        <w:rPr>
          <w:rFonts w:eastAsia="Times New Roman"/>
          <w:b/>
          <w:bCs/>
          <w:color w:val="388600"/>
        </w:rPr>
        <w:t>including the prior informed consent from any indigenous people and local communities in cases their genetic resources and traditional knowledge are involved.</w:t>
      </w:r>
      <w:r w:rsidRPr="003413EB">
        <w:rPr>
          <w:rFonts w:eastAsia="Times New Roman"/>
          <w:color w:val="388600"/>
          <w:lang w:val="en-GB"/>
        </w:rPr>
        <w:t>]</w:t>
      </w:r>
      <w:r w:rsidR="000021FA" w:rsidRPr="003413EB">
        <w:rPr>
          <w:rFonts w:eastAsia="Times New Roman"/>
          <w:color w:val="388600"/>
          <w:lang w:val="en-GB"/>
        </w:rPr>
        <w:t xml:space="preserve"> </w:t>
      </w:r>
    </w:p>
    <w:p w14:paraId="14BFBE34" w14:textId="2089833A" w:rsidR="00D81D16" w:rsidRPr="008E450A" w:rsidRDefault="00842FB3" w:rsidP="00D81D16">
      <w:pPr>
        <w:pStyle w:val="CBDNormalNoNumber"/>
        <w:shd w:val="clear" w:color="auto" w:fill="FFFFFF" w:themeFill="background1"/>
        <w:spacing w:before="120"/>
        <w:ind w:left="1134"/>
        <w:rPr>
          <w:rFonts w:eastAsia="Times New Roman"/>
          <w:b/>
          <w:bCs/>
          <w:color w:val="388600"/>
          <w:lang w:val="en-GB"/>
        </w:rPr>
      </w:pPr>
      <w:r w:rsidRPr="008E450A">
        <w:rPr>
          <w:rFonts w:eastAsia="Times New Roman"/>
          <w:b/>
          <w:bCs/>
          <w:color w:val="388600"/>
        </w:rPr>
        <w:t>[</w:t>
      </w:r>
      <w:r w:rsidR="00F85505" w:rsidRPr="008E450A">
        <w:rPr>
          <w:rFonts w:eastAsia="Times New Roman"/>
          <w:b/>
          <w:bCs/>
          <w:color w:val="388600"/>
        </w:rPr>
        <w:t xml:space="preserve">(e) alt. </w:t>
      </w:r>
      <w:r w:rsidR="00D81D16" w:rsidRPr="008E450A">
        <w:rPr>
          <w:rFonts w:eastAsia="Times New Roman"/>
          <w:b/>
          <w:bCs/>
          <w:color w:val="388600"/>
        </w:rPr>
        <w:t xml:space="preserve">Request that those submitting data indicate that the data submitted is not subject to any restrictions which would prohibit the sharing of </w:t>
      </w:r>
      <w:r w:rsidR="0066384E" w:rsidRPr="008E450A">
        <w:rPr>
          <w:rFonts w:eastAsia="Times New Roman"/>
          <w:b/>
          <w:bCs/>
          <w:color w:val="388600"/>
        </w:rPr>
        <w:t>data and</w:t>
      </w:r>
      <w:r w:rsidR="00D31D1C" w:rsidRPr="008E450A">
        <w:rPr>
          <w:rFonts w:eastAsia="Times New Roman"/>
          <w:b/>
          <w:bCs/>
          <w:color w:val="388600"/>
        </w:rPr>
        <w:t xml:space="preserve"> provide </w:t>
      </w:r>
      <w:r w:rsidR="00C774F1" w:rsidRPr="008E450A">
        <w:rPr>
          <w:rFonts w:eastAsia="Times New Roman"/>
          <w:b/>
          <w:bCs/>
          <w:color w:val="388600"/>
        </w:rPr>
        <w:t xml:space="preserve">proof of permission for publication from the national </w:t>
      </w:r>
      <w:r w:rsidR="0066384E" w:rsidRPr="008E450A">
        <w:rPr>
          <w:rFonts w:eastAsia="Times New Roman"/>
          <w:b/>
          <w:bCs/>
          <w:color w:val="388600"/>
        </w:rPr>
        <w:t>authorities</w:t>
      </w:r>
      <w:r w:rsidR="00C774F1" w:rsidRPr="008E450A">
        <w:rPr>
          <w:rFonts w:eastAsia="Times New Roman"/>
          <w:b/>
          <w:bCs/>
          <w:color w:val="388600"/>
        </w:rPr>
        <w:t xml:space="preserve"> from the country of origin from the genetic resource </w:t>
      </w:r>
      <w:r w:rsidR="0066384E" w:rsidRPr="008E450A">
        <w:rPr>
          <w:rFonts w:eastAsia="Times New Roman"/>
          <w:b/>
          <w:bCs/>
          <w:color w:val="388600"/>
        </w:rPr>
        <w:t>from which the digital sequence information is derived</w:t>
      </w:r>
      <w:r w:rsidR="00F85505" w:rsidRPr="008E450A">
        <w:rPr>
          <w:rFonts w:eastAsia="Times New Roman"/>
          <w:b/>
          <w:bCs/>
          <w:color w:val="388600"/>
        </w:rPr>
        <w:t>.</w:t>
      </w:r>
      <w:r w:rsidRPr="008E450A">
        <w:rPr>
          <w:rFonts w:eastAsia="Times New Roman"/>
          <w:b/>
          <w:bCs/>
          <w:color w:val="388600"/>
        </w:rPr>
        <w:t>]</w:t>
      </w:r>
    </w:p>
    <w:p w14:paraId="1930FEA2" w14:textId="05F1C329" w:rsidR="00B308BE" w:rsidRPr="00BE5C0F" w:rsidRDefault="00BE5C0F" w:rsidP="00BE5C0F">
      <w:pPr>
        <w:pStyle w:val="CBDNormalNoNumber"/>
        <w:shd w:val="clear" w:color="auto" w:fill="FFFFFF" w:themeFill="background1"/>
        <w:spacing w:before="360"/>
        <w:rPr>
          <w:rFonts w:eastAsia="Times New Roman"/>
        </w:rPr>
      </w:pPr>
      <w:r>
        <w:rPr>
          <w:rFonts w:eastAsia="MS Gothic"/>
          <w:b/>
          <w:bCs/>
          <w:i/>
          <w:iCs/>
          <w:color w:val="0070C0"/>
          <w:u w:val="single"/>
        </w:rPr>
        <w:t>Co-</w:t>
      </w:r>
      <w:r w:rsidR="008E450A">
        <w:rPr>
          <w:rFonts w:eastAsia="MS Gothic"/>
          <w:b/>
          <w:bCs/>
          <w:i/>
          <w:iCs/>
          <w:color w:val="0070C0"/>
          <w:u w:val="single"/>
        </w:rPr>
        <w:t>chair’s</w:t>
      </w:r>
      <w:r>
        <w:rPr>
          <w:rFonts w:eastAsia="MS Gothic"/>
          <w:b/>
          <w:bCs/>
          <w:i/>
          <w:iCs/>
          <w:color w:val="0070C0"/>
          <w:u w:val="single"/>
        </w:rPr>
        <w:t xml:space="preserve"> proposal on</w:t>
      </w:r>
      <w:r w:rsidRPr="00F605C8">
        <w:rPr>
          <w:rFonts w:eastAsia="MS Gothic"/>
          <w:b/>
          <w:bCs/>
          <w:i/>
          <w:iCs/>
          <w:color w:val="0070C0"/>
          <w:u w:val="single"/>
        </w:rPr>
        <w:t xml:space="preserve"> paragraph </w:t>
      </w:r>
      <w:r>
        <w:rPr>
          <w:rFonts w:eastAsia="MS Gothic"/>
          <w:b/>
          <w:bCs/>
          <w:i/>
          <w:iCs/>
          <w:color w:val="0070C0"/>
          <w:u w:val="single"/>
        </w:rPr>
        <w:t>10:</w:t>
      </w:r>
    </w:p>
    <w:p w14:paraId="38DD4ACA" w14:textId="77777777" w:rsidR="00EC041E" w:rsidRPr="008E450A" w:rsidRDefault="002B6782" w:rsidP="00EC041E">
      <w:pPr>
        <w:pStyle w:val="CBDNormalNoNumber"/>
        <w:shd w:val="clear" w:color="auto" w:fill="FFFFFF" w:themeFill="background1"/>
        <w:spacing w:before="120"/>
        <w:ind w:left="567"/>
        <w:rPr>
          <w:rFonts w:eastAsia="Times New Roman"/>
          <w:b/>
          <w:bCs/>
          <w:lang w:val="en-GB"/>
        </w:rPr>
      </w:pPr>
      <w:r w:rsidRPr="00F605C8">
        <w:rPr>
          <w:rFonts w:eastAsia="Times New Roman"/>
          <w:lang w:val="en-GB"/>
        </w:rPr>
        <w:t>[10.</w:t>
      </w:r>
      <w:r>
        <w:tab/>
      </w:r>
      <w:r w:rsidRPr="00F605C8">
        <w:rPr>
          <w:rFonts w:eastAsia="Times New Roman"/>
          <w:lang w:val="en-GB"/>
        </w:rPr>
        <w:t xml:space="preserve">Parties funding, sponsoring or hosting sequence databases shall ensure that entities operating such databases will take measures to ensure the effective implementation of the present decision and </w:t>
      </w:r>
      <w:r w:rsidRPr="003413EB">
        <w:rPr>
          <w:rFonts w:eastAsia="Times New Roman"/>
          <w:lang w:val="en-GB"/>
        </w:rPr>
        <w:t>other relevant future decisions of the Conference of the Parties.]</w:t>
      </w:r>
      <w:r w:rsidR="00EC041E" w:rsidRPr="008E450A">
        <w:rPr>
          <w:rFonts w:eastAsia="Times New Roman"/>
          <w:b/>
          <w:bCs/>
          <w:lang w:val="en-GB"/>
        </w:rPr>
        <w:t xml:space="preserve"> </w:t>
      </w:r>
    </w:p>
    <w:p w14:paraId="3055CC87" w14:textId="75973B8F" w:rsidR="00EC041E" w:rsidRPr="008E450A" w:rsidRDefault="00EC041E" w:rsidP="00EC041E">
      <w:pPr>
        <w:pStyle w:val="CBDNormalNoNumber"/>
        <w:shd w:val="clear" w:color="auto" w:fill="FFFFFF" w:themeFill="background1"/>
        <w:spacing w:before="120"/>
        <w:ind w:left="567"/>
        <w:rPr>
          <w:b/>
          <w:bCs/>
          <w:color w:val="388600"/>
          <w:lang w:val="en-GB"/>
        </w:rPr>
      </w:pPr>
      <w:r w:rsidRPr="008E450A">
        <w:rPr>
          <w:rFonts w:eastAsia="Times New Roman"/>
          <w:b/>
          <w:bCs/>
          <w:color w:val="388600"/>
          <w:lang w:val="en-GB"/>
        </w:rPr>
        <w:t>[10.bis</w:t>
      </w:r>
      <w:r w:rsidRPr="008E450A">
        <w:rPr>
          <w:rFonts w:eastAsia="Times New Roman"/>
          <w:b/>
          <w:bCs/>
          <w:color w:val="388600"/>
          <w:lang w:val="en-GB"/>
        </w:rPr>
        <w:tab/>
        <w:t>Other governments funding, sponsoring or hosting sequence databases are encouraged to ensure that entities operating such databases will take measures to ensure the effective implementation of the present decision and other relevant future decisions of the Conference of the Parties.]</w:t>
      </w:r>
    </w:p>
    <w:p w14:paraId="49B42620" w14:textId="0F1FA1C0" w:rsidR="002B6782" w:rsidRPr="00BE5C0F" w:rsidRDefault="00BE5C0F" w:rsidP="00BE5C0F">
      <w:pPr>
        <w:pStyle w:val="CBDNormalNoNumber"/>
        <w:shd w:val="clear" w:color="auto" w:fill="FFFFFF" w:themeFill="background1"/>
        <w:spacing w:before="360"/>
        <w:rPr>
          <w:b/>
          <w:bCs/>
          <w:i/>
          <w:iCs/>
          <w:u w:val="single"/>
        </w:rPr>
      </w:pPr>
      <w:r w:rsidRPr="00F605C8">
        <w:rPr>
          <w:b/>
          <w:bCs/>
          <w:i/>
          <w:iCs/>
          <w:color w:val="007BB8"/>
          <w:u w:val="single"/>
        </w:rPr>
        <w:t xml:space="preserve">The following paragraphs </w:t>
      </w:r>
      <w:r>
        <w:rPr>
          <w:b/>
          <w:bCs/>
          <w:i/>
          <w:iCs/>
          <w:color w:val="007BB8"/>
          <w:u w:val="single"/>
        </w:rPr>
        <w:t xml:space="preserve">remain </w:t>
      </w:r>
      <w:r w:rsidRPr="00F605C8">
        <w:rPr>
          <w:b/>
          <w:bCs/>
          <w:i/>
          <w:iCs/>
          <w:color w:val="007BB8"/>
          <w:u w:val="single"/>
        </w:rPr>
        <w:t xml:space="preserve">unchanged from </w:t>
      </w:r>
      <w:r>
        <w:rPr>
          <w:b/>
          <w:bCs/>
          <w:i/>
          <w:iCs/>
          <w:color w:val="007BB8"/>
          <w:u w:val="single"/>
        </w:rPr>
        <w:t>those</w:t>
      </w:r>
      <w:r w:rsidRPr="00F605C8">
        <w:rPr>
          <w:b/>
          <w:bCs/>
          <w:i/>
          <w:iCs/>
          <w:color w:val="007BB8"/>
          <w:u w:val="single"/>
        </w:rPr>
        <w:t xml:space="preserve"> </w:t>
      </w:r>
      <w:r>
        <w:rPr>
          <w:b/>
          <w:bCs/>
          <w:i/>
          <w:iCs/>
          <w:color w:val="007BB8"/>
          <w:u w:val="single"/>
        </w:rPr>
        <w:t>contained in r</w:t>
      </w:r>
      <w:r w:rsidRPr="00F605C8">
        <w:rPr>
          <w:b/>
          <w:bCs/>
          <w:i/>
          <w:iCs/>
          <w:color w:val="007BB8"/>
          <w:u w:val="single"/>
        </w:rPr>
        <w:t xml:space="preserve">ecommendation </w:t>
      </w:r>
      <w:r w:rsidR="000373C2">
        <w:rPr>
          <w:b/>
          <w:bCs/>
          <w:i/>
          <w:iCs/>
          <w:color w:val="007BB8"/>
          <w:u w:val="single"/>
        </w:rPr>
        <w:t xml:space="preserve">WGDSI </w:t>
      </w:r>
      <w:r w:rsidRPr="00F605C8">
        <w:rPr>
          <w:b/>
          <w:bCs/>
          <w:i/>
          <w:iCs/>
          <w:color w:val="007BB8"/>
          <w:u w:val="single"/>
        </w:rPr>
        <w:t>2/1</w:t>
      </w:r>
      <w:r>
        <w:rPr>
          <w:b/>
          <w:bCs/>
          <w:i/>
          <w:iCs/>
          <w:color w:val="007BB8"/>
          <w:u w:val="single"/>
        </w:rPr>
        <w:t>,</w:t>
      </w:r>
      <w:r w:rsidRPr="009C3D02">
        <w:rPr>
          <w:b/>
          <w:bCs/>
          <w:i/>
          <w:iCs/>
          <w:color w:val="2E74B5" w:themeColor="accent5" w:themeShade="BF"/>
          <w:u w:val="single"/>
        </w:rPr>
        <w:t xml:space="preserve"> except for proposed addition to para 14</w:t>
      </w:r>
      <w:r>
        <w:rPr>
          <w:b/>
          <w:bCs/>
          <w:i/>
          <w:iCs/>
          <w:u w:val="single"/>
        </w:rPr>
        <w:t>:</w:t>
      </w:r>
    </w:p>
    <w:p w14:paraId="1F277C28" w14:textId="77777777" w:rsidR="002B6782" w:rsidRPr="00F605C8" w:rsidRDefault="002B6782" w:rsidP="00F605C8">
      <w:pPr>
        <w:pStyle w:val="CBDNormalNoNumber"/>
        <w:shd w:val="clear" w:color="auto" w:fill="FFFFFF" w:themeFill="background1"/>
        <w:spacing w:before="120"/>
        <w:ind w:left="567"/>
        <w:rPr>
          <w:lang w:val="en-GB"/>
        </w:rPr>
      </w:pPr>
      <w:r w:rsidRPr="00F605C8">
        <w:rPr>
          <w:rFonts w:eastAsia="Times New Roman"/>
          <w:lang w:val="en-GB"/>
        </w:rPr>
        <w:t>11.</w:t>
      </w:r>
      <w:r w:rsidRPr="00F605C8">
        <w:rPr>
          <w:lang w:val="en-GB"/>
        </w:rPr>
        <w:tab/>
        <w:t xml:space="preserve">Parties [are invited </w:t>
      </w:r>
      <w:proofErr w:type="gramStart"/>
      <w:r w:rsidRPr="00F605C8">
        <w:rPr>
          <w:lang w:val="en-GB"/>
        </w:rPr>
        <w:t>to][</w:t>
      </w:r>
      <w:proofErr w:type="gramEnd"/>
      <w:r w:rsidRPr="00F605C8">
        <w:rPr>
          <w:lang w:val="en-GB"/>
        </w:rPr>
        <w:t xml:space="preserve">should][must] take administrative, policy or legislative measures, consistent with national legislation, to [incentivize][facilitate][require][ensure] contributions [from </w:t>
      </w:r>
      <w:r w:rsidRPr="00F605C8">
        <w:rPr>
          <w:lang w:val="en-GB"/>
        </w:rPr>
        <w:lastRenderedPageBreak/>
        <w:t xml:space="preserve">users in their jurisdiction] to the global fund[, in particular from large and transnational companies,] in line with the modalities of the multilateral mechanism. </w:t>
      </w:r>
    </w:p>
    <w:p w14:paraId="48D2DEE6" w14:textId="77777777" w:rsidR="002B6782" w:rsidRPr="00F605C8" w:rsidRDefault="002B6782" w:rsidP="00F605C8">
      <w:pPr>
        <w:pStyle w:val="CBDNormalNoNumber"/>
        <w:shd w:val="clear" w:color="auto" w:fill="FFFFFF" w:themeFill="background1"/>
        <w:spacing w:before="120"/>
        <w:ind w:left="567"/>
        <w:rPr>
          <w:lang w:val="en-GB"/>
        </w:rPr>
      </w:pPr>
      <w:r w:rsidRPr="00F605C8">
        <w:rPr>
          <w:lang w:val="en-GB"/>
        </w:rPr>
        <w:t>[12.</w:t>
      </w:r>
      <w:r w:rsidRPr="00F605C8">
        <w:rPr>
          <w:lang w:val="en-GB"/>
        </w:rPr>
        <w:tab/>
        <w:t>Parties may, by notification or other measures, determine that digital sequence information on genetic resources is under the scope of the multilateral mechanism and require users to use Convention on Biological Diversity sequence databases to share benefits, in line with the modalities of the multilateral mechanism.]</w:t>
      </w:r>
    </w:p>
    <w:p w14:paraId="5CBE0B9F" w14:textId="77777777" w:rsidR="002B6782" w:rsidRPr="00F605C8" w:rsidRDefault="002B6782" w:rsidP="00F605C8">
      <w:pPr>
        <w:pStyle w:val="CBDNormalNoNumber"/>
        <w:shd w:val="clear" w:color="auto" w:fill="FFFFFF" w:themeFill="background1"/>
        <w:spacing w:before="120"/>
        <w:ind w:left="567"/>
        <w:rPr>
          <w:lang w:val="en-GB"/>
        </w:rPr>
      </w:pPr>
      <w:r w:rsidRPr="00F605C8">
        <w:rPr>
          <w:lang w:val="en-GB"/>
        </w:rPr>
        <w:t>13.</w:t>
      </w:r>
      <w:r w:rsidRPr="00F605C8">
        <w:rPr>
          <w:lang w:val="en-GB"/>
        </w:rPr>
        <w:tab/>
        <w:t>Contributions to the global fund may be made directly or through a national authority, as determined by the relevant Government. [Receipts will be issued annually for each year that contributions are made.]</w:t>
      </w:r>
    </w:p>
    <w:p w14:paraId="37ED984E" w14:textId="3087A2E0" w:rsidR="00854D13" w:rsidRPr="00F4798D" w:rsidRDefault="002B6782" w:rsidP="00F4798D">
      <w:pPr>
        <w:pStyle w:val="CBDNormalNoNumber"/>
        <w:shd w:val="clear" w:color="auto" w:fill="FFFFFF" w:themeFill="background1"/>
        <w:spacing w:before="120"/>
        <w:ind w:left="567"/>
        <w:rPr>
          <w:b/>
          <w:bCs/>
          <w:color w:val="388600"/>
          <w:u w:val="single"/>
        </w:rPr>
      </w:pPr>
      <w:r w:rsidRPr="00F605C8">
        <w:rPr>
          <w:lang w:val="en-GB"/>
        </w:rPr>
        <w:t>[14.</w:t>
      </w:r>
      <w:r w:rsidRPr="00F605C8">
        <w:tab/>
      </w:r>
      <w:r w:rsidRPr="00F605C8">
        <w:rPr>
          <w:lang w:val="en-GB"/>
        </w:rPr>
        <w:t xml:space="preserve">Users that make monetary contributions to the fund in line with the modalities of the multilateral mechanism are considered to be in [compliance][conformity] with the requirements related to the fair and equitable sharing of monetary benefits arising from the use of </w:t>
      </w:r>
      <w:r w:rsidRPr="00F605C8">
        <w:t>digital sequence information on genetic resources</w:t>
      </w:r>
      <w:r w:rsidRPr="00F605C8" w:rsidDel="00F62F42">
        <w:rPr>
          <w:lang w:val="en-GB"/>
        </w:rPr>
        <w:t xml:space="preserve"> </w:t>
      </w:r>
      <w:r w:rsidRPr="00F605C8">
        <w:rPr>
          <w:lang w:val="en-GB"/>
        </w:rPr>
        <w:t>under the multilateral mechanism</w:t>
      </w:r>
      <w:r w:rsidR="00BE5C0F">
        <w:rPr>
          <w:strike/>
          <w:color w:val="388600"/>
          <w:lang w:val="en-GB"/>
        </w:rPr>
        <w:t xml:space="preserve"> </w:t>
      </w:r>
      <w:r w:rsidR="00101A1A" w:rsidRPr="00101A1A">
        <w:rPr>
          <w:b/>
          <w:bCs/>
          <w:color w:val="388600"/>
          <w:u w:val="single"/>
        </w:rPr>
        <w:t>that is not subject to contractual arrangements</w:t>
      </w:r>
      <w:r w:rsidR="00412487">
        <w:rPr>
          <w:b/>
          <w:bCs/>
          <w:color w:val="388600"/>
          <w:u w:val="single"/>
        </w:rPr>
        <w:t xml:space="preserve"> such as mutually agreed terms</w:t>
      </w:r>
      <w:r w:rsidR="00101A1A" w:rsidRPr="00101A1A">
        <w:rPr>
          <w:b/>
          <w:bCs/>
          <w:color w:val="388600"/>
          <w:u w:val="single"/>
        </w:rPr>
        <w:t>, that is made publicly available</w:t>
      </w:r>
      <w:r w:rsidR="000373C2">
        <w:rPr>
          <w:b/>
          <w:bCs/>
          <w:color w:val="388600"/>
          <w:u w:val="single"/>
        </w:rPr>
        <w:t>,</w:t>
      </w:r>
      <w:r w:rsidR="00101A1A" w:rsidRPr="00101A1A">
        <w:rPr>
          <w:b/>
          <w:bCs/>
          <w:color w:val="388600"/>
          <w:u w:val="single"/>
        </w:rPr>
        <w:t xml:space="preserve"> and that is not regulated by other international agreements on access and benefit-sharing, except if these instruments choose the multilateral mechanism as the mechanism for that purpose.]</w:t>
      </w:r>
    </w:p>
    <w:p w14:paraId="42400AA7" w14:textId="77777777" w:rsidR="002B6782" w:rsidRPr="00F605C8" w:rsidRDefault="002B6782" w:rsidP="00F605C8">
      <w:pPr>
        <w:pStyle w:val="CBDNormalNoNumber"/>
        <w:shd w:val="clear" w:color="auto" w:fill="FFFFFF" w:themeFill="background1"/>
        <w:spacing w:before="120"/>
        <w:ind w:left="567"/>
        <w:rPr>
          <w:lang w:val="en-GB"/>
        </w:rPr>
      </w:pPr>
      <w:r w:rsidRPr="00F605C8">
        <w:rPr>
          <w:lang w:val="en-GB"/>
        </w:rPr>
        <w:t>15.</w:t>
      </w:r>
      <w:r w:rsidRPr="00F605C8">
        <w:rPr>
          <w:lang w:val="en-GB"/>
        </w:rPr>
        <w:tab/>
        <w:t xml:space="preserve">[Receipts will be issued annually for each year that contributions are made.][For each annual contribution, receipts will be issued [automatically] when payments are made[, serving as certificates of compliance].][Receipts for the required annual contributions from users of digital sequence information on genetic resources will indicate compliance with the multilateral mechanism, provided that the used sequences have been published in a public database with the approval of the national authorities of the country of origin of the genetic resource from which the digital sequence information is derived.] [Certificates will be issued providing proof of compliance of the respective users and excluding them from any additional benefit-sharing claims from the use of digital sequence information on genetic resources.] </w:t>
      </w:r>
    </w:p>
    <w:p w14:paraId="2DE58F53" w14:textId="77777777" w:rsidR="002B6782" w:rsidRPr="00F605C8" w:rsidRDefault="002B6782" w:rsidP="00F605C8">
      <w:pPr>
        <w:pStyle w:val="CBDNormalNoNumber"/>
        <w:shd w:val="clear" w:color="auto" w:fill="FFFFFF" w:themeFill="background1"/>
        <w:spacing w:before="120"/>
        <w:ind w:left="567"/>
        <w:rPr>
          <w:lang w:val="en-GB"/>
        </w:rPr>
      </w:pPr>
      <w:r w:rsidRPr="00F605C8">
        <w:rPr>
          <w:lang w:val="en-GB"/>
        </w:rPr>
        <w:t>16.</w:t>
      </w:r>
      <w:r w:rsidRPr="00F605C8">
        <w:rPr>
          <w:lang w:val="en-GB"/>
        </w:rPr>
        <w:tab/>
        <w:t>[Additional] [voluntary] contributions [additional to those provided for in the paragraphs above]</w:t>
      </w:r>
      <w:r w:rsidRPr="00F605C8" w:rsidDel="0518F732">
        <w:rPr>
          <w:lang w:val="en-GB"/>
        </w:rPr>
        <w:t xml:space="preserve"> </w:t>
      </w:r>
      <w:r w:rsidRPr="00F605C8">
        <w:rPr>
          <w:lang w:val="en-GB"/>
        </w:rPr>
        <w:t>to the global fund from businesses, non-profit or philanthropic organizations and Governments are encouraged.</w:t>
      </w:r>
    </w:p>
    <w:p w14:paraId="65DB328B" w14:textId="7EBCE3A7" w:rsidR="002B6782" w:rsidRPr="00F605C8" w:rsidRDefault="002B6782" w:rsidP="00F605C8">
      <w:pPr>
        <w:pStyle w:val="CBDNormalNoNumber"/>
        <w:shd w:val="clear" w:color="auto" w:fill="FFFFFF" w:themeFill="background1"/>
        <w:spacing w:before="120"/>
        <w:ind w:left="567"/>
        <w:rPr>
          <w:lang w:val="en-GB"/>
        </w:rPr>
      </w:pPr>
      <w:r w:rsidRPr="00F605C8">
        <w:rPr>
          <w:lang w:val="en-GB"/>
        </w:rPr>
        <w:t>17.</w:t>
      </w:r>
      <w:r w:rsidRPr="00F605C8">
        <w:tab/>
      </w:r>
      <w:r w:rsidRPr="00F605C8">
        <w:rPr>
          <w:lang w:val="en-GB"/>
        </w:rPr>
        <w:t xml:space="preserve">Funding in the global fund should be allocated in a fair, equitable, transparent, accountable and gender-responsive manner. </w:t>
      </w:r>
    </w:p>
    <w:p w14:paraId="6C3A36A3" w14:textId="37372DC0" w:rsidR="002B6782" w:rsidRPr="00F605C8" w:rsidRDefault="002B6782" w:rsidP="00F605C8">
      <w:pPr>
        <w:pStyle w:val="CBDNormalNoNumber"/>
        <w:shd w:val="clear" w:color="auto" w:fill="FFFFFF" w:themeFill="background1"/>
        <w:spacing w:before="120"/>
        <w:rPr>
          <w:b/>
          <w:bCs/>
          <w:i/>
          <w:iCs/>
          <w:color w:val="007BB8"/>
          <w:u w:val="single"/>
          <w:lang w:val="en-GB"/>
        </w:rPr>
      </w:pPr>
      <w:r w:rsidRPr="00F605C8">
        <w:rPr>
          <w:b/>
          <w:bCs/>
          <w:i/>
          <w:iCs/>
          <w:color w:val="007BB8"/>
          <w:u w:val="single"/>
          <w:lang w:val="en-GB"/>
        </w:rPr>
        <w:t>Co-chairs' proposal for paragraph 18</w:t>
      </w:r>
      <w:r w:rsidR="00BE5C0F">
        <w:rPr>
          <w:b/>
          <w:bCs/>
          <w:i/>
          <w:iCs/>
          <w:color w:val="007BB8"/>
          <w:u w:val="single"/>
          <w:lang w:val="en-GB"/>
        </w:rPr>
        <w:t>:</w:t>
      </w:r>
    </w:p>
    <w:p w14:paraId="104EFDA2" w14:textId="38C23660" w:rsidR="002B6782" w:rsidRPr="00F605C8" w:rsidRDefault="002B6782" w:rsidP="00F605C8">
      <w:pPr>
        <w:pStyle w:val="CBDNormalNoNumber"/>
        <w:shd w:val="clear" w:color="auto" w:fill="FFFFFF" w:themeFill="background1"/>
        <w:spacing w:before="120"/>
        <w:ind w:left="567"/>
        <w:rPr>
          <w:color w:val="007BB8"/>
          <w:lang w:val="en-GB"/>
        </w:rPr>
      </w:pPr>
      <w:r w:rsidRPr="00F605C8">
        <w:rPr>
          <w:color w:val="007BB8"/>
          <w:lang w:val="en-GB"/>
        </w:rPr>
        <w:t>18.</w:t>
      </w:r>
      <w:r w:rsidRPr="00F605C8">
        <w:tab/>
      </w:r>
      <w:r w:rsidRPr="00F605C8">
        <w:rPr>
          <w:color w:val="007BB8"/>
          <w:lang w:val="en-GB"/>
        </w:rPr>
        <w:t>Funding should support the realization of the</w:t>
      </w:r>
      <w:r w:rsidR="0B4BD926" w:rsidRPr="516CD32F">
        <w:rPr>
          <w:color w:val="007BB8"/>
          <w:lang w:val="en-GB"/>
        </w:rPr>
        <w:t xml:space="preserve"> </w:t>
      </w:r>
      <w:r w:rsidR="28E6F1B6" w:rsidRPr="1FEE9A10">
        <w:rPr>
          <w:color w:val="007BB8"/>
          <w:lang w:val="en-GB"/>
        </w:rPr>
        <w:t>objectives</w:t>
      </w:r>
      <w:r w:rsidRPr="00F605C8">
        <w:rPr>
          <w:color w:val="007BB8"/>
          <w:lang w:val="en-GB"/>
        </w:rPr>
        <w:t xml:space="preserve"> of the Convention, in particular the conservation and sustainable use of biodiversity, including through the delivery of activities described in national biodiversity strategies and action plans, contribute to scientific research on biodiversity, benefit indigenous peoples and local communities, including women and youth within those communities, and support the building of capacity and technology transfer</w:t>
      </w:r>
      <w:r w:rsidR="00DA496B">
        <w:rPr>
          <w:color w:val="007BB8"/>
          <w:lang w:val="en-GB"/>
        </w:rPr>
        <w:t xml:space="preserve"> </w:t>
      </w:r>
      <w:r w:rsidR="00D91C1F">
        <w:rPr>
          <w:color w:val="007BB8"/>
          <w:lang w:val="en-GB"/>
        </w:rPr>
        <w:t xml:space="preserve">, </w:t>
      </w:r>
      <w:r w:rsidR="00DA496B">
        <w:rPr>
          <w:color w:val="007BB8"/>
          <w:lang w:val="en-GB"/>
        </w:rPr>
        <w:t>consistent with the Convention</w:t>
      </w:r>
      <w:r w:rsidR="00D91C1F">
        <w:rPr>
          <w:color w:val="007BB8"/>
          <w:lang w:val="en-GB"/>
        </w:rPr>
        <w:t>,</w:t>
      </w:r>
      <w:r w:rsidR="00DA496B">
        <w:rPr>
          <w:color w:val="007BB8"/>
          <w:lang w:val="en-GB"/>
        </w:rPr>
        <w:t xml:space="preserve"> </w:t>
      </w:r>
      <w:r w:rsidRPr="00F605C8">
        <w:rPr>
          <w:color w:val="007BB8"/>
          <w:lang w:val="en-GB"/>
        </w:rPr>
        <w:t xml:space="preserve">to generate, access, use, analyse and store </w:t>
      </w:r>
      <w:r w:rsidRPr="00F605C8">
        <w:rPr>
          <w:color w:val="007BB8"/>
        </w:rPr>
        <w:t>digital sequence information on genetic resources</w:t>
      </w:r>
      <w:r w:rsidRPr="00F605C8">
        <w:rPr>
          <w:color w:val="007BB8"/>
          <w:lang w:val="en-GB"/>
        </w:rPr>
        <w:t xml:space="preserve"> according to capacity needs.</w:t>
      </w:r>
      <w:r w:rsidR="00802470">
        <w:rPr>
          <w:color w:val="007BB8"/>
          <w:lang w:val="en-GB"/>
        </w:rPr>
        <w:t xml:space="preserve"> </w:t>
      </w:r>
      <w:proofErr w:type="gramStart"/>
      <w:r w:rsidR="00F55CDF">
        <w:rPr>
          <w:b/>
          <w:bCs/>
          <w:color w:val="388600"/>
          <w:lang w:val="en-GB"/>
        </w:rPr>
        <w:t>In the event that</w:t>
      </w:r>
      <w:proofErr w:type="gramEnd"/>
      <w:r w:rsidR="00F55CDF">
        <w:rPr>
          <w:b/>
          <w:bCs/>
          <w:color w:val="388600"/>
          <w:lang w:val="en-GB"/>
        </w:rPr>
        <w:t xml:space="preserve"> any</w:t>
      </w:r>
      <w:r w:rsidR="00F55CDF" w:rsidRPr="00D904F2">
        <w:rPr>
          <w:b/>
          <w:bCs/>
          <w:color w:val="388600"/>
          <w:lang w:val="en-CA"/>
        </w:rPr>
        <w:t xml:space="preserve"> </w:t>
      </w:r>
      <w:r w:rsidR="00D904F2" w:rsidRPr="00D904F2">
        <w:rPr>
          <w:b/>
          <w:bCs/>
          <w:color w:val="388600"/>
          <w:lang w:val="en-CA"/>
        </w:rPr>
        <w:t xml:space="preserve">other </w:t>
      </w:r>
      <w:r w:rsidR="00A9007F">
        <w:rPr>
          <w:b/>
          <w:bCs/>
          <w:color w:val="388600"/>
          <w:lang w:val="en-CA"/>
        </w:rPr>
        <w:t xml:space="preserve">intergovernmental fora </w:t>
      </w:r>
      <w:r w:rsidR="00D904F2" w:rsidRPr="00D904F2">
        <w:rPr>
          <w:b/>
          <w:bCs/>
          <w:color w:val="388600"/>
          <w:lang w:val="en-CA"/>
        </w:rPr>
        <w:t xml:space="preserve">decide to make use of the </w:t>
      </w:r>
      <w:r w:rsidR="00FB62DB">
        <w:rPr>
          <w:b/>
          <w:bCs/>
          <w:color w:val="388600"/>
          <w:lang w:val="en-CA"/>
        </w:rPr>
        <w:t>multilateral mechanism</w:t>
      </w:r>
      <w:r w:rsidR="00D904F2" w:rsidRPr="00D904F2">
        <w:rPr>
          <w:b/>
          <w:bCs/>
          <w:color w:val="388600"/>
          <w:lang w:val="en-CA"/>
        </w:rPr>
        <w:t xml:space="preserve"> to share the benefits from the use of </w:t>
      </w:r>
      <w:r w:rsidR="00FB62DB">
        <w:rPr>
          <w:b/>
          <w:bCs/>
          <w:color w:val="388600"/>
          <w:lang w:val="en-CA"/>
        </w:rPr>
        <w:t>digital sequence information</w:t>
      </w:r>
      <w:r w:rsidR="00D904F2" w:rsidRPr="00D904F2">
        <w:rPr>
          <w:b/>
          <w:bCs/>
          <w:color w:val="388600"/>
          <w:lang w:val="en-CA"/>
        </w:rPr>
        <w:t xml:space="preserve"> on </w:t>
      </w:r>
      <w:r w:rsidR="00FB62DB">
        <w:rPr>
          <w:b/>
          <w:bCs/>
          <w:color w:val="388600"/>
          <w:lang w:val="en-CA"/>
        </w:rPr>
        <w:t>genetic resources</w:t>
      </w:r>
      <w:r w:rsidR="00D904F2" w:rsidRPr="00D904F2">
        <w:rPr>
          <w:b/>
          <w:bCs/>
          <w:color w:val="388600"/>
          <w:lang w:val="en-CA"/>
        </w:rPr>
        <w:t xml:space="preserve">, the funding should also </w:t>
      </w:r>
      <w:r w:rsidR="003E07AC">
        <w:rPr>
          <w:b/>
          <w:bCs/>
          <w:color w:val="388600"/>
          <w:lang w:val="en-CA"/>
        </w:rPr>
        <w:t>support the reali</w:t>
      </w:r>
      <w:r w:rsidR="00FB76BB">
        <w:rPr>
          <w:b/>
          <w:bCs/>
          <w:color w:val="388600"/>
          <w:lang w:val="en-CA"/>
        </w:rPr>
        <w:t>z</w:t>
      </w:r>
      <w:r w:rsidR="003E07AC">
        <w:rPr>
          <w:b/>
          <w:bCs/>
          <w:color w:val="388600"/>
          <w:lang w:val="en-CA"/>
        </w:rPr>
        <w:t xml:space="preserve">ation of </w:t>
      </w:r>
      <w:r w:rsidR="00D904F2" w:rsidRPr="00D904F2">
        <w:rPr>
          <w:b/>
          <w:bCs/>
          <w:color w:val="388600"/>
          <w:lang w:val="en-CA"/>
        </w:rPr>
        <w:t>their objectives.</w:t>
      </w:r>
    </w:p>
    <w:p w14:paraId="4164F16A" w14:textId="5E803CE5" w:rsidR="002B6782" w:rsidRPr="00F605C8" w:rsidRDefault="002B6782" w:rsidP="002B7E10">
      <w:pPr>
        <w:pStyle w:val="CBDNormalNoNumber"/>
        <w:shd w:val="clear" w:color="auto" w:fill="FFFFFF" w:themeFill="background1"/>
        <w:spacing w:before="360"/>
        <w:rPr>
          <w:b/>
          <w:bCs/>
          <w:i/>
          <w:iCs/>
          <w:u w:val="single"/>
          <w:lang w:val="en-GB"/>
        </w:rPr>
      </w:pPr>
      <w:r w:rsidRPr="00F605C8">
        <w:rPr>
          <w:b/>
          <w:bCs/>
          <w:i/>
          <w:iCs/>
          <w:color w:val="007BB8"/>
          <w:u w:val="single"/>
          <w:lang w:val="en-GB"/>
        </w:rPr>
        <w:t>For further reflections on paragraph 19, see note A</w:t>
      </w:r>
      <w:r w:rsidR="000373C2">
        <w:rPr>
          <w:b/>
          <w:bCs/>
          <w:i/>
          <w:iCs/>
          <w:color w:val="007BB8"/>
          <w:u w:val="single"/>
          <w:lang w:val="en-GB"/>
        </w:rPr>
        <w:t>:</w:t>
      </w:r>
    </w:p>
    <w:p w14:paraId="48B19BFE" w14:textId="0DACC8E2" w:rsidR="003A4D28" w:rsidRPr="008E450A" w:rsidRDefault="002B6782" w:rsidP="00F605C8">
      <w:pPr>
        <w:pStyle w:val="CBDNormalNoNumber"/>
        <w:shd w:val="clear" w:color="auto" w:fill="FFFFFF" w:themeFill="background1"/>
        <w:spacing w:before="120"/>
        <w:ind w:left="567"/>
        <w:rPr>
          <w:b/>
          <w:bCs/>
          <w:color w:val="388600"/>
        </w:rPr>
      </w:pPr>
      <w:r w:rsidRPr="008E450A">
        <w:rPr>
          <w:b/>
          <w:bCs/>
          <w:color w:val="388600"/>
          <w:lang w:val="en-GB"/>
        </w:rPr>
        <w:t>19.</w:t>
      </w:r>
      <w:r w:rsidR="003A4D28" w:rsidRPr="008E450A">
        <w:rPr>
          <w:b/>
          <w:bCs/>
          <w:color w:val="388600"/>
          <w:lang w:val="en-GB"/>
        </w:rPr>
        <w:t xml:space="preserve"> </w:t>
      </w:r>
      <w:r w:rsidR="003A4D28" w:rsidRPr="008E450A">
        <w:rPr>
          <w:b/>
          <w:bCs/>
          <w:color w:val="388600"/>
          <w:u w:val="single"/>
          <w:lang w:val="en-GB"/>
        </w:rPr>
        <w:t>At least half</w:t>
      </w:r>
      <w:r w:rsidR="003A4D28" w:rsidRPr="008E450A">
        <w:rPr>
          <w:b/>
          <w:bCs/>
          <w:color w:val="388600"/>
          <w:lang w:val="en-GB"/>
        </w:rPr>
        <w:t xml:space="preserve"> of the global fund will be set aside to support the self-identified needs of indigenous peoples and local communities, including women and youth within those communities [in all countries, recognising the particular needs of </w:t>
      </w:r>
      <w:r w:rsidR="008A5917" w:rsidRPr="008E450A">
        <w:rPr>
          <w:b/>
          <w:bCs/>
          <w:color w:val="388600"/>
          <w:lang w:val="en-GB"/>
        </w:rPr>
        <w:t>indigenous peoples and local communities</w:t>
      </w:r>
      <w:r w:rsidR="003A4D28" w:rsidRPr="008E450A">
        <w:rPr>
          <w:b/>
          <w:bCs/>
          <w:color w:val="388600"/>
          <w:lang w:val="en-GB"/>
        </w:rPr>
        <w:t xml:space="preserve"> in][, especially] developing countries, in particular </w:t>
      </w:r>
      <w:r w:rsidR="008F4227" w:rsidRPr="008E450A">
        <w:rPr>
          <w:b/>
          <w:bCs/>
          <w:color w:val="388600"/>
          <w:lang w:val="en-GB"/>
        </w:rPr>
        <w:t>least developed countries</w:t>
      </w:r>
      <w:r w:rsidR="008815BA" w:rsidRPr="008E450A">
        <w:rPr>
          <w:b/>
          <w:bCs/>
          <w:color w:val="388600"/>
          <w:lang w:val="en-GB"/>
        </w:rPr>
        <w:t xml:space="preserve">, </w:t>
      </w:r>
      <w:r w:rsidR="00DF2A7A" w:rsidRPr="008E450A">
        <w:rPr>
          <w:b/>
          <w:bCs/>
          <w:color w:val="388600"/>
          <w:lang w:val="en-GB"/>
        </w:rPr>
        <w:t>small island developing states</w:t>
      </w:r>
      <w:r w:rsidR="003A4D28" w:rsidRPr="008E450A">
        <w:rPr>
          <w:b/>
          <w:bCs/>
          <w:color w:val="388600"/>
          <w:lang w:val="en-GB"/>
        </w:rPr>
        <w:t xml:space="preserve"> and economies in transition, [through direct payments through </w:t>
      </w:r>
      <w:r w:rsidR="003A4D28" w:rsidRPr="008E450A">
        <w:rPr>
          <w:b/>
          <w:bCs/>
          <w:color w:val="388600"/>
          <w:lang w:val="en-GB"/>
        </w:rPr>
        <w:lastRenderedPageBreak/>
        <w:t xml:space="preserve">institutions identified by </w:t>
      </w:r>
      <w:r w:rsidR="008A5917" w:rsidRPr="008E450A">
        <w:rPr>
          <w:b/>
          <w:bCs/>
          <w:color w:val="388600"/>
          <w:lang w:val="en-GB"/>
        </w:rPr>
        <w:t>indigenous peoples and local communities</w:t>
      </w:r>
      <w:r w:rsidR="003A4D28" w:rsidRPr="008E450A">
        <w:rPr>
          <w:b/>
          <w:bCs/>
          <w:color w:val="388600"/>
          <w:lang w:val="en-GB"/>
        </w:rPr>
        <w:t xml:space="preserve"> or through government, according to national circumstances]. [In addition, </w:t>
      </w:r>
      <w:r w:rsidR="003A4D28" w:rsidRPr="008E450A">
        <w:rPr>
          <w:b/>
          <w:bCs/>
          <w:color w:val="388600"/>
          <w:u w:val="single"/>
          <w:lang w:val="en-GB"/>
        </w:rPr>
        <w:t>up to</w:t>
      </w:r>
      <w:r w:rsidR="003A4D28" w:rsidRPr="008E450A">
        <w:rPr>
          <w:b/>
          <w:bCs/>
          <w:color w:val="388600"/>
          <w:lang w:val="en-GB"/>
        </w:rPr>
        <w:t xml:space="preserve"> [10] per cent of the fund </w:t>
      </w:r>
      <w:r w:rsidR="003A4D28" w:rsidRPr="008E450A">
        <w:rPr>
          <w:b/>
          <w:bCs/>
          <w:strike/>
          <w:color w:val="388600"/>
          <w:lang w:val="en-GB"/>
        </w:rPr>
        <w:t xml:space="preserve">will </w:t>
      </w:r>
      <w:r w:rsidR="003A4D28" w:rsidRPr="008E450A">
        <w:rPr>
          <w:b/>
          <w:bCs/>
          <w:color w:val="388600"/>
          <w:u w:val="single"/>
          <w:lang w:val="en-GB"/>
        </w:rPr>
        <w:t>may</w:t>
      </w:r>
      <w:r w:rsidR="003A4D28" w:rsidRPr="008E450A">
        <w:rPr>
          <w:b/>
          <w:bCs/>
          <w:color w:val="388600"/>
          <w:lang w:val="en-GB"/>
        </w:rPr>
        <w:t xml:space="preserve"> be specifically set aside </w:t>
      </w:r>
      <w:r w:rsidR="003A4D28" w:rsidRPr="008E450A">
        <w:rPr>
          <w:b/>
          <w:bCs/>
          <w:color w:val="388600"/>
          <w:u w:val="single"/>
          <w:lang w:val="en-GB"/>
        </w:rPr>
        <w:t>by the Conference of the Parties</w:t>
      </w:r>
      <w:r w:rsidR="003A4D28" w:rsidRPr="008E450A">
        <w:rPr>
          <w:b/>
          <w:bCs/>
          <w:color w:val="388600"/>
          <w:lang w:val="en-GB"/>
        </w:rPr>
        <w:t xml:space="preserve"> to support [technology transfer and] technical development, ensuring that all Parties, in particular developing country Parties, have access to the tools and expertise necessary to fully participate and benefit from digital sequence information on genetic resources.]</w:t>
      </w:r>
    </w:p>
    <w:p w14:paraId="588E46DF" w14:textId="7F4B196C" w:rsidR="002B6782" w:rsidRPr="008E450A" w:rsidRDefault="00386B2D" w:rsidP="00F605C8">
      <w:pPr>
        <w:pStyle w:val="CBDNormalNoNumber"/>
        <w:shd w:val="clear" w:color="auto" w:fill="FFFFFF" w:themeFill="background1"/>
        <w:spacing w:before="120"/>
        <w:ind w:left="567"/>
        <w:rPr>
          <w:b/>
          <w:bCs/>
          <w:color w:val="388600"/>
          <w:lang w:val="en-GB"/>
        </w:rPr>
      </w:pPr>
      <w:r w:rsidRPr="008E450A">
        <w:rPr>
          <w:b/>
          <w:bCs/>
          <w:color w:val="388600"/>
          <w:lang w:val="en-GB"/>
        </w:rPr>
        <w:t>[</w:t>
      </w:r>
      <w:r w:rsidR="003A4D28" w:rsidRPr="008E450A">
        <w:rPr>
          <w:b/>
          <w:bCs/>
          <w:color w:val="388600"/>
          <w:lang w:val="en-GB"/>
        </w:rPr>
        <w:t xml:space="preserve">19. bis </w:t>
      </w:r>
      <w:r w:rsidR="002B6782" w:rsidRPr="008E450A">
        <w:rPr>
          <w:b/>
          <w:bCs/>
          <w:color w:val="388600"/>
          <w:lang w:val="en-GB"/>
        </w:rPr>
        <w:t xml:space="preserve">Funding will be allocated </w:t>
      </w:r>
      <w:proofErr w:type="gramStart"/>
      <w:r w:rsidR="002B6782" w:rsidRPr="008E450A">
        <w:rPr>
          <w:b/>
          <w:bCs/>
          <w:color w:val="388600"/>
          <w:lang w:val="en-GB"/>
        </w:rPr>
        <w:t>taking into account</w:t>
      </w:r>
      <w:proofErr w:type="gramEnd"/>
      <w:r w:rsidR="002B6782" w:rsidRPr="008E450A">
        <w:rPr>
          <w:b/>
          <w:bCs/>
          <w:color w:val="388600"/>
          <w:lang w:val="en-GB"/>
        </w:rPr>
        <w:t xml:space="preserve"> the overall level of funding available in the global fund an</w:t>
      </w:r>
      <w:r w:rsidR="002E7E94" w:rsidRPr="008E450A">
        <w:rPr>
          <w:b/>
          <w:bCs/>
          <w:color w:val="388600"/>
          <w:lang w:val="en-GB"/>
        </w:rPr>
        <w:t>d an</w:t>
      </w:r>
      <w:r w:rsidR="002B6782" w:rsidRPr="008E450A">
        <w:rPr>
          <w:b/>
          <w:bCs/>
          <w:color w:val="388600"/>
          <w:lang w:val="en-GB"/>
        </w:rPr>
        <w:t xml:space="preserve"> indicative list of </w:t>
      </w:r>
      <w:r w:rsidR="002E7E94" w:rsidRPr="008E450A">
        <w:rPr>
          <w:b/>
          <w:bCs/>
          <w:color w:val="388600"/>
          <w:lang w:val="en-GB"/>
        </w:rPr>
        <w:t>criteria</w:t>
      </w:r>
      <w:r w:rsidR="002B6782" w:rsidRPr="008E450A">
        <w:rPr>
          <w:b/>
          <w:bCs/>
          <w:color w:val="388600"/>
          <w:lang w:val="en-GB"/>
        </w:rPr>
        <w:t xml:space="preserve">, as set out in enclosure B. </w:t>
      </w:r>
      <w:r w:rsidR="002E7E94" w:rsidRPr="008E450A">
        <w:rPr>
          <w:b/>
          <w:bCs/>
          <w:color w:val="388600"/>
          <w:lang w:val="en-GB"/>
        </w:rPr>
        <w:t xml:space="preserve">A </w:t>
      </w:r>
      <w:r w:rsidR="002B6782" w:rsidRPr="008E450A">
        <w:rPr>
          <w:b/>
          <w:bCs/>
          <w:color w:val="388600"/>
          <w:lang w:val="en-GB"/>
        </w:rPr>
        <w:t>formula</w:t>
      </w:r>
      <w:r w:rsidR="00F23D03" w:rsidRPr="008E450A">
        <w:rPr>
          <w:b/>
          <w:bCs/>
          <w:color w:val="388600"/>
          <w:lang w:val="en-GB"/>
        </w:rPr>
        <w:t xml:space="preserve"> </w:t>
      </w:r>
      <w:r w:rsidR="002B6782" w:rsidRPr="008E450A">
        <w:rPr>
          <w:b/>
          <w:bCs/>
          <w:color w:val="388600"/>
          <w:lang w:val="en-GB"/>
        </w:rPr>
        <w:t xml:space="preserve">will be </w:t>
      </w:r>
      <w:r w:rsidR="002E7E94" w:rsidRPr="008E450A">
        <w:rPr>
          <w:b/>
          <w:bCs/>
          <w:color w:val="388600"/>
          <w:lang w:val="en-GB"/>
        </w:rPr>
        <w:t xml:space="preserve">determined </w:t>
      </w:r>
      <w:r w:rsidR="002B6782" w:rsidRPr="008E450A">
        <w:rPr>
          <w:b/>
          <w:bCs/>
          <w:color w:val="388600"/>
          <w:lang w:val="en-GB"/>
        </w:rPr>
        <w:t xml:space="preserve">by the Conference of the Parties at its seventeenth meeting </w:t>
      </w:r>
      <w:proofErr w:type="gramStart"/>
      <w:r w:rsidR="002B6782" w:rsidRPr="008E450A">
        <w:rPr>
          <w:b/>
          <w:bCs/>
          <w:color w:val="388600"/>
          <w:lang w:val="en-GB"/>
        </w:rPr>
        <w:t>on the basis of</w:t>
      </w:r>
      <w:proofErr w:type="gramEnd"/>
      <w:r w:rsidR="002B6782" w:rsidRPr="008E450A">
        <w:rPr>
          <w:b/>
          <w:bCs/>
          <w:color w:val="388600"/>
          <w:lang w:val="en-GB"/>
        </w:rPr>
        <w:t xml:space="preserve"> the work of a group established with the terms of reference provided in enclosure C.]</w:t>
      </w:r>
    </w:p>
    <w:p w14:paraId="48682CDD" w14:textId="6D4EE8EA" w:rsidR="002E7E94" w:rsidRPr="00FB76BB" w:rsidRDefault="00386B2D" w:rsidP="00FB76BB">
      <w:pPr>
        <w:pStyle w:val="CBDNormalNoNumber"/>
        <w:shd w:val="clear" w:color="auto" w:fill="FFFFFF" w:themeFill="background1"/>
        <w:spacing w:before="120"/>
        <w:ind w:left="567"/>
        <w:rPr>
          <w:b/>
          <w:bCs/>
          <w:color w:val="388600"/>
          <w:lang w:val="en-GB"/>
        </w:rPr>
      </w:pPr>
      <w:r w:rsidRPr="008E450A">
        <w:rPr>
          <w:b/>
          <w:bCs/>
          <w:color w:val="388600"/>
          <w:lang w:val="en-GB"/>
        </w:rPr>
        <w:t>[</w:t>
      </w:r>
      <w:r w:rsidR="002E7E94" w:rsidRPr="008E450A">
        <w:rPr>
          <w:b/>
          <w:bCs/>
          <w:color w:val="388600"/>
          <w:lang w:val="en-GB"/>
        </w:rPr>
        <w:t xml:space="preserve">19. bis ALT. Funding will be allocated </w:t>
      </w:r>
      <w:proofErr w:type="gramStart"/>
      <w:r w:rsidR="002E7E94" w:rsidRPr="008E450A">
        <w:rPr>
          <w:b/>
          <w:bCs/>
          <w:color w:val="388600"/>
          <w:lang w:val="en-GB"/>
        </w:rPr>
        <w:t>taking into account</w:t>
      </w:r>
      <w:proofErr w:type="gramEnd"/>
      <w:r w:rsidR="002E7E94" w:rsidRPr="008E450A">
        <w:rPr>
          <w:b/>
          <w:bCs/>
          <w:color w:val="388600"/>
          <w:lang w:val="en-GB"/>
        </w:rPr>
        <w:t xml:space="preserve"> the overall level of funding available in the global fund an</w:t>
      </w:r>
      <w:r w:rsidR="001038C1" w:rsidRPr="008E450A">
        <w:rPr>
          <w:b/>
          <w:bCs/>
          <w:color w:val="388600"/>
          <w:lang w:val="en-GB"/>
        </w:rPr>
        <w:t>d</w:t>
      </w:r>
      <w:r w:rsidRPr="008E450A">
        <w:rPr>
          <w:b/>
          <w:bCs/>
          <w:color w:val="388600"/>
          <w:lang w:val="en-GB"/>
        </w:rPr>
        <w:t xml:space="preserve"> </w:t>
      </w:r>
      <w:r w:rsidR="002E7E94" w:rsidRPr="008E450A">
        <w:rPr>
          <w:b/>
          <w:bCs/>
          <w:color w:val="388600"/>
          <w:lang w:val="en-GB"/>
        </w:rPr>
        <w:t xml:space="preserve">an initial formula, as set out in enclosure B. </w:t>
      </w:r>
      <w:r w:rsidR="00E650CA" w:rsidRPr="008E450A">
        <w:rPr>
          <w:b/>
          <w:bCs/>
          <w:color w:val="388600"/>
          <w:lang w:val="en-GB"/>
        </w:rPr>
        <w:t>A new formul</w:t>
      </w:r>
      <w:r w:rsidR="00CB20C3" w:rsidRPr="008E450A">
        <w:rPr>
          <w:b/>
          <w:bCs/>
          <w:color w:val="388600"/>
          <w:lang w:val="en-GB"/>
        </w:rPr>
        <w:t>a</w:t>
      </w:r>
      <w:r w:rsidR="002E7E94" w:rsidRPr="008E450A">
        <w:rPr>
          <w:b/>
          <w:bCs/>
          <w:color w:val="388600"/>
          <w:lang w:val="en-GB"/>
        </w:rPr>
        <w:t xml:space="preserve"> will be </w:t>
      </w:r>
      <w:r w:rsidR="00CB20C3" w:rsidRPr="008E450A">
        <w:rPr>
          <w:b/>
          <w:bCs/>
          <w:color w:val="388600"/>
          <w:lang w:val="en-GB"/>
        </w:rPr>
        <w:t xml:space="preserve">determined </w:t>
      </w:r>
      <w:r w:rsidR="002E7E94" w:rsidRPr="008E450A">
        <w:rPr>
          <w:b/>
          <w:bCs/>
          <w:color w:val="388600"/>
          <w:lang w:val="en-GB"/>
        </w:rPr>
        <w:t xml:space="preserve">by the Conference of the Parties at its seventeenth meeting </w:t>
      </w:r>
      <w:proofErr w:type="gramStart"/>
      <w:r w:rsidR="002E7E94" w:rsidRPr="008E450A">
        <w:rPr>
          <w:b/>
          <w:bCs/>
          <w:color w:val="388600"/>
          <w:lang w:val="en-GB"/>
        </w:rPr>
        <w:t>on the basis of</w:t>
      </w:r>
      <w:proofErr w:type="gramEnd"/>
      <w:r w:rsidR="002E7E94" w:rsidRPr="008E450A">
        <w:rPr>
          <w:b/>
          <w:bCs/>
          <w:color w:val="388600"/>
          <w:lang w:val="en-GB"/>
        </w:rPr>
        <w:t xml:space="preserve"> the work of a group established with the terms of reference provided in enclosure C.</w:t>
      </w:r>
      <w:r w:rsidR="00255B4F" w:rsidRPr="008E450A">
        <w:rPr>
          <w:b/>
          <w:bCs/>
          <w:color w:val="388600"/>
          <w:lang w:val="en-GB"/>
        </w:rPr>
        <w:t>]</w:t>
      </w:r>
    </w:p>
    <w:p w14:paraId="6541D145" w14:textId="27F02C26" w:rsidR="002B6782" w:rsidRPr="002B7E10" w:rsidRDefault="002B6782" w:rsidP="002B7E10">
      <w:pPr>
        <w:pStyle w:val="CBDNormalNoNumber"/>
        <w:shd w:val="clear" w:color="auto" w:fill="FFFFFF" w:themeFill="background1"/>
        <w:spacing w:before="360"/>
        <w:rPr>
          <w:b/>
          <w:bCs/>
          <w:i/>
          <w:iCs/>
          <w:color w:val="007BB8"/>
          <w:u w:val="single"/>
          <w:lang w:val="en-GB"/>
        </w:rPr>
      </w:pPr>
      <w:r w:rsidRPr="002B7E10">
        <w:rPr>
          <w:b/>
          <w:bCs/>
          <w:i/>
          <w:iCs/>
          <w:color w:val="007BB8"/>
          <w:u w:val="single"/>
          <w:lang w:val="en-GB"/>
        </w:rPr>
        <w:t xml:space="preserve">Paragraph 20 as </w:t>
      </w:r>
      <w:r w:rsidR="00A0575C">
        <w:rPr>
          <w:b/>
          <w:bCs/>
          <w:i/>
          <w:iCs/>
          <w:color w:val="007BB8"/>
          <w:u w:val="single"/>
          <w:lang w:val="en-GB"/>
        </w:rPr>
        <w:t>contained in r</w:t>
      </w:r>
      <w:r w:rsidRPr="002B7E10">
        <w:rPr>
          <w:b/>
          <w:bCs/>
          <w:i/>
          <w:iCs/>
          <w:color w:val="007BB8"/>
          <w:u w:val="single"/>
          <w:lang w:val="en-GB"/>
        </w:rPr>
        <w:t xml:space="preserve">ecommendation </w:t>
      </w:r>
      <w:r w:rsidR="000373C2">
        <w:rPr>
          <w:b/>
          <w:bCs/>
          <w:i/>
          <w:iCs/>
          <w:color w:val="007BB8"/>
          <w:u w:val="single"/>
          <w:lang w:val="en-GB"/>
        </w:rPr>
        <w:t xml:space="preserve">WGDSI </w:t>
      </w:r>
      <w:r w:rsidRPr="002B7E10">
        <w:rPr>
          <w:b/>
          <w:bCs/>
          <w:i/>
          <w:iCs/>
          <w:color w:val="007BB8"/>
          <w:u w:val="single"/>
          <w:lang w:val="en-GB"/>
        </w:rPr>
        <w:t>2/1</w:t>
      </w:r>
      <w:r w:rsidR="000373C2">
        <w:rPr>
          <w:b/>
          <w:bCs/>
          <w:i/>
          <w:iCs/>
          <w:color w:val="007BB8"/>
          <w:u w:val="single"/>
          <w:lang w:val="en-GB"/>
        </w:rPr>
        <w:t>:</w:t>
      </w:r>
    </w:p>
    <w:p w14:paraId="2906325D" w14:textId="77777777" w:rsidR="002B6782" w:rsidRPr="00F605C8" w:rsidRDefault="002B6782" w:rsidP="00F605C8">
      <w:pPr>
        <w:pStyle w:val="CBDNormalNoNumber"/>
        <w:keepNext/>
        <w:shd w:val="clear" w:color="auto" w:fill="FFFFFF" w:themeFill="background1"/>
        <w:spacing w:before="120"/>
        <w:ind w:left="567"/>
      </w:pPr>
      <w:r w:rsidRPr="00F605C8">
        <w:t>20.</w:t>
      </w:r>
      <w:r w:rsidRPr="00F605C8">
        <w:tab/>
        <w:t>[With regard to disbursement, the following options are proposed:</w:t>
      </w:r>
    </w:p>
    <w:p w14:paraId="6DC6DBA5" w14:textId="77777777" w:rsidR="002B6782" w:rsidRPr="00F605C8" w:rsidRDefault="002B6782" w:rsidP="00F605C8">
      <w:pPr>
        <w:pStyle w:val="Para1"/>
        <w:keepNext/>
        <w:numPr>
          <w:ilvl w:val="0"/>
          <w:numId w:val="0"/>
        </w:numPr>
        <w:shd w:val="clear" w:color="auto" w:fill="FFFFFF" w:themeFill="background1"/>
        <w:tabs>
          <w:tab w:val="clear" w:pos="567"/>
          <w:tab w:val="clear" w:pos="1134"/>
          <w:tab w:val="clear" w:pos="1701"/>
          <w:tab w:val="clear" w:pos="2268"/>
          <w:tab w:val="left" w:pos="6960"/>
        </w:tabs>
        <w:ind w:left="567" w:firstLine="567"/>
      </w:pPr>
      <w:r w:rsidRPr="00F605C8">
        <w:rPr>
          <w:i/>
          <w:iCs/>
          <w:lang w:val="en-GB"/>
        </w:rPr>
        <w:t>Option A</w:t>
      </w:r>
      <w:r w:rsidRPr="00F605C8">
        <w:rPr>
          <w:lang w:val="en-GB"/>
        </w:rPr>
        <w:t xml:space="preserve">. </w:t>
      </w:r>
      <w:r w:rsidRPr="00F605C8">
        <w:t xml:space="preserve">Funding will be disbursed </w:t>
      </w:r>
      <w:proofErr w:type="gramStart"/>
      <w:r w:rsidRPr="00F605C8">
        <w:t>on the basis of</w:t>
      </w:r>
      <w:proofErr w:type="gramEnd"/>
      <w:r w:rsidRPr="00F605C8">
        <w:t xml:space="preserve"> projects developed though a country-driven or community-driven process, as appropriate, that meet criteria that may be established by the Conference of the Parties, taking into account indicative allocations, as described in paragraph 19. </w:t>
      </w:r>
    </w:p>
    <w:p w14:paraId="00E53C2F" w14:textId="77777777" w:rsidR="002B6782" w:rsidRPr="00F605C8" w:rsidRDefault="002B6782" w:rsidP="00F605C8">
      <w:pPr>
        <w:pStyle w:val="Para1"/>
        <w:numPr>
          <w:ilvl w:val="0"/>
          <w:numId w:val="0"/>
        </w:numPr>
        <w:shd w:val="clear" w:color="auto" w:fill="FFFFFF" w:themeFill="background1"/>
        <w:tabs>
          <w:tab w:val="clear" w:pos="567"/>
          <w:tab w:val="clear" w:pos="1134"/>
        </w:tabs>
        <w:ind w:left="567" w:firstLine="567"/>
      </w:pPr>
      <w:r w:rsidRPr="00F605C8">
        <w:rPr>
          <w:i/>
          <w:iCs/>
          <w:lang w:val="en-GB"/>
        </w:rPr>
        <w:t>Option B</w:t>
      </w:r>
      <w:r w:rsidRPr="00F605C8">
        <w:rPr>
          <w:lang w:val="en-GB"/>
        </w:rPr>
        <w:t xml:space="preserve">. </w:t>
      </w:r>
      <w:r w:rsidRPr="00F605C8">
        <w:t>Funding will be disbursed through direct allocations to countries, as described in paragraph 19. Each recipient Party is invited to designate or establish, as appropriate, a national entity, such as a national biodiversity fund, to receive funds and distribute them to support the activities set out in paragraph 18. Such entities should [operate according to internationally accepted fiduciary standards and] provide [annual] reports through national focal points on the activities supported by the funds [and be audited by the international entity]. Recipient Parties, at their own discretion, may alternatively designate an international, regional or subregional entity to fulfil those functions.]</w:t>
      </w:r>
    </w:p>
    <w:p w14:paraId="754298A2" w14:textId="63F7519E" w:rsidR="002B6782" w:rsidRPr="00F605C8" w:rsidRDefault="002B6782" w:rsidP="00F605C8">
      <w:pPr>
        <w:pStyle w:val="CBDNormalNoNumber"/>
        <w:shd w:val="clear" w:color="auto" w:fill="FFFFFF" w:themeFill="background1"/>
        <w:spacing w:before="120"/>
        <w:rPr>
          <w:b/>
          <w:bCs/>
          <w:i/>
          <w:iCs/>
          <w:color w:val="007BB8"/>
          <w:u w:val="single"/>
          <w:lang w:val="en-GB"/>
        </w:rPr>
      </w:pPr>
      <w:r w:rsidRPr="00F605C8">
        <w:rPr>
          <w:b/>
          <w:bCs/>
          <w:i/>
          <w:iCs/>
          <w:color w:val="007BB8"/>
          <w:u w:val="single"/>
          <w:lang w:val="en-GB"/>
        </w:rPr>
        <w:t xml:space="preserve">Co-chairs' alternative formulation of option </w:t>
      </w:r>
      <w:r w:rsidR="0076759E">
        <w:rPr>
          <w:b/>
          <w:bCs/>
          <w:i/>
          <w:iCs/>
          <w:color w:val="007BB8"/>
          <w:u w:val="single"/>
          <w:lang w:val="en-GB"/>
        </w:rPr>
        <w:t>C</w:t>
      </w:r>
      <w:r w:rsidR="000373C2">
        <w:rPr>
          <w:b/>
          <w:bCs/>
          <w:i/>
          <w:iCs/>
          <w:color w:val="007BB8"/>
          <w:u w:val="single"/>
          <w:lang w:val="en-GB"/>
        </w:rPr>
        <w:t>:</w:t>
      </w:r>
      <w:r w:rsidRPr="00F605C8">
        <w:rPr>
          <w:b/>
          <w:bCs/>
          <w:i/>
          <w:iCs/>
          <w:color w:val="007BB8"/>
          <w:u w:val="single"/>
          <w:lang w:val="en-GB"/>
        </w:rPr>
        <w:t xml:space="preserve"> </w:t>
      </w:r>
    </w:p>
    <w:p w14:paraId="16E67C96" w14:textId="1D7B03F8" w:rsidR="002B6782" w:rsidRPr="008E450A" w:rsidRDefault="0076759E" w:rsidP="00F605C8">
      <w:pPr>
        <w:pStyle w:val="Para1"/>
        <w:numPr>
          <w:ilvl w:val="0"/>
          <w:numId w:val="0"/>
        </w:numPr>
        <w:shd w:val="clear" w:color="auto" w:fill="FFFFFF" w:themeFill="background1"/>
        <w:tabs>
          <w:tab w:val="clear" w:pos="567"/>
          <w:tab w:val="clear" w:pos="1134"/>
        </w:tabs>
        <w:ind w:left="567" w:firstLine="567"/>
        <w:rPr>
          <w:b/>
          <w:bCs/>
          <w:color w:val="388600"/>
        </w:rPr>
      </w:pPr>
      <w:r w:rsidRPr="008E450A">
        <w:rPr>
          <w:b/>
          <w:bCs/>
          <w:i/>
          <w:iCs/>
          <w:color w:val="388600"/>
          <w:lang w:val="en-GB"/>
        </w:rPr>
        <w:t>[</w:t>
      </w:r>
      <w:r w:rsidR="002B6782" w:rsidRPr="008E450A">
        <w:rPr>
          <w:b/>
          <w:bCs/>
          <w:i/>
          <w:iCs/>
          <w:color w:val="388600"/>
          <w:lang w:val="en-GB"/>
        </w:rPr>
        <w:t xml:space="preserve">Option </w:t>
      </w:r>
      <w:r w:rsidR="00515E1E" w:rsidRPr="008E450A">
        <w:rPr>
          <w:b/>
          <w:bCs/>
          <w:i/>
          <w:iCs/>
          <w:color w:val="388600"/>
          <w:lang w:val="en-GB"/>
        </w:rPr>
        <w:t>C</w:t>
      </w:r>
      <w:r w:rsidR="002B6782" w:rsidRPr="008E450A">
        <w:rPr>
          <w:b/>
          <w:bCs/>
          <w:color w:val="388600"/>
          <w:lang w:val="en-GB"/>
        </w:rPr>
        <w:t xml:space="preserve">. </w:t>
      </w:r>
      <w:r w:rsidR="002B6782" w:rsidRPr="008E450A">
        <w:rPr>
          <w:b/>
          <w:bCs/>
          <w:color w:val="388600"/>
        </w:rPr>
        <w:t>Funding will be disbursed through direct allocations to countries, as described in paragraph 19. Each recipient Party is invited to designate or establish, as appropriate, a national entity, such as a national biodiversity fund, to receive funds</w:t>
      </w:r>
      <w:r w:rsidR="00F5181F" w:rsidRPr="008E450A">
        <w:rPr>
          <w:b/>
          <w:bCs/>
          <w:color w:val="388600"/>
        </w:rPr>
        <w:t xml:space="preserve"> and</w:t>
      </w:r>
      <w:r w:rsidR="002B6782" w:rsidRPr="008E450A">
        <w:rPr>
          <w:b/>
          <w:bCs/>
          <w:color w:val="388600"/>
        </w:rPr>
        <w:t xml:space="preserve"> to distribute them in a transparent way to support the activities described in paragraph 18. Such entities</w:t>
      </w:r>
      <w:r w:rsidR="00673E4C" w:rsidRPr="008E450A">
        <w:rPr>
          <w:b/>
          <w:bCs/>
          <w:color w:val="388600"/>
        </w:rPr>
        <w:t xml:space="preserve"> may </w:t>
      </w:r>
      <w:r w:rsidR="00182290" w:rsidRPr="008E450A">
        <w:rPr>
          <w:b/>
          <w:bCs/>
          <w:color w:val="388600"/>
        </w:rPr>
        <w:t>allocate resources</w:t>
      </w:r>
      <w:r w:rsidR="00CF1C69" w:rsidRPr="008E450A">
        <w:rPr>
          <w:b/>
          <w:bCs/>
          <w:color w:val="388600"/>
        </w:rPr>
        <w:t xml:space="preserve"> </w:t>
      </w:r>
      <w:proofErr w:type="gramStart"/>
      <w:r w:rsidR="00CF1C69" w:rsidRPr="008E450A">
        <w:rPr>
          <w:b/>
          <w:bCs/>
          <w:color w:val="388600"/>
        </w:rPr>
        <w:t>on the basis of</w:t>
      </w:r>
      <w:proofErr w:type="gramEnd"/>
      <w:r w:rsidR="00CF1C69" w:rsidRPr="008E450A">
        <w:rPr>
          <w:b/>
          <w:bCs/>
          <w:color w:val="388600"/>
        </w:rPr>
        <w:t xml:space="preserve"> projects developed though a country-driven or community-driven process </w:t>
      </w:r>
      <w:r w:rsidRPr="008E450A">
        <w:rPr>
          <w:b/>
          <w:bCs/>
          <w:color w:val="388600"/>
        </w:rPr>
        <w:t>and should</w:t>
      </w:r>
      <w:r w:rsidR="002B6782" w:rsidRPr="008E450A">
        <w:rPr>
          <w:b/>
          <w:bCs/>
          <w:color w:val="388600"/>
        </w:rPr>
        <w:t xml:space="preserve"> be accountable for ensuring the funds are used for the purposes for which they are distributed, should operate according to internationally accepted fiduciary standards, and provide reports on the activities undertaken by the fund and their impacts. Recipient Parties, at their own discretion, may alternatively designate an international, regional or subregional entity to fulfil those functions.]</w:t>
      </w:r>
    </w:p>
    <w:p w14:paraId="23463D91" w14:textId="329C405F" w:rsidR="002B6782" w:rsidRPr="00F605C8" w:rsidRDefault="002B6782" w:rsidP="009A6F8F">
      <w:pPr>
        <w:pStyle w:val="CBDNormalNoNumber"/>
        <w:keepNext/>
        <w:shd w:val="clear" w:color="auto" w:fill="FFFFFF" w:themeFill="background1"/>
        <w:spacing w:before="360"/>
        <w:rPr>
          <w:b/>
          <w:bCs/>
          <w:i/>
          <w:iCs/>
          <w:color w:val="007BB8"/>
          <w:u w:val="single"/>
          <w:lang w:val="en-GB"/>
        </w:rPr>
      </w:pPr>
      <w:r w:rsidRPr="00F605C8">
        <w:rPr>
          <w:b/>
          <w:bCs/>
          <w:i/>
          <w:iCs/>
          <w:color w:val="007BB8"/>
          <w:u w:val="single"/>
          <w:lang w:val="en-GB"/>
        </w:rPr>
        <w:t xml:space="preserve">Paragraph 21 as contained in </w:t>
      </w:r>
      <w:r w:rsidR="00A0575C">
        <w:rPr>
          <w:b/>
          <w:bCs/>
          <w:i/>
          <w:iCs/>
          <w:color w:val="007BB8"/>
          <w:u w:val="single"/>
          <w:lang w:val="en-GB"/>
        </w:rPr>
        <w:t>r</w:t>
      </w:r>
      <w:r w:rsidRPr="00F605C8">
        <w:rPr>
          <w:b/>
          <w:bCs/>
          <w:i/>
          <w:iCs/>
          <w:color w:val="007BB8"/>
          <w:u w:val="single"/>
          <w:lang w:val="en-GB"/>
        </w:rPr>
        <w:t>ecommendation</w:t>
      </w:r>
      <w:r w:rsidR="000373C2">
        <w:rPr>
          <w:b/>
          <w:bCs/>
          <w:i/>
          <w:iCs/>
          <w:color w:val="007BB8"/>
          <w:u w:val="single"/>
          <w:lang w:val="en-GB"/>
        </w:rPr>
        <w:t xml:space="preserve"> WGDSI</w:t>
      </w:r>
      <w:r w:rsidRPr="00F605C8">
        <w:rPr>
          <w:b/>
          <w:bCs/>
          <w:i/>
          <w:iCs/>
          <w:color w:val="007BB8"/>
          <w:u w:val="single"/>
          <w:lang w:val="en-GB"/>
        </w:rPr>
        <w:t xml:space="preserve"> 2/1</w:t>
      </w:r>
      <w:r w:rsidR="000373C2">
        <w:rPr>
          <w:b/>
          <w:bCs/>
          <w:i/>
          <w:iCs/>
          <w:color w:val="007BB8"/>
          <w:u w:val="single"/>
          <w:lang w:val="en-GB"/>
        </w:rPr>
        <w:t>:</w:t>
      </w:r>
    </w:p>
    <w:p w14:paraId="58B4AA8F" w14:textId="77777777" w:rsidR="002B6782" w:rsidRPr="00F605C8" w:rsidRDefault="002B6782" w:rsidP="00F605C8">
      <w:pPr>
        <w:pStyle w:val="CBDNormalNoNumber"/>
        <w:shd w:val="clear" w:color="auto" w:fill="FFFFFF" w:themeFill="background1"/>
        <w:spacing w:before="120"/>
        <w:ind w:left="567"/>
      </w:pPr>
      <w:r w:rsidRPr="00F605C8">
        <w:rPr>
          <w:lang w:val="en-GB"/>
        </w:rPr>
        <w:t>21</w:t>
      </w:r>
      <w:r w:rsidRPr="00F605C8">
        <w:t>.</w:t>
      </w:r>
      <w:r w:rsidRPr="00F605C8">
        <w:tab/>
        <w:t>The fund will be administered by [</w:t>
      </w:r>
      <w:r w:rsidRPr="00F605C8">
        <w:rPr>
          <w:i/>
          <w:iCs/>
        </w:rPr>
        <w:t>place holder for final decision by the Conference of the Parties, taking into consideration, inter alia, recommendations of the Ad Hoc Open-ended Working Group on Benefit-sharing from the Use of Digital Sequence Information on Genetic Resources and the Advisory Committee on Resource Mobilization</w:t>
      </w:r>
      <w:r w:rsidRPr="00F605C8">
        <w:t>] [, in accordance with decisions of the Conference of Parties, and under the authority of and accountable to the Conference of Parties].</w:t>
      </w:r>
      <w:r w:rsidRPr="00F605C8">
        <w:rPr>
          <w:lang w:val="en-GB"/>
        </w:rPr>
        <w:t xml:space="preserve"> </w:t>
      </w:r>
    </w:p>
    <w:p w14:paraId="26000359" w14:textId="492089AF" w:rsidR="002B6782" w:rsidRPr="00F605C8" w:rsidRDefault="002B6782" w:rsidP="00F605C8">
      <w:pPr>
        <w:pStyle w:val="CBDNormalNoNumber"/>
        <w:shd w:val="clear" w:color="auto" w:fill="FFFFFF" w:themeFill="background1"/>
        <w:spacing w:before="120"/>
        <w:rPr>
          <w:b/>
          <w:bCs/>
          <w:i/>
          <w:iCs/>
          <w:color w:val="007BB8"/>
          <w:u w:val="single"/>
          <w:lang w:val="en-GB"/>
        </w:rPr>
      </w:pPr>
      <w:r w:rsidRPr="00F605C8">
        <w:rPr>
          <w:b/>
          <w:bCs/>
          <w:i/>
          <w:iCs/>
          <w:color w:val="007BB8"/>
          <w:u w:val="single"/>
          <w:lang w:val="en-GB"/>
        </w:rPr>
        <w:t>Co-chairs</w:t>
      </w:r>
      <w:r w:rsidR="009A6F8F">
        <w:rPr>
          <w:b/>
          <w:bCs/>
          <w:i/>
          <w:iCs/>
          <w:color w:val="007BB8"/>
          <w:u w:val="single"/>
          <w:lang w:val="en-GB"/>
        </w:rPr>
        <w:t>’</w:t>
      </w:r>
      <w:r w:rsidRPr="00F605C8">
        <w:rPr>
          <w:b/>
          <w:bCs/>
          <w:i/>
          <w:iCs/>
          <w:color w:val="007BB8"/>
          <w:u w:val="single"/>
          <w:lang w:val="en-GB"/>
        </w:rPr>
        <w:t xml:space="preserve"> proposal for paragraph 21</w:t>
      </w:r>
      <w:r w:rsidR="000373C2">
        <w:rPr>
          <w:b/>
          <w:bCs/>
          <w:i/>
          <w:iCs/>
          <w:color w:val="007BB8"/>
          <w:u w:val="single"/>
          <w:lang w:val="en-GB"/>
        </w:rPr>
        <w:t>:</w:t>
      </w:r>
      <w:r w:rsidRPr="00F605C8">
        <w:rPr>
          <w:b/>
          <w:bCs/>
          <w:i/>
          <w:iCs/>
          <w:color w:val="007BB8"/>
          <w:u w:val="single"/>
          <w:lang w:val="en-GB"/>
        </w:rPr>
        <w:t xml:space="preserve"> </w:t>
      </w:r>
    </w:p>
    <w:p w14:paraId="698D272D" w14:textId="77777777" w:rsidR="002B6782" w:rsidRPr="00F605C8" w:rsidRDefault="002B6782" w:rsidP="00F605C8">
      <w:pPr>
        <w:pStyle w:val="CBDNormalNoNumber"/>
        <w:shd w:val="clear" w:color="auto" w:fill="FFFFFF" w:themeFill="background1"/>
        <w:spacing w:before="120"/>
        <w:ind w:left="567"/>
        <w:rPr>
          <w:color w:val="007BB8"/>
        </w:rPr>
      </w:pPr>
      <w:r w:rsidRPr="00F605C8">
        <w:rPr>
          <w:color w:val="007BB8"/>
          <w:lang w:val="en-GB"/>
        </w:rPr>
        <w:lastRenderedPageBreak/>
        <w:t>21</w:t>
      </w:r>
      <w:r w:rsidRPr="00F605C8">
        <w:rPr>
          <w:color w:val="007BB8"/>
        </w:rPr>
        <w:t>.</w:t>
      </w:r>
      <w:r w:rsidRPr="00F605C8">
        <w:rPr>
          <w:color w:val="007BB8"/>
        </w:rPr>
        <w:tab/>
        <w:t>The fund will be administered by [the Global Biodiversity Framework Fund under the Global Environment Facility][</w:t>
      </w:r>
      <w:r w:rsidRPr="00D6237C">
        <w:rPr>
          <w:color w:val="007BB8"/>
        </w:rPr>
        <w:t>a dedicated financing mechanism under the authority of the Conference of the Parties as discussed in decision 15/7 paragraph 42</w:t>
      </w:r>
      <w:r w:rsidRPr="00F605C8">
        <w:rPr>
          <w:color w:val="007BB8"/>
        </w:rPr>
        <w:t>][the United Nations through the United Nations Multi-Partner Trust Fund Office] [, in accordance with decisions of the Conference of Parties, and under the authority of and accountable to the Conference of Parties].</w:t>
      </w:r>
    </w:p>
    <w:p w14:paraId="05CB1127" w14:textId="3002E7DC" w:rsidR="00A00C8A" w:rsidRPr="00F605C8" w:rsidRDefault="00A00C8A" w:rsidP="002C74EF">
      <w:pPr>
        <w:pStyle w:val="CBDNormalNoNumber"/>
        <w:shd w:val="clear" w:color="auto" w:fill="FFFFFF" w:themeFill="background1"/>
        <w:spacing w:before="360"/>
        <w:rPr>
          <w:b/>
          <w:bCs/>
          <w:i/>
          <w:iCs/>
          <w:u w:val="single"/>
        </w:rPr>
      </w:pPr>
      <w:r w:rsidRPr="00F605C8">
        <w:rPr>
          <w:b/>
          <w:bCs/>
          <w:i/>
          <w:iCs/>
          <w:color w:val="007BB8"/>
          <w:u w:val="single"/>
        </w:rPr>
        <w:t xml:space="preserve">The following paragraphs unchanged from </w:t>
      </w:r>
      <w:r w:rsidR="00A0575C">
        <w:rPr>
          <w:b/>
          <w:bCs/>
          <w:i/>
          <w:iCs/>
          <w:color w:val="007BB8"/>
          <w:u w:val="single"/>
        </w:rPr>
        <w:t>those</w:t>
      </w:r>
      <w:r w:rsidRPr="00F605C8">
        <w:rPr>
          <w:b/>
          <w:bCs/>
          <w:i/>
          <w:iCs/>
          <w:color w:val="007BB8"/>
          <w:u w:val="single"/>
        </w:rPr>
        <w:t xml:space="preserve"> </w:t>
      </w:r>
      <w:r w:rsidR="00A0575C">
        <w:rPr>
          <w:b/>
          <w:bCs/>
          <w:i/>
          <w:iCs/>
          <w:color w:val="007BB8"/>
          <w:u w:val="single"/>
        </w:rPr>
        <w:t xml:space="preserve">contained in recommendation </w:t>
      </w:r>
      <w:r w:rsidR="000373C2">
        <w:rPr>
          <w:b/>
          <w:bCs/>
          <w:i/>
          <w:iCs/>
          <w:color w:val="007BB8"/>
          <w:u w:val="single"/>
        </w:rPr>
        <w:t xml:space="preserve">WGDSI </w:t>
      </w:r>
      <w:r w:rsidR="00A0575C">
        <w:rPr>
          <w:b/>
          <w:bCs/>
          <w:i/>
          <w:iCs/>
          <w:color w:val="007BB8"/>
          <w:u w:val="single"/>
        </w:rPr>
        <w:t>2/1</w:t>
      </w:r>
      <w:r w:rsidR="000373C2">
        <w:rPr>
          <w:b/>
          <w:bCs/>
          <w:i/>
          <w:iCs/>
          <w:color w:val="007BB8"/>
          <w:u w:val="single"/>
        </w:rPr>
        <w:t>:</w:t>
      </w:r>
    </w:p>
    <w:p w14:paraId="6724CBE0" w14:textId="77777777" w:rsidR="002B6782" w:rsidRPr="00F605C8" w:rsidRDefault="002B6782" w:rsidP="00F605C8">
      <w:pPr>
        <w:pStyle w:val="CBDNormalNoNumber"/>
        <w:shd w:val="clear" w:color="auto" w:fill="FFFFFF" w:themeFill="background1"/>
        <w:spacing w:before="120"/>
        <w:ind w:left="567"/>
        <w:rPr>
          <w:lang w:val="en-GB"/>
        </w:rPr>
      </w:pPr>
      <w:r w:rsidRPr="00F605C8">
        <w:rPr>
          <w:lang w:val="en-GB"/>
        </w:rPr>
        <w:t>22.</w:t>
      </w:r>
      <w:r w:rsidRPr="00F605C8">
        <w:rPr>
          <w:lang w:val="en-GB"/>
        </w:rPr>
        <w:tab/>
        <w:t xml:space="preserve">The </w:t>
      </w:r>
      <w:r w:rsidRPr="00F605C8">
        <w:t>multilateral</w:t>
      </w:r>
      <w:r w:rsidRPr="00F605C8">
        <w:rPr>
          <w:lang w:val="en-GB"/>
        </w:rPr>
        <w:t xml:space="preserve"> mechanism and its fund will operate according to the principles of inclusivity, equity and transparency. </w:t>
      </w:r>
    </w:p>
    <w:p w14:paraId="09AE4B1C" w14:textId="77777777" w:rsidR="002B6782" w:rsidRPr="00F605C8" w:rsidRDefault="002B6782" w:rsidP="00F605C8">
      <w:pPr>
        <w:pStyle w:val="CBDNormalNoNumber"/>
        <w:shd w:val="clear" w:color="auto" w:fill="FFFFFF" w:themeFill="background1"/>
        <w:spacing w:before="120"/>
        <w:ind w:left="567"/>
        <w:rPr>
          <w:lang w:val="en-GB"/>
        </w:rPr>
      </w:pPr>
      <w:r w:rsidRPr="00F605C8">
        <w:rPr>
          <w:lang w:val="en-GB"/>
        </w:rPr>
        <w:t>23.</w:t>
      </w:r>
      <w:r w:rsidRPr="00F605C8">
        <w:rPr>
          <w:lang w:val="en-GB"/>
        </w:rPr>
        <w:tab/>
        <w:t xml:space="preserve">The </w:t>
      </w:r>
      <w:r w:rsidRPr="00F605C8">
        <w:t>multilateral</w:t>
      </w:r>
      <w:r w:rsidRPr="00F605C8">
        <w:rPr>
          <w:lang w:val="en-GB"/>
        </w:rPr>
        <w:t xml:space="preserve"> mechanism must respect the rights of indigenous peoples and local communities</w:t>
      </w:r>
      <w:r w:rsidRPr="00F605C8">
        <w:rPr>
          <w:rStyle w:val="FootnoteReference"/>
          <w:lang w:val="en-GB"/>
        </w:rPr>
        <w:footnoteReference w:id="5"/>
      </w:r>
      <w:r w:rsidRPr="00F605C8">
        <w:rPr>
          <w:lang w:val="en-GB"/>
        </w:rPr>
        <w:t xml:space="preserve"> over their traditional knowledge, traditional knowledge associated with genetic resources and genetic resources [and data related to them], including with respect to species and places considered as sacred, which should only be [provided][published] with their free, prior and informed consent</w:t>
      </w:r>
      <w:r w:rsidRPr="00F605C8">
        <w:rPr>
          <w:rStyle w:val="FootnoteReference"/>
          <w:lang w:val="en-GB"/>
        </w:rPr>
        <w:footnoteReference w:id="6"/>
      </w:r>
      <w:r w:rsidRPr="00F605C8">
        <w:t xml:space="preserve"> </w:t>
      </w:r>
      <w:r w:rsidRPr="00F605C8">
        <w:rPr>
          <w:lang w:val="en-GB"/>
        </w:rPr>
        <w:t xml:space="preserve">[, in accordance with relevant national legislation, international instruments, including the United Nations Declaration on the Rights of Indigenous Peoples, and human rights law]. </w:t>
      </w:r>
    </w:p>
    <w:p w14:paraId="7E8438E0" w14:textId="77777777" w:rsidR="002B6782" w:rsidRPr="00F605C8" w:rsidRDefault="002B6782" w:rsidP="00F605C8">
      <w:pPr>
        <w:pStyle w:val="CBDNormalNoNumber"/>
        <w:shd w:val="clear" w:color="auto" w:fill="FFFFFF" w:themeFill="background1"/>
        <w:spacing w:before="120"/>
        <w:ind w:left="567"/>
        <w:rPr>
          <w:lang w:val="en-GB"/>
        </w:rPr>
      </w:pPr>
      <w:r w:rsidRPr="00F605C8">
        <w:rPr>
          <w:lang w:val="en-GB"/>
        </w:rPr>
        <w:t>24.</w:t>
      </w:r>
      <w:r w:rsidRPr="00F605C8">
        <w:rPr>
          <w:lang w:val="en-GB"/>
        </w:rPr>
        <w:tab/>
        <w:t xml:space="preserve">[Parties with national][Where Parties put in place] measures on access and benefit-sharing from </w:t>
      </w:r>
      <w:r w:rsidRPr="00F605C8">
        <w:rPr>
          <w:bCs/>
        </w:rPr>
        <w:t>digital sequence information on genetic resources</w:t>
      </w:r>
      <w:r w:rsidRPr="00F605C8">
        <w:rPr>
          <w:lang w:val="en-GB"/>
        </w:rPr>
        <w:t xml:space="preserve">, [the measures] should be [compatible][in alignment] with the multilateral mechanism and should not result in a duplication of [the benefits shared from the use of </w:t>
      </w:r>
      <w:r w:rsidRPr="00F605C8">
        <w:rPr>
          <w:bCs/>
        </w:rPr>
        <w:t>such information][obligations to share benefits from the use of digital sequence information on genetic resources][through the multilateral mechanism]</w:t>
      </w:r>
      <w:r w:rsidRPr="00F605C8">
        <w:rPr>
          <w:lang w:val="en-GB"/>
        </w:rPr>
        <w:t xml:space="preserve">. </w:t>
      </w:r>
    </w:p>
    <w:p w14:paraId="3186E30F" w14:textId="77777777" w:rsidR="002B6782" w:rsidRPr="00F605C8" w:rsidRDefault="002B6782" w:rsidP="00F605C8">
      <w:pPr>
        <w:pStyle w:val="CBDNormalNoNumber"/>
        <w:shd w:val="clear" w:color="auto" w:fill="FFFFFF" w:themeFill="background1"/>
        <w:spacing w:before="120"/>
        <w:ind w:left="567"/>
        <w:rPr>
          <w:lang w:val="en-GB"/>
        </w:rPr>
      </w:pPr>
      <w:r w:rsidRPr="00F605C8">
        <w:rPr>
          <w:lang w:val="en-GB"/>
        </w:rPr>
        <w:t>[25.</w:t>
      </w:r>
      <w:r w:rsidRPr="00F605C8">
        <w:rPr>
          <w:lang w:val="en-GB"/>
        </w:rPr>
        <w:tab/>
        <w:t>The multilateral mechanism will be implemented in [cooperation</w:t>
      </w:r>
      <w:proofErr w:type="gramStart"/>
      <w:r w:rsidRPr="00F605C8">
        <w:rPr>
          <w:lang w:val="en-GB"/>
        </w:rPr>
        <w:t>][</w:t>
      </w:r>
      <w:proofErr w:type="gramEnd"/>
      <w:r w:rsidRPr="00F605C8">
        <w:rPr>
          <w:lang w:val="en-GB"/>
        </w:rPr>
        <w:t xml:space="preserve">a mutually supportive manner] with other international access and benefit-sharing instruments [associated with the use of </w:t>
      </w:r>
      <w:r w:rsidRPr="00F605C8">
        <w:t>digital sequence information on genetic resources][</w:t>
      </w:r>
      <w:r w:rsidRPr="00F605C8">
        <w:rPr>
          <w:lang w:val="en-GB"/>
        </w:rPr>
        <w:t xml:space="preserve">, with a view to enhancing mutual supportiveness and coherence][and avoiding duplicative payments]. It should be able to adapt in response to developments in other </w:t>
      </w:r>
      <w:proofErr w:type="gramStart"/>
      <w:r w:rsidRPr="00F605C8">
        <w:rPr>
          <w:lang w:val="en-GB"/>
        </w:rPr>
        <w:t>forums[</w:t>
      </w:r>
      <w:proofErr w:type="gramEnd"/>
      <w:r w:rsidRPr="00F605C8">
        <w:rPr>
          <w:lang w:val="en-GB"/>
        </w:rPr>
        <w:t>, and this could be facilitated] [through, for example, a collective arrangement with those instruments]. [Where specialized access and benefit-sharing mechanisms instrument establish a multilateral mechanism on digital sequence information on genetic resources that is consistent with and does not run counter to the objectives of the Convention and the Nagoya Protocol</w:t>
      </w:r>
      <w:r w:rsidRPr="00F605C8">
        <w:t xml:space="preserve"> </w:t>
      </w:r>
      <w:r w:rsidRPr="00F605C8">
        <w:rPr>
          <w:lang w:val="en-GB"/>
        </w:rPr>
        <w:t>on Access to Genetic Resources and the Fair and Equitable Sharing of Benefits Arising from their Utilization,</w:t>
      </w:r>
      <w:r w:rsidRPr="00F605C8">
        <w:rPr>
          <w:rStyle w:val="FootnoteReference"/>
          <w:lang w:val="en-GB"/>
        </w:rPr>
        <w:footnoteReference w:id="7"/>
      </w:r>
      <w:r w:rsidRPr="00F605C8">
        <w:rPr>
          <w:lang w:val="en-GB"/>
        </w:rPr>
        <w:t xml:space="preserve"> the multilateral mechanism under the Convention does not apply for the Party or Parties to the specialized instrument in respect of the specific digital sequence information on genetic resources covered by and for the purpose of the specialized instrument.]] [B</w:t>
      </w:r>
      <w:proofErr w:type="spellStart"/>
      <w:r w:rsidRPr="00F605C8">
        <w:t>odies</w:t>
      </w:r>
      <w:proofErr w:type="spellEnd"/>
      <w:r w:rsidRPr="00F605C8">
        <w:t xml:space="preserve"> established under </w:t>
      </w:r>
      <w:r w:rsidRPr="00F605C8">
        <w:rPr>
          <w:lang w:val="en-GB"/>
        </w:rPr>
        <w:t>other international access and benefit-sharing instruments are invited to collaborate with the multilateral mechanism and streamline benefit-sharing processes, where appropriate.] [The provisions of the mechanism will not affect the rights and obligations of any Party deriving from any existing international agreement.]]</w:t>
      </w:r>
    </w:p>
    <w:p w14:paraId="34FD3C40" w14:textId="77777777" w:rsidR="00095742" w:rsidRPr="00F605C8" w:rsidRDefault="00095742" w:rsidP="008E450A">
      <w:pPr>
        <w:pStyle w:val="CBDNormalNoNumber"/>
        <w:shd w:val="clear" w:color="auto" w:fill="FFFFFF" w:themeFill="background1"/>
        <w:spacing w:before="120"/>
        <w:rPr>
          <w:b/>
          <w:bCs/>
          <w:i/>
          <w:iCs/>
          <w:color w:val="007BB8"/>
          <w:u w:val="single"/>
          <w:lang w:val="en-GB"/>
        </w:rPr>
      </w:pPr>
      <w:r w:rsidRPr="00F605C8">
        <w:rPr>
          <w:b/>
          <w:bCs/>
          <w:i/>
          <w:iCs/>
          <w:color w:val="007BB8"/>
          <w:u w:val="single"/>
          <w:lang w:val="en-GB"/>
        </w:rPr>
        <w:t>For further reflections on governance of the mechanism, refer to note B</w:t>
      </w:r>
    </w:p>
    <w:p w14:paraId="0381A57E" w14:textId="77777777" w:rsidR="00710A7E" w:rsidRPr="00DD298B" w:rsidRDefault="009928D6" w:rsidP="009928D6">
      <w:pPr>
        <w:shd w:val="clear" w:color="auto" w:fill="FFFFFF" w:themeFill="background1"/>
        <w:spacing w:before="120" w:after="120"/>
        <w:ind w:left="720"/>
      </w:pPr>
      <w:r w:rsidRPr="00DD298B">
        <w:t>26. The multilateral mechanism, including the global fund, will operate under the authority and guidance of and be accountable to the Conference of the Parties.</w:t>
      </w:r>
    </w:p>
    <w:p w14:paraId="472E6D2B" w14:textId="07DD3F2E" w:rsidR="004C4F04" w:rsidRPr="008E450A" w:rsidRDefault="004462DD" w:rsidP="008E450A">
      <w:pPr>
        <w:shd w:val="clear" w:color="auto" w:fill="FFFFFF" w:themeFill="background1"/>
        <w:spacing w:before="120" w:after="120"/>
        <w:rPr>
          <w:b/>
          <w:bCs/>
          <w:i/>
          <w:iCs/>
          <w:color w:val="388600"/>
          <w:u w:val="single"/>
        </w:rPr>
      </w:pPr>
      <w:r w:rsidRPr="008E450A">
        <w:rPr>
          <w:b/>
          <w:bCs/>
          <w:i/>
          <w:iCs/>
          <w:color w:val="388600"/>
          <w:u w:val="single"/>
        </w:rPr>
        <w:t>The co-chairs note that</w:t>
      </w:r>
      <w:r w:rsidR="004C4F04" w:rsidRPr="008E450A">
        <w:rPr>
          <w:b/>
          <w:bCs/>
          <w:i/>
          <w:iCs/>
          <w:color w:val="388600"/>
          <w:u w:val="single"/>
        </w:rPr>
        <w:t xml:space="preserve"> the following text is contingent on the eventual choice of fund host: </w:t>
      </w:r>
    </w:p>
    <w:p w14:paraId="50F8C5C3" w14:textId="13038DD7" w:rsidR="009928D6" w:rsidRPr="008E450A" w:rsidRDefault="009928D6" w:rsidP="004C4F04">
      <w:pPr>
        <w:shd w:val="clear" w:color="auto" w:fill="FFFFFF" w:themeFill="background1"/>
        <w:spacing w:before="120" w:after="120"/>
        <w:ind w:left="720"/>
        <w:rPr>
          <w:b/>
          <w:bCs/>
          <w:i/>
          <w:iCs/>
          <w:color w:val="388600"/>
        </w:rPr>
      </w:pPr>
      <w:r w:rsidRPr="008E450A">
        <w:rPr>
          <w:b/>
          <w:bCs/>
          <w:color w:val="388600"/>
        </w:rPr>
        <w:t>To</w:t>
      </w:r>
      <w:r w:rsidRPr="008E450A">
        <w:rPr>
          <w:b/>
          <w:bCs/>
          <w:i/>
          <w:iCs/>
          <w:color w:val="388600"/>
        </w:rPr>
        <w:t xml:space="preserve"> </w:t>
      </w:r>
      <w:r w:rsidRPr="008E450A">
        <w:rPr>
          <w:b/>
          <w:bCs/>
          <w:color w:val="388600"/>
        </w:rPr>
        <w:t xml:space="preserve">support the Conference of the Parties in its role as the governing body of the mechanism, a steering committee is established with the terms of reference and composition in Enclosure X, under the guidance of the </w:t>
      </w:r>
      <w:r w:rsidR="00AD472B" w:rsidRPr="008E450A">
        <w:rPr>
          <w:b/>
          <w:bCs/>
          <w:color w:val="388600"/>
        </w:rPr>
        <w:t>Conference of the Parties</w:t>
      </w:r>
      <w:r w:rsidRPr="008E450A">
        <w:rPr>
          <w:b/>
          <w:bCs/>
          <w:color w:val="388600"/>
        </w:rPr>
        <w:t xml:space="preserve">. A Secretariat with the terms of </w:t>
      </w:r>
      <w:r w:rsidRPr="008E450A">
        <w:rPr>
          <w:b/>
          <w:bCs/>
          <w:color w:val="388600"/>
        </w:rPr>
        <w:lastRenderedPageBreak/>
        <w:t xml:space="preserve">reference in Enclosure Y </w:t>
      </w:r>
      <w:proofErr w:type="gramStart"/>
      <w:r w:rsidRPr="008E450A">
        <w:rPr>
          <w:b/>
          <w:bCs/>
          <w:color w:val="388600"/>
        </w:rPr>
        <w:t>is</w:t>
      </w:r>
      <w:proofErr w:type="gramEnd"/>
      <w:r w:rsidRPr="008E450A">
        <w:rPr>
          <w:b/>
          <w:bCs/>
          <w:color w:val="388600"/>
        </w:rPr>
        <w:t xml:space="preserve"> established to serve the steering committee and to support the functioning of the mechanism. The operat</w:t>
      </w:r>
      <w:r w:rsidR="003477E1" w:rsidRPr="008E450A">
        <w:rPr>
          <w:b/>
          <w:bCs/>
          <w:color w:val="388600"/>
        </w:rPr>
        <w:t>ions</w:t>
      </w:r>
      <w:r w:rsidRPr="008E450A">
        <w:rPr>
          <w:b/>
          <w:bCs/>
          <w:color w:val="388600"/>
        </w:rPr>
        <w:t xml:space="preserve"> </w:t>
      </w:r>
      <w:r w:rsidR="003477E1" w:rsidRPr="008E450A">
        <w:rPr>
          <w:b/>
          <w:bCs/>
          <w:color w:val="388600"/>
        </w:rPr>
        <w:t xml:space="preserve">of </w:t>
      </w:r>
      <w:r w:rsidR="00AD472B" w:rsidRPr="008E450A">
        <w:rPr>
          <w:b/>
          <w:bCs/>
          <w:color w:val="388600"/>
        </w:rPr>
        <w:t>the multilateral mechanism</w:t>
      </w:r>
      <w:r w:rsidRPr="008E450A">
        <w:rPr>
          <w:b/>
          <w:bCs/>
          <w:color w:val="388600"/>
        </w:rPr>
        <w:t xml:space="preserve"> </w:t>
      </w:r>
      <w:r w:rsidR="003477E1" w:rsidRPr="008E450A">
        <w:rPr>
          <w:b/>
          <w:bCs/>
          <w:color w:val="388600"/>
        </w:rPr>
        <w:t xml:space="preserve">will </w:t>
      </w:r>
      <w:r w:rsidRPr="008E450A">
        <w:rPr>
          <w:b/>
          <w:bCs/>
          <w:color w:val="388600"/>
        </w:rPr>
        <w:t>be financed </w:t>
      </w:r>
      <w:r w:rsidR="003477E1" w:rsidRPr="008E450A">
        <w:rPr>
          <w:b/>
          <w:bCs/>
          <w:color w:val="388600"/>
        </w:rPr>
        <w:t xml:space="preserve">by the global fund. </w:t>
      </w:r>
    </w:p>
    <w:p w14:paraId="38070EBA" w14:textId="19D9EA27" w:rsidR="003C7228" w:rsidRPr="00F605C8" w:rsidRDefault="003C7228" w:rsidP="00550644">
      <w:pPr>
        <w:pStyle w:val="CBDNormalNoNumber"/>
        <w:shd w:val="clear" w:color="auto" w:fill="FFFFFF" w:themeFill="background1"/>
        <w:spacing w:before="360"/>
        <w:rPr>
          <w:b/>
          <w:bCs/>
          <w:i/>
          <w:iCs/>
          <w:u w:val="single"/>
        </w:rPr>
      </w:pPr>
      <w:r w:rsidRPr="00F605C8">
        <w:rPr>
          <w:b/>
          <w:bCs/>
          <w:i/>
          <w:iCs/>
          <w:color w:val="007BB8"/>
          <w:u w:val="single"/>
        </w:rPr>
        <w:t xml:space="preserve">The following paragraphs </w:t>
      </w:r>
      <w:r w:rsidR="00A0575C">
        <w:rPr>
          <w:b/>
          <w:bCs/>
          <w:i/>
          <w:iCs/>
          <w:color w:val="007BB8"/>
          <w:u w:val="single"/>
        </w:rPr>
        <w:t xml:space="preserve">remain </w:t>
      </w:r>
      <w:r w:rsidR="00C33BCB">
        <w:rPr>
          <w:b/>
          <w:bCs/>
          <w:i/>
          <w:iCs/>
          <w:color w:val="007BB8"/>
          <w:u w:val="single"/>
        </w:rPr>
        <w:t>unchanged from those</w:t>
      </w:r>
      <w:r w:rsidR="00A0575C" w:rsidRPr="00A0575C">
        <w:rPr>
          <w:b/>
          <w:bCs/>
          <w:i/>
          <w:iCs/>
          <w:color w:val="007BB8"/>
          <w:u w:val="single"/>
        </w:rPr>
        <w:t xml:space="preserve"> contained in recommendation </w:t>
      </w:r>
      <w:r w:rsidR="000373C2">
        <w:rPr>
          <w:b/>
          <w:bCs/>
          <w:i/>
          <w:iCs/>
          <w:color w:val="007BB8"/>
          <w:u w:val="single"/>
        </w:rPr>
        <w:t xml:space="preserve">WGDSI </w:t>
      </w:r>
      <w:r w:rsidR="00A0575C" w:rsidRPr="00A0575C">
        <w:rPr>
          <w:b/>
          <w:bCs/>
          <w:i/>
          <w:iCs/>
          <w:color w:val="007BB8"/>
          <w:u w:val="single"/>
        </w:rPr>
        <w:t>2/1</w:t>
      </w:r>
      <w:r w:rsidR="000373C2">
        <w:rPr>
          <w:b/>
          <w:bCs/>
          <w:i/>
          <w:iCs/>
          <w:color w:val="007BB8"/>
          <w:u w:val="single"/>
        </w:rPr>
        <w:t>:</w:t>
      </w:r>
    </w:p>
    <w:p w14:paraId="0A5829DB" w14:textId="77777777" w:rsidR="002B6782" w:rsidRPr="00F605C8" w:rsidRDefault="002B6782" w:rsidP="00F605C8">
      <w:pPr>
        <w:pStyle w:val="CBDNormalNoNumber"/>
        <w:shd w:val="clear" w:color="auto" w:fill="FFFFFF" w:themeFill="background1"/>
        <w:spacing w:before="120"/>
        <w:ind w:left="567"/>
        <w:rPr>
          <w:lang w:val="en-GB"/>
        </w:rPr>
      </w:pPr>
      <w:r w:rsidRPr="00F605C8">
        <w:rPr>
          <w:lang w:val="en-GB"/>
        </w:rPr>
        <w:t>27.</w:t>
      </w:r>
      <w:r w:rsidRPr="00F605C8">
        <w:rPr>
          <w:lang w:val="en-GB"/>
        </w:rPr>
        <w:tab/>
        <w:t xml:space="preserve">The </w:t>
      </w:r>
      <w:r w:rsidRPr="00F605C8">
        <w:t>effectiveness</w:t>
      </w:r>
      <w:r w:rsidRPr="00F605C8">
        <w:rPr>
          <w:lang w:val="en-GB"/>
        </w:rPr>
        <w:t xml:space="preserve"> of the multilateral mechanism, including the global fund, will be reviewed by the Conference of the Parties at its [eighteenth] meeting and at its every second subsequent meeting against the principles established in decision 15/9, taking into consideration the factors set out in enclosure D [and a methodology to be adopted by the Conference of the Parties at its seventeenth meeting], noting also the relevance of the review[s] of the Framework as a whole due to be conducted for the </w:t>
      </w:r>
      <w:r w:rsidRPr="00F605C8">
        <w:t xml:space="preserve">seventeenth and nineteenth </w:t>
      </w:r>
      <w:r w:rsidRPr="00F605C8">
        <w:rPr>
          <w:lang w:val="en-GB"/>
        </w:rPr>
        <w:t xml:space="preserve">meetings of the Conference of the Parties further to decision 15/6. </w:t>
      </w:r>
    </w:p>
    <w:p w14:paraId="734A5B6C" w14:textId="77777777" w:rsidR="002B6782" w:rsidRPr="00F605C8" w:rsidRDefault="002B6782" w:rsidP="00F605C8">
      <w:pPr>
        <w:pStyle w:val="CBDNormalNoNumber"/>
        <w:shd w:val="clear" w:color="auto" w:fill="FFFFFF" w:themeFill="background1"/>
        <w:spacing w:before="120"/>
        <w:ind w:left="567"/>
        <w:rPr>
          <w:lang w:val="en-GB"/>
        </w:rPr>
      </w:pPr>
      <w:r w:rsidRPr="00F605C8">
        <w:rPr>
          <w:lang w:val="en-GB"/>
        </w:rPr>
        <w:t>28.</w:t>
      </w:r>
      <w:r w:rsidRPr="00F605C8">
        <w:rPr>
          <w:lang w:val="en-GB"/>
        </w:rPr>
        <w:tab/>
        <w:t>The review will also be informed by the relevant indicators of the monitoring framework for the Kunming-Montreal Global Biodiversity Framework, including the headline indicators for Goal C and Target 13 and a [binary] indicator for Target 13 [to support adaptive management].</w:t>
      </w:r>
    </w:p>
    <w:p w14:paraId="06A23D28" w14:textId="77777777" w:rsidR="002B6782" w:rsidRPr="00F605C8" w:rsidRDefault="002B6782" w:rsidP="00F605C8">
      <w:pPr>
        <w:pStyle w:val="CBDNormalNoNumber"/>
        <w:shd w:val="clear" w:color="auto" w:fill="FFFFFF" w:themeFill="background1"/>
        <w:spacing w:before="120"/>
        <w:ind w:left="567"/>
        <w:rPr>
          <w:lang w:val="en-GB"/>
        </w:rPr>
      </w:pPr>
      <w:r w:rsidRPr="00F605C8">
        <w:rPr>
          <w:lang w:val="en-GB"/>
        </w:rPr>
        <w:t>29.</w:t>
      </w:r>
      <w:r w:rsidRPr="00F605C8">
        <w:tab/>
      </w:r>
      <w:r w:rsidRPr="00F605C8">
        <w:rPr>
          <w:lang w:val="en-GB"/>
        </w:rPr>
        <w:t xml:space="preserve">In the </w:t>
      </w:r>
      <w:r w:rsidRPr="00F605C8">
        <w:t>light</w:t>
      </w:r>
      <w:r w:rsidRPr="00F605C8">
        <w:rPr>
          <w:lang w:val="en-GB"/>
        </w:rPr>
        <w:t xml:space="preserve"> of the review described in paragraph 27, [and to support adaptive management,] the Conference of the Parties will consider at its [eighteenth] meeting the need, if any, to adjust the modalities [or design] of the mechanism, including the global fund, to improve its effectiveness with respect to the fair and equitable sharing of benefits arising from the use of </w:t>
      </w:r>
      <w:r w:rsidRPr="00F605C8">
        <w:t>digital sequence information on genetic resources</w:t>
      </w:r>
      <w:r w:rsidRPr="00F605C8">
        <w:rPr>
          <w:lang w:val="en-GB"/>
        </w:rPr>
        <w:t xml:space="preserve">. </w:t>
      </w:r>
    </w:p>
    <w:p w14:paraId="1910E6B3" w14:textId="77777777" w:rsidR="002B6782" w:rsidRPr="00F605C8" w:rsidRDefault="002B6782" w:rsidP="00F605C8">
      <w:pPr>
        <w:shd w:val="clear" w:color="auto" w:fill="FFFFFF" w:themeFill="background1"/>
        <w:spacing w:before="120" w:after="120"/>
      </w:pPr>
      <w:r w:rsidRPr="00F605C8">
        <w:br w:type="page"/>
      </w:r>
    </w:p>
    <w:p w14:paraId="386F1939" w14:textId="77777777" w:rsidR="002B6782" w:rsidRPr="008E450A" w:rsidRDefault="002B6782" w:rsidP="00F605C8">
      <w:pPr>
        <w:shd w:val="clear" w:color="auto" w:fill="FFFFFF" w:themeFill="background1"/>
        <w:spacing w:before="120" w:after="120"/>
        <w:ind w:left="357" w:hanging="357"/>
        <w:jc w:val="left"/>
        <w:rPr>
          <w:b/>
          <w:bCs/>
          <w:sz w:val="24"/>
          <w:szCs w:val="24"/>
        </w:rPr>
      </w:pPr>
      <w:r w:rsidRPr="008E450A">
        <w:rPr>
          <w:rFonts w:eastAsia="Times New Roman"/>
          <w:b/>
          <w:bCs/>
          <w:sz w:val="24"/>
          <w:szCs w:val="24"/>
          <w:lang w:val="en-GB"/>
        </w:rPr>
        <w:lastRenderedPageBreak/>
        <w:t>Enclosure A</w:t>
      </w:r>
    </w:p>
    <w:p w14:paraId="19278264" w14:textId="77777777" w:rsidR="002B6782" w:rsidRPr="00F605C8" w:rsidRDefault="002B6782" w:rsidP="00F605C8">
      <w:pPr>
        <w:shd w:val="clear" w:color="auto" w:fill="FFFFFF" w:themeFill="background1"/>
        <w:spacing w:before="120" w:after="120"/>
        <w:jc w:val="left"/>
        <w:rPr>
          <w:b/>
          <w:bCs/>
          <w:sz w:val="24"/>
          <w:szCs w:val="24"/>
        </w:rPr>
      </w:pPr>
      <w:r w:rsidRPr="00F605C8">
        <w:rPr>
          <w:rFonts w:eastAsia="Times New Roman"/>
          <w:b/>
          <w:bCs/>
          <w:sz w:val="24"/>
          <w:szCs w:val="24"/>
          <w:lang w:val="en-GB"/>
        </w:rPr>
        <w:t>[</w:t>
      </w:r>
    </w:p>
    <w:p w14:paraId="1BC1F246" w14:textId="52DC66CB" w:rsidR="002B6782" w:rsidRPr="008116A4" w:rsidRDefault="002B6782" w:rsidP="00F605C8">
      <w:pPr>
        <w:shd w:val="clear" w:color="auto" w:fill="FFFFFF" w:themeFill="background1"/>
        <w:spacing w:before="120" w:after="120"/>
        <w:jc w:val="left"/>
        <w:rPr>
          <w:b/>
          <w:bCs/>
          <w:color w:val="388600"/>
          <w:sz w:val="24"/>
          <w:szCs w:val="24"/>
        </w:rPr>
      </w:pPr>
      <w:r w:rsidRPr="008116A4">
        <w:rPr>
          <w:rFonts w:eastAsia="Times New Roman"/>
          <w:b/>
          <w:bCs/>
          <w:color w:val="388600"/>
          <w:sz w:val="24"/>
          <w:szCs w:val="24"/>
          <w:lang w:val="en-GB"/>
        </w:rPr>
        <w:t>Indicative list of sectors</w:t>
      </w:r>
      <w:bookmarkStart w:id="2" w:name="_Hlk174728394"/>
      <w:r w:rsidR="008116A4" w:rsidRPr="008116A4">
        <w:rPr>
          <w:rFonts w:eastAsia="Times New Roman"/>
          <w:b/>
          <w:bCs/>
          <w:strike/>
          <w:color w:val="388600"/>
          <w:sz w:val="24"/>
          <w:szCs w:val="24"/>
          <w:lang w:val="en-GB"/>
        </w:rPr>
        <w:t xml:space="preserve"> </w:t>
      </w:r>
      <w:r w:rsidRPr="008116A4">
        <w:rPr>
          <w:rFonts w:eastAsia="Times New Roman"/>
          <w:b/>
          <w:bCs/>
          <w:color w:val="388600"/>
          <w:sz w:val="24"/>
          <w:szCs w:val="24"/>
          <w:lang w:val="en-GB"/>
        </w:rPr>
        <w:t>that directly or indirectly benefit from</w:t>
      </w:r>
      <w:bookmarkEnd w:id="2"/>
      <w:r w:rsidR="008116A4" w:rsidRPr="008116A4">
        <w:rPr>
          <w:rFonts w:eastAsia="Times New Roman"/>
          <w:b/>
          <w:bCs/>
          <w:color w:val="388600"/>
          <w:sz w:val="24"/>
          <w:szCs w:val="24"/>
          <w:lang w:val="en-GB"/>
        </w:rPr>
        <w:t xml:space="preserve"> </w:t>
      </w:r>
      <w:r w:rsidRPr="008116A4">
        <w:rPr>
          <w:rFonts w:eastAsia="Times New Roman"/>
          <w:b/>
          <w:bCs/>
          <w:color w:val="388600"/>
          <w:sz w:val="24"/>
          <w:szCs w:val="24"/>
          <w:lang w:val="en-GB"/>
        </w:rPr>
        <w:t>the use of digital sequence information on genetic resources</w:t>
      </w:r>
      <w:r w:rsidRPr="008116A4">
        <w:rPr>
          <w:rFonts w:eastAsia="Times New Roman"/>
          <w:b/>
          <w:bCs/>
          <w:strike/>
          <w:color w:val="388600"/>
          <w:sz w:val="24"/>
          <w:szCs w:val="24"/>
          <w:lang w:val="en-GB"/>
        </w:rPr>
        <w:t xml:space="preserve"> </w:t>
      </w:r>
    </w:p>
    <w:p w14:paraId="7A7826E4" w14:textId="54122C4F" w:rsidR="002B6782" w:rsidRPr="008116A4" w:rsidRDefault="002B6782" w:rsidP="00F605C8">
      <w:pPr>
        <w:shd w:val="clear" w:color="auto" w:fill="FFFFFF" w:themeFill="background1"/>
        <w:spacing w:before="120" w:after="120"/>
        <w:ind w:left="567"/>
        <w:rPr>
          <w:rFonts w:eastAsia="Times New Roman"/>
          <w:color w:val="388600"/>
          <w:lang w:val="en-GB"/>
        </w:rPr>
      </w:pPr>
      <w:r w:rsidRPr="008116A4">
        <w:rPr>
          <w:rFonts w:eastAsia="Times New Roman"/>
          <w:color w:val="388600"/>
          <w:lang w:val="en-GB"/>
        </w:rPr>
        <w:t>1.</w:t>
      </w:r>
      <w:r w:rsidRPr="008E450A">
        <w:rPr>
          <w:b/>
          <w:bCs/>
          <w:color w:val="388600"/>
        </w:rPr>
        <w:tab/>
      </w:r>
      <w:r w:rsidRPr="008E450A">
        <w:rPr>
          <w:rFonts w:eastAsia="Times New Roman"/>
          <w:b/>
          <w:bCs/>
          <w:color w:val="388600"/>
          <w:lang w:val="en-GB"/>
        </w:rPr>
        <w:t>Sectors that directly or indirectly benefit from</w:t>
      </w:r>
      <w:r w:rsidR="008116A4" w:rsidRPr="008E450A">
        <w:rPr>
          <w:rFonts w:eastAsia="Times New Roman"/>
          <w:b/>
          <w:bCs/>
          <w:strike/>
          <w:color w:val="388600"/>
          <w:lang w:val="en-GB"/>
        </w:rPr>
        <w:t xml:space="preserve"> </w:t>
      </w:r>
      <w:r w:rsidRPr="008E450A">
        <w:rPr>
          <w:rFonts w:eastAsia="Times New Roman"/>
          <w:b/>
          <w:bCs/>
          <w:color w:val="388600"/>
          <w:lang w:val="en-GB"/>
        </w:rPr>
        <w:t xml:space="preserve">the use of </w:t>
      </w:r>
      <w:r w:rsidRPr="008E450A">
        <w:rPr>
          <w:b/>
          <w:bCs/>
          <w:color w:val="388600"/>
        </w:rPr>
        <w:t xml:space="preserve">digital sequence information on genetic resources </w:t>
      </w:r>
      <w:r w:rsidRPr="008E450A">
        <w:rPr>
          <w:rFonts w:eastAsia="Times New Roman"/>
          <w:b/>
          <w:bCs/>
          <w:color w:val="388600"/>
          <w:lang w:val="en-GB"/>
        </w:rPr>
        <w:t>include:</w:t>
      </w:r>
    </w:p>
    <w:p w14:paraId="6E78F342" w14:textId="3F95B843" w:rsidR="002B6782" w:rsidRPr="00F605C8" w:rsidRDefault="002B6782" w:rsidP="00F605C8">
      <w:pPr>
        <w:shd w:val="clear" w:color="auto" w:fill="FFFFFF" w:themeFill="background1"/>
        <w:spacing w:before="120" w:after="120"/>
        <w:ind w:left="567" w:firstLine="567"/>
      </w:pPr>
      <w:r w:rsidRPr="00F605C8">
        <w:rPr>
          <w:rFonts w:eastAsia="Times New Roman"/>
          <w:lang w:val="en-GB"/>
        </w:rPr>
        <w:t>(a)</w:t>
      </w:r>
      <w:r w:rsidRPr="00F605C8">
        <w:tab/>
      </w:r>
      <w:r w:rsidRPr="00F605C8">
        <w:rPr>
          <w:rFonts w:eastAsia="Times New Roman"/>
          <w:lang w:val="en-GB"/>
        </w:rPr>
        <w:t>Pharmaceuticals</w:t>
      </w:r>
      <w:r w:rsidR="008116A4">
        <w:rPr>
          <w:rFonts w:eastAsia="Times New Roman"/>
          <w:lang w:val="en-GB"/>
        </w:rPr>
        <w:t>;</w:t>
      </w:r>
      <w:r w:rsidRPr="00F605C8">
        <w:rPr>
          <w:rFonts w:eastAsia="Times New Roman"/>
          <w:lang w:val="en-GB"/>
        </w:rPr>
        <w:t xml:space="preserve"> </w:t>
      </w:r>
    </w:p>
    <w:p w14:paraId="311923B0" w14:textId="626BCE8E" w:rsidR="002B6782" w:rsidRPr="00F605C8" w:rsidRDefault="002B6782" w:rsidP="00F605C8">
      <w:pPr>
        <w:shd w:val="clear" w:color="auto" w:fill="FFFFFF" w:themeFill="background1"/>
        <w:spacing w:before="120" w:after="120"/>
        <w:ind w:left="567" w:firstLine="567"/>
      </w:pPr>
      <w:r w:rsidRPr="00F605C8">
        <w:rPr>
          <w:rFonts w:eastAsia="Times New Roman"/>
          <w:lang w:val="en-GB"/>
        </w:rPr>
        <w:t>[(b)</w:t>
      </w:r>
      <w:r w:rsidRPr="00F605C8">
        <w:rPr>
          <w:rFonts w:eastAsia="Times New Roman"/>
          <w:lang w:val="en-GB"/>
        </w:rPr>
        <w:tab/>
        <w:t>Nutraceuticals (food and health supplements);</w:t>
      </w:r>
    </w:p>
    <w:p w14:paraId="2C7AE264" w14:textId="08D3F1B8" w:rsidR="002B6782" w:rsidRPr="00F605C8" w:rsidRDefault="002B6782" w:rsidP="00F605C8">
      <w:pPr>
        <w:shd w:val="clear" w:color="auto" w:fill="FFFFFF" w:themeFill="background1"/>
        <w:spacing w:before="120" w:after="120"/>
        <w:ind w:left="567" w:firstLine="567"/>
      </w:pPr>
      <w:r w:rsidRPr="00F605C8">
        <w:rPr>
          <w:rFonts w:eastAsia="Times New Roman"/>
          <w:lang w:val="en-GB"/>
        </w:rPr>
        <w:t>(c)</w:t>
      </w:r>
      <w:r w:rsidRPr="00F605C8">
        <w:tab/>
      </w:r>
      <w:r w:rsidRPr="00F605C8">
        <w:rPr>
          <w:rFonts w:eastAsia="Times New Roman"/>
          <w:lang w:val="en-GB"/>
        </w:rPr>
        <w:t>Cosmetics;</w:t>
      </w:r>
    </w:p>
    <w:p w14:paraId="014BECCD" w14:textId="609C3DAF" w:rsidR="002B6782" w:rsidRPr="00F605C8" w:rsidRDefault="002B6782" w:rsidP="00F605C8">
      <w:pPr>
        <w:shd w:val="clear" w:color="auto" w:fill="FFFFFF" w:themeFill="background1"/>
        <w:spacing w:before="120" w:after="120"/>
        <w:ind w:left="567" w:firstLine="567"/>
      </w:pPr>
      <w:r w:rsidRPr="00F605C8">
        <w:rPr>
          <w:rFonts w:eastAsia="Times New Roman"/>
        </w:rPr>
        <w:t>(d)</w:t>
      </w:r>
      <w:r w:rsidRPr="00F605C8">
        <w:tab/>
      </w:r>
      <w:r w:rsidRPr="00F605C8">
        <w:rPr>
          <w:rFonts w:eastAsia="Times New Roman"/>
        </w:rPr>
        <w:t>Plant and animal breeding;</w:t>
      </w:r>
    </w:p>
    <w:p w14:paraId="58C8191D" w14:textId="398CE282" w:rsidR="002B6782" w:rsidRPr="00AF2BDB" w:rsidRDefault="002B6782" w:rsidP="00F605C8">
      <w:pPr>
        <w:shd w:val="clear" w:color="auto" w:fill="FFFFFF" w:themeFill="background1"/>
        <w:spacing w:before="120" w:after="120"/>
        <w:ind w:left="567" w:firstLine="567"/>
        <w:rPr>
          <w:b/>
          <w:bCs/>
          <w:color w:val="388600"/>
        </w:rPr>
      </w:pPr>
      <w:r w:rsidRPr="00F605C8">
        <w:rPr>
          <w:rFonts w:eastAsia="Times New Roman"/>
          <w:lang w:val="en-GB"/>
        </w:rPr>
        <w:t>(e)</w:t>
      </w:r>
      <w:r w:rsidRPr="00F605C8">
        <w:tab/>
      </w:r>
      <w:r w:rsidR="000A2559">
        <w:t>B</w:t>
      </w:r>
      <w:r w:rsidRPr="00F605C8">
        <w:rPr>
          <w:rFonts w:eastAsia="Times New Roman"/>
          <w:lang w:val="en-GB"/>
        </w:rPr>
        <w:t>iotechnology;</w:t>
      </w:r>
      <w:r w:rsidR="004739CD">
        <w:rPr>
          <w:rFonts w:eastAsia="Times New Roman"/>
          <w:lang w:val="en-GB"/>
        </w:rPr>
        <w:t xml:space="preserve"> </w:t>
      </w:r>
    </w:p>
    <w:p w14:paraId="0F78408F" w14:textId="3E8EBFF6" w:rsidR="002B6782" w:rsidRPr="00F605C8" w:rsidRDefault="002B6782" w:rsidP="00F605C8">
      <w:pPr>
        <w:shd w:val="clear" w:color="auto" w:fill="FFFFFF" w:themeFill="background1"/>
        <w:spacing w:before="120" w:after="120"/>
        <w:ind w:left="567" w:firstLine="567"/>
      </w:pPr>
      <w:r w:rsidRPr="00F605C8">
        <w:rPr>
          <w:rFonts w:eastAsia="Times New Roman"/>
          <w:lang w:val="en-GB"/>
        </w:rPr>
        <w:t>(f)</w:t>
      </w:r>
      <w:r w:rsidRPr="00F605C8">
        <w:tab/>
      </w:r>
      <w:r w:rsidRPr="00F605C8">
        <w:rPr>
          <w:rFonts w:eastAsia="Times New Roman"/>
          <w:lang w:val="en-GB"/>
        </w:rPr>
        <w:t xml:space="preserve">Laboratory equipment associated with the sequencing and use of </w:t>
      </w:r>
      <w:r w:rsidRPr="00F605C8">
        <w:t>digital sequence information on genetic resources</w:t>
      </w:r>
      <w:r w:rsidRPr="00F605C8">
        <w:rPr>
          <w:rFonts w:eastAsia="Times New Roman"/>
          <w:lang w:val="en-GB"/>
        </w:rPr>
        <w:t>, including reagents and supplies;</w:t>
      </w:r>
    </w:p>
    <w:p w14:paraId="135176C8" w14:textId="18F5E2D2" w:rsidR="002B6782" w:rsidRPr="00F605C8" w:rsidRDefault="002B6782" w:rsidP="00F605C8">
      <w:pPr>
        <w:shd w:val="clear" w:color="auto" w:fill="FFFFFF" w:themeFill="background1"/>
        <w:spacing w:before="120" w:after="120"/>
        <w:ind w:left="567" w:firstLine="567"/>
      </w:pPr>
      <w:r w:rsidRPr="00F605C8">
        <w:rPr>
          <w:rFonts w:eastAsia="Times New Roman"/>
          <w:lang w:val="en-GB"/>
        </w:rPr>
        <w:t>(g)</w:t>
      </w:r>
      <w:r w:rsidRPr="00F605C8">
        <w:tab/>
      </w:r>
      <w:r w:rsidRPr="00F605C8">
        <w:rPr>
          <w:rFonts w:eastAsia="Times New Roman"/>
          <w:lang w:val="en-GB"/>
        </w:rPr>
        <w:t xml:space="preserve">Information, scientific and technical services related to </w:t>
      </w:r>
      <w:r w:rsidRPr="00F605C8">
        <w:t xml:space="preserve">digital sequence information on genetic resources </w:t>
      </w:r>
      <w:r w:rsidR="00E84F67">
        <w:rPr>
          <w:rFonts w:eastAsia="Times New Roman"/>
          <w:lang w:val="en-GB"/>
        </w:rPr>
        <w:t>including</w:t>
      </w:r>
      <w:r w:rsidRPr="00F605C8">
        <w:rPr>
          <w:rFonts w:eastAsia="Times New Roman"/>
          <w:lang w:val="en-GB"/>
        </w:rPr>
        <w:t xml:space="preserve"> artificial intelligence</w:t>
      </w:r>
      <w:r w:rsidR="00E84F67">
        <w:rPr>
          <w:rFonts w:eastAsia="Times New Roman"/>
          <w:lang w:val="en-GB"/>
        </w:rPr>
        <w:t>.</w:t>
      </w:r>
    </w:p>
    <w:p w14:paraId="37469F6A" w14:textId="044B8705" w:rsidR="002B6782" w:rsidRPr="00F605C8" w:rsidRDefault="002B6782" w:rsidP="00F605C8">
      <w:pPr>
        <w:shd w:val="clear" w:color="auto" w:fill="FFFFFF" w:themeFill="background1"/>
        <w:spacing w:before="120" w:after="120"/>
        <w:ind w:left="567"/>
      </w:pPr>
      <w:r w:rsidRPr="00F605C8">
        <w:rPr>
          <w:rFonts w:eastAsia="Times New Roman"/>
          <w:lang w:val="en-GB"/>
        </w:rPr>
        <w:t>2.</w:t>
      </w:r>
      <w:r w:rsidRPr="00F605C8">
        <w:rPr>
          <w:rFonts w:eastAsia="Times New Roman"/>
          <w:lang w:val="en-GB"/>
        </w:rPr>
        <w:tab/>
        <w:t>The present list will be kept under review</w:t>
      </w:r>
      <w:r w:rsidR="00702DD0" w:rsidRPr="008116A4">
        <w:rPr>
          <w:rFonts w:eastAsia="Times New Roman"/>
          <w:color w:val="388600"/>
          <w:lang w:val="en-GB"/>
        </w:rPr>
        <w:t xml:space="preserve">, </w:t>
      </w:r>
      <w:r w:rsidR="00702DD0" w:rsidRPr="008E450A">
        <w:rPr>
          <w:rFonts w:eastAsia="Times New Roman"/>
          <w:b/>
          <w:bCs/>
          <w:color w:val="388600"/>
          <w:lang w:val="en-GB"/>
        </w:rPr>
        <w:t xml:space="preserve">taking </w:t>
      </w:r>
      <w:proofErr w:type="gramStart"/>
      <w:r w:rsidR="00702DD0" w:rsidRPr="008E450A">
        <w:rPr>
          <w:rFonts w:eastAsia="Times New Roman"/>
          <w:b/>
          <w:bCs/>
          <w:color w:val="388600"/>
          <w:lang w:val="en-GB"/>
        </w:rPr>
        <w:t>particular note</w:t>
      </w:r>
      <w:proofErr w:type="gramEnd"/>
      <w:r w:rsidR="00702DD0" w:rsidRPr="008E450A">
        <w:rPr>
          <w:rFonts w:eastAsia="Times New Roman"/>
          <w:b/>
          <w:bCs/>
          <w:color w:val="388600"/>
          <w:lang w:val="en-GB"/>
        </w:rPr>
        <w:t xml:space="preserve"> of </w:t>
      </w:r>
      <w:r w:rsidR="000373C2">
        <w:rPr>
          <w:rFonts w:eastAsia="Times New Roman"/>
          <w:b/>
          <w:bCs/>
          <w:color w:val="388600"/>
          <w:lang w:val="en-GB"/>
        </w:rPr>
        <w:t xml:space="preserve">the </w:t>
      </w:r>
      <w:r w:rsidR="00C062D5" w:rsidRPr="008E450A">
        <w:rPr>
          <w:rFonts w:eastAsia="Times New Roman"/>
          <w:b/>
          <w:bCs/>
          <w:color w:val="388600"/>
          <w:lang w:val="en-GB"/>
        </w:rPr>
        <w:t>International Standard Industrial Classification</w:t>
      </w:r>
      <w:r w:rsidR="000373C2">
        <w:rPr>
          <w:rFonts w:eastAsia="Times New Roman"/>
          <w:b/>
          <w:bCs/>
          <w:color w:val="388600"/>
          <w:lang w:val="en-GB"/>
        </w:rPr>
        <w:t xml:space="preserve"> of all Economic Activities</w:t>
      </w:r>
      <w:r w:rsidR="00C062D5" w:rsidRPr="008E450A">
        <w:rPr>
          <w:rFonts w:eastAsia="Times New Roman"/>
          <w:b/>
          <w:bCs/>
          <w:color w:val="388600"/>
          <w:lang w:val="en-GB"/>
        </w:rPr>
        <w:t xml:space="preserve"> (</w:t>
      </w:r>
      <w:r w:rsidR="00702DD0" w:rsidRPr="008E450A">
        <w:rPr>
          <w:rFonts w:eastAsia="Times New Roman"/>
          <w:b/>
          <w:bCs/>
          <w:color w:val="388600"/>
          <w:lang w:val="en-GB"/>
        </w:rPr>
        <w:t>ISIC</w:t>
      </w:r>
      <w:r w:rsidR="00C062D5" w:rsidRPr="008E450A">
        <w:rPr>
          <w:rFonts w:eastAsia="Times New Roman"/>
          <w:b/>
          <w:bCs/>
          <w:color w:val="388600"/>
          <w:lang w:val="en-GB"/>
        </w:rPr>
        <w:t>)</w:t>
      </w:r>
      <w:r w:rsidR="00702DD0" w:rsidRPr="008E450A">
        <w:rPr>
          <w:rFonts w:eastAsia="Times New Roman"/>
          <w:b/>
          <w:bCs/>
          <w:color w:val="388600"/>
          <w:lang w:val="en-GB"/>
        </w:rPr>
        <w:t xml:space="preserve">, </w:t>
      </w:r>
      <w:r w:rsidR="009F31EE" w:rsidRPr="008E450A">
        <w:rPr>
          <w:rFonts w:eastAsia="Times New Roman"/>
          <w:b/>
          <w:bCs/>
          <w:color w:val="388600"/>
          <w:lang w:val="en-GB"/>
        </w:rPr>
        <w:t>Central Product Classification (</w:t>
      </w:r>
      <w:r w:rsidR="00702DD0" w:rsidRPr="008E450A">
        <w:rPr>
          <w:rFonts w:eastAsia="Times New Roman"/>
          <w:b/>
          <w:bCs/>
          <w:color w:val="388600"/>
          <w:lang w:val="en-GB"/>
        </w:rPr>
        <w:t>CPC</w:t>
      </w:r>
      <w:r w:rsidR="009F31EE" w:rsidRPr="008E450A">
        <w:rPr>
          <w:rFonts w:eastAsia="Times New Roman"/>
          <w:b/>
          <w:bCs/>
          <w:color w:val="388600"/>
          <w:lang w:val="en-GB"/>
        </w:rPr>
        <w:t>)</w:t>
      </w:r>
      <w:r w:rsidR="00702DD0" w:rsidRPr="008E450A">
        <w:rPr>
          <w:rFonts w:eastAsia="Times New Roman"/>
          <w:b/>
          <w:bCs/>
          <w:color w:val="388600"/>
          <w:lang w:val="en-GB"/>
        </w:rPr>
        <w:t xml:space="preserve"> and </w:t>
      </w:r>
      <w:r w:rsidR="00A941F3" w:rsidRPr="008E450A">
        <w:rPr>
          <w:rFonts w:eastAsia="Times New Roman"/>
          <w:b/>
          <w:bCs/>
          <w:color w:val="388600"/>
          <w:lang w:val="en-GB"/>
        </w:rPr>
        <w:t>corresponding regional or national codes</w:t>
      </w:r>
      <w:r w:rsidRPr="008E450A">
        <w:rPr>
          <w:rFonts w:eastAsia="Times New Roman"/>
          <w:b/>
          <w:bCs/>
          <w:color w:val="388600"/>
          <w:lang w:val="en-GB"/>
        </w:rPr>
        <w:t>.</w:t>
      </w:r>
      <w:r w:rsidRPr="008116A4">
        <w:rPr>
          <w:rFonts w:eastAsia="Times New Roman"/>
          <w:color w:val="388600"/>
          <w:lang w:val="en-GB"/>
        </w:rPr>
        <w:t xml:space="preserve"> </w:t>
      </w:r>
    </w:p>
    <w:p w14:paraId="2B5E674C" w14:textId="77777777" w:rsidR="002B6782" w:rsidRPr="00F605C8" w:rsidRDefault="002B6782" w:rsidP="00F605C8">
      <w:pPr>
        <w:shd w:val="clear" w:color="auto" w:fill="FFFFFF" w:themeFill="background1"/>
        <w:spacing w:before="120" w:after="120"/>
        <w:ind w:left="567"/>
        <w:rPr>
          <w:strike/>
          <w:color w:val="007BB8"/>
        </w:rPr>
      </w:pPr>
      <w:r w:rsidRPr="00F605C8">
        <w:rPr>
          <w:strike/>
          <w:color w:val="007BB8"/>
          <w:lang w:val="en-GB"/>
        </w:rPr>
        <w:t>[3.</w:t>
      </w:r>
      <w:r w:rsidRPr="00F605C8">
        <w:rPr>
          <w:strike/>
          <w:color w:val="007BB8"/>
        </w:rPr>
        <w:tab/>
      </w:r>
      <w:r w:rsidRPr="00F605C8">
        <w:rPr>
          <w:strike/>
          <w:color w:val="007BB8"/>
          <w:lang w:val="en-GB"/>
        </w:rPr>
        <w:t xml:space="preserve">Companies in the </w:t>
      </w:r>
      <w:proofErr w:type="gramStart"/>
      <w:r w:rsidRPr="00F605C8">
        <w:rPr>
          <w:strike/>
          <w:color w:val="007BB8"/>
          <w:lang w:val="en-GB"/>
        </w:rPr>
        <w:t>aforementioned sectors</w:t>
      </w:r>
      <w:proofErr w:type="gramEnd"/>
      <w:r w:rsidRPr="00F605C8">
        <w:rPr>
          <w:strike/>
          <w:color w:val="007BB8"/>
          <w:lang w:val="en-GB"/>
        </w:rPr>
        <w:t xml:space="preserve"> or subsectors may be excluded when they demonstrate that they do not highly rely on the use of </w:t>
      </w:r>
      <w:r w:rsidRPr="00F605C8">
        <w:rPr>
          <w:strike/>
          <w:color w:val="007BB8"/>
        </w:rPr>
        <w:t>digital sequence information on genetic resources</w:t>
      </w:r>
      <w:r w:rsidRPr="00F605C8">
        <w:rPr>
          <w:strike/>
          <w:color w:val="007BB8"/>
          <w:lang w:val="en-GB"/>
        </w:rPr>
        <w:t>.]</w:t>
      </w:r>
    </w:p>
    <w:p w14:paraId="5FAD9484" w14:textId="77777777" w:rsidR="002B6782" w:rsidRPr="00F605C8" w:rsidRDefault="002B6782" w:rsidP="00F605C8">
      <w:pPr>
        <w:shd w:val="clear" w:color="auto" w:fill="FFFFFF" w:themeFill="background1"/>
        <w:spacing w:before="120" w:after="120"/>
        <w:ind w:left="567"/>
      </w:pPr>
      <w:r w:rsidRPr="00F605C8">
        <w:rPr>
          <w:rFonts w:eastAsia="Times New Roman"/>
          <w:lang w:val="en-GB"/>
        </w:rPr>
        <w:t>]</w:t>
      </w:r>
    </w:p>
    <w:p w14:paraId="212777DA" w14:textId="77777777" w:rsidR="002B6782" w:rsidRPr="00F605C8" w:rsidRDefault="002B6782" w:rsidP="00F605C8">
      <w:pPr>
        <w:shd w:val="clear" w:color="auto" w:fill="FFFFFF" w:themeFill="background1"/>
        <w:spacing w:before="120" w:after="120"/>
      </w:pPr>
      <w:r w:rsidRPr="00F605C8">
        <w:br w:type="page"/>
      </w:r>
    </w:p>
    <w:p w14:paraId="022DAF41" w14:textId="77777777" w:rsidR="002B6782" w:rsidRDefault="002B6782" w:rsidP="00F605C8">
      <w:pPr>
        <w:pStyle w:val="Para1"/>
        <w:numPr>
          <w:ilvl w:val="0"/>
          <w:numId w:val="0"/>
        </w:numPr>
        <w:shd w:val="clear" w:color="auto" w:fill="FFFFFF" w:themeFill="background1"/>
        <w:ind w:left="357" w:hanging="357"/>
        <w:jc w:val="left"/>
        <w:rPr>
          <w:b/>
          <w:sz w:val="24"/>
          <w:szCs w:val="24"/>
          <w:lang w:val="en-GB"/>
        </w:rPr>
      </w:pPr>
      <w:r w:rsidRPr="00F605C8">
        <w:rPr>
          <w:b/>
          <w:sz w:val="24"/>
          <w:szCs w:val="24"/>
          <w:lang w:val="en-GB"/>
        </w:rPr>
        <w:lastRenderedPageBreak/>
        <w:t>[Enclosure B</w:t>
      </w:r>
    </w:p>
    <w:p w14:paraId="4CCEE486" w14:textId="77777777" w:rsidR="00B72EC8" w:rsidRPr="003413EB" w:rsidRDefault="008F6283" w:rsidP="00B72EC8">
      <w:pPr>
        <w:shd w:val="clear" w:color="auto" w:fill="FFFFFF" w:themeFill="background1"/>
        <w:spacing w:before="120" w:after="120"/>
        <w:rPr>
          <w:b/>
          <w:color w:val="388600"/>
          <w:sz w:val="24"/>
          <w:szCs w:val="24"/>
          <w:lang w:val="en-GB"/>
        </w:rPr>
      </w:pPr>
      <w:r w:rsidRPr="003413EB">
        <w:rPr>
          <w:b/>
          <w:color w:val="388600"/>
          <w:sz w:val="24"/>
          <w:szCs w:val="24"/>
          <w:lang w:val="en-GB"/>
        </w:rPr>
        <w:t>In the case of 19</w:t>
      </w:r>
      <w:r w:rsidR="004C0235" w:rsidRPr="003413EB">
        <w:rPr>
          <w:b/>
          <w:color w:val="388600"/>
          <w:sz w:val="24"/>
          <w:szCs w:val="24"/>
          <w:lang w:val="en-GB"/>
        </w:rPr>
        <w:t xml:space="preserve">bis: </w:t>
      </w:r>
    </w:p>
    <w:p w14:paraId="57646183" w14:textId="6CAD3B75" w:rsidR="00B72EC8" w:rsidRPr="003413EB" w:rsidRDefault="00B72EC8" w:rsidP="00B72EC8">
      <w:pPr>
        <w:pStyle w:val="ListParagraph"/>
        <w:numPr>
          <w:ilvl w:val="0"/>
          <w:numId w:val="53"/>
        </w:numPr>
        <w:shd w:val="clear" w:color="auto" w:fill="FFFFFF" w:themeFill="background1"/>
        <w:spacing w:before="120" w:after="120"/>
        <w:ind w:left="1134" w:hanging="567"/>
        <w:rPr>
          <w:rFonts w:asciiTheme="majorBidi" w:eastAsia="Calibri" w:hAnsiTheme="majorBidi" w:cstheme="majorBidi"/>
          <w:b/>
          <w:color w:val="388600"/>
        </w:rPr>
      </w:pPr>
      <w:r w:rsidRPr="003413EB">
        <w:rPr>
          <w:rFonts w:asciiTheme="majorBidi" w:eastAsia="Calibri" w:hAnsiTheme="majorBidi" w:cstheme="majorBidi"/>
          <w:b/>
          <w:color w:val="388600"/>
        </w:rPr>
        <w:t>Biodiversity richness, and other biodiversity-related criteria for which data is readily available at the national level</w:t>
      </w:r>
    </w:p>
    <w:p w14:paraId="4976B220" w14:textId="1B601E1D" w:rsidR="00B72EC8" w:rsidRPr="003413EB" w:rsidRDefault="00B72EC8" w:rsidP="00B72EC8">
      <w:pPr>
        <w:pStyle w:val="ListParagraph"/>
        <w:numPr>
          <w:ilvl w:val="0"/>
          <w:numId w:val="53"/>
        </w:numPr>
        <w:shd w:val="clear" w:color="auto" w:fill="FFFFFF" w:themeFill="background1"/>
        <w:spacing w:before="120" w:after="120"/>
        <w:ind w:left="1134" w:hanging="567"/>
        <w:rPr>
          <w:rFonts w:asciiTheme="majorBidi" w:eastAsia="Calibri" w:hAnsiTheme="majorBidi" w:cstheme="majorBidi"/>
          <w:b/>
          <w:color w:val="388600"/>
        </w:rPr>
      </w:pPr>
      <w:r w:rsidRPr="003413EB">
        <w:rPr>
          <w:rFonts w:asciiTheme="majorBidi" w:eastAsia="Calibri" w:hAnsiTheme="majorBidi" w:cstheme="majorBidi"/>
          <w:b/>
          <w:color w:val="388600"/>
        </w:rPr>
        <w:t>The geographical origin of the genetic resources from which digital sequence information in the database was derived (noting that this data is currently often incomplete or unrepresentative)</w:t>
      </w:r>
    </w:p>
    <w:p w14:paraId="619EB9DD" w14:textId="0F121D88" w:rsidR="00B72EC8" w:rsidRPr="003413EB" w:rsidRDefault="00B72EC8" w:rsidP="00C45234">
      <w:pPr>
        <w:pStyle w:val="ListParagraph"/>
        <w:numPr>
          <w:ilvl w:val="0"/>
          <w:numId w:val="53"/>
        </w:numPr>
        <w:shd w:val="clear" w:color="auto" w:fill="FFFFFF" w:themeFill="background1"/>
        <w:spacing w:before="120" w:after="120"/>
        <w:ind w:left="1134" w:hanging="567"/>
        <w:rPr>
          <w:rFonts w:asciiTheme="majorBidi" w:eastAsia="Calibri" w:hAnsiTheme="majorBidi" w:cstheme="majorBidi"/>
          <w:b/>
          <w:color w:val="388600"/>
        </w:rPr>
      </w:pPr>
      <w:r w:rsidRPr="003413EB">
        <w:rPr>
          <w:rFonts w:asciiTheme="majorBidi" w:eastAsia="Calibri" w:hAnsiTheme="majorBidi" w:cstheme="majorBidi"/>
          <w:b/>
          <w:color w:val="388600"/>
        </w:rPr>
        <w:t xml:space="preserve">Level of national development and </w:t>
      </w:r>
      <w:r w:rsidR="00C45234" w:rsidRPr="003413EB">
        <w:rPr>
          <w:rFonts w:asciiTheme="majorBidi" w:eastAsia="Calibri" w:hAnsiTheme="majorBidi" w:cstheme="majorBidi"/>
          <w:b/>
          <w:color w:val="388600"/>
        </w:rPr>
        <w:t>c</w:t>
      </w:r>
      <w:r w:rsidRPr="003413EB">
        <w:rPr>
          <w:rFonts w:asciiTheme="majorBidi" w:eastAsia="Calibri" w:hAnsiTheme="majorBidi" w:cstheme="majorBidi"/>
          <w:b/>
          <w:color w:val="388600"/>
        </w:rPr>
        <w:t xml:space="preserve">apacity needs for the conservation and sustainable use of biodiversity, </w:t>
      </w:r>
      <w:proofErr w:type="gramStart"/>
      <w:r w:rsidRPr="003413EB">
        <w:rPr>
          <w:rFonts w:asciiTheme="majorBidi" w:eastAsia="Calibri" w:hAnsiTheme="majorBidi" w:cstheme="majorBidi"/>
          <w:b/>
          <w:color w:val="388600"/>
        </w:rPr>
        <w:t>taking into account</w:t>
      </w:r>
      <w:proofErr w:type="gramEnd"/>
      <w:r w:rsidRPr="003413EB">
        <w:rPr>
          <w:rFonts w:asciiTheme="majorBidi" w:eastAsia="Calibri" w:hAnsiTheme="majorBidi" w:cstheme="majorBidi"/>
          <w:b/>
          <w:color w:val="388600"/>
        </w:rPr>
        <w:t xml:space="preserve"> the circumstances of developing countries, in particular the least developed countries and small island developing States and those with economies in transition, and of indigenous peoples and local communities</w:t>
      </w:r>
    </w:p>
    <w:p w14:paraId="136A7F46" w14:textId="77777777" w:rsidR="00B75072" w:rsidRPr="003413EB" w:rsidRDefault="00B75072" w:rsidP="009C22B9">
      <w:pPr>
        <w:shd w:val="clear" w:color="auto" w:fill="FFFFFF" w:themeFill="background1"/>
        <w:spacing w:before="120" w:after="120"/>
        <w:rPr>
          <w:b/>
          <w:color w:val="388600"/>
          <w:sz w:val="24"/>
          <w:szCs w:val="24"/>
          <w:lang w:val="en-GB"/>
        </w:rPr>
      </w:pPr>
      <w:r w:rsidRPr="003413EB">
        <w:rPr>
          <w:b/>
          <w:color w:val="388600"/>
          <w:sz w:val="24"/>
          <w:szCs w:val="24"/>
          <w:lang w:val="en-GB"/>
        </w:rPr>
        <w:t xml:space="preserve">In the case of 19bis alt: </w:t>
      </w:r>
    </w:p>
    <w:p w14:paraId="60CE4353" w14:textId="1CE93F6F" w:rsidR="00B72EC8" w:rsidRPr="003413EB" w:rsidRDefault="00B72EC8" w:rsidP="009C22B9">
      <w:pPr>
        <w:pStyle w:val="ListParagraph"/>
        <w:numPr>
          <w:ilvl w:val="0"/>
          <w:numId w:val="53"/>
        </w:numPr>
        <w:shd w:val="clear" w:color="auto" w:fill="FFFFFF" w:themeFill="background1"/>
        <w:spacing w:before="120" w:after="120"/>
        <w:ind w:left="1134" w:hanging="567"/>
        <w:rPr>
          <w:rFonts w:asciiTheme="majorBidi" w:eastAsia="Calibri" w:hAnsiTheme="majorBidi" w:cstheme="majorBidi"/>
          <w:b/>
          <w:color w:val="000000" w:themeColor="text1"/>
        </w:rPr>
      </w:pPr>
      <w:r w:rsidRPr="003413EB">
        <w:rPr>
          <w:rFonts w:asciiTheme="majorBidi" w:eastAsia="Calibri" w:hAnsiTheme="majorBidi" w:cstheme="majorBidi"/>
          <w:b/>
          <w:color w:val="388600"/>
        </w:rPr>
        <w:t xml:space="preserve">Adopt an updated version </w:t>
      </w:r>
      <w:r w:rsidR="00CF0504" w:rsidRPr="003413EB">
        <w:rPr>
          <w:rFonts w:asciiTheme="majorBidi" w:eastAsia="Calibri" w:hAnsiTheme="majorBidi" w:cstheme="majorBidi"/>
          <w:b/>
          <w:color w:val="388600"/>
        </w:rPr>
        <w:t xml:space="preserve">of </w:t>
      </w:r>
      <w:r w:rsidRPr="003413EB">
        <w:rPr>
          <w:rFonts w:asciiTheme="majorBidi" w:eastAsia="Calibri" w:hAnsiTheme="majorBidi" w:cstheme="majorBidi"/>
          <w:b/>
          <w:color w:val="388600"/>
        </w:rPr>
        <w:t>the existing global benefits index for biodiversity, for example with any adjustments to component weightings, and the incorporation of additional existing available biodiversity datasets to include freshwater data and a freshwater realm weighting</w:t>
      </w:r>
      <w:r w:rsidRPr="003413EB">
        <w:rPr>
          <w:rFonts w:asciiTheme="majorBidi" w:eastAsia="Calibri" w:hAnsiTheme="majorBidi" w:cstheme="majorBidi"/>
          <w:b/>
          <w:color w:val="000000" w:themeColor="text1"/>
        </w:rPr>
        <w:t>.</w:t>
      </w:r>
    </w:p>
    <w:p w14:paraId="4A641154" w14:textId="63F9B90B" w:rsidR="00306B5C" w:rsidRPr="00F605C8" w:rsidRDefault="00306B5C" w:rsidP="00F605C8">
      <w:pPr>
        <w:pStyle w:val="Para1"/>
        <w:numPr>
          <w:ilvl w:val="0"/>
          <w:numId w:val="0"/>
        </w:numPr>
        <w:shd w:val="clear" w:color="auto" w:fill="FFFFFF" w:themeFill="background1"/>
        <w:ind w:left="357" w:hanging="357"/>
        <w:jc w:val="left"/>
        <w:rPr>
          <w:b/>
          <w:sz w:val="24"/>
          <w:szCs w:val="24"/>
          <w:lang w:val="en-GB"/>
        </w:rPr>
      </w:pPr>
    </w:p>
    <w:p w14:paraId="4B6644CF" w14:textId="77777777" w:rsidR="00623735" w:rsidRDefault="00306B5C" w:rsidP="00F605C8">
      <w:pPr>
        <w:shd w:val="clear" w:color="auto" w:fill="FFFFFF" w:themeFill="background1"/>
        <w:tabs>
          <w:tab w:val="clear" w:pos="567"/>
          <w:tab w:val="clear" w:pos="1134"/>
          <w:tab w:val="clear" w:pos="1701"/>
          <w:tab w:val="clear" w:pos="2268"/>
        </w:tabs>
        <w:spacing w:before="120" w:after="120"/>
        <w:jc w:val="left"/>
        <w:rPr>
          <w:lang w:val="en-GB"/>
        </w:rPr>
      </w:pPr>
      <w:r w:rsidRPr="00F605C8" w:rsidDel="00306B5C">
        <w:rPr>
          <w:b/>
          <w:bCs/>
          <w:sz w:val="24"/>
          <w:szCs w:val="24"/>
          <w:lang w:val="en-GB"/>
        </w:rPr>
        <w:t xml:space="preserve"> </w:t>
      </w:r>
    </w:p>
    <w:p w14:paraId="6B670603" w14:textId="77777777" w:rsidR="00623735" w:rsidRDefault="00623735">
      <w:pPr>
        <w:tabs>
          <w:tab w:val="clear" w:pos="567"/>
          <w:tab w:val="clear" w:pos="1134"/>
          <w:tab w:val="clear" w:pos="1701"/>
          <w:tab w:val="clear" w:pos="2268"/>
        </w:tabs>
        <w:spacing w:after="160" w:line="259" w:lineRule="auto"/>
        <w:jc w:val="left"/>
        <w:rPr>
          <w:lang w:val="en-GB"/>
        </w:rPr>
      </w:pPr>
      <w:r>
        <w:rPr>
          <w:lang w:val="en-GB"/>
        </w:rPr>
        <w:br w:type="page"/>
      </w:r>
    </w:p>
    <w:p w14:paraId="40D677C0" w14:textId="2D6A8B19" w:rsidR="00F107A0" w:rsidRPr="00F605C8" w:rsidRDefault="002B6782" w:rsidP="00F605C8">
      <w:pPr>
        <w:shd w:val="clear" w:color="auto" w:fill="FFFFFF" w:themeFill="background1"/>
        <w:tabs>
          <w:tab w:val="clear" w:pos="567"/>
          <w:tab w:val="clear" w:pos="1134"/>
          <w:tab w:val="clear" w:pos="1701"/>
          <w:tab w:val="clear" w:pos="2268"/>
        </w:tabs>
        <w:spacing w:before="120" w:after="120"/>
        <w:jc w:val="left"/>
        <w:rPr>
          <w:b/>
          <w:bCs/>
          <w:sz w:val="24"/>
          <w:szCs w:val="24"/>
          <w:lang w:val="en-GB"/>
        </w:rPr>
      </w:pPr>
      <w:r w:rsidRPr="00F605C8">
        <w:rPr>
          <w:b/>
          <w:bCs/>
          <w:sz w:val="24"/>
          <w:szCs w:val="24"/>
          <w:lang w:val="en-GB"/>
        </w:rPr>
        <w:lastRenderedPageBreak/>
        <w:t>[Enclosure C</w:t>
      </w:r>
    </w:p>
    <w:p w14:paraId="29955B25" w14:textId="23BDBBB3" w:rsidR="002B6782" w:rsidRPr="00F605C8" w:rsidRDefault="002B6782" w:rsidP="00F605C8">
      <w:pPr>
        <w:shd w:val="clear" w:color="auto" w:fill="FFFFFF" w:themeFill="background1"/>
        <w:tabs>
          <w:tab w:val="clear" w:pos="567"/>
          <w:tab w:val="clear" w:pos="1134"/>
          <w:tab w:val="clear" w:pos="1701"/>
          <w:tab w:val="clear" w:pos="2268"/>
        </w:tabs>
        <w:spacing w:before="120" w:after="120"/>
        <w:jc w:val="left"/>
        <w:rPr>
          <w:b/>
          <w:bCs/>
          <w:sz w:val="24"/>
          <w:szCs w:val="24"/>
          <w:lang w:val="en-GB"/>
        </w:rPr>
      </w:pPr>
      <w:r w:rsidRPr="00F605C8">
        <w:rPr>
          <w:b/>
          <w:sz w:val="24"/>
          <w:szCs w:val="24"/>
          <w:lang w:val="en-GB"/>
        </w:rPr>
        <w:t xml:space="preserve">Terms of reference for the [Ad-hoc Technical Expert </w:t>
      </w:r>
      <w:proofErr w:type="gramStart"/>
      <w:r w:rsidRPr="00F605C8">
        <w:rPr>
          <w:b/>
          <w:sz w:val="24"/>
          <w:szCs w:val="24"/>
          <w:lang w:val="en-GB"/>
        </w:rPr>
        <w:t>Group][</w:t>
      </w:r>
      <w:proofErr w:type="gramEnd"/>
      <w:r w:rsidRPr="00F605C8">
        <w:rPr>
          <w:b/>
          <w:sz w:val="24"/>
          <w:szCs w:val="24"/>
          <w:lang w:val="en-GB"/>
        </w:rPr>
        <w:t>Working Group] Group on Allocation Methodology</w:t>
      </w:r>
    </w:p>
    <w:p w14:paraId="61D66A3D" w14:textId="77777777" w:rsidR="002B6782" w:rsidRPr="00F605C8" w:rsidRDefault="002B6782" w:rsidP="00F605C8">
      <w:pPr>
        <w:pStyle w:val="CBDNormalNoNumber"/>
        <w:shd w:val="clear" w:color="auto" w:fill="FFFFFF" w:themeFill="background1"/>
        <w:spacing w:before="120"/>
        <w:ind w:left="567"/>
        <w:rPr>
          <w:bCs/>
          <w:lang w:val="en-GB"/>
        </w:rPr>
      </w:pPr>
      <w:r w:rsidRPr="00F605C8">
        <w:rPr>
          <w:bCs/>
          <w:lang w:val="en-GB"/>
        </w:rPr>
        <w:t>1.</w:t>
      </w:r>
      <w:r w:rsidRPr="00F605C8">
        <w:rPr>
          <w:bCs/>
          <w:lang w:val="en-GB"/>
        </w:rPr>
        <w:tab/>
        <w:t xml:space="preserve">The Group on Allocation Methodology is to provide technical advice and guidance on remaining and unresolved issues relating to the disbursement of funds from the global fund established in decision 15/9 (para. 16) and </w:t>
      </w:r>
      <w:proofErr w:type="gramStart"/>
      <w:r w:rsidRPr="00F605C8">
        <w:rPr>
          <w:bCs/>
          <w:lang w:val="en-GB"/>
        </w:rPr>
        <w:t>on the basis of</w:t>
      </w:r>
      <w:proofErr w:type="gramEnd"/>
      <w:r w:rsidRPr="00F605C8">
        <w:rPr>
          <w:bCs/>
          <w:lang w:val="en-GB"/>
        </w:rPr>
        <w:t xml:space="preserve"> paragraph [xx] of decision 16/--. In particular, the Group will develop an allocation methodology for disbursing funding from the global fund for [consideration][review] by the Conference of the Parties at its seventeenth meeting.</w:t>
      </w:r>
    </w:p>
    <w:p w14:paraId="79B69128" w14:textId="77777777" w:rsidR="002B6782" w:rsidRPr="00F605C8" w:rsidRDefault="002B6782" w:rsidP="00F605C8">
      <w:pPr>
        <w:pStyle w:val="CBDNormalNoNumber"/>
        <w:shd w:val="clear" w:color="auto" w:fill="FFFFFF" w:themeFill="background1"/>
        <w:spacing w:before="120"/>
        <w:ind w:left="567"/>
        <w:rPr>
          <w:lang w:val="en-GB"/>
        </w:rPr>
      </w:pPr>
      <w:r w:rsidRPr="00F605C8">
        <w:rPr>
          <w:lang w:val="en-GB"/>
        </w:rPr>
        <w:t>[2.</w:t>
      </w:r>
      <w:r w:rsidRPr="00F605C8">
        <w:rPr>
          <w:lang w:val="en-GB"/>
        </w:rPr>
        <w:tab/>
        <w:t>The Group will comprise 10 technical experts nominated by Parties</w:t>
      </w:r>
      <w:r w:rsidRPr="00F605C8" w:rsidDel="00806390">
        <w:rPr>
          <w:lang w:val="en-GB"/>
        </w:rPr>
        <w:t>,</w:t>
      </w:r>
      <w:r w:rsidRPr="00F605C8">
        <w:rPr>
          <w:lang w:val="en-GB"/>
        </w:rPr>
        <w:t xml:space="preserve"> 7 experts nominated by representatives of indigenous peoples and local communities from the seven sociocultural regions and 4 experts from relevant organizations. The Executive Secretary, in consultation with the Bureau, will select experts </w:t>
      </w:r>
      <w:proofErr w:type="gramStart"/>
      <w:r w:rsidRPr="00F605C8">
        <w:rPr>
          <w:lang w:val="en-GB"/>
        </w:rPr>
        <w:t>on the basis of</w:t>
      </w:r>
      <w:proofErr w:type="gramEnd"/>
      <w:r w:rsidRPr="00F605C8">
        <w:rPr>
          <w:lang w:val="en-GB"/>
        </w:rPr>
        <w:t xml:space="preserve"> nominations received from Parties, taking gender and the relevant technical expertise of the candidates into account and applying the procedure for avoiding or managing conflicts of interest set out in decision 14/33.]</w:t>
      </w:r>
    </w:p>
    <w:p w14:paraId="6BEB940E" w14:textId="77777777" w:rsidR="002B6782" w:rsidRPr="00F605C8" w:rsidRDefault="002B6782" w:rsidP="00F605C8">
      <w:pPr>
        <w:pStyle w:val="CBDNormalNoNumber"/>
        <w:shd w:val="clear" w:color="auto" w:fill="FFFFFF" w:themeFill="background1"/>
        <w:spacing w:before="120"/>
        <w:ind w:left="567"/>
        <w:rPr>
          <w:bCs/>
          <w:lang w:val="en-GB"/>
        </w:rPr>
      </w:pPr>
      <w:r w:rsidRPr="00F605C8">
        <w:rPr>
          <w:bCs/>
          <w:lang w:val="en-GB"/>
        </w:rPr>
        <w:t>3.</w:t>
      </w:r>
      <w:r w:rsidRPr="00F605C8">
        <w:rPr>
          <w:bCs/>
          <w:lang w:val="en-GB"/>
        </w:rPr>
        <w:tab/>
        <w:t>The Group may draw on existing expertise and liaise with relevant organizations, as appropriate, in the execution of its mandate.</w:t>
      </w:r>
    </w:p>
    <w:p w14:paraId="479BC5E9" w14:textId="77777777" w:rsidR="002B6782" w:rsidRPr="00F605C8" w:rsidRDefault="002B6782" w:rsidP="00F605C8">
      <w:pPr>
        <w:pStyle w:val="CBDNormalNoNumber"/>
        <w:shd w:val="clear" w:color="auto" w:fill="FFFFFF" w:themeFill="background1"/>
        <w:spacing w:before="120"/>
        <w:ind w:left="567"/>
        <w:rPr>
          <w:bCs/>
          <w:lang w:val="en-GB"/>
        </w:rPr>
      </w:pPr>
      <w:r w:rsidRPr="00F605C8">
        <w:rPr>
          <w:lang w:val="en-GB"/>
        </w:rPr>
        <w:t>4.</w:t>
      </w:r>
      <w:r w:rsidRPr="00F605C8">
        <w:tab/>
      </w:r>
      <w:r w:rsidRPr="00F605C8">
        <w:rPr>
          <w:lang w:val="en-GB"/>
        </w:rPr>
        <w:t>Subject to the availability of financial resources, the Group will meet, as needed, to ensure the timely provision of advice and will, wherever possible, meet back-to-back with other relevant meetings. Where possible, the Secretariat will use available means of electronic communication to reduce the need for in-person meetings.]</w:t>
      </w:r>
    </w:p>
    <w:p w14:paraId="3E0459FB" w14:textId="77777777" w:rsidR="002B6782" w:rsidRPr="00F605C8" w:rsidRDefault="002B6782" w:rsidP="00F605C8">
      <w:pPr>
        <w:shd w:val="clear" w:color="auto" w:fill="FFFFFF" w:themeFill="background1"/>
        <w:spacing w:before="120" w:after="120"/>
      </w:pPr>
      <w:r w:rsidRPr="00F605C8">
        <w:br w:type="page"/>
      </w:r>
    </w:p>
    <w:p w14:paraId="617BCE47" w14:textId="77777777" w:rsidR="00AD472B" w:rsidRPr="00AD472B" w:rsidRDefault="00AD472B" w:rsidP="00AD472B">
      <w:pPr>
        <w:shd w:val="clear" w:color="auto" w:fill="FFFFFF" w:themeFill="background1"/>
        <w:spacing w:before="360" w:after="120"/>
        <w:rPr>
          <w:b/>
          <w:bCs/>
          <w:color w:val="388600"/>
          <w:u w:val="single"/>
        </w:rPr>
      </w:pPr>
      <w:r w:rsidRPr="00AD472B">
        <w:rPr>
          <w:b/>
          <w:bCs/>
          <w:color w:val="388600"/>
          <w:u w:val="single"/>
        </w:rPr>
        <w:lastRenderedPageBreak/>
        <w:t>Enclosure X: Terms of Reference of the Steering Committee</w:t>
      </w:r>
    </w:p>
    <w:p w14:paraId="65A55547" w14:textId="77777777" w:rsidR="00AD472B" w:rsidRPr="008E450A" w:rsidRDefault="00AD472B" w:rsidP="00AD472B">
      <w:pPr>
        <w:shd w:val="clear" w:color="auto" w:fill="FFFFFF" w:themeFill="background1"/>
        <w:spacing w:before="120" w:after="120"/>
        <w:rPr>
          <w:b/>
          <w:bCs/>
          <w:color w:val="388600"/>
          <w:u w:val="single"/>
        </w:rPr>
      </w:pPr>
      <w:r w:rsidRPr="008E450A">
        <w:rPr>
          <w:b/>
          <w:bCs/>
          <w:color w:val="388600"/>
          <w:u w:val="single"/>
        </w:rPr>
        <w:t xml:space="preserve">Functions of the Steering Committee </w:t>
      </w:r>
    </w:p>
    <w:p w14:paraId="12C57CAE" w14:textId="77777777" w:rsidR="00AD472B" w:rsidRPr="008E450A" w:rsidRDefault="00AD472B" w:rsidP="00AD472B">
      <w:pPr>
        <w:pStyle w:val="ListParagraph"/>
        <w:numPr>
          <w:ilvl w:val="0"/>
          <w:numId w:val="55"/>
        </w:numPr>
        <w:shd w:val="clear" w:color="auto" w:fill="FFFFFF" w:themeFill="background1"/>
        <w:tabs>
          <w:tab w:val="clear" w:pos="567"/>
          <w:tab w:val="clear" w:pos="1134"/>
          <w:tab w:val="clear" w:pos="1701"/>
          <w:tab w:val="clear" w:pos="2268"/>
        </w:tabs>
        <w:spacing w:before="120" w:after="120"/>
        <w:jc w:val="left"/>
        <w:rPr>
          <w:b/>
          <w:bCs/>
          <w:color w:val="388600"/>
        </w:rPr>
      </w:pPr>
      <w:r w:rsidRPr="008E450A">
        <w:rPr>
          <w:b/>
          <w:bCs/>
          <w:color w:val="388600"/>
        </w:rPr>
        <w:t>Provide oversight of the operations of the Fund host, ensuring that the fund disburses monies according to the Modalities established by COP-16</w:t>
      </w:r>
    </w:p>
    <w:p w14:paraId="3D4CEAAA" w14:textId="77777777" w:rsidR="00AD472B" w:rsidRPr="008E450A" w:rsidRDefault="00AD472B" w:rsidP="00AD472B">
      <w:pPr>
        <w:pStyle w:val="ListParagraph"/>
        <w:numPr>
          <w:ilvl w:val="0"/>
          <w:numId w:val="55"/>
        </w:numPr>
        <w:shd w:val="clear" w:color="auto" w:fill="FFFFFF" w:themeFill="background1"/>
        <w:tabs>
          <w:tab w:val="clear" w:pos="567"/>
          <w:tab w:val="clear" w:pos="1134"/>
          <w:tab w:val="clear" w:pos="1701"/>
          <w:tab w:val="clear" w:pos="2268"/>
        </w:tabs>
        <w:spacing w:before="120" w:after="120"/>
        <w:jc w:val="left"/>
        <w:rPr>
          <w:b/>
          <w:bCs/>
          <w:color w:val="388600"/>
        </w:rPr>
      </w:pPr>
      <w:r w:rsidRPr="008E450A">
        <w:rPr>
          <w:b/>
          <w:bCs/>
          <w:color w:val="388600"/>
        </w:rPr>
        <w:t>Guide the operations of the secretariat of the multilateral mechanism.</w:t>
      </w:r>
    </w:p>
    <w:p w14:paraId="4AD3523A" w14:textId="2AA118A0" w:rsidR="00AD472B" w:rsidRPr="008E450A" w:rsidRDefault="00AD472B" w:rsidP="00AD472B">
      <w:pPr>
        <w:pStyle w:val="ListParagraph"/>
        <w:numPr>
          <w:ilvl w:val="0"/>
          <w:numId w:val="55"/>
        </w:numPr>
        <w:shd w:val="clear" w:color="auto" w:fill="FFFFFF" w:themeFill="background1"/>
        <w:tabs>
          <w:tab w:val="clear" w:pos="567"/>
          <w:tab w:val="clear" w:pos="1134"/>
          <w:tab w:val="clear" w:pos="1701"/>
          <w:tab w:val="clear" w:pos="2268"/>
        </w:tabs>
        <w:spacing w:before="120" w:after="120"/>
        <w:jc w:val="left"/>
        <w:rPr>
          <w:b/>
          <w:bCs/>
          <w:color w:val="388600"/>
        </w:rPr>
      </w:pPr>
      <w:r w:rsidRPr="008E450A">
        <w:rPr>
          <w:b/>
          <w:bCs/>
          <w:color w:val="388600"/>
        </w:rPr>
        <w:t xml:space="preserve">Report to and, and provide advice to, the Conference of the Parties. </w:t>
      </w:r>
    </w:p>
    <w:p w14:paraId="28064613" w14:textId="77777777" w:rsidR="00AD472B" w:rsidRPr="008E450A" w:rsidRDefault="00AD472B" w:rsidP="00AD472B">
      <w:pPr>
        <w:shd w:val="clear" w:color="auto" w:fill="FFFFFF" w:themeFill="background1"/>
        <w:spacing w:before="120" w:after="120"/>
        <w:rPr>
          <w:b/>
          <w:bCs/>
          <w:color w:val="388600"/>
          <w:u w:val="single"/>
        </w:rPr>
      </w:pPr>
      <w:r w:rsidRPr="008E450A">
        <w:rPr>
          <w:b/>
          <w:bCs/>
          <w:color w:val="388600"/>
          <w:u w:val="single"/>
        </w:rPr>
        <w:t xml:space="preserve">Composition of the Steering Committee </w:t>
      </w:r>
    </w:p>
    <w:p w14:paraId="13BB19ED" w14:textId="77777777" w:rsidR="00AD472B" w:rsidRPr="008E450A" w:rsidRDefault="00AD472B" w:rsidP="00AD472B">
      <w:pPr>
        <w:shd w:val="clear" w:color="auto" w:fill="FFFFFF" w:themeFill="background1"/>
        <w:spacing w:before="120" w:after="120"/>
        <w:rPr>
          <w:b/>
          <w:bCs/>
          <w:color w:val="388600"/>
        </w:rPr>
      </w:pPr>
      <w:r w:rsidRPr="008E450A">
        <w:rPr>
          <w:b/>
          <w:bCs/>
          <w:color w:val="388600"/>
        </w:rPr>
        <w:t>The oversight body would comprise</w:t>
      </w:r>
    </w:p>
    <w:p w14:paraId="0BDE5678" w14:textId="77777777" w:rsidR="00AD472B" w:rsidRPr="008E450A" w:rsidRDefault="00AD472B" w:rsidP="00AD472B">
      <w:pPr>
        <w:pStyle w:val="ListParagraph"/>
        <w:numPr>
          <w:ilvl w:val="0"/>
          <w:numId w:val="56"/>
        </w:numPr>
        <w:shd w:val="clear" w:color="auto" w:fill="FFFFFF" w:themeFill="background1"/>
        <w:tabs>
          <w:tab w:val="clear" w:pos="567"/>
          <w:tab w:val="clear" w:pos="1134"/>
          <w:tab w:val="clear" w:pos="1701"/>
          <w:tab w:val="clear" w:pos="2268"/>
        </w:tabs>
        <w:spacing w:before="120" w:after="120"/>
        <w:rPr>
          <w:b/>
          <w:bCs/>
          <w:color w:val="388600"/>
        </w:rPr>
      </w:pPr>
      <w:r w:rsidRPr="008E450A">
        <w:rPr>
          <w:b/>
          <w:bCs/>
          <w:color w:val="388600"/>
        </w:rPr>
        <w:t xml:space="preserve">Representatives of Parties, with equal geographical representation of the UN regions, </w:t>
      </w:r>
    </w:p>
    <w:p w14:paraId="6BA7E400" w14:textId="77777777" w:rsidR="00AD472B" w:rsidRPr="008E450A" w:rsidRDefault="00AD472B" w:rsidP="00AD472B">
      <w:pPr>
        <w:pStyle w:val="ListParagraph"/>
        <w:numPr>
          <w:ilvl w:val="0"/>
          <w:numId w:val="56"/>
        </w:numPr>
        <w:shd w:val="clear" w:color="auto" w:fill="FFFFFF" w:themeFill="background1"/>
        <w:tabs>
          <w:tab w:val="clear" w:pos="567"/>
          <w:tab w:val="clear" w:pos="1134"/>
          <w:tab w:val="clear" w:pos="1701"/>
          <w:tab w:val="clear" w:pos="2268"/>
        </w:tabs>
        <w:spacing w:before="120" w:after="120"/>
        <w:rPr>
          <w:b/>
          <w:bCs/>
          <w:color w:val="388600"/>
        </w:rPr>
      </w:pPr>
      <w:r w:rsidRPr="008E450A">
        <w:rPr>
          <w:b/>
          <w:bCs/>
          <w:color w:val="388600"/>
        </w:rPr>
        <w:t xml:space="preserve">Representatives of indigenous peoples and local communities, </w:t>
      </w:r>
    </w:p>
    <w:p w14:paraId="22E2CCDD" w14:textId="77777777" w:rsidR="00AD472B" w:rsidRPr="008E450A" w:rsidRDefault="00AD472B" w:rsidP="00AD472B">
      <w:pPr>
        <w:pStyle w:val="ListParagraph"/>
        <w:numPr>
          <w:ilvl w:val="0"/>
          <w:numId w:val="56"/>
        </w:numPr>
        <w:shd w:val="clear" w:color="auto" w:fill="FFFFFF" w:themeFill="background1"/>
        <w:tabs>
          <w:tab w:val="clear" w:pos="567"/>
          <w:tab w:val="clear" w:pos="1134"/>
          <w:tab w:val="clear" w:pos="1701"/>
          <w:tab w:val="clear" w:pos="2268"/>
        </w:tabs>
        <w:spacing w:before="120" w:after="120"/>
        <w:rPr>
          <w:b/>
          <w:bCs/>
          <w:color w:val="388600"/>
        </w:rPr>
      </w:pPr>
      <w:r w:rsidRPr="008E450A">
        <w:rPr>
          <w:b/>
          <w:bCs/>
          <w:color w:val="388600"/>
        </w:rPr>
        <w:t xml:space="preserve">Representatives of stakeholders from civil society, academia/entities operating public databases, and the private sector. </w:t>
      </w:r>
    </w:p>
    <w:p w14:paraId="71D9ED4F" w14:textId="77777777" w:rsidR="00AD472B" w:rsidRPr="008E450A" w:rsidRDefault="00AD472B" w:rsidP="00AD472B">
      <w:pPr>
        <w:pStyle w:val="ListParagraph"/>
        <w:numPr>
          <w:ilvl w:val="0"/>
          <w:numId w:val="56"/>
        </w:numPr>
        <w:shd w:val="clear" w:color="auto" w:fill="FFFFFF" w:themeFill="background1"/>
        <w:tabs>
          <w:tab w:val="clear" w:pos="567"/>
          <w:tab w:val="clear" w:pos="1134"/>
          <w:tab w:val="clear" w:pos="1701"/>
          <w:tab w:val="clear" w:pos="2268"/>
        </w:tabs>
        <w:spacing w:before="120" w:after="120"/>
        <w:rPr>
          <w:b/>
          <w:bCs/>
          <w:color w:val="388600"/>
        </w:rPr>
      </w:pPr>
      <w:r w:rsidRPr="008E450A">
        <w:rPr>
          <w:b/>
          <w:bCs/>
          <w:color w:val="388600"/>
        </w:rPr>
        <w:t>Representatives of UN organizations</w:t>
      </w:r>
    </w:p>
    <w:p w14:paraId="5071E449" w14:textId="77777777" w:rsidR="00AD472B" w:rsidRPr="008E450A" w:rsidRDefault="00AD472B" w:rsidP="00AD472B">
      <w:pPr>
        <w:shd w:val="clear" w:color="auto" w:fill="FFFFFF" w:themeFill="background1"/>
        <w:spacing w:before="120" w:after="120"/>
        <w:rPr>
          <w:b/>
          <w:bCs/>
          <w:color w:val="388600"/>
        </w:rPr>
      </w:pPr>
      <w:r w:rsidRPr="008E450A">
        <w:rPr>
          <w:b/>
          <w:bCs/>
          <w:color w:val="388600"/>
        </w:rPr>
        <w:t>An option for the composition of the group is provided in the table below.</w:t>
      </w:r>
    </w:p>
    <w:p w14:paraId="3C4FB6A3" w14:textId="77777777" w:rsidR="00AD472B" w:rsidRPr="008E450A" w:rsidRDefault="00AD472B" w:rsidP="00AD472B">
      <w:pPr>
        <w:shd w:val="clear" w:color="auto" w:fill="FFFFFF" w:themeFill="background1"/>
        <w:spacing w:before="240" w:after="120"/>
        <w:rPr>
          <w:b/>
          <w:bCs/>
          <w:color w:val="388600"/>
        </w:rPr>
      </w:pPr>
      <w:r w:rsidRPr="008E450A">
        <w:rPr>
          <w:b/>
          <w:bCs/>
          <w:color w:val="388600"/>
        </w:rPr>
        <w:t>Options for the election or selection of the Committee are as follows:</w:t>
      </w:r>
    </w:p>
    <w:p w14:paraId="591E5731" w14:textId="77777777" w:rsidR="00AD472B" w:rsidRPr="008E450A" w:rsidRDefault="00AD472B" w:rsidP="00AD472B">
      <w:pPr>
        <w:shd w:val="clear" w:color="auto" w:fill="FFFFFF" w:themeFill="background1"/>
        <w:spacing w:before="120" w:after="120"/>
        <w:rPr>
          <w:b/>
          <w:bCs/>
          <w:color w:val="388600"/>
        </w:rPr>
      </w:pPr>
      <w:r w:rsidRPr="008E450A">
        <w:rPr>
          <w:b/>
          <w:bCs/>
          <w:i/>
          <w:iCs/>
          <w:color w:val="388600"/>
        </w:rPr>
        <w:t>Option A:</w:t>
      </w:r>
      <w:r w:rsidRPr="008E450A">
        <w:rPr>
          <w:b/>
          <w:bCs/>
          <w:color w:val="388600"/>
        </w:rPr>
        <w:t xml:space="preserve"> The Chair and members of the body will be elected by the Conference of the Parties </w:t>
      </w:r>
    </w:p>
    <w:p w14:paraId="7C03D3AE" w14:textId="77777777" w:rsidR="00AD472B" w:rsidRPr="008E450A" w:rsidRDefault="00AD472B" w:rsidP="00AD472B">
      <w:pPr>
        <w:shd w:val="clear" w:color="auto" w:fill="FFFFFF" w:themeFill="background1"/>
        <w:spacing w:before="120" w:after="120"/>
        <w:rPr>
          <w:b/>
          <w:bCs/>
          <w:color w:val="388600"/>
        </w:rPr>
      </w:pPr>
      <w:r w:rsidRPr="008E450A">
        <w:rPr>
          <w:b/>
          <w:bCs/>
          <w:i/>
          <w:iCs/>
          <w:color w:val="388600"/>
        </w:rPr>
        <w:t xml:space="preserve">Option B: </w:t>
      </w:r>
      <w:r w:rsidRPr="008E450A">
        <w:rPr>
          <w:b/>
          <w:bCs/>
          <w:color w:val="388600"/>
        </w:rPr>
        <w:t xml:space="preserve">The Steering Committees is established by the Conference of the Parties. Members of the Steering Committee will be selected according to established procedures </w:t>
      </w:r>
      <w:proofErr w:type="gramStart"/>
      <w:r w:rsidRPr="008E450A">
        <w:rPr>
          <w:b/>
          <w:bCs/>
          <w:color w:val="388600"/>
        </w:rPr>
        <w:t>on the basis of</w:t>
      </w:r>
      <w:proofErr w:type="gramEnd"/>
      <w:r w:rsidRPr="008E450A">
        <w:rPr>
          <w:b/>
          <w:bCs/>
          <w:color w:val="388600"/>
        </w:rPr>
        <w:t xml:space="preserve"> nominations from Parties and observer groups. The Chair of the Group will be designated from among the members of the Committee representing Parties to the Convention.</w:t>
      </w:r>
    </w:p>
    <w:p w14:paraId="39DCB518" w14:textId="77777777" w:rsidR="00AD472B" w:rsidRPr="008E450A" w:rsidRDefault="00AD472B" w:rsidP="00AD472B">
      <w:pPr>
        <w:shd w:val="clear" w:color="auto" w:fill="FFFFFF" w:themeFill="background1"/>
        <w:spacing w:before="240" w:after="120"/>
        <w:rPr>
          <w:b/>
          <w:bCs/>
          <w:color w:val="388600"/>
        </w:rPr>
      </w:pPr>
      <w:r w:rsidRPr="008E450A">
        <w:rPr>
          <w:b/>
          <w:bCs/>
          <w:color w:val="388600"/>
        </w:rPr>
        <w:t xml:space="preserve">The Steering Committee would meet in person and virtually as necessary. Decision making of the oversight body would be through consensus of the members. </w:t>
      </w:r>
    </w:p>
    <w:p w14:paraId="631C2F5C" w14:textId="77777777" w:rsidR="00AD472B" w:rsidRPr="008E450A" w:rsidRDefault="00AD472B" w:rsidP="00AD472B">
      <w:pPr>
        <w:keepNext/>
        <w:shd w:val="clear" w:color="auto" w:fill="FFFFFF" w:themeFill="background1"/>
        <w:spacing w:before="120" w:after="120"/>
        <w:rPr>
          <w:b/>
          <w:bCs/>
          <w:i/>
          <w:iCs/>
          <w:color w:val="388600"/>
          <w:u w:val="single"/>
        </w:rPr>
      </w:pPr>
      <w:r w:rsidRPr="008E450A">
        <w:rPr>
          <w:b/>
          <w:bCs/>
          <w:i/>
          <w:iCs/>
          <w:color w:val="388600"/>
          <w:u w:val="single"/>
        </w:rPr>
        <w:t>Option for the composition of the Steering Committee:</w:t>
      </w:r>
    </w:p>
    <w:tbl>
      <w:tblPr>
        <w:tblStyle w:val="TableGrid"/>
        <w:tblW w:w="9351" w:type="dxa"/>
        <w:tblLayout w:type="fixed"/>
        <w:tblLook w:val="04A0" w:firstRow="1" w:lastRow="0" w:firstColumn="1" w:lastColumn="0" w:noHBand="0" w:noVBand="1"/>
      </w:tblPr>
      <w:tblGrid>
        <w:gridCol w:w="1271"/>
        <w:gridCol w:w="4961"/>
        <w:gridCol w:w="426"/>
        <w:gridCol w:w="2693"/>
      </w:tblGrid>
      <w:tr w:rsidR="00AD472B" w:rsidRPr="008E450A" w14:paraId="582811A1" w14:textId="77777777">
        <w:tc>
          <w:tcPr>
            <w:tcW w:w="1271" w:type="dxa"/>
            <w:tcBorders>
              <w:bottom w:val="nil"/>
            </w:tcBorders>
          </w:tcPr>
          <w:p w14:paraId="4B51CDDD" w14:textId="77777777" w:rsidR="00AD472B" w:rsidRPr="008E450A" w:rsidRDefault="00AD472B">
            <w:pPr>
              <w:keepNext/>
              <w:keepLines/>
              <w:shd w:val="clear" w:color="auto" w:fill="FFFFFF" w:themeFill="background1"/>
              <w:spacing w:before="40" w:after="40"/>
              <w:rPr>
                <w:b/>
                <w:bCs/>
                <w:color w:val="388600"/>
                <w:sz w:val="20"/>
                <w:szCs w:val="20"/>
              </w:rPr>
            </w:pPr>
            <w:r w:rsidRPr="008E450A">
              <w:rPr>
                <w:b/>
                <w:bCs/>
                <w:color w:val="388600"/>
                <w:sz w:val="20"/>
                <w:szCs w:val="20"/>
              </w:rPr>
              <w:t>Members (25)</w:t>
            </w:r>
          </w:p>
        </w:tc>
        <w:tc>
          <w:tcPr>
            <w:tcW w:w="4961" w:type="dxa"/>
          </w:tcPr>
          <w:p w14:paraId="1C537147" w14:textId="77777777" w:rsidR="00AD472B" w:rsidRPr="008E450A" w:rsidRDefault="00AD472B">
            <w:pPr>
              <w:keepNext/>
              <w:keepLines/>
              <w:shd w:val="clear" w:color="auto" w:fill="FFFFFF" w:themeFill="background1"/>
              <w:spacing w:before="40" w:after="40"/>
              <w:rPr>
                <w:b/>
                <w:bCs/>
                <w:color w:val="388600"/>
                <w:sz w:val="20"/>
                <w:szCs w:val="20"/>
              </w:rPr>
            </w:pPr>
            <w:r w:rsidRPr="008E450A">
              <w:rPr>
                <w:b/>
                <w:bCs/>
                <w:color w:val="388600"/>
                <w:sz w:val="20"/>
                <w:szCs w:val="20"/>
              </w:rPr>
              <w:t>Chair (appointed from among Parties)</w:t>
            </w:r>
          </w:p>
        </w:tc>
        <w:tc>
          <w:tcPr>
            <w:tcW w:w="426" w:type="dxa"/>
          </w:tcPr>
          <w:p w14:paraId="482D6A0A" w14:textId="77777777" w:rsidR="00AD472B" w:rsidRPr="008E450A" w:rsidRDefault="00AD472B">
            <w:pPr>
              <w:keepNext/>
              <w:keepLines/>
              <w:shd w:val="clear" w:color="auto" w:fill="FFFFFF" w:themeFill="background1"/>
              <w:spacing w:before="40" w:after="40"/>
              <w:jc w:val="right"/>
              <w:rPr>
                <w:b/>
                <w:bCs/>
                <w:color w:val="388600"/>
                <w:sz w:val="20"/>
                <w:szCs w:val="20"/>
              </w:rPr>
            </w:pPr>
            <w:r w:rsidRPr="008E450A">
              <w:rPr>
                <w:b/>
                <w:bCs/>
                <w:color w:val="388600"/>
                <w:sz w:val="20"/>
                <w:szCs w:val="20"/>
              </w:rPr>
              <w:t xml:space="preserve">  1</w:t>
            </w:r>
          </w:p>
        </w:tc>
        <w:tc>
          <w:tcPr>
            <w:tcW w:w="2693" w:type="dxa"/>
          </w:tcPr>
          <w:p w14:paraId="1149D2C9" w14:textId="77777777" w:rsidR="00AD472B" w:rsidRPr="008E450A" w:rsidRDefault="00AD472B">
            <w:pPr>
              <w:keepNext/>
              <w:keepLines/>
              <w:shd w:val="clear" w:color="auto" w:fill="FFFFFF" w:themeFill="background1"/>
              <w:spacing w:before="40" w:after="40"/>
              <w:rPr>
                <w:b/>
                <w:bCs/>
                <w:color w:val="388600"/>
                <w:sz w:val="20"/>
                <w:szCs w:val="20"/>
              </w:rPr>
            </w:pPr>
          </w:p>
        </w:tc>
      </w:tr>
      <w:tr w:rsidR="00AD472B" w:rsidRPr="008E450A" w14:paraId="0AD49518" w14:textId="77777777">
        <w:tc>
          <w:tcPr>
            <w:tcW w:w="1271" w:type="dxa"/>
            <w:tcBorders>
              <w:top w:val="nil"/>
              <w:bottom w:val="nil"/>
            </w:tcBorders>
          </w:tcPr>
          <w:p w14:paraId="14393890" w14:textId="77777777" w:rsidR="00AD472B" w:rsidRPr="008E450A" w:rsidRDefault="00AD472B">
            <w:pPr>
              <w:keepNext/>
              <w:keepLines/>
              <w:shd w:val="clear" w:color="auto" w:fill="FFFFFF" w:themeFill="background1"/>
              <w:spacing w:before="40" w:after="40"/>
              <w:rPr>
                <w:b/>
                <w:bCs/>
                <w:color w:val="388600"/>
                <w:sz w:val="20"/>
                <w:szCs w:val="20"/>
              </w:rPr>
            </w:pPr>
          </w:p>
        </w:tc>
        <w:tc>
          <w:tcPr>
            <w:tcW w:w="4961" w:type="dxa"/>
          </w:tcPr>
          <w:p w14:paraId="723BB571" w14:textId="77777777" w:rsidR="00AD472B" w:rsidRPr="008E450A" w:rsidRDefault="00AD472B">
            <w:pPr>
              <w:keepNext/>
              <w:keepLines/>
              <w:shd w:val="clear" w:color="auto" w:fill="FFFFFF" w:themeFill="background1"/>
              <w:spacing w:before="40" w:after="40"/>
              <w:rPr>
                <w:b/>
                <w:bCs/>
                <w:color w:val="388600"/>
                <w:sz w:val="20"/>
                <w:szCs w:val="20"/>
              </w:rPr>
            </w:pPr>
            <w:r w:rsidRPr="008E450A">
              <w:rPr>
                <w:b/>
                <w:bCs/>
                <w:color w:val="388600"/>
                <w:sz w:val="20"/>
                <w:szCs w:val="20"/>
              </w:rPr>
              <w:t>Parties (regional representative)</w:t>
            </w:r>
          </w:p>
        </w:tc>
        <w:tc>
          <w:tcPr>
            <w:tcW w:w="426" w:type="dxa"/>
          </w:tcPr>
          <w:p w14:paraId="77AC94AD" w14:textId="77777777" w:rsidR="00AD472B" w:rsidRPr="008E450A" w:rsidRDefault="00AD472B">
            <w:pPr>
              <w:keepNext/>
              <w:keepLines/>
              <w:shd w:val="clear" w:color="auto" w:fill="FFFFFF" w:themeFill="background1"/>
              <w:spacing w:before="40" w:after="40"/>
              <w:jc w:val="right"/>
              <w:rPr>
                <w:b/>
                <w:bCs/>
                <w:color w:val="388600"/>
                <w:sz w:val="20"/>
                <w:szCs w:val="20"/>
              </w:rPr>
            </w:pPr>
            <w:r w:rsidRPr="008E450A">
              <w:rPr>
                <w:b/>
                <w:bCs/>
                <w:color w:val="388600"/>
                <w:sz w:val="20"/>
                <w:szCs w:val="20"/>
              </w:rPr>
              <w:t xml:space="preserve">15 </w:t>
            </w:r>
          </w:p>
        </w:tc>
        <w:tc>
          <w:tcPr>
            <w:tcW w:w="2693" w:type="dxa"/>
          </w:tcPr>
          <w:p w14:paraId="32D0AEF4" w14:textId="77777777" w:rsidR="00AD472B" w:rsidRPr="008E450A" w:rsidRDefault="00AD472B">
            <w:pPr>
              <w:keepNext/>
              <w:keepLines/>
              <w:shd w:val="clear" w:color="auto" w:fill="FFFFFF" w:themeFill="background1"/>
              <w:spacing w:before="40" w:after="40"/>
              <w:rPr>
                <w:b/>
                <w:bCs/>
                <w:color w:val="388600"/>
                <w:sz w:val="20"/>
                <w:szCs w:val="20"/>
              </w:rPr>
            </w:pPr>
            <w:r w:rsidRPr="008E450A">
              <w:rPr>
                <w:b/>
                <w:bCs/>
                <w:color w:val="388600"/>
                <w:sz w:val="20"/>
                <w:szCs w:val="20"/>
              </w:rPr>
              <w:t>3 per region</w:t>
            </w:r>
          </w:p>
        </w:tc>
      </w:tr>
      <w:tr w:rsidR="00AD472B" w:rsidRPr="008E450A" w14:paraId="5BF12118" w14:textId="77777777">
        <w:tc>
          <w:tcPr>
            <w:tcW w:w="1271" w:type="dxa"/>
            <w:tcBorders>
              <w:top w:val="nil"/>
              <w:bottom w:val="nil"/>
            </w:tcBorders>
          </w:tcPr>
          <w:p w14:paraId="18687404" w14:textId="77777777" w:rsidR="00AD472B" w:rsidRPr="008E450A" w:rsidRDefault="00AD472B">
            <w:pPr>
              <w:keepNext/>
              <w:keepLines/>
              <w:shd w:val="clear" w:color="auto" w:fill="FFFFFF" w:themeFill="background1"/>
              <w:spacing w:before="40" w:after="40"/>
              <w:rPr>
                <w:b/>
                <w:bCs/>
                <w:color w:val="388600"/>
                <w:sz w:val="20"/>
                <w:szCs w:val="20"/>
              </w:rPr>
            </w:pPr>
          </w:p>
        </w:tc>
        <w:tc>
          <w:tcPr>
            <w:tcW w:w="4961" w:type="dxa"/>
          </w:tcPr>
          <w:p w14:paraId="7A377D10" w14:textId="77777777" w:rsidR="00AD472B" w:rsidRPr="008E450A" w:rsidRDefault="00AD472B">
            <w:pPr>
              <w:keepNext/>
              <w:keepLines/>
              <w:shd w:val="clear" w:color="auto" w:fill="FFFFFF" w:themeFill="background1"/>
              <w:spacing w:before="40" w:after="40"/>
              <w:rPr>
                <w:b/>
                <w:bCs/>
                <w:color w:val="388600"/>
                <w:sz w:val="20"/>
                <w:szCs w:val="20"/>
              </w:rPr>
            </w:pPr>
            <w:r w:rsidRPr="008E450A">
              <w:rPr>
                <w:b/>
                <w:bCs/>
                <w:color w:val="388600"/>
                <w:sz w:val="20"/>
                <w:szCs w:val="20"/>
              </w:rPr>
              <w:t>Indigenous peoples and local communities</w:t>
            </w:r>
          </w:p>
        </w:tc>
        <w:tc>
          <w:tcPr>
            <w:tcW w:w="426" w:type="dxa"/>
          </w:tcPr>
          <w:p w14:paraId="3DC5D72F" w14:textId="77777777" w:rsidR="00AD472B" w:rsidRPr="008E450A" w:rsidRDefault="00AD472B">
            <w:pPr>
              <w:keepNext/>
              <w:keepLines/>
              <w:shd w:val="clear" w:color="auto" w:fill="FFFFFF" w:themeFill="background1"/>
              <w:spacing w:before="40" w:after="40"/>
              <w:jc w:val="right"/>
              <w:rPr>
                <w:b/>
                <w:bCs/>
                <w:color w:val="388600"/>
                <w:sz w:val="20"/>
                <w:szCs w:val="20"/>
              </w:rPr>
            </w:pPr>
            <w:r w:rsidRPr="008E450A">
              <w:rPr>
                <w:b/>
                <w:bCs/>
                <w:color w:val="388600"/>
                <w:sz w:val="20"/>
                <w:szCs w:val="20"/>
              </w:rPr>
              <w:t xml:space="preserve">  7 </w:t>
            </w:r>
          </w:p>
        </w:tc>
        <w:tc>
          <w:tcPr>
            <w:tcW w:w="2693" w:type="dxa"/>
          </w:tcPr>
          <w:p w14:paraId="69DCF007" w14:textId="77777777" w:rsidR="00AD472B" w:rsidRPr="008E450A" w:rsidRDefault="00AD472B">
            <w:pPr>
              <w:keepNext/>
              <w:keepLines/>
              <w:shd w:val="clear" w:color="auto" w:fill="FFFFFF" w:themeFill="background1"/>
              <w:spacing w:before="40" w:after="40"/>
              <w:rPr>
                <w:b/>
                <w:bCs/>
                <w:color w:val="388600"/>
                <w:sz w:val="20"/>
                <w:szCs w:val="20"/>
              </w:rPr>
            </w:pPr>
            <w:r w:rsidRPr="008E450A">
              <w:rPr>
                <w:b/>
                <w:bCs/>
                <w:color w:val="388600"/>
                <w:sz w:val="20"/>
                <w:szCs w:val="20"/>
              </w:rPr>
              <w:t>1 per sociocultural region</w:t>
            </w:r>
          </w:p>
        </w:tc>
      </w:tr>
      <w:tr w:rsidR="00AD472B" w:rsidRPr="008E450A" w14:paraId="11B9055B" w14:textId="77777777">
        <w:tc>
          <w:tcPr>
            <w:tcW w:w="1271" w:type="dxa"/>
            <w:tcBorders>
              <w:top w:val="nil"/>
            </w:tcBorders>
          </w:tcPr>
          <w:p w14:paraId="4C8F8CC8" w14:textId="77777777" w:rsidR="00AD472B" w:rsidRPr="008E450A" w:rsidRDefault="00AD472B">
            <w:pPr>
              <w:keepNext/>
              <w:keepLines/>
              <w:shd w:val="clear" w:color="auto" w:fill="FFFFFF" w:themeFill="background1"/>
              <w:spacing w:before="40" w:after="40"/>
              <w:rPr>
                <w:b/>
                <w:bCs/>
                <w:color w:val="388600"/>
                <w:sz w:val="20"/>
                <w:szCs w:val="20"/>
              </w:rPr>
            </w:pPr>
          </w:p>
        </w:tc>
        <w:tc>
          <w:tcPr>
            <w:tcW w:w="4961" w:type="dxa"/>
          </w:tcPr>
          <w:p w14:paraId="3A18A02F" w14:textId="77777777" w:rsidR="00AD472B" w:rsidRPr="008E450A" w:rsidRDefault="00AD472B">
            <w:pPr>
              <w:keepNext/>
              <w:keepLines/>
              <w:shd w:val="clear" w:color="auto" w:fill="FFFFFF" w:themeFill="background1"/>
              <w:spacing w:before="40" w:after="40"/>
              <w:rPr>
                <w:b/>
                <w:bCs/>
                <w:color w:val="388600"/>
                <w:sz w:val="20"/>
                <w:szCs w:val="20"/>
              </w:rPr>
            </w:pPr>
            <w:r w:rsidRPr="008E450A">
              <w:rPr>
                <w:b/>
                <w:bCs/>
                <w:color w:val="388600"/>
                <w:sz w:val="20"/>
                <w:szCs w:val="20"/>
              </w:rPr>
              <w:t>UN organizations*</w:t>
            </w:r>
          </w:p>
        </w:tc>
        <w:tc>
          <w:tcPr>
            <w:tcW w:w="426" w:type="dxa"/>
          </w:tcPr>
          <w:p w14:paraId="5DC60882" w14:textId="77777777" w:rsidR="00AD472B" w:rsidRPr="008E450A" w:rsidRDefault="00AD472B">
            <w:pPr>
              <w:keepNext/>
              <w:keepLines/>
              <w:shd w:val="clear" w:color="auto" w:fill="FFFFFF" w:themeFill="background1"/>
              <w:spacing w:before="40" w:after="40"/>
              <w:jc w:val="right"/>
              <w:rPr>
                <w:b/>
                <w:bCs/>
                <w:color w:val="388600"/>
                <w:sz w:val="20"/>
                <w:szCs w:val="20"/>
              </w:rPr>
            </w:pPr>
            <w:r w:rsidRPr="008E450A">
              <w:rPr>
                <w:b/>
                <w:bCs/>
                <w:color w:val="388600"/>
                <w:sz w:val="20"/>
                <w:szCs w:val="20"/>
              </w:rPr>
              <w:t xml:space="preserve">  2</w:t>
            </w:r>
          </w:p>
        </w:tc>
        <w:tc>
          <w:tcPr>
            <w:tcW w:w="2693" w:type="dxa"/>
          </w:tcPr>
          <w:p w14:paraId="1141507A" w14:textId="77777777" w:rsidR="00AD472B" w:rsidRPr="008E450A" w:rsidRDefault="00AD472B">
            <w:pPr>
              <w:keepNext/>
              <w:keepLines/>
              <w:shd w:val="clear" w:color="auto" w:fill="FFFFFF" w:themeFill="background1"/>
              <w:spacing w:before="40" w:after="40"/>
              <w:rPr>
                <w:b/>
                <w:bCs/>
                <w:color w:val="388600"/>
                <w:sz w:val="20"/>
                <w:szCs w:val="20"/>
              </w:rPr>
            </w:pPr>
          </w:p>
        </w:tc>
      </w:tr>
      <w:tr w:rsidR="00AD472B" w:rsidRPr="008E450A" w14:paraId="2C15AF35" w14:textId="77777777">
        <w:tc>
          <w:tcPr>
            <w:tcW w:w="1271" w:type="dxa"/>
          </w:tcPr>
          <w:p w14:paraId="020F2DE8" w14:textId="77777777" w:rsidR="00AD472B" w:rsidRPr="008E450A" w:rsidRDefault="00AD472B">
            <w:pPr>
              <w:keepNext/>
              <w:keepLines/>
              <w:shd w:val="clear" w:color="auto" w:fill="FFFFFF" w:themeFill="background1"/>
              <w:spacing w:before="40" w:after="40"/>
              <w:rPr>
                <w:b/>
                <w:bCs/>
                <w:color w:val="388600"/>
                <w:sz w:val="20"/>
                <w:szCs w:val="20"/>
              </w:rPr>
            </w:pPr>
            <w:r w:rsidRPr="008E450A">
              <w:rPr>
                <w:b/>
                <w:bCs/>
                <w:color w:val="388600"/>
                <w:sz w:val="20"/>
                <w:szCs w:val="20"/>
              </w:rPr>
              <w:t>Observers (6)</w:t>
            </w:r>
          </w:p>
        </w:tc>
        <w:tc>
          <w:tcPr>
            <w:tcW w:w="4961" w:type="dxa"/>
          </w:tcPr>
          <w:p w14:paraId="1B60D974" w14:textId="77777777" w:rsidR="00AD472B" w:rsidRPr="008E450A" w:rsidRDefault="00AD472B">
            <w:pPr>
              <w:keepNext/>
              <w:keepLines/>
              <w:shd w:val="clear" w:color="auto" w:fill="FFFFFF" w:themeFill="background1"/>
              <w:spacing w:before="40" w:after="40"/>
              <w:rPr>
                <w:b/>
                <w:bCs/>
                <w:color w:val="388600"/>
                <w:sz w:val="20"/>
                <w:szCs w:val="20"/>
              </w:rPr>
            </w:pPr>
            <w:r w:rsidRPr="008E450A">
              <w:rPr>
                <w:b/>
                <w:bCs/>
                <w:color w:val="388600"/>
                <w:sz w:val="20"/>
                <w:szCs w:val="20"/>
              </w:rPr>
              <w:t>Civil society, scientific institutions, private sector</w:t>
            </w:r>
          </w:p>
        </w:tc>
        <w:tc>
          <w:tcPr>
            <w:tcW w:w="426" w:type="dxa"/>
          </w:tcPr>
          <w:p w14:paraId="6D82E526" w14:textId="77777777" w:rsidR="00AD472B" w:rsidRPr="008E450A" w:rsidRDefault="00AD472B">
            <w:pPr>
              <w:keepNext/>
              <w:keepLines/>
              <w:shd w:val="clear" w:color="auto" w:fill="FFFFFF" w:themeFill="background1"/>
              <w:spacing w:before="40" w:after="40"/>
              <w:jc w:val="right"/>
              <w:rPr>
                <w:b/>
                <w:bCs/>
                <w:color w:val="388600"/>
                <w:sz w:val="20"/>
                <w:szCs w:val="20"/>
              </w:rPr>
            </w:pPr>
            <w:r w:rsidRPr="008E450A">
              <w:rPr>
                <w:b/>
                <w:bCs/>
                <w:color w:val="388600"/>
                <w:sz w:val="20"/>
                <w:szCs w:val="20"/>
              </w:rPr>
              <w:t xml:space="preserve">  6 </w:t>
            </w:r>
          </w:p>
        </w:tc>
        <w:tc>
          <w:tcPr>
            <w:tcW w:w="2693" w:type="dxa"/>
          </w:tcPr>
          <w:p w14:paraId="519DC183" w14:textId="77777777" w:rsidR="00AD472B" w:rsidRPr="008E450A" w:rsidRDefault="00AD472B">
            <w:pPr>
              <w:keepNext/>
              <w:keepLines/>
              <w:shd w:val="clear" w:color="auto" w:fill="FFFFFF" w:themeFill="background1"/>
              <w:spacing w:before="40" w:after="40"/>
              <w:rPr>
                <w:b/>
                <w:bCs/>
                <w:color w:val="388600"/>
                <w:sz w:val="20"/>
                <w:szCs w:val="20"/>
              </w:rPr>
            </w:pPr>
            <w:r w:rsidRPr="008E450A">
              <w:rPr>
                <w:b/>
                <w:bCs/>
                <w:color w:val="388600"/>
                <w:sz w:val="20"/>
                <w:szCs w:val="20"/>
              </w:rPr>
              <w:t>2 per category</w:t>
            </w:r>
          </w:p>
        </w:tc>
      </w:tr>
    </w:tbl>
    <w:p w14:paraId="56EF5E51" w14:textId="77777777" w:rsidR="00AD472B" w:rsidRPr="008E450A" w:rsidRDefault="00AD472B" w:rsidP="00AD472B">
      <w:pPr>
        <w:shd w:val="clear" w:color="auto" w:fill="FFFFFF" w:themeFill="background1"/>
        <w:spacing w:before="120" w:after="120"/>
        <w:ind w:left="284"/>
        <w:rPr>
          <w:b/>
          <w:bCs/>
          <w:color w:val="388600"/>
          <w:sz w:val="20"/>
          <w:szCs w:val="20"/>
        </w:rPr>
      </w:pPr>
      <w:r w:rsidRPr="008E450A">
        <w:rPr>
          <w:b/>
          <w:bCs/>
          <w:color w:val="388600"/>
          <w:sz w:val="20"/>
          <w:szCs w:val="20"/>
        </w:rPr>
        <w:t>*Note, in case the MPTF is designated as the host entity, a minimum of two UN agencies are required in the establishment of the fund, as per the MPTFO standard operating procedures.</w:t>
      </w:r>
    </w:p>
    <w:p w14:paraId="38023001" w14:textId="77777777" w:rsidR="00AD472B" w:rsidRPr="00331884" w:rsidRDefault="00AD472B" w:rsidP="00AD472B">
      <w:pPr>
        <w:shd w:val="clear" w:color="auto" w:fill="FFFFFF" w:themeFill="background1"/>
        <w:spacing w:before="360" w:after="120"/>
        <w:rPr>
          <w:b/>
          <w:bCs/>
          <w:color w:val="388600"/>
          <w:u w:val="single"/>
        </w:rPr>
      </w:pPr>
      <w:r w:rsidRPr="008E450A">
        <w:rPr>
          <w:b/>
          <w:bCs/>
          <w:color w:val="388600"/>
          <w:u w:val="single"/>
        </w:rPr>
        <w:t xml:space="preserve">Enclosure Y: Function of the </w:t>
      </w:r>
      <w:r w:rsidRPr="00331884">
        <w:rPr>
          <w:b/>
          <w:bCs/>
          <w:color w:val="388600"/>
          <w:u w:val="single"/>
        </w:rPr>
        <w:t>Secretariat</w:t>
      </w:r>
    </w:p>
    <w:p w14:paraId="46F86364" w14:textId="77777777" w:rsidR="00AD472B" w:rsidRPr="008E450A" w:rsidRDefault="00AD472B" w:rsidP="00AD472B">
      <w:pPr>
        <w:shd w:val="clear" w:color="auto" w:fill="FFFFFF" w:themeFill="background1"/>
        <w:spacing w:before="120" w:after="120"/>
        <w:rPr>
          <w:b/>
          <w:bCs/>
          <w:color w:val="388600"/>
        </w:rPr>
      </w:pPr>
      <w:r w:rsidRPr="00331884">
        <w:rPr>
          <w:b/>
          <w:bCs/>
          <w:color w:val="388600"/>
        </w:rPr>
        <w:t>The Secretariat of the Multilateral Mechanism supports the functioning of the multilateral mechanism, including the global fund, in line with decisions of the Conference of the Parties as the governing body of the mechanism, and as guided by the Steering Committee. Specifically, the Secretariat would:</w:t>
      </w:r>
    </w:p>
    <w:p w14:paraId="4209C2AD" w14:textId="77777777" w:rsidR="00AD472B" w:rsidRPr="008E450A" w:rsidRDefault="00AD472B" w:rsidP="00AD472B">
      <w:pPr>
        <w:pStyle w:val="ListParagraph"/>
        <w:numPr>
          <w:ilvl w:val="0"/>
          <w:numId w:val="57"/>
        </w:numPr>
        <w:shd w:val="clear" w:color="auto" w:fill="FFFFFF" w:themeFill="background1"/>
        <w:tabs>
          <w:tab w:val="clear" w:pos="567"/>
          <w:tab w:val="clear" w:pos="1134"/>
          <w:tab w:val="clear" w:pos="1701"/>
          <w:tab w:val="clear" w:pos="2268"/>
        </w:tabs>
        <w:spacing w:before="120" w:after="120"/>
        <w:rPr>
          <w:b/>
          <w:bCs/>
          <w:color w:val="388600"/>
        </w:rPr>
      </w:pPr>
      <w:r w:rsidRPr="008E450A">
        <w:rPr>
          <w:b/>
          <w:bCs/>
          <w:color w:val="388600"/>
        </w:rPr>
        <w:t xml:space="preserve">Prepare periodic reports and analysis on the contributions to the global fund </w:t>
      </w:r>
      <w:proofErr w:type="gramStart"/>
      <w:r w:rsidRPr="008E450A">
        <w:rPr>
          <w:b/>
          <w:bCs/>
          <w:color w:val="388600"/>
        </w:rPr>
        <w:t>on the basis of</w:t>
      </w:r>
      <w:proofErr w:type="gramEnd"/>
      <w:r w:rsidRPr="008E450A">
        <w:rPr>
          <w:b/>
          <w:bCs/>
          <w:color w:val="388600"/>
        </w:rPr>
        <w:t xml:space="preserve"> information provided by the host institution of the Fund</w:t>
      </w:r>
    </w:p>
    <w:p w14:paraId="0B7E4E67" w14:textId="77777777" w:rsidR="00AD472B" w:rsidRPr="008E450A" w:rsidRDefault="00AD472B" w:rsidP="00AD472B">
      <w:pPr>
        <w:pStyle w:val="ListParagraph"/>
        <w:numPr>
          <w:ilvl w:val="0"/>
          <w:numId w:val="57"/>
        </w:numPr>
        <w:shd w:val="clear" w:color="auto" w:fill="FFFFFF" w:themeFill="background1"/>
        <w:tabs>
          <w:tab w:val="clear" w:pos="567"/>
          <w:tab w:val="clear" w:pos="1134"/>
          <w:tab w:val="clear" w:pos="1701"/>
          <w:tab w:val="clear" w:pos="2268"/>
        </w:tabs>
        <w:spacing w:before="120" w:after="120"/>
        <w:rPr>
          <w:b/>
          <w:bCs/>
          <w:color w:val="388600"/>
        </w:rPr>
      </w:pPr>
      <w:r w:rsidRPr="008E450A">
        <w:rPr>
          <w:b/>
          <w:bCs/>
          <w:color w:val="388600"/>
        </w:rPr>
        <w:t xml:space="preserve">Prepare periodic reports and analysis on the use of the fund, on the basis of </w:t>
      </w:r>
      <w:proofErr w:type="gramStart"/>
      <w:r w:rsidRPr="008E450A">
        <w:rPr>
          <w:b/>
          <w:bCs/>
          <w:color w:val="388600"/>
        </w:rPr>
        <w:t>information  provided</w:t>
      </w:r>
      <w:proofErr w:type="gramEnd"/>
      <w:r w:rsidRPr="008E450A">
        <w:rPr>
          <w:b/>
          <w:bCs/>
          <w:color w:val="388600"/>
        </w:rPr>
        <w:t xml:space="preserve"> by recipient entities  </w:t>
      </w:r>
    </w:p>
    <w:p w14:paraId="079279F2" w14:textId="77777777" w:rsidR="00AD472B" w:rsidRPr="008E450A" w:rsidRDefault="00AD472B" w:rsidP="00AD472B">
      <w:pPr>
        <w:pStyle w:val="ListParagraph"/>
        <w:numPr>
          <w:ilvl w:val="0"/>
          <w:numId w:val="57"/>
        </w:numPr>
        <w:shd w:val="clear" w:color="auto" w:fill="FFFFFF" w:themeFill="background1"/>
        <w:tabs>
          <w:tab w:val="clear" w:pos="567"/>
          <w:tab w:val="clear" w:pos="1134"/>
          <w:tab w:val="clear" w:pos="1701"/>
          <w:tab w:val="clear" w:pos="2268"/>
        </w:tabs>
        <w:spacing w:before="120" w:after="120"/>
        <w:rPr>
          <w:b/>
          <w:bCs/>
          <w:color w:val="388600"/>
        </w:rPr>
      </w:pPr>
      <w:r w:rsidRPr="008E450A">
        <w:rPr>
          <w:b/>
          <w:bCs/>
          <w:color w:val="388600"/>
        </w:rPr>
        <w:t>Service meetings of the Steering Committee</w:t>
      </w:r>
    </w:p>
    <w:p w14:paraId="195CF90E" w14:textId="77777777" w:rsidR="00AD472B" w:rsidRPr="008E450A" w:rsidRDefault="00AD472B" w:rsidP="00AD472B">
      <w:pPr>
        <w:pStyle w:val="ListParagraph"/>
        <w:numPr>
          <w:ilvl w:val="0"/>
          <w:numId w:val="57"/>
        </w:numPr>
        <w:shd w:val="clear" w:color="auto" w:fill="FFFFFF" w:themeFill="background1"/>
        <w:tabs>
          <w:tab w:val="clear" w:pos="567"/>
          <w:tab w:val="clear" w:pos="1134"/>
          <w:tab w:val="clear" w:pos="1701"/>
          <w:tab w:val="clear" w:pos="2268"/>
        </w:tabs>
        <w:spacing w:before="120" w:after="120"/>
        <w:rPr>
          <w:b/>
          <w:bCs/>
          <w:color w:val="388600"/>
        </w:rPr>
      </w:pPr>
      <w:r w:rsidRPr="008E450A">
        <w:rPr>
          <w:b/>
          <w:bCs/>
          <w:color w:val="388600"/>
        </w:rPr>
        <w:lastRenderedPageBreak/>
        <w:t>Undertake any other tasks as determined by the Conference of the Parties, as the governing body of the mechanism</w:t>
      </w:r>
    </w:p>
    <w:p w14:paraId="3802B532" w14:textId="77777777" w:rsidR="00AD472B" w:rsidRPr="008E450A" w:rsidRDefault="00AD472B">
      <w:pPr>
        <w:tabs>
          <w:tab w:val="clear" w:pos="567"/>
          <w:tab w:val="clear" w:pos="1134"/>
          <w:tab w:val="clear" w:pos="1701"/>
          <w:tab w:val="clear" w:pos="2268"/>
        </w:tabs>
        <w:spacing w:after="160" w:line="259" w:lineRule="auto"/>
        <w:jc w:val="left"/>
        <w:rPr>
          <w:b/>
          <w:bCs/>
          <w:sz w:val="24"/>
          <w:szCs w:val="24"/>
          <w:lang w:val="en-GB"/>
        </w:rPr>
      </w:pPr>
      <w:r w:rsidRPr="008E450A">
        <w:rPr>
          <w:b/>
          <w:bCs/>
          <w:sz w:val="24"/>
          <w:szCs w:val="24"/>
          <w:lang w:val="en-GB"/>
        </w:rPr>
        <w:br w:type="page"/>
      </w:r>
    </w:p>
    <w:p w14:paraId="47FCBFF6" w14:textId="42FE7CB3" w:rsidR="002B6782" w:rsidRPr="00F605C8" w:rsidRDefault="002B6782" w:rsidP="00F605C8">
      <w:pPr>
        <w:pStyle w:val="Para1"/>
        <w:keepNext/>
        <w:numPr>
          <w:ilvl w:val="0"/>
          <w:numId w:val="0"/>
        </w:numPr>
        <w:shd w:val="clear" w:color="auto" w:fill="FFFFFF" w:themeFill="background1"/>
        <w:ind w:left="357" w:hanging="357"/>
        <w:jc w:val="left"/>
        <w:rPr>
          <w:b/>
          <w:sz w:val="24"/>
          <w:szCs w:val="24"/>
          <w:lang w:val="en-GB"/>
        </w:rPr>
      </w:pPr>
      <w:r w:rsidRPr="00F605C8">
        <w:rPr>
          <w:b/>
          <w:sz w:val="24"/>
          <w:szCs w:val="24"/>
          <w:lang w:val="en-GB"/>
        </w:rPr>
        <w:lastRenderedPageBreak/>
        <w:t>[Enclosure D</w:t>
      </w:r>
    </w:p>
    <w:p w14:paraId="465D08AC" w14:textId="77777777" w:rsidR="002B6782" w:rsidRPr="00F605C8" w:rsidRDefault="002B6782" w:rsidP="00F605C8">
      <w:pPr>
        <w:pStyle w:val="Para1"/>
        <w:keepNext/>
        <w:numPr>
          <w:ilvl w:val="0"/>
          <w:numId w:val="0"/>
        </w:numPr>
        <w:shd w:val="clear" w:color="auto" w:fill="FFFFFF" w:themeFill="background1"/>
        <w:ind w:left="357" w:hanging="357"/>
        <w:jc w:val="left"/>
        <w:rPr>
          <w:b/>
          <w:sz w:val="24"/>
          <w:szCs w:val="24"/>
          <w:lang w:val="en-GB"/>
        </w:rPr>
      </w:pPr>
      <w:r w:rsidRPr="00F605C8">
        <w:rPr>
          <w:b/>
          <w:sz w:val="24"/>
          <w:szCs w:val="24"/>
          <w:lang w:val="en-GB"/>
        </w:rPr>
        <w:t xml:space="preserve">[Indicative </w:t>
      </w:r>
      <w:proofErr w:type="gramStart"/>
      <w:r w:rsidRPr="00F605C8">
        <w:rPr>
          <w:b/>
          <w:sz w:val="24"/>
          <w:szCs w:val="24"/>
          <w:lang w:val="en-GB"/>
        </w:rPr>
        <w:t>factors][</w:t>
      </w:r>
      <w:proofErr w:type="gramEnd"/>
      <w:r w:rsidRPr="00F605C8">
        <w:rPr>
          <w:b/>
          <w:sz w:val="24"/>
          <w:szCs w:val="24"/>
          <w:lang w:val="en-GB"/>
        </w:rPr>
        <w:t xml:space="preserve">Factors] to be considered in the review </w:t>
      </w:r>
    </w:p>
    <w:p w14:paraId="7A22932F" w14:textId="77777777" w:rsidR="002B6782" w:rsidRPr="00F605C8" w:rsidRDefault="002B6782" w:rsidP="00F605C8">
      <w:pPr>
        <w:pStyle w:val="CBDNormalNoNumber"/>
        <w:shd w:val="clear" w:color="auto" w:fill="FFFFFF" w:themeFill="background1"/>
        <w:spacing w:before="120"/>
        <w:ind w:left="567"/>
        <w:rPr>
          <w:i/>
          <w:iCs/>
          <w:lang w:val="en-GB"/>
        </w:rPr>
      </w:pPr>
      <w:r w:rsidRPr="00F605C8">
        <w:rPr>
          <w:i/>
          <w:iCs/>
          <w:lang w:val="en-GB"/>
        </w:rPr>
        <w:t>To be elaborated taking into consideration the following, which is drawn from document CBD/WGDSI/2/2/Add.1:</w:t>
      </w:r>
    </w:p>
    <w:p w14:paraId="1B757713" w14:textId="77777777" w:rsidR="002B6782" w:rsidRPr="00F605C8" w:rsidRDefault="002B6782" w:rsidP="00F605C8">
      <w:pPr>
        <w:pStyle w:val="CBDNormalNoNumber"/>
        <w:numPr>
          <w:ilvl w:val="0"/>
          <w:numId w:val="41"/>
        </w:numPr>
        <w:shd w:val="clear" w:color="auto" w:fill="FFFFFF" w:themeFill="background1"/>
        <w:spacing w:before="120"/>
        <w:ind w:left="567" w:firstLine="567"/>
        <w:rPr>
          <w:lang w:val="en-GB"/>
        </w:rPr>
      </w:pPr>
      <w:r w:rsidRPr="00F605C8">
        <w:rPr>
          <w:lang w:val="en-GB"/>
        </w:rPr>
        <w:t>Amount of funds mobilized through the global fund, in total and disaggregated by contributors and recipients (countries and indigenous peoples and local communities);</w:t>
      </w:r>
    </w:p>
    <w:p w14:paraId="0465D744" w14:textId="77777777" w:rsidR="002B6782" w:rsidRPr="00F605C8" w:rsidRDefault="002B6782" w:rsidP="00F605C8">
      <w:pPr>
        <w:pStyle w:val="CBDNormalNoNumber"/>
        <w:shd w:val="clear" w:color="auto" w:fill="FFFFFF" w:themeFill="background1"/>
        <w:tabs>
          <w:tab w:val="clear" w:pos="1134"/>
        </w:tabs>
        <w:spacing w:before="120"/>
        <w:ind w:left="567" w:firstLine="567"/>
        <w:rPr>
          <w:lang w:val="en-GB"/>
        </w:rPr>
      </w:pPr>
      <w:r w:rsidRPr="00F605C8">
        <w:rPr>
          <w:lang w:val="en-GB"/>
        </w:rPr>
        <w:t>[(b)</w:t>
      </w:r>
      <w:r w:rsidRPr="00F605C8">
        <w:rPr>
          <w:lang w:val="en-GB"/>
        </w:rPr>
        <w:tab/>
        <w:t>The [indicative] list of sectors, as provided in enclosure A, taking the experience of the multilateral mechanism and new technical and commercial developments into account;]</w:t>
      </w:r>
    </w:p>
    <w:p w14:paraId="52000A7E" w14:textId="77777777" w:rsidR="002B6782" w:rsidRPr="00F605C8" w:rsidRDefault="002B6782" w:rsidP="00F605C8">
      <w:pPr>
        <w:pStyle w:val="CBDNormalNoNumber"/>
        <w:shd w:val="clear" w:color="auto" w:fill="FFFFFF" w:themeFill="background1"/>
        <w:spacing w:before="120"/>
        <w:ind w:left="567" w:firstLine="567"/>
        <w:rPr>
          <w:lang w:val="en-GB"/>
        </w:rPr>
      </w:pPr>
      <w:r w:rsidRPr="00F605C8">
        <w:rPr>
          <w:lang w:val="en-GB"/>
        </w:rPr>
        <w:t>(c)</w:t>
      </w:r>
      <w:r w:rsidRPr="00F605C8">
        <w:rPr>
          <w:lang w:val="en-GB"/>
        </w:rPr>
        <w:tab/>
        <w:t xml:space="preserve">Summary information on the activities supported by the </w:t>
      </w:r>
      <w:proofErr w:type="gramStart"/>
      <w:r w:rsidRPr="00F605C8">
        <w:rPr>
          <w:lang w:val="en-GB"/>
        </w:rPr>
        <w:t>fund[</w:t>
      </w:r>
      <w:proofErr w:type="gramEnd"/>
      <w:r w:rsidRPr="00F605C8">
        <w:rPr>
          <w:lang w:val="en-GB"/>
        </w:rPr>
        <w:t xml:space="preserve">, </w:t>
      </w:r>
      <w:r w:rsidRPr="00F605C8">
        <w:rPr>
          <w:rFonts w:eastAsia="MS Gothic"/>
          <w:lang w:val="en-GB"/>
        </w:rPr>
        <w:t>inter alia, effectiveness evaluation of each project]</w:t>
      </w:r>
      <w:r w:rsidRPr="00F605C8">
        <w:rPr>
          <w:lang w:val="en-GB"/>
        </w:rPr>
        <w:t>;</w:t>
      </w:r>
    </w:p>
    <w:p w14:paraId="669F65DA" w14:textId="77777777" w:rsidR="002B6782" w:rsidRPr="00F605C8" w:rsidRDefault="002B6782" w:rsidP="00F605C8">
      <w:pPr>
        <w:pStyle w:val="CBDNormalNoNumber"/>
        <w:shd w:val="clear" w:color="auto" w:fill="FFFFFF" w:themeFill="background1"/>
        <w:spacing w:before="120"/>
        <w:ind w:left="567" w:firstLine="567"/>
        <w:rPr>
          <w:lang w:val="en-GB"/>
        </w:rPr>
      </w:pPr>
      <w:r w:rsidRPr="00F605C8">
        <w:rPr>
          <w:lang w:val="en-GB"/>
        </w:rPr>
        <w:t>(d)</w:t>
      </w:r>
      <w:r w:rsidRPr="00F605C8">
        <w:rPr>
          <w:lang w:val="en-GB"/>
        </w:rPr>
        <w:tab/>
        <w:t>Estimates of the scope and value of the non-monetary benefits facilitated by the multilateral mechanism;</w:t>
      </w:r>
    </w:p>
    <w:p w14:paraId="0C13537C" w14:textId="77777777" w:rsidR="002B6782" w:rsidRPr="00F605C8" w:rsidRDefault="002B6782" w:rsidP="00F605C8">
      <w:pPr>
        <w:pStyle w:val="CBDNormalNoNumber"/>
        <w:shd w:val="clear" w:color="auto" w:fill="FFFFFF" w:themeFill="background1"/>
        <w:spacing w:before="120"/>
        <w:ind w:left="567" w:firstLine="567"/>
        <w:rPr>
          <w:lang w:val="en-GB"/>
        </w:rPr>
      </w:pPr>
      <w:r w:rsidRPr="00F605C8">
        <w:rPr>
          <w:lang w:val="en-GB"/>
        </w:rPr>
        <w:t>(e)</w:t>
      </w:r>
      <w:r w:rsidRPr="00F605C8">
        <w:rPr>
          <w:lang w:val="en-GB"/>
        </w:rPr>
        <w:tab/>
        <w:t xml:space="preserve">An assessment of the efficiency of the multilateral </w:t>
      </w:r>
      <w:proofErr w:type="gramStart"/>
      <w:r w:rsidRPr="00F605C8">
        <w:rPr>
          <w:lang w:val="en-GB"/>
        </w:rPr>
        <w:t>mechanism[</w:t>
      </w:r>
      <w:proofErr w:type="gramEnd"/>
      <w:r w:rsidRPr="00F605C8">
        <w:rPr>
          <w:lang w:val="en-GB"/>
        </w:rPr>
        <w:t>, including the global fund], taking into account the costs of its operations and the suitability of the trigger for monetary contributions;</w:t>
      </w:r>
    </w:p>
    <w:p w14:paraId="5C76761D" w14:textId="77777777" w:rsidR="002B6782" w:rsidRPr="00F605C8" w:rsidRDefault="002B6782" w:rsidP="00F605C8">
      <w:pPr>
        <w:pStyle w:val="CBDNormalNoNumber"/>
        <w:shd w:val="clear" w:color="auto" w:fill="FFFFFF" w:themeFill="background1"/>
        <w:spacing w:before="120"/>
        <w:ind w:left="567" w:firstLine="567"/>
        <w:rPr>
          <w:lang w:val="en-GB"/>
        </w:rPr>
      </w:pPr>
      <w:r w:rsidRPr="00F605C8">
        <w:rPr>
          <w:lang w:val="en-GB"/>
        </w:rPr>
        <w:t>(f)</w:t>
      </w:r>
      <w:r w:rsidRPr="00F605C8">
        <w:rPr>
          <w:lang w:val="en-GB"/>
        </w:rPr>
        <w:tab/>
        <w:t>An assessment of the contribution of the multilateral mechanism to the realization of the three objectives of the Convention on Biological Diversity – [and the implementation of the goals and targets of the Kunming-Montreal Global Biodiversity Framework];</w:t>
      </w:r>
    </w:p>
    <w:p w14:paraId="479E2DF9" w14:textId="77777777" w:rsidR="002B6782" w:rsidRPr="00F605C8" w:rsidRDefault="002B6782" w:rsidP="00F605C8">
      <w:pPr>
        <w:pStyle w:val="CBDNormalNoNumber"/>
        <w:shd w:val="clear" w:color="auto" w:fill="FFFFFF" w:themeFill="background1"/>
        <w:spacing w:before="120"/>
        <w:ind w:left="567" w:firstLine="567"/>
        <w:rPr>
          <w:lang w:val="en-GB"/>
        </w:rPr>
      </w:pPr>
      <w:r w:rsidRPr="00F605C8">
        <w:rPr>
          <w:lang w:val="en-GB"/>
        </w:rPr>
        <w:t>[(g)</w:t>
      </w:r>
      <w:r w:rsidRPr="00F605C8">
        <w:rPr>
          <w:lang w:val="en-GB"/>
        </w:rPr>
        <w:tab/>
        <w:t>An assessment of the effectiveness of the multilateral mechanism in providing legal certainty to providers and users of digital sequence information on genetic resources;]</w:t>
      </w:r>
    </w:p>
    <w:p w14:paraId="1A567177" w14:textId="77777777" w:rsidR="002B6782" w:rsidRPr="00F605C8" w:rsidRDefault="002B6782" w:rsidP="00F605C8">
      <w:pPr>
        <w:pStyle w:val="CBDNormalNoNumber"/>
        <w:shd w:val="clear" w:color="auto" w:fill="FFFFFF" w:themeFill="background1"/>
        <w:spacing w:before="120"/>
        <w:ind w:left="567" w:firstLine="567"/>
        <w:rPr>
          <w:lang w:val="en-GB"/>
        </w:rPr>
      </w:pPr>
      <w:r w:rsidRPr="00F605C8">
        <w:rPr>
          <w:lang w:val="en-GB"/>
        </w:rPr>
        <w:t>[(h)</w:t>
      </w:r>
      <w:r w:rsidRPr="00F605C8">
        <w:rPr>
          <w:lang w:val="en-GB"/>
        </w:rPr>
        <w:tab/>
        <w:t>Information on any interactions between the multilateral mechanism and benefits from the utilization of genetic resources under the Convention and the Nagoya Protocol on Access to Genetic Resources and the Fair and Equitable Sharing of Benefits Arising from their Utilization;]</w:t>
      </w:r>
    </w:p>
    <w:p w14:paraId="014BAB11" w14:textId="77777777" w:rsidR="002B6782" w:rsidRPr="00F605C8" w:rsidRDefault="002B6782" w:rsidP="00F605C8">
      <w:pPr>
        <w:pStyle w:val="CBDNormalNoNumber"/>
        <w:shd w:val="clear" w:color="auto" w:fill="FFFFFF" w:themeFill="background1"/>
        <w:spacing w:before="120"/>
        <w:ind w:left="567" w:firstLine="567"/>
        <w:rPr>
          <w:lang w:val="en-GB"/>
        </w:rPr>
      </w:pPr>
      <w:r w:rsidRPr="00F605C8">
        <w:rPr>
          <w:lang w:val="en-GB"/>
        </w:rPr>
        <w:t>(</w:t>
      </w:r>
      <w:proofErr w:type="spellStart"/>
      <w:r w:rsidRPr="00F605C8">
        <w:rPr>
          <w:lang w:val="en-GB"/>
        </w:rPr>
        <w:t>i</w:t>
      </w:r>
      <w:proofErr w:type="spellEnd"/>
      <w:r w:rsidRPr="00F605C8">
        <w:rPr>
          <w:lang w:val="en-GB"/>
        </w:rPr>
        <w:t>)</w:t>
      </w:r>
      <w:r w:rsidRPr="00F605C8">
        <w:rPr>
          <w:lang w:val="en-GB"/>
        </w:rPr>
        <w:tab/>
        <w:t xml:space="preserve">Information on any multiple payments related to </w:t>
      </w:r>
      <w:r w:rsidRPr="00F605C8">
        <w:rPr>
          <w:bCs/>
        </w:rPr>
        <w:t>digital sequence information on genetic resources</w:t>
      </w:r>
      <w:r w:rsidRPr="00F605C8">
        <w:rPr>
          <w:lang w:val="en-GB"/>
        </w:rPr>
        <w:t xml:space="preserve">, </w:t>
      </w:r>
      <w:proofErr w:type="gramStart"/>
      <w:r w:rsidRPr="00F605C8">
        <w:rPr>
          <w:lang w:val="en-GB"/>
        </w:rPr>
        <w:t>taking into account</w:t>
      </w:r>
      <w:proofErr w:type="gramEnd"/>
      <w:r w:rsidRPr="00F605C8">
        <w:rPr>
          <w:lang w:val="en-GB"/>
        </w:rPr>
        <w:t xml:space="preserve"> benefits shared through the multilateral mechanism and those related to </w:t>
      </w:r>
      <w:r w:rsidRPr="00F605C8">
        <w:rPr>
          <w:bCs/>
        </w:rPr>
        <w:t xml:space="preserve">such information </w:t>
      </w:r>
      <w:r w:rsidRPr="00F605C8">
        <w:rPr>
          <w:lang w:val="en-GB"/>
        </w:rPr>
        <w:t>shared under national access and benefit-sharing measures;</w:t>
      </w:r>
    </w:p>
    <w:p w14:paraId="4EEE4D91" w14:textId="77777777" w:rsidR="002B6782" w:rsidRPr="00F605C8" w:rsidRDefault="002B6782" w:rsidP="00F605C8">
      <w:pPr>
        <w:pStyle w:val="CBDNormalNoNumber"/>
        <w:shd w:val="clear" w:color="auto" w:fill="FFFFFF" w:themeFill="background1"/>
        <w:spacing w:before="120"/>
        <w:ind w:left="567" w:firstLine="567"/>
        <w:rPr>
          <w:lang w:val="en-GB"/>
        </w:rPr>
      </w:pPr>
      <w:r w:rsidRPr="00F605C8">
        <w:rPr>
          <w:lang w:val="en-GB"/>
        </w:rPr>
        <w:t>(j)</w:t>
      </w:r>
      <w:r w:rsidRPr="00F605C8">
        <w:rPr>
          <w:lang w:val="en-GB"/>
        </w:rPr>
        <w:tab/>
        <w:t>Information on any implications of the operation of the multilateral mechanism on the rights of indigenous peoples and local communities, including with respect to their traditional knowledge and associated genetic resources, as well as possible implications on other groups, including women and youth;</w:t>
      </w:r>
    </w:p>
    <w:p w14:paraId="27229BD4" w14:textId="77777777" w:rsidR="002B6782" w:rsidRPr="00F605C8" w:rsidRDefault="002B6782" w:rsidP="00F605C8">
      <w:pPr>
        <w:pStyle w:val="CBDNormalNoNumber"/>
        <w:shd w:val="clear" w:color="auto" w:fill="FFFFFF" w:themeFill="background1"/>
        <w:spacing w:before="120"/>
        <w:ind w:left="567" w:firstLine="567"/>
        <w:rPr>
          <w:lang w:val="en-GB"/>
        </w:rPr>
      </w:pPr>
      <w:r w:rsidRPr="00F605C8">
        <w:rPr>
          <w:lang w:val="en-GB"/>
        </w:rPr>
        <w:t>(k)</w:t>
      </w:r>
      <w:r w:rsidRPr="00F605C8">
        <w:rPr>
          <w:lang w:val="en-GB"/>
        </w:rPr>
        <w:tab/>
        <w:t xml:space="preserve">Information on any implications of the operation of the multilateral mechanism on the operations of public databases on </w:t>
      </w:r>
      <w:r w:rsidRPr="00F605C8">
        <w:rPr>
          <w:bCs/>
        </w:rPr>
        <w:t>digital sequence information on genetic resources</w:t>
      </w:r>
      <w:r w:rsidRPr="00F605C8">
        <w:rPr>
          <w:lang w:val="en-GB"/>
        </w:rPr>
        <w:t xml:space="preserve">, </w:t>
      </w:r>
      <w:proofErr w:type="gramStart"/>
      <w:r w:rsidRPr="00F605C8">
        <w:rPr>
          <w:lang w:val="en-GB"/>
        </w:rPr>
        <w:t>in particular with</w:t>
      </w:r>
      <w:proofErr w:type="gramEnd"/>
      <w:r w:rsidRPr="00F605C8">
        <w:rPr>
          <w:lang w:val="en-GB"/>
        </w:rPr>
        <w:t xml:space="preserve"> respect to open access, as well as any implications on research and innovation, including potential implications for data governance;</w:t>
      </w:r>
    </w:p>
    <w:p w14:paraId="75C0E563" w14:textId="77777777" w:rsidR="002B6782" w:rsidRPr="00F605C8" w:rsidRDefault="002B6782" w:rsidP="00F605C8">
      <w:pPr>
        <w:pStyle w:val="CBDNormalNoNumber"/>
        <w:shd w:val="clear" w:color="auto" w:fill="FFFFFF" w:themeFill="background1"/>
        <w:spacing w:before="120"/>
        <w:ind w:left="567" w:firstLine="567"/>
        <w:rPr>
          <w:lang w:val="en-GB"/>
        </w:rPr>
      </w:pPr>
      <w:r w:rsidRPr="00F605C8">
        <w:rPr>
          <w:lang w:val="en-GB"/>
        </w:rPr>
        <w:t>(l)</w:t>
      </w:r>
      <w:r w:rsidRPr="00F605C8">
        <w:rPr>
          <w:lang w:val="en-GB"/>
        </w:rPr>
        <w:tab/>
        <w:t>Information on the interactions and any synergies between the operation of the multilateral mechanism and other multilateral access and benefit-sharing instruments;</w:t>
      </w:r>
    </w:p>
    <w:p w14:paraId="042CEAD9" w14:textId="77777777" w:rsidR="002B6782" w:rsidRPr="00F605C8" w:rsidRDefault="002B6782" w:rsidP="00F605C8">
      <w:pPr>
        <w:pStyle w:val="CBDNormalNoNumber"/>
        <w:shd w:val="clear" w:color="auto" w:fill="FFFFFF" w:themeFill="background1"/>
        <w:spacing w:before="120"/>
        <w:ind w:left="567" w:firstLine="567"/>
        <w:rPr>
          <w:lang w:val="en-GB"/>
        </w:rPr>
      </w:pPr>
      <w:r w:rsidRPr="00F605C8">
        <w:rPr>
          <w:lang w:val="en-GB"/>
        </w:rPr>
        <w:t>(m)</w:t>
      </w:r>
      <w:r w:rsidRPr="00F605C8">
        <w:rPr>
          <w:lang w:val="en-GB"/>
        </w:rPr>
        <w:tab/>
        <w:t xml:space="preserve">A review of the interaction between the multilateral mechanism and any existing national [measures][arrangements] for access and benefit-sharing on </w:t>
      </w:r>
      <w:r w:rsidRPr="00F605C8">
        <w:rPr>
          <w:bCs/>
        </w:rPr>
        <w:t>digital sequence information on genetic resources;</w:t>
      </w:r>
    </w:p>
    <w:p w14:paraId="4A3A3F41" w14:textId="77777777" w:rsidR="002B6782" w:rsidRPr="00F605C8" w:rsidRDefault="002B6782" w:rsidP="00F605C8">
      <w:pPr>
        <w:pStyle w:val="CBDNormalNoNumber"/>
        <w:shd w:val="clear" w:color="auto" w:fill="FFFFFF" w:themeFill="background1"/>
        <w:spacing w:before="120"/>
        <w:ind w:left="567" w:firstLine="567"/>
        <w:rPr>
          <w:lang w:val="en-GB"/>
        </w:rPr>
      </w:pPr>
      <w:r w:rsidRPr="00F605C8">
        <w:rPr>
          <w:lang w:val="en-GB"/>
        </w:rPr>
        <w:t>[(n)</w:t>
      </w:r>
      <w:r w:rsidRPr="00F605C8">
        <w:rPr>
          <w:lang w:val="en-GB"/>
        </w:rPr>
        <w:tab/>
        <w:t>The possibility of the voluntary extension of the multilateral mechanism to genetic resources in future;]</w:t>
      </w:r>
    </w:p>
    <w:p w14:paraId="379971D6" w14:textId="77777777" w:rsidR="002B6782" w:rsidRPr="00F605C8" w:rsidRDefault="002B6782" w:rsidP="00F605C8">
      <w:pPr>
        <w:pStyle w:val="CBDNormalNoNumber"/>
        <w:shd w:val="clear" w:color="auto" w:fill="FFFFFF" w:themeFill="background1"/>
        <w:spacing w:before="120"/>
        <w:ind w:left="567" w:firstLine="567"/>
        <w:rPr>
          <w:lang w:val="en-GB"/>
        </w:rPr>
      </w:pPr>
      <w:r w:rsidRPr="00F605C8">
        <w:rPr>
          <w:lang w:val="en-GB"/>
        </w:rPr>
        <w:t>[(o)</w:t>
      </w:r>
      <w:r w:rsidRPr="00F605C8">
        <w:rPr>
          <w:lang w:val="en-GB"/>
        </w:rPr>
        <w:tab/>
        <w:t>Information on other issues arising from new and emerging technologies that are relevant to the operation of the multilateral mechanism;]</w:t>
      </w:r>
    </w:p>
    <w:p w14:paraId="14B0F4B0" w14:textId="77777777" w:rsidR="002B6782" w:rsidRPr="00F605C8" w:rsidRDefault="002B6782" w:rsidP="00F605C8">
      <w:pPr>
        <w:pStyle w:val="CBDNormalNoNumber"/>
        <w:shd w:val="clear" w:color="auto" w:fill="FFFFFF" w:themeFill="background1"/>
        <w:spacing w:before="120"/>
        <w:ind w:left="567" w:firstLine="567"/>
        <w:rPr>
          <w:lang w:val="en-GB"/>
        </w:rPr>
      </w:pPr>
      <w:r w:rsidRPr="00F605C8">
        <w:rPr>
          <w:lang w:val="en-GB"/>
        </w:rPr>
        <w:lastRenderedPageBreak/>
        <w:t>[(p)</w:t>
      </w:r>
      <w:r w:rsidRPr="00F605C8">
        <w:rPr>
          <w:lang w:val="en-GB"/>
        </w:rPr>
        <w:tab/>
        <w:t xml:space="preserve">Information on any implications of the operation of the multilateral mechanism on the operation of public databases on </w:t>
      </w:r>
      <w:r w:rsidRPr="00F605C8">
        <w:t>digital sequence information on genetic resources</w:t>
      </w:r>
      <w:r w:rsidRPr="00F605C8">
        <w:rPr>
          <w:lang w:val="en-GB"/>
        </w:rPr>
        <w:t>, including potential implications for data governance and measures taken by entities operating such databases pursuant to paragraph 9 of the annex;]</w:t>
      </w:r>
    </w:p>
    <w:p w14:paraId="63A7C486" w14:textId="77777777" w:rsidR="002B6782" w:rsidRPr="00F605C8" w:rsidRDefault="002B6782" w:rsidP="00F605C8">
      <w:pPr>
        <w:pStyle w:val="CBDNormalNoNumber"/>
        <w:shd w:val="clear" w:color="auto" w:fill="FFFFFF" w:themeFill="background1"/>
        <w:spacing w:before="120"/>
        <w:ind w:left="567" w:firstLine="567"/>
        <w:rPr>
          <w:lang w:val="en-GB"/>
        </w:rPr>
      </w:pPr>
      <w:r w:rsidRPr="00F605C8">
        <w:rPr>
          <w:lang w:val="en-GB"/>
        </w:rPr>
        <w:t>[(q)</w:t>
      </w:r>
      <w:r w:rsidRPr="00F605C8">
        <w:rPr>
          <w:lang w:val="en-GB"/>
        </w:rPr>
        <w:tab/>
        <w:t>Information on the measures taken by Parties pursuant to paragraph 10 of the annex.]</w:t>
      </w:r>
    </w:p>
    <w:p w14:paraId="61D564E2" w14:textId="6C56DE0B" w:rsidR="002B559C" w:rsidRPr="0072069C" w:rsidRDefault="008C73D7" w:rsidP="008C73D7">
      <w:pPr>
        <w:pStyle w:val="CBDNormalNoNumber"/>
        <w:shd w:val="clear" w:color="auto" w:fill="FFFFFF" w:themeFill="background1"/>
        <w:spacing w:before="120"/>
        <w:ind w:firstLine="567"/>
        <w:jc w:val="center"/>
        <w:rPr>
          <w:lang w:val="en-GB"/>
        </w:rPr>
      </w:pPr>
      <w:r>
        <w:rPr>
          <w:lang w:val="en-GB"/>
        </w:rPr>
        <w:t>__________</w:t>
      </w:r>
    </w:p>
    <w:sectPr w:rsidR="002B559C" w:rsidRPr="0072069C" w:rsidSect="00DD298B">
      <w:headerReference w:type="even" r:id="rId11"/>
      <w:headerReference w:type="default" r:id="rId12"/>
      <w:footerReference w:type="even" r:id="rId13"/>
      <w:footerReference w:type="default" r:id="rId14"/>
      <w:headerReference w:type="first" r:id="rId15"/>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76D43F" w14:textId="77777777" w:rsidR="00546836" w:rsidRDefault="00546836" w:rsidP="00A96B21">
      <w:r>
        <w:separator/>
      </w:r>
    </w:p>
  </w:endnote>
  <w:endnote w:type="continuationSeparator" w:id="0">
    <w:p w14:paraId="556DBC86" w14:textId="77777777" w:rsidR="00546836" w:rsidRDefault="00546836" w:rsidP="00A96B21">
      <w:r>
        <w:continuationSeparator/>
      </w:r>
    </w:p>
  </w:endnote>
  <w:endnote w:type="continuationNotice" w:id="1">
    <w:p w14:paraId="35CA01B2" w14:textId="77777777" w:rsidR="00546836" w:rsidRDefault="005468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Yu Gothic">
    <w:altName w:val="游ゴシック"/>
    <w:panose1 w:val="020B04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02B2FE" w14:textId="77777777" w:rsidR="00546836" w:rsidRDefault="00546836" w:rsidP="00A96B21">
      <w:r>
        <w:separator/>
      </w:r>
    </w:p>
  </w:footnote>
  <w:footnote w:type="continuationSeparator" w:id="0">
    <w:p w14:paraId="3E2A55D6" w14:textId="77777777" w:rsidR="00546836" w:rsidRDefault="00546836" w:rsidP="00A96B21">
      <w:r>
        <w:continuationSeparator/>
      </w:r>
    </w:p>
  </w:footnote>
  <w:footnote w:type="continuationNotice" w:id="1">
    <w:p w14:paraId="22344C35" w14:textId="77777777" w:rsidR="00546836" w:rsidRDefault="00546836"/>
  </w:footnote>
  <w:footnote w:id="2">
    <w:p w14:paraId="46670D02" w14:textId="77777777" w:rsidR="002B6782" w:rsidRPr="0082727B" w:rsidRDefault="002B6782" w:rsidP="00170960">
      <w:pPr>
        <w:pStyle w:val="FootnoteText"/>
        <w:jc w:val="both"/>
        <w:rPr>
          <w:lang w:val="en-CA"/>
        </w:rPr>
      </w:pPr>
      <w:r>
        <w:rPr>
          <w:rStyle w:val="FootnoteReference"/>
        </w:rPr>
        <w:footnoteRef/>
      </w:r>
      <w:r>
        <w:t xml:space="preserve"> T</w:t>
      </w:r>
      <w:r w:rsidRPr="00A65A60">
        <w:t xml:space="preserve">erminology </w:t>
      </w:r>
      <w:r>
        <w:t xml:space="preserve">relating </w:t>
      </w:r>
      <w:r w:rsidRPr="00766E68">
        <w:t xml:space="preserve">to </w:t>
      </w:r>
      <w:r w:rsidRPr="00EA7D31">
        <w:t>indigenous people</w:t>
      </w:r>
      <w:r w:rsidRPr="00766E68">
        <w:t>s and local communities and the possible inclusion of references to people of African descent will be aligned throughout the document according to the decision o</w:t>
      </w:r>
      <w:r w:rsidRPr="00EA7D31">
        <w:t>n Article</w:t>
      </w:r>
      <w:r w:rsidRPr="00766E68">
        <w:t xml:space="preserve"> 8(j) and related provisions to be adopted at the sixteenth meeting of the Conference of the Parties.</w:t>
      </w:r>
    </w:p>
  </w:footnote>
  <w:footnote w:id="3">
    <w:p w14:paraId="7A6AD034" w14:textId="77777777" w:rsidR="002B6782" w:rsidRDefault="002B6782" w:rsidP="00170960">
      <w:pPr>
        <w:pStyle w:val="FootnoteText"/>
        <w:jc w:val="both"/>
      </w:pPr>
      <w:r>
        <w:rPr>
          <w:rStyle w:val="FootnoteReference"/>
        </w:rPr>
        <w:footnoteRef/>
      </w:r>
      <w:r>
        <w:t xml:space="preserve"> </w:t>
      </w:r>
      <w:r w:rsidRPr="00314CFC">
        <w:t xml:space="preserve">United Nations, </w:t>
      </w:r>
      <w:r w:rsidRPr="00EA7D31">
        <w:rPr>
          <w:i/>
          <w:iCs/>
        </w:rPr>
        <w:t>Treaty Series</w:t>
      </w:r>
      <w:r w:rsidRPr="00314CFC">
        <w:t>, vol. 1760, No. 30619.</w:t>
      </w:r>
    </w:p>
  </w:footnote>
  <w:footnote w:id="4">
    <w:p w14:paraId="6EC249DB" w14:textId="77777777" w:rsidR="002B6782" w:rsidRPr="0015684F" w:rsidRDefault="002B6782" w:rsidP="002B6782">
      <w:pPr>
        <w:pStyle w:val="FootnoteText"/>
        <w:jc w:val="both"/>
        <w:rPr>
          <w:rFonts w:asciiTheme="majorBidi" w:hAnsiTheme="majorBidi" w:cstheme="majorBidi"/>
          <w:u w:val="single"/>
        </w:rPr>
      </w:pPr>
      <w:r w:rsidRPr="0015684F">
        <w:rPr>
          <w:rStyle w:val="FootnoteReference"/>
          <w:rFonts w:asciiTheme="majorBidi" w:hAnsiTheme="majorBidi" w:cstheme="majorBidi"/>
          <w:u w:val="single"/>
        </w:rPr>
        <w:footnoteRef/>
      </w:r>
      <w:r w:rsidRPr="0015684F">
        <w:rPr>
          <w:rFonts w:asciiTheme="majorBidi" w:hAnsiTheme="majorBidi" w:cstheme="majorBidi"/>
          <w:u w:val="single"/>
        </w:rPr>
        <w:t xml:space="preserve"> </w:t>
      </w:r>
      <w:r w:rsidRPr="0015684F">
        <w:rPr>
          <w:rFonts w:asciiTheme="majorBidi" w:eastAsia="Segoe UI" w:hAnsiTheme="majorBidi" w:cstheme="majorBidi"/>
          <w:color w:val="333333"/>
          <w:szCs w:val="18"/>
          <w:u w:val="single"/>
        </w:rPr>
        <w:t>Paragraph 9 and 9(a) were negotiated in the fifth meeting of the contact group, and the changes made in that session are reflected here.</w:t>
      </w:r>
    </w:p>
  </w:footnote>
  <w:footnote w:id="5">
    <w:p w14:paraId="2E985736" w14:textId="77777777" w:rsidR="002B6782" w:rsidRPr="00D3641C" w:rsidRDefault="002B6782" w:rsidP="002B6782">
      <w:pPr>
        <w:pStyle w:val="FootnoteText"/>
      </w:pPr>
      <w:r>
        <w:rPr>
          <w:rStyle w:val="FootnoteReference"/>
        </w:rPr>
        <w:footnoteRef/>
      </w:r>
      <w:r>
        <w:t xml:space="preserve"> See </w:t>
      </w:r>
      <w:r w:rsidRPr="009E439F">
        <w:t>footnote</w:t>
      </w:r>
      <w:r w:rsidRPr="00EA7D31">
        <w:t xml:space="preserve"> </w:t>
      </w:r>
      <w:r>
        <w:t>10</w:t>
      </w:r>
      <w:r w:rsidRPr="00EA7D31">
        <w:t xml:space="preserve"> r</w:t>
      </w:r>
      <w:r w:rsidRPr="009E439F">
        <w:t>egarding terminology related to “</w:t>
      </w:r>
      <w:r w:rsidRPr="00EA7D31">
        <w:t>indigenous people</w:t>
      </w:r>
      <w:r w:rsidRPr="009E439F">
        <w:t>s and local communities</w:t>
      </w:r>
      <w:r>
        <w:t>”.</w:t>
      </w:r>
    </w:p>
  </w:footnote>
  <w:footnote w:id="6">
    <w:p w14:paraId="255687D0" w14:textId="77777777" w:rsidR="002B6782" w:rsidRPr="00D76197" w:rsidRDefault="002B6782" w:rsidP="002B6782">
      <w:pPr>
        <w:pStyle w:val="FootnoteText"/>
        <w:rPr>
          <w:szCs w:val="18"/>
          <w:lang w:val="en-CA"/>
        </w:rPr>
      </w:pPr>
      <w:r w:rsidRPr="00FF37B3">
        <w:rPr>
          <w:rStyle w:val="FootnoteReference"/>
          <w:szCs w:val="18"/>
        </w:rPr>
        <w:footnoteRef/>
      </w:r>
      <w:r w:rsidRPr="00FF37B3">
        <w:rPr>
          <w:szCs w:val="18"/>
        </w:rPr>
        <w:t xml:space="preserve"> All references to</w:t>
      </w:r>
      <w:r w:rsidRPr="00FF37B3">
        <w:rPr>
          <w:szCs w:val="18"/>
          <w:lang w:val="en-CA"/>
        </w:rPr>
        <w:t xml:space="preserve"> “</w:t>
      </w:r>
      <w:r w:rsidRPr="00FF37B3">
        <w:rPr>
          <w:szCs w:val="18"/>
        </w:rPr>
        <w:t>free, prior and informed consent” refer to the tripartite terminology of “prior and informed consent”, “free, prior and informed consent” and “approval and involvement”.</w:t>
      </w:r>
    </w:p>
  </w:footnote>
  <w:footnote w:id="7">
    <w:p w14:paraId="03A4FE33" w14:textId="77777777" w:rsidR="002B6782" w:rsidRDefault="002B6782" w:rsidP="002B6782">
      <w:pPr>
        <w:pStyle w:val="FootnoteText"/>
      </w:pPr>
      <w:r>
        <w:rPr>
          <w:rStyle w:val="FootnoteReference"/>
        </w:rPr>
        <w:footnoteRef/>
      </w:r>
      <w:r>
        <w:t xml:space="preserve"> </w:t>
      </w:r>
      <w:r w:rsidRPr="00D461B9">
        <w:t xml:space="preserve">United Nations, </w:t>
      </w:r>
      <w:r w:rsidRPr="00EA7D31">
        <w:rPr>
          <w:i/>
          <w:iCs/>
        </w:rPr>
        <w:t>Treaty Series</w:t>
      </w:r>
      <w:r w:rsidRPr="00D461B9">
        <w:t>, vol. 3008,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518D3E9D" w14:textId="7DC9DA30" w:rsidR="00A00234" w:rsidRPr="00760192" w:rsidRDefault="004C1171" w:rsidP="00760192">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8C73D7">
          <w:rPr>
            <w:szCs w:val="20"/>
            <w:lang w:val="en-CA"/>
          </w:rPr>
          <w:t>Non-paper on item 9 – version 2 – 29 October 2024</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52C7324F" w:rsidR="002B559C" w:rsidRPr="002B559C" w:rsidRDefault="00B01716" w:rsidP="002B559C">
        <w:pPr>
          <w:pStyle w:val="Header"/>
          <w:spacing w:after="240"/>
          <w:jc w:val="right"/>
          <w:rPr>
            <w:szCs w:val="20"/>
            <w:lang w:val="fr-FR"/>
          </w:rPr>
        </w:pPr>
        <w:proofErr w:type="spellStart"/>
        <w:r>
          <w:rPr>
            <w:szCs w:val="20"/>
            <w:lang w:val="fr-FR"/>
          </w:rPr>
          <w:t>Non-paper</w:t>
        </w:r>
        <w:proofErr w:type="spellEnd"/>
        <w:r>
          <w:rPr>
            <w:szCs w:val="20"/>
            <w:lang w:val="fr-FR"/>
          </w:rPr>
          <w:t xml:space="preserve"> on item 9 – version </w:t>
        </w:r>
        <w:r w:rsidR="007F5A25">
          <w:rPr>
            <w:szCs w:val="20"/>
            <w:lang w:val="fr-FR"/>
          </w:rPr>
          <w:t>2</w:t>
        </w:r>
        <w:r>
          <w:rPr>
            <w:szCs w:val="20"/>
            <w:lang w:val="fr-FR"/>
          </w:rPr>
          <w:t xml:space="preserve"> – 2</w:t>
        </w:r>
        <w:r w:rsidR="008C73D7">
          <w:rPr>
            <w:szCs w:val="20"/>
            <w:lang w:val="fr-FR"/>
          </w:rPr>
          <w:t>9</w:t>
        </w:r>
        <w:r>
          <w:rPr>
            <w:szCs w:val="20"/>
            <w:lang w:val="fr-FR"/>
          </w:rPr>
          <w:t xml:space="preserve"> </w:t>
        </w:r>
        <w:proofErr w:type="spellStart"/>
        <w:r>
          <w:rPr>
            <w:szCs w:val="20"/>
            <w:lang w:val="fr-FR"/>
          </w:rPr>
          <w:t>October</w:t>
        </w:r>
        <w:proofErr w:type="spellEnd"/>
        <w:r>
          <w:rPr>
            <w:szCs w:val="20"/>
            <w:lang w:val="fr-FR"/>
          </w:rPr>
          <w:t xml:space="preserve"> 2024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D57CF2"/>
    <w:multiLevelType w:val="multilevel"/>
    <w:tmpl w:val="FFFFFFFF"/>
    <w:styleLink w:val="CurrentList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848521E"/>
    <w:multiLevelType w:val="hybridMultilevel"/>
    <w:tmpl w:val="420AC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5E0E13"/>
    <w:multiLevelType w:val="hybridMultilevel"/>
    <w:tmpl w:val="32FE83F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B1B649C"/>
    <w:multiLevelType w:val="hybridMultilevel"/>
    <w:tmpl w:val="E14CC6B0"/>
    <w:lvl w:ilvl="0" w:tplc="D8480098">
      <w:start w:val="1"/>
      <w:numFmt w:val="bullet"/>
      <w:lvlText w:val="•"/>
      <w:lvlJc w:val="left"/>
      <w:pPr>
        <w:ind w:left="720" w:hanging="360"/>
      </w:pPr>
      <w:rPr>
        <w:rFonts w:ascii="Arial" w:hAnsi="Arial" w:hint="default"/>
      </w:rPr>
    </w:lvl>
    <w:lvl w:ilvl="1" w:tplc="1B1EA84E">
      <w:start w:val="1"/>
      <w:numFmt w:val="bullet"/>
      <w:lvlText w:val="o"/>
      <w:lvlJc w:val="left"/>
      <w:pPr>
        <w:ind w:left="1440" w:hanging="360"/>
      </w:pPr>
      <w:rPr>
        <w:rFonts w:ascii="Courier New" w:hAnsi="Courier New" w:hint="default"/>
      </w:rPr>
    </w:lvl>
    <w:lvl w:ilvl="2" w:tplc="2FA43322">
      <w:start w:val="1"/>
      <w:numFmt w:val="bullet"/>
      <w:lvlText w:val=""/>
      <w:lvlJc w:val="left"/>
      <w:pPr>
        <w:ind w:left="2160" w:hanging="360"/>
      </w:pPr>
      <w:rPr>
        <w:rFonts w:ascii="Wingdings" w:hAnsi="Wingdings" w:hint="default"/>
      </w:rPr>
    </w:lvl>
    <w:lvl w:ilvl="3" w:tplc="FF10906E">
      <w:start w:val="1"/>
      <w:numFmt w:val="bullet"/>
      <w:lvlText w:val=""/>
      <w:lvlJc w:val="left"/>
      <w:pPr>
        <w:ind w:left="2880" w:hanging="360"/>
      </w:pPr>
      <w:rPr>
        <w:rFonts w:ascii="Symbol" w:hAnsi="Symbol" w:hint="default"/>
      </w:rPr>
    </w:lvl>
    <w:lvl w:ilvl="4" w:tplc="4F0276CE">
      <w:start w:val="1"/>
      <w:numFmt w:val="bullet"/>
      <w:lvlText w:val="o"/>
      <w:lvlJc w:val="left"/>
      <w:pPr>
        <w:ind w:left="3600" w:hanging="360"/>
      </w:pPr>
      <w:rPr>
        <w:rFonts w:ascii="Courier New" w:hAnsi="Courier New" w:hint="default"/>
      </w:rPr>
    </w:lvl>
    <w:lvl w:ilvl="5" w:tplc="5874AB2E">
      <w:start w:val="1"/>
      <w:numFmt w:val="bullet"/>
      <w:lvlText w:val=""/>
      <w:lvlJc w:val="left"/>
      <w:pPr>
        <w:ind w:left="4320" w:hanging="360"/>
      </w:pPr>
      <w:rPr>
        <w:rFonts w:ascii="Wingdings" w:hAnsi="Wingdings" w:hint="default"/>
      </w:rPr>
    </w:lvl>
    <w:lvl w:ilvl="6" w:tplc="6D7E04C2">
      <w:start w:val="1"/>
      <w:numFmt w:val="bullet"/>
      <w:lvlText w:val=""/>
      <w:lvlJc w:val="left"/>
      <w:pPr>
        <w:ind w:left="5040" w:hanging="360"/>
      </w:pPr>
      <w:rPr>
        <w:rFonts w:ascii="Symbol" w:hAnsi="Symbol" w:hint="default"/>
      </w:rPr>
    </w:lvl>
    <w:lvl w:ilvl="7" w:tplc="D10A2A32">
      <w:start w:val="1"/>
      <w:numFmt w:val="bullet"/>
      <w:lvlText w:val="o"/>
      <w:lvlJc w:val="left"/>
      <w:pPr>
        <w:ind w:left="5760" w:hanging="360"/>
      </w:pPr>
      <w:rPr>
        <w:rFonts w:ascii="Courier New" w:hAnsi="Courier New" w:hint="default"/>
      </w:rPr>
    </w:lvl>
    <w:lvl w:ilvl="8" w:tplc="3DE844A0">
      <w:start w:val="1"/>
      <w:numFmt w:val="bullet"/>
      <w:lvlText w:val=""/>
      <w:lvlJc w:val="left"/>
      <w:pPr>
        <w:ind w:left="6480" w:hanging="360"/>
      </w:pPr>
      <w:rPr>
        <w:rFonts w:ascii="Wingdings" w:hAnsi="Wingdings" w:hint="default"/>
      </w:rPr>
    </w:lvl>
  </w:abstractNum>
  <w:abstractNum w:abstractNumId="4" w15:restartNumberingAfterBreak="0">
    <w:nsid w:val="0C4ED514"/>
    <w:multiLevelType w:val="hybridMultilevel"/>
    <w:tmpl w:val="1DFA5DCE"/>
    <w:lvl w:ilvl="0" w:tplc="72F21AD2">
      <w:start w:val="1"/>
      <w:numFmt w:val="lowerLetter"/>
      <w:lvlText w:val="%1."/>
      <w:lvlJc w:val="left"/>
      <w:pPr>
        <w:ind w:left="720" w:hanging="360"/>
      </w:pPr>
    </w:lvl>
    <w:lvl w:ilvl="1" w:tplc="42FAC1F8">
      <w:start w:val="1"/>
      <w:numFmt w:val="lowerLetter"/>
      <w:lvlText w:val="%2."/>
      <w:lvlJc w:val="left"/>
      <w:pPr>
        <w:ind w:left="1440" w:hanging="360"/>
      </w:pPr>
    </w:lvl>
    <w:lvl w:ilvl="2" w:tplc="F208D678">
      <w:start w:val="1"/>
      <w:numFmt w:val="lowerRoman"/>
      <w:lvlText w:val="%3."/>
      <w:lvlJc w:val="right"/>
      <w:pPr>
        <w:ind w:left="2160" w:hanging="180"/>
      </w:pPr>
    </w:lvl>
    <w:lvl w:ilvl="3" w:tplc="6DEEDF32">
      <w:start w:val="1"/>
      <w:numFmt w:val="decimal"/>
      <w:lvlText w:val="%4."/>
      <w:lvlJc w:val="left"/>
      <w:pPr>
        <w:ind w:left="2880" w:hanging="360"/>
      </w:pPr>
    </w:lvl>
    <w:lvl w:ilvl="4" w:tplc="394205F8">
      <w:start w:val="1"/>
      <w:numFmt w:val="lowerLetter"/>
      <w:lvlText w:val="%5."/>
      <w:lvlJc w:val="left"/>
      <w:pPr>
        <w:ind w:left="3600" w:hanging="360"/>
      </w:pPr>
    </w:lvl>
    <w:lvl w:ilvl="5" w:tplc="64684F44">
      <w:start w:val="1"/>
      <w:numFmt w:val="lowerRoman"/>
      <w:lvlText w:val="%6."/>
      <w:lvlJc w:val="right"/>
      <w:pPr>
        <w:ind w:left="4320" w:hanging="180"/>
      </w:pPr>
    </w:lvl>
    <w:lvl w:ilvl="6" w:tplc="7B6EB50E">
      <w:start w:val="1"/>
      <w:numFmt w:val="decimal"/>
      <w:lvlText w:val="%7."/>
      <w:lvlJc w:val="left"/>
      <w:pPr>
        <w:ind w:left="5040" w:hanging="360"/>
      </w:pPr>
    </w:lvl>
    <w:lvl w:ilvl="7" w:tplc="91840380">
      <w:start w:val="1"/>
      <w:numFmt w:val="lowerLetter"/>
      <w:lvlText w:val="%8."/>
      <w:lvlJc w:val="left"/>
      <w:pPr>
        <w:ind w:left="5760" w:hanging="360"/>
      </w:pPr>
    </w:lvl>
    <w:lvl w:ilvl="8" w:tplc="8E885928">
      <w:start w:val="1"/>
      <w:numFmt w:val="lowerRoman"/>
      <w:lvlText w:val="%9."/>
      <w:lvlJc w:val="right"/>
      <w:pPr>
        <w:ind w:left="6480" w:hanging="180"/>
      </w:pPr>
    </w:lvl>
  </w:abstractNum>
  <w:abstractNum w:abstractNumId="5" w15:restartNumberingAfterBreak="0">
    <w:nsid w:val="0DE28C04"/>
    <w:multiLevelType w:val="hybridMultilevel"/>
    <w:tmpl w:val="F1528D0A"/>
    <w:lvl w:ilvl="0" w:tplc="3F1C6296">
      <w:start w:val="1"/>
      <w:numFmt w:val="bullet"/>
      <w:lvlText w:val=""/>
      <w:lvlJc w:val="left"/>
      <w:pPr>
        <w:ind w:left="720" w:hanging="360"/>
      </w:pPr>
      <w:rPr>
        <w:rFonts w:ascii="Symbol" w:hAnsi="Symbol" w:hint="default"/>
      </w:rPr>
    </w:lvl>
    <w:lvl w:ilvl="1" w:tplc="74AC8D9C">
      <w:numFmt w:val="bullet"/>
      <w:lvlText w:val="•"/>
      <w:lvlJc w:val="left"/>
      <w:pPr>
        <w:ind w:left="1440" w:hanging="360"/>
      </w:pPr>
      <w:rPr>
        <w:rFonts w:ascii="Arial" w:hAnsi="Arial" w:hint="default"/>
      </w:rPr>
    </w:lvl>
    <w:lvl w:ilvl="2" w:tplc="2BCA72F4">
      <w:start w:val="1"/>
      <w:numFmt w:val="bullet"/>
      <w:lvlText w:val=""/>
      <w:lvlJc w:val="left"/>
      <w:pPr>
        <w:ind w:left="2160" w:hanging="360"/>
      </w:pPr>
      <w:rPr>
        <w:rFonts w:ascii="Wingdings" w:hAnsi="Wingdings" w:hint="default"/>
      </w:rPr>
    </w:lvl>
    <w:lvl w:ilvl="3" w:tplc="71F06856">
      <w:start w:val="1"/>
      <w:numFmt w:val="bullet"/>
      <w:lvlText w:val=""/>
      <w:lvlJc w:val="left"/>
      <w:pPr>
        <w:ind w:left="2880" w:hanging="360"/>
      </w:pPr>
      <w:rPr>
        <w:rFonts w:ascii="Symbol" w:hAnsi="Symbol" w:hint="default"/>
      </w:rPr>
    </w:lvl>
    <w:lvl w:ilvl="4" w:tplc="261670B2">
      <w:start w:val="1"/>
      <w:numFmt w:val="bullet"/>
      <w:lvlText w:val="o"/>
      <w:lvlJc w:val="left"/>
      <w:pPr>
        <w:ind w:left="3600" w:hanging="360"/>
      </w:pPr>
      <w:rPr>
        <w:rFonts w:ascii="Courier New" w:hAnsi="Courier New" w:hint="default"/>
      </w:rPr>
    </w:lvl>
    <w:lvl w:ilvl="5" w:tplc="FA10FABA">
      <w:start w:val="1"/>
      <w:numFmt w:val="bullet"/>
      <w:lvlText w:val=""/>
      <w:lvlJc w:val="left"/>
      <w:pPr>
        <w:ind w:left="4320" w:hanging="360"/>
      </w:pPr>
      <w:rPr>
        <w:rFonts w:ascii="Wingdings" w:hAnsi="Wingdings" w:hint="default"/>
      </w:rPr>
    </w:lvl>
    <w:lvl w:ilvl="6" w:tplc="61461032">
      <w:start w:val="1"/>
      <w:numFmt w:val="bullet"/>
      <w:lvlText w:val=""/>
      <w:lvlJc w:val="left"/>
      <w:pPr>
        <w:ind w:left="5040" w:hanging="360"/>
      </w:pPr>
      <w:rPr>
        <w:rFonts w:ascii="Symbol" w:hAnsi="Symbol" w:hint="default"/>
      </w:rPr>
    </w:lvl>
    <w:lvl w:ilvl="7" w:tplc="C062098A">
      <w:start w:val="1"/>
      <w:numFmt w:val="bullet"/>
      <w:lvlText w:val="o"/>
      <w:lvlJc w:val="left"/>
      <w:pPr>
        <w:ind w:left="5760" w:hanging="360"/>
      </w:pPr>
      <w:rPr>
        <w:rFonts w:ascii="Courier New" w:hAnsi="Courier New" w:hint="default"/>
      </w:rPr>
    </w:lvl>
    <w:lvl w:ilvl="8" w:tplc="72BAB68E">
      <w:start w:val="1"/>
      <w:numFmt w:val="bullet"/>
      <w:lvlText w:val=""/>
      <w:lvlJc w:val="left"/>
      <w:pPr>
        <w:ind w:left="6480" w:hanging="360"/>
      </w:pPr>
      <w:rPr>
        <w:rFonts w:ascii="Wingdings" w:hAnsi="Wingdings" w:hint="default"/>
      </w:rPr>
    </w:lvl>
  </w:abstractNum>
  <w:abstractNum w:abstractNumId="6" w15:restartNumberingAfterBreak="0">
    <w:nsid w:val="1699F286"/>
    <w:multiLevelType w:val="multilevel"/>
    <w:tmpl w:val="DE0E62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77C31BD"/>
    <w:multiLevelType w:val="hybridMultilevel"/>
    <w:tmpl w:val="A86A7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D4C413"/>
    <w:multiLevelType w:val="hybridMultilevel"/>
    <w:tmpl w:val="A6463726"/>
    <w:lvl w:ilvl="0" w:tplc="F774C7D2">
      <w:start w:val="1"/>
      <w:numFmt w:val="decimal"/>
      <w:lvlText w:val="%1)"/>
      <w:lvlJc w:val="left"/>
      <w:pPr>
        <w:ind w:left="720" w:hanging="360"/>
      </w:pPr>
    </w:lvl>
    <w:lvl w:ilvl="1" w:tplc="75DE52E8">
      <w:start w:val="1"/>
      <w:numFmt w:val="lowerLetter"/>
      <w:lvlText w:val="%2."/>
      <w:lvlJc w:val="left"/>
      <w:pPr>
        <w:ind w:left="1440" w:hanging="360"/>
      </w:pPr>
    </w:lvl>
    <w:lvl w:ilvl="2" w:tplc="070A4364">
      <w:start w:val="1"/>
      <w:numFmt w:val="lowerRoman"/>
      <w:lvlText w:val="%3."/>
      <w:lvlJc w:val="right"/>
      <w:pPr>
        <w:ind w:left="2160" w:hanging="180"/>
      </w:pPr>
    </w:lvl>
    <w:lvl w:ilvl="3" w:tplc="B84CEC12">
      <w:start w:val="1"/>
      <w:numFmt w:val="decimal"/>
      <w:lvlText w:val="%4."/>
      <w:lvlJc w:val="left"/>
      <w:pPr>
        <w:ind w:left="2880" w:hanging="360"/>
      </w:pPr>
    </w:lvl>
    <w:lvl w:ilvl="4" w:tplc="207CB134">
      <w:start w:val="1"/>
      <w:numFmt w:val="lowerLetter"/>
      <w:lvlText w:val="%5."/>
      <w:lvlJc w:val="left"/>
      <w:pPr>
        <w:ind w:left="3600" w:hanging="360"/>
      </w:pPr>
    </w:lvl>
    <w:lvl w:ilvl="5" w:tplc="B27023C8">
      <w:start w:val="1"/>
      <w:numFmt w:val="lowerRoman"/>
      <w:lvlText w:val="%6."/>
      <w:lvlJc w:val="right"/>
      <w:pPr>
        <w:ind w:left="4320" w:hanging="180"/>
      </w:pPr>
    </w:lvl>
    <w:lvl w:ilvl="6" w:tplc="13BC5B5E">
      <w:start w:val="1"/>
      <w:numFmt w:val="decimal"/>
      <w:lvlText w:val="%7."/>
      <w:lvlJc w:val="left"/>
      <w:pPr>
        <w:ind w:left="5040" w:hanging="360"/>
      </w:pPr>
    </w:lvl>
    <w:lvl w:ilvl="7" w:tplc="C2E686EE">
      <w:start w:val="1"/>
      <w:numFmt w:val="lowerLetter"/>
      <w:lvlText w:val="%8."/>
      <w:lvlJc w:val="left"/>
      <w:pPr>
        <w:ind w:left="5760" w:hanging="360"/>
      </w:pPr>
    </w:lvl>
    <w:lvl w:ilvl="8" w:tplc="E03C1B20">
      <w:start w:val="1"/>
      <w:numFmt w:val="lowerRoman"/>
      <w:lvlText w:val="%9."/>
      <w:lvlJc w:val="right"/>
      <w:pPr>
        <w:ind w:left="6480" w:hanging="180"/>
      </w:pPr>
    </w:lvl>
  </w:abstractNum>
  <w:abstractNum w:abstractNumId="9" w15:restartNumberingAfterBreak="0">
    <w:nsid w:val="1C693DF2"/>
    <w:multiLevelType w:val="hybridMultilevel"/>
    <w:tmpl w:val="2A94D448"/>
    <w:lvl w:ilvl="0" w:tplc="7CB0E65A">
      <w:start w:val="1"/>
      <w:numFmt w:val="decimal"/>
      <w:lvlText w:val="%1)"/>
      <w:lvlJc w:val="left"/>
      <w:pPr>
        <w:ind w:left="644" w:hanging="360"/>
      </w:pPr>
    </w:lvl>
    <w:lvl w:ilvl="1" w:tplc="95D0F39A">
      <w:start w:val="1"/>
      <w:numFmt w:val="lowerLetter"/>
      <w:lvlText w:val="%2."/>
      <w:lvlJc w:val="left"/>
      <w:pPr>
        <w:ind w:left="1364" w:hanging="360"/>
      </w:pPr>
    </w:lvl>
    <w:lvl w:ilvl="2" w:tplc="1A7A3FAA">
      <w:start w:val="1"/>
      <w:numFmt w:val="lowerRoman"/>
      <w:lvlText w:val="%3."/>
      <w:lvlJc w:val="right"/>
      <w:pPr>
        <w:ind w:left="2084" w:hanging="180"/>
      </w:pPr>
    </w:lvl>
    <w:lvl w:ilvl="3" w:tplc="DD70A122">
      <w:start w:val="1"/>
      <w:numFmt w:val="decimal"/>
      <w:lvlText w:val="%4."/>
      <w:lvlJc w:val="left"/>
      <w:pPr>
        <w:ind w:left="2804" w:hanging="360"/>
      </w:pPr>
    </w:lvl>
    <w:lvl w:ilvl="4" w:tplc="0EB6AE6C">
      <w:start w:val="1"/>
      <w:numFmt w:val="lowerLetter"/>
      <w:lvlText w:val="%5."/>
      <w:lvlJc w:val="left"/>
      <w:pPr>
        <w:ind w:left="3524" w:hanging="360"/>
      </w:pPr>
    </w:lvl>
    <w:lvl w:ilvl="5" w:tplc="F2600460">
      <w:start w:val="1"/>
      <w:numFmt w:val="lowerRoman"/>
      <w:lvlText w:val="%6."/>
      <w:lvlJc w:val="right"/>
      <w:pPr>
        <w:ind w:left="4244" w:hanging="180"/>
      </w:pPr>
    </w:lvl>
    <w:lvl w:ilvl="6" w:tplc="2AC08386">
      <w:start w:val="1"/>
      <w:numFmt w:val="decimal"/>
      <w:lvlText w:val="%7."/>
      <w:lvlJc w:val="left"/>
      <w:pPr>
        <w:ind w:left="4964" w:hanging="360"/>
      </w:pPr>
    </w:lvl>
    <w:lvl w:ilvl="7" w:tplc="1D6AF2EC">
      <w:start w:val="1"/>
      <w:numFmt w:val="lowerLetter"/>
      <w:lvlText w:val="%8."/>
      <w:lvlJc w:val="left"/>
      <w:pPr>
        <w:ind w:left="5684" w:hanging="360"/>
      </w:pPr>
    </w:lvl>
    <w:lvl w:ilvl="8" w:tplc="D5025654">
      <w:start w:val="1"/>
      <w:numFmt w:val="lowerRoman"/>
      <w:lvlText w:val="%9."/>
      <w:lvlJc w:val="right"/>
      <w:pPr>
        <w:ind w:left="6404" w:hanging="180"/>
      </w:pPr>
    </w:lvl>
  </w:abstractNum>
  <w:abstractNum w:abstractNumId="10" w15:restartNumberingAfterBreak="0">
    <w:nsid w:val="1F205461"/>
    <w:multiLevelType w:val="hybridMultilevel"/>
    <w:tmpl w:val="3B58FDE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21C25298"/>
    <w:multiLevelType w:val="hybridMultilevel"/>
    <w:tmpl w:val="451E036C"/>
    <w:lvl w:ilvl="0" w:tplc="60726B20">
      <w:start w:val="1"/>
      <w:numFmt w:val="lowerLetter"/>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14" w15:restartNumberingAfterBreak="0">
    <w:nsid w:val="249A758C"/>
    <w:multiLevelType w:val="hybridMultilevel"/>
    <w:tmpl w:val="432ECF42"/>
    <w:lvl w:ilvl="0" w:tplc="AA261E10">
      <w:start w:val="1"/>
      <w:numFmt w:val="decimal"/>
      <w:lvlText w:val="%1)"/>
      <w:lvlJc w:val="left"/>
      <w:pPr>
        <w:ind w:left="900" w:hanging="360"/>
      </w:pPr>
    </w:lvl>
    <w:lvl w:ilvl="1" w:tplc="CC2414C0">
      <w:start w:val="1"/>
      <w:numFmt w:val="lowerLetter"/>
      <w:lvlText w:val="%2."/>
      <w:lvlJc w:val="left"/>
      <w:pPr>
        <w:ind w:left="1440" w:hanging="360"/>
      </w:pPr>
    </w:lvl>
    <w:lvl w:ilvl="2" w:tplc="58E4A02A">
      <w:start w:val="1"/>
      <w:numFmt w:val="lowerRoman"/>
      <w:lvlText w:val="%3."/>
      <w:lvlJc w:val="right"/>
      <w:pPr>
        <w:ind w:left="2160" w:hanging="180"/>
      </w:pPr>
    </w:lvl>
    <w:lvl w:ilvl="3" w:tplc="103E6CDE">
      <w:start w:val="1"/>
      <w:numFmt w:val="decimal"/>
      <w:lvlText w:val="%4."/>
      <w:lvlJc w:val="left"/>
      <w:pPr>
        <w:ind w:left="2880" w:hanging="360"/>
      </w:pPr>
    </w:lvl>
    <w:lvl w:ilvl="4" w:tplc="FDC87146">
      <w:start w:val="1"/>
      <w:numFmt w:val="lowerLetter"/>
      <w:lvlText w:val="%5."/>
      <w:lvlJc w:val="left"/>
      <w:pPr>
        <w:ind w:left="3600" w:hanging="360"/>
      </w:pPr>
    </w:lvl>
    <w:lvl w:ilvl="5" w:tplc="EE88807A">
      <w:start w:val="1"/>
      <w:numFmt w:val="lowerRoman"/>
      <w:lvlText w:val="%6."/>
      <w:lvlJc w:val="right"/>
      <w:pPr>
        <w:ind w:left="4320" w:hanging="180"/>
      </w:pPr>
    </w:lvl>
    <w:lvl w:ilvl="6" w:tplc="40DEE0D8">
      <w:start w:val="1"/>
      <w:numFmt w:val="decimal"/>
      <w:lvlText w:val="%7."/>
      <w:lvlJc w:val="left"/>
      <w:pPr>
        <w:ind w:left="5040" w:hanging="360"/>
      </w:pPr>
    </w:lvl>
    <w:lvl w:ilvl="7" w:tplc="4DFEA108">
      <w:start w:val="1"/>
      <w:numFmt w:val="lowerLetter"/>
      <w:lvlText w:val="%8."/>
      <w:lvlJc w:val="left"/>
      <w:pPr>
        <w:ind w:left="5760" w:hanging="360"/>
      </w:pPr>
    </w:lvl>
    <w:lvl w:ilvl="8" w:tplc="533ECB3A">
      <w:start w:val="1"/>
      <w:numFmt w:val="lowerRoman"/>
      <w:lvlText w:val="%9."/>
      <w:lvlJc w:val="right"/>
      <w:pPr>
        <w:ind w:left="6480" w:hanging="180"/>
      </w:pPr>
    </w:lvl>
  </w:abstractNum>
  <w:abstractNum w:abstractNumId="15" w15:restartNumberingAfterBreak="0">
    <w:nsid w:val="27F9D0E9"/>
    <w:multiLevelType w:val="hybridMultilevel"/>
    <w:tmpl w:val="FFFFFFFF"/>
    <w:lvl w:ilvl="0" w:tplc="F6AEF510">
      <w:start w:val="2"/>
      <w:numFmt w:val="lowerLetter"/>
      <w:lvlText w:val="%1."/>
      <w:lvlJc w:val="left"/>
      <w:pPr>
        <w:ind w:left="1778" w:hanging="360"/>
      </w:pPr>
    </w:lvl>
    <w:lvl w:ilvl="1" w:tplc="01D0C74E">
      <w:start w:val="1"/>
      <w:numFmt w:val="lowerLetter"/>
      <w:lvlText w:val="%2."/>
      <w:lvlJc w:val="left"/>
      <w:pPr>
        <w:ind w:left="1440" w:hanging="360"/>
      </w:pPr>
    </w:lvl>
    <w:lvl w:ilvl="2" w:tplc="8CAAE0FE">
      <w:start w:val="1"/>
      <w:numFmt w:val="lowerRoman"/>
      <w:lvlText w:val="%3."/>
      <w:lvlJc w:val="right"/>
      <w:pPr>
        <w:ind w:left="2160" w:hanging="180"/>
      </w:pPr>
    </w:lvl>
    <w:lvl w:ilvl="3" w:tplc="1354BC82">
      <w:start w:val="1"/>
      <w:numFmt w:val="decimal"/>
      <w:lvlText w:val="%4."/>
      <w:lvlJc w:val="left"/>
      <w:pPr>
        <w:ind w:left="2880" w:hanging="360"/>
      </w:pPr>
    </w:lvl>
    <w:lvl w:ilvl="4" w:tplc="44DC0DD4">
      <w:start w:val="1"/>
      <w:numFmt w:val="lowerLetter"/>
      <w:lvlText w:val="%5."/>
      <w:lvlJc w:val="left"/>
      <w:pPr>
        <w:ind w:left="3600" w:hanging="360"/>
      </w:pPr>
    </w:lvl>
    <w:lvl w:ilvl="5" w:tplc="F0AA33DE">
      <w:start w:val="1"/>
      <w:numFmt w:val="lowerRoman"/>
      <w:lvlText w:val="%6."/>
      <w:lvlJc w:val="right"/>
      <w:pPr>
        <w:ind w:left="4320" w:hanging="180"/>
      </w:pPr>
    </w:lvl>
    <w:lvl w:ilvl="6" w:tplc="1F3CA2CA">
      <w:start w:val="1"/>
      <w:numFmt w:val="decimal"/>
      <w:lvlText w:val="%7."/>
      <w:lvlJc w:val="left"/>
      <w:pPr>
        <w:ind w:left="5040" w:hanging="360"/>
      </w:pPr>
    </w:lvl>
    <w:lvl w:ilvl="7" w:tplc="C63093BC">
      <w:start w:val="1"/>
      <w:numFmt w:val="lowerLetter"/>
      <w:lvlText w:val="%8."/>
      <w:lvlJc w:val="left"/>
      <w:pPr>
        <w:ind w:left="5760" w:hanging="360"/>
      </w:pPr>
    </w:lvl>
    <w:lvl w:ilvl="8" w:tplc="3CE0B92C">
      <w:start w:val="1"/>
      <w:numFmt w:val="lowerRoman"/>
      <w:lvlText w:val="%9."/>
      <w:lvlJc w:val="right"/>
      <w:pPr>
        <w:ind w:left="6480" w:hanging="180"/>
      </w:pPr>
    </w:lvl>
  </w:abstractNum>
  <w:abstractNum w:abstractNumId="16"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7"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8" w15:restartNumberingAfterBreak="0">
    <w:nsid w:val="3E42589A"/>
    <w:multiLevelType w:val="multilevel"/>
    <w:tmpl w:val="7CF6474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7B6DAF8"/>
    <w:multiLevelType w:val="hybridMultilevel"/>
    <w:tmpl w:val="96104DD4"/>
    <w:lvl w:ilvl="0" w:tplc="2A8EFB16">
      <w:start w:val="1"/>
      <w:numFmt w:val="bullet"/>
      <w:lvlText w:val=""/>
      <w:lvlJc w:val="left"/>
      <w:pPr>
        <w:ind w:left="363" w:hanging="360"/>
      </w:pPr>
      <w:rPr>
        <w:rFonts w:ascii="Symbol" w:hAnsi="Symbol" w:hint="default"/>
      </w:rPr>
    </w:lvl>
    <w:lvl w:ilvl="1" w:tplc="142679EE">
      <w:start w:val="1"/>
      <w:numFmt w:val="bullet"/>
      <w:lvlText w:val="o"/>
      <w:lvlJc w:val="left"/>
      <w:pPr>
        <w:ind w:left="1440" w:hanging="360"/>
      </w:pPr>
      <w:rPr>
        <w:rFonts w:ascii="Courier New" w:hAnsi="Courier New" w:hint="default"/>
      </w:rPr>
    </w:lvl>
    <w:lvl w:ilvl="2" w:tplc="45D2EB4A">
      <w:start w:val="1"/>
      <w:numFmt w:val="bullet"/>
      <w:lvlText w:val=""/>
      <w:lvlJc w:val="left"/>
      <w:pPr>
        <w:ind w:left="2160" w:hanging="360"/>
      </w:pPr>
      <w:rPr>
        <w:rFonts w:ascii="Wingdings" w:hAnsi="Wingdings" w:hint="default"/>
      </w:rPr>
    </w:lvl>
    <w:lvl w:ilvl="3" w:tplc="1932F290">
      <w:start w:val="1"/>
      <w:numFmt w:val="bullet"/>
      <w:lvlText w:val=""/>
      <w:lvlJc w:val="left"/>
      <w:pPr>
        <w:ind w:left="2880" w:hanging="360"/>
      </w:pPr>
      <w:rPr>
        <w:rFonts w:ascii="Symbol" w:hAnsi="Symbol" w:hint="default"/>
      </w:rPr>
    </w:lvl>
    <w:lvl w:ilvl="4" w:tplc="1D8A77BA">
      <w:start w:val="1"/>
      <w:numFmt w:val="bullet"/>
      <w:lvlText w:val="o"/>
      <w:lvlJc w:val="left"/>
      <w:pPr>
        <w:ind w:left="3600" w:hanging="360"/>
      </w:pPr>
      <w:rPr>
        <w:rFonts w:ascii="Courier New" w:hAnsi="Courier New" w:hint="default"/>
      </w:rPr>
    </w:lvl>
    <w:lvl w:ilvl="5" w:tplc="77C06E3E">
      <w:start w:val="1"/>
      <w:numFmt w:val="bullet"/>
      <w:lvlText w:val=""/>
      <w:lvlJc w:val="left"/>
      <w:pPr>
        <w:ind w:left="4320" w:hanging="360"/>
      </w:pPr>
      <w:rPr>
        <w:rFonts w:ascii="Wingdings" w:hAnsi="Wingdings" w:hint="default"/>
      </w:rPr>
    </w:lvl>
    <w:lvl w:ilvl="6" w:tplc="A1D4CB48">
      <w:start w:val="1"/>
      <w:numFmt w:val="bullet"/>
      <w:lvlText w:val=""/>
      <w:lvlJc w:val="left"/>
      <w:pPr>
        <w:ind w:left="5040" w:hanging="360"/>
      </w:pPr>
      <w:rPr>
        <w:rFonts w:ascii="Symbol" w:hAnsi="Symbol" w:hint="default"/>
      </w:rPr>
    </w:lvl>
    <w:lvl w:ilvl="7" w:tplc="27D0B624">
      <w:start w:val="1"/>
      <w:numFmt w:val="bullet"/>
      <w:lvlText w:val="o"/>
      <w:lvlJc w:val="left"/>
      <w:pPr>
        <w:ind w:left="5760" w:hanging="360"/>
      </w:pPr>
      <w:rPr>
        <w:rFonts w:ascii="Courier New" w:hAnsi="Courier New" w:hint="default"/>
      </w:rPr>
    </w:lvl>
    <w:lvl w:ilvl="8" w:tplc="F746C746">
      <w:start w:val="1"/>
      <w:numFmt w:val="bullet"/>
      <w:lvlText w:val=""/>
      <w:lvlJc w:val="left"/>
      <w:pPr>
        <w:ind w:left="6480" w:hanging="360"/>
      </w:pPr>
      <w:rPr>
        <w:rFonts w:ascii="Wingdings" w:hAnsi="Wingdings" w:hint="default"/>
      </w:rPr>
    </w:lvl>
  </w:abstractNum>
  <w:abstractNum w:abstractNumId="2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500B0461"/>
    <w:multiLevelType w:val="hybridMultilevel"/>
    <w:tmpl w:val="6ABE9A9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557778D5"/>
    <w:multiLevelType w:val="hybridMultilevel"/>
    <w:tmpl w:val="E398E30C"/>
    <w:lvl w:ilvl="0" w:tplc="1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7"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8" w15:restartNumberingAfterBreak="0">
    <w:nsid w:val="5E9F342B"/>
    <w:multiLevelType w:val="hybridMultilevel"/>
    <w:tmpl w:val="37180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0"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1"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2" w15:restartNumberingAfterBreak="0">
    <w:nsid w:val="6989BA40"/>
    <w:multiLevelType w:val="hybridMultilevel"/>
    <w:tmpl w:val="4BDEEC0A"/>
    <w:lvl w:ilvl="0" w:tplc="FE1625F8">
      <w:start w:val="1"/>
      <w:numFmt w:val="bullet"/>
      <w:lvlText w:val=""/>
      <w:lvlJc w:val="left"/>
      <w:pPr>
        <w:ind w:left="1260" w:hanging="360"/>
      </w:pPr>
      <w:rPr>
        <w:rFonts w:ascii="Symbol" w:hAnsi="Symbol" w:hint="default"/>
      </w:rPr>
    </w:lvl>
    <w:lvl w:ilvl="1" w:tplc="00D2D35E">
      <w:start w:val="1"/>
      <w:numFmt w:val="bullet"/>
      <w:lvlText w:val="o"/>
      <w:lvlJc w:val="left"/>
      <w:pPr>
        <w:ind w:left="1440" w:hanging="360"/>
      </w:pPr>
      <w:rPr>
        <w:rFonts w:ascii="Courier New" w:hAnsi="Courier New" w:hint="default"/>
      </w:rPr>
    </w:lvl>
    <w:lvl w:ilvl="2" w:tplc="48AC7F22">
      <w:start w:val="1"/>
      <w:numFmt w:val="bullet"/>
      <w:lvlText w:val=""/>
      <w:lvlJc w:val="left"/>
      <w:pPr>
        <w:ind w:left="2160" w:hanging="360"/>
      </w:pPr>
      <w:rPr>
        <w:rFonts w:ascii="Wingdings" w:hAnsi="Wingdings" w:hint="default"/>
      </w:rPr>
    </w:lvl>
    <w:lvl w:ilvl="3" w:tplc="D8F6F4D8">
      <w:start w:val="1"/>
      <w:numFmt w:val="bullet"/>
      <w:lvlText w:val=""/>
      <w:lvlJc w:val="left"/>
      <w:pPr>
        <w:ind w:left="2880" w:hanging="360"/>
      </w:pPr>
      <w:rPr>
        <w:rFonts w:ascii="Symbol" w:hAnsi="Symbol" w:hint="default"/>
      </w:rPr>
    </w:lvl>
    <w:lvl w:ilvl="4" w:tplc="879E26EA">
      <w:start w:val="1"/>
      <w:numFmt w:val="bullet"/>
      <w:lvlText w:val="o"/>
      <w:lvlJc w:val="left"/>
      <w:pPr>
        <w:ind w:left="3600" w:hanging="360"/>
      </w:pPr>
      <w:rPr>
        <w:rFonts w:ascii="Courier New" w:hAnsi="Courier New" w:hint="default"/>
      </w:rPr>
    </w:lvl>
    <w:lvl w:ilvl="5" w:tplc="4C9C5576">
      <w:start w:val="1"/>
      <w:numFmt w:val="bullet"/>
      <w:lvlText w:val=""/>
      <w:lvlJc w:val="left"/>
      <w:pPr>
        <w:ind w:left="4320" w:hanging="360"/>
      </w:pPr>
      <w:rPr>
        <w:rFonts w:ascii="Wingdings" w:hAnsi="Wingdings" w:hint="default"/>
      </w:rPr>
    </w:lvl>
    <w:lvl w:ilvl="6" w:tplc="EB4EC076">
      <w:start w:val="1"/>
      <w:numFmt w:val="bullet"/>
      <w:lvlText w:val=""/>
      <w:lvlJc w:val="left"/>
      <w:pPr>
        <w:ind w:left="5040" w:hanging="360"/>
      </w:pPr>
      <w:rPr>
        <w:rFonts w:ascii="Symbol" w:hAnsi="Symbol" w:hint="default"/>
      </w:rPr>
    </w:lvl>
    <w:lvl w:ilvl="7" w:tplc="002A9966">
      <w:start w:val="1"/>
      <w:numFmt w:val="bullet"/>
      <w:lvlText w:val="o"/>
      <w:lvlJc w:val="left"/>
      <w:pPr>
        <w:ind w:left="5760" w:hanging="360"/>
      </w:pPr>
      <w:rPr>
        <w:rFonts w:ascii="Courier New" w:hAnsi="Courier New" w:hint="default"/>
      </w:rPr>
    </w:lvl>
    <w:lvl w:ilvl="8" w:tplc="6312321C">
      <w:start w:val="1"/>
      <w:numFmt w:val="bullet"/>
      <w:lvlText w:val=""/>
      <w:lvlJc w:val="left"/>
      <w:pPr>
        <w:ind w:left="6480" w:hanging="360"/>
      </w:pPr>
      <w:rPr>
        <w:rFonts w:ascii="Wingdings" w:hAnsi="Wingdings" w:hint="default"/>
      </w:rPr>
    </w:lvl>
  </w:abstractNum>
  <w:abstractNum w:abstractNumId="33" w15:restartNumberingAfterBreak="0">
    <w:nsid w:val="6B516BE5"/>
    <w:multiLevelType w:val="hybridMultilevel"/>
    <w:tmpl w:val="FFFFFFFF"/>
    <w:lvl w:ilvl="0" w:tplc="FA96D6BA">
      <w:start w:val="1"/>
      <w:numFmt w:val="bullet"/>
      <w:lvlText w:val="-"/>
      <w:lvlJc w:val="left"/>
      <w:pPr>
        <w:ind w:left="720" w:hanging="360"/>
      </w:pPr>
      <w:rPr>
        <w:rFonts w:ascii="Aptos" w:hAnsi="Aptos" w:hint="default"/>
      </w:rPr>
    </w:lvl>
    <w:lvl w:ilvl="1" w:tplc="1604073C">
      <w:start w:val="1"/>
      <w:numFmt w:val="bullet"/>
      <w:lvlText w:val="o"/>
      <w:lvlJc w:val="left"/>
      <w:pPr>
        <w:ind w:left="1440" w:hanging="360"/>
      </w:pPr>
      <w:rPr>
        <w:rFonts w:ascii="Courier New" w:hAnsi="Courier New" w:hint="default"/>
      </w:rPr>
    </w:lvl>
    <w:lvl w:ilvl="2" w:tplc="CB6EAF02">
      <w:start w:val="1"/>
      <w:numFmt w:val="bullet"/>
      <w:lvlText w:val=""/>
      <w:lvlJc w:val="left"/>
      <w:pPr>
        <w:ind w:left="2160" w:hanging="360"/>
      </w:pPr>
      <w:rPr>
        <w:rFonts w:ascii="Wingdings" w:hAnsi="Wingdings" w:hint="default"/>
      </w:rPr>
    </w:lvl>
    <w:lvl w:ilvl="3" w:tplc="56DE0426">
      <w:start w:val="1"/>
      <w:numFmt w:val="bullet"/>
      <w:lvlText w:val=""/>
      <w:lvlJc w:val="left"/>
      <w:pPr>
        <w:ind w:left="2880" w:hanging="360"/>
      </w:pPr>
      <w:rPr>
        <w:rFonts w:ascii="Symbol" w:hAnsi="Symbol" w:hint="default"/>
      </w:rPr>
    </w:lvl>
    <w:lvl w:ilvl="4" w:tplc="9F761BFC">
      <w:start w:val="1"/>
      <w:numFmt w:val="bullet"/>
      <w:lvlText w:val="o"/>
      <w:lvlJc w:val="left"/>
      <w:pPr>
        <w:ind w:left="3600" w:hanging="360"/>
      </w:pPr>
      <w:rPr>
        <w:rFonts w:ascii="Courier New" w:hAnsi="Courier New" w:hint="default"/>
      </w:rPr>
    </w:lvl>
    <w:lvl w:ilvl="5" w:tplc="11428398">
      <w:start w:val="1"/>
      <w:numFmt w:val="bullet"/>
      <w:lvlText w:val=""/>
      <w:lvlJc w:val="left"/>
      <w:pPr>
        <w:ind w:left="4320" w:hanging="360"/>
      </w:pPr>
      <w:rPr>
        <w:rFonts w:ascii="Wingdings" w:hAnsi="Wingdings" w:hint="default"/>
      </w:rPr>
    </w:lvl>
    <w:lvl w:ilvl="6" w:tplc="D59A07D6">
      <w:start w:val="1"/>
      <w:numFmt w:val="bullet"/>
      <w:lvlText w:val=""/>
      <w:lvlJc w:val="left"/>
      <w:pPr>
        <w:ind w:left="5040" w:hanging="360"/>
      </w:pPr>
      <w:rPr>
        <w:rFonts w:ascii="Symbol" w:hAnsi="Symbol" w:hint="default"/>
      </w:rPr>
    </w:lvl>
    <w:lvl w:ilvl="7" w:tplc="14B6022C">
      <w:start w:val="1"/>
      <w:numFmt w:val="bullet"/>
      <w:lvlText w:val="o"/>
      <w:lvlJc w:val="left"/>
      <w:pPr>
        <w:ind w:left="5760" w:hanging="360"/>
      </w:pPr>
      <w:rPr>
        <w:rFonts w:ascii="Courier New" w:hAnsi="Courier New" w:hint="default"/>
      </w:rPr>
    </w:lvl>
    <w:lvl w:ilvl="8" w:tplc="C296A2FC">
      <w:start w:val="1"/>
      <w:numFmt w:val="bullet"/>
      <w:lvlText w:val=""/>
      <w:lvlJc w:val="left"/>
      <w:pPr>
        <w:ind w:left="6480" w:hanging="360"/>
      </w:pPr>
      <w:rPr>
        <w:rFonts w:ascii="Wingdings" w:hAnsi="Wingdings" w:hint="default"/>
      </w:rPr>
    </w:lvl>
  </w:abstractNum>
  <w:abstractNum w:abstractNumId="3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7"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19"/>
  </w:num>
  <w:num w:numId="2" w16cid:durableId="2069499237">
    <w:abstractNumId w:val="31"/>
  </w:num>
  <w:num w:numId="3" w16cid:durableId="158270868">
    <w:abstractNumId w:val="36"/>
  </w:num>
  <w:num w:numId="4" w16cid:durableId="159275565">
    <w:abstractNumId w:val="11"/>
  </w:num>
  <w:num w:numId="5" w16cid:durableId="271714945">
    <w:abstractNumId w:val="13"/>
  </w:num>
  <w:num w:numId="6" w16cid:durableId="1351487209">
    <w:abstractNumId w:val="13"/>
  </w:num>
  <w:num w:numId="7" w16cid:durableId="1612737127">
    <w:abstractNumId w:val="17"/>
  </w:num>
  <w:num w:numId="8" w16cid:durableId="1334139419">
    <w:abstractNumId w:val="25"/>
  </w:num>
  <w:num w:numId="9" w16cid:durableId="935023265">
    <w:abstractNumId w:val="30"/>
  </w:num>
  <w:num w:numId="10" w16cid:durableId="268247158">
    <w:abstractNumId w:val="29"/>
  </w:num>
  <w:num w:numId="11" w16cid:durableId="143207059">
    <w:abstractNumId w:val="23"/>
  </w:num>
  <w:num w:numId="12" w16cid:durableId="445121453">
    <w:abstractNumId w:val="16"/>
  </w:num>
  <w:num w:numId="13" w16cid:durableId="1263953771">
    <w:abstractNumId w:val="16"/>
    <w:lvlOverride w:ilvl="0">
      <w:startOverride w:val="1"/>
    </w:lvlOverride>
  </w:num>
  <w:num w:numId="14" w16cid:durableId="199586161">
    <w:abstractNumId w:val="27"/>
  </w:num>
  <w:num w:numId="15" w16cid:durableId="584072443">
    <w:abstractNumId w:val="27"/>
    <w:lvlOverride w:ilvl="0">
      <w:startOverride w:val="1"/>
    </w:lvlOverride>
  </w:num>
  <w:num w:numId="16" w16cid:durableId="1638680439">
    <w:abstractNumId w:val="31"/>
    <w:lvlOverride w:ilvl="0">
      <w:startOverride w:val="1"/>
    </w:lvlOverride>
  </w:num>
  <w:num w:numId="17" w16cid:durableId="1376001245">
    <w:abstractNumId w:val="27"/>
    <w:lvlOverride w:ilvl="0">
      <w:startOverride w:val="1"/>
    </w:lvlOverride>
  </w:num>
  <w:num w:numId="18" w16cid:durableId="1480611021">
    <w:abstractNumId w:val="37"/>
  </w:num>
  <w:num w:numId="19" w16cid:durableId="1967006738">
    <w:abstractNumId w:val="31"/>
    <w:lvlOverride w:ilvl="0">
      <w:startOverride w:val="1"/>
    </w:lvlOverride>
  </w:num>
  <w:num w:numId="20" w16cid:durableId="323556548">
    <w:abstractNumId w:val="31"/>
    <w:lvlOverride w:ilvl="0">
      <w:startOverride w:val="1"/>
    </w:lvlOverride>
  </w:num>
  <w:num w:numId="21" w16cid:durableId="1944222708">
    <w:abstractNumId w:val="26"/>
  </w:num>
  <w:num w:numId="22" w16cid:durableId="359664821">
    <w:abstractNumId w:val="21"/>
  </w:num>
  <w:num w:numId="23" w16cid:durableId="1308514536">
    <w:abstractNumId w:val="34"/>
  </w:num>
  <w:num w:numId="24" w16cid:durableId="180435497">
    <w:abstractNumId w:val="34"/>
  </w:num>
  <w:num w:numId="25" w16cid:durableId="1967853968">
    <w:abstractNumId w:val="34"/>
  </w:num>
  <w:num w:numId="26" w16cid:durableId="1822891204">
    <w:abstractNumId w:val="34"/>
  </w:num>
  <w:num w:numId="27" w16cid:durableId="1205404748">
    <w:abstractNumId w:val="34"/>
  </w:num>
  <w:num w:numId="28" w16cid:durableId="361631941">
    <w:abstractNumId w:val="34"/>
  </w:num>
  <w:num w:numId="29" w16cid:durableId="35277319">
    <w:abstractNumId w:val="35"/>
  </w:num>
  <w:num w:numId="30" w16cid:durableId="713772114">
    <w:abstractNumId w:val="35"/>
  </w:num>
  <w:num w:numId="31" w16cid:durableId="643236880">
    <w:abstractNumId w:val="35"/>
  </w:num>
  <w:num w:numId="32" w16cid:durableId="70390401">
    <w:abstractNumId w:val="35"/>
  </w:num>
  <w:num w:numId="33" w16cid:durableId="749541829">
    <w:abstractNumId w:val="21"/>
  </w:num>
  <w:num w:numId="34" w16cid:durableId="805970581">
    <w:abstractNumId w:val="21"/>
  </w:num>
  <w:num w:numId="35" w16cid:durableId="42140038">
    <w:abstractNumId w:val="21"/>
  </w:num>
  <w:num w:numId="36" w16cid:durableId="521938712">
    <w:abstractNumId w:val="21"/>
  </w:num>
  <w:num w:numId="37" w16cid:durableId="170996569">
    <w:abstractNumId w:val="21"/>
  </w:num>
  <w:num w:numId="38" w16cid:durableId="1062606319">
    <w:abstractNumId w:val="21"/>
  </w:num>
  <w:num w:numId="39" w16cid:durableId="1552187389">
    <w:abstractNumId w:val="21"/>
  </w:num>
  <w:num w:numId="40" w16cid:durableId="472648398">
    <w:abstractNumId w:val="21"/>
  </w:num>
  <w:num w:numId="41" w16cid:durableId="774406046">
    <w:abstractNumId w:val="12"/>
  </w:num>
  <w:num w:numId="42" w16cid:durableId="1938364597">
    <w:abstractNumId w:val="15"/>
  </w:num>
  <w:num w:numId="43" w16cid:durableId="1049960321">
    <w:abstractNumId w:val="4"/>
  </w:num>
  <w:num w:numId="44" w16cid:durableId="1924606839">
    <w:abstractNumId w:val="32"/>
  </w:num>
  <w:num w:numId="45" w16cid:durableId="1347170034">
    <w:abstractNumId w:val="20"/>
  </w:num>
  <w:num w:numId="46" w16cid:durableId="1472940361">
    <w:abstractNumId w:val="6"/>
  </w:num>
  <w:num w:numId="47" w16cid:durableId="1673095475">
    <w:abstractNumId w:val="14"/>
  </w:num>
  <w:num w:numId="48" w16cid:durableId="821779107">
    <w:abstractNumId w:val="3"/>
  </w:num>
  <w:num w:numId="49" w16cid:durableId="1028220614">
    <w:abstractNumId w:val="18"/>
  </w:num>
  <w:num w:numId="50" w16cid:durableId="77026939">
    <w:abstractNumId w:val="5"/>
  </w:num>
  <w:num w:numId="51" w16cid:durableId="435053920">
    <w:abstractNumId w:val="8"/>
  </w:num>
  <w:num w:numId="52" w16cid:durableId="2074963448">
    <w:abstractNumId w:val="9"/>
  </w:num>
  <w:num w:numId="53" w16cid:durableId="320544727">
    <w:abstractNumId w:val="33"/>
  </w:num>
  <w:num w:numId="54" w16cid:durableId="744691875">
    <w:abstractNumId w:val="22"/>
  </w:num>
  <w:num w:numId="55" w16cid:durableId="231935816">
    <w:abstractNumId w:val="28"/>
  </w:num>
  <w:num w:numId="56" w16cid:durableId="2089574756">
    <w:abstractNumId w:val="1"/>
  </w:num>
  <w:num w:numId="57" w16cid:durableId="1188063479">
    <w:abstractNumId w:val="7"/>
  </w:num>
  <w:num w:numId="58" w16cid:durableId="1427313007">
    <w:abstractNumId w:val="24"/>
  </w:num>
  <w:num w:numId="59" w16cid:durableId="810710154">
    <w:abstractNumId w:val="0"/>
  </w:num>
  <w:num w:numId="60" w16cid:durableId="220676603">
    <w:abstractNumId w:val="2"/>
  </w:num>
  <w:num w:numId="61" w16cid:durableId="1849252426">
    <w:abstractNumId w:val="10"/>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0FA9"/>
    <w:rsid w:val="0000139E"/>
    <w:rsid w:val="000018E5"/>
    <w:rsid w:val="00001CCE"/>
    <w:rsid w:val="000021FA"/>
    <w:rsid w:val="00002C10"/>
    <w:rsid w:val="00003AE7"/>
    <w:rsid w:val="000049F1"/>
    <w:rsid w:val="0000551D"/>
    <w:rsid w:val="0000582A"/>
    <w:rsid w:val="00011A6D"/>
    <w:rsid w:val="00013393"/>
    <w:rsid w:val="000138F7"/>
    <w:rsid w:val="00013B9B"/>
    <w:rsid w:val="000152C4"/>
    <w:rsid w:val="00021CE1"/>
    <w:rsid w:val="000233F9"/>
    <w:rsid w:val="00025537"/>
    <w:rsid w:val="00030344"/>
    <w:rsid w:val="00031358"/>
    <w:rsid w:val="000346C8"/>
    <w:rsid w:val="00035CAE"/>
    <w:rsid w:val="000373C2"/>
    <w:rsid w:val="000374E6"/>
    <w:rsid w:val="00040598"/>
    <w:rsid w:val="0004082A"/>
    <w:rsid w:val="000438B5"/>
    <w:rsid w:val="00043AC4"/>
    <w:rsid w:val="00044678"/>
    <w:rsid w:val="000567AE"/>
    <w:rsid w:val="00062566"/>
    <w:rsid w:val="00063431"/>
    <w:rsid w:val="00064932"/>
    <w:rsid w:val="0006764E"/>
    <w:rsid w:val="00071793"/>
    <w:rsid w:val="000752B0"/>
    <w:rsid w:val="00075651"/>
    <w:rsid w:val="0008059F"/>
    <w:rsid w:val="0008073F"/>
    <w:rsid w:val="00080CAE"/>
    <w:rsid w:val="00081E83"/>
    <w:rsid w:val="00083795"/>
    <w:rsid w:val="0008527E"/>
    <w:rsid w:val="00086DEC"/>
    <w:rsid w:val="000940C4"/>
    <w:rsid w:val="00095742"/>
    <w:rsid w:val="00096642"/>
    <w:rsid w:val="00096FF2"/>
    <w:rsid w:val="0009720E"/>
    <w:rsid w:val="0009798E"/>
    <w:rsid w:val="000A0A76"/>
    <w:rsid w:val="000A2559"/>
    <w:rsid w:val="000A2D8D"/>
    <w:rsid w:val="000A3CC6"/>
    <w:rsid w:val="000A62E8"/>
    <w:rsid w:val="000A6B53"/>
    <w:rsid w:val="000A71FE"/>
    <w:rsid w:val="000B158D"/>
    <w:rsid w:val="000B1E29"/>
    <w:rsid w:val="000B24CB"/>
    <w:rsid w:val="000B421C"/>
    <w:rsid w:val="000B7896"/>
    <w:rsid w:val="000C402C"/>
    <w:rsid w:val="000C647C"/>
    <w:rsid w:val="000C76D3"/>
    <w:rsid w:val="000D2CEE"/>
    <w:rsid w:val="000E1439"/>
    <w:rsid w:val="000E333C"/>
    <w:rsid w:val="000E430C"/>
    <w:rsid w:val="000E5DE1"/>
    <w:rsid w:val="000F0F78"/>
    <w:rsid w:val="000F3D03"/>
    <w:rsid w:val="000F40F1"/>
    <w:rsid w:val="00101A1A"/>
    <w:rsid w:val="0010248F"/>
    <w:rsid w:val="001038C1"/>
    <w:rsid w:val="00103CFF"/>
    <w:rsid w:val="00105942"/>
    <w:rsid w:val="001077C9"/>
    <w:rsid w:val="00111EC7"/>
    <w:rsid w:val="00112963"/>
    <w:rsid w:val="001136BC"/>
    <w:rsid w:val="00114932"/>
    <w:rsid w:val="00115F6D"/>
    <w:rsid w:val="001175BF"/>
    <w:rsid w:val="00120764"/>
    <w:rsid w:val="001208C1"/>
    <w:rsid w:val="00121817"/>
    <w:rsid w:val="001247B3"/>
    <w:rsid w:val="00125371"/>
    <w:rsid w:val="00130A39"/>
    <w:rsid w:val="00132581"/>
    <w:rsid w:val="00133700"/>
    <w:rsid w:val="0013605A"/>
    <w:rsid w:val="00136A42"/>
    <w:rsid w:val="0013757A"/>
    <w:rsid w:val="0013796C"/>
    <w:rsid w:val="001419E6"/>
    <w:rsid w:val="00141AE6"/>
    <w:rsid w:val="001454DA"/>
    <w:rsid w:val="00146975"/>
    <w:rsid w:val="00146D42"/>
    <w:rsid w:val="0015088A"/>
    <w:rsid w:val="0015090C"/>
    <w:rsid w:val="00151E19"/>
    <w:rsid w:val="0015684F"/>
    <w:rsid w:val="0015721A"/>
    <w:rsid w:val="00160708"/>
    <w:rsid w:val="00160CC5"/>
    <w:rsid w:val="001615A6"/>
    <w:rsid w:val="001624F4"/>
    <w:rsid w:val="0016416D"/>
    <w:rsid w:val="001662BF"/>
    <w:rsid w:val="00167504"/>
    <w:rsid w:val="001706FE"/>
    <w:rsid w:val="00170960"/>
    <w:rsid w:val="00173784"/>
    <w:rsid w:val="0017584C"/>
    <w:rsid w:val="00175D91"/>
    <w:rsid w:val="001765FA"/>
    <w:rsid w:val="0018019E"/>
    <w:rsid w:val="00182290"/>
    <w:rsid w:val="00184909"/>
    <w:rsid w:val="0018509D"/>
    <w:rsid w:val="001873EF"/>
    <w:rsid w:val="00193AFE"/>
    <w:rsid w:val="00194AF4"/>
    <w:rsid w:val="00194BF0"/>
    <w:rsid w:val="001A0A00"/>
    <w:rsid w:val="001A16B2"/>
    <w:rsid w:val="001A2527"/>
    <w:rsid w:val="001A32C9"/>
    <w:rsid w:val="001A3853"/>
    <w:rsid w:val="001A5367"/>
    <w:rsid w:val="001A78D6"/>
    <w:rsid w:val="001B1644"/>
    <w:rsid w:val="001B1E9C"/>
    <w:rsid w:val="001B1FC9"/>
    <w:rsid w:val="001B3EA3"/>
    <w:rsid w:val="001B622A"/>
    <w:rsid w:val="001B749C"/>
    <w:rsid w:val="001C2839"/>
    <w:rsid w:val="001C4B26"/>
    <w:rsid w:val="001C4E39"/>
    <w:rsid w:val="001D066B"/>
    <w:rsid w:val="001D0E41"/>
    <w:rsid w:val="001D1F52"/>
    <w:rsid w:val="001D452A"/>
    <w:rsid w:val="001D7501"/>
    <w:rsid w:val="001D7CD3"/>
    <w:rsid w:val="001D7E3C"/>
    <w:rsid w:val="001E1BA4"/>
    <w:rsid w:val="001E3798"/>
    <w:rsid w:val="001E3BAA"/>
    <w:rsid w:val="001E4253"/>
    <w:rsid w:val="001E562C"/>
    <w:rsid w:val="001E6651"/>
    <w:rsid w:val="001E7802"/>
    <w:rsid w:val="001E7C84"/>
    <w:rsid w:val="001F1629"/>
    <w:rsid w:val="001F1F9D"/>
    <w:rsid w:val="001F296C"/>
    <w:rsid w:val="001F62C6"/>
    <w:rsid w:val="001F6343"/>
    <w:rsid w:val="001F7960"/>
    <w:rsid w:val="00201FC4"/>
    <w:rsid w:val="002022B3"/>
    <w:rsid w:val="0020287F"/>
    <w:rsid w:val="00205083"/>
    <w:rsid w:val="002155F2"/>
    <w:rsid w:val="00215A3F"/>
    <w:rsid w:val="00217C9F"/>
    <w:rsid w:val="00217DE0"/>
    <w:rsid w:val="00222357"/>
    <w:rsid w:val="0022437C"/>
    <w:rsid w:val="002249F2"/>
    <w:rsid w:val="00226456"/>
    <w:rsid w:val="00226F77"/>
    <w:rsid w:val="00230103"/>
    <w:rsid w:val="00231F3D"/>
    <w:rsid w:val="00233B24"/>
    <w:rsid w:val="002343A6"/>
    <w:rsid w:val="00234773"/>
    <w:rsid w:val="00236828"/>
    <w:rsid w:val="00236EA4"/>
    <w:rsid w:val="002370B2"/>
    <w:rsid w:val="00241479"/>
    <w:rsid w:val="0024401E"/>
    <w:rsid w:val="0024483F"/>
    <w:rsid w:val="00244AD6"/>
    <w:rsid w:val="00246D98"/>
    <w:rsid w:val="00247D06"/>
    <w:rsid w:val="00247EE9"/>
    <w:rsid w:val="00250222"/>
    <w:rsid w:val="00252137"/>
    <w:rsid w:val="002521B7"/>
    <w:rsid w:val="002528EC"/>
    <w:rsid w:val="00252934"/>
    <w:rsid w:val="00252F09"/>
    <w:rsid w:val="002535F8"/>
    <w:rsid w:val="00254A1A"/>
    <w:rsid w:val="00255B4F"/>
    <w:rsid w:val="002575B2"/>
    <w:rsid w:val="002575C9"/>
    <w:rsid w:val="00257846"/>
    <w:rsid w:val="00265FBE"/>
    <w:rsid w:val="0026665B"/>
    <w:rsid w:val="00266F9C"/>
    <w:rsid w:val="002707AB"/>
    <w:rsid w:val="00271E7E"/>
    <w:rsid w:val="00272A9B"/>
    <w:rsid w:val="00275D5E"/>
    <w:rsid w:val="00276041"/>
    <w:rsid w:val="00276B23"/>
    <w:rsid w:val="00280F15"/>
    <w:rsid w:val="002825E8"/>
    <w:rsid w:val="00284937"/>
    <w:rsid w:val="00284D2B"/>
    <w:rsid w:val="00285D88"/>
    <w:rsid w:val="00286931"/>
    <w:rsid w:val="00286A97"/>
    <w:rsid w:val="002909FD"/>
    <w:rsid w:val="0029163C"/>
    <w:rsid w:val="002937CF"/>
    <w:rsid w:val="002943C6"/>
    <w:rsid w:val="0029544B"/>
    <w:rsid w:val="002955FB"/>
    <w:rsid w:val="002A0981"/>
    <w:rsid w:val="002A3A54"/>
    <w:rsid w:val="002A5374"/>
    <w:rsid w:val="002A59A7"/>
    <w:rsid w:val="002B00CA"/>
    <w:rsid w:val="002B1D29"/>
    <w:rsid w:val="002B1F63"/>
    <w:rsid w:val="002B4490"/>
    <w:rsid w:val="002B460D"/>
    <w:rsid w:val="002B4753"/>
    <w:rsid w:val="002B4948"/>
    <w:rsid w:val="002B559C"/>
    <w:rsid w:val="002B6782"/>
    <w:rsid w:val="002B7E10"/>
    <w:rsid w:val="002C0005"/>
    <w:rsid w:val="002C06CB"/>
    <w:rsid w:val="002C07B7"/>
    <w:rsid w:val="002C0B7E"/>
    <w:rsid w:val="002C30F4"/>
    <w:rsid w:val="002C3974"/>
    <w:rsid w:val="002C659A"/>
    <w:rsid w:val="002C72E8"/>
    <w:rsid w:val="002C74EF"/>
    <w:rsid w:val="002D10F1"/>
    <w:rsid w:val="002D115A"/>
    <w:rsid w:val="002D2DBD"/>
    <w:rsid w:val="002D4F71"/>
    <w:rsid w:val="002D4FFF"/>
    <w:rsid w:val="002D5475"/>
    <w:rsid w:val="002D5530"/>
    <w:rsid w:val="002D6F35"/>
    <w:rsid w:val="002D6F93"/>
    <w:rsid w:val="002E0FF0"/>
    <w:rsid w:val="002E1DCB"/>
    <w:rsid w:val="002E43FF"/>
    <w:rsid w:val="002E5318"/>
    <w:rsid w:val="002E76A9"/>
    <w:rsid w:val="002E7AC0"/>
    <w:rsid w:val="002E7E94"/>
    <w:rsid w:val="002F0A99"/>
    <w:rsid w:val="002F2657"/>
    <w:rsid w:val="002F3527"/>
    <w:rsid w:val="002F3B32"/>
    <w:rsid w:val="002F3DAB"/>
    <w:rsid w:val="002F50E5"/>
    <w:rsid w:val="002F5DBF"/>
    <w:rsid w:val="002F7609"/>
    <w:rsid w:val="00302580"/>
    <w:rsid w:val="00303F0B"/>
    <w:rsid w:val="003048D7"/>
    <w:rsid w:val="00305082"/>
    <w:rsid w:val="00305F37"/>
    <w:rsid w:val="00306B5C"/>
    <w:rsid w:val="00310608"/>
    <w:rsid w:val="00315B8B"/>
    <w:rsid w:val="00317007"/>
    <w:rsid w:val="00321488"/>
    <w:rsid w:val="00323F22"/>
    <w:rsid w:val="0032569B"/>
    <w:rsid w:val="00331199"/>
    <w:rsid w:val="00331884"/>
    <w:rsid w:val="00340905"/>
    <w:rsid w:val="00341271"/>
    <w:rsid w:val="003413EB"/>
    <w:rsid w:val="00343A96"/>
    <w:rsid w:val="00344147"/>
    <w:rsid w:val="0034416D"/>
    <w:rsid w:val="00345B18"/>
    <w:rsid w:val="003465C3"/>
    <w:rsid w:val="0034734C"/>
    <w:rsid w:val="003476A9"/>
    <w:rsid w:val="003477E1"/>
    <w:rsid w:val="003524EF"/>
    <w:rsid w:val="00353561"/>
    <w:rsid w:val="00353F46"/>
    <w:rsid w:val="003544CF"/>
    <w:rsid w:val="003545AE"/>
    <w:rsid w:val="003569EE"/>
    <w:rsid w:val="003628E3"/>
    <w:rsid w:val="00362DA7"/>
    <w:rsid w:val="00363BE7"/>
    <w:rsid w:val="003658D6"/>
    <w:rsid w:val="00365AEF"/>
    <w:rsid w:val="00366BD8"/>
    <w:rsid w:val="0037013A"/>
    <w:rsid w:val="0037155F"/>
    <w:rsid w:val="00372C14"/>
    <w:rsid w:val="00376915"/>
    <w:rsid w:val="0037707D"/>
    <w:rsid w:val="0038224B"/>
    <w:rsid w:val="00382593"/>
    <w:rsid w:val="00383BB0"/>
    <w:rsid w:val="00384F37"/>
    <w:rsid w:val="00385F7D"/>
    <w:rsid w:val="00386B2D"/>
    <w:rsid w:val="00390472"/>
    <w:rsid w:val="00390E0C"/>
    <w:rsid w:val="00397575"/>
    <w:rsid w:val="003A10A3"/>
    <w:rsid w:val="003A21CD"/>
    <w:rsid w:val="003A309C"/>
    <w:rsid w:val="003A4883"/>
    <w:rsid w:val="003A4D28"/>
    <w:rsid w:val="003A5741"/>
    <w:rsid w:val="003A7574"/>
    <w:rsid w:val="003A7ABE"/>
    <w:rsid w:val="003B16E8"/>
    <w:rsid w:val="003B1E41"/>
    <w:rsid w:val="003B29DA"/>
    <w:rsid w:val="003B3008"/>
    <w:rsid w:val="003B4EF2"/>
    <w:rsid w:val="003B4FCA"/>
    <w:rsid w:val="003B5683"/>
    <w:rsid w:val="003B6B4D"/>
    <w:rsid w:val="003B7A5C"/>
    <w:rsid w:val="003C1E68"/>
    <w:rsid w:val="003C6F10"/>
    <w:rsid w:val="003C7228"/>
    <w:rsid w:val="003D6011"/>
    <w:rsid w:val="003D6395"/>
    <w:rsid w:val="003D6731"/>
    <w:rsid w:val="003D7039"/>
    <w:rsid w:val="003D7BE6"/>
    <w:rsid w:val="003E07AC"/>
    <w:rsid w:val="003E66BC"/>
    <w:rsid w:val="003E7CC6"/>
    <w:rsid w:val="003F0A7D"/>
    <w:rsid w:val="003F1652"/>
    <w:rsid w:val="003F23FB"/>
    <w:rsid w:val="003F2418"/>
    <w:rsid w:val="003F626F"/>
    <w:rsid w:val="003F717E"/>
    <w:rsid w:val="003F79F5"/>
    <w:rsid w:val="004008E9"/>
    <w:rsid w:val="004014AA"/>
    <w:rsid w:val="004016B0"/>
    <w:rsid w:val="00401E4C"/>
    <w:rsid w:val="00403FFB"/>
    <w:rsid w:val="0040447D"/>
    <w:rsid w:val="0040569C"/>
    <w:rsid w:val="00410925"/>
    <w:rsid w:val="00412323"/>
    <w:rsid w:val="00412487"/>
    <w:rsid w:val="0041532A"/>
    <w:rsid w:val="00417CC0"/>
    <w:rsid w:val="00421C18"/>
    <w:rsid w:val="00422248"/>
    <w:rsid w:val="004228DE"/>
    <w:rsid w:val="00427785"/>
    <w:rsid w:val="00427D3A"/>
    <w:rsid w:val="00430987"/>
    <w:rsid w:val="00430DAA"/>
    <w:rsid w:val="004311D2"/>
    <w:rsid w:val="00432F8C"/>
    <w:rsid w:val="004375A3"/>
    <w:rsid w:val="00441498"/>
    <w:rsid w:val="00441C17"/>
    <w:rsid w:val="00444D4F"/>
    <w:rsid w:val="004462DD"/>
    <w:rsid w:val="00447418"/>
    <w:rsid w:val="00447A2E"/>
    <w:rsid w:val="00452DD9"/>
    <w:rsid w:val="0045368D"/>
    <w:rsid w:val="00453724"/>
    <w:rsid w:val="00454615"/>
    <w:rsid w:val="004578A1"/>
    <w:rsid w:val="00461F6C"/>
    <w:rsid w:val="00462BA2"/>
    <w:rsid w:val="00462FFE"/>
    <w:rsid w:val="00464309"/>
    <w:rsid w:val="00466D93"/>
    <w:rsid w:val="004701EE"/>
    <w:rsid w:val="004703EC"/>
    <w:rsid w:val="00471E4F"/>
    <w:rsid w:val="004739CD"/>
    <w:rsid w:val="004753DD"/>
    <w:rsid w:val="00475C7C"/>
    <w:rsid w:val="004805AD"/>
    <w:rsid w:val="00480A8D"/>
    <w:rsid w:val="00486747"/>
    <w:rsid w:val="00486FB0"/>
    <w:rsid w:val="004915F6"/>
    <w:rsid w:val="00493E98"/>
    <w:rsid w:val="0049458D"/>
    <w:rsid w:val="00494A25"/>
    <w:rsid w:val="00495446"/>
    <w:rsid w:val="004A0FA3"/>
    <w:rsid w:val="004A1A65"/>
    <w:rsid w:val="004A1E08"/>
    <w:rsid w:val="004A2A2D"/>
    <w:rsid w:val="004A4DFF"/>
    <w:rsid w:val="004A563A"/>
    <w:rsid w:val="004A62CA"/>
    <w:rsid w:val="004A669F"/>
    <w:rsid w:val="004A6DC3"/>
    <w:rsid w:val="004A79BE"/>
    <w:rsid w:val="004B0332"/>
    <w:rsid w:val="004B4076"/>
    <w:rsid w:val="004B52BE"/>
    <w:rsid w:val="004B5F60"/>
    <w:rsid w:val="004B602A"/>
    <w:rsid w:val="004C0235"/>
    <w:rsid w:val="004C1171"/>
    <w:rsid w:val="004C255C"/>
    <w:rsid w:val="004C4B20"/>
    <w:rsid w:val="004C4F04"/>
    <w:rsid w:val="004C64E7"/>
    <w:rsid w:val="004C6544"/>
    <w:rsid w:val="004D0FE9"/>
    <w:rsid w:val="004D2999"/>
    <w:rsid w:val="004D4AD7"/>
    <w:rsid w:val="004D7142"/>
    <w:rsid w:val="004E3FAD"/>
    <w:rsid w:val="004E4419"/>
    <w:rsid w:val="004E515C"/>
    <w:rsid w:val="004E59F8"/>
    <w:rsid w:val="004E65D1"/>
    <w:rsid w:val="004F4188"/>
    <w:rsid w:val="004F50E9"/>
    <w:rsid w:val="004F5D66"/>
    <w:rsid w:val="004F7054"/>
    <w:rsid w:val="004F70B0"/>
    <w:rsid w:val="004F79D6"/>
    <w:rsid w:val="005024B5"/>
    <w:rsid w:val="005028FB"/>
    <w:rsid w:val="00506955"/>
    <w:rsid w:val="00511896"/>
    <w:rsid w:val="00515E1E"/>
    <w:rsid w:val="00520EF6"/>
    <w:rsid w:val="00522760"/>
    <w:rsid w:val="00524598"/>
    <w:rsid w:val="00525727"/>
    <w:rsid w:val="00530152"/>
    <w:rsid w:val="005303A3"/>
    <w:rsid w:val="00533B8D"/>
    <w:rsid w:val="00536693"/>
    <w:rsid w:val="00537248"/>
    <w:rsid w:val="0054188E"/>
    <w:rsid w:val="00541892"/>
    <w:rsid w:val="00542ABE"/>
    <w:rsid w:val="005433ED"/>
    <w:rsid w:val="00543BA3"/>
    <w:rsid w:val="00546836"/>
    <w:rsid w:val="00546E4E"/>
    <w:rsid w:val="00547E55"/>
    <w:rsid w:val="00550644"/>
    <w:rsid w:val="0055123E"/>
    <w:rsid w:val="0055338E"/>
    <w:rsid w:val="005549A1"/>
    <w:rsid w:val="00554D3F"/>
    <w:rsid w:val="00556781"/>
    <w:rsid w:val="00556B15"/>
    <w:rsid w:val="0056147B"/>
    <w:rsid w:val="005635DD"/>
    <w:rsid w:val="0056440B"/>
    <w:rsid w:val="00565902"/>
    <w:rsid w:val="00567470"/>
    <w:rsid w:val="005709C8"/>
    <w:rsid w:val="005712D1"/>
    <w:rsid w:val="0057167C"/>
    <w:rsid w:val="00572763"/>
    <w:rsid w:val="00573329"/>
    <w:rsid w:val="00577A52"/>
    <w:rsid w:val="00580265"/>
    <w:rsid w:val="005824DD"/>
    <w:rsid w:val="0058744A"/>
    <w:rsid w:val="00587789"/>
    <w:rsid w:val="00590A62"/>
    <w:rsid w:val="0059313E"/>
    <w:rsid w:val="005937E7"/>
    <w:rsid w:val="00594397"/>
    <w:rsid w:val="00594E88"/>
    <w:rsid w:val="0059508A"/>
    <w:rsid w:val="005956EB"/>
    <w:rsid w:val="00595A79"/>
    <w:rsid w:val="00595FD8"/>
    <w:rsid w:val="0059744B"/>
    <w:rsid w:val="005A0761"/>
    <w:rsid w:val="005A0A19"/>
    <w:rsid w:val="005A0ED0"/>
    <w:rsid w:val="005A142B"/>
    <w:rsid w:val="005A206E"/>
    <w:rsid w:val="005A3DE9"/>
    <w:rsid w:val="005A42AB"/>
    <w:rsid w:val="005A55AC"/>
    <w:rsid w:val="005A67B8"/>
    <w:rsid w:val="005B2A3C"/>
    <w:rsid w:val="005B3736"/>
    <w:rsid w:val="005B5382"/>
    <w:rsid w:val="005B7BFB"/>
    <w:rsid w:val="005C0058"/>
    <w:rsid w:val="005C134E"/>
    <w:rsid w:val="005C6161"/>
    <w:rsid w:val="005C64C3"/>
    <w:rsid w:val="005D2B65"/>
    <w:rsid w:val="005D37F0"/>
    <w:rsid w:val="005D38EC"/>
    <w:rsid w:val="005D3DE0"/>
    <w:rsid w:val="005D760C"/>
    <w:rsid w:val="005E2605"/>
    <w:rsid w:val="005E4089"/>
    <w:rsid w:val="005E64FC"/>
    <w:rsid w:val="005E6D77"/>
    <w:rsid w:val="005F0CD6"/>
    <w:rsid w:val="005F1582"/>
    <w:rsid w:val="005F17A4"/>
    <w:rsid w:val="005F3C6A"/>
    <w:rsid w:val="005F3FD6"/>
    <w:rsid w:val="005F408D"/>
    <w:rsid w:val="005F539E"/>
    <w:rsid w:val="005F5B09"/>
    <w:rsid w:val="005F6ED0"/>
    <w:rsid w:val="00601713"/>
    <w:rsid w:val="00601B3A"/>
    <w:rsid w:val="006035D2"/>
    <w:rsid w:val="00604221"/>
    <w:rsid w:val="00610385"/>
    <w:rsid w:val="00610BAF"/>
    <w:rsid w:val="006116D2"/>
    <w:rsid w:val="00611A0D"/>
    <w:rsid w:val="00612674"/>
    <w:rsid w:val="00615AFA"/>
    <w:rsid w:val="00621071"/>
    <w:rsid w:val="00621B9E"/>
    <w:rsid w:val="00622827"/>
    <w:rsid w:val="00623735"/>
    <w:rsid w:val="00623AA9"/>
    <w:rsid w:val="00625923"/>
    <w:rsid w:val="00625C76"/>
    <w:rsid w:val="006271A2"/>
    <w:rsid w:val="0062746F"/>
    <w:rsid w:val="00627B9C"/>
    <w:rsid w:val="0063232D"/>
    <w:rsid w:val="0063262F"/>
    <w:rsid w:val="00632AB0"/>
    <w:rsid w:val="00633DCD"/>
    <w:rsid w:val="00635AED"/>
    <w:rsid w:val="0063625C"/>
    <w:rsid w:val="00636C07"/>
    <w:rsid w:val="0064013C"/>
    <w:rsid w:val="006405E0"/>
    <w:rsid w:val="0064224D"/>
    <w:rsid w:val="006427B2"/>
    <w:rsid w:val="00643380"/>
    <w:rsid w:val="00643988"/>
    <w:rsid w:val="00645BB0"/>
    <w:rsid w:val="006461EC"/>
    <w:rsid w:val="00650B46"/>
    <w:rsid w:val="00651763"/>
    <w:rsid w:val="006529CE"/>
    <w:rsid w:val="00652B7D"/>
    <w:rsid w:val="00652F11"/>
    <w:rsid w:val="00653853"/>
    <w:rsid w:val="00653F07"/>
    <w:rsid w:val="006548FB"/>
    <w:rsid w:val="00657ED6"/>
    <w:rsid w:val="00660318"/>
    <w:rsid w:val="006607CB"/>
    <w:rsid w:val="0066099E"/>
    <w:rsid w:val="00660E6E"/>
    <w:rsid w:val="006615CE"/>
    <w:rsid w:val="0066384E"/>
    <w:rsid w:val="00663E1C"/>
    <w:rsid w:val="00664C38"/>
    <w:rsid w:val="00673739"/>
    <w:rsid w:val="00673E4C"/>
    <w:rsid w:val="006740E2"/>
    <w:rsid w:val="00677695"/>
    <w:rsid w:val="006776B5"/>
    <w:rsid w:val="006779E1"/>
    <w:rsid w:val="00680BAD"/>
    <w:rsid w:val="006823BB"/>
    <w:rsid w:val="006854AA"/>
    <w:rsid w:val="0068560B"/>
    <w:rsid w:val="00685831"/>
    <w:rsid w:val="0068652D"/>
    <w:rsid w:val="00686743"/>
    <w:rsid w:val="0069075F"/>
    <w:rsid w:val="00694448"/>
    <w:rsid w:val="006A05D2"/>
    <w:rsid w:val="006A07E3"/>
    <w:rsid w:val="006A0CA8"/>
    <w:rsid w:val="006A1656"/>
    <w:rsid w:val="006A1D8C"/>
    <w:rsid w:val="006A28DA"/>
    <w:rsid w:val="006A3D9D"/>
    <w:rsid w:val="006A6911"/>
    <w:rsid w:val="006A6B2E"/>
    <w:rsid w:val="006A6C04"/>
    <w:rsid w:val="006B293D"/>
    <w:rsid w:val="006B29E8"/>
    <w:rsid w:val="006B4D4F"/>
    <w:rsid w:val="006B4D53"/>
    <w:rsid w:val="006C14E4"/>
    <w:rsid w:val="006C5780"/>
    <w:rsid w:val="006C5C6E"/>
    <w:rsid w:val="006D1678"/>
    <w:rsid w:val="006D2756"/>
    <w:rsid w:val="006D3467"/>
    <w:rsid w:val="006D7E97"/>
    <w:rsid w:val="006E2155"/>
    <w:rsid w:val="006E27EE"/>
    <w:rsid w:val="006E34C5"/>
    <w:rsid w:val="006E3FF3"/>
    <w:rsid w:val="006E517D"/>
    <w:rsid w:val="006E6F1E"/>
    <w:rsid w:val="006E6F5A"/>
    <w:rsid w:val="006E744F"/>
    <w:rsid w:val="006F1BA8"/>
    <w:rsid w:val="006F1E5F"/>
    <w:rsid w:val="00701C5C"/>
    <w:rsid w:val="0070292E"/>
    <w:rsid w:val="00702DD0"/>
    <w:rsid w:val="00703236"/>
    <w:rsid w:val="00703ECA"/>
    <w:rsid w:val="00705F3F"/>
    <w:rsid w:val="0070730A"/>
    <w:rsid w:val="00707F75"/>
    <w:rsid w:val="00710804"/>
    <w:rsid w:val="00710919"/>
    <w:rsid w:val="00710A7E"/>
    <w:rsid w:val="007137D6"/>
    <w:rsid w:val="00716008"/>
    <w:rsid w:val="0072069C"/>
    <w:rsid w:val="0072506C"/>
    <w:rsid w:val="00725103"/>
    <w:rsid w:val="0072547D"/>
    <w:rsid w:val="00730ADA"/>
    <w:rsid w:val="00731993"/>
    <w:rsid w:val="007358E3"/>
    <w:rsid w:val="00735D46"/>
    <w:rsid w:val="007422A6"/>
    <w:rsid w:val="00743697"/>
    <w:rsid w:val="00743F0C"/>
    <w:rsid w:val="00745E0D"/>
    <w:rsid w:val="0075018F"/>
    <w:rsid w:val="00750369"/>
    <w:rsid w:val="00751D66"/>
    <w:rsid w:val="00752C1A"/>
    <w:rsid w:val="00756E04"/>
    <w:rsid w:val="00760192"/>
    <w:rsid w:val="007604DA"/>
    <w:rsid w:val="007644C0"/>
    <w:rsid w:val="00764B76"/>
    <w:rsid w:val="00764DF4"/>
    <w:rsid w:val="0076622F"/>
    <w:rsid w:val="0076759E"/>
    <w:rsid w:val="007703FD"/>
    <w:rsid w:val="00770E7F"/>
    <w:rsid w:val="007722B2"/>
    <w:rsid w:val="00773784"/>
    <w:rsid w:val="0077670A"/>
    <w:rsid w:val="007820EA"/>
    <w:rsid w:val="00786A22"/>
    <w:rsid w:val="00786A9E"/>
    <w:rsid w:val="00790028"/>
    <w:rsid w:val="007903CC"/>
    <w:rsid w:val="00790F99"/>
    <w:rsid w:val="007934C9"/>
    <w:rsid w:val="00794CA8"/>
    <w:rsid w:val="007952E1"/>
    <w:rsid w:val="00795535"/>
    <w:rsid w:val="007972CC"/>
    <w:rsid w:val="007A63B4"/>
    <w:rsid w:val="007B083B"/>
    <w:rsid w:val="007B0A28"/>
    <w:rsid w:val="007B11BE"/>
    <w:rsid w:val="007B2B65"/>
    <w:rsid w:val="007B332E"/>
    <w:rsid w:val="007B3AB3"/>
    <w:rsid w:val="007B4DD9"/>
    <w:rsid w:val="007B6C72"/>
    <w:rsid w:val="007B725E"/>
    <w:rsid w:val="007C371F"/>
    <w:rsid w:val="007C4E78"/>
    <w:rsid w:val="007C5FC9"/>
    <w:rsid w:val="007C62C8"/>
    <w:rsid w:val="007C77BC"/>
    <w:rsid w:val="007C7951"/>
    <w:rsid w:val="007D0D9C"/>
    <w:rsid w:val="007D39A4"/>
    <w:rsid w:val="007D57DC"/>
    <w:rsid w:val="007D782B"/>
    <w:rsid w:val="007D7DE8"/>
    <w:rsid w:val="007E291D"/>
    <w:rsid w:val="007E59FA"/>
    <w:rsid w:val="007E5BD3"/>
    <w:rsid w:val="007E64B8"/>
    <w:rsid w:val="007E7F1F"/>
    <w:rsid w:val="007F2EA2"/>
    <w:rsid w:val="007F34BB"/>
    <w:rsid w:val="007F4B62"/>
    <w:rsid w:val="007F5A25"/>
    <w:rsid w:val="007F5B36"/>
    <w:rsid w:val="007F62AC"/>
    <w:rsid w:val="007F62C3"/>
    <w:rsid w:val="007F6F95"/>
    <w:rsid w:val="00802470"/>
    <w:rsid w:val="0080278A"/>
    <w:rsid w:val="0080378C"/>
    <w:rsid w:val="00804FD5"/>
    <w:rsid w:val="008116A4"/>
    <w:rsid w:val="00815B8D"/>
    <w:rsid w:val="008172D2"/>
    <w:rsid w:val="00817703"/>
    <w:rsid w:val="00820320"/>
    <w:rsid w:val="00820E90"/>
    <w:rsid w:val="00821AF6"/>
    <w:rsid w:val="008227B3"/>
    <w:rsid w:val="0082440C"/>
    <w:rsid w:val="0082522F"/>
    <w:rsid w:val="00825760"/>
    <w:rsid w:val="008269A8"/>
    <w:rsid w:val="00835143"/>
    <w:rsid w:val="00841F4A"/>
    <w:rsid w:val="00842D40"/>
    <w:rsid w:val="00842FB3"/>
    <w:rsid w:val="0084363D"/>
    <w:rsid w:val="0084414E"/>
    <w:rsid w:val="008445C3"/>
    <w:rsid w:val="008471AA"/>
    <w:rsid w:val="00851299"/>
    <w:rsid w:val="00852AC1"/>
    <w:rsid w:val="008548FC"/>
    <w:rsid w:val="00854D13"/>
    <w:rsid w:val="008573D6"/>
    <w:rsid w:val="00857724"/>
    <w:rsid w:val="008610AD"/>
    <w:rsid w:val="008628B9"/>
    <w:rsid w:val="0086322F"/>
    <w:rsid w:val="00864B2E"/>
    <w:rsid w:val="0086556F"/>
    <w:rsid w:val="00866B44"/>
    <w:rsid w:val="008672CE"/>
    <w:rsid w:val="00867876"/>
    <w:rsid w:val="0087072A"/>
    <w:rsid w:val="00871C84"/>
    <w:rsid w:val="00873092"/>
    <w:rsid w:val="00874541"/>
    <w:rsid w:val="0087478B"/>
    <w:rsid w:val="0087582D"/>
    <w:rsid w:val="00875CB2"/>
    <w:rsid w:val="008760B1"/>
    <w:rsid w:val="00876EB2"/>
    <w:rsid w:val="00877570"/>
    <w:rsid w:val="00880330"/>
    <w:rsid w:val="0088038F"/>
    <w:rsid w:val="00880795"/>
    <w:rsid w:val="008811FC"/>
    <w:rsid w:val="008815BA"/>
    <w:rsid w:val="00884064"/>
    <w:rsid w:val="0089016B"/>
    <w:rsid w:val="00890317"/>
    <w:rsid w:val="00892148"/>
    <w:rsid w:val="008944B5"/>
    <w:rsid w:val="008A4391"/>
    <w:rsid w:val="008A5917"/>
    <w:rsid w:val="008A6C1A"/>
    <w:rsid w:val="008B05A0"/>
    <w:rsid w:val="008B06FE"/>
    <w:rsid w:val="008B28BB"/>
    <w:rsid w:val="008B3575"/>
    <w:rsid w:val="008B662D"/>
    <w:rsid w:val="008B6843"/>
    <w:rsid w:val="008C250F"/>
    <w:rsid w:val="008C295B"/>
    <w:rsid w:val="008C3792"/>
    <w:rsid w:val="008C3C78"/>
    <w:rsid w:val="008C4A9F"/>
    <w:rsid w:val="008C73D7"/>
    <w:rsid w:val="008D13B7"/>
    <w:rsid w:val="008D391D"/>
    <w:rsid w:val="008D4AC8"/>
    <w:rsid w:val="008E0567"/>
    <w:rsid w:val="008E0581"/>
    <w:rsid w:val="008E0A79"/>
    <w:rsid w:val="008E1FC5"/>
    <w:rsid w:val="008E258C"/>
    <w:rsid w:val="008E327D"/>
    <w:rsid w:val="008E435E"/>
    <w:rsid w:val="008E450A"/>
    <w:rsid w:val="008E5C04"/>
    <w:rsid w:val="008E7315"/>
    <w:rsid w:val="008F0EA4"/>
    <w:rsid w:val="008F125C"/>
    <w:rsid w:val="008F2FDB"/>
    <w:rsid w:val="008F4227"/>
    <w:rsid w:val="008F4779"/>
    <w:rsid w:val="008F6283"/>
    <w:rsid w:val="008F7183"/>
    <w:rsid w:val="00901071"/>
    <w:rsid w:val="00901EAC"/>
    <w:rsid w:val="00907901"/>
    <w:rsid w:val="00911034"/>
    <w:rsid w:val="009121B5"/>
    <w:rsid w:val="00914CF9"/>
    <w:rsid w:val="009175E1"/>
    <w:rsid w:val="00921406"/>
    <w:rsid w:val="0092190E"/>
    <w:rsid w:val="0092511C"/>
    <w:rsid w:val="0092511D"/>
    <w:rsid w:val="00925292"/>
    <w:rsid w:val="00926BFF"/>
    <w:rsid w:val="00934EBD"/>
    <w:rsid w:val="00935461"/>
    <w:rsid w:val="00935936"/>
    <w:rsid w:val="009366F9"/>
    <w:rsid w:val="0093678E"/>
    <w:rsid w:val="00940627"/>
    <w:rsid w:val="00941A10"/>
    <w:rsid w:val="00942A3F"/>
    <w:rsid w:val="00944454"/>
    <w:rsid w:val="00945501"/>
    <w:rsid w:val="009455D0"/>
    <w:rsid w:val="009459E3"/>
    <w:rsid w:val="00946473"/>
    <w:rsid w:val="00947171"/>
    <w:rsid w:val="00947966"/>
    <w:rsid w:val="00955C72"/>
    <w:rsid w:val="00956281"/>
    <w:rsid w:val="00956612"/>
    <w:rsid w:val="009608B6"/>
    <w:rsid w:val="009614A2"/>
    <w:rsid w:val="00961BF5"/>
    <w:rsid w:val="00962012"/>
    <w:rsid w:val="00962D44"/>
    <w:rsid w:val="00966B46"/>
    <w:rsid w:val="00970DCD"/>
    <w:rsid w:val="00972551"/>
    <w:rsid w:val="009737F2"/>
    <w:rsid w:val="00973B03"/>
    <w:rsid w:val="00974310"/>
    <w:rsid w:val="0097516C"/>
    <w:rsid w:val="00977AF6"/>
    <w:rsid w:val="009817EA"/>
    <w:rsid w:val="009826FE"/>
    <w:rsid w:val="009829BA"/>
    <w:rsid w:val="00984B56"/>
    <w:rsid w:val="00985D53"/>
    <w:rsid w:val="00985FB3"/>
    <w:rsid w:val="0098709D"/>
    <w:rsid w:val="009873B1"/>
    <w:rsid w:val="0099003D"/>
    <w:rsid w:val="009928D6"/>
    <w:rsid w:val="00993921"/>
    <w:rsid w:val="009946D8"/>
    <w:rsid w:val="00995DDC"/>
    <w:rsid w:val="00996F06"/>
    <w:rsid w:val="009A0679"/>
    <w:rsid w:val="009A0F8D"/>
    <w:rsid w:val="009A6F8F"/>
    <w:rsid w:val="009B0DA5"/>
    <w:rsid w:val="009B4C69"/>
    <w:rsid w:val="009B56DB"/>
    <w:rsid w:val="009B5909"/>
    <w:rsid w:val="009B6F94"/>
    <w:rsid w:val="009B73B2"/>
    <w:rsid w:val="009B74FA"/>
    <w:rsid w:val="009C1114"/>
    <w:rsid w:val="009C22B9"/>
    <w:rsid w:val="009C3778"/>
    <w:rsid w:val="009C3D02"/>
    <w:rsid w:val="009C6AD4"/>
    <w:rsid w:val="009D000E"/>
    <w:rsid w:val="009D15D7"/>
    <w:rsid w:val="009D3ACF"/>
    <w:rsid w:val="009D62B5"/>
    <w:rsid w:val="009D77DF"/>
    <w:rsid w:val="009E0628"/>
    <w:rsid w:val="009E200F"/>
    <w:rsid w:val="009E265D"/>
    <w:rsid w:val="009E45AB"/>
    <w:rsid w:val="009E4A96"/>
    <w:rsid w:val="009E4D34"/>
    <w:rsid w:val="009E5208"/>
    <w:rsid w:val="009E67E3"/>
    <w:rsid w:val="009E6A14"/>
    <w:rsid w:val="009F1190"/>
    <w:rsid w:val="009F2684"/>
    <w:rsid w:val="009F31EE"/>
    <w:rsid w:val="009F56E8"/>
    <w:rsid w:val="009F732C"/>
    <w:rsid w:val="009F74F3"/>
    <w:rsid w:val="00A00234"/>
    <w:rsid w:val="00A00A47"/>
    <w:rsid w:val="00A00C8A"/>
    <w:rsid w:val="00A02E27"/>
    <w:rsid w:val="00A03B7C"/>
    <w:rsid w:val="00A0575C"/>
    <w:rsid w:val="00A066C0"/>
    <w:rsid w:val="00A13717"/>
    <w:rsid w:val="00A162F2"/>
    <w:rsid w:val="00A20D00"/>
    <w:rsid w:val="00A2194F"/>
    <w:rsid w:val="00A240B4"/>
    <w:rsid w:val="00A278EA"/>
    <w:rsid w:val="00A3134C"/>
    <w:rsid w:val="00A31FF3"/>
    <w:rsid w:val="00A34AD4"/>
    <w:rsid w:val="00A36A4E"/>
    <w:rsid w:val="00A3752A"/>
    <w:rsid w:val="00A41D18"/>
    <w:rsid w:val="00A426BE"/>
    <w:rsid w:val="00A43295"/>
    <w:rsid w:val="00A52719"/>
    <w:rsid w:val="00A54FA0"/>
    <w:rsid w:val="00A552BE"/>
    <w:rsid w:val="00A563F8"/>
    <w:rsid w:val="00A568C9"/>
    <w:rsid w:val="00A56A3C"/>
    <w:rsid w:val="00A60186"/>
    <w:rsid w:val="00A6068A"/>
    <w:rsid w:val="00A606AF"/>
    <w:rsid w:val="00A61B91"/>
    <w:rsid w:val="00A62B09"/>
    <w:rsid w:val="00A62DB4"/>
    <w:rsid w:val="00A638D9"/>
    <w:rsid w:val="00A63D62"/>
    <w:rsid w:val="00A64B7D"/>
    <w:rsid w:val="00A674B2"/>
    <w:rsid w:val="00A7004E"/>
    <w:rsid w:val="00A7346B"/>
    <w:rsid w:val="00A73BAB"/>
    <w:rsid w:val="00A73CEE"/>
    <w:rsid w:val="00A73D15"/>
    <w:rsid w:val="00A74174"/>
    <w:rsid w:val="00A7477D"/>
    <w:rsid w:val="00A75AFD"/>
    <w:rsid w:val="00A76E32"/>
    <w:rsid w:val="00A77D87"/>
    <w:rsid w:val="00A84FD9"/>
    <w:rsid w:val="00A8743A"/>
    <w:rsid w:val="00A87DD8"/>
    <w:rsid w:val="00A9007F"/>
    <w:rsid w:val="00A9156E"/>
    <w:rsid w:val="00A91B0D"/>
    <w:rsid w:val="00A92E89"/>
    <w:rsid w:val="00A930A5"/>
    <w:rsid w:val="00A941F3"/>
    <w:rsid w:val="00A95A03"/>
    <w:rsid w:val="00A96B21"/>
    <w:rsid w:val="00AA1405"/>
    <w:rsid w:val="00AA1C37"/>
    <w:rsid w:val="00AA1E92"/>
    <w:rsid w:val="00AA344F"/>
    <w:rsid w:val="00AA3AFD"/>
    <w:rsid w:val="00AA50B8"/>
    <w:rsid w:val="00AA5FAE"/>
    <w:rsid w:val="00AA68B2"/>
    <w:rsid w:val="00AB0015"/>
    <w:rsid w:val="00AB19D5"/>
    <w:rsid w:val="00AB2071"/>
    <w:rsid w:val="00AB280F"/>
    <w:rsid w:val="00AB2AAD"/>
    <w:rsid w:val="00AB2AF9"/>
    <w:rsid w:val="00AB4620"/>
    <w:rsid w:val="00AC2F03"/>
    <w:rsid w:val="00AC5696"/>
    <w:rsid w:val="00AC628E"/>
    <w:rsid w:val="00AC7C16"/>
    <w:rsid w:val="00AD1668"/>
    <w:rsid w:val="00AD1A04"/>
    <w:rsid w:val="00AD1B35"/>
    <w:rsid w:val="00AD44B2"/>
    <w:rsid w:val="00AD472B"/>
    <w:rsid w:val="00AE0B97"/>
    <w:rsid w:val="00AE127D"/>
    <w:rsid w:val="00AE1A95"/>
    <w:rsid w:val="00AE4FCC"/>
    <w:rsid w:val="00AE5335"/>
    <w:rsid w:val="00AF02ED"/>
    <w:rsid w:val="00AF1ACD"/>
    <w:rsid w:val="00AF27AA"/>
    <w:rsid w:val="00AF2BDB"/>
    <w:rsid w:val="00B00F36"/>
    <w:rsid w:val="00B01260"/>
    <w:rsid w:val="00B01716"/>
    <w:rsid w:val="00B01FA9"/>
    <w:rsid w:val="00B03512"/>
    <w:rsid w:val="00B03950"/>
    <w:rsid w:val="00B065F4"/>
    <w:rsid w:val="00B06F1B"/>
    <w:rsid w:val="00B07F7F"/>
    <w:rsid w:val="00B1059C"/>
    <w:rsid w:val="00B126BD"/>
    <w:rsid w:val="00B157FB"/>
    <w:rsid w:val="00B15F20"/>
    <w:rsid w:val="00B20453"/>
    <w:rsid w:val="00B20952"/>
    <w:rsid w:val="00B2292A"/>
    <w:rsid w:val="00B230DD"/>
    <w:rsid w:val="00B2469B"/>
    <w:rsid w:val="00B2613D"/>
    <w:rsid w:val="00B26824"/>
    <w:rsid w:val="00B27F57"/>
    <w:rsid w:val="00B300CA"/>
    <w:rsid w:val="00B308BE"/>
    <w:rsid w:val="00B30D08"/>
    <w:rsid w:val="00B31699"/>
    <w:rsid w:val="00B3234A"/>
    <w:rsid w:val="00B34C66"/>
    <w:rsid w:val="00B35718"/>
    <w:rsid w:val="00B361A6"/>
    <w:rsid w:val="00B36EA9"/>
    <w:rsid w:val="00B37D34"/>
    <w:rsid w:val="00B41435"/>
    <w:rsid w:val="00B4191A"/>
    <w:rsid w:val="00B41BF6"/>
    <w:rsid w:val="00B4218D"/>
    <w:rsid w:val="00B42F44"/>
    <w:rsid w:val="00B45261"/>
    <w:rsid w:val="00B459FE"/>
    <w:rsid w:val="00B46CDC"/>
    <w:rsid w:val="00B47163"/>
    <w:rsid w:val="00B47BB1"/>
    <w:rsid w:val="00B50D9C"/>
    <w:rsid w:val="00B51ACC"/>
    <w:rsid w:val="00B54D11"/>
    <w:rsid w:val="00B56B7E"/>
    <w:rsid w:val="00B61CBD"/>
    <w:rsid w:val="00B669A4"/>
    <w:rsid w:val="00B66CFB"/>
    <w:rsid w:val="00B674D0"/>
    <w:rsid w:val="00B67E7D"/>
    <w:rsid w:val="00B7033F"/>
    <w:rsid w:val="00B70CA4"/>
    <w:rsid w:val="00B71214"/>
    <w:rsid w:val="00B715D8"/>
    <w:rsid w:val="00B727AE"/>
    <w:rsid w:val="00B72EC8"/>
    <w:rsid w:val="00B74043"/>
    <w:rsid w:val="00B75072"/>
    <w:rsid w:val="00B7736C"/>
    <w:rsid w:val="00B77647"/>
    <w:rsid w:val="00B827B1"/>
    <w:rsid w:val="00B83E1C"/>
    <w:rsid w:val="00B93533"/>
    <w:rsid w:val="00B93F35"/>
    <w:rsid w:val="00B94A21"/>
    <w:rsid w:val="00B95C5D"/>
    <w:rsid w:val="00B972E9"/>
    <w:rsid w:val="00BA3273"/>
    <w:rsid w:val="00BA4D93"/>
    <w:rsid w:val="00BA5CD9"/>
    <w:rsid w:val="00BB1E91"/>
    <w:rsid w:val="00BB2FD0"/>
    <w:rsid w:val="00BB41A2"/>
    <w:rsid w:val="00BB4A07"/>
    <w:rsid w:val="00BB60F0"/>
    <w:rsid w:val="00BB64E2"/>
    <w:rsid w:val="00BB6772"/>
    <w:rsid w:val="00BB79E9"/>
    <w:rsid w:val="00BC1A15"/>
    <w:rsid w:val="00BC31B9"/>
    <w:rsid w:val="00BC50DF"/>
    <w:rsid w:val="00BC706E"/>
    <w:rsid w:val="00BD00FE"/>
    <w:rsid w:val="00BD01A5"/>
    <w:rsid w:val="00BD1434"/>
    <w:rsid w:val="00BD1734"/>
    <w:rsid w:val="00BD240F"/>
    <w:rsid w:val="00BD40BA"/>
    <w:rsid w:val="00BE02C1"/>
    <w:rsid w:val="00BE1E82"/>
    <w:rsid w:val="00BE4623"/>
    <w:rsid w:val="00BE5C0F"/>
    <w:rsid w:val="00BE6FE7"/>
    <w:rsid w:val="00BF6B6A"/>
    <w:rsid w:val="00BF764F"/>
    <w:rsid w:val="00C02A86"/>
    <w:rsid w:val="00C03D8F"/>
    <w:rsid w:val="00C04C02"/>
    <w:rsid w:val="00C062D5"/>
    <w:rsid w:val="00C1011D"/>
    <w:rsid w:val="00C106CF"/>
    <w:rsid w:val="00C118D5"/>
    <w:rsid w:val="00C127C2"/>
    <w:rsid w:val="00C143D3"/>
    <w:rsid w:val="00C176AD"/>
    <w:rsid w:val="00C17966"/>
    <w:rsid w:val="00C2019F"/>
    <w:rsid w:val="00C21296"/>
    <w:rsid w:val="00C21448"/>
    <w:rsid w:val="00C22F51"/>
    <w:rsid w:val="00C2354A"/>
    <w:rsid w:val="00C246DE"/>
    <w:rsid w:val="00C27F66"/>
    <w:rsid w:val="00C317F0"/>
    <w:rsid w:val="00C324C4"/>
    <w:rsid w:val="00C3300F"/>
    <w:rsid w:val="00C33BCB"/>
    <w:rsid w:val="00C348F7"/>
    <w:rsid w:val="00C35EC1"/>
    <w:rsid w:val="00C37FF3"/>
    <w:rsid w:val="00C40A3D"/>
    <w:rsid w:val="00C41FE3"/>
    <w:rsid w:val="00C4254E"/>
    <w:rsid w:val="00C42B3E"/>
    <w:rsid w:val="00C43D49"/>
    <w:rsid w:val="00C43DE7"/>
    <w:rsid w:val="00C4517F"/>
    <w:rsid w:val="00C45234"/>
    <w:rsid w:val="00C45DFE"/>
    <w:rsid w:val="00C46D88"/>
    <w:rsid w:val="00C50232"/>
    <w:rsid w:val="00C5071E"/>
    <w:rsid w:val="00C563C8"/>
    <w:rsid w:val="00C56485"/>
    <w:rsid w:val="00C57257"/>
    <w:rsid w:val="00C62BFE"/>
    <w:rsid w:val="00C630AC"/>
    <w:rsid w:val="00C63C65"/>
    <w:rsid w:val="00C664C9"/>
    <w:rsid w:val="00C67CF0"/>
    <w:rsid w:val="00C67F5A"/>
    <w:rsid w:val="00C70970"/>
    <w:rsid w:val="00C712B8"/>
    <w:rsid w:val="00C716F6"/>
    <w:rsid w:val="00C73AB9"/>
    <w:rsid w:val="00C751A8"/>
    <w:rsid w:val="00C759A9"/>
    <w:rsid w:val="00C76D91"/>
    <w:rsid w:val="00C76DB1"/>
    <w:rsid w:val="00C76E22"/>
    <w:rsid w:val="00C77188"/>
    <w:rsid w:val="00C774E1"/>
    <w:rsid w:val="00C774F1"/>
    <w:rsid w:val="00C77782"/>
    <w:rsid w:val="00C801DE"/>
    <w:rsid w:val="00C807BE"/>
    <w:rsid w:val="00C80BCE"/>
    <w:rsid w:val="00C81839"/>
    <w:rsid w:val="00C86F6F"/>
    <w:rsid w:val="00C9004F"/>
    <w:rsid w:val="00C9132F"/>
    <w:rsid w:val="00C92496"/>
    <w:rsid w:val="00C950E8"/>
    <w:rsid w:val="00CA07D8"/>
    <w:rsid w:val="00CA2A2D"/>
    <w:rsid w:val="00CA44E3"/>
    <w:rsid w:val="00CA4A52"/>
    <w:rsid w:val="00CA5211"/>
    <w:rsid w:val="00CA6A22"/>
    <w:rsid w:val="00CA7A7E"/>
    <w:rsid w:val="00CB11AC"/>
    <w:rsid w:val="00CB1447"/>
    <w:rsid w:val="00CB20C3"/>
    <w:rsid w:val="00CB33CE"/>
    <w:rsid w:val="00CB38D3"/>
    <w:rsid w:val="00CC0CEE"/>
    <w:rsid w:val="00CC3B8C"/>
    <w:rsid w:val="00CC4798"/>
    <w:rsid w:val="00CC7DC1"/>
    <w:rsid w:val="00CD07F7"/>
    <w:rsid w:val="00CD0A32"/>
    <w:rsid w:val="00CD23A2"/>
    <w:rsid w:val="00CD529F"/>
    <w:rsid w:val="00CE2906"/>
    <w:rsid w:val="00CF03EF"/>
    <w:rsid w:val="00CF0504"/>
    <w:rsid w:val="00CF0E13"/>
    <w:rsid w:val="00CF1C69"/>
    <w:rsid w:val="00CF45E5"/>
    <w:rsid w:val="00CF4AF9"/>
    <w:rsid w:val="00CF694D"/>
    <w:rsid w:val="00CF6A95"/>
    <w:rsid w:val="00CF70AB"/>
    <w:rsid w:val="00CF7AA0"/>
    <w:rsid w:val="00D0116D"/>
    <w:rsid w:val="00D014E5"/>
    <w:rsid w:val="00D0160F"/>
    <w:rsid w:val="00D02795"/>
    <w:rsid w:val="00D0296C"/>
    <w:rsid w:val="00D02C48"/>
    <w:rsid w:val="00D05D21"/>
    <w:rsid w:val="00D07C5C"/>
    <w:rsid w:val="00D07DFE"/>
    <w:rsid w:val="00D12181"/>
    <w:rsid w:val="00D13FA3"/>
    <w:rsid w:val="00D157DD"/>
    <w:rsid w:val="00D21349"/>
    <w:rsid w:val="00D22229"/>
    <w:rsid w:val="00D24D6B"/>
    <w:rsid w:val="00D252D7"/>
    <w:rsid w:val="00D3059B"/>
    <w:rsid w:val="00D308C8"/>
    <w:rsid w:val="00D31D1C"/>
    <w:rsid w:val="00D3250E"/>
    <w:rsid w:val="00D3308B"/>
    <w:rsid w:val="00D33109"/>
    <w:rsid w:val="00D33F2B"/>
    <w:rsid w:val="00D409AC"/>
    <w:rsid w:val="00D426C7"/>
    <w:rsid w:val="00D443DB"/>
    <w:rsid w:val="00D47A67"/>
    <w:rsid w:val="00D51338"/>
    <w:rsid w:val="00D533C4"/>
    <w:rsid w:val="00D538D9"/>
    <w:rsid w:val="00D541AF"/>
    <w:rsid w:val="00D546DC"/>
    <w:rsid w:val="00D54C37"/>
    <w:rsid w:val="00D56228"/>
    <w:rsid w:val="00D60046"/>
    <w:rsid w:val="00D618B9"/>
    <w:rsid w:val="00D618DE"/>
    <w:rsid w:val="00D6237C"/>
    <w:rsid w:val="00D64F28"/>
    <w:rsid w:val="00D67FDF"/>
    <w:rsid w:val="00D7095F"/>
    <w:rsid w:val="00D71624"/>
    <w:rsid w:val="00D71EF6"/>
    <w:rsid w:val="00D71FFB"/>
    <w:rsid w:val="00D72309"/>
    <w:rsid w:val="00D724A5"/>
    <w:rsid w:val="00D73664"/>
    <w:rsid w:val="00D73CA7"/>
    <w:rsid w:val="00D77538"/>
    <w:rsid w:val="00D81662"/>
    <w:rsid w:val="00D81C0B"/>
    <w:rsid w:val="00D81D16"/>
    <w:rsid w:val="00D82E24"/>
    <w:rsid w:val="00D83259"/>
    <w:rsid w:val="00D904F2"/>
    <w:rsid w:val="00D9052D"/>
    <w:rsid w:val="00D91984"/>
    <w:rsid w:val="00D91B6C"/>
    <w:rsid w:val="00D91C1F"/>
    <w:rsid w:val="00D9239F"/>
    <w:rsid w:val="00D9302F"/>
    <w:rsid w:val="00D94F40"/>
    <w:rsid w:val="00D963F1"/>
    <w:rsid w:val="00D96F26"/>
    <w:rsid w:val="00D976BB"/>
    <w:rsid w:val="00DA496B"/>
    <w:rsid w:val="00DA7EC4"/>
    <w:rsid w:val="00DB0333"/>
    <w:rsid w:val="00DB0C0C"/>
    <w:rsid w:val="00DB38FE"/>
    <w:rsid w:val="00DB396F"/>
    <w:rsid w:val="00DB616F"/>
    <w:rsid w:val="00DC1BC0"/>
    <w:rsid w:val="00DC461D"/>
    <w:rsid w:val="00DC5744"/>
    <w:rsid w:val="00DC5E08"/>
    <w:rsid w:val="00DC5E4A"/>
    <w:rsid w:val="00DC6BA4"/>
    <w:rsid w:val="00DC6E37"/>
    <w:rsid w:val="00DC6E88"/>
    <w:rsid w:val="00DD1E57"/>
    <w:rsid w:val="00DD298B"/>
    <w:rsid w:val="00DD6EA8"/>
    <w:rsid w:val="00DD798C"/>
    <w:rsid w:val="00DE0F75"/>
    <w:rsid w:val="00DE1747"/>
    <w:rsid w:val="00DE3D27"/>
    <w:rsid w:val="00DF2A7A"/>
    <w:rsid w:val="00E05C91"/>
    <w:rsid w:val="00E074BA"/>
    <w:rsid w:val="00E124C7"/>
    <w:rsid w:val="00E13BCF"/>
    <w:rsid w:val="00E14B98"/>
    <w:rsid w:val="00E1597C"/>
    <w:rsid w:val="00E17BB2"/>
    <w:rsid w:val="00E17E21"/>
    <w:rsid w:val="00E20C05"/>
    <w:rsid w:val="00E21DFA"/>
    <w:rsid w:val="00E24485"/>
    <w:rsid w:val="00E25588"/>
    <w:rsid w:val="00E264A3"/>
    <w:rsid w:val="00E31E0B"/>
    <w:rsid w:val="00E329A6"/>
    <w:rsid w:val="00E338E5"/>
    <w:rsid w:val="00E33D54"/>
    <w:rsid w:val="00E3670E"/>
    <w:rsid w:val="00E36C4C"/>
    <w:rsid w:val="00E36C85"/>
    <w:rsid w:val="00E37A12"/>
    <w:rsid w:val="00E4051A"/>
    <w:rsid w:val="00E42780"/>
    <w:rsid w:val="00E4298C"/>
    <w:rsid w:val="00E42E78"/>
    <w:rsid w:val="00E44A51"/>
    <w:rsid w:val="00E459B3"/>
    <w:rsid w:val="00E474AB"/>
    <w:rsid w:val="00E506E2"/>
    <w:rsid w:val="00E53239"/>
    <w:rsid w:val="00E536C0"/>
    <w:rsid w:val="00E53AF8"/>
    <w:rsid w:val="00E53BB1"/>
    <w:rsid w:val="00E5453B"/>
    <w:rsid w:val="00E569FF"/>
    <w:rsid w:val="00E5793A"/>
    <w:rsid w:val="00E57E9D"/>
    <w:rsid w:val="00E62934"/>
    <w:rsid w:val="00E63EF6"/>
    <w:rsid w:val="00E640C2"/>
    <w:rsid w:val="00E650CA"/>
    <w:rsid w:val="00E65742"/>
    <w:rsid w:val="00E6692B"/>
    <w:rsid w:val="00E67417"/>
    <w:rsid w:val="00E6774D"/>
    <w:rsid w:val="00E7258E"/>
    <w:rsid w:val="00E726C7"/>
    <w:rsid w:val="00E73591"/>
    <w:rsid w:val="00E740AC"/>
    <w:rsid w:val="00E741ED"/>
    <w:rsid w:val="00E749DE"/>
    <w:rsid w:val="00E779B2"/>
    <w:rsid w:val="00E805D7"/>
    <w:rsid w:val="00E80778"/>
    <w:rsid w:val="00E849F0"/>
    <w:rsid w:val="00E84F67"/>
    <w:rsid w:val="00E85534"/>
    <w:rsid w:val="00E85915"/>
    <w:rsid w:val="00E85998"/>
    <w:rsid w:val="00E85EE1"/>
    <w:rsid w:val="00E860CE"/>
    <w:rsid w:val="00E87D35"/>
    <w:rsid w:val="00E903A1"/>
    <w:rsid w:val="00E91ABA"/>
    <w:rsid w:val="00E91B15"/>
    <w:rsid w:val="00E92ABD"/>
    <w:rsid w:val="00E934FB"/>
    <w:rsid w:val="00E950BC"/>
    <w:rsid w:val="00EA0F48"/>
    <w:rsid w:val="00EA1624"/>
    <w:rsid w:val="00EA1858"/>
    <w:rsid w:val="00EA327C"/>
    <w:rsid w:val="00EA34FE"/>
    <w:rsid w:val="00EA6397"/>
    <w:rsid w:val="00EA6888"/>
    <w:rsid w:val="00EA6F41"/>
    <w:rsid w:val="00EA7000"/>
    <w:rsid w:val="00EB1A74"/>
    <w:rsid w:val="00EB1ADD"/>
    <w:rsid w:val="00EB320D"/>
    <w:rsid w:val="00EB36FF"/>
    <w:rsid w:val="00EB4659"/>
    <w:rsid w:val="00EB5A8A"/>
    <w:rsid w:val="00EB6ECC"/>
    <w:rsid w:val="00EC041E"/>
    <w:rsid w:val="00EC23D8"/>
    <w:rsid w:val="00EC2808"/>
    <w:rsid w:val="00EC2814"/>
    <w:rsid w:val="00EC3369"/>
    <w:rsid w:val="00EC3D25"/>
    <w:rsid w:val="00EC51BF"/>
    <w:rsid w:val="00EC5957"/>
    <w:rsid w:val="00EC6BF3"/>
    <w:rsid w:val="00ED12F1"/>
    <w:rsid w:val="00ED1B04"/>
    <w:rsid w:val="00ED3849"/>
    <w:rsid w:val="00ED4B43"/>
    <w:rsid w:val="00ED5569"/>
    <w:rsid w:val="00ED55F3"/>
    <w:rsid w:val="00ED651A"/>
    <w:rsid w:val="00ED6FD6"/>
    <w:rsid w:val="00EE085D"/>
    <w:rsid w:val="00EE0CBA"/>
    <w:rsid w:val="00EE278D"/>
    <w:rsid w:val="00EE4918"/>
    <w:rsid w:val="00EE5214"/>
    <w:rsid w:val="00EE54B3"/>
    <w:rsid w:val="00EF055B"/>
    <w:rsid w:val="00EF39BB"/>
    <w:rsid w:val="00EF41FD"/>
    <w:rsid w:val="00EF47C6"/>
    <w:rsid w:val="00EF7639"/>
    <w:rsid w:val="00F002D3"/>
    <w:rsid w:val="00F00BF1"/>
    <w:rsid w:val="00F0122F"/>
    <w:rsid w:val="00F01560"/>
    <w:rsid w:val="00F039D0"/>
    <w:rsid w:val="00F107A0"/>
    <w:rsid w:val="00F116E7"/>
    <w:rsid w:val="00F12015"/>
    <w:rsid w:val="00F1211E"/>
    <w:rsid w:val="00F20861"/>
    <w:rsid w:val="00F2140E"/>
    <w:rsid w:val="00F21735"/>
    <w:rsid w:val="00F22AE4"/>
    <w:rsid w:val="00F23D03"/>
    <w:rsid w:val="00F258FB"/>
    <w:rsid w:val="00F33117"/>
    <w:rsid w:val="00F377B3"/>
    <w:rsid w:val="00F40B53"/>
    <w:rsid w:val="00F40D40"/>
    <w:rsid w:val="00F40F75"/>
    <w:rsid w:val="00F42EEB"/>
    <w:rsid w:val="00F44EEA"/>
    <w:rsid w:val="00F46D83"/>
    <w:rsid w:val="00F4798D"/>
    <w:rsid w:val="00F5181F"/>
    <w:rsid w:val="00F52FC7"/>
    <w:rsid w:val="00F54C0D"/>
    <w:rsid w:val="00F559C2"/>
    <w:rsid w:val="00F55CDF"/>
    <w:rsid w:val="00F57F73"/>
    <w:rsid w:val="00F605C8"/>
    <w:rsid w:val="00F610DF"/>
    <w:rsid w:val="00F624C6"/>
    <w:rsid w:val="00F6268C"/>
    <w:rsid w:val="00F64B60"/>
    <w:rsid w:val="00F66A6D"/>
    <w:rsid w:val="00F67BF9"/>
    <w:rsid w:val="00F67E46"/>
    <w:rsid w:val="00F70AA0"/>
    <w:rsid w:val="00F70B81"/>
    <w:rsid w:val="00F71232"/>
    <w:rsid w:val="00F71FBF"/>
    <w:rsid w:val="00F72AB5"/>
    <w:rsid w:val="00F75F90"/>
    <w:rsid w:val="00F84B59"/>
    <w:rsid w:val="00F85505"/>
    <w:rsid w:val="00F858DF"/>
    <w:rsid w:val="00F85B17"/>
    <w:rsid w:val="00F86985"/>
    <w:rsid w:val="00F87B1E"/>
    <w:rsid w:val="00F904FE"/>
    <w:rsid w:val="00F905CD"/>
    <w:rsid w:val="00F921F7"/>
    <w:rsid w:val="00FA0784"/>
    <w:rsid w:val="00FA18C9"/>
    <w:rsid w:val="00FA344F"/>
    <w:rsid w:val="00FA5D68"/>
    <w:rsid w:val="00FA6BF3"/>
    <w:rsid w:val="00FB01BA"/>
    <w:rsid w:val="00FB2BC5"/>
    <w:rsid w:val="00FB30CD"/>
    <w:rsid w:val="00FB36F4"/>
    <w:rsid w:val="00FB388A"/>
    <w:rsid w:val="00FB5318"/>
    <w:rsid w:val="00FB62DB"/>
    <w:rsid w:val="00FB76BB"/>
    <w:rsid w:val="00FB76E8"/>
    <w:rsid w:val="00FC1B75"/>
    <w:rsid w:val="00FC42F4"/>
    <w:rsid w:val="00FC46AF"/>
    <w:rsid w:val="00FC509C"/>
    <w:rsid w:val="00FD0E2B"/>
    <w:rsid w:val="00FD1AA5"/>
    <w:rsid w:val="00FD2EA6"/>
    <w:rsid w:val="00FD455E"/>
    <w:rsid w:val="00FD46F5"/>
    <w:rsid w:val="00FD4ED8"/>
    <w:rsid w:val="00FD706E"/>
    <w:rsid w:val="00FD7D53"/>
    <w:rsid w:val="00FE0B22"/>
    <w:rsid w:val="00FE3A65"/>
    <w:rsid w:val="00FE5B93"/>
    <w:rsid w:val="00FE6769"/>
    <w:rsid w:val="00FF3B4F"/>
    <w:rsid w:val="00FF47E3"/>
    <w:rsid w:val="00FF6CE3"/>
    <w:rsid w:val="00FF751D"/>
    <w:rsid w:val="02281F09"/>
    <w:rsid w:val="02680FA6"/>
    <w:rsid w:val="02C6FA9C"/>
    <w:rsid w:val="02D1EADF"/>
    <w:rsid w:val="03AEAEB6"/>
    <w:rsid w:val="03B845C7"/>
    <w:rsid w:val="05A1E647"/>
    <w:rsid w:val="07601F76"/>
    <w:rsid w:val="07E9109F"/>
    <w:rsid w:val="093BDE28"/>
    <w:rsid w:val="095F8E2D"/>
    <w:rsid w:val="0ACAFCCD"/>
    <w:rsid w:val="0ADB01D2"/>
    <w:rsid w:val="0B4BD926"/>
    <w:rsid w:val="0B909DAF"/>
    <w:rsid w:val="0D4C9452"/>
    <w:rsid w:val="0DE07380"/>
    <w:rsid w:val="0DF24E28"/>
    <w:rsid w:val="0E8C60D7"/>
    <w:rsid w:val="0EE2E000"/>
    <w:rsid w:val="0F3D34E2"/>
    <w:rsid w:val="0FE0CA2F"/>
    <w:rsid w:val="1088DB82"/>
    <w:rsid w:val="115F9CDB"/>
    <w:rsid w:val="11C93D83"/>
    <w:rsid w:val="128E1340"/>
    <w:rsid w:val="13A4FA0B"/>
    <w:rsid w:val="13C6A876"/>
    <w:rsid w:val="16B36F90"/>
    <w:rsid w:val="16C7DED9"/>
    <w:rsid w:val="185B3A75"/>
    <w:rsid w:val="196B8B9C"/>
    <w:rsid w:val="1AB28FB0"/>
    <w:rsid w:val="1C3C8B64"/>
    <w:rsid w:val="1E2B7EC9"/>
    <w:rsid w:val="1EE5778F"/>
    <w:rsid w:val="1FEE9A10"/>
    <w:rsid w:val="20C630D6"/>
    <w:rsid w:val="210DBB5B"/>
    <w:rsid w:val="2119D81B"/>
    <w:rsid w:val="21E34943"/>
    <w:rsid w:val="2256CE4A"/>
    <w:rsid w:val="231E5608"/>
    <w:rsid w:val="2416401E"/>
    <w:rsid w:val="245674FC"/>
    <w:rsid w:val="250BC827"/>
    <w:rsid w:val="2542E2D8"/>
    <w:rsid w:val="28E6F1B6"/>
    <w:rsid w:val="2AF9AD16"/>
    <w:rsid w:val="2BF49966"/>
    <w:rsid w:val="2D13E3ED"/>
    <w:rsid w:val="30853116"/>
    <w:rsid w:val="32EFB410"/>
    <w:rsid w:val="33436C69"/>
    <w:rsid w:val="342950D4"/>
    <w:rsid w:val="34E6F5FB"/>
    <w:rsid w:val="392CE585"/>
    <w:rsid w:val="394EF77B"/>
    <w:rsid w:val="39673570"/>
    <w:rsid w:val="3972311C"/>
    <w:rsid w:val="3A20D8E3"/>
    <w:rsid w:val="3AA160DA"/>
    <w:rsid w:val="3E5685E0"/>
    <w:rsid w:val="3ECA4EC6"/>
    <w:rsid w:val="3EF5A28F"/>
    <w:rsid w:val="409B2610"/>
    <w:rsid w:val="4120AE2F"/>
    <w:rsid w:val="4127392D"/>
    <w:rsid w:val="41E10AAB"/>
    <w:rsid w:val="41E1EC07"/>
    <w:rsid w:val="438A460A"/>
    <w:rsid w:val="43AAA78E"/>
    <w:rsid w:val="44722C0C"/>
    <w:rsid w:val="4519E90A"/>
    <w:rsid w:val="469471AD"/>
    <w:rsid w:val="47232DD1"/>
    <w:rsid w:val="47C50A83"/>
    <w:rsid w:val="4985B7A0"/>
    <w:rsid w:val="4A1AD76A"/>
    <w:rsid w:val="4B4C3668"/>
    <w:rsid w:val="4B624F45"/>
    <w:rsid w:val="4B7FAB72"/>
    <w:rsid w:val="4CBFA817"/>
    <w:rsid w:val="4CC36C18"/>
    <w:rsid w:val="4DF841FB"/>
    <w:rsid w:val="4EA93251"/>
    <w:rsid w:val="50DA7E63"/>
    <w:rsid w:val="514EAF56"/>
    <w:rsid w:val="516CD32F"/>
    <w:rsid w:val="5249A214"/>
    <w:rsid w:val="532D7842"/>
    <w:rsid w:val="535F58AE"/>
    <w:rsid w:val="5385D244"/>
    <w:rsid w:val="53B54C4D"/>
    <w:rsid w:val="53D6285F"/>
    <w:rsid w:val="5446DD3C"/>
    <w:rsid w:val="54E522E1"/>
    <w:rsid w:val="5524D171"/>
    <w:rsid w:val="557C241D"/>
    <w:rsid w:val="5589A5AC"/>
    <w:rsid w:val="55D7DB16"/>
    <w:rsid w:val="565D71A3"/>
    <w:rsid w:val="56F90F32"/>
    <w:rsid w:val="571D818C"/>
    <w:rsid w:val="58AFF08D"/>
    <w:rsid w:val="5A751F6C"/>
    <w:rsid w:val="5ACD6D63"/>
    <w:rsid w:val="5B4B3A0D"/>
    <w:rsid w:val="5B869529"/>
    <w:rsid w:val="5BA722B3"/>
    <w:rsid w:val="5BB60B07"/>
    <w:rsid w:val="5CD101C8"/>
    <w:rsid w:val="5D19FA87"/>
    <w:rsid w:val="5D7D189E"/>
    <w:rsid w:val="5DD8DFF3"/>
    <w:rsid w:val="605DA39C"/>
    <w:rsid w:val="6092F671"/>
    <w:rsid w:val="63D7D49C"/>
    <w:rsid w:val="646C47D4"/>
    <w:rsid w:val="64A7A353"/>
    <w:rsid w:val="666FAE6A"/>
    <w:rsid w:val="667C7065"/>
    <w:rsid w:val="66B7596A"/>
    <w:rsid w:val="682AE660"/>
    <w:rsid w:val="68564AF1"/>
    <w:rsid w:val="69D2FF77"/>
    <w:rsid w:val="6A4F1989"/>
    <w:rsid w:val="6BD94D07"/>
    <w:rsid w:val="6D1F841B"/>
    <w:rsid w:val="6EDB7902"/>
    <w:rsid w:val="6FCB2236"/>
    <w:rsid w:val="6FEA956A"/>
    <w:rsid w:val="71556C9C"/>
    <w:rsid w:val="73043567"/>
    <w:rsid w:val="73657E59"/>
    <w:rsid w:val="741BE4CA"/>
    <w:rsid w:val="754E8EB3"/>
    <w:rsid w:val="7790952B"/>
    <w:rsid w:val="78A177D3"/>
    <w:rsid w:val="79C142F6"/>
    <w:rsid w:val="79D8EFD2"/>
    <w:rsid w:val="79FFCB12"/>
    <w:rsid w:val="7C3AC2CB"/>
    <w:rsid w:val="7C5E48D9"/>
    <w:rsid w:val="7C655D42"/>
    <w:rsid w:val="7E15701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8A180A08-4579-40C7-9DF1-6C6D03C38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6F1BA8"/>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CF0E13"/>
    <w:pPr>
      <w:spacing w:after="0" w:line="240" w:lineRule="auto"/>
    </w:pPr>
    <w:rPr>
      <w:rFonts w:ascii="Times New Roman" w:eastAsia="SimSun" w:hAnsi="Times New Roman" w:cs="Times New Roman"/>
      <w:kern w:val="0"/>
      <w:lang w:val="en-US"/>
      <w14:ligatures w14:val="none"/>
    </w:rPr>
  </w:style>
  <w:style w:type="numbering" w:customStyle="1" w:styleId="CurrentList1">
    <w:name w:val="Current List1"/>
    <w:uiPriority w:val="99"/>
    <w:rsid w:val="00CF0E13"/>
    <w:pPr>
      <w:numPr>
        <w:numId w:val="59"/>
      </w:numPr>
    </w:pPr>
  </w:style>
  <w:style w:type="character" w:styleId="UnresolvedMention">
    <w:name w:val="Unresolved Mention"/>
    <w:basedOn w:val="DefaultParagraphFont"/>
    <w:uiPriority w:val="99"/>
    <w:semiHidden/>
    <w:unhideWhenUsed/>
    <w:rsid w:val="000E5D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7173986">
      <w:bodyDiv w:val="1"/>
      <w:marLeft w:val="0"/>
      <w:marRight w:val="0"/>
      <w:marTop w:val="0"/>
      <w:marBottom w:val="0"/>
      <w:divBdr>
        <w:top w:val="none" w:sz="0" w:space="0" w:color="auto"/>
        <w:left w:val="none" w:sz="0" w:space="0" w:color="auto"/>
        <w:bottom w:val="none" w:sz="0" w:space="0" w:color="auto"/>
        <w:right w:val="none" w:sz="0" w:space="0" w:color="auto"/>
      </w:divBdr>
    </w:div>
    <w:div w:id="813789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764DF4" w:rsidRDefault="00764DF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Yu Gothic">
    <w:altName w:val="游ゴシック"/>
    <w:panose1 w:val="020B04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54A0D"/>
    <w:rsid w:val="001C5612"/>
    <w:rsid w:val="001F5C34"/>
    <w:rsid w:val="00303F0B"/>
    <w:rsid w:val="003246DE"/>
    <w:rsid w:val="0036442A"/>
    <w:rsid w:val="00366BD8"/>
    <w:rsid w:val="003A7ABE"/>
    <w:rsid w:val="003D6731"/>
    <w:rsid w:val="005C17A3"/>
    <w:rsid w:val="00621071"/>
    <w:rsid w:val="006B210C"/>
    <w:rsid w:val="00764DF4"/>
    <w:rsid w:val="00897C04"/>
    <w:rsid w:val="00966B46"/>
    <w:rsid w:val="00994BF0"/>
    <w:rsid w:val="009F2684"/>
    <w:rsid w:val="00AE4FCC"/>
    <w:rsid w:val="00B06F1B"/>
    <w:rsid w:val="00B41BF6"/>
    <w:rsid w:val="00BD40BA"/>
    <w:rsid w:val="00D40E20"/>
    <w:rsid w:val="00E44A51"/>
    <w:rsid w:val="00E5793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75D7D58B-8A87-4D1D-AC79-6FD0460589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1364D8-5DCC-4744-A8CA-EBC138D3182E}">
  <ds:schemaRefs>
    <ds:schemaRef ds:uri="http://schemas.microsoft.com/office/2006/metadata/properties"/>
    <ds:schemaRef ds:uri="http://schemas.microsoft.com/office/infopath/2007/PartnerControls"/>
    <ds:schemaRef ds:uri="985ec44e-1bab-4c0b-9df0-6ba128686fc9"/>
    <ds:schemaRef ds:uri="394bbfa8-7490-4a48-8e49-faa91c2d11d7"/>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2</TotalTime>
  <Pages>15</Pages>
  <Words>5631</Words>
  <Characters>31031</Characters>
  <Application>Microsoft Office Word</Application>
  <DocSecurity>0</DocSecurity>
  <Lines>477</Lines>
  <Paragraphs>204</Paragraphs>
  <ScaleCrop>false</ScaleCrop>
  <HeadingPairs>
    <vt:vector size="2" baseType="variant">
      <vt:variant>
        <vt:lpstr>Title</vt:lpstr>
      </vt:variant>
      <vt:variant>
        <vt:i4>1</vt:i4>
      </vt:variant>
    </vt:vector>
  </HeadingPairs>
  <TitlesOfParts>
    <vt:vector size="1" baseType="lpstr">
      <vt:lpstr>Digital sequence information on genetic resources</vt:lpstr>
    </vt:vector>
  </TitlesOfParts>
  <Company/>
  <LinksUpToDate>false</LinksUpToDate>
  <CharactersWithSpaces>36458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sequence information on genetic resources</dc:title>
  <dc:subject>Non-paper on item 9 – version 2 – 29 October 2024</dc:subject>
  <dc:creator>Veronique Lefebvre</dc:creator>
  <cp:keywords>Conference of the Parties to the Convention on Biological Diversity</cp:keywords>
  <dc:description/>
  <cp:lastModifiedBy>Veronique Lefebvre</cp:lastModifiedBy>
  <cp:revision>5</cp:revision>
  <cp:lastPrinted>2024-10-28T17:50:00Z</cp:lastPrinted>
  <dcterms:created xsi:type="dcterms:W3CDTF">2024-10-29T13:30:00Z</dcterms:created>
  <dcterms:modified xsi:type="dcterms:W3CDTF">2024-10-29T14:21:00Z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