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4CA4D0D5" w14:textId="77777777" w:rsidTr="008A1499">
        <w:trPr>
          <w:trHeight w:val="850"/>
        </w:trPr>
        <w:tc>
          <w:tcPr>
            <w:tcW w:w="975" w:type="dxa"/>
            <w:vAlign w:val="bottom"/>
          </w:tcPr>
          <w:p w14:paraId="6305194E" w14:textId="77777777" w:rsidR="008A1499" w:rsidRPr="003F1A75" w:rsidRDefault="008A1499" w:rsidP="008A1499">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55A8BE1F" w14:textId="77777777" w:rsidR="008A1499" w:rsidRPr="003F1A75" w:rsidRDefault="008A1499" w:rsidP="008A1499">
            <w:pPr>
              <w:pStyle w:val="AASmallLogo"/>
            </w:pPr>
          </w:p>
        </w:tc>
        <w:tc>
          <w:tcPr>
            <w:tcW w:w="1434" w:type="dxa"/>
            <w:noWrap/>
            <w:vAlign w:val="bottom"/>
          </w:tcPr>
          <w:p w14:paraId="45927D9C" w14:textId="77777777" w:rsidR="008A1499" w:rsidRPr="003F1A75" w:rsidRDefault="008A1499" w:rsidP="008A1499">
            <w:pPr>
              <w:pStyle w:val="AASmallLogo"/>
            </w:pPr>
            <w:r w:rsidRPr="003F1A75">
              <w:rPr>
                <w:noProof/>
              </w:rPr>
              <w:drawing>
                <wp:inline distT="0" distB="0" distL="0" distR="0" wp14:anchorId="48FEC52B" wp14:editId="70DEDE8E">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1FE9950D" w14:textId="77777777" w:rsidR="008A1499" w:rsidRPr="003F1A75" w:rsidRDefault="008A1499" w:rsidP="008A1499">
            <w:pPr>
              <w:pStyle w:val="AASmallLogo"/>
            </w:pPr>
          </w:p>
        </w:tc>
        <w:tc>
          <w:tcPr>
            <w:tcW w:w="8073" w:type="dxa"/>
            <w:vAlign w:val="bottom"/>
          </w:tcPr>
          <w:p w14:paraId="5F07E338" w14:textId="3F5C176C" w:rsidR="008A1499" w:rsidRPr="003F1A75" w:rsidRDefault="008A1499" w:rsidP="003F1A75">
            <w:pPr>
              <w:pStyle w:val="ABSymbol"/>
            </w:pPr>
            <w:r w:rsidRPr="003F1A75">
              <w:rPr>
                <w:sz w:val="40"/>
              </w:rPr>
              <w:t>CBD</w:t>
            </w:r>
            <w:r w:rsidRPr="003F1A75">
              <w:t>/</w:t>
            </w:r>
            <w:r w:rsidR="00240EE6">
              <w:t>COP</w:t>
            </w:r>
            <w:r w:rsidRPr="003F1A75">
              <w:t>/</w:t>
            </w:r>
            <w:r w:rsidR="00240EE6">
              <w:t>17/</w:t>
            </w:r>
            <w:r w:rsidR="00D82434">
              <w:t>INF/24</w:t>
            </w:r>
          </w:p>
        </w:tc>
      </w:tr>
    </w:tbl>
    <w:p w14:paraId="69EC4E06"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66BE9A74" w14:textId="77777777" w:rsidTr="008A1499">
        <w:trPr>
          <w:trHeight w:val="1814"/>
        </w:trPr>
        <w:tc>
          <w:tcPr>
            <w:tcW w:w="7370" w:type="dxa"/>
          </w:tcPr>
          <w:p w14:paraId="297A236F" w14:textId="77777777" w:rsidR="008A1499" w:rsidRPr="003F1A75" w:rsidRDefault="008A1499" w:rsidP="008A1499">
            <w:pPr>
              <w:pStyle w:val="ACLargeLogo"/>
            </w:pPr>
            <w:r w:rsidRPr="003F1A75">
              <w:rPr>
                <w:noProof/>
              </w:rPr>
              <w:drawing>
                <wp:inline distT="0" distB="0" distL="0" distR="0" wp14:anchorId="310CE8EB" wp14:editId="5750589C">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4DAE1857" w14:textId="77777777" w:rsidR="008A1499" w:rsidRPr="003F1A75" w:rsidRDefault="008A1499" w:rsidP="008A1499">
            <w:pPr>
              <w:pStyle w:val="ACLargeLogo"/>
            </w:pPr>
          </w:p>
        </w:tc>
        <w:tc>
          <w:tcPr>
            <w:tcW w:w="3112" w:type="dxa"/>
          </w:tcPr>
          <w:p w14:paraId="2AE8923B" w14:textId="77777777" w:rsidR="008A1499" w:rsidRPr="003F1A75" w:rsidRDefault="008A1499" w:rsidP="008A1499">
            <w:pPr>
              <w:pStyle w:val="AEDistrNormal"/>
            </w:pPr>
            <w:r w:rsidRPr="003F1A75">
              <w:t xml:space="preserve">Distr.: General </w:t>
            </w:r>
          </w:p>
          <w:p w14:paraId="373EA5FE" w14:textId="7A2083AA" w:rsidR="008A1499" w:rsidRPr="003F1A75" w:rsidRDefault="00B4741D" w:rsidP="008A1499">
            <w:pPr>
              <w:pStyle w:val="AEDistrNormal"/>
            </w:pPr>
            <w:r>
              <w:t>19 October 2026</w:t>
            </w:r>
          </w:p>
          <w:p w14:paraId="7972E2D4" w14:textId="4C680ABE" w:rsidR="008A1499" w:rsidRPr="003F1A75" w:rsidRDefault="008A1499" w:rsidP="008A1499">
            <w:pPr>
              <w:pStyle w:val="AEDistrNormal6pt"/>
            </w:pPr>
            <w:r w:rsidRPr="003F1A75">
              <w:t xml:space="preserve">English </w:t>
            </w:r>
            <w:r w:rsidR="00B4741D">
              <w:t>only</w:t>
            </w:r>
          </w:p>
          <w:p w14:paraId="4774CBE3" w14:textId="77777777" w:rsidR="008A1499" w:rsidRPr="003F1A75" w:rsidRDefault="008A1499" w:rsidP="008A1499">
            <w:pPr>
              <w:pStyle w:val="AEDistrNormal6pt"/>
            </w:pPr>
          </w:p>
        </w:tc>
      </w:tr>
    </w:tbl>
    <w:p w14:paraId="39384FEC"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64FC4608" w14:textId="77777777" w:rsidTr="008A1499">
        <w:trPr>
          <w:trHeight w:val="57"/>
        </w:trPr>
        <w:tc>
          <w:tcPr>
            <w:tcW w:w="6094" w:type="dxa"/>
          </w:tcPr>
          <w:p w14:paraId="405EED45" w14:textId="77777777" w:rsidR="008A1499" w:rsidRPr="003F1A75" w:rsidRDefault="00240EE6" w:rsidP="00B4741D">
            <w:pPr>
              <w:pStyle w:val="AFCorN12Bold"/>
            </w:pPr>
            <w:r w:rsidRPr="00B4741D">
              <w:t>Conference</w:t>
            </w:r>
            <w:r>
              <w:t xml:space="preserve"> of the Parties to the </w:t>
            </w:r>
            <w:r w:rsidR="006E7BE2">
              <w:br/>
            </w:r>
            <w:r>
              <w:t>Convention on Biological Diversity</w:t>
            </w:r>
            <w:r w:rsidR="008A1499" w:rsidRPr="003F1A75">
              <w:t xml:space="preserve"> </w:t>
            </w:r>
          </w:p>
          <w:p w14:paraId="14C1566C" w14:textId="77777777" w:rsidR="008A1499" w:rsidRPr="003F1A75" w:rsidRDefault="00240EE6" w:rsidP="008A1499">
            <w:pPr>
              <w:pStyle w:val="AFCorNBold"/>
            </w:pPr>
            <w:r>
              <w:t>Seventeen</w:t>
            </w:r>
            <w:r w:rsidR="008A1499" w:rsidRPr="003F1A75">
              <w:t xml:space="preserve">th meeting </w:t>
            </w:r>
          </w:p>
          <w:p w14:paraId="581D255B" w14:textId="77777777" w:rsidR="008A1499" w:rsidRPr="003F1A75" w:rsidRDefault="00240EE6" w:rsidP="008A1499">
            <w:pPr>
              <w:pStyle w:val="AFCorNNormal"/>
            </w:pPr>
            <w:r>
              <w:t>Yerevan</w:t>
            </w:r>
            <w:r w:rsidR="008A1499" w:rsidRPr="003F1A75">
              <w:t xml:space="preserve">, </w:t>
            </w:r>
            <w:r>
              <w:rPr>
                <w:snapToGrid w:val="0"/>
                <w:kern w:val="22"/>
              </w:rPr>
              <w:t>19</w:t>
            </w:r>
            <w:r w:rsidR="008A1499" w:rsidRPr="003F1A75">
              <w:rPr>
                <w:snapToGrid w:val="0"/>
                <w:kern w:val="22"/>
              </w:rPr>
              <w:t>–</w:t>
            </w:r>
            <w:r>
              <w:rPr>
                <w:snapToGrid w:val="0"/>
                <w:kern w:val="22"/>
              </w:rPr>
              <w:t>30</w:t>
            </w:r>
            <w:r w:rsidR="008A1499" w:rsidRPr="003F1A75">
              <w:rPr>
                <w:snapToGrid w:val="0"/>
                <w:kern w:val="22"/>
              </w:rPr>
              <w:t xml:space="preserve"> </w:t>
            </w:r>
            <w:r>
              <w:rPr>
                <w:snapToGrid w:val="0"/>
                <w:kern w:val="22"/>
              </w:rPr>
              <w:t>October 2026</w:t>
            </w:r>
          </w:p>
          <w:p w14:paraId="712EEFC5" w14:textId="3C04B870" w:rsidR="008A1499" w:rsidRPr="003F1A75" w:rsidRDefault="008A1499" w:rsidP="008A1499">
            <w:pPr>
              <w:pStyle w:val="AFCorNNormal"/>
            </w:pPr>
            <w:r w:rsidRPr="003F1A75">
              <w:t>Item</w:t>
            </w:r>
            <w:r w:rsidR="00B62B04">
              <w:t>s</w:t>
            </w:r>
            <w:r w:rsidRPr="003F1A75">
              <w:t xml:space="preserve"> </w:t>
            </w:r>
            <w:r w:rsidR="00D82434">
              <w:t>1</w:t>
            </w:r>
            <w:r w:rsidR="00C42257">
              <w:t>1, 18</w:t>
            </w:r>
            <w:r w:rsidR="0075739B">
              <w:t xml:space="preserve"> </w:t>
            </w:r>
            <w:r w:rsidR="00C42257">
              <w:t>(a), 18</w:t>
            </w:r>
            <w:r w:rsidR="0075739B">
              <w:t xml:space="preserve"> </w:t>
            </w:r>
            <w:r w:rsidR="00C42257">
              <w:t>(f) and 20</w:t>
            </w:r>
            <w:r w:rsidRPr="003F1A75">
              <w:t xml:space="preserve"> of the provisional agenda</w:t>
            </w:r>
            <w:r w:rsidRPr="003F1A75">
              <w:rPr>
                <w:rStyle w:val="FootnoteReference"/>
              </w:rPr>
              <w:footnoteReference w:customMarkFollows="1" w:id="1"/>
              <w:t>*</w:t>
            </w:r>
            <w:r w:rsidRPr="003F1A75">
              <w:t xml:space="preserve"> </w:t>
            </w:r>
          </w:p>
          <w:p w14:paraId="2E639A65" w14:textId="77777777" w:rsidR="001235A5" w:rsidRDefault="001235A5" w:rsidP="00B4741D">
            <w:pPr>
              <w:pStyle w:val="AFCorNBold"/>
              <w:spacing w:before="40" w:after="40"/>
              <w:ind w:right="171"/>
            </w:pPr>
            <w:r w:rsidRPr="001235A5">
              <w:t>Digital sequence information on genetic resources</w:t>
            </w:r>
          </w:p>
          <w:p w14:paraId="742FD9DE" w14:textId="29D64D5F" w:rsidR="007C3327" w:rsidRPr="007C3327" w:rsidRDefault="007C3327" w:rsidP="00B4741D">
            <w:pPr>
              <w:pStyle w:val="AFCorNNormal"/>
              <w:spacing w:before="40" w:after="40"/>
              <w:ind w:right="171"/>
              <w:rPr>
                <w:b/>
                <w:bCs/>
              </w:rPr>
            </w:pPr>
            <w:r w:rsidRPr="007C3327">
              <w:rPr>
                <w:b/>
                <w:bCs/>
              </w:rPr>
              <w:t>Biodiversity and climate change</w:t>
            </w:r>
          </w:p>
          <w:p w14:paraId="01B0DB86" w14:textId="77777777" w:rsidR="008E6FA2" w:rsidRDefault="000D451C" w:rsidP="00B4741D">
            <w:pPr>
              <w:pStyle w:val="AFCorNBold"/>
              <w:spacing w:before="40" w:after="40"/>
              <w:ind w:right="171"/>
            </w:pPr>
            <w:r w:rsidRPr="000D451C">
              <w:t xml:space="preserve">Biodiversity and </w:t>
            </w:r>
            <w:r w:rsidR="007C3327">
              <w:t>health</w:t>
            </w:r>
          </w:p>
          <w:p w14:paraId="30B13EFF" w14:textId="09C69EF8" w:rsidR="007C3327" w:rsidRPr="000410DE" w:rsidRDefault="000410DE" w:rsidP="00B4741D">
            <w:pPr>
              <w:pStyle w:val="AFCorNNormal"/>
              <w:spacing w:before="40" w:after="40"/>
              <w:ind w:right="171"/>
              <w:rPr>
                <w:b/>
                <w:bCs/>
              </w:rPr>
            </w:pPr>
            <w:r w:rsidRPr="000410DE">
              <w:rPr>
                <w:b/>
                <w:bCs/>
              </w:rPr>
              <w:t xml:space="preserve">Multi-year programme of work of the Conference </w:t>
            </w:r>
            <w:r w:rsidR="00B4741D">
              <w:rPr>
                <w:b/>
                <w:bCs/>
              </w:rPr>
              <w:br/>
            </w:r>
            <w:r w:rsidRPr="000410DE">
              <w:rPr>
                <w:b/>
                <w:bCs/>
              </w:rPr>
              <w:t>of the Parties</w:t>
            </w:r>
          </w:p>
        </w:tc>
        <w:tc>
          <w:tcPr>
            <w:tcW w:w="4388" w:type="dxa"/>
          </w:tcPr>
          <w:p w14:paraId="1ACA7BCE" w14:textId="77777777" w:rsidR="008A1499" w:rsidRPr="003F1A75" w:rsidRDefault="008A1499" w:rsidP="008A1499">
            <w:pPr>
              <w:pStyle w:val="CBDNormal"/>
              <w:jc w:val="left"/>
            </w:pPr>
          </w:p>
        </w:tc>
      </w:tr>
    </w:tbl>
    <w:p w14:paraId="3D178396" w14:textId="6806DF5F" w:rsidR="00C9161D" w:rsidRPr="003F1A75" w:rsidRDefault="00CE7288" w:rsidP="00A111D1">
      <w:pPr>
        <w:pStyle w:val="CBDTitle"/>
        <w:rPr>
          <w:caps/>
        </w:rPr>
      </w:pPr>
      <w:sdt>
        <w:sdtPr>
          <w:alias w:val="Title"/>
          <w:tag w:val=""/>
          <w:id w:val="772832786"/>
          <w:placeholder>
            <w:docPart w:val="78579927296A4F53AB5C081E36286ED0"/>
          </w:placeholder>
          <w:dataBinding w:prefixMappings="xmlns:ns0='http://purl.org/dc/elements/1.1/' xmlns:ns1='http://schemas.openxmlformats.org/package/2006/metadata/core-properties' " w:xpath="/ns1:coreProperties[1]/ns0:title[1]" w:storeItemID="{6C3C8BC8-F283-45AE-878A-BAB7291924A1}"/>
          <w:text/>
        </w:sdtPr>
        <w:sdtEndPr/>
        <w:sdtContent>
          <w:r w:rsidR="00407A26" w:rsidRPr="00407A26">
            <w:t>Early submission of statements for the sevent</w:t>
          </w:r>
          <w:r w:rsidR="00407A26">
            <w:t>eent</w:t>
          </w:r>
          <w:r w:rsidR="00407A26" w:rsidRPr="00407A26">
            <w:t xml:space="preserve">h meeting of the </w:t>
          </w:r>
          <w:r w:rsidR="00407A26">
            <w:t>Conference of the Parties</w:t>
          </w:r>
        </w:sdtContent>
      </w:sdt>
      <w:r w:rsidR="00105372" w:rsidRPr="003F1A75">
        <w:rPr>
          <w:caps/>
        </w:rPr>
        <w:t xml:space="preserve"> </w:t>
      </w:r>
    </w:p>
    <w:p w14:paraId="4A1FF3CC" w14:textId="77777777" w:rsidR="00F6586C" w:rsidRPr="003F1A75" w:rsidRDefault="0030169D" w:rsidP="00A111D1">
      <w:pPr>
        <w:pStyle w:val="CBDSubTitle"/>
      </w:pPr>
      <w:r w:rsidRPr="003F1A75">
        <w:t xml:space="preserve">Note by the </w:t>
      </w:r>
      <w:r w:rsidR="007E0F8A" w:rsidRPr="003F1A75">
        <w:t>Secretariat</w:t>
      </w:r>
    </w:p>
    <w:p w14:paraId="3A52C428" w14:textId="4EFD2871" w:rsidR="00774C98" w:rsidRDefault="003E4B77" w:rsidP="00A111D1">
      <w:pPr>
        <w:pStyle w:val="CBDNormalNumber"/>
      </w:pPr>
      <w:r w:rsidRPr="003E4B77">
        <w:t xml:space="preserve">In paragraph 3 of decisions </w:t>
      </w:r>
      <w:hyperlink r:id="rId15" w:history="1">
        <w:r w:rsidRPr="00B50D9D">
          <w:rPr>
            <w:rStyle w:val="Hyperlink"/>
          </w:rPr>
          <w:t>16/25</w:t>
        </w:r>
      </w:hyperlink>
      <w:r w:rsidRPr="003E4B77">
        <w:t xml:space="preserve">, </w:t>
      </w:r>
      <w:hyperlink r:id="rId16" w:history="1">
        <w:r w:rsidRPr="00550185">
          <w:rPr>
            <w:rStyle w:val="Hyperlink"/>
          </w:rPr>
          <w:t>CP-11/5</w:t>
        </w:r>
      </w:hyperlink>
      <w:r w:rsidRPr="003E4B77">
        <w:t xml:space="preserve"> and </w:t>
      </w:r>
      <w:hyperlink r:id="rId17" w:history="1">
        <w:r w:rsidRPr="00E7520F">
          <w:rPr>
            <w:rStyle w:val="Hyperlink"/>
          </w:rPr>
          <w:t>NP-5/10</w:t>
        </w:r>
      </w:hyperlink>
      <w:r w:rsidRPr="003E4B77">
        <w:t>, the Conference of the Parties to the Convention on Biological Diversity, the Conference of the Parties serving as the meeting of the Parties to the Cartagena Protocol on Biosafety and the Conference of the Parties serving as the meeting of the Parties to the Nagoya Protocol on Access to Genetic Resources and the Fair and Equitable Sharing of Benefits Arising from their Utilization, respectively, requested the Executive Secretary of the Convention, together with the Bureaux, to continue to explore and make use of, as appropriate, relevant ways and means to facilitate early preparations for meetings, such as the early submission of statements</w:t>
      </w:r>
      <w:r w:rsidR="00774C98">
        <w:t>.</w:t>
      </w:r>
    </w:p>
    <w:p w14:paraId="28282E35" w14:textId="48AD98E2" w:rsidR="00235C9F" w:rsidRDefault="00235C9F" w:rsidP="00235C9F">
      <w:pPr>
        <w:pStyle w:val="CBDNormalNumber"/>
      </w:pPr>
      <w:r>
        <w:t>At its meeting held on 14 September 2026, the Bureau of the Conference of the Parties, building upon the experience at previous meetings of subsidiary bodies, agreed to implement modalities for the early submission of statements, on a voluntary and informal basis, for agenda items</w:t>
      </w:r>
      <w:r w:rsidR="00B4741D">
        <w:t> </w:t>
      </w:r>
      <w:r w:rsidR="001D0108" w:rsidRPr="001D0108">
        <w:t>11, 18</w:t>
      </w:r>
      <w:r w:rsidR="00B4741D">
        <w:t> </w:t>
      </w:r>
      <w:r w:rsidR="001D0108" w:rsidRPr="001D0108">
        <w:t>(a), 18</w:t>
      </w:r>
      <w:r w:rsidR="00B4741D">
        <w:t> </w:t>
      </w:r>
      <w:r w:rsidR="001D0108" w:rsidRPr="001D0108">
        <w:t>(f) and 20</w:t>
      </w:r>
      <w:r w:rsidR="001D0108">
        <w:t xml:space="preserve"> </w:t>
      </w:r>
      <w:r w:rsidR="002118BC">
        <w:t xml:space="preserve">of the </w:t>
      </w:r>
      <w:r w:rsidR="001D0108">
        <w:t>seventeenth meeting of the Conference of the Parties to the Convention.</w:t>
      </w:r>
    </w:p>
    <w:p w14:paraId="28A4DB43" w14:textId="6EEF7B18" w:rsidR="000F62DF" w:rsidRDefault="000F62DF" w:rsidP="000F62DF">
      <w:pPr>
        <w:pStyle w:val="CBDNormalNumber"/>
      </w:pPr>
      <w:r w:rsidRPr="00820C76">
        <w:t xml:space="preserve">Parties and observers registered for the meeting </w:t>
      </w:r>
      <w:r w:rsidR="003B0122">
        <w:t xml:space="preserve">were </w:t>
      </w:r>
      <w:r w:rsidR="00235C9F">
        <w:t>therefore</w:t>
      </w:r>
      <w:r w:rsidRPr="00820C76">
        <w:t xml:space="preserve"> invited, through notification No. 2026-0</w:t>
      </w:r>
      <w:r w:rsidR="00820C76" w:rsidRPr="00820C76">
        <w:t>72</w:t>
      </w:r>
      <w:r w:rsidRPr="00820C76">
        <w:t>, to submit</w:t>
      </w:r>
      <w:r>
        <w:t xml:space="preserve"> written statements on the agenda items</w:t>
      </w:r>
      <w:r w:rsidR="009A7993">
        <w:t xml:space="preserve"> listed above</w:t>
      </w:r>
      <w:r>
        <w:t xml:space="preserve">, on a voluntary and informal basis, through a designated online portal or by email, by 8 p.m. </w:t>
      </w:r>
      <w:r w:rsidR="009A7993">
        <w:t>Yerevan</w:t>
      </w:r>
      <w:r>
        <w:t xml:space="preserve"> time (UTC +</w:t>
      </w:r>
      <w:r w:rsidR="009A7993">
        <w:t>4</w:t>
      </w:r>
      <w:r>
        <w:t xml:space="preserve">) on </w:t>
      </w:r>
      <w:r w:rsidR="009A7993">
        <w:t>18 October</w:t>
      </w:r>
      <w:r>
        <w:t xml:space="preserve"> 2026.</w:t>
      </w:r>
    </w:p>
    <w:p w14:paraId="37C200C8" w14:textId="3422D96A" w:rsidR="000F62DF" w:rsidRDefault="000F62DF" w:rsidP="000F62DF">
      <w:pPr>
        <w:pStyle w:val="CBDNormalNumber"/>
      </w:pPr>
      <w:r>
        <w:t xml:space="preserve">In response, </w:t>
      </w:r>
      <w:r w:rsidR="00641438" w:rsidRPr="00171C60">
        <w:t>6</w:t>
      </w:r>
      <w:r w:rsidR="00F2279F" w:rsidRPr="00171C60">
        <w:t>9</w:t>
      </w:r>
      <w:r w:rsidRPr="00171C60">
        <w:t xml:space="preserve"> written statements from Parties and </w:t>
      </w:r>
      <w:r w:rsidR="00641438" w:rsidRPr="00171C60">
        <w:t>66</w:t>
      </w:r>
      <w:r>
        <w:t xml:space="preserve"> written statements from observers were received by the deadline</w:t>
      </w:r>
      <w:r w:rsidR="00D57611">
        <w:t xml:space="preserve"> </w:t>
      </w:r>
      <w:r w:rsidR="005E59D6">
        <w:t xml:space="preserve">in relation </w:t>
      </w:r>
      <w:r w:rsidR="004C3A3E" w:rsidRPr="004C3A3E">
        <w:t xml:space="preserve">to agenda items </w:t>
      </w:r>
      <w:r w:rsidR="005E59D6" w:rsidRPr="004C3A3E">
        <w:t>11, 18</w:t>
      </w:r>
      <w:r w:rsidR="00B4741D">
        <w:t xml:space="preserve"> </w:t>
      </w:r>
      <w:r w:rsidR="005E59D6" w:rsidRPr="004C3A3E">
        <w:t>(a), 18</w:t>
      </w:r>
      <w:r w:rsidR="00B4741D">
        <w:t xml:space="preserve"> </w:t>
      </w:r>
      <w:r w:rsidR="005E59D6" w:rsidRPr="004C3A3E">
        <w:t>(f) and 20</w:t>
      </w:r>
      <w:r w:rsidR="005E59D6">
        <w:t xml:space="preserve"> </w:t>
      </w:r>
      <w:r w:rsidR="004C3A3E" w:rsidRPr="004C3A3E">
        <w:t xml:space="preserve">of the </w:t>
      </w:r>
      <w:r w:rsidR="005E59D6">
        <w:t>s</w:t>
      </w:r>
      <w:r w:rsidR="004C3A3E" w:rsidRPr="004C3A3E">
        <w:t xml:space="preserve">eventeenth </w:t>
      </w:r>
      <w:r w:rsidR="005E59D6" w:rsidRPr="004C3A3E">
        <w:t>meeting</w:t>
      </w:r>
      <w:r w:rsidR="004C3A3E" w:rsidRPr="004C3A3E">
        <w:t xml:space="preserve"> of the Conference of the Parti</w:t>
      </w:r>
      <w:r w:rsidR="005E59D6">
        <w:t>e</w:t>
      </w:r>
      <w:r w:rsidR="004C3A3E" w:rsidRPr="004C3A3E">
        <w:t>s to the Convention</w:t>
      </w:r>
      <w:r>
        <w:t xml:space="preserve">. The list of submitters for each </w:t>
      </w:r>
      <w:r w:rsidR="00DC7954">
        <w:t xml:space="preserve">of those </w:t>
      </w:r>
      <w:r>
        <w:t>agenda item</w:t>
      </w:r>
      <w:r w:rsidR="006C49F6">
        <w:t>s</w:t>
      </w:r>
      <w:r w:rsidR="00440422">
        <w:t xml:space="preserve"> </w:t>
      </w:r>
      <w:r>
        <w:t xml:space="preserve">is provided in the respective annexes to the present document, while the submitted statements are available at </w:t>
      </w:r>
      <w:hyperlink r:id="rId18" w:history="1">
        <w:r w:rsidR="00B4741D">
          <w:rPr>
            <w:rStyle w:val="Hyperlink"/>
          </w:rPr>
          <w:t>www.cbd.int/meetings/COP-17</w:t>
        </w:r>
      </w:hyperlink>
      <w:r>
        <w:t>.</w:t>
      </w:r>
    </w:p>
    <w:p w14:paraId="502B71D4" w14:textId="77777777" w:rsidR="00754CAC" w:rsidRDefault="00754CAC">
      <w:pPr>
        <w:tabs>
          <w:tab w:val="clear" w:pos="567"/>
          <w:tab w:val="clear" w:pos="1134"/>
          <w:tab w:val="clear" w:pos="1701"/>
          <w:tab w:val="clear" w:pos="2268"/>
        </w:tabs>
        <w:jc w:val="left"/>
        <w:rPr>
          <w:b/>
          <w:sz w:val="28"/>
          <w:lang w:bidi="ar-SY"/>
        </w:rPr>
      </w:pPr>
      <w:r>
        <w:br w:type="page"/>
      </w:r>
    </w:p>
    <w:p w14:paraId="19ADE452" w14:textId="0C834F18" w:rsidR="0005091C" w:rsidRDefault="0005091C" w:rsidP="0005091C">
      <w:pPr>
        <w:pStyle w:val="CBDAnnex"/>
      </w:pPr>
      <w:r>
        <w:lastRenderedPageBreak/>
        <w:t>Annex</w:t>
      </w:r>
      <w:r w:rsidR="007838CA">
        <w:t xml:space="preserve"> I</w:t>
      </w:r>
    </w:p>
    <w:p w14:paraId="34A868D9" w14:textId="1D388009" w:rsidR="007838CA" w:rsidRDefault="007838CA" w:rsidP="007838CA">
      <w:pPr>
        <w:pStyle w:val="CBDTitle"/>
        <w:outlineLvl w:val="0"/>
      </w:pPr>
      <w:r w:rsidRPr="00AA615B">
        <w:t>Parties and observers that submitted statements under agenda item</w:t>
      </w:r>
      <w:r w:rsidR="000061D1">
        <w:t xml:space="preserve"> 11</w:t>
      </w:r>
      <w:r>
        <w:t xml:space="preserve"> (</w:t>
      </w:r>
      <w:r w:rsidR="000061D1">
        <w:t xml:space="preserve">Digital </w:t>
      </w:r>
      <w:r w:rsidR="000061D1" w:rsidRPr="000061D1">
        <w:t>sequence information on genetic resources</w:t>
      </w:r>
      <w:r>
        <w:t>)</w:t>
      </w:r>
    </w:p>
    <w:p w14:paraId="3BCB0FBE" w14:textId="77777777" w:rsidR="007838CA" w:rsidRPr="00364026" w:rsidRDefault="007838CA" w:rsidP="007838CA">
      <w:pPr>
        <w:pStyle w:val="CBDSubTitle"/>
      </w:pPr>
      <w:r>
        <w:t>Parties</w:t>
      </w:r>
    </w:p>
    <w:p w14:paraId="2C5A867E" w14:textId="77777777" w:rsidR="004A6727" w:rsidRDefault="004A6727" w:rsidP="004A6727">
      <w:pPr>
        <w:pStyle w:val="CBDNormalNumber"/>
        <w:numPr>
          <w:ilvl w:val="0"/>
          <w:numId w:val="8"/>
        </w:numPr>
        <w:rPr>
          <w:lang w:bidi="ar-SY"/>
        </w:rPr>
      </w:pPr>
      <w:r>
        <w:rPr>
          <w:lang w:bidi="ar-SY"/>
        </w:rPr>
        <w:t>Antigua and Barbuda</w:t>
      </w:r>
    </w:p>
    <w:p w14:paraId="7827CDBA" w14:textId="22D21764" w:rsidR="007838CA" w:rsidRDefault="000A2E7B" w:rsidP="007838CA">
      <w:pPr>
        <w:pStyle w:val="CBDNormalNumber"/>
        <w:numPr>
          <w:ilvl w:val="0"/>
          <w:numId w:val="8"/>
        </w:numPr>
        <w:rPr>
          <w:lang w:bidi="ar-SY"/>
        </w:rPr>
      </w:pPr>
      <w:r>
        <w:rPr>
          <w:lang w:bidi="ar-SY"/>
        </w:rPr>
        <w:t>Australia</w:t>
      </w:r>
    </w:p>
    <w:p w14:paraId="112F8AE2" w14:textId="77777777" w:rsidR="004A6727" w:rsidRDefault="004A6727" w:rsidP="004A6727">
      <w:pPr>
        <w:pStyle w:val="CBDNormalNumber"/>
        <w:numPr>
          <w:ilvl w:val="0"/>
          <w:numId w:val="8"/>
        </w:numPr>
        <w:rPr>
          <w:lang w:bidi="ar-SY"/>
        </w:rPr>
      </w:pPr>
      <w:r>
        <w:rPr>
          <w:lang w:bidi="ar-SY"/>
        </w:rPr>
        <w:t>Bangladesh</w:t>
      </w:r>
    </w:p>
    <w:p w14:paraId="03C7B79E" w14:textId="77777777" w:rsidR="004A6727" w:rsidRDefault="004A6727" w:rsidP="004A6727">
      <w:pPr>
        <w:pStyle w:val="CBDNormalNumber"/>
        <w:numPr>
          <w:ilvl w:val="0"/>
          <w:numId w:val="8"/>
        </w:numPr>
        <w:rPr>
          <w:lang w:bidi="ar-SY"/>
        </w:rPr>
      </w:pPr>
      <w:r>
        <w:rPr>
          <w:lang w:bidi="ar-SY"/>
        </w:rPr>
        <w:t>Brazil</w:t>
      </w:r>
    </w:p>
    <w:p w14:paraId="2A0C5361" w14:textId="3F4AD668" w:rsidR="007838CA" w:rsidRDefault="000A2E7B" w:rsidP="007838CA">
      <w:pPr>
        <w:pStyle w:val="CBDNormalNumber"/>
        <w:numPr>
          <w:ilvl w:val="0"/>
          <w:numId w:val="8"/>
        </w:numPr>
        <w:rPr>
          <w:lang w:bidi="ar-SY"/>
        </w:rPr>
      </w:pPr>
      <w:r>
        <w:rPr>
          <w:lang w:bidi="ar-SY"/>
        </w:rPr>
        <w:t>Canada</w:t>
      </w:r>
    </w:p>
    <w:p w14:paraId="485FA22F" w14:textId="04781E6B" w:rsidR="000A2E7B" w:rsidRDefault="000A2E7B" w:rsidP="007838CA">
      <w:pPr>
        <w:pStyle w:val="CBDNormalNumber"/>
        <w:numPr>
          <w:ilvl w:val="0"/>
          <w:numId w:val="8"/>
        </w:numPr>
        <w:rPr>
          <w:lang w:bidi="ar-SY"/>
        </w:rPr>
      </w:pPr>
      <w:r>
        <w:rPr>
          <w:lang w:bidi="ar-SY"/>
        </w:rPr>
        <w:t>C</w:t>
      </w:r>
      <w:r w:rsidR="001D0F7B" w:rsidRPr="001D0F7B">
        <w:rPr>
          <w:lang w:bidi="ar-SY"/>
        </w:rPr>
        <w:t>ô</w:t>
      </w:r>
      <w:r>
        <w:rPr>
          <w:lang w:bidi="ar-SY"/>
        </w:rPr>
        <w:t>te d’Ivoire</w:t>
      </w:r>
    </w:p>
    <w:p w14:paraId="4D840652" w14:textId="6081050E" w:rsidR="00634316" w:rsidRDefault="00634316" w:rsidP="007838CA">
      <w:pPr>
        <w:pStyle w:val="CBDNormalNumber"/>
        <w:numPr>
          <w:ilvl w:val="0"/>
          <w:numId w:val="8"/>
        </w:numPr>
        <w:rPr>
          <w:lang w:bidi="ar-SY"/>
        </w:rPr>
      </w:pPr>
      <w:r>
        <w:rPr>
          <w:lang w:bidi="ar-SY"/>
        </w:rPr>
        <w:t>Costa Rica</w:t>
      </w:r>
    </w:p>
    <w:p w14:paraId="3EDD153F" w14:textId="3AAF2C04" w:rsidR="00132D45" w:rsidRDefault="00132D45" w:rsidP="007838CA">
      <w:pPr>
        <w:pStyle w:val="CBDNormalNumber"/>
        <w:numPr>
          <w:ilvl w:val="0"/>
          <w:numId w:val="8"/>
        </w:numPr>
        <w:rPr>
          <w:lang w:bidi="ar-SY"/>
        </w:rPr>
      </w:pPr>
      <w:r>
        <w:rPr>
          <w:lang w:bidi="ar-SY"/>
        </w:rPr>
        <w:t>European Union</w:t>
      </w:r>
    </w:p>
    <w:p w14:paraId="28AA23F1" w14:textId="34555302" w:rsidR="004A6727" w:rsidRDefault="004A6727" w:rsidP="007838CA">
      <w:pPr>
        <w:pStyle w:val="CBDNormalNumber"/>
        <w:numPr>
          <w:ilvl w:val="0"/>
          <w:numId w:val="8"/>
        </w:numPr>
        <w:rPr>
          <w:lang w:bidi="ar-SY"/>
        </w:rPr>
      </w:pPr>
      <w:r>
        <w:rPr>
          <w:lang w:bidi="ar-SY"/>
        </w:rPr>
        <w:t>Fiji (</w:t>
      </w:r>
      <w:r w:rsidR="003D2748" w:rsidRPr="003D2748">
        <w:rPr>
          <w:lang w:bidi="ar-SY"/>
        </w:rPr>
        <w:t>on behalf of the Pacific Small Island Developing States</w:t>
      </w:r>
      <w:r>
        <w:rPr>
          <w:lang w:bidi="ar-SY"/>
        </w:rPr>
        <w:t>)</w:t>
      </w:r>
    </w:p>
    <w:p w14:paraId="5289F693" w14:textId="77777777" w:rsidR="004A6727" w:rsidRDefault="004A6727" w:rsidP="004A6727">
      <w:pPr>
        <w:pStyle w:val="CBDNormalNumber"/>
        <w:numPr>
          <w:ilvl w:val="0"/>
          <w:numId w:val="8"/>
        </w:numPr>
        <w:rPr>
          <w:lang w:bidi="ar-SY"/>
        </w:rPr>
      </w:pPr>
      <w:r>
        <w:rPr>
          <w:lang w:bidi="ar-SY"/>
        </w:rPr>
        <w:t>Guatemala</w:t>
      </w:r>
    </w:p>
    <w:p w14:paraId="6A30B155" w14:textId="77777777" w:rsidR="004A6727" w:rsidRDefault="004A6727" w:rsidP="004A6727">
      <w:pPr>
        <w:pStyle w:val="CBDNormalNumber"/>
        <w:numPr>
          <w:ilvl w:val="0"/>
          <w:numId w:val="8"/>
        </w:numPr>
        <w:rPr>
          <w:lang w:bidi="ar-SY"/>
        </w:rPr>
      </w:pPr>
      <w:r>
        <w:rPr>
          <w:lang w:bidi="ar-SY"/>
        </w:rPr>
        <w:t>Indonesia</w:t>
      </w:r>
    </w:p>
    <w:p w14:paraId="15CFC222" w14:textId="77777777" w:rsidR="004A6727" w:rsidRDefault="004A6727" w:rsidP="004A6727">
      <w:pPr>
        <w:pStyle w:val="CBDNormalNumber"/>
        <w:numPr>
          <w:ilvl w:val="0"/>
          <w:numId w:val="8"/>
        </w:numPr>
        <w:rPr>
          <w:lang w:bidi="ar-SY"/>
        </w:rPr>
      </w:pPr>
      <w:r>
        <w:rPr>
          <w:lang w:bidi="ar-SY"/>
        </w:rPr>
        <w:t>Japan</w:t>
      </w:r>
    </w:p>
    <w:p w14:paraId="7A1C337E" w14:textId="7187F63F" w:rsidR="00D970FD" w:rsidRDefault="00D970FD" w:rsidP="007838CA">
      <w:pPr>
        <w:pStyle w:val="CBDNormalNumber"/>
        <w:numPr>
          <w:ilvl w:val="0"/>
          <w:numId w:val="8"/>
        </w:numPr>
        <w:rPr>
          <w:lang w:bidi="ar-SY"/>
        </w:rPr>
      </w:pPr>
      <w:r>
        <w:rPr>
          <w:lang w:bidi="ar-SY"/>
        </w:rPr>
        <w:t>Jordan</w:t>
      </w:r>
    </w:p>
    <w:p w14:paraId="206E0EC0" w14:textId="77777777" w:rsidR="004A6727" w:rsidRDefault="004A6727" w:rsidP="004A6727">
      <w:pPr>
        <w:pStyle w:val="CBDNormalNumber"/>
        <w:numPr>
          <w:ilvl w:val="0"/>
          <w:numId w:val="8"/>
        </w:numPr>
        <w:rPr>
          <w:lang w:bidi="ar-SY"/>
        </w:rPr>
      </w:pPr>
      <w:r>
        <w:rPr>
          <w:lang w:bidi="ar-SY"/>
        </w:rPr>
        <w:t>Madagascar</w:t>
      </w:r>
    </w:p>
    <w:p w14:paraId="23A61E75" w14:textId="77777777" w:rsidR="004A6727" w:rsidRDefault="004A6727" w:rsidP="004A6727">
      <w:pPr>
        <w:pStyle w:val="CBDNormalNumber"/>
        <w:numPr>
          <w:ilvl w:val="0"/>
          <w:numId w:val="8"/>
        </w:numPr>
        <w:rPr>
          <w:lang w:bidi="ar-SY"/>
        </w:rPr>
      </w:pPr>
      <w:r>
        <w:rPr>
          <w:lang w:bidi="ar-SY"/>
        </w:rPr>
        <w:t>Maldives</w:t>
      </w:r>
    </w:p>
    <w:p w14:paraId="6D04F8C8" w14:textId="5D61C5D3" w:rsidR="004247DF" w:rsidRDefault="004247DF" w:rsidP="007838CA">
      <w:pPr>
        <w:pStyle w:val="CBDNormalNumber"/>
        <w:numPr>
          <w:ilvl w:val="0"/>
          <w:numId w:val="8"/>
        </w:numPr>
        <w:rPr>
          <w:lang w:bidi="ar-SY"/>
        </w:rPr>
      </w:pPr>
      <w:r>
        <w:rPr>
          <w:lang w:bidi="ar-SY"/>
        </w:rPr>
        <w:t>Morocco</w:t>
      </w:r>
    </w:p>
    <w:p w14:paraId="36562FBC" w14:textId="77777777" w:rsidR="004A6727" w:rsidRDefault="004A6727" w:rsidP="004A6727">
      <w:pPr>
        <w:pStyle w:val="CBDNormalNumber"/>
        <w:numPr>
          <w:ilvl w:val="0"/>
          <w:numId w:val="8"/>
        </w:numPr>
        <w:rPr>
          <w:lang w:bidi="ar-SY"/>
        </w:rPr>
      </w:pPr>
      <w:r>
        <w:rPr>
          <w:lang w:bidi="ar-SY"/>
        </w:rPr>
        <w:t>Norway</w:t>
      </w:r>
    </w:p>
    <w:p w14:paraId="113D4213" w14:textId="1B9FDD88" w:rsidR="004247DF" w:rsidRDefault="004247DF" w:rsidP="007838CA">
      <w:pPr>
        <w:pStyle w:val="CBDNormalNumber"/>
        <w:numPr>
          <w:ilvl w:val="0"/>
          <w:numId w:val="8"/>
        </w:numPr>
        <w:rPr>
          <w:lang w:bidi="ar-SY"/>
        </w:rPr>
      </w:pPr>
      <w:r>
        <w:rPr>
          <w:lang w:bidi="ar-SY"/>
        </w:rPr>
        <w:t>Republic of Korea</w:t>
      </w:r>
    </w:p>
    <w:p w14:paraId="1CD1C35B" w14:textId="77777777" w:rsidR="004A6727" w:rsidRDefault="004A6727" w:rsidP="004A6727">
      <w:pPr>
        <w:pStyle w:val="CBDNormalNumber"/>
        <w:numPr>
          <w:ilvl w:val="0"/>
          <w:numId w:val="8"/>
        </w:numPr>
        <w:rPr>
          <w:lang w:bidi="ar-SY"/>
        </w:rPr>
      </w:pPr>
      <w:r>
        <w:rPr>
          <w:lang w:bidi="ar-SY"/>
        </w:rPr>
        <w:t>Senegal</w:t>
      </w:r>
    </w:p>
    <w:p w14:paraId="2ED1CE12" w14:textId="77777777" w:rsidR="004A6727" w:rsidRDefault="004A6727" w:rsidP="004A6727">
      <w:pPr>
        <w:pStyle w:val="CBDNormalNumber"/>
        <w:numPr>
          <w:ilvl w:val="0"/>
          <w:numId w:val="8"/>
        </w:numPr>
        <w:rPr>
          <w:lang w:bidi="ar-SY"/>
        </w:rPr>
      </w:pPr>
      <w:r>
        <w:rPr>
          <w:lang w:bidi="ar-SY"/>
        </w:rPr>
        <w:t>Switzerland</w:t>
      </w:r>
    </w:p>
    <w:p w14:paraId="0F507870" w14:textId="3DDC23D6" w:rsidR="004247DF" w:rsidRDefault="004247DF" w:rsidP="007838CA">
      <w:pPr>
        <w:pStyle w:val="CBDNormalNumber"/>
        <w:numPr>
          <w:ilvl w:val="0"/>
          <w:numId w:val="8"/>
        </w:numPr>
        <w:rPr>
          <w:lang w:bidi="ar-SY"/>
        </w:rPr>
      </w:pPr>
      <w:r>
        <w:rPr>
          <w:lang w:bidi="ar-SY"/>
        </w:rPr>
        <w:t>United Kingdom</w:t>
      </w:r>
      <w:r w:rsidR="00274249">
        <w:rPr>
          <w:lang w:bidi="ar-SY"/>
        </w:rPr>
        <w:t xml:space="preserve"> </w:t>
      </w:r>
      <w:r w:rsidR="00274249" w:rsidRPr="00274249">
        <w:rPr>
          <w:lang w:bidi="ar-SY"/>
        </w:rPr>
        <w:t>of Great Britain and Northern Ireland</w:t>
      </w:r>
    </w:p>
    <w:p w14:paraId="1B04D713" w14:textId="788E3421" w:rsidR="00274249" w:rsidRDefault="009C1446" w:rsidP="007838CA">
      <w:pPr>
        <w:pStyle w:val="CBDNormalNumber"/>
        <w:numPr>
          <w:ilvl w:val="0"/>
          <w:numId w:val="8"/>
        </w:numPr>
        <w:rPr>
          <w:lang w:bidi="ar-SY"/>
        </w:rPr>
      </w:pPr>
      <w:r>
        <w:rPr>
          <w:lang w:bidi="ar-SY"/>
        </w:rPr>
        <w:t>Viet Nam</w:t>
      </w:r>
    </w:p>
    <w:p w14:paraId="35E77EFD" w14:textId="77777777" w:rsidR="007838CA" w:rsidRDefault="007838CA" w:rsidP="007838CA">
      <w:pPr>
        <w:pStyle w:val="CBDSubTitle"/>
        <w:rPr>
          <w:lang w:bidi="ar-SY"/>
        </w:rPr>
      </w:pPr>
      <w:r>
        <w:rPr>
          <w:lang w:bidi="ar-SY"/>
        </w:rPr>
        <w:t>Observers</w:t>
      </w:r>
    </w:p>
    <w:p w14:paraId="13E2D733" w14:textId="77777777" w:rsidR="0046482D" w:rsidRDefault="0046482D" w:rsidP="007838CA">
      <w:pPr>
        <w:pStyle w:val="CBDNormalNumber"/>
        <w:numPr>
          <w:ilvl w:val="0"/>
          <w:numId w:val="9"/>
        </w:numPr>
        <w:rPr>
          <w:lang w:bidi="ar-SY"/>
        </w:rPr>
      </w:pPr>
      <w:r w:rsidRPr="00B553CA">
        <w:rPr>
          <w:lang w:bidi="ar-SY"/>
        </w:rPr>
        <w:t>African Wildlife Foundation</w:t>
      </w:r>
      <w:r>
        <w:rPr>
          <w:lang w:bidi="ar-SY"/>
        </w:rPr>
        <w:t xml:space="preserve"> </w:t>
      </w:r>
    </w:p>
    <w:p w14:paraId="778E4932" w14:textId="77777777" w:rsidR="00E06983" w:rsidRPr="00E06983" w:rsidRDefault="00E06983" w:rsidP="00E06983">
      <w:pPr>
        <w:pStyle w:val="CBDNormalNumber"/>
        <w:numPr>
          <w:ilvl w:val="0"/>
          <w:numId w:val="9"/>
        </w:numPr>
        <w:rPr>
          <w:lang w:bidi="ar-SY"/>
        </w:rPr>
      </w:pPr>
      <w:r w:rsidRPr="00E06983">
        <w:rPr>
          <w:lang w:bidi="ar-SY"/>
        </w:rPr>
        <w:t>CGIAR</w:t>
      </w:r>
    </w:p>
    <w:p w14:paraId="2004D771" w14:textId="74C9C4A4" w:rsidR="00C9077F" w:rsidRDefault="00C9077F" w:rsidP="007838CA">
      <w:pPr>
        <w:pStyle w:val="CBDNormalNumber"/>
        <w:numPr>
          <w:ilvl w:val="0"/>
          <w:numId w:val="9"/>
        </w:numPr>
        <w:rPr>
          <w:lang w:bidi="ar-SY"/>
        </w:rPr>
      </w:pPr>
      <w:r w:rsidRPr="00650423">
        <w:rPr>
          <w:lang w:bidi="ar-SY"/>
        </w:rPr>
        <w:t>Division for Ocean Affairs and the Law of the Sea</w:t>
      </w:r>
    </w:p>
    <w:p w14:paraId="5EECAEA9" w14:textId="38F5706C" w:rsidR="00C9077F" w:rsidRDefault="00C9077F" w:rsidP="007838CA">
      <w:pPr>
        <w:pStyle w:val="CBDNormalNumber"/>
        <w:numPr>
          <w:ilvl w:val="0"/>
          <w:numId w:val="9"/>
        </w:numPr>
        <w:rPr>
          <w:lang w:bidi="ar-SY"/>
        </w:rPr>
      </w:pPr>
      <w:r w:rsidRPr="007F0095">
        <w:rPr>
          <w:lang w:bidi="ar-SY"/>
        </w:rPr>
        <w:t xml:space="preserve">Eco </w:t>
      </w:r>
      <w:proofErr w:type="spellStart"/>
      <w:r w:rsidRPr="007F0095">
        <w:rPr>
          <w:lang w:bidi="ar-SY"/>
        </w:rPr>
        <w:t>Maxei</w:t>
      </w:r>
      <w:proofErr w:type="spellEnd"/>
      <w:r w:rsidRPr="007F0095">
        <w:rPr>
          <w:lang w:bidi="ar-SY"/>
        </w:rPr>
        <w:t xml:space="preserve"> Querétaro AC</w:t>
      </w:r>
      <w:r>
        <w:rPr>
          <w:lang w:bidi="ar-SY"/>
        </w:rPr>
        <w:t xml:space="preserve"> (on behalf of the CBD Women’s Caucus)</w:t>
      </w:r>
    </w:p>
    <w:p w14:paraId="427EE316" w14:textId="0E44A00C" w:rsidR="00C9077F" w:rsidRDefault="00C9077F" w:rsidP="007838CA">
      <w:pPr>
        <w:pStyle w:val="CBDNormalNumber"/>
        <w:numPr>
          <w:ilvl w:val="0"/>
          <w:numId w:val="9"/>
        </w:numPr>
        <w:rPr>
          <w:lang w:bidi="ar-SY"/>
        </w:rPr>
      </w:pPr>
      <w:r w:rsidRPr="00D740CF">
        <w:rPr>
          <w:lang w:bidi="ar-SY"/>
        </w:rPr>
        <w:t xml:space="preserve">Federal University of Juiz de </w:t>
      </w:r>
      <w:r w:rsidR="00E06983">
        <w:rPr>
          <w:lang w:bidi="ar-SY"/>
        </w:rPr>
        <w:t>Fora</w:t>
      </w:r>
    </w:p>
    <w:p w14:paraId="4CB2C960" w14:textId="32D354AE" w:rsidR="00E06983" w:rsidRDefault="00E06983" w:rsidP="007838CA">
      <w:pPr>
        <w:pStyle w:val="CBDNormalNumber"/>
        <w:numPr>
          <w:ilvl w:val="0"/>
          <w:numId w:val="9"/>
        </w:numPr>
        <w:rPr>
          <w:lang w:bidi="ar-SY"/>
        </w:rPr>
      </w:pPr>
      <w:r w:rsidRPr="00B553CA">
        <w:rPr>
          <w:lang w:bidi="ar-SY"/>
        </w:rPr>
        <w:t>Japan Bioindustry Association</w:t>
      </w:r>
    </w:p>
    <w:p w14:paraId="0CFF8615" w14:textId="21ECC8DF" w:rsidR="007838CA" w:rsidRDefault="002470C4" w:rsidP="007838CA">
      <w:pPr>
        <w:pStyle w:val="CBDNormalNumber"/>
        <w:numPr>
          <w:ilvl w:val="0"/>
          <w:numId w:val="9"/>
        </w:numPr>
        <w:rPr>
          <w:lang w:bidi="ar-SY"/>
        </w:rPr>
      </w:pPr>
      <w:r>
        <w:rPr>
          <w:lang w:bidi="ar-SY"/>
        </w:rPr>
        <w:t xml:space="preserve">International Chamber of Commerce </w:t>
      </w:r>
    </w:p>
    <w:p w14:paraId="5CD53C1D" w14:textId="79BCA35B" w:rsidR="00E06983" w:rsidRDefault="00E06983" w:rsidP="007838CA">
      <w:pPr>
        <w:pStyle w:val="CBDNormalNumber"/>
        <w:numPr>
          <w:ilvl w:val="0"/>
          <w:numId w:val="9"/>
        </w:numPr>
        <w:rPr>
          <w:lang w:bidi="ar-SY"/>
        </w:rPr>
      </w:pPr>
      <w:r w:rsidRPr="0046482D">
        <w:rPr>
          <w:lang w:bidi="ar-SY"/>
        </w:rPr>
        <w:lastRenderedPageBreak/>
        <w:t>International Indigenous Forum on Biodiversity</w:t>
      </w:r>
    </w:p>
    <w:p w14:paraId="1C30E0C3" w14:textId="1A2B528A" w:rsidR="00E06983" w:rsidRDefault="00E06983" w:rsidP="007838CA">
      <w:pPr>
        <w:pStyle w:val="CBDNormalNumber"/>
        <w:numPr>
          <w:ilvl w:val="0"/>
          <w:numId w:val="9"/>
        </w:numPr>
        <w:rPr>
          <w:lang w:bidi="ar-SY"/>
        </w:rPr>
      </w:pPr>
      <w:r>
        <w:rPr>
          <w:lang w:bidi="ar-SY"/>
        </w:rPr>
        <w:t>I</w:t>
      </w:r>
      <w:r w:rsidRPr="00B553CA">
        <w:rPr>
          <w:lang w:bidi="ar-SY"/>
        </w:rPr>
        <w:t>nternational Livestock Research Institute</w:t>
      </w:r>
    </w:p>
    <w:p w14:paraId="65DBD7C7" w14:textId="3DF1DC7D" w:rsidR="00E06983" w:rsidRDefault="00E06983" w:rsidP="007838CA">
      <w:pPr>
        <w:pStyle w:val="CBDNormalNumber"/>
        <w:numPr>
          <w:ilvl w:val="0"/>
          <w:numId w:val="9"/>
        </w:numPr>
        <w:rPr>
          <w:lang w:bidi="ar-SY"/>
        </w:rPr>
      </w:pPr>
      <w:r w:rsidRPr="00B20690">
        <w:rPr>
          <w:lang w:bidi="ar-SY"/>
        </w:rPr>
        <w:t>Leibniz-Institute DSMZ (German Collection of Microorganisms and Cell Cultures)</w:t>
      </w:r>
    </w:p>
    <w:p w14:paraId="1EE986E5" w14:textId="459DA405" w:rsidR="00D740CF" w:rsidRDefault="00D740CF" w:rsidP="007838CA">
      <w:pPr>
        <w:pStyle w:val="CBDNormalNumber"/>
        <w:numPr>
          <w:ilvl w:val="0"/>
          <w:numId w:val="9"/>
        </w:numPr>
        <w:rPr>
          <w:lang w:bidi="ar-SY"/>
        </w:rPr>
      </w:pPr>
      <w:r w:rsidRPr="00D740CF">
        <w:rPr>
          <w:lang w:bidi="ar-SY"/>
        </w:rPr>
        <w:t>Secretariat of the International Treaty on Plant Genetic Resources for Food and Agriculture</w:t>
      </w:r>
    </w:p>
    <w:p w14:paraId="5EC0D882" w14:textId="77777777" w:rsidR="00E06983" w:rsidRDefault="00E06983" w:rsidP="00E06983">
      <w:pPr>
        <w:pStyle w:val="CBDNormalNumber"/>
        <w:numPr>
          <w:ilvl w:val="0"/>
          <w:numId w:val="9"/>
        </w:numPr>
        <w:rPr>
          <w:lang w:bidi="ar-SY"/>
        </w:rPr>
      </w:pPr>
      <w:r w:rsidRPr="007F0095">
        <w:rPr>
          <w:lang w:bidi="ar-SY"/>
        </w:rPr>
        <w:t>United Nations Development Programme</w:t>
      </w:r>
    </w:p>
    <w:p w14:paraId="10722D67" w14:textId="77777777" w:rsidR="00E06983" w:rsidRDefault="00E06983" w:rsidP="00E06983">
      <w:pPr>
        <w:pStyle w:val="CBDNormalNumber"/>
        <w:numPr>
          <w:ilvl w:val="0"/>
          <w:numId w:val="9"/>
        </w:numPr>
        <w:rPr>
          <w:lang w:bidi="ar-SY"/>
        </w:rPr>
      </w:pPr>
      <w:r>
        <w:rPr>
          <w:lang w:bidi="ar-SY"/>
        </w:rPr>
        <w:t>United Nations Environment Programme</w:t>
      </w:r>
    </w:p>
    <w:p w14:paraId="6B521C60" w14:textId="77777777" w:rsidR="00E06983" w:rsidRDefault="00E06983" w:rsidP="00E06983">
      <w:pPr>
        <w:pStyle w:val="CBDNormalNumber"/>
        <w:numPr>
          <w:ilvl w:val="0"/>
          <w:numId w:val="9"/>
        </w:numPr>
        <w:rPr>
          <w:lang w:bidi="ar-SY"/>
        </w:rPr>
      </w:pPr>
      <w:r>
        <w:rPr>
          <w:lang w:bidi="ar-SY"/>
        </w:rPr>
        <w:t>WWF International</w:t>
      </w:r>
    </w:p>
    <w:p w14:paraId="13D02F04" w14:textId="77777777" w:rsidR="007838CA" w:rsidRDefault="007838CA" w:rsidP="007838CA">
      <w:pPr>
        <w:pStyle w:val="CBDTitle"/>
        <w:rPr>
          <w:lang w:bidi="ar-SY"/>
        </w:rPr>
      </w:pPr>
    </w:p>
    <w:p w14:paraId="33615300" w14:textId="37B9F84C" w:rsidR="007838CA" w:rsidRDefault="007838CA">
      <w:pPr>
        <w:tabs>
          <w:tab w:val="clear" w:pos="567"/>
          <w:tab w:val="clear" w:pos="1134"/>
          <w:tab w:val="clear" w:pos="1701"/>
          <w:tab w:val="clear" w:pos="2268"/>
        </w:tabs>
        <w:jc w:val="left"/>
        <w:rPr>
          <w:b/>
          <w:lang w:bidi="ar-SY"/>
        </w:rPr>
      </w:pPr>
      <w:r>
        <w:rPr>
          <w:lang w:bidi="ar-SY"/>
        </w:rPr>
        <w:br w:type="page"/>
      </w:r>
    </w:p>
    <w:p w14:paraId="4D93C23E" w14:textId="57E83BB2" w:rsidR="007838CA" w:rsidRDefault="007838CA" w:rsidP="007838CA">
      <w:pPr>
        <w:pStyle w:val="CBDAnnex"/>
      </w:pPr>
      <w:r>
        <w:lastRenderedPageBreak/>
        <w:t>Annex II</w:t>
      </w:r>
    </w:p>
    <w:p w14:paraId="388FA70E" w14:textId="645EB144" w:rsidR="007838CA" w:rsidRDefault="007838CA" w:rsidP="007838CA">
      <w:pPr>
        <w:pStyle w:val="CBDTitle"/>
        <w:outlineLvl w:val="0"/>
      </w:pPr>
      <w:r w:rsidRPr="00AA615B">
        <w:t>Parties and observers that submitted statements under agenda item</w:t>
      </w:r>
      <w:r w:rsidR="00E8328E">
        <w:t> </w:t>
      </w:r>
      <w:r w:rsidR="000061D1">
        <w:t>18</w:t>
      </w:r>
      <w:r w:rsidR="00E8328E">
        <w:t> </w:t>
      </w:r>
      <w:r w:rsidR="000061D1">
        <w:t>(a)</w:t>
      </w:r>
      <w:r>
        <w:t xml:space="preserve"> (</w:t>
      </w:r>
      <w:r w:rsidR="00DA316B">
        <w:t>Biodiversity and climate change</w:t>
      </w:r>
      <w:r>
        <w:t>)</w:t>
      </w:r>
    </w:p>
    <w:p w14:paraId="7A089874" w14:textId="77777777" w:rsidR="007838CA" w:rsidRPr="00364026" w:rsidRDefault="007838CA" w:rsidP="007838CA">
      <w:pPr>
        <w:pStyle w:val="CBDSubTitle"/>
      </w:pPr>
      <w:r>
        <w:t>Parties</w:t>
      </w:r>
    </w:p>
    <w:p w14:paraId="0D4306EA" w14:textId="21BFEE1F" w:rsidR="002E0E67" w:rsidRDefault="002E0E67" w:rsidP="002E0E67">
      <w:pPr>
        <w:pStyle w:val="CBDNormalNumber"/>
        <w:numPr>
          <w:ilvl w:val="0"/>
          <w:numId w:val="10"/>
        </w:numPr>
        <w:rPr>
          <w:lang w:bidi="ar-SY"/>
        </w:rPr>
      </w:pPr>
      <w:r>
        <w:rPr>
          <w:lang w:bidi="ar-SY"/>
        </w:rPr>
        <w:t>Australia</w:t>
      </w:r>
    </w:p>
    <w:p w14:paraId="0767B77B" w14:textId="77777777" w:rsidR="002E0E67" w:rsidRDefault="002E0E67" w:rsidP="002E0E67">
      <w:pPr>
        <w:pStyle w:val="CBDNormalNumber"/>
        <w:numPr>
          <w:ilvl w:val="0"/>
          <w:numId w:val="10"/>
        </w:numPr>
        <w:rPr>
          <w:lang w:bidi="ar-SY"/>
        </w:rPr>
      </w:pPr>
      <w:r>
        <w:rPr>
          <w:lang w:bidi="ar-SY"/>
        </w:rPr>
        <w:t>Bangladesh</w:t>
      </w:r>
    </w:p>
    <w:p w14:paraId="1DB3D74B" w14:textId="77777777" w:rsidR="002E0E67" w:rsidRDefault="002E0E67" w:rsidP="002E0E67">
      <w:pPr>
        <w:pStyle w:val="CBDNormalNumber"/>
        <w:numPr>
          <w:ilvl w:val="0"/>
          <w:numId w:val="10"/>
        </w:numPr>
        <w:rPr>
          <w:lang w:bidi="ar-SY"/>
        </w:rPr>
      </w:pPr>
      <w:r>
        <w:rPr>
          <w:lang w:bidi="ar-SY"/>
        </w:rPr>
        <w:t>Brazil</w:t>
      </w:r>
    </w:p>
    <w:p w14:paraId="292FAF1F" w14:textId="77777777" w:rsidR="002E0E67" w:rsidRDefault="002E0E67" w:rsidP="002E0E67">
      <w:pPr>
        <w:pStyle w:val="CBDNormalNumber"/>
        <w:numPr>
          <w:ilvl w:val="0"/>
          <w:numId w:val="10"/>
        </w:numPr>
        <w:rPr>
          <w:lang w:bidi="ar-SY"/>
        </w:rPr>
      </w:pPr>
      <w:r>
        <w:rPr>
          <w:lang w:bidi="ar-SY"/>
        </w:rPr>
        <w:t>Canada</w:t>
      </w:r>
    </w:p>
    <w:p w14:paraId="48D9EDD4" w14:textId="77777777" w:rsidR="002E0E67" w:rsidRDefault="002E0E67" w:rsidP="002E0E67">
      <w:pPr>
        <w:pStyle w:val="CBDNormalNumber"/>
        <w:numPr>
          <w:ilvl w:val="0"/>
          <w:numId w:val="10"/>
        </w:numPr>
        <w:rPr>
          <w:lang w:bidi="ar-SY"/>
        </w:rPr>
      </w:pPr>
      <w:r>
        <w:rPr>
          <w:lang w:bidi="ar-SY"/>
        </w:rPr>
        <w:t>China</w:t>
      </w:r>
    </w:p>
    <w:p w14:paraId="5F6CF1CF" w14:textId="77777777" w:rsidR="002E0E67" w:rsidRDefault="002E0E67" w:rsidP="002E0E67">
      <w:pPr>
        <w:pStyle w:val="CBDNormalNumber"/>
        <w:numPr>
          <w:ilvl w:val="0"/>
          <w:numId w:val="10"/>
        </w:numPr>
        <w:rPr>
          <w:lang w:bidi="ar-SY"/>
        </w:rPr>
      </w:pPr>
      <w:r>
        <w:rPr>
          <w:lang w:bidi="ar-SY"/>
        </w:rPr>
        <w:t>Cuba</w:t>
      </w:r>
    </w:p>
    <w:p w14:paraId="718571E1" w14:textId="71ACAE06" w:rsidR="002E0E67" w:rsidRDefault="002E0E67" w:rsidP="002E0E67">
      <w:pPr>
        <w:pStyle w:val="CBDNormalNumber"/>
        <w:numPr>
          <w:ilvl w:val="0"/>
          <w:numId w:val="10"/>
        </w:numPr>
        <w:rPr>
          <w:lang w:bidi="ar-SY"/>
        </w:rPr>
      </w:pPr>
      <w:r>
        <w:rPr>
          <w:lang w:bidi="ar-SY"/>
        </w:rPr>
        <w:t>C</w:t>
      </w:r>
      <w:r w:rsidRPr="001D0F7B">
        <w:rPr>
          <w:lang w:bidi="ar-SY"/>
        </w:rPr>
        <w:t>ô</w:t>
      </w:r>
      <w:r>
        <w:rPr>
          <w:lang w:bidi="ar-SY"/>
        </w:rPr>
        <w:t>te d'Ivoire</w:t>
      </w:r>
    </w:p>
    <w:p w14:paraId="37DD5DD4" w14:textId="58701A9A" w:rsidR="000C42D1" w:rsidRDefault="000C42D1" w:rsidP="002E0E67">
      <w:pPr>
        <w:pStyle w:val="CBDNormalNumber"/>
        <w:numPr>
          <w:ilvl w:val="0"/>
          <w:numId w:val="10"/>
        </w:numPr>
        <w:rPr>
          <w:lang w:bidi="ar-SY"/>
        </w:rPr>
      </w:pPr>
      <w:r>
        <w:rPr>
          <w:lang w:bidi="ar-SY"/>
        </w:rPr>
        <w:t>European Union</w:t>
      </w:r>
    </w:p>
    <w:p w14:paraId="19237FC7" w14:textId="64C9FD91" w:rsidR="000C42D1" w:rsidRPr="00E566EF" w:rsidRDefault="000C42D1" w:rsidP="000C42D1">
      <w:pPr>
        <w:pStyle w:val="CBDNormalNumber"/>
        <w:numPr>
          <w:ilvl w:val="0"/>
          <w:numId w:val="10"/>
        </w:numPr>
        <w:rPr>
          <w:lang w:bidi="ar-SY"/>
        </w:rPr>
      </w:pPr>
      <w:r w:rsidRPr="00E566EF">
        <w:rPr>
          <w:lang w:bidi="ar-SY"/>
        </w:rPr>
        <w:t>Fiji (</w:t>
      </w:r>
      <w:r w:rsidR="00E566EF" w:rsidRPr="00E566EF">
        <w:rPr>
          <w:lang w:bidi="ar-SY"/>
        </w:rPr>
        <w:t>on behalf of the Pacific Small Island Developing States</w:t>
      </w:r>
      <w:r w:rsidRPr="00E566EF">
        <w:rPr>
          <w:lang w:bidi="ar-SY"/>
        </w:rPr>
        <w:t>)</w:t>
      </w:r>
    </w:p>
    <w:p w14:paraId="56D002DE" w14:textId="77777777" w:rsidR="00DC641C" w:rsidRDefault="00DC641C" w:rsidP="00DC641C">
      <w:pPr>
        <w:pStyle w:val="CBDNormalNumber"/>
        <w:numPr>
          <w:ilvl w:val="0"/>
          <w:numId w:val="10"/>
        </w:numPr>
        <w:rPr>
          <w:lang w:bidi="ar-SY"/>
        </w:rPr>
      </w:pPr>
      <w:r>
        <w:rPr>
          <w:lang w:bidi="ar-SY"/>
        </w:rPr>
        <w:t>Guatemala</w:t>
      </w:r>
    </w:p>
    <w:p w14:paraId="6FE43534" w14:textId="77777777" w:rsidR="000C42D1" w:rsidRDefault="000C42D1" w:rsidP="000C42D1">
      <w:pPr>
        <w:pStyle w:val="CBDNormalNumber"/>
        <w:numPr>
          <w:ilvl w:val="0"/>
          <w:numId w:val="10"/>
        </w:numPr>
        <w:rPr>
          <w:lang w:bidi="ar-SY"/>
        </w:rPr>
      </w:pPr>
      <w:r>
        <w:rPr>
          <w:lang w:bidi="ar-SY"/>
        </w:rPr>
        <w:t>Iceland</w:t>
      </w:r>
    </w:p>
    <w:p w14:paraId="4CDB1AF4" w14:textId="77777777" w:rsidR="00F56A7D" w:rsidRDefault="00F56A7D" w:rsidP="00F56A7D">
      <w:pPr>
        <w:pStyle w:val="CBDNormalNumber"/>
        <w:numPr>
          <w:ilvl w:val="0"/>
          <w:numId w:val="10"/>
        </w:numPr>
        <w:rPr>
          <w:lang w:bidi="ar-SY"/>
        </w:rPr>
      </w:pPr>
      <w:r>
        <w:rPr>
          <w:lang w:bidi="ar-SY"/>
        </w:rPr>
        <w:t>Japan</w:t>
      </w:r>
    </w:p>
    <w:p w14:paraId="276EC338" w14:textId="77777777" w:rsidR="002E0E67" w:rsidRDefault="002E0E67" w:rsidP="002E0E67">
      <w:pPr>
        <w:pStyle w:val="CBDNormalNumber"/>
        <w:numPr>
          <w:ilvl w:val="0"/>
          <w:numId w:val="10"/>
        </w:numPr>
        <w:rPr>
          <w:lang w:bidi="ar-SY"/>
        </w:rPr>
      </w:pPr>
      <w:r>
        <w:rPr>
          <w:lang w:bidi="ar-SY"/>
        </w:rPr>
        <w:t>Jordan</w:t>
      </w:r>
    </w:p>
    <w:p w14:paraId="13A7F062" w14:textId="77777777" w:rsidR="000C42D1" w:rsidRDefault="000C42D1" w:rsidP="000C42D1">
      <w:pPr>
        <w:pStyle w:val="CBDNormalNumber"/>
        <w:numPr>
          <w:ilvl w:val="0"/>
          <w:numId w:val="10"/>
        </w:numPr>
        <w:rPr>
          <w:lang w:bidi="ar-SY"/>
        </w:rPr>
      </w:pPr>
      <w:r>
        <w:rPr>
          <w:lang w:bidi="ar-SY"/>
        </w:rPr>
        <w:t>Madagascar</w:t>
      </w:r>
    </w:p>
    <w:p w14:paraId="42AC3C96" w14:textId="77777777" w:rsidR="00F56A7D" w:rsidRDefault="00F56A7D" w:rsidP="00F56A7D">
      <w:pPr>
        <w:pStyle w:val="CBDNormalNumber"/>
        <w:numPr>
          <w:ilvl w:val="0"/>
          <w:numId w:val="10"/>
        </w:numPr>
        <w:rPr>
          <w:lang w:bidi="ar-SY"/>
        </w:rPr>
      </w:pPr>
      <w:r>
        <w:rPr>
          <w:lang w:bidi="ar-SY"/>
        </w:rPr>
        <w:t>Maldives</w:t>
      </w:r>
    </w:p>
    <w:p w14:paraId="72F6C071" w14:textId="77777777" w:rsidR="00F56A7D" w:rsidRDefault="00F56A7D" w:rsidP="00F56A7D">
      <w:pPr>
        <w:pStyle w:val="CBDNormalNumber"/>
        <w:numPr>
          <w:ilvl w:val="0"/>
          <w:numId w:val="10"/>
        </w:numPr>
        <w:rPr>
          <w:lang w:bidi="ar-SY"/>
        </w:rPr>
      </w:pPr>
      <w:r>
        <w:rPr>
          <w:lang w:bidi="ar-SY"/>
        </w:rPr>
        <w:t>Morocco</w:t>
      </w:r>
    </w:p>
    <w:p w14:paraId="4A03B7DD" w14:textId="77777777" w:rsidR="00F56A7D" w:rsidRDefault="00F56A7D" w:rsidP="00F56A7D">
      <w:pPr>
        <w:pStyle w:val="CBDNormalNumber"/>
        <w:numPr>
          <w:ilvl w:val="0"/>
          <w:numId w:val="10"/>
        </w:numPr>
        <w:rPr>
          <w:lang w:bidi="ar-SY"/>
        </w:rPr>
      </w:pPr>
      <w:r>
        <w:rPr>
          <w:lang w:bidi="ar-SY"/>
        </w:rPr>
        <w:t>Nepal</w:t>
      </w:r>
    </w:p>
    <w:p w14:paraId="6893DABB" w14:textId="77777777" w:rsidR="000C42D1" w:rsidRDefault="000C42D1" w:rsidP="000C42D1">
      <w:pPr>
        <w:pStyle w:val="CBDNormalNumber"/>
        <w:numPr>
          <w:ilvl w:val="0"/>
          <w:numId w:val="10"/>
        </w:numPr>
        <w:rPr>
          <w:lang w:bidi="ar-SY"/>
        </w:rPr>
      </w:pPr>
      <w:r>
        <w:rPr>
          <w:lang w:bidi="ar-SY"/>
        </w:rPr>
        <w:t>New Zealand</w:t>
      </w:r>
    </w:p>
    <w:p w14:paraId="326AA34F" w14:textId="77777777" w:rsidR="00F56A7D" w:rsidRDefault="00F56A7D" w:rsidP="00F56A7D">
      <w:pPr>
        <w:pStyle w:val="CBDNormalNumber"/>
        <w:numPr>
          <w:ilvl w:val="0"/>
          <w:numId w:val="10"/>
        </w:numPr>
        <w:rPr>
          <w:lang w:bidi="ar-SY"/>
        </w:rPr>
      </w:pPr>
      <w:r>
        <w:rPr>
          <w:lang w:bidi="ar-SY"/>
        </w:rPr>
        <w:t>Norway</w:t>
      </w:r>
    </w:p>
    <w:p w14:paraId="17E70AD1" w14:textId="77777777" w:rsidR="002E0E67" w:rsidRDefault="002E0E67" w:rsidP="002E0E67">
      <w:pPr>
        <w:pStyle w:val="CBDNormalNumber"/>
        <w:numPr>
          <w:ilvl w:val="0"/>
          <w:numId w:val="10"/>
        </w:numPr>
        <w:rPr>
          <w:lang w:bidi="ar-SY"/>
        </w:rPr>
      </w:pPr>
      <w:r>
        <w:rPr>
          <w:lang w:bidi="ar-SY"/>
        </w:rPr>
        <w:t>Republic of Korea</w:t>
      </w:r>
    </w:p>
    <w:p w14:paraId="64C066A7" w14:textId="77777777" w:rsidR="00DC641C" w:rsidRDefault="00DC641C" w:rsidP="00DC641C">
      <w:pPr>
        <w:pStyle w:val="CBDNormalNumber"/>
        <w:numPr>
          <w:ilvl w:val="0"/>
          <w:numId w:val="10"/>
        </w:numPr>
        <w:rPr>
          <w:lang w:bidi="ar-SY"/>
        </w:rPr>
      </w:pPr>
      <w:r>
        <w:rPr>
          <w:lang w:bidi="ar-SY"/>
        </w:rPr>
        <w:t>Senegal</w:t>
      </w:r>
    </w:p>
    <w:p w14:paraId="5C03FF04" w14:textId="77777777" w:rsidR="00DC641C" w:rsidRDefault="00DC641C" w:rsidP="00DC641C">
      <w:pPr>
        <w:pStyle w:val="CBDNormalNumber"/>
        <w:numPr>
          <w:ilvl w:val="0"/>
          <w:numId w:val="10"/>
        </w:numPr>
        <w:rPr>
          <w:lang w:bidi="ar-SY"/>
        </w:rPr>
      </w:pPr>
      <w:r>
        <w:rPr>
          <w:lang w:bidi="ar-SY"/>
        </w:rPr>
        <w:t>Suriname</w:t>
      </w:r>
    </w:p>
    <w:p w14:paraId="3436BBCE" w14:textId="77777777" w:rsidR="00DC641C" w:rsidRDefault="00DC641C" w:rsidP="00DC641C">
      <w:pPr>
        <w:pStyle w:val="CBDNormalNumber"/>
        <w:numPr>
          <w:ilvl w:val="0"/>
          <w:numId w:val="10"/>
        </w:numPr>
        <w:rPr>
          <w:lang w:bidi="ar-SY"/>
        </w:rPr>
      </w:pPr>
      <w:r>
        <w:rPr>
          <w:lang w:bidi="ar-SY"/>
        </w:rPr>
        <w:t>Switzerland</w:t>
      </w:r>
    </w:p>
    <w:p w14:paraId="651EACE9" w14:textId="54FBEE7F" w:rsidR="002E0E67" w:rsidRDefault="00DC641C" w:rsidP="002E0E67">
      <w:pPr>
        <w:pStyle w:val="CBDNormalNumber"/>
        <w:numPr>
          <w:ilvl w:val="0"/>
          <w:numId w:val="10"/>
        </w:numPr>
        <w:rPr>
          <w:lang w:bidi="ar-SY"/>
        </w:rPr>
      </w:pPr>
      <w:r>
        <w:rPr>
          <w:lang w:bidi="ar-SY"/>
        </w:rPr>
        <w:t xml:space="preserve">United Kingdom </w:t>
      </w:r>
      <w:r w:rsidRPr="00274249">
        <w:rPr>
          <w:lang w:bidi="ar-SY"/>
        </w:rPr>
        <w:t>of Great Britain and Northern Ireland</w:t>
      </w:r>
    </w:p>
    <w:p w14:paraId="49507A4C" w14:textId="77777777" w:rsidR="007838CA" w:rsidRDefault="007838CA" w:rsidP="007838CA">
      <w:pPr>
        <w:pStyle w:val="CBDSubTitle"/>
        <w:rPr>
          <w:lang w:bidi="ar-SY"/>
        </w:rPr>
      </w:pPr>
      <w:r>
        <w:rPr>
          <w:lang w:bidi="ar-SY"/>
        </w:rPr>
        <w:t>Observers</w:t>
      </w:r>
    </w:p>
    <w:p w14:paraId="13D243F2" w14:textId="77777777" w:rsidR="00AC5531" w:rsidRDefault="00AC5531" w:rsidP="005430E1">
      <w:pPr>
        <w:pStyle w:val="CBDNormalNumber"/>
        <w:numPr>
          <w:ilvl w:val="0"/>
          <w:numId w:val="11"/>
        </w:numPr>
        <w:rPr>
          <w:lang w:bidi="ar-SY"/>
        </w:rPr>
      </w:pPr>
      <w:r>
        <w:rPr>
          <w:lang w:bidi="ar-SY"/>
        </w:rPr>
        <w:t xml:space="preserve">African Wildlife Foundation </w:t>
      </w:r>
    </w:p>
    <w:p w14:paraId="6D27B35D" w14:textId="2718EB86" w:rsidR="00AC5531" w:rsidRDefault="00AC5531" w:rsidP="005430E1">
      <w:pPr>
        <w:pStyle w:val="CBDNormalNumber"/>
        <w:numPr>
          <w:ilvl w:val="0"/>
          <w:numId w:val="11"/>
        </w:numPr>
        <w:rPr>
          <w:lang w:bidi="ar-SY"/>
        </w:rPr>
      </w:pPr>
      <w:r>
        <w:rPr>
          <w:lang w:bidi="ar-SY"/>
        </w:rPr>
        <w:t xml:space="preserve">Alliance of </w:t>
      </w:r>
      <w:proofErr w:type="spellStart"/>
      <w:r>
        <w:rPr>
          <w:lang w:bidi="ar-SY"/>
        </w:rPr>
        <w:t>Bioversity</w:t>
      </w:r>
      <w:proofErr w:type="spellEnd"/>
      <w:r>
        <w:rPr>
          <w:lang w:bidi="ar-SY"/>
        </w:rPr>
        <w:t xml:space="preserve"> International and CIAT</w:t>
      </w:r>
    </w:p>
    <w:p w14:paraId="7BE511F9" w14:textId="22FD3052" w:rsidR="001A2312" w:rsidRDefault="001A2312" w:rsidP="005430E1">
      <w:pPr>
        <w:pStyle w:val="CBDNormalNumber"/>
        <w:numPr>
          <w:ilvl w:val="0"/>
          <w:numId w:val="11"/>
        </w:numPr>
        <w:rPr>
          <w:lang w:bidi="ar-SY"/>
        </w:rPr>
      </w:pPr>
      <w:r>
        <w:rPr>
          <w:lang w:bidi="ar-SY"/>
        </w:rPr>
        <w:t>CGIAR</w:t>
      </w:r>
    </w:p>
    <w:p w14:paraId="2E1DA86F" w14:textId="42D38896" w:rsidR="001A2312" w:rsidRDefault="001A2312" w:rsidP="005430E1">
      <w:pPr>
        <w:pStyle w:val="CBDNormalNumber"/>
        <w:numPr>
          <w:ilvl w:val="0"/>
          <w:numId w:val="11"/>
        </w:numPr>
        <w:rPr>
          <w:lang w:bidi="ar-SY"/>
        </w:rPr>
      </w:pPr>
      <w:r>
        <w:rPr>
          <w:lang w:bidi="ar-SY"/>
        </w:rPr>
        <w:t>Conservation Biology Institute</w:t>
      </w:r>
    </w:p>
    <w:p w14:paraId="365ADA02" w14:textId="566A3E7D" w:rsidR="00DC7FAC" w:rsidRDefault="00DC7FAC" w:rsidP="005430E1">
      <w:pPr>
        <w:pStyle w:val="CBDNormalNumber"/>
        <w:numPr>
          <w:ilvl w:val="0"/>
          <w:numId w:val="11"/>
        </w:numPr>
        <w:rPr>
          <w:lang w:bidi="ar-SY"/>
        </w:rPr>
      </w:pPr>
      <w:r>
        <w:rPr>
          <w:lang w:bidi="ar-SY"/>
        </w:rPr>
        <w:t>Division for Ocean Affairs and the Law of the Sea</w:t>
      </w:r>
    </w:p>
    <w:p w14:paraId="6239656E" w14:textId="659BF95D" w:rsidR="00AC5531" w:rsidRPr="00DC7FAC" w:rsidRDefault="00AC5531" w:rsidP="00AC5531">
      <w:pPr>
        <w:pStyle w:val="CBDNormalNumber"/>
        <w:numPr>
          <w:ilvl w:val="0"/>
          <w:numId w:val="11"/>
        </w:numPr>
        <w:rPr>
          <w:lang w:val="en-CA" w:bidi="ar-SY"/>
        </w:rPr>
      </w:pPr>
      <w:r w:rsidRPr="00DC7FAC">
        <w:rPr>
          <w:lang w:val="en-CA" w:bidi="ar-SY"/>
        </w:rPr>
        <w:lastRenderedPageBreak/>
        <w:t xml:space="preserve">Eco </w:t>
      </w:r>
      <w:proofErr w:type="spellStart"/>
      <w:r w:rsidRPr="00DC7FAC">
        <w:rPr>
          <w:lang w:val="en-CA" w:bidi="ar-SY"/>
        </w:rPr>
        <w:t>Maxei</w:t>
      </w:r>
      <w:proofErr w:type="spellEnd"/>
      <w:r w:rsidRPr="00DC7FAC">
        <w:rPr>
          <w:lang w:val="en-CA" w:bidi="ar-SY"/>
        </w:rPr>
        <w:t xml:space="preserve"> Querétaro AC (</w:t>
      </w:r>
      <w:r w:rsidR="00DC7FAC">
        <w:rPr>
          <w:lang w:bidi="ar-SY"/>
        </w:rPr>
        <w:t>on behalf of the CBD Women’s Caucus)</w:t>
      </w:r>
    </w:p>
    <w:p w14:paraId="2C332331" w14:textId="77777777" w:rsidR="00DC7FAC" w:rsidRDefault="00DC7FAC" w:rsidP="00DC7FAC">
      <w:pPr>
        <w:pStyle w:val="CBDNormalNumber"/>
        <w:numPr>
          <w:ilvl w:val="0"/>
          <w:numId w:val="11"/>
        </w:numPr>
        <w:rPr>
          <w:lang w:bidi="ar-SY"/>
        </w:rPr>
      </w:pPr>
      <w:r>
        <w:rPr>
          <w:lang w:bidi="ar-SY"/>
        </w:rPr>
        <w:t>Exploring Womanhood Foundation</w:t>
      </w:r>
    </w:p>
    <w:p w14:paraId="434A4260" w14:textId="77777777" w:rsidR="00AC5531" w:rsidRDefault="00AC5531" w:rsidP="00AC5531">
      <w:pPr>
        <w:pStyle w:val="CBDNormalNumber"/>
        <w:numPr>
          <w:ilvl w:val="0"/>
          <w:numId w:val="11"/>
        </w:numPr>
        <w:rPr>
          <w:lang w:bidi="ar-SY"/>
        </w:rPr>
      </w:pPr>
      <w:r>
        <w:rPr>
          <w:lang w:bidi="ar-SY"/>
        </w:rPr>
        <w:t>Fungi Foundation</w:t>
      </w:r>
    </w:p>
    <w:p w14:paraId="733B416F" w14:textId="434E2887" w:rsidR="00AC5531" w:rsidRDefault="00DC7FAC" w:rsidP="005430E1">
      <w:pPr>
        <w:pStyle w:val="CBDNormalNumber"/>
        <w:numPr>
          <w:ilvl w:val="0"/>
          <w:numId w:val="11"/>
        </w:numPr>
        <w:rPr>
          <w:lang w:bidi="ar-SY"/>
        </w:rPr>
      </w:pPr>
      <w:r>
        <w:rPr>
          <w:lang w:bidi="ar-SY"/>
        </w:rPr>
        <w:t>Genomic Biodiversity Knowledge for Resilient Ecosystems - G-BIKE</w:t>
      </w:r>
    </w:p>
    <w:p w14:paraId="4BED465D" w14:textId="16CDB91F" w:rsidR="00DC7FAC" w:rsidRPr="00D912C2" w:rsidRDefault="00D912C2" w:rsidP="005430E1">
      <w:pPr>
        <w:pStyle w:val="CBDNormalNumber"/>
        <w:numPr>
          <w:ilvl w:val="0"/>
          <w:numId w:val="11"/>
        </w:numPr>
        <w:rPr>
          <w:lang w:bidi="ar-SY"/>
        </w:rPr>
      </w:pPr>
      <w:r w:rsidRPr="00D912C2">
        <w:rPr>
          <w:lang w:bidi="ar-SY"/>
        </w:rPr>
        <w:t xml:space="preserve">FAR (on behalf of the </w:t>
      </w:r>
      <w:r w:rsidR="00DC7FAC" w:rsidRPr="00D912C2">
        <w:rPr>
          <w:lang w:bidi="ar-SY"/>
        </w:rPr>
        <w:t>Global Youth Biodiversity Network)</w:t>
      </w:r>
    </w:p>
    <w:p w14:paraId="5498890D" w14:textId="7ACEA531" w:rsidR="00DC7FAC" w:rsidRDefault="00DC7FAC" w:rsidP="005430E1">
      <w:pPr>
        <w:pStyle w:val="CBDNormalNumber"/>
        <w:numPr>
          <w:ilvl w:val="0"/>
          <w:numId w:val="11"/>
        </w:numPr>
        <w:rPr>
          <w:lang w:bidi="ar-SY"/>
        </w:rPr>
      </w:pPr>
      <w:r>
        <w:rPr>
          <w:lang w:bidi="ar-SY"/>
        </w:rPr>
        <w:t>Greenpeace International</w:t>
      </w:r>
    </w:p>
    <w:p w14:paraId="1EF8BB71" w14:textId="473B93A0" w:rsidR="001A2312" w:rsidRDefault="001A2312" w:rsidP="005430E1">
      <w:pPr>
        <w:pStyle w:val="CBDNormalNumber"/>
        <w:numPr>
          <w:ilvl w:val="0"/>
          <w:numId w:val="11"/>
        </w:numPr>
        <w:rPr>
          <w:lang w:bidi="ar-SY"/>
        </w:rPr>
      </w:pPr>
      <w:r w:rsidRPr="001A2312">
        <w:rPr>
          <w:lang w:bidi="ar-SY"/>
        </w:rPr>
        <w:t>ICLEI - Local Governments for Sustainability</w:t>
      </w:r>
    </w:p>
    <w:p w14:paraId="5F8B29DE" w14:textId="78D20D4D" w:rsidR="001A2312" w:rsidRDefault="001A2312" w:rsidP="005430E1">
      <w:pPr>
        <w:pStyle w:val="CBDNormalNumber"/>
        <w:numPr>
          <w:ilvl w:val="0"/>
          <w:numId w:val="11"/>
        </w:numPr>
        <w:rPr>
          <w:lang w:bidi="ar-SY"/>
        </w:rPr>
      </w:pPr>
      <w:r>
        <w:rPr>
          <w:lang w:bidi="ar-SY"/>
        </w:rPr>
        <w:t>Inter-American Institute for Global Change Research</w:t>
      </w:r>
    </w:p>
    <w:p w14:paraId="2A52245E" w14:textId="2C49F2C1" w:rsidR="001A2312" w:rsidRDefault="001A2312" w:rsidP="005430E1">
      <w:pPr>
        <w:pStyle w:val="CBDNormalNumber"/>
        <w:numPr>
          <w:ilvl w:val="0"/>
          <w:numId w:val="11"/>
        </w:numPr>
        <w:rPr>
          <w:lang w:bidi="ar-SY"/>
        </w:rPr>
      </w:pPr>
      <w:r>
        <w:rPr>
          <w:lang w:bidi="ar-SY"/>
        </w:rPr>
        <w:t>International Chamber of Commerce</w:t>
      </w:r>
    </w:p>
    <w:p w14:paraId="1AFC22F6" w14:textId="579B809B" w:rsidR="00BE0A07" w:rsidRDefault="00BE0A07" w:rsidP="005430E1">
      <w:pPr>
        <w:pStyle w:val="CBDNormalNumber"/>
        <w:numPr>
          <w:ilvl w:val="0"/>
          <w:numId w:val="11"/>
        </w:numPr>
        <w:rPr>
          <w:lang w:bidi="ar-SY"/>
        </w:rPr>
      </w:pPr>
      <w:r>
        <w:rPr>
          <w:lang w:bidi="ar-SY"/>
        </w:rPr>
        <w:t xml:space="preserve">International Indigenous Forum on Biodiversity </w:t>
      </w:r>
    </w:p>
    <w:p w14:paraId="7AAF70E6" w14:textId="6A979223" w:rsidR="001A2312" w:rsidRDefault="001A2312" w:rsidP="005430E1">
      <w:pPr>
        <w:pStyle w:val="CBDNormalNumber"/>
        <w:numPr>
          <w:ilvl w:val="0"/>
          <w:numId w:val="11"/>
        </w:numPr>
        <w:rPr>
          <w:lang w:bidi="ar-SY"/>
        </w:rPr>
      </w:pPr>
      <w:r>
        <w:rPr>
          <w:lang w:bidi="ar-SY"/>
        </w:rPr>
        <w:t>International Livestock Research Institut</w:t>
      </w:r>
      <w:r w:rsidR="00BE0A07">
        <w:rPr>
          <w:lang w:bidi="ar-SY"/>
        </w:rPr>
        <w:t>e</w:t>
      </w:r>
    </w:p>
    <w:p w14:paraId="451F01C3" w14:textId="5ABF1CF7" w:rsidR="001A2312" w:rsidRDefault="001A2312" w:rsidP="005430E1">
      <w:pPr>
        <w:pStyle w:val="CBDNormalNumber"/>
        <w:numPr>
          <w:ilvl w:val="0"/>
          <w:numId w:val="11"/>
        </w:numPr>
        <w:rPr>
          <w:lang w:bidi="ar-SY"/>
        </w:rPr>
      </w:pPr>
      <w:r>
        <w:rPr>
          <w:lang w:bidi="ar-SY"/>
        </w:rPr>
        <w:t>International Union for Conservation of Nature</w:t>
      </w:r>
    </w:p>
    <w:p w14:paraId="2BBC16C9" w14:textId="77777777" w:rsidR="00BE0A07" w:rsidRDefault="00BE0A07" w:rsidP="005430E1">
      <w:pPr>
        <w:pStyle w:val="CBDNormalNumber"/>
        <w:numPr>
          <w:ilvl w:val="0"/>
          <w:numId w:val="11"/>
        </w:numPr>
        <w:rPr>
          <w:lang w:bidi="ar-SY"/>
        </w:rPr>
      </w:pPr>
      <w:r>
        <w:rPr>
          <w:lang w:bidi="ar-SY"/>
        </w:rPr>
        <w:t xml:space="preserve">Office of the United Nations High Commissioner for Human Rights </w:t>
      </w:r>
    </w:p>
    <w:p w14:paraId="7B4E88F4" w14:textId="230902C5" w:rsidR="005430E1" w:rsidRDefault="005430E1" w:rsidP="005430E1">
      <w:pPr>
        <w:pStyle w:val="CBDNormalNumber"/>
        <w:numPr>
          <w:ilvl w:val="0"/>
          <w:numId w:val="11"/>
        </w:numPr>
        <w:rPr>
          <w:lang w:bidi="ar-SY"/>
        </w:rPr>
      </w:pPr>
      <w:r>
        <w:rPr>
          <w:lang w:bidi="ar-SY"/>
        </w:rPr>
        <w:t>Plant Technology Alliance Limited</w:t>
      </w:r>
    </w:p>
    <w:p w14:paraId="6F5DAD0D" w14:textId="77777777" w:rsidR="009733A6" w:rsidRDefault="00BE0A07" w:rsidP="009733A6">
      <w:pPr>
        <w:pStyle w:val="CBDNormalNumber"/>
        <w:numPr>
          <w:ilvl w:val="0"/>
          <w:numId w:val="11"/>
        </w:numPr>
        <w:rPr>
          <w:lang w:bidi="ar-SY"/>
        </w:rPr>
      </w:pPr>
      <w:proofErr w:type="spellStart"/>
      <w:r>
        <w:rPr>
          <w:lang w:bidi="ar-SY"/>
        </w:rPr>
        <w:t>ProVeg</w:t>
      </w:r>
      <w:proofErr w:type="spellEnd"/>
      <w:r>
        <w:rPr>
          <w:lang w:bidi="ar-SY"/>
        </w:rPr>
        <w:t xml:space="preserve"> International Inc.</w:t>
      </w:r>
      <w:r w:rsidR="009733A6" w:rsidRPr="009733A6">
        <w:rPr>
          <w:lang w:bidi="ar-SY"/>
        </w:rPr>
        <w:t xml:space="preserve"> </w:t>
      </w:r>
    </w:p>
    <w:p w14:paraId="782FC271" w14:textId="0278CD03" w:rsidR="009733A6" w:rsidRDefault="009733A6" w:rsidP="009733A6">
      <w:pPr>
        <w:pStyle w:val="CBDNormalNumber"/>
        <w:numPr>
          <w:ilvl w:val="0"/>
          <w:numId w:val="11"/>
        </w:numPr>
        <w:rPr>
          <w:lang w:bidi="ar-SY"/>
        </w:rPr>
      </w:pPr>
      <w:r>
        <w:rPr>
          <w:lang w:bidi="ar-SY"/>
        </w:rPr>
        <w:t>Rainforest Action Network</w:t>
      </w:r>
    </w:p>
    <w:p w14:paraId="0EE8F447" w14:textId="3F6A81C9" w:rsidR="005430E1" w:rsidRDefault="005430E1" w:rsidP="005430E1">
      <w:pPr>
        <w:pStyle w:val="CBDNormalNumber"/>
        <w:numPr>
          <w:ilvl w:val="0"/>
          <w:numId w:val="11"/>
        </w:numPr>
        <w:rPr>
          <w:lang w:bidi="ar-SY"/>
        </w:rPr>
      </w:pPr>
      <w:r>
        <w:rPr>
          <w:lang w:bidi="ar-SY"/>
        </w:rPr>
        <w:t>Royal Society for the Protection of Birds</w:t>
      </w:r>
    </w:p>
    <w:p w14:paraId="24DDEAE1" w14:textId="181A9BCC" w:rsidR="005430E1" w:rsidRDefault="005430E1" w:rsidP="005430E1">
      <w:pPr>
        <w:pStyle w:val="CBDNormalNumber"/>
        <w:numPr>
          <w:ilvl w:val="0"/>
          <w:numId w:val="11"/>
        </w:numPr>
        <w:rPr>
          <w:lang w:bidi="ar-SY"/>
        </w:rPr>
      </w:pPr>
      <w:r>
        <w:rPr>
          <w:lang w:bidi="ar-SY"/>
        </w:rPr>
        <w:t>Society for Conservation Biology</w:t>
      </w:r>
    </w:p>
    <w:p w14:paraId="0FD591BC" w14:textId="084FE7C2" w:rsidR="005430E1" w:rsidRDefault="005430E1" w:rsidP="005430E1">
      <w:pPr>
        <w:pStyle w:val="CBDNormalNumber"/>
        <w:numPr>
          <w:ilvl w:val="0"/>
          <w:numId w:val="11"/>
        </w:numPr>
        <w:rPr>
          <w:lang w:val="fr-FR" w:bidi="ar-SY"/>
        </w:rPr>
      </w:pPr>
      <w:r w:rsidRPr="005430E1">
        <w:rPr>
          <w:lang w:val="fr-FR" w:bidi="ar-SY"/>
        </w:rPr>
        <w:t xml:space="preserve">Social and </w:t>
      </w:r>
      <w:proofErr w:type="spellStart"/>
      <w:r w:rsidRPr="005430E1">
        <w:rPr>
          <w:lang w:val="fr-FR" w:bidi="ar-SY"/>
        </w:rPr>
        <w:t>Environmental</w:t>
      </w:r>
      <w:proofErr w:type="spellEnd"/>
      <w:r w:rsidRPr="005430E1">
        <w:rPr>
          <w:lang w:val="fr-FR" w:bidi="ar-SY"/>
        </w:rPr>
        <w:t xml:space="preserve"> Entrepreneurs</w:t>
      </w:r>
    </w:p>
    <w:p w14:paraId="19A111A5" w14:textId="532EB504" w:rsidR="00CE1A43" w:rsidRPr="005430E1" w:rsidRDefault="00CE1A43" w:rsidP="005430E1">
      <w:pPr>
        <w:pStyle w:val="CBDNormalNumber"/>
        <w:numPr>
          <w:ilvl w:val="0"/>
          <w:numId w:val="11"/>
        </w:numPr>
        <w:rPr>
          <w:lang w:val="fr-FR" w:bidi="ar-SY"/>
        </w:rPr>
      </w:pPr>
      <w:r>
        <w:rPr>
          <w:lang w:bidi="ar-SY"/>
        </w:rPr>
        <w:t>Stockholm Resilience Centre</w:t>
      </w:r>
    </w:p>
    <w:p w14:paraId="2182FCCC" w14:textId="3C17586E" w:rsidR="001A2312" w:rsidRDefault="001A2312" w:rsidP="005430E1">
      <w:pPr>
        <w:pStyle w:val="CBDNormalNumber"/>
        <w:numPr>
          <w:ilvl w:val="0"/>
          <w:numId w:val="11"/>
        </w:numPr>
        <w:rPr>
          <w:lang w:bidi="ar-SY"/>
        </w:rPr>
      </w:pPr>
      <w:r>
        <w:rPr>
          <w:lang w:bidi="ar-SY"/>
        </w:rPr>
        <w:t>The Nature Conservancy</w:t>
      </w:r>
    </w:p>
    <w:p w14:paraId="67A7F756" w14:textId="08B17A10" w:rsidR="005430E1" w:rsidRDefault="005430E1" w:rsidP="005430E1">
      <w:pPr>
        <w:pStyle w:val="CBDNormalNumber"/>
        <w:numPr>
          <w:ilvl w:val="0"/>
          <w:numId w:val="11"/>
        </w:numPr>
        <w:rPr>
          <w:lang w:bidi="ar-SY"/>
        </w:rPr>
      </w:pPr>
      <w:r>
        <w:rPr>
          <w:lang w:bidi="ar-SY"/>
        </w:rPr>
        <w:t>U</w:t>
      </w:r>
      <w:r w:rsidR="000738AD">
        <w:rPr>
          <w:lang w:bidi="ar-SY"/>
        </w:rPr>
        <w:t xml:space="preserve">nited </w:t>
      </w:r>
      <w:r>
        <w:rPr>
          <w:lang w:bidi="ar-SY"/>
        </w:rPr>
        <w:t>N</w:t>
      </w:r>
      <w:r w:rsidR="000738AD">
        <w:rPr>
          <w:lang w:bidi="ar-SY"/>
        </w:rPr>
        <w:t xml:space="preserve">ations </w:t>
      </w:r>
      <w:r>
        <w:rPr>
          <w:lang w:bidi="ar-SY"/>
        </w:rPr>
        <w:t>D</w:t>
      </w:r>
      <w:r w:rsidR="000738AD">
        <w:rPr>
          <w:lang w:bidi="ar-SY"/>
        </w:rPr>
        <w:t xml:space="preserve">evelopment </w:t>
      </w:r>
      <w:r>
        <w:rPr>
          <w:lang w:bidi="ar-SY"/>
        </w:rPr>
        <w:t>P</w:t>
      </w:r>
      <w:r w:rsidR="000738AD">
        <w:rPr>
          <w:lang w:bidi="ar-SY"/>
        </w:rPr>
        <w:t>rogramme</w:t>
      </w:r>
    </w:p>
    <w:p w14:paraId="5217EAF2" w14:textId="77777777" w:rsidR="001A2312" w:rsidRDefault="001A2312" w:rsidP="001A2312">
      <w:pPr>
        <w:pStyle w:val="CBDNormalNumber"/>
        <w:numPr>
          <w:ilvl w:val="0"/>
          <w:numId w:val="11"/>
        </w:numPr>
        <w:rPr>
          <w:lang w:bidi="ar-SY"/>
        </w:rPr>
      </w:pPr>
      <w:r>
        <w:rPr>
          <w:lang w:bidi="ar-SY"/>
        </w:rPr>
        <w:t>Wild Legacy CIC</w:t>
      </w:r>
    </w:p>
    <w:p w14:paraId="74775885" w14:textId="77777777" w:rsidR="007838CA" w:rsidRPr="007838CA" w:rsidRDefault="007838CA" w:rsidP="007838CA">
      <w:pPr>
        <w:pStyle w:val="CBDSubTitle"/>
        <w:rPr>
          <w:lang w:bidi="ar-SY"/>
        </w:rPr>
      </w:pPr>
    </w:p>
    <w:p w14:paraId="1163646E" w14:textId="77777777" w:rsidR="000061D1" w:rsidRDefault="000061D1">
      <w:pPr>
        <w:tabs>
          <w:tab w:val="clear" w:pos="567"/>
          <w:tab w:val="clear" w:pos="1134"/>
          <w:tab w:val="clear" w:pos="1701"/>
          <w:tab w:val="clear" w:pos="2268"/>
        </w:tabs>
        <w:jc w:val="left"/>
        <w:rPr>
          <w:snapToGrid w:val="0"/>
          <w:szCs w:val="18"/>
        </w:rPr>
      </w:pPr>
      <w:r>
        <w:br w:type="page"/>
      </w:r>
    </w:p>
    <w:p w14:paraId="2D108217" w14:textId="270AB03C" w:rsidR="000061D1" w:rsidRDefault="000061D1" w:rsidP="000061D1">
      <w:pPr>
        <w:pStyle w:val="CBDAnnex"/>
      </w:pPr>
      <w:r>
        <w:lastRenderedPageBreak/>
        <w:t>Annex I</w:t>
      </w:r>
      <w:r w:rsidR="00DA316B">
        <w:t>II</w:t>
      </w:r>
    </w:p>
    <w:p w14:paraId="6D5B73AF" w14:textId="40990A28" w:rsidR="000061D1" w:rsidRDefault="000061D1" w:rsidP="000061D1">
      <w:pPr>
        <w:pStyle w:val="CBDTitle"/>
        <w:outlineLvl w:val="0"/>
      </w:pPr>
      <w:r w:rsidRPr="00AA615B">
        <w:t xml:space="preserve">Parties and observers that </w:t>
      </w:r>
      <w:r w:rsidR="00DA316B" w:rsidRPr="00AA615B">
        <w:t>submitted statements under agenda item</w:t>
      </w:r>
      <w:r w:rsidR="00DA316B">
        <w:t xml:space="preserve"> 18 (f) (Biodiversity and health)</w:t>
      </w:r>
    </w:p>
    <w:p w14:paraId="6871FDC7" w14:textId="77777777" w:rsidR="000061D1" w:rsidRPr="00364026" w:rsidRDefault="000061D1" w:rsidP="000061D1">
      <w:pPr>
        <w:pStyle w:val="CBDSubTitle"/>
      </w:pPr>
      <w:r>
        <w:t>Parties</w:t>
      </w:r>
    </w:p>
    <w:p w14:paraId="68A57C5E" w14:textId="77777777" w:rsidR="002B491E" w:rsidRDefault="002B491E" w:rsidP="002B491E">
      <w:pPr>
        <w:pStyle w:val="CBDNormalNumber"/>
        <w:numPr>
          <w:ilvl w:val="0"/>
          <w:numId w:val="12"/>
        </w:numPr>
        <w:rPr>
          <w:lang w:bidi="ar-SY"/>
        </w:rPr>
      </w:pPr>
      <w:r>
        <w:rPr>
          <w:lang w:bidi="ar-SY"/>
        </w:rPr>
        <w:t>Bangladesh</w:t>
      </w:r>
    </w:p>
    <w:p w14:paraId="5902BFBD" w14:textId="77777777" w:rsidR="002B491E" w:rsidRDefault="002B491E" w:rsidP="002B491E">
      <w:pPr>
        <w:pStyle w:val="CBDNormalNumber"/>
        <w:numPr>
          <w:ilvl w:val="0"/>
          <w:numId w:val="12"/>
        </w:numPr>
        <w:rPr>
          <w:lang w:bidi="ar-SY"/>
        </w:rPr>
      </w:pPr>
      <w:r>
        <w:rPr>
          <w:lang w:bidi="ar-SY"/>
        </w:rPr>
        <w:t>Brazil</w:t>
      </w:r>
    </w:p>
    <w:p w14:paraId="0047A8D6" w14:textId="77777777" w:rsidR="00D837A0" w:rsidRDefault="00D837A0" w:rsidP="00D837A0">
      <w:pPr>
        <w:pStyle w:val="CBDNormalNumber"/>
        <w:numPr>
          <w:ilvl w:val="0"/>
          <w:numId w:val="12"/>
        </w:numPr>
        <w:rPr>
          <w:lang w:bidi="ar-SY"/>
        </w:rPr>
      </w:pPr>
      <w:r>
        <w:rPr>
          <w:lang w:bidi="ar-SY"/>
        </w:rPr>
        <w:t>Cuba</w:t>
      </w:r>
    </w:p>
    <w:p w14:paraId="5824C679" w14:textId="6587E314" w:rsidR="00D837A0" w:rsidRDefault="002B491E" w:rsidP="00D837A0">
      <w:pPr>
        <w:pStyle w:val="CBDNormalNumber"/>
        <w:numPr>
          <w:ilvl w:val="0"/>
          <w:numId w:val="12"/>
        </w:numPr>
        <w:rPr>
          <w:lang w:bidi="ar-SY"/>
        </w:rPr>
      </w:pPr>
      <w:r>
        <w:rPr>
          <w:lang w:bidi="ar-SY"/>
        </w:rPr>
        <w:t>C</w:t>
      </w:r>
      <w:r w:rsidRPr="001D0F7B">
        <w:rPr>
          <w:lang w:bidi="ar-SY"/>
        </w:rPr>
        <w:t>ô</w:t>
      </w:r>
      <w:r>
        <w:rPr>
          <w:lang w:bidi="ar-SY"/>
        </w:rPr>
        <w:t xml:space="preserve">te </w:t>
      </w:r>
      <w:r w:rsidR="00D837A0">
        <w:rPr>
          <w:lang w:bidi="ar-SY"/>
        </w:rPr>
        <w:t>d'Ivoire</w:t>
      </w:r>
    </w:p>
    <w:p w14:paraId="1AB3DD0C" w14:textId="5C0878D1" w:rsidR="002B491E" w:rsidRDefault="002B491E" w:rsidP="00D837A0">
      <w:pPr>
        <w:pStyle w:val="CBDNormalNumber"/>
        <w:numPr>
          <w:ilvl w:val="0"/>
          <w:numId w:val="12"/>
        </w:numPr>
        <w:rPr>
          <w:lang w:bidi="ar-SY"/>
        </w:rPr>
      </w:pPr>
      <w:r>
        <w:rPr>
          <w:lang w:bidi="ar-SY"/>
        </w:rPr>
        <w:t>European Union</w:t>
      </w:r>
    </w:p>
    <w:p w14:paraId="4FFBD1CF" w14:textId="477CA100" w:rsidR="002B491E" w:rsidRDefault="002B491E" w:rsidP="002B491E">
      <w:pPr>
        <w:pStyle w:val="CBDNormalNumber"/>
        <w:numPr>
          <w:ilvl w:val="0"/>
          <w:numId w:val="12"/>
        </w:numPr>
        <w:rPr>
          <w:lang w:bidi="ar-SY"/>
        </w:rPr>
      </w:pPr>
      <w:r>
        <w:rPr>
          <w:lang w:bidi="ar-SY"/>
        </w:rPr>
        <w:t>Fiji (</w:t>
      </w:r>
      <w:r w:rsidRPr="00E566EF">
        <w:rPr>
          <w:lang w:bidi="ar-SY"/>
        </w:rPr>
        <w:t>on behalf of the Pacific Small Island Developing States</w:t>
      </w:r>
      <w:r>
        <w:rPr>
          <w:lang w:bidi="ar-SY"/>
        </w:rPr>
        <w:t>)</w:t>
      </w:r>
    </w:p>
    <w:p w14:paraId="50917A1F" w14:textId="77777777" w:rsidR="002B491E" w:rsidRDefault="002B491E" w:rsidP="002B491E">
      <w:pPr>
        <w:pStyle w:val="CBDNormalNumber"/>
        <w:numPr>
          <w:ilvl w:val="0"/>
          <w:numId w:val="12"/>
        </w:numPr>
        <w:rPr>
          <w:lang w:bidi="ar-SY"/>
        </w:rPr>
      </w:pPr>
      <w:r>
        <w:rPr>
          <w:lang w:bidi="ar-SY"/>
        </w:rPr>
        <w:t>Guatemala</w:t>
      </w:r>
    </w:p>
    <w:p w14:paraId="364F3647" w14:textId="77777777" w:rsidR="002B491E" w:rsidRDefault="002B491E" w:rsidP="002B491E">
      <w:pPr>
        <w:pStyle w:val="CBDNormalNumber"/>
        <w:numPr>
          <w:ilvl w:val="0"/>
          <w:numId w:val="12"/>
        </w:numPr>
        <w:rPr>
          <w:lang w:bidi="ar-SY"/>
        </w:rPr>
      </w:pPr>
      <w:r>
        <w:rPr>
          <w:lang w:bidi="ar-SY"/>
        </w:rPr>
        <w:t>Japan</w:t>
      </w:r>
    </w:p>
    <w:p w14:paraId="0BEDCDF6" w14:textId="77777777" w:rsidR="002B491E" w:rsidRDefault="002B491E" w:rsidP="002B491E">
      <w:pPr>
        <w:pStyle w:val="CBDNormalNumber"/>
        <w:numPr>
          <w:ilvl w:val="0"/>
          <w:numId w:val="12"/>
        </w:numPr>
        <w:rPr>
          <w:lang w:bidi="ar-SY"/>
        </w:rPr>
      </w:pPr>
      <w:r>
        <w:rPr>
          <w:lang w:bidi="ar-SY"/>
        </w:rPr>
        <w:t>Madagascar</w:t>
      </w:r>
    </w:p>
    <w:p w14:paraId="6DB4B29D" w14:textId="77777777" w:rsidR="00D837A0" w:rsidRDefault="00D837A0" w:rsidP="00D837A0">
      <w:pPr>
        <w:pStyle w:val="CBDNormalNumber"/>
        <w:numPr>
          <w:ilvl w:val="0"/>
          <w:numId w:val="12"/>
        </w:numPr>
        <w:rPr>
          <w:lang w:bidi="ar-SY"/>
        </w:rPr>
      </w:pPr>
      <w:r>
        <w:rPr>
          <w:lang w:bidi="ar-SY"/>
        </w:rPr>
        <w:t>Morocco</w:t>
      </w:r>
    </w:p>
    <w:p w14:paraId="1F996B89" w14:textId="77777777" w:rsidR="00D837A0" w:rsidRDefault="00D837A0" w:rsidP="00D837A0">
      <w:pPr>
        <w:pStyle w:val="CBDNormalNumber"/>
        <w:numPr>
          <w:ilvl w:val="0"/>
          <w:numId w:val="12"/>
        </w:numPr>
        <w:rPr>
          <w:lang w:bidi="ar-SY"/>
        </w:rPr>
      </w:pPr>
      <w:r>
        <w:rPr>
          <w:lang w:bidi="ar-SY"/>
        </w:rPr>
        <w:t>Norway</w:t>
      </w:r>
    </w:p>
    <w:p w14:paraId="78A63FB2" w14:textId="77777777" w:rsidR="002B491E" w:rsidRDefault="002B491E" w:rsidP="002B491E">
      <w:pPr>
        <w:pStyle w:val="CBDNormalNumber"/>
        <w:numPr>
          <w:ilvl w:val="0"/>
          <w:numId w:val="12"/>
        </w:numPr>
        <w:rPr>
          <w:lang w:bidi="ar-SY"/>
        </w:rPr>
      </w:pPr>
      <w:r>
        <w:rPr>
          <w:lang w:bidi="ar-SY"/>
        </w:rPr>
        <w:t>Senegal</w:t>
      </w:r>
    </w:p>
    <w:p w14:paraId="0F5DBFA3" w14:textId="77777777" w:rsidR="002B491E" w:rsidRDefault="002B491E" w:rsidP="002B491E">
      <w:pPr>
        <w:pStyle w:val="CBDNormalNumber"/>
        <w:numPr>
          <w:ilvl w:val="0"/>
          <w:numId w:val="12"/>
        </w:numPr>
        <w:rPr>
          <w:lang w:bidi="ar-SY"/>
        </w:rPr>
      </w:pPr>
      <w:r>
        <w:rPr>
          <w:lang w:bidi="ar-SY"/>
        </w:rPr>
        <w:t xml:space="preserve">Switzerland </w:t>
      </w:r>
    </w:p>
    <w:p w14:paraId="2EC71807" w14:textId="77777777" w:rsidR="002B491E" w:rsidRDefault="002B491E" w:rsidP="002B491E">
      <w:pPr>
        <w:pStyle w:val="CBDNormalNumber"/>
        <w:numPr>
          <w:ilvl w:val="0"/>
          <w:numId w:val="12"/>
        </w:numPr>
        <w:rPr>
          <w:lang w:bidi="ar-SY"/>
        </w:rPr>
      </w:pPr>
      <w:r>
        <w:rPr>
          <w:lang w:bidi="ar-SY"/>
        </w:rPr>
        <w:t xml:space="preserve">United Kingdom </w:t>
      </w:r>
      <w:r w:rsidRPr="00274249">
        <w:rPr>
          <w:lang w:bidi="ar-SY"/>
        </w:rPr>
        <w:t>of Great Britain and Northern Ireland</w:t>
      </w:r>
    </w:p>
    <w:p w14:paraId="5361996A" w14:textId="77777777" w:rsidR="000061D1" w:rsidRDefault="000061D1" w:rsidP="000061D1">
      <w:pPr>
        <w:pStyle w:val="CBDSubTitle"/>
        <w:rPr>
          <w:lang w:bidi="ar-SY"/>
        </w:rPr>
      </w:pPr>
      <w:r>
        <w:rPr>
          <w:lang w:bidi="ar-SY"/>
        </w:rPr>
        <w:t>Observers</w:t>
      </w:r>
    </w:p>
    <w:p w14:paraId="66B362D3" w14:textId="77777777" w:rsidR="003F1652" w:rsidRDefault="003F1652" w:rsidP="003F1652">
      <w:pPr>
        <w:pStyle w:val="CBDNormalNumber"/>
        <w:numPr>
          <w:ilvl w:val="0"/>
          <w:numId w:val="13"/>
        </w:numPr>
        <w:rPr>
          <w:lang w:bidi="ar-SY"/>
        </w:rPr>
      </w:pPr>
      <w:r>
        <w:rPr>
          <w:lang w:bidi="ar-SY"/>
        </w:rPr>
        <w:t>African Wildlife Foundation</w:t>
      </w:r>
    </w:p>
    <w:p w14:paraId="02735B9A" w14:textId="77777777" w:rsidR="003F1652" w:rsidRDefault="003F1652" w:rsidP="003F1652">
      <w:pPr>
        <w:pStyle w:val="CBDNormalNumber"/>
        <w:numPr>
          <w:ilvl w:val="0"/>
          <w:numId w:val="13"/>
        </w:numPr>
        <w:rPr>
          <w:lang w:bidi="ar-SY"/>
        </w:rPr>
      </w:pPr>
      <w:r>
        <w:rPr>
          <w:lang w:bidi="ar-SY"/>
        </w:rPr>
        <w:t xml:space="preserve">Alliance of </w:t>
      </w:r>
      <w:proofErr w:type="spellStart"/>
      <w:r>
        <w:rPr>
          <w:lang w:bidi="ar-SY"/>
        </w:rPr>
        <w:t>Bioversity</w:t>
      </w:r>
      <w:proofErr w:type="spellEnd"/>
      <w:r>
        <w:rPr>
          <w:lang w:bidi="ar-SY"/>
        </w:rPr>
        <w:t xml:space="preserve"> International and CIAT</w:t>
      </w:r>
    </w:p>
    <w:p w14:paraId="0A57CD52" w14:textId="77777777" w:rsidR="003F1652" w:rsidRDefault="003F1652" w:rsidP="003F1652">
      <w:pPr>
        <w:pStyle w:val="CBDNormalNumber"/>
        <w:numPr>
          <w:ilvl w:val="0"/>
          <w:numId w:val="13"/>
        </w:numPr>
        <w:rPr>
          <w:lang w:bidi="ar-SY"/>
        </w:rPr>
      </w:pPr>
      <w:r>
        <w:rPr>
          <w:lang w:bidi="ar-SY"/>
        </w:rPr>
        <w:t>Born Free Foundation</w:t>
      </w:r>
    </w:p>
    <w:p w14:paraId="4B7143EA" w14:textId="2F0045F8" w:rsidR="003F1652" w:rsidRDefault="003F1652" w:rsidP="003F1652">
      <w:pPr>
        <w:pStyle w:val="CBDNormalNumber"/>
        <w:numPr>
          <w:ilvl w:val="0"/>
          <w:numId w:val="13"/>
        </w:numPr>
        <w:rPr>
          <w:lang w:bidi="ar-SY"/>
        </w:rPr>
      </w:pPr>
      <w:r>
        <w:rPr>
          <w:lang w:bidi="ar-SY"/>
        </w:rPr>
        <w:t>COHAB</w:t>
      </w:r>
      <w:r w:rsidRPr="003F1652">
        <w:rPr>
          <w:lang w:bidi="ar-SY"/>
        </w:rPr>
        <w:t xml:space="preserve"> </w:t>
      </w:r>
      <w:r w:rsidR="00F65D89">
        <w:rPr>
          <w:lang w:bidi="ar-SY"/>
        </w:rPr>
        <w:t>Initiative Secretariat</w:t>
      </w:r>
    </w:p>
    <w:p w14:paraId="6E595EBA" w14:textId="0041DF2B" w:rsidR="00076503" w:rsidRPr="00F65D89" w:rsidRDefault="00076503" w:rsidP="00076503">
      <w:pPr>
        <w:pStyle w:val="CBDNormalNumber"/>
        <w:numPr>
          <w:ilvl w:val="0"/>
          <w:numId w:val="13"/>
        </w:numPr>
        <w:rPr>
          <w:lang w:val="en-CA" w:bidi="ar-SY"/>
        </w:rPr>
      </w:pPr>
      <w:r w:rsidRPr="00F65D89">
        <w:rPr>
          <w:lang w:val="en-CA" w:bidi="ar-SY"/>
        </w:rPr>
        <w:t xml:space="preserve">Eco </w:t>
      </w:r>
      <w:proofErr w:type="spellStart"/>
      <w:r w:rsidRPr="00F65D89">
        <w:rPr>
          <w:lang w:val="en-CA" w:bidi="ar-SY"/>
        </w:rPr>
        <w:t>Maxei</w:t>
      </w:r>
      <w:proofErr w:type="spellEnd"/>
      <w:r w:rsidRPr="00F65D89">
        <w:rPr>
          <w:lang w:val="en-CA" w:bidi="ar-SY"/>
        </w:rPr>
        <w:t xml:space="preserve"> Querétaro AC</w:t>
      </w:r>
      <w:r w:rsidR="00F65D89" w:rsidRPr="00F65D89">
        <w:rPr>
          <w:lang w:val="en-CA" w:bidi="ar-SY"/>
        </w:rPr>
        <w:t xml:space="preserve"> (on be</w:t>
      </w:r>
      <w:r w:rsidR="00F65D89">
        <w:rPr>
          <w:lang w:val="en-CA" w:bidi="ar-SY"/>
        </w:rPr>
        <w:t>half of the CBD Women’s Caucus)</w:t>
      </w:r>
    </w:p>
    <w:p w14:paraId="0D677806" w14:textId="63349684" w:rsidR="00F65D89" w:rsidRPr="00D912C2" w:rsidRDefault="00D912C2" w:rsidP="00F65D89">
      <w:pPr>
        <w:pStyle w:val="CBDNormalNumber"/>
        <w:numPr>
          <w:ilvl w:val="0"/>
          <w:numId w:val="13"/>
        </w:numPr>
        <w:rPr>
          <w:lang w:bidi="ar-SY"/>
        </w:rPr>
      </w:pPr>
      <w:r w:rsidRPr="00D912C2">
        <w:rPr>
          <w:lang w:bidi="ar-SY"/>
        </w:rPr>
        <w:t xml:space="preserve">FAR (on behalf of the </w:t>
      </w:r>
      <w:r w:rsidR="00F65D89" w:rsidRPr="00D912C2">
        <w:rPr>
          <w:lang w:bidi="ar-SY"/>
        </w:rPr>
        <w:t>Global Youth Biodiversity Network)</w:t>
      </w:r>
    </w:p>
    <w:p w14:paraId="7593EBC5" w14:textId="4B192AEF" w:rsidR="00076503" w:rsidRDefault="00076503" w:rsidP="00076503">
      <w:pPr>
        <w:pStyle w:val="CBDNormalNumber"/>
        <w:numPr>
          <w:ilvl w:val="0"/>
          <w:numId w:val="13"/>
        </w:numPr>
        <w:rPr>
          <w:lang w:bidi="ar-SY"/>
        </w:rPr>
      </w:pPr>
      <w:r>
        <w:rPr>
          <w:lang w:bidi="ar-SY"/>
        </w:rPr>
        <w:t>ICLEI</w:t>
      </w:r>
      <w:r w:rsidR="00F65D89" w:rsidRPr="001A2312">
        <w:rPr>
          <w:lang w:bidi="ar-SY"/>
        </w:rPr>
        <w:t xml:space="preserve"> - Local Governments for Sustainability</w:t>
      </w:r>
    </w:p>
    <w:p w14:paraId="5CCD48F9" w14:textId="77777777" w:rsidR="00F65D89" w:rsidRDefault="00F65D89" w:rsidP="00F65D89">
      <w:pPr>
        <w:pStyle w:val="CBDNormalNumber"/>
        <w:numPr>
          <w:ilvl w:val="0"/>
          <w:numId w:val="13"/>
        </w:numPr>
        <w:rPr>
          <w:lang w:bidi="ar-SY"/>
        </w:rPr>
      </w:pPr>
      <w:r>
        <w:rPr>
          <w:lang w:bidi="ar-SY"/>
        </w:rPr>
        <w:t>International Indigenous Forum on Biodiversity</w:t>
      </w:r>
    </w:p>
    <w:p w14:paraId="6556DA5A" w14:textId="71AC82B1" w:rsidR="00076503" w:rsidRDefault="00076503" w:rsidP="00076503">
      <w:pPr>
        <w:pStyle w:val="CBDNormalNumber"/>
        <w:numPr>
          <w:ilvl w:val="0"/>
          <w:numId w:val="13"/>
        </w:numPr>
        <w:rPr>
          <w:lang w:bidi="ar-SY"/>
        </w:rPr>
      </w:pPr>
      <w:r>
        <w:rPr>
          <w:lang w:bidi="ar-SY"/>
        </w:rPr>
        <w:t>International Livestock Research Institute</w:t>
      </w:r>
    </w:p>
    <w:p w14:paraId="62D3D5B4" w14:textId="77777777" w:rsidR="00F65D89" w:rsidRDefault="00F65D89" w:rsidP="00F65D89">
      <w:pPr>
        <w:pStyle w:val="CBDNormalNumber"/>
        <w:numPr>
          <w:ilvl w:val="0"/>
          <w:numId w:val="13"/>
        </w:numPr>
        <w:rPr>
          <w:lang w:bidi="ar-SY"/>
        </w:rPr>
      </w:pPr>
      <w:r>
        <w:rPr>
          <w:lang w:bidi="ar-SY"/>
        </w:rPr>
        <w:t>International Student One Health Alliance</w:t>
      </w:r>
    </w:p>
    <w:p w14:paraId="50039F50" w14:textId="7FEE5D8C" w:rsidR="00076503" w:rsidRDefault="00076503" w:rsidP="00076503">
      <w:pPr>
        <w:pStyle w:val="CBDNormalNumber"/>
        <w:numPr>
          <w:ilvl w:val="0"/>
          <w:numId w:val="13"/>
        </w:numPr>
        <w:rPr>
          <w:lang w:bidi="ar-SY"/>
        </w:rPr>
      </w:pPr>
      <w:r>
        <w:rPr>
          <w:lang w:bidi="ar-SY"/>
        </w:rPr>
        <w:t>International Union for Conservation of Nature</w:t>
      </w:r>
    </w:p>
    <w:p w14:paraId="6A115C6F" w14:textId="59B6B41B" w:rsidR="003F1652" w:rsidRDefault="003F1652" w:rsidP="003F1652">
      <w:pPr>
        <w:pStyle w:val="CBDNormalNumber"/>
        <w:numPr>
          <w:ilvl w:val="0"/>
          <w:numId w:val="13"/>
        </w:numPr>
        <w:rPr>
          <w:lang w:bidi="ar-SY"/>
        </w:rPr>
      </w:pPr>
      <w:r>
        <w:rPr>
          <w:lang w:bidi="ar-SY"/>
        </w:rPr>
        <w:t>WWF International</w:t>
      </w:r>
    </w:p>
    <w:p w14:paraId="64CD95B0" w14:textId="77777777" w:rsidR="000061D1" w:rsidRDefault="000061D1">
      <w:pPr>
        <w:tabs>
          <w:tab w:val="clear" w:pos="567"/>
          <w:tab w:val="clear" w:pos="1134"/>
          <w:tab w:val="clear" w:pos="1701"/>
          <w:tab w:val="clear" w:pos="2268"/>
        </w:tabs>
        <w:jc w:val="left"/>
        <w:rPr>
          <w:snapToGrid w:val="0"/>
          <w:szCs w:val="18"/>
        </w:rPr>
      </w:pPr>
      <w:r>
        <w:br w:type="page"/>
      </w:r>
    </w:p>
    <w:p w14:paraId="3DF45B60" w14:textId="4A276790" w:rsidR="000061D1" w:rsidRDefault="000061D1" w:rsidP="000061D1">
      <w:pPr>
        <w:pStyle w:val="CBDAnnex"/>
      </w:pPr>
      <w:r>
        <w:lastRenderedPageBreak/>
        <w:t>Annex I</w:t>
      </w:r>
      <w:r w:rsidR="00DA316B">
        <w:t>V</w:t>
      </w:r>
    </w:p>
    <w:p w14:paraId="626254EE" w14:textId="00ACB897" w:rsidR="000061D1" w:rsidRDefault="000061D1" w:rsidP="000061D1">
      <w:pPr>
        <w:pStyle w:val="CBDTitle"/>
        <w:outlineLvl w:val="0"/>
      </w:pPr>
      <w:r w:rsidRPr="00AA615B">
        <w:t>Parties and observers that submitted statements under agenda item</w:t>
      </w:r>
      <w:r>
        <w:t xml:space="preserve"> </w:t>
      </w:r>
      <w:r w:rsidR="00DA316B">
        <w:t>20</w:t>
      </w:r>
      <w:r>
        <w:t xml:space="preserve"> (</w:t>
      </w:r>
      <w:proofErr w:type="gramStart"/>
      <w:r w:rsidR="00DA316B" w:rsidRPr="00DA316B">
        <w:t>Multi-year</w:t>
      </w:r>
      <w:proofErr w:type="gramEnd"/>
      <w:r w:rsidR="00DA316B" w:rsidRPr="00DA316B">
        <w:t xml:space="preserve"> programme of work of the Conference of the Parties</w:t>
      </w:r>
      <w:r>
        <w:t>)</w:t>
      </w:r>
    </w:p>
    <w:p w14:paraId="71610D3E" w14:textId="77777777" w:rsidR="000061D1" w:rsidRPr="00364026" w:rsidRDefault="000061D1" w:rsidP="000061D1">
      <w:pPr>
        <w:pStyle w:val="CBDSubTitle"/>
      </w:pPr>
      <w:r>
        <w:t>Parties</w:t>
      </w:r>
    </w:p>
    <w:p w14:paraId="5C54084A" w14:textId="77777777" w:rsidR="00A06DDF" w:rsidRDefault="00A06DDF" w:rsidP="00A06DDF">
      <w:pPr>
        <w:pStyle w:val="CBDNormalNumber"/>
        <w:numPr>
          <w:ilvl w:val="0"/>
          <w:numId w:val="14"/>
        </w:numPr>
        <w:rPr>
          <w:lang w:bidi="ar-SY"/>
        </w:rPr>
      </w:pPr>
      <w:r>
        <w:rPr>
          <w:lang w:bidi="ar-SY"/>
        </w:rPr>
        <w:t>Canada</w:t>
      </w:r>
    </w:p>
    <w:p w14:paraId="3445D724" w14:textId="77777777" w:rsidR="00A06DDF" w:rsidRDefault="00A06DDF" w:rsidP="00A06DDF">
      <w:pPr>
        <w:pStyle w:val="CBDNormalNumber"/>
        <w:numPr>
          <w:ilvl w:val="0"/>
          <w:numId w:val="14"/>
        </w:numPr>
        <w:rPr>
          <w:lang w:bidi="ar-SY"/>
        </w:rPr>
      </w:pPr>
      <w:r>
        <w:rPr>
          <w:lang w:bidi="ar-SY"/>
        </w:rPr>
        <w:t>Cuba</w:t>
      </w:r>
    </w:p>
    <w:p w14:paraId="765B556B" w14:textId="46062E80" w:rsidR="00A06DDF" w:rsidRDefault="00A06DDF" w:rsidP="00A06DDF">
      <w:pPr>
        <w:pStyle w:val="CBDNormalNumber"/>
        <w:numPr>
          <w:ilvl w:val="0"/>
          <w:numId w:val="14"/>
        </w:numPr>
        <w:rPr>
          <w:lang w:bidi="ar-SY"/>
        </w:rPr>
      </w:pPr>
      <w:r>
        <w:rPr>
          <w:lang w:bidi="ar-SY"/>
        </w:rPr>
        <w:t>C</w:t>
      </w:r>
      <w:r w:rsidRPr="001D0F7B">
        <w:rPr>
          <w:lang w:bidi="ar-SY"/>
        </w:rPr>
        <w:t>ô</w:t>
      </w:r>
      <w:r>
        <w:rPr>
          <w:lang w:bidi="ar-SY"/>
        </w:rPr>
        <w:t>te d'Ivoire</w:t>
      </w:r>
    </w:p>
    <w:p w14:paraId="0D160E98" w14:textId="1FE72302" w:rsidR="00A06DDF" w:rsidRDefault="00A06DDF" w:rsidP="00A06DDF">
      <w:pPr>
        <w:pStyle w:val="CBDNormalNumber"/>
        <w:numPr>
          <w:ilvl w:val="0"/>
          <w:numId w:val="14"/>
        </w:numPr>
        <w:rPr>
          <w:lang w:bidi="ar-SY"/>
        </w:rPr>
      </w:pPr>
      <w:r>
        <w:rPr>
          <w:lang w:bidi="ar-SY"/>
        </w:rPr>
        <w:t>Fiji (</w:t>
      </w:r>
      <w:r w:rsidRPr="00E566EF">
        <w:rPr>
          <w:lang w:bidi="ar-SY"/>
        </w:rPr>
        <w:t>on behalf of the Pacific Small Island Developing States</w:t>
      </w:r>
      <w:r>
        <w:rPr>
          <w:lang w:bidi="ar-SY"/>
        </w:rPr>
        <w:t>)</w:t>
      </w:r>
    </w:p>
    <w:p w14:paraId="49CBB802" w14:textId="77777777" w:rsidR="00A06DDF" w:rsidRDefault="00A06DDF" w:rsidP="00A06DDF">
      <w:pPr>
        <w:pStyle w:val="CBDNormalNumber"/>
        <w:numPr>
          <w:ilvl w:val="0"/>
          <w:numId w:val="14"/>
        </w:numPr>
        <w:rPr>
          <w:lang w:bidi="ar-SY"/>
        </w:rPr>
      </w:pPr>
      <w:r>
        <w:rPr>
          <w:lang w:bidi="ar-SY"/>
        </w:rPr>
        <w:t>Iceland</w:t>
      </w:r>
    </w:p>
    <w:p w14:paraId="65345B56" w14:textId="77777777" w:rsidR="00A06DDF" w:rsidRDefault="00A06DDF" w:rsidP="00A06DDF">
      <w:pPr>
        <w:pStyle w:val="CBDNormalNumber"/>
        <w:numPr>
          <w:ilvl w:val="0"/>
          <w:numId w:val="14"/>
        </w:numPr>
        <w:rPr>
          <w:lang w:bidi="ar-SY"/>
        </w:rPr>
      </w:pPr>
      <w:r>
        <w:rPr>
          <w:lang w:bidi="ar-SY"/>
        </w:rPr>
        <w:t>Japan</w:t>
      </w:r>
    </w:p>
    <w:p w14:paraId="28E8E5CE" w14:textId="77777777" w:rsidR="00A06DDF" w:rsidRDefault="00A06DDF" w:rsidP="00A06DDF">
      <w:pPr>
        <w:pStyle w:val="CBDNormalNumber"/>
        <w:numPr>
          <w:ilvl w:val="0"/>
          <w:numId w:val="14"/>
        </w:numPr>
        <w:rPr>
          <w:lang w:bidi="ar-SY"/>
        </w:rPr>
      </w:pPr>
      <w:r>
        <w:rPr>
          <w:lang w:bidi="ar-SY"/>
        </w:rPr>
        <w:t>Morocco</w:t>
      </w:r>
    </w:p>
    <w:p w14:paraId="6DE9C882" w14:textId="77777777" w:rsidR="00A06DDF" w:rsidRDefault="00A06DDF" w:rsidP="00A06DDF">
      <w:pPr>
        <w:pStyle w:val="CBDNormalNumber"/>
        <w:numPr>
          <w:ilvl w:val="0"/>
          <w:numId w:val="14"/>
        </w:numPr>
        <w:rPr>
          <w:lang w:bidi="ar-SY"/>
        </w:rPr>
      </w:pPr>
      <w:r>
        <w:rPr>
          <w:lang w:bidi="ar-SY"/>
        </w:rPr>
        <w:t>Republic of Korea</w:t>
      </w:r>
    </w:p>
    <w:p w14:paraId="3345FB1C" w14:textId="438F5099" w:rsidR="000061D1" w:rsidRDefault="00A06DDF" w:rsidP="00A06DDF">
      <w:pPr>
        <w:pStyle w:val="CBDNormalNumber"/>
        <w:numPr>
          <w:ilvl w:val="0"/>
          <w:numId w:val="14"/>
        </w:numPr>
        <w:rPr>
          <w:lang w:bidi="ar-SY"/>
        </w:rPr>
      </w:pPr>
      <w:r>
        <w:rPr>
          <w:lang w:bidi="ar-SY"/>
        </w:rPr>
        <w:t>Switzerland</w:t>
      </w:r>
    </w:p>
    <w:p w14:paraId="28B23A7D" w14:textId="77777777" w:rsidR="000061D1" w:rsidRDefault="000061D1" w:rsidP="000061D1">
      <w:pPr>
        <w:pStyle w:val="CBDSubTitle"/>
        <w:rPr>
          <w:lang w:bidi="ar-SY"/>
        </w:rPr>
      </w:pPr>
      <w:r>
        <w:rPr>
          <w:lang w:bidi="ar-SY"/>
        </w:rPr>
        <w:t>Observers</w:t>
      </w:r>
    </w:p>
    <w:p w14:paraId="7E2A60ED" w14:textId="7600ABE9" w:rsidR="007C0358" w:rsidRDefault="007C0358" w:rsidP="007C0358">
      <w:pPr>
        <w:pStyle w:val="CBDNormalNumber"/>
        <w:numPr>
          <w:ilvl w:val="0"/>
          <w:numId w:val="15"/>
        </w:numPr>
        <w:rPr>
          <w:lang w:bidi="ar-SY"/>
        </w:rPr>
      </w:pPr>
      <w:r>
        <w:rPr>
          <w:lang w:bidi="ar-SY"/>
        </w:rPr>
        <w:t xml:space="preserve">Conservation Biology Institute </w:t>
      </w:r>
    </w:p>
    <w:p w14:paraId="4F4B553C" w14:textId="77777777" w:rsidR="007C0358" w:rsidRDefault="007C0358" w:rsidP="007C0358">
      <w:pPr>
        <w:pStyle w:val="CBDNormalNumber"/>
        <w:numPr>
          <w:ilvl w:val="0"/>
          <w:numId w:val="15"/>
        </w:numPr>
        <w:rPr>
          <w:lang w:bidi="ar-SY"/>
        </w:rPr>
      </w:pPr>
      <w:r>
        <w:rPr>
          <w:lang w:bidi="ar-SY"/>
        </w:rPr>
        <w:t>Friends of the Earth International</w:t>
      </w:r>
    </w:p>
    <w:p w14:paraId="2A83671E" w14:textId="77777777" w:rsidR="007C0358" w:rsidRDefault="007C0358" w:rsidP="007C0358">
      <w:pPr>
        <w:pStyle w:val="CBDNormalNumber"/>
        <w:numPr>
          <w:ilvl w:val="0"/>
          <w:numId w:val="15"/>
        </w:numPr>
        <w:rPr>
          <w:lang w:bidi="ar-SY"/>
        </w:rPr>
      </w:pPr>
      <w:r>
        <w:rPr>
          <w:lang w:bidi="ar-SY"/>
        </w:rPr>
        <w:t>Green Armenia Environmental Educational NGO</w:t>
      </w:r>
    </w:p>
    <w:p w14:paraId="36CBCA01" w14:textId="77777777" w:rsidR="007C0358" w:rsidRDefault="007C0358" w:rsidP="007C0358">
      <w:pPr>
        <w:pStyle w:val="CBDNormalNumber"/>
        <w:numPr>
          <w:ilvl w:val="0"/>
          <w:numId w:val="15"/>
        </w:numPr>
        <w:rPr>
          <w:lang w:bidi="ar-SY"/>
        </w:rPr>
      </w:pPr>
      <w:r>
        <w:rPr>
          <w:lang w:bidi="ar-SY"/>
        </w:rPr>
        <w:t>Heinrich Böll Foundation (on behalf of CBD Alliance)</w:t>
      </w:r>
    </w:p>
    <w:p w14:paraId="0F3B660F" w14:textId="77777777" w:rsidR="007C0358" w:rsidRDefault="007C0358" w:rsidP="007C0358">
      <w:pPr>
        <w:pStyle w:val="CBDNormalNumber"/>
        <w:numPr>
          <w:ilvl w:val="0"/>
          <w:numId w:val="15"/>
        </w:numPr>
        <w:rPr>
          <w:lang w:bidi="ar-SY"/>
        </w:rPr>
      </w:pPr>
      <w:r>
        <w:rPr>
          <w:lang w:bidi="ar-SY"/>
        </w:rPr>
        <w:t xml:space="preserve">International Centre for Genetic Engineering and Biotechnology </w:t>
      </w:r>
    </w:p>
    <w:p w14:paraId="6F7A7E45" w14:textId="77777777" w:rsidR="007C0358" w:rsidRDefault="007C0358" w:rsidP="007C0358">
      <w:pPr>
        <w:pStyle w:val="CBDNormalNumber"/>
        <w:numPr>
          <w:ilvl w:val="0"/>
          <w:numId w:val="15"/>
        </w:numPr>
        <w:rPr>
          <w:lang w:bidi="ar-SY"/>
        </w:rPr>
      </w:pPr>
      <w:r>
        <w:rPr>
          <w:lang w:bidi="ar-SY"/>
        </w:rPr>
        <w:t xml:space="preserve">International Livestock Research Institute </w:t>
      </w:r>
    </w:p>
    <w:p w14:paraId="4FEA872A" w14:textId="4AC7D671" w:rsidR="007C0358" w:rsidRDefault="007C0358" w:rsidP="007C0358">
      <w:pPr>
        <w:pStyle w:val="CBDNormalNumber"/>
        <w:numPr>
          <w:ilvl w:val="0"/>
          <w:numId w:val="15"/>
        </w:numPr>
        <w:rPr>
          <w:lang w:bidi="ar-SY"/>
        </w:rPr>
      </w:pPr>
      <w:r>
        <w:rPr>
          <w:lang w:bidi="ar-SY"/>
        </w:rPr>
        <w:t>Kotayk Chamber of Commerce and Industry</w:t>
      </w:r>
    </w:p>
    <w:p w14:paraId="7AF53CA4" w14:textId="77777777" w:rsidR="007C0358" w:rsidRDefault="007C0358" w:rsidP="007C0358">
      <w:pPr>
        <w:pStyle w:val="CBDNormalNumber"/>
        <w:numPr>
          <w:ilvl w:val="0"/>
          <w:numId w:val="15"/>
        </w:numPr>
        <w:rPr>
          <w:lang w:bidi="ar-SY"/>
        </w:rPr>
      </w:pPr>
      <w:r>
        <w:rPr>
          <w:lang w:bidi="ar-SY"/>
        </w:rPr>
        <w:t>Pastoralist Goals Foundation</w:t>
      </w:r>
    </w:p>
    <w:p w14:paraId="6BC4C613" w14:textId="77777777" w:rsidR="007C0358" w:rsidRDefault="007C0358" w:rsidP="007C0358">
      <w:pPr>
        <w:pStyle w:val="CBDNormalNumber"/>
        <w:numPr>
          <w:ilvl w:val="0"/>
          <w:numId w:val="15"/>
        </w:numPr>
        <w:rPr>
          <w:lang w:bidi="ar-SY"/>
        </w:rPr>
      </w:pPr>
      <w:r>
        <w:rPr>
          <w:lang w:bidi="ar-SY"/>
        </w:rPr>
        <w:t xml:space="preserve">Rainforest Action Network </w:t>
      </w:r>
    </w:p>
    <w:p w14:paraId="3AD56A72" w14:textId="5EA72853" w:rsidR="007C0358" w:rsidRDefault="007C0358" w:rsidP="007C0358">
      <w:pPr>
        <w:pStyle w:val="CBDNormalNumber"/>
        <w:numPr>
          <w:ilvl w:val="0"/>
          <w:numId w:val="15"/>
        </w:numPr>
        <w:rPr>
          <w:lang w:bidi="ar-SY"/>
        </w:rPr>
      </w:pPr>
      <w:r>
        <w:rPr>
          <w:lang w:bidi="ar-SY"/>
        </w:rPr>
        <w:t>UK Business &amp; Biodiversity Forum</w:t>
      </w:r>
    </w:p>
    <w:p w14:paraId="15F2AD70" w14:textId="77777777" w:rsidR="00D3093C" w:rsidRDefault="00D3093C" w:rsidP="007C0358">
      <w:pPr>
        <w:pStyle w:val="CBDNormalNumber"/>
        <w:numPr>
          <w:ilvl w:val="0"/>
          <w:numId w:val="15"/>
        </w:numPr>
        <w:rPr>
          <w:lang w:bidi="ar-SY"/>
        </w:rPr>
      </w:pPr>
      <w:r w:rsidRPr="00D3093C">
        <w:rPr>
          <w:lang w:bidi="ar-SY"/>
        </w:rPr>
        <w:t xml:space="preserve">United Nations Children's Fund </w:t>
      </w:r>
    </w:p>
    <w:p w14:paraId="587A96EA" w14:textId="4E9DC746" w:rsidR="000061D1" w:rsidRDefault="007C0358" w:rsidP="007C0358">
      <w:pPr>
        <w:pStyle w:val="CBDNormalNumber"/>
        <w:numPr>
          <w:ilvl w:val="0"/>
          <w:numId w:val="15"/>
        </w:numPr>
        <w:rPr>
          <w:lang w:bidi="ar-SY"/>
        </w:rPr>
      </w:pPr>
      <w:r>
        <w:rPr>
          <w:lang w:bidi="ar-SY"/>
        </w:rPr>
        <w:t>Wild Legacy CIC</w:t>
      </w:r>
    </w:p>
    <w:p w14:paraId="2BAE9BB2" w14:textId="7E8238E5" w:rsidR="00A111D1" w:rsidRPr="003F1A75" w:rsidRDefault="00A111D1" w:rsidP="006E7BE2">
      <w:pPr>
        <w:pStyle w:val="Para1"/>
        <w:numPr>
          <w:ilvl w:val="0"/>
          <w:numId w:val="0"/>
        </w:numPr>
        <w:ind w:left="567"/>
        <w:jc w:val="center"/>
      </w:pPr>
      <w:r w:rsidRPr="003F1A75">
        <w:t>__________</w:t>
      </w:r>
    </w:p>
    <w:sectPr w:rsidR="00A111D1" w:rsidRPr="003F1A75" w:rsidSect="00B4741D">
      <w:headerReference w:type="even" r:id="rId19"/>
      <w:headerReference w:type="default" r:id="rId20"/>
      <w:footerReference w:type="even" r:id="rId21"/>
      <w:footerReference w:type="default" r:id="rId22"/>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F5FBE0" w14:textId="77777777" w:rsidR="00CE7288" w:rsidRPr="003F1A75" w:rsidRDefault="00CE7288" w:rsidP="00CF1848">
      <w:r w:rsidRPr="003F1A75">
        <w:separator/>
      </w:r>
    </w:p>
  </w:endnote>
  <w:endnote w:type="continuationSeparator" w:id="0">
    <w:p w14:paraId="08CB990C" w14:textId="77777777" w:rsidR="00CE7288" w:rsidRPr="003F1A75" w:rsidRDefault="00CE7288"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19D7F3D0" w14:textId="77777777" w:rsidR="00D75CA6" w:rsidRPr="003F1A75" w:rsidRDefault="00D75CA6" w:rsidP="00D75CA6">
            <w:pPr>
              <w:pStyle w:val="Footer"/>
              <w:jc w:val="left"/>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noProof/>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noProof/>
                <w:szCs w:val="20"/>
              </w:rPr>
              <w:t>2</w:t>
            </w:r>
            <w:r w:rsidRPr="003F1A75">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04450147" w14:textId="77777777" w:rsidR="00D75CA6" w:rsidRPr="003F1A75" w:rsidRDefault="00D75CA6" w:rsidP="00E8328E">
        <w:pPr>
          <w:pStyle w:val="Footer"/>
          <w:jc w:val="right"/>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szCs w:val="20"/>
          </w:rPr>
          <w:t>3</w:t>
        </w:r>
        <w:r w:rsidRPr="003F1A75">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FA0352" w14:textId="77777777" w:rsidR="00CE7288" w:rsidRPr="003F1A75" w:rsidRDefault="00CE7288" w:rsidP="00CF1848">
      <w:r w:rsidRPr="003F1A75">
        <w:separator/>
      </w:r>
    </w:p>
  </w:footnote>
  <w:footnote w:type="continuationSeparator" w:id="0">
    <w:p w14:paraId="4F83A09C" w14:textId="77777777" w:rsidR="00CE7288" w:rsidRPr="003F1A75" w:rsidRDefault="00CE7288" w:rsidP="00CF1848">
      <w:r w:rsidRPr="003F1A75">
        <w:continuationSeparator/>
      </w:r>
    </w:p>
  </w:footnote>
  <w:footnote w:id="1">
    <w:p w14:paraId="48ADAA6F" w14:textId="1B1E85BC" w:rsidR="008A1499" w:rsidRPr="003F1A75" w:rsidRDefault="008A1499">
      <w:pPr>
        <w:pStyle w:val="FootnoteText"/>
      </w:pPr>
      <w:r w:rsidRPr="003F1A75">
        <w:rPr>
          <w:rStyle w:val="FootnoteReference"/>
        </w:rPr>
        <w:t>*</w:t>
      </w:r>
      <w:r w:rsidRPr="003F1A75">
        <w:t xml:space="preserve"> </w:t>
      </w:r>
      <w:hyperlink r:id="rId1" w:history="1">
        <w:r w:rsidRPr="00B4741D">
          <w:rPr>
            <w:rStyle w:val="Hyperlink"/>
          </w:rPr>
          <w:t>CBD/</w:t>
        </w:r>
        <w:r w:rsidR="00240EE6" w:rsidRPr="00B4741D">
          <w:rPr>
            <w:rStyle w:val="Hyperlink"/>
          </w:rPr>
          <w:t>COP</w:t>
        </w:r>
        <w:r w:rsidRPr="00B4741D">
          <w:rPr>
            <w:rStyle w:val="Hyperlink"/>
          </w:rPr>
          <w:t>/</w:t>
        </w:r>
        <w:r w:rsidR="00240EE6" w:rsidRPr="00B4741D">
          <w:rPr>
            <w:rStyle w:val="Hyperlink"/>
          </w:rPr>
          <w:t>17/</w:t>
        </w:r>
        <w:r w:rsidRPr="00B4741D">
          <w:rPr>
            <w:rStyle w:val="Hyperlink"/>
          </w:rPr>
          <w:t>1</w:t>
        </w:r>
        <w:r w:rsidR="00B4741D" w:rsidRPr="00B4741D">
          <w:rPr>
            <w:rStyle w:val="Hyperlink"/>
          </w:rPr>
          <w:t>/Rev.1</w:t>
        </w:r>
      </w:hyperlink>
      <w:r w:rsidRPr="003F1A75">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006145E3" w14:textId="0C6513DF" w:rsidR="00534681" w:rsidRPr="003F1A75" w:rsidRDefault="00B4741D" w:rsidP="007C4951">
        <w:pPr>
          <w:pStyle w:val="Header"/>
          <w:spacing w:after="240"/>
          <w:rPr>
            <w:szCs w:val="20"/>
          </w:rPr>
        </w:pPr>
        <w:r w:rsidRPr="003F1A75">
          <w:rPr>
            <w:szCs w:val="20"/>
          </w:rPr>
          <w:t>CBD/</w:t>
        </w:r>
        <w:r>
          <w:rPr>
            <w:szCs w:val="20"/>
          </w:rPr>
          <w:t>COP/17/</w:t>
        </w:r>
        <w:r>
          <w:rPr>
            <w:szCs w:val="20"/>
          </w:rPr>
          <w:t>INF/24</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2034716627"/>
      <w:dataBinding w:prefixMappings="xmlns:ns0='http://purl.org/dc/elements/1.1/' xmlns:ns1='http://schemas.openxmlformats.org/package/2006/metadata/core-properties' " w:xpath="/ns1:coreProperties[1]/ns0:subject[1]" w:storeItemID="{6C3C8BC8-F283-45AE-878A-BAB7291924A1}"/>
      <w:text/>
    </w:sdtPr>
    <w:sdtContent>
      <w:p w14:paraId="008CC3C6" w14:textId="7F2C3492" w:rsidR="009505C9" w:rsidRPr="00B4741D" w:rsidRDefault="00B4741D" w:rsidP="00E8328E">
        <w:pPr>
          <w:pStyle w:val="Header"/>
          <w:spacing w:after="240"/>
          <w:jc w:val="right"/>
          <w:rPr>
            <w:szCs w:val="20"/>
          </w:rPr>
        </w:pPr>
        <w:r w:rsidRPr="00B4741D">
          <w:rPr>
            <w:szCs w:val="20"/>
          </w:rPr>
          <w:t>CBD/COP/17/</w:t>
        </w:r>
        <w:r w:rsidRPr="00B4741D">
          <w:rPr>
            <w:szCs w:val="20"/>
          </w:rPr>
          <w:t>INF/24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 w:numId="8" w16cid:durableId="2746027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3236077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8763295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5358733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2904064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14473354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8756914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3937304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3629"/>
    <w:rsid w:val="000061D1"/>
    <w:rsid w:val="000107F9"/>
    <w:rsid w:val="00027B59"/>
    <w:rsid w:val="0003026A"/>
    <w:rsid w:val="000410DE"/>
    <w:rsid w:val="0005091C"/>
    <w:rsid w:val="0007171B"/>
    <w:rsid w:val="000738AD"/>
    <w:rsid w:val="00076503"/>
    <w:rsid w:val="000837B6"/>
    <w:rsid w:val="000A2E00"/>
    <w:rsid w:val="000A2E7B"/>
    <w:rsid w:val="000B0D9D"/>
    <w:rsid w:val="000B457F"/>
    <w:rsid w:val="000C42D1"/>
    <w:rsid w:val="000D0F68"/>
    <w:rsid w:val="000D451C"/>
    <w:rsid w:val="000E673A"/>
    <w:rsid w:val="000F2EE1"/>
    <w:rsid w:val="000F521D"/>
    <w:rsid w:val="000F62DF"/>
    <w:rsid w:val="000F6945"/>
    <w:rsid w:val="000F74F5"/>
    <w:rsid w:val="000F78FC"/>
    <w:rsid w:val="001031DF"/>
    <w:rsid w:val="00105372"/>
    <w:rsid w:val="001054A6"/>
    <w:rsid w:val="001078A1"/>
    <w:rsid w:val="00115564"/>
    <w:rsid w:val="001235A5"/>
    <w:rsid w:val="001312AD"/>
    <w:rsid w:val="00131E7A"/>
    <w:rsid w:val="00132D45"/>
    <w:rsid w:val="00134846"/>
    <w:rsid w:val="00163898"/>
    <w:rsid w:val="00171C60"/>
    <w:rsid w:val="00172AF6"/>
    <w:rsid w:val="00176CEE"/>
    <w:rsid w:val="00186DD8"/>
    <w:rsid w:val="00197682"/>
    <w:rsid w:val="001A2312"/>
    <w:rsid w:val="001A35EC"/>
    <w:rsid w:val="001B03DF"/>
    <w:rsid w:val="001B07A0"/>
    <w:rsid w:val="001B13FE"/>
    <w:rsid w:val="001B2C2E"/>
    <w:rsid w:val="001C02B4"/>
    <w:rsid w:val="001C43F5"/>
    <w:rsid w:val="001C70C1"/>
    <w:rsid w:val="001D0108"/>
    <w:rsid w:val="001D0F7B"/>
    <w:rsid w:val="0020448D"/>
    <w:rsid w:val="002118BC"/>
    <w:rsid w:val="002125E6"/>
    <w:rsid w:val="00212BC3"/>
    <w:rsid w:val="00227D0F"/>
    <w:rsid w:val="00230314"/>
    <w:rsid w:val="00233560"/>
    <w:rsid w:val="00235C9F"/>
    <w:rsid w:val="00240EE6"/>
    <w:rsid w:val="002470C4"/>
    <w:rsid w:val="0024772C"/>
    <w:rsid w:val="00271211"/>
    <w:rsid w:val="00274249"/>
    <w:rsid w:val="00275734"/>
    <w:rsid w:val="00285D78"/>
    <w:rsid w:val="0028686B"/>
    <w:rsid w:val="00291D71"/>
    <w:rsid w:val="002B29FD"/>
    <w:rsid w:val="002B491E"/>
    <w:rsid w:val="002C6876"/>
    <w:rsid w:val="002D3DB3"/>
    <w:rsid w:val="002E0E67"/>
    <w:rsid w:val="002F49C5"/>
    <w:rsid w:val="002F579A"/>
    <w:rsid w:val="002F6E18"/>
    <w:rsid w:val="002F72D5"/>
    <w:rsid w:val="003008FE"/>
    <w:rsid w:val="0030169D"/>
    <w:rsid w:val="00304313"/>
    <w:rsid w:val="003060EB"/>
    <w:rsid w:val="003153EB"/>
    <w:rsid w:val="0032136E"/>
    <w:rsid w:val="00321985"/>
    <w:rsid w:val="00347C87"/>
    <w:rsid w:val="00351205"/>
    <w:rsid w:val="00372F74"/>
    <w:rsid w:val="00391886"/>
    <w:rsid w:val="00394111"/>
    <w:rsid w:val="003960A3"/>
    <w:rsid w:val="003A575B"/>
    <w:rsid w:val="003B0122"/>
    <w:rsid w:val="003C7496"/>
    <w:rsid w:val="003D0C57"/>
    <w:rsid w:val="003D2748"/>
    <w:rsid w:val="003E4B77"/>
    <w:rsid w:val="003F1652"/>
    <w:rsid w:val="003F1A75"/>
    <w:rsid w:val="003F7224"/>
    <w:rsid w:val="004001BC"/>
    <w:rsid w:val="004067DA"/>
    <w:rsid w:val="00407A26"/>
    <w:rsid w:val="004161D3"/>
    <w:rsid w:val="004247DF"/>
    <w:rsid w:val="00427D21"/>
    <w:rsid w:val="0043283A"/>
    <w:rsid w:val="00440422"/>
    <w:rsid w:val="00447F4A"/>
    <w:rsid w:val="00456F67"/>
    <w:rsid w:val="004573A3"/>
    <w:rsid w:val="004644C2"/>
    <w:rsid w:val="0046482D"/>
    <w:rsid w:val="00467F9C"/>
    <w:rsid w:val="0047682C"/>
    <w:rsid w:val="00483A67"/>
    <w:rsid w:val="0048515D"/>
    <w:rsid w:val="004866C4"/>
    <w:rsid w:val="00494BA3"/>
    <w:rsid w:val="004A5360"/>
    <w:rsid w:val="004A55EF"/>
    <w:rsid w:val="004A6727"/>
    <w:rsid w:val="004B054A"/>
    <w:rsid w:val="004B1FC4"/>
    <w:rsid w:val="004C1209"/>
    <w:rsid w:val="004C1971"/>
    <w:rsid w:val="004C3A3E"/>
    <w:rsid w:val="004D2CD1"/>
    <w:rsid w:val="004D400A"/>
    <w:rsid w:val="004E669D"/>
    <w:rsid w:val="0051006C"/>
    <w:rsid w:val="00523D2A"/>
    <w:rsid w:val="00534681"/>
    <w:rsid w:val="005430E1"/>
    <w:rsid w:val="00546F40"/>
    <w:rsid w:val="00550185"/>
    <w:rsid w:val="00550506"/>
    <w:rsid w:val="0056068E"/>
    <w:rsid w:val="00563442"/>
    <w:rsid w:val="0056348E"/>
    <w:rsid w:val="00565B42"/>
    <w:rsid w:val="00574C85"/>
    <w:rsid w:val="005762CC"/>
    <w:rsid w:val="00584E6F"/>
    <w:rsid w:val="005A0F2F"/>
    <w:rsid w:val="005B35E2"/>
    <w:rsid w:val="005C4CE6"/>
    <w:rsid w:val="005E0354"/>
    <w:rsid w:val="005E3726"/>
    <w:rsid w:val="005E59D6"/>
    <w:rsid w:val="005E6FD8"/>
    <w:rsid w:val="006122BA"/>
    <w:rsid w:val="00634316"/>
    <w:rsid w:val="00635B44"/>
    <w:rsid w:val="00641438"/>
    <w:rsid w:val="006478BF"/>
    <w:rsid w:val="00650423"/>
    <w:rsid w:val="00650DAA"/>
    <w:rsid w:val="00660DD9"/>
    <w:rsid w:val="00677A04"/>
    <w:rsid w:val="00683E0F"/>
    <w:rsid w:val="006A73C1"/>
    <w:rsid w:val="006A7A4C"/>
    <w:rsid w:val="006B2290"/>
    <w:rsid w:val="006C49F6"/>
    <w:rsid w:val="006E7BE2"/>
    <w:rsid w:val="0070561A"/>
    <w:rsid w:val="00717D88"/>
    <w:rsid w:val="00726A43"/>
    <w:rsid w:val="00742160"/>
    <w:rsid w:val="00754CAC"/>
    <w:rsid w:val="00756D05"/>
    <w:rsid w:val="0075739B"/>
    <w:rsid w:val="0076289D"/>
    <w:rsid w:val="00763294"/>
    <w:rsid w:val="00773629"/>
    <w:rsid w:val="00774C98"/>
    <w:rsid w:val="007753A0"/>
    <w:rsid w:val="007838CA"/>
    <w:rsid w:val="00786056"/>
    <w:rsid w:val="007911D4"/>
    <w:rsid w:val="00791C51"/>
    <w:rsid w:val="007942D3"/>
    <w:rsid w:val="007A0255"/>
    <w:rsid w:val="007B2099"/>
    <w:rsid w:val="007B6C09"/>
    <w:rsid w:val="007B71CF"/>
    <w:rsid w:val="007B7741"/>
    <w:rsid w:val="007C0358"/>
    <w:rsid w:val="007C3327"/>
    <w:rsid w:val="007C4951"/>
    <w:rsid w:val="007E01F7"/>
    <w:rsid w:val="007E09DA"/>
    <w:rsid w:val="007E0F8A"/>
    <w:rsid w:val="007E66F2"/>
    <w:rsid w:val="007F0095"/>
    <w:rsid w:val="007F718D"/>
    <w:rsid w:val="00801FAD"/>
    <w:rsid w:val="008178B6"/>
    <w:rsid w:val="00820C76"/>
    <w:rsid w:val="00865B74"/>
    <w:rsid w:val="00866063"/>
    <w:rsid w:val="008705AD"/>
    <w:rsid w:val="008736FC"/>
    <w:rsid w:val="00890413"/>
    <w:rsid w:val="008918B8"/>
    <w:rsid w:val="008955BE"/>
    <w:rsid w:val="008974F0"/>
    <w:rsid w:val="008A1499"/>
    <w:rsid w:val="008A5C9A"/>
    <w:rsid w:val="008B012A"/>
    <w:rsid w:val="008D4ACE"/>
    <w:rsid w:val="008D58A8"/>
    <w:rsid w:val="008E63CD"/>
    <w:rsid w:val="008E6FA2"/>
    <w:rsid w:val="008F0A61"/>
    <w:rsid w:val="008F31E4"/>
    <w:rsid w:val="008F5010"/>
    <w:rsid w:val="00904AA2"/>
    <w:rsid w:val="00906E17"/>
    <w:rsid w:val="00911A23"/>
    <w:rsid w:val="00923471"/>
    <w:rsid w:val="00930BA1"/>
    <w:rsid w:val="0093169E"/>
    <w:rsid w:val="00935670"/>
    <w:rsid w:val="00943F03"/>
    <w:rsid w:val="009505C9"/>
    <w:rsid w:val="00950752"/>
    <w:rsid w:val="00957F2A"/>
    <w:rsid w:val="009656A1"/>
    <w:rsid w:val="00966424"/>
    <w:rsid w:val="00970F86"/>
    <w:rsid w:val="009733A6"/>
    <w:rsid w:val="00976BA5"/>
    <w:rsid w:val="0098265D"/>
    <w:rsid w:val="009A0EAB"/>
    <w:rsid w:val="009A143F"/>
    <w:rsid w:val="009A7993"/>
    <w:rsid w:val="009B550C"/>
    <w:rsid w:val="009C1446"/>
    <w:rsid w:val="009C2DE6"/>
    <w:rsid w:val="009D311C"/>
    <w:rsid w:val="009D42D9"/>
    <w:rsid w:val="00A06DDF"/>
    <w:rsid w:val="00A111D1"/>
    <w:rsid w:val="00A13033"/>
    <w:rsid w:val="00A15101"/>
    <w:rsid w:val="00A24B5D"/>
    <w:rsid w:val="00A43B2A"/>
    <w:rsid w:val="00A6726C"/>
    <w:rsid w:val="00A83E15"/>
    <w:rsid w:val="00AA6F92"/>
    <w:rsid w:val="00AB6934"/>
    <w:rsid w:val="00AC4B14"/>
    <w:rsid w:val="00AC5531"/>
    <w:rsid w:val="00AF42DE"/>
    <w:rsid w:val="00AF61BA"/>
    <w:rsid w:val="00B01CF1"/>
    <w:rsid w:val="00B10AE9"/>
    <w:rsid w:val="00B20690"/>
    <w:rsid w:val="00B30AB7"/>
    <w:rsid w:val="00B3369F"/>
    <w:rsid w:val="00B40C83"/>
    <w:rsid w:val="00B4741D"/>
    <w:rsid w:val="00B50D29"/>
    <w:rsid w:val="00B50D9D"/>
    <w:rsid w:val="00B51FC6"/>
    <w:rsid w:val="00B553CA"/>
    <w:rsid w:val="00B62B04"/>
    <w:rsid w:val="00B733F1"/>
    <w:rsid w:val="00B9073E"/>
    <w:rsid w:val="00B94E6C"/>
    <w:rsid w:val="00BA10DD"/>
    <w:rsid w:val="00BA521A"/>
    <w:rsid w:val="00BB0AD2"/>
    <w:rsid w:val="00BB4606"/>
    <w:rsid w:val="00BB4892"/>
    <w:rsid w:val="00BE0A07"/>
    <w:rsid w:val="00BF4D4D"/>
    <w:rsid w:val="00C16236"/>
    <w:rsid w:val="00C23D2F"/>
    <w:rsid w:val="00C24BDE"/>
    <w:rsid w:val="00C42257"/>
    <w:rsid w:val="00C443BD"/>
    <w:rsid w:val="00C451C5"/>
    <w:rsid w:val="00C55170"/>
    <w:rsid w:val="00C57E12"/>
    <w:rsid w:val="00C60C34"/>
    <w:rsid w:val="00C63643"/>
    <w:rsid w:val="00C73500"/>
    <w:rsid w:val="00C74A60"/>
    <w:rsid w:val="00C9077F"/>
    <w:rsid w:val="00C909A1"/>
    <w:rsid w:val="00C9161D"/>
    <w:rsid w:val="00C952D6"/>
    <w:rsid w:val="00CA0C1D"/>
    <w:rsid w:val="00CA4843"/>
    <w:rsid w:val="00CB048A"/>
    <w:rsid w:val="00CE1A43"/>
    <w:rsid w:val="00CE6E2A"/>
    <w:rsid w:val="00CE7288"/>
    <w:rsid w:val="00CE77AC"/>
    <w:rsid w:val="00CF1848"/>
    <w:rsid w:val="00D12044"/>
    <w:rsid w:val="00D170D9"/>
    <w:rsid w:val="00D211EA"/>
    <w:rsid w:val="00D27F8E"/>
    <w:rsid w:val="00D3093C"/>
    <w:rsid w:val="00D33B8D"/>
    <w:rsid w:val="00D33EFC"/>
    <w:rsid w:val="00D40DBC"/>
    <w:rsid w:val="00D45E74"/>
    <w:rsid w:val="00D54AD6"/>
    <w:rsid w:val="00D57611"/>
    <w:rsid w:val="00D61C85"/>
    <w:rsid w:val="00D740CF"/>
    <w:rsid w:val="00D75CA6"/>
    <w:rsid w:val="00D76A18"/>
    <w:rsid w:val="00D80849"/>
    <w:rsid w:val="00D82434"/>
    <w:rsid w:val="00D82E8F"/>
    <w:rsid w:val="00D837A0"/>
    <w:rsid w:val="00D912C2"/>
    <w:rsid w:val="00D970FD"/>
    <w:rsid w:val="00DA316B"/>
    <w:rsid w:val="00DA601B"/>
    <w:rsid w:val="00DB5E0F"/>
    <w:rsid w:val="00DB7AD2"/>
    <w:rsid w:val="00DC56CF"/>
    <w:rsid w:val="00DC641C"/>
    <w:rsid w:val="00DC6451"/>
    <w:rsid w:val="00DC7954"/>
    <w:rsid w:val="00DC7FAC"/>
    <w:rsid w:val="00DD118C"/>
    <w:rsid w:val="00DD1AC3"/>
    <w:rsid w:val="00DD2E9A"/>
    <w:rsid w:val="00DE3BAC"/>
    <w:rsid w:val="00DE3EC3"/>
    <w:rsid w:val="00DE765C"/>
    <w:rsid w:val="00DF749C"/>
    <w:rsid w:val="00E02ECA"/>
    <w:rsid w:val="00E06983"/>
    <w:rsid w:val="00E20FB3"/>
    <w:rsid w:val="00E2667E"/>
    <w:rsid w:val="00E3243A"/>
    <w:rsid w:val="00E41A6C"/>
    <w:rsid w:val="00E566EF"/>
    <w:rsid w:val="00E66235"/>
    <w:rsid w:val="00E7520F"/>
    <w:rsid w:val="00E8328E"/>
    <w:rsid w:val="00E83C24"/>
    <w:rsid w:val="00E847B7"/>
    <w:rsid w:val="00E9318D"/>
    <w:rsid w:val="00E93F3E"/>
    <w:rsid w:val="00EA226A"/>
    <w:rsid w:val="00EA5654"/>
    <w:rsid w:val="00EB237F"/>
    <w:rsid w:val="00EC567D"/>
    <w:rsid w:val="00EE4B7F"/>
    <w:rsid w:val="00EF7500"/>
    <w:rsid w:val="00F063C2"/>
    <w:rsid w:val="00F12B21"/>
    <w:rsid w:val="00F219D9"/>
    <w:rsid w:val="00F2279F"/>
    <w:rsid w:val="00F34AA7"/>
    <w:rsid w:val="00F3523B"/>
    <w:rsid w:val="00F53193"/>
    <w:rsid w:val="00F5357E"/>
    <w:rsid w:val="00F56A7D"/>
    <w:rsid w:val="00F56C48"/>
    <w:rsid w:val="00F6586C"/>
    <w:rsid w:val="00F65D89"/>
    <w:rsid w:val="00F67A37"/>
    <w:rsid w:val="00F8636F"/>
    <w:rsid w:val="00F9038B"/>
    <w:rsid w:val="00F94774"/>
    <w:rsid w:val="00FA663B"/>
    <w:rsid w:val="00FC53DB"/>
    <w:rsid w:val="00FE2A2C"/>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1C5E644"/>
  <w15:docId w15:val="{92A28269-A571-4AD1-A073-506B2978F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3F1A75"/>
    <w:rPr>
      <w:vertAlign w:val="superscript"/>
      <w:lang w:val="en-GB"/>
    </w:rPr>
  </w:style>
  <w:style w:type="paragraph" w:styleId="FootnoteText">
    <w:name w:val="footnote text"/>
    <w:basedOn w:val="Normal"/>
    <w:link w:val="FootnoteTextChar"/>
    <w:uiPriority w:val="99"/>
    <w:semiHidden/>
    <w:unhideWhenUsed/>
    <w:rsid w:val="003F1A75"/>
    <w:pPr>
      <w:jc w:val="left"/>
    </w:pPr>
    <w:rPr>
      <w:sz w:val="18"/>
      <w:szCs w:val="20"/>
    </w:rPr>
  </w:style>
  <w:style w:type="character" w:customStyle="1" w:styleId="FootnoteTextChar">
    <w:name w:val="Footnote Text Char"/>
    <w:basedOn w:val="DefaultParagraphFont"/>
    <w:link w:val="FootnoteText"/>
    <w:uiPriority w:val="99"/>
    <w:semiHidden/>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meetings/COP-17"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np-mop/?m=np-mop-05"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ecisions/mop/?m=cp-mop-11"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uments/CBD/COP/17/1/REV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aire.parois\Downloads\cop-17-template-en%20(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8579927296A4F53AB5C081E36286ED0"/>
        <w:category>
          <w:name w:val="General"/>
          <w:gallery w:val="placeholder"/>
        </w:category>
        <w:types>
          <w:type w:val="bbPlcHdr"/>
        </w:types>
        <w:behaviors>
          <w:behavior w:val="content"/>
        </w:behaviors>
        <w:guid w:val="{ADA3FF27-E3B8-4F93-880B-540A94751D5D}"/>
      </w:docPartPr>
      <w:docPartBody>
        <w:p w:rsidR="007D056D" w:rsidRDefault="007D056D">
          <w:pPr>
            <w:pStyle w:val="78579927296A4F53AB5C081E36286ED0"/>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56D"/>
    <w:rsid w:val="000A2108"/>
    <w:rsid w:val="002F554D"/>
    <w:rsid w:val="00496502"/>
    <w:rsid w:val="0053095F"/>
    <w:rsid w:val="007618A4"/>
    <w:rsid w:val="0076289D"/>
    <w:rsid w:val="007D056D"/>
    <w:rsid w:val="00943F03"/>
    <w:rsid w:val="00970F86"/>
    <w:rsid w:val="00D34C00"/>
    <w:rsid w:val="00D85CFC"/>
    <w:rsid w:val="00DD1AC3"/>
    <w:rsid w:val="00E20FB3"/>
    <w:rsid w:val="00EC567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78579927296A4F53AB5C081E36286ED0">
    <w:name w:val="78579927296A4F53AB5C081E36286ED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EE51614-F217-4301-9366-3C622FACE501}"/>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 (1)</Template>
  <TotalTime>11</TotalTime>
  <Pages>7</Pages>
  <Words>1019</Words>
  <Characters>5811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6817</CharactersWithSpaces>
  <SharedDoc>false</SharedDoc>
  <HLinks>
    <vt:vector size="72" baseType="variant">
      <vt:variant>
        <vt:i4>7012401</vt:i4>
      </vt:variant>
      <vt:variant>
        <vt:i4>9</vt:i4>
      </vt:variant>
      <vt:variant>
        <vt:i4>0</vt:i4>
      </vt:variant>
      <vt:variant>
        <vt:i4>5</vt:i4>
      </vt:variant>
      <vt:variant>
        <vt:lpwstr>https://www.cbd.int/meetings/COP-17</vt:lpwstr>
      </vt:variant>
      <vt:variant>
        <vt:lpwstr/>
      </vt:variant>
      <vt:variant>
        <vt:i4>5439581</vt:i4>
      </vt:variant>
      <vt:variant>
        <vt:i4>6</vt:i4>
      </vt:variant>
      <vt:variant>
        <vt:i4>0</vt:i4>
      </vt:variant>
      <vt:variant>
        <vt:i4>5</vt:i4>
      </vt:variant>
      <vt:variant>
        <vt:lpwstr>https://www.cbd.int/decisions/np-mop/?m=np-mop-05</vt:lpwstr>
      </vt:variant>
      <vt:variant>
        <vt:lpwstr/>
      </vt:variant>
      <vt:variant>
        <vt:i4>7405681</vt:i4>
      </vt:variant>
      <vt:variant>
        <vt:i4>3</vt:i4>
      </vt:variant>
      <vt:variant>
        <vt:i4>0</vt:i4>
      </vt:variant>
      <vt:variant>
        <vt:i4>5</vt:i4>
      </vt:variant>
      <vt:variant>
        <vt:lpwstr>https://www.cbd.int/decisions/mop/?m=cp-mop-11</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6946855</vt:i4>
      </vt:variant>
      <vt:variant>
        <vt:i4>0</vt:i4>
      </vt:variant>
      <vt:variant>
        <vt:i4>0</vt:i4>
      </vt:variant>
      <vt:variant>
        <vt:i4>5</vt:i4>
      </vt:variant>
      <vt:variant>
        <vt:lpwstr>https://www.cbd.int/documents/CBD/COP/17/1</vt:lpwstr>
      </vt:variant>
      <vt:variant>
        <vt:lpwstr/>
      </vt:variant>
      <vt:variant>
        <vt:i4>6815744</vt:i4>
      </vt:variant>
      <vt:variant>
        <vt:i4>18</vt:i4>
      </vt:variant>
      <vt:variant>
        <vt:i4>0</vt:i4>
      </vt:variant>
      <vt:variant>
        <vt:i4>5</vt:i4>
      </vt:variant>
      <vt:variant>
        <vt:lpwstr>mailto:claire.parois@un.org</vt:lpwstr>
      </vt:variant>
      <vt:variant>
        <vt:lpwstr/>
      </vt:variant>
      <vt:variant>
        <vt:i4>6815744</vt:i4>
      </vt:variant>
      <vt:variant>
        <vt:i4>15</vt:i4>
      </vt:variant>
      <vt:variant>
        <vt:i4>0</vt:i4>
      </vt:variant>
      <vt:variant>
        <vt:i4>5</vt:i4>
      </vt:variant>
      <vt:variant>
        <vt:lpwstr>mailto:claire.parois@un.org</vt:lpwstr>
      </vt:variant>
      <vt:variant>
        <vt:lpwstr/>
      </vt:variant>
      <vt:variant>
        <vt:i4>6815744</vt:i4>
      </vt:variant>
      <vt:variant>
        <vt:i4>12</vt:i4>
      </vt:variant>
      <vt:variant>
        <vt:i4>0</vt:i4>
      </vt:variant>
      <vt:variant>
        <vt:i4>5</vt:i4>
      </vt:variant>
      <vt:variant>
        <vt:lpwstr>mailto:claire.parois@un.org</vt:lpwstr>
      </vt:variant>
      <vt:variant>
        <vt:lpwstr/>
      </vt:variant>
      <vt:variant>
        <vt:i4>2228244</vt:i4>
      </vt:variant>
      <vt:variant>
        <vt:i4>9</vt:i4>
      </vt:variant>
      <vt:variant>
        <vt:i4>0</vt:i4>
      </vt:variant>
      <vt:variant>
        <vt:i4>5</vt:i4>
      </vt:variant>
      <vt:variant>
        <vt:lpwstr>mailto:mweene@un.org</vt:lpwstr>
      </vt:variant>
      <vt:variant>
        <vt:lpwstr/>
      </vt:variant>
      <vt:variant>
        <vt:i4>6815744</vt:i4>
      </vt:variant>
      <vt:variant>
        <vt:i4>6</vt:i4>
      </vt:variant>
      <vt:variant>
        <vt:i4>0</vt:i4>
      </vt:variant>
      <vt:variant>
        <vt:i4>5</vt:i4>
      </vt:variant>
      <vt:variant>
        <vt:lpwstr>mailto:claire.parois@un.org</vt:lpwstr>
      </vt:variant>
      <vt:variant>
        <vt:lpwstr/>
      </vt:variant>
      <vt:variant>
        <vt:i4>6815744</vt:i4>
      </vt:variant>
      <vt:variant>
        <vt:i4>3</vt:i4>
      </vt:variant>
      <vt:variant>
        <vt:i4>0</vt:i4>
      </vt:variant>
      <vt:variant>
        <vt:i4>5</vt:i4>
      </vt:variant>
      <vt:variant>
        <vt:lpwstr>mailto:claire.parois@un.org</vt:lpwstr>
      </vt:variant>
      <vt:variant>
        <vt:lpwstr/>
      </vt:variant>
      <vt:variant>
        <vt:i4>6815744</vt:i4>
      </vt:variant>
      <vt:variant>
        <vt:i4>0</vt:i4>
      </vt:variant>
      <vt:variant>
        <vt:i4>0</vt:i4>
      </vt:variant>
      <vt:variant>
        <vt:i4>5</vt:i4>
      </vt:variant>
      <vt:variant>
        <vt:lpwstr>mailto:claire.parois@un.org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Early submission of statements for the seventeenth meeting of the Conference of the Parties</dc:title>
  <dc:subject>CBD/COP/17/INF/24</dc:subject>
  <dc:creator>claire.parois</dc:creator>
  <cp:keywords>Convention on Biological Diversity</cp:keywords>
  <cp:lastModifiedBy>Veronique Lefebvre</cp:lastModifiedBy>
  <cp:revision>6</cp:revision>
  <cp:lastPrinted>2020-01-22T04:56:00Z</cp:lastPrinted>
  <dcterms:created xsi:type="dcterms:W3CDTF">2026-10-19T05:18:00Z</dcterms:created>
  <dcterms:modified xsi:type="dcterms:W3CDTF">2026-10-19T05:22:00Z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GrammarlyDocumentId">
    <vt:lpwstr>6327c4ce-0b14-4753-b0f3-99f467e32c21</vt:lpwstr>
  </property>
  <property fmtid="{D5CDD505-2E9C-101B-9397-08002B2CF9AE}" pid="11" name="docLang">
    <vt:lpwstr>en</vt:lpwstr>
  </property>
</Properties>
</file>