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527D" w14:textId="77777777" w:rsidR="00131CD5" w:rsidRPr="005A2FA8" w:rsidRDefault="00131CD5" w:rsidP="00131CD5">
      <w:pPr>
        <w:pStyle w:val="AISpacer"/>
      </w:pPr>
    </w:p>
    <w:p w14:paraId="19F0B400" w14:textId="77777777" w:rsidR="00131CD5" w:rsidRPr="005A2FA8" w:rsidRDefault="00131CD5" w:rsidP="00131CD5">
      <w:pPr>
        <w:pStyle w:val="AISpacer"/>
      </w:pPr>
    </w:p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BC5164" w:rsidRPr="005A2FA8" w14:paraId="36FB9F0F" w14:textId="77777777" w:rsidTr="006079E6">
        <w:trPr>
          <w:trHeight w:val="850"/>
        </w:trPr>
        <w:tc>
          <w:tcPr>
            <w:tcW w:w="975" w:type="dxa"/>
            <w:vAlign w:val="bottom"/>
          </w:tcPr>
          <w:p w14:paraId="27C2B86A" w14:textId="77777777" w:rsidR="00BC5164" w:rsidRPr="005A2FA8" w:rsidRDefault="00BC5164" w:rsidP="00361A2A">
            <w:pPr>
              <w:pStyle w:val="AASmallLogo"/>
            </w:pPr>
            <w:r w:rsidRPr="005A2FA8">
              <w:rPr>
                <w:noProof/>
              </w:rPr>
              <w:drawing>
                <wp:inline distT="0" distB="0" distL="0" distR="0" wp14:anchorId="72E39420" wp14:editId="0680EB0C">
                  <wp:extent cx="474727" cy="402337"/>
                  <wp:effectExtent l="0" t="0" r="1905" b="0"/>
                  <wp:docPr id="1244614358" name="Picture 1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2FA8">
              <w:t xml:space="preserve"> </w:t>
            </w:r>
          </w:p>
          <w:p w14:paraId="7429777F" w14:textId="77777777" w:rsidR="00BC5164" w:rsidRPr="005A2FA8" w:rsidRDefault="00BC5164" w:rsidP="00361A2A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5DA3DCB" w14:textId="77777777" w:rsidR="00BC5164" w:rsidRPr="005A2FA8" w:rsidRDefault="00BC5164" w:rsidP="00361A2A">
            <w:pPr>
              <w:pStyle w:val="AASmallLogo"/>
            </w:pPr>
            <w:r w:rsidRPr="005A2FA8">
              <w:rPr>
                <w:noProof/>
              </w:rPr>
              <w:drawing>
                <wp:inline distT="0" distB="0" distL="0" distR="0" wp14:anchorId="3565DBA1" wp14:editId="1AC5D1A6">
                  <wp:extent cx="498788" cy="357465"/>
                  <wp:effectExtent l="0" t="0" r="0" b="5080"/>
                  <wp:docPr id="1150251483" name="Picture 2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2FA8">
              <w:t xml:space="preserve"> </w:t>
            </w:r>
          </w:p>
          <w:p w14:paraId="50817BEC" w14:textId="77777777" w:rsidR="00BC5164" w:rsidRPr="005A2FA8" w:rsidRDefault="00BC5164" w:rsidP="00361A2A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27BEB39" w14:textId="14B42EDF" w:rsidR="00BC5164" w:rsidRPr="005A2FA8" w:rsidRDefault="00BC5164" w:rsidP="00361A2A">
            <w:pPr>
              <w:pStyle w:val="CBDNormal"/>
              <w:jc w:val="right"/>
            </w:pPr>
            <w:r w:rsidRPr="005A2FA8">
              <w:rPr>
                <w:sz w:val="40"/>
              </w:rPr>
              <w:t>CBD</w:t>
            </w:r>
            <w:r w:rsidRPr="005A2FA8">
              <w:t>/FB/WS</w:t>
            </w:r>
            <w:r w:rsidR="007864C4" w:rsidRPr="005A2FA8">
              <w:t>/2025/1/1</w:t>
            </w:r>
            <w:r w:rsidR="00A05AB5" w:rsidRPr="005A2FA8">
              <w:t>/Add.1</w:t>
            </w:r>
          </w:p>
        </w:tc>
      </w:tr>
    </w:tbl>
    <w:p w14:paraId="6E11C283" w14:textId="77777777" w:rsidR="00BC5164" w:rsidRPr="005A2FA8" w:rsidRDefault="00BC5164" w:rsidP="00BC5164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BC5164" w:rsidRPr="005A2FA8" w14:paraId="171E3DBF" w14:textId="77777777" w:rsidTr="006079E6">
        <w:trPr>
          <w:trHeight w:val="1814"/>
        </w:trPr>
        <w:tc>
          <w:tcPr>
            <w:tcW w:w="7370" w:type="dxa"/>
          </w:tcPr>
          <w:p w14:paraId="3A60010B" w14:textId="77777777" w:rsidR="00BC5164" w:rsidRPr="005A2FA8" w:rsidRDefault="00BC5164" w:rsidP="00361A2A">
            <w:pPr>
              <w:pStyle w:val="ACLargeLogo"/>
            </w:pPr>
            <w:r w:rsidRPr="005A2FA8">
              <w:rPr>
                <w:noProof/>
              </w:rPr>
              <w:drawing>
                <wp:inline distT="0" distB="0" distL="0" distR="0" wp14:anchorId="779FE074" wp14:editId="4FA84C38">
                  <wp:extent cx="2755631" cy="1030313"/>
                  <wp:effectExtent l="0" t="0" r="0" b="0"/>
                  <wp:docPr id="349570288" name="Picture 3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2FA8">
              <w:t xml:space="preserve"> </w:t>
            </w:r>
          </w:p>
          <w:p w14:paraId="1014DABE" w14:textId="77777777" w:rsidR="00BC5164" w:rsidRPr="005A2FA8" w:rsidRDefault="00BC5164" w:rsidP="00361A2A">
            <w:pPr>
              <w:pStyle w:val="ACLargeLogo"/>
            </w:pPr>
          </w:p>
        </w:tc>
        <w:tc>
          <w:tcPr>
            <w:tcW w:w="3112" w:type="dxa"/>
          </w:tcPr>
          <w:p w14:paraId="0B18530A" w14:textId="77777777" w:rsidR="00BC5164" w:rsidRPr="005A2FA8" w:rsidRDefault="00BC5164" w:rsidP="00361A2A">
            <w:pPr>
              <w:pStyle w:val="AEDistrNormal"/>
            </w:pPr>
            <w:r w:rsidRPr="005A2FA8">
              <w:t xml:space="preserve">Distr.: General </w:t>
            </w:r>
          </w:p>
          <w:p w14:paraId="3F3659F6" w14:textId="456FC05F" w:rsidR="00BC5164" w:rsidRPr="005A2FA8" w:rsidRDefault="003526C2" w:rsidP="00361A2A">
            <w:pPr>
              <w:pStyle w:val="AEDistrNormal"/>
            </w:pPr>
            <w:r w:rsidRPr="005A2FA8">
              <w:t>28</w:t>
            </w:r>
            <w:r w:rsidR="00A05AB5" w:rsidRPr="005A2FA8">
              <w:t xml:space="preserve"> July</w:t>
            </w:r>
            <w:r w:rsidR="00584490" w:rsidRPr="005A2FA8">
              <w:t xml:space="preserve"> 2025</w:t>
            </w:r>
          </w:p>
          <w:p w14:paraId="2325F61B" w14:textId="55B05BD3" w:rsidR="00BC5164" w:rsidRPr="005A2FA8" w:rsidRDefault="00BC5164" w:rsidP="00361A2A">
            <w:pPr>
              <w:pStyle w:val="AEDistrNormal6pt"/>
            </w:pPr>
            <w:r w:rsidRPr="005A2FA8">
              <w:t xml:space="preserve">English </w:t>
            </w:r>
            <w:r w:rsidR="00584490" w:rsidRPr="005A2FA8">
              <w:t>only</w:t>
            </w:r>
          </w:p>
          <w:p w14:paraId="025F2515" w14:textId="77777777" w:rsidR="00BC5164" w:rsidRPr="005A2FA8" w:rsidRDefault="00BC5164" w:rsidP="00361A2A">
            <w:pPr>
              <w:pStyle w:val="AEDistrNormal6pt"/>
            </w:pPr>
          </w:p>
        </w:tc>
      </w:tr>
    </w:tbl>
    <w:p w14:paraId="7E3374D1" w14:textId="77777777" w:rsidR="00BC5164" w:rsidRPr="005A2FA8" w:rsidRDefault="00BC5164" w:rsidP="00BC5164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BC5164" w:rsidRPr="005A2FA8" w14:paraId="3F24692C" w14:textId="77777777" w:rsidTr="00935DC9">
        <w:trPr>
          <w:trHeight w:val="57"/>
        </w:trPr>
        <w:tc>
          <w:tcPr>
            <w:tcW w:w="6094" w:type="dxa"/>
          </w:tcPr>
          <w:p w14:paraId="1715821F" w14:textId="222B187D" w:rsidR="00BC5164" w:rsidRPr="005A2FA8" w:rsidRDefault="0022628E" w:rsidP="002B58F7">
            <w:pPr>
              <w:pStyle w:val="AFCorN12Bold"/>
            </w:pPr>
            <w:r w:rsidRPr="005A2FA8">
              <w:t xml:space="preserve">Global </w:t>
            </w:r>
            <w:r w:rsidR="00491AD9" w:rsidRPr="005A2FA8">
              <w:t>w</w:t>
            </w:r>
            <w:r w:rsidR="007864C4" w:rsidRPr="005A2FA8">
              <w:t xml:space="preserve">orkshop on the Forest </w:t>
            </w:r>
            <w:r w:rsidR="0078720A" w:rsidRPr="005A2FA8">
              <w:br/>
            </w:r>
            <w:r w:rsidR="007864C4" w:rsidRPr="005A2FA8">
              <w:t>Ecosystem Restoration Initiative</w:t>
            </w:r>
            <w:r w:rsidR="00BC5164" w:rsidRPr="005A2FA8">
              <w:t xml:space="preserve"> </w:t>
            </w:r>
          </w:p>
          <w:p w14:paraId="2DDBD4BC" w14:textId="77777777" w:rsidR="00BC5164" w:rsidRPr="005A2FA8" w:rsidRDefault="00584490" w:rsidP="00584490">
            <w:pPr>
              <w:pStyle w:val="AFCorNNormal"/>
            </w:pPr>
            <w:r w:rsidRPr="005A2FA8">
              <w:t>Seoul, 26–28 August 2025</w:t>
            </w:r>
          </w:p>
          <w:p w14:paraId="42E34907" w14:textId="41229F44" w:rsidR="004B4C40" w:rsidRPr="005A2FA8" w:rsidRDefault="004B4C40" w:rsidP="00584490">
            <w:pPr>
              <w:pStyle w:val="AFCorNNormal"/>
            </w:pPr>
            <w:r w:rsidRPr="005A2FA8">
              <w:t>Item 2 of the provisional agenda</w:t>
            </w:r>
            <w:r w:rsidR="00AD0AB4" w:rsidRPr="005A2FA8">
              <w:rPr>
                <w:rStyle w:val="FootnoteReference"/>
              </w:rPr>
              <w:footnoteReference w:customMarkFollows="1" w:id="2"/>
              <w:t>*</w:t>
            </w:r>
          </w:p>
          <w:p w14:paraId="2FD3F1E2" w14:textId="60BB88FE" w:rsidR="004B4C40" w:rsidRPr="001C4A26" w:rsidRDefault="004B4C40" w:rsidP="0066017F">
            <w:pPr>
              <w:pStyle w:val="AFCorNNormal"/>
              <w:spacing w:after="120"/>
              <w:rPr>
                <w:b/>
                <w:bCs/>
              </w:rPr>
            </w:pPr>
            <w:r w:rsidRPr="001C4A26">
              <w:rPr>
                <w:b/>
                <w:bCs/>
              </w:rPr>
              <w:t>Workshop objectives, methodology and expected outcomes</w:t>
            </w:r>
          </w:p>
        </w:tc>
        <w:tc>
          <w:tcPr>
            <w:tcW w:w="4388" w:type="dxa"/>
          </w:tcPr>
          <w:p w14:paraId="70F3417E" w14:textId="77777777" w:rsidR="00BC5164" w:rsidRPr="005A2FA8" w:rsidRDefault="00BC5164" w:rsidP="00361A2A">
            <w:pPr>
              <w:pStyle w:val="CBDNormal"/>
              <w:jc w:val="left"/>
            </w:pPr>
          </w:p>
        </w:tc>
      </w:tr>
    </w:tbl>
    <w:p w14:paraId="6694F7D6" w14:textId="6DD26577" w:rsidR="00A96B21" w:rsidRPr="005A2FA8" w:rsidRDefault="00000000" w:rsidP="00D12A44">
      <w:pPr>
        <w:pStyle w:val="CBDTitle"/>
      </w:pPr>
      <w:sdt>
        <w:sdtPr>
          <w:alias w:val="Title"/>
          <w:tag w:val=""/>
          <w:id w:val="-1975355689"/>
          <w:placeholder>
            <w:docPart w:val="DEB1FE40CE624B37B9CF34594C6EEF6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FC6180" w:rsidRPr="005A2FA8">
            <w:t>Annotated provisional agenda</w:t>
          </w:r>
        </w:sdtContent>
      </w:sdt>
    </w:p>
    <w:p w14:paraId="7387915C" w14:textId="40A0272F" w:rsidR="00A05AB5" w:rsidRPr="005A2FA8" w:rsidRDefault="008C4E03" w:rsidP="003F7E9D">
      <w:pPr>
        <w:pStyle w:val="CBDagendaItem"/>
        <w:numPr>
          <w:ilvl w:val="0"/>
          <w:numId w:val="0"/>
        </w:numPr>
        <w:tabs>
          <w:tab w:val="clear" w:pos="567"/>
        </w:tabs>
        <w:ind w:left="567"/>
        <w:jc w:val="left"/>
        <w:rPr>
          <w:b/>
          <w:bCs/>
          <w:sz w:val="24"/>
          <w:szCs w:val="24"/>
        </w:rPr>
      </w:pPr>
      <w:r w:rsidRPr="005A2FA8">
        <w:rPr>
          <w:b/>
          <w:bCs/>
          <w:sz w:val="24"/>
          <w:szCs w:val="24"/>
        </w:rPr>
        <w:t>Introduction</w:t>
      </w:r>
    </w:p>
    <w:p w14:paraId="1C12C9D4" w14:textId="738420D0" w:rsidR="00054C36" w:rsidRPr="005A2FA8" w:rsidRDefault="00A61F2B" w:rsidP="007B5CA0">
      <w:pPr>
        <w:pStyle w:val="CBDNormalNumber"/>
      </w:pPr>
      <w:r w:rsidRPr="005A2FA8">
        <w:t xml:space="preserve">At </w:t>
      </w:r>
      <w:r w:rsidR="00E45AA6">
        <w:t>its</w:t>
      </w:r>
      <w:r w:rsidR="00E45AA6" w:rsidRPr="005A2FA8">
        <w:t xml:space="preserve"> </w:t>
      </w:r>
      <w:r w:rsidRPr="005A2FA8">
        <w:t>twel</w:t>
      </w:r>
      <w:r w:rsidR="000F3EC9" w:rsidRPr="005A2FA8">
        <w:t>fth meeting</w:t>
      </w:r>
      <w:r w:rsidR="00E45AA6">
        <w:t>,</w:t>
      </w:r>
      <w:r w:rsidR="000F3EC9" w:rsidRPr="005A2FA8">
        <w:t xml:space="preserve"> </w:t>
      </w:r>
      <w:r w:rsidRPr="005A2FA8">
        <w:t xml:space="preserve">held in 2014, </w:t>
      </w:r>
      <w:r w:rsidR="00E45AA6" w:rsidRPr="005A2FA8">
        <w:t xml:space="preserve">the Conference of Parties </w:t>
      </w:r>
      <w:r w:rsidR="00E45AA6">
        <w:t xml:space="preserve">to </w:t>
      </w:r>
      <w:r w:rsidR="00E45AA6" w:rsidRPr="005A2FA8">
        <w:t xml:space="preserve">the Convention on Biological Diversity </w:t>
      </w:r>
      <w:r w:rsidRPr="005A2FA8">
        <w:t xml:space="preserve">adopted decision </w:t>
      </w:r>
      <w:hyperlink r:id="rId14" w:history="1">
        <w:r w:rsidR="008A6744" w:rsidRPr="005A2FA8">
          <w:rPr>
            <w:rStyle w:val="Hyperlink"/>
          </w:rPr>
          <w:t>12/19</w:t>
        </w:r>
      </w:hyperlink>
      <w:r w:rsidR="008A6744" w:rsidRPr="005A2FA8">
        <w:t xml:space="preserve"> </w:t>
      </w:r>
      <w:r w:rsidRPr="005A2FA8">
        <w:t>on ecosystem conservation and restoration</w:t>
      </w:r>
      <w:r w:rsidR="00750259">
        <w:t xml:space="preserve">, </w:t>
      </w:r>
      <w:r w:rsidR="004D2420">
        <w:t xml:space="preserve">in which it reaffirmed the need for </w:t>
      </w:r>
      <w:r w:rsidRPr="005A2FA8">
        <w:t xml:space="preserve">enhanced support and cooperation </w:t>
      </w:r>
      <w:r w:rsidR="004D2420" w:rsidRPr="004D2420">
        <w:t xml:space="preserve">to promote </w:t>
      </w:r>
      <w:r w:rsidR="00B31475">
        <w:t xml:space="preserve">the </w:t>
      </w:r>
      <w:r w:rsidR="004D2420" w:rsidRPr="004D2420">
        <w:t xml:space="preserve">ecosystem restoration efforts of developing countries </w:t>
      </w:r>
      <w:r w:rsidRPr="005A2FA8">
        <w:t>towards implementing the Strategic Plan for Biodiversity 2011</w:t>
      </w:r>
      <w:r w:rsidR="00304E43" w:rsidRPr="005A2FA8">
        <w:t>–</w:t>
      </w:r>
      <w:r w:rsidRPr="005A2FA8">
        <w:t xml:space="preserve">2020 and the </w:t>
      </w:r>
      <w:r w:rsidR="007B5CA0" w:rsidRPr="007B5CA0">
        <w:t xml:space="preserve">achievement of the </w:t>
      </w:r>
      <w:r w:rsidRPr="005A2FA8">
        <w:t>Aichi Biodiversity Targets</w:t>
      </w:r>
      <w:r w:rsidR="007B5CA0">
        <w:t>.</w:t>
      </w:r>
    </w:p>
    <w:p w14:paraId="127BAB8E" w14:textId="431D5099" w:rsidR="00A61F2B" w:rsidRPr="005A2FA8" w:rsidRDefault="00D55C58" w:rsidP="00C70505">
      <w:pPr>
        <w:pStyle w:val="CBDNormalNumber"/>
      </w:pPr>
      <w:r>
        <w:t>In</w:t>
      </w:r>
      <w:r w:rsidR="00D84132" w:rsidRPr="005A2FA8">
        <w:t xml:space="preserve"> </w:t>
      </w:r>
      <w:r w:rsidR="004A43C3">
        <w:t>relation</w:t>
      </w:r>
      <w:r w:rsidR="004A43C3" w:rsidRPr="005A2FA8">
        <w:t xml:space="preserve"> </w:t>
      </w:r>
      <w:r w:rsidR="00D84132" w:rsidRPr="005A2FA8">
        <w:t xml:space="preserve">to </w:t>
      </w:r>
      <w:r w:rsidR="001C334F" w:rsidRPr="005A2FA8">
        <w:t>th</w:t>
      </w:r>
      <w:r>
        <w:t>e</w:t>
      </w:r>
      <w:r w:rsidR="00D84132" w:rsidRPr="005A2FA8">
        <w:t xml:space="preserve"> decision, t</w:t>
      </w:r>
      <w:r w:rsidR="00A61F2B" w:rsidRPr="005A2FA8">
        <w:t xml:space="preserve">he Forest Ecosystem Restoration Initiative (FERI) was launched </w:t>
      </w:r>
      <w:r w:rsidR="00046966">
        <w:t>on the margins of the</w:t>
      </w:r>
      <w:r w:rsidR="00046966" w:rsidRPr="005A2FA8">
        <w:t xml:space="preserve"> twelfth meeting </w:t>
      </w:r>
      <w:r w:rsidR="00A61F2B" w:rsidRPr="005A2FA8">
        <w:t>as a partnership between the Korea Forest Service and the Secretariat</w:t>
      </w:r>
      <w:r w:rsidR="00D84132" w:rsidRPr="005A2FA8">
        <w:t xml:space="preserve"> of the </w:t>
      </w:r>
      <w:r w:rsidR="00296C91" w:rsidRPr="005A2FA8">
        <w:t>C</w:t>
      </w:r>
      <w:r w:rsidR="00D84132" w:rsidRPr="005A2FA8">
        <w:t>onvention</w:t>
      </w:r>
      <w:r w:rsidR="00A61F2B" w:rsidRPr="005A2FA8">
        <w:t xml:space="preserve">. The Initiative </w:t>
      </w:r>
      <w:r w:rsidR="00EB30B9" w:rsidRPr="005A2FA8">
        <w:t xml:space="preserve">has been </w:t>
      </w:r>
      <w:r w:rsidR="00A61F2B" w:rsidRPr="005A2FA8">
        <w:t>implemented by the Secretariat</w:t>
      </w:r>
      <w:r w:rsidR="00131B07">
        <w:t>,</w:t>
      </w:r>
      <w:r w:rsidR="00B9145F" w:rsidRPr="005A2FA8">
        <w:t xml:space="preserve"> thanks to the</w:t>
      </w:r>
      <w:r w:rsidR="004E6D4A" w:rsidRPr="005A2FA8">
        <w:t xml:space="preserve"> generous financial support of the</w:t>
      </w:r>
      <w:r w:rsidR="0056543F" w:rsidRPr="005A2FA8">
        <w:t xml:space="preserve"> Republic of Korea</w:t>
      </w:r>
      <w:r w:rsidR="00323147">
        <w:t>,</w:t>
      </w:r>
      <w:r w:rsidR="0056543F" w:rsidRPr="005A2FA8">
        <w:t xml:space="preserve"> </w:t>
      </w:r>
      <w:r w:rsidR="00491192" w:rsidRPr="005A2FA8">
        <w:t xml:space="preserve">to </w:t>
      </w:r>
      <w:r w:rsidR="004E7433" w:rsidRPr="005A2FA8">
        <w:t xml:space="preserve">assist </w:t>
      </w:r>
      <w:r w:rsidR="004F077C" w:rsidRPr="005A2FA8">
        <w:t xml:space="preserve">developing country Parties </w:t>
      </w:r>
      <w:r w:rsidR="00323147">
        <w:t xml:space="preserve">with </w:t>
      </w:r>
      <w:r w:rsidR="00E82E35" w:rsidRPr="005A2FA8">
        <w:t>implement</w:t>
      </w:r>
      <w:r w:rsidR="00323147">
        <w:t>ing</w:t>
      </w:r>
      <w:r w:rsidR="00E82E35" w:rsidRPr="005A2FA8">
        <w:t xml:space="preserve"> forest conservation and restoration </w:t>
      </w:r>
      <w:r w:rsidR="009A0004" w:rsidRPr="005A2FA8">
        <w:t xml:space="preserve">activities in support of the </w:t>
      </w:r>
      <w:r w:rsidR="00294E1F" w:rsidRPr="005A2FA8">
        <w:t xml:space="preserve">Strategic Plan for </w:t>
      </w:r>
      <w:r w:rsidR="009A0004" w:rsidRPr="005A2FA8">
        <w:t>Biodiversity 2010</w:t>
      </w:r>
      <w:r w:rsidR="009A3400" w:rsidRPr="005A2FA8">
        <w:t>–</w:t>
      </w:r>
      <w:r w:rsidR="009A0004" w:rsidRPr="005A2FA8">
        <w:t xml:space="preserve">2020 and </w:t>
      </w:r>
      <w:r w:rsidR="000541F7">
        <w:t xml:space="preserve">the </w:t>
      </w:r>
      <w:r w:rsidR="009A0004" w:rsidRPr="005A2FA8">
        <w:t xml:space="preserve">Aichi </w:t>
      </w:r>
      <w:r w:rsidR="000541F7" w:rsidRPr="005A2FA8">
        <w:t xml:space="preserve">Biodiversity </w:t>
      </w:r>
      <w:r w:rsidR="009A0004" w:rsidRPr="005A2FA8">
        <w:t>Targets</w:t>
      </w:r>
      <w:r w:rsidR="00685872">
        <w:rPr>
          <w:rStyle w:val="FootnoteReference"/>
        </w:rPr>
        <w:footnoteReference w:id="3"/>
      </w:r>
      <w:r w:rsidR="009A0004" w:rsidRPr="005A2FA8">
        <w:t xml:space="preserve"> and to respond to the growing </w:t>
      </w:r>
      <w:r w:rsidR="00C405CD">
        <w:t>number of</w:t>
      </w:r>
      <w:r w:rsidR="00236821">
        <w:t xml:space="preserve"> </w:t>
      </w:r>
      <w:r w:rsidR="009A0004" w:rsidRPr="005A2FA8">
        <w:t xml:space="preserve">requests </w:t>
      </w:r>
      <w:r w:rsidR="00C405CD">
        <w:t xml:space="preserve">from </w:t>
      </w:r>
      <w:r w:rsidR="009A0004" w:rsidRPr="005A2FA8">
        <w:t>Parties for consistent methodological and technical support</w:t>
      </w:r>
      <w:r w:rsidR="00551DE4">
        <w:t xml:space="preserve"> for </w:t>
      </w:r>
      <w:r w:rsidR="00551DE4" w:rsidRPr="005A2FA8">
        <w:t>forest and landscape restoration</w:t>
      </w:r>
      <w:r w:rsidR="008E3D59" w:rsidRPr="005A2FA8">
        <w:t xml:space="preserve">. </w:t>
      </w:r>
      <w:r w:rsidR="00C70505" w:rsidRPr="005A2FA8">
        <w:t xml:space="preserve">To ensure the effective delivery of </w:t>
      </w:r>
      <w:r w:rsidR="004A73A1">
        <w:t>that</w:t>
      </w:r>
      <w:r w:rsidR="00FE4F8A">
        <w:t xml:space="preserve"> support</w:t>
      </w:r>
      <w:r w:rsidR="00C70505" w:rsidRPr="005A2FA8">
        <w:t xml:space="preserve">, the Initiative </w:t>
      </w:r>
      <w:r w:rsidR="00DD57A4">
        <w:t>h</w:t>
      </w:r>
      <w:r w:rsidR="000F67CF" w:rsidRPr="005A2FA8">
        <w:t>a</w:t>
      </w:r>
      <w:r w:rsidR="00C70505" w:rsidRPr="005A2FA8">
        <w:t xml:space="preserve">s </w:t>
      </w:r>
      <w:r w:rsidR="00DD57A4">
        <w:t xml:space="preserve">been </w:t>
      </w:r>
      <w:r w:rsidR="00C70505" w:rsidRPr="005A2FA8">
        <w:t xml:space="preserve">structured around four pillars: </w:t>
      </w:r>
      <w:r w:rsidR="00D564F9">
        <w:t>(a</w:t>
      </w:r>
      <w:r w:rsidR="00C70505" w:rsidRPr="005A2FA8">
        <w:t>)</w:t>
      </w:r>
      <w:r w:rsidR="00611865" w:rsidRPr="005A2FA8">
        <w:t> </w:t>
      </w:r>
      <w:r w:rsidR="00C70505" w:rsidRPr="005A2FA8">
        <w:t xml:space="preserve">producing knowledge products and developing decision support tools; </w:t>
      </w:r>
      <w:r w:rsidR="00D564F9">
        <w:t>(b</w:t>
      </w:r>
      <w:r w:rsidR="00C70505" w:rsidRPr="005A2FA8">
        <w:t>)</w:t>
      </w:r>
      <w:r w:rsidR="00611865" w:rsidRPr="005A2FA8">
        <w:t> </w:t>
      </w:r>
      <w:r w:rsidR="00C70505" w:rsidRPr="005A2FA8">
        <w:t xml:space="preserve">developing capacity through workshops and learning events; </w:t>
      </w:r>
      <w:r w:rsidR="00D564F9">
        <w:t>(c</w:t>
      </w:r>
      <w:r w:rsidR="00C70505" w:rsidRPr="005A2FA8">
        <w:t>)</w:t>
      </w:r>
      <w:r w:rsidR="00611865" w:rsidRPr="005A2FA8">
        <w:t> </w:t>
      </w:r>
      <w:r w:rsidR="00C70505" w:rsidRPr="005A2FA8">
        <w:t xml:space="preserve">providing direct support to countries </w:t>
      </w:r>
      <w:r w:rsidR="00497251">
        <w:t>for</w:t>
      </w:r>
      <w:r w:rsidR="00C70505" w:rsidRPr="005A2FA8">
        <w:t xml:space="preserve"> the implementation of the </w:t>
      </w:r>
      <w:r w:rsidR="005342B2">
        <w:t>Aichi Biodiversity T</w:t>
      </w:r>
      <w:r w:rsidR="00C70505" w:rsidRPr="005A2FA8">
        <w:t xml:space="preserve">argets; </w:t>
      </w:r>
      <w:r w:rsidR="00D564F9">
        <w:t>and (d</w:t>
      </w:r>
      <w:r w:rsidR="00C70505" w:rsidRPr="005A2FA8">
        <w:t>)</w:t>
      </w:r>
      <w:r w:rsidR="00B27DFF" w:rsidRPr="005A2FA8">
        <w:t> </w:t>
      </w:r>
      <w:r w:rsidR="00C70505" w:rsidRPr="005A2FA8">
        <w:t xml:space="preserve">enhancing partnerships, communication and awareness </w:t>
      </w:r>
      <w:r w:rsidR="00847236">
        <w:t xml:space="preserve">with regard to </w:t>
      </w:r>
      <w:r w:rsidR="00C70505" w:rsidRPr="005A2FA8">
        <w:t>forest restoration</w:t>
      </w:r>
      <w:r w:rsidR="00B27DFF" w:rsidRPr="005A2FA8">
        <w:t>.</w:t>
      </w:r>
    </w:p>
    <w:p w14:paraId="29DF6AB4" w14:textId="7EB504F3" w:rsidR="00C27E00" w:rsidRPr="005A2FA8" w:rsidRDefault="00AE450B" w:rsidP="00C70505">
      <w:pPr>
        <w:pStyle w:val="CBDNormalNumber"/>
      </w:pPr>
      <w:r w:rsidRPr="005A2FA8">
        <w:t>Since its inception</w:t>
      </w:r>
      <w:r w:rsidR="007D3A2E">
        <w:t>,</w:t>
      </w:r>
      <w:r w:rsidR="003C2235" w:rsidRPr="005A2FA8">
        <w:t xml:space="preserve"> the </w:t>
      </w:r>
      <w:r w:rsidR="00DE2A15" w:rsidRPr="005A2FA8">
        <w:t xml:space="preserve">Initiative </w:t>
      </w:r>
      <w:r w:rsidR="00C3548D">
        <w:t>has held</w:t>
      </w:r>
      <w:r w:rsidR="00C3548D" w:rsidRPr="005A2FA8">
        <w:t xml:space="preserve"> </w:t>
      </w:r>
      <w:r w:rsidR="00D82B85" w:rsidRPr="005A2FA8">
        <w:t>five</w:t>
      </w:r>
      <w:r w:rsidR="00EE0DA8" w:rsidRPr="005A2FA8">
        <w:t xml:space="preserve"> </w:t>
      </w:r>
      <w:r w:rsidR="00D82B85" w:rsidRPr="005A2FA8">
        <w:t>regional</w:t>
      </w:r>
      <w:r w:rsidR="00D46226" w:rsidRPr="005A2FA8">
        <w:t xml:space="preserve"> and</w:t>
      </w:r>
      <w:r w:rsidR="00D82B85" w:rsidRPr="005A2FA8">
        <w:t xml:space="preserve"> </w:t>
      </w:r>
      <w:r w:rsidR="00D46226" w:rsidRPr="005A2FA8">
        <w:t xml:space="preserve">two global </w:t>
      </w:r>
      <w:r w:rsidR="00D82B85" w:rsidRPr="005A2FA8">
        <w:t>workshops</w:t>
      </w:r>
      <w:r w:rsidR="00143F74" w:rsidRPr="005A2FA8">
        <w:t xml:space="preserve"> (including the present </w:t>
      </w:r>
      <w:r w:rsidR="00396E4B" w:rsidRPr="005A2FA8">
        <w:t>one</w:t>
      </w:r>
      <w:r w:rsidR="00143F74" w:rsidRPr="005A2FA8">
        <w:t>)</w:t>
      </w:r>
      <w:r w:rsidR="000C4B18">
        <w:t>.</w:t>
      </w:r>
      <w:r w:rsidR="00D82B85" w:rsidRPr="005A2FA8">
        <w:t xml:space="preserve"> </w:t>
      </w:r>
      <w:r w:rsidR="000C4B18">
        <w:t>It has also</w:t>
      </w:r>
      <w:r w:rsidR="000511AA">
        <w:t xml:space="preserve"> engaged</w:t>
      </w:r>
      <w:r w:rsidR="000C4B18">
        <w:t xml:space="preserve">, </w:t>
      </w:r>
      <w:r w:rsidR="00B66019">
        <w:t xml:space="preserve">either </w:t>
      </w:r>
      <w:r w:rsidR="00783577" w:rsidRPr="005A2FA8">
        <w:t xml:space="preserve">directly </w:t>
      </w:r>
      <w:r w:rsidR="00B66019">
        <w:t xml:space="preserve">or </w:t>
      </w:r>
      <w:r w:rsidR="00783577" w:rsidRPr="005A2FA8">
        <w:t>indirectly</w:t>
      </w:r>
      <w:r w:rsidR="000C4B18">
        <w:t>,</w:t>
      </w:r>
      <w:r w:rsidR="00783577" w:rsidRPr="005A2FA8">
        <w:t xml:space="preserve"> with 193</w:t>
      </w:r>
      <w:r w:rsidR="000C4B18">
        <w:t> </w:t>
      </w:r>
      <w:r w:rsidR="00783577" w:rsidRPr="005A2FA8">
        <w:t>countries</w:t>
      </w:r>
      <w:r w:rsidR="00AF6170">
        <w:t>,</w:t>
      </w:r>
      <w:r w:rsidR="00783577" w:rsidRPr="005A2FA8">
        <w:t xml:space="preserve"> </w:t>
      </w:r>
      <w:r w:rsidR="00780082">
        <w:t xml:space="preserve">provided </w:t>
      </w:r>
      <w:r w:rsidR="0063242C" w:rsidRPr="005A2FA8">
        <w:t xml:space="preserve">in-person and online </w:t>
      </w:r>
      <w:r w:rsidR="003125D8" w:rsidRPr="005A2FA8">
        <w:t>training</w:t>
      </w:r>
      <w:r w:rsidR="00673342" w:rsidRPr="005A2FA8">
        <w:t xml:space="preserve"> </w:t>
      </w:r>
      <w:r w:rsidR="00780082">
        <w:t xml:space="preserve">to more than </w:t>
      </w:r>
      <w:r w:rsidR="00780082" w:rsidRPr="005A2FA8">
        <w:t>2</w:t>
      </w:r>
      <w:r w:rsidR="00780082">
        <w:t>,</w:t>
      </w:r>
      <w:r w:rsidR="00780082" w:rsidRPr="005A2FA8">
        <w:t xml:space="preserve">000 experts </w:t>
      </w:r>
      <w:r w:rsidR="00783577" w:rsidRPr="005A2FA8">
        <w:t xml:space="preserve">and directly supported </w:t>
      </w:r>
      <w:r w:rsidR="006207F1">
        <w:t>12 </w:t>
      </w:r>
      <w:r w:rsidR="00783577" w:rsidRPr="005A2FA8">
        <w:t>projects</w:t>
      </w:r>
      <w:r w:rsidR="00DB7204" w:rsidRPr="005A2FA8">
        <w:t xml:space="preserve"> on the ground</w:t>
      </w:r>
      <w:r w:rsidR="00783577" w:rsidRPr="005A2FA8">
        <w:t xml:space="preserve">. Through timely action and carefully nurtured partnerships, </w:t>
      </w:r>
      <w:r w:rsidR="00DB7204" w:rsidRPr="005A2FA8">
        <w:t>FERI</w:t>
      </w:r>
      <w:r w:rsidR="00783577" w:rsidRPr="005A2FA8">
        <w:t xml:space="preserve"> </w:t>
      </w:r>
      <w:r w:rsidR="006207F1">
        <w:t xml:space="preserve">has </w:t>
      </w:r>
      <w:r w:rsidR="00783577" w:rsidRPr="005A2FA8">
        <w:t xml:space="preserve">facilitated the increase </w:t>
      </w:r>
      <w:r w:rsidR="00533BE6">
        <w:t xml:space="preserve">in </w:t>
      </w:r>
      <w:r w:rsidR="00C1742D">
        <w:t xml:space="preserve">number and </w:t>
      </w:r>
      <w:r w:rsidR="00783577" w:rsidRPr="005A2FA8">
        <w:t>quality of restoration commitments towards the A</w:t>
      </w:r>
      <w:r w:rsidR="0001164C" w:rsidRPr="005A2FA8">
        <w:t>i</w:t>
      </w:r>
      <w:r w:rsidR="00783577" w:rsidRPr="005A2FA8">
        <w:t xml:space="preserve">chi Targets </w:t>
      </w:r>
      <w:r w:rsidR="00404878" w:rsidRPr="005A2FA8">
        <w:t xml:space="preserve">in national biodiversity strategies and action plans </w:t>
      </w:r>
      <w:r w:rsidR="00783577" w:rsidRPr="005A2FA8">
        <w:t xml:space="preserve">and supported the </w:t>
      </w:r>
      <w:r w:rsidR="0070561B">
        <w:t xml:space="preserve">road map to </w:t>
      </w:r>
      <w:r w:rsidR="00F92264" w:rsidRPr="005A2FA8">
        <w:t xml:space="preserve">Target 2 </w:t>
      </w:r>
      <w:r w:rsidR="00F92264">
        <w:t xml:space="preserve">of the </w:t>
      </w:r>
      <w:r w:rsidR="00783577" w:rsidRPr="005A2FA8">
        <w:t xml:space="preserve">Kunming-Montreal Global Biodiversity </w:t>
      </w:r>
      <w:r w:rsidR="00783577" w:rsidRPr="00555918">
        <w:t>Framework</w:t>
      </w:r>
      <w:r w:rsidR="009355F5" w:rsidRPr="00555918">
        <w:t>,</w:t>
      </w:r>
      <w:r w:rsidR="00783577" w:rsidRPr="00555918">
        <w:t xml:space="preserve"> </w:t>
      </w:r>
      <w:r w:rsidR="005600D0" w:rsidRPr="001C4A26">
        <w:t xml:space="preserve">which is </w:t>
      </w:r>
      <w:r w:rsidR="005600D0" w:rsidRPr="00555918">
        <w:t xml:space="preserve">implemented through </w:t>
      </w:r>
      <w:r w:rsidR="00783577" w:rsidRPr="00555918">
        <w:t xml:space="preserve">a dedicated partnership set up to </w:t>
      </w:r>
      <w:r w:rsidR="007D600B" w:rsidRPr="00555918">
        <w:t>assist</w:t>
      </w:r>
      <w:r w:rsidR="00783577" w:rsidRPr="00555918">
        <w:t xml:space="preserve"> Parties </w:t>
      </w:r>
      <w:r w:rsidR="00560283" w:rsidRPr="00555918">
        <w:t xml:space="preserve">to the </w:t>
      </w:r>
      <w:r w:rsidR="00463932" w:rsidRPr="00555918">
        <w:t>Convention</w:t>
      </w:r>
      <w:r w:rsidR="00560283" w:rsidRPr="00555918">
        <w:t xml:space="preserve"> </w:t>
      </w:r>
      <w:r w:rsidR="00783577" w:rsidRPr="00555918">
        <w:t>in planning, monitoring and reporting on</w:t>
      </w:r>
      <w:r w:rsidR="00783577" w:rsidRPr="005A2FA8">
        <w:t xml:space="preserve"> ecosystem restoration.</w:t>
      </w:r>
    </w:p>
    <w:p w14:paraId="69ABE39C" w14:textId="506A490C" w:rsidR="00537248" w:rsidRPr="005A2FA8" w:rsidRDefault="003C12BD" w:rsidP="00366A3C">
      <w:pPr>
        <w:pStyle w:val="CBDNormalNumber"/>
      </w:pPr>
      <w:r w:rsidRPr="005A2FA8">
        <w:t xml:space="preserve">The present </w:t>
      </w:r>
      <w:r w:rsidR="00433B68" w:rsidRPr="005A2FA8">
        <w:t>workshop</w:t>
      </w:r>
      <w:r w:rsidRPr="005A2FA8">
        <w:t xml:space="preserve"> is </w:t>
      </w:r>
      <w:r w:rsidR="002A5330" w:rsidRPr="005A2FA8">
        <w:t xml:space="preserve">jointly </w:t>
      </w:r>
      <w:r w:rsidRPr="005A2FA8">
        <w:t>organized by the</w:t>
      </w:r>
      <w:r w:rsidR="002A5330" w:rsidRPr="005A2FA8">
        <w:t xml:space="preserve"> Korea Forest Service and the Secretariat of the Convention</w:t>
      </w:r>
      <w:r w:rsidR="008B5933">
        <w:t>,</w:t>
      </w:r>
      <w:r w:rsidR="002A5330" w:rsidRPr="005A2FA8">
        <w:t xml:space="preserve"> </w:t>
      </w:r>
      <w:r w:rsidR="003B0AD2" w:rsidRPr="005A2FA8">
        <w:t xml:space="preserve">through </w:t>
      </w:r>
      <w:r w:rsidR="004479B1">
        <w:t>FERI</w:t>
      </w:r>
      <w:r w:rsidR="00C27E00" w:rsidRPr="005A2FA8">
        <w:t>.</w:t>
      </w:r>
    </w:p>
    <w:p w14:paraId="62C9FF9A" w14:textId="63B31612" w:rsidR="003C5080" w:rsidRPr="005A2FA8" w:rsidRDefault="003C5080" w:rsidP="007A3882">
      <w:pPr>
        <w:pStyle w:val="CBDAgendaItem0"/>
      </w:pPr>
      <w:r w:rsidRPr="005A2FA8">
        <w:lastRenderedPageBreak/>
        <w:t xml:space="preserve">Item 1 </w:t>
      </w:r>
      <w:r w:rsidRPr="005A2FA8">
        <w:br/>
        <w:t xml:space="preserve">Opening of the </w:t>
      </w:r>
      <w:r w:rsidR="00EF796F" w:rsidRPr="005A2FA8">
        <w:t xml:space="preserve">workshop </w:t>
      </w:r>
    </w:p>
    <w:p w14:paraId="4D50FBA3" w14:textId="54AAE1FC" w:rsidR="008911D6" w:rsidRPr="005A2FA8" w:rsidRDefault="008911D6" w:rsidP="008911D6">
      <w:pPr>
        <w:pStyle w:val="CBDNormalNumber"/>
      </w:pPr>
      <w:r w:rsidRPr="005A2FA8">
        <w:t xml:space="preserve">The </w:t>
      </w:r>
      <w:r w:rsidR="00A16615" w:rsidRPr="005A2FA8">
        <w:t>workshop</w:t>
      </w:r>
      <w:r w:rsidRPr="005A2FA8">
        <w:t xml:space="preserve"> will </w:t>
      </w:r>
      <w:r w:rsidR="00654A9D">
        <w:t xml:space="preserve">begin </w:t>
      </w:r>
      <w:r w:rsidR="0011613A" w:rsidRPr="005A2FA8">
        <w:t>with</w:t>
      </w:r>
      <w:r w:rsidR="00E52042" w:rsidRPr="005A2FA8">
        <w:t xml:space="preserve"> opening remarks </w:t>
      </w:r>
      <w:r w:rsidR="00562A4D">
        <w:t xml:space="preserve">from </w:t>
      </w:r>
      <w:r w:rsidR="00E52042" w:rsidRPr="005A2FA8">
        <w:t xml:space="preserve">representatives of the Korea Forest Service, </w:t>
      </w:r>
      <w:r w:rsidR="002A2BD3">
        <w:t xml:space="preserve">the </w:t>
      </w:r>
      <w:r w:rsidR="00E52042" w:rsidRPr="005A2FA8">
        <w:t>Secretariat</w:t>
      </w:r>
      <w:r w:rsidR="002A2BD3">
        <w:t>,</w:t>
      </w:r>
      <w:r w:rsidR="00E52042" w:rsidRPr="005A2FA8">
        <w:t xml:space="preserve"> the Ministry of Foreign Affairs </w:t>
      </w:r>
      <w:r w:rsidR="002A2BD3">
        <w:t xml:space="preserve">of the Republic of Korea </w:t>
      </w:r>
      <w:r w:rsidR="00E52042" w:rsidRPr="005A2FA8">
        <w:t xml:space="preserve">and the Asian Forest Cooperation Organization. </w:t>
      </w:r>
    </w:p>
    <w:p w14:paraId="7F8FCF97" w14:textId="41C592F3" w:rsidR="009E7BC1" w:rsidRPr="005A2FA8" w:rsidRDefault="00662A7B" w:rsidP="008911D6">
      <w:pPr>
        <w:pStyle w:val="CBDNormalNumber"/>
      </w:pPr>
      <w:r>
        <w:t>A</w:t>
      </w:r>
      <w:r w:rsidR="00CB7F59" w:rsidRPr="005A2FA8">
        <w:t xml:space="preserve"> representative of </w:t>
      </w:r>
      <w:r w:rsidR="00BC65D7">
        <w:t xml:space="preserve">the </w:t>
      </w:r>
      <w:r w:rsidR="00CB7F59" w:rsidRPr="005A2FA8">
        <w:t xml:space="preserve">Seoul National University </w:t>
      </w:r>
      <w:r>
        <w:t xml:space="preserve">will </w:t>
      </w:r>
      <w:r w:rsidR="00847A95">
        <w:t>also</w:t>
      </w:r>
      <w:r>
        <w:t xml:space="preserve"> deliver a </w:t>
      </w:r>
      <w:r w:rsidRPr="005A2FA8">
        <w:t xml:space="preserve">keynote presentation on </w:t>
      </w:r>
      <w:r>
        <w:t>the main</w:t>
      </w:r>
      <w:r w:rsidRPr="005A2FA8">
        <w:t xml:space="preserve"> threats to forest biodiversity and solutions to safeguard forests</w:t>
      </w:r>
      <w:r w:rsidR="00CB7F59" w:rsidRPr="005A2FA8">
        <w:t>.</w:t>
      </w:r>
    </w:p>
    <w:p w14:paraId="2DF0F3C9" w14:textId="481836CE" w:rsidR="00D449AD" w:rsidRPr="005A2FA8" w:rsidRDefault="00D449AD" w:rsidP="007A3882">
      <w:pPr>
        <w:pStyle w:val="CBDAgendaItem0"/>
      </w:pPr>
      <w:r w:rsidRPr="005A2FA8">
        <w:t xml:space="preserve">Item 2 </w:t>
      </w:r>
      <w:r w:rsidRPr="005A2FA8">
        <w:br/>
        <w:t>Workshop objectives, methodology and expected outcomes</w:t>
      </w:r>
    </w:p>
    <w:p w14:paraId="6A46A67B" w14:textId="53A35A8E" w:rsidR="00F327A9" w:rsidRPr="005A2FA8" w:rsidRDefault="00F327A9" w:rsidP="00F327A9">
      <w:pPr>
        <w:pStyle w:val="CBDNormalNumber"/>
      </w:pPr>
      <w:r w:rsidRPr="005A2FA8">
        <w:t>A representative of the Secretariat will provide an overview of the objectives, methodology and expected outcomes of the workshop</w:t>
      </w:r>
      <w:r w:rsidR="008D3644">
        <w:t xml:space="preserve">, and </w:t>
      </w:r>
      <w:r w:rsidR="008D3644" w:rsidRPr="005A2FA8">
        <w:t xml:space="preserve">participants will have the opportunity to </w:t>
      </w:r>
      <w:r w:rsidR="008D3644">
        <w:t>introduce themselves</w:t>
      </w:r>
      <w:r w:rsidRPr="005A2FA8">
        <w:t xml:space="preserve">. </w:t>
      </w:r>
    </w:p>
    <w:p w14:paraId="4D9360FD" w14:textId="4FBABD17" w:rsidR="00A12A1F" w:rsidRPr="005A2FA8" w:rsidRDefault="00F94697" w:rsidP="00A26D7D">
      <w:pPr>
        <w:pStyle w:val="CBDNormalNumber"/>
      </w:pPr>
      <w:r w:rsidRPr="005A2FA8">
        <w:t xml:space="preserve">The overall objective of the workshop is to </w:t>
      </w:r>
      <w:r w:rsidR="003474FA" w:rsidRPr="005A2FA8">
        <w:t>identify</w:t>
      </w:r>
      <w:r w:rsidR="001D262B" w:rsidRPr="005A2FA8">
        <w:t xml:space="preserve"> priority areas and </w:t>
      </w:r>
      <w:r w:rsidR="00D427BF" w:rsidRPr="005A2FA8">
        <w:t xml:space="preserve">implementation </w:t>
      </w:r>
      <w:r w:rsidR="001D262B" w:rsidRPr="005A2FA8">
        <w:t xml:space="preserve">modalities </w:t>
      </w:r>
      <w:r w:rsidR="00D427BF" w:rsidRPr="005A2FA8">
        <w:t>f</w:t>
      </w:r>
      <w:r w:rsidR="00D3598A">
        <w:t>or</w:t>
      </w:r>
      <w:r w:rsidR="00D427BF" w:rsidRPr="005A2FA8">
        <w:t xml:space="preserve"> the </w:t>
      </w:r>
      <w:r w:rsidR="00DF5D85">
        <w:t>Initiative</w:t>
      </w:r>
      <w:r w:rsidR="00D427BF" w:rsidRPr="005A2FA8">
        <w:t xml:space="preserve"> for the period 2026</w:t>
      </w:r>
      <w:r w:rsidR="00B778A7" w:rsidRPr="005A2FA8">
        <w:t>–</w:t>
      </w:r>
      <w:r w:rsidR="00D427BF" w:rsidRPr="005A2FA8">
        <w:t>2030</w:t>
      </w:r>
      <w:r w:rsidR="007B472D" w:rsidRPr="005A2FA8">
        <w:t xml:space="preserve"> </w:t>
      </w:r>
      <w:r w:rsidR="00292225">
        <w:t xml:space="preserve">that are </w:t>
      </w:r>
      <w:r w:rsidR="002E7833" w:rsidRPr="005A2FA8">
        <w:t>aligned with the Kunming-Montreal Global Biodiversity Framework</w:t>
      </w:r>
      <w:r w:rsidR="00D427BF" w:rsidRPr="005A2FA8">
        <w:t xml:space="preserve">. </w:t>
      </w:r>
      <w:r w:rsidR="00292225">
        <w:t>D</w:t>
      </w:r>
      <w:r w:rsidR="00A0115B" w:rsidRPr="005A2FA8">
        <w:t>iscussion</w:t>
      </w:r>
      <w:r w:rsidR="00292225">
        <w:t>s</w:t>
      </w:r>
      <w:r w:rsidR="00A0115B" w:rsidRPr="005A2FA8">
        <w:t xml:space="preserve"> will be </w:t>
      </w:r>
      <w:proofErr w:type="gramStart"/>
      <w:r w:rsidR="00292225">
        <w:t>revolve</w:t>
      </w:r>
      <w:proofErr w:type="gramEnd"/>
      <w:r w:rsidR="00292225">
        <w:t xml:space="preserve"> around</w:t>
      </w:r>
      <w:r w:rsidR="007B472D" w:rsidRPr="005A2FA8">
        <w:t xml:space="preserve"> lessons learned and recommendations </w:t>
      </w:r>
      <w:r w:rsidR="000B7E55">
        <w:t xml:space="preserve">emanating </w:t>
      </w:r>
      <w:r w:rsidR="007B472D" w:rsidRPr="005A2FA8">
        <w:t>from</w:t>
      </w:r>
      <w:r w:rsidR="00D427BF" w:rsidRPr="005A2FA8">
        <w:t xml:space="preserve"> </w:t>
      </w:r>
      <w:r w:rsidR="00690D2D">
        <w:t>10 </w:t>
      </w:r>
      <w:r w:rsidRPr="005A2FA8">
        <w:t>years of FERI implementation (2014</w:t>
      </w:r>
      <w:r w:rsidR="00B778A7" w:rsidRPr="005A2FA8">
        <w:t>–</w:t>
      </w:r>
      <w:r w:rsidRPr="005A2FA8">
        <w:t>2024</w:t>
      </w:r>
      <w:r w:rsidR="00904949" w:rsidRPr="005A2FA8">
        <w:t>)</w:t>
      </w:r>
      <w:r w:rsidRPr="005A2FA8">
        <w:t xml:space="preserve">. </w:t>
      </w:r>
      <w:r w:rsidR="000B7E55">
        <w:t>E</w:t>
      </w:r>
      <w:r w:rsidR="00BA7866" w:rsidRPr="005A2FA8">
        <w:t>xpected</w:t>
      </w:r>
      <w:r w:rsidRPr="005A2FA8">
        <w:t xml:space="preserve"> outcomes</w:t>
      </w:r>
      <w:r w:rsidR="00BA7866" w:rsidRPr="005A2FA8">
        <w:t xml:space="preserve"> </w:t>
      </w:r>
      <w:r w:rsidR="00A26D7D">
        <w:t xml:space="preserve">therefore </w:t>
      </w:r>
      <w:r w:rsidRPr="005A2FA8">
        <w:t xml:space="preserve">include recommendations for </w:t>
      </w:r>
      <w:r w:rsidR="005374B9" w:rsidRPr="005A2FA8">
        <w:t xml:space="preserve">the third phase of </w:t>
      </w:r>
      <w:r w:rsidR="00527B3E">
        <w:t>the Initiative</w:t>
      </w:r>
      <w:r w:rsidR="008243C7" w:rsidRPr="005A2FA8">
        <w:t xml:space="preserve"> </w:t>
      </w:r>
      <w:proofErr w:type="gramStart"/>
      <w:r w:rsidR="00527B3E">
        <w:t>with regard to</w:t>
      </w:r>
      <w:proofErr w:type="gramEnd"/>
      <w:r w:rsidR="00527B3E">
        <w:t xml:space="preserve"> </w:t>
      </w:r>
      <w:r w:rsidRPr="005A2FA8">
        <w:t>prioritiz</w:t>
      </w:r>
      <w:r w:rsidR="00C93231">
        <w:t>ing</w:t>
      </w:r>
      <w:r w:rsidRPr="005A2FA8">
        <w:t xml:space="preserve"> </w:t>
      </w:r>
      <w:r w:rsidR="008A6960" w:rsidRPr="005A2FA8">
        <w:t xml:space="preserve">the </w:t>
      </w:r>
      <w:r w:rsidRPr="005A2FA8">
        <w:t>most effective and impactful work areas</w:t>
      </w:r>
      <w:r w:rsidR="00A27877">
        <w:t xml:space="preserve"> and devising </w:t>
      </w:r>
      <w:r w:rsidRPr="005A2FA8">
        <w:t>mechanisms to assist countries and build partnerships to accelerate the implementation of the Framework.</w:t>
      </w:r>
    </w:p>
    <w:p w14:paraId="6AEB5E1F" w14:textId="49F4FD10" w:rsidR="000E154A" w:rsidRPr="005A2FA8" w:rsidRDefault="007C7452" w:rsidP="00F327A9">
      <w:pPr>
        <w:pStyle w:val="CBDNormalNumber"/>
      </w:pPr>
      <w:r w:rsidRPr="005A2FA8">
        <w:t>The proposed organization of work is provided in the annex</w:t>
      </w:r>
      <w:r>
        <w:t xml:space="preserve"> to the present document</w:t>
      </w:r>
      <w:r w:rsidRPr="005A2FA8">
        <w:t>.</w:t>
      </w:r>
    </w:p>
    <w:p w14:paraId="20762FA1" w14:textId="72DCC56D" w:rsidR="00D449AD" w:rsidRPr="005A2FA8" w:rsidRDefault="00D449AD" w:rsidP="007A3882">
      <w:pPr>
        <w:pStyle w:val="CBDAgendaItem0"/>
      </w:pPr>
      <w:r w:rsidRPr="005A2FA8">
        <w:t xml:space="preserve">Item 3 </w:t>
      </w:r>
      <w:r w:rsidRPr="005A2FA8">
        <w:br/>
      </w:r>
      <w:r w:rsidR="00F540A3" w:rsidRPr="005A2FA8">
        <w:t>Overview</w:t>
      </w:r>
      <w:r w:rsidRPr="005A2FA8">
        <w:t xml:space="preserve"> of 10 years of implementation of the Forest Ecosystem Restoration Initiative</w:t>
      </w:r>
    </w:p>
    <w:p w14:paraId="17A1B4C8" w14:textId="372FF043" w:rsidR="00EB1D5A" w:rsidRPr="005A2FA8" w:rsidRDefault="0093177D" w:rsidP="00EB1D5A">
      <w:pPr>
        <w:pStyle w:val="CBDNormalNumber"/>
      </w:pPr>
      <w:r>
        <w:t>A</w:t>
      </w:r>
      <w:r w:rsidR="00C408DC" w:rsidRPr="005A2FA8">
        <w:t xml:space="preserve"> representative of the Secretariat will provide </w:t>
      </w:r>
      <w:r w:rsidR="0062428F" w:rsidRPr="005A2FA8">
        <w:t>an overview of the key outcomes of 10 years of implementation</w:t>
      </w:r>
      <w:r w:rsidR="00984EFE">
        <w:t xml:space="preserve"> of the Initiative</w:t>
      </w:r>
      <w:r w:rsidR="000E154A" w:rsidRPr="005A2FA8">
        <w:t>.</w:t>
      </w:r>
      <w:r w:rsidR="00551814" w:rsidRPr="005A2FA8">
        <w:t xml:space="preserve"> </w:t>
      </w:r>
    </w:p>
    <w:p w14:paraId="1E33EE36" w14:textId="3DA27A58" w:rsidR="000868D3" w:rsidRPr="005A2FA8" w:rsidRDefault="002D6807" w:rsidP="00EB1D5A">
      <w:pPr>
        <w:pStyle w:val="CBDNormalNumber"/>
      </w:pPr>
      <w:r w:rsidRPr="005A2FA8">
        <w:t>Selected participants will be invited to participate in a panel discussi</w:t>
      </w:r>
      <w:r w:rsidR="00116190" w:rsidRPr="005A2FA8">
        <w:t>on to share their experience working with FERI.</w:t>
      </w:r>
    </w:p>
    <w:p w14:paraId="2B24431F" w14:textId="6A7769A4" w:rsidR="00F10D06" w:rsidRPr="005A2FA8" w:rsidRDefault="0077346A" w:rsidP="00EB1D5A">
      <w:pPr>
        <w:pStyle w:val="CBDNormalNumber"/>
      </w:pPr>
      <w:r>
        <w:t>A</w:t>
      </w:r>
      <w:r w:rsidR="00710C2E">
        <w:t xml:space="preserve">n </w:t>
      </w:r>
      <w:r w:rsidR="005B5D6E" w:rsidRPr="005A2FA8">
        <w:t xml:space="preserve">independent consultant </w:t>
      </w:r>
      <w:r>
        <w:t xml:space="preserve">will then make a presentation </w:t>
      </w:r>
      <w:r w:rsidR="005B5D6E" w:rsidRPr="005A2FA8">
        <w:t>on the outcomes of the FERI evaluation, including recommendations for the third phase of the Initiative.</w:t>
      </w:r>
      <w:r w:rsidR="00E51218" w:rsidRPr="005A2FA8">
        <w:rPr>
          <w:rStyle w:val="FootnoteReference"/>
        </w:rPr>
        <w:footnoteReference w:id="4"/>
      </w:r>
      <w:r w:rsidR="005B5D6E" w:rsidRPr="005A2FA8">
        <w:t xml:space="preserve"> </w:t>
      </w:r>
    </w:p>
    <w:p w14:paraId="41C590CA" w14:textId="374F0C95" w:rsidR="00E130BC" w:rsidRPr="005A2FA8" w:rsidRDefault="00F82828" w:rsidP="00CF4193">
      <w:pPr>
        <w:pStyle w:val="CBDNormalNumber"/>
      </w:pPr>
      <w:r w:rsidRPr="005A2FA8">
        <w:t xml:space="preserve">The presentation will be followed by a structured </w:t>
      </w:r>
      <w:r w:rsidR="008B17E3" w:rsidRPr="005A2FA8">
        <w:t xml:space="preserve">plenary </w:t>
      </w:r>
      <w:r w:rsidRPr="005A2FA8">
        <w:t xml:space="preserve">discussion </w:t>
      </w:r>
      <w:r w:rsidR="008B17E3" w:rsidRPr="005A2FA8">
        <w:t xml:space="preserve">to identify best </w:t>
      </w:r>
      <w:proofErr w:type="gramStart"/>
      <w:r w:rsidR="008B17E3" w:rsidRPr="005A2FA8">
        <w:t>practices,</w:t>
      </w:r>
      <w:proofErr w:type="gramEnd"/>
      <w:r w:rsidR="008B17E3" w:rsidRPr="005A2FA8">
        <w:t xml:space="preserve"> key success factors and limitation</w:t>
      </w:r>
      <w:r w:rsidR="008F7B8A" w:rsidRPr="005A2FA8">
        <w:t xml:space="preserve">s observed </w:t>
      </w:r>
      <w:r w:rsidR="00DE317E">
        <w:t>over</w:t>
      </w:r>
      <w:r w:rsidR="00DE317E" w:rsidRPr="005A2FA8">
        <w:t xml:space="preserve"> </w:t>
      </w:r>
      <w:r w:rsidR="00CF4193">
        <w:t>10</w:t>
      </w:r>
      <w:r w:rsidR="00CF4193" w:rsidRPr="005A2FA8">
        <w:t xml:space="preserve"> </w:t>
      </w:r>
      <w:r w:rsidR="008F7B8A" w:rsidRPr="005A2FA8">
        <w:t>years of implementation</w:t>
      </w:r>
      <w:r w:rsidR="00B939DB">
        <w:t>.</w:t>
      </w:r>
      <w:r w:rsidR="008F7B8A" w:rsidRPr="005A2FA8">
        <w:t xml:space="preserve"> </w:t>
      </w:r>
    </w:p>
    <w:p w14:paraId="0C16B0A7" w14:textId="0BF0DF54" w:rsidR="00C4099E" w:rsidRPr="005A2FA8" w:rsidRDefault="004B6E4F" w:rsidP="007A3882">
      <w:pPr>
        <w:pStyle w:val="CBDAgendaItem0"/>
      </w:pPr>
      <w:r w:rsidRPr="005A2FA8">
        <w:t xml:space="preserve">Item 4 </w:t>
      </w:r>
      <w:r w:rsidRPr="005A2FA8">
        <w:br/>
      </w:r>
      <w:r w:rsidR="00C4099E" w:rsidRPr="005A2FA8">
        <w:t xml:space="preserve">Threats </w:t>
      </w:r>
      <w:r w:rsidR="00951886" w:rsidRPr="005A2FA8">
        <w:t xml:space="preserve">to forest biodiversity </w:t>
      </w:r>
      <w:r w:rsidR="00C4099E" w:rsidRPr="005A2FA8">
        <w:t xml:space="preserve">and </w:t>
      </w:r>
      <w:r w:rsidR="00951886" w:rsidRPr="005A2FA8">
        <w:t xml:space="preserve">key pathways </w:t>
      </w:r>
      <w:r w:rsidR="00CF48EA" w:rsidRPr="005A2FA8">
        <w:t xml:space="preserve">to </w:t>
      </w:r>
      <w:r w:rsidR="001767B1" w:rsidRPr="005A2FA8">
        <w:br/>
      </w:r>
      <w:r w:rsidR="004A2173" w:rsidRPr="005A2FA8">
        <w:t xml:space="preserve">the </w:t>
      </w:r>
      <w:r w:rsidR="00CF48EA" w:rsidRPr="005A2FA8">
        <w:t>conservation and sustainable management of forests</w:t>
      </w:r>
      <w:r w:rsidR="00C4099E" w:rsidRPr="005A2FA8">
        <w:t xml:space="preserve"> </w:t>
      </w:r>
    </w:p>
    <w:p w14:paraId="4E370835" w14:textId="0B937567" w:rsidR="004B6E4F" w:rsidRPr="005A2FA8" w:rsidRDefault="004D7A02" w:rsidP="004B6E4F">
      <w:pPr>
        <w:pStyle w:val="CBDNormalNumber"/>
      </w:pPr>
      <w:r>
        <w:t>Participants will be invited to</w:t>
      </w:r>
      <w:r w:rsidR="004B6E4F" w:rsidRPr="005A2FA8">
        <w:t xml:space="preserve"> discuss </w:t>
      </w:r>
      <w:r w:rsidR="00DD56BB">
        <w:t>the main</w:t>
      </w:r>
      <w:r w:rsidR="00DD56BB" w:rsidRPr="005A2FA8">
        <w:t xml:space="preserve"> </w:t>
      </w:r>
      <w:r w:rsidR="004B6E4F" w:rsidRPr="005A2FA8">
        <w:t xml:space="preserve">threats to forest biodiversity </w:t>
      </w:r>
      <w:r w:rsidR="00E05845">
        <w:t xml:space="preserve">and </w:t>
      </w:r>
      <w:r w:rsidR="004B6E4F" w:rsidRPr="005A2FA8">
        <w:t xml:space="preserve">identify common challenges </w:t>
      </w:r>
      <w:r w:rsidR="000A76BF">
        <w:t xml:space="preserve">to </w:t>
      </w:r>
      <w:r w:rsidR="004B6E4F" w:rsidRPr="005A2FA8">
        <w:t xml:space="preserve">and pathways for forest biodiversity conservation. The </w:t>
      </w:r>
      <w:r w:rsidR="00844A7E">
        <w:t>discussions</w:t>
      </w:r>
      <w:r w:rsidR="00844A7E" w:rsidRPr="005A2FA8">
        <w:t xml:space="preserve"> </w:t>
      </w:r>
      <w:r w:rsidR="004B6E4F" w:rsidRPr="005A2FA8">
        <w:t xml:space="preserve">will </w:t>
      </w:r>
      <w:r w:rsidR="00BF56E5">
        <w:t>provide</w:t>
      </w:r>
      <w:r w:rsidR="00BF56E5" w:rsidRPr="005A2FA8">
        <w:t xml:space="preserve"> </w:t>
      </w:r>
      <w:r w:rsidR="00BF56E5">
        <w:t xml:space="preserve">an overall </w:t>
      </w:r>
      <w:r w:rsidR="004B6E4F" w:rsidRPr="005A2FA8">
        <w:t xml:space="preserve">frame for </w:t>
      </w:r>
      <w:r w:rsidR="00A97520">
        <w:t>subsequent items</w:t>
      </w:r>
      <w:r w:rsidR="004B6E4F" w:rsidRPr="005A2FA8">
        <w:t>.</w:t>
      </w:r>
    </w:p>
    <w:p w14:paraId="7989AF20" w14:textId="202D0A91" w:rsidR="000E154A" w:rsidRPr="005A2FA8" w:rsidRDefault="00902B1F" w:rsidP="00EB1D5A">
      <w:pPr>
        <w:pStyle w:val="CBDNormalNumber"/>
      </w:pPr>
      <w:r w:rsidRPr="005A2FA8">
        <w:t>Selected participants</w:t>
      </w:r>
      <w:r w:rsidR="00084CE0" w:rsidRPr="005A2FA8">
        <w:t xml:space="preserve"> will </w:t>
      </w:r>
      <w:r w:rsidR="004C1A2A" w:rsidRPr="005A2FA8">
        <w:t xml:space="preserve">be invited to participate in a panel discussion </w:t>
      </w:r>
      <w:r w:rsidR="00EE7754" w:rsidRPr="005A2FA8">
        <w:t xml:space="preserve">on regional and national trends </w:t>
      </w:r>
      <w:r w:rsidR="003963A7">
        <w:t xml:space="preserve">and </w:t>
      </w:r>
      <w:r w:rsidR="00EE7754" w:rsidRPr="005A2FA8">
        <w:t>risks and opportunities for forest biodiversity conservation</w:t>
      </w:r>
      <w:r w:rsidR="00657D09" w:rsidRPr="005A2FA8">
        <w:t xml:space="preserve">, including </w:t>
      </w:r>
      <w:r w:rsidR="009D318E" w:rsidRPr="005A2FA8">
        <w:t>forest</w:t>
      </w:r>
      <w:r w:rsidR="00657D09" w:rsidRPr="005A2FA8">
        <w:t xml:space="preserve">-related commitments in </w:t>
      </w:r>
      <w:r w:rsidR="00DC704F" w:rsidRPr="005A2FA8">
        <w:t>national biodiversity strategies and action plans</w:t>
      </w:r>
      <w:r w:rsidR="004D3000" w:rsidRPr="005A2FA8">
        <w:t>.</w:t>
      </w:r>
    </w:p>
    <w:p w14:paraId="4DEC1620" w14:textId="759C8E8B" w:rsidR="004B4009" w:rsidRPr="005A2FA8" w:rsidRDefault="008B071F" w:rsidP="00EB1D5A">
      <w:pPr>
        <w:pStyle w:val="CBDNormalNumber"/>
      </w:pPr>
      <w:r>
        <w:lastRenderedPageBreak/>
        <w:t>P</w:t>
      </w:r>
      <w:r w:rsidR="00E31DDE" w:rsidRPr="005A2FA8">
        <w:t>articipants will</w:t>
      </w:r>
      <w:r w:rsidR="00EA3009">
        <w:t xml:space="preserve"> then</w:t>
      </w:r>
      <w:r w:rsidR="00E31DDE" w:rsidRPr="005A2FA8">
        <w:t xml:space="preserve"> be invited to </w:t>
      </w:r>
      <w:r>
        <w:t xml:space="preserve">break out in groups and </w:t>
      </w:r>
      <w:r w:rsidR="00E31DDE" w:rsidRPr="005A2FA8">
        <w:t xml:space="preserve">discuss </w:t>
      </w:r>
      <w:r w:rsidR="00A64841">
        <w:t>main</w:t>
      </w:r>
      <w:r w:rsidR="00A64841" w:rsidRPr="005A2FA8">
        <w:t xml:space="preserve"> </w:t>
      </w:r>
      <w:r w:rsidR="00E31DDE" w:rsidRPr="005A2FA8">
        <w:t>threats</w:t>
      </w:r>
      <w:r w:rsidR="00455FCE">
        <w:t>, challenges</w:t>
      </w:r>
      <w:r w:rsidR="00E31DDE" w:rsidRPr="005A2FA8">
        <w:t xml:space="preserve"> and </w:t>
      </w:r>
      <w:r w:rsidR="00C87A28" w:rsidRPr="005A2FA8">
        <w:t>pathways</w:t>
      </w:r>
      <w:r w:rsidR="00E31DDE" w:rsidRPr="005A2FA8">
        <w:t xml:space="preserve"> for forest biodiversity </w:t>
      </w:r>
      <w:r w:rsidR="00C87A28" w:rsidRPr="005A2FA8">
        <w:t>conservation</w:t>
      </w:r>
      <w:r w:rsidR="00E31DDE" w:rsidRPr="005A2FA8">
        <w:t xml:space="preserve"> </w:t>
      </w:r>
      <w:r w:rsidR="004F6D38">
        <w:t xml:space="preserve">and </w:t>
      </w:r>
      <w:r w:rsidR="00E31DDE" w:rsidRPr="005A2FA8">
        <w:t xml:space="preserve">specific </w:t>
      </w:r>
      <w:r w:rsidR="004F6D38">
        <w:t xml:space="preserve">regional </w:t>
      </w:r>
      <w:r w:rsidR="00E31DDE" w:rsidRPr="005A2FA8">
        <w:t xml:space="preserve">topics. </w:t>
      </w:r>
      <w:r w:rsidR="008E5A01">
        <w:t>Subsequently, e</w:t>
      </w:r>
      <w:r w:rsidR="005421C7">
        <w:t xml:space="preserve">ach </w:t>
      </w:r>
      <w:r w:rsidR="00E31DDE" w:rsidRPr="005A2FA8">
        <w:t>group</w:t>
      </w:r>
      <w:r w:rsidR="0099297B" w:rsidRPr="005A2FA8">
        <w:t xml:space="preserve"> will </w:t>
      </w:r>
      <w:r w:rsidR="004F6D38">
        <w:t xml:space="preserve">be invited to </w:t>
      </w:r>
      <w:r w:rsidR="0099297B" w:rsidRPr="005A2FA8">
        <w:t xml:space="preserve">report </w:t>
      </w:r>
      <w:r w:rsidR="004F6D38">
        <w:t>in</w:t>
      </w:r>
      <w:r w:rsidR="0099297B" w:rsidRPr="005A2FA8">
        <w:t xml:space="preserve"> plenary.</w:t>
      </w:r>
    </w:p>
    <w:p w14:paraId="61E2ACB0" w14:textId="1E4C82DE" w:rsidR="00D449AD" w:rsidRPr="005A2FA8" w:rsidRDefault="00D449AD" w:rsidP="007A3882">
      <w:pPr>
        <w:pStyle w:val="CBDAgendaItem0"/>
      </w:pPr>
      <w:bookmarkStart w:id="0" w:name="_Hlk203380659"/>
      <w:r w:rsidRPr="005A2FA8">
        <w:t xml:space="preserve">Item </w:t>
      </w:r>
      <w:r w:rsidR="0051723D" w:rsidRPr="005A2FA8">
        <w:t>5</w:t>
      </w:r>
      <w:r w:rsidRPr="005A2FA8">
        <w:t xml:space="preserve"> </w:t>
      </w:r>
      <w:r w:rsidRPr="005A2FA8">
        <w:br/>
        <w:t xml:space="preserve">Aligning the Forest Ecosystem Restoration Initiative with </w:t>
      </w:r>
      <w:r w:rsidR="001767B1" w:rsidRPr="005A2FA8">
        <w:br/>
      </w:r>
      <w:r w:rsidRPr="005A2FA8">
        <w:t xml:space="preserve">the Kunming-Montreal Global Biodiversity Framework </w:t>
      </w:r>
    </w:p>
    <w:bookmarkEnd w:id="0"/>
    <w:p w14:paraId="37E5D1FF" w14:textId="77273E12" w:rsidR="00066C16" w:rsidRPr="005A2FA8" w:rsidRDefault="003E176C" w:rsidP="00B1185C">
      <w:pPr>
        <w:pStyle w:val="CBDNormalNumb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Agenda </w:t>
      </w:r>
      <w:r w:rsidR="00066C16" w:rsidRPr="005A2FA8">
        <w:rPr>
          <w:rFonts w:asciiTheme="majorBidi" w:hAnsiTheme="majorBidi" w:cstheme="majorBidi"/>
        </w:rPr>
        <w:t xml:space="preserve">item </w:t>
      </w:r>
      <w:r>
        <w:rPr>
          <w:rFonts w:asciiTheme="majorBidi" w:hAnsiTheme="majorBidi" w:cstheme="majorBidi"/>
        </w:rPr>
        <w:t xml:space="preserve">5 </w:t>
      </w:r>
      <w:r w:rsidR="00836242">
        <w:rPr>
          <w:rFonts w:asciiTheme="majorBidi" w:hAnsiTheme="majorBidi" w:cstheme="majorBidi"/>
        </w:rPr>
        <w:t>will be split in</w:t>
      </w:r>
      <w:r w:rsidR="008E5A01">
        <w:rPr>
          <w:rFonts w:asciiTheme="majorBidi" w:hAnsiTheme="majorBidi" w:cstheme="majorBidi"/>
        </w:rPr>
        <w:t>to</w:t>
      </w:r>
      <w:r w:rsidR="00836242">
        <w:rPr>
          <w:rFonts w:asciiTheme="majorBidi" w:hAnsiTheme="majorBidi" w:cstheme="majorBidi"/>
        </w:rPr>
        <w:t xml:space="preserve"> two topics:</w:t>
      </w:r>
      <w:r w:rsidR="00CB5B5A" w:rsidRPr="005A2FA8">
        <w:rPr>
          <w:rFonts w:asciiTheme="majorBidi" w:hAnsiTheme="majorBidi" w:cstheme="majorBidi"/>
        </w:rPr>
        <w:t xml:space="preserve"> (a) aligning FERI with the Kunming-Montreal Global Biodiversity Framework</w:t>
      </w:r>
      <w:r w:rsidR="00836242">
        <w:rPr>
          <w:rFonts w:asciiTheme="majorBidi" w:hAnsiTheme="majorBidi" w:cstheme="majorBidi"/>
        </w:rPr>
        <w:t>;</w:t>
      </w:r>
      <w:r w:rsidR="009B5AAB" w:rsidRPr="005A2FA8">
        <w:rPr>
          <w:rFonts w:asciiTheme="majorBidi" w:hAnsiTheme="majorBidi" w:cstheme="majorBidi"/>
        </w:rPr>
        <w:t xml:space="preserve"> and (b) defining the unique values of FERI</w:t>
      </w:r>
      <w:r w:rsidR="00CB5B5A" w:rsidRPr="005A2FA8">
        <w:rPr>
          <w:rFonts w:asciiTheme="majorBidi" w:hAnsiTheme="majorBidi" w:cstheme="majorBidi"/>
        </w:rPr>
        <w:t>.</w:t>
      </w:r>
    </w:p>
    <w:p w14:paraId="221B73E9" w14:textId="09B4073E" w:rsidR="000816FF" w:rsidRPr="00DC704F" w:rsidRDefault="000816FF" w:rsidP="000816FF">
      <w:pPr>
        <w:pStyle w:val="CBDNormalNumber"/>
        <w:numPr>
          <w:ilvl w:val="0"/>
          <w:numId w:val="0"/>
        </w:numPr>
        <w:ind w:left="567"/>
      </w:pPr>
      <w:r w:rsidRPr="005A2FA8">
        <w:rPr>
          <w:rFonts w:asciiTheme="majorBidi" w:hAnsiTheme="majorBidi" w:cstheme="majorBidi"/>
          <w:i/>
          <w:iCs/>
        </w:rPr>
        <w:t xml:space="preserve">Topic A: </w:t>
      </w:r>
      <w:r w:rsidR="009E6754">
        <w:rPr>
          <w:rFonts w:asciiTheme="majorBidi" w:hAnsiTheme="majorBidi" w:cstheme="majorBidi"/>
          <w:i/>
          <w:iCs/>
        </w:rPr>
        <w:t>a</w:t>
      </w:r>
      <w:r w:rsidRPr="005A2FA8">
        <w:rPr>
          <w:rFonts w:asciiTheme="majorBidi" w:hAnsiTheme="majorBidi" w:cstheme="majorBidi"/>
          <w:i/>
          <w:iCs/>
        </w:rPr>
        <w:t>ligning</w:t>
      </w:r>
      <w:r w:rsidRPr="00DC704F">
        <w:rPr>
          <w:rFonts w:asciiTheme="majorBidi" w:hAnsiTheme="majorBidi" w:cstheme="majorBidi"/>
          <w:i/>
          <w:iCs/>
        </w:rPr>
        <w:t xml:space="preserve"> </w:t>
      </w:r>
      <w:r w:rsidR="00836242">
        <w:rPr>
          <w:rFonts w:asciiTheme="majorBidi" w:hAnsiTheme="majorBidi" w:cstheme="majorBidi"/>
          <w:i/>
          <w:iCs/>
        </w:rPr>
        <w:t xml:space="preserve">the </w:t>
      </w:r>
      <w:r w:rsidR="00836242" w:rsidRPr="00836242">
        <w:rPr>
          <w:rFonts w:asciiTheme="majorBidi" w:hAnsiTheme="majorBidi" w:cstheme="majorBidi"/>
          <w:i/>
          <w:iCs/>
        </w:rPr>
        <w:t xml:space="preserve">Forest Ecosystem Restoration Initiative </w:t>
      </w:r>
      <w:r w:rsidRPr="00DC704F">
        <w:rPr>
          <w:rFonts w:asciiTheme="majorBidi" w:hAnsiTheme="majorBidi" w:cstheme="majorBidi"/>
          <w:i/>
          <w:iCs/>
        </w:rPr>
        <w:t>with the Kunming-Montreal Global Biodiversity Framework</w:t>
      </w:r>
    </w:p>
    <w:p w14:paraId="123A6D37" w14:textId="2E7C28CF" w:rsidR="000816FF" w:rsidRPr="00DC704F" w:rsidRDefault="00AF3432" w:rsidP="000816FF">
      <w:pPr>
        <w:pStyle w:val="CBDNormalNumber"/>
      </w:pPr>
      <w:r>
        <w:t>Consideration of topic</w:t>
      </w:r>
      <w:r w:rsidR="00F91897">
        <w:t> A</w:t>
      </w:r>
      <w:r w:rsidR="000816FF" w:rsidRPr="00DC704F">
        <w:t xml:space="preserve"> will begin with a presentation by a representative of the Food and Agriculture Organization of the United Nations on the analysis of forest-related issues contained in the revised </w:t>
      </w:r>
      <w:r w:rsidR="004C4605" w:rsidRPr="005A2FA8">
        <w:t xml:space="preserve">national biodiversity strategies and action plans </w:t>
      </w:r>
      <w:r w:rsidR="000816FF" w:rsidRPr="00DC704F">
        <w:t xml:space="preserve">received since the adoption of the Framework. </w:t>
      </w:r>
    </w:p>
    <w:p w14:paraId="667C99F7" w14:textId="66B45E9E" w:rsidR="000816FF" w:rsidRPr="005A2FA8" w:rsidRDefault="000816FF" w:rsidP="000816FF">
      <w:pPr>
        <w:pStyle w:val="CBDNormalNumber"/>
      </w:pPr>
      <w:r w:rsidRPr="00DC704F">
        <w:t>After a general discussion, selected participants will be invited to share how forest commitments are integrated in</w:t>
      </w:r>
      <w:r w:rsidR="00931491">
        <w:t>to</w:t>
      </w:r>
      <w:r w:rsidRPr="00DC704F">
        <w:t xml:space="preserve"> their </w:t>
      </w:r>
      <w:r w:rsidR="00931491">
        <w:t xml:space="preserve">countries’ </w:t>
      </w:r>
      <w:r w:rsidRPr="00DC704F">
        <w:t xml:space="preserve">targets or </w:t>
      </w:r>
      <w:r w:rsidR="004C4605" w:rsidRPr="005A2FA8">
        <w:t xml:space="preserve">national biodiversity strategies and action plans </w:t>
      </w:r>
      <w:r w:rsidRPr="00DC704F">
        <w:t xml:space="preserve">and how they will be reflected in the </w:t>
      </w:r>
      <w:r w:rsidR="006F0F01">
        <w:t xml:space="preserve">seventh </w:t>
      </w:r>
      <w:r w:rsidRPr="005A2FA8">
        <w:t>national report</w:t>
      </w:r>
      <w:r w:rsidR="006F0F01">
        <w:t>s</w:t>
      </w:r>
      <w:r w:rsidRPr="005A2FA8">
        <w:t xml:space="preserve">, including </w:t>
      </w:r>
      <w:r w:rsidR="000E3739">
        <w:t xml:space="preserve">by discussing </w:t>
      </w:r>
      <w:r w:rsidRPr="005A2FA8">
        <w:t>data and capacity gaps and opportunities for experience</w:t>
      </w:r>
      <w:r w:rsidR="006F0F01">
        <w:t>-</w:t>
      </w:r>
      <w:r w:rsidRPr="005A2FA8">
        <w:t xml:space="preserve">sharing, peer-to-peer learning and other capacity development modalities. </w:t>
      </w:r>
    </w:p>
    <w:p w14:paraId="4136580A" w14:textId="38FC8A6F" w:rsidR="000816FF" w:rsidRPr="00DC704F" w:rsidRDefault="000816FF" w:rsidP="000816FF">
      <w:pPr>
        <w:pStyle w:val="CBDNormalNumber"/>
      </w:pPr>
      <w:r w:rsidRPr="00DC704F">
        <w:t xml:space="preserve">The panel discussion will be followed up by discussions in break-out groups </w:t>
      </w:r>
      <w:r w:rsidR="006F4AA9">
        <w:t xml:space="preserve">on </w:t>
      </w:r>
      <w:r w:rsidRPr="00DC704F">
        <w:t xml:space="preserve">effective ways to align FERI with the Framework. Each group will </w:t>
      </w:r>
      <w:r w:rsidR="005421C7">
        <w:t xml:space="preserve">then </w:t>
      </w:r>
      <w:r w:rsidRPr="00DC704F">
        <w:t xml:space="preserve">be invited to report back </w:t>
      </w:r>
      <w:r w:rsidR="005421C7">
        <w:t>in</w:t>
      </w:r>
      <w:r w:rsidRPr="00DC704F">
        <w:t xml:space="preserve"> plenary.</w:t>
      </w:r>
    </w:p>
    <w:p w14:paraId="3AEE1948" w14:textId="61D81FEE" w:rsidR="0054685F" w:rsidRPr="005A2FA8" w:rsidRDefault="0054685F" w:rsidP="000845BF">
      <w:pPr>
        <w:tabs>
          <w:tab w:val="clear" w:pos="567"/>
        </w:tabs>
        <w:spacing w:before="40" w:after="80"/>
        <w:ind w:left="567"/>
        <w:jc w:val="left"/>
      </w:pPr>
      <w:r w:rsidRPr="005A2FA8">
        <w:rPr>
          <w:rFonts w:asciiTheme="majorBidi" w:hAnsiTheme="majorBidi" w:cstheme="majorBidi"/>
          <w:i/>
          <w:iCs/>
        </w:rPr>
        <w:t xml:space="preserve">Topic </w:t>
      </w:r>
      <w:r w:rsidR="008D17A0">
        <w:rPr>
          <w:rFonts w:asciiTheme="majorBidi" w:hAnsiTheme="majorBidi" w:cstheme="majorBidi"/>
          <w:i/>
          <w:iCs/>
        </w:rPr>
        <w:t>B:</w:t>
      </w:r>
      <w:r w:rsidRPr="005A2FA8">
        <w:rPr>
          <w:rFonts w:asciiTheme="majorBidi" w:hAnsiTheme="majorBidi" w:cstheme="majorBidi"/>
          <w:i/>
          <w:iCs/>
        </w:rPr>
        <w:t xml:space="preserve"> </w:t>
      </w:r>
      <w:r w:rsidR="00B778A7" w:rsidRPr="005A2FA8">
        <w:rPr>
          <w:rFonts w:asciiTheme="majorBidi" w:hAnsiTheme="majorBidi" w:cstheme="majorBidi"/>
          <w:i/>
          <w:iCs/>
        </w:rPr>
        <w:t>d</w:t>
      </w:r>
      <w:r w:rsidRPr="005A2FA8">
        <w:rPr>
          <w:rFonts w:asciiTheme="majorBidi" w:hAnsiTheme="majorBidi" w:cstheme="majorBidi"/>
          <w:i/>
          <w:iCs/>
        </w:rPr>
        <w:t xml:space="preserve">efining the unique values of </w:t>
      </w:r>
      <w:r w:rsidR="00836242">
        <w:rPr>
          <w:rFonts w:asciiTheme="majorBidi" w:hAnsiTheme="majorBidi" w:cstheme="majorBidi"/>
          <w:i/>
          <w:iCs/>
        </w:rPr>
        <w:t xml:space="preserve">the </w:t>
      </w:r>
      <w:r w:rsidR="00836242" w:rsidRPr="00836242">
        <w:rPr>
          <w:rFonts w:asciiTheme="majorBidi" w:hAnsiTheme="majorBidi" w:cstheme="majorBidi"/>
          <w:i/>
          <w:iCs/>
        </w:rPr>
        <w:t>Forest Ecosystem Restoration Initiative</w:t>
      </w:r>
    </w:p>
    <w:p w14:paraId="2D771D16" w14:textId="62539CCE" w:rsidR="0054685F" w:rsidRPr="005A2FA8" w:rsidRDefault="00E217A6" w:rsidP="00E6215A">
      <w:pPr>
        <w:pStyle w:val="CBDNormalNumber"/>
      </w:pPr>
      <w:r w:rsidRPr="005A2FA8">
        <w:t>The</w:t>
      </w:r>
      <w:r w:rsidR="00424515" w:rsidRPr="005A2FA8">
        <w:t xml:space="preserve"> key objective </w:t>
      </w:r>
      <w:r w:rsidR="00B2017F">
        <w:t xml:space="preserve">under topic B </w:t>
      </w:r>
      <w:r w:rsidR="00424515" w:rsidRPr="005A2FA8">
        <w:t xml:space="preserve">is to </w:t>
      </w:r>
      <w:r w:rsidR="00B07020" w:rsidRPr="005A2FA8">
        <w:t xml:space="preserve">identify the </w:t>
      </w:r>
      <w:r w:rsidR="001E34C7" w:rsidRPr="005A2FA8">
        <w:t xml:space="preserve">areas where FERI could </w:t>
      </w:r>
      <w:r w:rsidR="009E0DED">
        <w:t>make</w:t>
      </w:r>
      <w:r w:rsidR="009E0DED" w:rsidRPr="005A2FA8">
        <w:t xml:space="preserve"> </w:t>
      </w:r>
      <w:r w:rsidR="001E34C7" w:rsidRPr="005A2FA8">
        <w:t xml:space="preserve">the </w:t>
      </w:r>
      <w:r w:rsidR="00D5568A" w:rsidRPr="005A2FA8">
        <w:t>biggest impact</w:t>
      </w:r>
      <w:r w:rsidR="00670B8D" w:rsidRPr="005A2FA8">
        <w:t xml:space="preserve">, </w:t>
      </w:r>
      <w:r w:rsidR="00747AE4">
        <w:t xml:space="preserve">taking into </w:t>
      </w:r>
      <w:r w:rsidR="00670B8D" w:rsidRPr="005A2FA8">
        <w:t>consider</w:t>
      </w:r>
      <w:r w:rsidR="00747AE4">
        <w:t>ation</w:t>
      </w:r>
      <w:r w:rsidR="00670B8D" w:rsidRPr="005A2FA8">
        <w:t xml:space="preserve"> </w:t>
      </w:r>
      <w:r w:rsidR="00E65BAB" w:rsidRPr="005A2FA8">
        <w:t>the five-year timeline for de</w:t>
      </w:r>
      <w:r w:rsidR="00223A55" w:rsidRPr="005A2FA8">
        <w:t xml:space="preserve">livering the 2030 </w:t>
      </w:r>
      <w:r w:rsidR="00747AE4">
        <w:t>t</w:t>
      </w:r>
      <w:r w:rsidR="00223A55" w:rsidRPr="005A2FA8">
        <w:t>argets of the Framework</w:t>
      </w:r>
      <w:r w:rsidR="00D5568A" w:rsidRPr="005A2FA8">
        <w:t xml:space="preserve">. </w:t>
      </w:r>
    </w:p>
    <w:p w14:paraId="57A4E9D6" w14:textId="33DAEC1E" w:rsidR="0054685F" w:rsidRPr="005A2FA8" w:rsidRDefault="00747AE4" w:rsidP="00595986">
      <w:pPr>
        <w:pStyle w:val="CBDNormalNumber"/>
        <w:rPr>
          <w:rFonts w:asciiTheme="majorBidi" w:hAnsiTheme="majorBidi" w:cstheme="majorBidi"/>
          <w:sz w:val="20"/>
          <w:szCs w:val="20"/>
        </w:rPr>
      </w:pPr>
      <w:r>
        <w:t>Discussions</w:t>
      </w:r>
      <w:r w:rsidR="0054685F" w:rsidRPr="005A2FA8">
        <w:t xml:space="preserve"> will </w:t>
      </w:r>
      <w:r w:rsidR="006D0086">
        <w:t>begin</w:t>
      </w:r>
      <w:r w:rsidR="006D0086" w:rsidRPr="005A2FA8">
        <w:t xml:space="preserve"> </w:t>
      </w:r>
      <w:r w:rsidR="0054685F" w:rsidRPr="005A2FA8">
        <w:t xml:space="preserve">with </w:t>
      </w:r>
      <w:r>
        <w:t>a</w:t>
      </w:r>
      <w:r w:rsidRPr="005A2FA8">
        <w:t xml:space="preserve"> </w:t>
      </w:r>
      <w:r w:rsidR="007B01A3" w:rsidRPr="005A2FA8">
        <w:t xml:space="preserve">presentation </w:t>
      </w:r>
      <w:r w:rsidR="00DE2142" w:rsidRPr="005A2FA8">
        <w:t>by a representative of the Secretariat on</w:t>
      </w:r>
      <w:r w:rsidR="0088145D" w:rsidRPr="005A2FA8">
        <w:t xml:space="preserve"> </w:t>
      </w:r>
      <w:r w:rsidR="0054685F" w:rsidRPr="005A2FA8">
        <w:t xml:space="preserve">the interlinkages </w:t>
      </w:r>
      <w:r w:rsidR="006D0086">
        <w:t>between</w:t>
      </w:r>
      <w:r w:rsidR="006D0086" w:rsidRPr="005A2FA8">
        <w:t xml:space="preserve"> </w:t>
      </w:r>
      <w:r w:rsidR="0054685F" w:rsidRPr="005A2FA8">
        <w:t>forest</w:t>
      </w:r>
      <w:r w:rsidR="006D0086">
        <w:t>s</w:t>
      </w:r>
      <w:r w:rsidR="0054685F" w:rsidRPr="005A2FA8">
        <w:t xml:space="preserve"> and the </w:t>
      </w:r>
      <w:r w:rsidR="002703F7">
        <w:t xml:space="preserve">Framework </w:t>
      </w:r>
      <w:r w:rsidR="0054685F" w:rsidRPr="005A2FA8">
        <w:t xml:space="preserve">targets and </w:t>
      </w:r>
      <w:r w:rsidR="008A1A64">
        <w:t xml:space="preserve">on </w:t>
      </w:r>
      <w:r w:rsidR="006B74ED">
        <w:t xml:space="preserve">the </w:t>
      </w:r>
      <w:r w:rsidR="0054685F" w:rsidRPr="005A2FA8">
        <w:t>status of the strategic review and analysis of the programme of work on forest biodiversity</w:t>
      </w:r>
      <w:r w:rsidR="00B778A7" w:rsidRPr="005A2FA8">
        <w:t>,</w:t>
      </w:r>
      <w:r w:rsidR="003A7CEB" w:rsidRPr="005A2FA8">
        <w:rPr>
          <w:rStyle w:val="FootnoteReference"/>
        </w:rPr>
        <w:footnoteReference w:id="5"/>
      </w:r>
      <w:r w:rsidR="0054685F" w:rsidRPr="005A2FA8">
        <w:t xml:space="preserve"> as well as other relevant processes under the Convention.</w:t>
      </w:r>
      <w:r w:rsidR="00595986" w:rsidRPr="005A2FA8">
        <w:t xml:space="preserve"> </w:t>
      </w:r>
    </w:p>
    <w:p w14:paraId="2413A0D5" w14:textId="46FA7BC1" w:rsidR="007A561C" w:rsidRPr="005A2FA8" w:rsidRDefault="00AF1974" w:rsidP="00A718F0">
      <w:pPr>
        <w:pStyle w:val="CBDNormalNumber"/>
      </w:pPr>
      <w:r>
        <w:t xml:space="preserve">Taking </w:t>
      </w:r>
      <w:r w:rsidR="00FD5F6A" w:rsidRPr="005A2FA8">
        <w:t xml:space="preserve">the </w:t>
      </w:r>
      <w:r w:rsidR="00D328A5" w:rsidRPr="005A2FA8">
        <w:t>presentation</w:t>
      </w:r>
      <w:r>
        <w:t xml:space="preserve"> into account</w:t>
      </w:r>
      <w:r w:rsidR="00A718F0">
        <w:t>,</w:t>
      </w:r>
      <w:r w:rsidR="00D328A5" w:rsidRPr="005A2FA8">
        <w:t xml:space="preserve"> </w:t>
      </w:r>
      <w:r w:rsidR="00D5568A" w:rsidRPr="005A2FA8">
        <w:t xml:space="preserve">the participants </w:t>
      </w:r>
      <w:r w:rsidR="00EF6375" w:rsidRPr="005A2FA8">
        <w:t xml:space="preserve">will </w:t>
      </w:r>
      <w:r w:rsidR="00A718F0">
        <w:t xml:space="preserve">be invited to </w:t>
      </w:r>
      <w:r w:rsidR="00EF6375" w:rsidRPr="005A2FA8">
        <w:t xml:space="preserve">discuss the unique </w:t>
      </w:r>
      <w:r w:rsidR="00AD2C65">
        <w:t xml:space="preserve">added </w:t>
      </w:r>
      <w:r w:rsidR="00EF6375" w:rsidRPr="005A2FA8">
        <w:t xml:space="preserve">value of the Initiative </w:t>
      </w:r>
      <w:r w:rsidR="00CE533D" w:rsidRPr="005A2FA8">
        <w:t xml:space="preserve">compared </w:t>
      </w:r>
      <w:r w:rsidR="00A718F0">
        <w:t>with</w:t>
      </w:r>
      <w:r w:rsidR="00CE533D" w:rsidRPr="005A2FA8">
        <w:t xml:space="preserve"> other relevant global and regional forest restoration initiatives</w:t>
      </w:r>
      <w:r w:rsidR="00A718F0">
        <w:t>,</w:t>
      </w:r>
      <w:r w:rsidR="00CE533D" w:rsidRPr="005A2FA8">
        <w:t xml:space="preserve"> and how </w:t>
      </w:r>
      <w:r w:rsidR="00A718F0">
        <w:t xml:space="preserve">its </w:t>
      </w:r>
      <w:r w:rsidR="00AE0E1A" w:rsidRPr="005A2FA8">
        <w:t xml:space="preserve">features could be leveraged </w:t>
      </w:r>
      <w:r w:rsidR="00A206F6" w:rsidRPr="005A2FA8">
        <w:t xml:space="preserve">to achieve a bigger impact. </w:t>
      </w:r>
    </w:p>
    <w:p w14:paraId="2A5133E2" w14:textId="26B8AEF6" w:rsidR="00CD5BE9" w:rsidRPr="005A2FA8" w:rsidRDefault="00D047EF" w:rsidP="00E6215A">
      <w:pPr>
        <w:pStyle w:val="CBDNormalNumber"/>
      </w:pPr>
      <w:r w:rsidRPr="005A2FA8">
        <w:t>The representatives of global</w:t>
      </w:r>
      <w:r w:rsidR="00F307AC" w:rsidRPr="005A2FA8">
        <w:t xml:space="preserve"> and</w:t>
      </w:r>
      <w:r w:rsidRPr="005A2FA8">
        <w:t xml:space="preserve"> regional restoration </w:t>
      </w:r>
      <w:r w:rsidR="00F91B11" w:rsidRPr="005A2FA8">
        <w:t xml:space="preserve">initiatives and networks and </w:t>
      </w:r>
      <w:r w:rsidR="00FC4313">
        <w:t xml:space="preserve">of </w:t>
      </w:r>
      <w:r w:rsidR="00F91B11" w:rsidRPr="005A2FA8">
        <w:t xml:space="preserve">organizations with </w:t>
      </w:r>
      <w:r w:rsidR="00C569C9" w:rsidRPr="005A2FA8">
        <w:t xml:space="preserve">a </w:t>
      </w:r>
      <w:r w:rsidR="00F91B11" w:rsidRPr="005A2FA8">
        <w:t xml:space="preserve">forest restoration </w:t>
      </w:r>
      <w:r w:rsidR="00CD5BE9" w:rsidRPr="005A2FA8">
        <w:t>mandate</w:t>
      </w:r>
      <w:r w:rsidR="00FF75C2" w:rsidRPr="005A2FA8">
        <w:t xml:space="preserve">, including </w:t>
      </w:r>
      <w:r w:rsidR="00F50C90" w:rsidRPr="005A2FA8">
        <w:t xml:space="preserve">organizations representing </w:t>
      </w:r>
      <w:r w:rsidR="00FF75C2" w:rsidRPr="005A2FA8">
        <w:t>indigenous peoples and local communit</w:t>
      </w:r>
      <w:r w:rsidR="00F50C90" w:rsidRPr="005A2FA8">
        <w:t>ies</w:t>
      </w:r>
      <w:r w:rsidR="00F307AC" w:rsidRPr="005A2FA8">
        <w:t>,</w:t>
      </w:r>
      <w:r w:rsidR="00FF75C2" w:rsidRPr="005A2FA8">
        <w:t xml:space="preserve"> </w:t>
      </w:r>
      <w:r w:rsidR="00D9162D" w:rsidRPr="005A2FA8">
        <w:t xml:space="preserve">will be invited to </w:t>
      </w:r>
      <w:r w:rsidRPr="005A2FA8">
        <w:t xml:space="preserve">a panel </w:t>
      </w:r>
      <w:r w:rsidR="00480A82">
        <w:t xml:space="preserve">discussion </w:t>
      </w:r>
      <w:r w:rsidRPr="005A2FA8">
        <w:t xml:space="preserve">to share </w:t>
      </w:r>
      <w:r w:rsidR="00CD5BE9" w:rsidRPr="005A2FA8">
        <w:t xml:space="preserve">their experience </w:t>
      </w:r>
      <w:r w:rsidR="009C6355">
        <w:t xml:space="preserve">with </w:t>
      </w:r>
      <w:r w:rsidR="00CD5BE9" w:rsidRPr="005A2FA8">
        <w:t xml:space="preserve">forest restoration and </w:t>
      </w:r>
      <w:r w:rsidR="009C6355" w:rsidRPr="005A2FA8">
        <w:t xml:space="preserve">their </w:t>
      </w:r>
      <w:r w:rsidR="00CD5BE9" w:rsidRPr="005A2FA8">
        <w:t xml:space="preserve">views on </w:t>
      </w:r>
      <w:r w:rsidR="00845470" w:rsidRPr="005A2FA8">
        <w:t>the unique role that</w:t>
      </w:r>
      <w:r w:rsidR="008358D1" w:rsidRPr="005A2FA8">
        <w:t xml:space="preserve"> FERI could </w:t>
      </w:r>
      <w:r w:rsidR="00845470" w:rsidRPr="005A2FA8">
        <w:t xml:space="preserve">play. </w:t>
      </w:r>
      <w:r w:rsidR="00BB2CA5">
        <w:t>S</w:t>
      </w:r>
      <w:r w:rsidR="00A20535" w:rsidRPr="005A2FA8">
        <w:t>ynergies with other relevant regional and global initiatives and partners will be identified</w:t>
      </w:r>
      <w:r w:rsidR="00B329C4">
        <w:t>,</w:t>
      </w:r>
      <w:r w:rsidR="00A20535" w:rsidRPr="005A2FA8">
        <w:t xml:space="preserve"> </w:t>
      </w:r>
      <w:r w:rsidR="00B329C4">
        <w:t xml:space="preserve">with a focus </w:t>
      </w:r>
      <w:r w:rsidR="00A20535" w:rsidRPr="005A2FA8">
        <w:t>on the</w:t>
      </w:r>
      <w:r w:rsidR="00B329C4">
        <w:t>ir</w:t>
      </w:r>
      <w:r w:rsidR="00A20535" w:rsidRPr="005A2FA8">
        <w:t xml:space="preserve"> complementary value</w:t>
      </w:r>
      <w:r w:rsidR="00B329C4">
        <w:t>.</w:t>
      </w:r>
      <w:r w:rsidR="00A20535" w:rsidRPr="005A2FA8">
        <w:t xml:space="preserve"> </w:t>
      </w:r>
      <w:r w:rsidR="00B53F07" w:rsidRPr="005A2FA8">
        <w:t xml:space="preserve">During the follow-up discussion, </w:t>
      </w:r>
      <w:r w:rsidR="00E64662" w:rsidRPr="005A2FA8">
        <w:t>participants will</w:t>
      </w:r>
      <w:r w:rsidR="00D45A6A" w:rsidRPr="005A2FA8">
        <w:t xml:space="preserve"> </w:t>
      </w:r>
      <w:r w:rsidR="00C90901">
        <w:t xml:space="preserve">have the opportunity to </w:t>
      </w:r>
      <w:r w:rsidR="005031D3" w:rsidRPr="005A2FA8">
        <w:t xml:space="preserve">gain insight </w:t>
      </w:r>
      <w:r w:rsidR="00A41549" w:rsidRPr="005A2FA8">
        <w:t>into the unique role that FERI could play</w:t>
      </w:r>
      <w:r w:rsidR="00EB0B83" w:rsidRPr="005A2FA8">
        <w:t xml:space="preserve"> </w:t>
      </w:r>
      <w:r w:rsidR="00C90901">
        <w:t xml:space="preserve">and </w:t>
      </w:r>
      <w:r w:rsidR="00EB0B83" w:rsidRPr="005A2FA8">
        <w:t>the partnership</w:t>
      </w:r>
      <w:r w:rsidR="00C90901">
        <w:t>s</w:t>
      </w:r>
      <w:r w:rsidR="00EB0B83" w:rsidRPr="005A2FA8">
        <w:t xml:space="preserve"> </w:t>
      </w:r>
      <w:r w:rsidR="00C90901">
        <w:t xml:space="preserve">that </w:t>
      </w:r>
      <w:r w:rsidR="00EB0B83" w:rsidRPr="005A2FA8">
        <w:t>it could foster</w:t>
      </w:r>
      <w:r w:rsidR="00C90901">
        <w:t>,</w:t>
      </w:r>
      <w:r w:rsidR="00EB0B83" w:rsidRPr="005A2FA8">
        <w:t xml:space="preserve"> </w:t>
      </w:r>
      <w:r w:rsidR="00306992" w:rsidRPr="005A2FA8">
        <w:t xml:space="preserve">which could help to accelerate the implementation of the </w:t>
      </w:r>
      <w:r w:rsidR="00B267C5" w:rsidRPr="005A2FA8">
        <w:t>Framework</w:t>
      </w:r>
      <w:r w:rsidR="00306992" w:rsidRPr="005A2FA8">
        <w:t>.</w:t>
      </w:r>
    </w:p>
    <w:p w14:paraId="0F843CB0" w14:textId="0586F440" w:rsidR="00F13A93" w:rsidRPr="005A2FA8" w:rsidRDefault="00F13A93" w:rsidP="007A3882">
      <w:pPr>
        <w:pStyle w:val="CBDAgendaItem0"/>
      </w:pPr>
      <w:r w:rsidRPr="005A2FA8">
        <w:lastRenderedPageBreak/>
        <w:t xml:space="preserve">Item 6 </w:t>
      </w:r>
      <w:r w:rsidRPr="005A2FA8">
        <w:br/>
        <w:t xml:space="preserve">Whole-of-government and whole-of-society approach </w:t>
      </w:r>
    </w:p>
    <w:p w14:paraId="128E9194" w14:textId="58084BF1" w:rsidR="00571AA0" w:rsidRPr="005A2FA8" w:rsidRDefault="00571AA0" w:rsidP="00C71631">
      <w:pPr>
        <w:pStyle w:val="CBDNormalNumber"/>
      </w:pPr>
      <w:r w:rsidRPr="005A2FA8">
        <w:t xml:space="preserve">The objective of </w:t>
      </w:r>
      <w:r w:rsidR="00747540" w:rsidRPr="005A2FA8">
        <w:t xml:space="preserve">agenda item 6 </w:t>
      </w:r>
      <w:r w:rsidR="006C12D2">
        <w:t xml:space="preserve">is </w:t>
      </w:r>
      <w:r w:rsidRPr="005A2FA8">
        <w:t xml:space="preserve">to </w:t>
      </w:r>
      <w:r w:rsidR="004475B3" w:rsidRPr="005A2FA8">
        <w:t xml:space="preserve">deepen </w:t>
      </w:r>
      <w:r w:rsidR="006E684C">
        <w:t xml:space="preserve">the </w:t>
      </w:r>
      <w:r w:rsidR="004475B3" w:rsidRPr="005A2FA8">
        <w:t>understanding</w:t>
      </w:r>
      <w:r w:rsidR="00462AC6" w:rsidRPr="005A2FA8">
        <w:t xml:space="preserve"> of</w:t>
      </w:r>
      <w:r w:rsidRPr="005A2FA8">
        <w:t xml:space="preserve"> how the Initiative </w:t>
      </w:r>
      <w:r w:rsidR="00462AC6" w:rsidRPr="005A2FA8">
        <w:t>could integrate</w:t>
      </w:r>
      <w:r w:rsidRPr="005A2FA8">
        <w:t xml:space="preserve"> </w:t>
      </w:r>
      <w:r w:rsidR="00CB239D">
        <w:t xml:space="preserve">a </w:t>
      </w:r>
      <w:r w:rsidRPr="005A2FA8">
        <w:t>whole</w:t>
      </w:r>
      <w:r w:rsidR="00041164" w:rsidRPr="005A2FA8">
        <w:t>-</w:t>
      </w:r>
      <w:r w:rsidRPr="005A2FA8">
        <w:t>of</w:t>
      </w:r>
      <w:r w:rsidR="00041164" w:rsidRPr="005A2FA8">
        <w:t>-</w:t>
      </w:r>
      <w:r w:rsidRPr="005A2FA8">
        <w:t>government and whole</w:t>
      </w:r>
      <w:r w:rsidR="00041164" w:rsidRPr="005A2FA8">
        <w:t>-</w:t>
      </w:r>
      <w:r w:rsidRPr="005A2FA8">
        <w:t>of</w:t>
      </w:r>
      <w:r w:rsidR="00041164" w:rsidRPr="005A2FA8">
        <w:t>-</w:t>
      </w:r>
      <w:r w:rsidRPr="005A2FA8">
        <w:t>society approach</w:t>
      </w:r>
      <w:r w:rsidR="002378A5" w:rsidRPr="005A2FA8">
        <w:t xml:space="preserve">. </w:t>
      </w:r>
    </w:p>
    <w:p w14:paraId="672430F0" w14:textId="3F3340B4" w:rsidR="001406BA" w:rsidRPr="005A2FA8" w:rsidRDefault="00CB239D" w:rsidP="00C71631">
      <w:pPr>
        <w:pStyle w:val="CBDNormalNumber"/>
      </w:pPr>
      <w:r>
        <w:t>Discussions will be focussed on</w:t>
      </w:r>
      <w:r w:rsidR="007852B7" w:rsidRPr="005A2FA8">
        <w:t xml:space="preserve"> </w:t>
      </w:r>
      <w:r w:rsidR="00650AC4" w:rsidRPr="005A2FA8">
        <w:t>defining</w:t>
      </w:r>
      <w:r w:rsidR="007852B7" w:rsidRPr="005A2FA8">
        <w:t xml:space="preserve"> </w:t>
      </w:r>
      <w:r w:rsidR="00650AC4" w:rsidRPr="005A2FA8">
        <w:t xml:space="preserve">the </w:t>
      </w:r>
      <w:r w:rsidR="00B476A6" w:rsidRPr="005A2FA8">
        <w:t xml:space="preserve">role </w:t>
      </w:r>
      <w:r w:rsidR="00AB65A0" w:rsidRPr="005A2FA8">
        <w:t>that</w:t>
      </w:r>
      <w:r w:rsidR="00B476A6" w:rsidRPr="005A2FA8">
        <w:t xml:space="preserve"> </w:t>
      </w:r>
      <w:r w:rsidR="0067163F" w:rsidRPr="005A2FA8">
        <w:t>diverse stakeholder groups</w:t>
      </w:r>
      <w:r w:rsidR="00F71BE7" w:rsidRPr="005A2FA8">
        <w:t xml:space="preserve"> </w:t>
      </w:r>
      <w:r w:rsidR="00E91C03" w:rsidRPr="005A2FA8">
        <w:t>c</w:t>
      </w:r>
      <w:r w:rsidR="00650AC4" w:rsidRPr="005A2FA8">
        <w:t>ould play in the effective implementation of FERI</w:t>
      </w:r>
      <w:r w:rsidR="00081BD5" w:rsidRPr="005A2FA8">
        <w:t>.</w:t>
      </w:r>
      <w:r w:rsidR="00764023" w:rsidRPr="005A2FA8">
        <w:t xml:space="preserve"> </w:t>
      </w:r>
      <w:r w:rsidR="00031878" w:rsidRPr="005A2FA8">
        <w:t xml:space="preserve">Selected </w:t>
      </w:r>
      <w:r w:rsidR="00085B57" w:rsidRPr="005A2FA8">
        <w:t>participants</w:t>
      </w:r>
      <w:r w:rsidR="00031878" w:rsidRPr="005A2FA8">
        <w:t xml:space="preserve"> will be invited to participate in a panel discussion on</w:t>
      </w:r>
      <w:r w:rsidR="00C71631" w:rsidRPr="005A2FA8">
        <w:t xml:space="preserve"> stakeholder engagement</w:t>
      </w:r>
      <w:r w:rsidR="00264823" w:rsidRPr="005A2FA8">
        <w:t xml:space="preserve"> across the </w:t>
      </w:r>
      <w:r w:rsidR="005B5857">
        <w:t>public</w:t>
      </w:r>
      <w:r w:rsidR="005B5857" w:rsidRPr="005A2FA8">
        <w:t xml:space="preserve"> </w:t>
      </w:r>
      <w:r w:rsidR="00264823" w:rsidRPr="005A2FA8">
        <w:t xml:space="preserve">sector and </w:t>
      </w:r>
      <w:r w:rsidR="00E91C03" w:rsidRPr="005A2FA8">
        <w:t xml:space="preserve">civil </w:t>
      </w:r>
      <w:r w:rsidR="00264823" w:rsidRPr="005A2FA8">
        <w:t>society</w:t>
      </w:r>
      <w:r w:rsidR="00C71631" w:rsidRPr="005A2FA8">
        <w:t>.</w:t>
      </w:r>
      <w:r w:rsidR="00264823" w:rsidRPr="005A2FA8">
        <w:t xml:space="preserve"> </w:t>
      </w:r>
    </w:p>
    <w:p w14:paraId="00814DA8" w14:textId="282C51D0" w:rsidR="00C71631" w:rsidRPr="005A2FA8" w:rsidRDefault="00DE55AB" w:rsidP="00DE55AB">
      <w:pPr>
        <w:pStyle w:val="CBDNormalNumber"/>
      </w:pPr>
      <w:r>
        <w:t>P</w:t>
      </w:r>
      <w:r w:rsidR="00264823" w:rsidRPr="005A2FA8">
        <w:t xml:space="preserve">articipants will </w:t>
      </w:r>
      <w:r>
        <w:t xml:space="preserve">then </w:t>
      </w:r>
      <w:r w:rsidR="00E94FE6" w:rsidRPr="005A2FA8">
        <w:t>be invited</w:t>
      </w:r>
      <w:r w:rsidR="00A11E23" w:rsidRPr="005A2FA8">
        <w:t xml:space="preserve"> to </w:t>
      </w:r>
      <w:r>
        <w:t xml:space="preserve">share their thoughts </w:t>
      </w:r>
      <w:r w:rsidR="00264823" w:rsidRPr="005A2FA8">
        <w:t xml:space="preserve">on the </w:t>
      </w:r>
      <w:r w:rsidR="00A11E23" w:rsidRPr="005A2FA8">
        <w:t xml:space="preserve">insights </w:t>
      </w:r>
      <w:r>
        <w:t xml:space="preserve">provided </w:t>
      </w:r>
      <w:r w:rsidR="00A11E23" w:rsidRPr="005A2FA8">
        <w:t>by the panel speakers</w:t>
      </w:r>
      <w:r w:rsidR="00F06B55" w:rsidRPr="005A2FA8">
        <w:t xml:space="preserve"> and </w:t>
      </w:r>
      <w:r w:rsidR="00A11E23" w:rsidRPr="005A2FA8">
        <w:t>their views on stakeholder engagement and partnership</w:t>
      </w:r>
      <w:r w:rsidR="00517BD4">
        <w:t>-</w:t>
      </w:r>
      <w:r w:rsidR="00A11E23" w:rsidRPr="005A2FA8">
        <w:t>building</w:t>
      </w:r>
      <w:r w:rsidR="00517BD4">
        <w:t>,</w:t>
      </w:r>
      <w:r w:rsidR="00A11E23" w:rsidRPr="005A2FA8">
        <w:t xml:space="preserve"> with a view to</w:t>
      </w:r>
      <w:r w:rsidR="00814B9B">
        <w:t xml:space="preserve"> strengthening</w:t>
      </w:r>
      <w:r w:rsidR="00A11E23" w:rsidRPr="005A2FA8">
        <w:t xml:space="preserve"> </w:t>
      </w:r>
      <w:r w:rsidR="00517BD4">
        <w:t xml:space="preserve">the </w:t>
      </w:r>
      <w:r w:rsidR="00A11E23" w:rsidRPr="005A2FA8">
        <w:t xml:space="preserve">effective implementation of FERI. </w:t>
      </w:r>
    </w:p>
    <w:p w14:paraId="3455B22C" w14:textId="3E4B18D4" w:rsidR="008E2576" w:rsidRPr="005A2FA8" w:rsidRDefault="00D449AD" w:rsidP="007A3882">
      <w:pPr>
        <w:pStyle w:val="CBDAgendaItem0"/>
      </w:pPr>
      <w:r w:rsidRPr="005A2FA8">
        <w:t xml:space="preserve">Item </w:t>
      </w:r>
      <w:r w:rsidR="00F10CC8" w:rsidRPr="005A2FA8">
        <w:t>7</w:t>
      </w:r>
      <w:r w:rsidRPr="005A2FA8">
        <w:t xml:space="preserve"> </w:t>
      </w:r>
      <w:r w:rsidRPr="005A2FA8">
        <w:br/>
      </w:r>
      <w:r w:rsidR="00A46170" w:rsidRPr="005A2FA8">
        <w:t>O</w:t>
      </w:r>
      <w:r w:rsidR="00613553" w:rsidRPr="005A2FA8">
        <w:t>ther matters</w:t>
      </w:r>
    </w:p>
    <w:p w14:paraId="68B0CCF2" w14:textId="4C1CEF37" w:rsidR="00583DE2" w:rsidRPr="005A2FA8" w:rsidRDefault="00517BD4" w:rsidP="00990E70">
      <w:pPr>
        <w:pStyle w:val="CBDNormalNumber"/>
      </w:pPr>
      <w:r>
        <w:t>R</w:t>
      </w:r>
      <w:r w:rsidR="009F3691" w:rsidRPr="005A2FA8">
        <w:t xml:space="preserve">epresentatives of the Korea Forest Service will provide information </w:t>
      </w:r>
      <w:r w:rsidR="004202A4">
        <w:t>on</w:t>
      </w:r>
      <w:r w:rsidR="004202A4" w:rsidRPr="005A2FA8">
        <w:t xml:space="preserve"> </w:t>
      </w:r>
      <w:r w:rsidR="009F3691" w:rsidRPr="005A2FA8">
        <w:t xml:space="preserve">the excursion programme </w:t>
      </w:r>
      <w:r w:rsidR="007866BD">
        <w:t xml:space="preserve">scheduled </w:t>
      </w:r>
      <w:r w:rsidR="009F3691" w:rsidRPr="005A2FA8">
        <w:t xml:space="preserve">for the </w:t>
      </w:r>
      <w:r w:rsidR="00835511">
        <w:t>last</w:t>
      </w:r>
      <w:r w:rsidR="00835511" w:rsidRPr="005A2FA8">
        <w:t xml:space="preserve"> </w:t>
      </w:r>
      <w:r w:rsidR="009F3691" w:rsidRPr="005A2FA8">
        <w:t>day</w:t>
      </w:r>
      <w:r w:rsidR="00835511">
        <w:t xml:space="preserve"> of the </w:t>
      </w:r>
      <w:r w:rsidR="00835511" w:rsidRPr="005A2FA8">
        <w:t>workshop</w:t>
      </w:r>
      <w:r w:rsidR="009F3691" w:rsidRPr="005A2FA8">
        <w:t>.</w:t>
      </w:r>
      <w:r w:rsidR="008E2576" w:rsidRPr="005A2FA8">
        <w:t xml:space="preserve"> </w:t>
      </w:r>
    </w:p>
    <w:p w14:paraId="054A333A" w14:textId="39FB455F" w:rsidR="00BF4551" w:rsidRPr="005A2FA8" w:rsidRDefault="00583DE2" w:rsidP="00990E70">
      <w:pPr>
        <w:pStyle w:val="CBDNormalNumber"/>
        <w:ind w:left="568"/>
      </w:pPr>
      <w:r w:rsidRPr="005A2FA8">
        <w:t>P</w:t>
      </w:r>
      <w:r w:rsidR="00BF4551" w:rsidRPr="005A2FA8">
        <w:t xml:space="preserve">articipants will </w:t>
      </w:r>
      <w:r w:rsidRPr="005A2FA8">
        <w:t xml:space="preserve">be invited to </w:t>
      </w:r>
      <w:r w:rsidR="006B7C09">
        <w:t>bring up</w:t>
      </w:r>
      <w:r w:rsidR="006B7C09" w:rsidRPr="005A2FA8">
        <w:t xml:space="preserve"> </w:t>
      </w:r>
      <w:r w:rsidR="00BF4551" w:rsidRPr="005A2FA8">
        <w:t xml:space="preserve">any other </w:t>
      </w:r>
      <w:r w:rsidRPr="005A2FA8">
        <w:t>matter</w:t>
      </w:r>
      <w:r w:rsidR="00FF6025">
        <w:t>s</w:t>
      </w:r>
      <w:r w:rsidR="00BF4551" w:rsidRPr="005A2FA8">
        <w:t xml:space="preserve"> </w:t>
      </w:r>
      <w:r w:rsidR="00FF6025">
        <w:t>of relevance to the workshop</w:t>
      </w:r>
      <w:r w:rsidR="003E16A2" w:rsidRPr="005A2FA8">
        <w:t xml:space="preserve">. </w:t>
      </w:r>
    </w:p>
    <w:p w14:paraId="4E137D91" w14:textId="6A0F230F" w:rsidR="00990E70" w:rsidRPr="005A2FA8" w:rsidRDefault="00990E70" w:rsidP="007A3882">
      <w:pPr>
        <w:pStyle w:val="CBDAgendaItem0"/>
      </w:pPr>
      <w:r w:rsidRPr="005A2FA8">
        <w:t>Item 8</w:t>
      </w:r>
      <w:r w:rsidRPr="005A2FA8">
        <w:br/>
        <w:t>Closure of the workshop</w:t>
      </w:r>
    </w:p>
    <w:p w14:paraId="31245381" w14:textId="7ADFEB57" w:rsidR="00D25552" w:rsidRPr="005A2FA8" w:rsidRDefault="00D25552" w:rsidP="00583DE2">
      <w:pPr>
        <w:pStyle w:val="CBDNormalNumber"/>
        <w:ind w:left="568"/>
      </w:pPr>
      <w:r w:rsidRPr="005A2FA8">
        <w:t xml:space="preserve">Participants will be invited to review a summary of the key areas and priorities </w:t>
      </w:r>
      <w:r w:rsidR="006B7C09">
        <w:t xml:space="preserve">identified during </w:t>
      </w:r>
      <w:r w:rsidRPr="005A2FA8">
        <w:t>the presentations, discussions and group exercises</w:t>
      </w:r>
      <w:r w:rsidR="00FF6025">
        <w:t>.</w:t>
      </w:r>
    </w:p>
    <w:p w14:paraId="6D206999" w14:textId="7B5465CF" w:rsidR="008E2576" w:rsidRPr="005A2FA8" w:rsidRDefault="008E2576" w:rsidP="00583DE2">
      <w:pPr>
        <w:pStyle w:val="CBDNormalNumber"/>
        <w:ind w:left="568"/>
      </w:pPr>
      <w:r w:rsidRPr="005A2FA8">
        <w:t xml:space="preserve">Brief closing remarks </w:t>
      </w:r>
      <w:r w:rsidR="00E41840" w:rsidRPr="005A2FA8">
        <w:t xml:space="preserve">will be provided </w:t>
      </w:r>
      <w:r w:rsidRPr="005A2FA8">
        <w:t>by representatives of the Korea Forest Service and the Secretariat</w:t>
      </w:r>
      <w:r w:rsidR="00E71A1A">
        <w:t>.</w:t>
      </w:r>
    </w:p>
    <w:p w14:paraId="0F7FF6FD" w14:textId="7EEEFEB7" w:rsidR="008E2576" w:rsidRPr="005A2FA8" w:rsidRDefault="008E2576" w:rsidP="008E2576">
      <w:pPr>
        <w:pStyle w:val="CBDNormalNumber"/>
      </w:pPr>
      <w:r w:rsidRPr="005A2FA8">
        <w:t xml:space="preserve">The workshop is scheduled to be closed at </w:t>
      </w:r>
      <w:r w:rsidR="00E71A1A">
        <w:t>noon</w:t>
      </w:r>
      <w:r w:rsidRPr="005A2FA8">
        <w:t xml:space="preserve"> on 28 August, after a field visit </w:t>
      </w:r>
      <w:r w:rsidR="00E3608D" w:rsidRPr="005A2FA8">
        <w:t xml:space="preserve">to the National Institute of Forest Science </w:t>
      </w:r>
      <w:r w:rsidRPr="005A2FA8">
        <w:t>organized by the Korea Forest Service.</w:t>
      </w:r>
    </w:p>
    <w:p w14:paraId="3FB40CFA" w14:textId="77777777" w:rsidR="00990E70" w:rsidRPr="005A2FA8" w:rsidRDefault="00990E70" w:rsidP="003C5080">
      <w:pPr>
        <w:pStyle w:val="CBDNormalNumber"/>
        <w:numPr>
          <w:ilvl w:val="0"/>
          <w:numId w:val="0"/>
        </w:numPr>
        <w:ind w:left="567"/>
        <w:jc w:val="left"/>
      </w:pPr>
    </w:p>
    <w:p w14:paraId="3D7EAD89" w14:textId="77777777" w:rsidR="00990E70" w:rsidRPr="005A2FA8" w:rsidRDefault="00990E70" w:rsidP="003C5080">
      <w:pPr>
        <w:pStyle w:val="CBDNormalNumber"/>
        <w:numPr>
          <w:ilvl w:val="0"/>
          <w:numId w:val="0"/>
        </w:numPr>
        <w:ind w:left="567"/>
        <w:jc w:val="left"/>
        <w:sectPr w:rsidR="00990E70" w:rsidRPr="005A2FA8" w:rsidSect="00F50A25">
          <w:headerReference w:type="even" r:id="rId15"/>
          <w:headerReference w:type="default" r:id="rId16"/>
          <w:footerReference w:type="even" r:id="rId17"/>
          <w:footerReference w:type="default" r:id="rId18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5F85D63E" w14:textId="77777777" w:rsidR="006A2DCA" w:rsidRPr="005A2FA8" w:rsidRDefault="006A2DCA" w:rsidP="006A2DCA">
      <w:pPr>
        <w:pStyle w:val="CBDAnnex"/>
        <w:spacing w:after="120"/>
        <w:rPr>
          <w:snapToGrid w:val="0"/>
          <w:szCs w:val="28"/>
        </w:rPr>
      </w:pPr>
      <w:r w:rsidRPr="005A2FA8">
        <w:lastRenderedPageBreak/>
        <w:t>Annex</w:t>
      </w:r>
    </w:p>
    <w:p w14:paraId="2C78F6D2" w14:textId="77777777" w:rsidR="006A2DCA" w:rsidRPr="005A2FA8" w:rsidRDefault="006A2DCA" w:rsidP="006A2DCA">
      <w:pPr>
        <w:pStyle w:val="CBDAnnex"/>
        <w:rPr>
          <w:snapToGrid w:val="0"/>
        </w:rPr>
      </w:pPr>
      <w:r w:rsidRPr="005A2FA8">
        <w:rPr>
          <w:snapToGrid w:val="0"/>
        </w:rPr>
        <w:t>Proposed organization of work</w:t>
      </w:r>
    </w:p>
    <w:tbl>
      <w:tblPr>
        <w:tblStyle w:val="TableGrid"/>
        <w:tblW w:w="496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1842"/>
        <w:gridCol w:w="7454"/>
      </w:tblGrid>
      <w:tr w:rsidR="005C68D8" w:rsidRPr="005A2FA8" w14:paraId="55BE335C" w14:textId="77777777" w:rsidTr="001C4A26">
        <w:trPr>
          <w:tblHeader/>
        </w:trPr>
        <w:tc>
          <w:tcPr>
            <w:tcW w:w="991" w:type="pct"/>
            <w:tcBorders>
              <w:top w:val="single" w:sz="4" w:space="0" w:color="auto"/>
              <w:bottom w:val="single" w:sz="12" w:space="0" w:color="auto"/>
            </w:tcBorders>
            <w:hideMark/>
          </w:tcPr>
          <w:p w14:paraId="37A19827" w14:textId="77777777" w:rsidR="00110608" w:rsidRPr="005A2FA8" w:rsidRDefault="00110608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Time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12" w:space="0" w:color="auto"/>
            </w:tcBorders>
            <w:hideMark/>
          </w:tcPr>
          <w:p w14:paraId="186AD6C6" w14:textId="550C4FBF" w:rsidR="00110608" w:rsidRPr="005A2FA8" w:rsidRDefault="00110608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Agenda item</w:t>
            </w:r>
          </w:p>
        </w:tc>
      </w:tr>
      <w:tr w:rsidR="006A2DCA" w:rsidRPr="005A2FA8" w14:paraId="32FE9D7F" w14:textId="77777777" w:rsidTr="001C4A26">
        <w:tc>
          <w:tcPr>
            <w:tcW w:w="5000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C52A8F" w14:textId="328B7668" w:rsidR="006A2DCA" w:rsidRPr="005A2FA8" w:rsidRDefault="002F6D6F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Tuesday</w:t>
            </w:r>
            <w:r w:rsidR="006A2DCA"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="00561EAB"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26 </w:t>
            </w:r>
            <w:r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August</w:t>
            </w:r>
            <w:r w:rsidR="006A2DCA"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2025</w:t>
            </w:r>
          </w:p>
        </w:tc>
      </w:tr>
      <w:tr w:rsidR="005C68D8" w:rsidRPr="005A2FA8" w14:paraId="0FAEB4CF" w14:textId="77777777" w:rsidTr="001C4A26">
        <w:trPr>
          <w:trHeight w:val="56"/>
        </w:trPr>
        <w:tc>
          <w:tcPr>
            <w:tcW w:w="991" w:type="pct"/>
            <w:tcBorders>
              <w:top w:val="single" w:sz="4" w:space="0" w:color="auto"/>
            </w:tcBorders>
            <w:hideMark/>
          </w:tcPr>
          <w:p w14:paraId="6CECDA30" w14:textId="470B576D" w:rsidR="00110608" w:rsidRPr="005A2FA8" w:rsidRDefault="00110608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9.30–10 a.m.</w:t>
            </w:r>
          </w:p>
        </w:tc>
        <w:tc>
          <w:tcPr>
            <w:tcW w:w="4009" w:type="pct"/>
            <w:tcBorders>
              <w:top w:val="single" w:sz="4" w:space="0" w:color="auto"/>
            </w:tcBorders>
            <w:hideMark/>
          </w:tcPr>
          <w:p w14:paraId="7A3CF5CD" w14:textId="5A1B81F0" w:rsidR="00110608" w:rsidRPr="005A2FA8" w:rsidRDefault="00110608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Registration</w:t>
            </w:r>
          </w:p>
        </w:tc>
      </w:tr>
      <w:tr w:rsidR="005C68D8" w:rsidRPr="005A2FA8" w14:paraId="4E2875EA" w14:textId="77777777" w:rsidTr="001C4A26">
        <w:trPr>
          <w:trHeight w:val="380"/>
        </w:trPr>
        <w:tc>
          <w:tcPr>
            <w:tcW w:w="991" w:type="pct"/>
            <w:hideMark/>
          </w:tcPr>
          <w:p w14:paraId="3C5B1C13" w14:textId="19159CAD" w:rsidR="00110608" w:rsidRPr="005A2FA8" w:rsidRDefault="00110608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10–11</w:t>
            </w:r>
            <w:r w:rsidR="00E67BBC" w:rsidRPr="005A2FA8">
              <w:rPr>
                <w:rFonts w:asciiTheme="majorBidi" w:hAnsiTheme="majorBidi" w:cstheme="majorBidi"/>
                <w:sz w:val="20"/>
                <w:szCs w:val="20"/>
              </w:rPr>
              <w:t>.30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a.m.</w:t>
            </w:r>
          </w:p>
        </w:tc>
        <w:tc>
          <w:tcPr>
            <w:tcW w:w="4009" w:type="pct"/>
            <w:hideMark/>
          </w:tcPr>
          <w:p w14:paraId="7E5997FB" w14:textId="1A214A3D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Item 1. Opening of the workshop</w:t>
            </w:r>
          </w:p>
        </w:tc>
      </w:tr>
      <w:tr w:rsidR="005C68D8" w:rsidRPr="005A2FA8" w14:paraId="3D3D4A64" w14:textId="77777777" w:rsidTr="001C4A26">
        <w:trPr>
          <w:trHeight w:val="20"/>
        </w:trPr>
        <w:tc>
          <w:tcPr>
            <w:tcW w:w="991" w:type="pct"/>
            <w:tcBorders>
              <w:top w:val="single" w:sz="4" w:space="0" w:color="auto"/>
            </w:tcBorders>
          </w:tcPr>
          <w:p w14:paraId="331BCE61" w14:textId="04AC13B3" w:rsidR="00110608" w:rsidRPr="005A2FA8" w:rsidRDefault="00110608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11.</w:t>
            </w:r>
            <w:r w:rsidR="003313DE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0–11.45</w:t>
            </w:r>
            <w:r w:rsidR="00273DB8" w:rsidRPr="005A2FA8">
              <w:rPr>
                <w:rFonts w:asciiTheme="majorBidi" w:hAnsiTheme="majorBidi" w:cstheme="majorBidi"/>
                <w:sz w:val="20"/>
                <w:szCs w:val="20"/>
              </w:rPr>
              <w:t> 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a.m.</w:t>
            </w:r>
          </w:p>
        </w:tc>
        <w:tc>
          <w:tcPr>
            <w:tcW w:w="4009" w:type="pct"/>
            <w:tcBorders>
              <w:top w:val="single" w:sz="4" w:space="0" w:color="auto"/>
            </w:tcBorders>
          </w:tcPr>
          <w:p w14:paraId="5AA313D9" w14:textId="3A698C75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Item 2. Workshop objectives, methodology and expected outcomes</w:t>
            </w:r>
          </w:p>
        </w:tc>
      </w:tr>
      <w:tr w:rsidR="005C68D8" w:rsidRPr="005A2FA8" w14:paraId="13CD1377" w14:textId="77777777" w:rsidTr="001C4A26">
        <w:trPr>
          <w:trHeight w:val="20"/>
        </w:trPr>
        <w:tc>
          <w:tcPr>
            <w:tcW w:w="991" w:type="pct"/>
            <w:tcBorders>
              <w:bottom w:val="single" w:sz="4" w:space="0" w:color="auto"/>
            </w:tcBorders>
          </w:tcPr>
          <w:p w14:paraId="04873C1F" w14:textId="3800655B" w:rsidR="00110608" w:rsidRPr="005A2FA8" w:rsidRDefault="00110608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11.45 a.m.–12.45 p.m.</w:t>
            </w:r>
          </w:p>
        </w:tc>
        <w:tc>
          <w:tcPr>
            <w:tcW w:w="4009" w:type="pct"/>
            <w:tcBorders>
              <w:bottom w:val="single" w:sz="4" w:space="0" w:color="auto"/>
            </w:tcBorders>
          </w:tcPr>
          <w:p w14:paraId="2EEEA217" w14:textId="3C1A37CE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Item 3. Overview of 10 years of implementation of the Forest Ecosystem Restoration Initiative</w:t>
            </w:r>
          </w:p>
        </w:tc>
      </w:tr>
      <w:tr w:rsidR="005A2FA8" w:rsidRPr="005A2FA8" w14:paraId="6998C9AE" w14:textId="77777777" w:rsidTr="001C4A26">
        <w:trPr>
          <w:trHeight w:val="380"/>
        </w:trPr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81F467" w14:textId="79C71B0F" w:rsidR="000F01B2" w:rsidRPr="005A2FA8" w:rsidRDefault="00BE54CC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0F01B2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820AAD" w:rsidRPr="005A2FA8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="000F01B2" w:rsidRPr="005A2FA8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="005F5CEC" w:rsidRPr="005A2FA8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8B784D"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08A02C3" w14:textId="2C6DCF76" w:rsidR="000F01B2" w:rsidRPr="005A2FA8" w:rsidRDefault="00BE54CC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Lunch</w:t>
            </w:r>
            <w:r w:rsidR="000F01B2"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break</w:t>
            </w:r>
          </w:p>
        </w:tc>
      </w:tr>
      <w:tr w:rsidR="005C68D8" w:rsidRPr="005A2FA8" w14:paraId="616F802C" w14:textId="77777777" w:rsidTr="001C4A26">
        <w:trPr>
          <w:trHeight w:val="20"/>
        </w:trPr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6DB83E" w14:textId="247DEBB2" w:rsidR="00110608" w:rsidRPr="005A2FA8" w:rsidRDefault="00E12AE4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="008B784D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 w:rsidR="008B784D"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6C5116" w14:textId="56DC9168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Item 3 (</w:t>
            </w: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5A2FA8" w:rsidRPr="005A2FA8" w14:paraId="34667F46" w14:textId="77777777" w:rsidTr="001C4A26">
        <w:trPr>
          <w:trHeight w:val="20"/>
        </w:trPr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0D950742" w14:textId="5A2CD097" w:rsidR="00D97418" w:rsidRPr="005A2FA8" w:rsidRDefault="00AF4BA3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165F34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8B6818" w:rsidRPr="005A2FA8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 w:rsidR="00D97418" w:rsidRPr="005A2FA8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8B681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6824D4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8B6818" w:rsidRPr="005A2FA8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29441857" w14:textId="5C82D05F" w:rsidR="00D97418" w:rsidRPr="005A2FA8" w:rsidRDefault="00E43C60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</w:t>
            </w:r>
            <w:r w:rsidR="00D97418"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break </w:t>
            </w:r>
          </w:p>
        </w:tc>
      </w:tr>
      <w:tr w:rsidR="005C68D8" w:rsidRPr="005A2FA8" w14:paraId="681E4260" w14:textId="77777777" w:rsidTr="001C4A26">
        <w:trPr>
          <w:trHeight w:val="218"/>
        </w:trPr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2D66B6" w14:textId="0869C5F7" w:rsidR="00110608" w:rsidRPr="005A2FA8" w:rsidRDefault="00AF4BA3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351152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0–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5 p.m.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</w:tcPr>
          <w:p w14:paraId="195EE259" w14:textId="127C0857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Item 4. Threats to forest biodiversity and key pathways to </w:t>
            </w:r>
            <w:r w:rsidR="00E819B6"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conservation and sustainable management of forests </w:t>
            </w:r>
          </w:p>
        </w:tc>
      </w:tr>
      <w:tr w:rsidR="00D97418" w:rsidRPr="005A2FA8" w14:paraId="1E73DA6C" w14:textId="77777777" w:rsidTr="001C4A26">
        <w:trPr>
          <w:trHeight w:val="284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F7C600" w14:textId="18B71B8E" w:rsidR="00D97418" w:rsidRPr="005A2FA8" w:rsidRDefault="000A1C1F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Wednesday</w:t>
            </w:r>
            <w:r w:rsidR="00D97418"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27</w:t>
            </w:r>
            <w:r w:rsidR="00D97418"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August</w:t>
            </w:r>
            <w:r w:rsidR="00D97418"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2025</w:t>
            </w:r>
          </w:p>
        </w:tc>
      </w:tr>
      <w:tr w:rsidR="005C68D8" w:rsidRPr="005A2FA8" w14:paraId="7ED767E7" w14:textId="77777777" w:rsidTr="001C4A26">
        <w:trPr>
          <w:trHeight w:val="556"/>
        </w:trPr>
        <w:tc>
          <w:tcPr>
            <w:tcW w:w="991" w:type="pct"/>
          </w:tcPr>
          <w:p w14:paraId="3BEB6B75" w14:textId="71B30391" w:rsidR="00110608" w:rsidRPr="005A2FA8" w:rsidRDefault="00110608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9–10.40</w:t>
            </w:r>
            <w:r w:rsidR="00AF4BA3"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a.m.</w:t>
            </w:r>
          </w:p>
        </w:tc>
        <w:tc>
          <w:tcPr>
            <w:tcW w:w="4009" w:type="pct"/>
          </w:tcPr>
          <w:p w14:paraId="26D61B05" w14:textId="22245276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Item 5. Aligning the Forest Ecosystem Restoration Initiative with the Kunming-Montreal Global Biodiversity Framework</w:t>
            </w:r>
          </w:p>
        </w:tc>
      </w:tr>
      <w:tr w:rsidR="005A2FA8" w:rsidRPr="005A2FA8" w14:paraId="5EB9A68E" w14:textId="77777777" w:rsidTr="001C4A26"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25CA6FF9" w14:textId="5C9C35BE" w:rsidR="00D97418" w:rsidRPr="005A2FA8" w:rsidRDefault="00D97418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DE423E" w:rsidRPr="005A2FA8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C12810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DE423E" w:rsidRPr="005A2FA8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C12810" w:rsidRPr="005A2FA8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–11 a.m.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62367880" w14:textId="77777777" w:rsidR="00D97418" w:rsidRPr="005A2FA8" w:rsidRDefault="00D97418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5C68D8" w:rsidRPr="005A2FA8" w14:paraId="4727C491" w14:textId="77777777" w:rsidTr="001C4A26">
        <w:trPr>
          <w:trHeight w:val="380"/>
        </w:trPr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37908C" w14:textId="01DA8ADF" w:rsidR="00110608" w:rsidRPr="005A2FA8" w:rsidRDefault="00110608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="001E4AA1"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a.m.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–12.30</w:t>
            </w:r>
            <w:r w:rsidR="00165F34" w:rsidRPr="005A2FA8">
              <w:rPr>
                <w:rFonts w:asciiTheme="majorBidi" w:hAnsiTheme="majorBidi" w:cstheme="majorBidi"/>
                <w:sz w:val="20"/>
                <w:szCs w:val="20"/>
              </w:rPr>
              <w:t> </w:t>
            </w:r>
            <w:r w:rsidR="001E4AA1" w:rsidRPr="005A2FA8">
              <w:rPr>
                <w:rFonts w:asciiTheme="majorBidi" w:hAnsiTheme="majorBidi" w:cstheme="majorBidi"/>
                <w:sz w:val="20"/>
                <w:szCs w:val="20"/>
              </w:rPr>
              <w:t>p.m.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3EFAC8" w14:textId="115EFE81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Item 5 (</w:t>
            </w: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5A2FA8" w:rsidRPr="005A2FA8" w14:paraId="2D002AC2" w14:textId="77777777" w:rsidTr="001C4A26"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5BACB688" w14:textId="0F434C77" w:rsidR="00D97418" w:rsidRPr="005A2FA8" w:rsidRDefault="00D97418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12.</w:t>
            </w:r>
            <w:r w:rsidR="00E6319E" w:rsidRPr="005A2FA8">
              <w:rPr>
                <w:rFonts w:asciiTheme="majorBidi" w:hAnsiTheme="majorBidi" w:cstheme="majorBidi"/>
                <w:sz w:val="20"/>
                <w:szCs w:val="20"/>
              </w:rPr>
              <w:t>30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="007230B0" w:rsidRPr="005A2FA8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="00AD54CB" w:rsidRPr="005A2FA8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="001E4AA1"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0BE360AB" w14:textId="77777777" w:rsidR="00D97418" w:rsidRPr="005A2FA8" w:rsidRDefault="00D97418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Lunch break</w:t>
            </w:r>
          </w:p>
        </w:tc>
      </w:tr>
      <w:tr w:rsidR="0005350A" w:rsidRPr="005A2FA8" w14:paraId="5919D258" w14:textId="77777777" w:rsidTr="001C4A26">
        <w:trPr>
          <w:trHeight w:val="393"/>
        </w:trPr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A751583" w14:textId="764182E5" w:rsidR="00110608" w:rsidRPr="005A2FA8" w:rsidRDefault="00110608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="00692C30" w:rsidRPr="005A2FA8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="001E4AA1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692C30" w:rsidRPr="005A2FA8">
              <w:rPr>
                <w:rFonts w:asciiTheme="majorBidi" w:hAnsiTheme="majorBidi" w:cstheme="majorBidi"/>
                <w:sz w:val="20"/>
                <w:szCs w:val="20"/>
              </w:rPr>
              <w:t>.15</w:t>
            </w:r>
            <w:r w:rsidR="001E4AA1"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438A35" w14:textId="3E166671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Item 5 (</w:t>
            </w: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5A2FA8" w:rsidRPr="005A2FA8" w14:paraId="4645C4AE" w14:textId="77777777" w:rsidTr="001C4A26"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4EA7518F" w14:textId="10E40D11" w:rsidR="00D97418" w:rsidRPr="005A2FA8" w:rsidRDefault="00217F0C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BD7397" w:rsidRPr="005A2FA8">
              <w:rPr>
                <w:rFonts w:asciiTheme="majorBidi" w:hAnsiTheme="majorBidi" w:cstheme="majorBidi"/>
                <w:sz w:val="20"/>
                <w:szCs w:val="20"/>
              </w:rPr>
              <w:t>.15</w:t>
            </w:r>
            <w:r w:rsidR="00D97418" w:rsidRPr="005A2FA8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D9741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BD7397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295EAE" w:rsidRPr="005A2FA8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3F0C1C1" w14:textId="77777777" w:rsidR="00D97418" w:rsidRPr="005A2FA8" w:rsidRDefault="00D97418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5C68D8" w:rsidRPr="005A2FA8" w14:paraId="705D83E0" w14:textId="77777777" w:rsidTr="001C4A26">
        <w:trPr>
          <w:trHeight w:val="434"/>
        </w:trPr>
        <w:tc>
          <w:tcPr>
            <w:tcW w:w="991" w:type="pct"/>
            <w:tcBorders>
              <w:top w:val="single" w:sz="4" w:space="0" w:color="auto"/>
            </w:tcBorders>
            <w:hideMark/>
          </w:tcPr>
          <w:p w14:paraId="7D97308F" w14:textId="4CE527C9" w:rsidR="00110608" w:rsidRPr="005A2FA8" w:rsidRDefault="00217F0C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6F755F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0–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6F755F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4009" w:type="pct"/>
            <w:tcBorders>
              <w:top w:val="single" w:sz="4" w:space="0" w:color="auto"/>
            </w:tcBorders>
          </w:tcPr>
          <w:p w14:paraId="21771496" w14:textId="08C240D3" w:rsidR="00110608" w:rsidRPr="005A2FA8" w:rsidRDefault="00110608" w:rsidP="001C4A26">
            <w:pPr>
              <w:spacing w:before="40" w:after="80"/>
              <w:ind w:left="81" w:right="48"/>
              <w:jc w:val="left"/>
              <w:rPr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Item 6. Whole-of-government and whole-of-society approach </w:t>
            </w:r>
          </w:p>
        </w:tc>
      </w:tr>
      <w:tr w:rsidR="005C68D8" w:rsidRPr="005A2FA8" w14:paraId="089F61F4" w14:textId="77777777" w:rsidTr="001C4A26">
        <w:trPr>
          <w:trHeight w:val="351"/>
        </w:trPr>
        <w:tc>
          <w:tcPr>
            <w:tcW w:w="991" w:type="pct"/>
          </w:tcPr>
          <w:p w14:paraId="1A9020D1" w14:textId="0DE93F33" w:rsidR="00110608" w:rsidRPr="005A2FA8" w:rsidRDefault="00217F0C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DD7645" w:rsidRPr="005A2FA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0–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DD7645" w:rsidRPr="005A2FA8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4009" w:type="pct"/>
          </w:tcPr>
          <w:p w14:paraId="26398B3D" w14:textId="60EE07F8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Item 7. Other matters</w:t>
            </w:r>
          </w:p>
        </w:tc>
      </w:tr>
      <w:tr w:rsidR="005C68D8" w:rsidRPr="005A2FA8" w14:paraId="701949B0" w14:textId="77777777" w:rsidTr="001C4A26">
        <w:trPr>
          <w:trHeight w:val="314"/>
        </w:trPr>
        <w:tc>
          <w:tcPr>
            <w:tcW w:w="991" w:type="pct"/>
          </w:tcPr>
          <w:p w14:paraId="6E45F446" w14:textId="69808223" w:rsidR="00110608" w:rsidRPr="005A2FA8" w:rsidRDefault="00217F0C" w:rsidP="001C4A26">
            <w:pPr>
              <w:spacing w:before="40" w:after="8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B76034" w:rsidRPr="005A2FA8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110608" w:rsidRPr="005A2FA8">
              <w:rPr>
                <w:rFonts w:asciiTheme="majorBidi" w:hAnsiTheme="majorBidi" w:cstheme="majorBidi"/>
                <w:sz w:val="20"/>
                <w:szCs w:val="20"/>
              </w:rPr>
              <w:t>0–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B76034" w:rsidRPr="005A2FA8">
              <w:rPr>
                <w:rFonts w:asciiTheme="majorBidi" w:hAnsiTheme="majorBidi" w:cstheme="majorBidi"/>
                <w:sz w:val="20"/>
                <w:szCs w:val="20"/>
              </w:rPr>
              <w:t>.15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4009" w:type="pct"/>
          </w:tcPr>
          <w:p w14:paraId="35D60F64" w14:textId="53146EE0" w:rsidR="00110608" w:rsidRPr="005A2FA8" w:rsidRDefault="00110608" w:rsidP="001C4A26">
            <w:pPr>
              <w:tabs>
                <w:tab w:val="clear" w:pos="567"/>
              </w:tabs>
              <w:spacing w:before="40" w:after="80"/>
              <w:ind w:left="8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iCs/>
                <w:sz w:val="20"/>
                <w:szCs w:val="20"/>
              </w:rPr>
              <w:t>Item 8. Closure of the workshop</w:t>
            </w:r>
          </w:p>
        </w:tc>
      </w:tr>
      <w:tr w:rsidR="000A1C1F" w:rsidRPr="005A2FA8" w14:paraId="0D1C79B2" w14:textId="77777777" w:rsidTr="001C4A26">
        <w:trPr>
          <w:trHeight w:val="284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9BD3E2" w14:textId="345AC9E9" w:rsidR="000A1C1F" w:rsidRPr="005A2FA8" w:rsidRDefault="000A1C1F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Thursday, 28 August 2025</w:t>
            </w:r>
          </w:p>
        </w:tc>
      </w:tr>
      <w:tr w:rsidR="005C68D8" w:rsidRPr="005A2FA8" w14:paraId="03E11500" w14:textId="77777777" w:rsidTr="001C4A26">
        <w:trPr>
          <w:trHeight w:val="302"/>
        </w:trPr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75470E" w14:textId="40CFAD43" w:rsidR="00110608" w:rsidRPr="005A2FA8" w:rsidRDefault="00110608" w:rsidP="001C4A26">
            <w:pPr>
              <w:spacing w:before="40" w:after="8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217F0C"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 a.m.</w:t>
            </w:r>
            <w:r w:rsidRPr="005A2FA8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="00AA7103" w:rsidRPr="005A2FA8">
              <w:rPr>
                <w:rFonts w:asciiTheme="majorBidi" w:hAnsiTheme="majorBidi" w:cstheme="majorBidi"/>
                <w:sz w:val="20"/>
                <w:szCs w:val="20"/>
              </w:rPr>
              <w:t>noon</w:t>
            </w:r>
          </w:p>
        </w:tc>
        <w:tc>
          <w:tcPr>
            <w:tcW w:w="400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C223B9" w14:textId="035DB3F4" w:rsidR="00110608" w:rsidRPr="005A2FA8" w:rsidRDefault="00110608" w:rsidP="001C4A26">
            <w:pPr>
              <w:spacing w:before="40" w:after="80"/>
              <w:ind w:left="81"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A2FA8">
              <w:rPr>
                <w:rFonts w:asciiTheme="majorBidi" w:hAnsiTheme="majorBidi" w:cstheme="majorBidi"/>
                <w:sz w:val="20"/>
                <w:szCs w:val="20"/>
              </w:rPr>
              <w:t xml:space="preserve">Field visit </w:t>
            </w:r>
            <w:r w:rsidR="00E53C55" w:rsidRPr="001C4A26">
              <w:rPr>
                <w:rFonts w:asciiTheme="majorBidi" w:hAnsiTheme="majorBidi" w:cstheme="majorBidi"/>
                <w:sz w:val="20"/>
                <w:szCs w:val="20"/>
              </w:rPr>
              <w:t>to the National Institute of Forest Science</w:t>
            </w:r>
          </w:p>
        </w:tc>
      </w:tr>
    </w:tbl>
    <w:p w14:paraId="486E064D" w14:textId="58A6A776" w:rsidR="007E5935" w:rsidRPr="005A2FA8" w:rsidRDefault="006A2DCA" w:rsidP="001C4A26">
      <w:pPr>
        <w:pStyle w:val="Para1"/>
        <w:spacing w:before="0" w:after="0"/>
        <w:ind w:left="0"/>
        <w:jc w:val="center"/>
      </w:pPr>
      <w:r w:rsidRPr="005A2FA8">
        <w:rPr>
          <w:rFonts w:asciiTheme="majorBidi" w:hAnsiTheme="majorBidi" w:cstheme="majorBidi"/>
          <w:sz w:val="20"/>
          <w:szCs w:val="20"/>
        </w:rPr>
        <w:t>__________</w:t>
      </w:r>
      <w:r w:rsidR="00217F0C" w:rsidRPr="005A2FA8">
        <w:rPr>
          <w:rFonts w:asciiTheme="majorBidi" w:hAnsiTheme="majorBidi" w:cstheme="majorBidi"/>
          <w:sz w:val="20"/>
          <w:szCs w:val="20"/>
        </w:rPr>
        <w:t>___</w:t>
      </w:r>
    </w:p>
    <w:sectPr w:rsidR="007E5935" w:rsidRPr="005A2FA8" w:rsidSect="001C4A26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ED61" w14:textId="77777777" w:rsidR="00A3786B" w:rsidRPr="00131CD5" w:rsidRDefault="00A3786B" w:rsidP="00A96B21">
      <w:r w:rsidRPr="00131CD5">
        <w:separator/>
      </w:r>
    </w:p>
  </w:endnote>
  <w:endnote w:type="continuationSeparator" w:id="0">
    <w:p w14:paraId="13233741" w14:textId="77777777" w:rsidR="00A3786B" w:rsidRPr="00131CD5" w:rsidRDefault="00A3786B" w:rsidP="00A96B21">
      <w:r w:rsidRPr="00131CD5">
        <w:continuationSeparator/>
      </w:r>
    </w:p>
  </w:endnote>
  <w:endnote w:type="continuationNotice" w:id="1">
    <w:p w14:paraId="551F0CF5" w14:textId="77777777" w:rsidR="00A3786B" w:rsidRPr="00131CD5" w:rsidRDefault="00A378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37263D1" w14:textId="77777777" w:rsidR="002B559C" w:rsidRPr="00B87D36" w:rsidRDefault="002B559C">
            <w:pPr>
              <w:pStyle w:val="Footer"/>
            </w:pPr>
            <w:r w:rsidRPr="00B87D36">
              <w:rPr>
                <w:szCs w:val="20"/>
              </w:rPr>
              <w:fldChar w:fldCharType="begin"/>
            </w:r>
            <w:r w:rsidRPr="00B87D36">
              <w:rPr>
                <w:szCs w:val="20"/>
              </w:rPr>
              <w:instrText xml:space="preserve"> PAGE </w:instrText>
            </w:r>
            <w:r w:rsidRPr="00B87D36">
              <w:rPr>
                <w:szCs w:val="20"/>
              </w:rPr>
              <w:fldChar w:fldCharType="separate"/>
            </w:r>
            <w:r w:rsidRPr="00B87D36">
              <w:rPr>
                <w:noProof/>
                <w:szCs w:val="20"/>
              </w:rPr>
              <w:t>2</w:t>
            </w:r>
            <w:r w:rsidRPr="00B87D36">
              <w:rPr>
                <w:szCs w:val="20"/>
              </w:rPr>
              <w:fldChar w:fldCharType="end"/>
            </w:r>
            <w:r w:rsidRPr="00B87D36">
              <w:rPr>
                <w:szCs w:val="20"/>
              </w:rPr>
              <w:t>/</w:t>
            </w:r>
            <w:r w:rsidRPr="00B87D36">
              <w:rPr>
                <w:szCs w:val="20"/>
              </w:rPr>
              <w:fldChar w:fldCharType="begin"/>
            </w:r>
            <w:r w:rsidRPr="00B87D36">
              <w:rPr>
                <w:szCs w:val="20"/>
              </w:rPr>
              <w:instrText xml:space="preserve"> NUMPAGES  </w:instrText>
            </w:r>
            <w:r w:rsidRPr="00B87D36">
              <w:rPr>
                <w:szCs w:val="20"/>
              </w:rPr>
              <w:fldChar w:fldCharType="separate"/>
            </w:r>
            <w:r w:rsidRPr="00B87D36">
              <w:rPr>
                <w:noProof/>
                <w:szCs w:val="20"/>
              </w:rPr>
              <w:t>2</w:t>
            </w:r>
            <w:r w:rsidRPr="00B87D36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AF7C7F9" w14:textId="77777777" w:rsidR="002B559C" w:rsidRPr="00131CD5" w:rsidRDefault="002B559C" w:rsidP="002B559C">
            <w:pPr>
              <w:pStyle w:val="Footer"/>
              <w:jc w:val="right"/>
            </w:pPr>
            <w:r w:rsidRPr="00131CD5">
              <w:rPr>
                <w:szCs w:val="20"/>
              </w:rPr>
              <w:fldChar w:fldCharType="begin"/>
            </w:r>
            <w:r w:rsidRPr="00131CD5">
              <w:rPr>
                <w:szCs w:val="20"/>
              </w:rPr>
              <w:instrText xml:space="preserve"> PAGE </w:instrText>
            </w:r>
            <w:r w:rsidRPr="00131CD5">
              <w:rPr>
                <w:szCs w:val="20"/>
              </w:rPr>
              <w:fldChar w:fldCharType="separate"/>
            </w:r>
            <w:r w:rsidRPr="00131CD5">
              <w:rPr>
                <w:noProof/>
                <w:szCs w:val="20"/>
              </w:rPr>
              <w:t>2</w:t>
            </w:r>
            <w:r w:rsidRPr="00131CD5">
              <w:rPr>
                <w:szCs w:val="20"/>
              </w:rPr>
              <w:fldChar w:fldCharType="end"/>
            </w:r>
            <w:r w:rsidRPr="00131CD5">
              <w:rPr>
                <w:szCs w:val="20"/>
              </w:rPr>
              <w:t>/</w:t>
            </w:r>
            <w:r w:rsidRPr="00131CD5">
              <w:rPr>
                <w:szCs w:val="20"/>
              </w:rPr>
              <w:fldChar w:fldCharType="begin"/>
            </w:r>
            <w:r w:rsidRPr="00131CD5">
              <w:rPr>
                <w:szCs w:val="20"/>
              </w:rPr>
              <w:instrText xml:space="preserve"> NUMPAGES  </w:instrText>
            </w:r>
            <w:r w:rsidRPr="00131CD5">
              <w:rPr>
                <w:szCs w:val="20"/>
              </w:rPr>
              <w:fldChar w:fldCharType="separate"/>
            </w:r>
            <w:r w:rsidRPr="00131CD5">
              <w:rPr>
                <w:noProof/>
                <w:szCs w:val="20"/>
              </w:rPr>
              <w:t>2</w:t>
            </w:r>
            <w:r w:rsidRPr="00131CD5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A7B92" w14:textId="77777777" w:rsidR="00A3786B" w:rsidRPr="00131CD5" w:rsidRDefault="00A3786B" w:rsidP="00A96B21">
      <w:r w:rsidRPr="00131CD5">
        <w:separator/>
      </w:r>
    </w:p>
  </w:footnote>
  <w:footnote w:type="continuationSeparator" w:id="0">
    <w:p w14:paraId="6A3E059E" w14:textId="77777777" w:rsidR="00A3786B" w:rsidRPr="00131CD5" w:rsidRDefault="00A3786B" w:rsidP="00A96B21">
      <w:r w:rsidRPr="00131CD5">
        <w:continuationSeparator/>
      </w:r>
    </w:p>
  </w:footnote>
  <w:footnote w:type="continuationNotice" w:id="1">
    <w:p w14:paraId="54128A6C" w14:textId="77777777" w:rsidR="00A3786B" w:rsidRPr="00131CD5" w:rsidRDefault="00A3786B"/>
  </w:footnote>
  <w:footnote w:id="2">
    <w:p w14:paraId="6844BD6E" w14:textId="57368CB2" w:rsidR="00AD0AB4" w:rsidRPr="00AD0AB4" w:rsidRDefault="00AD0AB4" w:rsidP="00AD0AB4">
      <w:pPr>
        <w:pStyle w:val="FootnoteText"/>
      </w:pPr>
      <w:r>
        <w:rPr>
          <w:rStyle w:val="FootnoteReference"/>
        </w:rPr>
        <w:t>*</w:t>
      </w:r>
      <w:r>
        <w:t xml:space="preserve"> </w:t>
      </w:r>
      <w:r w:rsidRPr="00AD0AB4">
        <w:t>CBD/FB/WS/2025/1/1/Rev.1</w:t>
      </w:r>
      <w:r>
        <w:t>.</w:t>
      </w:r>
    </w:p>
  </w:footnote>
  <w:footnote w:id="3">
    <w:p w14:paraId="0D03A3C2" w14:textId="31B9F4AA" w:rsidR="00685872" w:rsidRPr="00685872" w:rsidRDefault="00685872">
      <w:pPr>
        <w:pStyle w:val="FootnoteText"/>
      </w:pPr>
      <w:r>
        <w:rPr>
          <w:rStyle w:val="FootnoteReference"/>
        </w:rPr>
        <w:footnoteRef/>
      </w:r>
      <w:r>
        <w:t xml:space="preserve"> Decision </w:t>
      </w:r>
      <w:hyperlink r:id="rId1" w:history="1">
        <w:r w:rsidRPr="00F95CBD">
          <w:rPr>
            <w:rStyle w:val="Hyperlink"/>
          </w:rPr>
          <w:t>X/2</w:t>
        </w:r>
      </w:hyperlink>
      <w:r>
        <w:t>, annex.</w:t>
      </w:r>
    </w:p>
  </w:footnote>
  <w:footnote w:id="4">
    <w:p w14:paraId="009ABE52" w14:textId="46EC8121" w:rsidR="00E51218" w:rsidRPr="00E51218" w:rsidRDefault="00E51218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E51218">
        <w:t xml:space="preserve">The evaluation will be </w:t>
      </w:r>
      <w:r w:rsidR="001315C2">
        <w:t xml:space="preserve">made </w:t>
      </w:r>
      <w:r w:rsidRPr="00E51218">
        <w:t>available on the web</w:t>
      </w:r>
      <w:r w:rsidR="00827E2E">
        <w:t>page</w:t>
      </w:r>
      <w:r w:rsidRPr="00E51218">
        <w:t xml:space="preserve"> of workshop</w:t>
      </w:r>
      <w:r>
        <w:t xml:space="preserve"> once finalized.</w:t>
      </w:r>
    </w:p>
  </w:footnote>
  <w:footnote w:id="5">
    <w:p w14:paraId="299E8EDF" w14:textId="1AED4348" w:rsidR="003A7CEB" w:rsidRPr="00EC4569" w:rsidRDefault="003A7CEB" w:rsidP="003A7CE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The </w:t>
      </w:r>
      <w:r>
        <w:t xml:space="preserve">strategic review and analysis </w:t>
      </w:r>
      <w:r w:rsidR="0070020B">
        <w:t xml:space="preserve">of, </w:t>
      </w:r>
      <w:r>
        <w:t xml:space="preserve">and </w:t>
      </w:r>
      <w:r w:rsidR="00A91A48">
        <w:t xml:space="preserve">draft </w:t>
      </w:r>
      <w:r>
        <w:t xml:space="preserve">update </w:t>
      </w:r>
      <w:r w:rsidR="00122A3A">
        <w:t>to</w:t>
      </w:r>
      <w:r w:rsidR="008A1A64">
        <w:t>,</w:t>
      </w:r>
      <w:r w:rsidR="00122A3A">
        <w:t xml:space="preserve"> </w:t>
      </w:r>
      <w:r>
        <w:t xml:space="preserve">the </w:t>
      </w:r>
      <w:r w:rsidR="00A91A48">
        <w:t xml:space="preserve">expanded </w:t>
      </w:r>
      <w:r>
        <w:t>programme of work on forest biodiversity will be made available in due course on the webpage of the twenty-seventh meeting the Subsidiary Body on Scientific, Technical and Technological Advice</w:t>
      </w:r>
      <w:r w:rsidR="00196A95">
        <w:t>,</w:t>
      </w:r>
      <w:r>
        <w:t xml:space="preserve"> at</w:t>
      </w:r>
      <w:r w:rsidR="007F49AB" w:rsidRPr="007F49AB">
        <w:t xml:space="preserve"> </w:t>
      </w:r>
      <w:hyperlink r:id="rId2" w:history="1">
        <w:r w:rsidR="007F49AB">
          <w:rPr>
            <w:rStyle w:val="Hyperlink"/>
          </w:rPr>
          <w:t>www.cbd.int/meetings/SBSTTA-27</w:t>
        </w:r>
      </w:hyperlink>
      <w:r w:rsidR="007F49A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37802784"/>
  <w:bookmarkStart w:id="2" w:name="_Hlk137802785"/>
  <w:p w14:paraId="26B64666" w14:textId="5231C68E" w:rsidR="002B559C" w:rsidRPr="00131CD5" w:rsidRDefault="00000000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620D5E">
          <w:rPr>
            <w:szCs w:val="20"/>
          </w:rPr>
          <w:t>CBD/FB/WS/2025/1/1</w:t>
        </w:r>
        <w:r w:rsidR="007A3882">
          <w:rPr>
            <w:szCs w:val="20"/>
          </w:rPr>
          <w:t>/Add.1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2021594" w14:textId="533248A0" w:rsidR="002B559C" w:rsidRPr="00131CD5" w:rsidRDefault="007A3882" w:rsidP="002B559C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CBD/FB/WS/2025/1/1/Add.1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580B5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2E90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52179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0003AA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5B6620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30F1A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10B9C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40B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8A9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39CB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466C0"/>
    <w:multiLevelType w:val="hybridMultilevel"/>
    <w:tmpl w:val="01183446"/>
    <w:lvl w:ilvl="0" w:tplc="B12EE006">
      <w:start w:val="6"/>
      <w:numFmt w:val="bullet"/>
      <w:lvlText w:val="-"/>
      <w:lvlJc w:val="left"/>
      <w:pPr>
        <w:ind w:left="496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11" w15:restartNumberingAfterBreak="0">
    <w:nsid w:val="0BD353DF"/>
    <w:multiLevelType w:val="hybridMultilevel"/>
    <w:tmpl w:val="79D2DB48"/>
    <w:lvl w:ilvl="0" w:tplc="E2E2B850">
      <w:start w:val="12"/>
      <w:numFmt w:val="bullet"/>
      <w:lvlText w:val="-"/>
      <w:lvlJc w:val="left"/>
      <w:pPr>
        <w:ind w:left="344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7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3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04" w:hanging="360"/>
      </w:pPr>
      <w:rPr>
        <w:rFonts w:ascii="Wingdings" w:hAnsi="Wingdings" w:hint="default"/>
      </w:rPr>
    </w:lvl>
  </w:abstractNum>
  <w:abstractNum w:abstractNumId="12" w15:restartNumberingAfterBreak="0">
    <w:nsid w:val="157966BE"/>
    <w:multiLevelType w:val="hybridMultilevel"/>
    <w:tmpl w:val="245654FA"/>
    <w:lvl w:ilvl="0" w:tplc="0338CB26">
      <w:start w:val="1400"/>
      <w:numFmt w:val="bullet"/>
      <w:lvlText w:val=""/>
      <w:lvlJc w:val="left"/>
      <w:pPr>
        <w:ind w:left="446" w:hanging="360"/>
      </w:pPr>
      <w:rPr>
        <w:rFonts w:ascii="Wingdings" w:eastAsia="SimSu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8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5D943BEE"/>
    <w:multiLevelType w:val="multilevel"/>
    <w:tmpl w:val="222A08B4"/>
    <w:numStyleLink w:val="ListCBD"/>
  </w:abstractNum>
  <w:abstractNum w:abstractNumId="15" w15:restartNumberingAfterBreak="0">
    <w:nsid w:val="5F3132CD"/>
    <w:multiLevelType w:val="hybridMultilevel"/>
    <w:tmpl w:val="B8CAB22E"/>
    <w:lvl w:ilvl="0" w:tplc="39D4E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740061215">
    <w:abstractNumId w:val="15"/>
  </w:num>
  <w:num w:numId="2" w16cid:durableId="1072390599">
    <w:abstractNumId w:val="17"/>
  </w:num>
  <w:num w:numId="3" w16cid:durableId="607395260">
    <w:abstractNumId w:val="9"/>
  </w:num>
  <w:num w:numId="4" w16cid:durableId="98110136">
    <w:abstractNumId w:val="7"/>
  </w:num>
  <w:num w:numId="5" w16cid:durableId="920676582">
    <w:abstractNumId w:val="6"/>
  </w:num>
  <w:num w:numId="6" w16cid:durableId="447286378">
    <w:abstractNumId w:val="5"/>
  </w:num>
  <w:num w:numId="7" w16cid:durableId="1532258362">
    <w:abstractNumId w:val="4"/>
  </w:num>
  <w:num w:numId="8" w16cid:durableId="960385107">
    <w:abstractNumId w:val="13"/>
  </w:num>
  <w:num w:numId="9" w16cid:durableId="893932166">
    <w:abstractNumId w:val="16"/>
  </w:num>
  <w:num w:numId="10" w16cid:durableId="323945383">
    <w:abstractNumId w:val="14"/>
  </w:num>
  <w:num w:numId="11" w16cid:durableId="1129279617">
    <w:abstractNumId w:val="8"/>
  </w:num>
  <w:num w:numId="12" w16cid:durableId="1926719618">
    <w:abstractNumId w:val="3"/>
  </w:num>
  <w:num w:numId="13" w16cid:durableId="578757670">
    <w:abstractNumId w:val="2"/>
  </w:num>
  <w:num w:numId="14" w16cid:durableId="941188780">
    <w:abstractNumId w:val="1"/>
  </w:num>
  <w:num w:numId="15" w16cid:durableId="693267285">
    <w:abstractNumId w:val="0"/>
  </w:num>
  <w:num w:numId="16" w16cid:durableId="703755304">
    <w:abstractNumId w:val="11"/>
  </w:num>
  <w:num w:numId="17" w16cid:durableId="2044985642">
    <w:abstractNumId w:val="14"/>
  </w:num>
  <w:num w:numId="18" w16cid:durableId="19733647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428052">
    <w:abstractNumId w:val="10"/>
  </w:num>
  <w:num w:numId="20" w16cid:durableId="1258175645">
    <w:abstractNumId w:val="12"/>
  </w:num>
  <w:num w:numId="21" w16cid:durableId="2074767074">
    <w:abstractNumId w:val="14"/>
  </w:num>
  <w:num w:numId="22" w16cid:durableId="897744296">
    <w:abstractNumId w:val="14"/>
  </w:num>
  <w:num w:numId="23" w16cid:durableId="89087381">
    <w:abstractNumId w:val="14"/>
  </w:num>
  <w:num w:numId="24" w16cid:durableId="1030106607">
    <w:abstractNumId w:val="14"/>
  </w:num>
  <w:num w:numId="25" w16cid:durableId="1212041399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2D"/>
    <w:rsid w:val="00000002"/>
    <w:rsid w:val="00000EDF"/>
    <w:rsid w:val="000053F7"/>
    <w:rsid w:val="0001164C"/>
    <w:rsid w:val="00012AA1"/>
    <w:rsid w:val="00013B73"/>
    <w:rsid w:val="00013B89"/>
    <w:rsid w:val="00014D15"/>
    <w:rsid w:val="00015CF6"/>
    <w:rsid w:val="0001715E"/>
    <w:rsid w:val="00021500"/>
    <w:rsid w:val="00024388"/>
    <w:rsid w:val="00030843"/>
    <w:rsid w:val="000310C3"/>
    <w:rsid w:val="00031878"/>
    <w:rsid w:val="00032481"/>
    <w:rsid w:val="0003473A"/>
    <w:rsid w:val="00036F9D"/>
    <w:rsid w:val="00040598"/>
    <w:rsid w:val="00041164"/>
    <w:rsid w:val="0004272A"/>
    <w:rsid w:val="00045335"/>
    <w:rsid w:val="000454AE"/>
    <w:rsid w:val="00046966"/>
    <w:rsid w:val="00046C04"/>
    <w:rsid w:val="000511AA"/>
    <w:rsid w:val="000531DF"/>
    <w:rsid w:val="0005350A"/>
    <w:rsid w:val="000541F7"/>
    <w:rsid w:val="00054C36"/>
    <w:rsid w:val="00054FA8"/>
    <w:rsid w:val="000558BA"/>
    <w:rsid w:val="00057B13"/>
    <w:rsid w:val="00062934"/>
    <w:rsid w:val="00066C16"/>
    <w:rsid w:val="00066FD7"/>
    <w:rsid w:val="00067574"/>
    <w:rsid w:val="00067899"/>
    <w:rsid w:val="00067F08"/>
    <w:rsid w:val="000708B0"/>
    <w:rsid w:val="000709E5"/>
    <w:rsid w:val="00070F6B"/>
    <w:rsid w:val="00076420"/>
    <w:rsid w:val="00076FFF"/>
    <w:rsid w:val="000777C1"/>
    <w:rsid w:val="000816FF"/>
    <w:rsid w:val="00081BD5"/>
    <w:rsid w:val="000845BF"/>
    <w:rsid w:val="00084CE0"/>
    <w:rsid w:val="00085B57"/>
    <w:rsid w:val="000868D3"/>
    <w:rsid w:val="000907BA"/>
    <w:rsid w:val="00092659"/>
    <w:rsid w:val="000939EA"/>
    <w:rsid w:val="000944FA"/>
    <w:rsid w:val="0009493D"/>
    <w:rsid w:val="00095B05"/>
    <w:rsid w:val="0009672B"/>
    <w:rsid w:val="00096C2E"/>
    <w:rsid w:val="000A1C1F"/>
    <w:rsid w:val="000A2EE6"/>
    <w:rsid w:val="000A4AAA"/>
    <w:rsid w:val="000A54AB"/>
    <w:rsid w:val="000A5E47"/>
    <w:rsid w:val="000A6BD3"/>
    <w:rsid w:val="000A76BF"/>
    <w:rsid w:val="000A79D3"/>
    <w:rsid w:val="000B29E4"/>
    <w:rsid w:val="000B4486"/>
    <w:rsid w:val="000B48FF"/>
    <w:rsid w:val="000B5C57"/>
    <w:rsid w:val="000B7E55"/>
    <w:rsid w:val="000C09A4"/>
    <w:rsid w:val="000C1223"/>
    <w:rsid w:val="000C423C"/>
    <w:rsid w:val="000C4B18"/>
    <w:rsid w:val="000C4B69"/>
    <w:rsid w:val="000D037C"/>
    <w:rsid w:val="000D0E5D"/>
    <w:rsid w:val="000D1DFB"/>
    <w:rsid w:val="000D55E5"/>
    <w:rsid w:val="000D693D"/>
    <w:rsid w:val="000D7666"/>
    <w:rsid w:val="000E154A"/>
    <w:rsid w:val="000E3739"/>
    <w:rsid w:val="000E617A"/>
    <w:rsid w:val="000E7887"/>
    <w:rsid w:val="000E7EB9"/>
    <w:rsid w:val="000F01B2"/>
    <w:rsid w:val="000F0E33"/>
    <w:rsid w:val="000F3EC9"/>
    <w:rsid w:val="000F591D"/>
    <w:rsid w:val="000F67CF"/>
    <w:rsid w:val="001070AB"/>
    <w:rsid w:val="00107A0A"/>
    <w:rsid w:val="00107C09"/>
    <w:rsid w:val="00110608"/>
    <w:rsid w:val="00112458"/>
    <w:rsid w:val="001132D7"/>
    <w:rsid w:val="00114C9A"/>
    <w:rsid w:val="00114DC7"/>
    <w:rsid w:val="0011613A"/>
    <w:rsid w:val="00116190"/>
    <w:rsid w:val="001165D1"/>
    <w:rsid w:val="00122A3A"/>
    <w:rsid w:val="00123B8C"/>
    <w:rsid w:val="00124E82"/>
    <w:rsid w:val="001315C2"/>
    <w:rsid w:val="0013183F"/>
    <w:rsid w:val="00131B07"/>
    <w:rsid w:val="00131C8D"/>
    <w:rsid w:val="00131CD5"/>
    <w:rsid w:val="00132581"/>
    <w:rsid w:val="00132AF5"/>
    <w:rsid w:val="00136332"/>
    <w:rsid w:val="001406BA"/>
    <w:rsid w:val="00143F74"/>
    <w:rsid w:val="001453A4"/>
    <w:rsid w:val="00145A74"/>
    <w:rsid w:val="00145E9B"/>
    <w:rsid w:val="00147A71"/>
    <w:rsid w:val="00154665"/>
    <w:rsid w:val="00157641"/>
    <w:rsid w:val="0016062C"/>
    <w:rsid w:val="00161032"/>
    <w:rsid w:val="00162F00"/>
    <w:rsid w:val="00163212"/>
    <w:rsid w:val="00163DC5"/>
    <w:rsid w:val="0016507A"/>
    <w:rsid w:val="00165F34"/>
    <w:rsid w:val="00171B96"/>
    <w:rsid w:val="001728A9"/>
    <w:rsid w:val="001767B1"/>
    <w:rsid w:val="00184909"/>
    <w:rsid w:val="0018545E"/>
    <w:rsid w:val="00185974"/>
    <w:rsid w:val="00190028"/>
    <w:rsid w:val="001913F5"/>
    <w:rsid w:val="00191701"/>
    <w:rsid w:val="00191760"/>
    <w:rsid w:val="00196A95"/>
    <w:rsid w:val="00197FC1"/>
    <w:rsid w:val="001A0E60"/>
    <w:rsid w:val="001A158F"/>
    <w:rsid w:val="001A1D9F"/>
    <w:rsid w:val="001A3A68"/>
    <w:rsid w:val="001A3DC7"/>
    <w:rsid w:val="001A4185"/>
    <w:rsid w:val="001A5FC0"/>
    <w:rsid w:val="001A62C7"/>
    <w:rsid w:val="001A738D"/>
    <w:rsid w:val="001B3180"/>
    <w:rsid w:val="001B7EB0"/>
    <w:rsid w:val="001C2118"/>
    <w:rsid w:val="001C334F"/>
    <w:rsid w:val="001C44CA"/>
    <w:rsid w:val="001C4A26"/>
    <w:rsid w:val="001C73DD"/>
    <w:rsid w:val="001D0B4A"/>
    <w:rsid w:val="001D25E0"/>
    <w:rsid w:val="001D262B"/>
    <w:rsid w:val="001D2BA9"/>
    <w:rsid w:val="001D3BF5"/>
    <w:rsid w:val="001D7280"/>
    <w:rsid w:val="001D7501"/>
    <w:rsid w:val="001E207A"/>
    <w:rsid w:val="001E34C7"/>
    <w:rsid w:val="001E4AA1"/>
    <w:rsid w:val="001E5884"/>
    <w:rsid w:val="001E5926"/>
    <w:rsid w:val="001F0856"/>
    <w:rsid w:val="001F2268"/>
    <w:rsid w:val="001F3EF9"/>
    <w:rsid w:val="001F4461"/>
    <w:rsid w:val="001F4AC5"/>
    <w:rsid w:val="001F6A2C"/>
    <w:rsid w:val="0020425B"/>
    <w:rsid w:val="00205734"/>
    <w:rsid w:val="00207173"/>
    <w:rsid w:val="002149B0"/>
    <w:rsid w:val="002167AB"/>
    <w:rsid w:val="00217CFD"/>
    <w:rsid w:val="00217F0C"/>
    <w:rsid w:val="0022053F"/>
    <w:rsid w:val="00220A47"/>
    <w:rsid w:val="0022196C"/>
    <w:rsid w:val="00222395"/>
    <w:rsid w:val="00223A55"/>
    <w:rsid w:val="0022628E"/>
    <w:rsid w:val="0023165F"/>
    <w:rsid w:val="0023480F"/>
    <w:rsid w:val="002358E5"/>
    <w:rsid w:val="0023618F"/>
    <w:rsid w:val="00236821"/>
    <w:rsid w:val="0023720E"/>
    <w:rsid w:val="002378A5"/>
    <w:rsid w:val="00243457"/>
    <w:rsid w:val="00243709"/>
    <w:rsid w:val="00244A40"/>
    <w:rsid w:val="00246876"/>
    <w:rsid w:val="002502C6"/>
    <w:rsid w:val="002518DA"/>
    <w:rsid w:val="00251A53"/>
    <w:rsid w:val="00255461"/>
    <w:rsid w:val="00255EFE"/>
    <w:rsid w:val="00256FB4"/>
    <w:rsid w:val="00262547"/>
    <w:rsid w:val="00264823"/>
    <w:rsid w:val="00265CCE"/>
    <w:rsid w:val="00266235"/>
    <w:rsid w:val="00266C1B"/>
    <w:rsid w:val="002703F7"/>
    <w:rsid w:val="00270AE1"/>
    <w:rsid w:val="00271DD4"/>
    <w:rsid w:val="00272630"/>
    <w:rsid w:val="00272FE2"/>
    <w:rsid w:val="002738B1"/>
    <w:rsid w:val="00273DB8"/>
    <w:rsid w:val="00276280"/>
    <w:rsid w:val="0028129D"/>
    <w:rsid w:val="00284AFD"/>
    <w:rsid w:val="0029041A"/>
    <w:rsid w:val="00291389"/>
    <w:rsid w:val="00292225"/>
    <w:rsid w:val="00293525"/>
    <w:rsid w:val="00294E1F"/>
    <w:rsid w:val="00295BFA"/>
    <w:rsid w:val="00295EAE"/>
    <w:rsid w:val="00296C91"/>
    <w:rsid w:val="002A0208"/>
    <w:rsid w:val="002A08F4"/>
    <w:rsid w:val="002A2BD3"/>
    <w:rsid w:val="002A5330"/>
    <w:rsid w:val="002A5E29"/>
    <w:rsid w:val="002A6AC7"/>
    <w:rsid w:val="002A6ACE"/>
    <w:rsid w:val="002A79C3"/>
    <w:rsid w:val="002B00CA"/>
    <w:rsid w:val="002B0A5D"/>
    <w:rsid w:val="002B0ABE"/>
    <w:rsid w:val="002B559C"/>
    <w:rsid w:val="002B58F7"/>
    <w:rsid w:val="002B6161"/>
    <w:rsid w:val="002B6F4C"/>
    <w:rsid w:val="002C0576"/>
    <w:rsid w:val="002C1748"/>
    <w:rsid w:val="002C63AD"/>
    <w:rsid w:val="002C64F4"/>
    <w:rsid w:val="002D18C0"/>
    <w:rsid w:val="002D54E6"/>
    <w:rsid w:val="002D5AAD"/>
    <w:rsid w:val="002D654C"/>
    <w:rsid w:val="002D6807"/>
    <w:rsid w:val="002D6C7B"/>
    <w:rsid w:val="002E001F"/>
    <w:rsid w:val="002E61DF"/>
    <w:rsid w:val="002E6FA2"/>
    <w:rsid w:val="002E7833"/>
    <w:rsid w:val="002F0489"/>
    <w:rsid w:val="002F0B18"/>
    <w:rsid w:val="002F53CA"/>
    <w:rsid w:val="002F6D6F"/>
    <w:rsid w:val="00300AEF"/>
    <w:rsid w:val="00300F35"/>
    <w:rsid w:val="00303360"/>
    <w:rsid w:val="00304814"/>
    <w:rsid w:val="00304D2B"/>
    <w:rsid w:val="00304E43"/>
    <w:rsid w:val="00306992"/>
    <w:rsid w:val="003074B7"/>
    <w:rsid w:val="0031007D"/>
    <w:rsid w:val="003102A8"/>
    <w:rsid w:val="00310608"/>
    <w:rsid w:val="003115BD"/>
    <w:rsid w:val="00311E1E"/>
    <w:rsid w:val="003125D8"/>
    <w:rsid w:val="00312E66"/>
    <w:rsid w:val="00316114"/>
    <w:rsid w:val="0031650B"/>
    <w:rsid w:val="00323147"/>
    <w:rsid w:val="00323F22"/>
    <w:rsid w:val="00326574"/>
    <w:rsid w:val="00330DF1"/>
    <w:rsid w:val="003313DE"/>
    <w:rsid w:val="0033530C"/>
    <w:rsid w:val="00335AB5"/>
    <w:rsid w:val="00336243"/>
    <w:rsid w:val="00341993"/>
    <w:rsid w:val="00343CB4"/>
    <w:rsid w:val="00345115"/>
    <w:rsid w:val="00345DC8"/>
    <w:rsid w:val="003474FA"/>
    <w:rsid w:val="003476A9"/>
    <w:rsid w:val="00347E74"/>
    <w:rsid w:val="00350999"/>
    <w:rsid w:val="00350B8C"/>
    <w:rsid w:val="00351152"/>
    <w:rsid w:val="003526C2"/>
    <w:rsid w:val="00356378"/>
    <w:rsid w:val="00356ADC"/>
    <w:rsid w:val="00356D07"/>
    <w:rsid w:val="0036065E"/>
    <w:rsid w:val="00365852"/>
    <w:rsid w:val="00365DDE"/>
    <w:rsid w:val="00366A3C"/>
    <w:rsid w:val="00367748"/>
    <w:rsid w:val="003701FE"/>
    <w:rsid w:val="00372284"/>
    <w:rsid w:val="00372F12"/>
    <w:rsid w:val="00382A92"/>
    <w:rsid w:val="003830D3"/>
    <w:rsid w:val="00383412"/>
    <w:rsid w:val="00391644"/>
    <w:rsid w:val="003963A7"/>
    <w:rsid w:val="00396E4B"/>
    <w:rsid w:val="0039772E"/>
    <w:rsid w:val="003A3B76"/>
    <w:rsid w:val="003A47BA"/>
    <w:rsid w:val="003A6442"/>
    <w:rsid w:val="003A6B2D"/>
    <w:rsid w:val="003A6FC3"/>
    <w:rsid w:val="003A7CEB"/>
    <w:rsid w:val="003A7CFC"/>
    <w:rsid w:val="003B0AD2"/>
    <w:rsid w:val="003B323B"/>
    <w:rsid w:val="003B3F51"/>
    <w:rsid w:val="003B48D6"/>
    <w:rsid w:val="003B59D7"/>
    <w:rsid w:val="003B73C4"/>
    <w:rsid w:val="003C12BD"/>
    <w:rsid w:val="003C188C"/>
    <w:rsid w:val="003C2235"/>
    <w:rsid w:val="003C4B47"/>
    <w:rsid w:val="003C5080"/>
    <w:rsid w:val="003C591A"/>
    <w:rsid w:val="003C6C88"/>
    <w:rsid w:val="003C6DAA"/>
    <w:rsid w:val="003C6F10"/>
    <w:rsid w:val="003C7CE5"/>
    <w:rsid w:val="003D2D25"/>
    <w:rsid w:val="003D3371"/>
    <w:rsid w:val="003D37F7"/>
    <w:rsid w:val="003D45EE"/>
    <w:rsid w:val="003D5D05"/>
    <w:rsid w:val="003E16A2"/>
    <w:rsid w:val="003E172F"/>
    <w:rsid w:val="003E176C"/>
    <w:rsid w:val="003E1C08"/>
    <w:rsid w:val="003E3406"/>
    <w:rsid w:val="003E3660"/>
    <w:rsid w:val="003E69FF"/>
    <w:rsid w:val="003E7F0E"/>
    <w:rsid w:val="003F141A"/>
    <w:rsid w:val="003F36D7"/>
    <w:rsid w:val="003F3A67"/>
    <w:rsid w:val="003F7016"/>
    <w:rsid w:val="003F7B89"/>
    <w:rsid w:val="003F7DFC"/>
    <w:rsid w:val="003F7E9D"/>
    <w:rsid w:val="00400BA0"/>
    <w:rsid w:val="00404878"/>
    <w:rsid w:val="00404EB6"/>
    <w:rsid w:val="004073F0"/>
    <w:rsid w:val="00407E1A"/>
    <w:rsid w:val="0041047C"/>
    <w:rsid w:val="00410542"/>
    <w:rsid w:val="00413F29"/>
    <w:rsid w:val="004148D5"/>
    <w:rsid w:val="004165CF"/>
    <w:rsid w:val="004166EB"/>
    <w:rsid w:val="004202A4"/>
    <w:rsid w:val="00420E12"/>
    <w:rsid w:val="00421CCE"/>
    <w:rsid w:val="00424515"/>
    <w:rsid w:val="00432933"/>
    <w:rsid w:val="004335B0"/>
    <w:rsid w:val="00433B68"/>
    <w:rsid w:val="0043586C"/>
    <w:rsid w:val="00441498"/>
    <w:rsid w:val="0044610B"/>
    <w:rsid w:val="00446FC7"/>
    <w:rsid w:val="004475B3"/>
    <w:rsid w:val="004479B1"/>
    <w:rsid w:val="004552CE"/>
    <w:rsid w:val="00455FCE"/>
    <w:rsid w:val="00456E8E"/>
    <w:rsid w:val="00461AFA"/>
    <w:rsid w:val="00462AC6"/>
    <w:rsid w:val="00463932"/>
    <w:rsid w:val="0046462B"/>
    <w:rsid w:val="0046745B"/>
    <w:rsid w:val="004701EE"/>
    <w:rsid w:val="00471EF4"/>
    <w:rsid w:val="0047235D"/>
    <w:rsid w:val="00472B05"/>
    <w:rsid w:val="00472F96"/>
    <w:rsid w:val="00473F00"/>
    <w:rsid w:val="00475B19"/>
    <w:rsid w:val="004765C3"/>
    <w:rsid w:val="00480A82"/>
    <w:rsid w:val="00480A8D"/>
    <w:rsid w:val="00480F71"/>
    <w:rsid w:val="00482070"/>
    <w:rsid w:val="00482165"/>
    <w:rsid w:val="0048253D"/>
    <w:rsid w:val="00491192"/>
    <w:rsid w:val="00491629"/>
    <w:rsid w:val="00491AD9"/>
    <w:rsid w:val="00491DEA"/>
    <w:rsid w:val="00494669"/>
    <w:rsid w:val="00496843"/>
    <w:rsid w:val="00497251"/>
    <w:rsid w:val="004A0360"/>
    <w:rsid w:val="004A10FE"/>
    <w:rsid w:val="004A2173"/>
    <w:rsid w:val="004A2A2D"/>
    <w:rsid w:val="004A43C3"/>
    <w:rsid w:val="004A4F66"/>
    <w:rsid w:val="004A7105"/>
    <w:rsid w:val="004A73A1"/>
    <w:rsid w:val="004B23D7"/>
    <w:rsid w:val="004B4009"/>
    <w:rsid w:val="004B4BB7"/>
    <w:rsid w:val="004B4C40"/>
    <w:rsid w:val="004B50FE"/>
    <w:rsid w:val="004B54CD"/>
    <w:rsid w:val="004B6A83"/>
    <w:rsid w:val="004B6BC4"/>
    <w:rsid w:val="004B6E4F"/>
    <w:rsid w:val="004B710C"/>
    <w:rsid w:val="004C13FB"/>
    <w:rsid w:val="004C1A2A"/>
    <w:rsid w:val="004C4605"/>
    <w:rsid w:val="004C5077"/>
    <w:rsid w:val="004C6B3C"/>
    <w:rsid w:val="004C6E2D"/>
    <w:rsid w:val="004D2420"/>
    <w:rsid w:val="004D3000"/>
    <w:rsid w:val="004D55FF"/>
    <w:rsid w:val="004D646E"/>
    <w:rsid w:val="004D7A02"/>
    <w:rsid w:val="004D7A49"/>
    <w:rsid w:val="004E1E9A"/>
    <w:rsid w:val="004E1FB4"/>
    <w:rsid w:val="004E25EA"/>
    <w:rsid w:val="004E2FDC"/>
    <w:rsid w:val="004E3652"/>
    <w:rsid w:val="004E6D4A"/>
    <w:rsid w:val="004E7433"/>
    <w:rsid w:val="004F077C"/>
    <w:rsid w:val="004F096F"/>
    <w:rsid w:val="004F222D"/>
    <w:rsid w:val="004F5A31"/>
    <w:rsid w:val="004F6524"/>
    <w:rsid w:val="004F6D38"/>
    <w:rsid w:val="0050102D"/>
    <w:rsid w:val="005031D3"/>
    <w:rsid w:val="0050372F"/>
    <w:rsid w:val="00505C01"/>
    <w:rsid w:val="00515CF3"/>
    <w:rsid w:val="0051723D"/>
    <w:rsid w:val="00517BD4"/>
    <w:rsid w:val="0052119C"/>
    <w:rsid w:val="00522845"/>
    <w:rsid w:val="00527B3E"/>
    <w:rsid w:val="00531584"/>
    <w:rsid w:val="00533BE6"/>
    <w:rsid w:val="005342B2"/>
    <w:rsid w:val="00537248"/>
    <w:rsid w:val="005374B9"/>
    <w:rsid w:val="0054079E"/>
    <w:rsid w:val="005421C7"/>
    <w:rsid w:val="0054685F"/>
    <w:rsid w:val="0054691E"/>
    <w:rsid w:val="00550F30"/>
    <w:rsid w:val="00551814"/>
    <w:rsid w:val="00551DE4"/>
    <w:rsid w:val="0055205B"/>
    <w:rsid w:val="00552344"/>
    <w:rsid w:val="00553A44"/>
    <w:rsid w:val="00554E59"/>
    <w:rsid w:val="00555263"/>
    <w:rsid w:val="00555611"/>
    <w:rsid w:val="00555918"/>
    <w:rsid w:val="005563E5"/>
    <w:rsid w:val="0055670E"/>
    <w:rsid w:val="005568F6"/>
    <w:rsid w:val="00557E45"/>
    <w:rsid w:val="005600D0"/>
    <w:rsid w:val="00560283"/>
    <w:rsid w:val="00561002"/>
    <w:rsid w:val="00561EAB"/>
    <w:rsid w:val="00562A4D"/>
    <w:rsid w:val="00563F8D"/>
    <w:rsid w:val="00564055"/>
    <w:rsid w:val="0056543F"/>
    <w:rsid w:val="00566BCA"/>
    <w:rsid w:val="005679FE"/>
    <w:rsid w:val="00570636"/>
    <w:rsid w:val="005706B7"/>
    <w:rsid w:val="00571AA0"/>
    <w:rsid w:val="00573C34"/>
    <w:rsid w:val="00573C78"/>
    <w:rsid w:val="0057450A"/>
    <w:rsid w:val="00575FDA"/>
    <w:rsid w:val="00580D01"/>
    <w:rsid w:val="0058258E"/>
    <w:rsid w:val="00583DE2"/>
    <w:rsid w:val="0058416F"/>
    <w:rsid w:val="00584490"/>
    <w:rsid w:val="005867E4"/>
    <w:rsid w:val="00593069"/>
    <w:rsid w:val="0059371A"/>
    <w:rsid w:val="00595986"/>
    <w:rsid w:val="005961F1"/>
    <w:rsid w:val="005A1595"/>
    <w:rsid w:val="005A206E"/>
    <w:rsid w:val="005A2D7F"/>
    <w:rsid w:val="005A2FA8"/>
    <w:rsid w:val="005A34E5"/>
    <w:rsid w:val="005B041E"/>
    <w:rsid w:val="005B0D78"/>
    <w:rsid w:val="005B2986"/>
    <w:rsid w:val="005B4155"/>
    <w:rsid w:val="005B4247"/>
    <w:rsid w:val="005B5857"/>
    <w:rsid w:val="005B5D6E"/>
    <w:rsid w:val="005C0058"/>
    <w:rsid w:val="005C16E9"/>
    <w:rsid w:val="005C22E7"/>
    <w:rsid w:val="005C459B"/>
    <w:rsid w:val="005C50B8"/>
    <w:rsid w:val="005C62DC"/>
    <w:rsid w:val="005C68D8"/>
    <w:rsid w:val="005D0F69"/>
    <w:rsid w:val="005D1108"/>
    <w:rsid w:val="005D243B"/>
    <w:rsid w:val="005D4875"/>
    <w:rsid w:val="005E0C71"/>
    <w:rsid w:val="005E14C1"/>
    <w:rsid w:val="005E2143"/>
    <w:rsid w:val="005E2605"/>
    <w:rsid w:val="005E5196"/>
    <w:rsid w:val="005E75AB"/>
    <w:rsid w:val="005F025F"/>
    <w:rsid w:val="005F1B2A"/>
    <w:rsid w:val="005F5B17"/>
    <w:rsid w:val="005F5CEC"/>
    <w:rsid w:val="005F6F9E"/>
    <w:rsid w:val="006012D9"/>
    <w:rsid w:val="00601892"/>
    <w:rsid w:val="00602F48"/>
    <w:rsid w:val="00603737"/>
    <w:rsid w:val="00603D6E"/>
    <w:rsid w:val="006079E6"/>
    <w:rsid w:val="00610C0A"/>
    <w:rsid w:val="00611036"/>
    <w:rsid w:val="006110DD"/>
    <w:rsid w:val="00611865"/>
    <w:rsid w:val="00612C2E"/>
    <w:rsid w:val="00613553"/>
    <w:rsid w:val="0061477B"/>
    <w:rsid w:val="006151A3"/>
    <w:rsid w:val="00615D16"/>
    <w:rsid w:val="00616C2C"/>
    <w:rsid w:val="006207F1"/>
    <w:rsid w:val="00620D5E"/>
    <w:rsid w:val="006212AF"/>
    <w:rsid w:val="006232DD"/>
    <w:rsid w:val="00623FB5"/>
    <w:rsid w:val="0062428F"/>
    <w:rsid w:val="006250CD"/>
    <w:rsid w:val="0063085D"/>
    <w:rsid w:val="006310EC"/>
    <w:rsid w:val="0063242C"/>
    <w:rsid w:val="00633B1E"/>
    <w:rsid w:val="00635366"/>
    <w:rsid w:val="006360F9"/>
    <w:rsid w:val="006435CE"/>
    <w:rsid w:val="00645235"/>
    <w:rsid w:val="006459B3"/>
    <w:rsid w:val="00646808"/>
    <w:rsid w:val="00647EA4"/>
    <w:rsid w:val="00650AC4"/>
    <w:rsid w:val="0065208D"/>
    <w:rsid w:val="006526C6"/>
    <w:rsid w:val="0065463E"/>
    <w:rsid w:val="00654A9D"/>
    <w:rsid w:val="00654CB8"/>
    <w:rsid w:val="00657D09"/>
    <w:rsid w:val="00657ED6"/>
    <w:rsid w:val="0066017F"/>
    <w:rsid w:val="00662A7B"/>
    <w:rsid w:val="00663235"/>
    <w:rsid w:val="00666C3F"/>
    <w:rsid w:val="00670B8D"/>
    <w:rsid w:val="00670E53"/>
    <w:rsid w:val="00671504"/>
    <w:rsid w:val="0067163F"/>
    <w:rsid w:val="0067181B"/>
    <w:rsid w:val="00672DC4"/>
    <w:rsid w:val="00673342"/>
    <w:rsid w:val="006776F0"/>
    <w:rsid w:val="00681D11"/>
    <w:rsid w:val="006824D4"/>
    <w:rsid w:val="00685872"/>
    <w:rsid w:val="00687A5B"/>
    <w:rsid w:val="00690D2D"/>
    <w:rsid w:val="006926F5"/>
    <w:rsid w:val="00692BE6"/>
    <w:rsid w:val="00692C30"/>
    <w:rsid w:val="006A2DCA"/>
    <w:rsid w:val="006A7456"/>
    <w:rsid w:val="006B0A08"/>
    <w:rsid w:val="006B293D"/>
    <w:rsid w:val="006B4B41"/>
    <w:rsid w:val="006B74ED"/>
    <w:rsid w:val="006B7C09"/>
    <w:rsid w:val="006C12D2"/>
    <w:rsid w:val="006C3D6D"/>
    <w:rsid w:val="006C7915"/>
    <w:rsid w:val="006D0086"/>
    <w:rsid w:val="006D25E6"/>
    <w:rsid w:val="006E0772"/>
    <w:rsid w:val="006E2457"/>
    <w:rsid w:val="006E3CF6"/>
    <w:rsid w:val="006E4A5E"/>
    <w:rsid w:val="006E684C"/>
    <w:rsid w:val="006E7E37"/>
    <w:rsid w:val="006F0E82"/>
    <w:rsid w:val="006F0F01"/>
    <w:rsid w:val="006F4AA9"/>
    <w:rsid w:val="006F5703"/>
    <w:rsid w:val="006F755F"/>
    <w:rsid w:val="0070020B"/>
    <w:rsid w:val="00700504"/>
    <w:rsid w:val="007025B7"/>
    <w:rsid w:val="00704109"/>
    <w:rsid w:val="0070561B"/>
    <w:rsid w:val="0070628D"/>
    <w:rsid w:val="00710C2E"/>
    <w:rsid w:val="00711A4B"/>
    <w:rsid w:val="007214C5"/>
    <w:rsid w:val="00722491"/>
    <w:rsid w:val="007230B0"/>
    <w:rsid w:val="00723F42"/>
    <w:rsid w:val="00725239"/>
    <w:rsid w:val="00725390"/>
    <w:rsid w:val="00731334"/>
    <w:rsid w:val="0073479B"/>
    <w:rsid w:val="007372C7"/>
    <w:rsid w:val="00740B0A"/>
    <w:rsid w:val="007428AA"/>
    <w:rsid w:val="007464B4"/>
    <w:rsid w:val="0074719D"/>
    <w:rsid w:val="007473B7"/>
    <w:rsid w:val="00747540"/>
    <w:rsid w:val="00747AE4"/>
    <w:rsid w:val="00750259"/>
    <w:rsid w:val="00751D71"/>
    <w:rsid w:val="00752388"/>
    <w:rsid w:val="00753704"/>
    <w:rsid w:val="0075375D"/>
    <w:rsid w:val="00756DB3"/>
    <w:rsid w:val="00756FFA"/>
    <w:rsid w:val="00762FC3"/>
    <w:rsid w:val="00764023"/>
    <w:rsid w:val="00764FB8"/>
    <w:rsid w:val="0076622F"/>
    <w:rsid w:val="0076797E"/>
    <w:rsid w:val="00771837"/>
    <w:rsid w:val="0077346A"/>
    <w:rsid w:val="007758EE"/>
    <w:rsid w:val="00780082"/>
    <w:rsid w:val="007811F7"/>
    <w:rsid w:val="00781BDE"/>
    <w:rsid w:val="00783577"/>
    <w:rsid w:val="0078461F"/>
    <w:rsid w:val="007850C5"/>
    <w:rsid w:val="007852B7"/>
    <w:rsid w:val="007858F3"/>
    <w:rsid w:val="007864C4"/>
    <w:rsid w:val="007866BD"/>
    <w:rsid w:val="0078720A"/>
    <w:rsid w:val="007910C2"/>
    <w:rsid w:val="00795941"/>
    <w:rsid w:val="007A02C7"/>
    <w:rsid w:val="007A070F"/>
    <w:rsid w:val="007A147F"/>
    <w:rsid w:val="007A338F"/>
    <w:rsid w:val="007A3882"/>
    <w:rsid w:val="007A39C5"/>
    <w:rsid w:val="007A45D5"/>
    <w:rsid w:val="007A5057"/>
    <w:rsid w:val="007A561C"/>
    <w:rsid w:val="007A6FA2"/>
    <w:rsid w:val="007B01A3"/>
    <w:rsid w:val="007B1C41"/>
    <w:rsid w:val="007B1E56"/>
    <w:rsid w:val="007B24B7"/>
    <w:rsid w:val="007B4063"/>
    <w:rsid w:val="007B472D"/>
    <w:rsid w:val="007B5CA0"/>
    <w:rsid w:val="007B7B66"/>
    <w:rsid w:val="007C082B"/>
    <w:rsid w:val="007C29DB"/>
    <w:rsid w:val="007C720C"/>
    <w:rsid w:val="007C7452"/>
    <w:rsid w:val="007C77BC"/>
    <w:rsid w:val="007D109A"/>
    <w:rsid w:val="007D1257"/>
    <w:rsid w:val="007D3A2E"/>
    <w:rsid w:val="007D5843"/>
    <w:rsid w:val="007D600B"/>
    <w:rsid w:val="007D6E33"/>
    <w:rsid w:val="007D755E"/>
    <w:rsid w:val="007E209A"/>
    <w:rsid w:val="007E2738"/>
    <w:rsid w:val="007E5935"/>
    <w:rsid w:val="007E6274"/>
    <w:rsid w:val="007E6814"/>
    <w:rsid w:val="007E6A80"/>
    <w:rsid w:val="007F244D"/>
    <w:rsid w:val="007F331A"/>
    <w:rsid w:val="007F49AB"/>
    <w:rsid w:val="007F579E"/>
    <w:rsid w:val="007F7AE7"/>
    <w:rsid w:val="00803FC2"/>
    <w:rsid w:val="00804AF9"/>
    <w:rsid w:val="00810757"/>
    <w:rsid w:val="008117CC"/>
    <w:rsid w:val="00812BEB"/>
    <w:rsid w:val="008147E1"/>
    <w:rsid w:val="00814B9B"/>
    <w:rsid w:val="00820658"/>
    <w:rsid w:val="00820AAD"/>
    <w:rsid w:val="008243C7"/>
    <w:rsid w:val="00825229"/>
    <w:rsid w:val="00825EC7"/>
    <w:rsid w:val="00827206"/>
    <w:rsid w:val="008275E7"/>
    <w:rsid w:val="00827E2E"/>
    <w:rsid w:val="00830396"/>
    <w:rsid w:val="00830998"/>
    <w:rsid w:val="00832F78"/>
    <w:rsid w:val="00834C2B"/>
    <w:rsid w:val="00834C4D"/>
    <w:rsid w:val="00835511"/>
    <w:rsid w:val="008358D1"/>
    <w:rsid w:val="00836242"/>
    <w:rsid w:val="00841DF8"/>
    <w:rsid w:val="00842A4A"/>
    <w:rsid w:val="00844A7E"/>
    <w:rsid w:val="00845470"/>
    <w:rsid w:val="00847236"/>
    <w:rsid w:val="0084797F"/>
    <w:rsid w:val="00847A95"/>
    <w:rsid w:val="008507CC"/>
    <w:rsid w:val="008516E2"/>
    <w:rsid w:val="00856EC3"/>
    <w:rsid w:val="00860E4E"/>
    <w:rsid w:val="008624C3"/>
    <w:rsid w:val="00864A1B"/>
    <w:rsid w:val="00865635"/>
    <w:rsid w:val="00865C9B"/>
    <w:rsid w:val="00871950"/>
    <w:rsid w:val="00871CF5"/>
    <w:rsid w:val="00874541"/>
    <w:rsid w:val="0088145D"/>
    <w:rsid w:val="008817BA"/>
    <w:rsid w:val="008832C9"/>
    <w:rsid w:val="0088475A"/>
    <w:rsid w:val="00890F2E"/>
    <w:rsid w:val="008911D6"/>
    <w:rsid w:val="00892C50"/>
    <w:rsid w:val="00895C17"/>
    <w:rsid w:val="008A1A64"/>
    <w:rsid w:val="008A1DD4"/>
    <w:rsid w:val="008A2583"/>
    <w:rsid w:val="008A2F11"/>
    <w:rsid w:val="008A34D4"/>
    <w:rsid w:val="008A5F67"/>
    <w:rsid w:val="008A6744"/>
    <w:rsid w:val="008A6960"/>
    <w:rsid w:val="008B071F"/>
    <w:rsid w:val="008B17E3"/>
    <w:rsid w:val="008B256B"/>
    <w:rsid w:val="008B2F43"/>
    <w:rsid w:val="008B3E8B"/>
    <w:rsid w:val="008B5933"/>
    <w:rsid w:val="008B673D"/>
    <w:rsid w:val="008B6818"/>
    <w:rsid w:val="008B6822"/>
    <w:rsid w:val="008B784D"/>
    <w:rsid w:val="008C4E03"/>
    <w:rsid w:val="008C4FA7"/>
    <w:rsid w:val="008C53B8"/>
    <w:rsid w:val="008C583A"/>
    <w:rsid w:val="008C7DC5"/>
    <w:rsid w:val="008D17A0"/>
    <w:rsid w:val="008D3644"/>
    <w:rsid w:val="008D49BF"/>
    <w:rsid w:val="008D4DD4"/>
    <w:rsid w:val="008D7671"/>
    <w:rsid w:val="008E0581"/>
    <w:rsid w:val="008E2576"/>
    <w:rsid w:val="008E289A"/>
    <w:rsid w:val="008E3D59"/>
    <w:rsid w:val="008E5A01"/>
    <w:rsid w:val="008E66BF"/>
    <w:rsid w:val="008F4F81"/>
    <w:rsid w:val="008F7B8A"/>
    <w:rsid w:val="00902B1F"/>
    <w:rsid w:val="00903B72"/>
    <w:rsid w:val="00904949"/>
    <w:rsid w:val="009055D1"/>
    <w:rsid w:val="00906E86"/>
    <w:rsid w:val="009074DA"/>
    <w:rsid w:val="00913695"/>
    <w:rsid w:val="009209F3"/>
    <w:rsid w:val="009221DA"/>
    <w:rsid w:val="00923953"/>
    <w:rsid w:val="00923C04"/>
    <w:rsid w:val="00924621"/>
    <w:rsid w:val="00927037"/>
    <w:rsid w:val="00931491"/>
    <w:rsid w:val="0093177D"/>
    <w:rsid w:val="009326BD"/>
    <w:rsid w:val="00932F3B"/>
    <w:rsid w:val="00935461"/>
    <w:rsid w:val="009355F5"/>
    <w:rsid w:val="00935803"/>
    <w:rsid w:val="00935DC9"/>
    <w:rsid w:val="00940F9A"/>
    <w:rsid w:val="00941A7A"/>
    <w:rsid w:val="009438A6"/>
    <w:rsid w:val="0094398B"/>
    <w:rsid w:val="00943DB1"/>
    <w:rsid w:val="009459E3"/>
    <w:rsid w:val="00946608"/>
    <w:rsid w:val="009477B4"/>
    <w:rsid w:val="009478C6"/>
    <w:rsid w:val="00951886"/>
    <w:rsid w:val="00951D67"/>
    <w:rsid w:val="00952077"/>
    <w:rsid w:val="009521F0"/>
    <w:rsid w:val="00952B10"/>
    <w:rsid w:val="009532D3"/>
    <w:rsid w:val="00955522"/>
    <w:rsid w:val="00960682"/>
    <w:rsid w:val="00961F2E"/>
    <w:rsid w:val="00965E7B"/>
    <w:rsid w:val="0096676B"/>
    <w:rsid w:val="009702B4"/>
    <w:rsid w:val="00972267"/>
    <w:rsid w:val="0097367E"/>
    <w:rsid w:val="0097370C"/>
    <w:rsid w:val="00976580"/>
    <w:rsid w:val="00981E78"/>
    <w:rsid w:val="00984EFE"/>
    <w:rsid w:val="00990E70"/>
    <w:rsid w:val="0099218F"/>
    <w:rsid w:val="0099297B"/>
    <w:rsid w:val="00994453"/>
    <w:rsid w:val="00995DDC"/>
    <w:rsid w:val="00996342"/>
    <w:rsid w:val="009A0004"/>
    <w:rsid w:val="009A31A4"/>
    <w:rsid w:val="009A3400"/>
    <w:rsid w:val="009A374C"/>
    <w:rsid w:val="009A79DF"/>
    <w:rsid w:val="009B05A8"/>
    <w:rsid w:val="009B05FB"/>
    <w:rsid w:val="009B0F4A"/>
    <w:rsid w:val="009B300F"/>
    <w:rsid w:val="009B4263"/>
    <w:rsid w:val="009B5AAB"/>
    <w:rsid w:val="009B7A75"/>
    <w:rsid w:val="009C0D85"/>
    <w:rsid w:val="009C1114"/>
    <w:rsid w:val="009C6355"/>
    <w:rsid w:val="009D2AE6"/>
    <w:rsid w:val="009D318E"/>
    <w:rsid w:val="009D5857"/>
    <w:rsid w:val="009E0C7A"/>
    <w:rsid w:val="009E0DED"/>
    <w:rsid w:val="009E12FA"/>
    <w:rsid w:val="009E6754"/>
    <w:rsid w:val="009E6A2D"/>
    <w:rsid w:val="009E7BC1"/>
    <w:rsid w:val="009F32E3"/>
    <w:rsid w:val="009F3373"/>
    <w:rsid w:val="009F3691"/>
    <w:rsid w:val="009F3F9F"/>
    <w:rsid w:val="009F457E"/>
    <w:rsid w:val="00A0115B"/>
    <w:rsid w:val="00A01C63"/>
    <w:rsid w:val="00A0222D"/>
    <w:rsid w:val="00A043B5"/>
    <w:rsid w:val="00A05AB5"/>
    <w:rsid w:val="00A11B2E"/>
    <w:rsid w:val="00A11E23"/>
    <w:rsid w:val="00A12A1F"/>
    <w:rsid w:val="00A16615"/>
    <w:rsid w:val="00A20535"/>
    <w:rsid w:val="00A206F6"/>
    <w:rsid w:val="00A21892"/>
    <w:rsid w:val="00A22DE7"/>
    <w:rsid w:val="00A26D7D"/>
    <w:rsid w:val="00A27877"/>
    <w:rsid w:val="00A31061"/>
    <w:rsid w:val="00A333BE"/>
    <w:rsid w:val="00A34C4F"/>
    <w:rsid w:val="00A364FF"/>
    <w:rsid w:val="00A36595"/>
    <w:rsid w:val="00A36A7F"/>
    <w:rsid w:val="00A37780"/>
    <w:rsid w:val="00A3786B"/>
    <w:rsid w:val="00A40466"/>
    <w:rsid w:val="00A4083F"/>
    <w:rsid w:val="00A41549"/>
    <w:rsid w:val="00A43349"/>
    <w:rsid w:val="00A45F27"/>
    <w:rsid w:val="00A46170"/>
    <w:rsid w:val="00A5083E"/>
    <w:rsid w:val="00A53CF4"/>
    <w:rsid w:val="00A53DDF"/>
    <w:rsid w:val="00A54FA0"/>
    <w:rsid w:val="00A56B8D"/>
    <w:rsid w:val="00A56EF8"/>
    <w:rsid w:val="00A61F2B"/>
    <w:rsid w:val="00A62421"/>
    <w:rsid w:val="00A64841"/>
    <w:rsid w:val="00A66B81"/>
    <w:rsid w:val="00A70CD1"/>
    <w:rsid w:val="00A718F0"/>
    <w:rsid w:val="00A7756C"/>
    <w:rsid w:val="00A81C4E"/>
    <w:rsid w:val="00A84AC5"/>
    <w:rsid w:val="00A8589F"/>
    <w:rsid w:val="00A85BF3"/>
    <w:rsid w:val="00A86597"/>
    <w:rsid w:val="00A87B01"/>
    <w:rsid w:val="00A91A48"/>
    <w:rsid w:val="00A91B9A"/>
    <w:rsid w:val="00A93873"/>
    <w:rsid w:val="00A939B8"/>
    <w:rsid w:val="00A94292"/>
    <w:rsid w:val="00A95060"/>
    <w:rsid w:val="00A96480"/>
    <w:rsid w:val="00A96B21"/>
    <w:rsid w:val="00A97520"/>
    <w:rsid w:val="00A97673"/>
    <w:rsid w:val="00A9788E"/>
    <w:rsid w:val="00A97DC6"/>
    <w:rsid w:val="00AA0BA2"/>
    <w:rsid w:val="00AA3723"/>
    <w:rsid w:val="00AA7103"/>
    <w:rsid w:val="00AA7269"/>
    <w:rsid w:val="00AA79DA"/>
    <w:rsid w:val="00AB11A0"/>
    <w:rsid w:val="00AB4D24"/>
    <w:rsid w:val="00AB6564"/>
    <w:rsid w:val="00AB65A0"/>
    <w:rsid w:val="00AB6A97"/>
    <w:rsid w:val="00AC1714"/>
    <w:rsid w:val="00AC383D"/>
    <w:rsid w:val="00AC5F33"/>
    <w:rsid w:val="00AC7DAF"/>
    <w:rsid w:val="00AD0AB4"/>
    <w:rsid w:val="00AD2C65"/>
    <w:rsid w:val="00AD361C"/>
    <w:rsid w:val="00AD3B4E"/>
    <w:rsid w:val="00AD54CB"/>
    <w:rsid w:val="00AD5895"/>
    <w:rsid w:val="00AD7B56"/>
    <w:rsid w:val="00AE0683"/>
    <w:rsid w:val="00AE0E1A"/>
    <w:rsid w:val="00AE1A95"/>
    <w:rsid w:val="00AE2108"/>
    <w:rsid w:val="00AE450B"/>
    <w:rsid w:val="00AF1974"/>
    <w:rsid w:val="00AF1F69"/>
    <w:rsid w:val="00AF3432"/>
    <w:rsid w:val="00AF4BA3"/>
    <w:rsid w:val="00AF6170"/>
    <w:rsid w:val="00AF7D01"/>
    <w:rsid w:val="00B00D9D"/>
    <w:rsid w:val="00B048B7"/>
    <w:rsid w:val="00B0606F"/>
    <w:rsid w:val="00B07020"/>
    <w:rsid w:val="00B07FE0"/>
    <w:rsid w:val="00B1185C"/>
    <w:rsid w:val="00B12062"/>
    <w:rsid w:val="00B1312D"/>
    <w:rsid w:val="00B153BF"/>
    <w:rsid w:val="00B15D3A"/>
    <w:rsid w:val="00B2017F"/>
    <w:rsid w:val="00B218D6"/>
    <w:rsid w:val="00B23A7D"/>
    <w:rsid w:val="00B24C31"/>
    <w:rsid w:val="00B267C5"/>
    <w:rsid w:val="00B267FB"/>
    <w:rsid w:val="00B26BB5"/>
    <w:rsid w:val="00B27DFF"/>
    <w:rsid w:val="00B30F9F"/>
    <w:rsid w:val="00B31475"/>
    <w:rsid w:val="00B329C4"/>
    <w:rsid w:val="00B32B36"/>
    <w:rsid w:val="00B36EA9"/>
    <w:rsid w:val="00B375AF"/>
    <w:rsid w:val="00B41034"/>
    <w:rsid w:val="00B41EC3"/>
    <w:rsid w:val="00B42FD0"/>
    <w:rsid w:val="00B44BA3"/>
    <w:rsid w:val="00B476A6"/>
    <w:rsid w:val="00B52994"/>
    <w:rsid w:val="00B53F07"/>
    <w:rsid w:val="00B545F5"/>
    <w:rsid w:val="00B600D9"/>
    <w:rsid w:val="00B630EA"/>
    <w:rsid w:val="00B63615"/>
    <w:rsid w:val="00B636E5"/>
    <w:rsid w:val="00B654F6"/>
    <w:rsid w:val="00B66019"/>
    <w:rsid w:val="00B660F7"/>
    <w:rsid w:val="00B66595"/>
    <w:rsid w:val="00B666E8"/>
    <w:rsid w:val="00B74D75"/>
    <w:rsid w:val="00B7539D"/>
    <w:rsid w:val="00B75D20"/>
    <w:rsid w:val="00B76034"/>
    <w:rsid w:val="00B76370"/>
    <w:rsid w:val="00B778A7"/>
    <w:rsid w:val="00B804EA"/>
    <w:rsid w:val="00B80ACA"/>
    <w:rsid w:val="00B810E2"/>
    <w:rsid w:val="00B84E33"/>
    <w:rsid w:val="00B8651C"/>
    <w:rsid w:val="00B87399"/>
    <w:rsid w:val="00B87D36"/>
    <w:rsid w:val="00B9011F"/>
    <w:rsid w:val="00B91021"/>
    <w:rsid w:val="00B9145F"/>
    <w:rsid w:val="00B929B2"/>
    <w:rsid w:val="00B939DB"/>
    <w:rsid w:val="00B954BA"/>
    <w:rsid w:val="00B95735"/>
    <w:rsid w:val="00B95C56"/>
    <w:rsid w:val="00B9605A"/>
    <w:rsid w:val="00B966FF"/>
    <w:rsid w:val="00B96BBE"/>
    <w:rsid w:val="00B96FED"/>
    <w:rsid w:val="00BA7866"/>
    <w:rsid w:val="00BA7A76"/>
    <w:rsid w:val="00BB0492"/>
    <w:rsid w:val="00BB049A"/>
    <w:rsid w:val="00BB28EC"/>
    <w:rsid w:val="00BB2C92"/>
    <w:rsid w:val="00BB2CA5"/>
    <w:rsid w:val="00BB7ABB"/>
    <w:rsid w:val="00BC0153"/>
    <w:rsid w:val="00BC49FE"/>
    <w:rsid w:val="00BC5164"/>
    <w:rsid w:val="00BC65D7"/>
    <w:rsid w:val="00BC701D"/>
    <w:rsid w:val="00BC7A75"/>
    <w:rsid w:val="00BC7D6A"/>
    <w:rsid w:val="00BD0607"/>
    <w:rsid w:val="00BD193A"/>
    <w:rsid w:val="00BD1DCB"/>
    <w:rsid w:val="00BD3A69"/>
    <w:rsid w:val="00BD4119"/>
    <w:rsid w:val="00BD569D"/>
    <w:rsid w:val="00BD7397"/>
    <w:rsid w:val="00BD7AFC"/>
    <w:rsid w:val="00BD7EA3"/>
    <w:rsid w:val="00BE1F7B"/>
    <w:rsid w:val="00BE54CC"/>
    <w:rsid w:val="00BF120F"/>
    <w:rsid w:val="00BF3D5A"/>
    <w:rsid w:val="00BF4551"/>
    <w:rsid w:val="00BF56E5"/>
    <w:rsid w:val="00C00AA9"/>
    <w:rsid w:val="00C0370B"/>
    <w:rsid w:val="00C10077"/>
    <w:rsid w:val="00C1080C"/>
    <w:rsid w:val="00C10C7A"/>
    <w:rsid w:val="00C12810"/>
    <w:rsid w:val="00C12A30"/>
    <w:rsid w:val="00C15760"/>
    <w:rsid w:val="00C15AC9"/>
    <w:rsid w:val="00C1742D"/>
    <w:rsid w:val="00C2354A"/>
    <w:rsid w:val="00C27E00"/>
    <w:rsid w:val="00C319F2"/>
    <w:rsid w:val="00C33B27"/>
    <w:rsid w:val="00C3548D"/>
    <w:rsid w:val="00C3694B"/>
    <w:rsid w:val="00C4056F"/>
    <w:rsid w:val="00C405CD"/>
    <w:rsid w:val="00C408DC"/>
    <w:rsid w:val="00C4099E"/>
    <w:rsid w:val="00C47089"/>
    <w:rsid w:val="00C50874"/>
    <w:rsid w:val="00C51204"/>
    <w:rsid w:val="00C520C6"/>
    <w:rsid w:val="00C529AA"/>
    <w:rsid w:val="00C54FAB"/>
    <w:rsid w:val="00C569C9"/>
    <w:rsid w:val="00C62C9E"/>
    <w:rsid w:val="00C64E85"/>
    <w:rsid w:val="00C6672D"/>
    <w:rsid w:val="00C673E2"/>
    <w:rsid w:val="00C67459"/>
    <w:rsid w:val="00C67E13"/>
    <w:rsid w:val="00C70505"/>
    <w:rsid w:val="00C71631"/>
    <w:rsid w:val="00C72DA3"/>
    <w:rsid w:val="00C73E21"/>
    <w:rsid w:val="00C77879"/>
    <w:rsid w:val="00C77C51"/>
    <w:rsid w:val="00C804F3"/>
    <w:rsid w:val="00C80D20"/>
    <w:rsid w:val="00C8240E"/>
    <w:rsid w:val="00C84C40"/>
    <w:rsid w:val="00C85811"/>
    <w:rsid w:val="00C87A28"/>
    <w:rsid w:val="00C907FA"/>
    <w:rsid w:val="00C90901"/>
    <w:rsid w:val="00C90D71"/>
    <w:rsid w:val="00C93231"/>
    <w:rsid w:val="00CA28B5"/>
    <w:rsid w:val="00CA3E76"/>
    <w:rsid w:val="00CA4091"/>
    <w:rsid w:val="00CA6167"/>
    <w:rsid w:val="00CB14FF"/>
    <w:rsid w:val="00CB221C"/>
    <w:rsid w:val="00CB239D"/>
    <w:rsid w:val="00CB304E"/>
    <w:rsid w:val="00CB4388"/>
    <w:rsid w:val="00CB5761"/>
    <w:rsid w:val="00CB5B5A"/>
    <w:rsid w:val="00CB669B"/>
    <w:rsid w:val="00CB7F59"/>
    <w:rsid w:val="00CC6052"/>
    <w:rsid w:val="00CC6B0C"/>
    <w:rsid w:val="00CC770C"/>
    <w:rsid w:val="00CD11F3"/>
    <w:rsid w:val="00CD382B"/>
    <w:rsid w:val="00CD5B9F"/>
    <w:rsid w:val="00CD5BE9"/>
    <w:rsid w:val="00CD6673"/>
    <w:rsid w:val="00CD6713"/>
    <w:rsid w:val="00CD6B5B"/>
    <w:rsid w:val="00CE015E"/>
    <w:rsid w:val="00CE062F"/>
    <w:rsid w:val="00CE176F"/>
    <w:rsid w:val="00CE1A86"/>
    <w:rsid w:val="00CE3B05"/>
    <w:rsid w:val="00CE533D"/>
    <w:rsid w:val="00CE5956"/>
    <w:rsid w:val="00CE68D8"/>
    <w:rsid w:val="00CF1C30"/>
    <w:rsid w:val="00CF2E9D"/>
    <w:rsid w:val="00CF4193"/>
    <w:rsid w:val="00CF48EA"/>
    <w:rsid w:val="00CF4B83"/>
    <w:rsid w:val="00CF70AB"/>
    <w:rsid w:val="00D01932"/>
    <w:rsid w:val="00D03A9A"/>
    <w:rsid w:val="00D047EF"/>
    <w:rsid w:val="00D07DBA"/>
    <w:rsid w:val="00D12A44"/>
    <w:rsid w:val="00D1626B"/>
    <w:rsid w:val="00D16C47"/>
    <w:rsid w:val="00D21604"/>
    <w:rsid w:val="00D2436F"/>
    <w:rsid w:val="00D25552"/>
    <w:rsid w:val="00D25CD3"/>
    <w:rsid w:val="00D264E0"/>
    <w:rsid w:val="00D30103"/>
    <w:rsid w:val="00D3059B"/>
    <w:rsid w:val="00D328A5"/>
    <w:rsid w:val="00D351DB"/>
    <w:rsid w:val="00D3598A"/>
    <w:rsid w:val="00D404A2"/>
    <w:rsid w:val="00D4075D"/>
    <w:rsid w:val="00D41D56"/>
    <w:rsid w:val="00D41D7F"/>
    <w:rsid w:val="00D4269A"/>
    <w:rsid w:val="00D427BF"/>
    <w:rsid w:val="00D435EC"/>
    <w:rsid w:val="00D449AD"/>
    <w:rsid w:val="00D451AE"/>
    <w:rsid w:val="00D459A4"/>
    <w:rsid w:val="00D45A6A"/>
    <w:rsid w:val="00D46226"/>
    <w:rsid w:val="00D46266"/>
    <w:rsid w:val="00D502CC"/>
    <w:rsid w:val="00D50409"/>
    <w:rsid w:val="00D50AFD"/>
    <w:rsid w:val="00D5568A"/>
    <w:rsid w:val="00D55C58"/>
    <w:rsid w:val="00D564F9"/>
    <w:rsid w:val="00D57BE8"/>
    <w:rsid w:val="00D60046"/>
    <w:rsid w:val="00D64C17"/>
    <w:rsid w:val="00D704B1"/>
    <w:rsid w:val="00D71B93"/>
    <w:rsid w:val="00D71FFB"/>
    <w:rsid w:val="00D74AF8"/>
    <w:rsid w:val="00D769D6"/>
    <w:rsid w:val="00D81C4C"/>
    <w:rsid w:val="00D825F7"/>
    <w:rsid w:val="00D82B85"/>
    <w:rsid w:val="00D83078"/>
    <w:rsid w:val="00D84132"/>
    <w:rsid w:val="00D86116"/>
    <w:rsid w:val="00D868C1"/>
    <w:rsid w:val="00D9162D"/>
    <w:rsid w:val="00D91D19"/>
    <w:rsid w:val="00D91EFC"/>
    <w:rsid w:val="00D94EF6"/>
    <w:rsid w:val="00D963EA"/>
    <w:rsid w:val="00D97418"/>
    <w:rsid w:val="00DA1106"/>
    <w:rsid w:val="00DA1AC4"/>
    <w:rsid w:val="00DA2CDB"/>
    <w:rsid w:val="00DA72B3"/>
    <w:rsid w:val="00DB05D5"/>
    <w:rsid w:val="00DB1E38"/>
    <w:rsid w:val="00DB1FA7"/>
    <w:rsid w:val="00DB68A8"/>
    <w:rsid w:val="00DB7204"/>
    <w:rsid w:val="00DB7E92"/>
    <w:rsid w:val="00DC2EC2"/>
    <w:rsid w:val="00DC3234"/>
    <w:rsid w:val="00DC48B5"/>
    <w:rsid w:val="00DC4977"/>
    <w:rsid w:val="00DC704F"/>
    <w:rsid w:val="00DC7561"/>
    <w:rsid w:val="00DD074A"/>
    <w:rsid w:val="00DD446A"/>
    <w:rsid w:val="00DD51C6"/>
    <w:rsid w:val="00DD56BB"/>
    <w:rsid w:val="00DD57A4"/>
    <w:rsid w:val="00DD760B"/>
    <w:rsid w:val="00DD7645"/>
    <w:rsid w:val="00DE166E"/>
    <w:rsid w:val="00DE16AC"/>
    <w:rsid w:val="00DE2142"/>
    <w:rsid w:val="00DE295A"/>
    <w:rsid w:val="00DE2A15"/>
    <w:rsid w:val="00DE317E"/>
    <w:rsid w:val="00DE423E"/>
    <w:rsid w:val="00DE55AB"/>
    <w:rsid w:val="00DE5DFC"/>
    <w:rsid w:val="00DE7885"/>
    <w:rsid w:val="00DF02A6"/>
    <w:rsid w:val="00DF12B9"/>
    <w:rsid w:val="00DF5D85"/>
    <w:rsid w:val="00DF7FC3"/>
    <w:rsid w:val="00E01240"/>
    <w:rsid w:val="00E05845"/>
    <w:rsid w:val="00E11227"/>
    <w:rsid w:val="00E12AE4"/>
    <w:rsid w:val="00E12F65"/>
    <w:rsid w:val="00E130BC"/>
    <w:rsid w:val="00E1597C"/>
    <w:rsid w:val="00E17B09"/>
    <w:rsid w:val="00E21433"/>
    <w:rsid w:val="00E217A6"/>
    <w:rsid w:val="00E21ADE"/>
    <w:rsid w:val="00E31DDE"/>
    <w:rsid w:val="00E33212"/>
    <w:rsid w:val="00E3608D"/>
    <w:rsid w:val="00E36931"/>
    <w:rsid w:val="00E37A7C"/>
    <w:rsid w:val="00E40933"/>
    <w:rsid w:val="00E41840"/>
    <w:rsid w:val="00E43C60"/>
    <w:rsid w:val="00E43E1E"/>
    <w:rsid w:val="00E45109"/>
    <w:rsid w:val="00E45AA6"/>
    <w:rsid w:val="00E503C8"/>
    <w:rsid w:val="00E51218"/>
    <w:rsid w:val="00E52042"/>
    <w:rsid w:val="00E53C55"/>
    <w:rsid w:val="00E56E74"/>
    <w:rsid w:val="00E579BE"/>
    <w:rsid w:val="00E602C1"/>
    <w:rsid w:val="00E6215A"/>
    <w:rsid w:val="00E6319E"/>
    <w:rsid w:val="00E632F6"/>
    <w:rsid w:val="00E637E0"/>
    <w:rsid w:val="00E64662"/>
    <w:rsid w:val="00E65BAB"/>
    <w:rsid w:val="00E67BBC"/>
    <w:rsid w:val="00E70417"/>
    <w:rsid w:val="00E7055B"/>
    <w:rsid w:val="00E71601"/>
    <w:rsid w:val="00E71A1A"/>
    <w:rsid w:val="00E73E8D"/>
    <w:rsid w:val="00E74B3F"/>
    <w:rsid w:val="00E819B6"/>
    <w:rsid w:val="00E82E35"/>
    <w:rsid w:val="00E86E8B"/>
    <w:rsid w:val="00E91C03"/>
    <w:rsid w:val="00E94FE6"/>
    <w:rsid w:val="00E95973"/>
    <w:rsid w:val="00E96202"/>
    <w:rsid w:val="00E97E93"/>
    <w:rsid w:val="00EA01E9"/>
    <w:rsid w:val="00EA191A"/>
    <w:rsid w:val="00EA1E7D"/>
    <w:rsid w:val="00EA3009"/>
    <w:rsid w:val="00EA4036"/>
    <w:rsid w:val="00EB0B83"/>
    <w:rsid w:val="00EB0F09"/>
    <w:rsid w:val="00EB1921"/>
    <w:rsid w:val="00EB1D5A"/>
    <w:rsid w:val="00EB280A"/>
    <w:rsid w:val="00EB2AD7"/>
    <w:rsid w:val="00EB30B9"/>
    <w:rsid w:val="00EB36AC"/>
    <w:rsid w:val="00EC1732"/>
    <w:rsid w:val="00EC6762"/>
    <w:rsid w:val="00EC716F"/>
    <w:rsid w:val="00ED0EE4"/>
    <w:rsid w:val="00ED3849"/>
    <w:rsid w:val="00ED4F7B"/>
    <w:rsid w:val="00ED7E0A"/>
    <w:rsid w:val="00EE052B"/>
    <w:rsid w:val="00EE0DA8"/>
    <w:rsid w:val="00EE35F8"/>
    <w:rsid w:val="00EE7754"/>
    <w:rsid w:val="00EF00C4"/>
    <w:rsid w:val="00EF1C0C"/>
    <w:rsid w:val="00EF1EC8"/>
    <w:rsid w:val="00EF4450"/>
    <w:rsid w:val="00EF4ED8"/>
    <w:rsid w:val="00EF50D7"/>
    <w:rsid w:val="00EF6375"/>
    <w:rsid w:val="00EF6F26"/>
    <w:rsid w:val="00EF796F"/>
    <w:rsid w:val="00F027D6"/>
    <w:rsid w:val="00F04838"/>
    <w:rsid w:val="00F06B55"/>
    <w:rsid w:val="00F10CC8"/>
    <w:rsid w:val="00F10D06"/>
    <w:rsid w:val="00F12066"/>
    <w:rsid w:val="00F13A93"/>
    <w:rsid w:val="00F14564"/>
    <w:rsid w:val="00F14D2C"/>
    <w:rsid w:val="00F226E4"/>
    <w:rsid w:val="00F23263"/>
    <w:rsid w:val="00F24C5D"/>
    <w:rsid w:val="00F258FB"/>
    <w:rsid w:val="00F26A9B"/>
    <w:rsid w:val="00F26F78"/>
    <w:rsid w:val="00F2733D"/>
    <w:rsid w:val="00F2799A"/>
    <w:rsid w:val="00F27CBA"/>
    <w:rsid w:val="00F307AC"/>
    <w:rsid w:val="00F30DE5"/>
    <w:rsid w:val="00F31D6F"/>
    <w:rsid w:val="00F327A9"/>
    <w:rsid w:val="00F3489E"/>
    <w:rsid w:val="00F34AA7"/>
    <w:rsid w:val="00F36A71"/>
    <w:rsid w:val="00F46DC3"/>
    <w:rsid w:val="00F50603"/>
    <w:rsid w:val="00F50A25"/>
    <w:rsid w:val="00F50C90"/>
    <w:rsid w:val="00F514B0"/>
    <w:rsid w:val="00F52594"/>
    <w:rsid w:val="00F53432"/>
    <w:rsid w:val="00F5346D"/>
    <w:rsid w:val="00F540A3"/>
    <w:rsid w:val="00F55755"/>
    <w:rsid w:val="00F608B2"/>
    <w:rsid w:val="00F62E17"/>
    <w:rsid w:val="00F674A8"/>
    <w:rsid w:val="00F67C3B"/>
    <w:rsid w:val="00F71464"/>
    <w:rsid w:val="00F71AAC"/>
    <w:rsid w:val="00F71BE7"/>
    <w:rsid w:val="00F72E20"/>
    <w:rsid w:val="00F731EF"/>
    <w:rsid w:val="00F75F90"/>
    <w:rsid w:val="00F76D00"/>
    <w:rsid w:val="00F82522"/>
    <w:rsid w:val="00F82828"/>
    <w:rsid w:val="00F8651D"/>
    <w:rsid w:val="00F873DB"/>
    <w:rsid w:val="00F91289"/>
    <w:rsid w:val="00F91897"/>
    <w:rsid w:val="00F91B11"/>
    <w:rsid w:val="00F92264"/>
    <w:rsid w:val="00F94697"/>
    <w:rsid w:val="00F95CBD"/>
    <w:rsid w:val="00F95D20"/>
    <w:rsid w:val="00F95EA6"/>
    <w:rsid w:val="00F97ADF"/>
    <w:rsid w:val="00F97CD9"/>
    <w:rsid w:val="00FA18C9"/>
    <w:rsid w:val="00FA4829"/>
    <w:rsid w:val="00FB18FD"/>
    <w:rsid w:val="00FB2A75"/>
    <w:rsid w:val="00FB6198"/>
    <w:rsid w:val="00FB7B4D"/>
    <w:rsid w:val="00FC0000"/>
    <w:rsid w:val="00FC156A"/>
    <w:rsid w:val="00FC3580"/>
    <w:rsid w:val="00FC3CA5"/>
    <w:rsid w:val="00FC4313"/>
    <w:rsid w:val="00FC53E1"/>
    <w:rsid w:val="00FC6180"/>
    <w:rsid w:val="00FD522B"/>
    <w:rsid w:val="00FD5F6A"/>
    <w:rsid w:val="00FE2B2C"/>
    <w:rsid w:val="00FE4113"/>
    <w:rsid w:val="00FE4F8A"/>
    <w:rsid w:val="00FE67A9"/>
    <w:rsid w:val="00FE7438"/>
    <w:rsid w:val="00FF3BD0"/>
    <w:rsid w:val="00FF4F93"/>
    <w:rsid w:val="00FF6025"/>
    <w:rsid w:val="00FF75C2"/>
    <w:rsid w:val="0424C57D"/>
    <w:rsid w:val="2271CD82"/>
    <w:rsid w:val="22E964C4"/>
    <w:rsid w:val="26B37371"/>
    <w:rsid w:val="39DD7CF1"/>
    <w:rsid w:val="3ECA2F62"/>
    <w:rsid w:val="43B74754"/>
    <w:rsid w:val="460F5FB4"/>
    <w:rsid w:val="63F46720"/>
    <w:rsid w:val="662FE159"/>
    <w:rsid w:val="6941CF36"/>
    <w:rsid w:val="70B200D1"/>
    <w:rsid w:val="7882581B"/>
    <w:rsid w:val="7A0F6D51"/>
    <w:rsid w:val="7ADE4BA5"/>
    <w:rsid w:val="7D2EB12F"/>
    <w:rsid w:val="7D4C1FBC"/>
    <w:rsid w:val="7D7BE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CCF76A"/>
  <w15:chartTrackingRefBased/>
  <w15:docId w15:val="{24C35537-220C-4D62-9673-BBA74E26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A9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131CD5"/>
    <w:pPr>
      <w:keepNext/>
      <w:keepLines/>
      <w:numPr>
        <w:numId w:val="9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131CD5"/>
    <w:pPr>
      <w:keepNext/>
      <w:keepLines/>
      <w:numPr>
        <w:ilvl w:val="1"/>
        <w:numId w:val="9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131CD5"/>
    <w:pPr>
      <w:keepNext/>
      <w:keepLines/>
      <w:numPr>
        <w:ilvl w:val="2"/>
        <w:numId w:val="9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131CD5"/>
    <w:pPr>
      <w:keepNext/>
      <w:numPr>
        <w:ilvl w:val="3"/>
        <w:numId w:val="9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131CD5"/>
    <w:pPr>
      <w:keepNext/>
      <w:numPr>
        <w:ilvl w:val="4"/>
        <w:numId w:val="9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131CD5"/>
    <w:pPr>
      <w:keepNext/>
      <w:keepLines/>
      <w:numPr>
        <w:ilvl w:val="5"/>
        <w:numId w:val="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131CD5"/>
    <w:pPr>
      <w:keepNext/>
      <w:keepLines/>
      <w:widowControl w:val="0"/>
      <w:numPr>
        <w:ilvl w:val="6"/>
        <w:numId w:val="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131CD5"/>
    <w:pPr>
      <w:keepNext/>
      <w:keepLines/>
      <w:widowControl w:val="0"/>
      <w:numPr>
        <w:ilvl w:val="7"/>
        <w:numId w:val="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131CD5"/>
    <w:pPr>
      <w:keepNext/>
      <w:widowControl w:val="0"/>
      <w:numPr>
        <w:ilvl w:val="8"/>
        <w:numId w:val="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131CD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31CD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31CD5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31CD5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1CD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1CD5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31CD5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131CD5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131CD5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131CD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131CD5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131CD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31CD5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31CD5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131CD5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131CD5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131CD5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31CD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131C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1CD5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CD5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Mention">
    <w:name w:val="Mention"/>
    <w:basedOn w:val="DefaultParagraphFont"/>
    <w:uiPriority w:val="99"/>
    <w:unhideWhenUsed/>
    <w:rsid w:val="00A97DC6"/>
    <w:rPr>
      <w:color w:val="2B579A"/>
      <w:shd w:val="clear" w:color="auto" w:fill="E1DFDD"/>
      <w:lang w:val="en-GB"/>
    </w:rPr>
  </w:style>
  <w:style w:type="paragraph" w:styleId="Revision">
    <w:name w:val="Revision"/>
    <w:hidden/>
    <w:uiPriority w:val="99"/>
    <w:semiHidden/>
    <w:rsid w:val="00131CD5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131CD5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131CD5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131CD5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131CD5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131CD5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131CD5"/>
    <w:pPr>
      <w:spacing w:after="120"/>
      <w:ind w:left="567"/>
    </w:pPr>
  </w:style>
  <w:style w:type="paragraph" w:customStyle="1" w:styleId="ABSymbol">
    <w:name w:val="AB_Symbol"/>
    <w:basedOn w:val="Normal"/>
    <w:qFormat/>
    <w:rsid w:val="00131CD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131CD5"/>
    <w:pPr>
      <w:numPr>
        <w:numId w:val="10"/>
      </w:numPr>
      <w:tabs>
        <w:tab w:val="left" w:pos="3969"/>
      </w:tabs>
      <w:spacing w:before="120" w:after="120"/>
      <w:ind w:left="567"/>
    </w:pPr>
  </w:style>
  <w:style w:type="paragraph" w:customStyle="1" w:styleId="AFCorNNormal">
    <w:name w:val="AF_CorNNormal"/>
    <w:basedOn w:val="Normal"/>
    <w:unhideWhenUsed/>
    <w:rsid w:val="00131CD5"/>
    <w:pPr>
      <w:jc w:val="left"/>
    </w:pPr>
  </w:style>
  <w:style w:type="paragraph" w:customStyle="1" w:styleId="AEDistrNormal">
    <w:name w:val="AE_DistrNormal"/>
    <w:basedOn w:val="Normal"/>
    <w:unhideWhenUsed/>
    <w:rsid w:val="00131CD5"/>
    <w:pPr>
      <w:jc w:val="left"/>
    </w:pPr>
  </w:style>
  <w:style w:type="paragraph" w:customStyle="1" w:styleId="AASmallLogo">
    <w:name w:val="AA_SmallLogo"/>
    <w:basedOn w:val="AEDistrNormal"/>
    <w:unhideWhenUsed/>
    <w:rsid w:val="00131CD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131CD5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131CD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131CD5"/>
    <w:pPr>
      <w:contextualSpacing/>
    </w:pPr>
  </w:style>
  <w:style w:type="numbering" w:customStyle="1" w:styleId="ListCBD">
    <w:name w:val="ListCBD"/>
    <w:basedOn w:val="NoList"/>
    <w:uiPriority w:val="99"/>
    <w:rsid w:val="00131CD5"/>
    <w:pPr>
      <w:numPr>
        <w:numId w:val="8"/>
      </w:numPr>
    </w:pPr>
  </w:style>
  <w:style w:type="paragraph" w:styleId="ListParagraph">
    <w:name w:val="List Paragraph"/>
    <w:basedOn w:val="Normal"/>
    <w:uiPriority w:val="34"/>
    <w:qFormat/>
    <w:rsid w:val="00131CD5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131CD5"/>
    <w:pPr>
      <w:numPr>
        <w:numId w:val="9"/>
      </w:numPr>
    </w:pPr>
  </w:style>
  <w:style w:type="paragraph" w:customStyle="1" w:styleId="AISpacer">
    <w:name w:val="AI_Spacer"/>
    <w:next w:val="Normal"/>
    <w:unhideWhenUsed/>
    <w:qFormat/>
    <w:rsid w:val="00131CD5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131CD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131CD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131CD5"/>
    <w:rPr>
      <w:b/>
      <w:sz w:val="24"/>
    </w:rPr>
  </w:style>
  <w:style w:type="paragraph" w:customStyle="1" w:styleId="CBDAgendaItemReport">
    <w:name w:val="CBD_AgendaItem_Report"/>
    <w:basedOn w:val="Normal"/>
    <w:qFormat/>
    <w:rsid w:val="00131CD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131CD5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131CD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131CD5"/>
    <w:rPr>
      <w:rFonts w:ascii="Times New Roman" w:hAnsi="Times New Roman"/>
      <w:color w:val="0563C1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131CD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131CD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131CD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131CD5"/>
  </w:style>
  <w:style w:type="paragraph" w:customStyle="1" w:styleId="CBDH1">
    <w:name w:val="CBD_H1"/>
    <w:basedOn w:val="CBDNormal"/>
    <w:qFormat/>
    <w:rsid w:val="00131CD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131CD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131CD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131CD5"/>
    <w:rPr>
      <w:sz w:val="20"/>
    </w:rPr>
  </w:style>
  <w:style w:type="paragraph" w:customStyle="1" w:styleId="CBDHeader">
    <w:name w:val="CBD_Header"/>
    <w:basedOn w:val="CBDNormal"/>
    <w:next w:val="CBDFooter"/>
    <w:qFormat/>
    <w:rsid w:val="00131CD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131CD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131CD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131CD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131CD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131CD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131CD5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131CD5"/>
  </w:style>
  <w:style w:type="paragraph" w:styleId="BalloonText">
    <w:name w:val="Balloon Text"/>
    <w:basedOn w:val="Normal"/>
    <w:link w:val="BalloonTextChar"/>
    <w:uiPriority w:val="99"/>
    <w:semiHidden/>
    <w:unhideWhenUsed/>
    <w:rsid w:val="00131C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CD5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131CD5"/>
  </w:style>
  <w:style w:type="paragraph" w:styleId="BlockText">
    <w:name w:val="Block Text"/>
    <w:basedOn w:val="Normal"/>
    <w:uiPriority w:val="99"/>
    <w:semiHidden/>
    <w:unhideWhenUsed/>
    <w:rsid w:val="00131CD5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31CD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31CD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31CD5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31CD5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31CD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31CD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31CD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31CD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31CD5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131CD5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1CD5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31CD5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31CD5"/>
  </w:style>
  <w:style w:type="character" w:customStyle="1" w:styleId="DateChar">
    <w:name w:val="Date Char"/>
    <w:basedOn w:val="DefaultParagraphFont"/>
    <w:link w:val="Date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31CD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31CD5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31CD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131CD5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31CD5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31CD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31CD5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131CD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31CD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31CD5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131CD5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131CD5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31CD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31CD5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131CD5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131CD5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131CD5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131CD5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1CD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1CD5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131CD5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131CD5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131CD5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31CD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131CD5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CD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CD5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31CD5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31C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31CD5"/>
    <w:rPr>
      <w:lang w:val="en-GB"/>
    </w:rPr>
  </w:style>
  <w:style w:type="paragraph" w:styleId="List2">
    <w:name w:val="List 2"/>
    <w:basedOn w:val="Normal"/>
    <w:uiPriority w:val="99"/>
    <w:semiHidden/>
    <w:unhideWhenUsed/>
    <w:rsid w:val="00131CD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31CD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31CD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31CD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31CD5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31CD5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31CD5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31CD5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31CD5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31CD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31CD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31CD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31CD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31CD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31CD5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31CD5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31CD5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31CD5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31CD5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131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31CD5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31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31CD5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1CD5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31CD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31CD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31CD5"/>
    <w:rPr>
      <w:lang w:val="en-GB"/>
    </w:rPr>
  </w:style>
  <w:style w:type="table" w:styleId="PlainTable1">
    <w:name w:val="Plain Table 1"/>
    <w:basedOn w:val="TableNormal"/>
    <w:uiPriority w:val="41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131C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31CD5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31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CD5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31CD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31CD5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131CD5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131CD5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131CD5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131CD5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131CD5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131C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131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1CD5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31CD5"/>
    <w:rPr>
      <w:color w:val="605E5C"/>
      <w:shd w:val="clear" w:color="auto" w:fill="E1DFDD"/>
      <w:lang w:val="en-GB"/>
    </w:rPr>
  </w:style>
  <w:style w:type="paragraph" w:customStyle="1" w:styleId="CBDAgendaItem0">
    <w:name w:val="CBD_AgendaItem"/>
    <w:basedOn w:val="Normal"/>
    <w:qFormat/>
    <w:rsid w:val="003C5080"/>
    <w:pPr>
      <w:keepNext/>
      <w:keepLines/>
      <w:spacing w:before="240" w:after="120"/>
      <w:jc w:val="left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2/cop-12-dec-19-en.pdf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meetings/SBSTTA-27" TargetMode="External"/><Relationship Id="rId1" Type="http://schemas.openxmlformats.org/officeDocument/2006/relationships/hyperlink" Target="https://www.cbd.int/doc/decisions/cop-10/cop-10-dec-02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IPPER\Download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B1FE40CE624B37B9CF34594C6EE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97532-4F4E-4A91-9462-920001CA69A7}"/>
      </w:docPartPr>
      <w:docPartBody>
        <w:p w:rsidR="00CB4388" w:rsidRDefault="00CB4388">
          <w:pPr>
            <w:pStyle w:val="DEB1FE40CE624B37B9CF34594C6EEF69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CD5"/>
    <w:rsid w:val="0001715E"/>
    <w:rsid w:val="00057B13"/>
    <w:rsid w:val="00062CD0"/>
    <w:rsid w:val="000C5C80"/>
    <w:rsid w:val="001132D7"/>
    <w:rsid w:val="001E5888"/>
    <w:rsid w:val="00222395"/>
    <w:rsid w:val="00265CCE"/>
    <w:rsid w:val="002D39EA"/>
    <w:rsid w:val="002F1EB2"/>
    <w:rsid w:val="00351C62"/>
    <w:rsid w:val="003A7885"/>
    <w:rsid w:val="003C6C88"/>
    <w:rsid w:val="003F3A67"/>
    <w:rsid w:val="003F7DFC"/>
    <w:rsid w:val="004335B0"/>
    <w:rsid w:val="00461AFA"/>
    <w:rsid w:val="00494669"/>
    <w:rsid w:val="004B710C"/>
    <w:rsid w:val="004C5713"/>
    <w:rsid w:val="00543B74"/>
    <w:rsid w:val="00566DD9"/>
    <w:rsid w:val="005A2D7F"/>
    <w:rsid w:val="00616C2C"/>
    <w:rsid w:val="00633B1E"/>
    <w:rsid w:val="006661CD"/>
    <w:rsid w:val="00687A5B"/>
    <w:rsid w:val="006B0A08"/>
    <w:rsid w:val="006F715E"/>
    <w:rsid w:val="00711A4B"/>
    <w:rsid w:val="00723F42"/>
    <w:rsid w:val="0074727F"/>
    <w:rsid w:val="007811F7"/>
    <w:rsid w:val="007C082B"/>
    <w:rsid w:val="00825EC7"/>
    <w:rsid w:val="00856EC3"/>
    <w:rsid w:val="00871CF5"/>
    <w:rsid w:val="008727DD"/>
    <w:rsid w:val="00895BD3"/>
    <w:rsid w:val="008A70D0"/>
    <w:rsid w:val="008B0CDA"/>
    <w:rsid w:val="008E4E08"/>
    <w:rsid w:val="008F4AF6"/>
    <w:rsid w:val="00946608"/>
    <w:rsid w:val="009532D3"/>
    <w:rsid w:val="009A46A0"/>
    <w:rsid w:val="009B0F4A"/>
    <w:rsid w:val="009F457E"/>
    <w:rsid w:val="00A11DAE"/>
    <w:rsid w:val="00A56EF8"/>
    <w:rsid w:val="00AA0CD5"/>
    <w:rsid w:val="00AA3723"/>
    <w:rsid w:val="00B12335"/>
    <w:rsid w:val="00C00AA9"/>
    <w:rsid w:val="00CB4388"/>
    <w:rsid w:val="00CC6B0C"/>
    <w:rsid w:val="00DC18B6"/>
    <w:rsid w:val="00E14CA6"/>
    <w:rsid w:val="00E33212"/>
    <w:rsid w:val="00FE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EB1FE40CE624B37B9CF34594C6EEF69">
    <w:name w:val="DEB1FE40CE624B37B9CF34594C6EEF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7980D-552D-4349-A8D8-602990F6C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312D23-42AB-4540-BACE-AA4ECB3D177C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2</TotalTime>
  <Pages>5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11260</CharactersWithSpaces>
  <SharedDoc>false</SharedDoc>
  <HLinks>
    <vt:vector size="12" baseType="variant">
      <vt:variant>
        <vt:i4>77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https://www.cbd.int/doc/decisions/cop-12/cop-12-dec-19-en.pdf</vt:lpwstr>
      </vt:variant>
      <vt:variant>
        <vt:lpwstr/>
      </vt:variant>
      <vt:variant>
        <vt:i4>2555958</vt:i4>
      </vt:variant>
      <vt:variant>
        <vt:i4>0</vt:i4>
      </vt:variant>
      <vt:variant>
        <vt:i4>0</vt:i4>
      </vt:variant>
      <vt:variant>
        <vt:i4>5</vt:i4>
      </vt:variant>
      <vt:variant>
        <vt:lpwstr>https://www.cbd.int/meetings/SBSTTA-27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CBD/FB/WS/2025/1/1/Add.1</dc:subject>
  <dc:creator>Secretariat of the Convention on Biological Diversity</dc:creator>
  <cp:keywords/>
  <dc:description/>
  <cp:lastModifiedBy>Veronique Lefebvre</cp:lastModifiedBy>
  <cp:revision>5</cp:revision>
  <dcterms:created xsi:type="dcterms:W3CDTF">2025-07-30T14:42:00Z</dcterms:created>
  <dcterms:modified xsi:type="dcterms:W3CDTF">2025-07-30T15:19:00Z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GrammarlyDocumentId">
    <vt:lpwstr>2414fe26-3177-4ef5-b2ed-cc66089ba711</vt:lpwstr>
  </property>
</Properties>
</file>