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A1ADF" w14:paraId="3E3954DB" w14:textId="77777777" w:rsidTr="008A1499">
        <w:trPr>
          <w:trHeight w:val="850"/>
        </w:trPr>
        <w:tc>
          <w:tcPr>
            <w:tcW w:w="975" w:type="dxa"/>
            <w:vAlign w:val="bottom"/>
          </w:tcPr>
          <w:p w14:paraId="3E3954D6" w14:textId="77777777" w:rsidR="008A1499" w:rsidRPr="009A1ADF" w:rsidRDefault="008A1499" w:rsidP="00F51A14">
            <w:pPr>
              <w:pStyle w:val="AASmallLogo"/>
              <w:rPr>
                <w:lang w:val="es-ES"/>
              </w:rPr>
            </w:pPr>
            <w:r w:rsidRPr="009A1ADF">
              <w:rPr>
                <w:lang w:val="es-ES"/>
              </w:rPr>
              <w:drawing>
                <wp:inline distT="0" distB="0" distL="0" distR="0" wp14:anchorId="3E395597" wp14:editId="3E39559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3E3954D7" w14:textId="77777777" w:rsidR="008A1499" w:rsidRPr="009A1ADF" w:rsidRDefault="008A1499" w:rsidP="00F51A14">
            <w:pPr>
              <w:pStyle w:val="AASmallLogo"/>
              <w:rPr>
                <w:lang w:val="es-ES"/>
              </w:rPr>
            </w:pPr>
          </w:p>
        </w:tc>
        <w:tc>
          <w:tcPr>
            <w:tcW w:w="1434" w:type="dxa"/>
            <w:noWrap/>
            <w:vAlign w:val="bottom"/>
          </w:tcPr>
          <w:p w14:paraId="3E3954D8" w14:textId="77777777" w:rsidR="008A1499" w:rsidRPr="009A1ADF" w:rsidRDefault="00C56B74" w:rsidP="00F51A14">
            <w:pPr>
              <w:pStyle w:val="AASmallLogo"/>
              <w:rPr>
                <w:lang w:val="es-ES"/>
              </w:rPr>
            </w:pPr>
            <w:r w:rsidRPr="009A1ADF">
              <w:rPr>
                <w:lang w:val="es-ES"/>
              </w:rPr>
              <w:drawing>
                <wp:inline distT="0" distB="0" distL="0" distR="0" wp14:anchorId="3E395599" wp14:editId="3E39559A">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E3954D9" w14:textId="77777777" w:rsidR="008A1499" w:rsidRPr="009A1ADF" w:rsidRDefault="008A1499" w:rsidP="00F51A14">
            <w:pPr>
              <w:pStyle w:val="AASmallLogo"/>
              <w:rPr>
                <w:lang w:val="es-ES"/>
              </w:rPr>
            </w:pPr>
          </w:p>
        </w:tc>
        <w:tc>
          <w:tcPr>
            <w:tcW w:w="8073" w:type="dxa"/>
            <w:vAlign w:val="bottom"/>
          </w:tcPr>
          <w:p w14:paraId="3E3954DA" w14:textId="20B96146" w:rsidR="008A1499" w:rsidRPr="009A1ADF" w:rsidRDefault="008A1499" w:rsidP="00B800C7">
            <w:pPr>
              <w:pStyle w:val="ABSymbol"/>
              <w:rPr>
                <w:lang w:val="es-ES"/>
              </w:rPr>
            </w:pPr>
            <w:r w:rsidRPr="009A1ADF">
              <w:rPr>
                <w:sz w:val="40"/>
                <w:lang w:val="es-ES"/>
              </w:rPr>
              <w:t>CBD</w:t>
            </w:r>
            <w:r w:rsidRPr="009A1ADF">
              <w:rPr>
                <w:lang w:val="es-ES"/>
              </w:rPr>
              <w:t>/</w:t>
            </w:r>
            <w:r w:rsidR="00240EE6" w:rsidRPr="009A1ADF">
              <w:rPr>
                <w:lang w:val="es-ES"/>
              </w:rPr>
              <w:t>COP</w:t>
            </w:r>
            <w:r w:rsidRPr="009A1ADF">
              <w:rPr>
                <w:lang w:val="es-ES"/>
              </w:rPr>
              <w:t>/</w:t>
            </w:r>
            <w:r w:rsidR="00240EE6" w:rsidRPr="009A1ADF">
              <w:rPr>
                <w:lang w:val="es-ES"/>
              </w:rPr>
              <w:t>17/</w:t>
            </w:r>
            <w:proofErr w:type="gramStart"/>
            <w:r w:rsidR="00B800C7" w:rsidRPr="009A1ADF">
              <w:rPr>
                <w:lang w:val="es-ES"/>
              </w:rPr>
              <w:t>WG.I</w:t>
            </w:r>
            <w:proofErr w:type="gramEnd"/>
            <w:r w:rsidR="00B800C7" w:rsidRPr="009A1ADF">
              <w:rPr>
                <w:lang w:val="es-ES"/>
              </w:rPr>
              <w:t>/CRP.</w:t>
            </w:r>
            <w:r w:rsidR="00FB3C8D" w:rsidRPr="009A1ADF">
              <w:rPr>
                <w:lang w:val="es-ES"/>
              </w:rPr>
              <w:t>13</w:t>
            </w:r>
          </w:p>
        </w:tc>
      </w:tr>
    </w:tbl>
    <w:p w14:paraId="3E3954DC" w14:textId="77777777" w:rsidR="008A1499" w:rsidRPr="009A1ADF" w:rsidRDefault="008A1499" w:rsidP="00F51A14">
      <w:pPr>
        <w:pStyle w:val="AISpacer"/>
        <w:rPr>
          <w:lang w:val="es-ES"/>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9A1ADF" w14:paraId="3E3954E4" w14:textId="77777777" w:rsidTr="00240408">
        <w:trPr>
          <w:trHeight w:val="1814"/>
        </w:trPr>
        <w:tc>
          <w:tcPr>
            <w:tcW w:w="7370" w:type="dxa"/>
          </w:tcPr>
          <w:p w14:paraId="3E3954DD" w14:textId="77777777" w:rsidR="008A1499" w:rsidRPr="009A1ADF" w:rsidRDefault="00C56B74" w:rsidP="00F51A14">
            <w:pPr>
              <w:pStyle w:val="ACLargeLogo"/>
              <w:rPr>
                <w:lang w:val="es-ES"/>
              </w:rPr>
            </w:pPr>
            <w:r w:rsidRPr="009A1ADF">
              <w:rPr>
                <w:lang w:val="es-ES"/>
              </w:rPr>
              <w:drawing>
                <wp:inline distT="0" distB="0" distL="0" distR="0" wp14:anchorId="3E39559B" wp14:editId="3E39559C">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3E3954DE" w14:textId="77777777" w:rsidR="008A1499" w:rsidRPr="009A1ADF" w:rsidRDefault="008A1499" w:rsidP="00F51A14">
            <w:pPr>
              <w:pStyle w:val="ACLargeLogo"/>
              <w:rPr>
                <w:lang w:val="es-ES"/>
              </w:rPr>
            </w:pPr>
          </w:p>
        </w:tc>
        <w:tc>
          <w:tcPr>
            <w:tcW w:w="3119" w:type="dxa"/>
          </w:tcPr>
          <w:p w14:paraId="3E3954DF" w14:textId="77777777" w:rsidR="008A1499" w:rsidRPr="009A1ADF" w:rsidRDefault="00C56B74" w:rsidP="00F51A14">
            <w:pPr>
              <w:pStyle w:val="AEDistrNormal"/>
              <w:rPr>
                <w:lang w:val="es-ES"/>
              </w:rPr>
            </w:pPr>
            <w:proofErr w:type="spellStart"/>
            <w:r w:rsidRPr="009A1ADF">
              <w:rPr>
                <w:lang w:val="es-ES"/>
              </w:rPr>
              <w:t>Distr</w:t>
            </w:r>
            <w:proofErr w:type="spellEnd"/>
            <w:r w:rsidRPr="009A1ADF">
              <w:rPr>
                <w:lang w:val="es-ES"/>
              </w:rPr>
              <w:t xml:space="preserve">. </w:t>
            </w:r>
            <w:r w:rsidR="00B800C7" w:rsidRPr="009A1ADF">
              <w:rPr>
                <w:lang w:val="es-ES"/>
              </w:rPr>
              <w:t>limitada</w:t>
            </w:r>
            <w:r w:rsidR="008A1499" w:rsidRPr="009A1ADF">
              <w:rPr>
                <w:lang w:val="es-ES"/>
              </w:rPr>
              <w:t xml:space="preserve"> </w:t>
            </w:r>
          </w:p>
          <w:p w14:paraId="3E3954E0" w14:textId="09518C69" w:rsidR="008A1499" w:rsidRPr="009A1ADF" w:rsidRDefault="0089374A" w:rsidP="00F51A14">
            <w:pPr>
              <w:pStyle w:val="AEDistrNormal"/>
              <w:rPr>
                <w:lang w:val="es-ES"/>
              </w:rPr>
            </w:pPr>
            <w:r w:rsidRPr="009A1ADF">
              <w:rPr>
                <w:lang w:val="es-ES"/>
              </w:rPr>
              <w:t>2</w:t>
            </w:r>
            <w:r w:rsidR="00FB3C8D" w:rsidRPr="009A1ADF">
              <w:rPr>
                <w:lang w:val="es-ES"/>
              </w:rPr>
              <w:t>8</w:t>
            </w:r>
            <w:r w:rsidRPr="009A1ADF">
              <w:rPr>
                <w:lang w:val="es-ES"/>
              </w:rPr>
              <w:t xml:space="preserve"> </w:t>
            </w:r>
            <w:r w:rsidR="00C56B74" w:rsidRPr="009A1ADF">
              <w:rPr>
                <w:lang w:val="es-ES"/>
              </w:rPr>
              <w:t xml:space="preserve">de </w:t>
            </w:r>
            <w:r w:rsidR="00B800C7" w:rsidRPr="009A1ADF">
              <w:rPr>
                <w:lang w:val="es-ES"/>
              </w:rPr>
              <w:t>octubre</w:t>
            </w:r>
            <w:r w:rsidR="00C56B74" w:rsidRPr="009A1ADF">
              <w:rPr>
                <w:lang w:val="es-ES"/>
              </w:rPr>
              <w:t xml:space="preserve"> de </w:t>
            </w:r>
            <w:r w:rsidR="00FC41E8" w:rsidRPr="009A1ADF">
              <w:rPr>
                <w:lang w:val="es-ES"/>
              </w:rPr>
              <w:t>2026</w:t>
            </w:r>
          </w:p>
          <w:p w14:paraId="3E3954E1" w14:textId="77777777" w:rsidR="00C56B74" w:rsidRPr="009A1ADF" w:rsidRDefault="00C56B74" w:rsidP="00C56B74">
            <w:pPr>
              <w:pStyle w:val="AEDistrNormal"/>
              <w:rPr>
                <w:lang w:val="es-ES"/>
              </w:rPr>
            </w:pPr>
            <w:r w:rsidRPr="009A1ADF">
              <w:rPr>
                <w:lang w:val="es-ES"/>
              </w:rPr>
              <w:t>Español</w:t>
            </w:r>
          </w:p>
          <w:p w14:paraId="3E3954E2" w14:textId="77777777" w:rsidR="008A1499" w:rsidRPr="009A1ADF" w:rsidRDefault="008A1499" w:rsidP="00C56B74">
            <w:pPr>
              <w:pStyle w:val="AEDistrNormal"/>
              <w:rPr>
                <w:lang w:val="es-ES"/>
              </w:rPr>
            </w:pPr>
            <w:r w:rsidRPr="009A1ADF">
              <w:rPr>
                <w:lang w:val="es-ES"/>
              </w:rPr>
              <w:t xml:space="preserve">Original: </w:t>
            </w:r>
            <w:r w:rsidR="00C56B74" w:rsidRPr="009A1ADF">
              <w:rPr>
                <w:lang w:val="es-ES"/>
              </w:rPr>
              <w:t>inglés</w:t>
            </w:r>
            <w:r w:rsidRPr="009A1ADF">
              <w:rPr>
                <w:lang w:val="es-ES"/>
              </w:rPr>
              <w:t xml:space="preserve"> </w:t>
            </w:r>
          </w:p>
          <w:p w14:paraId="3E3954E3" w14:textId="77777777" w:rsidR="008A1499" w:rsidRPr="009A1ADF" w:rsidRDefault="008A1499" w:rsidP="00F51A14">
            <w:pPr>
              <w:pStyle w:val="AEDistrNormal6pt"/>
              <w:rPr>
                <w:lang w:val="es-ES"/>
              </w:rPr>
            </w:pPr>
          </w:p>
        </w:tc>
      </w:tr>
    </w:tbl>
    <w:p w14:paraId="3E3954E5" w14:textId="77777777" w:rsidR="008A1499" w:rsidRPr="009A1ADF" w:rsidRDefault="008A1499" w:rsidP="00F51A14">
      <w:pPr>
        <w:pStyle w:val="AISpacer"/>
        <w:rPr>
          <w:lang w:val="es-ES"/>
        </w:rPr>
      </w:pPr>
    </w:p>
    <w:tbl>
      <w:tblPr>
        <w:tblW w:w="10348" w:type="dxa"/>
        <w:tblInd w:w="-283" w:type="dxa"/>
        <w:tblLayout w:type="fixed"/>
        <w:tblCellMar>
          <w:left w:w="283" w:type="dxa"/>
        </w:tblCellMar>
        <w:tblLook w:val="0000" w:firstRow="0" w:lastRow="0" w:firstColumn="0" w:lastColumn="0" w:noHBand="0" w:noVBand="0"/>
      </w:tblPr>
      <w:tblGrid>
        <w:gridCol w:w="5245"/>
        <w:gridCol w:w="5103"/>
      </w:tblGrid>
      <w:tr w:rsidR="008A1499" w:rsidRPr="009A1ADF" w14:paraId="3E3954F0" w14:textId="77777777" w:rsidTr="00D07444">
        <w:trPr>
          <w:trHeight w:val="57"/>
        </w:trPr>
        <w:tc>
          <w:tcPr>
            <w:tcW w:w="5245" w:type="dxa"/>
          </w:tcPr>
          <w:p w14:paraId="3E3954E6" w14:textId="77777777" w:rsidR="008A1499" w:rsidRPr="009A1ADF" w:rsidRDefault="00C56B74" w:rsidP="00F51A14">
            <w:pPr>
              <w:pStyle w:val="AFCorN12Bold"/>
              <w:rPr>
                <w:lang w:val="es-ES"/>
              </w:rPr>
            </w:pPr>
            <w:r w:rsidRPr="009A1ADF">
              <w:rPr>
                <w:lang w:val="es-ES"/>
              </w:rPr>
              <w:t>Conferencia de las Partes en el</w:t>
            </w:r>
            <w:r w:rsidRPr="009A1ADF">
              <w:rPr>
                <w:lang w:val="es-ES"/>
              </w:rPr>
              <w:br/>
              <w:t>Convenio sobre la Diversidad Biológica</w:t>
            </w:r>
          </w:p>
          <w:p w14:paraId="3E3954E7" w14:textId="77777777" w:rsidR="008A1499" w:rsidRPr="009A1ADF" w:rsidRDefault="00C56B74" w:rsidP="00F51A14">
            <w:pPr>
              <w:pStyle w:val="AFCorNBold"/>
              <w:rPr>
                <w:lang w:val="es-ES"/>
              </w:rPr>
            </w:pPr>
            <w:r w:rsidRPr="009A1ADF">
              <w:rPr>
                <w:lang w:val="es-ES"/>
              </w:rPr>
              <w:t>Decimoséptima reunión</w:t>
            </w:r>
            <w:r w:rsidR="008A1499" w:rsidRPr="009A1ADF">
              <w:rPr>
                <w:lang w:val="es-ES"/>
              </w:rPr>
              <w:t xml:space="preserve"> </w:t>
            </w:r>
          </w:p>
          <w:p w14:paraId="3E3954E8" w14:textId="77777777" w:rsidR="008A1499" w:rsidRPr="009A1ADF" w:rsidRDefault="00C56B74" w:rsidP="00F51A14">
            <w:pPr>
              <w:pStyle w:val="AFCorNNormal"/>
              <w:rPr>
                <w:lang w:val="es-ES"/>
              </w:rPr>
            </w:pPr>
            <w:r w:rsidRPr="009A1ADF">
              <w:rPr>
                <w:lang w:val="es-ES"/>
              </w:rPr>
              <w:t xml:space="preserve">Ereván (Armenia), </w:t>
            </w:r>
            <w:r w:rsidRPr="009A1ADF">
              <w:rPr>
                <w:snapToGrid w:val="0"/>
                <w:kern w:val="22"/>
                <w:lang w:val="es-ES"/>
              </w:rPr>
              <w:t>19 a 30 de octubre de 2026</w:t>
            </w:r>
          </w:p>
          <w:p w14:paraId="3E3954E9" w14:textId="77777777" w:rsidR="008A1499" w:rsidRPr="009A1ADF" w:rsidRDefault="00C56B74" w:rsidP="00F51A14">
            <w:pPr>
              <w:pStyle w:val="AFCorNNormal"/>
              <w:rPr>
                <w:lang w:val="es-ES"/>
              </w:rPr>
            </w:pPr>
            <w:r w:rsidRPr="009A1ADF">
              <w:rPr>
                <w:lang w:val="es-ES"/>
              </w:rPr>
              <w:t xml:space="preserve">Tema </w:t>
            </w:r>
            <w:r w:rsidR="009612D4" w:rsidRPr="009A1ADF">
              <w:rPr>
                <w:lang w:val="es-ES"/>
              </w:rPr>
              <w:t>8 b) del</w:t>
            </w:r>
            <w:r w:rsidRPr="009A1ADF">
              <w:rPr>
                <w:lang w:val="es-ES"/>
              </w:rPr>
              <w:t xml:space="preserve"> programa</w:t>
            </w:r>
            <w:r w:rsidR="008A1499" w:rsidRPr="009A1ADF">
              <w:rPr>
                <w:lang w:val="es-ES"/>
              </w:rPr>
              <w:t xml:space="preserve"> </w:t>
            </w:r>
          </w:p>
          <w:p w14:paraId="3E3954EA" w14:textId="77777777" w:rsidR="001F117A" w:rsidRPr="009A1ADF" w:rsidRDefault="009612D4" w:rsidP="00F51A14">
            <w:pPr>
              <w:pStyle w:val="AFCorNBold"/>
              <w:spacing w:after="40"/>
              <w:rPr>
                <w:lang w:val="es-ES"/>
              </w:rPr>
            </w:pPr>
            <w:r w:rsidRPr="009A1ADF">
              <w:rPr>
                <w:lang w:val="es-ES"/>
              </w:rPr>
              <w:t xml:space="preserve">Movilización de recursos y el mecanismo financiero: </w:t>
            </w:r>
            <w:r w:rsidR="00F54A0B" w:rsidRPr="009A1ADF">
              <w:rPr>
                <w:lang w:val="es-ES"/>
              </w:rPr>
              <w:t>m</w:t>
            </w:r>
            <w:r w:rsidRPr="009A1ADF">
              <w:rPr>
                <w:lang w:val="es-ES"/>
              </w:rPr>
              <w:t>ecanismo financiero</w:t>
            </w:r>
          </w:p>
          <w:p w14:paraId="3E3954EB" w14:textId="77777777" w:rsidR="00492580" w:rsidRPr="009A1ADF" w:rsidRDefault="009612D4" w:rsidP="009612D4">
            <w:pPr>
              <w:pStyle w:val="AFCorNBold"/>
              <w:rPr>
                <w:b w:val="0"/>
                <w:sz w:val="20"/>
                <w:szCs w:val="20"/>
                <w:lang w:val="es-ES"/>
              </w:rPr>
            </w:pPr>
            <w:r w:rsidRPr="009A1ADF">
              <w:rPr>
                <w:b w:val="0"/>
                <w:lang w:val="es-ES"/>
              </w:rPr>
              <w:t>Grupo de Trabajo I</w:t>
            </w:r>
          </w:p>
        </w:tc>
        <w:tc>
          <w:tcPr>
            <w:tcW w:w="5103" w:type="dxa"/>
          </w:tcPr>
          <w:p w14:paraId="3E3954EC" w14:textId="77777777" w:rsidR="00796F9A" w:rsidRPr="009A1ADF" w:rsidRDefault="00796F9A" w:rsidP="00F51A14">
            <w:pPr>
              <w:pStyle w:val="AFCorNBold"/>
              <w:spacing w:after="40"/>
              <w:rPr>
                <w:lang w:val="es-ES"/>
              </w:rPr>
            </w:pPr>
          </w:p>
          <w:p w14:paraId="3E3954ED" w14:textId="77777777" w:rsidR="00796F9A" w:rsidRPr="009A1ADF" w:rsidRDefault="00796F9A" w:rsidP="00F51A14">
            <w:pPr>
              <w:pStyle w:val="AFCorNBold"/>
              <w:spacing w:after="40"/>
              <w:rPr>
                <w:lang w:val="es-ES"/>
              </w:rPr>
            </w:pPr>
          </w:p>
          <w:p w14:paraId="3E3954EE" w14:textId="77777777" w:rsidR="00492580" w:rsidRPr="009A1ADF" w:rsidRDefault="00492580" w:rsidP="00F51A14">
            <w:pPr>
              <w:pStyle w:val="AFCorNBold"/>
              <w:spacing w:after="40"/>
              <w:rPr>
                <w:lang w:val="es-ES"/>
              </w:rPr>
            </w:pPr>
          </w:p>
          <w:p w14:paraId="3E3954EF" w14:textId="77777777" w:rsidR="008A1499" w:rsidRPr="009A1ADF" w:rsidRDefault="00865F07" w:rsidP="00865F07">
            <w:pPr>
              <w:pStyle w:val="AFCorNBold"/>
              <w:spacing w:after="40"/>
              <w:rPr>
                <w:lang w:val="es-ES"/>
              </w:rPr>
            </w:pPr>
            <w:r w:rsidRPr="009A1ADF">
              <w:rPr>
                <w:sz w:val="20"/>
                <w:szCs w:val="20"/>
                <w:lang w:val="es-ES"/>
              </w:rPr>
              <w:t xml:space="preserve"> </w:t>
            </w:r>
          </w:p>
        </w:tc>
      </w:tr>
    </w:tbl>
    <w:p w14:paraId="3E3954F1" w14:textId="77777777" w:rsidR="00C9161D" w:rsidRPr="009A1ADF" w:rsidRDefault="00000000" w:rsidP="00F51A14">
      <w:pPr>
        <w:pStyle w:val="CBDTitle"/>
        <w:rPr>
          <w:caps/>
          <w:lang w:val="es-ES"/>
        </w:rPr>
      </w:pPr>
      <w:sdt>
        <w:sdtPr>
          <w:rPr>
            <w:lang w:val="es-ES"/>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Content>
          <w:r w:rsidR="006D323A" w:rsidRPr="009A1ADF">
            <w:rPr>
              <w:lang w:val="es-ES"/>
            </w:rPr>
            <w:t>Mecanismo financiero</w:t>
          </w:r>
        </w:sdtContent>
      </w:sdt>
    </w:p>
    <w:p w14:paraId="3E3954F2" w14:textId="77777777" w:rsidR="003D281E" w:rsidRPr="009A1ADF" w:rsidRDefault="006D323A" w:rsidP="001A353D">
      <w:pPr>
        <w:pStyle w:val="CBDSubTitle"/>
        <w:rPr>
          <w:lang w:val="es-ES"/>
        </w:rPr>
      </w:pPr>
      <w:r w:rsidRPr="009A1ADF">
        <w:rPr>
          <w:lang w:val="es-ES"/>
        </w:rPr>
        <w:t>Proyecto de decisión presentado por la Presidencia del Grupo de Trabajo I</w:t>
      </w:r>
      <w:r w:rsidR="00221CC6" w:rsidRPr="009A1ADF">
        <w:rPr>
          <w:lang w:val="es-ES"/>
        </w:rPr>
        <w:t xml:space="preserve"> </w:t>
      </w:r>
    </w:p>
    <w:p w14:paraId="3E3954F3" w14:textId="77777777" w:rsidR="002C46A9" w:rsidRPr="009A1ADF" w:rsidRDefault="00637FBD" w:rsidP="001A353D">
      <w:pPr>
        <w:pStyle w:val="CBDNormalNoNumber"/>
        <w:tabs>
          <w:tab w:val="clear" w:pos="567"/>
          <w:tab w:val="clear" w:pos="1134"/>
        </w:tabs>
        <w:ind w:left="1170"/>
        <w:rPr>
          <w:i/>
          <w:iCs/>
          <w:snapToGrid w:val="0"/>
          <w:lang w:val="es-ES"/>
        </w:rPr>
      </w:pPr>
      <w:r w:rsidRPr="009A1ADF">
        <w:rPr>
          <w:i/>
          <w:iCs/>
          <w:snapToGrid w:val="0"/>
          <w:lang w:val="es-ES"/>
        </w:rPr>
        <w:t>La</w:t>
      </w:r>
      <w:r w:rsidR="002C46A9" w:rsidRPr="009A1ADF">
        <w:rPr>
          <w:i/>
          <w:iCs/>
          <w:snapToGrid w:val="0"/>
          <w:lang w:val="es-ES"/>
        </w:rPr>
        <w:t xml:space="preserve"> Conferenc</w:t>
      </w:r>
      <w:r w:rsidRPr="009A1ADF">
        <w:rPr>
          <w:i/>
          <w:iCs/>
          <w:snapToGrid w:val="0"/>
          <w:lang w:val="es-ES"/>
        </w:rPr>
        <w:t xml:space="preserve">ia de las </w:t>
      </w:r>
      <w:r w:rsidR="002C46A9" w:rsidRPr="009A1ADF">
        <w:rPr>
          <w:i/>
          <w:iCs/>
          <w:snapToGrid w:val="0"/>
          <w:lang w:val="es-ES"/>
        </w:rPr>
        <w:t>Par</w:t>
      </w:r>
      <w:r w:rsidRPr="009A1ADF">
        <w:rPr>
          <w:i/>
          <w:iCs/>
          <w:snapToGrid w:val="0"/>
          <w:lang w:val="es-ES"/>
        </w:rPr>
        <w:t>t</w:t>
      </w:r>
      <w:r w:rsidR="002C46A9" w:rsidRPr="009A1ADF">
        <w:rPr>
          <w:i/>
          <w:iCs/>
          <w:snapToGrid w:val="0"/>
          <w:lang w:val="es-ES"/>
        </w:rPr>
        <w:t>es</w:t>
      </w:r>
      <w:r w:rsidR="004977A4" w:rsidRPr="009A1ADF">
        <w:rPr>
          <w:snapToGrid w:val="0"/>
          <w:lang w:val="es-ES"/>
        </w:rPr>
        <w:t>,</w:t>
      </w:r>
    </w:p>
    <w:p w14:paraId="3E3954F4" w14:textId="77777777" w:rsidR="000626E8" w:rsidRPr="009A1ADF" w:rsidRDefault="00637FBD" w:rsidP="00F51A14">
      <w:pPr>
        <w:pStyle w:val="CBDDesicionText"/>
        <w:tabs>
          <w:tab w:val="clear" w:pos="1134"/>
        </w:tabs>
        <w:ind w:left="567"/>
        <w:rPr>
          <w:lang w:val="es-ES"/>
        </w:rPr>
      </w:pPr>
      <w:r w:rsidRPr="009A1ADF">
        <w:rPr>
          <w:i/>
          <w:lang w:val="es-ES"/>
        </w:rPr>
        <w:t>Recordando</w:t>
      </w:r>
      <w:r w:rsidRPr="009A1ADF">
        <w:rPr>
          <w:lang w:val="es-ES"/>
        </w:rPr>
        <w:t xml:space="preserve"> sus decisiones </w:t>
      </w:r>
      <w:hyperlink r:id="rId15" w:history="1">
        <w:r w:rsidRPr="009A1ADF">
          <w:rPr>
            <w:rStyle w:val="Hipervnculo"/>
            <w:lang w:val="es-ES"/>
          </w:rPr>
          <w:t>15/15</w:t>
        </w:r>
      </w:hyperlink>
      <w:r w:rsidRPr="009A1ADF">
        <w:rPr>
          <w:lang w:val="es-ES"/>
        </w:rPr>
        <w:t xml:space="preserve">, de 19 de diciembre de 2022, y </w:t>
      </w:r>
      <w:hyperlink r:id="rId16" w:history="1">
        <w:r w:rsidRPr="009A1ADF">
          <w:rPr>
            <w:rStyle w:val="Hipervnculo"/>
            <w:lang w:val="es-ES"/>
          </w:rPr>
          <w:t>16/33</w:t>
        </w:r>
      </w:hyperlink>
      <w:r w:rsidRPr="009A1ADF">
        <w:rPr>
          <w:lang w:val="es-ES"/>
        </w:rPr>
        <w:t>, de 27 de febrero de 2025, relativas a la evaluación de la financiación que necesitan todas las Partes que son países en desarrollo y que reúnen las condiciones, en particular los países menos adelantados y los pequeños Estados insulares en desarrollo, y las Partes con economías en transición para la aplicación del Convenio sobre la Diversidad Biológica</w:t>
      </w:r>
      <w:r w:rsidR="000626E8" w:rsidRPr="009A1ADF">
        <w:rPr>
          <w:rStyle w:val="Refdenotaalpie"/>
          <w:lang w:val="es-ES"/>
        </w:rPr>
        <w:footnoteReference w:id="1"/>
      </w:r>
      <w:r w:rsidR="000626E8" w:rsidRPr="009A1ADF">
        <w:rPr>
          <w:lang w:val="es-ES"/>
        </w:rPr>
        <w:t xml:space="preserve"> </w:t>
      </w:r>
      <w:r w:rsidR="006037D0" w:rsidRPr="009A1ADF">
        <w:rPr>
          <w:lang w:val="es-ES"/>
        </w:rPr>
        <w:t>y sus Protocolos para el noveno período de reposición del Fondo Fiduciario del Fondo para el Medio Ambiente Mundial (julio de 2026 a junio de 2030</w:t>
      </w:r>
      <w:r w:rsidR="000626E8" w:rsidRPr="009A1ADF">
        <w:rPr>
          <w:lang w:val="es-ES"/>
        </w:rPr>
        <w:t>),</w:t>
      </w:r>
    </w:p>
    <w:p w14:paraId="3E3954F5" w14:textId="77777777" w:rsidR="000626E8" w:rsidRPr="009A1ADF" w:rsidRDefault="006037D0" w:rsidP="00F51A14">
      <w:pPr>
        <w:pStyle w:val="CBDDesicionText"/>
        <w:tabs>
          <w:tab w:val="clear" w:pos="1134"/>
        </w:tabs>
        <w:ind w:left="567"/>
        <w:rPr>
          <w:lang w:val="es-ES"/>
        </w:rPr>
      </w:pPr>
      <w:r w:rsidRPr="009A1ADF">
        <w:rPr>
          <w:i/>
          <w:lang w:val="es-ES"/>
        </w:rPr>
        <w:t>Recordando</w:t>
      </w:r>
      <w:r w:rsidRPr="009A1ADF">
        <w:rPr>
          <w:lang w:val="es-ES"/>
        </w:rPr>
        <w:t xml:space="preserve"> también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17" w:history="1">
        <w:r w:rsidR="000626E8" w:rsidRPr="009A1ADF">
          <w:rPr>
            <w:rStyle w:val="Hipervnculo"/>
            <w:lang w:val="es-ES"/>
          </w:rPr>
          <w:t>16/33</w:t>
        </w:r>
      </w:hyperlink>
      <w:r w:rsidR="000626E8" w:rsidRPr="009A1ADF">
        <w:rPr>
          <w:lang w:val="es-ES"/>
        </w:rPr>
        <w:t>,</w:t>
      </w:r>
    </w:p>
    <w:p w14:paraId="3E3954F6" w14:textId="77777777" w:rsidR="00FA0095" w:rsidRPr="009A1ADF" w:rsidRDefault="006037D0" w:rsidP="00F51A14">
      <w:pPr>
        <w:pStyle w:val="CBDDesicionText"/>
        <w:tabs>
          <w:tab w:val="clear" w:pos="1134"/>
        </w:tabs>
        <w:ind w:left="567"/>
        <w:rPr>
          <w:snapToGrid w:val="0"/>
          <w:lang w:val="es-ES"/>
        </w:rPr>
      </w:pPr>
      <w:r w:rsidRPr="009A1ADF">
        <w:rPr>
          <w:i/>
          <w:lang w:val="es-ES"/>
        </w:rPr>
        <w:t>Reconociendo</w:t>
      </w:r>
      <w:r w:rsidRPr="009A1ADF">
        <w:rPr>
          <w:lang w:val="es-ES"/>
        </w:rPr>
        <w:t xml:space="preserve"> que el Marco Mundial de Biodiversidad de Kunming-Montreal</w:t>
      </w:r>
      <w:r w:rsidR="000626E8" w:rsidRPr="009A1ADF">
        <w:rPr>
          <w:rStyle w:val="Refdenotaalpie"/>
          <w:lang w:val="es-ES"/>
        </w:rPr>
        <w:footnoteReference w:id="2"/>
      </w:r>
      <w:r w:rsidR="000626E8" w:rsidRPr="009A1ADF">
        <w:rPr>
          <w:lang w:val="es-ES"/>
        </w:rPr>
        <w:t xml:space="preserve"> </w:t>
      </w:r>
      <w:r w:rsidRPr="009A1ADF">
        <w:rPr>
          <w:lang w:val="es-ES"/>
        </w:rPr>
        <w:t>es pertinente para todos los convenios relacionados con la diversidad biológica y otros acuerdos ambientales multilaterales y para el mandato del Fondo para el Medio Ambiente Mundial</w:t>
      </w:r>
      <w:r w:rsidR="000626E8" w:rsidRPr="009A1ADF">
        <w:rPr>
          <w:lang w:val="es-ES"/>
        </w:rPr>
        <w:t>,</w:t>
      </w:r>
    </w:p>
    <w:p w14:paraId="3E3954F7" w14:textId="77777777" w:rsidR="002C46A9" w:rsidRPr="009A1ADF" w:rsidRDefault="002C46A9" w:rsidP="00F51A14">
      <w:pPr>
        <w:pStyle w:val="CBDNormalNoNumber"/>
        <w:tabs>
          <w:tab w:val="clear" w:pos="567"/>
          <w:tab w:val="clear" w:pos="1134"/>
        </w:tabs>
        <w:ind w:firstLine="567"/>
        <w:rPr>
          <w:lang w:val="es-ES"/>
        </w:rPr>
      </w:pPr>
      <w:r w:rsidRPr="009A1ADF">
        <w:rPr>
          <w:lang w:val="es-ES"/>
        </w:rPr>
        <w:t>[1.</w:t>
      </w:r>
      <w:r w:rsidRPr="009A1ADF">
        <w:rPr>
          <w:lang w:val="es-ES"/>
        </w:rPr>
        <w:tab/>
        <w:t>[</w:t>
      </w:r>
      <w:r w:rsidR="006037D0" w:rsidRPr="009A1ADF">
        <w:rPr>
          <w:i/>
          <w:lang w:val="es-ES"/>
        </w:rPr>
        <w:t>Acoge con satisfacción</w:t>
      </w:r>
      <w:r w:rsidR="006037D0" w:rsidRPr="009A1ADF">
        <w:rPr>
          <w:lang w:val="es-ES"/>
        </w:rPr>
        <w:t>][</w:t>
      </w:r>
      <w:r w:rsidR="006037D0" w:rsidRPr="009A1ADF">
        <w:rPr>
          <w:i/>
          <w:lang w:val="es-ES"/>
        </w:rPr>
        <w:t>Reconoce</w:t>
      </w:r>
      <w:r w:rsidR="006037D0" w:rsidRPr="009A1ADF">
        <w:rPr>
          <w:lang w:val="es-ES"/>
        </w:rPr>
        <w:t>][</w:t>
      </w:r>
      <w:r w:rsidR="006037D0" w:rsidRPr="009A1ADF">
        <w:rPr>
          <w:i/>
          <w:lang w:val="es-ES"/>
        </w:rPr>
        <w:t>Observa con agradecimiento</w:t>
      </w:r>
      <w:r w:rsidR="006037D0" w:rsidRPr="009A1ADF">
        <w:rPr>
          <w:lang w:val="es-ES"/>
        </w:rPr>
        <w:t xml:space="preserve">] los compromisos asumidos, a fecha de 30 de mayo de 2026, para la novena reposición del Fondo Fiduciario del Fondo para el Medio Ambiente Mundial por parte de los países participantes, a saber: Alemania, Australia, Austria, Bélgica, Brasil, Canadá, China, </w:t>
      </w:r>
      <w:proofErr w:type="spellStart"/>
      <w:r w:rsidR="006037D0" w:rsidRPr="009A1ADF">
        <w:rPr>
          <w:lang w:val="es-ES"/>
        </w:rPr>
        <w:t>Côte</w:t>
      </w:r>
      <w:proofErr w:type="spellEnd"/>
      <w:r w:rsidR="006037D0" w:rsidRPr="009A1ADF">
        <w:rPr>
          <w:lang w:val="es-ES"/>
        </w:rPr>
        <w:t xml:space="preserve"> </w:t>
      </w:r>
      <w:proofErr w:type="spellStart"/>
      <w:r w:rsidR="006037D0" w:rsidRPr="009A1ADF">
        <w:rPr>
          <w:lang w:val="es-ES"/>
        </w:rPr>
        <w:t>d’Ivoire</w:t>
      </w:r>
      <w:proofErr w:type="spellEnd"/>
      <w:r w:rsidR="006037D0" w:rsidRPr="009A1ADF">
        <w:rPr>
          <w:lang w:val="es-ES"/>
        </w:rPr>
        <w:t>, Eslovenia, Francia, India, Irlanda, Italia, Japón, Luxemburgo, México, Noruega, Nueva Zelandia, Países Bajos (Reino de los), Sudáfrica, Suiza y Uzbekistán, que ascendían a aproximadamente 3.900 millones de dólares, utilizando los tipos de cambio de referencia acordados para el período de reposición</w:t>
      </w:r>
      <w:r w:rsidRPr="009A1ADF">
        <w:rPr>
          <w:vertAlign w:val="superscript"/>
          <w:lang w:val="es-ES"/>
        </w:rPr>
        <w:footnoteReference w:id="3"/>
      </w:r>
      <w:r w:rsidR="006037D0" w:rsidRPr="009A1ADF">
        <w:rPr>
          <w:lang w:val="es-ES"/>
        </w:rPr>
        <w:t>;</w:t>
      </w:r>
      <w:r w:rsidRPr="009A1ADF">
        <w:rPr>
          <w:lang w:val="es-ES"/>
        </w:rPr>
        <w:t>]</w:t>
      </w:r>
    </w:p>
    <w:p w14:paraId="3E3954F8" w14:textId="77777777" w:rsidR="002C46A9" w:rsidRPr="009A1ADF" w:rsidRDefault="002C46A9" w:rsidP="00F51A14">
      <w:pPr>
        <w:pStyle w:val="CBDNormalNoNumber"/>
        <w:tabs>
          <w:tab w:val="clear" w:pos="567"/>
          <w:tab w:val="clear" w:pos="1134"/>
        </w:tabs>
        <w:ind w:firstLine="567"/>
        <w:rPr>
          <w:lang w:val="es-ES"/>
        </w:rPr>
      </w:pPr>
      <w:r w:rsidRPr="009A1ADF">
        <w:rPr>
          <w:lang w:val="es-ES"/>
        </w:rPr>
        <w:t>[2.</w:t>
      </w:r>
      <w:r w:rsidRPr="009A1ADF">
        <w:rPr>
          <w:lang w:val="es-ES"/>
        </w:rPr>
        <w:tab/>
      </w:r>
      <w:r w:rsidR="006037D0" w:rsidRPr="009A1ADF">
        <w:rPr>
          <w:i/>
          <w:lang w:val="es-ES"/>
        </w:rPr>
        <w:t>Observa con preocupación</w:t>
      </w:r>
      <w:r w:rsidR="006037D0" w:rsidRPr="009A1ADF">
        <w:rPr>
          <w:lang w:val="es-ES"/>
        </w:rPr>
        <w:t xml:space="preserve"> que la cantidad de 3.900 millones de dólares procede únicamente del 50 % de las Partes que son países desarrollados, y agradece las contribuciones de </w:t>
      </w:r>
      <w:r w:rsidR="006037D0" w:rsidRPr="009A1ADF">
        <w:rPr>
          <w:lang w:val="es-ES"/>
        </w:rPr>
        <w:lastRenderedPageBreak/>
        <w:t xml:space="preserve">las Partes que son países en desarrollo, a saber: Brasil, China, </w:t>
      </w:r>
      <w:proofErr w:type="spellStart"/>
      <w:r w:rsidR="006037D0" w:rsidRPr="009A1ADF">
        <w:rPr>
          <w:lang w:val="es-ES"/>
        </w:rPr>
        <w:t>Côte</w:t>
      </w:r>
      <w:proofErr w:type="spellEnd"/>
      <w:r w:rsidR="006037D0" w:rsidRPr="009A1ADF">
        <w:rPr>
          <w:lang w:val="es-ES"/>
        </w:rPr>
        <w:t xml:space="preserve"> </w:t>
      </w:r>
      <w:proofErr w:type="spellStart"/>
      <w:r w:rsidR="006037D0" w:rsidRPr="009A1ADF">
        <w:rPr>
          <w:lang w:val="es-ES"/>
        </w:rPr>
        <w:t>d’Ivoire</w:t>
      </w:r>
      <w:proofErr w:type="spellEnd"/>
      <w:r w:rsidR="006037D0" w:rsidRPr="009A1ADF">
        <w:rPr>
          <w:lang w:val="es-ES"/>
        </w:rPr>
        <w:t>, India, México, Sudáfrica y Uzbekistán</w:t>
      </w:r>
      <w:r w:rsidRPr="009A1ADF">
        <w:rPr>
          <w:vertAlign w:val="superscript"/>
          <w:lang w:val="es-ES"/>
        </w:rPr>
        <w:footnoteReference w:id="4"/>
      </w:r>
      <w:r w:rsidR="006037D0" w:rsidRPr="009A1ADF">
        <w:rPr>
          <w:lang w:val="es-ES"/>
        </w:rPr>
        <w:t>;</w:t>
      </w:r>
      <w:r w:rsidRPr="009A1ADF">
        <w:rPr>
          <w:lang w:val="es-ES"/>
        </w:rPr>
        <w:t xml:space="preserve">] </w:t>
      </w:r>
    </w:p>
    <w:p w14:paraId="3E3954F9" w14:textId="77777777" w:rsidR="002C46A9" w:rsidRPr="009A1ADF" w:rsidRDefault="002C46A9" w:rsidP="00F51A14">
      <w:pPr>
        <w:pStyle w:val="CBDNormalNoNumber"/>
        <w:tabs>
          <w:tab w:val="clear" w:pos="567"/>
          <w:tab w:val="clear" w:pos="1134"/>
        </w:tabs>
        <w:ind w:firstLine="567"/>
        <w:rPr>
          <w:lang w:val="es-ES"/>
        </w:rPr>
      </w:pPr>
      <w:r w:rsidRPr="009A1ADF">
        <w:rPr>
          <w:lang w:val="es-ES"/>
        </w:rPr>
        <w:t>[3.</w:t>
      </w:r>
      <w:r w:rsidRPr="009A1ADF">
        <w:rPr>
          <w:lang w:val="es-ES"/>
        </w:rPr>
        <w:tab/>
        <w:t>[</w:t>
      </w:r>
      <w:r w:rsidR="006037D0" w:rsidRPr="009A1ADF">
        <w:rPr>
          <w:i/>
          <w:lang w:val="es-ES"/>
        </w:rPr>
        <w:t>Observa con gran preocupación</w:t>
      </w:r>
      <w:r w:rsidR="006037D0" w:rsidRPr="009A1ADF">
        <w:rPr>
          <w:lang w:val="es-ES"/>
        </w:rPr>
        <w:t>] que [las negociaciones para la novena reposición del Fondo para el Medio Ambiente Mundial concluyó con una reducción del 27 % en comparación con el octavo período de reposición, y que dicha reducción se produce en un momento en el que se espera que las Partes aceleren la implementación del Marco Mundial de Biodiversidad de Kunming-Montreal][ el nivel general de los recursos sigue siendo insuficiente a la luz del alcance de las necesidades para implementar el Convenio sobre la Diversidad Biológica y sus Protocolos y el Marco Mundial de Biodiversidad de Kunming-Montreal, en particular la meta 19 a)</w:t>
      </w:r>
      <w:r w:rsidRPr="009A1ADF">
        <w:rPr>
          <w:lang w:val="es-ES"/>
        </w:rPr>
        <w:t>;]]</w:t>
      </w:r>
      <w:r w:rsidR="004D63A1" w:rsidRPr="009A1ADF">
        <w:rPr>
          <w:rStyle w:val="Refdenotaalpie"/>
          <w:lang w:val="es-ES"/>
        </w:rPr>
        <w:footnoteReference w:id="5"/>
      </w:r>
    </w:p>
    <w:p w14:paraId="3E3954FA" w14:textId="77777777" w:rsidR="002C46A9" w:rsidRPr="009A1ADF" w:rsidRDefault="002C46A9" w:rsidP="00F51A14">
      <w:pPr>
        <w:pStyle w:val="CBDNormalNoNumber"/>
        <w:tabs>
          <w:tab w:val="clear" w:pos="567"/>
          <w:tab w:val="clear" w:pos="1134"/>
        </w:tabs>
        <w:ind w:firstLine="567"/>
        <w:rPr>
          <w:lang w:val="es-ES"/>
        </w:rPr>
      </w:pPr>
      <w:r w:rsidRPr="009A1ADF">
        <w:rPr>
          <w:lang w:val="es-ES"/>
        </w:rPr>
        <w:t>4.</w:t>
      </w:r>
      <w:r w:rsidRPr="009A1ADF">
        <w:rPr>
          <w:lang w:val="es-ES"/>
        </w:rPr>
        <w:tab/>
        <w:t>[</w:t>
      </w:r>
      <w:r w:rsidR="006037D0" w:rsidRPr="009A1ADF">
        <w:rPr>
          <w:i/>
          <w:lang w:val="es-ES"/>
        </w:rPr>
        <w:t>Insta</w:t>
      </w:r>
      <w:r w:rsidR="006037D0" w:rsidRPr="009A1ADF">
        <w:rPr>
          <w:lang w:val="es-ES"/>
        </w:rPr>
        <w:t>][</w:t>
      </w:r>
      <w:r w:rsidR="006037D0" w:rsidRPr="009A1ADF">
        <w:rPr>
          <w:i/>
          <w:lang w:val="es-ES"/>
        </w:rPr>
        <w:t>Pide</w:t>
      </w:r>
      <w:r w:rsidR="006037D0" w:rsidRPr="009A1ADF">
        <w:rPr>
          <w:lang w:val="es-ES"/>
        </w:rPr>
        <w:t>] a las Partes que son países desarrollados, e invita a otras Partes que asumen voluntariamente las obligaciones de las Partes que son países desarrollados y otros países, a que aporten contribuciones para la novena reposición del Fondo Fiduciario del Fondo para el Medio Ambiente Mundial en apoyo de la plena implementación del Marco y de conformidad con las disposiciones del artículo 20 del Convenio</w:t>
      </w:r>
      <w:r w:rsidRPr="009A1ADF">
        <w:rPr>
          <w:lang w:val="es-ES"/>
        </w:rPr>
        <w:t>;</w:t>
      </w:r>
    </w:p>
    <w:p w14:paraId="3E3954FB" w14:textId="77777777" w:rsidR="002C46A9" w:rsidRPr="009A1ADF" w:rsidRDefault="002C46A9" w:rsidP="00F51A14">
      <w:pPr>
        <w:pStyle w:val="CBDNormalNoNumber"/>
        <w:tabs>
          <w:tab w:val="clear" w:pos="567"/>
          <w:tab w:val="clear" w:pos="1134"/>
        </w:tabs>
        <w:ind w:firstLine="567"/>
        <w:rPr>
          <w:lang w:val="es-ES"/>
        </w:rPr>
      </w:pPr>
      <w:r w:rsidRPr="009A1ADF">
        <w:rPr>
          <w:lang w:val="es-ES"/>
        </w:rPr>
        <w:t>5.</w:t>
      </w:r>
      <w:r w:rsidRPr="009A1ADF">
        <w:rPr>
          <w:lang w:val="es-ES"/>
        </w:rPr>
        <w:tab/>
      </w:r>
      <w:r w:rsidR="006037D0" w:rsidRPr="009A1ADF">
        <w:rPr>
          <w:i/>
          <w:lang w:val="es-ES"/>
        </w:rPr>
        <w:t>Acoge con satisfacción</w:t>
      </w:r>
      <w:r w:rsidR="006037D0" w:rsidRPr="009A1ADF">
        <w:rPr>
          <w:lang w:val="es-ES"/>
        </w:rPr>
        <w:t xml:space="preserve"> el informe del Consejo del Fondo para el Medio Ambiente Mundial para la 17ª reunión de la Conferencia de las Partes</w:t>
      </w:r>
      <w:r w:rsidRPr="009A1ADF">
        <w:rPr>
          <w:rStyle w:val="Refdenotaalpie"/>
          <w:lang w:val="es-ES"/>
        </w:rPr>
        <w:footnoteReference w:id="6"/>
      </w:r>
      <w:r w:rsidR="006037D0" w:rsidRPr="009A1ADF">
        <w:rPr>
          <w:lang w:val="es-ES"/>
        </w:rPr>
        <w:t>;</w:t>
      </w:r>
    </w:p>
    <w:p w14:paraId="3E3954FC" w14:textId="77777777" w:rsidR="002C46A9" w:rsidRPr="009A1ADF" w:rsidRDefault="002C46A9" w:rsidP="00F51A14">
      <w:pPr>
        <w:pStyle w:val="CBDNormalNoNumber"/>
        <w:tabs>
          <w:tab w:val="clear" w:pos="567"/>
          <w:tab w:val="clear" w:pos="1134"/>
        </w:tabs>
        <w:ind w:firstLine="567"/>
        <w:rPr>
          <w:lang w:val="es-ES"/>
        </w:rPr>
      </w:pPr>
      <w:r w:rsidRPr="009A1ADF">
        <w:rPr>
          <w:lang w:val="es-ES"/>
        </w:rPr>
        <w:t>6.</w:t>
      </w:r>
      <w:r w:rsidRPr="009A1ADF">
        <w:rPr>
          <w:lang w:val="es-ES"/>
        </w:rPr>
        <w:tab/>
      </w:r>
      <w:r w:rsidR="006037D0" w:rsidRPr="009A1ADF">
        <w:rPr>
          <w:i/>
          <w:lang w:val="es-ES"/>
        </w:rPr>
        <w:t>Acoge con satisfacción también</w:t>
      </w:r>
      <w:r w:rsidR="006037D0" w:rsidRPr="009A1ADF">
        <w:rPr>
          <w:lang w:val="es-ES"/>
        </w:rPr>
        <w:t xml:space="preserve"> el desglose mejorado de la cofinanciación por fuente en el informe del Consejo del Fondo para el Medio Ambiente Mundial y alienta al Fondo a que continúe mejorando la transparencia y el nivel de detalle de los informes futuros sobre las diversas fuentes de cofinanciación</w:t>
      </w:r>
      <w:r w:rsidRPr="009A1ADF">
        <w:rPr>
          <w:lang w:val="es-ES"/>
        </w:rPr>
        <w:t>;</w:t>
      </w:r>
    </w:p>
    <w:p w14:paraId="3E3954FD" w14:textId="77777777" w:rsidR="002C46A9" w:rsidRPr="009A1ADF" w:rsidRDefault="002C46A9" w:rsidP="00F51A14">
      <w:pPr>
        <w:pStyle w:val="CBDNormalNoNumber"/>
        <w:tabs>
          <w:tab w:val="clear" w:pos="567"/>
          <w:tab w:val="clear" w:pos="1134"/>
        </w:tabs>
        <w:ind w:firstLine="567"/>
        <w:rPr>
          <w:lang w:val="es-ES"/>
        </w:rPr>
      </w:pPr>
      <w:r w:rsidRPr="009A1ADF">
        <w:rPr>
          <w:lang w:val="es-ES"/>
        </w:rPr>
        <w:t>7.</w:t>
      </w:r>
      <w:r w:rsidRPr="009A1ADF">
        <w:rPr>
          <w:lang w:val="es-ES"/>
        </w:rPr>
        <w:tab/>
      </w:r>
      <w:r w:rsidR="006037D0" w:rsidRPr="009A1ADF">
        <w:rPr>
          <w:i/>
          <w:lang w:val="es-ES"/>
        </w:rPr>
        <w:t>Observa con agradecimiento</w:t>
      </w:r>
      <w:r w:rsidR="006037D0" w:rsidRPr="009A1ADF">
        <w:rPr>
          <w:lang w:val="es-ES"/>
        </w:rPr>
        <w:t xml:space="preserve"> que las orientaciones programáticas para el noveno período de reposición se han diseñado para cumplir todos los elementos del marco cuatrienal de prioridades programáticas orientado a la obtención de resultados del Convenio y sus Protocolos para el noveno período de reposición adoptado en la 16ª reunión de la Conferencia de las Partes</w:t>
      </w:r>
      <w:r w:rsidRPr="009A1ADF">
        <w:rPr>
          <w:rStyle w:val="Refdenotaalpie"/>
          <w:lang w:val="es-ES"/>
        </w:rPr>
        <w:footnoteReference w:id="7"/>
      </w:r>
      <w:r w:rsidR="006037D0" w:rsidRPr="009A1ADF">
        <w:rPr>
          <w:lang w:val="es-ES"/>
        </w:rPr>
        <w:t>, lo que refleja la respuesta efectiva a las orientaciones proporcionadas por la Conferencia de las Partes</w:t>
      </w:r>
      <w:r w:rsidRPr="009A1ADF">
        <w:rPr>
          <w:lang w:val="es-ES"/>
        </w:rPr>
        <w:t>;</w:t>
      </w:r>
    </w:p>
    <w:p w14:paraId="3E3954FE"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eastAsia="zh-CN"/>
        </w:rPr>
        <w:t>8.</w:t>
      </w:r>
      <w:r w:rsidRPr="009A1ADF">
        <w:rPr>
          <w:lang w:val="es-ES" w:eastAsia="zh-CN"/>
        </w:rPr>
        <w:tab/>
      </w:r>
      <w:r w:rsidR="006037D0" w:rsidRPr="009A1ADF">
        <w:rPr>
          <w:i/>
          <w:lang w:val="es-ES"/>
        </w:rPr>
        <w:t>Acoge con satisfacción</w:t>
      </w:r>
      <w:r w:rsidR="006037D0" w:rsidRPr="009A1ADF">
        <w:rPr>
          <w:lang w:val="es-ES"/>
        </w:rPr>
        <w:t xml:space="preserve"> la asignación del 35 % de los recursos para el noveno período de reposición a la esfera de actividad de la biodiversidad, que es la mayor esfera de actividad, y el objetivo de destinar al menos el 70 % de la financiación a la biodiversidad durante ese período, de acuerdo con la metodología de los marcadores de Río del Comité de Ayuda al Desarrollo de la Organización para la Cooperación y el Desarrollo Económicos</w:t>
      </w:r>
      <w:r w:rsidRPr="009A1ADF">
        <w:rPr>
          <w:lang w:val="es-ES" w:eastAsia="zh-CN"/>
        </w:rPr>
        <w:t>;</w:t>
      </w:r>
    </w:p>
    <w:p w14:paraId="3E3954FF"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eastAsia="zh-CN"/>
        </w:rPr>
        <w:t>9</w:t>
      </w:r>
      <w:r w:rsidRPr="009A1ADF">
        <w:rPr>
          <w:i/>
          <w:iCs/>
          <w:lang w:val="es-ES" w:eastAsia="zh-CN"/>
        </w:rPr>
        <w:t>.</w:t>
      </w:r>
      <w:r w:rsidRPr="009A1ADF">
        <w:rPr>
          <w:i/>
          <w:iCs/>
          <w:lang w:val="es-ES" w:eastAsia="zh-CN"/>
        </w:rPr>
        <w:tab/>
      </w:r>
      <w:r w:rsidR="006037D0" w:rsidRPr="009A1ADF">
        <w:rPr>
          <w:i/>
          <w:lang w:val="es-ES"/>
        </w:rPr>
        <w:t>Acoge con satisfacción también</w:t>
      </w:r>
      <w:r w:rsidR="006037D0" w:rsidRPr="009A1ADF">
        <w:rPr>
          <w:lang w:val="es-ES"/>
        </w:rP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sidRPr="009A1ADF">
        <w:rPr>
          <w:rStyle w:val="Refdenotaalpie"/>
          <w:lang w:val="es-ES" w:eastAsia="zh-CN"/>
        </w:rPr>
        <w:footnoteReference w:id="8"/>
      </w:r>
      <w:r w:rsidR="006037D0" w:rsidRPr="009A1ADF">
        <w:rPr>
          <w:lang w:val="es-ES" w:eastAsia="zh-CN"/>
        </w:rPr>
        <w:t>,</w:t>
      </w:r>
      <w:r w:rsidRPr="009A1ADF">
        <w:rPr>
          <w:lang w:val="es-ES" w:eastAsia="zh-CN"/>
        </w:rPr>
        <w:t xml:space="preserve"> </w:t>
      </w:r>
      <w:r w:rsidR="006037D0" w:rsidRPr="009A1ADF">
        <w:rPr>
          <w:lang w:val="es-ES" w:eastAsia="zh-CN"/>
        </w:rPr>
        <w:t xml:space="preserve">un </w:t>
      </w:r>
      <w:r w:rsidR="006037D0" w:rsidRPr="009A1ADF">
        <w:rPr>
          <w:lang w:val="es-ES"/>
        </w:rPr>
        <w:t xml:space="preserve">objetivo aspiracional de la programación del 20 % de los recursos para apoyar a los pueblos indígenas y las comunidades locales y el fortalecimiento del apoyo a los países menos adelantados y los pequeños Estados insulares en desarrollo, con un punto de referencia aspiracional </w:t>
      </w:r>
      <w:r w:rsidR="006037D0" w:rsidRPr="009A1ADF">
        <w:rPr>
          <w:lang w:val="es-ES"/>
        </w:rPr>
        <w:lastRenderedPageBreak/>
        <w:t>del 35 % para dichos países, así como la introducción del objetivo aspiracional de la programación del 25 % para movilizar capital privado</w:t>
      </w:r>
      <w:r w:rsidRPr="009A1ADF">
        <w:rPr>
          <w:lang w:val="es-ES" w:eastAsia="zh-CN"/>
        </w:rPr>
        <w:t>;</w:t>
      </w:r>
    </w:p>
    <w:p w14:paraId="3E395500" w14:textId="77777777" w:rsidR="002C46A9" w:rsidRPr="009A1ADF" w:rsidRDefault="002C46A9" w:rsidP="00F51A14">
      <w:pPr>
        <w:pStyle w:val="CBDNormalNoNumber"/>
        <w:tabs>
          <w:tab w:val="clear" w:pos="567"/>
          <w:tab w:val="clear" w:pos="1134"/>
        </w:tabs>
        <w:ind w:firstLine="567"/>
        <w:rPr>
          <w:rFonts w:eastAsia="Times New Roman"/>
          <w:u w:val="single"/>
          <w:lang w:val="es-ES"/>
        </w:rPr>
      </w:pPr>
      <w:r w:rsidRPr="009A1ADF">
        <w:rPr>
          <w:lang w:val="es-ES"/>
        </w:rPr>
        <w:t>10.</w:t>
      </w:r>
      <w:r w:rsidRPr="009A1ADF">
        <w:rPr>
          <w:lang w:val="es-ES"/>
        </w:rPr>
        <w:tab/>
      </w:r>
      <w:r w:rsidR="00511228" w:rsidRPr="009A1ADF">
        <w:rPr>
          <w:i/>
          <w:lang w:val="es-ES"/>
        </w:rPr>
        <w:t>Acoge con satisfacción asimismo</w:t>
      </w:r>
      <w:r w:rsidR="00511228" w:rsidRPr="009A1ADF">
        <w:rPr>
          <w:lang w:val="es-ES"/>
        </w:rPr>
        <w:t xml:space="preserve"> el establecimiento del Grupo de Trabajo Especial sobre Gobernanza del Consejo del Fondo para el Medio Ambiente Mundial en el marco de la novena reposición del Fondo, en respuesta a la decisión </w:t>
      </w:r>
      <w:hyperlink r:id="rId18" w:history="1">
        <w:r w:rsidRPr="009A1ADF">
          <w:rPr>
            <w:rStyle w:val="Hipervnculo"/>
            <w:rFonts w:eastAsia="Times New Roman"/>
            <w:lang w:val="es-ES"/>
          </w:rPr>
          <w:t>16/33</w:t>
        </w:r>
      </w:hyperlink>
      <w:r w:rsidRPr="009A1ADF">
        <w:rPr>
          <w:rFonts w:eastAsia="Times New Roman"/>
          <w:lang w:val="es-ES"/>
        </w:rPr>
        <w:t>;</w:t>
      </w:r>
    </w:p>
    <w:p w14:paraId="3E395501" w14:textId="77777777" w:rsidR="002C46A9" w:rsidRPr="009A1ADF" w:rsidRDefault="002C46A9" w:rsidP="00F51A14">
      <w:pPr>
        <w:pStyle w:val="CBDNormalNoNumber"/>
        <w:tabs>
          <w:tab w:val="clear" w:pos="567"/>
          <w:tab w:val="clear" w:pos="1134"/>
        </w:tabs>
        <w:ind w:firstLine="567"/>
        <w:rPr>
          <w:rFonts w:eastAsia="Times New Roman"/>
          <w:lang w:val="es-ES"/>
        </w:rPr>
      </w:pPr>
      <w:r w:rsidRPr="009A1ADF">
        <w:rPr>
          <w:rFonts w:eastAsia="Times New Roman"/>
          <w:lang w:val="es-ES"/>
        </w:rPr>
        <w:t>[11.</w:t>
      </w:r>
      <w:r w:rsidRPr="009A1ADF">
        <w:rPr>
          <w:rFonts w:eastAsia="Times New Roman"/>
          <w:lang w:val="es-ES"/>
        </w:rPr>
        <w:tab/>
      </w:r>
      <w:r w:rsidR="00511228" w:rsidRPr="009A1ADF">
        <w:rPr>
          <w:i/>
          <w:lang w:val="es-ES"/>
        </w:rPr>
        <w:t>Pide</w:t>
      </w:r>
      <w:r w:rsidR="00511228" w:rsidRPr="009A1ADF">
        <w:rPr>
          <w:lang w:val="es-ES"/>
        </w:rPr>
        <w:t xml:space="preserve"> al Consejo del Fondo para el Medio Ambiente Mundial que tenga en cuenta los criterios [establecidos en el párrafo 21 de la decisión</w:t>
      </w:r>
      <w:r w:rsidRPr="009A1ADF">
        <w:rPr>
          <w:rFonts w:eastAsia="Times New Roman"/>
          <w:lang w:val="es-ES"/>
        </w:rPr>
        <w:t xml:space="preserve"> </w:t>
      </w:r>
      <w:hyperlink r:id="rId19" w:history="1">
        <w:r w:rsidRPr="009A1ADF">
          <w:rPr>
            <w:rStyle w:val="Hipervnculo"/>
            <w:rFonts w:eastAsia="Times New Roman"/>
            <w:lang w:val="es-ES"/>
          </w:rPr>
          <w:t>16/34</w:t>
        </w:r>
      </w:hyperlink>
      <w:r w:rsidR="00511228" w:rsidRPr="009A1ADF">
        <w:rPr>
          <w:lang w:val="es-ES"/>
        </w:rPr>
        <w:t>, de</w:t>
      </w:r>
      <w:r w:rsidRPr="009A1ADF">
        <w:rPr>
          <w:rFonts w:eastAsia="Times New Roman"/>
          <w:lang w:val="es-ES"/>
        </w:rPr>
        <w:t xml:space="preserve"> 27</w:t>
      </w:r>
      <w:r w:rsidR="00511228" w:rsidRPr="009A1ADF">
        <w:rPr>
          <w:rFonts w:eastAsia="Times New Roman"/>
          <w:lang w:val="es-ES"/>
        </w:rPr>
        <w:t xml:space="preserve"> de febrero de 2025] [y la</w:t>
      </w:r>
      <w:r w:rsidRPr="009A1ADF">
        <w:rPr>
          <w:rFonts w:eastAsia="Times New Roman"/>
          <w:lang w:val="es-ES"/>
        </w:rPr>
        <w:t xml:space="preserve"> decisi</w:t>
      </w:r>
      <w:r w:rsidR="00511228" w:rsidRPr="009A1ADF">
        <w:rPr>
          <w:rFonts w:eastAsia="Times New Roman"/>
          <w:lang w:val="es-ES"/>
        </w:rPr>
        <w:t>ó</w:t>
      </w:r>
      <w:r w:rsidRPr="009A1ADF">
        <w:rPr>
          <w:rFonts w:eastAsia="Times New Roman"/>
          <w:lang w:val="es-ES"/>
        </w:rPr>
        <w:t xml:space="preserve">n 17/--], </w:t>
      </w:r>
      <w:r w:rsidR="00511228" w:rsidRPr="009A1ADF">
        <w:rPr>
          <w:lang w:val="es-ES"/>
        </w:rPr>
        <w:t>para velar por un sistema de gobierno democrático y transparente que sea justo, equitativo, inclusivo, eficaz y representativo[, al tiempo que facilite la participación plena y efectiva de los pueblos indígenas y las comunidades locales, las mujeres y la juventud</w:t>
      </w:r>
      <w:r w:rsidRPr="009A1ADF">
        <w:rPr>
          <w:rFonts w:eastAsia="Times New Roman"/>
          <w:lang w:val="es-ES"/>
        </w:rPr>
        <w:t>];]</w:t>
      </w:r>
    </w:p>
    <w:p w14:paraId="3E395502" w14:textId="77777777" w:rsidR="002C46A9" w:rsidRPr="009A1ADF" w:rsidRDefault="002C46A9" w:rsidP="00F51A14">
      <w:pPr>
        <w:pStyle w:val="CBDNormalNoNumber"/>
        <w:keepNext/>
        <w:tabs>
          <w:tab w:val="clear" w:pos="567"/>
          <w:tab w:val="clear" w:pos="1134"/>
        </w:tabs>
        <w:ind w:firstLine="567"/>
        <w:rPr>
          <w:lang w:val="es-ES"/>
        </w:rPr>
      </w:pPr>
      <w:r w:rsidRPr="009A1ADF">
        <w:rPr>
          <w:lang w:val="es-ES"/>
        </w:rPr>
        <w:t>12.</w:t>
      </w:r>
      <w:r w:rsidRPr="009A1ADF">
        <w:rPr>
          <w:lang w:val="es-ES"/>
        </w:rPr>
        <w:tab/>
      </w:r>
      <w:r w:rsidR="00511228" w:rsidRPr="009A1ADF">
        <w:rPr>
          <w:i/>
          <w:lang w:val="es-ES"/>
        </w:rPr>
        <w:t>Pide</w:t>
      </w:r>
      <w:r w:rsidR="00511228" w:rsidRPr="009A1ADF">
        <w:rPr>
          <w:lang w:val="es-ES"/>
        </w:rPr>
        <w:t xml:space="preserve"> al Fondo para el Medio Ambiente Mundial que intensifique los esfuerzos para seguir reforzando su eficacia, entre otras cosas mediante lo siguiente</w:t>
      </w:r>
      <w:r w:rsidRPr="009A1ADF">
        <w:rPr>
          <w:lang w:val="es-ES"/>
        </w:rPr>
        <w:t>:</w:t>
      </w:r>
    </w:p>
    <w:p w14:paraId="3E395503"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a)</w:t>
      </w:r>
      <w:r w:rsidR="002C46A9" w:rsidRPr="009A1ADF">
        <w:rPr>
          <w:lang w:val="es-ES"/>
        </w:rPr>
        <w:tab/>
      </w:r>
      <w:r w:rsidRPr="009A1ADF">
        <w:rPr>
          <w:lang w:val="es-ES"/>
        </w:rPr>
        <w:t>Mejorar las vías de integración, los enfoques y los programas integrados que aportan beneficios ambientales en todo el sistema a fin de mejorar las sinergias entre los convenios ambientales y lograr a su vez que ese tipo de programas tienen en cuenta sus respectivos mandatos, permanecen dirigidos por los países, responden a las circunstancias y prioridades nacionales y se implementan por medio de una participación significativa con los organismos nacionales de ejecución de los países beneficiarios</w:t>
      </w:r>
      <w:r w:rsidR="002C46A9" w:rsidRPr="009A1ADF">
        <w:rPr>
          <w:lang w:val="es-ES"/>
        </w:rPr>
        <w:t xml:space="preserve">; </w:t>
      </w:r>
    </w:p>
    <w:p w14:paraId="3E395504"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b)</w:t>
      </w:r>
      <w:r w:rsidR="002C46A9" w:rsidRPr="009A1ADF">
        <w:rPr>
          <w:lang w:val="es-ES"/>
        </w:rPr>
        <w:tab/>
      </w:r>
      <w:r w:rsidRPr="009A1ADF">
        <w:rPr>
          <w:lang w:val="es-ES"/>
        </w:rPr>
        <w:t xml:space="preserve">Permitir y facilitar una financiación del sector privado en consonancia con los objetivos del Convenio por medio del marco de financiación de su programa de financiación combinada, y la prestación de un apoyo previsible a las Partes que </w:t>
      </w:r>
      <w:r w:rsidR="000D7E54" w:rsidRPr="009A1ADF">
        <w:rPr>
          <w:lang w:val="es-ES"/>
        </w:rPr>
        <w:t>reúnen</w:t>
      </w:r>
      <w:r w:rsidRPr="009A1ADF">
        <w:rPr>
          <w:lang w:val="es-ES"/>
        </w:rPr>
        <w:t xml:space="preserve"> </w:t>
      </w:r>
      <w:r w:rsidR="000D7E54" w:rsidRPr="009A1ADF">
        <w:rPr>
          <w:lang w:val="es-ES"/>
        </w:rPr>
        <w:t>las condiciones</w:t>
      </w:r>
      <w:r w:rsidRPr="009A1ADF">
        <w:rPr>
          <w:lang w:val="es-ES"/>
        </w:rPr>
        <w:t>, con miras a desarrollar proyectos y programas que permitan una mayor inversión del sector privado y flujos financieros, con medidas como poner en marcha a largo plazo marcos normativos, incentivos, normativas e instrumentos de financiación mixta y el desarrollo de proyectos y vías de financiación de la diversidad biológica que sean viables desde el punto de vista financiero y aptos para la inversión, al tiempo que se reconoce que ese tipo de inversiones se complementan con la financiación pública</w:t>
      </w:r>
      <w:r w:rsidR="002C46A9" w:rsidRPr="009A1ADF">
        <w:rPr>
          <w:lang w:val="es-ES"/>
        </w:rPr>
        <w:t>;</w:t>
      </w:r>
    </w:p>
    <w:p w14:paraId="3E395505" w14:textId="77777777" w:rsidR="002C46A9" w:rsidRPr="009A1ADF" w:rsidRDefault="00511228" w:rsidP="00F51A14">
      <w:pPr>
        <w:pStyle w:val="CBDNormalNoNumber"/>
        <w:tabs>
          <w:tab w:val="clear" w:pos="1134"/>
        </w:tabs>
        <w:ind w:firstLine="567"/>
        <w:rPr>
          <w:lang w:val="es-ES"/>
        </w:rPr>
      </w:pPr>
      <w:r w:rsidRPr="009A1ADF">
        <w:rPr>
          <w:lang w:val="es-ES"/>
        </w:rPr>
        <w:t xml:space="preserve"> </w:t>
      </w:r>
      <w:r w:rsidR="002C46A9" w:rsidRPr="009A1ADF">
        <w:rPr>
          <w:lang w:val="es-ES"/>
        </w:rPr>
        <w:t>c)</w:t>
      </w:r>
      <w:r w:rsidR="002C46A9" w:rsidRPr="009A1ADF">
        <w:rPr>
          <w:lang w:val="es-ES"/>
        </w:rPr>
        <w:tab/>
      </w:r>
      <w:r w:rsidRPr="009A1ADF">
        <w:rPr>
          <w:lang w:val="es-ES"/>
        </w:rPr>
        <w:t>Promover enfoques que abarquen a toda la sociedad y a todo el gobierno, según proceda y en función de las circunstancias nacionales, con el fin de reforzar el sentido de propiedad de 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w:t>
      </w:r>
      <w:r w:rsidR="002C46A9" w:rsidRPr="009A1ADF">
        <w:rPr>
          <w:lang w:val="es-ES"/>
        </w:rPr>
        <w:t xml:space="preserve">; </w:t>
      </w:r>
    </w:p>
    <w:p w14:paraId="3E395506" w14:textId="77777777" w:rsidR="002C46A9" w:rsidRPr="009A1ADF" w:rsidRDefault="00511228" w:rsidP="00F51A14">
      <w:pPr>
        <w:pStyle w:val="CBDNormalNoNumber"/>
        <w:tabs>
          <w:tab w:val="clear" w:pos="1134"/>
        </w:tabs>
        <w:ind w:firstLine="567"/>
        <w:rPr>
          <w:lang w:val="es-ES"/>
        </w:rPr>
      </w:pPr>
      <w:r w:rsidRPr="009A1ADF">
        <w:rPr>
          <w:lang w:val="es-ES"/>
        </w:rPr>
        <w:t xml:space="preserve"> </w:t>
      </w:r>
      <w:r w:rsidR="002C46A9" w:rsidRPr="009A1ADF">
        <w:rPr>
          <w:lang w:val="es-ES"/>
        </w:rPr>
        <w:t>d)</w:t>
      </w:r>
      <w:r w:rsidR="002C46A9" w:rsidRPr="009A1ADF">
        <w:rPr>
          <w:lang w:val="es-ES"/>
        </w:rPr>
        <w:tab/>
      </w:r>
      <w:r w:rsidRPr="009A1ADF">
        <w:rPr>
          <w:lang w:val="es-ES"/>
        </w:rPr>
        <w:t>Seguir mejorando su sistema de asignación de recursos</w:t>
      </w:r>
      <w:r w:rsidR="002C46A9" w:rsidRPr="009A1ADF">
        <w:rPr>
          <w:lang w:val="es-ES"/>
        </w:rPr>
        <w:t>[</w:t>
      </w:r>
      <w:r w:rsidR="002C46A9" w:rsidRPr="009A1ADF">
        <w:rPr>
          <w:rStyle w:val="Refdenotaalpie"/>
          <w:lang w:val="es-ES"/>
        </w:rPr>
        <w:footnoteReference w:id="9"/>
      </w:r>
      <w:r w:rsidR="002C46A9" w:rsidRPr="009A1ADF">
        <w:rPr>
          <w:lang w:val="es-ES"/>
        </w:rPr>
        <w:t>] [[,</w:t>
      </w:r>
      <w:r w:rsidRPr="009A1ADF">
        <w:rPr>
          <w:lang w:val="es-ES"/>
        </w:rPr>
        <w:t>con medidas como seguir maximizando la generación de beneficios ambientales mundiales y reconocer el papel que desempeñan los pueblos indígenas y las comunidades locales para lograrlos, y mejorar el desempeño relativo a la asignación de sus entidades de implementación][mejorando la transparencia, la equidad, la previsibilidad y la capacidad de respuesta a las necesidades y prioridades [pertinentes][ específicas] de las Partes que son países en desarrollo, incluidos los pequeños Estados insulares en desarrollo y los países menos adelantados</w:t>
      </w:r>
      <w:r w:rsidR="002C46A9" w:rsidRPr="009A1ADF">
        <w:rPr>
          <w:lang w:val="es-ES"/>
        </w:rPr>
        <w:t>]];</w:t>
      </w:r>
    </w:p>
    <w:p w14:paraId="3E395507"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e)</w:t>
      </w:r>
      <w:r w:rsidR="002C46A9" w:rsidRPr="009A1ADF">
        <w:rPr>
          <w:lang w:val="es-ES"/>
        </w:rPr>
        <w:tab/>
      </w:r>
      <w:r w:rsidRPr="009A1ADF">
        <w:rPr>
          <w:lang w:val="es-ES"/>
        </w:rPr>
        <w:t xml:space="preserve">Mantener un mayor apoyo a todas las Partes que </w:t>
      </w:r>
      <w:r w:rsidR="001A6E6F" w:rsidRPr="009A1ADF">
        <w:rPr>
          <w:lang w:val="es-ES"/>
        </w:rPr>
        <w:t>reúnen las condiciones</w:t>
      </w:r>
      <w:r w:rsidRPr="009A1ADF">
        <w:rPr>
          <w:lang w:val="es-ES"/>
        </w:rPr>
        <w:t xml:space="preserve">, en particular los países menos adelantados, los pequeños Estados insulares en desarrollo [y los países más vulnerables desde el punto de vista del medio ambiente], mediante la reducción de los costos de transacción, la simplificación de los procedimientos de acceso en todas las esferas de actividad y los marcos de financiación existentes del Fondo para el Medio Ambiente Mundial[, incluido mediante modalidades de acceso directo a través de los organismos nacionales de ejecución,] y la </w:t>
      </w:r>
      <w:r w:rsidRPr="009A1ADF">
        <w:rPr>
          <w:lang w:val="es-ES"/>
        </w:rPr>
        <w:lastRenderedPageBreak/>
        <w:t>mejora de la puntualidad y la previsibilidad del apoyo financiero, medido por la fecha del primer desembolso al país beneficiario</w:t>
      </w:r>
      <w:r w:rsidR="002C46A9" w:rsidRPr="009A1ADF">
        <w:rPr>
          <w:lang w:val="es-ES"/>
        </w:rPr>
        <w:t xml:space="preserve">; </w:t>
      </w:r>
    </w:p>
    <w:p w14:paraId="3E395508"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f)</w:t>
      </w:r>
      <w:r w:rsidR="002C46A9" w:rsidRPr="009A1ADF">
        <w:rPr>
          <w:lang w:val="es-ES"/>
        </w:rPr>
        <w:tab/>
      </w:r>
      <w:r w:rsidRPr="009A1ADF">
        <w:rPr>
          <w:lang w:val="es-ES"/>
        </w:rPr>
        <w:t>Aumentar el acceso al apoyo para los pueblos indígenas y las comunidades locales con arreglo al elemento 8 del programa de trabajo sobre el artículo 8 j) y otras disposiciones del Convenio relacionadas con los pueblos indígenas y las comunidades locales hasta 2030</w:t>
      </w:r>
      <w:r w:rsidR="002C46A9" w:rsidRPr="009A1ADF">
        <w:rPr>
          <w:rStyle w:val="Refdenotaalpie"/>
          <w:lang w:val="es-ES"/>
        </w:rPr>
        <w:footnoteReference w:id="10"/>
      </w:r>
      <w:r w:rsidR="002C46A9" w:rsidRPr="009A1ADF">
        <w:rPr>
          <w:lang w:val="es-ES"/>
        </w:rPr>
        <w:t xml:space="preserve"> (</w:t>
      </w:r>
      <w:r w:rsidRPr="009A1ADF">
        <w:rPr>
          <w:lang w:val="es-ES"/>
        </w:rPr>
        <w:t>acceso, incluido el acceso directo, a la financiación para los pueblos indígenas y las comunidades locales con fines de conservación, restauración y uso sostenible de la biodiversidad), en particular mediante la elaboración de orientaciones sobre el objetivo de</w:t>
      </w:r>
      <w:r w:rsidR="00041E06" w:rsidRPr="009A1ADF">
        <w:rPr>
          <w:lang w:val="es-ES"/>
        </w:rPr>
        <w:t>l 20 % a nivel de cartera para los pueblos indígenas y las comunidades locales, que incluye las modalidades de [acceso [directo][específico</w:t>
      </w:r>
      <w:r w:rsidR="002C46A9" w:rsidRPr="009A1ADF">
        <w:rPr>
          <w:lang w:val="es-ES"/>
        </w:rPr>
        <w:t>][</w:t>
      </w:r>
      <w:r w:rsidR="002C46A9" w:rsidRPr="009A1ADF">
        <w:rPr>
          <w:rStyle w:val="Refdenotaalpie"/>
          <w:lang w:val="es-ES"/>
        </w:rPr>
        <w:footnoteReference w:id="11"/>
      </w:r>
      <w:r w:rsidR="002C46A9" w:rsidRPr="009A1ADF">
        <w:rPr>
          <w:lang w:val="es-ES"/>
        </w:rPr>
        <w:t>];</w:t>
      </w:r>
    </w:p>
    <w:p w14:paraId="3E395509" w14:textId="77777777" w:rsidR="002C46A9" w:rsidRPr="009A1ADF" w:rsidRDefault="00511228" w:rsidP="00F51A14">
      <w:pPr>
        <w:pStyle w:val="CBDNormalNoNumber"/>
        <w:tabs>
          <w:tab w:val="clear" w:pos="567"/>
          <w:tab w:val="clear" w:pos="1134"/>
        </w:tabs>
        <w:ind w:firstLine="567"/>
        <w:rPr>
          <w:lang w:val="es-ES"/>
        </w:rPr>
      </w:pPr>
      <w:r w:rsidRPr="009A1ADF">
        <w:rPr>
          <w:lang w:val="es-ES"/>
        </w:rPr>
        <w:t>[</w:t>
      </w:r>
      <w:r w:rsidR="002C46A9" w:rsidRPr="009A1ADF">
        <w:rPr>
          <w:lang w:val="es-ES"/>
        </w:rPr>
        <w:t>g)</w:t>
      </w:r>
      <w:r w:rsidR="002C46A9" w:rsidRPr="009A1ADF">
        <w:rPr>
          <w:lang w:val="es-ES"/>
        </w:rPr>
        <w:tab/>
      </w:r>
      <w:r w:rsidR="00041E06" w:rsidRPr="009A1ADF">
        <w:rPr>
          <w:lang w:val="es-ES"/>
        </w:rPr>
        <w:t xml:space="preserve">Reforzar la participación plena, equitativa, inclusiva, efectiva y con perspectiva de género de los pueblos indígenas y las comunidades locales, las mujeres y la </w:t>
      </w:r>
      <w:proofErr w:type="gramStart"/>
      <w:r w:rsidR="00041E06" w:rsidRPr="009A1ADF">
        <w:rPr>
          <w:lang w:val="es-ES"/>
        </w:rPr>
        <w:t>juventud[</w:t>
      </w:r>
      <w:proofErr w:type="gramEnd"/>
      <w:r w:rsidR="00041E06" w:rsidRPr="009A1ADF">
        <w:rPr>
          <w:lang w:val="es-ES"/>
        </w:rPr>
        <w:t>, incluida su participación en la toma de decisiones,] de conformidad con la legislación nacional de las Partes interesada</w:t>
      </w:r>
      <w:r w:rsidR="002C46A9" w:rsidRPr="009A1ADF">
        <w:rPr>
          <w:lang w:val="es-ES"/>
        </w:rPr>
        <w:t>s;]</w:t>
      </w:r>
    </w:p>
    <w:p w14:paraId="3E39550A"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h)</w:t>
      </w:r>
      <w:r w:rsidR="002C46A9" w:rsidRPr="009A1ADF">
        <w:rPr>
          <w:lang w:val="es-ES"/>
        </w:rPr>
        <w:tab/>
      </w:r>
      <w:r w:rsidR="00041E06" w:rsidRPr="009A1ADF">
        <w:rPr>
          <w:lang w:val="es-ES"/>
        </w:rPr>
        <w:t xml:space="preserve">Seguir promoviendo iniciativas nacionales impulsadas por los propios países e iniciativas regionales y multinacionales coordinadas a nivel </w:t>
      </w:r>
      <w:proofErr w:type="gramStart"/>
      <w:r w:rsidR="00041E06" w:rsidRPr="009A1ADF">
        <w:rPr>
          <w:lang w:val="es-ES"/>
        </w:rPr>
        <w:t>regional[</w:t>
      </w:r>
      <w:proofErr w:type="gramEnd"/>
      <w:r w:rsidR="00041E06" w:rsidRPr="009A1ADF">
        <w:rPr>
          <w:lang w:val="es-ES"/>
        </w:rPr>
        <w:t>, incluidas las iniciativas transfronterizas, con la participación efectiva [y aprobación formal] [de los puntos focales nacionales del Convenio y las autoridades nacionales pertinentes] [y la aprobación formal de los puntos focales operativos del Fondo para el Medio Ambiente Mundial</w:t>
      </w:r>
      <w:r w:rsidR="002C46A9" w:rsidRPr="009A1ADF">
        <w:rPr>
          <w:lang w:val="es-ES"/>
        </w:rPr>
        <w:t>]];</w:t>
      </w:r>
    </w:p>
    <w:p w14:paraId="3E39550B" w14:textId="633D2A0C"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i)</w:t>
      </w:r>
      <w:r w:rsidR="002C46A9" w:rsidRPr="009A1ADF">
        <w:rPr>
          <w:lang w:val="es-ES"/>
        </w:rPr>
        <w:tab/>
      </w:r>
      <w:r w:rsidR="00041E06" w:rsidRPr="009A1ADF">
        <w:rPr>
          <w:lang w:val="es-ES"/>
        </w:rPr>
        <w:t xml:space="preserve">Procurar que el apoyo del Fondo para el Medio Ambiente Mundial a la aplicación del </w:t>
      </w:r>
      <w:proofErr w:type="gramStart"/>
      <w:r w:rsidR="00041E06" w:rsidRPr="009A1ADF">
        <w:rPr>
          <w:lang w:val="es-ES"/>
        </w:rPr>
        <w:t>Convenio[</w:t>
      </w:r>
      <w:proofErr w:type="gramEnd"/>
      <w:r w:rsidR="00041E06" w:rsidRPr="009A1ADF">
        <w:rPr>
          <w:lang w:val="es-ES"/>
        </w:rPr>
        <w:t>, incluido el apoyo [mediante acceso directo</w:t>
      </w:r>
      <w:r w:rsidR="002C46A9" w:rsidRPr="009A1ADF">
        <w:rPr>
          <w:lang w:val="es-ES"/>
        </w:rPr>
        <w:t xml:space="preserve"> [</w:t>
      </w:r>
      <w:r w:rsidR="002C46A9" w:rsidRPr="009A1ADF">
        <w:rPr>
          <w:rStyle w:val="Refdenotaalpie"/>
          <w:lang w:val="es-ES"/>
        </w:rPr>
        <w:footnoteReference w:id="12"/>
      </w:r>
      <w:r w:rsidR="002C46A9" w:rsidRPr="009A1ADF">
        <w:rPr>
          <w:lang w:val="es-ES"/>
        </w:rPr>
        <w:t>]]</w:t>
      </w:r>
      <w:r w:rsidR="00225F61">
        <w:rPr>
          <w:lang w:val="es-ES"/>
        </w:rPr>
        <w:t xml:space="preserve"> </w:t>
      </w:r>
      <w:r w:rsidR="00041E06" w:rsidRPr="009A1ADF">
        <w:rPr>
          <w:lang w:val="es-ES"/>
        </w:rPr>
        <w:t>para la aplicación, el seguimiento, la actualización y la revisión de las estrategias y planes de acción nacionales en materia de biodiversidad,] está dirigido por los países y en consonancia con [las estrategias y planes de acción nacionales en materia de biodiversidad y] las metas del Marco</w:t>
      </w:r>
      <w:r w:rsidR="002C46A9" w:rsidRPr="009A1ADF">
        <w:rPr>
          <w:lang w:val="es-ES"/>
        </w:rPr>
        <w:t>;</w:t>
      </w:r>
    </w:p>
    <w:p w14:paraId="3E39550C"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j)</w:t>
      </w:r>
      <w:r w:rsidR="002C46A9" w:rsidRPr="009A1ADF">
        <w:rPr>
          <w:lang w:val="es-ES"/>
        </w:rPr>
        <w:tab/>
      </w:r>
      <w:r w:rsidR="00D4432C" w:rsidRPr="009A1ADF">
        <w:rPr>
          <w:lang w:val="es-ES"/>
        </w:rPr>
        <w:t>Seguir apoyando el desarrollo y la aplicación de planes nacionales de financiación de la biodiversidad o instrumentos similares y su integración, si procede, en las políticas y prioridades nacionales</w:t>
      </w:r>
      <w:r w:rsidR="002C46A9" w:rsidRPr="009A1ADF">
        <w:rPr>
          <w:lang w:val="es-ES"/>
        </w:rPr>
        <w:t>;</w:t>
      </w:r>
    </w:p>
    <w:p w14:paraId="3E39550D"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k)</w:t>
      </w:r>
      <w:r w:rsidR="002C46A9" w:rsidRPr="009A1ADF">
        <w:rPr>
          <w:lang w:val="es-ES"/>
        </w:rPr>
        <w:tab/>
      </w:r>
      <w:r w:rsidR="00D4432C" w:rsidRPr="009A1ADF">
        <w:rPr>
          <w:lang w:val="es-ES"/>
        </w:rPr>
        <w:t>Seguir promoviendo la colaboración, la coherencia y la complementariedad entre los fondos multilaterales para el clima y otras fuentes de financiación pertinentes para la implementación del Marco</w:t>
      </w:r>
      <w:r w:rsidR="002C46A9" w:rsidRPr="009A1ADF">
        <w:rPr>
          <w:lang w:val="es-ES"/>
        </w:rPr>
        <w:t>;</w:t>
      </w:r>
    </w:p>
    <w:p w14:paraId="3E39550E"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l)</w:t>
      </w:r>
      <w:r w:rsidR="002C46A9" w:rsidRPr="009A1ADF">
        <w:rPr>
          <w:lang w:val="es-ES"/>
        </w:rPr>
        <w:tab/>
      </w:r>
      <w:r w:rsidR="00D4432C" w:rsidRPr="009A1ADF">
        <w:rPr>
          <w:lang w:val="es-ES"/>
        </w:rPr>
        <w:t>Fortalecer las capacidades institucionales y técnicas nacionales para la preparación, ejecución, seguimiento y presentación de informes de los proyectos</w:t>
      </w:r>
      <w:r w:rsidR="002C46A9" w:rsidRPr="009A1ADF">
        <w:rPr>
          <w:lang w:val="es-ES"/>
        </w:rPr>
        <w:t>;</w:t>
      </w:r>
    </w:p>
    <w:p w14:paraId="3E39550F" w14:textId="77777777" w:rsidR="002C46A9" w:rsidRPr="009A1ADF" w:rsidRDefault="00511228" w:rsidP="00F51A14">
      <w:pPr>
        <w:pStyle w:val="CBDNormalNoNumber"/>
        <w:tabs>
          <w:tab w:val="clear" w:pos="567"/>
          <w:tab w:val="clear" w:pos="1134"/>
        </w:tabs>
        <w:ind w:firstLine="567"/>
        <w:rPr>
          <w:lang w:val="es-ES"/>
        </w:rPr>
      </w:pPr>
      <w:r w:rsidRPr="009A1ADF">
        <w:rPr>
          <w:lang w:val="es-ES"/>
        </w:rPr>
        <w:t>[</w:t>
      </w:r>
      <w:r w:rsidR="002C46A9" w:rsidRPr="009A1ADF">
        <w:rPr>
          <w:lang w:val="es-ES"/>
        </w:rPr>
        <w:t>m)</w:t>
      </w:r>
      <w:r w:rsidR="002C46A9" w:rsidRPr="009A1ADF">
        <w:rPr>
          <w:lang w:val="es-ES"/>
        </w:rPr>
        <w:tab/>
      </w:r>
      <w:r w:rsidR="00D4432C" w:rsidRPr="009A1ADF">
        <w:rPr>
          <w:lang w:val="es-ES"/>
        </w:rPr>
        <w:t>Simplificar las orientaciones para el desarrollo de proyectos</w:t>
      </w:r>
      <w:r w:rsidR="002C46A9" w:rsidRPr="009A1ADF">
        <w:rPr>
          <w:lang w:val="es-ES"/>
        </w:rPr>
        <w:t>;]</w:t>
      </w:r>
    </w:p>
    <w:p w14:paraId="3E395510" w14:textId="77777777" w:rsidR="002C46A9" w:rsidRPr="009A1ADF" w:rsidRDefault="00511228" w:rsidP="00F51A14">
      <w:pPr>
        <w:pStyle w:val="CBDNormalNoNumber"/>
        <w:tabs>
          <w:tab w:val="clear" w:pos="567"/>
          <w:tab w:val="clear" w:pos="1134"/>
        </w:tabs>
        <w:ind w:firstLine="567"/>
        <w:rPr>
          <w:lang w:val="es-ES"/>
        </w:rPr>
      </w:pPr>
      <w:r w:rsidRPr="009A1ADF">
        <w:rPr>
          <w:lang w:val="es-ES"/>
        </w:rPr>
        <w:t xml:space="preserve"> </w:t>
      </w:r>
      <w:r w:rsidR="002C46A9" w:rsidRPr="009A1ADF">
        <w:rPr>
          <w:lang w:val="es-ES"/>
        </w:rPr>
        <w:t>n)</w:t>
      </w:r>
      <w:r w:rsidR="002C46A9" w:rsidRPr="009A1ADF">
        <w:rPr>
          <w:lang w:val="es-ES"/>
        </w:rPr>
        <w:tab/>
      </w:r>
      <w:r w:rsidR="00D4432C" w:rsidRPr="009A1ADF">
        <w:rPr>
          <w:lang w:val="es-ES"/>
        </w:rPr>
        <w:t>Informar sobre el logro de los objetivos mencionados en el párrafo 9 anterior, así como sobre los datos relativos a la programación, las aprobaciones y los desembolsos desglosados por país o región beneficiaria</w:t>
      </w:r>
      <w:r w:rsidR="002C46A9" w:rsidRPr="009A1ADF">
        <w:rPr>
          <w:lang w:val="es-ES"/>
        </w:rPr>
        <w:t>;</w:t>
      </w:r>
    </w:p>
    <w:p w14:paraId="3E395511" w14:textId="77777777" w:rsidR="002C46A9" w:rsidRPr="009A1ADF" w:rsidRDefault="00511228" w:rsidP="00F51A14">
      <w:pPr>
        <w:pStyle w:val="CBDNormalNoNumber"/>
        <w:tabs>
          <w:tab w:val="clear" w:pos="567"/>
          <w:tab w:val="clear" w:pos="1134"/>
        </w:tabs>
        <w:ind w:firstLine="567"/>
        <w:rPr>
          <w:lang w:val="es-ES"/>
        </w:rPr>
      </w:pPr>
      <w:r w:rsidRPr="009A1ADF">
        <w:rPr>
          <w:lang w:val="es-ES"/>
        </w:rPr>
        <w:t>[</w:t>
      </w:r>
      <w:r w:rsidR="002C46A9" w:rsidRPr="009A1ADF">
        <w:rPr>
          <w:lang w:val="es-ES"/>
        </w:rPr>
        <w:t>o)</w:t>
      </w:r>
      <w:r w:rsidR="002C46A9" w:rsidRPr="009A1ADF">
        <w:rPr>
          <w:lang w:val="es-ES"/>
        </w:rPr>
        <w:tab/>
      </w:r>
      <w:r w:rsidR="00D4432C" w:rsidRPr="009A1ADF">
        <w:rPr>
          <w:lang w:val="es-ES"/>
        </w:rPr>
        <w:t xml:space="preserve">Mejorar la transparencia y el nivel de detalle de los informes sobre el financiamiento relacionado con la diversidad biológica, entre otras cosas, distinguiendo entre el financiamiento para el cual la diversidad biológica es un objetivo principal y aquel para el cual es un objetivo significativo, de conformidad con la metodología de los marcadores de Río, teniendo en cuenta el </w:t>
      </w:r>
      <w:r w:rsidR="00D4432C" w:rsidRPr="009A1ADF">
        <w:rPr>
          <w:lang w:val="es-ES"/>
        </w:rPr>
        <w:lastRenderedPageBreak/>
        <w:t>carácter cualitativo de los marcadores de Río y aclarando en qué medida dicha financiación contribuye a la implementación del Marco</w:t>
      </w:r>
      <w:r w:rsidR="002C46A9" w:rsidRPr="009A1ADF">
        <w:rPr>
          <w:lang w:val="es-ES"/>
        </w:rPr>
        <w:t>;]</w:t>
      </w:r>
    </w:p>
    <w:p w14:paraId="3E395512" w14:textId="77777777" w:rsidR="00CB1CAE" w:rsidRPr="009A1ADF" w:rsidRDefault="002C46A9" w:rsidP="00F51A14">
      <w:pPr>
        <w:pStyle w:val="CBDDesicionText"/>
        <w:tabs>
          <w:tab w:val="clear" w:pos="1134"/>
        </w:tabs>
        <w:ind w:left="567"/>
        <w:rPr>
          <w:lang w:val="es-ES"/>
        </w:rPr>
      </w:pPr>
      <w:r w:rsidRPr="009A1ADF">
        <w:rPr>
          <w:lang w:val="es-ES"/>
        </w:rPr>
        <w:t>13.</w:t>
      </w:r>
      <w:r w:rsidRPr="009A1ADF">
        <w:rPr>
          <w:lang w:val="es-ES"/>
        </w:rPr>
        <w:tab/>
      </w:r>
      <w:r w:rsidR="00D4432C" w:rsidRPr="009A1ADF">
        <w:rPr>
          <w:i/>
          <w:lang w:val="es-ES"/>
        </w:rPr>
        <w:t>Pide también</w:t>
      </w:r>
      <w:r w:rsidR="00D4432C" w:rsidRPr="009A1ADF">
        <w:rPr>
          <w:lang w:val="es-ES"/>
        </w:rPr>
        <w:t xml:space="preserve"> al Fondo para el Medio Ambiente Mundial que informe a la Conferencia de las Partes, en su 18</w:t>
      </w:r>
      <w:r w:rsidR="00F40EB2" w:rsidRPr="009A1ADF">
        <w:rPr>
          <w:lang w:val="es-ES"/>
        </w:rPr>
        <w:t>ª</w:t>
      </w:r>
      <w:r w:rsidR="00D4432C" w:rsidRPr="009A1ADF">
        <w:rPr>
          <w:lang w:val="es-ES"/>
        </w:rPr>
        <w:t xml:space="preserve"> reunión, sobre los recursos del área focal de la diversidad biológica correspondientes al noveno período de reposición de su Fondo Fiduciario, expresados en dólares de los Estados Unidos al nivel definitivo de reposición, junto con la cifra correspondiente al octavo período de reposición, y sobre la proporción de los recursos programados inicialmente y posteriormente desembolsados a los pequeños Estados insulares en desarrollo, presentados por separado de los países menos adelantados</w:t>
      </w:r>
      <w:r w:rsidRPr="009A1ADF">
        <w:rPr>
          <w:lang w:val="es-ES"/>
        </w:rPr>
        <w:t>;</w:t>
      </w:r>
    </w:p>
    <w:p w14:paraId="3E395513" w14:textId="77777777" w:rsidR="002C46A9" w:rsidRPr="009A1ADF" w:rsidRDefault="00867A1B" w:rsidP="00F51A14">
      <w:pPr>
        <w:pStyle w:val="CBDDesicionText"/>
        <w:tabs>
          <w:tab w:val="clear" w:pos="1134"/>
        </w:tabs>
        <w:ind w:left="567"/>
        <w:rPr>
          <w:lang w:val="es-ES"/>
        </w:rPr>
      </w:pPr>
      <w:r w:rsidRPr="009A1ADF">
        <w:rPr>
          <w:lang w:val="es-ES"/>
        </w:rPr>
        <w:t>14</w:t>
      </w:r>
      <w:r w:rsidR="00640BBE" w:rsidRPr="009A1ADF">
        <w:rPr>
          <w:lang w:val="es-ES"/>
        </w:rPr>
        <w:t>.</w:t>
      </w:r>
      <w:r w:rsidR="00640BBE" w:rsidRPr="009A1ADF">
        <w:rPr>
          <w:i/>
          <w:iCs/>
          <w:color w:val="000000" w:themeColor="text1"/>
          <w:lang w:val="es-ES"/>
        </w:rPr>
        <w:tab/>
      </w:r>
      <w:r w:rsidR="00D4432C" w:rsidRPr="009A1ADF">
        <w:rPr>
          <w:i/>
          <w:lang w:val="es-ES"/>
        </w:rPr>
        <w:t xml:space="preserve">Reconoce </w:t>
      </w:r>
      <w:r w:rsidR="00D4432C" w:rsidRPr="009A1ADF">
        <w:rPr>
          <w:lang w:val="es-ES"/>
        </w:rPr>
        <w:t>el valor que reviste el Fondo para el Marco Mundial de Biodiversidad como complemento del Fondo Fiduciario del Fondo para el Medio Ambiente Mundial, en tanto proporciona apoyo financiero para la consecución de los objetivos y metas del Marco a Partes que son países en desarrollo y que reúnen las condiciones</w:t>
      </w:r>
      <w:r w:rsidR="00640BBE" w:rsidRPr="009A1ADF">
        <w:rPr>
          <w:color w:val="000000" w:themeColor="text1"/>
          <w:lang w:val="es-ES"/>
        </w:rPr>
        <w:t>;</w:t>
      </w:r>
    </w:p>
    <w:p w14:paraId="3E395514" w14:textId="77777777" w:rsidR="002C46A9" w:rsidRPr="009A1ADF" w:rsidRDefault="002C46A9" w:rsidP="00F51A14">
      <w:pPr>
        <w:pStyle w:val="CBDNormalNoNumber"/>
        <w:tabs>
          <w:tab w:val="clear" w:pos="567"/>
          <w:tab w:val="clear" w:pos="1134"/>
        </w:tabs>
        <w:ind w:firstLine="567"/>
        <w:rPr>
          <w:lang w:val="es-ES"/>
        </w:rPr>
      </w:pPr>
      <w:r w:rsidRPr="009A1ADF">
        <w:rPr>
          <w:lang w:val="es-ES"/>
        </w:rPr>
        <w:t>1</w:t>
      </w:r>
      <w:r w:rsidR="00021235" w:rsidRPr="009A1ADF">
        <w:rPr>
          <w:lang w:val="es-ES"/>
        </w:rPr>
        <w:t>5</w:t>
      </w:r>
      <w:r w:rsidRPr="009A1ADF">
        <w:rPr>
          <w:lang w:val="es-ES"/>
        </w:rPr>
        <w:t>.</w:t>
      </w:r>
      <w:r w:rsidRPr="009A1ADF">
        <w:rPr>
          <w:lang w:val="es-ES"/>
        </w:rPr>
        <w:tab/>
      </w:r>
      <w:r w:rsidR="00A25661" w:rsidRPr="009A1ADF">
        <w:rPr>
          <w:i/>
          <w:lang w:val="es-ES"/>
        </w:rPr>
        <w:t>Acoge con beneplácit</w:t>
      </w:r>
      <w:r w:rsidR="00D4432C" w:rsidRPr="009A1ADF">
        <w:rPr>
          <w:i/>
          <w:lang w:val="es-ES"/>
        </w:rPr>
        <w:t>o</w:t>
      </w:r>
      <w:r w:rsidR="00D4432C" w:rsidRPr="009A1ADF">
        <w:rPr>
          <w:lang w:val="es-ES"/>
        </w:rPr>
        <w:t xml:space="preserve"> </w:t>
      </w:r>
      <w:r w:rsidR="00A25661" w:rsidRPr="009A1ADF">
        <w:rPr>
          <w:lang w:val="es-ES"/>
        </w:rPr>
        <w:t xml:space="preserve">los progresos realizados por </w:t>
      </w:r>
      <w:r w:rsidR="00D4432C" w:rsidRPr="009A1ADF">
        <w:rPr>
          <w:lang w:val="es-ES"/>
        </w:rPr>
        <w:t xml:space="preserve">el Fondo para el Marco Mundial de Biodiversidad con un </w:t>
      </w:r>
      <w:r w:rsidR="00A25661" w:rsidRPr="009A1ADF">
        <w:rPr>
          <w:lang w:val="es-ES"/>
        </w:rPr>
        <w:t>proceso de aprobación de un solo paso</w:t>
      </w:r>
      <w:r w:rsidR="00D4432C" w:rsidRPr="009A1ADF">
        <w:rPr>
          <w:lang w:val="es-ES"/>
        </w:rPr>
        <w:t xml:space="preserve"> y el logro hasta la fecha de los tres objetivos de cartera</w:t>
      </w:r>
      <w:r w:rsidR="00A25661" w:rsidRPr="009A1ADF">
        <w:rPr>
          <w:lang w:val="es-ES"/>
        </w:rPr>
        <w:t xml:space="preserve"> establecidos en las </w:t>
      </w:r>
      <w:r w:rsidR="00BE4122" w:rsidRPr="009A1ADF">
        <w:rPr>
          <w:lang w:val="es-ES"/>
        </w:rPr>
        <w:t xml:space="preserve">orientaciones para la </w:t>
      </w:r>
      <w:r w:rsidR="00A25661" w:rsidRPr="009A1ADF">
        <w:rPr>
          <w:lang w:val="es-ES"/>
        </w:rPr>
        <w:t xml:space="preserve">programación </w:t>
      </w:r>
      <w:r w:rsidR="00BE4122" w:rsidRPr="009A1ADF">
        <w:rPr>
          <w:lang w:val="es-ES"/>
        </w:rPr>
        <w:t>d</w:t>
      </w:r>
      <w:r w:rsidR="00A25661" w:rsidRPr="009A1ADF">
        <w:rPr>
          <w:lang w:val="es-ES"/>
        </w:rPr>
        <w:t>el Fondo</w:t>
      </w:r>
      <w:r w:rsidR="00A25661" w:rsidRPr="009A1ADF">
        <w:rPr>
          <w:rStyle w:val="Refdenotaalpie"/>
          <w:lang w:val="es-ES"/>
        </w:rPr>
        <w:footnoteReference w:id="13"/>
      </w:r>
      <w:r w:rsidRPr="009A1ADF">
        <w:rPr>
          <w:lang w:val="es-ES"/>
        </w:rPr>
        <w:t>;</w:t>
      </w:r>
    </w:p>
    <w:p w14:paraId="3E395515" w14:textId="77777777" w:rsidR="002C46A9" w:rsidRPr="009A1ADF" w:rsidRDefault="002C46A9" w:rsidP="00F51A14">
      <w:pPr>
        <w:pStyle w:val="CBDNormalNoNumber"/>
        <w:tabs>
          <w:tab w:val="clear" w:pos="567"/>
          <w:tab w:val="clear" w:pos="1134"/>
        </w:tabs>
        <w:ind w:firstLine="567"/>
        <w:rPr>
          <w:lang w:val="es-ES"/>
        </w:rPr>
      </w:pPr>
      <w:r w:rsidRPr="009A1ADF">
        <w:rPr>
          <w:lang w:val="es-ES"/>
        </w:rPr>
        <w:t>1</w:t>
      </w:r>
      <w:r w:rsidR="00542525" w:rsidRPr="009A1ADF">
        <w:rPr>
          <w:lang w:val="es-ES"/>
        </w:rPr>
        <w:t>6</w:t>
      </w:r>
      <w:r w:rsidRPr="009A1ADF">
        <w:rPr>
          <w:lang w:val="es-ES"/>
        </w:rPr>
        <w:t>.</w:t>
      </w:r>
      <w:r w:rsidRPr="009A1ADF">
        <w:rPr>
          <w:lang w:val="es-ES"/>
        </w:rPr>
        <w:tab/>
      </w:r>
      <w:r w:rsidR="00D4432C" w:rsidRPr="009A1ADF">
        <w:rPr>
          <w:i/>
          <w:lang w:val="es-ES"/>
        </w:rPr>
        <w:t>Toma nota</w:t>
      </w:r>
      <w:r w:rsidR="00D4432C" w:rsidRPr="009A1ADF">
        <w:rPr>
          <w:lang w:val="es-ES"/>
        </w:rPr>
        <w:t xml:space="preserve"> de la información sobre el Fondo para el Marco Mundial de Biodiversidad que figura en el informe del Consejo del Fondo para el Medio Ambiente Mundial presentado a la 17ª reunión de la Conferencia de las Partes</w:t>
      </w:r>
      <w:r w:rsidRPr="009A1ADF">
        <w:rPr>
          <w:lang w:val="es-ES"/>
        </w:rPr>
        <w:t>;</w:t>
      </w:r>
    </w:p>
    <w:p w14:paraId="3E395516" w14:textId="77777777" w:rsidR="0002605D" w:rsidRPr="009A1ADF" w:rsidRDefault="002C46A9" w:rsidP="00F51A14">
      <w:pPr>
        <w:pStyle w:val="CBDNormalNoNumber"/>
        <w:tabs>
          <w:tab w:val="clear" w:pos="567"/>
          <w:tab w:val="clear" w:pos="1134"/>
        </w:tabs>
        <w:ind w:firstLine="567"/>
        <w:rPr>
          <w:lang w:val="es-ES"/>
        </w:rPr>
      </w:pPr>
      <w:r w:rsidRPr="009A1ADF">
        <w:rPr>
          <w:lang w:val="es-ES"/>
        </w:rPr>
        <w:t>1</w:t>
      </w:r>
      <w:r w:rsidR="00542525" w:rsidRPr="009A1ADF">
        <w:rPr>
          <w:lang w:val="es-ES"/>
        </w:rPr>
        <w:t>7</w:t>
      </w:r>
      <w:r w:rsidRPr="009A1ADF">
        <w:rPr>
          <w:lang w:val="es-ES"/>
        </w:rPr>
        <w:t>.</w:t>
      </w:r>
      <w:r w:rsidRPr="009A1ADF">
        <w:rPr>
          <w:lang w:val="es-ES"/>
        </w:rPr>
        <w:tab/>
      </w:r>
      <w:r w:rsidR="0002605D" w:rsidRPr="009A1ADF">
        <w:rPr>
          <w:i/>
          <w:iCs/>
          <w:lang w:val="es-ES"/>
        </w:rPr>
        <w:t>Recuerda</w:t>
      </w:r>
      <w:r w:rsidR="0002605D" w:rsidRPr="009A1ADF">
        <w:rPr>
          <w:lang w:val="es-ES"/>
        </w:rPr>
        <w:t xml:space="preserve"> el párrafo 14 de la decisión </w:t>
      </w:r>
      <w:hyperlink r:id="rId20" w:history="1">
        <w:r w:rsidR="0002605D" w:rsidRPr="009A1ADF">
          <w:rPr>
            <w:rStyle w:val="Hipervnculo"/>
            <w:lang w:val="es-ES"/>
          </w:rPr>
          <w:t>16/33</w:t>
        </w:r>
      </w:hyperlink>
      <w:r w:rsidR="0002605D" w:rsidRPr="009A1ADF">
        <w:rPr>
          <w:lang w:val="es-ES"/>
        </w:rPr>
        <w:t xml:space="preserve">, que destaca la necesidad de aumentar significativamente la movilización de recursos nuevos y adicionales provenientes de todas las fuentes, de un modo acorde con la ambición del Marco Mundial de Biodiversidad de Kunming-Montreal, </w:t>
      </w:r>
      <w:r w:rsidR="00F93A1D" w:rsidRPr="009A1ADF">
        <w:rPr>
          <w:lang w:val="es-ES"/>
        </w:rPr>
        <w:t>en consonancia</w:t>
      </w:r>
      <w:r w:rsidR="0002605D" w:rsidRPr="009A1ADF">
        <w:rPr>
          <w:lang w:val="es-ES"/>
        </w:rPr>
        <w:t xml:space="preserve"> con los párrafos 19 y 20 de la decisión </w:t>
      </w:r>
      <w:hyperlink r:id="rId21" w:history="1">
        <w:r w:rsidR="0002605D" w:rsidRPr="009A1ADF">
          <w:rPr>
            <w:rStyle w:val="Hipervnculo"/>
            <w:lang w:val="es-ES"/>
          </w:rPr>
          <w:t>15/15</w:t>
        </w:r>
      </w:hyperlink>
      <w:r w:rsidR="0002605D" w:rsidRPr="009A1ADF">
        <w:rPr>
          <w:lang w:val="es-ES"/>
        </w:rPr>
        <w:t>, al tiempo que reconoce que muchas Partes que reúnen las condiciones aún no han recibido apoyo del Fondo;</w:t>
      </w:r>
    </w:p>
    <w:p w14:paraId="3E395517" w14:textId="77777777" w:rsidR="002C46A9" w:rsidRPr="009A1ADF" w:rsidRDefault="0002605D" w:rsidP="00F51A14">
      <w:pPr>
        <w:pStyle w:val="CBDNormalNoNumber"/>
        <w:tabs>
          <w:tab w:val="clear" w:pos="567"/>
          <w:tab w:val="clear" w:pos="1134"/>
        </w:tabs>
        <w:ind w:firstLine="567"/>
        <w:rPr>
          <w:lang w:val="es-ES"/>
        </w:rPr>
      </w:pPr>
      <w:r w:rsidRPr="009A1ADF">
        <w:rPr>
          <w:lang w:val="es-ES"/>
        </w:rPr>
        <w:t>18.</w:t>
      </w:r>
      <w:r w:rsidRPr="009A1ADF">
        <w:rPr>
          <w:lang w:val="es-ES"/>
        </w:rPr>
        <w:tab/>
      </w:r>
      <w:r w:rsidR="00D4432C" w:rsidRPr="009A1ADF">
        <w:rPr>
          <w:i/>
          <w:lang w:val="es-ES"/>
        </w:rPr>
        <w:t>Reitera</w:t>
      </w:r>
      <w:r w:rsidR="00D4432C" w:rsidRPr="009A1ADF">
        <w:rPr>
          <w:lang w:val="es-ES"/>
        </w:rP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w:t>
      </w:r>
      <w:r w:rsidR="00F93A1D" w:rsidRPr="009A1ADF">
        <w:rPr>
          <w:lang w:val="es-ES"/>
        </w:rPr>
        <w:t>,</w:t>
      </w:r>
      <w:r w:rsidR="00D4432C" w:rsidRPr="009A1ADF">
        <w:rPr>
          <w:lang w:val="es-ES"/>
        </w:rPr>
        <w:t xml:space="preserve"> de conformidad con </w:t>
      </w:r>
      <w:r w:rsidR="000E5E87" w:rsidRPr="009A1ADF">
        <w:rPr>
          <w:lang w:val="es-ES"/>
        </w:rPr>
        <w:t>la meta 19 del Marco Mundial de Biodiversidad de Kunming-Montreal y sin afectar las obligaciones existentes en virtud d</w:t>
      </w:r>
      <w:r w:rsidR="00D4432C" w:rsidRPr="009A1ADF">
        <w:rPr>
          <w:lang w:val="es-ES"/>
        </w:rPr>
        <w:t>el artículo 20 del Convenio</w:t>
      </w:r>
      <w:r w:rsidR="002C46A9" w:rsidRPr="009A1ADF">
        <w:rPr>
          <w:lang w:val="es-ES"/>
        </w:rPr>
        <w:t xml:space="preserve">; </w:t>
      </w:r>
    </w:p>
    <w:p w14:paraId="3E395518" w14:textId="77777777" w:rsidR="002C46A9" w:rsidRPr="009A1ADF" w:rsidRDefault="00546A60" w:rsidP="00F51A14">
      <w:pPr>
        <w:pStyle w:val="CBDNormalNoNumber"/>
        <w:tabs>
          <w:tab w:val="clear" w:pos="567"/>
          <w:tab w:val="clear" w:pos="1134"/>
        </w:tabs>
        <w:ind w:firstLine="567"/>
        <w:rPr>
          <w:lang w:val="es-ES"/>
        </w:rPr>
      </w:pPr>
      <w:r w:rsidRPr="009A1ADF">
        <w:rPr>
          <w:lang w:val="es-ES"/>
        </w:rPr>
        <w:t>19</w:t>
      </w:r>
      <w:r w:rsidR="002C46A9" w:rsidRPr="009A1ADF">
        <w:rPr>
          <w:lang w:val="es-ES"/>
        </w:rPr>
        <w:t>.</w:t>
      </w:r>
      <w:r w:rsidR="002C46A9" w:rsidRPr="009A1ADF">
        <w:rPr>
          <w:lang w:val="es-ES"/>
        </w:rPr>
        <w:tab/>
      </w:r>
      <w:r w:rsidR="00FD4C62" w:rsidRPr="009A1ADF">
        <w:rPr>
          <w:i/>
          <w:lang w:val="es-ES"/>
        </w:rPr>
        <w:t>Pide</w:t>
      </w:r>
      <w:r w:rsidR="00FD4C62" w:rsidRPr="009A1ADF">
        <w:rPr>
          <w:lang w:val="es-ES"/>
        </w:rPr>
        <w:t xml:space="preserve"> al </w:t>
      </w:r>
      <w:r w:rsidR="00424806" w:rsidRPr="009A1ADF">
        <w:rPr>
          <w:lang w:val="es-ES"/>
        </w:rPr>
        <w:t xml:space="preserve">Fondo para el Marco Mundial de Biodiversidad </w:t>
      </w:r>
      <w:r w:rsidR="00FD4C62" w:rsidRPr="009A1ADF">
        <w:rPr>
          <w:lang w:val="es-ES"/>
        </w:rPr>
        <w:t xml:space="preserve">que intensifique sus esfuerzos para movilizar recursos previsibles, suficientes y adicionales de todas las fuentes y que informe sobre la aplicación de </w:t>
      </w:r>
      <w:r w:rsidR="00424806" w:rsidRPr="009A1ADF">
        <w:rPr>
          <w:lang w:val="es-ES"/>
        </w:rPr>
        <w:t>su</w:t>
      </w:r>
      <w:r w:rsidR="00FD4C62" w:rsidRPr="009A1ADF">
        <w:rPr>
          <w:lang w:val="es-ES"/>
        </w:rPr>
        <w:t xml:space="preserve"> estrategia de movilización de recursos para el período comprendido entre julio de 2026 y junio de 2030, incluido por medio de información desglosada en materia de promesas</w:t>
      </w:r>
      <w:r w:rsidR="00424806" w:rsidRPr="009A1ADF">
        <w:rPr>
          <w:lang w:val="es-ES"/>
        </w:rPr>
        <w:t xml:space="preserve"> y contribuciones realizadas por</w:t>
      </w:r>
      <w:r w:rsidR="00FD4C62" w:rsidRPr="009A1ADF">
        <w:rPr>
          <w:lang w:val="es-ES"/>
        </w:rPr>
        <w:t xml:space="preserve"> fuentes de financiación</w:t>
      </w:r>
      <w:r w:rsidR="002C46A9" w:rsidRPr="009A1ADF">
        <w:rPr>
          <w:lang w:val="es-ES"/>
        </w:rPr>
        <w:t>;</w:t>
      </w:r>
    </w:p>
    <w:p w14:paraId="3E395519" w14:textId="77777777" w:rsidR="007F60F8" w:rsidRPr="009A1ADF" w:rsidRDefault="00025ED8" w:rsidP="00F51A14">
      <w:pPr>
        <w:pStyle w:val="CBDDesicionText"/>
        <w:tabs>
          <w:tab w:val="clear" w:pos="1134"/>
        </w:tabs>
        <w:ind w:left="567"/>
        <w:rPr>
          <w:lang w:val="es-ES"/>
        </w:rPr>
      </w:pPr>
      <w:r w:rsidRPr="009A1ADF">
        <w:rPr>
          <w:iCs/>
          <w:lang w:val="es-ES"/>
        </w:rPr>
        <w:t>20</w:t>
      </w:r>
      <w:r w:rsidR="007F60F8" w:rsidRPr="009A1ADF">
        <w:rPr>
          <w:iCs/>
          <w:lang w:val="es-ES"/>
        </w:rPr>
        <w:t>.</w:t>
      </w:r>
      <w:r w:rsidR="007F60F8" w:rsidRPr="009A1ADF">
        <w:rPr>
          <w:i/>
          <w:lang w:val="es-ES"/>
        </w:rPr>
        <w:tab/>
      </w:r>
      <w:r w:rsidR="00FD4C62" w:rsidRPr="009A1ADF">
        <w:rPr>
          <w:i/>
          <w:lang w:val="es-ES"/>
        </w:rPr>
        <w:t>Invita</w:t>
      </w:r>
      <w:r w:rsidR="00FD4C62" w:rsidRPr="009A1ADF">
        <w:rPr>
          <w:lang w:val="es-ES"/>
        </w:rPr>
        <w:t xml:space="preserve"> a </w:t>
      </w:r>
      <w:r w:rsidR="00290BE7" w:rsidRPr="009A1ADF">
        <w:rPr>
          <w:lang w:val="es-ES"/>
        </w:rPr>
        <w:t xml:space="preserve">las </w:t>
      </w:r>
      <w:r w:rsidR="00FD4C62" w:rsidRPr="009A1ADF">
        <w:rPr>
          <w:lang w:val="es-ES"/>
        </w:rPr>
        <w:t>Partes que son países desarrollados y Partes que asumen voluntariamente las obligaciones de las Partes que son países desarrollados, otros gobiernos en todos los niveles, el sector privado y organizaciones filantrópicas a que realicen contribuciones o aumenten sus contribuciones al Fondo para el Marco Mundial de Biodiversidad</w:t>
      </w:r>
      <w:r w:rsidR="007F60F8" w:rsidRPr="009A1ADF">
        <w:rPr>
          <w:lang w:val="es-ES"/>
        </w:rPr>
        <w:t>;</w:t>
      </w:r>
    </w:p>
    <w:p w14:paraId="3E39551A" w14:textId="77777777" w:rsidR="002C46A9" w:rsidRPr="009A1ADF" w:rsidRDefault="00980503" w:rsidP="00F51A14">
      <w:pPr>
        <w:pStyle w:val="CBDNormalNoNumber"/>
        <w:tabs>
          <w:tab w:val="clear" w:pos="567"/>
          <w:tab w:val="clear" w:pos="1134"/>
        </w:tabs>
        <w:ind w:firstLine="567"/>
        <w:rPr>
          <w:lang w:val="es-ES"/>
        </w:rPr>
      </w:pPr>
      <w:r w:rsidRPr="009A1ADF">
        <w:rPr>
          <w:lang w:val="es-ES" w:eastAsia="zh-CN"/>
        </w:rPr>
        <w:t>21</w:t>
      </w:r>
      <w:r w:rsidR="002C46A9" w:rsidRPr="009A1ADF">
        <w:rPr>
          <w:lang w:val="es-ES" w:eastAsia="zh-CN"/>
        </w:rPr>
        <w:t>.</w:t>
      </w:r>
      <w:r w:rsidR="002C46A9" w:rsidRPr="009A1ADF">
        <w:rPr>
          <w:lang w:val="es-ES" w:eastAsia="zh-CN"/>
        </w:rPr>
        <w:tab/>
      </w:r>
      <w:r w:rsidR="00FD4C62" w:rsidRPr="009A1ADF">
        <w:rPr>
          <w:i/>
          <w:lang w:val="es-ES"/>
        </w:rPr>
        <w:t>Pide</w:t>
      </w:r>
      <w:r w:rsidR="00FD4C62" w:rsidRPr="009A1ADF">
        <w:rPr>
          <w:lang w:val="es-ES"/>
        </w:rPr>
        <w:t xml:space="preserve"> al Fondo para el Marco Mundial de Biodiversidad y a sus organismos de ejecución que</w:t>
      </w:r>
      <w:r w:rsidR="00875F84" w:rsidRPr="009A1ADF">
        <w:rPr>
          <w:lang w:val="es-ES"/>
        </w:rPr>
        <w:t xml:space="preserve"> intensifiquen sus esfuerzos para</w:t>
      </w:r>
      <w:r w:rsidR="002C46A9" w:rsidRPr="009A1ADF">
        <w:rPr>
          <w:lang w:val="es-ES"/>
        </w:rPr>
        <w:t>:</w:t>
      </w:r>
    </w:p>
    <w:p w14:paraId="3E39551B"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rPr>
        <w:t>a)</w:t>
      </w:r>
      <w:r w:rsidRPr="009A1ADF">
        <w:rPr>
          <w:lang w:val="es-ES"/>
        </w:rPr>
        <w:tab/>
      </w:r>
      <w:r w:rsidR="00FD4C62" w:rsidRPr="009A1ADF">
        <w:rPr>
          <w:lang w:val="es-ES"/>
        </w:rPr>
        <w:t>Facilit</w:t>
      </w:r>
      <w:r w:rsidR="00875F84" w:rsidRPr="009A1ADF">
        <w:rPr>
          <w:lang w:val="es-ES"/>
        </w:rPr>
        <w:t>ar</w:t>
      </w:r>
      <w:r w:rsidR="00FD4C62" w:rsidRPr="009A1ADF">
        <w:rPr>
          <w:lang w:val="es-ES"/>
        </w:rPr>
        <w:t xml:space="preserve">, según proceda, la movilización de recursos financieros </w:t>
      </w:r>
      <w:r w:rsidR="00875F84" w:rsidRPr="009A1ADF">
        <w:rPr>
          <w:lang w:val="es-ES"/>
        </w:rPr>
        <w:t xml:space="preserve">de todas las fuentes, reconociendo la necesidad de capitalización </w:t>
      </w:r>
      <w:r w:rsidR="00FD4C62" w:rsidRPr="009A1ADF">
        <w:rPr>
          <w:lang w:val="es-ES"/>
        </w:rPr>
        <w:t>adicional</w:t>
      </w:r>
      <w:r w:rsidRPr="009A1ADF">
        <w:rPr>
          <w:lang w:val="es-ES"/>
        </w:rPr>
        <w:t>;</w:t>
      </w:r>
    </w:p>
    <w:p w14:paraId="3E39551C"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rPr>
        <w:t>b)</w:t>
      </w:r>
      <w:r w:rsidRPr="009A1ADF">
        <w:rPr>
          <w:lang w:val="es-ES"/>
        </w:rPr>
        <w:tab/>
      </w:r>
      <w:r w:rsidR="00FD4C62" w:rsidRPr="009A1ADF">
        <w:rPr>
          <w:lang w:val="es-ES"/>
        </w:rPr>
        <w:t>Mejor</w:t>
      </w:r>
      <w:r w:rsidR="0006504F" w:rsidRPr="009A1ADF">
        <w:rPr>
          <w:lang w:val="es-ES"/>
        </w:rPr>
        <w:t>ar</w:t>
      </w:r>
      <w:r w:rsidR="00FD4C62" w:rsidRPr="009A1ADF">
        <w:rPr>
          <w:lang w:val="es-ES"/>
        </w:rPr>
        <w:t xml:space="preserve"> los acuerdos de cofinanciación, </w:t>
      </w:r>
      <w:r w:rsidR="0006504F" w:rsidRPr="009A1ADF">
        <w:rPr>
          <w:lang w:val="es-ES"/>
        </w:rPr>
        <w:t xml:space="preserve">según proceda, reconociendo que </w:t>
      </w:r>
      <w:r w:rsidR="00FD4C62" w:rsidRPr="009A1ADF">
        <w:rPr>
          <w:lang w:val="es-ES"/>
        </w:rPr>
        <w:t xml:space="preserve">la cofinanciación </w:t>
      </w:r>
      <w:r w:rsidR="0006504F" w:rsidRPr="009A1ADF">
        <w:rPr>
          <w:lang w:val="es-ES"/>
        </w:rPr>
        <w:t xml:space="preserve">no es un requisito, sin crear </w:t>
      </w:r>
      <w:r w:rsidR="00FD4C62" w:rsidRPr="009A1ADF">
        <w:rPr>
          <w:lang w:val="es-ES"/>
        </w:rPr>
        <w:t xml:space="preserve">obstáculos adicionales </w:t>
      </w:r>
      <w:r w:rsidR="0006504F" w:rsidRPr="009A1ADF">
        <w:rPr>
          <w:lang w:val="es-ES"/>
        </w:rPr>
        <w:t>para el</w:t>
      </w:r>
      <w:r w:rsidR="00FD4C62" w:rsidRPr="009A1ADF">
        <w:rPr>
          <w:lang w:val="es-ES"/>
        </w:rPr>
        <w:t xml:space="preserve"> acceso </w:t>
      </w:r>
      <w:r w:rsidR="0006504F" w:rsidRPr="009A1ADF">
        <w:rPr>
          <w:lang w:val="es-ES"/>
        </w:rPr>
        <w:t xml:space="preserve">o </w:t>
      </w:r>
      <w:r w:rsidR="003550E9" w:rsidRPr="009A1ADF">
        <w:rPr>
          <w:lang w:val="es-ES"/>
        </w:rPr>
        <w:t>trasladar</w:t>
      </w:r>
      <w:r w:rsidR="0006504F" w:rsidRPr="009A1ADF">
        <w:rPr>
          <w:lang w:val="es-ES"/>
        </w:rPr>
        <w:t xml:space="preserve"> la carga financiera a todos los países que reúnen </w:t>
      </w:r>
      <w:r w:rsidR="00BE4122" w:rsidRPr="009A1ADF">
        <w:rPr>
          <w:lang w:val="es-ES"/>
        </w:rPr>
        <w:t>las condicione</w:t>
      </w:r>
      <w:r w:rsidR="00FC6C21" w:rsidRPr="009A1ADF">
        <w:rPr>
          <w:lang w:val="es-ES"/>
        </w:rPr>
        <w:t>s</w:t>
      </w:r>
      <w:r w:rsidR="0006504F" w:rsidRPr="009A1ADF">
        <w:rPr>
          <w:lang w:val="es-ES"/>
        </w:rPr>
        <w:t xml:space="preserve">, en particular </w:t>
      </w:r>
      <w:r w:rsidR="00FD4C62" w:rsidRPr="009A1ADF">
        <w:rPr>
          <w:lang w:val="es-ES"/>
        </w:rPr>
        <w:t>de los países menos adelantados</w:t>
      </w:r>
      <w:r w:rsidR="00F17E0A" w:rsidRPr="009A1ADF">
        <w:rPr>
          <w:lang w:val="es-ES"/>
        </w:rPr>
        <w:t xml:space="preserve"> </w:t>
      </w:r>
      <w:r w:rsidR="00FD4C62" w:rsidRPr="009A1ADF">
        <w:rPr>
          <w:lang w:val="es-ES"/>
        </w:rPr>
        <w:t>y los pequeños Estados insulares en desarrollo</w:t>
      </w:r>
      <w:r w:rsidR="00F17E0A" w:rsidRPr="009A1ADF">
        <w:rPr>
          <w:lang w:val="es-ES"/>
        </w:rPr>
        <w:t>,</w:t>
      </w:r>
      <w:r w:rsidR="00FD4C62" w:rsidRPr="009A1ADF">
        <w:rPr>
          <w:lang w:val="es-ES"/>
        </w:rPr>
        <w:t xml:space="preserve"> </w:t>
      </w:r>
      <w:r w:rsidR="00F17E0A" w:rsidRPr="009A1ADF">
        <w:rPr>
          <w:lang w:val="es-ES"/>
        </w:rPr>
        <w:t xml:space="preserve">y teniendo en cuenta las necesidades </w:t>
      </w:r>
      <w:r w:rsidR="00F17E0A" w:rsidRPr="009A1ADF">
        <w:rPr>
          <w:lang w:val="es-ES"/>
        </w:rPr>
        <w:lastRenderedPageBreak/>
        <w:t>específicas de los</w:t>
      </w:r>
      <w:r w:rsidR="00FD4C62" w:rsidRPr="009A1ADF">
        <w:rPr>
          <w:lang w:val="es-ES"/>
        </w:rPr>
        <w:t xml:space="preserve"> países vulnerables</w:t>
      </w:r>
      <w:r w:rsidR="00F17E0A" w:rsidRPr="009A1ADF">
        <w:rPr>
          <w:lang w:val="es-ES"/>
        </w:rPr>
        <w:t>, en el contexto de los párrafos 6 y 7 del artículo 20 del Convenio</w:t>
      </w:r>
      <w:r w:rsidRPr="009A1ADF">
        <w:rPr>
          <w:lang w:val="es-ES"/>
        </w:rPr>
        <w:t>;</w:t>
      </w:r>
    </w:p>
    <w:p w14:paraId="3E39551D" w14:textId="4D7F885C" w:rsidR="002C46A9" w:rsidRPr="009A1ADF" w:rsidRDefault="002C46A9" w:rsidP="00F51A14">
      <w:pPr>
        <w:pStyle w:val="CBDNormalNoNumber"/>
        <w:tabs>
          <w:tab w:val="clear" w:pos="567"/>
          <w:tab w:val="clear" w:pos="1134"/>
        </w:tabs>
        <w:ind w:firstLine="567"/>
        <w:rPr>
          <w:lang w:val="es-ES" w:eastAsia="zh-CN"/>
        </w:rPr>
      </w:pPr>
      <w:r w:rsidRPr="009A1ADF">
        <w:rPr>
          <w:lang w:val="es-ES"/>
        </w:rPr>
        <w:t>c)</w:t>
      </w:r>
      <w:r w:rsidRPr="009A1ADF">
        <w:rPr>
          <w:lang w:val="es-ES"/>
        </w:rPr>
        <w:tab/>
      </w:r>
      <w:r w:rsidR="00AE4876" w:rsidRPr="009A1ADF">
        <w:rPr>
          <w:lang w:val="es-ES"/>
        </w:rPr>
        <w:t xml:space="preserve">Reducir, donde corresponda y teniendo en cuenta </w:t>
      </w:r>
      <w:r w:rsidR="00D63E8D" w:rsidRPr="009A1ADF">
        <w:rPr>
          <w:lang w:val="es-ES"/>
        </w:rPr>
        <w:t>el sentido de propiedad de los países</w:t>
      </w:r>
      <w:r w:rsidR="00AE4876" w:rsidRPr="009A1ADF">
        <w:rPr>
          <w:lang w:val="es-ES"/>
        </w:rPr>
        <w:t xml:space="preserve">, </w:t>
      </w:r>
      <w:r w:rsidR="00FD4C62" w:rsidRPr="009A1ADF">
        <w:rPr>
          <w:lang w:val="es-ES"/>
        </w:rPr>
        <w:t xml:space="preserve">los </w:t>
      </w:r>
      <w:r w:rsidR="00AE4876" w:rsidRPr="009A1ADF">
        <w:rPr>
          <w:lang w:val="es-ES"/>
        </w:rPr>
        <w:t xml:space="preserve">plazos de </w:t>
      </w:r>
      <w:r w:rsidR="00D63E8D" w:rsidRPr="009A1ADF">
        <w:rPr>
          <w:lang w:val="es-ES"/>
        </w:rPr>
        <w:t>tramitación</w:t>
      </w:r>
      <w:r w:rsidR="00AE4876" w:rsidRPr="009A1ADF">
        <w:rPr>
          <w:lang w:val="es-ES"/>
        </w:rPr>
        <w:t xml:space="preserve"> de los ciclos de los proyectos, </w:t>
      </w:r>
      <w:r w:rsidR="00FD4C62" w:rsidRPr="009A1ADF">
        <w:rPr>
          <w:lang w:val="es-ES"/>
        </w:rPr>
        <w:t xml:space="preserve">incluidos </w:t>
      </w:r>
      <w:r w:rsidR="00AE4876" w:rsidRPr="009A1ADF">
        <w:rPr>
          <w:lang w:val="es-ES"/>
        </w:rPr>
        <w:t>los</w:t>
      </w:r>
      <w:r w:rsidR="00FD4C62" w:rsidRPr="009A1ADF">
        <w:rPr>
          <w:lang w:val="es-ES"/>
        </w:rPr>
        <w:t xml:space="preserve"> proceso</w:t>
      </w:r>
      <w:r w:rsidR="00AE4876" w:rsidRPr="009A1ADF">
        <w:rPr>
          <w:lang w:val="es-ES"/>
        </w:rPr>
        <w:t>s</w:t>
      </w:r>
      <w:r w:rsidR="00FD4C62" w:rsidRPr="009A1ADF">
        <w:rPr>
          <w:lang w:val="es-ES"/>
        </w:rPr>
        <w:t xml:space="preserve"> de desembolso </w:t>
      </w:r>
      <w:r w:rsidR="00AE4876" w:rsidRPr="009A1ADF">
        <w:rPr>
          <w:lang w:val="es-ES"/>
        </w:rPr>
        <w:t xml:space="preserve">y </w:t>
      </w:r>
      <w:r w:rsidR="00ED64F8" w:rsidRPr="009A1ADF">
        <w:rPr>
          <w:lang w:val="es-ES"/>
        </w:rPr>
        <w:t>ratificación</w:t>
      </w:r>
      <w:r w:rsidR="00AE4876" w:rsidRPr="009A1ADF">
        <w:rPr>
          <w:lang w:val="es-ES"/>
        </w:rPr>
        <w:t xml:space="preserve"> </w:t>
      </w:r>
      <w:r w:rsidR="00FD4C62" w:rsidRPr="009A1ADF">
        <w:rPr>
          <w:lang w:val="es-ES"/>
        </w:rPr>
        <w:t>de los proyectos aprobados</w:t>
      </w:r>
      <w:r w:rsidR="00FB3C8D" w:rsidRPr="009A1ADF">
        <w:rPr>
          <w:lang w:val="es-ES"/>
        </w:rPr>
        <w:t>,</w:t>
      </w:r>
      <w:r w:rsidR="00FD4C62" w:rsidRPr="009A1ADF">
        <w:rPr>
          <w:lang w:val="es-ES"/>
        </w:rPr>
        <w:t xml:space="preserve"> </w:t>
      </w:r>
      <w:r w:rsidR="00AE4876" w:rsidRPr="009A1ADF">
        <w:rPr>
          <w:lang w:val="es-ES"/>
        </w:rPr>
        <w:t xml:space="preserve">mediante procedimientos transparentes, previsibles y </w:t>
      </w:r>
      <w:r w:rsidR="00D63E8D" w:rsidRPr="009A1ADF">
        <w:rPr>
          <w:lang w:val="es-ES"/>
        </w:rPr>
        <w:t>sujetos a plazos</w:t>
      </w:r>
      <w:r w:rsidR="00AE4876" w:rsidRPr="009A1ADF">
        <w:rPr>
          <w:lang w:val="es-ES"/>
        </w:rPr>
        <w:t xml:space="preserve">, y </w:t>
      </w:r>
      <w:r w:rsidR="00D63E8D" w:rsidRPr="009A1ADF">
        <w:rPr>
          <w:lang w:val="es-ES"/>
        </w:rPr>
        <w:t>racionalizar</w:t>
      </w:r>
      <w:r w:rsidR="00AE4876" w:rsidRPr="009A1ADF">
        <w:rPr>
          <w:lang w:val="es-ES"/>
        </w:rPr>
        <w:t xml:space="preserve"> la implementación;</w:t>
      </w:r>
    </w:p>
    <w:p w14:paraId="3E39551E" w14:textId="77777777" w:rsidR="002C46A9" w:rsidRPr="009A1ADF" w:rsidRDefault="002A25D0" w:rsidP="00F51A14">
      <w:pPr>
        <w:pStyle w:val="CBDNormalNoNumber"/>
        <w:tabs>
          <w:tab w:val="clear" w:pos="567"/>
          <w:tab w:val="clear" w:pos="1134"/>
        </w:tabs>
        <w:ind w:firstLine="567"/>
        <w:rPr>
          <w:lang w:val="es-ES"/>
        </w:rPr>
      </w:pPr>
      <w:r w:rsidRPr="009A1ADF">
        <w:rPr>
          <w:lang w:val="es-ES"/>
        </w:rPr>
        <w:t xml:space="preserve"> d</w:t>
      </w:r>
      <w:r w:rsidR="002C46A9" w:rsidRPr="009A1ADF">
        <w:rPr>
          <w:lang w:val="es-ES"/>
        </w:rPr>
        <w:t>)</w:t>
      </w:r>
      <w:r w:rsidR="002C46A9" w:rsidRPr="009A1ADF">
        <w:rPr>
          <w:lang w:val="es-ES"/>
        </w:rPr>
        <w:tab/>
      </w:r>
      <w:r w:rsidR="00FD4C62" w:rsidRPr="009A1ADF">
        <w:rPr>
          <w:lang w:val="es-ES"/>
        </w:rPr>
        <w:t>Inform</w:t>
      </w:r>
      <w:r w:rsidRPr="009A1ADF">
        <w:rPr>
          <w:lang w:val="es-ES"/>
        </w:rPr>
        <w:t>ar</w:t>
      </w:r>
      <w:r w:rsidR="00FD4C62" w:rsidRPr="009A1ADF">
        <w:rPr>
          <w:lang w:val="es-ES"/>
        </w:rPr>
        <w:t xml:space="preserve"> sobre los plazos </w:t>
      </w:r>
      <w:r w:rsidR="00A406D1" w:rsidRPr="009A1ADF">
        <w:rPr>
          <w:lang w:val="es-ES"/>
        </w:rPr>
        <w:t xml:space="preserve">promedio </w:t>
      </w:r>
      <w:r w:rsidR="00FD4C62" w:rsidRPr="009A1ADF">
        <w:rPr>
          <w:lang w:val="es-ES"/>
        </w:rPr>
        <w:t>de tramitación y desembolso, desglosados por países menos adelantados y pequeños Estados insulares en desarrollo</w:t>
      </w:r>
      <w:r w:rsidR="00A406D1" w:rsidRPr="009A1ADF">
        <w:rPr>
          <w:lang w:val="es-ES"/>
        </w:rPr>
        <w:t xml:space="preserve">, y otras Partes que reúnen </w:t>
      </w:r>
      <w:r w:rsidR="00FC6C21" w:rsidRPr="009A1ADF">
        <w:rPr>
          <w:lang w:val="es-ES"/>
        </w:rPr>
        <w:t>l</w:t>
      </w:r>
      <w:r w:rsidR="00A40C62" w:rsidRPr="009A1ADF">
        <w:rPr>
          <w:lang w:val="es-ES"/>
        </w:rPr>
        <w:t>a</w:t>
      </w:r>
      <w:r w:rsidR="00FC6C21" w:rsidRPr="009A1ADF">
        <w:rPr>
          <w:lang w:val="es-ES"/>
        </w:rPr>
        <w:t xml:space="preserve">s </w:t>
      </w:r>
      <w:r w:rsidR="00A40C62" w:rsidRPr="009A1ADF">
        <w:rPr>
          <w:lang w:val="es-ES"/>
        </w:rPr>
        <w:t>condiciones</w:t>
      </w:r>
      <w:r w:rsidR="00A406D1" w:rsidRPr="009A1ADF">
        <w:rPr>
          <w:lang w:val="es-ES"/>
        </w:rPr>
        <w:t xml:space="preserve"> por región</w:t>
      </w:r>
      <w:r w:rsidR="002C46A9" w:rsidRPr="009A1ADF">
        <w:rPr>
          <w:lang w:val="es-ES"/>
        </w:rPr>
        <w:t>;</w:t>
      </w:r>
    </w:p>
    <w:p w14:paraId="3E39551F" w14:textId="67D936AD" w:rsidR="002C46A9" w:rsidRPr="009A1ADF" w:rsidRDefault="003E1878" w:rsidP="00F51A14">
      <w:pPr>
        <w:pStyle w:val="CBDNormalNoNumber"/>
        <w:tabs>
          <w:tab w:val="clear" w:pos="567"/>
          <w:tab w:val="clear" w:pos="1134"/>
        </w:tabs>
        <w:ind w:firstLine="567"/>
        <w:rPr>
          <w:lang w:val="es-ES"/>
        </w:rPr>
      </w:pPr>
      <w:r w:rsidRPr="009A1ADF">
        <w:rPr>
          <w:lang w:val="es-ES"/>
        </w:rPr>
        <w:t xml:space="preserve"> </w:t>
      </w:r>
      <w:r w:rsidR="00231017" w:rsidRPr="009A1ADF">
        <w:rPr>
          <w:lang w:val="es-ES"/>
        </w:rPr>
        <w:t>[</w:t>
      </w:r>
      <w:r w:rsidRPr="009A1ADF">
        <w:rPr>
          <w:lang w:val="es-ES"/>
        </w:rPr>
        <w:t>e</w:t>
      </w:r>
      <w:r w:rsidR="002C46A9" w:rsidRPr="009A1ADF">
        <w:rPr>
          <w:lang w:val="es-ES"/>
        </w:rPr>
        <w:t>)</w:t>
      </w:r>
      <w:r w:rsidR="002C46A9" w:rsidRPr="009A1ADF">
        <w:rPr>
          <w:lang w:val="es-ES"/>
        </w:rPr>
        <w:tab/>
      </w:r>
      <w:r w:rsidR="00FD4C62" w:rsidRPr="009A1ADF">
        <w:rPr>
          <w:lang w:val="es-ES"/>
        </w:rPr>
        <w:t>Mejor</w:t>
      </w:r>
      <w:r w:rsidRPr="009A1ADF">
        <w:rPr>
          <w:lang w:val="es-ES"/>
        </w:rPr>
        <w:t>ar</w:t>
      </w:r>
      <w:r w:rsidR="00FD4C62" w:rsidRPr="009A1ADF">
        <w:rPr>
          <w:lang w:val="es-ES"/>
        </w:rPr>
        <w:t xml:space="preserve"> el acceso equitativo, entre otras cosas, considerando medidas para facilitar el acceso a </w:t>
      </w:r>
      <w:r w:rsidR="00FB3C8D" w:rsidRPr="009A1ADF">
        <w:rPr>
          <w:lang w:val="es-ES"/>
        </w:rPr>
        <w:t xml:space="preserve">[todos] </w:t>
      </w:r>
      <w:r w:rsidR="00FD4C62" w:rsidRPr="009A1ADF">
        <w:rPr>
          <w:lang w:val="es-ES"/>
        </w:rPr>
        <w:t xml:space="preserve">los países Partes que reúnen </w:t>
      </w:r>
      <w:r w:rsidR="00D93593" w:rsidRPr="009A1ADF">
        <w:rPr>
          <w:lang w:val="es-ES"/>
        </w:rPr>
        <w:t xml:space="preserve">las </w:t>
      </w:r>
      <w:proofErr w:type="gramStart"/>
      <w:r w:rsidR="00D93593" w:rsidRPr="009A1ADF">
        <w:rPr>
          <w:lang w:val="es-ES"/>
        </w:rPr>
        <w:t>condiciones</w:t>
      </w:r>
      <w:r w:rsidR="00FB3C8D" w:rsidRPr="009A1ADF">
        <w:rPr>
          <w:lang w:val="es-ES"/>
        </w:rPr>
        <w:t>[</w:t>
      </w:r>
      <w:proofErr w:type="gramEnd"/>
      <w:r w:rsidR="00FB3C8D" w:rsidRPr="009A1ADF">
        <w:rPr>
          <w:lang w:val="es-ES"/>
        </w:rPr>
        <w:t>,</w:t>
      </w:r>
      <w:r w:rsidR="00FD4C62" w:rsidRPr="009A1ADF">
        <w:rPr>
          <w:lang w:val="es-ES"/>
        </w:rPr>
        <w:t xml:space="preserve"> </w:t>
      </w:r>
      <w:r w:rsidR="00FB3C8D" w:rsidRPr="009A1ADF">
        <w:rPr>
          <w:lang w:val="es-ES"/>
        </w:rPr>
        <w:t>[incluyendo] [en particular] aquellos] que [están por recibir</w:t>
      </w:r>
      <w:proofErr w:type="gramStart"/>
      <w:r w:rsidR="00FB3C8D" w:rsidRPr="009A1ADF">
        <w:rPr>
          <w:lang w:val="es-ES"/>
        </w:rPr>
        <w:t>][</w:t>
      </w:r>
      <w:proofErr w:type="gramEnd"/>
      <w:r w:rsidR="00FD4C62" w:rsidRPr="009A1ADF">
        <w:rPr>
          <w:lang w:val="es-ES"/>
        </w:rPr>
        <w:t>aún no han recibido</w:t>
      </w:r>
      <w:r w:rsidR="00FB3C8D" w:rsidRPr="009A1ADF">
        <w:rPr>
          <w:lang w:val="es-ES"/>
        </w:rPr>
        <w:t>]</w:t>
      </w:r>
      <w:r w:rsidR="00FD4C62" w:rsidRPr="009A1ADF">
        <w:rPr>
          <w:lang w:val="es-ES"/>
        </w:rPr>
        <w:t xml:space="preserve"> apoyo del Fondo para el Marco Mundial para la Biodiversidad</w:t>
      </w:r>
      <w:r w:rsidR="002C46A9" w:rsidRPr="009A1ADF">
        <w:rPr>
          <w:lang w:val="es-ES"/>
        </w:rPr>
        <w:t>;]</w:t>
      </w:r>
    </w:p>
    <w:p w14:paraId="3E395520" w14:textId="07AA8E57" w:rsidR="002C46A9" w:rsidRPr="009A1ADF" w:rsidRDefault="00A86F3A" w:rsidP="00F51A14">
      <w:pPr>
        <w:pStyle w:val="CBDNormalNoNumber"/>
        <w:tabs>
          <w:tab w:val="clear" w:pos="567"/>
          <w:tab w:val="clear" w:pos="1134"/>
        </w:tabs>
        <w:ind w:firstLine="567"/>
        <w:rPr>
          <w:rFonts w:eastAsia="Times New Roman"/>
          <w:lang w:val="es-ES"/>
        </w:rPr>
      </w:pPr>
      <w:r w:rsidRPr="009A1ADF">
        <w:rPr>
          <w:lang w:val="es-ES"/>
        </w:rPr>
        <w:t>2</w:t>
      </w:r>
      <w:r w:rsidR="008A5E2A" w:rsidRPr="009A1ADF">
        <w:rPr>
          <w:lang w:val="es-ES"/>
        </w:rPr>
        <w:t>2</w:t>
      </w:r>
      <w:r w:rsidR="002C46A9" w:rsidRPr="009A1ADF">
        <w:rPr>
          <w:lang w:val="es-ES"/>
        </w:rPr>
        <w:t>.</w:t>
      </w:r>
      <w:r w:rsidR="002C46A9" w:rsidRPr="009A1ADF">
        <w:rPr>
          <w:lang w:val="es-ES"/>
        </w:rPr>
        <w:tab/>
      </w:r>
      <w:r w:rsidR="008A5E2A" w:rsidRPr="009A1ADF">
        <w:rPr>
          <w:lang w:val="es-ES"/>
        </w:rPr>
        <w:t xml:space="preserve"> </w:t>
      </w:r>
      <w:r w:rsidR="00FD4C62" w:rsidRPr="009A1ADF">
        <w:rPr>
          <w:i/>
          <w:lang w:val="es-ES"/>
        </w:rPr>
        <w:t xml:space="preserve">Pide </w:t>
      </w:r>
      <w:r w:rsidR="00FD4C62" w:rsidRPr="009A1ADF">
        <w:rPr>
          <w:lang w:val="es-ES"/>
        </w:rPr>
        <w:t xml:space="preserve">al Fondo para el Medio Ambiente Mundial que, en colaboración con la </w:t>
      </w:r>
      <w:proofErr w:type="gramStart"/>
      <w:r w:rsidR="00FD4C62" w:rsidRPr="009A1ADF">
        <w:rPr>
          <w:lang w:val="es-ES"/>
        </w:rPr>
        <w:t>Secretaria Ejecutiva</w:t>
      </w:r>
      <w:proofErr w:type="gramEnd"/>
      <w:r w:rsidR="00FB3C8D" w:rsidRPr="009A1ADF">
        <w:rPr>
          <w:lang w:val="es-ES"/>
        </w:rPr>
        <w:t>, preste</w:t>
      </w:r>
      <w:r w:rsidR="00A954EF" w:rsidRPr="009A1ADF">
        <w:rPr>
          <w:lang w:val="es-ES"/>
        </w:rPr>
        <w:t>n</w:t>
      </w:r>
      <w:r w:rsidR="00FB3C8D" w:rsidRPr="009A1ADF">
        <w:rPr>
          <w:lang w:val="es-ES"/>
        </w:rPr>
        <w:t xml:space="preserve"> apoyo, dentro de sus respectivos mandatos, a [todas] </w:t>
      </w:r>
      <w:r w:rsidR="00FB3C8D" w:rsidRPr="009A1ADF">
        <w:rPr>
          <w:lang w:val="es-ES"/>
        </w:rPr>
        <w:t>las Partes que reúnen las condiciones</w:t>
      </w:r>
      <w:r w:rsidR="00FB3C8D" w:rsidRPr="009A1ADF">
        <w:rPr>
          <w:lang w:val="es-ES"/>
        </w:rPr>
        <w:t>, previa solicitud, para</w:t>
      </w:r>
      <w:r w:rsidR="002C46A9" w:rsidRPr="009A1ADF">
        <w:rPr>
          <w:rFonts w:eastAsia="Times New Roman"/>
          <w:lang w:val="es-ES"/>
        </w:rPr>
        <w:t>:</w:t>
      </w:r>
    </w:p>
    <w:p w14:paraId="3E395523" w14:textId="13F0BB54" w:rsidR="002C46A9" w:rsidRPr="009A1ADF" w:rsidRDefault="002C46A9" w:rsidP="00F51A14">
      <w:pPr>
        <w:pStyle w:val="CBDNormalNoNumber"/>
        <w:tabs>
          <w:tab w:val="clear" w:pos="567"/>
          <w:tab w:val="clear" w:pos="1134"/>
        </w:tabs>
        <w:ind w:firstLine="567"/>
        <w:rPr>
          <w:lang w:val="es-ES"/>
        </w:rPr>
      </w:pPr>
      <w:r w:rsidRPr="009A1ADF">
        <w:rPr>
          <w:lang w:val="es-ES"/>
        </w:rPr>
        <w:t>a)</w:t>
      </w:r>
      <w:r w:rsidRPr="009A1ADF">
        <w:rPr>
          <w:lang w:val="es-ES"/>
        </w:rPr>
        <w:tab/>
      </w:r>
      <w:r w:rsidR="004906A1" w:rsidRPr="009A1ADF">
        <w:rPr>
          <w:lang w:val="es-ES"/>
        </w:rPr>
        <w:t>La preparación de proyectos</w:t>
      </w:r>
      <w:r w:rsidR="00633E2E" w:rsidRPr="009A1ADF">
        <w:rPr>
          <w:lang w:val="es-ES"/>
        </w:rPr>
        <w:t>, la creación de capacidad</w:t>
      </w:r>
      <w:r w:rsidR="004906A1" w:rsidRPr="009A1ADF">
        <w:rPr>
          <w:lang w:val="es-ES"/>
        </w:rPr>
        <w:t xml:space="preserve"> y el seguimiento de las necesidades continuas, las deficiencias y las prioridades de financiación para la biodiversidad, según sea necesario, incluso, donde corresponda, mediante mecanismos nacionales de coordinación, tales como </w:t>
      </w:r>
      <w:r w:rsidR="00FD4C62" w:rsidRPr="009A1ADF">
        <w:rPr>
          <w:lang w:val="es-ES"/>
        </w:rPr>
        <w:t xml:space="preserve">plataformas nacionales o </w:t>
      </w:r>
      <w:r w:rsidR="004906A1" w:rsidRPr="009A1ADF">
        <w:rPr>
          <w:lang w:val="es-ES"/>
        </w:rPr>
        <w:t>comités directivos nacionales;</w:t>
      </w:r>
    </w:p>
    <w:p w14:paraId="3E395525" w14:textId="41AB97A3" w:rsidR="002C46A9" w:rsidRPr="009A1ADF" w:rsidRDefault="00633E2E" w:rsidP="00F51A14">
      <w:pPr>
        <w:pStyle w:val="CBDNormalNoNumber"/>
        <w:tabs>
          <w:tab w:val="clear" w:pos="567"/>
          <w:tab w:val="clear" w:pos="1134"/>
        </w:tabs>
        <w:ind w:firstLine="567"/>
        <w:rPr>
          <w:lang w:val="es-ES"/>
        </w:rPr>
      </w:pPr>
      <w:r w:rsidRPr="009A1ADF">
        <w:rPr>
          <w:lang w:val="es-ES"/>
        </w:rPr>
        <w:t>b</w:t>
      </w:r>
      <w:r w:rsidR="002C46A9" w:rsidRPr="009A1ADF">
        <w:rPr>
          <w:lang w:val="es-ES"/>
        </w:rPr>
        <w:t>)</w:t>
      </w:r>
      <w:r w:rsidR="002C46A9" w:rsidRPr="009A1ADF">
        <w:rPr>
          <w:lang w:val="es-ES"/>
        </w:rPr>
        <w:tab/>
      </w:r>
      <w:r w:rsidR="00FD4C62" w:rsidRPr="009A1ADF">
        <w:rPr>
          <w:lang w:val="es-ES"/>
        </w:rPr>
        <w:t>La preparación y presentación de informes nacionales sobre la aplicación del Convenio, el Protocolo de Cartagena sobre Seguridad de la Biotecnología</w:t>
      </w:r>
      <w:r w:rsidR="002C46A9" w:rsidRPr="009A1ADF">
        <w:rPr>
          <w:rStyle w:val="Refdenotaalpie"/>
          <w:lang w:val="es-ES"/>
        </w:rPr>
        <w:footnoteReference w:id="14"/>
      </w:r>
      <w:r w:rsidR="002C46A9" w:rsidRPr="009A1ADF">
        <w:rPr>
          <w:lang w:val="es-ES"/>
        </w:rPr>
        <w:t xml:space="preserve"> </w:t>
      </w:r>
      <w:r w:rsidR="00FD4C62" w:rsidRPr="009A1ADF">
        <w:rPr>
          <w:lang w:val="es-ES"/>
        </w:rPr>
        <w:t>y el Protocolo de Nagoya sobre Acceso a los Recursos Genéticos y Participación Justa y Equitativa en los Beneficios que se Deriven de su Utilización, teniendo en cuenta las circunstancias nacionales</w:t>
      </w:r>
      <w:r w:rsidR="002C46A9" w:rsidRPr="009A1ADF">
        <w:rPr>
          <w:rStyle w:val="Refdenotaalpie"/>
          <w:lang w:val="es-ES"/>
        </w:rPr>
        <w:footnoteReference w:id="15"/>
      </w:r>
      <w:r w:rsidR="00FD4C62" w:rsidRPr="009A1ADF">
        <w:rPr>
          <w:lang w:val="es-ES"/>
        </w:rPr>
        <w:t>;</w:t>
      </w:r>
    </w:p>
    <w:p w14:paraId="3E395526" w14:textId="6C59F782" w:rsidR="002C46A9" w:rsidRPr="009A1ADF" w:rsidRDefault="00FD4C62" w:rsidP="00F51A14">
      <w:pPr>
        <w:pStyle w:val="CBDNormalNoNumber"/>
        <w:tabs>
          <w:tab w:val="clear" w:pos="567"/>
          <w:tab w:val="clear" w:pos="1134"/>
        </w:tabs>
        <w:ind w:firstLine="567"/>
        <w:rPr>
          <w:rFonts w:eastAsia="Aptos"/>
          <w:lang w:val="es-ES"/>
        </w:rPr>
      </w:pPr>
      <w:r w:rsidRPr="009A1ADF">
        <w:rPr>
          <w:lang w:val="es-ES"/>
        </w:rPr>
        <w:t xml:space="preserve"> </w:t>
      </w:r>
      <w:r w:rsidR="00633E2E" w:rsidRPr="009A1ADF">
        <w:rPr>
          <w:lang w:val="es-ES"/>
        </w:rPr>
        <w:t>c</w:t>
      </w:r>
      <w:r w:rsidR="002C46A9" w:rsidRPr="009A1ADF">
        <w:rPr>
          <w:lang w:val="es-ES"/>
        </w:rPr>
        <w:t>)</w:t>
      </w:r>
      <w:r w:rsidR="002C46A9" w:rsidRPr="009A1ADF">
        <w:rPr>
          <w:lang w:val="es-ES"/>
        </w:rPr>
        <w:tab/>
      </w:r>
      <w:r w:rsidRPr="009A1ADF">
        <w:rPr>
          <w:lang w:val="es-ES"/>
        </w:rPr>
        <w:t xml:space="preserve">Creación de capacidad para movilizar financiación del sector privado, incluso procedente de los mercados de capitales, a través de, entre otras cuestiones, mecanismos innovadores y financiación combinada, y para desarrollar proyectos financieramente viables, con salvaguardias </w:t>
      </w:r>
      <w:r w:rsidR="00633E2E" w:rsidRPr="009A1ADF">
        <w:rPr>
          <w:lang w:val="es-ES"/>
        </w:rPr>
        <w:t xml:space="preserve">ambientales, sociales y financieras </w:t>
      </w:r>
      <w:r w:rsidRPr="009A1ADF">
        <w:rPr>
          <w:lang w:val="es-ES"/>
        </w:rPr>
        <w:t>sólidas</w:t>
      </w:r>
      <w:r w:rsidR="00633E2E" w:rsidRPr="009A1ADF">
        <w:rPr>
          <w:lang w:val="es-ES"/>
        </w:rPr>
        <w:t xml:space="preserve">, teniendo en cuenta </w:t>
      </w:r>
      <w:r w:rsidRPr="009A1ADF">
        <w:rPr>
          <w:lang w:val="es-ES"/>
        </w:rPr>
        <w:t>las vulnerabilidades relacionadas con el endeudamiento</w:t>
      </w:r>
      <w:r w:rsidR="002C46A9" w:rsidRPr="009A1ADF">
        <w:rPr>
          <w:lang w:val="es-ES"/>
        </w:rPr>
        <w:t>;</w:t>
      </w:r>
    </w:p>
    <w:p w14:paraId="3E395527" w14:textId="77777777" w:rsidR="002C46A9" w:rsidRPr="009A1ADF" w:rsidRDefault="002C46A9" w:rsidP="00F51A14">
      <w:pPr>
        <w:pStyle w:val="CBDNormalNoNumber"/>
        <w:tabs>
          <w:tab w:val="clear" w:pos="567"/>
          <w:tab w:val="clear" w:pos="1134"/>
        </w:tabs>
        <w:ind w:firstLine="567"/>
        <w:rPr>
          <w:lang w:val="es-ES"/>
        </w:rPr>
      </w:pPr>
      <w:r w:rsidRPr="009A1ADF">
        <w:rPr>
          <w:lang w:val="es-ES"/>
        </w:rPr>
        <w:t>2</w:t>
      </w:r>
      <w:r w:rsidR="00550EFB" w:rsidRPr="009A1ADF">
        <w:rPr>
          <w:lang w:val="es-ES"/>
        </w:rPr>
        <w:t>3</w:t>
      </w:r>
      <w:r w:rsidRPr="009A1ADF">
        <w:rPr>
          <w:lang w:val="es-ES"/>
        </w:rPr>
        <w:t>.</w:t>
      </w:r>
      <w:r w:rsidRPr="009A1ADF">
        <w:rPr>
          <w:lang w:val="es-ES"/>
        </w:rPr>
        <w:tab/>
      </w:r>
      <w:r w:rsidR="00FD4C62" w:rsidRPr="009A1ADF">
        <w:rPr>
          <w:i/>
          <w:lang w:val="es-ES"/>
        </w:rPr>
        <w:t>Pide</w:t>
      </w:r>
      <w:r w:rsidR="00FD4C62" w:rsidRPr="009A1ADF">
        <w:rPr>
          <w:lang w:val="es-ES"/>
        </w:rPr>
        <w:t xml:space="preserve"> a la Secretaria Ejecutiva que lleve a cabo la labor preparatoria para la revisión de balance del Fondo para el Marco Mundial de Biodiversidad a la que se hace referencia en el párrafo 29 de la decisió</w:t>
      </w:r>
      <w:r w:rsidRPr="009A1ADF">
        <w:rPr>
          <w:lang w:val="es-ES"/>
        </w:rPr>
        <w:t>n </w:t>
      </w:r>
      <w:hyperlink r:id="rId22" w:history="1">
        <w:r w:rsidRPr="009A1ADF">
          <w:rPr>
            <w:rStyle w:val="Hipervnculo"/>
            <w:lang w:val="es-ES"/>
          </w:rPr>
          <w:t>15/15</w:t>
        </w:r>
      </w:hyperlink>
      <w:r w:rsidRPr="009A1ADF">
        <w:rPr>
          <w:lang w:val="es-ES"/>
        </w:rPr>
        <w:t xml:space="preserve">,[ </w:t>
      </w:r>
      <w:r w:rsidR="00FD4C62" w:rsidRPr="009A1ADF">
        <w:rPr>
          <w:lang w:val="es-ES"/>
        </w:rPr>
        <w:t>de conformidad con el anexo III de la presente decisión], junto con su séptimo examen cuatrienal de la eficacia del mecanismo financiero, [reconociendo que el balance fundamentará, que no prejuzgará, la consideración por la Conferencia de las Partes de la estructura institucional futura del mecanismo financiero previsto en el artículo 21 del Convenio</w:t>
      </w:r>
      <w:r w:rsidRPr="009A1ADF">
        <w:rPr>
          <w:lang w:val="es-ES"/>
        </w:rPr>
        <w:t>];</w:t>
      </w:r>
    </w:p>
    <w:p w14:paraId="3E395528" w14:textId="35235854" w:rsidR="00A7611D" w:rsidRPr="009A1ADF" w:rsidRDefault="00384421" w:rsidP="00F51A14">
      <w:pPr>
        <w:pStyle w:val="CBDDesicionText"/>
        <w:tabs>
          <w:tab w:val="clear" w:pos="1134"/>
        </w:tabs>
        <w:ind w:left="567"/>
        <w:rPr>
          <w:lang w:val="es-ES"/>
        </w:rPr>
      </w:pPr>
      <w:r w:rsidRPr="009A1ADF">
        <w:rPr>
          <w:lang w:val="es-ES"/>
        </w:rPr>
        <w:t>2</w:t>
      </w:r>
      <w:r w:rsidR="00932C2A" w:rsidRPr="009A1ADF">
        <w:rPr>
          <w:lang w:val="es-ES"/>
        </w:rPr>
        <w:t>4</w:t>
      </w:r>
      <w:r w:rsidR="00A7611D" w:rsidRPr="009A1ADF">
        <w:rPr>
          <w:lang w:val="es-ES"/>
        </w:rPr>
        <w:t>.</w:t>
      </w:r>
      <w:r w:rsidR="00A7611D" w:rsidRPr="009A1ADF">
        <w:rPr>
          <w:lang w:val="es-ES"/>
        </w:rPr>
        <w:tab/>
      </w:r>
      <w:r w:rsidR="00633E2E" w:rsidRPr="009A1ADF">
        <w:rPr>
          <w:i/>
          <w:lang w:val="es-ES"/>
        </w:rPr>
        <w:t>Pide</w:t>
      </w:r>
      <w:r w:rsidR="00FD4C62" w:rsidRPr="009A1ADF">
        <w:rPr>
          <w:lang w:val="es-ES"/>
        </w:rPr>
        <w:t xml:space="preserve"> al Fondo para el Medio Ambiente Mundial </w:t>
      </w:r>
      <w:r w:rsidR="00633E2E" w:rsidRPr="009A1ADF">
        <w:rPr>
          <w:lang w:val="es-ES"/>
        </w:rPr>
        <w:t>que facilite la prestación de apoyo financiero para [todas] las Partes que reúnen las condiciones</w:t>
      </w:r>
      <w:r w:rsidR="00FD4C62" w:rsidRPr="009A1ADF">
        <w:rPr>
          <w:lang w:val="es-ES"/>
        </w:rPr>
        <w:t xml:space="preserve"> </w:t>
      </w:r>
      <w:r w:rsidR="00633E2E" w:rsidRPr="009A1ADF">
        <w:rPr>
          <w:lang w:val="es-ES"/>
        </w:rPr>
        <w:t xml:space="preserve">en tiempo oportuno para la elaboración de </w:t>
      </w:r>
      <w:r w:rsidR="00FD4C62" w:rsidRPr="009A1ADF">
        <w:rPr>
          <w:lang w:val="es-ES"/>
        </w:rPr>
        <w:t xml:space="preserve">estrategias y planes de acción nacionales en materia de biodiversidad y metas nacionales </w:t>
      </w:r>
      <w:r w:rsidR="00633E2E" w:rsidRPr="009A1ADF">
        <w:rPr>
          <w:lang w:val="es-ES"/>
        </w:rPr>
        <w:t>y</w:t>
      </w:r>
      <w:r w:rsidR="00FD4C62" w:rsidRPr="009A1ADF">
        <w:rPr>
          <w:lang w:val="es-ES"/>
        </w:rPr>
        <w:t xml:space="preserve"> la preparación de </w:t>
      </w:r>
      <w:r w:rsidR="00633E2E" w:rsidRPr="009A1ADF">
        <w:rPr>
          <w:lang w:val="es-ES"/>
        </w:rPr>
        <w:t>los octavos</w:t>
      </w:r>
      <w:r w:rsidR="00FD4C62" w:rsidRPr="009A1ADF">
        <w:rPr>
          <w:lang w:val="es-ES"/>
        </w:rPr>
        <w:t xml:space="preserve"> informes nacionales</w:t>
      </w:r>
      <w:r w:rsidR="00633E2E" w:rsidRPr="009A1ADF">
        <w:rPr>
          <w:lang w:val="es-ES"/>
        </w:rPr>
        <w:t xml:space="preserve"> para la 18ª reunión de la Conferencia de las Partes</w:t>
      </w:r>
      <w:r w:rsidR="00A7611D" w:rsidRPr="009A1ADF">
        <w:rPr>
          <w:lang w:val="es-ES"/>
        </w:rPr>
        <w:t>;</w:t>
      </w:r>
    </w:p>
    <w:p w14:paraId="3E39552A" w14:textId="61C15020" w:rsidR="00277E22" w:rsidRPr="009A1ADF" w:rsidRDefault="002C46A9" w:rsidP="00F51A14">
      <w:pPr>
        <w:pStyle w:val="CBDNormalNoNumber"/>
        <w:tabs>
          <w:tab w:val="clear" w:pos="567"/>
          <w:tab w:val="clear" w:pos="1134"/>
        </w:tabs>
        <w:ind w:firstLine="567"/>
        <w:rPr>
          <w:lang w:val="es-ES"/>
        </w:rPr>
      </w:pPr>
      <w:r w:rsidRPr="009A1ADF">
        <w:rPr>
          <w:lang w:val="es-ES"/>
        </w:rPr>
        <w:t>2</w:t>
      </w:r>
      <w:r w:rsidR="00633E2E" w:rsidRPr="009A1ADF">
        <w:rPr>
          <w:lang w:val="es-ES"/>
        </w:rPr>
        <w:t>5</w:t>
      </w:r>
      <w:r w:rsidRPr="009A1ADF">
        <w:rPr>
          <w:lang w:val="es-ES"/>
        </w:rPr>
        <w:t>.</w:t>
      </w:r>
      <w:r w:rsidRPr="009A1ADF">
        <w:rPr>
          <w:lang w:val="es-ES"/>
        </w:rPr>
        <w:tab/>
      </w:r>
      <w:r w:rsidR="00FD4C62" w:rsidRPr="009A1ADF">
        <w:rPr>
          <w:i/>
          <w:lang w:val="es-ES"/>
        </w:rPr>
        <w:t>Pide</w:t>
      </w:r>
      <w:r w:rsidR="00FD4C62" w:rsidRPr="009A1ADF">
        <w:rPr>
          <w:lang w:val="es-ES"/>
        </w:rPr>
        <w:t xml:space="preserve"> </w:t>
      </w:r>
      <w:r w:rsidR="00A954EF" w:rsidRPr="009A1ADF">
        <w:rPr>
          <w:i/>
          <w:iCs/>
          <w:lang w:val="es-ES"/>
        </w:rPr>
        <w:t>también</w:t>
      </w:r>
      <w:r w:rsidR="00633E2E" w:rsidRPr="009A1ADF">
        <w:rPr>
          <w:lang w:val="es-ES"/>
        </w:rPr>
        <w:t xml:space="preserve"> </w:t>
      </w:r>
      <w:r w:rsidR="00FD4C62" w:rsidRPr="009A1ADF">
        <w:rPr>
          <w:lang w:val="es-ES"/>
        </w:rPr>
        <w:t xml:space="preserve">al Fondo para el Medio Ambiente Mundial que, en consulta con las países receptores y la Secretaria Ejecutiva, examine la eficacia de los proyectos financiados durante sus ciclos séptimo y octavo para la elaboración de estrategias y planes de acción nacionales en materia de biodiversidad e informes nacionales en virtud del Convenio y sus Protocolos y que informe sobre las medidas que ha adoptado para </w:t>
      </w:r>
      <w:r w:rsidR="00A954EF" w:rsidRPr="009A1ADF">
        <w:rPr>
          <w:lang w:val="es-ES"/>
        </w:rPr>
        <w:t>hacer frente a las dificultades identificadas</w:t>
      </w:r>
      <w:r w:rsidR="00FD4C62" w:rsidRPr="009A1ADF">
        <w:rPr>
          <w:lang w:val="es-ES"/>
        </w:rPr>
        <w:t xml:space="preserve"> </w:t>
      </w:r>
      <w:r w:rsidR="00A954EF" w:rsidRPr="009A1ADF">
        <w:rPr>
          <w:lang w:val="es-ES"/>
        </w:rPr>
        <w:t>en</w:t>
      </w:r>
      <w:r w:rsidR="00633E2E" w:rsidRPr="009A1ADF">
        <w:rPr>
          <w:color w:val="FF0000"/>
          <w:lang w:val="es-ES"/>
        </w:rPr>
        <w:t xml:space="preserve"> </w:t>
      </w:r>
      <w:r w:rsidR="00FD4C62" w:rsidRPr="009A1ADF">
        <w:rPr>
          <w:lang w:val="es-ES"/>
        </w:rPr>
        <w:t xml:space="preserve">la </w:t>
      </w:r>
      <w:r w:rsidR="00FD4C62" w:rsidRPr="009A1ADF">
        <w:rPr>
          <w:lang w:val="es-ES"/>
        </w:rPr>
        <w:lastRenderedPageBreak/>
        <w:t xml:space="preserve">preparación del octavo informe nacional </w:t>
      </w:r>
      <w:r w:rsidR="00633E2E" w:rsidRPr="009A1ADF">
        <w:rPr>
          <w:lang w:val="es-ES"/>
        </w:rPr>
        <w:t xml:space="preserve">al </w:t>
      </w:r>
      <w:r w:rsidR="00FD4C62" w:rsidRPr="009A1ADF">
        <w:rPr>
          <w:lang w:val="es-ES"/>
        </w:rPr>
        <w:t>Órgano Subsidiario sobre la Aplicación en una reunión que se celebre antes de la 18ª reunión de la Conferencia de las Partes</w:t>
      </w:r>
      <w:r w:rsidRPr="009A1ADF">
        <w:rPr>
          <w:lang w:val="es-ES"/>
        </w:rPr>
        <w:t>;</w:t>
      </w:r>
    </w:p>
    <w:p w14:paraId="3E39552C" w14:textId="1C67D41C" w:rsidR="002C46A9" w:rsidRPr="009A1ADF" w:rsidRDefault="002C46A9" w:rsidP="00F51A14">
      <w:pPr>
        <w:pStyle w:val="CBDNormalNoNumber"/>
        <w:tabs>
          <w:tab w:val="clear" w:pos="567"/>
          <w:tab w:val="clear" w:pos="1134"/>
        </w:tabs>
        <w:ind w:firstLine="567"/>
        <w:rPr>
          <w:lang w:val="es-ES"/>
        </w:rPr>
      </w:pPr>
      <w:r w:rsidRPr="009A1ADF">
        <w:rPr>
          <w:lang w:val="es-ES"/>
        </w:rPr>
        <w:t>2</w:t>
      </w:r>
      <w:r w:rsidR="00633E2E" w:rsidRPr="009A1ADF">
        <w:rPr>
          <w:lang w:val="es-ES"/>
        </w:rPr>
        <w:t>6</w:t>
      </w:r>
      <w:r w:rsidRPr="009A1ADF">
        <w:rPr>
          <w:lang w:val="es-ES"/>
        </w:rPr>
        <w:t>.</w:t>
      </w:r>
      <w:r w:rsidRPr="009A1ADF">
        <w:rPr>
          <w:lang w:val="es-ES"/>
        </w:rPr>
        <w:tab/>
      </w:r>
      <w:r w:rsidR="006E22A4" w:rsidRPr="009A1ADF">
        <w:rPr>
          <w:i/>
          <w:lang w:val="es-ES"/>
        </w:rPr>
        <w:t>Pide</w:t>
      </w:r>
      <w:r w:rsidR="006E22A4" w:rsidRPr="009A1ADF">
        <w:rPr>
          <w:lang w:val="es-ES"/>
        </w:rPr>
        <w:t xml:space="preserve"> a la Secretaria Ejecutiva que, en consulta con la Secretaría del Fondo para el Medio Ambiente Mundial, prepare un proyecto de marco cuatrienal de prioridades programáticas en materia de biodiversidad orientado a la obtención de resultados del Convenio y sus Protocolos relacionadas con la utilización de los recursos del Fondo destinados a la biodiversidad para el período comprendido entre julio de 2030 y junio de 2034, teniendo en cuenta la revisión mundial de los progresos colectivos en la implementación del Marco, </w:t>
      </w:r>
      <w:r w:rsidR="00633E2E" w:rsidRPr="009A1ADF">
        <w:rPr>
          <w:lang w:val="es-ES"/>
        </w:rPr>
        <w:t>así como</w:t>
      </w:r>
      <w:r w:rsidR="006E22A4" w:rsidRPr="009A1ADF">
        <w:rPr>
          <w:lang w:val="es-ES"/>
        </w:rPr>
        <w:t xml:space="preserve"> las modalidades de acceso y las limitaciones de capacidad de los países en desarrollo que son Partes, en particular los países menos adelantados y los pequeños Estados insulares en desarrollo, para que sea examinado por el Órgano Subsidiario sobre la Aplicación en una reunión que se celebre antes de la 18ª reunión de la Conferencia de las Partes y para su posterior aprobación por parte de la Conferencia de las Partes en su 18ª reunión</w:t>
      </w:r>
      <w:r w:rsidRPr="009A1ADF">
        <w:rPr>
          <w:lang w:val="es-ES"/>
        </w:rPr>
        <w:t>;</w:t>
      </w:r>
    </w:p>
    <w:p w14:paraId="3E39552E" w14:textId="6DCD8E3C" w:rsidR="00652A41" w:rsidRPr="009A1ADF" w:rsidRDefault="00633E2E" w:rsidP="00F51A14">
      <w:pPr>
        <w:pStyle w:val="CBDNormalNoNumber"/>
        <w:tabs>
          <w:tab w:val="clear" w:pos="567"/>
          <w:tab w:val="clear" w:pos="1134"/>
        </w:tabs>
        <w:ind w:firstLine="567"/>
        <w:rPr>
          <w:lang w:val="es-ES"/>
        </w:rPr>
      </w:pPr>
      <w:r w:rsidRPr="009A1ADF">
        <w:rPr>
          <w:lang w:val="es-ES"/>
        </w:rPr>
        <w:t>[27</w:t>
      </w:r>
      <w:r w:rsidR="00C4026C" w:rsidRPr="009A1ADF">
        <w:rPr>
          <w:lang w:val="es-ES"/>
        </w:rPr>
        <w:t>.</w:t>
      </w:r>
      <w:r w:rsidR="00C4026C" w:rsidRPr="009A1ADF">
        <w:rPr>
          <w:lang w:val="es-ES"/>
        </w:rPr>
        <w:tab/>
      </w:r>
      <w:r w:rsidR="006E22A4" w:rsidRPr="009A1ADF">
        <w:rPr>
          <w:i/>
          <w:lang w:val="es-ES"/>
        </w:rPr>
        <w:t>Adopta</w:t>
      </w:r>
      <w:r w:rsidR="006E22A4" w:rsidRPr="009A1ADF">
        <w:rPr>
          <w:lang w:val="es-ES"/>
        </w:rPr>
        <w:t xml:space="preserve"> la orientaci</w:t>
      </w:r>
      <w:r w:rsidR="00161EF7" w:rsidRPr="009A1ADF">
        <w:rPr>
          <w:lang w:val="es-ES"/>
        </w:rPr>
        <w:t>ón</w:t>
      </w:r>
      <w:r w:rsidR="006E22A4" w:rsidRPr="009A1ADF">
        <w:rPr>
          <w:lang w:val="es-ES"/>
        </w:rPr>
        <w:t xml:space="preserve"> adicional para el Fondo para el Medio Ambiente Mundial que figura en el anexo I de la presente decisión, y solicita al Consejo del Fondo para el Medio Ambiente Mundial que incluya información sobre la aplicación de dicha orientaci</w:t>
      </w:r>
      <w:r w:rsidR="00A954EF" w:rsidRPr="009A1ADF">
        <w:rPr>
          <w:lang w:val="es-ES"/>
        </w:rPr>
        <w:t>ón</w:t>
      </w:r>
      <w:r w:rsidR="006E22A4" w:rsidRPr="009A1ADF">
        <w:rPr>
          <w:lang w:val="es-ES"/>
        </w:rPr>
        <w:t xml:space="preserve"> en sus informes a la Conferencia de las Partes</w:t>
      </w:r>
      <w:r w:rsidR="00652A41" w:rsidRPr="009A1ADF">
        <w:rPr>
          <w:lang w:val="es-ES"/>
        </w:rPr>
        <w:t>;</w:t>
      </w:r>
      <w:r w:rsidRPr="009A1ADF">
        <w:rPr>
          <w:lang w:val="es-ES"/>
        </w:rPr>
        <w:t>]</w:t>
      </w:r>
    </w:p>
    <w:p w14:paraId="3E39552F" w14:textId="2B87A981" w:rsidR="000E626A" w:rsidRPr="009A1ADF" w:rsidRDefault="00633E2E" w:rsidP="00F51A14">
      <w:pPr>
        <w:pStyle w:val="CBDDesicionText"/>
        <w:tabs>
          <w:tab w:val="clear" w:pos="1134"/>
        </w:tabs>
        <w:ind w:left="567"/>
        <w:rPr>
          <w:lang w:val="es-ES"/>
        </w:rPr>
      </w:pPr>
      <w:r w:rsidRPr="009A1ADF">
        <w:rPr>
          <w:lang w:val="es-ES"/>
        </w:rPr>
        <w:t>28</w:t>
      </w:r>
      <w:r w:rsidR="000E626A" w:rsidRPr="009A1ADF">
        <w:rPr>
          <w:lang w:val="es-ES"/>
        </w:rPr>
        <w:t>.</w:t>
      </w:r>
      <w:r w:rsidR="000E626A" w:rsidRPr="009A1ADF">
        <w:rPr>
          <w:i/>
          <w:iCs/>
          <w:lang w:val="es-ES"/>
        </w:rPr>
        <w:tab/>
      </w:r>
      <w:r w:rsidR="006E22A4" w:rsidRPr="009A1ADF">
        <w:rPr>
          <w:i/>
          <w:lang w:val="es-ES"/>
        </w:rPr>
        <w:t>Hace notar</w:t>
      </w:r>
      <w:r w:rsidR="006E22A4" w:rsidRPr="009A1ADF">
        <w:rPr>
          <w:lang w:val="es-ES"/>
        </w:rPr>
        <w:t xml:space="preserve"> la información sobre necesidades de financiación recibida de 45 Partes que reúnen las condiciones y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w:t>
      </w:r>
      <w:r w:rsidR="000E626A" w:rsidRPr="009A1ADF">
        <w:rPr>
          <w:lang w:val="es-ES"/>
        </w:rPr>
        <w:t xml:space="preserve">; </w:t>
      </w:r>
    </w:p>
    <w:p w14:paraId="3E395530" w14:textId="68C23598" w:rsidR="000E626A" w:rsidRPr="009A1ADF" w:rsidRDefault="00633E2E" w:rsidP="00F51A14">
      <w:pPr>
        <w:pStyle w:val="CBDDesicionText"/>
        <w:tabs>
          <w:tab w:val="clear" w:pos="1134"/>
        </w:tabs>
        <w:ind w:left="567"/>
        <w:rPr>
          <w:lang w:val="es-ES"/>
        </w:rPr>
      </w:pPr>
      <w:r w:rsidRPr="009A1ADF">
        <w:rPr>
          <w:lang w:val="es-ES"/>
        </w:rPr>
        <w:t>29</w:t>
      </w:r>
      <w:r w:rsidR="000E626A" w:rsidRPr="009A1ADF">
        <w:rPr>
          <w:lang w:val="es-ES"/>
        </w:rPr>
        <w:t>.</w:t>
      </w:r>
      <w:r w:rsidR="000E626A" w:rsidRPr="009A1ADF">
        <w:rPr>
          <w:lang w:val="es-ES"/>
        </w:rPr>
        <w:tab/>
      </w:r>
      <w:r w:rsidR="006E22A4" w:rsidRPr="009A1ADF">
        <w:rPr>
          <w:i/>
          <w:lang w:val="es-ES"/>
        </w:rPr>
        <w:t xml:space="preserve">Toma nota </w:t>
      </w:r>
      <w:r w:rsidR="006E22A4" w:rsidRPr="009A1ADF">
        <w:rPr>
          <w:lang w:val="es-ES"/>
        </w:rPr>
        <w:t>del informe sobre la evaluación del monto de fondos necesarios para la aplicación del Convenio y sus Protocolos para el noveno período de reposición del Fondo Fiduciario del Fondo para el Medio Ambiente Mundial</w:t>
      </w:r>
      <w:r w:rsidR="000E626A" w:rsidRPr="009A1ADF">
        <w:rPr>
          <w:rStyle w:val="Refdenotaalpie"/>
          <w:lang w:val="es-ES"/>
        </w:rPr>
        <w:footnoteReference w:id="16"/>
      </w:r>
      <w:r w:rsidR="006E22A4" w:rsidRPr="009A1ADF">
        <w:rPr>
          <w:lang w:val="es-ES"/>
        </w:rPr>
        <w:t>;</w:t>
      </w:r>
    </w:p>
    <w:p w14:paraId="3E395531" w14:textId="7276D216" w:rsidR="000E626A" w:rsidRPr="009A1ADF" w:rsidRDefault="000C78E2" w:rsidP="00F51A14">
      <w:pPr>
        <w:pStyle w:val="CBDDesicionText"/>
        <w:tabs>
          <w:tab w:val="clear" w:pos="1134"/>
        </w:tabs>
        <w:ind w:left="567"/>
        <w:rPr>
          <w:u w:val="single"/>
          <w:lang w:val="es-ES"/>
        </w:rPr>
      </w:pPr>
      <w:r w:rsidRPr="009A1ADF">
        <w:rPr>
          <w:lang w:val="es-ES"/>
        </w:rPr>
        <w:t>3</w:t>
      </w:r>
      <w:r w:rsidR="00633E2E" w:rsidRPr="009A1ADF">
        <w:rPr>
          <w:lang w:val="es-ES"/>
        </w:rPr>
        <w:t>0</w:t>
      </w:r>
      <w:r w:rsidR="000E626A" w:rsidRPr="009A1ADF">
        <w:rPr>
          <w:lang w:val="es-ES"/>
        </w:rPr>
        <w:t>.</w:t>
      </w:r>
      <w:r w:rsidR="000E626A" w:rsidRPr="009A1ADF">
        <w:rPr>
          <w:lang w:val="es-ES"/>
        </w:rPr>
        <w:tab/>
      </w:r>
      <w:r w:rsidR="006E22A4" w:rsidRPr="009A1ADF">
        <w:rPr>
          <w:i/>
          <w:lang w:val="es-ES"/>
        </w:rPr>
        <w:t>Hace notar</w:t>
      </w:r>
      <w:r w:rsidR="006E22A4" w:rsidRPr="009A1ADF">
        <w:rPr>
          <w:lang w:val="es-ES"/>
        </w:rPr>
        <w:t xml:space="preserve"> la cantidad reducida de comunicaciones presentadas por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000E626A" w:rsidRPr="009A1ADF">
        <w:rPr>
          <w:lang w:val="es-ES"/>
        </w:rPr>
        <w:t>;</w:t>
      </w:r>
    </w:p>
    <w:p w14:paraId="3E395532" w14:textId="1F4A84BF" w:rsidR="000E626A" w:rsidRPr="009A1ADF" w:rsidRDefault="000C78E2" w:rsidP="00F51A14">
      <w:pPr>
        <w:pStyle w:val="CBDDesicionText"/>
        <w:tabs>
          <w:tab w:val="clear" w:pos="1134"/>
        </w:tabs>
        <w:ind w:left="567"/>
        <w:rPr>
          <w:rFonts w:eastAsia="Times New Roman"/>
          <w:color w:val="000000" w:themeColor="text1"/>
          <w:lang w:val="es-ES"/>
        </w:rPr>
      </w:pPr>
      <w:r w:rsidRPr="009A1ADF">
        <w:rPr>
          <w:lang w:val="es-ES"/>
        </w:rPr>
        <w:t>3</w:t>
      </w:r>
      <w:r w:rsidR="00633E2E" w:rsidRPr="009A1ADF">
        <w:rPr>
          <w:lang w:val="es-ES"/>
        </w:rPr>
        <w:t>1</w:t>
      </w:r>
      <w:r w:rsidR="000E626A" w:rsidRPr="009A1ADF">
        <w:rPr>
          <w:lang w:val="es-ES"/>
        </w:rPr>
        <w:t>.</w:t>
      </w:r>
      <w:r w:rsidR="000E626A" w:rsidRPr="009A1ADF">
        <w:rPr>
          <w:lang w:val="es-ES"/>
        </w:rPr>
        <w:tab/>
      </w:r>
      <w:r w:rsidR="006E22A4" w:rsidRPr="009A1ADF">
        <w:rPr>
          <w:i/>
          <w:lang w:val="es-ES"/>
        </w:rPr>
        <w:t>Hace notar también</w:t>
      </w:r>
      <w:r w:rsidR="006E22A4" w:rsidRPr="009A1ADF">
        <w:rPr>
          <w:lang w:val="es-ES"/>
        </w:rPr>
        <w:t xml:space="preserve"> la importancia de contar con una evaluación realista de la financiación necesaria y disponible para la aplicación del Convenio y sus Protocolos y la implementación del Marco para período</w:t>
      </w:r>
      <w:r w:rsidR="00A65CBC" w:rsidRPr="009A1ADF">
        <w:rPr>
          <w:lang w:val="es-ES"/>
        </w:rPr>
        <w:t>s</w:t>
      </w:r>
      <w:r w:rsidR="006E22A4" w:rsidRPr="009A1ADF">
        <w:rPr>
          <w:lang w:val="es-ES"/>
        </w:rPr>
        <w:t xml:space="preserve"> de reposición </w:t>
      </w:r>
      <w:r w:rsidR="00A65CBC" w:rsidRPr="009A1ADF">
        <w:rPr>
          <w:lang w:val="es-ES"/>
        </w:rPr>
        <w:t xml:space="preserve">futuros </w:t>
      </w:r>
      <w:r w:rsidR="006E22A4" w:rsidRPr="009A1ADF">
        <w:rPr>
          <w:lang w:val="es-ES"/>
        </w:rPr>
        <w:t>del Fondo para el Medio Ambiente Mundial</w:t>
      </w:r>
      <w:r w:rsidR="000E626A" w:rsidRPr="009A1ADF">
        <w:rPr>
          <w:rFonts w:eastAsia="Times New Roman"/>
          <w:color w:val="000000" w:themeColor="text1"/>
          <w:lang w:val="es-ES"/>
        </w:rPr>
        <w:t>;</w:t>
      </w:r>
    </w:p>
    <w:p w14:paraId="3E395533" w14:textId="5F6366E5" w:rsidR="000E626A" w:rsidRPr="009A1ADF" w:rsidRDefault="000C78E2" w:rsidP="00F51A14">
      <w:pPr>
        <w:pStyle w:val="CBDDesicionText"/>
        <w:tabs>
          <w:tab w:val="clear" w:pos="1134"/>
        </w:tabs>
        <w:ind w:left="567"/>
        <w:rPr>
          <w:lang w:val="es-ES"/>
        </w:rPr>
      </w:pPr>
      <w:r w:rsidRPr="009A1ADF">
        <w:rPr>
          <w:rFonts w:eastAsia="Times New Roman"/>
          <w:color w:val="000000" w:themeColor="text1"/>
          <w:lang w:val="es-ES"/>
        </w:rPr>
        <w:t>3</w:t>
      </w:r>
      <w:r w:rsidR="00A65CBC" w:rsidRPr="009A1ADF">
        <w:rPr>
          <w:rFonts w:eastAsia="Times New Roman"/>
          <w:color w:val="000000" w:themeColor="text1"/>
          <w:lang w:val="es-ES"/>
        </w:rPr>
        <w:t>2</w:t>
      </w:r>
      <w:r w:rsidR="000E626A" w:rsidRPr="009A1ADF">
        <w:rPr>
          <w:rFonts w:eastAsia="Times New Roman"/>
          <w:color w:val="000000" w:themeColor="text1"/>
          <w:lang w:val="es-ES"/>
        </w:rPr>
        <w:t>.</w:t>
      </w:r>
      <w:r w:rsidR="000E626A" w:rsidRPr="009A1ADF">
        <w:rPr>
          <w:rFonts w:eastAsia="Times New Roman"/>
          <w:color w:val="000000" w:themeColor="text1"/>
          <w:lang w:val="es-ES"/>
        </w:rPr>
        <w:tab/>
      </w:r>
      <w:r w:rsidR="006E22A4" w:rsidRPr="009A1ADF">
        <w:rPr>
          <w:i/>
          <w:lang w:val="es-ES"/>
        </w:rPr>
        <w:t>Destaca</w:t>
      </w:r>
      <w:r w:rsidR="006E22A4" w:rsidRPr="009A1ADF">
        <w:rPr>
          <w:lang w:val="es-ES"/>
        </w:rPr>
        <w:t xml:space="preserve"> la necesidad de </w:t>
      </w:r>
      <w:r w:rsidR="00A65CBC" w:rsidRPr="009A1ADF">
        <w:rPr>
          <w:lang w:val="es-ES"/>
        </w:rPr>
        <w:t xml:space="preserve">seguir reforzando </w:t>
      </w:r>
      <w:r w:rsidR="006E22A4" w:rsidRPr="009A1ADF">
        <w:rPr>
          <w:lang w:val="es-ES"/>
        </w:rPr>
        <w:t xml:space="preserve">el apoyo técnico e institucional prestado a </w:t>
      </w:r>
      <w:r w:rsidR="00A65CBC" w:rsidRPr="009A1ADF">
        <w:rPr>
          <w:lang w:val="es-ES"/>
        </w:rPr>
        <w:t xml:space="preserve">[todas] </w:t>
      </w:r>
      <w:r w:rsidR="006E22A4" w:rsidRPr="009A1ADF">
        <w:rPr>
          <w:lang w:val="es-ES"/>
        </w:rPr>
        <w:t>las Partes que reúnen las condiciones, de modo de reflejar plenamente sus necesidades en futuras evaluaciones</w:t>
      </w:r>
      <w:r w:rsidR="000E626A" w:rsidRPr="009A1ADF">
        <w:rPr>
          <w:rFonts w:eastAsia="Times New Roman"/>
          <w:color w:val="000000" w:themeColor="text1"/>
          <w:lang w:val="es-ES"/>
        </w:rPr>
        <w:t>;</w:t>
      </w:r>
    </w:p>
    <w:p w14:paraId="3E395534" w14:textId="6ECF0D89" w:rsidR="000E626A" w:rsidRPr="009A1ADF" w:rsidRDefault="000C78E2" w:rsidP="00F51A14">
      <w:pPr>
        <w:pStyle w:val="CBDDesicionText"/>
        <w:tabs>
          <w:tab w:val="clear" w:pos="1134"/>
        </w:tabs>
        <w:ind w:left="567"/>
        <w:rPr>
          <w:lang w:val="es-ES"/>
        </w:rPr>
      </w:pPr>
      <w:r w:rsidRPr="009A1ADF">
        <w:rPr>
          <w:lang w:val="es-ES"/>
        </w:rPr>
        <w:t>3</w:t>
      </w:r>
      <w:r w:rsidR="00A65CBC" w:rsidRPr="009A1ADF">
        <w:rPr>
          <w:lang w:val="es-ES"/>
        </w:rPr>
        <w:t>3</w:t>
      </w:r>
      <w:r w:rsidR="000E626A" w:rsidRPr="009A1ADF">
        <w:rPr>
          <w:lang w:val="es-ES"/>
        </w:rPr>
        <w:t>.</w:t>
      </w:r>
      <w:r w:rsidR="000E626A" w:rsidRPr="009A1ADF">
        <w:rPr>
          <w:i/>
          <w:iCs/>
          <w:lang w:val="es-ES"/>
        </w:rPr>
        <w:tab/>
      </w:r>
      <w:r w:rsidR="009719F4" w:rsidRPr="009A1ADF">
        <w:rPr>
          <w:i/>
          <w:lang w:val="es-ES"/>
        </w:rPr>
        <w:t>Adopta</w:t>
      </w:r>
      <w:r w:rsidR="009719F4" w:rsidRPr="009A1ADF">
        <w:rPr>
          <w:lang w:val="es-ES"/>
        </w:rPr>
        <w:t xml:space="preserve"> el mandato para una evaluación completa del monto de fondos que son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w:t>
      </w:r>
      <w:r w:rsidR="00A65CBC" w:rsidRPr="009A1ADF">
        <w:rPr>
          <w:lang w:val="es-ES"/>
        </w:rPr>
        <w:t xml:space="preserve"> de fundamentar, </w:t>
      </w:r>
      <w:r w:rsidR="00B26AAC" w:rsidRPr="009A1ADF">
        <w:rPr>
          <w:lang w:val="es-ES"/>
        </w:rPr>
        <w:t>si</w:t>
      </w:r>
      <w:r w:rsidR="00A65CBC" w:rsidRPr="009A1ADF">
        <w:rPr>
          <w:lang w:val="es-ES"/>
        </w:rPr>
        <w:t xml:space="preserve"> proced</w:t>
      </w:r>
      <w:r w:rsidR="00B26AAC" w:rsidRPr="009A1ADF">
        <w:rPr>
          <w:lang w:val="es-ES"/>
        </w:rPr>
        <w:t>e</w:t>
      </w:r>
      <w:r w:rsidR="00A65CBC" w:rsidRPr="009A1ADF">
        <w:rPr>
          <w:lang w:val="es-ES"/>
        </w:rPr>
        <w:t xml:space="preserve">, </w:t>
      </w:r>
      <w:r w:rsidR="009719F4" w:rsidRPr="009A1ADF">
        <w:rPr>
          <w:lang w:val="es-ES"/>
        </w:rPr>
        <w:t>el décimo período de reposición del Fondo Fiduciario del Fondo para el Medio Ambiente Mundial (julio de 2030 a junio de 2034), que figura en el anexo II de la presente decisión, señalando que la evaluación debería hacerse de manera tal que se eviten cargas administrativas desproporcionadas y que contemple apoyo financiero y técnico para la recopilación de datos en Partes que son países en desarrollo</w:t>
      </w:r>
      <w:r w:rsidR="000E626A" w:rsidRPr="009A1ADF">
        <w:rPr>
          <w:lang w:val="es-ES"/>
        </w:rPr>
        <w:t>;</w:t>
      </w:r>
    </w:p>
    <w:p w14:paraId="3E395535" w14:textId="186935CA" w:rsidR="000E626A" w:rsidRPr="009A1ADF" w:rsidRDefault="000E626A" w:rsidP="00F51A14">
      <w:pPr>
        <w:pStyle w:val="CBDDesicionText"/>
        <w:tabs>
          <w:tab w:val="clear" w:pos="1134"/>
        </w:tabs>
        <w:ind w:left="567"/>
        <w:rPr>
          <w:lang w:val="es-ES"/>
        </w:rPr>
      </w:pPr>
      <w:r w:rsidRPr="009A1ADF">
        <w:rPr>
          <w:lang w:val="es-ES"/>
        </w:rPr>
        <w:lastRenderedPageBreak/>
        <w:t>[</w:t>
      </w:r>
      <w:r w:rsidR="000C78E2" w:rsidRPr="009A1ADF">
        <w:rPr>
          <w:lang w:val="es-ES"/>
        </w:rPr>
        <w:t>3</w:t>
      </w:r>
      <w:r w:rsidR="00A65CBC" w:rsidRPr="009A1ADF">
        <w:rPr>
          <w:lang w:val="es-ES"/>
        </w:rPr>
        <w:t>4</w:t>
      </w:r>
      <w:r w:rsidRPr="009A1ADF">
        <w:rPr>
          <w:lang w:val="es-ES"/>
        </w:rPr>
        <w:t>.</w:t>
      </w:r>
      <w:r w:rsidRPr="009A1ADF">
        <w:rPr>
          <w:i/>
          <w:iCs/>
          <w:color w:val="000000" w:themeColor="text1"/>
          <w:lang w:val="es-ES"/>
        </w:rPr>
        <w:tab/>
      </w:r>
      <w:r w:rsidR="00A65CBC" w:rsidRPr="009A1ADF">
        <w:rPr>
          <w:i/>
          <w:iCs/>
          <w:color w:val="000000" w:themeColor="text1"/>
          <w:lang w:val="es-ES"/>
        </w:rPr>
        <w:t>[</w:t>
      </w:r>
      <w:r w:rsidR="009719F4" w:rsidRPr="009A1ADF">
        <w:rPr>
          <w:i/>
          <w:iCs/>
          <w:lang w:val="es-ES"/>
        </w:rPr>
        <w:t>Alienta</w:t>
      </w:r>
      <w:r w:rsidR="00A65CBC" w:rsidRPr="009A1ADF">
        <w:rPr>
          <w:i/>
          <w:iCs/>
          <w:lang w:val="es-ES"/>
        </w:rPr>
        <w:t>] [Invita]</w:t>
      </w:r>
      <w:r w:rsidR="00A65CBC" w:rsidRPr="009A1ADF">
        <w:rPr>
          <w:lang w:val="es-ES"/>
        </w:rPr>
        <w:t xml:space="preserve"> </w:t>
      </w:r>
      <w:r w:rsidR="009719F4" w:rsidRPr="009A1ADF">
        <w:rPr>
          <w:lang w:val="es-ES"/>
        </w:rPr>
        <w:t xml:space="preserve">a las Partes a establecer </w:t>
      </w:r>
      <w:r w:rsidR="00A65CBC" w:rsidRPr="009A1ADF">
        <w:rPr>
          <w:lang w:val="es-ES"/>
        </w:rPr>
        <w:t xml:space="preserve">[mecanismos de coordinación [, tales como </w:t>
      </w:r>
      <w:r w:rsidR="009719F4" w:rsidRPr="009A1ADF">
        <w:rPr>
          <w:lang w:val="es-ES"/>
        </w:rPr>
        <w:t>plataformas nacionales</w:t>
      </w:r>
      <w:r w:rsidR="00A65CBC" w:rsidRPr="009A1ADF">
        <w:rPr>
          <w:lang w:val="es-ES"/>
        </w:rPr>
        <w:t>]] [plataformas de planificación nacionales]</w:t>
      </w:r>
      <w:r w:rsidR="009719F4" w:rsidRPr="009A1ADF">
        <w:rPr>
          <w:lang w:val="es-ES"/>
        </w:rPr>
        <w:t xml:space="preserve"> para la planificación y el seguimiento de proyectos de biodiversidad que sean accesibles a los interesados y se actualicen periódicamente</w:t>
      </w:r>
      <w:r w:rsidRPr="009A1ADF">
        <w:rPr>
          <w:color w:val="000000" w:themeColor="text1"/>
          <w:lang w:val="es-ES"/>
        </w:rPr>
        <w:t>;]</w:t>
      </w:r>
    </w:p>
    <w:p w14:paraId="3E395536" w14:textId="5F5F8D19" w:rsidR="000E626A" w:rsidRPr="009A1ADF" w:rsidRDefault="000E626A" w:rsidP="00F51A14">
      <w:pPr>
        <w:pStyle w:val="CBDDesicionText"/>
        <w:tabs>
          <w:tab w:val="clear" w:pos="1134"/>
        </w:tabs>
        <w:ind w:left="567"/>
        <w:rPr>
          <w:lang w:val="es-ES"/>
        </w:rPr>
      </w:pPr>
      <w:r w:rsidRPr="009A1ADF">
        <w:rPr>
          <w:lang w:val="es-ES"/>
        </w:rPr>
        <w:t>[</w:t>
      </w:r>
      <w:r w:rsidR="000C78E2" w:rsidRPr="009A1ADF">
        <w:rPr>
          <w:lang w:val="es-ES"/>
        </w:rPr>
        <w:t>3</w:t>
      </w:r>
      <w:r w:rsidR="00A65CBC" w:rsidRPr="009A1ADF">
        <w:rPr>
          <w:lang w:val="es-ES"/>
        </w:rPr>
        <w:t>5</w:t>
      </w:r>
      <w:r w:rsidRPr="009A1ADF">
        <w:rPr>
          <w:lang w:val="es-ES"/>
        </w:rPr>
        <w:t>.</w:t>
      </w:r>
      <w:r w:rsidRPr="009A1ADF">
        <w:rPr>
          <w:i/>
          <w:iCs/>
          <w:lang w:val="es-ES"/>
        </w:rPr>
        <w:tab/>
      </w:r>
      <w:r w:rsidR="009719F4" w:rsidRPr="009A1ADF">
        <w:rPr>
          <w:i/>
          <w:lang w:val="es-ES"/>
        </w:rPr>
        <w:t>Adopta</w:t>
      </w:r>
      <w:r w:rsidR="009719F4" w:rsidRPr="009A1ADF">
        <w:rPr>
          <w:lang w:val="es-ES"/>
        </w:rPr>
        <w:t xml:space="preserve"> el mandato para el séptimo examen cuatrienal de la eficacia del mecanismo financiero, que figura en el anexo III de la presente decisión;</w:t>
      </w:r>
      <w:r w:rsidRPr="009A1ADF">
        <w:rPr>
          <w:lang w:val="es-ES"/>
        </w:rPr>
        <w:t>]</w:t>
      </w:r>
    </w:p>
    <w:p w14:paraId="3E395537" w14:textId="0AF6AD98" w:rsidR="000E626A" w:rsidRPr="009A1ADF" w:rsidRDefault="000C78E2" w:rsidP="00F51A14">
      <w:pPr>
        <w:pStyle w:val="CBDDesicionText"/>
        <w:tabs>
          <w:tab w:val="clear" w:pos="1134"/>
        </w:tabs>
        <w:ind w:left="567"/>
        <w:rPr>
          <w:lang w:val="es-ES"/>
        </w:rPr>
      </w:pPr>
      <w:r w:rsidRPr="009A1ADF">
        <w:rPr>
          <w:lang w:val="es-ES"/>
        </w:rPr>
        <w:t>3</w:t>
      </w:r>
      <w:r w:rsidR="00A65CBC" w:rsidRPr="009A1ADF">
        <w:rPr>
          <w:lang w:val="es-ES"/>
        </w:rPr>
        <w:t>6</w:t>
      </w:r>
      <w:r w:rsidR="000E626A" w:rsidRPr="009A1ADF">
        <w:rPr>
          <w:lang w:val="es-ES"/>
        </w:rPr>
        <w:t>.</w:t>
      </w:r>
      <w:r w:rsidR="000E626A" w:rsidRPr="009A1ADF">
        <w:rPr>
          <w:i/>
          <w:iCs/>
          <w:lang w:val="es-ES"/>
        </w:rPr>
        <w:tab/>
      </w:r>
      <w:r w:rsidR="009719F4" w:rsidRPr="009A1ADF">
        <w:rPr>
          <w:i/>
          <w:lang w:val="es-ES"/>
        </w:rPr>
        <w:t>Invita</w:t>
      </w:r>
      <w:r w:rsidR="009719F4" w:rsidRPr="009A1ADF">
        <w:rPr>
          <w:lang w:val="es-ES"/>
        </w:rPr>
        <w:t xml:space="preserve"> a las Partes, otros Gobiernos y organizaciones pertinentes, así como a pueblos indígenas y comunidades locales, las mujeres y la juventud, a que contribuyan y participen en el séptimo examen cuatrienal de la eficacia del mecanismo financiero, según se describe en el mandato</w:t>
      </w:r>
      <w:r w:rsidR="000E626A" w:rsidRPr="009A1ADF">
        <w:rPr>
          <w:lang w:val="es-ES"/>
        </w:rPr>
        <w:t>;</w:t>
      </w:r>
    </w:p>
    <w:p w14:paraId="3E395538" w14:textId="1F1B1D98" w:rsidR="000E626A" w:rsidRPr="009A1ADF" w:rsidRDefault="00A65CBC" w:rsidP="00F51A14">
      <w:pPr>
        <w:pStyle w:val="CBDDesicionText"/>
        <w:tabs>
          <w:tab w:val="clear" w:pos="1134"/>
        </w:tabs>
        <w:ind w:left="567"/>
        <w:rPr>
          <w:color w:val="000000" w:themeColor="text1"/>
          <w:lang w:val="es-ES"/>
        </w:rPr>
      </w:pPr>
      <w:r w:rsidRPr="009A1ADF">
        <w:rPr>
          <w:lang w:val="es-ES"/>
        </w:rPr>
        <w:t>37</w:t>
      </w:r>
      <w:r w:rsidR="000E626A" w:rsidRPr="009A1ADF">
        <w:rPr>
          <w:lang w:val="es-ES"/>
        </w:rPr>
        <w:t>.</w:t>
      </w:r>
      <w:r w:rsidR="000E626A" w:rsidRPr="009A1ADF">
        <w:rPr>
          <w:lang w:val="es-ES"/>
        </w:rPr>
        <w:tab/>
      </w:r>
      <w:r w:rsidR="009719F4" w:rsidRPr="009A1ADF">
        <w:rPr>
          <w:i/>
          <w:lang w:val="es-ES"/>
        </w:rPr>
        <w:t>Destaca</w:t>
      </w:r>
      <w:r w:rsidR="009719F4" w:rsidRPr="009A1ADF">
        <w:rPr>
          <w:lang w:val="es-ES"/>
        </w:rPr>
        <w:t xml:space="preserve"> la importancia de incorporar en el examen cuatrienal indicadores específicos para </w:t>
      </w:r>
      <w:r w:rsidRPr="009A1ADF">
        <w:rPr>
          <w:lang w:val="es-ES"/>
        </w:rPr>
        <w:t xml:space="preserve">[todas] </w:t>
      </w:r>
      <w:r w:rsidR="009719F4" w:rsidRPr="009A1ADF">
        <w:rPr>
          <w:lang w:val="es-ES"/>
        </w:rPr>
        <w:t>las Partes que reúnen las condiciones, en particular sobre el número de proyectos financiados, los plazos de desembolso y el impacto en las comunidades locales</w:t>
      </w:r>
      <w:r w:rsidR="000E626A" w:rsidRPr="009A1ADF">
        <w:rPr>
          <w:color w:val="000000" w:themeColor="text1"/>
          <w:lang w:val="es-ES"/>
        </w:rPr>
        <w:t>;</w:t>
      </w:r>
    </w:p>
    <w:p w14:paraId="3E395539" w14:textId="427530A6" w:rsidR="000E626A" w:rsidRPr="009A1ADF" w:rsidRDefault="00A65CBC" w:rsidP="00F51A14">
      <w:pPr>
        <w:pStyle w:val="CBDDesicionText"/>
        <w:keepNext/>
        <w:tabs>
          <w:tab w:val="clear" w:pos="1134"/>
        </w:tabs>
        <w:ind w:left="567"/>
        <w:rPr>
          <w:lang w:val="es-ES"/>
        </w:rPr>
      </w:pPr>
      <w:r w:rsidRPr="009A1ADF">
        <w:rPr>
          <w:lang w:val="es-ES"/>
        </w:rPr>
        <w:t>38</w:t>
      </w:r>
      <w:r w:rsidR="000E626A" w:rsidRPr="009A1ADF">
        <w:rPr>
          <w:lang w:val="es-ES"/>
        </w:rPr>
        <w:t>.</w:t>
      </w:r>
      <w:r w:rsidR="000E626A" w:rsidRPr="009A1ADF">
        <w:rPr>
          <w:i/>
          <w:iCs/>
          <w:lang w:val="es-ES"/>
        </w:rPr>
        <w:tab/>
      </w:r>
      <w:r w:rsidR="009719F4" w:rsidRPr="009A1ADF">
        <w:rPr>
          <w:i/>
          <w:lang w:val="es-ES"/>
        </w:rPr>
        <w:t>Pide</w:t>
      </w:r>
      <w:r w:rsidR="009719F4" w:rsidRPr="009A1ADF">
        <w:rPr>
          <w:lang w:val="es-ES"/>
        </w:rPr>
        <w:t xml:space="preserve"> a la </w:t>
      </w:r>
      <w:proofErr w:type="gramStart"/>
      <w:r w:rsidR="009719F4" w:rsidRPr="009A1ADF">
        <w:rPr>
          <w:lang w:val="es-ES"/>
        </w:rPr>
        <w:t>Secretaria Ejecutiva</w:t>
      </w:r>
      <w:proofErr w:type="gramEnd"/>
      <w:r w:rsidR="009719F4" w:rsidRPr="009A1ADF">
        <w:rPr>
          <w:lang w:val="es-ES"/>
        </w:rPr>
        <w:t xml:space="preserve"> que</w:t>
      </w:r>
      <w:r w:rsidR="000E626A" w:rsidRPr="009A1ADF">
        <w:rPr>
          <w:lang w:val="es-ES"/>
        </w:rPr>
        <w:t>:</w:t>
      </w:r>
    </w:p>
    <w:p w14:paraId="3E39553A" w14:textId="408BEE3C" w:rsidR="000E626A" w:rsidRPr="009A1ADF" w:rsidRDefault="000E626A" w:rsidP="00F51A14">
      <w:pPr>
        <w:pStyle w:val="CBDDesicionText"/>
        <w:tabs>
          <w:tab w:val="clear" w:pos="1134"/>
        </w:tabs>
        <w:ind w:left="567"/>
        <w:rPr>
          <w:lang w:val="es-ES"/>
        </w:rPr>
      </w:pPr>
      <w:r w:rsidRPr="009A1ADF">
        <w:rPr>
          <w:lang w:val="es-ES"/>
        </w:rPr>
        <w:t>a)</w:t>
      </w:r>
      <w:r w:rsidRPr="009A1ADF">
        <w:rPr>
          <w:lang w:val="es-ES"/>
        </w:rPr>
        <w:tab/>
      </w:r>
      <w:r w:rsidR="009719F4" w:rsidRPr="009A1ADF">
        <w:rPr>
          <w:lang w:val="es-ES"/>
        </w:rPr>
        <w:t>Encargue y facilite un informe sobre el séptimo examen cuatrienal de la eficacia del mecanismo financiero a tiempo para que sea considerado por la Conferencia de las Partes en su 18ª reunión</w:t>
      </w:r>
      <w:r w:rsidRPr="009A1ADF">
        <w:rPr>
          <w:lang w:val="es-ES"/>
        </w:rPr>
        <w:t>;</w:t>
      </w:r>
    </w:p>
    <w:p w14:paraId="3E39553B" w14:textId="77777777" w:rsidR="000E626A" w:rsidRPr="009A1ADF" w:rsidRDefault="009719F4" w:rsidP="00F51A14">
      <w:pPr>
        <w:pStyle w:val="CBDDesicionText"/>
        <w:tabs>
          <w:tab w:val="clear" w:pos="1134"/>
        </w:tabs>
        <w:ind w:left="567"/>
        <w:rPr>
          <w:lang w:val="es-ES"/>
        </w:rPr>
      </w:pPr>
      <w:r w:rsidRPr="009A1ADF">
        <w:rPr>
          <w:lang w:val="es-ES"/>
        </w:rPr>
        <w:t xml:space="preserve"> </w:t>
      </w:r>
      <w:r w:rsidR="000E626A" w:rsidRPr="009A1ADF">
        <w:rPr>
          <w:lang w:val="es-ES"/>
        </w:rPr>
        <w:t>b)</w:t>
      </w:r>
      <w:r w:rsidR="000E626A" w:rsidRPr="009A1ADF">
        <w:rPr>
          <w:lang w:val="es-ES"/>
        </w:rPr>
        <w:tab/>
      </w:r>
      <w:r w:rsidRPr="009A1ADF">
        <w:rPr>
          <w:lang w:val="es-ES"/>
        </w:rPr>
        <w:t>Prepare un informe sobre la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para consideración del Órgano Subsidiario sobre la Aplicación en una reunión que se celebre con anterioridad a la 18</w:t>
      </w:r>
      <w:r w:rsidR="00F40EB2" w:rsidRPr="009A1ADF">
        <w:rPr>
          <w:lang w:val="es-ES"/>
        </w:rPr>
        <w:t>ª</w:t>
      </w:r>
      <w:r w:rsidRPr="009A1ADF">
        <w:rPr>
          <w:lang w:val="es-ES"/>
        </w:rPr>
        <w:t xml:space="preserve"> reunión de la Conferencia de las Partes y por la Conferencia de las Partes en su 18</w:t>
      </w:r>
      <w:r w:rsidR="00F40EB2" w:rsidRPr="009A1ADF">
        <w:rPr>
          <w:lang w:val="es-ES"/>
        </w:rPr>
        <w:t>ª</w:t>
      </w:r>
      <w:r w:rsidRPr="009A1ADF">
        <w:rPr>
          <w:lang w:val="es-ES"/>
        </w:rPr>
        <w:t xml:space="preserve"> reunión</w:t>
      </w:r>
      <w:r w:rsidR="000E626A" w:rsidRPr="009A1ADF">
        <w:rPr>
          <w:lang w:val="es-ES"/>
        </w:rPr>
        <w:t xml:space="preserve">; </w:t>
      </w:r>
    </w:p>
    <w:p w14:paraId="3E39553C" w14:textId="79F02368" w:rsidR="000E626A" w:rsidRPr="009A1ADF" w:rsidRDefault="000E626A" w:rsidP="00F51A14">
      <w:pPr>
        <w:pStyle w:val="CBDDesicionText"/>
        <w:tabs>
          <w:tab w:val="clear" w:pos="1134"/>
        </w:tabs>
        <w:ind w:left="567"/>
        <w:rPr>
          <w:lang w:val="es-ES"/>
        </w:rPr>
      </w:pPr>
      <w:r w:rsidRPr="009A1ADF">
        <w:rPr>
          <w:lang w:val="es-ES"/>
        </w:rPr>
        <w:t>c)</w:t>
      </w:r>
      <w:r w:rsidRPr="009A1ADF">
        <w:rPr>
          <w:lang w:val="es-ES"/>
        </w:rPr>
        <w:tab/>
      </w:r>
      <w:r w:rsidR="00A65CBC" w:rsidRPr="009A1ADF">
        <w:rPr>
          <w:lang w:val="es-ES"/>
        </w:rPr>
        <w:t>Con sujeción a la disponibilidad de recursos, s</w:t>
      </w:r>
      <w:r w:rsidR="009719F4" w:rsidRPr="009A1ADF">
        <w:rPr>
          <w:lang w:val="es-ES"/>
        </w:rPr>
        <w:t xml:space="preserve">iga fortaleciendo la colaboración y la interacción con </w:t>
      </w:r>
      <w:r w:rsidR="00A65CBC" w:rsidRPr="009A1ADF">
        <w:rPr>
          <w:lang w:val="es-ES"/>
        </w:rPr>
        <w:t xml:space="preserve">las </w:t>
      </w:r>
      <w:r w:rsidR="009719F4" w:rsidRPr="009A1ADF">
        <w:rPr>
          <w:lang w:val="es-ES"/>
        </w:rPr>
        <w:t>instituciones financieras e interesados</w:t>
      </w:r>
      <w:r w:rsidR="00A65CBC" w:rsidRPr="009A1ADF">
        <w:rPr>
          <w:lang w:val="es-ES"/>
        </w:rPr>
        <w:t xml:space="preserve"> pertinentes</w:t>
      </w:r>
      <w:r w:rsidR="009719F4" w:rsidRPr="009A1ADF">
        <w:rPr>
          <w:lang w:val="es-ES"/>
        </w:rPr>
        <w:t>, a fin de acelerar la implementación del Marco, haciendo hincapié en mejorar las modalidades de acceso</w:t>
      </w:r>
      <w:r w:rsidR="00A65CBC" w:rsidRPr="009A1ADF">
        <w:rPr>
          <w:lang w:val="es-ES"/>
        </w:rPr>
        <w:t>;</w:t>
      </w:r>
    </w:p>
    <w:p w14:paraId="3E39553D" w14:textId="32F30F17" w:rsidR="000E626A" w:rsidRPr="009A1ADF" w:rsidRDefault="000E626A" w:rsidP="00F51A14">
      <w:pPr>
        <w:pStyle w:val="CBDDesicionText"/>
        <w:tabs>
          <w:tab w:val="clear" w:pos="1134"/>
        </w:tabs>
        <w:ind w:left="567"/>
        <w:rPr>
          <w:color w:val="000000" w:themeColor="text1"/>
          <w:lang w:val="es-ES"/>
        </w:rPr>
      </w:pPr>
      <w:r w:rsidRPr="009A1ADF">
        <w:rPr>
          <w:lang w:val="es-ES"/>
        </w:rPr>
        <w:t>d)</w:t>
      </w:r>
      <w:r w:rsidRPr="009A1ADF">
        <w:rPr>
          <w:lang w:val="es-ES"/>
        </w:rPr>
        <w:tab/>
      </w:r>
      <w:r w:rsidR="009719F4" w:rsidRPr="009A1ADF">
        <w:rPr>
          <w:lang w:val="es-ES"/>
        </w:rPr>
        <w:t>Informe</w:t>
      </w:r>
      <w:r w:rsidR="00A65CBC" w:rsidRPr="009A1ADF">
        <w:rPr>
          <w:lang w:val="es-ES"/>
        </w:rPr>
        <w:t>, según proceda,</w:t>
      </w:r>
      <w:r w:rsidR="009719F4" w:rsidRPr="009A1ADF">
        <w:rPr>
          <w:lang w:val="es-ES"/>
        </w:rPr>
        <w:t xml:space="preserve"> al Órgano Subsidiario sobre la Aplicación, en una reunión que se celebre con anterioridad a la 18</w:t>
      </w:r>
      <w:r w:rsidR="00F40EB2" w:rsidRPr="009A1ADF">
        <w:rPr>
          <w:lang w:val="es-ES"/>
        </w:rPr>
        <w:t>ª</w:t>
      </w:r>
      <w:r w:rsidR="009719F4" w:rsidRPr="009A1ADF">
        <w:rPr>
          <w:lang w:val="es-ES"/>
        </w:rPr>
        <w:t xml:space="preserve"> reunión de la Conferencia de las Partes, sobre los resultados de la colaboración y la interacción indicadas en el subpárrafo anterior e incluya opciones para dicha colaboración e interacción</w:t>
      </w:r>
      <w:r w:rsidRPr="009A1ADF">
        <w:rPr>
          <w:color w:val="000000" w:themeColor="text1"/>
          <w:lang w:val="es-ES"/>
        </w:rPr>
        <w:t>;</w:t>
      </w:r>
    </w:p>
    <w:p w14:paraId="3E39553E" w14:textId="14BFC23F" w:rsidR="000E626A" w:rsidRPr="009A1ADF" w:rsidRDefault="000E626A" w:rsidP="00F51A14">
      <w:pPr>
        <w:pStyle w:val="CBDDesicionText"/>
        <w:tabs>
          <w:tab w:val="clear" w:pos="1134"/>
        </w:tabs>
        <w:ind w:left="567"/>
        <w:rPr>
          <w:lang w:val="es-ES"/>
        </w:rPr>
      </w:pPr>
      <w:r w:rsidRPr="009A1ADF">
        <w:rPr>
          <w:lang w:val="es-ES"/>
        </w:rPr>
        <w:t>e)</w:t>
      </w:r>
      <w:r w:rsidRPr="009A1ADF">
        <w:rPr>
          <w:lang w:val="es-ES"/>
        </w:rPr>
        <w:tab/>
      </w:r>
      <w:r w:rsidR="009719F4" w:rsidRPr="009A1ADF">
        <w:rPr>
          <w:lang w:val="es-ES"/>
        </w:rPr>
        <w:t>Facilite</w:t>
      </w:r>
      <w:r w:rsidR="00A65CBC" w:rsidRPr="009A1ADF">
        <w:rPr>
          <w:lang w:val="es-ES"/>
        </w:rPr>
        <w:t>, según proceda,</w:t>
      </w:r>
      <w:r w:rsidR="009719F4" w:rsidRPr="009A1ADF">
        <w:rPr>
          <w:lang w:val="es-ES"/>
        </w:rPr>
        <w:t xml:space="preserve"> la participación efectiva de pueblos indígenas y comunidades locales, las mujeres y la juventud en la ejecución de las actividades mencionadas en los subpárrafos a) a d) anteriores</w:t>
      </w:r>
      <w:r w:rsidRPr="009A1ADF">
        <w:rPr>
          <w:lang w:val="es-ES"/>
        </w:rPr>
        <w:t>.</w:t>
      </w:r>
    </w:p>
    <w:p w14:paraId="3E39553F" w14:textId="77777777" w:rsidR="00A738D1" w:rsidRPr="009A1ADF" w:rsidRDefault="00A738D1" w:rsidP="00F51A14">
      <w:pPr>
        <w:pStyle w:val="CBDDesicionAnnex"/>
        <w:spacing w:before="120"/>
        <w:rPr>
          <w:lang w:val="es-ES"/>
        </w:rPr>
      </w:pPr>
      <w:r w:rsidRPr="009A1ADF">
        <w:rPr>
          <w:lang w:val="es-ES"/>
        </w:rPr>
        <w:t>An</w:t>
      </w:r>
      <w:r w:rsidR="009719F4" w:rsidRPr="009A1ADF">
        <w:rPr>
          <w:lang w:val="es-ES"/>
        </w:rPr>
        <w:t>exo</w:t>
      </w:r>
      <w:r w:rsidRPr="009A1ADF">
        <w:rPr>
          <w:lang w:val="es-ES"/>
        </w:rPr>
        <w:t xml:space="preserve"> I</w:t>
      </w:r>
    </w:p>
    <w:p w14:paraId="3E395540" w14:textId="77777777" w:rsidR="00A738D1" w:rsidRPr="009A1ADF" w:rsidRDefault="00D7480B" w:rsidP="00F51A14">
      <w:pPr>
        <w:pStyle w:val="CBDDesicionAnnex"/>
        <w:spacing w:before="120"/>
        <w:rPr>
          <w:lang w:val="es-ES"/>
        </w:rPr>
      </w:pPr>
      <w:r w:rsidRPr="009A1ADF">
        <w:rPr>
          <w:lang w:val="es-ES"/>
        </w:rPr>
        <w:t>Orientaci</w:t>
      </w:r>
      <w:r w:rsidR="00161EF7" w:rsidRPr="009A1ADF">
        <w:rPr>
          <w:lang w:val="es-ES"/>
        </w:rPr>
        <w:t xml:space="preserve">ón </w:t>
      </w:r>
      <w:r w:rsidRPr="009A1ADF">
        <w:rPr>
          <w:lang w:val="es-ES"/>
        </w:rPr>
        <w:t>adicional para el Fondo para el Medio Ambiente Mundial</w:t>
      </w:r>
    </w:p>
    <w:p w14:paraId="3E395541" w14:textId="77777777" w:rsidR="00AE034E" w:rsidRPr="009A1ADF" w:rsidRDefault="00F621F1" w:rsidP="00F51A14">
      <w:pPr>
        <w:pStyle w:val="CBDDesicionText"/>
        <w:rPr>
          <w:lang w:val="es-ES"/>
        </w:rPr>
      </w:pPr>
      <w:r w:rsidRPr="009A1ADF">
        <w:rPr>
          <w:lang w:val="es-ES"/>
        </w:rPr>
        <w:t>[</w:t>
      </w:r>
      <w:r w:rsidR="00161EF7" w:rsidRPr="009A1ADF">
        <w:rPr>
          <w:rFonts w:eastAsiaTheme="minorEastAsia"/>
          <w:lang w:val="es-ES"/>
        </w:rPr>
        <w:t>Espacio reservado para elementos de orientación</w:t>
      </w:r>
      <w:r w:rsidRPr="009A1ADF">
        <w:rPr>
          <w:lang w:val="es-ES"/>
        </w:rPr>
        <w:t>]</w:t>
      </w:r>
    </w:p>
    <w:p w14:paraId="3E395542" w14:textId="77777777" w:rsidR="000E626A" w:rsidRPr="009A1ADF" w:rsidRDefault="000E626A" w:rsidP="00F51A14">
      <w:pPr>
        <w:pStyle w:val="CBDDesicionAnnex"/>
        <w:spacing w:before="120"/>
        <w:rPr>
          <w:lang w:val="es-ES"/>
        </w:rPr>
      </w:pPr>
      <w:r w:rsidRPr="009A1ADF">
        <w:rPr>
          <w:lang w:val="es-ES"/>
        </w:rPr>
        <w:lastRenderedPageBreak/>
        <w:t>An</w:t>
      </w:r>
      <w:r w:rsidR="00161EF7" w:rsidRPr="009A1ADF">
        <w:rPr>
          <w:lang w:val="es-ES"/>
        </w:rPr>
        <w:t>exo</w:t>
      </w:r>
      <w:r w:rsidRPr="009A1ADF">
        <w:rPr>
          <w:lang w:val="es-ES"/>
        </w:rPr>
        <w:t xml:space="preserve"> I</w:t>
      </w:r>
      <w:r w:rsidR="00BC1FC8" w:rsidRPr="009A1ADF">
        <w:rPr>
          <w:lang w:val="es-ES"/>
        </w:rPr>
        <w:t>I</w:t>
      </w:r>
    </w:p>
    <w:p w14:paraId="3E395543" w14:textId="77777777" w:rsidR="000E626A" w:rsidRPr="009A1ADF" w:rsidRDefault="00D7480B" w:rsidP="00F51A14">
      <w:pPr>
        <w:pStyle w:val="CBDDesicionAnnex"/>
        <w:spacing w:before="120"/>
        <w:rPr>
          <w:lang w:val="es-ES"/>
        </w:rPr>
      </w:pPr>
      <w:r w:rsidRPr="009A1ADF">
        <w:rPr>
          <w:lang w:val="es-ES"/>
        </w:rPr>
        <w:t>Mandato para una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w:t>
      </w:r>
    </w:p>
    <w:p w14:paraId="3E395544" w14:textId="77777777" w:rsidR="000E626A" w:rsidRPr="009A1ADF" w:rsidRDefault="000E626A" w:rsidP="00F51A14">
      <w:pPr>
        <w:pStyle w:val="CBDH3"/>
        <w:tabs>
          <w:tab w:val="clear" w:pos="567"/>
        </w:tabs>
        <w:ind w:left="1134"/>
        <w:rPr>
          <w:snapToGrid w:val="0"/>
          <w:lang w:val="es-ES"/>
        </w:rPr>
      </w:pPr>
      <w:r w:rsidRPr="009A1ADF">
        <w:rPr>
          <w:snapToGrid w:val="0"/>
          <w:lang w:val="es-ES"/>
        </w:rPr>
        <w:t>A.</w:t>
      </w:r>
      <w:r w:rsidRPr="009A1ADF">
        <w:rPr>
          <w:snapToGrid w:val="0"/>
          <w:lang w:val="es-ES"/>
        </w:rPr>
        <w:tab/>
        <w:t>Ob</w:t>
      </w:r>
      <w:r w:rsidR="00161EF7" w:rsidRPr="009A1ADF">
        <w:rPr>
          <w:snapToGrid w:val="0"/>
          <w:lang w:val="es-ES"/>
        </w:rPr>
        <w:t>jetivo y alcance</w:t>
      </w:r>
    </w:p>
    <w:p w14:paraId="3E395545" w14:textId="77777777" w:rsidR="000E626A" w:rsidRPr="009A1ADF" w:rsidRDefault="000E626A" w:rsidP="00F51A14">
      <w:pPr>
        <w:pStyle w:val="CBDNormalNoNumber"/>
        <w:tabs>
          <w:tab w:val="clear" w:pos="567"/>
        </w:tabs>
        <w:spacing w:before="120"/>
        <w:rPr>
          <w:lang w:val="es-ES"/>
        </w:rPr>
      </w:pPr>
      <w:r w:rsidRPr="009A1ADF">
        <w:rPr>
          <w:lang w:val="es-ES"/>
        </w:rPr>
        <w:t>1.</w:t>
      </w:r>
      <w:r w:rsidRPr="009A1ADF">
        <w:rPr>
          <w:lang w:val="es-ES"/>
        </w:rPr>
        <w:tab/>
      </w:r>
      <w:r w:rsidR="00161EF7" w:rsidRPr="009A1ADF">
        <w:rPr>
          <w:lang w:val="es-ES"/>
        </w:rPr>
        <w:t>El objetivo de la labor que se llevará a cabo con arreglo al presente mandato es permitir a la Conferencia de las Partes en el Convenio sobre la Diversidad Biológica</w:t>
      </w:r>
      <w:r w:rsidRPr="009A1ADF">
        <w:rPr>
          <w:rStyle w:val="Refdenotaalpie"/>
          <w:lang w:val="es-ES"/>
        </w:rPr>
        <w:footnoteReference w:id="17"/>
      </w:r>
      <w:r w:rsidRPr="009A1ADF">
        <w:rPr>
          <w:lang w:val="es-ES"/>
        </w:rPr>
        <w:t xml:space="preserve"> </w:t>
      </w:r>
      <w:r w:rsidR="00161EF7" w:rsidRPr="009A1ADF">
        <w:rPr>
          <w:lang w:val="es-ES"/>
        </w:rPr>
        <w:t>hacer una evaluación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los compromisos asumidos en virtud del Convenio y sus Protocolos, en particular el compromiso de implementar cualquier instrumento que suceda al Marco Mundial de Biodiversidad de Kunming-Montre</w:t>
      </w:r>
      <w:r w:rsidRPr="009A1ADF">
        <w:rPr>
          <w:lang w:val="es-ES"/>
        </w:rPr>
        <w:t>al</w:t>
      </w:r>
      <w:r w:rsidRPr="009A1ADF">
        <w:rPr>
          <w:rStyle w:val="Refdenotaalpie"/>
          <w:lang w:val="es-ES"/>
        </w:rPr>
        <w:footnoteReference w:id="18"/>
      </w:r>
      <w:r w:rsidRPr="009A1ADF">
        <w:rPr>
          <w:lang w:val="es-ES"/>
        </w:rPr>
        <w:t xml:space="preserve"> </w:t>
      </w:r>
      <w:r w:rsidR="00161EF7" w:rsidRPr="009A1ADF">
        <w:rPr>
          <w:lang w:val="es-ES"/>
        </w:rPr>
        <w:t xml:space="preserve">durante el décimo período de reposición del Fondo Fiduciario del Fondo para el Medio Ambiente Mundial (julio de 2030 a junio de 2034), y determinar el monto de recursos necesarios, de conformidad con el párrafo 1 del artículo 21 del Convenio y la </w:t>
      </w:r>
      <w:hyperlink r:id="rId23" w:history="1">
        <w:r w:rsidRPr="009A1ADF">
          <w:rPr>
            <w:lang w:val="es-ES"/>
          </w:rPr>
          <w:t>decisi</w:t>
        </w:r>
        <w:r w:rsidR="00161EF7" w:rsidRPr="009A1ADF">
          <w:rPr>
            <w:lang w:val="es-ES"/>
          </w:rPr>
          <w:t>ó</w:t>
        </w:r>
        <w:r w:rsidRPr="009A1ADF">
          <w:rPr>
            <w:lang w:val="es-ES"/>
          </w:rPr>
          <w:t>n </w:t>
        </w:r>
        <w:r w:rsidRPr="009A1ADF">
          <w:rPr>
            <w:rStyle w:val="Hipervnculo"/>
            <w:lang w:val="es-ES"/>
          </w:rPr>
          <w:t>III/8</w:t>
        </w:r>
      </w:hyperlink>
      <w:r w:rsidRPr="009A1ADF">
        <w:rPr>
          <w:lang w:val="es-ES"/>
        </w:rPr>
        <w:t xml:space="preserve"> </w:t>
      </w:r>
      <w:r w:rsidR="00161EF7" w:rsidRPr="009A1ADF">
        <w:rPr>
          <w:lang w:val="es-ES"/>
        </w:rPr>
        <w:t>de la Conferencia de las Partes, de 15 de noviembre de 1996</w:t>
      </w:r>
      <w:r w:rsidRPr="009A1ADF">
        <w:rPr>
          <w:lang w:val="es-ES"/>
        </w:rPr>
        <w:t>.</w:t>
      </w:r>
    </w:p>
    <w:p w14:paraId="3E395546" w14:textId="77777777" w:rsidR="000E626A" w:rsidRPr="009A1ADF" w:rsidRDefault="000E626A" w:rsidP="00F51A14">
      <w:pPr>
        <w:pStyle w:val="CBDH3"/>
        <w:tabs>
          <w:tab w:val="clear" w:pos="567"/>
        </w:tabs>
        <w:ind w:left="1134"/>
        <w:rPr>
          <w:b w:val="0"/>
          <w:iCs/>
          <w:snapToGrid w:val="0"/>
          <w:lang w:val="es-ES"/>
        </w:rPr>
      </w:pPr>
      <w:r w:rsidRPr="009A1ADF">
        <w:rPr>
          <w:iCs/>
          <w:snapToGrid w:val="0"/>
          <w:lang w:val="es-ES"/>
        </w:rPr>
        <w:t>B.</w:t>
      </w:r>
      <w:r w:rsidRPr="009A1ADF">
        <w:rPr>
          <w:iCs/>
          <w:snapToGrid w:val="0"/>
          <w:lang w:val="es-ES"/>
        </w:rPr>
        <w:tab/>
      </w:r>
      <w:r w:rsidRPr="009A1ADF">
        <w:rPr>
          <w:snapToGrid w:val="0"/>
          <w:lang w:val="es-ES"/>
        </w:rPr>
        <w:t>Metodolog</w:t>
      </w:r>
      <w:r w:rsidR="00161EF7" w:rsidRPr="009A1ADF">
        <w:rPr>
          <w:snapToGrid w:val="0"/>
          <w:lang w:val="es-ES"/>
        </w:rPr>
        <w:t>ía</w:t>
      </w:r>
    </w:p>
    <w:p w14:paraId="3E395547"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2.</w:t>
      </w:r>
      <w:r w:rsidRPr="009A1ADF">
        <w:rPr>
          <w:rFonts w:eastAsia="Malgun Gothic"/>
          <w:kern w:val="22"/>
          <w:lang w:val="es-ES"/>
        </w:rPr>
        <w:tab/>
      </w:r>
      <w:r w:rsidR="00161EF7" w:rsidRPr="009A1ADF">
        <w:rPr>
          <w:lang w:val="es-ES"/>
        </w:rPr>
        <w:t>La evaluación de las necesidades de financiación debería realizarse tomando en cuenta lo siguiente</w:t>
      </w:r>
      <w:r w:rsidRPr="009A1ADF">
        <w:rPr>
          <w:rFonts w:eastAsia="Malgun Gothic"/>
          <w:kern w:val="22"/>
          <w:lang w:val="es-ES"/>
        </w:rPr>
        <w:t>:</w:t>
      </w:r>
    </w:p>
    <w:p w14:paraId="3E395548"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a)</w:t>
      </w:r>
      <w:r w:rsidR="000E626A" w:rsidRPr="009A1ADF">
        <w:rPr>
          <w:rFonts w:eastAsia="Malgun Gothic"/>
          <w:kern w:val="22"/>
          <w:lang w:val="es-ES"/>
        </w:rPr>
        <w:tab/>
      </w:r>
      <w:r w:rsidRPr="009A1ADF">
        <w:rPr>
          <w:lang w:val="es-ES"/>
        </w:rPr>
        <w:t>El artículo 20 y el párrafo 1 del artículo 21 del Convenio, así como el Marco</w:t>
      </w:r>
      <w:r w:rsidR="000E626A" w:rsidRPr="009A1ADF">
        <w:rPr>
          <w:rFonts w:eastAsia="Malgun Gothic"/>
          <w:kern w:val="22"/>
          <w:lang w:val="es-ES"/>
        </w:rPr>
        <w:t>;</w:t>
      </w:r>
    </w:p>
    <w:p w14:paraId="3E395549"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b)</w:t>
      </w:r>
      <w:r w:rsidR="000E626A" w:rsidRPr="009A1ADF">
        <w:rPr>
          <w:rFonts w:eastAsia="Malgun Gothic"/>
          <w:kern w:val="22"/>
          <w:lang w:val="es-ES"/>
        </w:rPr>
        <w:tab/>
      </w:r>
      <w:r w:rsidRPr="009A1ADF">
        <w:rPr>
          <w:lang w:val="es-ES"/>
        </w:rPr>
        <w:t>La orientación brindada al mecanismo financiero por la Conferencia de las Partes, que podría plantear la necesidad de futuros recursos financieros, y en la decisión sobre movilización de recursos, por la cual la Conferencia de las Partes insta a ampliar la base de contribuyentes</w:t>
      </w:r>
      <w:r w:rsidR="000E626A" w:rsidRPr="009A1ADF">
        <w:rPr>
          <w:rFonts w:eastAsia="Malgun Gothic"/>
          <w:kern w:val="22"/>
          <w:lang w:val="es-ES"/>
        </w:rPr>
        <w:t xml:space="preserve">; </w:t>
      </w:r>
    </w:p>
    <w:p w14:paraId="3E39554A"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c)</w:t>
      </w:r>
      <w:r w:rsidR="000E626A" w:rsidRPr="009A1ADF">
        <w:rPr>
          <w:rFonts w:eastAsia="Malgun Gothic"/>
          <w:kern w:val="22"/>
          <w:lang w:val="es-ES"/>
        </w:rPr>
        <w:tab/>
      </w:r>
      <w:r w:rsidRPr="009A1ADF">
        <w:rPr>
          <w:lang w:val="es-ES"/>
        </w:rPr>
        <w:t>Todas las obligaciones asumidas en virtud del Convenio y sus Protocolos y las decisiones pertinentes que haya adoptado la Conferencia de las Partes, en particular el Marco</w:t>
      </w:r>
      <w:r w:rsidR="000E626A" w:rsidRPr="009A1ADF">
        <w:rPr>
          <w:rFonts w:eastAsia="Malgun Gothic"/>
          <w:kern w:val="22"/>
          <w:lang w:val="es-ES"/>
        </w:rPr>
        <w:t>;</w:t>
      </w:r>
    </w:p>
    <w:p w14:paraId="3E39554B"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d)</w:t>
      </w:r>
      <w:r w:rsidR="000E626A" w:rsidRPr="009A1ADF">
        <w:rPr>
          <w:rFonts w:eastAsia="Malgun Gothic"/>
          <w:kern w:val="22"/>
          <w:lang w:val="es-ES"/>
        </w:rPr>
        <w:tab/>
      </w:r>
      <w:r w:rsidRPr="009A1ADF">
        <w:rPr>
          <w:lang w:val="es-ES"/>
        </w:rPr>
        <w:t>Estrategias, planes o programas nacionales elaborados con arreglo al artículo 6 del Convenio y planes nacionales de financiación de la biodiversidad o instrumentos similares, donde existan</w:t>
      </w:r>
      <w:r w:rsidR="000E626A" w:rsidRPr="009A1ADF">
        <w:rPr>
          <w:rFonts w:eastAsia="Malgun Gothic"/>
          <w:kern w:val="22"/>
          <w:lang w:val="es-ES" w:eastAsia="ko-KR"/>
        </w:rPr>
        <w:t>;</w:t>
      </w:r>
    </w:p>
    <w:p w14:paraId="3E39554C" w14:textId="77777777" w:rsidR="000E626A" w:rsidRPr="009A1ADF" w:rsidRDefault="00161EF7"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e)</w:t>
      </w:r>
      <w:r w:rsidR="000E626A" w:rsidRPr="009A1ADF">
        <w:rPr>
          <w:rFonts w:eastAsia="Malgun Gothic"/>
          <w:kern w:val="22"/>
          <w:lang w:val="es-ES"/>
        </w:rPr>
        <w:tab/>
      </w:r>
      <w:r w:rsidRPr="009A1ADF">
        <w:rPr>
          <w:lang w:val="es-ES"/>
        </w:rPr>
        <w:t>La información comunicada a la Conferencia de las Partes en informes nacionales y proporcionada por las Partes a través del marco de presentación de informes financieros y otras aportaciones presentadas en respuesta a encuestas y entrevistas</w:t>
      </w:r>
      <w:r w:rsidR="000E626A" w:rsidRPr="009A1ADF">
        <w:rPr>
          <w:rFonts w:eastAsia="Malgun Gothic"/>
          <w:kern w:val="22"/>
          <w:lang w:val="es-ES" w:eastAsia="ko-KR"/>
        </w:rPr>
        <w:t>;</w:t>
      </w:r>
    </w:p>
    <w:p w14:paraId="3E39554D" w14:textId="77777777" w:rsidR="000E626A" w:rsidRPr="009A1ADF" w:rsidRDefault="00161EF7"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f)</w:t>
      </w:r>
      <w:r w:rsidR="000E626A" w:rsidRPr="009A1ADF">
        <w:rPr>
          <w:rFonts w:eastAsia="Malgun Gothic"/>
          <w:kern w:val="22"/>
          <w:lang w:val="es-ES"/>
        </w:rPr>
        <w:tab/>
      </w:r>
      <w:r w:rsidRPr="009A1ADF">
        <w:rPr>
          <w:lang w:val="es-ES"/>
        </w:rPr>
        <w:t>Políticas y directrices acordadas por el Consejo del Fondo para el Medio Ambiente Mundial para determinar las condiciones que deben cumplir los proyectos a efectos de recibir financiación</w:t>
      </w:r>
      <w:r w:rsidR="000E626A" w:rsidRPr="009A1ADF">
        <w:rPr>
          <w:rFonts w:eastAsia="Malgun Gothic"/>
          <w:kern w:val="22"/>
          <w:lang w:val="es-ES"/>
        </w:rPr>
        <w:t>;</w:t>
      </w:r>
    </w:p>
    <w:p w14:paraId="3E39554E" w14:textId="77777777" w:rsidR="000E626A" w:rsidRPr="009A1ADF" w:rsidRDefault="00161EF7"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g)</w:t>
      </w:r>
      <w:r w:rsidR="000E626A" w:rsidRPr="009A1ADF">
        <w:rPr>
          <w:rFonts w:eastAsia="Malgun Gothic"/>
          <w:kern w:val="22"/>
          <w:lang w:val="es-ES"/>
        </w:rPr>
        <w:tab/>
      </w:r>
      <w:r w:rsidRPr="009A1ADF">
        <w:rPr>
          <w:lang w:val="es-ES"/>
        </w:rPr>
        <w:t>Sinergias con otros convenios relacionados con la diversidad biológica y otros acuerdos ambientales multilaterales financiados por el Fondo para el Medio Ambiente Mundial, incluidas las relacionadas con operaciones e impactos</w:t>
      </w:r>
      <w:r w:rsidR="000E626A" w:rsidRPr="009A1ADF">
        <w:rPr>
          <w:rFonts w:eastAsia="Malgun Gothic"/>
          <w:kern w:val="22"/>
          <w:lang w:val="es-ES"/>
        </w:rPr>
        <w:t>;</w:t>
      </w:r>
    </w:p>
    <w:p w14:paraId="3E39554F" w14:textId="77777777" w:rsidR="000E626A" w:rsidRPr="009A1ADF" w:rsidRDefault="00161EF7"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h)</w:t>
      </w:r>
      <w:r w:rsidR="000E626A" w:rsidRPr="009A1ADF">
        <w:rPr>
          <w:rFonts w:eastAsia="Malgun Gothic"/>
          <w:color w:val="000000" w:themeColor="text1"/>
          <w:kern w:val="22"/>
          <w:lang w:val="es-ES"/>
        </w:rPr>
        <w:tab/>
      </w:r>
      <w:r w:rsidRPr="009A1ADF">
        <w:rPr>
          <w:lang w:val="es-ES"/>
        </w:rPr>
        <w:t xml:space="preserve">Capital privado adicional movilizado a través de financiación combinada, incluido mediante la utilización de instrumentos distintos de las donaciones, reconociendo a la vez las </w:t>
      </w:r>
      <w:r w:rsidRPr="009A1ADF">
        <w:rPr>
          <w:lang w:val="es-ES"/>
        </w:rPr>
        <w:lastRenderedPageBreak/>
        <w:t>dificultades que pueden enfrentar algunas Partes, en particular los países menos adelantados y los pequeños Estados insulares en desarrollo, a la hora de movilizar capital privado a este respecto</w:t>
      </w:r>
      <w:r w:rsidR="000E626A" w:rsidRPr="009A1ADF">
        <w:rPr>
          <w:lang w:val="es-ES"/>
        </w:rPr>
        <w:t>;</w:t>
      </w:r>
    </w:p>
    <w:p w14:paraId="3E395550" w14:textId="77777777" w:rsidR="000E626A" w:rsidRPr="009A1ADF" w:rsidRDefault="00161EF7"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i)</w:t>
      </w:r>
      <w:r w:rsidR="000E626A" w:rsidRPr="009A1ADF">
        <w:rPr>
          <w:rFonts w:eastAsia="Malgun Gothic"/>
          <w:kern w:val="22"/>
          <w:lang w:val="es-ES"/>
        </w:rPr>
        <w:tab/>
      </w:r>
      <w:r w:rsidRPr="009A1ADF">
        <w:rPr>
          <w:lang w:val="es-ES"/>
        </w:rPr>
        <w:t>Coherencia entre políticas</w:t>
      </w:r>
      <w:r w:rsidR="000E626A" w:rsidRPr="009A1ADF">
        <w:rPr>
          <w:rFonts w:eastAsia="Malgun Gothic"/>
          <w:kern w:val="22"/>
          <w:lang w:val="es-ES"/>
        </w:rPr>
        <w:t>;</w:t>
      </w:r>
    </w:p>
    <w:p w14:paraId="3E395551" w14:textId="77777777" w:rsidR="000E626A" w:rsidRPr="009A1ADF" w:rsidRDefault="00161EF7" w:rsidP="00F51A14">
      <w:pPr>
        <w:pStyle w:val="CBDNormalNoNumber"/>
        <w:tabs>
          <w:tab w:val="clear" w:pos="567"/>
          <w:tab w:val="clear" w:pos="1134"/>
        </w:tabs>
        <w:spacing w:before="120"/>
        <w:ind w:firstLine="567"/>
        <w:rPr>
          <w:color w:val="000000" w:themeColor="text1"/>
          <w:kern w:val="22"/>
          <w:lang w:val="es-ES"/>
        </w:rPr>
      </w:pPr>
      <w:r w:rsidRPr="009A1ADF">
        <w:rPr>
          <w:rFonts w:eastAsia="Malgun Gothic"/>
          <w:kern w:val="22"/>
          <w:lang w:val="es-ES"/>
        </w:rPr>
        <w:t xml:space="preserve"> </w:t>
      </w:r>
      <w:r w:rsidR="000E626A" w:rsidRPr="009A1ADF">
        <w:rPr>
          <w:rFonts w:eastAsia="Malgun Gothic"/>
          <w:kern w:val="22"/>
          <w:lang w:val="es-ES"/>
        </w:rPr>
        <w:t>j)</w:t>
      </w:r>
      <w:r w:rsidR="000E626A" w:rsidRPr="009A1ADF">
        <w:rPr>
          <w:rFonts w:eastAsia="Malgun Gothic"/>
          <w:kern w:val="22"/>
          <w:lang w:val="es-ES"/>
        </w:rPr>
        <w:tab/>
      </w:r>
      <w:r w:rsidRPr="009A1ADF">
        <w:rPr>
          <w:lang w:val="es-ES"/>
        </w:rPr>
        <w:t xml:space="preserve">Otras estimaciones pertinentes, incluidos los costos de implementación del Plan de Acción sobre Género </w:t>
      </w:r>
      <w:r w:rsidR="000E626A" w:rsidRPr="009A1ADF">
        <w:rPr>
          <w:color w:val="000000" w:themeColor="text1"/>
          <w:lang w:val="es-ES"/>
        </w:rPr>
        <w:t>(2023</w:t>
      </w:r>
      <w:r w:rsidRPr="009A1ADF">
        <w:rPr>
          <w:color w:val="000000" w:themeColor="text1"/>
          <w:lang w:val="es-ES"/>
        </w:rPr>
        <w:t>-</w:t>
      </w:r>
      <w:r w:rsidR="000E626A" w:rsidRPr="009A1ADF">
        <w:rPr>
          <w:color w:val="000000" w:themeColor="text1"/>
          <w:lang w:val="es-ES"/>
        </w:rPr>
        <w:t>2030)</w:t>
      </w:r>
      <w:r w:rsidR="000E626A" w:rsidRPr="009A1ADF">
        <w:rPr>
          <w:rStyle w:val="Refdenotaalpie"/>
          <w:color w:val="000000" w:themeColor="text1"/>
          <w:kern w:val="22"/>
          <w:lang w:val="es-ES"/>
        </w:rPr>
        <w:footnoteReference w:id="19"/>
      </w:r>
      <w:r w:rsidRPr="009A1ADF">
        <w:rPr>
          <w:color w:val="000000" w:themeColor="text1"/>
          <w:kern w:val="22"/>
          <w:lang w:val="es-ES"/>
        </w:rPr>
        <w:t>;</w:t>
      </w:r>
    </w:p>
    <w:p w14:paraId="3E395552" w14:textId="77777777" w:rsidR="000E626A" w:rsidRPr="009A1ADF" w:rsidRDefault="00A72FCD" w:rsidP="00F51A14">
      <w:pPr>
        <w:pStyle w:val="CBDNormalNoNumber"/>
        <w:tabs>
          <w:tab w:val="clear" w:pos="567"/>
          <w:tab w:val="clear" w:pos="1134"/>
        </w:tabs>
        <w:spacing w:before="120"/>
        <w:ind w:firstLine="567"/>
        <w:rPr>
          <w:rFonts w:eastAsia="Malgun Gothic"/>
          <w:kern w:val="22"/>
          <w:lang w:val="es-ES"/>
        </w:rPr>
      </w:pPr>
      <w:r w:rsidRPr="009A1ADF">
        <w:rPr>
          <w:color w:val="000000" w:themeColor="text1"/>
          <w:kern w:val="22"/>
          <w:lang w:val="es-ES"/>
        </w:rPr>
        <w:t xml:space="preserve"> </w:t>
      </w:r>
      <w:r w:rsidR="000E626A" w:rsidRPr="009A1ADF">
        <w:rPr>
          <w:color w:val="000000" w:themeColor="text1"/>
          <w:kern w:val="22"/>
          <w:lang w:val="es-ES"/>
        </w:rPr>
        <w:t>k)</w:t>
      </w:r>
      <w:r w:rsidR="000E626A" w:rsidRPr="009A1ADF">
        <w:rPr>
          <w:color w:val="000000" w:themeColor="text1"/>
          <w:kern w:val="22"/>
          <w:lang w:val="es-ES"/>
        </w:rPr>
        <w:tab/>
      </w:r>
      <w:r w:rsidR="00161EF7" w:rsidRPr="009A1ADF">
        <w:rPr>
          <w:lang w:val="es-ES"/>
        </w:rPr>
        <w:t xml:space="preserve">Los tipos de cambio, la inflación y </w:t>
      </w:r>
      <w:r w:rsidR="00D80021" w:rsidRPr="009A1ADF">
        <w:rPr>
          <w:lang w:val="es-ES"/>
        </w:rPr>
        <w:t>los costos incrementales</w:t>
      </w:r>
      <w:r w:rsidR="00161EF7" w:rsidRPr="009A1ADF">
        <w:rPr>
          <w:lang w:val="es-ES"/>
        </w:rPr>
        <w:t xml:space="preserve"> de la </w:t>
      </w:r>
      <w:r w:rsidR="00D80021" w:rsidRPr="009A1ADF">
        <w:rPr>
          <w:lang w:val="es-ES"/>
        </w:rPr>
        <w:t xml:space="preserve">aplicación de las disposiciones del Convenio en los países </w:t>
      </w:r>
      <w:r w:rsidR="00161EF7" w:rsidRPr="009A1ADF">
        <w:rPr>
          <w:lang w:val="es-ES"/>
        </w:rPr>
        <w:t>en desarrollo</w:t>
      </w:r>
      <w:r w:rsidR="000E626A" w:rsidRPr="009A1ADF">
        <w:rPr>
          <w:color w:val="000000" w:themeColor="text1"/>
          <w:kern w:val="22"/>
          <w:lang w:val="es-ES"/>
        </w:rPr>
        <w:t>.</w:t>
      </w:r>
    </w:p>
    <w:p w14:paraId="3E395553"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3.</w:t>
      </w:r>
      <w:r w:rsidRPr="009A1ADF">
        <w:rPr>
          <w:rFonts w:eastAsia="Malgun Gothic"/>
          <w:kern w:val="22"/>
          <w:lang w:val="es-ES"/>
        </w:rPr>
        <w:tab/>
      </w:r>
      <w:r w:rsidR="00161EF7" w:rsidRPr="009A1ADF">
        <w:rPr>
          <w:lang w:val="es-ES"/>
        </w:rPr>
        <w:t>En el contexto de la evaluación, se deberían realizar entrevistas, encuestas, análisis cuantitativos y cualitativos y consultas, según sea necesario para la preparación del informe, entre ellos</w:t>
      </w:r>
      <w:r w:rsidRPr="009A1ADF">
        <w:rPr>
          <w:rFonts w:eastAsia="Malgun Gothic"/>
          <w:kern w:val="22"/>
          <w:lang w:val="es-ES"/>
        </w:rPr>
        <w:t>:</w:t>
      </w:r>
    </w:p>
    <w:p w14:paraId="3E395554"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a)</w:t>
      </w:r>
      <w:r w:rsidR="000E626A" w:rsidRPr="009A1ADF">
        <w:rPr>
          <w:rFonts w:eastAsia="Malgun Gothic"/>
          <w:kern w:val="22"/>
          <w:lang w:val="es-ES"/>
        </w:rPr>
        <w:tab/>
      </w:r>
      <w:r w:rsidRPr="009A1ADF">
        <w:rPr>
          <w:lang w:val="es-ES"/>
        </w:rPr>
        <w:t>Una recopilación y análisis de las necesidades indicadas en las estrategias y planes de acción nacionales en materia de biodiversidad y los planes nacionales de financiación de la biodiversidad, incluidas estrategias de movilización de recursos específicas de cada país, preparados por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r w:rsidR="000E626A" w:rsidRPr="009A1ADF">
        <w:rPr>
          <w:rFonts w:eastAsia="Malgun Gothic"/>
          <w:kern w:val="22"/>
          <w:lang w:val="es-ES"/>
        </w:rPr>
        <w:t>;</w:t>
      </w:r>
    </w:p>
    <w:p w14:paraId="3E395555"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b)</w:t>
      </w:r>
      <w:r w:rsidR="000E626A" w:rsidRPr="009A1ADF">
        <w:rPr>
          <w:rFonts w:eastAsia="Malgun Gothic"/>
          <w:kern w:val="22"/>
          <w:lang w:val="es-ES"/>
        </w:rPr>
        <w:tab/>
      </w:r>
      <w:r w:rsidRPr="009A1ADF">
        <w:rPr>
          <w:lang w:val="es-ES"/>
        </w:rPr>
        <w:t>Un examen de los informes presentados por las Partes conforme a los artículos 6 y 26 del Convenio, así como el artículo 33 del Protocolo de Cartagena sobre Seguridad de la Biotecnología</w:t>
      </w:r>
      <w:r w:rsidR="000E626A" w:rsidRPr="009A1ADF">
        <w:rPr>
          <w:rStyle w:val="Refdenotaalpie"/>
          <w:rFonts w:eastAsia="Malgun Gothic"/>
          <w:kern w:val="22"/>
          <w:lang w:val="es-ES"/>
        </w:rPr>
        <w:footnoteReference w:id="20"/>
      </w:r>
      <w:r w:rsidR="000E626A" w:rsidRPr="009A1ADF">
        <w:rPr>
          <w:rFonts w:eastAsia="Malgun Gothic"/>
          <w:kern w:val="22"/>
          <w:lang w:val="es-ES"/>
        </w:rPr>
        <w:t xml:space="preserve"> </w:t>
      </w:r>
      <w:r w:rsidRPr="009A1ADF">
        <w:rPr>
          <w:rFonts w:eastAsia="Malgun Gothic"/>
          <w:kern w:val="22"/>
          <w:lang w:val="es-ES"/>
        </w:rPr>
        <w:t xml:space="preserve">y el </w:t>
      </w:r>
      <w:r w:rsidRPr="009A1ADF">
        <w:rPr>
          <w:lang w:val="es-ES"/>
        </w:rPr>
        <w:t>artículo 29 del Protocolo de Nagoya sobre Acceso a los Recursos Genéticos y Participación Justa y Equitativa en los Beneficios que se Deriven de su Utilizació</w:t>
      </w:r>
      <w:r w:rsidR="000E626A" w:rsidRPr="009A1ADF">
        <w:rPr>
          <w:rFonts w:eastAsia="Malgun Gothic"/>
          <w:kern w:val="22"/>
          <w:lang w:val="es-ES"/>
        </w:rPr>
        <w:t>n</w:t>
      </w:r>
      <w:r w:rsidR="000E626A" w:rsidRPr="009A1ADF">
        <w:rPr>
          <w:rStyle w:val="Refdenotaalpie"/>
          <w:rFonts w:eastAsia="Malgun Gothic"/>
          <w:kern w:val="22"/>
          <w:lang w:val="es-ES"/>
        </w:rPr>
        <w:footnoteReference w:id="21"/>
      </w:r>
      <w:r w:rsidRPr="009A1ADF">
        <w:rPr>
          <w:rFonts w:eastAsia="Malgun Gothic"/>
          <w:kern w:val="22"/>
          <w:lang w:val="es-ES"/>
        </w:rPr>
        <w:t xml:space="preserve">, </w:t>
      </w:r>
      <w:r w:rsidRPr="009A1ADF">
        <w:rPr>
          <w:lang w:val="es-ES"/>
        </w:rPr>
        <w:t>para determinar las necesidades de financiación relacionadas con el cumplimiento de sus obligaciones asumidas en virtud del Convenio y sus Protocolos</w:t>
      </w:r>
      <w:r w:rsidR="000E626A" w:rsidRPr="009A1ADF">
        <w:rPr>
          <w:rFonts w:eastAsia="Malgun Gothic"/>
          <w:kern w:val="22"/>
          <w:lang w:val="es-ES"/>
        </w:rPr>
        <w:t>;</w:t>
      </w:r>
    </w:p>
    <w:p w14:paraId="3E395556"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c)</w:t>
      </w:r>
      <w:r w:rsidR="000E626A" w:rsidRPr="009A1ADF">
        <w:rPr>
          <w:rFonts w:eastAsia="Malgun Gothic"/>
          <w:kern w:val="22"/>
          <w:lang w:val="es-ES"/>
        </w:rPr>
        <w:tab/>
      </w:r>
      <w:r w:rsidRPr="009A1ADF">
        <w:rPr>
          <w:lang w:val="es-ES"/>
        </w:rPr>
        <w:t>Las consecuencias financieras estimadas de la orientación brindada por la Conferencia de las Partes al mecanismo financiero</w:t>
      </w:r>
      <w:r w:rsidR="000E626A" w:rsidRPr="009A1ADF">
        <w:rPr>
          <w:rFonts w:eastAsia="Malgun Gothic"/>
          <w:kern w:val="22"/>
          <w:lang w:val="es-ES"/>
        </w:rPr>
        <w:t>;</w:t>
      </w:r>
    </w:p>
    <w:p w14:paraId="3E395557" w14:textId="77777777" w:rsidR="000E626A" w:rsidRPr="009A1ADF" w:rsidRDefault="00161EF7"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 xml:space="preserve"> </w:t>
      </w:r>
      <w:r w:rsidR="000E626A" w:rsidRPr="009A1ADF">
        <w:rPr>
          <w:rFonts w:eastAsia="Malgun Gothic"/>
          <w:kern w:val="22"/>
          <w:lang w:val="es-ES"/>
        </w:rPr>
        <w:t>d)</w:t>
      </w:r>
      <w:r w:rsidR="000E626A" w:rsidRPr="009A1ADF">
        <w:rPr>
          <w:rFonts w:eastAsia="Malgun Gothic"/>
          <w:kern w:val="22"/>
          <w:lang w:val="es-ES"/>
        </w:rPr>
        <w:tab/>
      </w:r>
      <w:r w:rsidRPr="009A1ADF">
        <w:rPr>
          <w:lang w:val="es-ES"/>
        </w:rPr>
        <w:t>Una recopilación y análisis de toda información complementaria proporcionada por Partes que reúnen las condiciones para recibir financiación del Fondo para el Medio Ambiente Mundial acerca de sus necesidades de financiación para el cumplimiento de sus obligaciones asumidas en virtud del Convenio y sus Protocolos</w:t>
      </w:r>
      <w:r w:rsidR="000E626A" w:rsidRPr="009A1ADF">
        <w:rPr>
          <w:rFonts w:eastAsia="Malgun Gothic"/>
          <w:kern w:val="22"/>
          <w:lang w:val="es-ES"/>
        </w:rPr>
        <w:t>.</w:t>
      </w:r>
    </w:p>
    <w:p w14:paraId="3E395558" w14:textId="77777777" w:rsidR="000E626A" w:rsidRPr="009A1ADF" w:rsidRDefault="000E626A" w:rsidP="00F51A14">
      <w:pPr>
        <w:pStyle w:val="CBDH3"/>
        <w:tabs>
          <w:tab w:val="clear" w:pos="567"/>
        </w:tabs>
        <w:ind w:left="1134"/>
        <w:rPr>
          <w:b w:val="0"/>
          <w:iCs/>
          <w:snapToGrid w:val="0"/>
          <w:lang w:val="es-ES"/>
        </w:rPr>
      </w:pPr>
      <w:r w:rsidRPr="009A1ADF">
        <w:rPr>
          <w:iCs/>
          <w:snapToGrid w:val="0"/>
          <w:lang w:val="es-ES"/>
        </w:rPr>
        <w:t>C.</w:t>
      </w:r>
      <w:r w:rsidRPr="009A1ADF">
        <w:rPr>
          <w:iCs/>
          <w:snapToGrid w:val="0"/>
          <w:lang w:val="es-ES"/>
        </w:rPr>
        <w:tab/>
      </w:r>
      <w:r w:rsidRPr="009A1ADF">
        <w:rPr>
          <w:snapToGrid w:val="0"/>
          <w:lang w:val="es-ES"/>
        </w:rPr>
        <w:t>Implementa</w:t>
      </w:r>
      <w:r w:rsidR="00161EF7" w:rsidRPr="009A1ADF">
        <w:rPr>
          <w:snapToGrid w:val="0"/>
          <w:lang w:val="es-ES"/>
        </w:rPr>
        <w:t>ción</w:t>
      </w:r>
    </w:p>
    <w:p w14:paraId="3E395559"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4.</w:t>
      </w:r>
      <w:r w:rsidRPr="009A1ADF">
        <w:rPr>
          <w:rFonts w:eastAsia="Malgun Gothic"/>
          <w:kern w:val="22"/>
          <w:lang w:val="es-ES"/>
        </w:rPr>
        <w:tab/>
      </w:r>
      <w:r w:rsidR="00161EF7" w:rsidRPr="009A1ADF">
        <w:rPr>
          <w:lang w:val="es-ES"/>
        </w:rPr>
        <w:t>Los puntos focales nacionales del Convenio y los puntos focales del mecanismo financiero deberían, según proceda, asumir conjuntamente la responsabilidad de coordinar las evaluaciones de las necesidades incrementales de financiación a nivel nacional, en colaboración con interesados pertinentes y otros puntos focales del Convenio y de convenios relacionados, a fin de garantizar un enfoque de todo el gobierno</w:t>
      </w:r>
      <w:r w:rsidRPr="009A1ADF">
        <w:rPr>
          <w:rFonts w:eastAsia="Malgun Gothic"/>
          <w:kern w:val="22"/>
          <w:lang w:val="es-ES"/>
        </w:rPr>
        <w:t>.</w:t>
      </w:r>
    </w:p>
    <w:p w14:paraId="3E39555A"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5.</w:t>
      </w:r>
      <w:r w:rsidRPr="009A1ADF">
        <w:rPr>
          <w:rFonts w:eastAsia="Malgun Gothic"/>
          <w:kern w:val="22"/>
          <w:lang w:val="es-ES"/>
        </w:rPr>
        <w:tab/>
      </w:r>
      <w:r w:rsidR="00731F2E" w:rsidRPr="009A1ADF">
        <w:rPr>
          <w:lang w:val="es-ES"/>
        </w:rPr>
        <w:t>Los puntos focales nacionales podrían establecer una plataforma nacional o utilizar los mecanismos nacionales de coordinación existentes, o ambas cosas, para prestar asistencia en la planificación de proyectos, según sea necesario, y para hacer un seguimiento de las necesidades, carencias y prioridades continuas en materia de financiación de la diversidad biológica. Deberían establecerse vínculos estrechos entre la plataforma nacional o el mecanismo de coordinación pertinente y las iniciativas de apoyo nacional de proveedores de financiación pertinentes, en particular la estrategia de participación de países del Fondo para el Medio Ambiente Mundial</w:t>
      </w:r>
      <w:r w:rsidRPr="009A1ADF">
        <w:rPr>
          <w:lang w:val="es-ES"/>
        </w:rPr>
        <w:t>.</w:t>
      </w:r>
    </w:p>
    <w:p w14:paraId="3E39555B"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6.</w:t>
      </w:r>
      <w:r w:rsidRPr="009A1ADF">
        <w:rPr>
          <w:rFonts w:eastAsia="Malgun Gothic"/>
          <w:kern w:val="22"/>
          <w:lang w:val="es-ES"/>
        </w:rPr>
        <w:tab/>
      </w:r>
      <w:r w:rsidR="00731F2E" w:rsidRPr="009A1ADF">
        <w:rPr>
          <w:lang w:val="es-ES"/>
        </w:rPr>
        <w:t xml:space="preserve">La plataforma nacional debería también facilitar la participación de pueblos indígenas y comunidades locales, organizaciones de mujeres y de la juventud y otros interesados pertinentes, </w:t>
      </w:r>
      <w:r w:rsidR="008363C5" w:rsidRPr="009A1ADF">
        <w:rPr>
          <w:lang w:val="es-ES"/>
        </w:rPr>
        <w:lastRenderedPageBreak/>
        <w:t>teniendo en cuenta la sección C del Marco Mundial de Biodiversidad de Kunming-Montreal</w:t>
      </w:r>
      <w:r w:rsidR="00731F2E" w:rsidRPr="009A1ADF">
        <w:rPr>
          <w:lang w:val="es-ES"/>
        </w:rPr>
        <w:t>, según proceda</w:t>
      </w:r>
      <w:r w:rsidR="008363C5" w:rsidRPr="009A1ADF">
        <w:rPr>
          <w:color w:val="000000" w:themeColor="text1"/>
          <w:lang w:val="es-ES"/>
        </w:rPr>
        <w:t>, con sujeción a la legislación nacional.</w:t>
      </w:r>
    </w:p>
    <w:p w14:paraId="3E39555C"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7.</w:t>
      </w:r>
      <w:r w:rsidRPr="009A1ADF">
        <w:rPr>
          <w:rFonts w:eastAsia="Malgun Gothic"/>
          <w:kern w:val="22"/>
          <w:lang w:val="es-ES"/>
        </w:rPr>
        <w:tab/>
      </w:r>
      <w:r w:rsidR="00731F2E" w:rsidRPr="009A1ADF">
        <w:rPr>
          <w:lang w:val="es-ES"/>
        </w:rPr>
        <w:t xml:space="preserve">La </w:t>
      </w:r>
      <w:proofErr w:type="gramStart"/>
      <w:r w:rsidR="00731F2E" w:rsidRPr="009A1ADF">
        <w:rPr>
          <w:lang w:val="es-ES"/>
        </w:rPr>
        <w:t>Secretaria Ejecutiva</w:t>
      </w:r>
      <w:proofErr w:type="gramEnd"/>
      <w:r w:rsidR="00731F2E" w:rsidRPr="009A1ADF">
        <w:rPr>
          <w:lang w:val="es-ES"/>
        </w:rPr>
        <w:t xml:space="preserve"> debería proporcionar la información recibida de las Partes, sin que ello suponga obligaciones adicionales de presentación de informes sobre las necesidades de financiación, a través de una plataforma en línea, con sujeción a la disponibilidad de recursos, a fin facilitar la visualización continua de las necesidades, carencias y prioridades de financiación de la diversidad biológica</w:t>
      </w:r>
      <w:r w:rsidRPr="009A1ADF">
        <w:rPr>
          <w:lang w:val="es-ES"/>
        </w:rPr>
        <w:t>.</w:t>
      </w:r>
    </w:p>
    <w:p w14:paraId="3E39555D"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8.</w:t>
      </w:r>
      <w:r w:rsidRPr="009A1ADF">
        <w:rPr>
          <w:rFonts w:eastAsia="Malgun Gothic"/>
          <w:kern w:val="22"/>
          <w:lang w:val="es-ES"/>
        </w:rPr>
        <w:tab/>
      </w:r>
      <w:r w:rsidR="00731F2E" w:rsidRPr="009A1ADF">
        <w:rPr>
          <w:lang w:val="es-ES"/>
        </w:rPr>
        <w:t xml:space="preserve">La </w:t>
      </w:r>
      <w:proofErr w:type="gramStart"/>
      <w:r w:rsidR="00731F2E" w:rsidRPr="009A1ADF">
        <w:rPr>
          <w:lang w:val="es-ES"/>
        </w:rPr>
        <w:t>Secretaria Ejecutiva</w:t>
      </w:r>
      <w:proofErr w:type="gramEnd"/>
      <w:r w:rsidR="00731F2E" w:rsidRPr="009A1ADF">
        <w:rPr>
          <w:lang w:val="es-ES"/>
        </w:rPr>
        <w:t xml:space="preserve"> debería preparar un informe sobre la evaluación completa y dicho informe debería presentarse al Órgano Subsidiario sobre la Aplicación para que lo considere en una reunión que se celebre con anterioridad a la 18ª reunión de la Conferencia de las Partes, con miras a la formulación de recomendaciones para consideración de la Conferencia de las Partes en esa reunión</w:t>
      </w:r>
      <w:r w:rsidRPr="009A1ADF">
        <w:rPr>
          <w:rFonts w:eastAsia="Malgun Gothic"/>
          <w:kern w:val="22"/>
          <w:lang w:val="es-ES"/>
        </w:rPr>
        <w:t>.</w:t>
      </w:r>
    </w:p>
    <w:p w14:paraId="3E39555E" w14:textId="77777777" w:rsidR="007258D1" w:rsidRPr="009A1ADF" w:rsidRDefault="000E626A" w:rsidP="00F51A14">
      <w:pPr>
        <w:pStyle w:val="CBDNormalNoNumber"/>
        <w:tabs>
          <w:tab w:val="clear" w:pos="567"/>
        </w:tabs>
        <w:spacing w:before="120"/>
        <w:rPr>
          <w:lang w:val="es-ES"/>
        </w:rPr>
      </w:pPr>
      <w:r w:rsidRPr="009A1ADF">
        <w:rPr>
          <w:rFonts w:eastAsia="Malgun Gothic"/>
          <w:kern w:val="22"/>
          <w:lang w:val="es-ES"/>
        </w:rPr>
        <w:t>9.</w:t>
      </w:r>
      <w:r w:rsidRPr="009A1ADF">
        <w:rPr>
          <w:rFonts w:eastAsia="Malgun Gothic"/>
          <w:kern w:val="22"/>
          <w:lang w:val="es-ES"/>
        </w:rPr>
        <w:tab/>
      </w:r>
      <w:r w:rsidR="00731F2E" w:rsidRPr="009A1ADF">
        <w:rPr>
          <w:lang w:val="es-ES"/>
        </w:rPr>
        <w:t>En su 18</w:t>
      </w:r>
      <w:r w:rsidR="00F40EB2" w:rsidRPr="009A1ADF">
        <w:rPr>
          <w:lang w:val="es-ES"/>
        </w:rPr>
        <w:t>ª</w:t>
      </w:r>
      <w:r w:rsidR="00731F2E" w:rsidRPr="009A1ADF">
        <w:rPr>
          <w:lang w:val="es-ES"/>
        </w:rPr>
        <w:t xml:space="preserve"> reunión, se invitará a la Conferencia de las Partes a tomar nota del monto estimado de fondos necesarios para la aplicación del Convenio y sus Protocolos para el décimo período de reposición del Fondo Fiduciario del Fondo para el Medio Ambiente Mundial</w:t>
      </w:r>
      <w:r w:rsidRPr="009A1ADF">
        <w:rPr>
          <w:rFonts w:eastAsia="Malgun Gothic"/>
          <w:kern w:val="22"/>
          <w:lang w:val="es-ES"/>
        </w:rPr>
        <w:t>.</w:t>
      </w:r>
    </w:p>
    <w:p w14:paraId="3E39555F" w14:textId="77777777" w:rsidR="002C46A9" w:rsidRPr="009A1ADF" w:rsidRDefault="002C46A9" w:rsidP="00F51A14">
      <w:pPr>
        <w:pStyle w:val="CBDDesicionAnnex"/>
        <w:rPr>
          <w:lang w:val="es-ES"/>
        </w:rPr>
      </w:pPr>
      <w:r w:rsidRPr="009A1ADF">
        <w:rPr>
          <w:lang w:val="es-ES"/>
        </w:rPr>
        <w:t>An</w:t>
      </w:r>
      <w:r w:rsidR="00731F2E" w:rsidRPr="009A1ADF">
        <w:rPr>
          <w:lang w:val="es-ES"/>
        </w:rPr>
        <w:t>exo</w:t>
      </w:r>
      <w:r w:rsidRPr="009A1ADF">
        <w:rPr>
          <w:lang w:val="es-ES"/>
        </w:rPr>
        <w:t xml:space="preserve"> II</w:t>
      </w:r>
      <w:r w:rsidR="00BC1FC8" w:rsidRPr="009A1ADF">
        <w:rPr>
          <w:lang w:val="es-ES"/>
        </w:rPr>
        <w:t>I</w:t>
      </w:r>
      <w:r w:rsidRPr="009A1ADF">
        <w:rPr>
          <w:lang w:val="es-ES"/>
        </w:rPr>
        <w:br/>
      </w:r>
      <w:r w:rsidR="00731F2E" w:rsidRPr="009A1ADF">
        <w:rPr>
          <w:lang w:val="es-ES"/>
        </w:rPr>
        <w:t>Mandato para el séptimo examen cuatrienal</w:t>
      </w:r>
      <w:r w:rsidRPr="009A1ADF">
        <w:rPr>
          <w:lang w:val="es-ES"/>
        </w:rPr>
        <w:t xml:space="preserve"> </w:t>
      </w:r>
      <w:r w:rsidRPr="009A1ADF">
        <w:rPr>
          <w:lang w:val="es-ES"/>
        </w:rPr>
        <w:br/>
      </w:r>
      <w:r w:rsidR="00731F2E" w:rsidRPr="009A1ADF">
        <w:rPr>
          <w:lang w:val="es-ES"/>
        </w:rPr>
        <w:t>de la eficacia del mecanismo financiero</w:t>
      </w:r>
    </w:p>
    <w:p w14:paraId="3E395560" w14:textId="77777777" w:rsidR="00015D1B" w:rsidRPr="009A1ADF" w:rsidRDefault="00015D1B" w:rsidP="00F51A14">
      <w:pPr>
        <w:pStyle w:val="CBDH3"/>
        <w:tabs>
          <w:tab w:val="clear" w:pos="567"/>
        </w:tabs>
        <w:ind w:left="1134"/>
        <w:rPr>
          <w:snapToGrid w:val="0"/>
          <w:lang w:val="es-ES"/>
        </w:rPr>
      </w:pPr>
      <w:r w:rsidRPr="009A1ADF">
        <w:rPr>
          <w:snapToGrid w:val="0"/>
          <w:lang w:val="es-ES"/>
        </w:rPr>
        <w:t>A.</w:t>
      </w:r>
      <w:r w:rsidRPr="009A1ADF">
        <w:rPr>
          <w:snapToGrid w:val="0"/>
          <w:lang w:val="es-ES"/>
        </w:rPr>
        <w:tab/>
        <w:t>Obje</w:t>
      </w:r>
      <w:r w:rsidR="00731F2E" w:rsidRPr="009A1ADF">
        <w:rPr>
          <w:snapToGrid w:val="0"/>
          <w:lang w:val="es-ES"/>
        </w:rPr>
        <w:t>tivos</w:t>
      </w:r>
    </w:p>
    <w:p w14:paraId="3E395561" w14:textId="77777777" w:rsidR="00015D1B" w:rsidRPr="009A1ADF" w:rsidRDefault="00015D1B" w:rsidP="00F51A14">
      <w:pPr>
        <w:pStyle w:val="CBDNormalNoNumber"/>
        <w:tabs>
          <w:tab w:val="clear" w:pos="567"/>
        </w:tabs>
        <w:rPr>
          <w:snapToGrid w:val="0"/>
          <w:lang w:val="es-ES"/>
        </w:rPr>
      </w:pPr>
      <w:r w:rsidRPr="009A1ADF">
        <w:rPr>
          <w:snapToGrid w:val="0"/>
          <w:lang w:val="es-ES"/>
        </w:rPr>
        <w:t>1.</w:t>
      </w:r>
      <w:r w:rsidRPr="009A1ADF">
        <w:rPr>
          <w:snapToGrid w:val="0"/>
          <w:lang w:val="es-ES"/>
        </w:rPr>
        <w:tab/>
      </w:r>
      <w:r w:rsidR="00731F2E" w:rsidRPr="009A1ADF">
        <w:rPr>
          <w:lang w:val="es-ES"/>
        </w:rPr>
        <w:t>De conformidad con el párrafo 3 del artículo 21 del Convenio sobre la Diversidad Biológica</w:t>
      </w:r>
      <w:r w:rsidRPr="009A1ADF">
        <w:rPr>
          <w:rStyle w:val="Refdenotaalpie"/>
          <w:lang w:val="es-ES"/>
        </w:rPr>
        <w:footnoteReference w:id="22"/>
      </w:r>
      <w:r w:rsidR="00731F2E" w:rsidRPr="009A1ADF">
        <w:rPr>
          <w:snapToGrid w:val="0"/>
          <w:lang w:val="es-ES"/>
        </w:rPr>
        <w:t xml:space="preserve"> y </w:t>
      </w:r>
      <w:r w:rsidR="00731F2E" w:rsidRPr="009A1ADF">
        <w:rPr>
          <w:lang w:val="es-ES"/>
        </w:rPr>
        <w:t>sobre la base de la experiencia de los seis exámenes anteriores de la eficacia del mecanismo financiero, la Conferencia de las Partes en el Convenio realizará el séptimo examen en su 18ª reunión y adoptará medidas adecuadas para mejorar la eficacia del mecanismo financiero, según sea necesario. A tales efectos, el examen incluirá los siguientes elementos</w:t>
      </w:r>
      <w:r w:rsidRPr="009A1ADF">
        <w:rPr>
          <w:snapToGrid w:val="0"/>
          <w:lang w:val="es-ES"/>
        </w:rPr>
        <w:t>:</w:t>
      </w:r>
    </w:p>
    <w:p w14:paraId="3E395562" w14:textId="77777777" w:rsidR="00015D1B" w:rsidRPr="009A1ADF" w:rsidRDefault="00731F2E" w:rsidP="00F51A14">
      <w:pPr>
        <w:pStyle w:val="CBDNormalNoNumber"/>
        <w:tabs>
          <w:tab w:val="clear" w:pos="567"/>
        </w:tabs>
        <w:ind w:firstLine="567"/>
        <w:rPr>
          <w:snapToGrid w:val="0"/>
          <w:lang w:val="es-ES"/>
        </w:rPr>
      </w:pPr>
      <w:r w:rsidRPr="009A1ADF">
        <w:rPr>
          <w:snapToGrid w:val="0"/>
          <w:lang w:val="es-ES"/>
        </w:rPr>
        <w:t xml:space="preserve"> </w:t>
      </w:r>
      <w:r w:rsidR="00015D1B" w:rsidRPr="009A1ADF">
        <w:rPr>
          <w:snapToGrid w:val="0"/>
          <w:lang w:val="es-ES"/>
        </w:rPr>
        <w:t>a)</w:t>
      </w:r>
      <w:r w:rsidR="00015D1B" w:rsidRPr="009A1ADF">
        <w:rPr>
          <w:snapToGrid w:val="0"/>
          <w:lang w:val="es-ES"/>
        </w:rPr>
        <w:tab/>
      </w:r>
      <w:r w:rsidRPr="009A1ADF">
        <w:rPr>
          <w:lang w:val="es-ES"/>
        </w:rPr>
        <w:t>La conformidad de las actividades del Fondo para el Medio Ambiente Mundial, en calidad de estructura institucional encargada del funcionamiento del mecanismo financiero, con la orientación de la Conferencia de las Partes</w:t>
      </w:r>
      <w:r w:rsidR="00015D1B" w:rsidRPr="009A1ADF">
        <w:rPr>
          <w:snapToGrid w:val="0"/>
          <w:lang w:val="es-ES"/>
        </w:rPr>
        <w:t>;</w:t>
      </w:r>
    </w:p>
    <w:p w14:paraId="3E395563" w14:textId="77777777" w:rsidR="00015D1B" w:rsidRPr="009A1ADF" w:rsidRDefault="00731F2E" w:rsidP="00F51A14">
      <w:pPr>
        <w:pStyle w:val="CBDNormalNoNumber"/>
        <w:tabs>
          <w:tab w:val="clear" w:pos="567"/>
        </w:tabs>
        <w:ind w:firstLine="567"/>
        <w:rPr>
          <w:snapToGrid w:val="0"/>
          <w:lang w:val="es-ES"/>
        </w:rPr>
      </w:pPr>
      <w:r w:rsidRPr="009A1ADF">
        <w:rPr>
          <w:snapToGrid w:val="0"/>
          <w:lang w:val="es-ES"/>
        </w:rPr>
        <w:t xml:space="preserve"> </w:t>
      </w:r>
      <w:r w:rsidR="00015D1B" w:rsidRPr="009A1ADF">
        <w:rPr>
          <w:snapToGrid w:val="0"/>
          <w:lang w:val="es-ES"/>
        </w:rPr>
        <w:t>b)</w:t>
      </w:r>
      <w:r w:rsidR="00015D1B" w:rsidRPr="009A1ADF">
        <w:rPr>
          <w:snapToGrid w:val="0"/>
          <w:lang w:val="es-ES"/>
        </w:rPr>
        <w:tab/>
      </w:r>
      <w:r w:rsidRPr="009A1ADF">
        <w:rPr>
          <w:lang w:val="es-ES"/>
        </w:rPr>
        <w:t>La eficacia del mecanismo financiero en la provisión de recursos financieros para que las Partes que son países en desarrollo y reúnen las condiciones, en particular los países menos adelantados y los pequeños Estados insulares en desarrollo, y las Partes con economías en transición puedan sufragar íntegramente los costos incrementales convenidos que entrañe la ejecución de medidas tendientes al cumplimiento de sus obligaciones asumidas en virtud del Convenio y sus Protocolos y que generen beneficios ambientales a nivel mundial, y puedan beneficiarse de sus disposiciones, teniendo en cuenta la necesidad de una corriente de fondos previsible, suficiente, accesible y oportuna, incluido el desempeño de los organismos de ejecución del Fondo para el Medio Ambiente Mundial</w:t>
      </w:r>
      <w:r w:rsidR="00015D1B" w:rsidRPr="009A1ADF">
        <w:rPr>
          <w:snapToGrid w:val="0"/>
          <w:lang w:val="es-ES"/>
        </w:rPr>
        <w:t xml:space="preserve">; </w:t>
      </w:r>
    </w:p>
    <w:p w14:paraId="3E395564" w14:textId="77777777" w:rsidR="00015D1B" w:rsidRPr="009A1ADF" w:rsidRDefault="00731F2E" w:rsidP="00F51A14">
      <w:pPr>
        <w:pStyle w:val="CBDNormalNoNumber"/>
        <w:tabs>
          <w:tab w:val="clear" w:pos="567"/>
        </w:tabs>
        <w:ind w:firstLine="567"/>
        <w:rPr>
          <w:snapToGrid w:val="0"/>
          <w:lang w:val="es-ES"/>
        </w:rPr>
      </w:pPr>
      <w:r w:rsidRPr="009A1ADF">
        <w:rPr>
          <w:snapToGrid w:val="0"/>
          <w:lang w:val="es-ES"/>
        </w:rPr>
        <w:t xml:space="preserve"> </w:t>
      </w:r>
      <w:r w:rsidR="00015D1B" w:rsidRPr="009A1ADF">
        <w:rPr>
          <w:snapToGrid w:val="0"/>
          <w:lang w:val="es-ES"/>
        </w:rPr>
        <w:t>c)</w:t>
      </w:r>
      <w:r w:rsidR="00015D1B" w:rsidRPr="009A1ADF">
        <w:rPr>
          <w:snapToGrid w:val="0"/>
          <w:lang w:val="es-ES"/>
        </w:rPr>
        <w:tab/>
      </w:r>
      <w:r w:rsidRPr="009A1ADF">
        <w:rPr>
          <w:lang w:val="es-ES"/>
        </w:rPr>
        <w:t>La eficiencia del mecanismo financiero en la provisión de recursos financieros y, de conformidad con la orientación de la Conferencia de las Partes, en la supervisión, el seguimiento y la evaluación de los resultados de las actividades financiadas con sus recursos, incluidos sus resultados e impactos sociales, de género y relacionados con la equidad, según proceda</w:t>
      </w:r>
      <w:r w:rsidR="00015D1B" w:rsidRPr="009A1ADF">
        <w:rPr>
          <w:snapToGrid w:val="0"/>
          <w:lang w:val="es-ES"/>
        </w:rPr>
        <w:t>;</w:t>
      </w:r>
    </w:p>
    <w:p w14:paraId="3E395565" w14:textId="77777777" w:rsidR="00015D1B" w:rsidRPr="009A1ADF" w:rsidRDefault="00731F2E" w:rsidP="00F51A14">
      <w:pPr>
        <w:pStyle w:val="CBDNormalNoNumber"/>
        <w:tabs>
          <w:tab w:val="clear" w:pos="567"/>
        </w:tabs>
        <w:ind w:firstLine="567"/>
        <w:rPr>
          <w:snapToGrid w:val="0"/>
          <w:lang w:val="es-ES"/>
        </w:rPr>
      </w:pPr>
      <w:r w:rsidRPr="009A1ADF">
        <w:rPr>
          <w:snapToGrid w:val="0"/>
          <w:lang w:val="es-ES"/>
        </w:rPr>
        <w:t xml:space="preserve"> </w:t>
      </w:r>
      <w:r w:rsidR="00015D1B" w:rsidRPr="009A1ADF">
        <w:rPr>
          <w:snapToGrid w:val="0"/>
          <w:lang w:val="es-ES"/>
        </w:rPr>
        <w:t>d)</w:t>
      </w:r>
      <w:r w:rsidR="00015D1B" w:rsidRPr="009A1ADF">
        <w:rPr>
          <w:snapToGrid w:val="0"/>
          <w:lang w:val="es-ES"/>
        </w:rPr>
        <w:tab/>
      </w:r>
      <w:r w:rsidRPr="009A1ADF">
        <w:rPr>
          <w:lang w:val="es-ES"/>
        </w:rPr>
        <w:t>La eficacia en términos de catalizar y mejorar las medidas de implementación a nivel nacional en consonancia con las prioridades nacionales para el logro de los objetivos y metas mundiales en materia de biodiversidad, incluidos los que se relacionan con el Convenio y los Protocolos</w:t>
      </w:r>
      <w:r w:rsidR="00015D1B" w:rsidRPr="009A1ADF">
        <w:rPr>
          <w:snapToGrid w:val="0"/>
          <w:lang w:val="es-ES"/>
        </w:rPr>
        <w:t>;</w:t>
      </w:r>
    </w:p>
    <w:p w14:paraId="3E395566" w14:textId="77777777" w:rsidR="00015D1B" w:rsidRPr="009A1ADF" w:rsidRDefault="00731F2E" w:rsidP="00F51A14">
      <w:pPr>
        <w:pStyle w:val="CBDNormalNoNumber"/>
        <w:tabs>
          <w:tab w:val="clear" w:pos="567"/>
          <w:tab w:val="clear" w:pos="1134"/>
        </w:tabs>
        <w:ind w:firstLine="567"/>
        <w:rPr>
          <w:snapToGrid w:val="0"/>
          <w:lang w:val="es-ES"/>
        </w:rPr>
      </w:pPr>
      <w:r w:rsidRPr="009A1ADF">
        <w:rPr>
          <w:snapToGrid w:val="0"/>
          <w:lang w:val="es-ES"/>
        </w:rPr>
        <w:lastRenderedPageBreak/>
        <w:t xml:space="preserve"> </w:t>
      </w:r>
      <w:r w:rsidR="00015D1B" w:rsidRPr="009A1ADF">
        <w:rPr>
          <w:snapToGrid w:val="0"/>
          <w:lang w:val="es-ES"/>
        </w:rPr>
        <w:t>e)</w:t>
      </w:r>
      <w:r w:rsidR="00015D1B" w:rsidRPr="009A1ADF">
        <w:rPr>
          <w:snapToGrid w:val="0"/>
          <w:lang w:val="es-ES"/>
        </w:rPr>
        <w:tab/>
      </w:r>
      <w:r w:rsidRPr="009A1ADF">
        <w:rPr>
          <w:lang w:val="es-ES"/>
        </w:rPr>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brindada por la Conferencia de las Partes</w:t>
      </w:r>
      <w:r w:rsidR="00015D1B" w:rsidRPr="009A1ADF">
        <w:rPr>
          <w:snapToGrid w:val="0"/>
          <w:lang w:val="es-ES"/>
        </w:rPr>
        <w:t>;</w:t>
      </w:r>
    </w:p>
    <w:p w14:paraId="3E395567" w14:textId="77777777" w:rsidR="00015D1B" w:rsidRPr="009A1ADF" w:rsidRDefault="00731F2E" w:rsidP="00F51A14">
      <w:pPr>
        <w:pStyle w:val="CBDNormalNoNumber"/>
        <w:tabs>
          <w:tab w:val="clear" w:pos="567"/>
          <w:tab w:val="clear" w:pos="1134"/>
        </w:tabs>
        <w:ind w:firstLine="567"/>
        <w:rPr>
          <w:snapToGrid w:val="0"/>
          <w:lang w:val="es-ES"/>
        </w:rPr>
      </w:pPr>
      <w:r w:rsidRPr="009A1ADF">
        <w:rPr>
          <w:snapToGrid w:val="0"/>
          <w:lang w:val="es-ES"/>
        </w:rPr>
        <w:t xml:space="preserve"> </w:t>
      </w:r>
      <w:r w:rsidR="00015D1B" w:rsidRPr="009A1ADF">
        <w:rPr>
          <w:snapToGrid w:val="0"/>
          <w:lang w:val="es-ES"/>
        </w:rPr>
        <w:t>f)</w:t>
      </w:r>
      <w:r w:rsidR="00015D1B" w:rsidRPr="009A1ADF">
        <w:rPr>
          <w:snapToGrid w:val="0"/>
          <w:lang w:val="es-ES"/>
        </w:rPr>
        <w:tab/>
      </w:r>
      <w:r w:rsidR="00C078E8" w:rsidRPr="009A1ADF">
        <w:rPr>
          <w:lang w:val="es-ES"/>
        </w:rPr>
        <w:t>La eficiencia y eficacia de los procesos y procedimientos para el despliegue y la utilización de recursos, entre ellos modalidades de acceso y procedimientos simplificado</w:t>
      </w:r>
      <w:r w:rsidR="00015D1B" w:rsidRPr="009A1ADF">
        <w:rPr>
          <w:snapToGrid w:val="0"/>
          <w:lang w:val="es-ES"/>
        </w:rPr>
        <w:t>s;</w:t>
      </w:r>
    </w:p>
    <w:p w14:paraId="3E395568" w14:textId="77777777" w:rsidR="00015D1B" w:rsidRPr="009A1ADF" w:rsidRDefault="00731F2E" w:rsidP="00F51A14">
      <w:pPr>
        <w:pStyle w:val="CBDNormalNoNumber"/>
        <w:tabs>
          <w:tab w:val="clear" w:pos="567"/>
          <w:tab w:val="clear" w:pos="1134"/>
        </w:tabs>
        <w:ind w:firstLine="567"/>
        <w:rPr>
          <w:lang w:val="es-ES"/>
        </w:rPr>
      </w:pPr>
      <w:r w:rsidRPr="009A1ADF">
        <w:rPr>
          <w:snapToGrid w:val="0"/>
          <w:lang w:val="es-ES"/>
        </w:rPr>
        <w:t xml:space="preserve"> </w:t>
      </w:r>
      <w:r w:rsidR="00015D1B" w:rsidRPr="009A1ADF">
        <w:rPr>
          <w:snapToGrid w:val="0"/>
          <w:lang w:val="es-ES"/>
        </w:rPr>
        <w:t>g)</w:t>
      </w:r>
      <w:r w:rsidR="00015D1B" w:rsidRPr="009A1ADF">
        <w:rPr>
          <w:snapToGrid w:val="0"/>
          <w:lang w:val="es-ES"/>
        </w:rPr>
        <w:tab/>
      </w:r>
      <w:r w:rsidR="00C078E8" w:rsidRPr="009A1ADF">
        <w:rPr>
          <w:lang w:val="es-ES"/>
        </w:rPr>
        <w:t>La eficiencia y eficacia del apoyo prestado para la consecución de los objetivos del Convenio y sus Protocolos en forma sinérgica con la aplicación de otros acuerdos ambientales multilaterales pertinentes, de manera compatible con los mandatos de los respectivos acuerdos</w:t>
      </w:r>
      <w:r w:rsidR="00015D1B" w:rsidRPr="009A1ADF">
        <w:rPr>
          <w:snapToGrid w:val="0"/>
          <w:lang w:val="es-ES"/>
        </w:rPr>
        <w:t>;</w:t>
      </w:r>
    </w:p>
    <w:p w14:paraId="3E395569" w14:textId="77777777" w:rsidR="00015D1B" w:rsidRPr="009A1ADF" w:rsidRDefault="00731F2E" w:rsidP="00F51A14">
      <w:pPr>
        <w:pStyle w:val="CBDNormalNoNumber"/>
        <w:tabs>
          <w:tab w:val="clear" w:pos="567"/>
          <w:tab w:val="clear" w:pos="1134"/>
        </w:tabs>
        <w:ind w:firstLine="567"/>
        <w:rPr>
          <w:lang w:val="es-ES"/>
        </w:rPr>
      </w:pPr>
      <w:r w:rsidRPr="009A1ADF">
        <w:rPr>
          <w:snapToGrid w:val="0"/>
          <w:lang w:val="es-ES"/>
        </w:rPr>
        <w:t xml:space="preserve"> </w:t>
      </w:r>
      <w:r w:rsidR="00015D1B" w:rsidRPr="009A1ADF">
        <w:rPr>
          <w:snapToGrid w:val="0"/>
          <w:lang w:val="es-ES"/>
        </w:rPr>
        <w:t>h)</w:t>
      </w:r>
      <w:r w:rsidR="00015D1B" w:rsidRPr="009A1ADF">
        <w:rPr>
          <w:snapToGrid w:val="0"/>
          <w:lang w:val="es-ES"/>
        </w:rPr>
        <w:tab/>
      </w:r>
      <w:r w:rsidR="00C078E8" w:rsidRPr="009A1ADF">
        <w:rPr>
          <w:lang w:val="es-ES"/>
        </w:rPr>
        <w:t>La eficacia en la mejora del acceso a recursos financieros y tendencias relacionadas con la financiación para pueblos indígenas y comunidades locales, las mujeres y la juventud, con el fin de apoyar la consecución de los objetivos del Convenio y sus Protocolos</w:t>
      </w:r>
      <w:r w:rsidR="00015D1B" w:rsidRPr="009A1ADF">
        <w:rPr>
          <w:lang w:val="es-ES"/>
        </w:rPr>
        <w:t>;</w:t>
      </w:r>
    </w:p>
    <w:p w14:paraId="3E39556A" w14:textId="77777777" w:rsidR="00015D1B" w:rsidRPr="009A1ADF" w:rsidRDefault="00731F2E" w:rsidP="00F51A14">
      <w:pPr>
        <w:pStyle w:val="CBDNormalNoNumber"/>
        <w:tabs>
          <w:tab w:val="clear" w:pos="567"/>
          <w:tab w:val="clear" w:pos="1134"/>
        </w:tabs>
        <w:ind w:firstLine="567"/>
        <w:rPr>
          <w:b/>
          <w:snapToGrid w:val="0"/>
          <w:lang w:val="es-ES"/>
        </w:rPr>
      </w:pPr>
      <w:r w:rsidRPr="009A1ADF">
        <w:rPr>
          <w:lang w:val="es-ES"/>
        </w:rPr>
        <w:t xml:space="preserve"> </w:t>
      </w:r>
      <w:r w:rsidR="00015D1B" w:rsidRPr="009A1ADF">
        <w:rPr>
          <w:lang w:val="es-ES"/>
        </w:rPr>
        <w:t>i)</w:t>
      </w:r>
      <w:r w:rsidR="00015D1B" w:rsidRPr="009A1ADF">
        <w:rPr>
          <w:lang w:val="es-ES"/>
        </w:rPr>
        <w:tab/>
      </w:r>
      <w:r w:rsidR="00C078E8" w:rsidRPr="009A1ADF">
        <w:rPr>
          <w:lang w:val="es-ES"/>
        </w:rPr>
        <w:t>La eficiencia de cada uno de los organismos de ejecución del Fondo para el Medio Ambiente Mundial en la prestación de servicios y apoyo de carácter técnico a los países para la preparación de propuestas de proyecto y la ejecución de proyectos, incluido con respecto al desembolso oportuno de fondos, honorarios y costos de gestión de proyectos, la contratación de consultores internacionales y el control de gastos</w:t>
      </w:r>
      <w:r w:rsidR="00015D1B" w:rsidRPr="009A1ADF">
        <w:rPr>
          <w:snapToGrid w:val="0"/>
          <w:lang w:val="es-ES"/>
        </w:rPr>
        <w:t>.</w:t>
      </w:r>
    </w:p>
    <w:p w14:paraId="3E39556B" w14:textId="77777777" w:rsidR="00015D1B" w:rsidRPr="009A1ADF" w:rsidRDefault="00015D1B" w:rsidP="00F51A14">
      <w:pPr>
        <w:pStyle w:val="CBDH3"/>
        <w:tabs>
          <w:tab w:val="clear" w:pos="567"/>
        </w:tabs>
        <w:ind w:left="1134"/>
        <w:rPr>
          <w:b w:val="0"/>
          <w:snapToGrid w:val="0"/>
          <w:kern w:val="22"/>
          <w:lang w:val="es-ES"/>
        </w:rPr>
      </w:pPr>
      <w:r w:rsidRPr="009A1ADF">
        <w:rPr>
          <w:snapToGrid w:val="0"/>
          <w:kern w:val="22"/>
          <w:lang w:val="es-ES"/>
        </w:rPr>
        <w:t>B.</w:t>
      </w:r>
      <w:r w:rsidRPr="009A1ADF">
        <w:rPr>
          <w:snapToGrid w:val="0"/>
          <w:kern w:val="22"/>
          <w:lang w:val="es-ES"/>
        </w:rPr>
        <w:tab/>
      </w:r>
      <w:r w:rsidR="00C078E8" w:rsidRPr="009A1ADF">
        <w:rPr>
          <w:snapToGrid w:val="0"/>
          <w:lang w:val="es-ES"/>
        </w:rPr>
        <w:t>Met</w:t>
      </w:r>
      <w:r w:rsidRPr="009A1ADF">
        <w:rPr>
          <w:snapToGrid w:val="0"/>
          <w:lang w:val="es-ES"/>
        </w:rPr>
        <w:t>odolog</w:t>
      </w:r>
      <w:r w:rsidR="00C078E8" w:rsidRPr="009A1ADF">
        <w:rPr>
          <w:snapToGrid w:val="0"/>
          <w:lang w:val="es-ES"/>
        </w:rPr>
        <w:t>ía</w:t>
      </w:r>
    </w:p>
    <w:p w14:paraId="3E39556C" w14:textId="77777777" w:rsidR="00015D1B" w:rsidRPr="009A1ADF" w:rsidRDefault="00015D1B" w:rsidP="00F51A14">
      <w:pPr>
        <w:pStyle w:val="CBDNormalNoNumber"/>
        <w:tabs>
          <w:tab w:val="clear" w:pos="567"/>
        </w:tabs>
        <w:rPr>
          <w:snapToGrid w:val="0"/>
          <w:kern w:val="22"/>
          <w:lang w:val="es-ES"/>
        </w:rPr>
      </w:pPr>
      <w:r w:rsidRPr="009A1ADF">
        <w:rPr>
          <w:snapToGrid w:val="0"/>
          <w:kern w:val="22"/>
          <w:lang w:val="es-ES"/>
        </w:rPr>
        <w:t>2.</w:t>
      </w:r>
      <w:r w:rsidRPr="009A1ADF">
        <w:rPr>
          <w:snapToGrid w:val="0"/>
          <w:kern w:val="22"/>
          <w:lang w:val="es-ES"/>
        </w:rPr>
        <w:tab/>
      </w:r>
      <w:r w:rsidR="00C078E8" w:rsidRPr="009A1ADF">
        <w:rPr>
          <w:lang w:val="es-ES"/>
        </w:rPr>
        <w:t>El examen abarcará todas las actividades de la estructura institucional que funciona como mecanismo financiero, en particular para el período comprendido entre el 1 de julio de 2022 y el 30 de junio de 2026</w:t>
      </w:r>
      <w:r w:rsidRPr="009A1ADF">
        <w:rPr>
          <w:snapToGrid w:val="0"/>
          <w:kern w:val="22"/>
          <w:lang w:val="es-ES"/>
        </w:rPr>
        <w:t>.</w:t>
      </w:r>
    </w:p>
    <w:p w14:paraId="3E39556D" w14:textId="77777777" w:rsidR="00015D1B" w:rsidRPr="009A1ADF" w:rsidRDefault="00015D1B" w:rsidP="00F51A14">
      <w:pPr>
        <w:pStyle w:val="CBDNormalNoNumber"/>
        <w:tabs>
          <w:tab w:val="clear" w:pos="567"/>
        </w:tabs>
        <w:rPr>
          <w:snapToGrid w:val="0"/>
          <w:kern w:val="22"/>
          <w:lang w:val="es-ES"/>
        </w:rPr>
      </w:pPr>
      <w:r w:rsidRPr="009A1ADF">
        <w:rPr>
          <w:snapToGrid w:val="0"/>
          <w:kern w:val="22"/>
          <w:lang w:val="es-ES"/>
        </w:rPr>
        <w:t>3.</w:t>
      </w:r>
      <w:r w:rsidRPr="009A1ADF">
        <w:rPr>
          <w:snapToGrid w:val="0"/>
          <w:kern w:val="22"/>
          <w:lang w:val="es-ES"/>
        </w:rPr>
        <w:tab/>
      </w:r>
      <w:r w:rsidR="00C078E8" w:rsidRPr="009A1ADF">
        <w:rPr>
          <w:lang w:val="es-ES"/>
        </w:rPr>
        <w:t>Para el examen se recurrirá a las siguientes fuentes de información, entre otras, de forma equilibrada</w:t>
      </w:r>
      <w:r w:rsidRPr="009A1ADF">
        <w:rPr>
          <w:snapToGrid w:val="0"/>
          <w:kern w:val="22"/>
          <w:lang w:val="es-ES"/>
        </w:rPr>
        <w:t>:</w:t>
      </w:r>
    </w:p>
    <w:p w14:paraId="3E39556E" w14:textId="77777777" w:rsidR="00015D1B" w:rsidRPr="009A1ADF" w:rsidRDefault="00C078E8"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a)</w:t>
      </w:r>
      <w:r w:rsidR="00015D1B" w:rsidRPr="009A1ADF">
        <w:rPr>
          <w:snapToGrid w:val="0"/>
          <w:kern w:val="22"/>
          <w:lang w:val="es-ES"/>
        </w:rPr>
        <w:tab/>
      </w:r>
      <w:r w:rsidRPr="009A1ADF">
        <w:rPr>
          <w:lang w:val="es-ES"/>
        </w:rPr>
        <w:t>Los exámenes de la eficacia del mecanismo financiero para la aplicación del Convenio realizados con arreglo al memorando de entendimiento entre la Conferencia de las Partes en el Convenio y el Consejo del Fondo para el Medio Ambiente Mundial, que figura en el anexo de la decisión</w:t>
      </w:r>
      <w:r w:rsidR="00015D1B" w:rsidRPr="009A1ADF">
        <w:rPr>
          <w:snapToGrid w:val="0"/>
          <w:kern w:val="22"/>
          <w:lang w:val="es-ES"/>
        </w:rPr>
        <w:t xml:space="preserve"> </w:t>
      </w:r>
      <w:hyperlink r:id="rId24" w:history="1">
        <w:r w:rsidR="00015D1B" w:rsidRPr="009A1ADF">
          <w:rPr>
            <w:rStyle w:val="Hipervnculo"/>
            <w:snapToGrid w:val="0"/>
            <w:kern w:val="22"/>
            <w:lang w:val="es-ES"/>
          </w:rPr>
          <w:t>III/8</w:t>
        </w:r>
      </w:hyperlink>
      <w:r w:rsidRPr="009A1ADF">
        <w:rPr>
          <w:lang w:val="es-ES"/>
        </w:rPr>
        <w:t>, de</w:t>
      </w:r>
      <w:r w:rsidR="00015D1B" w:rsidRPr="009A1ADF">
        <w:rPr>
          <w:snapToGrid w:val="0"/>
          <w:kern w:val="22"/>
          <w:lang w:val="es-ES"/>
        </w:rPr>
        <w:t xml:space="preserve"> 15 </w:t>
      </w:r>
      <w:r w:rsidRPr="009A1ADF">
        <w:rPr>
          <w:snapToGrid w:val="0"/>
          <w:kern w:val="22"/>
          <w:lang w:val="es-ES"/>
        </w:rPr>
        <w:t>de noviembre de</w:t>
      </w:r>
      <w:r w:rsidR="00015D1B" w:rsidRPr="009A1ADF">
        <w:rPr>
          <w:snapToGrid w:val="0"/>
          <w:kern w:val="22"/>
          <w:lang w:val="es-ES"/>
        </w:rPr>
        <w:t xml:space="preserve"> 1996;</w:t>
      </w:r>
    </w:p>
    <w:p w14:paraId="3E39556F" w14:textId="77777777" w:rsidR="00015D1B" w:rsidRPr="009A1ADF" w:rsidRDefault="00C078E8"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b)</w:t>
      </w:r>
      <w:r w:rsidR="00015D1B" w:rsidRPr="009A1ADF">
        <w:rPr>
          <w:snapToGrid w:val="0"/>
          <w:kern w:val="22"/>
          <w:lang w:val="es-ES"/>
        </w:rPr>
        <w:tab/>
      </w:r>
      <w:r w:rsidRPr="009A1ADF">
        <w:rPr>
          <w:lang w:val="es-ES"/>
        </w:rPr>
        <w:t>Informes preparados por el Fondo para el Medio Ambiente Mundial, incluidos los informes elaborados por este para reuniones de la Conferencia de las Partes</w:t>
      </w:r>
      <w:r w:rsidR="00015D1B" w:rsidRPr="009A1ADF">
        <w:rPr>
          <w:snapToGrid w:val="0"/>
          <w:kern w:val="22"/>
          <w:lang w:val="es-ES"/>
        </w:rPr>
        <w:t>;</w:t>
      </w:r>
    </w:p>
    <w:p w14:paraId="3E395570" w14:textId="77777777" w:rsidR="00015D1B" w:rsidRPr="009A1ADF" w:rsidRDefault="00C078E8"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c)</w:t>
      </w:r>
      <w:r w:rsidR="00015D1B" w:rsidRPr="009A1ADF">
        <w:rPr>
          <w:snapToGrid w:val="0"/>
          <w:kern w:val="22"/>
          <w:lang w:val="es-ES"/>
        </w:rPr>
        <w:tab/>
      </w:r>
      <w:r w:rsidRPr="009A1ADF">
        <w:rPr>
          <w:lang w:val="es-ES"/>
        </w:rPr>
        <w:t>Informes de la Oficina de Evaluación Independiente del Fondo para el Medio Ambiente Mundial que se refieren a las actividades del Fondo relacionadas con la biodiversidad, incluida la octava evaluación general del Fondo para el Medio Ambiente Mundial, así como evaluaciones pertinentes de los organismos acreditados por el Consejo del Fondo y otros asociados</w:t>
      </w:r>
      <w:r w:rsidR="00015D1B" w:rsidRPr="009A1ADF">
        <w:rPr>
          <w:snapToGrid w:val="0"/>
          <w:kern w:val="22"/>
          <w:lang w:val="es-ES"/>
        </w:rPr>
        <w:t>;</w:t>
      </w:r>
    </w:p>
    <w:p w14:paraId="3E395572" w14:textId="712F8AEB" w:rsidR="00F1313B" w:rsidRPr="009A1ADF" w:rsidRDefault="00F1313B" w:rsidP="00F51A14">
      <w:pPr>
        <w:suppressLineNumbers/>
        <w:suppressAutoHyphens/>
        <w:adjustRightInd w:val="0"/>
        <w:snapToGrid w:val="0"/>
        <w:spacing w:before="120" w:after="120"/>
        <w:ind w:left="567" w:firstLine="567"/>
        <w:rPr>
          <w:snapToGrid w:val="0"/>
          <w:kern w:val="22"/>
          <w:lang w:val="es-ES"/>
        </w:rPr>
      </w:pPr>
      <w:r w:rsidRPr="009A1ADF">
        <w:rPr>
          <w:rFonts w:eastAsia="Times New Roman"/>
          <w:color w:val="000000" w:themeColor="text1"/>
          <w:lang w:val="es-ES"/>
        </w:rPr>
        <w:t>d)</w:t>
      </w:r>
      <w:r w:rsidRPr="009A1ADF">
        <w:rPr>
          <w:rFonts w:eastAsia="Times New Roman"/>
          <w:color w:val="000000" w:themeColor="text1"/>
          <w:lang w:val="es-ES"/>
        </w:rPr>
        <w:tab/>
        <w:t>La</w:t>
      </w:r>
      <w:r w:rsidR="00F83F71" w:rsidRPr="009A1ADF">
        <w:rPr>
          <w:rFonts w:eastAsia="Times New Roman"/>
          <w:color w:val="000000" w:themeColor="text1"/>
          <w:lang w:val="es-ES"/>
        </w:rPr>
        <w:t>s</w:t>
      </w:r>
      <w:r w:rsidRPr="009A1ADF">
        <w:rPr>
          <w:rFonts w:eastAsia="Times New Roman"/>
          <w:color w:val="000000" w:themeColor="text1"/>
          <w:lang w:val="es-ES"/>
        </w:rPr>
        <w:t xml:space="preserve"> </w:t>
      </w:r>
      <w:r w:rsidRPr="009A1ADF">
        <w:rPr>
          <w:rFonts w:eastAsia="Times New Roman"/>
          <w:lang w:val="es-ES"/>
        </w:rPr>
        <w:t>evaluaci</w:t>
      </w:r>
      <w:r w:rsidR="00F83F71" w:rsidRPr="009A1ADF">
        <w:rPr>
          <w:rFonts w:eastAsia="Times New Roman"/>
          <w:lang w:val="es-ES"/>
        </w:rPr>
        <w:t>ones</w:t>
      </w:r>
      <w:r w:rsidRPr="009A1ADF">
        <w:rPr>
          <w:rFonts w:eastAsia="Times New Roman"/>
          <w:lang w:val="es-ES"/>
        </w:rPr>
        <w:t xml:space="preserve"> del Fondo para el Medio Ambiente Mundial realizada</w:t>
      </w:r>
      <w:r w:rsidR="00F83F71" w:rsidRPr="009A1ADF">
        <w:rPr>
          <w:rFonts w:eastAsia="Times New Roman"/>
          <w:lang w:val="es-ES"/>
        </w:rPr>
        <w:t>s</w:t>
      </w:r>
      <w:r w:rsidRPr="009A1ADF">
        <w:rPr>
          <w:rFonts w:eastAsia="Times New Roman"/>
          <w:lang w:val="es-ES"/>
        </w:rPr>
        <w:t xml:space="preserve"> por </w:t>
      </w:r>
      <w:r w:rsidR="006D1600" w:rsidRPr="009A1ADF">
        <w:rPr>
          <w:rFonts w:eastAsia="Times New Roman"/>
          <w:lang w:val="es-ES"/>
        </w:rPr>
        <w:t>la</w:t>
      </w:r>
      <w:r w:rsidRPr="009A1ADF">
        <w:rPr>
          <w:rFonts w:eastAsia="Times New Roman"/>
          <w:lang w:val="es-ES"/>
        </w:rPr>
        <w:t xml:space="preserve"> </w:t>
      </w:r>
      <w:r w:rsidR="006D1600" w:rsidRPr="009A1ADF">
        <w:rPr>
          <w:rFonts w:eastAsia="Times New Roman"/>
          <w:lang w:val="es-ES"/>
        </w:rPr>
        <w:t>Red de Desempeño Multilateral</w:t>
      </w:r>
      <w:r w:rsidR="00F83F71" w:rsidRPr="009A1ADF">
        <w:rPr>
          <w:rStyle w:val="Refdenotaalpie"/>
          <w:rFonts w:eastAsia="Times New Roman"/>
          <w:lang w:val="es-ES"/>
        </w:rPr>
        <w:footnoteReference w:id="23"/>
      </w:r>
      <w:r w:rsidRPr="009A1ADF">
        <w:rPr>
          <w:rFonts w:eastAsia="Times New Roman"/>
          <w:lang w:val="es-ES"/>
        </w:rPr>
        <w:t xml:space="preserve"> </w:t>
      </w:r>
      <w:r w:rsidR="006D1600" w:rsidRPr="009A1ADF">
        <w:rPr>
          <w:rFonts w:eastAsia="Times New Roman"/>
          <w:lang w:val="es-ES"/>
        </w:rPr>
        <w:t xml:space="preserve">e informes pertinentes sobre el examen de los fondos </w:t>
      </w:r>
      <w:r w:rsidR="00F83F71" w:rsidRPr="009A1ADF">
        <w:rPr>
          <w:rFonts w:eastAsia="Times New Roman"/>
          <w:lang w:val="es-ES"/>
        </w:rPr>
        <w:t xml:space="preserve">verticales </w:t>
      </w:r>
      <w:r w:rsidR="006D1600" w:rsidRPr="009A1ADF">
        <w:rPr>
          <w:rFonts w:eastAsia="Times New Roman"/>
          <w:lang w:val="es-ES"/>
        </w:rPr>
        <w:t>para el</w:t>
      </w:r>
      <w:r w:rsidR="00F83F71" w:rsidRPr="009A1ADF">
        <w:rPr>
          <w:rFonts w:eastAsia="Times New Roman"/>
          <w:lang w:val="es-ES"/>
        </w:rPr>
        <w:t xml:space="preserve"> clima y el</w:t>
      </w:r>
      <w:r w:rsidR="006D1600" w:rsidRPr="009A1ADF">
        <w:rPr>
          <w:rFonts w:eastAsia="Times New Roman"/>
          <w:lang w:val="es-ES"/>
        </w:rPr>
        <w:t xml:space="preserve"> medio ambiente</w:t>
      </w:r>
      <w:r w:rsidRPr="009A1ADF">
        <w:rPr>
          <w:rFonts w:eastAsia="Times New Roman"/>
          <w:lang w:val="es-ES"/>
        </w:rPr>
        <w:t>;</w:t>
      </w:r>
    </w:p>
    <w:p w14:paraId="3E395573" w14:textId="77777777" w:rsidR="00015D1B" w:rsidRPr="009A1ADF" w:rsidRDefault="00C078E8" w:rsidP="00F51A14">
      <w:pPr>
        <w:suppressLineNumbers/>
        <w:suppressAutoHyphens/>
        <w:adjustRightInd w:val="0"/>
        <w:snapToGrid w:val="0"/>
        <w:spacing w:before="120" w:after="120"/>
        <w:ind w:left="567" w:firstLine="567"/>
        <w:rPr>
          <w:b/>
          <w:snapToGrid w:val="0"/>
          <w:kern w:val="22"/>
          <w:lang w:val="es-ES"/>
        </w:rPr>
      </w:pPr>
      <w:r w:rsidRPr="009A1ADF">
        <w:rPr>
          <w:snapToGrid w:val="0"/>
          <w:kern w:val="22"/>
          <w:lang w:val="es-ES"/>
        </w:rPr>
        <w:t xml:space="preserve"> </w:t>
      </w:r>
      <w:r w:rsidR="00015D1B" w:rsidRPr="009A1ADF">
        <w:rPr>
          <w:snapToGrid w:val="0"/>
          <w:kern w:val="22"/>
          <w:lang w:val="es-ES"/>
        </w:rPr>
        <w:t>e)</w:t>
      </w:r>
      <w:r w:rsidR="00015D1B" w:rsidRPr="009A1ADF">
        <w:rPr>
          <w:snapToGrid w:val="0"/>
          <w:kern w:val="22"/>
          <w:lang w:val="es-ES"/>
        </w:rPr>
        <w:tab/>
      </w:r>
      <w:r w:rsidRPr="009A1ADF">
        <w:rPr>
          <w:lang w:val="es-ES"/>
        </w:rPr>
        <w:t>Información sobre el mecanismo financiero proporcionada por las Partes a través de los informes nacionales y otras comunicaciones, encuestas y entrevistas</w:t>
      </w:r>
      <w:r w:rsidR="00015D1B" w:rsidRPr="009A1ADF">
        <w:rPr>
          <w:snapToGrid w:val="0"/>
          <w:kern w:val="22"/>
          <w:lang w:val="es-ES"/>
        </w:rPr>
        <w:t>;</w:t>
      </w:r>
    </w:p>
    <w:p w14:paraId="3E395574" w14:textId="77777777" w:rsidR="00015D1B" w:rsidRPr="009A1ADF" w:rsidRDefault="00C078E8"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f)</w:t>
      </w:r>
      <w:r w:rsidR="00015D1B" w:rsidRPr="009A1ADF">
        <w:rPr>
          <w:snapToGrid w:val="0"/>
          <w:kern w:val="22"/>
          <w:lang w:val="es-ES"/>
        </w:rPr>
        <w:tab/>
      </w:r>
      <w:r w:rsidRPr="009A1ADF">
        <w:rPr>
          <w:lang w:val="es-ES"/>
        </w:rPr>
        <w:t>Información proporcionada por los pueblos indígenas y las comunidades locales, las mujeres, la juventud e interesados pertinentes en relación con proyectos financiados a través del Fondo Fiduciario del Fondo para el Medio Ambiente Mundial y el Fondo para el Marco Mundial de Biodiversidad, incluidas sus opiniones sobre posibles impactos en sus derechos, según proceda, así como pruebas documentadas y evaluaciones de tales impactos, entre ellos los impactos diferenciados en función del género</w:t>
      </w:r>
      <w:r w:rsidR="00015D1B" w:rsidRPr="009A1ADF">
        <w:rPr>
          <w:lang w:val="es-ES"/>
        </w:rPr>
        <w:t>;</w:t>
      </w:r>
    </w:p>
    <w:p w14:paraId="3E395575" w14:textId="77777777" w:rsidR="00015D1B" w:rsidRPr="009A1ADF" w:rsidRDefault="00C078E8"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lastRenderedPageBreak/>
        <w:t xml:space="preserve"> </w:t>
      </w:r>
      <w:r w:rsidR="00015D1B" w:rsidRPr="009A1ADF">
        <w:rPr>
          <w:snapToGrid w:val="0"/>
          <w:kern w:val="22"/>
          <w:lang w:val="es-ES"/>
        </w:rPr>
        <w:t>g)</w:t>
      </w:r>
      <w:r w:rsidR="00015D1B" w:rsidRPr="009A1ADF">
        <w:rPr>
          <w:snapToGrid w:val="0"/>
          <w:kern w:val="22"/>
          <w:lang w:val="es-ES"/>
        </w:rPr>
        <w:tab/>
      </w:r>
      <w:r w:rsidRPr="009A1ADF">
        <w:rPr>
          <w:lang w:val="es-ES"/>
        </w:rPr>
        <w:t>Experiencia con los mecanismos financieros internacionales pertinentes y lecciones aprendidas de ellos</w:t>
      </w:r>
      <w:r w:rsidR="00004404" w:rsidRPr="009A1ADF">
        <w:rPr>
          <w:snapToGrid w:val="0"/>
          <w:kern w:val="22"/>
          <w:lang w:val="es-ES"/>
        </w:rPr>
        <w:t>;</w:t>
      </w:r>
    </w:p>
    <w:p w14:paraId="3E395576" w14:textId="77777777" w:rsidR="005E4A94" w:rsidRPr="009A1ADF" w:rsidRDefault="00C078E8" w:rsidP="00F51A14">
      <w:pPr>
        <w:pStyle w:val="CBDNormalNoNumber"/>
        <w:tabs>
          <w:tab w:val="clear" w:pos="1134"/>
          <w:tab w:val="left" w:pos="2552"/>
        </w:tabs>
        <w:ind w:firstLine="567"/>
        <w:rPr>
          <w:lang w:val="es-ES"/>
        </w:rPr>
      </w:pPr>
      <w:r w:rsidRPr="009A1ADF">
        <w:rPr>
          <w:lang w:val="es-ES"/>
        </w:rPr>
        <w:t xml:space="preserve"> </w:t>
      </w:r>
      <w:r w:rsidR="005E4A94" w:rsidRPr="009A1ADF">
        <w:rPr>
          <w:lang w:val="es-ES"/>
        </w:rPr>
        <w:t>h)</w:t>
      </w:r>
      <w:r w:rsidR="005E4A94" w:rsidRPr="009A1ADF">
        <w:rPr>
          <w:lang w:val="es-ES"/>
        </w:rPr>
        <w:tab/>
      </w:r>
      <w:r w:rsidRPr="009A1ADF">
        <w:rPr>
          <w:lang w:val="es-ES"/>
        </w:rPr>
        <w:t>El informe del Consejo del Fondo para el Medio Ambiente Mundial para la 17ª reunión de la Conferencia de las Partes</w:t>
      </w:r>
      <w:r w:rsidR="005E4A94" w:rsidRPr="009A1ADF">
        <w:rPr>
          <w:lang w:val="es-ES"/>
        </w:rPr>
        <w:t>;</w:t>
      </w:r>
    </w:p>
    <w:p w14:paraId="3E395577" w14:textId="77777777" w:rsidR="005E4A94" w:rsidRPr="009A1ADF" w:rsidRDefault="00C078E8" w:rsidP="00F51A14">
      <w:pPr>
        <w:pStyle w:val="CBDNormalNoNumber"/>
        <w:tabs>
          <w:tab w:val="clear" w:pos="567"/>
          <w:tab w:val="clear" w:pos="1134"/>
          <w:tab w:val="clear" w:pos="2268"/>
          <w:tab w:val="left" w:pos="2552"/>
        </w:tabs>
        <w:ind w:firstLine="567"/>
        <w:rPr>
          <w:snapToGrid w:val="0"/>
          <w:lang w:val="es-ES"/>
        </w:rPr>
      </w:pPr>
      <w:r w:rsidRPr="009A1ADF">
        <w:rPr>
          <w:lang w:val="es-ES"/>
        </w:rPr>
        <w:t xml:space="preserve"> </w:t>
      </w:r>
      <w:r w:rsidR="00F21DD4" w:rsidRPr="009A1ADF">
        <w:rPr>
          <w:lang w:val="es-ES"/>
        </w:rPr>
        <w:t>i)</w:t>
      </w:r>
      <w:r w:rsidR="00F21DD4" w:rsidRPr="009A1ADF">
        <w:rPr>
          <w:lang w:val="es-ES"/>
        </w:rPr>
        <w:tab/>
      </w:r>
      <w:r w:rsidR="00AC0DD6" w:rsidRPr="009A1ADF">
        <w:rPr>
          <w:lang w:val="es-ES"/>
        </w:rPr>
        <w:t>La revisión de balance de las operaciones y el desempeño del Fondo para el Marco Mundial de Biodiversidad con respecto a su escala, rapidez y accesibilidad y los futuros arreglos, solicitada en la decisión</w:t>
      </w:r>
      <w:r w:rsidR="00F21DD4" w:rsidRPr="009A1ADF">
        <w:rPr>
          <w:lang w:val="es-ES"/>
        </w:rPr>
        <w:t> </w:t>
      </w:r>
      <w:hyperlink r:id="rId25" w:history="1">
        <w:r w:rsidR="00F21DD4" w:rsidRPr="009A1ADF">
          <w:rPr>
            <w:rStyle w:val="Hipervnculo"/>
            <w:lang w:val="es-ES"/>
          </w:rPr>
          <w:t>15/15</w:t>
        </w:r>
      </w:hyperlink>
      <w:r w:rsidR="00F21DD4" w:rsidRPr="009A1ADF">
        <w:rPr>
          <w:lang w:val="es-ES"/>
        </w:rPr>
        <w:t xml:space="preserve"> </w:t>
      </w:r>
      <w:r w:rsidR="00AC0DD6" w:rsidRPr="009A1ADF">
        <w:rPr>
          <w:lang w:val="es-ES"/>
        </w:rPr>
        <w:t>de</w:t>
      </w:r>
      <w:r w:rsidR="00F21DD4" w:rsidRPr="009A1ADF">
        <w:rPr>
          <w:lang w:val="es-ES"/>
        </w:rPr>
        <w:t xml:space="preserve"> 19 </w:t>
      </w:r>
      <w:r w:rsidR="00AC0DD6" w:rsidRPr="009A1ADF">
        <w:rPr>
          <w:lang w:val="es-ES"/>
        </w:rPr>
        <w:t>de diciembre de</w:t>
      </w:r>
      <w:r w:rsidR="00F21DD4" w:rsidRPr="009A1ADF">
        <w:rPr>
          <w:lang w:val="es-ES"/>
        </w:rPr>
        <w:t xml:space="preserve"> 2022.</w:t>
      </w:r>
    </w:p>
    <w:p w14:paraId="3E395578" w14:textId="77777777" w:rsidR="00015D1B" w:rsidRPr="009A1ADF" w:rsidRDefault="00015D1B" w:rsidP="00F51A14">
      <w:pPr>
        <w:pStyle w:val="CBDH3"/>
        <w:tabs>
          <w:tab w:val="clear" w:pos="567"/>
        </w:tabs>
        <w:ind w:left="1134"/>
        <w:rPr>
          <w:b w:val="0"/>
          <w:snapToGrid w:val="0"/>
          <w:kern w:val="22"/>
          <w:lang w:val="es-ES"/>
        </w:rPr>
      </w:pPr>
      <w:r w:rsidRPr="009A1ADF">
        <w:rPr>
          <w:snapToGrid w:val="0"/>
          <w:kern w:val="22"/>
          <w:lang w:val="es-ES"/>
        </w:rPr>
        <w:t>C.</w:t>
      </w:r>
      <w:r w:rsidRPr="009A1ADF">
        <w:rPr>
          <w:snapToGrid w:val="0"/>
          <w:kern w:val="22"/>
          <w:lang w:val="es-ES"/>
        </w:rPr>
        <w:tab/>
      </w:r>
      <w:r w:rsidRPr="009A1ADF">
        <w:rPr>
          <w:snapToGrid w:val="0"/>
          <w:lang w:val="es-ES"/>
        </w:rPr>
        <w:t>Criteri</w:t>
      </w:r>
      <w:r w:rsidR="00AC0DD6" w:rsidRPr="009A1ADF">
        <w:rPr>
          <w:snapToGrid w:val="0"/>
          <w:lang w:val="es-ES"/>
        </w:rPr>
        <w:t>os</w:t>
      </w:r>
    </w:p>
    <w:p w14:paraId="3E395579" w14:textId="77777777" w:rsidR="00015D1B" w:rsidRPr="009A1ADF" w:rsidRDefault="00015D1B" w:rsidP="00F51A14">
      <w:pPr>
        <w:pStyle w:val="CBDNormalNoNumber"/>
        <w:tabs>
          <w:tab w:val="clear" w:pos="567"/>
          <w:tab w:val="clear" w:pos="1134"/>
        </w:tabs>
        <w:rPr>
          <w:snapToGrid w:val="0"/>
          <w:kern w:val="22"/>
          <w:lang w:val="es-ES"/>
        </w:rPr>
      </w:pPr>
      <w:r w:rsidRPr="009A1ADF">
        <w:rPr>
          <w:snapToGrid w:val="0"/>
          <w:kern w:val="22"/>
          <w:lang w:val="es-ES"/>
        </w:rPr>
        <w:t>4.</w:t>
      </w:r>
      <w:r w:rsidR="00055220" w:rsidRPr="009A1ADF">
        <w:rPr>
          <w:snapToGrid w:val="0"/>
          <w:kern w:val="22"/>
          <w:lang w:val="es-ES"/>
        </w:rPr>
        <w:t xml:space="preserve">     </w:t>
      </w:r>
      <w:r w:rsidR="00AC0DD6" w:rsidRPr="009A1ADF">
        <w:rPr>
          <w:lang w:val="es-ES"/>
        </w:rPr>
        <w:t>La eficacia y eficiencia del mecanismo financiero se deberían evaluar teniendo en cuenta, entre otras cosas</w:t>
      </w:r>
      <w:r w:rsidRPr="009A1ADF">
        <w:rPr>
          <w:snapToGrid w:val="0"/>
          <w:kern w:val="22"/>
          <w:lang w:val="es-ES"/>
        </w:rPr>
        <w:t>:</w:t>
      </w:r>
    </w:p>
    <w:p w14:paraId="3E39557A" w14:textId="77777777"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a)</w:t>
      </w:r>
      <w:r w:rsidR="00015D1B" w:rsidRPr="009A1ADF">
        <w:rPr>
          <w:snapToGrid w:val="0"/>
          <w:kern w:val="22"/>
          <w:lang w:val="es-ES"/>
        </w:rPr>
        <w:tab/>
      </w:r>
      <w:r w:rsidRPr="009A1ADF">
        <w:rPr>
          <w:lang w:val="es-ES"/>
        </w:rPr>
        <w:t>Las medidas adoptadas por el Fondo para el Medio Ambiente Mundial en respuesta a la orientación brindada por la Conferencia de las Partes y al Marco Mundial de Biodiversidad de Kunming-Montreal</w:t>
      </w:r>
      <w:r w:rsidR="00015D1B" w:rsidRPr="009A1ADF">
        <w:rPr>
          <w:rStyle w:val="Refdenotaalpie"/>
          <w:color w:val="000000" w:themeColor="text1"/>
          <w:lang w:val="es-ES"/>
        </w:rPr>
        <w:footnoteReference w:id="24"/>
      </w:r>
      <w:r w:rsidRPr="009A1ADF">
        <w:rPr>
          <w:lang w:val="es-ES"/>
        </w:rPr>
        <w:t>, incluido mediante las decisiones del Consejo del Fondo para el Medio Ambiente Mundial sobre las relaciones con convenios e instituciones internacionales</w:t>
      </w:r>
      <w:r w:rsidR="00015D1B" w:rsidRPr="009A1ADF">
        <w:rPr>
          <w:snapToGrid w:val="0"/>
          <w:kern w:val="22"/>
          <w:lang w:val="es-ES"/>
        </w:rPr>
        <w:t>;</w:t>
      </w:r>
    </w:p>
    <w:p w14:paraId="3E39557B" w14:textId="3683866D"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b)</w:t>
      </w:r>
      <w:r w:rsidR="00015D1B" w:rsidRPr="009A1ADF">
        <w:rPr>
          <w:snapToGrid w:val="0"/>
          <w:kern w:val="22"/>
          <w:lang w:val="es-ES"/>
        </w:rPr>
        <w:tab/>
      </w:r>
      <w:r w:rsidRPr="009A1ADF">
        <w:rPr>
          <w:lang w:val="es-ES"/>
        </w:rPr>
        <w:t xml:space="preserve">El grado en que </w:t>
      </w:r>
      <w:r w:rsidR="002F0A51" w:rsidRPr="009A1ADF">
        <w:rPr>
          <w:lang w:val="es-ES"/>
        </w:rPr>
        <w:t xml:space="preserve">[todas] </w:t>
      </w:r>
      <w:r w:rsidRPr="009A1ADF">
        <w:rPr>
          <w:lang w:val="es-ES"/>
        </w:rPr>
        <w:t>las Partes que reúnen las condiciones[, incluidos los países en desarrollo, en particular los países menos adelantados y los pequeños Estados insulares en desarrollo y las Partes con economías en transición</w:t>
      </w:r>
      <w:r w:rsidR="00B26AAC" w:rsidRPr="009A1ADF">
        <w:rPr>
          <w:lang w:val="es-ES"/>
        </w:rPr>
        <w:t>,</w:t>
      </w:r>
      <w:r w:rsidRPr="009A1ADF">
        <w:rPr>
          <w:lang w:val="es-ES"/>
        </w:rPr>
        <w:t>] adoptan medidas para solicitar y recibir financiación oportuna, suficiente y previsible que les permita sufragar íntegramente los costos incrementales convenidos que entrañe la ejecución de medidas tendientes al cumplimiento de sus obligaciones asumidas en virtud del Convenio y sus Protocolos y que generan beneficios ambientales mundiales</w:t>
      </w:r>
      <w:r w:rsidR="00015D1B" w:rsidRPr="009A1ADF">
        <w:rPr>
          <w:color w:val="000000" w:themeColor="text1"/>
          <w:kern w:val="22"/>
          <w:lang w:val="es-ES"/>
        </w:rPr>
        <w:t>;</w:t>
      </w:r>
    </w:p>
    <w:p w14:paraId="3E39557C" w14:textId="77777777"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c)</w:t>
      </w:r>
      <w:r w:rsidRPr="009A1ADF">
        <w:rPr>
          <w:snapToGrid w:val="0"/>
          <w:kern w:val="22"/>
          <w:lang w:val="es-ES"/>
        </w:rPr>
        <w:tab/>
      </w:r>
      <w:r w:rsidR="00AC0DD6" w:rsidRPr="009A1ADF">
        <w:rPr>
          <w:lang w:val="es-ES"/>
        </w:rPr>
        <w:t>Información proporcionada por las Partes en relación con su desempeño en la ejecución de proyectos</w:t>
      </w:r>
      <w:r w:rsidR="00C227D5" w:rsidRPr="009A1ADF">
        <w:rPr>
          <w:lang w:val="es-ES"/>
        </w:rPr>
        <w:t>, incluidas las limitaciones que afectan a esas Partes, así como a las mujeres y la juventud,</w:t>
      </w:r>
      <w:r w:rsidR="00AC0DD6" w:rsidRPr="009A1ADF">
        <w:rPr>
          <w:lang w:val="es-ES"/>
        </w:rPr>
        <w:t xml:space="preserve"> financiados por el Fondo Fiduciario del Fondo para el Medio Ambiente Mundial y el Fondo para el Marco Mundial de Biodiversidad, </w:t>
      </w:r>
      <w:r w:rsidR="003E5D26" w:rsidRPr="009A1ADF">
        <w:rPr>
          <w:lang w:val="es-ES"/>
        </w:rPr>
        <w:t>y</w:t>
      </w:r>
      <w:r w:rsidR="00AC0DD6" w:rsidRPr="009A1ADF">
        <w:rPr>
          <w:lang w:val="es-ES"/>
        </w:rPr>
        <w:t xml:space="preserve"> sobre el desempeño de los organismos de ejecución</w:t>
      </w:r>
      <w:r w:rsidR="003E5D26" w:rsidRPr="009A1ADF">
        <w:rPr>
          <w:snapToGrid w:val="0"/>
          <w:kern w:val="22"/>
          <w:lang w:val="es-ES"/>
        </w:rPr>
        <w:t>;</w:t>
      </w:r>
    </w:p>
    <w:p w14:paraId="3E39557D" w14:textId="77777777"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d)</w:t>
      </w:r>
      <w:r w:rsidRPr="009A1ADF">
        <w:rPr>
          <w:snapToGrid w:val="0"/>
          <w:kern w:val="22"/>
          <w:lang w:val="es-ES"/>
        </w:rPr>
        <w:tab/>
      </w:r>
      <w:r w:rsidR="00AC0DD6" w:rsidRPr="009A1ADF">
        <w:rPr>
          <w:lang w:val="es-ES"/>
        </w:rPr>
        <w:t>Porcentaje de Partes que reúnen las condiciones que han recibido apoyo financiero del mecanismo financiero para cumplir objetivos y metas mundiales en materia de biodiversidad, incluidos los relacionados con el Convenio y sus Protocolos</w:t>
      </w:r>
      <w:r w:rsidRPr="009A1ADF">
        <w:rPr>
          <w:snapToGrid w:val="0"/>
          <w:kern w:val="22"/>
          <w:lang w:val="es-ES"/>
        </w:rPr>
        <w:t>;</w:t>
      </w:r>
    </w:p>
    <w:p w14:paraId="3E39557E" w14:textId="77777777"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e)</w:t>
      </w:r>
      <w:r w:rsidR="00015D1B" w:rsidRPr="009A1ADF">
        <w:rPr>
          <w:snapToGrid w:val="0"/>
          <w:kern w:val="22"/>
          <w:lang w:val="es-ES"/>
        </w:rPr>
        <w:tab/>
      </w:r>
      <w:r w:rsidRPr="009A1ADF">
        <w:rPr>
          <w:lang w:val="es-ES"/>
        </w:rPr>
        <w:t>Porcentaje de financiación pertinente para la biodiversidad que se brinda a través del mecanismo financiero en apoyo al logro de objetivos y metas mundiales en materia de biodiversidad</w:t>
      </w:r>
      <w:r w:rsidR="00015D1B" w:rsidRPr="009A1ADF">
        <w:rPr>
          <w:snapToGrid w:val="0"/>
          <w:kern w:val="22"/>
          <w:lang w:val="es-ES"/>
        </w:rPr>
        <w:t>;</w:t>
      </w:r>
    </w:p>
    <w:p w14:paraId="3E39557F" w14:textId="77777777"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f)</w:t>
      </w:r>
      <w:r w:rsidR="00015D1B" w:rsidRPr="009A1ADF">
        <w:rPr>
          <w:snapToGrid w:val="0"/>
          <w:kern w:val="22"/>
          <w:lang w:val="es-ES"/>
        </w:rPr>
        <w:tab/>
      </w:r>
      <w:r w:rsidRPr="009A1ADF">
        <w:rPr>
          <w:lang w:val="es-ES"/>
        </w:rPr>
        <w:t>Tendencias en materia de cofinanciación, en particular financiación privada y financiación distinta de las donaciones en el área focal de biodiversidad facilitada por el mecanismo financiero</w:t>
      </w:r>
      <w:r w:rsidR="00015D1B" w:rsidRPr="009A1ADF">
        <w:rPr>
          <w:snapToGrid w:val="0"/>
          <w:kern w:val="22"/>
          <w:lang w:val="es-ES"/>
        </w:rPr>
        <w:t>;</w:t>
      </w:r>
    </w:p>
    <w:p w14:paraId="3E395580" w14:textId="77777777"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g)</w:t>
      </w:r>
      <w:r w:rsidR="00015D1B" w:rsidRPr="009A1ADF">
        <w:rPr>
          <w:snapToGrid w:val="0"/>
          <w:kern w:val="22"/>
          <w:lang w:val="es-ES"/>
        </w:rPr>
        <w:tab/>
      </w:r>
      <w:r w:rsidRPr="009A1ADF">
        <w:rPr>
          <w:lang w:val="es-ES"/>
        </w:rPr>
        <w:t>Tendencias en la financiación de proyectos de diversidad biológica mundiales, regionales y subregionales en el marco del mecanismo financiero</w:t>
      </w:r>
      <w:r w:rsidR="00015D1B" w:rsidRPr="009A1ADF">
        <w:rPr>
          <w:snapToGrid w:val="0"/>
          <w:kern w:val="22"/>
          <w:lang w:val="es-ES"/>
        </w:rPr>
        <w:t>;</w:t>
      </w:r>
    </w:p>
    <w:p w14:paraId="3E395581" w14:textId="77777777"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h)</w:t>
      </w:r>
      <w:r w:rsidR="00015D1B" w:rsidRPr="009A1ADF">
        <w:rPr>
          <w:snapToGrid w:val="0"/>
          <w:kern w:val="22"/>
          <w:lang w:val="es-ES"/>
        </w:rPr>
        <w:tab/>
      </w:r>
      <w:r w:rsidRPr="009A1ADF">
        <w:rPr>
          <w:lang w:val="es-ES"/>
        </w:rPr>
        <w:t>Tendencias en materia de financiación que tienen en cuenta las sinergias entre los convenios para los que el Fondo para el Medio Ambiente Mundial fue designado como encargado de la gestión de su mecanismo financiero con carácter continuo y provisional</w:t>
      </w:r>
      <w:r w:rsidR="00015D1B" w:rsidRPr="009A1ADF">
        <w:rPr>
          <w:color w:val="000000" w:themeColor="text1"/>
          <w:kern w:val="22"/>
          <w:lang w:val="es-ES"/>
        </w:rPr>
        <w:t>;</w:t>
      </w:r>
    </w:p>
    <w:p w14:paraId="3E395582" w14:textId="77777777" w:rsidR="00015D1B" w:rsidRPr="009A1ADF"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i)</w:t>
      </w:r>
      <w:r w:rsidR="00015D1B" w:rsidRPr="009A1ADF">
        <w:rPr>
          <w:snapToGrid w:val="0"/>
          <w:kern w:val="22"/>
          <w:lang w:val="es-ES"/>
        </w:rPr>
        <w:tab/>
      </w:r>
      <w:r w:rsidRPr="009A1ADF">
        <w:rPr>
          <w:lang w:val="es-ES"/>
        </w:rPr>
        <w:t>Tendencias en la financiación dirigida a convenios y acuerdos relacionados con la diversidad biológica teniendo en cuenta las sinergias entre ellos</w:t>
      </w:r>
      <w:r w:rsidR="00015D1B" w:rsidRPr="009A1ADF">
        <w:rPr>
          <w:snapToGrid w:val="0"/>
          <w:kern w:val="22"/>
          <w:lang w:val="es-ES"/>
        </w:rPr>
        <w:t>;</w:t>
      </w:r>
    </w:p>
    <w:p w14:paraId="3E395583" w14:textId="436E44C2" w:rsidR="00015D1B" w:rsidRPr="009A1ADF" w:rsidRDefault="004A4CE6"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 xml:space="preserve"> </w:t>
      </w:r>
      <w:r w:rsidR="00015D1B" w:rsidRPr="009A1ADF">
        <w:rPr>
          <w:snapToGrid w:val="0"/>
          <w:kern w:val="22"/>
          <w:lang w:val="es-ES"/>
        </w:rPr>
        <w:t>j)</w:t>
      </w:r>
      <w:r w:rsidR="00015D1B" w:rsidRPr="009A1ADF">
        <w:rPr>
          <w:snapToGrid w:val="0"/>
          <w:kern w:val="22"/>
          <w:lang w:val="es-ES"/>
        </w:rPr>
        <w:tab/>
      </w:r>
      <w:r w:rsidR="00AC0DD6" w:rsidRPr="009A1ADF">
        <w:rPr>
          <w:lang w:val="es-ES"/>
        </w:rPr>
        <w:t xml:space="preserve">Tendencias en los plazos de desarrollo de proyectos y desembolso de recursos, incluido el plazo entre la aprobación </w:t>
      </w:r>
      <w:r w:rsidR="00F83F71" w:rsidRPr="009A1ADF">
        <w:rPr>
          <w:lang w:val="es-ES"/>
        </w:rPr>
        <w:t xml:space="preserve">de proyectos </w:t>
      </w:r>
      <w:r w:rsidR="00AC0DD6" w:rsidRPr="009A1ADF">
        <w:rPr>
          <w:lang w:val="es-ES"/>
        </w:rPr>
        <w:t>y el primer desembolso</w:t>
      </w:r>
      <w:r w:rsidR="00015D1B" w:rsidRPr="009A1ADF">
        <w:rPr>
          <w:color w:val="000000" w:themeColor="text1"/>
          <w:kern w:val="22"/>
          <w:lang w:val="es-ES"/>
        </w:rPr>
        <w:t>;</w:t>
      </w:r>
    </w:p>
    <w:p w14:paraId="3E395585" w14:textId="6EC8DD2C" w:rsidR="00CD6DA8" w:rsidRPr="009A1ADF" w:rsidRDefault="00F83F71"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lastRenderedPageBreak/>
        <w:t>k</w:t>
      </w:r>
      <w:r w:rsidR="00015D1B" w:rsidRPr="009A1ADF">
        <w:rPr>
          <w:snapToGrid w:val="0"/>
          <w:kern w:val="22"/>
          <w:lang w:val="es-ES"/>
        </w:rPr>
        <w:t>)</w:t>
      </w:r>
      <w:r w:rsidR="00015D1B" w:rsidRPr="009A1ADF">
        <w:rPr>
          <w:snapToGrid w:val="0"/>
          <w:kern w:val="22"/>
          <w:lang w:val="es-ES"/>
        </w:rPr>
        <w:tab/>
      </w:r>
      <w:r w:rsidR="00CD6DA8" w:rsidRPr="009A1ADF">
        <w:rPr>
          <w:snapToGrid w:val="0"/>
          <w:kern w:val="22"/>
          <w:lang w:val="es-ES"/>
        </w:rPr>
        <w:t>Tendencias en la financiación destinada a pueblos indígenas y comunidades locales, mujeres y la juventud</w:t>
      </w:r>
      <w:r w:rsidR="00CD6DA8" w:rsidRPr="009A1ADF">
        <w:rPr>
          <w:lang w:val="es-ES"/>
        </w:rPr>
        <w:t>, o encabezada por estos,</w:t>
      </w:r>
      <w:r w:rsidR="00CD6DA8" w:rsidRPr="009A1ADF">
        <w:rPr>
          <w:snapToGrid w:val="0"/>
          <w:kern w:val="22"/>
          <w:lang w:val="es-ES"/>
        </w:rPr>
        <w:t xml:space="preserve"> incluidos los progresos en las modalidades de acceso a la financiación;</w:t>
      </w:r>
    </w:p>
    <w:p w14:paraId="3E395586" w14:textId="0CFED2F2" w:rsidR="00015D1B" w:rsidRPr="009A1ADF" w:rsidRDefault="00F83F71" w:rsidP="00F51A14">
      <w:pPr>
        <w:suppressLineNumbers/>
        <w:tabs>
          <w:tab w:val="clear" w:pos="1134"/>
        </w:tabs>
        <w:suppressAutoHyphens/>
        <w:adjustRightInd w:val="0"/>
        <w:snapToGrid w:val="0"/>
        <w:spacing w:after="120"/>
        <w:ind w:left="567" w:firstLine="567"/>
        <w:rPr>
          <w:snapToGrid w:val="0"/>
          <w:kern w:val="22"/>
          <w:lang w:val="es-ES"/>
        </w:rPr>
      </w:pPr>
      <w:r w:rsidRPr="009A1ADF">
        <w:rPr>
          <w:lang w:val="es-ES"/>
        </w:rPr>
        <w:t>l</w:t>
      </w:r>
      <w:r w:rsidR="00CD6DA8" w:rsidRPr="009A1ADF">
        <w:rPr>
          <w:lang w:val="es-ES"/>
        </w:rPr>
        <w:t>)</w:t>
      </w:r>
      <w:r w:rsidR="00CD6DA8" w:rsidRPr="009A1ADF">
        <w:rPr>
          <w:lang w:val="es-ES"/>
        </w:rPr>
        <w:tab/>
      </w:r>
      <w:r w:rsidR="00AC0DD6" w:rsidRPr="009A1ADF">
        <w:rPr>
          <w:lang w:val="es-ES"/>
        </w:rPr>
        <w:t>Tendencias en el número y los temas de las actividades de creación de capacidad que permiten a Partes e interesados obtener acceso a financiación del Fondo para el Medio Ambiente Mundial</w:t>
      </w:r>
      <w:r w:rsidR="00015D1B" w:rsidRPr="009A1ADF">
        <w:rPr>
          <w:snapToGrid w:val="0"/>
          <w:kern w:val="22"/>
          <w:lang w:val="es-ES"/>
        </w:rPr>
        <w:t>;</w:t>
      </w:r>
    </w:p>
    <w:p w14:paraId="3E395587" w14:textId="4F35DCF3" w:rsidR="00015D1B" w:rsidRPr="009A1ADF" w:rsidRDefault="00F83F71"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[m</w:t>
      </w:r>
      <w:r w:rsidR="00015D1B" w:rsidRPr="009A1ADF">
        <w:rPr>
          <w:snapToGrid w:val="0"/>
          <w:kern w:val="22"/>
          <w:lang w:val="es-ES"/>
        </w:rPr>
        <w:t>)</w:t>
      </w:r>
      <w:r w:rsidR="00015D1B" w:rsidRPr="009A1ADF">
        <w:rPr>
          <w:snapToGrid w:val="0"/>
          <w:kern w:val="22"/>
          <w:lang w:val="es-ES"/>
        </w:rPr>
        <w:tab/>
      </w:r>
      <w:r w:rsidR="00AC0DD6" w:rsidRPr="009A1ADF">
        <w:rPr>
          <w:lang w:val="es-ES"/>
        </w:rPr>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esa programación</w:t>
      </w:r>
      <w:r w:rsidR="00015D1B" w:rsidRPr="009A1ADF">
        <w:rPr>
          <w:snapToGrid w:val="0"/>
          <w:kern w:val="22"/>
          <w:lang w:val="es-ES"/>
        </w:rPr>
        <w:t>;]</w:t>
      </w:r>
    </w:p>
    <w:p w14:paraId="3E395588" w14:textId="65E433A3"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w:t>
      </w:r>
      <w:r w:rsidR="00F83F71" w:rsidRPr="009A1ADF">
        <w:rPr>
          <w:snapToGrid w:val="0"/>
          <w:kern w:val="22"/>
          <w:lang w:val="es-ES"/>
        </w:rPr>
        <w:t>n</w:t>
      </w:r>
      <w:r w:rsidRPr="009A1ADF">
        <w:rPr>
          <w:snapToGrid w:val="0"/>
          <w:kern w:val="22"/>
          <w:lang w:val="es-ES"/>
        </w:rPr>
        <w:t>)</w:t>
      </w:r>
      <w:r w:rsidRPr="009A1ADF">
        <w:rPr>
          <w:snapToGrid w:val="0"/>
          <w:kern w:val="22"/>
          <w:lang w:val="es-ES"/>
        </w:rPr>
        <w:tab/>
      </w:r>
      <w:r w:rsidR="00AC0DD6" w:rsidRPr="009A1ADF">
        <w:rPr>
          <w:lang w:val="es-ES"/>
        </w:rPr>
        <w:t xml:space="preserve">Los criterios enumerados en la decisión </w:t>
      </w:r>
      <w:hyperlink r:id="rId26" w:history="1">
        <w:r w:rsidRPr="009A1ADF">
          <w:rPr>
            <w:rStyle w:val="Hipervnculo"/>
            <w:snapToGrid w:val="0"/>
            <w:kern w:val="22"/>
            <w:lang w:val="es-ES"/>
          </w:rPr>
          <w:t>16/34</w:t>
        </w:r>
      </w:hyperlink>
      <w:r w:rsidR="00AC0DD6" w:rsidRPr="009A1ADF">
        <w:rPr>
          <w:lang w:val="es-ES"/>
        </w:rPr>
        <w:t>, de</w:t>
      </w:r>
      <w:r w:rsidRPr="009A1ADF">
        <w:rPr>
          <w:snapToGrid w:val="0"/>
          <w:color w:val="000000" w:themeColor="text1"/>
          <w:kern w:val="22"/>
          <w:lang w:val="es-ES"/>
        </w:rPr>
        <w:t xml:space="preserve"> 27 </w:t>
      </w:r>
      <w:r w:rsidR="00AC0DD6" w:rsidRPr="009A1ADF">
        <w:rPr>
          <w:snapToGrid w:val="0"/>
          <w:color w:val="000000" w:themeColor="text1"/>
          <w:kern w:val="22"/>
          <w:lang w:val="es-ES"/>
        </w:rPr>
        <w:t>de febrero de</w:t>
      </w:r>
      <w:r w:rsidRPr="009A1ADF">
        <w:rPr>
          <w:snapToGrid w:val="0"/>
          <w:color w:val="000000" w:themeColor="text1"/>
          <w:kern w:val="22"/>
          <w:lang w:val="es-ES"/>
        </w:rPr>
        <w:t xml:space="preserve"> 2025.]</w:t>
      </w:r>
    </w:p>
    <w:p w14:paraId="3E395589" w14:textId="24FDEE62" w:rsidR="00015D1B" w:rsidRPr="009A1ADF" w:rsidRDefault="00015D1B" w:rsidP="00F51A14">
      <w:pPr>
        <w:pStyle w:val="CBDNormalNoNumber"/>
        <w:tabs>
          <w:tab w:val="clear" w:pos="567"/>
        </w:tabs>
        <w:rPr>
          <w:color w:val="000000" w:themeColor="text1"/>
          <w:lang w:val="es-ES"/>
        </w:rPr>
      </w:pPr>
      <w:r w:rsidRPr="009A1ADF">
        <w:rPr>
          <w:snapToGrid w:val="0"/>
          <w:kern w:val="22"/>
          <w:lang w:val="es-ES"/>
        </w:rPr>
        <w:t>5.</w:t>
      </w:r>
      <w:r w:rsidRPr="009A1ADF">
        <w:rPr>
          <w:snapToGrid w:val="0"/>
          <w:kern w:val="22"/>
          <w:lang w:val="es-ES"/>
        </w:rPr>
        <w:tab/>
      </w:r>
      <w:r w:rsidR="00AC0DD6" w:rsidRPr="009A1ADF">
        <w:rPr>
          <w:lang w:val="es-ES"/>
        </w:rPr>
        <w:t>El examen debería incluir una comparación del Fondo para el Medio Ambiente Mundial con los mecanismos financieros de otros acuerdos ambientales multilaterales pertinentes, incluidos el Fondo Verde para el Clima, el Fondo de Adaptación y el Fondo de Respuesta a las Pérdidas y los Daños. Entre los elementos que se han de tener en cuenta se debería incluir: la base de contribuyentes; las modalidades de financiación y el desempeño financiero; los criterios y procesos de financiación, incluidas consideraciones relativas al ciclo de proyectos; las modalidades de acceso y desembolso (por ejemplo, asignación directa o desembolso basado en proyectos), incluido para pueblos indígenas y comunidades locales, las mujeres y la juventud; la relación entre el órgano rector del fondo y la Conferencia de las Partes en el acuerdo ambiental multilateral correspondiente; transparencia, seguimiento, presentación de informes y evaluación; proceso de acreditación y función y desempeño de los organismos de ejecución; eficacia de las operaciones en función de los costos; capacidad para apalancar la financiación con el fin de movilizar fondos adicionales para la biodiversidad; costo de establecimiento y funcionamiento del instrumento financiero; apalancamiento de cofinanciación pública y privada; e integración de diversas esferas ambientales</w:t>
      </w:r>
      <w:r w:rsidRPr="009A1ADF">
        <w:rPr>
          <w:color w:val="000000" w:themeColor="text1"/>
          <w:lang w:val="es-ES"/>
        </w:rPr>
        <w:t>.</w:t>
      </w:r>
    </w:p>
    <w:p w14:paraId="3E39558A" w14:textId="77777777" w:rsidR="00015D1B" w:rsidRPr="009A1ADF" w:rsidRDefault="00015D1B" w:rsidP="00F51A14">
      <w:pPr>
        <w:pStyle w:val="CBDH3"/>
        <w:tabs>
          <w:tab w:val="clear" w:pos="567"/>
        </w:tabs>
        <w:ind w:left="1134"/>
        <w:rPr>
          <w:b w:val="0"/>
          <w:snapToGrid w:val="0"/>
          <w:kern w:val="22"/>
          <w:lang w:val="es-ES"/>
        </w:rPr>
      </w:pPr>
      <w:r w:rsidRPr="009A1ADF">
        <w:rPr>
          <w:snapToGrid w:val="0"/>
          <w:kern w:val="22"/>
          <w:lang w:val="es-ES"/>
        </w:rPr>
        <w:t>D.</w:t>
      </w:r>
      <w:r w:rsidRPr="009A1ADF">
        <w:rPr>
          <w:snapToGrid w:val="0"/>
          <w:kern w:val="22"/>
          <w:lang w:val="es-ES"/>
        </w:rPr>
        <w:tab/>
      </w:r>
      <w:r w:rsidR="00AC0DD6" w:rsidRPr="009A1ADF">
        <w:rPr>
          <w:lang w:val="es-ES"/>
        </w:rPr>
        <w:t xml:space="preserve">Procedimientos </w:t>
      </w:r>
      <w:r w:rsidR="00AC0DD6" w:rsidRPr="009A1ADF">
        <w:rPr>
          <w:snapToGrid w:val="0"/>
          <w:kern w:val="22"/>
          <w:lang w:val="es-ES"/>
        </w:rPr>
        <w:t>para la implementación</w:t>
      </w:r>
    </w:p>
    <w:p w14:paraId="3E39558B" w14:textId="73D772CB" w:rsidR="00015D1B" w:rsidRPr="009A1ADF" w:rsidRDefault="00015D1B" w:rsidP="00F51A14">
      <w:pPr>
        <w:pStyle w:val="CBDNormalNoNumber"/>
        <w:tabs>
          <w:tab w:val="clear" w:pos="567"/>
        </w:tabs>
        <w:rPr>
          <w:snapToGrid w:val="0"/>
          <w:kern w:val="22"/>
          <w:lang w:val="es-ES"/>
        </w:rPr>
      </w:pPr>
      <w:r w:rsidRPr="009A1ADF">
        <w:rPr>
          <w:snapToGrid w:val="0"/>
          <w:kern w:val="22"/>
          <w:lang w:val="es-ES"/>
        </w:rPr>
        <w:t>6.</w:t>
      </w:r>
      <w:r w:rsidRPr="009A1ADF">
        <w:rPr>
          <w:snapToGrid w:val="0"/>
          <w:kern w:val="22"/>
          <w:lang w:val="es-ES"/>
        </w:rPr>
        <w:tab/>
      </w:r>
      <w:r w:rsidR="00AC0DD6" w:rsidRPr="009A1ADF">
        <w:rPr>
          <w:lang w:val="es-ES"/>
        </w:rPr>
        <w:t xml:space="preserve">En consulta con la Mesa, la </w:t>
      </w:r>
      <w:proofErr w:type="gramStart"/>
      <w:r w:rsidR="00AC0DD6" w:rsidRPr="009A1ADF">
        <w:rPr>
          <w:lang w:val="es-ES"/>
        </w:rPr>
        <w:t>Secretaria Ejecutiva</w:t>
      </w:r>
      <w:proofErr w:type="gramEnd"/>
      <w:r w:rsidR="00AC0DD6" w:rsidRPr="009A1ADF">
        <w:rPr>
          <w:lang w:val="es-ES"/>
        </w:rPr>
        <w:t xml:space="preserve"> contratará a un evaluador o una evaluadora independiente con experiencia para que lleve a cabo el examen, de acuerdo con los objetivos, la metodología y los criterios señalados</w:t>
      </w:r>
      <w:r w:rsidRPr="009A1ADF">
        <w:rPr>
          <w:color w:val="000000" w:themeColor="text1"/>
          <w:kern w:val="22"/>
          <w:lang w:val="es-ES"/>
        </w:rPr>
        <w:t>.</w:t>
      </w:r>
    </w:p>
    <w:p w14:paraId="3E39558C" w14:textId="5975EF69" w:rsidR="00015D1B" w:rsidRPr="009A1ADF" w:rsidRDefault="00015D1B" w:rsidP="00F51A14">
      <w:pPr>
        <w:pStyle w:val="CBDNormalNoNumber"/>
        <w:tabs>
          <w:tab w:val="clear" w:pos="567"/>
        </w:tabs>
        <w:rPr>
          <w:snapToGrid w:val="0"/>
          <w:kern w:val="22"/>
          <w:lang w:val="es-ES"/>
        </w:rPr>
      </w:pPr>
      <w:r w:rsidRPr="009A1ADF">
        <w:rPr>
          <w:snapToGrid w:val="0"/>
          <w:kern w:val="22"/>
          <w:lang w:val="es-ES"/>
        </w:rPr>
        <w:t>7.</w:t>
      </w:r>
      <w:r w:rsidRPr="009A1ADF">
        <w:rPr>
          <w:snapToGrid w:val="0"/>
          <w:kern w:val="22"/>
          <w:lang w:val="es-ES"/>
        </w:rPr>
        <w:tab/>
      </w:r>
      <w:r w:rsidR="00AC0DD6" w:rsidRPr="009A1ADF">
        <w:rPr>
          <w:lang w:val="es-ES"/>
        </w:rPr>
        <w:t>El evaluador o la evaluadora llevará a cabo los estudios documentales, encuestas con cuestionarios, entrevistas y visitas sobre el terreno que se requieran para la realización del examen y colaborará a tales efectos con el Fondo para el Medio Ambiente Mundial y su Oficina de Evaluación Independiente, así como otras evaluaciones independientes, como las de la Red de Desempeño Multilateral, si fuera necesario, y preparará una recopilación y síntesis de la información recibida</w:t>
      </w:r>
      <w:r w:rsidRPr="009A1ADF">
        <w:rPr>
          <w:color w:val="000000" w:themeColor="text1"/>
          <w:kern w:val="22"/>
          <w:lang w:val="es-ES"/>
        </w:rPr>
        <w:t>.</w:t>
      </w:r>
    </w:p>
    <w:p w14:paraId="3E39558D" w14:textId="2764C4C5" w:rsidR="00015D1B" w:rsidRPr="009A1ADF" w:rsidRDefault="00015D1B" w:rsidP="00F51A14">
      <w:pPr>
        <w:pStyle w:val="CBDNormalNoNumber"/>
        <w:tabs>
          <w:tab w:val="clear" w:pos="567"/>
        </w:tabs>
        <w:rPr>
          <w:snapToGrid w:val="0"/>
          <w:kern w:val="22"/>
          <w:lang w:val="es-ES"/>
        </w:rPr>
      </w:pPr>
      <w:r w:rsidRPr="009A1ADF">
        <w:rPr>
          <w:snapToGrid w:val="0"/>
          <w:lang w:val="es-ES"/>
        </w:rPr>
        <w:t>8.</w:t>
      </w:r>
      <w:r w:rsidRPr="009A1ADF">
        <w:rPr>
          <w:snapToGrid w:val="0"/>
          <w:lang w:val="es-ES"/>
        </w:rPr>
        <w:tab/>
      </w:r>
      <w:r w:rsidR="00AC0DD6" w:rsidRPr="009A1ADF">
        <w:rPr>
          <w:lang w:val="es-ES"/>
        </w:rPr>
        <w:t>Se deberían dirigir esfuerzos especiales a recabar las opiniones de las Partes, pueblos indígenas y comunidades locales, las mujeres y la juventud, incluida, según proceda, información sobre posibles impactos en sus derechos</w:t>
      </w:r>
      <w:r w:rsidR="00F83F71" w:rsidRPr="009A1ADF">
        <w:rPr>
          <w:lang w:val="es-ES"/>
        </w:rPr>
        <w:t xml:space="preserve">, y del sector privado y las organizaciones no gubernamentales, </w:t>
      </w:r>
      <w:r w:rsidR="00AC0DD6" w:rsidRPr="009A1ADF">
        <w:rPr>
          <w:lang w:val="es-ES"/>
        </w:rPr>
        <w:t>en relación con objetivos ambientales específicos de los proyectos y de conformidad con la legislación nacional pertinente</w:t>
      </w:r>
      <w:r w:rsidRPr="009A1ADF">
        <w:rPr>
          <w:lang w:val="es-ES"/>
        </w:rPr>
        <w:t>.</w:t>
      </w:r>
    </w:p>
    <w:p w14:paraId="3E39558E" w14:textId="66D54D2D" w:rsidR="00015D1B" w:rsidRPr="009A1ADF" w:rsidRDefault="00015D1B" w:rsidP="00F51A14">
      <w:pPr>
        <w:pStyle w:val="CBDNormalNoNumber"/>
        <w:tabs>
          <w:tab w:val="clear" w:pos="567"/>
        </w:tabs>
        <w:rPr>
          <w:snapToGrid w:val="0"/>
          <w:kern w:val="22"/>
          <w:lang w:val="es-ES"/>
        </w:rPr>
      </w:pPr>
      <w:r w:rsidRPr="009A1ADF">
        <w:rPr>
          <w:snapToGrid w:val="0"/>
          <w:kern w:val="22"/>
          <w:lang w:val="es-ES"/>
        </w:rPr>
        <w:t>9.</w:t>
      </w:r>
      <w:r w:rsidRPr="009A1ADF">
        <w:rPr>
          <w:snapToGrid w:val="0"/>
          <w:kern w:val="22"/>
          <w:lang w:val="es-ES"/>
        </w:rPr>
        <w:tab/>
      </w:r>
      <w:r w:rsidR="00AC0DD6" w:rsidRPr="009A1ADF">
        <w:rPr>
          <w:lang w:val="es-ES"/>
        </w:rPr>
        <w:t>El proyecto de informe de síntesis y las recomendaciones del evaluador o la evaluadora se darán a conocer al Fondo para el Medio Ambiente Mundial para que los examine y formule observaciones. Dichas observaciones se incluirán en la documentación, indicándose la fuente</w:t>
      </w:r>
      <w:r w:rsidRPr="009A1ADF">
        <w:rPr>
          <w:snapToGrid w:val="0"/>
          <w:kern w:val="22"/>
          <w:lang w:val="es-ES"/>
        </w:rPr>
        <w:t>.</w:t>
      </w:r>
    </w:p>
    <w:p w14:paraId="3E39558F" w14:textId="07826376" w:rsidR="00015D1B" w:rsidRPr="009A1ADF" w:rsidRDefault="00015D1B" w:rsidP="00F51A14">
      <w:pPr>
        <w:pStyle w:val="CBDNormalNoNumber"/>
        <w:tabs>
          <w:tab w:val="clear" w:pos="567"/>
        </w:tabs>
        <w:rPr>
          <w:snapToGrid w:val="0"/>
          <w:kern w:val="22"/>
          <w:lang w:val="es-ES"/>
        </w:rPr>
      </w:pPr>
      <w:r w:rsidRPr="009A1ADF">
        <w:rPr>
          <w:snapToGrid w:val="0"/>
          <w:kern w:val="22"/>
          <w:lang w:val="es-ES"/>
        </w:rPr>
        <w:t>10.</w:t>
      </w:r>
      <w:r w:rsidRPr="009A1ADF">
        <w:rPr>
          <w:snapToGrid w:val="0"/>
          <w:kern w:val="22"/>
          <w:lang w:val="es-ES"/>
        </w:rPr>
        <w:tab/>
      </w:r>
      <w:r w:rsidR="00AC0DD6" w:rsidRPr="009A1ADF">
        <w:rPr>
          <w:lang w:val="es-ES"/>
        </w:rPr>
        <w:t xml:space="preserve">El informe debería incluir un anexo con el estudio solicitado en el párrafo 41 de la decisión </w:t>
      </w:r>
      <w:hyperlink r:id="rId27" w:history="1">
        <w:r w:rsidRPr="009A1ADF">
          <w:rPr>
            <w:rStyle w:val="Hipervnculo"/>
            <w:snapToGrid w:val="0"/>
            <w:kern w:val="22"/>
            <w:lang w:val="es-ES"/>
          </w:rPr>
          <w:t>16/33</w:t>
        </w:r>
      </w:hyperlink>
      <w:r w:rsidR="00AC0DD6" w:rsidRPr="009A1ADF">
        <w:rPr>
          <w:lang w:val="es-ES"/>
        </w:rPr>
        <w:t>, de</w:t>
      </w:r>
      <w:r w:rsidRPr="009A1ADF">
        <w:rPr>
          <w:snapToGrid w:val="0"/>
          <w:kern w:val="22"/>
          <w:lang w:val="es-ES"/>
        </w:rPr>
        <w:t xml:space="preserve"> 27 </w:t>
      </w:r>
      <w:r w:rsidR="00AC0DD6" w:rsidRPr="009A1ADF">
        <w:rPr>
          <w:snapToGrid w:val="0"/>
          <w:kern w:val="22"/>
          <w:lang w:val="es-ES"/>
        </w:rPr>
        <w:t xml:space="preserve">de febrero de </w:t>
      </w:r>
      <w:r w:rsidRPr="009A1ADF">
        <w:rPr>
          <w:snapToGrid w:val="0"/>
          <w:kern w:val="22"/>
          <w:lang w:val="es-ES"/>
        </w:rPr>
        <w:t>2025</w:t>
      </w:r>
      <w:r w:rsidR="00AC0DD6" w:rsidRPr="009A1ADF">
        <w:rPr>
          <w:snapToGrid w:val="0"/>
          <w:kern w:val="22"/>
          <w:lang w:val="es-ES"/>
        </w:rPr>
        <w:t xml:space="preserve">, </w:t>
      </w:r>
      <w:r w:rsidR="00A954EF" w:rsidRPr="009A1ADF">
        <w:rPr>
          <w:snapToGrid w:val="0"/>
          <w:kern w:val="22"/>
          <w:lang w:val="es-ES"/>
        </w:rPr>
        <w:t>[</w:t>
      </w:r>
      <w:r w:rsidR="00AC0DD6" w:rsidRPr="009A1ADF">
        <w:rPr>
          <w:lang w:val="es-ES"/>
        </w:rPr>
        <w:t xml:space="preserve">en el que se compare el Fondo para el Medio Ambiente Mundial con los mecanismos financieros o instrumentos similares de otros acuerdos ambientales multilaterales pertinentes, entre otras cosas en lo relativo a su carácter jurídico, modalidades de </w:t>
      </w:r>
      <w:r w:rsidR="00AC0DD6" w:rsidRPr="009A1ADF">
        <w:rPr>
          <w:lang w:val="es-ES"/>
        </w:rPr>
        <w:lastRenderedPageBreak/>
        <w:t>financiación y desempeño financiero, criterios y proceso de financiación, modalidades de acceso y desembolso, seguimiento y evaluación, gobernanza y eficacia de las operaciones en función de los costos[, así como otros criterios que figuran en la decisión</w:t>
      </w:r>
      <w:r w:rsidRPr="009A1ADF">
        <w:rPr>
          <w:lang w:val="es-ES"/>
        </w:rPr>
        <w:t xml:space="preserve"> </w:t>
      </w:r>
      <w:hyperlink r:id="rId28" w:history="1">
        <w:r w:rsidRPr="009A1ADF">
          <w:rPr>
            <w:rStyle w:val="Hipervnculo"/>
            <w:lang w:val="es-ES"/>
          </w:rPr>
          <w:t>16/34</w:t>
        </w:r>
      </w:hyperlink>
      <w:r w:rsidRPr="009A1ADF">
        <w:rPr>
          <w:lang w:val="es-ES"/>
        </w:rPr>
        <w:t>]</w:t>
      </w:r>
      <w:r w:rsidR="00A954EF" w:rsidRPr="009A1ADF">
        <w:rPr>
          <w:lang w:val="es-ES"/>
        </w:rPr>
        <w:t>]</w:t>
      </w:r>
      <w:r w:rsidRPr="009A1ADF">
        <w:rPr>
          <w:snapToGrid w:val="0"/>
          <w:kern w:val="22"/>
          <w:lang w:val="es-ES"/>
        </w:rPr>
        <w:t>.</w:t>
      </w:r>
    </w:p>
    <w:p w14:paraId="3E395590" w14:textId="77777777" w:rsidR="00F21DD4" w:rsidRPr="009A1ADF" w:rsidRDefault="00F21DD4" w:rsidP="00F51A14">
      <w:pPr>
        <w:pStyle w:val="CBDNormalNoNumber"/>
        <w:tabs>
          <w:tab w:val="clear" w:pos="567"/>
          <w:tab w:val="left" w:pos="2552"/>
        </w:tabs>
        <w:rPr>
          <w:lang w:val="es-ES"/>
        </w:rPr>
      </w:pPr>
      <w:r w:rsidRPr="009A1ADF">
        <w:rPr>
          <w:lang w:val="es-ES"/>
        </w:rPr>
        <w:t>1</w:t>
      </w:r>
      <w:r w:rsidR="00532F25" w:rsidRPr="009A1ADF">
        <w:rPr>
          <w:lang w:val="es-ES"/>
        </w:rPr>
        <w:t>1</w:t>
      </w:r>
      <w:r w:rsidRPr="009A1ADF">
        <w:rPr>
          <w:lang w:val="es-ES"/>
        </w:rPr>
        <w:t>.</w:t>
      </w:r>
      <w:r w:rsidRPr="009A1ADF">
        <w:rPr>
          <w:lang w:val="es-ES"/>
        </w:rPr>
        <w:tab/>
      </w:r>
      <w:r w:rsidR="00AC0DD6" w:rsidRPr="009A1ADF">
        <w:rPr>
          <w:lang w:val="es-ES"/>
        </w:rPr>
        <w:t xml:space="preserve">El informe incluirá, como anexo, la revisión de balance a la que se hace referencia en la decisión </w:t>
      </w:r>
      <w:hyperlink r:id="rId29" w:history="1">
        <w:r w:rsidRPr="009A1ADF">
          <w:rPr>
            <w:rStyle w:val="Hipervnculo"/>
            <w:lang w:val="es-ES"/>
          </w:rPr>
          <w:t>15/15</w:t>
        </w:r>
      </w:hyperlink>
      <w:r w:rsidRPr="009A1ADF">
        <w:rPr>
          <w:lang w:val="es-ES"/>
        </w:rPr>
        <w:t>.</w:t>
      </w:r>
    </w:p>
    <w:p w14:paraId="3E395591" w14:textId="42759AB5" w:rsidR="001D05BF" w:rsidRPr="009A1ADF" w:rsidRDefault="00015D1B" w:rsidP="001D05BF">
      <w:pPr>
        <w:pStyle w:val="CBDNormalNoNumber"/>
        <w:tabs>
          <w:tab w:val="left" w:pos="2552"/>
        </w:tabs>
        <w:rPr>
          <w:snapToGrid w:val="0"/>
          <w:kern w:val="22"/>
          <w:lang w:val="es-ES"/>
        </w:rPr>
      </w:pPr>
      <w:r w:rsidRPr="009A1ADF">
        <w:rPr>
          <w:snapToGrid w:val="0"/>
          <w:kern w:val="22"/>
          <w:lang w:val="es-ES"/>
        </w:rPr>
        <w:t>1</w:t>
      </w:r>
      <w:r w:rsidR="00532F25" w:rsidRPr="009A1ADF">
        <w:rPr>
          <w:snapToGrid w:val="0"/>
          <w:kern w:val="22"/>
          <w:lang w:val="es-ES"/>
        </w:rPr>
        <w:t>2</w:t>
      </w:r>
      <w:r w:rsidRPr="009A1ADF">
        <w:rPr>
          <w:snapToGrid w:val="0"/>
          <w:kern w:val="22"/>
          <w:lang w:val="es-ES"/>
        </w:rPr>
        <w:t>.</w:t>
      </w:r>
      <w:r w:rsidRPr="009A1ADF">
        <w:rPr>
          <w:snapToGrid w:val="0"/>
          <w:kern w:val="22"/>
          <w:lang w:val="es-ES"/>
        </w:rPr>
        <w:tab/>
      </w:r>
      <w:r w:rsidR="00AC0DD6" w:rsidRPr="009A1ADF">
        <w:rPr>
          <w:lang w:val="es-ES"/>
        </w:rPr>
        <w:t xml:space="preserve">Sobre la base del informe de síntesis y las recomendaciones del evaluador o la evaluadora independiente, la Secretaria Ejecutiva preparará, en consulta con el </w:t>
      </w:r>
      <w:r w:rsidR="00A954EF" w:rsidRPr="009A1ADF">
        <w:rPr>
          <w:lang w:val="es-ES"/>
        </w:rPr>
        <w:t xml:space="preserve">Consejo y la Secretaría del </w:t>
      </w:r>
      <w:r w:rsidR="00AC0DD6" w:rsidRPr="009A1ADF">
        <w:rPr>
          <w:lang w:val="es-ES"/>
        </w:rPr>
        <w:t>Fondo para el Medio Ambiente Mundial, un proyecto de decisión sobre el séptimo examen cuatrienal del mecanismo financiero, con la inclusión de propuestas concretas de medidas para mejorar la eficacia del mecanismo, si fuera necesario, para consideración del Órgano Subsidiario sobre la Aplicación, cuyas recomendaciones se presentarán a la Conferencia de las Partes en su 18ª reunión</w:t>
      </w:r>
      <w:r w:rsidRPr="009A1ADF">
        <w:rPr>
          <w:snapToGrid w:val="0"/>
          <w:kern w:val="22"/>
          <w:lang w:val="es-ES"/>
        </w:rPr>
        <w:t>.</w:t>
      </w:r>
    </w:p>
    <w:p w14:paraId="3E395592" w14:textId="77777777" w:rsidR="001D05BF" w:rsidRPr="009A1ADF" w:rsidRDefault="001D05BF" w:rsidP="001D05BF">
      <w:pPr>
        <w:pStyle w:val="CBDNormalNoNumber"/>
        <w:tabs>
          <w:tab w:val="left" w:pos="2552"/>
        </w:tabs>
        <w:rPr>
          <w:snapToGrid w:val="0"/>
          <w:kern w:val="22"/>
          <w:lang w:val="es-ES"/>
        </w:rPr>
      </w:pPr>
    </w:p>
    <w:p w14:paraId="3E395593" w14:textId="77777777" w:rsidR="00A111D1" w:rsidRPr="009A1ADF" w:rsidRDefault="00A111D1" w:rsidP="001D05BF">
      <w:pPr>
        <w:pStyle w:val="CBDNormalNoNumber"/>
        <w:tabs>
          <w:tab w:val="left" w:pos="2552"/>
        </w:tabs>
        <w:jc w:val="center"/>
        <w:rPr>
          <w:lang w:val="es-ES"/>
        </w:rPr>
      </w:pPr>
      <w:r w:rsidRPr="009A1ADF">
        <w:rPr>
          <w:lang w:val="es-ES"/>
        </w:rPr>
        <w:t>__________</w:t>
      </w:r>
    </w:p>
    <w:p w14:paraId="3E395594" w14:textId="77777777" w:rsidR="00896915" w:rsidRPr="009A1ADF" w:rsidRDefault="00896915" w:rsidP="00F51A14">
      <w:pPr>
        <w:rPr>
          <w:lang w:val="es-ES"/>
        </w:rPr>
      </w:pPr>
    </w:p>
    <w:p w14:paraId="3E395595" w14:textId="77777777" w:rsidR="00896915" w:rsidRPr="009A1ADF" w:rsidRDefault="00896915" w:rsidP="00F51A14">
      <w:pPr>
        <w:rPr>
          <w:lang w:val="es-ES"/>
        </w:rPr>
      </w:pPr>
    </w:p>
    <w:p w14:paraId="3E395596" w14:textId="77777777" w:rsidR="00A111D1" w:rsidRPr="009A1ADF" w:rsidRDefault="00A111D1" w:rsidP="00F51A14">
      <w:pPr>
        <w:jc w:val="right"/>
        <w:rPr>
          <w:lang w:val="es-ES"/>
        </w:rPr>
      </w:pPr>
    </w:p>
    <w:sectPr w:rsidR="00A111D1" w:rsidRPr="009A1ADF" w:rsidSect="001D05BF">
      <w:headerReference w:type="even" r:id="rId30"/>
      <w:headerReference w:type="default" r:id="rId31"/>
      <w:footerReference w:type="even" r:id="rId32"/>
      <w:footerReference w:type="default" r:id="rId33"/>
      <w:pgSz w:w="12240" w:h="15840"/>
      <w:pgMar w:top="562"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E08992" w14:textId="77777777" w:rsidR="00333B54" w:rsidRPr="003F1A75" w:rsidRDefault="00333B54" w:rsidP="00CF1848">
      <w:r w:rsidRPr="003F1A75">
        <w:separator/>
      </w:r>
    </w:p>
  </w:endnote>
  <w:endnote w:type="continuationSeparator" w:id="0">
    <w:p w14:paraId="7921B9BE" w14:textId="77777777" w:rsidR="00333B54" w:rsidRPr="003F1A75" w:rsidRDefault="00333B5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2760335"/>
      <w:docPartObj>
        <w:docPartGallery w:val="Page Numbers (Bottom of Page)"/>
        <w:docPartUnique/>
      </w:docPartObj>
    </w:sdtPr>
    <w:sdtContent>
      <w:sdt>
        <w:sdtPr>
          <w:id w:val="-69507424"/>
          <w:docPartObj>
            <w:docPartGallery w:val="Page Numbers (Top of Page)"/>
            <w:docPartUnique/>
          </w:docPartObj>
        </w:sdtPr>
        <w:sdtContent>
          <w:p w14:paraId="3E3955A3" w14:textId="77777777" w:rsidR="00900C64" w:rsidRPr="003F1A75" w:rsidRDefault="00900C64" w:rsidP="00D75CA6">
            <w:pPr>
              <w:pStyle w:val="Piedepgina"/>
              <w:jc w:val="left"/>
            </w:pPr>
            <w:r w:rsidRPr="00CB0338">
              <w:rPr>
                <w:szCs w:val="20"/>
              </w:rPr>
              <w:fldChar w:fldCharType="begin"/>
            </w:r>
            <w:r w:rsidRPr="00CB0338">
              <w:rPr>
                <w:szCs w:val="20"/>
              </w:rPr>
              <w:instrText xml:space="preserve"> PAGE </w:instrText>
            </w:r>
            <w:r w:rsidRPr="00CB0338">
              <w:rPr>
                <w:szCs w:val="20"/>
              </w:rPr>
              <w:fldChar w:fldCharType="separate"/>
            </w:r>
            <w:r w:rsidR="00F863A5">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00F863A5">
              <w:rPr>
                <w:noProof/>
                <w:szCs w:val="20"/>
              </w:rPr>
              <w:t>15</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33186233"/>
      <w:docPartObj>
        <w:docPartGallery w:val="Page Numbers (Top of Page)"/>
        <w:docPartUnique/>
      </w:docPartObj>
    </w:sdtPr>
    <w:sdtContent>
      <w:p w14:paraId="3E3955A4" w14:textId="77777777" w:rsidR="00900C64" w:rsidRPr="003F1A75" w:rsidRDefault="00900C64">
        <w:pPr>
          <w:pStyle w:val="Piedepgina"/>
          <w:jc w:val="right"/>
        </w:pPr>
        <w:r w:rsidRPr="00CB0338">
          <w:rPr>
            <w:szCs w:val="20"/>
          </w:rPr>
          <w:fldChar w:fldCharType="begin"/>
        </w:r>
        <w:r w:rsidRPr="00CB0338">
          <w:rPr>
            <w:szCs w:val="20"/>
          </w:rPr>
          <w:instrText xml:space="preserve"> PAGE </w:instrText>
        </w:r>
        <w:r w:rsidRPr="00CB0338">
          <w:rPr>
            <w:szCs w:val="20"/>
          </w:rPr>
          <w:fldChar w:fldCharType="separate"/>
        </w:r>
        <w:r w:rsidR="00F863A5">
          <w:rPr>
            <w:noProof/>
            <w:szCs w:val="20"/>
          </w:rPr>
          <w:t>15</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00F863A5">
          <w:rPr>
            <w:noProof/>
            <w:szCs w:val="20"/>
          </w:rPr>
          <w:t>15</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60193B" w14:textId="77777777" w:rsidR="00333B54" w:rsidRPr="003F1A75" w:rsidRDefault="00333B54" w:rsidP="00CF1848">
      <w:r w:rsidRPr="003F1A75">
        <w:separator/>
      </w:r>
    </w:p>
  </w:footnote>
  <w:footnote w:type="continuationSeparator" w:id="0">
    <w:p w14:paraId="5E6CBC87" w14:textId="77777777" w:rsidR="00333B54" w:rsidRPr="003F1A75" w:rsidRDefault="00333B54" w:rsidP="00CF1848">
      <w:r w:rsidRPr="003F1A75">
        <w:continuationSeparator/>
      </w:r>
    </w:p>
  </w:footnote>
  <w:footnote w:id="1">
    <w:p w14:paraId="3E3955A5" w14:textId="77777777" w:rsidR="00900C64" w:rsidRPr="006037D0" w:rsidRDefault="00900C64" w:rsidP="000626E8">
      <w:pPr>
        <w:pStyle w:val="Textonotapie"/>
        <w:rPr>
          <w:lang w:val="es-ES"/>
        </w:rPr>
      </w:pPr>
      <w:r>
        <w:rPr>
          <w:rStyle w:val="Refdenotaalpie"/>
        </w:rPr>
        <w:footnoteRef/>
      </w:r>
      <w:r>
        <w:rPr>
          <w:lang w:val="es-ES"/>
        </w:rPr>
        <w:t xml:space="preserve"> </w:t>
      </w:r>
      <w:r w:rsidRPr="006037D0">
        <w:rPr>
          <w:lang w:val="es-ES"/>
        </w:rPr>
        <w:t xml:space="preserve">Naciones Unidas, </w:t>
      </w:r>
      <w:proofErr w:type="spellStart"/>
      <w:r w:rsidRPr="006037D0">
        <w:rPr>
          <w:i/>
          <w:iCs/>
          <w:lang w:val="es-ES"/>
        </w:rPr>
        <w:t>Treaty</w:t>
      </w:r>
      <w:proofErr w:type="spellEnd"/>
      <w:r w:rsidRPr="006037D0">
        <w:rPr>
          <w:i/>
          <w:iCs/>
          <w:lang w:val="es-ES"/>
        </w:rPr>
        <w:t xml:space="preserve"> Series</w:t>
      </w:r>
      <w:r w:rsidRPr="006037D0">
        <w:rPr>
          <w:lang w:val="es-ES"/>
        </w:rPr>
        <w:t xml:space="preserve">, vol. 1760, </w:t>
      </w:r>
      <w:r>
        <w:rPr>
          <w:lang w:val="es-ES"/>
        </w:rPr>
        <w:t>núm</w:t>
      </w:r>
      <w:r w:rsidRPr="006037D0">
        <w:rPr>
          <w:lang w:val="es-ES"/>
        </w:rPr>
        <w:t>. 30619.</w:t>
      </w:r>
    </w:p>
  </w:footnote>
  <w:footnote w:id="2">
    <w:p w14:paraId="3E3955A6" w14:textId="77777777" w:rsidR="00900C64" w:rsidRPr="006037D0" w:rsidRDefault="00900C64" w:rsidP="000626E8">
      <w:pPr>
        <w:pStyle w:val="Textonotapie"/>
        <w:rPr>
          <w:lang w:val="es-ES"/>
        </w:rPr>
      </w:pPr>
      <w:r w:rsidRPr="00A47AA8">
        <w:rPr>
          <w:rStyle w:val="Refdenotaalpie"/>
        </w:rPr>
        <w:footnoteRef/>
      </w:r>
      <w:r>
        <w:rPr>
          <w:lang w:val="es-ES"/>
        </w:rPr>
        <w:t xml:space="preserve"> </w:t>
      </w:r>
      <w:r w:rsidRPr="006037D0">
        <w:rPr>
          <w:lang w:val="es-ES"/>
        </w:rPr>
        <w:t xml:space="preserve">Decisión </w:t>
      </w:r>
      <w:hyperlink r:id="rId1" w:history="1">
        <w:r w:rsidRPr="006037D0">
          <w:rPr>
            <w:rStyle w:val="Hipervnculo"/>
            <w:lang w:val="es-ES"/>
          </w:rPr>
          <w:t>15/4</w:t>
        </w:r>
      </w:hyperlink>
      <w:r w:rsidRPr="006037D0">
        <w:rPr>
          <w:lang w:val="es-ES"/>
        </w:rPr>
        <w:t>, anexo.</w:t>
      </w:r>
    </w:p>
  </w:footnote>
  <w:footnote w:id="3">
    <w:p w14:paraId="3E3955A7" w14:textId="77777777" w:rsidR="00900C64" w:rsidRPr="006037D0" w:rsidRDefault="00900C64" w:rsidP="002C46A9">
      <w:pPr>
        <w:pStyle w:val="Textonotapie"/>
        <w:rPr>
          <w:lang w:val="es-ES"/>
        </w:rPr>
      </w:pPr>
      <w:r w:rsidRPr="004F0556">
        <w:rPr>
          <w:rStyle w:val="Refdenotaalpie"/>
        </w:rPr>
        <w:footnoteRef/>
      </w:r>
      <w:r>
        <w:rPr>
          <w:lang w:val="es-ES"/>
        </w:rPr>
        <w:t xml:space="preserve"> </w:t>
      </w:r>
      <w:r w:rsidRPr="006037D0">
        <w:rPr>
          <w:lang w:val="es-ES"/>
        </w:rPr>
        <w:t>Se actualizará en octubre de 2026.</w:t>
      </w:r>
    </w:p>
  </w:footnote>
  <w:footnote w:id="4">
    <w:p w14:paraId="3E3955A8" w14:textId="77777777" w:rsidR="00900C64" w:rsidRPr="006037D0" w:rsidRDefault="00900C64" w:rsidP="002C46A9">
      <w:pPr>
        <w:pStyle w:val="Textonotapie"/>
        <w:rPr>
          <w:lang w:val="es-ES"/>
        </w:rPr>
      </w:pPr>
      <w:r>
        <w:rPr>
          <w:rStyle w:val="Refdenotaalpie"/>
        </w:rPr>
        <w:footnoteRef/>
      </w:r>
      <w:r>
        <w:rPr>
          <w:lang w:val="es-ES"/>
        </w:rPr>
        <w:t xml:space="preserve"> </w:t>
      </w:r>
      <w:r w:rsidRPr="006037D0">
        <w:rPr>
          <w:lang w:val="es-ES"/>
        </w:rPr>
        <w:t>Se actualizará en octubre de 2026.</w:t>
      </w:r>
    </w:p>
  </w:footnote>
  <w:footnote w:id="5">
    <w:p w14:paraId="3E3955A9" w14:textId="77777777" w:rsidR="00900C64" w:rsidRPr="00511228" w:rsidRDefault="00900C64">
      <w:pPr>
        <w:pStyle w:val="Textonotapie"/>
        <w:rPr>
          <w:lang w:val="es-ES"/>
        </w:rPr>
      </w:pPr>
      <w:r>
        <w:rPr>
          <w:rStyle w:val="Refdenotaalpie"/>
        </w:rPr>
        <w:footnoteRef/>
      </w:r>
      <w:r>
        <w:rPr>
          <w:lang w:val="es-ES"/>
        </w:rPr>
        <w:t xml:space="preserve"> </w:t>
      </w:r>
      <w:r w:rsidRPr="00511228">
        <w:rPr>
          <w:lang w:val="es-ES"/>
        </w:rPr>
        <w:t xml:space="preserve">Los párrafos 1 a 3 de la parte dispositiva se examinaron en la séptima reunión del Órgano Subsidiario </w:t>
      </w:r>
      <w:r>
        <w:rPr>
          <w:lang w:val="es-ES"/>
        </w:rPr>
        <w:t>sobre la Aplicación</w:t>
      </w:r>
      <w:r w:rsidRPr="00511228">
        <w:rPr>
          <w:lang w:val="es-ES"/>
        </w:rPr>
        <w:t xml:space="preserve"> (véase la recomendación </w:t>
      </w:r>
      <w:hyperlink r:id="rId2" w:history="1">
        <w:r w:rsidRPr="00511228">
          <w:rPr>
            <w:rStyle w:val="Hipervnculo"/>
            <w:lang w:val="es-ES"/>
          </w:rPr>
          <w:t>7/3</w:t>
        </w:r>
      </w:hyperlink>
      <w:r w:rsidRPr="00511228">
        <w:rPr>
          <w:lang w:val="es-ES"/>
        </w:rPr>
        <w:t xml:space="preserve">). La recomendación </w:t>
      </w:r>
      <w:hyperlink r:id="rId3" w:history="1">
        <w:r w:rsidRPr="00511228">
          <w:rPr>
            <w:rStyle w:val="Hipervnculo"/>
            <w:lang w:val="es-ES"/>
          </w:rPr>
          <w:t>6/2</w:t>
        </w:r>
      </w:hyperlink>
      <w:r w:rsidRPr="00511228">
        <w:rPr>
          <w:lang w:val="es-ES"/>
        </w:rPr>
        <w:t xml:space="preserve">, aprobada en su sexta reunión, también contenía un párrafo sobre el tema del noveno período de reposición del Fondo Fiduciario para el Medio Ambiente Mundial (párr. 6), pero ese párrafo no se </w:t>
      </w:r>
      <w:r>
        <w:rPr>
          <w:lang w:val="es-ES"/>
        </w:rPr>
        <w:t>trat</w:t>
      </w:r>
      <w:r w:rsidRPr="00511228">
        <w:rPr>
          <w:lang w:val="es-ES"/>
        </w:rPr>
        <w:t xml:space="preserve">ó en esa reunión. La Secretaría entiende que los párrafos 1 a 3 </w:t>
      </w:r>
      <w:r w:rsidRPr="00511228">
        <w:rPr>
          <w:i/>
          <w:lang w:val="es-ES"/>
        </w:rPr>
        <w:t>supra</w:t>
      </w:r>
      <w:r w:rsidRPr="00511228">
        <w:rPr>
          <w:lang w:val="es-ES"/>
        </w:rPr>
        <w:t xml:space="preserve"> reflejan las deliberaciones del Órgano Subsidiario sobre el tema y, por lo tanto, sustituyen al párrafo 6 no negociado de la recomendación </w:t>
      </w:r>
      <w:hyperlink r:id="rId4" w:history="1">
        <w:r w:rsidRPr="00511228">
          <w:rPr>
            <w:rStyle w:val="Hipervnculo"/>
            <w:lang w:val="es-ES"/>
          </w:rPr>
          <w:t>6/2</w:t>
        </w:r>
      </w:hyperlink>
      <w:r w:rsidRPr="00511228">
        <w:rPr>
          <w:lang w:val="es-ES"/>
        </w:rPr>
        <w:t xml:space="preserve">. En consecuencia, ese párrafo no se ha incluido en el presente proyecto de decisión. A título de referencia, dice lo siguiente: </w:t>
      </w:r>
      <w:r>
        <w:rPr>
          <w:lang w:val="es-ES"/>
        </w:rPr>
        <w:t>“</w:t>
      </w:r>
      <w:r w:rsidRPr="00511228">
        <w:rPr>
          <w:lang w:val="es-ES"/>
        </w:rPr>
        <w:t>[Reitera su reconocimiento a las Partes que son países desarrollados, otras Partes que asumen voluntariamente las obligaciones de las Partes que son países desarrollados y otros donantes que contribuyeron activamente al Fondo para el Marco Mundial de Biodiversidad y a la novena reposición del Fondo Fiduciario del Fondo para el Medio Ambiente Mundial en apoyo a Partes que son países en desarrollo y que reúnen las condiciones, en particular los países menos adelantados y los pequeños Estados insulares en desarrollo, [las Partes que son los países más vulnerables desde el punto de vista ambiental,] y las Partes con economías en transición;]</w:t>
      </w:r>
      <w:r>
        <w:rPr>
          <w:lang w:val="es-ES"/>
        </w:rPr>
        <w:t>”</w:t>
      </w:r>
      <w:r w:rsidRPr="00511228">
        <w:rPr>
          <w:lang w:val="es-ES"/>
        </w:rPr>
        <w:t>.</w:t>
      </w:r>
    </w:p>
  </w:footnote>
  <w:footnote w:id="6">
    <w:p w14:paraId="3E3955AA" w14:textId="77777777" w:rsidR="00900C64" w:rsidRPr="00873A86" w:rsidRDefault="00900C64" w:rsidP="002C46A9">
      <w:pPr>
        <w:pStyle w:val="Textonotapie"/>
        <w:rPr>
          <w:lang w:val="es-ES"/>
        </w:rPr>
      </w:pPr>
      <w:r>
        <w:rPr>
          <w:rStyle w:val="Refdenotaalpie"/>
        </w:rPr>
        <w:footnoteRef/>
      </w:r>
      <w:r w:rsidRPr="001A353D">
        <w:rPr>
          <w:lang w:val="es-UY"/>
        </w:rPr>
        <w:t xml:space="preserve"> </w:t>
      </w:r>
      <w:hyperlink r:id="rId5" w:history="1">
        <w:r w:rsidRPr="00873A86">
          <w:rPr>
            <w:rStyle w:val="Hipervnculo"/>
            <w:lang w:val="es-ES"/>
          </w:rPr>
          <w:t>CBD/COP/17/5/Add.1</w:t>
        </w:r>
      </w:hyperlink>
      <w:r w:rsidRPr="00873A86">
        <w:rPr>
          <w:lang w:val="es-ES"/>
        </w:rPr>
        <w:t>.</w:t>
      </w:r>
    </w:p>
  </w:footnote>
  <w:footnote w:id="7">
    <w:p w14:paraId="3E3955AB" w14:textId="77777777" w:rsidR="00900C64" w:rsidRPr="00873A86" w:rsidRDefault="00900C64" w:rsidP="002C46A9">
      <w:pPr>
        <w:pStyle w:val="Textonotapie"/>
        <w:rPr>
          <w:lang w:val="es-ES"/>
        </w:rPr>
      </w:pPr>
      <w:r>
        <w:rPr>
          <w:rStyle w:val="Refdenotaalpie"/>
        </w:rPr>
        <w:footnoteRef/>
      </w:r>
      <w:r>
        <w:rPr>
          <w:lang w:val="es-ES"/>
        </w:rPr>
        <w:t xml:space="preserve"> </w:t>
      </w:r>
      <w:r w:rsidRPr="00873A86">
        <w:rPr>
          <w:lang w:val="es-ES"/>
        </w:rPr>
        <w:t xml:space="preserve">Decisión </w:t>
      </w:r>
      <w:hyperlink r:id="rId6" w:history="1">
        <w:r w:rsidRPr="00873A86">
          <w:rPr>
            <w:rStyle w:val="Hipervnculo"/>
            <w:lang w:val="es-ES"/>
          </w:rPr>
          <w:t>16/33</w:t>
        </w:r>
      </w:hyperlink>
      <w:r w:rsidRPr="00873A86">
        <w:rPr>
          <w:lang w:val="es-ES"/>
        </w:rPr>
        <w:t>, anexo I.</w:t>
      </w:r>
    </w:p>
  </w:footnote>
  <w:footnote w:id="8">
    <w:p w14:paraId="3E3955AC" w14:textId="77777777" w:rsidR="00900C64" w:rsidRPr="00511228" w:rsidRDefault="00900C64" w:rsidP="002C46A9">
      <w:pPr>
        <w:pStyle w:val="Textonotapie"/>
        <w:rPr>
          <w:lang w:val="es-ES"/>
        </w:rPr>
      </w:pPr>
      <w:r>
        <w:rPr>
          <w:rStyle w:val="Refdenotaalpie"/>
        </w:rPr>
        <w:footnoteRef/>
      </w:r>
      <w:r>
        <w:rPr>
          <w:lang w:val="es-ES" w:eastAsia="zh-CN"/>
        </w:rPr>
        <w:t xml:space="preserve"> </w:t>
      </w:r>
      <w:r w:rsidRPr="00511228">
        <w:rPr>
          <w:lang w:val="es-ES" w:eastAsia="zh-CN"/>
        </w:rPr>
        <w:t xml:space="preserve">Se </w:t>
      </w:r>
      <w:r w:rsidRPr="00511228">
        <w:rPr>
          <w:lang w:val="es-ES"/>
        </w:rPr>
        <w:t>basa en versiones anteriores de la iniciativa de conservación inclusiva a un nivel ampliado de 100 millones de dólares.</w:t>
      </w:r>
    </w:p>
  </w:footnote>
  <w:footnote w:id="9">
    <w:p w14:paraId="3E3955AD" w14:textId="77777777" w:rsidR="00900C64" w:rsidRPr="00041E06" w:rsidRDefault="00900C64" w:rsidP="002C46A9">
      <w:pPr>
        <w:pStyle w:val="Textonotapie"/>
        <w:rPr>
          <w:lang w:val="es-ES"/>
        </w:rPr>
      </w:pPr>
      <w:r w:rsidRPr="00041E06">
        <w:rPr>
          <w:lang w:val="es-ES"/>
        </w:rPr>
        <w:t>[</w:t>
      </w:r>
      <w:r>
        <w:rPr>
          <w:rStyle w:val="Refdenotaalpie"/>
        </w:rPr>
        <w:footnoteRef/>
      </w:r>
      <w:r w:rsidR="00BE4122">
        <w:rPr>
          <w:lang w:val="es-ES"/>
        </w:rPr>
        <w:t xml:space="preserve"> </w:t>
      </w:r>
      <w:r w:rsidRPr="00041E06">
        <w:rPr>
          <w:lang w:val="es-ES"/>
        </w:rPr>
        <w:t xml:space="preserve">Procurar que cualquier elemento basado en el desempeño de la fórmula de asignación, por </w:t>
      </w:r>
      <w:proofErr w:type="gramStart"/>
      <w:r w:rsidRPr="00041E06">
        <w:rPr>
          <w:lang w:val="es-ES"/>
        </w:rPr>
        <w:t>ejemplo</w:t>
      </w:r>
      <w:proofErr w:type="gramEnd"/>
      <w:r w:rsidRPr="00041E06">
        <w:rPr>
          <w:lang w:val="es-ES"/>
        </w:rPr>
        <w:t xml:space="preserve"> cualquier medición de desembolso en el pasado, no desfavorezca a las Partes cuyos índices de desembolso reflejan las limitaciones de capacidad que el mecanismo financiero debe aliviar, de conformidad con el párrafo 4 del artículo 20 del Convenio.]</w:t>
      </w:r>
    </w:p>
  </w:footnote>
  <w:footnote w:id="10">
    <w:p w14:paraId="3E3955AE" w14:textId="77777777" w:rsidR="00900C64" w:rsidRPr="00D4432C" w:rsidRDefault="00900C64" w:rsidP="002C46A9">
      <w:pPr>
        <w:pStyle w:val="Textonotapie"/>
        <w:rPr>
          <w:lang w:val="es-ES"/>
        </w:rPr>
      </w:pPr>
      <w:r>
        <w:rPr>
          <w:rStyle w:val="Refdenotaalpie"/>
        </w:rPr>
        <w:footnoteRef/>
      </w:r>
      <w:r>
        <w:rPr>
          <w:lang w:val="es-ES"/>
        </w:rPr>
        <w:t xml:space="preserve"> </w:t>
      </w:r>
      <w:r w:rsidRPr="00D4432C">
        <w:rPr>
          <w:lang w:val="es-ES"/>
        </w:rPr>
        <w:t xml:space="preserve">Decisión </w:t>
      </w:r>
      <w:hyperlink r:id="rId7" w:history="1">
        <w:r w:rsidRPr="00D4432C">
          <w:rPr>
            <w:rStyle w:val="Hipervnculo"/>
            <w:lang w:val="es-ES"/>
          </w:rPr>
          <w:t>16/4</w:t>
        </w:r>
      </w:hyperlink>
      <w:r w:rsidRPr="00D4432C">
        <w:rPr>
          <w:lang w:val="es-ES"/>
        </w:rPr>
        <w:t>, anexo.</w:t>
      </w:r>
    </w:p>
  </w:footnote>
  <w:footnote w:id="11">
    <w:p w14:paraId="3E3955AF" w14:textId="77777777" w:rsidR="00900C64" w:rsidRPr="00D4432C" w:rsidRDefault="00900C64" w:rsidP="002C46A9">
      <w:pPr>
        <w:pStyle w:val="Textonotapie"/>
        <w:jc w:val="both"/>
        <w:rPr>
          <w:lang w:val="es-ES"/>
        </w:rPr>
      </w:pPr>
      <w:r w:rsidRPr="00D4432C">
        <w:rPr>
          <w:lang w:val="es-ES"/>
        </w:rPr>
        <w:t>[</w:t>
      </w:r>
      <w:r>
        <w:rPr>
          <w:rStyle w:val="Refdenotaalpie"/>
        </w:rPr>
        <w:footnoteRef/>
      </w:r>
      <w:r>
        <w:rPr>
          <w:lang w:val="es-ES"/>
        </w:rPr>
        <w:t xml:space="preserve"> </w:t>
      </w:r>
      <w:r w:rsidRPr="00D4432C">
        <w:rPr>
          <w:lang w:val="es-ES"/>
        </w:rPr>
        <w:t>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de conformidad con los procedimientos establecidos por el Fondo para el Medio Ambiente Mundial y tras la aprobación de dicho Fondo, que se concede en coordinación con el punto focal nacional del Convenio.]</w:t>
      </w:r>
    </w:p>
  </w:footnote>
  <w:footnote w:id="12">
    <w:p w14:paraId="3E3955B0" w14:textId="77777777" w:rsidR="00900C64" w:rsidRPr="00D4432C" w:rsidRDefault="00900C64" w:rsidP="002C46A9">
      <w:pPr>
        <w:pStyle w:val="Textonotapie"/>
        <w:rPr>
          <w:lang w:val="es-ES"/>
        </w:rPr>
      </w:pPr>
      <w:r>
        <w:rPr>
          <w:rStyle w:val="Refdenotaalpie"/>
        </w:rPr>
        <w:footnoteRef/>
      </w:r>
      <w:r w:rsidRPr="00D4432C">
        <w:rPr>
          <w:lang w:val="es-ES"/>
        </w:rPr>
        <w:t xml:space="preserve"> [El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de conformidad con los procedimientos establecidos por el Fondo para el Medio Ambiente Mundial y tras la aprobación de dicho Fondo, que se concede en coordinación con el punto focal nacional del Convenio.]</w:t>
      </w:r>
    </w:p>
  </w:footnote>
  <w:footnote w:id="13">
    <w:p w14:paraId="3E3955B1" w14:textId="77777777" w:rsidR="00900C64" w:rsidRPr="0006504F" w:rsidRDefault="00900C64" w:rsidP="00A25661">
      <w:pPr>
        <w:pStyle w:val="Textonotapie"/>
        <w:rPr>
          <w:lang w:val="es-UY"/>
        </w:rPr>
      </w:pPr>
      <w:r>
        <w:rPr>
          <w:rStyle w:val="Refdenotaalpie"/>
        </w:rPr>
        <w:footnoteRef/>
      </w:r>
      <w:r w:rsidRPr="0006504F">
        <w:rPr>
          <w:lang w:val="es-UY"/>
        </w:rPr>
        <w:t xml:space="preserve"> Fondo para el Medio Ambiente Mundial, documento GEF/C.64/06/Rev/02.</w:t>
      </w:r>
    </w:p>
  </w:footnote>
  <w:footnote w:id="14">
    <w:p w14:paraId="3E3955B2" w14:textId="77777777" w:rsidR="00900C64" w:rsidRPr="00FD4C62" w:rsidRDefault="00900C64" w:rsidP="002C46A9">
      <w:pPr>
        <w:pStyle w:val="Textonotapie"/>
        <w:rPr>
          <w:lang w:val="es-ES"/>
        </w:rPr>
      </w:pPr>
      <w:r>
        <w:rPr>
          <w:rStyle w:val="Refdenotaalpie"/>
        </w:rPr>
        <w:footnoteRef/>
      </w:r>
      <w:r>
        <w:rPr>
          <w:lang w:val="es-ES"/>
        </w:rPr>
        <w:t xml:space="preserve"> </w:t>
      </w:r>
      <w:r w:rsidRPr="00FD4C62">
        <w:rPr>
          <w:lang w:val="es-ES"/>
        </w:rPr>
        <w:t xml:space="preserve">Naciones Unidas, </w:t>
      </w:r>
      <w:proofErr w:type="spellStart"/>
      <w:r w:rsidRPr="00FD4C62">
        <w:rPr>
          <w:i/>
          <w:iCs/>
          <w:lang w:val="es-ES"/>
        </w:rPr>
        <w:t>Treaty</w:t>
      </w:r>
      <w:proofErr w:type="spellEnd"/>
      <w:r w:rsidRPr="00FD4C62">
        <w:rPr>
          <w:i/>
          <w:iCs/>
          <w:lang w:val="es-ES"/>
        </w:rPr>
        <w:t xml:space="preserve"> Series</w:t>
      </w:r>
      <w:r w:rsidRPr="00FD4C62">
        <w:rPr>
          <w:lang w:val="es-ES"/>
        </w:rPr>
        <w:t xml:space="preserve">, vol. 2226, </w:t>
      </w:r>
      <w:r>
        <w:rPr>
          <w:lang w:val="es-ES"/>
        </w:rPr>
        <w:t>núm</w:t>
      </w:r>
      <w:r w:rsidRPr="00FD4C62">
        <w:rPr>
          <w:lang w:val="es-ES"/>
        </w:rPr>
        <w:t>. 30619.</w:t>
      </w:r>
    </w:p>
  </w:footnote>
  <w:footnote w:id="15">
    <w:p w14:paraId="3E3955B3" w14:textId="77777777" w:rsidR="00900C64" w:rsidRPr="00B37AA3" w:rsidRDefault="00900C64" w:rsidP="002C46A9">
      <w:pPr>
        <w:pStyle w:val="Textonotapie"/>
        <w:rPr>
          <w:lang w:val="es-ES"/>
        </w:rPr>
      </w:pPr>
      <w:r>
        <w:rPr>
          <w:rStyle w:val="Refdenotaalpie"/>
        </w:rPr>
        <w:footnoteRef/>
      </w:r>
      <w:r>
        <w:rPr>
          <w:i/>
          <w:lang w:val="es-ES"/>
        </w:rPr>
        <w:t xml:space="preserve"> </w:t>
      </w:r>
      <w:r w:rsidRPr="00FD4C62">
        <w:rPr>
          <w:i/>
          <w:lang w:val="es-ES"/>
        </w:rPr>
        <w:t>Ibid.</w:t>
      </w:r>
      <w:r w:rsidRPr="00B37AA3">
        <w:rPr>
          <w:lang w:val="es-ES"/>
        </w:rPr>
        <w:t xml:space="preserve">, vol. 3008, </w:t>
      </w:r>
      <w:r>
        <w:rPr>
          <w:lang w:val="es-ES"/>
        </w:rPr>
        <w:t>núm</w:t>
      </w:r>
      <w:r w:rsidRPr="00B37AA3">
        <w:rPr>
          <w:lang w:val="es-ES"/>
        </w:rPr>
        <w:t>. 30619.</w:t>
      </w:r>
    </w:p>
  </w:footnote>
  <w:footnote w:id="16">
    <w:p w14:paraId="3E3955B4" w14:textId="77777777" w:rsidR="00900C64" w:rsidRPr="00B37AA3" w:rsidRDefault="00900C64" w:rsidP="000E626A">
      <w:pPr>
        <w:pStyle w:val="Textonotapie"/>
        <w:rPr>
          <w:lang w:val="es-ES"/>
        </w:rPr>
      </w:pPr>
      <w:r>
        <w:rPr>
          <w:rStyle w:val="Refdenotaalpie"/>
        </w:rPr>
        <w:footnoteRef/>
      </w:r>
      <w:r w:rsidR="00D37F05" w:rsidRPr="00290BE7">
        <w:rPr>
          <w:lang w:val="es-UY"/>
        </w:rPr>
        <w:t xml:space="preserve"> </w:t>
      </w:r>
      <w:hyperlink r:id="rId8" w:history="1">
        <w:r w:rsidRPr="00B37AA3">
          <w:rPr>
            <w:rStyle w:val="Hipervnculo"/>
            <w:lang w:val="es-ES"/>
          </w:rPr>
          <w:t>CBD/SBI/6/INF/13</w:t>
        </w:r>
      </w:hyperlink>
      <w:r w:rsidRPr="00B37AA3">
        <w:rPr>
          <w:lang w:val="es-ES"/>
        </w:rPr>
        <w:t xml:space="preserve">. </w:t>
      </w:r>
    </w:p>
  </w:footnote>
  <w:footnote w:id="17">
    <w:p w14:paraId="3E3955B5" w14:textId="77777777" w:rsidR="00900C64" w:rsidRPr="00161EF7" w:rsidRDefault="00900C64" w:rsidP="000E626A">
      <w:pPr>
        <w:pStyle w:val="Textonotapie"/>
        <w:rPr>
          <w:lang w:val="es-ES"/>
        </w:rPr>
      </w:pPr>
      <w:r>
        <w:rPr>
          <w:rStyle w:val="Refdenotaalpie"/>
        </w:rPr>
        <w:footnoteRef/>
      </w:r>
      <w:r w:rsidR="00D80021">
        <w:rPr>
          <w:lang w:val="es-ES"/>
        </w:rPr>
        <w:t xml:space="preserve"> </w:t>
      </w:r>
      <w:r w:rsidRPr="00161EF7">
        <w:rPr>
          <w:lang w:val="es-ES"/>
        </w:rPr>
        <w:t xml:space="preserve">Naciones Unidas, </w:t>
      </w:r>
      <w:proofErr w:type="spellStart"/>
      <w:r w:rsidRPr="00161EF7">
        <w:rPr>
          <w:i/>
          <w:iCs/>
          <w:lang w:val="es-ES"/>
        </w:rPr>
        <w:t>Treaty</w:t>
      </w:r>
      <w:proofErr w:type="spellEnd"/>
      <w:r w:rsidRPr="00161EF7">
        <w:rPr>
          <w:i/>
          <w:iCs/>
          <w:lang w:val="es-ES"/>
        </w:rPr>
        <w:t xml:space="preserve"> Series</w:t>
      </w:r>
      <w:r w:rsidRPr="00161EF7">
        <w:rPr>
          <w:lang w:val="es-ES"/>
        </w:rPr>
        <w:t xml:space="preserve">, vol. 1760, </w:t>
      </w:r>
      <w:r>
        <w:rPr>
          <w:lang w:val="es-ES"/>
        </w:rPr>
        <w:t>núm</w:t>
      </w:r>
      <w:r w:rsidRPr="00161EF7">
        <w:rPr>
          <w:lang w:val="es-ES"/>
        </w:rPr>
        <w:t>. 30619.</w:t>
      </w:r>
    </w:p>
  </w:footnote>
  <w:footnote w:id="18">
    <w:p w14:paraId="3E3955B6" w14:textId="77777777" w:rsidR="00900C64" w:rsidRPr="00161EF7" w:rsidRDefault="00900C64" w:rsidP="000E626A">
      <w:pPr>
        <w:pStyle w:val="Textonotapie"/>
        <w:rPr>
          <w:lang w:val="es-ES"/>
        </w:rPr>
      </w:pPr>
      <w:r>
        <w:rPr>
          <w:rStyle w:val="Refdenotaalpie"/>
        </w:rPr>
        <w:footnoteRef/>
      </w:r>
      <w:r w:rsidR="00D80021">
        <w:rPr>
          <w:lang w:val="es-ES"/>
        </w:rPr>
        <w:t xml:space="preserve"> </w:t>
      </w:r>
      <w:r w:rsidRPr="00161EF7">
        <w:rPr>
          <w:lang w:val="es-ES"/>
        </w:rPr>
        <w:t xml:space="preserve">Decisión </w:t>
      </w:r>
      <w:hyperlink r:id="rId9" w:history="1">
        <w:r w:rsidRPr="00161EF7">
          <w:rPr>
            <w:rStyle w:val="Hipervnculo"/>
            <w:lang w:val="es-ES"/>
          </w:rPr>
          <w:t>15/4</w:t>
        </w:r>
      </w:hyperlink>
      <w:r w:rsidRPr="00161EF7">
        <w:rPr>
          <w:lang w:val="es-ES"/>
        </w:rPr>
        <w:t>, anexo.</w:t>
      </w:r>
    </w:p>
  </w:footnote>
  <w:footnote w:id="19">
    <w:p w14:paraId="3E3955B7" w14:textId="77777777" w:rsidR="00900C64" w:rsidRPr="00161EF7" w:rsidRDefault="00900C64" w:rsidP="000E626A">
      <w:pPr>
        <w:pStyle w:val="Textonotapie"/>
        <w:rPr>
          <w:lang w:val="es-ES"/>
        </w:rPr>
      </w:pPr>
      <w:r>
        <w:rPr>
          <w:rStyle w:val="Refdenotaalpie"/>
        </w:rPr>
        <w:footnoteRef/>
      </w:r>
      <w:r w:rsidR="009151BC">
        <w:rPr>
          <w:lang w:val="es-ES"/>
        </w:rPr>
        <w:t xml:space="preserve"> </w:t>
      </w:r>
      <w:r w:rsidRPr="00161EF7">
        <w:rPr>
          <w:lang w:val="es-ES"/>
        </w:rPr>
        <w:t xml:space="preserve">Decisión </w:t>
      </w:r>
      <w:hyperlink r:id="rId10" w:history="1">
        <w:r w:rsidRPr="00161EF7">
          <w:rPr>
            <w:rStyle w:val="Hipervnculo"/>
            <w:lang w:val="es-ES"/>
          </w:rPr>
          <w:t>15/11</w:t>
        </w:r>
      </w:hyperlink>
      <w:r w:rsidRPr="00161EF7">
        <w:rPr>
          <w:lang w:val="es-ES"/>
        </w:rPr>
        <w:t>, anexo.</w:t>
      </w:r>
    </w:p>
  </w:footnote>
  <w:footnote w:id="20">
    <w:p w14:paraId="3E3955B8" w14:textId="77777777" w:rsidR="00900C64" w:rsidRPr="00161EF7" w:rsidRDefault="00900C64" w:rsidP="000E626A">
      <w:pPr>
        <w:pStyle w:val="Textonotapie"/>
        <w:rPr>
          <w:lang w:val="es-ES"/>
        </w:rPr>
      </w:pPr>
      <w:r w:rsidRPr="003346C3">
        <w:rPr>
          <w:rStyle w:val="Refdenotaalpie"/>
        </w:rPr>
        <w:footnoteRef/>
      </w:r>
      <w:r w:rsidR="009151BC">
        <w:rPr>
          <w:lang w:val="es-ES"/>
        </w:rPr>
        <w:t xml:space="preserve"> </w:t>
      </w:r>
      <w:r w:rsidRPr="00161EF7">
        <w:rPr>
          <w:lang w:val="es-ES"/>
        </w:rPr>
        <w:t xml:space="preserve">Naciones Unidas, </w:t>
      </w:r>
      <w:proofErr w:type="spellStart"/>
      <w:r w:rsidRPr="00161EF7">
        <w:rPr>
          <w:i/>
          <w:iCs/>
          <w:lang w:val="es-ES"/>
        </w:rPr>
        <w:t>Treaty</w:t>
      </w:r>
      <w:proofErr w:type="spellEnd"/>
      <w:r w:rsidRPr="00161EF7">
        <w:rPr>
          <w:i/>
          <w:iCs/>
          <w:lang w:val="es-ES"/>
        </w:rPr>
        <w:t xml:space="preserve"> Series</w:t>
      </w:r>
      <w:r w:rsidRPr="00161EF7">
        <w:rPr>
          <w:lang w:val="es-ES"/>
        </w:rPr>
        <w:t xml:space="preserve">, vol. 2226, </w:t>
      </w:r>
      <w:r>
        <w:rPr>
          <w:lang w:val="es-ES"/>
        </w:rPr>
        <w:t>núm</w:t>
      </w:r>
      <w:r w:rsidRPr="00161EF7">
        <w:rPr>
          <w:lang w:val="es-ES"/>
        </w:rPr>
        <w:t>. 30619.</w:t>
      </w:r>
    </w:p>
  </w:footnote>
  <w:footnote w:id="21">
    <w:p w14:paraId="3E3955B9" w14:textId="77777777" w:rsidR="00900C64" w:rsidRPr="00731F2E" w:rsidRDefault="00900C64" w:rsidP="000E626A">
      <w:pPr>
        <w:pStyle w:val="Textonotapie"/>
        <w:rPr>
          <w:lang w:val="es-ES"/>
        </w:rPr>
      </w:pPr>
      <w:r w:rsidRPr="00C27E04">
        <w:rPr>
          <w:rStyle w:val="Refdenotaalpie"/>
        </w:rPr>
        <w:footnoteRef/>
      </w:r>
      <w:r w:rsidR="009151BC">
        <w:rPr>
          <w:i/>
          <w:lang w:val="es-ES"/>
        </w:rPr>
        <w:t xml:space="preserve"> </w:t>
      </w:r>
      <w:r w:rsidRPr="00731F2E">
        <w:rPr>
          <w:i/>
          <w:lang w:val="es-ES"/>
        </w:rPr>
        <w:t>Ibid.</w:t>
      </w:r>
      <w:r w:rsidRPr="00731F2E">
        <w:rPr>
          <w:lang w:val="es-ES"/>
        </w:rPr>
        <w:t>, vol. 3008, núm. 30619</w:t>
      </w:r>
    </w:p>
  </w:footnote>
  <w:footnote w:id="22">
    <w:p w14:paraId="3E3955BA" w14:textId="77777777" w:rsidR="00900C64" w:rsidRPr="00731F2E" w:rsidRDefault="00900C64" w:rsidP="00015D1B">
      <w:pPr>
        <w:pStyle w:val="Textonotapie"/>
        <w:rPr>
          <w:lang w:val="es-ES"/>
        </w:rPr>
      </w:pPr>
      <w:r>
        <w:rPr>
          <w:rStyle w:val="Refdenotaalpie"/>
        </w:rPr>
        <w:footnoteRef/>
      </w:r>
      <w:r w:rsidR="00D30C31">
        <w:rPr>
          <w:lang w:val="es-ES"/>
        </w:rPr>
        <w:t xml:space="preserve"> </w:t>
      </w:r>
      <w:r w:rsidRPr="00731F2E">
        <w:rPr>
          <w:lang w:val="es-ES"/>
        </w:rPr>
        <w:t xml:space="preserve">Naciones Unidas, </w:t>
      </w:r>
      <w:proofErr w:type="spellStart"/>
      <w:r w:rsidRPr="00731F2E">
        <w:rPr>
          <w:i/>
          <w:iCs/>
          <w:lang w:val="es-ES"/>
        </w:rPr>
        <w:t>Treaty</w:t>
      </w:r>
      <w:proofErr w:type="spellEnd"/>
      <w:r w:rsidRPr="00731F2E">
        <w:rPr>
          <w:i/>
          <w:iCs/>
          <w:lang w:val="es-ES"/>
        </w:rPr>
        <w:t xml:space="preserve"> Series</w:t>
      </w:r>
      <w:r w:rsidRPr="00731F2E">
        <w:rPr>
          <w:lang w:val="es-ES"/>
        </w:rPr>
        <w:t xml:space="preserve">, vol. 1760, </w:t>
      </w:r>
      <w:r>
        <w:rPr>
          <w:lang w:val="es-ES"/>
        </w:rPr>
        <w:t>núm</w:t>
      </w:r>
      <w:r w:rsidRPr="00731F2E">
        <w:rPr>
          <w:lang w:val="es-ES"/>
        </w:rPr>
        <w:t>. 30619.</w:t>
      </w:r>
    </w:p>
  </w:footnote>
  <w:footnote w:id="23">
    <w:p w14:paraId="04F20C76" w14:textId="0B2F740B" w:rsidR="00F83F71" w:rsidRPr="008B7FDC" w:rsidRDefault="00F83F71" w:rsidP="00F83F71">
      <w:pPr>
        <w:pStyle w:val="Textonotapie"/>
        <w:rPr>
          <w:lang w:val="en-CA"/>
        </w:rPr>
      </w:pPr>
      <w:r>
        <w:rPr>
          <w:rStyle w:val="Refdenotaalpie"/>
        </w:rPr>
        <w:footnoteRef/>
      </w:r>
      <w:r>
        <w:t xml:space="preserve"> </w:t>
      </w:r>
      <w:proofErr w:type="spellStart"/>
      <w:r w:rsidR="00B26AAC">
        <w:rPr>
          <w:lang w:val="en-CA"/>
        </w:rPr>
        <w:t>Véase</w:t>
      </w:r>
      <w:proofErr w:type="spellEnd"/>
      <w:r>
        <w:rPr>
          <w:lang w:val="en-CA"/>
        </w:rPr>
        <w:t xml:space="preserve"> </w:t>
      </w:r>
      <w:hyperlink r:id="rId11" w:history="1">
        <w:r>
          <w:rPr>
            <w:rStyle w:val="Hipervnculo"/>
            <w:lang w:val="en-CA"/>
          </w:rPr>
          <w:t>www.mopan.org/en/our-work/performance-evidence/gef.html</w:t>
        </w:r>
      </w:hyperlink>
      <w:r>
        <w:rPr>
          <w:lang w:val="en-CA"/>
        </w:rPr>
        <w:t xml:space="preserve">. </w:t>
      </w:r>
    </w:p>
  </w:footnote>
  <w:footnote w:id="24">
    <w:p w14:paraId="3E3955BC" w14:textId="77777777" w:rsidR="00900C64" w:rsidRPr="00217A98" w:rsidRDefault="00900C64" w:rsidP="00015D1B">
      <w:pPr>
        <w:pStyle w:val="Textonotapie"/>
        <w:rPr>
          <w:lang w:val="es-ES"/>
        </w:rPr>
      </w:pPr>
      <w:r w:rsidRPr="008F2A44">
        <w:rPr>
          <w:rStyle w:val="Refdenotaalpie"/>
        </w:rPr>
        <w:footnoteRef/>
      </w:r>
      <w:r w:rsidR="002F0A51">
        <w:rPr>
          <w:lang w:val="es-ES"/>
        </w:rPr>
        <w:t xml:space="preserve"> </w:t>
      </w:r>
      <w:r w:rsidRPr="00217A98">
        <w:rPr>
          <w:lang w:val="es-ES"/>
        </w:rPr>
        <w:t xml:space="preserve">Decisión </w:t>
      </w:r>
      <w:hyperlink r:id="rId12" w:history="1">
        <w:r w:rsidRPr="00217A98">
          <w:rPr>
            <w:rStyle w:val="Hipervnculo"/>
            <w:lang w:val="es-ES"/>
          </w:rPr>
          <w:t>15/4</w:t>
        </w:r>
      </w:hyperlink>
      <w:r w:rsidRPr="00217A98">
        <w:rPr>
          <w:lang w:val="es-ES"/>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14:paraId="3E3955A1" w14:textId="3D9961BD" w:rsidR="00900C64" w:rsidRPr="003F1A75" w:rsidRDefault="00D47922" w:rsidP="007C4951">
        <w:pPr>
          <w:pStyle w:val="Encabezado"/>
          <w:spacing w:after="240"/>
          <w:rPr>
            <w:szCs w:val="20"/>
          </w:rPr>
        </w:pPr>
        <w:r w:rsidRPr="00F863A5">
          <w:rPr>
            <w:szCs w:val="20"/>
          </w:rPr>
          <w:t>CBD/COP/17/</w:t>
        </w:r>
        <w:proofErr w:type="gramStart"/>
        <w:r w:rsidRPr="00F863A5">
          <w:rPr>
            <w:szCs w:val="20"/>
          </w:rPr>
          <w:t>WG.I</w:t>
        </w:r>
        <w:proofErr w:type="gramEnd"/>
        <w:r w:rsidRPr="00F863A5">
          <w:rPr>
            <w:szCs w:val="20"/>
          </w:rPr>
          <w:t>/CRP.</w:t>
        </w:r>
        <w:r w:rsidR="00FB3C8D">
          <w:rPr>
            <w:szCs w:val="20"/>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Content>
      <w:p w14:paraId="3E3955A2" w14:textId="51996B05" w:rsidR="00900C64" w:rsidRPr="003F1A75" w:rsidRDefault="00FB3C8D" w:rsidP="007C4951">
        <w:pPr>
          <w:pStyle w:val="Encabezado"/>
          <w:spacing w:after="240"/>
          <w:jc w:val="right"/>
        </w:pPr>
        <w:r>
          <w:t>CBD/COP/17/</w:t>
        </w:r>
        <w:proofErr w:type="gramStart"/>
        <w:r>
          <w:t>WG.I</w:t>
        </w:r>
        <w:proofErr w:type="gramEnd"/>
        <w:r>
          <w:t>/CRP.13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39C26F8"/>
    <w:multiLevelType w:val="multilevel"/>
    <w:tmpl w:val="222A08B4"/>
    <w:numStyleLink w:val="ListCBD"/>
  </w:abstractNum>
  <w:abstractNum w:abstractNumId="19"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8"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30"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31"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0A6D2309"/>
    <w:multiLevelType w:val="hybridMultilevel"/>
    <w:tmpl w:val="2FAC23F0"/>
    <w:lvl w:ilvl="0" w:tplc="E0721B2E">
      <w:start w:val="1"/>
      <w:numFmt w:val="decimal"/>
      <w:lvlText w:val="%1."/>
      <w:lvlJc w:val="left"/>
      <w:pPr>
        <w:ind w:left="491" w:hanging="43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34"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3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0C676E48"/>
    <w:multiLevelType w:val="hybridMultilevel"/>
    <w:tmpl w:val="36D63ADE"/>
    <w:lvl w:ilvl="0" w:tplc="A2F4F59C">
      <w:start w:val="1"/>
      <w:numFmt w:val="decimal"/>
      <w:lvlText w:val="%1."/>
      <w:lvlJc w:val="left"/>
      <w:pPr>
        <w:ind w:left="1020" w:hanging="360"/>
      </w:pPr>
    </w:lvl>
    <w:lvl w:ilvl="1" w:tplc="E8521980">
      <w:start w:val="1"/>
      <w:numFmt w:val="decimal"/>
      <w:lvlText w:val="%2."/>
      <w:lvlJc w:val="left"/>
      <w:pPr>
        <w:ind w:left="1020" w:hanging="360"/>
      </w:pPr>
    </w:lvl>
    <w:lvl w:ilvl="2" w:tplc="845C49C0">
      <w:start w:val="1"/>
      <w:numFmt w:val="decimal"/>
      <w:lvlText w:val="%3."/>
      <w:lvlJc w:val="left"/>
      <w:pPr>
        <w:ind w:left="1020" w:hanging="360"/>
      </w:pPr>
    </w:lvl>
    <w:lvl w:ilvl="3" w:tplc="CBD68C60">
      <w:start w:val="1"/>
      <w:numFmt w:val="decimal"/>
      <w:lvlText w:val="%4."/>
      <w:lvlJc w:val="left"/>
      <w:pPr>
        <w:ind w:left="1020" w:hanging="360"/>
      </w:pPr>
    </w:lvl>
    <w:lvl w:ilvl="4" w:tplc="D55235F0">
      <w:start w:val="1"/>
      <w:numFmt w:val="decimal"/>
      <w:lvlText w:val="%5."/>
      <w:lvlJc w:val="left"/>
      <w:pPr>
        <w:ind w:left="1020" w:hanging="360"/>
      </w:pPr>
    </w:lvl>
    <w:lvl w:ilvl="5" w:tplc="7F94E026">
      <w:start w:val="1"/>
      <w:numFmt w:val="decimal"/>
      <w:lvlText w:val="%6."/>
      <w:lvlJc w:val="left"/>
      <w:pPr>
        <w:ind w:left="1020" w:hanging="360"/>
      </w:pPr>
    </w:lvl>
    <w:lvl w:ilvl="6" w:tplc="A60452F8">
      <w:start w:val="1"/>
      <w:numFmt w:val="decimal"/>
      <w:lvlText w:val="%7."/>
      <w:lvlJc w:val="left"/>
      <w:pPr>
        <w:ind w:left="1020" w:hanging="360"/>
      </w:pPr>
    </w:lvl>
    <w:lvl w:ilvl="7" w:tplc="7C6EEE9C">
      <w:start w:val="1"/>
      <w:numFmt w:val="decimal"/>
      <w:lvlText w:val="%8."/>
      <w:lvlJc w:val="left"/>
      <w:pPr>
        <w:ind w:left="1020" w:hanging="360"/>
      </w:pPr>
    </w:lvl>
    <w:lvl w:ilvl="8" w:tplc="9850D5B6">
      <w:start w:val="1"/>
      <w:numFmt w:val="decimal"/>
      <w:lvlText w:val="%9."/>
      <w:lvlJc w:val="left"/>
      <w:pPr>
        <w:ind w:left="1020" w:hanging="360"/>
      </w:pPr>
    </w:lvl>
  </w:abstractNum>
  <w:abstractNum w:abstractNumId="42"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45"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46"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0F5158C5"/>
    <w:multiLevelType w:val="hybridMultilevel"/>
    <w:tmpl w:val="6FA6D67A"/>
    <w:lvl w:ilvl="0" w:tplc="C7164998">
      <w:start w:val="1"/>
      <w:numFmt w:val="decimal"/>
      <w:lvlText w:val="%1."/>
      <w:lvlJc w:val="left"/>
      <w:pPr>
        <w:ind w:left="1020" w:hanging="360"/>
      </w:pPr>
    </w:lvl>
    <w:lvl w:ilvl="1" w:tplc="A864776C">
      <w:start w:val="1"/>
      <w:numFmt w:val="decimal"/>
      <w:lvlText w:val="%2."/>
      <w:lvlJc w:val="left"/>
      <w:pPr>
        <w:ind w:left="1020" w:hanging="360"/>
      </w:pPr>
    </w:lvl>
    <w:lvl w:ilvl="2" w:tplc="CDA48F42">
      <w:start w:val="1"/>
      <w:numFmt w:val="decimal"/>
      <w:lvlText w:val="%3."/>
      <w:lvlJc w:val="left"/>
      <w:pPr>
        <w:ind w:left="1020" w:hanging="360"/>
      </w:pPr>
    </w:lvl>
    <w:lvl w:ilvl="3" w:tplc="442E285A">
      <w:start w:val="1"/>
      <w:numFmt w:val="decimal"/>
      <w:lvlText w:val="%4."/>
      <w:lvlJc w:val="left"/>
      <w:pPr>
        <w:ind w:left="1020" w:hanging="360"/>
      </w:pPr>
    </w:lvl>
    <w:lvl w:ilvl="4" w:tplc="7686932C">
      <w:start w:val="1"/>
      <w:numFmt w:val="decimal"/>
      <w:lvlText w:val="%5."/>
      <w:lvlJc w:val="left"/>
      <w:pPr>
        <w:ind w:left="1020" w:hanging="360"/>
      </w:pPr>
    </w:lvl>
    <w:lvl w:ilvl="5" w:tplc="9D7060DE">
      <w:start w:val="1"/>
      <w:numFmt w:val="decimal"/>
      <w:lvlText w:val="%6."/>
      <w:lvlJc w:val="left"/>
      <w:pPr>
        <w:ind w:left="1020" w:hanging="360"/>
      </w:pPr>
    </w:lvl>
    <w:lvl w:ilvl="6" w:tplc="89E472EE">
      <w:start w:val="1"/>
      <w:numFmt w:val="decimal"/>
      <w:lvlText w:val="%7."/>
      <w:lvlJc w:val="left"/>
      <w:pPr>
        <w:ind w:left="1020" w:hanging="360"/>
      </w:pPr>
    </w:lvl>
    <w:lvl w:ilvl="7" w:tplc="9EF0F764">
      <w:start w:val="1"/>
      <w:numFmt w:val="decimal"/>
      <w:lvlText w:val="%8."/>
      <w:lvlJc w:val="left"/>
      <w:pPr>
        <w:ind w:left="1020" w:hanging="360"/>
      </w:pPr>
    </w:lvl>
    <w:lvl w:ilvl="8" w:tplc="4C4A399A">
      <w:start w:val="1"/>
      <w:numFmt w:val="decimal"/>
      <w:lvlText w:val="%9."/>
      <w:lvlJc w:val="left"/>
      <w:pPr>
        <w:ind w:left="1020" w:hanging="360"/>
      </w:pPr>
    </w:lvl>
  </w:abstractNum>
  <w:abstractNum w:abstractNumId="48"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A0170D"/>
    <w:multiLevelType w:val="multilevel"/>
    <w:tmpl w:val="222A08B4"/>
    <w:numStyleLink w:val="ListCBD"/>
  </w:abstractNum>
  <w:abstractNum w:abstractNumId="50"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2"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53"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54" w15:restartNumberingAfterBreak="0">
    <w:nsid w:val="12D11522"/>
    <w:multiLevelType w:val="hybridMultilevel"/>
    <w:tmpl w:val="FFAE53DA"/>
    <w:lvl w:ilvl="0" w:tplc="3F342810">
      <w:start w:val="1"/>
      <w:numFmt w:val="decimal"/>
      <w:lvlText w:val="%1."/>
      <w:lvlJc w:val="left"/>
      <w:pPr>
        <w:ind w:left="1020" w:hanging="360"/>
      </w:pPr>
    </w:lvl>
    <w:lvl w:ilvl="1" w:tplc="603EC316">
      <w:start w:val="1"/>
      <w:numFmt w:val="decimal"/>
      <w:lvlText w:val="%2."/>
      <w:lvlJc w:val="left"/>
      <w:pPr>
        <w:ind w:left="1020" w:hanging="360"/>
      </w:pPr>
    </w:lvl>
    <w:lvl w:ilvl="2" w:tplc="A6BAD876">
      <w:start w:val="1"/>
      <w:numFmt w:val="decimal"/>
      <w:lvlText w:val="%3."/>
      <w:lvlJc w:val="left"/>
      <w:pPr>
        <w:ind w:left="1020" w:hanging="360"/>
      </w:pPr>
    </w:lvl>
    <w:lvl w:ilvl="3" w:tplc="BE660322">
      <w:start w:val="1"/>
      <w:numFmt w:val="decimal"/>
      <w:lvlText w:val="%4."/>
      <w:lvlJc w:val="left"/>
      <w:pPr>
        <w:ind w:left="1020" w:hanging="360"/>
      </w:pPr>
    </w:lvl>
    <w:lvl w:ilvl="4" w:tplc="705251F2">
      <w:start w:val="1"/>
      <w:numFmt w:val="decimal"/>
      <w:lvlText w:val="%5."/>
      <w:lvlJc w:val="left"/>
      <w:pPr>
        <w:ind w:left="1020" w:hanging="360"/>
      </w:pPr>
    </w:lvl>
    <w:lvl w:ilvl="5" w:tplc="02CE156E">
      <w:start w:val="1"/>
      <w:numFmt w:val="decimal"/>
      <w:lvlText w:val="%6."/>
      <w:lvlJc w:val="left"/>
      <w:pPr>
        <w:ind w:left="1020" w:hanging="360"/>
      </w:pPr>
    </w:lvl>
    <w:lvl w:ilvl="6" w:tplc="85D26DE0">
      <w:start w:val="1"/>
      <w:numFmt w:val="decimal"/>
      <w:lvlText w:val="%7."/>
      <w:lvlJc w:val="left"/>
      <w:pPr>
        <w:ind w:left="1020" w:hanging="360"/>
      </w:pPr>
    </w:lvl>
    <w:lvl w:ilvl="7" w:tplc="B7387AF2">
      <w:start w:val="1"/>
      <w:numFmt w:val="decimal"/>
      <w:lvlText w:val="%8."/>
      <w:lvlJc w:val="left"/>
      <w:pPr>
        <w:ind w:left="1020" w:hanging="360"/>
      </w:pPr>
    </w:lvl>
    <w:lvl w:ilvl="8" w:tplc="03E835C6">
      <w:start w:val="1"/>
      <w:numFmt w:val="decimal"/>
      <w:lvlText w:val="%9."/>
      <w:lvlJc w:val="left"/>
      <w:pPr>
        <w:ind w:left="1020" w:hanging="360"/>
      </w:pPr>
    </w:lvl>
  </w:abstractNum>
  <w:abstractNum w:abstractNumId="55"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60"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64"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15C2768A"/>
    <w:multiLevelType w:val="hybridMultilevel"/>
    <w:tmpl w:val="CC580AEC"/>
    <w:lvl w:ilvl="0" w:tplc="51768A14">
      <w:start w:val="1"/>
      <w:numFmt w:val="lowerLetter"/>
      <w:lvlText w:val="%1)"/>
      <w:lvlJc w:val="left"/>
      <w:pPr>
        <w:ind w:left="1020" w:hanging="360"/>
      </w:pPr>
    </w:lvl>
    <w:lvl w:ilvl="1" w:tplc="990CD3D4">
      <w:start w:val="1"/>
      <w:numFmt w:val="lowerLetter"/>
      <w:lvlText w:val="%2)"/>
      <w:lvlJc w:val="left"/>
      <w:pPr>
        <w:ind w:left="1020" w:hanging="360"/>
      </w:pPr>
    </w:lvl>
    <w:lvl w:ilvl="2" w:tplc="FD30B422">
      <w:start w:val="1"/>
      <w:numFmt w:val="lowerLetter"/>
      <w:lvlText w:val="%3)"/>
      <w:lvlJc w:val="left"/>
      <w:pPr>
        <w:ind w:left="1020" w:hanging="360"/>
      </w:pPr>
    </w:lvl>
    <w:lvl w:ilvl="3" w:tplc="2AE4FC56">
      <w:start w:val="1"/>
      <w:numFmt w:val="lowerLetter"/>
      <w:lvlText w:val="%4)"/>
      <w:lvlJc w:val="left"/>
      <w:pPr>
        <w:ind w:left="1020" w:hanging="360"/>
      </w:pPr>
    </w:lvl>
    <w:lvl w:ilvl="4" w:tplc="1158A79E">
      <w:start w:val="1"/>
      <w:numFmt w:val="lowerLetter"/>
      <w:lvlText w:val="%5)"/>
      <w:lvlJc w:val="left"/>
      <w:pPr>
        <w:ind w:left="1020" w:hanging="360"/>
      </w:pPr>
    </w:lvl>
    <w:lvl w:ilvl="5" w:tplc="00EE140A">
      <w:start w:val="1"/>
      <w:numFmt w:val="lowerLetter"/>
      <w:lvlText w:val="%6)"/>
      <w:lvlJc w:val="left"/>
      <w:pPr>
        <w:ind w:left="1020" w:hanging="360"/>
      </w:pPr>
    </w:lvl>
    <w:lvl w:ilvl="6" w:tplc="1A720D98">
      <w:start w:val="1"/>
      <w:numFmt w:val="lowerLetter"/>
      <w:lvlText w:val="%7)"/>
      <w:lvlJc w:val="left"/>
      <w:pPr>
        <w:ind w:left="1020" w:hanging="360"/>
      </w:pPr>
    </w:lvl>
    <w:lvl w:ilvl="7" w:tplc="DBD4E0C4">
      <w:start w:val="1"/>
      <w:numFmt w:val="lowerLetter"/>
      <w:lvlText w:val="%8)"/>
      <w:lvlJc w:val="left"/>
      <w:pPr>
        <w:ind w:left="1020" w:hanging="360"/>
      </w:pPr>
    </w:lvl>
    <w:lvl w:ilvl="8" w:tplc="5CAE1BD2">
      <w:start w:val="1"/>
      <w:numFmt w:val="lowerLetter"/>
      <w:lvlText w:val="%9)"/>
      <w:lvlJc w:val="left"/>
      <w:pPr>
        <w:ind w:left="1020" w:hanging="360"/>
      </w:pPr>
    </w:lvl>
  </w:abstractNum>
  <w:abstractNum w:abstractNumId="66"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7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74" w15:restartNumberingAfterBreak="0">
    <w:nsid w:val="19440038"/>
    <w:multiLevelType w:val="hybridMultilevel"/>
    <w:tmpl w:val="1C007A24"/>
    <w:lvl w:ilvl="0" w:tplc="5C74664C">
      <w:start w:val="1"/>
      <w:numFmt w:val="decimal"/>
      <w:lvlText w:val="%1."/>
      <w:lvlJc w:val="left"/>
      <w:pPr>
        <w:ind w:left="1020" w:hanging="360"/>
      </w:pPr>
    </w:lvl>
    <w:lvl w:ilvl="1" w:tplc="F182B9E0">
      <w:start w:val="1"/>
      <w:numFmt w:val="decimal"/>
      <w:lvlText w:val="%2."/>
      <w:lvlJc w:val="left"/>
      <w:pPr>
        <w:ind w:left="1020" w:hanging="360"/>
      </w:pPr>
    </w:lvl>
    <w:lvl w:ilvl="2" w:tplc="3C4A4BCC">
      <w:start w:val="1"/>
      <w:numFmt w:val="decimal"/>
      <w:lvlText w:val="%3."/>
      <w:lvlJc w:val="left"/>
      <w:pPr>
        <w:ind w:left="1020" w:hanging="360"/>
      </w:pPr>
    </w:lvl>
    <w:lvl w:ilvl="3" w:tplc="56FED66C">
      <w:start w:val="1"/>
      <w:numFmt w:val="decimal"/>
      <w:lvlText w:val="%4."/>
      <w:lvlJc w:val="left"/>
      <w:pPr>
        <w:ind w:left="1020" w:hanging="360"/>
      </w:pPr>
    </w:lvl>
    <w:lvl w:ilvl="4" w:tplc="7BC831CA">
      <w:start w:val="1"/>
      <w:numFmt w:val="decimal"/>
      <w:lvlText w:val="%5."/>
      <w:lvlJc w:val="left"/>
      <w:pPr>
        <w:ind w:left="1020" w:hanging="360"/>
      </w:pPr>
    </w:lvl>
    <w:lvl w:ilvl="5" w:tplc="80780214">
      <w:start w:val="1"/>
      <w:numFmt w:val="decimal"/>
      <w:lvlText w:val="%6."/>
      <w:lvlJc w:val="left"/>
      <w:pPr>
        <w:ind w:left="1020" w:hanging="360"/>
      </w:pPr>
    </w:lvl>
    <w:lvl w:ilvl="6" w:tplc="11AC428A">
      <w:start w:val="1"/>
      <w:numFmt w:val="decimal"/>
      <w:lvlText w:val="%7."/>
      <w:lvlJc w:val="left"/>
      <w:pPr>
        <w:ind w:left="1020" w:hanging="360"/>
      </w:pPr>
    </w:lvl>
    <w:lvl w:ilvl="7" w:tplc="312A983E">
      <w:start w:val="1"/>
      <w:numFmt w:val="decimal"/>
      <w:lvlText w:val="%8."/>
      <w:lvlJc w:val="left"/>
      <w:pPr>
        <w:ind w:left="1020" w:hanging="360"/>
      </w:pPr>
    </w:lvl>
    <w:lvl w:ilvl="8" w:tplc="27B6B5B0">
      <w:start w:val="1"/>
      <w:numFmt w:val="decimal"/>
      <w:lvlText w:val="%9."/>
      <w:lvlJc w:val="left"/>
      <w:pPr>
        <w:ind w:left="1020" w:hanging="360"/>
      </w:pPr>
    </w:lvl>
  </w:abstractNum>
  <w:abstractNum w:abstractNumId="75"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7"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19BE46C8"/>
    <w:multiLevelType w:val="hybridMultilevel"/>
    <w:tmpl w:val="687CEAF8"/>
    <w:lvl w:ilvl="0" w:tplc="B3929A54">
      <w:start w:val="1"/>
      <w:numFmt w:val="lowerLetter"/>
      <w:lvlText w:val="%1)"/>
      <w:lvlJc w:val="left"/>
      <w:pPr>
        <w:ind w:left="1020" w:hanging="360"/>
      </w:pPr>
    </w:lvl>
    <w:lvl w:ilvl="1" w:tplc="1CBE0726">
      <w:start w:val="1"/>
      <w:numFmt w:val="lowerLetter"/>
      <w:lvlText w:val="%2)"/>
      <w:lvlJc w:val="left"/>
      <w:pPr>
        <w:ind w:left="1020" w:hanging="360"/>
      </w:pPr>
    </w:lvl>
    <w:lvl w:ilvl="2" w:tplc="BC3CDE3A">
      <w:start w:val="1"/>
      <w:numFmt w:val="lowerLetter"/>
      <w:lvlText w:val="%3)"/>
      <w:lvlJc w:val="left"/>
      <w:pPr>
        <w:ind w:left="1020" w:hanging="360"/>
      </w:pPr>
    </w:lvl>
    <w:lvl w:ilvl="3" w:tplc="E738CC00">
      <w:start w:val="1"/>
      <w:numFmt w:val="lowerLetter"/>
      <w:lvlText w:val="%4)"/>
      <w:lvlJc w:val="left"/>
      <w:pPr>
        <w:ind w:left="1020" w:hanging="360"/>
      </w:pPr>
    </w:lvl>
    <w:lvl w:ilvl="4" w:tplc="91B686B0">
      <w:start w:val="1"/>
      <w:numFmt w:val="lowerLetter"/>
      <w:lvlText w:val="%5)"/>
      <w:lvlJc w:val="left"/>
      <w:pPr>
        <w:ind w:left="1020" w:hanging="360"/>
      </w:pPr>
    </w:lvl>
    <w:lvl w:ilvl="5" w:tplc="B3C295E6">
      <w:start w:val="1"/>
      <w:numFmt w:val="lowerLetter"/>
      <w:lvlText w:val="%6)"/>
      <w:lvlJc w:val="left"/>
      <w:pPr>
        <w:ind w:left="1020" w:hanging="360"/>
      </w:pPr>
    </w:lvl>
    <w:lvl w:ilvl="6" w:tplc="1F0C6B7A">
      <w:start w:val="1"/>
      <w:numFmt w:val="lowerLetter"/>
      <w:lvlText w:val="%7)"/>
      <w:lvlJc w:val="left"/>
      <w:pPr>
        <w:ind w:left="1020" w:hanging="360"/>
      </w:pPr>
    </w:lvl>
    <w:lvl w:ilvl="7" w:tplc="982C3D8C">
      <w:start w:val="1"/>
      <w:numFmt w:val="lowerLetter"/>
      <w:lvlText w:val="%8)"/>
      <w:lvlJc w:val="left"/>
      <w:pPr>
        <w:ind w:left="1020" w:hanging="360"/>
      </w:pPr>
    </w:lvl>
    <w:lvl w:ilvl="8" w:tplc="B0AE6EBA">
      <w:start w:val="1"/>
      <w:numFmt w:val="lowerLetter"/>
      <w:lvlText w:val="%9)"/>
      <w:lvlJc w:val="left"/>
      <w:pPr>
        <w:ind w:left="1020" w:hanging="360"/>
      </w:pPr>
    </w:lvl>
  </w:abstractNum>
  <w:abstractNum w:abstractNumId="8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4F81BD" w:themeColor="accent1"/>
      </w:rPr>
    </w:lvl>
    <w:lvl w:ilvl="2">
      <w:start w:val="1"/>
      <w:numFmt w:val="decimal"/>
      <w:isLgl/>
      <w:lvlText w:val="%1.%2.%3"/>
      <w:lvlJc w:val="left"/>
      <w:pPr>
        <w:ind w:left="720" w:hanging="720"/>
      </w:pPr>
      <w:rPr>
        <w:rFonts w:hint="default"/>
        <w:color w:val="4F81BD" w:themeColor="accent1"/>
      </w:rPr>
    </w:lvl>
    <w:lvl w:ilvl="3">
      <w:start w:val="1"/>
      <w:numFmt w:val="decimal"/>
      <w:isLgl/>
      <w:lvlText w:val="%1.%2.%3.%4"/>
      <w:lvlJc w:val="left"/>
      <w:pPr>
        <w:ind w:left="720" w:hanging="720"/>
      </w:pPr>
      <w:rPr>
        <w:rFonts w:hint="default"/>
        <w:color w:val="4F81BD" w:themeColor="accent1"/>
      </w:rPr>
    </w:lvl>
    <w:lvl w:ilvl="4">
      <w:start w:val="1"/>
      <w:numFmt w:val="decimal"/>
      <w:isLgl/>
      <w:lvlText w:val="%1.%2.%3.%4.%5"/>
      <w:lvlJc w:val="left"/>
      <w:pPr>
        <w:ind w:left="1080" w:hanging="1080"/>
      </w:pPr>
      <w:rPr>
        <w:rFonts w:hint="default"/>
        <w:color w:val="4F81BD" w:themeColor="accent1"/>
      </w:rPr>
    </w:lvl>
    <w:lvl w:ilvl="5">
      <w:start w:val="1"/>
      <w:numFmt w:val="decimal"/>
      <w:isLgl/>
      <w:lvlText w:val="%1.%2.%3.%4.%5.%6"/>
      <w:lvlJc w:val="left"/>
      <w:pPr>
        <w:ind w:left="1080" w:hanging="1080"/>
      </w:pPr>
      <w:rPr>
        <w:rFonts w:hint="default"/>
        <w:color w:val="4F81BD" w:themeColor="accent1"/>
      </w:rPr>
    </w:lvl>
    <w:lvl w:ilvl="6">
      <w:start w:val="1"/>
      <w:numFmt w:val="decimal"/>
      <w:isLgl/>
      <w:lvlText w:val="%1.%2.%3.%4.%5.%6.%7"/>
      <w:lvlJc w:val="left"/>
      <w:pPr>
        <w:ind w:left="1440" w:hanging="1440"/>
      </w:pPr>
      <w:rPr>
        <w:rFonts w:hint="default"/>
        <w:color w:val="4F81BD" w:themeColor="accent1"/>
      </w:rPr>
    </w:lvl>
    <w:lvl w:ilvl="7">
      <w:start w:val="1"/>
      <w:numFmt w:val="decimal"/>
      <w:isLgl/>
      <w:lvlText w:val="%1.%2.%3.%4.%5.%6.%7.%8"/>
      <w:lvlJc w:val="left"/>
      <w:pPr>
        <w:ind w:left="1440" w:hanging="1440"/>
      </w:pPr>
      <w:rPr>
        <w:rFonts w:hint="default"/>
        <w:color w:val="4F81BD" w:themeColor="accent1"/>
      </w:rPr>
    </w:lvl>
    <w:lvl w:ilvl="8">
      <w:start w:val="1"/>
      <w:numFmt w:val="decimal"/>
      <w:isLgl/>
      <w:lvlText w:val="%1.%2.%3.%4.%5.%6.%7.%8.%9"/>
      <w:lvlJc w:val="left"/>
      <w:pPr>
        <w:ind w:left="1440" w:hanging="1440"/>
      </w:pPr>
      <w:rPr>
        <w:rFonts w:hint="default"/>
        <w:color w:val="4F81BD" w:themeColor="accent1"/>
      </w:rPr>
    </w:lvl>
  </w:abstractNum>
  <w:abstractNum w:abstractNumId="83"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8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1DB01EAA"/>
    <w:multiLevelType w:val="hybridMultilevel"/>
    <w:tmpl w:val="3B4060BE"/>
    <w:lvl w:ilvl="0" w:tplc="D216390E">
      <w:start w:val="1"/>
      <w:numFmt w:val="decimal"/>
      <w:lvlText w:val="%1."/>
      <w:lvlJc w:val="left"/>
      <w:pPr>
        <w:ind w:left="1020" w:hanging="360"/>
      </w:pPr>
    </w:lvl>
    <w:lvl w:ilvl="1" w:tplc="19BC97BA">
      <w:start w:val="1"/>
      <w:numFmt w:val="decimal"/>
      <w:lvlText w:val="%2."/>
      <w:lvlJc w:val="left"/>
      <w:pPr>
        <w:ind w:left="1020" w:hanging="360"/>
      </w:pPr>
    </w:lvl>
    <w:lvl w:ilvl="2" w:tplc="3ABED672">
      <w:start w:val="1"/>
      <w:numFmt w:val="decimal"/>
      <w:lvlText w:val="%3."/>
      <w:lvlJc w:val="left"/>
      <w:pPr>
        <w:ind w:left="1020" w:hanging="360"/>
      </w:pPr>
    </w:lvl>
    <w:lvl w:ilvl="3" w:tplc="5DA4CA9C">
      <w:start w:val="1"/>
      <w:numFmt w:val="decimal"/>
      <w:lvlText w:val="%4."/>
      <w:lvlJc w:val="left"/>
      <w:pPr>
        <w:ind w:left="1020" w:hanging="360"/>
      </w:pPr>
    </w:lvl>
    <w:lvl w:ilvl="4" w:tplc="7C1CD4C4">
      <w:start w:val="1"/>
      <w:numFmt w:val="decimal"/>
      <w:lvlText w:val="%5."/>
      <w:lvlJc w:val="left"/>
      <w:pPr>
        <w:ind w:left="1020" w:hanging="360"/>
      </w:pPr>
    </w:lvl>
    <w:lvl w:ilvl="5" w:tplc="01A2ECF4">
      <w:start w:val="1"/>
      <w:numFmt w:val="decimal"/>
      <w:lvlText w:val="%6."/>
      <w:lvlJc w:val="left"/>
      <w:pPr>
        <w:ind w:left="1020" w:hanging="360"/>
      </w:pPr>
    </w:lvl>
    <w:lvl w:ilvl="6" w:tplc="FEEEA8DC">
      <w:start w:val="1"/>
      <w:numFmt w:val="decimal"/>
      <w:lvlText w:val="%7."/>
      <w:lvlJc w:val="left"/>
      <w:pPr>
        <w:ind w:left="1020" w:hanging="360"/>
      </w:pPr>
    </w:lvl>
    <w:lvl w:ilvl="7" w:tplc="A3BE3276">
      <w:start w:val="1"/>
      <w:numFmt w:val="decimal"/>
      <w:lvlText w:val="%8."/>
      <w:lvlJc w:val="left"/>
      <w:pPr>
        <w:ind w:left="1020" w:hanging="360"/>
      </w:pPr>
    </w:lvl>
    <w:lvl w:ilvl="8" w:tplc="36A858F4">
      <w:start w:val="1"/>
      <w:numFmt w:val="decimal"/>
      <w:lvlText w:val="%9."/>
      <w:lvlJc w:val="left"/>
      <w:pPr>
        <w:ind w:left="1020" w:hanging="360"/>
      </w:pPr>
    </w:lvl>
  </w:abstractNum>
  <w:abstractNum w:abstractNumId="89"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9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2"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7" w15:restartNumberingAfterBreak="0">
    <w:nsid w:val="1F99689F"/>
    <w:multiLevelType w:val="hybridMultilevel"/>
    <w:tmpl w:val="B658D012"/>
    <w:lvl w:ilvl="0" w:tplc="CC28CD6A">
      <w:start w:val="1"/>
      <w:numFmt w:val="decimal"/>
      <w:lvlText w:val="%1."/>
      <w:lvlJc w:val="left"/>
      <w:pPr>
        <w:ind w:left="1020" w:hanging="360"/>
      </w:pPr>
    </w:lvl>
    <w:lvl w:ilvl="1" w:tplc="FE3862A8">
      <w:start w:val="1"/>
      <w:numFmt w:val="decimal"/>
      <w:lvlText w:val="%2."/>
      <w:lvlJc w:val="left"/>
      <w:pPr>
        <w:ind w:left="1020" w:hanging="360"/>
      </w:pPr>
    </w:lvl>
    <w:lvl w:ilvl="2" w:tplc="551C63BA">
      <w:start w:val="1"/>
      <w:numFmt w:val="decimal"/>
      <w:lvlText w:val="%3."/>
      <w:lvlJc w:val="left"/>
      <w:pPr>
        <w:ind w:left="1020" w:hanging="360"/>
      </w:pPr>
    </w:lvl>
    <w:lvl w:ilvl="3" w:tplc="3982B3BC">
      <w:start w:val="1"/>
      <w:numFmt w:val="decimal"/>
      <w:lvlText w:val="%4."/>
      <w:lvlJc w:val="left"/>
      <w:pPr>
        <w:ind w:left="1020" w:hanging="360"/>
      </w:pPr>
    </w:lvl>
    <w:lvl w:ilvl="4" w:tplc="C06C67F8">
      <w:start w:val="1"/>
      <w:numFmt w:val="decimal"/>
      <w:lvlText w:val="%5."/>
      <w:lvlJc w:val="left"/>
      <w:pPr>
        <w:ind w:left="1020" w:hanging="360"/>
      </w:pPr>
    </w:lvl>
    <w:lvl w:ilvl="5" w:tplc="04E4F598">
      <w:start w:val="1"/>
      <w:numFmt w:val="decimal"/>
      <w:lvlText w:val="%6."/>
      <w:lvlJc w:val="left"/>
      <w:pPr>
        <w:ind w:left="1020" w:hanging="360"/>
      </w:pPr>
    </w:lvl>
    <w:lvl w:ilvl="6" w:tplc="7D1897AE">
      <w:start w:val="1"/>
      <w:numFmt w:val="decimal"/>
      <w:lvlText w:val="%7."/>
      <w:lvlJc w:val="left"/>
      <w:pPr>
        <w:ind w:left="1020" w:hanging="360"/>
      </w:pPr>
    </w:lvl>
    <w:lvl w:ilvl="7" w:tplc="633E9CCE">
      <w:start w:val="1"/>
      <w:numFmt w:val="decimal"/>
      <w:lvlText w:val="%8."/>
      <w:lvlJc w:val="left"/>
      <w:pPr>
        <w:ind w:left="1020" w:hanging="360"/>
      </w:pPr>
    </w:lvl>
    <w:lvl w:ilvl="8" w:tplc="FB2C6022">
      <w:start w:val="1"/>
      <w:numFmt w:val="decimal"/>
      <w:lvlText w:val="%9."/>
      <w:lvlJc w:val="left"/>
      <w:pPr>
        <w:ind w:left="1020" w:hanging="360"/>
      </w:pPr>
    </w:lvl>
  </w:abstractNum>
  <w:abstractNum w:abstractNumId="9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9"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4"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3C6654"/>
    <w:multiLevelType w:val="hybridMultilevel"/>
    <w:tmpl w:val="222A08B4"/>
    <w:numStyleLink w:val="ListCBD"/>
  </w:abstractNum>
  <w:abstractNum w:abstractNumId="108"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9"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10"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112"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3"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5"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8" w15:restartNumberingAfterBreak="0">
    <w:nsid w:val="275C20BA"/>
    <w:multiLevelType w:val="hybridMultilevel"/>
    <w:tmpl w:val="5218BE98"/>
    <w:lvl w:ilvl="0" w:tplc="79424A54">
      <w:start w:val="1"/>
      <w:numFmt w:val="decimal"/>
      <w:lvlText w:val="%1."/>
      <w:lvlJc w:val="left"/>
      <w:pPr>
        <w:ind w:left="1020" w:hanging="360"/>
      </w:pPr>
    </w:lvl>
    <w:lvl w:ilvl="1" w:tplc="10CA5B48">
      <w:start w:val="1"/>
      <w:numFmt w:val="decimal"/>
      <w:lvlText w:val="%2."/>
      <w:lvlJc w:val="left"/>
      <w:pPr>
        <w:ind w:left="1020" w:hanging="360"/>
      </w:pPr>
    </w:lvl>
    <w:lvl w:ilvl="2" w:tplc="4ABC82B6">
      <w:start w:val="1"/>
      <w:numFmt w:val="decimal"/>
      <w:lvlText w:val="%3."/>
      <w:lvlJc w:val="left"/>
      <w:pPr>
        <w:ind w:left="1020" w:hanging="360"/>
      </w:pPr>
    </w:lvl>
    <w:lvl w:ilvl="3" w:tplc="1C8811F6">
      <w:start w:val="1"/>
      <w:numFmt w:val="decimal"/>
      <w:lvlText w:val="%4."/>
      <w:lvlJc w:val="left"/>
      <w:pPr>
        <w:ind w:left="1020" w:hanging="360"/>
      </w:pPr>
    </w:lvl>
    <w:lvl w:ilvl="4" w:tplc="473E9986">
      <w:start w:val="1"/>
      <w:numFmt w:val="decimal"/>
      <w:lvlText w:val="%5."/>
      <w:lvlJc w:val="left"/>
      <w:pPr>
        <w:ind w:left="1020" w:hanging="360"/>
      </w:pPr>
    </w:lvl>
    <w:lvl w:ilvl="5" w:tplc="30243D7E">
      <w:start w:val="1"/>
      <w:numFmt w:val="decimal"/>
      <w:lvlText w:val="%6."/>
      <w:lvlJc w:val="left"/>
      <w:pPr>
        <w:ind w:left="1020" w:hanging="360"/>
      </w:pPr>
    </w:lvl>
    <w:lvl w:ilvl="6" w:tplc="55728BA8">
      <w:start w:val="1"/>
      <w:numFmt w:val="decimal"/>
      <w:lvlText w:val="%7."/>
      <w:lvlJc w:val="left"/>
      <w:pPr>
        <w:ind w:left="1020" w:hanging="360"/>
      </w:pPr>
    </w:lvl>
    <w:lvl w:ilvl="7" w:tplc="32D4685C">
      <w:start w:val="1"/>
      <w:numFmt w:val="decimal"/>
      <w:lvlText w:val="%8."/>
      <w:lvlJc w:val="left"/>
      <w:pPr>
        <w:ind w:left="1020" w:hanging="360"/>
      </w:pPr>
    </w:lvl>
    <w:lvl w:ilvl="8" w:tplc="213EC6B8">
      <w:start w:val="1"/>
      <w:numFmt w:val="decimal"/>
      <w:lvlText w:val="%9."/>
      <w:lvlJc w:val="left"/>
      <w:pPr>
        <w:ind w:left="1020" w:hanging="360"/>
      </w:pPr>
    </w:lvl>
  </w:abstractNum>
  <w:abstractNum w:abstractNumId="119"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0"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2"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123"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8" w15:restartNumberingAfterBreak="0">
    <w:nsid w:val="2B144EF7"/>
    <w:multiLevelType w:val="hybridMultilevel"/>
    <w:tmpl w:val="07D269C8"/>
    <w:numStyleLink w:val="CBDHeadings"/>
  </w:abstractNum>
  <w:abstractNum w:abstractNumId="129"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5" w15:restartNumberingAfterBreak="0">
    <w:nsid w:val="2E5356EC"/>
    <w:multiLevelType w:val="multilevel"/>
    <w:tmpl w:val="07D269C8"/>
    <w:numStyleLink w:val="CBDHeadings"/>
  </w:abstractNum>
  <w:abstractNum w:abstractNumId="1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F4701C5"/>
    <w:multiLevelType w:val="hybridMultilevel"/>
    <w:tmpl w:val="39249BA4"/>
    <w:lvl w:ilvl="0" w:tplc="527A8302">
      <w:start w:val="1"/>
      <w:numFmt w:val="decimal"/>
      <w:lvlText w:val="%1."/>
      <w:lvlJc w:val="left"/>
      <w:pPr>
        <w:ind w:left="1020" w:hanging="360"/>
      </w:pPr>
    </w:lvl>
    <w:lvl w:ilvl="1" w:tplc="83D027D4">
      <w:start w:val="1"/>
      <w:numFmt w:val="decimal"/>
      <w:lvlText w:val="%2."/>
      <w:lvlJc w:val="left"/>
      <w:pPr>
        <w:ind w:left="1020" w:hanging="360"/>
      </w:pPr>
    </w:lvl>
    <w:lvl w:ilvl="2" w:tplc="4898425C">
      <w:start w:val="1"/>
      <w:numFmt w:val="decimal"/>
      <w:lvlText w:val="%3."/>
      <w:lvlJc w:val="left"/>
      <w:pPr>
        <w:ind w:left="1020" w:hanging="360"/>
      </w:pPr>
    </w:lvl>
    <w:lvl w:ilvl="3" w:tplc="2ACA1240">
      <w:start w:val="1"/>
      <w:numFmt w:val="decimal"/>
      <w:lvlText w:val="%4."/>
      <w:lvlJc w:val="left"/>
      <w:pPr>
        <w:ind w:left="1020" w:hanging="360"/>
      </w:pPr>
    </w:lvl>
    <w:lvl w:ilvl="4" w:tplc="96FCC4E8">
      <w:start w:val="1"/>
      <w:numFmt w:val="decimal"/>
      <w:lvlText w:val="%5."/>
      <w:lvlJc w:val="left"/>
      <w:pPr>
        <w:ind w:left="1020" w:hanging="360"/>
      </w:pPr>
    </w:lvl>
    <w:lvl w:ilvl="5" w:tplc="AC6C30B8">
      <w:start w:val="1"/>
      <w:numFmt w:val="decimal"/>
      <w:lvlText w:val="%6."/>
      <w:lvlJc w:val="left"/>
      <w:pPr>
        <w:ind w:left="1020" w:hanging="360"/>
      </w:pPr>
    </w:lvl>
    <w:lvl w:ilvl="6" w:tplc="8CEA83CE">
      <w:start w:val="1"/>
      <w:numFmt w:val="decimal"/>
      <w:lvlText w:val="%7."/>
      <w:lvlJc w:val="left"/>
      <w:pPr>
        <w:ind w:left="1020" w:hanging="360"/>
      </w:pPr>
    </w:lvl>
    <w:lvl w:ilvl="7" w:tplc="F40ACAA4">
      <w:start w:val="1"/>
      <w:numFmt w:val="decimal"/>
      <w:lvlText w:val="%8."/>
      <w:lvlJc w:val="left"/>
      <w:pPr>
        <w:ind w:left="1020" w:hanging="360"/>
      </w:pPr>
    </w:lvl>
    <w:lvl w:ilvl="8" w:tplc="80FE383E">
      <w:start w:val="1"/>
      <w:numFmt w:val="decimal"/>
      <w:lvlText w:val="%9."/>
      <w:lvlJc w:val="left"/>
      <w:pPr>
        <w:ind w:left="1020" w:hanging="360"/>
      </w:pPr>
    </w:lvl>
  </w:abstractNum>
  <w:abstractNum w:abstractNumId="138"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9"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0"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1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4"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14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7"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148"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0" w15:restartNumberingAfterBreak="0">
    <w:nsid w:val="35BF130D"/>
    <w:multiLevelType w:val="hybridMultilevel"/>
    <w:tmpl w:val="0CDCA12C"/>
    <w:lvl w:ilvl="0" w:tplc="8BC6A6BA">
      <w:start w:val="1"/>
      <w:numFmt w:val="decimal"/>
      <w:lvlText w:val="%1."/>
      <w:lvlJc w:val="left"/>
      <w:pPr>
        <w:ind w:left="720" w:hanging="360"/>
      </w:pPr>
    </w:lvl>
    <w:lvl w:ilvl="1" w:tplc="A154A93E">
      <w:start w:val="1"/>
      <w:numFmt w:val="decimal"/>
      <w:lvlText w:val="%2."/>
      <w:lvlJc w:val="left"/>
      <w:pPr>
        <w:ind w:left="720" w:hanging="360"/>
      </w:pPr>
    </w:lvl>
    <w:lvl w:ilvl="2" w:tplc="64B618D0">
      <w:start w:val="1"/>
      <w:numFmt w:val="decimal"/>
      <w:lvlText w:val="%3."/>
      <w:lvlJc w:val="left"/>
      <w:pPr>
        <w:ind w:left="720" w:hanging="360"/>
      </w:pPr>
    </w:lvl>
    <w:lvl w:ilvl="3" w:tplc="50703988">
      <w:start w:val="1"/>
      <w:numFmt w:val="decimal"/>
      <w:lvlText w:val="%4."/>
      <w:lvlJc w:val="left"/>
      <w:pPr>
        <w:ind w:left="720" w:hanging="360"/>
      </w:pPr>
    </w:lvl>
    <w:lvl w:ilvl="4" w:tplc="953EE910">
      <w:start w:val="1"/>
      <w:numFmt w:val="decimal"/>
      <w:lvlText w:val="%5."/>
      <w:lvlJc w:val="left"/>
      <w:pPr>
        <w:ind w:left="720" w:hanging="360"/>
      </w:pPr>
    </w:lvl>
    <w:lvl w:ilvl="5" w:tplc="8CD08C9E">
      <w:start w:val="1"/>
      <w:numFmt w:val="decimal"/>
      <w:lvlText w:val="%6."/>
      <w:lvlJc w:val="left"/>
      <w:pPr>
        <w:ind w:left="720" w:hanging="360"/>
      </w:pPr>
    </w:lvl>
    <w:lvl w:ilvl="6" w:tplc="35D69F40">
      <w:start w:val="1"/>
      <w:numFmt w:val="decimal"/>
      <w:lvlText w:val="%7."/>
      <w:lvlJc w:val="left"/>
      <w:pPr>
        <w:ind w:left="720" w:hanging="360"/>
      </w:pPr>
    </w:lvl>
    <w:lvl w:ilvl="7" w:tplc="F6966776">
      <w:start w:val="1"/>
      <w:numFmt w:val="decimal"/>
      <w:lvlText w:val="%8."/>
      <w:lvlJc w:val="left"/>
      <w:pPr>
        <w:ind w:left="720" w:hanging="360"/>
      </w:pPr>
    </w:lvl>
    <w:lvl w:ilvl="8" w:tplc="92400B2A">
      <w:start w:val="1"/>
      <w:numFmt w:val="decimal"/>
      <w:lvlText w:val="%9."/>
      <w:lvlJc w:val="left"/>
      <w:pPr>
        <w:ind w:left="720" w:hanging="360"/>
      </w:pPr>
    </w:lvl>
  </w:abstractNum>
  <w:abstractNum w:abstractNumId="151"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52"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3" w15:restartNumberingAfterBreak="0">
    <w:nsid w:val="37F331C0"/>
    <w:multiLevelType w:val="hybridMultilevel"/>
    <w:tmpl w:val="A3B4C266"/>
    <w:lvl w:ilvl="0" w:tplc="69205F1E">
      <w:start w:val="1"/>
      <w:numFmt w:val="decimal"/>
      <w:lvlText w:val="%1."/>
      <w:lvlJc w:val="left"/>
      <w:pPr>
        <w:ind w:left="720" w:hanging="360"/>
      </w:pPr>
    </w:lvl>
    <w:lvl w:ilvl="1" w:tplc="983A7C4C">
      <w:start w:val="1"/>
      <w:numFmt w:val="decimal"/>
      <w:lvlText w:val="%2."/>
      <w:lvlJc w:val="left"/>
      <w:pPr>
        <w:ind w:left="720" w:hanging="360"/>
      </w:pPr>
    </w:lvl>
    <w:lvl w:ilvl="2" w:tplc="F6EA255E">
      <w:start w:val="1"/>
      <w:numFmt w:val="decimal"/>
      <w:lvlText w:val="%3."/>
      <w:lvlJc w:val="left"/>
      <w:pPr>
        <w:ind w:left="720" w:hanging="360"/>
      </w:pPr>
    </w:lvl>
    <w:lvl w:ilvl="3" w:tplc="12326778">
      <w:start w:val="1"/>
      <w:numFmt w:val="decimal"/>
      <w:lvlText w:val="%4."/>
      <w:lvlJc w:val="left"/>
      <w:pPr>
        <w:ind w:left="720" w:hanging="360"/>
      </w:pPr>
    </w:lvl>
    <w:lvl w:ilvl="4" w:tplc="E4B6D40C">
      <w:start w:val="1"/>
      <w:numFmt w:val="decimal"/>
      <w:lvlText w:val="%5."/>
      <w:lvlJc w:val="left"/>
      <w:pPr>
        <w:ind w:left="720" w:hanging="360"/>
      </w:pPr>
    </w:lvl>
    <w:lvl w:ilvl="5" w:tplc="6068D3BC">
      <w:start w:val="1"/>
      <w:numFmt w:val="decimal"/>
      <w:lvlText w:val="%6."/>
      <w:lvlJc w:val="left"/>
      <w:pPr>
        <w:ind w:left="720" w:hanging="360"/>
      </w:pPr>
    </w:lvl>
    <w:lvl w:ilvl="6" w:tplc="493E524C">
      <w:start w:val="1"/>
      <w:numFmt w:val="decimal"/>
      <w:lvlText w:val="%7."/>
      <w:lvlJc w:val="left"/>
      <w:pPr>
        <w:ind w:left="720" w:hanging="360"/>
      </w:pPr>
    </w:lvl>
    <w:lvl w:ilvl="7" w:tplc="C7C4457E">
      <w:start w:val="1"/>
      <w:numFmt w:val="decimal"/>
      <w:lvlText w:val="%8."/>
      <w:lvlJc w:val="left"/>
      <w:pPr>
        <w:ind w:left="720" w:hanging="360"/>
      </w:pPr>
    </w:lvl>
    <w:lvl w:ilvl="8" w:tplc="5058D69E">
      <w:start w:val="1"/>
      <w:numFmt w:val="decimal"/>
      <w:lvlText w:val="%9."/>
      <w:lvlJc w:val="left"/>
      <w:pPr>
        <w:ind w:left="720" w:hanging="360"/>
      </w:pPr>
    </w:lvl>
  </w:abstractNum>
  <w:abstractNum w:abstractNumId="154"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55" w15:restartNumberingAfterBreak="0">
    <w:nsid w:val="38E02123"/>
    <w:multiLevelType w:val="hybridMultilevel"/>
    <w:tmpl w:val="CD48B928"/>
    <w:lvl w:ilvl="0" w:tplc="D19CD8C6">
      <w:start w:val="1"/>
      <w:numFmt w:val="lowerLetter"/>
      <w:lvlText w:val="%1)"/>
      <w:lvlJc w:val="left"/>
      <w:pPr>
        <w:ind w:left="720" w:hanging="360"/>
      </w:pPr>
    </w:lvl>
    <w:lvl w:ilvl="1" w:tplc="E46C9322">
      <w:start w:val="1"/>
      <w:numFmt w:val="lowerLetter"/>
      <w:lvlText w:val="%2)"/>
      <w:lvlJc w:val="left"/>
      <w:pPr>
        <w:ind w:left="720" w:hanging="360"/>
      </w:pPr>
    </w:lvl>
    <w:lvl w:ilvl="2" w:tplc="23B8A98E">
      <w:start w:val="1"/>
      <w:numFmt w:val="lowerLetter"/>
      <w:lvlText w:val="%3)"/>
      <w:lvlJc w:val="left"/>
      <w:pPr>
        <w:ind w:left="720" w:hanging="360"/>
      </w:pPr>
    </w:lvl>
    <w:lvl w:ilvl="3" w:tplc="54244830">
      <w:start w:val="1"/>
      <w:numFmt w:val="lowerLetter"/>
      <w:lvlText w:val="%4)"/>
      <w:lvlJc w:val="left"/>
      <w:pPr>
        <w:ind w:left="720" w:hanging="360"/>
      </w:pPr>
    </w:lvl>
    <w:lvl w:ilvl="4" w:tplc="DF0A019E">
      <w:start w:val="1"/>
      <w:numFmt w:val="lowerLetter"/>
      <w:lvlText w:val="%5)"/>
      <w:lvlJc w:val="left"/>
      <w:pPr>
        <w:ind w:left="720" w:hanging="360"/>
      </w:pPr>
    </w:lvl>
    <w:lvl w:ilvl="5" w:tplc="534AC11C">
      <w:start w:val="1"/>
      <w:numFmt w:val="lowerLetter"/>
      <w:lvlText w:val="%6)"/>
      <w:lvlJc w:val="left"/>
      <w:pPr>
        <w:ind w:left="720" w:hanging="360"/>
      </w:pPr>
    </w:lvl>
    <w:lvl w:ilvl="6" w:tplc="ED881CCE">
      <w:start w:val="1"/>
      <w:numFmt w:val="lowerLetter"/>
      <w:lvlText w:val="%7)"/>
      <w:lvlJc w:val="left"/>
      <w:pPr>
        <w:ind w:left="720" w:hanging="360"/>
      </w:pPr>
    </w:lvl>
    <w:lvl w:ilvl="7" w:tplc="5A6417B0">
      <w:start w:val="1"/>
      <w:numFmt w:val="lowerLetter"/>
      <w:lvlText w:val="%8)"/>
      <w:lvlJc w:val="left"/>
      <w:pPr>
        <w:ind w:left="720" w:hanging="360"/>
      </w:pPr>
    </w:lvl>
    <w:lvl w:ilvl="8" w:tplc="24367B24">
      <w:start w:val="1"/>
      <w:numFmt w:val="lowerLetter"/>
      <w:lvlText w:val="%9)"/>
      <w:lvlJc w:val="left"/>
      <w:pPr>
        <w:ind w:left="720" w:hanging="360"/>
      </w:pPr>
    </w:lvl>
  </w:abstractNum>
  <w:abstractNum w:abstractNumId="156"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398E2FF3"/>
    <w:multiLevelType w:val="multilevel"/>
    <w:tmpl w:val="222A08B4"/>
    <w:numStyleLink w:val="ListCBD"/>
  </w:abstractNum>
  <w:abstractNum w:abstractNumId="158"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9"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1"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162"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3"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6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68"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4"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5"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6"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177"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178"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79"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1" w15:restartNumberingAfterBreak="0">
    <w:nsid w:val="44DE3C12"/>
    <w:multiLevelType w:val="hybridMultilevel"/>
    <w:tmpl w:val="8D183BE0"/>
    <w:lvl w:ilvl="0" w:tplc="76AACFFE">
      <w:start w:val="1"/>
      <w:numFmt w:val="decimal"/>
      <w:lvlText w:val="%1."/>
      <w:lvlJc w:val="left"/>
      <w:pPr>
        <w:ind w:left="720" w:hanging="360"/>
      </w:pPr>
    </w:lvl>
    <w:lvl w:ilvl="1" w:tplc="C3FC27A6">
      <w:start w:val="1"/>
      <w:numFmt w:val="decimal"/>
      <w:lvlText w:val="%2."/>
      <w:lvlJc w:val="left"/>
      <w:pPr>
        <w:ind w:left="720" w:hanging="360"/>
      </w:pPr>
    </w:lvl>
    <w:lvl w:ilvl="2" w:tplc="7CE4C09C">
      <w:start w:val="1"/>
      <w:numFmt w:val="decimal"/>
      <w:lvlText w:val="%3."/>
      <w:lvlJc w:val="left"/>
      <w:pPr>
        <w:ind w:left="720" w:hanging="360"/>
      </w:pPr>
    </w:lvl>
    <w:lvl w:ilvl="3" w:tplc="AD3C48E4">
      <w:start w:val="1"/>
      <w:numFmt w:val="decimal"/>
      <w:lvlText w:val="%4."/>
      <w:lvlJc w:val="left"/>
      <w:pPr>
        <w:ind w:left="720" w:hanging="360"/>
      </w:pPr>
    </w:lvl>
    <w:lvl w:ilvl="4" w:tplc="B2FA9060">
      <w:start w:val="1"/>
      <w:numFmt w:val="decimal"/>
      <w:lvlText w:val="%5."/>
      <w:lvlJc w:val="left"/>
      <w:pPr>
        <w:ind w:left="720" w:hanging="360"/>
      </w:pPr>
    </w:lvl>
    <w:lvl w:ilvl="5" w:tplc="19F88B88">
      <w:start w:val="1"/>
      <w:numFmt w:val="decimal"/>
      <w:lvlText w:val="%6."/>
      <w:lvlJc w:val="left"/>
      <w:pPr>
        <w:ind w:left="720" w:hanging="360"/>
      </w:pPr>
    </w:lvl>
    <w:lvl w:ilvl="6" w:tplc="517A44D8">
      <w:start w:val="1"/>
      <w:numFmt w:val="decimal"/>
      <w:lvlText w:val="%7."/>
      <w:lvlJc w:val="left"/>
      <w:pPr>
        <w:ind w:left="720" w:hanging="360"/>
      </w:pPr>
    </w:lvl>
    <w:lvl w:ilvl="7" w:tplc="8EA622DA">
      <w:start w:val="1"/>
      <w:numFmt w:val="decimal"/>
      <w:lvlText w:val="%8."/>
      <w:lvlJc w:val="left"/>
      <w:pPr>
        <w:ind w:left="720" w:hanging="360"/>
      </w:pPr>
    </w:lvl>
    <w:lvl w:ilvl="8" w:tplc="6CCE856A">
      <w:start w:val="1"/>
      <w:numFmt w:val="decimal"/>
      <w:lvlText w:val="%9."/>
      <w:lvlJc w:val="left"/>
      <w:pPr>
        <w:ind w:left="720" w:hanging="360"/>
      </w:pPr>
    </w:lvl>
  </w:abstractNum>
  <w:abstractNum w:abstractNumId="182" w15:restartNumberingAfterBreak="0">
    <w:nsid w:val="45370E80"/>
    <w:multiLevelType w:val="hybridMultilevel"/>
    <w:tmpl w:val="E7042006"/>
    <w:lvl w:ilvl="0" w:tplc="D6C25662">
      <w:start w:val="1"/>
      <w:numFmt w:val="lowerLetter"/>
      <w:lvlText w:val="%1)"/>
      <w:lvlJc w:val="left"/>
      <w:pPr>
        <w:ind w:left="720" w:hanging="360"/>
      </w:pPr>
    </w:lvl>
    <w:lvl w:ilvl="1" w:tplc="7D6AC8C4">
      <w:start w:val="1"/>
      <w:numFmt w:val="lowerLetter"/>
      <w:lvlText w:val="%2)"/>
      <w:lvlJc w:val="left"/>
      <w:pPr>
        <w:ind w:left="720" w:hanging="360"/>
      </w:pPr>
    </w:lvl>
    <w:lvl w:ilvl="2" w:tplc="82F43E8C">
      <w:start w:val="1"/>
      <w:numFmt w:val="lowerLetter"/>
      <w:lvlText w:val="%3)"/>
      <w:lvlJc w:val="left"/>
      <w:pPr>
        <w:ind w:left="720" w:hanging="360"/>
      </w:pPr>
    </w:lvl>
    <w:lvl w:ilvl="3" w:tplc="14E05A34">
      <w:start w:val="1"/>
      <w:numFmt w:val="lowerLetter"/>
      <w:lvlText w:val="%4)"/>
      <w:lvlJc w:val="left"/>
      <w:pPr>
        <w:ind w:left="720" w:hanging="360"/>
      </w:pPr>
    </w:lvl>
    <w:lvl w:ilvl="4" w:tplc="E504610A">
      <w:start w:val="1"/>
      <w:numFmt w:val="lowerLetter"/>
      <w:lvlText w:val="%5)"/>
      <w:lvlJc w:val="left"/>
      <w:pPr>
        <w:ind w:left="720" w:hanging="360"/>
      </w:pPr>
    </w:lvl>
    <w:lvl w:ilvl="5" w:tplc="242AD550">
      <w:start w:val="1"/>
      <w:numFmt w:val="lowerLetter"/>
      <w:lvlText w:val="%6)"/>
      <w:lvlJc w:val="left"/>
      <w:pPr>
        <w:ind w:left="720" w:hanging="360"/>
      </w:pPr>
    </w:lvl>
    <w:lvl w:ilvl="6" w:tplc="F806A6DE">
      <w:start w:val="1"/>
      <w:numFmt w:val="lowerLetter"/>
      <w:lvlText w:val="%7)"/>
      <w:lvlJc w:val="left"/>
      <w:pPr>
        <w:ind w:left="720" w:hanging="360"/>
      </w:pPr>
    </w:lvl>
    <w:lvl w:ilvl="7" w:tplc="447EF498">
      <w:start w:val="1"/>
      <w:numFmt w:val="lowerLetter"/>
      <w:lvlText w:val="%8)"/>
      <w:lvlJc w:val="left"/>
      <w:pPr>
        <w:ind w:left="720" w:hanging="360"/>
      </w:pPr>
    </w:lvl>
    <w:lvl w:ilvl="8" w:tplc="2070C46E">
      <w:start w:val="1"/>
      <w:numFmt w:val="lowerLetter"/>
      <w:lvlText w:val="%9)"/>
      <w:lvlJc w:val="left"/>
      <w:pPr>
        <w:ind w:left="720" w:hanging="360"/>
      </w:pPr>
    </w:lvl>
  </w:abstractNum>
  <w:abstractNum w:abstractNumId="183"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5E10D8E"/>
    <w:multiLevelType w:val="hybridMultilevel"/>
    <w:tmpl w:val="4034598A"/>
    <w:lvl w:ilvl="0" w:tplc="8F62068C">
      <w:start w:val="1"/>
      <w:numFmt w:val="lowerLetter"/>
      <w:lvlText w:val="%1)"/>
      <w:lvlJc w:val="left"/>
      <w:pPr>
        <w:ind w:left="1020" w:hanging="360"/>
      </w:pPr>
    </w:lvl>
    <w:lvl w:ilvl="1" w:tplc="914C9A52">
      <w:start w:val="1"/>
      <w:numFmt w:val="lowerLetter"/>
      <w:lvlText w:val="%2)"/>
      <w:lvlJc w:val="left"/>
      <w:pPr>
        <w:ind w:left="1020" w:hanging="360"/>
      </w:pPr>
    </w:lvl>
    <w:lvl w:ilvl="2" w:tplc="E66E8B2E">
      <w:start w:val="1"/>
      <w:numFmt w:val="lowerLetter"/>
      <w:lvlText w:val="%3)"/>
      <w:lvlJc w:val="left"/>
      <w:pPr>
        <w:ind w:left="1020" w:hanging="360"/>
      </w:pPr>
    </w:lvl>
    <w:lvl w:ilvl="3" w:tplc="E696C9E2">
      <w:start w:val="1"/>
      <w:numFmt w:val="lowerLetter"/>
      <w:lvlText w:val="%4)"/>
      <w:lvlJc w:val="left"/>
      <w:pPr>
        <w:ind w:left="1020" w:hanging="360"/>
      </w:pPr>
    </w:lvl>
    <w:lvl w:ilvl="4" w:tplc="95BE299A">
      <w:start w:val="1"/>
      <w:numFmt w:val="lowerLetter"/>
      <w:lvlText w:val="%5)"/>
      <w:lvlJc w:val="left"/>
      <w:pPr>
        <w:ind w:left="1020" w:hanging="360"/>
      </w:pPr>
    </w:lvl>
    <w:lvl w:ilvl="5" w:tplc="56124FBA">
      <w:start w:val="1"/>
      <w:numFmt w:val="lowerLetter"/>
      <w:lvlText w:val="%6)"/>
      <w:lvlJc w:val="left"/>
      <w:pPr>
        <w:ind w:left="1020" w:hanging="360"/>
      </w:pPr>
    </w:lvl>
    <w:lvl w:ilvl="6" w:tplc="1C707EB8">
      <w:start w:val="1"/>
      <w:numFmt w:val="lowerLetter"/>
      <w:lvlText w:val="%7)"/>
      <w:lvlJc w:val="left"/>
      <w:pPr>
        <w:ind w:left="1020" w:hanging="360"/>
      </w:pPr>
    </w:lvl>
    <w:lvl w:ilvl="7" w:tplc="E38E6536">
      <w:start w:val="1"/>
      <w:numFmt w:val="lowerLetter"/>
      <w:lvlText w:val="%8)"/>
      <w:lvlJc w:val="left"/>
      <w:pPr>
        <w:ind w:left="1020" w:hanging="360"/>
      </w:pPr>
    </w:lvl>
    <w:lvl w:ilvl="8" w:tplc="3C446046">
      <w:start w:val="1"/>
      <w:numFmt w:val="lowerLetter"/>
      <w:lvlText w:val="%9)"/>
      <w:lvlJc w:val="left"/>
      <w:pPr>
        <w:ind w:left="1020" w:hanging="360"/>
      </w:pPr>
    </w:lvl>
  </w:abstractNum>
  <w:abstractNum w:abstractNumId="186" w15:restartNumberingAfterBreak="0">
    <w:nsid w:val="45F76785"/>
    <w:multiLevelType w:val="hybridMultilevel"/>
    <w:tmpl w:val="45704D2E"/>
    <w:lvl w:ilvl="0" w:tplc="493CF57C">
      <w:start w:val="1"/>
      <w:numFmt w:val="lowerLetter"/>
      <w:lvlText w:val="%1)"/>
      <w:lvlJc w:val="left"/>
      <w:pPr>
        <w:ind w:left="1020" w:hanging="360"/>
      </w:pPr>
    </w:lvl>
    <w:lvl w:ilvl="1" w:tplc="53DA2C14">
      <w:start w:val="1"/>
      <w:numFmt w:val="lowerLetter"/>
      <w:lvlText w:val="%2)"/>
      <w:lvlJc w:val="left"/>
      <w:pPr>
        <w:ind w:left="1020" w:hanging="360"/>
      </w:pPr>
    </w:lvl>
    <w:lvl w:ilvl="2" w:tplc="7604D4AC">
      <w:start w:val="1"/>
      <w:numFmt w:val="lowerLetter"/>
      <w:lvlText w:val="%3)"/>
      <w:lvlJc w:val="left"/>
      <w:pPr>
        <w:ind w:left="1020" w:hanging="360"/>
      </w:pPr>
    </w:lvl>
    <w:lvl w:ilvl="3" w:tplc="767E4E3E">
      <w:start w:val="1"/>
      <w:numFmt w:val="lowerLetter"/>
      <w:lvlText w:val="%4)"/>
      <w:lvlJc w:val="left"/>
      <w:pPr>
        <w:ind w:left="1020" w:hanging="360"/>
      </w:pPr>
    </w:lvl>
    <w:lvl w:ilvl="4" w:tplc="125CB2A4">
      <w:start w:val="1"/>
      <w:numFmt w:val="lowerLetter"/>
      <w:lvlText w:val="%5)"/>
      <w:lvlJc w:val="left"/>
      <w:pPr>
        <w:ind w:left="1020" w:hanging="360"/>
      </w:pPr>
    </w:lvl>
    <w:lvl w:ilvl="5" w:tplc="DB723012">
      <w:start w:val="1"/>
      <w:numFmt w:val="lowerLetter"/>
      <w:lvlText w:val="%6)"/>
      <w:lvlJc w:val="left"/>
      <w:pPr>
        <w:ind w:left="1020" w:hanging="360"/>
      </w:pPr>
    </w:lvl>
    <w:lvl w:ilvl="6" w:tplc="76D2DDAA">
      <w:start w:val="1"/>
      <w:numFmt w:val="lowerLetter"/>
      <w:lvlText w:val="%7)"/>
      <w:lvlJc w:val="left"/>
      <w:pPr>
        <w:ind w:left="1020" w:hanging="360"/>
      </w:pPr>
    </w:lvl>
    <w:lvl w:ilvl="7" w:tplc="59E044D6">
      <w:start w:val="1"/>
      <w:numFmt w:val="lowerLetter"/>
      <w:lvlText w:val="%8)"/>
      <w:lvlJc w:val="left"/>
      <w:pPr>
        <w:ind w:left="1020" w:hanging="360"/>
      </w:pPr>
    </w:lvl>
    <w:lvl w:ilvl="8" w:tplc="4C0A7D3A">
      <w:start w:val="1"/>
      <w:numFmt w:val="lowerLetter"/>
      <w:lvlText w:val="%9)"/>
      <w:lvlJc w:val="left"/>
      <w:pPr>
        <w:ind w:left="1020" w:hanging="360"/>
      </w:pPr>
    </w:lvl>
  </w:abstractNum>
  <w:abstractNum w:abstractNumId="187"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9"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91"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2"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193"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4"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7"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8"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9"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00"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202" w15:restartNumberingAfterBreak="0">
    <w:nsid w:val="4CA405D7"/>
    <w:multiLevelType w:val="hybridMultilevel"/>
    <w:tmpl w:val="6ACA4FF8"/>
    <w:lvl w:ilvl="0" w:tplc="5B4E202E">
      <w:start w:val="1"/>
      <w:numFmt w:val="decimal"/>
      <w:lvlText w:val="%1."/>
      <w:lvlJc w:val="left"/>
      <w:pPr>
        <w:ind w:left="720" w:hanging="360"/>
      </w:pPr>
    </w:lvl>
    <w:lvl w:ilvl="1" w:tplc="DE7252A0">
      <w:start w:val="1"/>
      <w:numFmt w:val="decimal"/>
      <w:lvlText w:val="%2."/>
      <w:lvlJc w:val="left"/>
      <w:pPr>
        <w:ind w:left="720" w:hanging="360"/>
      </w:pPr>
    </w:lvl>
    <w:lvl w:ilvl="2" w:tplc="2D241856">
      <w:start w:val="1"/>
      <w:numFmt w:val="decimal"/>
      <w:lvlText w:val="%3."/>
      <w:lvlJc w:val="left"/>
      <w:pPr>
        <w:ind w:left="720" w:hanging="360"/>
      </w:pPr>
    </w:lvl>
    <w:lvl w:ilvl="3" w:tplc="F6C6B24A">
      <w:start w:val="1"/>
      <w:numFmt w:val="decimal"/>
      <w:lvlText w:val="%4."/>
      <w:lvlJc w:val="left"/>
      <w:pPr>
        <w:ind w:left="720" w:hanging="360"/>
      </w:pPr>
    </w:lvl>
    <w:lvl w:ilvl="4" w:tplc="6DD02B3E">
      <w:start w:val="1"/>
      <w:numFmt w:val="decimal"/>
      <w:lvlText w:val="%5."/>
      <w:lvlJc w:val="left"/>
      <w:pPr>
        <w:ind w:left="720" w:hanging="360"/>
      </w:pPr>
    </w:lvl>
    <w:lvl w:ilvl="5" w:tplc="500E7E9A">
      <w:start w:val="1"/>
      <w:numFmt w:val="decimal"/>
      <w:lvlText w:val="%6."/>
      <w:lvlJc w:val="left"/>
      <w:pPr>
        <w:ind w:left="720" w:hanging="360"/>
      </w:pPr>
    </w:lvl>
    <w:lvl w:ilvl="6" w:tplc="469A0754">
      <w:start w:val="1"/>
      <w:numFmt w:val="decimal"/>
      <w:lvlText w:val="%7."/>
      <w:lvlJc w:val="left"/>
      <w:pPr>
        <w:ind w:left="720" w:hanging="360"/>
      </w:pPr>
    </w:lvl>
    <w:lvl w:ilvl="7" w:tplc="674643C0">
      <w:start w:val="1"/>
      <w:numFmt w:val="decimal"/>
      <w:lvlText w:val="%8."/>
      <w:lvlJc w:val="left"/>
      <w:pPr>
        <w:ind w:left="720" w:hanging="360"/>
      </w:pPr>
    </w:lvl>
    <w:lvl w:ilvl="8" w:tplc="8340C4CE">
      <w:start w:val="1"/>
      <w:numFmt w:val="decimal"/>
      <w:lvlText w:val="%9."/>
      <w:lvlJc w:val="left"/>
      <w:pPr>
        <w:ind w:left="720" w:hanging="360"/>
      </w:pPr>
    </w:lvl>
  </w:abstractNum>
  <w:abstractNum w:abstractNumId="203" w15:restartNumberingAfterBreak="0">
    <w:nsid w:val="4CC60701"/>
    <w:multiLevelType w:val="hybridMultilevel"/>
    <w:tmpl w:val="A4140B08"/>
    <w:lvl w:ilvl="0" w:tplc="8AB6FB8A">
      <w:start w:val="1"/>
      <w:numFmt w:val="decimal"/>
      <w:lvlText w:val="%1."/>
      <w:lvlJc w:val="left"/>
      <w:pPr>
        <w:ind w:left="1020" w:hanging="360"/>
      </w:pPr>
    </w:lvl>
    <w:lvl w:ilvl="1" w:tplc="6ADE3678">
      <w:start w:val="1"/>
      <w:numFmt w:val="decimal"/>
      <w:lvlText w:val="%2."/>
      <w:lvlJc w:val="left"/>
      <w:pPr>
        <w:ind w:left="1020" w:hanging="360"/>
      </w:pPr>
    </w:lvl>
    <w:lvl w:ilvl="2" w:tplc="222EB650">
      <w:start w:val="1"/>
      <w:numFmt w:val="decimal"/>
      <w:lvlText w:val="%3."/>
      <w:lvlJc w:val="left"/>
      <w:pPr>
        <w:ind w:left="1020" w:hanging="360"/>
      </w:pPr>
    </w:lvl>
    <w:lvl w:ilvl="3" w:tplc="C0D89638">
      <w:start w:val="1"/>
      <w:numFmt w:val="decimal"/>
      <w:lvlText w:val="%4."/>
      <w:lvlJc w:val="left"/>
      <w:pPr>
        <w:ind w:left="1020" w:hanging="360"/>
      </w:pPr>
    </w:lvl>
    <w:lvl w:ilvl="4" w:tplc="71462640">
      <w:start w:val="1"/>
      <w:numFmt w:val="decimal"/>
      <w:lvlText w:val="%5."/>
      <w:lvlJc w:val="left"/>
      <w:pPr>
        <w:ind w:left="1020" w:hanging="360"/>
      </w:pPr>
    </w:lvl>
    <w:lvl w:ilvl="5" w:tplc="CBE6BE1A">
      <w:start w:val="1"/>
      <w:numFmt w:val="decimal"/>
      <w:lvlText w:val="%6."/>
      <w:lvlJc w:val="left"/>
      <w:pPr>
        <w:ind w:left="1020" w:hanging="360"/>
      </w:pPr>
    </w:lvl>
    <w:lvl w:ilvl="6" w:tplc="73B0AAD0">
      <w:start w:val="1"/>
      <w:numFmt w:val="decimal"/>
      <w:lvlText w:val="%7."/>
      <w:lvlJc w:val="left"/>
      <w:pPr>
        <w:ind w:left="1020" w:hanging="360"/>
      </w:pPr>
    </w:lvl>
    <w:lvl w:ilvl="7" w:tplc="79DA1A9E">
      <w:start w:val="1"/>
      <w:numFmt w:val="decimal"/>
      <w:lvlText w:val="%8."/>
      <w:lvlJc w:val="left"/>
      <w:pPr>
        <w:ind w:left="1020" w:hanging="360"/>
      </w:pPr>
    </w:lvl>
    <w:lvl w:ilvl="8" w:tplc="A3CA141E">
      <w:start w:val="1"/>
      <w:numFmt w:val="decimal"/>
      <w:lvlText w:val="%9."/>
      <w:lvlJc w:val="left"/>
      <w:pPr>
        <w:ind w:left="1020" w:hanging="360"/>
      </w:pPr>
    </w:lvl>
  </w:abstractNum>
  <w:abstractNum w:abstractNumId="204"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205"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6"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8"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0" w15:restartNumberingAfterBreak="0">
    <w:nsid w:val="4E880595"/>
    <w:multiLevelType w:val="multilevel"/>
    <w:tmpl w:val="222A08B4"/>
    <w:numStyleLink w:val="ListCBD"/>
  </w:abstractNum>
  <w:abstractNum w:abstractNumId="211"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4"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216"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17"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221"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22" w15:restartNumberingAfterBreak="0">
    <w:nsid w:val="52A66A9D"/>
    <w:multiLevelType w:val="multilevel"/>
    <w:tmpl w:val="222A08B4"/>
    <w:numStyleLink w:val="ListCBD"/>
  </w:abstractNum>
  <w:abstractNum w:abstractNumId="223"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4"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25"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27"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3EE2B72"/>
    <w:multiLevelType w:val="hybridMultilevel"/>
    <w:tmpl w:val="E7EAA63A"/>
    <w:lvl w:ilvl="0" w:tplc="B204E010">
      <w:start w:val="1"/>
      <w:numFmt w:val="lowerLetter"/>
      <w:lvlText w:val="%1)"/>
      <w:lvlJc w:val="left"/>
      <w:pPr>
        <w:ind w:left="720" w:hanging="360"/>
      </w:pPr>
    </w:lvl>
    <w:lvl w:ilvl="1" w:tplc="6772DF80">
      <w:start w:val="1"/>
      <w:numFmt w:val="lowerLetter"/>
      <w:lvlText w:val="%2)"/>
      <w:lvlJc w:val="left"/>
      <w:pPr>
        <w:ind w:left="720" w:hanging="360"/>
      </w:pPr>
    </w:lvl>
    <w:lvl w:ilvl="2" w:tplc="CE84454E">
      <w:start w:val="1"/>
      <w:numFmt w:val="lowerLetter"/>
      <w:lvlText w:val="%3)"/>
      <w:lvlJc w:val="left"/>
      <w:pPr>
        <w:ind w:left="720" w:hanging="360"/>
      </w:pPr>
    </w:lvl>
    <w:lvl w:ilvl="3" w:tplc="3CC82304">
      <w:start w:val="1"/>
      <w:numFmt w:val="lowerLetter"/>
      <w:lvlText w:val="%4)"/>
      <w:lvlJc w:val="left"/>
      <w:pPr>
        <w:ind w:left="720" w:hanging="360"/>
      </w:pPr>
    </w:lvl>
    <w:lvl w:ilvl="4" w:tplc="CB6C84FA">
      <w:start w:val="1"/>
      <w:numFmt w:val="lowerLetter"/>
      <w:lvlText w:val="%5)"/>
      <w:lvlJc w:val="left"/>
      <w:pPr>
        <w:ind w:left="720" w:hanging="360"/>
      </w:pPr>
    </w:lvl>
    <w:lvl w:ilvl="5" w:tplc="D3F26648">
      <w:start w:val="1"/>
      <w:numFmt w:val="lowerLetter"/>
      <w:lvlText w:val="%6)"/>
      <w:lvlJc w:val="left"/>
      <w:pPr>
        <w:ind w:left="720" w:hanging="360"/>
      </w:pPr>
    </w:lvl>
    <w:lvl w:ilvl="6" w:tplc="6AA47A7C">
      <w:start w:val="1"/>
      <w:numFmt w:val="lowerLetter"/>
      <w:lvlText w:val="%7)"/>
      <w:lvlJc w:val="left"/>
      <w:pPr>
        <w:ind w:left="720" w:hanging="360"/>
      </w:pPr>
    </w:lvl>
    <w:lvl w:ilvl="7" w:tplc="6CF44638">
      <w:start w:val="1"/>
      <w:numFmt w:val="lowerLetter"/>
      <w:lvlText w:val="%8)"/>
      <w:lvlJc w:val="left"/>
      <w:pPr>
        <w:ind w:left="720" w:hanging="360"/>
      </w:pPr>
    </w:lvl>
    <w:lvl w:ilvl="8" w:tplc="62CC8192">
      <w:start w:val="1"/>
      <w:numFmt w:val="lowerLetter"/>
      <w:lvlText w:val="%9)"/>
      <w:lvlJc w:val="left"/>
      <w:pPr>
        <w:ind w:left="720" w:hanging="360"/>
      </w:pPr>
    </w:lvl>
  </w:abstractNum>
  <w:abstractNum w:abstractNumId="229"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31"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232"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4"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79374B0"/>
    <w:multiLevelType w:val="hybridMultilevel"/>
    <w:tmpl w:val="B84E345C"/>
    <w:lvl w:ilvl="0" w:tplc="3F9EE2B6">
      <w:start w:val="1"/>
      <w:numFmt w:val="decimal"/>
      <w:lvlText w:val="%1."/>
      <w:lvlJc w:val="left"/>
      <w:pPr>
        <w:ind w:left="1020" w:hanging="360"/>
      </w:pPr>
    </w:lvl>
    <w:lvl w:ilvl="1" w:tplc="0EB2FF2C">
      <w:start w:val="1"/>
      <w:numFmt w:val="decimal"/>
      <w:lvlText w:val="%2."/>
      <w:lvlJc w:val="left"/>
      <w:pPr>
        <w:ind w:left="1020" w:hanging="360"/>
      </w:pPr>
    </w:lvl>
    <w:lvl w:ilvl="2" w:tplc="D28029C0">
      <w:start w:val="1"/>
      <w:numFmt w:val="decimal"/>
      <w:lvlText w:val="%3."/>
      <w:lvlJc w:val="left"/>
      <w:pPr>
        <w:ind w:left="1020" w:hanging="360"/>
      </w:pPr>
    </w:lvl>
    <w:lvl w:ilvl="3" w:tplc="09B4B422">
      <w:start w:val="1"/>
      <w:numFmt w:val="decimal"/>
      <w:lvlText w:val="%4."/>
      <w:lvlJc w:val="left"/>
      <w:pPr>
        <w:ind w:left="1020" w:hanging="360"/>
      </w:pPr>
    </w:lvl>
    <w:lvl w:ilvl="4" w:tplc="2B689F5C">
      <w:start w:val="1"/>
      <w:numFmt w:val="decimal"/>
      <w:lvlText w:val="%5."/>
      <w:lvlJc w:val="left"/>
      <w:pPr>
        <w:ind w:left="1020" w:hanging="360"/>
      </w:pPr>
    </w:lvl>
    <w:lvl w:ilvl="5" w:tplc="0B3C7D0C">
      <w:start w:val="1"/>
      <w:numFmt w:val="decimal"/>
      <w:lvlText w:val="%6."/>
      <w:lvlJc w:val="left"/>
      <w:pPr>
        <w:ind w:left="1020" w:hanging="360"/>
      </w:pPr>
    </w:lvl>
    <w:lvl w:ilvl="6" w:tplc="C9ECFDD0">
      <w:start w:val="1"/>
      <w:numFmt w:val="decimal"/>
      <w:lvlText w:val="%7."/>
      <w:lvlJc w:val="left"/>
      <w:pPr>
        <w:ind w:left="1020" w:hanging="360"/>
      </w:pPr>
    </w:lvl>
    <w:lvl w:ilvl="7" w:tplc="A740C82C">
      <w:start w:val="1"/>
      <w:numFmt w:val="decimal"/>
      <w:lvlText w:val="%8."/>
      <w:lvlJc w:val="left"/>
      <w:pPr>
        <w:ind w:left="1020" w:hanging="360"/>
      </w:pPr>
    </w:lvl>
    <w:lvl w:ilvl="8" w:tplc="F65E2F30">
      <w:start w:val="1"/>
      <w:numFmt w:val="decimal"/>
      <w:lvlText w:val="%9."/>
      <w:lvlJc w:val="left"/>
      <w:pPr>
        <w:ind w:left="1020" w:hanging="360"/>
      </w:pPr>
    </w:lvl>
  </w:abstractNum>
  <w:abstractNum w:abstractNumId="23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0"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24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A747037"/>
    <w:multiLevelType w:val="hybridMultilevel"/>
    <w:tmpl w:val="5B9CE266"/>
    <w:lvl w:ilvl="0" w:tplc="EDDA6C22">
      <w:start w:val="1"/>
      <w:numFmt w:val="lowerLetter"/>
      <w:lvlText w:val="%1)"/>
      <w:lvlJc w:val="left"/>
      <w:pPr>
        <w:ind w:left="1020" w:hanging="360"/>
      </w:pPr>
    </w:lvl>
    <w:lvl w:ilvl="1" w:tplc="BD445BEE">
      <w:start w:val="1"/>
      <w:numFmt w:val="lowerLetter"/>
      <w:lvlText w:val="%2)"/>
      <w:lvlJc w:val="left"/>
      <w:pPr>
        <w:ind w:left="1020" w:hanging="360"/>
      </w:pPr>
    </w:lvl>
    <w:lvl w:ilvl="2" w:tplc="17FA3FF2">
      <w:start w:val="1"/>
      <w:numFmt w:val="lowerLetter"/>
      <w:lvlText w:val="%3)"/>
      <w:lvlJc w:val="left"/>
      <w:pPr>
        <w:ind w:left="1020" w:hanging="360"/>
      </w:pPr>
    </w:lvl>
    <w:lvl w:ilvl="3" w:tplc="ABEE7A52">
      <w:start w:val="1"/>
      <w:numFmt w:val="lowerLetter"/>
      <w:lvlText w:val="%4)"/>
      <w:lvlJc w:val="left"/>
      <w:pPr>
        <w:ind w:left="1020" w:hanging="360"/>
      </w:pPr>
    </w:lvl>
    <w:lvl w:ilvl="4" w:tplc="FDD0CBF4">
      <w:start w:val="1"/>
      <w:numFmt w:val="lowerLetter"/>
      <w:lvlText w:val="%5)"/>
      <w:lvlJc w:val="left"/>
      <w:pPr>
        <w:ind w:left="1020" w:hanging="360"/>
      </w:pPr>
    </w:lvl>
    <w:lvl w:ilvl="5" w:tplc="CB749E0E">
      <w:start w:val="1"/>
      <w:numFmt w:val="lowerLetter"/>
      <w:lvlText w:val="%6)"/>
      <w:lvlJc w:val="left"/>
      <w:pPr>
        <w:ind w:left="1020" w:hanging="360"/>
      </w:pPr>
    </w:lvl>
    <w:lvl w:ilvl="6" w:tplc="2578DF54">
      <w:start w:val="1"/>
      <w:numFmt w:val="lowerLetter"/>
      <w:lvlText w:val="%7)"/>
      <w:lvlJc w:val="left"/>
      <w:pPr>
        <w:ind w:left="1020" w:hanging="360"/>
      </w:pPr>
    </w:lvl>
    <w:lvl w:ilvl="7" w:tplc="423E9DE2">
      <w:start w:val="1"/>
      <w:numFmt w:val="lowerLetter"/>
      <w:lvlText w:val="%8)"/>
      <w:lvlJc w:val="left"/>
      <w:pPr>
        <w:ind w:left="1020" w:hanging="360"/>
      </w:pPr>
    </w:lvl>
    <w:lvl w:ilvl="8" w:tplc="6B32DB7C">
      <w:start w:val="1"/>
      <w:numFmt w:val="lowerLetter"/>
      <w:lvlText w:val="%9)"/>
      <w:lvlJc w:val="left"/>
      <w:pPr>
        <w:ind w:left="1020" w:hanging="360"/>
      </w:pPr>
    </w:lvl>
  </w:abstractNum>
  <w:abstractNum w:abstractNumId="246"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7" w15:restartNumberingAfterBreak="0">
    <w:nsid w:val="5AAF25F2"/>
    <w:multiLevelType w:val="hybridMultilevel"/>
    <w:tmpl w:val="CAB4E76C"/>
    <w:lvl w:ilvl="0" w:tplc="9B8CC8B6">
      <w:start w:val="1"/>
      <w:numFmt w:val="lowerLetter"/>
      <w:lvlText w:val="%1)"/>
      <w:lvlJc w:val="left"/>
      <w:pPr>
        <w:ind w:left="720" w:hanging="360"/>
      </w:pPr>
    </w:lvl>
    <w:lvl w:ilvl="1" w:tplc="A6325FE6">
      <w:start w:val="1"/>
      <w:numFmt w:val="lowerLetter"/>
      <w:lvlText w:val="%2)"/>
      <w:lvlJc w:val="left"/>
      <w:pPr>
        <w:ind w:left="720" w:hanging="360"/>
      </w:pPr>
    </w:lvl>
    <w:lvl w:ilvl="2" w:tplc="69FEB98E">
      <w:start w:val="1"/>
      <w:numFmt w:val="lowerLetter"/>
      <w:lvlText w:val="%3)"/>
      <w:lvlJc w:val="left"/>
      <w:pPr>
        <w:ind w:left="720" w:hanging="360"/>
      </w:pPr>
    </w:lvl>
    <w:lvl w:ilvl="3" w:tplc="0AE070AE">
      <w:start w:val="1"/>
      <w:numFmt w:val="lowerLetter"/>
      <w:lvlText w:val="%4)"/>
      <w:lvlJc w:val="left"/>
      <w:pPr>
        <w:ind w:left="720" w:hanging="360"/>
      </w:pPr>
    </w:lvl>
    <w:lvl w:ilvl="4" w:tplc="22CA009C">
      <w:start w:val="1"/>
      <w:numFmt w:val="lowerLetter"/>
      <w:lvlText w:val="%5)"/>
      <w:lvlJc w:val="left"/>
      <w:pPr>
        <w:ind w:left="720" w:hanging="360"/>
      </w:pPr>
    </w:lvl>
    <w:lvl w:ilvl="5" w:tplc="A6C66A3C">
      <w:start w:val="1"/>
      <w:numFmt w:val="lowerLetter"/>
      <w:lvlText w:val="%6)"/>
      <w:lvlJc w:val="left"/>
      <w:pPr>
        <w:ind w:left="720" w:hanging="360"/>
      </w:pPr>
    </w:lvl>
    <w:lvl w:ilvl="6" w:tplc="0986D2BA">
      <w:start w:val="1"/>
      <w:numFmt w:val="lowerLetter"/>
      <w:lvlText w:val="%7)"/>
      <w:lvlJc w:val="left"/>
      <w:pPr>
        <w:ind w:left="720" w:hanging="360"/>
      </w:pPr>
    </w:lvl>
    <w:lvl w:ilvl="7" w:tplc="CD364110">
      <w:start w:val="1"/>
      <w:numFmt w:val="lowerLetter"/>
      <w:lvlText w:val="%8)"/>
      <w:lvlJc w:val="left"/>
      <w:pPr>
        <w:ind w:left="720" w:hanging="360"/>
      </w:pPr>
    </w:lvl>
    <w:lvl w:ilvl="8" w:tplc="76B0DE66">
      <w:start w:val="1"/>
      <w:numFmt w:val="lowerLetter"/>
      <w:lvlText w:val="%9)"/>
      <w:lvlJc w:val="left"/>
      <w:pPr>
        <w:ind w:left="720" w:hanging="360"/>
      </w:pPr>
    </w:lvl>
  </w:abstractNum>
  <w:abstractNum w:abstractNumId="24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9"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50"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1"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3"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43BEE"/>
    <w:multiLevelType w:val="multilevel"/>
    <w:tmpl w:val="222A08B4"/>
    <w:numStyleLink w:val="ListCBD"/>
  </w:abstractNum>
  <w:abstractNum w:abstractNumId="256" w15:restartNumberingAfterBreak="0">
    <w:nsid w:val="5DC80C25"/>
    <w:multiLevelType w:val="hybridMultilevel"/>
    <w:tmpl w:val="4B1C0146"/>
    <w:lvl w:ilvl="0" w:tplc="4E3A9428">
      <w:start w:val="1"/>
      <w:numFmt w:val="decimal"/>
      <w:lvlText w:val="%1."/>
      <w:lvlJc w:val="left"/>
      <w:pPr>
        <w:ind w:left="1020" w:hanging="360"/>
      </w:pPr>
    </w:lvl>
    <w:lvl w:ilvl="1" w:tplc="43209BDC">
      <w:start w:val="1"/>
      <w:numFmt w:val="decimal"/>
      <w:lvlText w:val="%2."/>
      <w:lvlJc w:val="left"/>
      <w:pPr>
        <w:ind w:left="1020" w:hanging="360"/>
      </w:pPr>
    </w:lvl>
    <w:lvl w:ilvl="2" w:tplc="E0BE704E">
      <w:start w:val="1"/>
      <w:numFmt w:val="decimal"/>
      <w:lvlText w:val="%3."/>
      <w:lvlJc w:val="left"/>
      <w:pPr>
        <w:ind w:left="1020" w:hanging="360"/>
      </w:pPr>
    </w:lvl>
    <w:lvl w:ilvl="3" w:tplc="FBE2CD54">
      <w:start w:val="1"/>
      <w:numFmt w:val="decimal"/>
      <w:lvlText w:val="%4."/>
      <w:lvlJc w:val="left"/>
      <w:pPr>
        <w:ind w:left="1020" w:hanging="360"/>
      </w:pPr>
    </w:lvl>
    <w:lvl w:ilvl="4" w:tplc="B5587D98">
      <w:start w:val="1"/>
      <w:numFmt w:val="decimal"/>
      <w:lvlText w:val="%5."/>
      <w:lvlJc w:val="left"/>
      <w:pPr>
        <w:ind w:left="1020" w:hanging="360"/>
      </w:pPr>
    </w:lvl>
    <w:lvl w:ilvl="5" w:tplc="9C96B26E">
      <w:start w:val="1"/>
      <w:numFmt w:val="decimal"/>
      <w:lvlText w:val="%6."/>
      <w:lvlJc w:val="left"/>
      <w:pPr>
        <w:ind w:left="1020" w:hanging="360"/>
      </w:pPr>
    </w:lvl>
    <w:lvl w:ilvl="6" w:tplc="B5B2ED7A">
      <w:start w:val="1"/>
      <w:numFmt w:val="decimal"/>
      <w:lvlText w:val="%7."/>
      <w:lvlJc w:val="left"/>
      <w:pPr>
        <w:ind w:left="1020" w:hanging="360"/>
      </w:pPr>
    </w:lvl>
    <w:lvl w:ilvl="7" w:tplc="12F6D2A0">
      <w:start w:val="1"/>
      <w:numFmt w:val="decimal"/>
      <w:lvlText w:val="%8."/>
      <w:lvlJc w:val="left"/>
      <w:pPr>
        <w:ind w:left="1020" w:hanging="360"/>
      </w:pPr>
    </w:lvl>
    <w:lvl w:ilvl="8" w:tplc="C7326F36">
      <w:start w:val="1"/>
      <w:numFmt w:val="decimal"/>
      <w:lvlText w:val="%9."/>
      <w:lvlJc w:val="left"/>
      <w:pPr>
        <w:ind w:left="1020" w:hanging="360"/>
      </w:pPr>
    </w:lvl>
  </w:abstractNum>
  <w:abstractNum w:abstractNumId="257"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8"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9" w15:restartNumberingAfterBreak="0">
    <w:nsid w:val="611C33F5"/>
    <w:multiLevelType w:val="hybridMultilevel"/>
    <w:tmpl w:val="D1B0D8D6"/>
    <w:lvl w:ilvl="0" w:tplc="396AF3C4">
      <w:start w:val="1"/>
      <w:numFmt w:val="lowerLetter"/>
      <w:lvlText w:val="%1)"/>
      <w:lvlJc w:val="left"/>
      <w:pPr>
        <w:ind w:left="720" w:hanging="360"/>
      </w:pPr>
    </w:lvl>
    <w:lvl w:ilvl="1" w:tplc="5C2ED19C">
      <w:start w:val="1"/>
      <w:numFmt w:val="lowerLetter"/>
      <w:lvlText w:val="%2)"/>
      <w:lvlJc w:val="left"/>
      <w:pPr>
        <w:ind w:left="720" w:hanging="360"/>
      </w:pPr>
    </w:lvl>
    <w:lvl w:ilvl="2" w:tplc="F41C9E88">
      <w:start w:val="1"/>
      <w:numFmt w:val="lowerLetter"/>
      <w:lvlText w:val="%3)"/>
      <w:lvlJc w:val="left"/>
      <w:pPr>
        <w:ind w:left="720" w:hanging="360"/>
      </w:pPr>
    </w:lvl>
    <w:lvl w:ilvl="3" w:tplc="65EA50CC">
      <w:start w:val="1"/>
      <w:numFmt w:val="lowerLetter"/>
      <w:lvlText w:val="%4)"/>
      <w:lvlJc w:val="left"/>
      <w:pPr>
        <w:ind w:left="720" w:hanging="360"/>
      </w:pPr>
    </w:lvl>
    <w:lvl w:ilvl="4" w:tplc="31B08790">
      <w:start w:val="1"/>
      <w:numFmt w:val="lowerLetter"/>
      <w:lvlText w:val="%5)"/>
      <w:lvlJc w:val="left"/>
      <w:pPr>
        <w:ind w:left="720" w:hanging="360"/>
      </w:pPr>
    </w:lvl>
    <w:lvl w:ilvl="5" w:tplc="45F098B0">
      <w:start w:val="1"/>
      <w:numFmt w:val="lowerLetter"/>
      <w:lvlText w:val="%6)"/>
      <w:lvlJc w:val="left"/>
      <w:pPr>
        <w:ind w:left="720" w:hanging="360"/>
      </w:pPr>
    </w:lvl>
    <w:lvl w:ilvl="6" w:tplc="3334BF3E">
      <w:start w:val="1"/>
      <w:numFmt w:val="lowerLetter"/>
      <w:lvlText w:val="%7)"/>
      <w:lvlJc w:val="left"/>
      <w:pPr>
        <w:ind w:left="720" w:hanging="360"/>
      </w:pPr>
    </w:lvl>
    <w:lvl w:ilvl="7" w:tplc="535E987A">
      <w:start w:val="1"/>
      <w:numFmt w:val="lowerLetter"/>
      <w:lvlText w:val="%8)"/>
      <w:lvlJc w:val="left"/>
      <w:pPr>
        <w:ind w:left="720" w:hanging="360"/>
      </w:pPr>
    </w:lvl>
    <w:lvl w:ilvl="8" w:tplc="E58CD9A2">
      <w:start w:val="1"/>
      <w:numFmt w:val="lowerLetter"/>
      <w:lvlText w:val="%9)"/>
      <w:lvlJc w:val="left"/>
      <w:pPr>
        <w:ind w:left="720" w:hanging="360"/>
      </w:pPr>
    </w:lvl>
  </w:abstractNum>
  <w:abstractNum w:abstractNumId="26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3" w15:restartNumberingAfterBreak="0">
    <w:nsid w:val="62C60B53"/>
    <w:multiLevelType w:val="hybridMultilevel"/>
    <w:tmpl w:val="5DB8D8DA"/>
    <w:lvl w:ilvl="0" w:tplc="D81403DA">
      <w:start w:val="1"/>
      <w:numFmt w:val="decimal"/>
      <w:lvlText w:val="%1."/>
      <w:lvlJc w:val="left"/>
      <w:pPr>
        <w:ind w:left="1020" w:hanging="360"/>
      </w:pPr>
    </w:lvl>
    <w:lvl w:ilvl="1" w:tplc="127435EC">
      <w:start w:val="1"/>
      <w:numFmt w:val="decimal"/>
      <w:lvlText w:val="%2."/>
      <w:lvlJc w:val="left"/>
      <w:pPr>
        <w:ind w:left="1020" w:hanging="360"/>
      </w:pPr>
    </w:lvl>
    <w:lvl w:ilvl="2" w:tplc="2474BFC2">
      <w:start w:val="1"/>
      <w:numFmt w:val="decimal"/>
      <w:lvlText w:val="%3."/>
      <w:lvlJc w:val="left"/>
      <w:pPr>
        <w:ind w:left="1020" w:hanging="360"/>
      </w:pPr>
    </w:lvl>
    <w:lvl w:ilvl="3" w:tplc="FDC03E44">
      <w:start w:val="1"/>
      <w:numFmt w:val="decimal"/>
      <w:lvlText w:val="%4."/>
      <w:lvlJc w:val="left"/>
      <w:pPr>
        <w:ind w:left="1020" w:hanging="360"/>
      </w:pPr>
    </w:lvl>
    <w:lvl w:ilvl="4" w:tplc="0B2276DC">
      <w:start w:val="1"/>
      <w:numFmt w:val="decimal"/>
      <w:lvlText w:val="%5."/>
      <w:lvlJc w:val="left"/>
      <w:pPr>
        <w:ind w:left="1020" w:hanging="360"/>
      </w:pPr>
    </w:lvl>
    <w:lvl w:ilvl="5" w:tplc="4E94DD92">
      <w:start w:val="1"/>
      <w:numFmt w:val="decimal"/>
      <w:lvlText w:val="%6."/>
      <w:lvlJc w:val="left"/>
      <w:pPr>
        <w:ind w:left="1020" w:hanging="360"/>
      </w:pPr>
    </w:lvl>
    <w:lvl w:ilvl="6" w:tplc="C44AEF2A">
      <w:start w:val="1"/>
      <w:numFmt w:val="decimal"/>
      <w:lvlText w:val="%7."/>
      <w:lvlJc w:val="left"/>
      <w:pPr>
        <w:ind w:left="1020" w:hanging="360"/>
      </w:pPr>
    </w:lvl>
    <w:lvl w:ilvl="7" w:tplc="CF244BE6">
      <w:start w:val="1"/>
      <w:numFmt w:val="decimal"/>
      <w:lvlText w:val="%8."/>
      <w:lvlJc w:val="left"/>
      <w:pPr>
        <w:ind w:left="1020" w:hanging="360"/>
      </w:pPr>
    </w:lvl>
    <w:lvl w:ilvl="8" w:tplc="46407EEA">
      <w:start w:val="1"/>
      <w:numFmt w:val="decimal"/>
      <w:lvlText w:val="%9."/>
      <w:lvlJc w:val="left"/>
      <w:pPr>
        <w:ind w:left="1020" w:hanging="360"/>
      </w:pPr>
    </w:lvl>
  </w:abstractNum>
  <w:abstractNum w:abstractNumId="264" w15:restartNumberingAfterBreak="0">
    <w:nsid w:val="636A2926"/>
    <w:multiLevelType w:val="hybridMultilevel"/>
    <w:tmpl w:val="AA66B036"/>
    <w:lvl w:ilvl="0" w:tplc="ABB850A6">
      <w:start w:val="1"/>
      <w:numFmt w:val="lowerLetter"/>
      <w:lvlText w:val="%1)"/>
      <w:lvlJc w:val="left"/>
      <w:pPr>
        <w:ind w:left="720" w:hanging="360"/>
      </w:pPr>
    </w:lvl>
    <w:lvl w:ilvl="1" w:tplc="7C34518A">
      <w:start w:val="1"/>
      <w:numFmt w:val="lowerLetter"/>
      <w:lvlText w:val="%2)"/>
      <w:lvlJc w:val="left"/>
      <w:pPr>
        <w:ind w:left="720" w:hanging="360"/>
      </w:pPr>
    </w:lvl>
    <w:lvl w:ilvl="2" w:tplc="8FC6275A">
      <w:start w:val="1"/>
      <w:numFmt w:val="lowerLetter"/>
      <w:lvlText w:val="%3)"/>
      <w:lvlJc w:val="left"/>
      <w:pPr>
        <w:ind w:left="720" w:hanging="360"/>
      </w:pPr>
    </w:lvl>
    <w:lvl w:ilvl="3" w:tplc="077EBEA8">
      <w:start w:val="1"/>
      <w:numFmt w:val="lowerLetter"/>
      <w:lvlText w:val="%4)"/>
      <w:lvlJc w:val="left"/>
      <w:pPr>
        <w:ind w:left="720" w:hanging="360"/>
      </w:pPr>
    </w:lvl>
    <w:lvl w:ilvl="4" w:tplc="DA5818B4">
      <w:start w:val="1"/>
      <w:numFmt w:val="lowerLetter"/>
      <w:lvlText w:val="%5)"/>
      <w:lvlJc w:val="left"/>
      <w:pPr>
        <w:ind w:left="720" w:hanging="360"/>
      </w:pPr>
    </w:lvl>
    <w:lvl w:ilvl="5" w:tplc="F6862FF6">
      <w:start w:val="1"/>
      <w:numFmt w:val="lowerLetter"/>
      <w:lvlText w:val="%6)"/>
      <w:lvlJc w:val="left"/>
      <w:pPr>
        <w:ind w:left="720" w:hanging="360"/>
      </w:pPr>
    </w:lvl>
    <w:lvl w:ilvl="6" w:tplc="3A2E4B58">
      <w:start w:val="1"/>
      <w:numFmt w:val="lowerLetter"/>
      <w:lvlText w:val="%7)"/>
      <w:lvlJc w:val="left"/>
      <w:pPr>
        <w:ind w:left="720" w:hanging="360"/>
      </w:pPr>
    </w:lvl>
    <w:lvl w:ilvl="7" w:tplc="042ED482">
      <w:start w:val="1"/>
      <w:numFmt w:val="lowerLetter"/>
      <w:lvlText w:val="%8)"/>
      <w:lvlJc w:val="left"/>
      <w:pPr>
        <w:ind w:left="720" w:hanging="360"/>
      </w:pPr>
    </w:lvl>
    <w:lvl w:ilvl="8" w:tplc="2A8CAC3E">
      <w:start w:val="1"/>
      <w:numFmt w:val="lowerLetter"/>
      <w:lvlText w:val="%9)"/>
      <w:lvlJc w:val="left"/>
      <w:pPr>
        <w:ind w:left="720" w:hanging="360"/>
      </w:pPr>
    </w:lvl>
  </w:abstractNum>
  <w:abstractNum w:abstractNumId="265"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6"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267"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269"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0"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1"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2"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4"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76"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78"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9"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80"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282"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3"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6"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87"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1"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292"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3"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4"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8"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00"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03"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6"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309"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311"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4"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6"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2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2"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324"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5"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326"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abstractNum w:abstractNumId="328"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9"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1"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332"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abstractNum w:abstractNumId="333"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712658299">
    <w:abstractNumId w:val="308"/>
  </w:num>
  <w:num w:numId="2" w16cid:durableId="1252618393">
    <w:abstractNumId w:val="207"/>
  </w:num>
  <w:num w:numId="3" w16cid:durableId="254244671">
    <w:abstractNumId w:val="195"/>
  </w:num>
  <w:num w:numId="4" w16cid:durableId="116220238">
    <w:abstractNumId w:val="295"/>
  </w:num>
  <w:num w:numId="5" w16cid:durableId="883298251">
    <w:abstractNumId w:val="299"/>
  </w:num>
  <w:num w:numId="6" w16cid:durableId="1290626095">
    <w:abstractNumId w:val="196"/>
  </w:num>
  <w:num w:numId="7" w16cid:durableId="1050494565">
    <w:abstractNumId w:val="290"/>
  </w:num>
  <w:num w:numId="8" w16cid:durableId="1593779081">
    <w:abstractNumId w:val="255"/>
  </w:num>
  <w:num w:numId="9" w16cid:durableId="1524589393">
    <w:abstractNumId w:val="255"/>
  </w:num>
  <w:num w:numId="10" w16cid:durableId="1393894945">
    <w:abstractNumId w:val="255"/>
  </w:num>
  <w:num w:numId="11" w16cid:durableId="973026106">
    <w:abstractNumId w:val="255"/>
  </w:num>
  <w:num w:numId="12" w16cid:durableId="1487553934">
    <w:abstractNumId w:val="255"/>
  </w:num>
  <w:num w:numId="13" w16cid:durableId="165362934">
    <w:abstractNumId w:val="255"/>
  </w:num>
  <w:num w:numId="14" w16cid:durableId="1480879974">
    <w:abstractNumId w:val="255"/>
  </w:num>
  <w:num w:numId="15" w16cid:durableId="966355838">
    <w:abstractNumId w:val="255"/>
  </w:num>
  <w:num w:numId="16" w16cid:durableId="943918935">
    <w:abstractNumId w:val="255"/>
  </w:num>
  <w:num w:numId="17" w16cid:durableId="1926718618">
    <w:abstractNumId w:val="255"/>
  </w:num>
  <w:num w:numId="18" w16cid:durableId="601300031">
    <w:abstractNumId w:val="255"/>
  </w:num>
  <w:num w:numId="19" w16cid:durableId="1696231176">
    <w:abstractNumId w:val="268"/>
  </w:num>
  <w:num w:numId="20" w16cid:durableId="1687754239">
    <w:abstractNumId w:val="291"/>
  </w:num>
  <w:num w:numId="21" w16cid:durableId="878514796">
    <w:abstractNumId w:val="154"/>
  </w:num>
  <w:num w:numId="22" w16cid:durableId="499661689">
    <w:abstractNumId w:val="320"/>
  </w:num>
  <w:num w:numId="23" w16cid:durableId="1074354061">
    <w:abstractNumId w:val="255"/>
  </w:num>
  <w:num w:numId="24" w16cid:durableId="14439992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495447">
    <w:abstractNumId w:val="255"/>
  </w:num>
  <w:num w:numId="26" w16cid:durableId="456293971">
    <w:abstractNumId w:val="255"/>
  </w:num>
  <w:num w:numId="27" w16cid:durableId="663321718">
    <w:abstractNumId w:val="134"/>
  </w:num>
  <w:num w:numId="28" w16cid:durableId="551158069">
    <w:abstractNumId w:val="114"/>
  </w:num>
  <w:num w:numId="29" w16cid:durableId="390158571">
    <w:abstractNumId w:val="91"/>
  </w:num>
  <w:num w:numId="30" w16cid:durableId="508712809">
    <w:abstractNumId w:val="240"/>
  </w:num>
  <w:num w:numId="31" w16cid:durableId="1325090712">
    <w:abstractNumId w:val="279"/>
  </w:num>
  <w:num w:numId="32" w16cid:durableId="2030064205">
    <w:abstractNumId w:val="325"/>
  </w:num>
  <w:num w:numId="33" w16cid:durableId="989405811">
    <w:abstractNumId w:val="105"/>
  </w:num>
  <w:num w:numId="34" w16cid:durableId="1629160780">
    <w:abstractNumId w:val="145"/>
  </w:num>
  <w:num w:numId="35" w16cid:durableId="1824277482">
    <w:abstractNumId w:val="89"/>
  </w:num>
  <w:num w:numId="36" w16cid:durableId="1586957880">
    <w:abstractNumId w:val="167"/>
  </w:num>
  <w:num w:numId="37" w16cid:durableId="22949812">
    <w:abstractNumId w:val="65"/>
  </w:num>
  <w:num w:numId="38" w16cid:durableId="1095326072">
    <w:abstractNumId w:val="79"/>
  </w:num>
  <w:num w:numId="39" w16cid:durableId="213589761">
    <w:abstractNumId w:val="186"/>
  </w:num>
  <w:num w:numId="40" w16cid:durableId="1119492247">
    <w:abstractNumId w:val="185"/>
  </w:num>
  <w:num w:numId="41" w16cid:durableId="15472914">
    <w:abstractNumId w:val="245"/>
  </w:num>
  <w:num w:numId="42" w16cid:durableId="134837236">
    <w:abstractNumId w:val="247"/>
  </w:num>
  <w:num w:numId="43" w16cid:durableId="1596866036">
    <w:abstractNumId w:val="259"/>
  </w:num>
  <w:num w:numId="44" w16cid:durableId="1185246601">
    <w:abstractNumId w:val="155"/>
  </w:num>
  <w:num w:numId="45" w16cid:durableId="1450901973">
    <w:abstractNumId w:val="182"/>
  </w:num>
  <w:num w:numId="46" w16cid:durableId="937981261">
    <w:abstractNumId w:val="264"/>
  </w:num>
  <w:num w:numId="47" w16cid:durableId="90780494">
    <w:abstractNumId w:val="228"/>
  </w:num>
  <w:num w:numId="48" w16cid:durableId="167868594">
    <w:abstractNumId w:val="6"/>
  </w:num>
  <w:num w:numId="49" w16cid:durableId="2127843950">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50" w16cid:durableId="1624532755">
    <w:abstractNumId w:val="277"/>
  </w:num>
  <w:num w:numId="51" w16cid:durableId="352534694">
    <w:abstractNumId w:val="326"/>
  </w:num>
  <w:num w:numId="52" w16cid:durableId="115973268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62845748">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977176042">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55" w16cid:durableId="316304144">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7032823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81967848">
    <w:abstractNumId w:val="194"/>
  </w:num>
  <w:num w:numId="58" w16cid:durableId="243227293">
    <w:abstractNumId w:val="127"/>
  </w:num>
  <w:num w:numId="59" w16cid:durableId="1550847008">
    <w:abstractNumId w:val="315"/>
  </w:num>
  <w:num w:numId="60" w16cid:durableId="678695452">
    <w:abstractNumId w:val="82"/>
  </w:num>
  <w:num w:numId="61" w16cid:durableId="417678993">
    <w:abstractNumId w:val="109"/>
  </w:num>
  <w:num w:numId="62" w16cid:durableId="1148979409">
    <w:abstractNumId w:val="22"/>
  </w:num>
  <w:num w:numId="63" w16cid:durableId="1994409040">
    <w:abstractNumId w:val="326"/>
    <w:lvlOverride w:ilvl="0">
      <w:startOverride w:val="1"/>
    </w:lvlOverride>
  </w:num>
  <w:num w:numId="64" w16cid:durableId="473111093">
    <w:abstractNumId w:val="326"/>
    <w:lvlOverride w:ilvl="0">
      <w:startOverride w:val="1"/>
    </w:lvlOverride>
  </w:num>
  <w:num w:numId="65" w16cid:durableId="1312515597">
    <w:abstractNumId w:val="326"/>
    <w:lvlOverride w:ilvl="0">
      <w:startOverride w:val="1"/>
    </w:lvlOverride>
  </w:num>
  <w:num w:numId="66" w16cid:durableId="1669361406">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2026646">
    <w:abstractNumId w:val="277"/>
    <w:lvlOverride w:ilvl="0">
      <w:startOverride w:val="1"/>
    </w:lvlOverride>
  </w:num>
  <w:num w:numId="68" w16cid:durableId="368644920">
    <w:abstractNumId w:val="277"/>
    <w:lvlOverride w:ilvl="0">
      <w:startOverride w:val="1"/>
    </w:lvlOverride>
  </w:num>
  <w:num w:numId="69" w16cid:durableId="1932811794">
    <w:abstractNumId w:val="276"/>
  </w:num>
  <w:num w:numId="70" w16cid:durableId="92895039">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1" w16cid:durableId="1899978022">
    <w:abstractNumId w:val="53"/>
  </w:num>
  <w:num w:numId="72" w16cid:durableId="1737388178">
    <w:abstractNumId w:val="226"/>
  </w:num>
  <w:num w:numId="73" w16cid:durableId="1718702000">
    <w:abstractNumId w:val="216"/>
  </w:num>
  <w:num w:numId="74" w16cid:durableId="1944990512">
    <w:abstractNumId w:val="38"/>
  </w:num>
  <w:num w:numId="75" w16cid:durableId="238834976">
    <w:abstractNumId w:val="190"/>
  </w:num>
  <w:num w:numId="76" w16cid:durableId="1627466042">
    <w:abstractNumId w:val="221"/>
  </w:num>
  <w:num w:numId="77" w16cid:durableId="754672368">
    <w:abstractNumId w:val="164"/>
  </w:num>
  <w:num w:numId="78" w16cid:durableId="462892986">
    <w:abstractNumId w:val="224"/>
  </w:num>
  <w:num w:numId="79" w16cid:durableId="1282498974">
    <w:abstractNumId w:val="246"/>
  </w:num>
  <w:num w:numId="80" w16cid:durableId="1385644043">
    <w:abstractNumId w:val="302"/>
  </w:num>
  <w:num w:numId="81" w16cid:durableId="744954994">
    <w:abstractNumId w:val="35"/>
  </w:num>
  <w:num w:numId="82" w16cid:durableId="1155877985">
    <w:abstractNumId w:val="327"/>
  </w:num>
  <w:num w:numId="83" w16cid:durableId="191845882">
    <w:abstractNumId w:val="323"/>
  </w:num>
  <w:num w:numId="84" w16cid:durableId="198712421">
    <w:abstractNumId w:val="111"/>
  </w:num>
  <w:num w:numId="85" w16cid:durableId="278874977">
    <w:abstractNumId w:val="141"/>
  </w:num>
  <w:num w:numId="86" w16cid:durableId="1798794485">
    <w:abstractNumId w:val="253"/>
  </w:num>
  <w:num w:numId="87" w16cid:durableId="1165896038">
    <w:abstractNumId w:val="147"/>
    <w:lvlOverride w:ilvl="0">
      <w:startOverride w:val="1"/>
    </w:lvlOverride>
  </w:num>
  <w:num w:numId="88" w16cid:durableId="505245323">
    <w:abstractNumId w:val="149"/>
  </w:num>
  <w:num w:numId="89" w16cid:durableId="982739514">
    <w:abstractNumId w:val="62"/>
  </w:num>
  <w:num w:numId="90" w16cid:durableId="315843126">
    <w:abstractNumId w:val="99"/>
  </w:num>
  <w:num w:numId="91" w16cid:durableId="982083341">
    <w:abstractNumId w:val="60"/>
  </w:num>
  <w:num w:numId="92" w16cid:durableId="1709187087">
    <w:abstractNumId w:val="175"/>
  </w:num>
  <w:num w:numId="93" w16cid:durableId="490752782">
    <w:abstractNumId w:val="294"/>
  </w:num>
  <w:num w:numId="94" w16cid:durableId="482114763">
    <w:abstractNumId w:val="197"/>
  </w:num>
  <w:num w:numId="95" w16cid:durableId="734428956">
    <w:abstractNumId w:val="213"/>
  </w:num>
  <w:num w:numId="96" w16cid:durableId="1076438344">
    <w:abstractNumId w:val="158"/>
  </w:num>
  <w:num w:numId="97" w16cid:durableId="3020587">
    <w:abstractNumId w:val="148"/>
  </w:num>
  <w:num w:numId="98" w16cid:durableId="1666519351">
    <w:abstractNumId w:val="257"/>
  </w:num>
  <w:num w:numId="99" w16cid:durableId="1348676724">
    <w:abstractNumId w:val="123"/>
  </w:num>
  <w:num w:numId="100" w16cid:durableId="1009285356">
    <w:abstractNumId w:val="43"/>
  </w:num>
  <w:num w:numId="101" w16cid:durableId="2015567990">
    <w:abstractNumId w:val="160"/>
  </w:num>
  <w:num w:numId="102" w16cid:durableId="295915566">
    <w:abstractNumId w:val="121"/>
  </w:num>
  <w:num w:numId="103" w16cid:durableId="1256327758">
    <w:abstractNumId w:val="191"/>
  </w:num>
  <w:num w:numId="104" w16cid:durableId="285814899">
    <w:abstractNumId w:val="282"/>
  </w:num>
  <w:num w:numId="105" w16cid:durableId="723333997">
    <w:abstractNumId w:val="258"/>
  </w:num>
  <w:num w:numId="106" w16cid:durableId="1509834625">
    <w:abstractNumId w:val="32"/>
  </w:num>
  <w:num w:numId="107" w16cid:durableId="1304233631">
    <w:abstractNumId w:val="324"/>
  </w:num>
  <w:num w:numId="108" w16cid:durableId="580024725">
    <w:abstractNumId w:val="26"/>
  </w:num>
  <w:num w:numId="109" w16cid:durableId="864445439">
    <w:abstractNumId w:val="58"/>
  </w:num>
  <w:num w:numId="110" w16cid:durableId="1093429417">
    <w:abstractNumId w:val="87"/>
  </w:num>
  <w:num w:numId="111" w16cid:durableId="2030982069">
    <w:abstractNumId w:val="292"/>
  </w:num>
  <w:num w:numId="112" w16cid:durableId="1909147647">
    <w:abstractNumId w:val="313"/>
  </w:num>
  <w:num w:numId="113" w16cid:durableId="1177689948">
    <w:abstractNumId w:val="198"/>
  </w:num>
  <w:num w:numId="114" w16cid:durableId="1893538387">
    <w:abstractNumId w:val="252"/>
  </w:num>
  <w:num w:numId="115" w16cid:durableId="1860508700">
    <w:abstractNumId w:val="293"/>
  </w:num>
  <w:num w:numId="116" w16cid:durableId="473761505">
    <w:abstractNumId w:val="129"/>
  </w:num>
  <w:num w:numId="117" w16cid:durableId="351689514">
    <w:abstractNumId w:val="205"/>
  </w:num>
  <w:num w:numId="118" w16cid:durableId="792752946">
    <w:abstractNumId w:val="281"/>
  </w:num>
  <w:num w:numId="119" w16cid:durableId="2102870932">
    <w:abstractNumId w:val="270"/>
  </w:num>
  <w:num w:numId="120" w16cid:durableId="1830124754">
    <w:abstractNumId w:val="19"/>
  </w:num>
  <w:num w:numId="121" w16cid:durableId="1097748412">
    <w:abstractNumId w:val="142"/>
  </w:num>
  <w:num w:numId="122" w16cid:durableId="1221164108">
    <w:abstractNumId w:val="13"/>
  </w:num>
  <w:num w:numId="123" w16cid:durableId="1626618517">
    <w:abstractNumId w:val="84"/>
  </w:num>
  <w:num w:numId="124" w16cid:durableId="1641152642">
    <w:abstractNumId w:val="10"/>
  </w:num>
  <w:num w:numId="125" w16cid:durableId="1497065971">
    <w:abstractNumId w:val="8"/>
  </w:num>
  <w:num w:numId="126" w16cid:durableId="1383208656">
    <w:abstractNumId w:val="7"/>
  </w:num>
  <w:num w:numId="127" w16cid:durableId="95054865">
    <w:abstractNumId w:val="5"/>
  </w:num>
  <w:num w:numId="128" w16cid:durableId="133103998">
    <w:abstractNumId w:val="9"/>
  </w:num>
  <w:num w:numId="129" w16cid:durableId="644049733">
    <w:abstractNumId w:val="4"/>
  </w:num>
  <w:num w:numId="130" w16cid:durableId="234555104">
    <w:abstractNumId w:val="3"/>
  </w:num>
  <w:num w:numId="131" w16cid:durableId="805665663">
    <w:abstractNumId w:val="2"/>
  </w:num>
  <w:num w:numId="132" w16cid:durableId="1020357043">
    <w:abstractNumId w:val="1"/>
  </w:num>
  <w:num w:numId="133" w16cid:durableId="1665283862">
    <w:abstractNumId w:val="312"/>
  </w:num>
  <w:num w:numId="134" w16cid:durableId="1502549080">
    <w:abstractNumId w:val="98"/>
  </w:num>
  <w:num w:numId="135" w16cid:durableId="1363897083">
    <w:abstractNumId w:val="103"/>
  </w:num>
  <w:num w:numId="136" w16cid:durableId="563104102">
    <w:abstractNumId w:val="222"/>
  </w:num>
  <w:num w:numId="137" w16cid:durableId="694697497">
    <w:abstractNumId w:val="188"/>
  </w:num>
  <w:num w:numId="138" w16cid:durableId="377125478">
    <w:abstractNumId w:val="242"/>
  </w:num>
  <w:num w:numId="139" w16cid:durableId="1833911381">
    <w:abstractNumId w:val="241"/>
  </w:num>
  <w:num w:numId="140" w16cid:durableId="173454276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031099644">
    <w:abstractNumId w:val="49"/>
  </w:num>
  <w:num w:numId="142" w16cid:durableId="137843358">
    <w:abstractNumId w:val="210"/>
  </w:num>
  <w:num w:numId="143" w16cid:durableId="928537310">
    <w:abstractNumId w:val="157"/>
  </w:num>
  <w:num w:numId="144" w16cid:durableId="129591121">
    <w:abstractNumId w:val="63"/>
  </w:num>
  <w:num w:numId="145" w16cid:durableId="1319072912">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79194505">
    <w:abstractNumId w:val="85"/>
  </w:num>
  <w:num w:numId="147" w16cid:durableId="1553417675">
    <w:abstractNumId w:val="11"/>
  </w:num>
  <w:num w:numId="148" w16cid:durableId="129186340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618071878">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863830097">
    <w:abstractNumId w:val="15"/>
  </w:num>
  <w:num w:numId="151" w16cid:durableId="1155952019">
    <w:abstractNumId w:val="124"/>
  </w:num>
  <w:num w:numId="152" w16cid:durableId="585840396">
    <w:abstractNumId w:val="124"/>
    <w:lvlOverride w:ilvl="0">
      <w:startOverride w:val="1"/>
    </w:lvlOverride>
  </w:num>
  <w:num w:numId="153" w16cid:durableId="1297376485">
    <w:abstractNumId w:val="124"/>
    <w:lvlOverride w:ilvl="0">
      <w:startOverride w:val="1"/>
    </w:lvlOverride>
  </w:num>
  <w:num w:numId="154" w16cid:durableId="1376584760">
    <w:abstractNumId w:val="124"/>
    <w:lvlOverride w:ilvl="0">
      <w:startOverride w:val="1"/>
    </w:lvlOverride>
  </w:num>
  <w:num w:numId="155" w16cid:durableId="1659920352">
    <w:abstractNumId w:val="136"/>
  </w:num>
  <w:num w:numId="156" w16cid:durableId="60176413">
    <w:abstractNumId w:val="233"/>
  </w:num>
  <w:num w:numId="157" w16cid:durableId="146895711">
    <w:abstractNumId w:val="180"/>
  </w:num>
  <w:num w:numId="158" w16cid:durableId="809173306">
    <w:abstractNumId w:val="135"/>
  </w:num>
  <w:num w:numId="159" w16cid:durableId="1230456633">
    <w:abstractNumId w:val="56"/>
  </w:num>
  <w:num w:numId="160" w16cid:durableId="49843012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95921581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90200173">
    <w:abstractNumId w:val="18"/>
  </w:num>
  <w:num w:numId="163" w16cid:durableId="8074729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20139914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288438830">
    <w:abstractNumId w:val="147"/>
  </w:num>
  <w:num w:numId="166" w16cid:durableId="1056472571">
    <w:abstractNumId w:val="147"/>
    <w:lvlOverride w:ilvl="0">
      <w:startOverride w:val="1"/>
    </w:lvlOverride>
  </w:num>
  <w:num w:numId="167" w16cid:durableId="356661819">
    <w:abstractNumId w:val="147"/>
    <w:lvlOverride w:ilvl="0">
      <w:startOverride w:val="1"/>
    </w:lvlOverride>
  </w:num>
  <w:num w:numId="168" w16cid:durableId="95444260">
    <w:abstractNumId w:val="117"/>
  </w:num>
  <w:num w:numId="169" w16cid:durableId="1630697369">
    <w:abstractNumId w:val="269"/>
  </w:num>
  <w:num w:numId="170" w16cid:durableId="1198860784">
    <w:abstractNumId w:val="90"/>
  </w:num>
  <w:num w:numId="171" w16cid:durableId="360789105">
    <w:abstractNumId w:val="106"/>
  </w:num>
  <w:num w:numId="172" w16cid:durableId="1991446356">
    <w:abstractNumId w:val="92"/>
  </w:num>
  <w:num w:numId="173" w16cid:durableId="1216814371">
    <w:abstractNumId w:val="206"/>
  </w:num>
  <w:num w:numId="174" w16cid:durableId="1074661835">
    <w:abstractNumId w:val="36"/>
  </w:num>
  <w:num w:numId="175" w16cid:durableId="2116905366">
    <w:abstractNumId w:val="250"/>
  </w:num>
  <w:num w:numId="176" w16cid:durableId="1702391688">
    <w:abstractNumId w:val="248"/>
  </w:num>
  <w:num w:numId="177" w16cid:durableId="838616437">
    <w:abstractNumId w:val="305"/>
  </w:num>
  <w:num w:numId="178" w16cid:durableId="1578587799">
    <w:abstractNumId w:val="34"/>
  </w:num>
  <w:num w:numId="179" w16cid:durableId="1798989465">
    <w:abstractNumId w:val="285"/>
  </w:num>
  <w:num w:numId="180" w16cid:durableId="663780502">
    <w:abstractNumId w:val="238"/>
  </w:num>
  <w:num w:numId="181" w16cid:durableId="1275937096">
    <w:abstractNumId w:val="116"/>
  </w:num>
  <w:num w:numId="182" w16cid:durableId="139277644">
    <w:abstractNumId w:val="0"/>
  </w:num>
  <w:num w:numId="183" w16cid:durableId="1616134597">
    <w:abstractNumId w:val="328"/>
  </w:num>
  <w:num w:numId="184" w16cid:durableId="758022013">
    <w:abstractNumId w:val="68"/>
  </w:num>
  <w:num w:numId="185" w16cid:durableId="1371297192">
    <w:abstractNumId w:val="288"/>
  </w:num>
  <w:num w:numId="186" w16cid:durableId="1652364636">
    <w:abstractNumId w:val="239"/>
  </w:num>
  <w:num w:numId="187" w16cid:durableId="118649604">
    <w:abstractNumId w:val="318"/>
  </w:num>
  <w:num w:numId="188" w16cid:durableId="892888035">
    <w:abstractNumId w:val="86"/>
  </w:num>
  <w:num w:numId="189" w16cid:durableId="625769280">
    <w:abstractNumId w:val="193"/>
  </w:num>
  <w:num w:numId="190" w16cid:durableId="1719477568">
    <w:abstractNumId w:val="21"/>
  </w:num>
  <w:num w:numId="191" w16cid:durableId="1675761319">
    <w:abstractNumId w:val="125"/>
  </w:num>
  <w:num w:numId="192" w16cid:durableId="1237665729">
    <w:abstractNumId w:val="225"/>
  </w:num>
  <w:num w:numId="193" w16cid:durableId="1111704162">
    <w:abstractNumId w:val="94"/>
  </w:num>
  <w:num w:numId="194" w16cid:durableId="547768829">
    <w:abstractNumId w:val="179"/>
  </w:num>
  <w:num w:numId="195" w16cid:durableId="256212645">
    <w:abstractNumId w:val="162"/>
  </w:num>
  <w:num w:numId="196" w16cid:durableId="1710915268">
    <w:abstractNumId w:val="165"/>
  </w:num>
  <w:num w:numId="197" w16cid:durableId="1992563963">
    <w:abstractNumId w:val="212"/>
  </w:num>
  <w:num w:numId="198" w16cid:durableId="181012420">
    <w:abstractNumId w:val="55"/>
  </w:num>
  <w:num w:numId="199" w16cid:durableId="418674915">
    <w:abstractNumId w:val="78"/>
  </w:num>
  <w:num w:numId="200" w16cid:durableId="164976787">
    <w:abstractNumId w:val="314"/>
  </w:num>
  <w:num w:numId="201" w16cid:durableId="2074043648">
    <w:abstractNumId w:val="46"/>
  </w:num>
  <w:num w:numId="202" w16cid:durableId="153493121">
    <w:abstractNumId w:val="39"/>
  </w:num>
  <w:num w:numId="203" w16cid:durableId="406995383">
    <w:abstractNumId w:val="329"/>
  </w:num>
  <w:num w:numId="204" w16cid:durableId="1912108667">
    <w:abstractNumId w:val="168"/>
  </w:num>
  <w:num w:numId="205" w16cid:durableId="1210725895">
    <w:abstractNumId w:val="67"/>
  </w:num>
  <w:num w:numId="206" w16cid:durableId="860972747">
    <w:abstractNumId w:val="184"/>
  </w:num>
  <w:num w:numId="207" w16cid:durableId="757289262">
    <w:abstractNumId w:val="309"/>
  </w:num>
  <w:num w:numId="208" w16cid:durableId="1697733870">
    <w:abstractNumId w:val="272"/>
  </w:num>
  <w:num w:numId="209" w16cid:durableId="461775442">
    <w:abstractNumId w:val="289"/>
  </w:num>
  <w:num w:numId="210" w16cid:durableId="923027578">
    <w:abstractNumId w:val="93"/>
  </w:num>
  <w:num w:numId="211" w16cid:durableId="724524506">
    <w:abstractNumId w:val="104"/>
  </w:num>
  <w:num w:numId="212" w16cid:durableId="1822916183">
    <w:abstractNumId w:val="298"/>
  </w:num>
  <w:num w:numId="213" w16cid:durableId="1771317942">
    <w:abstractNumId w:val="261"/>
  </w:num>
  <w:num w:numId="214" w16cid:durableId="1326588500">
    <w:abstractNumId w:val="254"/>
  </w:num>
  <w:num w:numId="215" w16cid:durableId="678968737">
    <w:abstractNumId w:val="64"/>
  </w:num>
  <w:num w:numId="216" w16cid:durableId="608784012">
    <w:abstractNumId w:val="166"/>
  </w:num>
  <w:num w:numId="217" w16cid:durableId="1973292544">
    <w:abstractNumId w:val="234"/>
  </w:num>
  <w:num w:numId="218" w16cid:durableId="1318919411">
    <w:abstractNumId w:val="311"/>
  </w:num>
  <w:num w:numId="219" w16cid:durableId="913782909">
    <w:abstractNumId w:val="275"/>
  </w:num>
  <w:num w:numId="220" w16cid:durableId="904098721">
    <w:abstractNumId w:val="138"/>
  </w:num>
  <w:num w:numId="221" w16cid:durableId="1288000630">
    <w:abstractNumId w:val="80"/>
  </w:num>
  <w:num w:numId="222" w16cid:durableId="950747082">
    <w:abstractNumId w:val="189"/>
  </w:num>
  <w:num w:numId="223" w16cid:durableId="1239560876">
    <w:abstractNumId w:val="17"/>
  </w:num>
  <w:num w:numId="224" w16cid:durableId="1407459250">
    <w:abstractNumId w:val="250"/>
    <w:lvlOverride w:ilvl="0">
      <w:startOverride w:val="1"/>
    </w:lvlOverride>
  </w:num>
  <w:num w:numId="225" w16cid:durableId="1497840489">
    <w:abstractNumId w:val="274"/>
  </w:num>
  <w:num w:numId="226" w16cid:durableId="198981524">
    <w:abstractNumId w:val="50"/>
  </w:num>
  <w:num w:numId="227" w16cid:durableId="1399594886">
    <w:abstractNumId w:val="244"/>
  </w:num>
  <w:num w:numId="228" w16cid:durableId="1826047420">
    <w:abstractNumId w:val="200"/>
  </w:num>
  <w:num w:numId="229" w16cid:durableId="1057701632">
    <w:abstractNumId w:val="45"/>
  </w:num>
  <w:num w:numId="230" w16cid:durableId="1013648211">
    <w:abstractNumId w:val="321"/>
  </w:num>
  <w:num w:numId="231" w16cid:durableId="509292970">
    <w:abstractNumId w:val="265"/>
  </w:num>
  <w:num w:numId="232" w16cid:durableId="1072240483">
    <w:abstractNumId w:val="70"/>
  </w:num>
  <w:num w:numId="233" w16cid:durableId="2077048841">
    <w:abstractNumId w:val="48"/>
  </w:num>
  <w:num w:numId="234" w16cid:durableId="743450487">
    <w:abstractNumId w:val="267"/>
  </w:num>
  <w:num w:numId="235" w16cid:durableId="2130783466">
    <w:abstractNumId w:val="296"/>
  </w:num>
  <w:num w:numId="236" w16cid:durableId="1593925928">
    <w:abstractNumId w:val="163"/>
  </w:num>
  <w:num w:numId="237" w16cid:durableId="1230309467">
    <w:abstractNumId w:val="75"/>
  </w:num>
  <w:num w:numId="238" w16cid:durableId="1072238260">
    <w:abstractNumId w:val="300"/>
  </w:num>
  <w:num w:numId="239" w16cid:durableId="760415527">
    <w:abstractNumId w:val="95"/>
  </w:num>
  <w:num w:numId="240" w16cid:durableId="409084273">
    <w:abstractNumId w:val="133"/>
  </w:num>
  <w:num w:numId="241" w16cid:durableId="1647389372">
    <w:abstractNumId w:val="187"/>
  </w:num>
  <w:num w:numId="242" w16cid:durableId="1083795900">
    <w:abstractNumId w:val="159"/>
  </w:num>
  <w:num w:numId="243" w16cid:durableId="1791513352">
    <w:abstractNumId w:val="152"/>
  </w:num>
  <w:num w:numId="244" w16cid:durableId="43526117">
    <w:abstractNumId w:val="42"/>
  </w:num>
  <w:num w:numId="245" w16cid:durableId="1216359220">
    <w:abstractNumId w:val="31"/>
  </w:num>
  <w:num w:numId="246" w16cid:durableId="1675912081">
    <w:abstractNumId w:val="322"/>
  </w:num>
  <w:num w:numId="247" w16cid:durableId="591202481">
    <w:abstractNumId w:val="25"/>
  </w:num>
  <w:num w:numId="248" w16cid:durableId="238904420">
    <w:abstractNumId w:val="251"/>
  </w:num>
  <w:num w:numId="249" w16cid:durableId="731658723">
    <w:abstractNumId w:val="227"/>
  </w:num>
  <w:num w:numId="250" w16cid:durableId="423460848">
    <w:abstractNumId w:val="23"/>
  </w:num>
  <w:num w:numId="251" w16cid:durableId="1390496767">
    <w:abstractNumId w:val="132"/>
  </w:num>
  <w:num w:numId="252" w16cid:durableId="489102166">
    <w:abstractNumId w:val="235"/>
  </w:num>
  <w:num w:numId="253" w16cid:durableId="1312978002">
    <w:abstractNumId w:val="208"/>
  </w:num>
  <w:num w:numId="254" w16cid:durableId="71197839">
    <w:abstractNumId w:val="260"/>
  </w:num>
  <w:num w:numId="255" w16cid:durableId="396787312">
    <w:abstractNumId w:val="156"/>
  </w:num>
  <w:num w:numId="256" w16cid:durableId="1541817423">
    <w:abstractNumId w:val="237"/>
  </w:num>
  <w:num w:numId="257" w16cid:durableId="1562328741">
    <w:abstractNumId w:val="113"/>
  </w:num>
  <w:num w:numId="258" w16cid:durableId="8063649">
    <w:abstractNumId w:val="223"/>
  </w:num>
  <w:num w:numId="259" w16cid:durableId="408238161">
    <w:abstractNumId w:val="284"/>
  </w:num>
  <w:num w:numId="260" w16cid:durableId="1556893981">
    <w:abstractNumId w:val="303"/>
  </w:num>
  <w:num w:numId="261" w16cid:durableId="1342397120">
    <w:abstractNumId w:val="100"/>
  </w:num>
  <w:num w:numId="262" w16cid:durableId="1304774436">
    <w:abstractNumId w:val="169"/>
  </w:num>
  <w:num w:numId="263" w16cid:durableId="2138378765">
    <w:abstractNumId w:val="214"/>
  </w:num>
  <w:num w:numId="264" w16cid:durableId="291835883">
    <w:abstractNumId w:val="304"/>
  </w:num>
  <w:num w:numId="265" w16cid:durableId="974600138">
    <w:abstractNumId w:val="170"/>
  </w:num>
  <w:num w:numId="266" w16cid:durableId="2057504078">
    <w:abstractNumId w:val="317"/>
  </w:num>
  <w:num w:numId="267" w16cid:durableId="1027801200">
    <w:abstractNumId w:val="301"/>
  </w:num>
  <w:num w:numId="268" w16cid:durableId="524907616">
    <w:abstractNumId w:val="28"/>
  </w:num>
  <w:num w:numId="269" w16cid:durableId="1611013177">
    <w:abstractNumId w:val="57"/>
  </w:num>
  <w:num w:numId="270" w16cid:durableId="723677237">
    <w:abstractNumId w:val="219"/>
  </w:num>
  <w:num w:numId="271" w16cid:durableId="1195004408">
    <w:abstractNumId w:val="283"/>
  </w:num>
  <w:num w:numId="272" w16cid:durableId="1196390259">
    <w:abstractNumId w:val="209"/>
  </w:num>
  <w:num w:numId="273" w16cid:durableId="1050150520">
    <w:abstractNumId w:val="173"/>
  </w:num>
  <w:num w:numId="274" w16cid:durableId="1177579917">
    <w:abstractNumId w:val="204"/>
  </w:num>
  <w:num w:numId="275" w16cid:durableId="1870337698">
    <w:abstractNumId w:val="177"/>
  </w:num>
  <w:num w:numId="276" w16cid:durableId="976371900">
    <w:abstractNumId w:val="122"/>
  </w:num>
  <w:num w:numId="277" w16cid:durableId="1649167905">
    <w:abstractNumId w:val="266"/>
  </w:num>
  <w:num w:numId="278" w16cid:durableId="1221668591">
    <w:abstractNumId w:val="220"/>
  </w:num>
  <w:num w:numId="279" w16cid:durableId="112793729">
    <w:abstractNumId w:val="243"/>
  </w:num>
  <w:num w:numId="280" w16cid:durableId="915748563">
    <w:abstractNumId w:val="192"/>
  </w:num>
  <w:num w:numId="281" w16cid:durableId="1053697194">
    <w:abstractNumId w:val="30"/>
  </w:num>
  <w:num w:numId="282" w16cid:durableId="207373529">
    <w:abstractNumId w:val="72"/>
  </w:num>
  <w:num w:numId="283" w16cid:durableId="2107798294">
    <w:abstractNumId w:val="332"/>
  </w:num>
  <w:num w:numId="284" w16cid:durableId="1841041567">
    <w:abstractNumId w:val="161"/>
  </w:num>
  <w:num w:numId="285" w16cid:durableId="1035278690">
    <w:abstractNumId w:val="29"/>
  </w:num>
  <w:num w:numId="286" w16cid:durableId="1402483785">
    <w:abstractNumId w:val="73"/>
  </w:num>
  <w:num w:numId="287" w16cid:durableId="1668822073">
    <w:abstractNumId w:val="331"/>
  </w:num>
  <w:num w:numId="288" w16cid:durableId="1248466329">
    <w:abstractNumId w:val="27"/>
  </w:num>
  <w:num w:numId="289" w16cid:durableId="18552762">
    <w:abstractNumId w:val="33"/>
  </w:num>
  <w:num w:numId="290" w16cid:durableId="1670936677">
    <w:abstractNumId w:val="236"/>
  </w:num>
  <w:num w:numId="291" w16cid:durableId="386341730">
    <w:abstractNumId w:val="202"/>
  </w:num>
  <w:num w:numId="292" w16cid:durableId="919602366">
    <w:abstractNumId w:val="153"/>
  </w:num>
  <w:num w:numId="293" w16cid:durableId="1477063999">
    <w:abstractNumId w:val="150"/>
  </w:num>
  <w:num w:numId="294" w16cid:durableId="356857063">
    <w:abstractNumId w:val="181"/>
  </w:num>
  <w:num w:numId="295" w16cid:durableId="1216117154">
    <w:abstractNumId w:val="97"/>
  </w:num>
  <w:num w:numId="296" w16cid:durableId="647511562">
    <w:abstractNumId w:val="256"/>
  </w:num>
  <w:num w:numId="297" w16cid:durableId="1287154398">
    <w:abstractNumId w:val="54"/>
  </w:num>
  <w:num w:numId="298" w16cid:durableId="1769351966">
    <w:abstractNumId w:val="47"/>
  </w:num>
  <w:num w:numId="299" w16cid:durableId="613828447">
    <w:abstractNumId w:val="74"/>
  </w:num>
  <w:num w:numId="300" w16cid:durableId="501430413">
    <w:abstractNumId w:val="203"/>
  </w:num>
  <w:num w:numId="301" w16cid:durableId="155465564">
    <w:abstractNumId w:val="263"/>
  </w:num>
  <w:num w:numId="302" w16cid:durableId="424544273">
    <w:abstractNumId w:val="118"/>
  </w:num>
  <w:num w:numId="303" w16cid:durableId="690424453">
    <w:abstractNumId w:val="137"/>
  </w:num>
  <w:num w:numId="304" w16cid:durableId="1880893388">
    <w:abstractNumId w:val="131"/>
  </w:num>
  <w:num w:numId="305" w16cid:durableId="84958928">
    <w:abstractNumId w:val="199"/>
  </w:num>
  <w:num w:numId="306" w16cid:durableId="1847941621">
    <w:abstractNumId w:val="44"/>
  </w:num>
  <w:num w:numId="307" w16cid:durableId="82117812">
    <w:abstractNumId w:val="151"/>
  </w:num>
  <w:num w:numId="308" w16cid:durableId="93988362">
    <w:abstractNumId w:val="25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9" w16cid:durableId="2111702837">
    <w:abstractNumId w:val="176"/>
  </w:num>
  <w:num w:numId="310" w16cid:durableId="1755392234">
    <w:abstractNumId w:val="316"/>
  </w:num>
  <w:num w:numId="311" w16cid:durableId="401560982">
    <w:abstractNumId w:val="112"/>
  </w:num>
  <w:num w:numId="312" w16cid:durableId="79526323">
    <w:abstractNumId w:val="51"/>
  </w:num>
  <w:num w:numId="313" w16cid:durableId="571356698">
    <w:abstractNumId w:val="52"/>
  </w:num>
  <w:num w:numId="314" w16cid:durableId="675112935">
    <w:abstractNumId w:val="174"/>
  </w:num>
  <w:num w:numId="315" w16cid:durableId="1733574708">
    <w:abstractNumId w:val="330"/>
  </w:num>
  <w:num w:numId="316" w16cid:durableId="2115972774">
    <w:abstractNumId w:val="146"/>
  </w:num>
  <w:num w:numId="317" w16cid:durableId="1573420049">
    <w:abstractNumId w:val="25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8" w16cid:durableId="524486130">
    <w:abstractNumId w:val="139"/>
  </w:num>
  <w:num w:numId="319" w16cid:durableId="221135100">
    <w:abstractNumId w:val="37"/>
  </w:num>
  <w:num w:numId="320" w16cid:durableId="1256785147">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21" w16cid:durableId="158429093">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2" w16cid:durableId="313796882">
    <w:abstractNumId w:val="66"/>
  </w:num>
  <w:num w:numId="323" w16cid:durableId="969165674">
    <w:abstractNumId w:val="25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4" w16cid:durableId="1613708808">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5" w16cid:durableId="117142129">
    <w:abstractNumId w:val="96"/>
  </w:num>
  <w:num w:numId="326" w16cid:durableId="2069526515">
    <w:abstractNumId w:val="140"/>
  </w:num>
  <w:num w:numId="327" w16cid:durableId="122424339">
    <w:abstractNumId w:val="143"/>
  </w:num>
  <w:num w:numId="328" w16cid:durableId="631249534">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9" w16cid:durableId="606159112">
    <w:abstractNumId w:val="101"/>
  </w:num>
  <w:num w:numId="330" w16cid:durableId="1142961984">
    <w:abstractNumId w:val="120"/>
  </w:num>
  <w:num w:numId="331" w16cid:durableId="45876093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39374463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36661121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10075592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186701721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502356705">
    <w:abstractNumId w:val="201"/>
  </w:num>
  <w:num w:numId="337" w16cid:durableId="1441030882">
    <w:abstractNumId w:val="102"/>
  </w:num>
  <w:num w:numId="338" w16cid:durableId="2044475541">
    <w:abstractNumId w:val="77"/>
  </w:num>
  <w:num w:numId="339" w16cid:durableId="2003771944">
    <w:abstractNumId w:val="61"/>
  </w:num>
  <w:num w:numId="340" w16cid:durableId="255750988">
    <w:abstractNumId w:val="333"/>
  </w:num>
  <w:num w:numId="341" w16cid:durableId="1120994875">
    <w:abstractNumId w:val="230"/>
  </w:num>
  <w:num w:numId="342" w16cid:durableId="1106923006">
    <w:abstractNumId w:val="20"/>
  </w:num>
  <w:num w:numId="343" w16cid:durableId="826166656">
    <w:abstractNumId w:val="286"/>
  </w:num>
  <w:num w:numId="344" w16cid:durableId="2117631743">
    <w:abstractNumId w:val="108"/>
  </w:num>
  <w:num w:numId="345" w16cid:durableId="1451704431">
    <w:abstractNumId w:val="249"/>
  </w:num>
  <w:num w:numId="346" w16cid:durableId="981426458">
    <w:abstractNumId w:val="280"/>
  </w:num>
  <w:num w:numId="347" w16cid:durableId="1780299946">
    <w:abstractNumId w:val="71"/>
  </w:num>
  <w:num w:numId="348" w16cid:durableId="450705723">
    <w:abstractNumId w:val="183"/>
  </w:num>
  <w:num w:numId="349" w16cid:durableId="2117822177">
    <w:abstractNumId w:val="110"/>
  </w:num>
  <w:num w:numId="350" w16cid:durableId="512569581">
    <w:abstractNumId w:val="171"/>
  </w:num>
  <w:num w:numId="351" w16cid:durableId="210263428">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52" w16cid:durableId="2030402670">
    <w:abstractNumId w:val="178"/>
  </w:num>
  <w:num w:numId="353" w16cid:durableId="317194705">
    <w:abstractNumId w:val="231"/>
  </w:num>
  <w:num w:numId="354" w16cid:durableId="2117169797">
    <w:abstractNumId w:val="59"/>
  </w:num>
  <w:num w:numId="355" w16cid:durableId="1810509749">
    <w:abstractNumId w:val="310"/>
  </w:num>
  <w:num w:numId="356" w16cid:durableId="1837574339">
    <w:abstractNumId w:val="255"/>
    <w:lvlOverride w:ilvl="0">
      <w:lvl w:ilvl="0">
        <w:start w:val="1"/>
        <w:numFmt w:val="decimal"/>
        <w:pStyle w:val="CBDNormalNumber"/>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357" w16cid:durableId="1220434008">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845441679">
    <w:abstractNumId w:val="306"/>
  </w:num>
  <w:num w:numId="359" w16cid:durableId="1727144221">
    <w:abstractNumId w:val="40"/>
  </w:num>
  <w:num w:numId="360" w16cid:durableId="1510217147">
    <w:abstractNumId w:val="172"/>
  </w:num>
  <w:num w:numId="361" w16cid:durableId="327171911">
    <w:abstractNumId w:val="232"/>
  </w:num>
  <w:num w:numId="362" w16cid:durableId="1640569726">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725221581">
    <w:abstractNumId w:val="229"/>
  </w:num>
  <w:num w:numId="364" w16cid:durableId="1629356483">
    <w:abstractNumId w:val="218"/>
  </w:num>
  <w:num w:numId="365" w16cid:durableId="1850291216">
    <w:abstractNumId w:val="287"/>
  </w:num>
  <w:num w:numId="366" w16cid:durableId="321930800">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644263748">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86557490">
    <w:abstractNumId w:val="126"/>
  </w:num>
  <w:num w:numId="369" w16cid:durableId="1161773639">
    <w:abstractNumId w:val="81"/>
  </w:num>
  <w:num w:numId="370" w16cid:durableId="401176311">
    <w:abstractNumId w:val="307"/>
  </w:num>
  <w:num w:numId="371" w16cid:durableId="1847330015">
    <w:abstractNumId w:val="14"/>
  </w:num>
  <w:num w:numId="372" w16cid:durableId="1112633650">
    <w:abstractNumId w:val="12"/>
  </w:num>
  <w:num w:numId="373" w16cid:durableId="2110420482">
    <w:abstractNumId w:val="24"/>
  </w:num>
  <w:num w:numId="374" w16cid:durableId="1359159087">
    <w:abstractNumId w:val="144"/>
  </w:num>
  <w:num w:numId="375" w16cid:durableId="902328661">
    <w:abstractNumId w:val="255"/>
    <w:lvlOverride w:ilvl="0">
      <w:startOverride w:val="2"/>
    </w:lvlOverride>
  </w:num>
  <w:num w:numId="376" w16cid:durableId="1044406990">
    <w:abstractNumId w:val="83"/>
  </w:num>
  <w:num w:numId="377" w16cid:durableId="1531919324">
    <w:abstractNumId w:val="76"/>
  </w:num>
  <w:num w:numId="378" w16cid:durableId="244842872">
    <w:abstractNumId w:val="215"/>
  </w:num>
  <w:num w:numId="379" w16cid:durableId="108865733">
    <w:abstractNumId w:val="115"/>
  </w:num>
  <w:num w:numId="380" w16cid:durableId="729235137">
    <w:abstractNumId w:val="217"/>
  </w:num>
  <w:num w:numId="381" w16cid:durableId="421798828">
    <w:abstractNumId w:val="130"/>
  </w:num>
  <w:num w:numId="382" w16cid:durableId="253172664">
    <w:abstractNumId w:val="69"/>
  </w:num>
  <w:num w:numId="383" w16cid:durableId="1715539777">
    <w:abstractNumId w:val="211"/>
  </w:num>
  <w:num w:numId="384" w16cid:durableId="1699894118">
    <w:abstractNumId w:val="119"/>
  </w:num>
  <w:num w:numId="385" w16cid:durableId="1454596067">
    <w:abstractNumId w:val="278"/>
  </w:num>
  <w:num w:numId="386" w16cid:durableId="1181046998">
    <w:abstractNumId w:val="16"/>
  </w:num>
  <w:num w:numId="387" w16cid:durableId="1020467781">
    <w:abstractNumId w:val="319"/>
  </w:num>
  <w:num w:numId="388" w16cid:durableId="724332592">
    <w:abstractNumId w:val="271"/>
  </w:num>
  <w:num w:numId="389" w16cid:durableId="798305583">
    <w:abstractNumId w:val="262"/>
  </w:num>
  <w:num w:numId="390" w16cid:durableId="2064057008">
    <w:abstractNumId w:val="273"/>
  </w:num>
  <w:num w:numId="391" w16cid:durableId="222563611">
    <w:abstractNumId w:val="88"/>
  </w:num>
  <w:num w:numId="392" w16cid:durableId="1073355152">
    <w:abstractNumId w:val="41"/>
  </w:num>
  <w:num w:numId="393" w16cid:durableId="1408070764">
    <w:abstractNumId w:val="107"/>
    <w:lvlOverride w:ilvl="0">
      <w:startOverride w:val="16"/>
    </w:lvlOverride>
  </w:num>
  <w:num w:numId="394" w16cid:durableId="1148746041">
    <w:abstractNumId w:val="297"/>
  </w:num>
  <w:num w:numId="395" w16cid:durableId="279646643">
    <w:abstractNumId w:val="128"/>
  </w:num>
  <w:num w:numId="396" w16cid:durableId="628046461">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92A18"/>
    <w:rsid w:val="000000AF"/>
    <w:rsid w:val="000003CD"/>
    <w:rsid w:val="000012E2"/>
    <w:rsid w:val="000013EF"/>
    <w:rsid w:val="00001578"/>
    <w:rsid w:val="000017A3"/>
    <w:rsid w:val="00001C08"/>
    <w:rsid w:val="0000330C"/>
    <w:rsid w:val="000034EF"/>
    <w:rsid w:val="00003A2F"/>
    <w:rsid w:val="00004404"/>
    <w:rsid w:val="00004BDE"/>
    <w:rsid w:val="00004DB1"/>
    <w:rsid w:val="00004FC4"/>
    <w:rsid w:val="00005077"/>
    <w:rsid w:val="000051A0"/>
    <w:rsid w:val="00005862"/>
    <w:rsid w:val="00005A57"/>
    <w:rsid w:val="00006E61"/>
    <w:rsid w:val="00006EB1"/>
    <w:rsid w:val="00006FE1"/>
    <w:rsid w:val="00007025"/>
    <w:rsid w:val="000070DE"/>
    <w:rsid w:val="000071A4"/>
    <w:rsid w:val="000077FA"/>
    <w:rsid w:val="000102DE"/>
    <w:rsid w:val="00010582"/>
    <w:rsid w:val="00011316"/>
    <w:rsid w:val="00011514"/>
    <w:rsid w:val="00011594"/>
    <w:rsid w:val="00011652"/>
    <w:rsid w:val="00011CDB"/>
    <w:rsid w:val="00012328"/>
    <w:rsid w:val="00012666"/>
    <w:rsid w:val="000128B9"/>
    <w:rsid w:val="00012A30"/>
    <w:rsid w:val="00013257"/>
    <w:rsid w:val="000136D0"/>
    <w:rsid w:val="00013AB7"/>
    <w:rsid w:val="00013F3C"/>
    <w:rsid w:val="00014572"/>
    <w:rsid w:val="0001496A"/>
    <w:rsid w:val="0001498A"/>
    <w:rsid w:val="00015651"/>
    <w:rsid w:val="00015903"/>
    <w:rsid w:val="00015B2E"/>
    <w:rsid w:val="00015D1B"/>
    <w:rsid w:val="00015DD2"/>
    <w:rsid w:val="00015EBF"/>
    <w:rsid w:val="000166A3"/>
    <w:rsid w:val="00016E31"/>
    <w:rsid w:val="0001746F"/>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5ED8"/>
    <w:rsid w:val="0002605D"/>
    <w:rsid w:val="00026CD6"/>
    <w:rsid w:val="00027448"/>
    <w:rsid w:val="00027529"/>
    <w:rsid w:val="00027A17"/>
    <w:rsid w:val="00030341"/>
    <w:rsid w:val="00030686"/>
    <w:rsid w:val="000336E3"/>
    <w:rsid w:val="000358C7"/>
    <w:rsid w:val="00036792"/>
    <w:rsid w:val="000373FC"/>
    <w:rsid w:val="000377CC"/>
    <w:rsid w:val="00037870"/>
    <w:rsid w:val="00037D1D"/>
    <w:rsid w:val="000402E6"/>
    <w:rsid w:val="0004041E"/>
    <w:rsid w:val="00040A80"/>
    <w:rsid w:val="0004111D"/>
    <w:rsid w:val="000413D1"/>
    <w:rsid w:val="00041A4F"/>
    <w:rsid w:val="00041E06"/>
    <w:rsid w:val="0004287A"/>
    <w:rsid w:val="00042CBA"/>
    <w:rsid w:val="00043AA1"/>
    <w:rsid w:val="00043AB1"/>
    <w:rsid w:val="00043E22"/>
    <w:rsid w:val="000442A4"/>
    <w:rsid w:val="00044B88"/>
    <w:rsid w:val="0004504B"/>
    <w:rsid w:val="00045A1E"/>
    <w:rsid w:val="00046363"/>
    <w:rsid w:val="00046E68"/>
    <w:rsid w:val="00046F62"/>
    <w:rsid w:val="000475AC"/>
    <w:rsid w:val="00047897"/>
    <w:rsid w:val="000508E9"/>
    <w:rsid w:val="00050B7B"/>
    <w:rsid w:val="000510A6"/>
    <w:rsid w:val="00051182"/>
    <w:rsid w:val="000516CD"/>
    <w:rsid w:val="00051FC1"/>
    <w:rsid w:val="00052204"/>
    <w:rsid w:val="000522B6"/>
    <w:rsid w:val="00052CE0"/>
    <w:rsid w:val="00053DB6"/>
    <w:rsid w:val="00054B44"/>
    <w:rsid w:val="00055220"/>
    <w:rsid w:val="00055D96"/>
    <w:rsid w:val="00055FDA"/>
    <w:rsid w:val="0005632E"/>
    <w:rsid w:val="00056734"/>
    <w:rsid w:val="00056A43"/>
    <w:rsid w:val="00056DF7"/>
    <w:rsid w:val="000607F0"/>
    <w:rsid w:val="00061018"/>
    <w:rsid w:val="000616A1"/>
    <w:rsid w:val="0006190F"/>
    <w:rsid w:val="00061AC7"/>
    <w:rsid w:val="00062161"/>
    <w:rsid w:val="000626E8"/>
    <w:rsid w:val="000627F5"/>
    <w:rsid w:val="0006388A"/>
    <w:rsid w:val="00063921"/>
    <w:rsid w:val="000641C1"/>
    <w:rsid w:val="0006504F"/>
    <w:rsid w:val="0006574E"/>
    <w:rsid w:val="00065831"/>
    <w:rsid w:val="00067448"/>
    <w:rsid w:val="00067BD9"/>
    <w:rsid w:val="00070012"/>
    <w:rsid w:val="0007115A"/>
    <w:rsid w:val="0007171B"/>
    <w:rsid w:val="0007175F"/>
    <w:rsid w:val="0007213E"/>
    <w:rsid w:val="00072298"/>
    <w:rsid w:val="000726BF"/>
    <w:rsid w:val="00072FCA"/>
    <w:rsid w:val="00073342"/>
    <w:rsid w:val="00074B2D"/>
    <w:rsid w:val="00074C73"/>
    <w:rsid w:val="00075AB4"/>
    <w:rsid w:val="000761A8"/>
    <w:rsid w:val="00076638"/>
    <w:rsid w:val="00076C36"/>
    <w:rsid w:val="00076F76"/>
    <w:rsid w:val="00077F91"/>
    <w:rsid w:val="00080193"/>
    <w:rsid w:val="00080D2B"/>
    <w:rsid w:val="000812C7"/>
    <w:rsid w:val="00081739"/>
    <w:rsid w:val="000825FE"/>
    <w:rsid w:val="00082691"/>
    <w:rsid w:val="00083313"/>
    <w:rsid w:val="00084AC9"/>
    <w:rsid w:val="00084C90"/>
    <w:rsid w:val="00085129"/>
    <w:rsid w:val="000853CB"/>
    <w:rsid w:val="00085AC7"/>
    <w:rsid w:val="00086603"/>
    <w:rsid w:val="000866FA"/>
    <w:rsid w:val="00086AF7"/>
    <w:rsid w:val="00086E37"/>
    <w:rsid w:val="00087004"/>
    <w:rsid w:val="00087B09"/>
    <w:rsid w:val="0009048D"/>
    <w:rsid w:val="00090B20"/>
    <w:rsid w:val="00090D25"/>
    <w:rsid w:val="00091809"/>
    <w:rsid w:val="00091CB2"/>
    <w:rsid w:val="00092091"/>
    <w:rsid w:val="00092965"/>
    <w:rsid w:val="00092CE9"/>
    <w:rsid w:val="00092DE0"/>
    <w:rsid w:val="00092EEC"/>
    <w:rsid w:val="00094069"/>
    <w:rsid w:val="00095297"/>
    <w:rsid w:val="0009538D"/>
    <w:rsid w:val="0009542C"/>
    <w:rsid w:val="00096007"/>
    <w:rsid w:val="00096221"/>
    <w:rsid w:val="00096787"/>
    <w:rsid w:val="00096C32"/>
    <w:rsid w:val="00096D45"/>
    <w:rsid w:val="0009761D"/>
    <w:rsid w:val="00097C3C"/>
    <w:rsid w:val="000A02B4"/>
    <w:rsid w:val="000A070C"/>
    <w:rsid w:val="000A0D7F"/>
    <w:rsid w:val="000A17C3"/>
    <w:rsid w:val="000A1950"/>
    <w:rsid w:val="000A1E56"/>
    <w:rsid w:val="000A2425"/>
    <w:rsid w:val="000A297B"/>
    <w:rsid w:val="000A2C8F"/>
    <w:rsid w:val="000A3726"/>
    <w:rsid w:val="000A5DB3"/>
    <w:rsid w:val="000A6789"/>
    <w:rsid w:val="000A7046"/>
    <w:rsid w:val="000A7817"/>
    <w:rsid w:val="000B0262"/>
    <w:rsid w:val="000B068D"/>
    <w:rsid w:val="000B1256"/>
    <w:rsid w:val="000B2126"/>
    <w:rsid w:val="000B2B6C"/>
    <w:rsid w:val="000B3777"/>
    <w:rsid w:val="000B40CA"/>
    <w:rsid w:val="000B4267"/>
    <w:rsid w:val="000B428D"/>
    <w:rsid w:val="000B4BF6"/>
    <w:rsid w:val="000B57A3"/>
    <w:rsid w:val="000B5C9B"/>
    <w:rsid w:val="000B619C"/>
    <w:rsid w:val="000B6D83"/>
    <w:rsid w:val="000B6F0E"/>
    <w:rsid w:val="000B71D8"/>
    <w:rsid w:val="000B71D9"/>
    <w:rsid w:val="000B791A"/>
    <w:rsid w:val="000B7AB4"/>
    <w:rsid w:val="000B7B2E"/>
    <w:rsid w:val="000B7C52"/>
    <w:rsid w:val="000C01FF"/>
    <w:rsid w:val="000C04D3"/>
    <w:rsid w:val="000C0A24"/>
    <w:rsid w:val="000C0CE2"/>
    <w:rsid w:val="000C1BF1"/>
    <w:rsid w:val="000C1DEE"/>
    <w:rsid w:val="000C22D0"/>
    <w:rsid w:val="000C2FF5"/>
    <w:rsid w:val="000C3365"/>
    <w:rsid w:val="000C33FB"/>
    <w:rsid w:val="000C4D03"/>
    <w:rsid w:val="000C4F9A"/>
    <w:rsid w:val="000C52B2"/>
    <w:rsid w:val="000C562D"/>
    <w:rsid w:val="000C5673"/>
    <w:rsid w:val="000C5742"/>
    <w:rsid w:val="000C5B6C"/>
    <w:rsid w:val="000C76AF"/>
    <w:rsid w:val="000C771D"/>
    <w:rsid w:val="000C78E2"/>
    <w:rsid w:val="000C7DD3"/>
    <w:rsid w:val="000D018C"/>
    <w:rsid w:val="000D01AF"/>
    <w:rsid w:val="000D07A0"/>
    <w:rsid w:val="000D08DD"/>
    <w:rsid w:val="000D0A60"/>
    <w:rsid w:val="000D0C77"/>
    <w:rsid w:val="000D0E0C"/>
    <w:rsid w:val="000D0F68"/>
    <w:rsid w:val="000D1F1D"/>
    <w:rsid w:val="000D2D1B"/>
    <w:rsid w:val="000D32E1"/>
    <w:rsid w:val="000D36A7"/>
    <w:rsid w:val="000D49D6"/>
    <w:rsid w:val="000D4C3F"/>
    <w:rsid w:val="000D53EF"/>
    <w:rsid w:val="000D5CB7"/>
    <w:rsid w:val="000D5E48"/>
    <w:rsid w:val="000D62C1"/>
    <w:rsid w:val="000D6787"/>
    <w:rsid w:val="000D70D0"/>
    <w:rsid w:val="000D7D46"/>
    <w:rsid w:val="000D7E54"/>
    <w:rsid w:val="000D7ED7"/>
    <w:rsid w:val="000E1F56"/>
    <w:rsid w:val="000E2015"/>
    <w:rsid w:val="000E30B3"/>
    <w:rsid w:val="000E310A"/>
    <w:rsid w:val="000E36D8"/>
    <w:rsid w:val="000E52A1"/>
    <w:rsid w:val="000E5562"/>
    <w:rsid w:val="000E5E87"/>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4BF0"/>
    <w:rsid w:val="000F4C62"/>
    <w:rsid w:val="000F5567"/>
    <w:rsid w:val="000F6945"/>
    <w:rsid w:val="000F6D40"/>
    <w:rsid w:val="000F74F5"/>
    <w:rsid w:val="000F78FC"/>
    <w:rsid w:val="000F7A41"/>
    <w:rsid w:val="000F7BD2"/>
    <w:rsid w:val="00100056"/>
    <w:rsid w:val="001010FA"/>
    <w:rsid w:val="001013B2"/>
    <w:rsid w:val="0010152C"/>
    <w:rsid w:val="00101E2D"/>
    <w:rsid w:val="00101F91"/>
    <w:rsid w:val="001031DF"/>
    <w:rsid w:val="001040D0"/>
    <w:rsid w:val="00104577"/>
    <w:rsid w:val="00104B0C"/>
    <w:rsid w:val="00104B77"/>
    <w:rsid w:val="00105372"/>
    <w:rsid w:val="001054A6"/>
    <w:rsid w:val="001054D1"/>
    <w:rsid w:val="001057A8"/>
    <w:rsid w:val="00105A77"/>
    <w:rsid w:val="00106B2F"/>
    <w:rsid w:val="00106D62"/>
    <w:rsid w:val="00107176"/>
    <w:rsid w:val="0010782A"/>
    <w:rsid w:val="00107897"/>
    <w:rsid w:val="001078A1"/>
    <w:rsid w:val="00107B85"/>
    <w:rsid w:val="00110460"/>
    <w:rsid w:val="00111468"/>
    <w:rsid w:val="00111E66"/>
    <w:rsid w:val="00111F52"/>
    <w:rsid w:val="0011236F"/>
    <w:rsid w:val="001133CA"/>
    <w:rsid w:val="00113EEE"/>
    <w:rsid w:val="00113F8E"/>
    <w:rsid w:val="00113FE1"/>
    <w:rsid w:val="00114476"/>
    <w:rsid w:val="00114498"/>
    <w:rsid w:val="001151DD"/>
    <w:rsid w:val="001152FA"/>
    <w:rsid w:val="0011562E"/>
    <w:rsid w:val="00115F57"/>
    <w:rsid w:val="00116315"/>
    <w:rsid w:val="00116494"/>
    <w:rsid w:val="00117082"/>
    <w:rsid w:val="001179F1"/>
    <w:rsid w:val="00122B7C"/>
    <w:rsid w:val="00122DE3"/>
    <w:rsid w:val="00123031"/>
    <w:rsid w:val="0012379E"/>
    <w:rsid w:val="001239D9"/>
    <w:rsid w:val="00123D1D"/>
    <w:rsid w:val="0012580D"/>
    <w:rsid w:val="0012589F"/>
    <w:rsid w:val="001258BE"/>
    <w:rsid w:val="0012610E"/>
    <w:rsid w:val="001268FF"/>
    <w:rsid w:val="00126ED5"/>
    <w:rsid w:val="001271AE"/>
    <w:rsid w:val="00127222"/>
    <w:rsid w:val="001272A8"/>
    <w:rsid w:val="001278CE"/>
    <w:rsid w:val="00127E3D"/>
    <w:rsid w:val="00127EB2"/>
    <w:rsid w:val="001304BF"/>
    <w:rsid w:val="0013055F"/>
    <w:rsid w:val="001306FA"/>
    <w:rsid w:val="00130E95"/>
    <w:rsid w:val="001312AD"/>
    <w:rsid w:val="00131E7A"/>
    <w:rsid w:val="001323D1"/>
    <w:rsid w:val="00132CE9"/>
    <w:rsid w:val="00133C46"/>
    <w:rsid w:val="0013431C"/>
    <w:rsid w:val="00134483"/>
    <w:rsid w:val="0013483C"/>
    <w:rsid w:val="00134846"/>
    <w:rsid w:val="001353FB"/>
    <w:rsid w:val="0013548C"/>
    <w:rsid w:val="00136264"/>
    <w:rsid w:val="0013680B"/>
    <w:rsid w:val="00136832"/>
    <w:rsid w:val="00136AF7"/>
    <w:rsid w:val="00137B14"/>
    <w:rsid w:val="00137EBD"/>
    <w:rsid w:val="00141328"/>
    <w:rsid w:val="0014263C"/>
    <w:rsid w:val="00142651"/>
    <w:rsid w:val="00142920"/>
    <w:rsid w:val="00142D9F"/>
    <w:rsid w:val="00143365"/>
    <w:rsid w:val="001434A5"/>
    <w:rsid w:val="00143C46"/>
    <w:rsid w:val="001443F4"/>
    <w:rsid w:val="00144F52"/>
    <w:rsid w:val="001450E6"/>
    <w:rsid w:val="0014531F"/>
    <w:rsid w:val="00145B3C"/>
    <w:rsid w:val="0014628D"/>
    <w:rsid w:val="0014785B"/>
    <w:rsid w:val="001502EC"/>
    <w:rsid w:val="00151790"/>
    <w:rsid w:val="00151B23"/>
    <w:rsid w:val="00151DF1"/>
    <w:rsid w:val="00152784"/>
    <w:rsid w:val="00152DD9"/>
    <w:rsid w:val="00153CFA"/>
    <w:rsid w:val="00154313"/>
    <w:rsid w:val="00154569"/>
    <w:rsid w:val="00154D44"/>
    <w:rsid w:val="00154D53"/>
    <w:rsid w:val="00154DD4"/>
    <w:rsid w:val="001551E2"/>
    <w:rsid w:val="00155398"/>
    <w:rsid w:val="001558E5"/>
    <w:rsid w:val="00155F51"/>
    <w:rsid w:val="0015633F"/>
    <w:rsid w:val="0015676F"/>
    <w:rsid w:val="001573D0"/>
    <w:rsid w:val="00157697"/>
    <w:rsid w:val="0016013B"/>
    <w:rsid w:val="001606B5"/>
    <w:rsid w:val="001618C6"/>
    <w:rsid w:val="00161A01"/>
    <w:rsid w:val="00161DA9"/>
    <w:rsid w:val="00161EF7"/>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123F"/>
    <w:rsid w:val="00171D44"/>
    <w:rsid w:val="00171FEF"/>
    <w:rsid w:val="00172162"/>
    <w:rsid w:val="00172AF6"/>
    <w:rsid w:val="00172DDE"/>
    <w:rsid w:val="001730CC"/>
    <w:rsid w:val="001734D0"/>
    <w:rsid w:val="0017404D"/>
    <w:rsid w:val="001742B4"/>
    <w:rsid w:val="00174759"/>
    <w:rsid w:val="00174B12"/>
    <w:rsid w:val="00174CFE"/>
    <w:rsid w:val="00176337"/>
    <w:rsid w:val="001765F2"/>
    <w:rsid w:val="001769A9"/>
    <w:rsid w:val="00176CEE"/>
    <w:rsid w:val="001772DF"/>
    <w:rsid w:val="00177727"/>
    <w:rsid w:val="00177B33"/>
    <w:rsid w:val="001805DE"/>
    <w:rsid w:val="00180F1A"/>
    <w:rsid w:val="00181349"/>
    <w:rsid w:val="00181875"/>
    <w:rsid w:val="00181A6C"/>
    <w:rsid w:val="0018263C"/>
    <w:rsid w:val="00182B5D"/>
    <w:rsid w:val="00183454"/>
    <w:rsid w:val="00183DD5"/>
    <w:rsid w:val="00184532"/>
    <w:rsid w:val="00184BD3"/>
    <w:rsid w:val="00185026"/>
    <w:rsid w:val="00185090"/>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1861"/>
    <w:rsid w:val="001A2056"/>
    <w:rsid w:val="001A2EDD"/>
    <w:rsid w:val="001A353D"/>
    <w:rsid w:val="001A35EC"/>
    <w:rsid w:val="001A3D05"/>
    <w:rsid w:val="001A408F"/>
    <w:rsid w:val="001A4345"/>
    <w:rsid w:val="001A4366"/>
    <w:rsid w:val="001A4BB3"/>
    <w:rsid w:val="001A51E5"/>
    <w:rsid w:val="001A5B60"/>
    <w:rsid w:val="001A6E6F"/>
    <w:rsid w:val="001A7731"/>
    <w:rsid w:val="001A7894"/>
    <w:rsid w:val="001A7E47"/>
    <w:rsid w:val="001B046B"/>
    <w:rsid w:val="001B13FE"/>
    <w:rsid w:val="001B16F5"/>
    <w:rsid w:val="001B172F"/>
    <w:rsid w:val="001B1D91"/>
    <w:rsid w:val="001B3912"/>
    <w:rsid w:val="001B4344"/>
    <w:rsid w:val="001B4C2C"/>
    <w:rsid w:val="001B51A8"/>
    <w:rsid w:val="001B5CE7"/>
    <w:rsid w:val="001B7EF3"/>
    <w:rsid w:val="001C0443"/>
    <w:rsid w:val="001C085B"/>
    <w:rsid w:val="001C0AB9"/>
    <w:rsid w:val="001C0B5C"/>
    <w:rsid w:val="001C0D26"/>
    <w:rsid w:val="001C161D"/>
    <w:rsid w:val="001C17E4"/>
    <w:rsid w:val="001C185B"/>
    <w:rsid w:val="001C1B07"/>
    <w:rsid w:val="001C28B8"/>
    <w:rsid w:val="001C3969"/>
    <w:rsid w:val="001C45A9"/>
    <w:rsid w:val="001C45C3"/>
    <w:rsid w:val="001C49C3"/>
    <w:rsid w:val="001C4F22"/>
    <w:rsid w:val="001C5FD8"/>
    <w:rsid w:val="001C6E60"/>
    <w:rsid w:val="001C715F"/>
    <w:rsid w:val="001C7208"/>
    <w:rsid w:val="001D05BF"/>
    <w:rsid w:val="001D0B39"/>
    <w:rsid w:val="001D19CC"/>
    <w:rsid w:val="001D1A0E"/>
    <w:rsid w:val="001D26A4"/>
    <w:rsid w:val="001D27A8"/>
    <w:rsid w:val="001D303B"/>
    <w:rsid w:val="001D3093"/>
    <w:rsid w:val="001D3378"/>
    <w:rsid w:val="001D3BE8"/>
    <w:rsid w:val="001D3F89"/>
    <w:rsid w:val="001D4003"/>
    <w:rsid w:val="001D65B8"/>
    <w:rsid w:val="001D66BD"/>
    <w:rsid w:val="001D783D"/>
    <w:rsid w:val="001D78F2"/>
    <w:rsid w:val="001D7B03"/>
    <w:rsid w:val="001D7C96"/>
    <w:rsid w:val="001D7CF4"/>
    <w:rsid w:val="001E02D8"/>
    <w:rsid w:val="001E062F"/>
    <w:rsid w:val="001E0F1D"/>
    <w:rsid w:val="001E0F6D"/>
    <w:rsid w:val="001E18CB"/>
    <w:rsid w:val="001E1978"/>
    <w:rsid w:val="001E1CAB"/>
    <w:rsid w:val="001E22C0"/>
    <w:rsid w:val="001E247D"/>
    <w:rsid w:val="001E306F"/>
    <w:rsid w:val="001E33A4"/>
    <w:rsid w:val="001E3F08"/>
    <w:rsid w:val="001E5C1F"/>
    <w:rsid w:val="001E74EB"/>
    <w:rsid w:val="001E78FA"/>
    <w:rsid w:val="001F0156"/>
    <w:rsid w:val="001F08F8"/>
    <w:rsid w:val="001F0E7E"/>
    <w:rsid w:val="001F117A"/>
    <w:rsid w:val="001F143E"/>
    <w:rsid w:val="001F153D"/>
    <w:rsid w:val="001F1AAC"/>
    <w:rsid w:val="001F1E91"/>
    <w:rsid w:val="001F1FB1"/>
    <w:rsid w:val="001F22FA"/>
    <w:rsid w:val="001F26DE"/>
    <w:rsid w:val="001F2D45"/>
    <w:rsid w:val="001F324A"/>
    <w:rsid w:val="001F353E"/>
    <w:rsid w:val="001F3608"/>
    <w:rsid w:val="001F3EDA"/>
    <w:rsid w:val="001F4014"/>
    <w:rsid w:val="001F4630"/>
    <w:rsid w:val="001F4C66"/>
    <w:rsid w:val="001F4D12"/>
    <w:rsid w:val="001F4E7C"/>
    <w:rsid w:val="001F51F9"/>
    <w:rsid w:val="001F5669"/>
    <w:rsid w:val="001F58BF"/>
    <w:rsid w:val="001F62BD"/>
    <w:rsid w:val="001F6533"/>
    <w:rsid w:val="001F6828"/>
    <w:rsid w:val="001F6DD3"/>
    <w:rsid w:val="001F788A"/>
    <w:rsid w:val="001F7AD4"/>
    <w:rsid w:val="001F7C95"/>
    <w:rsid w:val="00200260"/>
    <w:rsid w:val="00200888"/>
    <w:rsid w:val="00200E01"/>
    <w:rsid w:val="00200FAE"/>
    <w:rsid w:val="002019B2"/>
    <w:rsid w:val="00201FDC"/>
    <w:rsid w:val="00202058"/>
    <w:rsid w:val="00203135"/>
    <w:rsid w:val="00203897"/>
    <w:rsid w:val="00204455"/>
    <w:rsid w:val="00205D10"/>
    <w:rsid w:val="00207064"/>
    <w:rsid w:val="00207DDC"/>
    <w:rsid w:val="00207E84"/>
    <w:rsid w:val="0021007D"/>
    <w:rsid w:val="00210AA5"/>
    <w:rsid w:val="00210B3D"/>
    <w:rsid w:val="00210C9E"/>
    <w:rsid w:val="00211876"/>
    <w:rsid w:val="0021194A"/>
    <w:rsid w:val="002128B1"/>
    <w:rsid w:val="00212F25"/>
    <w:rsid w:val="002130B4"/>
    <w:rsid w:val="00213F97"/>
    <w:rsid w:val="002140CF"/>
    <w:rsid w:val="00214CCA"/>
    <w:rsid w:val="00214FB4"/>
    <w:rsid w:val="002159DD"/>
    <w:rsid w:val="0021695D"/>
    <w:rsid w:val="00216EFD"/>
    <w:rsid w:val="002177D8"/>
    <w:rsid w:val="002179CA"/>
    <w:rsid w:val="00217A98"/>
    <w:rsid w:val="00220441"/>
    <w:rsid w:val="00220D08"/>
    <w:rsid w:val="00220E69"/>
    <w:rsid w:val="00220FD8"/>
    <w:rsid w:val="002211E2"/>
    <w:rsid w:val="00221219"/>
    <w:rsid w:val="00221B7B"/>
    <w:rsid w:val="00221CC6"/>
    <w:rsid w:val="00222F20"/>
    <w:rsid w:val="0022366C"/>
    <w:rsid w:val="0022396A"/>
    <w:rsid w:val="00223B93"/>
    <w:rsid w:val="00223F37"/>
    <w:rsid w:val="00225C42"/>
    <w:rsid w:val="00225C57"/>
    <w:rsid w:val="00225F61"/>
    <w:rsid w:val="0022604E"/>
    <w:rsid w:val="002275EF"/>
    <w:rsid w:val="00227641"/>
    <w:rsid w:val="00227B66"/>
    <w:rsid w:val="00227D0F"/>
    <w:rsid w:val="00227E8E"/>
    <w:rsid w:val="002301B7"/>
    <w:rsid w:val="00230EBE"/>
    <w:rsid w:val="00231017"/>
    <w:rsid w:val="002315B9"/>
    <w:rsid w:val="00231925"/>
    <w:rsid w:val="00232E79"/>
    <w:rsid w:val="00232F2B"/>
    <w:rsid w:val="00232FF5"/>
    <w:rsid w:val="00233878"/>
    <w:rsid w:val="00233A7C"/>
    <w:rsid w:val="00235641"/>
    <w:rsid w:val="00235A47"/>
    <w:rsid w:val="00235BC2"/>
    <w:rsid w:val="00236736"/>
    <w:rsid w:val="00236D3F"/>
    <w:rsid w:val="00237498"/>
    <w:rsid w:val="0023755F"/>
    <w:rsid w:val="00240408"/>
    <w:rsid w:val="00240435"/>
    <w:rsid w:val="00240E07"/>
    <w:rsid w:val="00240ED2"/>
    <w:rsid w:val="00240EE6"/>
    <w:rsid w:val="00241906"/>
    <w:rsid w:val="00242AEE"/>
    <w:rsid w:val="00242C58"/>
    <w:rsid w:val="00243161"/>
    <w:rsid w:val="00243B5A"/>
    <w:rsid w:val="00243CC2"/>
    <w:rsid w:val="002449C8"/>
    <w:rsid w:val="00244A12"/>
    <w:rsid w:val="00245DE2"/>
    <w:rsid w:val="00245FF1"/>
    <w:rsid w:val="0024605D"/>
    <w:rsid w:val="002464C1"/>
    <w:rsid w:val="00246942"/>
    <w:rsid w:val="0024752C"/>
    <w:rsid w:val="002479BE"/>
    <w:rsid w:val="00247AA7"/>
    <w:rsid w:val="002503F9"/>
    <w:rsid w:val="00250520"/>
    <w:rsid w:val="002508FE"/>
    <w:rsid w:val="00250931"/>
    <w:rsid w:val="00250FA2"/>
    <w:rsid w:val="00251218"/>
    <w:rsid w:val="00251271"/>
    <w:rsid w:val="002512DD"/>
    <w:rsid w:val="0025190E"/>
    <w:rsid w:val="00251D9E"/>
    <w:rsid w:val="00251DA0"/>
    <w:rsid w:val="00251FE1"/>
    <w:rsid w:val="002523ED"/>
    <w:rsid w:val="00252826"/>
    <w:rsid w:val="00254286"/>
    <w:rsid w:val="00254EB5"/>
    <w:rsid w:val="00255A40"/>
    <w:rsid w:val="002562E1"/>
    <w:rsid w:val="00256771"/>
    <w:rsid w:val="00256998"/>
    <w:rsid w:val="00256A8A"/>
    <w:rsid w:val="002573FC"/>
    <w:rsid w:val="002574F6"/>
    <w:rsid w:val="00257D27"/>
    <w:rsid w:val="00257DFE"/>
    <w:rsid w:val="002607BB"/>
    <w:rsid w:val="00260E4E"/>
    <w:rsid w:val="0026111E"/>
    <w:rsid w:val="00261748"/>
    <w:rsid w:val="00261993"/>
    <w:rsid w:val="00261D27"/>
    <w:rsid w:val="00261E61"/>
    <w:rsid w:val="00262018"/>
    <w:rsid w:val="002634F9"/>
    <w:rsid w:val="00264573"/>
    <w:rsid w:val="002648FD"/>
    <w:rsid w:val="00264A89"/>
    <w:rsid w:val="00264D7E"/>
    <w:rsid w:val="00265269"/>
    <w:rsid w:val="0026530F"/>
    <w:rsid w:val="00265CFE"/>
    <w:rsid w:val="00266708"/>
    <w:rsid w:val="0026711E"/>
    <w:rsid w:val="0026797C"/>
    <w:rsid w:val="00267E71"/>
    <w:rsid w:val="002700F4"/>
    <w:rsid w:val="002712CE"/>
    <w:rsid w:val="002718D4"/>
    <w:rsid w:val="00272239"/>
    <w:rsid w:val="00272550"/>
    <w:rsid w:val="00272E6B"/>
    <w:rsid w:val="00272E78"/>
    <w:rsid w:val="002741ED"/>
    <w:rsid w:val="002743E0"/>
    <w:rsid w:val="002744CE"/>
    <w:rsid w:val="00274CA9"/>
    <w:rsid w:val="00274D72"/>
    <w:rsid w:val="002752DD"/>
    <w:rsid w:val="00276F43"/>
    <w:rsid w:val="0027719F"/>
    <w:rsid w:val="00277951"/>
    <w:rsid w:val="00277E22"/>
    <w:rsid w:val="00277E5C"/>
    <w:rsid w:val="002803EB"/>
    <w:rsid w:val="00281D40"/>
    <w:rsid w:val="00281F86"/>
    <w:rsid w:val="00282669"/>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C79"/>
    <w:rsid w:val="00287F09"/>
    <w:rsid w:val="00290BE7"/>
    <w:rsid w:val="00290F57"/>
    <w:rsid w:val="002915A1"/>
    <w:rsid w:val="00291807"/>
    <w:rsid w:val="002918BB"/>
    <w:rsid w:val="00291C7E"/>
    <w:rsid w:val="00292881"/>
    <w:rsid w:val="00292D92"/>
    <w:rsid w:val="00293C59"/>
    <w:rsid w:val="00294428"/>
    <w:rsid w:val="00294469"/>
    <w:rsid w:val="00294608"/>
    <w:rsid w:val="00295E01"/>
    <w:rsid w:val="00296152"/>
    <w:rsid w:val="00296218"/>
    <w:rsid w:val="002966DB"/>
    <w:rsid w:val="00296B14"/>
    <w:rsid w:val="00296B38"/>
    <w:rsid w:val="00297463"/>
    <w:rsid w:val="002A1346"/>
    <w:rsid w:val="002A1688"/>
    <w:rsid w:val="002A1946"/>
    <w:rsid w:val="002A1A6E"/>
    <w:rsid w:val="002A25D0"/>
    <w:rsid w:val="002A2606"/>
    <w:rsid w:val="002A29A6"/>
    <w:rsid w:val="002A2C34"/>
    <w:rsid w:val="002A3562"/>
    <w:rsid w:val="002A36F1"/>
    <w:rsid w:val="002A37A5"/>
    <w:rsid w:val="002A4411"/>
    <w:rsid w:val="002A46AF"/>
    <w:rsid w:val="002A509A"/>
    <w:rsid w:val="002A5B09"/>
    <w:rsid w:val="002A5CAF"/>
    <w:rsid w:val="002A6ABE"/>
    <w:rsid w:val="002A732B"/>
    <w:rsid w:val="002A7936"/>
    <w:rsid w:val="002A7B6D"/>
    <w:rsid w:val="002A7B7D"/>
    <w:rsid w:val="002B037F"/>
    <w:rsid w:val="002B0E59"/>
    <w:rsid w:val="002B1190"/>
    <w:rsid w:val="002B1D2E"/>
    <w:rsid w:val="002B218A"/>
    <w:rsid w:val="002B2390"/>
    <w:rsid w:val="002B2439"/>
    <w:rsid w:val="002B25A6"/>
    <w:rsid w:val="002B33DD"/>
    <w:rsid w:val="002B3AFE"/>
    <w:rsid w:val="002B3F99"/>
    <w:rsid w:val="002B498B"/>
    <w:rsid w:val="002B4A83"/>
    <w:rsid w:val="002B4B4F"/>
    <w:rsid w:val="002B5854"/>
    <w:rsid w:val="002B5DA9"/>
    <w:rsid w:val="002B6490"/>
    <w:rsid w:val="002B6529"/>
    <w:rsid w:val="002B6797"/>
    <w:rsid w:val="002B6C3C"/>
    <w:rsid w:val="002B6D8C"/>
    <w:rsid w:val="002C025A"/>
    <w:rsid w:val="002C0427"/>
    <w:rsid w:val="002C045D"/>
    <w:rsid w:val="002C06ED"/>
    <w:rsid w:val="002C1039"/>
    <w:rsid w:val="002C16F8"/>
    <w:rsid w:val="002C1E13"/>
    <w:rsid w:val="002C20F5"/>
    <w:rsid w:val="002C29A4"/>
    <w:rsid w:val="002C2A9A"/>
    <w:rsid w:val="002C2D5C"/>
    <w:rsid w:val="002C33AB"/>
    <w:rsid w:val="002C3FC5"/>
    <w:rsid w:val="002C428C"/>
    <w:rsid w:val="002C4333"/>
    <w:rsid w:val="002C46A9"/>
    <w:rsid w:val="002C4A26"/>
    <w:rsid w:val="002C4C24"/>
    <w:rsid w:val="002C60C4"/>
    <w:rsid w:val="002C672B"/>
    <w:rsid w:val="002C7DB4"/>
    <w:rsid w:val="002C7EB2"/>
    <w:rsid w:val="002D0009"/>
    <w:rsid w:val="002D05D8"/>
    <w:rsid w:val="002D0B66"/>
    <w:rsid w:val="002D11CF"/>
    <w:rsid w:val="002D192D"/>
    <w:rsid w:val="002D244C"/>
    <w:rsid w:val="002D2DA2"/>
    <w:rsid w:val="002D303D"/>
    <w:rsid w:val="002D4228"/>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91D"/>
    <w:rsid w:val="002D7989"/>
    <w:rsid w:val="002D7A9D"/>
    <w:rsid w:val="002D7C9A"/>
    <w:rsid w:val="002D7D40"/>
    <w:rsid w:val="002D7F8F"/>
    <w:rsid w:val="002E110A"/>
    <w:rsid w:val="002E1434"/>
    <w:rsid w:val="002E188D"/>
    <w:rsid w:val="002E1E3B"/>
    <w:rsid w:val="002E3113"/>
    <w:rsid w:val="002E3378"/>
    <w:rsid w:val="002E3D74"/>
    <w:rsid w:val="002E489B"/>
    <w:rsid w:val="002E519F"/>
    <w:rsid w:val="002E57F4"/>
    <w:rsid w:val="002E5AC8"/>
    <w:rsid w:val="002E6289"/>
    <w:rsid w:val="002E6546"/>
    <w:rsid w:val="002E6BB7"/>
    <w:rsid w:val="002E6F56"/>
    <w:rsid w:val="002F013F"/>
    <w:rsid w:val="002F0921"/>
    <w:rsid w:val="002F0A51"/>
    <w:rsid w:val="002F11A7"/>
    <w:rsid w:val="002F26A0"/>
    <w:rsid w:val="002F298B"/>
    <w:rsid w:val="002F3345"/>
    <w:rsid w:val="002F39FA"/>
    <w:rsid w:val="002F3ACC"/>
    <w:rsid w:val="002F4D3F"/>
    <w:rsid w:val="002F5037"/>
    <w:rsid w:val="002F5DCE"/>
    <w:rsid w:val="002F6160"/>
    <w:rsid w:val="002F69E5"/>
    <w:rsid w:val="002F70E6"/>
    <w:rsid w:val="002F7688"/>
    <w:rsid w:val="003000C9"/>
    <w:rsid w:val="003008FE"/>
    <w:rsid w:val="0030125D"/>
    <w:rsid w:val="0030141A"/>
    <w:rsid w:val="0030169D"/>
    <w:rsid w:val="00301C21"/>
    <w:rsid w:val="00301FE6"/>
    <w:rsid w:val="00302958"/>
    <w:rsid w:val="00303084"/>
    <w:rsid w:val="00303E3C"/>
    <w:rsid w:val="003041EF"/>
    <w:rsid w:val="00304B44"/>
    <w:rsid w:val="00304C66"/>
    <w:rsid w:val="003050BA"/>
    <w:rsid w:val="0030574A"/>
    <w:rsid w:val="00305EC5"/>
    <w:rsid w:val="003060EB"/>
    <w:rsid w:val="0030675B"/>
    <w:rsid w:val="00306E3A"/>
    <w:rsid w:val="00307396"/>
    <w:rsid w:val="003074F1"/>
    <w:rsid w:val="00307B5D"/>
    <w:rsid w:val="003105D7"/>
    <w:rsid w:val="00310DD9"/>
    <w:rsid w:val="0031132E"/>
    <w:rsid w:val="003116EF"/>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63C"/>
    <w:rsid w:val="00321890"/>
    <w:rsid w:val="00321985"/>
    <w:rsid w:val="00322B5E"/>
    <w:rsid w:val="00322B76"/>
    <w:rsid w:val="00322DDC"/>
    <w:rsid w:val="00322EB7"/>
    <w:rsid w:val="003230E0"/>
    <w:rsid w:val="00324B75"/>
    <w:rsid w:val="00325B34"/>
    <w:rsid w:val="0032601C"/>
    <w:rsid w:val="00326B68"/>
    <w:rsid w:val="003271FB"/>
    <w:rsid w:val="00327841"/>
    <w:rsid w:val="0032786D"/>
    <w:rsid w:val="00327B26"/>
    <w:rsid w:val="00327BD0"/>
    <w:rsid w:val="00331875"/>
    <w:rsid w:val="003337F6"/>
    <w:rsid w:val="00333B54"/>
    <w:rsid w:val="003340A6"/>
    <w:rsid w:val="003352E4"/>
    <w:rsid w:val="00335C89"/>
    <w:rsid w:val="00335CDA"/>
    <w:rsid w:val="00335F39"/>
    <w:rsid w:val="00335F8F"/>
    <w:rsid w:val="00336638"/>
    <w:rsid w:val="00340B04"/>
    <w:rsid w:val="00341D96"/>
    <w:rsid w:val="003425A1"/>
    <w:rsid w:val="003429F5"/>
    <w:rsid w:val="00342A4F"/>
    <w:rsid w:val="00342CBD"/>
    <w:rsid w:val="00343793"/>
    <w:rsid w:val="00343970"/>
    <w:rsid w:val="00343C88"/>
    <w:rsid w:val="00344081"/>
    <w:rsid w:val="00345990"/>
    <w:rsid w:val="00346216"/>
    <w:rsid w:val="003469C8"/>
    <w:rsid w:val="00347035"/>
    <w:rsid w:val="00347C84"/>
    <w:rsid w:val="00347D36"/>
    <w:rsid w:val="00350A80"/>
    <w:rsid w:val="00350CCD"/>
    <w:rsid w:val="0035119E"/>
    <w:rsid w:val="00351205"/>
    <w:rsid w:val="00351246"/>
    <w:rsid w:val="00351959"/>
    <w:rsid w:val="003535E1"/>
    <w:rsid w:val="003542B3"/>
    <w:rsid w:val="00354634"/>
    <w:rsid w:val="00354B5A"/>
    <w:rsid w:val="003550E9"/>
    <w:rsid w:val="003553E3"/>
    <w:rsid w:val="003560A1"/>
    <w:rsid w:val="003562D1"/>
    <w:rsid w:val="0035635F"/>
    <w:rsid w:val="00356416"/>
    <w:rsid w:val="003565D4"/>
    <w:rsid w:val="00356AA1"/>
    <w:rsid w:val="00356B63"/>
    <w:rsid w:val="00360257"/>
    <w:rsid w:val="00360BE8"/>
    <w:rsid w:val="00360FF4"/>
    <w:rsid w:val="00361418"/>
    <w:rsid w:val="00361B88"/>
    <w:rsid w:val="0036252D"/>
    <w:rsid w:val="003628E7"/>
    <w:rsid w:val="00362E68"/>
    <w:rsid w:val="00363662"/>
    <w:rsid w:val="0036366C"/>
    <w:rsid w:val="00363D38"/>
    <w:rsid w:val="00364755"/>
    <w:rsid w:val="00364BDB"/>
    <w:rsid w:val="00364DE2"/>
    <w:rsid w:val="00365193"/>
    <w:rsid w:val="003658F5"/>
    <w:rsid w:val="00365B30"/>
    <w:rsid w:val="00365F06"/>
    <w:rsid w:val="00366112"/>
    <w:rsid w:val="00366A49"/>
    <w:rsid w:val="00366E49"/>
    <w:rsid w:val="003674A3"/>
    <w:rsid w:val="003678AE"/>
    <w:rsid w:val="00367E83"/>
    <w:rsid w:val="003709EA"/>
    <w:rsid w:val="00370B93"/>
    <w:rsid w:val="00370F2B"/>
    <w:rsid w:val="00370F58"/>
    <w:rsid w:val="00371BC8"/>
    <w:rsid w:val="00371F9A"/>
    <w:rsid w:val="0037213B"/>
    <w:rsid w:val="00372F74"/>
    <w:rsid w:val="0037339D"/>
    <w:rsid w:val="0037382E"/>
    <w:rsid w:val="00373D2F"/>
    <w:rsid w:val="0037412F"/>
    <w:rsid w:val="00374179"/>
    <w:rsid w:val="00374386"/>
    <w:rsid w:val="003745FC"/>
    <w:rsid w:val="00375145"/>
    <w:rsid w:val="00375E37"/>
    <w:rsid w:val="0037651B"/>
    <w:rsid w:val="00377573"/>
    <w:rsid w:val="00377E8E"/>
    <w:rsid w:val="00377F0E"/>
    <w:rsid w:val="00380B33"/>
    <w:rsid w:val="0038133E"/>
    <w:rsid w:val="003814BC"/>
    <w:rsid w:val="00381BB6"/>
    <w:rsid w:val="00381DAB"/>
    <w:rsid w:val="00382F77"/>
    <w:rsid w:val="00383159"/>
    <w:rsid w:val="0038413B"/>
    <w:rsid w:val="0038426E"/>
    <w:rsid w:val="00384421"/>
    <w:rsid w:val="0038477C"/>
    <w:rsid w:val="00384D4C"/>
    <w:rsid w:val="00385190"/>
    <w:rsid w:val="00385916"/>
    <w:rsid w:val="003868F5"/>
    <w:rsid w:val="003873F1"/>
    <w:rsid w:val="00387AC9"/>
    <w:rsid w:val="00387DDA"/>
    <w:rsid w:val="00390E06"/>
    <w:rsid w:val="00391186"/>
    <w:rsid w:val="0039172A"/>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3E3"/>
    <w:rsid w:val="003A080B"/>
    <w:rsid w:val="003A0C59"/>
    <w:rsid w:val="003A0D2E"/>
    <w:rsid w:val="003A1FF8"/>
    <w:rsid w:val="003A2534"/>
    <w:rsid w:val="003A3DA9"/>
    <w:rsid w:val="003A49B9"/>
    <w:rsid w:val="003A5064"/>
    <w:rsid w:val="003A586F"/>
    <w:rsid w:val="003A6829"/>
    <w:rsid w:val="003A6E82"/>
    <w:rsid w:val="003B0013"/>
    <w:rsid w:val="003B1A25"/>
    <w:rsid w:val="003B203A"/>
    <w:rsid w:val="003B306C"/>
    <w:rsid w:val="003B316B"/>
    <w:rsid w:val="003B376A"/>
    <w:rsid w:val="003B4706"/>
    <w:rsid w:val="003B4B3A"/>
    <w:rsid w:val="003B4E71"/>
    <w:rsid w:val="003B521E"/>
    <w:rsid w:val="003B5657"/>
    <w:rsid w:val="003B5D5C"/>
    <w:rsid w:val="003B5D65"/>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6DB3"/>
    <w:rsid w:val="003C7219"/>
    <w:rsid w:val="003C77A2"/>
    <w:rsid w:val="003C77FF"/>
    <w:rsid w:val="003C7877"/>
    <w:rsid w:val="003C7E97"/>
    <w:rsid w:val="003C7F8B"/>
    <w:rsid w:val="003D034F"/>
    <w:rsid w:val="003D0D31"/>
    <w:rsid w:val="003D109F"/>
    <w:rsid w:val="003D2041"/>
    <w:rsid w:val="003D21D1"/>
    <w:rsid w:val="003D2484"/>
    <w:rsid w:val="003D281E"/>
    <w:rsid w:val="003D3774"/>
    <w:rsid w:val="003D38AA"/>
    <w:rsid w:val="003D476F"/>
    <w:rsid w:val="003D538E"/>
    <w:rsid w:val="003D5528"/>
    <w:rsid w:val="003D5D1A"/>
    <w:rsid w:val="003D6253"/>
    <w:rsid w:val="003D698F"/>
    <w:rsid w:val="003D708E"/>
    <w:rsid w:val="003D7561"/>
    <w:rsid w:val="003E06FC"/>
    <w:rsid w:val="003E1878"/>
    <w:rsid w:val="003E1A77"/>
    <w:rsid w:val="003E1B94"/>
    <w:rsid w:val="003E235B"/>
    <w:rsid w:val="003E23FB"/>
    <w:rsid w:val="003E298A"/>
    <w:rsid w:val="003E3A7D"/>
    <w:rsid w:val="003E3E21"/>
    <w:rsid w:val="003E4002"/>
    <w:rsid w:val="003E4779"/>
    <w:rsid w:val="003E4ADD"/>
    <w:rsid w:val="003E4B74"/>
    <w:rsid w:val="003E57E0"/>
    <w:rsid w:val="003E5BC0"/>
    <w:rsid w:val="003E5D26"/>
    <w:rsid w:val="003E6317"/>
    <w:rsid w:val="003E66A7"/>
    <w:rsid w:val="003E707D"/>
    <w:rsid w:val="003E72F9"/>
    <w:rsid w:val="003E7894"/>
    <w:rsid w:val="003E795A"/>
    <w:rsid w:val="003E796E"/>
    <w:rsid w:val="003F1025"/>
    <w:rsid w:val="003F1112"/>
    <w:rsid w:val="003F16AC"/>
    <w:rsid w:val="003F1A75"/>
    <w:rsid w:val="003F2690"/>
    <w:rsid w:val="003F2D3D"/>
    <w:rsid w:val="003F32D1"/>
    <w:rsid w:val="003F33AF"/>
    <w:rsid w:val="003F37A0"/>
    <w:rsid w:val="003F39F9"/>
    <w:rsid w:val="003F477E"/>
    <w:rsid w:val="003F54D7"/>
    <w:rsid w:val="003F5CB2"/>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35AB"/>
    <w:rsid w:val="0040477F"/>
    <w:rsid w:val="0040549E"/>
    <w:rsid w:val="004055FB"/>
    <w:rsid w:val="00405929"/>
    <w:rsid w:val="00406222"/>
    <w:rsid w:val="00406364"/>
    <w:rsid w:val="004064B7"/>
    <w:rsid w:val="004065AC"/>
    <w:rsid w:val="00406846"/>
    <w:rsid w:val="00406A98"/>
    <w:rsid w:val="0041008C"/>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6211"/>
    <w:rsid w:val="00416530"/>
    <w:rsid w:val="00416E85"/>
    <w:rsid w:val="00417F4D"/>
    <w:rsid w:val="0042047F"/>
    <w:rsid w:val="004204B5"/>
    <w:rsid w:val="004212DA"/>
    <w:rsid w:val="004214AE"/>
    <w:rsid w:val="00421B76"/>
    <w:rsid w:val="00422225"/>
    <w:rsid w:val="004229A4"/>
    <w:rsid w:val="004229D4"/>
    <w:rsid w:val="00422A34"/>
    <w:rsid w:val="0042317E"/>
    <w:rsid w:val="004233F1"/>
    <w:rsid w:val="00423BC0"/>
    <w:rsid w:val="00423D48"/>
    <w:rsid w:val="00423D69"/>
    <w:rsid w:val="004246F6"/>
    <w:rsid w:val="00424708"/>
    <w:rsid w:val="00424806"/>
    <w:rsid w:val="004248E3"/>
    <w:rsid w:val="00426325"/>
    <w:rsid w:val="00426430"/>
    <w:rsid w:val="00426F8C"/>
    <w:rsid w:val="00426FBD"/>
    <w:rsid w:val="004278CB"/>
    <w:rsid w:val="0042792F"/>
    <w:rsid w:val="00427D21"/>
    <w:rsid w:val="004305FA"/>
    <w:rsid w:val="00430797"/>
    <w:rsid w:val="00430B05"/>
    <w:rsid w:val="00430CF0"/>
    <w:rsid w:val="00431B74"/>
    <w:rsid w:val="00432A65"/>
    <w:rsid w:val="00432E45"/>
    <w:rsid w:val="00432F72"/>
    <w:rsid w:val="00433991"/>
    <w:rsid w:val="00433AD2"/>
    <w:rsid w:val="00433B81"/>
    <w:rsid w:val="004343A1"/>
    <w:rsid w:val="004343E8"/>
    <w:rsid w:val="0043464B"/>
    <w:rsid w:val="00434B3E"/>
    <w:rsid w:val="004350FC"/>
    <w:rsid w:val="0043561A"/>
    <w:rsid w:val="00435700"/>
    <w:rsid w:val="00435FC4"/>
    <w:rsid w:val="004378D1"/>
    <w:rsid w:val="00437DF0"/>
    <w:rsid w:val="0044014A"/>
    <w:rsid w:val="0044087C"/>
    <w:rsid w:val="004410BE"/>
    <w:rsid w:val="004416ED"/>
    <w:rsid w:val="00442011"/>
    <w:rsid w:val="00442A4A"/>
    <w:rsid w:val="00442C1C"/>
    <w:rsid w:val="00442CF1"/>
    <w:rsid w:val="004438D1"/>
    <w:rsid w:val="004451A4"/>
    <w:rsid w:val="004468A4"/>
    <w:rsid w:val="00446929"/>
    <w:rsid w:val="004476CF"/>
    <w:rsid w:val="00447F4A"/>
    <w:rsid w:val="0045042E"/>
    <w:rsid w:val="00450493"/>
    <w:rsid w:val="0045070D"/>
    <w:rsid w:val="00450C76"/>
    <w:rsid w:val="004514F5"/>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2A7"/>
    <w:rsid w:val="0046248B"/>
    <w:rsid w:val="004629F4"/>
    <w:rsid w:val="004644C2"/>
    <w:rsid w:val="004649A1"/>
    <w:rsid w:val="00464A36"/>
    <w:rsid w:val="00464D67"/>
    <w:rsid w:val="00465192"/>
    <w:rsid w:val="00465EAD"/>
    <w:rsid w:val="00466F9B"/>
    <w:rsid w:val="0046798A"/>
    <w:rsid w:val="00467F9C"/>
    <w:rsid w:val="0047056A"/>
    <w:rsid w:val="004709B0"/>
    <w:rsid w:val="00471138"/>
    <w:rsid w:val="004712BE"/>
    <w:rsid w:val="00471718"/>
    <w:rsid w:val="00471808"/>
    <w:rsid w:val="004718CA"/>
    <w:rsid w:val="00471D93"/>
    <w:rsid w:val="00472E7A"/>
    <w:rsid w:val="00473AFF"/>
    <w:rsid w:val="00474286"/>
    <w:rsid w:val="00474EA6"/>
    <w:rsid w:val="004750C3"/>
    <w:rsid w:val="004751D4"/>
    <w:rsid w:val="00475566"/>
    <w:rsid w:val="004756A5"/>
    <w:rsid w:val="00475880"/>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5AFA"/>
    <w:rsid w:val="00485B8F"/>
    <w:rsid w:val="004863D1"/>
    <w:rsid w:val="004873F9"/>
    <w:rsid w:val="00487C82"/>
    <w:rsid w:val="00490074"/>
    <w:rsid w:val="004903B2"/>
    <w:rsid w:val="00490571"/>
    <w:rsid w:val="004906A1"/>
    <w:rsid w:val="0049098F"/>
    <w:rsid w:val="00490D3F"/>
    <w:rsid w:val="00490EB1"/>
    <w:rsid w:val="00492580"/>
    <w:rsid w:val="00492C16"/>
    <w:rsid w:val="00493384"/>
    <w:rsid w:val="004935BD"/>
    <w:rsid w:val="0049427D"/>
    <w:rsid w:val="00494399"/>
    <w:rsid w:val="0049582B"/>
    <w:rsid w:val="00496271"/>
    <w:rsid w:val="004963E0"/>
    <w:rsid w:val="00496548"/>
    <w:rsid w:val="00496A31"/>
    <w:rsid w:val="00496EF1"/>
    <w:rsid w:val="00497167"/>
    <w:rsid w:val="004977A4"/>
    <w:rsid w:val="004A09BD"/>
    <w:rsid w:val="004A0F1F"/>
    <w:rsid w:val="004A13C9"/>
    <w:rsid w:val="004A171F"/>
    <w:rsid w:val="004A1F00"/>
    <w:rsid w:val="004A2768"/>
    <w:rsid w:val="004A2DAD"/>
    <w:rsid w:val="004A3381"/>
    <w:rsid w:val="004A3C60"/>
    <w:rsid w:val="004A3CD8"/>
    <w:rsid w:val="004A3F65"/>
    <w:rsid w:val="004A4B95"/>
    <w:rsid w:val="004A4CE6"/>
    <w:rsid w:val="004A617C"/>
    <w:rsid w:val="004A6443"/>
    <w:rsid w:val="004A6538"/>
    <w:rsid w:val="004A68FE"/>
    <w:rsid w:val="004A698C"/>
    <w:rsid w:val="004A6EA2"/>
    <w:rsid w:val="004A73D9"/>
    <w:rsid w:val="004A762D"/>
    <w:rsid w:val="004A771D"/>
    <w:rsid w:val="004A78B1"/>
    <w:rsid w:val="004B0AFB"/>
    <w:rsid w:val="004B0FDD"/>
    <w:rsid w:val="004B12B3"/>
    <w:rsid w:val="004B1A62"/>
    <w:rsid w:val="004B1CA6"/>
    <w:rsid w:val="004B254F"/>
    <w:rsid w:val="004B2AEC"/>
    <w:rsid w:val="004B2B67"/>
    <w:rsid w:val="004B4A25"/>
    <w:rsid w:val="004B5D52"/>
    <w:rsid w:val="004B6347"/>
    <w:rsid w:val="004B65DA"/>
    <w:rsid w:val="004B6A72"/>
    <w:rsid w:val="004B6A77"/>
    <w:rsid w:val="004B6F43"/>
    <w:rsid w:val="004B7EC9"/>
    <w:rsid w:val="004C017E"/>
    <w:rsid w:val="004C04FD"/>
    <w:rsid w:val="004C071E"/>
    <w:rsid w:val="004C0D05"/>
    <w:rsid w:val="004C12DD"/>
    <w:rsid w:val="004C17A3"/>
    <w:rsid w:val="004C19FA"/>
    <w:rsid w:val="004C207B"/>
    <w:rsid w:val="004C20D3"/>
    <w:rsid w:val="004C294E"/>
    <w:rsid w:val="004C2B51"/>
    <w:rsid w:val="004C41EA"/>
    <w:rsid w:val="004C49A6"/>
    <w:rsid w:val="004C5B3E"/>
    <w:rsid w:val="004C5D30"/>
    <w:rsid w:val="004C5F0E"/>
    <w:rsid w:val="004C652F"/>
    <w:rsid w:val="004C682F"/>
    <w:rsid w:val="004C68FB"/>
    <w:rsid w:val="004C778E"/>
    <w:rsid w:val="004C7CE1"/>
    <w:rsid w:val="004D0A14"/>
    <w:rsid w:val="004D0A21"/>
    <w:rsid w:val="004D0FC4"/>
    <w:rsid w:val="004D0FF0"/>
    <w:rsid w:val="004D2089"/>
    <w:rsid w:val="004D3DF5"/>
    <w:rsid w:val="004D4122"/>
    <w:rsid w:val="004D42EB"/>
    <w:rsid w:val="004D4CDC"/>
    <w:rsid w:val="004D63A1"/>
    <w:rsid w:val="004D6741"/>
    <w:rsid w:val="004D6EDA"/>
    <w:rsid w:val="004D703A"/>
    <w:rsid w:val="004D71E9"/>
    <w:rsid w:val="004D7A58"/>
    <w:rsid w:val="004E030C"/>
    <w:rsid w:val="004E032B"/>
    <w:rsid w:val="004E1E36"/>
    <w:rsid w:val="004E23EE"/>
    <w:rsid w:val="004E2838"/>
    <w:rsid w:val="004E2CDB"/>
    <w:rsid w:val="004E2F22"/>
    <w:rsid w:val="004E331A"/>
    <w:rsid w:val="004E3CD3"/>
    <w:rsid w:val="004E420A"/>
    <w:rsid w:val="004E4265"/>
    <w:rsid w:val="004E548B"/>
    <w:rsid w:val="004E54CC"/>
    <w:rsid w:val="004E5F61"/>
    <w:rsid w:val="004E669E"/>
    <w:rsid w:val="004E7030"/>
    <w:rsid w:val="004E7184"/>
    <w:rsid w:val="004E7215"/>
    <w:rsid w:val="004E7E50"/>
    <w:rsid w:val="004E7F89"/>
    <w:rsid w:val="004F011B"/>
    <w:rsid w:val="004F03B8"/>
    <w:rsid w:val="004F070C"/>
    <w:rsid w:val="004F0E22"/>
    <w:rsid w:val="004F1AF6"/>
    <w:rsid w:val="004F1DC9"/>
    <w:rsid w:val="004F2902"/>
    <w:rsid w:val="004F3BF0"/>
    <w:rsid w:val="004F3E73"/>
    <w:rsid w:val="004F4470"/>
    <w:rsid w:val="004F4BD9"/>
    <w:rsid w:val="004F562C"/>
    <w:rsid w:val="004F5835"/>
    <w:rsid w:val="004F5E87"/>
    <w:rsid w:val="004F6452"/>
    <w:rsid w:val="004F6962"/>
    <w:rsid w:val="004F779B"/>
    <w:rsid w:val="004F7E40"/>
    <w:rsid w:val="00500147"/>
    <w:rsid w:val="00500856"/>
    <w:rsid w:val="0050098E"/>
    <w:rsid w:val="005014AF"/>
    <w:rsid w:val="00501B48"/>
    <w:rsid w:val="0050226A"/>
    <w:rsid w:val="00502439"/>
    <w:rsid w:val="005036EB"/>
    <w:rsid w:val="00504667"/>
    <w:rsid w:val="00504703"/>
    <w:rsid w:val="00504F0D"/>
    <w:rsid w:val="00505FEA"/>
    <w:rsid w:val="00506B31"/>
    <w:rsid w:val="00506CD5"/>
    <w:rsid w:val="0050760F"/>
    <w:rsid w:val="005078CD"/>
    <w:rsid w:val="0051006C"/>
    <w:rsid w:val="00510ED9"/>
    <w:rsid w:val="00511228"/>
    <w:rsid w:val="0051122B"/>
    <w:rsid w:val="00512047"/>
    <w:rsid w:val="005135C4"/>
    <w:rsid w:val="00513D16"/>
    <w:rsid w:val="005141FE"/>
    <w:rsid w:val="005142C9"/>
    <w:rsid w:val="00514553"/>
    <w:rsid w:val="00514E88"/>
    <w:rsid w:val="00515048"/>
    <w:rsid w:val="00515426"/>
    <w:rsid w:val="00515638"/>
    <w:rsid w:val="00515691"/>
    <w:rsid w:val="00515790"/>
    <w:rsid w:val="0051611F"/>
    <w:rsid w:val="00516611"/>
    <w:rsid w:val="00517904"/>
    <w:rsid w:val="00520AE7"/>
    <w:rsid w:val="00520EC7"/>
    <w:rsid w:val="00521AC7"/>
    <w:rsid w:val="0052245E"/>
    <w:rsid w:val="00522622"/>
    <w:rsid w:val="00522B91"/>
    <w:rsid w:val="00523454"/>
    <w:rsid w:val="00523743"/>
    <w:rsid w:val="0052374A"/>
    <w:rsid w:val="00523814"/>
    <w:rsid w:val="00523967"/>
    <w:rsid w:val="00523F0D"/>
    <w:rsid w:val="0052469D"/>
    <w:rsid w:val="005246B4"/>
    <w:rsid w:val="00524B14"/>
    <w:rsid w:val="00524C04"/>
    <w:rsid w:val="005260B2"/>
    <w:rsid w:val="005262FF"/>
    <w:rsid w:val="00526824"/>
    <w:rsid w:val="00527149"/>
    <w:rsid w:val="00527887"/>
    <w:rsid w:val="005307E8"/>
    <w:rsid w:val="00530BE2"/>
    <w:rsid w:val="00531047"/>
    <w:rsid w:val="00531516"/>
    <w:rsid w:val="00531571"/>
    <w:rsid w:val="00531ADB"/>
    <w:rsid w:val="00531D39"/>
    <w:rsid w:val="00532453"/>
    <w:rsid w:val="005327C7"/>
    <w:rsid w:val="00532F25"/>
    <w:rsid w:val="00533515"/>
    <w:rsid w:val="00533FF8"/>
    <w:rsid w:val="005341F8"/>
    <w:rsid w:val="00534681"/>
    <w:rsid w:val="005349D6"/>
    <w:rsid w:val="00535962"/>
    <w:rsid w:val="00535A75"/>
    <w:rsid w:val="00535B8D"/>
    <w:rsid w:val="00535ED0"/>
    <w:rsid w:val="00535EE0"/>
    <w:rsid w:val="005365E2"/>
    <w:rsid w:val="005369E7"/>
    <w:rsid w:val="00536CDB"/>
    <w:rsid w:val="00537667"/>
    <w:rsid w:val="0054025F"/>
    <w:rsid w:val="00540775"/>
    <w:rsid w:val="005408EA"/>
    <w:rsid w:val="00540AF5"/>
    <w:rsid w:val="0054119D"/>
    <w:rsid w:val="0054201E"/>
    <w:rsid w:val="00542525"/>
    <w:rsid w:val="00542CCE"/>
    <w:rsid w:val="00542E17"/>
    <w:rsid w:val="0054331B"/>
    <w:rsid w:val="00543720"/>
    <w:rsid w:val="005439BB"/>
    <w:rsid w:val="00543ECA"/>
    <w:rsid w:val="0054571A"/>
    <w:rsid w:val="00545762"/>
    <w:rsid w:val="00545BDD"/>
    <w:rsid w:val="00546A60"/>
    <w:rsid w:val="00546B15"/>
    <w:rsid w:val="0054751B"/>
    <w:rsid w:val="0054781C"/>
    <w:rsid w:val="00547C1D"/>
    <w:rsid w:val="00547E17"/>
    <w:rsid w:val="00550D55"/>
    <w:rsid w:val="00550EFB"/>
    <w:rsid w:val="0055114D"/>
    <w:rsid w:val="00551418"/>
    <w:rsid w:val="005517C8"/>
    <w:rsid w:val="005518C7"/>
    <w:rsid w:val="0055195E"/>
    <w:rsid w:val="00551E04"/>
    <w:rsid w:val="005522F8"/>
    <w:rsid w:val="0055230D"/>
    <w:rsid w:val="00552926"/>
    <w:rsid w:val="00552A92"/>
    <w:rsid w:val="00553254"/>
    <w:rsid w:val="00553420"/>
    <w:rsid w:val="005554FB"/>
    <w:rsid w:val="00555C97"/>
    <w:rsid w:val="00556EF2"/>
    <w:rsid w:val="005577F8"/>
    <w:rsid w:val="005577FB"/>
    <w:rsid w:val="00557C8D"/>
    <w:rsid w:val="00557CA1"/>
    <w:rsid w:val="005600FF"/>
    <w:rsid w:val="0056068E"/>
    <w:rsid w:val="00561191"/>
    <w:rsid w:val="0056181C"/>
    <w:rsid w:val="0056202E"/>
    <w:rsid w:val="00562967"/>
    <w:rsid w:val="00563442"/>
    <w:rsid w:val="0056348E"/>
    <w:rsid w:val="0056353D"/>
    <w:rsid w:val="0056434B"/>
    <w:rsid w:val="00565B42"/>
    <w:rsid w:val="00565D01"/>
    <w:rsid w:val="00565E03"/>
    <w:rsid w:val="005671D5"/>
    <w:rsid w:val="00567E28"/>
    <w:rsid w:val="0057086C"/>
    <w:rsid w:val="00570F81"/>
    <w:rsid w:val="00571591"/>
    <w:rsid w:val="0057196C"/>
    <w:rsid w:val="00571F7E"/>
    <w:rsid w:val="00572239"/>
    <w:rsid w:val="0057309D"/>
    <w:rsid w:val="00573107"/>
    <w:rsid w:val="00574527"/>
    <w:rsid w:val="005753A5"/>
    <w:rsid w:val="005758AF"/>
    <w:rsid w:val="005760BF"/>
    <w:rsid w:val="005769AC"/>
    <w:rsid w:val="00576A21"/>
    <w:rsid w:val="00577EBB"/>
    <w:rsid w:val="00577F88"/>
    <w:rsid w:val="00580003"/>
    <w:rsid w:val="00580E84"/>
    <w:rsid w:val="005815B7"/>
    <w:rsid w:val="00581879"/>
    <w:rsid w:val="00582141"/>
    <w:rsid w:val="00582231"/>
    <w:rsid w:val="0058272F"/>
    <w:rsid w:val="00582FCB"/>
    <w:rsid w:val="00583397"/>
    <w:rsid w:val="005837B5"/>
    <w:rsid w:val="00583CA9"/>
    <w:rsid w:val="0058406C"/>
    <w:rsid w:val="0058484C"/>
    <w:rsid w:val="00584DBB"/>
    <w:rsid w:val="00584E3D"/>
    <w:rsid w:val="00585409"/>
    <w:rsid w:val="0058623D"/>
    <w:rsid w:val="00586356"/>
    <w:rsid w:val="0058681D"/>
    <w:rsid w:val="00587472"/>
    <w:rsid w:val="00587596"/>
    <w:rsid w:val="005877E1"/>
    <w:rsid w:val="00590756"/>
    <w:rsid w:val="00590E7F"/>
    <w:rsid w:val="005911C3"/>
    <w:rsid w:val="00591D16"/>
    <w:rsid w:val="0059201B"/>
    <w:rsid w:val="0059209C"/>
    <w:rsid w:val="005922C7"/>
    <w:rsid w:val="00592833"/>
    <w:rsid w:val="005933F3"/>
    <w:rsid w:val="0059357D"/>
    <w:rsid w:val="0059364C"/>
    <w:rsid w:val="00594B24"/>
    <w:rsid w:val="00594B49"/>
    <w:rsid w:val="005955FD"/>
    <w:rsid w:val="00595963"/>
    <w:rsid w:val="0059610B"/>
    <w:rsid w:val="00596199"/>
    <w:rsid w:val="00596330"/>
    <w:rsid w:val="005966B1"/>
    <w:rsid w:val="00596D8B"/>
    <w:rsid w:val="00597190"/>
    <w:rsid w:val="0059733C"/>
    <w:rsid w:val="005974A7"/>
    <w:rsid w:val="005A0207"/>
    <w:rsid w:val="005A0BBC"/>
    <w:rsid w:val="005A1107"/>
    <w:rsid w:val="005A116D"/>
    <w:rsid w:val="005A1B01"/>
    <w:rsid w:val="005A1D28"/>
    <w:rsid w:val="005A2918"/>
    <w:rsid w:val="005A3223"/>
    <w:rsid w:val="005A3714"/>
    <w:rsid w:val="005A5699"/>
    <w:rsid w:val="005A5A24"/>
    <w:rsid w:val="005A5B62"/>
    <w:rsid w:val="005A5DFD"/>
    <w:rsid w:val="005A6193"/>
    <w:rsid w:val="005A63CF"/>
    <w:rsid w:val="005A64CE"/>
    <w:rsid w:val="005A6A66"/>
    <w:rsid w:val="005A6B38"/>
    <w:rsid w:val="005A6EF3"/>
    <w:rsid w:val="005A79FD"/>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5C71"/>
    <w:rsid w:val="005B6325"/>
    <w:rsid w:val="005B6685"/>
    <w:rsid w:val="005B6C10"/>
    <w:rsid w:val="005B6D20"/>
    <w:rsid w:val="005B6DDC"/>
    <w:rsid w:val="005B6EB7"/>
    <w:rsid w:val="005B7895"/>
    <w:rsid w:val="005C1365"/>
    <w:rsid w:val="005C14D4"/>
    <w:rsid w:val="005C1B89"/>
    <w:rsid w:val="005C3B23"/>
    <w:rsid w:val="005C48BD"/>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524"/>
    <w:rsid w:val="005D6B0D"/>
    <w:rsid w:val="005D75AF"/>
    <w:rsid w:val="005D782A"/>
    <w:rsid w:val="005D7843"/>
    <w:rsid w:val="005E0336"/>
    <w:rsid w:val="005E055B"/>
    <w:rsid w:val="005E0931"/>
    <w:rsid w:val="005E0BEA"/>
    <w:rsid w:val="005E0FAF"/>
    <w:rsid w:val="005E1FE3"/>
    <w:rsid w:val="005E1FED"/>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BCA"/>
    <w:rsid w:val="005F0E62"/>
    <w:rsid w:val="005F12A4"/>
    <w:rsid w:val="005F2DC6"/>
    <w:rsid w:val="005F3D47"/>
    <w:rsid w:val="005F3DD2"/>
    <w:rsid w:val="005F3F6C"/>
    <w:rsid w:val="005F4165"/>
    <w:rsid w:val="005F46E7"/>
    <w:rsid w:val="005F4C26"/>
    <w:rsid w:val="005F5216"/>
    <w:rsid w:val="005F65D8"/>
    <w:rsid w:val="005F6D65"/>
    <w:rsid w:val="005F7367"/>
    <w:rsid w:val="005F78C5"/>
    <w:rsid w:val="0060091F"/>
    <w:rsid w:val="00602368"/>
    <w:rsid w:val="00603101"/>
    <w:rsid w:val="006037D0"/>
    <w:rsid w:val="006037F2"/>
    <w:rsid w:val="0060384F"/>
    <w:rsid w:val="006040ED"/>
    <w:rsid w:val="00604623"/>
    <w:rsid w:val="006049FA"/>
    <w:rsid w:val="0060526E"/>
    <w:rsid w:val="00605339"/>
    <w:rsid w:val="0060719F"/>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53B5"/>
    <w:rsid w:val="00615719"/>
    <w:rsid w:val="006159EE"/>
    <w:rsid w:val="00616505"/>
    <w:rsid w:val="00616C88"/>
    <w:rsid w:val="00616CFC"/>
    <w:rsid w:val="00616D25"/>
    <w:rsid w:val="00616D47"/>
    <w:rsid w:val="0061718F"/>
    <w:rsid w:val="006171AF"/>
    <w:rsid w:val="00617297"/>
    <w:rsid w:val="00620BB8"/>
    <w:rsid w:val="00620EBA"/>
    <w:rsid w:val="00620F79"/>
    <w:rsid w:val="0062105C"/>
    <w:rsid w:val="00621586"/>
    <w:rsid w:val="006216C7"/>
    <w:rsid w:val="00621FE4"/>
    <w:rsid w:val="0062208C"/>
    <w:rsid w:val="00622A54"/>
    <w:rsid w:val="00622BD9"/>
    <w:rsid w:val="00623525"/>
    <w:rsid w:val="0062393F"/>
    <w:rsid w:val="00624251"/>
    <w:rsid w:val="00624553"/>
    <w:rsid w:val="006245E0"/>
    <w:rsid w:val="00624801"/>
    <w:rsid w:val="006248E3"/>
    <w:rsid w:val="00624C7F"/>
    <w:rsid w:val="006252D1"/>
    <w:rsid w:val="006255BD"/>
    <w:rsid w:val="0062591A"/>
    <w:rsid w:val="00625EC7"/>
    <w:rsid w:val="00626A9F"/>
    <w:rsid w:val="0063037C"/>
    <w:rsid w:val="00630D88"/>
    <w:rsid w:val="00631D0C"/>
    <w:rsid w:val="0063262D"/>
    <w:rsid w:val="00632F8D"/>
    <w:rsid w:val="00633153"/>
    <w:rsid w:val="00633AB8"/>
    <w:rsid w:val="00633E2E"/>
    <w:rsid w:val="00634774"/>
    <w:rsid w:val="00635057"/>
    <w:rsid w:val="0063528B"/>
    <w:rsid w:val="00635B7A"/>
    <w:rsid w:val="00635DCD"/>
    <w:rsid w:val="0063626E"/>
    <w:rsid w:val="00637486"/>
    <w:rsid w:val="00637803"/>
    <w:rsid w:val="00637A53"/>
    <w:rsid w:val="00637FBD"/>
    <w:rsid w:val="00640BBE"/>
    <w:rsid w:val="00640E7E"/>
    <w:rsid w:val="00641C5F"/>
    <w:rsid w:val="00642769"/>
    <w:rsid w:val="00642D5B"/>
    <w:rsid w:val="00643A61"/>
    <w:rsid w:val="00644648"/>
    <w:rsid w:val="006446B9"/>
    <w:rsid w:val="00644E0E"/>
    <w:rsid w:val="006468AA"/>
    <w:rsid w:val="006468E6"/>
    <w:rsid w:val="00647782"/>
    <w:rsid w:val="006478BF"/>
    <w:rsid w:val="006509B9"/>
    <w:rsid w:val="00650C14"/>
    <w:rsid w:val="00651256"/>
    <w:rsid w:val="00651C0B"/>
    <w:rsid w:val="00651F60"/>
    <w:rsid w:val="00651FCC"/>
    <w:rsid w:val="00652A41"/>
    <w:rsid w:val="00652CF6"/>
    <w:rsid w:val="0065359D"/>
    <w:rsid w:val="00653F1F"/>
    <w:rsid w:val="00655B86"/>
    <w:rsid w:val="00655E25"/>
    <w:rsid w:val="00656F33"/>
    <w:rsid w:val="0065725B"/>
    <w:rsid w:val="00657BAC"/>
    <w:rsid w:val="006606E9"/>
    <w:rsid w:val="006609A7"/>
    <w:rsid w:val="006617FD"/>
    <w:rsid w:val="0066213A"/>
    <w:rsid w:val="006621CF"/>
    <w:rsid w:val="0066389E"/>
    <w:rsid w:val="00663981"/>
    <w:rsid w:val="00663AAA"/>
    <w:rsid w:val="0066454D"/>
    <w:rsid w:val="00664A47"/>
    <w:rsid w:val="00665857"/>
    <w:rsid w:val="00665B6A"/>
    <w:rsid w:val="0066661C"/>
    <w:rsid w:val="00666818"/>
    <w:rsid w:val="00666B53"/>
    <w:rsid w:val="006707D7"/>
    <w:rsid w:val="006708AF"/>
    <w:rsid w:val="00670C66"/>
    <w:rsid w:val="00670ED4"/>
    <w:rsid w:val="006731E1"/>
    <w:rsid w:val="00673460"/>
    <w:rsid w:val="0067377E"/>
    <w:rsid w:val="00673810"/>
    <w:rsid w:val="00673A74"/>
    <w:rsid w:val="00674360"/>
    <w:rsid w:val="006753FC"/>
    <w:rsid w:val="00675E2E"/>
    <w:rsid w:val="00675E5E"/>
    <w:rsid w:val="0067619A"/>
    <w:rsid w:val="006765FE"/>
    <w:rsid w:val="00676C99"/>
    <w:rsid w:val="006774DE"/>
    <w:rsid w:val="0067768A"/>
    <w:rsid w:val="00680874"/>
    <w:rsid w:val="006812FA"/>
    <w:rsid w:val="0068195D"/>
    <w:rsid w:val="006825AA"/>
    <w:rsid w:val="006828C7"/>
    <w:rsid w:val="0068295C"/>
    <w:rsid w:val="00682C57"/>
    <w:rsid w:val="00682FE7"/>
    <w:rsid w:val="0068392C"/>
    <w:rsid w:val="00683B14"/>
    <w:rsid w:val="00683C76"/>
    <w:rsid w:val="0068432D"/>
    <w:rsid w:val="00684A8F"/>
    <w:rsid w:val="00684D51"/>
    <w:rsid w:val="00685AB1"/>
    <w:rsid w:val="00687801"/>
    <w:rsid w:val="00687BFA"/>
    <w:rsid w:val="00687D27"/>
    <w:rsid w:val="00690159"/>
    <w:rsid w:val="00690AD5"/>
    <w:rsid w:val="006922CF"/>
    <w:rsid w:val="00692905"/>
    <w:rsid w:val="00692BB6"/>
    <w:rsid w:val="00692EA0"/>
    <w:rsid w:val="00693169"/>
    <w:rsid w:val="006949F8"/>
    <w:rsid w:val="00695036"/>
    <w:rsid w:val="00695339"/>
    <w:rsid w:val="00695837"/>
    <w:rsid w:val="00696596"/>
    <w:rsid w:val="006968E9"/>
    <w:rsid w:val="0069694D"/>
    <w:rsid w:val="00696D9E"/>
    <w:rsid w:val="0069792C"/>
    <w:rsid w:val="006A0312"/>
    <w:rsid w:val="006A0D48"/>
    <w:rsid w:val="006A1681"/>
    <w:rsid w:val="006A182D"/>
    <w:rsid w:val="006A1C13"/>
    <w:rsid w:val="006A31FC"/>
    <w:rsid w:val="006A3207"/>
    <w:rsid w:val="006A36D7"/>
    <w:rsid w:val="006A3863"/>
    <w:rsid w:val="006A3982"/>
    <w:rsid w:val="006A39C7"/>
    <w:rsid w:val="006A4175"/>
    <w:rsid w:val="006A42F1"/>
    <w:rsid w:val="006A43F3"/>
    <w:rsid w:val="006A4D40"/>
    <w:rsid w:val="006A4EBB"/>
    <w:rsid w:val="006A573D"/>
    <w:rsid w:val="006A5AAE"/>
    <w:rsid w:val="006A5B0F"/>
    <w:rsid w:val="006A5B4A"/>
    <w:rsid w:val="006A5BAF"/>
    <w:rsid w:val="006A6A61"/>
    <w:rsid w:val="006A6D6F"/>
    <w:rsid w:val="006A73C1"/>
    <w:rsid w:val="006A73C5"/>
    <w:rsid w:val="006A75A1"/>
    <w:rsid w:val="006A7D31"/>
    <w:rsid w:val="006B1E19"/>
    <w:rsid w:val="006B2290"/>
    <w:rsid w:val="006B25F7"/>
    <w:rsid w:val="006B3387"/>
    <w:rsid w:val="006B35E2"/>
    <w:rsid w:val="006B381D"/>
    <w:rsid w:val="006B3935"/>
    <w:rsid w:val="006B3BB5"/>
    <w:rsid w:val="006B4109"/>
    <w:rsid w:val="006B634B"/>
    <w:rsid w:val="006B67CC"/>
    <w:rsid w:val="006B681A"/>
    <w:rsid w:val="006B6B91"/>
    <w:rsid w:val="006C0769"/>
    <w:rsid w:val="006C097A"/>
    <w:rsid w:val="006C0ABE"/>
    <w:rsid w:val="006C1071"/>
    <w:rsid w:val="006C1578"/>
    <w:rsid w:val="006C15F7"/>
    <w:rsid w:val="006C25F1"/>
    <w:rsid w:val="006C2FD7"/>
    <w:rsid w:val="006C324E"/>
    <w:rsid w:val="006C346F"/>
    <w:rsid w:val="006C3C0C"/>
    <w:rsid w:val="006C410D"/>
    <w:rsid w:val="006C4171"/>
    <w:rsid w:val="006C4217"/>
    <w:rsid w:val="006C4D15"/>
    <w:rsid w:val="006C500C"/>
    <w:rsid w:val="006C5088"/>
    <w:rsid w:val="006C53E8"/>
    <w:rsid w:val="006C61DB"/>
    <w:rsid w:val="006C6C34"/>
    <w:rsid w:val="006C6F39"/>
    <w:rsid w:val="006C7245"/>
    <w:rsid w:val="006C777B"/>
    <w:rsid w:val="006C7CD4"/>
    <w:rsid w:val="006C7DD4"/>
    <w:rsid w:val="006D0120"/>
    <w:rsid w:val="006D0ED4"/>
    <w:rsid w:val="006D1600"/>
    <w:rsid w:val="006D323A"/>
    <w:rsid w:val="006D3D25"/>
    <w:rsid w:val="006D427E"/>
    <w:rsid w:val="006D4515"/>
    <w:rsid w:val="006D4A96"/>
    <w:rsid w:val="006D5827"/>
    <w:rsid w:val="006D5896"/>
    <w:rsid w:val="006D61E2"/>
    <w:rsid w:val="006D6543"/>
    <w:rsid w:val="006D67E8"/>
    <w:rsid w:val="006D6988"/>
    <w:rsid w:val="006D7B96"/>
    <w:rsid w:val="006D7EAA"/>
    <w:rsid w:val="006E0B0F"/>
    <w:rsid w:val="006E15E8"/>
    <w:rsid w:val="006E1DF4"/>
    <w:rsid w:val="006E22A4"/>
    <w:rsid w:val="006E253E"/>
    <w:rsid w:val="006E27C0"/>
    <w:rsid w:val="006E3529"/>
    <w:rsid w:val="006E40A8"/>
    <w:rsid w:val="006E435C"/>
    <w:rsid w:val="006E4ABC"/>
    <w:rsid w:val="006E4FE8"/>
    <w:rsid w:val="006E558E"/>
    <w:rsid w:val="006E60CA"/>
    <w:rsid w:val="006E6409"/>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517F"/>
    <w:rsid w:val="006F57C8"/>
    <w:rsid w:val="006F5C9A"/>
    <w:rsid w:val="006F7082"/>
    <w:rsid w:val="007001E1"/>
    <w:rsid w:val="00700505"/>
    <w:rsid w:val="00700783"/>
    <w:rsid w:val="00700E2A"/>
    <w:rsid w:val="007010D5"/>
    <w:rsid w:val="007019D0"/>
    <w:rsid w:val="00701B15"/>
    <w:rsid w:val="0070245E"/>
    <w:rsid w:val="00702694"/>
    <w:rsid w:val="007028B5"/>
    <w:rsid w:val="00703524"/>
    <w:rsid w:val="0070358B"/>
    <w:rsid w:val="007049D0"/>
    <w:rsid w:val="00704E23"/>
    <w:rsid w:val="0070521F"/>
    <w:rsid w:val="0070583A"/>
    <w:rsid w:val="00705D3C"/>
    <w:rsid w:val="007061B4"/>
    <w:rsid w:val="00706D8D"/>
    <w:rsid w:val="00707BC0"/>
    <w:rsid w:val="007115EE"/>
    <w:rsid w:val="00711750"/>
    <w:rsid w:val="0071248A"/>
    <w:rsid w:val="007125EF"/>
    <w:rsid w:val="0071308E"/>
    <w:rsid w:val="00714376"/>
    <w:rsid w:val="00714B3B"/>
    <w:rsid w:val="00715594"/>
    <w:rsid w:val="00715D86"/>
    <w:rsid w:val="00715FB1"/>
    <w:rsid w:val="007165C6"/>
    <w:rsid w:val="00716601"/>
    <w:rsid w:val="007166F1"/>
    <w:rsid w:val="00716E5D"/>
    <w:rsid w:val="00717B0B"/>
    <w:rsid w:val="00717D88"/>
    <w:rsid w:val="0072000D"/>
    <w:rsid w:val="0072047F"/>
    <w:rsid w:val="00720DA3"/>
    <w:rsid w:val="00721245"/>
    <w:rsid w:val="00721247"/>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8F9"/>
    <w:rsid w:val="00731F2E"/>
    <w:rsid w:val="00731F9E"/>
    <w:rsid w:val="0073290A"/>
    <w:rsid w:val="00732B94"/>
    <w:rsid w:val="0073340F"/>
    <w:rsid w:val="00733EF1"/>
    <w:rsid w:val="00733F52"/>
    <w:rsid w:val="007344A4"/>
    <w:rsid w:val="00734D7B"/>
    <w:rsid w:val="00735167"/>
    <w:rsid w:val="00735B95"/>
    <w:rsid w:val="007368A4"/>
    <w:rsid w:val="00736A0B"/>
    <w:rsid w:val="00736F42"/>
    <w:rsid w:val="00737BF6"/>
    <w:rsid w:val="00740350"/>
    <w:rsid w:val="00740794"/>
    <w:rsid w:val="00740A53"/>
    <w:rsid w:val="00740B4C"/>
    <w:rsid w:val="00740E2C"/>
    <w:rsid w:val="00740E2E"/>
    <w:rsid w:val="007413EC"/>
    <w:rsid w:val="007414D8"/>
    <w:rsid w:val="00741595"/>
    <w:rsid w:val="007416F5"/>
    <w:rsid w:val="00741BE4"/>
    <w:rsid w:val="007427C5"/>
    <w:rsid w:val="00743217"/>
    <w:rsid w:val="00743401"/>
    <w:rsid w:val="007438E0"/>
    <w:rsid w:val="00743F48"/>
    <w:rsid w:val="0074414B"/>
    <w:rsid w:val="0074519B"/>
    <w:rsid w:val="00745624"/>
    <w:rsid w:val="0074590C"/>
    <w:rsid w:val="00745D2A"/>
    <w:rsid w:val="00746BAF"/>
    <w:rsid w:val="00746CD0"/>
    <w:rsid w:val="007501A3"/>
    <w:rsid w:val="007505FD"/>
    <w:rsid w:val="00750FA9"/>
    <w:rsid w:val="007512DF"/>
    <w:rsid w:val="00751622"/>
    <w:rsid w:val="0075181E"/>
    <w:rsid w:val="007520F7"/>
    <w:rsid w:val="00752B6C"/>
    <w:rsid w:val="0075357B"/>
    <w:rsid w:val="00753820"/>
    <w:rsid w:val="0075386B"/>
    <w:rsid w:val="0075388C"/>
    <w:rsid w:val="00753A16"/>
    <w:rsid w:val="00753BF8"/>
    <w:rsid w:val="00753C15"/>
    <w:rsid w:val="007554C3"/>
    <w:rsid w:val="007555D7"/>
    <w:rsid w:val="007557B1"/>
    <w:rsid w:val="00756440"/>
    <w:rsid w:val="007564DC"/>
    <w:rsid w:val="007570AA"/>
    <w:rsid w:val="00757641"/>
    <w:rsid w:val="00757751"/>
    <w:rsid w:val="00757EEA"/>
    <w:rsid w:val="0076022F"/>
    <w:rsid w:val="00760414"/>
    <w:rsid w:val="0076103D"/>
    <w:rsid w:val="00761548"/>
    <w:rsid w:val="00761CCD"/>
    <w:rsid w:val="00762E44"/>
    <w:rsid w:val="00762E9C"/>
    <w:rsid w:val="007630FD"/>
    <w:rsid w:val="00763357"/>
    <w:rsid w:val="0076386E"/>
    <w:rsid w:val="00764B0F"/>
    <w:rsid w:val="00764BE1"/>
    <w:rsid w:val="007652EE"/>
    <w:rsid w:val="00765461"/>
    <w:rsid w:val="00765C21"/>
    <w:rsid w:val="00765EA2"/>
    <w:rsid w:val="00766515"/>
    <w:rsid w:val="00766834"/>
    <w:rsid w:val="007670AE"/>
    <w:rsid w:val="00767566"/>
    <w:rsid w:val="00767DDF"/>
    <w:rsid w:val="00770FA1"/>
    <w:rsid w:val="007713AF"/>
    <w:rsid w:val="007714B4"/>
    <w:rsid w:val="007716FF"/>
    <w:rsid w:val="007719A4"/>
    <w:rsid w:val="00771A60"/>
    <w:rsid w:val="00771E72"/>
    <w:rsid w:val="00771EB3"/>
    <w:rsid w:val="007720EB"/>
    <w:rsid w:val="007721CA"/>
    <w:rsid w:val="007730ED"/>
    <w:rsid w:val="00773A01"/>
    <w:rsid w:val="00773FD5"/>
    <w:rsid w:val="00774239"/>
    <w:rsid w:val="00774258"/>
    <w:rsid w:val="00774A4B"/>
    <w:rsid w:val="007763B8"/>
    <w:rsid w:val="00777222"/>
    <w:rsid w:val="00777974"/>
    <w:rsid w:val="00777A1E"/>
    <w:rsid w:val="00777AF5"/>
    <w:rsid w:val="00777F00"/>
    <w:rsid w:val="00777F90"/>
    <w:rsid w:val="0078119F"/>
    <w:rsid w:val="00781809"/>
    <w:rsid w:val="00781846"/>
    <w:rsid w:val="00782143"/>
    <w:rsid w:val="00784B07"/>
    <w:rsid w:val="007855C0"/>
    <w:rsid w:val="00785762"/>
    <w:rsid w:val="00785D59"/>
    <w:rsid w:val="00785E19"/>
    <w:rsid w:val="00786056"/>
    <w:rsid w:val="00786198"/>
    <w:rsid w:val="00786B41"/>
    <w:rsid w:val="007879E8"/>
    <w:rsid w:val="00787E5F"/>
    <w:rsid w:val="00787E9F"/>
    <w:rsid w:val="00790B76"/>
    <w:rsid w:val="00790FA3"/>
    <w:rsid w:val="00791ECC"/>
    <w:rsid w:val="007923FA"/>
    <w:rsid w:val="00792A18"/>
    <w:rsid w:val="0079307A"/>
    <w:rsid w:val="00793A5E"/>
    <w:rsid w:val="00793BDF"/>
    <w:rsid w:val="007942D3"/>
    <w:rsid w:val="00794CE1"/>
    <w:rsid w:val="007952C0"/>
    <w:rsid w:val="007953C3"/>
    <w:rsid w:val="007956AB"/>
    <w:rsid w:val="0079582E"/>
    <w:rsid w:val="00796236"/>
    <w:rsid w:val="00796CCA"/>
    <w:rsid w:val="00796CDE"/>
    <w:rsid w:val="00796D60"/>
    <w:rsid w:val="00796F9A"/>
    <w:rsid w:val="007974AD"/>
    <w:rsid w:val="007A041D"/>
    <w:rsid w:val="007A0498"/>
    <w:rsid w:val="007A0CAE"/>
    <w:rsid w:val="007A1709"/>
    <w:rsid w:val="007A20D1"/>
    <w:rsid w:val="007A2160"/>
    <w:rsid w:val="007A2E46"/>
    <w:rsid w:val="007A3C1B"/>
    <w:rsid w:val="007A41E7"/>
    <w:rsid w:val="007A4C89"/>
    <w:rsid w:val="007A4E04"/>
    <w:rsid w:val="007A51EC"/>
    <w:rsid w:val="007A5305"/>
    <w:rsid w:val="007A54F3"/>
    <w:rsid w:val="007A5F79"/>
    <w:rsid w:val="007A6086"/>
    <w:rsid w:val="007A61D0"/>
    <w:rsid w:val="007A67BB"/>
    <w:rsid w:val="007A6EB1"/>
    <w:rsid w:val="007A713D"/>
    <w:rsid w:val="007A72D5"/>
    <w:rsid w:val="007A74CD"/>
    <w:rsid w:val="007B089A"/>
    <w:rsid w:val="007B0ECE"/>
    <w:rsid w:val="007B0EED"/>
    <w:rsid w:val="007B1145"/>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741"/>
    <w:rsid w:val="007B799A"/>
    <w:rsid w:val="007B7AB5"/>
    <w:rsid w:val="007B7AEA"/>
    <w:rsid w:val="007C021E"/>
    <w:rsid w:val="007C07B6"/>
    <w:rsid w:val="007C10BA"/>
    <w:rsid w:val="007C15EA"/>
    <w:rsid w:val="007C18BA"/>
    <w:rsid w:val="007C19E0"/>
    <w:rsid w:val="007C27F7"/>
    <w:rsid w:val="007C42F6"/>
    <w:rsid w:val="007C4951"/>
    <w:rsid w:val="007C532E"/>
    <w:rsid w:val="007C5ABC"/>
    <w:rsid w:val="007C5E11"/>
    <w:rsid w:val="007C6199"/>
    <w:rsid w:val="007C6692"/>
    <w:rsid w:val="007C6B5B"/>
    <w:rsid w:val="007C7993"/>
    <w:rsid w:val="007C7C11"/>
    <w:rsid w:val="007C7F11"/>
    <w:rsid w:val="007D0269"/>
    <w:rsid w:val="007D0283"/>
    <w:rsid w:val="007D1F5D"/>
    <w:rsid w:val="007D22A4"/>
    <w:rsid w:val="007D23AB"/>
    <w:rsid w:val="007D25BC"/>
    <w:rsid w:val="007D2E6A"/>
    <w:rsid w:val="007D3100"/>
    <w:rsid w:val="007D3759"/>
    <w:rsid w:val="007D4B4F"/>
    <w:rsid w:val="007D56B9"/>
    <w:rsid w:val="007D5858"/>
    <w:rsid w:val="007D644C"/>
    <w:rsid w:val="007D66C6"/>
    <w:rsid w:val="007D69BF"/>
    <w:rsid w:val="007D69E8"/>
    <w:rsid w:val="007D7724"/>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6E38"/>
    <w:rsid w:val="007E7113"/>
    <w:rsid w:val="007E73B3"/>
    <w:rsid w:val="007E776F"/>
    <w:rsid w:val="007E7AD8"/>
    <w:rsid w:val="007F03B5"/>
    <w:rsid w:val="007F067B"/>
    <w:rsid w:val="007F0DC4"/>
    <w:rsid w:val="007F1518"/>
    <w:rsid w:val="007F1AE2"/>
    <w:rsid w:val="007F1CE0"/>
    <w:rsid w:val="007F260F"/>
    <w:rsid w:val="007F2641"/>
    <w:rsid w:val="007F310F"/>
    <w:rsid w:val="007F41A9"/>
    <w:rsid w:val="007F4899"/>
    <w:rsid w:val="007F4B7A"/>
    <w:rsid w:val="007F60F8"/>
    <w:rsid w:val="007F718D"/>
    <w:rsid w:val="007F7C9F"/>
    <w:rsid w:val="0080055C"/>
    <w:rsid w:val="008005FA"/>
    <w:rsid w:val="00800810"/>
    <w:rsid w:val="008009BB"/>
    <w:rsid w:val="0080122C"/>
    <w:rsid w:val="0080193E"/>
    <w:rsid w:val="00801FAD"/>
    <w:rsid w:val="00802255"/>
    <w:rsid w:val="0080255E"/>
    <w:rsid w:val="00802C0D"/>
    <w:rsid w:val="00803251"/>
    <w:rsid w:val="008039C4"/>
    <w:rsid w:val="00803C74"/>
    <w:rsid w:val="008042FE"/>
    <w:rsid w:val="008046BE"/>
    <w:rsid w:val="00805AE2"/>
    <w:rsid w:val="00806180"/>
    <w:rsid w:val="008061EF"/>
    <w:rsid w:val="008064E9"/>
    <w:rsid w:val="00807640"/>
    <w:rsid w:val="008102FA"/>
    <w:rsid w:val="008104E2"/>
    <w:rsid w:val="008106B2"/>
    <w:rsid w:val="00810878"/>
    <w:rsid w:val="00810990"/>
    <w:rsid w:val="008115E4"/>
    <w:rsid w:val="0081160D"/>
    <w:rsid w:val="008119E0"/>
    <w:rsid w:val="008125EC"/>
    <w:rsid w:val="00812693"/>
    <w:rsid w:val="008127CC"/>
    <w:rsid w:val="00812EB9"/>
    <w:rsid w:val="00813189"/>
    <w:rsid w:val="00813560"/>
    <w:rsid w:val="008135EC"/>
    <w:rsid w:val="008140E9"/>
    <w:rsid w:val="008148C0"/>
    <w:rsid w:val="00814DB5"/>
    <w:rsid w:val="008154D8"/>
    <w:rsid w:val="00815A7D"/>
    <w:rsid w:val="00815FB5"/>
    <w:rsid w:val="00816CE1"/>
    <w:rsid w:val="008175AB"/>
    <w:rsid w:val="008178B6"/>
    <w:rsid w:val="00817A82"/>
    <w:rsid w:val="00820272"/>
    <w:rsid w:val="008207DA"/>
    <w:rsid w:val="008207DB"/>
    <w:rsid w:val="00820D37"/>
    <w:rsid w:val="00821EB1"/>
    <w:rsid w:val="00821F32"/>
    <w:rsid w:val="0082222B"/>
    <w:rsid w:val="008231BA"/>
    <w:rsid w:val="00824258"/>
    <w:rsid w:val="00824A93"/>
    <w:rsid w:val="00824D2D"/>
    <w:rsid w:val="00825A5A"/>
    <w:rsid w:val="00825C38"/>
    <w:rsid w:val="00825EBE"/>
    <w:rsid w:val="00825F58"/>
    <w:rsid w:val="00826702"/>
    <w:rsid w:val="00826FC0"/>
    <w:rsid w:val="00827421"/>
    <w:rsid w:val="0082758A"/>
    <w:rsid w:val="0083149C"/>
    <w:rsid w:val="00831574"/>
    <w:rsid w:val="00831E97"/>
    <w:rsid w:val="008320CD"/>
    <w:rsid w:val="008324AD"/>
    <w:rsid w:val="008328AD"/>
    <w:rsid w:val="00832DDE"/>
    <w:rsid w:val="00833936"/>
    <w:rsid w:val="00833FD5"/>
    <w:rsid w:val="00834E2A"/>
    <w:rsid w:val="0083599D"/>
    <w:rsid w:val="00835DF7"/>
    <w:rsid w:val="0083635D"/>
    <w:rsid w:val="008363C5"/>
    <w:rsid w:val="00836AC6"/>
    <w:rsid w:val="00836D4F"/>
    <w:rsid w:val="00837BD6"/>
    <w:rsid w:val="00837C2A"/>
    <w:rsid w:val="00837C78"/>
    <w:rsid w:val="00837FF3"/>
    <w:rsid w:val="008405C9"/>
    <w:rsid w:val="008407A0"/>
    <w:rsid w:val="00840A5B"/>
    <w:rsid w:val="00840CD6"/>
    <w:rsid w:val="00841154"/>
    <w:rsid w:val="008416A7"/>
    <w:rsid w:val="00841C4A"/>
    <w:rsid w:val="008423C7"/>
    <w:rsid w:val="00842678"/>
    <w:rsid w:val="008428A8"/>
    <w:rsid w:val="0084296B"/>
    <w:rsid w:val="00842CA5"/>
    <w:rsid w:val="00843B95"/>
    <w:rsid w:val="00843BD2"/>
    <w:rsid w:val="008447B3"/>
    <w:rsid w:val="008455AB"/>
    <w:rsid w:val="00845CA8"/>
    <w:rsid w:val="008460C3"/>
    <w:rsid w:val="00846584"/>
    <w:rsid w:val="0084665E"/>
    <w:rsid w:val="0084676F"/>
    <w:rsid w:val="00846E87"/>
    <w:rsid w:val="0084796A"/>
    <w:rsid w:val="00847C5A"/>
    <w:rsid w:val="0085185E"/>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203F"/>
    <w:rsid w:val="00862E2E"/>
    <w:rsid w:val="00863A4E"/>
    <w:rsid w:val="00863DBB"/>
    <w:rsid w:val="0086423D"/>
    <w:rsid w:val="00865B74"/>
    <w:rsid w:val="00865F07"/>
    <w:rsid w:val="00866063"/>
    <w:rsid w:val="008664BE"/>
    <w:rsid w:val="00866E25"/>
    <w:rsid w:val="0086706C"/>
    <w:rsid w:val="00867A1B"/>
    <w:rsid w:val="00867AD3"/>
    <w:rsid w:val="008707DD"/>
    <w:rsid w:val="00871C91"/>
    <w:rsid w:val="00872191"/>
    <w:rsid w:val="008723EE"/>
    <w:rsid w:val="00872450"/>
    <w:rsid w:val="0087286C"/>
    <w:rsid w:val="0087291A"/>
    <w:rsid w:val="00872AA2"/>
    <w:rsid w:val="00873552"/>
    <w:rsid w:val="00873A86"/>
    <w:rsid w:val="008740CC"/>
    <w:rsid w:val="008747C0"/>
    <w:rsid w:val="00874A39"/>
    <w:rsid w:val="00875406"/>
    <w:rsid w:val="008755C7"/>
    <w:rsid w:val="00875F84"/>
    <w:rsid w:val="008769A3"/>
    <w:rsid w:val="008772B6"/>
    <w:rsid w:val="00877305"/>
    <w:rsid w:val="00877542"/>
    <w:rsid w:val="00877EE7"/>
    <w:rsid w:val="00880005"/>
    <w:rsid w:val="0088112E"/>
    <w:rsid w:val="00881371"/>
    <w:rsid w:val="008816E2"/>
    <w:rsid w:val="00881773"/>
    <w:rsid w:val="00881970"/>
    <w:rsid w:val="0088487D"/>
    <w:rsid w:val="00886183"/>
    <w:rsid w:val="008862F1"/>
    <w:rsid w:val="00887833"/>
    <w:rsid w:val="00887C11"/>
    <w:rsid w:val="00890C79"/>
    <w:rsid w:val="0089193E"/>
    <w:rsid w:val="00891A07"/>
    <w:rsid w:val="0089237F"/>
    <w:rsid w:val="00892A86"/>
    <w:rsid w:val="00892AA5"/>
    <w:rsid w:val="00893161"/>
    <w:rsid w:val="0089349E"/>
    <w:rsid w:val="0089374A"/>
    <w:rsid w:val="008937B7"/>
    <w:rsid w:val="00893A2E"/>
    <w:rsid w:val="008956D8"/>
    <w:rsid w:val="00896915"/>
    <w:rsid w:val="008970E0"/>
    <w:rsid w:val="008974F0"/>
    <w:rsid w:val="00897549"/>
    <w:rsid w:val="008A0FA0"/>
    <w:rsid w:val="008A12EF"/>
    <w:rsid w:val="008A1499"/>
    <w:rsid w:val="008A2569"/>
    <w:rsid w:val="008A2A3C"/>
    <w:rsid w:val="008A326C"/>
    <w:rsid w:val="008A345E"/>
    <w:rsid w:val="008A3ED5"/>
    <w:rsid w:val="008A42F5"/>
    <w:rsid w:val="008A4DCE"/>
    <w:rsid w:val="008A4F01"/>
    <w:rsid w:val="008A4F07"/>
    <w:rsid w:val="008A59DD"/>
    <w:rsid w:val="008A5E2A"/>
    <w:rsid w:val="008A660D"/>
    <w:rsid w:val="008A6A51"/>
    <w:rsid w:val="008A6C74"/>
    <w:rsid w:val="008A713E"/>
    <w:rsid w:val="008A72A2"/>
    <w:rsid w:val="008A72A3"/>
    <w:rsid w:val="008B012A"/>
    <w:rsid w:val="008B1B6C"/>
    <w:rsid w:val="008B2354"/>
    <w:rsid w:val="008B3725"/>
    <w:rsid w:val="008B3729"/>
    <w:rsid w:val="008B519B"/>
    <w:rsid w:val="008B547F"/>
    <w:rsid w:val="008B6C5E"/>
    <w:rsid w:val="008B6E26"/>
    <w:rsid w:val="008B700E"/>
    <w:rsid w:val="008B72C8"/>
    <w:rsid w:val="008B7796"/>
    <w:rsid w:val="008B7A6C"/>
    <w:rsid w:val="008C0393"/>
    <w:rsid w:val="008C074D"/>
    <w:rsid w:val="008C146B"/>
    <w:rsid w:val="008C17B4"/>
    <w:rsid w:val="008C19A8"/>
    <w:rsid w:val="008C2096"/>
    <w:rsid w:val="008C27D3"/>
    <w:rsid w:val="008C28E3"/>
    <w:rsid w:val="008C2DE2"/>
    <w:rsid w:val="008C31AF"/>
    <w:rsid w:val="008C36EF"/>
    <w:rsid w:val="008C5710"/>
    <w:rsid w:val="008C595B"/>
    <w:rsid w:val="008C5DAC"/>
    <w:rsid w:val="008C636A"/>
    <w:rsid w:val="008C6AB5"/>
    <w:rsid w:val="008C7260"/>
    <w:rsid w:val="008C75E6"/>
    <w:rsid w:val="008C778B"/>
    <w:rsid w:val="008C7891"/>
    <w:rsid w:val="008C7BE1"/>
    <w:rsid w:val="008D0424"/>
    <w:rsid w:val="008D0570"/>
    <w:rsid w:val="008D08DD"/>
    <w:rsid w:val="008D1B7C"/>
    <w:rsid w:val="008D1C14"/>
    <w:rsid w:val="008D2823"/>
    <w:rsid w:val="008D2B85"/>
    <w:rsid w:val="008D3053"/>
    <w:rsid w:val="008D3128"/>
    <w:rsid w:val="008D3246"/>
    <w:rsid w:val="008D3518"/>
    <w:rsid w:val="008D4AF0"/>
    <w:rsid w:val="008D59C9"/>
    <w:rsid w:val="008D63CD"/>
    <w:rsid w:val="008D6797"/>
    <w:rsid w:val="008D6D7C"/>
    <w:rsid w:val="008D6F1D"/>
    <w:rsid w:val="008D70D9"/>
    <w:rsid w:val="008D729A"/>
    <w:rsid w:val="008D7365"/>
    <w:rsid w:val="008E0590"/>
    <w:rsid w:val="008E2130"/>
    <w:rsid w:val="008E23DB"/>
    <w:rsid w:val="008E26C0"/>
    <w:rsid w:val="008E2B2E"/>
    <w:rsid w:val="008E2C7D"/>
    <w:rsid w:val="008E3B3F"/>
    <w:rsid w:val="008E40B5"/>
    <w:rsid w:val="008E623C"/>
    <w:rsid w:val="008E64D0"/>
    <w:rsid w:val="008E6AD0"/>
    <w:rsid w:val="008E6D10"/>
    <w:rsid w:val="008E6EC3"/>
    <w:rsid w:val="008E7B31"/>
    <w:rsid w:val="008F0A90"/>
    <w:rsid w:val="008F108A"/>
    <w:rsid w:val="008F1592"/>
    <w:rsid w:val="008F1BB9"/>
    <w:rsid w:val="008F1F57"/>
    <w:rsid w:val="008F2327"/>
    <w:rsid w:val="008F2671"/>
    <w:rsid w:val="008F2AC7"/>
    <w:rsid w:val="008F339F"/>
    <w:rsid w:val="008F37A3"/>
    <w:rsid w:val="008F43C5"/>
    <w:rsid w:val="008F4B2B"/>
    <w:rsid w:val="008F4F86"/>
    <w:rsid w:val="008F596B"/>
    <w:rsid w:val="008F59EC"/>
    <w:rsid w:val="008F5C67"/>
    <w:rsid w:val="008F5CD2"/>
    <w:rsid w:val="008F5F32"/>
    <w:rsid w:val="008F68E6"/>
    <w:rsid w:val="008F7627"/>
    <w:rsid w:val="008F7A61"/>
    <w:rsid w:val="008F7E01"/>
    <w:rsid w:val="009003E6"/>
    <w:rsid w:val="009003F9"/>
    <w:rsid w:val="00900975"/>
    <w:rsid w:val="00900C64"/>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1DD"/>
    <w:rsid w:val="009055F6"/>
    <w:rsid w:val="0090578D"/>
    <w:rsid w:val="00905B23"/>
    <w:rsid w:val="0090646B"/>
    <w:rsid w:val="0090693B"/>
    <w:rsid w:val="00906A1E"/>
    <w:rsid w:val="00906E17"/>
    <w:rsid w:val="00907134"/>
    <w:rsid w:val="0091046F"/>
    <w:rsid w:val="0091078D"/>
    <w:rsid w:val="009108A5"/>
    <w:rsid w:val="00911BA4"/>
    <w:rsid w:val="00911E2D"/>
    <w:rsid w:val="00911E90"/>
    <w:rsid w:val="00912105"/>
    <w:rsid w:val="009122A5"/>
    <w:rsid w:val="00912601"/>
    <w:rsid w:val="00912D67"/>
    <w:rsid w:val="009142B1"/>
    <w:rsid w:val="00914672"/>
    <w:rsid w:val="009147AF"/>
    <w:rsid w:val="00914CA8"/>
    <w:rsid w:val="00914D5F"/>
    <w:rsid w:val="00914F08"/>
    <w:rsid w:val="009151BC"/>
    <w:rsid w:val="0091530C"/>
    <w:rsid w:val="00915659"/>
    <w:rsid w:val="009174D5"/>
    <w:rsid w:val="00917700"/>
    <w:rsid w:val="00920110"/>
    <w:rsid w:val="0092076E"/>
    <w:rsid w:val="009207DE"/>
    <w:rsid w:val="00920C03"/>
    <w:rsid w:val="00920EA2"/>
    <w:rsid w:val="009220FF"/>
    <w:rsid w:val="009221D3"/>
    <w:rsid w:val="00922855"/>
    <w:rsid w:val="00922E7B"/>
    <w:rsid w:val="0092392B"/>
    <w:rsid w:val="00924BFF"/>
    <w:rsid w:val="00926279"/>
    <w:rsid w:val="00926D42"/>
    <w:rsid w:val="0092704F"/>
    <w:rsid w:val="00927158"/>
    <w:rsid w:val="00927E91"/>
    <w:rsid w:val="00930238"/>
    <w:rsid w:val="009309F9"/>
    <w:rsid w:val="00930BA1"/>
    <w:rsid w:val="00930C03"/>
    <w:rsid w:val="00930EDD"/>
    <w:rsid w:val="00931020"/>
    <w:rsid w:val="0093169E"/>
    <w:rsid w:val="0093175B"/>
    <w:rsid w:val="00931C00"/>
    <w:rsid w:val="0093230B"/>
    <w:rsid w:val="00932C2A"/>
    <w:rsid w:val="009334E5"/>
    <w:rsid w:val="0093392E"/>
    <w:rsid w:val="0093462A"/>
    <w:rsid w:val="0093462F"/>
    <w:rsid w:val="009348CA"/>
    <w:rsid w:val="0093527E"/>
    <w:rsid w:val="00935615"/>
    <w:rsid w:val="00935F64"/>
    <w:rsid w:val="00937236"/>
    <w:rsid w:val="0093777F"/>
    <w:rsid w:val="009400EB"/>
    <w:rsid w:val="00940140"/>
    <w:rsid w:val="0094044B"/>
    <w:rsid w:val="00940B83"/>
    <w:rsid w:val="00940D7B"/>
    <w:rsid w:val="009410D0"/>
    <w:rsid w:val="00941AA3"/>
    <w:rsid w:val="00941B27"/>
    <w:rsid w:val="00942283"/>
    <w:rsid w:val="009432ED"/>
    <w:rsid w:val="00943958"/>
    <w:rsid w:val="009445CA"/>
    <w:rsid w:val="00945927"/>
    <w:rsid w:val="00945CD0"/>
    <w:rsid w:val="00945CF4"/>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77F"/>
    <w:rsid w:val="0095335D"/>
    <w:rsid w:val="00953476"/>
    <w:rsid w:val="009538EA"/>
    <w:rsid w:val="00953C90"/>
    <w:rsid w:val="009547E9"/>
    <w:rsid w:val="00955174"/>
    <w:rsid w:val="009551E0"/>
    <w:rsid w:val="0095656C"/>
    <w:rsid w:val="00956623"/>
    <w:rsid w:val="00956DCF"/>
    <w:rsid w:val="00957B4F"/>
    <w:rsid w:val="009604ED"/>
    <w:rsid w:val="00961039"/>
    <w:rsid w:val="009612D4"/>
    <w:rsid w:val="00961331"/>
    <w:rsid w:val="0096135B"/>
    <w:rsid w:val="00961795"/>
    <w:rsid w:val="00961AF5"/>
    <w:rsid w:val="00961BA5"/>
    <w:rsid w:val="009628BC"/>
    <w:rsid w:val="00962A04"/>
    <w:rsid w:val="00962BA9"/>
    <w:rsid w:val="00962F65"/>
    <w:rsid w:val="00963176"/>
    <w:rsid w:val="009637EF"/>
    <w:rsid w:val="00963EB9"/>
    <w:rsid w:val="00964598"/>
    <w:rsid w:val="00964E40"/>
    <w:rsid w:val="00965F51"/>
    <w:rsid w:val="00966424"/>
    <w:rsid w:val="00966B25"/>
    <w:rsid w:val="00966C15"/>
    <w:rsid w:val="00967171"/>
    <w:rsid w:val="00967806"/>
    <w:rsid w:val="00967AB2"/>
    <w:rsid w:val="00970A01"/>
    <w:rsid w:val="00970D20"/>
    <w:rsid w:val="00971191"/>
    <w:rsid w:val="0097194D"/>
    <w:rsid w:val="009719F4"/>
    <w:rsid w:val="00972DE0"/>
    <w:rsid w:val="00973245"/>
    <w:rsid w:val="009734AB"/>
    <w:rsid w:val="009735A2"/>
    <w:rsid w:val="009751FD"/>
    <w:rsid w:val="00975567"/>
    <w:rsid w:val="00975A0A"/>
    <w:rsid w:val="00975C98"/>
    <w:rsid w:val="00975CB6"/>
    <w:rsid w:val="00976084"/>
    <w:rsid w:val="009763CE"/>
    <w:rsid w:val="009767D5"/>
    <w:rsid w:val="009769B5"/>
    <w:rsid w:val="00976B92"/>
    <w:rsid w:val="0097732C"/>
    <w:rsid w:val="009775AD"/>
    <w:rsid w:val="00977CB7"/>
    <w:rsid w:val="00980503"/>
    <w:rsid w:val="009809B7"/>
    <w:rsid w:val="00980DAC"/>
    <w:rsid w:val="00981A68"/>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20E2"/>
    <w:rsid w:val="0099280C"/>
    <w:rsid w:val="00992B6B"/>
    <w:rsid w:val="00993783"/>
    <w:rsid w:val="00993A86"/>
    <w:rsid w:val="009947EB"/>
    <w:rsid w:val="00994C62"/>
    <w:rsid w:val="00995054"/>
    <w:rsid w:val="0099568E"/>
    <w:rsid w:val="009956C3"/>
    <w:rsid w:val="009960E3"/>
    <w:rsid w:val="009961D2"/>
    <w:rsid w:val="00996CC7"/>
    <w:rsid w:val="00997302"/>
    <w:rsid w:val="009973CE"/>
    <w:rsid w:val="009A08BF"/>
    <w:rsid w:val="009A0963"/>
    <w:rsid w:val="009A1ADF"/>
    <w:rsid w:val="009A30DA"/>
    <w:rsid w:val="009A3603"/>
    <w:rsid w:val="009A3D94"/>
    <w:rsid w:val="009A40DB"/>
    <w:rsid w:val="009A4FA2"/>
    <w:rsid w:val="009A501A"/>
    <w:rsid w:val="009A5988"/>
    <w:rsid w:val="009A5BE7"/>
    <w:rsid w:val="009A5DC6"/>
    <w:rsid w:val="009A663E"/>
    <w:rsid w:val="009A6A79"/>
    <w:rsid w:val="009A72F5"/>
    <w:rsid w:val="009A74A8"/>
    <w:rsid w:val="009A76DC"/>
    <w:rsid w:val="009A79ED"/>
    <w:rsid w:val="009A7DA7"/>
    <w:rsid w:val="009A7E8E"/>
    <w:rsid w:val="009B074E"/>
    <w:rsid w:val="009B1AD2"/>
    <w:rsid w:val="009B1F71"/>
    <w:rsid w:val="009B2627"/>
    <w:rsid w:val="009B2651"/>
    <w:rsid w:val="009B2F0F"/>
    <w:rsid w:val="009B35D5"/>
    <w:rsid w:val="009B3DED"/>
    <w:rsid w:val="009B3E4D"/>
    <w:rsid w:val="009B412F"/>
    <w:rsid w:val="009B4232"/>
    <w:rsid w:val="009B4253"/>
    <w:rsid w:val="009B48EE"/>
    <w:rsid w:val="009B4AA9"/>
    <w:rsid w:val="009B4E57"/>
    <w:rsid w:val="009B50CB"/>
    <w:rsid w:val="009B5248"/>
    <w:rsid w:val="009B5AFA"/>
    <w:rsid w:val="009B5F11"/>
    <w:rsid w:val="009B73EB"/>
    <w:rsid w:val="009B76CD"/>
    <w:rsid w:val="009C00CE"/>
    <w:rsid w:val="009C0B93"/>
    <w:rsid w:val="009C0ED8"/>
    <w:rsid w:val="009C124A"/>
    <w:rsid w:val="009C193C"/>
    <w:rsid w:val="009C1CBB"/>
    <w:rsid w:val="009C1F79"/>
    <w:rsid w:val="009C1F7B"/>
    <w:rsid w:val="009C259C"/>
    <w:rsid w:val="009C2DE6"/>
    <w:rsid w:val="009C3430"/>
    <w:rsid w:val="009C3A9F"/>
    <w:rsid w:val="009C4868"/>
    <w:rsid w:val="009C59A0"/>
    <w:rsid w:val="009C5A0F"/>
    <w:rsid w:val="009C5FE0"/>
    <w:rsid w:val="009C64BA"/>
    <w:rsid w:val="009C6C2F"/>
    <w:rsid w:val="009C7055"/>
    <w:rsid w:val="009C744E"/>
    <w:rsid w:val="009C7679"/>
    <w:rsid w:val="009C7AC2"/>
    <w:rsid w:val="009D0374"/>
    <w:rsid w:val="009D07AC"/>
    <w:rsid w:val="009D0CA7"/>
    <w:rsid w:val="009D10D8"/>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D7D19"/>
    <w:rsid w:val="009E045D"/>
    <w:rsid w:val="009E0809"/>
    <w:rsid w:val="009E0F8D"/>
    <w:rsid w:val="009E1366"/>
    <w:rsid w:val="009E21D5"/>
    <w:rsid w:val="009E2418"/>
    <w:rsid w:val="009E2CB5"/>
    <w:rsid w:val="009E2E53"/>
    <w:rsid w:val="009E39F7"/>
    <w:rsid w:val="009E452D"/>
    <w:rsid w:val="009E5B4C"/>
    <w:rsid w:val="009E5B9B"/>
    <w:rsid w:val="009E5CAA"/>
    <w:rsid w:val="009E5F67"/>
    <w:rsid w:val="009E6399"/>
    <w:rsid w:val="009E68F8"/>
    <w:rsid w:val="009E6AAD"/>
    <w:rsid w:val="009E6AD5"/>
    <w:rsid w:val="009E6D0F"/>
    <w:rsid w:val="009E6D34"/>
    <w:rsid w:val="009E7364"/>
    <w:rsid w:val="009E7409"/>
    <w:rsid w:val="009E74F3"/>
    <w:rsid w:val="009F0111"/>
    <w:rsid w:val="009F071A"/>
    <w:rsid w:val="009F086A"/>
    <w:rsid w:val="009F0B3F"/>
    <w:rsid w:val="009F15C5"/>
    <w:rsid w:val="009F1794"/>
    <w:rsid w:val="009F1924"/>
    <w:rsid w:val="009F2142"/>
    <w:rsid w:val="009F22CC"/>
    <w:rsid w:val="009F29B3"/>
    <w:rsid w:val="009F2EB7"/>
    <w:rsid w:val="009F34A7"/>
    <w:rsid w:val="009F381C"/>
    <w:rsid w:val="009F39F7"/>
    <w:rsid w:val="009F3D9A"/>
    <w:rsid w:val="009F46EC"/>
    <w:rsid w:val="009F4F9B"/>
    <w:rsid w:val="009F5EEC"/>
    <w:rsid w:val="009F62AB"/>
    <w:rsid w:val="009F6C43"/>
    <w:rsid w:val="009F7106"/>
    <w:rsid w:val="009F7739"/>
    <w:rsid w:val="009F7DBB"/>
    <w:rsid w:val="00A000F1"/>
    <w:rsid w:val="00A01977"/>
    <w:rsid w:val="00A01C51"/>
    <w:rsid w:val="00A01F89"/>
    <w:rsid w:val="00A02449"/>
    <w:rsid w:val="00A025A6"/>
    <w:rsid w:val="00A03798"/>
    <w:rsid w:val="00A04C6F"/>
    <w:rsid w:val="00A04CE2"/>
    <w:rsid w:val="00A05457"/>
    <w:rsid w:val="00A0595A"/>
    <w:rsid w:val="00A05B64"/>
    <w:rsid w:val="00A0664B"/>
    <w:rsid w:val="00A067F9"/>
    <w:rsid w:val="00A07116"/>
    <w:rsid w:val="00A07436"/>
    <w:rsid w:val="00A07A8A"/>
    <w:rsid w:val="00A07F89"/>
    <w:rsid w:val="00A102BE"/>
    <w:rsid w:val="00A108F2"/>
    <w:rsid w:val="00A10A95"/>
    <w:rsid w:val="00A111D1"/>
    <w:rsid w:val="00A1187C"/>
    <w:rsid w:val="00A11B96"/>
    <w:rsid w:val="00A11D6C"/>
    <w:rsid w:val="00A12FD9"/>
    <w:rsid w:val="00A13605"/>
    <w:rsid w:val="00A13714"/>
    <w:rsid w:val="00A13E53"/>
    <w:rsid w:val="00A13F78"/>
    <w:rsid w:val="00A140F5"/>
    <w:rsid w:val="00A1455D"/>
    <w:rsid w:val="00A14810"/>
    <w:rsid w:val="00A14E26"/>
    <w:rsid w:val="00A14F12"/>
    <w:rsid w:val="00A155F3"/>
    <w:rsid w:val="00A15DBC"/>
    <w:rsid w:val="00A167DC"/>
    <w:rsid w:val="00A16A23"/>
    <w:rsid w:val="00A207F8"/>
    <w:rsid w:val="00A20F9A"/>
    <w:rsid w:val="00A217DB"/>
    <w:rsid w:val="00A21B25"/>
    <w:rsid w:val="00A21DA0"/>
    <w:rsid w:val="00A227D2"/>
    <w:rsid w:val="00A22869"/>
    <w:rsid w:val="00A233CC"/>
    <w:rsid w:val="00A2351C"/>
    <w:rsid w:val="00A23808"/>
    <w:rsid w:val="00A24912"/>
    <w:rsid w:val="00A25128"/>
    <w:rsid w:val="00A2546C"/>
    <w:rsid w:val="00A25661"/>
    <w:rsid w:val="00A257F2"/>
    <w:rsid w:val="00A26A9E"/>
    <w:rsid w:val="00A26F2C"/>
    <w:rsid w:val="00A26F34"/>
    <w:rsid w:val="00A26FBA"/>
    <w:rsid w:val="00A26FD7"/>
    <w:rsid w:val="00A2774C"/>
    <w:rsid w:val="00A27A01"/>
    <w:rsid w:val="00A30AE9"/>
    <w:rsid w:val="00A31362"/>
    <w:rsid w:val="00A3193B"/>
    <w:rsid w:val="00A31F75"/>
    <w:rsid w:val="00A32B86"/>
    <w:rsid w:val="00A339EF"/>
    <w:rsid w:val="00A34157"/>
    <w:rsid w:val="00A34389"/>
    <w:rsid w:val="00A343A0"/>
    <w:rsid w:val="00A349D0"/>
    <w:rsid w:val="00A34CAA"/>
    <w:rsid w:val="00A35171"/>
    <w:rsid w:val="00A35351"/>
    <w:rsid w:val="00A354B8"/>
    <w:rsid w:val="00A36061"/>
    <w:rsid w:val="00A3674D"/>
    <w:rsid w:val="00A406D1"/>
    <w:rsid w:val="00A40C62"/>
    <w:rsid w:val="00A41132"/>
    <w:rsid w:val="00A41387"/>
    <w:rsid w:val="00A4154E"/>
    <w:rsid w:val="00A42060"/>
    <w:rsid w:val="00A421FC"/>
    <w:rsid w:val="00A42E84"/>
    <w:rsid w:val="00A432EA"/>
    <w:rsid w:val="00A43F0A"/>
    <w:rsid w:val="00A44804"/>
    <w:rsid w:val="00A44F64"/>
    <w:rsid w:val="00A4505C"/>
    <w:rsid w:val="00A462C6"/>
    <w:rsid w:val="00A464F4"/>
    <w:rsid w:val="00A4670A"/>
    <w:rsid w:val="00A46925"/>
    <w:rsid w:val="00A46D0C"/>
    <w:rsid w:val="00A46F97"/>
    <w:rsid w:val="00A47C4A"/>
    <w:rsid w:val="00A47C8E"/>
    <w:rsid w:val="00A47D02"/>
    <w:rsid w:val="00A50775"/>
    <w:rsid w:val="00A51B60"/>
    <w:rsid w:val="00A51CAD"/>
    <w:rsid w:val="00A52678"/>
    <w:rsid w:val="00A52769"/>
    <w:rsid w:val="00A52F40"/>
    <w:rsid w:val="00A53ECF"/>
    <w:rsid w:val="00A5518F"/>
    <w:rsid w:val="00A551DA"/>
    <w:rsid w:val="00A55DF2"/>
    <w:rsid w:val="00A5637E"/>
    <w:rsid w:val="00A563C7"/>
    <w:rsid w:val="00A56AF9"/>
    <w:rsid w:val="00A57015"/>
    <w:rsid w:val="00A57092"/>
    <w:rsid w:val="00A577DC"/>
    <w:rsid w:val="00A57D9F"/>
    <w:rsid w:val="00A60577"/>
    <w:rsid w:val="00A6099D"/>
    <w:rsid w:val="00A6152F"/>
    <w:rsid w:val="00A616CE"/>
    <w:rsid w:val="00A618FD"/>
    <w:rsid w:val="00A61948"/>
    <w:rsid w:val="00A62787"/>
    <w:rsid w:val="00A62BA7"/>
    <w:rsid w:val="00A62E0D"/>
    <w:rsid w:val="00A63256"/>
    <w:rsid w:val="00A6375D"/>
    <w:rsid w:val="00A6379D"/>
    <w:rsid w:val="00A6395A"/>
    <w:rsid w:val="00A64983"/>
    <w:rsid w:val="00A64986"/>
    <w:rsid w:val="00A64AF4"/>
    <w:rsid w:val="00A64D67"/>
    <w:rsid w:val="00A650CE"/>
    <w:rsid w:val="00A65CBC"/>
    <w:rsid w:val="00A673B2"/>
    <w:rsid w:val="00A67D83"/>
    <w:rsid w:val="00A70230"/>
    <w:rsid w:val="00A70360"/>
    <w:rsid w:val="00A708C6"/>
    <w:rsid w:val="00A7145F"/>
    <w:rsid w:val="00A71D27"/>
    <w:rsid w:val="00A72545"/>
    <w:rsid w:val="00A726FC"/>
    <w:rsid w:val="00A72FCD"/>
    <w:rsid w:val="00A7329A"/>
    <w:rsid w:val="00A738D1"/>
    <w:rsid w:val="00A73A21"/>
    <w:rsid w:val="00A73F4F"/>
    <w:rsid w:val="00A7405F"/>
    <w:rsid w:val="00A7489F"/>
    <w:rsid w:val="00A751BD"/>
    <w:rsid w:val="00A75F00"/>
    <w:rsid w:val="00A76075"/>
    <w:rsid w:val="00A7611D"/>
    <w:rsid w:val="00A762F4"/>
    <w:rsid w:val="00A7644C"/>
    <w:rsid w:val="00A76488"/>
    <w:rsid w:val="00A76B93"/>
    <w:rsid w:val="00A77CE1"/>
    <w:rsid w:val="00A77E49"/>
    <w:rsid w:val="00A77E6F"/>
    <w:rsid w:val="00A80EAF"/>
    <w:rsid w:val="00A8104D"/>
    <w:rsid w:val="00A810D6"/>
    <w:rsid w:val="00A813A1"/>
    <w:rsid w:val="00A81E91"/>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48A"/>
    <w:rsid w:val="00A857EF"/>
    <w:rsid w:val="00A858DE"/>
    <w:rsid w:val="00A85AA2"/>
    <w:rsid w:val="00A85F61"/>
    <w:rsid w:val="00A86787"/>
    <w:rsid w:val="00A86F3A"/>
    <w:rsid w:val="00A87628"/>
    <w:rsid w:val="00A87F5F"/>
    <w:rsid w:val="00A9035F"/>
    <w:rsid w:val="00A9059D"/>
    <w:rsid w:val="00A911A6"/>
    <w:rsid w:val="00A91EAA"/>
    <w:rsid w:val="00A920AD"/>
    <w:rsid w:val="00A922AA"/>
    <w:rsid w:val="00A92877"/>
    <w:rsid w:val="00A92AEA"/>
    <w:rsid w:val="00A92E08"/>
    <w:rsid w:val="00A93A39"/>
    <w:rsid w:val="00A95238"/>
    <w:rsid w:val="00A954EF"/>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E34"/>
    <w:rsid w:val="00AA4794"/>
    <w:rsid w:val="00AA52EE"/>
    <w:rsid w:val="00AA561D"/>
    <w:rsid w:val="00AA67A7"/>
    <w:rsid w:val="00AA6F92"/>
    <w:rsid w:val="00AA701B"/>
    <w:rsid w:val="00AA75B7"/>
    <w:rsid w:val="00AA7C41"/>
    <w:rsid w:val="00AB11F4"/>
    <w:rsid w:val="00AB250C"/>
    <w:rsid w:val="00AB2A84"/>
    <w:rsid w:val="00AB2DC7"/>
    <w:rsid w:val="00AB40FC"/>
    <w:rsid w:val="00AB4111"/>
    <w:rsid w:val="00AB44AD"/>
    <w:rsid w:val="00AB4852"/>
    <w:rsid w:val="00AB4BC5"/>
    <w:rsid w:val="00AB5313"/>
    <w:rsid w:val="00AB5424"/>
    <w:rsid w:val="00AB57E8"/>
    <w:rsid w:val="00AB5B13"/>
    <w:rsid w:val="00AB5B22"/>
    <w:rsid w:val="00AB5F7D"/>
    <w:rsid w:val="00AB63FF"/>
    <w:rsid w:val="00AB6708"/>
    <w:rsid w:val="00AB6934"/>
    <w:rsid w:val="00AB7C28"/>
    <w:rsid w:val="00AC0609"/>
    <w:rsid w:val="00AC0DD6"/>
    <w:rsid w:val="00AC1ACE"/>
    <w:rsid w:val="00AC1B34"/>
    <w:rsid w:val="00AC1E9C"/>
    <w:rsid w:val="00AC21D6"/>
    <w:rsid w:val="00AC2351"/>
    <w:rsid w:val="00AC3082"/>
    <w:rsid w:val="00AC31D0"/>
    <w:rsid w:val="00AC3257"/>
    <w:rsid w:val="00AC39ED"/>
    <w:rsid w:val="00AC3D33"/>
    <w:rsid w:val="00AC4B13"/>
    <w:rsid w:val="00AC4DE3"/>
    <w:rsid w:val="00AC536A"/>
    <w:rsid w:val="00AC5E1E"/>
    <w:rsid w:val="00AC5F72"/>
    <w:rsid w:val="00AC650B"/>
    <w:rsid w:val="00AC6546"/>
    <w:rsid w:val="00AC6DC3"/>
    <w:rsid w:val="00AC710E"/>
    <w:rsid w:val="00AC74D9"/>
    <w:rsid w:val="00AC77D2"/>
    <w:rsid w:val="00AC77E6"/>
    <w:rsid w:val="00AD0C8D"/>
    <w:rsid w:val="00AD1147"/>
    <w:rsid w:val="00AD12ED"/>
    <w:rsid w:val="00AD1909"/>
    <w:rsid w:val="00AD1C2A"/>
    <w:rsid w:val="00AD1C99"/>
    <w:rsid w:val="00AD29AC"/>
    <w:rsid w:val="00AD2F08"/>
    <w:rsid w:val="00AD3DA2"/>
    <w:rsid w:val="00AD47E7"/>
    <w:rsid w:val="00AD5097"/>
    <w:rsid w:val="00AD5DBC"/>
    <w:rsid w:val="00AD6446"/>
    <w:rsid w:val="00AD6AE2"/>
    <w:rsid w:val="00AD6B42"/>
    <w:rsid w:val="00AD6F6B"/>
    <w:rsid w:val="00AD754F"/>
    <w:rsid w:val="00AD791A"/>
    <w:rsid w:val="00AE034E"/>
    <w:rsid w:val="00AE050B"/>
    <w:rsid w:val="00AE0750"/>
    <w:rsid w:val="00AE17B6"/>
    <w:rsid w:val="00AE2D94"/>
    <w:rsid w:val="00AE333A"/>
    <w:rsid w:val="00AE4129"/>
    <w:rsid w:val="00AE4876"/>
    <w:rsid w:val="00AE497D"/>
    <w:rsid w:val="00AE56BC"/>
    <w:rsid w:val="00AE5C83"/>
    <w:rsid w:val="00AE6452"/>
    <w:rsid w:val="00AE6580"/>
    <w:rsid w:val="00AE661D"/>
    <w:rsid w:val="00AE6B8C"/>
    <w:rsid w:val="00AE786A"/>
    <w:rsid w:val="00AE7A48"/>
    <w:rsid w:val="00AE7DDC"/>
    <w:rsid w:val="00AF0239"/>
    <w:rsid w:val="00AF086F"/>
    <w:rsid w:val="00AF0E9B"/>
    <w:rsid w:val="00AF1066"/>
    <w:rsid w:val="00AF1FF5"/>
    <w:rsid w:val="00AF2846"/>
    <w:rsid w:val="00AF3383"/>
    <w:rsid w:val="00AF36AC"/>
    <w:rsid w:val="00AF3F66"/>
    <w:rsid w:val="00AF42DE"/>
    <w:rsid w:val="00AF55D2"/>
    <w:rsid w:val="00AF5CD5"/>
    <w:rsid w:val="00AF6364"/>
    <w:rsid w:val="00AF6413"/>
    <w:rsid w:val="00AF6796"/>
    <w:rsid w:val="00AF6984"/>
    <w:rsid w:val="00AF6ADA"/>
    <w:rsid w:val="00AF6AEA"/>
    <w:rsid w:val="00B00DD6"/>
    <w:rsid w:val="00B01251"/>
    <w:rsid w:val="00B024F4"/>
    <w:rsid w:val="00B03AD9"/>
    <w:rsid w:val="00B03E3D"/>
    <w:rsid w:val="00B03E63"/>
    <w:rsid w:val="00B051C7"/>
    <w:rsid w:val="00B052A4"/>
    <w:rsid w:val="00B05F6B"/>
    <w:rsid w:val="00B0604A"/>
    <w:rsid w:val="00B06367"/>
    <w:rsid w:val="00B06A9D"/>
    <w:rsid w:val="00B06FD2"/>
    <w:rsid w:val="00B07221"/>
    <w:rsid w:val="00B077B7"/>
    <w:rsid w:val="00B07C69"/>
    <w:rsid w:val="00B10716"/>
    <w:rsid w:val="00B11460"/>
    <w:rsid w:val="00B117C4"/>
    <w:rsid w:val="00B118A9"/>
    <w:rsid w:val="00B128D9"/>
    <w:rsid w:val="00B129C9"/>
    <w:rsid w:val="00B14B54"/>
    <w:rsid w:val="00B14D67"/>
    <w:rsid w:val="00B15147"/>
    <w:rsid w:val="00B154BD"/>
    <w:rsid w:val="00B15C6E"/>
    <w:rsid w:val="00B16F3A"/>
    <w:rsid w:val="00B174F0"/>
    <w:rsid w:val="00B2020C"/>
    <w:rsid w:val="00B20AEC"/>
    <w:rsid w:val="00B222D8"/>
    <w:rsid w:val="00B22C8B"/>
    <w:rsid w:val="00B22D2A"/>
    <w:rsid w:val="00B22E85"/>
    <w:rsid w:val="00B23766"/>
    <w:rsid w:val="00B23BD1"/>
    <w:rsid w:val="00B2433C"/>
    <w:rsid w:val="00B246CC"/>
    <w:rsid w:val="00B24717"/>
    <w:rsid w:val="00B24864"/>
    <w:rsid w:val="00B24DCF"/>
    <w:rsid w:val="00B2569B"/>
    <w:rsid w:val="00B25B3C"/>
    <w:rsid w:val="00B25BB9"/>
    <w:rsid w:val="00B25CD2"/>
    <w:rsid w:val="00B26AAC"/>
    <w:rsid w:val="00B26E30"/>
    <w:rsid w:val="00B27D30"/>
    <w:rsid w:val="00B3011E"/>
    <w:rsid w:val="00B3099A"/>
    <w:rsid w:val="00B312CB"/>
    <w:rsid w:val="00B323A5"/>
    <w:rsid w:val="00B3297F"/>
    <w:rsid w:val="00B32C56"/>
    <w:rsid w:val="00B32CC3"/>
    <w:rsid w:val="00B33655"/>
    <w:rsid w:val="00B3369F"/>
    <w:rsid w:val="00B336FA"/>
    <w:rsid w:val="00B33A62"/>
    <w:rsid w:val="00B33B19"/>
    <w:rsid w:val="00B33D85"/>
    <w:rsid w:val="00B3429D"/>
    <w:rsid w:val="00B34320"/>
    <w:rsid w:val="00B34638"/>
    <w:rsid w:val="00B34D3D"/>
    <w:rsid w:val="00B3663D"/>
    <w:rsid w:val="00B376BA"/>
    <w:rsid w:val="00B379CD"/>
    <w:rsid w:val="00B37AA3"/>
    <w:rsid w:val="00B40A48"/>
    <w:rsid w:val="00B40FA7"/>
    <w:rsid w:val="00B418EA"/>
    <w:rsid w:val="00B41A15"/>
    <w:rsid w:val="00B41BDD"/>
    <w:rsid w:val="00B42B43"/>
    <w:rsid w:val="00B42CCE"/>
    <w:rsid w:val="00B42F4F"/>
    <w:rsid w:val="00B438C2"/>
    <w:rsid w:val="00B4446E"/>
    <w:rsid w:val="00B44777"/>
    <w:rsid w:val="00B44DA2"/>
    <w:rsid w:val="00B454C0"/>
    <w:rsid w:val="00B4551C"/>
    <w:rsid w:val="00B46FFF"/>
    <w:rsid w:val="00B473E6"/>
    <w:rsid w:val="00B474B4"/>
    <w:rsid w:val="00B47598"/>
    <w:rsid w:val="00B476AA"/>
    <w:rsid w:val="00B50145"/>
    <w:rsid w:val="00B5026F"/>
    <w:rsid w:val="00B504CD"/>
    <w:rsid w:val="00B50872"/>
    <w:rsid w:val="00B50C63"/>
    <w:rsid w:val="00B50FA5"/>
    <w:rsid w:val="00B51B03"/>
    <w:rsid w:val="00B52073"/>
    <w:rsid w:val="00B5212E"/>
    <w:rsid w:val="00B52DC3"/>
    <w:rsid w:val="00B536AA"/>
    <w:rsid w:val="00B53C4F"/>
    <w:rsid w:val="00B53F3C"/>
    <w:rsid w:val="00B540EE"/>
    <w:rsid w:val="00B54710"/>
    <w:rsid w:val="00B54BC6"/>
    <w:rsid w:val="00B551BD"/>
    <w:rsid w:val="00B557C9"/>
    <w:rsid w:val="00B557DB"/>
    <w:rsid w:val="00B56E47"/>
    <w:rsid w:val="00B570CB"/>
    <w:rsid w:val="00B57F7C"/>
    <w:rsid w:val="00B60DD6"/>
    <w:rsid w:val="00B60EE3"/>
    <w:rsid w:val="00B61153"/>
    <w:rsid w:val="00B615A9"/>
    <w:rsid w:val="00B61DAD"/>
    <w:rsid w:val="00B61DE8"/>
    <w:rsid w:val="00B61EB9"/>
    <w:rsid w:val="00B61F72"/>
    <w:rsid w:val="00B62570"/>
    <w:rsid w:val="00B627C2"/>
    <w:rsid w:val="00B629DE"/>
    <w:rsid w:val="00B62AD3"/>
    <w:rsid w:val="00B634BD"/>
    <w:rsid w:val="00B642FB"/>
    <w:rsid w:val="00B65C8E"/>
    <w:rsid w:val="00B66019"/>
    <w:rsid w:val="00B66046"/>
    <w:rsid w:val="00B6640C"/>
    <w:rsid w:val="00B66619"/>
    <w:rsid w:val="00B6675A"/>
    <w:rsid w:val="00B67C10"/>
    <w:rsid w:val="00B67CDE"/>
    <w:rsid w:val="00B705AE"/>
    <w:rsid w:val="00B70645"/>
    <w:rsid w:val="00B70648"/>
    <w:rsid w:val="00B7088D"/>
    <w:rsid w:val="00B710C8"/>
    <w:rsid w:val="00B71C41"/>
    <w:rsid w:val="00B736ED"/>
    <w:rsid w:val="00B740F7"/>
    <w:rsid w:val="00B74E0C"/>
    <w:rsid w:val="00B74F7A"/>
    <w:rsid w:val="00B758B1"/>
    <w:rsid w:val="00B759C3"/>
    <w:rsid w:val="00B75ED0"/>
    <w:rsid w:val="00B761D6"/>
    <w:rsid w:val="00B76C4F"/>
    <w:rsid w:val="00B77250"/>
    <w:rsid w:val="00B800C7"/>
    <w:rsid w:val="00B807F8"/>
    <w:rsid w:val="00B80ABF"/>
    <w:rsid w:val="00B81C25"/>
    <w:rsid w:val="00B81FB6"/>
    <w:rsid w:val="00B824A4"/>
    <w:rsid w:val="00B82A07"/>
    <w:rsid w:val="00B82E62"/>
    <w:rsid w:val="00B833A7"/>
    <w:rsid w:val="00B84A85"/>
    <w:rsid w:val="00B84FF8"/>
    <w:rsid w:val="00B85502"/>
    <w:rsid w:val="00B85E2A"/>
    <w:rsid w:val="00B862D6"/>
    <w:rsid w:val="00B86B22"/>
    <w:rsid w:val="00B8711B"/>
    <w:rsid w:val="00B87627"/>
    <w:rsid w:val="00B87A50"/>
    <w:rsid w:val="00B90375"/>
    <w:rsid w:val="00B90A78"/>
    <w:rsid w:val="00B90DB2"/>
    <w:rsid w:val="00B91002"/>
    <w:rsid w:val="00B91736"/>
    <w:rsid w:val="00B92839"/>
    <w:rsid w:val="00B929A2"/>
    <w:rsid w:val="00B92EE9"/>
    <w:rsid w:val="00B92FA0"/>
    <w:rsid w:val="00B9343D"/>
    <w:rsid w:val="00B93985"/>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DF5"/>
    <w:rsid w:val="00BB00FD"/>
    <w:rsid w:val="00BB2375"/>
    <w:rsid w:val="00BB2423"/>
    <w:rsid w:val="00BB3D86"/>
    <w:rsid w:val="00BB40B7"/>
    <w:rsid w:val="00BB413A"/>
    <w:rsid w:val="00BB4606"/>
    <w:rsid w:val="00BB486A"/>
    <w:rsid w:val="00BB4B1C"/>
    <w:rsid w:val="00BB4C27"/>
    <w:rsid w:val="00BB684E"/>
    <w:rsid w:val="00BB7124"/>
    <w:rsid w:val="00BB756F"/>
    <w:rsid w:val="00BC0404"/>
    <w:rsid w:val="00BC1382"/>
    <w:rsid w:val="00BC1628"/>
    <w:rsid w:val="00BC1699"/>
    <w:rsid w:val="00BC1FC8"/>
    <w:rsid w:val="00BC2800"/>
    <w:rsid w:val="00BC2C10"/>
    <w:rsid w:val="00BC2FAD"/>
    <w:rsid w:val="00BC3666"/>
    <w:rsid w:val="00BC38F6"/>
    <w:rsid w:val="00BC3C77"/>
    <w:rsid w:val="00BC4A80"/>
    <w:rsid w:val="00BC558C"/>
    <w:rsid w:val="00BC5975"/>
    <w:rsid w:val="00BC5B96"/>
    <w:rsid w:val="00BC63A2"/>
    <w:rsid w:val="00BC677C"/>
    <w:rsid w:val="00BC67F2"/>
    <w:rsid w:val="00BC6A63"/>
    <w:rsid w:val="00BC6C88"/>
    <w:rsid w:val="00BC71F4"/>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E02E8"/>
    <w:rsid w:val="00BE04F0"/>
    <w:rsid w:val="00BE0A3B"/>
    <w:rsid w:val="00BE0AD1"/>
    <w:rsid w:val="00BE0DB8"/>
    <w:rsid w:val="00BE0FA4"/>
    <w:rsid w:val="00BE1DC5"/>
    <w:rsid w:val="00BE2465"/>
    <w:rsid w:val="00BE2785"/>
    <w:rsid w:val="00BE2796"/>
    <w:rsid w:val="00BE2843"/>
    <w:rsid w:val="00BE29AC"/>
    <w:rsid w:val="00BE2E9D"/>
    <w:rsid w:val="00BE4122"/>
    <w:rsid w:val="00BE4622"/>
    <w:rsid w:val="00BE55B3"/>
    <w:rsid w:val="00BE57FD"/>
    <w:rsid w:val="00BE5CBA"/>
    <w:rsid w:val="00BE5FD7"/>
    <w:rsid w:val="00BE60F3"/>
    <w:rsid w:val="00BE68E4"/>
    <w:rsid w:val="00BE6BA8"/>
    <w:rsid w:val="00BE6DFF"/>
    <w:rsid w:val="00BE6F20"/>
    <w:rsid w:val="00BE702F"/>
    <w:rsid w:val="00BE7068"/>
    <w:rsid w:val="00BE7868"/>
    <w:rsid w:val="00BF0E61"/>
    <w:rsid w:val="00BF1274"/>
    <w:rsid w:val="00BF131F"/>
    <w:rsid w:val="00BF2173"/>
    <w:rsid w:val="00BF21FF"/>
    <w:rsid w:val="00BF2671"/>
    <w:rsid w:val="00BF27BE"/>
    <w:rsid w:val="00BF2A76"/>
    <w:rsid w:val="00BF2E9C"/>
    <w:rsid w:val="00BF2FAA"/>
    <w:rsid w:val="00BF4386"/>
    <w:rsid w:val="00BF4785"/>
    <w:rsid w:val="00BF507F"/>
    <w:rsid w:val="00BF5430"/>
    <w:rsid w:val="00BF574B"/>
    <w:rsid w:val="00BF5877"/>
    <w:rsid w:val="00BF6166"/>
    <w:rsid w:val="00BF61E0"/>
    <w:rsid w:val="00BF6758"/>
    <w:rsid w:val="00BF6ABA"/>
    <w:rsid w:val="00BF6EB4"/>
    <w:rsid w:val="00BF702F"/>
    <w:rsid w:val="00BF7243"/>
    <w:rsid w:val="00BF7D58"/>
    <w:rsid w:val="00C009F9"/>
    <w:rsid w:val="00C013A7"/>
    <w:rsid w:val="00C01527"/>
    <w:rsid w:val="00C01668"/>
    <w:rsid w:val="00C01854"/>
    <w:rsid w:val="00C02E62"/>
    <w:rsid w:val="00C04D1A"/>
    <w:rsid w:val="00C05011"/>
    <w:rsid w:val="00C0550E"/>
    <w:rsid w:val="00C0587E"/>
    <w:rsid w:val="00C059D7"/>
    <w:rsid w:val="00C0730F"/>
    <w:rsid w:val="00C078E8"/>
    <w:rsid w:val="00C07A58"/>
    <w:rsid w:val="00C07F84"/>
    <w:rsid w:val="00C110F4"/>
    <w:rsid w:val="00C1187C"/>
    <w:rsid w:val="00C1286F"/>
    <w:rsid w:val="00C12B4A"/>
    <w:rsid w:val="00C12E21"/>
    <w:rsid w:val="00C12FF8"/>
    <w:rsid w:val="00C139CC"/>
    <w:rsid w:val="00C1420A"/>
    <w:rsid w:val="00C14BB5"/>
    <w:rsid w:val="00C159A3"/>
    <w:rsid w:val="00C163F6"/>
    <w:rsid w:val="00C1654B"/>
    <w:rsid w:val="00C16F37"/>
    <w:rsid w:val="00C17587"/>
    <w:rsid w:val="00C17DCA"/>
    <w:rsid w:val="00C17EC2"/>
    <w:rsid w:val="00C20A16"/>
    <w:rsid w:val="00C20F7F"/>
    <w:rsid w:val="00C214EA"/>
    <w:rsid w:val="00C2177E"/>
    <w:rsid w:val="00C21CF8"/>
    <w:rsid w:val="00C227D5"/>
    <w:rsid w:val="00C232CA"/>
    <w:rsid w:val="00C23952"/>
    <w:rsid w:val="00C23D2F"/>
    <w:rsid w:val="00C243AF"/>
    <w:rsid w:val="00C25BA7"/>
    <w:rsid w:val="00C25CDF"/>
    <w:rsid w:val="00C264FD"/>
    <w:rsid w:val="00C26B9A"/>
    <w:rsid w:val="00C26E49"/>
    <w:rsid w:val="00C270B8"/>
    <w:rsid w:val="00C2723E"/>
    <w:rsid w:val="00C27A19"/>
    <w:rsid w:val="00C3029E"/>
    <w:rsid w:val="00C30908"/>
    <w:rsid w:val="00C309AC"/>
    <w:rsid w:val="00C30A3D"/>
    <w:rsid w:val="00C30E5B"/>
    <w:rsid w:val="00C3206D"/>
    <w:rsid w:val="00C324D2"/>
    <w:rsid w:val="00C32F72"/>
    <w:rsid w:val="00C32FE0"/>
    <w:rsid w:val="00C33E71"/>
    <w:rsid w:val="00C34BC7"/>
    <w:rsid w:val="00C34FE3"/>
    <w:rsid w:val="00C35A66"/>
    <w:rsid w:val="00C36130"/>
    <w:rsid w:val="00C365E9"/>
    <w:rsid w:val="00C37292"/>
    <w:rsid w:val="00C37A81"/>
    <w:rsid w:val="00C37BDD"/>
    <w:rsid w:val="00C4026C"/>
    <w:rsid w:val="00C403A2"/>
    <w:rsid w:val="00C40621"/>
    <w:rsid w:val="00C40E14"/>
    <w:rsid w:val="00C4132D"/>
    <w:rsid w:val="00C414D3"/>
    <w:rsid w:val="00C416C0"/>
    <w:rsid w:val="00C41B14"/>
    <w:rsid w:val="00C42041"/>
    <w:rsid w:val="00C43C70"/>
    <w:rsid w:val="00C44259"/>
    <w:rsid w:val="00C443BD"/>
    <w:rsid w:val="00C4494B"/>
    <w:rsid w:val="00C451C5"/>
    <w:rsid w:val="00C45403"/>
    <w:rsid w:val="00C456E0"/>
    <w:rsid w:val="00C45F3D"/>
    <w:rsid w:val="00C46410"/>
    <w:rsid w:val="00C46FEE"/>
    <w:rsid w:val="00C50CB7"/>
    <w:rsid w:val="00C513F1"/>
    <w:rsid w:val="00C51C4B"/>
    <w:rsid w:val="00C5226D"/>
    <w:rsid w:val="00C5232F"/>
    <w:rsid w:val="00C52B69"/>
    <w:rsid w:val="00C530BD"/>
    <w:rsid w:val="00C533A9"/>
    <w:rsid w:val="00C537BC"/>
    <w:rsid w:val="00C538D3"/>
    <w:rsid w:val="00C53F2D"/>
    <w:rsid w:val="00C54669"/>
    <w:rsid w:val="00C549B3"/>
    <w:rsid w:val="00C54ACC"/>
    <w:rsid w:val="00C54F66"/>
    <w:rsid w:val="00C55586"/>
    <w:rsid w:val="00C56576"/>
    <w:rsid w:val="00C56669"/>
    <w:rsid w:val="00C567DE"/>
    <w:rsid w:val="00C56B74"/>
    <w:rsid w:val="00C5712C"/>
    <w:rsid w:val="00C578F9"/>
    <w:rsid w:val="00C60364"/>
    <w:rsid w:val="00C6047F"/>
    <w:rsid w:val="00C605BA"/>
    <w:rsid w:val="00C605C7"/>
    <w:rsid w:val="00C60BD5"/>
    <w:rsid w:val="00C63206"/>
    <w:rsid w:val="00C6404D"/>
    <w:rsid w:val="00C646AB"/>
    <w:rsid w:val="00C64A80"/>
    <w:rsid w:val="00C65A73"/>
    <w:rsid w:val="00C65DDA"/>
    <w:rsid w:val="00C65FCC"/>
    <w:rsid w:val="00C66799"/>
    <w:rsid w:val="00C66EB0"/>
    <w:rsid w:val="00C7053C"/>
    <w:rsid w:val="00C707CB"/>
    <w:rsid w:val="00C7164B"/>
    <w:rsid w:val="00C71D89"/>
    <w:rsid w:val="00C72714"/>
    <w:rsid w:val="00C72EE7"/>
    <w:rsid w:val="00C73989"/>
    <w:rsid w:val="00C73BE5"/>
    <w:rsid w:val="00C74930"/>
    <w:rsid w:val="00C75191"/>
    <w:rsid w:val="00C757A3"/>
    <w:rsid w:val="00C75852"/>
    <w:rsid w:val="00C758B4"/>
    <w:rsid w:val="00C77106"/>
    <w:rsid w:val="00C77A7F"/>
    <w:rsid w:val="00C77DB1"/>
    <w:rsid w:val="00C77E05"/>
    <w:rsid w:val="00C80024"/>
    <w:rsid w:val="00C8026C"/>
    <w:rsid w:val="00C80B63"/>
    <w:rsid w:val="00C80D1E"/>
    <w:rsid w:val="00C80DFC"/>
    <w:rsid w:val="00C80EDE"/>
    <w:rsid w:val="00C8126C"/>
    <w:rsid w:val="00C812D2"/>
    <w:rsid w:val="00C81920"/>
    <w:rsid w:val="00C82737"/>
    <w:rsid w:val="00C82C09"/>
    <w:rsid w:val="00C8343A"/>
    <w:rsid w:val="00C83853"/>
    <w:rsid w:val="00C83BE8"/>
    <w:rsid w:val="00C84249"/>
    <w:rsid w:val="00C844C0"/>
    <w:rsid w:val="00C86331"/>
    <w:rsid w:val="00C866DC"/>
    <w:rsid w:val="00C86F0B"/>
    <w:rsid w:val="00C872E1"/>
    <w:rsid w:val="00C87377"/>
    <w:rsid w:val="00C8739B"/>
    <w:rsid w:val="00C90020"/>
    <w:rsid w:val="00C902A8"/>
    <w:rsid w:val="00C90C42"/>
    <w:rsid w:val="00C9161D"/>
    <w:rsid w:val="00C91E8B"/>
    <w:rsid w:val="00C92ED8"/>
    <w:rsid w:val="00C94113"/>
    <w:rsid w:val="00C942C8"/>
    <w:rsid w:val="00C9457D"/>
    <w:rsid w:val="00C950A4"/>
    <w:rsid w:val="00C95940"/>
    <w:rsid w:val="00C9633A"/>
    <w:rsid w:val="00C96866"/>
    <w:rsid w:val="00C9704F"/>
    <w:rsid w:val="00C976F9"/>
    <w:rsid w:val="00CA0273"/>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FE3"/>
    <w:rsid w:val="00CA703B"/>
    <w:rsid w:val="00CB060D"/>
    <w:rsid w:val="00CB1AFB"/>
    <w:rsid w:val="00CB1CAE"/>
    <w:rsid w:val="00CB327C"/>
    <w:rsid w:val="00CB33E5"/>
    <w:rsid w:val="00CB4AE9"/>
    <w:rsid w:val="00CB57AD"/>
    <w:rsid w:val="00CB58CA"/>
    <w:rsid w:val="00CB6389"/>
    <w:rsid w:val="00CB7182"/>
    <w:rsid w:val="00CC0066"/>
    <w:rsid w:val="00CC1531"/>
    <w:rsid w:val="00CC1DFE"/>
    <w:rsid w:val="00CC1FA6"/>
    <w:rsid w:val="00CC2AA3"/>
    <w:rsid w:val="00CC2F2C"/>
    <w:rsid w:val="00CC3332"/>
    <w:rsid w:val="00CC3AAB"/>
    <w:rsid w:val="00CC4766"/>
    <w:rsid w:val="00CC5B5A"/>
    <w:rsid w:val="00CC65D5"/>
    <w:rsid w:val="00CC68DA"/>
    <w:rsid w:val="00CC69A9"/>
    <w:rsid w:val="00CC6F61"/>
    <w:rsid w:val="00CC7517"/>
    <w:rsid w:val="00CC7C4C"/>
    <w:rsid w:val="00CD0166"/>
    <w:rsid w:val="00CD0169"/>
    <w:rsid w:val="00CD034E"/>
    <w:rsid w:val="00CD0E4F"/>
    <w:rsid w:val="00CD1042"/>
    <w:rsid w:val="00CD10C3"/>
    <w:rsid w:val="00CD1514"/>
    <w:rsid w:val="00CD18D0"/>
    <w:rsid w:val="00CD195E"/>
    <w:rsid w:val="00CD1E0A"/>
    <w:rsid w:val="00CD2BEB"/>
    <w:rsid w:val="00CD2D43"/>
    <w:rsid w:val="00CD2D4B"/>
    <w:rsid w:val="00CD3D9D"/>
    <w:rsid w:val="00CD44C2"/>
    <w:rsid w:val="00CD45CD"/>
    <w:rsid w:val="00CD53E3"/>
    <w:rsid w:val="00CD5820"/>
    <w:rsid w:val="00CD5D83"/>
    <w:rsid w:val="00CD5DC2"/>
    <w:rsid w:val="00CD64AD"/>
    <w:rsid w:val="00CD65DE"/>
    <w:rsid w:val="00CD6DA8"/>
    <w:rsid w:val="00CD7691"/>
    <w:rsid w:val="00CD7A25"/>
    <w:rsid w:val="00CE0405"/>
    <w:rsid w:val="00CE07B6"/>
    <w:rsid w:val="00CE07B9"/>
    <w:rsid w:val="00CE0BEC"/>
    <w:rsid w:val="00CE16C5"/>
    <w:rsid w:val="00CE18BF"/>
    <w:rsid w:val="00CE1E14"/>
    <w:rsid w:val="00CE2FFF"/>
    <w:rsid w:val="00CE39E9"/>
    <w:rsid w:val="00CE3AD3"/>
    <w:rsid w:val="00CE3F89"/>
    <w:rsid w:val="00CE3FB2"/>
    <w:rsid w:val="00CE540A"/>
    <w:rsid w:val="00CE565B"/>
    <w:rsid w:val="00CE5D2D"/>
    <w:rsid w:val="00CE6841"/>
    <w:rsid w:val="00CE6B0B"/>
    <w:rsid w:val="00CE6F2A"/>
    <w:rsid w:val="00CE7109"/>
    <w:rsid w:val="00CE7ADF"/>
    <w:rsid w:val="00CE7C46"/>
    <w:rsid w:val="00CF01D5"/>
    <w:rsid w:val="00CF0B90"/>
    <w:rsid w:val="00CF0B93"/>
    <w:rsid w:val="00CF1848"/>
    <w:rsid w:val="00CF18FF"/>
    <w:rsid w:val="00CF201B"/>
    <w:rsid w:val="00CF378E"/>
    <w:rsid w:val="00CF37F8"/>
    <w:rsid w:val="00CF442C"/>
    <w:rsid w:val="00CF4486"/>
    <w:rsid w:val="00CF4B07"/>
    <w:rsid w:val="00CF687F"/>
    <w:rsid w:val="00CF753F"/>
    <w:rsid w:val="00D01164"/>
    <w:rsid w:val="00D01B4B"/>
    <w:rsid w:val="00D021F5"/>
    <w:rsid w:val="00D026F4"/>
    <w:rsid w:val="00D02A4A"/>
    <w:rsid w:val="00D02F4A"/>
    <w:rsid w:val="00D02F61"/>
    <w:rsid w:val="00D0324F"/>
    <w:rsid w:val="00D038A6"/>
    <w:rsid w:val="00D038AE"/>
    <w:rsid w:val="00D040A5"/>
    <w:rsid w:val="00D04590"/>
    <w:rsid w:val="00D04A25"/>
    <w:rsid w:val="00D056A5"/>
    <w:rsid w:val="00D05981"/>
    <w:rsid w:val="00D06634"/>
    <w:rsid w:val="00D07444"/>
    <w:rsid w:val="00D07664"/>
    <w:rsid w:val="00D0796F"/>
    <w:rsid w:val="00D11199"/>
    <w:rsid w:val="00D1157D"/>
    <w:rsid w:val="00D119FF"/>
    <w:rsid w:val="00D12044"/>
    <w:rsid w:val="00D122C1"/>
    <w:rsid w:val="00D12FC8"/>
    <w:rsid w:val="00D132D0"/>
    <w:rsid w:val="00D155FA"/>
    <w:rsid w:val="00D15B26"/>
    <w:rsid w:val="00D164EA"/>
    <w:rsid w:val="00D1661C"/>
    <w:rsid w:val="00D16924"/>
    <w:rsid w:val="00D16C7C"/>
    <w:rsid w:val="00D170D9"/>
    <w:rsid w:val="00D174C3"/>
    <w:rsid w:val="00D177DD"/>
    <w:rsid w:val="00D17A25"/>
    <w:rsid w:val="00D17EDA"/>
    <w:rsid w:val="00D17F4F"/>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E6F"/>
    <w:rsid w:val="00D30522"/>
    <w:rsid w:val="00D30C31"/>
    <w:rsid w:val="00D30E7E"/>
    <w:rsid w:val="00D3127A"/>
    <w:rsid w:val="00D31B9A"/>
    <w:rsid w:val="00D31BE5"/>
    <w:rsid w:val="00D3210E"/>
    <w:rsid w:val="00D3227A"/>
    <w:rsid w:val="00D3308F"/>
    <w:rsid w:val="00D335D1"/>
    <w:rsid w:val="00D33778"/>
    <w:rsid w:val="00D33EFC"/>
    <w:rsid w:val="00D345F0"/>
    <w:rsid w:val="00D34CF0"/>
    <w:rsid w:val="00D355F6"/>
    <w:rsid w:val="00D363E4"/>
    <w:rsid w:val="00D366A0"/>
    <w:rsid w:val="00D36785"/>
    <w:rsid w:val="00D36888"/>
    <w:rsid w:val="00D369ED"/>
    <w:rsid w:val="00D36BD0"/>
    <w:rsid w:val="00D37CE4"/>
    <w:rsid w:val="00D37F05"/>
    <w:rsid w:val="00D406AC"/>
    <w:rsid w:val="00D40C33"/>
    <w:rsid w:val="00D40DBC"/>
    <w:rsid w:val="00D41A33"/>
    <w:rsid w:val="00D41A4D"/>
    <w:rsid w:val="00D42D60"/>
    <w:rsid w:val="00D430B9"/>
    <w:rsid w:val="00D44008"/>
    <w:rsid w:val="00D440DC"/>
    <w:rsid w:val="00D4432C"/>
    <w:rsid w:val="00D44940"/>
    <w:rsid w:val="00D44A9D"/>
    <w:rsid w:val="00D44B04"/>
    <w:rsid w:val="00D44C03"/>
    <w:rsid w:val="00D44DDC"/>
    <w:rsid w:val="00D44F2E"/>
    <w:rsid w:val="00D4619C"/>
    <w:rsid w:val="00D46A6C"/>
    <w:rsid w:val="00D46B7A"/>
    <w:rsid w:val="00D46DF2"/>
    <w:rsid w:val="00D4703E"/>
    <w:rsid w:val="00D472E3"/>
    <w:rsid w:val="00D475FE"/>
    <w:rsid w:val="00D478EA"/>
    <w:rsid w:val="00D47922"/>
    <w:rsid w:val="00D47950"/>
    <w:rsid w:val="00D47F18"/>
    <w:rsid w:val="00D5016D"/>
    <w:rsid w:val="00D50A01"/>
    <w:rsid w:val="00D51C1A"/>
    <w:rsid w:val="00D5283E"/>
    <w:rsid w:val="00D5301E"/>
    <w:rsid w:val="00D532D6"/>
    <w:rsid w:val="00D53489"/>
    <w:rsid w:val="00D53A9E"/>
    <w:rsid w:val="00D54124"/>
    <w:rsid w:val="00D54880"/>
    <w:rsid w:val="00D5495C"/>
    <w:rsid w:val="00D54B8C"/>
    <w:rsid w:val="00D54E21"/>
    <w:rsid w:val="00D55AB4"/>
    <w:rsid w:val="00D55B5E"/>
    <w:rsid w:val="00D55C3A"/>
    <w:rsid w:val="00D56391"/>
    <w:rsid w:val="00D56735"/>
    <w:rsid w:val="00D56828"/>
    <w:rsid w:val="00D568A4"/>
    <w:rsid w:val="00D56A02"/>
    <w:rsid w:val="00D5778A"/>
    <w:rsid w:val="00D5790F"/>
    <w:rsid w:val="00D579D6"/>
    <w:rsid w:val="00D60DC6"/>
    <w:rsid w:val="00D6140C"/>
    <w:rsid w:val="00D61B81"/>
    <w:rsid w:val="00D61C85"/>
    <w:rsid w:val="00D62D35"/>
    <w:rsid w:val="00D62F23"/>
    <w:rsid w:val="00D635CF"/>
    <w:rsid w:val="00D63E8D"/>
    <w:rsid w:val="00D6420C"/>
    <w:rsid w:val="00D64E10"/>
    <w:rsid w:val="00D663BA"/>
    <w:rsid w:val="00D66A8E"/>
    <w:rsid w:val="00D66DFE"/>
    <w:rsid w:val="00D70AA3"/>
    <w:rsid w:val="00D70C11"/>
    <w:rsid w:val="00D70C2A"/>
    <w:rsid w:val="00D70C3E"/>
    <w:rsid w:val="00D7129C"/>
    <w:rsid w:val="00D712FB"/>
    <w:rsid w:val="00D71625"/>
    <w:rsid w:val="00D71CAC"/>
    <w:rsid w:val="00D71CD1"/>
    <w:rsid w:val="00D725A5"/>
    <w:rsid w:val="00D72914"/>
    <w:rsid w:val="00D729B0"/>
    <w:rsid w:val="00D7321C"/>
    <w:rsid w:val="00D73587"/>
    <w:rsid w:val="00D73955"/>
    <w:rsid w:val="00D74078"/>
    <w:rsid w:val="00D74085"/>
    <w:rsid w:val="00D7480B"/>
    <w:rsid w:val="00D74880"/>
    <w:rsid w:val="00D74AC6"/>
    <w:rsid w:val="00D753AE"/>
    <w:rsid w:val="00D754E4"/>
    <w:rsid w:val="00D755AE"/>
    <w:rsid w:val="00D75CA6"/>
    <w:rsid w:val="00D760E5"/>
    <w:rsid w:val="00D768D8"/>
    <w:rsid w:val="00D76A18"/>
    <w:rsid w:val="00D76E36"/>
    <w:rsid w:val="00D776CE"/>
    <w:rsid w:val="00D77802"/>
    <w:rsid w:val="00D80021"/>
    <w:rsid w:val="00D80849"/>
    <w:rsid w:val="00D81449"/>
    <w:rsid w:val="00D8170D"/>
    <w:rsid w:val="00D81876"/>
    <w:rsid w:val="00D81A44"/>
    <w:rsid w:val="00D81C19"/>
    <w:rsid w:val="00D81CDE"/>
    <w:rsid w:val="00D82490"/>
    <w:rsid w:val="00D82E1A"/>
    <w:rsid w:val="00D82E8F"/>
    <w:rsid w:val="00D83498"/>
    <w:rsid w:val="00D84189"/>
    <w:rsid w:val="00D8483A"/>
    <w:rsid w:val="00D84EB6"/>
    <w:rsid w:val="00D851B2"/>
    <w:rsid w:val="00D8600E"/>
    <w:rsid w:val="00D86197"/>
    <w:rsid w:val="00D868E1"/>
    <w:rsid w:val="00D86CAB"/>
    <w:rsid w:val="00D8758D"/>
    <w:rsid w:val="00D87744"/>
    <w:rsid w:val="00D900C4"/>
    <w:rsid w:val="00D90B6F"/>
    <w:rsid w:val="00D914C2"/>
    <w:rsid w:val="00D91703"/>
    <w:rsid w:val="00D91EAA"/>
    <w:rsid w:val="00D9284C"/>
    <w:rsid w:val="00D92910"/>
    <w:rsid w:val="00D92AFA"/>
    <w:rsid w:val="00D93056"/>
    <w:rsid w:val="00D932B4"/>
    <w:rsid w:val="00D93498"/>
    <w:rsid w:val="00D93593"/>
    <w:rsid w:val="00D936E3"/>
    <w:rsid w:val="00D957BA"/>
    <w:rsid w:val="00D95E2D"/>
    <w:rsid w:val="00D96299"/>
    <w:rsid w:val="00D9699E"/>
    <w:rsid w:val="00D96E59"/>
    <w:rsid w:val="00D97452"/>
    <w:rsid w:val="00D9786A"/>
    <w:rsid w:val="00DA000D"/>
    <w:rsid w:val="00DA0372"/>
    <w:rsid w:val="00DA0535"/>
    <w:rsid w:val="00DA092C"/>
    <w:rsid w:val="00DA1C07"/>
    <w:rsid w:val="00DA2B8E"/>
    <w:rsid w:val="00DA309E"/>
    <w:rsid w:val="00DA40D9"/>
    <w:rsid w:val="00DA45F8"/>
    <w:rsid w:val="00DA4A8B"/>
    <w:rsid w:val="00DA50DF"/>
    <w:rsid w:val="00DA51B1"/>
    <w:rsid w:val="00DA5945"/>
    <w:rsid w:val="00DA5FB6"/>
    <w:rsid w:val="00DA60C1"/>
    <w:rsid w:val="00DA6331"/>
    <w:rsid w:val="00DA64F8"/>
    <w:rsid w:val="00DA6CE9"/>
    <w:rsid w:val="00DA6F5A"/>
    <w:rsid w:val="00DA72D1"/>
    <w:rsid w:val="00DA76EE"/>
    <w:rsid w:val="00DB0187"/>
    <w:rsid w:val="00DB0982"/>
    <w:rsid w:val="00DB0C80"/>
    <w:rsid w:val="00DB0FE9"/>
    <w:rsid w:val="00DB1AAD"/>
    <w:rsid w:val="00DB25B3"/>
    <w:rsid w:val="00DB276E"/>
    <w:rsid w:val="00DB347A"/>
    <w:rsid w:val="00DB45AB"/>
    <w:rsid w:val="00DB45D1"/>
    <w:rsid w:val="00DB4A48"/>
    <w:rsid w:val="00DB4D7A"/>
    <w:rsid w:val="00DB50C6"/>
    <w:rsid w:val="00DB5E0F"/>
    <w:rsid w:val="00DB6349"/>
    <w:rsid w:val="00DB6925"/>
    <w:rsid w:val="00DB6F7A"/>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5E6"/>
    <w:rsid w:val="00DC77C6"/>
    <w:rsid w:val="00DC7F3B"/>
    <w:rsid w:val="00DD007E"/>
    <w:rsid w:val="00DD02AB"/>
    <w:rsid w:val="00DD1074"/>
    <w:rsid w:val="00DD118C"/>
    <w:rsid w:val="00DD18F9"/>
    <w:rsid w:val="00DD1EA7"/>
    <w:rsid w:val="00DD23B8"/>
    <w:rsid w:val="00DD43A6"/>
    <w:rsid w:val="00DD45FB"/>
    <w:rsid w:val="00DD5049"/>
    <w:rsid w:val="00DD540A"/>
    <w:rsid w:val="00DD5975"/>
    <w:rsid w:val="00DD6033"/>
    <w:rsid w:val="00DD6916"/>
    <w:rsid w:val="00DD703C"/>
    <w:rsid w:val="00DD7E4F"/>
    <w:rsid w:val="00DE05A2"/>
    <w:rsid w:val="00DE0D14"/>
    <w:rsid w:val="00DE18A6"/>
    <w:rsid w:val="00DE19F5"/>
    <w:rsid w:val="00DE1B59"/>
    <w:rsid w:val="00DE2093"/>
    <w:rsid w:val="00DE2930"/>
    <w:rsid w:val="00DE2E8C"/>
    <w:rsid w:val="00DE3B6D"/>
    <w:rsid w:val="00DE484D"/>
    <w:rsid w:val="00DE4AF1"/>
    <w:rsid w:val="00DE510E"/>
    <w:rsid w:val="00DE5146"/>
    <w:rsid w:val="00DE534C"/>
    <w:rsid w:val="00DE58EB"/>
    <w:rsid w:val="00DE5F79"/>
    <w:rsid w:val="00DE6058"/>
    <w:rsid w:val="00DE63DD"/>
    <w:rsid w:val="00DE66F4"/>
    <w:rsid w:val="00DE6A3B"/>
    <w:rsid w:val="00DE7347"/>
    <w:rsid w:val="00DE765C"/>
    <w:rsid w:val="00DF09D9"/>
    <w:rsid w:val="00DF1720"/>
    <w:rsid w:val="00DF1DC2"/>
    <w:rsid w:val="00DF23E6"/>
    <w:rsid w:val="00DF246A"/>
    <w:rsid w:val="00DF2DFC"/>
    <w:rsid w:val="00DF3C45"/>
    <w:rsid w:val="00DF465F"/>
    <w:rsid w:val="00DF4B0B"/>
    <w:rsid w:val="00DF5750"/>
    <w:rsid w:val="00DF5845"/>
    <w:rsid w:val="00DF6159"/>
    <w:rsid w:val="00DF61C1"/>
    <w:rsid w:val="00E002C6"/>
    <w:rsid w:val="00E00A62"/>
    <w:rsid w:val="00E00C40"/>
    <w:rsid w:val="00E00EC2"/>
    <w:rsid w:val="00E013AF"/>
    <w:rsid w:val="00E018AC"/>
    <w:rsid w:val="00E01F2A"/>
    <w:rsid w:val="00E0210A"/>
    <w:rsid w:val="00E02C73"/>
    <w:rsid w:val="00E038D8"/>
    <w:rsid w:val="00E03959"/>
    <w:rsid w:val="00E0446E"/>
    <w:rsid w:val="00E04ED4"/>
    <w:rsid w:val="00E05141"/>
    <w:rsid w:val="00E057A4"/>
    <w:rsid w:val="00E05BA2"/>
    <w:rsid w:val="00E05D09"/>
    <w:rsid w:val="00E069A2"/>
    <w:rsid w:val="00E06A3C"/>
    <w:rsid w:val="00E07AED"/>
    <w:rsid w:val="00E103FB"/>
    <w:rsid w:val="00E11355"/>
    <w:rsid w:val="00E118A6"/>
    <w:rsid w:val="00E11A70"/>
    <w:rsid w:val="00E11AED"/>
    <w:rsid w:val="00E11C0E"/>
    <w:rsid w:val="00E131B7"/>
    <w:rsid w:val="00E13393"/>
    <w:rsid w:val="00E1407A"/>
    <w:rsid w:val="00E14552"/>
    <w:rsid w:val="00E1489A"/>
    <w:rsid w:val="00E155C9"/>
    <w:rsid w:val="00E15EC7"/>
    <w:rsid w:val="00E161E0"/>
    <w:rsid w:val="00E16451"/>
    <w:rsid w:val="00E165A9"/>
    <w:rsid w:val="00E165FF"/>
    <w:rsid w:val="00E173AB"/>
    <w:rsid w:val="00E17E86"/>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3133C"/>
    <w:rsid w:val="00E31B84"/>
    <w:rsid w:val="00E32A68"/>
    <w:rsid w:val="00E32B2F"/>
    <w:rsid w:val="00E32F67"/>
    <w:rsid w:val="00E3320C"/>
    <w:rsid w:val="00E33493"/>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0E9"/>
    <w:rsid w:val="00E366A2"/>
    <w:rsid w:val="00E36F7E"/>
    <w:rsid w:val="00E37076"/>
    <w:rsid w:val="00E40289"/>
    <w:rsid w:val="00E40388"/>
    <w:rsid w:val="00E40800"/>
    <w:rsid w:val="00E410AC"/>
    <w:rsid w:val="00E4191E"/>
    <w:rsid w:val="00E42A79"/>
    <w:rsid w:val="00E430DF"/>
    <w:rsid w:val="00E43BFD"/>
    <w:rsid w:val="00E4401B"/>
    <w:rsid w:val="00E440C7"/>
    <w:rsid w:val="00E440CC"/>
    <w:rsid w:val="00E4414C"/>
    <w:rsid w:val="00E44244"/>
    <w:rsid w:val="00E4471B"/>
    <w:rsid w:val="00E44738"/>
    <w:rsid w:val="00E4479C"/>
    <w:rsid w:val="00E45211"/>
    <w:rsid w:val="00E453CA"/>
    <w:rsid w:val="00E455B1"/>
    <w:rsid w:val="00E45FE9"/>
    <w:rsid w:val="00E46C1A"/>
    <w:rsid w:val="00E47FD4"/>
    <w:rsid w:val="00E47FFA"/>
    <w:rsid w:val="00E50085"/>
    <w:rsid w:val="00E508B3"/>
    <w:rsid w:val="00E50F0C"/>
    <w:rsid w:val="00E50F3B"/>
    <w:rsid w:val="00E51D0E"/>
    <w:rsid w:val="00E51EE5"/>
    <w:rsid w:val="00E52086"/>
    <w:rsid w:val="00E52531"/>
    <w:rsid w:val="00E5420C"/>
    <w:rsid w:val="00E54B39"/>
    <w:rsid w:val="00E55168"/>
    <w:rsid w:val="00E554C5"/>
    <w:rsid w:val="00E56254"/>
    <w:rsid w:val="00E56334"/>
    <w:rsid w:val="00E56348"/>
    <w:rsid w:val="00E56CAE"/>
    <w:rsid w:val="00E56EF1"/>
    <w:rsid w:val="00E57EF8"/>
    <w:rsid w:val="00E6178E"/>
    <w:rsid w:val="00E61F89"/>
    <w:rsid w:val="00E62BA7"/>
    <w:rsid w:val="00E62E4A"/>
    <w:rsid w:val="00E637FB"/>
    <w:rsid w:val="00E63934"/>
    <w:rsid w:val="00E63ADE"/>
    <w:rsid w:val="00E63E82"/>
    <w:rsid w:val="00E646EC"/>
    <w:rsid w:val="00E65257"/>
    <w:rsid w:val="00E6583D"/>
    <w:rsid w:val="00E659F9"/>
    <w:rsid w:val="00E65C11"/>
    <w:rsid w:val="00E66235"/>
    <w:rsid w:val="00E66950"/>
    <w:rsid w:val="00E66ADC"/>
    <w:rsid w:val="00E66FBA"/>
    <w:rsid w:val="00E67447"/>
    <w:rsid w:val="00E67A9D"/>
    <w:rsid w:val="00E71634"/>
    <w:rsid w:val="00E71846"/>
    <w:rsid w:val="00E71A87"/>
    <w:rsid w:val="00E74DAB"/>
    <w:rsid w:val="00E7557E"/>
    <w:rsid w:val="00E759DD"/>
    <w:rsid w:val="00E75FF0"/>
    <w:rsid w:val="00E76E0D"/>
    <w:rsid w:val="00E7746C"/>
    <w:rsid w:val="00E77595"/>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441A"/>
    <w:rsid w:val="00E85516"/>
    <w:rsid w:val="00E8558D"/>
    <w:rsid w:val="00E859BD"/>
    <w:rsid w:val="00E85E6C"/>
    <w:rsid w:val="00E8682D"/>
    <w:rsid w:val="00E8710F"/>
    <w:rsid w:val="00E871D2"/>
    <w:rsid w:val="00E871FD"/>
    <w:rsid w:val="00E87857"/>
    <w:rsid w:val="00E905A9"/>
    <w:rsid w:val="00E9097F"/>
    <w:rsid w:val="00E90E34"/>
    <w:rsid w:val="00E9125B"/>
    <w:rsid w:val="00E914B3"/>
    <w:rsid w:val="00E91F64"/>
    <w:rsid w:val="00E92043"/>
    <w:rsid w:val="00E930D0"/>
    <w:rsid w:val="00E9318D"/>
    <w:rsid w:val="00E9326E"/>
    <w:rsid w:val="00E934D4"/>
    <w:rsid w:val="00E93F3E"/>
    <w:rsid w:val="00E946A0"/>
    <w:rsid w:val="00E946A8"/>
    <w:rsid w:val="00E9487E"/>
    <w:rsid w:val="00E94C5E"/>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ECF"/>
    <w:rsid w:val="00EA3FE2"/>
    <w:rsid w:val="00EA3FF9"/>
    <w:rsid w:val="00EA41EE"/>
    <w:rsid w:val="00EA4823"/>
    <w:rsid w:val="00EA4984"/>
    <w:rsid w:val="00EA4E68"/>
    <w:rsid w:val="00EA54A8"/>
    <w:rsid w:val="00EA63C0"/>
    <w:rsid w:val="00EA6C8C"/>
    <w:rsid w:val="00EA6EBC"/>
    <w:rsid w:val="00EA75C0"/>
    <w:rsid w:val="00EA76EF"/>
    <w:rsid w:val="00EA7742"/>
    <w:rsid w:val="00EA7C08"/>
    <w:rsid w:val="00EB054E"/>
    <w:rsid w:val="00EB0AFF"/>
    <w:rsid w:val="00EB1720"/>
    <w:rsid w:val="00EB1812"/>
    <w:rsid w:val="00EB205B"/>
    <w:rsid w:val="00EB25A8"/>
    <w:rsid w:val="00EB2954"/>
    <w:rsid w:val="00EB2A7C"/>
    <w:rsid w:val="00EB3A5C"/>
    <w:rsid w:val="00EB4948"/>
    <w:rsid w:val="00EB4CE0"/>
    <w:rsid w:val="00EB5C50"/>
    <w:rsid w:val="00EB5CFE"/>
    <w:rsid w:val="00EB5D72"/>
    <w:rsid w:val="00EB5FE2"/>
    <w:rsid w:val="00EB6E10"/>
    <w:rsid w:val="00EB742B"/>
    <w:rsid w:val="00EB7AE3"/>
    <w:rsid w:val="00EB7CB4"/>
    <w:rsid w:val="00EC15DA"/>
    <w:rsid w:val="00EC2579"/>
    <w:rsid w:val="00EC30CE"/>
    <w:rsid w:val="00EC367E"/>
    <w:rsid w:val="00EC4E7E"/>
    <w:rsid w:val="00EC4FB8"/>
    <w:rsid w:val="00EC51C2"/>
    <w:rsid w:val="00EC5293"/>
    <w:rsid w:val="00EC6168"/>
    <w:rsid w:val="00EC6648"/>
    <w:rsid w:val="00EC664D"/>
    <w:rsid w:val="00EC77F2"/>
    <w:rsid w:val="00EC7B18"/>
    <w:rsid w:val="00EC7C78"/>
    <w:rsid w:val="00ED0F54"/>
    <w:rsid w:val="00ED1A18"/>
    <w:rsid w:val="00ED23A8"/>
    <w:rsid w:val="00ED23C1"/>
    <w:rsid w:val="00ED273B"/>
    <w:rsid w:val="00ED2B4C"/>
    <w:rsid w:val="00ED2FD0"/>
    <w:rsid w:val="00ED42F3"/>
    <w:rsid w:val="00ED43A6"/>
    <w:rsid w:val="00ED64F8"/>
    <w:rsid w:val="00ED72AE"/>
    <w:rsid w:val="00ED737B"/>
    <w:rsid w:val="00ED7765"/>
    <w:rsid w:val="00EE0057"/>
    <w:rsid w:val="00EE0497"/>
    <w:rsid w:val="00EE061C"/>
    <w:rsid w:val="00EE17C7"/>
    <w:rsid w:val="00EE2C5B"/>
    <w:rsid w:val="00EE2DDD"/>
    <w:rsid w:val="00EE2E82"/>
    <w:rsid w:val="00EE2FCD"/>
    <w:rsid w:val="00EE3841"/>
    <w:rsid w:val="00EE42B1"/>
    <w:rsid w:val="00EE4B9A"/>
    <w:rsid w:val="00EE5257"/>
    <w:rsid w:val="00EE5566"/>
    <w:rsid w:val="00EE5861"/>
    <w:rsid w:val="00EE5E19"/>
    <w:rsid w:val="00EE602C"/>
    <w:rsid w:val="00EE66A8"/>
    <w:rsid w:val="00EE6B85"/>
    <w:rsid w:val="00EE728B"/>
    <w:rsid w:val="00EE7ACC"/>
    <w:rsid w:val="00EE7C19"/>
    <w:rsid w:val="00EE7D19"/>
    <w:rsid w:val="00EF0A80"/>
    <w:rsid w:val="00EF0EC5"/>
    <w:rsid w:val="00EF1072"/>
    <w:rsid w:val="00EF1479"/>
    <w:rsid w:val="00EF182A"/>
    <w:rsid w:val="00EF191C"/>
    <w:rsid w:val="00EF2241"/>
    <w:rsid w:val="00EF33DB"/>
    <w:rsid w:val="00EF34B8"/>
    <w:rsid w:val="00EF38E8"/>
    <w:rsid w:val="00EF3C58"/>
    <w:rsid w:val="00EF4663"/>
    <w:rsid w:val="00EF4716"/>
    <w:rsid w:val="00EF493A"/>
    <w:rsid w:val="00EF4EA9"/>
    <w:rsid w:val="00EF51E0"/>
    <w:rsid w:val="00EF5966"/>
    <w:rsid w:val="00EF5AB2"/>
    <w:rsid w:val="00EF6CEA"/>
    <w:rsid w:val="00EF6D2B"/>
    <w:rsid w:val="00EF6F19"/>
    <w:rsid w:val="00EF73D7"/>
    <w:rsid w:val="00F00450"/>
    <w:rsid w:val="00F005EB"/>
    <w:rsid w:val="00F00A7E"/>
    <w:rsid w:val="00F00BDA"/>
    <w:rsid w:val="00F01347"/>
    <w:rsid w:val="00F018D3"/>
    <w:rsid w:val="00F01986"/>
    <w:rsid w:val="00F01C9E"/>
    <w:rsid w:val="00F0227E"/>
    <w:rsid w:val="00F02F57"/>
    <w:rsid w:val="00F03881"/>
    <w:rsid w:val="00F03E9A"/>
    <w:rsid w:val="00F04CB3"/>
    <w:rsid w:val="00F05FCA"/>
    <w:rsid w:val="00F063C2"/>
    <w:rsid w:val="00F10E3F"/>
    <w:rsid w:val="00F11503"/>
    <w:rsid w:val="00F11C7D"/>
    <w:rsid w:val="00F124AF"/>
    <w:rsid w:val="00F125A3"/>
    <w:rsid w:val="00F1265D"/>
    <w:rsid w:val="00F12C78"/>
    <w:rsid w:val="00F1313B"/>
    <w:rsid w:val="00F13A1C"/>
    <w:rsid w:val="00F13CA8"/>
    <w:rsid w:val="00F13DCE"/>
    <w:rsid w:val="00F14CFD"/>
    <w:rsid w:val="00F14FF0"/>
    <w:rsid w:val="00F15016"/>
    <w:rsid w:val="00F151C8"/>
    <w:rsid w:val="00F1585D"/>
    <w:rsid w:val="00F15B90"/>
    <w:rsid w:val="00F16209"/>
    <w:rsid w:val="00F1622F"/>
    <w:rsid w:val="00F162E6"/>
    <w:rsid w:val="00F16D03"/>
    <w:rsid w:val="00F171E6"/>
    <w:rsid w:val="00F17514"/>
    <w:rsid w:val="00F17738"/>
    <w:rsid w:val="00F17867"/>
    <w:rsid w:val="00F17B01"/>
    <w:rsid w:val="00F17E0A"/>
    <w:rsid w:val="00F202AC"/>
    <w:rsid w:val="00F20569"/>
    <w:rsid w:val="00F206D2"/>
    <w:rsid w:val="00F2135D"/>
    <w:rsid w:val="00F21DD4"/>
    <w:rsid w:val="00F220EE"/>
    <w:rsid w:val="00F222E5"/>
    <w:rsid w:val="00F2245D"/>
    <w:rsid w:val="00F22839"/>
    <w:rsid w:val="00F22F55"/>
    <w:rsid w:val="00F23534"/>
    <w:rsid w:val="00F2391C"/>
    <w:rsid w:val="00F239C3"/>
    <w:rsid w:val="00F23CFE"/>
    <w:rsid w:val="00F2462A"/>
    <w:rsid w:val="00F24885"/>
    <w:rsid w:val="00F2639C"/>
    <w:rsid w:val="00F27BFC"/>
    <w:rsid w:val="00F303D1"/>
    <w:rsid w:val="00F30918"/>
    <w:rsid w:val="00F30EB1"/>
    <w:rsid w:val="00F320BE"/>
    <w:rsid w:val="00F32D55"/>
    <w:rsid w:val="00F34603"/>
    <w:rsid w:val="00F36499"/>
    <w:rsid w:val="00F367E5"/>
    <w:rsid w:val="00F368F4"/>
    <w:rsid w:val="00F373EB"/>
    <w:rsid w:val="00F3781F"/>
    <w:rsid w:val="00F4026F"/>
    <w:rsid w:val="00F405D6"/>
    <w:rsid w:val="00F40AD4"/>
    <w:rsid w:val="00F40EB2"/>
    <w:rsid w:val="00F41300"/>
    <w:rsid w:val="00F41816"/>
    <w:rsid w:val="00F42B68"/>
    <w:rsid w:val="00F43494"/>
    <w:rsid w:val="00F43C4D"/>
    <w:rsid w:val="00F444AA"/>
    <w:rsid w:val="00F4672D"/>
    <w:rsid w:val="00F468E9"/>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27"/>
    <w:rsid w:val="00F533BA"/>
    <w:rsid w:val="00F5357E"/>
    <w:rsid w:val="00F53DCC"/>
    <w:rsid w:val="00F54410"/>
    <w:rsid w:val="00F544A8"/>
    <w:rsid w:val="00F546FA"/>
    <w:rsid w:val="00F54817"/>
    <w:rsid w:val="00F54A0B"/>
    <w:rsid w:val="00F54E01"/>
    <w:rsid w:val="00F5737C"/>
    <w:rsid w:val="00F60E0A"/>
    <w:rsid w:val="00F61D6C"/>
    <w:rsid w:val="00F621F1"/>
    <w:rsid w:val="00F62325"/>
    <w:rsid w:val="00F6290F"/>
    <w:rsid w:val="00F6380B"/>
    <w:rsid w:val="00F64834"/>
    <w:rsid w:val="00F64944"/>
    <w:rsid w:val="00F65319"/>
    <w:rsid w:val="00F65421"/>
    <w:rsid w:val="00F6586C"/>
    <w:rsid w:val="00F658C9"/>
    <w:rsid w:val="00F65E06"/>
    <w:rsid w:val="00F65FDA"/>
    <w:rsid w:val="00F6687C"/>
    <w:rsid w:val="00F66C59"/>
    <w:rsid w:val="00F670C2"/>
    <w:rsid w:val="00F67581"/>
    <w:rsid w:val="00F70112"/>
    <w:rsid w:val="00F70D61"/>
    <w:rsid w:val="00F712AB"/>
    <w:rsid w:val="00F72529"/>
    <w:rsid w:val="00F72934"/>
    <w:rsid w:val="00F74580"/>
    <w:rsid w:val="00F7755E"/>
    <w:rsid w:val="00F80244"/>
    <w:rsid w:val="00F81070"/>
    <w:rsid w:val="00F8268A"/>
    <w:rsid w:val="00F82F55"/>
    <w:rsid w:val="00F83F71"/>
    <w:rsid w:val="00F84681"/>
    <w:rsid w:val="00F84C75"/>
    <w:rsid w:val="00F84F5C"/>
    <w:rsid w:val="00F853BA"/>
    <w:rsid w:val="00F85A0C"/>
    <w:rsid w:val="00F863A5"/>
    <w:rsid w:val="00F86555"/>
    <w:rsid w:val="00F86773"/>
    <w:rsid w:val="00F86CC9"/>
    <w:rsid w:val="00F874E8"/>
    <w:rsid w:val="00F8781D"/>
    <w:rsid w:val="00F878F5"/>
    <w:rsid w:val="00F9027D"/>
    <w:rsid w:val="00F9038B"/>
    <w:rsid w:val="00F904D5"/>
    <w:rsid w:val="00F9186B"/>
    <w:rsid w:val="00F91884"/>
    <w:rsid w:val="00F919D1"/>
    <w:rsid w:val="00F91A7F"/>
    <w:rsid w:val="00F91C2A"/>
    <w:rsid w:val="00F92007"/>
    <w:rsid w:val="00F92F1B"/>
    <w:rsid w:val="00F93A1D"/>
    <w:rsid w:val="00F94355"/>
    <w:rsid w:val="00F9439F"/>
    <w:rsid w:val="00F94774"/>
    <w:rsid w:val="00F949C8"/>
    <w:rsid w:val="00F94D72"/>
    <w:rsid w:val="00F94E36"/>
    <w:rsid w:val="00F96192"/>
    <w:rsid w:val="00F96815"/>
    <w:rsid w:val="00F97AB0"/>
    <w:rsid w:val="00F97DBB"/>
    <w:rsid w:val="00FA0095"/>
    <w:rsid w:val="00FA07C5"/>
    <w:rsid w:val="00FA0B4C"/>
    <w:rsid w:val="00FA0CFC"/>
    <w:rsid w:val="00FA0D0C"/>
    <w:rsid w:val="00FA1E32"/>
    <w:rsid w:val="00FA1EAE"/>
    <w:rsid w:val="00FA2350"/>
    <w:rsid w:val="00FA2D3D"/>
    <w:rsid w:val="00FA2FEB"/>
    <w:rsid w:val="00FA3414"/>
    <w:rsid w:val="00FA3798"/>
    <w:rsid w:val="00FA3901"/>
    <w:rsid w:val="00FA479E"/>
    <w:rsid w:val="00FA47DC"/>
    <w:rsid w:val="00FA57D9"/>
    <w:rsid w:val="00FA5BBD"/>
    <w:rsid w:val="00FA603A"/>
    <w:rsid w:val="00FA633E"/>
    <w:rsid w:val="00FA65B6"/>
    <w:rsid w:val="00FA663B"/>
    <w:rsid w:val="00FA6897"/>
    <w:rsid w:val="00FA707F"/>
    <w:rsid w:val="00FA7363"/>
    <w:rsid w:val="00FA7570"/>
    <w:rsid w:val="00FA7965"/>
    <w:rsid w:val="00FB028E"/>
    <w:rsid w:val="00FB02EE"/>
    <w:rsid w:val="00FB035E"/>
    <w:rsid w:val="00FB08A0"/>
    <w:rsid w:val="00FB0A50"/>
    <w:rsid w:val="00FB13F9"/>
    <w:rsid w:val="00FB1A7D"/>
    <w:rsid w:val="00FB1BBC"/>
    <w:rsid w:val="00FB1C3E"/>
    <w:rsid w:val="00FB2301"/>
    <w:rsid w:val="00FB2974"/>
    <w:rsid w:val="00FB33F7"/>
    <w:rsid w:val="00FB3C8D"/>
    <w:rsid w:val="00FB445C"/>
    <w:rsid w:val="00FB4486"/>
    <w:rsid w:val="00FB4980"/>
    <w:rsid w:val="00FB4CA8"/>
    <w:rsid w:val="00FB517C"/>
    <w:rsid w:val="00FB56B9"/>
    <w:rsid w:val="00FB5A25"/>
    <w:rsid w:val="00FB64C5"/>
    <w:rsid w:val="00FB7DFB"/>
    <w:rsid w:val="00FC0D9B"/>
    <w:rsid w:val="00FC1067"/>
    <w:rsid w:val="00FC13E7"/>
    <w:rsid w:val="00FC21E7"/>
    <w:rsid w:val="00FC3073"/>
    <w:rsid w:val="00FC41E8"/>
    <w:rsid w:val="00FC503A"/>
    <w:rsid w:val="00FC53DB"/>
    <w:rsid w:val="00FC69E8"/>
    <w:rsid w:val="00FC6C21"/>
    <w:rsid w:val="00FC713C"/>
    <w:rsid w:val="00FC7383"/>
    <w:rsid w:val="00FC7DE1"/>
    <w:rsid w:val="00FD0276"/>
    <w:rsid w:val="00FD02E5"/>
    <w:rsid w:val="00FD0A27"/>
    <w:rsid w:val="00FD0A91"/>
    <w:rsid w:val="00FD1035"/>
    <w:rsid w:val="00FD10FD"/>
    <w:rsid w:val="00FD1229"/>
    <w:rsid w:val="00FD1E93"/>
    <w:rsid w:val="00FD2BE2"/>
    <w:rsid w:val="00FD4C62"/>
    <w:rsid w:val="00FD5013"/>
    <w:rsid w:val="00FD57AC"/>
    <w:rsid w:val="00FD5817"/>
    <w:rsid w:val="00FD697C"/>
    <w:rsid w:val="00FD729A"/>
    <w:rsid w:val="00FD79BD"/>
    <w:rsid w:val="00FE0650"/>
    <w:rsid w:val="00FE0818"/>
    <w:rsid w:val="00FE0B0F"/>
    <w:rsid w:val="00FE100B"/>
    <w:rsid w:val="00FE10C0"/>
    <w:rsid w:val="00FE2278"/>
    <w:rsid w:val="00FE2892"/>
    <w:rsid w:val="00FE2A20"/>
    <w:rsid w:val="00FE2A58"/>
    <w:rsid w:val="00FE2A9A"/>
    <w:rsid w:val="00FE2AB0"/>
    <w:rsid w:val="00FE2B3B"/>
    <w:rsid w:val="00FE30D3"/>
    <w:rsid w:val="00FE33A0"/>
    <w:rsid w:val="00FE3553"/>
    <w:rsid w:val="00FE35FE"/>
    <w:rsid w:val="00FE3D44"/>
    <w:rsid w:val="00FE4AC0"/>
    <w:rsid w:val="00FE4CE6"/>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426"/>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3954D6"/>
  <w15:docId w15:val="{76400C93-0D45-453C-9077-7742F105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E57E0"/>
    <w:pPr>
      <w:keepNext/>
      <w:keepLines/>
      <w:numPr>
        <w:numId w:val="7"/>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qFormat/>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3F1A75"/>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E57E0"/>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rsid w:val="003F1A75"/>
    <w:rPr>
      <w:sz w:val="20"/>
      <w:szCs w:val="20"/>
    </w:rPr>
  </w:style>
  <w:style w:type="character" w:customStyle="1" w:styleId="TextocomentarioCar">
    <w:name w:val="Texto comentario Car"/>
    <w:basedOn w:val="Fuentedeprrafopredeter"/>
    <w:link w:val="Textocomentario"/>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rrafodelistaCar"/>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6"/>
      </w:numPr>
    </w:pPr>
  </w:style>
  <w:style w:type="numbering" w:customStyle="1" w:styleId="CBDHeadings">
    <w:name w:val="CBD_Headings"/>
    <w:basedOn w:val="ListCBD"/>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link w:val="Sinespaciado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Fuentedeprrafopredeter"/>
    <w:uiPriority w:val="99"/>
    <w:semiHidden/>
    <w:unhideWhenUsed/>
    <w:rsid w:val="00A111D1"/>
    <w:rPr>
      <w:u w:val="dotted"/>
      <w:lang w:val="en-GB"/>
    </w:rPr>
  </w:style>
  <w:style w:type="character" w:customStyle="1" w:styleId="SmartLink1">
    <w:name w:val="SmartLink1"/>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Fuentedeprrafopredeter"/>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0">
    <w:name w:val="Hashtag1"/>
    <w:basedOn w:val="Fuentedeprrafopredeter"/>
    <w:uiPriority w:val="99"/>
    <w:semiHidden/>
    <w:unhideWhenUsed/>
    <w:rsid w:val="00796CDE"/>
    <w:rPr>
      <w:color w:val="2B579A"/>
      <w:shd w:val="clear" w:color="auto" w:fill="E1DFDD"/>
      <w:lang w:val="en-GB"/>
    </w:rPr>
  </w:style>
  <w:style w:type="character" w:customStyle="1" w:styleId="Mention10">
    <w:name w:val="Mention1"/>
    <w:basedOn w:val="Fuentedeprrafopredeter"/>
    <w:uiPriority w:val="99"/>
    <w:semiHidden/>
    <w:unhideWhenUsed/>
    <w:rsid w:val="00796CDE"/>
    <w:rPr>
      <w:color w:val="2B579A"/>
      <w:shd w:val="clear" w:color="auto" w:fill="E1DFDD"/>
      <w:lang w:val="en-GB"/>
    </w:rPr>
  </w:style>
  <w:style w:type="character" w:customStyle="1" w:styleId="SmartHyperlink10">
    <w:name w:val="Smart Hyperlink1"/>
    <w:basedOn w:val="Fuentedeprrafopredeter"/>
    <w:uiPriority w:val="99"/>
    <w:semiHidden/>
    <w:unhideWhenUsed/>
    <w:rsid w:val="00796CDE"/>
    <w:rPr>
      <w:u w:val="dotted"/>
      <w:lang w:val="en-GB"/>
    </w:rPr>
  </w:style>
  <w:style w:type="character" w:customStyle="1" w:styleId="SmartLink10">
    <w:name w:val="SmartLink1"/>
    <w:basedOn w:val="Fuentedeprrafopredeter"/>
    <w:uiPriority w:val="99"/>
    <w:semiHidden/>
    <w:unhideWhenUsed/>
    <w:rsid w:val="00796CDE"/>
    <w:rPr>
      <w:color w:val="0000FF"/>
      <w:u w:val="single"/>
      <w:shd w:val="clear" w:color="auto" w:fill="F3F2F1"/>
      <w:lang w:val="en-GB"/>
    </w:rPr>
  </w:style>
  <w:style w:type="character" w:customStyle="1" w:styleId="UnresolvedMention10">
    <w:name w:val="Unresolved Mention1"/>
    <w:basedOn w:val="Fuentedeprrafopredeter"/>
    <w:uiPriority w:val="99"/>
    <w:semiHidden/>
    <w:unhideWhenUsed/>
    <w:rsid w:val="00796CDE"/>
    <w:rPr>
      <w:color w:val="605E5C"/>
      <w:shd w:val="clear" w:color="auto" w:fill="E1DFDD"/>
      <w:lang w:val="en-GB"/>
    </w:rPr>
  </w:style>
  <w:style w:type="character" w:customStyle="1" w:styleId="FootnoteTextChar1">
    <w:name w:val="Footnote Text Char1"/>
    <w:basedOn w:val="Fuentedeprrafopredeter"/>
    <w:uiPriority w:val="99"/>
    <w:semiHidden/>
    <w:rsid w:val="00796CDE"/>
    <w:rPr>
      <w:kern w:val="0"/>
      <w:sz w:val="20"/>
      <w:szCs w:val="20"/>
    </w:rPr>
  </w:style>
  <w:style w:type="character" w:customStyle="1" w:styleId="UnresolvedMention2">
    <w:name w:val="Unresolved Mention2"/>
    <w:basedOn w:val="Fuentedeprrafopredeter"/>
    <w:uiPriority w:val="99"/>
    <w:semiHidden/>
    <w:unhideWhenUsed/>
    <w:rsid w:val="00796CDE"/>
    <w:rPr>
      <w:color w:val="605E5C"/>
      <w:shd w:val="clear" w:color="auto" w:fill="E1DFDD"/>
    </w:rPr>
  </w:style>
  <w:style w:type="character" w:customStyle="1" w:styleId="normaltextrun">
    <w:name w:val="normaltextrun"/>
    <w:basedOn w:val="Fuentedeprrafopredeter"/>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rPr>
  </w:style>
  <w:style w:type="table" w:customStyle="1" w:styleId="TableGrid11">
    <w:name w:val="Table Grid11"/>
    <w:basedOn w:val="Tablanormal"/>
    <w:next w:val="Tablaconcuadrcula"/>
    <w:uiPriority w:val="39"/>
    <w:rsid w:val="00E94C5E"/>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50"/>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51"/>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74"/>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rrafodelista"/>
    <w:qFormat/>
    <w:rsid w:val="00F42B68"/>
    <w:pPr>
      <w:numPr>
        <w:numId w:val="175"/>
      </w:numPr>
      <w:tabs>
        <w:tab w:val="num" w:pos="360"/>
      </w:tabs>
      <w:spacing w:after="120"/>
      <w:ind w:left="720" w:firstLine="0"/>
      <w:contextualSpacing w:val="0"/>
    </w:pPr>
    <w:rPr>
      <w:rFonts w:asciiTheme="majorBidi" w:eastAsiaTheme="minorHAnsi" w:hAnsiTheme="majorBidi" w:cstheme="majorBidi"/>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_Bullet Car"/>
    <w:basedOn w:val="Fuentedeprrafopredeter"/>
    <w:link w:val="Prrafodelista"/>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Fuentedeprrafopredeter"/>
    <w:rsid w:val="00F42B68"/>
    <w:rPr>
      <w:color w:val="0000FF"/>
      <w:lang w:val="en-GB"/>
    </w:rPr>
  </w:style>
  <w:style w:type="character" w:customStyle="1" w:styleId="s2">
    <w:name w:val="s2"/>
    <w:basedOn w:val="Fuentedeprrafopredeter"/>
    <w:rsid w:val="00F42B68"/>
    <w:rPr>
      <w:color w:val="000000"/>
      <w:lang w:val="en-GB"/>
    </w:rPr>
  </w:style>
  <w:style w:type="character" w:customStyle="1" w:styleId="apple-converted-space">
    <w:name w:val="apple-converted-space"/>
    <w:basedOn w:val="Fuentedeprrafopredeter"/>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304"/>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Fuentedeprrafopredeter"/>
    <w:rsid w:val="005F0E62"/>
    <w:rPr>
      <w:rFonts w:ascii="Segoe UI" w:hAnsi="Segoe UI" w:cs="Segoe UI" w:hint="default"/>
      <w:sz w:val="18"/>
      <w:szCs w:val="18"/>
    </w:rPr>
  </w:style>
  <w:style w:type="character" w:customStyle="1" w:styleId="SinespaciadoCar">
    <w:name w:val="Sin espaciado Car"/>
    <w:basedOn w:val="Fuentedeprrafopredeter"/>
    <w:link w:val="Sinespaciado"/>
    <w:uiPriority w:val="1"/>
    <w:rsid w:val="00493384"/>
    <w:rPr>
      <w:rFonts w:ascii="Times New Roman" w:eastAsia="SimSun" w:hAnsi="Times New Roman" w:cs="Times New Roman"/>
      <w:sz w:val="22"/>
      <w:szCs w:val="22"/>
      <w:lang w:val="en-GB"/>
    </w:rPr>
  </w:style>
  <w:style w:type="character" w:customStyle="1" w:styleId="eop">
    <w:name w:val="eop"/>
    <w:basedOn w:val="Fuentedeprrafopredeter"/>
    <w:rsid w:val="00493384"/>
    <w:rPr>
      <w:lang w:val="en-GB"/>
    </w:rPr>
  </w:style>
  <w:style w:type="table" w:customStyle="1" w:styleId="TableGrid2">
    <w:name w:val="Table Grid2"/>
    <w:basedOn w:val="Tablanormal"/>
    <w:next w:val="Tablaconcuadrcula"/>
    <w:uiPriority w:val="39"/>
    <w:rsid w:val="009F6C43"/>
    <w:tblPr/>
  </w:style>
  <w:style w:type="table" w:customStyle="1" w:styleId="TableGrid3">
    <w:name w:val="Table Grid3"/>
    <w:basedOn w:val="Tablanormal"/>
    <w:next w:val="Tablaconcuadrcula"/>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Fuentedeprrafopredeter"/>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Fuentedeprrafopredeter"/>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ipervnculo"/>
    <w:rsid w:val="00D119FF"/>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7104"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www.cbd.int/decisions/?m=cop-03&amp;n=08"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57D12"/>
    <w:rsid w:val="0000231E"/>
    <w:rsid w:val="000071A4"/>
    <w:rsid w:val="000102DE"/>
    <w:rsid w:val="0003021A"/>
    <w:rsid w:val="00042E87"/>
    <w:rsid w:val="00053144"/>
    <w:rsid w:val="00076FB4"/>
    <w:rsid w:val="00094538"/>
    <w:rsid w:val="000B07DB"/>
    <w:rsid w:val="000E4EEA"/>
    <w:rsid w:val="000F37A1"/>
    <w:rsid w:val="000F6D40"/>
    <w:rsid w:val="00105BD7"/>
    <w:rsid w:val="00106D09"/>
    <w:rsid w:val="00106D62"/>
    <w:rsid w:val="00113FE1"/>
    <w:rsid w:val="00117082"/>
    <w:rsid w:val="00117477"/>
    <w:rsid w:val="001653E6"/>
    <w:rsid w:val="001E2F64"/>
    <w:rsid w:val="001E46C9"/>
    <w:rsid w:val="001E78FA"/>
    <w:rsid w:val="0021542D"/>
    <w:rsid w:val="00225C57"/>
    <w:rsid w:val="00227641"/>
    <w:rsid w:val="00230804"/>
    <w:rsid w:val="00245A1D"/>
    <w:rsid w:val="0024605D"/>
    <w:rsid w:val="00250520"/>
    <w:rsid w:val="00251DA0"/>
    <w:rsid w:val="00254EB5"/>
    <w:rsid w:val="002853B9"/>
    <w:rsid w:val="0029350E"/>
    <w:rsid w:val="002D6C5E"/>
    <w:rsid w:val="002D7F8F"/>
    <w:rsid w:val="002F0662"/>
    <w:rsid w:val="00304C78"/>
    <w:rsid w:val="00322DDC"/>
    <w:rsid w:val="003435C7"/>
    <w:rsid w:val="00360341"/>
    <w:rsid w:val="00380978"/>
    <w:rsid w:val="003919E4"/>
    <w:rsid w:val="003956F4"/>
    <w:rsid w:val="003A3362"/>
    <w:rsid w:val="003A5484"/>
    <w:rsid w:val="003A6E82"/>
    <w:rsid w:val="003B05A2"/>
    <w:rsid w:val="003B4A2B"/>
    <w:rsid w:val="003B7B5C"/>
    <w:rsid w:val="003C6009"/>
    <w:rsid w:val="003D3CB0"/>
    <w:rsid w:val="003F1025"/>
    <w:rsid w:val="00410A79"/>
    <w:rsid w:val="00412805"/>
    <w:rsid w:val="00446929"/>
    <w:rsid w:val="0045069E"/>
    <w:rsid w:val="00453395"/>
    <w:rsid w:val="00454AEE"/>
    <w:rsid w:val="00457D12"/>
    <w:rsid w:val="00475EE1"/>
    <w:rsid w:val="00496271"/>
    <w:rsid w:val="00497400"/>
    <w:rsid w:val="004B4411"/>
    <w:rsid w:val="004D42EB"/>
    <w:rsid w:val="004E7184"/>
    <w:rsid w:val="0051122B"/>
    <w:rsid w:val="00535B8D"/>
    <w:rsid w:val="00563D6E"/>
    <w:rsid w:val="005653BE"/>
    <w:rsid w:val="00572239"/>
    <w:rsid w:val="00574527"/>
    <w:rsid w:val="00574A85"/>
    <w:rsid w:val="005803E3"/>
    <w:rsid w:val="00585A07"/>
    <w:rsid w:val="00594B24"/>
    <w:rsid w:val="005E4B23"/>
    <w:rsid w:val="005F2E4D"/>
    <w:rsid w:val="0060381D"/>
    <w:rsid w:val="00610662"/>
    <w:rsid w:val="0062105C"/>
    <w:rsid w:val="006216C7"/>
    <w:rsid w:val="00621CC9"/>
    <w:rsid w:val="00651C0B"/>
    <w:rsid w:val="00660145"/>
    <w:rsid w:val="0067073A"/>
    <w:rsid w:val="00680A26"/>
    <w:rsid w:val="0068702E"/>
    <w:rsid w:val="006A0312"/>
    <w:rsid w:val="006A4BB3"/>
    <w:rsid w:val="006F0DCF"/>
    <w:rsid w:val="006F57C8"/>
    <w:rsid w:val="00702694"/>
    <w:rsid w:val="007438E0"/>
    <w:rsid w:val="0074590C"/>
    <w:rsid w:val="0076386E"/>
    <w:rsid w:val="007758C0"/>
    <w:rsid w:val="00782143"/>
    <w:rsid w:val="007A6D7F"/>
    <w:rsid w:val="007B3C60"/>
    <w:rsid w:val="007B4B60"/>
    <w:rsid w:val="007D0D6C"/>
    <w:rsid w:val="007D1ECA"/>
    <w:rsid w:val="00800F2F"/>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0590"/>
    <w:rsid w:val="008E2C20"/>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61DAD"/>
    <w:rsid w:val="00BA390C"/>
    <w:rsid w:val="00BA6AA5"/>
    <w:rsid w:val="00BC03A3"/>
    <w:rsid w:val="00BC70E3"/>
    <w:rsid w:val="00BD284C"/>
    <w:rsid w:val="00BD53B9"/>
    <w:rsid w:val="00BE2785"/>
    <w:rsid w:val="00BE53BD"/>
    <w:rsid w:val="00C51805"/>
    <w:rsid w:val="00C529F1"/>
    <w:rsid w:val="00C6179C"/>
    <w:rsid w:val="00C910C2"/>
    <w:rsid w:val="00CA3E73"/>
    <w:rsid w:val="00CC2EC4"/>
    <w:rsid w:val="00CC768E"/>
    <w:rsid w:val="00CE031E"/>
    <w:rsid w:val="00CE3F89"/>
    <w:rsid w:val="00D11AD9"/>
    <w:rsid w:val="00D155FA"/>
    <w:rsid w:val="00D16C48"/>
    <w:rsid w:val="00D24230"/>
    <w:rsid w:val="00D526D8"/>
    <w:rsid w:val="00D573B8"/>
    <w:rsid w:val="00D63F78"/>
    <w:rsid w:val="00D65076"/>
    <w:rsid w:val="00D921A5"/>
    <w:rsid w:val="00D9699E"/>
    <w:rsid w:val="00D97BD6"/>
    <w:rsid w:val="00DA76EE"/>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84AD3"/>
    <w:rsid w:val="00F87484"/>
    <w:rsid w:val="00F97CC8"/>
    <w:rsid w:val="00FB573F"/>
    <w:rsid w:val="00FD230B"/>
    <w:rsid w:val="00FF1EC2"/>
    <w:rsid w:val="00FF61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69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5069E"/>
    <w:rPr>
      <w:color w:val="808080"/>
    </w:rPr>
  </w:style>
  <w:style w:type="paragraph" w:customStyle="1" w:styleId="FD3BC280DD2444BFBF605D63C9799911">
    <w:name w:val="FD3BC280DD2444BFBF605D63C9799911"/>
    <w:rsid w:val="004506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5BA506-FA94-4C8B-97BB-985EDD051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086CB-069B-46B4-A336-75247943A935}">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2</TotalTime>
  <Pages>15</Pages>
  <Words>7692</Words>
  <Characters>42307</Characters>
  <Application>Microsoft Office Word</Application>
  <DocSecurity>0</DocSecurity>
  <Lines>352</Lines>
  <Paragraphs>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Mecanismo financiero</vt:lpstr>
      <vt:lpstr>Mecanismo financiero</vt:lpstr>
    </vt:vector>
  </TitlesOfParts>
  <Company>SCBD</Company>
  <LinksUpToDate>false</LinksUpToDate>
  <CharactersWithSpaces>49900</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CBD/COP/17/WG.I/CRP.13</dc:subject>
  <dc:creator>Veronique Lefebvre</dc:creator>
  <cp:keywords>Convention on Biological Diversity</cp:keywords>
  <cp:lastModifiedBy>Wendy Byrnes</cp:lastModifiedBy>
  <cp:revision>3</cp:revision>
  <cp:lastPrinted>2026-09-22T00:52:00Z</cp:lastPrinted>
  <dcterms:created xsi:type="dcterms:W3CDTF">2026-10-28T12:49:00Z</dcterms:created>
  <dcterms:modified xsi:type="dcterms:W3CDTF">2026-10-28T12:56:00Z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