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C75F1E9" w:rsidR="008A1499" w:rsidRPr="003F1A75" w:rsidRDefault="008A1499" w:rsidP="003F1A75">
            <w:pPr>
              <w:pStyle w:val="ABSymbol"/>
            </w:pPr>
            <w:r w:rsidRPr="003F1A75">
              <w:rPr>
                <w:sz w:val="40"/>
              </w:rPr>
              <w:t>CBD</w:t>
            </w:r>
            <w:r w:rsidRPr="003F1A75">
              <w:t>/</w:t>
            </w:r>
            <w:r w:rsidR="00240EE6">
              <w:t>COP</w:t>
            </w:r>
            <w:r w:rsidRPr="003F1A75">
              <w:t>/</w:t>
            </w:r>
            <w:r w:rsidR="00240EE6">
              <w:t>17/</w:t>
            </w:r>
            <w:r w:rsidR="00C5347D">
              <w:t>L.32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13CE3982" w:rsidR="008A1499" w:rsidRPr="003F1A75" w:rsidRDefault="00022A12" w:rsidP="008A1499">
            <w:pPr>
              <w:pStyle w:val="AEDistrNormal"/>
            </w:pPr>
            <w:r>
              <w:t xml:space="preserve">30 </w:t>
            </w:r>
            <w:r w:rsidR="00863F96">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5D7F0130" w14:textId="77777777" w:rsidR="008A1499" w:rsidRDefault="00137278" w:rsidP="00CB58C0">
            <w:pPr>
              <w:pStyle w:val="AFCorNNormal"/>
            </w:pPr>
            <w:r>
              <w:t>Agenda i</w:t>
            </w:r>
            <w:r w:rsidR="008A1499" w:rsidRPr="003F1A75">
              <w:t xml:space="preserve">tem </w:t>
            </w:r>
            <w:r w:rsidR="00863F96">
              <w:t>5</w:t>
            </w:r>
          </w:p>
          <w:p w14:paraId="3837AF41" w14:textId="4D4CE795" w:rsidR="00C466C4" w:rsidRPr="00C466C4" w:rsidRDefault="00C466C4" w:rsidP="00CB58C0">
            <w:pPr>
              <w:pStyle w:val="AFCorNNormal"/>
              <w:rPr>
                <w:b/>
                <w:bCs/>
              </w:rPr>
            </w:pPr>
            <w:r w:rsidRPr="00C466C4">
              <w:rPr>
                <w:b/>
                <w:bCs/>
              </w:rPr>
              <w:t xml:space="preserve">Date and venue of future meetings of the </w:t>
            </w:r>
            <w:r w:rsidRPr="00C466C4">
              <w:rPr>
                <w:b/>
                <w:bCs/>
              </w:rPr>
              <w:br/>
              <w:t>Conference of the Parties</w:t>
            </w:r>
          </w:p>
        </w:tc>
        <w:tc>
          <w:tcPr>
            <w:tcW w:w="4388" w:type="dxa"/>
          </w:tcPr>
          <w:p w14:paraId="4B4B2BCD" w14:textId="77777777" w:rsidR="008A1499" w:rsidRPr="003F1A75" w:rsidRDefault="008A1499" w:rsidP="008A1499">
            <w:pPr>
              <w:pStyle w:val="CBDNormal"/>
              <w:jc w:val="left"/>
            </w:pPr>
          </w:p>
        </w:tc>
      </w:tr>
    </w:tbl>
    <w:p w14:paraId="5CECB3A3" w14:textId="77777777" w:rsidR="00863F96" w:rsidRDefault="00863F96" w:rsidP="00863F96">
      <w:pPr>
        <w:pStyle w:val="CBDTitle"/>
      </w:pPr>
      <w:bookmarkStart w:id="0" w:name="_Toc241071503"/>
      <w:r w:rsidRPr="00972DE0">
        <w:t>Date and venue of future meetings of the Conference of the Parties</w:t>
      </w:r>
      <w:bookmarkEnd w:id="0"/>
    </w:p>
    <w:p w14:paraId="30C95384" w14:textId="2C958725" w:rsidR="00F6586C" w:rsidRPr="003F1A75" w:rsidRDefault="00137278" w:rsidP="00A111D1">
      <w:pPr>
        <w:pStyle w:val="CBDSubTitle"/>
      </w:pPr>
      <w:r>
        <w:t xml:space="preserve">Draft decision submitted by </w:t>
      </w:r>
      <w:r w:rsidR="00863F96">
        <w:t>the President</w:t>
      </w:r>
    </w:p>
    <w:p w14:paraId="28BBEA02" w14:textId="77777777" w:rsidR="00BB41BB" w:rsidRPr="00F51A14" w:rsidRDefault="00BB41BB" w:rsidP="00BB41BB">
      <w:pPr>
        <w:pStyle w:val="CBDNormalNoNumber"/>
        <w:ind w:firstLine="567"/>
      </w:pPr>
      <w:r w:rsidRPr="00F51A14">
        <w:rPr>
          <w:i/>
          <w:iCs/>
        </w:rPr>
        <w:t>The Conference of the Parties</w:t>
      </w:r>
      <w:r w:rsidRPr="00F51A14">
        <w:t xml:space="preserve">, </w:t>
      </w:r>
    </w:p>
    <w:p w14:paraId="4C0D29D7" w14:textId="77777777" w:rsidR="00BB41BB" w:rsidRPr="00F51A14" w:rsidRDefault="00BB41BB" w:rsidP="00BB41BB">
      <w:pPr>
        <w:pStyle w:val="CBDNormalNoNumber"/>
        <w:ind w:firstLine="567"/>
      </w:pPr>
      <w:r w:rsidRPr="00E21EA3">
        <w:rPr>
          <w:i/>
          <w:iCs/>
        </w:rPr>
        <w:t>Recalling</w:t>
      </w:r>
      <w:r w:rsidRPr="00F51A14">
        <w:t xml:space="preserve"> its decision </w:t>
      </w:r>
      <w:hyperlink r:id="rId15" w:history="1">
        <w:r w:rsidRPr="00F51A14">
          <w:rPr>
            <w:rStyle w:val="Hyperlink"/>
          </w:rPr>
          <w:t>XIII/33</w:t>
        </w:r>
      </w:hyperlink>
      <w:r w:rsidRPr="00F51A14">
        <w:t xml:space="preserve"> of 17</w:t>
      </w:r>
      <w:r>
        <w:t> </w:t>
      </w:r>
      <w:r w:rsidRPr="00F51A14">
        <w:t>December 2016, in which the Conference of the Parties to the Convention on Biological Diversity</w:t>
      </w:r>
      <w:r w:rsidRPr="00F51A14">
        <w:rPr>
          <w:vertAlign w:val="superscript"/>
        </w:rPr>
        <w:footnoteReference w:id="1"/>
      </w:r>
      <w:r w:rsidRPr="00F51A14">
        <w:t xml:space="preserve"> set, in line with rule</w:t>
      </w:r>
      <w:r>
        <w:t> </w:t>
      </w:r>
      <w:r w:rsidRPr="00F51A14">
        <w:t>21, paragraph</w:t>
      </w:r>
      <w:r>
        <w:t> </w:t>
      </w:r>
      <w:r w:rsidRPr="00F51A14">
        <w:t>1, of the rules of procedure for its meetings,</w:t>
      </w:r>
      <w:r>
        <w:rPr>
          <w:rStyle w:val="FootnoteReference"/>
        </w:rPr>
        <w:footnoteReference w:id="2"/>
      </w:r>
      <w:r w:rsidRPr="00F51A14">
        <w:t xml:space="preserve"> the rotation of the office of the President among the five United Nations regional groups, starting from its seventeenth meeting,</w:t>
      </w:r>
    </w:p>
    <w:p w14:paraId="300AF226" w14:textId="130082DB" w:rsidR="00BB41BB" w:rsidRPr="0062667F" w:rsidRDefault="00BB41BB" w:rsidP="00BB41BB">
      <w:pPr>
        <w:pStyle w:val="CBDNormalNoNumber"/>
        <w:ind w:firstLine="567"/>
      </w:pPr>
      <w:r w:rsidRPr="00E21EA3">
        <w:rPr>
          <w:i/>
          <w:iCs/>
        </w:rPr>
        <w:t>Taking note with appreciation</w:t>
      </w:r>
      <w:r w:rsidRPr="00F51A14">
        <w:t xml:space="preserve"> of the offer</w:t>
      </w:r>
      <w:r w:rsidR="0039066A">
        <w:t>s</w:t>
      </w:r>
      <w:r w:rsidRPr="00F51A14">
        <w:t xml:space="preserve"> made by the Government </w:t>
      </w:r>
      <w:r w:rsidRPr="0062667F">
        <w:t xml:space="preserve">of </w:t>
      </w:r>
      <w:r w:rsidR="00AC48BE" w:rsidRPr="0062667F">
        <w:t>Ecuador</w:t>
      </w:r>
      <w:r w:rsidRPr="0062667F">
        <w:t xml:space="preserve"> </w:t>
      </w:r>
      <w:r w:rsidR="00DB1D95" w:rsidRPr="0062667F">
        <w:t>and the Governmen</w:t>
      </w:r>
      <w:r w:rsidRPr="0062667F">
        <w:t>t</w:t>
      </w:r>
      <w:r w:rsidR="0039066A" w:rsidRPr="0062667F">
        <w:t xml:space="preserve"> of </w:t>
      </w:r>
      <w:r w:rsidR="00AC48BE" w:rsidRPr="0062667F">
        <w:t>Panama</w:t>
      </w:r>
      <w:r w:rsidRPr="0062667F">
        <w:t xml:space="preserve"> </w:t>
      </w:r>
      <w:r w:rsidR="0039066A" w:rsidRPr="0062667F">
        <w:t xml:space="preserve">to </w:t>
      </w:r>
      <w:r w:rsidRPr="0062667F">
        <w:t>host the eighteenth meeting of the Conference of the Parties to the Convention, the thirteenth meeting of the Conference of the Parties serving as the meeting of the Parties to the Cartagena Protocol on Biosafety</w:t>
      </w:r>
      <w:r w:rsidRPr="0062667F">
        <w:rPr>
          <w:rStyle w:val="FootnoteReference"/>
        </w:rPr>
        <w:footnoteReference w:id="3"/>
      </w:r>
      <w:r w:rsidRPr="0062667F">
        <w:t xml:space="preserve"> and the seventh meeting of the Conference of the Parties serving as the meeting of the Parties to the Nagoya Protocol on Access to Genetic Resources and the Fair and Equitable Sharing of Benefits Arising from </w:t>
      </w:r>
      <w:r w:rsidR="008B645B">
        <w:t>T</w:t>
      </w:r>
      <w:r w:rsidRPr="0062667F">
        <w:t>heir Utilization,</w:t>
      </w:r>
      <w:r w:rsidRPr="0062667F">
        <w:rPr>
          <w:rStyle w:val="FootnoteReference"/>
        </w:rPr>
        <w:footnoteReference w:id="4"/>
      </w:r>
    </w:p>
    <w:p w14:paraId="2EF87BDD" w14:textId="08A98BEF" w:rsidR="00BB41BB" w:rsidRPr="0062667F" w:rsidRDefault="00BB41BB" w:rsidP="00BB41BB">
      <w:pPr>
        <w:pStyle w:val="CBDNormalNoNumber"/>
        <w:ind w:firstLine="567"/>
      </w:pPr>
      <w:r w:rsidRPr="0062667F">
        <w:t>1.</w:t>
      </w:r>
      <w:r w:rsidRPr="0062667F">
        <w:tab/>
      </w:r>
      <w:r w:rsidRPr="0062667F">
        <w:rPr>
          <w:i/>
          <w:iCs/>
        </w:rPr>
        <w:t>Decides</w:t>
      </w:r>
      <w:r w:rsidRPr="0062667F">
        <w:t xml:space="preserve"> that the eighteenth meeting of </w:t>
      </w:r>
      <w:r w:rsidR="0016370D" w:rsidRPr="0062667F">
        <w:t xml:space="preserve">the </w:t>
      </w:r>
      <w:r w:rsidRPr="0062667F">
        <w:t xml:space="preserve">Conference of the Parties to the Convention on Biological Diversity, the thirteenth meeting of the Conference of the Parties serving as the meeting of the Parties to the Cartagena Protocol on Biosafety and the seventh meeting of the Conference of the Parties serving as the meeting of the Parties to the Nagoya Protocol on Access to Genetic Resources and the Fair and Equitable Sharing of Benefits Arising from </w:t>
      </w:r>
      <w:r w:rsidR="009C2820">
        <w:t>T</w:t>
      </w:r>
      <w:r w:rsidRPr="0062667F">
        <w:t>heir Utilization will be held</w:t>
      </w:r>
      <w:r w:rsidR="0016281A">
        <w:t xml:space="preserve"> in</w:t>
      </w:r>
      <w:r w:rsidRPr="0062667F">
        <w:t xml:space="preserve"> </w:t>
      </w:r>
      <w:r w:rsidR="005476F8">
        <w:t>Quito, Ecuador</w:t>
      </w:r>
      <w:r w:rsidRPr="0062667F">
        <w:t>, in the last quarter of 2028;</w:t>
      </w:r>
    </w:p>
    <w:p w14:paraId="0DB4A1E2" w14:textId="5B89641A" w:rsidR="00BB41BB" w:rsidRPr="00F51A14" w:rsidRDefault="00BB41BB" w:rsidP="00BB41BB">
      <w:pPr>
        <w:pStyle w:val="CBDNormalNoNumber"/>
        <w:ind w:firstLine="567"/>
      </w:pPr>
      <w:r w:rsidRPr="0062667F">
        <w:t>2.</w:t>
      </w:r>
      <w:r w:rsidRPr="0062667F">
        <w:tab/>
      </w:r>
      <w:r w:rsidRPr="0062667F">
        <w:rPr>
          <w:i/>
          <w:iCs/>
        </w:rPr>
        <w:t>Requests</w:t>
      </w:r>
      <w:r w:rsidRPr="0062667F">
        <w:t xml:space="preserve"> the Executive Secretary to consult with the Government of </w:t>
      </w:r>
      <w:r w:rsidR="001A0F28" w:rsidRPr="0072209C">
        <w:t>Ecuador</w:t>
      </w:r>
      <w:r w:rsidRPr="0062667F">
        <w:t>, with a view to negotiating a hosting arrangement in conformity with the applicable resolutions of the United Nations and in compliance with the guidelines for the preparation of host government agreements falling under General Assembly resolution 40/243</w:t>
      </w:r>
      <w:r w:rsidRPr="0062667F">
        <w:rPr>
          <w:rStyle w:val="FootnoteReference"/>
        </w:rPr>
        <w:footnoteReference w:id="5"/>
      </w:r>
      <w:r w:rsidRPr="0062667F">
        <w:t xml:space="preserve"> in order to conclude</w:t>
      </w:r>
      <w:r w:rsidRPr="00F51A14">
        <w:t xml:space="preserve"> and sign a host country agreement at least six months before the date of the meeting of the Conference of the Parties;</w:t>
      </w:r>
    </w:p>
    <w:p w14:paraId="5A02AD8B" w14:textId="7DBA47BE" w:rsidR="00137278" w:rsidRDefault="00BB41BB" w:rsidP="00F10A6B">
      <w:pPr>
        <w:pStyle w:val="CBDNormalNoNumber"/>
        <w:ind w:firstLine="567"/>
      </w:pPr>
      <w:r w:rsidRPr="00F51A14">
        <w:t>3.</w:t>
      </w:r>
      <w:r>
        <w:tab/>
      </w:r>
      <w:r w:rsidRPr="00F51A14">
        <w:rPr>
          <w:i/>
          <w:iCs/>
        </w:rPr>
        <w:t>Invites</w:t>
      </w:r>
      <w:r w:rsidRPr="00F51A14">
        <w:t xml:space="preserve"> interested Parties from </w:t>
      </w:r>
      <w:r>
        <w:t xml:space="preserve">among </w:t>
      </w:r>
      <w:r w:rsidRPr="00F51A14">
        <w:t xml:space="preserve">the African States to notify the Executive Secretary in a timely manner of their offers to host the </w:t>
      </w:r>
      <w:r>
        <w:t>nineteenth</w:t>
      </w:r>
      <w:r w:rsidRPr="00F51A14">
        <w:t xml:space="preserve"> meeting of the Conference of the Parties to the Convention, the </w:t>
      </w:r>
      <w:r>
        <w:t>fourteenth</w:t>
      </w:r>
      <w:r w:rsidRPr="00F51A14">
        <w:t xml:space="preserve"> meeting of the Conference of the Parties serving as the </w:t>
      </w:r>
      <w:r w:rsidRPr="00F51A14">
        <w:lastRenderedPageBreak/>
        <w:t xml:space="preserve">meeting of the Parties to the Cartagena Protocol and the </w:t>
      </w:r>
      <w:r>
        <w:t>eighth</w:t>
      </w:r>
      <w:r w:rsidRPr="00F51A14">
        <w:t xml:space="preserve"> meeting of the Conference of the Parties serving as the meeting of the Parties to the Nagoya Protocol.</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BB41BB">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6283C" w14:textId="77777777" w:rsidR="00326FBE" w:rsidRPr="003F1A75" w:rsidRDefault="00326FBE" w:rsidP="00CF1848">
      <w:r w:rsidRPr="003F1A75">
        <w:separator/>
      </w:r>
    </w:p>
  </w:endnote>
  <w:endnote w:type="continuationSeparator" w:id="0">
    <w:p w14:paraId="1808E645" w14:textId="77777777" w:rsidR="00326FBE" w:rsidRPr="003F1A75" w:rsidRDefault="00326FB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30AC8" w14:textId="77777777" w:rsidR="00326FBE" w:rsidRPr="003F1A75" w:rsidRDefault="00326FBE" w:rsidP="00CF1848">
      <w:r w:rsidRPr="003F1A75">
        <w:separator/>
      </w:r>
    </w:p>
  </w:footnote>
  <w:footnote w:type="continuationSeparator" w:id="0">
    <w:p w14:paraId="76E5B20E" w14:textId="77777777" w:rsidR="00326FBE" w:rsidRPr="003F1A75" w:rsidRDefault="00326FBE" w:rsidP="00CF1848">
      <w:r w:rsidRPr="003F1A75">
        <w:continuationSeparator/>
      </w:r>
    </w:p>
  </w:footnote>
  <w:footnote w:id="1">
    <w:p w14:paraId="21AD70A8" w14:textId="36F633B5" w:rsidR="00BB41BB" w:rsidRPr="00AD5097" w:rsidRDefault="00BB41BB" w:rsidP="00BB41BB">
      <w:pPr>
        <w:pStyle w:val="FootnoteText"/>
      </w:pPr>
      <w:r>
        <w:rPr>
          <w:rStyle w:val="FootnoteReference"/>
        </w:rPr>
        <w:footnoteRef/>
      </w:r>
      <w:r>
        <w:t xml:space="preserve"> </w:t>
      </w:r>
      <w:r w:rsidRPr="00AD5097">
        <w:t xml:space="preserve">United Nations, </w:t>
      </w:r>
      <w:r w:rsidRPr="00F51A14">
        <w:rPr>
          <w:i/>
          <w:iCs/>
        </w:rPr>
        <w:t>Treaty Series</w:t>
      </w:r>
      <w:r w:rsidRPr="00AD5097">
        <w:t>, vol. 1760, No. 3061</w:t>
      </w:r>
      <w:r w:rsidR="003059A8">
        <w:t>9</w:t>
      </w:r>
      <w:r>
        <w:t>.</w:t>
      </w:r>
    </w:p>
  </w:footnote>
  <w:footnote w:id="2">
    <w:p w14:paraId="2413BBFF" w14:textId="77777777" w:rsidR="00BB41BB" w:rsidRPr="003118F1" w:rsidRDefault="00BB41BB" w:rsidP="00BB41BB">
      <w:pPr>
        <w:pStyle w:val="FootnoteText"/>
      </w:pPr>
      <w:r>
        <w:rPr>
          <w:rStyle w:val="FootnoteReference"/>
        </w:rPr>
        <w:footnoteRef/>
      </w:r>
      <w:r>
        <w:t xml:space="preserve"> </w:t>
      </w:r>
      <w:r w:rsidRPr="003118F1">
        <w:t xml:space="preserve">Decision </w:t>
      </w:r>
      <w:hyperlink r:id="rId1" w:history="1">
        <w:r w:rsidRPr="00E17FB6">
          <w:rPr>
            <w:rStyle w:val="Hyperlink"/>
          </w:rPr>
          <w:t>I/1</w:t>
        </w:r>
      </w:hyperlink>
      <w:r w:rsidRPr="003118F1">
        <w:t xml:space="preserve">, as amended in decision </w:t>
      </w:r>
      <w:hyperlink r:id="rId2" w:history="1">
        <w:r w:rsidRPr="007C27F7">
          <w:rPr>
            <w:rStyle w:val="Hyperlink"/>
          </w:rPr>
          <w:t>V/20</w:t>
        </w:r>
      </w:hyperlink>
      <w:r>
        <w:t>.</w:t>
      </w:r>
    </w:p>
  </w:footnote>
  <w:footnote w:id="3">
    <w:p w14:paraId="241FE22E" w14:textId="77777777" w:rsidR="00BB41BB" w:rsidRPr="00B06FD2" w:rsidRDefault="00BB41BB" w:rsidP="00BB41BB">
      <w:pPr>
        <w:pStyle w:val="FootnoteText"/>
      </w:pPr>
      <w:r>
        <w:rPr>
          <w:rStyle w:val="FootnoteReference"/>
        </w:rPr>
        <w:footnoteRef/>
      </w:r>
      <w:r>
        <w:t xml:space="preserve"> </w:t>
      </w:r>
      <w:r w:rsidRPr="00B06FD2">
        <w:t xml:space="preserve">United Nations, </w:t>
      </w:r>
      <w:r w:rsidRPr="00B06FD2">
        <w:rPr>
          <w:i/>
          <w:iCs/>
        </w:rPr>
        <w:t>Treaty Series</w:t>
      </w:r>
      <w:r w:rsidRPr="00B06FD2">
        <w:t>, vol. 2226, No. 30619</w:t>
      </w:r>
      <w:r>
        <w:t>.</w:t>
      </w:r>
    </w:p>
  </w:footnote>
  <w:footnote w:id="4">
    <w:p w14:paraId="7634CF8E" w14:textId="77777777" w:rsidR="00BB41BB" w:rsidRPr="00B06FD2" w:rsidRDefault="00BB41BB" w:rsidP="00BB41BB">
      <w:pPr>
        <w:pStyle w:val="FootnoteText"/>
      </w:pPr>
      <w:r>
        <w:rPr>
          <w:rStyle w:val="FootnoteReference"/>
        </w:rPr>
        <w:footnoteRef/>
      </w:r>
      <w:r>
        <w:t xml:space="preserve"> </w:t>
      </w:r>
      <w:r w:rsidRPr="00B06FD2">
        <w:t>Ibid., vol. 3008, No. 3061</w:t>
      </w:r>
      <w:r>
        <w:t>9.</w:t>
      </w:r>
    </w:p>
  </w:footnote>
  <w:footnote w:id="5">
    <w:p w14:paraId="630B7A69" w14:textId="77777777" w:rsidR="00BB41BB" w:rsidRPr="00972DE0" w:rsidRDefault="00BB41BB" w:rsidP="00BB41BB">
      <w:pPr>
        <w:pStyle w:val="FootnoteText"/>
      </w:pPr>
      <w:r>
        <w:rPr>
          <w:rStyle w:val="FootnoteReference"/>
        </w:rPr>
        <w:footnoteRef/>
      </w:r>
      <w:r>
        <w:t xml:space="preserve"> </w:t>
      </w:r>
      <w:r w:rsidRPr="00972DE0">
        <w:t>ST/AI/342.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DF600D0" w:rsidR="00534681" w:rsidRPr="003F1A75" w:rsidRDefault="00C5347D" w:rsidP="007C4951">
        <w:pPr>
          <w:pStyle w:val="Header"/>
          <w:spacing w:after="240"/>
          <w:rPr>
            <w:szCs w:val="20"/>
          </w:rPr>
        </w:pPr>
        <w:r w:rsidRPr="003F1A75">
          <w:rPr>
            <w:szCs w:val="20"/>
          </w:rPr>
          <w:t>CBD/</w:t>
        </w:r>
        <w:r>
          <w:rPr>
            <w:szCs w:val="20"/>
          </w:rPr>
          <w:t>COP/17/L.32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18A0AE0" w:rsidR="009505C9" w:rsidRPr="003F1A75" w:rsidRDefault="00C5347D" w:rsidP="007C4951">
        <w:pPr>
          <w:pStyle w:val="Header"/>
          <w:spacing w:after="240"/>
          <w:jc w:val="right"/>
        </w:pPr>
        <w:r>
          <w:t>CBD/COP/17/L.32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2A12"/>
    <w:rsid w:val="00025E9E"/>
    <w:rsid w:val="0005091C"/>
    <w:rsid w:val="0007171B"/>
    <w:rsid w:val="000C5454"/>
    <w:rsid w:val="000C57F0"/>
    <w:rsid w:val="000D0F68"/>
    <w:rsid w:val="000E673A"/>
    <w:rsid w:val="000F6945"/>
    <w:rsid w:val="000F74F5"/>
    <w:rsid w:val="000F78FC"/>
    <w:rsid w:val="000F7978"/>
    <w:rsid w:val="001031DF"/>
    <w:rsid w:val="00105372"/>
    <w:rsid w:val="001054A6"/>
    <w:rsid w:val="001078A1"/>
    <w:rsid w:val="001312AD"/>
    <w:rsid w:val="00131E7A"/>
    <w:rsid w:val="00134846"/>
    <w:rsid w:val="00137278"/>
    <w:rsid w:val="00160BB5"/>
    <w:rsid w:val="0016281A"/>
    <w:rsid w:val="0016370D"/>
    <w:rsid w:val="00172AF6"/>
    <w:rsid w:val="00176CEE"/>
    <w:rsid w:val="00186DD8"/>
    <w:rsid w:val="001A0F28"/>
    <w:rsid w:val="001A35EC"/>
    <w:rsid w:val="001A4A01"/>
    <w:rsid w:val="001B13FE"/>
    <w:rsid w:val="001E1DEF"/>
    <w:rsid w:val="00210EB5"/>
    <w:rsid w:val="00216A44"/>
    <w:rsid w:val="00227D0F"/>
    <w:rsid w:val="00240EE6"/>
    <w:rsid w:val="00254297"/>
    <w:rsid w:val="00254EB5"/>
    <w:rsid w:val="002C2385"/>
    <w:rsid w:val="002D7F8F"/>
    <w:rsid w:val="002F6E18"/>
    <w:rsid w:val="003008FE"/>
    <w:rsid w:val="0030169D"/>
    <w:rsid w:val="003059A8"/>
    <w:rsid w:val="003060EB"/>
    <w:rsid w:val="003153EB"/>
    <w:rsid w:val="0032136E"/>
    <w:rsid w:val="00321596"/>
    <w:rsid w:val="00321985"/>
    <w:rsid w:val="00326FBE"/>
    <w:rsid w:val="00351205"/>
    <w:rsid w:val="0037208E"/>
    <w:rsid w:val="00372F74"/>
    <w:rsid w:val="0039066A"/>
    <w:rsid w:val="003A4F75"/>
    <w:rsid w:val="003B2610"/>
    <w:rsid w:val="003F1A75"/>
    <w:rsid w:val="003F7224"/>
    <w:rsid w:val="00427D21"/>
    <w:rsid w:val="00431B20"/>
    <w:rsid w:val="00447F4A"/>
    <w:rsid w:val="00456F67"/>
    <w:rsid w:val="004644C2"/>
    <w:rsid w:val="00467F9C"/>
    <w:rsid w:val="004B5CCD"/>
    <w:rsid w:val="004E4C67"/>
    <w:rsid w:val="0051006C"/>
    <w:rsid w:val="00515827"/>
    <w:rsid w:val="00534681"/>
    <w:rsid w:val="005476F8"/>
    <w:rsid w:val="005604FB"/>
    <w:rsid w:val="0056068E"/>
    <w:rsid w:val="00563442"/>
    <w:rsid w:val="0056348E"/>
    <w:rsid w:val="00565B42"/>
    <w:rsid w:val="00576991"/>
    <w:rsid w:val="005B26BB"/>
    <w:rsid w:val="005B35E2"/>
    <w:rsid w:val="005C4CE6"/>
    <w:rsid w:val="00600940"/>
    <w:rsid w:val="006122BA"/>
    <w:rsid w:val="0062667F"/>
    <w:rsid w:val="006478BF"/>
    <w:rsid w:val="006509EA"/>
    <w:rsid w:val="006733A7"/>
    <w:rsid w:val="006A73C1"/>
    <w:rsid w:val="006B2290"/>
    <w:rsid w:val="006B40E5"/>
    <w:rsid w:val="006E5E52"/>
    <w:rsid w:val="006E7BE2"/>
    <w:rsid w:val="00706168"/>
    <w:rsid w:val="00717D88"/>
    <w:rsid w:val="0072209C"/>
    <w:rsid w:val="00724A50"/>
    <w:rsid w:val="00726A43"/>
    <w:rsid w:val="00746000"/>
    <w:rsid w:val="00761A81"/>
    <w:rsid w:val="007702C9"/>
    <w:rsid w:val="00777462"/>
    <w:rsid w:val="00786056"/>
    <w:rsid w:val="007942D3"/>
    <w:rsid w:val="007B2099"/>
    <w:rsid w:val="007B6C09"/>
    <w:rsid w:val="007B7741"/>
    <w:rsid w:val="007C4951"/>
    <w:rsid w:val="007E09DA"/>
    <w:rsid w:val="007E0F8A"/>
    <w:rsid w:val="007F718D"/>
    <w:rsid w:val="00801FAD"/>
    <w:rsid w:val="008178B6"/>
    <w:rsid w:val="008366BD"/>
    <w:rsid w:val="00845C41"/>
    <w:rsid w:val="008622BB"/>
    <w:rsid w:val="00863F96"/>
    <w:rsid w:val="00865B74"/>
    <w:rsid w:val="00866063"/>
    <w:rsid w:val="008705AD"/>
    <w:rsid w:val="0087331C"/>
    <w:rsid w:val="008861F5"/>
    <w:rsid w:val="008974F0"/>
    <w:rsid w:val="008A1499"/>
    <w:rsid w:val="008B012A"/>
    <w:rsid w:val="008B3E5E"/>
    <w:rsid w:val="008B645B"/>
    <w:rsid w:val="00906E17"/>
    <w:rsid w:val="00930BA1"/>
    <w:rsid w:val="0093169E"/>
    <w:rsid w:val="009442E6"/>
    <w:rsid w:val="009505C9"/>
    <w:rsid w:val="00950752"/>
    <w:rsid w:val="00966424"/>
    <w:rsid w:val="0098570C"/>
    <w:rsid w:val="009C2820"/>
    <w:rsid w:val="009C2DE6"/>
    <w:rsid w:val="009E323F"/>
    <w:rsid w:val="00A111D1"/>
    <w:rsid w:val="00A3277D"/>
    <w:rsid w:val="00AA6F92"/>
    <w:rsid w:val="00AB6934"/>
    <w:rsid w:val="00AC48BE"/>
    <w:rsid w:val="00AF42DE"/>
    <w:rsid w:val="00B329B7"/>
    <w:rsid w:val="00B3369F"/>
    <w:rsid w:val="00B51FC6"/>
    <w:rsid w:val="00B94E6C"/>
    <w:rsid w:val="00BA48D9"/>
    <w:rsid w:val="00BB41BB"/>
    <w:rsid w:val="00BB4606"/>
    <w:rsid w:val="00BD3C23"/>
    <w:rsid w:val="00C23D2F"/>
    <w:rsid w:val="00C443BD"/>
    <w:rsid w:val="00C451C5"/>
    <w:rsid w:val="00C45B3E"/>
    <w:rsid w:val="00C466C4"/>
    <w:rsid w:val="00C5347D"/>
    <w:rsid w:val="00C628FE"/>
    <w:rsid w:val="00C9161D"/>
    <w:rsid w:val="00C92595"/>
    <w:rsid w:val="00CA0C1D"/>
    <w:rsid w:val="00CB048A"/>
    <w:rsid w:val="00CB4E26"/>
    <w:rsid w:val="00CB58C0"/>
    <w:rsid w:val="00CE525B"/>
    <w:rsid w:val="00CF1848"/>
    <w:rsid w:val="00D12044"/>
    <w:rsid w:val="00D17060"/>
    <w:rsid w:val="00D170D9"/>
    <w:rsid w:val="00D33EFC"/>
    <w:rsid w:val="00D40DBC"/>
    <w:rsid w:val="00D61C85"/>
    <w:rsid w:val="00D75CA6"/>
    <w:rsid w:val="00D76A18"/>
    <w:rsid w:val="00D80849"/>
    <w:rsid w:val="00D82E8F"/>
    <w:rsid w:val="00DA74A9"/>
    <w:rsid w:val="00DB1D95"/>
    <w:rsid w:val="00DB553F"/>
    <w:rsid w:val="00DB5E0F"/>
    <w:rsid w:val="00DD118C"/>
    <w:rsid w:val="00DE765C"/>
    <w:rsid w:val="00DF1CC2"/>
    <w:rsid w:val="00E50790"/>
    <w:rsid w:val="00E64FBF"/>
    <w:rsid w:val="00E66235"/>
    <w:rsid w:val="00E83C24"/>
    <w:rsid w:val="00E9318D"/>
    <w:rsid w:val="00E93F3E"/>
    <w:rsid w:val="00EA5273"/>
    <w:rsid w:val="00EB459F"/>
    <w:rsid w:val="00F063C2"/>
    <w:rsid w:val="00F10A6B"/>
    <w:rsid w:val="00F261AB"/>
    <w:rsid w:val="00F2788D"/>
    <w:rsid w:val="00F53193"/>
    <w:rsid w:val="00F5357E"/>
    <w:rsid w:val="00F53A8F"/>
    <w:rsid w:val="00F6586C"/>
    <w:rsid w:val="00F9038B"/>
    <w:rsid w:val="00F94774"/>
    <w:rsid w:val="00FA11D1"/>
    <w:rsid w:val="00FA663B"/>
    <w:rsid w:val="00FB40CE"/>
    <w:rsid w:val="00FB4BBD"/>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A75C9AD-F865-4533-B766-CBE3C6A7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B41BB"/>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BB41BB"/>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cop/default.shtml?id=7162" TargetMode="External"/><Relationship Id="rId1" Type="http://schemas.openxmlformats.org/officeDocument/2006/relationships/hyperlink" Target="https://www.cbd.int/doc/decisions/cop-01/cop-01-d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2874</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6422583</vt:i4>
      </vt:variant>
      <vt:variant>
        <vt:i4>3</vt:i4>
      </vt:variant>
      <vt:variant>
        <vt:i4>0</vt:i4>
      </vt:variant>
      <vt:variant>
        <vt:i4>5</vt:i4>
      </vt:variant>
      <vt:variant>
        <vt:lpwstr>https://www.cbd.int/decision/cop/default.shtml?id=7162</vt:lpwstr>
      </vt:variant>
      <vt:variant>
        <vt:lpwstr/>
      </vt:variant>
      <vt:variant>
        <vt:i4>655438</vt:i4>
      </vt:variant>
      <vt:variant>
        <vt:i4>0</vt:i4>
      </vt:variant>
      <vt:variant>
        <vt:i4>0</vt:i4>
      </vt:variant>
      <vt:variant>
        <vt:i4>5</vt:i4>
      </vt:variant>
      <vt:variant>
        <vt:lpwstr>https://www.cbd.int/doc/decisions/cop-01/cop-01-dec-01-en.pdf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CBD/COP/17/L.32</dc:subject>
  <dc:creator>Veronique Lefebvre</dc:creator>
  <cp:keywords>Convention on Biological Diversity</cp:keywords>
  <cp:lastModifiedBy>Veronique Lefebvre</cp:lastModifiedBy>
  <cp:revision>3</cp:revision>
  <cp:lastPrinted>2020-01-21T19:56:00Z</cp:lastPrinted>
  <dcterms:created xsi:type="dcterms:W3CDTF">2026-10-30T23:30:00Z</dcterms:created>
  <dcterms:modified xsi:type="dcterms:W3CDTF">2026-10-30T23:30:00Z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a601d4821eb0ebea434aac72a7c06dfe1eee3a41a4bb5542d61a5c15cd68c550</vt:lpwstr>
  </property>
</Properties>
</file>