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5D273C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5D273C" w:rsidRDefault="005012FC" w:rsidP="005012FC">
            <w:pPr>
              <w:pStyle w:val="AASmallLogo"/>
            </w:pPr>
            <w:r w:rsidRPr="005D273C">
              <w:rPr>
                <w:noProof/>
                <w:lang w:val="en-US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273C">
              <w:t xml:space="preserve"> </w:t>
            </w:r>
          </w:p>
          <w:p w14:paraId="35FF81E7" w14:textId="77777777" w:rsidR="001065E9" w:rsidRPr="005D273C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21C01A5D" w:rsidR="005012FC" w:rsidRPr="005D273C" w:rsidRDefault="0049002C" w:rsidP="005012FC">
            <w:pPr>
              <w:pStyle w:val="AASmallLogo"/>
            </w:pPr>
            <w:r w:rsidRPr="005D273C">
              <w:rPr>
                <w:noProof/>
                <w:lang w:val="en-US"/>
              </w:rPr>
              <w:drawing>
                <wp:inline distT="0" distB="0" distL="0" distR="0" wp14:anchorId="61C03627" wp14:editId="25EA643D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 w:rsidRPr="005D273C">
              <w:t xml:space="preserve"> </w:t>
            </w:r>
          </w:p>
          <w:p w14:paraId="4BD4C034" w14:textId="77777777" w:rsidR="001065E9" w:rsidRPr="005D273C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61178FD2" w:rsidR="001065E9" w:rsidRPr="005D273C" w:rsidRDefault="009C0BBB" w:rsidP="0037336B">
            <w:pPr>
              <w:pStyle w:val="ABSymbol"/>
            </w:pPr>
            <w:proofErr w:type="spellStart"/>
            <w:r w:rsidRPr="005D273C">
              <w:rPr>
                <w:sz w:val="40"/>
              </w:rPr>
              <w:t>CBD</w:t>
            </w:r>
            <w:proofErr w:type="spellEnd"/>
            <w:r w:rsidRPr="005D273C">
              <w:t>/</w:t>
            </w:r>
            <w:proofErr w:type="spellStart"/>
            <w:r w:rsidRPr="005D273C">
              <w:t>SB8J</w:t>
            </w:r>
            <w:proofErr w:type="spellEnd"/>
            <w:r w:rsidRPr="005D273C">
              <w:t>/1/</w:t>
            </w:r>
            <w:proofErr w:type="spellStart"/>
            <w:r w:rsidR="0037336B">
              <w:t>CRP.6</w:t>
            </w:r>
            <w:proofErr w:type="spellEnd"/>
          </w:p>
        </w:tc>
        <w:bookmarkStart w:id="0" w:name="_GoBack"/>
        <w:bookmarkEnd w:id="0"/>
      </w:tr>
    </w:tbl>
    <w:p w14:paraId="71EE1472" w14:textId="77777777" w:rsidR="009F67EB" w:rsidRPr="005D273C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5D273C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62672837" w:rsidR="005012FC" w:rsidRPr="005D273C" w:rsidRDefault="00B665EB" w:rsidP="005012FC">
            <w:pPr>
              <w:pStyle w:val="ACLargeLogo"/>
            </w:pPr>
            <w:r w:rsidRPr="005D273C">
              <w:rPr>
                <w:noProof/>
                <w:kern w:val="22"/>
                <w:lang w:val="en-US"/>
              </w:rPr>
              <w:drawing>
                <wp:inline distT="0" distB="0" distL="0" distR="0" wp14:anchorId="2A7E9F39" wp14:editId="56AF0DFF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D273C">
              <w:t xml:space="preserve"> </w:t>
            </w:r>
          </w:p>
          <w:p w14:paraId="0E3E5277" w14:textId="77777777" w:rsidR="001065E9" w:rsidRPr="005D273C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0696016" w:rsidR="005012FC" w:rsidRPr="005D273C" w:rsidRDefault="005012FC" w:rsidP="005012FC">
            <w:pPr>
              <w:pStyle w:val="AEDistrNormal"/>
            </w:pPr>
            <w:proofErr w:type="spellStart"/>
            <w:r w:rsidRPr="005D273C">
              <w:t>Distr</w:t>
            </w:r>
            <w:proofErr w:type="spellEnd"/>
            <w:r w:rsidRPr="005D273C">
              <w:t xml:space="preserve">. </w:t>
            </w:r>
            <w:r w:rsidR="0037336B">
              <w:t>limitada</w:t>
            </w:r>
          </w:p>
          <w:p w14:paraId="5E3DCC09" w14:textId="6D934F46" w:rsidR="005012FC" w:rsidRPr="005D273C" w:rsidRDefault="0037336B" w:rsidP="005012FC">
            <w:pPr>
              <w:pStyle w:val="AEDistrNormal"/>
            </w:pPr>
            <w:r>
              <w:t>30 de octubre</w:t>
            </w:r>
            <w:r w:rsidR="00BD05F4" w:rsidRPr="005D273C">
              <w:t xml:space="preserve"> de 2025</w:t>
            </w:r>
          </w:p>
          <w:p w14:paraId="5E1A8943" w14:textId="35AE25BD" w:rsidR="005012FC" w:rsidRPr="005D273C" w:rsidRDefault="005012FC" w:rsidP="005012FC">
            <w:pPr>
              <w:pStyle w:val="AEDistrNormal"/>
            </w:pPr>
            <w:r w:rsidRPr="005D273C">
              <w:t xml:space="preserve">Español </w:t>
            </w:r>
            <w:r w:rsidR="00B665EB" w:rsidRPr="005D273C">
              <w:br/>
            </w:r>
            <w:r w:rsidRPr="005D273C">
              <w:t xml:space="preserve">Original: inglés </w:t>
            </w:r>
          </w:p>
          <w:p w14:paraId="3B10C461" w14:textId="77777777" w:rsidR="001065E9" w:rsidRPr="005D273C" w:rsidRDefault="001065E9" w:rsidP="005012FC">
            <w:pPr>
              <w:pStyle w:val="AEDistrNormal6pt"/>
            </w:pPr>
          </w:p>
        </w:tc>
      </w:tr>
    </w:tbl>
    <w:p w14:paraId="7FFA7E4C" w14:textId="77777777" w:rsidR="001065E9" w:rsidRPr="005D273C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5D273C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5D273C" w:rsidRDefault="005012FC" w:rsidP="005012FC">
            <w:pPr>
              <w:pStyle w:val="AFCorN12Bold"/>
            </w:pPr>
            <w:r w:rsidRPr="005D273C">
              <w:t>Órgano Subsidiario sobre el Artículo 8 j) y Otras Disposiciones del Convenio sobre la Diversidad Biológica Relativas a los Pueblos Indígenas y las Comunidades Locales</w:t>
            </w:r>
          </w:p>
          <w:p w14:paraId="7FD15245" w14:textId="77777777" w:rsidR="005012FC" w:rsidRPr="005D273C" w:rsidRDefault="00023B83" w:rsidP="005012FC">
            <w:pPr>
              <w:pStyle w:val="AFCorNBold"/>
            </w:pPr>
            <w:r w:rsidRPr="005D273C">
              <w:t xml:space="preserve">Primera reunión </w:t>
            </w:r>
          </w:p>
          <w:p w14:paraId="1C4E1B80" w14:textId="696F287F" w:rsidR="005012FC" w:rsidRPr="005D273C" w:rsidRDefault="00962822" w:rsidP="005012FC">
            <w:pPr>
              <w:pStyle w:val="AFCorNNormal"/>
            </w:pPr>
            <w:r w:rsidRPr="005D273C">
              <w:t xml:space="preserve">Panamá, 27 a 30 de octubre de 2025 </w:t>
            </w:r>
          </w:p>
          <w:p w14:paraId="7B81CFD8" w14:textId="05DAD39B" w:rsidR="005012FC" w:rsidRPr="005D273C" w:rsidRDefault="005012FC" w:rsidP="005012FC">
            <w:pPr>
              <w:pStyle w:val="AFCorNNormal"/>
            </w:pPr>
            <w:r w:rsidRPr="005D273C">
              <w:t xml:space="preserve">Tema 7 del programa </w:t>
            </w:r>
          </w:p>
          <w:p w14:paraId="3E0F8336" w14:textId="28E31C0F" w:rsidR="001065E9" w:rsidRPr="005D273C" w:rsidRDefault="00137EFC" w:rsidP="003C4ACE">
            <w:pPr>
              <w:pStyle w:val="AFCorNBold"/>
              <w:spacing w:after="120"/>
            </w:pPr>
            <w:r w:rsidRPr="005D273C">
              <w:t xml:space="preserve">Recomendaciones del Foro Permanente para las </w:t>
            </w:r>
            <w:r w:rsidR="005467A9" w:rsidRPr="005D273C">
              <w:br/>
            </w:r>
            <w:r w:rsidRPr="005D273C">
              <w:t xml:space="preserve">Cuestiones Indígenas </w:t>
            </w:r>
          </w:p>
        </w:tc>
        <w:tc>
          <w:tcPr>
            <w:tcW w:w="4388" w:type="dxa"/>
          </w:tcPr>
          <w:p w14:paraId="74297E43" w14:textId="77777777" w:rsidR="001065E9" w:rsidRPr="005D273C" w:rsidRDefault="001065E9" w:rsidP="001065E9">
            <w:pPr>
              <w:pStyle w:val="CBDNormal"/>
              <w:jc w:val="left"/>
            </w:pPr>
          </w:p>
        </w:tc>
      </w:tr>
    </w:tbl>
    <w:p w14:paraId="3711D0C2" w14:textId="59A18AAD" w:rsidR="001065E9" w:rsidRPr="005D273C" w:rsidRDefault="00BD4D56" w:rsidP="003B142D">
      <w:pPr>
        <w:pStyle w:val="CBDTitle"/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D5278" w:rsidRPr="005D273C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Recom</w:t>
          </w:r>
          <w:r w:rsidR="005467A9" w:rsidRPr="005D273C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endaciones del Foro</w:t>
          </w:r>
          <w:r w:rsidR="00DD5278" w:rsidRPr="005D273C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 xml:space="preserve"> Permanent</w:t>
          </w:r>
          <w:r w:rsidR="005467A9" w:rsidRPr="005D273C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e para las Cuestiones Indígenas</w:t>
          </w:r>
        </w:sdtContent>
      </w:sdt>
      <w:r w:rsidR="000A06CA" w:rsidRPr="005D273C">
        <w:t xml:space="preserve"> </w:t>
      </w:r>
    </w:p>
    <w:p w14:paraId="1A1C9DBC" w14:textId="1C0DC540" w:rsidR="006935DA" w:rsidRPr="005D273C" w:rsidRDefault="00A02A8E" w:rsidP="003C4ACE">
      <w:pPr>
        <w:pStyle w:val="CBDSubTitle"/>
      </w:pPr>
      <w:r>
        <w:t>Proyecto de recomendación presentado por</w:t>
      </w:r>
      <w:r w:rsidR="006935DA" w:rsidRPr="005D273C">
        <w:t xml:space="preserve"> la </w:t>
      </w:r>
      <w:r w:rsidR="007E6E09">
        <w:t>Presidencia</w:t>
      </w:r>
    </w:p>
    <w:p w14:paraId="54E3DD4F" w14:textId="22A388C1" w:rsidR="006935DA" w:rsidRDefault="00B66B09" w:rsidP="007A3EC6">
      <w:pPr>
        <w:pStyle w:val="CBDNormalNumber"/>
        <w:keepNext/>
        <w:numPr>
          <w:ilvl w:val="0"/>
          <w:numId w:val="0"/>
        </w:numPr>
        <w:ind w:left="567"/>
        <w:rPr>
          <w:i/>
          <w:snapToGrid w:val="0"/>
        </w:rPr>
      </w:pPr>
      <w:r>
        <w:rPr>
          <w:i/>
          <w:snapToGrid w:val="0"/>
        </w:rPr>
        <w:tab/>
      </w:r>
      <w:r w:rsidR="006935DA" w:rsidRPr="00B66B09">
        <w:rPr>
          <w:i/>
          <w:snapToGrid w:val="0"/>
        </w:rPr>
        <w:t xml:space="preserve">El Órgano Subsidiario sobre el Artículo 8 j) </w:t>
      </w:r>
      <w:r w:rsidRPr="00B66B09">
        <w:rPr>
          <w:i/>
          <w:snapToGrid w:val="0"/>
        </w:rPr>
        <w:t>y Otras Disposiciones del Convenio sobre la Diversidad Biológica Relativas a los Pueblos Indígenas y las Comunidades Locales</w:t>
      </w:r>
    </w:p>
    <w:p w14:paraId="57AF57D8" w14:textId="08A5E452" w:rsidR="00B66B09" w:rsidRPr="005D273C" w:rsidRDefault="00B66B09" w:rsidP="007A3EC6">
      <w:pPr>
        <w:pStyle w:val="CBDNormalNumber"/>
        <w:keepNext/>
        <w:numPr>
          <w:ilvl w:val="0"/>
          <w:numId w:val="0"/>
        </w:numPr>
        <w:ind w:left="567"/>
        <w:rPr>
          <w:rFonts w:eastAsia="Malgun Gothic"/>
          <w:snapToGrid w:val="0"/>
          <w:szCs w:val="18"/>
        </w:rPr>
      </w:pPr>
      <w:r>
        <w:rPr>
          <w:rFonts w:eastAsia="Malgun Gothic"/>
          <w:snapToGrid w:val="0"/>
          <w:szCs w:val="18"/>
        </w:rPr>
        <w:tab/>
      </w:r>
      <w:r w:rsidRPr="00B66B09">
        <w:rPr>
          <w:rFonts w:eastAsia="Malgun Gothic"/>
          <w:i/>
          <w:snapToGrid w:val="0"/>
          <w:szCs w:val="18"/>
        </w:rPr>
        <w:t>Recomienda</w:t>
      </w:r>
      <w:r>
        <w:rPr>
          <w:rFonts w:eastAsia="Malgun Gothic"/>
          <w:snapToGrid w:val="0"/>
          <w:szCs w:val="18"/>
        </w:rPr>
        <w:t xml:space="preserve"> que, en su 17ª reunión, la Conferencia de las Partes adopte una decisión del siguiente tenor:</w:t>
      </w:r>
    </w:p>
    <w:p w14:paraId="44AE06CB" w14:textId="77777777" w:rsidR="006935DA" w:rsidRPr="005D273C" w:rsidRDefault="006935DA" w:rsidP="003C4ACE">
      <w:pPr>
        <w:pStyle w:val="CBDNormalNoNumber"/>
        <w:keepNext/>
        <w:ind w:firstLine="567"/>
        <w:rPr>
          <w:i/>
          <w:iCs/>
        </w:rPr>
      </w:pPr>
      <w:r w:rsidRPr="005D273C">
        <w:rPr>
          <w:i/>
          <w:iCs/>
        </w:rPr>
        <w:t>La Conferencia de las Partes,</w:t>
      </w:r>
    </w:p>
    <w:p w14:paraId="634761E6" w14:textId="654EEC76" w:rsidR="006935DA" w:rsidRDefault="006935DA" w:rsidP="003C4ACE">
      <w:pPr>
        <w:pStyle w:val="CBDNormalNoNumber"/>
        <w:ind w:firstLine="567"/>
      </w:pPr>
      <w:r w:rsidRPr="005D273C">
        <w:rPr>
          <w:i/>
          <w:iCs/>
        </w:rPr>
        <w:t xml:space="preserve">Habiendo </w:t>
      </w:r>
      <w:r w:rsidR="00910742" w:rsidRPr="005D273C">
        <w:rPr>
          <w:i/>
          <w:iCs/>
        </w:rPr>
        <w:t>considerado</w:t>
      </w:r>
      <w:r w:rsidRPr="005D273C">
        <w:t xml:space="preserve"> la nota de la Secretaría del Convenio sobre la Diversidad Biológica</w:t>
      </w:r>
      <w:r w:rsidR="00887C19" w:rsidRPr="005D273C">
        <w:rPr>
          <w:rStyle w:val="FootnoteReference"/>
          <w:lang w:eastAsia="zh-CN"/>
        </w:rPr>
        <w:footnoteReference w:id="1"/>
      </w:r>
      <w:r w:rsidRPr="005D273C">
        <w:t xml:space="preserve"> relativa a las recomendaciones del Foro Permanente para las Cuestiones Indígenas</w:t>
      </w:r>
      <w:r w:rsidRPr="005D273C">
        <w:rPr>
          <w:vertAlign w:val="superscript"/>
          <w:lang w:eastAsia="zh-CN"/>
        </w:rPr>
        <w:footnoteReference w:id="2"/>
      </w:r>
      <w:r w:rsidRPr="005D273C">
        <w:t>,</w:t>
      </w:r>
    </w:p>
    <w:p w14:paraId="1FD248C1" w14:textId="2EA9DB95" w:rsidR="007769C1" w:rsidRPr="007769C1" w:rsidRDefault="007769C1" w:rsidP="003C4ACE">
      <w:pPr>
        <w:pStyle w:val="CBDNormalNoNumber"/>
        <w:ind w:firstLine="567"/>
        <w:rPr>
          <w:lang w:val="es-MX"/>
        </w:rPr>
      </w:pPr>
      <w:r w:rsidRPr="007769C1">
        <w:rPr>
          <w:i/>
          <w:iCs/>
          <w:lang w:val="es-MX"/>
        </w:rPr>
        <w:t>Observando</w:t>
      </w:r>
      <w:r w:rsidRPr="007769C1">
        <w:rPr>
          <w:lang w:val="es-MX"/>
        </w:rPr>
        <w:t xml:space="preserve"> que existen opiniones divergentes entre las Partes con respecto a las recomendaciones del Foro Permanente para las Cuestiones Indígenas,</w:t>
      </w:r>
    </w:p>
    <w:p w14:paraId="4483B1AF" w14:textId="0FB23FD1" w:rsidR="006935DA" w:rsidRPr="005D273C" w:rsidRDefault="006935DA" w:rsidP="003C4ACE">
      <w:pPr>
        <w:pStyle w:val="CBDNormalNoNumber"/>
        <w:ind w:firstLine="567"/>
      </w:pPr>
      <w:r w:rsidRPr="005D273C">
        <w:t>1.</w:t>
      </w:r>
      <w:r w:rsidRPr="005D273C">
        <w:tab/>
      </w:r>
      <w:bookmarkStart w:id="1" w:name="_Hlk205546151"/>
      <w:r w:rsidRPr="005D273C">
        <w:rPr>
          <w:i/>
          <w:iCs/>
        </w:rPr>
        <w:t xml:space="preserve">Toma nota </w:t>
      </w:r>
      <w:r w:rsidRPr="005D273C">
        <w:t>de las recomendaciones dimanantes de los períodos de sesiones 23º y 24º del Foro Permanente para las Cuestiones Indígenas</w:t>
      </w:r>
      <w:r w:rsidR="00B16125">
        <w:t xml:space="preserve"> en el contexto del Convenio sobre la Diversidad Biológica</w:t>
      </w:r>
      <w:r w:rsidRPr="005D273C">
        <w:t>;</w:t>
      </w:r>
      <w:bookmarkEnd w:id="1"/>
    </w:p>
    <w:p w14:paraId="610DF9A4" w14:textId="2B2FFF6E" w:rsidR="001065E9" w:rsidRPr="005D273C" w:rsidRDefault="006935DA" w:rsidP="003C4ACE">
      <w:pPr>
        <w:pStyle w:val="CBDNormalNoNumber"/>
        <w:ind w:firstLine="567"/>
      </w:pPr>
      <w:r w:rsidRPr="005D273C">
        <w:t>2.</w:t>
      </w:r>
      <w:r w:rsidRPr="005D273C">
        <w:tab/>
      </w:r>
      <w:r w:rsidRPr="005D273C">
        <w:rPr>
          <w:i/>
          <w:iCs/>
        </w:rPr>
        <w:t>Pide</w:t>
      </w:r>
      <w:r w:rsidRPr="005D273C">
        <w:t xml:space="preserve"> a la Secretaria Ejecutiva del Convenio que </w:t>
      </w:r>
      <w:r w:rsidR="00C07497">
        <w:t>continúe</w:t>
      </w:r>
      <w:r w:rsidRPr="005D273C">
        <w:t xml:space="preserve"> informando al Foro Permanente para las Cuestiones Indígenas sobre los acontecimientos de interés mutuo y que proporcione </w:t>
      </w:r>
      <w:r w:rsidR="00C07497">
        <w:t xml:space="preserve">al Foro </w:t>
      </w:r>
      <w:r w:rsidRPr="005D273C">
        <w:t xml:space="preserve">información sobre las actividades realizadas en el marco del Convenio que estén relacionadas con las recomendaciones </w:t>
      </w:r>
      <w:r w:rsidR="00C07497">
        <w:t xml:space="preserve">antes </w:t>
      </w:r>
      <w:r w:rsidRPr="005D273C">
        <w:t>mencionadas del Foro.</w:t>
      </w:r>
    </w:p>
    <w:p w14:paraId="702EFCB7" w14:textId="77777777" w:rsidR="001065E9" w:rsidRPr="005D273C" w:rsidRDefault="003D5897" w:rsidP="003D5897">
      <w:pPr>
        <w:jc w:val="center"/>
      </w:pPr>
      <w:r w:rsidRPr="005D273C">
        <w:t>__________</w:t>
      </w:r>
    </w:p>
    <w:sectPr w:rsidR="001065E9" w:rsidRPr="005D273C" w:rsidSect="00B577BD">
      <w:headerReference w:type="even" r:id="rId14"/>
      <w:footerReference w:type="even" r:id="rId15"/>
      <w:footerReference w:type="default" r:id="rId16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6804B6" w16cex:dateUtc="2025-08-11T10:33:00Z"/>
  <w16cex:commentExtensible w16cex:durableId="28A74A97" w16cex:dateUtc="2025-08-11T1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04AE5E" w16cid:durableId="126804B6"/>
  <w16cid:commentId w16cid:paraId="596CDB8C" w16cid:durableId="28A74A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0305C" w14:textId="77777777" w:rsidR="00BD4D56" w:rsidRDefault="00BD4D56" w:rsidP="001A7228">
      <w:r>
        <w:separator/>
      </w:r>
    </w:p>
  </w:endnote>
  <w:endnote w:type="continuationSeparator" w:id="0">
    <w:p w14:paraId="33DA225E" w14:textId="77777777" w:rsidR="00BD4D56" w:rsidRDefault="00BD4D56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2A7BB" w14:textId="5BB3E313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7A3EC6">
      <w:rPr>
        <w:noProof/>
      </w:rPr>
      <w:t>4</w:t>
    </w:r>
    <w:r>
      <w:fldChar w:fldCharType="end"/>
    </w:r>
    <w:r>
      <w:t>/</w:t>
    </w:r>
    <w:fldSimple w:instr=" NUMPAGES \* MERGEFORMAT ">
      <w:r w:rsidR="007A3EC6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9C0D2" w14:textId="72ABE38B" w:rsidR="00DF78C4" w:rsidRPr="00DF78C4" w:rsidRDefault="00DF78C4" w:rsidP="00DF78C4">
    <w:pPr>
      <w:pStyle w:val="CBD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7E57A" w14:textId="77777777" w:rsidR="00BD4D56" w:rsidRDefault="00BD4D56" w:rsidP="001A7228">
      <w:r>
        <w:separator/>
      </w:r>
    </w:p>
  </w:footnote>
  <w:footnote w:type="continuationSeparator" w:id="0">
    <w:p w14:paraId="0A66FF83" w14:textId="77777777" w:rsidR="00BD4D56" w:rsidRDefault="00BD4D56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proofErr w:type="spellStart"/>
      <w:r>
        <w:rPr>
          <w:i/>
          <w:iCs/>
        </w:rPr>
        <w:t>Treaty</w:t>
      </w:r>
      <w:proofErr w:type="spellEnd"/>
      <w:r>
        <w:rPr>
          <w:i/>
          <w:iCs/>
        </w:rPr>
        <w:t xml:space="preserve"> Series</w:t>
      </w:r>
      <w:r>
        <w:t>, vol. 1760, núm. 30619.</w:t>
      </w:r>
    </w:p>
  </w:footnote>
  <w:footnote w:id="2">
    <w:p w14:paraId="35335328" w14:textId="32542D13" w:rsidR="006935DA" w:rsidRPr="003C4ACE" w:rsidRDefault="006935DA" w:rsidP="006935D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proofErr w:type="spellStart"/>
        <w:r w:rsidRPr="00CC4ED9">
          <w:rPr>
            <w:rStyle w:val="Hyperlink"/>
          </w:rPr>
          <w:t>CBD</w:t>
        </w:r>
        <w:proofErr w:type="spellEnd"/>
        <w:r w:rsidRPr="00CC4ED9">
          <w:rPr>
            <w:rStyle w:val="Hyperlink"/>
          </w:rPr>
          <w:t>/</w:t>
        </w:r>
        <w:proofErr w:type="spellStart"/>
        <w:r w:rsidRPr="00CC4ED9">
          <w:rPr>
            <w:rStyle w:val="Hyperlink"/>
          </w:rPr>
          <w:t>SB8J</w:t>
        </w:r>
        <w:proofErr w:type="spellEnd"/>
        <w:r w:rsidRPr="00CC4ED9">
          <w:rPr>
            <w:rStyle w:val="Hyperlink"/>
          </w:rPr>
          <w:t>/1/7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B530" w14:textId="025D548C" w:rsidR="00DF78C4" w:rsidRPr="00DF78C4" w:rsidRDefault="00DF78C4" w:rsidP="00DF78C4">
    <w:pPr>
      <w:pStyle w:val="CBDHeader"/>
    </w:pPr>
    <w:proofErr w:type="spellStart"/>
    <w:r>
      <w:t>CBD</w:t>
    </w:r>
    <w:proofErr w:type="spellEnd"/>
    <w:r>
      <w:t>/</w:t>
    </w:r>
    <w:proofErr w:type="spellStart"/>
    <w:r>
      <w:t>SB8J</w:t>
    </w:r>
    <w:proofErr w:type="spellEnd"/>
    <w:r>
      <w:t>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3"/>
  </w:num>
  <w:num w:numId="8">
    <w:abstractNumId w:val="16"/>
  </w:num>
  <w:num w:numId="9">
    <w:abstractNumId w:val="1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14"/>
  </w:num>
  <w:num w:numId="17">
    <w:abstractNumId w:val="11"/>
  </w:num>
  <w:num w:numId="18">
    <w:abstractNumId w:val="10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15"/>
  </w:num>
  <w:num w:numId="41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23B83"/>
    <w:rsid w:val="00027B1E"/>
    <w:rsid w:val="00036D8C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B49CE"/>
    <w:rsid w:val="000C18A0"/>
    <w:rsid w:val="000C227B"/>
    <w:rsid w:val="000C51EC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19B9"/>
    <w:rsid w:val="001144A1"/>
    <w:rsid w:val="0011503F"/>
    <w:rsid w:val="001234A7"/>
    <w:rsid w:val="00130990"/>
    <w:rsid w:val="0013212D"/>
    <w:rsid w:val="00133B5B"/>
    <w:rsid w:val="00137EFC"/>
    <w:rsid w:val="00143590"/>
    <w:rsid w:val="00146F37"/>
    <w:rsid w:val="001470B0"/>
    <w:rsid w:val="00151867"/>
    <w:rsid w:val="001541DD"/>
    <w:rsid w:val="00155DB6"/>
    <w:rsid w:val="00156CCF"/>
    <w:rsid w:val="0016745C"/>
    <w:rsid w:val="00173B8C"/>
    <w:rsid w:val="00176508"/>
    <w:rsid w:val="00195ED7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E7B5A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336B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D0D46"/>
    <w:rsid w:val="003D0DE9"/>
    <w:rsid w:val="003D23F9"/>
    <w:rsid w:val="003D41FA"/>
    <w:rsid w:val="003D5897"/>
    <w:rsid w:val="003D7D3C"/>
    <w:rsid w:val="003E5CE1"/>
    <w:rsid w:val="003E628B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53CB3"/>
    <w:rsid w:val="00464DF8"/>
    <w:rsid w:val="004654ED"/>
    <w:rsid w:val="00480336"/>
    <w:rsid w:val="0048194B"/>
    <w:rsid w:val="0049002C"/>
    <w:rsid w:val="00494154"/>
    <w:rsid w:val="004A4D84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5C87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467A9"/>
    <w:rsid w:val="005505B6"/>
    <w:rsid w:val="00551801"/>
    <w:rsid w:val="00556CBA"/>
    <w:rsid w:val="005573A0"/>
    <w:rsid w:val="00565FF4"/>
    <w:rsid w:val="0056780E"/>
    <w:rsid w:val="005733E9"/>
    <w:rsid w:val="00580A87"/>
    <w:rsid w:val="00583956"/>
    <w:rsid w:val="00584877"/>
    <w:rsid w:val="00586E33"/>
    <w:rsid w:val="00591480"/>
    <w:rsid w:val="00591800"/>
    <w:rsid w:val="0059264B"/>
    <w:rsid w:val="0059791B"/>
    <w:rsid w:val="005A7949"/>
    <w:rsid w:val="005B60E6"/>
    <w:rsid w:val="005C353B"/>
    <w:rsid w:val="005C6D6A"/>
    <w:rsid w:val="005D273C"/>
    <w:rsid w:val="005D41A6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607A"/>
    <w:rsid w:val="006A696D"/>
    <w:rsid w:val="006B19F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1CE6"/>
    <w:rsid w:val="007432FC"/>
    <w:rsid w:val="007519AD"/>
    <w:rsid w:val="007538FB"/>
    <w:rsid w:val="00756B77"/>
    <w:rsid w:val="0076550D"/>
    <w:rsid w:val="00773730"/>
    <w:rsid w:val="007769C1"/>
    <w:rsid w:val="00780756"/>
    <w:rsid w:val="00781638"/>
    <w:rsid w:val="00783BE7"/>
    <w:rsid w:val="00786DD5"/>
    <w:rsid w:val="00792693"/>
    <w:rsid w:val="00795131"/>
    <w:rsid w:val="007A3EC6"/>
    <w:rsid w:val="007B48E5"/>
    <w:rsid w:val="007D55FB"/>
    <w:rsid w:val="007E52C1"/>
    <w:rsid w:val="007E619A"/>
    <w:rsid w:val="007E6E09"/>
    <w:rsid w:val="007F01D3"/>
    <w:rsid w:val="007F144C"/>
    <w:rsid w:val="007F2C48"/>
    <w:rsid w:val="00801F9A"/>
    <w:rsid w:val="00802E8D"/>
    <w:rsid w:val="00803147"/>
    <w:rsid w:val="00803863"/>
    <w:rsid w:val="00810F1C"/>
    <w:rsid w:val="00816A97"/>
    <w:rsid w:val="0081736F"/>
    <w:rsid w:val="00822285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09CB"/>
    <w:rsid w:val="008D4E7C"/>
    <w:rsid w:val="008E1F15"/>
    <w:rsid w:val="008E3A90"/>
    <w:rsid w:val="008E7CFF"/>
    <w:rsid w:val="008F655C"/>
    <w:rsid w:val="00903876"/>
    <w:rsid w:val="00906A40"/>
    <w:rsid w:val="009102D0"/>
    <w:rsid w:val="00910742"/>
    <w:rsid w:val="0091098E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0FC6"/>
    <w:rsid w:val="00972D4C"/>
    <w:rsid w:val="00982580"/>
    <w:rsid w:val="00987C6B"/>
    <w:rsid w:val="00994A8C"/>
    <w:rsid w:val="009A3D73"/>
    <w:rsid w:val="009A6947"/>
    <w:rsid w:val="009A70A8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D7BA3"/>
    <w:rsid w:val="009E1F04"/>
    <w:rsid w:val="009E4E12"/>
    <w:rsid w:val="009F09D8"/>
    <w:rsid w:val="009F59A3"/>
    <w:rsid w:val="009F605D"/>
    <w:rsid w:val="009F67EB"/>
    <w:rsid w:val="00A02A8E"/>
    <w:rsid w:val="00A02F63"/>
    <w:rsid w:val="00A05F19"/>
    <w:rsid w:val="00A105B4"/>
    <w:rsid w:val="00A134CE"/>
    <w:rsid w:val="00A21839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50DD"/>
    <w:rsid w:val="00AB69C8"/>
    <w:rsid w:val="00AC4E10"/>
    <w:rsid w:val="00AC6BAF"/>
    <w:rsid w:val="00AD0177"/>
    <w:rsid w:val="00AE4A0B"/>
    <w:rsid w:val="00AE5E74"/>
    <w:rsid w:val="00AE7427"/>
    <w:rsid w:val="00AF4BB2"/>
    <w:rsid w:val="00B14E38"/>
    <w:rsid w:val="00B16125"/>
    <w:rsid w:val="00B2114D"/>
    <w:rsid w:val="00B2563F"/>
    <w:rsid w:val="00B26F14"/>
    <w:rsid w:val="00B33789"/>
    <w:rsid w:val="00B340FF"/>
    <w:rsid w:val="00B35937"/>
    <w:rsid w:val="00B36149"/>
    <w:rsid w:val="00B40336"/>
    <w:rsid w:val="00B471E0"/>
    <w:rsid w:val="00B50D69"/>
    <w:rsid w:val="00B53133"/>
    <w:rsid w:val="00B54BA9"/>
    <w:rsid w:val="00B577BD"/>
    <w:rsid w:val="00B6189C"/>
    <w:rsid w:val="00B629E0"/>
    <w:rsid w:val="00B64030"/>
    <w:rsid w:val="00B665EB"/>
    <w:rsid w:val="00B66B09"/>
    <w:rsid w:val="00B66F32"/>
    <w:rsid w:val="00B67E65"/>
    <w:rsid w:val="00B73517"/>
    <w:rsid w:val="00B73F3B"/>
    <w:rsid w:val="00B74911"/>
    <w:rsid w:val="00B77172"/>
    <w:rsid w:val="00B846F5"/>
    <w:rsid w:val="00BA00C2"/>
    <w:rsid w:val="00BA53A8"/>
    <w:rsid w:val="00BB2E2F"/>
    <w:rsid w:val="00BB6DFC"/>
    <w:rsid w:val="00BC21C1"/>
    <w:rsid w:val="00BC77F3"/>
    <w:rsid w:val="00BD05F4"/>
    <w:rsid w:val="00BD1A93"/>
    <w:rsid w:val="00BD4D56"/>
    <w:rsid w:val="00BD639B"/>
    <w:rsid w:val="00BE0C5B"/>
    <w:rsid w:val="00BE5754"/>
    <w:rsid w:val="00BE789D"/>
    <w:rsid w:val="00BE7D97"/>
    <w:rsid w:val="00BF1790"/>
    <w:rsid w:val="00BF4BB2"/>
    <w:rsid w:val="00C07497"/>
    <w:rsid w:val="00C100F3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E3B"/>
    <w:rsid w:val="00C7620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4ED9"/>
    <w:rsid w:val="00CC5414"/>
    <w:rsid w:val="00CC54D3"/>
    <w:rsid w:val="00CC5E84"/>
    <w:rsid w:val="00CD4C88"/>
    <w:rsid w:val="00CD78E0"/>
    <w:rsid w:val="00CE4DB6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0B9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363"/>
    <w:rsid w:val="00E02FE2"/>
    <w:rsid w:val="00E0589B"/>
    <w:rsid w:val="00E07A7D"/>
    <w:rsid w:val="00E17EA5"/>
    <w:rsid w:val="00E262D3"/>
    <w:rsid w:val="00E2671E"/>
    <w:rsid w:val="00E31785"/>
    <w:rsid w:val="00E3382C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58C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958D4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UY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UY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UY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UY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UY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s-UY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UY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UY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UY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UY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UY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UY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UY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UY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UY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s-UY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UY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UY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UY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s-UY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s-UY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UY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UY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UY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UY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UY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UY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UY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UY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UY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UY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UY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UY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UY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UY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UY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UY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UY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UY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UY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UY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UY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UY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UY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UY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UY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UY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UY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UY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UY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UY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UY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UY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UY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8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F8"/>
    <w:rsid w:val="0000307B"/>
    <w:rsid w:val="000A76CF"/>
    <w:rsid w:val="000A7B6B"/>
    <w:rsid w:val="001119B9"/>
    <w:rsid w:val="00135062"/>
    <w:rsid w:val="002A15DE"/>
    <w:rsid w:val="002C00C2"/>
    <w:rsid w:val="002D7B52"/>
    <w:rsid w:val="00343AD8"/>
    <w:rsid w:val="00357B4A"/>
    <w:rsid w:val="003725B4"/>
    <w:rsid w:val="00374184"/>
    <w:rsid w:val="00482185"/>
    <w:rsid w:val="005810E7"/>
    <w:rsid w:val="005A7949"/>
    <w:rsid w:val="005B723A"/>
    <w:rsid w:val="00611DB0"/>
    <w:rsid w:val="00672EF7"/>
    <w:rsid w:val="00683E60"/>
    <w:rsid w:val="006A1A31"/>
    <w:rsid w:val="006C3597"/>
    <w:rsid w:val="007519AD"/>
    <w:rsid w:val="00756B77"/>
    <w:rsid w:val="00776B88"/>
    <w:rsid w:val="00870D85"/>
    <w:rsid w:val="008922B3"/>
    <w:rsid w:val="009024CC"/>
    <w:rsid w:val="009127F8"/>
    <w:rsid w:val="009D5C4F"/>
    <w:rsid w:val="00AA50DD"/>
    <w:rsid w:val="00AC6873"/>
    <w:rsid w:val="00C45415"/>
    <w:rsid w:val="00D05DDC"/>
    <w:rsid w:val="00D37F01"/>
    <w:rsid w:val="00D42B37"/>
    <w:rsid w:val="00DB7EB1"/>
    <w:rsid w:val="00ED1590"/>
    <w:rsid w:val="00F2267E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C89E0-9315-4BED-90C0-F8AB69D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E5AFD5-F427-4DB7-A52C-651B9BFD96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125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Recomendaciones del Foro Permanente para las Cuestiones Indígenas</vt:lpstr>
      <vt:lpstr>I.	Introducción</vt:lpstr>
      <vt:lpstr>II.	Recomendaciones recientes del Foro Permanente para las Cuestiones Indígenas </vt:lpstr>
      <vt:lpstr>III.	Recomendaciones 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Recomendaciones del Foro Permanente para las Cuestiones Indígenas</dc:title>
  <dc:subject/>
  <dc:creator>Q"apaj Conde</dc:creator>
  <cp:keywords>Subsidiary Body on Scientific, Technical and Technological Advice, twenty-seventh meeting</cp:keywords>
  <dc:description/>
  <cp:lastModifiedBy>Rosario </cp:lastModifiedBy>
  <cp:revision>39</cp:revision>
  <dcterms:created xsi:type="dcterms:W3CDTF">2025-08-11T12:50:00Z</dcterms:created>
  <dcterms:modified xsi:type="dcterms:W3CDTF">2025-10-30T14:38:00Z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