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75DEA" w14:paraId="549A1DA6" w14:textId="77777777" w:rsidTr="008A1499">
        <w:trPr>
          <w:trHeight w:val="850"/>
        </w:trPr>
        <w:tc>
          <w:tcPr>
            <w:tcW w:w="975" w:type="dxa"/>
            <w:vAlign w:val="bottom"/>
          </w:tcPr>
          <w:p w14:paraId="2A76C562" w14:textId="77777777" w:rsidR="008A1499" w:rsidRPr="00375DEA" w:rsidRDefault="008A1499" w:rsidP="008A1499">
            <w:pPr>
              <w:pStyle w:val="AASmallLogo"/>
            </w:pPr>
            <w:r>
              <w:rPr>
                <w:noProof/>
                <w:lang w:val="en-US"/>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97F0098" w14:textId="77777777" w:rsidR="008A1499" w:rsidRPr="00375DEA" w:rsidRDefault="008A1499" w:rsidP="008A1499">
            <w:pPr>
              <w:pStyle w:val="AASmallLogo"/>
            </w:pPr>
          </w:p>
        </w:tc>
        <w:tc>
          <w:tcPr>
            <w:tcW w:w="1434" w:type="dxa"/>
            <w:noWrap/>
            <w:vAlign w:val="bottom"/>
          </w:tcPr>
          <w:p w14:paraId="08467F58" w14:textId="1184E780" w:rsidR="008A1499" w:rsidRPr="00375DEA" w:rsidRDefault="009D075F" w:rsidP="008A1499">
            <w:pPr>
              <w:pStyle w:val="AASmallLogo"/>
            </w:pPr>
            <w:r>
              <w:rPr>
                <w:noProof/>
                <w:lang w:val="en-US"/>
              </w:rPr>
              <w:drawing>
                <wp:inline distT="0" distB="0" distL="0" distR="0" wp14:anchorId="32B1DA2A" wp14:editId="6C0B4DBA">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t xml:space="preserve"> </w:t>
            </w:r>
          </w:p>
          <w:p w14:paraId="13900852" w14:textId="77777777" w:rsidR="008A1499" w:rsidRPr="00375DEA" w:rsidRDefault="008A1499" w:rsidP="008A1499">
            <w:pPr>
              <w:pStyle w:val="AASmallLogo"/>
            </w:pPr>
          </w:p>
        </w:tc>
        <w:tc>
          <w:tcPr>
            <w:tcW w:w="8073" w:type="dxa"/>
            <w:vAlign w:val="bottom"/>
          </w:tcPr>
          <w:p w14:paraId="179BF1DB" w14:textId="7E1141A6" w:rsidR="008A1499" w:rsidRPr="00375DEA" w:rsidRDefault="008A1499" w:rsidP="00277B7F">
            <w:pPr>
              <w:pStyle w:val="ABSymbol"/>
            </w:pPr>
            <w:r>
              <w:rPr>
                <w:sz w:val="40"/>
              </w:rPr>
              <w:t>CBD</w:t>
            </w:r>
            <w:r>
              <w:t>/SBI/7/</w:t>
            </w:r>
            <w:r w:rsidR="00AA3A2E">
              <w:t>L.7</w:t>
            </w:r>
          </w:p>
        </w:tc>
      </w:tr>
    </w:tbl>
    <w:p w14:paraId="377040E6" w14:textId="77777777" w:rsidR="008A1499" w:rsidRPr="00375DEA"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75DEA" w14:paraId="3E87D6C0" w14:textId="77777777" w:rsidTr="008A1499">
        <w:trPr>
          <w:trHeight w:val="1814"/>
        </w:trPr>
        <w:tc>
          <w:tcPr>
            <w:tcW w:w="7370" w:type="dxa"/>
          </w:tcPr>
          <w:p w14:paraId="687677FE" w14:textId="7D54EE79" w:rsidR="008A1499" w:rsidRPr="00375DEA" w:rsidRDefault="009D075F" w:rsidP="008A1499">
            <w:pPr>
              <w:pStyle w:val="ACLargeLogo"/>
            </w:pPr>
            <w:r>
              <w:rPr>
                <w:noProof/>
                <w:lang w:val="en-US"/>
              </w:rPr>
              <w:drawing>
                <wp:inline distT="0" distB="0" distL="0" distR="0" wp14:anchorId="3E4DA3D9" wp14:editId="43939A77">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23E62D35" w14:textId="77777777" w:rsidR="008A1499" w:rsidRPr="00375DEA" w:rsidRDefault="008A1499" w:rsidP="008A1499">
            <w:pPr>
              <w:pStyle w:val="ACLargeLogo"/>
            </w:pPr>
          </w:p>
        </w:tc>
        <w:tc>
          <w:tcPr>
            <w:tcW w:w="3112" w:type="dxa"/>
          </w:tcPr>
          <w:p w14:paraId="50610D3D" w14:textId="0DD70414" w:rsidR="008A1499" w:rsidRPr="00375DEA" w:rsidRDefault="008A1499" w:rsidP="008A1499">
            <w:pPr>
              <w:pStyle w:val="AEDistrNormal"/>
            </w:pPr>
            <w:r>
              <w:t xml:space="preserve">Distr. limitada </w:t>
            </w:r>
          </w:p>
          <w:p w14:paraId="3645C5D6" w14:textId="0223A5E4" w:rsidR="008A1499" w:rsidRPr="00375DEA" w:rsidRDefault="00A87C01" w:rsidP="008A1499">
            <w:pPr>
              <w:pStyle w:val="AEDistrNormal"/>
            </w:pPr>
            <w:r>
              <w:t>11</w:t>
            </w:r>
            <w:r w:rsidR="006533C6">
              <w:t> de agosto de 2026</w:t>
            </w:r>
          </w:p>
          <w:p w14:paraId="2DC37311" w14:textId="77777777" w:rsidR="008A1499" w:rsidRPr="00375DEA" w:rsidRDefault="008A1499" w:rsidP="000359BC">
            <w:pPr>
              <w:pStyle w:val="AEDistrNormal6pt"/>
              <w:spacing w:before="0"/>
            </w:pPr>
            <w:r>
              <w:t>Español</w:t>
            </w:r>
            <w:r>
              <w:br/>
              <w:t xml:space="preserve">Original: inglés </w:t>
            </w:r>
          </w:p>
          <w:p w14:paraId="3E22223A" w14:textId="77777777" w:rsidR="008A1499" w:rsidRPr="00375DEA" w:rsidRDefault="008A1499" w:rsidP="008A1499">
            <w:pPr>
              <w:pStyle w:val="AEDistrNormal6pt"/>
            </w:pPr>
          </w:p>
        </w:tc>
      </w:tr>
    </w:tbl>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75DEA" w14:paraId="3A11AB3F" w14:textId="77777777" w:rsidTr="008A1499">
        <w:trPr>
          <w:trHeight w:val="57"/>
        </w:trPr>
        <w:tc>
          <w:tcPr>
            <w:tcW w:w="6094" w:type="dxa"/>
          </w:tcPr>
          <w:p w14:paraId="2F621F7B" w14:textId="77777777" w:rsidR="008A1499" w:rsidRPr="00375DEA" w:rsidRDefault="00C4348A" w:rsidP="008A1499">
            <w:pPr>
              <w:pStyle w:val="AFCorN12Bold"/>
            </w:pPr>
            <w:r>
              <w:t xml:space="preserve">Órgano Subsidiario sobre la Aplicación </w:t>
            </w:r>
          </w:p>
          <w:p w14:paraId="625E85D4" w14:textId="77777777" w:rsidR="008A1499" w:rsidRPr="00375DEA" w:rsidRDefault="00FB6391" w:rsidP="008A1499">
            <w:pPr>
              <w:pStyle w:val="AFCorNBold"/>
            </w:pPr>
            <w:r>
              <w:t xml:space="preserve">Séptima reunión </w:t>
            </w:r>
          </w:p>
          <w:p w14:paraId="5F40EF2E" w14:textId="77777777" w:rsidR="008A1499" w:rsidRPr="00375DEA" w:rsidRDefault="00FB6391" w:rsidP="008A1499">
            <w:pPr>
              <w:pStyle w:val="AFCorNNormal"/>
            </w:pPr>
            <w:r>
              <w:t xml:space="preserve">Nairobi, </w:t>
            </w:r>
            <w:r>
              <w:rPr>
                <w:snapToGrid w:val="0"/>
              </w:rPr>
              <w:t>4 a 12 de agosto de 2026</w:t>
            </w:r>
          </w:p>
          <w:p w14:paraId="59249765" w14:textId="34606FB0" w:rsidR="008A1499" w:rsidRPr="00375DEA" w:rsidRDefault="00935293" w:rsidP="008A1499">
            <w:pPr>
              <w:pStyle w:val="AFCorNNormal"/>
            </w:pPr>
            <w:r>
              <w:t>Tema 10 del programa</w:t>
            </w:r>
            <w:bookmarkStart w:id="0" w:name="_GoBack"/>
            <w:bookmarkEnd w:id="0"/>
          </w:p>
          <w:p w14:paraId="6BD0D5CE" w14:textId="2E1B012C" w:rsidR="008A1499" w:rsidRPr="00375DEA" w:rsidRDefault="000F37A8" w:rsidP="008A1499">
            <w:pPr>
              <w:pStyle w:val="AFCorNBold"/>
            </w:pPr>
            <w:r>
              <w:t xml:space="preserve">Creación y desarrollo de capacidad y </w:t>
            </w:r>
            <w:r>
              <w:br/>
              <w:t>cooperación científica y técnica</w:t>
            </w:r>
          </w:p>
        </w:tc>
        <w:tc>
          <w:tcPr>
            <w:tcW w:w="4388" w:type="dxa"/>
          </w:tcPr>
          <w:p w14:paraId="45A7310D" w14:textId="77777777" w:rsidR="008A1499" w:rsidRPr="00375DEA" w:rsidRDefault="008A1499" w:rsidP="008A1499">
            <w:pPr>
              <w:pStyle w:val="CBDNormal"/>
              <w:jc w:val="left"/>
            </w:pPr>
          </w:p>
        </w:tc>
      </w:tr>
    </w:tbl>
    <w:p w14:paraId="52E35C76" w14:textId="710C6F7F" w:rsidR="00C9161D" w:rsidRPr="00375DEA" w:rsidRDefault="00B46F42"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EndPr/>
        <w:sdtContent>
          <w:r w:rsidR="007B791C">
            <w:t xml:space="preserve">Creación y desarrollo de capacidad y cooperación </w:t>
          </w:r>
          <w:r w:rsidR="00C8232D">
            <w:t>científica y técnica</w:t>
          </w:r>
        </w:sdtContent>
      </w:sdt>
    </w:p>
    <w:p w14:paraId="2FE5E494" w14:textId="6BEDF94E" w:rsidR="00C10135" w:rsidRPr="006109F1" w:rsidRDefault="00310BA2" w:rsidP="006109F1">
      <w:pPr>
        <w:pStyle w:val="CBDSubTitle"/>
        <w:rPr>
          <w:rStyle w:val="None"/>
          <w:b w:val="0"/>
          <w:bCs/>
          <w:i/>
        </w:rPr>
      </w:pPr>
      <w:r>
        <w:t>Proyecto de recomendación presentado por la Presidencia</w:t>
      </w:r>
    </w:p>
    <w:p w14:paraId="0C687A5F" w14:textId="29609107" w:rsidR="00B94818" w:rsidRPr="00C9006F" w:rsidRDefault="00B94818" w:rsidP="00C10135">
      <w:pPr>
        <w:pStyle w:val="Para1"/>
        <w:ind w:left="567" w:firstLine="567"/>
        <w:rPr>
          <w:rStyle w:val="None"/>
          <w:i/>
        </w:rPr>
      </w:pPr>
      <w:r>
        <w:rPr>
          <w:rStyle w:val="None"/>
          <w:i/>
        </w:rPr>
        <w:t>El Órgano Subsidiario sobre la Aplicación</w:t>
      </w:r>
    </w:p>
    <w:p w14:paraId="217ECCC5" w14:textId="6C32E3C1" w:rsidR="00C10135" w:rsidRPr="006109F1" w:rsidRDefault="00C10135" w:rsidP="006109F1">
      <w:pPr>
        <w:pStyle w:val="Para10"/>
        <w:tabs>
          <w:tab w:val="clear" w:pos="1134"/>
          <w:tab w:val="left" w:pos="1701"/>
        </w:tabs>
        <w:ind w:left="540" w:firstLine="594"/>
      </w:pPr>
      <w:r>
        <w:t>1.</w:t>
      </w:r>
      <w:r>
        <w:tab/>
      </w:r>
      <w:r>
        <w:rPr>
          <w:i/>
        </w:rPr>
        <w:t>Toma nota</w:t>
      </w:r>
      <w:r>
        <w:t xml:space="preserve"> del documento CBD/SBI/7/10</w:t>
      </w:r>
      <w:r w:rsidR="00C35619">
        <w:t xml:space="preserve"> </w:t>
      </w:r>
      <w:r w:rsidR="00462E82">
        <w:t>referido a</w:t>
      </w:r>
      <w:r>
        <w:t xml:space="preserve">l informe </w:t>
      </w:r>
      <w:r w:rsidR="0039629C">
        <w:t>sobre los progresos en</w:t>
      </w:r>
      <w:r>
        <w:t xml:space="preserve"> la implementación del marco estratégico a largo plazo para la creación y </w:t>
      </w:r>
      <w:r w:rsidR="00462E82">
        <w:t xml:space="preserve">el </w:t>
      </w:r>
      <w:r>
        <w:t>desarrollo de capacidad y el</w:t>
      </w:r>
      <w:r w:rsidR="009E6EB1">
        <w:t> </w:t>
      </w:r>
      <w:r>
        <w:t xml:space="preserve">Mecanismo de Cooperación Científica y Técnica, incluido un proyecto de plan de trabajo y presupuesto </w:t>
      </w:r>
      <w:r w:rsidR="0039629C">
        <w:t>para</w:t>
      </w:r>
      <w:r>
        <w:t xml:space="preserve"> la Entidad de Coordinación Mundial;</w:t>
      </w:r>
    </w:p>
    <w:p w14:paraId="18827497" w14:textId="01A99FF1" w:rsidR="00C10135" w:rsidRDefault="00C10135" w:rsidP="00C10135">
      <w:pPr>
        <w:pStyle w:val="Para10"/>
        <w:tabs>
          <w:tab w:val="clear" w:pos="1134"/>
          <w:tab w:val="left" w:pos="1701"/>
        </w:tabs>
        <w:ind w:left="540" w:firstLine="594"/>
      </w:pPr>
      <w:r>
        <w:t>2.</w:t>
      </w:r>
      <w:r>
        <w:tab/>
      </w:r>
      <w:r>
        <w:rPr>
          <w:i/>
        </w:rPr>
        <w:t>Pide</w:t>
      </w:r>
      <w:r>
        <w:t xml:space="preserve"> a la Entidad de Coordinación Mundial que prepare un plan de trabajo revisado, que incluya objetivos y productos previstos </w:t>
      </w:r>
      <w:r w:rsidR="009E6EB1">
        <w:t>cuantificables</w:t>
      </w:r>
      <w:r>
        <w:t xml:space="preserve">, para que sea </w:t>
      </w:r>
      <w:r w:rsidR="009E6EB1">
        <w:t>considerado</w:t>
      </w:r>
      <w:r>
        <w:t xml:space="preserve"> por la Conferencia de las Partes en su 17</w:t>
      </w:r>
      <w:r>
        <w:rPr>
          <w:vertAlign w:val="superscript"/>
        </w:rPr>
        <w:t>a</w:t>
      </w:r>
      <w:r>
        <w:t xml:space="preserve"> reunión;</w:t>
      </w:r>
    </w:p>
    <w:p w14:paraId="5FBF8238" w14:textId="66534336" w:rsidR="00C10135" w:rsidRPr="00A5548D" w:rsidRDefault="00C10135" w:rsidP="00C10135">
      <w:pPr>
        <w:pStyle w:val="Para10"/>
        <w:tabs>
          <w:tab w:val="clear" w:pos="1134"/>
          <w:tab w:val="left" w:pos="1701"/>
        </w:tabs>
        <w:ind w:left="540" w:firstLine="594"/>
        <w:rPr>
          <w:strike/>
        </w:rPr>
      </w:pPr>
      <w:r>
        <w:t>3.</w:t>
      </w:r>
      <w:r>
        <w:tab/>
      </w:r>
      <w:r>
        <w:rPr>
          <w:i/>
        </w:rPr>
        <w:t xml:space="preserve">Pide </w:t>
      </w:r>
      <w:r w:rsidR="00462E82">
        <w:rPr>
          <w:i/>
        </w:rPr>
        <w:t>además</w:t>
      </w:r>
      <w:r>
        <w:t xml:space="preserve"> a la Entidad de Coordinación Mundial que prepare un presupuesto revisado para que sea </w:t>
      </w:r>
      <w:r w:rsidR="009E6EB1">
        <w:t xml:space="preserve">considerado </w:t>
      </w:r>
      <w:r>
        <w:t>por la Conferencia de las Partes en su 17</w:t>
      </w:r>
      <w:r>
        <w:rPr>
          <w:vertAlign w:val="superscript"/>
        </w:rPr>
        <w:t>a</w:t>
      </w:r>
      <w:r w:rsidR="00462E82">
        <w:t> </w:t>
      </w:r>
      <w:r>
        <w:t>reunión como parte de sus deliberaciones sobre cuestiones presupuestarias;</w:t>
      </w:r>
    </w:p>
    <w:p w14:paraId="50F3957B" w14:textId="26DDB7C8" w:rsidR="00C10135" w:rsidRPr="00AE35B0" w:rsidRDefault="00C10135" w:rsidP="006109F1">
      <w:pPr>
        <w:pStyle w:val="Para10"/>
        <w:tabs>
          <w:tab w:val="clear" w:pos="1134"/>
          <w:tab w:val="left" w:pos="1701"/>
        </w:tabs>
        <w:ind w:left="540" w:firstLine="594"/>
      </w:pPr>
      <w:r>
        <w:t>4.</w:t>
      </w:r>
      <w:r>
        <w:tab/>
      </w:r>
      <w:r>
        <w:rPr>
          <w:i/>
        </w:rPr>
        <w:t>Recomienda</w:t>
      </w:r>
      <w:r>
        <w:t xml:space="preserve"> </w:t>
      </w:r>
      <w:r w:rsidR="009E6EB1">
        <w:t xml:space="preserve">a </w:t>
      </w:r>
      <w:r>
        <w:t xml:space="preserve">la Conferencia de las Partes </w:t>
      </w:r>
      <w:r w:rsidR="009E6EB1">
        <w:t>que en su 17ª reunión</w:t>
      </w:r>
      <w:r w:rsidR="009E6EB1">
        <w:t xml:space="preserve"> </w:t>
      </w:r>
      <w:r>
        <w:t>adopte los elementos de una decisión del siguiente tenor</w:t>
      </w:r>
      <w:r w:rsidRPr="00375DEA">
        <w:rPr>
          <w:rStyle w:val="FootnoteReference"/>
        </w:rPr>
        <w:footnoteReference w:id="1"/>
      </w:r>
      <w:r w:rsidR="00462E82">
        <w:t>:</w:t>
      </w:r>
    </w:p>
    <w:p w14:paraId="0CEA8412" w14:textId="77777777" w:rsidR="007720BC" w:rsidRDefault="007720BC" w:rsidP="00C10135">
      <w:pPr>
        <w:pStyle w:val="CBDNormalNumber"/>
        <w:tabs>
          <w:tab w:val="clear" w:pos="567"/>
        </w:tabs>
        <w:ind w:left="1134" w:firstLine="567"/>
        <w:rPr>
          <w:i/>
          <w:iCs/>
        </w:rPr>
      </w:pPr>
    </w:p>
    <w:p w14:paraId="2BBA622E" w14:textId="00B3CDCB" w:rsidR="00C10135" w:rsidRPr="00375DEA" w:rsidRDefault="00C10135" w:rsidP="00C10135">
      <w:pPr>
        <w:pStyle w:val="CBDNormalNumber"/>
        <w:tabs>
          <w:tab w:val="clear" w:pos="567"/>
        </w:tabs>
        <w:ind w:left="1134" w:firstLine="567"/>
      </w:pPr>
      <w:r>
        <w:rPr>
          <w:i/>
        </w:rPr>
        <w:t>La Conferencia de las Partes</w:t>
      </w:r>
    </w:p>
    <w:p w14:paraId="28555807" w14:textId="77777777" w:rsidR="00C10135" w:rsidRPr="00375DEA" w:rsidRDefault="00C10135" w:rsidP="00C10135">
      <w:pPr>
        <w:pStyle w:val="CBDH2"/>
        <w:tabs>
          <w:tab w:val="clear" w:pos="567"/>
        </w:tabs>
        <w:spacing w:before="240"/>
        <w:ind w:left="1134" w:firstLine="0"/>
      </w:pPr>
      <w:r>
        <w:t>I</w:t>
      </w:r>
      <w:r>
        <w:tab/>
      </w:r>
      <w:r>
        <w:br/>
        <w:t>Creación y desarrollo de capacidad</w:t>
      </w:r>
    </w:p>
    <w:p w14:paraId="6D1ECBCC" w14:textId="77777777" w:rsidR="00C10135" w:rsidRDefault="00C10135" w:rsidP="00C10135">
      <w:pPr>
        <w:pStyle w:val="CBDNormalNoNumber"/>
        <w:tabs>
          <w:tab w:val="clear" w:pos="567"/>
        </w:tabs>
        <w:ind w:left="1134" w:firstLine="567"/>
      </w:pPr>
      <w:r>
        <w:t>1.</w:t>
      </w:r>
      <w:r>
        <w:tab/>
      </w:r>
      <w:r>
        <w:rPr>
          <w:i/>
          <w:iCs/>
        </w:rPr>
        <w:t>Toma nota</w:t>
      </w:r>
      <w:r>
        <w:t xml:space="preserve"> de los resultados del primer Foro de Creación y Desarrollo de Capacidad en materia de Biodiversidad, celebrado en Cali (Colombia) el 19 de octubre de 2024</w:t>
      </w:r>
      <w:r w:rsidRPr="00375DEA">
        <w:rPr>
          <w:rStyle w:val="FootnoteReference"/>
        </w:rPr>
        <w:footnoteReference w:id="2"/>
      </w:r>
      <w:r>
        <w:t>;</w:t>
      </w:r>
    </w:p>
    <w:p w14:paraId="517D4758" w14:textId="6BE8387D" w:rsidR="00C10135" w:rsidRPr="00375DEA" w:rsidRDefault="00C10135" w:rsidP="00C10135">
      <w:pPr>
        <w:pStyle w:val="CBDNormalNoNumber"/>
        <w:tabs>
          <w:tab w:val="clear" w:pos="567"/>
        </w:tabs>
        <w:ind w:left="1134" w:firstLine="567"/>
      </w:pPr>
      <w:r>
        <w:t>2.</w:t>
      </w:r>
      <w:r>
        <w:tab/>
      </w:r>
      <w:r>
        <w:rPr>
          <w:i/>
          <w:iCs/>
        </w:rPr>
        <w:t>Toma nota asimismo</w:t>
      </w:r>
      <w:r>
        <w:t xml:space="preserve"> de las carencias de capacidad y los obstáculos identificados en el informe mundial sobre los progresos colectivos en la implementación del Marco Mundial de Biodiversidad de Kunming-Montreal</w:t>
      </w:r>
      <w:r w:rsidR="00D2474D">
        <w:rPr>
          <w:rStyle w:val="FootnoteReference"/>
        </w:rPr>
        <w:footnoteReference w:id="3"/>
      </w:r>
      <w:r>
        <w:t xml:space="preserve"> y subraya la </w:t>
      </w:r>
      <w:r w:rsidR="009E6EB1">
        <w:t>necesidad urgente de abordar es</w:t>
      </w:r>
      <w:r>
        <w:t>os obstáculos;</w:t>
      </w:r>
    </w:p>
    <w:p w14:paraId="4E26ED16" w14:textId="384D095A" w:rsidR="00C10135" w:rsidRPr="00375DEA" w:rsidRDefault="00C10135" w:rsidP="00C10135">
      <w:pPr>
        <w:pStyle w:val="CBDNormalNoNumber"/>
        <w:tabs>
          <w:tab w:val="clear" w:pos="567"/>
        </w:tabs>
        <w:ind w:left="1134" w:firstLine="567"/>
      </w:pPr>
      <w:r>
        <w:lastRenderedPageBreak/>
        <w:t>3.</w:t>
      </w:r>
      <w:r>
        <w:tab/>
      </w:r>
      <w:r>
        <w:rPr>
          <w:i/>
          <w:iCs/>
        </w:rPr>
        <w:t>Invita</w:t>
      </w:r>
      <w:r>
        <w:t xml:space="preserve"> a las Partes, otros Gobiernos, gobiernos subnacionales y locales, pueblos indígenas y comunidades locales, </w:t>
      </w:r>
      <w:r w:rsidR="00512DCE">
        <w:t xml:space="preserve">así como </w:t>
      </w:r>
      <w:r>
        <w:t>organizaciones de mujeres</w:t>
      </w:r>
      <w:r w:rsidR="00512DCE">
        <w:t xml:space="preserve">, la </w:t>
      </w:r>
      <w:r>
        <w:t>j</w:t>
      </w:r>
      <w:r w:rsidR="00512DCE">
        <w:t>u</w:t>
      </w:r>
      <w:r>
        <w:t>ven</w:t>
      </w:r>
      <w:r w:rsidR="00512DCE">
        <w:t>tud</w:t>
      </w:r>
      <w:r>
        <w:t xml:space="preserve"> </w:t>
      </w:r>
      <w:r w:rsidR="00BA5DEA">
        <w:t>y otros</w:t>
      </w:r>
      <w:r>
        <w:t xml:space="preserve"> interesados pertinentes</w:t>
      </w:r>
      <w:r w:rsidR="00512DCE">
        <w:t>,</w:t>
      </w:r>
      <w:r>
        <w:t xml:space="preserve"> a que consideren, según proceda, los principales mensajes y recomendaciones del Foro</w:t>
      </w:r>
      <w:r w:rsidRPr="00375DEA">
        <w:rPr>
          <w:rStyle w:val="FootnoteReference"/>
        </w:rPr>
        <w:footnoteReference w:id="4"/>
      </w:r>
      <w:r>
        <w:t xml:space="preserve"> a la hora de diseñar y poner en práctica sus medidas de creación y desarrollo de capacidad</w:t>
      </w:r>
      <w:r w:rsidR="00151241">
        <w:t>,</w:t>
      </w:r>
      <w:r>
        <w:t xml:space="preserve"> de acuerdo con sus necesidades y </w:t>
      </w:r>
      <w:r w:rsidR="00512DCE">
        <w:t xml:space="preserve">las </w:t>
      </w:r>
      <w:r>
        <w:t>circunstancias y le</w:t>
      </w:r>
      <w:r w:rsidR="00512DCE">
        <w:t>yes</w:t>
      </w:r>
      <w:r>
        <w:t xml:space="preserve"> nacionales;</w:t>
      </w:r>
    </w:p>
    <w:p w14:paraId="466230F8" w14:textId="42156275" w:rsidR="00C10135" w:rsidRPr="00F21A59" w:rsidRDefault="00C10135" w:rsidP="00C10135">
      <w:pPr>
        <w:pStyle w:val="CBDNormalNoNumber"/>
        <w:tabs>
          <w:tab w:val="clear" w:pos="567"/>
        </w:tabs>
        <w:ind w:left="1134" w:firstLine="567"/>
      </w:pPr>
      <w:r>
        <w:t>4.</w:t>
      </w:r>
      <w:r>
        <w:tab/>
      </w:r>
      <w:r>
        <w:rPr>
          <w:i/>
          <w:iCs/>
        </w:rPr>
        <w:t>Invita</w:t>
      </w:r>
      <w:r>
        <w:t xml:space="preserve"> a los centros regionales y subregionales de apoyo a la cooperación científica y técnica y a otros órganos regionales y organizaciones pertinentes a que celebren, según proceda, foros regionales de creación y desarrollo de capacidad, con la participación efectiva de los pueblos indígenas y las comunidades locales, las mujeres y la juventud </w:t>
      </w:r>
      <w:r w:rsidR="00F64247">
        <w:t xml:space="preserve">y </w:t>
      </w:r>
      <w:r w:rsidR="00E23C74">
        <w:t>otros</w:t>
      </w:r>
      <w:r>
        <w:t xml:space="preserve"> interesados pertinentes</w:t>
      </w:r>
      <w:r w:rsidR="00FB4990">
        <w:t>,</w:t>
      </w:r>
      <w:r>
        <w:t xml:space="preserve"> </w:t>
      </w:r>
      <w:r w:rsidR="00FB4990">
        <w:t>con miras a</w:t>
      </w:r>
      <w:r>
        <w:t xml:space="preserve"> facilitar la cooperación regional, el aprendizaje entre pares</w:t>
      </w:r>
      <w:r w:rsidR="00FB4990">
        <w:t xml:space="preserve"> y</w:t>
      </w:r>
      <w:r>
        <w:t xml:space="preserve"> el intercambio de experiencias, buenas prácticas y lecciones aprendidas sobre creación y desarrollo de capacidad en apoyo </w:t>
      </w:r>
      <w:r w:rsidR="009E6EB1">
        <w:t>a</w:t>
      </w:r>
      <w:r>
        <w:t xml:space="preserve"> las estrategias y planes de acción nacionales y regionales en materia de </w:t>
      </w:r>
      <w:r w:rsidR="009E6EB1">
        <w:t>bio</w:t>
      </w:r>
      <w:r>
        <w:t>diversidad y el Marco Mundial de Biodiversidad de Kunming-Montreal;</w:t>
      </w:r>
    </w:p>
    <w:p w14:paraId="3FFD7AFA" w14:textId="0F61FB53" w:rsidR="00C10135" w:rsidRPr="00375DEA" w:rsidRDefault="00C10135" w:rsidP="00C10135">
      <w:pPr>
        <w:pStyle w:val="CBDNormalNoNumber"/>
        <w:tabs>
          <w:tab w:val="clear" w:pos="567"/>
        </w:tabs>
        <w:ind w:left="1134" w:firstLine="567"/>
      </w:pPr>
      <w:r>
        <w:t>5.</w:t>
      </w:r>
      <w:r>
        <w:tab/>
      </w:r>
      <w:r>
        <w:rPr>
          <w:i/>
          <w:iCs/>
        </w:rPr>
        <w:t>Toma nota</w:t>
      </w:r>
      <w:r>
        <w:t xml:space="preserve"> del informe sobre los progresos</w:t>
      </w:r>
      <w:r w:rsidR="007B791C">
        <w:rPr>
          <w:rStyle w:val="FootnoteReference"/>
        </w:rPr>
        <w:footnoteReference w:id="5"/>
      </w:r>
      <w:r>
        <w:t xml:space="preserve"> realizados en la implementación del marco estratégico a largo plazo para la creación y el desarrollo de capacidad</w:t>
      </w:r>
      <w:r w:rsidRPr="00375DEA">
        <w:rPr>
          <w:rStyle w:val="FootnoteReference"/>
        </w:rPr>
        <w:footnoteReference w:id="6"/>
      </w:r>
      <w:r>
        <w:t xml:space="preserve">; </w:t>
      </w:r>
    </w:p>
    <w:p w14:paraId="5A97E83F" w14:textId="00458C29" w:rsidR="00C10135" w:rsidRDefault="00C10135" w:rsidP="00B302B2">
      <w:pPr>
        <w:pStyle w:val="CBDNormalNoNumber"/>
        <w:tabs>
          <w:tab w:val="clear" w:pos="567"/>
        </w:tabs>
        <w:ind w:left="1134" w:firstLine="567"/>
      </w:pPr>
      <w:r>
        <w:t>6.</w:t>
      </w:r>
      <w:r>
        <w:tab/>
      </w:r>
      <w:r>
        <w:rPr>
          <w:i/>
        </w:rPr>
        <w:t>Invita</w:t>
      </w:r>
      <w:r>
        <w:t xml:space="preserve"> a las Partes, otros Gobiernos, gobiernos subnacionales y locales, pueblos indígenas y comunidades locales, </w:t>
      </w:r>
      <w:r w:rsidR="00D74F40">
        <w:t xml:space="preserve">así como </w:t>
      </w:r>
      <w:r w:rsidR="00D74F40">
        <w:t xml:space="preserve">organizaciones de </w:t>
      </w:r>
      <w:r>
        <w:t>mujeres</w:t>
      </w:r>
      <w:r w:rsidR="00D74F40">
        <w:t>,</w:t>
      </w:r>
      <w:r>
        <w:t xml:space="preserve"> </w:t>
      </w:r>
      <w:r w:rsidR="00D74F40">
        <w:t>la juventud</w:t>
      </w:r>
      <w:r>
        <w:t xml:space="preserve"> </w:t>
      </w:r>
      <w:r w:rsidR="00450315">
        <w:t>y otros</w:t>
      </w:r>
      <w:r>
        <w:t xml:space="preserve"> interesados pertinentes</w:t>
      </w:r>
      <w:r w:rsidR="00D74F40">
        <w:t>,</w:t>
      </w:r>
      <w:r>
        <w:t xml:space="preserve"> a compartir</w:t>
      </w:r>
      <w:r w:rsidR="009E6EB1">
        <w:t xml:space="preserve">, a través del portal central del mecanismo de facilitación, </w:t>
      </w:r>
      <w:r>
        <w:t xml:space="preserve"> las experiencias y lecciones aprendidas </w:t>
      </w:r>
      <w:r w:rsidR="009E6EB1">
        <w:t>en el</w:t>
      </w:r>
      <w:r>
        <w:t xml:space="preserve"> diseñ</w:t>
      </w:r>
      <w:r w:rsidR="009E6EB1">
        <w:t>o</w:t>
      </w:r>
      <w:r>
        <w:t xml:space="preserve"> </w:t>
      </w:r>
      <w:r w:rsidR="009E6EB1">
        <w:t>y la</w:t>
      </w:r>
      <w:r>
        <w:t xml:space="preserve"> implementa</w:t>
      </w:r>
      <w:r w:rsidR="009E6EB1">
        <w:t>ción de</w:t>
      </w:r>
      <w:r>
        <w:t xml:space="preserve"> iniciativas y programas de creación y desarrollo de capacidad </w:t>
      </w:r>
      <w:r w:rsidR="009E6EB1">
        <w:t>utilizando</w:t>
      </w:r>
      <w:r>
        <w:t xml:space="preserve"> las orientaciones proporcionadas en el marco estratégico a largo plazo</w:t>
      </w:r>
      <w:r w:rsidR="009E6EB1">
        <w:t xml:space="preserve">, </w:t>
      </w:r>
      <w:r>
        <w:t xml:space="preserve">de </w:t>
      </w:r>
      <w:r w:rsidR="009E6EB1">
        <w:t>conformidad</w:t>
      </w:r>
      <w:r>
        <w:t xml:space="preserve"> con la</w:t>
      </w:r>
      <w:r w:rsidR="009E6EB1">
        <w:t>s</w:t>
      </w:r>
      <w:r>
        <w:t xml:space="preserve"> le</w:t>
      </w:r>
      <w:r w:rsidR="009E6EB1">
        <w:t>yes</w:t>
      </w:r>
      <w:r>
        <w:t xml:space="preserve"> nacional</w:t>
      </w:r>
      <w:r w:rsidR="009E6EB1">
        <w:t>es</w:t>
      </w:r>
      <w:r>
        <w:t xml:space="preserve">, según proceda; </w:t>
      </w:r>
    </w:p>
    <w:p w14:paraId="24571261" w14:textId="365EDB04" w:rsidR="00C10135" w:rsidRPr="00375DEA" w:rsidRDefault="00C10135" w:rsidP="009B4BA1">
      <w:pPr>
        <w:pStyle w:val="CBDNormalNoNumber"/>
        <w:tabs>
          <w:tab w:val="clear" w:pos="567"/>
        </w:tabs>
        <w:ind w:left="1134" w:firstLine="567"/>
      </w:pPr>
      <w:r>
        <w:t xml:space="preserve">7.  </w:t>
      </w:r>
      <w:r>
        <w:rPr>
          <w:i/>
          <w:iCs/>
        </w:rPr>
        <w:t>Insta</w:t>
      </w:r>
      <w:r>
        <w:t xml:space="preserve"> a las Partes, de conformidad con los artículos 20 y 21</w:t>
      </w:r>
      <w:r w:rsidR="007C2DF9">
        <w:t xml:space="preserve"> del Convenio sobre la Diversidad Biológica</w:t>
      </w:r>
      <w:r w:rsidR="007C2DF9">
        <w:rPr>
          <w:rStyle w:val="FootnoteReference"/>
        </w:rPr>
        <w:footnoteReference w:id="7"/>
      </w:r>
      <w:r>
        <w:t xml:space="preserve">, e </w:t>
      </w:r>
      <w:r>
        <w:rPr>
          <w:i/>
        </w:rPr>
        <w:t>invita</w:t>
      </w:r>
      <w:r>
        <w:rPr>
          <w:i/>
          <w:iCs/>
        </w:rPr>
        <w:t xml:space="preserve"> </w:t>
      </w:r>
      <w:r>
        <w:t xml:space="preserve">a otros Gobiernos y organizaciones pertinentes a proporcionar apoyo financiero y técnico </w:t>
      </w:r>
      <w:r w:rsidR="009E6EB1">
        <w:t>par</w:t>
      </w:r>
      <w:r>
        <w:t>a actividades de creación y desarrollo de capacidad en materia de diversidad biológica utilizando las orientaciones proporcionadas en el marco estratégico a largo plazo, tomando en cuenta las situaciones específicas de las Partes que son países en desarrollo, en particular los países menos adelantados y los pequeños Estados insulares en desarrollo, y las Partes con economías en transición, en consonancia con las necesidades prioritarias identificadas en las estrategias y planes de acción nacionales en materia de biodiversidad o las estrategias nacionales de creación y desarrollo de capacidades;</w:t>
      </w:r>
    </w:p>
    <w:p w14:paraId="3B68C85D" w14:textId="045EC231" w:rsidR="00C10135" w:rsidRPr="00375DEA" w:rsidRDefault="00C10135" w:rsidP="00C10135">
      <w:pPr>
        <w:pStyle w:val="CBDNormalNoNumber"/>
        <w:tabs>
          <w:tab w:val="clear" w:pos="567"/>
        </w:tabs>
        <w:ind w:left="1134" w:firstLine="567"/>
      </w:pPr>
      <w:r>
        <w:t>8.</w:t>
      </w:r>
      <w:r>
        <w:tab/>
      </w:r>
      <w:r>
        <w:rPr>
          <w:i/>
        </w:rPr>
        <w:t xml:space="preserve">Pide </w:t>
      </w:r>
      <w:r w:rsidRPr="001B6529">
        <w:rPr>
          <w:iCs/>
        </w:rPr>
        <w:t xml:space="preserve">a </w:t>
      </w:r>
      <w:r>
        <w:t>los centros de apoyo</w:t>
      </w:r>
      <w:r w:rsidR="00E348CE">
        <w:t xml:space="preserve"> </w:t>
      </w:r>
      <w:r w:rsidR="001D3B36">
        <w:t>a la cooperación</w:t>
      </w:r>
      <w:r w:rsidR="00E348CE">
        <w:t xml:space="preserve"> </w:t>
      </w:r>
      <w:r w:rsidR="00C8232D">
        <w:t>científica y técnica</w:t>
      </w:r>
      <w:r w:rsidR="00D71843">
        <w:t xml:space="preserve"> que diseñen e implementen</w:t>
      </w:r>
      <w:r>
        <w:t xml:space="preserve">, </w:t>
      </w:r>
      <w:r w:rsidR="009E6EB1">
        <w:t>co</w:t>
      </w:r>
      <w:r>
        <w:t xml:space="preserve">n </w:t>
      </w:r>
      <w:r w:rsidR="009E6EB1">
        <w:t>s</w:t>
      </w:r>
      <w:r>
        <w:t>u</w:t>
      </w:r>
      <w:r w:rsidR="009E6EB1">
        <w:t>je</w:t>
      </w:r>
      <w:r>
        <w:t xml:space="preserve">ción </w:t>
      </w:r>
      <w:r w:rsidR="009E6EB1">
        <w:t>a</w:t>
      </w:r>
      <w:r>
        <w:t xml:space="preserve"> la disponibilidad de recursos, e </w:t>
      </w:r>
      <w:r>
        <w:rPr>
          <w:i/>
        </w:rPr>
        <w:t>invita</w:t>
      </w:r>
      <w:r>
        <w:t xml:space="preserve"> a organizaciones pertinentes, en consonancia con los pedidos de las Partes, a diseñ</w:t>
      </w:r>
      <w:r w:rsidR="00D71843">
        <w:t>ar</w:t>
      </w:r>
      <w:r>
        <w:t xml:space="preserve"> e implement</w:t>
      </w:r>
      <w:r w:rsidR="00D71843">
        <w:t>ar</w:t>
      </w:r>
      <w:r>
        <w:t xml:space="preserve"> actividades de creación y desarrollo de capacidad sobre la base de las orientaciones proporcionadas en el marco estratégico a largo plazo, en particular el fortalecimiento de la cooperación regional, el intercambio de experiencias y el aprendizaje entre pares; </w:t>
      </w:r>
    </w:p>
    <w:p w14:paraId="3DDB694F" w14:textId="4E4C22A2" w:rsidR="00C10135" w:rsidRPr="00375DEA" w:rsidRDefault="00C10135" w:rsidP="00C10135">
      <w:pPr>
        <w:pStyle w:val="CBDNormalNoNumber"/>
        <w:tabs>
          <w:tab w:val="clear" w:pos="567"/>
        </w:tabs>
        <w:ind w:left="1134" w:firstLine="567"/>
      </w:pPr>
      <w:r>
        <w:t>9.</w:t>
      </w:r>
      <w:r>
        <w:tab/>
      </w:r>
      <w:r>
        <w:rPr>
          <w:i/>
        </w:rPr>
        <w:t>Pide</w:t>
      </w:r>
      <w:r>
        <w:t xml:space="preserve"> a la Secretaria Ejecutiva que, </w:t>
      </w:r>
      <w:r w:rsidR="00D71843">
        <w:t>co</w:t>
      </w:r>
      <w:r>
        <w:t xml:space="preserve">n </w:t>
      </w:r>
      <w:r w:rsidR="00D71843">
        <w:t>s</w:t>
      </w:r>
      <w:r>
        <w:t>u</w:t>
      </w:r>
      <w:r w:rsidR="00D71843">
        <w:t>je</w:t>
      </w:r>
      <w:r>
        <w:t xml:space="preserve">ción </w:t>
      </w:r>
      <w:r w:rsidR="00D71843">
        <w:t>a</w:t>
      </w:r>
      <w:r>
        <w:t xml:space="preserve"> la disponibilidad de recursos:</w:t>
      </w:r>
    </w:p>
    <w:p w14:paraId="2563C727" w14:textId="6A85494A" w:rsidR="00C10135" w:rsidRPr="00375DEA" w:rsidRDefault="00C10135" w:rsidP="00C10135">
      <w:pPr>
        <w:pStyle w:val="CBDNormalNoNumber"/>
        <w:tabs>
          <w:tab w:val="clear" w:pos="567"/>
        </w:tabs>
        <w:ind w:left="1134" w:firstLine="567"/>
      </w:pPr>
      <w:r>
        <w:t>a)</w:t>
      </w:r>
      <w:r>
        <w:tab/>
        <w:t xml:space="preserve">Elabore, </w:t>
      </w:r>
      <w:r>
        <w:rPr>
          <w:color w:val="000000" w:themeColor="text1"/>
        </w:rPr>
        <w:t>en colaboración con el Grupo Asesor Oficioso sobre Cooperación Científica y Técnica, material</w:t>
      </w:r>
      <w:r w:rsidR="00D71843">
        <w:rPr>
          <w:color w:val="000000" w:themeColor="text1"/>
        </w:rPr>
        <w:t>es</w:t>
      </w:r>
      <w:r>
        <w:rPr>
          <w:color w:val="000000" w:themeColor="text1"/>
        </w:rPr>
        <w:t xml:space="preserve"> de orientación y aprendizaje </w:t>
      </w:r>
      <w:r w:rsidR="00D71843">
        <w:rPr>
          <w:color w:val="000000" w:themeColor="text1"/>
        </w:rPr>
        <w:t>prácticos</w:t>
      </w:r>
      <w:r>
        <w:rPr>
          <w:color w:val="000000" w:themeColor="text1"/>
        </w:rPr>
        <w:t xml:space="preserve"> y fácil</w:t>
      </w:r>
      <w:r w:rsidR="00D71843">
        <w:rPr>
          <w:color w:val="000000" w:themeColor="text1"/>
        </w:rPr>
        <w:t>es</w:t>
      </w:r>
      <w:r>
        <w:rPr>
          <w:color w:val="000000" w:themeColor="text1"/>
        </w:rPr>
        <w:t xml:space="preserve"> de usar</w:t>
      </w:r>
      <w:r>
        <w:t xml:space="preserve">, incluida una guía paso a paso y módulos de aprendizaje electrónico sobre diseño </w:t>
      </w:r>
      <w:r w:rsidR="00D71843">
        <w:t>e</w:t>
      </w:r>
      <w:r>
        <w:t xml:space="preserve"> implementación de </w:t>
      </w:r>
      <w:r w:rsidR="00D71843">
        <w:t xml:space="preserve">actividades de </w:t>
      </w:r>
      <w:r>
        <w:t xml:space="preserve">creación y desarrollo de capacidad sobre la base de las orientaciones proporcionadas en el marco estratégico a largo plazo, incluidos métodos para medir el progreso </w:t>
      </w:r>
      <w:r w:rsidR="00D71843">
        <w:t>en</w:t>
      </w:r>
      <w:r>
        <w:t xml:space="preserve"> la implementación, eficacia, sostenibilidad e impacto a largo plazo de las </w:t>
      </w:r>
      <w:r>
        <w:lastRenderedPageBreak/>
        <w:t xml:space="preserve">iniciativas de creación de capacidad, </w:t>
      </w:r>
      <w:r w:rsidR="00D71843">
        <w:t>en</w:t>
      </w:r>
      <w:r>
        <w:t xml:space="preserve"> apoy</w:t>
      </w:r>
      <w:r w:rsidR="00D71843">
        <w:t xml:space="preserve">o </w:t>
      </w:r>
      <w:r>
        <w:t xml:space="preserve">a la implementación del Marco, y </w:t>
      </w:r>
      <w:r w:rsidR="00D71843">
        <w:t xml:space="preserve">que </w:t>
      </w:r>
      <w:r>
        <w:t>dé a conocer esos materiales en el portal central del mecanismo de facilitación;</w:t>
      </w:r>
    </w:p>
    <w:p w14:paraId="7FDBF9A2" w14:textId="643B6ED3" w:rsidR="00C10135" w:rsidRDefault="00C10135" w:rsidP="00C10135">
      <w:pPr>
        <w:pStyle w:val="CBDNormalNoNumber"/>
        <w:tabs>
          <w:tab w:val="clear" w:pos="567"/>
        </w:tabs>
        <w:ind w:left="1134" w:firstLine="567"/>
      </w:pPr>
      <w:r>
        <w:t>b)</w:t>
      </w:r>
      <w:r>
        <w:tab/>
        <w:t>Facilite, en colaboración con los centros de apoyo</w:t>
      </w:r>
      <w:r w:rsidR="00321426">
        <w:t xml:space="preserve"> </w:t>
      </w:r>
      <w:r w:rsidR="001D3B36">
        <w:t>a la cooperación</w:t>
      </w:r>
      <w:r w:rsidR="00321426">
        <w:t xml:space="preserve"> </w:t>
      </w:r>
      <w:r w:rsidR="00C8232D">
        <w:t>científica y técnica</w:t>
      </w:r>
      <w:r>
        <w:t xml:space="preserve"> y las organizaciones pertinentes, la organización de actividades de creación y desarrollo de capacidad, entre ellas, talleres de formación de formadores e intercambios de aprendizaje entre pares [</w:t>
      </w:r>
      <w:r w:rsidR="00D71843">
        <w:t>mentorías</w:t>
      </w:r>
      <w:r>
        <w:t xml:space="preserve"> técnica</w:t>
      </w:r>
      <w:r w:rsidR="00D71843">
        <w:t>s</w:t>
      </w:r>
      <w:r>
        <w:t xml:space="preserve"> y apoyo de asesoría] para las Partes, los gobiernos subnacionales y locales, los pueblos indígenas y las comunidades locales, las mujeres y la juventud y otros interesados</w:t>
      </w:r>
      <w:r w:rsidR="001B5C1E">
        <w:t xml:space="preserve"> pertinentes</w:t>
      </w:r>
      <w:r>
        <w:t>;</w:t>
      </w:r>
    </w:p>
    <w:p w14:paraId="3504AD38" w14:textId="0C3A9352" w:rsidR="00C10135" w:rsidRDefault="00C10135" w:rsidP="00C10135">
      <w:pPr>
        <w:pStyle w:val="CBDNormalNoNumber"/>
        <w:tabs>
          <w:tab w:val="clear" w:pos="567"/>
        </w:tabs>
        <w:ind w:left="1134" w:firstLine="567"/>
      </w:pPr>
      <w:r>
        <w:t>c)</w:t>
      </w:r>
      <w:r>
        <w:tab/>
        <w:t xml:space="preserve">Colabore con la Iniciativa para la Financiación de la Biodiversidad, otras iniciativas y organizaciones pertinentes con el fin de organizar actividades de creación de capacidad para las Partes, especialmente las Partes que son países en desarrollo, en particular los países menos adelantados y los pequeños Estados insulares en desarrollo, y las Partes con economías en transición, incluidos sus ministerios de finanzas, planificación económica y desarrollo nacional y otros ministerios pertinentes, según proceda, </w:t>
      </w:r>
      <w:r w:rsidR="00D74F40">
        <w:t xml:space="preserve">y </w:t>
      </w:r>
      <w:r>
        <w:t xml:space="preserve">pueblos indígenas y comunidades locales, </w:t>
      </w:r>
      <w:r w:rsidR="00D74F40">
        <w:t>así como organizaciones</w:t>
      </w:r>
      <w:r w:rsidR="00D74F40">
        <w:t xml:space="preserve"> de mujeres, </w:t>
      </w:r>
      <w:r>
        <w:t xml:space="preserve">la juventud y </w:t>
      </w:r>
      <w:r w:rsidR="006A4047">
        <w:t>otros</w:t>
      </w:r>
      <w:r>
        <w:t xml:space="preserve"> interesados pertinentes, según proceda, con </w:t>
      </w:r>
      <w:r w:rsidR="00D71843">
        <w:t>miras a</w:t>
      </w:r>
      <w:r>
        <w:t xml:space="preserve"> encontrar formas de movilizar recursos nacionales y obtener acceso a financiación internacional para la creación y</w:t>
      </w:r>
      <w:r w:rsidR="00D71843">
        <w:t xml:space="preserve"> el</w:t>
      </w:r>
      <w:r>
        <w:t xml:space="preserve"> desarrollo de capacidad, la cooperación científica y técnica y la transferencia de tec</w:t>
      </w:r>
      <w:r w:rsidR="00D71843">
        <w:t>nología;</w:t>
      </w:r>
    </w:p>
    <w:p w14:paraId="0F761071" w14:textId="38E45C04" w:rsidR="00C10135" w:rsidRPr="00375DEA" w:rsidRDefault="00C10135" w:rsidP="00C10135">
      <w:pPr>
        <w:pStyle w:val="CBDNormalNoNumber"/>
        <w:tabs>
          <w:tab w:val="clear" w:pos="567"/>
        </w:tabs>
        <w:ind w:left="1134" w:firstLine="567"/>
      </w:pPr>
      <w:r>
        <w:t>d)</w:t>
      </w:r>
      <w:r>
        <w:tab/>
        <w:t xml:space="preserve">Convoque, en colaboración con asociados, una tercera reunión del Foro de Creación y Desarrollo de Capacidad en materia de Biodiversidad para facilitar el intercambio de experiencias, buenas prácticas y lecciones aprendidas sobre la creación y </w:t>
      </w:r>
      <w:r w:rsidR="00D71843">
        <w:t xml:space="preserve">el </w:t>
      </w:r>
      <w:r>
        <w:t xml:space="preserve">desarrollo de capacidad en apoyo </w:t>
      </w:r>
      <w:r w:rsidR="00D71843">
        <w:t>a</w:t>
      </w:r>
      <w:r>
        <w:t xml:space="preserve"> la implementación del Marco antes de la 18</w:t>
      </w:r>
      <w:r>
        <w:rPr>
          <w:vertAlign w:val="superscript"/>
        </w:rPr>
        <w:t>a</w:t>
      </w:r>
      <w:r>
        <w:t xml:space="preserve"> reunión de la Conferencia de las Partes;</w:t>
      </w:r>
    </w:p>
    <w:p w14:paraId="3F618363" w14:textId="38B1AAC1" w:rsidR="00C10135" w:rsidRPr="00375DEA" w:rsidRDefault="00C10135" w:rsidP="00C10135">
      <w:pPr>
        <w:pStyle w:val="CBDNormalNoNumber"/>
        <w:tabs>
          <w:tab w:val="clear" w:pos="567"/>
        </w:tabs>
        <w:ind w:left="1134" w:firstLine="567"/>
      </w:pPr>
      <w:r>
        <w:t>e)</w:t>
      </w:r>
      <w:r>
        <w:tab/>
        <w:t xml:space="preserve">Haga un seguimiento, en colaboración con el Grupo Asesor Oficioso, de las iniciativas </w:t>
      </w:r>
      <w:r w:rsidR="00D71843">
        <w:t>dirigidas</w:t>
      </w:r>
      <w:r>
        <w:t xml:space="preserve"> a apoyar la consecución de la meta 20 del Marco y recopile las </w:t>
      </w:r>
      <w:r w:rsidR="00D71843">
        <w:t>lecciones y buenas prácticas que</w:t>
      </w:r>
      <w:r>
        <w:t xml:space="preserve"> vayan </w:t>
      </w:r>
      <w:r w:rsidR="00D71843">
        <w:t>surgie</w:t>
      </w:r>
      <w:r>
        <w:t>ndo y las dé a conocer a través del portal central del mecanismo de facilitación;</w:t>
      </w:r>
    </w:p>
    <w:p w14:paraId="1AFA399E" w14:textId="43947E4C" w:rsidR="00C10135" w:rsidRPr="00375DEA" w:rsidRDefault="00C10135" w:rsidP="00C10135">
      <w:pPr>
        <w:pStyle w:val="CBDNormalNoNumber"/>
        <w:tabs>
          <w:tab w:val="clear" w:pos="567"/>
        </w:tabs>
        <w:ind w:left="1134" w:firstLine="567"/>
      </w:pPr>
      <w:r>
        <w:t>f)</w:t>
      </w:r>
      <w:r>
        <w:tab/>
        <w:t xml:space="preserve">Presente </w:t>
      </w:r>
      <w:r w:rsidR="00880189">
        <w:t xml:space="preserve">al Órgano Subsidiario sobre la Aplicación </w:t>
      </w:r>
      <w:r w:rsidR="00880189">
        <w:t xml:space="preserve">un informe sobre los progresos </w:t>
      </w:r>
      <w:r>
        <w:t>e</w:t>
      </w:r>
      <w:r w:rsidR="00880189">
        <w:t>n</w:t>
      </w:r>
      <w:r>
        <w:t xml:space="preserve"> las actividades </w:t>
      </w:r>
      <w:r w:rsidR="00880189">
        <w:t>indicadas</w:t>
      </w:r>
      <w:r>
        <w:t xml:space="preserve"> en los apartados a) a e) anteriores</w:t>
      </w:r>
      <w:r w:rsidR="00880189">
        <w:t>,</w:t>
      </w:r>
      <w:r>
        <w:t xml:space="preserve"> en una reunión que se celebre </w:t>
      </w:r>
      <w:r w:rsidR="00880189">
        <w:t xml:space="preserve">con </w:t>
      </w:r>
      <w:r>
        <w:t>ante</w:t>
      </w:r>
      <w:r w:rsidR="00880189">
        <w:t>riorida</w:t>
      </w:r>
      <w:r>
        <w:t>d</w:t>
      </w:r>
      <w:r w:rsidR="00880189">
        <w:t xml:space="preserve"> a</w:t>
      </w:r>
      <w:r>
        <w:t xml:space="preserve"> la 18ª</w:t>
      </w:r>
      <w:r w:rsidR="00462E82">
        <w:t> </w:t>
      </w:r>
      <w:r>
        <w:t>reunión de la Conferencia de las Partes y a la Conferencia de las Partes en su 18ª reunión.</w:t>
      </w:r>
    </w:p>
    <w:p w14:paraId="0C813546" w14:textId="77777777" w:rsidR="00C10135" w:rsidRPr="00375DEA" w:rsidRDefault="00C10135" w:rsidP="00C10135">
      <w:pPr>
        <w:pStyle w:val="CBDH2"/>
        <w:tabs>
          <w:tab w:val="clear" w:pos="567"/>
        </w:tabs>
        <w:spacing w:before="240"/>
        <w:ind w:left="1134" w:firstLine="0"/>
      </w:pPr>
      <w:r>
        <w:t xml:space="preserve">II </w:t>
      </w:r>
      <w:r>
        <w:br/>
        <w:t>Cooperación científica y técnica y transferencia de tecnología</w:t>
      </w:r>
    </w:p>
    <w:p w14:paraId="53E56DDC" w14:textId="4C81DA2A" w:rsidR="00C10135" w:rsidRPr="00375DEA" w:rsidRDefault="00C10135" w:rsidP="00C10135">
      <w:pPr>
        <w:pStyle w:val="CBDNormalNoNumber"/>
        <w:tabs>
          <w:tab w:val="clear" w:pos="567"/>
        </w:tabs>
        <w:ind w:left="1134" w:firstLine="567"/>
      </w:pPr>
      <w:r>
        <w:t>10.</w:t>
      </w:r>
      <w:r>
        <w:tab/>
      </w:r>
      <w:r>
        <w:rPr>
          <w:i/>
        </w:rPr>
        <w:t xml:space="preserve"> </w:t>
      </w:r>
      <w:r>
        <w:rPr>
          <w:i/>
          <w:iCs/>
        </w:rPr>
        <w:t>Toma nota</w:t>
      </w:r>
      <w:r>
        <w:t xml:space="preserve"> del informe </w:t>
      </w:r>
      <w:r w:rsidR="0039629C">
        <w:t>sobre los</w:t>
      </w:r>
      <w:r>
        <w:t xml:space="preserve"> progreso</w:t>
      </w:r>
      <w:r w:rsidR="0039629C">
        <w:t>s</w:t>
      </w:r>
      <w:r>
        <w:t xml:space="preserve"> </w:t>
      </w:r>
      <w:r w:rsidR="00935293">
        <w:t xml:space="preserve">realizados en relación con el </w:t>
      </w:r>
      <w:r>
        <w:t>Mecanismo de Cooperación Científica y Técnica</w:t>
      </w:r>
      <w:r w:rsidRPr="00375DEA">
        <w:rPr>
          <w:vertAlign w:val="superscript"/>
        </w:rPr>
        <w:footnoteReference w:id="8"/>
      </w:r>
      <w:r w:rsidR="00880189">
        <w:t>;</w:t>
      </w:r>
    </w:p>
    <w:p w14:paraId="5B50EDEF" w14:textId="276304FF" w:rsidR="00C10135" w:rsidRDefault="00C10135" w:rsidP="00C10135">
      <w:pPr>
        <w:pStyle w:val="CBDNormalNoNumber"/>
        <w:tabs>
          <w:tab w:val="clear" w:pos="567"/>
        </w:tabs>
        <w:ind w:left="1134" w:firstLine="567"/>
      </w:pPr>
      <w:r>
        <w:t>11.</w:t>
      </w:r>
      <w:r>
        <w:tab/>
      </w:r>
      <w:r>
        <w:rPr>
          <w:i/>
          <w:iCs/>
        </w:rPr>
        <w:t>Observa con preocupación</w:t>
      </w:r>
      <w:r>
        <w:t xml:space="preserve"> las limitaciones financieras, institucionales y de capacidad que restringen la puesta en funcionamiento </w:t>
      </w:r>
      <w:r w:rsidR="00880189">
        <w:t xml:space="preserve">plena </w:t>
      </w:r>
      <w:r>
        <w:t>de los centros de apoyo</w:t>
      </w:r>
      <w:r w:rsidR="000B0482">
        <w:t xml:space="preserve"> </w:t>
      </w:r>
      <w:r w:rsidR="001D3B36">
        <w:t>a la cooperación</w:t>
      </w:r>
      <w:r w:rsidR="000B0482">
        <w:t xml:space="preserve"> </w:t>
      </w:r>
      <w:r w:rsidR="00C8232D">
        <w:t>científica y técnica</w:t>
      </w:r>
      <w:r>
        <w:t xml:space="preserve"> y de la Entidad de Coordinación Mundial y </w:t>
      </w:r>
      <w:r w:rsidR="00B23337">
        <w:t xml:space="preserve">el hecho de </w:t>
      </w:r>
      <w:r>
        <w:t>que dicha puesta en funcionamiento haya sido desigual entre las distintas regiones;</w:t>
      </w:r>
    </w:p>
    <w:p w14:paraId="4AC4CA2F" w14:textId="022C9E35" w:rsidR="00C10135" w:rsidRDefault="00C10135" w:rsidP="00C10135">
      <w:pPr>
        <w:pStyle w:val="CBDNormalNoNumber"/>
        <w:tabs>
          <w:tab w:val="clear" w:pos="567"/>
        </w:tabs>
        <w:ind w:left="1134" w:firstLine="567"/>
      </w:pPr>
      <w:r>
        <w:t>12.</w:t>
      </w:r>
      <w:r>
        <w:tab/>
      </w:r>
      <w:r>
        <w:rPr>
          <w:i/>
          <w:iCs/>
        </w:rPr>
        <w:t>Expresa su reconocimiento</w:t>
      </w:r>
      <w:r>
        <w:t xml:space="preserve"> a la Secretaría por haber iniciado las operaciones de la Entidad de Coordinación Mundial y haber proporcionado personal para apoyar la labor de la Entidad hasta que esta</w:t>
      </w:r>
      <w:r w:rsidR="00880189">
        <w:t xml:space="preserve"> esté plenamente en funcionamiento;</w:t>
      </w:r>
    </w:p>
    <w:p w14:paraId="7A8D372D" w14:textId="1B788EFC" w:rsidR="00C10135" w:rsidRPr="00F21A59" w:rsidRDefault="00C10135" w:rsidP="00C10135">
      <w:pPr>
        <w:pStyle w:val="CBDNormalNoNumber"/>
        <w:tabs>
          <w:tab w:val="clear" w:pos="567"/>
        </w:tabs>
        <w:ind w:left="1134" w:firstLine="567"/>
      </w:pPr>
      <w:r>
        <w:t>13.</w:t>
      </w:r>
      <w:r>
        <w:tab/>
      </w:r>
      <w:r>
        <w:rPr>
          <w:i/>
          <w:iCs/>
        </w:rPr>
        <w:t>Expresa también su reconocimiento</w:t>
      </w:r>
      <w:r>
        <w:t xml:space="preserve"> a los centros de apoyo </w:t>
      </w:r>
      <w:r w:rsidR="001D3B36">
        <w:t>a la cooperación</w:t>
      </w:r>
      <w:r w:rsidR="00847A48">
        <w:t xml:space="preserve"> </w:t>
      </w:r>
      <w:r w:rsidR="00D74F40">
        <w:t xml:space="preserve">científica </w:t>
      </w:r>
      <w:r w:rsidR="00FA324F">
        <w:t xml:space="preserve">y </w:t>
      </w:r>
      <w:r w:rsidR="00D74F40">
        <w:t xml:space="preserve">técnica </w:t>
      </w:r>
      <w:r>
        <w:t xml:space="preserve">por su compromiso permanente y sus contribuciones para promover la cooperación </w:t>
      </w:r>
      <w:r w:rsidR="00C8232D">
        <w:t>científica y técnica</w:t>
      </w:r>
      <w:r>
        <w:t>;</w:t>
      </w:r>
    </w:p>
    <w:p w14:paraId="168AABD7" w14:textId="2C48FB18" w:rsidR="00C10135" w:rsidRPr="00375DEA" w:rsidRDefault="00C10135" w:rsidP="00C10135">
      <w:pPr>
        <w:pStyle w:val="CBDNormalNoNumber"/>
        <w:tabs>
          <w:tab w:val="clear" w:pos="567"/>
        </w:tabs>
        <w:ind w:left="1134" w:firstLine="567"/>
      </w:pPr>
      <w:r>
        <w:lastRenderedPageBreak/>
        <w:t>14.</w:t>
      </w:r>
      <w:r>
        <w:tab/>
      </w:r>
      <w:r w:rsidR="00880189">
        <w:rPr>
          <w:i/>
          <w:iCs/>
        </w:rPr>
        <w:t>E</w:t>
      </w:r>
      <w:r>
        <w:rPr>
          <w:i/>
          <w:iCs/>
        </w:rPr>
        <w:t xml:space="preserve">xpresa </w:t>
      </w:r>
      <w:r w:rsidR="00880189">
        <w:rPr>
          <w:i/>
          <w:iCs/>
        </w:rPr>
        <w:t>a</w:t>
      </w:r>
      <w:r w:rsidR="00880189">
        <w:rPr>
          <w:i/>
          <w:iCs/>
        </w:rPr>
        <w:t xml:space="preserve">simismo </w:t>
      </w:r>
      <w:r>
        <w:rPr>
          <w:i/>
          <w:iCs/>
        </w:rPr>
        <w:t xml:space="preserve">su agradecimiento </w:t>
      </w:r>
      <w:r w:rsidR="00880189">
        <w:t>a l</w:t>
      </w:r>
      <w:r>
        <w:t>a República de Corea</w:t>
      </w:r>
      <w:r w:rsidR="00880189">
        <w:t xml:space="preserve"> por el apoyo prestado,</w:t>
      </w:r>
      <w:r>
        <w:t xml:space="preserve"> por conducto de la Iniciativa Bio-Bridge y un puesto de </w:t>
      </w:r>
      <w:r w:rsidR="00880189">
        <w:t>F</w:t>
      </w:r>
      <w:r>
        <w:t xml:space="preserve">uncionario </w:t>
      </w:r>
      <w:r w:rsidR="00880189">
        <w:t>S</w:t>
      </w:r>
      <w:r>
        <w:t xml:space="preserve">ubalterno del </w:t>
      </w:r>
      <w:r w:rsidR="00880189">
        <w:t>C</w:t>
      </w:r>
      <w:r>
        <w:t xml:space="preserve">uadro </w:t>
      </w:r>
      <w:r w:rsidR="00880189">
        <w:t>O</w:t>
      </w:r>
      <w:r>
        <w:t xml:space="preserve">rgánico en la Secretaría, y </w:t>
      </w:r>
      <w:r w:rsidR="00880189">
        <w:t xml:space="preserve">a </w:t>
      </w:r>
      <w:r w:rsidR="00880189">
        <w:t>la Unión Europea</w:t>
      </w:r>
      <w:r w:rsidR="00880189">
        <w:t xml:space="preserve"> </w:t>
      </w:r>
      <w:r>
        <w:t>p</w:t>
      </w:r>
      <w:r w:rsidR="00880189">
        <w:t>or la contribución financiera realizada a través de contribuciones voluntarias</w:t>
      </w:r>
      <w:r>
        <w:t xml:space="preserve"> para facilitar la puesta en marcha inicial de la Entidad de Coordinación Mundial; </w:t>
      </w:r>
    </w:p>
    <w:p w14:paraId="60EF1F8F" w14:textId="187BFEDB" w:rsidR="00C10135" w:rsidRPr="00375DEA" w:rsidRDefault="00C10135" w:rsidP="00C10135">
      <w:pPr>
        <w:pStyle w:val="CBDNormalNoNumber"/>
        <w:tabs>
          <w:tab w:val="clear" w:pos="567"/>
        </w:tabs>
        <w:ind w:left="1134" w:firstLine="567"/>
      </w:pPr>
      <w:r>
        <w:t>15.</w:t>
      </w:r>
      <w:r>
        <w:tab/>
        <w:t>[</w:t>
      </w:r>
      <w:r>
        <w:rPr>
          <w:i/>
          <w:iCs/>
        </w:rPr>
        <w:t>Aprueba</w:t>
      </w:r>
      <w:r>
        <w:t>] [</w:t>
      </w:r>
      <w:r>
        <w:rPr>
          <w:i/>
          <w:iCs/>
        </w:rPr>
        <w:t>Toma nota de</w:t>
      </w:r>
      <w:r>
        <w:t xml:space="preserve">] </w:t>
      </w:r>
      <w:r w:rsidR="00081EFF">
        <w:t xml:space="preserve">[la propuesta de] </w:t>
      </w:r>
      <w:r>
        <w:t xml:space="preserve">el plan de trabajo [y presupuesto] de la Entidad de Coordinación Mundial para el bienio 2027-2028, </w:t>
      </w:r>
      <w:r w:rsidR="00880189">
        <w:t>que figuran</w:t>
      </w:r>
      <w:r>
        <w:t xml:space="preserve"> en el anexo de la presente decisión</w:t>
      </w:r>
      <w:r w:rsidR="00217D6C">
        <w:rPr>
          <w:rStyle w:val="FootnoteReference"/>
        </w:rPr>
        <w:footnoteReference w:id="9"/>
      </w:r>
      <w:r>
        <w:t>;</w:t>
      </w:r>
    </w:p>
    <w:p w14:paraId="509AA397" w14:textId="04BCCF5F" w:rsidR="00C10135" w:rsidRDefault="00C10135" w:rsidP="00C10135">
      <w:pPr>
        <w:pStyle w:val="CBDNormalNoNumber"/>
        <w:ind w:left="1134" w:firstLine="567"/>
      </w:pPr>
      <w:r>
        <w:t>16.</w:t>
      </w:r>
      <w:r>
        <w:tab/>
      </w:r>
      <w:r>
        <w:rPr>
          <w:i/>
          <w:iCs/>
        </w:rPr>
        <w:t>Pide</w:t>
      </w:r>
      <w:r>
        <w:t xml:space="preserve"> a los centros de apoyo </w:t>
      </w:r>
      <w:r w:rsidR="001D3B36">
        <w:t>a la cooperación</w:t>
      </w:r>
      <w:r w:rsidR="00995049">
        <w:t xml:space="preserve"> </w:t>
      </w:r>
      <w:r w:rsidR="00C8232D">
        <w:t>científica y técnica</w:t>
      </w:r>
      <w:r w:rsidR="00995049">
        <w:t xml:space="preserve"> </w:t>
      </w:r>
      <w:r>
        <w:t>que</w:t>
      </w:r>
      <w:r w:rsidR="00880189">
        <w:t>, al brindar apoyo a las Partes</w:t>
      </w:r>
      <w:r w:rsidR="00880189">
        <w:t xml:space="preserve"> </w:t>
      </w:r>
      <w:r w:rsidR="00880189">
        <w:t xml:space="preserve">para la creación y </w:t>
      </w:r>
      <w:r w:rsidR="00880189">
        <w:t xml:space="preserve">el </w:t>
      </w:r>
      <w:r w:rsidR="00880189">
        <w:t>desarrollo de capacidad</w:t>
      </w:r>
      <w:r w:rsidR="00880189">
        <w:t>,</w:t>
      </w:r>
      <w:r>
        <w:t xml:space="preserve"> tengan en cuenta las carencias, los </w:t>
      </w:r>
      <w:r w:rsidR="00880189">
        <w:t>desafíos</w:t>
      </w:r>
      <w:r>
        <w:t xml:space="preserve"> y los obstáculos señalados en el informe mundial sobre los progresos colectivos en la implementación del Marco, así como en los séptimos informes nacionales de las Partes en el Convenio, incluidos los retos relacionados con el uso de los indicadores resumidos en el documento </w:t>
      </w:r>
      <w:hyperlink r:id="rId15" w:history="1">
        <w:r w:rsidRPr="00D74F40">
          <w:rPr>
            <w:rStyle w:val="Hyperlink"/>
          </w:rPr>
          <w:t>CBD/SBSTTA/28/INF/11</w:t>
        </w:r>
      </w:hyperlink>
      <w:r>
        <w:t xml:space="preserve">; </w:t>
      </w:r>
    </w:p>
    <w:p w14:paraId="27BB8F2E" w14:textId="12CD2F99" w:rsidR="00DE2298" w:rsidRDefault="00DE2298" w:rsidP="00DE2298">
      <w:pPr>
        <w:pStyle w:val="CBDNormalNoNumber"/>
        <w:ind w:left="1134" w:firstLine="567"/>
      </w:pPr>
      <w:r>
        <w:t>17.</w:t>
      </w:r>
      <w:r>
        <w:tab/>
      </w:r>
      <w:r w:rsidRPr="006B3054">
        <w:rPr>
          <w:i/>
          <w:iCs/>
        </w:rPr>
        <w:t xml:space="preserve">Pide también </w:t>
      </w:r>
      <w:r>
        <w:t>a los centros de apoyo</w:t>
      </w:r>
      <w:r w:rsidR="00B90CF5">
        <w:t xml:space="preserve"> </w:t>
      </w:r>
      <w:r w:rsidR="001D3B36">
        <w:t>a la cooperación</w:t>
      </w:r>
      <w:r w:rsidR="00B90CF5">
        <w:t xml:space="preserve"> </w:t>
      </w:r>
      <w:r w:rsidR="00C8232D">
        <w:t>científica y técnica</w:t>
      </w:r>
      <w:r>
        <w:t xml:space="preserve"> que, cuando presten apoyo </w:t>
      </w:r>
      <w:r w:rsidR="00A45C5C">
        <w:t>en materia de</w:t>
      </w:r>
      <w:r w:rsidR="00B90CF5">
        <w:t xml:space="preserve"> creación y desarrollo de capacidad </w:t>
      </w:r>
      <w:r>
        <w:t xml:space="preserve">a las Partes en </w:t>
      </w:r>
      <w:r w:rsidR="003E4EEC">
        <w:t>el</w:t>
      </w:r>
      <w:r w:rsidR="00DC4AAA">
        <w:t xml:space="preserve"> Protocolo de Cartagena </w:t>
      </w:r>
      <w:r w:rsidR="00826A03">
        <w:t>sobre Seguridad de la Biotecnología</w:t>
      </w:r>
      <w:r w:rsidR="006B3869">
        <w:rPr>
          <w:rStyle w:val="FootnoteReference"/>
        </w:rPr>
        <w:footnoteReference w:id="10"/>
      </w:r>
      <w:r w:rsidR="00826A03">
        <w:t xml:space="preserve"> y el</w:t>
      </w:r>
      <w:r w:rsidR="003E4EEC">
        <w:t xml:space="preserve"> Protocolo</w:t>
      </w:r>
      <w:r w:rsidR="00CE74D5">
        <w:t xml:space="preserve"> de Nagoya sobre Acceso a los Recursos Genéticos y Participación Justa y Equitativa en los Beneficios</w:t>
      </w:r>
      <w:r w:rsidR="00732C7D">
        <w:t xml:space="preserve"> que se Deriven de su Utilización</w:t>
      </w:r>
      <w:r w:rsidR="00F30A77">
        <w:rPr>
          <w:rStyle w:val="FootnoteReference"/>
        </w:rPr>
        <w:footnoteReference w:id="11"/>
      </w:r>
      <w:r>
        <w:t xml:space="preserve">, tomen en cuenta las carencias, necesidades y </w:t>
      </w:r>
      <w:r w:rsidR="00880189">
        <w:t>desafíos</w:t>
      </w:r>
      <w:r>
        <w:t xml:space="preserve"> señalados en la </w:t>
      </w:r>
      <w:r w:rsidR="00BC7D49">
        <w:t xml:space="preserve">quinta </w:t>
      </w:r>
      <w:r>
        <w:t>evaluación y revisión de la eficacia en la aplicación de</w:t>
      </w:r>
      <w:r w:rsidR="004942AD">
        <w:t xml:space="preserve">l Protocolo de </w:t>
      </w:r>
      <w:r w:rsidR="00394EFA">
        <w:t>Cartagena</w:t>
      </w:r>
      <w:r w:rsidR="001D3D3D">
        <w:rPr>
          <w:rStyle w:val="FootnoteReference"/>
        </w:rPr>
        <w:footnoteReference w:id="12"/>
      </w:r>
      <w:r w:rsidR="00394EFA">
        <w:t xml:space="preserve"> y en la segunda evaluación y revisión de la eficacia en la aplicación del Protocolo de Nagoya</w:t>
      </w:r>
      <w:r w:rsidR="00843330">
        <w:rPr>
          <w:rStyle w:val="FootnoteReference"/>
        </w:rPr>
        <w:footnoteReference w:id="13"/>
      </w:r>
      <w:r>
        <w:t xml:space="preserve">, y </w:t>
      </w:r>
      <w:r w:rsidR="004942AD">
        <w:t>lo</w:t>
      </w:r>
      <w:r>
        <w:t>s informes nacionales</w:t>
      </w:r>
      <w:r w:rsidR="00E8374E">
        <w:t xml:space="preserve"> de las Partes</w:t>
      </w:r>
      <w:r>
        <w:t>;</w:t>
      </w:r>
    </w:p>
    <w:p w14:paraId="61709AC5" w14:textId="3D8FFFC7" w:rsidR="00DE2298" w:rsidRDefault="00DE2298" w:rsidP="00DE2298">
      <w:pPr>
        <w:pStyle w:val="CBDNormalNoNumber"/>
        <w:ind w:left="1134" w:firstLine="567"/>
      </w:pPr>
      <w:r>
        <w:t>18.</w:t>
      </w:r>
      <w:r>
        <w:tab/>
      </w:r>
      <w:r w:rsidRPr="006B3054">
        <w:rPr>
          <w:i/>
          <w:iCs/>
        </w:rPr>
        <w:t xml:space="preserve">Invita </w:t>
      </w:r>
      <w:r>
        <w:t xml:space="preserve">a las Partes, otros Gobiernos, gobiernos subnacionales y locales, entidades de las Naciones Unidas, organizaciones internacionales pertinentes, organismos de desarrollo, instituciones de investigación, el sector académico, el sector privado y otros interesados que estén en condiciones de hacerlo a proporcionar recursos financieros o contribuciones en especie suficientes, previsibles, oportunas y fácilmente </w:t>
      </w:r>
      <w:r w:rsidR="000410C6">
        <w:t>accesibles, o ambos,</w:t>
      </w:r>
      <w:r>
        <w:t xml:space="preserve"> para apoyar los programas y las operaciones a largo plazo de la Entidad de Coordinación Mundial y los centros de apoyo</w:t>
      </w:r>
      <w:r w:rsidR="00573FE8">
        <w:t xml:space="preserve"> </w:t>
      </w:r>
      <w:r w:rsidR="001D3B36">
        <w:t>a la cooperación</w:t>
      </w:r>
      <w:r w:rsidR="00573FE8">
        <w:t xml:space="preserve"> </w:t>
      </w:r>
      <w:r w:rsidR="00C8232D">
        <w:t>científica y técnica</w:t>
      </w:r>
      <w:r>
        <w:t>;</w:t>
      </w:r>
    </w:p>
    <w:p w14:paraId="37EE6736" w14:textId="5E544663" w:rsidR="00DE2298" w:rsidRDefault="00DE2298" w:rsidP="004C3EA2">
      <w:pPr>
        <w:pStyle w:val="CBDNormalNoNumber"/>
        <w:tabs>
          <w:tab w:val="clear" w:pos="2835"/>
          <w:tab w:val="clear" w:pos="3402"/>
        </w:tabs>
        <w:ind w:left="1134" w:firstLine="567"/>
      </w:pPr>
      <w:r>
        <w:t>19.</w:t>
      </w:r>
      <w:r>
        <w:tab/>
      </w:r>
      <w:r w:rsidRPr="006B3054">
        <w:rPr>
          <w:i/>
          <w:iCs/>
        </w:rPr>
        <w:t>Invita</w:t>
      </w:r>
      <w:r>
        <w:t xml:space="preserve"> a instituciones de investigación, el sector académico y otros interesados pertinentes a colaborar activamente con los centros de apoyo</w:t>
      </w:r>
      <w:r w:rsidR="00D06951">
        <w:t xml:space="preserve"> </w:t>
      </w:r>
      <w:r w:rsidR="001D3B36">
        <w:t>a la cooperación</w:t>
      </w:r>
      <w:r w:rsidR="00D06951">
        <w:t xml:space="preserve"> </w:t>
      </w:r>
      <w:r w:rsidR="00C8232D">
        <w:t xml:space="preserve">científica </w:t>
      </w:r>
      <w:r w:rsidR="00D06951">
        <w:t xml:space="preserve">y </w:t>
      </w:r>
      <w:r w:rsidR="00C8232D">
        <w:t xml:space="preserve">técnica </w:t>
      </w:r>
      <w:r>
        <w:t>y la Entidad de Coordinación Mundial contribuyendo sus conocimientos especializados, herramientas y otros recursos pertinentes;</w:t>
      </w:r>
    </w:p>
    <w:p w14:paraId="4FFA4ED2" w14:textId="68D20357" w:rsidR="00DE2298" w:rsidRDefault="00DE2298" w:rsidP="00DE2298">
      <w:pPr>
        <w:pStyle w:val="CBDNormalNoNumber"/>
        <w:ind w:left="1134" w:firstLine="567"/>
      </w:pPr>
      <w:r>
        <w:t>20.</w:t>
      </w:r>
      <w:r>
        <w:tab/>
      </w:r>
      <w:r w:rsidRPr="006B3054">
        <w:rPr>
          <w:i/>
          <w:iCs/>
        </w:rPr>
        <w:t xml:space="preserve">Reitera </w:t>
      </w:r>
      <w:r>
        <w:t>el pedido realizado al Fondo para el Medio Ambiente Mundial en</w:t>
      </w:r>
      <w:r w:rsidR="00B73B3C">
        <w:t xml:space="preserve"> el párrafo 23 de</w:t>
      </w:r>
      <w:r>
        <w:t xml:space="preserve"> la decisión </w:t>
      </w:r>
      <w:hyperlink r:id="rId16" w:history="1">
        <w:r w:rsidRPr="00D74F40">
          <w:rPr>
            <w:rStyle w:val="Hyperlink"/>
          </w:rPr>
          <w:t>16/3</w:t>
        </w:r>
      </w:hyperlink>
      <w:r>
        <w:t xml:space="preserve"> </w:t>
      </w:r>
      <w:r w:rsidR="00B73B3C">
        <w:t>de 1 de noviembre de 2024</w:t>
      </w:r>
      <w:r w:rsidR="00DB7F01">
        <w:t xml:space="preserve"> </w:t>
      </w:r>
      <w:r>
        <w:t>de que continuara apoyando, incluido a través del Fondo para el Marco Mundial de Biodiversidad, e invita a otros fondos multilaterales e instituciones financieras internacionales pertinentes a continuar apoyando, con arreglo a sus mandatos, en todos los países que reúnan las condiciones, proyectos impulsados a nivel nacional que incluyan cooperación científica y técnica, transferencia de tecnología y creación de capacidad para la implementación del Marco;</w:t>
      </w:r>
    </w:p>
    <w:p w14:paraId="50AE9DB6" w14:textId="12C03321" w:rsidR="00DE2298" w:rsidRDefault="00DE2298" w:rsidP="00DE2298">
      <w:pPr>
        <w:pStyle w:val="CBDNormalNoNumber"/>
        <w:ind w:left="1134" w:firstLine="567"/>
      </w:pPr>
      <w:r>
        <w:t>21.</w:t>
      </w:r>
      <w:r>
        <w:tab/>
      </w:r>
      <w:r w:rsidRPr="006B3054">
        <w:rPr>
          <w:i/>
          <w:iCs/>
        </w:rPr>
        <w:t>Reitera también</w:t>
      </w:r>
      <w:r>
        <w:t xml:space="preserve"> el pedido realizado en </w:t>
      </w:r>
      <w:r w:rsidR="00E972D1">
        <w:t xml:space="preserve">el párrafo </w:t>
      </w:r>
      <w:r w:rsidR="003C5051">
        <w:t xml:space="preserve">24 </w:t>
      </w:r>
      <w:r w:rsidR="00E972D1">
        <w:t xml:space="preserve">de </w:t>
      </w:r>
      <w:r>
        <w:t xml:space="preserve">la decisión </w:t>
      </w:r>
      <w:hyperlink r:id="rId17" w:history="1">
        <w:r w:rsidRPr="00211A88">
          <w:rPr>
            <w:rStyle w:val="Hyperlink"/>
          </w:rPr>
          <w:t>16/3</w:t>
        </w:r>
      </w:hyperlink>
      <w:r>
        <w:t xml:space="preserve"> al Fondo para el Medio Ambiente Mundial de que apoyara, incluido a través del Fondo para el Marco Mundial de Biodiversidad, e invita a otros fondos multilaterales e instituciones financieras internacionales pertinentes a apoyar, de conformidad con sus mandatos, la puesta en </w:t>
      </w:r>
      <w:r>
        <w:lastRenderedPageBreak/>
        <w:t xml:space="preserve">funcionamiento y las actividades de los centros </w:t>
      </w:r>
      <w:r w:rsidR="00456C2E">
        <w:t xml:space="preserve">de </w:t>
      </w:r>
      <w:r w:rsidR="00A15E29">
        <w:t xml:space="preserve">apoyo a la </w:t>
      </w:r>
      <w:r w:rsidR="00456C2E">
        <w:t xml:space="preserve">cooperación </w:t>
      </w:r>
      <w:r w:rsidR="00C8232D">
        <w:t xml:space="preserve">científica y </w:t>
      </w:r>
      <w:r w:rsidR="00456C2E">
        <w:t xml:space="preserve">técnica </w:t>
      </w:r>
      <w:r>
        <w:t>en Partes que son países en desarrollo, en particular los países menos adelantados y los pequeños Estados insulares en desarrollo</w:t>
      </w:r>
      <w:r w:rsidR="00935293">
        <w:t>,</w:t>
      </w:r>
      <w:r>
        <w:t xml:space="preserve"> y las Partes con economías en transición, según proceda, en respuesta a sus pedidos en sus respectivas subregiones, en el contexto de proyectos impulsados a nivel nacional de los países que reúnan las condiciones;</w:t>
      </w:r>
    </w:p>
    <w:p w14:paraId="55E53DA3" w14:textId="2C2C5F45" w:rsidR="00DE2298" w:rsidRDefault="00DE2298" w:rsidP="00DE2298">
      <w:pPr>
        <w:pStyle w:val="CBDNormalNoNumber"/>
        <w:ind w:left="1134" w:firstLine="567"/>
      </w:pPr>
      <w:r>
        <w:t>[22.</w:t>
      </w:r>
      <w:r>
        <w:tab/>
      </w:r>
      <w:r w:rsidRPr="006B3054">
        <w:rPr>
          <w:i/>
          <w:iCs/>
        </w:rPr>
        <w:t>Invita</w:t>
      </w:r>
      <w:r>
        <w:t xml:space="preserve"> al Fondo Verde para el Clima, en reconocimiento de la crucial interdependencia </w:t>
      </w:r>
      <w:r w:rsidR="00620047">
        <w:t>d</w:t>
      </w:r>
      <w:r>
        <w:t>e la diversidad biológica y el cambio climático, a considerar oportunidades para apoyar las actividades de los centros de apoyo</w:t>
      </w:r>
      <w:r w:rsidR="00620047">
        <w:t xml:space="preserve"> </w:t>
      </w:r>
      <w:r w:rsidR="001D3B36">
        <w:t>a la cooperación</w:t>
      </w:r>
      <w:r w:rsidR="00620047">
        <w:t xml:space="preserve"> </w:t>
      </w:r>
      <w:r w:rsidR="00C8232D">
        <w:t>científica</w:t>
      </w:r>
      <w:r w:rsidR="00C8232D">
        <w:t xml:space="preserve"> </w:t>
      </w:r>
      <w:r w:rsidR="00620047">
        <w:t xml:space="preserve">y </w:t>
      </w:r>
      <w:r w:rsidR="00C8232D">
        <w:t>técnica</w:t>
      </w:r>
      <w:r>
        <w:t xml:space="preserve">, especialmente las que tienen que ver con proyectos impulsados a nivel nacional en Partes que son países en desarrollo, en particular los países menos adelantados y los pequeños Estados insulares en desarrollo, </w:t>
      </w:r>
      <w:r w:rsidR="00935293">
        <w:t xml:space="preserve">y </w:t>
      </w:r>
      <w:r>
        <w:t>las Partes con economías en transición, dirigidas a implementar el Marco Mundial de Biodiversidad de Kunming‑Montreal [de una manera [que evite el doble cómputo] [que aumente significativamente la transparencia en la contabilidad]</w:t>
      </w:r>
      <w:r w:rsidR="00607CCB">
        <w:t>]</w:t>
      </w:r>
      <w:r>
        <w:t>;]</w:t>
      </w:r>
    </w:p>
    <w:p w14:paraId="567A6CFB" w14:textId="522A5044" w:rsidR="00DE2298" w:rsidRDefault="00DE2298" w:rsidP="00DE2298">
      <w:pPr>
        <w:pStyle w:val="CBDNormalNoNumber"/>
        <w:ind w:left="1134" w:firstLine="567"/>
      </w:pPr>
      <w:r>
        <w:t>23.</w:t>
      </w:r>
      <w:r>
        <w:tab/>
      </w:r>
      <w:r w:rsidRPr="006B3054">
        <w:rPr>
          <w:i/>
          <w:iCs/>
        </w:rPr>
        <w:t xml:space="preserve">Insta </w:t>
      </w:r>
      <w:r>
        <w:t xml:space="preserve">a las Partes, e </w:t>
      </w:r>
      <w:r w:rsidRPr="006B3054">
        <w:rPr>
          <w:i/>
          <w:iCs/>
        </w:rPr>
        <w:t>invita</w:t>
      </w:r>
      <w:r>
        <w:t xml:space="preserve"> a otros Gobiernos, gobiernos subnacionales y locales, entidades de las Naciones Unidas, organizaciones internacionales pertinentes, organismos de desarrollo, instituciones de investigación, el sector académico, el sector privado y otros interesados a colaborar activamente con los centros de apoyo</w:t>
      </w:r>
      <w:r w:rsidR="00126669">
        <w:t xml:space="preserve"> </w:t>
      </w:r>
      <w:r w:rsidR="001D3B36">
        <w:t>a la cooperación</w:t>
      </w:r>
      <w:r w:rsidR="00126669">
        <w:t xml:space="preserve"> </w:t>
      </w:r>
      <w:r w:rsidR="00C8232D">
        <w:t>científica y técnica</w:t>
      </w:r>
      <w:r>
        <w:t xml:space="preserve"> y la Entidad de Coordinación Mundial y prestarles apoyo para abordar los desafíos que limitan sus operaciones y eficacia;</w:t>
      </w:r>
    </w:p>
    <w:p w14:paraId="31B3C010" w14:textId="5A02A7A5" w:rsidR="00DE2298" w:rsidRDefault="00DE2298" w:rsidP="00DE2298">
      <w:pPr>
        <w:pStyle w:val="CBDNormalNoNumber"/>
        <w:ind w:left="1134" w:firstLine="567"/>
      </w:pPr>
      <w:r>
        <w:t>24.</w:t>
      </w:r>
      <w:r>
        <w:tab/>
      </w:r>
      <w:r w:rsidRPr="006B3054">
        <w:rPr>
          <w:i/>
          <w:iCs/>
        </w:rPr>
        <w:t>Alienta</w:t>
      </w:r>
      <w:r>
        <w:t xml:space="preserve"> a las Partes a que, en su interacción con los centros de apoyo</w:t>
      </w:r>
      <w:r w:rsidR="00A776C0">
        <w:t xml:space="preserve"> a la cooperación </w:t>
      </w:r>
      <w:r w:rsidR="00C8232D">
        <w:t>científica y técnica</w:t>
      </w:r>
      <w:r>
        <w:t xml:space="preserve"> y organizaciones pertinentes, garanticen que las actividades de cooperación científica y técnica y de creación de capacidad se lleven a cabo con la participación plena y efectiva de los pueblos indígenas y las comunidades locales, las mujeres y la juventud </w:t>
      </w:r>
      <w:r w:rsidR="00B960CF">
        <w:t>y otros</w:t>
      </w:r>
      <w:r>
        <w:t xml:space="preserve"> interesados pertinentes, en consonancia con las leyes y las circunstancias nacionales, entre otras cosas a través del diseño conjunto de programas, la identificación de necesidades de capacidad, investigaciones conjuntas, intercambio de conocimientos y desarrollo de tecnologías; </w:t>
      </w:r>
    </w:p>
    <w:p w14:paraId="57DBE859" w14:textId="3A259AE9" w:rsidR="00DE2298" w:rsidRDefault="00DE2298" w:rsidP="00DE2298">
      <w:pPr>
        <w:pStyle w:val="CBDNormalNoNumber"/>
        <w:ind w:left="1134" w:firstLine="567"/>
      </w:pPr>
      <w:r>
        <w:t>25.</w:t>
      </w:r>
      <w:r>
        <w:tab/>
      </w:r>
      <w:r w:rsidRPr="006B3054">
        <w:rPr>
          <w:i/>
          <w:iCs/>
        </w:rPr>
        <w:t>Pide</w:t>
      </w:r>
      <w:r>
        <w:t xml:space="preserve"> a los centros de apoyo</w:t>
      </w:r>
      <w:r w:rsidR="00FD370C">
        <w:t xml:space="preserve"> a la cooperación </w:t>
      </w:r>
      <w:r w:rsidR="00C8232D">
        <w:t>científica y técnica</w:t>
      </w:r>
      <w:r>
        <w:t xml:space="preserve"> que:</w:t>
      </w:r>
    </w:p>
    <w:p w14:paraId="2A6D8390" w14:textId="77777777" w:rsidR="00DE2298" w:rsidRDefault="00DE2298" w:rsidP="00DE2298">
      <w:pPr>
        <w:pStyle w:val="CBDNormalNoNumber"/>
        <w:ind w:left="1134" w:firstLine="567"/>
      </w:pPr>
      <w:r>
        <w:t>a)</w:t>
      </w:r>
      <w:r>
        <w:tab/>
        <w:t xml:space="preserve">Intensifiquen el establecimiento y la puesta en funcionamiento de sus estructuras de gobernanza y marcos institucionales; </w:t>
      </w:r>
    </w:p>
    <w:p w14:paraId="465CEE00" w14:textId="77777777" w:rsidR="00DE2298" w:rsidRDefault="00DE2298" w:rsidP="00DE2298">
      <w:pPr>
        <w:pStyle w:val="CBDNormalNoNumber"/>
        <w:ind w:left="1134" w:firstLine="567"/>
      </w:pPr>
      <w:r>
        <w:t>b)</w:t>
      </w:r>
      <w:r>
        <w:tab/>
        <w:t>Presenten a la Entidad de Coordinación Mundial, a más tardar en el primer trimestre de 2027, sus planes de trabajo para el bienio 2027-2028 basados en las necesidades y prioridades de las Partes a las que prestan apoyo;</w:t>
      </w:r>
    </w:p>
    <w:p w14:paraId="762342CC" w14:textId="77777777" w:rsidR="00DE2298" w:rsidRDefault="00DE2298" w:rsidP="00DE2298">
      <w:pPr>
        <w:pStyle w:val="CBDNormalNoNumber"/>
        <w:ind w:left="1134" w:firstLine="567"/>
      </w:pPr>
      <w:r>
        <w:t>c)</w:t>
      </w:r>
      <w:r>
        <w:tab/>
        <w:t>Presenten a la Entidad de Coordinación Mundial informes de actividades para el bienio 2027-2028, cuando esta lo solicite, conforme al párrafo 27 d) de la presente decisión;</w:t>
      </w:r>
    </w:p>
    <w:p w14:paraId="41C69348" w14:textId="1B32FC5B" w:rsidR="00DE2298" w:rsidRDefault="00DE2298" w:rsidP="00DE2298">
      <w:pPr>
        <w:pStyle w:val="CBDNormalNoNumber"/>
        <w:ind w:left="1134" w:firstLine="567"/>
      </w:pPr>
      <w:r>
        <w:t>26.</w:t>
      </w:r>
      <w:r>
        <w:tab/>
      </w:r>
      <w:r w:rsidRPr="006B3054">
        <w:rPr>
          <w:i/>
          <w:iCs/>
        </w:rPr>
        <w:t>Pide además</w:t>
      </w:r>
      <w:r>
        <w:t xml:space="preserve"> a los centros de apoyo</w:t>
      </w:r>
      <w:r w:rsidR="000A0F14">
        <w:t xml:space="preserve"> a la cooperación </w:t>
      </w:r>
      <w:r w:rsidR="00C8232D">
        <w:t>científica y técnica</w:t>
      </w:r>
      <w:r>
        <w:t xml:space="preserve"> que, con sujeción a la disponibilidad de recursos:</w:t>
      </w:r>
    </w:p>
    <w:p w14:paraId="7A0CFEB4" w14:textId="2CF363B4" w:rsidR="00DE2298" w:rsidRDefault="00DE2298" w:rsidP="00DE2298">
      <w:pPr>
        <w:pStyle w:val="CBDNormalNoNumber"/>
        <w:ind w:left="1134" w:firstLine="567"/>
      </w:pPr>
      <w:r>
        <w:t>a)</w:t>
      </w:r>
      <w:r>
        <w:tab/>
        <w:t xml:space="preserve">Desarrollen y aumenten progresivamente la escala del apoyo prestado en función de la demanda a las Partes, a pueblos indígenas y comunidades locales, las mujeres y la juventud </w:t>
      </w:r>
      <w:r w:rsidR="00FC6CA3">
        <w:t>y otros</w:t>
      </w:r>
      <w:r>
        <w:t xml:space="preserve"> interesados pertinentes, de conformidad con las leyes y circunstancias nacionales, sobre la base de sus prioridades y necesidades identificadas, y empleen modalidades de prestación adecuada [</w:t>
      </w:r>
      <w:r w:rsidR="00C97235">
        <w:t xml:space="preserve">, </w:t>
      </w:r>
      <w:r>
        <w:t>incluido a través de actividades conjuntas de investigación científica y desarrollo de tecnología</w:t>
      </w:r>
      <w:r w:rsidR="007D452E">
        <w:t>,</w:t>
      </w:r>
      <w:r>
        <w:t>] a fin de responder a la demanda de asistencia;</w:t>
      </w:r>
    </w:p>
    <w:p w14:paraId="5F943F84" w14:textId="1BEE4245" w:rsidR="00DE2298" w:rsidRDefault="00DE2298" w:rsidP="00DE2298">
      <w:pPr>
        <w:pStyle w:val="CBDNormalNoNumber"/>
        <w:ind w:left="1134" w:firstLine="567"/>
      </w:pPr>
      <w:r>
        <w:t>b)</w:t>
      </w:r>
      <w:r>
        <w:tab/>
        <w:t>Intensifiquen la movilización de recursos de todas las fuentes, entre otras cosas</w:t>
      </w:r>
      <w:r w:rsidR="002E1F0B">
        <w:t>,</w:t>
      </w:r>
      <w:r>
        <w:t xml:space="preserve"> desarrollando sistemas conjuntos de tramitación de proyectos</w:t>
      </w:r>
      <w:r w:rsidR="006E6FD7">
        <w:t>,</w:t>
      </w:r>
      <w:r>
        <w:t xml:space="preserve"> </w:t>
      </w:r>
      <w:r w:rsidR="006E6FD7">
        <w:t>potenciando</w:t>
      </w:r>
      <w:r>
        <w:t xml:space="preserve"> soluciones de financiación innovadoras y aprovechando mecanismos nacionales, regionales e internacionales existentes, donde corresponda;</w:t>
      </w:r>
    </w:p>
    <w:p w14:paraId="55559C2B" w14:textId="7F15E956" w:rsidR="00DE2298" w:rsidRDefault="00211A88" w:rsidP="00DE2298">
      <w:pPr>
        <w:pStyle w:val="CBDNormalNoNumber"/>
        <w:ind w:left="1134" w:firstLine="567"/>
      </w:pPr>
      <w:r>
        <w:lastRenderedPageBreak/>
        <w:t>[</w:t>
      </w:r>
      <w:r w:rsidR="00DE2298">
        <w:t>27.</w:t>
      </w:r>
      <w:r w:rsidR="00DE2298">
        <w:tab/>
      </w:r>
      <w:r w:rsidR="00DE2298" w:rsidRPr="006B3054">
        <w:rPr>
          <w:i/>
          <w:iCs/>
        </w:rPr>
        <w:t>Pide</w:t>
      </w:r>
      <w:r w:rsidR="00DE2298">
        <w:t xml:space="preserve"> a la Entidad de Coordinación Mundial</w:t>
      </w:r>
      <w:r w:rsidR="001A777A">
        <w:t xml:space="preserve"> que</w:t>
      </w:r>
      <w:r w:rsidR="00E410CD">
        <w:t>[</w:t>
      </w:r>
      <w:r w:rsidR="001A777A">
        <w:t>, en función de</w:t>
      </w:r>
      <w:r w:rsidR="00DE2298">
        <w:t xml:space="preserve"> la disponibilidad de recursos]:</w:t>
      </w:r>
    </w:p>
    <w:p w14:paraId="50550911" w14:textId="70F0CB9A" w:rsidR="00DE2298" w:rsidRDefault="00DE2298" w:rsidP="00DE2298">
      <w:pPr>
        <w:pStyle w:val="CBDNormalNoNumber"/>
        <w:ind w:left="1134" w:firstLine="567"/>
      </w:pPr>
      <w:r>
        <w:t>a)</w:t>
      </w:r>
      <w:r>
        <w:tab/>
        <w:t>Intensifique los esfuerzos de movilización de recursos y preste asistencia a los centros de apoyo</w:t>
      </w:r>
      <w:r w:rsidR="00DD6C11">
        <w:t xml:space="preserve"> a la cooperación </w:t>
      </w:r>
      <w:r w:rsidR="00C8232D">
        <w:t>científica y técnica</w:t>
      </w:r>
      <w:r>
        <w:t xml:space="preserve"> para que hagan lo mismo, entre otras cosas</w:t>
      </w:r>
      <w:r w:rsidR="00DD6C11">
        <w:t>,</w:t>
      </w:r>
      <w:r>
        <w:t xml:space="preserve"> apoyando la elaboración de propuestas de proyectos</w:t>
      </w:r>
      <w:r w:rsidR="003853E1">
        <w:t xml:space="preserve"> e</w:t>
      </w:r>
      <w:r>
        <w:t xml:space="preserve"> identificando y atrayendo posibles donantes, incluido mediante la organización de mesas redondas, y que preste asistencia a los centros, a pedido de estos, </w:t>
      </w:r>
      <w:r w:rsidR="007402EF">
        <w:t>en</w:t>
      </w:r>
      <w:r>
        <w:t xml:space="preserve"> la elaboración de un presupuesto plurianual, con metas y plazos de financiación </w:t>
      </w:r>
      <w:r w:rsidR="00FA484B">
        <w:t>específicos</w:t>
      </w:r>
      <w:r>
        <w:t>, y estrategias acordes de movilización de recursos;</w:t>
      </w:r>
    </w:p>
    <w:p w14:paraId="6949BD25" w14:textId="0AF1CEB9" w:rsidR="00DE2298" w:rsidRDefault="00DE2298" w:rsidP="00DE2298">
      <w:pPr>
        <w:pStyle w:val="CBDNormalNoNumber"/>
        <w:ind w:left="1134" w:firstLine="567"/>
      </w:pPr>
      <w:r>
        <w:t>b)</w:t>
      </w:r>
      <w:r>
        <w:tab/>
        <w:t>Profundice la coordinación, la colaboración y el intercambio de conocimientos entre los centros mediante, entre otras cosas, la celebración de reuniones periódicas de coordinación, incluida al menos una reunión presencial de sus coordinadores de programas en cada bienio, para facilitar el intercambio de experiencias, el aprendizaje entre pares y la elaboración de iniciativas conjuntas;</w:t>
      </w:r>
    </w:p>
    <w:p w14:paraId="4CEA2AD4" w14:textId="5050A784" w:rsidR="00DE2298" w:rsidRDefault="00DE2298" w:rsidP="00DE2298">
      <w:pPr>
        <w:pStyle w:val="CBDNormalNoNumber"/>
        <w:ind w:left="1134" w:firstLine="567"/>
      </w:pPr>
      <w:r>
        <w:t>d)</w:t>
      </w:r>
      <w:r>
        <w:tab/>
        <w:t>Elabore, en consulta con los centros y con la asistencia del Grupo Asesor Oficioso, un marco común de seguimiento y plantillas de presentación de informes para los centros, con miras a garantizar un seguimiento coherente de los resultados y la eficacia de su apoyo a la cooperación científica y técnica, así como a facilitar el examen de los progresos por parte del Órgano Subsidiario sobre la Aplicación en una reunión que se celebre con anterioridad a la 18ª reunión de la Conferencia de las Partes;</w:t>
      </w:r>
    </w:p>
    <w:p w14:paraId="4E79E08E" w14:textId="0E34BC2D" w:rsidR="00DE2298" w:rsidRDefault="00DE2298" w:rsidP="00DE2298">
      <w:pPr>
        <w:pStyle w:val="CBDNormalNoNumber"/>
        <w:ind w:left="1134" w:firstLine="567"/>
      </w:pPr>
      <w:r>
        <w:t>d)</w:t>
      </w:r>
      <w:r>
        <w:tab/>
        <w:t xml:space="preserve">Presente a la Secretaría un informe sobre los progresos realizados en relación con el Mecanismo de Cooperación Científica y Técnica para el bienio 2027-2028 sobre la base de su labor y los informes bienales de actividades de los centros, </w:t>
      </w:r>
      <w:r w:rsidR="007A4C17">
        <w:t>para que circule como</w:t>
      </w:r>
      <w:r>
        <w:t xml:space="preserve"> documento de información </w:t>
      </w:r>
      <w:r w:rsidR="008C1A46">
        <w:t>en una reunión de</w:t>
      </w:r>
      <w:r>
        <w:t>l Órgano Subsidiario sobre la Aplicación que se celebre con anterioridad a la 18ª</w:t>
      </w:r>
      <w:r w:rsidR="00462E82">
        <w:t> </w:t>
      </w:r>
      <w:r>
        <w:t xml:space="preserve">reunión de la Conferencia de las Partes [y </w:t>
      </w:r>
      <w:r w:rsidR="00EC23E0">
        <w:t>en</w:t>
      </w:r>
      <w:r>
        <w:t xml:space="preserve"> la</w:t>
      </w:r>
      <w:r w:rsidR="007D3363">
        <w:t xml:space="preserve"> 18ª</w:t>
      </w:r>
      <w:r w:rsidR="00462E82">
        <w:t> </w:t>
      </w:r>
      <w:r w:rsidR="007D3363">
        <w:t>reunión de la</w:t>
      </w:r>
      <w:r>
        <w:t xml:space="preserve"> Conferencia de las Partes];</w:t>
      </w:r>
    </w:p>
    <w:p w14:paraId="34A883C0" w14:textId="21244F8D" w:rsidR="00DE2298" w:rsidRDefault="00F83CCB" w:rsidP="00DE2298">
      <w:pPr>
        <w:pStyle w:val="CBDNormalNoNumber"/>
        <w:ind w:left="1134" w:firstLine="567"/>
      </w:pPr>
      <w:r>
        <w:t>[</w:t>
      </w:r>
      <w:r w:rsidR="00DE2298">
        <w:t>e)</w:t>
      </w:r>
      <w:r w:rsidR="00DE2298">
        <w:tab/>
        <w:t>Presente a la Secretaría una propuesta de plan de trabajo y presupuesto para el bienio 2029-2030, para consideración por el Órgano Subsidiario sobre la Aplicación en una reunión que se celebre con anterioridad a la 18ª</w:t>
      </w:r>
      <w:r w:rsidR="00462E82">
        <w:t> </w:t>
      </w:r>
      <w:r w:rsidR="00DE2298">
        <w:t>reunión de la Conferencia de las Partes y por la Conferencia de las Partes en su 18ª reunión</w:t>
      </w:r>
      <w:r>
        <w:t>;</w:t>
      </w:r>
      <w:r w:rsidR="00DE2298">
        <w:t>]</w:t>
      </w:r>
      <w:r w:rsidR="00C8232D">
        <w:t>]</w:t>
      </w:r>
    </w:p>
    <w:p w14:paraId="3FD32043" w14:textId="77777777" w:rsidR="00DE2298" w:rsidRDefault="00DE2298" w:rsidP="00DE2298">
      <w:pPr>
        <w:pStyle w:val="CBDNormalNoNumber"/>
        <w:ind w:left="1134" w:firstLine="567"/>
      </w:pPr>
      <w:r>
        <w:t>28.</w:t>
      </w:r>
      <w:r>
        <w:tab/>
      </w:r>
      <w:r w:rsidRPr="006B3054">
        <w:rPr>
          <w:i/>
          <w:iCs/>
        </w:rPr>
        <w:t>Pide</w:t>
      </w:r>
      <w:r>
        <w:t xml:space="preserve"> a la Secretaria Ejecutiva que, con sujeción a la disponibilidad de recursos:</w:t>
      </w:r>
    </w:p>
    <w:p w14:paraId="21897712" w14:textId="77777777" w:rsidR="00DE2298" w:rsidRDefault="00DE2298" w:rsidP="00DE2298">
      <w:pPr>
        <w:pStyle w:val="CBDNormalNoNumber"/>
        <w:ind w:left="1134" w:firstLine="567"/>
      </w:pPr>
      <w:r>
        <w:t>[a)</w:t>
      </w:r>
      <w:r>
        <w:tab/>
        <w:t>Continúe facilitando la puesta en funcionamiento plena y eficaz de la Entidad de Coordinación Mundial];</w:t>
      </w:r>
    </w:p>
    <w:p w14:paraId="31A9A104" w14:textId="110E8F83" w:rsidR="00DE2298" w:rsidRDefault="00DE2298" w:rsidP="00DE2298">
      <w:pPr>
        <w:pStyle w:val="CBDNormalNoNumber"/>
        <w:ind w:left="1134" w:firstLine="567"/>
      </w:pPr>
      <w:r>
        <w:t>b)</w:t>
      </w:r>
      <w:r>
        <w:tab/>
        <w:t>Intensifique los esfuerzos de movilización de recursos para apoyar la labor del Mecanismo de Cooperación Científica y Técnica, incluido mediante gestiones activas ante, según proceda, fuentes multilaterales de financiación, tales como instituciones financieras bilaterales y multilaterales, bancos de desarrollo, organizaciones filantrópicas y el sector privado, con miras a lograr financiación suficiente y previsible a la que puedan acceder la Entidad de Coordinación Mundial y los centros de apoyo</w:t>
      </w:r>
      <w:r w:rsidR="00C8232D">
        <w:t xml:space="preserve"> a la cooperación científica y técnica</w:t>
      </w:r>
      <w:r>
        <w:t>, [reconociendo a la vez que el apoyo del sector privado debería complementar y no sustituir el apoyo público internacional para la creación de capacidad];</w:t>
      </w:r>
    </w:p>
    <w:p w14:paraId="5392E820" w14:textId="4126ED62" w:rsidR="00DE2298" w:rsidRDefault="00DE2298" w:rsidP="00DE2298">
      <w:pPr>
        <w:pStyle w:val="CBDNormalNoNumber"/>
        <w:ind w:left="1134" w:firstLine="567"/>
      </w:pPr>
      <w:r>
        <w:t>c)</w:t>
      </w:r>
      <w:r>
        <w:tab/>
        <w:t xml:space="preserve">Refuerce la colaboración con </w:t>
      </w:r>
      <w:r w:rsidR="004108E7">
        <w:t xml:space="preserve">las secretarías de </w:t>
      </w:r>
      <w:r>
        <w:t>otras convenciones relacionadas con la diversidad biológica</w:t>
      </w:r>
      <w:r w:rsidR="004D0AF2">
        <w:t xml:space="preserve"> y</w:t>
      </w:r>
      <w:r>
        <w:t xml:space="preserve"> acuerdos ambientales multilaterales, entidades de las Naciones Unidas y asociados pertinentes, con miras a profundizar la cooperación y la complementariedad, reducir la fragmentación y maximizar los efectos colectivos de la creación y el desarrollo de capacidad y la cooperación científica y técnica en apoyo de la implementación del Marco;</w:t>
      </w:r>
    </w:p>
    <w:p w14:paraId="45DFED04" w14:textId="6B023EB5" w:rsidR="00DE2298" w:rsidRDefault="00DE2298" w:rsidP="00DE2298">
      <w:pPr>
        <w:pStyle w:val="CBDNormalNoNumber"/>
        <w:ind w:left="1134" w:firstLine="567"/>
      </w:pPr>
      <w:r>
        <w:t>d)</w:t>
      </w:r>
      <w:r>
        <w:tab/>
      </w:r>
      <w:r w:rsidR="00DE2BDB">
        <w:t>Proporcione</w:t>
      </w:r>
      <w:r>
        <w:t xml:space="preserve"> el informe sobre los progresos realizados en relación con el Mecanismo de Cooperación Científica y Técnica, [preparado por la Entidad de Coordinación </w:t>
      </w:r>
      <w:r>
        <w:lastRenderedPageBreak/>
        <w:t>Mundial con arreglo al párrafo 27</w:t>
      </w:r>
      <w:r w:rsidR="00935293">
        <w:t> </w:t>
      </w:r>
      <w:r>
        <w:t>d) anterior</w:t>
      </w:r>
      <w:r w:rsidR="00166F88">
        <w:t>,</w:t>
      </w:r>
      <w:r>
        <w:t xml:space="preserve">] </w:t>
      </w:r>
      <w:r w:rsidR="00166F88">
        <w:t>para que circule como</w:t>
      </w:r>
      <w:r>
        <w:t xml:space="preserve"> documento de información </w:t>
      </w:r>
      <w:r w:rsidR="00166F88">
        <w:t>en una reunión</w:t>
      </w:r>
      <w:r>
        <w:t xml:space="preserve"> </w:t>
      </w:r>
      <w:r w:rsidR="00166F88">
        <w:t>de</w:t>
      </w:r>
      <w:r>
        <w:t>l Órgano Subsidiario sobre la Aplicación que se celebre con anterioridad a la 18ª</w:t>
      </w:r>
      <w:r w:rsidR="00935293">
        <w:t> </w:t>
      </w:r>
      <w:r>
        <w:t xml:space="preserve">reunión de la Conferencia de las Partes [y </w:t>
      </w:r>
      <w:r w:rsidR="002456C6">
        <w:t>en</w:t>
      </w:r>
      <w:r w:rsidR="00984F3C">
        <w:t xml:space="preserve"> la 18ª</w:t>
      </w:r>
      <w:r w:rsidR="00462E82">
        <w:t> </w:t>
      </w:r>
      <w:r w:rsidR="00984F3C">
        <w:t>reunión de</w:t>
      </w:r>
      <w:r>
        <w:t xml:space="preserve"> la Conferencia de las Partes].</w:t>
      </w:r>
    </w:p>
    <w:p w14:paraId="4171867A" w14:textId="46930A06" w:rsidR="00DE2298" w:rsidRDefault="00DE2298" w:rsidP="00462E82">
      <w:pPr>
        <w:pStyle w:val="CBDNormalNoNumber"/>
        <w:ind w:left="1134" w:firstLine="567"/>
        <w:jc w:val="center"/>
      </w:pPr>
      <w:r>
        <w:t>__________</w:t>
      </w:r>
    </w:p>
    <w:sectPr w:rsidR="00DE2298" w:rsidSect="00C9006F">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497BEE" w14:textId="77777777" w:rsidR="00B46F42" w:rsidRPr="00866063" w:rsidRDefault="00B46F42" w:rsidP="00CF1848">
      <w:r w:rsidRPr="00866063">
        <w:separator/>
      </w:r>
    </w:p>
  </w:endnote>
  <w:endnote w:type="continuationSeparator" w:id="0">
    <w:p w14:paraId="302B2F35" w14:textId="77777777" w:rsidR="00B46F42" w:rsidRPr="00866063" w:rsidRDefault="00B46F4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6A07331B" w:rsidR="00D75CA6" w:rsidRPr="000066A1" w:rsidRDefault="00D75CA6" w:rsidP="00D75CA6">
            <w:pPr>
              <w:pStyle w:val="Footer"/>
              <w:jc w:val="left"/>
            </w:pPr>
            <w:r w:rsidRPr="000066A1">
              <w:fldChar w:fldCharType="begin"/>
            </w:r>
            <w:r w:rsidRPr="000066A1">
              <w:instrText xml:space="preserve"> PAGE </w:instrText>
            </w:r>
            <w:r w:rsidRPr="000066A1">
              <w:fldChar w:fldCharType="separate"/>
            </w:r>
            <w:r w:rsidR="00935293">
              <w:rPr>
                <w:noProof/>
              </w:rPr>
              <w:t>2</w:t>
            </w:r>
            <w:r w:rsidRPr="000066A1">
              <w:fldChar w:fldCharType="end"/>
            </w:r>
            <w:r>
              <w:t>/</w:t>
            </w:r>
            <w:r w:rsidR="00B46F42">
              <w:fldChar w:fldCharType="begin"/>
            </w:r>
            <w:r w:rsidR="00B46F42">
              <w:instrText xml:space="preserve"> NUMPAGES  </w:instrText>
            </w:r>
            <w:r w:rsidR="00B46F42">
              <w:fldChar w:fldCharType="separate"/>
            </w:r>
            <w:r w:rsidR="00935293">
              <w:rPr>
                <w:noProof/>
              </w:rPr>
              <w:t>7</w:t>
            </w:r>
            <w:r w:rsidR="00B46F42">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416808E9" w14:textId="59BB8DDE" w:rsidR="00D75CA6" w:rsidRPr="00866063" w:rsidRDefault="00D75CA6" w:rsidP="000066A1">
        <w:pPr>
          <w:pStyle w:val="Footer"/>
          <w:jc w:val="right"/>
        </w:pPr>
        <w:r w:rsidRPr="000066A1">
          <w:fldChar w:fldCharType="begin"/>
        </w:r>
        <w:r w:rsidRPr="000066A1">
          <w:instrText xml:space="preserve"> PAGE </w:instrText>
        </w:r>
        <w:r w:rsidRPr="000066A1">
          <w:fldChar w:fldCharType="separate"/>
        </w:r>
        <w:r w:rsidR="00935293">
          <w:rPr>
            <w:noProof/>
          </w:rPr>
          <w:t>7</w:t>
        </w:r>
        <w:r w:rsidRPr="000066A1">
          <w:fldChar w:fldCharType="end"/>
        </w:r>
        <w:r>
          <w:t>/</w:t>
        </w:r>
        <w:r w:rsidR="00B46F42">
          <w:fldChar w:fldCharType="begin"/>
        </w:r>
        <w:r w:rsidR="00B46F42">
          <w:instrText xml:space="preserve"> NUMPAGES  </w:instrText>
        </w:r>
        <w:r w:rsidR="00B46F42">
          <w:fldChar w:fldCharType="separate"/>
        </w:r>
        <w:r w:rsidR="00935293">
          <w:rPr>
            <w:noProof/>
          </w:rPr>
          <w:t>7</w:t>
        </w:r>
        <w:r w:rsidR="00B46F42">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F2CF0" w14:textId="77777777" w:rsidR="00B46F42" w:rsidRPr="00866063" w:rsidRDefault="00B46F42" w:rsidP="00CF1848">
      <w:r w:rsidRPr="00866063">
        <w:separator/>
      </w:r>
    </w:p>
  </w:footnote>
  <w:footnote w:type="continuationSeparator" w:id="0">
    <w:p w14:paraId="2D5A4FDC" w14:textId="77777777" w:rsidR="00B46F42" w:rsidRPr="00866063" w:rsidRDefault="00B46F42" w:rsidP="00CF1848">
      <w:r w:rsidRPr="00866063">
        <w:continuationSeparator/>
      </w:r>
    </w:p>
  </w:footnote>
  <w:footnote w:id="1">
    <w:p w14:paraId="7BB6825B" w14:textId="38AEA47E" w:rsidR="00C10135" w:rsidRPr="004312FC" w:rsidRDefault="00C10135" w:rsidP="00C10135">
      <w:pPr>
        <w:pStyle w:val="FootnoteText"/>
      </w:pPr>
      <w:r>
        <w:rPr>
          <w:rStyle w:val="FootnoteReference"/>
        </w:rPr>
        <w:footnoteRef/>
      </w:r>
      <w:r>
        <w:t xml:space="preserve"> </w:t>
      </w:r>
      <w:r w:rsidR="009E6EB1">
        <w:t>En caso de</w:t>
      </w:r>
      <w:r>
        <w:t xml:space="preserve"> apr</w:t>
      </w:r>
      <w:r w:rsidR="009E6EB1">
        <w:t>o</w:t>
      </w:r>
      <w:r>
        <w:t>ba</w:t>
      </w:r>
      <w:r w:rsidR="009E6EB1">
        <w:t>rse,</w:t>
      </w:r>
      <w:r>
        <w:t xml:space="preserve"> es</w:t>
      </w:r>
      <w:r w:rsidR="009E6EB1">
        <w:t>tos</w:t>
      </w:r>
      <w:r>
        <w:t xml:space="preserve"> elementos se </w:t>
      </w:r>
      <w:r w:rsidR="009E6EB1">
        <w:t>combinarán</w:t>
      </w:r>
      <w:r>
        <w:t xml:space="preserve"> con los de la recomendación </w:t>
      </w:r>
      <w:hyperlink r:id="rId1" w:history="1">
        <w:r>
          <w:rPr>
            <w:rStyle w:val="Hyperlink"/>
          </w:rPr>
          <w:t>6/5</w:t>
        </w:r>
      </w:hyperlink>
      <w:r>
        <w:t xml:space="preserve"> del Órgano Subsidiario sobre la Aplicación en un </w:t>
      </w:r>
      <w:r w:rsidR="009E6EB1">
        <w:t>único</w:t>
      </w:r>
      <w:r>
        <w:t xml:space="preserve"> proyecto de decisión.</w:t>
      </w:r>
    </w:p>
  </w:footnote>
  <w:footnote w:id="2">
    <w:p w14:paraId="23B3D4DF" w14:textId="7AAB91EF" w:rsidR="00C10135" w:rsidRPr="00C9006F" w:rsidRDefault="00C10135" w:rsidP="00C10135">
      <w:pPr>
        <w:pStyle w:val="FootnoteText"/>
        <w:tabs>
          <w:tab w:val="center" w:pos="4680"/>
        </w:tabs>
      </w:pPr>
      <w:r>
        <w:rPr>
          <w:rStyle w:val="FootnoteReference"/>
        </w:rPr>
        <w:footnoteRef/>
      </w:r>
      <w:r>
        <w:t xml:space="preserve"> Véase </w:t>
      </w:r>
      <w:hyperlink r:id="rId2" w:history="1">
        <w:r>
          <w:rPr>
            <w:rStyle w:val="Hyperlink"/>
          </w:rPr>
          <w:t>www.cbd.int/cb/2024-cbd-forum-report.pdf</w:t>
        </w:r>
      </w:hyperlink>
      <w:r>
        <w:t>.</w:t>
      </w:r>
    </w:p>
  </w:footnote>
  <w:footnote w:id="3">
    <w:p w14:paraId="23C2E311" w14:textId="7C4B15AA" w:rsidR="00D2474D" w:rsidRPr="00D2474D" w:rsidRDefault="00D2474D">
      <w:pPr>
        <w:pStyle w:val="FootnoteText"/>
        <w:rPr>
          <w:lang w:val="es-AR"/>
        </w:rPr>
      </w:pPr>
      <w:r>
        <w:rPr>
          <w:rStyle w:val="FootnoteReference"/>
        </w:rPr>
        <w:footnoteRef/>
      </w:r>
      <w:r>
        <w:t xml:space="preserve"> </w:t>
      </w:r>
      <w:r>
        <w:rPr>
          <w:lang w:val="es-AR"/>
        </w:rPr>
        <w:t>Decisi</w:t>
      </w:r>
      <w:r w:rsidR="00C7016A">
        <w:rPr>
          <w:lang w:val="es-AR"/>
        </w:rPr>
        <w:t>ó</w:t>
      </w:r>
      <w:r>
        <w:rPr>
          <w:lang w:val="es-AR"/>
        </w:rPr>
        <w:t>n 15/4, anexo.</w:t>
      </w:r>
    </w:p>
  </w:footnote>
  <w:footnote w:id="4">
    <w:p w14:paraId="44FA3392" w14:textId="625B5DD7" w:rsidR="00C10135" w:rsidRPr="00C9006F" w:rsidRDefault="00C10135" w:rsidP="00C10135">
      <w:pPr>
        <w:pStyle w:val="FootnoteText"/>
      </w:pPr>
      <w:r>
        <w:rPr>
          <w:rStyle w:val="FootnoteReference"/>
        </w:rPr>
        <w:footnoteRef/>
      </w:r>
      <w:r>
        <w:t xml:space="preserve"> </w:t>
      </w:r>
      <w:hyperlink r:id="rId3" w:history="1">
        <w:r>
          <w:rPr>
            <w:rStyle w:val="Hyperlink"/>
          </w:rPr>
          <w:t>www.cbd.int/cb/cbd-2024-forum-key-messages.pdf</w:t>
        </w:r>
      </w:hyperlink>
      <w:r>
        <w:t>.</w:t>
      </w:r>
    </w:p>
  </w:footnote>
  <w:footnote w:id="5">
    <w:p w14:paraId="3CF364E9" w14:textId="63FB1748" w:rsidR="007B791C" w:rsidRPr="007B791C" w:rsidRDefault="007B791C">
      <w:pPr>
        <w:pStyle w:val="FootnoteText"/>
        <w:rPr>
          <w:lang w:val="es-AR"/>
        </w:rPr>
      </w:pPr>
      <w:r>
        <w:rPr>
          <w:rStyle w:val="FootnoteReference"/>
        </w:rPr>
        <w:footnoteRef/>
      </w:r>
      <w:r>
        <w:t xml:space="preserve"> </w:t>
      </w:r>
      <w:hyperlink r:id="rId4" w:history="1">
        <w:r w:rsidRPr="007B791C">
          <w:rPr>
            <w:rStyle w:val="Hyperlink"/>
            <w:lang w:val="it-IT"/>
          </w:rPr>
          <w:t>CBD/SBI/7/INF/8</w:t>
        </w:r>
      </w:hyperlink>
      <w:r w:rsidRPr="007B791C">
        <w:rPr>
          <w:rStyle w:val="Hyperlink"/>
          <w:lang w:val="it-IT"/>
        </w:rPr>
        <w:t>.</w:t>
      </w:r>
    </w:p>
  </w:footnote>
  <w:footnote w:id="6">
    <w:p w14:paraId="52FFFE45" w14:textId="48F1F7A7" w:rsidR="00C10135" w:rsidRPr="00C9006F" w:rsidRDefault="00C10135" w:rsidP="00C10135">
      <w:pPr>
        <w:pStyle w:val="FootnoteText"/>
      </w:pPr>
      <w:r>
        <w:rPr>
          <w:rStyle w:val="FootnoteReference"/>
        </w:rPr>
        <w:footnoteRef/>
      </w:r>
      <w:r>
        <w:t xml:space="preserve"> Decisión </w:t>
      </w:r>
      <w:hyperlink r:id="rId5" w:history="1">
        <w:r>
          <w:rPr>
            <w:rStyle w:val="Hyperlink"/>
          </w:rPr>
          <w:t>15/8</w:t>
        </w:r>
      </w:hyperlink>
      <w:r>
        <w:t>, anexo I.</w:t>
      </w:r>
    </w:p>
  </w:footnote>
  <w:footnote w:id="7">
    <w:p w14:paraId="32D8FB07" w14:textId="3F573A50" w:rsidR="007C2DF9" w:rsidRPr="007C2DF9" w:rsidRDefault="007C2DF9">
      <w:pPr>
        <w:pStyle w:val="FootnoteText"/>
        <w:rPr>
          <w:lang w:val="es-AR"/>
        </w:rPr>
      </w:pPr>
      <w:r>
        <w:rPr>
          <w:rStyle w:val="FootnoteReference"/>
        </w:rPr>
        <w:footnoteRef/>
      </w:r>
      <w:r>
        <w:t xml:space="preserve"> </w:t>
      </w:r>
      <w:r w:rsidR="00DF6CD0">
        <w:t xml:space="preserve">Naciones Unidas, </w:t>
      </w:r>
      <w:r w:rsidR="00DF6CD0" w:rsidRPr="009C0C9F">
        <w:rPr>
          <w:i/>
          <w:iCs/>
        </w:rPr>
        <w:t>Treaty Series,</w:t>
      </w:r>
      <w:r w:rsidR="00DF6CD0">
        <w:t xml:space="preserve"> vo</w:t>
      </w:r>
      <w:r w:rsidR="00AD0FDA">
        <w:t>l.</w:t>
      </w:r>
      <w:r w:rsidR="00F41956">
        <w:t> </w:t>
      </w:r>
      <w:r w:rsidR="00AD0FDA">
        <w:t>1760, núm.</w:t>
      </w:r>
      <w:r w:rsidR="00F41956">
        <w:t> 30619.</w:t>
      </w:r>
    </w:p>
  </w:footnote>
  <w:footnote w:id="8">
    <w:p w14:paraId="41CA91E1" w14:textId="77777777" w:rsidR="00C10135" w:rsidRPr="00C9006F" w:rsidRDefault="00C10135" w:rsidP="00C10135">
      <w:pPr>
        <w:pStyle w:val="FootnoteText"/>
      </w:pPr>
      <w:r>
        <w:rPr>
          <w:rStyle w:val="FootnoteReference"/>
        </w:rPr>
        <w:footnoteRef/>
      </w:r>
      <w:r>
        <w:t xml:space="preserve"> CBD/SBI/7/INF/10.</w:t>
      </w:r>
    </w:p>
  </w:footnote>
  <w:footnote w:id="9">
    <w:p w14:paraId="07EAC326" w14:textId="139AEAE6" w:rsidR="00217D6C" w:rsidRPr="0071124C" w:rsidRDefault="00217D6C">
      <w:pPr>
        <w:pStyle w:val="FootnoteText"/>
      </w:pPr>
      <w:r>
        <w:rPr>
          <w:rStyle w:val="FootnoteReference"/>
        </w:rPr>
        <w:footnoteRef/>
      </w:r>
      <w:r>
        <w:t xml:space="preserve"> El </w:t>
      </w:r>
      <w:r w:rsidR="00AB71CC">
        <w:t>anexo</w:t>
      </w:r>
      <w:r>
        <w:t xml:space="preserve"> contendrá un plan de trabajo y un presupuesto </w:t>
      </w:r>
      <w:r w:rsidR="00EF055A">
        <w:t xml:space="preserve">basados en los </w:t>
      </w:r>
      <w:r w:rsidR="002A0FA5">
        <w:t>que figuran</w:t>
      </w:r>
      <w:r w:rsidR="00EF055A">
        <w:t xml:space="preserve"> en el anexo al documento CBD/SBI/7/10</w:t>
      </w:r>
      <w:r>
        <w:t xml:space="preserve">, </w:t>
      </w:r>
      <w:r w:rsidR="009012F9">
        <w:t xml:space="preserve">revisados </w:t>
      </w:r>
      <w:r>
        <w:t xml:space="preserve">de conformidad con </w:t>
      </w:r>
      <w:r w:rsidR="00B671CC">
        <w:t xml:space="preserve">los párrafos 2 y 3 </w:t>
      </w:r>
      <w:r>
        <w:t xml:space="preserve">de la </w:t>
      </w:r>
      <w:r w:rsidR="00B671CC">
        <w:t xml:space="preserve">presente </w:t>
      </w:r>
      <w:r>
        <w:t>recomendación.</w:t>
      </w:r>
    </w:p>
  </w:footnote>
  <w:footnote w:id="10">
    <w:p w14:paraId="27841D73" w14:textId="1D1ACE29" w:rsidR="006B3869" w:rsidRPr="006B3869" w:rsidRDefault="006B3869">
      <w:pPr>
        <w:pStyle w:val="FootnoteText"/>
        <w:rPr>
          <w:lang w:val="es-AR"/>
        </w:rPr>
      </w:pPr>
      <w:r>
        <w:rPr>
          <w:rStyle w:val="FootnoteReference"/>
        </w:rPr>
        <w:footnoteRef/>
      </w:r>
      <w:r>
        <w:t xml:space="preserve"> </w:t>
      </w:r>
      <w:r>
        <w:rPr>
          <w:lang w:val="es-AR"/>
        </w:rPr>
        <w:t xml:space="preserve">Naciones Unidas, </w:t>
      </w:r>
      <w:r>
        <w:rPr>
          <w:i/>
          <w:iCs/>
          <w:lang w:val="es-AR"/>
        </w:rPr>
        <w:t>Treaty Series,</w:t>
      </w:r>
      <w:r>
        <w:rPr>
          <w:lang w:val="es-AR"/>
        </w:rPr>
        <w:t xml:space="preserve"> vol. 2226, núm. 30619.</w:t>
      </w:r>
    </w:p>
  </w:footnote>
  <w:footnote w:id="11">
    <w:p w14:paraId="1096AF67" w14:textId="570F19EE" w:rsidR="00F30A77" w:rsidRPr="00F30A77" w:rsidRDefault="00F30A77">
      <w:pPr>
        <w:pStyle w:val="FootnoteText"/>
        <w:rPr>
          <w:lang w:val="es-AR"/>
        </w:rPr>
      </w:pPr>
      <w:r>
        <w:rPr>
          <w:rStyle w:val="FootnoteReference"/>
        </w:rPr>
        <w:footnoteRef/>
      </w:r>
      <w:r>
        <w:t xml:space="preserve"> </w:t>
      </w:r>
      <w:r w:rsidR="00643860" w:rsidRPr="002A6107">
        <w:rPr>
          <w:i/>
          <w:iCs/>
          <w:lang w:val="es-AR"/>
        </w:rPr>
        <w:t>Ib</w:t>
      </w:r>
      <w:r w:rsidR="00E952FE" w:rsidRPr="002A6107">
        <w:rPr>
          <w:i/>
          <w:iCs/>
          <w:lang w:val="es-AR"/>
        </w:rPr>
        <w:t>id.</w:t>
      </w:r>
      <w:r w:rsidR="00643860" w:rsidRPr="002A6107">
        <w:rPr>
          <w:i/>
          <w:iCs/>
          <w:lang w:val="es-AR"/>
        </w:rPr>
        <w:t>,</w:t>
      </w:r>
      <w:r w:rsidR="00643860">
        <w:rPr>
          <w:lang w:val="es-AR"/>
        </w:rPr>
        <w:t xml:space="preserve"> vol. 3008, núm. 30619.</w:t>
      </w:r>
    </w:p>
  </w:footnote>
  <w:footnote w:id="12">
    <w:p w14:paraId="0F5B579A" w14:textId="21B2C122" w:rsidR="001D3D3D" w:rsidRPr="001D3D3D" w:rsidRDefault="001D3D3D">
      <w:pPr>
        <w:pStyle w:val="FootnoteText"/>
        <w:rPr>
          <w:lang w:val="es-AR"/>
        </w:rPr>
      </w:pPr>
      <w:r>
        <w:rPr>
          <w:rStyle w:val="FootnoteReference"/>
        </w:rPr>
        <w:footnoteRef/>
      </w:r>
      <w:r>
        <w:t xml:space="preserve"> </w:t>
      </w:r>
      <w:r w:rsidR="00033AF8">
        <w:rPr>
          <w:lang w:val="es-AR"/>
        </w:rPr>
        <w:t>CBD/SBI/7/6.</w:t>
      </w:r>
    </w:p>
  </w:footnote>
  <w:footnote w:id="13">
    <w:p w14:paraId="00088F2E" w14:textId="54AB4363" w:rsidR="00843330" w:rsidRPr="00843330" w:rsidRDefault="00843330">
      <w:pPr>
        <w:pStyle w:val="FootnoteText"/>
        <w:rPr>
          <w:lang w:val="es-AR"/>
        </w:rPr>
      </w:pPr>
      <w:r>
        <w:rPr>
          <w:rStyle w:val="FootnoteReference"/>
        </w:rPr>
        <w:footnoteRef/>
      </w:r>
      <w:r>
        <w:t xml:space="preserve"> </w:t>
      </w:r>
      <w:r>
        <w:rPr>
          <w:lang w:val="es-AR"/>
        </w:rPr>
        <w:t>CBD/SBI/7/7.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4851BE3" w14:textId="3C31B669" w:rsidR="00534681" w:rsidRPr="00866063" w:rsidRDefault="00AE35B0" w:rsidP="007C4951">
        <w:pPr>
          <w:pStyle w:val="Header"/>
          <w:spacing w:after="240"/>
          <w:rPr>
            <w:szCs w:val="20"/>
          </w:rPr>
        </w:pPr>
        <w:r w:rsidRPr="00866063">
          <w:rPr>
            <w:szCs w:val="20"/>
          </w:rPr>
          <w:t>CBD/</w:t>
        </w:r>
        <w:r>
          <w:rPr>
            <w:szCs w:val="20"/>
          </w:rPr>
          <w:t>SBI/7/</w:t>
        </w:r>
        <w:r w:rsidR="00A87C01">
          <w:rPr>
            <w:szCs w:val="20"/>
          </w:rPr>
          <w:t>L</w:t>
        </w:r>
        <w:r>
          <w:rPr>
            <w:szCs w:val="20"/>
          </w:rPr>
          <w:t>.</w:t>
        </w:r>
        <w:r w:rsidR="00A87C01">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5C9DC261" w:rsidR="009505C9" w:rsidRPr="00866063" w:rsidRDefault="00770F43" w:rsidP="007C4951">
        <w:pPr>
          <w:pStyle w:val="Header"/>
          <w:spacing w:after="240"/>
          <w:jc w:val="right"/>
        </w:pPr>
        <w:r>
          <w:t>CBD/SBI/7/</w:t>
        </w:r>
        <w:r w:rsidR="00A87C01">
          <w:t>L</w:t>
        </w:r>
        <w:r>
          <w:t>.</w:t>
        </w:r>
        <w:r w:rsidR="00A87C01">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abstractNumId w:val="16"/>
  </w:num>
  <w:num w:numId="2">
    <w:abstractNumId w:val="10"/>
  </w:num>
  <w:num w:numId="3">
    <w:abstractNumId w:val="27"/>
  </w:num>
  <w:num w:numId="4">
    <w:abstractNumId w:val="28"/>
  </w:num>
  <w:num w:numId="5">
    <w:abstractNumId w:val="12"/>
  </w:num>
  <w:num w:numId="6">
    <w:abstractNumId w:val="25"/>
  </w:num>
  <w:num w:numId="7">
    <w:abstractNumId w:val="22"/>
  </w:num>
  <w:num w:numId="8">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22"/>
  </w:num>
  <w:num w:numId="18">
    <w:abstractNumId w:val="11"/>
  </w:num>
  <w:num w:numId="19">
    <w:abstractNumId w:val="22"/>
  </w:num>
  <w:num w:numId="20">
    <w:abstractNumId w:val="29"/>
  </w:num>
  <w:num w:numId="21">
    <w:abstractNumId w:val="26"/>
  </w:num>
  <w:num w:numId="22">
    <w:abstractNumId w:val="6"/>
  </w:num>
  <w:num w:numId="23">
    <w:abstractNumId w:val="0"/>
  </w:num>
  <w:num w:numId="24">
    <w:abstractNumId w:val="9"/>
  </w:num>
  <w:num w:numId="25">
    <w:abstractNumId w:val="16"/>
  </w:num>
  <w:num w:numId="26">
    <w:abstractNumId w:val="16"/>
  </w:num>
  <w:num w:numId="27">
    <w:abstractNumId w:val="16"/>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16"/>
  </w:num>
  <w:num w:numId="31">
    <w:abstractNumId w:val="5"/>
  </w:num>
  <w:num w:numId="32">
    <w:abstractNumId w:val="16"/>
  </w:num>
  <w:num w:numId="33">
    <w:abstractNumId w:val="13"/>
  </w:num>
  <w:num w:numId="34">
    <w:abstractNumId w:val="16"/>
  </w:num>
  <w:num w:numId="35">
    <w:abstractNumId w:val="21"/>
  </w:num>
  <w:num w:numId="36">
    <w:abstractNumId w:val="20"/>
  </w:num>
  <w:num w:numId="37">
    <w:abstractNumId w:val="14"/>
  </w:num>
  <w:num w:numId="38">
    <w:abstractNumId w:val="2"/>
  </w:num>
  <w:num w:numId="39">
    <w:abstractNumId w:val="8"/>
  </w:num>
  <w:num w:numId="40">
    <w:abstractNumId w:val="17"/>
  </w:num>
  <w:num w:numId="41">
    <w:abstractNumId w:val="3"/>
  </w:num>
  <w:num w:numId="42">
    <w:abstractNumId w:val="1"/>
  </w:num>
  <w:num w:numId="43">
    <w:abstractNumId w:val="19"/>
  </w:num>
  <w:num w:numId="44">
    <w:abstractNumId w:val="23"/>
  </w:num>
  <w:num w:numId="45">
    <w:abstractNumId w:val="31"/>
  </w:num>
  <w:num w:numId="46">
    <w:abstractNumId w:val="7"/>
  </w:num>
  <w:num w:numId="47">
    <w:abstractNumId w:val="18"/>
  </w:num>
  <w:num w:numId="48">
    <w:abstractNumId w:val="30"/>
  </w:num>
  <w:num w:numId="49">
    <w:abstractNumId w:val="24"/>
  </w:num>
  <w:num w:numId="50">
    <w:abstractNumId w:val="4"/>
  </w:num>
  <w:num w:numId="51">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6E55"/>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79B"/>
    <w:rsid w:val="00014ABA"/>
    <w:rsid w:val="00014C93"/>
    <w:rsid w:val="00014D6C"/>
    <w:rsid w:val="00014D6E"/>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093"/>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C3C"/>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AF8"/>
    <w:rsid w:val="00033B1B"/>
    <w:rsid w:val="0003442B"/>
    <w:rsid w:val="0003444F"/>
    <w:rsid w:val="00034915"/>
    <w:rsid w:val="000349B6"/>
    <w:rsid w:val="00034FAF"/>
    <w:rsid w:val="000353A0"/>
    <w:rsid w:val="00035523"/>
    <w:rsid w:val="0003571B"/>
    <w:rsid w:val="000358D7"/>
    <w:rsid w:val="000359BC"/>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0C6"/>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9D9"/>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AF1"/>
    <w:rsid w:val="00060DF8"/>
    <w:rsid w:val="00060F35"/>
    <w:rsid w:val="000610AA"/>
    <w:rsid w:val="000612E9"/>
    <w:rsid w:val="00061404"/>
    <w:rsid w:val="000616EB"/>
    <w:rsid w:val="0006193C"/>
    <w:rsid w:val="00061E92"/>
    <w:rsid w:val="00062037"/>
    <w:rsid w:val="000623A5"/>
    <w:rsid w:val="000624FF"/>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1EFF"/>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EE"/>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A7"/>
    <w:rsid w:val="00094AF2"/>
    <w:rsid w:val="00095169"/>
    <w:rsid w:val="000951AC"/>
    <w:rsid w:val="00095299"/>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52"/>
    <w:rsid w:val="000A0090"/>
    <w:rsid w:val="000A01CB"/>
    <w:rsid w:val="000A0392"/>
    <w:rsid w:val="000A03D8"/>
    <w:rsid w:val="000A0640"/>
    <w:rsid w:val="000A08CD"/>
    <w:rsid w:val="000A0B65"/>
    <w:rsid w:val="000A0B7A"/>
    <w:rsid w:val="000A0DC2"/>
    <w:rsid w:val="000A0DDA"/>
    <w:rsid w:val="000A0F14"/>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AFB"/>
    <w:rsid w:val="000A5E93"/>
    <w:rsid w:val="000A6294"/>
    <w:rsid w:val="000A6496"/>
    <w:rsid w:val="000A6A0B"/>
    <w:rsid w:val="000A6AEA"/>
    <w:rsid w:val="000A6D05"/>
    <w:rsid w:val="000A6D9A"/>
    <w:rsid w:val="000A6F4D"/>
    <w:rsid w:val="000A7235"/>
    <w:rsid w:val="000A7288"/>
    <w:rsid w:val="000A7428"/>
    <w:rsid w:val="000A7676"/>
    <w:rsid w:val="000A7B9B"/>
    <w:rsid w:val="000A7D7E"/>
    <w:rsid w:val="000A7F4E"/>
    <w:rsid w:val="000B0023"/>
    <w:rsid w:val="000B0237"/>
    <w:rsid w:val="000B025A"/>
    <w:rsid w:val="000B0264"/>
    <w:rsid w:val="000B043E"/>
    <w:rsid w:val="000B0482"/>
    <w:rsid w:val="000B099F"/>
    <w:rsid w:val="000B09E4"/>
    <w:rsid w:val="000B0F2D"/>
    <w:rsid w:val="000B0F81"/>
    <w:rsid w:val="000B10AC"/>
    <w:rsid w:val="000B1278"/>
    <w:rsid w:val="000B12ED"/>
    <w:rsid w:val="000B1353"/>
    <w:rsid w:val="000B156C"/>
    <w:rsid w:val="000B15E5"/>
    <w:rsid w:val="000B18AA"/>
    <w:rsid w:val="000B1937"/>
    <w:rsid w:val="000B2216"/>
    <w:rsid w:val="000B2720"/>
    <w:rsid w:val="000B32D2"/>
    <w:rsid w:val="000B3895"/>
    <w:rsid w:val="000B3A2C"/>
    <w:rsid w:val="000B3B04"/>
    <w:rsid w:val="000B44D3"/>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C22"/>
    <w:rsid w:val="000C0E85"/>
    <w:rsid w:val="000C148D"/>
    <w:rsid w:val="000C14CA"/>
    <w:rsid w:val="000C1802"/>
    <w:rsid w:val="000C1BE4"/>
    <w:rsid w:val="000C1F71"/>
    <w:rsid w:val="000C2342"/>
    <w:rsid w:val="000C2368"/>
    <w:rsid w:val="000C2387"/>
    <w:rsid w:val="000C23D0"/>
    <w:rsid w:val="000C2404"/>
    <w:rsid w:val="000C2510"/>
    <w:rsid w:val="000C274C"/>
    <w:rsid w:val="000C2A21"/>
    <w:rsid w:val="000C2AA5"/>
    <w:rsid w:val="000C3277"/>
    <w:rsid w:val="000C3336"/>
    <w:rsid w:val="000C3927"/>
    <w:rsid w:val="000C41B3"/>
    <w:rsid w:val="000C47FD"/>
    <w:rsid w:val="000C4A0B"/>
    <w:rsid w:val="000C4CF9"/>
    <w:rsid w:val="000C4D1B"/>
    <w:rsid w:val="000C5504"/>
    <w:rsid w:val="000C556B"/>
    <w:rsid w:val="000C5D34"/>
    <w:rsid w:val="000C5FA0"/>
    <w:rsid w:val="000C61E7"/>
    <w:rsid w:val="000C620C"/>
    <w:rsid w:val="000C6700"/>
    <w:rsid w:val="000C714C"/>
    <w:rsid w:val="000C7444"/>
    <w:rsid w:val="000C7569"/>
    <w:rsid w:val="000C7802"/>
    <w:rsid w:val="000C7AE2"/>
    <w:rsid w:val="000C7F7D"/>
    <w:rsid w:val="000D0034"/>
    <w:rsid w:val="000D0132"/>
    <w:rsid w:val="000D04C8"/>
    <w:rsid w:val="000D0BAF"/>
    <w:rsid w:val="000D0D31"/>
    <w:rsid w:val="000D0D4A"/>
    <w:rsid w:val="000D0E01"/>
    <w:rsid w:val="000D0E40"/>
    <w:rsid w:val="000D0F68"/>
    <w:rsid w:val="000D14EB"/>
    <w:rsid w:val="000D1CD5"/>
    <w:rsid w:val="000D1D25"/>
    <w:rsid w:val="000D1DED"/>
    <w:rsid w:val="000D1E17"/>
    <w:rsid w:val="000D25A5"/>
    <w:rsid w:val="000D2763"/>
    <w:rsid w:val="000D2CC3"/>
    <w:rsid w:val="000D3565"/>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639"/>
    <w:rsid w:val="000D6641"/>
    <w:rsid w:val="000D67F9"/>
    <w:rsid w:val="000D6AE8"/>
    <w:rsid w:val="000D6AED"/>
    <w:rsid w:val="000D6C35"/>
    <w:rsid w:val="000D767E"/>
    <w:rsid w:val="000D78CE"/>
    <w:rsid w:val="000D7C2C"/>
    <w:rsid w:val="000D7CB4"/>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324"/>
    <w:rsid w:val="000E5BA3"/>
    <w:rsid w:val="000E5D1A"/>
    <w:rsid w:val="000E5E70"/>
    <w:rsid w:val="000E5F8D"/>
    <w:rsid w:val="000E5FE0"/>
    <w:rsid w:val="000E61B9"/>
    <w:rsid w:val="000E6250"/>
    <w:rsid w:val="000E636D"/>
    <w:rsid w:val="000E6614"/>
    <w:rsid w:val="000E667E"/>
    <w:rsid w:val="000E673A"/>
    <w:rsid w:val="000E677D"/>
    <w:rsid w:val="000E6BD0"/>
    <w:rsid w:val="000E6E25"/>
    <w:rsid w:val="000E6ECD"/>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B8B"/>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69A"/>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0FF4"/>
    <w:rsid w:val="001110E6"/>
    <w:rsid w:val="00111ACA"/>
    <w:rsid w:val="00111EB4"/>
    <w:rsid w:val="0011211E"/>
    <w:rsid w:val="001122FD"/>
    <w:rsid w:val="00112599"/>
    <w:rsid w:val="0011262F"/>
    <w:rsid w:val="001128F5"/>
    <w:rsid w:val="00112A8F"/>
    <w:rsid w:val="001137D8"/>
    <w:rsid w:val="001145EC"/>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65E"/>
    <w:rsid w:val="0012216A"/>
    <w:rsid w:val="001228DD"/>
    <w:rsid w:val="00122A48"/>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669"/>
    <w:rsid w:val="001268BA"/>
    <w:rsid w:val="00126C0E"/>
    <w:rsid w:val="00126D6F"/>
    <w:rsid w:val="00126D85"/>
    <w:rsid w:val="00126E41"/>
    <w:rsid w:val="001275FD"/>
    <w:rsid w:val="00127644"/>
    <w:rsid w:val="001276FE"/>
    <w:rsid w:val="001277C1"/>
    <w:rsid w:val="00127CF5"/>
    <w:rsid w:val="00127D1B"/>
    <w:rsid w:val="00127E9D"/>
    <w:rsid w:val="00127EA6"/>
    <w:rsid w:val="00127F7D"/>
    <w:rsid w:val="00130018"/>
    <w:rsid w:val="001306CF"/>
    <w:rsid w:val="00130A22"/>
    <w:rsid w:val="00130BA7"/>
    <w:rsid w:val="0013102D"/>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CC8"/>
    <w:rsid w:val="00135EE6"/>
    <w:rsid w:val="00136173"/>
    <w:rsid w:val="00136698"/>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241"/>
    <w:rsid w:val="00151421"/>
    <w:rsid w:val="001518C0"/>
    <w:rsid w:val="0015197B"/>
    <w:rsid w:val="001519D2"/>
    <w:rsid w:val="00151CB4"/>
    <w:rsid w:val="00151F2B"/>
    <w:rsid w:val="0015225F"/>
    <w:rsid w:val="001522C7"/>
    <w:rsid w:val="00152E10"/>
    <w:rsid w:val="00152F8B"/>
    <w:rsid w:val="00153313"/>
    <w:rsid w:val="00153401"/>
    <w:rsid w:val="00153509"/>
    <w:rsid w:val="0015374C"/>
    <w:rsid w:val="001538F0"/>
    <w:rsid w:val="00153B69"/>
    <w:rsid w:val="00153D17"/>
    <w:rsid w:val="00153D91"/>
    <w:rsid w:val="00153F4D"/>
    <w:rsid w:val="00153FE7"/>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6F8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A1"/>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4E78"/>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184"/>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0D7"/>
    <w:rsid w:val="001A72AE"/>
    <w:rsid w:val="001A777A"/>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3E4"/>
    <w:rsid w:val="001B56AF"/>
    <w:rsid w:val="001B57D4"/>
    <w:rsid w:val="001B590E"/>
    <w:rsid w:val="001B5A3C"/>
    <w:rsid w:val="001B5C1E"/>
    <w:rsid w:val="001B5D62"/>
    <w:rsid w:val="001B5DF0"/>
    <w:rsid w:val="001B5E72"/>
    <w:rsid w:val="001B5F0F"/>
    <w:rsid w:val="001B5F68"/>
    <w:rsid w:val="001B620A"/>
    <w:rsid w:val="001B6529"/>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798"/>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36"/>
    <w:rsid w:val="001D3B82"/>
    <w:rsid w:val="001D3D3D"/>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159"/>
    <w:rsid w:val="001E63F0"/>
    <w:rsid w:val="001E64A6"/>
    <w:rsid w:val="001E6632"/>
    <w:rsid w:val="001E6C05"/>
    <w:rsid w:val="001E6F1A"/>
    <w:rsid w:val="001E713A"/>
    <w:rsid w:val="001E722D"/>
    <w:rsid w:val="001E7DF9"/>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DE5"/>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7A4"/>
    <w:rsid w:val="0021086D"/>
    <w:rsid w:val="00211418"/>
    <w:rsid w:val="00211A88"/>
    <w:rsid w:val="00211AF1"/>
    <w:rsid w:val="00211E68"/>
    <w:rsid w:val="0021214E"/>
    <w:rsid w:val="00212893"/>
    <w:rsid w:val="0021296E"/>
    <w:rsid w:val="00212A59"/>
    <w:rsid w:val="00212B9F"/>
    <w:rsid w:val="00212BE6"/>
    <w:rsid w:val="00212CB0"/>
    <w:rsid w:val="00212E15"/>
    <w:rsid w:val="002130E4"/>
    <w:rsid w:val="00213EE8"/>
    <w:rsid w:val="002142BF"/>
    <w:rsid w:val="0021443A"/>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17D6C"/>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22E"/>
    <w:rsid w:val="00222324"/>
    <w:rsid w:val="002224BB"/>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249"/>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2FE"/>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5CD"/>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6C6"/>
    <w:rsid w:val="00245763"/>
    <w:rsid w:val="00245BFE"/>
    <w:rsid w:val="00245EE8"/>
    <w:rsid w:val="00246A22"/>
    <w:rsid w:val="00246E15"/>
    <w:rsid w:val="00246EBA"/>
    <w:rsid w:val="0024700B"/>
    <w:rsid w:val="002474D9"/>
    <w:rsid w:val="00247FE3"/>
    <w:rsid w:val="00250364"/>
    <w:rsid w:val="002505EE"/>
    <w:rsid w:val="00250827"/>
    <w:rsid w:val="00251491"/>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462"/>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3E6"/>
    <w:rsid w:val="00262665"/>
    <w:rsid w:val="002628E8"/>
    <w:rsid w:val="002629BE"/>
    <w:rsid w:val="002629DA"/>
    <w:rsid w:val="00262F9B"/>
    <w:rsid w:val="002631DE"/>
    <w:rsid w:val="00263767"/>
    <w:rsid w:val="0026386F"/>
    <w:rsid w:val="00263D71"/>
    <w:rsid w:val="00263DAC"/>
    <w:rsid w:val="00263EB1"/>
    <w:rsid w:val="00263F33"/>
    <w:rsid w:val="00264027"/>
    <w:rsid w:val="002640E7"/>
    <w:rsid w:val="00264377"/>
    <w:rsid w:val="00264379"/>
    <w:rsid w:val="00264A2C"/>
    <w:rsid w:val="00264E6C"/>
    <w:rsid w:val="00265560"/>
    <w:rsid w:val="00265FCF"/>
    <w:rsid w:val="00265FD6"/>
    <w:rsid w:val="002663A3"/>
    <w:rsid w:val="002664D7"/>
    <w:rsid w:val="00266528"/>
    <w:rsid w:val="00266581"/>
    <w:rsid w:val="002666BD"/>
    <w:rsid w:val="002666F6"/>
    <w:rsid w:val="00266F93"/>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06B"/>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21E"/>
    <w:rsid w:val="002964D7"/>
    <w:rsid w:val="00296FBF"/>
    <w:rsid w:val="0029745F"/>
    <w:rsid w:val="00297A3C"/>
    <w:rsid w:val="002A00B0"/>
    <w:rsid w:val="002A04E9"/>
    <w:rsid w:val="002A069A"/>
    <w:rsid w:val="002A0DF7"/>
    <w:rsid w:val="002A0FA5"/>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07"/>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B20"/>
    <w:rsid w:val="002B5C29"/>
    <w:rsid w:val="002B5CF1"/>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126"/>
    <w:rsid w:val="002C2708"/>
    <w:rsid w:val="002C2FBD"/>
    <w:rsid w:val="002C30B1"/>
    <w:rsid w:val="002C3676"/>
    <w:rsid w:val="002C386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974"/>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385"/>
    <w:rsid w:val="002D54F5"/>
    <w:rsid w:val="002D5680"/>
    <w:rsid w:val="002D5A31"/>
    <w:rsid w:val="002D5A6C"/>
    <w:rsid w:val="002D5B55"/>
    <w:rsid w:val="002D5CF4"/>
    <w:rsid w:val="002D5F42"/>
    <w:rsid w:val="002D5FD0"/>
    <w:rsid w:val="002D6118"/>
    <w:rsid w:val="002D633E"/>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1F0B"/>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5F31"/>
    <w:rsid w:val="002F6067"/>
    <w:rsid w:val="002F6580"/>
    <w:rsid w:val="002F65C2"/>
    <w:rsid w:val="002F65F8"/>
    <w:rsid w:val="002F660C"/>
    <w:rsid w:val="002F69E3"/>
    <w:rsid w:val="002F6D3E"/>
    <w:rsid w:val="002F6DF2"/>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795"/>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8E3"/>
    <w:rsid w:val="00303957"/>
    <w:rsid w:val="00303A2A"/>
    <w:rsid w:val="00303A70"/>
    <w:rsid w:val="00303B6F"/>
    <w:rsid w:val="00303BF2"/>
    <w:rsid w:val="00304162"/>
    <w:rsid w:val="0030420F"/>
    <w:rsid w:val="003045F0"/>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BA2"/>
    <w:rsid w:val="00310D5C"/>
    <w:rsid w:val="00310DF8"/>
    <w:rsid w:val="003112FB"/>
    <w:rsid w:val="003113AE"/>
    <w:rsid w:val="00311818"/>
    <w:rsid w:val="00311B14"/>
    <w:rsid w:val="00311BFD"/>
    <w:rsid w:val="0031231D"/>
    <w:rsid w:val="00312630"/>
    <w:rsid w:val="0031282E"/>
    <w:rsid w:val="00312922"/>
    <w:rsid w:val="00312945"/>
    <w:rsid w:val="003129B7"/>
    <w:rsid w:val="00312C1E"/>
    <w:rsid w:val="003130A8"/>
    <w:rsid w:val="00313200"/>
    <w:rsid w:val="00313831"/>
    <w:rsid w:val="003138DE"/>
    <w:rsid w:val="00313BAF"/>
    <w:rsid w:val="00313D12"/>
    <w:rsid w:val="0031410D"/>
    <w:rsid w:val="003143A7"/>
    <w:rsid w:val="0031469C"/>
    <w:rsid w:val="00314A45"/>
    <w:rsid w:val="00314CCD"/>
    <w:rsid w:val="0031508D"/>
    <w:rsid w:val="00315238"/>
    <w:rsid w:val="003153EB"/>
    <w:rsid w:val="003154C3"/>
    <w:rsid w:val="003154EA"/>
    <w:rsid w:val="003155B4"/>
    <w:rsid w:val="003155F0"/>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426"/>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136"/>
    <w:rsid w:val="0033055F"/>
    <w:rsid w:val="003306F0"/>
    <w:rsid w:val="003307B6"/>
    <w:rsid w:val="00330ACC"/>
    <w:rsid w:val="00331226"/>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49E"/>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DA7"/>
    <w:rsid w:val="00342F3D"/>
    <w:rsid w:val="003432AE"/>
    <w:rsid w:val="003433BB"/>
    <w:rsid w:val="00343602"/>
    <w:rsid w:val="00343607"/>
    <w:rsid w:val="00343836"/>
    <w:rsid w:val="0034396C"/>
    <w:rsid w:val="003439C5"/>
    <w:rsid w:val="00343B3D"/>
    <w:rsid w:val="00343D4A"/>
    <w:rsid w:val="00343F0C"/>
    <w:rsid w:val="00343F64"/>
    <w:rsid w:val="00344063"/>
    <w:rsid w:val="00344136"/>
    <w:rsid w:val="003442D2"/>
    <w:rsid w:val="00344431"/>
    <w:rsid w:val="0034459E"/>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745"/>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643"/>
    <w:rsid w:val="00367938"/>
    <w:rsid w:val="00367BA1"/>
    <w:rsid w:val="00367ED0"/>
    <w:rsid w:val="00367EDD"/>
    <w:rsid w:val="00370484"/>
    <w:rsid w:val="003708F6"/>
    <w:rsid w:val="00370A89"/>
    <w:rsid w:val="00370DCC"/>
    <w:rsid w:val="00371196"/>
    <w:rsid w:val="0037130A"/>
    <w:rsid w:val="003717D6"/>
    <w:rsid w:val="003718BB"/>
    <w:rsid w:val="00372143"/>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4A1"/>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3E1"/>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219"/>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0A"/>
    <w:rsid w:val="00394A22"/>
    <w:rsid w:val="00394C14"/>
    <w:rsid w:val="00394D64"/>
    <w:rsid w:val="00394D6D"/>
    <w:rsid w:val="00394EFA"/>
    <w:rsid w:val="0039529A"/>
    <w:rsid w:val="003954F6"/>
    <w:rsid w:val="00395548"/>
    <w:rsid w:val="0039567B"/>
    <w:rsid w:val="00395A10"/>
    <w:rsid w:val="00395A52"/>
    <w:rsid w:val="00395D07"/>
    <w:rsid w:val="00396101"/>
    <w:rsid w:val="00396149"/>
    <w:rsid w:val="0039629C"/>
    <w:rsid w:val="00396897"/>
    <w:rsid w:val="00396AB9"/>
    <w:rsid w:val="00397926"/>
    <w:rsid w:val="003979F9"/>
    <w:rsid w:val="00397A0C"/>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A7FF1"/>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B47"/>
    <w:rsid w:val="003B3C93"/>
    <w:rsid w:val="003B3F81"/>
    <w:rsid w:val="003B415B"/>
    <w:rsid w:val="003B440B"/>
    <w:rsid w:val="003B4547"/>
    <w:rsid w:val="003B4614"/>
    <w:rsid w:val="003B47F7"/>
    <w:rsid w:val="003B48F4"/>
    <w:rsid w:val="003B4943"/>
    <w:rsid w:val="003B508F"/>
    <w:rsid w:val="003B5144"/>
    <w:rsid w:val="003B55DD"/>
    <w:rsid w:val="003B5ABD"/>
    <w:rsid w:val="003B5B6F"/>
    <w:rsid w:val="003B5D6F"/>
    <w:rsid w:val="003B5E2A"/>
    <w:rsid w:val="003B61E8"/>
    <w:rsid w:val="003B6A6F"/>
    <w:rsid w:val="003B6D60"/>
    <w:rsid w:val="003B6E52"/>
    <w:rsid w:val="003B7161"/>
    <w:rsid w:val="003B7836"/>
    <w:rsid w:val="003B799C"/>
    <w:rsid w:val="003B79BF"/>
    <w:rsid w:val="003B7F57"/>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E86"/>
    <w:rsid w:val="003C4FD8"/>
    <w:rsid w:val="003C5051"/>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B18"/>
    <w:rsid w:val="003C7C5F"/>
    <w:rsid w:val="003C7DFB"/>
    <w:rsid w:val="003D00B5"/>
    <w:rsid w:val="003D0359"/>
    <w:rsid w:val="003D0796"/>
    <w:rsid w:val="003D0BE2"/>
    <w:rsid w:val="003D0BE5"/>
    <w:rsid w:val="003D0CA9"/>
    <w:rsid w:val="003D0D05"/>
    <w:rsid w:val="003D0E73"/>
    <w:rsid w:val="003D11AB"/>
    <w:rsid w:val="003D191A"/>
    <w:rsid w:val="003D1B56"/>
    <w:rsid w:val="003D1C81"/>
    <w:rsid w:val="003D2161"/>
    <w:rsid w:val="003D21F9"/>
    <w:rsid w:val="003D267D"/>
    <w:rsid w:val="003D27CA"/>
    <w:rsid w:val="003D2DB0"/>
    <w:rsid w:val="003D2DF7"/>
    <w:rsid w:val="003D2EAF"/>
    <w:rsid w:val="003D30A3"/>
    <w:rsid w:val="003D3333"/>
    <w:rsid w:val="003D37BC"/>
    <w:rsid w:val="003D3AEF"/>
    <w:rsid w:val="003D3F13"/>
    <w:rsid w:val="003D3F59"/>
    <w:rsid w:val="003D3FB4"/>
    <w:rsid w:val="003D43FF"/>
    <w:rsid w:val="003D44E6"/>
    <w:rsid w:val="003D5474"/>
    <w:rsid w:val="003D5498"/>
    <w:rsid w:val="003D5D95"/>
    <w:rsid w:val="003D62BB"/>
    <w:rsid w:val="003D6A9C"/>
    <w:rsid w:val="003D6B1F"/>
    <w:rsid w:val="003D6BB4"/>
    <w:rsid w:val="003D6F4F"/>
    <w:rsid w:val="003D71FA"/>
    <w:rsid w:val="003D75D4"/>
    <w:rsid w:val="003D7726"/>
    <w:rsid w:val="003D78CB"/>
    <w:rsid w:val="003D7BE2"/>
    <w:rsid w:val="003D7EB3"/>
    <w:rsid w:val="003D7ECD"/>
    <w:rsid w:val="003E00C7"/>
    <w:rsid w:val="003E011B"/>
    <w:rsid w:val="003E015F"/>
    <w:rsid w:val="003E0262"/>
    <w:rsid w:val="003E0477"/>
    <w:rsid w:val="003E0501"/>
    <w:rsid w:val="003E08DA"/>
    <w:rsid w:val="003E0AC9"/>
    <w:rsid w:val="003E0B5E"/>
    <w:rsid w:val="003E0F91"/>
    <w:rsid w:val="003E115E"/>
    <w:rsid w:val="003E16C0"/>
    <w:rsid w:val="003E1BC4"/>
    <w:rsid w:val="003E1F29"/>
    <w:rsid w:val="003E2322"/>
    <w:rsid w:val="003E2534"/>
    <w:rsid w:val="003E26DF"/>
    <w:rsid w:val="003E2ACB"/>
    <w:rsid w:val="003E2B69"/>
    <w:rsid w:val="003E2DB3"/>
    <w:rsid w:val="003E3405"/>
    <w:rsid w:val="003E3737"/>
    <w:rsid w:val="003E373A"/>
    <w:rsid w:val="003E37D8"/>
    <w:rsid w:val="003E393A"/>
    <w:rsid w:val="003E3CAF"/>
    <w:rsid w:val="003E413F"/>
    <w:rsid w:val="003E4247"/>
    <w:rsid w:val="003E4EEC"/>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0C9"/>
    <w:rsid w:val="003F026B"/>
    <w:rsid w:val="003F063A"/>
    <w:rsid w:val="003F073D"/>
    <w:rsid w:val="003F077A"/>
    <w:rsid w:val="003F07CE"/>
    <w:rsid w:val="003F0BEF"/>
    <w:rsid w:val="003F115F"/>
    <w:rsid w:val="003F13D6"/>
    <w:rsid w:val="003F19B1"/>
    <w:rsid w:val="003F1C32"/>
    <w:rsid w:val="003F1E7F"/>
    <w:rsid w:val="003F1E91"/>
    <w:rsid w:val="003F1F24"/>
    <w:rsid w:val="003F2041"/>
    <w:rsid w:val="003F23B1"/>
    <w:rsid w:val="003F2448"/>
    <w:rsid w:val="003F2777"/>
    <w:rsid w:val="003F27CA"/>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5948"/>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82A"/>
    <w:rsid w:val="00406BF4"/>
    <w:rsid w:val="00406C1D"/>
    <w:rsid w:val="00406ED9"/>
    <w:rsid w:val="00406F01"/>
    <w:rsid w:val="00407230"/>
    <w:rsid w:val="0040733A"/>
    <w:rsid w:val="0040737B"/>
    <w:rsid w:val="004075DA"/>
    <w:rsid w:val="00407818"/>
    <w:rsid w:val="00407CFB"/>
    <w:rsid w:val="00407E18"/>
    <w:rsid w:val="00410299"/>
    <w:rsid w:val="00410635"/>
    <w:rsid w:val="004108E7"/>
    <w:rsid w:val="00410A44"/>
    <w:rsid w:val="00411015"/>
    <w:rsid w:val="0041115D"/>
    <w:rsid w:val="0041130D"/>
    <w:rsid w:val="0041162E"/>
    <w:rsid w:val="004117B6"/>
    <w:rsid w:val="00411DBE"/>
    <w:rsid w:val="00411DC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47E9"/>
    <w:rsid w:val="004253FF"/>
    <w:rsid w:val="004255BD"/>
    <w:rsid w:val="00425CDE"/>
    <w:rsid w:val="004263DE"/>
    <w:rsid w:val="00426CBA"/>
    <w:rsid w:val="00426DDE"/>
    <w:rsid w:val="00427055"/>
    <w:rsid w:val="00427253"/>
    <w:rsid w:val="00427478"/>
    <w:rsid w:val="00427AEC"/>
    <w:rsid w:val="00427D21"/>
    <w:rsid w:val="00427F96"/>
    <w:rsid w:val="0043011A"/>
    <w:rsid w:val="004307C7"/>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998"/>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0A0"/>
    <w:rsid w:val="00444520"/>
    <w:rsid w:val="004446F0"/>
    <w:rsid w:val="004448A3"/>
    <w:rsid w:val="004448D8"/>
    <w:rsid w:val="00444A32"/>
    <w:rsid w:val="00444B95"/>
    <w:rsid w:val="00444D00"/>
    <w:rsid w:val="004455B9"/>
    <w:rsid w:val="004459BB"/>
    <w:rsid w:val="00445AFE"/>
    <w:rsid w:val="00445C1D"/>
    <w:rsid w:val="00445D95"/>
    <w:rsid w:val="004463A3"/>
    <w:rsid w:val="004464CA"/>
    <w:rsid w:val="0044667F"/>
    <w:rsid w:val="004467C4"/>
    <w:rsid w:val="0044738B"/>
    <w:rsid w:val="00447DA7"/>
    <w:rsid w:val="00447F4A"/>
    <w:rsid w:val="004501EF"/>
    <w:rsid w:val="00450315"/>
    <w:rsid w:val="004508F7"/>
    <w:rsid w:val="00450A3B"/>
    <w:rsid w:val="00450AF8"/>
    <w:rsid w:val="00450DC7"/>
    <w:rsid w:val="00450F60"/>
    <w:rsid w:val="004511A4"/>
    <w:rsid w:val="00451281"/>
    <w:rsid w:val="00451451"/>
    <w:rsid w:val="0045176E"/>
    <w:rsid w:val="004519A6"/>
    <w:rsid w:val="00451B78"/>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171"/>
    <w:rsid w:val="004562E7"/>
    <w:rsid w:val="0045637E"/>
    <w:rsid w:val="00456579"/>
    <w:rsid w:val="004569C4"/>
    <w:rsid w:val="00456A9B"/>
    <w:rsid w:val="00456AF5"/>
    <w:rsid w:val="00456C2E"/>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2E82"/>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4FF4"/>
    <w:rsid w:val="00475194"/>
    <w:rsid w:val="004755BE"/>
    <w:rsid w:val="0047597B"/>
    <w:rsid w:val="00475D23"/>
    <w:rsid w:val="00475E5A"/>
    <w:rsid w:val="004765E8"/>
    <w:rsid w:val="00476D57"/>
    <w:rsid w:val="0047719B"/>
    <w:rsid w:val="00477234"/>
    <w:rsid w:val="004772D9"/>
    <w:rsid w:val="00477530"/>
    <w:rsid w:val="00477558"/>
    <w:rsid w:val="004775F4"/>
    <w:rsid w:val="00480160"/>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767"/>
    <w:rsid w:val="00485BE9"/>
    <w:rsid w:val="0048613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2AD"/>
    <w:rsid w:val="0049439C"/>
    <w:rsid w:val="00494D9A"/>
    <w:rsid w:val="004950E5"/>
    <w:rsid w:val="004956B6"/>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2CAB"/>
    <w:rsid w:val="004B318D"/>
    <w:rsid w:val="004B3AEE"/>
    <w:rsid w:val="004B3C3B"/>
    <w:rsid w:val="004B415E"/>
    <w:rsid w:val="004B4568"/>
    <w:rsid w:val="004B4AD7"/>
    <w:rsid w:val="004B4CF6"/>
    <w:rsid w:val="004B4F16"/>
    <w:rsid w:val="004B5035"/>
    <w:rsid w:val="004B50E9"/>
    <w:rsid w:val="004B531B"/>
    <w:rsid w:val="004B5897"/>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3EA2"/>
    <w:rsid w:val="004C479F"/>
    <w:rsid w:val="004C4C67"/>
    <w:rsid w:val="004C4E59"/>
    <w:rsid w:val="004C51FF"/>
    <w:rsid w:val="004C55B0"/>
    <w:rsid w:val="004C56EC"/>
    <w:rsid w:val="004C57D1"/>
    <w:rsid w:val="004C5A2B"/>
    <w:rsid w:val="004C5ACC"/>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AF2"/>
    <w:rsid w:val="004D0DA7"/>
    <w:rsid w:val="004D0E2A"/>
    <w:rsid w:val="004D12F7"/>
    <w:rsid w:val="004D17C5"/>
    <w:rsid w:val="004D1BE7"/>
    <w:rsid w:val="004D1C68"/>
    <w:rsid w:val="004D2552"/>
    <w:rsid w:val="004D2750"/>
    <w:rsid w:val="004D2D07"/>
    <w:rsid w:val="004D2ECC"/>
    <w:rsid w:val="004D3152"/>
    <w:rsid w:val="004D31C2"/>
    <w:rsid w:val="004D3A24"/>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6F"/>
    <w:rsid w:val="004E24CF"/>
    <w:rsid w:val="004E274C"/>
    <w:rsid w:val="004E2896"/>
    <w:rsid w:val="004E29DA"/>
    <w:rsid w:val="004E2A14"/>
    <w:rsid w:val="004E352E"/>
    <w:rsid w:val="004E360E"/>
    <w:rsid w:val="004E381F"/>
    <w:rsid w:val="004E3A2B"/>
    <w:rsid w:val="004E3B08"/>
    <w:rsid w:val="004E4048"/>
    <w:rsid w:val="004E4B97"/>
    <w:rsid w:val="004E546A"/>
    <w:rsid w:val="004E55BB"/>
    <w:rsid w:val="004E5732"/>
    <w:rsid w:val="004E5854"/>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82"/>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1C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2DCE"/>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6FC6"/>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0E7"/>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BD1"/>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5EA"/>
    <w:rsid w:val="0054480D"/>
    <w:rsid w:val="005449EC"/>
    <w:rsid w:val="00544C41"/>
    <w:rsid w:val="00544DE1"/>
    <w:rsid w:val="00544FD6"/>
    <w:rsid w:val="005451E2"/>
    <w:rsid w:val="005452A7"/>
    <w:rsid w:val="005453F8"/>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3DC"/>
    <w:rsid w:val="0056479A"/>
    <w:rsid w:val="005647A4"/>
    <w:rsid w:val="00565099"/>
    <w:rsid w:val="005653FE"/>
    <w:rsid w:val="00565541"/>
    <w:rsid w:val="00565B42"/>
    <w:rsid w:val="00565C14"/>
    <w:rsid w:val="00565F3A"/>
    <w:rsid w:val="00566096"/>
    <w:rsid w:val="005660CD"/>
    <w:rsid w:val="005661C5"/>
    <w:rsid w:val="0056650D"/>
    <w:rsid w:val="00566A1B"/>
    <w:rsid w:val="00566B5F"/>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B5C"/>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3FE8"/>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AB0"/>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1C"/>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6F86"/>
    <w:rsid w:val="00587213"/>
    <w:rsid w:val="00587289"/>
    <w:rsid w:val="005875DF"/>
    <w:rsid w:val="0058763C"/>
    <w:rsid w:val="00587D0F"/>
    <w:rsid w:val="00587DD6"/>
    <w:rsid w:val="00587DDA"/>
    <w:rsid w:val="00587E36"/>
    <w:rsid w:val="00587FF0"/>
    <w:rsid w:val="00590040"/>
    <w:rsid w:val="00590066"/>
    <w:rsid w:val="005901E4"/>
    <w:rsid w:val="00590391"/>
    <w:rsid w:val="0059098C"/>
    <w:rsid w:val="00590996"/>
    <w:rsid w:val="00590A85"/>
    <w:rsid w:val="00590AC2"/>
    <w:rsid w:val="00590ADC"/>
    <w:rsid w:val="00591CD9"/>
    <w:rsid w:val="00592443"/>
    <w:rsid w:val="00592499"/>
    <w:rsid w:val="005929DD"/>
    <w:rsid w:val="00592B76"/>
    <w:rsid w:val="00593170"/>
    <w:rsid w:val="0059347A"/>
    <w:rsid w:val="00593E8C"/>
    <w:rsid w:val="00593EB1"/>
    <w:rsid w:val="0059412E"/>
    <w:rsid w:val="0059465F"/>
    <w:rsid w:val="00594885"/>
    <w:rsid w:val="00594EE8"/>
    <w:rsid w:val="00595108"/>
    <w:rsid w:val="00595215"/>
    <w:rsid w:val="005954F1"/>
    <w:rsid w:val="00595555"/>
    <w:rsid w:val="005956AC"/>
    <w:rsid w:val="00595840"/>
    <w:rsid w:val="005959D6"/>
    <w:rsid w:val="00595B7B"/>
    <w:rsid w:val="005965AE"/>
    <w:rsid w:val="005969F9"/>
    <w:rsid w:val="00596AC6"/>
    <w:rsid w:val="00596B97"/>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E1E"/>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53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5F7"/>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F8"/>
    <w:rsid w:val="005E3A04"/>
    <w:rsid w:val="005E3C76"/>
    <w:rsid w:val="005E3E7C"/>
    <w:rsid w:val="005E408D"/>
    <w:rsid w:val="005E45A0"/>
    <w:rsid w:val="005E46B5"/>
    <w:rsid w:val="005E478E"/>
    <w:rsid w:val="005E49C0"/>
    <w:rsid w:val="005E52F7"/>
    <w:rsid w:val="005E5646"/>
    <w:rsid w:val="005E56AA"/>
    <w:rsid w:val="005E574C"/>
    <w:rsid w:val="005E5A4E"/>
    <w:rsid w:val="005E5BDB"/>
    <w:rsid w:val="005E61B8"/>
    <w:rsid w:val="005E64D4"/>
    <w:rsid w:val="005E6808"/>
    <w:rsid w:val="005E6B6F"/>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042"/>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745"/>
    <w:rsid w:val="0060598B"/>
    <w:rsid w:val="00605D1C"/>
    <w:rsid w:val="00606116"/>
    <w:rsid w:val="00606240"/>
    <w:rsid w:val="00606786"/>
    <w:rsid w:val="0060696D"/>
    <w:rsid w:val="00606B9A"/>
    <w:rsid w:val="00606C82"/>
    <w:rsid w:val="00606CF9"/>
    <w:rsid w:val="0060749B"/>
    <w:rsid w:val="006075AF"/>
    <w:rsid w:val="0060763B"/>
    <w:rsid w:val="00607860"/>
    <w:rsid w:val="00607CCB"/>
    <w:rsid w:val="00607FB8"/>
    <w:rsid w:val="006100AF"/>
    <w:rsid w:val="006109F1"/>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67E5"/>
    <w:rsid w:val="006173AC"/>
    <w:rsid w:val="00617479"/>
    <w:rsid w:val="00617C10"/>
    <w:rsid w:val="00617FDB"/>
    <w:rsid w:val="00620047"/>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F5A"/>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35A"/>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860"/>
    <w:rsid w:val="00643DA4"/>
    <w:rsid w:val="00644061"/>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248"/>
    <w:rsid w:val="006533C6"/>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37"/>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2E6F"/>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767"/>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719"/>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557"/>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9F"/>
    <w:rsid w:val="00694DB3"/>
    <w:rsid w:val="0069517C"/>
    <w:rsid w:val="006953BC"/>
    <w:rsid w:val="006958A7"/>
    <w:rsid w:val="00695B06"/>
    <w:rsid w:val="00695E3E"/>
    <w:rsid w:val="00695EAC"/>
    <w:rsid w:val="00695EC5"/>
    <w:rsid w:val="00696070"/>
    <w:rsid w:val="00696400"/>
    <w:rsid w:val="00696948"/>
    <w:rsid w:val="006970C5"/>
    <w:rsid w:val="00697245"/>
    <w:rsid w:val="006972DA"/>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3D65"/>
    <w:rsid w:val="006A4047"/>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057"/>
    <w:rsid w:val="006A71D2"/>
    <w:rsid w:val="006A73C1"/>
    <w:rsid w:val="006A73F8"/>
    <w:rsid w:val="006A77C6"/>
    <w:rsid w:val="006A7842"/>
    <w:rsid w:val="006A7925"/>
    <w:rsid w:val="006A7AA1"/>
    <w:rsid w:val="006A7B50"/>
    <w:rsid w:val="006A7C6C"/>
    <w:rsid w:val="006A7EA9"/>
    <w:rsid w:val="006B0078"/>
    <w:rsid w:val="006B0431"/>
    <w:rsid w:val="006B04EA"/>
    <w:rsid w:val="006B06D1"/>
    <w:rsid w:val="006B07CE"/>
    <w:rsid w:val="006B08D8"/>
    <w:rsid w:val="006B0FF1"/>
    <w:rsid w:val="006B10B4"/>
    <w:rsid w:val="006B125A"/>
    <w:rsid w:val="006B1430"/>
    <w:rsid w:val="006B148D"/>
    <w:rsid w:val="006B1CA5"/>
    <w:rsid w:val="006B2033"/>
    <w:rsid w:val="006B2044"/>
    <w:rsid w:val="006B223D"/>
    <w:rsid w:val="006B2290"/>
    <w:rsid w:val="006B23C5"/>
    <w:rsid w:val="006B245D"/>
    <w:rsid w:val="006B25BA"/>
    <w:rsid w:val="006B2D11"/>
    <w:rsid w:val="006B3054"/>
    <w:rsid w:val="006B3869"/>
    <w:rsid w:val="006B38B9"/>
    <w:rsid w:val="006B38ED"/>
    <w:rsid w:val="006B3CB6"/>
    <w:rsid w:val="006B41C1"/>
    <w:rsid w:val="006B42E7"/>
    <w:rsid w:val="006B4773"/>
    <w:rsid w:val="006B4822"/>
    <w:rsid w:val="006B49E9"/>
    <w:rsid w:val="006B4AE1"/>
    <w:rsid w:val="006B4C70"/>
    <w:rsid w:val="006B4DB4"/>
    <w:rsid w:val="006B4DF0"/>
    <w:rsid w:val="006B4E81"/>
    <w:rsid w:val="006B572B"/>
    <w:rsid w:val="006B592D"/>
    <w:rsid w:val="006B5A61"/>
    <w:rsid w:val="006B5D1A"/>
    <w:rsid w:val="006B6188"/>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1FD"/>
    <w:rsid w:val="006C077C"/>
    <w:rsid w:val="006C0E51"/>
    <w:rsid w:val="006C1315"/>
    <w:rsid w:val="006C1364"/>
    <w:rsid w:val="006C1497"/>
    <w:rsid w:val="006C16D9"/>
    <w:rsid w:val="006C18C5"/>
    <w:rsid w:val="006C1F19"/>
    <w:rsid w:val="006C2849"/>
    <w:rsid w:val="006C2C1F"/>
    <w:rsid w:val="006C2E7A"/>
    <w:rsid w:val="006C3070"/>
    <w:rsid w:val="006C33DA"/>
    <w:rsid w:val="006C3522"/>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2A6"/>
    <w:rsid w:val="006D33DC"/>
    <w:rsid w:val="006D35DD"/>
    <w:rsid w:val="006D3E04"/>
    <w:rsid w:val="006D43E7"/>
    <w:rsid w:val="006D4520"/>
    <w:rsid w:val="006D499E"/>
    <w:rsid w:val="006D4C7D"/>
    <w:rsid w:val="006D4EDD"/>
    <w:rsid w:val="006D50B8"/>
    <w:rsid w:val="006D539E"/>
    <w:rsid w:val="006D56C1"/>
    <w:rsid w:val="006D57D7"/>
    <w:rsid w:val="006D5ACF"/>
    <w:rsid w:val="006D5B15"/>
    <w:rsid w:val="006D5D76"/>
    <w:rsid w:val="006D6115"/>
    <w:rsid w:val="006D6442"/>
    <w:rsid w:val="006D72FA"/>
    <w:rsid w:val="006D74AB"/>
    <w:rsid w:val="006D7B27"/>
    <w:rsid w:val="006E0C06"/>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5E4"/>
    <w:rsid w:val="006E6832"/>
    <w:rsid w:val="006E686E"/>
    <w:rsid w:val="006E6950"/>
    <w:rsid w:val="006E6B4D"/>
    <w:rsid w:val="006E6C1A"/>
    <w:rsid w:val="006E6CC8"/>
    <w:rsid w:val="006E6FD7"/>
    <w:rsid w:val="006E7208"/>
    <w:rsid w:val="006E7675"/>
    <w:rsid w:val="006E7834"/>
    <w:rsid w:val="006E78AC"/>
    <w:rsid w:val="006F0186"/>
    <w:rsid w:val="006F04B6"/>
    <w:rsid w:val="006F0B58"/>
    <w:rsid w:val="006F0B9B"/>
    <w:rsid w:val="006F10A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DD5"/>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985"/>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3FC"/>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24C"/>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75F"/>
    <w:rsid w:val="00722A33"/>
    <w:rsid w:val="00722D00"/>
    <w:rsid w:val="007230D3"/>
    <w:rsid w:val="0072336E"/>
    <w:rsid w:val="00723444"/>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AEE"/>
    <w:rsid w:val="00725BC7"/>
    <w:rsid w:val="00725C8B"/>
    <w:rsid w:val="00725D90"/>
    <w:rsid w:val="00725EA3"/>
    <w:rsid w:val="007261CA"/>
    <w:rsid w:val="0072659E"/>
    <w:rsid w:val="007269B8"/>
    <w:rsid w:val="00726A43"/>
    <w:rsid w:val="00726FEE"/>
    <w:rsid w:val="00726FF3"/>
    <w:rsid w:val="007270E1"/>
    <w:rsid w:val="00727A8A"/>
    <w:rsid w:val="00727AB7"/>
    <w:rsid w:val="00727D29"/>
    <w:rsid w:val="00727DD9"/>
    <w:rsid w:val="0073033A"/>
    <w:rsid w:val="00730815"/>
    <w:rsid w:val="0073086E"/>
    <w:rsid w:val="00730B50"/>
    <w:rsid w:val="00730F5C"/>
    <w:rsid w:val="00731169"/>
    <w:rsid w:val="007311D8"/>
    <w:rsid w:val="007316E2"/>
    <w:rsid w:val="00731911"/>
    <w:rsid w:val="007323DB"/>
    <w:rsid w:val="00732603"/>
    <w:rsid w:val="00732913"/>
    <w:rsid w:val="00732C7D"/>
    <w:rsid w:val="00733263"/>
    <w:rsid w:val="0073328E"/>
    <w:rsid w:val="0073341B"/>
    <w:rsid w:val="00733751"/>
    <w:rsid w:val="00733C28"/>
    <w:rsid w:val="00733C90"/>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2EF"/>
    <w:rsid w:val="00740B4B"/>
    <w:rsid w:val="00740C9B"/>
    <w:rsid w:val="00740EAC"/>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8FA"/>
    <w:rsid w:val="00745D66"/>
    <w:rsid w:val="007461C6"/>
    <w:rsid w:val="0074699A"/>
    <w:rsid w:val="0074699E"/>
    <w:rsid w:val="00746C90"/>
    <w:rsid w:val="007470B9"/>
    <w:rsid w:val="0074747A"/>
    <w:rsid w:val="007478F3"/>
    <w:rsid w:val="00747EEF"/>
    <w:rsid w:val="0075051F"/>
    <w:rsid w:val="007506A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84E"/>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0F43"/>
    <w:rsid w:val="00771D34"/>
    <w:rsid w:val="00771D64"/>
    <w:rsid w:val="007720BC"/>
    <w:rsid w:val="00772209"/>
    <w:rsid w:val="00772254"/>
    <w:rsid w:val="0077263D"/>
    <w:rsid w:val="007726C4"/>
    <w:rsid w:val="00772994"/>
    <w:rsid w:val="00772A80"/>
    <w:rsid w:val="00772AAC"/>
    <w:rsid w:val="00772BFE"/>
    <w:rsid w:val="00772C8C"/>
    <w:rsid w:val="00772DA5"/>
    <w:rsid w:val="00772F70"/>
    <w:rsid w:val="00773221"/>
    <w:rsid w:val="00773423"/>
    <w:rsid w:val="0077350A"/>
    <w:rsid w:val="00773629"/>
    <w:rsid w:val="0077375E"/>
    <w:rsid w:val="00773A2A"/>
    <w:rsid w:val="00773A9B"/>
    <w:rsid w:val="00773F3B"/>
    <w:rsid w:val="007742A3"/>
    <w:rsid w:val="00774331"/>
    <w:rsid w:val="00774417"/>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B38"/>
    <w:rsid w:val="00785EDB"/>
    <w:rsid w:val="00786056"/>
    <w:rsid w:val="0078666E"/>
    <w:rsid w:val="007866BD"/>
    <w:rsid w:val="00786ACE"/>
    <w:rsid w:val="00786CB1"/>
    <w:rsid w:val="0078719C"/>
    <w:rsid w:val="0078735C"/>
    <w:rsid w:val="00787BF8"/>
    <w:rsid w:val="00787C6B"/>
    <w:rsid w:val="00787EA6"/>
    <w:rsid w:val="00787F6F"/>
    <w:rsid w:val="00787F96"/>
    <w:rsid w:val="007900CA"/>
    <w:rsid w:val="0079017A"/>
    <w:rsid w:val="00790185"/>
    <w:rsid w:val="0079053B"/>
    <w:rsid w:val="0079073A"/>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69A"/>
    <w:rsid w:val="00792712"/>
    <w:rsid w:val="00792AB0"/>
    <w:rsid w:val="00792B54"/>
    <w:rsid w:val="00793010"/>
    <w:rsid w:val="007935EB"/>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51"/>
    <w:rsid w:val="007A17D0"/>
    <w:rsid w:val="007A1AE6"/>
    <w:rsid w:val="007A1B0E"/>
    <w:rsid w:val="007A1B24"/>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C17"/>
    <w:rsid w:val="007A4DB1"/>
    <w:rsid w:val="007A4E3E"/>
    <w:rsid w:val="007A5149"/>
    <w:rsid w:val="007A56AD"/>
    <w:rsid w:val="007A5914"/>
    <w:rsid w:val="007A5AD9"/>
    <w:rsid w:val="007A5B95"/>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91C"/>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2DF9"/>
    <w:rsid w:val="007C2F49"/>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363"/>
    <w:rsid w:val="007D3416"/>
    <w:rsid w:val="007D343E"/>
    <w:rsid w:val="007D35C1"/>
    <w:rsid w:val="007D35D3"/>
    <w:rsid w:val="007D3939"/>
    <w:rsid w:val="007D3F0B"/>
    <w:rsid w:val="007D41E7"/>
    <w:rsid w:val="007D41EB"/>
    <w:rsid w:val="007D452E"/>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B18"/>
    <w:rsid w:val="007E3D11"/>
    <w:rsid w:val="007E3E8A"/>
    <w:rsid w:val="007E3F2F"/>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444"/>
    <w:rsid w:val="007F0B14"/>
    <w:rsid w:val="007F0B71"/>
    <w:rsid w:val="007F0C5E"/>
    <w:rsid w:val="007F0F87"/>
    <w:rsid w:val="007F11FD"/>
    <w:rsid w:val="007F17EC"/>
    <w:rsid w:val="007F1FF7"/>
    <w:rsid w:val="007F212E"/>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999"/>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62B"/>
    <w:rsid w:val="0080299B"/>
    <w:rsid w:val="0080348F"/>
    <w:rsid w:val="00803543"/>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17B0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4C9"/>
    <w:rsid w:val="008245EE"/>
    <w:rsid w:val="00824E1F"/>
    <w:rsid w:val="00824F70"/>
    <w:rsid w:val="00825019"/>
    <w:rsid w:val="00825178"/>
    <w:rsid w:val="00825461"/>
    <w:rsid w:val="008254C3"/>
    <w:rsid w:val="00825607"/>
    <w:rsid w:val="00825BEB"/>
    <w:rsid w:val="00825EEA"/>
    <w:rsid w:val="00826711"/>
    <w:rsid w:val="00826A03"/>
    <w:rsid w:val="00826C28"/>
    <w:rsid w:val="00826E06"/>
    <w:rsid w:val="00826EBF"/>
    <w:rsid w:val="00826F0B"/>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2E8"/>
    <w:rsid w:val="00840E73"/>
    <w:rsid w:val="00841C7D"/>
    <w:rsid w:val="00842051"/>
    <w:rsid w:val="008420D2"/>
    <w:rsid w:val="00842131"/>
    <w:rsid w:val="00842315"/>
    <w:rsid w:val="008428A5"/>
    <w:rsid w:val="00842AD0"/>
    <w:rsid w:val="00842CE6"/>
    <w:rsid w:val="00842DEA"/>
    <w:rsid w:val="00843330"/>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A48"/>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1ED6"/>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1C5"/>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1B8"/>
    <w:rsid w:val="0086050B"/>
    <w:rsid w:val="00860784"/>
    <w:rsid w:val="00860AD4"/>
    <w:rsid w:val="00860C10"/>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B82"/>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5E"/>
    <w:rsid w:val="00866DD2"/>
    <w:rsid w:val="00866E89"/>
    <w:rsid w:val="00867510"/>
    <w:rsid w:val="00867B41"/>
    <w:rsid w:val="00867C16"/>
    <w:rsid w:val="00867F62"/>
    <w:rsid w:val="008700B8"/>
    <w:rsid w:val="00870499"/>
    <w:rsid w:val="0087080C"/>
    <w:rsid w:val="00870969"/>
    <w:rsid w:val="00870C8F"/>
    <w:rsid w:val="00871070"/>
    <w:rsid w:val="008710FC"/>
    <w:rsid w:val="008716F7"/>
    <w:rsid w:val="00872672"/>
    <w:rsid w:val="008726DE"/>
    <w:rsid w:val="008729B2"/>
    <w:rsid w:val="00873218"/>
    <w:rsid w:val="00873339"/>
    <w:rsid w:val="00873878"/>
    <w:rsid w:val="00873982"/>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189"/>
    <w:rsid w:val="00880324"/>
    <w:rsid w:val="00880C07"/>
    <w:rsid w:val="00880C44"/>
    <w:rsid w:val="00880ED4"/>
    <w:rsid w:val="0088101D"/>
    <w:rsid w:val="008816F2"/>
    <w:rsid w:val="00881F07"/>
    <w:rsid w:val="00881FA3"/>
    <w:rsid w:val="00882018"/>
    <w:rsid w:val="0088210B"/>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478"/>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0BF"/>
    <w:rsid w:val="008A64FD"/>
    <w:rsid w:val="008A66DE"/>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5B"/>
    <w:rsid w:val="008B2EC9"/>
    <w:rsid w:val="008B307A"/>
    <w:rsid w:val="008B31E4"/>
    <w:rsid w:val="008B38CF"/>
    <w:rsid w:val="008B39B4"/>
    <w:rsid w:val="008B3D2F"/>
    <w:rsid w:val="008B400C"/>
    <w:rsid w:val="008B40AC"/>
    <w:rsid w:val="008B4206"/>
    <w:rsid w:val="008B434A"/>
    <w:rsid w:val="008B49BC"/>
    <w:rsid w:val="008B5206"/>
    <w:rsid w:val="008B5797"/>
    <w:rsid w:val="008B59E8"/>
    <w:rsid w:val="008B5C03"/>
    <w:rsid w:val="008B5D04"/>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A46"/>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70A"/>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0D"/>
    <w:rsid w:val="008D5624"/>
    <w:rsid w:val="008D59B9"/>
    <w:rsid w:val="008D5BA2"/>
    <w:rsid w:val="008D5F64"/>
    <w:rsid w:val="008D6008"/>
    <w:rsid w:val="008D6739"/>
    <w:rsid w:val="008D67F7"/>
    <w:rsid w:val="008D6B93"/>
    <w:rsid w:val="008D6EF2"/>
    <w:rsid w:val="008D716D"/>
    <w:rsid w:val="008D74A2"/>
    <w:rsid w:val="008D750D"/>
    <w:rsid w:val="008D77F3"/>
    <w:rsid w:val="008D7A7A"/>
    <w:rsid w:val="008E06BE"/>
    <w:rsid w:val="008E149C"/>
    <w:rsid w:val="008E1A20"/>
    <w:rsid w:val="008E1DB6"/>
    <w:rsid w:val="008E1E22"/>
    <w:rsid w:val="008E2118"/>
    <w:rsid w:val="008E2267"/>
    <w:rsid w:val="008E256D"/>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87D"/>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5C8"/>
    <w:rsid w:val="008F466D"/>
    <w:rsid w:val="008F488F"/>
    <w:rsid w:val="008F48E8"/>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2F9"/>
    <w:rsid w:val="00901520"/>
    <w:rsid w:val="00901A65"/>
    <w:rsid w:val="00901CE4"/>
    <w:rsid w:val="00901E3B"/>
    <w:rsid w:val="0090216F"/>
    <w:rsid w:val="009021AB"/>
    <w:rsid w:val="0090297F"/>
    <w:rsid w:val="00902B4C"/>
    <w:rsid w:val="00902EFD"/>
    <w:rsid w:val="00903250"/>
    <w:rsid w:val="00903264"/>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DD3"/>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D54"/>
    <w:rsid w:val="00915EB4"/>
    <w:rsid w:val="00915F80"/>
    <w:rsid w:val="00916214"/>
    <w:rsid w:val="00916E8C"/>
    <w:rsid w:val="00916FF9"/>
    <w:rsid w:val="009170E9"/>
    <w:rsid w:val="0091721B"/>
    <w:rsid w:val="0091772C"/>
    <w:rsid w:val="009177BE"/>
    <w:rsid w:val="00917802"/>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293"/>
    <w:rsid w:val="009353F6"/>
    <w:rsid w:val="009359A6"/>
    <w:rsid w:val="009359AE"/>
    <w:rsid w:val="00935B83"/>
    <w:rsid w:val="00935CAE"/>
    <w:rsid w:val="009366E8"/>
    <w:rsid w:val="00936C67"/>
    <w:rsid w:val="00936E86"/>
    <w:rsid w:val="00936ED3"/>
    <w:rsid w:val="00936F59"/>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01A"/>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F9"/>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53F"/>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4F52"/>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77E55"/>
    <w:rsid w:val="009800E3"/>
    <w:rsid w:val="0098031A"/>
    <w:rsid w:val="0098085E"/>
    <w:rsid w:val="009808EA"/>
    <w:rsid w:val="00981A4A"/>
    <w:rsid w:val="00981C17"/>
    <w:rsid w:val="0098218B"/>
    <w:rsid w:val="0098236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4F3C"/>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90"/>
    <w:rsid w:val="00992DF7"/>
    <w:rsid w:val="00992EDE"/>
    <w:rsid w:val="0099314C"/>
    <w:rsid w:val="009935C5"/>
    <w:rsid w:val="00993A94"/>
    <w:rsid w:val="00993B7C"/>
    <w:rsid w:val="00993BA9"/>
    <w:rsid w:val="00993D36"/>
    <w:rsid w:val="00993E64"/>
    <w:rsid w:val="00993F3D"/>
    <w:rsid w:val="009941DF"/>
    <w:rsid w:val="00994328"/>
    <w:rsid w:val="009944FD"/>
    <w:rsid w:val="00994615"/>
    <w:rsid w:val="009949FF"/>
    <w:rsid w:val="00994BFA"/>
    <w:rsid w:val="00994F4C"/>
    <w:rsid w:val="00995049"/>
    <w:rsid w:val="00995733"/>
    <w:rsid w:val="009958E3"/>
    <w:rsid w:val="00995D5E"/>
    <w:rsid w:val="0099628B"/>
    <w:rsid w:val="0099634B"/>
    <w:rsid w:val="009966B8"/>
    <w:rsid w:val="00996717"/>
    <w:rsid w:val="00996830"/>
    <w:rsid w:val="00996964"/>
    <w:rsid w:val="0099696D"/>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C73"/>
    <w:rsid w:val="009B1FF3"/>
    <w:rsid w:val="009B2168"/>
    <w:rsid w:val="009B2247"/>
    <w:rsid w:val="009B2350"/>
    <w:rsid w:val="009B24B5"/>
    <w:rsid w:val="009B25CC"/>
    <w:rsid w:val="009B2881"/>
    <w:rsid w:val="009B30DB"/>
    <w:rsid w:val="009B3AF2"/>
    <w:rsid w:val="009B3E6D"/>
    <w:rsid w:val="009B3ED8"/>
    <w:rsid w:val="009B4330"/>
    <w:rsid w:val="009B441C"/>
    <w:rsid w:val="009B44B6"/>
    <w:rsid w:val="009B45FD"/>
    <w:rsid w:val="009B4758"/>
    <w:rsid w:val="009B4A77"/>
    <w:rsid w:val="009B4BA1"/>
    <w:rsid w:val="009B4E25"/>
    <w:rsid w:val="009B4FCB"/>
    <w:rsid w:val="009B5273"/>
    <w:rsid w:val="009B5321"/>
    <w:rsid w:val="009B54AA"/>
    <w:rsid w:val="009B5647"/>
    <w:rsid w:val="009B5995"/>
    <w:rsid w:val="009B5C6E"/>
    <w:rsid w:val="009B5D64"/>
    <w:rsid w:val="009B6086"/>
    <w:rsid w:val="009B6AFC"/>
    <w:rsid w:val="009B6B2C"/>
    <w:rsid w:val="009B6F7F"/>
    <w:rsid w:val="009B7126"/>
    <w:rsid w:val="009B72C4"/>
    <w:rsid w:val="009B74B2"/>
    <w:rsid w:val="009B7614"/>
    <w:rsid w:val="009B7B86"/>
    <w:rsid w:val="009C000D"/>
    <w:rsid w:val="009C00C8"/>
    <w:rsid w:val="009C01A6"/>
    <w:rsid w:val="009C0318"/>
    <w:rsid w:val="009C03FA"/>
    <w:rsid w:val="009C04B0"/>
    <w:rsid w:val="009C05A4"/>
    <w:rsid w:val="009C07C0"/>
    <w:rsid w:val="009C097D"/>
    <w:rsid w:val="009C0C4B"/>
    <w:rsid w:val="009C0C9F"/>
    <w:rsid w:val="009C0DA9"/>
    <w:rsid w:val="009C0E03"/>
    <w:rsid w:val="009C0F99"/>
    <w:rsid w:val="009C110A"/>
    <w:rsid w:val="009C14C4"/>
    <w:rsid w:val="009C150B"/>
    <w:rsid w:val="009C16D5"/>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A1"/>
    <w:rsid w:val="009C47E8"/>
    <w:rsid w:val="009C4859"/>
    <w:rsid w:val="009C489D"/>
    <w:rsid w:val="009C4C90"/>
    <w:rsid w:val="009C5039"/>
    <w:rsid w:val="009C50B6"/>
    <w:rsid w:val="009C533C"/>
    <w:rsid w:val="009C58C1"/>
    <w:rsid w:val="009C5C4F"/>
    <w:rsid w:val="009C6036"/>
    <w:rsid w:val="009C6576"/>
    <w:rsid w:val="009C6827"/>
    <w:rsid w:val="009C68BC"/>
    <w:rsid w:val="009C6DEA"/>
    <w:rsid w:val="009C7668"/>
    <w:rsid w:val="009C7681"/>
    <w:rsid w:val="009C7FE9"/>
    <w:rsid w:val="009D04B2"/>
    <w:rsid w:val="009D075F"/>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0B9"/>
    <w:rsid w:val="009D7B44"/>
    <w:rsid w:val="009D7B53"/>
    <w:rsid w:val="009D7C59"/>
    <w:rsid w:val="009E005A"/>
    <w:rsid w:val="009E009C"/>
    <w:rsid w:val="009E0161"/>
    <w:rsid w:val="009E03D8"/>
    <w:rsid w:val="009E0400"/>
    <w:rsid w:val="009E048C"/>
    <w:rsid w:val="009E061A"/>
    <w:rsid w:val="009E0683"/>
    <w:rsid w:val="009E079F"/>
    <w:rsid w:val="009E0A1E"/>
    <w:rsid w:val="009E0B7A"/>
    <w:rsid w:val="009E136C"/>
    <w:rsid w:val="009E18A0"/>
    <w:rsid w:val="009E1969"/>
    <w:rsid w:val="009E2336"/>
    <w:rsid w:val="009E2708"/>
    <w:rsid w:val="009E2849"/>
    <w:rsid w:val="009E2899"/>
    <w:rsid w:val="009E2BC3"/>
    <w:rsid w:val="009E2CFC"/>
    <w:rsid w:val="009E2D60"/>
    <w:rsid w:val="009E31C5"/>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6EB1"/>
    <w:rsid w:val="009E71A9"/>
    <w:rsid w:val="009E71FA"/>
    <w:rsid w:val="009E738C"/>
    <w:rsid w:val="009E745B"/>
    <w:rsid w:val="009E7ACF"/>
    <w:rsid w:val="009E7E2E"/>
    <w:rsid w:val="009F0209"/>
    <w:rsid w:val="009F0334"/>
    <w:rsid w:val="009F06DE"/>
    <w:rsid w:val="009F0952"/>
    <w:rsid w:val="009F0A4F"/>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64"/>
    <w:rsid w:val="009F5BD5"/>
    <w:rsid w:val="009F5CB2"/>
    <w:rsid w:val="009F5D45"/>
    <w:rsid w:val="009F61BF"/>
    <w:rsid w:val="009F61D2"/>
    <w:rsid w:val="009F6434"/>
    <w:rsid w:val="009F646E"/>
    <w:rsid w:val="009F6586"/>
    <w:rsid w:val="009F6BF2"/>
    <w:rsid w:val="009F707E"/>
    <w:rsid w:val="009F762A"/>
    <w:rsid w:val="009F7825"/>
    <w:rsid w:val="009F7851"/>
    <w:rsid w:val="009F790D"/>
    <w:rsid w:val="00A004ED"/>
    <w:rsid w:val="00A008E4"/>
    <w:rsid w:val="00A00978"/>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E65"/>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5E29"/>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042"/>
    <w:rsid w:val="00A3032A"/>
    <w:rsid w:val="00A307C8"/>
    <w:rsid w:val="00A30EF5"/>
    <w:rsid w:val="00A30F1F"/>
    <w:rsid w:val="00A30F2B"/>
    <w:rsid w:val="00A31317"/>
    <w:rsid w:val="00A31862"/>
    <w:rsid w:val="00A319AB"/>
    <w:rsid w:val="00A31DF5"/>
    <w:rsid w:val="00A31E96"/>
    <w:rsid w:val="00A3205F"/>
    <w:rsid w:val="00A3231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17E"/>
    <w:rsid w:val="00A426A6"/>
    <w:rsid w:val="00A426A9"/>
    <w:rsid w:val="00A4284B"/>
    <w:rsid w:val="00A428E6"/>
    <w:rsid w:val="00A42911"/>
    <w:rsid w:val="00A42953"/>
    <w:rsid w:val="00A42D7B"/>
    <w:rsid w:val="00A4333B"/>
    <w:rsid w:val="00A43535"/>
    <w:rsid w:val="00A438B3"/>
    <w:rsid w:val="00A43E66"/>
    <w:rsid w:val="00A443A9"/>
    <w:rsid w:val="00A443E9"/>
    <w:rsid w:val="00A44C9D"/>
    <w:rsid w:val="00A44D5B"/>
    <w:rsid w:val="00A45063"/>
    <w:rsid w:val="00A453D8"/>
    <w:rsid w:val="00A45460"/>
    <w:rsid w:val="00A454A8"/>
    <w:rsid w:val="00A45862"/>
    <w:rsid w:val="00A45C5C"/>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10"/>
    <w:rsid w:val="00A61CCD"/>
    <w:rsid w:val="00A622B7"/>
    <w:rsid w:val="00A623CA"/>
    <w:rsid w:val="00A62645"/>
    <w:rsid w:val="00A62821"/>
    <w:rsid w:val="00A62A31"/>
    <w:rsid w:val="00A62C63"/>
    <w:rsid w:val="00A62EDB"/>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090"/>
    <w:rsid w:val="00A67743"/>
    <w:rsid w:val="00A67BD9"/>
    <w:rsid w:val="00A67FAF"/>
    <w:rsid w:val="00A704B9"/>
    <w:rsid w:val="00A70631"/>
    <w:rsid w:val="00A7064A"/>
    <w:rsid w:val="00A70952"/>
    <w:rsid w:val="00A709F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4FC6"/>
    <w:rsid w:val="00A751F3"/>
    <w:rsid w:val="00A754FB"/>
    <w:rsid w:val="00A75A52"/>
    <w:rsid w:val="00A75A66"/>
    <w:rsid w:val="00A75C12"/>
    <w:rsid w:val="00A75D7E"/>
    <w:rsid w:val="00A76183"/>
    <w:rsid w:val="00A763E0"/>
    <w:rsid w:val="00A76ACF"/>
    <w:rsid w:val="00A76AF5"/>
    <w:rsid w:val="00A76D13"/>
    <w:rsid w:val="00A76E18"/>
    <w:rsid w:val="00A76EC9"/>
    <w:rsid w:val="00A76EE7"/>
    <w:rsid w:val="00A76F15"/>
    <w:rsid w:val="00A775B1"/>
    <w:rsid w:val="00A775FA"/>
    <w:rsid w:val="00A77653"/>
    <w:rsid w:val="00A776C0"/>
    <w:rsid w:val="00A77AA4"/>
    <w:rsid w:val="00A77D97"/>
    <w:rsid w:val="00A77DF7"/>
    <w:rsid w:val="00A80168"/>
    <w:rsid w:val="00A802A4"/>
    <w:rsid w:val="00A80EB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356"/>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C01"/>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D6A"/>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A2E"/>
    <w:rsid w:val="00AA3CD5"/>
    <w:rsid w:val="00AA3DD5"/>
    <w:rsid w:val="00AA3DD6"/>
    <w:rsid w:val="00AA3E81"/>
    <w:rsid w:val="00AA40CB"/>
    <w:rsid w:val="00AA4331"/>
    <w:rsid w:val="00AA46FB"/>
    <w:rsid w:val="00AA486F"/>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56"/>
    <w:rsid w:val="00AB30A6"/>
    <w:rsid w:val="00AB3519"/>
    <w:rsid w:val="00AB3624"/>
    <w:rsid w:val="00AB3805"/>
    <w:rsid w:val="00AB3918"/>
    <w:rsid w:val="00AB4041"/>
    <w:rsid w:val="00AB409A"/>
    <w:rsid w:val="00AB41ED"/>
    <w:rsid w:val="00AB433B"/>
    <w:rsid w:val="00AB47C3"/>
    <w:rsid w:val="00AB49F4"/>
    <w:rsid w:val="00AB4A4B"/>
    <w:rsid w:val="00AB4E63"/>
    <w:rsid w:val="00AB579F"/>
    <w:rsid w:val="00AB57BE"/>
    <w:rsid w:val="00AB57DA"/>
    <w:rsid w:val="00AB5E55"/>
    <w:rsid w:val="00AB68F6"/>
    <w:rsid w:val="00AB6934"/>
    <w:rsid w:val="00AB6C89"/>
    <w:rsid w:val="00AB6C94"/>
    <w:rsid w:val="00AB6D6A"/>
    <w:rsid w:val="00AB7013"/>
    <w:rsid w:val="00AB707C"/>
    <w:rsid w:val="00AB7149"/>
    <w:rsid w:val="00AB71CC"/>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52D"/>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0FDA"/>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912"/>
    <w:rsid w:val="00AE09F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5B0"/>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0E9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61B"/>
    <w:rsid w:val="00B0491F"/>
    <w:rsid w:val="00B04986"/>
    <w:rsid w:val="00B04B22"/>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519"/>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337"/>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2B2"/>
    <w:rsid w:val="00B30573"/>
    <w:rsid w:val="00B3094B"/>
    <w:rsid w:val="00B30AEA"/>
    <w:rsid w:val="00B30B07"/>
    <w:rsid w:val="00B30C38"/>
    <w:rsid w:val="00B30D67"/>
    <w:rsid w:val="00B30E76"/>
    <w:rsid w:val="00B3109E"/>
    <w:rsid w:val="00B31148"/>
    <w:rsid w:val="00B31287"/>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319"/>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0E50"/>
    <w:rsid w:val="00B410AE"/>
    <w:rsid w:val="00B41104"/>
    <w:rsid w:val="00B411F6"/>
    <w:rsid w:val="00B41E63"/>
    <w:rsid w:val="00B420E3"/>
    <w:rsid w:val="00B4212F"/>
    <w:rsid w:val="00B422FA"/>
    <w:rsid w:val="00B424B4"/>
    <w:rsid w:val="00B4267F"/>
    <w:rsid w:val="00B42891"/>
    <w:rsid w:val="00B42C93"/>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6F42"/>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07A"/>
    <w:rsid w:val="00B53728"/>
    <w:rsid w:val="00B53835"/>
    <w:rsid w:val="00B5396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536"/>
    <w:rsid w:val="00B5675B"/>
    <w:rsid w:val="00B569B5"/>
    <w:rsid w:val="00B56BD8"/>
    <w:rsid w:val="00B56DDD"/>
    <w:rsid w:val="00B56F66"/>
    <w:rsid w:val="00B5717D"/>
    <w:rsid w:val="00B5758E"/>
    <w:rsid w:val="00B57661"/>
    <w:rsid w:val="00B576F1"/>
    <w:rsid w:val="00B577E7"/>
    <w:rsid w:val="00B578CA"/>
    <w:rsid w:val="00B5791B"/>
    <w:rsid w:val="00B57B78"/>
    <w:rsid w:val="00B57CD7"/>
    <w:rsid w:val="00B600EC"/>
    <w:rsid w:val="00B6041B"/>
    <w:rsid w:val="00B60529"/>
    <w:rsid w:val="00B609A6"/>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1CC"/>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3B3C"/>
    <w:rsid w:val="00B741B5"/>
    <w:rsid w:val="00B7459F"/>
    <w:rsid w:val="00B745D9"/>
    <w:rsid w:val="00B747F7"/>
    <w:rsid w:val="00B74EF3"/>
    <w:rsid w:val="00B752CC"/>
    <w:rsid w:val="00B753E9"/>
    <w:rsid w:val="00B753FD"/>
    <w:rsid w:val="00B75537"/>
    <w:rsid w:val="00B75A03"/>
    <w:rsid w:val="00B75D1E"/>
    <w:rsid w:val="00B75EEE"/>
    <w:rsid w:val="00B765ED"/>
    <w:rsid w:val="00B7675E"/>
    <w:rsid w:val="00B767FC"/>
    <w:rsid w:val="00B76864"/>
    <w:rsid w:val="00B76A9A"/>
    <w:rsid w:val="00B76BFF"/>
    <w:rsid w:val="00B76CAF"/>
    <w:rsid w:val="00B76D29"/>
    <w:rsid w:val="00B76DD9"/>
    <w:rsid w:val="00B76E3F"/>
    <w:rsid w:val="00B76FA3"/>
    <w:rsid w:val="00B7704C"/>
    <w:rsid w:val="00B77266"/>
    <w:rsid w:val="00B775DB"/>
    <w:rsid w:val="00B7760E"/>
    <w:rsid w:val="00B777B3"/>
    <w:rsid w:val="00B778E8"/>
    <w:rsid w:val="00B80217"/>
    <w:rsid w:val="00B8033B"/>
    <w:rsid w:val="00B80766"/>
    <w:rsid w:val="00B80989"/>
    <w:rsid w:val="00B80A3E"/>
    <w:rsid w:val="00B80E13"/>
    <w:rsid w:val="00B80ECC"/>
    <w:rsid w:val="00B8131F"/>
    <w:rsid w:val="00B814AD"/>
    <w:rsid w:val="00B819AB"/>
    <w:rsid w:val="00B819B3"/>
    <w:rsid w:val="00B82036"/>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1A5"/>
    <w:rsid w:val="00B9030E"/>
    <w:rsid w:val="00B9032A"/>
    <w:rsid w:val="00B904BB"/>
    <w:rsid w:val="00B906EF"/>
    <w:rsid w:val="00B90CF5"/>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818"/>
    <w:rsid w:val="00B94B89"/>
    <w:rsid w:val="00B94D38"/>
    <w:rsid w:val="00B94E6C"/>
    <w:rsid w:val="00B95173"/>
    <w:rsid w:val="00B955AB"/>
    <w:rsid w:val="00B95709"/>
    <w:rsid w:val="00B95D4E"/>
    <w:rsid w:val="00B960CF"/>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7A4"/>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DE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BF"/>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4B5"/>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72C"/>
    <w:rsid w:val="00BC6A43"/>
    <w:rsid w:val="00BC6BAD"/>
    <w:rsid w:val="00BC6BC7"/>
    <w:rsid w:val="00BC6F7C"/>
    <w:rsid w:val="00BC70A3"/>
    <w:rsid w:val="00BC71EE"/>
    <w:rsid w:val="00BC7452"/>
    <w:rsid w:val="00BC76FE"/>
    <w:rsid w:val="00BC77E3"/>
    <w:rsid w:val="00BC7A5B"/>
    <w:rsid w:val="00BC7A8C"/>
    <w:rsid w:val="00BC7AE5"/>
    <w:rsid w:val="00BC7D49"/>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172"/>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0F2"/>
    <w:rsid w:val="00BD761F"/>
    <w:rsid w:val="00BD7E09"/>
    <w:rsid w:val="00BE00BC"/>
    <w:rsid w:val="00BE04A9"/>
    <w:rsid w:val="00BE0693"/>
    <w:rsid w:val="00BE085E"/>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6E0"/>
    <w:rsid w:val="00BF38DC"/>
    <w:rsid w:val="00BF38E5"/>
    <w:rsid w:val="00BF39CA"/>
    <w:rsid w:val="00BF39CC"/>
    <w:rsid w:val="00BF3D01"/>
    <w:rsid w:val="00BF4029"/>
    <w:rsid w:val="00BF445B"/>
    <w:rsid w:val="00BF4715"/>
    <w:rsid w:val="00BF4934"/>
    <w:rsid w:val="00BF4D20"/>
    <w:rsid w:val="00BF4D48"/>
    <w:rsid w:val="00BF4D86"/>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09F"/>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09A"/>
    <w:rsid w:val="00C077A1"/>
    <w:rsid w:val="00C07EE3"/>
    <w:rsid w:val="00C10135"/>
    <w:rsid w:val="00C101FA"/>
    <w:rsid w:val="00C102C3"/>
    <w:rsid w:val="00C109F4"/>
    <w:rsid w:val="00C10A8D"/>
    <w:rsid w:val="00C10B43"/>
    <w:rsid w:val="00C10BD9"/>
    <w:rsid w:val="00C10F8A"/>
    <w:rsid w:val="00C1130F"/>
    <w:rsid w:val="00C113A5"/>
    <w:rsid w:val="00C119D8"/>
    <w:rsid w:val="00C11CC1"/>
    <w:rsid w:val="00C11DBB"/>
    <w:rsid w:val="00C11E2A"/>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1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619"/>
    <w:rsid w:val="00C35992"/>
    <w:rsid w:val="00C359BF"/>
    <w:rsid w:val="00C35C4D"/>
    <w:rsid w:val="00C36200"/>
    <w:rsid w:val="00C36821"/>
    <w:rsid w:val="00C36A14"/>
    <w:rsid w:val="00C36ACD"/>
    <w:rsid w:val="00C36F66"/>
    <w:rsid w:val="00C37048"/>
    <w:rsid w:val="00C3755A"/>
    <w:rsid w:val="00C37DFE"/>
    <w:rsid w:val="00C400B8"/>
    <w:rsid w:val="00C40C32"/>
    <w:rsid w:val="00C4115E"/>
    <w:rsid w:val="00C415AA"/>
    <w:rsid w:val="00C41B99"/>
    <w:rsid w:val="00C41E13"/>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DF2"/>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16A"/>
    <w:rsid w:val="00C7030B"/>
    <w:rsid w:val="00C70A52"/>
    <w:rsid w:val="00C70CA5"/>
    <w:rsid w:val="00C70D99"/>
    <w:rsid w:val="00C711DD"/>
    <w:rsid w:val="00C71573"/>
    <w:rsid w:val="00C717C6"/>
    <w:rsid w:val="00C7197B"/>
    <w:rsid w:val="00C71A62"/>
    <w:rsid w:val="00C71CBC"/>
    <w:rsid w:val="00C721D6"/>
    <w:rsid w:val="00C725EE"/>
    <w:rsid w:val="00C727BD"/>
    <w:rsid w:val="00C728F3"/>
    <w:rsid w:val="00C72A32"/>
    <w:rsid w:val="00C72CCB"/>
    <w:rsid w:val="00C72DBD"/>
    <w:rsid w:val="00C72EED"/>
    <w:rsid w:val="00C73534"/>
    <w:rsid w:val="00C735A0"/>
    <w:rsid w:val="00C73F06"/>
    <w:rsid w:val="00C74011"/>
    <w:rsid w:val="00C74567"/>
    <w:rsid w:val="00C74836"/>
    <w:rsid w:val="00C7495E"/>
    <w:rsid w:val="00C74E8D"/>
    <w:rsid w:val="00C74F76"/>
    <w:rsid w:val="00C7501F"/>
    <w:rsid w:val="00C750E0"/>
    <w:rsid w:val="00C75162"/>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32D"/>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384"/>
    <w:rsid w:val="00C8649A"/>
    <w:rsid w:val="00C86617"/>
    <w:rsid w:val="00C8697E"/>
    <w:rsid w:val="00C86A44"/>
    <w:rsid w:val="00C86CAE"/>
    <w:rsid w:val="00C870DA"/>
    <w:rsid w:val="00C8728D"/>
    <w:rsid w:val="00C878A5"/>
    <w:rsid w:val="00C87E29"/>
    <w:rsid w:val="00C9005B"/>
    <w:rsid w:val="00C9006F"/>
    <w:rsid w:val="00C9085C"/>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235"/>
    <w:rsid w:val="00C975BD"/>
    <w:rsid w:val="00C9777E"/>
    <w:rsid w:val="00C978B3"/>
    <w:rsid w:val="00C979F0"/>
    <w:rsid w:val="00C97BA2"/>
    <w:rsid w:val="00CA00D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2EF4"/>
    <w:rsid w:val="00CA3572"/>
    <w:rsid w:val="00CA35A6"/>
    <w:rsid w:val="00CA37AF"/>
    <w:rsid w:val="00CA3CEF"/>
    <w:rsid w:val="00CA3D12"/>
    <w:rsid w:val="00CA40D7"/>
    <w:rsid w:val="00CA4105"/>
    <w:rsid w:val="00CA4234"/>
    <w:rsid w:val="00CA4353"/>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0F"/>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9F6"/>
    <w:rsid w:val="00CB5B38"/>
    <w:rsid w:val="00CB610C"/>
    <w:rsid w:val="00CB6154"/>
    <w:rsid w:val="00CB6199"/>
    <w:rsid w:val="00CB61DB"/>
    <w:rsid w:val="00CB64C7"/>
    <w:rsid w:val="00CB64F2"/>
    <w:rsid w:val="00CB691B"/>
    <w:rsid w:val="00CB69DA"/>
    <w:rsid w:val="00CB6A29"/>
    <w:rsid w:val="00CB6C33"/>
    <w:rsid w:val="00CB6F86"/>
    <w:rsid w:val="00CB77D4"/>
    <w:rsid w:val="00CB7B15"/>
    <w:rsid w:val="00CB7B3B"/>
    <w:rsid w:val="00CC046C"/>
    <w:rsid w:val="00CC051D"/>
    <w:rsid w:val="00CC05EA"/>
    <w:rsid w:val="00CC076C"/>
    <w:rsid w:val="00CC08A2"/>
    <w:rsid w:val="00CC0B87"/>
    <w:rsid w:val="00CC0C12"/>
    <w:rsid w:val="00CC0DD8"/>
    <w:rsid w:val="00CC0F44"/>
    <w:rsid w:val="00CC1035"/>
    <w:rsid w:val="00CC142E"/>
    <w:rsid w:val="00CC14D7"/>
    <w:rsid w:val="00CC1834"/>
    <w:rsid w:val="00CC1B65"/>
    <w:rsid w:val="00CC20A2"/>
    <w:rsid w:val="00CC222D"/>
    <w:rsid w:val="00CC2425"/>
    <w:rsid w:val="00CC288E"/>
    <w:rsid w:val="00CC2915"/>
    <w:rsid w:val="00CC2C32"/>
    <w:rsid w:val="00CC2DE8"/>
    <w:rsid w:val="00CC30E7"/>
    <w:rsid w:val="00CC36F9"/>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24E"/>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D39"/>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4D5"/>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951"/>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98E"/>
    <w:rsid w:val="00D12A2F"/>
    <w:rsid w:val="00D12D18"/>
    <w:rsid w:val="00D12E6A"/>
    <w:rsid w:val="00D12EFE"/>
    <w:rsid w:val="00D13241"/>
    <w:rsid w:val="00D13F07"/>
    <w:rsid w:val="00D147DA"/>
    <w:rsid w:val="00D14A5A"/>
    <w:rsid w:val="00D14CEC"/>
    <w:rsid w:val="00D14F10"/>
    <w:rsid w:val="00D1503E"/>
    <w:rsid w:val="00D1576E"/>
    <w:rsid w:val="00D15820"/>
    <w:rsid w:val="00D15B2D"/>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4D"/>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E3F"/>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A4E"/>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1D6"/>
    <w:rsid w:val="00D665D9"/>
    <w:rsid w:val="00D66A4E"/>
    <w:rsid w:val="00D66B0D"/>
    <w:rsid w:val="00D66F6A"/>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843"/>
    <w:rsid w:val="00D7191C"/>
    <w:rsid w:val="00D71B8F"/>
    <w:rsid w:val="00D71BA9"/>
    <w:rsid w:val="00D720FF"/>
    <w:rsid w:val="00D72280"/>
    <w:rsid w:val="00D72357"/>
    <w:rsid w:val="00D7248B"/>
    <w:rsid w:val="00D728FE"/>
    <w:rsid w:val="00D72902"/>
    <w:rsid w:val="00D72A20"/>
    <w:rsid w:val="00D72AA6"/>
    <w:rsid w:val="00D72B61"/>
    <w:rsid w:val="00D732AB"/>
    <w:rsid w:val="00D73428"/>
    <w:rsid w:val="00D73464"/>
    <w:rsid w:val="00D734CC"/>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4F40"/>
    <w:rsid w:val="00D75064"/>
    <w:rsid w:val="00D755C5"/>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3FDC"/>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5D79"/>
    <w:rsid w:val="00D86261"/>
    <w:rsid w:val="00D86296"/>
    <w:rsid w:val="00D86897"/>
    <w:rsid w:val="00D86C30"/>
    <w:rsid w:val="00D86E85"/>
    <w:rsid w:val="00D8708D"/>
    <w:rsid w:val="00D87129"/>
    <w:rsid w:val="00D87239"/>
    <w:rsid w:val="00D8752F"/>
    <w:rsid w:val="00D87544"/>
    <w:rsid w:val="00D8765E"/>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2C8"/>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4F6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743"/>
    <w:rsid w:val="00DB28F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11"/>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01"/>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3BF"/>
    <w:rsid w:val="00DC3751"/>
    <w:rsid w:val="00DC38A7"/>
    <w:rsid w:val="00DC3A1D"/>
    <w:rsid w:val="00DC3B26"/>
    <w:rsid w:val="00DC3BB3"/>
    <w:rsid w:val="00DC45F5"/>
    <w:rsid w:val="00DC466E"/>
    <w:rsid w:val="00DC4670"/>
    <w:rsid w:val="00DC471C"/>
    <w:rsid w:val="00DC490F"/>
    <w:rsid w:val="00DC49A2"/>
    <w:rsid w:val="00DC4AAA"/>
    <w:rsid w:val="00DC4D53"/>
    <w:rsid w:val="00DC4DBE"/>
    <w:rsid w:val="00DC4E4F"/>
    <w:rsid w:val="00DC5117"/>
    <w:rsid w:val="00DC5177"/>
    <w:rsid w:val="00DC5282"/>
    <w:rsid w:val="00DC558B"/>
    <w:rsid w:val="00DC572A"/>
    <w:rsid w:val="00DC5842"/>
    <w:rsid w:val="00DC5C89"/>
    <w:rsid w:val="00DC5D54"/>
    <w:rsid w:val="00DC5F89"/>
    <w:rsid w:val="00DC5F9D"/>
    <w:rsid w:val="00DC60F2"/>
    <w:rsid w:val="00DC662D"/>
    <w:rsid w:val="00DC666B"/>
    <w:rsid w:val="00DC6AE7"/>
    <w:rsid w:val="00DC6D48"/>
    <w:rsid w:val="00DC6EFF"/>
    <w:rsid w:val="00DC7449"/>
    <w:rsid w:val="00DC7471"/>
    <w:rsid w:val="00DC79E0"/>
    <w:rsid w:val="00DC7EEA"/>
    <w:rsid w:val="00DD015C"/>
    <w:rsid w:val="00DD0295"/>
    <w:rsid w:val="00DD0BDF"/>
    <w:rsid w:val="00DD0E82"/>
    <w:rsid w:val="00DD0F9A"/>
    <w:rsid w:val="00DD106D"/>
    <w:rsid w:val="00DD118C"/>
    <w:rsid w:val="00DD1274"/>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36"/>
    <w:rsid w:val="00DD69C8"/>
    <w:rsid w:val="00DD6C11"/>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D55"/>
    <w:rsid w:val="00DE0EAE"/>
    <w:rsid w:val="00DE1090"/>
    <w:rsid w:val="00DE10E6"/>
    <w:rsid w:val="00DE1164"/>
    <w:rsid w:val="00DE11D4"/>
    <w:rsid w:val="00DE1213"/>
    <w:rsid w:val="00DE1664"/>
    <w:rsid w:val="00DE1C79"/>
    <w:rsid w:val="00DE1E87"/>
    <w:rsid w:val="00DE21F2"/>
    <w:rsid w:val="00DE2298"/>
    <w:rsid w:val="00DE23C5"/>
    <w:rsid w:val="00DE2551"/>
    <w:rsid w:val="00DE2585"/>
    <w:rsid w:val="00DE2BDB"/>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97"/>
    <w:rsid w:val="00DF2DB2"/>
    <w:rsid w:val="00DF3377"/>
    <w:rsid w:val="00DF3605"/>
    <w:rsid w:val="00DF37C3"/>
    <w:rsid w:val="00DF3AD0"/>
    <w:rsid w:val="00DF3FE2"/>
    <w:rsid w:val="00DF4081"/>
    <w:rsid w:val="00DF4208"/>
    <w:rsid w:val="00DF4272"/>
    <w:rsid w:val="00DF4C1F"/>
    <w:rsid w:val="00DF4E22"/>
    <w:rsid w:val="00DF4E48"/>
    <w:rsid w:val="00DF5116"/>
    <w:rsid w:val="00DF518A"/>
    <w:rsid w:val="00DF5925"/>
    <w:rsid w:val="00DF5E34"/>
    <w:rsid w:val="00DF62B6"/>
    <w:rsid w:val="00DF6400"/>
    <w:rsid w:val="00DF64E6"/>
    <w:rsid w:val="00DF68B9"/>
    <w:rsid w:val="00DF6CD0"/>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E6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2D14"/>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CE1"/>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841"/>
    <w:rsid w:val="00E23B7A"/>
    <w:rsid w:val="00E23C74"/>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8CE"/>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656"/>
    <w:rsid w:val="00E37E78"/>
    <w:rsid w:val="00E37F74"/>
    <w:rsid w:val="00E4002A"/>
    <w:rsid w:val="00E400AA"/>
    <w:rsid w:val="00E400BD"/>
    <w:rsid w:val="00E402DC"/>
    <w:rsid w:val="00E40439"/>
    <w:rsid w:val="00E4083D"/>
    <w:rsid w:val="00E40EBD"/>
    <w:rsid w:val="00E40F8F"/>
    <w:rsid w:val="00E410CD"/>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A52"/>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255"/>
    <w:rsid w:val="00E80EE1"/>
    <w:rsid w:val="00E8105F"/>
    <w:rsid w:val="00E81155"/>
    <w:rsid w:val="00E811AF"/>
    <w:rsid w:val="00E819A2"/>
    <w:rsid w:val="00E81D8B"/>
    <w:rsid w:val="00E82236"/>
    <w:rsid w:val="00E82822"/>
    <w:rsid w:val="00E82A37"/>
    <w:rsid w:val="00E82D09"/>
    <w:rsid w:val="00E834DD"/>
    <w:rsid w:val="00E836E0"/>
    <w:rsid w:val="00E8374E"/>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A45"/>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2FE"/>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2D1"/>
    <w:rsid w:val="00E9750E"/>
    <w:rsid w:val="00E9791D"/>
    <w:rsid w:val="00E97C6C"/>
    <w:rsid w:val="00E97DD9"/>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3E1"/>
    <w:rsid w:val="00EA6ADD"/>
    <w:rsid w:val="00EA6B85"/>
    <w:rsid w:val="00EA6C26"/>
    <w:rsid w:val="00EA7202"/>
    <w:rsid w:val="00EA74C3"/>
    <w:rsid w:val="00EA76EC"/>
    <w:rsid w:val="00EA7940"/>
    <w:rsid w:val="00EA7B69"/>
    <w:rsid w:val="00EA7EA9"/>
    <w:rsid w:val="00EB007B"/>
    <w:rsid w:val="00EB00C7"/>
    <w:rsid w:val="00EB02D6"/>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45"/>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3899"/>
    <w:rsid w:val="00EB411A"/>
    <w:rsid w:val="00EB46C8"/>
    <w:rsid w:val="00EB4903"/>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3E0"/>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0ED5"/>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6D2"/>
    <w:rsid w:val="00EE4B43"/>
    <w:rsid w:val="00EE506C"/>
    <w:rsid w:val="00EE5349"/>
    <w:rsid w:val="00EE5620"/>
    <w:rsid w:val="00EE5640"/>
    <w:rsid w:val="00EE570D"/>
    <w:rsid w:val="00EE621A"/>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55A"/>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CEA"/>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97F"/>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872"/>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3EA4"/>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C68"/>
    <w:rsid w:val="00F26D01"/>
    <w:rsid w:val="00F2702D"/>
    <w:rsid w:val="00F275FA"/>
    <w:rsid w:val="00F27650"/>
    <w:rsid w:val="00F27658"/>
    <w:rsid w:val="00F27C40"/>
    <w:rsid w:val="00F30071"/>
    <w:rsid w:val="00F30280"/>
    <w:rsid w:val="00F3050F"/>
    <w:rsid w:val="00F3056B"/>
    <w:rsid w:val="00F30737"/>
    <w:rsid w:val="00F30A77"/>
    <w:rsid w:val="00F30A97"/>
    <w:rsid w:val="00F30B9A"/>
    <w:rsid w:val="00F30C8D"/>
    <w:rsid w:val="00F30DF4"/>
    <w:rsid w:val="00F315D6"/>
    <w:rsid w:val="00F31876"/>
    <w:rsid w:val="00F318ED"/>
    <w:rsid w:val="00F31A39"/>
    <w:rsid w:val="00F31FAE"/>
    <w:rsid w:val="00F3205A"/>
    <w:rsid w:val="00F32887"/>
    <w:rsid w:val="00F32A3D"/>
    <w:rsid w:val="00F32D9F"/>
    <w:rsid w:val="00F33168"/>
    <w:rsid w:val="00F33340"/>
    <w:rsid w:val="00F336EC"/>
    <w:rsid w:val="00F33F62"/>
    <w:rsid w:val="00F345C5"/>
    <w:rsid w:val="00F348A3"/>
    <w:rsid w:val="00F34EF6"/>
    <w:rsid w:val="00F35290"/>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956"/>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4DB8"/>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1DD6"/>
    <w:rsid w:val="00F620BE"/>
    <w:rsid w:val="00F6246A"/>
    <w:rsid w:val="00F62655"/>
    <w:rsid w:val="00F627E1"/>
    <w:rsid w:val="00F62A8A"/>
    <w:rsid w:val="00F62B87"/>
    <w:rsid w:val="00F62CC6"/>
    <w:rsid w:val="00F62EA5"/>
    <w:rsid w:val="00F63203"/>
    <w:rsid w:val="00F636D6"/>
    <w:rsid w:val="00F637EA"/>
    <w:rsid w:val="00F63C85"/>
    <w:rsid w:val="00F63D64"/>
    <w:rsid w:val="00F64247"/>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D95"/>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5FC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8D5"/>
    <w:rsid w:val="00F8191C"/>
    <w:rsid w:val="00F81A0A"/>
    <w:rsid w:val="00F81A76"/>
    <w:rsid w:val="00F81A8F"/>
    <w:rsid w:val="00F81D18"/>
    <w:rsid w:val="00F821BB"/>
    <w:rsid w:val="00F829F0"/>
    <w:rsid w:val="00F82BC9"/>
    <w:rsid w:val="00F82C31"/>
    <w:rsid w:val="00F82EA3"/>
    <w:rsid w:val="00F832BA"/>
    <w:rsid w:val="00F833F7"/>
    <w:rsid w:val="00F83564"/>
    <w:rsid w:val="00F83602"/>
    <w:rsid w:val="00F836C1"/>
    <w:rsid w:val="00F83784"/>
    <w:rsid w:val="00F83C83"/>
    <w:rsid w:val="00F83CCB"/>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094"/>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24F"/>
    <w:rsid w:val="00FA36A3"/>
    <w:rsid w:val="00FA3E98"/>
    <w:rsid w:val="00FA3EE6"/>
    <w:rsid w:val="00FA4032"/>
    <w:rsid w:val="00FA4241"/>
    <w:rsid w:val="00FA4467"/>
    <w:rsid w:val="00FA47CE"/>
    <w:rsid w:val="00FA47F5"/>
    <w:rsid w:val="00FA484B"/>
    <w:rsid w:val="00FA4AA3"/>
    <w:rsid w:val="00FA4B49"/>
    <w:rsid w:val="00FA4D1D"/>
    <w:rsid w:val="00FA530A"/>
    <w:rsid w:val="00FA53DA"/>
    <w:rsid w:val="00FA5451"/>
    <w:rsid w:val="00FA585F"/>
    <w:rsid w:val="00FA59A9"/>
    <w:rsid w:val="00FA5B2E"/>
    <w:rsid w:val="00FA5B56"/>
    <w:rsid w:val="00FA5C71"/>
    <w:rsid w:val="00FA5CA6"/>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197"/>
    <w:rsid w:val="00FB17B5"/>
    <w:rsid w:val="00FB1D37"/>
    <w:rsid w:val="00FB1D42"/>
    <w:rsid w:val="00FB1FB4"/>
    <w:rsid w:val="00FB29BD"/>
    <w:rsid w:val="00FB2BBD"/>
    <w:rsid w:val="00FB314E"/>
    <w:rsid w:val="00FB33EC"/>
    <w:rsid w:val="00FB3585"/>
    <w:rsid w:val="00FB36E5"/>
    <w:rsid w:val="00FB37C8"/>
    <w:rsid w:val="00FB3E37"/>
    <w:rsid w:val="00FB3E4E"/>
    <w:rsid w:val="00FB3E71"/>
    <w:rsid w:val="00FB412B"/>
    <w:rsid w:val="00FB4254"/>
    <w:rsid w:val="00FB4990"/>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B9"/>
    <w:rsid w:val="00FC1FE1"/>
    <w:rsid w:val="00FC28F4"/>
    <w:rsid w:val="00FC2B53"/>
    <w:rsid w:val="00FC2E1D"/>
    <w:rsid w:val="00FC3213"/>
    <w:rsid w:val="00FC3355"/>
    <w:rsid w:val="00FC341A"/>
    <w:rsid w:val="00FC348F"/>
    <w:rsid w:val="00FC39EB"/>
    <w:rsid w:val="00FC3BBA"/>
    <w:rsid w:val="00FC3CC8"/>
    <w:rsid w:val="00FC3E93"/>
    <w:rsid w:val="00FC42EC"/>
    <w:rsid w:val="00FC442B"/>
    <w:rsid w:val="00FC465C"/>
    <w:rsid w:val="00FC46C9"/>
    <w:rsid w:val="00FC4705"/>
    <w:rsid w:val="00FC47C3"/>
    <w:rsid w:val="00FC49A7"/>
    <w:rsid w:val="00FC4C1D"/>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CA3"/>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70C"/>
    <w:rsid w:val="00FD3ABF"/>
    <w:rsid w:val="00FD3D8F"/>
    <w:rsid w:val="00FD3E79"/>
    <w:rsid w:val="00FD3EB6"/>
    <w:rsid w:val="00FD43F5"/>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78"/>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77"/>
    <w:rsid w:val="00FF20AD"/>
    <w:rsid w:val="00FF21C1"/>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25ED1C"/>
  <w15:docId w15:val="{6062E30E-B542-4CFE-BF19-626262885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ES"/>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866063"/>
    <w:rPr>
      <w:sz w:val="16"/>
      <w:szCs w:val="16"/>
      <w:lang w:val="es-ES"/>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s-E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Hipervnculointeligente1">
    <w:name w:val="Hipervínculo inteligente1"/>
    <w:basedOn w:val="DefaultParagraphFont"/>
    <w:uiPriority w:val="99"/>
    <w:semiHidden/>
    <w:unhideWhenUsed/>
    <w:rsid w:val="00A111D1"/>
    <w:rPr>
      <w:u w:val="dotted"/>
      <w:lang w:val="es-ES"/>
    </w:rPr>
  </w:style>
  <w:style w:type="character" w:customStyle="1" w:styleId="SmartLink1">
    <w:name w:val="SmartLink1"/>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Mencinsinresolver1">
    <w:name w:val="Mención sin resolver1"/>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s-ES"/>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style>
  <w:style w:type="paragraph" w:customStyle="1" w:styleId="CBDDecisionText">
    <w:name w:val="CBD_DecisionText"/>
    <w:basedOn w:val="Normal"/>
    <w:qFormat/>
    <w:rsid w:val="00567AF0"/>
    <w:pPr>
      <w:tabs>
        <w:tab w:val="clear" w:pos="567"/>
      </w:tabs>
      <w:spacing w:before="120" w:after="120"/>
      <w:ind w:left="1134" w:firstLine="567"/>
    </w:pPr>
  </w:style>
  <w:style w:type="paragraph" w:customStyle="1" w:styleId="Para10">
    <w:name w:val="Para 1"/>
    <w:basedOn w:val="Normal"/>
    <w:qFormat/>
    <w:rsid w:val="004C20CC"/>
    <w:pPr>
      <w:tabs>
        <w:tab w:val="clear" w:pos="567"/>
        <w:tab w:val="clear" w:pos="1701"/>
        <w:tab w:val="clear" w:pos="2268"/>
      </w:tabs>
      <w:spacing w:before="120" w:after="1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STTA/28/INF/11"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b/cbd-2024-forum-key-messages.pdf"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SBI/7/INF/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32"/>
    <w:rsid w:val="0001447E"/>
    <w:rsid w:val="000708A5"/>
    <w:rsid w:val="000B5EE7"/>
    <w:rsid w:val="000B60D7"/>
    <w:rsid w:val="000D2CC3"/>
    <w:rsid w:val="000D7CB4"/>
    <w:rsid w:val="000E7212"/>
    <w:rsid w:val="00151421"/>
    <w:rsid w:val="00192E85"/>
    <w:rsid w:val="001960A9"/>
    <w:rsid w:val="001C71ED"/>
    <w:rsid w:val="001D6735"/>
    <w:rsid w:val="00217595"/>
    <w:rsid w:val="0024292D"/>
    <w:rsid w:val="00245144"/>
    <w:rsid w:val="00261A60"/>
    <w:rsid w:val="00290FE7"/>
    <w:rsid w:val="00303FA2"/>
    <w:rsid w:val="003223FF"/>
    <w:rsid w:val="00337D32"/>
    <w:rsid w:val="00397823"/>
    <w:rsid w:val="003A5CB4"/>
    <w:rsid w:val="003D7ECD"/>
    <w:rsid w:val="0040737B"/>
    <w:rsid w:val="00433E28"/>
    <w:rsid w:val="004668E8"/>
    <w:rsid w:val="00490936"/>
    <w:rsid w:val="005244A3"/>
    <w:rsid w:val="00572239"/>
    <w:rsid w:val="005B7B36"/>
    <w:rsid w:val="005B7CDF"/>
    <w:rsid w:val="005E233D"/>
    <w:rsid w:val="006167A4"/>
    <w:rsid w:val="00632FB6"/>
    <w:rsid w:val="00697B95"/>
    <w:rsid w:val="006B592D"/>
    <w:rsid w:val="0071544C"/>
    <w:rsid w:val="007277C8"/>
    <w:rsid w:val="007544F2"/>
    <w:rsid w:val="00771D30"/>
    <w:rsid w:val="00793F21"/>
    <w:rsid w:val="007C6A81"/>
    <w:rsid w:val="007C764A"/>
    <w:rsid w:val="007E4380"/>
    <w:rsid w:val="007E6013"/>
    <w:rsid w:val="007F212E"/>
    <w:rsid w:val="00857B4B"/>
    <w:rsid w:val="0087492D"/>
    <w:rsid w:val="008C0C22"/>
    <w:rsid w:val="008F48E8"/>
    <w:rsid w:val="00902B4C"/>
    <w:rsid w:val="0094473D"/>
    <w:rsid w:val="00963E2A"/>
    <w:rsid w:val="009815E4"/>
    <w:rsid w:val="00986AAE"/>
    <w:rsid w:val="00996720"/>
    <w:rsid w:val="009B441C"/>
    <w:rsid w:val="00A26728"/>
    <w:rsid w:val="00A64E6D"/>
    <w:rsid w:val="00AE040F"/>
    <w:rsid w:val="00AF4D80"/>
    <w:rsid w:val="00B73E7C"/>
    <w:rsid w:val="00B96709"/>
    <w:rsid w:val="00BA663B"/>
    <w:rsid w:val="00BA6C05"/>
    <w:rsid w:val="00BD6772"/>
    <w:rsid w:val="00BF38E5"/>
    <w:rsid w:val="00C44885"/>
    <w:rsid w:val="00C6304B"/>
    <w:rsid w:val="00C728F3"/>
    <w:rsid w:val="00C86617"/>
    <w:rsid w:val="00CD0845"/>
    <w:rsid w:val="00CF292B"/>
    <w:rsid w:val="00D15758"/>
    <w:rsid w:val="00D3690D"/>
    <w:rsid w:val="00D736C4"/>
    <w:rsid w:val="00D84DEE"/>
    <w:rsid w:val="00DB1AC5"/>
    <w:rsid w:val="00DB39FF"/>
    <w:rsid w:val="00DB6709"/>
    <w:rsid w:val="00DB798A"/>
    <w:rsid w:val="00DD1722"/>
    <w:rsid w:val="00DF259C"/>
    <w:rsid w:val="00DF3E96"/>
    <w:rsid w:val="00E2111F"/>
    <w:rsid w:val="00E41FFB"/>
    <w:rsid w:val="00EF3AB8"/>
    <w:rsid w:val="00F53D28"/>
    <w:rsid w:val="00F60BB7"/>
    <w:rsid w:val="00F61228"/>
    <w:rsid w:val="00F62B87"/>
    <w:rsid w:val="00FC11B6"/>
    <w:rsid w:val="00FD43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EBDD00A-7E06-4150-B38F-BDFCD8484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5.xml><?xml version="1.0" encoding="utf-8"?>
<ds:datastoreItem xmlns:ds="http://schemas.openxmlformats.org/officeDocument/2006/customXml" ds:itemID="{1BB1C4E7-0449-4713-8B70-CB024BAA2212}">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56</TotalTime>
  <Pages>7</Pages>
  <Words>3127</Words>
  <Characters>17826</Characters>
  <Application>Microsoft Office Word</Application>
  <DocSecurity>0</DocSecurity>
  <Lines>148</Lines>
  <Paragraphs>41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Creación y desarrollo de capacidad y cooperación técnica y científica</vt:lpstr>
      <vt:lpstr>Capacity-building and development and technical and scientific cooperation</vt:lpstr>
    </vt:vector>
  </TitlesOfParts>
  <Company>SCBD</Company>
  <LinksUpToDate>false</LinksUpToDate>
  <CharactersWithSpaces>20912</CharactersWithSpaces>
  <SharedDoc>false</SharedDoc>
  <HLinks>
    <vt:vector size="36" baseType="variant">
      <vt:variant>
        <vt:i4>7209057</vt:i4>
      </vt:variant>
      <vt:variant>
        <vt:i4>15</vt:i4>
      </vt:variant>
      <vt:variant>
        <vt:i4>0</vt:i4>
      </vt:variant>
      <vt:variant>
        <vt:i4>5</vt:i4>
      </vt:variant>
      <vt:variant>
        <vt:lpwstr>https://www.cbd.int/decisions/cop/?m=cop-15</vt:lpwstr>
      </vt:variant>
      <vt:variant>
        <vt:lpwstr/>
      </vt:variant>
      <vt:variant>
        <vt:i4>983048</vt:i4>
      </vt:variant>
      <vt:variant>
        <vt:i4>12</vt:i4>
      </vt:variant>
      <vt:variant>
        <vt:i4>0</vt:i4>
      </vt:variant>
      <vt:variant>
        <vt:i4>5</vt:i4>
      </vt:variant>
      <vt:variant>
        <vt:lpwstr>https://www.cbd.int/documents/CBD/SBI/7/INF/8</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6684774</vt:i4>
      </vt:variant>
      <vt:variant>
        <vt:i4>6</vt:i4>
      </vt:variant>
      <vt:variant>
        <vt:i4>0</vt:i4>
      </vt:variant>
      <vt:variant>
        <vt:i4>5</vt:i4>
      </vt:variant>
      <vt:variant>
        <vt:lpwstr>https://www.cbd.int/cb/cbd-2024-forum-key-messages.pdf</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Creación y desarrollo de capacidad y cooperación científica y técnica</dc:title>
  <dc:subject>CBD/SBI/7/L.7</dc:subject>
  <dc:creator>Secretariat of the Convention on Biological Diversity</dc:creator>
  <cp:keywords>Convention on Biological Diversity</cp:keywords>
  <cp:lastModifiedBy>Laura Perez</cp:lastModifiedBy>
  <cp:revision>8</cp:revision>
  <cp:lastPrinted>2020-01-22T16:56:00Z</cp:lastPrinted>
  <dcterms:created xsi:type="dcterms:W3CDTF">2026-08-11T20:55:00Z</dcterms:created>
  <dcterms:modified xsi:type="dcterms:W3CDTF">2026-08-11T22:03:00Z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GrammarlyDocumentId">
    <vt:lpwstr>de6c0b91-22ae-4f28-a69f-bffdae85b0e2</vt:lpwstr>
  </property>
</Properties>
</file>