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645C96" w:rsidRPr="002B2E9D" w14:paraId="6DC61EFE" w14:textId="77777777" w:rsidTr="00327873">
        <w:trPr>
          <w:trHeight w:val="850"/>
        </w:trPr>
        <w:tc>
          <w:tcPr>
            <w:tcW w:w="975" w:type="dxa"/>
            <w:vAlign w:val="bottom"/>
          </w:tcPr>
          <w:p w14:paraId="6D5444A7" w14:textId="77777777" w:rsidR="00645C96" w:rsidRPr="002B2E9D" w:rsidRDefault="00645C96" w:rsidP="00316D3C">
            <w:pPr>
              <w:pStyle w:val="AASmallLogo"/>
            </w:pPr>
            <w:bookmarkStart w:id="0" w:name="_Hlk137651738"/>
            <w:r w:rsidRPr="002B2E9D">
              <w:rPr>
                <w:noProof/>
              </w:rPr>
              <w:drawing>
                <wp:inline distT="0" distB="0" distL="0" distR="0" wp14:anchorId="73C9A736" wp14:editId="56F0E38D">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rsidRPr="002B2E9D">
              <w:t xml:space="preserve"> </w:t>
            </w:r>
          </w:p>
          <w:p w14:paraId="54DAABCF" w14:textId="77777777" w:rsidR="00645C96" w:rsidRPr="002B2E9D" w:rsidRDefault="00645C96" w:rsidP="00316D3C">
            <w:pPr>
              <w:pStyle w:val="AASmallLogo"/>
            </w:pPr>
          </w:p>
        </w:tc>
        <w:tc>
          <w:tcPr>
            <w:tcW w:w="1434" w:type="dxa"/>
            <w:noWrap/>
            <w:vAlign w:val="bottom"/>
          </w:tcPr>
          <w:p w14:paraId="63FE08D3" w14:textId="77777777" w:rsidR="00645C96" w:rsidRPr="002B2E9D" w:rsidRDefault="00645C96" w:rsidP="00316D3C">
            <w:pPr>
              <w:pStyle w:val="AASmallLogo"/>
            </w:pPr>
            <w:r w:rsidRPr="002B2E9D">
              <w:rPr>
                <w:noProof/>
              </w:rPr>
              <w:drawing>
                <wp:inline distT="0" distB="0" distL="0" distR="0" wp14:anchorId="76771D1B" wp14:editId="2D55987B">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Pr="002B2E9D">
              <w:t xml:space="preserve"> </w:t>
            </w:r>
          </w:p>
          <w:p w14:paraId="23A584AF" w14:textId="77777777" w:rsidR="00645C96" w:rsidRPr="002B2E9D" w:rsidRDefault="00645C96" w:rsidP="00316D3C">
            <w:pPr>
              <w:pStyle w:val="AASmallLogo"/>
            </w:pPr>
          </w:p>
        </w:tc>
        <w:tc>
          <w:tcPr>
            <w:tcW w:w="7939" w:type="dxa"/>
            <w:vAlign w:val="bottom"/>
          </w:tcPr>
          <w:p w14:paraId="1FDFF4FC" w14:textId="61A77DB0" w:rsidR="00645C96" w:rsidRPr="002B2E9D" w:rsidRDefault="00645C96" w:rsidP="00172A80">
            <w:pPr>
              <w:pStyle w:val="ABSymbol"/>
            </w:pPr>
            <w:r w:rsidRPr="002B2E9D">
              <w:rPr>
                <w:sz w:val="40"/>
              </w:rPr>
              <w:t>CBD</w:t>
            </w:r>
            <w:r w:rsidRPr="002B2E9D">
              <w:t>/SBI/6/1/Add.1</w:t>
            </w:r>
          </w:p>
        </w:tc>
      </w:tr>
    </w:tbl>
    <w:p w14:paraId="649FDFFF" w14:textId="77777777" w:rsidR="00645C96" w:rsidRPr="002B2E9D" w:rsidRDefault="00645C96" w:rsidP="00645C96">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645C96" w:rsidRPr="002B2E9D" w14:paraId="472176D7" w14:textId="77777777" w:rsidTr="00327873">
        <w:trPr>
          <w:trHeight w:val="1814"/>
        </w:trPr>
        <w:tc>
          <w:tcPr>
            <w:tcW w:w="7370" w:type="dxa"/>
          </w:tcPr>
          <w:p w14:paraId="64611EDD" w14:textId="77777777" w:rsidR="00645C96" w:rsidRPr="002B2E9D" w:rsidRDefault="00645C96" w:rsidP="00316D3C">
            <w:pPr>
              <w:pStyle w:val="ACLargeLogo"/>
            </w:pPr>
            <w:r w:rsidRPr="002B2E9D">
              <w:rPr>
                <w:noProof/>
              </w:rPr>
              <w:drawing>
                <wp:inline distT="0" distB="0" distL="0" distR="0" wp14:anchorId="0AE7B49A" wp14:editId="73B3D2A8">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Pr="002B2E9D">
              <w:t xml:space="preserve"> </w:t>
            </w:r>
          </w:p>
          <w:p w14:paraId="7CE9ED55" w14:textId="77777777" w:rsidR="00645C96" w:rsidRPr="002B2E9D" w:rsidRDefault="00645C96" w:rsidP="00316D3C">
            <w:pPr>
              <w:pStyle w:val="ACLargeLogo"/>
            </w:pPr>
          </w:p>
        </w:tc>
        <w:tc>
          <w:tcPr>
            <w:tcW w:w="2978" w:type="dxa"/>
          </w:tcPr>
          <w:p w14:paraId="3542C90B" w14:textId="6F900D57" w:rsidR="00645C96" w:rsidRPr="002B2E9D" w:rsidRDefault="00645C96" w:rsidP="00316D3C">
            <w:pPr>
              <w:pStyle w:val="AEDistrNormal"/>
            </w:pPr>
            <w:r w:rsidRPr="002B2E9D">
              <w:t>Distr. general</w:t>
            </w:r>
          </w:p>
          <w:p w14:paraId="263A70D4" w14:textId="77777777" w:rsidR="007F4FCD" w:rsidRPr="002B2E9D" w:rsidRDefault="00286DF3" w:rsidP="007F4FCD">
            <w:pPr>
              <w:pStyle w:val="AEDistrNormal"/>
            </w:pPr>
            <w:r w:rsidRPr="002B2E9D">
              <w:t>10 de septiembre de 2025</w:t>
            </w:r>
          </w:p>
          <w:p w14:paraId="3612DB62" w14:textId="77777777" w:rsidR="007F4FCD" w:rsidRPr="002B2E9D" w:rsidRDefault="00645C96" w:rsidP="007F4FCD">
            <w:pPr>
              <w:pStyle w:val="AEDistrNormal"/>
            </w:pPr>
            <w:r w:rsidRPr="002B2E9D">
              <w:t>Español</w:t>
            </w:r>
          </w:p>
          <w:p w14:paraId="2E2E0B42" w14:textId="0C7704BD" w:rsidR="00645C96" w:rsidRPr="002B2E9D" w:rsidRDefault="00645C96" w:rsidP="007F4FCD">
            <w:pPr>
              <w:pStyle w:val="AEDistrNormal"/>
            </w:pPr>
            <w:r w:rsidRPr="002B2E9D">
              <w:t>Original: inglés</w:t>
            </w:r>
          </w:p>
          <w:p w14:paraId="3772B89F" w14:textId="77777777" w:rsidR="00645C96" w:rsidRPr="002B2E9D" w:rsidRDefault="00645C96" w:rsidP="00316D3C">
            <w:pPr>
              <w:pStyle w:val="AEDistrNormal6pt"/>
            </w:pPr>
          </w:p>
        </w:tc>
      </w:tr>
    </w:tbl>
    <w:p w14:paraId="69D8F018" w14:textId="77777777" w:rsidR="00645C96" w:rsidRPr="002B2E9D" w:rsidRDefault="00645C96" w:rsidP="00645C96">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645C96" w:rsidRPr="002B2E9D" w14:paraId="4BE6E41A" w14:textId="77777777" w:rsidTr="00327873">
        <w:trPr>
          <w:trHeight w:val="57"/>
        </w:trPr>
        <w:tc>
          <w:tcPr>
            <w:tcW w:w="6094" w:type="dxa"/>
          </w:tcPr>
          <w:p w14:paraId="427FA854" w14:textId="54A566E6" w:rsidR="00645C96" w:rsidRPr="002B2E9D" w:rsidRDefault="00645C96" w:rsidP="00316D3C">
            <w:pPr>
              <w:pStyle w:val="AFCorN12Bold"/>
            </w:pPr>
            <w:r w:rsidRPr="002B2E9D">
              <w:t>Órgano Subsidiario sobre la Aplicación</w:t>
            </w:r>
          </w:p>
          <w:p w14:paraId="36696FAA" w14:textId="686966BC" w:rsidR="00645C96" w:rsidRPr="002B2E9D" w:rsidRDefault="00645C96" w:rsidP="00316D3C">
            <w:pPr>
              <w:pStyle w:val="AFCorNBold"/>
            </w:pPr>
            <w:r w:rsidRPr="002B2E9D">
              <w:t>Sexta reunión</w:t>
            </w:r>
          </w:p>
          <w:p w14:paraId="05ED9BBC" w14:textId="77777777" w:rsidR="00645C96" w:rsidRPr="002B2E9D" w:rsidRDefault="00645C96" w:rsidP="00316D3C">
            <w:pPr>
              <w:pStyle w:val="AFCorNNormal"/>
            </w:pPr>
            <w:r w:rsidRPr="002B2E9D">
              <w:t xml:space="preserve">Roma, </w:t>
            </w:r>
            <w:r w:rsidRPr="002B2E9D">
              <w:rPr>
                <w:snapToGrid w:val="0"/>
              </w:rPr>
              <w:t>16 a 19 de febrero de 2026</w:t>
            </w:r>
          </w:p>
          <w:p w14:paraId="077C4003" w14:textId="1480ABF3" w:rsidR="00645C96" w:rsidRPr="002B2E9D" w:rsidRDefault="00645C96" w:rsidP="00316D3C">
            <w:pPr>
              <w:pStyle w:val="AFCorNNormal"/>
            </w:pPr>
            <w:r w:rsidRPr="002B2E9D">
              <w:t>Tema</w:t>
            </w:r>
            <w:r w:rsidR="00B45461" w:rsidRPr="002B2E9D">
              <w:t> </w:t>
            </w:r>
            <w:r w:rsidRPr="002B2E9D">
              <w:t>2 del programa provisional</w:t>
            </w:r>
            <w:r w:rsidRPr="002B2E9D">
              <w:rPr>
                <w:rStyle w:val="FootnoteReference"/>
              </w:rPr>
              <w:footnoteReference w:customMarkFollows="1" w:id="1"/>
              <w:t>*</w:t>
            </w:r>
          </w:p>
          <w:p w14:paraId="44B055DB" w14:textId="48DE1A3D" w:rsidR="00645C96" w:rsidRPr="002B2E9D" w:rsidRDefault="00645C96" w:rsidP="00172A80">
            <w:pPr>
              <w:pStyle w:val="AFCorNBold"/>
              <w:spacing w:after="120"/>
            </w:pPr>
            <w:r w:rsidRPr="002B2E9D">
              <w:t>Cuestiones de organización: adopción del programa y organización de los trabajos</w:t>
            </w:r>
          </w:p>
        </w:tc>
        <w:tc>
          <w:tcPr>
            <w:tcW w:w="4254" w:type="dxa"/>
          </w:tcPr>
          <w:p w14:paraId="3BDA9730" w14:textId="77777777" w:rsidR="00645C96" w:rsidRPr="002B2E9D" w:rsidRDefault="00645C96" w:rsidP="00316D3C">
            <w:pPr>
              <w:pStyle w:val="CBDNormal"/>
              <w:jc w:val="left"/>
            </w:pPr>
          </w:p>
        </w:tc>
      </w:tr>
    </w:tbl>
    <w:bookmarkEnd w:id="0"/>
    <w:p w14:paraId="1774132B" w14:textId="50F1CB33" w:rsidR="00A96B21" w:rsidRPr="002B2E9D" w:rsidRDefault="00845119" w:rsidP="00172A80">
      <w:pPr>
        <w:pStyle w:val="CBDTitle"/>
      </w:pPr>
      <w:r w:rsidRPr="002B2E9D">
        <w:t>Anotaciones al programa provisional</w:t>
      </w:r>
    </w:p>
    <w:p w14:paraId="15B4DE54" w14:textId="2940A26D" w:rsidR="00FA18C9" w:rsidRPr="002B2E9D" w:rsidRDefault="00647829" w:rsidP="00172A80">
      <w:pPr>
        <w:pStyle w:val="CBDH1"/>
        <w:ind w:firstLine="0"/>
      </w:pPr>
      <w:r w:rsidRPr="002B2E9D">
        <w:t>Introducción</w:t>
      </w:r>
    </w:p>
    <w:p w14:paraId="332C06F6" w14:textId="646F4577" w:rsidR="00063AC9" w:rsidRPr="002B2E9D" w:rsidRDefault="00063AC9" w:rsidP="00172A80">
      <w:pPr>
        <w:pStyle w:val="CBDNormalNumber"/>
      </w:pPr>
      <w:r w:rsidRPr="002B2E9D">
        <w:t>La sexta reunión del Órgano Subsidiario sobre la Aplicación se celebrará en Roma, del 16 al 19 de febrero de 2026. La inscripción de los participantes comenzará el 15 de febrero a las 8.00 horas. La finalidad del presente documento de anotaciones al programa provisional es facilitar a los participantes la preparación para la reunión.</w:t>
      </w:r>
    </w:p>
    <w:p w14:paraId="3B13CA88" w14:textId="21F127F9" w:rsidR="00063AC9" w:rsidRPr="002B2E9D" w:rsidRDefault="00063AC9" w:rsidP="009567E0">
      <w:pPr>
        <w:pStyle w:val="CBDNormalNumber"/>
        <w:rPr>
          <w:b/>
          <w:szCs w:val="24"/>
        </w:rPr>
      </w:pPr>
      <w:r w:rsidRPr="002B2E9D">
        <w:t>La Conferencia de las Partes en el Convenio sobre la Diversidad Biológica estableció el Órgano Subsidiario y su mandato mediante la decisión </w:t>
      </w:r>
      <w:bookmarkStart w:id="1" w:name="_Hlk211535749"/>
      <w:r>
        <w:fldChar w:fldCharType="begin"/>
      </w:r>
      <w:r w:rsidR="003533D6">
        <w:instrText>HYPERLINK "https://www.cbd.int/doc/decisions/cop-12/cop-12-dec-26-es.pdf"</w:instrText>
      </w:r>
      <w:r>
        <w:fldChar w:fldCharType="separate"/>
      </w:r>
      <w:r w:rsidRPr="002B2E9D">
        <w:rPr>
          <w:rStyle w:val="Hyperlink"/>
        </w:rPr>
        <w:t>XII/26</w:t>
      </w:r>
      <w:r>
        <w:fldChar w:fldCharType="end"/>
      </w:r>
      <w:r w:rsidRPr="002B2E9D">
        <w:t xml:space="preserve"> y adoptó su </w:t>
      </w:r>
      <w:r w:rsidRPr="002B2E9D">
        <w:rPr>
          <w:i/>
          <w:iCs/>
        </w:rPr>
        <w:t>modus operandi</w:t>
      </w:r>
      <w:r w:rsidRPr="002B2E9D">
        <w:t xml:space="preserve"> </w:t>
      </w:r>
      <w:r w:rsidR="007F4FCD" w:rsidRPr="002B2E9D">
        <w:t>mediante</w:t>
      </w:r>
      <w:r w:rsidRPr="002B2E9D">
        <w:t xml:space="preserve"> la decisión </w:t>
      </w:r>
      <w:hyperlink r:id="rId14" w:history="1">
        <w:r w:rsidRPr="002B2E9D">
          <w:rPr>
            <w:rStyle w:val="Hyperlink"/>
          </w:rPr>
          <w:t>XIII/25</w:t>
        </w:r>
      </w:hyperlink>
      <w:r w:rsidRPr="002B2E9D">
        <w:t>. En las decisiones </w:t>
      </w:r>
      <w:hyperlink r:id="rId15" w:history="1">
        <w:r w:rsidRPr="002B2E9D">
          <w:rPr>
            <w:rStyle w:val="Hyperlink"/>
          </w:rPr>
          <w:t>CP-V</w:t>
        </w:r>
        <w:r w:rsidRPr="002B2E9D">
          <w:rPr>
            <w:rStyle w:val="Hyperlink"/>
          </w:rPr>
          <w:t>I</w:t>
        </w:r>
        <w:r w:rsidRPr="002B2E9D">
          <w:rPr>
            <w:rStyle w:val="Hyperlink"/>
          </w:rPr>
          <w:t>II/9</w:t>
        </w:r>
      </w:hyperlink>
      <w:r w:rsidRPr="002B2E9D">
        <w:t xml:space="preserve"> y </w:t>
      </w:r>
      <w:hyperlink r:id="rId16" w:history="1">
        <w:r w:rsidRPr="002B2E9D">
          <w:rPr>
            <w:rStyle w:val="Hyperlink"/>
          </w:rPr>
          <w:t>NP-2/</w:t>
        </w:r>
        <w:r w:rsidRPr="002B2E9D">
          <w:rPr>
            <w:rStyle w:val="Hyperlink"/>
          </w:rPr>
          <w:t>1</w:t>
        </w:r>
        <w:r w:rsidRPr="002B2E9D">
          <w:rPr>
            <w:rStyle w:val="Hyperlink"/>
          </w:rPr>
          <w:t>1</w:t>
        </w:r>
      </w:hyperlink>
      <w:r w:rsidRPr="002B2E9D">
        <w:t>,</w:t>
      </w:r>
      <w:bookmarkEnd w:id="1"/>
      <w:r w:rsidRPr="002B2E9D">
        <w:t xml:space="preserve"> respectivamente, la Conferencia de las Partes que actúa como reunión de las Partes en el Protocolo de Cartagena sobre Seguridad de la Biotecnología y la Conferencia de las Partes que actúa como reunión de las Partes en el Protocolo de Nagoya sobre Acceso a los Recursos Genéticos y Participación Justa y Equitativa en los Beneficios que se Deriven de su Utilización ratificaron el </w:t>
      </w:r>
      <w:r w:rsidRPr="002B2E9D">
        <w:rPr>
          <w:i/>
          <w:iCs/>
        </w:rPr>
        <w:t>modus operandi</w:t>
      </w:r>
      <w:r w:rsidRPr="002B2E9D">
        <w:t xml:space="preserve"> y decidieron que este se aplicaría, </w:t>
      </w:r>
      <w:r w:rsidRPr="002B2E9D">
        <w:rPr>
          <w:i/>
          <w:iCs/>
        </w:rPr>
        <w:t>mutatis mutandis</w:t>
      </w:r>
      <w:r w:rsidRPr="002B2E9D">
        <w:t xml:space="preserve"> cuando el Órgano Subsidiario prestara servicios a los Protocolos.</w:t>
      </w:r>
      <w:r w:rsidRPr="002B2E9D">
        <w:rPr>
          <w:rStyle w:val="FootnoteReference"/>
        </w:rPr>
        <w:t xml:space="preserve"> </w:t>
      </w:r>
    </w:p>
    <w:p w14:paraId="014DA1F8" w14:textId="50223868" w:rsidR="00063AC9" w:rsidRPr="002B2E9D" w:rsidRDefault="00063AC9" w:rsidP="00511FB8">
      <w:pPr>
        <w:pStyle w:val="CBDNormalNumber"/>
        <w:rPr>
          <w:b/>
          <w:iCs/>
          <w:szCs w:val="24"/>
        </w:rPr>
      </w:pPr>
      <w:r w:rsidRPr="002B2E9D">
        <w:t>De conformidad con la decisión </w:t>
      </w:r>
      <w:hyperlink r:id="rId17" w:history="1">
        <w:r w:rsidRPr="002B2E9D">
          <w:rPr>
            <w:rStyle w:val="Hyperlink"/>
          </w:rPr>
          <w:t>XII</w:t>
        </w:r>
        <w:r w:rsidRPr="002B2E9D">
          <w:rPr>
            <w:rStyle w:val="Hyperlink"/>
          </w:rPr>
          <w:t>/</w:t>
        </w:r>
        <w:r w:rsidRPr="002B2E9D">
          <w:rPr>
            <w:rStyle w:val="Hyperlink"/>
          </w:rPr>
          <w:t>26</w:t>
        </w:r>
      </w:hyperlink>
      <w:r w:rsidRPr="002B2E9D">
        <w:t xml:space="preserve">, el reglamento para las reuniones de la Conferencia de las Partes se aplica, </w:t>
      </w:r>
      <w:r w:rsidRPr="002B2E9D">
        <w:rPr>
          <w:i/>
          <w:iCs/>
        </w:rPr>
        <w:t>mutatis mutandis</w:t>
      </w:r>
      <w:r w:rsidRPr="002B2E9D">
        <w:t>, a las reuniones del Órgano Subsidiario, con la excepción del artículo 18, referido a las credenciales de los representantes, y se pide al Órgano Subsidiario que lleve a cabo todas las tareas que correspondan al ámbito de su mandato y le asigne la Conferencia de las Partes en el Convenio o la Conferencia de las Partes que actúa como reunión de las Partes en los respectivos Protocolos, y que informe de su labor a dichos órganos. Cuando el Órgano Subsidiario presta servicios a uno de los Protocolos, las decisiones en virtud del Protocolo podrán ser adoptadas únicamente por las Partes en ese Protocolo.</w:t>
      </w:r>
    </w:p>
    <w:p w14:paraId="2C82FDA6" w14:textId="1F85BC02" w:rsidR="0063482D" w:rsidRPr="002B2E9D" w:rsidRDefault="00063AC9" w:rsidP="005F2747">
      <w:pPr>
        <w:pStyle w:val="CBDNormalNumber"/>
        <w:rPr>
          <w:b/>
          <w:iCs/>
          <w:szCs w:val="24"/>
        </w:rPr>
      </w:pPr>
      <w:r w:rsidRPr="002B2E9D">
        <w:t xml:space="preserve">Con arreglo al </w:t>
      </w:r>
      <w:r w:rsidRPr="002B2E9D">
        <w:rPr>
          <w:i/>
          <w:iCs/>
        </w:rPr>
        <w:t>modus operandi</w:t>
      </w:r>
      <w:r w:rsidRPr="002B2E9D">
        <w:t>, la Mesa de la Conferencia de las Partes actúa como Mesa del Órgano Subsidiario. La Presidencia del Órgano Subsidiario es elegida por la Conferencia de las Partes con el fin de asegurar una participación activa en el proceso preparatorio y para facilitar las reuniones. La persona que ocupará la Presidencia es elegida en una reunión ordinaria de la Conferencia de las Partes, asume sus funciones desde el final de esa reunión y sigue desempeñando su cargo hasta que su sucesor o sucesora asuma el cargo al finalizar la siguiente reunión ordinaria.</w:t>
      </w:r>
      <w:r w:rsidR="00500203" w:rsidRPr="002B2E9D">
        <w:t xml:space="preserve"> </w:t>
      </w:r>
      <w:r w:rsidRPr="002B2E9D">
        <w:lastRenderedPageBreak/>
        <w:t xml:space="preserve">La persona que ocupa la Presidencia facilita las reuniones y preside las sesiones de la Mesa cuando se tratan asuntos relacionados con el Órgano Subsidiario. En su sexta reunión, la Conferencia de las Partes eligió a Clarissa Souza Della Nina (Brasil) como Presidenta del Órgano Subsidiario hasta la 17ª reunión de la Conferencia de las Partes. </w:t>
      </w:r>
    </w:p>
    <w:p w14:paraId="5A246681" w14:textId="2746ECAA" w:rsidR="0057693B" w:rsidRPr="002B2E9D" w:rsidRDefault="00685DEC" w:rsidP="005F2747">
      <w:pPr>
        <w:pStyle w:val="CBDAgendaItem0"/>
        <w:rPr>
          <w:rFonts w:hint="eastAsia"/>
        </w:rPr>
      </w:pPr>
      <w:r w:rsidRPr="002B2E9D">
        <w:t>Tema 1</w:t>
      </w:r>
      <w:r w:rsidRPr="002B2E9D">
        <w:br/>
        <w:t>Apertura de la reunión</w:t>
      </w:r>
    </w:p>
    <w:p w14:paraId="06938A3B" w14:textId="6058AC86" w:rsidR="00921479" w:rsidRPr="002B2E9D" w:rsidRDefault="00921479" w:rsidP="009567E0">
      <w:pPr>
        <w:pStyle w:val="CBDNormalNumber"/>
        <w:rPr>
          <w:b/>
          <w:iCs/>
          <w:szCs w:val="24"/>
        </w:rPr>
      </w:pPr>
      <w:r w:rsidRPr="002B2E9D">
        <w:t xml:space="preserve">La Presidenta inaugurará la reunión el 16 de octubre de 2026 a las 10.00 horas. Pronunciarán declaraciones la Presidenta de la 16ª reunión de la Conferencia de las Partes, o su representante, y la Secretaria Ejecutiva. </w:t>
      </w:r>
    </w:p>
    <w:p w14:paraId="7CB52B6A" w14:textId="249E81A3" w:rsidR="00647829" w:rsidRPr="002B2E9D" w:rsidRDefault="00351901" w:rsidP="003E6D19">
      <w:pPr>
        <w:pStyle w:val="CBDAgendaItem0"/>
        <w:rPr>
          <w:rFonts w:hint="eastAsia"/>
        </w:rPr>
      </w:pPr>
      <w:r w:rsidRPr="002B2E9D">
        <w:t>Tema 2</w:t>
      </w:r>
      <w:r w:rsidRPr="002B2E9D">
        <w:br/>
        <w:t>Cuestiones de organización: adopción del programa y organización de los trabajos</w:t>
      </w:r>
    </w:p>
    <w:p w14:paraId="661C06AB" w14:textId="025A8B0E" w:rsidR="00921479" w:rsidRPr="002B2E9D" w:rsidRDefault="00921479" w:rsidP="009567E0">
      <w:pPr>
        <w:pStyle w:val="CBDNormalNumber"/>
        <w:rPr>
          <w:b/>
          <w:iCs/>
          <w:szCs w:val="24"/>
        </w:rPr>
      </w:pPr>
      <w:r w:rsidRPr="002B2E9D">
        <w:t xml:space="preserve">El programa provisional para la sexta reunión del Órgano Subsidiario fue elaborado por la Secretaría, en consulta con la Mesa, conforme a los artículos 8 y 9 del reglamento para las reuniones de la Conferencia de las Partes, teniendo en cuenta el mandato del Órgano Subsidiario y </w:t>
      </w:r>
      <w:r w:rsidR="00411A0C" w:rsidRPr="002B2E9D">
        <w:t>las peticiones específicas formuladas</w:t>
      </w:r>
      <w:r w:rsidRPr="002B2E9D">
        <w:t xml:space="preserve"> a este por la Conferencia de las Partes en su 16ª reunión, la Conferencia de las Partes que actúa como reunión de las Partes en el Protocolo de Cartagena en su 11ª reunión y la Conferencia de las Partes que actúa como reunión de las Partes en el Protocolo de Nagoya en su 5ª reunión. </w:t>
      </w:r>
    </w:p>
    <w:p w14:paraId="5C38B080" w14:textId="63567124" w:rsidR="00921479" w:rsidRPr="002B2E9D" w:rsidRDefault="00201D37" w:rsidP="009567E0">
      <w:pPr>
        <w:pStyle w:val="CBDNormalNumber"/>
        <w:rPr>
          <w:b/>
          <w:iCs/>
          <w:szCs w:val="24"/>
        </w:rPr>
      </w:pPr>
      <w:r w:rsidRPr="002B2E9D">
        <w:t>En el anexo se proporciona una lista de los documentos de trabajo para la reunión y, en la nota con un posible esquema para la reunión, se presentará la propuesta de organización de los trabajos</w:t>
      </w:r>
      <w:r w:rsidRPr="002B2E9D">
        <w:rPr>
          <w:rStyle w:val="FootnoteReference"/>
          <w:szCs w:val="24"/>
        </w:rPr>
        <w:footnoteReference w:id="2"/>
      </w:r>
      <w:r w:rsidRPr="002B2E9D">
        <w:t xml:space="preserve">. </w:t>
      </w:r>
    </w:p>
    <w:p w14:paraId="0DE93207" w14:textId="2A2CE05E" w:rsidR="00921479" w:rsidRPr="002B2E9D" w:rsidRDefault="00921479" w:rsidP="009567E0">
      <w:pPr>
        <w:pStyle w:val="CBDNormalNumber"/>
        <w:rPr>
          <w:b/>
          <w:iCs/>
          <w:szCs w:val="24"/>
        </w:rPr>
      </w:pPr>
      <w:r w:rsidRPr="002B2E9D">
        <w:t>Se invitará al Órgano Subsidiario a considerar y adoptar el programa provisional para la reunión y a aprobar la propuesta de organización de los trabajos.</w:t>
      </w:r>
    </w:p>
    <w:p w14:paraId="6DF6E8E5" w14:textId="6B00E868" w:rsidR="005D28DC" w:rsidRPr="002B2E9D" w:rsidRDefault="0038499C" w:rsidP="00172A80">
      <w:pPr>
        <w:pStyle w:val="CBDAgendaItem0"/>
        <w:rPr>
          <w:rFonts w:hint="eastAsia"/>
        </w:rPr>
      </w:pPr>
      <w:r w:rsidRPr="002B2E9D">
        <w:t>Tema 3</w:t>
      </w:r>
      <w:r w:rsidRPr="002B2E9D">
        <w:br/>
        <w:t>Movilización de recursos y mecanismo financiero</w:t>
      </w:r>
    </w:p>
    <w:p w14:paraId="70B2C7BB" w14:textId="6C575F75" w:rsidR="00335843" w:rsidRPr="002B2E9D" w:rsidRDefault="005F6AEF" w:rsidP="00172A80">
      <w:pPr>
        <w:pStyle w:val="CBDAgendaItem0"/>
        <w:rPr>
          <w:rFonts w:hint="eastAsia"/>
        </w:rPr>
      </w:pPr>
      <w:r w:rsidRPr="002B2E9D">
        <w:t>a)</w:t>
      </w:r>
      <w:r w:rsidRPr="002B2E9D">
        <w:tab/>
        <w:t>Movilización de recursos</w:t>
      </w:r>
    </w:p>
    <w:p w14:paraId="63252945" w14:textId="0130C294" w:rsidR="00E629F5" w:rsidRPr="002B2E9D" w:rsidRDefault="7432D0E9" w:rsidP="009567E0">
      <w:pPr>
        <w:pStyle w:val="CBDNormalNumber"/>
        <w:rPr>
          <w:b/>
          <w:bCs/>
        </w:rPr>
      </w:pPr>
      <w:r w:rsidRPr="002B2E9D">
        <w:t>En la decisión </w:t>
      </w:r>
      <w:hyperlink r:id="rId18" w:history="1">
        <w:r w:rsidRPr="002B2E9D">
          <w:rPr>
            <w:rStyle w:val="Hyperlink"/>
          </w:rPr>
          <w:t>16/34</w:t>
        </w:r>
      </w:hyperlink>
      <w:r w:rsidRPr="002B2E9D">
        <w:t>, la Conferencia de las Partes estableció una hoja de ruta para la labor relativa a la movilización de recursos hasta 2030, que incluye varios elementos que el Órgano Subsidiario habría de considerar antes de la 17ª reunión de la Conferencia de las Partes.</w:t>
      </w:r>
    </w:p>
    <w:p w14:paraId="77CC8553" w14:textId="11699A01" w:rsidR="006F39BF" w:rsidRPr="002B2E9D" w:rsidRDefault="00982B89" w:rsidP="009567E0">
      <w:pPr>
        <w:pStyle w:val="CBDNormalNumber"/>
        <w:rPr>
          <w:b/>
        </w:rPr>
      </w:pPr>
      <w:r w:rsidRPr="002B2E9D">
        <w:t xml:space="preserve">En la misma decisión, se pidió a la Secretaria Ejecutiva que: </w:t>
      </w:r>
    </w:p>
    <w:p w14:paraId="02E27F53" w14:textId="043B42A1" w:rsidR="006F39BF" w:rsidRPr="002B2E9D" w:rsidRDefault="00982B89">
      <w:pPr>
        <w:pStyle w:val="Para2"/>
        <w:numPr>
          <w:ilvl w:val="0"/>
          <w:numId w:val="17"/>
        </w:numPr>
        <w:ind w:left="567" w:firstLine="567"/>
      </w:pPr>
      <w:r w:rsidRPr="002B2E9D">
        <w:t xml:space="preserve">Preparara propuestas sobre la periodicidad más adecuada para emitir notificaciones destinadas a actualizar la lista de Partes que estén en condiciones de asumir voluntariamente las obligaciones de las Partes que son países desarrollados en relación con la movilización de recursos, a fin de que fueran consideradas en la presente reunión (párr. 18); </w:t>
      </w:r>
    </w:p>
    <w:p w14:paraId="2C67F5EC" w14:textId="3D568339" w:rsidR="00BD22D8" w:rsidRPr="002B2E9D" w:rsidRDefault="007F4FCD">
      <w:pPr>
        <w:pStyle w:val="Para2"/>
        <w:numPr>
          <w:ilvl w:val="0"/>
          <w:numId w:val="17"/>
        </w:numPr>
        <w:ind w:left="567" w:firstLine="567"/>
        <w:rPr>
          <w:bCs/>
        </w:rPr>
      </w:pPr>
      <w:r w:rsidRPr="002B2E9D">
        <w:t>Preparara documentación de apoyo para la revisión de la aplicación de la estrategia para la movilización de recursos (apartado 25 a));</w:t>
      </w:r>
    </w:p>
    <w:p w14:paraId="769A2AD0" w14:textId="487033EC" w:rsidR="00BD22D8" w:rsidRPr="002B2E9D" w:rsidRDefault="000C4266">
      <w:pPr>
        <w:pStyle w:val="Para2"/>
        <w:numPr>
          <w:ilvl w:val="0"/>
          <w:numId w:val="17"/>
        </w:numPr>
        <w:ind w:left="567" w:firstLine="567"/>
        <w:rPr>
          <w:bCs/>
        </w:rPr>
      </w:pPr>
      <w:r w:rsidRPr="002B2E9D">
        <w:t>Encargara un estudio sobre formas de reforzar el seguimiento y la presentación de informes relativos a las diferentes fuentes de financiación de la biodiversidad (apartado 25 b));</w:t>
      </w:r>
    </w:p>
    <w:p w14:paraId="3BF60A15" w14:textId="2D4751BE" w:rsidR="00400125" w:rsidRPr="002B2E9D" w:rsidRDefault="000C4266">
      <w:pPr>
        <w:pStyle w:val="Para2"/>
        <w:numPr>
          <w:ilvl w:val="0"/>
          <w:numId w:val="17"/>
        </w:numPr>
        <w:ind w:left="567" w:firstLine="567"/>
        <w:rPr>
          <w:bCs/>
        </w:rPr>
      </w:pPr>
      <w:r w:rsidRPr="002B2E9D">
        <w:t xml:space="preserve">Prestara apoyo al Órgano Subsidiario para el desempeño de las tareas correspondientes a los primeros pasos de la hoja de ruta, </w:t>
      </w:r>
      <w:r w:rsidR="000F5BC1" w:rsidRPr="002B2E9D">
        <w:t xml:space="preserve">como se describe en los apartados 22 a), 23 a) y 24, </w:t>
      </w:r>
      <w:r w:rsidRPr="002B2E9D">
        <w:t>a saber:</w:t>
      </w:r>
      <w:r w:rsidR="000F5BC1" w:rsidRPr="002B2E9D">
        <w:t> </w:t>
      </w:r>
      <w:r w:rsidRPr="002B2E9D">
        <w:t xml:space="preserve">i) elaborar más detalladamente los criterios para la estructura institucional encargada del </w:t>
      </w:r>
      <w:r w:rsidRPr="002B2E9D">
        <w:lastRenderedPageBreak/>
        <w:t>funcionamiento del mecanismo financiero, teniendo en consideración la recopilación de opiniones que figuran en el anexo II de la decisión; ii) identificar los impedimentos a la eficacia de la financiación mundial de la diversidad y, sobre esa base, recomendar elementos para su ulterior mejora; y iii) seguir deliberando acerca de oportunidades para ampliar la base de contribuyentes</w:t>
      </w:r>
      <w:r w:rsidR="000F5BC1" w:rsidRPr="002B2E9D">
        <w:t> </w:t>
      </w:r>
      <w:r w:rsidRPr="002B2E9D">
        <w:t>(párr. 25);</w:t>
      </w:r>
    </w:p>
    <w:p w14:paraId="10ABC5BD" w14:textId="77777777" w:rsidR="000F5BC1" w:rsidRPr="002B2E9D" w:rsidRDefault="00400125">
      <w:pPr>
        <w:pStyle w:val="Para2"/>
        <w:numPr>
          <w:ilvl w:val="0"/>
          <w:numId w:val="17"/>
        </w:numPr>
        <w:ind w:left="567" w:firstLine="567"/>
        <w:rPr>
          <w:rFonts w:eastAsiaTheme="minorEastAsia"/>
        </w:rPr>
      </w:pPr>
      <w:r w:rsidRPr="002B2E9D">
        <w:rPr>
          <w:rFonts w:asciiTheme="majorBidi" w:hAnsiTheme="majorBidi"/>
          <w:color w:val="000000" w:themeColor="text1"/>
        </w:rPr>
        <w:t>Encargara estudios sobre la relación entre la sostenibilidad de la deuda y la aplicación del Convenio, la aplicación de la orientación sobre salvaguardias en los mecanismos de financiación de la diversidad biológica y la relación entre la financiación de la biodiversidad y la financiación para el clima (apartado 26 b)).</w:t>
      </w:r>
    </w:p>
    <w:p w14:paraId="5492A99E" w14:textId="6AB3D97F" w:rsidR="001E50C3" w:rsidRPr="002B2E9D" w:rsidRDefault="00400125" w:rsidP="000F5BC1">
      <w:pPr>
        <w:pStyle w:val="CBDNormalNumber"/>
        <w:rPr>
          <w:rFonts w:eastAsiaTheme="minorEastAsia"/>
        </w:rPr>
      </w:pPr>
      <w:r w:rsidRPr="002B2E9D">
        <w:t>Además, también se pidió a la Secretaria Ejecutiva que:</w:t>
      </w:r>
    </w:p>
    <w:p w14:paraId="1981F7C7" w14:textId="0B0DC00D" w:rsidR="001E50C3" w:rsidRPr="002B2E9D" w:rsidRDefault="001E50C3">
      <w:pPr>
        <w:pStyle w:val="Para2"/>
        <w:numPr>
          <w:ilvl w:val="0"/>
          <w:numId w:val="19"/>
        </w:numPr>
        <w:ind w:left="567" w:firstLine="567"/>
        <w:rPr>
          <w:rFonts w:asciiTheme="majorBidi" w:hAnsiTheme="majorBidi" w:cstheme="majorBidi"/>
          <w:color w:val="000000" w:themeColor="text1"/>
        </w:rPr>
      </w:pPr>
      <w:r w:rsidRPr="002B2E9D">
        <w:rPr>
          <w:rFonts w:asciiTheme="majorBidi" w:hAnsiTheme="majorBidi"/>
          <w:color w:val="000000" w:themeColor="text1"/>
        </w:rPr>
        <w:t xml:space="preserve">Facilitara un diálogo internacional de ministros de medio ambiente y de finanzas de países desarrollados y en </w:t>
      </w:r>
      <w:r w:rsidRPr="002B2E9D">
        <w:t>desarrollo</w:t>
      </w:r>
      <w:r w:rsidRPr="002B2E9D">
        <w:rPr>
          <w:rFonts w:asciiTheme="majorBidi" w:hAnsiTheme="majorBidi"/>
          <w:color w:val="000000" w:themeColor="text1"/>
        </w:rPr>
        <w:t xml:space="preserve"> para acelerar el logro de la meta 19 del Marco (párr. 26 a));</w:t>
      </w:r>
    </w:p>
    <w:p w14:paraId="2A0B5DEB" w14:textId="2F18D276" w:rsidR="001E50C3" w:rsidRPr="002B2E9D" w:rsidRDefault="001E50C3">
      <w:pPr>
        <w:pStyle w:val="Para2"/>
        <w:numPr>
          <w:ilvl w:val="0"/>
          <w:numId w:val="19"/>
        </w:numPr>
        <w:ind w:left="567" w:firstLine="567"/>
        <w:rPr>
          <w:rFonts w:asciiTheme="majorBidi" w:hAnsiTheme="majorBidi" w:cstheme="majorBidi"/>
          <w:color w:val="000000" w:themeColor="text1"/>
        </w:rPr>
      </w:pPr>
      <w:r w:rsidRPr="002B2E9D">
        <w:rPr>
          <w:rFonts w:asciiTheme="majorBidi" w:hAnsiTheme="majorBidi"/>
          <w:color w:val="000000" w:themeColor="text1"/>
        </w:rPr>
        <w:t>Incorporara una plataforma en el mecanismo de facilitación, en consonancia con la estrategia de gestión de conocimientos para apoyar la implementación del Marco, con la finalidad de intercambiar información acerca de mejores prácticas y lecciones aprendidas en la implementación del Marco, en particular para el objetivo D y las metas 14, 15, 18 y 19, y la aplicación de la estrategia para la movilización de recursos (párr. 26 c)).</w:t>
      </w:r>
    </w:p>
    <w:p w14:paraId="27B39A63" w14:textId="297D3E20" w:rsidR="177AF51B" w:rsidRPr="002B2E9D" w:rsidRDefault="00376FE2" w:rsidP="177AF51B">
      <w:pPr>
        <w:pStyle w:val="CBDNormalNumber"/>
        <w:rPr>
          <w:bCs/>
        </w:rPr>
      </w:pPr>
      <w:r w:rsidRPr="002B2E9D">
        <w:t xml:space="preserve">La mayor parte de las </w:t>
      </w:r>
      <w:r w:rsidR="00411A0C" w:rsidRPr="002B2E9D">
        <w:t>peticiones</w:t>
      </w:r>
      <w:r w:rsidRPr="002B2E9D">
        <w:t xml:space="preserve"> se relacionan con la revisión mundial de los progresos realizados en la implementación del Marco Mundial de Biodiversidad de </w:t>
      </w:r>
      <w:r w:rsidR="002018B7" w:rsidRPr="002B2E9D">
        <w:t>Kunming</w:t>
      </w:r>
      <w:r w:rsidR="002018B7" w:rsidRPr="002B2E9D">
        <w:noBreakHyphen/>
      </w:r>
      <w:r w:rsidRPr="002B2E9D">
        <w:t xml:space="preserve">Montreal y la labor adicional sobre el marco de seguimiento para el </w:t>
      </w:r>
      <w:r w:rsidR="002018B7" w:rsidRPr="002B2E9D">
        <w:t xml:space="preserve">Marco </w:t>
      </w:r>
      <w:r w:rsidRPr="002B2E9D">
        <w:t xml:space="preserve">Mundial de Biodiversidad de </w:t>
      </w:r>
      <w:r w:rsidR="002018B7" w:rsidRPr="002B2E9D">
        <w:t>Kunming</w:t>
      </w:r>
      <w:r w:rsidR="002018B7" w:rsidRPr="002B2E9D">
        <w:noBreakHyphen/>
      </w:r>
      <w:r w:rsidRPr="002B2E9D">
        <w:t>Montreal, y la labor resultante se basará en gran medida en la información proporcionada en los informes nacionales. Considerando que la fecha límite para la presentación del séptimo informe nacional es el 28 de febrero de 2026, la Secretaría informará sobre la labor realizada en respuesta a esas solicitudes en la séptima reunión del Órgano Subsidiario. No obstante, se invitará al Órgano Subsidiario a examinar, en la presente reunión, los proyectos de informes de los estudios pedidos en el párrafo 26 de la decisión </w:t>
      </w:r>
      <w:hyperlink r:id="rId19" w:history="1">
        <w:r w:rsidRPr="002B2E9D">
          <w:rPr>
            <w:rStyle w:val="Hyperlink"/>
          </w:rPr>
          <w:t>16/34</w:t>
        </w:r>
      </w:hyperlink>
      <w:r w:rsidRPr="002B2E9D">
        <w:t xml:space="preserve">, como se describió anteriormente, así como </w:t>
      </w:r>
      <w:r w:rsidR="00987D89">
        <w:t>información actualizada</w:t>
      </w:r>
      <w:r w:rsidRPr="002B2E9D">
        <w:t xml:space="preserve"> sobre otras actividades realizadas en el período entre reuniones.</w:t>
      </w:r>
    </w:p>
    <w:p w14:paraId="3CDEE908" w14:textId="2023BB65" w:rsidR="373ACE3C" w:rsidRPr="002B2E9D" w:rsidRDefault="7432D0E9" w:rsidP="001C4629">
      <w:pPr>
        <w:pStyle w:val="CBDNormalNumber"/>
      </w:pPr>
      <w:r w:rsidRPr="002B2E9D">
        <w:t>Por consiguiente, el Órgano Subsidiario tendrá ante sí una nota de la Secretaría con un resumen de las conclusiones principales de los estudios y una sinopsis de la labor realizada en preparación para su séptima reunión</w:t>
      </w:r>
      <w:r w:rsidR="005E5B9F" w:rsidRPr="002B2E9D">
        <w:rPr>
          <w:rStyle w:val="FootnoteReference"/>
          <w:rFonts w:eastAsiaTheme="minorEastAsia"/>
        </w:rPr>
        <w:footnoteReference w:id="3"/>
      </w:r>
      <w:r w:rsidRPr="002B2E9D">
        <w:t>. Se invitará al Órgano Subsidiario a brindar orientación sobre los proyectos de estudios y sobre la</w:t>
      </w:r>
      <w:r w:rsidR="009830D2" w:rsidRPr="002B2E9D">
        <w:t>s</w:t>
      </w:r>
      <w:r w:rsidRPr="002B2E9D">
        <w:t xml:space="preserve"> actividades del período entre reuniones que se habrán de realizar antes de su séptima reunión.</w:t>
      </w:r>
    </w:p>
    <w:p w14:paraId="19803898" w14:textId="52097227" w:rsidR="0063495A" w:rsidRPr="002B2E9D" w:rsidRDefault="003D4825" w:rsidP="00172A80">
      <w:pPr>
        <w:pStyle w:val="CBDAgendaItem0"/>
        <w:rPr>
          <w:rFonts w:asciiTheme="minorHAnsi" w:hAnsiTheme="minorHAnsi"/>
        </w:rPr>
      </w:pPr>
      <w:r w:rsidRPr="002B2E9D">
        <w:t>b)</w:t>
      </w:r>
      <w:r w:rsidRPr="002B2E9D">
        <w:tab/>
        <w:t>Mecanismo financiero</w:t>
      </w:r>
    </w:p>
    <w:p w14:paraId="24C06543" w14:textId="15D8CFE3" w:rsidR="00837528" w:rsidRPr="002B2E9D" w:rsidRDefault="3E3700F2" w:rsidP="004243A7">
      <w:pPr>
        <w:pStyle w:val="CBDNormalNumber"/>
        <w:rPr>
          <w:rFonts w:eastAsiaTheme="minorEastAsia"/>
        </w:rPr>
      </w:pPr>
      <w:r w:rsidRPr="002B2E9D">
        <w:t xml:space="preserve">En el párrafo 28 de su decisión </w:t>
      </w:r>
      <w:hyperlink r:id="rId20" w:history="1">
        <w:r w:rsidRPr="002B2E9D">
          <w:rPr>
            <w:rStyle w:val="Hyperlink"/>
          </w:rPr>
          <w:t>16/33</w:t>
        </w:r>
      </w:hyperlink>
      <w:r w:rsidRPr="002B2E9D">
        <w:t xml:space="preserve">, la Conferencia de las Partes pidió al Órgano Subsidiario que examinara, en una reunión que se celebrara antes de la 17ª reunión de la Conferencia de las Partes, los proyectos de elementos para la orientación ulterior elaborados en respuesta a su recomendación </w:t>
      </w:r>
      <w:hyperlink r:id="rId21" w:history="1">
        <w:r w:rsidRPr="002B2E9D">
          <w:rPr>
            <w:rStyle w:val="Hyperlink"/>
          </w:rPr>
          <w:t>4/4</w:t>
        </w:r>
      </w:hyperlink>
      <w:r w:rsidRPr="002B2E9D">
        <w:t xml:space="preserve">, que figuraban en el documento </w:t>
      </w:r>
      <w:hyperlink r:id="rId22" w:history="1">
        <w:r w:rsidRPr="002B2E9D">
          <w:rPr>
            <w:rStyle w:val="Hyperlink"/>
          </w:rPr>
          <w:t>CBD/COP/16/6/Rev.1</w:t>
        </w:r>
      </w:hyperlink>
      <w:r w:rsidRPr="002B2E9D">
        <w:t>, así como las propuestas de texto adicional presentadas en la 16ª reunión de la Conferencia de las Partes.</w:t>
      </w:r>
      <w:r w:rsidRPr="002B2E9D">
        <w:rPr>
          <w:rStyle w:val="FootnoteReference"/>
        </w:rPr>
        <w:t xml:space="preserve"> </w:t>
      </w:r>
    </w:p>
    <w:p w14:paraId="7BBFB0B4" w14:textId="3E924791" w:rsidR="00837528" w:rsidRPr="002B2E9D" w:rsidRDefault="3E3700F2" w:rsidP="00837528">
      <w:pPr>
        <w:pStyle w:val="CBDNormalNumber"/>
        <w:rPr>
          <w:rFonts w:eastAsiaTheme="minorEastAsia"/>
        </w:rPr>
      </w:pPr>
      <w:r w:rsidRPr="002B2E9D">
        <w:t xml:space="preserve">En el párrafo 25 de la misma decisión, la Conferencia de las Partes pidió a la Secretaria Ejecutiva que se valiera de la experiencia adquirida y las lecciones aprendidas en el cumplimiento del mandato para la evaluación de las necesidades de financiación del Fondo para el Medio Ambiente Mundial para la aplicación del Convenio y sus Protocolos, y preparara un proyecto de mandato para la realización de la quinta determinación de las necesidades de financiación para el décimo período de reposición del Fondo Fiduciario del Fondo para el Medio Ambiente Mundial (julio de 2030 a junio de 2034), para su consideración por el Órgano Subsidiario en una reunión que se celebrara </w:t>
      </w:r>
      <w:r w:rsidRPr="002B2E9D">
        <w:lastRenderedPageBreak/>
        <w:t>antes de la 17ª reunión de la Conferencia de las Partes y por la Conferencia de las Partes en su 17ª reunión.</w:t>
      </w:r>
    </w:p>
    <w:p w14:paraId="04645BF8" w14:textId="6286E3A5" w:rsidR="00837528" w:rsidRPr="002B2E9D" w:rsidRDefault="3E3700F2" w:rsidP="00DA33DB">
      <w:pPr>
        <w:pStyle w:val="CBDNormalNumber"/>
        <w:rPr>
          <w:rFonts w:eastAsiaTheme="minorEastAsia"/>
        </w:rPr>
      </w:pPr>
      <w:r w:rsidRPr="002B2E9D">
        <w:t>En el párrafo 40 de la misma decisión, la Conferencia de las Partes también pidió a la Secretaria Ejecutiva que preparara un proyecto de mandato para el séptimo examen de la eficacia del mecanismo financiero, teniendo en cuenta la recopilación de opiniones que se menciona en el anexo III de la decisión, y también velando por que el examen incluyera las opiniones de los pueblos indígenas y las comunidades locales, las mujeres y la juventud, así como las posibles repercusiones en sus derechos, para su consideración por el Órgano Subsidiario en una reunión que se celebrara antes de la 17ª reunión de la Conferencia de las Partes y por la Conferencia de las Partes en su 17ª reunión.</w:t>
      </w:r>
    </w:p>
    <w:p w14:paraId="42CB0D5B" w14:textId="4D2A6960" w:rsidR="00335843" w:rsidRPr="002B2E9D" w:rsidRDefault="095C6334" w:rsidP="00D60CE4">
      <w:pPr>
        <w:pStyle w:val="CBDNormalNumber"/>
        <w:rPr>
          <w:rFonts w:eastAsiaTheme="minorEastAsia"/>
        </w:rPr>
      </w:pPr>
      <w:r w:rsidRPr="002B2E9D">
        <w:t>El Órgano Subsidiario tendrá ante sí una nota de la Secretaría que contendrá, entre otras cosas, el proyecto de mandato mencionado en los párrafos 14 y 15</w:t>
      </w:r>
      <w:r w:rsidR="00AF1475" w:rsidRPr="002B2E9D">
        <w:rPr>
          <w:rStyle w:val="FootnoteReference"/>
          <w:rFonts w:eastAsiaTheme="minorEastAsia"/>
        </w:rPr>
        <w:footnoteReference w:id="4"/>
      </w:r>
      <w:r w:rsidRPr="002B2E9D">
        <w:t xml:space="preserve">. Se invitará al Órgano Subsidiario </w:t>
      </w:r>
      <w:r w:rsidR="00782E6F" w:rsidRPr="002B2E9D">
        <w:t>a formular</w:t>
      </w:r>
      <w:r w:rsidRPr="002B2E9D">
        <w:t xml:space="preserve"> una recomendación para </w:t>
      </w:r>
      <w:r w:rsidR="001037FE" w:rsidRPr="002B2E9D">
        <w:t>su consideración</w:t>
      </w:r>
      <w:r w:rsidRPr="002B2E9D">
        <w:t xml:space="preserve"> por la Conferencia de las Partes en su 17ª reunión (y, según proceda, por la Conferencia de las Partes que actúa como reunión de las Partes en el Protocolo de Cartagena en su 12ª reunión y por la Conferencia de las Partes que actúa como reunión de las Partes en el Protocolo de Nagoya en su 6ª reunión) en relación con lo siguiente:</w:t>
      </w:r>
      <w:r w:rsidR="009830D2" w:rsidRPr="002B2E9D">
        <w:t> </w:t>
      </w:r>
      <w:r w:rsidRPr="002B2E9D">
        <w:t>a)</w:t>
      </w:r>
      <w:r w:rsidR="007F4FCD" w:rsidRPr="002B2E9D">
        <w:t> </w:t>
      </w:r>
      <w:r w:rsidRPr="002B2E9D">
        <w:t>orientación para el Fondo para el Medio Ambiente Mundial, el mandato para la quinta determinación de las necesidades de financiación y el mandato para el séptimo examen cuatrienal de la eficacia del mecanismo financiero; y b) cualquier otro asunto pertinente relacionado con el mecanismo financiero.</w:t>
      </w:r>
    </w:p>
    <w:p w14:paraId="3C9B0354" w14:textId="29D3BC5D" w:rsidR="00930FB1" w:rsidRPr="002B2E9D" w:rsidRDefault="00335843" w:rsidP="00172A80">
      <w:pPr>
        <w:pStyle w:val="CBDAgendaItem0"/>
        <w:rPr>
          <w:rFonts w:hint="eastAsia"/>
        </w:rPr>
      </w:pPr>
      <w:r w:rsidRPr="002B2E9D">
        <w:t>Tema 4</w:t>
      </w:r>
      <w:r w:rsidRPr="002B2E9D">
        <w:br/>
        <w:t>Planificación, seguimiento, presentación de informes y revisión: información actualizada sobre las estrategias y planes de acción nacionales en materia de biodiversidad, las metas nacionales y la presentación de informes nacionales</w:t>
      </w:r>
    </w:p>
    <w:p w14:paraId="3F358472" w14:textId="475D0052" w:rsidR="00930FB1" w:rsidRPr="002B2E9D" w:rsidRDefault="00F811AE" w:rsidP="00DA33DB">
      <w:pPr>
        <w:pStyle w:val="CBDNormalNumber"/>
      </w:pPr>
      <w:r w:rsidRPr="002B2E9D">
        <w:t xml:space="preserve">En su decisión </w:t>
      </w:r>
      <w:hyperlink r:id="rId23" w:history="1">
        <w:r w:rsidRPr="002B2E9D">
          <w:rPr>
            <w:rStyle w:val="Hyperlink"/>
          </w:rPr>
          <w:t>15/6</w:t>
        </w:r>
      </w:hyperlink>
      <w:r w:rsidRPr="002B2E9D">
        <w:t xml:space="preserve">, la Conferencia de las Partes adoptó un enfoque multidimensional mejorado para la planificación, el seguimiento, la presentación de informes y la revisión, con miras a mejorar la aplicación del Convenio y la implementación del Marco Mundial de Biodiversidad de </w:t>
      </w:r>
      <w:r w:rsidR="002018B7" w:rsidRPr="002B2E9D">
        <w:t>Kunming</w:t>
      </w:r>
      <w:r w:rsidR="002018B7" w:rsidRPr="002B2E9D">
        <w:noBreakHyphen/>
      </w:r>
      <w:r w:rsidRPr="002B2E9D">
        <w:t>Montreal.</w:t>
      </w:r>
    </w:p>
    <w:p w14:paraId="62BD95CA" w14:textId="115DF80A" w:rsidR="00590165" w:rsidRPr="002B2E9D" w:rsidRDefault="61430E5F" w:rsidP="009567E0">
      <w:pPr>
        <w:pStyle w:val="CBDNormalNumber"/>
      </w:pPr>
      <w:r w:rsidRPr="002B2E9D">
        <w:t>En la misma decisión, la Conferencia de las Partes:</w:t>
      </w:r>
    </w:p>
    <w:p w14:paraId="76C1C77A" w14:textId="033AEEA0" w:rsidR="00590165" w:rsidRPr="002B2E9D" w:rsidRDefault="004B0712">
      <w:pPr>
        <w:pStyle w:val="CBDNormalNumber"/>
        <w:numPr>
          <w:ilvl w:val="0"/>
          <w:numId w:val="18"/>
        </w:numPr>
        <w:tabs>
          <w:tab w:val="clear" w:pos="567"/>
          <w:tab w:val="clear" w:pos="1134"/>
        </w:tabs>
        <w:ind w:left="567" w:firstLine="567"/>
      </w:pPr>
      <w:r w:rsidRPr="002B2E9D">
        <w:t>Adoptó orientación para revisar y actualizar las estrategias y planes de acción nacionales en materia de biodiversidad, que incluía una plantilla para la presentación de metas nacionales;</w:t>
      </w:r>
    </w:p>
    <w:p w14:paraId="445B8507" w14:textId="333A5EC0" w:rsidR="00016021" w:rsidRPr="002B2E9D" w:rsidRDefault="004B0712">
      <w:pPr>
        <w:pStyle w:val="CBDNormalNumber"/>
        <w:numPr>
          <w:ilvl w:val="0"/>
          <w:numId w:val="18"/>
        </w:numPr>
        <w:tabs>
          <w:tab w:val="clear" w:pos="567"/>
          <w:tab w:val="clear" w:pos="1134"/>
        </w:tabs>
        <w:ind w:left="567" w:firstLine="567"/>
      </w:pPr>
      <w:r w:rsidRPr="002B2E9D">
        <w:t>Decidió considerar en su 16ª reunión y en las reuniones subsiguientes un análisis mundial de la información de las estrategias y planes de acción nacionales en materia de biodiversidad, incluidas las metas nacionales, para evaluar las contribuciones al Marco;</w:t>
      </w:r>
    </w:p>
    <w:p w14:paraId="5094700A" w14:textId="51F49474" w:rsidR="00016021" w:rsidRPr="002B2E9D" w:rsidRDefault="004B0712">
      <w:pPr>
        <w:pStyle w:val="CBDNormalNumber"/>
        <w:numPr>
          <w:ilvl w:val="0"/>
          <w:numId w:val="18"/>
        </w:numPr>
        <w:tabs>
          <w:tab w:val="clear" w:pos="567"/>
          <w:tab w:val="clear" w:pos="1134"/>
        </w:tabs>
        <w:ind w:left="567" w:firstLine="567"/>
      </w:pPr>
      <w:r w:rsidRPr="002B2E9D">
        <w:t>Decidió considerar una revisión mundial de los progresos colectivos en la implementación del Marco, incluidos los medios de implementación, basándose en los informes nacionales y, según procediera, otras fuentes, en sus reuniones 17ª y 18ª;</w:t>
      </w:r>
    </w:p>
    <w:p w14:paraId="35EDE275" w14:textId="3DFD7117" w:rsidR="00590165" w:rsidRPr="002B2E9D" w:rsidRDefault="004B0712">
      <w:pPr>
        <w:pStyle w:val="CBDNormalNumber"/>
        <w:numPr>
          <w:ilvl w:val="0"/>
          <w:numId w:val="18"/>
        </w:numPr>
        <w:tabs>
          <w:tab w:val="clear" w:pos="567"/>
          <w:tab w:val="clear" w:pos="1134"/>
        </w:tabs>
        <w:ind w:left="567" w:firstLine="567"/>
      </w:pPr>
      <w:r w:rsidRPr="002B2E9D">
        <w:t>Pidió a las Partes que presentaran sus séptimos informes nacionales a más tardar el 28</w:t>
      </w:r>
      <w:r w:rsidR="002018B7" w:rsidRPr="002B2E9D">
        <w:t> </w:t>
      </w:r>
      <w:r w:rsidRPr="002B2E9D">
        <w:t xml:space="preserve">de febrero de 2026 y sus octavos informes nacionales a más tardar el 30 de junio de 2029, a fin de permitir la preparación de las respectivas revisiones mundiales. </w:t>
      </w:r>
    </w:p>
    <w:p w14:paraId="67127029" w14:textId="593385B6" w:rsidR="00966FF2" w:rsidRPr="002B2E9D" w:rsidRDefault="6803DB75" w:rsidP="00411269">
      <w:pPr>
        <w:pStyle w:val="CBDNormalNumber"/>
      </w:pPr>
      <w:r w:rsidRPr="002B2E9D">
        <w:t>En su decisión </w:t>
      </w:r>
      <w:hyperlink r:id="rId24" w:history="1">
        <w:r w:rsidRPr="002B2E9D">
          <w:rPr>
            <w:rStyle w:val="Hyperlink"/>
          </w:rPr>
          <w:t>16/32</w:t>
        </w:r>
      </w:hyperlink>
      <w:r w:rsidRPr="002B2E9D">
        <w:t>, la Conferencia de las Partes hizo suya una plantilla para el séptimo informe nacional y tomó nota de un calendario indicativo de los diferentes pasos para la realización de la revisión mundial que se llevará a cabo en su 17ª reunión.</w:t>
      </w:r>
    </w:p>
    <w:p w14:paraId="5A88F2D9" w14:textId="5C318D52" w:rsidR="00966FF2" w:rsidRPr="002B2E9D" w:rsidRDefault="32C90096" w:rsidP="00B522F4">
      <w:pPr>
        <w:pStyle w:val="CBDNormalNumber"/>
      </w:pPr>
      <w:r w:rsidRPr="002B2E9D">
        <w:lastRenderedPageBreak/>
        <w:t xml:space="preserve">El Órgano Subsidiario sobre la Aplicación tiene el mandato de proporcionar orientación sobre la planificación, el seguimiento, la revisión y la presentación de informes, entre otras cosas guiando la revisión mundial, mientras que el Órgano Subsidiario de Asesoramiento Científico, Técnico y Tecnológico tiene la responsabilidad de proporcionar asesoramiento sobre las aportaciones científicas al informe mundial y el Órgano Subsidiario sobre el Artículo 8 j) y Otras Disposiciones del Convenio sobre la Diversidad Biológica Relativas a los Pueblos Indígenas y las Comunidades Locales tiene la responsabilidad de proporcionar asesoramiento sobre aportaciones de conocimientos tradicionales. </w:t>
      </w:r>
    </w:p>
    <w:p w14:paraId="2BE4E86B" w14:textId="3A288DC7" w:rsidR="00966FF2" w:rsidRPr="002B2E9D" w:rsidRDefault="5ED8962A" w:rsidP="00411269">
      <w:pPr>
        <w:pStyle w:val="CBDNormalNumber"/>
      </w:pPr>
      <w:r w:rsidRPr="002B2E9D">
        <w:t>El Órgano Subsidiario sobre la Aplicación tendrá ante sí un análisis de la situación de la presentación de las estrategias y planes de acción nacionales en materia de biodiversidad, las metas nacionales y los informes nacionales</w:t>
      </w:r>
      <w:r w:rsidR="003713ED" w:rsidRPr="002B2E9D">
        <w:rPr>
          <w:rStyle w:val="FootnoteReference"/>
        </w:rPr>
        <w:footnoteReference w:id="5"/>
      </w:r>
      <w:r w:rsidRPr="002B2E9D">
        <w:t xml:space="preserve">. Se invitará al Órgano Subsidiario a tomar nota de los progresos realizados en la presentación de la situación mundial de la información presentada en las estrategias y planes de acción nacionales en materia de biodiversidad, las metas nacionales y los informes nacionales y </w:t>
      </w:r>
      <w:r w:rsidR="00782E6F" w:rsidRPr="002B2E9D">
        <w:t>a formular</w:t>
      </w:r>
      <w:r w:rsidRPr="002B2E9D">
        <w:t xml:space="preserve"> una recomendación destinada a promover la presentación.</w:t>
      </w:r>
    </w:p>
    <w:p w14:paraId="6676ACB7" w14:textId="392B7DF2" w:rsidR="0EDE8121" w:rsidRPr="002B2E9D" w:rsidRDefault="0EDE8121" w:rsidP="009567E0">
      <w:pPr>
        <w:pStyle w:val="CBDNormalNumber"/>
      </w:pPr>
      <w:r w:rsidRPr="002B2E9D">
        <w:t xml:space="preserve">La Secretaría también ofrecerá información actualizada sobre la labor relacionada con la revisión mundial en un documento de información. No obstante, no está previsto que el Órgano Subsidiario </w:t>
      </w:r>
      <w:r w:rsidR="00B45461" w:rsidRPr="002B2E9D">
        <w:t>formule</w:t>
      </w:r>
      <w:r w:rsidRPr="002B2E9D">
        <w:t xml:space="preserve"> una recomendación sobre ese tema en la presente reunión, dado que esa tarea </w:t>
      </w:r>
      <w:r w:rsidR="002B2E9D" w:rsidRPr="002B2E9D">
        <w:t>figurará</w:t>
      </w:r>
      <w:r w:rsidRPr="002B2E9D">
        <w:t xml:space="preserve"> en el programa de su siguiente reunión. </w:t>
      </w:r>
    </w:p>
    <w:p w14:paraId="28BA64BE" w14:textId="0F146EF0" w:rsidR="4095A489" w:rsidRPr="002B2E9D" w:rsidRDefault="00335843" w:rsidP="00172A80">
      <w:pPr>
        <w:pStyle w:val="CBDAgendaItem0"/>
        <w:rPr>
          <w:rFonts w:hint="eastAsia"/>
        </w:rPr>
      </w:pPr>
      <w:r w:rsidRPr="002B2E9D">
        <w:t>Tema 5</w:t>
      </w:r>
      <w:r w:rsidRPr="002B2E9D">
        <w:br/>
        <w:t>Plan de Acción sobre Género</w:t>
      </w:r>
    </w:p>
    <w:p w14:paraId="2994048A" w14:textId="0D813F05" w:rsidR="4095A489" w:rsidRPr="002B2E9D" w:rsidRDefault="005A0589" w:rsidP="007939BF">
      <w:pPr>
        <w:pStyle w:val="CBDNormalNumber"/>
      </w:pPr>
      <w:r w:rsidRPr="002B2E9D">
        <w:t>En su decisión </w:t>
      </w:r>
      <w:hyperlink r:id="rId25">
        <w:r w:rsidRPr="002B2E9D">
          <w:rPr>
            <w:rStyle w:val="Hyperlink"/>
            <w:color w:val="467886"/>
          </w:rPr>
          <w:t>15/11</w:t>
        </w:r>
      </w:hyperlink>
      <w:r w:rsidRPr="002B2E9D">
        <w:t>, la Conferencia de las Partes adoptó el Plan de Acción sobre Género</w:t>
      </w:r>
      <w:r w:rsidR="001037FE" w:rsidRPr="002B2E9D">
        <w:t> </w:t>
      </w:r>
      <w:r w:rsidRPr="002B2E9D">
        <w:t xml:space="preserve">(2023-2030), con la finalidad de respaldar y promover la implementación del Marco Mundial de Biodiversidad de </w:t>
      </w:r>
      <w:r w:rsidR="002018B7" w:rsidRPr="002B2E9D">
        <w:t>Kunming</w:t>
      </w:r>
      <w:r w:rsidR="002018B7" w:rsidRPr="002B2E9D">
        <w:noBreakHyphen/>
      </w:r>
      <w:r w:rsidRPr="002B2E9D">
        <w:t>Montreal con perspectiva de género.</w:t>
      </w:r>
    </w:p>
    <w:p w14:paraId="383695DE" w14:textId="6315C107" w:rsidR="00084338" w:rsidRPr="002B2E9D" w:rsidRDefault="00084338" w:rsidP="007939BF">
      <w:pPr>
        <w:pStyle w:val="CBDNormalNumber"/>
      </w:pPr>
      <w:r w:rsidRPr="002B2E9D">
        <w:t xml:space="preserve">En la misma decisión, la Conferencia de las Partes pidió a la Secretaria Ejecutiva que realizara una revisión a mitad de período de la implementación del Plan de Acción sobre Género, en la que se </w:t>
      </w:r>
      <w:r w:rsidR="001037FE" w:rsidRPr="002B2E9D">
        <w:t>indicaran</w:t>
      </w:r>
      <w:r w:rsidRPr="002B2E9D">
        <w:t xml:space="preserve"> los progresos, las lecciones aprendidas y la labor ulterior que </w:t>
      </w:r>
      <w:r w:rsidR="001037FE" w:rsidRPr="002B2E9D">
        <w:t>habría</w:t>
      </w:r>
      <w:r w:rsidRPr="002B2E9D">
        <w:t xml:space="preserve"> de realizarse, para </w:t>
      </w:r>
      <w:r w:rsidR="001037FE" w:rsidRPr="002B2E9D">
        <w:t>su consideración</w:t>
      </w:r>
      <w:r w:rsidRPr="002B2E9D">
        <w:t xml:space="preserve"> por el Órgano Subsidiario. </w:t>
      </w:r>
    </w:p>
    <w:p w14:paraId="4F1D5C1D" w14:textId="228F64D0" w:rsidR="00084338" w:rsidRPr="002B2E9D" w:rsidRDefault="00084338" w:rsidP="007939BF">
      <w:pPr>
        <w:pStyle w:val="CBDNormalNumber"/>
      </w:pPr>
      <w:r w:rsidRPr="002B2E9D">
        <w:t>Por consiguiente, el Órgano Subsidiario tendrá ante sí un análisis, basado en las presentaciones remitidas por las Partes, de información sobre los esfuerzos ejercidos y las actividades realizadas por las Partes para implementar el Plan de Acción sobre Género</w:t>
      </w:r>
      <w:r w:rsidR="005E58A6" w:rsidRPr="002B2E9D">
        <w:rPr>
          <w:rStyle w:val="FootnoteReference"/>
        </w:rPr>
        <w:footnoteReference w:id="6"/>
      </w:r>
      <w:r w:rsidRPr="002B2E9D">
        <w:t xml:space="preserve">. </w:t>
      </w:r>
    </w:p>
    <w:p w14:paraId="60254AC3" w14:textId="18F0BEB8" w:rsidR="4095A489" w:rsidRPr="002B2E9D" w:rsidRDefault="00084338" w:rsidP="009567E0">
      <w:pPr>
        <w:pStyle w:val="CBDNormalNumber"/>
        <w:rPr>
          <w:rFonts w:asciiTheme="majorBidi" w:eastAsia="Aptos" w:hAnsiTheme="majorBidi" w:cstheme="majorBidi"/>
        </w:rPr>
      </w:pPr>
      <w:r w:rsidRPr="002B2E9D">
        <w:t xml:space="preserve">Se invitará al Órgano Subsidiario a tomar nota de los progresos realizados en la implementación del Plan de Acción sobre Género y </w:t>
      </w:r>
      <w:r w:rsidR="00782E6F" w:rsidRPr="002B2E9D">
        <w:t>a formular</w:t>
      </w:r>
      <w:r w:rsidRPr="002B2E9D">
        <w:t xml:space="preserve"> una recomendación para </w:t>
      </w:r>
      <w:r w:rsidR="001037FE" w:rsidRPr="002B2E9D">
        <w:t>su consideración</w:t>
      </w:r>
      <w:r w:rsidRPr="002B2E9D">
        <w:t xml:space="preserve"> por la Conferencia de las Partes en su 17ª reunión.</w:t>
      </w:r>
    </w:p>
    <w:p w14:paraId="2C8E9509" w14:textId="71283642" w:rsidR="00396D87" w:rsidRPr="002B2E9D" w:rsidRDefault="00335843" w:rsidP="00172A80">
      <w:pPr>
        <w:pStyle w:val="CBDAgendaItem0"/>
        <w:rPr>
          <w:rFonts w:hint="eastAsia"/>
        </w:rPr>
      </w:pPr>
      <w:r w:rsidRPr="002B2E9D">
        <w:t>Tema 6</w:t>
      </w:r>
      <w:r w:rsidRPr="002B2E9D">
        <w:br/>
        <w:t xml:space="preserve">Creación y desarrollo de capacidad y cooperación científica y técnica </w:t>
      </w:r>
    </w:p>
    <w:p w14:paraId="4F5783C7" w14:textId="73E1B32F" w:rsidR="007F28A8" w:rsidRPr="002B2E9D" w:rsidRDefault="00873A48" w:rsidP="00446D23">
      <w:pPr>
        <w:pStyle w:val="CBDNormalNumber"/>
        <w:rPr>
          <w:rFonts w:asciiTheme="majorBidi" w:eastAsia="Aptos" w:hAnsiTheme="majorBidi" w:cstheme="majorBidi"/>
        </w:rPr>
      </w:pPr>
      <w:r w:rsidRPr="002B2E9D">
        <w:t xml:space="preserve">En su decisión </w:t>
      </w:r>
      <w:hyperlink r:id="rId26" w:history="1">
        <w:r w:rsidRPr="002B2E9D">
          <w:rPr>
            <w:rStyle w:val="Hyperlink"/>
            <w:rFonts w:asciiTheme="majorBidi" w:hAnsiTheme="majorBidi"/>
          </w:rPr>
          <w:t>15/8</w:t>
        </w:r>
      </w:hyperlink>
      <w:r w:rsidRPr="002B2E9D">
        <w:t>, la Conferencia de las Partes adoptó un marco estratégico a largo plazo para la creación y el desarrollo de capacidad y estableció un mecanismo que comprende una red de centros regionales o subregionales de apoyo a la cooperación científica y técnica que sería coordinada por una entidad de coordinación mundial.</w:t>
      </w:r>
      <w:r w:rsidRPr="002B2E9D">
        <w:rPr>
          <w:rFonts w:asciiTheme="majorBidi" w:hAnsiTheme="majorBidi"/>
        </w:rPr>
        <w:t xml:space="preserve"> </w:t>
      </w:r>
    </w:p>
    <w:p w14:paraId="7C0B6717" w14:textId="1FDB07BF" w:rsidR="007F28A8" w:rsidRPr="002B2E9D" w:rsidRDefault="006529E9" w:rsidP="00CF08C4">
      <w:pPr>
        <w:pStyle w:val="CBDNormalNumber"/>
        <w:rPr>
          <w:rFonts w:asciiTheme="majorBidi" w:eastAsia="Aptos" w:hAnsiTheme="majorBidi" w:cstheme="majorBidi"/>
        </w:rPr>
      </w:pPr>
      <w:r w:rsidRPr="002B2E9D">
        <w:t>En la decisión </w:t>
      </w:r>
      <w:hyperlink r:id="rId27" w:history="1">
        <w:r w:rsidRPr="002B2E9D">
          <w:rPr>
            <w:rStyle w:val="Hyperlink"/>
            <w:rFonts w:asciiTheme="majorBidi" w:hAnsiTheme="majorBidi"/>
          </w:rPr>
          <w:t>16/3</w:t>
        </w:r>
      </w:hyperlink>
      <w:r w:rsidRPr="002B2E9D">
        <w:t xml:space="preserve">, la Conferencia de las Partes pidió al Grupo Asesor Oficioso sobre Cooperación Científica y Técnica que definiera opciones adecuadas para seguir subsanando las carencias en materia de capacidad tecnológica, técnica e institucionales detectadas, en particular por las Partes que son países en desarrollo, centrándose en las metas y consideraciones transversales del </w:t>
      </w:r>
      <w:r w:rsidRPr="002B2E9D">
        <w:lastRenderedPageBreak/>
        <w:t xml:space="preserve">Marco Mundial de Biodiversidad de </w:t>
      </w:r>
      <w:r w:rsidR="002018B7" w:rsidRPr="002B2E9D">
        <w:t>Kunming</w:t>
      </w:r>
      <w:r w:rsidR="002018B7" w:rsidRPr="002B2E9D">
        <w:noBreakHyphen/>
      </w:r>
      <w:r w:rsidRPr="002B2E9D">
        <w:t xml:space="preserve">Montreal, con inclusión de aquellas relacionadas con los Protocolos del Convenio, para </w:t>
      </w:r>
      <w:r w:rsidR="001037FE" w:rsidRPr="002B2E9D">
        <w:t>su consideración</w:t>
      </w:r>
      <w:r w:rsidRPr="002B2E9D">
        <w:t xml:space="preserve"> por el Órgano Subsidiario en una reunión que se celebrara antes de la 17ª reunión de la Conferencia de las Partes y por la Conferencia de las Partes en su 17ª reunión.</w:t>
      </w:r>
    </w:p>
    <w:p w14:paraId="53F4DED8" w14:textId="4DF6B3B8" w:rsidR="007F28A8" w:rsidRPr="002B2E9D" w:rsidRDefault="00B51C69" w:rsidP="00352A4C">
      <w:pPr>
        <w:pStyle w:val="CBDNormalNumber"/>
        <w:rPr>
          <w:rFonts w:asciiTheme="majorBidi" w:eastAsia="Aptos" w:hAnsiTheme="majorBidi" w:cstheme="majorBidi"/>
        </w:rPr>
      </w:pPr>
      <w:r w:rsidRPr="002B2E9D">
        <w:t xml:space="preserve">En la misma decisión, la Conferencia de las Partes también pidió al Grupo Asesor Oficioso que preparara el mandato para la evaluación independiente de la pertinencia y eficacia del marco estratégico a largo plazo para la creación y el desarrollo de capacidad y del mecanismo de cooperación científica y técnica, que se realizará en 2029 junto con la revisión mundial de los progresos colectivos en la implementación del Marco, utilizando, entre otras cosas, los indicadores pertinentes del marco de seguimiento para el Marco Mundial de Biodiversidad de </w:t>
      </w:r>
      <w:r w:rsidR="002018B7" w:rsidRPr="002B2E9D">
        <w:t>Kunming</w:t>
      </w:r>
      <w:r w:rsidR="002018B7" w:rsidRPr="002B2E9D">
        <w:noBreakHyphen/>
      </w:r>
      <w:r w:rsidRPr="002B2E9D">
        <w:t>Montreal, incluidos aquellos de la meta 20, para su consideración por el Órgano Subsidiario en una reunión que se celebrara antes de la 17ª reunión de la Conferencia de las Partes y por la Conferencia de las Partes en su 17ª reunión.</w:t>
      </w:r>
    </w:p>
    <w:p w14:paraId="0C84AC30" w14:textId="0A12CD4E" w:rsidR="007F28A8" w:rsidRPr="002B2E9D" w:rsidRDefault="00354179" w:rsidP="00352A4C">
      <w:pPr>
        <w:pStyle w:val="CBDNormalNumber"/>
        <w:rPr>
          <w:rFonts w:asciiTheme="majorBidi" w:eastAsia="Aptos" w:hAnsiTheme="majorBidi" w:cstheme="majorBidi"/>
        </w:rPr>
      </w:pPr>
      <w:r w:rsidRPr="002B2E9D">
        <w:t>El Órgano Subsidiario tendrá ante sí una nota de la Secretaría</w:t>
      </w:r>
      <w:r w:rsidR="00F75045" w:rsidRPr="002B2E9D">
        <w:rPr>
          <w:rStyle w:val="FootnoteReference"/>
          <w:rFonts w:asciiTheme="majorBidi" w:eastAsia="Aptos" w:hAnsiTheme="majorBidi" w:cstheme="majorBidi"/>
        </w:rPr>
        <w:footnoteReference w:id="7"/>
      </w:r>
      <w:r w:rsidRPr="002B2E9D">
        <w:t xml:space="preserve"> con propuestas de opciones para abordar las carencias en materia de capacidad tecnológica, técnica e institucionales de las Partes y elaborar un mandato para la evaluación independiente antes mencionada.</w:t>
      </w:r>
      <w:r w:rsidRPr="002B2E9D">
        <w:rPr>
          <w:rFonts w:asciiTheme="majorBidi" w:hAnsiTheme="majorBidi"/>
        </w:rPr>
        <w:t xml:space="preserve"> Tanto la propuesta de opciones como el proyecto de mandato se basarán en los informes de las reuniones cuarta y quinta del Grupo Asesor Oficioso. Se invitará al Órgano Subsidiario a considerar la propuesta de opciones y el proyecto de mandato y </w:t>
      </w:r>
      <w:r w:rsidR="00782E6F" w:rsidRPr="002B2E9D">
        <w:rPr>
          <w:rFonts w:asciiTheme="majorBidi" w:hAnsiTheme="majorBidi"/>
        </w:rPr>
        <w:t>a formular</w:t>
      </w:r>
      <w:r w:rsidRPr="002B2E9D">
        <w:rPr>
          <w:rFonts w:asciiTheme="majorBidi" w:hAnsiTheme="majorBidi"/>
        </w:rPr>
        <w:t xml:space="preserve"> una recomendación para </w:t>
      </w:r>
      <w:r w:rsidR="001037FE" w:rsidRPr="002B2E9D">
        <w:rPr>
          <w:rFonts w:asciiTheme="majorBidi" w:hAnsiTheme="majorBidi"/>
        </w:rPr>
        <w:t>su consideración</w:t>
      </w:r>
      <w:r w:rsidRPr="002B2E9D">
        <w:rPr>
          <w:rFonts w:asciiTheme="majorBidi" w:hAnsiTheme="majorBidi"/>
        </w:rPr>
        <w:t xml:space="preserve"> por la Conferencia de las Partes en su 17ª reunión. </w:t>
      </w:r>
    </w:p>
    <w:p w14:paraId="10BE31F2" w14:textId="2352AED1" w:rsidR="006524E1" w:rsidRPr="002B2E9D" w:rsidRDefault="00335843" w:rsidP="00172A80">
      <w:pPr>
        <w:pStyle w:val="CBDAgendaItem0"/>
        <w:rPr>
          <w:rFonts w:hint="eastAsia"/>
        </w:rPr>
      </w:pPr>
      <w:r w:rsidRPr="002B2E9D">
        <w:t>Tema 7</w:t>
      </w:r>
      <w:r w:rsidRPr="002B2E9D">
        <w:br/>
        <w:t>Cooperación con otros convenios y organizaciones internacionales</w:t>
      </w:r>
    </w:p>
    <w:p w14:paraId="22BA0DEB" w14:textId="78D6FA7F" w:rsidR="006524E1" w:rsidRPr="002B2E9D" w:rsidRDefault="22D9A0F4" w:rsidP="00352A4C">
      <w:pPr>
        <w:pStyle w:val="CBDNormalNumber"/>
        <w:rPr>
          <w:rFonts w:asciiTheme="majorBidi" w:eastAsia="Aptos" w:hAnsiTheme="majorBidi" w:cstheme="majorBidi"/>
        </w:rPr>
      </w:pPr>
      <w:r w:rsidRPr="002B2E9D">
        <w:t>En su decisión </w:t>
      </w:r>
      <w:hyperlink r:id="rId28" w:history="1">
        <w:r w:rsidRPr="002B2E9D">
          <w:rPr>
            <w:rStyle w:val="Hyperlink"/>
            <w:rFonts w:asciiTheme="majorBidi" w:hAnsiTheme="majorBidi"/>
          </w:rPr>
          <w:t>16/35</w:t>
        </w:r>
      </w:hyperlink>
      <w:r w:rsidRPr="002B2E9D">
        <w:t>, la Conferencia de las Partes destacó la importancia de intensificar la cooperación y las sinergias entre todos los convenios, organizaciones e iniciativas pertinentes e invitó a las secretarías de otros convenios y a varias entidades, tales como el Programa de las Naciones Unidas para el Medio Ambiente, la Organización de las Naciones Unidas para la Alimentación y la Agricultura y la Oficina del Alto Comisionado de las Naciones Unidas para los Derechos Humanos, a llevar a cabo determinadas actividades relacionadas con la cooperación.</w:t>
      </w:r>
    </w:p>
    <w:p w14:paraId="2BAC7FD1" w14:textId="5CE06774" w:rsidR="006524E1" w:rsidRPr="002B2E9D" w:rsidRDefault="008864C3" w:rsidP="00352A4C">
      <w:pPr>
        <w:pStyle w:val="CBDNormalNumber"/>
        <w:rPr>
          <w:rFonts w:asciiTheme="majorBidi" w:eastAsia="Aptos" w:hAnsiTheme="majorBidi" w:cstheme="majorBidi"/>
        </w:rPr>
      </w:pPr>
      <w:r w:rsidRPr="002B2E9D">
        <w:t xml:space="preserve">En la misma decisión, la Conferencia de las Partes pidió a la Secretaria Ejecutiva que, entre otras cosas, siguiera colaborando con las secretarías de otros convenios y con el Programa de las Naciones Unidas para el Medio Ambiente para apoyar la consecución de metas específicas del Marco Mundial de Biodiversidad de </w:t>
      </w:r>
      <w:r w:rsidR="002018B7" w:rsidRPr="002B2E9D">
        <w:t>Kunming</w:t>
      </w:r>
      <w:r w:rsidR="002018B7" w:rsidRPr="002B2E9D">
        <w:noBreakHyphen/>
      </w:r>
      <w:r w:rsidRPr="002B2E9D">
        <w:t>Montreal, siguiera colaborando con las secretarías de las otras convenciones de Río, los convenios relacionados con la diversidad biológica, los convenios sobre productos químicos y desechos, los acuerdos ambientales multilaterales, otros convenios y los órganos sobre ciencia y políticas pertinentes, incluido mediante actividades conjuntas y respetando sus mandatos específicos, y que fortaleciera la colaboración con el Foro de las Naciones Unidas sobre los Bosques y otras organizaciones pertinentes.</w:t>
      </w:r>
      <w:r w:rsidRPr="002B2E9D">
        <w:rPr>
          <w:rFonts w:asciiTheme="majorBidi" w:hAnsiTheme="majorBidi"/>
        </w:rPr>
        <w:t xml:space="preserve"> </w:t>
      </w:r>
    </w:p>
    <w:p w14:paraId="7653B6B7" w14:textId="205C6549" w:rsidR="006524E1" w:rsidRPr="002B2E9D" w:rsidRDefault="00C20905" w:rsidP="00DD5A7C">
      <w:pPr>
        <w:pStyle w:val="CBDNormalNumber"/>
        <w:rPr>
          <w:rFonts w:asciiTheme="majorBidi" w:eastAsia="Aptos" w:hAnsiTheme="majorBidi" w:cstheme="majorBidi"/>
        </w:rPr>
      </w:pPr>
      <w:r w:rsidRPr="002B2E9D">
        <w:rPr>
          <w:rFonts w:asciiTheme="majorBidi" w:hAnsiTheme="majorBidi"/>
        </w:rPr>
        <w:t>También en la misma decisión, la Conferencia de las Partes pidió a la Secretaria Ejecutiva que informara al Órgano Subsidiario, en una reunión que se celebrara antes de la 17ª reunión de la Conferencia de las Partes, sobre las actividades de cooperación en apoyo de la aplicación del Convenio y la implementación del Marco mencionadas en la decisión.</w:t>
      </w:r>
    </w:p>
    <w:p w14:paraId="6089E59D" w14:textId="4EA7EB4E" w:rsidR="19AA2ECE" w:rsidRPr="002B2E9D" w:rsidRDefault="463BE4FE" w:rsidP="002A6FFB">
      <w:pPr>
        <w:pStyle w:val="CBDNormalNumber"/>
        <w:rPr>
          <w:rFonts w:asciiTheme="majorBidi" w:eastAsia="Aptos" w:hAnsiTheme="majorBidi" w:cstheme="majorBidi"/>
        </w:rPr>
      </w:pPr>
      <w:r w:rsidRPr="002B2E9D">
        <w:t>El Órgano Subsidiario tendrá ante sí una nota de la Secretaría sobre las actividades de cooperación realizadas en apoyo de la aplicación del Convenio y la implementación del Marco</w:t>
      </w:r>
      <w:r w:rsidR="00A05689" w:rsidRPr="002B2E9D">
        <w:rPr>
          <w:rStyle w:val="FootnoteReference"/>
          <w:rFonts w:asciiTheme="majorBidi" w:eastAsia="Aptos" w:hAnsiTheme="majorBidi" w:cstheme="majorBidi"/>
        </w:rPr>
        <w:footnoteReference w:id="8"/>
      </w:r>
      <w:r w:rsidRPr="002B2E9D">
        <w:t>.</w:t>
      </w:r>
      <w:r w:rsidRPr="002B2E9D">
        <w:rPr>
          <w:rFonts w:asciiTheme="majorBidi" w:hAnsiTheme="majorBidi"/>
        </w:rPr>
        <w:t xml:space="preserve"> </w:t>
      </w:r>
      <w:r w:rsidRPr="002B2E9D">
        <w:t xml:space="preserve">La nota se basará en información proporcionada por las Partes, las secretarías de otros convenios y entidades de acuerdo con la decisión </w:t>
      </w:r>
      <w:hyperlink r:id="rId29" w:history="1">
        <w:r w:rsidRPr="002B2E9D">
          <w:rPr>
            <w:rStyle w:val="Hyperlink"/>
            <w:rFonts w:asciiTheme="majorBidi" w:hAnsiTheme="majorBidi"/>
          </w:rPr>
          <w:t>16/35</w:t>
        </w:r>
      </w:hyperlink>
      <w:r w:rsidRPr="002B2E9D">
        <w:t>.</w:t>
      </w:r>
      <w:r w:rsidRPr="002B2E9D">
        <w:rPr>
          <w:rFonts w:asciiTheme="majorBidi" w:hAnsiTheme="majorBidi"/>
        </w:rPr>
        <w:t xml:space="preserve"> Se invitará al Órgano Subsidiario a examinar los </w:t>
      </w:r>
      <w:r w:rsidRPr="002B2E9D">
        <w:rPr>
          <w:rFonts w:asciiTheme="majorBidi" w:hAnsiTheme="majorBidi"/>
        </w:rPr>
        <w:lastRenderedPageBreak/>
        <w:t xml:space="preserve">progresos logrados en la realización de actividades de cooperación y </w:t>
      </w:r>
      <w:r w:rsidR="00782E6F" w:rsidRPr="002B2E9D">
        <w:rPr>
          <w:rFonts w:asciiTheme="majorBidi" w:hAnsiTheme="majorBidi"/>
        </w:rPr>
        <w:t>a formular</w:t>
      </w:r>
      <w:r w:rsidRPr="002B2E9D">
        <w:rPr>
          <w:rFonts w:asciiTheme="majorBidi" w:hAnsiTheme="majorBidi"/>
        </w:rPr>
        <w:t xml:space="preserve"> una recomendación, que incluya orientación adicional sobre actividades de cooperación, para </w:t>
      </w:r>
      <w:r w:rsidR="001037FE" w:rsidRPr="002B2E9D">
        <w:rPr>
          <w:rFonts w:asciiTheme="majorBidi" w:hAnsiTheme="majorBidi"/>
        </w:rPr>
        <w:t>su consideración</w:t>
      </w:r>
      <w:r w:rsidRPr="002B2E9D">
        <w:rPr>
          <w:rFonts w:asciiTheme="majorBidi" w:hAnsiTheme="majorBidi"/>
        </w:rPr>
        <w:t xml:space="preserve"> por la Conferencia de las Partes en su 17ª reunión.</w:t>
      </w:r>
    </w:p>
    <w:p w14:paraId="55A43498" w14:textId="3BCB0D14" w:rsidR="007F2887" w:rsidRPr="002B2E9D" w:rsidRDefault="00634CB8" w:rsidP="00172A80">
      <w:pPr>
        <w:pStyle w:val="CBDAgendaItem0"/>
        <w:rPr>
          <w:rFonts w:hint="eastAsia"/>
        </w:rPr>
      </w:pPr>
      <w:r w:rsidRPr="002B2E9D">
        <w:t>Tema 8</w:t>
      </w:r>
      <w:r w:rsidRPr="002B2E9D">
        <w:br/>
        <w:t>Instrumentos internacionales especializados de acceso y participación en los beneficios dentro del contexto del artículo 4, párrafo 4, del Protocolo de Nagoya</w:t>
      </w:r>
    </w:p>
    <w:p w14:paraId="7FBFB34D" w14:textId="6B1F5F03" w:rsidR="007F2887" w:rsidRPr="002B2E9D" w:rsidRDefault="00634CB8" w:rsidP="00C25819">
      <w:pPr>
        <w:pStyle w:val="CBDNormalNumber"/>
        <w:rPr>
          <w:rFonts w:asciiTheme="majorBidi" w:eastAsia="Aptos" w:hAnsiTheme="majorBidi" w:cstheme="majorBidi"/>
        </w:rPr>
      </w:pPr>
      <w:r w:rsidRPr="002B2E9D">
        <w:t>En la decisión </w:t>
      </w:r>
      <w:hyperlink r:id="rId30" w:history="1">
        <w:r w:rsidRPr="002B2E9D">
          <w:rPr>
            <w:rStyle w:val="Hyperlink"/>
            <w:rFonts w:asciiTheme="majorBidi" w:hAnsiTheme="majorBidi"/>
          </w:rPr>
          <w:t>NP-4/11</w:t>
        </w:r>
      </w:hyperlink>
      <w:r w:rsidRPr="002B2E9D">
        <w:t xml:space="preserve">, la Conferencia de las Partes que actúa como reunión de las Partes en el Protocolo de Nagoya tomó nota de la recomendación </w:t>
      </w:r>
      <w:hyperlink r:id="rId31" w:history="1">
        <w:r w:rsidRPr="002B2E9D">
          <w:rPr>
            <w:rStyle w:val="Hyperlink"/>
            <w:rFonts w:asciiTheme="majorBidi" w:hAnsiTheme="majorBidi"/>
          </w:rPr>
          <w:t>3/16</w:t>
        </w:r>
      </w:hyperlink>
      <w:r w:rsidRPr="002B2E9D">
        <w:t xml:space="preserve"> del Órgano Subsidiario, en la que el Órgano Subsidiario había solicitado más información sobre la elaboración o aplicación de instrumentos internacionales especializados de acceso y participación en los beneficios dentro del contexto del artículo 4, párrafo 4, en vista de la divergencia de opiniones entre las Partes.</w:t>
      </w:r>
      <w:r w:rsidRPr="002B2E9D">
        <w:rPr>
          <w:rFonts w:asciiTheme="majorBidi" w:hAnsiTheme="majorBidi"/>
        </w:rPr>
        <w:t xml:space="preserve"> </w:t>
      </w:r>
      <w:r w:rsidRPr="002B2E9D">
        <w:t>En la decisión </w:t>
      </w:r>
      <w:hyperlink r:id="rId32" w:history="1">
        <w:r w:rsidRPr="002B2E9D">
          <w:rPr>
            <w:rStyle w:val="Hyperlink"/>
            <w:rFonts w:asciiTheme="majorBidi" w:hAnsiTheme="majorBidi"/>
          </w:rPr>
          <w:t>NP-5/8</w:t>
        </w:r>
      </w:hyperlink>
      <w:r w:rsidRPr="002B2E9D">
        <w:t xml:space="preserve">, la Conferencia de las Partes que actúa como reunión de las Partes en el Protocolo de Nagoya invitó a las Partes, otros Gobiernos, interesados y organizaciones internacionales pertinentes a presentar opiniones sobre el proceso propuesto en la recomendación </w:t>
      </w:r>
      <w:hyperlink r:id="rId33" w:history="1">
        <w:r w:rsidRPr="002B2E9D">
          <w:rPr>
            <w:rStyle w:val="Hyperlink"/>
            <w:rFonts w:asciiTheme="majorBidi" w:hAnsiTheme="majorBidi"/>
          </w:rPr>
          <w:t>3/16</w:t>
        </w:r>
      </w:hyperlink>
      <w:r w:rsidRPr="002B2E9D">
        <w:t>, así como reflexiones sobre la relación entre los instrumentos internacionales especializados de acceso y participación en los beneficios.</w:t>
      </w:r>
      <w:r w:rsidRPr="002B2E9D">
        <w:rPr>
          <w:rFonts w:asciiTheme="majorBidi" w:hAnsiTheme="majorBidi"/>
        </w:rPr>
        <w:t xml:space="preserve"> También pidió al Órgano Subsidiario que considerara el tema en su sexta reunión y que presentara una recomendación para su consideración por la Conferencia de las Partes que actúa como reunión de las Partes en el Protocolo de Nagoya en su sexta reunión.</w:t>
      </w:r>
    </w:p>
    <w:p w14:paraId="5CF04260" w14:textId="15DEEA09" w:rsidR="00634CB8" w:rsidRPr="002B2E9D" w:rsidRDefault="00634CB8" w:rsidP="009567E0">
      <w:pPr>
        <w:pStyle w:val="CBDNormalNumber"/>
        <w:rPr>
          <w:rFonts w:asciiTheme="majorBidi" w:eastAsia="Aptos" w:hAnsiTheme="majorBidi" w:cstheme="majorBidi"/>
        </w:rPr>
      </w:pPr>
      <w:r w:rsidRPr="002B2E9D">
        <w:rPr>
          <w:rFonts w:asciiTheme="majorBidi" w:hAnsiTheme="majorBidi"/>
        </w:rPr>
        <w:t xml:space="preserve">El Órgano Subsidiario tendrá ante sí una síntesis de las opiniones presentadas, </w:t>
      </w:r>
      <w:r w:rsidR="00987D89">
        <w:rPr>
          <w:rFonts w:asciiTheme="majorBidi" w:hAnsiTheme="majorBidi"/>
        </w:rPr>
        <w:t>información actualizada</w:t>
      </w:r>
      <w:r w:rsidRPr="002B2E9D">
        <w:rPr>
          <w:rFonts w:asciiTheme="majorBidi" w:hAnsiTheme="majorBidi"/>
        </w:rPr>
        <w:t xml:space="preserve"> sobre las novedades pertinentes en foros internacionales y conclusiones preliminares de la segunda evaluación y revisión de la eficacia del Protocolo de Nagoya en relación con el artículo 4</w:t>
      </w:r>
      <w:r w:rsidR="005B5533" w:rsidRPr="002B2E9D">
        <w:rPr>
          <w:rStyle w:val="FootnoteReference"/>
          <w:rFonts w:asciiTheme="majorBidi" w:eastAsia="Aptos" w:hAnsiTheme="majorBidi" w:cstheme="majorBidi"/>
        </w:rPr>
        <w:footnoteReference w:id="9"/>
      </w:r>
      <w:r w:rsidRPr="002B2E9D">
        <w:rPr>
          <w:rFonts w:asciiTheme="majorBidi" w:hAnsiTheme="majorBidi"/>
        </w:rPr>
        <w:t xml:space="preserve">. </w:t>
      </w:r>
      <w:r w:rsidRPr="002B2E9D">
        <w:t xml:space="preserve">Se invitará al Órgano Subsidiario </w:t>
      </w:r>
      <w:r w:rsidR="00782E6F" w:rsidRPr="002B2E9D">
        <w:t>a formular</w:t>
      </w:r>
      <w:r w:rsidRPr="002B2E9D">
        <w:t xml:space="preserve"> una recomendación para </w:t>
      </w:r>
      <w:r w:rsidR="001037FE" w:rsidRPr="002B2E9D">
        <w:t>su consideración</w:t>
      </w:r>
      <w:r w:rsidRPr="002B2E9D">
        <w:t xml:space="preserve"> por la Conferencia de las Partes que actúa como reunión de las Partes en el Protocolo de Nagoya en su sexta reunión.</w:t>
      </w:r>
    </w:p>
    <w:p w14:paraId="7CACEB49" w14:textId="0AF4CF22" w:rsidR="00050D4A" w:rsidRPr="002B2E9D" w:rsidRDefault="006240DB" w:rsidP="00172A80">
      <w:pPr>
        <w:pStyle w:val="CBDAgendaItem0"/>
        <w:rPr>
          <w:rFonts w:hint="eastAsia"/>
        </w:rPr>
      </w:pPr>
      <w:r w:rsidRPr="002B2E9D">
        <w:t>Tema 9</w:t>
      </w:r>
      <w:r w:rsidRPr="002B2E9D">
        <w:br/>
        <w:t>Examen de la eficacia de los procesos del Convenio y sus Protocolos</w:t>
      </w:r>
    </w:p>
    <w:p w14:paraId="093B5A04" w14:textId="54BB36FB" w:rsidR="00050D4A" w:rsidRPr="002B2E9D" w:rsidRDefault="006240DB" w:rsidP="00A21810">
      <w:pPr>
        <w:pStyle w:val="CBDNormalNumber"/>
        <w:rPr>
          <w:rFonts w:asciiTheme="majorBidi" w:eastAsia="Aptos" w:hAnsiTheme="majorBidi" w:cstheme="majorBidi"/>
        </w:rPr>
      </w:pPr>
      <w:r w:rsidRPr="002B2E9D">
        <w:rPr>
          <w:rFonts w:asciiTheme="majorBidi" w:hAnsiTheme="majorBidi"/>
        </w:rPr>
        <w:t>En las decisiones</w:t>
      </w:r>
      <w:r w:rsidR="0032484F">
        <w:rPr>
          <w:rFonts w:asciiTheme="majorBidi" w:hAnsiTheme="majorBidi"/>
        </w:rPr>
        <w:t xml:space="preserve"> </w:t>
      </w:r>
      <w:hyperlink r:id="rId34" w:history="1">
        <w:r w:rsidRPr="002B2E9D">
          <w:rPr>
            <w:rStyle w:val="Hyperlink"/>
            <w:rFonts w:asciiTheme="majorBidi" w:hAnsiTheme="majorBidi"/>
          </w:rPr>
          <w:t>16/25</w:t>
        </w:r>
      </w:hyperlink>
      <w:r w:rsidRPr="002B2E9D">
        <w:rPr>
          <w:rFonts w:asciiTheme="majorBidi" w:hAnsiTheme="majorBidi"/>
        </w:rPr>
        <w:t xml:space="preserve">, </w:t>
      </w:r>
      <w:hyperlink r:id="rId35" w:history="1">
        <w:r w:rsidRPr="002B2E9D">
          <w:rPr>
            <w:rStyle w:val="Hyperlink"/>
            <w:rFonts w:asciiTheme="majorBidi" w:hAnsiTheme="majorBidi"/>
          </w:rPr>
          <w:t>CP-11/5</w:t>
        </w:r>
      </w:hyperlink>
      <w:r w:rsidRPr="002B2E9D">
        <w:rPr>
          <w:rFonts w:asciiTheme="majorBidi" w:hAnsiTheme="majorBidi"/>
        </w:rPr>
        <w:t xml:space="preserve"> y </w:t>
      </w:r>
      <w:hyperlink r:id="rId36" w:history="1">
        <w:r w:rsidRPr="002B2E9D">
          <w:rPr>
            <w:rStyle w:val="Hyperlink"/>
            <w:rFonts w:asciiTheme="majorBidi" w:hAnsiTheme="majorBidi"/>
          </w:rPr>
          <w:t>NP-5/10</w:t>
        </w:r>
      </w:hyperlink>
      <w:r w:rsidRPr="002B2E9D">
        <w:t xml:space="preserve">, se pidió a la Secretaria Ejecutiva que facilitara consultas con las Partes, los miembros de la Mesa, asociados e interesados, con el apoyo de expertos externos calificados en la materia, según procediera, a fin de continuar elaborando opciones para mejorar aún más la eficacia de las reuniones celebradas en virtud del Convenio y sus Protocolos, y que presentara tales propuestas a la consideración del Órgano Subsidiario en su sexta reunión, con miras a elaborar proyectos de decisión para que fueran considerados por la Conferencia de las Partes en el Convenio, la Conferencia de las Partes que actúa como reunión de las Partes en el Protocolo de Cartagena y la Conferencia de las Partes que actúa como reunión de las Partes en el Protocolo de Nagoya, respectivamente, tomando en cuenta la recomendación </w:t>
      </w:r>
      <w:hyperlink r:id="rId37" w:history="1">
        <w:r w:rsidRPr="002B2E9D">
          <w:rPr>
            <w:rStyle w:val="Hyperlink"/>
            <w:rFonts w:asciiTheme="majorBidi" w:hAnsiTheme="majorBidi"/>
          </w:rPr>
          <w:t>4/12</w:t>
        </w:r>
      </w:hyperlink>
      <w:r w:rsidRPr="002B2E9D">
        <w:t xml:space="preserve"> del Órgano Subsidiario, incluida la recopilación de presentaciones que figuraba en el anexo II de la recomendación.</w:t>
      </w:r>
      <w:r w:rsidRPr="002B2E9D">
        <w:rPr>
          <w:rFonts w:asciiTheme="majorBidi" w:hAnsiTheme="majorBidi"/>
        </w:rPr>
        <w:t xml:space="preserve"> </w:t>
      </w:r>
    </w:p>
    <w:p w14:paraId="6C322FCE" w14:textId="3FA30B56" w:rsidR="006240DB" w:rsidRPr="002B2E9D" w:rsidRDefault="006240DB" w:rsidP="009567E0">
      <w:pPr>
        <w:pStyle w:val="CBDNormalNumber"/>
        <w:rPr>
          <w:rFonts w:asciiTheme="majorBidi" w:eastAsia="Aptos" w:hAnsiTheme="majorBidi" w:cstheme="majorBidi"/>
        </w:rPr>
      </w:pPr>
      <w:r w:rsidRPr="002B2E9D">
        <w:t>El Órgano Subsidiario tendrá ante sí una nota de la Secretaría con opciones para seguir mejorando la eficacia de las reuniones en virtud del Convenio y sus Protocolos</w:t>
      </w:r>
      <w:r w:rsidR="00E67CB5" w:rsidRPr="002B2E9D">
        <w:rPr>
          <w:rStyle w:val="FootnoteReference"/>
          <w:rFonts w:asciiTheme="majorBidi" w:eastAsia="Aptos" w:hAnsiTheme="majorBidi" w:cstheme="majorBidi"/>
        </w:rPr>
        <w:footnoteReference w:id="10"/>
      </w:r>
      <w:r w:rsidR="00782E6F" w:rsidRPr="002B2E9D">
        <w:t>,</w:t>
      </w:r>
      <w:r w:rsidRPr="002B2E9D">
        <w:t xml:space="preserve"> y se le invitará </w:t>
      </w:r>
      <w:r w:rsidR="00782E6F" w:rsidRPr="002B2E9D">
        <w:t>a formular</w:t>
      </w:r>
      <w:r w:rsidRPr="002B2E9D">
        <w:t xml:space="preserve"> recomendaciones para </w:t>
      </w:r>
      <w:r w:rsidR="001037FE" w:rsidRPr="002B2E9D">
        <w:t>su consideración</w:t>
      </w:r>
      <w:r w:rsidRPr="002B2E9D">
        <w:t xml:space="preserve"> por la Conferencia de las Partes en su 17ª reunión y, según proceda, la Conferencia de las Partes que actúa como reunión de las Partes en el Protocolo de Cartagena en su 12ª reunión y la Conferencia de las Partes que actúa como reunión de las Partes en el Protocolo de Nagoya en su 6ª reunión.</w:t>
      </w:r>
      <w:r w:rsidRPr="002B2E9D">
        <w:rPr>
          <w:rFonts w:asciiTheme="majorBidi" w:hAnsiTheme="majorBidi"/>
        </w:rPr>
        <w:t xml:space="preserve"> </w:t>
      </w:r>
    </w:p>
    <w:p w14:paraId="15EFEDA4" w14:textId="7C49391F" w:rsidR="006267B9" w:rsidRPr="002B2E9D" w:rsidRDefault="00335843" w:rsidP="00172A80">
      <w:pPr>
        <w:pStyle w:val="CBDAgendaItem0"/>
        <w:rPr>
          <w:rFonts w:hint="eastAsia"/>
        </w:rPr>
      </w:pPr>
      <w:r w:rsidRPr="002B2E9D">
        <w:lastRenderedPageBreak/>
        <w:t>Tema 10</w:t>
      </w:r>
      <w:r w:rsidRPr="002B2E9D">
        <w:br/>
        <w:t>Cuestiones administrativas y presupuestarias: revisión funcional de la Secretaría</w:t>
      </w:r>
    </w:p>
    <w:p w14:paraId="4CEAB33D" w14:textId="66A6D4C3" w:rsidR="00961FC1" w:rsidRPr="002B2E9D" w:rsidRDefault="006D2332" w:rsidP="00DD7FB0">
      <w:pPr>
        <w:pStyle w:val="CBDNormalNumber"/>
        <w:rPr>
          <w:rFonts w:asciiTheme="majorBidi" w:eastAsia="Aptos" w:hAnsiTheme="majorBidi" w:cstheme="majorBidi"/>
        </w:rPr>
      </w:pPr>
      <w:r w:rsidRPr="002B2E9D">
        <w:t>En el párrafo 35 de su decisión </w:t>
      </w:r>
      <w:hyperlink r:id="rId38" w:history="1">
        <w:r w:rsidRPr="002B2E9D">
          <w:rPr>
            <w:rStyle w:val="Hyperlink"/>
          </w:rPr>
          <w:t>15/34</w:t>
        </w:r>
      </w:hyperlink>
      <w:r w:rsidRPr="002B2E9D">
        <w:t xml:space="preserve">, la Conferencia de las Partes pidió a la Secretaria Ejecutiva que realizara una revisión funcional externa detallada de la estructura de la Secretaría, con miras a actualizar su estructura y la clasificación de los puestos a la luz del Marco Mundial de Biodiversidad de </w:t>
      </w:r>
      <w:r w:rsidR="002018B7" w:rsidRPr="002B2E9D">
        <w:t>Kunming</w:t>
      </w:r>
      <w:r w:rsidR="002018B7" w:rsidRPr="002B2E9D">
        <w:noBreakHyphen/>
      </w:r>
      <w:r w:rsidRPr="002B2E9D">
        <w:t>Montreal, centrando la atención en la aplicación por las Partes, que sería presentada a la Conferencia de las Partes para su consideración y la adopción de medidas en su 16ª reunión.</w:t>
      </w:r>
    </w:p>
    <w:p w14:paraId="3683A6D7" w14:textId="2B8FB55D" w:rsidR="00961FC1" w:rsidRPr="002B2E9D" w:rsidRDefault="001A35E3" w:rsidP="00DD7FB0">
      <w:pPr>
        <w:pStyle w:val="CBDNormalNumber"/>
        <w:rPr>
          <w:rFonts w:asciiTheme="majorBidi" w:eastAsia="Aptos" w:hAnsiTheme="majorBidi" w:cstheme="majorBidi"/>
        </w:rPr>
      </w:pPr>
      <w:r w:rsidRPr="002B2E9D">
        <w:t>En el párrafo 11 de la decisión </w:t>
      </w:r>
      <w:hyperlink r:id="rId39" w:history="1">
        <w:r w:rsidRPr="002B2E9D">
          <w:rPr>
            <w:rStyle w:val="Hyperlink"/>
            <w:rFonts w:asciiTheme="majorBidi" w:hAnsiTheme="majorBidi"/>
          </w:rPr>
          <w:t>16/28</w:t>
        </w:r>
      </w:hyperlink>
      <w:r w:rsidRPr="002B2E9D">
        <w:t xml:space="preserve">, la Conferencia de las Partes instó a la Secretaria Ejecutiva a completar la revisión funcional solicitada en la decisión </w:t>
      </w:r>
      <w:hyperlink r:id="rId40" w:history="1">
        <w:r w:rsidRPr="002B2E9D">
          <w:rPr>
            <w:rFonts w:asciiTheme="majorBidi" w:hAnsiTheme="majorBidi"/>
          </w:rPr>
          <w:t>15/34</w:t>
        </w:r>
      </w:hyperlink>
      <w:r w:rsidRPr="002B2E9D">
        <w:t xml:space="preserve">, tomando en consideración el informe de análisis inicial que figura en el documento </w:t>
      </w:r>
      <w:hyperlink r:id="rId41" w:history="1">
        <w:r w:rsidRPr="002B2E9D">
          <w:rPr>
            <w:rStyle w:val="Hyperlink"/>
            <w:rFonts w:asciiTheme="majorBidi" w:hAnsiTheme="majorBidi"/>
          </w:rPr>
          <w:t>CBD/COP/16/4/Add.2-CBD/CP/MOP/11/5/Add.2-CBD/NP/MOP/5/5/Add.2</w:t>
        </w:r>
      </w:hyperlink>
      <w:r w:rsidRPr="002B2E9D">
        <w:t>, y a presentar los resultados para su examen en la sexta reunión del Órgano Subsidiario, señalando que la revisión funcional debería centrarse en evaluar si la Secretaría está debidamente estructurada y dotada de recursos suficientes para cumplir eficazmente sus funciones</w:t>
      </w:r>
      <w:r w:rsidRPr="002B2E9D">
        <w:rPr>
          <w:rFonts w:eastAsia="Aptos"/>
          <w:vertAlign w:val="superscript"/>
        </w:rPr>
        <w:footnoteReference w:id="11"/>
      </w:r>
      <w:r w:rsidRPr="002B2E9D">
        <w:t xml:space="preserve">, en particular para prestar servicios a las reuniones celebradas en el contexto del Convenio y sus Protocolos y para apoyar la implementación del Marco Mundial de Biodiversidad de </w:t>
      </w:r>
      <w:r w:rsidR="002018B7" w:rsidRPr="002B2E9D">
        <w:t>Kunming</w:t>
      </w:r>
      <w:r w:rsidR="002018B7" w:rsidRPr="002B2E9D">
        <w:noBreakHyphen/>
      </w:r>
      <w:r w:rsidRPr="002B2E9D">
        <w:t>Montreal, y, en caso de que no lo estuviera, indicar los cambios que se requerían a tales efectos.</w:t>
      </w:r>
    </w:p>
    <w:p w14:paraId="4D3F9118" w14:textId="4F5B31A8" w:rsidR="00335843" w:rsidRPr="002B2E9D" w:rsidRDefault="00051451" w:rsidP="00DD7FB0">
      <w:pPr>
        <w:pStyle w:val="CBDNormalNumber"/>
        <w:rPr>
          <w:rFonts w:asciiTheme="majorBidi" w:eastAsia="Aptos" w:hAnsiTheme="majorBidi" w:cstheme="majorBidi"/>
        </w:rPr>
      </w:pPr>
      <w:r w:rsidRPr="002B2E9D">
        <w:t>El Órgano Subsidiario tendrá ante sí una nota de la Secretaría que incluirá el resumen del informe preparado por el equipo de consultores externo contratado para llevar a cabo la revisión funcional detallada de la Secretaría</w:t>
      </w:r>
      <w:r w:rsidR="00E67CB5" w:rsidRPr="002B2E9D">
        <w:rPr>
          <w:rStyle w:val="FootnoteReference"/>
          <w:rFonts w:asciiTheme="majorBidi" w:eastAsia="Aptos" w:hAnsiTheme="majorBidi" w:cstheme="majorBidi"/>
        </w:rPr>
        <w:footnoteReference w:id="12"/>
      </w:r>
      <w:r w:rsidR="00782E6F" w:rsidRPr="002B2E9D">
        <w:t>,</w:t>
      </w:r>
      <w:r w:rsidRPr="002B2E9D">
        <w:t xml:space="preserve"> y se le invitará </w:t>
      </w:r>
      <w:r w:rsidR="00782E6F" w:rsidRPr="002B2E9D">
        <w:t>a formular</w:t>
      </w:r>
      <w:r w:rsidRPr="002B2E9D">
        <w:t xml:space="preserve"> una recomendación para </w:t>
      </w:r>
      <w:r w:rsidR="001037FE" w:rsidRPr="002B2E9D">
        <w:t>su consideración</w:t>
      </w:r>
      <w:r w:rsidRPr="002B2E9D">
        <w:t xml:space="preserve"> por la Conferencia de las Partes en su 17ª reunión, la Conferencia de las Partes que actúa como reunión de las Partes en el Protocolo de Cartagena en su 12ª reunión y la Conferencia de las Partes que actúa como reunión de las Partes en el Protocolo de Nagoya en su 6ª reunión.</w:t>
      </w:r>
    </w:p>
    <w:p w14:paraId="72342C06" w14:textId="7451ABD6" w:rsidR="00335843" w:rsidRPr="002B2E9D" w:rsidRDefault="00335843" w:rsidP="00172A80">
      <w:pPr>
        <w:pStyle w:val="CBDAgendaItem0"/>
        <w:rPr>
          <w:rFonts w:hint="eastAsia"/>
        </w:rPr>
      </w:pPr>
      <w:r w:rsidRPr="002B2E9D">
        <w:t>Tema 11</w:t>
      </w:r>
      <w:r w:rsidRPr="002B2E9D">
        <w:br/>
        <w:t>Otros asuntos</w:t>
      </w:r>
    </w:p>
    <w:p w14:paraId="65B36171" w14:textId="75AFFEC2" w:rsidR="00335843" w:rsidRPr="002B2E9D" w:rsidRDefault="009A1643" w:rsidP="00B325D1">
      <w:pPr>
        <w:pStyle w:val="CBDNormalNumber"/>
        <w:rPr>
          <w:rFonts w:asciiTheme="majorBidi" w:eastAsia="Aptos" w:hAnsiTheme="majorBidi" w:cstheme="majorBidi"/>
        </w:rPr>
      </w:pPr>
      <w:r w:rsidRPr="002B2E9D">
        <w:t>En el tema 11 del programa, el Órgano Subsidiario tendrá la oportunidad de plantear otros asuntos pertinentes.</w:t>
      </w:r>
    </w:p>
    <w:p w14:paraId="66AED663" w14:textId="4B0C29E0" w:rsidR="006267B9" w:rsidRPr="002B2E9D" w:rsidRDefault="00335843" w:rsidP="00172A80">
      <w:pPr>
        <w:pStyle w:val="CBDAgendaItem0"/>
        <w:rPr>
          <w:rFonts w:hint="eastAsia"/>
        </w:rPr>
      </w:pPr>
      <w:r w:rsidRPr="002B2E9D">
        <w:t>Tema 12</w:t>
      </w:r>
      <w:r w:rsidRPr="002B2E9D">
        <w:br/>
        <w:t>Adopción del informe</w:t>
      </w:r>
    </w:p>
    <w:p w14:paraId="2DC22FA1" w14:textId="019CE0EB" w:rsidR="00E62C76" w:rsidRPr="002B2E9D" w:rsidRDefault="001006BB" w:rsidP="00B325D1">
      <w:pPr>
        <w:pStyle w:val="CBDNormalNumber"/>
        <w:rPr>
          <w:rFonts w:asciiTheme="majorBidi" w:eastAsia="Aptos" w:hAnsiTheme="majorBidi" w:cstheme="majorBidi"/>
        </w:rPr>
      </w:pPr>
      <w:r w:rsidRPr="002B2E9D">
        <w:t>Se invitará al Órgano Subsidiario a considerar y adoptar el informe de su sexta reunión sobre la base del proyecto de informe preparado por el Relator o la Relatora.</w:t>
      </w:r>
    </w:p>
    <w:p w14:paraId="21527B1A" w14:textId="3FBEA444" w:rsidR="00335843" w:rsidRPr="002B2E9D" w:rsidRDefault="00335843" w:rsidP="00172A80">
      <w:pPr>
        <w:pStyle w:val="CBDAgendaItem0"/>
        <w:rPr>
          <w:rFonts w:hint="eastAsia"/>
        </w:rPr>
      </w:pPr>
      <w:r w:rsidRPr="002B2E9D">
        <w:t>Tema 13</w:t>
      </w:r>
      <w:r w:rsidRPr="002B2E9D">
        <w:br/>
        <w:t>Clausura de la reunión</w:t>
      </w:r>
    </w:p>
    <w:p w14:paraId="63951325" w14:textId="7C306ED7" w:rsidR="001006BB" w:rsidRPr="002B2E9D" w:rsidRDefault="001006BB" w:rsidP="009567E0">
      <w:pPr>
        <w:pStyle w:val="CBDNormalNumber"/>
        <w:rPr>
          <w:rFonts w:asciiTheme="majorBidi" w:eastAsia="Aptos" w:hAnsiTheme="majorBidi" w:cstheme="majorBidi"/>
        </w:rPr>
      </w:pPr>
      <w:r w:rsidRPr="002B2E9D">
        <w:t>Está previsto que la reunión se clausure el 19 de febrero de 2026 a las 18.00 horas.</w:t>
      </w:r>
    </w:p>
    <w:p w14:paraId="506B0574" w14:textId="77777777" w:rsidR="00037BF2" w:rsidRPr="002B2E9D" w:rsidRDefault="00037BF2" w:rsidP="004B0EDE">
      <w:pPr>
        <w:pStyle w:val="Annex"/>
        <w:sectPr w:rsidR="00037BF2" w:rsidRPr="002B2E9D" w:rsidSect="00222A1E">
          <w:headerReference w:type="even" r:id="rId42"/>
          <w:headerReference w:type="default" r:id="rId43"/>
          <w:footerReference w:type="even" r:id="rId44"/>
          <w:footerReference w:type="default" r:id="rId45"/>
          <w:headerReference w:type="first" r:id="rId46"/>
          <w:footnotePr>
            <w:numRestart w:val="eachSect"/>
          </w:footnotePr>
          <w:pgSz w:w="12240" w:h="15840"/>
          <w:pgMar w:top="1134" w:right="1440" w:bottom="1134" w:left="1440" w:header="709" w:footer="709" w:gutter="0"/>
          <w:cols w:space="708"/>
          <w:titlePg/>
          <w:docGrid w:linePitch="360"/>
        </w:sectPr>
      </w:pPr>
    </w:p>
    <w:p w14:paraId="59FD8D67" w14:textId="117FAD70" w:rsidR="002B559C" w:rsidRPr="002B2E9D" w:rsidRDefault="00E1597C" w:rsidP="00172A80">
      <w:pPr>
        <w:pStyle w:val="CBDAnnex"/>
      </w:pPr>
      <w:r w:rsidRPr="002B2E9D">
        <w:lastRenderedPageBreak/>
        <w:t>Anexo</w:t>
      </w:r>
    </w:p>
    <w:p w14:paraId="323D1C34" w14:textId="10374E26" w:rsidR="003444B0" w:rsidRPr="002B2E9D" w:rsidRDefault="0053139E" w:rsidP="00172A80">
      <w:pPr>
        <w:pStyle w:val="CBDAnnex"/>
      </w:pPr>
      <w:r w:rsidRPr="002B2E9D">
        <w:t>Lista de documentos de trabajo</w:t>
      </w:r>
    </w:p>
    <w:tbl>
      <w:tblPr>
        <w:tblW w:w="9639" w:type="dxa"/>
        <w:tblLook w:val="04A0" w:firstRow="1" w:lastRow="0" w:firstColumn="1" w:lastColumn="0" w:noHBand="0" w:noVBand="1"/>
      </w:tblPr>
      <w:tblGrid>
        <w:gridCol w:w="2268"/>
        <w:gridCol w:w="5387"/>
        <w:gridCol w:w="1984"/>
      </w:tblGrid>
      <w:tr w:rsidR="00864632" w:rsidRPr="002B2E9D" w14:paraId="789F655E" w14:textId="77777777" w:rsidTr="00E12559">
        <w:trPr>
          <w:cantSplit/>
          <w:trHeight w:val="465"/>
          <w:tblHeader/>
        </w:trPr>
        <w:tc>
          <w:tcPr>
            <w:tcW w:w="2268" w:type="dxa"/>
            <w:tcBorders>
              <w:bottom w:val="single" w:sz="4" w:space="0" w:color="auto"/>
            </w:tcBorders>
            <w:noWrap/>
            <w:vAlign w:val="center"/>
            <w:hideMark/>
          </w:tcPr>
          <w:p w14:paraId="5AB9FD83" w14:textId="77777777" w:rsidR="0053139E" w:rsidRPr="002B2E9D" w:rsidRDefault="0053139E" w:rsidP="00172A80">
            <w:pPr>
              <w:spacing w:before="40" w:after="40"/>
              <w:jc w:val="left"/>
              <w:rPr>
                <w:bCs/>
                <w:i/>
                <w:iCs/>
              </w:rPr>
            </w:pPr>
            <w:r w:rsidRPr="002B2E9D">
              <w:rPr>
                <w:i/>
              </w:rPr>
              <w:t>Signatura</w:t>
            </w:r>
          </w:p>
        </w:tc>
        <w:tc>
          <w:tcPr>
            <w:tcW w:w="5387" w:type="dxa"/>
            <w:tcBorders>
              <w:bottom w:val="single" w:sz="4" w:space="0" w:color="auto"/>
            </w:tcBorders>
            <w:vAlign w:val="center"/>
            <w:hideMark/>
          </w:tcPr>
          <w:p w14:paraId="2C3F69D3" w14:textId="77777777" w:rsidR="0053139E" w:rsidRPr="002B2E9D" w:rsidRDefault="0053139E" w:rsidP="00172A80">
            <w:pPr>
              <w:spacing w:before="40" w:after="40"/>
              <w:jc w:val="left"/>
              <w:rPr>
                <w:bCs/>
                <w:i/>
                <w:iCs/>
              </w:rPr>
            </w:pPr>
            <w:r w:rsidRPr="002B2E9D">
              <w:rPr>
                <w:i/>
              </w:rPr>
              <w:t>Título</w:t>
            </w:r>
          </w:p>
        </w:tc>
        <w:tc>
          <w:tcPr>
            <w:tcW w:w="1984" w:type="dxa"/>
            <w:tcBorders>
              <w:bottom w:val="single" w:sz="4" w:space="0" w:color="auto"/>
            </w:tcBorders>
            <w:vAlign w:val="center"/>
            <w:hideMark/>
          </w:tcPr>
          <w:p w14:paraId="17CB9853" w14:textId="77777777" w:rsidR="0053139E" w:rsidRPr="002B2E9D" w:rsidRDefault="0053139E" w:rsidP="00172A80">
            <w:pPr>
              <w:spacing w:before="40" w:after="40"/>
              <w:jc w:val="left"/>
              <w:rPr>
                <w:bCs/>
                <w:i/>
                <w:iCs/>
              </w:rPr>
            </w:pPr>
            <w:r w:rsidRPr="002B2E9D">
              <w:rPr>
                <w:i/>
              </w:rPr>
              <w:t>Tema del programa</w:t>
            </w:r>
          </w:p>
        </w:tc>
      </w:tr>
      <w:tr w:rsidR="005303D2" w:rsidRPr="002B2E9D" w14:paraId="724C8877" w14:textId="77777777" w:rsidTr="00956A3F">
        <w:trPr>
          <w:cantSplit/>
          <w:trHeight w:val="465"/>
          <w:tblHeader/>
        </w:trPr>
        <w:tc>
          <w:tcPr>
            <w:tcW w:w="9639" w:type="dxa"/>
            <w:gridSpan w:val="3"/>
            <w:tcBorders>
              <w:bottom w:val="single" w:sz="4" w:space="0" w:color="auto"/>
            </w:tcBorders>
            <w:noWrap/>
            <w:vAlign w:val="center"/>
          </w:tcPr>
          <w:p w14:paraId="401149E4" w14:textId="38570BF3" w:rsidR="005303D2" w:rsidRPr="002B2E9D" w:rsidRDefault="005303D2" w:rsidP="00796150">
            <w:pPr>
              <w:spacing w:before="40" w:after="40"/>
              <w:rPr>
                <w:b/>
              </w:rPr>
            </w:pPr>
            <w:r w:rsidRPr="002B2E9D">
              <w:rPr>
                <w:b/>
              </w:rPr>
              <w:t>Documentos de trabajo</w:t>
            </w:r>
          </w:p>
        </w:tc>
      </w:tr>
      <w:tr w:rsidR="003C75F1" w:rsidRPr="002B2E9D" w14:paraId="7299421B" w14:textId="77777777" w:rsidTr="00E12559">
        <w:trPr>
          <w:trHeight w:val="347"/>
        </w:trPr>
        <w:tc>
          <w:tcPr>
            <w:tcW w:w="2268" w:type="dxa"/>
            <w:tcBorders>
              <w:top w:val="single" w:sz="4" w:space="0" w:color="auto"/>
              <w:left w:val="single" w:sz="4" w:space="0" w:color="auto"/>
              <w:bottom w:val="single" w:sz="4" w:space="0" w:color="auto"/>
              <w:right w:val="single" w:sz="4" w:space="0" w:color="auto"/>
            </w:tcBorders>
            <w:noWrap/>
            <w:hideMark/>
          </w:tcPr>
          <w:p w14:paraId="1600B05A" w14:textId="547CC99E" w:rsidR="0053139E" w:rsidRPr="002B2E9D" w:rsidRDefault="0053139E" w:rsidP="00796150">
            <w:pPr>
              <w:spacing w:before="40" w:after="40"/>
            </w:pPr>
            <w:r w:rsidRPr="002B2E9D">
              <w:t>CBD/SBI/6/1</w:t>
            </w:r>
          </w:p>
        </w:tc>
        <w:tc>
          <w:tcPr>
            <w:tcW w:w="5387" w:type="dxa"/>
            <w:tcBorders>
              <w:top w:val="single" w:sz="4" w:space="0" w:color="auto"/>
              <w:left w:val="single" w:sz="4" w:space="0" w:color="auto"/>
              <w:bottom w:val="single" w:sz="4" w:space="0" w:color="auto"/>
              <w:right w:val="single" w:sz="4" w:space="0" w:color="auto"/>
            </w:tcBorders>
            <w:hideMark/>
          </w:tcPr>
          <w:p w14:paraId="337A2112" w14:textId="77777777" w:rsidR="0053139E" w:rsidRPr="002B2E9D" w:rsidRDefault="0053139E" w:rsidP="00796150">
            <w:pPr>
              <w:spacing w:before="40" w:after="40"/>
              <w:jc w:val="left"/>
            </w:pPr>
            <w:r w:rsidRPr="002B2E9D">
              <w:t>Programa provisional</w:t>
            </w:r>
          </w:p>
        </w:tc>
        <w:tc>
          <w:tcPr>
            <w:tcW w:w="1984" w:type="dxa"/>
            <w:tcBorders>
              <w:top w:val="single" w:sz="4" w:space="0" w:color="auto"/>
              <w:left w:val="single" w:sz="4" w:space="0" w:color="auto"/>
              <w:bottom w:val="single" w:sz="4" w:space="0" w:color="auto"/>
              <w:right w:val="single" w:sz="4" w:space="0" w:color="auto"/>
            </w:tcBorders>
            <w:hideMark/>
          </w:tcPr>
          <w:p w14:paraId="6F53881A" w14:textId="517D783F" w:rsidR="0053139E" w:rsidRPr="002B2E9D" w:rsidRDefault="002B5F65" w:rsidP="00172A80">
            <w:pPr>
              <w:spacing w:before="40" w:after="40"/>
              <w:jc w:val="right"/>
            </w:pPr>
            <w:r w:rsidRPr="002B2E9D">
              <w:t>2</w:t>
            </w:r>
          </w:p>
        </w:tc>
      </w:tr>
      <w:tr w:rsidR="003C75F1" w:rsidRPr="002B2E9D" w14:paraId="6A4E885C" w14:textId="77777777" w:rsidTr="00E12559">
        <w:trPr>
          <w:trHeight w:val="302"/>
        </w:trPr>
        <w:tc>
          <w:tcPr>
            <w:tcW w:w="2268" w:type="dxa"/>
            <w:tcBorders>
              <w:top w:val="single" w:sz="4" w:space="0" w:color="auto"/>
              <w:left w:val="single" w:sz="4" w:space="0" w:color="auto"/>
              <w:bottom w:val="single" w:sz="4" w:space="0" w:color="auto"/>
              <w:right w:val="single" w:sz="4" w:space="0" w:color="auto"/>
            </w:tcBorders>
            <w:noWrap/>
            <w:hideMark/>
          </w:tcPr>
          <w:p w14:paraId="7C89FEF7" w14:textId="2124B037" w:rsidR="0053139E" w:rsidRPr="002B2E9D" w:rsidRDefault="0053139E" w:rsidP="00796150">
            <w:pPr>
              <w:spacing w:before="40" w:after="40"/>
            </w:pPr>
            <w:r w:rsidRPr="002B2E9D">
              <w:t>CBD/SBI/6/1/Add.1</w:t>
            </w:r>
          </w:p>
        </w:tc>
        <w:tc>
          <w:tcPr>
            <w:tcW w:w="5387" w:type="dxa"/>
            <w:tcBorders>
              <w:top w:val="single" w:sz="4" w:space="0" w:color="auto"/>
              <w:left w:val="single" w:sz="4" w:space="0" w:color="auto"/>
              <w:bottom w:val="single" w:sz="4" w:space="0" w:color="auto"/>
              <w:right w:val="single" w:sz="4" w:space="0" w:color="auto"/>
            </w:tcBorders>
            <w:hideMark/>
          </w:tcPr>
          <w:p w14:paraId="55073EFE" w14:textId="77777777" w:rsidR="0053139E" w:rsidRPr="002B2E9D" w:rsidRDefault="0053139E" w:rsidP="00796150">
            <w:pPr>
              <w:spacing w:before="40" w:after="40"/>
              <w:jc w:val="left"/>
            </w:pPr>
            <w:r w:rsidRPr="002B2E9D">
              <w:t>Anotaciones al programa provisional</w:t>
            </w:r>
          </w:p>
        </w:tc>
        <w:tc>
          <w:tcPr>
            <w:tcW w:w="1984" w:type="dxa"/>
            <w:tcBorders>
              <w:top w:val="single" w:sz="4" w:space="0" w:color="auto"/>
              <w:left w:val="single" w:sz="4" w:space="0" w:color="auto"/>
              <w:bottom w:val="single" w:sz="4" w:space="0" w:color="auto"/>
              <w:right w:val="single" w:sz="4" w:space="0" w:color="auto"/>
            </w:tcBorders>
            <w:hideMark/>
          </w:tcPr>
          <w:p w14:paraId="12087A75" w14:textId="514E0BE9" w:rsidR="0053139E" w:rsidRPr="002B2E9D" w:rsidRDefault="002B5F65" w:rsidP="00172A80">
            <w:pPr>
              <w:spacing w:before="40" w:after="40"/>
              <w:jc w:val="right"/>
            </w:pPr>
            <w:r w:rsidRPr="002B2E9D">
              <w:t>2</w:t>
            </w:r>
          </w:p>
        </w:tc>
      </w:tr>
      <w:tr w:rsidR="004A795C" w:rsidRPr="002B2E9D" w14:paraId="565DB026" w14:textId="77777777" w:rsidTr="00E12559">
        <w:trPr>
          <w:trHeight w:val="302"/>
        </w:trPr>
        <w:tc>
          <w:tcPr>
            <w:tcW w:w="2268" w:type="dxa"/>
            <w:tcBorders>
              <w:top w:val="single" w:sz="4" w:space="0" w:color="auto"/>
              <w:left w:val="single" w:sz="4" w:space="0" w:color="auto"/>
              <w:bottom w:val="single" w:sz="4" w:space="0" w:color="auto"/>
              <w:right w:val="single" w:sz="4" w:space="0" w:color="auto"/>
            </w:tcBorders>
            <w:noWrap/>
          </w:tcPr>
          <w:p w14:paraId="35D73CDB" w14:textId="47CB42C8" w:rsidR="004A795C" w:rsidRPr="002B2E9D" w:rsidRDefault="004A795C" w:rsidP="00796150">
            <w:pPr>
              <w:spacing w:before="40" w:after="40"/>
            </w:pPr>
            <w:r w:rsidRPr="002B2E9D">
              <w:t>CBD/SBI/6/1/Add.2</w:t>
            </w:r>
          </w:p>
        </w:tc>
        <w:tc>
          <w:tcPr>
            <w:tcW w:w="5387" w:type="dxa"/>
            <w:tcBorders>
              <w:top w:val="single" w:sz="4" w:space="0" w:color="auto"/>
              <w:left w:val="single" w:sz="4" w:space="0" w:color="auto"/>
              <w:bottom w:val="single" w:sz="4" w:space="0" w:color="auto"/>
              <w:right w:val="single" w:sz="4" w:space="0" w:color="auto"/>
            </w:tcBorders>
          </w:tcPr>
          <w:p w14:paraId="1D465E99" w14:textId="1D9B405A" w:rsidR="004A795C" w:rsidRPr="002B2E9D" w:rsidRDefault="004A795C" w:rsidP="00796150">
            <w:pPr>
              <w:spacing w:before="40" w:after="40"/>
              <w:jc w:val="left"/>
            </w:pPr>
            <w:r w:rsidRPr="002B2E9D">
              <w:t>Nota con un posible esquema para la reunión</w:t>
            </w:r>
          </w:p>
        </w:tc>
        <w:tc>
          <w:tcPr>
            <w:tcW w:w="1984" w:type="dxa"/>
            <w:tcBorders>
              <w:top w:val="single" w:sz="4" w:space="0" w:color="auto"/>
              <w:left w:val="single" w:sz="4" w:space="0" w:color="auto"/>
              <w:bottom w:val="single" w:sz="4" w:space="0" w:color="auto"/>
              <w:right w:val="single" w:sz="4" w:space="0" w:color="auto"/>
            </w:tcBorders>
          </w:tcPr>
          <w:p w14:paraId="2FA7E089" w14:textId="623469D4" w:rsidR="004A795C" w:rsidRPr="002B2E9D" w:rsidRDefault="004A795C">
            <w:pPr>
              <w:spacing w:before="40" w:after="40"/>
              <w:jc w:val="right"/>
            </w:pPr>
            <w:r w:rsidRPr="002B2E9D">
              <w:t>2</w:t>
            </w:r>
          </w:p>
        </w:tc>
      </w:tr>
      <w:tr w:rsidR="003C75F1" w:rsidRPr="002B2E9D" w14:paraId="59571CF1" w14:textId="77777777" w:rsidTr="00E12559">
        <w:trPr>
          <w:trHeight w:val="355"/>
        </w:trPr>
        <w:tc>
          <w:tcPr>
            <w:tcW w:w="2268" w:type="dxa"/>
            <w:tcBorders>
              <w:top w:val="single" w:sz="4" w:space="0" w:color="auto"/>
              <w:left w:val="single" w:sz="4" w:space="0" w:color="auto"/>
              <w:bottom w:val="single" w:sz="4" w:space="0" w:color="auto"/>
              <w:right w:val="single" w:sz="4" w:space="0" w:color="auto"/>
            </w:tcBorders>
            <w:noWrap/>
            <w:hideMark/>
          </w:tcPr>
          <w:p w14:paraId="61D2118E" w14:textId="3A2BD22C" w:rsidR="0053139E" w:rsidRPr="002B2E9D" w:rsidRDefault="0053139E" w:rsidP="00796150">
            <w:pPr>
              <w:spacing w:before="40" w:after="40"/>
            </w:pPr>
            <w:r w:rsidRPr="002B2E9D">
              <w:t>CBD/SBI/6/2</w:t>
            </w:r>
          </w:p>
        </w:tc>
        <w:tc>
          <w:tcPr>
            <w:tcW w:w="5387" w:type="dxa"/>
            <w:tcBorders>
              <w:top w:val="single" w:sz="4" w:space="0" w:color="auto"/>
              <w:left w:val="single" w:sz="4" w:space="0" w:color="auto"/>
              <w:bottom w:val="single" w:sz="4" w:space="0" w:color="auto"/>
              <w:right w:val="single" w:sz="4" w:space="0" w:color="auto"/>
            </w:tcBorders>
            <w:hideMark/>
          </w:tcPr>
          <w:p w14:paraId="52F85026" w14:textId="7BA75B7B" w:rsidR="0053139E" w:rsidRPr="002B2E9D" w:rsidRDefault="001006BB" w:rsidP="00796150">
            <w:pPr>
              <w:spacing w:before="40" w:after="40"/>
              <w:jc w:val="left"/>
            </w:pPr>
            <w:r w:rsidRPr="002B2E9D">
              <w:t>Movilización de recursos</w:t>
            </w:r>
          </w:p>
        </w:tc>
        <w:tc>
          <w:tcPr>
            <w:tcW w:w="1984" w:type="dxa"/>
            <w:tcBorders>
              <w:top w:val="single" w:sz="4" w:space="0" w:color="auto"/>
              <w:left w:val="single" w:sz="4" w:space="0" w:color="auto"/>
              <w:bottom w:val="single" w:sz="4" w:space="0" w:color="auto"/>
              <w:right w:val="single" w:sz="4" w:space="0" w:color="auto"/>
            </w:tcBorders>
            <w:hideMark/>
          </w:tcPr>
          <w:p w14:paraId="1B279A4C" w14:textId="31E8E7C5" w:rsidR="0053139E" w:rsidRPr="002B2E9D" w:rsidRDefault="002B5F65" w:rsidP="00172A80">
            <w:pPr>
              <w:spacing w:before="40" w:after="40"/>
              <w:jc w:val="right"/>
            </w:pPr>
            <w:r w:rsidRPr="002B2E9D">
              <w:t>3</w:t>
            </w:r>
            <w:r w:rsidR="00E12559" w:rsidRPr="002B2E9D">
              <w:t> </w:t>
            </w:r>
            <w:r w:rsidRPr="002B2E9D">
              <w:t>a)</w:t>
            </w:r>
          </w:p>
        </w:tc>
      </w:tr>
      <w:tr w:rsidR="003C75F1" w:rsidRPr="002B2E9D" w14:paraId="2F4F442F" w14:textId="77777777" w:rsidTr="00E12559">
        <w:trPr>
          <w:trHeight w:val="355"/>
        </w:trPr>
        <w:tc>
          <w:tcPr>
            <w:tcW w:w="2268" w:type="dxa"/>
            <w:tcBorders>
              <w:top w:val="single" w:sz="4" w:space="0" w:color="auto"/>
              <w:left w:val="single" w:sz="4" w:space="0" w:color="auto"/>
              <w:bottom w:val="single" w:sz="4" w:space="0" w:color="auto"/>
              <w:right w:val="single" w:sz="4" w:space="0" w:color="auto"/>
            </w:tcBorders>
            <w:noWrap/>
          </w:tcPr>
          <w:p w14:paraId="7DFE2064" w14:textId="1F6254C4" w:rsidR="0053139E" w:rsidRPr="002B2E9D" w:rsidRDefault="0053139E" w:rsidP="00796150">
            <w:pPr>
              <w:spacing w:before="40" w:after="40"/>
            </w:pPr>
            <w:r w:rsidRPr="002B2E9D">
              <w:t>CBD/SBI/6/3</w:t>
            </w:r>
          </w:p>
        </w:tc>
        <w:tc>
          <w:tcPr>
            <w:tcW w:w="5387" w:type="dxa"/>
            <w:tcBorders>
              <w:top w:val="single" w:sz="4" w:space="0" w:color="auto"/>
              <w:left w:val="single" w:sz="4" w:space="0" w:color="auto"/>
              <w:bottom w:val="single" w:sz="4" w:space="0" w:color="auto"/>
              <w:right w:val="single" w:sz="4" w:space="0" w:color="auto"/>
            </w:tcBorders>
          </w:tcPr>
          <w:p w14:paraId="192D8A2D" w14:textId="6A2D6C64" w:rsidR="0053139E" w:rsidRPr="002B2E9D" w:rsidRDefault="001006BB" w:rsidP="00796150">
            <w:pPr>
              <w:spacing w:before="40" w:after="40"/>
              <w:jc w:val="left"/>
            </w:pPr>
            <w:r w:rsidRPr="002B2E9D">
              <w:t xml:space="preserve">Mecanismo financiero </w:t>
            </w:r>
          </w:p>
        </w:tc>
        <w:tc>
          <w:tcPr>
            <w:tcW w:w="1984" w:type="dxa"/>
            <w:tcBorders>
              <w:top w:val="single" w:sz="4" w:space="0" w:color="auto"/>
              <w:left w:val="single" w:sz="4" w:space="0" w:color="auto"/>
              <w:bottom w:val="single" w:sz="4" w:space="0" w:color="auto"/>
              <w:right w:val="single" w:sz="4" w:space="0" w:color="auto"/>
            </w:tcBorders>
          </w:tcPr>
          <w:p w14:paraId="031A9EEB" w14:textId="19E16D19" w:rsidR="0053139E" w:rsidRPr="002B2E9D" w:rsidRDefault="002B5F65" w:rsidP="00172A80">
            <w:pPr>
              <w:spacing w:before="40" w:after="40"/>
              <w:jc w:val="right"/>
            </w:pPr>
            <w:r w:rsidRPr="002B2E9D">
              <w:t>3 b)</w:t>
            </w:r>
          </w:p>
        </w:tc>
      </w:tr>
      <w:tr w:rsidR="00B72F76" w:rsidRPr="002B2E9D" w14:paraId="0223707C" w14:textId="77777777" w:rsidTr="00E12559">
        <w:trPr>
          <w:trHeight w:val="963"/>
        </w:trPr>
        <w:tc>
          <w:tcPr>
            <w:tcW w:w="2268" w:type="dxa"/>
            <w:tcBorders>
              <w:top w:val="single" w:sz="4" w:space="0" w:color="auto"/>
              <w:left w:val="single" w:sz="4" w:space="0" w:color="auto"/>
              <w:bottom w:val="single" w:sz="4" w:space="0" w:color="auto"/>
              <w:right w:val="single" w:sz="4" w:space="0" w:color="auto"/>
            </w:tcBorders>
          </w:tcPr>
          <w:p w14:paraId="1EA92CF6" w14:textId="2700E6FB" w:rsidR="0053139E" w:rsidRPr="002B2E9D" w:rsidRDefault="0053139E" w:rsidP="00356145">
            <w:pPr>
              <w:spacing w:before="40" w:after="40"/>
              <w:jc w:val="left"/>
            </w:pPr>
            <w:r w:rsidRPr="002B2E9D">
              <w:t>CBD/SBI/6/4</w:t>
            </w:r>
          </w:p>
        </w:tc>
        <w:tc>
          <w:tcPr>
            <w:tcW w:w="5387" w:type="dxa"/>
            <w:tcBorders>
              <w:top w:val="single" w:sz="4" w:space="0" w:color="auto"/>
              <w:left w:val="single" w:sz="4" w:space="0" w:color="auto"/>
              <w:bottom w:val="single" w:sz="4" w:space="0" w:color="auto"/>
              <w:right w:val="single" w:sz="4" w:space="0" w:color="auto"/>
            </w:tcBorders>
          </w:tcPr>
          <w:p w14:paraId="5B2EA99D" w14:textId="6BA415D6" w:rsidR="0053139E" w:rsidRPr="002B2E9D" w:rsidRDefault="00494A58" w:rsidP="00494A58">
            <w:pPr>
              <w:spacing w:before="40" w:after="40"/>
              <w:jc w:val="left"/>
            </w:pPr>
            <w:r w:rsidRPr="002B2E9D">
              <w:t>Información actualizada sobre las estrategias y planes de acción nacionales en materia de biodiversidad, las metas nacionales y la presentación de informes nacionales</w:t>
            </w:r>
          </w:p>
        </w:tc>
        <w:tc>
          <w:tcPr>
            <w:tcW w:w="1984" w:type="dxa"/>
            <w:tcBorders>
              <w:top w:val="single" w:sz="4" w:space="0" w:color="auto"/>
              <w:left w:val="single" w:sz="4" w:space="0" w:color="auto"/>
              <w:bottom w:val="single" w:sz="4" w:space="0" w:color="auto"/>
              <w:right w:val="single" w:sz="4" w:space="0" w:color="auto"/>
            </w:tcBorders>
          </w:tcPr>
          <w:p w14:paraId="282DDA7B" w14:textId="47D0F699" w:rsidR="00494A58" w:rsidRPr="002B2E9D" w:rsidRDefault="002B5F65" w:rsidP="00172A80">
            <w:pPr>
              <w:spacing w:before="40" w:after="40"/>
              <w:jc w:val="right"/>
            </w:pPr>
            <w:r w:rsidRPr="002B2E9D">
              <w:t>4</w:t>
            </w:r>
          </w:p>
        </w:tc>
      </w:tr>
      <w:tr w:rsidR="003C75F1" w:rsidRPr="002B2E9D" w14:paraId="387EE3BF" w14:textId="77777777" w:rsidTr="00E12559">
        <w:trPr>
          <w:trHeight w:val="624"/>
        </w:trPr>
        <w:tc>
          <w:tcPr>
            <w:tcW w:w="2268" w:type="dxa"/>
            <w:tcBorders>
              <w:top w:val="single" w:sz="4" w:space="0" w:color="auto"/>
              <w:left w:val="single" w:sz="4" w:space="0" w:color="auto"/>
              <w:bottom w:val="single" w:sz="4" w:space="0" w:color="auto"/>
              <w:right w:val="single" w:sz="4" w:space="0" w:color="auto"/>
            </w:tcBorders>
          </w:tcPr>
          <w:p w14:paraId="0C6EFEBE" w14:textId="433A717D" w:rsidR="00494A58" w:rsidRPr="002B2E9D" w:rsidRDefault="00494A58" w:rsidP="00356145">
            <w:pPr>
              <w:spacing w:before="40" w:after="40"/>
              <w:jc w:val="left"/>
            </w:pPr>
            <w:r w:rsidRPr="002B2E9D">
              <w:t>CBD/SBI/6/5</w:t>
            </w:r>
          </w:p>
        </w:tc>
        <w:tc>
          <w:tcPr>
            <w:tcW w:w="5387" w:type="dxa"/>
            <w:tcBorders>
              <w:top w:val="single" w:sz="4" w:space="0" w:color="auto"/>
              <w:left w:val="single" w:sz="4" w:space="0" w:color="auto"/>
              <w:bottom w:val="single" w:sz="4" w:space="0" w:color="auto"/>
              <w:right w:val="single" w:sz="4" w:space="0" w:color="auto"/>
            </w:tcBorders>
          </w:tcPr>
          <w:p w14:paraId="192F750D" w14:textId="10E6A6F6" w:rsidR="00494A58" w:rsidRPr="002B2E9D" w:rsidRDefault="00494A58" w:rsidP="008E7436">
            <w:pPr>
              <w:spacing w:before="40" w:after="40"/>
              <w:jc w:val="left"/>
            </w:pPr>
            <w:r w:rsidRPr="002B2E9D">
              <w:t>Revisión a mitad de período de la implementación del Plan de Acción sobre Género (2023-2030)</w:t>
            </w:r>
          </w:p>
        </w:tc>
        <w:tc>
          <w:tcPr>
            <w:tcW w:w="1984" w:type="dxa"/>
            <w:tcBorders>
              <w:top w:val="single" w:sz="4" w:space="0" w:color="auto"/>
              <w:left w:val="single" w:sz="4" w:space="0" w:color="auto"/>
              <w:bottom w:val="single" w:sz="4" w:space="0" w:color="auto"/>
              <w:right w:val="single" w:sz="4" w:space="0" w:color="auto"/>
            </w:tcBorders>
          </w:tcPr>
          <w:p w14:paraId="35311EFF" w14:textId="36145404" w:rsidR="00494A58" w:rsidRPr="002B2E9D" w:rsidRDefault="002B5F65" w:rsidP="00172A80">
            <w:pPr>
              <w:spacing w:before="40" w:after="40"/>
              <w:jc w:val="right"/>
            </w:pPr>
            <w:r w:rsidRPr="002B2E9D">
              <w:t>5</w:t>
            </w:r>
          </w:p>
        </w:tc>
      </w:tr>
      <w:tr w:rsidR="003C75F1" w:rsidRPr="002B2E9D" w14:paraId="15B82DDC" w14:textId="77777777" w:rsidTr="00E12559">
        <w:trPr>
          <w:trHeight w:val="365"/>
        </w:trPr>
        <w:tc>
          <w:tcPr>
            <w:tcW w:w="2268" w:type="dxa"/>
            <w:tcBorders>
              <w:top w:val="single" w:sz="4" w:space="0" w:color="auto"/>
              <w:left w:val="single" w:sz="4" w:space="0" w:color="auto"/>
              <w:bottom w:val="single" w:sz="4" w:space="0" w:color="auto"/>
              <w:right w:val="single" w:sz="4" w:space="0" w:color="auto"/>
            </w:tcBorders>
          </w:tcPr>
          <w:p w14:paraId="5F5ACC03" w14:textId="2E8B6D83" w:rsidR="00494A58" w:rsidRPr="002B2E9D" w:rsidRDefault="00494A58" w:rsidP="00356145">
            <w:pPr>
              <w:spacing w:before="40" w:after="40"/>
              <w:jc w:val="left"/>
            </w:pPr>
            <w:r w:rsidRPr="002B2E9D">
              <w:t>CBD/SBI/6/6</w:t>
            </w:r>
          </w:p>
        </w:tc>
        <w:tc>
          <w:tcPr>
            <w:tcW w:w="5387" w:type="dxa"/>
            <w:tcBorders>
              <w:top w:val="single" w:sz="4" w:space="0" w:color="auto"/>
              <w:left w:val="single" w:sz="4" w:space="0" w:color="auto"/>
              <w:bottom w:val="single" w:sz="4" w:space="0" w:color="auto"/>
              <w:right w:val="single" w:sz="4" w:space="0" w:color="auto"/>
            </w:tcBorders>
          </w:tcPr>
          <w:p w14:paraId="39517272" w14:textId="7B9FD45A" w:rsidR="00494A58" w:rsidRPr="002B2E9D" w:rsidRDefault="00494A58" w:rsidP="008E7436">
            <w:pPr>
              <w:spacing w:before="40" w:after="40"/>
              <w:jc w:val="left"/>
            </w:pPr>
            <w:r w:rsidRPr="002B2E9D">
              <w:t>Creación y desarrollo de capacidad y cooperación científica y técnica</w:t>
            </w:r>
          </w:p>
        </w:tc>
        <w:tc>
          <w:tcPr>
            <w:tcW w:w="1984" w:type="dxa"/>
            <w:tcBorders>
              <w:top w:val="single" w:sz="4" w:space="0" w:color="auto"/>
              <w:left w:val="single" w:sz="4" w:space="0" w:color="auto"/>
              <w:bottom w:val="single" w:sz="4" w:space="0" w:color="auto"/>
              <w:right w:val="single" w:sz="4" w:space="0" w:color="auto"/>
            </w:tcBorders>
          </w:tcPr>
          <w:p w14:paraId="04A053B6" w14:textId="4E97C289" w:rsidR="00494A58" w:rsidRPr="002B2E9D" w:rsidRDefault="001A1310" w:rsidP="00172A80">
            <w:pPr>
              <w:spacing w:before="40" w:after="40"/>
              <w:jc w:val="right"/>
            </w:pPr>
            <w:r w:rsidRPr="002B2E9D">
              <w:t>6</w:t>
            </w:r>
          </w:p>
        </w:tc>
      </w:tr>
      <w:tr w:rsidR="003C75F1" w:rsidRPr="002B2E9D" w14:paraId="24DB278F" w14:textId="77777777" w:rsidTr="00E12559">
        <w:trPr>
          <w:trHeight w:val="365"/>
        </w:trPr>
        <w:tc>
          <w:tcPr>
            <w:tcW w:w="2268" w:type="dxa"/>
            <w:tcBorders>
              <w:top w:val="single" w:sz="4" w:space="0" w:color="auto"/>
              <w:left w:val="single" w:sz="4" w:space="0" w:color="auto"/>
              <w:bottom w:val="single" w:sz="4" w:space="0" w:color="auto"/>
              <w:right w:val="single" w:sz="4" w:space="0" w:color="auto"/>
            </w:tcBorders>
          </w:tcPr>
          <w:p w14:paraId="7E105567" w14:textId="00A1D54C" w:rsidR="00494A58" w:rsidRPr="002B2E9D" w:rsidRDefault="00494A58" w:rsidP="00356145">
            <w:pPr>
              <w:spacing w:before="40" w:after="40"/>
              <w:jc w:val="left"/>
            </w:pPr>
            <w:r w:rsidRPr="002B2E9D">
              <w:t>CBD/SBI/6/7</w:t>
            </w:r>
          </w:p>
        </w:tc>
        <w:tc>
          <w:tcPr>
            <w:tcW w:w="5387" w:type="dxa"/>
            <w:tcBorders>
              <w:top w:val="single" w:sz="4" w:space="0" w:color="auto"/>
              <w:left w:val="single" w:sz="4" w:space="0" w:color="auto"/>
              <w:bottom w:val="single" w:sz="4" w:space="0" w:color="auto"/>
              <w:right w:val="single" w:sz="4" w:space="0" w:color="auto"/>
            </w:tcBorders>
          </w:tcPr>
          <w:p w14:paraId="53A94229" w14:textId="598D2241" w:rsidR="00494A58" w:rsidRPr="002B2E9D" w:rsidRDefault="00494A58" w:rsidP="008E7436">
            <w:pPr>
              <w:spacing w:before="40" w:after="40"/>
              <w:jc w:val="left"/>
            </w:pPr>
            <w:r w:rsidRPr="002B2E9D">
              <w:t>Cooperación con otros convenios y organizaciones internacionales</w:t>
            </w:r>
          </w:p>
        </w:tc>
        <w:tc>
          <w:tcPr>
            <w:tcW w:w="1984" w:type="dxa"/>
            <w:tcBorders>
              <w:top w:val="single" w:sz="4" w:space="0" w:color="auto"/>
              <w:left w:val="single" w:sz="4" w:space="0" w:color="auto"/>
              <w:bottom w:val="single" w:sz="4" w:space="0" w:color="auto"/>
              <w:right w:val="single" w:sz="4" w:space="0" w:color="auto"/>
            </w:tcBorders>
          </w:tcPr>
          <w:p w14:paraId="1F5BEE8C" w14:textId="5070275A" w:rsidR="00494A58" w:rsidRPr="002B2E9D" w:rsidRDefault="002B5F65" w:rsidP="00172A80">
            <w:pPr>
              <w:spacing w:before="40" w:after="40"/>
              <w:jc w:val="right"/>
            </w:pPr>
            <w:r w:rsidRPr="002B2E9D">
              <w:t>7</w:t>
            </w:r>
          </w:p>
        </w:tc>
      </w:tr>
      <w:tr w:rsidR="006E1D97" w:rsidRPr="002B2E9D" w14:paraId="36CA13B2" w14:textId="77777777" w:rsidTr="00E12559">
        <w:trPr>
          <w:trHeight w:val="365"/>
        </w:trPr>
        <w:tc>
          <w:tcPr>
            <w:tcW w:w="2268" w:type="dxa"/>
            <w:tcBorders>
              <w:top w:val="single" w:sz="4" w:space="0" w:color="auto"/>
              <w:left w:val="single" w:sz="4" w:space="0" w:color="auto"/>
              <w:bottom w:val="single" w:sz="4" w:space="0" w:color="auto"/>
              <w:right w:val="single" w:sz="4" w:space="0" w:color="auto"/>
            </w:tcBorders>
          </w:tcPr>
          <w:p w14:paraId="7E023736" w14:textId="107F75FC" w:rsidR="006E1D97" w:rsidRPr="002B2E9D" w:rsidRDefault="006E1D97" w:rsidP="006E1D97">
            <w:pPr>
              <w:spacing w:before="40" w:after="40"/>
              <w:jc w:val="left"/>
            </w:pPr>
            <w:r w:rsidRPr="002B2E9D">
              <w:t>CBD/SBI/6/8</w:t>
            </w:r>
          </w:p>
        </w:tc>
        <w:tc>
          <w:tcPr>
            <w:tcW w:w="5387" w:type="dxa"/>
            <w:tcBorders>
              <w:top w:val="single" w:sz="4" w:space="0" w:color="auto"/>
              <w:left w:val="single" w:sz="4" w:space="0" w:color="auto"/>
              <w:bottom w:val="single" w:sz="4" w:space="0" w:color="auto"/>
              <w:right w:val="single" w:sz="4" w:space="0" w:color="auto"/>
            </w:tcBorders>
          </w:tcPr>
          <w:p w14:paraId="360D1F1C" w14:textId="31005482" w:rsidR="006E1D97" w:rsidRPr="002B2E9D" w:rsidRDefault="006E1D97" w:rsidP="006E1D97">
            <w:pPr>
              <w:spacing w:before="40" w:after="40"/>
              <w:jc w:val="left"/>
            </w:pPr>
            <w:r w:rsidRPr="002B2E9D">
              <w:t>Instrumentos internacionales especializados de acceso y participación en los beneficios dentro del contexto del artículo 4, párrafo 4, del Protocolo de Nagoya</w:t>
            </w:r>
          </w:p>
        </w:tc>
        <w:tc>
          <w:tcPr>
            <w:tcW w:w="1984" w:type="dxa"/>
            <w:tcBorders>
              <w:top w:val="single" w:sz="4" w:space="0" w:color="auto"/>
              <w:left w:val="single" w:sz="4" w:space="0" w:color="auto"/>
              <w:bottom w:val="single" w:sz="4" w:space="0" w:color="auto"/>
              <w:right w:val="single" w:sz="4" w:space="0" w:color="auto"/>
            </w:tcBorders>
          </w:tcPr>
          <w:p w14:paraId="306F3ED4" w14:textId="0B7D2623" w:rsidR="006E1D97" w:rsidRPr="002B2E9D" w:rsidRDefault="002B5F65" w:rsidP="00172A80">
            <w:pPr>
              <w:spacing w:before="40" w:after="40"/>
              <w:jc w:val="right"/>
            </w:pPr>
            <w:r w:rsidRPr="002B2E9D">
              <w:t>8</w:t>
            </w:r>
          </w:p>
        </w:tc>
      </w:tr>
      <w:tr w:rsidR="006E1D97" w:rsidRPr="002B2E9D" w14:paraId="62506D3C" w14:textId="77777777" w:rsidTr="00E12559">
        <w:trPr>
          <w:trHeight w:val="365"/>
        </w:trPr>
        <w:tc>
          <w:tcPr>
            <w:tcW w:w="2268" w:type="dxa"/>
            <w:tcBorders>
              <w:top w:val="single" w:sz="4" w:space="0" w:color="auto"/>
              <w:left w:val="single" w:sz="4" w:space="0" w:color="auto"/>
              <w:bottom w:val="single" w:sz="4" w:space="0" w:color="auto"/>
              <w:right w:val="single" w:sz="4" w:space="0" w:color="auto"/>
            </w:tcBorders>
          </w:tcPr>
          <w:p w14:paraId="26A2C175" w14:textId="5671F71B" w:rsidR="006E1D97" w:rsidRPr="002B2E9D" w:rsidRDefault="006E1D97" w:rsidP="00356145">
            <w:pPr>
              <w:spacing w:before="40" w:after="40"/>
              <w:jc w:val="left"/>
            </w:pPr>
            <w:r w:rsidRPr="002B2E9D">
              <w:t>CBD/SBI/6/9</w:t>
            </w:r>
          </w:p>
        </w:tc>
        <w:tc>
          <w:tcPr>
            <w:tcW w:w="5387" w:type="dxa"/>
            <w:tcBorders>
              <w:top w:val="single" w:sz="4" w:space="0" w:color="auto"/>
              <w:left w:val="single" w:sz="4" w:space="0" w:color="auto"/>
              <w:bottom w:val="single" w:sz="4" w:space="0" w:color="auto"/>
              <w:right w:val="single" w:sz="4" w:space="0" w:color="auto"/>
            </w:tcBorders>
          </w:tcPr>
          <w:p w14:paraId="4CE47886" w14:textId="0A4088C5" w:rsidR="006E1D97" w:rsidRPr="002B2E9D" w:rsidRDefault="006E1D97" w:rsidP="006E1D97">
            <w:pPr>
              <w:spacing w:before="40" w:after="40"/>
              <w:jc w:val="left"/>
            </w:pPr>
            <w:r w:rsidRPr="002B2E9D">
              <w:t>Examen de la eficacia de los procesos del Convenio y sus Protocolos</w:t>
            </w:r>
          </w:p>
        </w:tc>
        <w:tc>
          <w:tcPr>
            <w:tcW w:w="1984" w:type="dxa"/>
            <w:tcBorders>
              <w:top w:val="single" w:sz="4" w:space="0" w:color="auto"/>
              <w:left w:val="single" w:sz="4" w:space="0" w:color="auto"/>
              <w:bottom w:val="single" w:sz="4" w:space="0" w:color="auto"/>
              <w:right w:val="single" w:sz="4" w:space="0" w:color="auto"/>
            </w:tcBorders>
          </w:tcPr>
          <w:p w14:paraId="73F09068" w14:textId="6E49C2E3" w:rsidR="006E1D97" w:rsidRPr="002B2E9D" w:rsidRDefault="002B5F65" w:rsidP="00172A80">
            <w:pPr>
              <w:spacing w:before="40" w:after="40"/>
              <w:jc w:val="right"/>
            </w:pPr>
            <w:r w:rsidRPr="002B2E9D">
              <w:t>9</w:t>
            </w:r>
          </w:p>
        </w:tc>
      </w:tr>
      <w:tr w:rsidR="006E1D97" w:rsidRPr="002B2E9D" w14:paraId="4C55A9F4" w14:textId="77777777" w:rsidTr="00E12559">
        <w:trPr>
          <w:trHeight w:val="365"/>
        </w:trPr>
        <w:tc>
          <w:tcPr>
            <w:tcW w:w="2268" w:type="dxa"/>
            <w:tcBorders>
              <w:top w:val="single" w:sz="4" w:space="0" w:color="auto"/>
              <w:left w:val="single" w:sz="4" w:space="0" w:color="auto"/>
              <w:bottom w:val="single" w:sz="4" w:space="0" w:color="auto"/>
              <w:right w:val="single" w:sz="4" w:space="0" w:color="auto"/>
            </w:tcBorders>
          </w:tcPr>
          <w:p w14:paraId="0839B24B" w14:textId="09AF3E12" w:rsidR="006E1D97" w:rsidRPr="002B2E9D" w:rsidRDefault="006E1D97" w:rsidP="00356145">
            <w:pPr>
              <w:spacing w:before="40" w:after="40"/>
              <w:jc w:val="left"/>
            </w:pPr>
            <w:r w:rsidRPr="002B2E9D">
              <w:t>CBD/SBI/6/10</w:t>
            </w:r>
          </w:p>
        </w:tc>
        <w:tc>
          <w:tcPr>
            <w:tcW w:w="5387" w:type="dxa"/>
            <w:tcBorders>
              <w:top w:val="single" w:sz="4" w:space="0" w:color="auto"/>
              <w:left w:val="single" w:sz="4" w:space="0" w:color="auto"/>
              <w:bottom w:val="single" w:sz="4" w:space="0" w:color="auto"/>
              <w:right w:val="single" w:sz="4" w:space="0" w:color="auto"/>
            </w:tcBorders>
          </w:tcPr>
          <w:p w14:paraId="2879934E" w14:textId="1A8613ED" w:rsidR="006E1D97" w:rsidRPr="002B2E9D" w:rsidRDefault="0008767C" w:rsidP="006E1D97">
            <w:pPr>
              <w:spacing w:before="40" w:after="40"/>
              <w:jc w:val="left"/>
            </w:pPr>
            <w:r w:rsidRPr="002B2E9D">
              <w:t>Revisión funcional de la Secretaría</w:t>
            </w:r>
          </w:p>
        </w:tc>
        <w:tc>
          <w:tcPr>
            <w:tcW w:w="1984" w:type="dxa"/>
            <w:tcBorders>
              <w:top w:val="single" w:sz="4" w:space="0" w:color="auto"/>
              <w:left w:val="single" w:sz="4" w:space="0" w:color="auto"/>
              <w:bottom w:val="single" w:sz="4" w:space="0" w:color="auto"/>
              <w:right w:val="single" w:sz="4" w:space="0" w:color="auto"/>
            </w:tcBorders>
          </w:tcPr>
          <w:p w14:paraId="5B14E9AE" w14:textId="3B36BC59" w:rsidR="006E1D97" w:rsidRPr="002B2E9D" w:rsidRDefault="002B5F65" w:rsidP="00172A80">
            <w:pPr>
              <w:spacing w:before="40" w:after="40"/>
              <w:jc w:val="right"/>
            </w:pPr>
            <w:r w:rsidRPr="002B2E9D">
              <w:t>10</w:t>
            </w:r>
          </w:p>
        </w:tc>
      </w:tr>
    </w:tbl>
    <w:p w14:paraId="35A9051D" w14:textId="77777777" w:rsidR="00537248" w:rsidRPr="002B2E9D" w:rsidRDefault="00537248" w:rsidP="0053139E"/>
    <w:p w14:paraId="3036010D" w14:textId="77777777" w:rsidR="002B559C" w:rsidRPr="002B2E9D" w:rsidRDefault="00ED3849" w:rsidP="0097537C">
      <w:pPr>
        <w:pStyle w:val="Para1"/>
        <w:tabs>
          <w:tab w:val="clear" w:pos="643"/>
        </w:tabs>
        <w:ind w:left="567" w:firstLine="0"/>
        <w:jc w:val="center"/>
      </w:pPr>
      <w:r w:rsidRPr="002B2E9D">
        <w:t>__________</w:t>
      </w:r>
    </w:p>
    <w:sectPr w:rsidR="002B559C" w:rsidRPr="002B2E9D" w:rsidSect="00222A1E">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2A57C" w14:textId="77777777" w:rsidR="00047DAD" w:rsidRPr="009E7199" w:rsidRDefault="00047DAD" w:rsidP="00A96B21">
      <w:r w:rsidRPr="009E7199">
        <w:separator/>
      </w:r>
    </w:p>
  </w:endnote>
  <w:endnote w:type="continuationSeparator" w:id="0">
    <w:p w14:paraId="68A3CE59" w14:textId="77777777" w:rsidR="00047DAD" w:rsidRPr="009E7199" w:rsidRDefault="00047DAD" w:rsidP="00A96B21">
      <w:r w:rsidRPr="009E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2B559C" w:rsidRPr="009E7199" w:rsidRDefault="002B559C">
            <w:pPr>
              <w:pStyle w:val="Footer"/>
            </w:pPr>
            <w:r w:rsidRPr="009E7199">
              <w:fldChar w:fldCharType="begin"/>
            </w:r>
            <w:r w:rsidRPr="009E7199">
              <w:instrText xml:space="preserve"> PAGE </w:instrText>
            </w:r>
            <w:r w:rsidRPr="009E7199">
              <w:fldChar w:fldCharType="separate"/>
            </w:r>
            <w:r w:rsidRPr="009E7199">
              <w:t>2</w:t>
            </w:r>
            <w:r w:rsidRPr="009E7199">
              <w:fldChar w:fldCharType="end"/>
            </w:r>
            <w:r>
              <w:t>/</w:t>
            </w:r>
            <w:fldSimple w:instr=" NUMPAGES  ">
              <w:r w:rsidRPr="009E7199">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2B559C" w:rsidRPr="009E7199" w:rsidRDefault="002B559C" w:rsidP="002B559C">
            <w:pPr>
              <w:pStyle w:val="Footer"/>
              <w:jc w:val="right"/>
            </w:pPr>
            <w:r w:rsidRPr="009E7199">
              <w:fldChar w:fldCharType="begin"/>
            </w:r>
            <w:r w:rsidRPr="009E7199">
              <w:instrText xml:space="preserve"> PAGE </w:instrText>
            </w:r>
            <w:r w:rsidRPr="009E7199">
              <w:fldChar w:fldCharType="separate"/>
            </w:r>
            <w:r w:rsidRPr="009E7199">
              <w:t>2</w:t>
            </w:r>
            <w:r w:rsidRPr="009E7199">
              <w:fldChar w:fldCharType="end"/>
            </w:r>
            <w:r>
              <w:t>/</w:t>
            </w:r>
            <w:fldSimple w:instr=" NUMPAGES  ">
              <w:r w:rsidRPr="009E7199">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67050" w14:textId="77777777" w:rsidR="00047DAD" w:rsidRPr="009E7199" w:rsidRDefault="00047DAD" w:rsidP="002018B7">
      <w:pPr>
        <w:spacing w:before="360"/>
      </w:pPr>
      <w:r w:rsidRPr="009E7199">
        <w:separator/>
      </w:r>
    </w:p>
  </w:footnote>
  <w:footnote w:type="continuationSeparator" w:id="0">
    <w:p w14:paraId="275B6832" w14:textId="77777777" w:rsidR="00047DAD" w:rsidRPr="009E7199" w:rsidRDefault="00047DAD" w:rsidP="00A96B21">
      <w:r w:rsidRPr="009E7199">
        <w:continuationSeparator/>
      </w:r>
    </w:p>
  </w:footnote>
  <w:footnote w:id="1">
    <w:p w14:paraId="3337373E" w14:textId="77777777" w:rsidR="00645C96" w:rsidRPr="007F4FCD" w:rsidRDefault="00645C96" w:rsidP="00645C96">
      <w:pPr>
        <w:pStyle w:val="FootnoteText"/>
        <w:rPr>
          <w:lang w:val="en-US"/>
        </w:rPr>
      </w:pPr>
      <w:r w:rsidRPr="007F4FCD">
        <w:rPr>
          <w:rStyle w:val="FootnoteReference"/>
          <w:lang w:val="en-US"/>
        </w:rPr>
        <w:t>*</w:t>
      </w:r>
      <w:r w:rsidRPr="007F4FCD">
        <w:rPr>
          <w:lang w:val="en-US"/>
        </w:rPr>
        <w:t xml:space="preserve"> CBD/SBI/6/1.</w:t>
      </w:r>
    </w:p>
  </w:footnote>
  <w:footnote w:id="2">
    <w:p w14:paraId="04292782" w14:textId="77777777" w:rsidR="00201D37" w:rsidRPr="007F4FCD" w:rsidRDefault="00201D37" w:rsidP="00201D37">
      <w:pPr>
        <w:pStyle w:val="FootnoteText"/>
        <w:rPr>
          <w:lang w:val="en-US"/>
        </w:rPr>
      </w:pPr>
      <w:r>
        <w:rPr>
          <w:rStyle w:val="FootnoteReference"/>
        </w:rPr>
        <w:footnoteRef/>
      </w:r>
      <w:r w:rsidRPr="007F4FCD">
        <w:rPr>
          <w:lang w:val="en-US"/>
        </w:rPr>
        <w:t xml:space="preserve"> CBD/SBI/6/1/Add.2.</w:t>
      </w:r>
    </w:p>
  </w:footnote>
  <w:footnote w:id="3">
    <w:p w14:paraId="01C0E898" w14:textId="77777777" w:rsidR="005E5B9F" w:rsidRPr="007F4FCD" w:rsidRDefault="005E5B9F" w:rsidP="005E5B9F">
      <w:pPr>
        <w:pStyle w:val="FootnoteText"/>
        <w:rPr>
          <w:lang w:val="en-US"/>
        </w:rPr>
      </w:pPr>
      <w:r>
        <w:rPr>
          <w:rStyle w:val="FootnoteReference"/>
        </w:rPr>
        <w:footnoteRef/>
      </w:r>
      <w:r w:rsidRPr="007F4FCD">
        <w:rPr>
          <w:lang w:val="en-US"/>
        </w:rPr>
        <w:t xml:space="preserve"> CBD/SBI/6/2.</w:t>
      </w:r>
    </w:p>
  </w:footnote>
  <w:footnote w:id="4">
    <w:p w14:paraId="109B7135" w14:textId="77777777" w:rsidR="00AF1475" w:rsidRPr="007F4FCD" w:rsidRDefault="00AF1475" w:rsidP="00AF1475">
      <w:pPr>
        <w:pStyle w:val="FootnoteText"/>
        <w:rPr>
          <w:lang w:val="en-US"/>
        </w:rPr>
      </w:pPr>
      <w:r>
        <w:rPr>
          <w:rStyle w:val="FootnoteReference"/>
        </w:rPr>
        <w:footnoteRef/>
      </w:r>
      <w:r w:rsidRPr="007F4FCD">
        <w:rPr>
          <w:lang w:val="en-US"/>
        </w:rPr>
        <w:t xml:space="preserve"> CBD/SBI/6/3.</w:t>
      </w:r>
    </w:p>
  </w:footnote>
  <w:footnote w:id="5">
    <w:p w14:paraId="5DCDDECE" w14:textId="06D995DE" w:rsidR="003713ED" w:rsidRPr="007F4FCD" w:rsidRDefault="003713ED">
      <w:pPr>
        <w:pStyle w:val="FootnoteText"/>
        <w:rPr>
          <w:lang w:val="en-US"/>
        </w:rPr>
      </w:pPr>
      <w:r>
        <w:rPr>
          <w:rStyle w:val="FootnoteReference"/>
        </w:rPr>
        <w:footnoteRef/>
      </w:r>
      <w:r w:rsidRPr="007F4FCD">
        <w:rPr>
          <w:lang w:val="en-US"/>
        </w:rPr>
        <w:t xml:space="preserve"> CBD/SBI/6/4.</w:t>
      </w:r>
    </w:p>
  </w:footnote>
  <w:footnote w:id="6">
    <w:p w14:paraId="4474E80B" w14:textId="6ED5DCCC" w:rsidR="005E58A6" w:rsidRPr="007F4FCD" w:rsidRDefault="005E58A6">
      <w:pPr>
        <w:pStyle w:val="FootnoteText"/>
        <w:rPr>
          <w:lang w:val="en-US"/>
        </w:rPr>
      </w:pPr>
      <w:r>
        <w:rPr>
          <w:rStyle w:val="FootnoteReference"/>
        </w:rPr>
        <w:footnoteRef/>
      </w:r>
      <w:r w:rsidRPr="007F4FCD">
        <w:rPr>
          <w:lang w:val="en-US"/>
        </w:rPr>
        <w:t xml:space="preserve"> CBD/SBI/6/5.</w:t>
      </w:r>
    </w:p>
  </w:footnote>
  <w:footnote w:id="7">
    <w:p w14:paraId="6EF274C1" w14:textId="77777777" w:rsidR="00F75045" w:rsidRPr="007F4FCD" w:rsidRDefault="00F75045" w:rsidP="00F75045">
      <w:pPr>
        <w:pStyle w:val="FootnoteText"/>
        <w:rPr>
          <w:lang w:val="en-US"/>
        </w:rPr>
      </w:pPr>
      <w:r>
        <w:rPr>
          <w:rStyle w:val="FootnoteReference"/>
        </w:rPr>
        <w:footnoteRef/>
      </w:r>
      <w:r w:rsidRPr="007F4FCD">
        <w:rPr>
          <w:lang w:val="en-US"/>
        </w:rPr>
        <w:t xml:space="preserve"> CBD/SBI/6/6.</w:t>
      </w:r>
    </w:p>
  </w:footnote>
  <w:footnote w:id="8">
    <w:p w14:paraId="60B70A8B" w14:textId="0EE05026" w:rsidR="00A05689" w:rsidRPr="007F4FCD" w:rsidRDefault="00A05689">
      <w:pPr>
        <w:pStyle w:val="FootnoteText"/>
        <w:rPr>
          <w:lang w:val="en-US"/>
        </w:rPr>
      </w:pPr>
      <w:r>
        <w:rPr>
          <w:rStyle w:val="FootnoteReference"/>
        </w:rPr>
        <w:footnoteRef/>
      </w:r>
      <w:r w:rsidRPr="007F4FCD">
        <w:rPr>
          <w:lang w:val="en-US"/>
        </w:rPr>
        <w:t xml:space="preserve"> CBD/SBI/6/7.</w:t>
      </w:r>
    </w:p>
  </w:footnote>
  <w:footnote w:id="9">
    <w:p w14:paraId="4F60E397" w14:textId="06BB046A" w:rsidR="005B5533" w:rsidRPr="00172A80" w:rsidRDefault="005B5533">
      <w:pPr>
        <w:pStyle w:val="FootnoteText"/>
      </w:pPr>
      <w:r>
        <w:rPr>
          <w:rStyle w:val="FootnoteReference"/>
        </w:rPr>
        <w:footnoteRef/>
      </w:r>
      <w:r>
        <w:t xml:space="preserve"> CBD/SBI/6/8.</w:t>
      </w:r>
    </w:p>
  </w:footnote>
  <w:footnote w:id="10">
    <w:p w14:paraId="60D8E572" w14:textId="522C1583" w:rsidR="00E67CB5" w:rsidRPr="00E67CB5" w:rsidRDefault="00E67CB5">
      <w:pPr>
        <w:pStyle w:val="FootnoteText"/>
      </w:pPr>
      <w:r>
        <w:rPr>
          <w:rStyle w:val="FootnoteReference"/>
        </w:rPr>
        <w:footnoteRef/>
      </w:r>
      <w:r>
        <w:t xml:space="preserve"> CBD/SBI/6/9.</w:t>
      </w:r>
    </w:p>
  </w:footnote>
  <w:footnote w:id="11">
    <w:p w14:paraId="74B36ED8" w14:textId="77777777" w:rsidR="001A35E3" w:rsidRPr="009E7199" w:rsidRDefault="001A35E3" w:rsidP="001A35E3">
      <w:pPr>
        <w:pStyle w:val="CBDFootnoteText"/>
      </w:pPr>
      <w:r>
        <w:rPr>
          <w:rStyle w:val="FootnoteReference"/>
        </w:rPr>
        <w:footnoteRef/>
      </w:r>
      <w:r>
        <w:t xml:space="preserve"> Conforme a lo dispuesto en el artículo 24 del Convenio.</w:t>
      </w:r>
    </w:p>
  </w:footnote>
  <w:footnote w:id="12">
    <w:p w14:paraId="491E0CA8" w14:textId="1A50A632" w:rsidR="00E67CB5" w:rsidRPr="00172A80" w:rsidRDefault="00E67CB5">
      <w:pPr>
        <w:pStyle w:val="FootnoteText"/>
      </w:pPr>
      <w:r>
        <w:rPr>
          <w:rStyle w:val="FootnoteReference"/>
        </w:rPr>
        <w:footnoteRef/>
      </w:r>
      <w:r>
        <w:t xml:space="preserve"> CBD/SBI/6/10.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72814E53" w:rsidR="002B559C" w:rsidRPr="00172A80" w:rsidRDefault="00F72490" w:rsidP="4FF89652">
    <w:pPr>
      <w:pStyle w:val="Header"/>
      <w:spacing w:after="240"/>
      <w:rPr>
        <w:szCs w:val="20"/>
      </w:rPr>
    </w:pPr>
    <w:r>
      <w:t>CBD/SBI/6/1/Add.1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B905" w14:textId="09A8BD70" w:rsidR="002B559C" w:rsidRPr="00172A80" w:rsidRDefault="00000000"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922A28" w:rsidRPr="00172A80">
          <w:rPr>
            <w:szCs w:val="20"/>
          </w:rPr>
          <w:t>CBD/SBI/6/1/Add.1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D9F7" w14:textId="79C0F811" w:rsidR="003731AC" w:rsidRPr="00172A80" w:rsidRDefault="003731AC" w:rsidP="00172A80">
    <w:pPr>
      <w:pStyle w:val="Header"/>
      <w:pBdr>
        <w:bottom w:val="none" w:sz="0" w:space="0" w:color="auto"/>
      </w:pBd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A22442"/>
    <w:multiLevelType w:val="hybridMultilevel"/>
    <w:tmpl w:val="85E08764"/>
    <w:lvl w:ilvl="0" w:tplc="28885BB0">
      <w:start w:val="1"/>
      <w:numFmt w:val="lowerLetter"/>
      <w:lvlText w:val="%1)"/>
      <w:lvlJc w:val="left"/>
      <w:pPr>
        <w:ind w:left="1854" w:hanging="360"/>
      </w:pPr>
      <w:rPr>
        <w:rFonts w:hint="default"/>
        <w:caps w:val="0"/>
        <w:strike w:val="0"/>
        <w:dstrike w:val="0"/>
        <w:outline w:val="0"/>
        <w:emboss w:val="0"/>
        <w:imprint w:val="0"/>
        <w:spacing w:val="0"/>
        <w:w w:val="100"/>
        <w:kern w:val="0"/>
        <w:position w:val="0"/>
        <w:sz w:val="22"/>
        <w:szCs w:val="22"/>
        <w:vertAlign w:val="baseline"/>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1" w15:restartNumberingAfterBreak="0">
    <w:nsid w:val="442E506A"/>
    <w:multiLevelType w:val="hybridMultilevel"/>
    <w:tmpl w:val="597A0F98"/>
    <w:lvl w:ilvl="0" w:tplc="A77022EC">
      <w:start w:val="1"/>
      <w:numFmt w:val="lowerLetter"/>
      <w:lvlText w:val="%1)"/>
      <w:lvlJc w:val="righ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5" w15:restartNumberingAfterBreak="0">
    <w:nsid w:val="650A0444"/>
    <w:multiLevelType w:val="hybridMultilevel"/>
    <w:tmpl w:val="98F09EB6"/>
    <w:lvl w:ilvl="0" w:tplc="81E83534">
      <w:start w:val="1"/>
      <w:numFmt w:val="lowerLetter"/>
      <w:lvlText w:val="%1)"/>
      <w:lvlJc w:val="left"/>
      <w:pPr>
        <w:ind w:left="1854" w:hanging="360"/>
      </w:pPr>
      <w:rPr>
        <w:rFonts w:hint="default"/>
        <w:caps w:val="0"/>
        <w:strike w:val="0"/>
        <w:dstrike w:val="0"/>
        <w:outline w:val="0"/>
        <w:emboss w:val="0"/>
        <w:imprint w:val="0"/>
        <w:spacing w:val="0"/>
        <w:w w:val="100"/>
        <w:kern w:val="0"/>
        <w:position w:val="0"/>
        <w:sz w:val="22"/>
        <w:szCs w:val="22"/>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31895960">
    <w:abstractNumId w:val="14"/>
  </w:num>
  <w:num w:numId="2" w16cid:durableId="2004162797">
    <w:abstractNumId w:val="18"/>
  </w:num>
  <w:num w:numId="3" w16cid:durableId="359664821">
    <w:abstractNumId w:val="12"/>
  </w:num>
  <w:num w:numId="4" w16cid:durableId="1072390599">
    <w:abstractNumId w:val="17"/>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893932166">
    <w:abstractNumId w:val="16"/>
  </w:num>
  <w:num w:numId="11" w16cid:durableId="323945383">
    <w:abstractNumId w:val="13"/>
  </w:num>
  <w:num w:numId="12" w16cid:durableId="922953380">
    <w:abstractNumId w:val="8"/>
  </w:num>
  <w:num w:numId="13" w16cid:durableId="585847240">
    <w:abstractNumId w:val="3"/>
  </w:num>
  <w:num w:numId="14" w16cid:durableId="1379932238">
    <w:abstractNumId w:val="2"/>
  </w:num>
  <w:num w:numId="15" w16cid:durableId="608658393">
    <w:abstractNumId w:val="1"/>
  </w:num>
  <w:num w:numId="16" w16cid:durableId="1816797887">
    <w:abstractNumId w:val="0"/>
  </w:num>
  <w:num w:numId="17" w16cid:durableId="1521432753">
    <w:abstractNumId w:val="10"/>
  </w:num>
  <w:num w:numId="18" w16cid:durableId="592281590">
    <w:abstractNumId w:val="11"/>
  </w:num>
  <w:num w:numId="19" w16cid:durableId="79583267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32C4"/>
    <w:rsid w:val="00004C49"/>
    <w:rsid w:val="00004EB5"/>
    <w:rsid w:val="00005BB6"/>
    <w:rsid w:val="00006FD5"/>
    <w:rsid w:val="000100D1"/>
    <w:rsid w:val="000118A2"/>
    <w:rsid w:val="00011A69"/>
    <w:rsid w:val="00011F76"/>
    <w:rsid w:val="000139CF"/>
    <w:rsid w:val="000149E5"/>
    <w:rsid w:val="00014FAA"/>
    <w:rsid w:val="00016021"/>
    <w:rsid w:val="00016428"/>
    <w:rsid w:val="00016D64"/>
    <w:rsid w:val="000200B3"/>
    <w:rsid w:val="00020DF7"/>
    <w:rsid w:val="00022181"/>
    <w:rsid w:val="0002299E"/>
    <w:rsid w:val="00023190"/>
    <w:rsid w:val="00023E4E"/>
    <w:rsid w:val="00024131"/>
    <w:rsid w:val="00025C0E"/>
    <w:rsid w:val="0002689B"/>
    <w:rsid w:val="000275E3"/>
    <w:rsid w:val="00031A28"/>
    <w:rsid w:val="000322FD"/>
    <w:rsid w:val="00033222"/>
    <w:rsid w:val="000333D9"/>
    <w:rsid w:val="000339DA"/>
    <w:rsid w:val="00033D01"/>
    <w:rsid w:val="000340C7"/>
    <w:rsid w:val="0003452B"/>
    <w:rsid w:val="00035746"/>
    <w:rsid w:val="00035AE3"/>
    <w:rsid w:val="00035F4B"/>
    <w:rsid w:val="00036463"/>
    <w:rsid w:val="0003718F"/>
    <w:rsid w:val="000372EE"/>
    <w:rsid w:val="000379C2"/>
    <w:rsid w:val="00037BF2"/>
    <w:rsid w:val="00037F8D"/>
    <w:rsid w:val="00040598"/>
    <w:rsid w:val="000409BD"/>
    <w:rsid w:val="00041F1E"/>
    <w:rsid w:val="00042732"/>
    <w:rsid w:val="000428EB"/>
    <w:rsid w:val="00043AC3"/>
    <w:rsid w:val="00044356"/>
    <w:rsid w:val="00046CF7"/>
    <w:rsid w:val="00046F3C"/>
    <w:rsid w:val="00047DAD"/>
    <w:rsid w:val="00050D4A"/>
    <w:rsid w:val="00051451"/>
    <w:rsid w:val="000515DB"/>
    <w:rsid w:val="00054446"/>
    <w:rsid w:val="00054957"/>
    <w:rsid w:val="00055D20"/>
    <w:rsid w:val="000578DB"/>
    <w:rsid w:val="00060CDD"/>
    <w:rsid w:val="000611C1"/>
    <w:rsid w:val="000611EE"/>
    <w:rsid w:val="000621B1"/>
    <w:rsid w:val="00062730"/>
    <w:rsid w:val="00063748"/>
    <w:rsid w:val="00063AC9"/>
    <w:rsid w:val="00063C88"/>
    <w:rsid w:val="00064EA8"/>
    <w:rsid w:val="00065340"/>
    <w:rsid w:val="00065A81"/>
    <w:rsid w:val="00065E3F"/>
    <w:rsid w:val="00066BB3"/>
    <w:rsid w:val="000675BA"/>
    <w:rsid w:val="00067686"/>
    <w:rsid w:val="00067FCE"/>
    <w:rsid w:val="00071A10"/>
    <w:rsid w:val="00072055"/>
    <w:rsid w:val="000724B2"/>
    <w:rsid w:val="000732EE"/>
    <w:rsid w:val="000739B1"/>
    <w:rsid w:val="00073DB6"/>
    <w:rsid w:val="000748E0"/>
    <w:rsid w:val="00076226"/>
    <w:rsid w:val="00076244"/>
    <w:rsid w:val="00077145"/>
    <w:rsid w:val="000804CD"/>
    <w:rsid w:val="000822B2"/>
    <w:rsid w:val="00083B3C"/>
    <w:rsid w:val="00083EB6"/>
    <w:rsid w:val="00083ED5"/>
    <w:rsid w:val="00084338"/>
    <w:rsid w:val="000855BE"/>
    <w:rsid w:val="00085E95"/>
    <w:rsid w:val="0008634E"/>
    <w:rsid w:val="0008767C"/>
    <w:rsid w:val="000904CF"/>
    <w:rsid w:val="00090939"/>
    <w:rsid w:val="00090AD3"/>
    <w:rsid w:val="00091162"/>
    <w:rsid w:val="0009201A"/>
    <w:rsid w:val="00093CE4"/>
    <w:rsid w:val="00093F29"/>
    <w:rsid w:val="00096093"/>
    <w:rsid w:val="00096584"/>
    <w:rsid w:val="00096ED6"/>
    <w:rsid w:val="000A27A8"/>
    <w:rsid w:val="000A317E"/>
    <w:rsid w:val="000A3669"/>
    <w:rsid w:val="000A4558"/>
    <w:rsid w:val="000A47F2"/>
    <w:rsid w:val="000A5E72"/>
    <w:rsid w:val="000A655A"/>
    <w:rsid w:val="000A6FD5"/>
    <w:rsid w:val="000B090C"/>
    <w:rsid w:val="000B18A7"/>
    <w:rsid w:val="000B1959"/>
    <w:rsid w:val="000B1FCF"/>
    <w:rsid w:val="000B3A04"/>
    <w:rsid w:val="000B4374"/>
    <w:rsid w:val="000B50D0"/>
    <w:rsid w:val="000B683F"/>
    <w:rsid w:val="000B6D46"/>
    <w:rsid w:val="000B76A3"/>
    <w:rsid w:val="000B7ECB"/>
    <w:rsid w:val="000C14C8"/>
    <w:rsid w:val="000C173C"/>
    <w:rsid w:val="000C18AC"/>
    <w:rsid w:val="000C1C2E"/>
    <w:rsid w:val="000C38D1"/>
    <w:rsid w:val="000C4266"/>
    <w:rsid w:val="000C45FE"/>
    <w:rsid w:val="000C4BBE"/>
    <w:rsid w:val="000C57F5"/>
    <w:rsid w:val="000C7C51"/>
    <w:rsid w:val="000D02D2"/>
    <w:rsid w:val="000D063C"/>
    <w:rsid w:val="000D1CDD"/>
    <w:rsid w:val="000D1E4E"/>
    <w:rsid w:val="000D286A"/>
    <w:rsid w:val="000D3043"/>
    <w:rsid w:val="000D37BE"/>
    <w:rsid w:val="000D3812"/>
    <w:rsid w:val="000D3EFB"/>
    <w:rsid w:val="000D4355"/>
    <w:rsid w:val="000D5769"/>
    <w:rsid w:val="000E02B3"/>
    <w:rsid w:val="000E0C2C"/>
    <w:rsid w:val="000E0E97"/>
    <w:rsid w:val="000E34C2"/>
    <w:rsid w:val="000E40F6"/>
    <w:rsid w:val="000E4324"/>
    <w:rsid w:val="000E44D9"/>
    <w:rsid w:val="000E7116"/>
    <w:rsid w:val="000E7343"/>
    <w:rsid w:val="000F03AA"/>
    <w:rsid w:val="000F0E11"/>
    <w:rsid w:val="000F30B5"/>
    <w:rsid w:val="000F3B71"/>
    <w:rsid w:val="000F5BC1"/>
    <w:rsid w:val="000F6E80"/>
    <w:rsid w:val="000F72B6"/>
    <w:rsid w:val="0010016B"/>
    <w:rsid w:val="001006BB"/>
    <w:rsid w:val="00101241"/>
    <w:rsid w:val="00101DD7"/>
    <w:rsid w:val="00101E0A"/>
    <w:rsid w:val="00102411"/>
    <w:rsid w:val="001031DF"/>
    <w:rsid w:val="001037FE"/>
    <w:rsid w:val="00103FC4"/>
    <w:rsid w:val="001045DD"/>
    <w:rsid w:val="00104620"/>
    <w:rsid w:val="00104695"/>
    <w:rsid w:val="00105304"/>
    <w:rsid w:val="001060C3"/>
    <w:rsid w:val="00106701"/>
    <w:rsid w:val="001102E5"/>
    <w:rsid w:val="00110C64"/>
    <w:rsid w:val="001168C4"/>
    <w:rsid w:val="00117288"/>
    <w:rsid w:val="00121354"/>
    <w:rsid w:val="001215BE"/>
    <w:rsid w:val="00122460"/>
    <w:rsid w:val="001233BB"/>
    <w:rsid w:val="00123443"/>
    <w:rsid w:val="0012401B"/>
    <w:rsid w:val="001244B7"/>
    <w:rsid w:val="00125F32"/>
    <w:rsid w:val="00126E42"/>
    <w:rsid w:val="0013066F"/>
    <w:rsid w:val="00130954"/>
    <w:rsid w:val="0013151C"/>
    <w:rsid w:val="00132581"/>
    <w:rsid w:val="00133B46"/>
    <w:rsid w:val="00134284"/>
    <w:rsid w:val="001358DB"/>
    <w:rsid w:val="00136CB5"/>
    <w:rsid w:val="00136CE1"/>
    <w:rsid w:val="00137F04"/>
    <w:rsid w:val="00143840"/>
    <w:rsid w:val="001449AE"/>
    <w:rsid w:val="00146654"/>
    <w:rsid w:val="00146903"/>
    <w:rsid w:val="001469AA"/>
    <w:rsid w:val="00146E68"/>
    <w:rsid w:val="0014716D"/>
    <w:rsid w:val="001472AF"/>
    <w:rsid w:val="0015028B"/>
    <w:rsid w:val="00150CE7"/>
    <w:rsid w:val="0015455C"/>
    <w:rsid w:val="00155919"/>
    <w:rsid w:val="00155927"/>
    <w:rsid w:val="00155A83"/>
    <w:rsid w:val="00155D8E"/>
    <w:rsid w:val="00156477"/>
    <w:rsid w:val="00156A41"/>
    <w:rsid w:val="0015772F"/>
    <w:rsid w:val="001630CF"/>
    <w:rsid w:val="00163745"/>
    <w:rsid w:val="00164080"/>
    <w:rsid w:val="00165ADF"/>
    <w:rsid w:val="00166849"/>
    <w:rsid w:val="0016731A"/>
    <w:rsid w:val="00167DCE"/>
    <w:rsid w:val="0017087C"/>
    <w:rsid w:val="00172A80"/>
    <w:rsid w:val="00172FE1"/>
    <w:rsid w:val="00173239"/>
    <w:rsid w:val="00173690"/>
    <w:rsid w:val="0017494C"/>
    <w:rsid w:val="00176A37"/>
    <w:rsid w:val="00176DAF"/>
    <w:rsid w:val="0017708A"/>
    <w:rsid w:val="001843D4"/>
    <w:rsid w:val="00184909"/>
    <w:rsid w:val="00184D52"/>
    <w:rsid w:val="00184E86"/>
    <w:rsid w:val="00185ECC"/>
    <w:rsid w:val="00186F52"/>
    <w:rsid w:val="0018715A"/>
    <w:rsid w:val="001901B3"/>
    <w:rsid w:val="00191B09"/>
    <w:rsid w:val="001923A8"/>
    <w:rsid w:val="0019324C"/>
    <w:rsid w:val="001932C6"/>
    <w:rsid w:val="0019334D"/>
    <w:rsid w:val="00193CB6"/>
    <w:rsid w:val="00194590"/>
    <w:rsid w:val="0019498E"/>
    <w:rsid w:val="00195811"/>
    <w:rsid w:val="00195CD6"/>
    <w:rsid w:val="0019620F"/>
    <w:rsid w:val="0019666E"/>
    <w:rsid w:val="001972FF"/>
    <w:rsid w:val="001A03D5"/>
    <w:rsid w:val="001A0400"/>
    <w:rsid w:val="001A0F6B"/>
    <w:rsid w:val="001A1310"/>
    <w:rsid w:val="001A18B5"/>
    <w:rsid w:val="001A306C"/>
    <w:rsid w:val="001A35E3"/>
    <w:rsid w:val="001A59C0"/>
    <w:rsid w:val="001A6F99"/>
    <w:rsid w:val="001A72DC"/>
    <w:rsid w:val="001B0FDD"/>
    <w:rsid w:val="001B22F8"/>
    <w:rsid w:val="001B4464"/>
    <w:rsid w:val="001B5203"/>
    <w:rsid w:val="001B5834"/>
    <w:rsid w:val="001B6384"/>
    <w:rsid w:val="001B6B11"/>
    <w:rsid w:val="001B7EDD"/>
    <w:rsid w:val="001C3140"/>
    <w:rsid w:val="001C34A0"/>
    <w:rsid w:val="001C3781"/>
    <w:rsid w:val="001C4629"/>
    <w:rsid w:val="001C6842"/>
    <w:rsid w:val="001C704B"/>
    <w:rsid w:val="001C745B"/>
    <w:rsid w:val="001C755B"/>
    <w:rsid w:val="001C7647"/>
    <w:rsid w:val="001D0087"/>
    <w:rsid w:val="001D0512"/>
    <w:rsid w:val="001D1D3C"/>
    <w:rsid w:val="001D1FA2"/>
    <w:rsid w:val="001D2479"/>
    <w:rsid w:val="001D258B"/>
    <w:rsid w:val="001D380B"/>
    <w:rsid w:val="001D415D"/>
    <w:rsid w:val="001D416A"/>
    <w:rsid w:val="001D4227"/>
    <w:rsid w:val="001D45F5"/>
    <w:rsid w:val="001D4D53"/>
    <w:rsid w:val="001D5081"/>
    <w:rsid w:val="001D5225"/>
    <w:rsid w:val="001D631D"/>
    <w:rsid w:val="001D692E"/>
    <w:rsid w:val="001D6F59"/>
    <w:rsid w:val="001D7501"/>
    <w:rsid w:val="001D78D5"/>
    <w:rsid w:val="001E05E7"/>
    <w:rsid w:val="001E0CEB"/>
    <w:rsid w:val="001E1628"/>
    <w:rsid w:val="001E182B"/>
    <w:rsid w:val="001E3793"/>
    <w:rsid w:val="001E433B"/>
    <w:rsid w:val="001E50C3"/>
    <w:rsid w:val="001E592C"/>
    <w:rsid w:val="001E7876"/>
    <w:rsid w:val="001F02A2"/>
    <w:rsid w:val="001F101E"/>
    <w:rsid w:val="001F16BE"/>
    <w:rsid w:val="001F26C5"/>
    <w:rsid w:val="001F3572"/>
    <w:rsid w:val="001F4688"/>
    <w:rsid w:val="001F4EED"/>
    <w:rsid w:val="001F61EC"/>
    <w:rsid w:val="001F6623"/>
    <w:rsid w:val="001F7BD0"/>
    <w:rsid w:val="00200B8A"/>
    <w:rsid w:val="00200CD2"/>
    <w:rsid w:val="00201381"/>
    <w:rsid w:val="002018B7"/>
    <w:rsid w:val="00201D37"/>
    <w:rsid w:val="0020370B"/>
    <w:rsid w:val="00204491"/>
    <w:rsid w:val="00204670"/>
    <w:rsid w:val="00204CE1"/>
    <w:rsid w:val="0020514B"/>
    <w:rsid w:val="00205257"/>
    <w:rsid w:val="002056C1"/>
    <w:rsid w:val="00206D6A"/>
    <w:rsid w:val="0021027D"/>
    <w:rsid w:val="002106F3"/>
    <w:rsid w:val="0021133F"/>
    <w:rsid w:val="0021359C"/>
    <w:rsid w:val="00213A73"/>
    <w:rsid w:val="00213FFF"/>
    <w:rsid w:val="002143D2"/>
    <w:rsid w:val="002143F0"/>
    <w:rsid w:val="00214738"/>
    <w:rsid w:val="0021479A"/>
    <w:rsid w:val="00214B2A"/>
    <w:rsid w:val="002154D7"/>
    <w:rsid w:val="00215950"/>
    <w:rsid w:val="00215C29"/>
    <w:rsid w:val="00217664"/>
    <w:rsid w:val="00220C63"/>
    <w:rsid w:val="0022132F"/>
    <w:rsid w:val="00221C02"/>
    <w:rsid w:val="0022245D"/>
    <w:rsid w:val="00222A1E"/>
    <w:rsid w:val="00224DF9"/>
    <w:rsid w:val="00224E4E"/>
    <w:rsid w:val="00225320"/>
    <w:rsid w:val="002275BF"/>
    <w:rsid w:val="00227842"/>
    <w:rsid w:val="00230B61"/>
    <w:rsid w:val="0023196E"/>
    <w:rsid w:val="00233990"/>
    <w:rsid w:val="00233F94"/>
    <w:rsid w:val="00234BE1"/>
    <w:rsid w:val="002350B6"/>
    <w:rsid w:val="002359A5"/>
    <w:rsid w:val="0023641F"/>
    <w:rsid w:val="002377B7"/>
    <w:rsid w:val="002378DC"/>
    <w:rsid w:val="0024078C"/>
    <w:rsid w:val="00241790"/>
    <w:rsid w:val="002429F5"/>
    <w:rsid w:val="00243287"/>
    <w:rsid w:val="0024444A"/>
    <w:rsid w:val="002456C4"/>
    <w:rsid w:val="002457FF"/>
    <w:rsid w:val="00245E0E"/>
    <w:rsid w:val="0024600E"/>
    <w:rsid w:val="00247605"/>
    <w:rsid w:val="002502C0"/>
    <w:rsid w:val="002505E2"/>
    <w:rsid w:val="0025227C"/>
    <w:rsid w:val="002533C5"/>
    <w:rsid w:val="00254247"/>
    <w:rsid w:val="0025555F"/>
    <w:rsid w:val="00255A9B"/>
    <w:rsid w:val="0025644B"/>
    <w:rsid w:val="00256841"/>
    <w:rsid w:val="00256AB6"/>
    <w:rsid w:val="0026001F"/>
    <w:rsid w:val="002601D0"/>
    <w:rsid w:val="00260369"/>
    <w:rsid w:val="002618D9"/>
    <w:rsid w:val="00263241"/>
    <w:rsid w:val="00263AFE"/>
    <w:rsid w:val="00263DA6"/>
    <w:rsid w:val="0026501B"/>
    <w:rsid w:val="00265067"/>
    <w:rsid w:val="002657C0"/>
    <w:rsid w:val="00265C5D"/>
    <w:rsid w:val="00266BFC"/>
    <w:rsid w:val="0026796D"/>
    <w:rsid w:val="00267CB2"/>
    <w:rsid w:val="0027099D"/>
    <w:rsid w:val="00270FA6"/>
    <w:rsid w:val="00271151"/>
    <w:rsid w:val="00272FD5"/>
    <w:rsid w:val="00274189"/>
    <w:rsid w:val="00274327"/>
    <w:rsid w:val="00274FBB"/>
    <w:rsid w:val="00275BAF"/>
    <w:rsid w:val="00276F19"/>
    <w:rsid w:val="0027725F"/>
    <w:rsid w:val="0028045C"/>
    <w:rsid w:val="0028063C"/>
    <w:rsid w:val="002807C2"/>
    <w:rsid w:val="00284D7D"/>
    <w:rsid w:val="00284DFE"/>
    <w:rsid w:val="002860F3"/>
    <w:rsid w:val="0028621E"/>
    <w:rsid w:val="00286DF3"/>
    <w:rsid w:val="002919D4"/>
    <w:rsid w:val="00291CF0"/>
    <w:rsid w:val="00291ED6"/>
    <w:rsid w:val="00295A42"/>
    <w:rsid w:val="00296474"/>
    <w:rsid w:val="002968B2"/>
    <w:rsid w:val="00296E27"/>
    <w:rsid w:val="00297B9B"/>
    <w:rsid w:val="00297EB7"/>
    <w:rsid w:val="002A0C86"/>
    <w:rsid w:val="002A1CBD"/>
    <w:rsid w:val="002A250C"/>
    <w:rsid w:val="002A2979"/>
    <w:rsid w:val="002A492B"/>
    <w:rsid w:val="002A4CCA"/>
    <w:rsid w:val="002A4E61"/>
    <w:rsid w:val="002A5DA2"/>
    <w:rsid w:val="002A63CA"/>
    <w:rsid w:val="002A6FFB"/>
    <w:rsid w:val="002B00CA"/>
    <w:rsid w:val="002B09BA"/>
    <w:rsid w:val="002B23F6"/>
    <w:rsid w:val="002B2B5D"/>
    <w:rsid w:val="002B2D9F"/>
    <w:rsid w:val="002B2DB8"/>
    <w:rsid w:val="002B2E9D"/>
    <w:rsid w:val="002B4671"/>
    <w:rsid w:val="002B559C"/>
    <w:rsid w:val="002B5F0D"/>
    <w:rsid w:val="002B5F65"/>
    <w:rsid w:val="002B67EB"/>
    <w:rsid w:val="002B7565"/>
    <w:rsid w:val="002B7DC6"/>
    <w:rsid w:val="002C15FB"/>
    <w:rsid w:val="002C18DA"/>
    <w:rsid w:val="002C22F2"/>
    <w:rsid w:val="002C26A4"/>
    <w:rsid w:val="002C2D22"/>
    <w:rsid w:val="002C3F5A"/>
    <w:rsid w:val="002C4981"/>
    <w:rsid w:val="002C5E93"/>
    <w:rsid w:val="002C7E35"/>
    <w:rsid w:val="002D0EA2"/>
    <w:rsid w:val="002D1801"/>
    <w:rsid w:val="002D2770"/>
    <w:rsid w:val="002D2DDD"/>
    <w:rsid w:val="002D53B7"/>
    <w:rsid w:val="002D5504"/>
    <w:rsid w:val="002D7563"/>
    <w:rsid w:val="002D7CFE"/>
    <w:rsid w:val="002E0952"/>
    <w:rsid w:val="002E1106"/>
    <w:rsid w:val="002E18C0"/>
    <w:rsid w:val="002E1D3A"/>
    <w:rsid w:val="002E38BA"/>
    <w:rsid w:val="002E5F47"/>
    <w:rsid w:val="002E643D"/>
    <w:rsid w:val="002E6577"/>
    <w:rsid w:val="002E71B9"/>
    <w:rsid w:val="002E766B"/>
    <w:rsid w:val="002E7AF1"/>
    <w:rsid w:val="002F12C0"/>
    <w:rsid w:val="002F2C9D"/>
    <w:rsid w:val="002F3801"/>
    <w:rsid w:val="002F4F16"/>
    <w:rsid w:val="002F59FC"/>
    <w:rsid w:val="002F64B9"/>
    <w:rsid w:val="002F6AD3"/>
    <w:rsid w:val="002F7AC2"/>
    <w:rsid w:val="00300480"/>
    <w:rsid w:val="00300723"/>
    <w:rsid w:val="00300874"/>
    <w:rsid w:val="00300D79"/>
    <w:rsid w:val="003015CF"/>
    <w:rsid w:val="00301720"/>
    <w:rsid w:val="00302457"/>
    <w:rsid w:val="003024F6"/>
    <w:rsid w:val="00303A1D"/>
    <w:rsid w:val="003046A8"/>
    <w:rsid w:val="003048C8"/>
    <w:rsid w:val="00304AAC"/>
    <w:rsid w:val="00304BDC"/>
    <w:rsid w:val="00306450"/>
    <w:rsid w:val="003068AC"/>
    <w:rsid w:val="00310608"/>
    <w:rsid w:val="00310BFB"/>
    <w:rsid w:val="00310F4A"/>
    <w:rsid w:val="00311CD6"/>
    <w:rsid w:val="00313B2E"/>
    <w:rsid w:val="0031436C"/>
    <w:rsid w:val="00314F24"/>
    <w:rsid w:val="00315D17"/>
    <w:rsid w:val="0031681E"/>
    <w:rsid w:val="00316A19"/>
    <w:rsid w:val="00317E58"/>
    <w:rsid w:val="0032092E"/>
    <w:rsid w:val="003230C5"/>
    <w:rsid w:val="00323F22"/>
    <w:rsid w:val="003241F7"/>
    <w:rsid w:val="003241FD"/>
    <w:rsid w:val="003244C0"/>
    <w:rsid w:val="0032484F"/>
    <w:rsid w:val="00324B1C"/>
    <w:rsid w:val="0032555E"/>
    <w:rsid w:val="00326F2F"/>
    <w:rsid w:val="00326F3F"/>
    <w:rsid w:val="00327873"/>
    <w:rsid w:val="00330203"/>
    <w:rsid w:val="00330A1F"/>
    <w:rsid w:val="00331410"/>
    <w:rsid w:val="00331E60"/>
    <w:rsid w:val="00332A78"/>
    <w:rsid w:val="0033342B"/>
    <w:rsid w:val="003345EF"/>
    <w:rsid w:val="003348FA"/>
    <w:rsid w:val="00334B0F"/>
    <w:rsid w:val="00335843"/>
    <w:rsid w:val="003360CE"/>
    <w:rsid w:val="003364EC"/>
    <w:rsid w:val="00337760"/>
    <w:rsid w:val="00340579"/>
    <w:rsid w:val="00341AFC"/>
    <w:rsid w:val="00342565"/>
    <w:rsid w:val="003428F6"/>
    <w:rsid w:val="003444B0"/>
    <w:rsid w:val="00345DF4"/>
    <w:rsid w:val="003476A9"/>
    <w:rsid w:val="0035016B"/>
    <w:rsid w:val="00350E0B"/>
    <w:rsid w:val="00350F6C"/>
    <w:rsid w:val="003518AF"/>
    <w:rsid w:val="00351901"/>
    <w:rsid w:val="00352A4C"/>
    <w:rsid w:val="003530FD"/>
    <w:rsid w:val="003532B2"/>
    <w:rsid w:val="003533D6"/>
    <w:rsid w:val="0035390C"/>
    <w:rsid w:val="00354179"/>
    <w:rsid w:val="003544A1"/>
    <w:rsid w:val="00355D25"/>
    <w:rsid w:val="00356145"/>
    <w:rsid w:val="00356E42"/>
    <w:rsid w:val="00360FFD"/>
    <w:rsid w:val="0036219A"/>
    <w:rsid w:val="003638FA"/>
    <w:rsid w:val="00363B57"/>
    <w:rsid w:val="00365133"/>
    <w:rsid w:val="00365662"/>
    <w:rsid w:val="00366718"/>
    <w:rsid w:val="0037014F"/>
    <w:rsid w:val="0037109B"/>
    <w:rsid w:val="003713ED"/>
    <w:rsid w:val="00371707"/>
    <w:rsid w:val="003719D8"/>
    <w:rsid w:val="00372759"/>
    <w:rsid w:val="00372B64"/>
    <w:rsid w:val="0037318C"/>
    <w:rsid w:val="003731AC"/>
    <w:rsid w:val="0037407B"/>
    <w:rsid w:val="0037415B"/>
    <w:rsid w:val="00374A8F"/>
    <w:rsid w:val="00375A49"/>
    <w:rsid w:val="00376FE2"/>
    <w:rsid w:val="00377AA1"/>
    <w:rsid w:val="00379BCD"/>
    <w:rsid w:val="00380466"/>
    <w:rsid w:val="00380F18"/>
    <w:rsid w:val="003813BD"/>
    <w:rsid w:val="0038388A"/>
    <w:rsid w:val="0038499C"/>
    <w:rsid w:val="00385BF4"/>
    <w:rsid w:val="0038698A"/>
    <w:rsid w:val="00386DD7"/>
    <w:rsid w:val="00387CE3"/>
    <w:rsid w:val="003909F2"/>
    <w:rsid w:val="00390AD8"/>
    <w:rsid w:val="00390C5B"/>
    <w:rsid w:val="00393032"/>
    <w:rsid w:val="00393836"/>
    <w:rsid w:val="00393E6C"/>
    <w:rsid w:val="00394272"/>
    <w:rsid w:val="003956E3"/>
    <w:rsid w:val="00396B6F"/>
    <w:rsid w:val="00396D87"/>
    <w:rsid w:val="00396DA5"/>
    <w:rsid w:val="003A0226"/>
    <w:rsid w:val="003A0D31"/>
    <w:rsid w:val="003A126E"/>
    <w:rsid w:val="003A15D8"/>
    <w:rsid w:val="003A231C"/>
    <w:rsid w:val="003A2B82"/>
    <w:rsid w:val="003A45B4"/>
    <w:rsid w:val="003A4D16"/>
    <w:rsid w:val="003A4DA0"/>
    <w:rsid w:val="003A538C"/>
    <w:rsid w:val="003A7C34"/>
    <w:rsid w:val="003A7CE2"/>
    <w:rsid w:val="003A7D71"/>
    <w:rsid w:val="003B0180"/>
    <w:rsid w:val="003B0C93"/>
    <w:rsid w:val="003B131B"/>
    <w:rsid w:val="003B3E32"/>
    <w:rsid w:val="003B6D7F"/>
    <w:rsid w:val="003B71AE"/>
    <w:rsid w:val="003C402F"/>
    <w:rsid w:val="003C589D"/>
    <w:rsid w:val="003C6311"/>
    <w:rsid w:val="003C6F10"/>
    <w:rsid w:val="003C75F1"/>
    <w:rsid w:val="003C7980"/>
    <w:rsid w:val="003D099F"/>
    <w:rsid w:val="003D0B3C"/>
    <w:rsid w:val="003D18A4"/>
    <w:rsid w:val="003D2AD4"/>
    <w:rsid w:val="003D2EC9"/>
    <w:rsid w:val="003D3437"/>
    <w:rsid w:val="003D46E7"/>
    <w:rsid w:val="003D472C"/>
    <w:rsid w:val="003D4825"/>
    <w:rsid w:val="003D7F7F"/>
    <w:rsid w:val="003E0AD1"/>
    <w:rsid w:val="003E1A3C"/>
    <w:rsid w:val="003E1D29"/>
    <w:rsid w:val="003E1F2B"/>
    <w:rsid w:val="003E360F"/>
    <w:rsid w:val="003E5432"/>
    <w:rsid w:val="003E590D"/>
    <w:rsid w:val="003E5C26"/>
    <w:rsid w:val="003E5D77"/>
    <w:rsid w:val="003E6D19"/>
    <w:rsid w:val="003E6D88"/>
    <w:rsid w:val="003F0FD1"/>
    <w:rsid w:val="003F29A9"/>
    <w:rsid w:val="003F38D1"/>
    <w:rsid w:val="003F599D"/>
    <w:rsid w:val="003F5B70"/>
    <w:rsid w:val="003F62BC"/>
    <w:rsid w:val="00400125"/>
    <w:rsid w:val="004009E6"/>
    <w:rsid w:val="0040113F"/>
    <w:rsid w:val="00403220"/>
    <w:rsid w:val="00403CFF"/>
    <w:rsid w:val="004045B0"/>
    <w:rsid w:val="00405396"/>
    <w:rsid w:val="00406A85"/>
    <w:rsid w:val="0041077D"/>
    <w:rsid w:val="004107AC"/>
    <w:rsid w:val="00411269"/>
    <w:rsid w:val="004116EA"/>
    <w:rsid w:val="00411A0C"/>
    <w:rsid w:val="00411EBF"/>
    <w:rsid w:val="00411FE3"/>
    <w:rsid w:val="00412C02"/>
    <w:rsid w:val="00412C61"/>
    <w:rsid w:val="00413334"/>
    <w:rsid w:val="004133D7"/>
    <w:rsid w:val="004136B6"/>
    <w:rsid w:val="00413E29"/>
    <w:rsid w:val="00414962"/>
    <w:rsid w:val="00415146"/>
    <w:rsid w:val="004168BB"/>
    <w:rsid w:val="00416DEC"/>
    <w:rsid w:val="00417034"/>
    <w:rsid w:val="00420377"/>
    <w:rsid w:val="00421E2A"/>
    <w:rsid w:val="0042428A"/>
    <w:rsid w:val="004243A7"/>
    <w:rsid w:val="004249D2"/>
    <w:rsid w:val="004251E8"/>
    <w:rsid w:val="00425B44"/>
    <w:rsid w:val="004277BC"/>
    <w:rsid w:val="00430B4B"/>
    <w:rsid w:val="004312CD"/>
    <w:rsid w:val="004326F0"/>
    <w:rsid w:val="00433484"/>
    <w:rsid w:val="00434205"/>
    <w:rsid w:val="0043447E"/>
    <w:rsid w:val="004349C2"/>
    <w:rsid w:val="00434A05"/>
    <w:rsid w:val="00435813"/>
    <w:rsid w:val="0044008E"/>
    <w:rsid w:val="00440F40"/>
    <w:rsid w:val="00441498"/>
    <w:rsid w:val="00441AC1"/>
    <w:rsid w:val="00442898"/>
    <w:rsid w:val="004432A1"/>
    <w:rsid w:val="00444BC0"/>
    <w:rsid w:val="00446D23"/>
    <w:rsid w:val="00446EC4"/>
    <w:rsid w:val="0044732D"/>
    <w:rsid w:val="0045032C"/>
    <w:rsid w:val="00451008"/>
    <w:rsid w:val="00451239"/>
    <w:rsid w:val="00451714"/>
    <w:rsid w:val="004522AB"/>
    <w:rsid w:val="0045232B"/>
    <w:rsid w:val="004525D3"/>
    <w:rsid w:val="00452637"/>
    <w:rsid w:val="004528A7"/>
    <w:rsid w:val="00452C43"/>
    <w:rsid w:val="0045364C"/>
    <w:rsid w:val="00453DA7"/>
    <w:rsid w:val="0045528D"/>
    <w:rsid w:val="00455E8E"/>
    <w:rsid w:val="00456B91"/>
    <w:rsid w:val="00457295"/>
    <w:rsid w:val="00457AD3"/>
    <w:rsid w:val="00457FCE"/>
    <w:rsid w:val="004617C8"/>
    <w:rsid w:val="00461C4E"/>
    <w:rsid w:val="00461F9D"/>
    <w:rsid w:val="00462000"/>
    <w:rsid w:val="0046373B"/>
    <w:rsid w:val="00463998"/>
    <w:rsid w:val="00465706"/>
    <w:rsid w:val="0046715F"/>
    <w:rsid w:val="004673A9"/>
    <w:rsid w:val="00467657"/>
    <w:rsid w:val="00470133"/>
    <w:rsid w:val="004701EE"/>
    <w:rsid w:val="00470472"/>
    <w:rsid w:val="00470645"/>
    <w:rsid w:val="0047170F"/>
    <w:rsid w:val="00472639"/>
    <w:rsid w:val="004737A7"/>
    <w:rsid w:val="00473F22"/>
    <w:rsid w:val="00475037"/>
    <w:rsid w:val="004758D5"/>
    <w:rsid w:val="00477520"/>
    <w:rsid w:val="004803B1"/>
    <w:rsid w:val="00480A8D"/>
    <w:rsid w:val="00481349"/>
    <w:rsid w:val="00486FCF"/>
    <w:rsid w:val="004870E0"/>
    <w:rsid w:val="0049135D"/>
    <w:rsid w:val="0049177D"/>
    <w:rsid w:val="004936C7"/>
    <w:rsid w:val="00494A58"/>
    <w:rsid w:val="00494DB3"/>
    <w:rsid w:val="00495522"/>
    <w:rsid w:val="004966DC"/>
    <w:rsid w:val="00497EC2"/>
    <w:rsid w:val="004A17BE"/>
    <w:rsid w:val="004A1DFD"/>
    <w:rsid w:val="004A1F87"/>
    <w:rsid w:val="004A2A2D"/>
    <w:rsid w:val="004A2E17"/>
    <w:rsid w:val="004A531A"/>
    <w:rsid w:val="004A59C0"/>
    <w:rsid w:val="004A624E"/>
    <w:rsid w:val="004A795C"/>
    <w:rsid w:val="004B0712"/>
    <w:rsid w:val="004B075E"/>
    <w:rsid w:val="004B08B0"/>
    <w:rsid w:val="004B0E31"/>
    <w:rsid w:val="004B0EDE"/>
    <w:rsid w:val="004B3BDB"/>
    <w:rsid w:val="004B47ED"/>
    <w:rsid w:val="004B5508"/>
    <w:rsid w:val="004B5D37"/>
    <w:rsid w:val="004C1FE5"/>
    <w:rsid w:val="004C2047"/>
    <w:rsid w:val="004C29C2"/>
    <w:rsid w:val="004C3969"/>
    <w:rsid w:val="004C3983"/>
    <w:rsid w:val="004C3CE8"/>
    <w:rsid w:val="004C6AB6"/>
    <w:rsid w:val="004C6B05"/>
    <w:rsid w:val="004C75D7"/>
    <w:rsid w:val="004D03D5"/>
    <w:rsid w:val="004D122B"/>
    <w:rsid w:val="004D258C"/>
    <w:rsid w:val="004D405E"/>
    <w:rsid w:val="004D424C"/>
    <w:rsid w:val="004E1696"/>
    <w:rsid w:val="004E2251"/>
    <w:rsid w:val="004E2B76"/>
    <w:rsid w:val="004E4592"/>
    <w:rsid w:val="004E50E6"/>
    <w:rsid w:val="004E5AA0"/>
    <w:rsid w:val="004E5F58"/>
    <w:rsid w:val="004E6FA7"/>
    <w:rsid w:val="004E7B1A"/>
    <w:rsid w:val="004E7CEF"/>
    <w:rsid w:val="004F045E"/>
    <w:rsid w:val="004F40A3"/>
    <w:rsid w:val="004F5A3C"/>
    <w:rsid w:val="004F5B76"/>
    <w:rsid w:val="004F5ECA"/>
    <w:rsid w:val="004F60EA"/>
    <w:rsid w:val="004F632E"/>
    <w:rsid w:val="004F6E9A"/>
    <w:rsid w:val="004F7FAC"/>
    <w:rsid w:val="00500203"/>
    <w:rsid w:val="005005B2"/>
    <w:rsid w:val="005017C8"/>
    <w:rsid w:val="00501E92"/>
    <w:rsid w:val="00501F62"/>
    <w:rsid w:val="00501FE9"/>
    <w:rsid w:val="00502735"/>
    <w:rsid w:val="00502C89"/>
    <w:rsid w:val="00503190"/>
    <w:rsid w:val="0050383B"/>
    <w:rsid w:val="0050407E"/>
    <w:rsid w:val="005055DF"/>
    <w:rsid w:val="005057FD"/>
    <w:rsid w:val="00505C00"/>
    <w:rsid w:val="00510E65"/>
    <w:rsid w:val="00511202"/>
    <w:rsid w:val="00511243"/>
    <w:rsid w:val="00511FB8"/>
    <w:rsid w:val="005121AF"/>
    <w:rsid w:val="0051237B"/>
    <w:rsid w:val="005135A1"/>
    <w:rsid w:val="005160EA"/>
    <w:rsid w:val="0051652A"/>
    <w:rsid w:val="00516B02"/>
    <w:rsid w:val="00521456"/>
    <w:rsid w:val="00521BC5"/>
    <w:rsid w:val="005220AB"/>
    <w:rsid w:val="0052382B"/>
    <w:rsid w:val="00523FCD"/>
    <w:rsid w:val="0052402D"/>
    <w:rsid w:val="00527B21"/>
    <w:rsid w:val="00527FC7"/>
    <w:rsid w:val="00527FD2"/>
    <w:rsid w:val="005303D2"/>
    <w:rsid w:val="0053085C"/>
    <w:rsid w:val="00530CB7"/>
    <w:rsid w:val="00530D9A"/>
    <w:rsid w:val="00530F32"/>
    <w:rsid w:val="0053139E"/>
    <w:rsid w:val="00531B2B"/>
    <w:rsid w:val="00532B05"/>
    <w:rsid w:val="00532D2F"/>
    <w:rsid w:val="00533569"/>
    <w:rsid w:val="00533639"/>
    <w:rsid w:val="0053395A"/>
    <w:rsid w:val="005347AA"/>
    <w:rsid w:val="005353DB"/>
    <w:rsid w:val="00535920"/>
    <w:rsid w:val="0053660C"/>
    <w:rsid w:val="00536728"/>
    <w:rsid w:val="00536F14"/>
    <w:rsid w:val="00537248"/>
    <w:rsid w:val="00537345"/>
    <w:rsid w:val="00537776"/>
    <w:rsid w:val="00542290"/>
    <w:rsid w:val="00542481"/>
    <w:rsid w:val="00542F4E"/>
    <w:rsid w:val="00543C0D"/>
    <w:rsid w:val="005445B4"/>
    <w:rsid w:val="005446FB"/>
    <w:rsid w:val="00544946"/>
    <w:rsid w:val="00544DCB"/>
    <w:rsid w:val="00545F24"/>
    <w:rsid w:val="00545FF1"/>
    <w:rsid w:val="005467E0"/>
    <w:rsid w:val="00546DF7"/>
    <w:rsid w:val="005470CA"/>
    <w:rsid w:val="005500D3"/>
    <w:rsid w:val="00550451"/>
    <w:rsid w:val="005508CA"/>
    <w:rsid w:val="00550F6C"/>
    <w:rsid w:val="0055173C"/>
    <w:rsid w:val="00553E4D"/>
    <w:rsid w:val="00554B35"/>
    <w:rsid w:val="00554CAF"/>
    <w:rsid w:val="0055501A"/>
    <w:rsid w:val="0055532F"/>
    <w:rsid w:val="00555D11"/>
    <w:rsid w:val="00555FB2"/>
    <w:rsid w:val="0055683D"/>
    <w:rsid w:val="00557456"/>
    <w:rsid w:val="00557F63"/>
    <w:rsid w:val="00557FD1"/>
    <w:rsid w:val="005605B7"/>
    <w:rsid w:val="005617ED"/>
    <w:rsid w:val="0056217C"/>
    <w:rsid w:val="00564A92"/>
    <w:rsid w:val="00564DA4"/>
    <w:rsid w:val="005650C1"/>
    <w:rsid w:val="00565794"/>
    <w:rsid w:val="00565B1A"/>
    <w:rsid w:val="005666C9"/>
    <w:rsid w:val="005676E0"/>
    <w:rsid w:val="0056791E"/>
    <w:rsid w:val="00572678"/>
    <w:rsid w:val="005733E8"/>
    <w:rsid w:val="00573EE7"/>
    <w:rsid w:val="00574E1B"/>
    <w:rsid w:val="0057693B"/>
    <w:rsid w:val="0057700B"/>
    <w:rsid w:val="00580677"/>
    <w:rsid w:val="00580E66"/>
    <w:rsid w:val="00581C71"/>
    <w:rsid w:val="00581D00"/>
    <w:rsid w:val="005825D9"/>
    <w:rsid w:val="00582EE1"/>
    <w:rsid w:val="00582F43"/>
    <w:rsid w:val="00583243"/>
    <w:rsid w:val="00584524"/>
    <w:rsid w:val="005846BD"/>
    <w:rsid w:val="00585914"/>
    <w:rsid w:val="00585FEB"/>
    <w:rsid w:val="005864B9"/>
    <w:rsid w:val="0058750F"/>
    <w:rsid w:val="00590165"/>
    <w:rsid w:val="00590598"/>
    <w:rsid w:val="00593791"/>
    <w:rsid w:val="00594279"/>
    <w:rsid w:val="0059494F"/>
    <w:rsid w:val="005951ED"/>
    <w:rsid w:val="0059556D"/>
    <w:rsid w:val="0059715A"/>
    <w:rsid w:val="005974FF"/>
    <w:rsid w:val="00597A93"/>
    <w:rsid w:val="00597A9A"/>
    <w:rsid w:val="00597F3D"/>
    <w:rsid w:val="005A01A2"/>
    <w:rsid w:val="005A0589"/>
    <w:rsid w:val="005A16B3"/>
    <w:rsid w:val="005A1BFD"/>
    <w:rsid w:val="005A206E"/>
    <w:rsid w:val="005A246C"/>
    <w:rsid w:val="005A24A1"/>
    <w:rsid w:val="005A5322"/>
    <w:rsid w:val="005A5CA4"/>
    <w:rsid w:val="005A5EC2"/>
    <w:rsid w:val="005A669F"/>
    <w:rsid w:val="005A7522"/>
    <w:rsid w:val="005A757F"/>
    <w:rsid w:val="005A7F60"/>
    <w:rsid w:val="005B09EA"/>
    <w:rsid w:val="005B21E7"/>
    <w:rsid w:val="005B270C"/>
    <w:rsid w:val="005B35C2"/>
    <w:rsid w:val="005B4764"/>
    <w:rsid w:val="005B5533"/>
    <w:rsid w:val="005B685B"/>
    <w:rsid w:val="005B73EC"/>
    <w:rsid w:val="005B74A1"/>
    <w:rsid w:val="005B75CE"/>
    <w:rsid w:val="005B777D"/>
    <w:rsid w:val="005C1A65"/>
    <w:rsid w:val="005C1D53"/>
    <w:rsid w:val="005C3719"/>
    <w:rsid w:val="005C472F"/>
    <w:rsid w:val="005C4EEC"/>
    <w:rsid w:val="005C5885"/>
    <w:rsid w:val="005C5F3B"/>
    <w:rsid w:val="005C6C8B"/>
    <w:rsid w:val="005C7338"/>
    <w:rsid w:val="005C75D7"/>
    <w:rsid w:val="005D119C"/>
    <w:rsid w:val="005D12F0"/>
    <w:rsid w:val="005D1CE9"/>
    <w:rsid w:val="005D1F8A"/>
    <w:rsid w:val="005D28DC"/>
    <w:rsid w:val="005D3BD6"/>
    <w:rsid w:val="005D5DDB"/>
    <w:rsid w:val="005D5FC8"/>
    <w:rsid w:val="005D7710"/>
    <w:rsid w:val="005D7B3B"/>
    <w:rsid w:val="005D7CC0"/>
    <w:rsid w:val="005D7FBE"/>
    <w:rsid w:val="005E0025"/>
    <w:rsid w:val="005E111D"/>
    <w:rsid w:val="005E1806"/>
    <w:rsid w:val="005E240D"/>
    <w:rsid w:val="005E2605"/>
    <w:rsid w:val="005E2613"/>
    <w:rsid w:val="005E26AD"/>
    <w:rsid w:val="005E3976"/>
    <w:rsid w:val="005E3CD3"/>
    <w:rsid w:val="005E58A6"/>
    <w:rsid w:val="005E5B9F"/>
    <w:rsid w:val="005E5C17"/>
    <w:rsid w:val="005F0336"/>
    <w:rsid w:val="005F0BB3"/>
    <w:rsid w:val="005F1A3B"/>
    <w:rsid w:val="005F2747"/>
    <w:rsid w:val="005F38FB"/>
    <w:rsid w:val="005F588C"/>
    <w:rsid w:val="005F680A"/>
    <w:rsid w:val="005F6AEF"/>
    <w:rsid w:val="005F730D"/>
    <w:rsid w:val="00601D09"/>
    <w:rsid w:val="00604367"/>
    <w:rsid w:val="00607D1B"/>
    <w:rsid w:val="0061084F"/>
    <w:rsid w:val="006149C0"/>
    <w:rsid w:val="00614AD0"/>
    <w:rsid w:val="0061513E"/>
    <w:rsid w:val="00615B6B"/>
    <w:rsid w:val="006165DC"/>
    <w:rsid w:val="00616B6A"/>
    <w:rsid w:val="00617454"/>
    <w:rsid w:val="00617470"/>
    <w:rsid w:val="00620A86"/>
    <w:rsid w:val="0062124F"/>
    <w:rsid w:val="006219F6"/>
    <w:rsid w:val="00621FDF"/>
    <w:rsid w:val="00622C25"/>
    <w:rsid w:val="00622E62"/>
    <w:rsid w:val="006240DB"/>
    <w:rsid w:val="00624677"/>
    <w:rsid w:val="00624F75"/>
    <w:rsid w:val="006267B9"/>
    <w:rsid w:val="00626AC9"/>
    <w:rsid w:val="00626B85"/>
    <w:rsid w:val="00627415"/>
    <w:rsid w:val="00630DE0"/>
    <w:rsid w:val="00630E98"/>
    <w:rsid w:val="00631F50"/>
    <w:rsid w:val="00633474"/>
    <w:rsid w:val="00633CCB"/>
    <w:rsid w:val="00633F1E"/>
    <w:rsid w:val="00634007"/>
    <w:rsid w:val="006342E6"/>
    <w:rsid w:val="00634465"/>
    <w:rsid w:val="0063482D"/>
    <w:rsid w:val="0063495A"/>
    <w:rsid w:val="00634C6A"/>
    <w:rsid w:val="00634CB8"/>
    <w:rsid w:val="0063548E"/>
    <w:rsid w:val="00636FB3"/>
    <w:rsid w:val="006370ED"/>
    <w:rsid w:val="00641BAB"/>
    <w:rsid w:val="00642E97"/>
    <w:rsid w:val="006454F5"/>
    <w:rsid w:val="0064597C"/>
    <w:rsid w:val="00645C96"/>
    <w:rsid w:val="006464C6"/>
    <w:rsid w:val="00647829"/>
    <w:rsid w:val="00647BDE"/>
    <w:rsid w:val="006523DA"/>
    <w:rsid w:val="006524E1"/>
    <w:rsid w:val="00652525"/>
    <w:rsid w:val="006529E9"/>
    <w:rsid w:val="006530BB"/>
    <w:rsid w:val="006536EB"/>
    <w:rsid w:val="006544D9"/>
    <w:rsid w:val="00654895"/>
    <w:rsid w:val="00654C0C"/>
    <w:rsid w:val="0065727E"/>
    <w:rsid w:val="00657ED6"/>
    <w:rsid w:val="006601F4"/>
    <w:rsid w:val="0066090A"/>
    <w:rsid w:val="00662618"/>
    <w:rsid w:val="0066374F"/>
    <w:rsid w:val="00663992"/>
    <w:rsid w:val="006641D0"/>
    <w:rsid w:val="00664809"/>
    <w:rsid w:val="006650D5"/>
    <w:rsid w:val="0067148E"/>
    <w:rsid w:val="00672DC1"/>
    <w:rsid w:val="00672E3D"/>
    <w:rsid w:val="0067482F"/>
    <w:rsid w:val="00674BE2"/>
    <w:rsid w:val="00675347"/>
    <w:rsid w:val="00675FCC"/>
    <w:rsid w:val="006778A5"/>
    <w:rsid w:val="00677FD1"/>
    <w:rsid w:val="00680211"/>
    <w:rsid w:val="0068062B"/>
    <w:rsid w:val="00682253"/>
    <w:rsid w:val="0068328C"/>
    <w:rsid w:val="0068522E"/>
    <w:rsid w:val="006859C5"/>
    <w:rsid w:val="00685DEC"/>
    <w:rsid w:val="00686FFA"/>
    <w:rsid w:val="00687DDC"/>
    <w:rsid w:val="00691173"/>
    <w:rsid w:val="00691F67"/>
    <w:rsid w:val="00693C7E"/>
    <w:rsid w:val="00695428"/>
    <w:rsid w:val="0069694F"/>
    <w:rsid w:val="006A0FF4"/>
    <w:rsid w:val="006A281B"/>
    <w:rsid w:val="006A349E"/>
    <w:rsid w:val="006A3590"/>
    <w:rsid w:val="006A4996"/>
    <w:rsid w:val="006A643F"/>
    <w:rsid w:val="006A70F4"/>
    <w:rsid w:val="006A7387"/>
    <w:rsid w:val="006A7C4B"/>
    <w:rsid w:val="006B293D"/>
    <w:rsid w:val="006B57DD"/>
    <w:rsid w:val="006B5C08"/>
    <w:rsid w:val="006B5C99"/>
    <w:rsid w:val="006B728F"/>
    <w:rsid w:val="006C0127"/>
    <w:rsid w:val="006C0F1D"/>
    <w:rsid w:val="006C14C7"/>
    <w:rsid w:val="006C2385"/>
    <w:rsid w:val="006C311D"/>
    <w:rsid w:val="006C3B74"/>
    <w:rsid w:val="006C4740"/>
    <w:rsid w:val="006C4933"/>
    <w:rsid w:val="006C4E38"/>
    <w:rsid w:val="006C542D"/>
    <w:rsid w:val="006C5FF9"/>
    <w:rsid w:val="006C6FB1"/>
    <w:rsid w:val="006C7BFA"/>
    <w:rsid w:val="006C7E24"/>
    <w:rsid w:val="006D0185"/>
    <w:rsid w:val="006D0A2C"/>
    <w:rsid w:val="006D0BDA"/>
    <w:rsid w:val="006D0ED5"/>
    <w:rsid w:val="006D1CE6"/>
    <w:rsid w:val="006D2332"/>
    <w:rsid w:val="006D3C7A"/>
    <w:rsid w:val="006D3F0F"/>
    <w:rsid w:val="006D4AB5"/>
    <w:rsid w:val="006D61B3"/>
    <w:rsid w:val="006D708C"/>
    <w:rsid w:val="006D7295"/>
    <w:rsid w:val="006D79CE"/>
    <w:rsid w:val="006E01AC"/>
    <w:rsid w:val="006E0208"/>
    <w:rsid w:val="006E07B4"/>
    <w:rsid w:val="006E18F1"/>
    <w:rsid w:val="006E1D97"/>
    <w:rsid w:val="006E308D"/>
    <w:rsid w:val="006E4A10"/>
    <w:rsid w:val="006E5740"/>
    <w:rsid w:val="006E5FAD"/>
    <w:rsid w:val="006E701E"/>
    <w:rsid w:val="006E7119"/>
    <w:rsid w:val="006F02F9"/>
    <w:rsid w:val="006F0653"/>
    <w:rsid w:val="006F1A86"/>
    <w:rsid w:val="006F3196"/>
    <w:rsid w:val="006F39BF"/>
    <w:rsid w:val="006F6829"/>
    <w:rsid w:val="006F69CE"/>
    <w:rsid w:val="006F731A"/>
    <w:rsid w:val="007016D8"/>
    <w:rsid w:val="00701779"/>
    <w:rsid w:val="00701FDC"/>
    <w:rsid w:val="00703258"/>
    <w:rsid w:val="0070460A"/>
    <w:rsid w:val="00704996"/>
    <w:rsid w:val="00704FE2"/>
    <w:rsid w:val="00704FF1"/>
    <w:rsid w:val="0070583F"/>
    <w:rsid w:val="007058B3"/>
    <w:rsid w:val="00705F51"/>
    <w:rsid w:val="00706102"/>
    <w:rsid w:val="007105AA"/>
    <w:rsid w:val="007114B9"/>
    <w:rsid w:val="00711BAD"/>
    <w:rsid w:val="00711DD8"/>
    <w:rsid w:val="00712811"/>
    <w:rsid w:val="00712F40"/>
    <w:rsid w:val="00713E6F"/>
    <w:rsid w:val="0071474F"/>
    <w:rsid w:val="007165B8"/>
    <w:rsid w:val="007166DF"/>
    <w:rsid w:val="00717038"/>
    <w:rsid w:val="00720EE9"/>
    <w:rsid w:val="0072142E"/>
    <w:rsid w:val="00723263"/>
    <w:rsid w:val="007236D0"/>
    <w:rsid w:val="00725230"/>
    <w:rsid w:val="00725AE7"/>
    <w:rsid w:val="00726C88"/>
    <w:rsid w:val="007278F9"/>
    <w:rsid w:val="00727A39"/>
    <w:rsid w:val="00727ECE"/>
    <w:rsid w:val="0073073B"/>
    <w:rsid w:val="0073129B"/>
    <w:rsid w:val="00733493"/>
    <w:rsid w:val="00737671"/>
    <w:rsid w:val="00737683"/>
    <w:rsid w:val="0073776E"/>
    <w:rsid w:val="00740916"/>
    <w:rsid w:val="007416A2"/>
    <w:rsid w:val="00741C98"/>
    <w:rsid w:val="0074214B"/>
    <w:rsid w:val="007424D4"/>
    <w:rsid w:val="0074297F"/>
    <w:rsid w:val="00742BD6"/>
    <w:rsid w:val="00743402"/>
    <w:rsid w:val="00743BD9"/>
    <w:rsid w:val="00744394"/>
    <w:rsid w:val="0074673B"/>
    <w:rsid w:val="007510AA"/>
    <w:rsid w:val="00751383"/>
    <w:rsid w:val="00751E27"/>
    <w:rsid w:val="00751FD7"/>
    <w:rsid w:val="0075360C"/>
    <w:rsid w:val="007541F6"/>
    <w:rsid w:val="00754B11"/>
    <w:rsid w:val="00756CB0"/>
    <w:rsid w:val="00760306"/>
    <w:rsid w:val="0076079B"/>
    <w:rsid w:val="0076205C"/>
    <w:rsid w:val="007656F4"/>
    <w:rsid w:val="007704BF"/>
    <w:rsid w:val="00773EC6"/>
    <w:rsid w:val="007746AF"/>
    <w:rsid w:val="00775F38"/>
    <w:rsid w:val="0077698A"/>
    <w:rsid w:val="00780A06"/>
    <w:rsid w:val="007826B0"/>
    <w:rsid w:val="00782E6F"/>
    <w:rsid w:val="007849C9"/>
    <w:rsid w:val="007863BF"/>
    <w:rsid w:val="007874A7"/>
    <w:rsid w:val="00787784"/>
    <w:rsid w:val="007878C7"/>
    <w:rsid w:val="00787B08"/>
    <w:rsid w:val="007939BF"/>
    <w:rsid w:val="00794B33"/>
    <w:rsid w:val="0079547A"/>
    <w:rsid w:val="0079577A"/>
    <w:rsid w:val="00795DF2"/>
    <w:rsid w:val="00796150"/>
    <w:rsid w:val="00796396"/>
    <w:rsid w:val="00796843"/>
    <w:rsid w:val="00796E9F"/>
    <w:rsid w:val="00797A5A"/>
    <w:rsid w:val="007A116A"/>
    <w:rsid w:val="007A1CCB"/>
    <w:rsid w:val="007A2460"/>
    <w:rsid w:val="007A50BA"/>
    <w:rsid w:val="007A564C"/>
    <w:rsid w:val="007A73A1"/>
    <w:rsid w:val="007B0895"/>
    <w:rsid w:val="007B0FB4"/>
    <w:rsid w:val="007B21D5"/>
    <w:rsid w:val="007B2825"/>
    <w:rsid w:val="007B2DE6"/>
    <w:rsid w:val="007B3FB7"/>
    <w:rsid w:val="007B50FC"/>
    <w:rsid w:val="007B5BBF"/>
    <w:rsid w:val="007B675F"/>
    <w:rsid w:val="007B6C1D"/>
    <w:rsid w:val="007B7E08"/>
    <w:rsid w:val="007C0E86"/>
    <w:rsid w:val="007C1BF6"/>
    <w:rsid w:val="007C1CD3"/>
    <w:rsid w:val="007C1D1C"/>
    <w:rsid w:val="007C391A"/>
    <w:rsid w:val="007C3C70"/>
    <w:rsid w:val="007C3FC6"/>
    <w:rsid w:val="007C6856"/>
    <w:rsid w:val="007C7159"/>
    <w:rsid w:val="007C7388"/>
    <w:rsid w:val="007C77BC"/>
    <w:rsid w:val="007C7A99"/>
    <w:rsid w:val="007D0A3F"/>
    <w:rsid w:val="007D36CF"/>
    <w:rsid w:val="007D5546"/>
    <w:rsid w:val="007D6073"/>
    <w:rsid w:val="007D668B"/>
    <w:rsid w:val="007D6DA6"/>
    <w:rsid w:val="007D73C2"/>
    <w:rsid w:val="007E07B0"/>
    <w:rsid w:val="007E087F"/>
    <w:rsid w:val="007E0C53"/>
    <w:rsid w:val="007E1079"/>
    <w:rsid w:val="007E1AC6"/>
    <w:rsid w:val="007E447C"/>
    <w:rsid w:val="007E44E5"/>
    <w:rsid w:val="007E4A99"/>
    <w:rsid w:val="007E5F71"/>
    <w:rsid w:val="007E62BB"/>
    <w:rsid w:val="007E720F"/>
    <w:rsid w:val="007F1FCA"/>
    <w:rsid w:val="007F20E4"/>
    <w:rsid w:val="007F273A"/>
    <w:rsid w:val="007F2887"/>
    <w:rsid w:val="007F28A8"/>
    <w:rsid w:val="007F36AE"/>
    <w:rsid w:val="007F3BAF"/>
    <w:rsid w:val="007F3D46"/>
    <w:rsid w:val="007F41DC"/>
    <w:rsid w:val="007F4A7C"/>
    <w:rsid w:val="007F4FCD"/>
    <w:rsid w:val="007F5489"/>
    <w:rsid w:val="007F6027"/>
    <w:rsid w:val="008012C3"/>
    <w:rsid w:val="00801B97"/>
    <w:rsid w:val="00801ECB"/>
    <w:rsid w:val="0080338E"/>
    <w:rsid w:val="00807304"/>
    <w:rsid w:val="00807F20"/>
    <w:rsid w:val="008113B7"/>
    <w:rsid w:val="00811893"/>
    <w:rsid w:val="00811B82"/>
    <w:rsid w:val="00814024"/>
    <w:rsid w:val="00815ADB"/>
    <w:rsid w:val="008168CA"/>
    <w:rsid w:val="008173C7"/>
    <w:rsid w:val="008174CE"/>
    <w:rsid w:val="008203D1"/>
    <w:rsid w:val="00820982"/>
    <w:rsid w:val="00820A44"/>
    <w:rsid w:val="00824BD4"/>
    <w:rsid w:val="00824D4A"/>
    <w:rsid w:val="008269BB"/>
    <w:rsid w:val="00827526"/>
    <w:rsid w:val="0083050D"/>
    <w:rsid w:val="00831BF1"/>
    <w:rsid w:val="00831F9F"/>
    <w:rsid w:val="00833291"/>
    <w:rsid w:val="00833665"/>
    <w:rsid w:val="00833C7E"/>
    <w:rsid w:val="008353E3"/>
    <w:rsid w:val="00835695"/>
    <w:rsid w:val="008362B7"/>
    <w:rsid w:val="0083684F"/>
    <w:rsid w:val="00837528"/>
    <w:rsid w:val="008376A0"/>
    <w:rsid w:val="00837C79"/>
    <w:rsid w:val="00837DCE"/>
    <w:rsid w:val="0084232D"/>
    <w:rsid w:val="008430AA"/>
    <w:rsid w:val="008433A6"/>
    <w:rsid w:val="008434FC"/>
    <w:rsid w:val="00844E44"/>
    <w:rsid w:val="00845119"/>
    <w:rsid w:val="00845E59"/>
    <w:rsid w:val="00846CB2"/>
    <w:rsid w:val="008474F3"/>
    <w:rsid w:val="00850C9E"/>
    <w:rsid w:val="00853E20"/>
    <w:rsid w:val="00854947"/>
    <w:rsid w:val="00854995"/>
    <w:rsid w:val="00854C9C"/>
    <w:rsid w:val="00854D30"/>
    <w:rsid w:val="00855A09"/>
    <w:rsid w:val="008562A4"/>
    <w:rsid w:val="0085707F"/>
    <w:rsid w:val="008615DD"/>
    <w:rsid w:val="008617D0"/>
    <w:rsid w:val="00861AB6"/>
    <w:rsid w:val="00861C42"/>
    <w:rsid w:val="00862E65"/>
    <w:rsid w:val="00864632"/>
    <w:rsid w:val="00865659"/>
    <w:rsid w:val="0086707B"/>
    <w:rsid w:val="008714CA"/>
    <w:rsid w:val="00871CF5"/>
    <w:rsid w:val="00871EB0"/>
    <w:rsid w:val="008729E4"/>
    <w:rsid w:val="0087369F"/>
    <w:rsid w:val="00873A48"/>
    <w:rsid w:val="008741C8"/>
    <w:rsid w:val="0087420F"/>
    <w:rsid w:val="00874541"/>
    <w:rsid w:val="00875F78"/>
    <w:rsid w:val="00876012"/>
    <w:rsid w:val="00876BCD"/>
    <w:rsid w:val="00877784"/>
    <w:rsid w:val="00880783"/>
    <w:rsid w:val="008810FF"/>
    <w:rsid w:val="00884C4C"/>
    <w:rsid w:val="00885D41"/>
    <w:rsid w:val="008864C3"/>
    <w:rsid w:val="008864D4"/>
    <w:rsid w:val="00891364"/>
    <w:rsid w:val="00891F7E"/>
    <w:rsid w:val="00892708"/>
    <w:rsid w:val="00892D52"/>
    <w:rsid w:val="00892D8D"/>
    <w:rsid w:val="008936F8"/>
    <w:rsid w:val="00893781"/>
    <w:rsid w:val="008937A1"/>
    <w:rsid w:val="0089381A"/>
    <w:rsid w:val="00894374"/>
    <w:rsid w:val="00895F70"/>
    <w:rsid w:val="0089633F"/>
    <w:rsid w:val="00896B3B"/>
    <w:rsid w:val="008A0DAE"/>
    <w:rsid w:val="008A0E3B"/>
    <w:rsid w:val="008A0EAF"/>
    <w:rsid w:val="008A1FD3"/>
    <w:rsid w:val="008A3661"/>
    <w:rsid w:val="008A4B6C"/>
    <w:rsid w:val="008A746B"/>
    <w:rsid w:val="008A7523"/>
    <w:rsid w:val="008A7694"/>
    <w:rsid w:val="008B0393"/>
    <w:rsid w:val="008B085F"/>
    <w:rsid w:val="008B0BD7"/>
    <w:rsid w:val="008B1AAE"/>
    <w:rsid w:val="008B2BBB"/>
    <w:rsid w:val="008B2EE7"/>
    <w:rsid w:val="008B3BCE"/>
    <w:rsid w:val="008B3D55"/>
    <w:rsid w:val="008B4B6D"/>
    <w:rsid w:val="008B4D59"/>
    <w:rsid w:val="008B6CD1"/>
    <w:rsid w:val="008C0BAC"/>
    <w:rsid w:val="008C1375"/>
    <w:rsid w:val="008C1CEF"/>
    <w:rsid w:val="008C294A"/>
    <w:rsid w:val="008C2D64"/>
    <w:rsid w:val="008C3A75"/>
    <w:rsid w:val="008C3B38"/>
    <w:rsid w:val="008C678F"/>
    <w:rsid w:val="008C6E65"/>
    <w:rsid w:val="008C7630"/>
    <w:rsid w:val="008C7707"/>
    <w:rsid w:val="008C7C5D"/>
    <w:rsid w:val="008D0B32"/>
    <w:rsid w:val="008D12D4"/>
    <w:rsid w:val="008D376B"/>
    <w:rsid w:val="008D4ED6"/>
    <w:rsid w:val="008D5233"/>
    <w:rsid w:val="008D581E"/>
    <w:rsid w:val="008D644F"/>
    <w:rsid w:val="008D744C"/>
    <w:rsid w:val="008D7666"/>
    <w:rsid w:val="008E0581"/>
    <w:rsid w:val="008E063D"/>
    <w:rsid w:val="008E11A9"/>
    <w:rsid w:val="008E1E6A"/>
    <w:rsid w:val="008E2FFD"/>
    <w:rsid w:val="008E3910"/>
    <w:rsid w:val="008E40C2"/>
    <w:rsid w:val="008E7436"/>
    <w:rsid w:val="008F108C"/>
    <w:rsid w:val="008F1504"/>
    <w:rsid w:val="008F182E"/>
    <w:rsid w:val="008F212C"/>
    <w:rsid w:val="008F2627"/>
    <w:rsid w:val="008F3220"/>
    <w:rsid w:val="008F3387"/>
    <w:rsid w:val="008F33C9"/>
    <w:rsid w:val="008F44E7"/>
    <w:rsid w:val="008F4911"/>
    <w:rsid w:val="008F51F8"/>
    <w:rsid w:val="008F581C"/>
    <w:rsid w:val="008F6021"/>
    <w:rsid w:val="008F67D7"/>
    <w:rsid w:val="008F7322"/>
    <w:rsid w:val="008F7E51"/>
    <w:rsid w:val="00901D71"/>
    <w:rsid w:val="00901DE9"/>
    <w:rsid w:val="009022C0"/>
    <w:rsid w:val="00902341"/>
    <w:rsid w:val="00903292"/>
    <w:rsid w:val="00903ACC"/>
    <w:rsid w:val="00905321"/>
    <w:rsid w:val="00905FE0"/>
    <w:rsid w:val="009062F9"/>
    <w:rsid w:val="00910F9D"/>
    <w:rsid w:val="00911473"/>
    <w:rsid w:val="00912233"/>
    <w:rsid w:val="00912BB4"/>
    <w:rsid w:val="00914EC8"/>
    <w:rsid w:val="00916623"/>
    <w:rsid w:val="00917A62"/>
    <w:rsid w:val="009208DE"/>
    <w:rsid w:val="00921479"/>
    <w:rsid w:val="00921617"/>
    <w:rsid w:val="00921B2B"/>
    <w:rsid w:val="00921B49"/>
    <w:rsid w:val="00922649"/>
    <w:rsid w:val="00922A28"/>
    <w:rsid w:val="00922CDB"/>
    <w:rsid w:val="0092460E"/>
    <w:rsid w:val="009258B4"/>
    <w:rsid w:val="00926542"/>
    <w:rsid w:val="009270E0"/>
    <w:rsid w:val="00927141"/>
    <w:rsid w:val="00930FB1"/>
    <w:rsid w:val="00931619"/>
    <w:rsid w:val="0093225A"/>
    <w:rsid w:val="00933CA4"/>
    <w:rsid w:val="00935461"/>
    <w:rsid w:val="009358DE"/>
    <w:rsid w:val="00937EA6"/>
    <w:rsid w:val="009401FC"/>
    <w:rsid w:val="0094068D"/>
    <w:rsid w:val="009413E2"/>
    <w:rsid w:val="00942094"/>
    <w:rsid w:val="00942C09"/>
    <w:rsid w:val="009459E3"/>
    <w:rsid w:val="009477B4"/>
    <w:rsid w:val="00952379"/>
    <w:rsid w:val="00953614"/>
    <w:rsid w:val="00954744"/>
    <w:rsid w:val="0095487C"/>
    <w:rsid w:val="00954EE6"/>
    <w:rsid w:val="00954FAF"/>
    <w:rsid w:val="00955037"/>
    <w:rsid w:val="009552B7"/>
    <w:rsid w:val="009564F1"/>
    <w:rsid w:val="009567E0"/>
    <w:rsid w:val="00956A3F"/>
    <w:rsid w:val="00956DB1"/>
    <w:rsid w:val="00957003"/>
    <w:rsid w:val="00957208"/>
    <w:rsid w:val="00960E3A"/>
    <w:rsid w:val="00961357"/>
    <w:rsid w:val="00961C8A"/>
    <w:rsid w:val="00961CA7"/>
    <w:rsid w:val="00961FC1"/>
    <w:rsid w:val="00962005"/>
    <w:rsid w:val="0096489F"/>
    <w:rsid w:val="00965E18"/>
    <w:rsid w:val="00966C9B"/>
    <w:rsid w:val="00966E42"/>
    <w:rsid w:val="00966FF2"/>
    <w:rsid w:val="009672A8"/>
    <w:rsid w:val="00967E48"/>
    <w:rsid w:val="009707D4"/>
    <w:rsid w:val="00970904"/>
    <w:rsid w:val="00970C38"/>
    <w:rsid w:val="0097137C"/>
    <w:rsid w:val="00973715"/>
    <w:rsid w:val="0097502F"/>
    <w:rsid w:val="0097537C"/>
    <w:rsid w:val="00976E29"/>
    <w:rsid w:val="0097708C"/>
    <w:rsid w:val="0097752B"/>
    <w:rsid w:val="00980934"/>
    <w:rsid w:val="00981E13"/>
    <w:rsid w:val="00982B89"/>
    <w:rsid w:val="009830D2"/>
    <w:rsid w:val="009838AF"/>
    <w:rsid w:val="00984276"/>
    <w:rsid w:val="009847EB"/>
    <w:rsid w:val="009848C6"/>
    <w:rsid w:val="00984F75"/>
    <w:rsid w:val="00985006"/>
    <w:rsid w:val="00985B89"/>
    <w:rsid w:val="00985FC9"/>
    <w:rsid w:val="00987090"/>
    <w:rsid w:val="00987D89"/>
    <w:rsid w:val="00987F64"/>
    <w:rsid w:val="00990681"/>
    <w:rsid w:val="00991CB1"/>
    <w:rsid w:val="00992C6F"/>
    <w:rsid w:val="00994D80"/>
    <w:rsid w:val="0099570F"/>
    <w:rsid w:val="00995DDC"/>
    <w:rsid w:val="009978F6"/>
    <w:rsid w:val="00997AC8"/>
    <w:rsid w:val="009A10C6"/>
    <w:rsid w:val="009A14BE"/>
    <w:rsid w:val="009A1643"/>
    <w:rsid w:val="009A1EDE"/>
    <w:rsid w:val="009A24E2"/>
    <w:rsid w:val="009A2F59"/>
    <w:rsid w:val="009A3128"/>
    <w:rsid w:val="009A486B"/>
    <w:rsid w:val="009A4A25"/>
    <w:rsid w:val="009A6511"/>
    <w:rsid w:val="009A6A8A"/>
    <w:rsid w:val="009A6F32"/>
    <w:rsid w:val="009A7006"/>
    <w:rsid w:val="009A72F1"/>
    <w:rsid w:val="009A768E"/>
    <w:rsid w:val="009B09AB"/>
    <w:rsid w:val="009B1A20"/>
    <w:rsid w:val="009B1F62"/>
    <w:rsid w:val="009B2468"/>
    <w:rsid w:val="009B272E"/>
    <w:rsid w:val="009B2DC8"/>
    <w:rsid w:val="009B41A7"/>
    <w:rsid w:val="009B66F3"/>
    <w:rsid w:val="009B6E8B"/>
    <w:rsid w:val="009B7839"/>
    <w:rsid w:val="009B78C4"/>
    <w:rsid w:val="009C0617"/>
    <w:rsid w:val="009C1114"/>
    <w:rsid w:val="009C13B3"/>
    <w:rsid w:val="009C3C4E"/>
    <w:rsid w:val="009C42D3"/>
    <w:rsid w:val="009C6F6E"/>
    <w:rsid w:val="009D07D9"/>
    <w:rsid w:val="009D0E51"/>
    <w:rsid w:val="009D18FF"/>
    <w:rsid w:val="009D4990"/>
    <w:rsid w:val="009D67A4"/>
    <w:rsid w:val="009E0323"/>
    <w:rsid w:val="009E06B8"/>
    <w:rsid w:val="009E0794"/>
    <w:rsid w:val="009E1835"/>
    <w:rsid w:val="009E24E4"/>
    <w:rsid w:val="009E329D"/>
    <w:rsid w:val="009E3D9D"/>
    <w:rsid w:val="009E3F9C"/>
    <w:rsid w:val="009E5ADE"/>
    <w:rsid w:val="009E6D82"/>
    <w:rsid w:val="009E70BE"/>
    <w:rsid w:val="009E7199"/>
    <w:rsid w:val="009E7AFC"/>
    <w:rsid w:val="009F0C28"/>
    <w:rsid w:val="009F11C8"/>
    <w:rsid w:val="009F18B4"/>
    <w:rsid w:val="009F3C54"/>
    <w:rsid w:val="009F3FFB"/>
    <w:rsid w:val="009F4933"/>
    <w:rsid w:val="009F4F81"/>
    <w:rsid w:val="009F4F88"/>
    <w:rsid w:val="009F6CDF"/>
    <w:rsid w:val="00A01328"/>
    <w:rsid w:val="00A02486"/>
    <w:rsid w:val="00A038A6"/>
    <w:rsid w:val="00A0461C"/>
    <w:rsid w:val="00A04EFC"/>
    <w:rsid w:val="00A05689"/>
    <w:rsid w:val="00A05AA2"/>
    <w:rsid w:val="00A06ADE"/>
    <w:rsid w:val="00A11144"/>
    <w:rsid w:val="00A1123A"/>
    <w:rsid w:val="00A11FB0"/>
    <w:rsid w:val="00A1212A"/>
    <w:rsid w:val="00A121D3"/>
    <w:rsid w:val="00A12807"/>
    <w:rsid w:val="00A13323"/>
    <w:rsid w:val="00A13384"/>
    <w:rsid w:val="00A13C04"/>
    <w:rsid w:val="00A142FC"/>
    <w:rsid w:val="00A14339"/>
    <w:rsid w:val="00A14594"/>
    <w:rsid w:val="00A1555B"/>
    <w:rsid w:val="00A15819"/>
    <w:rsid w:val="00A165D7"/>
    <w:rsid w:val="00A20CFF"/>
    <w:rsid w:val="00A21810"/>
    <w:rsid w:val="00A21A5A"/>
    <w:rsid w:val="00A230EB"/>
    <w:rsid w:val="00A236E8"/>
    <w:rsid w:val="00A248F6"/>
    <w:rsid w:val="00A25A1D"/>
    <w:rsid w:val="00A265E6"/>
    <w:rsid w:val="00A2765E"/>
    <w:rsid w:val="00A27FDB"/>
    <w:rsid w:val="00A303A8"/>
    <w:rsid w:val="00A30506"/>
    <w:rsid w:val="00A30555"/>
    <w:rsid w:val="00A30A94"/>
    <w:rsid w:val="00A30FE1"/>
    <w:rsid w:val="00A32A49"/>
    <w:rsid w:val="00A33DE6"/>
    <w:rsid w:val="00A340F1"/>
    <w:rsid w:val="00A346A8"/>
    <w:rsid w:val="00A34A18"/>
    <w:rsid w:val="00A35246"/>
    <w:rsid w:val="00A3798A"/>
    <w:rsid w:val="00A42DCD"/>
    <w:rsid w:val="00A4575F"/>
    <w:rsid w:val="00A462B5"/>
    <w:rsid w:val="00A504FA"/>
    <w:rsid w:val="00A5339F"/>
    <w:rsid w:val="00A53CF6"/>
    <w:rsid w:val="00A54FA0"/>
    <w:rsid w:val="00A55CC3"/>
    <w:rsid w:val="00A5790A"/>
    <w:rsid w:val="00A57A84"/>
    <w:rsid w:val="00A622DE"/>
    <w:rsid w:val="00A64CDA"/>
    <w:rsid w:val="00A663D7"/>
    <w:rsid w:val="00A66D94"/>
    <w:rsid w:val="00A710DD"/>
    <w:rsid w:val="00A720BA"/>
    <w:rsid w:val="00A7248A"/>
    <w:rsid w:val="00A7315A"/>
    <w:rsid w:val="00A7482A"/>
    <w:rsid w:val="00A74CA6"/>
    <w:rsid w:val="00A75780"/>
    <w:rsid w:val="00A813EE"/>
    <w:rsid w:val="00A82056"/>
    <w:rsid w:val="00A827C0"/>
    <w:rsid w:val="00A8315D"/>
    <w:rsid w:val="00A836A4"/>
    <w:rsid w:val="00A852C8"/>
    <w:rsid w:val="00A85B3F"/>
    <w:rsid w:val="00A868CD"/>
    <w:rsid w:val="00A9051D"/>
    <w:rsid w:val="00A909F3"/>
    <w:rsid w:val="00A91248"/>
    <w:rsid w:val="00A9138C"/>
    <w:rsid w:val="00A92A8D"/>
    <w:rsid w:val="00A93698"/>
    <w:rsid w:val="00A93C36"/>
    <w:rsid w:val="00A94046"/>
    <w:rsid w:val="00A94DAA"/>
    <w:rsid w:val="00A95F5F"/>
    <w:rsid w:val="00A9612F"/>
    <w:rsid w:val="00A96B05"/>
    <w:rsid w:val="00A96B21"/>
    <w:rsid w:val="00A97860"/>
    <w:rsid w:val="00A97F46"/>
    <w:rsid w:val="00AA022D"/>
    <w:rsid w:val="00AA0574"/>
    <w:rsid w:val="00AA1AA5"/>
    <w:rsid w:val="00AA1C45"/>
    <w:rsid w:val="00AA30B4"/>
    <w:rsid w:val="00AA3244"/>
    <w:rsid w:val="00AA3A69"/>
    <w:rsid w:val="00AA4DF0"/>
    <w:rsid w:val="00AA60D6"/>
    <w:rsid w:val="00AA6AFB"/>
    <w:rsid w:val="00AB0A9B"/>
    <w:rsid w:val="00AB1116"/>
    <w:rsid w:val="00AB272C"/>
    <w:rsid w:val="00AB33AA"/>
    <w:rsid w:val="00AB39CE"/>
    <w:rsid w:val="00AB4DEA"/>
    <w:rsid w:val="00AB5DF4"/>
    <w:rsid w:val="00AB6712"/>
    <w:rsid w:val="00AB74A1"/>
    <w:rsid w:val="00AB7A85"/>
    <w:rsid w:val="00AC08DA"/>
    <w:rsid w:val="00AC14A4"/>
    <w:rsid w:val="00AC150C"/>
    <w:rsid w:val="00AC29DC"/>
    <w:rsid w:val="00AC39EC"/>
    <w:rsid w:val="00AC5742"/>
    <w:rsid w:val="00AC5CBF"/>
    <w:rsid w:val="00AC7A84"/>
    <w:rsid w:val="00AC7BFA"/>
    <w:rsid w:val="00AD0DE5"/>
    <w:rsid w:val="00AD0E54"/>
    <w:rsid w:val="00AD1B23"/>
    <w:rsid w:val="00AD2949"/>
    <w:rsid w:val="00AD43C6"/>
    <w:rsid w:val="00AD47C6"/>
    <w:rsid w:val="00AD6597"/>
    <w:rsid w:val="00AD6E5F"/>
    <w:rsid w:val="00AD6EFF"/>
    <w:rsid w:val="00AD762A"/>
    <w:rsid w:val="00AD7CF1"/>
    <w:rsid w:val="00AE029F"/>
    <w:rsid w:val="00AE0334"/>
    <w:rsid w:val="00AE0987"/>
    <w:rsid w:val="00AE0CB6"/>
    <w:rsid w:val="00AE1A95"/>
    <w:rsid w:val="00AE2028"/>
    <w:rsid w:val="00AE209C"/>
    <w:rsid w:val="00AE2E9C"/>
    <w:rsid w:val="00AE5A49"/>
    <w:rsid w:val="00AE5B5B"/>
    <w:rsid w:val="00AE5BC8"/>
    <w:rsid w:val="00AE61F9"/>
    <w:rsid w:val="00AE6EF9"/>
    <w:rsid w:val="00AE71A4"/>
    <w:rsid w:val="00AE7320"/>
    <w:rsid w:val="00AE77B5"/>
    <w:rsid w:val="00AF12B6"/>
    <w:rsid w:val="00AF1475"/>
    <w:rsid w:val="00AF17FB"/>
    <w:rsid w:val="00AF1D65"/>
    <w:rsid w:val="00AF1E73"/>
    <w:rsid w:val="00AF2572"/>
    <w:rsid w:val="00AF461B"/>
    <w:rsid w:val="00AF4939"/>
    <w:rsid w:val="00AF6551"/>
    <w:rsid w:val="00AF7537"/>
    <w:rsid w:val="00B00201"/>
    <w:rsid w:val="00B015E3"/>
    <w:rsid w:val="00B01B06"/>
    <w:rsid w:val="00B02681"/>
    <w:rsid w:val="00B0323C"/>
    <w:rsid w:val="00B05177"/>
    <w:rsid w:val="00B06658"/>
    <w:rsid w:val="00B06D45"/>
    <w:rsid w:val="00B06F8B"/>
    <w:rsid w:val="00B10033"/>
    <w:rsid w:val="00B102F2"/>
    <w:rsid w:val="00B11CA8"/>
    <w:rsid w:val="00B127CC"/>
    <w:rsid w:val="00B12F59"/>
    <w:rsid w:val="00B13C3B"/>
    <w:rsid w:val="00B13E3E"/>
    <w:rsid w:val="00B13FDC"/>
    <w:rsid w:val="00B15544"/>
    <w:rsid w:val="00B15811"/>
    <w:rsid w:val="00B163C3"/>
    <w:rsid w:val="00B20B56"/>
    <w:rsid w:val="00B21CC5"/>
    <w:rsid w:val="00B22588"/>
    <w:rsid w:val="00B23A4C"/>
    <w:rsid w:val="00B24CE1"/>
    <w:rsid w:val="00B25625"/>
    <w:rsid w:val="00B258EB"/>
    <w:rsid w:val="00B2595F"/>
    <w:rsid w:val="00B25A23"/>
    <w:rsid w:val="00B26260"/>
    <w:rsid w:val="00B2798D"/>
    <w:rsid w:val="00B30315"/>
    <w:rsid w:val="00B30586"/>
    <w:rsid w:val="00B314A7"/>
    <w:rsid w:val="00B31C0A"/>
    <w:rsid w:val="00B325D1"/>
    <w:rsid w:val="00B32B2E"/>
    <w:rsid w:val="00B32D77"/>
    <w:rsid w:val="00B332B6"/>
    <w:rsid w:val="00B3331B"/>
    <w:rsid w:val="00B33D37"/>
    <w:rsid w:val="00B34984"/>
    <w:rsid w:val="00B35230"/>
    <w:rsid w:val="00B36EA9"/>
    <w:rsid w:val="00B37526"/>
    <w:rsid w:val="00B37FC9"/>
    <w:rsid w:val="00B401E5"/>
    <w:rsid w:val="00B4126E"/>
    <w:rsid w:val="00B42CA3"/>
    <w:rsid w:val="00B44195"/>
    <w:rsid w:val="00B449BA"/>
    <w:rsid w:val="00B45461"/>
    <w:rsid w:val="00B46515"/>
    <w:rsid w:val="00B46EDD"/>
    <w:rsid w:val="00B47340"/>
    <w:rsid w:val="00B47EBE"/>
    <w:rsid w:val="00B50E96"/>
    <w:rsid w:val="00B515B9"/>
    <w:rsid w:val="00B51C69"/>
    <w:rsid w:val="00B5225A"/>
    <w:rsid w:val="00B522F4"/>
    <w:rsid w:val="00B5265F"/>
    <w:rsid w:val="00B5320B"/>
    <w:rsid w:val="00B532E0"/>
    <w:rsid w:val="00B53C5D"/>
    <w:rsid w:val="00B545C5"/>
    <w:rsid w:val="00B54711"/>
    <w:rsid w:val="00B558D2"/>
    <w:rsid w:val="00B5679A"/>
    <w:rsid w:val="00B60C58"/>
    <w:rsid w:val="00B61AB3"/>
    <w:rsid w:val="00B62251"/>
    <w:rsid w:val="00B624F4"/>
    <w:rsid w:val="00B6328F"/>
    <w:rsid w:val="00B6427E"/>
    <w:rsid w:val="00B656A1"/>
    <w:rsid w:val="00B65E69"/>
    <w:rsid w:val="00B678EB"/>
    <w:rsid w:val="00B700D7"/>
    <w:rsid w:val="00B711C6"/>
    <w:rsid w:val="00B714E9"/>
    <w:rsid w:val="00B7195D"/>
    <w:rsid w:val="00B72220"/>
    <w:rsid w:val="00B72F76"/>
    <w:rsid w:val="00B73C22"/>
    <w:rsid w:val="00B73E55"/>
    <w:rsid w:val="00B76B44"/>
    <w:rsid w:val="00B77A4D"/>
    <w:rsid w:val="00B77DF6"/>
    <w:rsid w:val="00B80DE0"/>
    <w:rsid w:val="00B813F8"/>
    <w:rsid w:val="00B82373"/>
    <w:rsid w:val="00B82635"/>
    <w:rsid w:val="00B82B28"/>
    <w:rsid w:val="00B84423"/>
    <w:rsid w:val="00B84C8D"/>
    <w:rsid w:val="00B854F7"/>
    <w:rsid w:val="00B859B1"/>
    <w:rsid w:val="00B85BF5"/>
    <w:rsid w:val="00B8708E"/>
    <w:rsid w:val="00B902B4"/>
    <w:rsid w:val="00B90DF1"/>
    <w:rsid w:val="00B9130B"/>
    <w:rsid w:val="00B9226B"/>
    <w:rsid w:val="00B93220"/>
    <w:rsid w:val="00B93305"/>
    <w:rsid w:val="00B939DA"/>
    <w:rsid w:val="00B93C44"/>
    <w:rsid w:val="00B940D8"/>
    <w:rsid w:val="00B94E6B"/>
    <w:rsid w:val="00B95CB5"/>
    <w:rsid w:val="00B95ED9"/>
    <w:rsid w:val="00B96E4D"/>
    <w:rsid w:val="00B97489"/>
    <w:rsid w:val="00B97FB3"/>
    <w:rsid w:val="00BA0A9E"/>
    <w:rsid w:val="00BA13A5"/>
    <w:rsid w:val="00BA278B"/>
    <w:rsid w:val="00BA4CF6"/>
    <w:rsid w:val="00BA50E9"/>
    <w:rsid w:val="00BA5DAF"/>
    <w:rsid w:val="00BA698D"/>
    <w:rsid w:val="00BA7F8A"/>
    <w:rsid w:val="00BB1D32"/>
    <w:rsid w:val="00BB54D8"/>
    <w:rsid w:val="00BB5839"/>
    <w:rsid w:val="00BB65CD"/>
    <w:rsid w:val="00BB6917"/>
    <w:rsid w:val="00BB6A82"/>
    <w:rsid w:val="00BB6AD7"/>
    <w:rsid w:val="00BC280B"/>
    <w:rsid w:val="00BC2CB5"/>
    <w:rsid w:val="00BC3577"/>
    <w:rsid w:val="00BC389E"/>
    <w:rsid w:val="00BC3D7D"/>
    <w:rsid w:val="00BC4891"/>
    <w:rsid w:val="00BC4906"/>
    <w:rsid w:val="00BC61CB"/>
    <w:rsid w:val="00BC6993"/>
    <w:rsid w:val="00BC6DD1"/>
    <w:rsid w:val="00BC70FF"/>
    <w:rsid w:val="00BC7849"/>
    <w:rsid w:val="00BD12A4"/>
    <w:rsid w:val="00BD22D8"/>
    <w:rsid w:val="00BD2B08"/>
    <w:rsid w:val="00BD2B2B"/>
    <w:rsid w:val="00BD35E5"/>
    <w:rsid w:val="00BD70B9"/>
    <w:rsid w:val="00BE01F0"/>
    <w:rsid w:val="00BE0921"/>
    <w:rsid w:val="00BE0EFF"/>
    <w:rsid w:val="00BE1650"/>
    <w:rsid w:val="00BE275E"/>
    <w:rsid w:val="00BE2936"/>
    <w:rsid w:val="00BE341F"/>
    <w:rsid w:val="00BE4336"/>
    <w:rsid w:val="00BE4670"/>
    <w:rsid w:val="00BE4C61"/>
    <w:rsid w:val="00BF0479"/>
    <w:rsid w:val="00BF236E"/>
    <w:rsid w:val="00BF3448"/>
    <w:rsid w:val="00BF3FE1"/>
    <w:rsid w:val="00BF48BA"/>
    <w:rsid w:val="00BF505C"/>
    <w:rsid w:val="00BF5862"/>
    <w:rsid w:val="00BF5DE2"/>
    <w:rsid w:val="00BF673A"/>
    <w:rsid w:val="00BF7388"/>
    <w:rsid w:val="00BF7C39"/>
    <w:rsid w:val="00C003EB"/>
    <w:rsid w:val="00C02F28"/>
    <w:rsid w:val="00C03622"/>
    <w:rsid w:val="00C03F59"/>
    <w:rsid w:val="00C042C4"/>
    <w:rsid w:val="00C0451F"/>
    <w:rsid w:val="00C06AF9"/>
    <w:rsid w:val="00C106EF"/>
    <w:rsid w:val="00C110F7"/>
    <w:rsid w:val="00C11755"/>
    <w:rsid w:val="00C11A45"/>
    <w:rsid w:val="00C133A5"/>
    <w:rsid w:val="00C13443"/>
    <w:rsid w:val="00C1479B"/>
    <w:rsid w:val="00C163BB"/>
    <w:rsid w:val="00C16D23"/>
    <w:rsid w:val="00C202EE"/>
    <w:rsid w:val="00C20905"/>
    <w:rsid w:val="00C20CED"/>
    <w:rsid w:val="00C211E0"/>
    <w:rsid w:val="00C212A8"/>
    <w:rsid w:val="00C214D7"/>
    <w:rsid w:val="00C228F2"/>
    <w:rsid w:val="00C2354A"/>
    <w:rsid w:val="00C23DC8"/>
    <w:rsid w:val="00C24D8A"/>
    <w:rsid w:val="00C25819"/>
    <w:rsid w:val="00C259CE"/>
    <w:rsid w:val="00C25C5B"/>
    <w:rsid w:val="00C26D18"/>
    <w:rsid w:val="00C27059"/>
    <w:rsid w:val="00C27150"/>
    <w:rsid w:val="00C27392"/>
    <w:rsid w:val="00C27F71"/>
    <w:rsid w:val="00C31650"/>
    <w:rsid w:val="00C322B1"/>
    <w:rsid w:val="00C347C2"/>
    <w:rsid w:val="00C34B07"/>
    <w:rsid w:val="00C37C19"/>
    <w:rsid w:val="00C40AB1"/>
    <w:rsid w:val="00C40C33"/>
    <w:rsid w:val="00C4319D"/>
    <w:rsid w:val="00C4369E"/>
    <w:rsid w:val="00C4446F"/>
    <w:rsid w:val="00C4454C"/>
    <w:rsid w:val="00C461AE"/>
    <w:rsid w:val="00C46DEE"/>
    <w:rsid w:val="00C47BA2"/>
    <w:rsid w:val="00C47D26"/>
    <w:rsid w:val="00C51202"/>
    <w:rsid w:val="00C51BD6"/>
    <w:rsid w:val="00C520B7"/>
    <w:rsid w:val="00C532C6"/>
    <w:rsid w:val="00C53524"/>
    <w:rsid w:val="00C6012E"/>
    <w:rsid w:val="00C619E3"/>
    <w:rsid w:val="00C61B55"/>
    <w:rsid w:val="00C61F7A"/>
    <w:rsid w:val="00C63E5C"/>
    <w:rsid w:val="00C6426E"/>
    <w:rsid w:val="00C64312"/>
    <w:rsid w:val="00C65907"/>
    <w:rsid w:val="00C66C63"/>
    <w:rsid w:val="00C66F87"/>
    <w:rsid w:val="00C676CB"/>
    <w:rsid w:val="00C71EE1"/>
    <w:rsid w:val="00C72B42"/>
    <w:rsid w:val="00C74B47"/>
    <w:rsid w:val="00C751C8"/>
    <w:rsid w:val="00C765FE"/>
    <w:rsid w:val="00C77DED"/>
    <w:rsid w:val="00C81172"/>
    <w:rsid w:val="00C82F49"/>
    <w:rsid w:val="00C84F68"/>
    <w:rsid w:val="00C859B0"/>
    <w:rsid w:val="00C87139"/>
    <w:rsid w:val="00C931A1"/>
    <w:rsid w:val="00C9472B"/>
    <w:rsid w:val="00C951AC"/>
    <w:rsid w:val="00C97355"/>
    <w:rsid w:val="00CA17B5"/>
    <w:rsid w:val="00CA2A00"/>
    <w:rsid w:val="00CA40E2"/>
    <w:rsid w:val="00CA5701"/>
    <w:rsid w:val="00CA5FD2"/>
    <w:rsid w:val="00CA6915"/>
    <w:rsid w:val="00CA6FEB"/>
    <w:rsid w:val="00CA769D"/>
    <w:rsid w:val="00CA7C4E"/>
    <w:rsid w:val="00CB0D89"/>
    <w:rsid w:val="00CB377F"/>
    <w:rsid w:val="00CB3AAC"/>
    <w:rsid w:val="00CB4320"/>
    <w:rsid w:val="00CB4F8E"/>
    <w:rsid w:val="00CB6970"/>
    <w:rsid w:val="00CB6BED"/>
    <w:rsid w:val="00CB6FB5"/>
    <w:rsid w:val="00CB7FCA"/>
    <w:rsid w:val="00CC0188"/>
    <w:rsid w:val="00CC0D50"/>
    <w:rsid w:val="00CC16D1"/>
    <w:rsid w:val="00CC23A3"/>
    <w:rsid w:val="00CC261F"/>
    <w:rsid w:val="00CC44EF"/>
    <w:rsid w:val="00CC4C8D"/>
    <w:rsid w:val="00CC5949"/>
    <w:rsid w:val="00CC5FFA"/>
    <w:rsid w:val="00CD0142"/>
    <w:rsid w:val="00CD015F"/>
    <w:rsid w:val="00CD0219"/>
    <w:rsid w:val="00CD0325"/>
    <w:rsid w:val="00CD151D"/>
    <w:rsid w:val="00CD31BF"/>
    <w:rsid w:val="00CD32DA"/>
    <w:rsid w:val="00CD3A83"/>
    <w:rsid w:val="00CD3C1C"/>
    <w:rsid w:val="00CD4B10"/>
    <w:rsid w:val="00CD5257"/>
    <w:rsid w:val="00CD68B8"/>
    <w:rsid w:val="00CD706A"/>
    <w:rsid w:val="00CD7237"/>
    <w:rsid w:val="00CE2D7F"/>
    <w:rsid w:val="00CE361F"/>
    <w:rsid w:val="00CE3A44"/>
    <w:rsid w:val="00CE4681"/>
    <w:rsid w:val="00CE4A04"/>
    <w:rsid w:val="00CE6676"/>
    <w:rsid w:val="00CF03E4"/>
    <w:rsid w:val="00CF08C4"/>
    <w:rsid w:val="00CF0A48"/>
    <w:rsid w:val="00CF0CDF"/>
    <w:rsid w:val="00CF26D3"/>
    <w:rsid w:val="00CF2F07"/>
    <w:rsid w:val="00CF3B87"/>
    <w:rsid w:val="00CF3BC6"/>
    <w:rsid w:val="00CF3EEA"/>
    <w:rsid w:val="00CF4343"/>
    <w:rsid w:val="00CF49D6"/>
    <w:rsid w:val="00CF4C75"/>
    <w:rsid w:val="00CF507A"/>
    <w:rsid w:val="00CF587C"/>
    <w:rsid w:val="00CF61F8"/>
    <w:rsid w:val="00CF70AB"/>
    <w:rsid w:val="00D001BA"/>
    <w:rsid w:val="00D00372"/>
    <w:rsid w:val="00D0065E"/>
    <w:rsid w:val="00D012F9"/>
    <w:rsid w:val="00D0154A"/>
    <w:rsid w:val="00D01891"/>
    <w:rsid w:val="00D01985"/>
    <w:rsid w:val="00D02A09"/>
    <w:rsid w:val="00D03791"/>
    <w:rsid w:val="00D037E9"/>
    <w:rsid w:val="00D03E2B"/>
    <w:rsid w:val="00D05D43"/>
    <w:rsid w:val="00D077FA"/>
    <w:rsid w:val="00D079D6"/>
    <w:rsid w:val="00D10EC2"/>
    <w:rsid w:val="00D110E0"/>
    <w:rsid w:val="00D1278F"/>
    <w:rsid w:val="00D12AFE"/>
    <w:rsid w:val="00D1403F"/>
    <w:rsid w:val="00D14730"/>
    <w:rsid w:val="00D1476F"/>
    <w:rsid w:val="00D165DF"/>
    <w:rsid w:val="00D16906"/>
    <w:rsid w:val="00D170AC"/>
    <w:rsid w:val="00D17548"/>
    <w:rsid w:val="00D20582"/>
    <w:rsid w:val="00D2068A"/>
    <w:rsid w:val="00D20F9A"/>
    <w:rsid w:val="00D23448"/>
    <w:rsid w:val="00D24B5A"/>
    <w:rsid w:val="00D25A4F"/>
    <w:rsid w:val="00D260B7"/>
    <w:rsid w:val="00D26924"/>
    <w:rsid w:val="00D26944"/>
    <w:rsid w:val="00D26AEA"/>
    <w:rsid w:val="00D27C47"/>
    <w:rsid w:val="00D27D82"/>
    <w:rsid w:val="00D30493"/>
    <w:rsid w:val="00D3059B"/>
    <w:rsid w:val="00D30F42"/>
    <w:rsid w:val="00D3238A"/>
    <w:rsid w:val="00D33DD5"/>
    <w:rsid w:val="00D34387"/>
    <w:rsid w:val="00D35D64"/>
    <w:rsid w:val="00D36974"/>
    <w:rsid w:val="00D41247"/>
    <w:rsid w:val="00D42E2E"/>
    <w:rsid w:val="00D430AD"/>
    <w:rsid w:val="00D46984"/>
    <w:rsid w:val="00D507EA"/>
    <w:rsid w:val="00D518BF"/>
    <w:rsid w:val="00D524F8"/>
    <w:rsid w:val="00D5378B"/>
    <w:rsid w:val="00D54105"/>
    <w:rsid w:val="00D55A99"/>
    <w:rsid w:val="00D56E3B"/>
    <w:rsid w:val="00D5722E"/>
    <w:rsid w:val="00D57D58"/>
    <w:rsid w:val="00D60046"/>
    <w:rsid w:val="00D60CE4"/>
    <w:rsid w:val="00D6305E"/>
    <w:rsid w:val="00D638F0"/>
    <w:rsid w:val="00D64235"/>
    <w:rsid w:val="00D6544B"/>
    <w:rsid w:val="00D656A4"/>
    <w:rsid w:val="00D66646"/>
    <w:rsid w:val="00D6785B"/>
    <w:rsid w:val="00D70433"/>
    <w:rsid w:val="00D70FC8"/>
    <w:rsid w:val="00D71FFB"/>
    <w:rsid w:val="00D73926"/>
    <w:rsid w:val="00D73BC8"/>
    <w:rsid w:val="00D73FAE"/>
    <w:rsid w:val="00D74A4C"/>
    <w:rsid w:val="00D74DD8"/>
    <w:rsid w:val="00D7791F"/>
    <w:rsid w:val="00D8116A"/>
    <w:rsid w:val="00D8227B"/>
    <w:rsid w:val="00D835C7"/>
    <w:rsid w:val="00D83618"/>
    <w:rsid w:val="00D83ACA"/>
    <w:rsid w:val="00D84E78"/>
    <w:rsid w:val="00D85032"/>
    <w:rsid w:val="00D866E4"/>
    <w:rsid w:val="00D874FF"/>
    <w:rsid w:val="00D879EE"/>
    <w:rsid w:val="00D87BC6"/>
    <w:rsid w:val="00D9004A"/>
    <w:rsid w:val="00D9014A"/>
    <w:rsid w:val="00D92790"/>
    <w:rsid w:val="00D92996"/>
    <w:rsid w:val="00D9422D"/>
    <w:rsid w:val="00D943DF"/>
    <w:rsid w:val="00D95C9B"/>
    <w:rsid w:val="00D964EF"/>
    <w:rsid w:val="00D96C14"/>
    <w:rsid w:val="00D9719B"/>
    <w:rsid w:val="00D9755F"/>
    <w:rsid w:val="00D97B44"/>
    <w:rsid w:val="00DA00D4"/>
    <w:rsid w:val="00DA05B8"/>
    <w:rsid w:val="00DA2421"/>
    <w:rsid w:val="00DA287A"/>
    <w:rsid w:val="00DA2F47"/>
    <w:rsid w:val="00DA2F5E"/>
    <w:rsid w:val="00DA33DB"/>
    <w:rsid w:val="00DA3C69"/>
    <w:rsid w:val="00DA4294"/>
    <w:rsid w:val="00DA5980"/>
    <w:rsid w:val="00DA5A28"/>
    <w:rsid w:val="00DA5CD3"/>
    <w:rsid w:val="00DA60E5"/>
    <w:rsid w:val="00DA6467"/>
    <w:rsid w:val="00DA64FE"/>
    <w:rsid w:val="00DA662F"/>
    <w:rsid w:val="00DA77DF"/>
    <w:rsid w:val="00DB057F"/>
    <w:rsid w:val="00DB20A5"/>
    <w:rsid w:val="00DB285C"/>
    <w:rsid w:val="00DB2E26"/>
    <w:rsid w:val="00DB350D"/>
    <w:rsid w:val="00DB6185"/>
    <w:rsid w:val="00DB6AC4"/>
    <w:rsid w:val="00DB704F"/>
    <w:rsid w:val="00DC0028"/>
    <w:rsid w:val="00DC1766"/>
    <w:rsid w:val="00DC1AD8"/>
    <w:rsid w:val="00DC23B0"/>
    <w:rsid w:val="00DC305B"/>
    <w:rsid w:val="00DC3926"/>
    <w:rsid w:val="00DC3AE7"/>
    <w:rsid w:val="00DC494D"/>
    <w:rsid w:val="00DC4CCC"/>
    <w:rsid w:val="00DC696E"/>
    <w:rsid w:val="00DC7AD7"/>
    <w:rsid w:val="00DD12E0"/>
    <w:rsid w:val="00DD13E1"/>
    <w:rsid w:val="00DD1B50"/>
    <w:rsid w:val="00DD1BA0"/>
    <w:rsid w:val="00DD3014"/>
    <w:rsid w:val="00DD310B"/>
    <w:rsid w:val="00DD3EA1"/>
    <w:rsid w:val="00DD3F50"/>
    <w:rsid w:val="00DD53AD"/>
    <w:rsid w:val="00DD572E"/>
    <w:rsid w:val="00DD5A7C"/>
    <w:rsid w:val="00DD6782"/>
    <w:rsid w:val="00DD79DE"/>
    <w:rsid w:val="00DD7FB0"/>
    <w:rsid w:val="00DE1A37"/>
    <w:rsid w:val="00DE2150"/>
    <w:rsid w:val="00DE4171"/>
    <w:rsid w:val="00DE57AD"/>
    <w:rsid w:val="00DE63F9"/>
    <w:rsid w:val="00DE643A"/>
    <w:rsid w:val="00DF27AD"/>
    <w:rsid w:val="00DF3579"/>
    <w:rsid w:val="00DF55D5"/>
    <w:rsid w:val="00DF63B0"/>
    <w:rsid w:val="00DF66D1"/>
    <w:rsid w:val="00DF7239"/>
    <w:rsid w:val="00E00357"/>
    <w:rsid w:val="00E004A7"/>
    <w:rsid w:val="00E008D4"/>
    <w:rsid w:val="00E01E83"/>
    <w:rsid w:val="00E03533"/>
    <w:rsid w:val="00E05B7C"/>
    <w:rsid w:val="00E05DA0"/>
    <w:rsid w:val="00E05EA8"/>
    <w:rsid w:val="00E05FD9"/>
    <w:rsid w:val="00E106F6"/>
    <w:rsid w:val="00E10BED"/>
    <w:rsid w:val="00E12559"/>
    <w:rsid w:val="00E12717"/>
    <w:rsid w:val="00E128FA"/>
    <w:rsid w:val="00E13092"/>
    <w:rsid w:val="00E13569"/>
    <w:rsid w:val="00E137AB"/>
    <w:rsid w:val="00E14858"/>
    <w:rsid w:val="00E1597C"/>
    <w:rsid w:val="00E167C9"/>
    <w:rsid w:val="00E16A4D"/>
    <w:rsid w:val="00E16F0A"/>
    <w:rsid w:val="00E201C3"/>
    <w:rsid w:val="00E2032C"/>
    <w:rsid w:val="00E205D0"/>
    <w:rsid w:val="00E20E39"/>
    <w:rsid w:val="00E218EC"/>
    <w:rsid w:val="00E22A8A"/>
    <w:rsid w:val="00E23AF1"/>
    <w:rsid w:val="00E263C9"/>
    <w:rsid w:val="00E26810"/>
    <w:rsid w:val="00E26920"/>
    <w:rsid w:val="00E300BD"/>
    <w:rsid w:val="00E31D23"/>
    <w:rsid w:val="00E32045"/>
    <w:rsid w:val="00E32E37"/>
    <w:rsid w:val="00E32F36"/>
    <w:rsid w:val="00E32F58"/>
    <w:rsid w:val="00E3310C"/>
    <w:rsid w:val="00E33124"/>
    <w:rsid w:val="00E333F4"/>
    <w:rsid w:val="00E33B7E"/>
    <w:rsid w:val="00E3585E"/>
    <w:rsid w:val="00E35BD5"/>
    <w:rsid w:val="00E37BDB"/>
    <w:rsid w:val="00E400A2"/>
    <w:rsid w:val="00E400D1"/>
    <w:rsid w:val="00E41A44"/>
    <w:rsid w:val="00E429BA"/>
    <w:rsid w:val="00E43333"/>
    <w:rsid w:val="00E441B5"/>
    <w:rsid w:val="00E444B6"/>
    <w:rsid w:val="00E4564C"/>
    <w:rsid w:val="00E45FDA"/>
    <w:rsid w:val="00E47317"/>
    <w:rsid w:val="00E500A8"/>
    <w:rsid w:val="00E513ED"/>
    <w:rsid w:val="00E516E7"/>
    <w:rsid w:val="00E51F8E"/>
    <w:rsid w:val="00E523AC"/>
    <w:rsid w:val="00E53E50"/>
    <w:rsid w:val="00E5407D"/>
    <w:rsid w:val="00E54C20"/>
    <w:rsid w:val="00E5535E"/>
    <w:rsid w:val="00E57C00"/>
    <w:rsid w:val="00E623BC"/>
    <w:rsid w:val="00E6280E"/>
    <w:rsid w:val="00E629F5"/>
    <w:rsid w:val="00E62C76"/>
    <w:rsid w:val="00E6481C"/>
    <w:rsid w:val="00E64B08"/>
    <w:rsid w:val="00E678AF"/>
    <w:rsid w:val="00E67CB5"/>
    <w:rsid w:val="00E7027D"/>
    <w:rsid w:val="00E7135F"/>
    <w:rsid w:val="00E71BC1"/>
    <w:rsid w:val="00E725F6"/>
    <w:rsid w:val="00E72D41"/>
    <w:rsid w:val="00E73175"/>
    <w:rsid w:val="00E73239"/>
    <w:rsid w:val="00E752ED"/>
    <w:rsid w:val="00E81DDA"/>
    <w:rsid w:val="00E83ED0"/>
    <w:rsid w:val="00E8407B"/>
    <w:rsid w:val="00E84757"/>
    <w:rsid w:val="00E87024"/>
    <w:rsid w:val="00E874DB"/>
    <w:rsid w:val="00E879BD"/>
    <w:rsid w:val="00E87C0B"/>
    <w:rsid w:val="00E90722"/>
    <w:rsid w:val="00E90F61"/>
    <w:rsid w:val="00E91474"/>
    <w:rsid w:val="00E92AE3"/>
    <w:rsid w:val="00E936AA"/>
    <w:rsid w:val="00E93AE3"/>
    <w:rsid w:val="00E94E64"/>
    <w:rsid w:val="00EA01A7"/>
    <w:rsid w:val="00EA091B"/>
    <w:rsid w:val="00EA09EE"/>
    <w:rsid w:val="00EA0ED8"/>
    <w:rsid w:val="00EA11D0"/>
    <w:rsid w:val="00EA1226"/>
    <w:rsid w:val="00EA3B27"/>
    <w:rsid w:val="00EA3DFC"/>
    <w:rsid w:val="00EA4A2A"/>
    <w:rsid w:val="00EA4BE3"/>
    <w:rsid w:val="00EA57DA"/>
    <w:rsid w:val="00EA63B0"/>
    <w:rsid w:val="00EA7A5B"/>
    <w:rsid w:val="00EB1795"/>
    <w:rsid w:val="00EB1CE9"/>
    <w:rsid w:val="00EB2B26"/>
    <w:rsid w:val="00EB330F"/>
    <w:rsid w:val="00EB363E"/>
    <w:rsid w:val="00EB3B0D"/>
    <w:rsid w:val="00EB3C98"/>
    <w:rsid w:val="00EB4392"/>
    <w:rsid w:val="00EB4746"/>
    <w:rsid w:val="00EB4B3A"/>
    <w:rsid w:val="00EB530D"/>
    <w:rsid w:val="00EB6439"/>
    <w:rsid w:val="00EB6624"/>
    <w:rsid w:val="00EB75BA"/>
    <w:rsid w:val="00EC0613"/>
    <w:rsid w:val="00EC1BBC"/>
    <w:rsid w:val="00EC33FD"/>
    <w:rsid w:val="00EC4513"/>
    <w:rsid w:val="00EC5089"/>
    <w:rsid w:val="00EC5BAF"/>
    <w:rsid w:val="00ED28B4"/>
    <w:rsid w:val="00ED3068"/>
    <w:rsid w:val="00ED3849"/>
    <w:rsid w:val="00ED398F"/>
    <w:rsid w:val="00ED3C1A"/>
    <w:rsid w:val="00ED4B3D"/>
    <w:rsid w:val="00ED7BC4"/>
    <w:rsid w:val="00EE027E"/>
    <w:rsid w:val="00EE262E"/>
    <w:rsid w:val="00EE372E"/>
    <w:rsid w:val="00EE4C70"/>
    <w:rsid w:val="00EE4E1F"/>
    <w:rsid w:val="00EE4E9A"/>
    <w:rsid w:val="00EE5480"/>
    <w:rsid w:val="00EE5728"/>
    <w:rsid w:val="00EE57E6"/>
    <w:rsid w:val="00EE6DD6"/>
    <w:rsid w:val="00EE6EEE"/>
    <w:rsid w:val="00EE7089"/>
    <w:rsid w:val="00EF0C69"/>
    <w:rsid w:val="00EF1004"/>
    <w:rsid w:val="00EF32DA"/>
    <w:rsid w:val="00EF3B06"/>
    <w:rsid w:val="00EF4AFB"/>
    <w:rsid w:val="00EF529A"/>
    <w:rsid w:val="00EF5C88"/>
    <w:rsid w:val="00EF5D0F"/>
    <w:rsid w:val="00EF7351"/>
    <w:rsid w:val="00EF7439"/>
    <w:rsid w:val="00F0033C"/>
    <w:rsid w:val="00F014FC"/>
    <w:rsid w:val="00F0219B"/>
    <w:rsid w:val="00F027AC"/>
    <w:rsid w:val="00F033C5"/>
    <w:rsid w:val="00F04332"/>
    <w:rsid w:val="00F0483B"/>
    <w:rsid w:val="00F04D6A"/>
    <w:rsid w:val="00F054A0"/>
    <w:rsid w:val="00F06171"/>
    <w:rsid w:val="00F06C88"/>
    <w:rsid w:val="00F0728F"/>
    <w:rsid w:val="00F07411"/>
    <w:rsid w:val="00F07817"/>
    <w:rsid w:val="00F1095B"/>
    <w:rsid w:val="00F121CD"/>
    <w:rsid w:val="00F124F5"/>
    <w:rsid w:val="00F12DAF"/>
    <w:rsid w:val="00F131FB"/>
    <w:rsid w:val="00F1391C"/>
    <w:rsid w:val="00F150C0"/>
    <w:rsid w:val="00F150CC"/>
    <w:rsid w:val="00F20BCB"/>
    <w:rsid w:val="00F21899"/>
    <w:rsid w:val="00F22C7A"/>
    <w:rsid w:val="00F238B7"/>
    <w:rsid w:val="00F24B0C"/>
    <w:rsid w:val="00F2501E"/>
    <w:rsid w:val="00F252D6"/>
    <w:rsid w:val="00F258FB"/>
    <w:rsid w:val="00F25CE7"/>
    <w:rsid w:val="00F26353"/>
    <w:rsid w:val="00F2676E"/>
    <w:rsid w:val="00F26A01"/>
    <w:rsid w:val="00F26F63"/>
    <w:rsid w:val="00F27009"/>
    <w:rsid w:val="00F278D5"/>
    <w:rsid w:val="00F30343"/>
    <w:rsid w:val="00F30889"/>
    <w:rsid w:val="00F3091F"/>
    <w:rsid w:val="00F30C98"/>
    <w:rsid w:val="00F3173E"/>
    <w:rsid w:val="00F31E51"/>
    <w:rsid w:val="00F32C16"/>
    <w:rsid w:val="00F34261"/>
    <w:rsid w:val="00F34954"/>
    <w:rsid w:val="00F37472"/>
    <w:rsid w:val="00F37A73"/>
    <w:rsid w:val="00F37C6A"/>
    <w:rsid w:val="00F37D6D"/>
    <w:rsid w:val="00F41DEF"/>
    <w:rsid w:val="00F425F0"/>
    <w:rsid w:val="00F43167"/>
    <w:rsid w:val="00F43CF8"/>
    <w:rsid w:val="00F43EDC"/>
    <w:rsid w:val="00F447E8"/>
    <w:rsid w:val="00F454A5"/>
    <w:rsid w:val="00F46CE9"/>
    <w:rsid w:val="00F46DB9"/>
    <w:rsid w:val="00F470E0"/>
    <w:rsid w:val="00F524F4"/>
    <w:rsid w:val="00F56A86"/>
    <w:rsid w:val="00F60A12"/>
    <w:rsid w:val="00F60EC8"/>
    <w:rsid w:val="00F61937"/>
    <w:rsid w:val="00F61D73"/>
    <w:rsid w:val="00F62E9B"/>
    <w:rsid w:val="00F6369B"/>
    <w:rsid w:val="00F63884"/>
    <w:rsid w:val="00F63AFE"/>
    <w:rsid w:val="00F659AF"/>
    <w:rsid w:val="00F666D8"/>
    <w:rsid w:val="00F70D03"/>
    <w:rsid w:val="00F70FCD"/>
    <w:rsid w:val="00F71FE5"/>
    <w:rsid w:val="00F7244D"/>
    <w:rsid w:val="00F72490"/>
    <w:rsid w:val="00F75045"/>
    <w:rsid w:val="00F75F90"/>
    <w:rsid w:val="00F76060"/>
    <w:rsid w:val="00F773D7"/>
    <w:rsid w:val="00F80528"/>
    <w:rsid w:val="00F8117D"/>
    <w:rsid w:val="00F811AE"/>
    <w:rsid w:val="00F818EB"/>
    <w:rsid w:val="00F81963"/>
    <w:rsid w:val="00F81DDD"/>
    <w:rsid w:val="00F83168"/>
    <w:rsid w:val="00F84F5F"/>
    <w:rsid w:val="00F85961"/>
    <w:rsid w:val="00F85FB5"/>
    <w:rsid w:val="00F8641A"/>
    <w:rsid w:val="00F90237"/>
    <w:rsid w:val="00F905FB"/>
    <w:rsid w:val="00F912A4"/>
    <w:rsid w:val="00F936F6"/>
    <w:rsid w:val="00F9469C"/>
    <w:rsid w:val="00F94950"/>
    <w:rsid w:val="00F95D29"/>
    <w:rsid w:val="00F95DD8"/>
    <w:rsid w:val="00F96CD7"/>
    <w:rsid w:val="00F96E82"/>
    <w:rsid w:val="00F970E4"/>
    <w:rsid w:val="00FA18C9"/>
    <w:rsid w:val="00FA1B43"/>
    <w:rsid w:val="00FA2E12"/>
    <w:rsid w:val="00FA3876"/>
    <w:rsid w:val="00FA53CD"/>
    <w:rsid w:val="00FA5545"/>
    <w:rsid w:val="00FA612E"/>
    <w:rsid w:val="00FB15D6"/>
    <w:rsid w:val="00FB1BFB"/>
    <w:rsid w:val="00FB40B7"/>
    <w:rsid w:val="00FB5F25"/>
    <w:rsid w:val="00FC090A"/>
    <w:rsid w:val="00FC1159"/>
    <w:rsid w:val="00FC1F22"/>
    <w:rsid w:val="00FC2549"/>
    <w:rsid w:val="00FC368C"/>
    <w:rsid w:val="00FC3E2D"/>
    <w:rsid w:val="00FC5FF0"/>
    <w:rsid w:val="00FC60CD"/>
    <w:rsid w:val="00FD0038"/>
    <w:rsid w:val="00FD0616"/>
    <w:rsid w:val="00FD1750"/>
    <w:rsid w:val="00FD248A"/>
    <w:rsid w:val="00FD3107"/>
    <w:rsid w:val="00FD40B6"/>
    <w:rsid w:val="00FD441D"/>
    <w:rsid w:val="00FD4461"/>
    <w:rsid w:val="00FD446C"/>
    <w:rsid w:val="00FD4C94"/>
    <w:rsid w:val="00FD4D7B"/>
    <w:rsid w:val="00FD5083"/>
    <w:rsid w:val="00FD58FF"/>
    <w:rsid w:val="00FD67F1"/>
    <w:rsid w:val="00FD7405"/>
    <w:rsid w:val="00FE183D"/>
    <w:rsid w:val="00FE1A2F"/>
    <w:rsid w:val="00FE1EBD"/>
    <w:rsid w:val="00FE4D37"/>
    <w:rsid w:val="00FE4FBB"/>
    <w:rsid w:val="00FE7322"/>
    <w:rsid w:val="00FE7863"/>
    <w:rsid w:val="00FF00AC"/>
    <w:rsid w:val="00FF1966"/>
    <w:rsid w:val="00FF1A72"/>
    <w:rsid w:val="00FF1DAD"/>
    <w:rsid w:val="00FF2825"/>
    <w:rsid w:val="00FF2F06"/>
    <w:rsid w:val="00FF3069"/>
    <w:rsid w:val="00FF384C"/>
    <w:rsid w:val="00FF5988"/>
    <w:rsid w:val="00FF5DE7"/>
    <w:rsid w:val="00FF61A7"/>
    <w:rsid w:val="00FF6371"/>
    <w:rsid w:val="00FF6AA5"/>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12F51"/>
  <w15:chartTrackingRefBased/>
  <w15:docId w15:val="{5ADB03DA-2633-4E7D-931C-5A69CD0B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9E7199"/>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E7199"/>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E7199"/>
    <w:pPr>
      <w:keepNext/>
      <w:keepLines/>
      <w:numPr>
        <w:ilvl w:val="2"/>
        <w:numId w:val="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7199"/>
    <w:pPr>
      <w:keepNext/>
      <w:numPr>
        <w:ilvl w:val="3"/>
        <w:numId w:val="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7199"/>
    <w:pPr>
      <w:keepNext/>
      <w:numPr>
        <w:ilvl w:val="4"/>
        <w:numId w:val="10"/>
      </w:numPr>
      <w:spacing w:before="120" w:after="120"/>
      <w:jc w:val="left"/>
      <w:outlineLvl w:val="4"/>
    </w:pPr>
    <w:rPr>
      <w:rFonts w:eastAsiaTheme="majorEastAsia"/>
      <w:i/>
      <w:iCs/>
    </w:rPr>
  </w:style>
  <w:style w:type="paragraph" w:styleId="Heading6">
    <w:name w:val="heading 6"/>
    <w:basedOn w:val="Normal"/>
    <w:next w:val="Normal"/>
    <w:link w:val="Heading6Char"/>
    <w:semiHidden/>
    <w:rsid w:val="009E71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E71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E71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E71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E71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E7199"/>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9E7199"/>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9E7199"/>
    <w:pPr>
      <w:jc w:val="left"/>
    </w:pPr>
    <w:rPr>
      <w:sz w:val="18"/>
      <w:szCs w:val="20"/>
    </w:rPr>
  </w:style>
  <w:style w:type="character" w:customStyle="1" w:styleId="FootnoteTextChar">
    <w:name w:val="Footnote Text Char"/>
    <w:basedOn w:val="DefaultParagraphFont"/>
    <w:link w:val="FootnoteText"/>
    <w:uiPriority w:val="99"/>
    <w:semiHidden/>
    <w:rsid w:val="009E7199"/>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9E7199"/>
    <w:rPr>
      <w:vertAlign w:val="superscript"/>
      <w:lang w:val="es-ES"/>
    </w:rPr>
  </w:style>
  <w:style w:type="paragraph" w:customStyle="1" w:styleId="Footnote">
    <w:name w:val="Footnote"/>
    <w:basedOn w:val="FootnoteText"/>
    <w:qFormat/>
    <w:rsid w:val="009E71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tabs>
        <w:tab w:val="num" w:pos="643"/>
      </w:tabs>
      <w:spacing w:before="120" w:after="120"/>
      <w:ind w:left="643" w:hanging="360"/>
    </w:pPr>
  </w:style>
  <w:style w:type="character" w:customStyle="1" w:styleId="Heading2Char">
    <w:name w:val="Heading 2 Char"/>
    <w:basedOn w:val="DefaultParagraphFont"/>
    <w:link w:val="Heading2"/>
    <w:uiPriority w:val="9"/>
    <w:rsid w:val="009E7199"/>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lang w:val="es-ES"/>
    </w:rPr>
  </w:style>
  <w:style w:type="paragraph" w:styleId="Header">
    <w:name w:val="header"/>
    <w:basedOn w:val="Normal"/>
    <w:link w:val="HeaderChar"/>
    <w:rsid w:val="009E71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7199"/>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9E7199"/>
    <w:pPr>
      <w:tabs>
        <w:tab w:val="center" w:pos="4680"/>
        <w:tab w:val="right" w:pos="9360"/>
      </w:tabs>
    </w:pPr>
    <w:rPr>
      <w:sz w:val="20"/>
    </w:rPr>
  </w:style>
  <w:style w:type="character" w:customStyle="1" w:styleId="FooterChar">
    <w:name w:val="Footer Char"/>
    <w:basedOn w:val="DefaultParagraphFont"/>
    <w:link w:val="Footer"/>
    <w:uiPriority w:val="99"/>
    <w:rsid w:val="009E7199"/>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9E7199"/>
    <w:rPr>
      <w:rFonts w:ascii="Times New Roman" w:eastAsiaTheme="majorEastAsia" w:hAnsi="Times New Roman" w:cs="Times New Roman"/>
      <w:b/>
      <w:bCs/>
      <w:kern w:val="0"/>
      <w14:ligatures w14:val="none"/>
    </w:rPr>
  </w:style>
  <w:style w:type="paragraph" w:customStyle="1" w:styleId="Para2">
    <w:name w:val="Para 2"/>
    <w:qFormat/>
    <w:rsid w:val="00537248"/>
    <w:pPr>
      <w:numPr>
        <w:numId w:val="1"/>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9E7199"/>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9E7199"/>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9E7199"/>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semiHidden/>
    <w:unhideWhenUsed/>
    <w:rsid w:val="009E7199"/>
    <w:rPr>
      <w:sz w:val="16"/>
      <w:szCs w:val="16"/>
      <w:lang w:val="es-ES"/>
    </w:rPr>
  </w:style>
  <w:style w:type="paragraph" w:styleId="CommentText">
    <w:name w:val="annotation text"/>
    <w:basedOn w:val="Normal"/>
    <w:link w:val="CommentTextChar"/>
    <w:uiPriority w:val="99"/>
    <w:rsid w:val="009E7199"/>
    <w:rPr>
      <w:sz w:val="20"/>
      <w:szCs w:val="20"/>
    </w:rPr>
  </w:style>
  <w:style w:type="character" w:customStyle="1" w:styleId="CommentTextChar">
    <w:name w:val="Comment Text Char"/>
    <w:basedOn w:val="DefaultParagraphFont"/>
    <w:link w:val="CommentText"/>
    <w:uiPriority w:val="99"/>
    <w:rsid w:val="009E7199"/>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9E7199"/>
    <w:rPr>
      <w:b/>
      <w:bCs/>
    </w:rPr>
  </w:style>
  <w:style w:type="character" w:customStyle="1" w:styleId="CommentSubjectChar">
    <w:name w:val="Comment Subject Char"/>
    <w:basedOn w:val="CommentTextChar"/>
    <w:link w:val="CommentSubject"/>
    <w:uiPriority w:val="99"/>
    <w:semiHidden/>
    <w:rsid w:val="009E7199"/>
    <w:rPr>
      <w:rFonts w:ascii="Times New Roman" w:eastAsia="SimSun" w:hAnsi="Times New Roman" w:cs="Times New Roman"/>
      <w:b/>
      <w:bCs/>
      <w:kern w:val="0"/>
      <w:sz w:val="20"/>
      <w:szCs w:val="20"/>
      <w:lang w:val="es-ES"/>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s-ES"/>
      <w14:ligatures w14:val="none"/>
    </w:rPr>
  </w:style>
  <w:style w:type="paragraph" w:styleId="Re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AFCorNNormal">
    <w:name w:val="AF_CorNNormal"/>
    <w:basedOn w:val="Normal"/>
    <w:unhideWhenUsed/>
    <w:rsid w:val="009E7199"/>
    <w:pPr>
      <w:jc w:val="left"/>
    </w:pPr>
  </w:style>
  <w:style w:type="paragraph" w:styleId="ListParagraph">
    <w:name w:val="List Paragraph"/>
    <w:basedOn w:val="Normal"/>
    <w:uiPriority w:val="34"/>
    <w:qFormat/>
    <w:rsid w:val="009E7199"/>
    <w:pPr>
      <w:ind w:left="720"/>
      <w:contextualSpacing/>
    </w:pPr>
  </w:style>
  <w:style w:type="character" w:styleId="Mention">
    <w:name w:val="Mention"/>
    <w:basedOn w:val="DefaultParagraphFont"/>
    <w:uiPriority w:val="99"/>
    <w:unhideWhenUsed/>
    <w:rsid w:val="00CB4F8E"/>
    <w:rPr>
      <w:color w:val="2B579A"/>
      <w:shd w:val="clear" w:color="auto" w:fill="E1DFDD"/>
      <w:lang w:val="es-ES"/>
    </w:rPr>
  </w:style>
  <w:style w:type="paragraph" w:customStyle="1" w:styleId="CBDDesicionText">
    <w:name w:val="CBD_DesicionText"/>
    <w:basedOn w:val="CBDNormal"/>
    <w:qFormat/>
    <w:rsid w:val="009E7199"/>
    <w:pPr>
      <w:spacing w:after="120"/>
      <w:ind w:left="1134" w:firstLine="567"/>
    </w:pPr>
  </w:style>
  <w:style w:type="character" w:styleId="Hyperlink">
    <w:name w:val="Hyperlink"/>
    <w:basedOn w:val="DefaultParagraphFont"/>
    <w:uiPriority w:val="99"/>
    <w:unhideWhenUsed/>
    <w:rsid w:val="009E7199"/>
    <w:rPr>
      <w:rFonts w:ascii="Times New Roman" w:hAnsi="Times New Roman"/>
      <w:color w:val="0563C1" w:themeColor="hyperlink"/>
      <w:u w:val="single"/>
      <w:lang w:val="es-ES"/>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lang w:val="es-ES"/>
      <w14:ligatures w14:val="none"/>
    </w:rPr>
  </w:style>
  <w:style w:type="character" w:styleId="EndnoteReference">
    <w:name w:val="endnote reference"/>
    <w:basedOn w:val="DefaultParagraphFont"/>
    <w:uiPriority w:val="99"/>
    <w:semiHidden/>
    <w:unhideWhenUsed/>
    <w:rsid w:val="002E766B"/>
    <w:rPr>
      <w:vertAlign w:val="superscript"/>
      <w:lang w:val="es-ES"/>
    </w:rPr>
  </w:style>
  <w:style w:type="paragraph" w:customStyle="1" w:styleId="CBDNormalNumber">
    <w:name w:val="CBD_Normal_Number"/>
    <w:basedOn w:val="CBDNormal"/>
    <w:qFormat/>
    <w:rsid w:val="009E7199"/>
    <w:pPr>
      <w:numPr>
        <w:numId w:val="11"/>
      </w:numPr>
      <w:tabs>
        <w:tab w:val="left" w:pos="3969"/>
      </w:tabs>
      <w:spacing w:before="120" w:after="120"/>
    </w:pPr>
  </w:style>
  <w:style w:type="numbering" w:customStyle="1" w:styleId="ListCBD">
    <w:name w:val="ListCBD"/>
    <w:basedOn w:val="NoList"/>
    <w:uiPriority w:val="99"/>
    <w:rsid w:val="009E7199"/>
    <w:pPr>
      <w:numPr>
        <w:numId w:val="3"/>
      </w:numPr>
    </w:pPr>
  </w:style>
  <w:style w:type="character" w:styleId="UnresolvedMention">
    <w:name w:val="Unresolved Mention"/>
    <w:basedOn w:val="DefaultParagraphFont"/>
    <w:uiPriority w:val="99"/>
    <w:semiHidden/>
    <w:unhideWhenUsed/>
    <w:rsid w:val="006D2332"/>
    <w:rPr>
      <w:color w:val="605E5C"/>
      <w:shd w:val="clear" w:color="auto" w:fill="E1DFDD"/>
      <w:lang w:val="es-ES"/>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character" w:styleId="FollowedHyperlink">
    <w:name w:val="FollowedHyperlink"/>
    <w:basedOn w:val="DefaultParagraphFont"/>
    <w:uiPriority w:val="99"/>
    <w:semiHidden/>
    <w:unhideWhenUsed/>
    <w:rsid w:val="0028063C"/>
    <w:rPr>
      <w:color w:val="954F72" w:themeColor="followedHyperlink"/>
      <w:u w:val="single"/>
      <w:lang w:val="es-ES"/>
    </w:rPr>
  </w:style>
  <w:style w:type="character" w:customStyle="1" w:styleId="Heading6Char">
    <w:name w:val="Heading 6 Char"/>
    <w:basedOn w:val="DefaultParagraphFont"/>
    <w:link w:val="Heading6"/>
    <w:semiHidden/>
    <w:rsid w:val="009E7199"/>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semiHidden/>
    <w:rsid w:val="009E7199"/>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9E7199"/>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9E7199"/>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9E7199"/>
    <w:pPr>
      <w:contextualSpacing/>
    </w:pPr>
  </w:style>
  <w:style w:type="numbering" w:customStyle="1" w:styleId="CBDHeadings">
    <w:name w:val="CBD_Headings"/>
    <w:basedOn w:val="ListCBD"/>
    <w:uiPriority w:val="99"/>
    <w:rsid w:val="009E7199"/>
    <w:pPr>
      <w:numPr>
        <w:numId w:val="10"/>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qFormat/>
    <w:rsid w:val="009E7199"/>
    <w:pPr>
      <w:keepNext/>
      <w:keepLines/>
      <w:spacing w:before="240" w:after="240"/>
      <w:ind w:left="567"/>
      <w:jc w:val="left"/>
    </w:pPr>
    <w:rPr>
      <w:b/>
    </w:rPr>
  </w:style>
  <w:style w:type="paragraph" w:customStyle="1" w:styleId="CBDTitle">
    <w:name w:val="CBD_Title"/>
    <w:basedOn w:val="CBDNormal"/>
    <w:next w:val="CBDSubTitle"/>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OC1">
    <w:name w:val="toc 1"/>
    <w:basedOn w:val="CBDNormal"/>
    <w:next w:val="Normal"/>
    <w:autoRedefine/>
    <w:uiPriority w:val="39"/>
    <w:unhideWhenUsed/>
    <w:rsid w:val="009E71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qFormat/>
    <w:rsid w:val="009E7199"/>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9E7199"/>
  </w:style>
  <w:style w:type="paragraph" w:styleId="BlockText">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E7199"/>
    <w:pPr>
      <w:spacing w:after="120" w:line="480" w:lineRule="auto"/>
    </w:pPr>
  </w:style>
  <w:style w:type="character" w:customStyle="1" w:styleId="BodyText2Char">
    <w:name w:val="Body Text 2 Char"/>
    <w:basedOn w:val="DefaultParagraphFont"/>
    <w:link w:val="BodyText2"/>
    <w:uiPriority w:val="99"/>
    <w:semiHidden/>
    <w:rsid w:val="009E7199"/>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9E7199"/>
    <w:pPr>
      <w:spacing w:after="120"/>
    </w:pPr>
    <w:rPr>
      <w:sz w:val="16"/>
      <w:szCs w:val="16"/>
    </w:rPr>
  </w:style>
  <w:style w:type="character" w:customStyle="1" w:styleId="BodyText3Char">
    <w:name w:val="Body Text 3 Char"/>
    <w:basedOn w:val="DefaultParagraphFont"/>
    <w:link w:val="BodyText3"/>
    <w:uiPriority w:val="99"/>
    <w:semiHidden/>
    <w:rsid w:val="009E7199"/>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9E71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9E7199"/>
    <w:rPr>
      <w:rFonts w:ascii="Times New Roman" w:eastAsia="SimSun" w:hAnsi="Times New Roman" w:cs="Times New Roman"/>
      <w:kern w:val="0"/>
      <w:lang w:val="es-ES"/>
      <w14:ligatures w14:val="none"/>
    </w:rPr>
  </w:style>
  <w:style w:type="paragraph" w:styleId="BodyTextIndent">
    <w:name w:val="Body Text Indent"/>
    <w:basedOn w:val="Normal"/>
    <w:link w:val="BodyTextIndentChar"/>
    <w:uiPriority w:val="99"/>
    <w:semiHidden/>
    <w:unhideWhenUsed/>
    <w:rsid w:val="009E7199"/>
    <w:pPr>
      <w:spacing w:after="120"/>
      <w:ind w:left="360"/>
    </w:pPr>
  </w:style>
  <w:style w:type="character" w:customStyle="1" w:styleId="BodyTextIndentChar">
    <w:name w:val="Body Text Indent Char"/>
    <w:basedOn w:val="DefaultParagraphFont"/>
    <w:link w:val="BodyTextIndent"/>
    <w:uiPriority w:val="99"/>
    <w:semiHidden/>
    <w:rsid w:val="009E7199"/>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9E7199"/>
    <w:pPr>
      <w:spacing w:after="0"/>
      <w:ind w:firstLine="360"/>
    </w:pPr>
  </w:style>
  <w:style w:type="character" w:customStyle="1" w:styleId="BodyTextFirstIndent2Char">
    <w:name w:val="Body Text First Indent 2 Char"/>
    <w:basedOn w:val="BodyTextIndentChar"/>
    <w:link w:val="BodyTextFirstIndent2"/>
    <w:uiPriority w:val="99"/>
    <w:semiHidden/>
    <w:rsid w:val="009E7199"/>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9E7199"/>
    <w:pPr>
      <w:spacing w:after="120" w:line="480" w:lineRule="auto"/>
      <w:ind w:left="360"/>
    </w:pPr>
  </w:style>
  <w:style w:type="character" w:customStyle="1" w:styleId="BodyTextIndent2Char">
    <w:name w:val="Body Text Indent 2 Char"/>
    <w:basedOn w:val="DefaultParagraphFont"/>
    <w:link w:val="BodyTextIndent2"/>
    <w:uiPriority w:val="99"/>
    <w:semiHidden/>
    <w:rsid w:val="009E7199"/>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9E71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7199"/>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9E7199"/>
    <w:rPr>
      <w:b/>
      <w:bCs/>
      <w:i/>
      <w:iCs/>
      <w:spacing w:val="5"/>
      <w:lang w:val="es-ES"/>
    </w:rPr>
  </w:style>
  <w:style w:type="paragraph" w:styleId="Caption">
    <w:name w:val="caption"/>
    <w:basedOn w:val="Normal"/>
    <w:next w:val="Normal"/>
    <w:uiPriority w:val="35"/>
    <w:semiHidden/>
    <w:unhideWhenUsed/>
    <w:qFormat/>
    <w:rsid w:val="009E7199"/>
    <w:pPr>
      <w:spacing w:after="200"/>
    </w:pPr>
    <w:rPr>
      <w:i/>
      <w:iCs/>
      <w:color w:val="44546A" w:themeColor="text2"/>
      <w:sz w:val="18"/>
      <w:szCs w:val="18"/>
    </w:rPr>
  </w:style>
  <w:style w:type="paragraph" w:styleId="Closing">
    <w:name w:val="Closing"/>
    <w:basedOn w:val="Normal"/>
    <w:link w:val="ClosingChar"/>
    <w:uiPriority w:val="99"/>
    <w:semiHidden/>
    <w:unhideWhenUsed/>
    <w:rsid w:val="009E7199"/>
    <w:pPr>
      <w:ind w:left="4320"/>
    </w:pPr>
  </w:style>
  <w:style w:type="character" w:customStyle="1" w:styleId="ClosingChar">
    <w:name w:val="Closing Char"/>
    <w:basedOn w:val="DefaultParagraphFont"/>
    <w:link w:val="Closing"/>
    <w:uiPriority w:val="99"/>
    <w:semiHidden/>
    <w:rsid w:val="009E7199"/>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E7199"/>
  </w:style>
  <w:style w:type="character" w:customStyle="1" w:styleId="DateChar">
    <w:name w:val="Date Char"/>
    <w:basedOn w:val="DefaultParagraphFont"/>
    <w:link w:val="Date"/>
    <w:uiPriority w:val="99"/>
    <w:semiHidden/>
    <w:rsid w:val="009E7199"/>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9E71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7199"/>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9E7199"/>
  </w:style>
  <w:style w:type="character" w:customStyle="1" w:styleId="E-mailSignatureChar">
    <w:name w:val="E-mail Signature Char"/>
    <w:basedOn w:val="DefaultParagraphFont"/>
    <w:link w:val="E-mailSignature"/>
    <w:uiPriority w:val="99"/>
    <w:semiHidden/>
    <w:rsid w:val="009E7199"/>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9E7199"/>
    <w:rPr>
      <w:i/>
      <w:iCs/>
      <w:lang w:val="es-ES"/>
    </w:rPr>
  </w:style>
  <w:style w:type="paragraph" w:styleId="EnvelopeAddress">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7199"/>
    <w:rPr>
      <w:rFonts w:asciiTheme="majorHAnsi" w:eastAsiaTheme="majorEastAsia" w:hAnsiTheme="majorHAnsi" w:cstheme="majorBidi"/>
      <w:sz w:val="20"/>
      <w:szCs w:val="20"/>
    </w:rPr>
  </w:style>
  <w:style w:type="table" w:styleId="GridTable1Light">
    <w:name w:val="Grid Table 1 Light"/>
    <w:basedOn w:val="Table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E7199"/>
    <w:rPr>
      <w:color w:val="2B579A"/>
      <w:shd w:val="clear" w:color="auto" w:fill="E1DFDD"/>
      <w:lang w:val="es-ES"/>
    </w:rPr>
  </w:style>
  <w:style w:type="character" w:styleId="HTMLAcronym">
    <w:name w:val="HTML Acronym"/>
    <w:basedOn w:val="DefaultParagraphFont"/>
    <w:uiPriority w:val="99"/>
    <w:semiHidden/>
    <w:unhideWhenUsed/>
    <w:rsid w:val="009E7199"/>
    <w:rPr>
      <w:lang w:val="es-ES"/>
    </w:rPr>
  </w:style>
  <w:style w:type="paragraph" w:styleId="HTMLAddress">
    <w:name w:val="HTML Address"/>
    <w:basedOn w:val="Normal"/>
    <w:link w:val="HTMLAddressChar"/>
    <w:uiPriority w:val="99"/>
    <w:semiHidden/>
    <w:unhideWhenUsed/>
    <w:rsid w:val="009E7199"/>
    <w:rPr>
      <w:i/>
      <w:iCs/>
    </w:rPr>
  </w:style>
  <w:style w:type="character" w:customStyle="1" w:styleId="HTMLAddressChar">
    <w:name w:val="HTML Address Char"/>
    <w:basedOn w:val="DefaultParagraphFont"/>
    <w:link w:val="HTMLAddress"/>
    <w:uiPriority w:val="99"/>
    <w:semiHidden/>
    <w:rsid w:val="009E7199"/>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9E7199"/>
    <w:rPr>
      <w:i/>
      <w:iCs/>
      <w:lang w:val="es-ES"/>
    </w:rPr>
  </w:style>
  <w:style w:type="character" w:styleId="HTMLCode">
    <w:name w:val="HTML Code"/>
    <w:basedOn w:val="DefaultParagraphFont"/>
    <w:uiPriority w:val="99"/>
    <w:semiHidden/>
    <w:unhideWhenUsed/>
    <w:rsid w:val="009E7199"/>
    <w:rPr>
      <w:rFonts w:ascii="Consolas" w:hAnsi="Consolas"/>
      <w:sz w:val="20"/>
      <w:szCs w:val="20"/>
      <w:lang w:val="es-ES"/>
    </w:rPr>
  </w:style>
  <w:style w:type="character" w:styleId="HTMLDefinition">
    <w:name w:val="HTML Definition"/>
    <w:basedOn w:val="DefaultParagraphFont"/>
    <w:uiPriority w:val="99"/>
    <w:semiHidden/>
    <w:unhideWhenUsed/>
    <w:rsid w:val="009E7199"/>
    <w:rPr>
      <w:i/>
      <w:iCs/>
      <w:lang w:val="es-ES"/>
    </w:rPr>
  </w:style>
  <w:style w:type="character" w:styleId="HTMLKeyboard">
    <w:name w:val="HTML Keyboard"/>
    <w:basedOn w:val="DefaultParagraphFont"/>
    <w:uiPriority w:val="99"/>
    <w:semiHidden/>
    <w:unhideWhenUsed/>
    <w:rsid w:val="009E7199"/>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9E71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199"/>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9E7199"/>
    <w:rPr>
      <w:rFonts w:ascii="Consolas" w:hAnsi="Consolas"/>
      <w:sz w:val="24"/>
      <w:szCs w:val="24"/>
      <w:lang w:val="es-ES"/>
    </w:rPr>
  </w:style>
  <w:style w:type="character" w:styleId="HTMLTypewriter">
    <w:name w:val="HTML Typewriter"/>
    <w:basedOn w:val="DefaultParagraphFont"/>
    <w:uiPriority w:val="99"/>
    <w:semiHidden/>
    <w:unhideWhenUsed/>
    <w:rsid w:val="009E7199"/>
    <w:rPr>
      <w:rFonts w:ascii="Consolas" w:hAnsi="Consolas"/>
      <w:sz w:val="20"/>
      <w:szCs w:val="20"/>
      <w:lang w:val="es-ES"/>
    </w:rPr>
  </w:style>
  <w:style w:type="character" w:styleId="HTMLVariable">
    <w:name w:val="HTML Variable"/>
    <w:basedOn w:val="DefaultParagraphFont"/>
    <w:uiPriority w:val="99"/>
    <w:semiHidden/>
    <w:unhideWhenUsed/>
    <w:rsid w:val="009E7199"/>
    <w:rPr>
      <w:i/>
      <w:iCs/>
      <w:lang w:val="es-ES"/>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IntenseEmphasis">
    <w:name w:val="Intense Emphasis"/>
    <w:basedOn w:val="DefaultParagraphFont"/>
    <w:uiPriority w:val="21"/>
    <w:qFormat/>
    <w:rsid w:val="009E7199"/>
    <w:rPr>
      <w:i/>
      <w:iCs/>
      <w:color w:val="4472C4" w:themeColor="accent1"/>
      <w:lang w:val="es-ES"/>
    </w:rPr>
  </w:style>
  <w:style w:type="paragraph" w:styleId="IntenseQuote">
    <w:name w:val="Intense Quote"/>
    <w:basedOn w:val="Normal"/>
    <w:next w:val="Normal"/>
    <w:link w:val="IntenseQuoteCh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7199"/>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9E7199"/>
    <w:rPr>
      <w:b/>
      <w:bCs/>
      <w:smallCaps/>
      <w:color w:val="4472C4" w:themeColor="accent1"/>
      <w:spacing w:val="5"/>
      <w:lang w:val="es-ES"/>
    </w:rPr>
  </w:style>
  <w:style w:type="table" w:styleId="LightGrid">
    <w:name w:val="Light Grid"/>
    <w:basedOn w:val="Table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E7199"/>
    <w:rPr>
      <w:lang w:val="es-ES"/>
    </w:rPr>
  </w:style>
  <w:style w:type="paragraph" w:styleId="List2">
    <w:name w:val="List 2"/>
    <w:basedOn w:val="Normal"/>
    <w:uiPriority w:val="99"/>
    <w:semiHidden/>
    <w:unhideWhenUsed/>
    <w:rsid w:val="009E7199"/>
    <w:pPr>
      <w:ind w:left="720" w:hanging="360"/>
      <w:contextualSpacing/>
    </w:pPr>
  </w:style>
  <w:style w:type="paragraph" w:styleId="List3">
    <w:name w:val="List 3"/>
    <w:basedOn w:val="Normal"/>
    <w:uiPriority w:val="99"/>
    <w:semiHidden/>
    <w:unhideWhenUsed/>
    <w:rsid w:val="009E7199"/>
    <w:pPr>
      <w:ind w:left="1080" w:hanging="360"/>
      <w:contextualSpacing/>
    </w:pPr>
  </w:style>
  <w:style w:type="paragraph" w:styleId="List4">
    <w:name w:val="List 4"/>
    <w:basedOn w:val="Normal"/>
    <w:uiPriority w:val="99"/>
    <w:semiHidden/>
    <w:unhideWhenUsed/>
    <w:rsid w:val="009E7199"/>
    <w:pPr>
      <w:ind w:left="1440" w:hanging="360"/>
      <w:contextualSpacing/>
    </w:pPr>
  </w:style>
  <w:style w:type="paragraph" w:styleId="List5">
    <w:name w:val="List 5"/>
    <w:basedOn w:val="Normal"/>
    <w:uiPriority w:val="99"/>
    <w:semiHidden/>
    <w:unhideWhenUsed/>
    <w:rsid w:val="009E7199"/>
    <w:pPr>
      <w:ind w:left="1800" w:hanging="360"/>
      <w:contextualSpacing/>
    </w:pPr>
  </w:style>
  <w:style w:type="paragraph" w:styleId="ListBullet">
    <w:name w:val="List Bullet"/>
    <w:basedOn w:val="Normal"/>
    <w:uiPriority w:val="99"/>
    <w:semiHidden/>
    <w:unhideWhenUsed/>
    <w:rsid w:val="009E7199"/>
    <w:pPr>
      <w:numPr>
        <w:numId w:val="5"/>
      </w:numPr>
      <w:contextualSpacing/>
    </w:pPr>
  </w:style>
  <w:style w:type="paragraph" w:styleId="ListBullet2">
    <w:name w:val="List Bullet 2"/>
    <w:basedOn w:val="Normal"/>
    <w:uiPriority w:val="99"/>
    <w:semiHidden/>
    <w:unhideWhenUsed/>
    <w:rsid w:val="009E7199"/>
    <w:pPr>
      <w:numPr>
        <w:numId w:val="6"/>
      </w:numPr>
      <w:contextualSpacing/>
    </w:pPr>
  </w:style>
  <w:style w:type="paragraph" w:styleId="ListBullet3">
    <w:name w:val="List Bullet 3"/>
    <w:basedOn w:val="Normal"/>
    <w:uiPriority w:val="99"/>
    <w:semiHidden/>
    <w:unhideWhenUsed/>
    <w:rsid w:val="009E7199"/>
    <w:pPr>
      <w:numPr>
        <w:numId w:val="7"/>
      </w:numPr>
      <w:contextualSpacing/>
    </w:pPr>
  </w:style>
  <w:style w:type="paragraph" w:styleId="ListBullet4">
    <w:name w:val="List Bullet 4"/>
    <w:basedOn w:val="Normal"/>
    <w:uiPriority w:val="99"/>
    <w:semiHidden/>
    <w:unhideWhenUsed/>
    <w:rsid w:val="009E7199"/>
    <w:pPr>
      <w:numPr>
        <w:numId w:val="8"/>
      </w:numPr>
      <w:contextualSpacing/>
    </w:pPr>
  </w:style>
  <w:style w:type="paragraph" w:styleId="ListBullet5">
    <w:name w:val="List Bullet 5"/>
    <w:basedOn w:val="Normal"/>
    <w:uiPriority w:val="99"/>
    <w:semiHidden/>
    <w:unhideWhenUsed/>
    <w:rsid w:val="009E7199"/>
    <w:pPr>
      <w:numPr>
        <w:numId w:val="9"/>
      </w:numPr>
      <w:contextualSpacing/>
    </w:pPr>
  </w:style>
  <w:style w:type="paragraph" w:styleId="ListContinue">
    <w:name w:val="List Continue"/>
    <w:basedOn w:val="Normal"/>
    <w:uiPriority w:val="99"/>
    <w:semiHidden/>
    <w:unhideWhenUsed/>
    <w:rsid w:val="009E7199"/>
    <w:pPr>
      <w:spacing w:after="120"/>
      <w:ind w:left="360"/>
      <w:contextualSpacing/>
    </w:pPr>
  </w:style>
  <w:style w:type="paragraph" w:styleId="ListContinue2">
    <w:name w:val="List Continue 2"/>
    <w:basedOn w:val="Normal"/>
    <w:uiPriority w:val="99"/>
    <w:semiHidden/>
    <w:unhideWhenUsed/>
    <w:rsid w:val="009E7199"/>
    <w:pPr>
      <w:spacing w:after="120"/>
      <w:ind w:left="720"/>
      <w:contextualSpacing/>
    </w:pPr>
  </w:style>
  <w:style w:type="paragraph" w:styleId="ListContinue3">
    <w:name w:val="List Continue 3"/>
    <w:basedOn w:val="Normal"/>
    <w:uiPriority w:val="99"/>
    <w:semiHidden/>
    <w:unhideWhenUsed/>
    <w:rsid w:val="009E7199"/>
    <w:pPr>
      <w:spacing w:after="120"/>
      <w:ind w:left="1080"/>
      <w:contextualSpacing/>
    </w:pPr>
  </w:style>
  <w:style w:type="paragraph" w:styleId="ListContinue4">
    <w:name w:val="List Continue 4"/>
    <w:basedOn w:val="Normal"/>
    <w:uiPriority w:val="99"/>
    <w:semiHidden/>
    <w:unhideWhenUsed/>
    <w:rsid w:val="009E7199"/>
    <w:pPr>
      <w:spacing w:after="120"/>
      <w:ind w:left="1440"/>
      <w:contextualSpacing/>
    </w:pPr>
  </w:style>
  <w:style w:type="paragraph" w:styleId="ListContinue5">
    <w:name w:val="List Continue 5"/>
    <w:basedOn w:val="Normal"/>
    <w:uiPriority w:val="99"/>
    <w:semiHidden/>
    <w:unhideWhenUsed/>
    <w:rsid w:val="009E7199"/>
    <w:pPr>
      <w:spacing w:after="120"/>
      <w:ind w:left="1800"/>
      <w:contextualSpacing/>
    </w:pPr>
  </w:style>
  <w:style w:type="paragraph" w:styleId="ListNumber">
    <w:name w:val="List Number"/>
    <w:basedOn w:val="Normal"/>
    <w:uiPriority w:val="99"/>
    <w:semiHidden/>
    <w:unhideWhenUsed/>
    <w:rsid w:val="009E7199"/>
    <w:pPr>
      <w:numPr>
        <w:numId w:val="12"/>
      </w:numPr>
      <w:contextualSpacing/>
    </w:pPr>
  </w:style>
  <w:style w:type="paragraph" w:styleId="ListNumber2">
    <w:name w:val="List Number 2"/>
    <w:basedOn w:val="Normal"/>
    <w:uiPriority w:val="99"/>
    <w:semiHidden/>
    <w:unhideWhenUsed/>
    <w:rsid w:val="009E7199"/>
    <w:pPr>
      <w:numPr>
        <w:numId w:val="13"/>
      </w:numPr>
      <w:contextualSpacing/>
    </w:pPr>
  </w:style>
  <w:style w:type="paragraph" w:styleId="ListNumber3">
    <w:name w:val="List Number 3"/>
    <w:basedOn w:val="Normal"/>
    <w:uiPriority w:val="99"/>
    <w:semiHidden/>
    <w:unhideWhenUsed/>
    <w:rsid w:val="009E7199"/>
    <w:pPr>
      <w:numPr>
        <w:numId w:val="14"/>
      </w:numPr>
      <w:contextualSpacing/>
    </w:pPr>
  </w:style>
  <w:style w:type="paragraph" w:styleId="ListNumber4">
    <w:name w:val="List Number 4"/>
    <w:basedOn w:val="Normal"/>
    <w:uiPriority w:val="99"/>
    <w:semiHidden/>
    <w:unhideWhenUsed/>
    <w:rsid w:val="009E7199"/>
    <w:pPr>
      <w:numPr>
        <w:numId w:val="15"/>
      </w:numPr>
      <w:contextualSpacing/>
    </w:pPr>
  </w:style>
  <w:style w:type="paragraph" w:styleId="ListNumber5">
    <w:name w:val="List Number 5"/>
    <w:basedOn w:val="Normal"/>
    <w:uiPriority w:val="99"/>
    <w:semiHidden/>
    <w:unhideWhenUsed/>
    <w:rsid w:val="009E7199"/>
    <w:pPr>
      <w:numPr>
        <w:numId w:val="16"/>
      </w:numPr>
      <w:contextualSpacing/>
    </w:pPr>
  </w:style>
  <w:style w:type="table" w:styleId="ListTable1Light">
    <w:name w:val="List Table 1 Light"/>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9E7199"/>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7199"/>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9E7199"/>
    <w:rPr>
      <w:sz w:val="24"/>
      <w:szCs w:val="24"/>
    </w:rPr>
  </w:style>
  <w:style w:type="paragraph" w:styleId="NormalIndent">
    <w:name w:val="Normal Indent"/>
    <w:basedOn w:val="Normal"/>
    <w:uiPriority w:val="99"/>
    <w:semiHidden/>
    <w:unhideWhenUsed/>
    <w:rsid w:val="009E7199"/>
    <w:pPr>
      <w:ind w:left="720"/>
    </w:pPr>
  </w:style>
  <w:style w:type="paragraph" w:styleId="NoteHeading">
    <w:name w:val="Note Heading"/>
    <w:basedOn w:val="Normal"/>
    <w:next w:val="Normal"/>
    <w:link w:val="NoteHeadingChar"/>
    <w:uiPriority w:val="99"/>
    <w:semiHidden/>
    <w:unhideWhenUsed/>
    <w:rsid w:val="009E7199"/>
  </w:style>
  <w:style w:type="character" w:customStyle="1" w:styleId="NoteHeadingChar">
    <w:name w:val="Note Heading Char"/>
    <w:basedOn w:val="DefaultParagraphFont"/>
    <w:link w:val="NoteHeading"/>
    <w:uiPriority w:val="99"/>
    <w:semiHidden/>
    <w:rsid w:val="009E7199"/>
    <w:rPr>
      <w:rFonts w:ascii="Times New Roman" w:eastAsia="SimSun" w:hAnsi="Times New Roman" w:cs="Times New Roman"/>
      <w:kern w:val="0"/>
      <w:lang w:val="es-ES"/>
      <w14:ligatures w14:val="none"/>
    </w:rPr>
  </w:style>
  <w:style w:type="character" w:styleId="PageNumber">
    <w:name w:val="page number"/>
    <w:basedOn w:val="DefaultParagraphFont"/>
    <w:uiPriority w:val="99"/>
    <w:semiHidden/>
    <w:unhideWhenUsed/>
    <w:rsid w:val="009E7199"/>
    <w:rPr>
      <w:lang w:val="es-ES"/>
    </w:rPr>
  </w:style>
  <w:style w:type="table" w:styleId="PlainTable1">
    <w:name w:val="Plain Table 1"/>
    <w:basedOn w:val="Table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7199"/>
    <w:rPr>
      <w:rFonts w:ascii="Consolas" w:hAnsi="Consolas"/>
      <w:sz w:val="21"/>
      <w:szCs w:val="21"/>
    </w:rPr>
  </w:style>
  <w:style w:type="character" w:customStyle="1" w:styleId="PlainTextChar">
    <w:name w:val="Plain Text Char"/>
    <w:basedOn w:val="DefaultParagraphFont"/>
    <w:link w:val="PlainText"/>
    <w:uiPriority w:val="99"/>
    <w:semiHidden/>
    <w:rsid w:val="009E7199"/>
    <w:rPr>
      <w:rFonts w:ascii="Consolas" w:eastAsia="SimSun" w:hAnsi="Consolas" w:cs="Times New Roman"/>
      <w:kern w:val="0"/>
      <w:sz w:val="21"/>
      <w:szCs w:val="21"/>
      <w:lang w:val="es-ES"/>
      <w14:ligatures w14:val="none"/>
    </w:rPr>
  </w:style>
  <w:style w:type="paragraph" w:styleId="Quote">
    <w:name w:val="Quote"/>
    <w:basedOn w:val="Normal"/>
    <w:next w:val="Normal"/>
    <w:link w:val="QuoteChar"/>
    <w:uiPriority w:val="29"/>
    <w:qFormat/>
    <w:rsid w:val="009E71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7199"/>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9E7199"/>
  </w:style>
  <w:style w:type="character" w:customStyle="1" w:styleId="SalutationChar">
    <w:name w:val="Salutation Char"/>
    <w:basedOn w:val="DefaultParagraphFont"/>
    <w:link w:val="Salutation"/>
    <w:uiPriority w:val="99"/>
    <w:semiHidden/>
    <w:rsid w:val="009E7199"/>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9E7199"/>
    <w:pPr>
      <w:ind w:left="4320"/>
    </w:pPr>
  </w:style>
  <w:style w:type="character" w:customStyle="1" w:styleId="SignatureChar">
    <w:name w:val="Signature Char"/>
    <w:basedOn w:val="DefaultParagraphFont"/>
    <w:link w:val="Signature"/>
    <w:uiPriority w:val="99"/>
    <w:semiHidden/>
    <w:rsid w:val="009E7199"/>
    <w:rPr>
      <w:rFonts w:ascii="Times New Roman" w:eastAsia="SimSun" w:hAnsi="Times New Roman" w:cs="Times New Roman"/>
      <w:kern w:val="0"/>
      <w:lang w:val="es-ES"/>
      <w14:ligatures w14:val="none"/>
    </w:rPr>
  </w:style>
  <w:style w:type="character" w:styleId="SmartHyperlink">
    <w:name w:val="Smart Hyperlink"/>
    <w:basedOn w:val="DefaultParagraphFont"/>
    <w:uiPriority w:val="99"/>
    <w:semiHidden/>
    <w:unhideWhenUsed/>
    <w:rsid w:val="009E7199"/>
    <w:rPr>
      <w:u w:val="dotted"/>
      <w:lang w:val="es-ES"/>
    </w:rPr>
  </w:style>
  <w:style w:type="character" w:styleId="SmartLink">
    <w:name w:val="Smart Link"/>
    <w:basedOn w:val="DefaultParagraphFont"/>
    <w:uiPriority w:val="99"/>
    <w:semiHidden/>
    <w:unhideWhenUsed/>
    <w:rsid w:val="009E7199"/>
    <w:rPr>
      <w:color w:val="0000FF"/>
      <w:u w:val="single"/>
      <w:shd w:val="clear" w:color="auto" w:fill="F3F2F1"/>
      <w:lang w:val="es-ES"/>
    </w:rPr>
  </w:style>
  <w:style w:type="character" w:styleId="Strong">
    <w:name w:val="Strong"/>
    <w:basedOn w:val="DefaultParagraphFont"/>
    <w:uiPriority w:val="22"/>
    <w:qFormat/>
    <w:rsid w:val="009E7199"/>
    <w:rPr>
      <w:b/>
      <w:bCs/>
      <w:lang w:val="es-ES"/>
    </w:rPr>
  </w:style>
  <w:style w:type="character" w:styleId="SubtleEmphasis">
    <w:name w:val="Subtle Emphasis"/>
    <w:basedOn w:val="DefaultParagraphFont"/>
    <w:uiPriority w:val="19"/>
    <w:qFormat/>
    <w:rsid w:val="009E7199"/>
    <w:rPr>
      <w:i/>
      <w:iCs/>
      <w:color w:val="404040" w:themeColor="text1" w:themeTint="BF"/>
      <w:lang w:val="es-ES"/>
    </w:rPr>
  </w:style>
  <w:style w:type="character" w:styleId="SubtleReference">
    <w:name w:val="Subtle Reference"/>
    <w:basedOn w:val="DefaultParagraphFont"/>
    <w:uiPriority w:val="31"/>
    <w:qFormat/>
    <w:rsid w:val="009E7199"/>
    <w:rPr>
      <w:smallCaps/>
      <w:color w:val="5A5A5A" w:themeColor="text1" w:themeTint="A5"/>
      <w:lang w:val="es-ES"/>
    </w:rPr>
  </w:style>
  <w:style w:type="table" w:styleId="Table3Deffects1">
    <w:name w:val="Table 3D effects 1"/>
    <w:basedOn w:val="Table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E71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9E71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5"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recommendations/sbi/?m=sbi-04" TargetMode="External"/><Relationship Id="rId34" Type="http://schemas.openxmlformats.org/officeDocument/2006/relationships/hyperlink" Target="https://www.cbd.int/decisions/cop/?m=cop-16" TargetMode="External"/><Relationship Id="rId42" Type="http://schemas.openxmlformats.org/officeDocument/2006/relationships/header" Target="header1.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np-mop-02/np-mop-02-dec-11-es.pdf"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ecisions/np-mop/?m=np-mop-05" TargetMode="External"/><Relationship Id="rId37" Type="http://schemas.openxmlformats.org/officeDocument/2006/relationships/hyperlink" Target="https://www.cbd.int/recommendations/sbi/?m=sbi-04" TargetMode="External"/><Relationship Id="rId40" Type="http://schemas.openxmlformats.org/officeDocument/2006/relationships/hyperlink" Target="https://www.cbd.int/decisions/cop/?m=cop-15"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mop-08/mop-08-dec-09-es.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np-mop/?m=np-mop-05"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recommendations/sbi/?m=sbi-03"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25-es.pdf" TargetMode="External"/><Relationship Id="rId22" Type="http://schemas.openxmlformats.org/officeDocument/2006/relationships/hyperlink" Target="https://www.cbd.int/documents/CBD/COP/16/6/REV1"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np-mop/?m=np-mop-04" TargetMode="External"/><Relationship Id="rId35" Type="http://schemas.openxmlformats.org/officeDocument/2006/relationships/hyperlink" Target="https://www.cbd.int/decisions/mop/?m=cp-mop-11" TargetMode="External"/><Relationship Id="rId43" Type="http://schemas.openxmlformats.org/officeDocument/2006/relationships/header" Target="header2.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2/cop-12-dec-26-es.pdf"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recommendations/sbi/?m=sbi-03" TargetMode="External"/><Relationship Id="rId38" Type="http://schemas.openxmlformats.org/officeDocument/2006/relationships/hyperlink" Target="https://www.cbd.int/decisions/cop/?m=cop-15" TargetMode="External"/><Relationship Id="rId46" Type="http://schemas.openxmlformats.org/officeDocument/2006/relationships/header" Target="header3.xml"/><Relationship Id="rId20" Type="http://schemas.openxmlformats.org/officeDocument/2006/relationships/hyperlink" Target="https://www.cbd.int/decisions/cop/?m=cop-16" TargetMode="External"/><Relationship Id="rId41" Type="http://schemas.openxmlformats.org/officeDocument/2006/relationships/hyperlink" Target="https://www.cbd.int/documents/CBD/COP/16/4/ADD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ECA95B-B4DA-43AA-838E-C218BAD85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3.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694</TotalTime>
  <Pages>9</Pages>
  <Words>4424</Words>
  <Characters>25222</Characters>
  <Application>Microsoft Office Word</Application>
  <DocSecurity>0</DocSecurity>
  <Lines>210</Lines>
  <Paragraphs>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
  <LinksUpToDate>false</LinksUpToDate>
  <CharactersWithSpaces>29587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CBD/SBI/6/1/Add.1</dc:subject>
  <dc:creator>Secretariat of the Convention on Biological Diversity</dc:creator>
  <cp:keywords/>
  <dc:description/>
  <cp:lastModifiedBy>Tatiana Zavarzina</cp:lastModifiedBy>
  <cp:revision>15</cp:revision>
  <cp:lastPrinted>2025-09-30T18:30:00Z</cp:lastPrinted>
  <dcterms:created xsi:type="dcterms:W3CDTF">2025-10-16T00:56:00Z</dcterms:created>
  <dcterms:modified xsi:type="dcterms:W3CDTF">2025-10-17T01:09:00Z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BD-Category">
    <vt:lpwstr>CBD</vt:lpwstr>
  </property>
  <property fmtid="{D5CDD505-2E9C-101B-9397-08002B2CF9AE}" pid="11" name="CBD-Language">
    <vt:lpwstr>EN</vt:lpwstr>
  </property>
  <property fmtid="{D5CDD505-2E9C-101B-9397-08002B2CF9AE}" pid="12" name="CBD-Generator">
    <vt:lpwstr>0</vt:lpwstr>
  </property>
</Properties>
</file>