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98"/>
        <w:gridCol w:w="3933"/>
        <w:gridCol w:w="5802"/>
      </w:tblGrid>
      <w:tr w:rsidR="00A96B21" w:rsidRPr="00D6616C" w:rsidTr="30ED44C4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:rsidR="00A96B21" w:rsidRPr="00D6616C" w:rsidRDefault="00A96B21" w:rsidP="00B24918">
            <w:pPr>
              <w:spacing w:after="120"/>
              <w:jc w:val="left"/>
              <w:rPr>
                <w:lang w:val="ru-RU"/>
              </w:rPr>
            </w:pPr>
            <w:bookmarkStart w:id="0" w:name="_Hlk137651738"/>
            <w:r w:rsidRPr="00D6616C">
              <w:rPr>
                <w:lang w:val="ru-RU" w:eastAsia="fr-FR"/>
              </w:rPr>
              <w:drawing>
                <wp:inline distT="0" distB="0" distL="0" distR="0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D6616C" w:rsidRDefault="0070435E" w:rsidP="00B24918">
            <w:pPr>
              <w:spacing w:after="120"/>
              <w:jc w:val="left"/>
              <w:rPr>
                <w:lang w:val="ru-RU"/>
              </w:rPr>
            </w:pPr>
            <w:r w:rsidRPr="00D6616C">
              <w:rPr>
                <w:lang w:val="ru-RU" w:eastAsia="fr-FR"/>
              </w:rPr>
              <w:drawing>
                <wp:inline distT="0" distB="0" distL="0" distR="0">
                  <wp:extent cx="866775" cy="375285"/>
                  <wp:effectExtent l="19050" t="0" r="952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5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:rsidR="00E84F2F" w:rsidRPr="00D6616C" w:rsidRDefault="0070435E">
            <w:pPr>
              <w:spacing w:after="120"/>
              <w:jc w:val="right"/>
              <w:rPr>
                <w:szCs w:val="22"/>
                <w:lang w:val="ru-RU"/>
              </w:rPr>
            </w:pPr>
            <w:r w:rsidRPr="00D6616C">
              <w:rPr>
                <w:sz w:val="40"/>
                <w:szCs w:val="40"/>
                <w:lang w:val="ru-RU"/>
              </w:rPr>
              <w:t>CBD</w:t>
            </w:r>
            <w:r w:rsidRPr="00D6616C">
              <w:rPr>
                <w:szCs w:val="22"/>
                <w:lang w:val="ru-RU"/>
              </w:rPr>
              <w:t>/SBSTTA/26/4</w:t>
            </w:r>
          </w:p>
        </w:tc>
      </w:tr>
      <w:tr w:rsidR="00A96B21" w:rsidRPr="00D6616C" w:rsidTr="30ED44C4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D6616C" w:rsidRDefault="0070435E" w:rsidP="00B24918">
            <w:pPr>
              <w:pStyle w:val="Cornernotation"/>
              <w:suppressLineNumbers/>
              <w:suppressAutoHyphens/>
              <w:spacing w:before="120" w:after="120"/>
              <w:ind w:firstLine="0"/>
              <w:rPr>
                <w:lang w:val="ru-RU"/>
              </w:rPr>
            </w:pPr>
            <w:r w:rsidRPr="00D6616C">
              <w:rPr>
                <w:b w:val="0"/>
                <w:bCs/>
                <w:lang w:val="ru-RU" w:eastAsia="fr-FR"/>
              </w:rPr>
              <w:drawing>
                <wp:inline distT="0" distB="0" distL="0" distR="0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:rsidR="00E84F2F" w:rsidRPr="00D6616C" w:rsidRDefault="00CD65A6" w:rsidP="0070435E">
            <w:pPr>
              <w:ind w:left="2584"/>
              <w:rPr>
                <w:sz w:val="22"/>
                <w:szCs w:val="22"/>
                <w:lang w:val="ru-RU"/>
              </w:rPr>
            </w:pPr>
            <w:proofErr w:type="spellStart"/>
            <w:r w:rsidRPr="00D6616C">
              <w:rPr>
                <w:sz w:val="22"/>
                <w:szCs w:val="22"/>
                <w:lang w:val="ru-RU"/>
              </w:rPr>
              <w:t>Distr</w:t>
            </w:r>
            <w:proofErr w:type="spellEnd"/>
            <w:r w:rsidRPr="00D6616C">
              <w:rPr>
                <w:sz w:val="22"/>
                <w:szCs w:val="22"/>
                <w:lang w:val="ru-RU"/>
              </w:rPr>
              <w:t xml:space="preserve">.: </w:t>
            </w:r>
            <w:proofErr w:type="spellStart"/>
            <w:r w:rsidRPr="00D6616C">
              <w:rPr>
                <w:sz w:val="22"/>
                <w:szCs w:val="22"/>
                <w:lang w:val="ru-RU"/>
              </w:rPr>
              <w:t>General</w:t>
            </w:r>
            <w:proofErr w:type="spellEnd"/>
          </w:p>
          <w:p w:rsidR="00E84F2F" w:rsidRPr="00D6616C" w:rsidRDefault="0070435E" w:rsidP="0070435E">
            <w:pPr>
              <w:ind w:left="2584"/>
              <w:rPr>
                <w:sz w:val="22"/>
                <w:szCs w:val="22"/>
                <w:lang w:val="ru-RU"/>
              </w:rPr>
            </w:pPr>
            <w:r w:rsidRPr="00D6616C">
              <w:rPr>
                <w:sz w:val="22"/>
                <w:szCs w:val="22"/>
                <w:lang w:val="ru-RU"/>
              </w:rPr>
              <w:t xml:space="preserve">13 </w:t>
            </w:r>
            <w:proofErr w:type="spellStart"/>
            <w:r w:rsidRPr="00D6616C">
              <w:rPr>
                <w:sz w:val="22"/>
                <w:szCs w:val="22"/>
                <w:lang w:val="ru-RU"/>
              </w:rPr>
              <w:t>February</w:t>
            </w:r>
            <w:proofErr w:type="spellEnd"/>
            <w:r w:rsidRPr="00D6616C">
              <w:rPr>
                <w:sz w:val="22"/>
                <w:szCs w:val="22"/>
                <w:lang w:val="ru-RU"/>
              </w:rPr>
              <w:t xml:space="preserve"> 2024</w:t>
            </w:r>
          </w:p>
          <w:p w:rsidR="00A96B21" w:rsidRPr="00D6616C" w:rsidRDefault="00A96B21" w:rsidP="003C6F10">
            <w:pPr>
              <w:rPr>
                <w:sz w:val="22"/>
                <w:szCs w:val="22"/>
                <w:lang w:val="ru-RU"/>
              </w:rPr>
            </w:pPr>
          </w:p>
          <w:p w:rsidR="0070435E" w:rsidRPr="00D6616C" w:rsidRDefault="0070435E" w:rsidP="0070435E">
            <w:pPr>
              <w:ind w:left="2584"/>
              <w:rPr>
                <w:sz w:val="22"/>
                <w:szCs w:val="22"/>
                <w:lang w:val="ru-RU"/>
              </w:rPr>
            </w:pPr>
            <w:proofErr w:type="spellStart"/>
            <w:r w:rsidRPr="00D6616C">
              <w:rPr>
                <w:sz w:val="22"/>
                <w:szCs w:val="22"/>
                <w:lang w:val="ru-RU"/>
              </w:rPr>
              <w:t>Russian</w:t>
            </w:r>
            <w:proofErr w:type="spellEnd"/>
          </w:p>
          <w:p w:rsidR="00E84F2F" w:rsidRPr="00D6616C" w:rsidRDefault="0070435E" w:rsidP="0070435E">
            <w:pPr>
              <w:ind w:left="2584"/>
              <w:rPr>
                <w:sz w:val="22"/>
                <w:szCs w:val="22"/>
                <w:lang w:val="ru-RU"/>
              </w:rPr>
            </w:pPr>
            <w:proofErr w:type="spellStart"/>
            <w:r w:rsidRPr="00D6616C">
              <w:rPr>
                <w:sz w:val="22"/>
                <w:szCs w:val="22"/>
                <w:lang w:val="ru-RU"/>
              </w:rPr>
              <w:t>Original</w:t>
            </w:r>
            <w:proofErr w:type="spellEnd"/>
            <w:r w:rsidRPr="00D6616C">
              <w:rPr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D6616C">
              <w:rPr>
                <w:sz w:val="22"/>
                <w:szCs w:val="22"/>
                <w:lang w:val="ru-RU"/>
              </w:rPr>
              <w:t>English</w:t>
            </w:r>
            <w:proofErr w:type="spellEnd"/>
          </w:p>
          <w:p w:rsidR="00A96B21" w:rsidRPr="00D6616C" w:rsidRDefault="00A96B21" w:rsidP="00B24918">
            <w:pPr>
              <w:rPr>
                <w:lang w:val="ru-RU"/>
              </w:rPr>
            </w:pPr>
          </w:p>
        </w:tc>
      </w:tr>
    </w:tbl>
    <w:p w:rsidR="00E84F2F" w:rsidRPr="00D6616C" w:rsidRDefault="0070435E">
      <w:pPr>
        <w:pStyle w:val="Cornernotation"/>
        <w:rPr>
          <w:bCs/>
          <w:lang w:val="ru-RU"/>
        </w:rPr>
      </w:pPr>
      <w:bookmarkStart w:id="1" w:name="Meeting"/>
      <w:r w:rsidRPr="00D6616C">
        <w:rPr>
          <w:bCs/>
          <w:lang w:val="ru-RU"/>
        </w:rPr>
        <w:t xml:space="preserve">Вспомогательный орган по </w:t>
      </w:r>
      <w:r w:rsidRPr="00D6616C">
        <w:rPr>
          <w:bCs/>
          <w:lang w:val="ru-RU"/>
        </w:rPr>
        <w:br/>
        <w:t xml:space="preserve">научным, техническим и </w:t>
      </w:r>
      <w:r w:rsidRPr="00D6616C">
        <w:rPr>
          <w:bCs/>
          <w:lang w:val="ru-RU"/>
        </w:rPr>
        <w:br/>
        <w:t>технологическим консультациям</w:t>
      </w:r>
      <w:bookmarkEnd w:id="1"/>
    </w:p>
    <w:p w:rsidR="00E84F2F" w:rsidRPr="00D6616C" w:rsidRDefault="00CD65A6">
      <w:pPr>
        <w:pStyle w:val="Cornernotation"/>
        <w:rPr>
          <w:bCs/>
          <w:sz w:val="22"/>
          <w:szCs w:val="22"/>
          <w:lang w:val="ru-RU"/>
        </w:rPr>
      </w:pPr>
      <w:r w:rsidRPr="00D6616C">
        <w:rPr>
          <w:bCs/>
          <w:sz w:val="22"/>
          <w:szCs w:val="22"/>
          <w:lang w:val="ru-RU"/>
        </w:rPr>
        <w:t>Двадцать шест</w:t>
      </w:r>
      <w:r w:rsidR="0070435E" w:rsidRPr="00D6616C">
        <w:rPr>
          <w:bCs/>
          <w:sz w:val="22"/>
          <w:szCs w:val="22"/>
          <w:lang w:val="ru-RU"/>
        </w:rPr>
        <w:t>ое совещание</w:t>
      </w:r>
    </w:p>
    <w:p w:rsidR="00E84F2F" w:rsidRPr="00D6616C" w:rsidRDefault="00CD65A6">
      <w:pPr>
        <w:pStyle w:val="Venuedate"/>
        <w:rPr>
          <w:lang w:val="ru-RU"/>
        </w:rPr>
      </w:pPr>
      <w:r w:rsidRPr="00D6616C">
        <w:rPr>
          <w:lang w:val="ru-RU"/>
        </w:rPr>
        <w:t>Найроби</w:t>
      </w:r>
      <w:r w:rsidR="00A96B21" w:rsidRPr="00D6616C">
        <w:rPr>
          <w:lang w:val="ru-RU"/>
        </w:rPr>
        <w:t xml:space="preserve">, </w:t>
      </w:r>
      <w:r w:rsidR="00644593" w:rsidRPr="00D6616C">
        <w:rPr>
          <w:lang w:val="ru-RU"/>
        </w:rPr>
        <w:t xml:space="preserve">13-18 мая </w:t>
      </w:r>
      <w:r w:rsidR="00935461" w:rsidRPr="00D6616C">
        <w:rPr>
          <w:lang w:val="ru-RU"/>
        </w:rPr>
        <w:t>2024</w:t>
      </w:r>
      <w:r w:rsidR="00644593" w:rsidRPr="00D6616C">
        <w:rPr>
          <w:lang w:val="ru-RU"/>
        </w:rPr>
        <w:t xml:space="preserve"> г</w:t>
      </w:r>
      <w:r w:rsidR="0070435E" w:rsidRPr="00D6616C">
        <w:rPr>
          <w:lang w:val="ru-RU"/>
        </w:rPr>
        <w:t>ода</w:t>
      </w:r>
    </w:p>
    <w:p w:rsidR="00E84F2F" w:rsidRPr="00D6616C" w:rsidRDefault="00CD65A6">
      <w:pPr>
        <w:pStyle w:val="Cornernotation-Item"/>
        <w:rPr>
          <w:b w:val="0"/>
          <w:bCs w:val="0"/>
          <w:lang w:val="ru-RU"/>
        </w:rPr>
      </w:pPr>
      <w:r w:rsidRPr="00D6616C">
        <w:rPr>
          <w:b w:val="0"/>
          <w:bCs w:val="0"/>
          <w:lang w:val="ru-RU"/>
        </w:rPr>
        <w:t xml:space="preserve">Пункт </w:t>
      </w:r>
      <w:r w:rsidR="00AA6DBC" w:rsidRPr="00D6616C">
        <w:rPr>
          <w:b w:val="0"/>
          <w:bCs w:val="0"/>
          <w:lang w:val="ru-RU"/>
        </w:rPr>
        <w:t xml:space="preserve">5 </w:t>
      </w:r>
      <w:r w:rsidRPr="00D6616C">
        <w:rPr>
          <w:b w:val="0"/>
          <w:bCs w:val="0"/>
          <w:lang w:val="ru-RU"/>
        </w:rPr>
        <w:t xml:space="preserve">предварительной повестки </w:t>
      </w:r>
      <w:r w:rsidRPr="00D6616C">
        <w:rPr>
          <w:b w:val="0"/>
          <w:lang w:val="ru-RU"/>
        </w:rPr>
        <w:footnoteReference w:customMarkFollows="1" w:id="2"/>
        <w:t>дня</w:t>
      </w:r>
      <w:r w:rsidRPr="00D6616C">
        <w:rPr>
          <w:rStyle w:val="aa"/>
          <w:b w:val="0"/>
          <w:bCs w:val="0"/>
          <w:lang w:val="ru-RU"/>
        </w:rPr>
        <w:t>*</w:t>
      </w:r>
    </w:p>
    <w:p w:rsidR="00E84F2F" w:rsidRPr="00D6616C" w:rsidRDefault="00CD65A6">
      <w:pPr>
        <w:pStyle w:val="Cornernotation-Item"/>
        <w:rPr>
          <w:lang w:val="ru-RU"/>
        </w:rPr>
      </w:pPr>
      <w:r w:rsidRPr="00D6616C">
        <w:rPr>
          <w:lang w:val="ru-RU"/>
        </w:rPr>
        <w:t>Синтетическая биология</w:t>
      </w:r>
    </w:p>
    <w:bookmarkEnd w:id="0"/>
    <w:p w:rsidR="00E84F2F" w:rsidRPr="00D6616C" w:rsidRDefault="0070435E">
      <w:pPr>
        <w:pStyle w:val="a5"/>
        <w:rPr>
          <w:lang w:val="ru-RU"/>
        </w:rPr>
      </w:pPr>
      <w:r w:rsidRPr="00D6616C">
        <w:rPr>
          <w:lang w:val="ru-RU"/>
        </w:rPr>
        <w:t xml:space="preserve">Синтетическая биология </w:t>
      </w:r>
    </w:p>
    <w:p w:rsidR="00E84F2F" w:rsidRPr="00D6616C" w:rsidRDefault="00CD65A6" w:rsidP="00D6616C">
      <w:pPr>
        <w:pStyle w:val="ab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 w:rsidRPr="00D6616C">
        <w:rPr>
          <w:rFonts w:ascii="Times New Roman" w:hAnsi="Times New Roman" w:cs="Times New Roman"/>
          <w:color w:val="auto"/>
        </w:rPr>
        <w:t>За</w:t>
      </w:r>
      <w:r w:rsidR="0070435E" w:rsidRPr="00D6616C">
        <w:rPr>
          <w:rFonts w:ascii="Times New Roman" w:hAnsi="Times New Roman" w:cs="Times New Roman"/>
          <w:color w:val="auto"/>
        </w:rPr>
        <w:t>писка</w:t>
      </w:r>
      <w:r w:rsidR="0070435E" w:rsidRPr="00D6616C">
        <w:rPr>
          <w:rFonts w:ascii="Times New Roman" w:hAnsi="Times New Roman" w:cs="Times New Roman"/>
          <w:color w:val="auto"/>
          <w:lang w:val="ru-RU"/>
        </w:rPr>
        <w:t xml:space="preserve"> с</w:t>
      </w:r>
      <w:r w:rsidRPr="00D6616C">
        <w:rPr>
          <w:rFonts w:ascii="Times New Roman" w:hAnsi="Times New Roman" w:cs="Times New Roman"/>
          <w:color w:val="auto"/>
          <w:lang w:val="ru-RU"/>
        </w:rPr>
        <w:t>екретариата</w:t>
      </w:r>
    </w:p>
    <w:p w:rsidR="00E84F2F" w:rsidRPr="00D6616C" w:rsidRDefault="00CD65A6" w:rsidP="00D6616C">
      <w:pPr>
        <w:pStyle w:val="1"/>
        <w:ind w:left="567" w:hanging="567"/>
        <w:rPr>
          <w:lang w:val="ru-RU"/>
        </w:rPr>
      </w:pPr>
      <w:r w:rsidRPr="00D6616C">
        <w:rPr>
          <w:lang w:val="ru-RU"/>
        </w:rPr>
        <w:t>Введение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В своем решении </w:t>
      </w:r>
      <w:hyperlink r:id="rId14" w:history="1">
        <w:r w:rsidRPr="00D6616C">
          <w:rPr>
            <w:rStyle w:val="af7"/>
            <w:lang w:val="ru-RU"/>
          </w:rPr>
          <w:t>15/31</w:t>
        </w:r>
      </w:hyperlink>
      <w:r w:rsidRPr="00D6616C">
        <w:rPr>
          <w:lang w:val="ru-RU"/>
        </w:rPr>
        <w:t xml:space="preserve"> Конференция Сторон Конвенции о биологическом разнообразии учредила </w:t>
      </w:r>
      <w:r w:rsidR="00C7018F" w:rsidRPr="00D6616C">
        <w:rPr>
          <w:lang w:val="ru-RU"/>
        </w:rPr>
        <w:t>процесс широк</w:t>
      </w:r>
      <w:r w:rsidR="00982694" w:rsidRPr="00D6616C">
        <w:rPr>
          <w:lang w:val="ru-RU"/>
        </w:rPr>
        <w:t>их</w:t>
      </w:r>
      <w:r w:rsidR="00C7018F" w:rsidRPr="00D6616C">
        <w:rPr>
          <w:lang w:val="ru-RU"/>
        </w:rPr>
        <w:t xml:space="preserve"> и регулярн</w:t>
      </w:r>
      <w:r w:rsidR="00982694" w:rsidRPr="00D6616C">
        <w:rPr>
          <w:lang w:val="ru-RU"/>
        </w:rPr>
        <w:t>ых перспективных</w:t>
      </w:r>
      <w:r w:rsidR="00C7018F" w:rsidRPr="00D6616C">
        <w:rPr>
          <w:lang w:val="ru-RU"/>
        </w:rPr>
        <w:t xml:space="preserve"> обзоров, мониторинга и оценки самых последних технологических разработок в области синтетической биологии</w:t>
      </w:r>
      <w:r w:rsidRPr="00D6616C">
        <w:rPr>
          <w:lang w:val="ru-RU"/>
        </w:rPr>
        <w:t xml:space="preserve"> и </w:t>
      </w:r>
      <w:r w:rsidR="00381721" w:rsidRPr="00D6616C">
        <w:rPr>
          <w:color w:val="000000"/>
          <w:szCs w:val="22"/>
          <w:shd w:val="clear" w:color="auto" w:fill="FFFFFF"/>
          <w:lang w:val="ru-RU"/>
        </w:rPr>
        <w:t>постановила начать свою работу в течение одного межсессионного периода</w:t>
      </w:r>
      <w:r w:rsidRPr="00D6616C">
        <w:rPr>
          <w:lang w:val="ru-RU"/>
        </w:rPr>
        <w:t xml:space="preserve">. </w:t>
      </w:r>
      <w:r w:rsidR="002F7241" w:rsidRPr="00D6616C">
        <w:rPr>
          <w:lang w:val="ru-RU"/>
        </w:rPr>
        <w:t>Данный п</w:t>
      </w:r>
      <w:r w:rsidRPr="00D6616C">
        <w:rPr>
          <w:lang w:val="ru-RU"/>
        </w:rPr>
        <w:t>роцесс состоит из следующих этапов:</w:t>
      </w:r>
    </w:p>
    <w:p w:rsidR="00E84F2F" w:rsidRPr="00D6616C" w:rsidRDefault="002F7241" w:rsidP="003061F1">
      <w:pPr>
        <w:pStyle w:val="Para2"/>
        <w:numPr>
          <w:ilvl w:val="1"/>
          <w:numId w:val="5"/>
        </w:numPr>
        <w:tabs>
          <w:tab w:val="clear" w:pos="1440"/>
        </w:tabs>
        <w:ind w:left="1170" w:firstLine="0"/>
        <w:rPr>
          <w:lang w:val="ru-RU"/>
        </w:rPr>
      </w:pPr>
      <w:r w:rsidRPr="00D6616C">
        <w:rPr>
          <w:lang w:val="ru-RU"/>
        </w:rPr>
        <w:t>с</w:t>
      </w:r>
      <w:r w:rsidR="00CD65A6" w:rsidRPr="00D6616C">
        <w:rPr>
          <w:lang w:val="ru-RU"/>
        </w:rPr>
        <w:t>бор информации;</w:t>
      </w:r>
    </w:p>
    <w:p w:rsidR="00E84F2F" w:rsidRPr="00D6616C" w:rsidRDefault="00796BB2" w:rsidP="003061F1">
      <w:pPr>
        <w:pStyle w:val="Para2"/>
        <w:numPr>
          <w:ilvl w:val="1"/>
          <w:numId w:val="5"/>
        </w:numPr>
        <w:tabs>
          <w:tab w:val="clear" w:pos="1440"/>
        </w:tabs>
        <w:ind w:left="1170" w:firstLine="0"/>
        <w:rPr>
          <w:lang w:val="ru-RU"/>
        </w:rPr>
      </w:pPr>
      <w:r w:rsidRPr="00D6616C">
        <w:rPr>
          <w:szCs w:val="22"/>
          <w:lang w:val="ru-RU"/>
        </w:rPr>
        <w:t>компиляция, систематизация и обобщение информации</w:t>
      </w:r>
      <w:r w:rsidR="00CD65A6" w:rsidRPr="00D6616C">
        <w:rPr>
          <w:lang w:val="ru-RU"/>
        </w:rPr>
        <w:t>;</w:t>
      </w:r>
    </w:p>
    <w:p w:rsidR="00E84F2F" w:rsidRPr="00D6616C" w:rsidRDefault="00991599" w:rsidP="003061F1">
      <w:pPr>
        <w:pStyle w:val="Para2"/>
        <w:numPr>
          <w:ilvl w:val="1"/>
          <w:numId w:val="5"/>
        </w:numPr>
        <w:tabs>
          <w:tab w:val="clear" w:pos="1440"/>
        </w:tabs>
        <w:ind w:left="1170" w:firstLine="0"/>
        <w:rPr>
          <w:lang w:val="ru-RU"/>
        </w:rPr>
      </w:pPr>
      <w:r w:rsidRPr="00D6616C">
        <w:rPr>
          <w:lang w:val="ru-RU"/>
        </w:rPr>
        <w:t>о</w:t>
      </w:r>
      <w:r w:rsidR="00CD65A6" w:rsidRPr="00D6616C">
        <w:rPr>
          <w:lang w:val="ru-RU"/>
        </w:rPr>
        <w:t>ценка;</w:t>
      </w:r>
    </w:p>
    <w:p w:rsidR="00E84F2F" w:rsidRPr="00D6616C" w:rsidRDefault="00796BB2" w:rsidP="003061F1">
      <w:pPr>
        <w:pStyle w:val="Para2"/>
        <w:numPr>
          <w:ilvl w:val="1"/>
          <w:numId w:val="5"/>
        </w:numPr>
        <w:tabs>
          <w:tab w:val="clear" w:pos="1440"/>
        </w:tabs>
        <w:ind w:left="1170" w:firstLine="0"/>
        <w:rPr>
          <w:lang w:val="ru-RU"/>
        </w:rPr>
      </w:pPr>
      <w:r w:rsidRPr="00D6616C">
        <w:rPr>
          <w:szCs w:val="22"/>
          <w:lang w:val="ru-RU"/>
        </w:rPr>
        <w:t>доклад об итогах</w:t>
      </w:r>
      <w:r w:rsidR="00CD65A6" w:rsidRPr="00D6616C">
        <w:rPr>
          <w:lang w:val="ru-RU"/>
        </w:rPr>
        <w:t>.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В том же решении Конференция Сторон учредила </w:t>
      </w:r>
      <w:proofErr w:type="spellStart"/>
      <w:r w:rsidRPr="00D6616C">
        <w:rPr>
          <w:lang w:val="ru-RU"/>
        </w:rPr>
        <w:t>м</w:t>
      </w:r>
      <w:r w:rsidR="00CE5F97" w:rsidRPr="00D6616C">
        <w:rPr>
          <w:lang w:val="ru-RU"/>
        </w:rPr>
        <w:t>ногод</w:t>
      </w:r>
      <w:r w:rsidRPr="00D6616C">
        <w:rPr>
          <w:lang w:val="ru-RU"/>
        </w:rPr>
        <w:t>исциплинарную</w:t>
      </w:r>
      <w:proofErr w:type="spellEnd"/>
      <w:r w:rsidRPr="00D6616C">
        <w:rPr>
          <w:lang w:val="ru-RU"/>
        </w:rPr>
        <w:t xml:space="preserve"> Специальную группу технических экспертов по синтетической биологии </w:t>
      </w:r>
      <w:r w:rsidR="00796BB2" w:rsidRPr="00D6616C">
        <w:rPr>
          <w:lang w:val="ru-RU"/>
        </w:rPr>
        <w:t xml:space="preserve">в целях содействия процессу широких и регулярных </w:t>
      </w:r>
      <w:r w:rsidR="00982694" w:rsidRPr="00D6616C">
        <w:rPr>
          <w:lang w:val="ru-RU"/>
        </w:rPr>
        <w:t xml:space="preserve">перспективных </w:t>
      </w:r>
      <w:r w:rsidR="00796BB2" w:rsidRPr="00D6616C">
        <w:rPr>
          <w:lang w:val="ru-RU"/>
        </w:rPr>
        <w:t>обзоров, мониторинга и оценки</w:t>
      </w:r>
      <w:r w:rsidR="00B65690" w:rsidRPr="00D6616C">
        <w:rPr>
          <w:lang w:val="ru-RU"/>
        </w:rPr>
        <w:t xml:space="preserve">. </w:t>
      </w:r>
      <w:proofErr w:type="gramStart"/>
      <w:r w:rsidR="00B65690" w:rsidRPr="00D6616C">
        <w:rPr>
          <w:lang w:val="ru-RU"/>
        </w:rPr>
        <w:t xml:space="preserve">В своем </w:t>
      </w:r>
      <w:r w:rsidR="005E4CA6" w:rsidRPr="00D6616C">
        <w:rPr>
          <w:lang w:val="ru-RU"/>
        </w:rPr>
        <w:t xml:space="preserve">круге </w:t>
      </w:r>
      <w:r w:rsidR="000D2C8E" w:rsidRPr="00D6616C">
        <w:rPr>
          <w:lang w:val="ru-RU"/>
        </w:rPr>
        <w:t>полномочий</w:t>
      </w:r>
      <w:r w:rsidR="00B65690" w:rsidRPr="00D6616C">
        <w:rPr>
          <w:lang w:val="ru-RU"/>
        </w:rPr>
        <w:t xml:space="preserve">, </w:t>
      </w:r>
      <w:r w:rsidR="003B1115" w:rsidRPr="00D6616C">
        <w:rPr>
          <w:lang w:val="ru-RU"/>
        </w:rPr>
        <w:t xml:space="preserve">изложенном </w:t>
      </w:r>
      <w:r w:rsidR="005E4CA6" w:rsidRPr="00D6616C">
        <w:rPr>
          <w:lang w:val="ru-RU"/>
        </w:rPr>
        <w:t xml:space="preserve">в разделе B приложения </w:t>
      </w:r>
      <w:r w:rsidR="008A634C" w:rsidRPr="00D6616C">
        <w:rPr>
          <w:lang w:val="ru-RU"/>
        </w:rPr>
        <w:t xml:space="preserve">к </w:t>
      </w:r>
      <w:r w:rsidR="005E4CA6" w:rsidRPr="00D6616C">
        <w:rPr>
          <w:lang w:val="ru-RU"/>
        </w:rPr>
        <w:t>решению</w:t>
      </w:r>
      <w:r w:rsidR="00B65690" w:rsidRPr="00D6616C">
        <w:rPr>
          <w:lang w:val="ru-RU"/>
        </w:rPr>
        <w:t xml:space="preserve">, </w:t>
      </w:r>
      <w:r w:rsidR="000D2C8E" w:rsidRPr="00D6616C">
        <w:rPr>
          <w:lang w:val="ru-RU"/>
        </w:rPr>
        <w:t>г</w:t>
      </w:r>
      <w:r w:rsidR="00F12568" w:rsidRPr="00D6616C">
        <w:rPr>
          <w:lang w:val="ru-RU"/>
        </w:rPr>
        <w:t>руппе было п</w:t>
      </w:r>
      <w:r w:rsidR="000D2C8E" w:rsidRPr="00D6616C">
        <w:rPr>
          <w:lang w:val="ru-RU"/>
        </w:rPr>
        <w:t>оручено</w:t>
      </w:r>
      <w:r w:rsidR="00347E91" w:rsidRPr="00D6616C">
        <w:rPr>
          <w:lang w:val="ru-RU"/>
        </w:rPr>
        <w:t xml:space="preserve">: </w:t>
      </w:r>
      <w:r w:rsidR="00232D1C" w:rsidRPr="00D6616C">
        <w:rPr>
          <w:lang w:val="ru-RU"/>
        </w:rPr>
        <w:t>(</w:t>
      </w:r>
      <w:proofErr w:type="spellStart"/>
      <w:r w:rsidR="00B0136E" w:rsidRPr="00D6616C">
        <w:rPr>
          <w:lang w:val="ru-RU"/>
        </w:rPr>
        <w:t>a</w:t>
      </w:r>
      <w:proofErr w:type="spellEnd"/>
      <w:r w:rsidR="00232D1C" w:rsidRPr="00D6616C">
        <w:rPr>
          <w:lang w:val="ru-RU"/>
        </w:rPr>
        <w:t xml:space="preserve">) </w:t>
      </w:r>
      <w:r w:rsidR="00F12568" w:rsidRPr="00D6616C">
        <w:rPr>
          <w:lang w:val="ru-RU"/>
        </w:rPr>
        <w:t xml:space="preserve">использовать </w:t>
      </w:r>
      <w:r w:rsidR="000D2C8E" w:rsidRPr="00D6616C">
        <w:rPr>
          <w:szCs w:val="22"/>
          <w:lang w:val="ru-RU"/>
        </w:rPr>
        <w:t xml:space="preserve">имеющиеся </w:t>
      </w:r>
      <w:r w:rsidR="00F12568" w:rsidRPr="00D6616C">
        <w:rPr>
          <w:lang w:val="ru-RU"/>
        </w:rPr>
        <w:t xml:space="preserve">инструменты и подходы, позволяющие </w:t>
      </w:r>
      <w:r w:rsidR="000D2C8E" w:rsidRPr="00D6616C">
        <w:rPr>
          <w:szCs w:val="22"/>
          <w:lang w:val="ru-RU"/>
        </w:rPr>
        <w:t xml:space="preserve">обеспечить процесс на основе широкого участия для анализа и оценки информации, собранной в ходе </w:t>
      </w:r>
      <w:r w:rsidR="00982694" w:rsidRPr="00D6616C">
        <w:rPr>
          <w:lang w:val="ru-RU"/>
        </w:rPr>
        <w:t xml:space="preserve">перспективных </w:t>
      </w:r>
      <w:r w:rsidR="00CE5F97" w:rsidRPr="00D6616C">
        <w:rPr>
          <w:szCs w:val="22"/>
          <w:lang w:val="ru-RU"/>
        </w:rPr>
        <w:t>обзоров</w:t>
      </w:r>
      <w:r w:rsidR="00232D1C" w:rsidRPr="00D6616C">
        <w:rPr>
          <w:lang w:val="ru-RU"/>
        </w:rPr>
        <w:t>; (</w:t>
      </w:r>
      <w:proofErr w:type="spellStart"/>
      <w:r w:rsidR="00B0136E" w:rsidRPr="00D6616C">
        <w:rPr>
          <w:lang w:val="ru-RU"/>
        </w:rPr>
        <w:t>b</w:t>
      </w:r>
      <w:proofErr w:type="spellEnd"/>
      <w:r w:rsidR="00232D1C" w:rsidRPr="00D6616C">
        <w:rPr>
          <w:lang w:val="ru-RU"/>
        </w:rPr>
        <w:t>) определ</w:t>
      </w:r>
      <w:r w:rsidR="000D2C8E" w:rsidRPr="00D6616C">
        <w:rPr>
          <w:lang w:val="ru-RU"/>
        </w:rPr>
        <w:t>и</w:t>
      </w:r>
      <w:r w:rsidR="00232D1C" w:rsidRPr="00D6616C">
        <w:rPr>
          <w:lang w:val="ru-RU"/>
        </w:rPr>
        <w:t>ть и расстав</w:t>
      </w:r>
      <w:r w:rsidR="000D2C8E" w:rsidRPr="00D6616C">
        <w:rPr>
          <w:lang w:val="ru-RU"/>
        </w:rPr>
        <w:t>и</w:t>
      </w:r>
      <w:r w:rsidR="00232D1C" w:rsidRPr="00D6616C">
        <w:rPr>
          <w:lang w:val="ru-RU"/>
        </w:rPr>
        <w:t xml:space="preserve">ть приоритеты в отношении тенденций и </w:t>
      </w:r>
      <w:r w:rsidR="000D2C8E" w:rsidRPr="00D6616C">
        <w:rPr>
          <w:szCs w:val="22"/>
          <w:lang w:val="ru-RU"/>
        </w:rPr>
        <w:t>вопросов</w:t>
      </w:r>
      <w:r w:rsidR="00232D1C" w:rsidRPr="00D6616C">
        <w:rPr>
          <w:lang w:val="ru-RU"/>
        </w:rPr>
        <w:t xml:space="preserve">, </w:t>
      </w:r>
      <w:r w:rsidR="000D2C8E" w:rsidRPr="00D6616C">
        <w:rPr>
          <w:szCs w:val="22"/>
          <w:lang w:val="ru-RU"/>
        </w:rPr>
        <w:t>касающихся разработок в области синтетической биологии</w:t>
      </w:r>
      <w:r w:rsidR="00232D1C" w:rsidRPr="00D6616C">
        <w:rPr>
          <w:lang w:val="ru-RU"/>
        </w:rPr>
        <w:t>;</w:t>
      </w:r>
      <w:proofErr w:type="gramEnd"/>
      <w:r w:rsidR="00232D1C" w:rsidRPr="00D6616C">
        <w:rPr>
          <w:lang w:val="ru-RU"/>
        </w:rPr>
        <w:t xml:space="preserve"> (</w:t>
      </w:r>
      <w:proofErr w:type="spellStart"/>
      <w:r w:rsidR="00B0136E" w:rsidRPr="00D6616C">
        <w:rPr>
          <w:lang w:val="ru-RU"/>
        </w:rPr>
        <w:t>c</w:t>
      </w:r>
      <w:proofErr w:type="spellEnd"/>
      <w:r w:rsidR="00232D1C" w:rsidRPr="00D6616C">
        <w:rPr>
          <w:lang w:val="ru-RU"/>
        </w:rPr>
        <w:t xml:space="preserve">) определить потребности </w:t>
      </w:r>
      <w:r w:rsidR="000D2C8E" w:rsidRPr="00D6616C">
        <w:rPr>
          <w:szCs w:val="22"/>
          <w:lang w:val="ru-RU"/>
        </w:rPr>
        <w:t xml:space="preserve">в области </w:t>
      </w:r>
      <w:r w:rsidR="00CE5F97" w:rsidRPr="00D6616C">
        <w:rPr>
          <w:szCs w:val="22"/>
          <w:lang w:val="ru-RU"/>
        </w:rPr>
        <w:t>создания</w:t>
      </w:r>
      <w:r w:rsidR="00232D1C" w:rsidRPr="00D6616C">
        <w:rPr>
          <w:lang w:val="ru-RU"/>
        </w:rPr>
        <w:t xml:space="preserve"> потенциала, передач</w:t>
      </w:r>
      <w:r w:rsidR="000D2C8E" w:rsidRPr="00D6616C">
        <w:rPr>
          <w:lang w:val="ru-RU"/>
        </w:rPr>
        <w:t>и</w:t>
      </w:r>
      <w:r w:rsidR="00232D1C" w:rsidRPr="00D6616C">
        <w:rPr>
          <w:lang w:val="ru-RU"/>
        </w:rPr>
        <w:t xml:space="preserve"> технологий и обмен</w:t>
      </w:r>
      <w:r w:rsidR="000D2C8E" w:rsidRPr="00D6616C">
        <w:rPr>
          <w:lang w:val="ru-RU"/>
        </w:rPr>
        <w:t>а</w:t>
      </w:r>
      <w:r w:rsidR="00232D1C" w:rsidRPr="00D6616C">
        <w:rPr>
          <w:lang w:val="ru-RU"/>
        </w:rPr>
        <w:t xml:space="preserve"> знаниями </w:t>
      </w:r>
      <w:r w:rsidR="00B62FA9" w:rsidRPr="00D6616C">
        <w:rPr>
          <w:lang w:val="ru-RU"/>
        </w:rPr>
        <w:t xml:space="preserve">в </w:t>
      </w:r>
      <w:r w:rsidR="00232D1C" w:rsidRPr="00D6616C">
        <w:rPr>
          <w:lang w:val="ru-RU"/>
        </w:rPr>
        <w:t xml:space="preserve">свете </w:t>
      </w:r>
      <w:r w:rsidR="000D2C8E" w:rsidRPr="00D6616C">
        <w:rPr>
          <w:szCs w:val="22"/>
          <w:lang w:val="ru-RU"/>
        </w:rPr>
        <w:t>результатов процесса</w:t>
      </w:r>
      <w:r w:rsidR="00232D1C" w:rsidRPr="00D6616C">
        <w:rPr>
          <w:lang w:val="ru-RU"/>
        </w:rPr>
        <w:t xml:space="preserve">; </w:t>
      </w:r>
      <w:r w:rsidR="0048250D" w:rsidRPr="00D6616C">
        <w:rPr>
          <w:lang w:val="ru-RU"/>
        </w:rPr>
        <w:t>(</w:t>
      </w:r>
      <w:proofErr w:type="spellStart"/>
      <w:r w:rsidR="00B0136E" w:rsidRPr="00D6616C">
        <w:rPr>
          <w:lang w:val="ru-RU"/>
        </w:rPr>
        <w:t>d</w:t>
      </w:r>
      <w:proofErr w:type="spellEnd"/>
      <w:r w:rsidR="0048250D" w:rsidRPr="00D6616C">
        <w:rPr>
          <w:lang w:val="ru-RU"/>
        </w:rPr>
        <w:t xml:space="preserve">) подготовить </w:t>
      </w:r>
      <w:r w:rsidR="00F02044" w:rsidRPr="00D6616C">
        <w:rPr>
          <w:lang w:val="ru-RU"/>
        </w:rPr>
        <w:t>доклад</w:t>
      </w:r>
      <w:r w:rsidR="0048250D" w:rsidRPr="00D6616C">
        <w:rPr>
          <w:lang w:val="ru-RU"/>
        </w:rPr>
        <w:t xml:space="preserve"> </w:t>
      </w:r>
      <w:r w:rsidR="00F02044" w:rsidRPr="00D6616C">
        <w:rPr>
          <w:szCs w:val="22"/>
          <w:lang w:val="ru-RU"/>
        </w:rPr>
        <w:t>об итогах своей оценки</w:t>
      </w:r>
      <w:r w:rsidR="0048250D" w:rsidRPr="00D6616C">
        <w:rPr>
          <w:lang w:val="ru-RU"/>
        </w:rPr>
        <w:t xml:space="preserve"> </w:t>
      </w:r>
      <w:r w:rsidR="00A65F42" w:rsidRPr="00D6616C">
        <w:rPr>
          <w:lang w:val="ru-RU"/>
        </w:rPr>
        <w:t xml:space="preserve">для представления Вспомогательному органу </w:t>
      </w:r>
      <w:r w:rsidR="002247EE" w:rsidRPr="00D6616C">
        <w:rPr>
          <w:lang w:val="ru-RU"/>
        </w:rPr>
        <w:t>по научным, техническим и технологическим консультациям</w:t>
      </w:r>
      <w:r w:rsidR="00A65F42" w:rsidRPr="00D6616C">
        <w:rPr>
          <w:lang w:val="ru-RU"/>
        </w:rPr>
        <w:t>; и (</w:t>
      </w:r>
      <w:proofErr w:type="spellStart"/>
      <w:r w:rsidR="00B0136E" w:rsidRPr="00D6616C">
        <w:rPr>
          <w:lang w:val="ru-RU"/>
        </w:rPr>
        <w:t>e</w:t>
      </w:r>
      <w:proofErr w:type="spellEnd"/>
      <w:r w:rsidR="00A65F42" w:rsidRPr="00D6616C">
        <w:rPr>
          <w:lang w:val="ru-RU"/>
        </w:rPr>
        <w:t xml:space="preserve">) </w:t>
      </w:r>
      <w:r w:rsidR="00F02044" w:rsidRPr="00D6616C">
        <w:rPr>
          <w:lang w:val="ru-RU"/>
        </w:rPr>
        <w:t>сформулировать</w:t>
      </w:r>
      <w:r w:rsidR="00A65F42" w:rsidRPr="00D6616C">
        <w:rPr>
          <w:lang w:val="ru-RU"/>
        </w:rPr>
        <w:t xml:space="preserve"> рекомендации </w:t>
      </w:r>
      <w:r w:rsidR="00F02044" w:rsidRPr="00D6616C">
        <w:rPr>
          <w:lang w:val="ru-RU"/>
        </w:rPr>
        <w:t xml:space="preserve">для </w:t>
      </w:r>
      <w:r w:rsidR="00A65F42" w:rsidRPr="00D6616C">
        <w:rPr>
          <w:lang w:val="ru-RU"/>
        </w:rPr>
        <w:t>Вспомогательно</w:t>
      </w:r>
      <w:r w:rsidR="00F02044" w:rsidRPr="00D6616C">
        <w:rPr>
          <w:lang w:val="ru-RU"/>
        </w:rPr>
        <w:t>го</w:t>
      </w:r>
      <w:r w:rsidR="00A65F42" w:rsidRPr="00D6616C">
        <w:rPr>
          <w:lang w:val="ru-RU"/>
        </w:rPr>
        <w:t xml:space="preserve"> орган</w:t>
      </w:r>
      <w:r w:rsidR="00F02044" w:rsidRPr="00D6616C">
        <w:rPr>
          <w:lang w:val="ru-RU"/>
        </w:rPr>
        <w:t>а</w:t>
      </w:r>
      <w:r w:rsidR="00A65F42" w:rsidRPr="00D6616C">
        <w:rPr>
          <w:lang w:val="ru-RU"/>
        </w:rPr>
        <w:t xml:space="preserve"> </w:t>
      </w:r>
      <w:r w:rsidR="00053630" w:rsidRPr="00D6616C">
        <w:rPr>
          <w:lang w:val="ru-RU"/>
        </w:rPr>
        <w:t xml:space="preserve">по конкретным вопросам, которые </w:t>
      </w:r>
      <w:r w:rsidR="00290CCD" w:rsidRPr="00D6616C">
        <w:rPr>
          <w:lang w:val="ru-RU"/>
        </w:rPr>
        <w:t xml:space="preserve">могут </w:t>
      </w:r>
      <w:r w:rsidR="00053630" w:rsidRPr="00D6616C">
        <w:rPr>
          <w:lang w:val="ru-RU"/>
        </w:rPr>
        <w:t xml:space="preserve">потребовать дальнейшего рассмотрения </w:t>
      </w:r>
      <w:r w:rsidR="00053630" w:rsidRPr="00D6616C">
        <w:rPr>
          <w:lang w:val="ru-RU"/>
        </w:rPr>
        <w:lastRenderedPageBreak/>
        <w:t xml:space="preserve">Конференцией Сторон и/или Конференцией Сторон, выступающей </w:t>
      </w:r>
      <w:r w:rsidR="006746F0" w:rsidRPr="00D6616C">
        <w:rPr>
          <w:lang w:val="ru-RU"/>
        </w:rPr>
        <w:t>в</w:t>
      </w:r>
      <w:r w:rsidR="00053630" w:rsidRPr="00D6616C">
        <w:rPr>
          <w:lang w:val="ru-RU"/>
        </w:rPr>
        <w:t xml:space="preserve"> качестве </w:t>
      </w:r>
      <w:r w:rsidR="00B60ED8" w:rsidRPr="00D6616C">
        <w:rPr>
          <w:lang w:val="ru-RU"/>
        </w:rPr>
        <w:t xml:space="preserve">совещаний </w:t>
      </w:r>
      <w:r w:rsidR="00F930A6" w:rsidRPr="00D6616C">
        <w:rPr>
          <w:lang w:val="ru-RU"/>
        </w:rPr>
        <w:t xml:space="preserve">Сторон </w:t>
      </w:r>
      <w:r w:rsidR="00F02044" w:rsidRPr="00D6616C">
        <w:rPr>
          <w:lang w:val="ru-RU"/>
        </w:rPr>
        <w:t>п</w:t>
      </w:r>
      <w:r w:rsidR="00F930A6" w:rsidRPr="00D6616C">
        <w:rPr>
          <w:lang w:val="ru-RU"/>
        </w:rPr>
        <w:t>ротоколов.</w:t>
      </w:r>
    </w:p>
    <w:p w:rsidR="00E84F2F" w:rsidRPr="00D6616C" w:rsidRDefault="00857BF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proofErr w:type="gramStart"/>
      <w:r w:rsidRPr="00D6616C">
        <w:rPr>
          <w:lang w:val="ru-RU"/>
        </w:rPr>
        <w:t xml:space="preserve">Кроме того, </w:t>
      </w:r>
      <w:r w:rsidR="00CD65A6" w:rsidRPr="00D6616C">
        <w:rPr>
          <w:lang w:val="ru-RU"/>
        </w:rPr>
        <w:t>в том же решении</w:t>
      </w:r>
      <w:r w:rsidR="00931963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Конференция Сторон поручила Исполнительному секретарю организовать онлайновые дискуссии Сетевого форума открытого состава по синтетической биологии в целях содействия работе многодисциплинарной Специальной группы технических экспертов </w:t>
      </w:r>
      <w:r w:rsidR="00C901B5" w:rsidRPr="00D6616C">
        <w:rPr>
          <w:lang w:val="ru-RU"/>
        </w:rPr>
        <w:t>и предложила Сторонам, правительствам</w:t>
      </w:r>
      <w:r w:rsidRPr="00D6616C">
        <w:rPr>
          <w:lang w:val="ru-RU"/>
        </w:rPr>
        <w:t xml:space="preserve"> других стран</w:t>
      </w:r>
      <w:r w:rsidR="00C901B5" w:rsidRPr="00D6616C">
        <w:rPr>
          <w:lang w:val="ru-RU"/>
        </w:rPr>
        <w:t>, коренным народам и местным общинам, а также соответствующим организациям представ</w:t>
      </w:r>
      <w:r w:rsidRPr="00D6616C">
        <w:rPr>
          <w:lang w:val="ru-RU"/>
        </w:rPr>
        <w:t>лять</w:t>
      </w:r>
      <w:r w:rsidR="00C901B5" w:rsidRPr="00D6616C">
        <w:rPr>
          <w:lang w:val="ru-RU"/>
        </w:rPr>
        <w:t xml:space="preserve"> Исполнительному секретарю информацию, касающуюся тенденций в новых технологических разработках в области синтетической биологии. </w:t>
      </w:r>
      <w:proofErr w:type="gramEnd"/>
    </w:p>
    <w:p w:rsidR="00E84F2F" w:rsidRPr="00D6616C" w:rsidRDefault="00857BF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proofErr w:type="gramStart"/>
      <w:r w:rsidRPr="00D6616C">
        <w:rPr>
          <w:lang w:val="ru-RU"/>
        </w:rPr>
        <w:t xml:space="preserve">Многодисциплинарная </w:t>
      </w:r>
      <w:r w:rsidR="00C070C2" w:rsidRPr="00D6616C">
        <w:rPr>
          <w:lang w:val="ru-RU"/>
        </w:rPr>
        <w:t xml:space="preserve">Специальная </w:t>
      </w:r>
      <w:r w:rsidR="00CD65A6" w:rsidRPr="00D6616C">
        <w:rPr>
          <w:lang w:val="ru-RU"/>
        </w:rPr>
        <w:t xml:space="preserve">группа </w:t>
      </w:r>
      <w:r w:rsidR="00C070C2" w:rsidRPr="00D6616C">
        <w:rPr>
          <w:lang w:val="ru-RU"/>
        </w:rPr>
        <w:t xml:space="preserve">технических </w:t>
      </w:r>
      <w:r w:rsidR="00CD65A6" w:rsidRPr="00D6616C">
        <w:rPr>
          <w:lang w:val="ru-RU"/>
        </w:rPr>
        <w:t xml:space="preserve">экспертов провела два </w:t>
      </w:r>
      <w:r w:rsidR="00B076D4" w:rsidRPr="00D6616C">
        <w:rPr>
          <w:lang w:val="ru-RU"/>
        </w:rPr>
        <w:t xml:space="preserve">очных </w:t>
      </w:r>
      <w:r w:rsidRPr="00D6616C">
        <w:rPr>
          <w:lang w:val="ru-RU"/>
        </w:rPr>
        <w:t>совещания</w:t>
      </w:r>
      <w:r w:rsidR="00D06469" w:rsidRPr="00D6616C">
        <w:rPr>
          <w:lang w:val="ru-RU"/>
        </w:rPr>
        <w:t xml:space="preserve">: </w:t>
      </w:r>
      <w:r w:rsidRPr="00D6616C">
        <w:rPr>
          <w:lang w:val="ru-RU"/>
        </w:rPr>
        <w:t>первое – с целью определения того, каким образом буд</w:t>
      </w:r>
      <w:r w:rsidR="00BE1349" w:rsidRPr="00D6616C">
        <w:rPr>
          <w:lang w:val="ru-RU"/>
        </w:rPr>
        <w:t>у</w:t>
      </w:r>
      <w:r w:rsidRPr="00D6616C">
        <w:rPr>
          <w:lang w:val="ru-RU"/>
        </w:rPr>
        <w:t>т осуществляться</w:t>
      </w:r>
      <w:r w:rsidR="000C5E51" w:rsidRPr="00D6616C">
        <w:rPr>
          <w:lang w:val="ru-RU"/>
        </w:rPr>
        <w:t xml:space="preserve"> </w:t>
      </w:r>
      <w:r w:rsidR="00982694" w:rsidRPr="00D6616C">
        <w:rPr>
          <w:lang w:val="ru-RU"/>
        </w:rPr>
        <w:t xml:space="preserve">перспективные </w:t>
      </w:r>
      <w:r w:rsidR="007D78B1" w:rsidRPr="00D6616C">
        <w:rPr>
          <w:lang w:val="ru-RU"/>
        </w:rPr>
        <w:t>обзор</w:t>
      </w:r>
      <w:r w:rsidR="00CE5F97" w:rsidRPr="00D6616C">
        <w:rPr>
          <w:lang w:val="ru-RU"/>
        </w:rPr>
        <w:t>ы</w:t>
      </w:r>
      <w:r w:rsidR="007D78B1" w:rsidRPr="00D6616C">
        <w:rPr>
          <w:lang w:val="ru-RU"/>
        </w:rPr>
        <w:t>, мониторинг и оценк</w:t>
      </w:r>
      <w:r w:rsidR="00CE5F97" w:rsidRPr="00D6616C">
        <w:rPr>
          <w:lang w:val="ru-RU"/>
        </w:rPr>
        <w:t>а</w:t>
      </w:r>
      <w:r w:rsidR="000C5E51" w:rsidRPr="00D6616C">
        <w:rPr>
          <w:lang w:val="ru-RU"/>
        </w:rPr>
        <w:t xml:space="preserve"> </w:t>
      </w:r>
      <w:r w:rsidR="00CE5A0D" w:rsidRPr="00D6616C">
        <w:rPr>
          <w:lang w:val="ru-RU"/>
        </w:rPr>
        <w:t xml:space="preserve">в </w:t>
      </w:r>
      <w:r w:rsidR="000C5E51" w:rsidRPr="00D6616C">
        <w:rPr>
          <w:lang w:val="ru-RU"/>
        </w:rPr>
        <w:t>межсессионный период</w:t>
      </w:r>
      <w:r w:rsidR="00D06469" w:rsidRPr="00D6616C">
        <w:rPr>
          <w:lang w:val="ru-RU"/>
        </w:rPr>
        <w:t xml:space="preserve">; </w:t>
      </w:r>
      <w:r w:rsidR="000C5E51" w:rsidRPr="00D6616C">
        <w:rPr>
          <w:lang w:val="ru-RU"/>
        </w:rPr>
        <w:t>и втор</w:t>
      </w:r>
      <w:r w:rsidR="007D78B1" w:rsidRPr="00D6616C">
        <w:rPr>
          <w:lang w:val="ru-RU"/>
        </w:rPr>
        <w:t>ое – для завершения оценки тенденций и вопросов в области синтетической биологии, определения потребностей в создании потенциала, обмене знаниями и передаче технологий в свете результатов процесса и подготовки рекомендаций для Вспомогательного органа</w:t>
      </w:r>
      <w:r w:rsidR="002E6EC4" w:rsidRPr="00D6616C">
        <w:rPr>
          <w:lang w:val="ru-RU"/>
        </w:rPr>
        <w:t>.</w:t>
      </w:r>
      <w:proofErr w:type="gramEnd"/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Настоящий документ </w:t>
      </w:r>
      <w:r w:rsidR="00C076BB" w:rsidRPr="00D6616C">
        <w:rPr>
          <w:kern w:val="22"/>
          <w:szCs w:val="22"/>
          <w:lang w:val="ru-RU"/>
        </w:rPr>
        <w:t xml:space="preserve">содержит </w:t>
      </w:r>
      <w:r w:rsidR="00D052DF" w:rsidRPr="00D6616C">
        <w:rPr>
          <w:kern w:val="22"/>
          <w:szCs w:val="22"/>
          <w:lang w:val="ru-RU"/>
        </w:rPr>
        <w:t xml:space="preserve">информацию о мероприятиях по </w:t>
      </w:r>
      <w:r w:rsidR="00982694" w:rsidRPr="00D6616C">
        <w:rPr>
          <w:lang w:val="ru-RU"/>
        </w:rPr>
        <w:t xml:space="preserve">перспективным </w:t>
      </w:r>
      <w:r w:rsidR="007D78B1" w:rsidRPr="00D6616C">
        <w:rPr>
          <w:lang w:val="ru-RU"/>
        </w:rPr>
        <w:t>обзор</w:t>
      </w:r>
      <w:r w:rsidR="005C5C22" w:rsidRPr="00D6616C">
        <w:rPr>
          <w:lang w:val="ru-RU"/>
        </w:rPr>
        <w:t>ам</w:t>
      </w:r>
      <w:r w:rsidR="007D78B1" w:rsidRPr="00D6616C">
        <w:rPr>
          <w:lang w:val="ru-RU"/>
        </w:rPr>
        <w:t xml:space="preserve"> и оценке</w:t>
      </w:r>
      <w:r w:rsidR="00BB7D93" w:rsidRPr="00D6616C">
        <w:rPr>
          <w:kern w:val="22"/>
          <w:szCs w:val="22"/>
          <w:lang w:val="ru-RU"/>
        </w:rPr>
        <w:t xml:space="preserve">, </w:t>
      </w:r>
      <w:r w:rsidR="00D052DF" w:rsidRPr="00D6616C">
        <w:rPr>
          <w:kern w:val="22"/>
          <w:szCs w:val="22"/>
          <w:lang w:val="ru-RU"/>
        </w:rPr>
        <w:t xml:space="preserve">проведенных в межсессионный период </w:t>
      </w:r>
      <w:r w:rsidR="00A530C4" w:rsidRPr="00D6616C">
        <w:rPr>
          <w:kern w:val="22"/>
          <w:szCs w:val="22"/>
          <w:lang w:val="ru-RU"/>
        </w:rPr>
        <w:t xml:space="preserve">в </w:t>
      </w:r>
      <w:r w:rsidR="00A530C4" w:rsidRPr="00D6616C">
        <w:rPr>
          <w:lang w:val="ru-RU"/>
        </w:rPr>
        <w:t xml:space="preserve">связи с </w:t>
      </w:r>
      <w:r w:rsidR="00BF1739" w:rsidRPr="00D6616C">
        <w:rPr>
          <w:lang w:val="ru-RU"/>
        </w:rPr>
        <w:t xml:space="preserve">программой работы по </w:t>
      </w:r>
      <w:r w:rsidR="00055022" w:rsidRPr="00D6616C">
        <w:rPr>
          <w:lang w:val="ru-RU"/>
        </w:rPr>
        <w:t>синтетической биологии</w:t>
      </w:r>
      <w:r w:rsidR="00F66AD3" w:rsidRPr="00D6616C">
        <w:rPr>
          <w:lang w:val="ru-RU"/>
        </w:rPr>
        <w:t xml:space="preserve">. </w:t>
      </w:r>
      <w:r w:rsidR="00BF1739" w:rsidRPr="00D6616C">
        <w:rPr>
          <w:lang w:val="ru-RU"/>
        </w:rPr>
        <w:t xml:space="preserve">Раздел II </w:t>
      </w:r>
      <w:r w:rsidR="00C076BB" w:rsidRPr="00D6616C">
        <w:rPr>
          <w:lang w:val="ru-RU"/>
        </w:rPr>
        <w:t xml:space="preserve">содержит </w:t>
      </w:r>
      <w:r w:rsidR="00BF1739" w:rsidRPr="00D6616C">
        <w:rPr>
          <w:lang w:val="ru-RU"/>
        </w:rPr>
        <w:t xml:space="preserve">обзор </w:t>
      </w:r>
      <w:r w:rsidR="00E85EB0" w:rsidRPr="00D6616C">
        <w:rPr>
          <w:lang w:val="ru-RU"/>
        </w:rPr>
        <w:t>использованной</w:t>
      </w:r>
      <w:r w:rsidR="00BF1739" w:rsidRPr="00D6616C">
        <w:rPr>
          <w:lang w:val="ru-RU"/>
        </w:rPr>
        <w:t xml:space="preserve"> </w:t>
      </w:r>
      <w:r w:rsidR="00DB5944" w:rsidRPr="00D6616C">
        <w:rPr>
          <w:lang w:val="ru-RU"/>
        </w:rPr>
        <w:t>методологии</w:t>
      </w:r>
      <w:r w:rsidR="00E40CE3" w:rsidRPr="00D6616C">
        <w:rPr>
          <w:lang w:val="ru-RU"/>
        </w:rPr>
        <w:t xml:space="preserve">, раздел III </w:t>
      </w:r>
      <w:r w:rsidR="007D78B1" w:rsidRPr="00D6616C">
        <w:rPr>
          <w:lang w:val="ru-RU"/>
        </w:rPr>
        <w:t>–</w:t>
      </w:r>
      <w:r w:rsidR="00E40CE3" w:rsidRPr="00D6616C">
        <w:rPr>
          <w:lang w:val="ru-RU"/>
        </w:rPr>
        <w:t xml:space="preserve"> информацию</w:t>
      </w:r>
      <w:r w:rsidR="007D78B1" w:rsidRPr="00D6616C">
        <w:rPr>
          <w:lang w:val="ru-RU"/>
        </w:rPr>
        <w:t xml:space="preserve"> </w:t>
      </w:r>
      <w:r w:rsidR="00E40CE3" w:rsidRPr="00D6616C">
        <w:rPr>
          <w:lang w:val="ru-RU"/>
        </w:rPr>
        <w:t>о</w:t>
      </w:r>
      <w:r w:rsidR="00982694" w:rsidRPr="00D6616C">
        <w:rPr>
          <w:lang w:val="ru-RU"/>
        </w:rPr>
        <w:t xml:space="preserve"> перспективных </w:t>
      </w:r>
      <w:r w:rsidR="007D78B1" w:rsidRPr="00D6616C">
        <w:rPr>
          <w:lang w:val="ru-RU"/>
        </w:rPr>
        <w:t>обзор</w:t>
      </w:r>
      <w:r w:rsidR="005C5C22" w:rsidRPr="00D6616C">
        <w:rPr>
          <w:lang w:val="ru-RU"/>
        </w:rPr>
        <w:t>ах</w:t>
      </w:r>
      <w:r w:rsidR="007D78B1" w:rsidRPr="00D6616C">
        <w:rPr>
          <w:lang w:val="ru-RU"/>
        </w:rPr>
        <w:t>, мониторинг</w:t>
      </w:r>
      <w:r w:rsidR="005C5C22" w:rsidRPr="00D6616C">
        <w:rPr>
          <w:lang w:val="ru-RU"/>
        </w:rPr>
        <w:t>е</w:t>
      </w:r>
      <w:r w:rsidR="007D78B1" w:rsidRPr="00D6616C">
        <w:rPr>
          <w:lang w:val="ru-RU"/>
        </w:rPr>
        <w:t xml:space="preserve"> и оценк</w:t>
      </w:r>
      <w:r w:rsidR="005C5C22" w:rsidRPr="00D6616C">
        <w:rPr>
          <w:lang w:val="ru-RU"/>
        </w:rPr>
        <w:t>е</w:t>
      </w:r>
      <w:r w:rsidR="00F82360" w:rsidRPr="00D6616C">
        <w:rPr>
          <w:lang w:val="ru-RU"/>
        </w:rPr>
        <w:t xml:space="preserve">, </w:t>
      </w:r>
      <w:r w:rsidR="00E40CE3" w:rsidRPr="00D6616C">
        <w:rPr>
          <w:lang w:val="ru-RU"/>
        </w:rPr>
        <w:t xml:space="preserve">проведенных </w:t>
      </w:r>
      <w:r w:rsidR="007D78B1" w:rsidRPr="00D6616C">
        <w:rPr>
          <w:lang w:val="ru-RU"/>
        </w:rPr>
        <w:t xml:space="preserve">многодисциплинарной </w:t>
      </w:r>
      <w:r w:rsidR="00C070C2" w:rsidRPr="00D6616C">
        <w:rPr>
          <w:lang w:val="ru-RU"/>
        </w:rPr>
        <w:t xml:space="preserve">Специальной </w:t>
      </w:r>
      <w:r w:rsidR="00F2080B" w:rsidRPr="00D6616C">
        <w:rPr>
          <w:lang w:val="ru-RU"/>
        </w:rPr>
        <w:t xml:space="preserve">группой </w:t>
      </w:r>
      <w:r w:rsidR="00C070C2" w:rsidRPr="00D6616C">
        <w:rPr>
          <w:lang w:val="ru-RU"/>
        </w:rPr>
        <w:t xml:space="preserve">технических </w:t>
      </w:r>
      <w:r w:rsidR="00F2080B" w:rsidRPr="00D6616C">
        <w:rPr>
          <w:lang w:val="ru-RU"/>
        </w:rPr>
        <w:t xml:space="preserve">экспертов, раздел </w:t>
      </w:r>
      <w:r w:rsidR="00F333E2" w:rsidRPr="00D6616C">
        <w:rPr>
          <w:lang w:val="ru-RU"/>
        </w:rPr>
        <w:t xml:space="preserve">IV </w:t>
      </w:r>
      <w:r w:rsidR="007D78B1" w:rsidRPr="00D6616C">
        <w:rPr>
          <w:lang w:val="ru-RU"/>
        </w:rPr>
        <w:t>–</w:t>
      </w:r>
      <w:r w:rsidR="00F333E2" w:rsidRPr="00D6616C">
        <w:rPr>
          <w:lang w:val="ru-RU"/>
        </w:rPr>
        <w:t xml:space="preserve"> </w:t>
      </w:r>
      <w:r w:rsidR="00132045" w:rsidRPr="00D6616C">
        <w:rPr>
          <w:lang w:val="ru-RU"/>
        </w:rPr>
        <w:t>информацию</w:t>
      </w:r>
      <w:r w:rsidR="007D78B1" w:rsidRPr="00D6616C">
        <w:rPr>
          <w:lang w:val="ru-RU"/>
        </w:rPr>
        <w:t xml:space="preserve"> </w:t>
      </w:r>
      <w:r w:rsidR="00132045" w:rsidRPr="00D6616C">
        <w:rPr>
          <w:lang w:val="ru-RU"/>
        </w:rPr>
        <w:t xml:space="preserve">о </w:t>
      </w:r>
      <w:r w:rsidR="007D78B1" w:rsidRPr="00D6616C">
        <w:rPr>
          <w:lang w:val="ru-RU"/>
        </w:rPr>
        <w:t xml:space="preserve">создании </w:t>
      </w:r>
      <w:r w:rsidR="00132045" w:rsidRPr="00D6616C">
        <w:rPr>
          <w:lang w:val="ru-RU"/>
        </w:rPr>
        <w:t>потенциала, передаче технологий и обмене знаниями</w:t>
      </w:r>
      <w:r w:rsidR="00FE65DF" w:rsidRPr="00D6616C">
        <w:rPr>
          <w:lang w:val="ru-RU"/>
        </w:rPr>
        <w:t xml:space="preserve">, </w:t>
      </w:r>
      <w:r w:rsidR="00F82360" w:rsidRPr="00D6616C">
        <w:rPr>
          <w:lang w:val="ru-RU"/>
        </w:rPr>
        <w:t xml:space="preserve">раздел V </w:t>
      </w:r>
      <w:r w:rsidR="007D78B1" w:rsidRPr="00D6616C">
        <w:rPr>
          <w:lang w:val="ru-RU"/>
        </w:rPr>
        <w:t>–</w:t>
      </w:r>
      <w:r w:rsidR="00F82360" w:rsidRPr="00D6616C">
        <w:rPr>
          <w:lang w:val="ru-RU"/>
        </w:rPr>
        <w:t xml:space="preserve"> информацию</w:t>
      </w:r>
      <w:r w:rsidR="007D78B1" w:rsidRPr="00D6616C">
        <w:rPr>
          <w:lang w:val="ru-RU"/>
        </w:rPr>
        <w:t xml:space="preserve"> </w:t>
      </w:r>
      <w:r w:rsidR="00F82360" w:rsidRPr="00D6616C">
        <w:rPr>
          <w:lang w:val="ru-RU"/>
        </w:rPr>
        <w:t xml:space="preserve">об обзоре процесса, а </w:t>
      </w:r>
      <w:r w:rsidR="00132045" w:rsidRPr="00D6616C">
        <w:rPr>
          <w:lang w:val="ru-RU"/>
        </w:rPr>
        <w:t xml:space="preserve">раздел VI </w:t>
      </w:r>
      <w:r w:rsidR="007D78B1" w:rsidRPr="00D6616C">
        <w:rPr>
          <w:lang w:val="ru-RU"/>
        </w:rPr>
        <w:t>–</w:t>
      </w:r>
      <w:r w:rsidR="00132045" w:rsidRPr="00D6616C">
        <w:rPr>
          <w:lang w:val="ru-RU"/>
        </w:rPr>
        <w:t xml:space="preserve"> </w:t>
      </w:r>
      <w:r w:rsidR="00F333E2" w:rsidRPr="00D6616C">
        <w:rPr>
          <w:lang w:val="ru-RU"/>
        </w:rPr>
        <w:t>рекомендации</w:t>
      </w:r>
      <w:r w:rsidR="007D78B1" w:rsidRPr="00D6616C">
        <w:rPr>
          <w:lang w:val="ru-RU"/>
        </w:rPr>
        <w:t xml:space="preserve"> </w:t>
      </w:r>
      <w:r w:rsidR="00F333E2" w:rsidRPr="00D6616C">
        <w:rPr>
          <w:lang w:val="ru-RU"/>
        </w:rPr>
        <w:t xml:space="preserve">для рассмотрения </w:t>
      </w:r>
      <w:r w:rsidR="00BB7D93" w:rsidRPr="00D6616C">
        <w:rPr>
          <w:lang w:val="ru-RU"/>
        </w:rPr>
        <w:t>Вспомогательным органом</w:t>
      </w:r>
      <w:r w:rsidR="00F333E2" w:rsidRPr="00D6616C">
        <w:rPr>
          <w:lang w:val="ru-RU"/>
        </w:rPr>
        <w:t xml:space="preserve">. </w:t>
      </w:r>
      <w:proofErr w:type="gramStart"/>
      <w:r w:rsidR="007C77A6" w:rsidRPr="00D6616C">
        <w:rPr>
          <w:lang w:val="ru-RU"/>
        </w:rPr>
        <w:t xml:space="preserve">Наконец, </w:t>
      </w:r>
      <w:r w:rsidR="00985004" w:rsidRPr="00D6616C">
        <w:rPr>
          <w:lang w:val="ru-RU"/>
        </w:rPr>
        <w:t xml:space="preserve">в приложениях содержатся результаты </w:t>
      </w:r>
      <w:r w:rsidR="007D78B1" w:rsidRPr="00D6616C">
        <w:rPr>
          <w:lang w:val="ru-RU"/>
        </w:rPr>
        <w:t>доклада г</w:t>
      </w:r>
      <w:r w:rsidR="004E163F" w:rsidRPr="00D6616C">
        <w:rPr>
          <w:lang w:val="ru-RU"/>
        </w:rPr>
        <w:t>руппы</w:t>
      </w:r>
      <w:r w:rsidR="00385258" w:rsidRPr="00D6616C">
        <w:rPr>
          <w:lang w:val="ru-RU"/>
        </w:rPr>
        <w:t>, а именно</w:t>
      </w:r>
      <w:r w:rsidR="002D4F04" w:rsidRPr="00D6616C">
        <w:rPr>
          <w:lang w:val="ru-RU"/>
        </w:rPr>
        <w:t xml:space="preserve">: </w:t>
      </w:r>
      <w:r w:rsidR="00385258" w:rsidRPr="00D6616C">
        <w:rPr>
          <w:lang w:val="ru-RU"/>
        </w:rPr>
        <w:t xml:space="preserve">результаты </w:t>
      </w:r>
      <w:r w:rsidR="00F82360" w:rsidRPr="00D6616C">
        <w:rPr>
          <w:lang w:val="ru-RU"/>
        </w:rPr>
        <w:t xml:space="preserve">первого </w:t>
      </w:r>
      <w:r w:rsidR="00385258" w:rsidRPr="00D6616C">
        <w:rPr>
          <w:lang w:val="ru-RU"/>
        </w:rPr>
        <w:t xml:space="preserve">этапа </w:t>
      </w:r>
      <w:r w:rsidR="00982694" w:rsidRPr="00D6616C">
        <w:rPr>
          <w:lang w:val="ru-RU"/>
        </w:rPr>
        <w:t xml:space="preserve">перспективных </w:t>
      </w:r>
      <w:r w:rsidR="007D78B1" w:rsidRPr="00D6616C">
        <w:rPr>
          <w:lang w:val="ru-RU"/>
        </w:rPr>
        <w:t xml:space="preserve">обзоров, мониторинга и оценки </w:t>
      </w:r>
      <w:r w:rsidR="00D559A7" w:rsidRPr="00D6616C">
        <w:rPr>
          <w:lang w:val="ru-RU"/>
        </w:rPr>
        <w:t>(приложение I)</w:t>
      </w:r>
      <w:r w:rsidR="00385258" w:rsidRPr="00D6616C">
        <w:rPr>
          <w:lang w:val="ru-RU"/>
        </w:rPr>
        <w:t xml:space="preserve">, </w:t>
      </w:r>
      <w:r w:rsidR="00B8523F" w:rsidRPr="00D6616C">
        <w:rPr>
          <w:lang w:val="ru-RU"/>
        </w:rPr>
        <w:t xml:space="preserve">информация о </w:t>
      </w:r>
      <w:r w:rsidR="005C5C22" w:rsidRPr="00D6616C">
        <w:rPr>
          <w:lang w:val="ru-RU"/>
        </w:rPr>
        <w:t>создании потенциала</w:t>
      </w:r>
      <w:r w:rsidR="00B8523F" w:rsidRPr="00D6616C">
        <w:rPr>
          <w:lang w:val="ru-RU"/>
        </w:rPr>
        <w:t xml:space="preserve">, передаче технологий и обмене знаниями </w:t>
      </w:r>
      <w:r w:rsidR="00D559A7" w:rsidRPr="00D6616C">
        <w:rPr>
          <w:lang w:val="ru-RU"/>
        </w:rPr>
        <w:t>(приложение II)</w:t>
      </w:r>
      <w:r w:rsidR="00F82360" w:rsidRPr="00D6616C">
        <w:rPr>
          <w:lang w:val="ru-RU"/>
        </w:rPr>
        <w:t xml:space="preserve">, </w:t>
      </w:r>
      <w:r w:rsidR="002E016A" w:rsidRPr="00D6616C">
        <w:rPr>
          <w:lang w:val="ru-RU"/>
        </w:rPr>
        <w:t xml:space="preserve">обзор процесса </w:t>
      </w:r>
      <w:r w:rsidR="00CB2EFC" w:rsidRPr="00D6616C">
        <w:rPr>
          <w:lang w:val="ru-RU"/>
        </w:rPr>
        <w:t xml:space="preserve">(приложение III), </w:t>
      </w:r>
      <w:r w:rsidR="0066412E" w:rsidRPr="00D6616C">
        <w:rPr>
          <w:lang w:val="ru-RU"/>
        </w:rPr>
        <w:t xml:space="preserve">пересмотренная </w:t>
      </w:r>
      <w:r w:rsidR="002E016A" w:rsidRPr="00D6616C">
        <w:rPr>
          <w:lang w:val="ru-RU"/>
        </w:rPr>
        <w:t xml:space="preserve">методология </w:t>
      </w:r>
      <w:r w:rsidR="0066412E" w:rsidRPr="00D6616C">
        <w:rPr>
          <w:lang w:val="ru-RU"/>
        </w:rPr>
        <w:t>для процесса шир</w:t>
      </w:r>
      <w:r w:rsidR="007D78B1" w:rsidRPr="00D6616C">
        <w:rPr>
          <w:lang w:val="ru-RU"/>
        </w:rPr>
        <w:t xml:space="preserve">оких и регулярных </w:t>
      </w:r>
      <w:r w:rsidR="00982694" w:rsidRPr="00D6616C">
        <w:rPr>
          <w:lang w:val="ru-RU"/>
        </w:rPr>
        <w:t xml:space="preserve">перспективных </w:t>
      </w:r>
      <w:r w:rsidR="007D78B1" w:rsidRPr="00D6616C">
        <w:rPr>
          <w:lang w:val="ru-RU"/>
        </w:rPr>
        <w:t>обзоров, мониторинга и оценки</w:t>
      </w:r>
      <w:r w:rsidR="002E016A" w:rsidRPr="00D6616C">
        <w:rPr>
          <w:lang w:val="ru-RU"/>
        </w:rPr>
        <w:t xml:space="preserve"> </w:t>
      </w:r>
      <w:r w:rsidR="00CB2EFC" w:rsidRPr="00D6616C">
        <w:rPr>
          <w:lang w:val="ru-RU"/>
        </w:rPr>
        <w:t xml:space="preserve">(приложение IV) </w:t>
      </w:r>
      <w:r w:rsidR="00F82360" w:rsidRPr="00D6616C">
        <w:rPr>
          <w:lang w:val="ru-RU"/>
        </w:rPr>
        <w:t xml:space="preserve">и </w:t>
      </w:r>
      <w:r w:rsidR="00B8523F" w:rsidRPr="00D6616C">
        <w:rPr>
          <w:lang w:val="ru-RU"/>
        </w:rPr>
        <w:t xml:space="preserve">рекомендации </w:t>
      </w:r>
      <w:r w:rsidR="007D78B1" w:rsidRPr="00D6616C">
        <w:rPr>
          <w:lang w:val="ru-RU"/>
        </w:rPr>
        <w:t>г</w:t>
      </w:r>
      <w:r w:rsidR="00B8523F" w:rsidRPr="00D6616C">
        <w:rPr>
          <w:lang w:val="ru-RU"/>
        </w:rPr>
        <w:t xml:space="preserve">руппы </w:t>
      </w:r>
      <w:r w:rsidR="00CB2EFC" w:rsidRPr="00D6616C">
        <w:rPr>
          <w:lang w:val="ru-RU"/>
        </w:rPr>
        <w:t>(приложение V)</w:t>
      </w:r>
      <w:r w:rsidR="004E163F" w:rsidRPr="00D6616C">
        <w:rPr>
          <w:lang w:val="ru-RU"/>
        </w:rPr>
        <w:t>.</w:t>
      </w:r>
      <w:proofErr w:type="gramEnd"/>
    </w:p>
    <w:p w:rsidR="00E84F2F" w:rsidRPr="00D6616C" w:rsidRDefault="00CD65A6" w:rsidP="00CD65A6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 xml:space="preserve">Методология, </w:t>
      </w:r>
      <w:r w:rsidR="004812D9" w:rsidRPr="00D6616C">
        <w:rPr>
          <w:lang w:val="ru-RU"/>
        </w:rPr>
        <w:t xml:space="preserve">используемая </w:t>
      </w:r>
      <w:r w:rsidRPr="00D6616C">
        <w:rPr>
          <w:lang w:val="ru-RU"/>
        </w:rPr>
        <w:t xml:space="preserve">для </w:t>
      </w:r>
      <w:r w:rsidR="00982694" w:rsidRPr="00D6616C">
        <w:rPr>
          <w:lang w:val="ru-RU"/>
        </w:rPr>
        <w:t xml:space="preserve">перспективных </w:t>
      </w:r>
      <w:r w:rsidR="0066412E" w:rsidRPr="00D6616C">
        <w:rPr>
          <w:lang w:val="ru-RU"/>
        </w:rPr>
        <w:t>обзоров</w:t>
      </w:r>
      <w:r w:rsidRPr="00D6616C">
        <w:rPr>
          <w:lang w:val="ru-RU"/>
        </w:rPr>
        <w:t>, мониторинга и оценки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На </w:t>
      </w:r>
      <w:r w:rsidR="009D0B00" w:rsidRPr="00D6616C">
        <w:rPr>
          <w:lang w:val="ru-RU"/>
        </w:rPr>
        <w:t xml:space="preserve">своем </w:t>
      </w:r>
      <w:r w:rsidR="005B4285" w:rsidRPr="00D6616C">
        <w:rPr>
          <w:lang w:val="ru-RU"/>
        </w:rPr>
        <w:t xml:space="preserve">первом </w:t>
      </w:r>
      <w:r w:rsidR="0066412E" w:rsidRPr="00D6616C">
        <w:rPr>
          <w:lang w:val="ru-RU"/>
        </w:rPr>
        <w:t>совещании</w:t>
      </w:r>
      <w:r w:rsidR="009D0B00" w:rsidRPr="00D6616C">
        <w:rPr>
          <w:lang w:val="ru-RU"/>
        </w:rPr>
        <w:t xml:space="preserve">, </w:t>
      </w:r>
      <w:r w:rsidR="00BB7D93" w:rsidRPr="00D6616C">
        <w:rPr>
          <w:lang w:val="ru-RU"/>
        </w:rPr>
        <w:t xml:space="preserve">состоявшемся </w:t>
      </w:r>
      <w:r w:rsidR="009909EF" w:rsidRPr="00D6616C">
        <w:rPr>
          <w:lang w:val="ru-RU"/>
        </w:rPr>
        <w:t>11-14 июля 2023 г</w:t>
      </w:r>
      <w:r w:rsidR="00EE155E" w:rsidRPr="00D6616C">
        <w:rPr>
          <w:lang w:val="ru-RU"/>
        </w:rPr>
        <w:t>ода</w:t>
      </w:r>
      <w:r w:rsidR="009909EF" w:rsidRPr="00D6616C">
        <w:rPr>
          <w:lang w:val="ru-RU"/>
        </w:rPr>
        <w:t xml:space="preserve">, </w:t>
      </w:r>
      <w:r w:rsidR="0008408E" w:rsidRPr="00D6616C">
        <w:rPr>
          <w:kern w:val="22"/>
          <w:szCs w:val="22"/>
          <w:lang w:val="ru-RU"/>
        </w:rPr>
        <w:t xml:space="preserve">многодисциплинарная </w:t>
      </w:r>
      <w:r w:rsidR="009D0B00" w:rsidRPr="00D6616C">
        <w:rPr>
          <w:lang w:val="ru-RU"/>
        </w:rPr>
        <w:t xml:space="preserve">Специальная группа технических экспертов </w:t>
      </w:r>
      <w:r w:rsidR="00EE155E" w:rsidRPr="00D6616C">
        <w:rPr>
          <w:lang w:val="ru-RU"/>
        </w:rPr>
        <w:t xml:space="preserve">разработала </w:t>
      </w:r>
      <w:r w:rsidR="009909EF" w:rsidRPr="00D6616C">
        <w:rPr>
          <w:lang w:val="ru-RU"/>
        </w:rPr>
        <w:t>процесс</w:t>
      </w:r>
      <w:r w:rsidR="00EE155E" w:rsidRPr="00D6616C">
        <w:rPr>
          <w:lang w:val="ru-RU"/>
        </w:rPr>
        <w:t xml:space="preserve"> под руководством </w:t>
      </w:r>
      <w:r w:rsidR="00CF41BF" w:rsidRPr="00D6616C">
        <w:rPr>
          <w:lang w:val="ru-RU"/>
        </w:rPr>
        <w:t>эксперт</w:t>
      </w:r>
      <w:r w:rsidR="00EE155E" w:rsidRPr="00D6616C">
        <w:rPr>
          <w:lang w:val="ru-RU"/>
        </w:rPr>
        <w:t>ов</w:t>
      </w:r>
      <w:r w:rsidR="00CF41BF" w:rsidRPr="00D6616C">
        <w:rPr>
          <w:lang w:val="ru-RU"/>
        </w:rPr>
        <w:t xml:space="preserve"> </w:t>
      </w:r>
      <w:r w:rsidR="009909EF" w:rsidRPr="00D6616C">
        <w:rPr>
          <w:lang w:val="ru-RU"/>
        </w:rPr>
        <w:t xml:space="preserve">на </w:t>
      </w:r>
      <w:r w:rsidR="00656285" w:rsidRPr="00D6616C">
        <w:rPr>
          <w:lang w:val="ru-RU"/>
        </w:rPr>
        <w:t>межсессионный период 2023-2024 г</w:t>
      </w:r>
      <w:r w:rsidR="00EE155E" w:rsidRPr="00D6616C">
        <w:rPr>
          <w:lang w:val="ru-RU"/>
        </w:rPr>
        <w:t xml:space="preserve">одов. </w:t>
      </w:r>
      <w:r w:rsidR="00BB7D93" w:rsidRPr="00D6616C">
        <w:rPr>
          <w:lang w:val="ru-RU"/>
        </w:rPr>
        <w:t xml:space="preserve">Этот процесс </w:t>
      </w:r>
      <w:r w:rsidR="00DE78E5" w:rsidRPr="00D6616C">
        <w:rPr>
          <w:lang w:val="ru-RU"/>
        </w:rPr>
        <w:t xml:space="preserve">состоял из </w:t>
      </w:r>
      <w:r w:rsidR="00320F8E" w:rsidRPr="00D6616C">
        <w:rPr>
          <w:lang w:val="ru-RU"/>
        </w:rPr>
        <w:t>двух параллельных видов деятельности</w:t>
      </w:r>
      <w:r w:rsidR="00F160FB" w:rsidRPr="00D6616C">
        <w:rPr>
          <w:lang w:val="ru-RU"/>
        </w:rPr>
        <w:t>, а именно</w:t>
      </w:r>
      <w:r w:rsidR="006772F3" w:rsidRPr="00D6616C">
        <w:rPr>
          <w:lang w:val="ru-RU"/>
        </w:rPr>
        <w:t xml:space="preserve">: </w:t>
      </w:r>
      <w:r w:rsidR="00DE78E5" w:rsidRPr="00D6616C">
        <w:rPr>
          <w:lang w:val="ru-RU"/>
        </w:rPr>
        <w:t xml:space="preserve">междисциплинарного </w:t>
      </w:r>
      <w:r w:rsidR="002D1BAC" w:rsidRPr="00D6616C">
        <w:rPr>
          <w:lang w:val="ru-RU"/>
        </w:rPr>
        <w:t xml:space="preserve">процесса </w:t>
      </w:r>
      <w:r w:rsidR="00F23A54" w:rsidRPr="00D6616C">
        <w:rPr>
          <w:lang w:val="ru-RU"/>
        </w:rPr>
        <w:t xml:space="preserve">представления материалов </w:t>
      </w:r>
      <w:r w:rsidR="002D1BAC" w:rsidRPr="00D6616C">
        <w:rPr>
          <w:lang w:val="ru-RU"/>
        </w:rPr>
        <w:t xml:space="preserve">под руководством экспертов и </w:t>
      </w:r>
      <w:r w:rsidR="00D73140" w:rsidRPr="00D6616C">
        <w:rPr>
          <w:lang w:val="ru-RU"/>
        </w:rPr>
        <w:t xml:space="preserve">дополнительного </w:t>
      </w:r>
      <w:r w:rsidR="002D1BAC" w:rsidRPr="00D6616C">
        <w:rPr>
          <w:lang w:val="ru-RU"/>
        </w:rPr>
        <w:t>обзора литературы</w:t>
      </w:r>
      <w:r w:rsidR="007656F1" w:rsidRPr="00D6616C">
        <w:rPr>
          <w:rStyle w:val="aa"/>
          <w:lang w:val="ru-RU"/>
        </w:rPr>
        <w:footnoteReference w:id="3"/>
      </w:r>
      <w:r w:rsidR="00EE155E" w:rsidRPr="00D6616C">
        <w:rPr>
          <w:lang w:val="ru-RU"/>
        </w:rPr>
        <w:t>.</w:t>
      </w:r>
      <w:r w:rsidR="00D25B51" w:rsidRPr="00D6616C">
        <w:rPr>
          <w:lang w:val="ru-RU"/>
        </w:rPr>
        <w:t xml:space="preserve"> Он </w:t>
      </w:r>
      <w:r w:rsidR="00F02C70" w:rsidRPr="00D6616C">
        <w:rPr>
          <w:lang w:val="ru-RU"/>
        </w:rPr>
        <w:t xml:space="preserve">соответствовал </w:t>
      </w:r>
      <w:r w:rsidR="006A7EEC" w:rsidRPr="00D6616C">
        <w:rPr>
          <w:lang w:val="ru-RU"/>
        </w:rPr>
        <w:t xml:space="preserve">четырем этапам </w:t>
      </w:r>
      <w:r w:rsidR="00F23A54" w:rsidRPr="00D6616C">
        <w:rPr>
          <w:lang w:val="ru-RU"/>
        </w:rPr>
        <w:t xml:space="preserve">процесса </w:t>
      </w:r>
      <w:r w:rsidR="00982694" w:rsidRPr="00D6616C">
        <w:rPr>
          <w:lang w:val="ru-RU"/>
        </w:rPr>
        <w:t xml:space="preserve">перспективных </w:t>
      </w:r>
      <w:r w:rsidR="00F23A54" w:rsidRPr="00D6616C">
        <w:rPr>
          <w:lang w:val="ru-RU"/>
        </w:rPr>
        <w:t>обзоров</w:t>
      </w:r>
      <w:r w:rsidR="006A7EEC" w:rsidRPr="00D6616C">
        <w:rPr>
          <w:lang w:val="ru-RU"/>
        </w:rPr>
        <w:t xml:space="preserve">, мониторинга и оценки, указанным в </w:t>
      </w:r>
      <w:r w:rsidR="007B200F" w:rsidRPr="00D6616C">
        <w:rPr>
          <w:lang w:val="ru-RU"/>
        </w:rPr>
        <w:t xml:space="preserve">приложении к </w:t>
      </w:r>
      <w:r w:rsidR="006A7EEC" w:rsidRPr="00D6616C">
        <w:rPr>
          <w:lang w:val="ru-RU"/>
        </w:rPr>
        <w:t xml:space="preserve">решению 15/31. </w:t>
      </w:r>
      <w:r w:rsidR="00427AA6" w:rsidRPr="00D6616C">
        <w:rPr>
          <w:lang w:val="ru-RU"/>
        </w:rPr>
        <w:t xml:space="preserve">Мероприятия </w:t>
      </w:r>
      <w:r w:rsidR="00E5001F" w:rsidRPr="00D6616C">
        <w:rPr>
          <w:lang w:val="ru-RU"/>
        </w:rPr>
        <w:t>были основаны на пересмотренном списке</w:t>
      </w:r>
      <w:r w:rsidR="00F23A54" w:rsidRPr="00D6616C">
        <w:rPr>
          <w:lang w:val="ru-RU"/>
        </w:rPr>
        <w:t>, состоящем</w:t>
      </w:r>
      <w:r w:rsidR="00E5001F" w:rsidRPr="00D6616C">
        <w:rPr>
          <w:lang w:val="ru-RU"/>
        </w:rPr>
        <w:t xml:space="preserve"> </w:t>
      </w:r>
      <w:r w:rsidR="00F23A54" w:rsidRPr="00D6616C">
        <w:rPr>
          <w:lang w:val="ru-RU"/>
        </w:rPr>
        <w:t xml:space="preserve">из </w:t>
      </w:r>
      <w:r w:rsidR="00C869CC" w:rsidRPr="00D6616C">
        <w:rPr>
          <w:lang w:val="ru-RU"/>
        </w:rPr>
        <w:t xml:space="preserve">54 </w:t>
      </w:r>
      <w:r w:rsidR="00E5001F" w:rsidRPr="00D6616C">
        <w:rPr>
          <w:lang w:val="ru-RU"/>
        </w:rPr>
        <w:t xml:space="preserve">тенденций и </w:t>
      </w:r>
      <w:r w:rsidR="00F23A54" w:rsidRPr="00D6616C">
        <w:rPr>
          <w:lang w:val="ru-RU"/>
        </w:rPr>
        <w:t>вопросов</w:t>
      </w:r>
      <w:r w:rsidR="00E5001F" w:rsidRPr="00D6616C">
        <w:rPr>
          <w:lang w:val="ru-RU"/>
        </w:rPr>
        <w:t xml:space="preserve"> в области синтетической биологии, </w:t>
      </w:r>
      <w:r w:rsidR="00462DDB" w:rsidRPr="00D6616C">
        <w:rPr>
          <w:lang w:val="ru-RU"/>
        </w:rPr>
        <w:t xml:space="preserve">подготовленном </w:t>
      </w:r>
      <w:r w:rsidR="00F23A54" w:rsidRPr="00D6616C">
        <w:rPr>
          <w:lang w:val="ru-RU"/>
        </w:rPr>
        <w:t>с</w:t>
      </w:r>
      <w:r w:rsidR="00462DDB" w:rsidRPr="00D6616C">
        <w:rPr>
          <w:lang w:val="ru-RU"/>
        </w:rPr>
        <w:t xml:space="preserve">екретариатом </w:t>
      </w:r>
      <w:r w:rsidR="00F23A54" w:rsidRPr="00D6616C">
        <w:rPr>
          <w:lang w:val="ru-RU"/>
        </w:rPr>
        <w:t>с учетом положений пункта 6 решения 15/31</w:t>
      </w:r>
      <w:r w:rsidR="00462DDB" w:rsidRPr="00D6616C">
        <w:rPr>
          <w:lang w:val="ru-RU"/>
        </w:rPr>
        <w:t xml:space="preserve">. Пересмотренный список </w:t>
      </w:r>
      <w:r w:rsidR="00E33CCE" w:rsidRPr="00D6616C">
        <w:rPr>
          <w:lang w:val="ru-RU"/>
        </w:rPr>
        <w:t xml:space="preserve">был составлен </w:t>
      </w:r>
      <w:r w:rsidR="00E40CDE" w:rsidRPr="00D6616C">
        <w:rPr>
          <w:lang w:val="ru-RU"/>
        </w:rPr>
        <w:t xml:space="preserve">на </w:t>
      </w:r>
      <w:r w:rsidR="00E33CCE" w:rsidRPr="00D6616C">
        <w:rPr>
          <w:lang w:val="ru-RU"/>
        </w:rPr>
        <w:t xml:space="preserve">основе </w:t>
      </w:r>
      <w:r w:rsidR="00F23A54" w:rsidRPr="00D6616C">
        <w:rPr>
          <w:lang w:val="ru-RU"/>
        </w:rPr>
        <w:t xml:space="preserve">доклада </w:t>
      </w:r>
      <w:r w:rsidR="00462DDB" w:rsidRPr="00D6616C">
        <w:rPr>
          <w:lang w:val="ru-RU"/>
        </w:rPr>
        <w:t xml:space="preserve">Специальной группы </w:t>
      </w:r>
      <w:r w:rsidR="00F23A54" w:rsidRPr="00D6616C">
        <w:rPr>
          <w:lang w:val="ru-RU"/>
        </w:rPr>
        <w:t xml:space="preserve">технических экспертов </w:t>
      </w:r>
      <w:r w:rsidR="00462DDB" w:rsidRPr="00D6616C">
        <w:rPr>
          <w:lang w:val="ru-RU"/>
        </w:rPr>
        <w:t xml:space="preserve">по синтетической биологии </w:t>
      </w:r>
      <w:r w:rsidR="00770A6E" w:rsidRPr="00D6616C">
        <w:rPr>
          <w:lang w:val="ru-RU"/>
        </w:rPr>
        <w:t xml:space="preserve">о </w:t>
      </w:r>
      <w:r w:rsidR="00B91D37" w:rsidRPr="00D6616C">
        <w:rPr>
          <w:lang w:val="ru-RU"/>
        </w:rPr>
        <w:t xml:space="preserve">работе </w:t>
      </w:r>
      <w:r w:rsidR="00770A6E" w:rsidRPr="00D6616C">
        <w:rPr>
          <w:lang w:val="ru-RU"/>
        </w:rPr>
        <w:t xml:space="preserve">ее </w:t>
      </w:r>
      <w:r w:rsidR="00B91D37" w:rsidRPr="00D6616C">
        <w:rPr>
          <w:lang w:val="ru-RU"/>
        </w:rPr>
        <w:t>совещания</w:t>
      </w:r>
      <w:r w:rsidR="00770A6E" w:rsidRPr="00D6616C">
        <w:rPr>
          <w:lang w:val="ru-RU"/>
        </w:rPr>
        <w:t>, проведенном в 2019 году</w:t>
      </w:r>
      <w:r w:rsidR="00770A6E" w:rsidRPr="00D6616C">
        <w:rPr>
          <w:rStyle w:val="aa"/>
          <w:lang w:val="ru-RU"/>
        </w:rPr>
        <w:footnoteReference w:id="4"/>
      </w:r>
      <w:r w:rsidR="00B91D37" w:rsidRPr="00D6616C">
        <w:rPr>
          <w:lang w:val="ru-RU"/>
        </w:rPr>
        <w:t xml:space="preserve">, </w:t>
      </w:r>
      <w:hyperlink r:id="rId15" w:history="1">
        <w:r w:rsidR="00B91D37" w:rsidRPr="00D6616C">
          <w:rPr>
            <w:rStyle w:val="af7"/>
            <w:lang w:val="ru-RU"/>
          </w:rPr>
          <w:t>Технической серии № 100: Синтетическая биология</w:t>
        </w:r>
      </w:hyperlink>
      <w:hyperlink r:id="rId16" w:history="1"/>
      <w:r w:rsidR="00462DDB" w:rsidRPr="00D6616C">
        <w:rPr>
          <w:lang w:val="ru-RU"/>
        </w:rPr>
        <w:t xml:space="preserve">, </w:t>
      </w:r>
      <w:r w:rsidR="009F7AD9" w:rsidRPr="00D6616C">
        <w:rPr>
          <w:lang w:val="ru-RU"/>
        </w:rPr>
        <w:t xml:space="preserve">представленной информации и обсуждений, </w:t>
      </w:r>
      <w:r w:rsidR="00540E43" w:rsidRPr="00D6616C">
        <w:rPr>
          <w:lang w:val="ru-RU"/>
        </w:rPr>
        <w:t xml:space="preserve">проведенных в рамках </w:t>
      </w:r>
      <w:r w:rsidR="00B91D37" w:rsidRPr="00D6616C">
        <w:rPr>
          <w:lang w:val="ru-RU"/>
        </w:rPr>
        <w:t>Сетевого форума открытого состава по синтетической биологии</w:t>
      </w:r>
      <w:r w:rsidR="0055402A" w:rsidRPr="00D6616C">
        <w:rPr>
          <w:lang w:val="ru-RU"/>
        </w:rPr>
        <w:t xml:space="preserve">. 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lastRenderedPageBreak/>
        <w:t>Междисциплинарный процесс</w:t>
      </w:r>
      <w:r w:rsidR="00B91D37" w:rsidRPr="00D6616C">
        <w:rPr>
          <w:lang w:val="ru-RU"/>
        </w:rPr>
        <w:t xml:space="preserve"> под руководством </w:t>
      </w:r>
      <w:r w:rsidRPr="00D6616C">
        <w:rPr>
          <w:lang w:val="ru-RU"/>
        </w:rPr>
        <w:t>эксперт</w:t>
      </w:r>
      <w:r w:rsidR="00B91D37" w:rsidRPr="00D6616C">
        <w:rPr>
          <w:lang w:val="ru-RU"/>
        </w:rPr>
        <w:t>ов</w:t>
      </w:r>
      <w:r w:rsidRPr="00D6616C">
        <w:rPr>
          <w:lang w:val="ru-RU"/>
        </w:rPr>
        <w:t xml:space="preserve"> </w:t>
      </w:r>
      <w:r w:rsidR="00D14A2A" w:rsidRPr="00D6616C">
        <w:rPr>
          <w:lang w:val="ru-RU"/>
        </w:rPr>
        <w:t>состоял</w:t>
      </w:r>
      <w:r w:rsidR="00146D1B" w:rsidRPr="00D6616C">
        <w:rPr>
          <w:lang w:val="ru-RU"/>
        </w:rPr>
        <w:t xml:space="preserve"> из </w:t>
      </w:r>
      <w:r w:rsidRPr="00D6616C">
        <w:rPr>
          <w:lang w:val="ru-RU"/>
        </w:rPr>
        <w:t xml:space="preserve">следующих этапов: </w:t>
      </w:r>
      <w:r w:rsidR="009E3B55" w:rsidRPr="00D6616C">
        <w:rPr>
          <w:lang w:val="ru-RU"/>
        </w:rPr>
        <w:t>(</w:t>
      </w:r>
      <w:proofErr w:type="spellStart"/>
      <w:r w:rsidR="009E3B55" w:rsidRPr="00D6616C">
        <w:rPr>
          <w:lang w:val="ru-RU"/>
        </w:rPr>
        <w:t>a</w:t>
      </w:r>
      <w:proofErr w:type="spellEnd"/>
      <w:r w:rsidR="009E3B55" w:rsidRPr="00D6616C">
        <w:rPr>
          <w:lang w:val="ru-RU"/>
        </w:rPr>
        <w:t xml:space="preserve">) </w:t>
      </w:r>
      <w:r w:rsidR="0046177A" w:rsidRPr="00D6616C">
        <w:rPr>
          <w:lang w:val="ru-RU"/>
        </w:rPr>
        <w:t xml:space="preserve">представление </w:t>
      </w:r>
      <w:proofErr w:type="gramStart"/>
      <w:r w:rsidR="0046177A" w:rsidRPr="00D6616C">
        <w:rPr>
          <w:lang w:val="ru-RU"/>
        </w:rPr>
        <w:t>материалов</w:t>
      </w:r>
      <w:proofErr w:type="gramEnd"/>
      <w:r w:rsidR="0046177A" w:rsidRPr="00D6616C">
        <w:rPr>
          <w:lang w:val="ru-RU"/>
        </w:rPr>
        <w:t xml:space="preserve"> членами группы, включая три новых пункта, </w:t>
      </w:r>
      <w:r w:rsidR="0008408E" w:rsidRPr="00D6616C">
        <w:rPr>
          <w:lang w:val="ru-RU"/>
        </w:rPr>
        <w:t>сформулированных</w:t>
      </w:r>
      <w:r w:rsidR="0046177A" w:rsidRPr="00D6616C">
        <w:rPr>
          <w:lang w:val="ru-RU"/>
        </w:rPr>
        <w:t xml:space="preserve"> группой</w:t>
      </w:r>
      <w:r w:rsidR="00961580" w:rsidRPr="00D6616C">
        <w:rPr>
          <w:lang w:val="ru-RU"/>
        </w:rPr>
        <w:t xml:space="preserve">; </w:t>
      </w:r>
      <w:r w:rsidR="009E3B55" w:rsidRPr="00D6616C">
        <w:rPr>
          <w:lang w:val="ru-RU"/>
        </w:rPr>
        <w:t>(</w:t>
      </w:r>
      <w:proofErr w:type="spellStart"/>
      <w:r w:rsidR="009E3B55" w:rsidRPr="00D6616C">
        <w:rPr>
          <w:lang w:val="ru-RU"/>
        </w:rPr>
        <w:t>b</w:t>
      </w:r>
      <w:proofErr w:type="spellEnd"/>
      <w:r w:rsidR="009E3B55" w:rsidRPr="00D6616C">
        <w:rPr>
          <w:lang w:val="ru-RU"/>
        </w:rPr>
        <w:t xml:space="preserve">) </w:t>
      </w:r>
      <w:r w:rsidR="009F28C9" w:rsidRPr="00D6616C">
        <w:rPr>
          <w:lang w:val="ru-RU"/>
        </w:rPr>
        <w:t xml:space="preserve">составление </w:t>
      </w:r>
      <w:r w:rsidR="0046177A" w:rsidRPr="00D6616C">
        <w:rPr>
          <w:lang w:val="ru-RU"/>
        </w:rPr>
        <w:t>с</w:t>
      </w:r>
      <w:r w:rsidR="009F28C9" w:rsidRPr="00D6616C">
        <w:rPr>
          <w:lang w:val="ru-RU"/>
        </w:rPr>
        <w:t xml:space="preserve">екретариатом короткого списка </w:t>
      </w:r>
      <w:r w:rsidR="00106F9B" w:rsidRPr="00D6616C">
        <w:rPr>
          <w:lang w:val="ru-RU"/>
        </w:rPr>
        <w:t xml:space="preserve">из </w:t>
      </w:r>
      <w:r w:rsidR="00FB1F63" w:rsidRPr="00D6616C">
        <w:rPr>
          <w:lang w:val="ru-RU"/>
        </w:rPr>
        <w:t xml:space="preserve">37 </w:t>
      </w:r>
      <w:r w:rsidR="005357DD" w:rsidRPr="00D6616C">
        <w:rPr>
          <w:lang w:val="ru-RU"/>
        </w:rPr>
        <w:t>пунктов</w:t>
      </w:r>
      <w:r w:rsidR="009E3B55" w:rsidRPr="00D6616C">
        <w:rPr>
          <w:lang w:val="ru-RU"/>
        </w:rPr>
        <w:t xml:space="preserve">; </w:t>
      </w:r>
      <w:r w:rsidR="00661447" w:rsidRPr="00D6616C">
        <w:rPr>
          <w:lang w:val="ru-RU"/>
        </w:rPr>
        <w:t>(</w:t>
      </w:r>
      <w:proofErr w:type="spellStart"/>
      <w:r w:rsidR="00661447" w:rsidRPr="00D6616C">
        <w:rPr>
          <w:lang w:val="ru-RU"/>
        </w:rPr>
        <w:t>c</w:t>
      </w:r>
      <w:proofErr w:type="spellEnd"/>
      <w:r w:rsidR="00661447" w:rsidRPr="00D6616C">
        <w:rPr>
          <w:lang w:val="ru-RU"/>
        </w:rPr>
        <w:t xml:space="preserve">) </w:t>
      </w:r>
      <w:r w:rsidR="00D8525B" w:rsidRPr="00D6616C">
        <w:rPr>
          <w:lang w:val="ru-RU"/>
        </w:rPr>
        <w:t xml:space="preserve">составление </w:t>
      </w:r>
      <w:r w:rsidR="00F5049D" w:rsidRPr="00D6616C">
        <w:rPr>
          <w:lang w:val="ru-RU"/>
        </w:rPr>
        <w:t xml:space="preserve">членами </w:t>
      </w:r>
      <w:r w:rsidR="0046177A" w:rsidRPr="00D6616C">
        <w:rPr>
          <w:lang w:val="ru-RU"/>
        </w:rPr>
        <w:t>г</w:t>
      </w:r>
      <w:r w:rsidR="00961580" w:rsidRPr="00D6616C">
        <w:rPr>
          <w:lang w:val="ru-RU"/>
        </w:rPr>
        <w:t xml:space="preserve">руппы </w:t>
      </w:r>
      <w:r w:rsidR="00271C71" w:rsidRPr="00D6616C">
        <w:rPr>
          <w:lang w:val="ru-RU"/>
        </w:rPr>
        <w:t xml:space="preserve">приоритетного списка </w:t>
      </w:r>
      <w:r w:rsidR="00C869CC" w:rsidRPr="00D6616C">
        <w:rPr>
          <w:lang w:val="ru-RU"/>
        </w:rPr>
        <w:t>из 17 пунктов</w:t>
      </w:r>
      <w:r w:rsidR="004A3253" w:rsidRPr="00D6616C">
        <w:rPr>
          <w:lang w:val="ru-RU"/>
        </w:rPr>
        <w:t xml:space="preserve">, включая </w:t>
      </w:r>
      <w:r w:rsidR="00C869CC" w:rsidRPr="00D6616C">
        <w:rPr>
          <w:lang w:val="ru-RU"/>
        </w:rPr>
        <w:t xml:space="preserve">5 пунктов, </w:t>
      </w:r>
      <w:r w:rsidR="004A3253" w:rsidRPr="00D6616C">
        <w:rPr>
          <w:lang w:val="ru-RU"/>
        </w:rPr>
        <w:t xml:space="preserve">предназначенных </w:t>
      </w:r>
      <w:r w:rsidR="00C869CC" w:rsidRPr="00D6616C">
        <w:rPr>
          <w:lang w:val="ru-RU"/>
        </w:rPr>
        <w:t>для детальной оценки</w:t>
      </w:r>
      <w:r w:rsidR="004A3253" w:rsidRPr="00D6616C">
        <w:rPr>
          <w:lang w:val="ru-RU"/>
        </w:rPr>
        <w:t xml:space="preserve">; </w:t>
      </w:r>
      <w:r w:rsidR="00661447" w:rsidRPr="00D6616C">
        <w:rPr>
          <w:lang w:val="ru-RU"/>
        </w:rPr>
        <w:t>(</w:t>
      </w:r>
      <w:proofErr w:type="spellStart"/>
      <w:r w:rsidR="00661447" w:rsidRPr="00D6616C">
        <w:rPr>
          <w:lang w:val="ru-RU"/>
        </w:rPr>
        <w:t>d</w:t>
      </w:r>
      <w:proofErr w:type="spellEnd"/>
      <w:r w:rsidR="00661447" w:rsidRPr="00D6616C">
        <w:rPr>
          <w:lang w:val="ru-RU"/>
        </w:rPr>
        <w:t xml:space="preserve">) </w:t>
      </w:r>
      <w:r w:rsidR="00182C8E" w:rsidRPr="00D6616C">
        <w:rPr>
          <w:lang w:val="ru-RU"/>
        </w:rPr>
        <w:t xml:space="preserve">дальнейший сбор информации для оценки путем </w:t>
      </w:r>
      <w:r w:rsidR="0046177A" w:rsidRPr="00D6616C">
        <w:rPr>
          <w:lang w:val="ru-RU"/>
        </w:rPr>
        <w:t xml:space="preserve">представления </w:t>
      </w:r>
      <w:r w:rsidR="00182C8E" w:rsidRPr="00D6616C">
        <w:rPr>
          <w:lang w:val="ru-RU"/>
        </w:rPr>
        <w:t xml:space="preserve">дополнительной информации и </w:t>
      </w:r>
      <w:r w:rsidR="00AA3222" w:rsidRPr="00D6616C">
        <w:rPr>
          <w:lang w:val="ru-RU"/>
        </w:rPr>
        <w:t xml:space="preserve">проведения </w:t>
      </w:r>
      <w:r w:rsidR="00182C8E" w:rsidRPr="00D6616C">
        <w:rPr>
          <w:lang w:val="ru-RU"/>
        </w:rPr>
        <w:t xml:space="preserve">обсуждений </w:t>
      </w:r>
      <w:r w:rsidR="00DC0131" w:rsidRPr="00D6616C">
        <w:rPr>
          <w:lang w:val="ru-RU"/>
        </w:rPr>
        <w:t xml:space="preserve">на </w:t>
      </w:r>
      <w:r w:rsidR="0046177A" w:rsidRPr="00D6616C">
        <w:rPr>
          <w:lang w:val="ru-RU"/>
        </w:rPr>
        <w:t>Сетевом форуме открытого состава</w:t>
      </w:r>
      <w:r w:rsidR="00DC0131" w:rsidRPr="00D6616C">
        <w:rPr>
          <w:lang w:val="ru-RU"/>
        </w:rPr>
        <w:t xml:space="preserve">; и </w:t>
      </w:r>
      <w:r w:rsidR="00807F8B" w:rsidRPr="00D6616C">
        <w:rPr>
          <w:lang w:val="ru-RU"/>
        </w:rPr>
        <w:t>(</w:t>
      </w:r>
      <w:proofErr w:type="spellStart"/>
      <w:r w:rsidR="00807F8B" w:rsidRPr="00D6616C">
        <w:rPr>
          <w:lang w:val="ru-RU"/>
        </w:rPr>
        <w:t>e</w:t>
      </w:r>
      <w:proofErr w:type="spellEnd"/>
      <w:r w:rsidR="00807F8B" w:rsidRPr="00D6616C">
        <w:rPr>
          <w:lang w:val="ru-RU"/>
        </w:rPr>
        <w:t xml:space="preserve">) </w:t>
      </w:r>
      <w:r w:rsidR="0046177A" w:rsidRPr="00D6616C">
        <w:rPr>
          <w:szCs w:val="22"/>
          <w:lang w:val="ru-RU"/>
        </w:rPr>
        <w:t>компиляция</w:t>
      </w:r>
      <w:r w:rsidR="0046177A" w:rsidRPr="00D6616C">
        <w:rPr>
          <w:lang w:val="ru-RU"/>
        </w:rPr>
        <w:t xml:space="preserve"> </w:t>
      </w:r>
      <w:r w:rsidR="00262D4B" w:rsidRPr="00D6616C">
        <w:rPr>
          <w:lang w:val="ru-RU"/>
        </w:rPr>
        <w:t xml:space="preserve">и обобщение </w:t>
      </w:r>
      <w:r w:rsidR="00783E91" w:rsidRPr="00D6616C">
        <w:rPr>
          <w:lang w:val="ru-RU"/>
        </w:rPr>
        <w:t xml:space="preserve">информации для </w:t>
      </w:r>
      <w:r w:rsidR="00AA318E" w:rsidRPr="00D6616C">
        <w:rPr>
          <w:lang w:val="ru-RU"/>
        </w:rPr>
        <w:t>г</w:t>
      </w:r>
      <w:r w:rsidR="00783E91" w:rsidRPr="00D6616C">
        <w:rPr>
          <w:lang w:val="ru-RU"/>
        </w:rPr>
        <w:t>руппы</w:t>
      </w:r>
      <w:r w:rsidR="00B25F9D" w:rsidRPr="00D6616C">
        <w:rPr>
          <w:lang w:val="ru-RU"/>
        </w:rPr>
        <w:t xml:space="preserve">. 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В </w:t>
      </w:r>
      <w:r w:rsidRPr="00D6616C">
        <w:rPr>
          <w:kern w:val="22"/>
          <w:szCs w:val="22"/>
          <w:lang w:val="ru-RU"/>
        </w:rPr>
        <w:t xml:space="preserve">соответствии </w:t>
      </w:r>
      <w:r w:rsidRPr="00D6616C">
        <w:rPr>
          <w:lang w:val="ru-RU"/>
        </w:rPr>
        <w:t xml:space="preserve">с </w:t>
      </w:r>
      <w:r w:rsidR="00DF054D" w:rsidRPr="00D6616C">
        <w:rPr>
          <w:lang w:val="ru-RU"/>
        </w:rPr>
        <w:t xml:space="preserve">согласованным процессом </w:t>
      </w:r>
      <w:r w:rsidR="00AA318E" w:rsidRPr="00D6616C">
        <w:rPr>
          <w:lang w:val="ru-RU"/>
        </w:rPr>
        <w:t>секретариат</w:t>
      </w:r>
      <w:r w:rsidRPr="00D6616C">
        <w:rPr>
          <w:lang w:val="ru-RU"/>
        </w:rPr>
        <w:t xml:space="preserve"> </w:t>
      </w:r>
      <w:r w:rsidR="00054725" w:rsidRPr="00D6616C">
        <w:rPr>
          <w:lang w:val="ru-RU"/>
        </w:rPr>
        <w:t xml:space="preserve">параллельно </w:t>
      </w:r>
      <w:r w:rsidRPr="00D6616C">
        <w:rPr>
          <w:lang w:val="ru-RU"/>
        </w:rPr>
        <w:t>пров</w:t>
      </w:r>
      <w:r w:rsidR="00AA318E" w:rsidRPr="00D6616C">
        <w:rPr>
          <w:lang w:val="ru-RU"/>
        </w:rPr>
        <w:t>ел</w:t>
      </w:r>
      <w:r w:rsidRPr="00D6616C">
        <w:rPr>
          <w:lang w:val="ru-RU"/>
        </w:rPr>
        <w:t xml:space="preserve"> дополнительный обзор литературы</w:t>
      </w:r>
      <w:r w:rsidR="00054725" w:rsidRPr="00D6616C">
        <w:rPr>
          <w:lang w:val="ru-RU"/>
        </w:rPr>
        <w:t xml:space="preserve">, который </w:t>
      </w:r>
      <w:r w:rsidR="0082400D" w:rsidRPr="00D6616C">
        <w:rPr>
          <w:lang w:val="ru-RU"/>
        </w:rPr>
        <w:t xml:space="preserve">состоял из </w:t>
      </w:r>
      <w:r w:rsidR="00D948A4" w:rsidRPr="00D6616C">
        <w:rPr>
          <w:lang w:val="ru-RU"/>
        </w:rPr>
        <w:t xml:space="preserve">количественного </w:t>
      </w:r>
      <w:r w:rsidR="00AA318E" w:rsidRPr="00D6616C">
        <w:rPr>
          <w:lang w:val="ru-RU"/>
        </w:rPr>
        <w:t>анализа</w:t>
      </w:r>
      <w:r w:rsidR="0082400D" w:rsidRPr="00D6616C">
        <w:rPr>
          <w:lang w:val="ru-RU"/>
        </w:rPr>
        <w:t xml:space="preserve"> ситуации с публикациями за период 2012-2023 г</w:t>
      </w:r>
      <w:r w:rsidR="00AA318E" w:rsidRPr="00D6616C">
        <w:rPr>
          <w:lang w:val="ru-RU"/>
        </w:rPr>
        <w:t xml:space="preserve">одов. </w:t>
      </w:r>
      <w:r w:rsidR="00976373" w:rsidRPr="00D6616C">
        <w:rPr>
          <w:lang w:val="ru-RU"/>
        </w:rPr>
        <w:t xml:space="preserve">На момент подготовки </w:t>
      </w:r>
      <w:r w:rsidR="00AA318E" w:rsidRPr="00D6616C">
        <w:rPr>
          <w:lang w:val="ru-RU"/>
        </w:rPr>
        <w:t xml:space="preserve">доклада </w:t>
      </w:r>
      <w:r w:rsidR="00D948A4" w:rsidRPr="00D6616C">
        <w:rPr>
          <w:lang w:val="ru-RU"/>
        </w:rPr>
        <w:t xml:space="preserve">обзор литературы </w:t>
      </w:r>
      <w:r w:rsidR="0086012A" w:rsidRPr="00D6616C">
        <w:rPr>
          <w:lang w:val="ru-RU"/>
        </w:rPr>
        <w:t xml:space="preserve">все еще </w:t>
      </w:r>
      <w:r w:rsidR="003763D5" w:rsidRPr="00D6616C">
        <w:rPr>
          <w:lang w:val="ru-RU"/>
        </w:rPr>
        <w:t xml:space="preserve">находился на </w:t>
      </w:r>
      <w:r w:rsidR="00AA318E" w:rsidRPr="00D6616C">
        <w:rPr>
          <w:lang w:val="ru-RU"/>
        </w:rPr>
        <w:t xml:space="preserve">стадии </w:t>
      </w:r>
      <w:r w:rsidR="007A55D3" w:rsidRPr="00D6616C">
        <w:rPr>
          <w:lang w:val="ru-RU"/>
        </w:rPr>
        <w:t>экспертной оценк</w:t>
      </w:r>
      <w:r w:rsidR="00AA318E" w:rsidRPr="00D6616C">
        <w:rPr>
          <w:lang w:val="ru-RU"/>
        </w:rPr>
        <w:t>и</w:t>
      </w:r>
      <w:r w:rsidR="007A55D3" w:rsidRPr="00D6616C">
        <w:rPr>
          <w:lang w:val="ru-RU"/>
        </w:rPr>
        <w:t xml:space="preserve"> </w:t>
      </w:r>
      <w:r w:rsidR="00976373" w:rsidRPr="00D6616C">
        <w:rPr>
          <w:lang w:val="ru-RU"/>
        </w:rPr>
        <w:t>(</w:t>
      </w:r>
      <w:r w:rsidR="00B92398" w:rsidRPr="00D6616C">
        <w:rPr>
          <w:lang w:val="ru-RU"/>
        </w:rPr>
        <w:t xml:space="preserve">запланированной на период </w:t>
      </w:r>
      <w:r w:rsidR="00EA7D8F" w:rsidRPr="00D6616C">
        <w:rPr>
          <w:lang w:val="ru-RU"/>
        </w:rPr>
        <w:t xml:space="preserve">с </w:t>
      </w:r>
      <w:r w:rsidR="00EF673E" w:rsidRPr="00D6616C">
        <w:rPr>
          <w:lang w:val="ru-RU"/>
        </w:rPr>
        <w:t xml:space="preserve">16 января </w:t>
      </w:r>
      <w:r w:rsidR="004C658B" w:rsidRPr="00D6616C">
        <w:rPr>
          <w:lang w:val="ru-RU"/>
        </w:rPr>
        <w:t xml:space="preserve">по </w:t>
      </w:r>
      <w:r w:rsidR="0077090E" w:rsidRPr="00D6616C">
        <w:rPr>
          <w:lang w:val="ru-RU"/>
        </w:rPr>
        <w:t xml:space="preserve">1 марта </w:t>
      </w:r>
      <w:r w:rsidR="00EF673E" w:rsidRPr="00D6616C">
        <w:rPr>
          <w:lang w:val="ru-RU"/>
        </w:rPr>
        <w:t>2024 года</w:t>
      </w:r>
      <w:r w:rsidR="00976373" w:rsidRPr="00D6616C">
        <w:rPr>
          <w:lang w:val="ru-RU"/>
        </w:rPr>
        <w:t>)</w:t>
      </w:r>
      <w:r w:rsidR="000B3800" w:rsidRPr="00D6616C">
        <w:rPr>
          <w:lang w:val="ru-RU"/>
        </w:rPr>
        <w:t xml:space="preserve">, и </w:t>
      </w:r>
      <w:r w:rsidR="00AA318E" w:rsidRPr="00D6616C">
        <w:rPr>
          <w:lang w:val="ru-RU"/>
        </w:rPr>
        <w:t xml:space="preserve">его </w:t>
      </w:r>
      <w:r w:rsidR="000B3800" w:rsidRPr="00D6616C">
        <w:rPr>
          <w:lang w:val="ru-RU"/>
        </w:rPr>
        <w:t xml:space="preserve">пересмотренная версия </w:t>
      </w:r>
      <w:r w:rsidR="0052791E" w:rsidRPr="00D6616C">
        <w:rPr>
          <w:lang w:val="ru-RU"/>
        </w:rPr>
        <w:t xml:space="preserve">будет </w:t>
      </w:r>
      <w:r w:rsidR="00AA318E" w:rsidRPr="00D6616C">
        <w:rPr>
          <w:lang w:val="ru-RU"/>
        </w:rPr>
        <w:t xml:space="preserve">представлена </w:t>
      </w:r>
      <w:r w:rsidR="000B3800" w:rsidRPr="00D6616C">
        <w:rPr>
          <w:lang w:val="ru-RU"/>
        </w:rPr>
        <w:t xml:space="preserve">в качестве </w:t>
      </w:r>
      <w:r w:rsidR="0052791E" w:rsidRPr="00D6616C">
        <w:rPr>
          <w:lang w:val="ru-RU"/>
        </w:rPr>
        <w:t xml:space="preserve">информационного документа </w:t>
      </w:r>
      <w:r w:rsidR="00A61540" w:rsidRPr="00D6616C">
        <w:rPr>
          <w:lang w:val="ru-RU"/>
        </w:rPr>
        <w:t>CBD/SBSTTA/26/INF/5</w:t>
      </w:r>
      <w:r w:rsidR="00976373" w:rsidRPr="00D6616C">
        <w:rPr>
          <w:lang w:val="ru-RU"/>
        </w:rPr>
        <w:t>.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kern w:val="22"/>
          <w:szCs w:val="22"/>
          <w:lang w:val="ru-RU"/>
        </w:rPr>
        <w:t xml:space="preserve">На </w:t>
      </w:r>
      <w:r w:rsidR="00C10C9C" w:rsidRPr="00D6616C">
        <w:rPr>
          <w:lang w:val="ru-RU"/>
        </w:rPr>
        <w:t xml:space="preserve">своем </w:t>
      </w:r>
      <w:r w:rsidRPr="00D6616C">
        <w:rPr>
          <w:lang w:val="ru-RU"/>
        </w:rPr>
        <w:t xml:space="preserve">втором </w:t>
      </w:r>
      <w:r w:rsidR="00AA318E" w:rsidRPr="00D6616C">
        <w:rPr>
          <w:lang w:val="ru-RU"/>
        </w:rPr>
        <w:t>совещании</w:t>
      </w:r>
      <w:r w:rsidRPr="00D6616C">
        <w:rPr>
          <w:lang w:val="ru-RU"/>
        </w:rPr>
        <w:t xml:space="preserve">, проходившем </w:t>
      </w:r>
      <w:r w:rsidR="00C475EC" w:rsidRPr="00D6616C">
        <w:rPr>
          <w:lang w:val="ru-RU"/>
        </w:rPr>
        <w:t xml:space="preserve">с </w:t>
      </w:r>
      <w:r w:rsidRPr="00D6616C">
        <w:rPr>
          <w:lang w:val="ru-RU"/>
        </w:rPr>
        <w:t xml:space="preserve">29 января </w:t>
      </w:r>
      <w:r w:rsidR="00C475EC" w:rsidRPr="00D6616C">
        <w:rPr>
          <w:lang w:val="ru-RU"/>
        </w:rPr>
        <w:t xml:space="preserve">по </w:t>
      </w:r>
      <w:r w:rsidRPr="00D6616C">
        <w:rPr>
          <w:lang w:val="ru-RU"/>
        </w:rPr>
        <w:t>2 февраля 2024 г</w:t>
      </w:r>
      <w:r w:rsidR="00AA318E" w:rsidRPr="00D6616C">
        <w:rPr>
          <w:lang w:val="ru-RU"/>
        </w:rPr>
        <w:t>ода</w:t>
      </w:r>
      <w:r w:rsidRPr="00D6616C">
        <w:rPr>
          <w:lang w:val="ru-RU"/>
        </w:rPr>
        <w:t xml:space="preserve">, </w:t>
      </w:r>
      <w:r w:rsidR="0008408E" w:rsidRPr="00D6616C">
        <w:rPr>
          <w:kern w:val="22"/>
          <w:szCs w:val="22"/>
          <w:lang w:val="ru-RU"/>
        </w:rPr>
        <w:t xml:space="preserve">многодисциплинарная </w:t>
      </w:r>
      <w:r w:rsidR="00C070C2" w:rsidRPr="00D6616C">
        <w:rPr>
          <w:lang w:val="ru-RU"/>
        </w:rPr>
        <w:t xml:space="preserve">Специальная </w:t>
      </w:r>
      <w:r w:rsidRPr="00D6616C">
        <w:rPr>
          <w:lang w:val="ru-RU"/>
        </w:rPr>
        <w:t xml:space="preserve">группа </w:t>
      </w:r>
      <w:r w:rsidR="00C070C2" w:rsidRPr="00D6616C">
        <w:rPr>
          <w:lang w:val="ru-RU"/>
        </w:rPr>
        <w:t xml:space="preserve">технических </w:t>
      </w:r>
      <w:r w:rsidRPr="00D6616C">
        <w:rPr>
          <w:lang w:val="ru-RU"/>
        </w:rPr>
        <w:t xml:space="preserve">экспертов провела </w:t>
      </w:r>
      <w:r w:rsidR="00F37CCF" w:rsidRPr="00D6616C">
        <w:rPr>
          <w:lang w:val="ru-RU"/>
        </w:rPr>
        <w:t>оценку пяти тенденций и вопросов</w:t>
      </w:r>
      <w:r w:rsidR="001815CC" w:rsidRPr="00D6616C">
        <w:rPr>
          <w:lang w:val="ru-RU"/>
        </w:rPr>
        <w:t xml:space="preserve">, </w:t>
      </w:r>
      <w:r w:rsidR="00D93F90" w:rsidRPr="00D6616C">
        <w:rPr>
          <w:lang w:val="ru-RU"/>
        </w:rPr>
        <w:t xml:space="preserve">которые </w:t>
      </w:r>
      <w:r w:rsidR="00FE6DDC" w:rsidRPr="00D6616C">
        <w:rPr>
          <w:lang w:val="ru-RU"/>
        </w:rPr>
        <w:t xml:space="preserve">она </w:t>
      </w:r>
      <w:r w:rsidR="00D93F90" w:rsidRPr="00D6616C">
        <w:rPr>
          <w:lang w:val="ru-RU"/>
        </w:rPr>
        <w:t xml:space="preserve">определила для более детальной оценки </w:t>
      </w:r>
      <w:r w:rsidR="00D85FA9" w:rsidRPr="00D6616C">
        <w:rPr>
          <w:lang w:val="ru-RU"/>
        </w:rPr>
        <w:t>(</w:t>
      </w:r>
      <w:proofErr w:type="gramStart"/>
      <w:r w:rsidR="00D85FA9" w:rsidRPr="00D6616C">
        <w:rPr>
          <w:lang w:val="ru-RU"/>
        </w:rPr>
        <w:t>см</w:t>
      </w:r>
      <w:proofErr w:type="gramEnd"/>
      <w:r w:rsidR="00D85FA9" w:rsidRPr="00D6616C">
        <w:rPr>
          <w:lang w:val="ru-RU"/>
        </w:rPr>
        <w:t xml:space="preserve">. </w:t>
      </w:r>
      <w:r w:rsidR="00CF0E31" w:rsidRPr="00D6616C">
        <w:rPr>
          <w:lang w:val="ru-RU"/>
        </w:rPr>
        <w:t xml:space="preserve">приложение </w:t>
      </w:r>
      <w:r w:rsidR="009F4211" w:rsidRPr="00D6616C">
        <w:rPr>
          <w:lang w:val="ru-RU"/>
        </w:rPr>
        <w:t>II</w:t>
      </w:r>
      <w:r w:rsidR="00FE6DDC" w:rsidRPr="00D6616C">
        <w:rPr>
          <w:lang w:val="ru-RU"/>
        </w:rPr>
        <w:t>)</w:t>
      </w:r>
      <w:r w:rsidR="00CF0E31" w:rsidRPr="00D6616C">
        <w:rPr>
          <w:lang w:val="ru-RU"/>
        </w:rPr>
        <w:t xml:space="preserve">. </w:t>
      </w:r>
      <w:r w:rsidR="00A65DE9" w:rsidRPr="00D6616C">
        <w:rPr>
          <w:lang w:val="ru-RU"/>
        </w:rPr>
        <w:t xml:space="preserve">Из-за </w:t>
      </w:r>
      <w:r w:rsidR="00CF18E8" w:rsidRPr="00D6616C">
        <w:rPr>
          <w:lang w:val="ru-RU"/>
        </w:rPr>
        <w:t xml:space="preserve">нехватки времени оценка </w:t>
      </w:r>
      <w:r w:rsidR="00D85FA9" w:rsidRPr="00D6616C">
        <w:rPr>
          <w:lang w:val="ru-RU"/>
        </w:rPr>
        <w:t xml:space="preserve">остальных </w:t>
      </w:r>
      <w:r w:rsidR="00E615F8" w:rsidRPr="00D6616C">
        <w:rPr>
          <w:lang w:val="ru-RU"/>
        </w:rPr>
        <w:t xml:space="preserve">12 пунктов списка приоритетов </w:t>
      </w:r>
      <w:r w:rsidR="00CF18E8" w:rsidRPr="00D6616C">
        <w:rPr>
          <w:lang w:val="ru-RU"/>
        </w:rPr>
        <w:t xml:space="preserve">не проводилась. </w:t>
      </w:r>
      <w:r w:rsidR="00076197" w:rsidRPr="00D6616C">
        <w:rPr>
          <w:lang w:val="ru-RU"/>
        </w:rPr>
        <w:t>Информация по этим 12 пунктам, с</w:t>
      </w:r>
      <w:r w:rsidR="00E206FF" w:rsidRPr="00D6616C">
        <w:rPr>
          <w:lang w:val="ru-RU"/>
        </w:rPr>
        <w:t xml:space="preserve">обранная, скомпилированная, систематизированная и обобщенная </w:t>
      </w:r>
      <w:r w:rsidR="007C4F53" w:rsidRPr="00D6616C">
        <w:rPr>
          <w:lang w:val="ru-RU"/>
        </w:rPr>
        <w:t>в ходе междисциплинарного процесса под руководством экспертов</w:t>
      </w:r>
      <w:r w:rsidR="007846D7" w:rsidRPr="00D6616C">
        <w:rPr>
          <w:lang w:val="ru-RU"/>
        </w:rPr>
        <w:t xml:space="preserve">, </w:t>
      </w:r>
      <w:r w:rsidR="007D74E0" w:rsidRPr="00D6616C">
        <w:rPr>
          <w:lang w:val="ru-RU"/>
        </w:rPr>
        <w:t xml:space="preserve">будет </w:t>
      </w:r>
      <w:r w:rsidR="009C15F7" w:rsidRPr="00D6616C">
        <w:rPr>
          <w:lang w:val="ru-RU"/>
        </w:rPr>
        <w:t xml:space="preserve">представлена </w:t>
      </w:r>
      <w:r w:rsidR="007C4F53" w:rsidRPr="00D6616C">
        <w:rPr>
          <w:lang w:val="ru-RU"/>
        </w:rPr>
        <w:t xml:space="preserve">в </w:t>
      </w:r>
      <w:r w:rsidR="009C15F7" w:rsidRPr="00D6616C">
        <w:rPr>
          <w:lang w:val="ru-RU"/>
        </w:rPr>
        <w:t xml:space="preserve">информационном документе </w:t>
      </w:r>
      <w:r w:rsidR="00D85FA9" w:rsidRPr="00D6616C">
        <w:rPr>
          <w:lang w:val="ru-RU"/>
        </w:rPr>
        <w:t>CBD/SBSTTA/26/INF/4</w:t>
      </w:r>
      <w:r w:rsidR="007C4F53" w:rsidRPr="00D6616C" w:rsidDel="00407B94">
        <w:rPr>
          <w:lang w:val="ru-RU"/>
        </w:rPr>
        <w:t>.</w:t>
      </w:r>
    </w:p>
    <w:p w:rsidR="00E84F2F" w:rsidRPr="00D6616C" w:rsidRDefault="000D39C3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>В приложении III содержится б</w:t>
      </w:r>
      <w:r w:rsidR="00AA3222" w:rsidRPr="00D6616C">
        <w:rPr>
          <w:lang w:val="ru-RU"/>
        </w:rPr>
        <w:t xml:space="preserve">олее подробное описание </w:t>
      </w:r>
      <w:r w:rsidR="00B13C74" w:rsidRPr="00D6616C">
        <w:rPr>
          <w:lang w:val="ru-RU"/>
        </w:rPr>
        <w:t>этого п</w:t>
      </w:r>
      <w:r w:rsidR="00AA3222" w:rsidRPr="00D6616C">
        <w:rPr>
          <w:lang w:val="ru-RU"/>
        </w:rPr>
        <w:t>роцесса</w:t>
      </w:r>
      <w:r w:rsidRPr="00D6616C">
        <w:rPr>
          <w:lang w:val="ru-RU"/>
        </w:rPr>
        <w:t>, состоящего из четырех этапов перспективных обзоров, мониторинга и оценки, изложенных в приложении к решению 15/31</w:t>
      </w:r>
      <w:r w:rsidR="009F3C39" w:rsidRPr="00D6616C">
        <w:rPr>
          <w:lang w:val="ru-RU"/>
        </w:rPr>
        <w:t>.</w:t>
      </w:r>
    </w:p>
    <w:p w:rsidR="00E84F2F" w:rsidRPr="00D6616C" w:rsidRDefault="00982694" w:rsidP="00CD65A6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>Перспективные о</w:t>
      </w:r>
      <w:r w:rsidR="00D90828" w:rsidRPr="00D6616C">
        <w:rPr>
          <w:lang w:val="ru-RU"/>
        </w:rPr>
        <w:t>бзоры</w:t>
      </w:r>
      <w:r w:rsidR="00F82360" w:rsidRPr="00D6616C">
        <w:rPr>
          <w:lang w:val="ru-RU"/>
        </w:rPr>
        <w:t xml:space="preserve">, мониторинг и </w:t>
      </w:r>
      <w:r w:rsidR="00F82360" w:rsidRPr="00D6616C" w:rsidDel="00F82360">
        <w:rPr>
          <w:lang w:val="ru-RU"/>
        </w:rPr>
        <w:t xml:space="preserve">оценка </w:t>
      </w:r>
      <w:r w:rsidR="001C2672" w:rsidRPr="00D6616C">
        <w:rPr>
          <w:lang w:val="ru-RU"/>
        </w:rPr>
        <w:t xml:space="preserve">тенденций и </w:t>
      </w:r>
      <w:r w:rsidR="00D90828" w:rsidRPr="00D6616C">
        <w:rPr>
          <w:lang w:val="ru-RU"/>
        </w:rPr>
        <w:t xml:space="preserve">вопросов </w:t>
      </w:r>
      <w:r w:rsidR="001C2672" w:rsidRPr="00D6616C">
        <w:rPr>
          <w:lang w:val="ru-RU"/>
        </w:rPr>
        <w:t>в области синтетической биологии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В своем решении 15/31 Конференция Сторон </w:t>
      </w:r>
      <w:r w:rsidR="003D0749" w:rsidRPr="00D6616C">
        <w:rPr>
          <w:lang w:val="ru-RU"/>
        </w:rPr>
        <w:t xml:space="preserve">указала, что координирующими </w:t>
      </w:r>
      <w:r w:rsidR="0015657E" w:rsidRPr="00D6616C">
        <w:rPr>
          <w:lang w:val="ru-RU"/>
        </w:rPr>
        <w:t>органами н</w:t>
      </w:r>
      <w:r w:rsidR="003D0749" w:rsidRPr="00D6616C">
        <w:rPr>
          <w:lang w:val="ru-RU"/>
        </w:rPr>
        <w:t xml:space="preserve">а </w:t>
      </w:r>
      <w:r w:rsidR="00AD5C5A" w:rsidRPr="00D6616C">
        <w:rPr>
          <w:lang w:val="ru-RU"/>
        </w:rPr>
        <w:t>этапе оценки широк</w:t>
      </w:r>
      <w:r w:rsidR="00D90828" w:rsidRPr="00D6616C">
        <w:rPr>
          <w:lang w:val="ru-RU"/>
        </w:rPr>
        <w:t>их</w:t>
      </w:r>
      <w:r w:rsidR="00AD5C5A" w:rsidRPr="00D6616C">
        <w:rPr>
          <w:lang w:val="ru-RU"/>
        </w:rPr>
        <w:t xml:space="preserve"> и регулярн</w:t>
      </w:r>
      <w:r w:rsidR="00D90828" w:rsidRPr="00D6616C">
        <w:rPr>
          <w:lang w:val="ru-RU"/>
        </w:rPr>
        <w:t xml:space="preserve">ых </w:t>
      </w:r>
      <w:r w:rsidR="00982694" w:rsidRPr="00D6616C">
        <w:rPr>
          <w:lang w:val="ru-RU"/>
        </w:rPr>
        <w:t xml:space="preserve">перспективных </w:t>
      </w:r>
      <w:r w:rsidR="00D90828" w:rsidRPr="00D6616C">
        <w:rPr>
          <w:lang w:val="ru-RU"/>
        </w:rPr>
        <w:t>обзоров</w:t>
      </w:r>
      <w:r w:rsidR="00AD5C5A" w:rsidRPr="00D6616C">
        <w:rPr>
          <w:lang w:val="ru-RU"/>
        </w:rPr>
        <w:t xml:space="preserve">, мониторинга и оценки последних технологических разработок в области синтетической биологии являются </w:t>
      </w:r>
      <w:r w:rsidR="00B13C74" w:rsidRPr="00D6616C">
        <w:rPr>
          <w:kern w:val="22"/>
          <w:szCs w:val="22"/>
          <w:lang w:val="ru-RU"/>
        </w:rPr>
        <w:t xml:space="preserve">многодисциплинарная </w:t>
      </w:r>
      <w:r w:rsidR="00C070C2" w:rsidRPr="00D6616C">
        <w:rPr>
          <w:lang w:val="ru-RU"/>
        </w:rPr>
        <w:t xml:space="preserve">Специальная </w:t>
      </w:r>
      <w:r w:rsidR="008E21FE" w:rsidRPr="00D6616C">
        <w:rPr>
          <w:lang w:val="ru-RU"/>
        </w:rPr>
        <w:t xml:space="preserve">группа </w:t>
      </w:r>
      <w:r w:rsidR="00C070C2" w:rsidRPr="00D6616C">
        <w:rPr>
          <w:lang w:val="ru-RU"/>
        </w:rPr>
        <w:t xml:space="preserve">технических </w:t>
      </w:r>
      <w:r w:rsidR="008E21FE" w:rsidRPr="00D6616C">
        <w:rPr>
          <w:lang w:val="ru-RU"/>
        </w:rPr>
        <w:t xml:space="preserve">экспертов </w:t>
      </w:r>
      <w:r w:rsidR="7E6C4DD3" w:rsidRPr="00D6616C">
        <w:rPr>
          <w:lang w:val="ru-RU"/>
        </w:rPr>
        <w:t xml:space="preserve">и </w:t>
      </w:r>
      <w:r w:rsidR="008E21FE" w:rsidRPr="00D6616C">
        <w:rPr>
          <w:lang w:val="ru-RU"/>
        </w:rPr>
        <w:t>Вспомогательный орган</w:t>
      </w:r>
      <w:r w:rsidR="00154A7D" w:rsidRPr="00D6616C">
        <w:rPr>
          <w:lang w:val="ru-RU"/>
        </w:rPr>
        <w:t>.</w:t>
      </w:r>
    </w:p>
    <w:p w:rsidR="00E84F2F" w:rsidRPr="00D6616C" w:rsidRDefault="00D90828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>В ходе своего онлайнового совещания, состоявшегося</w:t>
      </w:r>
      <w:r w:rsidR="000608F5" w:rsidRPr="00D6616C">
        <w:rPr>
          <w:lang w:val="ru-RU"/>
        </w:rPr>
        <w:t xml:space="preserve"> </w:t>
      </w:r>
      <w:r w:rsidR="00116A0E" w:rsidRPr="00D6616C">
        <w:rPr>
          <w:lang w:val="ru-RU"/>
        </w:rPr>
        <w:t xml:space="preserve">в октябре 2023 года, члены </w:t>
      </w:r>
      <w:r w:rsidRPr="00D6616C">
        <w:rPr>
          <w:lang w:val="ru-RU"/>
        </w:rPr>
        <w:t>г</w:t>
      </w:r>
      <w:r w:rsidR="00E832B9" w:rsidRPr="00D6616C">
        <w:rPr>
          <w:lang w:val="ru-RU"/>
        </w:rPr>
        <w:t xml:space="preserve">руппы </w:t>
      </w:r>
      <w:r w:rsidR="00C869CC" w:rsidRPr="00D6616C">
        <w:rPr>
          <w:lang w:val="ru-RU"/>
        </w:rPr>
        <w:t xml:space="preserve">определили 17 приоритетных </w:t>
      </w:r>
      <w:r w:rsidR="00DF0CB2" w:rsidRPr="00D6616C">
        <w:rPr>
          <w:lang w:val="ru-RU"/>
        </w:rPr>
        <w:t>тенденций и вопросов</w:t>
      </w:r>
      <w:r w:rsidR="00C869CC" w:rsidRPr="00D6616C">
        <w:rPr>
          <w:lang w:val="ru-RU"/>
        </w:rPr>
        <w:t xml:space="preserve"> в области синтетической биологии, 5 из которых </w:t>
      </w:r>
      <w:r w:rsidR="000608F5" w:rsidRPr="00D6616C">
        <w:rPr>
          <w:lang w:val="ru-RU"/>
        </w:rPr>
        <w:t xml:space="preserve">были выделены для </w:t>
      </w:r>
      <w:r w:rsidR="00C869CC" w:rsidRPr="00D6616C">
        <w:rPr>
          <w:lang w:val="ru-RU"/>
        </w:rPr>
        <w:t>более детальной оценки</w:t>
      </w:r>
      <w:r w:rsidR="00A84CEF" w:rsidRPr="00D6616C">
        <w:rPr>
          <w:lang w:val="ru-RU"/>
        </w:rPr>
        <w:t xml:space="preserve">, </w:t>
      </w:r>
      <w:r w:rsidR="0060401F" w:rsidRPr="00D6616C">
        <w:rPr>
          <w:lang w:val="ru-RU"/>
        </w:rPr>
        <w:t>а именно</w:t>
      </w:r>
      <w:r w:rsidR="00C869CC" w:rsidRPr="00D6616C">
        <w:rPr>
          <w:lang w:val="ru-RU"/>
        </w:rPr>
        <w:t>:</w:t>
      </w:r>
    </w:p>
    <w:p w:rsidR="00E84F2F" w:rsidRPr="00D6616C" w:rsidRDefault="00C1224A" w:rsidP="003217D0">
      <w:pPr>
        <w:pStyle w:val="Para2"/>
        <w:numPr>
          <w:ilvl w:val="1"/>
          <w:numId w:val="6"/>
        </w:numPr>
        <w:tabs>
          <w:tab w:val="clear" w:pos="1440"/>
        </w:tabs>
        <w:ind w:left="567" w:firstLine="567"/>
        <w:rPr>
          <w:szCs w:val="18"/>
          <w:lang w:val="ru-RU"/>
        </w:rPr>
      </w:pPr>
      <w:r w:rsidRPr="00D6616C">
        <w:rPr>
          <w:lang w:val="ru-RU"/>
        </w:rPr>
        <w:t>с</w:t>
      </w:r>
      <w:r w:rsidR="00CD65A6" w:rsidRPr="00D6616C">
        <w:rPr>
          <w:lang w:val="ru-RU"/>
        </w:rPr>
        <w:t xml:space="preserve">амораспространяющиеся вакцины для диких </w:t>
      </w:r>
      <w:r w:rsidR="000D39C3" w:rsidRPr="00D6616C">
        <w:rPr>
          <w:lang w:val="ru-RU"/>
        </w:rPr>
        <w:t>видов</w:t>
      </w:r>
      <w:r w:rsidR="00CD65A6" w:rsidRPr="00D6616C">
        <w:rPr>
          <w:lang w:val="ru-RU"/>
        </w:rPr>
        <w:t>;</w:t>
      </w:r>
    </w:p>
    <w:p w:rsidR="00E84F2F" w:rsidRPr="00D6616C" w:rsidRDefault="00C1224A" w:rsidP="003217D0">
      <w:pPr>
        <w:pStyle w:val="Para2"/>
        <w:numPr>
          <w:ilvl w:val="1"/>
          <w:numId w:val="6"/>
        </w:numPr>
        <w:tabs>
          <w:tab w:val="clear" w:pos="1440"/>
        </w:tabs>
        <w:ind w:left="567" w:firstLine="567"/>
        <w:rPr>
          <w:lang w:val="ru-RU"/>
        </w:rPr>
      </w:pPr>
      <w:r w:rsidRPr="00D6616C">
        <w:rPr>
          <w:lang w:val="ru-RU"/>
        </w:rPr>
        <w:t>с</w:t>
      </w:r>
      <w:r w:rsidR="00CD65A6" w:rsidRPr="00D6616C">
        <w:rPr>
          <w:lang w:val="ru-RU"/>
        </w:rPr>
        <w:t>амоограничивающиеся системы насекомых;</w:t>
      </w:r>
    </w:p>
    <w:p w:rsidR="00E84F2F" w:rsidRPr="00D6616C" w:rsidRDefault="00C1224A" w:rsidP="003217D0">
      <w:pPr>
        <w:pStyle w:val="Para2"/>
        <w:numPr>
          <w:ilvl w:val="1"/>
          <w:numId w:val="6"/>
        </w:numPr>
        <w:tabs>
          <w:tab w:val="clear" w:pos="1440"/>
        </w:tabs>
        <w:ind w:left="567" w:firstLine="567"/>
        <w:rPr>
          <w:lang w:val="ru-RU"/>
        </w:rPr>
      </w:pPr>
      <w:r w:rsidRPr="00D6616C">
        <w:rPr>
          <w:lang w:val="ru-RU"/>
        </w:rPr>
        <w:t>р</w:t>
      </w:r>
      <w:r w:rsidR="00CD65A6" w:rsidRPr="00D6616C">
        <w:rPr>
          <w:lang w:val="ru-RU"/>
        </w:rPr>
        <w:t>азработка генн</w:t>
      </w:r>
      <w:r w:rsidR="00D64535" w:rsidRPr="00D6616C">
        <w:rPr>
          <w:lang w:val="ru-RU"/>
        </w:rPr>
        <w:t>о-инженерных</w:t>
      </w:r>
      <w:r w:rsidR="00CD65A6" w:rsidRPr="00D6616C">
        <w:rPr>
          <w:lang w:val="ru-RU"/>
        </w:rPr>
        <w:t xml:space="preserve"> д</w:t>
      </w:r>
      <w:r w:rsidRPr="00D6616C">
        <w:rPr>
          <w:lang w:val="ru-RU"/>
        </w:rPr>
        <w:t>райв</w:t>
      </w:r>
      <w:r w:rsidR="00CD65A6" w:rsidRPr="00D6616C">
        <w:rPr>
          <w:lang w:val="ru-RU"/>
        </w:rPr>
        <w:t>ов для борьбы с трансмиссивными заболеваниями и инвазивными видами;</w:t>
      </w:r>
    </w:p>
    <w:p w:rsidR="00E84F2F" w:rsidRPr="00D6616C" w:rsidRDefault="00C1224A" w:rsidP="003217D0">
      <w:pPr>
        <w:pStyle w:val="Para2"/>
        <w:numPr>
          <w:ilvl w:val="1"/>
          <w:numId w:val="6"/>
        </w:numPr>
        <w:tabs>
          <w:tab w:val="clear" w:pos="1440"/>
        </w:tabs>
        <w:ind w:left="567" w:firstLine="567"/>
        <w:rPr>
          <w:lang w:val="ru-RU"/>
        </w:rPr>
      </w:pPr>
      <w:r w:rsidRPr="00D6616C">
        <w:rPr>
          <w:lang w:val="ru-RU"/>
        </w:rPr>
        <w:t>и</w:t>
      </w:r>
      <w:r w:rsidR="00CD65A6" w:rsidRPr="00D6616C">
        <w:rPr>
          <w:lang w:val="ru-RU"/>
        </w:rPr>
        <w:t xml:space="preserve">нтеграция искусственного интеллекта и </w:t>
      </w:r>
      <w:r w:rsidR="00E352E8" w:rsidRPr="00D6616C">
        <w:rPr>
          <w:lang w:val="ru-RU"/>
        </w:rPr>
        <w:t>машинного</w:t>
      </w:r>
      <w:r w:rsidRPr="00D6616C">
        <w:rPr>
          <w:lang w:val="ru-RU"/>
        </w:rPr>
        <w:t xml:space="preserve"> </w:t>
      </w:r>
      <w:r w:rsidR="00CD65A6" w:rsidRPr="00D6616C">
        <w:rPr>
          <w:lang w:val="ru-RU"/>
        </w:rPr>
        <w:t>обучения;</w:t>
      </w:r>
    </w:p>
    <w:p w:rsidR="00E84F2F" w:rsidRPr="00D6616C" w:rsidRDefault="00C1224A" w:rsidP="003217D0">
      <w:pPr>
        <w:pStyle w:val="Para2"/>
        <w:numPr>
          <w:ilvl w:val="1"/>
          <w:numId w:val="6"/>
        </w:numPr>
        <w:tabs>
          <w:tab w:val="clear" w:pos="1440"/>
        </w:tabs>
        <w:ind w:left="567" w:firstLine="567"/>
        <w:rPr>
          <w:lang w:val="ru-RU"/>
        </w:rPr>
      </w:pPr>
      <w:r w:rsidRPr="00D6616C">
        <w:rPr>
          <w:lang w:val="ru-RU"/>
        </w:rPr>
        <w:t>н</w:t>
      </w:r>
      <w:r w:rsidR="00CD65A6" w:rsidRPr="00D6616C">
        <w:rPr>
          <w:lang w:val="ru-RU"/>
        </w:rPr>
        <w:t>еравенство в участии развивающихся стран в контексте синтетической биологии.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На </w:t>
      </w:r>
      <w:r w:rsidR="007846D7" w:rsidRPr="00D6616C">
        <w:rPr>
          <w:lang w:val="ru-RU"/>
        </w:rPr>
        <w:t xml:space="preserve">втором </w:t>
      </w:r>
      <w:r w:rsidR="00C1224A" w:rsidRPr="00D6616C">
        <w:rPr>
          <w:lang w:val="ru-RU"/>
        </w:rPr>
        <w:t xml:space="preserve">совещании </w:t>
      </w:r>
      <w:r w:rsidRPr="00D6616C">
        <w:rPr>
          <w:lang w:val="ru-RU"/>
        </w:rPr>
        <w:t xml:space="preserve">члены </w:t>
      </w:r>
      <w:r w:rsidR="00C1224A" w:rsidRPr="00D6616C">
        <w:rPr>
          <w:lang w:val="ru-RU"/>
        </w:rPr>
        <w:t>г</w:t>
      </w:r>
      <w:r w:rsidR="00E832B9" w:rsidRPr="00D6616C">
        <w:rPr>
          <w:lang w:val="ru-RU"/>
        </w:rPr>
        <w:t xml:space="preserve">руппы </w:t>
      </w:r>
      <w:r w:rsidR="00E55301" w:rsidRPr="00D6616C">
        <w:rPr>
          <w:lang w:val="ru-RU"/>
        </w:rPr>
        <w:t xml:space="preserve">провели оценку </w:t>
      </w:r>
      <w:r w:rsidR="00295799" w:rsidRPr="00D6616C">
        <w:rPr>
          <w:lang w:val="ru-RU"/>
        </w:rPr>
        <w:t xml:space="preserve">вышеупомянутых </w:t>
      </w:r>
      <w:r w:rsidR="00E55301" w:rsidRPr="00D6616C">
        <w:rPr>
          <w:lang w:val="ru-RU"/>
        </w:rPr>
        <w:t xml:space="preserve">пяти тенденций и </w:t>
      </w:r>
      <w:r w:rsidR="00B13C74" w:rsidRPr="00D6616C">
        <w:rPr>
          <w:lang w:val="ru-RU"/>
        </w:rPr>
        <w:t xml:space="preserve">вопросов </w:t>
      </w:r>
      <w:r w:rsidR="00295799" w:rsidRPr="00D6616C">
        <w:rPr>
          <w:lang w:val="ru-RU"/>
        </w:rPr>
        <w:t>(</w:t>
      </w:r>
      <w:proofErr w:type="gramStart"/>
      <w:r w:rsidR="00295799" w:rsidRPr="00D6616C">
        <w:rPr>
          <w:lang w:val="ru-RU"/>
        </w:rPr>
        <w:t>см</w:t>
      </w:r>
      <w:proofErr w:type="gramEnd"/>
      <w:r w:rsidR="00295799" w:rsidRPr="00D6616C">
        <w:rPr>
          <w:lang w:val="ru-RU"/>
        </w:rPr>
        <w:t xml:space="preserve">. </w:t>
      </w:r>
      <w:r w:rsidR="004D1F58" w:rsidRPr="00D6616C">
        <w:rPr>
          <w:lang w:val="ru-RU"/>
        </w:rPr>
        <w:t xml:space="preserve">приложение </w:t>
      </w:r>
      <w:r w:rsidR="008D3EA3" w:rsidRPr="00D6616C">
        <w:rPr>
          <w:lang w:val="ru-RU"/>
        </w:rPr>
        <w:t>I</w:t>
      </w:r>
      <w:r w:rsidR="00295799" w:rsidRPr="00D6616C">
        <w:rPr>
          <w:lang w:val="ru-RU"/>
        </w:rPr>
        <w:t xml:space="preserve">). </w:t>
      </w:r>
      <w:r w:rsidR="00B13C74" w:rsidRPr="00D6616C">
        <w:rPr>
          <w:lang w:val="ru-RU"/>
        </w:rPr>
        <w:t xml:space="preserve">В связи с </w:t>
      </w:r>
      <w:r w:rsidR="00711E0E" w:rsidRPr="00D6616C">
        <w:rPr>
          <w:lang w:val="ru-RU"/>
        </w:rPr>
        <w:t>нехватк</w:t>
      </w:r>
      <w:r w:rsidR="00B13C74" w:rsidRPr="00D6616C">
        <w:rPr>
          <w:lang w:val="ru-RU"/>
        </w:rPr>
        <w:t>ой</w:t>
      </w:r>
      <w:r w:rsidR="00711E0E" w:rsidRPr="00D6616C">
        <w:rPr>
          <w:lang w:val="ru-RU"/>
        </w:rPr>
        <w:t xml:space="preserve"> времени </w:t>
      </w:r>
      <w:r w:rsidR="00D321B4" w:rsidRPr="00D6616C">
        <w:rPr>
          <w:lang w:val="ru-RU"/>
        </w:rPr>
        <w:t xml:space="preserve">список из 12 дополнительных вопросов, </w:t>
      </w:r>
      <w:r w:rsidR="00E352E8" w:rsidRPr="00D6616C">
        <w:rPr>
          <w:lang w:val="ru-RU"/>
        </w:rPr>
        <w:t>входящих в</w:t>
      </w:r>
      <w:r w:rsidR="008F1E67" w:rsidRPr="00D6616C">
        <w:rPr>
          <w:lang w:val="ru-RU"/>
        </w:rPr>
        <w:t xml:space="preserve"> </w:t>
      </w:r>
      <w:r w:rsidR="00711E0E" w:rsidRPr="00D6616C">
        <w:rPr>
          <w:lang w:val="ru-RU"/>
        </w:rPr>
        <w:t xml:space="preserve">список приоритетов </w:t>
      </w:r>
      <w:r w:rsidR="002725DD" w:rsidRPr="00D6616C">
        <w:rPr>
          <w:lang w:val="ru-RU"/>
        </w:rPr>
        <w:t>(</w:t>
      </w:r>
      <w:proofErr w:type="gramStart"/>
      <w:r w:rsidR="002725DD" w:rsidRPr="00D6616C">
        <w:rPr>
          <w:lang w:val="ru-RU"/>
        </w:rPr>
        <w:t>см</w:t>
      </w:r>
      <w:proofErr w:type="gramEnd"/>
      <w:r w:rsidR="002725DD" w:rsidRPr="00D6616C">
        <w:rPr>
          <w:lang w:val="ru-RU"/>
        </w:rPr>
        <w:t>. приложение I, раздел VI)</w:t>
      </w:r>
      <w:r w:rsidR="003D5296" w:rsidRPr="00D6616C">
        <w:rPr>
          <w:lang w:val="ru-RU"/>
        </w:rPr>
        <w:t xml:space="preserve">, </w:t>
      </w:r>
      <w:r w:rsidR="00EE0709" w:rsidRPr="00D6616C">
        <w:rPr>
          <w:lang w:val="ru-RU"/>
        </w:rPr>
        <w:t xml:space="preserve">не был </w:t>
      </w:r>
      <w:r w:rsidR="00C1224A" w:rsidRPr="00D6616C">
        <w:rPr>
          <w:lang w:val="ru-RU"/>
        </w:rPr>
        <w:t xml:space="preserve">рассмотрен </w:t>
      </w:r>
      <w:r w:rsidR="00EE0709" w:rsidRPr="00D6616C">
        <w:rPr>
          <w:lang w:val="ru-RU"/>
        </w:rPr>
        <w:t xml:space="preserve">членами </w:t>
      </w:r>
      <w:r w:rsidR="00C1224A" w:rsidRPr="00D6616C">
        <w:rPr>
          <w:lang w:val="ru-RU"/>
        </w:rPr>
        <w:t>г</w:t>
      </w:r>
      <w:r w:rsidR="00EE0709" w:rsidRPr="00D6616C">
        <w:rPr>
          <w:lang w:val="ru-RU"/>
        </w:rPr>
        <w:t>руппы</w:t>
      </w:r>
      <w:r w:rsidR="003D5296" w:rsidRPr="00D6616C">
        <w:rPr>
          <w:lang w:val="ru-RU"/>
        </w:rPr>
        <w:t xml:space="preserve">. </w:t>
      </w:r>
      <w:r w:rsidR="0055402A" w:rsidRPr="00D6616C">
        <w:rPr>
          <w:lang w:val="ru-RU"/>
        </w:rPr>
        <w:t xml:space="preserve">Полный список тенденций и вопросов, рассмотренных </w:t>
      </w:r>
      <w:r w:rsidR="00900168" w:rsidRPr="00D6616C">
        <w:rPr>
          <w:lang w:val="ru-RU"/>
        </w:rPr>
        <w:t>в</w:t>
      </w:r>
      <w:r w:rsidR="0055402A" w:rsidRPr="00D6616C">
        <w:rPr>
          <w:lang w:val="ru-RU"/>
        </w:rPr>
        <w:t xml:space="preserve"> ходе </w:t>
      </w:r>
      <w:r w:rsidR="00900168" w:rsidRPr="00D6616C">
        <w:rPr>
          <w:lang w:val="ru-RU"/>
        </w:rPr>
        <w:t xml:space="preserve">нынешнего </w:t>
      </w:r>
      <w:r w:rsidR="0055402A" w:rsidRPr="00D6616C">
        <w:rPr>
          <w:lang w:val="ru-RU"/>
        </w:rPr>
        <w:t xml:space="preserve">цикла </w:t>
      </w:r>
      <w:r w:rsidR="00982694" w:rsidRPr="00D6616C">
        <w:rPr>
          <w:lang w:val="ru-RU"/>
        </w:rPr>
        <w:t xml:space="preserve">перспективных </w:t>
      </w:r>
      <w:r w:rsidR="00C1224A" w:rsidRPr="00D6616C">
        <w:rPr>
          <w:lang w:val="ru-RU"/>
        </w:rPr>
        <w:t>обзоров</w:t>
      </w:r>
      <w:r w:rsidR="0055402A" w:rsidRPr="00D6616C">
        <w:rPr>
          <w:lang w:val="ru-RU"/>
        </w:rPr>
        <w:t xml:space="preserve">, приведен в </w:t>
      </w:r>
      <w:r w:rsidR="008D2835" w:rsidRPr="00D6616C">
        <w:rPr>
          <w:lang w:val="ru-RU"/>
        </w:rPr>
        <w:t xml:space="preserve">разделе VII приложения </w:t>
      </w:r>
      <w:r w:rsidR="00662390" w:rsidRPr="00D6616C">
        <w:rPr>
          <w:lang w:val="ru-RU"/>
        </w:rPr>
        <w:t>I</w:t>
      </w:r>
      <w:r w:rsidR="001240B6" w:rsidRPr="00D6616C">
        <w:rPr>
          <w:lang w:val="ru-RU"/>
        </w:rPr>
        <w:t>.</w:t>
      </w:r>
    </w:p>
    <w:p w:rsidR="00E84F2F" w:rsidRPr="00D6616C" w:rsidRDefault="00CD65A6" w:rsidP="00CD65A6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lastRenderedPageBreak/>
        <w:t xml:space="preserve">Создание потенциала, передача технологий и обмен знаниями 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В своем решении 15/31 Конференция Сторон </w:t>
      </w:r>
      <w:r w:rsidR="00F27CBE" w:rsidRPr="00D6616C">
        <w:rPr>
          <w:lang w:val="ru-RU"/>
        </w:rPr>
        <w:t xml:space="preserve">поручила Исполнительному секретарю способствовать </w:t>
      </w:r>
      <w:r w:rsidRPr="00D6616C">
        <w:rPr>
          <w:lang w:val="ru-RU"/>
        </w:rPr>
        <w:t xml:space="preserve">международному сотрудничеству, а также поощрять и поддерживать </w:t>
      </w:r>
      <w:r w:rsidR="00F27CBE" w:rsidRPr="00D6616C">
        <w:rPr>
          <w:lang w:val="ru-RU"/>
        </w:rPr>
        <w:t xml:space="preserve">создание </w:t>
      </w:r>
      <w:r w:rsidRPr="00D6616C">
        <w:rPr>
          <w:lang w:val="ru-RU"/>
        </w:rPr>
        <w:t xml:space="preserve">потенциала, передачу технологий и обмен знаниями в области синтетической биологии </w:t>
      </w:r>
      <w:r w:rsidR="00F27CBE" w:rsidRPr="00D6616C">
        <w:rPr>
          <w:lang w:val="ru-RU"/>
        </w:rPr>
        <w:t>с учетом потребностей</w:t>
      </w:r>
      <w:r w:rsidRPr="00D6616C">
        <w:rPr>
          <w:lang w:val="ru-RU"/>
        </w:rPr>
        <w:t xml:space="preserve"> Сторон, коренных народов и местных общин. </w:t>
      </w:r>
      <w:r w:rsidR="00EF2994" w:rsidRPr="00D6616C">
        <w:rPr>
          <w:lang w:val="ru-RU"/>
        </w:rPr>
        <w:t>Кроме того</w:t>
      </w:r>
      <w:r w:rsidRPr="00D6616C">
        <w:rPr>
          <w:lang w:val="ru-RU"/>
        </w:rPr>
        <w:t xml:space="preserve">, </w:t>
      </w:r>
      <w:r w:rsidR="00EF2994" w:rsidRPr="00D6616C">
        <w:rPr>
          <w:lang w:val="ru-RU"/>
        </w:rPr>
        <w:t xml:space="preserve">она поручила </w:t>
      </w:r>
      <w:r w:rsidR="00075AAC" w:rsidRPr="00D6616C">
        <w:rPr>
          <w:kern w:val="22"/>
          <w:szCs w:val="22"/>
          <w:lang w:val="ru-RU"/>
        </w:rPr>
        <w:t xml:space="preserve">многодисциплинарной </w:t>
      </w:r>
      <w:r w:rsidR="00050403" w:rsidRPr="00D6616C">
        <w:rPr>
          <w:lang w:val="ru-RU"/>
        </w:rPr>
        <w:t xml:space="preserve">Специальной </w:t>
      </w:r>
      <w:r w:rsidRPr="00D6616C">
        <w:rPr>
          <w:lang w:val="ru-RU"/>
        </w:rPr>
        <w:t xml:space="preserve">группе </w:t>
      </w:r>
      <w:r w:rsidR="00050403" w:rsidRPr="00D6616C">
        <w:rPr>
          <w:lang w:val="ru-RU"/>
        </w:rPr>
        <w:t xml:space="preserve">технических </w:t>
      </w:r>
      <w:r w:rsidRPr="00D6616C">
        <w:rPr>
          <w:lang w:val="ru-RU"/>
        </w:rPr>
        <w:t xml:space="preserve">экспертов определить потребности в </w:t>
      </w:r>
      <w:r w:rsidR="00F27CBE" w:rsidRPr="00D6616C">
        <w:rPr>
          <w:lang w:val="ru-RU"/>
        </w:rPr>
        <w:t xml:space="preserve">создании </w:t>
      </w:r>
      <w:r w:rsidRPr="00D6616C">
        <w:rPr>
          <w:lang w:val="ru-RU"/>
        </w:rPr>
        <w:t xml:space="preserve">потенциала, передаче технологий и обмене </w:t>
      </w:r>
      <w:r w:rsidR="005D3909" w:rsidRPr="00D6616C">
        <w:rPr>
          <w:lang w:val="ru-RU"/>
        </w:rPr>
        <w:t xml:space="preserve">знаниями </w:t>
      </w:r>
      <w:r w:rsidR="00125E8A" w:rsidRPr="00D6616C">
        <w:rPr>
          <w:lang w:val="ru-RU"/>
        </w:rPr>
        <w:t xml:space="preserve">на основе </w:t>
      </w:r>
      <w:r w:rsidR="00075AAC" w:rsidRPr="00D6616C">
        <w:rPr>
          <w:lang w:val="ru-RU"/>
        </w:rPr>
        <w:t xml:space="preserve">определенных Сторонами </w:t>
      </w:r>
      <w:r w:rsidRPr="00D6616C">
        <w:rPr>
          <w:lang w:val="ru-RU"/>
        </w:rPr>
        <w:t xml:space="preserve">приоритетов по вопросам, связанным с синтетической биологией, и </w:t>
      </w:r>
      <w:r w:rsidR="005D3909" w:rsidRPr="00D6616C">
        <w:rPr>
          <w:lang w:val="ru-RU"/>
        </w:rPr>
        <w:t xml:space="preserve">в </w:t>
      </w:r>
      <w:r w:rsidRPr="00D6616C">
        <w:rPr>
          <w:lang w:val="ru-RU"/>
        </w:rPr>
        <w:t xml:space="preserve">свете результатов процесса </w:t>
      </w:r>
      <w:r w:rsidR="00982694" w:rsidRPr="00D6616C">
        <w:rPr>
          <w:lang w:val="ru-RU"/>
        </w:rPr>
        <w:t xml:space="preserve">перспективных </w:t>
      </w:r>
      <w:r w:rsidR="00F27CBE" w:rsidRPr="00D6616C">
        <w:rPr>
          <w:lang w:val="ru-RU"/>
        </w:rPr>
        <w:t>обзоров</w:t>
      </w:r>
      <w:r w:rsidRPr="00D6616C">
        <w:rPr>
          <w:lang w:val="ru-RU"/>
        </w:rPr>
        <w:t>.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На </w:t>
      </w:r>
      <w:r w:rsidR="003D5296" w:rsidRPr="00D6616C">
        <w:rPr>
          <w:lang w:val="ru-RU"/>
        </w:rPr>
        <w:t xml:space="preserve">своем </w:t>
      </w:r>
      <w:r w:rsidR="004B6B39" w:rsidRPr="00D6616C">
        <w:rPr>
          <w:lang w:val="ru-RU"/>
        </w:rPr>
        <w:t xml:space="preserve">втором </w:t>
      </w:r>
      <w:r w:rsidR="00A41B0F" w:rsidRPr="00D6616C">
        <w:rPr>
          <w:lang w:val="ru-RU"/>
        </w:rPr>
        <w:t xml:space="preserve">совещании </w:t>
      </w:r>
      <w:r w:rsidR="00075AAC" w:rsidRPr="00D6616C">
        <w:rPr>
          <w:kern w:val="22"/>
          <w:szCs w:val="22"/>
          <w:lang w:val="ru-RU"/>
        </w:rPr>
        <w:t xml:space="preserve">многодисциплинарная </w:t>
      </w:r>
      <w:r w:rsidR="00050403" w:rsidRPr="00D6616C">
        <w:rPr>
          <w:lang w:val="ru-RU"/>
        </w:rPr>
        <w:t xml:space="preserve">Специальная </w:t>
      </w:r>
      <w:r w:rsidR="004B6B39" w:rsidRPr="00D6616C">
        <w:rPr>
          <w:lang w:val="ru-RU"/>
        </w:rPr>
        <w:t xml:space="preserve">группа </w:t>
      </w:r>
      <w:r w:rsidR="00050403" w:rsidRPr="00D6616C">
        <w:rPr>
          <w:lang w:val="ru-RU"/>
        </w:rPr>
        <w:t xml:space="preserve">технических </w:t>
      </w:r>
      <w:r w:rsidR="004B6B39" w:rsidRPr="00D6616C">
        <w:rPr>
          <w:lang w:val="ru-RU"/>
        </w:rPr>
        <w:t>экспертов определила первоначальные исходные данные для потенциальных вариантов</w:t>
      </w:r>
      <w:r w:rsidR="00BE417D" w:rsidRPr="00D6616C">
        <w:rPr>
          <w:lang w:val="ru-RU"/>
        </w:rPr>
        <w:t xml:space="preserve"> в целях создания потенциала, передачи технологий и обмена знаниями в контексте синтетической биологии</w:t>
      </w:r>
      <w:r w:rsidR="00B702FE" w:rsidRPr="00D6616C">
        <w:rPr>
          <w:lang w:val="ru-RU"/>
        </w:rPr>
        <w:t xml:space="preserve">, которые </w:t>
      </w:r>
      <w:proofErr w:type="gramStart"/>
      <w:r w:rsidR="004B6B39" w:rsidRPr="00D6616C">
        <w:rPr>
          <w:lang w:val="ru-RU"/>
        </w:rPr>
        <w:t>Стороны</w:t>
      </w:r>
      <w:proofErr w:type="gramEnd"/>
      <w:r w:rsidR="004B6B39" w:rsidRPr="00D6616C">
        <w:rPr>
          <w:lang w:val="ru-RU"/>
        </w:rPr>
        <w:t xml:space="preserve"> </w:t>
      </w:r>
      <w:r w:rsidR="00BE417D" w:rsidRPr="00D6616C">
        <w:rPr>
          <w:lang w:val="ru-RU"/>
        </w:rPr>
        <w:t>возможно пожелают рассмотреть</w:t>
      </w:r>
      <w:r w:rsidR="004B6B39" w:rsidRPr="00D6616C">
        <w:rPr>
          <w:lang w:val="ru-RU"/>
        </w:rPr>
        <w:t xml:space="preserve"> </w:t>
      </w:r>
      <w:r w:rsidR="00787DCC" w:rsidRPr="00D6616C">
        <w:rPr>
          <w:lang w:val="ru-RU"/>
        </w:rPr>
        <w:t xml:space="preserve">(подробнее см. </w:t>
      </w:r>
      <w:r w:rsidR="004B6B39" w:rsidRPr="00D6616C">
        <w:rPr>
          <w:lang w:val="ru-RU"/>
        </w:rPr>
        <w:t xml:space="preserve">приложение </w:t>
      </w:r>
      <w:r w:rsidR="00301F61" w:rsidRPr="00D6616C">
        <w:rPr>
          <w:lang w:val="ru-RU"/>
        </w:rPr>
        <w:t>II</w:t>
      </w:r>
      <w:r w:rsidR="00787DCC" w:rsidRPr="00D6616C">
        <w:rPr>
          <w:lang w:val="ru-RU"/>
        </w:rPr>
        <w:t>)</w:t>
      </w:r>
      <w:r w:rsidR="004B6B39" w:rsidRPr="00D6616C">
        <w:rPr>
          <w:lang w:val="ru-RU"/>
        </w:rPr>
        <w:t xml:space="preserve">. </w:t>
      </w:r>
    </w:p>
    <w:p w:rsidR="00E84F2F" w:rsidRPr="00D6616C" w:rsidRDefault="00CD65A6" w:rsidP="00CD65A6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>Обзор процесса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В </w:t>
      </w:r>
      <w:r w:rsidR="00935905" w:rsidRPr="00D6616C">
        <w:rPr>
          <w:lang w:val="ru-RU"/>
        </w:rPr>
        <w:t xml:space="preserve">своем </w:t>
      </w:r>
      <w:r w:rsidRPr="00D6616C">
        <w:rPr>
          <w:lang w:val="ru-RU"/>
        </w:rPr>
        <w:t xml:space="preserve">решении </w:t>
      </w:r>
      <w:r w:rsidR="001627F3" w:rsidRPr="00D6616C">
        <w:rPr>
          <w:lang w:val="ru-RU"/>
        </w:rPr>
        <w:t xml:space="preserve">15/31 </w:t>
      </w:r>
      <w:r w:rsidR="009272C0" w:rsidRPr="00D6616C">
        <w:rPr>
          <w:lang w:val="ru-RU"/>
        </w:rPr>
        <w:t xml:space="preserve">Конференция Сторон </w:t>
      </w:r>
      <w:r w:rsidR="00F27CBE" w:rsidRPr="00D6616C">
        <w:rPr>
          <w:lang w:val="ru-RU"/>
        </w:rPr>
        <w:t xml:space="preserve">поручила Исполнительному секретарю </w:t>
      </w:r>
      <w:r w:rsidR="00EE38CB" w:rsidRPr="00D6616C">
        <w:rPr>
          <w:lang w:val="ru-RU"/>
        </w:rPr>
        <w:t xml:space="preserve">подготовить </w:t>
      </w:r>
      <w:r w:rsidR="00F27CBE" w:rsidRPr="00D6616C">
        <w:rPr>
          <w:lang w:val="ru-RU"/>
        </w:rPr>
        <w:t xml:space="preserve">доклад </w:t>
      </w:r>
      <w:r w:rsidR="00EE38CB" w:rsidRPr="00D6616C">
        <w:rPr>
          <w:lang w:val="ru-RU"/>
        </w:rPr>
        <w:t xml:space="preserve">о </w:t>
      </w:r>
      <w:r w:rsidR="0079032B" w:rsidRPr="00D6616C">
        <w:rPr>
          <w:lang w:val="ru-RU"/>
        </w:rPr>
        <w:t xml:space="preserve">результатах </w:t>
      </w:r>
      <w:r w:rsidR="0039320C" w:rsidRPr="00D6616C">
        <w:rPr>
          <w:lang w:val="ru-RU"/>
        </w:rPr>
        <w:t xml:space="preserve">процесса </w:t>
      </w:r>
      <w:r w:rsidR="00982694" w:rsidRPr="00D6616C">
        <w:rPr>
          <w:lang w:val="ru-RU"/>
        </w:rPr>
        <w:t xml:space="preserve">перспективных </w:t>
      </w:r>
      <w:r w:rsidR="00F27CBE" w:rsidRPr="00D6616C">
        <w:rPr>
          <w:lang w:val="ru-RU"/>
        </w:rPr>
        <w:t>обзоров</w:t>
      </w:r>
      <w:r w:rsidR="0039320C" w:rsidRPr="00D6616C">
        <w:rPr>
          <w:lang w:val="ru-RU"/>
        </w:rPr>
        <w:t xml:space="preserve"> и представить </w:t>
      </w:r>
      <w:r w:rsidR="00926A01" w:rsidRPr="00D6616C">
        <w:rPr>
          <w:lang w:val="ru-RU"/>
        </w:rPr>
        <w:t xml:space="preserve">его </w:t>
      </w:r>
      <w:r w:rsidR="0039320C" w:rsidRPr="00D6616C">
        <w:rPr>
          <w:lang w:val="ru-RU"/>
        </w:rPr>
        <w:t xml:space="preserve">для </w:t>
      </w:r>
      <w:r w:rsidR="00BE417D" w:rsidRPr="00D6616C">
        <w:rPr>
          <w:lang w:val="ru-RU"/>
        </w:rPr>
        <w:t>экспертной оценки</w:t>
      </w:r>
      <w:r w:rsidR="00F27CBE" w:rsidRPr="00D6616C">
        <w:rPr>
          <w:lang w:val="ru-RU"/>
        </w:rPr>
        <w:t xml:space="preserve"> в целях содействия анализу эффективности процесса Вспомогательным органом</w:t>
      </w:r>
      <w:r w:rsidR="009272C0" w:rsidRPr="00D6616C">
        <w:rPr>
          <w:lang w:val="ru-RU"/>
        </w:rPr>
        <w:t xml:space="preserve">, </w:t>
      </w:r>
      <w:r w:rsidR="00A41B0F" w:rsidRPr="00D6616C">
        <w:rPr>
          <w:lang w:val="ru-RU"/>
        </w:rPr>
        <w:t>который с учетом этой информации подготовит рекомендацию о необходимо</w:t>
      </w:r>
      <w:r w:rsidR="005A455C" w:rsidRPr="00D6616C">
        <w:rPr>
          <w:lang w:val="ru-RU"/>
        </w:rPr>
        <w:t>сти</w:t>
      </w:r>
      <w:r w:rsidR="00A41B0F" w:rsidRPr="00D6616C">
        <w:rPr>
          <w:lang w:val="ru-RU"/>
        </w:rPr>
        <w:t xml:space="preserve"> </w:t>
      </w:r>
      <w:r w:rsidR="00FD1310" w:rsidRPr="00D6616C">
        <w:rPr>
          <w:lang w:val="ru-RU"/>
        </w:rPr>
        <w:t>продле</w:t>
      </w:r>
      <w:r w:rsidR="005A455C" w:rsidRPr="00D6616C">
        <w:rPr>
          <w:lang w:val="ru-RU"/>
        </w:rPr>
        <w:t>ния</w:t>
      </w:r>
      <w:r w:rsidR="00A41B0F" w:rsidRPr="00D6616C">
        <w:rPr>
          <w:lang w:val="ru-RU"/>
        </w:rPr>
        <w:t xml:space="preserve"> это</w:t>
      </w:r>
      <w:r w:rsidR="005A455C" w:rsidRPr="00D6616C">
        <w:rPr>
          <w:lang w:val="ru-RU"/>
        </w:rPr>
        <w:t xml:space="preserve">го </w:t>
      </w:r>
      <w:r w:rsidR="00A41B0F" w:rsidRPr="00D6616C">
        <w:rPr>
          <w:lang w:val="ru-RU"/>
        </w:rPr>
        <w:t>процесс</w:t>
      </w:r>
      <w:r w:rsidR="005A455C" w:rsidRPr="00D6616C">
        <w:rPr>
          <w:lang w:val="ru-RU"/>
        </w:rPr>
        <w:t>а</w:t>
      </w:r>
      <w:r w:rsidR="005E21C9" w:rsidRPr="00D6616C">
        <w:rPr>
          <w:lang w:val="ru-RU"/>
        </w:rPr>
        <w:t>.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В ответ </w:t>
      </w:r>
      <w:r w:rsidR="00991A82" w:rsidRPr="00D6616C">
        <w:rPr>
          <w:lang w:val="ru-RU"/>
        </w:rPr>
        <w:t xml:space="preserve">на </w:t>
      </w:r>
      <w:r w:rsidR="007321EE" w:rsidRPr="00D6616C">
        <w:rPr>
          <w:lang w:val="ru-RU"/>
        </w:rPr>
        <w:t xml:space="preserve">это </w:t>
      </w:r>
      <w:r w:rsidR="00FD1310" w:rsidRPr="00D6616C">
        <w:rPr>
          <w:lang w:val="ru-RU"/>
        </w:rPr>
        <w:t xml:space="preserve">поручение </w:t>
      </w:r>
      <w:r w:rsidR="00AA318E" w:rsidRPr="00D6616C">
        <w:rPr>
          <w:lang w:val="ru-RU"/>
        </w:rPr>
        <w:t>секретариат</w:t>
      </w:r>
      <w:r w:rsidRPr="00D6616C">
        <w:rPr>
          <w:lang w:val="ru-RU"/>
        </w:rPr>
        <w:t xml:space="preserve"> подготовил первоначальный </w:t>
      </w:r>
      <w:r w:rsidR="00F27CBE" w:rsidRPr="00D6616C">
        <w:rPr>
          <w:lang w:val="ru-RU"/>
        </w:rPr>
        <w:t xml:space="preserve">доклад </w:t>
      </w:r>
      <w:r w:rsidRPr="00D6616C">
        <w:rPr>
          <w:lang w:val="ru-RU"/>
        </w:rPr>
        <w:t xml:space="preserve">об эффективности процесса и представил его в качестве части документа </w:t>
      </w:r>
      <w:r w:rsidR="395A0B41" w:rsidRPr="00D6616C">
        <w:rPr>
          <w:lang w:val="ru-RU"/>
        </w:rPr>
        <w:t>CBD/SYNBIO/AHTEG/2024/1/2</w:t>
      </w:r>
      <w:r w:rsidR="00F51255" w:rsidRPr="00D6616C">
        <w:rPr>
          <w:lang w:val="ru-RU"/>
        </w:rPr>
        <w:t xml:space="preserve">. </w:t>
      </w:r>
      <w:r w:rsidR="00066D70" w:rsidRPr="00D6616C">
        <w:rPr>
          <w:lang w:val="ru-RU"/>
        </w:rPr>
        <w:t xml:space="preserve">Основываясь на </w:t>
      </w:r>
      <w:r w:rsidR="00F51255" w:rsidRPr="00D6616C">
        <w:rPr>
          <w:lang w:val="ru-RU"/>
        </w:rPr>
        <w:t xml:space="preserve">своем опыте </w:t>
      </w:r>
      <w:r w:rsidR="00066D70" w:rsidRPr="00D6616C">
        <w:rPr>
          <w:lang w:val="ru-RU"/>
        </w:rPr>
        <w:t xml:space="preserve">в </w:t>
      </w:r>
      <w:r w:rsidR="0023135E" w:rsidRPr="00D6616C">
        <w:rPr>
          <w:lang w:val="ru-RU"/>
        </w:rPr>
        <w:t xml:space="preserve">проведении процесса </w:t>
      </w:r>
      <w:r w:rsidR="00982694" w:rsidRPr="00D6616C">
        <w:rPr>
          <w:lang w:val="ru-RU"/>
        </w:rPr>
        <w:t xml:space="preserve">перспективных </w:t>
      </w:r>
      <w:r w:rsidR="00FD1310" w:rsidRPr="00D6616C">
        <w:rPr>
          <w:lang w:val="ru-RU"/>
        </w:rPr>
        <w:t>обзоров</w:t>
      </w:r>
      <w:r w:rsidR="0023135E" w:rsidRPr="00D6616C">
        <w:rPr>
          <w:lang w:val="ru-RU"/>
        </w:rPr>
        <w:t xml:space="preserve">, члены </w:t>
      </w:r>
      <w:r w:rsidR="00FD1310" w:rsidRPr="00D6616C">
        <w:rPr>
          <w:lang w:val="ru-RU"/>
        </w:rPr>
        <w:t>г</w:t>
      </w:r>
      <w:r w:rsidR="003D5296" w:rsidRPr="00D6616C">
        <w:rPr>
          <w:lang w:val="ru-RU"/>
        </w:rPr>
        <w:t xml:space="preserve">руппы </w:t>
      </w:r>
      <w:r w:rsidR="001D3619" w:rsidRPr="00D6616C">
        <w:rPr>
          <w:lang w:val="ru-RU"/>
        </w:rPr>
        <w:t xml:space="preserve">представили свои </w:t>
      </w:r>
      <w:r w:rsidR="00FD1310" w:rsidRPr="00D6616C">
        <w:rPr>
          <w:lang w:val="ru-RU"/>
        </w:rPr>
        <w:t xml:space="preserve">мнения </w:t>
      </w:r>
      <w:r w:rsidR="0023135E" w:rsidRPr="00D6616C">
        <w:rPr>
          <w:lang w:val="ru-RU"/>
        </w:rPr>
        <w:t xml:space="preserve">во время второго </w:t>
      </w:r>
      <w:r w:rsidR="00FD1310" w:rsidRPr="00D6616C">
        <w:rPr>
          <w:lang w:val="ru-RU"/>
        </w:rPr>
        <w:t xml:space="preserve">совещания. В связи с этим </w:t>
      </w:r>
      <w:r w:rsidR="00AA318E" w:rsidRPr="00D6616C">
        <w:rPr>
          <w:lang w:val="ru-RU"/>
        </w:rPr>
        <w:t xml:space="preserve">секретариат </w:t>
      </w:r>
      <w:r w:rsidR="00B7695E" w:rsidRPr="00D6616C">
        <w:rPr>
          <w:lang w:val="ru-RU"/>
        </w:rPr>
        <w:t xml:space="preserve">подготовил обзор процесса </w:t>
      </w:r>
      <w:r w:rsidR="006D59EC" w:rsidRPr="00D6616C">
        <w:rPr>
          <w:lang w:val="ru-RU"/>
        </w:rPr>
        <w:t>(</w:t>
      </w:r>
      <w:proofErr w:type="gramStart"/>
      <w:r w:rsidR="006D59EC" w:rsidRPr="00D6616C">
        <w:rPr>
          <w:lang w:val="ru-RU"/>
        </w:rPr>
        <w:t>см</w:t>
      </w:r>
      <w:proofErr w:type="gramEnd"/>
      <w:r w:rsidR="006D59EC" w:rsidRPr="00D6616C">
        <w:rPr>
          <w:lang w:val="ru-RU"/>
        </w:rPr>
        <w:t xml:space="preserve">. </w:t>
      </w:r>
      <w:r w:rsidR="007941FD" w:rsidRPr="00D6616C">
        <w:rPr>
          <w:lang w:val="ru-RU"/>
        </w:rPr>
        <w:t xml:space="preserve">приложение </w:t>
      </w:r>
      <w:r w:rsidR="0022424A" w:rsidRPr="00D6616C">
        <w:rPr>
          <w:lang w:val="ru-RU"/>
        </w:rPr>
        <w:t>III</w:t>
      </w:r>
      <w:r w:rsidR="006D59EC" w:rsidRPr="00D6616C">
        <w:rPr>
          <w:lang w:val="ru-RU"/>
        </w:rPr>
        <w:t>)</w:t>
      </w:r>
      <w:r w:rsidR="007941FD" w:rsidRPr="00D6616C">
        <w:rPr>
          <w:lang w:val="ru-RU"/>
        </w:rPr>
        <w:t>.</w:t>
      </w:r>
    </w:p>
    <w:p w:rsidR="00E84F2F" w:rsidRPr="00D6616C" w:rsidRDefault="0094472B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Важно </w:t>
      </w:r>
      <w:r w:rsidR="00CD65A6" w:rsidRPr="00D6616C">
        <w:rPr>
          <w:lang w:val="ru-RU"/>
        </w:rPr>
        <w:t xml:space="preserve">отметить, что </w:t>
      </w:r>
      <w:r w:rsidR="00BD0D40" w:rsidRPr="00D6616C">
        <w:rPr>
          <w:lang w:val="ru-RU"/>
        </w:rPr>
        <w:t xml:space="preserve">четыре этапа, указанные в </w:t>
      </w:r>
      <w:r w:rsidR="00834725" w:rsidRPr="00D6616C">
        <w:rPr>
          <w:lang w:val="ru-RU"/>
        </w:rPr>
        <w:t xml:space="preserve">приложении к </w:t>
      </w:r>
      <w:r w:rsidR="00BD0D40" w:rsidRPr="00D6616C">
        <w:rPr>
          <w:lang w:val="ru-RU"/>
        </w:rPr>
        <w:t xml:space="preserve">решению 15/31, </w:t>
      </w:r>
      <w:r w:rsidR="002A5C73" w:rsidRPr="00D6616C">
        <w:rPr>
          <w:lang w:val="ru-RU"/>
        </w:rPr>
        <w:t xml:space="preserve">были рассмотрены </w:t>
      </w:r>
      <w:r w:rsidR="00026BEA" w:rsidRPr="00D6616C">
        <w:rPr>
          <w:lang w:val="ru-RU"/>
        </w:rPr>
        <w:t xml:space="preserve">в текущем </w:t>
      </w:r>
      <w:r w:rsidRPr="00D6616C">
        <w:rPr>
          <w:lang w:val="ru-RU"/>
        </w:rPr>
        <w:t xml:space="preserve">цикле процесса </w:t>
      </w:r>
      <w:r w:rsidR="005077A5" w:rsidRPr="00D6616C">
        <w:rPr>
          <w:lang w:val="ru-RU"/>
        </w:rPr>
        <w:t xml:space="preserve">перспективных </w:t>
      </w:r>
      <w:r w:rsidR="00FD1310" w:rsidRPr="00D6616C">
        <w:rPr>
          <w:lang w:val="ru-RU"/>
        </w:rPr>
        <w:t>обзоров</w:t>
      </w:r>
      <w:r w:rsidR="00AD6BA7" w:rsidRPr="00D6616C">
        <w:rPr>
          <w:lang w:val="ru-RU"/>
        </w:rPr>
        <w:t xml:space="preserve">. </w:t>
      </w:r>
      <w:r w:rsidR="00026BEA" w:rsidRPr="00D6616C">
        <w:rPr>
          <w:lang w:val="ru-RU"/>
        </w:rPr>
        <w:t xml:space="preserve">Однако </w:t>
      </w:r>
      <w:r w:rsidR="00914919" w:rsidRPr="00D6616C">
        <w:rPr>
          <w:lang w:val="ru-RU"/>
        </w:rPr>
        <w:t>элементы мониторинга могут потребовать дальнейшей разработки</w:t>
      </w:r>
      <w:r w:rsidR="009A4E0F" w:rsidRPr="00D6616C">
        <w:rPr>
          <w:lang w:val="ru-RU"/>
        </w:rPr>
        <w:t xml:space="preserve">. </w:t>
      </w:r>
    </w:p>
    <w:p w:rsidR="00E84F2F" w:rsidRPr="00D6616C" w:rsidRDefault="00FD1310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Для оптимизации методологии процесса </w:t>
      </w:r>
      <w:r w:rsidR="005077A5" w:rsidRPr="00D6616C">
        <w:rPr>
          <w:lang w:val="ru-RU"/>
        </w:rPr>
        <w:t xml:space="preserve">перспективных </w:t>
      </w:r>
      <w:r w:rsidRPr="00D6616C">
        <w:rPr>
          <w:lang w:val="ru-RU"/>
        </w:rPr>
        <w:t>обзор</w:t>
      </w:r>
      <w:r w:rsidR="005077A5" w:rsidRPr="00D6616C">
        <w:rPr>
          <w:lang w:val="ru-RU"/>
        </w:rPr>
        <w:t xml:space="preserve">ов </w:t>
      </w:r>
      <w:r w:rsidRPr="00D6616C">
        <w:rPr>
          <w:lang w:val="ru-RU"/>
        </w:rPr>
        <w:t>в будущих циклах, если таковые будут проводиться, потенциально можно придерживаться следующих этапов:</w:t>
      </w:r>
    </w:p>
    <w:p w:rsidR="00E84F2F" w:rsidRPr="00D6616C" w:rsidRDefault="00FD1310" w:rsidP="00B44E77">
      <w:pPr>
        <w:pStyle w:val="Para1"/>
        <w:numPr>
          <w:ilvl w:val="1"/>
          <w:numId w:val="6"/>
        </w:numPr>
        <w:tabs>
          <w:tab w:val="clear" w:pos="1440"/>
          <w:tab w:val="num" w:pos="1701"/>
        </w:tabs>
        <w:ind w:left="567" w:firstLine="567"/>
        <w:rPr>
          <w:lang w:val="ru-RU"/>
        </w:rPr>
      </w:pPr>
      <w:r w:rsidRPr="00D6616C">
        <w:rPr>
          <w:lang w:val="ru-RU"/>
        </w:rPr>
        <w:t>с</w:t>
      </w:r>
      <w:r w:rsidR="00264AAB" w:rsidRPr="00D6616C">
        <w:rPr>
          <w:lang w:val="ru-RU"/>
        </w:rPr>
        <w:t xml:space="preserve">бор информации </w:t>
      </w:r>
      <w:r w:rsidR="00CD65A6" w:rsidRPr="00D6616C">
        <w:rPr>
          <w:lang w:val="ru-RU"/>
        </w:rPr>
        <w:t xml:space="preserve">обо всех тенденциях и </w:t>
      </w:r>
      <w:r w:rsidRPr="00D6616C">
        <w:rPr>
          <w:lang w:val="ru-RU"/>
        </w:rPr>
        <w:t xml:space="preserve">вопросах </w:t>
      </w:r>
      <w:r w:rsidR="00CD65A6" w:rsidRPr="00D6616C">
        <w:rPr>
          <w:lang w:val="ru-RU"/>
        </w:rPr>
        <w:t>в области синтетической биологии</w:t>
      </w:r>
      <w:bookmarkStart w:id="2" w:name="_Ref158890443"/>
      <w:r w:rsidR="00CF687C" w:rsidRPr="00D6616C">
        <w:rPr>
          <w:rStyle w:val="aa"/>
          <w:lang w:val="ru-RU"/>
        </w:rPr>
        <w:footnoteReference w:id="5"/>
      </w:r>
      <w:bookmarkEnd w:id="2"/>
      <w:r w:rsidR="007321EE" w:rsidRPr="00D6616C">
        <w:rPr>
          <w:lang w:val="ru-RU"/>
        </w:rPr>
        <w:t>;</w:t>
      </w:r>
    </w:p>
    <w:p w:rsidR="00E84F2F" w:rsidRPr="00D6616C" w:rsidRDefault="00FD1310" w:rsidP="00B44E77">
      <w:pPr>
        <w:pStyle w:val="Para1"/>
        <w:numPr>
          <w:ilvl w:val="1"/>
          <w:numId w:val="6"/>
        </w:numPr>
        <w:tabs>
          <w:tab w:val="clear" w:pos="1440"/>
          <w:tab w:val="num" w:pos="1701"/>
        </w:tabs>
        <w:ind w:left="567" w:firstLine="567"/>
        <w:rPr>
          <w:lang w:val="ru-RU"/>
        </w:rPr>
      </w:pPr>
      <w:r w:rsidRPr="00D6616C">
        <w:rPr>
          <w:lang w:val="ru-RU"/>
        </w:rPr>
        <w:t>компиляция</w:t>
      </w:r>
      <w:r w:rsidRPr="00D6616C">
        <w:rPr>
          <w:szCs w:val="22"/>
          <w:lang w:val="ru-RU"/>
        </w:rPr>
        <w:t>, систематизация и обобщение информации</w:t>
      </w:r>
      <w:bookmarkStart w:id="3" w:name="_Ref158890482"/>
      <w:r w:rsidR="00750671" w:rsidRPr="00D6616C">
        <w:rPr>
          <w:rStyle w:val="aa"/>
          <w:lang w:val="ru-RU"/>
        </w:rPr>
        <w:footnoteReference w:id="6"/>
      </w:r>
      <w:bookmarkEnd w:id="3"/>
      <w:r w:rsidRPr="00D6616C">
        <w:rPr>
          <w:szCs w:val="22"/>
          <w:lang w:val="ru-RU"/>
        </w:rPr>
        <w:t>;</w:t>
      </w:r>
    </w:p>
    <w:p w:rsidR="00E84F2F" w:rsidRPr="00D6616C" w:rsidRDefault="00FD1310" w:rsidP="00B44E77">
      <w:pPr>
        <w:pStyle w:val="Para1"/>
        <w:numPr>
          <w:ilvl w:val="1"/>
          <w:numId w:val="6"/>
        </w:numPr>
        <w:tabs>
          <w:tab w:val="clear" w:pos="1440"/>
          <w:tab w:val="num" w:pos="1701"/>
        </w:tabs>
        <w:ind w:left="567" w:firstLine="567"/>
        <w:rPr>
          <w:lang w:val="ru-RU"/>
        </w:rPr>
      </w:pPr>
      <w:r w:rsidRPr="00D6616C">
        <w:rPr>
          <w:lang w:val="ru-RU"/>
        </w:rPr>
        <w:t xml:space="preserve">анализ </w:t>
      </w:r>
      <w:r w:rsidR="00CD65A6" w:rsidRPr="00D6616C">
        <w:rPr>
          <w:lang w:val="ru-RU"/>
        </w:rPr>
        <w:t xml:space="preserve">и </w:t>
      </w:r>
      <w:r w:rsidR="006E3EDF" w:rsidRPr="00D6616C">
        <w:rPr>
          <w:lang w:val="ru-RU"/>
        </w:rPr>
        <w:t xml:space="preserve">определение </w:t>
      </w:r>
      <w:r w:rsidR="002617DD" w:rsidRPr="00D6616C">
        <w:rPr>
          <w:lang w:val="ru-RU"/>
        </w:rPr>
        <w:t xml:space="preserve">приоритетности </w:t>
      </w:r>
      <w:r w:rsidR="00ED74A9" w:rsidRPr="00D6616C">
        <w:rPr>
          <w:lang w:val="ru-RU"/>
        </w:rPr>
        <w:t xml:space="preserve">тенденций и </w:t>
      </w:r>
      <w:r w:rsidR="002617DD" w:rsidRPr="00D6616C">
        <w:rPr>
          <w:lang w:val="ru-RU"/>
        </w:rPr>
        <w:t xml:space="preserve">вопросов </w:t>
      </w:r>
      <w:r w:rsidR="00ED74A9" w:rsidRPr="00D6616C">
        <w:rPr>
          <w:lang w:val="ru-RU"/>
        </w:rPr>
        <w:t xml:space="preserve">в </w:t>
      </w:r>
      <w:r w:rsidR="007321EE" w:rsidRPr="00D6616C">
        <w:rPr>
          <w:lang w:val="ru-RU"/>
        </w:rPr>
        <w:t xml:space="preserve">области </w:t>
      </w:r>
      <w:r w:rsidR="00ED74A9" w:rsidRPr="00D6616C">
        <w:rPr>
          <w:lang w:val="ru-RU"/>
        </w:rPr>
        <w:t>синтетической биологии</w:t>
      </w:r>
      <w:r w:rsidR="00C40F83" w:rsidRPr="00D6616C">
        <w:rPr>
          <w:rStyle w:val="aa"/>
          <w:lang w:val="ru-RU"/>
        </w:rPr>
        <w:footnoteReference w:id="7"/>
      </w:r>
      <w:r w:rsidR="002617DD" w:rsidRPr="00D6616C">
        <w:rPr>
          <w:lang w:val="ru-RU"/>
        </w:rPr>
        <w:t>;</w:t>
      </w:r>
    </w:p>
    <w:p w:rsidR="00E84F2F" w:rsidRPr="00D6616C" w:rsidRDefault="002617DD" w:rsidP="00B44E77">
      <w:pPr>
        <w:pStyle w:val="Para1"/>
        <w:numPr>
          <w:ilvl w:val="1"/>
          <w:numId w:val="6"/>
        </w:numPr>
        <w:tabs>
          <w:tab w:val="clear" w:pos="1440"/>
          <w:tab w:val="num" w:pos="1701"/>
        </w:tabs>
        <w:ind w:left="567" w:firstLine="567"/>
        <w:rPr>
          <w:lang w:val="ru-RU"/>
        </w:rPr>
      </w:pPr>
      <w:r w:rsidRPr="00D6616C">
        <w:rPr>
          <w:lang w:val="ru-RU"/>
        </w:rPr>
        <w:t>с</w:t>
      </w:r>
      <w:r w:rsidR="00864896" w:rsidRPr="00D6616C">
        <w:rPr>
          <w:lang w:val="ru-RU"/>
        </w:rPr>
        <w:t xml:space="preserve">бор </w:t>
      </w:r>
      <w:r w:rsidR="00CD65A6" w:rsidRPr="00D6616C">
        <w:rPr>
          <w:lang w:val="ru-RU"/>
        </w:rPr>
        <w:t xml:space="preserve">информации </w:t>
      </w:r>
      <w:r w:rsidR="00747A9A" w:rsidRPr="00D6616C">
        <w:rPr>
          <w:lang w:val="ru-RU"/>
        </w:rPr>
        <w:t xml:space="preserve">о приоритетных тенденциях и </w:t>
      </w:r>
      <w:r w:rsidRPr="00D6616C">
        <w:rPr>
          <w:lang w:val="ru-RU"/>
        </w:rPr>
        <w:t xml:space="preserve">вопросах </w:t>
      </w:r>
      <w:r w:rsidR="00747A9A" w:rsidRPr="00D6616C">
        <w:rPr>
          <w:lang w:val="ru-RU"/>
        </w:rPr>
        <w:t xml:space="preserve">для </w:t>
      </w:r>
      <w:r w:rsidRPr="00D6616C">
        <w:rPr>
          <w:lang w:val="ru-RU"/>
        </w:rPr>
        <w:t xml:space="preserve">проведения </w:t>
      </w:r>
      <w:r w:rsidR="00864896" w:rsidRPr="00D6616C">
        <w:rPr>
          <w:lang w:val="ru-RU"/>
        </w:rPr>
        <w:t>оценки</w:t>
      </w:r>
      <w:fldSimple w:instr=" NOTEREF _Ref158890443 \h  \* MERGEFORMAT ">
        <w:r w:rsidR="00AB03F4" w:rsidRPr="00D6616C">
          <w:rPr>
            <w:vertAlign w:val="superscript"/>
            <w:lang w:val="ru-RU"/>
          </w:rPr>
          <w:t>3</w:t>
        </w:r>
      </w:fldSimple>
      <w:r w:rsidRPr="00D6616C">
        <w:rPr>
          <w:lang w:val="ru-RU"/>
        </w:rPr>
        <w:t>;</w:t>
      </w:r>
    </w:p>
    <w:p w:rsidR="00E84F2F" w:rsidRPr="00D6616C" w:rsidRDefault="002617DD" w:rsidP="00B44E77">
      <w:pPr>
        <w:pStyle w:val="Para1"/>
        <w:numPr>
          <w:ilvl w:val="1"/>
          <w:numId w:val="6"/>
        </w:numPr>
        <w:tabs>
          <w:tab w:val="clear" w:pos="1440"/>
          <w:tab w:val="num" w:pos="1701"/>
        </w:tabs>
        <w:ind w:left="567" w:firstLine="567"/>
        <w:rPr>
          <w:lang w:val="ru-RU"/>
        </w:rPr>
      </w:pPr>
      <w:r w:rsidRPr="00D6616C">
        <w:rPr>
          <w:lang w:val="ru-RU"/>
        </w:rPr>
        <w:t>к</w:t>
      </w:r>
      <w:r w:rsidR="00CD65A6" w:rsidRPr="00D6616C">
        <w:rPr>
          <w:lang w:val="ru-RU"/>
        </w:rPr>
        <w:t xml:space="preserve">омпиляция, </w:t>
      </w:r>
      <w:r w:rsidRPr="00D6616C">
        <w:rPr>
          <w:szCs w:val="22"/>
          <w:lang w:val="ru-RU"/>
        </w:rPr>
        <w:t xml:space="preserve">систематизация </w:t>
      </w:r>
      <w:r w:rsidR="00CD65A6" w:rsidRPr="00D6616C">
        <w:rPr>
          <w:lang w:val="ru-RU"/>
        </w:rPr>
        <w:t xml:space="preserve">и </w:t>
      </w:r>
      <w:r w:rsidRPr="00D6616C">
        <w:rPr>
          <w:szCs w:val="22"/>
          <w:lang w:val="ru-RU"/>
        </w:rPr>
        <w:t xml:space="preserve">обобщение </w:t>
      </w:r>
      <w:r w:rsidR="00CD65A6" w:rsidRPr="00D6616C">
        <w:rPr>
          <w:lang w:val="ru-RU"/>
        </w:rPr>
        <w:t>информации</w:t>
      </w:r>
      <w:fldSimple w:instr=" NOTEREF _Ref158890482 \h  \* MERGEFORMAT ">
        <w:r w:rsidR="00AB03F4" w:rsidRPr="00D6616C">
          <w:rPr>
            <w:vertAlign w:val="superscript"/>
            <w:lang w:val="ru-RU"/>
          </w:rPr>
          <w:t>4</w:t>
        </w:r>
      </w:fldSimple>
      <w:r w:rsidRPr="00D6616C">
        <w:rPr>
          <w:lang w:val="ru-RU"/>
        </w:rPr>
        <w:t>;</w:t>
      </w:r>
    </w:p>
    <w:p w:rsidR="00E84F2F" w:rsidRPr="00D6616C" w:rsidRDefault="002617DD" w:rsidP="00B44E77">
      <w:pPr>
        <w:pStyle w:val="Para1"/>
        <w:numPr>
          <w:ilvl w:val="1"/>
          <w:numId w:val="6"/>
        </w:numPr>
        <w:tabs>
          <w:tab w:val="clear" w:pos="1440"/>
          <w:tab w:val="num" w:pos="1701"/>
        </w:tabs>
        <w:ind w:left="567" w:firstLine="567"/>
        <w:rPr>
          <w:lang w:val="ru-RU"/>
        </w:rPr>
      </w:pPr>
      <w:r w:rsidRPr="00D6616C">
        <w:rPr>
          <w:lang w:val="ru-RU"/>
        </w:rPr>
        <w:t>о</w:t>
      </w:r>
      <w:r w:rsidR="00CD65A6" w:rsidRPr="00D6616C">
        <w:rPr>
          <w:lang w:val="ru-RU"/>
        </w:rPr>
        <w:t xml:space="preserve">ценка приоритетных тенденций и </w:t>
      </w:r>
      <w:r w:rsidRPr="00D6616C">
        <w:rPr>
          <w:lang w:val="ru-RU"/>
        </w:rPr>
        <w:t xml:space="preserve">вопросов </w:t>
      </w:r>
      <w:r w:rsidR="00CD65A6" w:rsidRPr="00D6616C">
        <w:rPr>
          <w:lang w:val="ru-RU"/>
        </w:rPr>
        <w:t xml:space="preserve">в </w:t>
      </w:r>
      <w:r w:rsidR="007321EE" w:rsidRPr="00D6616C">
        <w:rPr>
          <w:lang w:val="ru-RU"/>
        </w:rPr>
        <w:t xml:space="preserve">области </w:t>
      </w:r>
      <w:r w:rsidR="00CD65A6" w:rsidRPr="00D6616C">
        <w:rPr>
          <w:lang w:val="ru-RU"/>
        </w:rPr>
        <w:t>синтетической биологии</w:t>
      </w:r>
      <w:r w:rsidR="00BD7B0A" w:rsidRPr="00D6616C">
        <w:rPr>
          <w:lang w:val="ru-RU"/>
        </w:rPr>
        <w:t>;</w:t>
      </w:r>
      <w:r w:rsidR="00C40F83" w:rsidRPr="00D6616C">
        <w:rPr>
          <w:rStyle w:val="aa"/>
          <w:lang w:val="ru-RU"/>
        </w:rPr>
        <w:footnoteReference w:id="8"/>
      </w:r>
    </w:p>
    <w:p w:rsidR="00E84F2F" w:rsidRPr="00D6616C" w:rsidRDefault="002617DD" w:rsidP="00B44E77">
      <w:pPr>
        <w:pStyle w:val="Para1"/>
        <w:numPr>
          <w:ilvl w:val="1"/>
          <w:numId w:val="6"/>
        </w:numPr>
        <w:tabs>
          <w:tab w:val="clear" w:pos="1440"/>
          <w:tab w:val="num" w:pos="1701"/>
        </w:tabs>
        <w:ind w:left="567" w:firstLine="567"/>
        <w:rPr>
          <w:lang w:val="ru-RU"/>
        </w:rPr>
      </w:pPr>
      <w:r w:rsidRPr="00D6616C">
        <w:rPr>
          <w:lang w:val="ru-RU"/>
        </w:rPr>
        <w:lastRenderedPageBreak/>
        <w:t>доклад</w:t>
      </w:r>
      <w:r w:rsidRPr="00D6616C">
        <w:rPr>
          <w:szCs w:val="22"/>
          <w:lang w:val="ru-RU"/>
        </w:rPr>
        <w:t xml:space="preserve"> об итогах</w:t>
      </w:r>
      <w:r w:rsidR="00106A70" w:rsidRPr="00D6616C">
        <w:rPr>
          <w:rStyle w:val="aa"/>
          <w:lang w:val="ru-RU"/>
        </w:rPr>
        <w:footnoteReference w:id="9"/>
      </w:r>
      <w:r w:rsidRPr="00D6616C">
        <w:rPr>
          <w:szCs w:val="22"/>
          <w:lang w:val="ru-RU"/>
        </w:rPr>
        <w:t>.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Дополнительные соображения по поводу вышеуказанных </w:t>
      </w:r>
      <w:r w:rsidR="002617DD" w:rsidRPr="00D6616C">
        <w:rPr>
          <w:lang w:val="ru-RU"/>
        </w:rPr>
        <w:t xml:space="preserve">этапов </w:t>
      </w:r>
      <w:r w:rsidRPr="00D6616C">
        <w:rPr>
          <w:lang w:val="ru-RU"/>
        </w:rPr>
        <w:t xml:space="preserve">приведены в приложении </w:t>
      </w:r>
      <w:r w:rsidR="00BD7B0A" w:rsidRPr="00D6616C">
        <w:rPr>
          <w:lang w:val="ru-RU"/>
        </w:rPr>
        <w:t>IV</w:t>
      </w:r>
      <w:r w:rsidRPr="00D6616C">
        <w:rPr>
          <w:lang w:val="ru-RU"/>
        </w:rPr>
        <w:t>.</w:t>
      </w:r>
    </w:p>
    <w:p w:rsidR="00E84F2F" w:rsidRPr="00D6616C" w:rsidRDefault="00CD65A6" w:rsidP="003061F1">
      <w:pPr>
        <w:pStyle w:val="Para1"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Кроме того </w:t>
      </w:r>
      <w:r w:rsidR="00140AAE" w:rsidRPr="00D6616C">
        <w:rPr>
          <w:lang w:val="ru-RU"/>
        </w:rPr>
        <w:t xml:space="preserve">в соответствии с решением </w:t>
      </w:r>
      <w:r w:rsidR="00D43313" w:rsidRPr="00D6616C">
        <w:rPr>
          <w:lang w:val="ru-RU"/>
        </w:rPr>
        <w:t>15/31</w:t>
      </w:r>
      <w:r w:rsidR="00140AAE" w:rsidRPr="00D6616C">
        <w:rPr>
          <w:lang w:val="ru-RU"/>
        </w:rPr>
        <w:t xml:space="preserve"> </w:t>
      </w:r>
      <w:r w:rsidR="00AA318E" w:rsidRPr="00D6616C">
        <w:rPr>
          <w:lang w:val="ru-RU"/>
        </w:rPr>
        <w:t>секретариат</w:t>
      </w:r>
      <w:r w:rsidR="00FC71DC" w:rsidRPr="00D6616C">
        <w:rPr>
          <w:lang w:val="ru-RU"/>
        </w:rPr>
        <w:t xml:space="preserve"> </w:t>
      </w:r>
      <w:r w:rsidR="004F5350" w:rsidRPr="00D6616C">
        <w:rPr>
          <w:lang w:val="ru-RU"/>
        </w:rPr>
        <w:t xml:space="preserve">на момент подготовки </w:t>
      </w:r>
      <w:r w:rsidR="002617DD" w:rsidRPr="00D6616C">
        <w:rPr>
          <w:lang w:val="ru-RU"/>
        </w:rPr>
        <w:t xml:space="preserve">доклада </w:t>
      </w:r>
      <w:r w:rsidR="00E37601" w:rsidRPr="00D6616C">
        <w:rPr>
          <w:lang w:val="ru-RU"/>
        </w:rPr>
        <w:t xml:space="preserve">проводил </w:t>
      </w:r>
      <w:r w:rsidR="005077A5" w:rsidRPr="00D6616C">
        <w:rPr>
          <w:lang w:val="ru-RU"/>
        </w:rPr>
        <w:t>экспертную оценку</w:t>
      </w:r>
      <w:r w:rsidR="000C61D2" w:rsidRPr="00D6616C">
        <w:rPr>
          <w:lang w:val="ru-RU"/>
        </w:rPr>
        <w:t xml:space="preserve"> результатов и работы процесса </w:t>
      </w:r>
      <w:r w:rsidR="005077A5" w:rsidRPr="00D6616C">
        <w:rPr>
          <w:lang w:val="ru-RU"/>
        </w:rPr>
        <w:t xml:space="preserve">перспективных </w:t>
      </w:r>
      <w:r w:rsidR="002617DD" w:rsidRPr="00D6616C">
        <w:rPr>
          <w:lang w:val="ru-RU"/>
        </w:rPr>
        <w:t>обзоров</w:t>
      </w:r>
      <w:r w:rsidR="000C61D2" w:rsidRPr="00D6616C">
        <w:rPr>
          <w:lang w:val="ru-RU"/>
        </w:rPr>
        <w:t xml:space="preserve">. </w:t>
      </w:r>
      <w:r w:rsidR="00FF6429" w:rsidRPr="00D6616C">
        <w:rPr>
          <w:lang w:val="ru-RU"/>
        </w:rPr>
        <w:t xml:space="preserve">Полученные </w:t>
      </w:r>
      <w:r w:rsidR="004118F4" w:rsidRPr="00D6616C">
        <w:rPr>
          <w:lang w:val="ru-RU"/>
        </w:rPr>
        <w:t xml:space="preserve">комментарии были обобщены </w:t>
      </w:r>
      <w:r w:rsidR="00CA0AAD" w:rsidRPr="00D6616C">
        <w:rPr>
          <w:lang w:val="ru-RU"/>
        </w:rPr>
        <w:t xml:space="preserve">и </w:t>
      </w:r>
      <w:r w:rsidR="00FF6429" w:rsidRPr="00D6616C">
        <w:rPr>
          <w:lang w:val="ru-RU"/>
        </w:rPr>
        <w:t xml:space="preserve">будут представлены </w:t>
      </w:r>
      <w:r w:rsidR="00CA0AAD" w:rsidRPr="00D6616C">
        <w:rPr>
          <w:lang w:val="ru-RU"/>
        </w:rPr>
        <w:t xml:space="preserve">в </w:t>
      </w:r>
      <w:r w:rsidR="00140597" w:rsidRPr="00D6616C">
        <w:rPr>
          <w:lang w:val="ru-RU"/>
        </w:rPr>
        <w:t xml:space="preserve">информационном документе </w:t>
      </w:r>
      <w:r w:rsidR="00FF6429" w:rsidRPr="00D6616C">
        <w:rPr>
          <w:lang w:val="ru-RU"/>
        </w:rPr>
        <w:t xml:space="preserve">CBD/SBSTTA/26/INF/6 </w:t>
      </w:r>
      <w:r w:rsidR="002617DD" w:rsidRPr="00D6616C">
        <w:rPr>
          <w:lang w:val="ru-RU"/>
        </w:rPr>
        <w:t>с целью оказать поддержку Вспомогательному органу в оценке эффективности процесса.</w:t>
      </w:r>
    </w:p>
    <w:p w:rsidR="00E84F2F" w:rsidRPr="00D6616C" w:rsidRDefault="00CD65A6" w:rsidP="00CD65A6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>Рекомендации</w:t>
      </w:r>
    </w:p>
    <w:p w:rsidR="00E84F2F" w:rsidRPr="00D6616C" w:rsidRDefault="00CD65A6" w:rsidP="003061F1">
      <w:pPr>
        <w:pStyle w:val="Para1"/>
        <w:keepNext/>
        <w:keepLines/>
        <w:numPr>
          <w:ilvl w:val="0"/>
          <w:numId w:val="6"/>
        </w:numPr>
        <w:tabs>
          <w:tab w:val="left" w:pos="1134"/>
        </w:tabs>
        <w:ind w:left="567"/>
        <w:rPr>
          <w:lang w:val="ru-RU"/>
        </w:rPr>
      </w:pPr>
      <w:r w:rsidRPr="00D6616C">
        <w:rPr>
          <w:lang w:val="ru-RU"/>
        </w:rPr>
        <w:t xml:space="preserve">Вспомогательный орган </w:t>
      </w:r>
      <w:r w:rsidR="00644FAB" w:rsidRPr="00D6616C">
        <w:rPr>
          <w:lang w:val="ru-RU"/>
        </w:rPr>
        <w:t>возможно пожелает</w:t>
      </w:r>
      <w:r w:rsidRPr="00D6616C">
        <w:rPr>
          <w:lang w:val="ru-RU"/>
        </w:rPr>
        <w:t xml:space="preserve">: </w:t>
      </w:r>
    </w:p>
    <w:p w:rsidR="00E84F2F" w:rsidRPr="00D6616C" w:rsidRDefault="00CD65A6" w:rsidP="003217D0">
      <w:pPr>
        <w:pStyle w:val="Para1"/>
        <w:keepNext/>
        <w:keepLines/>
        <w:numPr>
          <w:ilvl w:val="0"/>
          <w:numId w:val="0"/>
        </w:numPr>
        <w:tabs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644FAB" w:rsidRPr="00D6616C">
        <w:rPr>
          <w:lang w:val="ru-RU"/>
        </w:rPr>
        <w:t xml:space="preserve">одобрить </w:t>
      </w:r>
      <w:r w:rsidR="00F82360" w:rsidRPr="00D6616C">
        <w:rPr>
          <w:lang w:val="ru-RU"/>
        </w:rPr>
        <w:t xml:space="preserve">результаты </w:t>
      </w:r>
      <w:r w:rsidR="005077A5" w:rsidRPr="00D6616C">
        <w:rPr>
          <w:lang w:val="ru-RU"/>
        </w:rPr>
        <w:t xml:space="preserve">перспективных </w:t>
      </w:r>
      <w:r w:rsidR="00644FAB" w:rsidRPr="00D6616C">
        <w:rPr>
          <w:lang w:val="ru-RU"/>
        </w:rPr>
        <w:t>обзор</w:t>
      </w:r>
      <w:r w:rsidR="003D1252" w:rsidRPr="00D6616C">
        <w:rPr>
          <w:lang w:val="ru-RU"/>
        </w:rPr>
        <w:t>ов</w:t>
      </w:r>
      <w:r w:rsidR="001C6E66" w:rsidRPr="00D6616C">
        <w:rPr>
          <w:lang w:val="ru-RU"/>
        </w:rPr>
        <w:t xml:space="preserve">, </w:t>
      </w:r>
      <w:r w:rsidR="003D1252" w:rsidRPr="00D6616C">
        <w:rPr>
          <w:lang w:val="ru-RU"/>
        </w:rPr>
        <w:t>мониторинга и оценки</w:t>
      </w:r>
      <w:r w:rsidR="009647EA" w:rsidRPr="00D6616C">
        <w:rPr>
          <w:lang w:val="ru-RU"/>
        </w:rPr>
        <w:t xml:space="preserve">, </w:t>
      </w:r>
      <w:r w:rsidR="00F82360" w:rsidRPr="00D6616C">
        <w:rPr>
          <w:lang w:val="ru-RU"/>
        </w:rPr>
        <w:t xml:space="preserve">проведенных </w:t>
      </w:r>
      <w:r w:rsidR="00644FAB" w:rsidRPr="00D6616C">
        <w:rPr>
          <w:kern w:val="22"/>
          <w:szCs w:val="22"/>
          <w:lang w:val="ru-RU"/>
        </w:rPr>
        <w:t xml:space="preserve">многодисциплинарной </w:t>
      </w:r>
      <w:r w:rsidR="00644FAB" w:rsidRPr="00D6616C">
        <w:rPr>
          <w:lang w:val="ru-RU"/>
        </w:rPr>
        <w:t>Специальной группой технических экспертов</w:t>
      </w:r>
      <w:r w:rsidR="000200E4" w:rsidRPr="00D6616C">
        <w:rPr>
          <w:lang w:val="ru-RU"/>
        </w:rPr>
        <w:t xml:space="preserve">; </w:t>
      </w:r>
    </w:p>
    <w:p w:rsidR="00E84F2F" w:rsidRPr="00D6616C" w:rsidRDefault="00CD65A6" w:rsidP="003217D0">
      <w:pPr>
        <w:pStyle w:val="Para1"/>
        <w:keepNext/>
        <w:keepLines/>
        <w:numPr>
          <w:ilvl w:val="0"/>
          <w:numId w:val="0"/>
        </w:numPr>
        <w:tabs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644FAB" w:rsidRPr="00D6616C">
        <w:rPr>
          <w:lang w:val="ru-RU"/>
        </w:rPr>
        <w:t xml:space="preserve">принять к сведению </w:t>
      </w:r>
      <w:r w:rsidR="00F82360" w:rsidRPr="00D6616C">
        <w:rPr>
          <w:lang w:val="ru-RU"/>
        </w:rPr>
        <w:t xml:space="preserve">потребности в </w:t>
      </w:r>
      <w:r w:rsidR="00644FAB" w:rsidRPr="00D6616C">
        <w:rPr>
          <w:lang w:val="ru-RU"/>
        </w:rPr>
        <w:t xml:space="preserve">создании </w:t>
      </w:r>
      <w:r w:rsidR="00E62E4D" w:rsidRPr="00D6616C">
        <w:rPr>
          <w:lang w:val="ru-RU"/>
        </w:rPr>
        <w:t>потенциала</w:t>
      </w:r>
      <w:r w:rsidR="00F82360" w:rsidRPr="00D6616C">
        <w:rPr>
          <w:lang w:val="ru-RU"/>
        </w:rPr>
        <w:t xml:space="preserve">, передаче технологий и обмене знаниями, связанными с синтетической биологией, выявленные </w:t>
      </w:r>
      <w:r w:rsidR="00644FAB" w:rsidRPr="00D6616C">
        <w:rPr>
          <w:kern w:val="22"/>
          <w:szCs w:val="22"/>
          <w:lang w:val="ru-RU"/>
        </w:rPr>
        <w:t xml:space="preserve">многодисциплинарной </w:t>
      </w:r>
      <w:r w:rsidR="0070082A" w:rsidRPr="00D6616C">
        <w:rPr>
          <w:lang w:val="ru-RU"/>
        </w:rPr>
        <w:t xml:space="preserve">Специальной </w:t>
      </w:r>
      <w:r w:rsidR="004D4DA8" w:rsidRPr="00D6616C">
        <w:rPr>
          <w:lang w:val="ru-RU"/>
        </w:rPr>
        <w:t xml:space="preserve">группой </w:t>
      </w:r>
      <w:r w:rsidR="0070082A" w:rsidRPr="00D6616C">
        <w:rPr>
          <w:lang w:val="ru-RU"/>
        </w:rPr>
        <w:t xml:space="preserve">технических </w:t>
      </w:r>
      <w:r w:rsidR="004D4DA8" w:rsidRPr="00D6616C">
        <w:rPr>
          <w:lang w:val="ru-RU"/>
        </w:rPr>
        <w:t xml:space="preserve">экспертов </w:t>
      </w:r>
      <w:r w:rsidR="00F82360" w:rsidRPr="00D6616C">
        <w:rPr>
          <w:lang w:val="ru-RU"/>
        </w:rPr>
        <w:t xml:space="preserve">в свете результатов </w:t>
      </w:r>
      <w:r w:rsidR="00AE0C96" w:rsidRPr="00D6616C">
        <w:rPr>
          <w:lang w:val="ru-RU"/>
        </w:rPr>
        <w:t xml:space="preserve">перспективных </w:t>
      </w:r>
      <w:r w:rsidR="00644FAB" w:rsidRPr="00D6616C">
        <w:rPr>
          <w:lang w:val="ru-RU"/>
        </w:rPr>
        <w:t>об</w:t>
      </w:r>
      <w:r w:rsidR="00AE0C96" w:rsidRPr="00D6616C">
        <w:rPr>
          <w:lang w:val="ru-RU"/>
        </w:rPr>
        <w:t>з</w:t>
      </w:r>
      <w:r w:rsidR="00644FAB" w:rsidRPr="00D6616C">
        <w:rPr>
          <w:lang w:val="ru-RU"/>
        </w:rPr>
        <w:t>оров</w:t>
      </w:r>
      <w:r w:rsidR="004A03AF" w:rsidRPr="00D6616C">
        <w:rPr>
          <w:lang w:val="ru-RU"/>
        </w:rPr>
        <w:t xml:space="preserve">, мониторинга </w:t>
      </w:r>
      <w:r w:rsidR="00F82360" w:rsidRPr="00D6616C">
        <w:rPr>
          <w:lang w:val="ru-RU"/>
        </w:rPr>
        <w:t xml:space="preserve">и оценки, </w:t>
      </w:r>
      <w:r w:rsidR="00E14F53" w:rsidRPr="00D6616C">
        <w:rPr>
          <w:lang w:val="ru-RU"/>
        </w:rPr>
        <w:t xml:space="preserve">представленных </w:t>
      </w:r>
      <w:r w:rsidR="001E2EB7" w:rsidRPr="00D6616C">
        <w:rPr>
          <w:lang w:val="ru-RU"/>
        </w:rPr>
        <w:t xml:space="preserve">в приложении </w:t>
      </w:r>
      <w:r w:rsidR="007E13A4" w:rsidRPr="00D6616C">
        <w:rPr>
          <w:lang w:val="ru-RU"/>
        </w:rPr>
        <w:t>II</w:t>
      </w:r>
      <w:r w:rsidR="00F82360" w:rsidRPr="00D6616C">
        <w:rPr>
          <w:lang w:val="ru-RU"/>
        </w:rPr>
        <w:t>;</w:t>
      </w:r>
    </w:p>
    <w:p w:rsidR="00E84F2F" w:rsidRPr="00D6616C" w:rsidRDefault="00CD65A6" w:rsidP="003217D0">
      <w:pPr>
        <w:pStyle w:val="Para1"/>
        <w:keepNext/>
        <w:keepLines/>
        <w:numPr>
          <w:ilvl w:val="0"/>
          <w:numId w:val="0"/>
        </w:numPr>
        <w:tabs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bookmarkStart w:id="4" w:name="_Hlk158727963"/>
      <w:r w:rsidR="00644FAB" w:rsidRPr="00D6616C">
        <w:rPr>
          <w:lang w:val="ru-RU"/>
        </w:rPr>
        <w:t xml:space="preserve">завершить анализ </w:t>
      </w:r>
      <w:r w:rsidR="005077A5" w:rsidRPr="00D6616C">
        <w:rPr>
          <w:lang w:val="ru-RU"/>
        </w:rPr>
        <w:t xml:space="preserve">перспективных </w:t>
      </w:r>
      <w:r w:rsidR="00ED6297" w:rsidRPr="00D6616C">
        <w:rPr>
          <w:lang w:val="ru-RU"/>
        </w:rPr>
        <w:t>обзор</w:t>
      </w:r>
      <w:r w:rsidR="00644FAB" w:rsidRPr="00D6616C">
        <w:rPr>
          <w:lang w:val="ru-RU"/>
        </w:rPr>
        <w:t>ов</w:t>
      </w:r>
      <w:r w:rsidR="00ED6297" w:rsidRPr="00D6616C">
        <w:rPr>
          <w:lang w:val="ru-RU"/>
        </w:rPr>
        <w:t>, мониторинга и оценки, содержащ</w:t>
      </w:r>
      <w:r w:rsidR="007321EE" w:rsidRPr="00D6616C">
        <w:rPr>
          <w:lang w:val="ru-RU"/>
        </w:rPr>
        <w:t>ий</w:t>
      </w:r>
      <w:r w:rsidR="00ED6297" w:rsidRPr="00D6616C">
        <w:rPr>
          <w:lang w:val="ru-RU"/>
        </w:rPr>
        <w:t xml:space="preserve">ся в приложении </w:t>
      </w:r>
      <w:r w:rsidR="007E13A4" w:rsidRPr="00D6616C">
        <w:rPr>
          <w:lang w:val="ru-RU"/>
        </w:rPr>
        <w:t>I</w:t>
      </w:r>
      <w:r w:rsidR="00ED6297" w:rsidRPr="00D6616C">
        <w:rPr>
          <w:lang w:val="ru-RU"/>
        </w:rPr>
        <w:t xml:space="preserve">, на основе приложения </w:t>
      </w:r>
      <w:r w:rsidR="007E13A4" w:rsidRPr="00D6616C">
        <w:rPr>
          <w:lang w:val="ru-RU"/>
        </w:rPr>
        <w:t>III</w:t>
      </w:r>
      <w:r w:rsidR="00ED6297" w:rsidRPr="00D6616C">
        <w:rPr>
          <w:lang w:val="ru-RU"/>
        </w:rPr>
        <w:t xml:space="preserve">, принимая </w:t>
      </w:r>
      <w:r w:rsidR="00CF4677" w:rsidRPr="00D6616C">
        <w:rPr>
          <w:lang w:val="ru-RU"/>
        </w:rPr>
        <w:t xml:space="preserve">также во </w:t>
      </w:r>
      <w:r w:rsidR="00ED6297" w:rsidRPr="00D6616C">
        <w:rPr>
          <w:lang w:val="ru-RU"/>
        </w:rPr>
        <w:t xml:space="preserve">внимание экспертную оценку результатов, проведенную </w:t>
      </w:r>
      <w:r w:rsidR="00EB3350" w:rsidRPr="00D6616C">
        <w:rPr>
          <w:lang w:val="ru-RU"/>
        </w:rPr>
        <w:t xml:space="preserve">для </w:t>
      </w:r>
      <w:r w:rsidR="00326E0E" w:rsidRPr="00D6616C">
        <w:rPr>
          <w:lang w:val="ru-RU"/>
        </w:rPr>
        <w:t xml:space="preserve">этого </w:t>
      </w:r>
      <w:r w:rsidR="007E13A4" w:rsidRPr="00D6616C">
        <w:rPr>
          <w:lang w:val="ru-RU"/>
        </w:rPr>
        <w:t>процесса</w:t>
      </w:r>
      <w:r w:rsidR="00ED6297" w:rsidRPr="00D6616C">
        <w:rPr>
          <w:lang w:val="ru-RU"/>
        </w:rPr>
        <w:t xml:space="preserve">; </w:t>
      </w:r>
      <w:bookmarkEnd w:id="4"/>
    </w:p>
    <w:p w:rsidR="00E84F2F" w:rsidRPr="00D6616C" w:rsidRDefault="00CD65A6" w:rsidP="003217D0">
      <w:pPr>
        <w:pStyle w:val="Para1"/>
        <w:keepNext/>
        <w:keepLines/>
        <w:numPr>
          <w:ilvl w:val="0"/>
          <w:numId w:val="0"/>
        </w:numPr>
        <w:tabs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644FAB" w:rsidRPr="00D6616C">
        <w:rPr>
          <w:lang w:val="ru-RU"/>
        </w:rPr>
        <w:t xml:space="preserve">принять пересмотренную </w:t>
      </w:r>
      <w:r w:rsidR="00F82360" w:rsidRPr="00D6616C">
        <w:rPr>
          <w:lang w:val="ru-RU"/>
        </w:rPr>
        <w:t>методологию широк</w:t>
      </w:r>
      <w:r w:rsidR="00644FAB" w:rsidRPr="00D6616C">
        <w:rPr>
          <w:lang w:val="ru-RU"/>
        </w:rPr>
        <w:t>их</w:t>
      </w:r>
      <w:r w:rsidR="00F82360" w:rsidRPr="00D6616C">
        <w:rPr>
          <w:lang w:val="ru-RU"/>
        </w:rPr>
        <w:t xml:space="preserve"> и регулярн</w:t>
      </w:r>
      <w:r w:rsidR="00644FAB" w:rsidRPr="00D6616C">
        <w:rPr>
          <w:lang w:val="ru-RU"/>
        </w:rPr>
        <w:t>ых</w:t>
      </w:r>
      <w:r w:rsidR="00F82360" w:rsidRPr="00D6616C">
        <w:rPr>
          <w:lang w:val="ru-RU"/>
        </w:rPr>
        <w:t xml:space="preserve"> </w:t>
      </w:r>
      <w:r w:rsidR="005077A5" w:rsidRPr="00D6616C">
        <w:rPr>
          <w:lang w:val="ru-RU"/>
        </w:rPr>
        <w:t xml:space="preserve">перспективных </w:t>
      </w:r>
      <w:r w:rsidR="00644FAB" w:rsidRPr="00D6616C">
        <w:rPr>
          <w:lang w:val="ru-RU"/>
        </w:rPr>
        <w:t>обзоров</w:t>
      </w:r>
      <w:r w:rsidR="00F82360" w:rsidRPr="00D6616C">
        <w:rPr>
          <w:lang w:val="ru-RU"/>
        </w:rPr>
        <w:t>, мониторинга и оценки</w:t>
      </w:r>
      <w:r w:rsidR="00015B16" w:rsidRPr="00D6616C">
        <w:rPr>
          <w:lang w:val="ru-RU"/>
        </w:rPr>
        <w:t xml:space="preserve">, </w:t>
      </w:r>
      <w:r w:rsidR="00F82360" w:rsidRPr="00D6616C">
        <w:rPr>
          <w:lang w:val="ru-RU"/>
        </w:rPr>
        <w:t xml:space="preserve">содержащуюся в приложении </w:t>
      </w:r>
      <w:r w:rsidR="007E13A4" w:rsidRPr="00D6616C">
        <w:rPr>
          <w:lang w:val="ru-RU"/>
        </w:rPr>
        <w:t>IV</w:t>
      </w:r>
      <w:r w:rsidR="004D4DA8" w:rsidRPr="00D6616C">
        <w:rPr>
          <w:lang w:val="ru-RU"/>
        </w:rPr>
        <w:t>;</w:t>
      </w:r>
    </w:p>
    <w:p w:rsidR="00E84F2F" w:rsidRPr="00D6616C" w:rsidRDefault="00CD65A6" w:rsidP="003217D0">
      <w:pPr>
        <w:pStyle w:val="Para1"/>
        <w:keepNext/>
        <w:keepLines/>
        <w:numPr>
          <w:ilvl w:val="0"/>
          <w:numId w:val="0"/>
        </w:numPr>
        <w:tabs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644FAB" w:rsidRPr="00D6616C">
        <w:rPr>
          <w:lang w:val="ru-RU"/>
        </w:rPr>
        <w:t xml:space="preserve">принять </w:t>
      </w:r>
      <w:r w:rsidR="00F82360" w:rsidRPr="00D6616C">
        <w:rPr>
          <w:lang w:val="ru-RU"/>
        </w:rPr>
        <w:t xml:space="preserve">рекомендации </w:t>
      </w:r>
      <w:r w:rsidR="00644FAB" w:rsidRPr="00D6616C">
        <w:rPr>
          <w:kern w:val="22"/>
          <w:szCs w:val="22"/>
          <w:lang w:val="ru-RU"/>
        </w:rPr>
        <w:t xml:space="preserve">многодисциплинарной </w:t>
      </w:r>
      <w:r w:rsidR="0070082A" w:rsidRPr="00D6616C">
        <w:rPr>
          <w:lang w:val="ru-RU"/>
        </w:rPr>
        <w:t xml:space="preserve">Специальной </w:t>
      </w:r>
      <w:r w:rsidR="004D4DA8" w:rsidRPr="00D6616C">
        <w:rPr>
          <w:lang w:val="ru-RU"/>
        </w:rPr>
        <w:t xml:space="preserve">группы </w:t>
      </w:r>
      <w:r w:rsidR="0070082A" w:rsidRPr="00D6616C">
        <w:rPr>
          <w:lang w:val="ru-RU"/>
        </w:rPr>
        <w:t xml:space="preserve">технических </w:t>
      </w:r>
      <w:r w:rsidR="002463BB" w:rsidRPr="00D6616C">
        <w:rPr>
          <w:lang w:val="ru-RU"/>
        </w:rPr>
        <w:t>экспертов</w:t>
      </w:r>
      <w:r w:rsidR="00F82360" w:rsidRPr="00D6616C">
        <w:rPr>
          <w:lang w:val="ru-RU"/>
        </w:rPr>
        <w:t xml:space="preserve">, содержащиеся в приложении </w:t>
      </w:r>
      <w:r w:rsidRPr="00D6616C">
        <w:rPr>
          <w:lang w:val="ru-RU"/>
        </w:rPr>
        <w:t>V</w:t>
      </w:r>
      <w:r w:rsidR="00F82360" w:rsidRPr="00D6616C">
        <w:rPr>
          <w:lang w:val="ru-RU"/>
        </w:rPr>
        <w:t>.</w:t>
      </w:r>
    </w:p>
    <w:p w:rsidR="00800684" w:rsidRPr="00D6616C" w:rsidRDefault="00800684" w:rsidP="00CD65A6">
      <w:pPr>
        <w:pStyle w:val="Para10"/>
        <w:numPr>
          <w:ilvl w:val="0"/>
          <w:numId w:val="0"/>
        </w:numPr>
        <w:ind w:left="567"/>
        <w:rPr>
          <w:lang w:val="ru-RU"/>
        </w:rPr>
      </w:pPr>
    </w:p>
    <w:p w:rsidR="00270341" w:rsidRPr="00D6616C" w:rsidRDefault="00270341" w:rsidP="00D035A8">
      <w:pPr>
        <w:pStyle w:val="Para10"/>
        <w:numPr>
          <w:ilvl w:val="0"/>
          <w:numId w:val="0"/>
        </w:numPr>
        <w:spacing w:after="160" w:line="259" w:lineRule="auto"/>
        <w:jc w:val="left"/>
        <w:rPr>
          <w:lang w:val="ru-RU"/>
        </w:rPr>
      </w:pPr>
    </w:p>
    <w:p w:rsidR="007E0419" w:rsidRPr="00D6616C" w:rsidRDefault="007E0419">
      <w:pPr>
        <w:outlineLvl w:val="0"/>
        <w:rPr>
          <w:b/>
          <w:sz w:val="28"/>
          <w:lang w:val="ru-RU"/>
        </w:rPr>
        <w:sectPr w:rsidR="007E0419" w:rsidRPr="00D6616C" w:rsidSect="00176E34">
          <w:headerReference w:type="even" r:id="rId17"/>
          <w:headerReference w:type="default" r:id="rId18"/>
          <w:footerReference w:type="even" r:id="rId19"/>
          <w:footerReference w:type="default" r:id="rId20"/>
          <w:type w:val="continuous"/>
          <w:pgSz w:w="12240" w:h="15840"/>
          <w:pgMar w:top="1134" w:right="1440" w:bottom="1134" w:left="1440" w:header="709" w:footer="709" w:gutter="0"/>
          <w:cols w:space="720"/>
          <w:titlePg/>
          <w:docGrid w:linePitch="299"/>
        </w:sectPr>
      </w:pPr>
    </w:p>
    <w:p w:rsidR="00E84F2F" w:rsidRPr="00D6616C" w:rsidRDefault="00CD65A6">
      <w:pPr>
        <w:pageBreakBefore/>
        <w:outlineLvl w:val="0"/>
        <w:rPr>
          <w:b/>
          <w:sz w:val="28"/>
          <w:lang w:val="ru-RU"/>
        </w:rPr>
      </w:pPr>
      <w:r w:rsidRPr="00D6616C">
        <w:rPr>
          <w:b/>
          <w:sz w:val="28"/>
          <w:lang w:val="ru-RU"/>
        </w:rPr>
        <w:lastRenderedPageBreak/>
        <w:t xml:space="preserve">Приложение </w:t>
      </w:r>
      <w:r w:rsidR="002D184A" w:rsidRPr="00D6616C">
        <w:rPr>
          <w:b/>
          <w:sz w:val="28"/>
          <w:lang w:val="ru-RU"/>
        </w:rPr>
        <w:t>I</w:t>
      </w:r>
    </w:p>
    <w:p w:rsidR="00E84F2F" w:rsidRPr="00D6616C" w:rsidRDefault="00CD65A6" w:rsidP="0015657E">
      <w:pPr>
        <w:keepNext/>
        <w:spacing w:before="240" w:after="240"/>
        <w:ind w:left="567"/>
        <w:jc w:val="left"/>
        <w:outlineLvl w:val="0"/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</w:pPr>
      <w:r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Результаты </w:t>
      </w:r>
      <w:r w:rsidR="00BA0EBE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>процесса широк</w:t>
      </w:r>
      <w:r w:rsidR="0015657E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>их</w:t>
      </w:r>
      <w:r w:rsidR="00BA0EBE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 и регулярн</w:t>
      </w:r>
      <w:r w:rsidR="0015657E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ых </w:t>
      </w:r>
      <w:r w:rsidR="005077A5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перспективных </w:t>
      </w:r>
      <w:r w:rsidR="0015657E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>обзоров</w:t>
      </w:r>
      <w:r w:rsidR="00BA0EBE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, мониторинга и оценки 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proofErr w:type="gramStart"/>
      <w:r w:rsidRPr="00D6616C">
        <w:rPr>
          <w:lang w:val="ru-RU"/>
        </w:rPr>
        <w:t xml:space="preserve">Определив в ходе сбора </w:t>
      </w:r>
      <w:r w:rsidR="000C3740" w:rsidRPr="00D6616C">
        <w:rPr>
          <w:lang w:val="ru-RU"/>
        </w:rPr>
        <w:t xml:space="preserve">информации </w:t>
      </w:r>
      <w:r w:rsidRPr="00D6616C">
        <w:rPr>
          <w:lang w:val="ru-RU"/>
        </w:rPr>
        <w:t xml:space="preserve">несколько тенденций и </w:t>
      </w:r>
      <w:r w:rsidR="0015657E" w:rsidRPr="00D6616C">
        <w:rPr>
          <w:lang w:val="ru-RU"/>
        </w:rPr>
        <w:t xml:space="preserve">вопросов </w:t>
      </w:r>
      <w:r w:rsidRPr="00D6616C">
        <w:rPr>
          <w:lang w:val="ru-RU"/>
        </w:rPr>
        <w:t xml:space="preserve">в области синтетической биологии, имеющих </w:t>
      </w:r>
      <w:r w:rsidR="000F1038" w:rsidRPr="00D6616C">
        <w:rPr>
          <w:lang w:val="ru-RU"/>
        </w:rPr>
        <w:t xml:space="preserve">отношение </w:t>
      </w:r>
      <w:r w:rsidR="00B81674" w:rsidRPr="00D6616C">
        <w:rPr>
          <w:lang w:val="ru-RU"/>
        </w:rPr>
        <w:t xml:space="preserve">к </w:t>
      </w:r>
      <w:r w:rsidR="00F2412F" w:rsidRPr="00D6616C">
        <w:rPr>
          <w:lang w:val="ru-RU"/>
        </w:rPr>
        <w:t xml:space="preserve">реализации </w:t>
      </w:r>
      <w:r w:rsidRPr="00D6616C">
        <w:rPr>
          <w:lang w:val="ru-RU"/>
        </w:rPr>
        <w:t xml:space="preserve">трех целей Конвенции </w:t>
      </w:r>
      <w:r w:rsidR="006C14C0" w:rsidRPr="00D6616C">
        <w:rPr>
          <w:lang w:val="ru-RU"/>
        </w:rPr>
        <w:t>о биологическом разнообразии</w:t>
      </w:r>
      <w:r w:rsidR="00E4314B" w:rsidRPr="00D6616C">
        <w:rPr>
          <w:lang w:val="ru-RU"/>
        </w:rPr>
        <w:t xml:space="preserve">, </w:t>
      </w:r>
      <w:r w:rsidR="0015657E" w:rsidRPr="00D6616C">
        <w:rPr>
          <w:kern w:val="22"/>
          <w:szCs w:val="22"/>
          <w:lang w:val="ru-RU"/>
        </w:rPr>
        <w:t xml:space="preserve">многодисциплинарная </w:t>
      </w:r>
      <w:r w:rsidR="00056D0D" w:rsidRPr="00D6616C">
        <w:rPr>
          <w:lang w:val="ru-RU"/>
        </w:rPr>
        <w:t xml:space="preserve">Специальная </w:t>
      </w:r>
      <w:r w:rsidRPr="00D6616C">
        <w:rPr>
          <w:lang w:val="ru-RU"/>
        </w:rPr>
        <w:t xml:space="preserve">группа </w:t>
      </w:r>
      <w:r w:rsidR="0015657E" w:rsidRPr="00D6616C">
        <w:rPr>
          <w:lang w:val="ru-RU"/>
        </w:rPr>
        <w:t xml:space="preserve">технических </w:t>
      </w:r>
      <w:r w:rsidRPr="00D6616C">
        <w:rPr>
          <w:lang w:val="ru-RU"/>
        </w:rPr>
        <w:t xml:space="preserve">экспертов </w:t>
      </w:r>
      <w:r w:rsidR="00056D0D" w:rsidRPr="00D6616C">
        <w:rPr>
          <w:lang w:val="ru-RU"/>
        </w:rPr>
        <w:t xml:space="preserve">по синтетической </w:t>
      </w:r>
      <w:r w:rsidR="00127036" w:rsidRPr="00D6616C">
        <w:rPr>
          <w:lang w:val="ru-RU"/>
        </w:rPr>
        <w:t xml:space="preserve">биологии </w:t>
      </w:r>
      <w:r w:rsidR="00BA0B31" w:rsidRPr="00D6616C">
        <w:rPr>
          <w:lang w:val="ru-RU"/>
        </w:rPr>
        <w:t xml:space="preserve">в целях содействия процессу широких и регулярных </w:t>
      </w:r>
      <w:r w:rsidR="005077A5" w:rsidRPr="00D6616C">
        <w:rPr>
          <w:lang w:val="ru-RU"/>
        </w:rPr>
        <w:t xml:space="preserve">перспективных </w:t>
      </w:r>
      <w:r w:rsidR="00BA0B31" w:rsidRPr="00D6616C">
        <w:rPr>
          <w:lang w:val="ru-RU"/>
        </w:rPr>
        <w:t>обзоров, мониторинга и оценки</w:t>
      </w:r>
      <w:r w:rsidR="00127036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использовала </w:t>
      </w:r>
      <w:r w:rsidR="0020605A" w:rsidRPr="00D6616C">
        <w:rPr>
          <w:lang w:val="ru-RU"/>
        </w:rPr>
        <w:t xml:space="preserve">стандартный </w:t>
      </w:r>
      <w:r w:rsidRPr="00D6616C">
        <w:rPr>
          <w:lang w:val="ru-RU"/>
        </w:rPr>
        <w:t xml:space="preserve">метод оценки, объединяющий приоритеты </w:t>
      </w:r>
      <w:r w:rsidR="00197AB3" w:rsidRPr="00D6616C">
        <w:rPr>
          <w:lang w:val="ru-RU"/>
        </w:rPr>
        <w:t xml:space="preserve">ее </w:t>
      </w:r>
      <w:r w:rsidRPr="00D6616C">
        <w:rPr>
          <w:lang w:val="ru-RU"/>
        </w:rPr>
        <w:t xml:space="preserve">отдельных членов, чтобы выбрать 17 тенденций и </w:t>
      </w:r>
      <w:r w:rsidR="00BA0B31" w:rsidRPr="00D6616C">
        <w:rPr>
          <w:lang w:val="ru-RU"/>
        </w:rPr>
        <w:t xml:space="preserve">вопросов </w:t>
      </w:r>
      <w:r w:rsidRPr="00D6616C">
        <w:rPr>
          <w:lang w:val="ru-RU"/>
        </w:rPr>
        <w:t>для дальнейшего</w:t>
      </w:r>
      <w:proofErr w:type="gramEnd"/>
      <w:r w:rsidRPr="00D6616C">
        <w:rPr>
          <w:lang w:val="ru-RU"/>
        </w:rPr>
        <w:t xml:space="preserve"> рассмотрения (как </w:t>
      </w:r>
      <w:r w:rsidR="00370B59" w:rsidRPr="00D6616C">
        <w:rPr>
          <w:lang w:val="ru-RU"/>
        </w:rPr>
        <w:t xml:space="preserve">представлено </w:t>
      </w:r>
      <w:r w:rsidRPr="00D6616C">
        <w:rPr>
          <w:lang w:val="ru-RU"/>
        </w:rPr>
        <w:t xml:space="preserve">в </w:t>
      </w:r>
      <w:r w:rsidR="00FA7433" w:rsidRPr="00D6616C">
        <w:rPr>
          <w:lang w:val="ru-RU"/>
        </w:rPr>
        <w:t xml:space="preserve">документе </w:t>
      </w:r>
      <w:r w:rsidRPr="00D6616C">
        <w:rPr>
          <w:lang w:val="ru-RU"/>
        </w:rPr>
        <w:t xml:space="preserve">CBD/SYNBIO/AHTEG/2024/1/INF/1). Из 17 тенденций и вопросов </w:t>
      </w:r>
      <w:r w:rsidR="00DF1120" w:rsidRPr="00D6616C">
        <w:rPr>
          <w:lang w:val="ru-RU"/>
        </w:rPr>
        <w:t xml:space="preserve">5 </w:t>
      </w:r>
      <w:r w:rsidRPr="00D6616C">
        <w:rPr>
          <w:lang w:val="ru-RU"/>
        </w:rPr>
        <w:t xml:space="preserve">были отобраны в ходе ориентировочного отбора </w:t>
      </w:r>
      <w:r w:rsidR="00EF0141" w:rsidRPr="00D6616C">
        <w:rPr>
          <w:lang w:val="ru-RU"/>
        </w:rPr>
        <w:t xml:space="preserve">экспертами </w:t>
      </w:r>
      <w:r w:rsidRPr="00D6616C">
        <w:rPr>
          <w:lang w:val="ru-RU"/>
        </w:rPr>
        <w:t xml:space="preserve">для более </w:t>
      </w:r>
      <w:r w:rsidR="00AE0C96" w:rsidRPr="00D6616C">
        <w:rPr>
          <w:lang w:val="ru-RU"/>
        </w:rPr>
        <w:t xml:space="preserve">детальной </w:t>
      </w:r>
      <w:r w:rsidRPr="00D6616C">
        <w:rPr>
          <w:lang w:val="ru-RU"/>
        </w:rPr>
        <w:t xml:space="preserve">оценки, которая </w:t>
      </w:r>
      <w:r w:rsidR="001E6598" w:rsidRPr="00D6616C">
        <w:rPr>
          <w:lang w:val="ru-RU"/>
        </w:rPr>
        <w:t xml:space="preserve">представлена </w:t>
      </w:r>
      <w:r w:rsidRPr="00D6616C">
        <w:rPr>
          <w:lang w:val="ru-RU"/>
        </w:rPr>
        <w:t xml:space="preserve">в разделах I-V ниже. </w:t>
      </w:r>
      <w:r w:rsidR="00E6003B" w:rsidRPr="00D6616C">
        <w:rPr>
          <w:lang w:val="ru-RU"/>
        </w:rPr>
        <w:t xml:space="preserve">Список </w:t>
      </w:r>
      <w:r w:rsidR="00197AB3" w:rsidRPr="00D6616C">
        <w:rPr>
          <w:lang w:val="ru-RU"/>
        </w:rPr>
        <w:t>5</w:t>
      </w:r>
      <w:r w:rsidRPr="00D6616C">
        <w:rPr>
          <w:lang w:val="ru-RU"/>
        </w:rPr>
        <w:t xml:space="preserve"> приоритетных тенденций и вопросов, </w:t>
      </w:r>
      <w:r w:rsidR="007033EB" w:rsidRPr="00D6616C">
        <w:rPr>
          <w:lang w:val="ru-RU"/>
        </w:rPr>
        <w:t xml:space="preserve">отобранных для более </w:t>
      </w:r>
      <w:r w:rsidR="00BA0B31" w:rsidRPr="00D6616C">
        <w:rPr>
          <w:lang w:val="ru-RU"/>
        </w:rPr>
        <w:t xml:space="preserve">детальной </w:t>
      </w:r>
      <w:r w:rsidR="007033EB" w:rsidRPr="00D6616C">
        <w:rPr>
          <w:lang w:val="ru-RU"/>
        </w:rPr>
        <w:t xml:space="preserve">оценки, </w:t>
      </w:r>
      <w:r w:rsidR="00E6003B" w:rsidRPr="00D6616C">
        <w:rPr>
          <w:lang w:val="ru-RU"/>
        </w:rPr>
        <w:t xml:space="preserve">и </w:t>
      </w:r>
      <w:r w:rsidRPr="00D6616C">
        <w:rPr>
          <w:lang w:val="ru-RU"/>
        </w:rPr>
        <w:t xml:space="preserve">общий список 17 тенденций и вопросов в том виде, в </w:t>
      </w:r>
      <w:r w:rsidR="00AB30B6" w:rsidRPr="00D6616C">
        <w:rPr>
          <w:lang w:val="ru-RU"/>
        </w:rPr>
        <w:t xml:space="preserve">котором они представлены, не отражают никакого порядка </w:t>
      </w:r>
      <w:r w:rsidR="007033EB" w:rsidRPr="00D6616C">
        <w:rPr>
          <w:lang w:val="ru-RU"/>
        </w:rPr>
        <w:t>ранжирования</w:t>
      </w:r>
      <w:r w:rsidRPr="00D6616C">
        <w:rPr>
          <w:lang w:val="ru-RU"/>
        </w:rPr>
        <w:t>. Дополнительные 12 тенденций и вопросов из списка приоритет</w:t>
      </w:r>
      <w:r w:rsidR="00BA0B31" w:rsidRPr="00D6616C">
        <w:rPr>
          <w:lang w:val="ru-RU"/>
        </w:rPr>
        <w:t>ов</w:t>
      </w:r>
      <w:r w:rsidR="001905BF" w:rsidRPr="00D6616C">
        <w:rPr>
          <w:lang w:val="ru-RU"/>
        </w:rPr>
        <w:t xml:space="preserve">, </w:t>
      </w:r>
      <w:r w:rsidR="00E4718E" w:rsidRPr="00D6616C">
        <w:rPr>
          <w:lang w:val="ru-RU"/>
        </w:rPr>
        <w:t xml:space="preserve">то есть те, которые </w:t>
      </w:r>
      <w:r w:rsidRPr="00D6616C">
        <w:rPr>
          <w:lang w:val="ru-RU"/>
        </w:rPr>
        <w:t xml:space="preserve">не подлежали оценке </w:t>
      </w:r>
      <w:r w:rsidR="00BA0B31" w:rsidRPr="00D6616C">
        <w:rPr>
          <w:lang w:val="ru-RU"/>
        </w:rPr>
        <w:t>г</w:t>
      </w:r>
      <w:r w:rsidRPr="00D6616C">
        <w:rPr>
          <w:lang w:val="ru-RU"/>
        </w:rPr>
        <w:t xml:space="preserve">руппой, </w:t>
      </w:r>
      <w:r w:rsidR="00506253" w:rsidRPr="00D6616C">
        <w:rPr>
          <w:lang w:val="ru-RU"/>
        </w:rPr>
        <w:t>перечислены в разделе VI</w:t>
      </w:r>
      <w:r w:rsidR="00130B98" w:rsidRPr="00D6616C">
        <w:rPr>
          <w:lang w:val="ru-RU"/>
        </w:rPr>
        <w:t xml:space="preserve">, а </w:t>
      </w:r>
      <w:r w:rsidRPr="00D6616C">
        <w:rPr>
          <w:lang w:val="ru-RU"/>
        </w:rPr>
        <w:t>полный список тенденций и вопросов, представленных в процессе</w:t>
      </w:r>
      <w:r w:rsidR="005077A5" w:rsidRPr="00D6616C">
        <w:rPr>
          <w:lang w:val="ru-RU"/>
        </w:rPr>
        <w:t xml:space="preserve"> перспективных</w:t>
      </w:r>
      <w:r w:rsidRPr="00D6616C">
        <w:rPr>
          <w:lang w:val="ru-RU"/>
        </w:rPr>
        <w:t xml:space="preserve"> </w:t>
      </w:r>
      <w:r w:rsidR="00BA0B31" w:rsidRPr="00D6616C">
        <w:rPr>
          <w:lang w:val="ru-RU"/>
        </w:rPr>
        <w:t>обзоров</w:t>
      </w:r>
      <w:r w:rsidR="007D2B9D" w:rsidRPr="00D6616C">
        <w:rPr>
          <w:lang w:val="ru-RU"/>
        </w:rPr>
        <w:t xml:space="preserve">, мониторинга </w:t>
      </w:r>
      <w:r w:rsidRPr="00D6616C">
        <w:rPr>
          <w:lang w:val="ru-RU"/>
        </w:rPr>
        <w:t>и оценки</w:t>
      </w:r>
      <w:r w:rsidR="007639E2" w:rsidRPr="00D6616C">
        <w:rPr>
          <w:lang w:val="ru-RU"/>
        </w:rPr>
        <w:t xml:space="preserve">, </w:t>
      </w:r>
      <w:r w:rsidR="00130B98" w:rsidRPr="00D6616C">
        <w:rPr>
          <w:lang w:val="ru-RU"/>
        </w:rPr>
        <w:t xml:space="preserve">приведен </w:t>
      </w:r>
      <w:r w:rsidR="007639E2" w:rsidRPr="00D6616C">
        <w:rPr>
          <w:lang w:val="ru-RU"/>
        </w:rPr>
        <w:t>в разделе VII</w:t>
      </w:r>
      <w:r w:rsidRPr="00D6616C">
        <w:rPr>
          <w:lang w:val="ru-RU"/>
        </w:rPr>
        <w:t>.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Было выявлено несколько общих элементов, касающихся тенденций и </w:t>
      </w:r>
      <w:r w:rsidR="00BA0B31" w:rsidRPr="00D6616C">
        <w:rPr>
          <w:lang w:val="ru-RU"/>
        </w:rPr>
        <w:t xml:space="preserve">вопросов в области </w:t>
      </w:r>
      <w:r w:rsidRPr="00D6616C">
        <w:rPr>
          <w:lang w:val="ru-RU"/>
        </w:rPr>
        <w:t xml:space="preserve">синтетической биологии, </w:t>
      </w:r>
      <w:r w:rsidR="009E2161" w:rsidRPr="00D6616C">
        <w:rPr>
          <w:lang w:val="ru-RU"/>
        </w:rPr>
        <w:t xml:space="preserve">в </w:t>
      </w:r>
      <w:r w:rsidRPr="00D6616C">
        <w:rPr>
          <w:lang w:val="ru-RU"/>
        </w:rPr>
        <w:t xml:space="preserve">частности, пять приоритетных тенденций и </w:t>
      </w:r>
      <w:r w:rsidR="00BA0B31" w:rsidRPr="00D6616C">
        <w:rPr>
          <w:lang w:val="ru-RU"/>
        </w:rPr>
        <w:t>вопросов</w:t>
      </w:r>
      <w:r w:rsidR="0032378D" w:rsidRPr="00D6616C">
        <w:rPr>
          <w:lang w:val="ru-RU"/>
        </w:rPr>
        <w:t>, а именно</w:t>
      </w:r>
      <w:r w:rsidRPr="00D6616C">
        <w:rPr>
          <w:lang w:val="ru-RU"/>
        </w:rPr>
        <w:t xml:space="preserve">: </w:t>
      </w:r>
    </w:p>
    <w:p w:rsidR="00E84F2F" w:rsidRPr="00D6616C" w:rsidRDefault="00BA0B31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н</w:t>
      </w:r>
      <w:r w:rsidR="00CD65A6" w:rsidRPr="00D6616C">
        <w:rPr>
          <w:lang w:val="ru-RU"/>
        </w:rPr>
        <w:t xml:space="preserve">овые приложения синтетической биологии становятся все более сложными и масштабными во всех </w:t>
      </w:r>
      <w:r w:rsidR="00197AB3" w:rsidRPr="00D6616C">
        <w:rPr>
          <w:lang w:val="ru-RU"/>
        </w:rPr>
        <w:t>царствах</w:t>
      </w:r>
      <w:r w:rsidR="00CD65A6" w:rsidRPr="00D6616C">
        <w:rPr>
          <w:lang w:val="ru-RU"/>
        </w:rPr>
        <w:t xml:space="preserve"> </w:t>
      </w:r>
      <w:r w:rsidR="00197AB3" w:rsidRPr="00D6616C">
        <w:rPr>
          <w:lang w:val="ru-RU"/>
        </w:rPr>
        <w:t>живой природы</w:t>
      </w:r>
      <w:r w:rsidR="00CD65A6" w:rsidRPr="00D6616C">
        <w:rPr>
          <w:lang w:val="ru-RU"/>
        </w:rPr>
        <w:t xml:space="preserve"> и могут повлечь за собой применение в домашних и диких популяциях </w:t>
      </w:r>
      <w:r w:rsidR="00197AB3" w:rsidRPr="00D6616C">
        <w:rPr>
          <w:lang w:val="ru-RU"/>
        </w:rPr>
        <w:t xml:space="preserve">различных </w:t>
      </w:r>
      <w:r w:rsidR="00CD65A6" w:rsidRPr="00D6616C">
        <w:rPr>
          <w:lang w:val="ru-RU"/>
        </w:rPr>
        <w:t xml:space="preserve">видов </w:t>
      </w:r>
      <w:r w:rsidR="0045416A" w:rsidRPr="00D6616C">
        <w:rPr>
          <w:lang w:val="ru-RU"/>
        </w:rPr>
        <w:t xml:space="preserve">и </w:t>
      </w:r>
      <w:r w:rsidR="00197AB3" w:rsidRPr="00D6616C">
        <w:rPr>
          <w:lang w:val="ru-RU"/>
        </w:rPr>
        <w:t>царств</w:t>
      </w:r>
      <w:r w:rsidR="00CD65A6" w:rsidRPr="00D6616C">
        <w:rPr>
          <w:lang w:val="ru-RU"/>
        </w:rPr>
        <w:t>, что имеет отношение ко всем трем целям Конвенции;</w:t>
      </w:r>
    </w:p>
    <w:p w:rsidR="00E84F2F" w:rsidRPr="00D6616C" w:rsidRDefault="00AE0C96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усложнение спектра инструментов, областей применения и потенциала</w:t>
      </w:r>
      <w:r w:rsidR="00CB6B40" w:rsidRPr="00D6616C">
        <w:rPr>
          <w:lang w:val="ru-RU"/>
        </w:rPr>
        <w:t xml:space="preserve"> </w:t>
      </w:r>
      <w:r w:rsidR="00BA0EBE" w:rsidRPr="00D6616C">
        <w:rPr>
          <w:lang w:val="ru-RU"/>
        </w:rPr>
        <w:t>кумулятивных, синергетических и масштабных эффектов может привести к непредсказуемости и неопределенности в отношении потенциальных последствий применения синтетической биологии</w:t>
      </w:r>
      <w:r w:rsidR="00CC41CA" w:rsidRPr="00D6616C">
        <w:rPr>
          <w:lang w:val="ru-RU"/>
        </w:rPr>
        <w:t xml:space="preserve">, поэтому </w:t>
      </w:r>
      <w:r w:rsidR="00BA0EBE" w:rsidRPr="00D6616C">
        <w:rPr>
          <w:lang w:val="ru-RU"/>
        </w:rPr>
        <w:t xml:space="preserve">важно применять подход, основанный на </w:t>
      </w:r>
      <w:r w:rsidR="0039764D" w:rsidRPr="00D6616C">
        <w:rPr>
          <w:lang w:val="ru-RU"/>
        </w:rPr>
        <w:t>принципе</w:t>
      </w:r>
      <w:r w:rsidR="00BA0EBE" w:rsidRPr="00D6616C">
        <w:rPr>
          <w:lang w:val="ru-RU"/>
        </w:rPr>
        <w:t xml:space="preserve"> предосторожности;</w:t>
      </w:r>
    </w:p>
    <w:p w:rsidR="00E84F2F" w:rsidRPr="00D6616C" w:rsidRDefault="00BA0B31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р</w:t>
      </w:r>
      <w:r w:rsidR="00BA0EBE" w:rsidRPr="00D6616C">
        <w:rPr>
          <w:lang w:val="ru-RU"/>
        </w:rPr>
        <w:t xml:space="preserve">азработка </w:t>
      </w:r>
      <w:r w:rsidR="00CB6B40" w:rsidRPr="00D6616C">
        <w:rPr>
          <w:lang w:val="ru-RU"/>
        </w:rPr>
        <w:t xml:space="preserve">областей применения </w:t>
      </w:r>
      <w:r w:rsidR="00BA0EBE" w:rsidRPr="00D6616C">
        <w:rPr>
          <w:lang w:val="ru-RU"/>
        </w:rPr>
        <w:t xml:space="preserve">синтетической биологии в основном сосредоточена в развитых странах, что может создать </w:t>
      </w:r>
      <w:r w:rsidR="00E02653" w:rsidRPr="00D6616C">
        <w:rPr>
          <w:lang w:val="ru-RU"/>
        </w:rPr>
        <w:t xml:space="preserve">специфические </w:t>
      </w:r>
      <w:r w:rsidR="00BA0EBE" w:rsidRPr="00D6616C">
        <w:rPr>
          <w:lang w:val="ru-RU"/>
        </w:rPr>
        <w:t xml:space="preserve">проблемы и привести к неравенству возможностей для исследований, разработок, оценки технологий, мониторинга, управления и участия в развивающихся странах. Этот </w:t>
      </w:r>
      <w:r w:rsidR="0009055D" w:rsidRPr="00D6616C">
        <w:rPr>
          <w:lang w:val="ru-RU"/>
        </w:rPr>
        <w:t xml:space="preserve">географический дисбаланс </w:t>
      </w:r>
      <w:r w:rsidR="00BA0EBE" w:rsidRPr="00D6616C">
        <w:rPr>
          <w:lang w:val="ru-RU"/>
        </w:rPr>
        <w:t xml:space="preserve">также требует особого </w:t>
      </w:r>
      <w:r w:rsidR="00CB6B40" w:rsidRPr="00D6616C">
        <w:rPr>
          <w:lang w:val="ru-RU"/>
        </w:rPr>
        <w:t>внимания</w:t>
      </w:r>
      <w:r w:rsidR="00BA0EBE" w:rsidRPr="00D6616C">
        <w:rPr>
          <w:lang w:val="ru-RU"/>
        </w:rPr>
        <w:t xml:space="preserve"> с </w:t>
      </w:r>
      <w:r w:rsidR="007E4864" w:rsidRPr="00D6616C">
        <w:rPr>
          <w:lang w:val="ru-RU"/>
        </w:rPr>
        <w:t xml:space="preserve">точки зрения </w:t>
      </w:r>
      <w:r w:rsidR="00BA0EBE" w:rsidRPr="00D6616C">
        <w:rPr>
          <w:lang w:val="ru-RU"/>
        </w:rPr>
        <w:t xml:space="preserve">потенциального воздействия и вреда для биоразнообразия, биобезопасности и местных прав, в том числе в случае </w:t>
      </w:r>
      <w:r w:rsidR="00C63CF5" w:rsidRPr="00D6616C">
        <w:rPr>
          <w:lang w:val="ru-RU"/>
        </w:rPr>
        <w:t>полевых</w:t>
      </w:r>
      <w:r w:rsidR="00BA0EBE" w:rsidRPr="00D6616C">
        <w:rPr>
          <w:lang w:val="ru-RU"/>
        </w:rPr>
        <w:t xml:space="preserve"> испытаний или применения за пределами юрисдикции разработчика</w:t>
      </w:r>
      <w:r w:rsidR="77E9AE1E" w:rsidRPr="00D6616C">
        <w:rPr>
          <w:lang w:val="ru-RU"/>
        </w:rPr>
        <w:t xml:space="preserve">, </w:t>
      </w:r>
      <w:r w:rsidR="00BA0EBE" w:rsidRPr="00D6616C">
        <w:rPr>
          <w:lang w:val="ru-RU"/>
        </w:rPr>
        <w:t>в развивающихся странах;</w:t>
      </w:r>
    </w:p>
    <w:p w:rsidR="00E84F2F" w:rsidRPr="00D6616C" w:rsidRDefault="00174837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у</w:t>
      </w:r>
      <w:r w:rsidR="00CD65A6" w:rsidRPr="00D6616C">
        <w:rPr>
          <w:lang w:val="ru-RU"/>
        </w:rPr>
        <w:t xml:space="preserve">чет трансграничных воздействий </w:t>
      </w:r>
      <w:r w:rsidR="00115AC5" w:rsidRPr="00D6616C">
        <w:rPr>
          <w:lang w:val="ru-RU"/>
        </w:rPr>
        <w:t xml:space="preserve">приобретает </w:t>
      </w:r>
      <w:r w:rsidR="00CD65A6" w:rsidRPr="00D6616C">
        <w:rPr>
          <w:lang w:val="ru-RU"/>
        </w:rPr>
        <w:t xml:space="preserve">решающее значение, особенно когда </w:t>
      </w:r>
      <w:r w:rsidRPr="00D6616C">
        <w:rPr>
          <w:lang w:val="ru-RU"/>
        </w:rPr>
        <w:t xml:space="preserve">модифицированные </w:t>
      </w:r>
      <w:r w:rsidR="00CD65A6" w:rsidRPr="00D6616C">
        <w:rPr>
          <w:lang w:val="ru-RU"/>
        </w:rPr>
        <w:t xml:space="preserve">организмы </w:t>
      </w:r>
      <w:r w:rsidRPr="00D6616C">
        <w:rPr>
          <w:lang w:val="ru-RU"/>
        </w:rPr>
        <w:t>обладают способностью и</w:t>
      </w:r>
      <w:r w:rsidR="00CD65A6" w:rsidRPr="00D6616C">
        <w:rPr>
          <w:lang w:val="ru-RU"/>
        </w:rPr>
        <w:t xml:space="preserve">ли предназначены для распространения </w:t>
      </w:r>
      <w:r w:rsidR="00935F13" w:rsidRPr="00D6616C">
        <w:rPr>
          <w:lang w:val="ru-RU"/>
        </w:rPr>
        <w:t xml:space="preserve">в </w:t>
      </w:r>
      <w:r w:rsidR="00CD65A6" w:rsidRPr="00D6616C">
        <w:rPr>
          <w:lang w:val="ru-RU"/>
        </w:rPr>
        <w:t xml:space="preserve">популяции, интеграции </w:t>
      </w:r>
      <w:r w:rsidR="002A1319" w:rsidRPr="00D6616C">
        <w:rPr>
          <w:lang w:val="ru-RU"/>
        </w:rPr>
        <w:t xml:space="preserve">в нее </w:t>
      </w:r>
      <w:r w:rsidR="00935F13" w:rsidRPr="00D6616C">
        <w:rPr>
          <w:lang w:val="ru-RU"/>
        </w:rPr>
        <w:t xml:space="preserve">или </w:t>
      </w:r>
      <w:r w:rsidR="00E02653" w:rsidRPr="00D6616C">
        <w:rPr>
          <w:lang w:val="ru-RU"/>
        </w:rPr>
        <w:t xml:space="preserve">ее </w:t>
      </w:r>
      <w:r w:rsidR="00CD65A6" w:rsidRPr="00D6616C">
        <w:rPr>
          <w:lang w:val="ru-RU"/>
        </w:rPr>
        <w:t xml:space="preserve">вытеснения. Это особенно актуально в </w:t>
      </w:r>
      <w:r w:rsidR="00444496" w:rsidRPr="00D6616C">
        <w:rPr>
          <w:lang w:val="ru-RU"/>
        </w:rPr>
        <w:t xml:space="preserve">таких </w:t>
      </w:r>
      <w:r w:rsidR="00CD65A6" w:rsidRPr="00D6616C">
        <w:rPr>
          <w:lang w:val="ru-RU"/>
        </w:rPr>
        <w:t xml:space="preserve">сценариях, </w:t>
      </w:r>
      <w:r w:rsidR="00444496" w:rsidRPr="00D6616C">
        <w:rPr>
          <w:lang w:val="ru-RU"/>
        </w:rPr>
        <w:t xml:space="preserve">как </w:t>
      </w:r>
      <w:r w:rsidR="00CD65A6" w:rsidRPr="00D6616C">
        <w:rPr>
          <w:lang w:val="ru-RU"/>
        </w:rPr>
        <w:t xml:space="preserve">разработка самораспространяющихся вакцин, модифицированных микроорганизмов или организмов с </w:t>
      </w:r>
      <w:r w:rsidR="00B03668" w:rsidRPr="00D6616C">
        <w:rPr>
          <w:lang w:val="ru-RU"/>
        </w:rPr>
        <w:t xml:space="preserve">генно-инженерным </w:t>
      </w:r>
      <w:r w:rsidR="00CD65A6" w:rsidRPr="00D6616C">
        <w:rPr>
          <w:lang w:val="ru-RU"/>
        </w:rPr>
        <w:t xml:space="preserve">драйвом. В </w:t>
      </w:r>
      <w:r w:rsidR="00CA6F1A" w:rsidRPr="00D6616C">
        <w:rPr>
          <w:lang w:val="ru-RU"/>
        </w:rPr>
        <w:t>этой связи следует отметить</w:t>
      </w:r>
      <w:r w:rsidR="00CD65A6" w:rsidRPr="00D6616C">
        <w:rPr>
          <w:lang w:val="ru-RU"/>
        </w:rPr>
        <w:t xml:space="preserve">, что в </w:t>
      </w:r>
      <w:proofErr w:type="spellStart"/>
      <w:r w:rsidR="00CD65A6" w:rsidRPr="00D6616C">
        <w:rPr>
          <w:lang w:val="ru-RU"/>
        </w:rPr>
        <w:t>Картахенском</w:t>
      </w:r>
      <w:proofErr w:type="spellEnd"/>
      <w:r w:rsidR="00CD65A6" w:rsidRPr="00D6616C">
        <w:rPr>
          <w:lang w:val="ru-RU"/>
        </w:rPr>
        <w:t xml:space="preserve"> протоколе по биобезопасности </w:t>
      </w:r>
      <w:r w:rsidR="00CA6F1A" w:rsidRPr="00D6616C">
        <w:rPr>
          <w:lang w:val="ru-RU"/>
        </w:rPr>
        <w:t>указано</w:t>
      </w:r>
      <w:r w:rsidR="00CD65A6" w:rsidRPr="00D6616C">
        <w:rPr>
          <w:lang w:val="ru-RU"/>
        </w:rPr>
        <w:t xml:space="preserve">, что оценка риска должна </w:t>
      </w:r>
      <w:r w:rsidR="00CA6F1A" w:rsidRPr="00D6616C">
        <w:rPr>
          <w:lang w:val="ru-RU"/>
        </w:rPr>
        <w:t xml:space="preserve">проводиться в </w:t>
      </w:r>
      <w:r w:rsidR="00CD65A6" w:rsidRPr="00D6616C">
        <w:rPr>
          <w:lang w:val="ru-RU"/>
        </w:rPr>
        <w:t xml:space="preserve">каждом конкретном случае; </w:t>
      </w:r>
    </w:p>
    <w:p w:rsidR="00E84F2F" w:rsidRPr="00D6616C" w:rsidRDefault="00E02653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lastRenderedPageBreak/>
        <w:t>д</w:t>
      </w:r>
      <w:r w:rsidR="00CD65A6" w:rsidRPr="00D6616C">
        <w:rPr>
          <w:lang w:val="ru-RU"/>
        </w:rPr>
        <w:t xml:space="preserve">ля достижения </w:t>
      </w:r>
      <w:r w:rsidR="00BA0EBE" w:rsidRPr="00D6616C">
        <w:rPr>
          <w:lang w:val="ru-RU"/>
        </w:rPr>
        <w:t xml:space="preserve">третьей цели Конвенции необходимо </w:t>
      </w:r>
      <w:r w:rsidR="00AA7328" w:rsidRPr="00D6616C">
        <w:rPr>
          <w:lang w:val="ru-RU"/>
        </w:rPr>
        <w:t xml:space="preserve">обеспечить </w:t>
      </w:r>
      <w:r w:rsidR="00BA0EBE" w:rsidRPr="00D6616C">
        <w:rPr>
          <w:lang w:val="ru-RU"/>
        </w:rPr>
        <w:t xml:space="preserve">справедливое и равноправное распределение как денежных, так и </w:t>
      </w:r>
      <w:proofErr w:type="spellStart"/>
      <w:r w:rsidR="00BA0EBE" w:rsidRPr="00D6616C">
        <w:rPr>
          <w:lang w:val="ru-RU"/>
        </w:rPr>
        <w:t>неденежных</w:t>
      </w:r>
      <w:proofErr w:type="spellEnd"/>
      <w:r w:rsidR="00BA0EBE" w:rsidRPr="00D6616C">
        <w:rPr>
          <w:lang w:val="ru-RU"/>
        </w:rPr>
        <w:t xml:space="preserve"> выгод, возникающих в результате применения синтетической биологии. </w:t>
      </w:r>
      <w:r w:rsidR="00AA7328" w:rsidRPr="00D6616C">
        <w:rPr>
          <w:lang w:val="ru-RU"/>
        </w:rPr>
        <w:t xml:space="preserve">Такое </w:t>
      </w:r>
      <w:r w:rsidR="00BA0EBE" w:rsidRPr="00D6616C">
        <w:rPr>
          <w:lang w:val="ru-RU"/>
        </w:rPr>
        <w:t xml:space="preserve">обязательство отражает принципиальный подход к </w:t>
      </w:r>
      <w:r w:rsidR="007E6E0D" w:rsidRPr="00D6616C">
        <w:rPr>
          <w:lang w:val="ru-RU"/>
        </w:rPr>
        <w:t xml:space="preserve">содействию </w:t>
      </w:r>
      <w:r w:rsidR="00BA0EBE" w:rsidRPr="00D6616C">
        <w:rPr>
          <w:lang w:val="ru-RU"/>
        </w:rPr>
        <w:t>ответственной и инклюзивной практики использования ресурсов синтетической биологии и борьбе с неравенством;</w:t>
      </w:r>
    </w:p>
    <w:p w:rsidR="00E84F2F" w:rsidRPr="00D6616C" w:rsidRDefault="0019458B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масштабная</w:t>
      </w:r>
      <w:r w:rsidR="00BA0EBE" w:rsidRPr="00D6616C">
        <w:rPr>
          <w:lang w:val="ru-RU"/>
        </w:rPr>
        <w:t xml:space="preserve">, постоянная и наследуемая генетическая модификация диких организмов </w:t>
      </w:r>
      <w:r w:rsidRPr="00D6616C">
        <w:rPr>
          <w:lang w:val="ru-RU"/>
        </w:rPr>
        <w:t>вносит идею изменения природы</w:t>
      </w:r>
      <w:r w:rsidR="00BA0EBE" w:rsidRPr="00D6616C">
        <w:rPr>
          <w:lang w:val="ru-RU"/>
        </w:rPr>
        <w:t xml:space="preserve">. </w:t>
      </w:r>
      <w:proofErr w:type="gramStart"/>
      <w:r w:rsidR="007E6E0D" w:rsidRPr="00D6616C">
        <w:rPr>
          <w:lang w:val="ru-RU"/>
        </w:rPr>
        <w:t>Это приводит к изменению п</w:t>
      </w:r>
      <w:r w:rsidR="00BA0EBE" w:rsidRPr="00D6616C">
        <w:rPr>
          <w:lang w:val="ru-RU"/>
        </w:rPr>
        <w:t xml:space="preserve">арадигмы в том, как генная инженерия </w:t>
      </w:r>
      <w:r w:rsidR="007E6E0D" w:rsidRPr="00D6616C">
        <w:rPr>
          <w:lang w:val="ru-RU"/>
        </w:rPr>
        <w:t xml:space="preserve">взаимодействует </w:t>
      </w:r>
      <w:r w:rsidR="00BA0EBE" w:rsidRPr="00D6616C">
        <w:rPr>
          <w:lang w:val="ru-RU"/>
        </w:rPr>
        <w:t xml:space="preserve">с </w:t>
      </w:r>
      <w:r w:rsidR="007E6E0D" w:rsidRPr="00D6616C">
        <w:rPr>
          <w:lang w:val="ru-RU"/>
        </w:rPr>
        <w:t xml:space="preserve">внутренней </w:t>
      </w:r>
      <w:r w:rsidR="00BA0EBE" w:rsidRPr="00D6616C">
        <w:rPr>
          <w:lang w:val="ru-RU"/>
        </w:rPr>
        <w:t xml:space="preserve">ценностью природы, а также с целями и </w:t>
      </w:r>
      <w:r w:rsidR="007E6E0D" w:rsidRPr="00D6616C">
        <w:rPr>
          <w:lang w:val="ru-RU"/>
        </w:rPr>
        <w:t xml:space="preserve">методами </w:t>
      </w:r>
      <w:r w:rsidR="00BA0EBE" w:rsidRPr="00D6616C">
        <w:rPr>
          <w:lang w:val="ru-RU"/>
        </w:rPr>
        <w:t>сохранения биоразнообразия;</w:t>
      </w:r>
      <w:proofErr w:type="gramEnd"/>
    </w:p>
    <w:p w:rsidR="00E84F2F" w:rsidRPr="00D6616C" w:rsidRDefault="007E6E0D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признается</w:t>
      </w:r>
      <w:r w:rsidR="00CD65A6" w:rsidRPr="00D6616C">
        <w:rPr>
          <w:lang w:val="ru-RU"/>
        </w:rPr>
        <w:t xml:space="preserve">, что разработка новых приложений в области синтетической биологии и развитие смежных областей, </w:t>
      </w:r>
      <w:r w:rsidR="009E2161" w:rsidRPr="00D6616C">
        <w:rPr>
          <w:lang w:val="ru-RU"/>
        </w:rPr>
        <w:t xml:space="preserve">в </w:t>
      </w:r>
      <w:r w:rsidR="00CD65A6" w:rsidRPr="00D6616C">
        <w:rPr>
          <w:lang w:val="ru-RU"/>
        </w:rPr>
        <w:t xml:space="preserve">частности, искусственного интеллекта, </w:t>
      </w:r>
      <w:r w:rsidRPr="00D6616C">
        <w:rPr>
          <w:lang w:val="ru-RU"/>
        </w:rPr>
        <w:t xml:space="preserve">протекают </w:t>
      </w:r>
      <w:r w:rsidR="00CD65A6" w:rsidRPr="00D6616C">
        <w:rPr>
          <w:lang w:val="ru-RU"/>
        </w:rPr>
        <w:t xml:space="preserve">быстрее, чем </w:t>
      </w:r>
      <w:r w:rsidRPr="00D6616C">
        <w:rPr>
          <w:lang w:val="ru-RU"/>
        </w:rPr>
        <w:t>развиваются соответствующие системы регулирования</w:t>
      </w:r>
      <w:r w:rsidR="00CD65A6" w:rsidRPr="00D6616C">
        <w:rPr>
          <w:lang w:val="ru-RU"/>
        </w:rPr>
        <w:t>, а также оценк</w:t>
      </w:r>
      <w:r w:rsidRPr="00D6616C">
        <w:rPr>
          <w:lang w:val="ru-RU"/>
        </w:rPr>
        <w:t>а</w:t>
      </w:r>
      <w:r w:rsidR="00CD65A6" w:rsidRPr="00D6616C">
        <w:rPr>
          <w:lang w:val="ru-RU"/>
        </w:rPr>
        <w:t xml:space="preserve"> рисков, управлени</w:t>
      </w:r>
      <w:r w:rsidRPr="00D6616C">
        <w:rPr>
          <w:lang w:val="ru-RU"/>
        </w:rPr>
        <w:t>е</w:t>
      </w:r>
      <w:r w:rsidR="00CD65A6" w:rsidRPr="00D6616C">
        <w:rPr>
          <w:lang w:val="ru-RU"/>
        </w:rPr>
        <w:t xml:space="preserve"> рисками, мониторинг и оценк</w:t>
      </w:r>
      <w:r w:rsidR="0019458B" w:rsidRPr="00D6616C">
        <w:rPr>
          <w:lang w:val="ru-RU"/>
        </w:rPr>
        <w:t>а</w:t>
      </w:r>
      <w:r w:rsidR="00CD65A6" w:rsidRPr="00D6616C">
        <w:rPr>
          <w:lang w:val="ru-RU"/>
        </w:rPr>
        <w:t xml:space="preserve"> технологий;</w:t>
      </w:r>
    </w:p>
    <w:p w:rsidR="00E84F2F" w:rsidRPr="00D6616C" w:rsidRDefault="0019458B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с</w:t>
      </w:r>
      <w:r w:rsidR="00CD65A6" w:rsidRPr="00D6616C">
        <w:rPr>
          <w:lang w:val="ru-RU"/>
        </w:rPr>
        <w:t xml:space="preserve">овременный опыт в области оценки рисков, мер биобезопасности и </w:t>
      </w:r>
      <w:proofErr w:type="spellStart"/>
      <w:r w:rsidR="00CD65A6" w:rsidRPr="00D6616C">
        <w:rPr>
          <w:lang w:val="ru-RU"/>
        </w:rPr>
        <w:t>биозащиты</w:t>
      </w:r>
      <w:proofErr w:type="spellEnd"/>
      <w:r w:rsidR="00CD65A6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имеет </w:t>
      </w:r>
      <w:proofErr w:type="gramStart"/>
      <w:r w:rsidRPr="00D6616C">
        <w:rPr>
          <w:lang w:val="ru-RU"/>
        </w:rPr>
        <w:t>важное значение</w:t>
      </w:r>
      <w:proofErr w:type="gramEnd"/>
      <w:r w:rsidR="00CD65A6" w:rsidRPr="00D6616C">
        <w:rPr>
          <w:lang w:val="ru-RU"/>
        </w:rPr>
        <w:t xml:space="preserve"> и должен учитываться при оценке воздействия синтетической биологии;</w:t>
      </w:r>
    </w:p>
    <w:p w:rsidR="00E84F2F" w:rsidRPr="00D6616C" w:rsidRDefault="0019458B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в целях обеспечения справедливости и соблюдения мер предосторожности</w:t>
      </w:r>
      <w:r w:rsidR="00CD65A6" w:rsidRPr="00D6616C">
        <w:rPr>
          <w:lang w:val="ru-RU"/>
        </w:rPr>
        <w:t xml:space="preserve"> </w:t>
      </w:r>
      <w:r w:rsidR="00F64C8C" w:rsidRPr="00D6616C">
        <w:rPr>
          <w:lang w:val="ru-RU"/>
        </w:rPr>
        <w:t>принятие</w:t>
      </w:r>
      <w:r w:rsidR="00CD65A6" w:rsidRPr="00D6616C">
        <w:rPr>
          <w:lang w:val="ru-RU"/>
        </w:rPr>
        <w:t xml:space="preserve"> решений о применении синтетической биологии, включая ее </w:t>
      </w:r>
      <w:r w:rsidRPr="00D6616C">
        <w:rPr>
          <w:lang w:val="ru-RU"/>
        </w:rPr>
        <w:t xml:space="preserve">высвобождение </w:t>
      </w:r>
      <w:r w:rsidR="00CD65A6" w:rsidRPr="00D6616C">
        <w:rPr>
          <w:lang w:val="ru-RU"/>
        </w:rPr>
        <w:t xml:space="preserve">в окружающую среду, должно, по возможности, основываться на оценке потенциального воздействия, </w:t>
      </w:r>
      <w:r w:rsidRPr="00D6616C">
        <w:rPr>
          <w:lang w:val="ru-RU"/>
        </w:rPr>
        <w:t>включая социально-экономические, культурные и этические аспекты. М</w:t>
      </w:r>
      <w:r w:rsidR="00CD65A6" w:rsidRPr="00D6616C">
        <w:rPr>
          <w:lang w:val="ru-RU"/>
        </w:rPr>
        <w:t xml:space="preserve">еждисциплинарный процесс с участием всех </w:t>
      </w:r>
      <w:r w:rsidR="0050181A" w:rsidRPr="00D6616C">
        <w:rPr>
          <w:lang w:val="ru-RU"/>
        </w:rPr>
        <w:t xml:space="preserve">заинтересованных </w:t>
      </w:r>
      <w:r w:rsidR="00CD65A6" w:rsidRPr="00D6616C">
        <w:rPr>
          <w:lang w:val="ru-RU"/>
        </w:rPr>
        <w:t xml:space="preserve">сторон, коренных народов и местных общин, женщин, молодежи и правообладателей, </w:t>
      </w:r>
      <w:r w:rsidRPr="00D6616C">
        <w:rPr>
          <w:lang w:val="ru-RU"/>
        </w:rPr>
        <w:t xml:space="preserve">играет важную роль </w:t>
      </w:r>
      <w:r w:rsidR="00E00AF4" w:rsidRPr="00D6616C">
        <w:rPr>
          <w:lang w:val="ru-RU"/>
        </w:rPr>
        <w:t xml:space="preserve">ввиду </w:t>
      </w:r>
      <w:r w:rsidR="009915B3" w:rsidRPr="00D6616C">
        <w:rPr>
          <w:lang w:val="ru-RU"/>
        </w:rPr>
        <w:t xml:space="preserve">междисциплинарного </w:t>
      </w:r>
      <w:r w:rsidR="00CD65A6" w:rsidRPr="00D6616C">
        <w:rPr>
          <w:lang w:val="ru-RU"/>
        </w:rPr>
        <w:t xml:space="preserve">характера </w:t>
      </w:r>
      <w:r w:rsidR="00E00AF4" w:rsidRPr="00D6616C">
        <w:rPr>
          <w:lang w:val="ru-RU"/>
        </w:rPr>
        <w:t>синтетической биологии</w:t>
      </w:r>
      <w:r w:rsidR="00CD65A6" w:rsidRPr="00D6616C">
        <w:rPr>
          <w:lang w:val="ru-RU"/>
        </w:rPr>
        <w:t xml:space="preserve">; </w:t>
      </w:r>
    </w:p>
    <w:p w:rsidR="00E84F2F" w:rsidRPr="00D6616C" w:rsidRDefault="009915B3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о</w:t>
      </w:r>
      <w:r w:rsidR="00CD65A6" w:rsidRPr="00D6616C">
        <w:rPr>
          <w:lang w:val="ru-RU"/>
        </w:rPr>
        <w:t xml:space="preserve">тветственность и возмещение ущерба </w:t>
      </w:r>
      <w:r w:rsidR="00894820" w:rsidRPr="00D6616C">
        <w:rPr>
          <w:lang w:val="ru-RU"/>
        </w:rPr>
        <w:t xml:space="preserve">являются </w:t>
      </w:r>
      <w:r w:rsidR="00CD65A6" w:rsidRPr="00D6616C">
        <w:rPr>
          <w:lang w:val="ru-RU"/>
        </w:rPr>
        <w:t>ключевыми вопросами в контексте применения синтетической биологии и могут потребовать дополнительного рассмотрения для приложений, не подпадающих под действие Картахенского протокола</w:t>
      </w:r>
      <w:r w:rsidR="00444496" w:rsidRPr="00D6616C">
        <w:rPr>
          <w:lang w:val="ru-RU"/>
        </w:rPr>
        <w:t>;</w:t>
      </w:r>
    </w:p>
    <w:p w:rsidR="00E84F2F" w:rsidRPr="00D6616C" w:rsidRDefault="009915B3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признание того, что</w:t>
      </w:r>
      <w:r w:rsidR="00CD65A6" w:rsidRPr="00D6616C">
        <w:rPr>
          <w:lang w:val="ru-RU"/>
        </w:rPr>
        <w:t xml:space="preserve"> </w:t>
      </w:r>
      <w:r w:rsidR="00F47274" w:rsidRPr="00D6616C">
        <w:rPr>
          <w:lang w:val="ru-RU"/>
        </w:rPr>
        <w:t xml:space="preserve">для </w:t>
      </w:r>
      <w:r w:rsidR="00CD65A6" w:rsidRPr="00D6616C">
        <w:rPr>
          <w:lang w:val="ru-RU"/>
        </w:rPr>
        <w:t xml:space="preserve">разных народов природа </w:t>
      </w:r>
      <w:r w:rsidRPr="00D6616C">
        <w:rPr>
          <w:lang w:val="ru-RU"/>
        </w:rPr>
        <w:t>имеет разные концепции</w:t>
      </w:r>
      <w:r w:rsidR="00CD65A6" w:rsidRPr="00D6616C">
        <w:rPr>
          <w:lang w:val="ru-RU"/>
        </w:rPr>
        <w:t>, включая биоразнообразие, экосистемы, Мать-Землю и системы жизни;</w:t>
      </w:r>
    </w:p>
    <w:p w:rsidR="00E84F2F" w:rsidRPr="00D6616C" w:rsidRDefault="009915B3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п</w:t>
      </w:r>
      <w:r w:rsidR="00BA0EBE" w:rsidRPr="00D6616C">
        <w:rPr>
          <w:lang w:val="ru-RU"/>
        </w:rPr>
        <w:t xml:space="preserve">ри оценке потенциального воздействия синтетической биологии </w:t>
      </w:r>
      <w:r w:rsidRPr="00D6616C">
        <w:rPr>
          <w:lang w:val="ru-RU"/>
        </w:rPr>
        <w:t xml:space="preserve">необходимо </w:t>
      </w:r>
      <w:r w:rsidR="00BA0EBE" w:rsidRPr="00D6616C">
        <w:rPr>
          <w:lang w:val="ru-RU"/>
        </w:rPr>
        <w:t xml:space="preserve">учитывать права, знания, включая традиционные знания, связанные с биоразнообразием, инновации, мировоззрение, ценности и практику коренных народов и местных </w:t>
      </w:r>
      <w:r w:rsidRPr="00D6616C">
        <w:rPr>
          <w:lang w:val="ru-RU"/>
        </w:rPr>
        <w:t>общин</w:t>
      </w:r>
      <w:r w:rsidR="00BA0EBE" w:rsidRPr="00D6616C">
        <w:rPr>
          <w:lang w:val="ru-RU"/>
        </w:rPr>
        <w:t>;</w:t>
      </w:r>
    </w:p>
    <w:p w:rsidR="00E84F2F" w:rsidRPr="00D6616C" w:rsidRDefault="009915B3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п</w:t>
      </w:r>
      <w:r w:rsidR="00BA0EBE" w:rsidRPr="00D6616C">
        <w:rPr>
          <w:lang w:val="ru-RU"/>
        </w:rPr>
        <w:t xml:space="preserve">ринципы гендерного и </w:t>
      </w:r>
      <w:proofErr w:type="spellStart"/>
      <w:r w:rsidR="00BA0EBE" w:rsidRPr="00D6616C">
        <w:rPr>
          <w:lang w:val="ru-RU"/>
        </w:rPr>
        <w:t>межпоколенческого</w:t>
      </w:r>
      <w:proofErr w:type="spellEnd"/>
      <w:r w:rsidR="00BA0EBE" w:rsidRPr="00D6616C">
        <w:rPr>
          <w:lang w:val="ru-RU"/>
        </w:rPr>
        <w:t xml:space="preserve"> равенства должны учитываться при оценке использования приложений синтетической биологии, которые могут иметь долгосрочные или постоянные последствия для </w:t>
      </w:r>
      <w:r w:rsidR="17ED5520" w:rsidRPr="00D6616C">
        <w:rPr>
          <w:lang w:val="ru-RU"/>
        </w:rPr>
        <w:t xml:space="preserve">окружающей среды </w:t>
      </w:r>
      <w:r w:rsidR="00BA0EBE" w:rsidRPr="00D6616C">
        <w:rPr>
          <w:lang w:val="ru-RU"/>
        </w:rPr>
        <w:t>и функций</w:t>
      </w:r>
      <w:r w:rsidR="0040568D" w:rsidRPr="00D6616C">
        <w:rPr>
          <w:lang w:val="ru-RU"/>
        </w:rPr>
        <w:t xml:space="preserve">, </w:t>
      </w:r>
      <w:r w:rsidRPr="00D6616C">
        <w:rPr>
          <w:lang w:val="ru-RU"/>
        </w:rPr>
        <w:t>поддерживаемых природой</w:t>
      </w:r>
      <w:r w:rsidR="0040568D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а также </w:t>
      </w:r>
      <w:r w:rsidR="320E703D" w:rsidRPr="00D6616C">
        <w:rPr>
          <w:lang w:val="ru-RU"/>
        </w:rPr>
        <w:t xml:space="preserve">ее </w:t>
      </w:r>
      <w:r w:rsidR="00BA0EBE" w:rsidRPr="00D6616C">
        <w:rPr>
          <w:lang w:val="ru-RU"/>
        </w:rPr>
        <w:t>взаимоотношений с людьми и обществом;</w:t>
      </w:r>
    </w:p>
    <w:p w:rsidR="00E84F2F" w:rsidRPr="00D6616C" w:rsidRDefault="009915B3" w:rsidP="003061F1">
      <w:pPr>
        <w:numPr>
          <w:ilvl w:val="1"/>
          <w:numId w:val="16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п</w:t>
      </w:r>
      <w:r w:rsidR="00CD65A6" w:rsidRPr="00D6616C">
        <w:rPr>
          <w:lang w:val="ru-RU"/>
        </w:rPr>
        <w:t xml:space="preserve">рименение синтетической биологии может иметь </w:t>
      </w:r>
      <w:r w:rsidRPr="00D6616C">
        <w:rPr>
          <w:lang w:val="ru-RU"/>
        </w:rPr>
        <w:t xml:space="preserve">как положительные, так и отрицательные последствия </w:t>
      </w:r>
      <w:r w:rsidR="00CD65A6" w:rsidRPr="00D6616C">
        <w:rPr>
          <w:lang w:val="ru-RU"/>
        </w:rPr>
        <w:t xml:space="preserve">для устойчивого развития, включая устранение или усугубление </w:t>
      </w:r>
      <w:r w:rsidR="00854C88" w:rsidRPr="00D6616C">
        <w:rPr>
          <w:lang w:val="ru-RU"/>
        </w:rPr>
        <w:t>причин</w:t>
      </w:r>
      <w:r w:rsidR="00CD65A6" w:rsidRPr="00D6616C">
        <w:rPr>
          <w:lang w:val="ru-RU"/>
        </w:rPr>
        <w:t xml:space="preserve"> </w:t>
      </w:r>
      <w:r w:rsidRPr="00D6616C">
        <w:rPr>
          <w:lang w:val="ru-RU"/>
        </w:rPr>
        <w:t>утраты</w:t>
      </w:r>
      <w:r w:rsidR="00CD65A6" w:rsidRPr="00D6616C">
        <w:rPr>
          <w:lang w:val="ru-RU"/>
        </w:rPr>
        <w:t xml:space="preserve"> биоразнообразия</w:t>
      </w:r>
      <w:r w:rsidR="005971B7" w:rsidRPr="00D6616C">
        <w:rPr>
          <w:lang w:val="ru-RU"/>
        </w:rPr>
        <w:t xml:space="preserve">, </w:t>
      </w:r>
      <w:r w:rsidR="00CD65A6" w:rsidRPr="00D6616C">
        <w:rPr>
          <w:lang w:val="ru-RU"/>
        </w:rPr>
        <w:t xml:space="preserve">и может повлиять на </w:t>
      </w:r>
      <w:r w:rsidR="00854C88" w:rsidRPr="00D6616C">
        <w:rPr>
          <w:lang w:val="ru-RU"/>
        </w:rPr>
        <w:t xml:space="preserve">достижение </w:t>
      </w:r>
      <w:r w:rsidR="00CD65A6" w:rsidRPr="00D6616C">
        <w:rPr>
          <w:lang w:val="ru-RU"/>
        </w:rPr>
        <w:t>цел</w:t>
      </w:r>
      <w:r w:rsidR="00854C88" w:rsidRPr="00D6616C">
        <w:rPr>
          <w:lang w:val="ru-RU"/>
        </w:rPr>
        <w:t>ей</w:t>
      </w:r>
      <w:r w:rsidR="00CD65A6" w:rsidRPr="00D6616C">
        <w:rPr>
          <w:lang w:val="ru-RU"/>
        </w:rPr>
        <w:t xml:space="preserve"> Конвенции и Куньмин</w:t>
      </w:r>
      <w:r w:rsidRPr="00D6616C">
        <w:rPr>
          <w:lang w:val="ru-RU"/>
        </w:rPr>
        <w:t>ско-</w:t>
      </w:r>
      <w:r w:rsidR="00CD65A6" w:rsidRPr="00D6616C">
        <w:rPr>
          <w:lang w:val="ru-RU"/>
        </w:rPr>
        <w:t xml:space="preserve">Монреальской глобальной рамочной программы </w:t>
      </w:r>
      <w:r w:rsidRPr="00D6616C">
        <w:rPr>
          <w:lang w:val="ru-RU"/>
        </w:rPr>
        <w:t>в области</w:t>
      </w:r>
      <w:r w:rsidR="00CD65A6" w:rsidRPr="00D6616C">
        <w:rPr>
          <w:lang w:val="ru-RU"/>
        </w:rPr>
        <w:t xml:space="preserve"> биоразнообрази</w:t>
      </w:r>
      <w:r w:rsidRPr="00D6616C">
        <w:rPr>
          <w:lang w:val="ru-RU"/>
        </w:rPr>
        <w:t>я</w:t>
      </w:r>
      <w:r w:rsidR="00273FE5" w:rsidRPr="00D6616C">
        <w:rPr>
          <w:lang w:val="ru-RU"/>
        </w:rPr>
        <w:t xml:space="preserve">, что подчеркивает важность </w:t>
      </w:r>
      <w:r w:rsidR="00CD65A6" w:rsidRPr="00D6616C">
        <w:rPr>
          <w:lang w:val="ru-RU"/>
        </w:rPr>
        <w:t>этапа оценки.</w:t>
      </w:r>
    </w:p>
    <w:p w:rsidR="00E84F2F" w:rsidRPr="00D6616C" w:rsidRDefault="00CD65A6" w:rsidP="003061F1">
      <w:pPr>
        <w:keepNext/>
        <w:numPr>
          <w:ilvl w:val="0"/>
          <w:numId w:val="8"/>
        </w:numPr>
        <w:tabs>
          <w:tab w:val="left" w:pos="567"/>
        </w:tabs>
        <w:spacing w:before="240" w:after="120"/>
        <w:ind w:left="0" w:firstLine="0"/>
        <w:jc w:val="left"/>
        <w:outlineLvl w:val="0"/>
        <w:rPr>
          <w:b/>
          <w:caps/>
          <w:sz w:val="28"/>
          <w:szCs w:val="28"/>
          <w:lang w:val="ru-RU"/>
        </w:rPr>
      </w:pPr>
      <w:r w:rsidRPr="00D6616C">
        <w:rPr>
          <w:b/>
          <w:sz w:val="28"/>
          <w:szCs w:val="28"/>
          <w:lang w:val="ru-RU"/>
        </w:rPr>
        <w:t>Интеграция искусственного интеллекта и машинного обучения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A.</w:t>
      </w:r>
      <w:r w:rsidRPr="00D6616C">
        <w:rPr>
          <w:lang w:val="ru-RU"/>
        </w:rPr>
        <w:tab/>
      </w:r>
      <w:r w:rsidR="4A18DB9E" w:rsidRPr="00D6616C">
        <w:rPr>
          <w:lang w:val="ru-RU"/>
        </w:rPr>
        <w:t>Описание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rFonts w:eastAsia="DengXian"/>
          <w:lang w:val="ru-RU"/>
        </w:rPr>
      </w:pPr>
      <w:r w:rsidRPr="00D6616C">
        <w:rPr>
          <w:lang w:val="ru-RU"/>
        </w:rPr>
        <w:t>Стремительны</w:t>
      </w:r>
      <w:r w:rsidR="00EB6704" w:rsidRPr="00D6616C">
        <w:rPr>
          <w:lang w:val="ru-RU"/>
        </w:rPr>
        <w:t>й прогресс</w:t>
      </w:r>
      <w:r w:rsidRPr="00D6616C">
        <w:rPr>
          <w:rFonts w:eastAsia="DengXian"/>
          <w:lang w:val="ru-RU"/>
        </w:rPr>
        <w:t xml:space="preserve"> в области искусственного интеллекта и машинного обучения </w:t>
      </w:r>
      <w:r w:rsidR="00EB6704" w:rsidRPr="00D6616C">
        <w:rPr>
          <w:lang w:val="ru-RU"/>
        </w:rPr>
        <w:t>способствовал</w:t>
      </w:r>
      <w:r w:rsidR="00D75B0D" w:rsidRPr="00D6616C">
        <w:rPr>
          <w:lang w:val="ru-RU"/>
        </w:rPr>
        <w:t xml:space="preserve"> заметному увеличению их применения в разработке</w:t>
      </w:r>
      <w:r w:rsidRPr="00D6616C">
        <w:rPr>
          <w:rFonts w:eastAsia="DengXian"/>
          <w:lang w:val="ru-RU"/>
        </w:rPr>
        <w:t xml:space="preserve"> организмов, </w:t>
      </w:r>
      <w:r w:rsidR="00A418DA" w:rsidRPr="00D6616C">
        <w:rPr>
          <w:rFonts w:eastAsia="DengXian"/>
          <w:lang w:val="ru-RU"/>
        </w:rPr>
        <w:lastRenderedPageBreak/>
        <w:t xml:space="preserve">компонентов и </w:t>
      </w:r>
      <w:r w:rsidRPr="00D6616C">
        <w:rPr>
          <w:rFonts w:eastAsia="DengXian"/>
          <w:lang w:val="ru-RU"/>
        </w:rPr>
        <w:t xml:space="preserve">продуктов синтетической биологии. Алгоритмы </w:t>
      </w:r>
      <w:r w:rsidR="00B205DE" w:rsidRPr="00D6616C">
        <w:rPr>
          <w:rFonts w:eastAsia="DengXian"/>
          <w:lang w:val="ru-RU"/>
        </w:rPr>
        <w:t xml:space="preserve">искусственного интеллекта </w:t>
      </w:r>
      <w:r w:rsidRPr="00D6616C">
        <w:rPr>
          <w:rFonts w:eastAsia="DengXian"/>
          <w:lang w:val="ru-RU"/>
        </w:rPr>
        <w:t xml:space="preserve">разрабатываются на основе </w:t>
      </w:r>
      <w:r w:rsidR="46E22EE7" w:rsidRPr="00D6616C">
        <w:rPr>
          <w:rFonts w:eastAsia="DengXian"/>
          <w:lang w:val="ru-RU"/>
        </w:rPr>
        <w:t xml:space="preserve">использования </w:t>
      </w:r>
      <w:r w:rsidRPr="00D6616C">
        <w:rPr>
          <w:rFonts w:eastAsia="DengXian"/>
          <w:lang w:val="ru-RU"/>
        </w:rPr>
        <w:t xml:space="preserve">больших массивов данных (например, химической информации </w:t>
      </w:r>
      <w:r w:rsidR="00A64F25" w:rsidRPr="00D6616C">
        <w:rPr>
          <w:rFonts w:eastAsia="DengXian"/>
          <w:lang w:val="ru-RU"/>
        </w:rPr>
        <w:t xml:space="preserve">и </w:t>
      </w:r>
      <w:r w:rsidRPr="00D6616C">
        <w:rPr>
          <w:rFonts w:eastAsia="DengXian"/>
          <w:lang w:val="ru-RU"/>
        </w:rPr>
        <w:t xml:space="preserve">данных </w:t>
      </w:r>
      <w:proofErr w:type="spellStart"/>
      <w:r w:rsidRPr="00D6616C">
        <w:rPr>
          <w:rFonts w:eastAsia="DengXian"/>
          <w:lang w:val="ru-RU"/>
        </w:rPr>
        <w:t>секвенирования</w:t>
      </w:r>
      <w:proofErr w:type="spellEnd"/>
      <w:r w:rsidRPr="00D6616C">
        <w:rPr>
          <w:rFonts w:eastAsia="DengXian"/>
          <w:lang w:val="ru-RU"/>
        </w:rPr>
        <w:t>) для обучения вычислительных моделей</w:t>
      </w:r>
      <w:r w:rsidR="00D75B0D" w:rsidRPr="00D6616C">
        <w:rPr>
          <w:rFonts w:eastAsia="DengXian"/>
          <w:lang w:val="ru-RU"/>
        </w:rPr>
        <w:t>,</w:t>
      </w:r>
      <w:r w:rsidRPr="00D6616C">
        <w:rPr>
          <w:rFonts w:eastAsia="DengXian"/>
          <w:lang w:val="ru-RU"/>
        </w:rPr>
        <w:t xml:space="preserve"> например, нейронных сетей с целью получения прогнозов и информации для проектирования или создания организмов, </w:t>
      </w:r>
      <w:r w:rsidR="00A418DA" w:rsidRPr="00D6616C">
        <w:rPr>
          <w:rFonts w:eastAsia="DengXian"/>
          <w:lang w:val="ru-RU"/>
        </w:rPr>
        <w:t xml:space="preserve">компонентов и </w:t>
      </w:r>
      <w:r w:rsidRPr="00D6616C">
        <w:rPr>
          <w:rFonts w:eastAsia="DengXian"/>
          <w:lang w:val="ru-RU"/>
        </w:rPr>
        <w:t>продуктов синтетической биологии.</w:t>
      </w:r>
    </w:p>
    <w:p w:rsidR="00E84F2F" w:rsidRPr="00D6616C" w:rsidRDefault="00BA0EBE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Использование искусственного интеллекта и машинного обучения </w:t>
      </w:r>
      <w:r w:rsidR="00D75B0D" w:rsidRPr="00D6616C">
        <w:rPr>
          <w:lang w:val="ru-RU"/>
        </w:rPr>
        <w:t>распространено во множестве инструментов и приложений, и его количество продолжает расти</w:t>
      </w:r>
      <w:r w:rsidRPr="00D6616C">
        <w:rPr>
          <w:lang w:val="ru-RU"/>
        </w:rPr>
        <w:t>. Существует два основных типа искусственного интеллекта: (</w:t>
      </w:r>
      <w:r w:rsidR="00534D93" w:rsidRPr="00D6616C">
        <w:rPr>
          <w:lang w:val="ru-RU"/>
        </w:rPr>
        <w:t>а</w:t>
      </w:r>
      <w:r w:rsidR="00651E49" w:rsidRPr="00D6616C">
        <w:rPr>
          <w:lang w:val="ru-RU"/>
        </w:rPr>
        <w:t>) дискриминационные модели</w:t>
      </w:r>
      <w:r w:rsidRPr="00D6616C">
        <w:rPr>
          <w:lang w:val="ru-RU"/>
        </w:rPr>
        <w:t xml:space="preserve">, </w:t>
      </w:r>
      <w:r w:rsidR="00651E49" w:rsidRPr="00D6616C">
        <w:rPr>
          <w:lang w:val="ru-RU"/>
        </w:rPr>
        <w:t>основанные</w:t>
      </w:r>
      <w:r w:rsidR="003217D0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на статистических </w:t>
      </w:r>
      <w:r w:rsidR="00651E49" w:rsidRPr="00D6616C">
        <w:rPr>
          <w:lang w:val="ru-RU"/>
        </w:rPr>
        <w:t xml:space="preserve">методах обработки </w:t>
      </w:r>
      <w:r w:rsidRPr="00D6616C">
        <w:rPr>
          <w:lang w:val="ru-RU"/>
        </w:rPr>
        <w:t xml:space="preserve">больших данных </w:t>
      </w:r>
      <w:r w:rsidR="00BF608E" w:rsidRPr="00D6616C">
        <w:rPr>
          <w:lang w:val="ru-RU"/>
        </w:rPr>
        <w:t xml:space="preserve">и </w:t>
      </w:r>
      <w:r w:rsidR="00651E49" w:rsidRPr="00D6616C">
        <w:rPr>
          <w:lang w:val="ru-RU"/>
        </w:rPr>
        <w:t>предоставляющие прогнозы на основе вероятности</w:t>
      </w:r>
      <w:r w:rsidR="00BF608E" w:rsidRPr="00D6616C">
        <w:rPr>
          <w:lang w:val="ru-RU"/>
        </w:rPr>
        <w:t xml:space="preserve">; </w:t>
      </w:r>
      <w:r w:rsidRPr="00D6616C">
        <w:rPr>
          <w:lang w:val="ru-RU"/>
        </w:rPr>
        <w:t>и (</w:t>
      </w:r>
      <w:proofErr w:type="spellStart"/>
      <w:r w:rsidR="00651E49" w:rsidRPr="00D6616C">
        <w:rPr>
          <w:lang w:val="ru-RU"/>
        </w:rPr>
        <w:t>b</w:t>
      </w:r>
      <w:proofErr w:type="spellEnd"/>
      <w:r w:rsidRPr="00D6616C">
        <w:rPr>
          <w:lang w:val="ru-RU"/>
        </w:rPr>
        <w:t xml:space="preserve">) генеративные модели, </w:t>
      </w:r>
      <w:r w:rsidR="00651E49" w:rsidRPr="00D6616C">
        <w:rPr>
          <w:lang w:val="ru-RU"/>
        </w:rPr>
        <w:t xml:space="preserve">применяющие </w:t>
      </w:r>
      <w:r w:rsidRPr="00D6616C">
        <w:rPr>
          <w:lang w:val="ru-RU"/>
        </w:rPr>
        <w:t xml:space="preserve">вероятностные алгоритмы, обученные на больших </w:t>
      </w:r>
      <w:proofErr w:type="gramStart"/>
      <w:r w:rsidR="00651E49" w:rsidRPr="00D6616C">
        <w:rPr>
          <w:lang w:val="ru-RU"/>
        </w:rPr>
        <w:t>массивах</w:t>
      </w:r>
      <w:proofErr w:type="gramEnd"/>
      <w:r w:rsidRPr="00D6616C">
        <w:rPr>
          <w:lang w:val="ru-RU"/>
        </w:rPr>
        <w:t xml:space="preserve"> данных, для генерации синтетических новых данных. </w:t>
      </w:r>
      <w:r w:rsidR="00651E49" w:rsidRPr="00D6616C">
        <w:rPr>
          <w:lang w:val="ru-RU"/>
        </w:rPr>
        <w:t xml:space="preserve">Оба типа </w:t>
      </w:r>
      <w:r w:rsidRPr="00D6616C">
        <w:rPr>
          <w:lang w:val="ru-RU"/>
        </w:rPr>
        <w:t xml:space="preserve">могут использоваться для </w:t>
      </w:r>
      <w:r w:rsidR="00651E49" w:rsidRPr="00D6616C">
        <w:rPr>
          <w:lang w:val="ru-RU"/>
        </w:rPr>
        <w:t xml:space="preserve">прогнозирования </w:t>
      </w:r>
      <w:r w:rsidRPr="00D6616C">
        <w:rPr>
          <w:lang w:val="ru-RU"/>
        </w:rPr>
        <w:t xml:space="preserve">результатов генетических </w:t>
      </w:r>
      <w:r w:rsidR="001B36D9" w:rsidRPr="00D6616C">
        <w:rPr>
          <w:lang w:val="ru-RU"/>
        </w:rPr>
        <w:t>манипуляций</w:t>
      </w:r>
      <w:r w:rsidRPr="00D6616C">
        <w:rPr>
          <w:lang w:val="ru-RU"/>
        </w:rPr>
        <w:t xml:space="preserve">, поддержки экспериментального дизайна, </w:t>
      </w:r>
      <w:r w:rsidR="001B36D9" w:rsidRPr="00D6616C">
        <w:rPr>
          <w:lang w:val="ru-RU"/>
        </w:rPr>
        <w:t xml:space="preserve">упрощения </w:t>
      </w:r>
      <w:r w:rsidRPr="00D6616C">
        <w:rPr>
          <w:lang w:val="ru-RU"/>
        </w:rPr>
        <w:t xml:space="preserve">геномного аннотирования и автоматизации поиска </w:t>
      </w:r>
      <w:r w:rsidR="00074BA7" w:rsidRPr="00D6616C">
        <w:rPr>
          <w:lang w:val="ru-RU"/>
        </w:rPr>
        <w:t xml:space="preserve">в </w:t>
      </w:r>
      <w:r w:rsidRPr="00D6616C">
        <w:rPr>
          <w:lang w:val="ru-RU"/>
        </w:rPr>
        <w:t xml:space="preserve">больших базах данных. </w:t>
      </w:r>
    </w:p>
    <w:p w:rsidR="00E84F2F" w:rsidRPr="00D6616C" w:rsidRDefault="00BA0EBE" w:rsidP="003061F1">
      <w:pPr>
        <w:keepNext/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rFonts w:eastAsia="Helvetica Neue"/>
          <w:sz w:val="19"/>
          <w:szCs w:val="19"/>
          <w:lang w:val="ru-RU"/>
        </w:rPr>
      </w:pPr>
      <w:r w:rsidRPr="00D6616C">
        <w:rPr>
          <w:rFonts w:eastAsia="DengXian"/>
          <w:lang w:val="ru-RU"/>
        </w:rPr>
        <w:t xml:space="preserve">Основными типами искусственного интеллекта, </w:t>
      </w:r>
      <w:r w:rsidR="00CD65A6" w:rsidRPr="00D6616C">
        <w:rPr>
          <w:rFonts w:eastAsia="DengXian"/>
          <w:lang w:val="ru-RU"/>
        </w:rPr>
        <w:t xml:space="preserve">используемыми в синтетической биологии, </w:t>
      </w:r>
      <w:r w:rsidRPr="00D6616C">
        <w:rPr>
          <w:rFonts w:eastAsia="DengXian"/>
          <w:lang w:val="ru-RU"/>
        </w:rPr>
        <w:t>являются: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764213" w:rsidRPr="00D6616C">
        <w:rPr>
          <w:lang w:val="ru-RU"/>
        </w:rPr>
        <w:t>т</w:t>
      </w:r>
      <w:r w:rsidR="00BA0EBE" w:rsidRPr="00D6616C">
        <w:rPr>
          <w:lang w:val="ru-RU"/>
        </w:rPr>
        <w:t>екстовые большие языковые модели</w:t>
      </w:r>
      <w:r w:rsidR="00764213" w:rsidRPr="00D6616C">
        <w:rPr>
          <w:lang w:val="ru-RU"/>
        </w:rPr>
        <w:t>, такие как</w:t>
      </w:r>
      <w:r w:rsidR="00BA0EBE" w:rsidRPr="00D6616C">
        <w:rPr>
          <w:lang w:val="ru-RU"/>
        </w:rPr>
        <w:t xml:space="preserve"> </w:t>
      </w:r>
      <w:proofErr w:type="spellStart"/>
      <w:r w:rsidR="00BA0EBE" w:rsidRPr="00D6616C">
        <w:rPr>
          <w:lang w:val="ru-RU"/>
        </w:rPr>
        <w:t>ChatGPT</w:t>
      </w:r>
      <w:proofErr w:type="spellEnd"/>
      <w:r w:rsidR="00BA0EBE" w:rsidRPr="00D6616C">
        <w:rPr>
          <w:lang w:val="ru-RU"/>
        </w:rPr>
        <w:t xml:space="preserve"> </w:t>
      </w:r>
      <w:r w:rsidR="00C55B9A" w:rsidRPr="00D6616C">
        <w:rPr>
          <w:lang w:val="ru-RU"/>
        </w:rPr>
        <w:t xml:space="preserve">и </w:t>
      </w:r>
      <w:r w:rsidRPr="00D6616C">
        <w:rPr>
          <w:lang w:val="ru-RU"/>
        </w:rPr>
        <w:t>BARD</w:t>
      </w:r>
      <w:r w:rsidRPr="00D6616C">
        <w:rPr>
          <w:rStyle w:val="aa"/>
          <w:lang w:val="ru-RU"/>
        </w:rPr>
        <w:footnoteReference w:id="10"/>
      </w:r>
      <w:r w:rsidR="00764213" w:rsidRPr="00D6616C">
        <w:rPr>
          <w:lang w:val="ru-RU"/>
        </w:rPr>
        <w:t>, используемые д</w:t>
      </w:r>
      <w:r w:rsidR="006B07E3" w:rsidRPr="00D6616C">
        <w:rPr>
          <w:lang w:val="ru-RU"/>
        </w:rPr>
        <w:t xml:space="preserve">ля </w:t>
      </w:r>
      <w:r w:rsidR="00BA0EBE" w:rsidRPr="00D6616C">
        <w:rPr>
          <w:lang w:val="ru-RU"/>
        </w:rPr>
        <w:t>разработки</w:t>
      </w:r>
      <w:r w:rsidR="00764213" w:rsidRPr="00D6616C">
        <w:rPr>
          <w:lang w:val="ru-RU"/>
        </w:rPr>
        <w:t xml:space="preserve"> синтетической биологии</w:t>
      </w:r>
      <w:r w:rsidR="00BA0EBE" w:rsidRPr="00D6616C">
        <w:rPr>
          <w:lang w:val="ru-RU"/>
        </w:rPr>
        <w:t xml:space="preserve"> и управления </w:t>
      </w:r>
      <w:r w:rsidR="00764213" w:rsidRPr="00D6616C">
        <w:rPr>
          <w:lang w:val="ru-RU"/>
        </w:rPr>
        <w:t xml:space="preserve">ею, </w:t>
      </w:r>
      <w:r w:rsidR="00BA0EBE" w:rsidRPr="00D6616C">
        <w:rPr>
          <w:lang w:val="ru-RU"/>
        </w:rPr>
        <w:t xml:space="preserve">например, </w:t>
      </w:r>
      <w:r w:rsidR="00764213" w:rsidRPr="00D6616C">
        <w:rPr>
          <w:lang w:val="ru-RU"/>
        </w:rPr>
        <w:t>для создания нормативных документов, правоприменительных действий и оценки рисков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764213" w:rsidRPr="00D6616C">
        <w:rPr>
          <w:lang w:val="ru-RU"/>
        </w:rPr>
        <w:t>и</w:t>
      </w:r>
      <w:r w:rsidR="00BA0EBE" w:rsidRPr="00D6616C">
        <w:rPr>
          <w:lang w:val="ru-RU"/>
        </w:rPr>
        <w:t xml:space="preserve">нструменты </w:t>
      </w:r>
      <w:proofErr w:type="spellStart"/>
      <w:r w:rsidR="00BA0EBE" w:rsidRPr="00D6616C">
        <w:rPr>
          <w:lang w:val="ru-RU"/>
        </w:rPr>
        <w:t>биодизайна</w:t>
      </w:r>
      <w:proofErr w:type="spellEnd"/>
      <w:r w:rsidR="00764213" w:rsidRPr="00D6616C">
        <w:rPr>
          <w:lang w:val="ru-RU"/>
        </w:rPr>
        <w:t>, включая генерацию</w:t>
      </w:r>
      <w:r w:rsidR="00BA0EBE" w:rsidRPr="00D6616C">
        <w:rPr>
          <w:lang w:val="ru-RU"/>
        </w:rPr>
        <w:t xml:space="preserve"> новых промоторов, генеративное машинное обучение и платформы </w:t>
      </w:r>
      <w:r w:rsidR="00AB780A" w:rsidRPr="00D6616C">
        <w:rPr>
          <w:lang w:val="ru-RU"/>
        </w:rPr>
        <w:t xml:space="preserve">преобразования </w:t>
      </w:r>
      <w:r w:rsidR="00BA0EBE" w:rsidRPr="00D6616C">
        <w:rPr>
          <w:lang w:val="ru-RU"/>
        </w:rPr>
        <w:t>текст</w:t>
      </w:r>
      <w:r w:rsidR="00AB780A" w:rsidRPr="00D6616C">
        <w:rPr>
          <w:lang w:val="ru-RU"/>
        </w:rPr>
        <w:t xml:space="preserve">а </w:t>
      </w:r>
      <w:r w:rsidR="00BA0EBE" w:rsidRPr="00D6616C">
        <w:rPr>
          <w:lang w:val="ru-RU"/>
        </w:rPr>
        <w:t xml:space="preserve">в белок для создания новых </w:t>
      </w:r>
      <w:r w:rsidR="00AB780A" w:rsidRPr="00D6616C">
        <w:rPr>
          <w:lang w:val="ru-RU"/>
        </w:rPr>
        <w:t xml:space="preserve">модифицированных </w:t>
      </w:r>
      <w:r w:rsidR="00BA0EBE" w:rsidRPr="00D6616C">
        <w:rPr>
          <w:lang w:val="ru-RU"/>
        </w:rPr>
        <w:t>белковых последовательностей</w:t>
      </w:r>
      <w:r w:rsidR="00764213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например, </w:t>
      </w:r>
      <w:proofErr w:type="spellStart"/>
      <w:r w:rsidR="00BA0EBE" w:rsidRPr="00D6616C">
        <w:rPr>
          <w:lang w:val="ru-RU"/>
        </w:rPr>
        <w:t>ProtGPT</w:t>
      </w:r>
      <w:proofErr w:type="spellEnd"/>
      <w:r w:rsidR="00BA0EBE" w:rsidRPr="00D6616C">
        <w:rPr>
          <w:lang w:val="ru-RU"/>
        </w:rPr>
        <w:t xml:space="preserve">, </w:t>
      </w:r>
      <w:proofErr w:type="spellStart"/>
      <w:r w:rsidR="00BA0EBE" w:rsidRPr="00D6616C">
        <w:rPr>
          <w:lang w:val="ru-RU"/>
        </w:rPr>
        <w:t>Chroma</w:t>
      </w:r>
      <w:proofErr w:type="spellEnd"/>
      <w:r w:rsidR="00BA0EBE" w:rsidRPr="00D6616C">
        <w:rPr>
          <w:lang w:val="ru-RU"/>
        </w:rPr>
        <w:t xml:space="preserve"> </w:t>
      </w:r>
      <w:r w:rsidR="00C55B9A" w:rsidRPr="00D6616C">
        <w:rPr>
          <w:lang w:val="ru-RU"/>
        </w:rPr>
        <w:t xml:space="preserve">и </w:t>
      </w:r>
      <w:proofErr w:type="spellStart"/>
      <w:r w:rsidR="002F09FF" w:rsidRPr="00D6616C">
        <w:rPr>
          <w:lang w:val="ru-RU"/>
        </w:rPr>
        <w:t>ProGen</w:t>
      </w:r>
      <w:proofErr w:type="spellEnd"/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szCs w:val="22"/>
          <w:lang w:val="ru-RU"/>
        </w:rPr>
      </w:pPr>
      <w:r w:rsidRPr="00D6616C">
        <w:rPr>
          <w:szCs w:val="22"/>
          <w:lang w:val="ru-RU"/>
        </w:rPr>
        <w:t>(</w:t>
      </w:r>
      <w:proofErr w:type="spellStart"/>
      <w:r w:rsidRPr="00D6616C">
        <w:rPr>
          <w:szCs w:val="22"/>
          <w:lang w:val="ru-RU"/>
        </w:rPr>
        <w:t>c</w:t>
      </w:r>
      <w:proofErr w:type="spellEnd"/>
      <w:r w:rsidRPr="00D6616C">
        <w:rPr>
          <w:szCs w:val="22"/>
          <w:lang w:val="ru-RU"/>
        </w:rPr>
        <w:t>)</w:t>
      </w:r>
      <w:r w:rsidRPr="00D6616C">
        <w:rPr>
          <w:szCs w:val="22"/>
          <w:lang w:val="ru-RU"/>
        </w:rPr>
        <w:tab/>
      </w:r>
      <w:r w:rsidR="00764213" w:rsidRPr="00D6616C">
        <w:rPr>
          <w:szCs w:val="22"/>
          <w:lang w:val="ru-RU"/>
        </w:rPr>
        <w:t>а</w:t>
      </w:r>
      <w:r w:rsidR="00BA0EBE" w:rsidRPr="00D6616C">
        <w:rPr>
          <w:szCs w:val="22"/>
          <w:lang w:val="ru-RU"/>
        </w:rPr>
        <w:t>втоматизированная наука</w:t>
      </w:r>
      <w:r w:rsidR="00FA7CB4" w:rsidRPr="00D6616C">
        <w:rPr>
          <w:szCs w:val="22"/>
          <w:lang w:val="ru-RU"/>
        </w:rPr>
        <w:t xml:space="preserve"> </w:t>
      </w:r>
      <w:r w:rsidR="00BA0EBE" w:rsidRPr="00D6616C">
        <w:rPr>
          <w:szCs w:val="22"/>
          <w:lang w:val="ru-RU"/>
        </w:rPr>
        <w:t xml:space="preserve">для автоматизации лабораторных работ, </w:t>
      </w:r>
      <w:proofErr w:type="spellStart"/>
      <w:r w:rsidR="00BA0EBE" w:rsidRPr="00D6616C">
        <w:rPr>
          <w:szCs w:val="22"/>
          <w:lang w:val="ru-RU"/>
        </w:rPr>
        <w:t>биофабрик</w:t>
      </w:r>
      <w:proofErr w:type="spellEnd"/>
      <w:r w:rsidR="00BA0EBE" w:rsidRPr="00D6616C">
        <w:rPr>
          <w:szCs w:val="22"/>
          <w:lang w:val="ru-RU"/>
        </w:rPr>
        <w:t xml:space="preserve">, селекции и </w:t>
      </w:r>
      <w:r w:rsidR="00AB780A" w:rsidRPr="00D6616C">
        <w:rPr>
          <w:lang w:val="ru-RU"/>
        </w:rPr>
        <w:t>тепличного хозяйства</w:t>
      </w:r>
      <w:r w:rsidR="00BA0EBE" w:rsidRPr="00D6616C">
        <w:rPr>
          <w:szCs w:val="22"/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szCs w:val="22"/>
          <w:lang w:val="ru-RU"/>
        </w:rPr>
      </w:pPr>
      <w:r w:rsidRPr="00D6616C">
        <w:rPr>
          <w:szCs w:val="22"/>
          <w:lang w:val="ru-RU"/>
        </w:rPr>
        <w:t>(</w:t>
      </w:r>
      <w:proofErr w:type="spellStart"/>
      <w:r w:rsidRPr="00D6616C">
        <w:rPr>
          <w:szCs w:val="22"/>
          <w:lang w:val="ru-RU"/>
        </w:rPr>
        <w:t>d</w:t>
      </w:r>
      <w:proofErr w:type="spellEnd"/>
      <w:r w:rsidRPr="00D6616C">
        <w:rPr>
          <w:szCs w:val="22"/>
          <w:lang w:val="ru-RU"/>
        </w:rPr>
        <w:t>)</w:t>
      </w:r>
      <w:r w:rsidRPr="00D6616C">
        <w:rPr>
          <w:szCs w:val="22"/>
          <w:lang w:val="ru-RU"/>
        </w:rPr>
        <w:tab/>
      </w:r>
      <w:proofErr w:type="spellStart"/>
      <w:r w:rsidR="00764213" w:rsidRPr="00D6616C">
        <w:rPr>
          <w:szCs w:val="22"/>
          <w:lang w:val="ru-RU"/>
        </w:rPr>
        <w:t>к</w:t>
      </w:r>
      <w:r w:rsidR="00BA0EBE" w:rsidRPr="00D6616C">
        <w:rPr>
          <w:szCs w:val="22"/>
          <w:lang w:val="ru-RU"/>
        </w:rPr>
        <w:t>иберфизические</w:t>
      </w:r>
      <w:proofErr w:type="spellEnd"/>
      <w:r w:rsidR="00BA0EBE" w:rsidRPr="00D6616C">
        <w:rPr>
          <w:szCs w:val="22"/>
          <w:lang w:val="ru-RU"/>
        </w:rPr>
        <w:t xml:space="preserve"> системы, </w:t>
      </w:r>
      <w:r w:rsidR="00E724A1" w:rsidRPr="00D6616C">
        <w:rPr>
          <w:lang w:val="ru-RU"/>
        </w:rPr>
        <w:t xml:space="preserve">объединяющие </w:t>
      </w:r>
      <w:r w:rsidR="00BA0EBE" w:rsidRPr="00D6616C">
        <w:rPr>
          <w:szCs w:val="22"/>
          <w:lang w:val="ru-RU"/>
        </w:rPr>
        <w:t>элементы синтетической биологии и искусственного интеллекта</w:t>
      </w:r>
      <w:r w:rsidR="00E724A1" w:rsidRPr="00D6616C">
        <w:rPr>
          <w:szCs w:val="22"/>
          <w:lang w:val="ru-RU"/>
        </w:rPr>
        <w:t xml:space="preserve">, </w:t>
      </w:r>
      <w:r w:rsidR="00BA0EBE" w:rsidRPr="00D6616C">
        <w:rPr>
          <w:szCs w:val="22"/>
          <w:lang w:val="ru-RU"/>
        </w:rPr>
        <w:t xml:space="preserve">например, растения, </w:t>
      </w:r>
      <w:r w:rsidR="00E724A1" w:rsidRPr="00D6616C">
        <w:rPr>
          <w:lang w:val="ru-RU"/>
        </w:rPr>
        <w:t xml:space="preserve">созданные </w:t>
      </w:r>
      <w:r w:rsidR="00BA0EBE" w:rsidRPr="00D6616C">
        <w:rPr>
          <w:szCs w:val="22"/>
          <w:lang w:val="ru-RU"/>
        </w:rPr>
        <w:t xml:space="preserve">компанией </w:t>
      </w:r>
      <w:proofErr w:type="spellStart"/>
      <w:r w:rsidR="00BA0EBE" w:rsidRPr="00D6616C">
        <w:rPr>
          <w:szCs w:val="22"/>
          <w:lang w:val="ru-RU"/>
        </w:rPr>
        <w:t>InnerPlant</w:t>
      </w:r>
      <w:proofErr w:type="spellEnd"/>
      <w:r w:rsidR="00BA0EBE" w:rsidRPr="00D6616C">
        <w:rPr>
          <w:szCs w:val="22"/>
          <w:lang w:val="ru-RU"/>
        </w:rPr>
        <w:t>, испускающие флуоресцентные сигналы</w:t>
      </w:r>
      <w:r w:rsidR="00E724A1" w:rsidRPr="00D6616C">
        <w:rPr>
          <w:szCs w:val="22"/>
          <w:lang w:val="ru-RU"/>
        </w:rPr>
        <w:t xml:space="preserve"> </w:t>
      </w:r>
      <w:r w:rsidR="00E724A1" w:rsidRPr="00D6616C">
        <w:rPr>
          <w:lang w:val="ru-RU"/>
        </w:rPr>
        <w:t xml:space="preserve">для управления </w:t>
      </w:r>
      <w:r w:rsidR="00BA0EBE" w:rsidRPr="00D6616C">
        <w:rPr>
          <w:szCs w:val="22"/>
          <w:lang w:val="ru-RU"/>
        </w:rPr>
        <w:t>цифровыми сельскохозяйственными системами искусственного интеллекта.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B.</w:t>
      </w:r>
      <w:r w:rsidRPr="00D6616C">
        <w:rPr>
          <w:lang w:val="ru-RU"/>
        </w:rPr>
        <w:tab/>
      </w:r>
      <w:proofErr w:type="spellStart"/>
      <w:r w:rsidR="00BA0EBE" w:rsidRPr="00D6616C">
        <w:rPr>
          <w:lang w:val="ru-RU"/>
        </w:rPr>
        <w:t>Контекстуализация</w:t>
      </w:r>
      <w:proofErr w:type="spellEnd"/>
    </w:p>
    <w:p w:rsidR="00E84F2F" w:rsidRPr="00D6616C" w:rsidRDefault="006D6B7A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Прогресс </w:t>
      </w:r>
      <w:r w:rsidR="00CD65A6" w:rsidRPr="00D6616C">
        <w:rPr>
          <w:lang w:val="ru-RU"/>
        </w:rPr>
        <w:t xml:space="preserve">в области искусственного интеллекта и машинного обучения </w:t>
      </w:r>
      <w:r w:rsidR="009B7C1C" w:rsidRPr="00D6616C">
        <w:rPr>
          <w:lang w:val="ru-RU"/>
        </w:rPr>
        <w:t xml:space="preserve">влечет за собой </w:t>
      </w:r>
      <w:r w:rsidR="00CD65A6" w:rsidRPr="00D6616C">
        <w:rPr>
          <w:lang w:val="ru-RU"/>
        </w:rPr>
        <w:t xml:space="preserve">смену парадигм </w:t>
      </w:r>
      <w:r w:rsidR="0072664E" w:rsidRPr="00D6616C">
        <w:rPr>
          <w:lang w:val="ru-RU"/>
        </w:rPr>
        <w:t>в различных секторах, таких как наука, экономика и промышленность, во всем мире. Этот процесс особенно заметен</w:t>
      </w:r>
      <w:r w:rsidR="00CD65A6" w:rsidRPr="00D6616C">
        <w:rPr>
          <w:lang w:val="ru-RU"/>
        </w:rPr>
        <w:t xml:space="preserve"> </w:t>
      </w:r>
      <w:r w:rsidR="0072664E" w:rsidRPr="00D6616C">
        <w:rPr>
          <w:lang w:val="ru-RU"/>
        </w:rPr>
        <w:t>в последнее время благодаря глобальному распространению и повышенному интересу</w:t>
      </w:r>
      <w:r w:rsidR="00CD65A6" w:rsidRPr="00D6616C">
        <w:rPr>
          <w:lang w:val="ru-RU"/>
        </w:rPr>
        <w:t xml:space="preserve"> </w:t>
      </w:r>
      <w:r w:rsidR="0072664E" w:rsidRPr="00D6616C">
        <w:rPr>
          <w:lang w:val="ru-RU"/>
        </w:rPr>
        <w:t xml:space="preserve">к генеративным приложениям искусственного интеллекта, таким как </w:t>
      </w:r>
      <w:proofErr w:type="spellStart"/>
      <w:r w:rsidR="0072664E" w:rsidRPr="00D6616C">
        <w:rPr>
          <w:lang w:val="ru-RU"/>
        </w:rPr>
        <w:t>ChatGPT</w:t>
      </w:r>
      <w:proofErr w:type="spellEnd"/>
      <w:r w:rsidR="00CD65A6" w:rsidRPr="00D6616C">
        <w:rPr>
          <w:lang w:val="ru-RU"/>
        </w:rPr>
        <w:t xml:space="preserve">. </w:t>
      </w:r>
      <w:r w:rsidR="00B315DD" w:rsidRPr="00D6616C">
        <w:rPr>
          <w:lang w:val="ru-RU"/>
        </w:rPr>
        <w:t xml:space="preserve">В области синтетической биологии этот сдвиг проявляется в интеграции искусственного интеллекта и машинного обучения с целью </w:t>
      </w:r>
      <w:r w:rsidR="00CD65A6" w:rsidRPr="00D6616C">
        <w:rPr>
          <w:lang w:val="ru-RU"/>
        </w:rPr>
        <w:t>повышени</w:t>
      </w:r>
      <w:r w:rsidR="00B315DD" w:rsidRPr="00D6616C">
        <w:rPr>
          <w:lang w:val="ru-RU"/>
        </w:rPr>
        <w:t>я</w:t>
      </w:r>
      <w:r w:rsidR="00CD65A6" w:rsidRPr="00D6616C">
        <w:rPr>
          <w:lang w:val="ru-RU"/>
        </w:rPr>
        <w:t xml:space="preserve"> эффективности, скорости и </w:t>
      </w:r>
      <w:r w:rsidR="00B315DD" w:rsidRPr="00D6616C">
        <w:rPr>
          <w:lang w:val="ru-RU"/>
        </w:rPr>
        <w:t xml:space="preserve">оригинальности </w:t>
      </w:r>
      <w:r w:rsidR="00CD65A6" w:rsidRPr="00D6616C">
        <w:rPr>
          <w:lang w:val="ru-RU"/>
        </w:rPr>
        <w:t>разработк</w:t>
      </w:r>
      <w:r w:rsidR="00B315DD" w:rsidRPr="00D6616C">
        <w:rPr>
          <w:lang w:val="ru-RU"/>
        </w:rPr>
        <w:t>и</w:t>
      </w:r>
      <w:r w:rsidR="00CD65A6" w:rsidRPr="00D6616C">
        <w:rPr>
          <w:lang w:val="ru-RU"/>
        </w:rPr>
        <w:t xml:space="preserve"> приложений (например, сокращение времени на разработку и оптимизацию, интеграция больших массивов данных</w:t>
      </w:r>
      <w:r w:rsidR="007E6539" w:rsidRPr="00D6616C">
        <w:rPr>
          <w:lang w:val="ru-RU"/>
        </w:rPr>
        <w:t xml:space="preserve">, </w:t>
      </w:r>
      <w:r w:rsidR="00CD65A6" w:rsidRPr="00D6616C">
        <w:rPr>
          <w:lang w:val="ru-RU"/>
        </w:rPr>
        <w:t xml:space="preserve">автоматизированный дизайн и проектирование). </w:t>
      </w:r>
    </w:p>
    <w:p w:rsidR="00E84F2F" w:rsidRPr="00D6616C" w:rsidRDefault="005B51EF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Кроме того</w:t>
      </w:r>
      <w:r w:rsidR="00CD65A6" w:rsidRPr="00D6616C">
        <w:rPr>
          <w:color w:val="000000" w:themeColor="text1"/>
          <w:lang w:val="ru-RU"/>
        </w:rPr>
        <w:t xml:space="preserve">, несколько компаний, </w:t>
      </w:r>
      <w:r w:rsidR="00B315DD" w:rsidRPr="00D6616C">
        <w:rPr>
          <w:lang w:val="ru-RU"/>
        </w:rPr>
        <w:t>которые занимаются разработкой приложений для генеративного искусственного интеллекта</w:t>
      </w:r>
      <w:r w:rsidR="00CD65A6" w:rsidRPr="00D6616C">
        <w:rPr>
          <w:lang w:val="ru-RU"/>
        </w:rPr>
        <w:t xml:space="preserve"> (например, </w:t>
      </w:r>
      <w:proofErr w:type="spellStart"/>
      <w:r w:rsidR="00CD65A6" w:rsidRPr="00D6616C">
        <w:rPr>
          <w:lang w:val="ru-RU"/>
        </w:rPr>
        <w:t>Meta</w:t>
      </w:r>
      <w:proofErr w:type="spellEnd"/>
      <w:r w:rsidR="00CD65A6" w:rsidRPr="00D6616C">
        <w:rPr>
          <w:lang w:val="ru-RU"/>
        </w:rPr>
        <w:t xml:space="preserve">, </w:t>
      </w:r>
      <w:proofErr w:type="spellStart"/>
      <w:r w:rsidR="00CD65A6" w:rsidRPr="00D6616C">
        <w:rPr>
          <w:lang w:val="ru-RU"/>
        </w:rPr>
        <w:t>Google</w:t>
      </w:r>
      <w:proofErr w:type="spellEnd"/>
      <w:r w:rsidR="00CD65A6" w:rsidRPr="00D6616C">
        <w:rPr>
          <w:lang w:val="ru-RU"/>
        </w:rPr>
        <w:t>/</w:t>
      </w:r>
      <w:proofErr w:type="spellStart"/>
      <w:r w:rsidR="00CD65A6" w:rsidRPr="00D6616C">
        <w:rPr>
          <w:lang w:val="ru-RU"/>
        </w:rPr>
        <w:t>DeepMind</w:t>
      </w:r>
      <w:proofErr w:type="spellEnd"/>
      <w:r w:rsidR="00CD65A6" w:rsidRPr="00D6616C">
        <w:rPr>
          <w:lang w:val="ru-RU"/>
        </w:rPr>
        <w:t xml:space="preserve">, </w:t>
      </w:r>
      <w:proofErr w:type="spellStart"/>
      <w:r w:rsidR="00CD65A6" w:rsidRPr="00D6616C">
        <w:rPr>
          <w:lang w:val="ru-RU"/>
        </w:rPr>
        <w:t>Microsoft</w:t>
      </w:r>
      <w:proofErr w:type="spellEnd"/>
      <w:r w:rsidR="00CD65A6" w:rsidRPr="00D6616C">
        <w:rPr>
          <w:lang w:val="ru-RU"/>
        </w:rPr>
        <w:t xml:space="preserve">, </w:t>
      </w:r>
      <w:r w:rsidR="00B92D27" w:rsidRPr="00D6616C">
        <w:rPr>
          <w:lang w:val="ru-RU"/>
        </w:rPr>
        <w:t>NVIDIA</w:t>
      </w:r>
      <w:r w:rsidR="00CD65A6" w:rsidRPr="00D6616C">
        <w:rPr>
          <w:lang w:val="ru-RU"/>
        </w:rPr>
        <w:t xml:space="preserve">, </w:t>
      </w:r>
      <w:proofErr w:type="spellStart"/>
      <w:r w:rsidR="00CD65A6" w:rsidRPr="00D6616C">
        <w:rPr>
          <w:lang w:val="ru-RU"/>
        </w:rPr>
        <w:t>Salesforce</w:t>
      </w:r>
      <w:proofErr w:type="spellEnd"/>
      <w:r w:rsidR="00CD65A6" w:rsidRPr="00D6616C">
        <w:rPr>
          <w:lang w:val="ru-RU"/>
        </w:rPr>
        <w:t xml:space="preserve"> </w:t>
      </w:r>
      <w:r w:rsidR="00806424" w:rsidRPr="00D6616C">
        <w:rPr>
          <w:lang w:val="ru-RU"/>
        </w:rPr>
        <w:t xml:space="preserve">и </w:t>
      </w:r>
      <w:proofErr w:type="spellStart"/>
      <w:r w:rsidR="00CD65A6" w:rsidRPr="00D6616C">
        <w:rPr>
          <w:lang w:val="ru-RU"/>
        </w:rPr>
        <w:t>Stability</w:t>
      </w:r>
      <w:proofErr w:type="spellEnd"/>
      <w:r w:rsidR="00CD65A6" w:rsidRPr="00D6616C">
        <w:rPr>
          <w:lang w:val="ru-RU"/>
        </w:rPr>
        <w:t xml:space="preserve"> AI), увеличи</w:t>
      </w:r>
      <w:r w:rsidR="00B315DD" w:rsidRPr="00D6616C">
        <w:rPr>
          <w:lang w:val="ru-RU"/>
        </w:rPr>
        <w:t>вают</w:t>
      </w:r>
      <w:r w:rsidR="00CD65A6" w:rsidRPr="00D6616C">
        <w:rPr>
          <w:lang w:val="ru-RU"/>
        </w:rPr>
        <w:t xml:space="preserve"> финансирование или вступают в совместные предприятия с </w:t>
      </w:r>
      <w:proofErr w:type="spellStart"/>
      <w:r w:rsidR="00CD65A6" w:rsidRPr="00D6616C">
        <w:rPr>
          <w:lang w:val="ru-RU"/>
        </w:rPr>
        <w:t>биотехнологическими</w:t>
      </w:r>
      <w:proofErr w:type="spellEnd"/>
      <w:r w:rsidR="00CD65A6" w:rsidRPr="00D6616C">
        <w:rPr>
          <w:lang w:val="ru-RU"/>
        </w:rPr>
        <w:t xml:space="preserve"> компаниями (например, </w:t>
      </w:r>
      <w:proofErr w:type="spellStart"/>
      <w:r w:rsidR="00CD65A6" w:rsidRPr="00D6616C">
        <w:rPr>
          <w:lang w:val="ru-RU"/>
        </w:rPr>
        <w:t>Gingko</w:t>
      </w:r>
      <w:proofErr w:type="spellEnd"/>
      <w:r w:rsidR="00CD65A6" w:rsidRPr="00D6616C">
        <w:rPr>
          <w:lang w:val="ru-RU"/>
        </w:rPr>
        <w:t xml:space="preserve"> </w:t>
      </w:r>
      <w:proofErr w:type="spellStart"/>
      <w:r w:rsidR="00CD65A6" w:rsidRPr="00D6616C">
        <w:rPr>
          <w:lang w:val="ru-RU"/>
        </w:rPr>
        <w:t>Bioworks</w:t>
      </w:r>
      <w:proofErr w:type="spellEnd"/>
      <w:r w:rsidR="00CD65A6" w:rsidRPr="00D6616C">
        <w:rPr>
          <w:lang w:val="ru-RU"/>
        </w:rPr>
        <w:t>) или институтами</w:t>
      </w:r>
      <w:r w:rsidR="00B315DD" w:rsidRPr="00D6616C">
        <w:rPr>
          <w:lang w:val="ru-RU"/>
        </w:rPr>
        <w:t>, такими как</w:t>
      </w:r>
      <w:r w:rsidR="00CD65A6" w:rsidRPr="00D6616C">
        <w:rPr>
          <w:lang w:val="ru-RU"/>
        </w:rPr>
        <w:t xml:space="preserve"> </w:t>
      </w:r>
      <w:proofErr w:type="spellStart"/>
      <w:r w:rsidR="00CD65A6" w:rsidRPr="00D6616C">
        <w:rPr>
          <w:lang w:val="ru-RU"/>
        </w:rPr>
        <w:t>Broad</w:t>
      </w:r>
      <w:proofErr w:type="spellEnd"/>
      <w:r w:rsidR="00CD65A6" w:rsidRPr="00D6616C">
        <w:rPr>
          <w:lang w:val="ru-RU"/>
        </w:rPr>
        <w:t xml:space="preserve"> </w:t>
      </w:r>
      <w:proofErr w:type="spellStart"/>
      <w:r w:rsidR="00CD65A6" w:rsidRPr="00D6616C">
        <w:rPr>
          <w:lang w:val="ru-RU"/>
        </w:rPr>
        <w:t>Institute</w:t>
      </w:r>
      <w:proofErr w:type="spellEnd"/>
      <w:r w:rsidR="00CD65A6" w:rsidRPr="00D6616C">
        <w:rPr>
          <w:lang w:val="ru-RU"/>
        </w:rPr>
        <w:t xml:space="preserve">. Эти изменения </w:t>
      </w:r>
      <w:r w:rsidR="00B315DD" w:rsidRPr="00D6616C">
        <w:rPr>
          <w:lang w:val="ru-RU"/>
        </w:rPr>
        <w:t xml:space="preserve">привлекают </w:t>
      </w:r>
      <w:r w:rsidR="00CD65A6" w:rsidRPr="00D6616C">
        <w:rPr>
          <w:lang w:val="ru-RU"/>
        </w:rPr>
        <w:t xml:space="preserve">новых участников и </w:t>
      </w:r>
      <w:r w:rsidR="00B315DD" w:rsidRPr="00D6616C">
        <w:rPr>
          <w:lang w:val="ru-RU"/>
        </w:rPr>
        <w:lastRenderedPageBreak/>
        <w:t xml:space="preserve">инвестиции </w:t>
      </w:r>
      <w:r w:rsidR="00CD65A6" w:rsidRPr="00D6616C">
        <w:rPr>
          <w:lang w:val="ru-RU"/>
        </w:rPr>
        <w:t xml:space="preserve">в </w:t>
      </w:r>
      <w:r w:rsidR="00CB09A4" w:rsidRPr="00D6616C">
        <w:rPr>
          <w:lang w:val="ru-RU"/>
        </w:rPr>
        <w:t>сферу</w:t>
      </w:r>
      <w:r w:rsidR="00CD65A6" w:rsidRPr="00D6616C">
        <w:rPr>
          <w:lang w:val="ru-RU"/>
        </w:rPr>
        <w:t xml:space="preserve"> синтетической биологии, что может повысить интерес к </w:t>
      </w:r>
      <w:r w:rsidR="00B315DD" w:rsidRPr="00D6616C">
        <w:rPr>
          <w:lang w:val="ru-RU"/>
        </w:rPr>
        <w:t>этой</w:t>
      </w:r>
      <w:r w:rsidR="00CD65A6" w:rsidRPr="00D6616C">
        <w:rPr>
          <w:lang w:val="ru-RU"/>
        </w:rPr>
        <w:t xml:space="preserve"> </w:t>
      </w:r>
      <w:r w:rsidR="00CB09A4" w:rsidRPr="00D6616C">
        <w:rPr>
          <w:lang w:val="ru-RU"/>
        </w:rPr>
        <w:t>теме</w:t>
      </w:r>
      <w:r w:rsidR="00CD65A6" w:rsidRPr="00D6616C">
        <w:rPr>
          <w:lang w:val="ru-RU"/>
        </w:rPr>
        <w:t xml:space="preserve">, как, например, в случае с прорывом </w:t>
      </w:r>
      <w:r w:rsidR="00C4009A" w:rsidRPr="00D6616C">
        <w:rPr>
          <w:lang w:val="ru-RU"/>
        </w:rPr>
        <w:t xml:space="preserve">в области </w:t>
      </w:r>
      <w:r w:rsidR="00B315DD" w:rsidRPr="00D6616C">
        <w:rPr>
          <w:lang w:val="ru-RU"/>
        </w:rPr>
        <w:t xml:space="preserve">свертывания </w:t>
      </w:r>
      <w:r w:rsidR="00CD65A6" w:rsidRPr="00D6616C">
        <w:rPr>
          <w:lang w:val="ru-RU"/>
        </w:rPr>
        <w:t xml:space="preserve">белков (например, </w:t>
      </w:r>
      <w:proofErr w:type="spellStart"/>
      <w:r w:rsidR="00CD65A6" w:rsidRPr="00D6616C">
        <w:rPr>
          <w:lang w:val="ru-RU"/>
        </w:rPr>
        <w:t>AlphaFold</w:t>
      </w:r>
      <w:proofErr w:type="spellEnd"/>
      <w:r w:rsidR="00CD65A6" w:rsidRPr="00D6616C">
        <w:rPr>
          <w:lang w:val="ru-RU"/>
        </w:rPr>
        <w:t xml:space="preserve">). 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C.</w:t>
      </w:r>
      <w:r w:rsidRPr="00D6616C">
        <w:rPr>
          <w:lang w:val="ru-RU"/>
        </w:rPr>
        <w:tab/>
      </w:r>
      <w:r w:rsidR="00861921" w:rsidRPr="00D6616C">
        <w:rPr>
          <w:lang w:val="ru-RU"/>
        </w:rPr>
        <w:t>Сроки и современный уровень научных исследований</w:t>
      </w:r>
      <w:r w:rsidR="00F377F1" w:rsidRPr="00D6616C">
        <w:rPr>
          <w:rStyle w:val="aa"/>
          <w:lang w:val="ru-RU"/>
        </w:rPr>
        <w:footnoteReference w:id="11"/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proofErr w:type="spellStart"/>
      <w:r w:rsidRPr="00D6616C">
        <w:rPr>
          <w:lang w:val="ru-RU"/>
        </w:rPr>
        <w:t>Дискриминативный</w:t>
      </w:r>
      <w:proofErr w:type="spellEnd"/>
      <w:r w:rsidRPr="00D6616C">
        <w:rPr>
          <w:lang w:val="ru-RU"/>
        </w:rPr>
        <w:t xml:space="preserve"> искусственный интеллект уже</w:t>
      </w:r>
      <w:r w:rsidR="00CB09A4" w:rsidRPr="00D6616C">
        <w:rPr>
          <w:lang w:val="ru-RU"/>
        </w:rPr>
        <w:t xml:space="preserve"> успешно </w:t>
      </w:r>
      <w:r w:rsidRPr="00D6616C">
        <w:rPr>
          <w:lang w:val="ru-RU"/>
        </w:rPr>
        <w:t xml:space="preserve">применяется </w:t>
      </w:r>
      <w:r w:rsidR="009817CF" w:rsidRPr="00D6616C">
        <w:rPr>
          <w:lang w:val="ru-RU"/>
        </w:rPr>
        <w:t xml:space="preserve">в </w:t>
      </w:r>
      <w:r w:rsidRPr="00D6616C">
        <w:rPr>
          <w:lang w:val="ru-RU"/>
        </w:rPr>
        <w:t xml:space="preserve">синтетической биологии, а инструменты генеративного искусственного интеллекта для </w:t>
      </w:r>
      <w:r w:rsidR="00CB09A4" w:rsidRPr="00D6616C">
        <w:rPr>
          <w:lang w:val="ru-RU"/>
        </w:rPr>
        <w:t>этой области</w:t>
      </w:r>
      <w:r w:rsidRPr="00D6616C">
        <w:rPr>
          <w:lang w:val="ru-RU"/>
        </w:rPr>
        <w:t xml:space="preserve"> становятся все более доступными и </w:t>
      </w:r>
      <w:r w:rsidR="00CB09A4" w:rsidRPr="00D6616C">
        <w:rPr>
          <w:lang w:val="ru-RU"/>
        </w:rPr>
        <w:t>усложняются</w:t>
      </w:r>
      <w:r w:rsidRPr="00D6616C">
        <w:rPr>
          <w:lang w:val="ru-RU"/>
        </w:rPr>
        <w:t xml:space="preserve">. В ближайшие </w:t>
      </w:r>
      <w:r w:rsidR="00477A49" w:rsidRPr="00D6616C">
        <w:rPr>
          <w:lang w:val="ru-RU"/>
        </w:rPr>
        <w:t>годы</w:t>
      </w:r>
      <w:r w:rsidRPr="00D6616C">
        <w:rPr>
          <w:lang w:val="ru-RU"/>
        </w:rPr>
        <w:t xml:space="preserve"> </w:t>
      </w:r>
      <w:r w:rsidR="00477A49" w:rsidRPr="00D6616C">
        <w:rPr>
          <w:lang w:val="ru-RU"/>
        </w:rPr>
        <w:t>ожидается значительный рост инвестиций в исследования и технологии</w:t>
      </w:r>
      <w:r w:rsidRPr="00D6616C">
        <w:rPr>
          <w:lang w:val="ru-RU"/>
        </w:rPr>
        <w:t xml:space="preserve">, что может </w:t>
      </w:r>
      <w:r w:rsidR="00596402" w:rsidRPr="00D6616C">
        <w:rPr>
          <w:lang w:val="ru-RU"/>
        </w:rPr>
        <w:t xml:space="preserve">привести к </w:t>
      </w:r>
      <w:r w:rsidRPr="00D6616C">
        <w:rPr>
          <w:lang w:val="ru-RU"/>
        </w:rPr>
        <w:t xml:space="preserve">увеличению </w:t>
      </w:r>
      <w:r w:rsidR="00477A49" w:rsidRPr="00D6616C">
        <w:rPr>
          <w:lang w:val="ru-RU"/>
        </w:rPr>
        <w:t>числа</w:t>
      </w:r>
      <w:r w:rsidRPr="00D6616C">
        <w:rPr>
          <w:lang w:val="ru-RU"/>
        </w:rPr>
        <w:t xml:space="preserve"> продуктов и приложений синтетической биологии в </w:t>
      </w:r>
      <w:r w:rsidR="00AD68E6" w:rsidRPr="00D6616C">
        <w:rPr>
          <w:lang w:val="ru-RU"/>
        </w:rPr>
        <w:t xml:space="preserve">ближайшие </w:t>
      </w:r>
      <w:r w:rsidRPr="00D6616C">
        <w:rPr>
          <w:lang w:val="ru-RU"/>
        </w:rPr>
        <w:t xml:space="preserve">пять лет. </w:t>
      </w:r>
      <w:proofErr w:type="gramStart"/>
      <w:r w:rsidRPr="00D6616C">
        <w:rPr>
          <w:lang w:val="ru-RU"/>
        </w:rPr>
        <w:t xml:space="preserve">Однако масштабирование производства </w:t>
      </w:r>
      <w:r w:rsidR="00477A49" w:rsidRPr="00D6616C">
        <w:rPr>
          <w:lang w:val="ru-RU"/>
        </w:rPr>
        <w:t xml:space="preserve">с лабораторного уровня </w:t>
      </w:r>
      <w:r w:rsidRPr="00D6616C">
        <w:rPr>
          <w:lang w:val="ru-RU"/>
        </w:rPr>
        <w:t>до коммерческого использования остается сдерживающим фактором</w:t>
      </w:r>
      <w:r w:rsidR="008F73D4" w:rsidRPr="00D6616C">
        <w:rPr>
          <w:lang w:val="ru-RU"/>
        </w:rPr>
        <w:t xml:space="preserve">, </w:t>
      </w:r>
      <w:r w:rsidRPr="00D6616C">
        <w:rPr>
          <w:lang w:val="ru-RU"/>
        </w:rPr>
        <w:t xml:space="preserve">поскольку переход </w:t>
      </w:r>
      <w:r w:rsidR="00477A49" w:rsidRPr="00D6616C">
        <w:rPr>
          <w:lang w:val="ru-RU"/>
        </w:rPr>
        <w:t>от получения алгоритма</w:t>
      </w:r>
      <w:r w:rsidRPr="00D6616C">
        <w:rPr>
          <w:lang w:val="ru-RU"/>
        </w:rPr>
        <w:t xml:space="preserve"> к функционирующему приложению синтетической биологии (т.</w:t>
      </w:r>
      <w:r w:rsidR="00972E92" w:rsidRPr="00D6616C">
        <w:rPr>
          <w:lang w:val="ru-RU"/>
        </w:rPr>
        <w:t xml:space="preserve">е. </w:t>
      </w:r>
      <w:r w:rsidR="00AF6098" w:rsidRPr="00D6616C">
        <w:rPr>
          <w:lang w:val="ru-RU"/>
        </w:rPr>
        <w:t xml:space="preserve">от </w:t>
      </w:r>
      <w:r w:rsidRPr="00D6616C">
        <w:rPr>
          <w:lang w:val="ru-RU"/>
        </w:rPr>
        <w:t xml:space="preserve">цифрового к физическому) </w:t>
      </w:r>
      <w:r w:rsidR="00477A49" w:rsidRPr="00D6616C">
        <w:rPr>
          <w:lang w:val="ru-RU"/>
        </w:rPr>
        <w:t>остается сложным процессом и</w:t>
      </w:r>
      <w:r w:rsidRPr="00D6616C">
        <w:rPr>
          <w:lang w:val="ru-RU"/>
        </w:rPr>
        <w:t xml:space="preserve"> все еще требует человеческого </w:t>
      </w:r>
      <w:r w:rsidR="00477A49" w:rsidRPr="00D6616C">
        <w:rPr>
          <w:lang w:val="ru-RU"/>
        </w:rPr>
        <w:t xml:space="preserve">контроля </w:t>
      </w:r>
      <w:r w:rsidRPr="00D6616C">
        <w:rPr>
          <w:lang w:val="ru-RU"/>
        </w:rPr>
        <w:t>и опыта.</w:t>
      </w:r>
      <w:proofErr w:type="gramEnd"/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Текущие исследования и разработки в основном сосредоточены на инженерии белков. </w:t>
      </w:r>
      <w:proofErr w:type="spellStart"/>
      <w:proofErr w:type="gramStart"/>
      <w:r w:rsidR="00A03A83" w:rsidRPr="00D6616C">
        <w:rPr>
          <w:lang w:val="ru-RU"/>
        </w:rPr>
        <w:t>Стартапы</w:t>
      </w:r>
      <w:proofErr w:type="spellEnd"/>
      <w:r w:rsidRPr="00D6616C">
        <w:rPr>
          <w:lang w:val="ru-RU"/>
        </w:rPr>
        <w:t xml:space="preserve">, вероятно, </w:t>
      </w:r>
      <w:r w:rsidR="00AF6CA6" w:rsidRPr="00D6616C">
        <w:rPr>
          <w:lang w:val="ru-RU"/>
        </w:rPr>
        <w:t>выпустят на рынок</w:t>
      </w:r>
      <w:r w:rsidR="00477A49" w:rsidRPr="00D6616C">
        <w:rPr>
          <w:lang w:val="ru-RU"/>
        </w:rPr>
        <w:t xml:space="preserve"> новы</w:t>
      </w:r>
      <w:r w:rsidR="00AF6CA6" w:rsidRPr="00D6616C">
        <w:rPr>
          <w:lang w:val="ru-RU"/>
        </w:rPr>
        <w:t>е</w:t>
      </w:r>
      <w:r w:rsidR="00477A49" w:rsidRPr="00D6616C">
        <w:rPr>
          <w:lang w:val="ru-RU"/>
        </w:rPr>
        <w:t xml:space="preserve"> </w:t>
      </w:r>
      <w:r w:rsidR="00DA7902" w:rsidRPr="00D6616C">
        <w:rPr>
          <w:rStyle w:val="extendedtext-short"/>
          <w:lang w:val="ru-RU"/>
        </w:rPr>
        <w:t>генно-</w:t>
      </w:r>
      <w:r w:rsidR="00477A49" w:rsidRPr="00D6616C">
        <w:rPr>
          <w:lang w:val="ru-RU"/>
        </w:rPr>
        <w:t>инженерны</w:t>
      </w:r>
      <w:r w:rsidR="00AF6CA6" w:rsidRPr="00D6616C">
        <w:rPr>
          <w:lang w:val="ru-RU"/>
        </w:rPr>
        <w:t>е</w:t>
      </w:r>
      <w:r w:rsidR="00477A49" w:rsidRPr="00D6616C">
        <w:rPr>
          <w:lang w:val="ru-RU"/>
        </w:rPr>
        <w:t xml:space="preserve"> белк</w:t>
      </w:r>
      <w:r w:rsidR="00AF6CA6" w:rsidRPr="00D6616C">
        <w:rPr>
          <w:lang w:val="ru-RU"/>
        </w:rPr>
        <w:t>и</w:t>
      </w:r>
      <w:r w:rsidR="00477A49" w:rsidRPr="00D6616C">
        <w:rPr>
          <w:lang w:val="ru-RU"/>
        </w:rPr>
        <w:t xml:space="preserve"> в ближайшие </w:t>
      </w:r>
      <w:r w:rsidR="009B7C1C" w:rsidRPr="00D6616C">
        <w:rPr>
          <w:lang w:val="ru-RU"/>
        </w:rPr>
        <w:t>3-5</w:t>
      </w:r>
      <w:r w:rsidR="00477A49" w:rsidRPr="00D6616C">
        <w:rPr>
          <w:lang w:val="ru-RU"/>
        </w:rPr>
        <w:t xml:space="preserve"> лет</w:t>
      </w:r>
      <w:r w:rsidRPr="00D6616C">
        <w:rPr>
          <w:lang w:val="ru-RU"/>
        </w:rPr>
        <w:t>.</w:t>
      </w:r>
      <w:proofErr w:type="gramEnd"/>
      <w:r w:rsidRPr="00D6616C">
        <w:rPr>
          <w:lang w:val="ru-RU"/>
        </w:rPr>
        <w:t xml:space="preserve"> Кроме того, </w:t>
      </w:r>
      <w:r w:rsidR="00477A49" w:rsidRPr="00D6616C">
        <w:rPr>
          <w:lang w:val="ru-RU"/>
        </w:rPr>
        <w:t>использование искусственного интеллекта для инженерии микробов и генетических элементов стремительно развивается</w:t>
      </w:r>
      <w:r w:rsidRPr="00D6616C">
        <w:rPr>
          <w:lang w:val="ru-RU"/>
        </w:rPr>
        <w:t xml:space="preserve">, включая все более широкое применение генеративных моделей искусственного интеллекта. </w:t>
      </w:r>
      <w:r w:rsidR="00861921" w:rsidRPr="00D6616C">
        <w:rPr>
          <w:lang w:val="ru-RU"/>
        </w:rPr>
        <w:t xml:space="preserve">Однако </w:t>
      </w:r>
      <w:r w:rsidR="006C0072" w:rsidRPr="00D6616C">
        <w:rPr>
          <w:lang w:val="ru-RU"/>
        </w:rPr>
        <w:t xml:space="preserve">использование </w:t>
      </w:r>
      <w:r w:rsidRPr="00D6616C">
        <w:rPr>
          <w:lang w:val="ru-RU"/>
        </w:rPr>
        <w:t xml:space="preserve">искусственного интеллекта для селекции растений в настоящее время </w:t>
      </w:r>
      <w:r w:rsidR="00861921" w:rsidRPr="00D6616C">
        <w:rPr>
          <w:lang w:val="ru-RU"/>
        </w:rPr>
        <w:t xml:space="preserve">развивается </w:t>
      </w:r>
      <w:r w:rsidRPr="00D6616C">
        <w:rPr>
          <w:lang w:val="ru-RU"/>
        </w:rPr>
        <w:t xml:space="preserve">медленнее и более постепенно. </w:t>
      </w:r>
      <w:r w:rsidR="00861921" w:rsidRPr="00D6616C">
        <w:rPr>
          <w:lang w:val="ru-RU"/>
        </w:rPr>
        <w:t xml:space="preserve">Также идет интеграция искусственного интеллекта в </w:t>
      </w:r>
      <w:proofErr w:type="spellStart"/>
      <w:r w:rsidR="00861921" w:rsidRPr="00D6616C">
        <w:rPr>
          <w:lang w:val="ru-RU"/>
        </w:rPr>
        <w:t>киберфизические</w:t>
      </w:r>
      <w:proofErr w:type="spellEnd"/>
      <w:r w:rsidR="00861921" w:rsidRPr="00D6616C">
        <w:rPr>
          <w:lang w:val="ru-RU"/>
        </w:rPr>
        <w:t xml:space="preserve"> системы, приближаясь к рыночной готовности.</w:t>
      </w:r>
      <w:r w:rsidRPr="00D6616C">
        <w:rPr>
          <w:lang w:val="ru-RU"/>
        </w:rPr>
        <w:t xml:space="preserve"> Реализация новых </w:t>
      </w:r>
      <w:r w:rsidR="00861921" w:rsidRPr="00D6616C">
        <w:rPr>
          <w:lang w:val="ru-RU"/>
        </w:rPr>
        <w:t xml:space="preserve">способов </w:t>
      </w:r>
      <w:r w:rsidRPr="00D6616C">
        <w:rPr>
          <w:lang w:val="ru-RU"/>
        </w:rPr>
        <w:t xml:space="preserve">использования искусственного интеллекта, таких как </w:t>
      </w:r>
      <w:proofErr w:type="gramStart"/>
      <w:r w:rsidR="00861921" w:rsidRPr="00D6616C">
        <w:rPr>
          <w:lang w:val="ru-RU"/>
        </w:rPr>
        <w:t>внедрение</w:t>
      </w:r>
      <w:proofErr w:type="gramEnd"/>
      <w:r w:rsidR="00861921" w:rsidRPr="00D6616C">
        <w:rPr>
          <w:lang w:val="ru-RU"/>
        </w:rPr>
        <w:t xml:space="preserve"> в биологические носители</w:t>
      </w:r>
      <w:r w:rsidRPr="00D6616C">
        <w:rPr>
          <w:lang w:val="ru-RU"/>
        </w:rPr>
        <w:t xml:space="preserve">, </w:t>
      </w:r>
      <w:r w:rsidR="00861921" w:rsidRPr="00D6616C">
        <w:rPr>
          <w:lang w:val="ru-RU"/>
        </w:rPr>
        <w:t xml:space="preserve">пока </w:t>
      </w:r>
      <w:r w:rsidRPr="00D6616C">
        <w:rPr>
          <w:lang w:val="ru-RU"/>
        </w:rPr>
        <w:t>находится на стадии</w:t>
      </w:r>
      <w:r w:rsidR="00861921" w:rsidRPr="00D6616C">
        <w:rPr>
          <w:lang w:val="ru-RU"/>
        </w:rPr>
        <w:t xml:space="preserve"> концептуал</w:t>
      </w:r>
      <w:r w:rsidR="00DA7902" w:rsidRPr="00D6616C">
        <w:rPr>
          <w:lang w:val="ru-RU"/>
        </w:rPr>
        <w:t>ьных исследований</w:t>
      </w:r>
      <w:r w:rsidR="00861921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и далека от </w:t>
      </w:r>
      <w:r w:rsidR="00861921" w:rsidRPr="00D6616C">
        <w:rPr>
          <w:lang w:val="ru-RU"/>
        </w:rPr>
        <w:t xml:space="preserve">широкого </w:t>
      </w:r>
      <w:r w:rsidRPr="00D6616C">
        <w:rPr>
          <w:lang w:val="ru-RU"/>
        </w:rPr>
        <w:t>использования</w:t>
      </w:r>
      <w:r w:rsidR="00303426" w:rsidRPr="00D6616C">
        <w:rPr>
          <w:lang w:val="ru-RU"/>
        </w:rPr>
        <w:t xml:space="preserve">, </w:t>
      </w:r>
      <w:r w:rsidR="005B770B" w:rsidRPr="00D6616C">
        <w:rPr>
          <w:lang w:val="ru-RU"/>
        </w:rPr>
        <w:t xml:space="preserve">которое </w:t>
      </w:r>
      <w:r w:rsidR="00484346" w:rsidRPr="00D6616C">
        <w:rPr>
          <w:lang w:val="ru-RU"/>
        </w:rPr>
        <w:t xml:space="preserve">ожидается </w:t>
      </w:r>
      <w:r w:rsidR="005B770B" w:rsidRPr="00D6616C">
        <w:rPr>
          <w:lang w:val="ru-RU"/>
        </w:rPr>
        <w:t>не ранее</w:t>
      </w:r>
      <w:r w:rsidR="00303426" w:rsidRPr="00D6616C">
        <w:rPr>
          <w:lang w:val="ru-RU"/>
        </w:rPr>
        <w:t>,</w:t>
      </w:r>
      <w:r w:rsidR="005B770B" w:rsidRPr="00D6616C">
        <w:rPr>
          <w:lang w:val="ru-RU"/>
        </w:rPr>
        <w:t xml:space="preserve"> чем </w:t>
      </w:r>
      <w:r w:rsidR="00303426" w:rsidRPr="00D6616C">
        <w:rPr>
          <w:lang w:val="ru-RU"/>
        </w:rPr>
        <w:t xml:space="preserve">через </w:t>
      </w:r>
      <w:r w:rsidRPr="00D6616C">
        <w:rPr>
          <w:lang w:val="ru-RU"/>
        </w:rPr>
        <w:t>10 лет.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D.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Рассмотрение воздействия на цели и принципы Конвенции</w:t>
      </w:r>
      <w:r w:rsidR="00BA0EBE" w:rsidRPr="00D6616C">
        <w:rPr>
          <w:sz w:val="18"/>
          <w:szCs w:val="18"/>
          <w:vertAlign w:val="superscript"/>
          <w:lang w:val="ru-RU"/>
        </w:rPr>
        <w:footnoteReference w:id="12"/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bookmarkStart w:id="5" w:name="_Hlk159493233"/>
      <w:r w:rsidRPr="00D6616C">
        <w:rPr>
          <w:lang w:val="ru-RU"/>
        </w:rPr>
        <w:t xml:space="preserve">Интеграция искусственного интеллекта и машинного обучения с синтетической биологией может оказать как потенциальное </w:t>
      </w:r>
      <w:r w:rsidR="12CB0DB9" w:rsidRPr="00D6616C">
        <w:rPr>
          <w:lang w:val="ru-RU"/>
        </w:rPr>
        <w:t xml:space="preserve">положительное, так и отрицательное </w:t>
      </w:r>
      <w:r w:rsidR="00F8564D" w:rsidRPr="00D6616C">
        <w:rPr>
          <w:lang w:val="ru-RU"/>
        </w:rPr>
        <w:t xml:space="preserve">воздействие </w:t>
      </w:r>
      <w:r w:rsidRPr="00D6616C">
        <w:rPr>
          <w:lang w:val="ru-RU"/>
        </w:rPr>
        <w:t xml:space="preserve">на достижение целей Конвенции. </w:t>
      </w:r>
      <w:r w:rsidR="00EB6101" w:rsidRPr="00D6616C">
        <w:rPr>
          <w:lang w:val="ru-RU"/>
        </w:rPr>
        <w:t>Это во</w:t>
      </w:r>
      <w:r w:rsidRPr="00D6616C">
        <w:rPr>
          <w:lang w:val="ru-RU"/>
        </w:rPr>
        <w:t xml:space="preserve">здействие будет зависеть от конкретного </w:t>
      </w:r>
      <w:r w:rsidR="00EB6101" w:rsidRPr="00D6616C">
        <w:rPr>
          <w:lang w:val="ru-RU"/>
        </w:rPr>
        <w:t xml:space="preserve">применения </w:t>
      </w:r>
      <w:r w:rsidRPr="00D6616C">
        <w:rPr>
          <w:lang w:val="ru-RU"/>
        </w:rPr>
        <w:t>приложения, но может включать в себя</w:t>
      </w:r>
      <w:r w:rsidR="00EB6101" w:rsidRPr="00D6616C">
        <w:rPr>
          <w:lang w:val="ru-RU"/>
        </w:rPr>
        <w:t xml:space="preserve"> следующее</w:t>
      </w:r>
      <w:r w:rsidRPr="00D6616C">
        <w:rPr>
          <w:lang w:val="ru-RU"/>
        </w:rPr>
        <w:t>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EB6101" w:rsidRPr="00D6616C">
        <w:rPr>
          <w:i/>
          <w:iCs/>
          <w:lang w:val="ru-RU"/>
        </w:rPr>
        <w:t xml:space="preserve">Поддержка усилий </w:t>
      </w:r>
      <w:r w:rsidR="00F5378F" w:rsidRPr="00D6616C">
        <w:rPr>
          <w:i/>
          <w:iCs/>
          <w:lang w:val="ru-RU"/>
        </w:rPr>
        <w:t xml:space="preserve">по </w:t>
      </w:r>
      <w:r w:rsidR="00BA0EBE" w:rsidRPr="00D6616C">
        <w:rPr>
          <w:i/>
          <w:iCs/>
          <w:lang w:val="ru-RU"/>
        </w:rPr>
        <w:t>сохранению природы</w:t>
      </w:r>
      <w:r w:rsidR="003E3489" w:rsidRPr="00D6616C">
        <w:rPr>
          <w:lang w:val="ru-RU"/>
        </w:rPr>
        <w:t xml:space="preserve">. </w:t>
      </w:r>
      <w:r w:rsidR="00BA0EBE" w:rsidRPr="00D6616C">
        <w:rPr>
          <w:lang w:val="ru-RU"/>
        </w:rPr>
        <w:t>Ускоренная разработка продуктов и организмов</w:t>
      </w:r>
      <w:r w:rsidR="007B6CA7" w:rsidRPr="00D6616C">
        <w:rPr>
          <w:lang w:val="ru-RU"/>
        </w:rPr>
        <w:t>,</w:t>
      </w:r>
      <w:r w:rsidR="00BA0EBE" w:rsidRPr="00D6616C">
        <w:rPr>
          <w:lang w:val="ru-RU"/>
        </w:rPr>
        <w:t xml:space="preserve"> предназначенных для </w:t>
      </w:r>
      <w:r w:rsidR="00F337DA" w:rsidRPr="00D6616C">
        <w:rPr>
          <w:lang w:val="ru-RU"/>
        </w:rPr>
        <w:t xml:space="preserve">поддержки </w:t>
      </w:r>
      <w:r w:rsidR="00BA0EBE" w:rsidRPr="00D6616C">
        <w:rPr>
          <w:lang w:val="ru-RU"/>
        </w:rPr>
        <w:t>усили</w:t>
      </w:r>
      <w:r w:rsidR="00F337DA" w:rsidRPr="00D6616C">
        <w:rPr>
          <w:lang w:val="ru-RU"/>
        </w:rPr>
        <w:t>й</w:t>
      </w:r>
      <w:r w:rsidR="00BA0EBE" w:rsidRPr="00D6616C">
        <w:rPr>
          <w:lang w:val="ru-RU"/>
        </w:rPr>
        <w:t xml:space="preserve"> по сохранению природы</w:t>
      </w:r>
      <w:r w:rsidR="00E058E9" w:rsidRPr="00D6616C">
        <w:rPr>
          <w:lang w:val="ru-RU"/>
        </w:rPr>
        <w:t xml:space="preserve">, может позволить заменить </w:t>
      </w:r>
      <w:proofErr w:type="spellStart"/>
      <w:r w:rsidR="00BA0EBE" w:rsidRPr="00D6616C">
        <w:rPr>
          <w:lang w:val="ru-RU"/>
        </w:rPr>
        <w:t>неэкологичные</w:t>
      </w:r>
      <w:proofErr w:type="spellEnd"/>
      <w:r w:rsidR="00BA0EBE" w:rsidRPr="00D6616C">
        <w:rPr>
          <w:lang w:val="ru-RU"/>
        </w:rPr>
        <w:t xml:space="preserve"> материалы или смягч</w:t>
      </w:r>
      <w:r w:rsidR="00F337DA" w:rsidRPr="00D6616C">
        <w:rPr>
          <w:lang w:val="ru-RU"/>
        </w:rPr>
        <w:t>ить последствия</w:t>
      </w:r>
      <w:r w:rsidR="00BA0EBE" w:rsidRPr="00D6616C">
        <w:rPr>
          <w:lang w:val="ru-RU"/>
        </w:rPr>
        <w:t xml:space="preserve"> изменения климата (например</w:t>
      </w:r>
      <w:r w:rsidR="00E058E9" w:rsidRPr="00D6616C">
        <w:rPr>
          <w:lang w:val="ru-RU"/>
        </w:rPr>
        <w:t xml:space="preserve">, </w:t>
      </w:r>
      <w:r w:rsidR="00F337DA" w:rsidRPr="00D6616C">
        <w:rPr>
          <w:lang w:val="ru-RU"/>
        </w:rPr>
        <w:t>путем содействия созданию генно-инженерных белков</w:t>
      </w:r>
      <w:r w:rsidR="00BA0EBE" w:rsidRPr="00D6616C">
        <w:rPr>
          <w:lang w:val="ru-RU"/>
        </w:rPr>
        <w:t xml:space="preserve"> для систем </w:t>
      </w:r>
      <w:proofErr w:type="spellStart"/>
      <w:r w:rsidR="00BA0EBE" w:rsidRPr="00D6616C">
        <w:rPr>
          <w:lang w:val="ru-RU"/>
        </w:rPr>
        <w:t>биосеквестрации</w:t>
      </w:r>
      <w:proofErr w:type="spellEnd"/>
      <w:r w:rsidR="00BA0EBE" w:rsidRPr="00D6616C">
        <w:rPr>
          <w:lang w:val="ru-RU"/>
        </w:rPr>
        <w:t xml:space="preserve">, замены ископаемого топлива, </w:t>
      </w:r>
      <w:r w:rsidR="00F337DA" w:rsidRPr="00D6616C">
        <w:rPr>
          <w:lang w:val="ru-RU"/>
        </w:rPr>
        <w:t xml:space="preserve">разложения </w:t>
      </w:r>
      <w:r w:rsidR="00BA0EBE" w:rsidRPr="00D6616C">
        <w:rPr>
          <w:lang w:val="ru-RU"/>
        </w:rPr>
        <w:t xml:space="preserve">пластика и </w:t>
      </w:r>
      <w:r w:rsidR="00F337DA" w:rsidRPr="00D6616C">
        <w:rPr>
          <w:lang w:val="ru-RU"/>
        </w:rPr>
        <w:t xml:space="preserve">борьбы с загрязнением </w:t>
      </w:r>
      <w:r w:rsidR="00BA0EBE" w:rsidRPr="00D6616C">
        <w:rPr>
          <w:lang w:val="ru-RU"/>
        </w:rPr>
        <w:t>окружающей среды);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szCs w:val="22"/>
          <w:lang w:val="ru-RU"/>
        </w:rPr>
        <w:t>(</w:t>
      </w:r>
      <w:proofErr w:type="spellStart"/>
      <w:r w:rsidRPr="00D6616C">
        <w:rPr>
          <w:szCs w:val="22"/>
          <w:lang w:val="ru-RU"/>
        </w:rPr>
        <w:t>b</w:t>
      </w:r>
      <w:proofErr w:type="spellEnd"/>
      <w:r w:rsidRPr="00D6616C">
        <w:rPr>
          <w:szCs w:val="22"/>
          <w:lang w:val="ru-RU"/>
        </w:rPr>
        <w:t>)</w:t>
      </w:r>
      <w:r w:rsidRPr="00D6616C">
        <w:rPr>
          <w:szCs w:val="22"/>
          <w:lang w:val="ru-RU"/>
        </w:rPr>
        <w:tab/>
      </w:r>
      <w:r w:rsidR="00F337DA" w:rsidRPr="00D6616C">
        <w:rPr>
          <w:i/>
          <w:lang w:val="ru-RU"/>
        </w:rPr>
        <w:t xml:space="preserve">Угроза биоразнообразию и </w:t>
      </w:r>
      <w:r w:rsidR="003D0E4D" w:rsidRPr="00D6616C">
        <w:rPr>
          <w:i/>
          <w:lang w:val="ru-RU"/>
        </w:rPr>
        <w:t xml:space="preserve">экосистемным </w:t>
      </w:r>
      <w:r w:rsidR="00F337DA" w:rsidRPr="00D6616C">
        <w:rPr>
          <w:i/>
          <w:lang w:val="ru-RU"/>
        </w:rPr>
        <w:t>функциям</w:t>
      </w:r>
      <w:r w:rsidR="00DD1346" w:rsidRPr="00D6616C">
        <w:rPr>
          <w:szCs w:val="22"/>
          <w:lang w:val="ru-RU"/>
        </w:rPr>
        <w:t xml:space="preserve">. </w:t>
      </w:r>
      <w:r w:rsidR="00F337DA" w:rsidRPr="00D6616C">
        <w:rPr>
          <w:lang w:val="ru-RU"/>
        </w:rPr>
        <w:t>Существует возможность нарушения</w:t>
      </w:r>
      <w:r w:rsidR="00F337DA" w:rsidRPr="00D6616C">
        <w:rPr>
          <w:szCs w:val="22"/>
          <w:lang w:val="ru-RU"/>
        </w:rPr>
        <w:t xml:space="preserve"> </w:t>
      </w:r>
      <w:r w:rsidR="00BA0EBE" w:rsidRPr="00D6616C">
        <w:rPr>
          <w:szCs w:val="22"/>
          <w:lang w:val="ru-RU"/>
        </w:rPr>
        <w:t xml:space="preserve">биотических взаимодействий в </w:t>
      </w:r>
      <w:proofErr w:type="gramStart"/>
      <w:r w:rsidR="00BA0EBE" w:rsidRPr="00D6616C">
        <w:rPr>
          <w:szCs w:val="22"/>
          <w:lang w:val="ru-RU"/>
        </w:rPr>
        <w:t>почвенном</w:t>
      </w:r>
      <w:proofErr w:type="gramEnd"/>
      <w:r w:rsidR="00BA0EBE" w:rsidRPr="00D6616C">
        <w:rPr>
          <w:szCs w:val="22"/>
          <w:lang w:val="ru-RU"/>
        </w:rPr>
        <w:t xml:space="preserve"> </w:t>
      </w:r>
      <w:proofErr w:type="spellStart"/>
      <w:r w:rsidR="00BA0EBE" w:rsidRPr="00D6616C">
        <w:rPr>
          <w:szCs w:val="22"/>
          <w:lang w:val="ru-RU"/>
        </w:rPr>
        <w:t>микробиоме</w:t>
      </w:r>
      <w:proofErr w:type="spellEnd"/>
      <w:r w:rsidR="00BA0EBE" w:rsidRPr="00D6616C">
        <w:rPr>
          <w:szCs w:val="22"/>
          <w:lang w:val="ru-RU"/>
        </w:rPr>
        <w:t>, неблагоприятно</w:t>
      </w:r>
      <w:r w:rsidR="00F337DA" w:rsidRPr="00D6616C">
        <w:rPr>
          <w:szCs w:val="22"/>
          <w:lang w:val="ru-RU"/>
        </w:rPr>
        <w:t>го</w:t>
      </w:r>
      <w:r w:rsidR="00BA0EBE" w:rsidRPr="00D6616C">
        <w:rPr>
          <w:szCs w:val="22"/>
          <w:lang w:val="ru-RU"/>
        </w:rPr>
        <w:t xml:space="preserve"> взаимодействи</w:t>
      </w:r>
      <w:r w:rsidR="00F337DA" w:rsidRPr="00D6616C">
        <w:rPr>
          <w:szCs w:val="22"/>
          <w:lang w:val="ru-RU"/>
        </w:rPr>
        <w:t>я</w:t>
      </w:r>
      <w:r w:rsidR="00BA0EBE" w:rsidRPr="00D6616C">
        <w:rPr>
          <w:szCs w:val="22"/>
          <w:lang w:val="ru-RU"/>
        </w:rPr>
        <w:t xml:space="preserve"> с другими организмами и </w:t>
      </w:r>
      <w:r w:rsidR="00F337DA" w:rsidRPr="00D6616C">
        <w:rPr>
          <w:lang w:val="ru-RU"/>
        </w:rPr>
        <w:t>непреднамеренного внедрения новых белков в окружающую среду</w:t>
      </w:r>
      <w:r w:rsidR="00BA0EBE" w:rsidRPr="00D6616C">
        <w:rPr>
          <w:szCs w:val="22"/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lastRenderedPageBreak/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>Замена натуральных продуктов</w:t>
      </w:r>
      <w:r w:rsidR="00DD1346" w:rsidRPr="00D6616C">
        <w:rPr>
          <w:lang w:val="ru-RU"/>
        </w:rPr>
        <w:t xml:space="preserve">. </w:t>
      </w:r>
      <w:r w:rsidR="00BA0EBE" w:rsidRPr="00D6616C">
        <w:rPr>
          <w:lang w:val="ru-RU"/>
        </w:rPr>
        <w:t xml:space="preserve">Белковая или метаболическая инженерия потенциально может либо снизить нагрузку на биоразнообразие, либо нарушить </w:t>
      </w:r>
      <w:r w:rsidR="003D0E4D" w:rsidRPr="00D6616C">
        <w:rPr>
          <w:lang w:val="ru-RU"/>
        </w:rPr>
        <w:t>его устойчивое использование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 xml:space="preserve">Изменения в землепользовании, использовании океана и </w:t>
      </w:r>
      <w:proofErr w:type="spellStart"/>
      <w:r w:rsidR="00BA0EBE" w:rsidRPr="00D6616C">
        <w:rPr>
          <w:i/>
          <w:iCs/>
          <w:lang w:val="ru-RU"/>
        </w:rPr>
        <w:t>агробиоразнообразии</w:t>
      </w:r>
      <w:proofErr w:type="spellEnd"/>
      <w:r w:rsidR="002D0528" w:rsidRPr="00D6616C">
        <w:rPr>
          <w:lang w:val="ru-RU"/>
        </w:rPr>
        <w:t xml:space="preserve">. </w:t>
      </w:r>
      <w:r w:rsidR="005B3B7D" w:rsidRPr="00D6616C">
        <w:rPr>
          <w:lang w:val="ru-RU"/>
        </w:rPr>
        <w:t>Может произойти более эффективное использование ресурсов</w:t>
      </w:r>
      <w:r w:rsidR="003D0E4D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например, благодаря </w:t>
      </w:r>
      <w:r w:rsidR="003D0E4D" w:rsidRPr="00D6616C">
        <w:rPr>
          <w:lang w:val="ru-RU"/>
        </w:rPr>
        <w:t>оптимизированным продуктам</w:t>
      </w:r>
      <w:r w:rsidR="00BA0EBE" w:rsidRPr="00D6616C">
        <w:rPr>
          <w:lang w:val="ru-RU"/>
        </w:rPr>
        <w:t xml:space="preserve"> синтетической биологии</w:t>
      </w:r>
      <w:r w:rsidR="003D0E4D" w:rsidRPr="00D6616C">
        <w:rPr>
          <w:lang w:val="ru-RU"/>
        </w:rPr>
        <w:t>,</w:t>
      </w:r>
      <w:r w:rsidR="00BA0EBE" w:rsidRPr="00D6616C">
        <w:rPr>
          <w:lang w:val="ru-RU"/>
        </w:rPr>
        <w:t xml:space="preserve"> или изменение землепользования для сельского хозяйства</w:t>
      </w:r>
      <w:r w:rsidR="003D0E4D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например, с помощью </w:t>
      </w:r>
      <w:r w:rsidR="003D0E4D" w:rsidRPr="00D6616C">
        <w:rPr>
          <w:lang w:val="ru-RU"/>
        </w:rPr>
        <w:t xml:space="preserve">применения </w:t>
      </w:r>
      <w:proofErr w:type="spellStart"/>
      <w:r w:rsidR="00BA0EBE" w:rsidRPr="00D6616C">
        <w:rPr>
          <w:lang w:val="ru-RU"/>
        </w:rPr>
        <w:t>киберфизических</w:t>
      </w:r>
      <w:proofErr w:type="spellEnd"/>
      <w:r w:rsidR="00BA0EBE" w:rsidRPr="00D6616C">
        <w:rPr>
          <w:lang w:val="ru-RU"/>
        </w:rPr>
        <w:t xml:space="preserve"> систем;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 xml:space="preserve">Затраты на энергию, воду и добычу ресурсов, </w:t>
      </w:r>
      <w:r w:rsidR="00B43BF0" w:rsidRPr="00D6616C">
        <w:rPr>
          <w:i/>
          <w:iCs/>
          <w:lang w:val="ru-RU"/>
        </w:rPr>
        <w:t xml:space="preserve">вызванные </w:t>
      </w:r>
      <w:r w:rsidR="00BA0EBE" w:rsidRPr="00D6616C">
        <w:rPr>
          <w:i/>
          <w:iCs/>
          <w:lang w:val="ru-RU"/>
        </w:rPr>
        <w:t>системами искусственного интеллекта</w:t>
      </w:r>
      <w:r w:rsidR="00F136D7" w:rsidRPr="00D6616C">
        <w:rPr>
          <w:lang w:val="ru-RU"/>
        </w:rPr>
        <w:t xml:space="preserve">. Такие затраты </w:t>
      </w:r>
      <w:r w:rsidR="003D0E4D" w:rsidRPr="00D6616C">
        <w:rPr>
          <w:lang w:val="ru-RU"/>
        </w:rPr>
        <w:t xml:space="preserve">также являются </w:t>
      </w:r>
      <w:r w:rsidR="00BA0EBE" w:rsidRPr="00D6616C">
        <w:rPr>
          <w:lang w:val="ru-RU"/>
        </w:rPr>
        <w:t>значительны</w:t>
      </w:r>
      <w:r w:rsidR="003D0E4D" w:rsidRPr="00D6616C">
        <w:rPr>
          <w:lang w:val="ru-RU"/>
        </w:rPr>
        <w:t>ми</w:t>
      </w:r>
      <w:r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 xml:space="preserve">Проблемы, связанные с совместным использованием выгод, полученных в результате применения </w:t>
      </w:r>
      <w:r w:rsidR="00315D34" w:rsidRPr="00D6616C">
        <w:rPr>
          <w:i/>
          <w:iCs/>
          <w:lang w:val="ru-RU"/>
        </w:rPr>
        <w:t>генетических ресурсов</w:t>
      </w:r>
      <w:r w:rsidR="00FD4FF9" w:rsidRPr="00D6616C">
        <w:rPr>
          <w:lang w:val="ru-RU"/>
        </w:rPr>
        <w:t xml:space="preserve">. Такие проблемы могут возникнуть в результате </w:t>
      </w:r>
      <w:r w:rsidR="003D0E4D" w:rsidRPr="00D6616C">
        <w:rPr>
          <w:lang w:val="ru-RU"/>
        </w:rPr>
        <w:t xml:space="preserve">упрощения </w:t>
      </w:r>
      <w:r w:rsidR="00FD4FF9" w:rsidRPr="00D6616C">
        <w:rPr>
          <w:lang w:val="ru-RU"/>
        </w:rPr>
        <w:t>использования цифровой информации о последовательностях генетических ресурсов</w:t>
      </w:r>
      <w:r w:rsidR="003D0E4D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например, </w:t>
      </w:r>
      <w:r w:rsidR="001A0524" w:rsidRPr="00D6616C">
        <w:rPr>
          <w:lang w:val="ru-RU"/>
        </w:rPr>
        <w:t xml:space="preserve">благодаря </w:t>
      </w:r>
      <w:r w:rsidR="00BA0EBE" w:rsidRPr="00D6616C">
        <w:rPr>
          <w:lang w:val="ru-RU"/>
        </w:rPr>
        <w:t xml:space="preserve">широкой доступности информации о последовательностях в публичных </w:t>
      </w:r>
      <w:proofErr w:type="gramStart"/>
      <w:r w:rsidR="00BA0EBE" w:rsidRPr="00D6616C">
        <w:rPr>
          <w:lang w:val="ru-RU"/>
        </w:rPr>
        <w:t>базах</w:t>
      </w:r>
      <w:proofErr w:type="gramEnd"/>
      <w:r w:rsidR="00BA0EBE" w:rsidRPr="00D6616C">
        <w:rPr>
          <w:lang w:val="ru-RU"/>
        </w:rPr>
        <w:t xml:space="preserve"> данных в качестве базовых </w:t>
      </w:r>
      <w:r w:rsidR="003D0E4D" w:rsidRPr="00D6616C">
        <w:rPr>
          <w:lang w:val="ru-RU"/>
        </w:rPr>
        <w:t xml:space="preserve">массивов </w:t>
      </w:r>
      <w:r w:rsidR="00BA0EBE" w:rsidRPr="00D6616C">
        <w:rPr>
          <w:lang w:val="ru-RU"/>
        </w:rPr>
        <w:t xml:space="preserve">данных. </w:t>
      </w:r>
    </w:p>
    <w:bookmarkEnd w:id="5"/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E.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Соображения, касающиеся управления</w:t>
      </w:r>
    </w:p>
    <w:p w:rsidR="00E84F2F" w:rsidRPr="00D6616C" w:rsidRDefault="00F63322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В последнее время началось активное регулирование широкого применения искусственного интеллекта на международном и региональном уровнях. Однако</w:t>
      </w:r>
      <w:r w:rsidR="0093463C" w:rsidRPr="00D6616C">
        <w:rPr>
          <w:lang w:val="ru-RU"/>
        </w:rPr>
        <w:t xml:space="preserve"> </w:t>
      </w:r>
      <w:r w:rsidR="00BA0EBE" w:rsidRPr="00D6616C">
        <w:rPr>
          <w:lang w:val="ru-RU"/>
        </w:rPr>
        <w:t>системы управления для более специализированного или специфического использования</w:t>
      </w:r>
      <w:r w:rsidR="00437BCD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например, для интеграции с синтетической биологией, могут быть </w:t>
      </w:r>
      <w:r w:rsidR="00AA7CCF" w:rsidRPr="00D6616C">
        <w:rPr>
          <w:lang w:val="ru-RU"/>
        </w:rPr>
        <w:t xml:space="preserve">еще </w:t>
      </w:r>
      <w:r w:rsidR="00BA0EBE" w:rsidRPr="00D6616C">
        <w:rPr>
          <w:lang w:val="ru-RU"/>
        </w:rPr>
        <w:t xml:space="preserve">не разработаны. В настоящее время </w:t>
      </w:r>
      <w:r w:rsidRPr="00D6616C">
        <w:rPr>
          <w:lang w:val="ru-RU"/>
        </w:rPr>
        <w:t>ведутся работы</w:t>
      </w:r>
      <w:r w:rsidR="00BA0EBE" w:rsidRPr="00D6616C">
        <w:rPr>
          <w:lang w:val="ru-RU"/>
        </w:rPr>
        <w:t xml:space="preserve"> по созданию механизмов управления искусственным интеллектом в других областях</w:t>
      </w:r>
      <w:r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например, </w:t>
      </w:r>
      <w:r w:rsidRPr="00D6616C">
        <w:rPr>
          <w:lang w:val="ru-RU"/>
        </w:rPr>
        <w:t>разработка принципов объяснимого искусственного интеллекта</w:t>
      </w:r>
      <w:r w:rsidR="00BA0EBE" w:rsidRPr="00D6616C">
        <w:rPr>
          <w:lang w:val="ru-RU"/>
        </w:rPr>
        <w:t xml:space="preserve"> в Европейском </w:t>
      </w:r>
      <w:r w:rsidRPr="00D6616C">
        <w:rPr>
          <w:lang w:val="ru-RU"/>
        </w:rPr>
        <w:t>с</w:t>
      </w:r>
      <w:r w:rsidR="00BA0EBE" w:rsidRPr="00D6616C">
        <w:rPr>
          <w:lang w:val="ru-RU"/>
        </w:rPr>
        <w:t>оюзе</w:t>
      </w:r>
      <w:r w:rsidRPr="00D6616C">
        <w:rPr>
          <w:lang w:val="ru-RU"/>
        </w:rPr>
        <w:t xml:space="preserve">. </w:t>
      </w:r>
      <w:r w:rsidR="00C913E9" w:rsidRPr="00D6616C">
        <w:rPr>
          <w:lang w:val="ru-RU"/>
        </w:rPr>
        <w:t xml:space="preserve">Кроме того, </w:t>
      </w:r>
      <w:r w:rsidR="00F6581D" w:rsidRPr="00D6616C">
        <w:rPr>
          <w:lang w:val="ru-RU"/>
        </w:rPr>
        <w:t>проводятся</w:t>
      </w:r>
      <w:r w:rsidR="00BA0EBE" w:rsidRPr="00D6616C">
        <w:rPr>
          <w:lang w:val="ru-RU"/>
        </w:rPr>
        <w:t xml:space="preserve"> международные </w:t>
      </w:r>
      <w:r w:rsidR="00F6581D" w:rsidRPr="00D6616C">
        <w:rPr>
          <w:lang w:val="ru-RU"/>
        </w:rPr>
        <w:t xml:space="preserve">мероприятия </w:t>
      </w:r>
      <w:r w:rsidR="00BA0EBE" w:rsidRPr="00D6616C">
        <w:rPr>
          <w:lang w:val="ru-RU"/>
        </w:rPr>
        <w:t>высокого уровня</w:t>
      </w:r>
      <w:r w:rsidRPr="00D6616C">
        <w:rPr>
          <w:lang w:val="ru-RU"/>
        </w:rPr>
        <w:t xml:space="preserve">, </w:t>
      </w:r>
      <w:proofErr w:type="gramStart"/>
      <w:r w:rsidRPr="00D6616C">
        <w:rPr>
          <w:lang w:val="ru-RU"/>
        </w:rPr>
        <w:t>включая</w:t>
      </w:r>
      <w:r w:rsidR="00BA0EBE" w:rsidRPr="00D6616C">
        <w:rPr>
          <w:lang w:val="ru-RU"/>
        </w:rPr>
        <w:t xml:space="preserve"> </w:t>
      </w:r>
      <w:r w:rsidR="00E07857" w:rsidRPr="00D6616C">
        <w:rPr>
          <w:lang w:val="ru-RU"/>
        </w:rPr>
        <w:t>совещан</w:t>
      </w:r>
      <w:r w:rsidR="008C7BCB" w:rsidRPr="00D6616C">
        <w:rPr>
          <w:lang w:val="ru-RU"/>
        </w:rPr>
        <w:t xml:space="preserve">ия </w:t>
      </w:r>
      <w:r w:rsidR="00BA0EBE" w:rsidRPr="00D6616C">
        <w:rPr>
          <w:lang w:val="ru-RU"/>
        </w:rPr>
        <w:t xml:space="preserve">Консультативного </w:t>
      </w:r>
      <w:r w:rsidR="00CC58AC" w:rsidRPr="00D6616C">
        <w:rPr>
          <w:lang w:val="ru-RU"/>
        </w:rPr>
        <w:t xml:space="preserve">органа </w:t>
      </w:r>
      <w:r w:rsidR="0096117B" w:rsidRPr="00D6616C">
        <w:rPr>
          <w:lang w:val="ru-RU"/>
        </w:rPr>
        <w:t>высокого</w:t>
      </w:r>
      <w:r w:rsidR="00BA0EBE" w:rsidRPr="00D6616C">
        <w:rPr>
          <w:lang w:val="ru-RU"/>
        </w:rPr>
        <w:t xml:space="preserve"> уровня по искусственному интеллекту и Мюнхенская конференция по безопасности</w:t>
      </w:r>
      <w:proofErr w:type="gramEnd"/>
      <w:r w:rsidR="00B66F5C" w:rsidRPr="00D6616C">
        <w:rPr>
          <w:lang w:val="ru-RU"/>
        </w:rPr>
        <w:t>. Некоторые правительства, например, Великобритании и США, начинают активно рассматривать вопросы биобезопасности, связанные с развитием генеративного искусственного интеллекта.</w:t>
      </w:r>
      <w:r w:rsidR="00BA0EBE" w:rsidRPr="00D6616C">
        <w:rPr>
          <w:lang w:val="ru-RU"/>
        </w:rPr>
        <w:t xml:space="preserve"> </w:t>
      </w:r>
    </w:p>
    <w:p w:rsidR="00E84F2F" w:rsidRPr="00D6616C" w:rsidRDefault="00A40BAD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Ниже представлены следующие п</w:t>
      </w:r>
      <w:r w:rsidR="00BA0EBE" w:rsidRPr="00D6616C">
        <w:rPr>
          <w:lang w:val="ru-RU"/>
        </w:rPr>
        <w:t xml:space="preserve">отенциальные </w:t>
      </w:r>
      <w:r w:rsidRPr="00D6616C">
        <w:rPr>
          <w:lang w:val="ru-RU"/>
        </w:rPr>
        <w:t xml:space="preserve">соображения, касающиеся  </w:t>
      </w:r>
      <w:r w:rsidR="00EA3632" w:rsidRPr="00D6616C">
        <w:rPr>
          <w:lang w:val="ru-RU"/>
        </w:rPr>
        <w:t>управления</w:t>
      </w:r>
      <w:r w:rsidRPr="00D6616C">
        <w:rPr>
          <w:lang w:val="ru-RU"/>
        </w:rPr>
        <w:t xml:space="preserve"> в области</w:t>
      </w:r>
      <w:r w:rsidR="00EA3632" w:rsidRPr="00D6616C">
        <w:rPr>
          <w:lang w:val="ru-RU"/>
        </w:rPr>
        <w:t xml:space="preserve"> биологическ</w:t>
      </w:r>
      <w:r w:rsidRPr="00D6616C">
        <w:rPr>
          <w:lang w:val="ru-RU"/>
        </w:rPr>
        <w:t>ого</w:t>
      </w:r>
      <w:r w:rsidR="00EA3632" w:rsidRPr="00D6616C">
        <w:rPr>
          <w:lang w:val="ru-RU"/>
        </w:rPr>
        <w:t xml:space="preserve"> разнообрази</w:t>
      </w:r>
      <w:r w:rsidRPr="00D6616C">
        <w:rPr>
          <w:lang w:val="ru-RU"/>
        </w:rPr>
        <w:t>я</w:t>
      </w:r>
      <w:r w:rsidR="00BA0EBE" w:rsidRPr="00D6616C">
        <w:rPr>
          <w:lang w:val="ru-RU"/>
        </w:rPr>
        <w:t>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 xml:space="preserve">Доступ и совместное использование выгод от применения последовательностей </w:t>
      </w:r>
      <w:r w:rsidR="00B66F5C" w:rsidRPr="00D6616C">
        <w:rPr>
          <w:i/>
          <w:iCs/>
          <w:lang w:val="ru-RU"/>
        </w:rPr>
        <w:t>г</w:t>
      </w:r>
      <w:r w:rsidR="000B5A4E" w:rsidRPr="00D6616C">
        <w:rPr>
          <w:i/>
          <w:iCs/>
          <w:lang w:val="ru-RU"/>
        </w:rPr>
        <w:t xml:space="preserve">енетических ресурсов, </w:t>
      </w:r>
      <w:r w:rsidR="00BA0EBE" w:rsidRPr="00D6616C">
        <w:rPr>
          <w:i/>
          <w:iCs/>
          <w:lang w:val="ru-RU"/>
        </w:rPr>
        <w:t>например,</w:t>
      </w:r>
      <w:r w:rsidR="000B5A4E" w:rsidRPr="00D6616C">
        <w:rPr>
          <w:i/>
          <w:iCs/>
          <w:lang w:val="ru-RU"/>
        </w:rPr>
        <w:t xml:space="preserve"> в контексте</w:t>
      </w:r>
      <w:r w:rsidR="009056FF" w:rsidRPr="00D6616C">
        <w:rPr>
          <w:i/>
          <w:iCs/>
          <w:lang w:val="ru-RU"/>
        </w:rPr>
        <w:t xml:space="preserve"> </w:t>
      </w:r>
      <w:r w:rsidR="00BA0EBE" w:rsidRPr="00D6616C">
        <w:rPr>
          <w:i/>
          <w:iCs/>
          <w:lang w:val="ru-RU"/>
        </w:rPr>
        <w:t>Нагойск</w:t>
      </w:r>
      <w:r w:rsidR="000B5A4E" w:rsidRPr="00D6616C">
        <w:rPr>
          <w:i/>
          <w:iCs/>
          <w:lang w:val="ru-RU"/>
        </w:rPr>
        <w:t>ого</w:t>
      </w:r>
      <w:r w:rsidR="00BA0EBE" w:rsidRPr="00D6616C">
        <w:rPr>
          <w:i/>
          <w:iCs/>
          <w:lang w:val="ru-RU"/>
        </w:rPr>
        <w:t xml:space="preserve"> протокол</w:t>
      </w:r>
      <w:r w:rsidR="000B5A4E" w:rsidRPr="00D6616C">
        <w:rPr>
          <w:i/>
          <w:iCs/>
          <w:lang w:val="ru-RU"/>
        </w:rPr>
        <w:t>а</w:t>
      </w:r>
      <w:r w:rsidR="00BA0EBE" w:rsidRPr="00D6616C">
        <w:rPr>
          <w:i/>
          <w:iCs/>
          <w:lang w:val="ru-RU"/>
        </w:rPr>
        <w:t xml:space="preserve"> и цифровой информаци</w:t>
      </w:r>
      <w:r w:rsidR="000B5A4E" w:rsidRPr="00D6616C">
        <w:rPr>
          <w:i/>
          <w:iCs/>
          <w:lang w:val="ru-RU"/>
        </w:rPr>
        <w:t>и</w:t>
      </w:r>
      <w:r w:rsidR="00BA0EBE" w:rsidRPr="00D6616C">
        <w:rPr>
          <w:i/>
          <w:iCs/>
          <w:lang w:val="ru-RU"/>
        </w:rPr>
        <w:t xml:space="preserve"> о последовательностях</w:t>
      </w:r>
      <w:r w:rsidR="00B65FCC" w:rsidRPr="00D6616C">
        <w:rPr>
          <w:lang w:val="ru-RU"/>
        </w:rPr>
        <w:t xml:space="preserve">. </w:t>
      </w:r>
      <w:r w:rsidR="00AA325B" w:rsidRPr="00D6616C">
        <w:rPr>
          <w:lang w:val="ru-RU"/>
        </w:rPr>
        <w:t xml:space="preserve">Существуют </w:t>
      </w:r>
      <w:r w:rsidR="00BA0EBE" w:rsidRPr="00D6616C">
        <w:rPr>
          <w:lang w:val="ru-RU"/>
        </w:rPr>
        <w:t xml:space="preserve">проблемы с </w:t>
      </w:r>
      <w:r w:rsidR="000B5A4E" w:rsidRPr="00D6616C">
        <w:rPr>
          <w:lang w:val="ru-RU"/>
        </w:rPr>
        <w:t>идентификацией конкретных стран-поставщиков в случаях,</w:t>
      </w:r>
      <w:r w:rsidR="00BA0EBE" w:rsidRPr="00D6616C">
        <w:rPr>
          <w:lang w:val="ru-RU"/>
        </w:rPr>
        <w:t xml:space="preserve"> </w:t>
      </w:r>
      <w:r w:rsidR="000B5A4E" w:rsidRPr="00D6616C">
        <w:rPr>
          <w:lang w:val="ru-RU"/>
        </w:rPr>
        <w:t>когда были использованы сотни, тысячи или даже миллионы последовательностей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>Ответственность и возмещение ущерба</w:t>
      </w:r>
      <w:r w:rsidR="008C6618" w:rsidRPr="00D6616C">
        <w:rPr>
          <w:lang w:val="ru-RU"/>
        </w:rPr>
        <w:t xml:space="preserve">. </w:t>
      </w:r>
      <w:proofErr w:type="spellStart"/>
      <w:r w:rsidR="000B5A4E" w:rsidRPr="00D6616C">
        <w:rPr>
          <w:lang w:val="ru-RU"/>
        </w:rPr>
        <w:t>Нагойско-Куала-Лумпурский</w:t>
      </w:r>
      <w:proofErr w:type="spellEnd"/>
      <w:r w:rsidR="000B5A4E" w:rsidRPr="00D6616C">
        <w:rPr>
          <w:lang w:val="ru-RU"/>
        </w:rPr>
        <w:t xml:space="preserve"> дополнительный протокол об ответственности и возмещении</w:t>
      </w:r>
      <w:r w:rsidR="00D2632B" w:rsidRPr="00D6616C">
        <w:rPr>
          <w:lang w:val="ru-RU"/>
        </w:rPr>
        <w:t xml:space="preserve"> к Картахенскому протоколу </w:t>
      </w:r>
      <w:r w:rsidR="000B5A4E" w:rsidRPr="00D6616C">
        <w:rPr>
          <w:lang w:val="ru-RU"/>
        </w:rPr>
        <w:t xml:space="preserve">касается живых </w:t>
      </w:r>
      <w:r w:rsidR="00BA0EBE" w:rsidRPr="00D6616C">
        <w:rPr>
          <w:lang w:val="ru-RU"/>
        </w:rPr>
        <w:t>измененны</w:t>
      </w:r>
      <w:r w:rsidR="000B5A4E" w:rsidRPr="00D6616C">
        <w:rPr>
          <w:lang w:val="ru-RU"/>
        </w:rPr>
        <w:t>х</w:t>
      </w:r>
      <w:r w:rsidR="00BA0EBE" w:rsidRPr="00D6616C">
        <w:rPr>
          <w:lang w:val="ru-RU"/>
        </w:rPr>
        <w:t xml:space="preserve"> организм</w:t>
      </w:r>
      <w:r w:rsidR="000B5A4E" w:rsidRPr="00D6616C">
        <w:rPr>
          <w:lang w:val="ru-RU"/>
        </w:rPr>
        <w:t xml:space="preserve">ов, </w:t>
      </w:r>
      <w:r w:rsidR="002111A5" w:rsidRPr="00D6616C">
        <w:rPr>
          <w:lang w:val="ru-RU"/>
        </w:rPr>
        <w:t xml:space="preserve">но </w:t>
      </w:r>
      <w:r w:rsidR="000B5A4E" w:rsidRPr="00D6616C">
        <w:rPr>
          <w:lang w:val="ru-RU"/>
        </w:rPr>
        <w:t xml:space="preserve">не охватывает такие продукты, как </w:t>
      </w:r>
      <w:r w:rsidR="002111A5" w:rsidRPr="00D6616C">
        <w:rPr>
          <w:lang w:val="ru-RU"/>
        </w:rPr>
        <w:t xml:space="preserve">например </w:t>
      </w:r>
      <w:r w:rsidR="000B5A4E" w:rsidRPr="00D6616C">
        <w:rPr>
          <w:lang w:val="ru-RU"/>
        </w:rPr>
        <w:t>синтетические белки</w:t>
      </w:r>
      <w:r w:rsidR="001500E1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>Оценка рисков на основе процессов</w:t>
      </w:r>
      <w:r w:rsidR="00663188" w:rsidRPr="00D6616C">
        <w:rPr>
          <w:lang w:val="ru-RU"/>
        </w:rPr>
        <w:t xml:space="preserve">. </w:t>
      </w:r>
      <w:r w:rsidR="00914D0F" w:rsidRPr="00D6616C">
        <w:rPr>
          <w:lang w:val="ru-RU"/>
        </w:rPr>
        <w:t>Существует н</w:t>
      </w:r>
      <w:r w:rsidR="00631191" w:rsidRPr="00D6616C">
        <w:rPr>
          <w:lang w:val="ru-RU"/>
        </w:rPr>
        <w:t>едостаток прозрачности и возможности объяснения процессов, лежащих в основе решений, принимаемых вычислительными алгоритмами</w:t>
      </w:r>
      <w:r w:rsidR="00B97BA1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>Оценка риска</w:t>
      </w:r>
      <w:r w:rsidR="007F0B1F" w:rsidRPr="00D6616C">
        <w:rPr>
          <w:lang w:val="ru-RU"/>
        </w:rPr>
        <w:t xml:space="preserve">. </w:t>
      </w:r>
      <w:r w:rsidR="00914D0F" w:rsidRPr="00D6616C">
        <w:rPr>
          <w:lang w:val="ru-RU"/>
        </w:rPr>
        <w:t>Существует н</w:t>
      </w:r>
      <w:r w:rsidR="00631191" w:rsidRPr="00D6616C">
        <w:rPr>
          <w:lang w:val="ru-RU"/>
        </w:rPr>
        <w:t xml:space="preserve">едостаток идентификации организма-донора, компараторов, инноваций в применении, сложности принимающей среды, доступности экологических данных, понимания микробных взаимодействий в окружающей среде и функционирования </w:t>
      </w:r>
      <w:proofErr w:type="spellStart"/>
      <w:r w:rsidR="00631191" w:rsidRPr="00D6616C">
        <w:rPr>
          <w:lang w:val="ru-RU"/>
        </w:rPr>
        <w:t>микробиома</w:t>
      </w:r>
      <w:proofErr w:type="spellEnd"/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lastRenderedPageBreak/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>Надежность</w:t>
      </w:r>
      <w:r w:rsidR="007F0B1F" w:rsidRPr="00D6616C">
        <w:rPr>
          <w:lang w:val="ru-RU"/>
        </w:rPr>
        <w:t xml:space="preserve">. </w:t>
      </w:r>
      <w:r w:rsidR="00A40BAD" w:rsidRPr="00D6616C">
        <w:rPr>
          <w:lang w:val="ru-RU"/>
        </w:rPr>
        <w:t>С учетом ошибок, связанных с галлюцинациями искусственного интеллекта, точность и достоверность результатов может оказаться ненадежной</w:t>
      </w:r>
      <w:r w:rsidR="00BA0EBE" w:rsidRPr="00D6616C">
        <w:rPr>
          <w:lang w:val="ru-RU"/>
        </w:rPr>
        <w:t xml:space="preserve">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>Коренные народы и местные общины</w:t>
      </w:r>
      <w:r w:rsidR="00F60CDF" w:rsidRPr="00D6616C">
        <w:rPr>
          <w:lang w:val="ru-RU"/>
        </w:rPr>
        <w:t xml:space="preserve">. </w:t>
      </w:r>
      <w:r w:rsidR="00BA0EBE" w:rsidRPr="00D6616C">
        <w:rPr>
          <w:lang w:val="ru-RU"/>
        </w:rPr>
        <w:t xml:space="preserve">Использование традиционных знаний </w:t>
      </w:r>
      <w:r w:rsidR="1C617EC2" w:rsidRPr="00D6616C">
        <w:rPr>
          <w:lang w:val="ru-RU"/>
        </w:rPr>
        <w:t xml:space="preserve">может </w:t>
      </w:r>
      <w:r w:rsidR="00023991" w:rsidRPr="00D6616C">
        <w:rPr>
          <w:lang w:val="ru-RU"/>
        </w:rPr>
        <w:t xml:space="preserve">быть </w:t>
      </w:r>
      <w:r w:rsidR="00631191" w:rsidRPr="00D6616C">
        <w:rPr>
          <w:lang w:val="ru-RU"/>
        </w:rPr>
        <w:t>расширено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g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>Базы данных</w:t>
      </w:r>
      <w:r w:rsidR="00F60CDF" w:rsidRPr="00D6616C">
        <w:rPr>
          <w:lang w:val="ru-RU"/>
        </w:rPr>
        <w:t xml:space="preserve">. </w:t>
      </w:r>
      <w:proofErr w:type="gramStart"/>
      <w:r w:rsidR="00631191" w:rsidRPr="00D6616C">
        <w:rPr>
          <w:lang w:val="ru-RU"/>
        </w:rPr>
        <w:t>Возможно</w:t>
      </w:r>
      <w:proofErr w:type="gramEnd"/>
      <w:r w:rsidR="00631191" w:rsidRPr="00D6616C">
        <w:rPr>
          <w:lang w:val="ru-RU"/>
        </w:rPr>
        <w:t xml:space="preserve"> потребуется владение и управление данными, а также проверка их качества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h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>Интеллектуальная собственность</w:t>
      </w:r>
      <w:r w:rsidR="00F60CDF" w:rsidRPr="00D6616C">
        <w:rPr>
          <w:lang w:val="ru-RU"/>
        </w:rPr>
        <w:t xml:space="preserve">. </w:t>
      </w:r>
      <w:r w:rsidR="00631191" w:rsidRPr="00D6616C">
        <w:rPr>
          <w:lang w:val="ru-RU"/>
        </w:rPr>
        <w:t>Могут возникнуть вопросы прав собственности, если при создании новой последовательности были использованы тысячи компонентов</w:t>
      </w:r>
      <w:r w:rsidR="00BA0EBE" w:rsidRPr="00D6616C">
        <w:rPr>
          <w:lang w:val="ru-RU"/>
        </w:rPr>
        <w:t>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F.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Дополнительные соображения</w:t>
      </w:r>
    </w:p>
    <w:p w:rsidR="00E84F2F" w:rsidRPr="00D6616C" w:rsidRDefault="00A846E2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Дополнительные вопросы для рассмотрения</w:t>
      </w:r>
      <w:r w:rsidR="005A7DDD" w:rsidRPr="00D6616C">
        <w:rPr>
          <w:lang w:val="ru-RU"/>
        </w:rPr>
        <w:t xml:space="preserve"> включают в себя: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5A7DDD" w:rsidRPr="00D6616C">
        <w:rPr>
          <w:lang w:val="ru-RU"/>
        </w:rPr>
        <w:t>б</w:t>
      </w:r>
      <w:r w:rsidR="00A846E2" w:rsidRPr="00D6616C">
        <w:rPr>
          <w:lang w:val="ru-RU"/>
        </w:rPr>
        <w:t>азовые массивы данных</w:t>
      </w:r>
      <w:r w:rsidR="00964E73" w:rsidRPr="00D6616C">
        <w:rPr>
          <w:lang w:val="ru-RU"/>
        </w:rPr>
        <w:t xml:space="preserve"> в отношении </w:t>
      </w:r>
      <w:r w:rsidR="00BA0EBE" w:rsidRPr="00D6616C">
        <w:rPr>
          <w:lang w:val="ru-RU"/>
        </w:rPr>
        <w:t xml:space="preserve">отравления данных (т.е. ошибочных данных, которые используются при обучении модели для получения ложного результата), смещения (т.е. данных, </w:t>
      </w:r>
      <w:r w:rsidR="001B6258" w:rsidRPr="00D6616C">
        <w:rPr>
          <w:lang w:val="ru-RU"/>
        </w:rPr>
        <w:t xml:space="preserve">усиливающих </w:t>
      </w:r>
      <w:r w:rsidR="004E1485" w:rsidRPr="00D6616C">
        <w:rPr>
          <w:lang w:val="ru-RU"/>
        </w:rPr>
        <w:t xml:space="preserve">результат </w:t>
      </w:r>
      <w:r w:rsidR="00BA0EBE" w:rsidRPr="00D6616C">
        <w:rPr>
          <w:lang w:val="ru-RU"/>
        </w:rPr>
        <w:t xml:space="preserve">или </w:t>
      </w:r>
      <w:r w:rsidR="001B6258" w:rsidRPr="00D6616C">
        <w:rPr>
          <w:lang w:val="ru-RU"/>
        </w:rPr>
        <w:t>влияющих</w:t>
      </w:r>
      <w:r w:rsidR="00BA0EBE" w:rsidRPr="00D6616C">
        <w:rPr>
          <w:lang w:val="ru-RU"/>
        </w:rPr>
        <w:t xml:space="preserve"> на</w:t>
      </w:r>
      <w:r w:rsidR="004E1485" w:rsidRPr="00D6616C">
        <w:rPr>
          <w:lang w:val="ru-RU"/>
        </w:rPr>
        <w:t xml:space="preserve"> него</w:t>
      </w:r>
      <w:r w:rsidR="00BA0EBE" w:rsidRPr="00D6616C">
        <w:rPr>
          <w:lang w:val="ru-RU"/>
        </w:rPr>
        <w:t xml:space="preserve">) </w:t>
      </w:r>
      <w:r w:rsidR="00A500E5" w:rsidRPr="00D6616C">
        <w:rPr>
          <w:lang w:val="ru-RU"/>
        </w:rPr>
        <w:t xml:space="preserve">и </w:t>
      </w:r>
      <w:r w:rsidR="005A7DDD" w:rsidRPr="00D6616C">
        <w:rPr>
          <w:lang w:val="ru-RU"/>
        </w:rPr>
        <w:t xml:space="preserve">недостаточного представления </w:t>
      </w:r>
      <w:r w:rsidR="00BA0EBE" w:rsidRPr="00D6616C">
        <w:rPr>
          <w:lang w:val="ru-RU"/>
        </w:rPr>
        <w:t xml:space="preserve">отрицательных результатов </w:t>
      </w:r>
      <w:r w:rsidR="00F805F4" w:rsidRPr="00D6616C">
        <w:rPr>
          <w:lang w:val="ru-RU"/>
        </w:rPr>
        <w:t>для обучения моделей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5A7DDD" w:rsidRPr="00D6616C">
        <w:rPr>
          <w:lang w:val="ru-RU"/>
        </w:rPr>
        <w:t>б</w:t>
      </w:r>
      <w:r w:rsidR="00BA0EBE" w:rsidRPr="00D6616C">
        <w:rPr>
          <w:lang w:val="ru-RU"/>
        </w:rPr>
        <w:t>иобезопасность</w:t>
      </w:r>
      <w:r w:rsidR="00A254E9" w:rsidRPr="00D6616C">
        <w:rPr>
          <w:lang w:val="ru-RU"/>
        </w:rPr>
        <w:t xml:space="preserve">, </w:t>
      </w:r>
      <w:proofErr w:type="gramStart"/>
      <w:r w:rsidR="00A254E9" w:rsidRPr="00D6616C">
        <w:rPr>
          <w:lang w:val="ru-RU"/>
        </w:rPr>
        <w:t>подразумевающая</w:t>
      </w:r>
      <w:proofErr w:type="gramEnd"/>
      <w:r w:rsidR="00A254E9" w:rsidRPr="00D6616C">
        <w:rPr>
          <w:lang w:val="ru-RU"/>
        </w:rPr>
        <w:t xml:space="preserve"> сокращение </w:t>
      </w:r>
      <w:r w:rsidR="0054215A" w:rsidRPr="00D6616C">
        <w:rPr>
          <w:szCs w:val="22"/>
          <w:lang w:val="ru-RU"/>
        </w:rPr>
        <w:t xml:space="preserve">ограничений </w:t>
      </w:r>
      <w:r w:rsidR="00BA0EBE" w:rsidRPr="00D6616C">
        <w:rPr>
          <w:szCs w:val="22"/>
          <w:lang w:val="ru-RU"/>
        </w:rPr>
        <w:t xml:space="preserve">для </w:t>
      </w:r>
      <w:r w:rsidR="0054215A" w:rsidRPr="00D6616C">
        <w:rPr>
          <w:szCs w:val="22"/>
          <w:lang w:val="ru-RU"/>
        </w:rPr>
        <w:t xml:space="preserve">непрофессиональных </w:t>
      </w:r>
      <w:r w:rsidR="00BA0EBE" w:rsidRPr="00D6616C">
        <w:rPr>
          <w:szCs w:val="22"/>
          <w:lang w:val="ru-RU"/>
        </w:rPr>
        <w:t xml:space="preserve">или менее </w:t>
      </w:r>
      <w:r w:rsidR="0054215A" w:rsidRPr="00D6616C">
        <w:rPr>
          <w:lang w:val="ru-RU"/>
        </w:rPr>
        <w:t xml:space="preserve">квалифицированных </w:t>
      </w:r>
      <w:r w:rsidR="00BA0EBE" w:rsidRPr="00D6616C">
        <w:rPr>
          <w:szCs w:val="22"/>
          <w:lang w:val="ru-RU"/>
        </w:rPr>
        <w:t xml:space="preserve">участников </w:t>
      </w:r>
      <w:r w:rsidR="005A7DDD" w:rsidRPr="00D6616C">
        <w:rPr>
          <w:szCs w:val="22"/>
          <w:lang w:val="ru-RU"/>
        </w:rPr>
        <w:t>в создании, проектировании или разработке приложений синтетической биологии</w:t>
      </w:r>
      <w:r w:rsidR="00BA0EBE" w:rsidRPr="00D6616C">
        <w:rPr>
          <w:szCs w:val="22"/>
          <w:lang w:val="ru-RU"/>
        </w:rPr>
        <w:t xml:space="preserve">, </w:t>
      </w:r>
      <w:r w:rsidR="005A7DDD" w:rsidRPr="00D6616C">
        <w:rPr>
          <w:lang w:val="ru-RU"/>
        </w:rPr>
        <w:t xml:space="preserve">привлечения </w:t>
      </w:r>
      <w:r w:rsidR="00BA0EBE" w:rsidRPr="00D6616C">
        <w:rPr>
          <w:szCs w:val="22"/>
          <w:lang w:val="ru-RU"/>
        </w:rPr>
        <w:t xml:space="preserve">новых участников, </w:t>
      </w:r>
      <w:r w:rsidR="005A7DDD" w:rsidRPr="00D6616C">
        <w:rPr>
          <w:lang w:val="ru-RU"/>
        </w:rPr>
        <w:t>которые не имеют опыта работы с рисками</w:t>
      </w:r>
      <w:r w:rsidR="00106ACD" w:rsidRPr="00D6616C">
        <w:rPr>
          <w:szCs w:val="22"/>
          <w:lang w:val="ru-RU"/>
        </w:rPr>
        <w:t xml:space="preserve">, </w:t>
      </w:r>
      <w:r w:rsidR="00BA0EBE" w:rsidRPr="00D6616C">
        <w:rPr>
          <w:szCs w:val="22"/>
          <w:lang w:val="ru-RU"/>
        </w:rPr>
        <w:t>и использовани</w:t>
      </w:r>
      <w:r w:rsidR="0054215A" w:rsidRPr="00D6616C">
        <w:rPr>
          <w:szCs w:val="22"/>
          <w:lang w:val="ru-RU"/>
        </w:rPr>
        <w:t>е</w:t>
      </w:r>
      <w:r w:rsidR="00BA0EBE" w:rsidRPr="00D6616C">
        <w:rPr>
          <w:szCs w:val="22"/>
          <w:lang w:val="ru-RU"/>
        </w:rPr>
        <w:t xml:space="preserve"> в военных целях;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5A7DDD" w:rsidRPr="00D6616C">
        <w:rPr>
          <w:lang w:val="ru-RU"/>
        </w:rPr>
        <w:t>д</w:t>
      </w:r>
      <w:r w:rsidR="00BA0EBE" w:rsidRPr="00D6616C">
        <w:rPr>
          <w:lang w:val="ru-RU"/>
        </w:rPr>
        <w:t>войное применение</w:t>
      </w:r>
      <w:r w:rsidR="00457C00" w:rsidRPr="00D6616C">
        <w:rPr>
          <w:lang w:val="ru-RU"/>
        </w:rPr>
        <w:t xml:space="preserve">, связанное с </w:t>
      </w:r>
      <w:r w:rsidR="00BA0EBE" w:rsidRPr="00D6616C">
        <w:rPr>
          <w:lang w:val="ru-RU"/>
        </w:rPr>
        <w:t xml:space="preserve">быстрой разработкой терапевтических средств </w:t>
      </w:r>
      <w:r w:rsidR="005E12A3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производством новых патогенов или токсинов;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5A7DDD" w:rsidRPr="00D6616C">
        <w:rPr>
          <w:lang w:val="ru-RU"/>
        </w:rPr>
        <w:t>экономические аспекты, связанные с концентрацией компаний, предоставляющих данные, модели или анализы</w:t>
      </w:r>
      <w:r w:rsidR="00BA0EBE" w:rsidRPr="00D6616C">
        <w:rPr>
          <w:lang w:val="ru-RU"/>
        </w:rPr>
        <w:t>.</w:t>
      </w:r>
    </w:p>
    <w:p w:rsidR="00E84F2F" w:rsidRPr="00D6616C" w:rsidRDefault="00CD65A6" w:rsidP="003061F1">
      <w:pPr>
        <w:keepNext/>
        <w:numPr>
          <w:ilvl w:val="0"/>
          <w:numId w:val="8"/>
        </w:numPr>
        <w:tabs>
          <w:tab w:val="left" w:pos="567"/>
        </w:tabs>
        <w:spacing w:before="240" w:after="120"/>
        <w:ind w:left="567" w:hanging="567"/>
        <w:jc w:val="left"/>
        <w:outlineLvl w:val="0"/>
        <w:rPr>
          <w:b/>
          <w:caps/>
          <w:sz w:val="28"/>
          <w:szCs w:val="28"/>
          <w:lang w:val="ru-RU"/>
        </w:rPr>
      </w:pPr>
      <w:r w:rsidRPr="00D6616C">
        <w:rPr>
          <w:b/>
          <w:sz w:val="28"/>
          <w:szCs w:val="28"/>
          <w:lang w:val="ru-RU"/>
        </w:rPr>
        <w:t>Неравенство в участии развивающихся стран в контексте синтетической биологии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A.</w:t>
      </w:r>
      <w:r w:rsidRPr="00D6616C">
        <w:rPr>
          <w:lang w:val="ru-RU"/>
        </w:rPr>
        <w:tab/>
      </w:r>
      <w:r w:rsidR="372A6A16" w:rsidRPr="00D6616C">
        <w:rPr>
          <w:lang w:val="ru-RU"/>
        </w:rPr>
        <w:t>Описание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Развитые страны </w:t>
      </w:r>
      <w:r w:rsidR="005C41F4" w:rsidRPr="00D6616C">
        <w:rPr>
          <w:lang w:val="ru-RU"/>
        </w:rPr>
        <w:t>играют ведущую роль</w:t>
      </w:r>
      <w:r w:rsidRPr="00D6616C">
        <w:rPr>
          <w:lang w:val="ru-RU"/>
        </w:rPr>
        <w:t xml:space="preserve"> в исследованиях и разработках в области синтетической биологии. </w:t>
      </w:r>
      <w:r w:rsidR="005C41F4" w:rsidRPr="00D6616C">
        <w:rPr>
          <w:lang w:val="ru-RU"/>
        </w:rPr>
        <w:t xml:space="preserve">Тем не менее, </w:t>
      </w:r>
      <w:r w:rsidRPr="00D6616C">
        <w:rPr>
          <w:lang w:val="ru-RU"/>
        </w:rPr>
        <w:t xml:space="preserve">участие развивающихся стран в </w:t>
      </w:r>
      <w:r w:rsidR="005C41F4" w:rsidRPr="00D6616C">
        <w:rPr>
          <w:lang w:val="ru-RU"/>
        </w:rPr>
        <w:t xml:space="preserve">создании </w:t>
      </w:r>
      <w:r w:rsidRPr="00D6616C">
        <w:rPr>
          <w:lang w:val="ru-RU"/>
        </w:rPr>
        <w:t xml:space="preserve">потенциала, исследованиях, разработках, оценке, мониторинге и управлении синтетической биологией </w:t>
      </w:r>
      <w:r w:rsidR="005C41F4" w:rsidRPr="00D6616C">
        <w:rPr>
          <w:lang w:val="ru-RU"/>
        </w:rPr>
        <w:t xml:space="preserve">имеет </w:t>
      </w:r>
      <w:proofErr w:type="gramStart"/>
      <w:r w:rsidR="005C41F4" w:rsidRPr="00D6616C">
        <w:rPr>
          <w:lang w:val="ru-RU"/>
        </w:rPr>
        <w:t>важное значение</w:t>
      </w:r>
      <w:proofErr w:type="gramEnd"/>
      <w:r w:rsidR="005C41F4" w:rsidRPr="00D6616C">
        <w:rPr>
          <w:lang w:val="ru-RU"/>
        </w:rPr>
        <w:t xml:space="preserve"> </w:t>
      </w:r>
      <w:r w:rsidRPr="00D6616C">
        <w:rPr>
          <w:lang w:val="ru-RU"/>
        </w:rPr>
        <w:t>для достижения целей Конвенции и Куньмин</w:t>
      </w:r>
      <w:r w:rsidR="005C41F4" w:rsidRPr="00D6616C">
        <w:rPr>
          <w:lang w:val="ru-RU"/>
        </w:rPr>
        <w:t>ско</w:t>
      </w:r>
      <w:r w:rsidRPr="00D6616C">
        <w:rPr>
          <w:lang w:val="ru-RU"/>
        </w:rPr>
        <w:t xml:space="preserve">-Монреальской глобальной рамочной программы </w:t>
      </w:r>
      <w:r w:rsidR="005C41F4" w:rsidRPr="00D6616C">
        <w:rPr>
          <w:lang w:val="ru-RU"/>
        </w:rPr>
        <w:t xml:space="preserve">в области </w:t>
      </w:r>
      <w:r w:rsidRPr="00D6616C">
        <w:rPr>
          <w:lang w:val="ru-RU"/>
        </w:rPr>
        <w:t>биоразнообрази</w:t>
      </w:r>
      <w:r w:rsidR="005C41F4" w:rsidRPr="00D6616C">
        <w:rPr>
          <w:lang w:val="ru-RU"/>
        </w:rPr>
        <w:t>я. В</w:t>
      </w:r>
      <w:r w:rsidR="00447F03" w:rsidRPr="00D6616C">
        <w:rPr>
          <w:lang w:val="ru-RU"/>
        </w:rPr>
        <w:t xml:space="preserve"> </w:t>
      </w:r>
      <w:r w:rsidRPr="00D6616C">
        <w:rPr>
          <w:lang w:val="ru-RU"/>
        </w:rPr>
        <w:t>настоящее время развивающиеся страны сталкиваются с проблемами</w:t>
      </w:r>
      <w:r w:rsidR="00360739" w:rsidRPr="00D6616C">
        <w:rPr>
          <w:lang w:val="ru-RU"/>
        </w:rPr>
        <w:t xml:space="preserve">, связанными с их </w:t>
      </w:r>
      <w:r w:rsidR="0068052F" w:rsidRPr="00D6616C">
        <w:rPr>
          <w:lang w:val="ru-RU"/>
        </w:rPr>
        <w:t>потенциалом в области исследований, оценки и использования этой технологии</w:t>
      </w:r>
      <w:r w:rsidR="00360739" w:rsidRPr="00D6616C">
        <w:rPr>
          <w:lang w:val="ru-RU"/>
        </w:rPr>
        <w:t>, что приводит к неравному участию</w:t>
      </w:r>
      <w:r w:rsidRPr="00D6616C">
        <w:rPr>
          <w:lang w:val="ru-RU"/>
        </w:rPr>
        <w:t>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B.</w:t>
      </w:r>
      <w:r w:rsidR="001E4014" w:rsidRPr="00D6616C">
        <w:rPr>
          <w:lang w:val="ru-RU"/>
        </w:rPr>
        <w:tab/>
      </w:r>
      <w:proofErr w:type="spellStart"/>
      <w:r w:rsidR="00BA0EBE" w:rsidRPr="00D6616C">
        <w:rPr>
          <w:lang w:val="ru-RU"/>
        </w:rPr>
        <w:t>Контекстуализация</w:t>
      </w:r>
      <w:proofErr w:type="spellEnd"/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Поскольку синтетическая биология </w:t>
      </w:r>
      <w:r w:rsidR="00360739" w:rsidRPr="00D6616C">
        <w:rPr>
          <w:lang w:val="ru-RU"/>
        </w:rPr>
        <w:t xml:space="preserve">требует значительных </w:t>
      </w:r>
      <w:proofErr w:type="gramStart"/>
      <w:r w:rsidR="00360739" w:rsidRPr="00D6616C">
        <w:rPr>
          <w:lang w:val="ru-RU"/>
        </w:rPr>
        <w:t>ресурсов</w:t>
      </w:r>
      <w:proofErr w:type="gramEnd"/>
      <w:r w:rsidR="00360739" w:rsidRPr="00D6616C">
        <w:rPr>
          <w:lang w:val="ru-RU"/>
        </w:rPr>
        <w:t xml:space="preserve"> как с технической, так и с нормативной точек зрения,</w:t>
      </w:r>
      <w:r w:rsidRPr="00D6616C">
        <w:rPr>
          <w:lang w:val="ru-RU"/>
        </w:rPr>
        <w:t xml:space="preserve"> вероятность неравенства неизбежна. Исторически сложившиеся модели доминирования развитых стран в области научных исследований и разработок привели к тому, что развивающиеся </w:t>
      </w:r>
      <w:r w:rsidR="00A104EA" w:rsidRPr="00D6616C">
        <w:rPr>
          <w:lang w:val="ru-RU"/>
        </w:rPr>
        <w:t xml:space="preserve">страны </w:t>
      </w:r>
      <w:r w:rsidRPr="00D6616C">
        <w:rPr>
          <w:lang w:val="ru-RU"/>
        </w:rPr>
        <w:t xml:space="preserve">в значительной степени зависят от развитых стран в вопросах доступа к технологиям, особенно в случае синтетической биологии. </w:t>
      </w:r>
      <w:r w:rsidR="00360739" w:rsidRPr="00D6616C">
        <w:rPr>
          <w:lang w:val="ru-RU"/>
        </w:rPr>
        <w:t>П</w:t>
      </w:r>
      <w:r w:rsidRPr="00D6616C">
        <w:rPr>
          <w:lang w:val="ru-RU"/>
        </w:rPr>
        <w:t>репятствия для равноправного участия могут</w:t>
      </w:r>
      <w:r w:rsidR="00360739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быть </w:t>
      </w:r>
      <w:r w:rsidR="0068052F" w:rsidRPr="00D6616C">
        <w:rPr>
          <w:lang w:val="ru-RU"/>
        </w:rPr>
        <w:t xml:space="preserve">также </w:t>
      </w:r>
      <w:r w:rsidRPr="00D6616C">
        <w:rPr>
          <w:lang w:val="ru-RU"/>
        </w:rPr>
        <w:t xml:space="preserve">связаны с </w:t>
      </w:r>
      <w:r w:rsidR="00360739" w:rsidRPr="00D6616C">
        <w:rPr>
          <w:lang w:val="ru-RU"/>
        </w:rPr>
        <w:t xml:space="preserve">нехваткой </w:t>
      </w:r>
      <w:r w:rsidRPr="00D6616C">
        <w:rPr>
          <w:lang w:val="ru-RU"/>
        </w:rPr>
        <w:t xml:space="preserve">ресурсов, ограничениями </w:t>
      </w:r>
      <w:r w:rsidR="00360739" w:rsidRPr="00D6616C">
        <w:rPr>
          <w:lang w:val="ru-RU"/>
        </w:rPr>
        <w:t xml:space="preserve">в области интеллектуальной собственности </w:t>
      </w:r>
      <w:r w:rsidRPr="00D6616C">
        <w:rPr>
          <w:lang w:val="ru-RU"/>
        </w:rPr>
        <w:t xml:space="preserve">и этическими </w:t>
      </w:r>
      <w:r w:rsidRPr="00D6616C">
        <w:rPr>
          <w:lang w:val="ru-RU"/>
        </w:rPr>
        <w:lastRenderedPageBreak/>
        <w:t>проблемами. Усилия, направленные на решение этих проблем</w:t>
      </w:r>
      <w:r w:rsidR="002C0915" w:rsidRPr="00D6616C">
        <w:rPr>
          <w:lang w:val="ru-RU"/>
        </w:rPr>
        <w:t xml:space="preserve">, сосредоточены </w:t>
      </w:r>
      <w:r w:rsidRPr="00D6616C">
        <w:rPr>
          <w:lang w:val="ru-RU"/>
        </w:rPr>
        <w:t xml:space="preserve">на </w:t>
      </w:r>
      <w:r w:rsidR="00360739" w:rsidRPr="00D6616C">
        <w:rPr>
          <w:lang w:val="ru-RU"/>
        </w:rPr>
        <w:t>создании</w:t>
      </w:r>
      <w:r w:rsidRPr="00D6616C">
        <w:rPr>
          <w:lang w:val="ru-RU"/>
        </w:rPr>
        <w:t xml:space="preserve"> потенциала, передаче технологий, обмене знаниями и сотрудничестве.</w:t>
      </w:r>
    </w:p>
    <w:p w:rsidR="00E84F2F" w:rsidRPr="00D6616C" w:rsidRDefault="001D334D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Однако </w:t>
      </w:r>
      <w:r w:rsidR="00BA0EBE" w:rsidRPr="00D6616C">
        <w:rPr>
          <w:lang w:val="ru-RU"/>
        </w:rPr>
        <w:t xml:space="preserve">в области синтетической биологии неравенство </w:t>
      </w:r>
      <w:r w:rsidR="00C12707" w:rsidRPr="00D6616C">
        <w:rPr>
          <w:lang w:val="ru-RU"/>
        </w:rPr>
        <w:t xml:space="preserve">также играет существенную роль и </w:t>
      </w:r>
      <w:r w:rsidR="00BA0EBE" w:rsidRPr="00D6616C">
        <w:rPr>
          <w:lang w:val="ru-RU"/>
        </w:rPr>
        <w:t>способству</w:t>
      </w:r>
      <w:r w:rsidR="00C12707" w:rsidRPr="00D6616C">
        <w:rPr>
          <w:lang w:val="ru-RU"/>
        </w:rPr>
        <w:t>ет</w:t>
      </w:r>
      <w:r w:rsidR="00BA0EBE" w:rsidRPr="00D6616C">
        <w:rPr>
          <w:lang w:val="ru-RU"/>
        </w:rPr>
        <w:t xml:space="preserve"> как утрате биоразнообразия, так и финансовой </w:t>
      </w:r>
      <w:r w:rsidR="00C12707" w:rsidRPr="00D6616C">
        <w:rPr>
          <w:lang w:val="ru-RU"/>
        </w:rPr>
        <w:t>нестабильности</w:t>
      </w:r>
      <w:r w:rsidR="00BA0EBE" w:rsidRPr="00D6616C">
        <w:rPr>
          <w:lang w:val="ru-RU"/>
        </w:rPr>
        <w:t xml:space="preserve">. </w:t>
      </w:r>
      <w:proofErr w:type="gramStart"/>
      <w:r w:rsidRPr="00D6616C">
        <w:rPr>
          <w:lang w:val="ru-RU"/>
        </w:rPr>
        <w:t xml:space="preserve">Обеспечение </w:t>
      </w:r>
      <w:r w:rsidR="00BA0EBE" w:rsidRPr="00D6616C">
        <w:rPr>
          <w:lang w:val="ru-RU"/>
        </w:rPr>
        <w:t xml:space="preserve">равноправного участия развивающихся стран в </w:t>
      </w:r>
      <w:r w:rsidR="007B0FA3" w:rsidRPr="00D6616C">
        <w:rPr>
          <w:lang w:val="ru-RU"/>
        </w:rPr>
        <w:t xml:space="preserve">области </w:t>
      </w:r>
      <w:r w:rsidR="00BA0EBE" w:rsidRPr="00D6616C">
        <w:rPr>
          <w:lang w:val="ru-RU"/>
        </w:rPr>
        <w:t xml:space="preserve">синтетической биологии может </w:t>
      </w:r>
      <w:r w:rsidR="00C12707" w:rsidRPr="00D6616C">
        <w:rPr>
          <w:lang w:val="ru-RU"/>
        </w:rPr>
        <w:t>способствовать улучшению</w:t>
      </w:r>
      <w:r w:rsidR="00BA0EBE" w:rsidRPr="00D6616C">
        <w:rPr>
          <w:lang w:val="ru-RU"/>
        </w:rPr>
        <w:t xml:space="preserve"> состояния здоровья</w:t>
      </w:r>
      <w:r w:rsidR="00C12707" w:rsidRPr="00D6616C">
        <w:rPr>
          <w:lang w:val="ru-RU"/>
        </w:rPr>
        <w:t xml:space="preserve"> населения</w:t>
      </w:r>
      <w:r w:rsidR="00BA0EBE" w:rsidRPr="00D6616C">
        <w:rPr>
          <w:lang w:val="ru-RU"/>
        </w:rPr>
        <w:t xml:space="preserve"> (например, </w:t>
      </w:r>
      <w:r w:rsidR="00C12707" w:rsidRPr="00D6616C">
        <w:rPr>
          <w:lang w:val="ru-RU"/>
        </w:rPr>
        <w:t xml:space="preserve">путем </w:t>
      </w:r>
      <w:r w:rsidR="00BA0EBE" w:rsidRPr="00D6616C">
        <w:rPr>
          <w:lang w:val="ru-RU"/>
        </w:rPr>
        <w:t xml:space="preserve">повышения питательности сельскохозяйственных культур, разработки вакцин </w:t>
      </w:r>
      <w:r w:rsidR="007B0FA3" w:rsidRPr="00D6616C">
        <w:rPr>
          <w:lang w:val="ru-RU"/>
        </w:rPr>
        <w:t xml:space="preserve">и </w:t>
      </w:r>
      <w:r w:rsidR="00BA0EBE" w:rsidRPr="00D6616C">
        <w:rPr>
          <w:lang w:val="ru-RU"/>
        </w:rPr>
        <w:t xml:space="preserve">новых диагностических инструментов </w:t>
      </w:r>
      <w:r w:rsidR="007B0FA3" w:rsidRPr="00D6616C">
        <w:rPr>
          <w:lang w:val="ru-RU"/>
        </w:rPr>
        <w:t>для</w:t>
      </w:r>
      <w:r w:rsidR="00BA0EBE" w:rsidRPr="00D6616C">
        <w:rPr>
          <w:lang w:val="ru-RU"/>
        </w:rPr>
        <w:t xml:space="preserve"> здравоохранения), продовольственной безопасности и </w:t>
      </w:r>
      <w:r w:rsidR="009D0FE8" w:rsidRPr="00D6616C">
        <w:rPr>
          <w:lang w:val="ru-RU"/>
        </w:rPr>
        <w:t xml:space="preserve">стимулированию </w:t>
      </w:r>
      <w:r w:rsidR="00BA0EBE" w:rsidRPr="00D6616C">
        <w:rPr>
          <w:lang w:val="ru-RU"/>
        </w:rPr>
        <w:t xml:space="preserve">местных инноваций (например, </w:t>
      </w:r>
      <w:r w:rsidR="0073710C" w:rsidRPr="00D6616C">
        <w:rPr>
          <w:lang w:val="ru-RU"/>
        </w:rPr>
        <w:t xml:space="preserve">за счет </w:t>
      </w:r>
      <w:r w:rsidR="00BA0EBE" w:rsidRPr="00D6616C">
        <w:rPr>
          <w:lang w:val="ru-RU"/>
        </w:rPr>
        <w:t xml:space="preserve">адаптации </w:t>
      </w:r>
      <w:r w:rsidR="009D0FE8" w:rsidRPr="00D6616C">
        <w:rPr>
          <w:lang w:val="ru-RU"/>
        </w:rPr>
        <w:t xml:space="preserve">малораспространенных </w:t>
      </w:r>
      <w:r w:rsidR="00BA0EBE" w:rsidRPr="00D6616C">
        <w:rPr>
          <w:lang w:val="ru-RU"/>
        </w:rPr>
        <w:t>культур к новым биотическим или абиотическим стрессорам</w:t>
      </w:r>
      <w:r w:rsidR="392D6E92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поддержки исследовательских рабочих мест в развивающихся странах </w:t>
      </w:r>
      <w:r w:rsidR="006E426E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новых приложений, вдохновленных природой).</w:t>
      </w:r>
      <w:proofErr w:type="gramEnd"/>
      <w:r w:rsidR="00BA0EBE" w:rsidRPr="00D6616C">
        <w:rPr>
          <w:lang w:val="ru-RU"/>
        </w:rPr>
        <w:t xml:space="preserve"> Кроме того, </w:t>
      </w:r>
      <w:r w:rsidR="009D0FE8" w:rsidRPr="00D6616C">
        <w:rPr>
          <w:lang w:val="ru-RU"/>
        </w:rPr>
        <w:t xml:space="preserve">равноправное </w:t>
      </w:r>
      <w:r w:rsidR="00BA0EBE" w:rsidRPr="00D6616C">
        <w:rPr>
          <w:lang w:val="ru-RU"/>
        </w:rPr>
        <w:t xml:space="preserve">участие может </w:t>
      </w:r>
      <w:r w:rsidR="009D0FE8" w:rsidRPr="00D6616C">
        <w:rPr>
          <w:lang w:val="ru-RU"/>
        </w:rPr>
        <w:t xml:space="preserve">способствовать формированию устойчивой </w:t>
      </w:r>
      <w:proofErr w:type="spellStart"/>
      <w:r w:rsidR="009D0FE8" w:rsidRPr="00D6616C">
        <w:rPr>
          <w:lang w:val="ru-RU"/>
        </w:rPr>
        <w:t>биоэкономики</w:t>
      </w:r>
      <w:proofErr w:type="spellEnd"/>
      <w:r w:rsidR="00A75A5D" w:rsidRPr="00D6616C">
        <w:rPr>
          <w:lang w:val="ru-RU"/>
        </w:rPr>
        <w:t xml:space="preserve">, </w:t>
      </w:r>
      <w:r w:rsidR="009D0FE8" w:rsidRPr="00D6616C">
        <w:rPr>
          <w:lang w:val="ru-RU"/>
        </w:rPr>
        <w:t xml:space="preserve">отказу от </w:t>
      </w:r>
      <w:r w:rsidR="007D3E6C" w:rsidRPr="00D6616C">
        <w:rPr>
          <w:lang w:val="ru-RU"/>
        </w:rPr>
        <w:t xml:space="preserve">экономической деятельности, основанной на использовании нефти, </w:t>
      </w:r>
      <w:r w:rsidR="009D0FE8" w:rsidRPr="00D6616C">
        <w:rPr>
          <w:lang w:val="ru-RU"/>
        </w:rPr>
        <w:t>и получению дополнительной социально-экономической ценности от ресурсов</w:t>
      </w:r>
      <w:r w:rsidR="00BA0EBE" w:rsidRPr="00D6616C">
        <w:rPr>
          <w:lang w:val="ru-RU"/>
        </w:rPr>
        <w:t xml:space="preserve">. 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C.</w:t>
      </w:r>
      <w:r w:rsidRPr="00D6616C">
        <w:rPr>
          <w:lang w:val="ru-RU"/>
        </w:rPr>
        <w:tab/>
      </w:r>
      <w:r w:rsidR="001C73F0" w:rsidRPr="00D6616C">
        <w:rPr>
          <w:lang w:val="ru-RU"/>
        </w:rPr>
        <w:t>Сроки и современный уровень научных исследований</w:t>
      </w:r>
      <w:r w:rsidR="00BA0EBE" w:rsidRPr="00D6616C">
        <w:rPr>
          <w:vertAlign w:val="superscript"/>
          <w:lang w:val="ru-RU"/>
        </w:rPr>
        <w:footnoteReference w:id="13"/>
      </w:r>
    </w:p>
    <w:p w:rsidR="00E84F2F" w:rsidRPr="00D6616C" w:rsidRDefault="001C73F0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Неравенство в области синтетической биологии считается давней проблемой.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D.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Рассмотрение воздействия на цели и принципы Конвенции</w:t>
      </w:r>
      <w:r w:rsidR="00BA0EBE" w:rsidRPr="00D6616C">
        <w:rPr>
          <w:vertAlign w:val="superscript"/>
          <w:lang w:val="ru-RU"/>
        </w:rPr>
        <w:footnoteReference w:id="14"/>
      </w:r>
      <w:r w:rsidR="00BA0EBE" w:rsidRPr="00D6616C">
        <w:rPr>
          <w:vertAlign w:val="superscript"/>
          <w:lang w:val="ru-RU"/>
        </w:rPr>
        <w:t xml:space="preserve"> </w:t>
      </w:r>
    </w:p>
    <w:p w:rsidR="00E84F2F" w:rsidRPr="00D6616C" w:rsidRDefault="0007191E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Ввиду </w:t>
      </w:r>
      <w:r w:rsidR="00BA0EBE" w:rsidRPr="00D6616C">
        <w:rPr>
          <w:lang w:val="ru-RU"/>
        </w:rPr>
        <w:t>неравноправного участия развивающихся стран в области синтетической биологии, могут возникнуть следующие потенциальные последствия: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56B4EE45" w:rsidRPr="00D6616C">
        <w:rPr>
          <w:i/>
          <w:iCs/>
          <w:lang w:val="ru-RU"/>
        </w:rPr>
        <w:t xml:space="preserve">Постоянная </w:t>
      </w:r>
      <w:r w:rsidR="00BA0EBE" w:rsidRPr="00D6616C">
        <w:rPr>
          <w:i/>
          <w:iCs/>
          <w:lang w:val="ru-RU"/>
        </w:rPr>
        <w:t xml:space="preserve">зависимость от добычи </w:t>
      </w:r>
      <w:r w:rsidR="001C73F0" w:rsidRPr="00D6616C">
        <w:rPr>
          <w:i/>
          <w:iCs/>
          <w:lang w:val="ru-RU"/>
        </w:rPr>
        <w:t xml:space="preserve">природных </w:t>
      </w:r>
      <w:r w:rsidR="00BA0EBE" w:rsidRPr="00D6616C">
        <w:rPr>
          <w:i/>
          <w:iCs/>
          <w:lang w:val="ru-RU"/>
        </w:rPr>
        <w:t>ресурсов</w:t>
      </w:r>
      <w:r w:rsidRPr="00D6616C">
        <w:rPr>
          <w:lang w:val="ru-RU"/>
        </w:rPr>
        <w:t xml:space="preserve">. </w:t>
      </w:r>
      <w:r w:rsidR="00BA0EBE" w:rsidRPr="00D6616C">
        <w:rPr>
          <w:lang w:val="ru-RU"/>
        </w:rPr>
        <w:t xml:space="preserve">Развивающиеся страны остаются </w:t>
      </w:r>
      <w:r w:rsidR="00A45B2E" w:rsidRPr="00D6616C">
        <w:rPr>
          <w:lang w:val="ru-RU"/>
        </w:rPr>
        <w:t xml:space="preserve">преимущественно </w:t>
      </w:r>
      <w:r w:rsidR="00BA0EBE" w:rsidRPr="00D6616C">
        <w:rPr>
          <w:lang w:val="ru-RU"/>
        </w:rPr>
        <w:t xml:space="preserve">экспортерами сырья, </w:t>
      </w:r>
      <w:r w:rsidR="001E5CC9" w:rsidRPr="00D6616C">
        <w:rPr>
          <w:lang w:val="ru-RU"/>
        </w:rPr>
        <w:t>что усиливает их зависимость от эксплуатации природных ресурсов и негативно влияет на усилия по сохранению окружающей среды</w:t>
      </w:r>
      <w:r w:rsidR="00BA0EBE" w:rsidRPr="00D6616C">
        <w:rPr>
          <w:lang w:val="ru-RU"/>
        </w:rPr>
        <w:t xml:space="preserve">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A0EBE" w:rsidRPr="00D6616C">
        <w:rPr>
          <w:i/>
          <w:iCs/>
          <w:lang w:val="ru-RU"/>
        </w:rPr>
        <w:t xml:space="preserve">Уменьшение </w:t>
      </w:r>
      <w:r w:rsidR="003C386E" w:rsidRPr="00D6616C">
        <w:rPr>
          <w:i/>
          <w:iCs/>
          <w:lang w:val="ru-RU"/>
        </w:rPr>
        <w:t xml:space="preserve">полноты </w:t>
      </w:r>
      <w:r w:rsidR="00BA0EBE" w:rsidRPr="00D6616C">
        <w:rPr>
          <w:i/>
          <w:iCs/>
          <w:lang w:val="ru-RU"/>
        </w:rPr>
        <w:t xml:space="preserve">понимания и </w:t>
      </w:r>
      <w:r w:rsidR="002F5911" w:rsidRPr="00D6616C">
        <w:rPr>
          <w:i/>
          <w:iCs/>
          <w:lang w:val="ru-RU"/>
        </w:rPr>
        <w:t>совместного</w:t>
      </w:r>
      <w:r w:rsidR="00BA0EBE" w:rsidRPr="00D6616C">
        <w:rPr>
          <w:i/>
          <w:iCs/>
          <w:lang w:val="ru-RU"/>
        </w:rPr>
        <w:t xml:space="preserve"> использования национальных генетических ресурсов</w:t>
      </w:r>
      <w:r w:rsidR="00ED385C" w:rsidRPr="00D6616C">
        <w:rPr>
          <w:lang w:val="ru-RU"/>
        </w:rPr>
        <w:t xml:space="preserve">. </w:t>
      </w:r>
      <w:r w:rsidR="00BA0EBE" w:rsidRPr="00D6616C">
        <w:rPr>
          <w:lang w:val="ru-RU"/>
        </w:rPr>
        <w:t>Невозможность каталогизировать генетические ресурсы и хранить информацию в базах данных</w:t>
      </w:r>
      <w:r w:rsidR="00B203B0" w:rsidRPr="00D6616C">
        <w:rPr>
          <w:lang w:val="ru-RU"/>
        </w:rPr>
        <w:t xml:space="preserve">, а также </w:t>
      </w:r>
      <w:r w:rsidR="00BA0EBE" w:rsidRPr="00D6616C">
        <w:rPr>
          <w:lang w:val="ru-RU"/>
        </w:rPr>
        <w:t xml:space="preserve">ограниченные ресурсы и доступ к технологиям </w:t>
      </w:r>
      <w:proofErr w:type="spellStart"/>
      <w:r w:rsidR="00BA0EBE" w:rsidRPr="00D6616C">
        <w:rPr>
          <w:lang w:val="ru-RU"/>
        </w:rPr>
        <w:t>секвенирования</w:t>
      </w:r>
      <w:proofErr w:type="spellEnd"/>
      <w:r w:rsidR="00BA0EBE" w:rsidRPr="00D6616C">
        <w:rPr>
          <w:lang w:val="ru-RU"/>
        </w:rPr>
        <w:t xml:space="preserve"> следующего поколения;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3C386E" w:rsidRPr="00D6616C">
        <w:rPr>
          <w:i/>
          <w:iCs/>
          <w:lang w:val="ru-RU"/>
        </w:rPr>
        <w:t xml:space="preserve">Продолжающееся </w:t>
      </w:r>
      <w:r w:rsidR="00BA0EBE" w:rsidRPr="00D6616C">
        <w:rPr>
          <w:i/>
          <w:iCs/>
          <w:lang w:val="ru-RU"/>
        </w:rPr>
        <w:t>давлени</w:t>
      </w:r>
      <w:r w:rsidR="003C386E" w:rsidRPr="00D6616C">
        <w:rPr>
          <w:i/>
          <w:iCs/>
          <w:lang w:val="ru-RU"/>
        </w:rPr>
        <w:t>е</w:t>
      </w:r>
      <w:r w:rsidR="00BA0EBE" w:rsidRPr="00D6616C">
        <w:rPr>
          <w:i/>
          <w:iCs/>
          <w:lang w:val="ru-RU"/>
        </w:rPr>
        <w:t xml:space="preserve"> </w:t>
      </w:r>
      <w:r w:rsidR="29230F03" w:rsidRPr="00D6616C">
        <w:rPr>
          <w:i/>
          <w:iCs/>
          <w:lang w:val="ru-RU"/>
        </w:rPr>
        <w:t>на биологическое разнообразие</w:t>
      </w:r>
      <w:r w:rsidR="00BB5ECF" w:rsidRPr="00D6616C">
        <w:rPr>
          <w:lang w:val="ru-RU"/>
        </w:rPr>
        <w:t xml:space="preserve">. </w:t>
      </w:r>
      <w:r w:rsidR="00251200" w:rsidRPr="00D6616C">
        <w:rPr>
          <w:lang w:val="ru-RU"/>
        </w:rPr>
        <w:t xml:space="preserve">Существует риск </w:t>
      </w:r>
      <w:r w:rsidR="00BA0EBE" w:rsidRPr="00D6616C">
        <w:rPr>
          <w:lang w:val="ru-RU"/>
        </w:rPr>
        <w:t>продолжения использования химических пестицидов и загрязняющ</w:t>
      </w:r>
      <w:r w:rsidR="004B7420" w:rsidRPr="00D6616C">
        <w:rPr>
          <w:lang w:val="ru-RU"/>
        </w:rPr>
        <w:t>их видов</w:t>
      </w:r>
      <w:r w:rsidR="00BA0EBE" w:rsidRPr="00D6616C">
        <w:rPr>
          <w:lang w:val="ru-RU"/>
        </w:rPr>
        <w:t xml:space="preserve"> деятельности, </w:t>
      </w:r>
      <w:r w:rsidR="003E4DE1" w:rsidRPr="00D6616C">
        <w:rPr>
          <w:lang w:val="ru-RU"/>
        </w:rPr>
        <w:t xml:space="preserve">а также риск, связанный с </w:t>
      </w:r>
      <w:r w:rsidR="00BA0EBE" w:rsidRPr="00D6616C">
        <w:rPr>
          <w:lang w:val="ru-RU"/>
        </w:rPr>
        <w:t>утилизацией отходов;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4B7420" w:rsidRPr="00D6616C">
        <w:rPr>
          <w:i/>
          <w:iCs/>
          <w:lang w:val="ru-RU"/>
        </w:rPr>
        <w:t>Ограниченный доступ к потенциальным выгодам от применения синтетической биологии из-за нехватки ресурсов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i/>
          <w:iCs/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Pr="00D6616C">
        <w:rPr>
          <w:i/>
          <w:iCs/>
          <w:lang w:val="ru-RU"/>
        </w:rPr>
        <w:t>Сложности в</w:t>
      </w:r>
      <w:r w:rsidR="004B7420" w:rsidRPr="00D6616C">
        <w:rPr>
          <w:i/>
          <w:iCs/>
          <w:lang w:val="ru-RU"/>
        </w:rPr>
        <w:t xml:space="preserve"> обеспечении </w:t>
      </w:r>
      <w:r w:rsidR="00BA0EBE" w:rsidRPr="00D6616C">
        <w:rPr>
          <w:i/>
          <w:iCs/>
          <w:lang w:val="ru-RU"/>
        </w:rPr>
        <w:t>устойчиво</w:t>
      </w:r>
      <w:r w:rsidR="004B7420" w:rsidRPr="00D6616C">
        <w:rPr>
          <w:i/>
          <w:iCs/>
          <w:lang w:val="ru-RU"/>
        </w:rPr>
        <w:t>го</w:t>
      </w:r>
      <w:r w:rsidR="00BA0EBE" w:rsidRPr="00D6616C">
        <w:rPr>
          <w:i/>
          <w:iCs/>
          <w:lang w:val="ru-RU"/>
        </w:rPr>
        <w:t xml:space="preserve"> земле</w:t>
      </w:r>
      <w:r w:rsidR="004B7420" w:rsidRPr="00D6616C">
        <w:rPr>
          <w:i/>
          <w:iCs/>
          <w:lang w:val="ru-RU"/>
        </w:rPr>
        <w:t>пользования и ис</w:t>
      </w:r>
      <w:r w:rsidR="00BA0EBE" w:rsidRPr="00D6616C">
        <w:rPr>
          <w:i/>
          <w:iCs/>
          <w:lang w:val="ru-RU"/>
        </w:rPr>
        <w:t>пользовани</w:t>
      </w:r>
      <w:r w:rsidR="004B7420" w:rsidRPr="00D6616C">
        <w:rPr>
          <w:i/>
          <w:iCs/>
          <w:lang w:val="ru-RU"/>
        </w:rPr>
        <w:t>я морских ресурсов</w:t>
      </w:r>
      <w:r w:rsidR="007F7074" w:rsidRPr="00D6616C">
        <w:rPr>
          <w:i/>
          <w:iCs/>
          <w:lang w:val="ru-RU"/>
        </w:rPr>
        <w:t xml:space="preserve">, </w:t>
      </w:r>
      <w:r w:rsidR="004B7420" w:rsidRPr="00D6616C">
        <w:rPr>
          <w:i/>
          <w:iCs/>
          <w:lang w:val="ru-RU"/>
        </w:rPr>
        <w:t xml:space="preserve">в том числе в </w:t>
      </w:r>
      <w:r w:rsidR="00BA0EBE" w:rsidRPr="00D6616C">
        <w:rPr>
          <w:i/>
          <w:iCs/>
          <w:lang w:val="ru-RU"/>
        </w:rPr>
        <w:t>традиционных производственных системах.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E.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Соображения, касающиеся управления</w:t>
      </w:r>
    </w:p>
    <w:p w:rsidR="00E84F2F" w:rsidRPr="00D6616C" w:rsidRDefault="00BA0EBE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Неравенство в участии развивающихся стран в контексте синтетической биологии может иметь потенциальные последствия для управления, </w:t>
      </w:r>
      <w:r w:rsidR="00790F9D" w:rsidRPr="00D6616C">
        <w:rPr>
          <w:lang w:val="ru-RU"/>
        </w:rPr>
        <w:t>включая</w:t>
      </w:r>
      <w:r w:rsidRPr="00D6616C">
        <w:rPr>
          <w:lang w:val="ru-RU"/>
        </w:rPr>
        <w:t>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lastRenderedPageBreak/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790F9D" w:rsidRPr="00D6616C">
        <w:rPr>
          <w:lang w:val="ru-RU"/>
        </w:rPr>
        <w:t>соблюдение с</w:t>
      </w:r>
      <w:r w:rsidR="00BA0EBE" w:rsidRPr="00D6616C">
        <w:rPr>
          <w:lang w:val="ru-RU"/>
        </w:rPr>
        <w:t>татей 8</w:t>
      </w:r>
      <w:r w:rsidR="00966FD4" w:rsidRPr="00D6616C">
        <w:rPr>
          <w:lang w:val="ru-RU"/>
        </w:rPr>
        <w:t> </w:t>
      </w:r>
      <w:proofErr w:type="spellStart"/>
      <w:r w:rsidR="00BA0EBE" w:rsidRPr="00D6616C">
        <w:rPr>
          <w:lang w:val="ru-RU"/>
        </w:rPr>
        <w:t>j</w:t>
      </w:r>
      <w:proofErr w:type="spellEnd"/>
      <w:r w:rsidR="00BA0EBE" w:rsidRPr="00D6616C">
        <w:rPr>
          <w:lang w:val="ru-RU"/>
        </w:rPr>
        <w:t xml:space="preserve">), 16, 17, 18 и 19 Конвенции </w:t>
      </w:r>
      <w:r w:rsidR="002B37AA" w:rsidRPr="00D6616C">
        <w:rPr>
          <w:lang w:val="ru-RU"/>
        </w:rPr>
        <w:t xml:space="preserve">и </w:t>
      </w:r>
      <w:r w:rsidR="00790F9D" w:rsidRPr="00D6616C">
        <w:rPr>
          <w:lang w:val="ru-RU"/>
        </w:rPr>
        <w:t>с</w:t>
      </w:r>
      <w:r w:rsidR="00BA0EBE" w:rsidRPr="00D6616C">
        <w:rPr>
          <w:lang w:val="ru-RU"/>
        </w:rPr>
        <w:t>татьи 26 Картахенского протокола</w:t>
      </w:r>
      <w:r w:rsidR="00444496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790F9D" w:rsidRPr="00D6616C">
        <w:rPr>
          <w:lang w:val="ru-RU"/>
        </w:rPr>
        <w:t>и</w:t>
      </w:r>
      <w:r w:rsidR="00BA0EBE" w:rsidRPr="00D6616C">
        <w:rPr>
          <w:lang w:val="ru-RU"/>
        </w:rPr>
        <w:t>нклюзивность</w:t>
      </w:r>
      <w:r w:rsidR="002F5D9A" w:rsidRPr="00D6616C">
        <w:rPr>
          <w:lang w:val="ru-RU"/>
        </w:rPr>
        <w:t xml:space="preserve">, </w:t>
      </w:r>
      <w:proofErr w:type="gramStart"/>
      <w:r w:rsidR="009953D6" w:rsidRPr="00D6616C">
        <w:rPr>
          <w:lang w:val="ru-RU"/>
        </w:rPr>
        <w:t>связанная</w:t>
      </w:r>
      <w:proofErr w:type="gramEnd"/>
      <w:r w:rsidR="009953D6" w:rsidRPr="00D6616C">
        <w:rPr>
          <w:lang w:val="ru-RU"/>
        </w:rPr>
        <w:t xml:space="preserve"> с </w:t>
      </w:r>
      <w:r w:rsidR="00790F9D" w:rsidRPr="00D6616C">
        <w:rPr>
          <w:lang w:val="ru-RU"/>
        </w:rPr>
        <w:t>языковыми барьерами</w:t>
      </w:r>
      <w:r w:rsidR="00BA0EBE" w:rsidRPr="00D6616C">
        <w:rPr>
          <w:lang w:val="ru-RU"/>
        </w:rPr>
        <w:t xml:space="preserve">, техническими пробелами </w:t>
      </w:r>
      <w:r w:rsidR="00B024FF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традиционны</w:t>
      </w:r>
      <w:r w:rsidR="00790F9D" w:rsidRPr="00D6616C">
        <w:rPr>
          <w:lang w:val="ru-RU"/>
        </w:rPr>
        <w:t xml:space="preserve">ми </w:t>
      </w:r>
      <w:r w:rsidR="00BA0EBE" w:rsidRPr="00D6616C">
        <w:rPr>
          <w:lang w:val="ru-RU"/>
        </w:rPr>
        <w:t>знаниями;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790F9D" w:rsidRPr="00D6616C">
        <w:rPr>
          <w:lang w:val="ru-RU"/>
        </w:rPr>
        <w:t>о</w:t>
      </w:r>
      <w:r w:rsidR="00BA0EBE" w:rsidRPr="00D6616C">
        <w:rPr>
          <w:lang w:val="ru-RU"/>
        </w:rPr>
        <w:t>бнаружение и идентификация</w:t>
      </w:r>
      <w:r w:rsidR="00966FD4" w:rsidRPr="00D6616C">
        <w:rPr>
          <w:lang w:val="ru-RU"/>
        </w:rPr>
        <w:t xml:space="preserve"> в отношении</w:t>
      </w:r>
      <w:r w:rsidR="00A3455C" w:rsidRPr="00D6616C">
        <w:rPr>
          <w:lang w:val="ru-RU"/>
        </w:rPr>
        <w:t xml:space="preserve"> </w:t>
      </w:r>
      <w:r w:rsidR="00BA0EBE" w:rsidRPr="00D6616C">
        <w:rPr>
          <w:lang w:val="ru-RU"/>
        </w:rPr>
        <w:t>наличи</w:t>
      </w:r>
      <w:r w:rsidR="00966FD4" w:rsidRPr="00D6616C">
        <w:rPr>
          <w:lang w:val="ru-RU"/>
        </w:rPr>
        <w:t>я</w:t>
      </w:r>
      <w:r w:rsidR="00BA0EBE" w:rsidRPr="00D6616C">
        <w:rPr>
          <w:lang w:val="ru-RU"/>
        </w:rPr>
        <w:t xml:space="preserve"> инструментов и ресурсов, лабораторной инфраструктуры, доступа к реагентам, </w:t>
      </w:r>
      <w:r w:rsidR="00EB2328" w:rsidRPr="00D6616C">
        <w:rPr>
          <w:lang w:val="ru-RU"/>
        </w:rPr>
        <w:t>различных портов в</w:t>
      </w:r>
      <w:r w:rsidR="00966FD4" w:rsidRPr="00D6616C">
        <w:rPr>
          <w:lang w:val="ru-RU"/>
        </w:rPr>
        <w:t>воза</w:t>
      </w:r>
      <w:r w:rsidR="00BA0EBE" w:rsidRPr="00D6616C">
        <w:rPr>
          <w:lang w:val="ru-RU"/>
        </w:rPr>
        <w:t xml:space="preserve"> </w:t>
      </w:r>
      <w:r w:rsidR="00A3455C" w:rsidRPr="00D6616C">
        <w:rPr>
          <w:lang w:val="ru-RU"/>
        </w:rPr>
        <w:t xml:space="preserve">и </w:t>
      </w:r>
      <w:r w:rsidR="00BA0EBE" w:rsidRPr="00D6616C">
        <w:rPr>
          <w:lang w:val="ru-RU"/>
        </w:rPr>
        <w:t xml:space="preserve">возросших объемов </w:t>
      </w:r>
      <w:r w:rsidR="09B70B02" w:rsidRPr="00D6616C">
        <w:rPr>
          <w:lang w:val="ru-RU"/>
        </w:rPr>
        <w:t>торговли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EB2328" w:rsidRPr="00D6616C">
        <w:rPr>
          <w:lang w:val="ru-RU"/>
        </w:rPr>
        <w:t>э</w:t>
      </w:r>
      <w:r w:rsidR="00BA0EBE" w:rsidRPr="00D6616C">
        <w:rPr>
          <w:lang w:val="ru-RU"/>
        </w:rPr>
        <w:t>ффективность технологий и оценки рисков</w:t>
      </w:r>
      <w:r w:rsidR="00FF612A" w:rsidRPr="00D6616C">
        <w:rPr>
          <w:lang w:val="ru-RU"/>
        </w:rPr>
        <w:t xml:space="preserve">, </w:t>
      </w:r>
      <w:r w:rsidR="00966FD4" w:rsidRPr="00D6616C">
        <w:rPr>
          <w:lang w:val="ru-RU"/>
        </w:rPr>
        <w:t>связанная</w:t>
      </w:r>
      <w:r w:rsidR="00FF612A" w:rsidRPr="00D6616C">
        <w:rPr>
          <w:lang w:val="ru-RU"/>
        </w:rPr>
        <w:t xml:space="preserve"> с </w:t>
      </w:r>
      <w:r w:rsidR="00BA0EBE" w:rsidRPr="00D6616C">
        <w:rPr>
          <w:lang w:val="ru-RU"/>
        </w:rPr>
        <w:t xml:space="preserve">нехваткой ресурсов </w:t>
      </w:r>
      <w:r w:rsidR="008833F5" w:rsidRPr="00D6616C">
        <w:rPr>
          <w:lang w:val="ru-RU"/>
        </w:rPr>
        <w:t xml:space="preserve">и </w:t>
      </w:r>
      <w:r w:rsidR="00EB2328" w:rsidRPr="00D6616C">
        <w:rPr>
          <w:lang w:val="ru-RU"/>
        </w:rPr>
        <w:t>уровнем о</w:t>
      </w:r>
      <w:r w:rsidR="00BA0EBE" w:rsidRPr="00D6616C">
        <w:rPr>
          <w:lang w:val="ru-RU"/>
        </w:rPr>
        <w:t>сведомленност</w:t>
      </w:r>
      <w:r w:rsidR="00EB2328" w:rsidRPr="00D6616C">
        <w:rPr>
          <w:lang w:val="ru-RU"/>
        </w:rPr>
        <w:t>и</w:t>
      </w:r>
      <w:r w:rsidR="00BA0EBE" w:rsidRPr="00D6616C">
        <w:rPr>
          <w:lang w:val="ru-RU"/>
        </w:rPr>
        <w:t xml:space="preserve"> о применении;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EB2328" w:rsidRPr="00D6616C">
        <w:rPr>
          <w:lang w:val="ru-RU"/>
        </w:rPr>
        <w:t xml:space="preserve">определение приоритетов </w:t>
      </w:r>
      <w:r w:rsidR="00BA0EBE" w:rsidRPr="00D6616C">
        <w:rPr>
          <w:lang w:val="ru-RU"/>
        </w:rPr>
        <w:t xml:space="preserve">правительством </w:t>
      </w:r>
      <w:r w:rsidR="00EB2328" w:rsidRPr="00D6616C">
        <w:rPr>
          <w:lang w:val="ru-RU"/>
        </w:rPr>
        <w:t xml:space="preserve">в контексте </w:t>
      </w:r>
      <w:r w:rsidR="00BA0EBE" w:rsidRPr="00D6616C">
        <w:rPr>
          <w:lang w:val="ru-RU"/>
        </w:rPr>
        <w:t xml:space="preserve">стимулирующей политики, создания соответствующей нормативной базы, улучшения </w:t>
      </w:r>
      <w:r w:rsidR="00EB2328" w:rsidRPr="00D6616C">
        <w:rPr>
          <w:lang w:val="ru-RU"/>
        </w:rPr>
        <w:t xml:space="preserve">бюрократических процессов </w:t>
      </w:r>
      <w:r w:rsidR="00BA0EBE" w:rsidRPr="00D6616C">
        <w:rPr>
          <w:lang w:val="ru-RU"/>
        </w:rPr>
        <w:t>для предотвращения задержек в проведении исследований (</w:t>
      </w:r>
      <w:r w:rsidR="00EB2328" w:rsidRPr="00D6616C">
        <w:rPr>
          <w:lang w:val="ru-RU"/>
        </w:rPr>
        <w:t>получение разрешений и контрактов на использование генетических ресурсов</w:t>
      </w:r>
      <w:r w:rsidR="00BA0EBE" w:rsidRPr="00D6616C">
        <w:rPr>
          <w:lang w:val="ru-RU"/>
        </w:rPr>
        <w:t xml:space="preserve">) </w:t>
      </w:r>
      <w:r w:rsidR="00A82A95" w:rsidRPr="00D6616C">
        <w:rPr>
          <w:lang w:val="ru-RU"/>
        </w:rPr>
        <w:t xml:space="preserve">и </w:t>
      </w:r>
      <w:r w:rsidR="00BA0EBE" w:rsidRPr="00D6616C">
        <w:rPr>
          <w:lang w:val="ru-RU"/>
        </w:rPr>
        <w:t xml:space="preserve">мобилизации ресурсов;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EB2328" w:rsidRPr="00D6616C">
        <w:rPr>
          <w:lang w:val="ru-RU"/>
        </w:rPr>
        <w:t>создание</w:t>
      </w:r>
      <w:r w:rsidR="00BA0EBE" w:rsidRPr="00D6616C">
        <w:rPr>
          <w:lang w:val="ru-RU"/>
        </w:rPr>
        <w:t xml:space="preserve"> потенциала и повышение осведомленности о применении синтетической биологии (например, опыт оценки применения синтетической биологии связан </w:t>
      </w:r>
      <w:r w:rsidR="00EA7318" w:rsidRPr="00D6616C">
        <w:rPr>
          <w:lang w:val="ru-RU"/>
        </w:rPr>
        <w:t xml:space="preserve">с </w:t>
      </w:r>
      <w:r w:rsidR="00BA0EBE" w:rsidRPr="00D6616C">
        <w:rPr>
          <w:lang w:val="ru-RU"/>
        </w:rPr>
        <w:t>эффективностью оценки и регулирования</w:t>
      </w:r>
      <w:r w:rsidR="00966FD4" w:rsidRPr="00D6616C">
        <w:rPr>
          <w:lang w:val="ru-RU"/>
        </w:rPr>
        <w:t xml:space="preserve"> рисков, </w:t>
      </w:r>
      <w:r w:rsidR="00D60D57" w:rsidRPr="00D6616C">
        <w:rPr>
          <w:lang w:val="ru-RU"/>
        </w:rPr>
        <w:t xml:space="preserve">созданием </w:t>
      </w:r>
      <w:r w:rsidR="00966FD4" w:rsidRPr="00D6616C">
        <w:rPr>
          <w:lang w:val="ru-RU"/>
        </w:rPr>
        <w:t xml:space="preserve">учреждений </w:t>
      </w:r>
      <w:r w:rsidR="00255218" w:rsidRPr="00D6616C">
        <w:rPr>
          <w:lang w:val="ru-RU"/>
        </w:rPr>
        <w:t xml:space="preserve">и </w:t>
      </w:r>
      <w:r w:rsidR="00EB2328" w:rsidRPr="00D6616C">
        <w:rPr>
          <w:lang w:val="ru-RU"/>
        </w:rPr>
        <w:t xml:space="preserve">повышением </w:t>
      </w:r>
      <w:r w:rsidR="00BA0EBE" w:rsidRPr="00D6616C">
        <w:rPr>
          <w:lang w:val="ru-RU"/>
        </w:rPr>
        <w:t>автономи</w:t>
      </w:r>
      <w:r w:rsidR="00EB2328" w:rsidRPr="00D6616C">
        <w:rPr>
          <w:lang w:val="ru-RU"/>
        </w:rPr>
        <w:t>и</w:t>
      </w:r>
      <w:r w:rsidR="00BA0EBE" w:rsidRPr="00D6616C">
        <w:rPr>
          <w:lang w:val="ru-RU"/>
        </w:rPr>
        <w:t>);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szCs w:val="22"/>
          <w:lang w:val="ru-RU"/>
        </w:rPr>
      </w:pPr>
      <w:r w:rsidRPr="00D6616C">
        <w:rPr>
          <w:szCs w:val="22"/>
          <w:lang w:val="ru-RU" w:eastAsia="en-CA"/>
        </w:rPr>
        <w:t>(</w:t>
      </w:r>
      <w:proofErr w:type="spellStart"/>
      <w:r w:rsidRPr="00D6616C">
        <w:rPr>
          <w:szCs w:val="22"/>
          <w:lang w:val="ru-RU" w:eastAsia="en-CA"/>
        </w:rPr>
        <w:t>g</w:t>
      </w:r>
      <w:proofErr w:type="spellEnd"/>
      <w:r w:rsidRPr="00D6616C">
        <w:rPr>
          <w:szCs w:val="22"/>
          <w:lang w:val="ru-RU" w:eastAsia="en-CA"/>
        </w:rPr>
        <w:t>)</w:t>
      </w:r>
      <w:r w:rsidRPr="00D6616C">
        <w:rPr>
          <w:szCs w:val="22"/>
          <w:lang w:val="ru-RU" w:eastAsia="en-CA"/>
        </w:rPr>
        <w:tab/>
      </w:r>
      <w:r w:rsidR="00EB2328" w:rsidRPr="00D6616C">
        <w:rPr>
          <w:szCs w:val="22"/>
          <w:lang w:val="ru-RU" w:eastAsia="en-CA"/>
        </w:rPr>
        <w:t>с</w:t>
      </w:r>
      <w:r w:rsidR="00BA0EBE" w:rsidRPr="00D6616C">
        <w:rPr>
          <w:szCs w:val="22"/>
          <w:lang w:val="ru-RU"/>
        </w:rPr>
        <w:t xml:space="preserve">отрудничество и </w:t>
      </w:r>
      <w:proofErr w:type="gramStart"/>
      <w:r w:rsidR="00BA0EBE" w:rsidRPr="00D6616C">
        <w:rPr>
          <w:szCs w:val="22"/>
          <w:lang w:val="ru-RU"/>
        </w:rPr>
        <w:t>взаимодействие</w:t>
      </w:r>
      <w:proofErr w:type="gramEnd"/>
      <w:r w:rsidR="00E01775" w:rsidRPr="00D6616C">
        <w:rPr>
          <w:szCs w:val="22"/>
          <w:lang w:val="ru-RU"/>
        </w:rPr>
        <w:t xml:space="preserve"> </w:t>
      </w:r>
      <w:r w:rsidR="00EB2328" w:rsidRPr="00D6616C">
        <w:rPr>
          <w:lang w:val="ru-RU"/>
        </w:rPr>
        <w:t>как на региональном, так и на международном уровнях;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h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EB2328" w:rsidRPr="00D6616C">
        <w:rPr>
          <w:lang w:val="ru-RU"/>
        </w:rPr>
        <w:t>п</w:t>
      </w:r>
      <w:r w:rsidR="00BA0EBE" w:rsidRPr="00D6616C">
        <w:rPr>
          <w:lang w:val="ru-RU"/>
        </w:rPr>
        <w:t xml:space="preserve">олучение патентов на интеллектуальную собственность без участия или признания </w:t>
      </w:r>
      <w:r w:rsidR="00EB2328" w:rsidRPr="00D6616C">
        <w:rPr>
          <w:lang w:val="ru-RU"/>
        </w:rPr>
        <w:t xml:space="preserve">соответствующих </w:t>
      </w:r>
      <w:r w:rsidR="00BA0EBE" w:rsidRPr="00D6616C">
        <w:rPr>
          <w:lang w:val="ru-RU"/>
        </w:rPr>
        <w:t>Сторон.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F.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Дополнительные соображения</w:t>
      </w:r>
    </w:p>
    <w:p w:rsidR="00E84F2F" w:rsidRPr="00D6616C" w:rsidRDefault="00BA0EBE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Неравенство в участии развивающихся стран в контексте синтетической биологии может иметь и другие потенциальные последствия, такие как: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A739A6" w:rsidRPr="00D6616C">
        <w:rPr>
          <w:lang w:val="ru-RU"/>
        </w:rPr>
        <w:t>продолжение доминирования развитых стран</w:t>
      </w:r>
      <w:r w:rsidR="00BA0EBE" w:rsidRPr="00D6616C">
        <w:rPr>
          <w:lang w:val="ru-RU"/>
        </w:rPr>
        <w:t xml:space="preserve"> в исследованиях и разработках </w:t>
      </w:r>
      <w:r w:rsidR="00B6118F" w:rsidRPr="00D6616C">
        <w:rPr>
          <w:lang w:val="ru-RU"/>
        </w:rPr>
        <w:t xml:space="preserve">в области </w:t>
      </w:r>
      <w:r w:rsidR="00BA0EBE" w:rsidRPr="00D6616C">
        <w:rPr>
          <w:lang w:val="ru-RU"/>
        </w:rPr>
        <w:t>синтетической биологии;</w:t>
      </w:r>
    </w:p>
    <w:p w:rsidR="00E84F2F" w:rsidRPr="00D6616C" w:rsidRDefault="00CD65A6" w:rsidP="000129F4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="00790F9D" w:rsidRPr="00D6616C">
        <w:rPr>
          <w:lang w:val="ru-RU"/>
        </w:rPr>
        <w:t xml:space="preserve"> </w:t>
      </w:r>
      <w:r w:rsidRPr="00D6616C">
        <w:rPr>
          <w:lang w:val="ru-RU"/>
        </w:rPr>
        <w:tab/>
      </w:r>
      <w:r w:rsidR="00A739A6" w:rsidRPr="00D6616C">
        <w:rPr>
          <w:lang w:val="ru-RU"/>
        </w:rPr>
        <w:t>н</w:t>
      </w:r>
      <w:r w:rsidR="00BA0EBE" w:rsidRPr="00D6616C">
        <w:rPr>
          <w:lang w:val="ru-RU"/>
        </w:rPr>
        <w:t xml:space="preserve">едостаточное развитие </w:t>
      </w:r>
      <w:proofErr w:type="spellStart"/>
      <w:r w:rsidR="00BA0EBE" w:rsidRPr="00D6616C">
        <w:rPr>
          <w:lang w:val="ru-RU"/>
        </w:rPr>
        <w:t>биоэкономики</w:t>
      </w:r>
      <w:proofErr w:type="spellEnd"/>
      <w:r w:rsidR="00BA0EBE" w:rsidRPr="00D6616C">
        <w:rPr>
          <w:lang w:val="ru-RU"/>
        </w:rPr>
        <w:t>;</w:t>
      </w:r>
    </w:p>
    <w:p w:rsidR="00E84F2F" w:rsidRPr="00D6616C" w:rsidRDefault="00CD65A6" w:rsidP="000129F4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="000129F4"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A739A6" w:rsidRPr="00D6616C">
        <w:rPr>
          <w:lang w:val="ru-RU"/>
        </w:rPr>
        <w:t>з</w:t>
      </w:r>
      <w:r w:rsidR="00BA0EBE" w:rsidRPr="00D6616C">
        <w:rPr>
          <w:lang w:val="ru-RU"/>
        </w:rPr>
        <w:t xml:space="preserve">ависимость от развитых </w:t>
      </w:r>
      <w:r w:rsidR="004869B2" w:rsidRPr="00D6616C">
        <w:rPr>
          <w:lang w:val="ru-RU"/>
        </w:rPr>
        <w:t xml:space="preserve">стран в </w:t>
      </w:r>
      <w:r w:rsidR="008913C8" w:rsidRPr="00D6616C">
        <w:rPr>
          <w:lang w:val="ru-RU"/>
        </w:rPr>
        <w:t xml:space="preserve">плане </w:t>
      </w:r>
      <w:r w:rsidR="00BA0EBE" w:rsidRPr="00D6616C">
        <w:rPr>
          <w:lang w:val="ru-RU"/>
        </w:rPr>
        <w:t xml:space="preserve">доступа к технологиям, знаниям и оценке; </w:t>
      </w:r>
    </w:p>
    <w:p w:rsidR="00E84F2F" w:rsidRPr="00D6616C" w:rsidRDefault="00CD65A6" w:rsidP="000129F4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="000129F4"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A739A6" w:rsidRPr="00D6616C">
        <w:rPr>
          <w:lang w:val="ru-RU"/>
        </w:rPr>
        <w:t>н</w:t>
      </w:r>
      <w:r w:rsidR="00AA01B7" w:rsidRPr="00D6616C">
        <w:rPr>
          <w:lang w:val="ru-RU"/>
        </w:rPr>
        <w:t>едостаточно</w:t>
      </w:r>
      <w:r w:rsidR="00A739A6" w:rsidRPr="00D6616C">
        <w:rPr>
          <w:lang w:val="ru-RU"/>
        </w:rPr>
        <w:t>е освоение исследовательского потенциала</w:t>
      </w:r>
      <w:r w:rsidR="00BA0EBE" w:rsidRPr="00D6616C">
        <w:rPr>
          <w:lang w:val="ru-RU"/>
        </w:rPr>
        <w:t xml:space="preserve"> в развивающихся странах;</w:t>
      </w:r>
    </w:p>
    <w:p w:rsidR="00E84F2F" w:rsidRPr="00D6616C" w:rsidRDefault="00CD65A6" w:rsidP="000129F4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="000129F4"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A739A6" w:rsidRPr="00D6616C">
        <w:rPr>
          <w:lang w:val="ru-RU"/>
        </w:rPr>
        <w:t>низкая эффективность участия</w:t>
      </w:r>
      <w:r w:rsidR="00BA0EBE" w:rsidRPr="00D6616C">
        <w:rPr>
          <w:lang w:val="ru-RU"/>
        </w:rPr>
        <w:t xml:space="preserve"> в дискуссиях и дебатах о применении синтетической биологии.</w:t>
      </w:r>
    </w:p>
    <w:p w:rsidR="00E84F2F" w:rsidRPr="00D6616C" w:rsidRDefault="00CD65A6" w:rsidP="003061F1">
      <w:pPr>
        <w:pStyle w:val="af9"/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Поэтому </w:t>
      </w:r>
      <w:r w:rsidR="0B73F66D" w:rsidRPr="00D6616C">
        <w:rPr>
          <w:lang w:val="ru-RU"/>
        </w:rPr>
        <w:t xml:space="preserve">для решения некоторых из этих проблем </w:t>
      </w:r>
      <w:r w:rsidR="1FD8892E" w:rsidRPr="00D6616C">
        <w:rPr>
          <w:lang w:val="ru-RU"/>
        </w:rPr>
        <w:t xml:space="preserve">может потребоваться </w:t>
      </w:r>
      <w:r w:rsidRPr="00D6616C">
        <w:rPr>
          <w:lang w:val="ru-RU"/>
        </w:rPr>
        <w:t xml:space="preserve">взаимное </w:t>
      </w:r>
      <w:r w:rsidR="1FD8892E" w:rsidRPr="00D6616C">
        <w:rPr>
          <w:lang w:val="ru-RU"/>
        </w:rPr>
        <w:t xml:space="preserve">обучение и обмен опытом через </w:t>
      </w:r>
      <w:r w:rsidR="00A739A6" w:rsidRPr="00D6616C">
        <w:rPr>
          <w:lang w:val="ru-RU"/>
        </w:rPr>
        <w:t xml:space="preserve">двусторонние </w:t>
      </w:r>
      <w:r w:rsidR="005E2765" w:rsidRPr="00D6616C">
        <w:rPr>
          <w:lang w:val="ru-RU"/>
        </w:rPr>
        <w:t xml:space="preserve">каналы передачи информации </w:t>
      </w:r>
      <w:r w:rsidR="1FD8892E" w:rsidRPr="00D6616C">
        <w:rPr>
          <w:lang w:val="ru-RU"/>
        </w:rPr>
        <w:t xml:space="preserve">для </w:t>
      </w:r>
      <w:r w:rsidR="005E2765" w:rsidRPr="00D6616C">
        <w:rPr>
          <w:lang w:val="ru-RU"/>
        </w:rPr>
        <w:t xml:space="preserve">расширения </w:t>
      </w:r>
      <w:r w:rsidR="1FD8892E" w:rsidRPr="00D6616C">
        <w:rPr>
          <w:lang w:val="ru-RU"/>
        </w:rPr>
        <w:t>участия и взаимного уважения.</w:t>
      </w:r>
    </w:p>
    <w:p w:rsidR="00E84F2F" w:rsidRPr="00D6616C" w:rsidRDefault="00CD65A6" w:rsidP="00D6616C">
      <w:pPr>
        <w:widowControl w:val="0"/>
        <w:numPr>
          <w:ilvl w:val="0"/>
          <w:numId w:val="8"/>
        </w:numPr>
        <w:tabs>
          <w:tab w:val="left" w:pos="720"/>
        </w:tabs>
        <w:spacing w:before="240" w:after="120"/>
        <w:ind w:left="567" w:hanging="567"/>
        <w:jc w:val="left"/>
        <w:outlineLvl w:val="0"/>
        <w:rPr>
          <w:b/>
          <w:caps/>
          <w:sz w:val="28"/>
          <w:szCs w:val="28"/>
          <w:lang w:val="ru-RU"/>
        </w:rPr>
      </w:pPr>
      <w:r w:rsidRPr="00D6616C">
        <w:rPr>
          <w:b/>
          <w:sz w:val="28"/>
          <w:szCs w:val="28"/>
          <w:lang w:val="ru-RU"/>
        </w:rPr>
        <w:lastRenderedPageBreak/>
        <w:t xml:space="preserve">Разработка </w:t>
      </w:r>
      <w:r w:rsidR="001B6181" w:rsidRPr="00D6616C">
        <w:rPr>
          <w:b/>
          <w:sz w:val="28"/>
          <w:szCs w:val="28"/>
          <w:lang w:val="ru-RU"/>
        </w:rPr>
        <w:t>генно-инженерных драйвов</w:t>
      </w:r>
      <w:r w:rsidRPr="00D6616C">
        <w:rPr>
          <w:b/>
          <w:sz w:val="28"/>
          <w:szCs w:val="28"/>
          <w:lang w:val="ru-RU"/>
        </w:rPr>
        <w:t xml:space="preserve"> для </w:t>
      </w:r>
      <w:r w:rsidR="006C29FA" w:rsidRPr="00D6616C">
        <w:rPr>
          <w:b/>
          <w:sz w:val="28"/>
          <w:szCs w:val="28"/>
          <w:lang w:val="ru-RU"/>
        </w:rPr>
        <w:t>борьбы с трансмиссивными заболеваниями и инвазивными видами</w:t>
      </w:r>
    </w:p>
    <w:p w:rsidR="00E84F2F" w:rsidRPr="00D6616C" w:rsidRDefault="00CD65A6" w:rsidP="00D6616C">
      <w:pPr>
        <w:pStyle w:val="2"/>
        <w:keepNext w:val="0"/>
        <w:keepLines w:val="0"/>
        <w:widowControl w:val="0"/>
        <w:rPr>
          <w:caps/>
          <w:sz w:val="28"/>
          <w:szCs w:val="28"/>
          <w:lang w:val="ru-RU"/>
        </w:rPr>
      </w:pPr>
      <w:r w:rsidRPr="00D6616C">
        <w:rPr>
          <w:lang w:val="ru-RU"/>
        </w:rPr>
        <w:t>A.</w:t>
      </w:r>
      <w:r w:rsidRPr="00D6616C">
        <w:rPr>
          <w:lang w:val="ru-RU"/>
        </w:rPr>
        <w:tab/>
      </w:r>
      <w:r w:rsidR="57E29BF1" w:rsidRPr="00D6616C">
        <w:rPr>
          <w:lang w:val="ru-RU"/>
        </w:rPr>
        <w:t>Описание</w:t>
      </w:r>
    </w:p>
    <w:p w:rsidR="00E84F2F" w:rsidRPr="00D6616C" w:rsidRDefault="001B6181" w:rsidP="00D6616C">
      <w:pPr>
        <w:widowControl w:val="0"/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rStyle w:val="extendedtext-short"/>
          <w:bCs/>
          <w:lang w:val="ru-RU"/>
        </w:rPr>
        <w:t>Генно</w:t>
      </w:r>
      <w:r w:rsidRPr="00D6616C">
        <w:rPr>
          <w:rStyle w:val="extendedtext-short"/>
          <w:lang w:val="ru-RU"/>
        </w:rPr>
        <w:t>-инженерные</w:t>
      </w:r>
      <w:r w:rsidR="00CD65A6" w:rsidRPr="00D6616C">
        <w:rPr>
          <w:lang w:val="ru-RU"/>
        </w:rPr>
        <w:t xml:space="preserve"> драйвы </w:t>
      </w:r>
      <w:r w:rsidR="006C29FA" w:rsidRPr="00D6616C">
        <w:rPr>
          <w:lang w:val="ru-RU"/>
        </w:rPr>
        <w:t>–</w:t>
      </w:r>
      <w:r w:rsidR="00CD65A6" w:rsidRPr="00D6616C">
        <w:rPr>
          <w:lang w:val="ru-RU"/>
        </w:rPr>
        <w:t xml:space="preserve"> это</w:t>
      </w:r>
      <w:r w:rsidR="006C29FA" w:rsidRPr="00D6616C">
        <w:rPr>
          <w:lang w:val="ru-RU"/>
        </w:rPr>
        <w:t xml:space="preserve"> </w:t>
      </w:r>
      <w:r w:rsidR="00CD65A6" w:rsidRPr="00D6616C">
        <w:rPr>
          <w:lang w:val="ru-RU"/>
        </w:rPr>
        <w:t xml:space="preserve">генетические системы, которые передаются потомству с </w:t>
      </w:r>
      <w:proofErr w:type="spellStart"/>
      <w:r w:rsidR="00CD65A6" w:rsidRPr="00D6616C">
        <w:rPr>
          <w:lang w:val="ru-RU"/>
        </w:rPr>
        <w:t>суперменделевской</w:t>
      </w:r>
      <w:proofErr w:type="spellEnd"/>
      <w:r w:rsidR="00CD65A6" w:rsidRPr="00D6616C">
        <w:rPr>
          <w:lang w:val="ru-RU"/>
        </w:rPr>
        <w:t xml:space="preserve"> частотой</w:t>
      </w:r>
      <w:r w:rsidRPr="00D6616C">
        <w:rPr>
          <w:lang w:val="ru-RU"/>
        </w:rPr>
        <w:t xml:space="preserve"> (&gt; 50%)</w:t>
      </w:r>
      <w:r w:rsidR="00CD65A6" w:rsidRPr="00D6616C">
        <w:rPr>
          <w:lang w:val="ru-RU"/>
        </w:rPr>
        <w:t xml:space="preserve">. Теоретически </w:t>
      </w:r>
      <w:r w:rsidR="00BF35F9" w:rsidRPr="00D6616C">
        <w:rPr>
          <w:lang w:val="ru-RU"/>
        </w:rPr>
        <w:t>они могут примен</w:t>
      </w:r>
      <w:r w:rsidR="005E2765" w:rsidRPr="00D6616C">
        <w:rPr>
          <w:lang w:val="ru-RU"/>
        </w:rPr>
        <w:t>яться</w:t>
      </w:r>
      <w:r w:rsidR="00BF35F9" w:rsidRPr="00D6616C">
        <w:rPr>
          <w:lang w:val="ru-RU"/>
        </w:rPr>
        <w:t xml:space="preserve"> ко всем видам</w:t>
      </w:r>
      <w:r w:rsidR="00CD65A6" w:rsidRPr="00D6616C">
        <w:rPr>
          <w:lang w:val="ru-RU"/>
        </w:rPr>
        <w:t>, размножающи</w:t>
      </w:r>
      <w:r w:rsidR="00BF35F9" w:rsidRPr="00D6616C">
        <w:rPr>
          <w:lang w:val="ru-RU"/>
        </w:rPr>
        <w:t>м</w:t>
      </w:r>
      <w:r w:rsidR="00CD65A6" w:rsidRPr="00D6616C">
        <w:rPr>
          <w:lang w:val="ru-RU"/>
        </w:rPr>
        <w:t>ся половым путем (</w:t>
      </w:r>
      <w:r w:rsidR="00BF35F9" w:rsidRPr="00D6616C">
        <w:rPr>
          <w:lang w:val="ru-RU"/>
        </w:rPr>
        <w:t>позвоночны</w:t>
      </w:r>
      <w:r w:rsidR="006C5C60" w:rsidRPr="00D6616C">
        <w:rPr>
          <w:lang w:val="ru-RU"/>
        </w:rPr>
        <w:t>м</w:t>
      </w:r>
      <w:r w:rsidR="00BF35F9" w:rsidRPr="00D6616C">
        <w:rPr>
          <w:lang w:val="ru-RU"/>
        </w:rPr>
        <w:t xml:space="preserve"> и беспозвоночны</w:t>
      </w:r>
      <w:r w:rsidR="006C5C60" w:rsidRPr="00D6616C">
        <w:rPr>
          <w:lang w:val="ru-RU"/>
        </w:rPr>
        <w:t>м</w:t>
      </w:r>
      <w:r w:rsidR="00CD65A6" w:rsidRPr="00D6616C">
        <w:rPr>
          <w:lang w:val="ru-RU"/>
        </w:rPr>
        <w:t xml:space="preserve">), с </w:t>
      </w:r>
      <w:r w:rsidR="00715AF5" w:rsidRPr="00D6616C">
        <w:rPr>
          <w:lang w:val="ru-RU"/>
        </w:rPr>
        <w:t xml:space="preserve">целью сокращения численности </w:t>
      </w:r>
      <w:r w:rsidR="00CD65A6" w:rsidRPr="00D6616C">
        <w:rPr>
          <w:lang w:val="ru-RU"/>
        </w:rPr>
        <w:t xml:space="preserve">популяции или </w:t>
      </w:r>
      <w:r w:rsidR="00715AF5" w:rsidRPr="00D6616C">
        <w:rPr>
          <w:lang w:val="ru-RU"/>
        </w:rPr>
        <w:t xml:space="preserve">изменения </w:t>
      </w:r>
      <w:r w:rsidR="00CD65A6" w:rsidRPr="00D6616C">
        <w:rPr>
          <w:lang w:val="ru-RU"/>
        </w:rPr>
        <w:t xml:space="preserve">определенных свойств </w:t>
      </w:r>
      <w:r w:rsidR="00B9181F" w:rsidRPr="00D6616C">
        <w:rPr>
          <w:lang w:val="ru-RU"/>
        </w:rPr>
        <w:t xml:space="preserve">в </w:t>
      </w:r>
      <w:r w:rsidR="00CD65A6" w:rsidRPr="00D6616C">
        <w:rPr>
          <w:lang w:val="ru-RU"/>
        </w:rPr>
        <w:t>популяции или виде. Эти системы основаны на различных молекулярных механизмах</w:t>
      </w:r>
      <w:r w:rsidR="00CD65A6" w:rsidRPr="00D6616C">
        <w:rPr>
          <w:sz w:val="18"/>
          <w:szCs w:val="18"/>
          <w:vertAlign w:val="superscript"/>
          <w:lang w:val="ru-RU"/>
        </w:rPr>
        <w:footnoteReference w:id="15"/>
      </w:r>
      <w:r w:rsidR="004D70AB" w:rsidRPr="00D6616C">
        <w:rPr>
          <w:lang w:val="ru-RU"/>
        </w:rPr>
        <w:t xml:space="preserve">, которые обеспечивают измененное </w:t>
      </w:r>
      <w:r w:rsidR="00CD65A6" w:rsidRPr="00D6616C">
        <w:rPr>
          <w:lang w:val="ru-RU"/>
        </w:rPr>
        <w:t>наследовани</w:t>
      </w:r>
      <w:r w:rsidR="004D70AB" w:rsidRPr="00D6616C">
        <w:rPr>
          <w:lang w:val="ru-RU"/>
        </w:rPr>
        <w:t>е</w:t>
      </w:r>
      <w:r w:rsidR="00CD65A6" w:rsidRPr="00D6616C">
        <w:rPr>
          <w:lang w:val="ru-RU"/>
        </w:rPr>
        <w:t xml:space="preserve"> и распространени</w:t>
      </w:r>
      <w:r w:rsidR="004D70AB" w:rsidRPr="00D6616C">
        <w:rPr>
          <w:lang w:val="ru-RU"/>
        </w:rPr>
        <w:t>е</w:t>
      </w:r>
      <w:r w:rsidR="00CD65A6" w:rsidRPr="00D6616C">
        <w:rPr>
          <w:lang w:val="ru-RU"/>
        </w:rPr>
        <w:t xml:space="preserve"> по популяциям без возможности отзыва или </w:t>
      </w:r>
      <w:r w:rsidR="004D70AB" w:rsidRPr="00D6616C">
        <w:rPr>
          <w:lang w:val="ru-RU"/>
        </w:rPr>
        <w:t>реверсии</w:t>
      </w:r>
      <w:r w:rsidR="00CD65A6" w:rsidRPr="00D6616C">
        <w:rPr>
          <w:lang w:val="ru-RU"/>
        </w:rPr>
        <w:t xml:space="preserve">. 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В качестве примера можно привести</w:t>
      </w:r>
      <w:r w:rsidR="004D70AB" w:rsidRPr="00D6616C">
        <w:rPr>
          <w:lang w:val="ru-RU"/>
        </w:rPr>
        <w:t xml:space="preserve"> комара </w:t>
      </w:r>
      <w:proofErr w:type="spellStart"/>
      <w:r w:rsidRPr="00D6616C">
        <w:rPr>
          <w:i/>
          <w:iCs/>
          <w:lang w:val="ru-RU"/>
        </w:rPr>
        <w:t>Anopheles</w:t>
      </w:r>
      <w:proofErr w:type="spellEnd"/>
      <w:r w:rsidRPr="00D6616C">
        <w:rPr>
          <w:i/>
          <w:iCs/>
          <w:lang w:val="ru-RU"/>
        </w:rPr>
        <w:t xml:space="preserve"> </w:t>
      </w:r>
      <w:proofErr w:type="spellStart"/>
      <w:r w:rsidRPr="00D6616C">
        <w:rPr>
          <w:i/>
          <w:iCs/>
          <w:lang w:val="ru-RU"/>
        </w:rPr>
        <w:t>gambiae</w:t>
      </w:r>
      <w:proofErr w:type="spellEnd"/>
      <w:r w:rsidRPr="00D6616C">
        <w:rPr>
          <w:lang w:val="ru-RU"/>
        </w:rPr>
        <w:t>, содержащ</w:t>
      </w:r>
      <w:r w:rsidR="004D70AB" w:rsidRPr="00D6616C">
        <w:rPr>
          <w:lang w:val="ru-RU"/>
        </w:rPr>
        <w:t>его</w:t>
      </w:r>
      <w:r w:rsidRPr="00D6616C">
        <w:rPr>
          <w:lang w:val="ru-RU"/>
        </w:rPr>
        <w:t xml:space="preserve"> </w:t>
      </w:r>
      <w:r w:rsidR="00DC5F57" w:rsidRPr="00D6616C">
        <w:rPr>
          <w:lang w:val="ru-RU"/>
        </w:rPr>
        <w:t>г</w:t>
      </w:r>
      <w:r w:rsidR="00DC5F57" w:rsidRPr="00D6616C">
        <w:rPr>
          <w:rStyle w:val="extendedtext-short"/>
          <w:bCs/>
          <w:lang w:val="ru-RU"/>
        </w:rPr>
        <w:t>енно</w:t>
      </w:r>
      <w:r w:rsidR="00DC5F57" w:rsidRPr="00D6616C">
        <w:rPr>
          <w:rStyle w:val="extendedtext-short"/>
          <w:lang w:val="ru-RU"/>
        </w:rPr>
        <w:t>-инженерный</w:t>
      </w:r>
      <w:r w:rsidR="00DC5F57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драйв, </w:t>
      </w:r>
      <w:r w:rsidR="00BD0E49" w:rsidRPr="00D6616C">
        <w:rPr>
          <w:lang w:val="ru-RU"/>
        </w:rPr>
        <w:t>позволяющий уменьшить</w:t>
      </w:r>
      <w:r w:rsidRPr="00D6616C">
        <w:rPr>
          <w:lang w:val="ru-RU"/>
        </w:rPr>
        <w:t xml:space="preserve"> передач</w:t>
      </w:r>
      <w:r w:rsidR="00BD0E49" w:rsidRPr="00D6616C">
        <w:rPr>
          <w:lang w:val="ru-RU"/>
        </w:rPr>
        <w:t>у</w:t>
      </w:r>
      <w:r w:rsidRPr="00D6616C">
        <w:rPr>
          <w:lang w:val="ru-RU"/>
        </w:rPr>
        <w:t xml:space="preserve"> малярии, живую </w:t>
      </w:r>
      <w:r w:rsidR="004D70AB" w:rsidRPr="00D6616C">
        <w:rPr>
          <w:lang w:val="ru-RU"/>
        </w:rPr>
        <w:t>измененную дрозофилу</w:t>
      </w:r>
      <w:r w:rsidRPr="00D6616C">
        <w:rPr>
          <w:lang w:val="ru-RU"/>
        </w:rPr>
        <w:t xml:space="preserve"> </w:t>
      </w:r>
      <w:proofErr w:type="spellStart"/>
      <w:r w:rsidRPr="00D6616C">
        <w:rPr>
          <w:i/>
          <w:iCs/>
          <w:lang w:val="ru-RU"/>
        </w:rPr>
        <w:t>Drosophila</w:t>
      </w:r>
      <w:proofErr w:type="spellEnd"/>
      <w:r w:rsidRPr="00D6616C">
        <w:rPr>
          <w:i/>
          <w:iCs/>
          <w:lang w:val="ru-RU"/>
        </w:rPr>
        <w:t xml:space="preserve"> </w:t>
      </w:r>
      <w:proofErr w:type="spellStart"/>
      <w:r w:rsidRPr="00D6616C">
        <w:rPr>
          <w:i/>
          <w:iCs/>
          <w:lang w:val="ru-RU"/>
        </w:rPr>
        <w:t>suzukii</w:t>
      </w:r>
      <w:proofErr w:type="spellEnd"/>
      <w:r w:rsidRPr="00D6616C">
        <w:rPr>
          <w:lang w:val="ru-RU"/>
        </w:rPr>
        <w:t xml:space="preserve">, </w:t>
      </w:r>
      <w:r w:rsidR="00BD0E49" w:rsidRPr="00D6616C">
        <w:rPr>
          <w:lang w:val="ru-RU"/>
        </w:rPr>
        <w:t xml:space="preserve">в которую интегрирован </w:t>
      </w:r>
      <w:r w:rsidR="00DC5F57" w:rsidRPr="00D6616C">
        <w:rPr>
          <w:lang w:val="ru-RU"/>
        </w:rPr>
        <w:t>г</w:t>
      </w:r>
      <w:r w:rsidR="00DC5F57" w:rsidRPr="00D6616C">
        <w:rPr>
          <w:rStyle w:val="extendedtext-short"/>
          <w:bCs/>
          <w:lang w:val="ru-RU"/>
        </w:rPr>
        <w:t>енно</w:t>
      </w:r>
      <w:r w:rsidR="00DC5F57" w:rsidRPr="00D6616C">
        <w:rPr>
          <w:rStyle w:val="extendedtext-short"/>
          <w:lang w:val="ru-RU"/>
        </w:rPr>
        <w:t>-инженерный</w:t>
      </w:r>
      <w:r w:rsidR="00DC5F57" w:rsidRPr="00D6616C">
        <w:rPr>
          <w:lang w:val="ru-RU"/>
        </w:rPr>
        <w:t xml:space="preserve"> </w:t>
      </w:r>
      <w:r w:rsidRPr="00D6616C">
        <w:rPr>
          <w:lang w:val="ru-RU"/>
        </w:rPr>
        <w:t>драйв для использования во фруктовых садах, и грызунов</w:t>
      </w:r>
      <w:r w:rsidR="00BD0E49" w:rsidRPr="00D6616C">
        <w:rPr>
          <w:lang w:val="ru-RU"/>
        </w:rPr>
        <w:t xml:space="preserve"> с</w:t>
      </w:r>
      <w:r w:rsidRPr="00D6616C">
        <w:rPr>
          <w:lang w:val="ru-RU"/>
        </w:rPr>
        <w:t xml:space="preserve"> </w:t>
      </w:r>
      <w:r w:rsidR="00DC5F57" w:rsidRPr="00D6616C">
        <w:rPr>
          <w:lang w:val="ru-RU"/>
        </w:rPr>
        <w:t>г</w:t>
      </w:r>
      <w:r w:rsidR="00DC5F57" w:rsidRPr="00D6616C">
        <w:rPr>
          <w:rStyle w:val="extendedtext-short"/>
          <w:bCs/>
          <w:lang w:val="ru-RU"/>
        </w:rPr>
        <w:t>енно</w:t>
      </w:r>
      <w:r w:rsidR="00DC5F57" w:rsidRPr="00D6616C">
        <w:rPr>
          <w:rStyle w:val="extendedtext-short"/>
          <w:lang w:val="ru-RU"/>
        </w:rPr>
        <w:t>-инженерны</w:t>
      </w:r>
      <w:r w:rsidR="00BD0E49" w:rsidRPr="00D6616C">
        <w:rPr>
          <w:rStyle w:val="extendedtext-short"/>
          <w:lang w:val="ru-RU"/>
        </w:rPr>
        <w:t>ми</w:t>
      </w:r>
      <w:r w:rsidRPr="00D6616C">
        <w:rPr>
          <w:lang w:val="ru-RU"/>
        </w:rPr>
        <w:t xml:space="preserve"> драйв</w:t>
      </w:r>
      <w:r w:rsidR="00BD0E49" w:rsidRPr="00D6616C">
        <w:rPr>
          <w:lang w:val="ru-RU"/>
        </w:rPr>
        <w:t>ами</w:t>
      </w:r>
      <w:r w:rsidRPr="00D6616C">
        <w:rPr>
          <w:lang w:val="ru-RU"/>
        </w:rPr>
        <w:t xml:space="preserve">, </w:t>
      </w:r>
      <w:r w:rsidR="00BD0E49" w:rsidRPr="00D6616C">
        <w:rPr>
          <w:lang w:val="ru-RU"/>
        </w:rPr>
        <w:t xml:space="preserve">предназначенными </w:t>
      </w:r>
      <w:r w:rsidRPr="00D6616C">
        <w:rPr>
          <w:lang w:val="ru-RU"/>
        </w:rPr>
        <w:t xml:space="preserve">для контроля </w:t>
      </w:r>
      <w:r w:rsidR="00DC5F57" w:rsidRPr="00D6616C">
        <w:rPr>
          <w:lang w:val="ru-RU"/>
        </w:rPr>
        <w:t xml:space="preserve">инвазий </w:t>
      </w:r>
      <w:r w:rsidRPr="00D6616C">
        <w:rPr>
          <w:lang w:val="ru-RU"/>
        </w:rPr>
        <w:t>на острова.</w:t>
      </w:r>
    </w:p>
    <w:p w:rsidR="00E84F2F" w:rsidRPr="00D6616C" w:rsidRDefault="00CD65A6" w:rsidP="00CD65A6">
      <w:pPr>
        <w:pStyle w:val="2"/>
        <w:rPr>
          <w:bCs/>
          <w:caps/>
          <w:lang w:val="ru-RU"/>
        </w:rPr>
      </w:pPr>
      <w:r w:rsidRPr="00D6616C">
        <w:rPr>
          <w:lang w:val="ru-RU"/>
        </w:rPr>
        <w:t>B.</w:t>
      </w:r>
      <w:r w:rsidRPr="00D6616C">
        <w:rPr>
          <w:lang w:val="ru-RU"/>
        </w:rPr>
        <w:tab/>
      </w:r>
      <w:proofErr w:type="spellStart"/>
      <w:r w:rsidR="00BA0EBE" w:rsidRPr="00D6616C">
        <w:rPr>
          <w:lang w:val="ru-RU"/>
        </w:rPr>
        <w:t>Контекстуализация</w:t>
      </w:r>
      <w:proofErr w:type="spellEnd"/>
    </w:p>
    <w:p w:rsidR="00E84F2F" w:rsidRPr="00D6616C" w:rsidRDefault="00F8383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Исследования и разработка г</w:t>
      </w:r>
      <w:r w:rsidRPr="00D6616C">
        <w:rPr>
          <w:rStyle w:val="extendedtext-short"/>
          <w:bCs/>
          <w:lang w:val="ru-RU"/>
        </w:rPr>
        <w:t>енно</w:t>
      </w:r>
      <w:r w:rsidRPr="00D6616C">
        <w:rPr>
          <w:rStyle w:val="extendedtext-short"/>
          <w:lang w:val="ru-RU"/>
        </w:rPr>
        <w:t>-инженерных</w:t>
      </w:r>
      <w:r w:rsidRPr="00D6616C">
        <w:rPr>
          <w:lang w:val="ru-RU"/>
        </w:rPr>
        <w:t xml:space="preserve"> драйвов</w:t>
      </w:r>
      <w:r w:rsidR="00CD65A6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проводятся с </w:t>
      </w:r>
      <w:r w:rsidR="00343733" w:rsidRPr="00D6616C">
        <w:rPr>
          <w:lang w:val="ru-RU"/>
        </w:rPr>
        <w:t xml:space="preserve">целью решения </w:t>
      </w:r>
      <w:r w:rsidR="00CD65A6" w:rsidRPr="00D6616C">
        <w:rPr>
          <w:lang w:val="ru-RU"/>
        </w:rPr>
        <w:t xml:space="preserve">проблем общественного здравоохранения (например, борьбы с </w:t>
      </w:r>
      <w:r w:rsidR="00343733" w:rsidRPr="00D6616C">
        <w:rPr>
          <w:lang w:val="ru-RU"/>
        </w:rPr>
        <w:t xml:space="preserve">такими </w:t>
      </w:r>
      <w:r w:rsidR="00CD65A6" w:rsidRPr="00D6616C">
        <w:rPr>
          <w:lang w:val="ru-RU"/>
        </w:rPr>
        <w:t xml:space="preserve">трансмиссивными заболеваниями, </w:t>
      </w:r>
      <w:r w:rsidR="00343733" w:rsidRPr="00D6616C">
        <w:rPr>
          <w:lang w:val="ru-RU"/>
        </w:rPr>
        <w:t xml:space="preserve">как </w:t>
      </w:r>
      <w:r w:rsidR="00CD65A6" w:rsidRPr="00D6616C">
        <w:rPr>
          <w:lang w:val="ru-RU"/>
        </w:rPr>
        <w:t xml:space="preserve">малярия </w:t>
      </w:r>
      <w:r w:rsidR="00343733" w:rsidRPr="00D6616C">
        <w:rPr>
          <w:lang w:val="ru-RU"/>
        </w:rPr>
        <w:t xml:space="preserve">и </w:t>
      </w:r>
      <w:r w:rsidR="00CD65A6" w:rsidRPr="00D6616C">
        <w:rPr>
          <w:lang w:val="ru-RU"/>
        </w:rPr>
        <w:t xml:space="preserve">денге) </w:t>
      </w:r>
      <w:r w:rsidR="00925D20" w:rsidRPr="00D6616C">
        <w:rPr>
          <w:lang w:val="ru-RU"/>
        </w:rPr>
        <w:t xml:space="preserve">и </w:t>
      </w:r>
      <w:r w:rsidR="00343733" w:rsidRPr="00D6616C">
        <w:rPr>
          <w:lang w:val="ru-RU"/>
        </w:rPr>
        <w:t xml:space="preserve">контроля </w:t>
      </w:r>
      <w:r w:rsidR="00CD65A6" w:rsidRPr="00D6616C">
        <w:rPr>
          <w:lang w:val="ru-RU"/>
        </w:rPr>
        <w:t>популяций насекомых</w:t>
      </w:r>
      <w:r w:rsidR="0078604A" w:rsidRPr="00D6616C">
        <w:rPr>
          <w:lang w:val="ru-RU"/>
        </w:rPr>
        <w:t xml:space="preserve">, </w:t>
      </w:r>
      <w:r w:rsidR="00CD65A6" w:rsidRPr="00D6616C">
        <w:rPr>
          <w:lang w:val="ru-RU"/>
        </w:rPr>
        <w:t xml:space="preserve">а также в качестве средства борьбы с инвазивными видами или сельскохозяйственными вредителями (например, в дополнение к использованию пестицидов или отравленных приманок). </w:t>
      </w:r>
      <w:r w:rsidRPr="00D6616C">
        <w:rPr>
          <w:lang w:val="ru-RU"/>
        </w:rPr>
        <w:t>Г</w:t>
      </w:r>
      <w:r w:rsidRPr="00D6616C">
        <w:rPr>
          <w:rStyle w:val="extendedtext-short"/>
          <w:bCs/>
          <w:lang w:val="ru-RU"/>
        </w:rPr>
        <w:t>енно</w:t>
      </w:r>
      <w:r w:rsidRPr="00D6616C">
        <w:rPr>
          <w:rStyle w:val="extendedtext-short"/>
          <w:lang w:val="ru-RU"/>
        </w:rPr>
        <w:t>-инженерны</w:t>
      </w:r>
      <w:r w:rsidR="00B575F6" w:rsidRPr="00D6616C">
        <w:rPr>
          <w:rStyle w:val="extendedtext-short"/>
          <w:lang w:val="ru-RU"/>
        </w:rPr>
        <w:t>е</w:t>
      </w:r>
      <w:r w:rsidRPr="00D6616C">
        <w:rPr>
          <w:lang w:val="ru-RU"/>
        </w:rPr>
        <w:t xml:space="preserve"> драйвы </w:t>
      </w:r>
      <w:r w:rsidR="00CD65A6" w:rsidRPr="00D6616C">
        <w:rPr>
          <w:lang w:val="ru-RU"/>
        </w:rPr>
        <w:t>в основном предназначены для выпуска в дикой природе</w:t>
      </w:r>
      <w:r w:rsidR="00EB0075" w:rsidRPr="00D6616C">
        <w:rPr>
          <w:lang w:val="ru-RU"/>
        </w:rPr>
        <w:t xml:space="preserve">, а также в </w:t>
      </w:r>
      <w:r w:rsidR="00CD65A6" w:rsidRPr="00D6616C">
        <w:rPr>
          <w:lang w:val="ru-RU"/>
        </w:rPr>
        <w:t>сельскохозяйственной или городской среде.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Однако </w:t>
      </w:r>
      <w:r w:rsidR="008E035E" w:rsidRPr="00D6616C">
        <w:rPr>
          <w:lang w:val="ru-RU"/>
        </w:rPr>
        <w:t xml:space="preserve">данный </w:t>
      </w:r>
      <w:r w:rsidR="00BA0EBE" w:rsidRPr="00D6616C">
        <w:rPr>
          <w:lang w:val="ru-RU"/>
        </w:rPr>
        <w:t xml:space="preserve">подход не устраняет коренные причины </w:t>
      </w:r>
      <w:r w:rsidR="008E035E" w:rsidRPr="00D6616C">
        <w:rPr>
          <w:lang w:val="ru-RU"/>
        </w:rPr>
        <w:t xml:space="preserve">проблем </w:t>
      </w:r>
      <w:r w:rsidR="00BA0EBE" w:rsidRPr="00D6616C">
        <w:rPr>
          <w:lang w:val="ru-RU"/>
        </w:rPr>
        <w:t>(например, социальные детерминанты здоровья и распространение инвазивных видов)</w:t>
      </w:r>
      <w:r w:rsidR="008A435C" w:rsidRPr="00D6616C">
        <w:rPr>
          <w:lang w:val="ru-RU"/>
        </w:rPr>
        <w:t xml:space="preserve">, как это </w:t>
      </w:r>
      <w:r w:rsidR="00CA1510" w:rsidRPr="00D6616C">
        <w:rPr>
          <w:lang w:val="ru-RU"/>
        </w:rPr>
        <w:t>мог</w:t>
      </w:r>
      <w:r w:rsidR="008E035E" w:rsidRPr="00D6616C">
        <w:rPr>
          <w:lang w:val="ru-RU"/>
        </w:rPr>
        <w:t>ут</w:t>
      </w:r>
      <w:r w:rsidR="00CA1510" w:rsidRPr="00D6616C">
        <w:rPr>
          <w:lang w:val="ru-RU"/>
        </w:rPr>
        <w:t xml:space="preserve"> сделать </w:t>
      </w:r>
      <w:r w:rsidR="00BA0EBE" w:rsidRPr="00D6616C">
        <w:rPr>
          <w:lang w:val="ru-RU"/>
        </w:rPr>
        <w:t>альтернативные инструменты и практики</w:t>
      </w:r>
      <w:r w:rsidR="008E035E" w:rsidRPr="00D6616C">
        <w:rPr>
          <w:lang w:val="ru-RU"/>
        </w:rPr>
        <w:t xml:space="preserve">, </w:t>
      </w:r>
      <w:r w:rsidR="00BA0EBE" w:rsidRPr="00D6616C">
        <w:rPr>
          <w:lang w:val="ru-RU"/>
        </w:rPr>
        <w:t>например, агроэкологические подходы</w:t>
      </w:r>
      <w:r w:rsidR="008A435C" w:rsidRPr="00D6616C">
        <w:rPr>
          <w:lang w:val="ru-RU"/>
        </w:rPr>
        <w:t xml:space="preserve">. </w:t>
      </w:r>
      <w:r w:rsidR="008E035E" w:rsidRPr="00D6616C">
        <w:rPr>
          <w:lang w:val="ru-RU"/>
        </w:rPr>
        <w:t>Относительно</w:t>
      </w:r>
      <w:r w:rsidR="008A435C" w:rsidRPr="00D6616C">
        <w:rPr>
          <w:lang w:val="ru-RU"/>
        </w:rPr>
        <w:t xml:space="preserve"> </w:t>
      </w:r>
      <w:r w:rsidR="00BA0EBE" w:rsidRPr="00D6616C">
        <w:rPr>
          <w:lang w:val="ru-RU"/>
        </w:rPr>
        <w:t xml:space="preserve">эффективности, пока нет уверенности в том, что </w:t>
      </w:r>
      <w:r w:rsidR="008E035E" w:rsidRPr="00D6616C">
        <w:rPr>
          <w:lang w:val="ru-RU"/>
        </w:rPr>
        <w:t>г</w:t>
      </w:r>
      <w:r w:rsidR="008E035E" w:rsidRPr="00D6616C">
        <w:rPr>
          <w:rStyle w:val="extendedtext-short"/>
          <w:bCs/>
          <w:lang w:val="ru-RU"/>
        </w:rPr>
        <w:t>енно</w:t>
      </w:r>
      <w:r w:rsidR="008E035E" w:rsidRPr="00D6616C">
        <w:rPr>
          <w:rStyle w:val="extendedtext-short"/>
          <w:lang w:val="ru-RU"/>
        </w:rPr>
        <w:t>-инженерны</w:t>
      </w:r>
      <w:r w:rsidR="009B129F" w:rsidRPr="00D6616C">
        <w:rPr>
          <w:rStyle w:val="extendedtext-short"/>
          <w:lang w:val="ru-RU"/>
        </w:rPr>
        <w:t>е</w:t>
      </w:r>
      <w:r w:rsidR="008E035E" w:rsidRPr="00D6616C">
        <w:rPr>
          <w:lang w:val="ru-RU"/>
        </w:rPr>
        <w:t xml:space="preserve"> драйвы</w:t>
      </w:r>
      <w:r w:rsidR="00BA0EBE" w:rsidRPr="00D6616C">
        <w:rPr>
          <w:lang w:val="ru-RU"/>
        </w:rPr>
        <w:t xml:space="preserve"> </w:t>
      </w:r>
      <w:r w:rsidR="008E035E" w:rsidRPr="00D6616C">
        <w:rPr>
          <w:lang w:val="ru-RU"/>
        </w:rPr>
        <w:t xml:space="preserve">успешно справятся с подавлением популяций комаров-переносчиков </w:t>
      </w:r>
      <w:r w:rsidR="00BA0EBE" w:rsidRPr="00D6616C">
        <w:rPr>
          <w:lang w:val="ru-RU"/>
        </w:rPr>
        <w:t>заболеваний и</w:t>
      </w:r>
      <w:r w:rsidR="00121CC1" w:rsidRPr="00D6616C">
        <w:rPr>
          <w:lang w:val="ru-RU"/>
        </w:rPr>
        <w:t xml:space="preserve">, что </w:t>
      </w:r>
      <w:r w:rsidR="00BA0EBE" w:rsidRPr="00D6616C">
        <w:rPr>
          <w:lang w:val="ru-RU"/>
        </w:rPr>
        <w:t>более важно</w:t>
      </w:r>
      <w:r w:rsidR="00121CC1" w:rsidRPr="00D6616C">
        <w:rPr>
          <w:lang w:val="ru-RU"/>
        </w:rPr>
        <w:t xml:space="preserve">, </w:t>
      </w:r>
      <w:r w:rsidR="008E035E" w:rsidRPr="00D6616C">
        <w:rPr>
          <w:lang w:val="ru-RU"/>
        </w:rPr>
        <w:t xml:space="preserve">помогут смягчить бремя </w:t>
      </w:r>
      <w:r w:rsidR="00BA0EBE" w:rsidRPr="00D6616C">
        <w:rPr>
          <w:lang w:val="ru-RU"/>
        </w:rPr>
        <w:t>болезней</w:t>
      </w:r>
      <w:r w:rsidR="003142C6" w:rsidRPr="00D6616C">
        <w:rPr>
          <w:lang w:val="ru-RU"/>
        </w:rPr>
        <w:t xml:space="preserve"> из-за таких </w:t>
      </w:r>
      <w:r w:rsidR="00BA0EBE" w:rsidRPr="00D6616C">
        <w:rPr>
          <w:lang w:val="ru-RU"/>
        </w:rPr>
        <w:t xml:space="preserve">проблем, как развитие </w:t>
      </w:r>
      <w:proofErr w:type="spellStart"/>
      <w:r w:rsidR="00BA0EBE" w:rsidRPr="00D6616C">
        <w:rPr>
          <w:lang w:val="ru-RU"/>
        </w:rPr>
        <w:t>резистентности</w:t>
      </w:r>
      <w:proofErr w:type="spellEnd"/>
      <w:r w:rsidR="00BA0EBE" w:rsidRPr="00D6616C">
        <w:rPr>
          <w:lang w:val="ru-RU"/>
        </w:rPr>
        <w:t xml:space="preserve">, сложные экологические факторы и нынешняя </w:t>
      </w:r>
      <w:r w:rsidR="008E035E" w:rsidRPr="00D6616C">
        <w:rPr>
          <w:lang w:val="ru-RU"/>
        </w:rPr>
        <w:t>невозможность инженерного воздействия на целевые виды</w:t>
      </w:r>
      <w:r w:rsidR="00BA0EBE" w:rsidRPr="00D6616C">
        <w:rPr>
          <w:lang w:val="ru-RU"/>
        </w:rPr>
        <w:t xml:space="preserve">, включая переносчиков </w:t>
      </w:r>
      <w:r w:rsidR="008E035E" w:rsidRPr="00D6616C">
        <w:rPr>
          <w:lang w:val="ru-RU"/>
        </w:rPr>
        <w:t xml:space="preserve">серьезных </w:t>
      </w:r>
      <w:r w:rsidR="00BA0EBE" w:rsidRPr="00D6616C">
        <w:rPr>
          <w:lang w:val="ru-RU"/>
        </w:rPr>
        <w:t>заболеваний.</w:t>
      </w:r>
    </w:p>
    <w:p w:rsidR="00E84F2F" w:rsidRPr="00D6616C" w:rsidRDefault="00CD65A6" w:rsidP="00CD65A6">
      <w:pPr>
        <w:pStyle w:val="2"/>
        <w:rPr>
          <w:caps/>
          <w:lang w:val="ru-RU"/>
        </w:rPr>
      </w:pPr>
      <w:r w:rsidRPr="00D6616C">
        <w:rPr>
          <w:lang w:val="ru-RU"/>
        </w:rPr>
        <w:t>C.</w:t>
      </w:r>
      <w:r w:rsidRPr="00D6616C">
        <w:rPr>
          <w:lang w:val="ru-RU"/>
        </w:rPr>
        <w:tab/>
      </w:r>
      <w:r w:rsidR="006E3B2E" w:rsidRPr="00D6616C">
        <w:rPr>
          <w:lang w:val="ru-RU"/>
        </w:rPr>
        <w:t>Сроки и современный уровень научных исследований</w:t>
      </w:r>
      <w:r w:rsidR="00BA0EBE" w:rsidRPr="00D6616C">
        <w:rPr>
          <w:caps/>
          <w:vertAlign w:val="superscript"/>
          <w:lang w:val="ru-RU"/>
        </w:rPr>
        <w:footnoteReference w:id="16"/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Системы, предназначенные для </w:t>
      </w:r>
      <w:r w:rsidR="006E3B2E" w:rsidRPr="00D6616C">
        <w:rPr>
          <w:lang w:val="ru-RU"/>
        </w:rPr>
        <w:t xml:space="preserve">уменьшения популяций </w:t>
      </w:r>
      <w:r w:rsidRPr="00D6616C">
        <w:rPr>
          <w:lang w:val="ru-RU"/>
        </w:rPr>
        <w:t xml:space="preserve">насекомых-переносчиков болезней </w:t>
      </w:r>
      <w:r w:rsidR="00B575F6" w:rsidRPr="00D6616C">
        <w:rPr>
          <w:lang w:val="ru-RU"/>
        </w:rPr>
        <w:t xml:space="preserve">человека </w:t>
      </w:r>
      <w:r w:rsidRPr="00D6616C">
        <w:rPr>
          <w:lang w:val="ru-RU"/>
        </w:rPr>
        <w:t xml:space="preserve">и сельскохозяйственных вредителей, являются наиболее </w:t>
      </w:r>
      <w:r w:rsidR="006E3B2E" w:rsidRPr="00D6616C">
        <w:rPr>
          <w:lang w:val="ru-RU"/>
        </w:rPr>
        <w:t>развитыми</w:t>
      </w:r>
      <w:r w:rsidRPr="00D6616C">
        <w:rPr>
          <w:lang w:val="ru-RU"/>
        </w:rPr>
        <w:t xml:space="preserve">, но их </w:t>
      </w:r>
      <w:r w:rsidR="006E3B2E" w:rsidRPr="00D6616C">
        <w:rPr>
          <w:lang w:val="ru-RU"/>
        </w:rPr>
        <w:t xml:space="preserve">введение </w:t>
      </w:r>
      <w:r w:rsidRPr="00D6616C">
        <w:rPr>
          <w:lang w:val="ru-RU"/>
        </w:rPr>
        <w:t xml:space="preserve">в окружающую среду </w:t>
      </w:r>
      <w:r w:rsidR="009B129F" w:rsidRPr="00D6616C">
        <w:rPr>
          <w:lang w:val="ru-RU"/>
        </w:rPr>
        <w:t>вряд ли произойдет в ближайшее время</w:t>
      </w:r>
      <w:r w:rsidRPr="00D6616C">
        <w:rPr>
          <w:lang w:val="ru-RU"/>
        </w:rPr>
        <w:t xml:space="preserve">. </w:t>
      </w:r>
      <w:r w:rsidR="009B129F" w:rsidRPr="00D6616C">
        <w:rPr>
          <w:lang w:val="ru-RU"/>
        </w:rPr>
        <w:t>Разработка живых измененных грызунов, содержащих г</w:t>
      </w:r>
      <w:r w:rsidR="009B129F" w:rsidRPr="00D6616C">
        <w:rPr>
          <w:rStyle w:val="extendedtext-short"/>
          <w:bCs/>
          <w:lang w:val="ru-RU"/>
        </w:rPr>
        <w:t>енно</w:t>
      </w:r>
      <w:r w:rsidR="009B129F" w:rsidRPr="00D6616C">
        <w:rPr>
          <w:rStyle w:val="extendedtext-short"/>
          <w:lang w:val="ru-RU"/>
        </w:rPr>
        <w:t>-инженерные</w:t>
      </w:r>
      <w:r w:rsidR="009B129F" w:rsidRPr="00D6616C">
        <w:rPr>
          <w:lang w:val="ru-RU"/>
        </w:rPr>
        <w:t xml:space="preserve"> драйвы для борьбы с инвазивными видами на островах, скорее всего, займет больше времени, поскольку грызуны хуже поддаются генной инженерии.</w:t>
      </w:r>
      <w:r w:rsidRPr="00D6616C">
        <w:rPr>
          <w:lang w:val="ru-RU"/>
        </w:rPr>
        <w:t xml:space="preserve"> </w:t>
      </w:r>
      <w:r w:rsidR="00DE6433" w:rsidRPr="00D6616C">
        <w:rPr>
          <w:lang w:val="ru-RU"/>
        </w:rPr>
        <w:t>К другим таксонам</w:t>
      </w:r>
      <w:r w:rsidR="00FE686A" w:rsidRPr="00D6616C">
        <w:rPr>
          <w:lang w:val="ru-RU"/>
        </w:rPr>
        <w:t xml:space="preserve">, к которым </w:t>
      </w:r>
      <w:r w:rsidR="009B129F" w:rsidRPr="00D6616C">
        <w:rPr>
          <w:lang w:val="ru-RU"/>
        </w:rPr>
        <w:t xml:space="preserve">в перспективе </w:t>
      </w:r>
      <w:r w:rsidR="00FE686A" w:rsidRPr="00D6616C">
        <w:rPr>
          <w:lang w:val="ru-RU"/>
        </w:rPr>
        <w:t xml:space="preserve">могут быть применены </w:t>
      </w:r>
      <w:r w:rsidR="00DE6433" w:rsidRPr="00D6616C">
        <w:rPr>
          <w:lang w:val="ru-RU"/>
        </w:rPr>
        <w:t>г</w:t>
      </w:r>
      <w:r w:rsidR="00DE6433" w:rsidRPr="00D6616C">
        <w:rPr>
          <w:rStyle w:val="extendedtext-short"/>
          <w:bCs/>
          <w:lang w:val="ru-RU"/>
        </w:rPr>
        <w:t>енно</w:t>
      </w:r>
      <w:r w:rsidR="00DE6433" w:rsidRPr="00D6616C">
        <w:rPr>
          <w:rStyle w:val="extendedtext-short"/>
          <w:lang w:val="ru-RU"/>
        </w:rPr>
        <w:t>-инженерные</w:t>
      </w:r>
      <w:r w:rsidR="00DE6433" w:rsidRPr="00D6616C">
        <w:rPr>
          <w:lang w:val="ru-RU"/>
        </w:rPr>
        <w:t xml:space="preserve"> драйвы</w:t>
      </w:r>
      <w:r w:rsidRPr="00D6616C">
        <w:rPr>
          <w:lang w:val="ru-RU"/>
        </w:rPr>
        <w:t xml:space="preserve">, </w:t>
      </w:r>
      <w:r w:rsidR="00DE6433" w:rsidRPr="00D6616C">
        <w:rPr>
          <w:lang w:val="ru-RU"/>
        </w:rPr>
        <w:t>относятся</w:t>
      </w:r>
      <w:r w:rsidRPr="00D6616C">
        <w:rPr>
          <w:lang w:val="ru-RU"/>
        </w:rPr>
        <w:t xml:space="preserve"> сорняки, улитки, рыбы, арахниды и грибы. 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lastRenderedPageBreak/>
        <w:t xml:space="preserve">В целом, текущая исследовательская деятельность сосредоточена на дальнейших технических </w:t>
      </w:r>
      <w:r w:rsidR="00DE6433" w:rsidRPr="00D6616C">
        <w:rPr>
          <w:lang w:val="ru-RU"/>
        </w:rPr>
        <w:t>усовершенствованиях</w:t>
      </w:r>
      <w:r w:rsidRPr="00D6616C">
        <w:rPr>
          <w:lang w:val="ru-RU"/>
        </w:rPr>
        <w:t xml:space="preserve">, которые, вероятно, потребуются перед внедрением этих приложений в природу и </w:t>
      </w:r>
      <w:r w:rsidR="00DE6433" w:rsidRPr="00D6616C">
        <w:rPr>
          <w:lang w:val="ru-RU"/>
        </w:rPr>
        <w:t xml:space="preserve">их </w:t>
      </w:r>
      <w:r w:rsidRPr="00D6616C">
        <w:rPr>
          <w:lang w:val="ru-RU"/>
        </w:rPr>
        <w:t xml:space="preserve">применением на новых организмах. Тем не менее, </w:t>
      </w:r>
      <w:r w:rsidR="00DE6433" w:rsidRPr="00D6616C">
        <w:rPr>
          <w:lang w:val="ru-RU"/>
        </w:rPr>
        <w:t xml:space="preserve">количество патентных заявок, </w:t>
      </w:r>
      <w:r w:rsidR="00305B18" w:rsidRPr="00D6616C">
        <w:rPr>
          <w:lang w:val="ru-RU"/>
        </w:rPr>
        <w:t>касающихся насекомых</w:t>
      </w:r>
      <w:r w:rsidR="00DE6433" w:rsidRPr="00D6616C">
        <w:rPr>
          <w:lang w:val="ru-RU"/>
        </w:rPr>
        <w:t>, содержащи</w:t>
      </w:r>
      <w:r w:rsidR="00305B18" w:rsidRPr="00D6616C">
        <w:rPr>
          <w:lang w:val="ru-RU"/>
        </w:rPr>
        <w:t>х</w:t>
      </w:r>
      <w:r w:rsidR="00DE6433" w:rsidRPr="00D6616C">
        <w:rPr>
          <w:lang w:val="ru-RU"/>
        </w:rPr>
        <w:t xml:space="preserve"> г</w:t>
      </w:r>
      <w:r w:rsidR="00DE6433" w:rsidRPr="00D6616C">
        <w:rPr>
          <w:rStyle w:val="extendedtext-short"/>
          <w:bCs/>
          <w:lang w:val="ru-RU"/>
        </w:rPr>
        <w:t>енно</w:t>
      </w:r>
      <w:r w:rsidR="00DE6433" w:rsidRPr="00D6616C">
        <w:rPr>
          <w:rStyle w:val="extendedtext-short"/>
          <w:lang w:val="ru-RU"/>
        </w:rPr>
        <w:t>-инженерные</w:t>
      </w:r>
      <w:r w:rsidR="00DE6433" w:rsidRPr="00D6616C">
        <w:rPr>
          <w:lang w:val="ru-RU"/>
        </w:rPr>
        <w:t xml:space="preserve"> драйвы для сельскохозяйственных целей, </w:t>
      </w:r>
      <w:r w:rsidR="00305B18" w:rsidRPr="00D6616C">
        <w:rPr>
          <w:lang w:val="ru-RU"/>
        </w:rPr>
        <w:t>постоянно растет</w:t>
      </w:r>
      <w:r w:rsidR="00DE6433" w:rsidRPr="00D6616C">
        <w:rPr>
          <w:lang w:val="ru-RU"/>
        </w:rPr>
        <w:t xml:space="preserve">. </w:t>
      </w:r>
    </w:p>
    <w:p w:rsidR="00E84F2F" w:rsidRPr="00D6616C" w:rsidRDefault="00CD65A6" w:rsidP="00CD65A6">
      <w:pPr>
        <w:pStyle w:val="2"/>
        <w:rPr>
          <w:caps/>
          <w:lang w:val="ru-RU"/>
        </w:rPr>
      </w:pPr>
      <w:r w:rsidRPr="00D6616C">
        <w:rPr>
          <w:lang w:val="ru-RU"/>
        </w:rPr>
        <w:t>D.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Рассмотрение воздействия на цели и принципы Конвенции</w:t>
      </w:r>
      <w:r w:rsidR="00BA0EBE" w:rsidRPr="00D6616C">
        <w:rPr>
          <w:caps/>
          <w:vertAlign w:val="superscript"/>
          <w:lang w:val="ru-RU"/>
        </w:rPr>
        <w:footnoteReference w:id="17"/>
      </w:r>
    </w:p>
    <w:p w:rsidR="00E84F2F" w:rsidRPr="00D6616C" w:rsidRDefault="00CD65A6" w:rsidP="003061F1">
      <w:pPr>
        <w:keepNext/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Экологическое использование живых </w:t>
      </w:r>
      <w:r w:rsidR="00305B18" w:rsidRPr="00D6616C">
        <w:rPr>
          <w:lang w:val="ru-RU"/>
        </w:rPr>
        <w:t xml:space="preserve">измененных </w:t>
      </w:r>
      <w:r w:rsidRPr="00D6616C">
        <w:rPr>
          <w:lang w:val="ru-RU"/>
        </w:rPr>
        <w:t xml:space="preserve">организмов, содержащих </w:t>
      </w:r>
      <w:r w:rsidR="00305B18" w:rsidRPr="00D6616C">
        <w:rPr>
          <w:lang w:val="ru-RU"/>
        </w:rPr>
        <w:t>г</w:t>
      </w:r>
      <w:r w:rsidR="00305B18" w:rsidRPr="00D6616C">
        <w:rPr>
          <w:rStyle w:val="extendedtext-short"/>
          <w:bCs/>
          <w:lang w:val="ru-RU"/>
        </w:rPr>
        <w:t>енно</w:t>
      </w:r>
      <w:r w:rsidR="00305B18" w:rsidRPr="00D6616C">
        <w:rPr>
          <w:rStyle w:val="extendedtext-short"/>
          <w:lang w:val="ru-RU"/>
        </w:rPr>
        <w:t>-инженерные</w:t>
      </w:r>
      <w:r w:rsidR="00305B18" w:rsidRPr="00D6616C">
        <w:rPr>
          <w:lang w:val="ru-RU"/>
        </w:rPr>
        <w:t xml:space="preserve"> драйвы</w:t>
      </w:r>
      <w:r w:rsidRPr="00D6616C">
        <w:rPr>
          <w:lang w:val="ru-RU"/>
        </w:rPr>
        <w:t xml:space="preserve">, может оказывать воздействие на </w:t>
      </w:r>
      <w:r w:rsidR="0001770C" w:rsidRPr="00D6616C">
        <w:rPr>
          <w:lang w:val="ru-RU"/>
        </w:rPr>
        <w:t>достижение ц</w:t>
      </w:r>
      <w:r w:rsidRPr="00D6616C">
        <w:rPr>
          <w:lang w:val="ru-RU"/>
        </w:rPr>
        <w:t>ел</w:t>
      </w:r>
      <w:r w:rsidR="0001770C" w:rsidRPr="00D6616C">
        <w:rPr>
          <w:lang w:val="ru-RU"/>
        </w:rPr>
        <w:t>ей</w:t>
      </w:r>
      <w:r w:rsidRPr="00D6616C">
        <w:rPr>
          <w:lang w:val="ru-RU"/>
        </w:rPr>
        <w:t xml:space="preserve"> Конвенции в зависимости от </w:t>
      </w:r>
      <w:r w:rsidR="00305B18" w:rsidRPr="00D6616C">
        <w:rPr>
          <w:lang w:val="ru-RU"/>
        </w:rPr>
        <w:t xml:space="preserve">обстоятельств </w:t>
      </w:r>
      <w:r w:rsidRPr="00D6616C">
        <w:rPr>
          <w:lang w:val="ru-RU"/>
        </w:rPr>
        <w:t xml:space="preserve">и способа их </w:t>
      </w:r>
      <w:r w:rsidR="00305B18" w:rsidRPr="00D6616C">
        <w:rPr>
          <w:lang w:val="ru-RU"/>
        </w:rPr>
        <w:t>применения</w:t>
      </w:r>
      <w:r w:rsidRPr="00D6616C">
        <w:rPr>
          <w:lang w:val="ru-RU"/>
        </w:rPr>
        <w:t xml:space="preserve">. </w:t>
      </w:r>
      <w:r w:rsidR="009412FD" w:rsidRPr="00D6616C">
        <w:rPr>
          <w:lang w:val="ru-RU"/>
        </w:rPr>
        <w:t xml:space="preserve">Это воздействие может быть аналогично тому, что происходит при использовании других измененных систем насекомых, таких как </w:t>
      </w:r>
      <w:r w:rsidR="0001770C" w:rsidRPr="00D6616C">
        <w:rPr>
          <w:lang w:val="ru-RU"/>
        </w:rPr>
        <w:t xml:space="preserve">самоограничивающиеся </w:t>
      </w:r>
      <w:r w:rsidR="009412FD" w:rsidRPr="00D6616C">
        <w:rPr>
          <w:lang w:val="ru-RU"/>
        </w:rPr>
        <w:t>насекомые. Некоторые из потенциальных последствий включают в себя</w:t>
      </w:r>
      <w:r w:rsidRPr="00D6616C">
        <w:rPr>
          <w:lang w:val="ru-RU"/>
        </w:rPr>
        <w:t>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proofErr w:type="gramStart"/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9412FD" w:rsidRPr="00D6616C">
        <w:rPr>
          <w:lang w:val="ru-RU"/>
        </w:rPr>
        <w:t xml:space="preserve">уменьшение </w:t>
      </w:r>
      <w:r w:rsidR="00BA0EBE" w:rsidRPr="00D6616C">
        <w:rPr>
          <w:lang w:val="ru-RU"/>
        </w:rPr>
        <w:t>нагрузки</w:t>
      </w:r>
      <w:r w:rsidR="0088260E" w:rsidRPr="00D6616C">
        <w:rPr>
          <w:lang w:val="ru-RU"/>
        </w:rPr>
        <w:t xml:space="preserve"> благодаря </w:t>
      </w:r>
      <w:r w:rsidR="009412FD" w:rsidRPr="00D6616C">
        <w:rPr>
          <w:lang w:val="ru-RU"/>
        </w:rPr>
        <w:t xml:space="preserve">сокращению </w:t>
      </w:r>
      <w:r w:rsidR="00BA0EBE" w:rsidRPr="00D6616C">
        <w:rPr>
          <w:lang w:val="ru-RU"/>
        </w:rPr>
        <w:t xml:space="preserve">популяций переносчиков заболеваний человека и животных, борьбе с инвазивными чужеродными видами, снижению интенсивности </w:t>
      </w:r>
      <w:r w:rsidR="009412FD" w:rsidRPr="00D6616C">
        <w:rPr>
          <w:lang w:val="ru-RU"/>
        </w:rPr>
        <w:t>передв</w:t>
      </w:r>
      <w:r w:rsidR="00BA0EBE" w:rsidRPr="00D6616C">
        <w:rPr>
          <w:lang w:val="ru-RU"/>
        </w:rPr>
        <w:t xml:space="preserve">ижения людей в хрупких островных экосистемах, сокращению использования химических пестицидов </w:t>
      </w:r>
      <w:r w:rsidR="00B94550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уменьшению ущерба от сельскохозяйственных вредителей;</w:t>
      </w:r>
      <w:proofErr w:type="gramEnd"/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305B18" w:rsidRPr="00D6616C">
        <w:rPr>
          <w:lang w:val="ru-RU"/>
        </w:rPr>
        <w:t>н</w:t>
      </w:r>
      <w:r w:rsidR="00BA0EBE" w:rsidRPr="00D6616C">
        <w:rPr>
          <w:lang w:val="ru-RU"/>
        </w:rPr>
        <w:t xml:space="preserve">епреднамеренное </w:t>
      </w:r>
      <w:r w:rsidR="009412FD" w:rsidRPr="00D6616C">
        <w:rPr>
          <w:lang w:val="ru-RU"/>
        </w:rPr>
        <w:t xml:space="preserve">исчезновение </w:t>
      </w:r>
      <w:r w:rsidR="00BA0EBE" w:rsidRPr="00D6616C">
        <w:rPr>
          <w:lang w:val="ru-RU"/>
        </w:rPr>
        <w:t xml:space="preserve">видов </w:t>
      </w:r>
      <w:r w:rsidR="0088260E" w:rsidRPr="00D6616C">
        <w:rPr>
          <w:lang w:val="ru-RU"/>
        </w:rPr>
        <w:t xml:space="preserve">в результате </w:t>
      </w:r>
      <w:r w:rsidR="00BA0EBE" w:rsidRPr="00D6616C">
        <w:rPr>
          <w:lang w:val="ru-RU"/>
        </w:rPr>
        <w:t xml:space="preserve">уничтожения нецелевых организмов или эндогенных видов, если применение </w:t>
      </w:r>
      <w:r w:rsidR="002326EA" w:rsidRPr="00D6616C">
        <w:rPr>
          <w:lang w:val="ru-RU"/>
        </w:rPr>
        <w:t>г</w:t>
      </w:r>
      <w:r w:rsidR="002326EA" w:rsidRPr="00D6616C">
        <w:rPr>
          <w:rStyle w:val="extendedtext-short"/>
          <w:bCs/>
          <w:lang w:val="ru-RU"/>
        </w:rPr>
        <w:t>енно</w:t>
      </w:r>
      <w:r w:rsidR="002326EA" w:rsidRPr="00D6616C">
        <w:rPr>
          <w:rStyle w:val="extendedtext-short"/>
          <w:lang w:val="ru-RU"/>
        </w:rPr>
        <w:t>-инженерны</w:t>
      </w:r>
      <w:r w:rsidR="0001770C" w:rsidRPr="00D6616C">
        <w:rPr>
          <w:rStyle w:val="extendedtext-short"/>
          <w:lang w:val="ru-RU"/>
        </w:rPr>
        <w:t>х</w:t>
      </w:r>
      <w:r w:rsidR="002326EA" w:rsidRPr="00D6616C">
        <w:rPr>
          <w:lang w:val="ru-RU"/>
        </w:rPr>
        <w:t xml:space="preserve"> драйвов</w:t>
      </w:r>
      <w:r w:rsidR="00BA0EBE" w:rsidRPr="00D6616C">
        <w:rPr>
          <w:lang w:val="ru-RU"/>
        </w:rPr>
        <w:t xml:space="preserve"> распространяется за пределы ареала обитания </w:t>
      </w:r>
      <w:r w:rsidR="00E033DC" w:rsidRPr="00D6616C">
        <w:rPr>
          <w:lang w:val="ru-RU"/>
        </w:rPr>
        <w:t>вида-хозяина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305B18" w:rsidRPr="00D6616C">
        <w:rPr>
          <w:lang w:val="ru-RU"/>
        </w:rPr>
        <w:t>н</w:t>
      </w:r>
      <w:r w:rsidR="00BA0EBE" w:rsidRPr="00D6616C">
        <w:rPr>
          <w:lang w:val="ru-RU"/>
        </w:rPr>
        <w:t>арушение экосистем</w:t>
      </w:r>
      <w:r w:rsidR="00E033DC" w:rsidRPr="00D6616C">
        <w:rPr>
          <w:lang w:val="ru-RU"/>
        </w:rPr>
        <w:t xml:space="preserve">, связанное с </w:t>
      </w:r>
      <w:r w:rsidR="00BA0EBE" w:rsidRPr="00D6616C">
        <w:rPr>
          <w:lang w:val="ru-RU"/>
        </w:rPr>
        <w:t xml:space="preserve">уничтожением </w:t>
      </w:r>
      <w:r w:rsidR="002326EA" w:rsidRPr="00D6616C">
        <w:rPr>
          <w:lang w:val="ru-RU"/>
        </w:rPr>
        <w:t>определенного</w:t>
      </w:r>
      <w:r w:rsidR="00BA0EBE" w:rsidRPr="00D6616C">
        <w:rPr>
          <w:lang w:val="ru-RU"/>
        </w:rPr>
        <w:t xml:space="preserve"> вида, нарушением </w:t>
      </w:r>
      <w:r w:rsidR="002326EA" w:rsidRPr="00D6616C">
        <w:rPr>
          <w:lang w:val="ru-RU"/>
        </w:rPr>
        <w:t xml:space="preserve">процессов опыления </w:t>
      </w:r>
      <w:r w:rsidR="00BA0EBE" w:rsidRPr="00D6616C">
        <w:rPr>
          <w:lang w:val="ru-RU"/>
        </w:rPr>
        <w:t>или разрушением пищевой цепи;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305B18" w:rsidRPr="00D6616C">
        <w:rPr>
          <w:lang w:val="ru-RU"/>
        </w:rPr>
        <w:t>с</w:t>
      </w:r>
      <w:r w:rsidR="00BA0EBE" w:rsidRPr="00D6616C">
        <w:rPr>
          <w:lang w:val="ru-RU"/>
        </w:rPr>
        <w:t>окращение генетического разнообразия</w:t>
      </w:r>
      <w:r w:rsidR="002326EA" w:rsidRPr="00D6616C">
        <w:rPr>
          <w:lang w:val="ru-RU"/>
        </w:rPr>
        <w:t xml:space="preserve"> вследствие снижения приспособленности</w:t>
      </w:r>
      <w:r w:rsidR="00BA0EBE" w:rsidRPr="00D6616C">
        <w:rPr>
          <w:lang w:val="ru-RU"/>
        </w:rPr>
        <w:t>, потенциальной повышенной восприимчивост</w:t>
      </w:r>
      <w:r w:rsidR="002326EA" w:rsidRPr="00D6616C">
        <w:rPr>
          <w:lang w:val="ru-RU"/>
        </w:rPr>
        <w:t>и</w:t>
      </w:r>
      <w:r w:rsidR="00BA0EBE" w:rsidRPr="00D6616C">
        <w:rPr>
          <w:lang w:val="ru-RU"/>
        </w:rPr>
        <w:t xml:space="preserve"> к болезням </w:t>
      </w:r>
      <w:r w:rsidR="00CF65FD" w:rsidRPr="00D6616C">
        <w:rPr>
          <w:lang w:val="ru-RU"/>
        </w:rPr>
        <w:t xml:space="preserve">или </w:t>
      </w:r>
      <w:r w:rsidR="002326EA" w:rsidRPr="00D6616C">
        <w:rPr>
          <w:lang w:val="ru-RU"/>
        </w:rPr>
        <w:t xml:space="preserve">уменьшения </w:t>
      </w:r>
      <w:r w:rsidR="00BA0EBE" w:rsidRPr="00D6616C">
        <w:rPr>
          <w:lang w:val="ru-RU"/>
        </w:rPr>
        <w:t>способности адаптироваться к изменениям окружающей среды;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305B18" w:rsidRPr="00D6616C">
        <w:rPr>
          <w:lang w:val="ru-RU"/>
        </w:rPr>
        <w:t>б</w:t>
      </w:r>
      <w:r w:rsidR="00BA0EBE" w:rsidRPr="00D6616C">
        <w:rPr>
          <w:lang w:val="ru-RU"/>
        </w:rPr>
        <w:t>иологическ</w:t>
      </w:r>
      <w:r w:rsidR="002326EA" w:rsidRPr="00D6616C">
        <w:rPr>
          <w:lang w:val="ru-RU"/>
        </w:rPr>
        <w:t>ая инвазия, возникающая в результате замещения ниши альтернативным переносчиком болезней животных</w:t>
      </w:r>
      <w:r w:rsidR="00BA0EBE" w:rsidRPr="00D6616C">
        <w:rPr>
          <w:lang w:val="ru-RU"/>
        </w:rPr>
        <w:t>, вторичн</w:t>
      </w:r>
      <w:r w:rsidR="0001770C" w:rsidRPr="00D6616C">
        <w:rPr>
          <w:lang w:val="ru-RU"/>
        </w:rPr>
        <w:t>ой</w:t>
      </w:r>
      <w:r w:rsidR="00BA0EBE" w:rsidRPr="00D6616C">
        <w:rPr>
          <w:lang w:val="ru-RU"/>
        </w:rPr>
        <w:t xml:space="preserve"> </w:t>
      </w:r>
      <w:r w:rsidR="002326EA" w:rsidRPr="00D6616C">
        <w:rPr>
          <w:lang w:val="ru-RU"/>
        </w:rPr>
        <w:t>инвази</w:t>
      </w:r>
      <w:r w:rsidR="0001770C" w:rsidRPr="00D6616C">
        <w:rPr>
          <w:lang w:val="ru-RU"/>
        </w:rPr>
        <w:t>и</w:t>
      </w:r>
      <w:r w:rsidR="002326EA" w:rsidRPr="00D6616C">
        <w:rPr>
          <w:lang w:val="ru-RU"/>
        </w:rPr>
        <w:t xml:space="preserve"> </w:t>
      </w:r>
      <w:r w:rsidR="00BA0EBE" w:rsidRPr="00D6616C">
        <w:rPr>
          <w:lang w:val="ru-RU"/>
        </w:rPr>
        <w:t xml:space="preserve">вредителей </w:t>
      </w:r>
      <w:r w:rsidR="00CF65FD" w:rsidRPr="00D6616C">
        <w:rPr>
          <w:lang w:val="ru-RU"/>
        </w:rPr>
        <w:t xml:space="preserve">или </w:t>
      </w:r>
      <w:r w:rsidR="00BA0EBE" w:rsidRPr="00D6616C">
        <w:rPr>
          <w:lang w:val="ru-RU"/>
        </w:rPr>
        <w:t>восстановления популяции</w:t>
      </w:r>
      <w:r w:rsidR="009B64EC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305B18" w:rsidRPr="00D6616C">
        <w:rPr>
          <w:lang w:val="ru-RU"/>
        </w:rPr>
        <w:t>н</w:t>
      </w:r>
      <w:r w:rsidR="00BA0EBE" w:rsidRPr="00D6616C">
        <w:rPr>
          <w:lang w:val="ru-RU"/>
        </w:rPr>
        <w:t>арушение традиционного землепользования и управления.</w:t>
      </w:r>
    </w:p>
    <w:p w:rsidR="00E84F2F" w:rsidRPr="00D6616C" w:rsidRDefault="00CD65A6" w:rsidP="00CD65A6">
      <w:pPr>
        <w:pStyle w:val="2"/>
        <w:rPr>
          <w:caps/>
          <w:lang w:val="ru-RU"/>
        </w:rPr>
      </w:pPr>
      <w:r w:rsidRPr="00D6616C">
        <w:rPr>
          <w:lang w:val="ru-RU"/>
        </w:rPr>
        <w:t>E.</w:t>
      </w:r>
      <w:r w:rsidR="00356E63" w:rsidRPr="00D6616C">
        <w:rPr>
          <w:lang w:val="ru-RU"/>
        </w:rPr>
        <w:tab/>
      </w:r>
      <w:r w:rsidR="00BA0EBE" w:rsidRPr="00D6616C">
        <w:rPr>
          <w:lang w:val="ru-RU"/>
        </w:rPr>
        <w:t>Соображения, касающиеся управления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С точки зрения </w:t>
      </w:r>
      <w:r w:rsidR="00BA0EBE" w:rsidRPr="00D6616C">
        <w:rPr>
          <w:lang w:val="ru-RU"/>
        </w:rPr>
        <w:t>управления</w:t>
      </w:r>
      <w:r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приложения генной инженерии </w:t>
      </w:r>
      <w:r w:rsidR="600C3E19" w:rsidRPr="00D6616C">
        <w:rPr>
          <w:lang w:val="ru-RU"/>
        </w:rPr>
        <w:t xml:space="preserve">должны </w:t>
      </w:r>
      <w:r w:rsidR="00BA0EBE" w:rsidRPr="00D6616C">
        <w:rPr>
          <w:lang w:val="ru-RU"/>
        </w:rPr>
        <w:t xml:space="preserve">рассматриваться </w:t>
      </w:r>
      <w:r w:rsidRPr="00D6616C">
        <w:rPr>
          <w:lang w:val="ru-RU"/>
        </w:rPr>
        <w:t xml:space="preserve">как </w:t>
      </w:r>
      <w:r w:rsidR="0006522A" w:rsidRPr="00D6616C">
        <w:rPr>
          <w:lang w:val="ru-RU"/>
        </w:rPr>
        <w:t>«</w:t>
      </w:r>
      <w:r w:rsidR="00BA0EBE" w:rsidRPr="00D6616C">
        <w:rPr>
          <w:lang w:val="ru-RU"/>
        </w:rPr>
        <w:t xml:space="preserve">живые </w:t>
      </w:r>
      <w:r w:rsidR="0006522A" w:rsidRPr="00D6616C">
        <w:rPr>
          <w:lang w:val="ru-RU"/>
        </w:rPr>
        <w:t>измененные</w:t>
      </w:r>
      <w:r w:rsidR="00BA0EBE" w:rsidRPr="00D6616C">
        <w:rPr>
          <w:lang w:val="ru-RU"/>
        </w:rPr>
        <w:t xml:space="preserve"> организмы</w:t>
      </w:r>
      <w:r w:rsidR="0006522A" w:rsidRPr="00D6616C">
        <w:rPr>
          <w:lang w:val="ru-RU"/>
        </w:rPr>
        <w:t>»</w:t>
      </w:r>
      <w:r w:rsidRPr="00D6616C">
        <w:rPr>
          <w:lang w:val="ru-RU"/>
        </w:rPr>
        <w:t xml:space="preserve"> </w:t>
      </w:r>
      <w:r w:rsidR="00803DE2" w:rsidRPr="00D6616C">
        <w:rPr>
          <w:lang w:val="ru-RU"/>
        </w:rPr>
        <w:t xml:space="preserve">в соответствии с </w:t>
      </w:r>
      <w:r w:rsidR="00BA0EBE" w:rsidRPr="00D6616C">
        <w:rPr>
          <w:lang w:val="ru-RU"/>
        </w:rPr>
        <w:t xml:space="preserve">Картахенским протоколом и </w:t>
      </w:r>
      <w:proofErr w:type="spellStart"/>
      <w:r w:rsidR="00AB759B" w:rsidRPr="00D6616C">
        <w:rPr>
          <w:lang w:val="ru-RU"/>
        </w:rPr>
        <w:t>Нагойско-Куала-Лумпурски</w:t>
      </w:r>
      <w:r w:rsidR="001B66DB" w:rsidRPr="00D6616C">
        <w:rPr>
          <w:lang w:val="ru-RU"/>
        </w:rPr>
        <w:t>м</w:t>
      </w:r>
      <w:proofErr w:type="spellEnd"/>
      <w:r w:rsidR="00AB759B" w:rsidRPr="00D6616C">
        <w:rPr>
          <w:lang w:val="ru-RU"/>
        </w:rPr>
        <w:t xml:space="preserve"> дополнительны</w:t>
      </w:r>
      <w:r w:rsidR="001B66DB" w:rsidRPr="00D6616C">
        <w:rPr>
          <w:lang w:val="ru-RU"/>
        </w:rPr>
        <w:t>м</w:t>
      </w:r>
      <w:r w:rsidR="00AB759B" w:rsidRPr="00D6616C">
        <w:rPr>
          <w:lang w:val="ru-RU"/>
        </w:rPr>
        <w:t xml:space="preserve"> протоколом.</w:t>
      </w:r>
      <w:r w:rsidR="00BA0EBE" w:rsidRPr="00D6616C">
        <w:rPr>
          <w:lang w:val="ru-RU"/>
        </w:rPr>
        <w:t xml:space="preserve"> </w:t>
      </w:r>
      <w:r w:rsidR="004B4915" w:rsidRPr="00D6616C">
        <w:rPr>
          <w:lang w:val="ru-RU"/>
        </w:rPr>
        <w:t xml:space="preserve">Поэтому </w:t>
      </w:r>
      <w:r w:rsidR="0025092E" w:rsidRPr="00D6616C">
        <w:rPr>
          <w:lang w:val="ru-RU"/>
        </w:rPr>
        <w:t xml:space="preserve">к ним </w:t>
      </w:r>
      <w:r w:rsidR="00F703D1" w:rsidRPr="00D6616C">
        <w:rPr>
          <w:lang w:val="ru-RU"/>
        </w:rPr>
        <w:t xml:space="preserve">применяются </w:t>
      </w:r>
      <w:r w:rsidR="004B4915" w:rsidRPr="00D6616C">
        <w:rPr>
          <w:lang w:val="ru-RU"/>
        </w:rPr>
        <w:t xml:space="preserve">соответствующие </w:t>
      </w:r>
      <w:r w:rsidR="00BA0EBE" w:rsidRPr="00D6616C">
        <w:rPr>
          <w:lang w:val="ru-RU"/>
        </w:rPr>
        <w:t xml:space="preserve">положения, такие </w:t>
      </w:r>
      <w:r w:rsidR="0025092E" w:rsidRPr="00D6616C">
        <w:rPr>
          <w:lang w:val="ru-RU"/>
        </w:rPr>
        <w:t xml:space="preserve">как </w:t>
      </w:r>
      <w:r w:rsidR="00AB759B" w:rsidRPr="00D6616C">
        <w:rPr>
          <w:lang w:val="ru-RU"/>
        </w:rPr>
        <w:t>с</w:t>
      </w:r>
      <w:r w:rsidR="00BA0EBE" w:rsidRPr="00D6616C">
        <w:rPr>
          <w:lang w:val="ru-RU"/>
        </w:rPr>
        <w:t xml:space="preserve">татьи 15, 16, 17, 23 и 26 </w:t>
      </w:r>
      <w:r w:rsidR="0025092E" w:rsidRPr="00D6616C">
        <w:rPr>
          <w:lang w:val="ru-RU"/>
        </w:rPr>
        <w:t xml:space="preserve">Картахенского </w:t>
      </w:r>
      <w:r w:rsidR="00BA0EBE" w:rsidRPr="00D6616C">
        <w:rPr>
          <w:lang w:val="ru-RU"/>
        </w:rPr>
        <w:t>протокола</w:t>
      </w:r>
      <w:r w:rsidR="004B4915" w:rsidRPr="00D6616C">
        <w:rPr>
          <w:lang w:val="ru-RU"/>
        </w:rPr>
        <w:t xml:space="preserve">. </w:t>
      </w:r>
      <w:r w:rsidR="00BA0EBE" w:rsidRPr="00D6616C">
        <w:rPr>
          <w:lang w:val="ru-RU"/>
        </w:rPr>
        <w:t xml:space="preserve">Кроме того, </w:t>
      </w:r>
      <w:r w:rsidR="00F703D1" w:rsidRPr="00D6616C">
        <w:rPr>
          <w:lang w:val="ru-RU"/>
        </w:rPr>
        <w:t xml:space="preserve">одним из ключевых мероприятий в области управления является разработка </w:t>
      </w:r>
      <w:r w:rsidR="00BA0EBE" w:rsidRPr="00D6616C">
        <w:rPr>
          <w:lang w:val="ru-RU"/>
        </w:rPr>
        <w:t xml:space="preserve">дополнительных добровольных руководящих материалов по </w:t>
      </w:r>
      <w:r w:rsidR="00460F76" w:rsidRPr="00D6616C">
        <w:rPr>
          <w:lang w:val="ru-RU"/>
        </w:rPr>
        <w:t>оценке</w:t>
      </w:r>
      <w:r w:rsidR="00BA0EBE" w:rsidRPr="00D6616C">
        <w:rPr>
          <w:lang w:val="ru-RU"/>
        </w:rPr>
        <w:t xml:space="preserve"> рисков живых </w:t>
      </w:r>
      <w:r w:rsidR="00F703D1" w:rsidRPr="00D6616C">
        <w:rPr>
          <w:lang w:val="ru-RU"/>
        </w:rPr>
        <w:t xml:space="preserve">измененных </w:t>
      </w:r>
      <w:r w:rsidR="00BA0EBE" w:rsidRPr="00D6616C">
        <w:rPr>
          <w:lang w:val="ru-RU"/>
        </w:rPr>
        <w:t xml:space="preserve">организмов, содержащих </w:t>
      </w:r>
      <w:r w:rsidR="00F703D1" w:rsidRPr="00D6616C">
        <w:rPr>
          <w:lang w:val="ru-RU"/>
        </w:rPr>
        <w:t>г</w:t>
      </w:r>
      <w:r w:rsidR="00F703D1" w:rsidRPr="00D6616C">
        <w:rPr>
          <w:rStyle w:val="extendedtext-short"/>
          <w:bCs/>
          <w:lang w:val="ru-RU"/>
        </w:rPr>
        <w:t>енно</w:t>
      </w:r>
      <w:r w:rsidR="00F703D1" w:rsidRPr="00D6616C">
        <w:rPr>
          <w:rStyle w:val="extendedtext-short"/>
          <w:lang w:val="ru-RU"/>
        </w:rPr>
        <w:t>-инженерные</w:t>
      </w:r>
      <w:r w:rsidR="00F703D1" w:rsidRPr="00D6616C">
        <w:rPr>
          <w:lang w:val="ru-RU"/>
        </w:rPr>
        <w:t xml:space="preserve"> драйвы</w:t>
      </w:r>
      <w:r w:rsidR="00BA0EBE" w:rsidRPr="00D6616C">
        <w:rPr>
          <w:lang w:val="ru-RU"/>
        </w:rPr>
        <w:t xml:space="preserve">, в рамках программы работы по оценке рисков. </w:t>
      </w:r>
    </w:p>
    <w:p w:rsidR="00E84F2F" w:rsidRPr="00D6616C" w:rsidRDefault="00CD65A6" w:rsidP="003061F1">
      <w:pPr>
        <w:keepNext/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lastRenderedPageBreak/>
        <w:t xml:space="preserve">К другим возможным аспектам управления </w:t>
      </w:r>
      <w:r w:rsidR="00CC3D53" w:rsidRPr="00D6616C">
        <w:rPr>
          <w:lang w:val="ru-RU"/>
        </w:rPr>
        <w:t>относятся</w:t>
      </w:r>
      <w:r w:rsidRPr="00D6616C">
        <w:rPr>
          <w:lang w:val="ru-RU"/>
        </w:rPr>
        <w:t>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proofErr w:type="gramStart"/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B66DB" w:rsidRPr="00D6616C">
        <w:rPr>
          <w:lang w:val="ru-RU"/>
        </w:rPr>
        <w:t xml:space="preserve">территориальное </w:t>
      </w:r>
      <w:r w:rsidR="00BA0EBE" w:rsidRPr="00D6616C">
        <w:rPr>
          <w:lang w:val="ru-RU"/>
        </w:rPr>
        <w:t>и временное распределение</w:t>
      </w:r>
      <w:r w:rsidR="004E42C3" w:rsidRPr="00D6616C">
        <w:rPr>
          <w:lang w:val="ru-RU"/>
        </w:rPr>
        <w:t xml:space="preserve">, например, </w:t>
      </w:r>
      <w:r w:rsidR="00BA0EBE" w:rsidRPr="00D6616C">
        <w:rPr>
          <w:lang w:val="ru-RU"/>
        </w:rPr>
        <w:t>распространение на больши</w:t>
      </w:r>
      <w:r w:rsidR="00F703D1" w:rsidRPr="00D6616C">
        <w:rPr>
          <w:lang w:val="ru-RU"/>
        </w:rPr>
        <w:t>е</w:t>
      </w:r>
      <w:r w:rsidR="00BA0EBE" w:rsidRPr="00D6616C">
        <w:rPr>
          <w:lang w:val="ru-RU"/>
        </w:rPr>
        <w:t xml:space="preserve"> географически</w:t>
      </w:r>
      <w:r w:rsidR="00F703D1" w:rsidRPr="00D6616C">
        <w:rPr>
          <w:lang w:val="ru-RU"/>
        </w:rPr>
        <w:t>е</w:t>
      </w:r>
      <w:r w:rsidR="00BA0EBE" w:rsidRPr="00D6616C">
        <w:rPr>
          <w:lang w:val="ru-RU"/>
        </w:rPr>
        <w:t xml:space="preserve"> территори</w:t>
      </w:r>
      <w:r w:rsidR="00F703D1" w:rsidRPr="00D6616C">
        <w:rPr>
          <w:lang w:val="ru-RU"/>
        </w:rPr>
        <w:t>и</w:t>
      </w:r>
      <w:r w:rsidR="00BA0EBE" w:rsidRPr="00D6616C">
        <w:rPr>
          <w:lang w:val="ru-RU"/>
        </w:rPr>
        <w:t xml:space="preserve">, </w:t>
      </w:r>
      <w:r w:rsidR="001070A9" w:rsidRPr="00D6616C">
        <w:rPr>
          <w:lang w:val="ru-RU"/>
        </w:rPr>
        <w:t>долгосрочное присутствие</w:t>
      </w:r>
      <w:r w:rsidR="00BA0EBE" w:rsidRPr="00D6616C">
        <w:rPr>
          <w:lang w:val="ru-RU"/>
        </w:rPr>
        <w:t xml:space="preserve"> в окружающей среде, эволюционн</w:t>
      </w:r>
      <w:r w:rsidR="001070A9" w:rsidRPr="00D6616C">
        <w:rPr>
          <w:lang w:val="ru-RU"/>
        </w:rPr>
        <w:t>ые</w:t>
      </w:r>
      <w:r w:rsidR="00BA0EBE" w:rsidRPr="00D6616C">
        <w:rPr>
          <w:lang w:val="ru-RU"/>
        </w:rPr>
        <w:t xml:space="preserve"> изменени</w:t>
      </w:r>
      <w:r w:rsidR="001070A9" w:rsidRPr="00D6616C">
        <w:rPr>
          <w:lang w:val="ru-RU"/>
        </w:rPr>
        <w:t>я</w:t>
      </w:r>
      <w:r w:rsidR="00BA0EBE" w:rsidRPr="00D6616C">
        <w:rPr>
          <w:lang w:val="ru-RU"/>
        </w:rPr>
        <w:t xml:space="preserve"> </w:t>
      </w:r>
      <w:r w:rsidR="008D3841" w:rsidRPr="00D6616C">
        <w:rPr>
          <w:lang w:val="ru-RU"/>
        </w:rPr>
        <w:t>молекулярн</w:t>
      </w:r>
      <w:r w:rsidR="001070A9" w:rsidRPr="00D6616C">
        <w:rPr>
          <w:lang w:val="ru-RU"/>
        </w:rPr>
        <w:t>ых</w:t>
      </w:r>
      <w:r w:rsidR="008D3841" w:rsidRPr="00D6616C">
        <w:rPr>
          <w:lang w:val="ru-RU"/>
        </w:rPr>
        <w:t xml:space="preserve"> </w:t>
      </w:r>
      <w:r w:rsidR="00BA0EBE" w:rsidRPr="00D6616C">
        <w:rPr>
          <w:lang w:val="ru-RU"/>
        </w:rPr>
        <w:t>механизм</w:t>
      </w:r>
      <w:r w:rsidR="001070A9" w:rsidRPr="00D6616C">
        <w:rPr>
          <w:lang w:val="ru-RU"/>
        </w:rPr>
        <w:t>ов,</w:t>
      </w:r>
      <w:r w:rsidR="00BA0EBE" w:rsidRPr="00D6616C">
        <w:rPr>
          <w:lang w:val="ru-RU"/>
        </w:rPr>
        <w:t xml:space="preserve"> региональная координация, отсутствие проверенных мер по смягчению последствий </w:t>
      </w:r>
      <w:r w:rsidR="004E42C3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необратимость;</w:t>
      </w:r>
      <w:proofErr w:type="gramEnd"/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070A9" w:rsidRPr="00D6616C">
        <w:rPr>
          <w:lang w:val="ru-RU"/>
        </w:rPr>
        <w:t>о</w:t>
      </w:r>
      <w:r w:rsidR="00BA0EBE" w:rsidRPr="00D6616C">
        <w:rPr>
          <w:lang w:val="ru-RU"/>
        </w:rPr>
        <w:t>ценка</w:t>
      </w:r>
      <w:r w:rsidR="002512F0" w:rsidRPr="00D6616C">
        <w:rPr>
          <w:lang w:val="ru-RU"/>
        </w:rPr>
        <w:t xml:space="preserve">, например, </w:t>
      </w:r>
      <w:r w:rsidR="00BA0EBE" w:rsidRPr="00D6616C">
        <w:rPr>
          <w:lang w:val="ru-RU"/>
        </w:rPr>
        <w:t xml:space="preserve">кумулятивных взаимодействий или масштабных эффектов, возникающих при использовании </w:t>
      </w:r>
      <w:r w:rsidR="002512F0" w:rsidRPr="00D6616C">
        <w:rPr>
          <w:lang w:val="ru-RU"/>
        </w:rPr>
        <w:t>различных</w:t>
      </w:r>
      <w:r w:rsidR="00CF4EC9" w:rsidRPr="00D6616C">
        <w:rPr>
          <w:lang w:val="ru-RU"/>
        </w:rPr>
        <w:t xml:space="preserve"> приложений ге</w:t>
      </w:r>
      <w:r w:rsidR="00F703D1" w:rsidRPr="00D6616C">
        <w:rPr>
          <w:rStyle w:val="extendedtext-short"/>
          <w:bCs/>
          <w:lang w:val="ru-RU"/>
        </w:rPr>
        <w:t>нно</w:t>
      </w:r>
      <w:r w:rsidR="00F703D1" w:rsidRPr="00D6616C">
        <w:rPr>
          <w:rStyle w:val="extendedtext-short"/>
          <w:lang w:val="ru-RU"/>
        </w:rPr>
        <w:t>-инженерных</w:t>
      </w:r>
      <w:r w:rsidR="00F703D1" w:rsidRPr="00D6616C">
        <w:rPr>
          <w:lang w:val="ru-RU"/>
        </w:rPr>
        <w:t xml:space="preserve"> драйвов</w:t>
      </w:r>
      <w:r w:rsidR="00BA0EBE" w:rsidRPr="00D6616C">
        <w:rPr>
          <w:lang w:val="ru-RU"/>
        </w:rPr>
        <w:t xml:space="preserve"> или других </w:t>
      </w:r>
      <w:proofErr w:type="spellStart"/>
      <w:r w:rsidR="00BA0EBE" w:rsidRPr="00D6616C">
        <w:rPr>
          <w:lang w:val="ru-RU"/>
        </w:rPr>
        <w:t>неинженерных</w:t>
      </w:r>
      <w:proofErr w:type="spellEnd"/>
      <w:r w:rsidR="00BA0EBE" w:rsidRPr="00D6616C">
        <w:rPr>
          <w:lang w:val="ru-RU"/>
        </w:rPr>
        <w:t xml:space="preserve"> технологий генного драйва;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070A9" w:rsidRPr="00D6616C">
        <w:rPr>
          <w:lang w:val="ru-RU"/>
        </w:rPr>
        <w:t>м</w:t>
      </w:r>
      <w:r w:rsidR="00BA0EBE" w:rsidRPr="00D6616C">
        <w:rPr>
          <w:lang w:val="ru-RU"/>
        </w:rPr>
        <w:t>етодология оценки риска</w:t>
      </w:r>
      <w:r w:rsidR="00E43907" w:rsidRPr="00D6616C">
        <w:rPr>
          <w:lang w:val="ru-RU"/>
        </w:rPr>
        <w:t xml:space="preserve">, касающаяся </w:t>
      </w:r>
      <w:r w:rsidR="00BA0EBE" w:rsidRPr="00D6616C">
        <w:rPr>
          <w:lang w:val="ru-RU"/>
        </w:rPr>
        <w:t xml:space="preserve">использования и надежности моделей, подходящих компараторов, учета неопределенности </w:t>
      </w:r>
      <w:r w:rsidR="00E43907" w:rsidRPr="00D6616C">
        <w:rPr>
          <w:lang w:val="ru-RU"/>
        </w:rPr>
        <w:t xml:space="preserve">и </w:t>
      </w:r>
      <w:r w:rsidR="00BA0EBE" w:rsidRPr="00D6616C">
        <w:rPr>
          <w:lang w:val="ru-RU"/>
        </w:rPr>
        <w:t xml:space="preserve">поэтапных </w:t>
      </w:r>
      <w:r w:rsidR="00CC4B9D" w:rsidRPr="00D6616C">
        <w:rPr>
          <w:lang w:val="ru-RU"/>
        </w:rPr>
        <w:t>подходов к</w:t>
      </w:r>
      <w:r w:rsidR="00BA0EBE" w:rsidRPr="00D6616C">
        <w:rPr>
          <w:lang w:val="ru-RU"/>
        </w:rPr>
        <w:t xml:space="preserve"> тестированию;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070A9" w:rsidRPr="00D6616C">
        <w:rPr>
          <w:lang w:val="ru-RU"/>
        </w:rPr>
        <w:t>н</w:t>
      </w:r>
      <w:r w:rsidR="00BA0EBE" w:rsidRPr="00D6616C">
        <w:rPr>
          <w:lang w:val="ru-RU"/>
        </w:rPr>
        <w:t>адежность и доступность данных</w:t>
      </w:r>
      <w:r w:rsidR="00CC4B9D" w:rsidRPr="00D6616C">
        <w:rPr>
          <w:lang w:val="ru-RU"/>
        </w:rPr>
        <w:t xml:space="preserve">, </w:t>
      </w:r>
      <w:r w:rsidR="001070A9" w:rsidRPr="00D6616C">
        <w:rPr>
          <w:lang w:val="ru-RU"/>
        </w:rPr>
        <w:t>учитывая возможное отсутствие исходных экологических данных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070A9" w:rsidRPr="00D6616C">
        <w:rPr>
          <w:lang w:val="ru-RU"/>
        </w:rPr>
        <w:t>у</w:t>
      </w:r>
      <w:r w:rsidR="00BA0EBE" w:rsidRPr="00D6616C">
        <w:rPr>
          <w:lang w:val="ru-RU"/>
        </w:rPr>
        <w:t xml:space="preserve">правление рисками </w:t>
      </w:r>
      <w:r w:rsidR="0036145B" w:rsidRPr="00D6616C">
        <w:rPr>
          <w:lang w:val="ru-RU"/>
        </w:rPr>
        <w:t xml:space="preserve">из-за потенциального </w:t>
      </w:r>
      <w:r w:rsidR="00BA0EBE" w:rsidRPr="00D6616C">
        <w:rPr>
          <w:lang w:val="ru-RU"/>
        </w:rPr>
        <w:t xml:space="preserve">отсутствия разработанных мер по управлению рисками </w:t>
      </w:r>
      <w:r w:rsidR="00A07D72" w:rsidRPr="00D6616C">
        <w:rPr>
          <w:lang w:val="ru-RU"/>
        </w:rPr>
        <w:t xml:space="preserve">и </w:t>
      </w:r>
      <w:r w:rsidR="7B85775D" w:rsidRPr="00D6616C">
        <w:rPr>
          <w:lang w:val="ru-RU"/>
        </w:rPr>
        <w:t xml:space="preserve">сложностей, связанных с </w:t>
      </w:r>
      <w:r w:rsidR="00BA0EBE" w:rsidRPr="00D6616C">
        <w:rPr>
          <w:lang w:val="ru-RU"/>
        </w:rPr>
        <w:t>мониторингом;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070A9" w:rsidRPr="00D6616C">
        <w:rPr>
          <w:lang w:val="ru-RU"/>
        </w:rPr>
        <w:t>г</w:t>
      </w:r>
      <w:r w:rsidR="00BA0EBE" w:rsidRPr="00D6616C">
        <w:rPr>
          <w:lang w:val="ru-RU"/>
        </w:rPr>
        <w:t>лобальное управление</w:t>
      </w:r>
      <w:r w:rsidR="00A97162" w:rsidRPr="00D6616C">
        <w:rPr>
          <w:lang w:val="ru-RU"/>
        </w:rPr>
        <w:t xml:space="preserve">, </w:t>
      </w:r>
      <w:r w:rsidR="001070A9" w:rsidRPr="00D6616C">
        <w:rPr>
          <w:lang w:val="ru-RU"/>
        </w:rPr>
        <w:t xml:space="preserve">включая </w:t>
      </w:r>
      <w:r w:rsidR="00BA0EBE" w:rsidRPr="00D6616C">
        <w:rPr>
          <w:lang w:val="ru-RU"/>
        </w:rPr>
        <w:t>механизм</w:t>
      </w:r>
      <w:r w:rsidR="001070A9" w:rsidRPr="00D6616C">
        <w:rPr>
          <w:lang w:val="ru-RU"/>
        </w:rPr>
        <w:t>ы</w:t>
      </w:r>
      <w:r w:rsidR="00BA0EBE" w:rsidRPr="00D6616C">
        <w:rPr>
          <w:lang w:val="ru-RU"/>
        </w:rPr>
        <w:t xml:space="preserve"> раннего обнаружения и быстрого реагирования, списк</w:t>
      </w:r>
      <w:r w:rsidR="001070A9" w:rsidRPr="00D6616C">
        <w:rPr>
          <w:lang w:val="ru-RU"/>
        </w:rPr>
        <w:t>и</w:t>
      </w:r>
      <w:r w:rsidR="00BA0EBE" w:rsidRPr="00D6616C">
        <w:rPr>
          <w:lang w:val="ru-RU"/>
        </w:rPr>
        <w:t xml:space="preserve"> видов, вызывающих </w:t>
      </w:r>
      <w:r w:rsidR="001070A9" w:rsidRPr="00D6616C">
        <w:rPr>
          <w:lang w:val="ru-RU"/>
        </w:rPr>
        <w:t xml:space="preserve">беспокойство </w:t>
      </w:r>
      <w:r w:rsidR="00BA0EBE" w:rsidRPr="00D6616C">
        <w:rPr>
          <w:lang w:val="ru-RU"/>
        </w:rPr>
        <w:t>на местном уровне</w:t>
      </w:r>
      <w:r w:rsidR="00F331B4" w:rsidRPr="00D6616C">
        <w:rPr>
          <w:lang w:val="ru-RU"/>
        </w:rPr>
        <w:t xml:space="preserve">, </w:t>
      </w:r>
      <w:r w:rsidR="00A237C4" w:rsidRPr="00D6616C">
        <w:rPr>
          <w:lang w:val="ru-RU"/>
        </w:rPr>
        <w:t xml:space="preserve">или </w:t>
      </w:r>
      <w:r w:rsidR="00C63CF5" w:rsidRPr="00D6616C">
        <w:rPr>
          <w:lang w:val="ru-RU"/>
        </w:rPr>
        <w:t>полевы</w:t>
      </w:r>
      <w:r w:rsidR="001070A9" w:rsidRPr="00D6616C">
        <w:rPr>
          <w:lang w:val="ru-RU"/>
        </w:rPr>
        <w:t>е</w:t>
      </w:r>
      <w:r w:rsidR="00BA0EBE" w:rsidRPr="00D6616C">
        <w:rPr>
          <w:lang w:val="ru-RU"/>
        </w:rPr>
        <w:t xml:space="preserve"> испытани</w:t>
      </w:r>
      <w:r w:rsidR="001070A9" w:rsidRPr="00D6616C">
        <w:rPr>
          <w:lang w:val="ru-RU"/>
        </w:rPr>
        <w:t>я</w:t>
      </w:r>
      <w:r w:rsidR="00BA0EBE" w:rsidRPr="00D6616C">
        <w:rPr>
          <w:lang w:val="ru-RU"/>
        </w:rPr>
        <w:t xml:space="preserve"> за пределами юрисдикции разработчика;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g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070A9" w:rsidRPr="00D6616C">
        <w:rPr>
          <w:lang w:val="ru-RU"/>
        </w:rPr>
        <w:t>у</w:t>
      </w:r>
      <w:r w:rsidR="00BA0EBE" w:rsidRPr="00D6616C">
        <w:rPr>
          <w:lang w:val="ru-RU"/>
        </w:rPr>
        <w:t>чет социально-экономических, культурных, этических и концептуальных соображений при принятии решений,</w:t>
      </w:r>
      <w:r w:rsidR="001070A9" w:rsidRPr="00D6616C">
        <w:rPr>
          <w:lang w:val="ru-RU"/>
        </w:rPr>
        <w:t xml:space="preserve"> особенно касающихся женщин и молодежи</w:t>
      </w:r>
      <w:r w:rsidR="00BA0EBE" w:rsidRPr="00D6616C">
        <w:rPr>
          <w:lang w:val="ru-RU"/>
        </w:rPr>
        <w:t xml:space="preserve">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h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070A9" w:rsidRPr="00D6616C">
        <w:rPr>
          <w:lang w:val="ru-RU"/>
        </w:rPr>
        <w:t>к</w:t>
      </w:r>
      <w:r w:rsidR="00BA0EBE" w:rsidRPr="00D6616C">
        <w:rPr>
          <w:lang w:val="ru-RU"/>
        </w:rPr>
        <w:t>оренные народы и местные общины</w:t>
      </w:r>
      <w:r w:rsidR="00EE7ACA" w:rsidRPr="00D6616C">
        <w:rPr>
          <w:lang w:val="ru-RU"/>
        </w:rPr>
        <w:t xml:space="preserve">, </w:t>
      </w:r>
      <w:r w:rsidR="001070A9" w:rsidRPr="00D6616C">
        <w:rPr>
          <w:lang w:val="ru-RU"/>
        </w:rPr>
        <w:t xml:space="preserve">включая обеспечение их добровольного, предварительного и </w:t>
      </w:r>
      <w:r w:rsidR="00CF4EC9" w:rsidRPr="00D6616C">
        <w:rPr>
          <w:lang w:val="ru-RU"/>
        </w:rPr>
        <w:t xml:space="preserve">обоснованного </w:t>
      </w:r>
      <w:r w:rsidR="001070A9" w:rsidRPr="00D6616C">
        <w:rPr>
          <w:lang w:val="ru-RU"/>
        </w:rPr>
        <w:t>согласия, учет</w:t>
      </w:r>
      <w:r w:rsidR="00BC1476" w:rsidRPr="00D6616C">
        <w:rPr>
          <w:lang w:val="ru-RU"/>
        </w:rPr>
        <w:t xml:space="preserve"> </w:t>
      </w:r>
      <w:r w:rsidR="00BA0EBE" w:rsidRPr="00D6616C">
        <w:rPr>
          <w:lang w:val="ru-RU"/>
        </w:rPr>
        <w:t>прав</w:t>
      </w:r>
      <w:r w:rsidR="001070A9" w:rsidRPr="00D6616C">
        <w:rPr>
          <w:lang w:val="ru-RU"/>
        </w:rPr>
        <w:t>а</w:t>
      </w:r>
      <w:r w:rsidR="00BA0EBE" w:rsidRPr="00D6616C">
        <w:rPr>
          <w:lang w:val="ru-RU"/>
        </w:rPr>
        <w:t xml:space="preserve"> на отказ, динамику и взаимоотношения общин, </w:t>
      </w:r>
      <w:r w:rsidR="00813E80" w:rsidRPr="00D6616C">
        <w:rPr>
          <w:lang w:val="ru-RU"/>
        </w:rPr>
        <w:t xml:space="preserve">а также </w:t>
      </w:r>
      <w:r w:rsidR="00BA0EBE" w:rsidRPr="00D6616C">
        <w:rPr>
          <w:lang w:val="ru-RU"/>
        </w:rPr>
        <w:t xml:space="preserve">традиционные знания;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i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BD427D" w:rsidRPr="00D6616C">
        <w:rPr>
          <w:lang w:val="ru-RU"/>
        </w:rPr>
        <w:t>с</w:t>
      </w:r>
      <w:r w:rsidR="002073E2" w:rsidRPr="00D6616C">
        <w:rPr>
          <w:lang w:val="ru-RU"/>
        </w:rPr>
        <w:t xml:space="preserve">оздание </w:t>
      </w:r>
      <w:r w:rsidR="00BA0EBE" w:rsidRPr="00D6616C">
        <w:rPr>
          <w:lang w:val="ru-RU"/>
        </w:rPr>
        <w:t xml:space="preserve">процессов для выявления и обращения к </w:t>
      </w:r>
      <w:r w:rsidR="00BD427D" w:rsidRPr="00D6616C">
        <w:rPr>
          <w:lang w:val="ru-RU"/>
        </w:rPr>
        <w:t>общинам,</w:t>
      </w:r>
      <w:r w:rsidR="00BA0EBE" w:rsidRPr="00D6616C">
        <w:rPr>
          <w:lang w:val="ru-RU"/>
        </w:rPr>
        <w:t xml:space="preserve"> которые могут быть потенциально затронуты высвобождением </w:t>
      </w:r>
      <w:r w:rsidR="00BD427D" w:rsidRPr="00D6616C">
        <w:rPr>
          <w:lang w:val="ru-RU"/>
        </w:rPr>
        <w:t>г</w:t>
      </w:r>
      <w:r w:rsidR="00BD427D" w:rsidRPr="00D6616C">
        <w:rPr>
          <w:rStyle w:val="extendedtext-short"/>
          <w:bCs/>
          <w:lang w:val="ru-RU"/>
        </w:rPr>
        <w:t>енно</w:t>
      </w:r>
      <w:r w:rsidR="00BD427D" w:rsidRPr="00D6616C">
        <w:rPr>
          <w:rStyle w:val="extendedtext-short"/>
          <w:lang w:val="ru-RU"/>
        </w:rPr>
        <w:t>-инженерных</w:t>
      </w:r>
      <w:r w:rsidR="00BD427D" w:rsidRPr="00D6616C">
        <w:rPr>
          <w:lang w:val="ru-RU"/>
        </w:rPr>
        <w:t xml:space="preserve"> драйвов</w:t>
      </w:r>
      <w:r w:rsidR="00BA0EBE" w:rsidRPr="00D6616C">
        <w:rPr>
          <w:lang w:val="ru-RU"/>
        </w:rPr>
        <w:t xml:space="preserve">, </w:t>
      </w:r>
      <w:r w:rsidR="00BC1476" w:rsidRPr="00D6616C">
        <w:rPr>
          <w:lang w:val="ru-RU"/>
        </w:rPr>
        <w:t xml:space="preserve">с </w:t>
      </w:r>
      <w:r w:rsidR="002073E2" w:rsidRPr="00D6616C">
        <w:rPr>
          <w:lang w:val="ru-RU"/>
        </w:rPr>
        <w:t xml:space="preserve">целью </w:t>
      </w:r>
      <w:r w:rsidR="00BA0EBE" w:rsidRPr="00D6616C">
        <w:rPr>
          <w:lang w:val="ru-RU"/>
        </w:rPr>
        <w:t xml:space="preserve">обеспечения </w:t>
      </w:r>
      <w:r w:rsidR="00BD427D" w:rsidRPr="00D6616C">
        <w:rPr>
          <w:lang w:val="ru-RU"/>
        </w:rPr>
        <w:t>добровольного</w:t>
      </w:r>
      <w:r w:rsidR="00BA0EBE" w:rsidRPr="00D6616C">
        <w:rPr>
          <w:lang w:val="ru-RU"/>
        </w:rPr>
        <w:t>, предварительного и о</w:t>
      </w:r>
      <w:r w:rsidR="00CF4EC9" w:rsidRPr="00D6616C">
        <w:rPr>
          <w:lang w:val="ru-RU"/>
        </w:rPr>
        <w:t>боснова</w:t>
      </w:r>
      <w:r w:rsidR="00BA0EBE" w:rsidRPr="00D6616C">
        <w:rPr>
          <w:lang w:val="ru-RU"/>
        </w:rPr>
        <w:t xml:space="preserve">нного согласия всех соответствующих </w:t>
      </w:r>
      <w:r w:rsidR="00BD427D" w:rsidRPr="00D6616C">
        <w:rPr>
          <w:lang w:val="ru-RU"/>
        </w:rPr>
        <w:t>общин</w:t>
      </w:r>
      <w:r w:rsidR="00BA0EBE" w:rsidRPr="00D6616C">
        <w:rPr>
          <w:lang w:val="ru-RU"/>
        </w:rPr>
        <w:t xml:space="preserve">, принимая во </w:t>
      </w:r>
      <w:r w:rsidR="00610469" w:rsidRPr="00D6616C">
        <w:rPr>
          <w:lang w:val="ru-RU"/>
        </w:rPr>
        <w:t>внимание</w:t>
      </w:r>
      <w:r w:rsidR="00812A23" w:rsidRPr="00D6616C">
        <w:rPr>
          <w:lang w:val="ru-RU"/>
        </w:rPr>
        <w:t xml:space="preserve">, </w:t>
      </w:r>
      <w:r w:rsidR="009E2161" w:rsidRPr="00D6616C">
        <w:rPr>
          <w:lang w:val="ru-RU"/>
        </w:rPr>
        <w:t xml:space="preserve">в </w:t>
      </w:r>
      <w:r w:rsidR="00BA0EBE" w:rsidRPr="00D6616C">
        <w:rPr>
          <w:lang w:val="ru-RU"/>
        </w:rPr>
        <w:t>частности</w:t>
      </w:r>
      <w:r w:rsidR="00812A23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потенциальное </w:t>
      </w:r>
      <w:r w:rsidR="00610469" w:rsidRPr="00D6616C">
        <w:rPr>
          <w:lang w:val="ru-RU"/>
        </w:rPr>
        <w:t xml:space="preserve">распространение в </w:t>
      </w:r>
      <w:r w:rsidR="00BA0EBE" w:rsidRPr="00D6616C">
        <w:rPr>
          <w:lang w:val="ru-RU"/>
        </w:rPr>
        <w:t xml:space="preserve">результате трансграничных перемещений;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j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634C28" w:rsidRPr="00D6616C">
        <w:rPr>
          <w:lang w:val="ru-RU"/>
        </w:rPr>
        <w:t>и</w:t>
      </w:r>
      <w:r w:rsidR="00BA0EBE" w:rsidRPr="00D6616C">
        <w:rPr>
          <w:lang w:val="ru-RU"/>
        </w:rPr>
        <w:t>нтеллектуальная собственность</w:t>
      </w:r>
      <w:r w:rsidR="00564F7D" w:rsidRPr="00D6616C">
        <w:rPr>
          <w:lang w:val="ru-RU"/>
        </w:rPr>
        <w:t xml:space="preserve"> </w:t>
      </w:r>
      <w:r w:rsidR="00D621B1" w:rsidRPr="00D6616C">
        <w:rPr>
          <w:lang w:val="ru-RU"/>
        </w:rPr>
        <w:t>с точки зрения доступа к технологиям и владения ими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k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634C28" w:rsidRPr="00D6616C">
        <w:rPr>
          <w:lang w:val="ru-RU"/>
        </w:rPr>
        <w:t>п</w:t>
      </w:r>
      <w:r w:rsidR="00BA0EBE" w:rsidRPr="00D6616C">
        <w:rPr>
          <w:lang w:val="ru-RU"/>
        </w:rPr>
        <w:t>родовольственный суверенитет и безопасность</w:t>
      </w:r>
      <w:r w:rsidR="00564F7D" w:rsidRPr="00D6616C">
        <w:rPr>
          <w:lang w:val="ru-RU"/>
        </w:rPr>
        <w:t xml:space="preserve"> </w:t>
      </w:r>
      <w:r w:rsidR="00634C28" w:rsidRPr="00D6616C">
        <w:rPr>
          <w:lang w:val="ru-RU"/>
        </w:rPr>
        <w:t>с учетом последствий для агроэкологических продовольственных систем</w:t>
      </w:r>
      <w:r w:rsidR="00184942" w:rsidRPr="00D6616C">
        <w:rPr>
          <w:lang w:val="ru-RU"/>
        </w:rPr>
        <w:t>, а также</w:t>
      </w:r>
      <w:r w:rsidR="00634C28" w:rsidRPr="00D6616C">
        <w:rPr>
          <w:lang w:val="ru-RU"/>
        </w:rPr>
        <w:t xml:space="preserve"> прав фермеров и крестьян</w:t>
      </w:r>
      <w:r w:rsidR="00BA0EBE" w:rsidRPr="00D6616C">
        <w:rPr>
          <w:lang w:val="ru-RU"/>
        </w:rPr>
        <w:t>.</w:t>
      </w:r>
    </w:p>
    <w:p w:rsidR="00E84F2F" w:rsidRPr="00D6616C" w:rsidRDefault="00CD65A6" w:rsidP="00CD65A6">
      <w:pPr>
        <w:pStyle w:val="2"/>
        <w:rPr>
          <w:caps/>
          <w:lang w:val="ru-RU"/>
        </w:rPr>
      </w:pPr>
      <w:r w:rsidRPr="00D6616C">
        <w:rPr>
          <w:lang w:val="ru-RU"/>
        </w:rPr>
        <w:t>F.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Дополнительные соображения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Другие </w:t>
      </w:r>
      <w:r w:rsidR="00E22430" w:rsidRPr="00D6616C">
        <w:rPr>
          <w:lang w:val="ru-RU"/>
        </w:rPr>
        <w:t xml:space="preserve">темы для </w:t>
      </w:r>
      <w:r w:rsidRPr="00D6616C">
        <w:rPr>
          <w:lang w:val="ru-RU"/>
        </w:rPr>
        <w:t xml:space="preserve">рассмотрения </w:t>
      </w:r>
      <w:r w:rsidR="00543CE3" w:rsidRPr="00D6616C">
        <w:rPr>
          <w:lang w:val="ru-RU"/>
        </w:rPr>
        <w:t xml:space="preserve">могут </w:t>
      </w:r>
      <w:r w:rsidRPr="00D6616C">
        <w:rPr>
          <w:lang w:val="ru-RU"/>
        </w:rPr>
        <w:t>включать: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9753E" w:rsidRPr="00D6616C">
        <w:rPr>
          <w:lang w:val="ru-RU"/>
        </w:rPr>
        <w:t>о</w:t>
      </w:r>
      <w:r w:rsidR="00BA0EBE" w:rsidRPr="00D6616C">
        <w:rPr>
          <w:lang w:val="ru-RU"/>
        </w:rPr>
        <w:t>бщественное здравоохранение</w:t>
      </w:r>
      <w:r w:rsidR="003F3547" w:rsidRPr="00D6616C">
        <w:rPr>
          <w:i/>
          <w:iCs/>
          <w:lang w:val="ru-RU"/>
        </w:rPr>
        <w:t xml:space="preserve">, </w:t>
      </w:r>
      <w:r w:rsidR="0019753E" w:rsidRPr="00D6616C">
        <w:rPr>
          <w:lang w:val="ru-RU"/>
        </w:rPr>
        <w:t>включая искоренение</w:t>
      </w:r>
      <w:r w:rsidR="00BA0EBE" w:rsidRPr="00D6616C">
        <w:rPr>
          <w:lang w:val="ru-RU"/>
        </w:rPr>
        <w:t xml:space="preserve"> трансмиссивных заболеваний человека, эволюци</w:t>
      </w:r>
      <w:r w:rsidR="0019753E" w:rsidRPr="00D6616C">
        <w:rPr>
          <w:lang w:val="ru-RU"/>
        </w:rPr>
        <w:t>ю</w:t>
      </w:r>
      <w:r w:rsidR="00BA0EBE" w:rsidRPr="00D6616C">
        <w:rPr>
          <w:lang w:val="ru-RU"/>
        </w:rPr>
        <w:t xml:space="preserve"> патогенов и ответны</w:t>
      </w:r>
      <w:r w:rsidR="0019753E" w:rsidRPr="00D6616C">
        <w:rPr>
          <w:lang w:val="ru-RU"/>
        </w:rPr>
        <w:t>е</w:t>
      </w:r>
      <w:r w:rsidR="00BA0EBE" w:rsidRPr="00D6616C">
        <w:rPr>
          <w:lang w:val="ru-RU"/>
        </w:rPr>
        <w:t xml:space="preserve"> реакци</w:t>
      </w:r>
      <w:r w:rsidR="0019753E" w:rsidRPr="00D6616C">
        <w:rPr>
          <w:lang w:val="ru-RU"/>
        </w:rPr>
        <w:t>и</w:t>
      </w:r>
      <w:r w:rsidR="00BA0EBE" w:rsidRPr="00D6616C">
        <w:rPr>
          <w:lang w:val="ru-RU"/>
        </w:rPr>
        <w:t>, замещени</w:t>
      </w:r>
      <w:r w:rsidR="0019753E" w:rsidRPr="00D6616C">
        <w:rPr>
          <w:lang w:val="ru-RU"/>
        </w:rPr>
        <w:t>е</w:t>
      </w:r>
      <w:r w:rsidR="00BA0EBE" w:rsidRPr="00D6616C">
        <w:rPr>
          <w:lang w:val="ru-RU"/>
        </w:rPr>
        <w:t xml:space="preserve"> ниш, динамик</w:t>
      </w:r>
      <w:r w:rsidR="0019753E" w:rsidRPr="00D6616C">
        <w:rPr>
          <w:lang w:val="ru-RU"/>
        </w:rPr>
        <w:t>у</w:t>
      </w:r>
      <w:r w:rsidR="00BA0EBE" w:rsidRPr="00D6616C">
        <w:rPr>
          <w:lang w:val="ru-RU"/>
        </w:rPr>
        <w:t xml:space="preserve"> популяций (например, эффект отскока и динамик</w:t>
      </w:r>
      <w:r w:rsidR="0019753E" w:rsidRPr="00D6616C">
        <w:rPr>
          <w:lang w:val="ru-RU"/>
        </w:rPr>
        <w:t>а</w:t>
      </w:r>
      <w:r w:rsidR="00BA0EBE" w:rsidRPr="00D6616C">
        <w:rPr>
          <w:lang w:val="ru-RU"/>
        </w:rPr>
        <w:t xml:space="preserve"> </w:t>
      </w:r>
      <w:r w:rsidR="0019753E" w:rsidRPr="00D6616C">
        <w:rPr>
          <w:lang w:val="ru-RU"/>
        </w:rPr>
        <w:t>«</w:t>
      </w:r>
      <w:r w:rsidR="00BA0EBE" w:rsidRPr="00D6616C">
        <w:rPr>
          <w:lang w:val="ru-RU"/>
        </w:rPr>
        <w:t>преследователей</w:t>
      </w:r>
      <w:r w:rsidR="0019753E" w:rsidRPr="00D6616C">
        <w:rPr>
          <w:lang w:val="ru-RU"/>
        </w:rPr>
        <w:t>»</w:t>
      </w:r>
      <w:r w:rsidR="00BA0EBE" w:rsidRPr="00D6616C">
        <w:rPr>
          <w:lang w:val="ru-RU"/>
        </w:rPr>
        <w:t>);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84942" w:rsidRPr="00D6616C">
        <w:rPr>
          <w:lang w:val="ru-RU"/>
        </w:rPr>
        <w:t>социально-</w:t>
      </w:r>
      <w:r w:rsidR="000D2E52" w:rsidRPr="00D6616C">
        <w:rPr>
          <w:lang w:val="ru-RU"/>
        </w:rPr>
        <w:t>экономические аспекты</w:t>
      </w:r>
      <w:r w:rsidR="009D078F" w:rsidRPr="00D6616C">
        <w:rPr>
          <w:lang w:val="ru-RU"/>
        </w:rPr>
        <w:t xml:space="preserve">, </w:t>
      </w:r>
      <w:r w:rsidR="000D2E52" w:rsidRPr="00D6616C">
        <w:rPr>
          <w:lang w:val="ru-RU"/>
        </w:rPr>
        <w:t>связанные с</w:t>
      </w:r>
      <w:r w:rsidR="00184942" w:rsidRPr="00D6616C">
        <w:rPr>
          <w:lang w:val="ru-RU"/>
        </w:rPr>
        <w:t>о</w:t>
      </w:r>
      <w:r w:rsidR="000D2E52" w:rsidRPr="00D6616C">
        <w:rPr>
          <w:lang w:val="ru-RU"/>
        </w:rPr>
        <w:t xml:space="preserve"> снижением уровня заболеваемости, что ведет к улучшению социально-экономических условий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rFonts w:ascii="Calibri" w:hAnsi="Calibri" w:cs="Arial"/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9753E" w:rsidRPr="00D6616C">
        <w:rPr>
          <w:lang w:val="ru-RU"/>
        </w:rPr>
        <w:t>б</w:t>
      </w:r>
      <w:r w:rsidR="00BA0EBE" w:rsidRPr="00D6616C">
        <w:rPr>
          <w:lang w:val="ru-RU"/>
        </w:rPr>
        <w:t>лагополучие животных</w:t>
      </w:r>
      <w:r w:rsidR="003419AE" w:rsidRPr="00D6616C">
        <w:rPr>
          <w:lang w:val="ru-RU"/>
        </w:rPr>
        <w:t xml:space="preserve">, </w:t>
      </w:r>
      <w:r w:rsidR="000D2E52" w:rsidRPr="00D6616C">
        <w:rPr>
          <w:lang w:val="ru-RU"/>
        </w:rPr>
        <w:t xml:space="preserve">включая </w:t>
      </w:r>
      <w:r w:rsidR="008C1614" w:rsidRPr="00D6616C">
        <w:rPr>
          <w:lang w:val="ru-RU"/>
        </w:rPr>
        <w:t xml:space="preserve">отказ от </w:t>
      </w:r>
      <w:r w:rsidR="000D2E52" w:rsidRPr="00D6616C">
        <w:rPr>
          <w:lang w:val="ru-RU"/>
        </w:rPr>
        <w:t>использования методов отравления, отлова и выбраковки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rFonts w:ascii="Calibri" w:hAnsi="Calibri" w:cs="Arial"/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9753E" w:rsidRPr="00D6616C">
        <w:rPr>
          <w:lang w:val="ru-RU"/>
        </w:rPr>
        <w:t>п</w:t>
      </w:r>
      <w:r w:rsidR="00BA0EBE" w:rsidRPr="00D6616C">
        <w:rPr>
          <w:lang w:val="ru-RU"/>
        </w:rPr>
        <w:t>розрачность</w:t>
      </w:r>
      <w:r w:rsidR="003419AE" w:rsidRPr="00D6616C">
        <w:rPr>
          <w:lang w:val="ru-RU"/>
        </w:rPr>
        <w:t xml:space="preserve">, </w:t>
      </w:r>
      <w:r w:rsidR="008A3252" w:rsidRPr="00D6616C">
        <w:rPr>
          <w:lang w:val="ru-RU"/>
        </w:rPr>
        <w:t>учитывая недостаток</w:t>
      </w:r>
      <w:r w:rsidR="00BA0EBE" w:rsidRPr="00D6616C">
        <w:rPr>
          <w:lang w:val="ru-RU"/>
        </w:rPr>
        <w:t xml:space="preserve"> общедоступной информации от разработчиков </w:t>
      </w:r>
      <w:r w:rsidR="00507750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конфликт</w:t>
      </w:r>
      <w:r w:rsidR="008A3252" w:rsidRPr="00D6616C">
        <w:rPr>
          <w:lang w:val="ru-RU"/>
        </w:rPr>
        <w:t>ы</w:t>
      </w:r>
      <w:r w:rsidR="00BA0EBE" w:rsidRPr="00D6616C">
        <w:rPr>
          <w:lang w:val="ru-RU"/>
        </w:rPr>
        <w:t xml:space="preserve"> интересов;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rFonts w:ascii="Calibri" w:hAnsi="Calibri" w:cs="Arial"/>
          <w:lang w:val="ru-RU"/>
        </w:rPr>
      </w:pPr>
      <w:r w:rsidRPr="00D6616C">
        <w:rPr>
          <w:lang w:val="ru-RU"/>
        </w:rPr>
        <w:lastRenderedPageBreak/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9753E" w:rsidRPr="00D6616C">
        <w:rPr>
          <w:lang w:val="ru-RU"/>
        </w:rPr>
        <w:t>с</w:t>
      </w:r>
      <w:r w:rsidR="00BA0EBE" w:rsidRPr="00D6616C">
        <w:rPr>
          <w:lang w:val="ru-RU"/>
        </w:rPr>
        <w:t>праведливость, правосудие и неравенство</w:t>
      </w:r>
      <w:r w:rsidR="008E18AC" w:rsidRPr="00D6616C">
        <w:rPr>
          <w:lang w:val="ru-RU"/>
        </w:rPr>
        <w:t xml:space="preserve">, поскольку </w:t>
      </w:r>
      <w:r w:rsidR="008A3252" w:rsidRPr="00D6616C">
        <w:rPr>
          <w:lang w:val="ru-RU"/>
        </w:rPr>
        <w:t xml:space="preserve">обширное </w:t>
      </w:r>
      <w:r w:rsidR="008C1614" w:rsidRPr="00D6616C">
        <w:rPr>
          <w:lang w:val="ru-RU"/>
        </w:rPr>
        <w:t xml:space="preserve">территориальное </w:t>
      </w:r>
      <w:r w:rsidR="00BA0EBE" w:rsidRPr="00D6616C">
        <w:rPr>
          <w:lang w:val="ru-RU"/>
        </w:rPr>
        <w:t xml:space="preserve">распределение может </w:t>
      </w:r>
      <w:r w:rsidR="008A3252" w:rsidRPr="00D6616C">
        <w:rPr>
          <w:lang w:val="ru-RU"/>
        </w:rPr>
        <w:t>мешать</w:t>
      </w:r>
      <w:r w:rsidR="00BA0EBE" w:rsidRPr="00D6616C">
        <w:rPr>
          <w:lang w:val="ru-RU"/>
        </w:rPr>
        <w:t xml:space="preserve"> отдельным людям или местным </w:t>
      </w:r>
      <w:r w:rsidR="008A3252" w:rsidRPr="00D6616C">
        <w:rPr>
          <w:lang w:val="ru-RU"/>
        </w:rPr>
        <w:t>общинам «</w:t>
      </w:r>
      <w:r w:rsidR="00BA0EBE" w:rsidRPr="00D6616C">
        <w:rPr>
          <w:lang w:val="ru-RU"/>
        </w:rPr>
        <w:t>отказаться от участия</w:t>
      </w:r>
      <w:r w:rsidR="008A3252" w:rsidRPr="00D6616C">
        <w:rPr>
          <w:lang w:val="ru-RU"/>
        </w:rPr>
        <w:t>»</w:t>
      </w:r>
      <w:r w:rsidR="00BA0EBE" w:rsidRPr="00D6616C">
        <w:rPr>
          <w:lang w:val="ru-RU"/>
        </w:rPr>
        <w:t xml:space="preserve">, </w:t>
      </w:r>
      <w:r w:rsidR="002F3BED" w:rsidRPr="00D6616C">
        <w:rPr>
          <w:lang w:val="ru-RU"/>
        </w:rPr>
        <w:t xml:space="preserve">а также </w:t>
      </w:r>
      <w:r w:rsidR="008A3252" w:rsidRPr="00D6616C">
        <w:rPr>
          <w:lang w:val="ru-RU"/>
        </w:rPr>
        <w:t>в связи с совместимостью с агроэкологическими, органическими или традиционными системами земледелия</w:t>
      </w:r>
      <w:r w:rsidR="00BA0EBE" w:rsidRPr="00D6616C">
        <w:rPr>
          <w:lang w:val="ru-RU"/>
        </w:rPr>
        <w:t>.</w:t>
      </w:r>
    </w:p>
    <w:p w:rsidR="00E84F2F" w:rsidRPr="00D6616C" w:rsidRDefault="00CD65A6" w:rsidP="003061F1">
      <w:pPr>
        <w:keepNext/>
        <w:numPr>
          <w:ilvl w:val="0"/>
          <w:numId w:val="8"/>
        </w:numPr>
        <w:tabs>
          <w:tab w:val="left" w:pos="567"/>
        </w:tabs>
        <w:spacing w:before="240" w:after="120"/>
        <w:ind w:left="0" w:firstLine="0"/>
        <w:jc w:val="left"/>
        <w:outlineLvl w:val="0"/>
        <w:rPr>
          <w:b/>
          <w:caps/>
          <w:sz w:val="28"/>
          <w:szCs w:val="28"/>
          <w:lang w:val="ru-RU"/>
        </w:rPr>
      </w:pPr>
      <w:r w:rsidRPr="00D6616C">
        <w:rPr>
          <w:b/>
          <w:sz w:val="28"/>
          <w:szCs w:val="28"/>
          <w:lang w:val="ru-RU"/>
        </w:rPr>
        <w:t>Самоограничивающиеся системы насекомых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A.</w:t>
      </w:r>
      <w:r w:rsidRPr="00D6616C">
        <w:rPr>
          <w:lang w:val="ru-RU"/>
        </w:rPr>
        <w:tab/>
      </w:r>
      <w:r w:rsidR="37ED7CB6" w:rsidRPr="00D6616C">
        <w:rPr>
          <w:lang w:val="ru-RU"/>
        </w:rPr>
        <w:t>Описание</w:t>
      </w:r>
    </w:p>
    <w:p w:rsidR="00E84F2F" w:rsidRPr="00D6616C" w:rsidRDefault="00501B62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Самоограничивающиеся с</w:t>
      </w:r>
      <w:r w:rsidR="00BA0EBE" w:rsidRPr="00D6616C">
        <w:rPr>
          <w:lang w:val="ru-RU"/>
        </w:rPr>
        <w:t xml:space="preserve">истемы насекомых </w:t>
      </w:r>
      <w:r w:rsidR="00453362" w:rsidRPr="00D6616C">
        <w:rPr>
          <w:lang w:val="ru-RU"/>
        </w:rPr>
        <w:t xml:space="preserve">представляют собой новое направление в развитии </w:t>
      </w:r>
      <w:r w:rsidR="00BA0EBE" w:rsidRPr="00D6616C">
        <w:rPr>
          <w:lang w:val="ru-RU"/>
        </w:rPr>
        <w:t xml:space="preserve">существующих систем биоконтроля с использованием методов генной инженерии. </w:t>
      </w:r>
      <w:r w:rsidR="009A7760" w:rsidRPr="00D6616C">
        <w:rPr>
          <w:lang w:val="ru-RU"/>
        </w:rPr>
        <w:t xml:space="preserve">Они </w:t>
      </w:r>
      <w:r w:rsidR="00453362" w:rsidRPr="00D6616C">
        <w:rPr>
          <w:lang w:val="ru-RU"/>
        </w:rPr>
        <w:t xml:space="preserve">осуществляются </w:t>
      </w:r>
      <w:r w:rsidR="00BA0EBE" w:rsidRPr="00D6616C">
        <w:rPr>
          <w:lang w:val="ru-RU"/>
        </w:rPr>
        <w:t xml:space="preserve">с помощью </w:t>
      </w:r>
      <w:proofErr w:type="spellStart"/>
      <w:r w:rsidR="00BA0EBE" w:rsidRPr="00D6616C">
        <w:rPr>
          <w:lang w:val="ru-RU"/>
        </w:rPr>
        <w:t>трансгенных</w:t>
      </w:r>
      <w:proofErr w:type="spellEnd"/>
      <w:r w:rsidR="00BA0EBE" w:rsidRPr="00D6616C">
        <w:rPr>
          <w:lang w:val="ru-RU"/>
        </w:rPr>
        <w:t xml:space="preserve"> кассет (например, генетических цепей)</w:t>
      </w:r>
      <w:r w:rsidR="00453362" w:rsidRPr="00D6616C">
        <w:rPr>
          <w:lang w:val="ru-RU"/>
        </w:rPr>
        <w:t>, которые создают генетические модификации</w:t>
      </w:r>
      <w:r w:rsidR="00BA0EBE" w:rsidRPr="00D6616C">
        <w:rPr>
          <w:lang w:val="ru-RU"/>
        </w:rPr>
        <w:t xml:space="preserve">, </w:t>
      </w:r>
      <w:r w:rsidR="00453362" w:rsidRPr="00D6616C">
        <w:rPr>
          <w:lang w:val="ru-RU"/>
        </w:rPr>
        <w:t>аналогичные методу стерил</w:t>
      </w:r>
      <w:r w:rsidR="007D6D5C" w:rsidRPr="00D6616C">
        <w:rPr>
          <w:lang w:val="ru-RU"/>
        </w:rPr>
        <w:t>ьных</w:t>
      </w:r>
      <w:r w:rsidR="00453362" w:rsidRPr="00D6616C">
        <w:rPr>
          <w:lang w:val="ru-RU"/>
        </w:rPr>
        <w:t xml:space="preserve"> насекомых</w:t>
      </w:r>
      <w:r w:rsidR="00BA0EBE" w:rsidRPr="00D6616C">
        <w:rPr>
          <w:lang w:val="ru-RU"/>
        </w:rPr>
        <w:t>, котор</w:t>
      </w:r>
      <w:r w:rsidR="00453362" w:rsidRPr="00D6616C">
        <w:rPr>
          <w:lang w:val="ru-RU"/>
        </w:rPr>
        <w:t xml:space="preserve">ый </w:t>
      </w:r>
      <w:r w:rsidR="00BA0EBE" w:rsidRPr="00D6616C">
        <w:rPr>
          <w:rFonts w:eastAsia="DengXian Light"/>
          <w:lang w:val="ru-RU"/>
        </w:rPr>
        <w:t>используется уже несколько десятилетий</w:t>
      </w:r>
      <w:r w:rsidR="00BA0EBE" w:rsidRPr="00D6616C">
        <w:rPr>
          <w:lang w:val="ru-RU"/>
        </w:rPr>
        <w:t xml:space="preserve">. </w:t>
      </w:r>
      <w:r w:rsidR="0023094C" w:rsidRPr="00D6616C">
        <w:rPr>
          <w:lang w:val="ru-RU"/>
        </w:rPr>
        <w:t xml:space="preserve">Использование </w:t>
      </w:r>
      <w:r w:rsidR="00BA0EBE" w:rsidRPr="00D6616C">
        <w:rPr>
          <w:lang w:val="ru-RU"/>
        </w:rPr>
        <w:t xml:space="preserve">живых </w:t>
      </w:r>
      <w:r w:rsidR="00453362" w:rsidRPr="00D6616C">
        <w:rPr>
          <w:lang w:val="ru-RU"/>
        </w:rPr>
        <w:t xml:space="preserve">измененных </w:t>
      </w:r>
      <w:r w:rsidR="00BA0EBE" w:rsidRPr="00D6616C">
        <w:rPr>
          <w:lang w:val="ru-RU"/>
        </w:rPr>
        <w:t xml:space="preserve">насекомых </w:t>
      </w:r>
      <w:r w:rsidR="00472A9B" w:rsidRPr="00D6616C">
        <w:rPr>
          <w:lang w:val="ru-RU"/>
        </w:rPr>
        <w:t xml:space="preserve">предполагает </w:t>
      </w:r>
      <w:r w:rsidR="00BA0EBE" w:rsidRPr="00D6616C">
        <w:rPr>
          <w:lang w:val="ru-RU"/>
        </w:rPr>
        <w:t>выпуск модифицированных взрослых самцов (первое поколение) или инкапсулированных личинок или яиц (второе поколение), которые</w:t>
      </w:r>
      <w:r w:rsidR="00326604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спариваясь, не производят насекомых, доживающих до зрелости. </w:t>
      </w:r>
    </w:p>
    <w:p w:rsidR="00E84F2F" w:rsidRPr="00D6616C" w:rsidRDefault="007D6D5C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К примерам самоограничивающихся насекомых можно отнести технологии, разработанные компанией </w:t>
      </w:r>
      <w:proofErr w:type="spellStart"/>
      <w:r w:rsidRPr="00D6616C">
        <w:rPr>
          <w:lang w:val="ru-RU"/>
        </w:rPr>
        <w:t>Oxitec</w:t>
      </w:r>
      <w:proofErr w:type="spellEnd"/>
      <w:r w:rsidRPr="00D6616C">
        <w:rPr>
          <w:lang w:val="ru-RU"/>
        </w:rPr>
        <w:t>, такие как</w:t>
      </w:r>
      <w:r w:rsidR="00CD65A6" w:rsidRPr="00D6616C">
        <w:rPr>
          <w:lang w:val="ru-RU"/>
        </w:rPr>
        <w:t xml:space="preserve"> живой модифицированный </w:t>
      </w:r>
      <w:proofErr w:type="spellStart"/>
      <w:r w:rsidR="00313A4A" w:rsidRPr="00D6616C">
        <w:rPr>
          <w:lang w:val="ru-RU"/>
        </w:rPr>
        <w:t>жёлтолихорадочный</w:t>
      </w:r>
      <w:proofErr w:type="spellEnd"/>
      <w:r w:rsidR="00313A4A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комар </w:t>
      </w:r>
      <w:r w:rsidR="00A44735" w:rsidRPr="00D6616C">
        <w:rPr>
          <w:lang w:val="ru-RU"/>
        </w:rPr>
        <w:t>(</w:t>
      </w:r>
      <w:proofErr w:type="spellStart"/>
      <w:r w:rsidR="00CD65A6" w:rsidRPr="00D6616C">
        <w:rPr>
          <w:i/>
          <w:iCs/>
          <w:lang w:val="ru-RU"/>
        </w:rPr>
        <w:t>Aedes</w:t>
      </w:r>
      <w:proofErr w:type="spellEnd"/>
      <w:r w:rsidR="00CD65A6" w:rsidRPr="00D6616C">
        <w:rPr>
          <w:i/>
          <w:iCs/>
          <w:lang w:val="ru-RU"/>
        </w:rPr>
        <w:t xml:space="preserve"> </w:t>
      </w:r>
      <w:proofErr w:type="spellStart"/>
      <w:r w:rsidR="00CD65A6" w:rsidRPr="00D6616C">
        <w:rPr>
          <w:i/>
          <w:iCs/>
          <w:lang w:val="ru-RU"/>
        </w:rPr>
        <w:t>aegypti</w:t>
      </w:r>
      <w:proofErr w:type="spellEnd"/>
      <w:r w:rsidR="00883CDD" w:rsidRPr="00D6616C">
        <w:rPr>
          <w:lang w:val="ru-RU"/>
        </w:rPr>
        <w:t>)</w:t>
      </w:r>
      <w:r w:rsidR="00F65719" w:rsidRPr="00D6616C">
        <w:rPr>
          <w:lang w:val="ru-RU"/>
        </w:rPr>
        <w:t xml:space="preserve">, </w:t>
      </w:r>
      <w:r w:rsidR="00CD65A6" w:rsidRPr="00D6616C">
        <w:rPr>
          <w:lang w:val="ru-RU"/>
        </w:rPr>
        <w:t xml:space="preserve">который </w:t>
      </w:r>
      <w:r w:rsidRPr="00D6616C">
        <w:rPr>
          <w:lang w:val="ru-RU"/>
        </w:rPr>
        <w:t>используется</w:t>
      </w:r>
      <w:r w:rsidR="00F65719" w:rsidRPr="00D6616C">
        <w:rPr>
          <w:lang w:val="ru-RU"/>
        </w:rPr>
        <w:t xml:space="preserve"> </w:t>
      </w:r>
      <w:r w:rsidR="00CD65A6" w:rsidRPr="00D6616C">
        <w:rPr>
          <w:lang w:val="ru-RU"/>
        </w:rPr>
        <w:t xml:space="preserve">для </w:t>
      </w:r>
      <w:r w:rsidR="00F65719" w:rsidRPr="00D6616C">
        <w:rPr>
          <w:lang w:val="ru-RU"/>
        </w:rPr>
        <w:t>борьбы</w:t>
      </w:r>
      <w:r w:rsidR="00CD65A6" w:rsidRPr="00D6616C">
        <w:rPr>
          <w:lang w:val="ru-RU"/>
        </w:rPr>
        <w:t xml:space="preserve"> с лихорадкой денге, </w:t>
      </w:r>
      <w:r w:rsidR="005638F1" w:rsidRPr="00D6616C">
        <w:rPr>
          <w:lang w:val="ru-RU"/>
        </w:rPr>
        <w:t>а также</w:t>
      </w:r>
      <w:r w:rsidR="00606D8D" w:rsidRPr="00D6616C">
        <w:rPr>
          <w:lang w:val="ru-RU"/>
        </w:rPr>
        <w:t xml:space="preserve"> </w:t>
      </w:r>
      <w:r w:rsidR="00CD65A6" w:rsidRPr="00D6616C">
        <w:rPr>
          <w:lang w:val="ru-RU"/>
        </w:rPr>
        <w:t>жив</w:t>
      </w:r>
      <w:r w:rsidRPr="00D6616C">
        <w:rPr>
          <w:lang w:val="ru-RU"/>
        </w:rPr>
        <w:t>ая</w:t>
      </w:r>
      <w:r w:rsidR="00CD65A6" w:rsidRPr="00D6616C">
        <w:rPr>
          <w:lang w:val="ru-RU"/>
        </w:rPr>
        <w:t xml:space="preserve"> модифицированн</w:t>
      </w:r>
      <w:r w:rsidRPr="00D6616C">
        <w:rPr>
          <w:lang w:val="ru-RU"/>
        </w:rPr>
        <w:t>ая</w:t>
      </w:r>
      <w:r w:rsidR="00CD65A6" w:rsidRPr="00D6616C">
        <w:rPr>
          <w:lang w:val="ru-RU"/>
        </w:rPr>
        <w:t xml:space="preserve"> </w:t>
      </w:r>
      <w:r w:rsidR="00313A4A" w:rsidRPr="00D6616C">
        <w:rPr>
          <w:lang w:val="ru-RU"/>
        </w:rPr>
        <w:t xml:space="preserve">капустная </w:t>
      </w:r>
      <w:r w:rsidR="00CD65A6" w:rsidRPr="00D6616C">
        <w:rPr>
          <w:lang w:val="ru-RU"/>
        </w:rPr>
        <w:t>мо</w:t>
      </w:r>
      <w:r w:rsidRPr="00D6616C">
        <w:rPr>
          <w:lang w:val="ru-RU"/>
        </w:rPr>
        <w:t xml:space="preserve">ль </w:t>
      </w:r>
      <w:r w:rsidR="00CD65A6" w:rsidRPr="00D6616C">
        <w:rPr>
          <w:lang w:val="ru-RU"/>
        </w:rPr>
        <w:t>(</w:t>
      </w:r>
      <w:proofErr w:type="spellStart"/>
      <w:r w:rsidR="00CD65A6" w:rsidRPr="00D6616C">
        <w:rPr>
          <w:i/>
          <w:iCs/>
          <w:lang w:val="ru-RU"/>
        </w:rPr>
        <w:t>Plutella</w:t>
      </w:r>
      <w:proofErr w:type="spellEnd"/>
      <w:r w:rsidR="00CD65A6" w:rsidRPr="00D6616C">
        <w:rPr>
          <w:i/>
          <w:iCs/>
          <w:lang w:val="ru-RU"/>
        </w:rPr>
        <w:t xml:space="preserve"> </w:t>
      </w:r>
      <w:proofErr w:type="spellStart"/>
      <w:r w:rsidR="00CD65A6" w:rsidRPr="00D6616C">
        <w:rPr>
          <w:i/>
          <w:iCs/>
          <w:lang w:val="ru-RU"/>
        </w:rPr>
        <w:t>xylostella</w:t>
      </w:r>
      <w:proofErr w:type="spellEnd"/>
      <w:r w:rsidR="00CD65A6" w:rsidRPr="00D6616C">
        <w:rPr>
          <w:lang w:val="ru-RU"/>
        </w:rPr>
        <w:t xml:space="preserve">) и </w:t>
      </w:r>
      <w:r w:rsidR="00313A4A" w:rsidRPr="00D6616C">
        <w:rPr>
          <w:lang w:val="ru-RU"/>
        </w:rPr>
        <w:t xml:space="preserve">травяная </w:t>
      </w:r>
      <w:r w:rsidR="00453609" w:rsidRPr="00D6616C">
        <w:rPr>
          <w:lang w:val="ru-RU"/>
        </w:rPr>
        <w:t xml:space="preserve">совка </w:t>
      </w:r>
      <w:r w:rsidR="00CD65A6" w:rsidRPr="00D6616C">
        <w:rPr>
          <w:lang w:val="ru-RU"/>
        </w:rPr>
        <w:t>(</w:t>
      </w:r>
      <w:proofErr w:type="spellStart"/>
      <w:r w:rsidR="00CD65A6" w:rsidRPr="00D6616C">
        <w:rPr>
          <w:i/>
          <w:iCs/>
          <w:lang w:val="ru-RU"/>
        </w:rPr>
        <w:t>Spodoptera</w:t>
      </w:r>
      <w:proofErr w:type="spellEnd"/>
      <w:r w:rsidR="00CD65A6" w:rsidRPr="00D6616C">
        <w:rPr>
          <w:i/>
          <w:iCs/>
          <w:lang w:val="ru-RU"/>
        </w:rPr>
        <w:t xml:space="preserve"> </w:t>
      </w:r>
      <w:proofErr w:type="spellStart"/>
      <w:r w:rsidR="00CD65A6" w:rsidRPr="00D6616C">
        <w:rPr>
          <w:i/>
          <w:iCs/>
          <w:lang w:val="ru-RU"/>
        </w:rPr>
        <w:t>frugiperda</w:t>
      </w:r>
      <w:proofErr w:type="spellEnd"/>
      <w:r w:rsidR="00CD65A6" w:rsidRPr="00D6616C">
        <w:rPr>
          <w:lang w:val="ru-RU"/>
        </w:rPr>
        <w:t>)</w:t>
      </w:r>
      <w:r w:rsidR="00313A4A" w:rsidRPr="00D6616C">
        <w:rPr>
          <w:lang w:val="ru-RU"/>
        </w:rPr>
        <w:t xml:space="preserve"> для сельскохозяйственных применений</w:t>
      </w:r>
      <w:r w:rsidR="00606D8D" w:rsidRPr="00D6616C">
        <w:rPr>
          <w:lang w:val="ru-RU"/>
        </w:rPr>
        <w:t>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B.</w:t>
      </w:r>
      <w:r w:rsidRPr="00D6616C">
        <w:rPr>
          <w:lang w:val="ru-RU"/>
        </w:rPr>
        <w:tab/>
      </w:r>
      <w:proofErr w:type="spellStart"/>
      <w:r w:rsidR="00BA0EBE" w:rsidRPr="00D6616C">
        <w:rPr>
          <w:lang w:val="ru-RU"/>
        </w:rPr>
        <w:t>Контекстуализация</w:t>
      </w:r>
      <w:proofErr w:type="spellEnd"/>
    </w:p>
    <w:p w:rsidR="00E84F2F" w:rsidRPr="00D6616C" w:rsidRDefault="00501B62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Самоограничивающиеся с</w:t>
      </w:r>
      <w:r w:rsidR="00CD65A6" w:rsidRPr="00D6616C">
        <w:rPr>
          <w:lang w:val="ru-RU"/>
        </w:rPr>
        <w:t xml:space="preserve">истемы насекомых </w:t>
      </w:r>
      <w:r w:rsidR="001D780D" w:rsidRPr="00D6616C">
        <w:rPr>
          <w:lang w:val="ru-RU"/>
        </w:rPr>
        <w:t>представляют собой разработки, созданные для уменьшения</w:t>
      </w:r>
      <w:r w:rsidR="00CD65A6" w:rsidRPr="00D6616C">
        <w:rPr>
          <w:lang w:val="ru-RU"/>
        </w:rPr>
        <w:t xml:space="preserve"> </w:t>
      </w:r>
      <w:r w:rsidR="001D780D" w:rsidRPr="00D6616C">
        <w:rPr>
          <w:lang w:val="ru-RU"/>
        </w:rPr>
        <w:t xml:space="preserve">популяций </w:t>
      </w:r>
      <w:r w:rsidR="00CD65A6" w:rsidRPr="00D6616C">
        <w:rPr>
          <w:lang w:val="ru-RU"/>
        </w:rPr>
        <w:t xml:space="preserve">переносчиков </w:t>
      </w:r>
      <w:r w:rsidRPr="00D6616C">
        <w:rPr>
          <w:lang w:val="ru-RU"/>
        </w:rPr>
        <w:t xml:space="preserve">таких </w:t>
      </w:r>
      <w:r w:rsidR="00CD65A6" w:rsidRPr="00D6616C">
        <w:rPr>
          <w:lang w:val="ru-RU"/>
        </w:rPr>
        <w:t>заболеваний</w:t>
      </w:r>
      <w:r w:rsidR="001D780D" w:rsidRPr="00D6616C">
        <w:rPr>
          <w:lang w:val="ru-RU"/>
        </w:rPr>
        <w:t>, как</w:t>
      </w:r>
      <w:r w:rsidR="00CD65A6" w:rsidRPr="00D6616C">
        <w:rPr>
          <w:lang w:val="ru-RU"/>
        </w:rPr>
        <w:t xml:space="preserve"> маляри</w:t>
      </w:r>
      <w:r w:rsidR="001D780D" w:rsidRPr="00D6616C">
        <w:rPr>
          <w:lang w:val="ru-RU"/>
        </w:rPr>
        <w:t>я</w:t>
      </w:r>
      <w:r w:rsidR="00CD65A6" w:rsidRPr="00D6616C">
        <w:rPr>
          <w:lang w:val="ru-RU"/>
        </w:rPr>
        <w:t>, денге и желт</w:t>
      </w:r>
      <w:r w:rsidR="001D780D" w:rsidRPr="00D6616C">
        <w:rPr>
          <w:lang w:val="ru-RU"/>
        </w:rPr>
        <w:t>ая</w:t>
      </w:r>
      <w:r w:rsidR="00CD65A6" w:rsidRPr="00D6616C">
        <w:rPr>
          <w:lang w:val="ru-RU"/>
        </w:rPr>
        <w:t xml:space="preserve"> лихорадк</w:t>
      </w:r>
      <w:r w:rsidR="001D780D" w:rsidRPr="00D6616C">
        <w:rPr>
          <w:lang w:val="ru-RU"/>
        </w:rPr>
        <w:t>а,</w:t>
      </w:r>
      <w:r w:rsidR="00CD65A6" w:rsidRPr="00D6616C">
        <w:rPr>
          <w:lang w:val="ru-RU"/>
        </w:rPr>
        <w:t xml:space="preserve"> или сельскохозяйственных насекомых-вредителей </w:t>
      </w:r>
      <w:r w:rsidR="001D780D" w:rsidRPr="00D6616C">
        <w:rPr>
          <w:lang w:val="ru-RU"/>
        </w:rPr>
        <w:t>с целью избежать долгосрочного выживания в окружающей среде</w:t>
      </w:r>
      <w:r w:rsidR="00CD65A6" w:rsidRPr="00D6616C">
        <w:rPr>
          <w:lang w:val="ru-RU"/>
        </w:rPr>
        <w:t xml:space="preserve">. </w:t>
      </w:r>
      <w:r w:rsidR="00A62DF3" w:rsidRPr="00D6616C">
        <w:rPr>
          <w:lang w:val="ru-RU"/>
        </w:rPr>
        <w:t xml:space="preserve">Эти системы </w:t>
      </w:r>
      <w:r w:rsidR="00CD65A6" w:rsidRPr="00D6616C">
        <w:rPr>
          <w:lang w:val="ru-RU"/>
        </w:rPr>
        <w:t xml:space="preserve">можно рассматривать </w:t>
      </w:r>
      <w:r w:rsidR="00A62DF3" w:rsidRPr="00D6616C">
        <w:rPr>
          <w:lang w:val="ru-RU"/>
        </w:rPr>
        <w:t xml:space="preserve">в качестве дальнейшего усовершенствования </w:t>
      </w:r>
      <w:r w:rsidR="00CD65A6" w:rsidRPr="00D6616C">
        <w:rPr>
          <w:lang w:val="ru-RU"/>
        </w:rPr>
        <w:t xml:space="preserve">существующих </w:t>
      </w:r>
      <w:r w:rsidR="006F61E2" w:rsidRPr="00D6616C">
        <w:rPr>
          <w:lang w:val="ru-RU"/>
        </w:rPr>
        <w:t xml:space="preserve">методов </w:t>
      </w:r>
      <w:r w:rsidR="00CD65A6" w:rsidRPr="00D6616C">
        <w:rPr>
          <w:lang w:val="ru-RU"/>
        </w:rPr>
        <w:t>биоконтроля с использованием генной инженерии, которые</w:t>
      </w:r>
      <w:r w:rsidR="006F61E2" w:rsidRPr="00D6616C">
        <w:rPr>
          <w:lang w:val="ru-RU"/>
        </w:rPr>
        <w:t xml:space="preserve"> направлены на решение</w:t>
      </w:r>
      <w:r w:rsidR="00CD65A6" w:rsidRPr="00D6616C">
        <w:rPr>
          <w:lang w:val="ru-RU"/>
        </w:rPr>
        <w:t xml:space="preserve"> проблем</w:t>
      </w:r>
      <w:r w:rsidR="006F61E2" w:rsidRPr="00D6616C">
        <w:rPr>
          <w:lang w:val="ru-RU"/>
        </w:rPr>
        <w:t>, присущих</w:t>
      </w:r>
      <w:r w:rsidR="00CD65A6" w:rsidRPr="00D6616C">
        <w:rPr>
          <w:lang w:val="ru-RU"/>
        </w:rPr>
        <w:t xml:space="preserve"> технике стерильных насекомых, такие как </w:t>
      </w:r>
      <w:r w:rsidR="006F61E2" w:rsidRPr="00D6616C">
        <w:rPr>
          <w:lang w:val="ru-RU"/>
        </w:rPr>
        <w:t>функциональность</w:t>
      </w:r>
      <w:r w:rsidR="00CD65A6" w:rsidRPr="00D6616C">
        <w:rPr>
          <w:lang w:val="ru-RU"/>
        </w:rPr>
        <w:t xml:space="preserve">, стоимость и эффективность, а также устойчивость к инсектицидам. </w:t>
      </w:r>
      <w:r w:rsidR="00781FA9" w:rsidRPr="00D6616C">
        <w:rPr>
          <w:lang w:val="ru-RU"/>
        </w:rPr>
        <w:t xml:space="preserve">Таким образом, </w:t>
      </w:r>
      <w:r w:rsidR="00CD65A6" w:rsidRPr="00D6616C">
        <w:rPr>
          <w:lang w:val="ru-RU"/>
        </w:rPr>
        <w:t xml:space="preserve">эти приложения </w:t>
      </w:r>
      <w:r w:rsidR="006F61E2" w:rsidRPr="00D6616C">
        <w:rPr>
          <w:lang w:val="ru-RU"/>
        </w:rPr>
        <w:t>могут рассматриваться</w:t>
      </w:r>
      <w:r w:rsidR="00CD65A6" w:rsidRPr="00D6616C">
        <w:rPr>
          <w:lang w:val="ru-RU"/>
        </w:rPr>
        <w:t xml:space="preserve"> как новые инструменты </w:t>
      </w:r>
      <w:r w:rsidR="006F61E2" w:rsidRPr="00D6616C">
        <w:rPr>
          <w:lang w:val="ru-RU"/>
        </w:rPr>
        <w:t xml:space="preserve">в комплексной стратегии борьбы </w:t>
      </w:r>
      <w:r w:rsidR="00CD65A6" w:rsidRPr="00D6616C">
        <w:rPr>
          <w:lang w:val="ru-RU"/>
        </w:rPr>
        <w:t xml:space="preserve">с вредителями в дикой природе, сельском хозяйстве или городских условиях. Цель самоограничивающихся систем может быть достигнута другими средствами и подходами. </w:t>
      </w:r>
      <w:r w:rsidR="006F61E2" w:rsidRPr="00D6616C">
        <w:rPr>
          <w:lang w:val="ru-RU"/>
        </w:rPr>
        <w:t>В каждом отдельном случае следует оценить возможность применения альтернативных методов</w:t>
      </w:r>
      <w:r w:rsidR="00CD65A6" w:rsidRPr="00D6616C">
        <w:rPr>
          <w:lang w:val="ru-RU"/>
        </w:rPr>
        <w:t xml:space="preserve">. На сегодняшний день генно-инженерные самоограничивающиеся насекомые не достигли успеха в решении поставленных перед ними </w:t>
      </w:r>
      <w:r w:rsidR="0092085C" w:rsidRPr="00D6616C">
        <w:rPr>
          <w:lang w:val="ru-RU"/>
        </w:rPr>
        <w:t xml:space="preserve">задач по </w:t>
      </w:r>
      <w:r w:rsidR="00CD65A6" w:rsidRPr="00D6616C">
        <w:rPr>
          <w:lang w:val="ru-RU"/>
        </w:rPr>
        <w:t xml:space="preserve">борьбе с вредителями или </w:t>
      </w:r>
      <w:r w:rsidR="00A62DF3" w:rsidRPr="00D6616C">
        <w:rPr>
          <w:lang w:val="ru-RU"/>
        </w:rPr>
        <w:t>уменьшению популяций взрослых комаров и бремени заболеваний</w:t>
      </w:r>
      <w:r w:rsidR="00CD65A6" w:rsidRPr="00D6616C">
        <w:rPr>
          <w:lang w:val="ru-RU"/>
        </w:rPr>
        <w:t>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C.</w:t>
      </w:r>
      <w:r w:rsidRPr="00D6616C">
        <w:rPr>
          <w:lang w:val="ru-RU"/>
        </w:rPr>
        <w:tab/>
      </w:r>
      <w:r w:rsidR="00456C62" w:rsidRPr="00D6616C">
        <w:rPr>
          <w:lang w:val="ru-RU"/>
        </w:rPr>
        <w:t>Сроки и современный уровень научных исследований</w:t>
      </w:r>
      <w:r w:rsidR="00BA0EBE" w:rsidRPr="00D6616C">
        <w:rPr>
          <w:vertAlign w:val="superscript"/>
          <w:lang w:val="ru-RU"/>
        </w:rPr>
        <w:footnoteReference w:id="18"/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С 2010 года полевые испытания самоограничивающихся насекомых на основе генетических </w:t>
      </w:r>
      <w:r w:rsidR="00456C62" w:rsidRPr="00D6616C">
        <w:rPr>
          <w:lang w:val="ru-RU"/>
        </w:rPr>
        <w:t xml:space="preserve">методов </w:t>
      </w:r>
      <w:r w:rsidR="00BA2EB5" w:rsidRPr="00D6616C">
        <w:rPr>
          <w:lang w:val="ru-RU"/>
        </w:rPr>
        <w:t xml:space="preserve">проводились </w:t>
      </w:r>
      <w:r w:rsidRPr="00D6616C">
        <w:rPr>
          <w:lang w:val="ru-RU"/>
        </w:rPr>
        <w:t>в Бразилии (комар</w:t>
      </w:r>
      <w:r w:rsidR="00456C62" w:rsidRPr="00D6616C">
        <w:rPr>
          <w:lang w:val="ru-RU"/>
        </w:rPr>
        <w:t>ы</w:t>
      </w:r>
      <w:r w:rsidRPr="00D6616C">
        <w:rPr>
          <w:lang w:val="ru-RU"/>
        </w:rPr>
        <w:t xml:space="preserve"> и </w:t>
      </w:r>
      <w:r w:rsidR="00456C62" w:rsidRPr="00D6616C">
        <w:rPr>
          <w:lang w:val="ru-RU"/>
        </w:rPr>
        <w:t>травяная совка</w:t>
      </w:r>
      <w:r w:rsidRPr="00D6616C">
        <w:rPr>
          <w:lang w:val="ru-RU"/>
        </w:rPr>
        <w:t xml:space="preserve">), </w:t>
      </w:r>
      <w:r w:rsidR="001C5FD8" w:rsidRPr="00D6616C">
        <w:rPr>
          <w:lang w:val="ru-RU"/>
        </w:rPr>
        <w:t>Буркина-Фасо (</w:t>
      </w:r>
      <w:proofErr w:type="spellStart"/>
      <w:r w:rsidR="001C5FD8" w:rsidRPr="00D6616C">
        <w:rPr>
          <w:i/>
          <w:iCs/>
          <w:lang w:val="ru-RU"/>
        </w:rPr>
        <w:t>Anopheles</w:t>
      </w:r>
      <w:proofErr w:type="spellEnd"/>
      <w:r w:rsidR="001C5FD8" w:rsidRPr="00D6616C">
        <w:rPr>
          <w:i/>
          <w:iCs/>
          <w:lang w:val="ru-RU"/>
        </w:rPr>
        <w:t xml:space="preserve"> </w:t>
      </w:r>
      <w:proofErr w:type="spellStart"/>
      <w:r w:rsidR="001C5FD8" w:rsidRPr="00D6616C">
        <w:rPr>
          <w:i/>
          <w:iCs/>
          <w:lang w:val="ru-RU"/>
        </w:rPr>
        <w:t>gambiae</w:t>
      </w:r>
      <w:proofErr w:type="spellEnd"/>
      <w:r w:rsidR="001C5FD8" w:rsidRPr="00D6616C">
        <w:rPr>
          <w:lang w:val="ru-RU"/>
        </w:rPr>
        <w:t>)</w:t>
      </w:r>
      <w:r w:rsidR="00221DE1" w:rsidRPr="00D6616C">
        <w:rPr>
          <w:lang w:val="ru-RU"/>
        </w:rPr>
        <w:t xml:space="preserve">, </w:t>
      </w:r>
      <w:r w:rsidRPr="00D6616C">
        <w:rPr>
          <w:lang w:val="ru-RU"/>
        </w:rPr>
        <w:t>Малайзии (комары), Панаме (</w:t>
      </w:r>
      <w:r w:rsidR="009550FB" w:rsidRPr="00D6616C">
        <w:rPr>
          <w:lang w:val="ru-RU"/>
        </w:rPr>
        <w:t>комары</w:t>
      </w:r>
      <w:r w:rsidRPr="00D6616C">
        <w:rPr>
          <w:lang w:val="ru-RU"/>
        </w:rPr>
        <w:t>)</w:t>
      </w:r>
      <w:r w:rsidR="00434B2A" w:rsidRPr="00D6616C">
        <w:rPr>
          <w:lang w:val="ru-RU"/>
        </w:rPr>
        <w:t xml:space="preserve">, </w:t>
      </w:r>
      <w:r w:rsidR="00221DE1" w:rsidRPr="00D6616C">
        <w:rPr>
          <w:lang w:val="ru-RU"/>
        </w:rPr>
        <w:t xml:space="preserve">США (комары и </w:t>
      </w:r>
      <w:r w:rsidR="00456C62" w:rsidRPr="00D6616C">
        <w:rPr>
          <w:lang w:val="ru-RU"/>
        </w:rPr>
        <w:t>капустная</w:t>
      </w:r>
      <w:r w:rsidR="00221DE1" w:rsidRPr="00D6616C">
        <w:rPr>
          <w:lang w:val="ru-RU"/>
        </w:rPr>
        <w:t xml:space="preserve"> моль) </w:t>
      </w:r>
      <w:r w:rsidR="00434B2A" w:rsidRPr="00D6616C">
        <w:rPr>
          <w:lang w:val="ru-RU"/>
        </w:rPr>
        <w:t xml:space="preserve">и на Каймановых </w:t>
      </w:r>
      <w:r w:rsidR="00456C62" w:rsidRPr="00D6616C">
        <w:rPr>
          <w:lang w:val="ru-RU"/>
        </w:rPr>
        <w:t>О</w:t>
      </w:r>
      <w:r w:rsidR="00434B2A" w:rsidRPr="00D6616C">
        <w:rPr>
          <w:lang w:val="ru-RU"/>
        </w:rPr>
        <w:t>стровах (комары)</w:t>
      </w:r>
      <w:r w:rsidRPr="00D6616C">
        <w:rPr>
          <w:lang w:val="ru-RU"/>
        </w:rPr>
        <w:t xml:space="preserve">. В настоящее время в Бразилии </w:t>
      </w:r>
      <w:r w:rsidR="00456C62" w:rsidRPr="00D6616C">
        <w:rPr>
          <w:lang w:val="ru-RU"/>
        </w:rPr>
        <w:t>доступны для коммерческого использования две разновидности комаров</w:t>
      </w:r>
      <w:r w:rsidRPr="00D6616C">
        <w:rPr>
          <w:lang w:val="ru-RU"/>
        </w:rPr>
        <w:t xml:space="preserve"> (первое и второе </w:t>
      </w:r>
      <w:r w:rsidR="00A10628" w:rsidRPr="00D6616C">
        <w:rPr>
          <w:lang w:val="ru-RU"/>
        </w:rPr>
        <w:t xml:space="preserve">поколения </w:t>
      </w:r>
      <w:proofErr w:type="spellStart"/>
      <w:r w:rsidRPr="00D6616C">
        <w:rPr>
          <w:i/>
          <w:iCs/>
          <w:lang w:val="ru-RU"/>
        </w:rPr>
        <w:t>Aedes</w:t>
      </w:r>
      <w:proofErr w:type="spellEnd"/>
      <w:r w:rsidRPr="00D6616C">
        <w:rPr>
          <w:i/>
          <w:iCs/>
          <w:lang w:val="ru-RU"/>
        </w:rPr>
        <w:t xml:space="preserve"> </w:t>
      </w:r>
      <w:proofErr w:type="spellStart"/>
      <w:r w:rsidRPr="00D6616C">
        <w:rPr>
          <w:i/>
          <w:iCs/>
          <w:lang w:val="ru-RU"/>
        </w:rPr>
        <w:t>aegypti</w:t>
      </w:r>
      <w:proofErr w:type="spellEnd"/>
      <w:r w:rsidRPr="00D6616C">
        <w:rPr>
          <w:lang w:val="ru-RU"/>
        </w:rPr>
        <w:t xml:space="preserve">). Что касается других самоограничивающихся систем, основанных на </w:t>
      </w:r>
      <w:r w:rsidR="00F220FA" w:rsidRPr="00D6616C">
        <w:rPr>
          <w:lang w:val="ru-RU"/>
        </w:rPr>
        <w:t xml:space="preserve">методе </w:t>
      </w:r>
      <w:r w:rsidR="00C5769D" w:rsidRPr="00D6616C">
        <w:rPr>
          <w:lang w:val="ru-RU"/>
        </w:rPr>
        <w:lastRenderedPageBreak/>
        <w:t>высоко</w:t>
      </w:r>
      <w:r w:rsidR="00A10628" w:rsidRPr="00D6616C">
        <w:rPr>
          <w:lang w:val="ru-RU"/>
        </w:rPr>
        <w:t xml:space="preserve">точного выведения </w:t>
      </w:r>
      <w:r w:rsidRPr="00D6616C">
        <w:rPr>
          <w:lang w:val="ru-RU"/>
        </w:rPr>
        <w:t xml:space="preserve">стерильных насекомых, то в США были проведены тепличные испытания </w:t>
      </w:r>
      <w:proofErr w:type="spellStart"/>
      <w:r w:rsidRPr="00D6616C">
        <w:rPr>
          <w:i/>
          <w:iCs/>
          <w:lang w:val="ru-RU"/>
        </w:rPr>
        <w:t>Drosophila</w:t>
      </w:r>
      <w:proofErr w:type="spellEnd"/>
      <w:r w:rsidRPr="00D6616C">
        <w:rPr>
          <w:i/>
          <w:iCs/>
          <w:lang w:val="ru-RU"/>
        </w:rPr>
        <w:t xml:space="preserve"> </w:t>
      </w:r>
      <w:proofErr w:type="spellStart"/>
      <w:r w:rsidRPr="00D6616C">
        <w:rPr>
          <w:i/>
          <w:iCs/>
          <w:lang w:val="ru-RU"/>
        </w:rPr>
        <w:t>suzukii</w:t>
      </w:r>
      <w:proofErr w:type="spellEnd"/>
      <w:r w:rsidR="00F220FA" w:rsidRPr="00D6616C">
        <w:rPr>
          <w:i/>
          <w:iCs/>
          <w:lang w:val="ru-RU"/>
        </w:rPr>
        <w:t xml:space="preserve">, </w:t>
      </w:r>
      <w:r w:rsidR="00F220FA" w:rsidRPr="00D6616C">
        <w:rPr>
          <w:lang w:val="ru-RU"/>
        </w:rPr>
        <w:t>в частности ко</w:t>
      </w:r>
      <w:r w:rsidR="00BF1C60" w:rsidRPr="00D6616C">
        <w:rPr>
          <w:lang w:val="ru-RU"/>
        </w:rPr>
        <w:t xml:space="preserve">мпанией </w:t>
      </w:r>
      <w:proofErr w:type="spellStart"/>
      <w:r w:rsidRPr="00D6616C">
        <w:rPr>
          <w:lang w:val="ru-RU"/>
        </w:rPr>
        <w:t>Agragene</w:t>
      </w:r>
      <w:proofErr w:type="spellEnd"/>
      <w:r w:rsidRPr="00D6616C">
        <w:rPr>
          <w:lang w:val="ru-RU"/>
        </w:rPr>
        <w:t xml:space="preserve">. Открытые полевые испытания </w:t>
      </w:r>
      <w:r w:rsidR="00F23C30" w:rsidRPr="00D6616C">
        <w:rPr>
          <w:i/>
          <w:iCs/>
          <w:lang w:val="ru-RU"/>
        </w:rPr>
        <w:t xml:space="preserve">D. </w:t>
      </w:r>
      <w:proofErr w:type="spellStart"/>
      <w:r w:rsidRPr="00D6616C">
        <w:rPr>
          <w:i/>
          <w:iCs/>
          <w:lang w:val="ru-RU"/>
        </w:rPr>
        <w:t>suzukii</w:t>
      </w:r>
      <w:proofErr w:type="spellEnd"/>
      <w:r w:rsidRPr="00D6616C">
        <w:rPr>
          <w:i/>
          <w:iCs/>
          <w:lang w:val="ru-RU"/>
        </w:rPr>
        <w:t xml:space="preserve"> </w:t>
      </w:r>
      <w:r w:rsidR="00F220FA" w:rsidRPr="00D6616C">
        <w:rPr>
          <w:lang w:val="ru-RU"/>
        </w:rPr>
        <w:t>планируется провести</w:t>
      </w:r>
      <w:r w:rsidRPr="00D6616C">
        <w:rPr>
          <w:lang w:val="ru-RU"/>
        </w:rPr>
        <w:t xml:space="preserve"> уже в 2024 году, а других видов </w:t>
      </w:r>
      <w:r w:rsidR="00F220FA" w:rsidRPr="00D6616C">
        <w:rPr>
          <w:lang w:val="ru-RU"/>
        </w:rPr>
        <w:t>–</w:t>
      </w:r>
      <w:r w:rsidRPr="00D6616C">
        <w:rPr>
          <w:lang w:val="ru-RU"/>
        </w:rPr>
        <w:t xml:space="preserve"> в</w:t>
      </w:r>
      <w:r w:rsidR="00F220FA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течение </w:t>
      </w:r>
      <w:r w:rsidR="00F220FA" w:rsidRPr="00D6616C">
        <w:rPr>
          <w:lang w:val="ru-RU"/>
        </w:rPr>
        <w:t xml:space="preserve">следующих </w:t>
      </w:r>
      <w:r w:rsidRPr="00D6616C">
        <w:rPr>
          <w:lang w:val="ru-RU"/>
        </w:rPr>
        <w:t>10 лет (например</w:t>
      </w:r>
      <w:r w:rsidR="00F23C30" w:rsidRPr="00D6616C">
        <w:rPr>
          <w:lang w:val="ru-RU"/>
        </w:rPr>
        <w:t xml:space="preserve">, </w:t>
      </w:r>
      <w:r w:rsidRPr="00D6616C">
        <w:rPr>
          <w:lang w:val="ru-RU"/>
        </w:rPr>
        <w:t xml:space="preserve">живых </w:t>
      </w:r>
      <w:r w:rsidR="00F220FA" w:rsidRPr="00D6616C">
        <w:rPr>
          <w:lang w:val="ru-RU"/>
        </w:rPr>
        <w:t xml:space="preserve">измененных </w:t>
      </w:r>
      <w:r w:rsidRPr="00D6616C">
        <w:rPr>
          <w:i/>
          <w:iCs/>
          <w:lang w:val="ru-RU"/>
        </w:rPr>
        <w:t>A</w:t>
      </w:r>
      <w:r w:rsidR="00F23C30" w:rsidRPr="00D6616C">
        <w:rPr>
          <w:i/>
          <w:iCs/>
          <w:lang w:val="ru-RU"/>
        </w:rPr>
        <w:t xml:space="preserve">. </w:t>
      </w:r>
      <w:proofErr w:type="spellStart"/>
      <w:r w:rsidRPr="00D6616C">
        <w:rPr>
          <w:i/>
          <w:iCs/>
          <w:lang w:val="ru-RU"/>
        </w:rPr>
        <w:t>gambiae</w:t>
      </w:r>
      <w:proofErr w:type="spellEnd"/>
      <w:r w:rsidRPr="00D6616C">
        <w:rPr>
          <w:i/>
          <w:iCs/>
          <w:lang w:val="ru-RU"/>
        </w:rPr>
        <w:t xml:space="preserve"> </w:t>
      </w:r>
      <w:r w:rsidR="00E20114" w:rsidRPr="00D6616C">
        <w:rPr>
          <w:lang w:val="ru-RU"/>
        </w:rPr>
        <w:t xml:space="preserve">в </w:t>
      </w:r>
      <w:r w:rsidRPr="00D6616C">
        <w:rPr>
          <w:lang w:val="ru-RU"/>
        </w:rPr>
        <w:t>Гамбии).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В настоящее время ведутся исследования по разработке новых систем, таких как </w:t>
      </w:r>
      <w:r w:rsidR="00C5769D" w:rsidRPr="00D6616C">
        <w:rPr>
          <w:lang w:val="ru-RU"/>
        </w:rPr>
        <w:t xml:space="preserve">высокоточный </w:t>
      </w:r>
      <w:r w:rsidRPr="00D6616C">
        <w:rPr>
          <w:lang w:val="ru-RU"/>
        </w:rPr>
        <w:t xml:space="preserve">метод стерилизации насекомых </w:t>
      </w:r>
      <w:r w:rsidR="001E6C13" w:rsidRPr="00D6616C">
        <w:rPr>
          <w:lang w:val="ru-RU"/>
        </w:rPr>
        <w:t xml:space="preserve">с помощью </w:t>
      </w:r>
      <w:proofErr w:type="spellStart"/>
      <w:r w:rsidRPr="00D6616C">
        <w:rPr>
          <w:lang w:val="ru-RU"/>
        </w:rPr>
        <w:t>CRISPR-Cas</w:t>
      </w:r>
      <w:proofErr w:type="spellEnd"/>
      <w:r w:rsidRPr="00D6616C">
        <w:rPr>
          <w:lang w:val="ru-RU"/>
        </w:rPr>
        <w:t xml:space="preserve">, системы </w:t>
      </w:r>
      <w:r w:rsidR="00F220FA" w:rsidRPr="00D6616C">
        <w:rPr>
          <w:lang w:val="ru-RU"/>
        </w:rPr>
        <w:t>на основе генно-</w:t>
      </w:r>
      <w:r w:rsidRPr="00D6616C">
        <w:rPr>
          <w:lang w:val="ru-RU"/>
        </w:rPr>
        <w:t xml:space="preserve">инженерного </w:t>
      </w:r>
      <w:r w:rsidR="00F220FA" w:rsidRPr="00D6616C">
        <w:rPr>
          <w:lang w:val="ru-RU"/>
        </w:rPr>
        <w:t>драйва</w:t>
      </w:r>
      <w:r w:rsidRPr="00D6616C">
        <w:rPr>
          <w:lang w:val="ru-RU"/>
        </w:rPr>
        <w:t xml:space="preserve"> и фенотип нелетающ</w:t>
      </w:r>
      <w:r w:rsidR="00F220FA" w:rsidRPr="00D6616C">
        <w:rPr>
          <w:lang w:val="ru-RU"/>
        </w:rPr>
        <w:t>их</w:t>
      </w:r>
      <w:r w:rsidRPr="00D6616C">
        <w:rPr>
          <w:lang w:val="ru-RU"/>
        </w:rPr>
        <w:t xml:space="preserve"> сам</w:t>
      </w:r>
      <w:r w:rsidR="00F220FA" w:rsidRPr="00D6616C">
        <w:rPr>
          <w:lang w:val="ru-RU"/>
        </w:rPr>
        <w:t>ок</w:t>
      </w:r>
      <w:r w:rsidRPr="00D6616C">
        <w:rPr>
          <w:lang w:val="ru-RU"/>
        </w:rPr>
        <w:t xml:space="preserve">, а также </w:t>
      </w:r>
      <w:r w:rsidR="00CE1302" w:rsidRPr="00D6616C">
        <w:rPr>
          <w:lang w:val="ru-RU"/>
        </w:rPr>
        <w:t>по</w:t>
      </w:r>
      <w:r w:rsidRPr="00D6616C">
        <w:rPr>
          <w:lang w:val="ru-RU"/>
        </w:rPr>
        <w:t xml:space="preserve"> применению новых видов насекомых.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D.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Рассмотрение воздействия на цели и принципы Конвенции</w:t>
      </w:r>
      <w:r w:rsidR="00BA0EBE" w:rsidRPr="00D6616C">
        <w:rPr>
          <w:vertAlign w:val="superscript"/>
          <w:lang w:val="ru-RU"/>
        </w:rPr>
        <w:footnoteReference w:id="19"/>
      </w:r>
      <w:r w:rsidR="00BA0EBE" w:rsidRPr="00D6616C">
        <w:rPr>
          <w:vertAlign w:val="superscript"/>
          <w:lang w:val="ru-RU"/>
        </w:rPr>
        <w:t xml:space="preserve"> 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Использование </w:t>
      </w:r>
      <w:r w:rsidR="000A5EDF" w:rsidRPr="00D6616C">
        <w:rPr>
          <w:lang w:val="ru-RU"/>
        </w:rPr>
        <w:t xml:space="preserve">самоограничивающихся </w:t>
      </w:r>
      <w:r w:rsidRPr="00D6616C">
        <w:rPr>
          <w:lang w:val="ru-RU"/>
        </w:rPr>
        <w:t xml:space="preserve">систем насекомых может оказать влияние на </w:t>
      </w:r>
      <w:r w:rsidR="009D4D47" w:rsidRPr="00D6616C">
        <w:rPr>
          <w:lang w:val="ru-RU"/>
        </w:rPr>
        <w:t>достижение ц</w:t>
      </w:r>
      <w:r w:rsidRPr="00D6616C">
        <w:rPr>
          <w:lang w:val="ru-RU"/>
        </w:rPr>
        <w:t>ел</w:t>
      </w:r>
      <w:r w:rsidR="009D4D47" w:rsidRPr="00D6616C">
        <w:rPr>
          <w:lang w:val="ru-RU"/>
        </w:rPr>
        <w:t>ей</w:t>
      </w:r>
      <w:r w:rsidRPr="00D6616C">
        <w:rPr>
          <w:lang w:val="ru-RU"/>
        </w:rPr>
        <w:t xml:space="preserve"> Конвенции и проявиться на трех уровнях биоразнообразия</w:t>
      </w:r>
      <w:r w:rsidR="00CE1302" w:rsidRPr="00D6616C">
        <w:rPr>
          <w:lang w:val="ru-RU"/>
        </w:rPr>
        <w:t>: генетик</w:t>
      </w:r>
      <w:r w:rsidR="009D4D47" w:rsidRPr="00D6616C">
        <w:rPr>
          <w:lang w:val="ru-RU"/>
        </w:rPr>
        <w:t>е</w:t>
      </w:r>
      <w:r w:rsidRPr="00D6616C">
        <w:rPr>
          <w:lang w:val="ru-RU"/>
        </w:rPr>
        <w:t>, вид</w:t>
      </w:r>
      <w:r w:rsidR="009D4D47" w:rsidRPr="00D6616C">
        <w:rPr>
          <w:lang w:val="ru-RU"/>
        </w:rPr>
        <w:t xml:space="preserve">ах </w:t>
      </w:r>
      <w:r w:rsidRPr="00D6616C">
        <w:rPr>
          <w:lang w:val="ru-RU"/>
        </w:rPr>
        <w:t>и экосистем</w:t>
      </w:r>
      <w:r w:rsidR="009D4D47" w:rsidRPr="00D6616C">
        <w:rPr>
          <w:lang w:val="ru-RU"/>
        </w:rPr>
        <w:t>ах</w:t>
      </w:r>
      <w:r w:rsidRPr="00D6616C">
        <w:rPr>
          <w:lang w:val="ru-RU"/>
        </w:rPr>
        <w:t xml:space="preserve">. </w:t>
      </w:r>
      <w:r w:rsidR="007739DE" w:rsidRPr="00D6616C">
        <w:rPr>
          <w:lang w:val="ru-RU"/>
        </w:rPr>
        <w:t>Применение этих си</w:t>
      </w:r>
      <w:r w:rsidR="000E3803" w:rsidRPr="00D6616C">
        <w:rPr>
          <w:lang w:val="ru-RU"/>
        </w:rPr>
        <w:t xml:space="preserve">стем </w:t>
      </w:r>
      <w:r w:rsidRPr="00D6616C">
        <w:rPr>
          <w:lang w:val="ru-RU"/>
        </w:rPr>
        <w:t>мо</w:t>
      </w:r>
      <w:r w:rsidR="007739DE" w:rsidRPr="00D6616C">
        <w:rPr>
          <w:lang w:val="ru-RU"/>
        </w:rPr>
        <w:t>же</w:t>
      </w:r>
      <w:r w:rsidRPr="00D6616C">
        <w:rPr>
          <w:lang w:val="ru-RU"/>
        </w:rPr>
        <w:t xml:space="preserve">т </w:t>
      </w:r>
      <w:r w:rsidR="000E3803" w:rsidRPr="00D6616C">
        <w:rPr>
          <w:lang w:val="ru-RU"/>
        </w:rPr>
        <w:t xml:space="preserve">привести </w:t>
      </w:r>
      <w:r w:rsidR="009D4D47" w:rsidRPr="00D6616C">
        <w:rPr>
          <w:lang w:val="ru-RU"/>
        </w:rPr>
        <w:t>к следующим последствиям: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220FA" w:rsidRPr="00D6616C">
        <w:rPr>
          <w:lang w:val="ru-RU"/>
        </w:rPr>
        <w:t>с</w:t>
      </w:r>
      <w:r w:rsidR="00BA0EBE" w:rsidRPr="00D6616C">
        <w:rPr>
          <w:lang w:val="ru-RU"/>
        </w:rPr>
        <w:t xml:space="preserve">окращение численности популяции </w:t>
      </w:r>
      <w:r w:rsidR="00EF6870" w:rsidRPr="00D6616C">
        <w:rPr>
          <w:iCs/>
          <w:lang w:val="ru-RU"/>
        </w:rPr>
        <w:t>в</w:t>
      </w:r>
      <w:r w:rsidR="00EF6870" w:rsidRPr="00D6616C">
        <w:rPr>
          <w:i/>
          <w:iCs/>
          <w:lang w:val="ru-RU"/>
        </w:rPr>
        <w:t xml:space="preserve"> </w:t>
      </w:r>
      <w:r w:rsidR="00EF6870" w:rsidRPr="00D6616C">
        <w:rPr>
          <w:lang w:val="ru-RU"/>
        </w:rPr>
        <w:t xml:space="preserve">результате </w:t>
      </w:r>
      <w:r w:rsidR="00BA0EBE" w:rsidRPr="00D6616C">
        <w:rPr>
          <w:lang w:val="ru-RU"/>
        </w:rPr>
        <w:t xml:space="preserve">нарушения пищевых сетей, непреднамеренной горизонтальной передачи генов нецелевым видам, приводящей к нежелательным последствиям, появлению новых токсинов или индукции </w:t>
      </w:r>
      <w:proofErr w:type="spellStart"/>
      <w:r w:rsidR="00BA0EBE" w:rsidRPr="00D6616C">
        <w:rPr>
          <w:lang w:val="ru-RU"/>
        </w:rPr>
        <w:t>аллергенности</w:t>
      </w:r>
      <w:proofErr w:type="spellEnd"/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220FA" w:rsidRPr="00D6616C">
        <w:rPr>
          <w:lang w:val="ru-RU"/>
        </w:rPr>
        <w:t>и</w:t>
      </w:r>
      <w:r w:rsidR="00665917" w:rsidRPr="00D6616C">
        <w:rPr>
          <w:lang w:val="ru-RU"/>
        </w:rPr>
        <w:t xml:space="preserve">зменения в </w:t>
      </w:r>
      <w:r w:rsidR="00BA0EBE" w:rsidRPr="00D6616C">
        <w:rPr>
          <w:lang w:val="ru-RU"/>
        </w:rPr>
        <w:t>динамике численности популяции</w:t>
      </w:r>
      <w:r w:rsidR="00062B2C" w:rsidRPr="00D6616C">
        <w:rPr>
          <w:lang w:val="ru-RU"/>
        </w:rPr>
        <w:t xml:space="preserve"> путем </w:t>
      </w:r>
      <w:r w:rsidR="00BA0EBE" w:rsidRPr="00D6616C">
        <w:rPr>
          <w:lang w:val="ru-RU"/>
        </w:rPr>
        <w:t xml:space="preserve">восстановления популяции после </w:t>
      </w:r>
      <w:r w:rsidR="009D4D47" w:rsidRPr="00D6616C">
        <w:rPr>
          <w:lang w:val="ru-RU"/>
        </w:rPr>
        <w:t xml:space="preserve">высвобождения </w:t>
      </w:r>
      <w:r w:rsidR="00BA0EBE" w:rsidRPr="00D6616C">
        <w:rPr>
          <w:lang w:val="ru-RU"/>
        </w:rPr>
        <w:t>в окружающую среду;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220FA" w:rsidRPr="00D6616C">
        <w:rPr>
          <w:lang w:val="ru-RU"/>
        </w:rPr>
        <w:t>у</w:t>
      </w:r>
      <w:r w:rsidR="00BA0EBE" w:rsidRPr="00D6616C">
        <w:rPr>
          <w:lang w:val="ru-RU"/>
        </w:rPr>
        <w:t xml:space="preserve">меньшение ущерба </w:t>
      </w:r>
      <w:r w:rsidR="009D4D47" w:rsidRPr="00D6616C">
        <w:rPr>
          <w:lang w:val="ru-RU"/>
        </w:rPr>
        <w:t xml:space="preserve">для биоразнообразия </w:t>
      </w:r>
      <w:r w:rsidR="00062B2C" w:rsidRPr="00D6616C">
        <w:rPr>
          <w:lang w:val="ru-RU"/>
        </w:rPr>
        <w:t xml:space="preserve">за счет </w:t>
      </w:r>
      <w:r w:rsidR="007739DE" w:rsidRPr="00D6616C">
        <w:rPr>
          <w:lang w:val="ru-RU"/>
        </w:rPr>
        <w:t xml:space="preserve">контроля </w:t>
      </w:r>
      <w:r w:rsidR="00BA0EBE" w:rsidRPr="00D6616C">
        <w:rPr>
          <w:lang w:val="ru-RU"/>
        </w:rPr>
        <w:t>инвазивны</w:t>
      </w:r>
      <w:r w:rsidR="007739DE" w:rsidRPr="00D6616C">
        <w:rPr>
          <w:lang w:val="ru-RU"/>
        </w:rPr>
        <w:t>х</w:t>
      </w:r>
      <w:r w:rsidR="00BA0EBE" w:rsidRPr="00D6616C">
        <w:rPr>
          <w:lang w:val="ru-RU"/>
        </w:rPr>
        <w:t xml:space="preserve"> вид</w:t>
      </w:r>
      <w:r w:rsidR="007739DE" w:rsidRPr="00D6616C">
        <w:rPr>
          <w:lang w:val="ru-RU"/>
        </w:rPr>
        <w:t>ов</w:t>
      </w:r>
      <w:r w:rsidR="00BA0EBE" w:rsidRPr="00D6616C">
        <w:rPr>
          <w:lang w:val="ru-RU"/>
        </w:rPr>
        <w:t xml:space="preserve">, сокращения использования химических пестицидов </w:t>
      </w:r>
      <w:r w:rsidR="00A50871" w:rsidRPr="00D6616C">
        <w:rPr>
          <w:lang w:val="ru-RU"/>
        </w:rPr>
        <w:t xml:space="preserve">или </w:t>
      </w:r>
      <w:r w:rsidR="00BA0EBE" w:rsidRPr="00D6616C">
        <w:rPr>
          <w:lang w:val="ru-RU"/>
        </w:rPr>
        <w:t>уменьшения распространения болезней;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220FA" w:rsidRPr="00D6616C">
        <w:rPr>
          <w:lang w:val="ru-RU"/>
        </w:rPr>
        <w:t>б</w:t>
      </w:r>
      <w:r w:rsidR="00BA0EBE" w:rsidRPr="00D6616C">
        <w:rPr>
          <w:lang w:val="ru-RU"/>
        </w:rPr>
        <w:t xml:space="preserve">иологические </w:t>
      </w:r>
      <w:r w:rsidR="009D4D47" w:rsidRPr="00D6616C">
        <w:rPr>
          <w:lang w:val="ru-RU"/>
        </w:rPr>
        <w:t>инвазии</w:t>
      </w:r>
      <w:r w:rsidR="00062B2C" w:rsidRPr="00D6616C">
        <w:rPr>
          <w:lang w:val="ru-RU"/>
        </w:rPr>
        <w:t xml:space="preserve"> в результате </w:t>
      </w:r>
      <w:r w:rsidR="00BA0EBE" w:rsidRPr="00D6616C">
        <w:rPr>
          <w:lang w:val="ru-RU"/>
        </w:rPr>
        <w:t xml:space="preserve">замещения ниши альтернативными переносчиками болезней, вторичными инвазивными видами </w:t>
      </w:r>
      <w:r w:rsidR="00A50871" w:rsidRPr="00D6616C">
        <w:rPr>
          <w:lang w:val="ru-RU"/>
        </w:rPr>
        <w:t xml:space="preserve">или </w:t>
      </w:r>
      <w:r w:rsidR="009D4D47" w:rsidRPr="00D6616C">
        <w:rPr>
          <w:lang w:val="ru-RU"/>
        </w:rPr>
        <w:t xml:space="preserve">инвазий </w:t>
      </w:r>
      <w:r w:rsidR="00BA0EBE" w:rsidRPr="00D6616C">
        <w:rPr>
          <w:lang w:val="ru-RU"/>
        </w:rPr>
        <w:t>в непредусмотренные среды;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220FA" w:rsidRPr="00D6616C">
        <w:rPr>
          <w:lang w:val="ru-RU"/>
        </w:rPr>
        <w:t>у</w:t>
      </w:r>
      <w:r w:rsidR="00BA0EBE" w:rsidRPr="00D6616C">
        <w:rPr>
          <w:lang w:val="ru-RU"/>
        </w:rPr>
        <w:t>стойчивость</w:t>
      </w:r>
      <w:r w:rsidR="00A50871" w:rsidRPr="00D6616C">
        <w:rPr>
          <w:lang w:val="ru-RU"/>
        </w:rPr>
        <w:t xml:space="preserve">, </w:t>
      </w:r>
      <w:r w:rsidR="009D4D47" w:rsidRPr="00D6616C">
        <w:rPr>
          <w:lang w:val="ru-RU"/>
        </w:rPr>
        <w:t>обусловленная неожиданным выживанием кассет с летальным эффектом</w:t>
      </w:r>
      <w:r w:rsidR="00BA0EBE" w:rsidRPr="00D6616C">
        <w:rPr>
          <w:lang w:val="ru-RU"/>
        </w:rPr>
        <w:t xml:space="preserve">, </w:t>
      </w:r>
      <w:r w:rsidR="009D4D47" w:rsidRPr="00D6616C">
        <w:rPr>
          <w:lang w:val="ru-RU"/>
        </w:rPr>
        <w:t>что может негативно сказаться на генетическом разнообразии;</w:t>
      </w:r>
      <w:r w:rsidR="00BA0EBE" w:rsidRPr="00D6616C">
        <w:rPr>
          <w:lang w:val="ru-RU"/>
        </w:rPr>
        <w:t xml:space="preserve">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220FA" w:rsidRPr="00D6616C">
        <w:rPr>
          <w:lang w:val="ru-RU"/>
        </w:rPr>
        <w:t>и</w:t>
      </w:r>
      <w:r w:rsidR="00665917" w:rsidRPr="00D6616C">
        <w:rPr>
          <w:lang w:val="ru-RU"/>
        </w:rPr>
        <w:t xml:space="preserve">зменения в </w:t>
      </w:r>
      <w:r w:rsidR="00BA0EBE" w:rsidRPr="00D6616C">
        <w:rPr>
          <w:lang w:val="ru-RU"/>
        </w:rPr>
        <w:t xml:space="preserve">генетическом разнообразии </w:t>
      </w:r>
      <w:r w:rsidR="00693DC2" w:rsidRPr="00D6616C">
        <w:rPr>
          <w:lang w:val="ru-RU"/>
        </w:rPr>
        <w:t xml:space="preserve">за счет </w:t>
      </w:r>
      <w:r w:rsidR="009D4D47" w:rsidRPr="00D6616C">
        <w:rPr>
          <w:lang w:val="ru-RU"/>
        </w:rPr>
        <w:t xml:space="preserve">его </w:t>
      </w:r>
      <w:r w:rsidR="00BA0EBE" w:rsidRPr="00D6616C">
        <w:rPr>
          <w:lang w:val="ru-RU"/>
        </w:rPr>
        <w:t>уменьшения вследствие горизонтального переноса генов или гибридизации с лабораторными штаммами;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g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220FA" w:rsidRPr="00D6616C">
        <w:rPr>
          <w:lang w:val="ru-RU"/>
        </w:rPr>
        <w:t>у</w:t>
      </w:r>
      <w:r w:rsidR="00BA0EBE" w:rsidRPr="00D6616C">
        <w:rPr>
          <w:lang w:val="ru-RU"/>
        </w:rPr>
        <w:t xml:space="preserve">лучшение устойчивого использования за </w:t>
      </w:r>
      <w:r w:rsidR="00693DC2" w:rsidRPr="00D6616C">
        <w:rPr>
          <w:lang w:val="ru-RU"/>
        </w:rPr>
        <w:t xml:space="preserve">счет </w:t>
      </w:r>
      <w:r w:rsidR="00BA0EBE" w:rsidRPr="00D6616C">
        <w:rPr>
          <w:lang w:val="ru-RU"/>
        </w:rPr>
        <w:t xml:space="preserve">уменьшения </w:t>
      </w:r>
      <w:r w:rsidR="00693DC2" w:rsidRPr="00D6616C">
        <w:rPr>
          <w:lang w:val="ru-RU"/>
        </w:rPr>
        <w:t xml:space="preserve">количества </w:t>
      </w:r>
      <w:r w:rsidR="00BA0EBE" w:rsidRPr="00D6616C">
        <w:rPr>
          <w:lang w:val="ru-RU"/>
        </w:rPr>
        <w:t>вредителей в пищевых системах;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h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220FA" w:rsidRPr="00D6616C">
        <w:rPr>
          <w:lang w:val="ru-RU"/>
        </w:rPr>
        <w:t>п</w:t>
      </w:r>
      <w:r w:rsidR="00BA0EBE" w:rsidRPr="00D6616C">
        <w:rPr>
          <w:lang w:val="ru-RU"/>
        </w:rPr>
        <w:t xml:space="preserve">роблемы </w:t>
      </w:r>
      <w:proofErr w:type="spellStart"/>
      <w:r w:rsidR="00BA0EBE" w:rsidRPr="00D6616C">
        <w:rPr>
          <w:lang w:val="ru-RU"/>
        </w:rPr>
        <w:t>агробиоразнообразия</w:t>
      </w:r>
      <w:proofErr w:type="spellEnd"/>
      <w:r w:rsidR="00BA0EBE" w:rsidRPr="00D6616C">
        <w:rPr>
          <w:lang w:val="ru-RU"/>
        </w:rPr>
        <w:t xml:space="preserve"> и его устойчивого использования </w:t>
      </w:r>
      <w:r w:rsidR="00952042" w:rsidRPr="00D6616C">
        <w:rPr>
          <w:lang w:val="ru-RU"/>
        </w:rPr>
        <w:t xml:space="preserve">в </w:t>
      </w:r>
      <w:r w:rsidR="0066576B" w:rsidRPr="00D6616C">
        <w:rPr>
          <w:lang w:val="ru-RU"/>
        </w:rPr>
        <w:t xml:space="preserve">результате </w:t>
      </w:r>
      <w:r w:rsidR="00952042" w:rsidRPr="00D6616C">
        <w:rPr>
          <w:lang w:val="ru-RU"/>
        </w:rPr>
        <w:t xml:space="preserve">распространения </w:t>
      </w:r>
      <w:r w:rsidR="00BA0EBE" w:rsidRPr="00D6616C">
        <w:rPr>
          <w:lang w:val="ru-RU"/>
        </w:rPr>
        <w:t>монокультурных промышленных сельскохозяйственных систем.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E.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Соображения, касающиеся управления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Самоограничивающиеся насекомые </w:t>
      </w:r>
      <w:r w:rsidR="00792314" w:rsidRPr="00D6616C">
        <w:rPr>
          <w:lang w:val="ru-RU"/>
        </w:rPr>
        <w:t>подпадают под действие Картахенского протокола</w:t>
      </w:r>
      <w:r w:rsidRPr="00D6616C">
        <w:rPr>
          <w:lang w:val="ru-RU"/>
        </w:rPr>
        <w:t xml:space="preserve"> и </w:t>
      </w:r>
      <w:proofErr w:type="spellStart"/>
      <w:r w:rsidR="00792314" w:rsidRPr="00D6616C">
        <w:rPr>
          <w:lang w:val="ru-RU"/>
        </w:rPr>
        <w:t>Нагойско-Куала-Лумпурского</w:t>
      </w:r>
      <w:proofErr w:type="spellEnd"/>
      <w:r w:rsidR="00792314" w:rsidRPr="00D6616C">
        <w:rPr>
          <w:lang w:val="ru-RU"/>
        </w:rPr>
        <w:t xml:space="preserve"> дополнительного протокола</w:t>
      </w:r>
      <w:r w:rsidR="00F54746" w:rsidRPr="00D6616C">
        <w:rPr>
          <w:lang w:val="ru-RU"/>
        </w:rPr>
        <w:t xml:space="preserve">, </w:t>
      </w:r>
      <w:r w:rsidRPr="00D6616C">
        <w:rPr>
          <w:lang w:val="ru-RU"/>
        </w:rPr>
        <w:t xml:space="preserve">поскольку </w:t>
      </w:r>
      <w:r w:rsidR="00792314" w:rsidRPr="00D6616C">
        <w:rPr>
          <w:lang w:val="ru-RU"/>
        </w:rPr>
        <w:t xml:space="preserve">внедрение </w:t>
      </w:r>
      <w:proofErr w:type="spellStart"/>
      <w:r w:rsidR="00792314" w:rsidRPr="00D6616C">
        <w:rPr>
          <w:lang w:val="ru-RU"/>
        </w:rPr>
        <w:t>трансгенных</w:t>
      </w:r>
      <w:proofErr w:type="spellEnd"/>
      <w:r w:rsidR="00792314" w:rsidRPr="00D6616C">
        <w:rPr>
          <w:lang w:val="ru-RU"/>
        </w:rPr>
        <w:t xml:space="preserve"> кассет</w:t>
      </w:r>
      <w:r w:rsidRPr="00D6616C">
        <w:rPr>
          <w:lang w:val="ru-RU"/>
        </w:rPr>
        <w:t xml:space="preserve"> </w:t>
      </w:r>
      <w:r w:rsidR="007E223C" w:rsidRPr="00D6616C">
        <w:rPr>
          <w:lang w:val="ru-RU"/>
        </w:rPr>
        <w:t xml:space="preserve">делает их живыми </w:t>
      </w:r>
      <w:r w:rsidR="00792314" w:rsidRPr="00D6616C">
        <w:rPr>
          <w:lang w:val="ru-RU"/>
        </w:rPr>
        <w:t xml:space="preserve">измененными </w:t>
      </w:r>
      <w:r w:rsidR="007E223C" w:rsidRPr="00D6616C">
        <w:rPr>
          <w:lang w:val="ru-RU"/>
        </w:rPr>
        <w:t>организмами</w:t>
      </w:r>
      <w:r w:rsidRPr="00D6616C">
        <w:rPr>
          <w:lang w:val="ru-RU"/>
        </w:rPr>
        <w:t>.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Следующие </w:t>
      </w:r>
      <w:r w:rsidR="00566CFB" w:rsidRPr="00D6616C">
        <w:rPr>
          <w:lang w:val="ru-RU"/>
        </w:rPr>
        <w:t xml:space="preserve">вопросы </w:t>
      </w:r>
      <w:r w:rsidRPr="00D6616C">
        <w:rPr>
          <w:lang w:val="ru-RU"/>
        </w:rPr>
        <w:t xml:space="preserve">могут потребовать дальнейшего рассмотрения </w:t>
      </w:r>
      <w:r w:rsidR="00566CFB" w:rsidRPr="00D6616C">
        <w:rPr>
          <w:lang w:val="ru-RU"/>
        </w:rPr>
        <w:t>в контексте</w:t>
      </w:r>
      <w:r w:rsidRPr="00D6616C">
        <w:rPr>
          <w:lang w:val="ru-RU"/>
        </w:rPr>
        <w:t xml:space="preserve"> управления</w:t>
      </w:r>
      <w:r w:rsidR="00EC3B5F" w:rsidRPr="00D6616C">
        <w:rPr>
          <w:lang w:val="ru-RU"/>
        </w:rPr>
        <w:t>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о</w:t>
      </w:r>
      <w:r w:rsidR="00BA0EBE" w:rsidRPr="00D6616C">
        <w:rPr>
          <w:lang w:val="ru-RU"/>
        </w:rPr>
        <w:t xml:space="preserve">ценка с </w:t>
      </w:r>
      <w:r w:rsidR="00F95B27" w:rsidRPr="00D6616C">
        <w:rPr>
          <w:lang w:val="ru-RU"/>
        </w:rPr>
        <w:t xml:space="preserve">точки зрения </w:t>
      </w:r>
      <w:r w:rsidR="00BA0EBE" w:rsidRPr="00D6616C">
        <w:rPr>
          <w:lang w:val="ru-RU"/>
        </w:rPr>
        <w:t xml:space="preserve">культурных, этических, концептуальных </w:t>
      </w:r>
      <w:r w:rsidRPr="00D6616C">
        <w:rPr>
          <w:lang w:val="ru-RU"/>
        </w:rPr>
        <w:t xml:space="preserve">и </w:t>
      </w:r>
      <w:r w:rsidR="00BA0EBE" w:rsidRPr="00D6616C">
        <w:rPr>
          <w:lang w:val="ru-RU"/>
        </w:rPr>
        <w:t xml:space="preserve">кумулятивных </w:t>
      </w:r>
      <w:r w:rsidR="00566CFB" w:rsidRPr="00D6616C">
        <w:rPr>
          <w:lang w:val="ru-RU"/>
        </w:rPr>
        <w:t>аспектов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lastRenderedPageBreak/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п</w:t>
      </w:r>
      <w:r w:rsidR="00BA0EBE" w:rsidRPr="00D6616C">
        <w:rPr>
          <w:lang w:val="ru-RU"/>
        </w:rPr>
        <w:t xml:space="preserve">роцесс определения подхода к </w:t>
      </w:r>
      <w:r w:rsidR="00566CFB" w:rsidRPr="00D6616C">
        <w:rPr>
          <w:lang w:val="ru-RU"/>
        </w:rPr>
        <w:t>общинам</w:t>
      </w:r>
      <w:r w:rsidR="00BA0EBE" w:rsidRPr="00D6616C">
        <w:rPr>
          <w:lang w:val="ru-RU"/>
        </w:rPr>
        <w:t xml:space="preserve">, </w:t>
      </w:r>
      <w:r w:rsidR="00566CFB" w:rsidRPr="00D6616C">
        <w:rPr>
          <w:lang w:val="ru-RU"/>
        </w:rPr>
        <w:t>на которые потенциально может повлиять высвобождение,</w:t>
      </w:r>
      <w:r w:rsidR="00B11E51" w:rsidRPr="00D6616C">
        <w:rPr>
          <w:lang w:val="ru-RU"/>
        </w:rPr>
        <w:t xml:space="preserve"> для </w:t>
      </w:r>
      <w:r w:rsidR="00BA0EBE" w:rsidRPr="00D6616C">
        <w:rPr>
          <w:lang w:val="ru-RU"/>
        </w:rPr>
        <w:t xml:space="preserve">обеспечения </w:t>
      </w:r>
      <w:r w:rsidR="00B11E51" w:rsidRPr="00D6616C">
        <w:rPr>
          <w:lang w:val="ru-RU"/>
        </w:rPr>
        <w:t xml:space="preserve">их </w:t>
      </w:r>
      <w:r w:rsidR="00566CFB" w:rsidRPr="00D6616C">
        <w:rPr>
          <w:lang w:val="ru-RU"/>
        </w:rPr>
        <w:t>добровольного</w:t>
      </w:r>
      <w:r w:rsidR="00BA0EBE" w:rsidRPr="00D6616C">
        <w:rPr>
          <w:lang w:val="ru-RU"/>
        </w:rPr>
        <w:t xml:space="preserve">, предварительного и </w:t>
      </w:r>
      <w:r w:rsidR="00566CFB" w:rsidRPr="00D6616C">
        <w:rPr>
          <w:lang w:val="ru-RU"/>
        </w:rPr>
        <w:t xml:space="preserve">обоснованного </w:t>
      </w:r>
      <w:r w:rsidR="00BA0EBE" w:rsidRPr="00D6616C">
        <w:rPr>
          <w:lang w:val="ru-RU"/>
        </w:rPr>
        <w:t>согласия;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о</w:t>
      </w:r>
      <w:r w:rsidR="00C9099E" w:rsidRPr="00D6616C">
        <w:rPr>
          <w:lang w:val="ru-RU"/>
        </w:rPr>
        <w:t>ценка</w:t>
      </w:r>
      <w:r w:rsidR="00BA0EBE" w:rsidRPr="00D6616C">
        <w:rPr>
          <w:lang w:val="ru-RU"/>
        </w:rPr>
        <w:t xml:space="preserve"> риска </w:t>
      </w:r>
      <w:r w:rsidR="00C9099E" w:rsidRPr="00D6616C">
        <w:rPr>
          <w:lang w:val="ru-RU"/>
        </w:rPr>
        <w:t xml:space="preserve">с </w:t>
      </w:r>
      <w:r w:rsidR="006A3BF9" w:rsidRPr="00D6616C">
        <w:rPr>
          <w:lang w:val="ru-RU"/>
        </w:rPr>
        <w:t xml:space="preserve">точки зрения </w:t>
      </w:r>
      <w:r w:rsidR="00BA0EBE" w:rsidRPr="00D6616C">
        <w:rPr>
          <w:lang w:val="ru-RU"/>
        </w:rPr>
        <w:t>генетической стабильности, неполного фенотипического выражения селективной летальности, эффектов следующего поколения</w:t>
      </w:r>
      <w:r w:rsidR="00C9099E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большого </w:t>
      </w:r>
      <w:r w:rsidR="00566CFB" w:rsidRPr="00D6616C">
        <w:rPr>
          <w:lang w:val="ru-RU"/>
        </w:rPr>
        <w:t>территориально</w:t>
      </w:r>
      <w:r w:rsidR="00BA0EBE" w:rsidRPr="00D6616C">
        <w:rPr>
          <w:lang w:val="ru-RU"/>
        </w:rPr>
        <w:t>-временного распределения, учета неопределенности;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у</w:t>
      </w:r>
      <w:r w:rsidR="00BA0EBE" w:rsidRPr="00D6616C">
        <w:rPr>
          <w:lang w:val="ru-RU"/>
        </w:rPr>
        <w:t xml:space="preserve">правление рисками с </w:t>
      </w:r>
      <w:r w:rsidR="000144B5" w:rsidRPr="00D6616C">
        <w:rPr>
          <w:lang w:val="ru-RU"/>
        </w:rPr>
        <w:t xml:space="preserve">точки зрения </w:t>
      </w:r>
      <w:r w:rsidR="00BA0EBE" w:rsidRPr="00D6616C">
        <w:rPr>
          <w:lang w:val="ru-RU"/>
        </w:rPr>
        <w:t>устойчивости, мониторинга и постоянства</w:t>
      </w:r>
      <w:r w:rsidR="00EC3B5F" w:rsidRPr="00D6616C">
        <w:rPr>
          <w:lang w:val="ru-RU"/>
        </w:rPr>
        <w:t xml:space="preserve">, а </w:t>
      </w:r>
      <w:r w:rsidR="00BA0EBE" w:rsidRPr="00D6616C">
        <w:rPr>
          <w:lang w:val="ru-RU"/>
        </w:rPr>
        <w:t>также надлежащего использования положений об ответственности и возмещении ущерба;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и</w:t>
      </w:r>
      <w:r w:rsidR="00BA0EBE" w:rsidRPr="00D6616C">
        <w:rPr>
          <w:lang w:val="ru-RU"/>
        </w:rPr>
        <w:t xml:space="preserve">нструменты для обнаружения и идентификации, подходящие для </w:t>
      </w:r>
      <w:r w:rsidR="0099166C" w:rsidRPr="00D6616C">
        <w:rPr>
          <w:lang w:val="ru-RU"/>
        </w:rPr>
        <w:t xml:space="preserve">применения </w:t>
      </w:r>
      <w:r w:rsidR="00BA0EBE" w:rsidRPr="00D6616C">
        <w:rPr>
          <w:lang w:val="ru-RU"/>
        </w:rPr>
        <w:t>в полевых условиях</w:t>
      </w:r>
      <w:r w:rsidR="006A3BF9" w:rsidRPr="00D6616C">
        <w:rPr>
          <w:lang w:val="ru-RU"/>
        </w:rPr>
        <w:t xml:space="preserve">, </w:t>
      </w:r>
      <w:r w:rsidR="00F24984" w:rsidRPr="00D6616C">
        <w:rPr>
          <w:lang w:val="ru-RU"/>
        </w:rPr>
        <w:t>использующие методы на основе ДНК и белков</w:t>
      </w:r>
      <w:r w:rsidR="00BA0EBE" w:rsidRPr="00D6616C">
        <w:rPr>
          <w:lang w:val="ru-RU"/>
        </w:rPr>
        <w:t xml:space="preserve">, </w:t>
      </w:r>
      <w:r w:rsidR="00D42B07" w:rsidRPr="00D6616C">
        <w:rPr>
          <w:lang w:val="ru-RU"/>
        </w:rPr>
        <w:t xml:space="preserve">а также на </w:t>
      </w:r>
      <w:r w:rsidR="00BA0EBE" w:rsidRPr="00D6616C">
        <w:rPr>
          <w:lang w:val="ru-RU"/>
        </w:rPr>
        <w:t xml:space="preserve">визуальном обнаружении с помощью флуоресцентных маркеров;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д</w:t>
      </w:r>
      <w:r w:rsidR="00BA0EBE" w:rsidRPr="00D6616C">
        <w:rPr>
          <w:lang w:val="ru-RU"/>
        </w:rPr>
        <w:t>оступность данных</w:t>
      </w:r>
      <w:r w:rsidR="00D42B07" w:rsidRPr="00D6616C">
        <w:rPr>
          <w:lang w:val="ru-RU"/>
        </w:rPr>
        <w:t xml:space="preserve">, </w:t>
      </w:r>
      <w:r w:rsidR="00CB3C37" w:rsidRPr="00D6616C">
        <w:rPr>
          <w:lang w:val="ru-RU"/>
        </w:rPr>
        <w:t xml:space="preserve">таких как </w:t>
      </w:r>
      <w:r w:rsidR="00BA0EBE" w:rsidRPr="00D6616C">
        <w:rPr>
          <w:lang w:val="ru-RU"/>
        </w:rPr>
        <w:t xml:space="preserve">исходные экологические данные (например, плотность популяции, биотические взаимодействия, </w:t>
      </w:r>
      <w:r w:rsidR="00566CFB" w:rsidRPr="00D6616C">
        <w:rPr>
          <w:lang w:val="ru-RU"/>
        </w:rPr>
        <w:t xml:space="preserve">территориальное </w:t>
      </w:r>
      <w:r w:rsidR="00BA0EBE" w:rsidRPr="00D6616C">
        <w:rPr>
          <w:lang w:val="ru-RU"/>
        </w:rPr>
        <w:t>распределение и перемещение), данные, полученные для оценки, ограничения, воздействи</w:t>
      </w:r>
      <w:r w:rsidR="00876FAC" w:rsidRPr="00D6616C">
        <w:rPr>
          <w:lang w:val="ru-RU"/>
        </w:rPr>
        <w:t>я</w:t>
      </w:r>
      <w:r w:rsidR="00BA0EBE" w:rsidRPr="00D6616C">
        <w:rPr>
          <w:lang w:val="ru-RU"/>
        </w:rPr>
        <w:t xml:space="preserve"> на местные виды </w:t>
      </w:r>
      <w:r w:rsidR="000E47BC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эффективност</w:t>
      </w:r>
      <w:r w:rsidR="00876FAC" w:rsidRPr="00D6616C">
        <w:rPr>
          <w:lang w:val="ru-RU"/>
        </w:rPr>
        <w:t>и</w:t>
      </w:r>
      <w:r w:rsidR="00BA0EBE" w:rsidRPr="00D6616C">
        <w:rPr>
          <w:lang w:val="ru-RU"/>
        </w:rPr>
        <w:t xml:space="preserve">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g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а</w:t>
      </w:r>
      <w:r w:rsidR="00BA0EBE" w:rsidRPr="00D6616C">
        <w:rPr>
          <w:lang w:val="ru-RU"/>
        </w:rPr>
        <w:t xml:space="preserve">нализ рисков и выгод с </w:t>
      </w:r>
      <w:r w:rsidR="00876FAC" w:rsidRPr="00D6616C">
        <w:rPr>
          <w:lang w:val="ru-RU"/>
        </w:rPr>
        <w:t>учетом</w:t>
      </w:r>
      <w:r w:rsidR="00CB3C37" w:rsidRPr="00D6616C">
        <w:rPr>
          <w:lang w:val="ru-RU"/>
        </w:rPr>
        <w:t xml:space="preserve"> </w:t>
      </w:r>
      <w:r w:rsidR="00BA0EBE" w:rsidRPr="00D6616C">
        <w:rPr>
          <w:lang w:val="ru-RU"/>
        </w:rPr>
        <w:t xml:space="preserve">существующих альтернативных </w:t>
      </w:r>
      <w:r w:rsidR="00876FAC" w:rsidRPr="00D6616C">
        <w:rPr>
          <w:lang w:val="ru-RU"/>
        </w:rPr>
        <w:t>мер</w:t>
      </w:r>
      <w:r w:rsidR="00BA0EBE" w:rsidRPr="00D6616C">
        <w:rPr>
          <w:lang w:val="ru-RU"/>
        </w:rPr>
        <w:t xml:space="preserve"> (например, социальные детерминанты болезни, доступ к лечению, химические пестициды </w:t>
      </w:r>
      <w:r w:rsidR="00D22E07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стоимость бездействия);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proofErr w:type="gramStart"/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h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к</w:t>
      </w:r>
      <w:r w:rsidR="00BA0EBE" w:rsidRPr="00D6616C">
        <w:rPr>
          <w:lang w:val="ru-RU"/>
        </w:rPr>
        <w:t>оренные народы и местные общины</w:t>
      </w:r>
      <w:r w:rsidR="00D22E07" w:rsidRPr="00D6616C">
        <w:rPr>
          <w:lang w:val="ru-RU"/>
        </w:rPr>
        <w:t xml:space="preserve"> </w:t>
      </w:r>
      <w:r w:rsidR="00BA0EBE" w:rsidRPr="00D6616C">
        <w:rPr>
          <w:lang w:val="ru-RU"/>
        </w:rPr>
        <w:t xml:space="preserve">с </w:t>
      </w:r>
      <w:r w:rsidR="00D22E07" w:rsidRPr="00D6616C">
        <w:rPr>
          <w:lang w:val="ru-RU"/>
        </w:rPr>
        <w:t xml:space="preserve">точки зрения </w:t>
      </w:r>
      <w:r w:rsidR="00BA0EBE" w:rsidRPr="00D6616C">
        <w:rPr>
          <w:lang w:val="ru-RU"/>
        </w:rPr>
        <w:t xml:space="preserve">учета и интеграции соответствующего руководства в </w:t>
      </w:r>
      <w:r w:rsidR="00876FAC" w:rsidRPr="00D6616C">
        <w:rPr>
          <w:lang w:val="ru-RU"/>
        </w:rPr>
        <w:t>рамках</w:t>
      </w:r>
      <w:r w:rsidR="00BA0EBE" w:rsidRPr="00D6616C">
        <w:rPr>
          <w:lang w:val="ru-RU"/>
        </w:rPr>
        <w:t xml:space="preserve"> </w:t>
      </w:r>
      <w:r w:rsidR="00876FAC" w:rsidRPr="00D6616C">
        <w:rPr>
          <w:lang w:val="ru-RU"/>
        </w:rPr>
        <w:t>с</w:t>
      </w:r>
      <w:r w:rsidR="00BA0EBE" w:rsidRPr="00D6616C">
        <w:rPr>
          <w:lang w:val="ru-RU"/>
        </w:rPr>
        <w:t>тать</w:t>
      </w:r>
      <w:r w:rsidR="00876FAC" w:rsidRPr="00D6616C">
        <w:rPr>
          <w:lang w:val="ru-RU"/>
        </w:rPr>
        <w:t>и</w:t>
      </w:r>
      <w:r w:rsidR="00BA0EBE" w:rsidRPr="00D6616C">
        <w:rPr>
          <w:lang w:val="ru-RU"/>
        </w:rPr>
        <w:t xml:space="preserve"> 8</w:t>
      </w:r>
      <w:r w:rsidR="00876FAC" w:rsidRPr="00D6616C">
        <w:rPr>
          <w:lang w:val="ru-RU"/>
        </w:rPr>
        <w:t> </w:t>
      </w:r>
      <w:proofErr w:type="spellStart"/>
      <w:r w:rsidR="00BA0EBE" w:rsidRPr="00D6616C">
        <w:rPr>
          <w:lang w:val="ru-RU"/>
        </w:rPr>
        <w:t>j</w:t>
      </w:r>
      <w:proofErr w:type="spellEnd"/>
      <w:r w:rsidR="00BA0EBE" w:rsidRPr="00D6616C">
        <w:rPr>
          <w:lang w:val="ru-RU"/>
        </w:rPr>
        <w:t xml:space="preserve">) </w:t>
      </w:r>
      <w:r w:rsidR="00D22E07" w:rsidRPr="00D6616C">
        <w:rPr>
          <w:lang w:val="ru-RU"/>
        </w:rPr>
        <w:t xml:space="preserve">Конвенции </w:t>
      </w:r>
      <w:r w:rsidR="00BA0EBE" w:rsidRPr="00D6616C">
        <w:rPr>
          <w:lang w:val="ru-RU"/>
        </w:rPr>
        <w:t xml:space="preserve">(например, </w:t>
      </w:r>
      <w:r w:rsidR="00E66182" w:rsidRPr="00D6616C">
        <w:rPr>
          <w:lang w:val="ru-RU"/>
        </w:rPr>
        <w:t>д</w:t>
      </w:r>
      <w:r w:rsidR="00BD2C25" w:rsidRPr="00D6616C">
        <w:rPr>
          <w:lang w:val="ru-RU"/>
        </w:rPr>
        <w:t xml:space="preserve">обровольные </w:t>
      </w:r>
      <w:r w:rsidR="00BA0EBE" w:rsidRPr="00D6616C">
        <w:rPr>
          <w:lang w:val="ru-RU"/>
        </w:rPr>
        <w:t xml:space="preserve">руководящие принципы </w:t>
      </w:r>
      <w:proofErr w:type="spellStart"/>
      <w:r w:rsidR="00E66182" w:rsidRPr="00D6616C">
        <w:rPr>
          <w:lang w:val="ru-RU"/>
        </w:rPr>
        <w:t>Агуэй-гу</w:t>
      </w:r>
      <w:proofErr w:type="spellEnd"/>
      <w:r w:rsidR="00BA0EBE" w:rsidRPr="00D6616C">
        <w:rPr>
          <w:lang w:val="ru-RU"/>
        </w:rPr>
        <w:t xml:space="preserve">, </w:t>
      </w:r>
      <w:r w:rsidR="00E66182" w:rsidRPr="00D6616C">
        <w:rPr>
          <w:lang w:val="ru-RU"/>
        </w:rPr>
        <w:t>д</w:t>
      </w:r>
      <w:r w:rsidR="00BA0EBE" w:rsidRPr="00D6616C">
        <w:rPr>
          <w:lang w:val="ru-RU"/>
        </w:rPr>
        <w:t xml:space="preserve">обровольные руководящие принципы </w:t>
      </w:r>
      <w:proofErr w:type="spellStart"/>
      <w:r w:rsidR="00E66182" w:rsidRPr="00D6616C">
        <w:rPr>
          <w:lang w:val="ru-RU"/>
        </w:rPr>
        <w:t>Руцолихирисашик</w:t>
      </w:r>
      <w:proofErr w:type="spellEnd"/>
      <w:r w:rsidR="00E66182" w:rsidRPr="00D6616C">
        <w:rPr>
          <w:lang w:val="ru-RU"/>
        </w:rPr>
        <w:t xml:space="preserve"> </w:t>
      </w:r>
      <w:r w:rsidR="00BA0EBE" w:rsidRPr="00D6616C">
        <w:rPr>
          <w:lang w:val="ru-RU"/>
        </w:rPr>
        <w:t xml:space="preserve">по репатриации традиционных знаний, </w:t>
      </w:r>
      <w:r w:rsidR="001261FB" w:rsidRPr="00D6616C">
        <w:rPr>
          <w:lang w:val="ru-RU"/>
        </w:rPr>
        <w:t>р</w:t>
      </w:r>
      <w:r w:rsidR="00BA0EBE" w:rsidRPr="00D6616C">
        <w:rPr>
          <w:lang w:val="ru-RU"/>
        </w:rPr>
        <w:t>уковод</w:t>
      </w:r>
      <w:r w:rsidR="001261FB" w:rsidRPr="00D6616C">
        <w:rPr>
          <w:lang w:val="ru-RU"/>
        </w:rPr>
        <w:t>ство</w:t>
      </w:r>
      <w:r w:rsidR="00BA0EBE" w:rsidRPr="00D6616C">
        <w:rPr>
          <w:lang w:val="ru-RU"/>
        </w:rPr>
        <w:t xml:space="preserve"> </w:t>
      </w:r>
      <w:proofErr w:type="spellStart"/>
      <w:r w:rsidR="00BA0EBE" w:rsidRPr="00D6616C">
        <w:rPr>
          <w:lang w:val="ru-RU"/>
        </w:rPr>
        <w:t>Mo</w:t>
      </w:r>
      <w:proofErr w:type="spellEnd"/>
      <w:r w:rsidR="00EE69BD" w:rsidRPr="00D6616C">
        <w:rPr>
          <w:lang w:val="ru-RU"/>
        </w:rPr>
        <w:t xml:space="preserve">' </w:t>
      </w:r>
      <w:proofErr w:type="spellStart"/>
      <w:r w:rsidR="00BA0EBE" w:rsidRPr="00D6616C">
        <w:rPr>
          <w:lang w:val="ru-RU"/>
        </w:rPr>
        <w:t>otz</w:t>
      </w:r>
      <w:proofErr w:type="spellEnd"/>
      <w:r w:rsidR="00BA0EBE" w:rsidRPr="00D6616C">
        <w:rPr>
          <w:lang w:val="ru-RU"/>
        </w:rPr>
        <w:t xml:space="preserve"> </w:t>
      </w:r>
      <w:proofErr w:type="spellStart"/>
      <w:r w:rsidR="00BA0EBE" w:rsidRPr="00D6616C">
        <w:rPr>
          <w:lang w:val="ru-RU"/>
        </w:rPr>
        <w:t>Kuxtal</w:t>
      </w:r>
      <w:proofErr w:type="spellEnd"/>
      <w:r w:rsidR="00BA0EBE" w:rsidRPr="00D6616C">
        <w:rPr>
          <w:lang w:val="ru-RU"/>
        </w:rPr>
        <w:t xml:space="preserve">), </w:t>
      </w:r>
      <w:r w:rsidR="76DDBCC9" w:rsidRPr="00D6616C">
        <w:rPr>
          <w:lang w:val="ru-RU"/>
        </w:rPr>
        <w:t xml:space="preserve">а также </w:t>
      </w:r>
      <w:r w:rsidR="00387215" w:rsidRPr="00D6616C">
        <w:rPr>
          <w:lang w:val="ru-RU"/>
        </w:rPr>
        <w:t xml:space="preserve">для обеспечения их </w:t>
      </w:r>
      <w:r w:rsidR="00876FAC" w:rsidRPr="00D6616C">
        <w:rPr>
          <w:lang w:val="ru-RU"/>
        </w:rPr>
        <w:t>«</w:t>
      </w:r>
      <w:r w:rsidR="00BA0EBE" w:rsidRPr="00D6616C">
        <w:rPr>
          <w:lang w:val="ru-RU"/>
        </w:rPr>
        <w:t xml:space="preserve">предварительного и </w:t>
      </w:r>
      <w:r w:rsidR="00876FAC" w:rsidRPr="00D6616C">
        <w:rPr>
          <w:lang w:val="ru-RU"/>
        </w:rPr>
        <w:t xml:space="preserve">обоснованного </w:t>
      </w:r>
      <w:r w:rsidR="00BA0EBE" w:rsidRPr="00D6616C">
        <w:rPr>
          <w:lang w:val="ru-RU"/>
        </w:rPr>
        <w:t>согласия</w:t>
      </w:r>
      <w:r w:rsidR="00876FAC" w:rsidRPr="00D6616C">
        <w:rPr>
          <w:lang w:val="ru-RU"/>
        </w:rPr>
        <w:t>»</w:t>
      </w:r>
      <w:r w:rsidR="00BA0EBE" w:rsidRPr="00D6616C">
        <w:rPr>
          <w:lang w:val="ru-RU"/>
        </w:rPr>
        <w:t xml:space="preserve">, </w:t>
      </w:r>
      <w:r w:rsidR="00876FAC" w:rsidRPr="00D6616C">
        <w:rPr>
          <w:lang w:val="ru-RU"/>
        </w:rPr>
        <w:t>«добровольного</w:t>
      </w:r>
      <w:r w:rsidR="00BA0EBE" w:rsidRPr="00D6616C">
        <w:rPr>
          <w:lang w:val="ru-RU"/>
        </w:rPr>
        <w:t xml:space="preserve">, предварительного и </w:t>
      </w:r>
      <w:r w:rsidR="00876FAC" w:rsidRPr="00D6616C">
        <w:rPr>
          <w:lang w:val="ru-RU"/>
        </w:rPr>
        <w:t xml:space="preserve">обоснованного </w:t>
      </w:r>
      <w:r w:rsidR="00BA0EBE" w:rsidRPr="00D6616C">
        <w:rPr>
          <w:lang w:val="ru-RU"/>
        </w:rPr>
        <w:t>согласия</w:t>
      </w:r>
      <w:r w:rsidR="00876FAC" w:rsidRPr="00D6616C">
        <w:rPr>
          <w:lang w:val="ru-RU"/>
        </w:rPr>
        <w:t>»</w:t>
      </w:r>
      <w:r w:rsidR="00BA0EBE" w:rsidRPr="00D6616C">
        <w:rPr>
          <w:lang w:val="ru-RU"/>
        </w:rPr>
        <w:t xml:space="preserve"> или </w:t>
      </w:r>
      <w:r w:rsidR="00876FAC" w:rsidRPr="00D6616C">
        <w:rPr>
          <w:lang w:val="ru-RU"/>
        </w:rPr>
        <w:t>«</w:t>
      </w:r>
      <w:r w:rsidR="00BA0EBE" w:rsidRPr="00D6616C">
        <w:rPr>
          <w:lang w:val="ru-RU"/>
        </w:rPr>
        <w:t>одобрения и участия</w:t>
      </w:r>
      <w:r w:rsidR="00876FAC" w:rsidRPr="00D6616C">
        <w:rPr>
          <w:lang w:val="ru-RU"/>
        </w:rPr>
        <w:t>»</w:t>
      </w:r>
      <w:r w:rsidR="00BA0EBE" w:rsidRPr="00D6616C">
        <w:rPr>
          <w:lang w:val="ru-RU"/>
        </w:rPr>
        <w:t>.</w:t>
      </w:r>
      <w:proofErr w:type="gramEnd"/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F</w:t>
      </w:r>
      <w:r w:rsidR="00485B72" w:rsidRPr="00D6616C">
        <w:rPr>
          <w:lang w:val="ru-RU"/>
        </w:rPr>
        <w:t>.</w:t>
      </w:r>
      <w:r w:rsidR="00485B72" w:rsidRPr="00D6616C">
        <w:rPr>
          <w:lang w:val="ru-RU"/>
        </w:rPr>
        <w:tab/>
      </w:r>
      <w:r w:rsidR="00BA0EBE" w:rsidRPr="00D6616C">
        <w:rPr>
          <w:lang w:val="ru-RU"/>
        </w:rPr>
        <w:t>Дополнительные соображения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Дополнительные </w:t>
      </w:r>
      <w:r w:rsidR="00912A58" w:rsidRPr="00D6616C">
        <w:rPr>
          <w:lang w:val="ru-RU"/>
        </w:rPr>
        <w:t>вопросы</w:t>
      </w:r>
      <w:r w:rsidR="001524BF" w:rsidRPr="00D6616C">
        <w:rPr>
          <w:lang w:val="ru-RU"/>
        </w:rPr>
        <w:t xml:space="preserve"> для </w:t>
      </w:r>
      <w:r w:rsidRPr="00D6616C">
        <w:rPr>
          <w:lang w:val="ru-RU"/>
        </w:rPr>
        <w:t xml:space="preserve">рассмотрения в связи с использованием </w:t>
      </w:r>
      <w:r w:rsidR="000A5EDF" w:rsidRPr="00D6616C">
        <w:rPr>
          <w:lang w:val="ru-RU"/>
        </w:rPr>
        <w:t xml:space="preserve">самоограничивающихся </w:t>
      </w:r>
      <w:r w:rsidR="00912A58" w:rsidRPr="00D6616C">
        <w:rPr>
          <w:lang w:val="ru-RU"/>
        </w:rPr>
        <w:t xml:space="preserve">систем </w:t>
      </w:r>
      <w:r w:rsidRPr="00D6616C">
        <w:rPr>
          <w:lang w:val="ru-RU"/>
        </w:rPr>
        <w:t>насекомых могут включать в себя: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912A58" w:rsidRPr="00D6616C">
        <w:rPr>
          <w:lang w:val="ru-RU"/>
        </w:rPr>
        <w:t>здравоохранение</w:t>
      </w:r>
      <w:r w:rsidR="001524BF" w:rsidRPr="00D6616C">
        <w:rPr>
          <w:lang w:val="ru-RU"/>
        </w:rPr>
        <w:t xml:space="preserve"> </w:t>
      </w:r>
      <w:r w:rsidR="00C769C7" w:rsidRPr="00D6616C">
        <w:rPr>
          <w:lang w:val="ru-RU"/>
        </w:rPr>
        <w:t xml:space="preserve">в связи с </w:t>
      </w:r>
      <w:r w:rsidR="00BA0EBE" w:rsidRPr="00D6616C">
        <w:rPr>
          <w:lang w:val="ru-RU"/>
        </w:rPr>
        <w:t xml:space="preserve">уменьшением количества переносчиков заболеваний человека, распространением устойчивости к антибиотикам через горизонтальный перенос генов, замещением ниши, приводящим к появлению </w:t>
      </w:r>
      <w:r w:rsidR="008D5BFA" w:rsidRPr="00D6616C">
        <w:rPr>
          <w:lang w:val="ru-RU"/>
        </w:rPr>
        <w:t xml:space="preserve">вторичных </w:t>
      </w:r>
      <w:r w:rsidR="00BA0EBE" w:rsidRPr="00D6616C">
        <w:rPr>
          <w:lang w:val="ru-RU"/>
        </w:rPr>
        <w:t xml:space="preserve">переносчиков заболеваний, </w:t>
      </w:r>
      <w:r w:rsidR="00C769C7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уменьшением воздействия химических пестицидов;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п</w:t>
      </w:r>
      <w:r w:rsidR="00BA0EBE" w:rsidRPr="00D6616C">
        <w:rPr>
          <w:lang w:val="ru-RU"/>
        </w:rPr>
        <w:t>родовольственная безопасность и питание</w:t>
      </w:r>
      <w:r w:rsidR="00C769C7" w:rsidRPr="00D6616C">
        <w:rPr>
          <w:lang w:val="ru-RU"/>
        </w:rPr>
        <w:t xml:space="preserve"> в связи с </w:t>
      </w:r>
      <w:r w:rsidR="00BA0EBE" w:rsidRPr="00D6616C">
        <w:rPr>
          <w:lang w:val="ru-RU"/>
        </w:rPr>
        <w:t xml:space="preserve">уменьшением потерь в сельском хозяйстве </w:t>
      </w:r>
      <w:r w:rsidR="00C769C7" w:rsidRPr="00D6616C">
        <w:rPr>
          <w:lang w:val="ru-RU"/>
        </w:rPr>
        <w:t xml:space="preserve">и </w:t>
      </w:r>
      <w:r w:rsidR="008D5BFA" w:rsidRPr="00D6616C">
        <w:rPr>
          <w:lang w:val="ru-RU"/>
        </w:rPr>
        <w:t xml:space="preserve">увеличением </w:t>
      </w:r>
      <w:r w:rsidR="00BA0EBE" w:rsidRPr="00D6616C">
        <w:rPr>
          <w:lang w:val="ru-RU"/>
        </w:rPr>
        <w:t>числа вторичных вредителей;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99166C" w:rsidRPr="00D6616C">
        <w:rPr>
          <w:lang w:val="ru-RU"/>
        </w:rPr>
        <w:t>справедливость, правосудие и неравенство, поскольку обширное территориальное распределение может мешать отдельным людям или местным общинам «отказаться от участия», а также в связи с распределением воздействия на целые общины и несовместимостью с агроэкологическими, органическими или традиционными системами земледелия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э</w:t>
      </w:r>
      <w:r w:rsidR="006C787D" w:rsidRPr="00D6616C">
        <w:rPr>
          <w:lang w:val="ru-RU"/>
        </w:rPr>
        <w:t xml:space="preserve">кономические аспекты, связанные </w:t>
      </w:r>
      <w:r w:rsidR="00BA0EBE" w:rsidRPr="00D6616C">
        <w:rPr>
          <w:lang w:val="ru-RU"/>
        </w:rPr>
        <w:t xml:space="preserve">с сокращением расходов на </w:t>
      </w:r>
      <w:r w:rsidR="007720EC" w:rsidRPr="00D6616C">
        <w:rPr>
          <w:lang w:val="ru-RU"/>
        </w:rPr>
        <w:t>здравоохранение</w:t>
      </w:r>
      <w:r w:rsidR="00BA0EBE" w:rsidRPr="00D6616C">
        <w:rPr>
          <w:lang w:val="ru-RU"/>
        </w:rPr>
        <w:t xml:space="preserve">, уменьшением потерь экономической продукции, связанных с болезнями и </w:t>
      </w:r>
      <w:r w:rsidR="008D5BFA" w:rsidRPr="00D6616C">
        <w:rPr>
          <w:lang w:val="ru-RU"/>
        </w:rPr>
        <w:t>смертностью</w:t>
      </w:r>
      <w:r w:rsidR="00BA0EBE" w:rsidRPr="00D6616C">
        <w:rPr>
          <w:lang w:val="ru-RU"/>
        </w:rPr>
        <w:t xml:space="preserve">, повышением экономической безопасности </w:t>
      </w:r>
      <w:r w:rsidR="007720EC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сравнением стоимости имеющихся подходов;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у</w:t>
      </w:r>
      <w:r w:rsidR="00BA0EBE" w:rsidRPr="00D6616C">
        <w:rPr>
          <w:lang w:val="ru-RU"/>
        </w:rPr>
        <w:t>стойчивость</w:t>
      </w:r>
      <w:r w:rsidR="007720EC" w:rsidRPr="00D6616C">
        <w:rPr>
          <w:lang w:val="ru-RU"/>
        </w:rPr>
        <w:t xml:space="preserve">, связанная с </w:t>
      </w:r>
      <w:r w:rsidR="008D5BFA" w:rsidRPr="00D6616C">
        <w:rPr>
          <w:lang w:val="ru-RU"/>
        </w:rPr>
        <w:t>высокими затратами</w:t>
      </w:r>
      <w:r w:rsidR="00BA0EBE" w:rsidRPr="00D6616C">
        <w:rPr>
          <w:lang w:val="ru-RU"/>
        </w:rPr>
        <w:t xml:space="preserve"> при низкой эффективности, потенциальной необходимостью многократного </w:t>
      </w:r>
      <w:r w:rsidR="000D037B" w:rsidRPr="00D6616C">
        <w:rPr>
          <w:lang w:val="ru-RU"/>
        </w:rPr>
        <w:t xml:space="preserve">высвобождения </w:t>
      </w:r>
      <w:r w:rsidR="00B87730" w:rsidRPr="00D6616C">
        <w:rPr>
          <w:lang w:val="ru-RU"/>
        </w:rPr>
        <w:t xml:space="preserve">и </w:t>
      </w:r>
      <w:r w:rsidR="00BA0EBE" w:rsidRPr="00D6616C">
        <w:rPr>
          <w:lang w:val="ru-RU"/>
        </w:rPr>
        <w:t xml:space="preserve">зависимостью от </w:t>
      </w:r>
      <w:r w:rsidR="00BA0EBE" w:rsidRPr="00D6616C">
        <w:rPr>
          <w:lang w:val="ru-RU"/>
        </w:rPr>
        <w:lastRenderedPageBreak/>
        <w:t xml:space="preserve">использования дополнительных продуктов в сочетании </w:t>
      </w:r>
      <w:r w:rsidR="00B87730" w:rsidRPr="00D6616C">
        <w:rPr>
          <w:lang w:val="ru-RU"/>
        </w:rPr>
        <w:t xml:space="preserve">с </w:t>
      </w:r>
      <w:r w:rsidR="000A5EDF" w:rsidRPr="00D6616C">
        <w:rPr>
          <w:lang w:val="ru-RU"/>
        </w:rPr>
        <w:t xml:space="preserve">самоограничивающимися </w:t>
      </w:r>
      <w:r w:rsidR="00B87730" w:rsidRPr="00D6616C">
        <w:rPr>
          <w:lang w:val="ru-RU"/>
        </w:rPr>
        <w:t>системами</w:t>
      </w:r>
      <w:r w:rsidR="008D5BFA" w:rsidRPr="00D6616C">
        <w:rPr>
          <w:lang w:val="ru-RU"/>
        </w:rPr>
        <w:t xml:space="preserve"> </w:t>
      </w:r>
      <w:r w:rsidR="00B87730" w:rsidRPr="00D6616C">
        <w:rPr>
          <w:lang w:val="ru-RU"/>
        </w:rPr>
        <w:t>насекомых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п</w:t>
      </w:r>
      <w:r w:rsidR="00BA0EBE" w:rsidRPr="00D6616C">
        <w:rPr>
          <w:lang w:val="ru-RU"/>
        </w:rPr>
        <w:t>розрачность</w:t>
      </w:r>
      <w:r w:rsidR="00B87730" w:rsidRPr="00D6616C">
        <w:rPr>
          <w:lang w:val="ru-RU"/>
        </w:rPr>
        <w:t xml:space="preserve">, касающаяся </w:t>
      </w:r>
      <w:r w:rsidR="00BA0EBE" w:rsidRPr="00D6616C">
        <w:rPr>
          <w:lang w:val="ru-RU"/>
        </w:rPr>
        <w:t xml:space="preserve">источников финансирования </w:t>
      </w:r>
      <w:r w:rsidR="00B87730" w:rsidRPr="00D6616C">
        <w:rPr>
          <w:lang w:val="ru-RU"/>
        </w:rPr>
        <w:t xml:space="preserve">и </w:t>
      </w:r>
      <w:r w:rsidR="00BA0EBE" w:rsidRPr="00D6616C">
        <w:rPr>
          <w:lang w:val="ru-RU"/>
        </w:rPr>
        <w:t xml:space="preserve">использования </w:t>
      </w:r>
      <w:r w:rsidR="00912A58" w:rsidRPr="00D6616C">
        <w:rPr>
          <w:lang w:val="ru-RU"/>
        </w:rPr>
        <w:t>Механизма посредничества</w:t>
      </w:r>
      <w:r w:rsidR="00BA0EBE" w:rsidRPr="00D6616C">
        <w:rPr>
          <w:lang w:val="ru-RU"/>
        </w:rPr>
        <w:t xml:space="preserve"> по биобезопасности.</w:t>
      </w:r>
    </w:p>
    <w:p w:rsidR="00E84F2F" w:rsidRPr="00D6616C" w:rsidRDefault="00CD65A6" w:rsidP="003061F1">
      <w:pPr>
        <w:keepNext/>
        <w:numPr>
          <w:ilvl w:val="0"/>
          <w:numId w:val="8"/>
        </w:numPr>
        <w:tabs>
          <w:tab w:val="left" w:pos="720"/>
        </w:tabs>
        <w:spacing w:before="240" w:after="120"/>
        <w:ind w:left="567" w:hanging="567"/>
        <w:jc w:val="left"/>
        <w:outlineLvl w:val="0"/>
        <w:rPr>
          <w:b/>
          <w:caps/>
          <w:sz w:val="28"/>
          <w:szCs w:val="28"/>
          <w:lang w:val="ru-RU"/>
        </w:rPr>
      </w:pPr>
      <w:r w:rsidRPr="00D6616C">
        <w:rPr>
          <w:b/>
          <w:sz w:val="28"/>
          <w:szCs w:val="28"/>
          <w:lang w:val="ru-RU"/>
        </w:rPr>
        <w:t xml:space="preserve">Самораспространяющиеся вакцины для диких </w:t>
      </w:r>
      <w:r w:rsidR="000A5EDF" w:rsidRPr="00D6616C">
        <w:rPr>
          <w:b/>
          <w:sz w:val="28"/>
          <w:szCs w:val="28"/>
          <w:lang w:val="ru-RU"/>
        </w:rPr>
        <w:t>видов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A.</w:t>
      </w:r>
      <w:r w:rsidRPr="00D6616C">
        <w:rPr>
          <w:lang w:val="ru-RU"/>
        </w:rPr>
        <w:tab/>
      </w:r>
      <w:r w:rsidR="7CFF1269" w:rsidRPr="00D6616C">
        <w:rPr>
          <w:lang w:val="ru-RU"/>
        </w:rPr>
        <w:t>Описание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Самораспространяющиеся вакцины для диких </w:t>
      </w:r>
      <w:r w:rsidR="000A5EDF" w:rsidRPr="00D6616C">
        <w:rPr>
          <w:lang w:val="ru-RU"/>
        </w:rPr>
        <w:t>видов</w:t>
      </w:r>
      <w:r w:rsidRPr="00D6616C">
        <w:rPr>
          <w:lang w:val="ru-RU"/>
        </w:rPr>
        <w:t xml:space="preserve"> </w:t>
      </w:r>
      <w:r w:rsidR="004D64CB" w:rsidRPr="00D6616C">
        <w:rPr>
          <w:lang w:val="ru-RU"/>
        </w:rPr>
        <w:t xml:space="preserve">разработаны с целью </w:t>
      </w:r>
      <w:r w:rsidRPr="00D6616C">
        <w:rPr>
          <w:lang w:val="ru-RU"/>
        </w:rPr>
        <w:t>ограничения распространения болезней диких животных путем использования преднамеренно передаваемых вирусных векторов</w:t>
      </w:r>
      <w:r w:rsidR="004D64CB" w:rsidRPr="00D6616C">
        <w:rPr>
          <w:lang w:val="ru-RU"/>
        </w:rPr>
        <w:t>, которые способны</w:t>
      </w:r>
      <w:r w:rsidRPr="00D6616C">
        <w:rPr>
          <w:lang w:val="ru-RU"/>
        </w:rPr>
        <w:t xml:space="preserve"> </w:t>
      </w:r>
      <w:r w:rsidR="004D64CB" w:rsidRPr="00D6616C">
        <w:rPr>
          <w:lang w:val="ru-RU"/>
        </w:rPr>
        <w:t>вызвать иммунный ответ против патогенов</w:t>
      </w:r>
      <w:r w:rsidRPr="00D6616C">
        <w:rPr>
          <w:lang w:val="ru-RU"/>
        </w:rPr>
        <w:t xml:space="preserve"> (например, использование </w:t>
      </w:r>
      <w:proofErr w:type="spellStart"/>
      <w:r w:rsidRPr="00D6616C">
        <w:rPr>
          <w:lang w:val="ru-RU"/>
        </w:rPr>
        <w:t>бетагерпесвируса</w:t>
      </w:r>
      <w:proofErr w:type="spellEnd"/>
      <w:r w:rsidRPr="00D6616C">
        <w:rPr>
          <w:lang w:val="ru-RU"/>
        </w:rPr>
        <w:t xml:space="preserve"> в качестве вектора бешенства). </w:t>
      </w:r>
      <w:r w:rsidR="00326242" w:rsidRPr="00D6616C">
        <w:rPr>
          <w:lang w:val="ru-RU"/>
        </w:rPr>
        <w:t>Вакцины</w:t>
      </w:r>
      <w:r w:rsidR="007921E5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можно разделить на </w:t>
      </w:r>
      <w:proofErr w:type="spellStart"/>
      <w:r w:rsidRPr="00D6616C">
        <w:rPr>
          <w:lang w:val="ru-RU"/>
        </w:rPr>
        <w:t>видоспецифичные</w:t>
      </w:r>
      <w:proofErr w:type="spellEnd"/>
      <w:r w:rsidRPr="00D6616C">
        <w:rPr>
          <w:lang w:val="ru-RU"/>
        </w:rPr>
        <w:t xml:space="preserve"> (с высокой степенью направленности на организмы-хозяева) и неспецифичные (</w:t>
      </w:r>
      <w:r w:rsidR="00326242" w:rsidRPr="00D6616C">
        <w:rPr>
          <w:lang w:val="ru-RU"/>
        </w:rPr>
        <w:t xml:space="preserve">для </w:t>
      </w:r>
      <w:r w:rsidRPr="00D6616C">
        <w:rPr>
          <w:lang w:val="ru-RU"/>
        </w:rPr>
        <w:t>широк</w:t>
      </w:r>
      <w:r w:rsidR="00326242" w:rsidRPr="00D6616C">
        <w:rPr>
          <w:lang w:val="ru-RU"/>
        </w:rPr>
        <w:t>ого</w:t>
      </w:r>
      <w:r w:rsidRPr="00D6616C">
        <w:rPr>
          <w:lang w:val="ru-RU"/>
        </w:rPr>
        <w:t xml:space="preserve"> круг</w:t>
      </w:r>
      <w:r w:rsidR="00326242" w:rsidRPr="00D6616C">
        <w:rPr>
          <w:lang w:val="ru-RU"/>
        </w:rPr>
        <w:t>а видов</w:t>
      </w:r>
      <w:r w:rsidRPr="00D6616C">
        <w:rPr>
          <w:lang w:val="ru-RU"/>
        </w:rPr>
        <w:t xml:space="preserve">, например, вирусы оспы млекопитающих). В некоторых случаях </w:t>
      </w:r>
      <w:proofErr w:type="spellStart"/>
      <w:r w:rsidRPr="00D6616C">
        <w:rPr>
          <w:lang w:val="ru-RU"/>
        </w:rPr>
        <w:t>нереплицирующиеся</w:t>
      </w:r>
      <w:proofErr w:type="spellEnd"/>
      <w:r w:rsidRPr="00D6616C">
        <w:rPr>
          <w:lang w:val="ru-RU"/>
        </w:rPr>
        <w:t xml:space="preserve"> вирусные векторы создаются для того, чтобы восстановить репликацию вектора и его распространение </w:t>
      </w:r>
      <w:r w:rsidR="00AF0232" w:rsidRPr="00D6616C">
        <w:rPr>
          <w:lang w:val="ru-RU"/>
        </w:rPr>
        <w:t xml:space="preserve">среди </w:t>
      </w:r>
      <w:r w:rsidRPr="00D6616C">
        <w:rPr>
          <w:lang w:val="ru-RU"/>
        </w:rPr>
        <w:t xml:space="preserve">хозяев. Среди конкретных примеров </w:t>
      </w:r>
      <w:r w:rsidR="00326242" w:rsidRPr="00D6616C">
        <w:rPr>
          <w:lang w:val="ru-RU"/>
        </w:rPr>
        <w:t>можно назвать</w:t>
      </w:r>
      <w:r w:rsidRPr="00D6616C">
        <w:rPr>
          <w:lang w:val="ru-RU"/>
        </w:rPr>
        <w:t xml:space="preserve"> применение для борьбы с лихорадкой </w:t>
      </w:r>
      <w:proofErr w:type="spellStart"/>
      <w:r w:rsidRPr="00D6616C">
        <w:rPr>
          <w:lang w:val="ru-RU"/>
        </w:rPr>
        <w:t>Ласса</w:t>
      </w:r>
      <w:proofErr w:type="spellEnd"/>
      <w:r w:rsidRPr="00D6616C">
        <w:rPr>
          <w:lang w:val="ru-RU"/>
        </w:rPr>
        <w:t xml:space="preserve"> у обезьян и грызунов, а также с вирусом </w:t>
      </w:r>
      <w:proofErr w:type="spellStart"/>
      <w:r w:rsidRPr="00D6616C">
        <w:rPr>
          <w:lang w:val="ru-RU"/>
        </w:rPr>
        <w:t>Эбола</w:t>
      </w:r>
      <w:proofErr w:type="spellEnd"/>
      <w:r w:rsidRPr="00D6616C">
        <w:rPr>
          <w:lang w:val="ru-RU"/>
        </w:rPr>
        <w:t xml:space="preserve"> у обезьян и летучих мышей.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Несмотря на техническую осуществимость, </w:t>
      </w:r>
      <w:r w:rsidR="00AB56CE" w:rsidRPr="00D6616C">
        <w:rPr>
          <w:lang w:val="ru-RU"/>
        </w:rPr>
        <w:t xml:space="preserve">внедрение самораспространяющихся вакцин вызывает этические, экологические и регуляторные </w:t>
      </w:r>
      <w:r w:rsidR="000915E5" w:rsidRPr="00D6616C">
        <w:rPr>
          <w:lang w:val="ru-RU"/>
        </w:rPr>
        <w:t>опасения. В</w:t>
      </w:r>
      <w:r w:rsidR="00AB56CE" w:rsidRPr="00D6616C">
        <w:rPr>
          <w:lang w:val="ru-RU"/>
        </w:rPr>
        <w:t xml:space="preserve">ысвобождение </w:t>
      </w:r>
      <w:r w:rsidRPr="00D6616C">
        <w:rPr>
          <w:lang w:val="ru-RU"/>
        </w:rPr>
        <w:t xml:space="preserve">в окружающую среду </w:t>
      </w:r>
      <w:r w:rsidR="009A703E" w:rsidRPr="00D6616C">
        <w:rPr>
          <w:lang w:val="ru-RU"/>
        </w:rPr>
        <w:t xml:space="preserve">генетически модифицированных </w:t>
      </w:r>
      <w:r w:rsidRPr="00D6616C">
        <w:rPr>
          <w:lang w:val="ru-RU"/>
        </w:rPr>
        <w:t xml:space="preserve">организмов с возможностью самораспространения инфекции создает значительные проблемы в оценке рисков, мониторинге долгосрочных эффектов и смягчении вреда, </w:t>
      </w:r>
      <w:r w:rsidR="009A703E" w:rsidRPr="00D6616C">
        <w:rPr>
          <w:lang w:val="ru-RU"/>
        </w:rPr>
        <w:t>особенно в условиях постоянно меняющихся аспектов,</w:t>
      </w:r>
      <w:r w:rsidR="006B0F45" w:rsidRPr="00D6616C">
        <w:rPr>
          <w:lang w:val="ru-RU"/>
        </w:rPr>
        <w:t xml:space="preserve"> которые </w:t>
      </w:r>
      <w:r w:rsidR="009A703E" w:rsidRPr="00D6616C">
        <w:rPr>
          <w:lang w:val="ru-RU"/>
        </w:rPr>
        <w:t xml:space="preserve">проверяют </w:t>
      </w:r>
      <w:r w:rsidR="006B0F45" w:rsidRPr="00D6616C">
        <w:rPr>
          <w:lang w:val="ru-RU"/>
        </w:rPr>
        <w:t xml:space="preserve">текущие границы </w:t>
      </w:r>
      <w:r w:rsidR="009A703E" w:rsidRPr="00D6616C">
        <w:rPr>
          <w:lang w:val="ru-RU"/>
        </w:rPr>
        <w:t xml:space="preserve">наших </w:t>
      </w:r>
      <w:r w:rsidR="006B0F45" w:rsidRPr="00D6616C">
        <w:rPr>
          <w:lang w:val="ru-RU"/>
        </w:rPr>
        <w:t>знаний</w:t>
      </w:r>
      <w:r w:rsidRPr="00D6616C">
        <w:rPr>
          <w:lang w:val="ru-RU"/>
        </w:rPr>
        <w:t xml:space="preserve">. Сложность с </w:t>
      </w:r>
      <w:proofErr w:type="spellStart"/>
      <w:r w:rsidRPr="00D6616C">
        <w:rPr>
          <w:lang w:val="ru-RU"/>
        </w:rPr>
        <w:t>рекомбинантным</w:t>
      </w:r>
      <w:proofErr w:type="spellEnd"/>
      <w:r w:rsidRPr="00D6616C">
        <w:rPr>
          <w:lang w:val="ru-RU"/>
        </w:rPr>
        <w:t xml:space="preserve"> вектором вызывает опасения</w:t>
      </w:r>
      <w:r w:rsidR="006B66B9" w:rsidRPr="00D6616C">
        <w:rPr>
          <w:lang w:val="ru-RU"/>
        </w:rPr>
        <w:t xml:space="preserve">, </w:t>
      </w:r>
      <w:r w:rsidRPr="00D6616C">
        <w:rPr>
          <w:lang w:val="ru-RU"/>
        </w:rPr>
        <w:t xml:space="preserve">например, в </w:t>
      </w:r>
      <w:r w:rsidR="009A703E" w:rsidRPr="00D6616C">
        <w:rPr>
          <w:lang w:val="ru-RU"/>
        </w:rPr>
        <w:t>связи с</w:t>
      </w:r>
      <w:r w:rsidR="006B66B9" w:rsidRPr="00D6616C">
        <w:rPr>
          <w:lang w:val="ru-RU"/>
        </w:rPr>
        <w:t xml:space="preserve"> </w:t>
      </w:r>
      <w:r w:rsidRPr="00D6616C">
        <w:rPr>
          <w:lang w:val="ru-RU"/>
        </w:rPr>
        <w:t>неизвестной эволюци</w:t>
      </w:r>
      <w:r w:rsidR="009A703E" w:rsidRPr="00D6616C">
        <w:rPr>
          <w:lang w:val="ru-RU"/>
        </w:rPr>
        <w:t>ей</w:t>
      </w:r>
      <w:r w:rsidRPr="00D6616C">
        <w:rPr>
          <w:lang w:val="ru-RU"/>
        </w:rPr>
        <w:t xml:space="preserve"> и риск</w:t>
      </w:r>
      <w:r w:rsidR="009A703E" w:rsidRPr="00D6616C">
        <w:rPr>
          <w:lang w:val="ru-RU"/>
        </w:rPr>
        <w:t>ом</w:t>
      </w:r>
      <w:r w:rsidRPr="00D6616C">
        <w:rPr>
          <w:lang w:val="ru-RU"/>
        </w:rPr>
        <w:t xml:space="preserve"> вирулентности после выпуска. </w:t>
      </w:r>
      <w:r w:rsidR="000915E5" w:rsidRPr="00D6616C">
        <w:rPr>
          <w:lang w:val="ru-RU"/>
        </w:rPr>
        <w:t>Кроме того, с</w:t>
      </w:r>
      <w:r w:rsidR="006B0F45" w:rsidRPr="00D6616C">
        <w:rPr>
          <w:lang w:val="ru-RU"/>
        </w:rPr>
        <w:t xml:space="preserve">уществует опасность внедрения </w:t>
      </w:r>
      <w:proofErr w:type="spellStart"/>
      <w:r w:rsidR="006B0F45" w:rsidRPr="00D6616C">
        <w:rPr>
          <w:lang w:val="ru-RU"/>
        </w:rPr>
        <w:t>иммуногенных</w:t>
      </w:r>
      <w:proofErr w:type="spellEnd"/>
      <w:r w:rsidR="006B0F45" w:rsidRPr="00D6616C">
        <w:rPr>
          <w:lang w:val="ru-RU"/>
        </w:rPr>
        <w:t xml:space="preserve"> вставок, что может привести к расширению экологической ниши или круга хозяев. </w:t>
      </w:r>
      <w:r w:rsidR="000915E5" w:rsidRPr="00D6616C">
        <w:rPr>
          <w:lang w:val="ru-RU"/>
        </w:rPr>
        <w:t>Беспокойство вызывают не только вопросы, связанные с биологией, экологией и динамикой популяции хозяев, но также и возможность передачи вакцины другим видам, включая человека.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B.</w:t>
      </w:r>
      <w:r w:rsidRPr="00D6616C">
        <w:rPr>
          <w:lang w:val="ru-RU"/>
        </w:rPr>
        <w:tab/>
      </w:r>
      <w:proofErr w:type="spellStart"/>
      <w:r w:rsidR="00BA0EBE" w:rsidRPr="00D6616C">
        <w:rPr>
          <w:lang w:val="ru-RU"/>
        </w:rPr>
        <w:t>Контекстуализация</w:t>
      </w:r>
      <w:proofErr w:type="spellEnd"/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Разработка самораспространяющихся вакцин для диких </w:t>
      </w:r>
      <w:r w:rsidR="009F0FA7" w:rsidRPr="00D6616C">
        <w:rPr>
          <w:lang w:val="ru-RU"/>
        </w:rPr>
        <w:t>видов</w:t>
      </w:r>
      <w:r w:rsidRPr="00D6616C">
        <w:rPr>
          <w:lang w:val="ru-RU"/>
        </w:rPr>
        <w:t xml:space="preserve"> направлена на решение различных проблем в области сохранения дикой природы, борьбы с болезнями животных и предотвращения распространения зоонозов в человеческие популяции. </w:t>
      </w:r>
      <w:r w:rsidR="00603FCC" w:rsidRPr="00D6616C">
        <w:rPr>
          <w:lang w:val="ru-RU"/>
        </w:rPr>
        <w:t xml:space="preserve">В связи с растущим беспокойством из-за появления новых инфекционных заболеваний, вызванных процессами глобализации, и сложностей в борьбе с болезнями, ранее считавшимися </w:t>
      </w:r>
      <w:proofErr w:type="spellStart"/>
      <w:r w:rsidR="00603FCC" w:rsidRPr="00D6616C">
        <w:rPr>
          <w:lang w:val="ru-RU"/>
        </w:rPr>
        <w:t>эндемичными</w:t>
      </w:r>
      <w:proofErr w:type="spellEnd"/>
      <w:r w:rsidR="00603FCC" w:rsidRPr="00D6616C">
        <w:rPr>
          <w:lang w:val="ru-RU"/>
        </w:rPr>
        <w:t xml:space="preserve">, </w:t>
      </w:r>
      <w:r w:rsidR="00CC7A60" w:rsidRPr="00D6616C">
        <w:rPr>
          <w:lang w:val="ru-RU"/>
        </w:rPr>
        <w:t xml:space="preserve">появляется потребность в поиске новых </w:t>
      </w:r>
      <w:r w:rsidR="00505EF6" w:rsidRPr="00D6616C">
        <w:rPr>
          <w:lang w:val="ru-RU"/>
        </w:rPr>
        <w:t>решений</w:t>
      </w:r>
      <w:r w:rsidR="00CC7A60" w:rsidRPr="00D6616C">
        <w:rPr>
          <w:lang w:val="ru-RU"/>
        </w:rPr>
        <w:t>.</w:t>
      </w:r>
      <w:r w:rsidRPr="00D6616C">
        <w:rPr>
          <w:lang w:val="ru-RU"/>
        </w:rPr>
        <w:t xml:space="preserve"> </w:t>
      </w:r>
      <w:r w:rsidR="00681EC8" w:rsidRPr="00D6616C">
        <w:rPr>
          <w:lang w:val="ru-RU"/>
        </w:rPr>
        <w:t xml:space="preserve">Однако </w:t>
      </w:r>
      <w:r w:rsidRPr="00D6616C">
        <w:rPr>
          <w:lang w:val="ru-RU"/>
        </w:rPr>
        <w:t xml:space="preserve">подход, основанный </w:t>
      </w:r>
      <w:r w:rsidR="00505EF6" w:rsidRPr="00D6616C">
        <w:rPr>
          <w:lang w:val="ru-RU"/>
        </w:rPr>
        <w:t>на применении самораспространяющихся вакцин</w:t>
      </w:r>
      <w:r w:rsidR="00681EC8" w:rsidRPr="00D6616C">
        <w:rPr>
          <w:lang w:val="ru-RU"/>
        </w:rPr>
        <w:t xml:space="preserve">, </w:t>
      </w:r>
      <w:r w:rsidRPr="00D6616C">
        <w:rPr>
          <w:lang w:val="ru-RU"/>
        </w:rPr>
        <w:t xml:space="preserve">не </w:t>
      </w:r>
      <w:r w:rsidR="00681EC8" w:rsidRPr="00D6616C">
        <w:rPr>
          <w:lang w:val="ru-RU"/>
        </w:rPr>
        <w:t xml:space="preserve">учитывает </w:t>
      </w:r>
      <w:r w:rsidR="00505EF6" w:rsidRPr="00D6616C">
        <w:rPr>
          <w:lang w:val="ru-RU"/>
        </w:rPr>
        <w:t xml:space="preserve">основные </w:t>
      </w:r>
      <w:r w:rsidRPr="00D6616C">
        <w:rPr>
          <w:lang w:val="ru-RU"/>
        </w:rPr>
        <w:t>причины заболеваний</w:t>
      </w:r>
      <w:r w:rsidR="00505EF6" w:rsidRPr="00D6616C">
        <w:rPr>
          <w:lang w:val="ru-RU"/>
        </w:rPr>
        <w:t xml:space="preserve"> (</w:t>
      </w:r>
      <w:proofErr w:type="gramStart"/>
      <w:r w:rsidR="00505EF6" w:rsidRPr="00D6616C">
        <w:rPr>
          <w:lang w:val="ru-RU"/>
        </w:rPr>
        <w:t>например</w:t>
      </w:r>
      <w:proofErr w:type="gramEnd"/>
      <w:r w:rsidR="00505EF6" w:rsidRPr="00D6616C">
        <w:rPr>
          <w:lang w:val="ru-RU"/>
        </w:rPr>
        <w:t xml:space="preserve"> вмешательство человека в дикую природу и изменение климата) и альтернативные издержки.</w:t>
      </w:r>
    </w:p>
    <w:p w:rsidR="00E84F2F" w:rsidRPr="00D6616C" w:rsidRDefault="00D511DD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Более того</w:t>
      </w:r>
      <w:r w:rsidR="00CD65A6" w:rsidRPr="00D6616C">
        <w:rPr>
          <w:lang w:val="ru-RU"/>
        </w:rPr>
        <w:t xml:space="preserve">, </w:t>
      </w:r>
      <w:r w:rsidR="008E0AB9" w:rsidRPr="00D6616C">
        <w:rPr>
          <w:lang w:val="ru-RU"/>
        </w:rPr>
        <w:t xml:space="preserve">несмотря на </w:t>
      </w:r>
      <w:r w:rsidR="00CD65A6" w:rsidRPr="00D6616C">
        <w:rPr>
          <w:lang w:val="ru-RU"/>
        </w:rPr>
        <w:t xml:space="preserve">потенциал для быстрого масштабирования и разработки </w:t>
      </w:r>
      <w:r w:rsidR="006C53A9" w:rsidRPr="00D6616C">
        <w:rPr>
          <w:lang w:val="ru-RU"/>
        </w:rPr>
        <w:t xml:space="preserve">самораспространяющихся вакцин </w:t>
      </w:r>
      <w:r w:rsidR="00CD65A6" w:rsidRPr="00D6616C">
        <w:rPr>
          <w:lang w:val="ru-RU"/>
        </w:rPr>
        <w:t xml:space="preserve">для диких животных с </w:t>
      </w:r>
      <w:r w:rsidR="00505EF6" w:rsidRPr="00D6616C">
        <w:rPr>
          <w:lang w:val="ru-RU"/>
        </w:rPr>
        <w:t xml:space="preserve">использованием </w:t>
      </w:r>
      <w:r w:rsidR="006C53A9" w:rsidRPr="00D6616C">
        <w:rPr>
          <w:lang w:val="ru-RU"/>
        </w:rPr>
        <w:t>существующей инфраструктуры, связанной с производством вакцин</w:t>
      </w:r>
      <w:r w:rsidR="00105CA4" w:rsidRPr="00D6616C">
        <w:rPr>
          <w:lang w:val="ru-RU"/>
        </w:rPr>
        <w:t xml:space="preserve"> для людей</w:t>
      </w:r>
      <w:r w:rsidR="006C53A9" w:rsidRPr="00D6616C">
        <w:rPr>
          <w:lang w:val="ru-RU"/>
        </w:rPr>
        <w:t xml:space="preserve">, </w:t>
      </w:r>
      <w:r w:rsidR="00CD65A6" w:rsidRPr="00D6616C">
        <w:rPr>
          <w:lang w:val="ru-RU"/>
        </w:rPr>
        <w:t xml:space="preserve">не существует инструментов для </w:t>
      </w:r>
      <w:r w:rsidR="002156FE" w:rsidRPr="00D6616C">
        <w:rPr>
          <w:lang w:val="ru-RU"/>
        </w:rPr>
        <w:t xml:space="preserve">учета </w:t>
      </w:r>
      <w:r w:rsidR="00CD65A6" w:rsidRPr="00D6616C">
        <w:rPr>
          <w:lang w:val="ru-RU"/>
        </w:rPr>
        <w:t xml:space="preserve">этических, культурных, концептуальных и экологических </w:t>
      </w:r>
      <w:r w:rsidR="00105CA4" w:rsidRPr="00D6616C">
        <w:rPr>
          <w:lang w:val="ru-RU"/>
        </w:rPr>
        <w:t xml:space="preserve">аспектов </w:t>
      </w:r>
      <w:r w:rsidR="00CD65A6" w:rsidRPr="00D6616C">
        <w:rPr>
          <w:lang w:val="ru-RU"/>
        </w:rPr>
        <w:t xml:space="preserve">и </w:t>
      </w:r>
      <w:r w:rsidR="00F855FD" w:rsidRPr="00D6616C">
        <w:rPr>
          <w:lang w:val="ru-RU"/>
        </w:rPr>
        <w:t xml:space="preserve">проведения </w:t>
      </w:r>
      <w:r w:rsidR="00CD65A6" w:rsidRPr="00D6616C">
        <w:rPr>
          <w:lang w:val="ru-RU"/>
        </w:rPr>
        <w:t>оценки технологии.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lastRenderedPageBreak/>
        <w:t>C.</w:t>
      </w:r>
      <w:r w:rsidRPr="00D6616C">
        <w:rPr>
          <w:lang w:val="ru-RU"/>
        </w:rPr>
        <w:tab/>
      </w:r>
      <w:r w:rsidR="009A703E" w:rsidRPr="00D6616C">
        <w:rPr>
          <w:lang w:val="ru-RU"/>
        </w:rPr>
        <w:t>Сроки и современный уровень научных исследований</w:t>
      </w:r>
      <w:r w:rsidR="00BA0EBE" w:rsidRPr="00D6616C">
        <w:rPr>
          <w:vertAlign w:val="superscript"/>
          <w:lang w:val="ru-RU"/>
        </w:rPr>
        <w:footnoteReference w:id="20"/>
      </w:r>
    </w:p>
    <w:p w:rsidR="00E84F2F" w:rsidRPr="00D6616C" w:rsidRDefault="00C31F04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Сроки выпуска вирусных самораспространяющихся вакцин остаются неопределенными из-за широкого спектра проблем и опасений, связанных с этим подходом</w:t>
      </w:r>
      <w:r w:rsidR="00CD65A6" w:rsidRPr="00D6616C">
        <w:rPr>
          <w:lang w:val="ru-RU"/>
        </w:rPr>
        <w:t xml:space="preserve">. Большинство исследований все еще находятся на ранних стадиях </w:t>
      </w:r>
      <w:r w:rsidR="009F0FA7" w:rsidRPr="00D6616C">
        <w:rPr>
          <w:lang w:val="ru-RU"/>
        </w:rPr>
        <w:t xml:space="preserve">разработки </w:t>
      </w:r>
      <w:r w:rsidR="00CD65A6" w:rsidRPr="00D6616C">
        <w:rPr>
          <w:lang w:val="ru-RU"/>
        </w:rPr>
        <w:t>и изучают вычислительные модели для оценки результатов эволюции вирусов. Однако кризисные ситуации</w:t>
      </w:r>
      <w:r w:rsidR="008049A0" w:rsidRPr="00D6616C">
        <w:rPr>
          <w:lang w:val="ru-RU"/>
        </w:rPr>
        <w:t>,</w:t>
      </w:r>
      <w:r w:rsidR="00CD65A6" w:rsidRPr="00D6616C">
        <w:rPr>
          <w:lang w:val="ru-RU"/>
        </w:rPr>
        <w:t xml:space="preserve"> </w:t>
      </w:r>
      <w:r w:rsidR="008049A0" w:rsidRPr="00D6616C">
        <w:rPr>
          <w:lang w:val="ru-RU"/>
        </w:rPr>
        <w:t>такие как пандемии или экологические кризисы, могут потенциально ускорить этот процесс.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В Великобритании </w:t>
      </w:r>
      <w:r w:rsidR="002579A6" w:rsidRPr="00D6616C">
        <w:rPr>
          <w:lang w:val="ru-RU"/>
        </w:rPr>
        <w:t xml:space="preserve">и США </w:t>
      </w:r>
      <w:r w:rsidR="008049A0" w:rsidRPr="00D6616C">
        <w:rPr>
          <w:lang w:val="ru-RU"/>
        </w:rPr>
        <w:t>ведутся исследования по созданию самораспространяющихся вакцин в дикой природе</w:t>
      </w:r>
      <w:r w:rsidRPr="00D6616C">
        <w:rPr>
          <w:lang w:val="ru-RU"/>
        </w:rPr>
        <w:t xml:space="preserve">, предназначенные в первую очередь для борьбы </w:t>
      </w:r>
      <w:r w:rsidR="008049A0" w:rsidRPr="00D6616C">
        <w:rPr>
          <w:lang w:val="ru-RU"/>
        </w:rPr>
        <w:t>с зоонозными заболеваниями и их профилактики</w:t>
      </w:r>
      <w:r w:rsidRPr="00D6616C">
        <w:rPr>
          <w:lang w:val="ru-RU"/>
        </w:rPr>
        <w:t xml:space="preserve">. </w:t>
      </w:r>
      <w:r w:rsidR="008049A0" w:rsidRPr="00D6616C">
        <w:rPr>
          <w:lang w:val="ru-RU"/>
        </w:rPr>
        <w:t>Особый акцент делается на разработку приложений для применения в Южной Америке и Западной Африке</w:t>
      </w:r>
      <w:r w:rsidRPr="00D6616C">
        <w:rPr>
          <w:lang w:val="ru-RU"/>
        </w:rPr>
        <w:t xml:space="preserve">, </w:t>
      </w:r>
      <w:r w:rsidR="008049A0" w:rsidRPr="00D6616C">
        <w:rPr>
          <w:lang w:val="ru-RU"/>
        </w:rPr>
        <w:t xml:space="preserve">целями которых являются предотвращение бешенства у летучих мышей и борьба с лихорадкой </w:t>
      </w:r>
      <w:proofErr w:type="spellStart"/>
      <w:r w:rsidR="008049A0" w:rsidRPr="00D6616C">
        <w:rPr>
          <w:lang w:val="ru-RU"/>
        </w:rPr>
        <w:t>Ласса</w:t>
      </w:r>
      <w:proofErr w:type="spellEnd"/>
      <w:r w:rsidR="008049A0" w:rsidRPr="00D6616C">
        <w:rPr>
          <w:lang w:val="ru-RU"/>
        </w:rPr>
        <w:t xml:space="preserve"> у грызунов</w:t>
      </w:r>
      <w:r w:rsidRPr="00D6616C">
        <w:rPr>
          <w:lang w:val="ru-RU"/>
        </w:rPr>
        <w:t xml:space="preserve">. Например, разработчики вирусной вакцины против лихорадки </w:t>
      </w:r>
      <w:proofErr w:type="spellStart"/>
      <w:r w:rsidRPr="00D6616C">
        <w:rPr>
          <w:lang w:val="ru-RU"/>
        </w:rPr>
        <w:t>Ласса</w:t>
      </w:r>
      <w:proofErr w:type="spellEnd"/>
      <w:r w:rsidRPr="00D6616C">
        <w:rPr>
          <w:lang w:val="ru-RU"/>
        </w:rPr>
        <w:t xml:space="preserve"> планируют завершить разработку к началу 2024 года.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D.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Рассмотрение воздействия на цели и принципы Конвенции</w:t>
      </w:r>
      <w:r w:rsidR="00BA0EBE" w:rsidRPr="00D6616C">
        <w:rPr>
          <w:vertAlign w:val="superscript"/>
          <w:lang w:val="ru-RU"/>
        </w:rPr>
        <w:footnoteReference w:id="21"/>
      </w:r>
      <w:r w:rsidR="00BA0EBE" w:rsidRPr="00D6616C">
        <w:rPr>
          <w:vertAlign w:val="superscript"/>
          <w:lang w:val="ru-RU"/>
        </w:rPr>
        <w:t xml:space="preserve"> 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Некоторые </w:t>
      </w:r>
      <w:r w:rsidR="00BA0EBE" w:rsidRPr="00D6616C">
        <w:rPr>
          <w:lang w:val="ru-RU"/>
        </w:rPr>
        <w:t xml:space="preserve">потенциальные воздействия на </w:t>
      </w:r>
      <w:r w:rsidR="008049A0" w:rsidRPr="00D6616C">
        <w:rPr>
          <w:lang w:val="ru-RU"/>
        </w:rPr>
        <w:t xml:space="preserve">достижение </w:t>
      </w:r>
      <w:r w:rsidR="00BA0EBE" w:rsidRPr="00D6616C">
        <w:rPr>
          <w:lang w:val="ru-RU"/>
        </w:rPr>
        <w:t>цел</w:t>
      </w:r>
      <w:r w:rsidR="008049A0" w:rsidRPr="00D6616C">
        <w:rPr>
          <w:lang w:val="ru-RU"/>
        </w:rPr>
        <w:t>ей</w:t>
      </w:r>
      <w:r w:rsidR="00BA0EBE" w:rsidRPr="00D6616C">
        <w:rPr>
          <w:lang w:val="ru-RU"/>
        </w:rPr>
        <w:t xml:space="preserve"> Конвенции включают</w:t>
      </w:r>
      <w:r w:rsidR="00F8247C" w:rsidRPr="00D6616C">
        <w:rPr>
          <w:lang w:val="ru-RU"/>
        </w:rPr>
        <w:t xml:space="preserve"> в себя</w:t>
      </w:r>
      <w:r w:rsidR="00BA0EBE" w:rsidRPr="00D6616C">
        <w:rPr>
          <w:lang w:val="ru-RU"/>
        </w:rPr>
        <w:t xml:space="preserve">: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у</w:t>
      </w:r>
      <w:r w:rsidR="00BA0EBE" w:rsidRPr="00D6616C">
        <w:rPr>
          <w:lang w:val="ru-RU"/>
        </w:rPr>
        <w:t>меньшение ущерба</w:t>
      </w:r>
      <w:r w:rsidR="00F8247C" w:rsidRPr="00D6616C">
        <w:rPr>
          <w:lang w:val="ru-RU"/>
        </w:rPr>
        <w:t xml:space="preserve">, наносимого </w:t>
      </w:r>
      <w:r w:rsidR="00BA0EBE" w:rsidRPr="00D6616C">
        <w:rPr>
          <w:lang w:val="ru-RU"/>
        </w:rPr>
        <w:t>местному биоразнообразию</w:t>
      </w:r>
      <w:r w:rsidR="00F8247C" w:rsidRPr="00D6616C">
        <w:rPr>
          <w:lang w:val="ru-RU"/>
        </w:rPr>
        <w:t>,</w:t>
      </w:r>
      <w:r w:rsidR="00BA0EBE" w:rsidRPr="00D6616C">
        <w:rPr>
          <w:lang w:val="ru-RU"/>
        </w:rPr>
        <w:t xml:space="preserve"> и </w:t>
      </w:r>
      <w:r w:rsidR="0059285A" w:rsidRPr="00D6616C">
        <w:rPr>
          <w:lang w:val="ru-RU"/>
        </w:rPr>
        <w:t xml:space="preserve">восстановление </w:t>
      </w:r>
      <w:r w:rsidR="00BA0EBE" w:rsidRPr="00D6616C">
        <w:rPr>
          <w:lang w:val="ru-RU"/>
        </w:rPr>
        <w:t xml:space="preserve">функционирования экосистем </w:t>
      </w:r>
      <w:r w:rsidR="00D00B7D" w:rsidRPr="00D6616C">
        <w:rPr>
          <w:lang w:val="ru-RU"/>
        </w:rPr>
        <w:t xml:space="preserve">путем </w:t>
      </w:r>
      <w:r w:rsidR="00BA0EBE" w:rsidRPr="00D6616C">
        <w:rPr>
          <w:lang w:val="ru-RU"/>
        </w:rPr>
        <w:t xml:space="preserve">борьбы с инвазивными видами </w:t>
      </w:r>
      <w:r w:rsidR="00D00B7D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преодоления устойчивости к пестицидам;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у</w:t>
      </w:r>
      <w:r w:rsidR="00BA0EBE" w:rsidRPr="00D6616C">
        <w:rPr>
          <w:lang w:val="ru-RU"/>
        </w:rPr>
        <w:t xml:space="preserve">лучшение борьбы с болезнями и повышение устойчивости популяций диких животных, особенно в </w:t>
      </w:r>
      <w:r w:rsidR="00D00B7D" w:rsidRPr="00D6616C">
        <w:rPr>
          <w:lang w:val="ru-RU"/>
        </w:rPr>
        <w:t xml:space="preserve">труднодоступных </w:t>
      </w:r>
      <w:r w:rsidR="00560487" w:rsidRPr="00D6616C">
        <w:rPr>
          <w:lang w:val="ru-RU"/>
        </w:rPr>
        <w:t>районах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н</w:t>
      </w:r>
      <w:r w:rsidR="00BA0EBE" w:rsidRPr="00D6616C">
        <w:rPr>
          <w:lang w:val="ru-RU"/>
        </w:rPr>
        <w:t>епредвиденные эффекты</w:t>
      </w:r>
      <w:r w:rsidR="00664D40" w:rsidRPr="00D6616C">
        <w:rPr>
          <w:lang w:val="ru-RU"/>
        </w:rPr>
        <w:t xml:space="preserve">, такие как </w:t>
      </w:r>
      <w:proofErr w:type="spellStart"/>
      <w:r w:rsidR="00BA0EBE" w:rsidRPr="00D6616C">
        <w:rPr>
          <w:lang w:val="ru-RU"/>
        </w:rPr>
        <w:t>генотоксические</w:t>
      </w:r>
      <w:proofErr w:type="spellEnd"/>
      <w:r w:rsidR="00BA0EBE" w:rsidRPr="00D6616C">
        <w:rPr>
          <w:lang w:val="ru-RU"/>
        </w:rPr>
        <w:t xml:space="preserve"> </w:t>
      </w:r>
      <w:r w:rsidR="00F8247C" w:rsidRPr="00D6616C">
        <w:rPr>
          <w:lang w:val="ru-RU"/>
        </w:rPr>
        <w:t xml:space="preserve">последствия </w:t>
      </w:r>
      <w:r w:rsidR="00BA0EBE" w:rsidRPr="00D6616C">
        <w:rPr>
          <w:lang w:val="ru-RU"/>
        </w:rPr>
        <w:t xml:space="preserve">от горизонтального переноса генов или рекомбинации, изменения в вирулентности </w:t>
      </w:r>
      <w:proofErr w:type="spellStart"/>
      <w:r w:rsidR="00BA0EBE" w:rsidRPr="00D6616C">
        <w:rPr>
          <w:lang w:val="ru-RU"/>
        </w:rPr>
        <w:t>патогена</w:t>
      </w:r>
      <w:proofErr w:type="spellEnd"/>
      <w:r w:rsidR="00BA0EBE" w:rsidRPr="00D6616C">
        <w:rPr>
          <w:lang w:val="ru-RU"/>
        </w:rPr>
        <w:t xml:space="preserve"> </w:t>
      </w:r>
      <w:r w:rsidR="00664D40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расширение специфичности хозяина;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р</w:t>
      </w:r>
      <w:r w:rsidR="00BA0EBE" w:rsidRPr="00D6616C">
        <w:rPr>
          <w:lang w:val="ru-RU"/>
        </w:rPr>
        <w:t xml:space="preserve">аспространение на нецелевых хозяев из-за широкой специфичности (например, </w:t>
      </w:r>
      <w:proofErr w:type="spellStart"/>
      <w:r w:rsidR="00BA0EBE" w:rsidRPr="00D6616C">
        <w:rPr>
          <w:lang w:val="ru-RU"/>
        </w:rPr>
        <w:t>поксвирусы</w:t>
      </w:r>
      <w:proofErr w:type="spellEnd"/>
      <w:r w:rsidR="00BA0EBE" w:rsidRPr="00D6616C">
        <w:rPr>
          <w:lang w:val="ru-RU"/>
        </w:rPr>
        <w:t>);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в</w:t>
      </w:r>
      <w:r w:rsidR="006C73AD" w:rsidRPr="00D6616C">
        <w:rPr>
          <w:lang w:val="ru-RU"/>
        </w:rPr>
        <w:t xml:space="preserve">опросы </w:t>
      </w:r>
      <w:r w:rsidR="00BA0EBE" w:rsidRPr="00D6616C">
        <w:rPr>
          <w:lang w:val="ru-RU"/>
        </w:rPr>
        <w:t xml:space="preserve">прав интеллектуальной собственности, </w:t>
      </w:r>
      <w:r w:rsidR="00F8247C" w:rsidRPr="00D6616C">
        <w:rPr>
          <w:lang w:val="ru-RU"/>
        </w:rPr>
        <w:t>связанные с балансом</w:t>
      </w:r>
      <w:r w:rsidR="00BA0EBE" w:rsidRPr="00D6616C">
        <w:rPr>
          <w:lang w:val="ru-RU"/>
        </w:rPr>
        <w:t xml:space="preserve"> между необходимостью инноваций и справедливым и равноправным доступом к преимуществам технологии, особенно для </w:t>
      </w:r>
      <w:r w:rsidR="00F8247C" w:rsidRPr="00D6616C">
        <w:rPr>
          <w:lang w:val="ru-RU"/>
        </w:rPr>
        <w:t>общин</w:t>
      </w:r>
      <w:r w:rsidR="00BA0EBE" w:rsidRPr="00D6616C">
        <w:rPr>
          <w:lang w:val="ru-RU"/>
        </w:rPr>
        <w:t>, вносящих вклад в генетические ресурсы.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E.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Соображения, касающиеся управления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Что касается конкретных вопросов управления, то самораспространяющиеся вакцины для диких животных будут рассматриваться </w:t>
      </w:r>
      <w:r w:rsidR="00FC5B79" w:rsidRPr="00D6616C">
        <w:rPr>
          <w:lang w:val="ru-RU"/>
        </w:rPr>
        <w:t xml:space="preserve">как </w:t>
      </w:r>
      <w:r w:rsidRPr="00D6616C">
        <w:rPr>
          <w:lang w:val="ru-RU"/>
        </w:rPr>
        <w:t xml:space="preserve">живые </w:t>
      </w:r>
      <w:r w:rsidR="00D959AB" w:rsidRPr="00D6616C">
        <w:rPr>
          <w:lang w:val="ru-RU"/>
        </w:rPr>
        <w:t>измененные</w:t>
      </w:r>
      <w:r w:rsidRPr="00D6616C">
        <w:rPr>
          <w:lang w:val="ru-RU"/>
        </w:rPr>
        <w:t xml:space="preserve"> организмы </w:t>
      </w:r>
      <w:r w:rsidR="00803DE2" w:rsidRPr="00D6616C">
        <w:rPr>
          <w:lang w:val="ru-RU"/>
        </w:rPr>
        <w:t xml:space="preserve">в соответствии с </w:t>
      </w:r>
      <w:r w:rsidRPr="00D6616C">
        <w:rPr>
          <w:lang w:val="ru-RU"/>
        </w:rPr>
        <w:t xml:space="preserve">Картахенским протоколом. </w:t>
      </w:r>
    </w:p>
    <w:p w:rsidR="00E84F2F" w:rsidRPr="00D6616C" w:rsidRDefault="00D959AB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Существуют специфические аспекты, которые требуют дальнейшего изучения с точки зрения управления,</w:t>
      </w:r>
      <w:r w:rsidR="00CD65A6" w:rsidRPr="00D6616C">
        <w:rPr>
          <w:lang w:val="ru-RU"/>
        </w:rPr>
        <w:t xml:space="preserve"> </w:t>
      </w:r>
      <w:r w:rsidR="00923322" w:rsidRPr="00D6616C">
        <w:rPr>
          <w:lang w:val="ru-RU"/>
        </w:rPr>
        <w:t>а именно</w:t>
      </w:r>
      <w:r w:rsidR="00CD65A6" w:rsidRPr="00D6616C">
        <w:rPr>
          <w:lang w:val="ru-RU"/>
        </w:rPr>
        <w:t>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в</w:t>
      </w:r>
      <w:r w:rsidR="00BA0EBE" w:rsidRPr="00D6616C">
        <w:rPr>
          <w:lang w:val="ru-RU"/>
        </w:rPr>
        <w:t xml:space="preserve">заимодействие самораспространяющихся вакцин с нецелевыми организмами, включая человеческие популяции;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lastRenderedPageBreak/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D959AB" w:rsidRPr="00D6616C">
        <w:rPr>
          <w:lang w:val="ru-RU"/>
        </w:rPr>
        <w:t>обширное территориально</w:t>
      </w:r>
      <w:r w:rsidR="00BA0EBE" w:rsidRPr="00D6616C">
        <w:rPr>
          <w:lang w:val="ru-RU"/>
        </w:rPr>
        <w:t>-временное распределение</w:t>
      </w:r>
      <w:r w:rsidR="00EE2534" w:rsidRPr="00D6616C">
        <w:rPr>
          <w:lang w:val="ru-RU"/>
        </w:rPr>
        <w:t xml:space="preserve">, связанное с </w:t>
      </w:r>
      <w:r w:rsidR="00BA0EBE" w:rsidRPr="00D6616C">
        <w:rPr>
          <w:lang w:val="ru-RU"/>
        </w:rPr>
        <w:t xml:space="preserve">устойчивостью, эффективностью, эффектами следующего поколения, согласием потенциально затронутых групп населения </w:t>
      </w:r>
      <w:r w:rsidR="00EE2534" w:rsidRPr="00D6616C">
        <w:rPr>
          <w:lang w:val="ru-RU"/>
        </w:rPr>
        <w:t xml:space="preserve">и </w:t>
      </w:r>
      <w:r w:rsidR="00BA0EBE" w:rsidRPr="00D6616C">
        <w:rPr>
          <w:lang w:val="ru-RU"/>
        </w:rPr>
        <w:t xml:space="preserve">посягательством на традиционные </w:t>
      </w:r>
      <w:r w:rsidR="00D959AB" w:rsidRPr="00D6616C">
        <w:rPr>
          <w:lang w:val="ru-RU"/>
        </w:rPr>
        <w:t>наземные и водные ресурсы;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н</w:t>
      </w:r>
      <w:r w:rsidR="00BA0EBE" w:rsidRPr="00D6616C">
        <w:rPr>
          <w:lang w:val="ru-RU"/>
        </w:rPr>
        <w:t>еопределенность в отношении наличия подходящих инструментов для оценки рисков, оценки технологий и мониторинга;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у</w:t>
      </w:r>
      <w:r w:rsidR="00BA0EBE" w:rsidRPr="00D6616C">
        <w:rPr>
          <w:lang w:val="ru-RU"/>
        </w:rPr>
        <w:t>правление рисками</w:t>
      </w:r>
      <w:r w:rsidR="00EE2534" w:rsidRPr="00D6616C">
        <w:rPr>
          <w:lang w:val="ru-RU"/>
        </w:rPr>
        <w:t xml:space="preserve">, </w:t>
      </w:r>
      <w:r w:rsidR="008F28C3" w:rsidRPr="00D6616C">
        <w:rPr>
          <w:lang w:val="ru-RU"/>
        </w:rPr>
        <w:t xml:space="preserve">связанными с </w:t>
      </w:r>
      <w:r w:rsidR="00BA0EBE" w:rsidRPr="00D6616C">
        <w:rPr>
          <w:lang w:val="ru-RU"/>
        </w:rPr>
        <w:t xml:space="preserve">распространением, локализацией, необратимостью высвобождения </w:t>
      </w:r>
      <w:r w:rsidR="008F28C3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поэтапным подходом к тестированию;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н</w:t>
      </w:r>
      <w:r w:rsidR="00BA0EBE" w:rsidRPr="00D6616C">
        <w:rPr>
          <w:lang w:val="ru-RU"/>
        </w:rPr>
        <w:t xml:space="preserve">едостаток знаний об эволюции вирусов и реакции патогенов, </w:t>
      </w:r>
      <w:r w:rsidR="00047812" w:rsidRPr="00D6616C">
        <w:rPr>
          <w:lang w:val="ru-RU"/>
        </w:rPr>
        <w:t xml:space="preserve">а также о </w:t>
      </w:r>
      <w:r w:rsidR="00BA0EBE" w:rsidRPr="00D6616C">
        <w:rPr>
          <w:lang w:val="ru-RU"/>
        </w:rPr>
        <w:t xml:space="preserve">суперинфекции;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D959AB" w:rsidRPr="00D6616C">
        <w:rPr>
          <w:lang w:val="ru-RU"/>
        </w:rPr>
        <w:t>ограниченная</w:t>
      </w:r>
      <w:r w:rsidR="00BA0EBE" w:rsidRPr="00D6616C">
        <w:rPr>
          <w:lang w:val="ru-RU"/>
        </w:rPr>
        <w:t xml:space="preserve"> доступность </w:t>
      </w:r>
      <w:r w:rsidR="009F0FA7" w:rsidRPr="00D6616C">
        <w:rPr>
          <w:lang w:val="ru-RU"/>
        </w:rPr>
        <w:t xml:space="preserve">руководящих </w:t>
      </w:r>
      <w:r w:rsidR="00BA0EBE" w:rsidRPr="00D6616C">
        <w:rPr>
          <w:lang w:val="ru-RU"/>
        </w:rPr>
        <w:t>материалов</w:t>
      </w:r>
      <w:r w:rsidR="00047812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поскольку большинство инструкций по вакцинам </w:t>
      </w:r>
      <w:proofErr w:type="gramStart"/>
      <w:r w:rsidR="00BA0EBE" w:rsidRPr="00D6616C">
        <w:rPr>
          <w:lang w:val="ru-RU"/>
        </w:rPr>
        <w:t>ориентированы</w:t>
      </w:r>
      <w:proofErr w:type="gramEnd"/>
      <w:r w:rsidR="00BA0EBE" w:rsidRPr="00D6616C">
        <w:rPr>
          <w:lang w:val="ru-RU"/>
        </w:rPr>
        <w:t xml:space="preserve"> на клиническое применение для человеческих популяций;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g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о</w:t>
      </w:r>
      <w:r w:rsidR="00BA0EBE" w:rsidRPr="00D6616C">
        <w:rPr>
          <w:lang w:val="ru-RU"/>
        </w:rPr>
        <w:t>собые аспекты управления и регулирования</w:t>
      </w:r>
      <w:r w:rsidR="003A0D78" w:rsidRPr="00D6616C">
        <w:rPr>
          <w:lang w:val="ru-RU"/>
        </w:rPr>
        <w:t xml:space="preserve">, такие как обеспечение </w:t>
      </w:r>
      <w:r w:rsidR="007043AA" w:rsidRPr="00D6616C">
        <w:rPr>
          <w:lang w:val="ru-RU"/>
        </w:rPr>
        <w:t>добровольн</w:t>
      </w:r>
      <w:r w:rsidR="00BA0EBE" w:rsidRPr="00D6616C">
        <w:rPr>
          <w:lang w:val="ru-RU"/>
        </w:rPr>
        <w:t>ого, предварительного и о</w:t>
      </w:r>
      <w:r w:rsidR="007043AA" w:rsidRPr="00D6616C">
        <w:rPr>
          <w:lang w:val="ru-RU"/>
        </w:rPr>
        <w:t>боснова</w:t>
      </w:r>
      <w:r w:rsidR="00BA0EBE" w:rsidRPr="00D6616C">
        <w:rPr>
          <w:lang w:val="ru-RU"/>
        </w:rPr>
        <w:t xml:space="preserve">нного согласия коренных народов и местных общин </w:t>
      </w:r>
      <w:r w:rsidR="007043AA" w:rsidRPr="00D6616C">
        <w:rPr>
          <w:lang w:val="ru-RU"/>
        </w:rPr>
        <w:t>и других заинтересованных сторон, которые могут быть затронуты воздействием данной технологии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h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о</w:t>
      </w:r>
      <w:r w:rsidR="00BA0EBE" w:rsidRPr="00D6616C">
        <w:rPr>
          <w:lang w:val="ru-RU"/>
        </w:rPr>
        <w:t xml:space="preserve">ценка культурных, этических, концептуальных и кумулятивных </w:t>
      </w:r>
      <w:r w:rsidR="00457616" w:rsidRPr="00D6616C">
        <w:rPr>
          <w:lang w:val="ru-RU"/>
        </w:rPr>
        <w:t>аспектов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i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с</w:t>
      </w:r>
      <w:r w:rsidR="00BA0EBE" w:rsidRPr="00D6616C">
        <w:rPr>
          <w:lang w:val="ru-RU"/>
        </w:rPr>
        <w:t xml:space="preserve">огласование устойчивых практик и оценка социально-экономических последствий </w:t>
      </w:r>
      <w:r w:rsidR="00126DEE" w:rsidRPr="00D6616C">
        <w:rPr>
          <w:lang w:val="ru-RU"/>
        </w:rPr>
        <w:t xml:space="preserve">для </w:t>
      </w:r>
      <w:r w:rsidR="00BA0EBE" w:rsidRPr="00D6616C">
        <w:rPr>
          <w:lang w:val="ru-RU"/>
        </w:rPr>
        <w:t xml:space="preserve">местных </w:t>
      </w:r>
      <w:r w:rsidR="007043AA" w:rsidRPr="00D6616C">
        <w:rPr>
          <w:lang w:val="ru-RU"/>
        </w:rPr>
        <w:t>общин</w:t>
      </w:r>
      <w:r w:rsidR="00BA0EBE" w:rsidRPr="00D6616C">
        <w:rPr>
          <w:lang w:val="ru-RU"/>
        </w:rPr>
        <w:t>, сре</w:t>
      </w:r>
      <w:proofErr w:type="gramStart"/>
      <w:r w:rsidR="00BA0EBE" w:rsidRPr="00D6616C">
        <w:rPr>
          <w:lang w:val="ru-RU"/>
        </w:rPr>
        <w:t>дств к с</w:t>
      </w:r>
      <w:proofErr w:type="gramEnd"/>
      <w:r w:rsidR="00BA0EBE" w:rsidRPr="00D6616C">
        <w:rPr>
          <w:lang w:val="ru-RU"/>
        </w:rPr>
        <w:t>уществованию и традиционных практик;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j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т</w:t>
      </w:r>
      <w:r w:rsidR="00BA0EBE" w:rsidRPr="00D6616C">
        <w:rPr>
          <w:lang w:val="ru-RU"/>
        </w:rPr>
        <w:t>рансграничные аспекты</w:t>
      </w:r>
      <w:r w:rsidR="00EF4E8F" w:rsidRPr="00D6616C">
        <w:rPr>
          <w:lang w:val="ru-RU"/>
        </w:rPr>
        <w:t xml:space="preserve">, </w:t>
      </w:r>
      <w:r w:rsidR="007043AA" w:rsidRPr="00D6616C">
        <w:rPr>
          <w:lang w:val="ru-RU"/>
        </w:rPr>
        <w:t>учитывая различия в нормативных требованиях между разными странами</w:t>
      </w:r>
      <w:r w:rsidR="00002FE3" w:rsidRPr="00D6616C">
        <w:rPr>
          <w:lang w:val="ru-RU"/>
        </w:rPr>
        <w:t xml:space="preserve">, а также с </w:t>
      </w:r>
      <w:r w:rsidR="00231DC8" w:rsidRPr="00D6616C">
        <w:rPr>
          <w:lang w:val="ru-RU"/>
        </w:rPr>
        <w:t xml:space="preserve">точки зрения </w:t>
      </w:r>
      <w:r w:rsidR="00BA0EBE" w:rsidRPr="00D6616C">
        <w:rPr>
          <w:lang w:val="ru-RU"/>
        </w:rPr>
        <w:t xml:space="preserve">регионального и международного сотрудничества;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k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м</w:t>
      </w:r>
      <w:r w:rsidR="00815FB7" w:rsidRPr="00D6616C">
        <w:rPr>
          <w:lang w:val="ru-RU"/>
        </w:rPr>
        <w:t xml:space="preserve">ониторинг </w:t>
      </w:r>
      <w:r w:rsidR="00BA0EBE" w:rsidRPr="00D6616C">
        <w:rPr>
          <w:lang w:val="ru-RU"/>
        </w:rPr>
        <w:t>эволюционных изменений вакцины, ее распространения и возвращения к дикому типу;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l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в</w:t>
      </w:r>
      <w:r w:rsidR="5A4F02BC" w:rsidRPr="00D6616C">
        <w:rPr>
          <w:lang w:val="ru-RU"/>
        </w:rPr>
        <w:t xml:space="preserve">лияние на </w:t>
      </w:r>
      <w:r w:rsidR="008D23BA" w:rsidRPr="00D6616C">
        <w:rPr>
          <w:lang w:val="ru-RU"/>
        </w:rPr>
        <w:t>выполнение</w:t>
      </w:r>
      <w:r w:rsidR="00280AA7" w:rsidRPr="00D6616C">
        <w:rPr>
          <w:lang w:val="ru-RU"/>
        </w:rPr>
        <w:t xml:space="preserve"> </w:t>
      </w:r>
      <w:r w:rsidR="00D959AB" w:rsidRPr="00D6616C">
        <w:rPr>
          <w:lang w:val="ru-RU"/>
        </w:rPr>
        <w:t>задач</w:t>
      </w:r>
      <w:r w:rsidR="002D0D51" w:rsidRPr="00D6616C">
        <w:rPr>
          <w:lang w:val="ru-RU"/>
        </w:rPr>
        <w:t xml:space="preserve"> 9, 10 и 17 </w:t>
      </w:r>
      <w:r w:rsidR="00BA0EBE" w:rsidRPr="00D6616C">
        <w:rPr>
          <w:lang w:val="ru-RU"/>
        </w:rPr>
        <w:t xml:space="preserve">Куньминско-Монреальской глобальной рамочной программы </w:t>
      </w:r>
      <w:r w:rsidR="00D959AB" w:rsidRPr="00D6616C">
        <w:rPr>
          <w:lang w:val="ru-RU"/>
        </w:rPr>
        <w:t xml:space="preserve">в области </w:t>
      </w:r>
      <w:r w:rsidR="00BA0EBE" w:rsidRPr="00D6616C">
        <w:rPr>
          <w:lang w:val="ru-RU"/>
        </w:rPr>
        <w:t>биоразнообрази</w:t>
      </w:r>
      <w:r w:rsidR="00D959AB" w:rsidRPr="00D6616C">
        <w:rPr>
          <w:lang w:val="ru-RU"/>
        </w:rPr>
        <w:t>я</w:t>
      </w:r>
      <w:r w:rsidR="00280AA7" w:rsidRPr="00D6616C">
        <w:rPr>
          <w:lang w:val="ru-RU"/>
        </w:rPr>
        <w:t xml:space="preserve">. </w:t>
      </w:r>
    </w:p>
    <w:p w:rsidR="00E84F2F" w:rsidRPr="00D6616C" w:rsidRDefault="00CD65A6" w:rsidP="00CD65A6">
      <w:pPr>
        <w:pStyle w:val="2"/>
        <w:rPr>
          <w:lang w:val="ru-RU"/>
        </w:rPr>
      </w:pPr>
      <w:r w:rsidRPr="00D6616C">
        <w:rPr>
          <w:lang w:val="ru-RU"/>
        </w:rPr>
        <w:t>F.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Дополнительные соображения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Некоторые ключевые соображения, </w:t>
      </w:r>
      <w:r w:rsidR="00322758" w:rsidRPr="00D6616C">
        <w:rPr>
          <w:lang w:val="ru-RU"/>
        </w:rPr>
        <w:t>охватывающие различные области</w:t>
      </w:r>
      <w:r w:rsidRPr="00D6616C">
        <w:rPr>
          <w:lang w:val="ru-RU"/>
        </w:rPr>
        <w:t>, включают</w:t>
      </w:r>
      <w:r w:rsidR="002B61B6" w:rsidRPr="00D6616C">
        <w:rPr>
          <w:lang w:val="ru-RU"/>
        </w:rPr>
        <w:t xml:space="preserve"> в себя</w:t>
      </w:r>
      <w:r w:rsidRPr="00D6616C">
        <w:rPr>
          <w:lang w:val="ru-RU"/>
        </w:rPr>
        <w:t>: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п</w:t>
      </w:r>
      <w:r w:rsidR="00BA0EBE" w:rsidRPr="00D6616C">
        <w:rPr>
          <w:lang w:val="ru-RU"/>
        </w:rPr>
        <w:t xml:space="preserve">редотвращение распространения зоонозов </w:t>
      </w:r>
      <w:r w:rsidR="002B61B6" w:rsidRPr="00D6616C">
        <w:rPr>
          <w:lang w:val="ru-RU"/>
        </w:rPr>
        <w:t>среди человеческих популяций</w:t>
      </w:r>
      <w:r w:rsidR="00BA0EBE" w:rsidRPr="00D6616C">
        <w:rPr>
          <w:lang w:val="ru-RU"/>
        </w:rPr>
        <w:t>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э</w:t>
      </w:r>
      <w:r w:rsidR="00BA0EBE" w:rsidRPr="00D6616C">
        <w:rPr>
          <w:lang w:val="ru-RU"/>
        </w:rPr>
        <w:t>ффективное взаимодействие с общественностью и просвещение</w:t>
      </w:r>
      <w:r w:rsidR="00351ED6" w:rsidRPr="00D6616C">
        <w:rPr>
          <w:lang w:val="ru-RU"/>
        </w:rPr>
        <w:t xml:space="preserve"> </w:t>
      </w:r>
      <w:r w:rsidR="006C0B81" w:rsidRPr="00D6616C">
        <w:rPr>
          <w:lang w:val="ru-RU"/>
        </w:rPr>
        <w:t xml:space="preserve">с точки зрения борьбы с колебаниями в отношении вакцин для людей и противодействием им, </w:t>
      </w:r>
      <w:r w:rsidR="00BA0EBE" w:rsidRPr="00D6616C">
        <w:rPr>
          <w:lang w:val="ru-RU"/>
        </w:rPr>
        <w:t>например, дезинформаци</w:t>
      </w:r>
      <w:r w:rsidR="006C0B81" w:rsidRPr="00D6616C">
        <w:rPr>
          <w:lang w:val="ru-RU"/>
        </w:rPr>
        <w:t>ей</w:t>
      </w:r>
      <w:r w:rsidR="00BA0EBE" w:rsidRPr="00D6616C">
        <w:rPr>
          <w:lang w:val="ru-RU"/>
        </w:rPr>
        <w:t>, прозрачн</w:t>
      </w:r>
      <w:r w:rsidR="00905FB2" w:rsidRPr="00D6616C">
        <w:rPr>
          <w:lang w:val="ru-RU"/>
        </w:rPr>
        <w:t>ая</w:t>
      </w:r>
      <w:r w:rsidR="00BA0EBE" w:rsidRPr="00D6616C">
        <w:rPr>
          <w:lang w:val="ru-RU"/>
        </w:rPr>
        <w:t xml:space="preserve"> коммуникаци</w:t>
      </w:r>
      <w:r w:rsidR="00905FB2" w:rsidRPr="00D6616C">
        <w:rPr>
          <w:lang w:val="ru-RU"/>
        </w:rPr>
        <w:t>я</w:t>
      </w:r>
      <w:r w:rsidR="00BA0EBE" w:rsidRPr="00D6616C">
        <w:rPr>
          <w:lang w:val="ru-RU"/>
        </w:rPr>
        <w:t xml:space="preserve">, доступ к информации </w:t>
      </w:r>
      <w:r w:rsidR="00B1706A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своевременн</w:t>
      </w:r>
      <w:r w:rsidR="006C0B81" w:rsidRPr="00D6616C">
        <w:rPr>
          <w:lang w:val="ru-RU"/>
        </w:rPr>
        <w:t>ая</w:t>
      </w:r>
      <w:r w:rsidR="00BA0EBE" w:rsidRPr="00D6616C">
        <w:rPr>
          <w:lang w:val="ru-RU"/>
        </w:rPr>
        <w:t xml:space="preserve"> публикаци</w:t>
      </w:r>
      <w:r w:rsidR="006C0B81" w:rsidRPr="00D6616C">
        <w:rPr>
          <w:lang w:val="ru-RU"/>
        </w:rPr>
        <w:t>я</w:t>
      </w:r>
      <w:r w:rsidR="00BA0EBE" w:rsidRPr="00D6616C">
        <w:rPr>
          <w:lang w:val="ru-RU"/>
        </w:rPr>
        <w:t xml:space="preserve"> нормативных документов и научных </w:t>
      </w:r>
      <w:r w:rsidR="00905FB2" w:rsidRPr="00D6616C">
        <w:rPr>
          <w:lang w:val="ru-RU"/>
        </w:rPr>
        <w:t>материалов</w:t>
      </w:r>
      <w:r w:rsidR="00BA0EBE" w:rsidRPr="00D6616C">
        <w:rPr>
          <w:lang w:val="ru-RU"/>
        </w:rPr>
        <w:t xml:space="preserve">; 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у</w:t>
      </w:r>
      <w:r w:rsidR="000E620B" w:rsidRPr="00D6616C">
        <w:rPr>
          <w:lang w:val="ru-RU"/>
        </w:rPr>
        <w:t xml:space="preserve">стойчивость </w:t>
      </w:r>
      <w:r w:rsidR="00BA0EBE" w:rsidRPr="00D6616C">
        <w:rPr>
          <w:lang w:val="ru-RU"/>
        </w:rPr>
        <w:t>мероприятий</w:t>
      </w:r>
      <w:r w:rsidR="00FB78FB" w:rsidRPr="00D6616C">
        <w:rPr>
          <w:lang w:val="ru-RU"/>
        </w:rPr>
        <w:t xml:space="preserve">, </w:t>
      </w:r>
      <w:r w:rsidR="00E34DFB" w:rsidRPr="00D6616C">
        <w:rPr>
          <w:lang w:val="ru-RU"/>
        </w:rPr>
        <w:t xml:space="preserve">поскольку они </w:t>
      </w:r>
      <w:r w:rsidR="00BA0EBE" w:rsidRPr="00D6616C">
        <w:rPr>
          <w:lang w:val="ru-RU"/>
        </w:rPr>
        <w:t xml:space="preserve">не направлены на </w:t>
      </w:r>
      <w:r w:rsidR="00E34DFB" w:rsidRPr="00D6616C">
        <w:rPr>
          <w:lang w:val="ru-RU"/>
        </w:rPr>
        <w:t xml:space="preserve">устранение </w:t>
      </w:r>
      <w:r w:rsidR="00BA0EBE" w:rsidRPr="00D6616C">
        <w:rPr>
          <w:lang w:val="ru-RU"/>
        </w:rPr>
        <w:t xml:space="preserve">коренных </w:t>
      </w:r>
      <w:r w:rsidR="00797FB3" w:rsidRPr="00D6616C">
        <w:rPr>
          <w:lang w:val="ru-RU"/>
        </w:rPr>
        <w:t xml:space="preserve">причин </w:t>
      </w:r>
      <w:r w:rsidR="00BA0EBE" w:rsidRPr="00D6616C">
        <w:rPr>
          <w:lang w:val="ru-RU"/>
        </w:rPr>
        <w:t>заболевани</w:t>
      </w:r>
      <w:r w:rsidR="00905FB2" w:rsidRPr="00D6616C">
        <w:rPr>
          <w:lang w:val="ru-RU"/>
        </w:rPr>
        <w:t>й</w:t>
      </w:r>
      <w:r w:rsidR="00BA0EBE" w:rsidRPr="00D6616C">
        <w:rPr>
          <w:lang w:val="ru-RU"/>
        </w:rPr>
        <w:t xml:space="preserve"> (например, </w:t>
      </w:r>
      <w:r w:rsidR="002B61B6" w:rsidRPr="00D6616C">
        <w:rPr>
          <w:lang w:val="ru-RU"/>
        </w:rPr>
        <w:t>человеческое вмешательство в дикую природу</w:t>
      </w:r>
      <w:r w:rsidR="00BA0EBE" w:rsidRPr="00D6616C">
        <w:rPr>
          <w:lang w:val="ru-RU"/>
        </w:rPr>
        <w:t xml:space="preserve"> и изменение климата), затраты;</w:t>
      </w:r>
    </w:p>
    <w:p w:rsidR="00E84F2F" w:rsidRPr="00D6616C" w:rsidRDefault="00CD65A6" w:rsidP="00CD65A6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2B61B6" w:rsidRPr="00D6616C">
        <w:rPr>
          <w:lang w:val="ru-RU"/>
        </w:rPr>
        <w:t>двойно</w:t>
      </w:r>
      <w:r w:rsidR="00905FB2" w:rsidRPr="00D6616C">
        <w:rPr>
          <w:lang w:val="ru-RU"/>
        </w:rPr>
        <w:t>е</w:t>
      </w:r>
      <w:r w:rsidR="002B61B6" w:rsidRPr="00D6616C">
        <w:rPr>
          <w:lang w:val="ru-RU"/>
        </w:rPr>
        <w:t xml:space="preserve"> использовани</w:t>
      </w:r>
      <w:r w:rsidR="00905FB2" w:rsidRPr="00D6616C">
        <w:rPr>
          <w:lang w:val="ru-RU"/>
        </w:rPr>
        <w:t>е</w:t>
      </w:r>
      <w:r w:rsidR="00BA0EBE" w:rsidRPr="00D6616C">
        <w:rPr>
          <w:lang w:val="ru-RU"/>
        </w:rPr>
        <w:t>.</w:t>
      </w:r>
    </w:p>
    <w:p w:rsidR="00E84F2F" w:rsidRPr="00D6616C" w:rsidRDefault="00CD65A6" w:rsidP="003061F1">
      <w:pPr>
        <w:keepNext/>
        <w:numPr>
          <w:ilvl w:val="0"/>
          <w:numId w:val="8"/>
        </w:numPr>
        <w:tabs>
          <w:tab w:val="left" w:pos="720"/>
        </w:tabs>
        <w:spacing w:before="240" w:after="120"/>
        <w:ind w:left="567" w:hanging="567"/>
        <w:jc w:val="left"/>
        <w:outlineLvl w:val="0"/>
        <w:rPr>
          <w:b/>
          <w:caps/>
          <w:sz w:val="28"/>
          <w:szCs w:val="28"/>
          <w:lang w:val="ru-RU"/>
        </w:rPr>
      </w:pPr>
      <w:r w:rsidRPr="00D6616C">
        <w:rPr>
          <w:b/>
          <w:sz w:val="28"/>
          <w:szCs w:val="28"/>
          <w:lang w:val="ru-RU"/>
        </w:rPr>
        <w:lastRenderedPageBreak/>
        <w:t xml:space="preserve">Список 12 тенденций и </w:t>
      </w:r>
      <w:r w:rsidR="00905FB2" w:rsidRPr="00D6616C">
        <w:rPr>
          <w:b/>
          <w:sz w:val="28"/>
          <w:szCs w:val="28"/>
          <w:lang w:val="ru-RU"/>
        </w:rPr>
        <w:t xml:space="preserve">вопросов </w:t>
      </w:r>
      <w:r w:rsidRPr="00D6616C">
        <w:rPr>
          <w:b/>
          <w:sz w:val="28"/>
          <w:szCs w:val="28"/>
          <w:lang w:val="ru-RU"/>
        </w:rPr>
        <w:t xml:space="preserve">в </w:t>
      </w:r>
      <w:r w:rsidR="00576FD7" w:rsidRPr="00D6616C">
        <w:rPr>
          <w:b/>
          <w:sz w:val="28"/>
          <w:szCs w:val="28"/>
          <w:lang w:val="ru-RU"/>
        </w:rPr>
        <w:t xml:space="preserve">области </w:t>
      </w:r>
      <w:r w:rsidRPr="00D6616C">
        <w:rPr>
          <w:b/>
          <w:sz w:val="28"/>
          <w:szCs w:val="28"/>
          <w:lang w:val="ru-RU"/>
        </w:rPr>
        <w:t>синтетической биологии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В </w:t>
      </w:r>
      <w:r w:rsidR="00797FB3" w:rsidRPr="00D6616C">
        <w:rPr>
          <w:lang w:val="ru-RU"/>
        </w:rPr>
        <w:t xml:space="preserve">межсессионный период </w:t>
      </w:r>
      <w:r w:rsidR="0034743C" w:rsidRPr="00D6616C">
        <w:rPr>
          <w:lang w:val="ru-RU"/>
        </w:rPr>
        <w:t>члены группы сформулировали следующие 12 дополнительных тенденций и вопросов в области синтетической биологии:</w:t>
      </w:r>
    </w:p>
    <w:p w:rsidR="00E84F2F" w:rsidRPr="00D6616C" w:rsidRDefault="00B26207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генно-</w:t>
      </w:r>
      <w:r w:rsidR="00F508C5" w:rsidRPr="00D6616C">
        <w:rPr>
          <w:lang w:val="ru-RU"/>
        </w:rPr>
        <w:t>и</w:t>
      </w:r>
      <w:r w:rsidR="00CD65A6" w:rsidRPr="00D6616C">
        <w:rPr>
          <w:lang w:val="ru-RU"/>
        </w:rPr>
        <w:t xml:space="preserve">нженерные бактерии для </w:t>
      </w:r>
      <w:proofErr w:type="spellStart"/>
      <w:r w:rsidR="00CD65A6" w:rsidRPr="00D6616C">
        <w:rPr>
          <w:lang w:val="ru-RU"/>
        </w:rPr>
        <w:t>азотфиксации</w:t>
      </w:r>
      <w:proofErr w:type="spellEnd"/>
      <w:r w:rsidR="00CD65A6" w:rsidRPr="00D6616C">
        <w:rPr>
          <w:lang w:val="ru-RU"/>
        </w:rPr>
        <w:t xml:space="preserve"> и удобрений;</w:t>
      </w:r>
    </w:p>
    <w:p w:rsidR="00E84F2F" w:rsidRPr="00D6616C" w:rsidRDefault="00F508C5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п</w:t>
      </w:r>
      <w:r w:rsidR="00CD65A6" w:rsidRPr="00D6616C">
        <w:rPr>
          <w:lang w:val="ru-RU"/>
        </w:rPr>
        <w:t xml:space="preserve">ереходная модификация сельскохозяйственных растений, вредителей и патогенов с помощью </w:t>
      </w:r>
      <w:proofErr w:type="spellStart"/>
      <w:r w:rsidR="00CD65A6" w:rsidRPr="00D6616C">
        <w:rPr>
          <w:lang w:val="ru-RU"/>
        </w:rPr>
        <w:t>РНК-интерференции</w:t>
      </w:r>
      <w:proofErr w:type="spellEnd"/>
      <w:r w:rsidR="00CD65A6" w:rsidRPr="00D6616C">
        <w:rPr>
          <w:lang w:val="ru-RU"/>
        </w:rPr>
        <w:t xml:space="preserve"> или </w:t>
      </w:r>
      <w:proofErr w:type="spellStart"/>
      <w:r w:rsidR="00CD65A6" w:rsidRPr="00D6616C">
        <w:rPr>
          <w:lang w:val="ru-RU"/>
        </w:rPr>
        <w:t>наноматериалов</w:t>
      </w:r>
      <w:proofErr w:type="spellEnd"/>
      <w:r w:rsidR="00CD65A6" w:rsidRPr="00D6616C">
        <w:rPr>
          <w:lang w:val="ru-RU"/>
        </w:rPr>
        <w:t>;</w:t>
      </w:r>
    </w:p>
    <w:p w:rsidR="00E84F2F" w:rsidRPr="00D6616C" w:rsidRDefault="0034743C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proofErr w:type="spellStart"/>
      <w:r w:rsidRPr="00D6616C">
        <w:rPr>
          <w:rFonts w:asciiTheme="majorBidi" w:hAnsiTheme="majorBidi" w:cstheme="majorBidi"/>
          <w:kern w:val="2"/>
          <w:szCs w:val="22"/>
          <w:lang w:val="ru-RU"/>
        </w:rPr>
        <w:t>генно-модифицированные</w:t>
      </w:r>
      <w:proofErr w:type="spellEnd"/>
      <w:r w:rsidRPr="00D6616C">
        <w:rPr>
          <w:lang w:val="ru-RU"/>
        </w:rPr>
        <w:t xml:space="preserve"> </w:t>
      </w:r>
      <w:r w:rsidR="00CD65A6" w:rsidRPr="00D6616C">
        <w:rPr>
          <w:lang w:val="ru-RU"/>
        </w:rPr>
        <w:t>растения;</w:t>
      </w:r>
    </w:p>
    <w:p w:rsidR="00E84F2F" w:rsidRPr="00D6616C" w:rsidRDefault="00F508C5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и</w:t>
      </w:r>
      <w:r w:rsidR="00CD65A6" w:rsidRPr="00D6616C">
        <w:rPr>
          <w:lang w:val="ru-RU"/>
        </w:rPr>
        <w:t xml:space="preserve">нженерия </w:t>
      </w:r>
      <w:proofErr w:type="spellStart"/>
      <w:r w:rsidR="00CD65A6" w:rsidRPr="00D6616C">
        <w:rPr>
          <w:lang w:val="ru-RU"/>
        </w:rPr>
        <w:t>микробиома</w:t>
      </w:r>
      <w:proofErr w:type="spellEnd"/>
      <w:r w:rsidR="00CD65A6" w:rsidRPr="00D6616C">
        <w:rPr>
          <w:lang w:val="ru-RU"/>
        </w:rPr>
        <w:t xml:space="preserve"> в немедицинских целях;</w:t>
      </w:r>
    </w:p>
    <w:p w:rsidR="00E84F2F" w:rsidRPr="00D6616C" w:rsidRDefault="00F508C5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и</w:t>
      </w:r>
      <w:r w:rsidR="00CD65A6" w:rsidRPr="00D6616C">
        <w:rPr>
          <w:lang w:val="ru-RU"/>
        </w:rPr>
        <w:t xml:space="preserve">спользование синтетической биологии </w:t>
      </w:r>
      <w:r w:rsidR="00B26207" w:rsidRPr="00D6616C">
        <w:rPr>
          <w:lang w:val="ru-RU"/>
        </w:rPr>
        <w:t>в дикой природе</w:t>
      </w:r>
      <w:r w:rsidR="00CD65A6" w:rsidRPr="00D6616C">
        <w:rPr>
          <w:lang w:val="ru-RU"/>
        </w:rPr>
        <w:t xml:space="preserve"> </w:t>
      </w:r>
      <w:r w:rsidR="00B26207" w:rsidRPr="00D6616C">
        <w:rPr>
          <w:lang w:val="ru-RU"/>
        </w:rPr>
        <w:t>с целью поддержания жизнеспособности видов, находящихся под угрозой исчезновения</w:t>
      </w:r>
      <w:r w:rsidR="00CD65A6" w:rsidRPr="00D6616C">
        <w:rPr>
          <w:lang w:val="ru-RU"/>
        </w:rPr>
        <w:t>;</w:t>
      </w:r>
    </w:p>
    <w:p w:rsidR="00E84F2F" w:rsidRPr="00D6616C" w:rsidRDefault="00F508C5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п</w:t>
      </w:r>
      <w:r w:rsidR="00CD65A6" w:rsidRPr="00D6616C">
        <w:rPr>
          <w:lang w:val="ru-RU"/>
        </w:rPr>
        <w:t xml:space="preserve">рименение синтетической биологии для </w:t>
      </w:r>
      <w:proofErr w:type="spellStart"/>
      <w:r w:rsidR="00CD65A6" w:rsidRPr="00D6616C">
        <w:rPr>
          <w:lang w:val="ru-RU"/>
        </w:rPr>
        <w:t>биоремедиации</w:t>
      </w:r>
      <w:proofErr w:type="spellEnd"/>
      <w:r w:rsidR="00CD65A6" w:rsidRPr="00D6616C">
        <w:rPr>
          <w:lang w:val="ru-RU"/>
        </w:rPr>
        <w:t xml:space="preserve">, биодеградации или </w:t>
      </w:r>
      <w:proofErr w:type="spellStart"/>
      <w:r w:rsidR="00CD65A6" w:rsidRPr="00D6616C">
        <w:rPr>
          <w:lang w:val="ru-RU"/>
        </w:rPr>
        <w:t>биодобычи</w:t>
      </w:r>
      <w:proofErr w:type="spellEnd"/>
      <w:r w:rsidR="00CD65A6" w:rsidRPr="00D6616C">
        <w:rPr>
          <w:lang w:val="ru-RU"/>
        </w:rPr>
        <w:t>;</w:t>
      </w:r>
    </w:p>
    <w:p w:rsidR="00E84F2F" w:rsidRPr="00D6616C" w:rsidRDefault="00F508C5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т</w:t>
      </w:r>
      <w:r w:rsidR="00CD65A6" w:rsidRPr="00D6616C">
        <w:rPr>
          <w:lang w:val="ru-RU"/>
        </w:rPr>
        <w:t xml:space="preserve">ехническое </w:t>
      </w:r>
      <w:r w:rsidR="00576FD7" w:rsidRPr="00D6616C">
        <w:rPr>
          <w:lang w:val="ru-RU"/>
        </w:rPr>
        <w:t>у</w:t>
      </w:r>
      <w:r w:rsidR="00CD65A6" w:rsidRPr="00D6616C">
        <w:rPr>
          <w:lang w:val="ru-RU"/>
        </w:rPr>
        <w:t xml:space="preserve">совершенствование новых систем доставки и химикатов для модификации организмов в полевых условиях или в природе; </w:t>
      </w:r>
    </w:p>
    <w:p w:rsidR="00E84F2F" w:rsidRPr="00D6616C" w:rsidRDefault="000D0D83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 xml:space="preserve">способность </w:t>
      </w:r>
      <w:r w:rsidR="00E87A06" w:rsidRPr="00D6616C">
        <w:rPr>
          <w:lang w:val="ru-RU"/>
        </w:rPr>
        <w:t>вос</w:t>
      </w:r>
      <w:r w:rsidR="00576FD7" w:rsidRPr="00D6616C">
        <w:rPr>
          <w:lang w:val="ru-RU"/>
        </w:rPr>
        <w:t>создания вирусов</w:t>
      </w:r>
      <w:r w:rsidR="00CD65A6" w:rsidRPr="00D6616C">
        <w:rPr>
          <w:lang w:val="ru-RU"/>
        </w:rPr>
        <w:t xml:space="preserve"> путем химического синтеза ДНК; </w:t>
      </w:r>
    </w:p>
    <w:p w:rsidR="00E84F2F" w:rsidRPr="00D6616C" w:rsidRDefault="00F508C5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в</w:t>
      </w:r>
      <w:r w:rsidR="00CD65A6" w:rsidRPr="00D6616C">
        <w:rPr>
          <w:lang w:val="ru-RU"/>
        </w:rPr>
        <w:t>заимодействие организмов</w:t>
      </w:r>
      <w:r w:rsidR="00576FD7" w:rsidRPr="00D6616C">
        <w:rPr>
          <w:lang w:val="ru-RU"/>
        </w:rPr>
        <w:t>, созданных с использованием синтетической биологии,</w:t>
      </w:r>
      <w:r w:rsidR="00CD65A6" w:rsidRPr="00D6616C">
        <w:rPr>
          <w:lang w:val="ru-RU"/>
        </w:rPr>
        <w:t xml:space="preserve"> </w:t>
      </w:r>
      <w:r w:rsidR="00576FD7" w:rsidRPr="00D6616C">
        <w:rPr>
          <w:lang w:val="ru-RU"/>
        </w:rPr>
        <w:t>с</w:t>
      </w:r>
      <w:r w:rsidR="00CD65A6" w:rsidRPr="00D6616C">
        <w:rPr>
          <w:lang w:val="ru-RU"/>
        </w:rPr>
        <w:t xml:space="preserve"> окружающей сред</w:t>
      </w:r>
      <w:r w:rsidR="00576FD7" w:rsidRPr="00D6616C">
        <w:rPr>
          <w:lang w:val="ru-RU"/>
        </w:rPr>
        <w:t>ой</w:t>
      </w:r>
      <w:r w:rsidR="00CD65A6" w:rsidRPr="00D6616C">
        <w:rPr>
          <w:lang w:val="ru-RU"/>
        </w:rPr>
        <w:t xml:space="preserve"> и потенциал кумулятивных эффектов; </w:t>
      </w:r>
    </w:p>
    <w:p w:rsidR="00E84F2F" w:rsidRPr="00D6616C" w:rsidRDefault="00F508C5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п</w:t>
      </w:r>
      <w:r w:rsidR="00CD65A6" w:rsidRPr="00D6616C">
        <w:rPr>
          <w:lang w:val="ru-RU"/>
        </w:rPr>
        <w:t>рирода двойного назначения и последствия синтетической биологии для биобезопасности;</w:t>
      </w:r>
    </w:p>
    <w:p w:rsidR="00E84F2F" w:rsidRPr="00D6616C" w:rsidRDefault="00F508C5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тр</w:t>
      </w:r>
      <w:r w:rsidR="00CD65A6" w:rsidRPr="00D6616C">
        <w:rPr>
          <w:lang w:val="ru-RU"/>
        </w:rPr>
        <w:t>ансграничные перемещения и связь с обнаружением и идентификацией организмов, частей и продуктов синтетической биологии;</w:t>
      </w:r>
    </w:p>
    <w:p w:rsidR="00E84F2F" w:rsidRPr="00D6616C" w:rsidRDefault="00F508C5" w:rsidP="003061F1">
      <w:pPr>
        <w:numPr>
          <w:ilvl w:val="0"/>
          <w:numId w:val="9"/>
        </w:num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р</w:t>
      </w:r>
      <w:r w:rsidR="00CD65A6" w:rsidRPr="00D6616C">
        <w:rPr>
          <w:lang w:val="ru-RU"/>
        </w:rPr>
        <w:t xml:space="preserve">асширение </w:t>
      </w:r>
      <w:r w:rsidR="00C63CF5" w:rsidRPr="00D6616C">
        <w:rPr>
          <w:lang w:val="ru-RU"/>
        </w:rPr>
        <w:t>полевых</w:t>
      </w:r>
      <w:r w:rsidR="00CD65A6" w:rsidRPr="00D6616C">
        <w:rPr>
          <w:lang w:val="ru-RU"/>
        </w:rPr>
        <w:t xml:space="preserve"> испытаний приложений синтетической биологии, в том числе в областях, находящихся за пределами национальной юрисдикции разработчика или финансирующей организации.</w:t>
      </w:r>
    </w:p>
    <w:p w:rsidR="00E84F2F" w:rsidRPr="00D6616C" w:rsidRDefault="00CD65A6" w:rsidP="003061F1">
      <w:pPr>
        <w:pStyle w:val="Para10"/>
        <w:numPr>
          <w:ilvl w:val="0"/>
          <w:numId w:val="7"/>
        </w:numPr>
        <w:ind w:left="567" w:firstLine="0"/>
        <w:rPr>
          <w:lang w:val="ru-RU"/>
        </w:rPr>
      </w:pPr>
      <w:r w:rsidRPr="00D6616C">
        <w:rPr>
          <w:lang w:val="ru-RU"/>
        </w:rPr>
        <w:t xml:space="preserve">Следует отметить, что у </w:t>
      </w:r>
      <w:r w:rsidR="00910817" w:rsidRPr="00D6616C">
        <w:rPr>
          <w:lang w:val="ru-RU"/>
        </w:rPr>
        <w:t xml:space="preserve">членов </w:t>
      </w:r>
      <w:r w:rsidR="00576FD7" w:rsidRPr="00D6616C">
        <w:rPr>
          <w:lang w:val="ru-RU"/>
        </w:rPr>
        <w:t>г</w:t>
      </w:r>
      <w:r w:rsidRPr="00D6616C">
        <w:rPr>
          <w:lang w:val="ru-RU"/>
        </w:rPr>
        <w:t xml:space="preserve">руппы не </w:t>
      </w:r>
      <w:r w:rsidR="00576FD7" w:rsidRPr="00D6616C">
        <w:rPr>
          <w:lang w:val="ru-RU"/>
        </w:rPr>
        <w:t>хватило</w:t>
      </w:r>
      <w:r w:rsidRPr="00D6616C">
        <w:rPr>
          <w:lang w:val="ru-RU"/>
        </w:rPr>
        <w:t xml:space="preserve"> времени для оценки </w:t>
      </w:r>
      <w:r w:rsidR="00576FD7" w:rsidRPr="00D6616C">
        <w:rPr>
          <w:lang w:val="ru-RU"/>
        </w:rPr>
        <w:t xml:space="preserve">всех </w:t>
      </w:r>
      <w:r w:rsidRPr="00D6616C">
        <w:rPr>
          <w:lang w:val="ru-RU"/>
        </w:rPr>
        <w:t xml:space="preserve">12 тенденций и вопросов. </w:t>
      </w:r>
      <w:r w:rsidR="002B0183" w:rsidRPr="00D6616C">
        <w:rPr>
          <w:lang w:val="ru-RU"/>
        </w:rPr>
        <w:t xml:space="preserve">Однако </w:t>
      </w:r>
      <w:r w:rsidR="002E0FD4" w:rsidRPr="00D6616C">
        <w:rPr>
          <w:lang w:val="ru-RU"/>
        </w:rPr>
        <w:t>дополнительн</w:t>
      </w:r>
      <w:r w:rsidR="00576FD7" w:rsidRPr="00D6616C">
        <w:rPr>
          <w:lang w:val="ru-RU"/>
        </w:rPr>
        <w:t>ая</w:t>
      </w:r>
      <w:r w:rsidR="002E0FD4" w:rsidRPr="00D6616C">
        <w:rPr>
          <w:lang w:val="ru-RU"/>
        </w:rPr>
        <w:t xml:space="preserve"> </w:t>
      </w:r>
      <w:r w:rsidR="002B0183" w:rsidRPr="00D6616C">
        <w:rPr>
          <w:lang w:val="ru-RU"/>
        </w:rPr>
        <w:t>информаци</w:t>
      </w:r>
      <w:r w:rsidR="00576FD7" w:rsidRPr="00D6616C">
        <w:rPr>
          <w:lang w:val="ru-RU"/>
        </w:rPr>
        <w:t>я</w:t>
      </w:r>
      <w:r w:rsidR="002B0183" w:rsidRPr="00D6616C">
        <w:rPr>
          <w:lang w:val="ru-RU"/>
        </w:rPr>
        <w:t xml:space="preserve"> </w:t>
      </w:r>
      <w:r w:rsidR="35F844EC" w:rsidRPr="00D6616C">
        <w:rPr>
          <w:lang w:val="ru-RU"/>
        </w:rPr>
        <w:t xml:space="preserve">по этому вопросу </w:t>
      </w:r>
      <w:r w:rsidR="00576FD7" w:rsidRPr="00D6616C">
        <w:rPr>
          <w:lang w:val="ru-RU"/>
        </w:rPr>
        <w:t xml:space="preserve">представлена </w:t>
      </w:r>
      <w:r w:rsidR="002B0183" w:rsidRPr="00D6616C">
        <w:rPr>
          <w:lang w:val="ru-RU"/>
        </w:rPr>
        <w:t xml:space="preserve">в </w:t>
      </w:r>
      <w:r w:rsidR="00285DA7" w:rsidRPr="00D6616C">
        <w:rPr>
          <w:lang w:val="ru-RU"/>
        </w:rPr>
        <w:t xml:space="preserve">информационном документе </w:t>
      </w:r>
      <w:r w:rsidR="00433E9D" w:rsidRPr="00D6616C">
        <w:rPr>
          <w:lang w:val="ru-RU"/>
        </w:rPr>
        <w:t>CBD/SBSTTA/26/INF/4</w:t>
      </w:r>
      <w:r w:rsidR="002B0183" w:rsidRPr="00D6616C">
        <w:rPr>
          <w:lang w:val="ru-RU"/>
        </w:rPr>
        <w:t>.</w:t>
      </w:r>
    </w:p>
    <w:p w:rsidR="00E84F2F" w:rsidRPr="00D6616C" w:rsidRDefault="00CD65A6" w:rsidP="003061F1">
      <w:pPr>
        <w:keepNext/>
        <w:keepLines/>
        <w:numPr>
          <w:ilvl w:val="0"/>
          <w:numId w:val="8"/>
        </w:numPr>
        <w:tabs>
          <w:tab w:val="left" w:pos="720"/>
        </w:tabs>
        <w:spacing w:before="240" w:after="120"/>
        <w:ind w:hanging="567"/>
        <w:jc w:val="left"/>
        <w:outlineLvl w:val="0"/>
        <w:rPr>
          <w:b/>
          <w:caps/>
          <w:sz w:val="28"/>
          <w:szCs w:val="28"/>
          <w:lang w:val="ru-RU"/>
        </w:rPr>
      </w:pPr>
      <w:r w:rsidRPr="00D6616C">
        <w:rPr>
          <w:b/>
          <w:sz w:val="28"/>
          <w:szCs w:val="28"/>
          <w:lang w:val="ru-RU"/>
        </w:rPr>
        <w:t xml:space="preserve">Полный список тенденций и </w:t>
      </w:r>
      <w:r w:rsidR="00905FB2" w:rsidRPr="00D6616C">
        <w:rPr>
          <w:b/>
          <w:sz w:val="28"/>
          <w:szCs w:val="28"/>
          <w:lang w:val="ru-RU"/>
        </w:rPr>
        <w:t xml:space="preserve">вопросов </w:t>
      </w:r>
      <w:r w:rsidRPr="00D6616C">
        <w:rPr>
          <w:b/>
          <w:sz w:val="28"/>
          <w:szCs w:val="28"/>
          <w:lang w:val="ru-RU"/>
        </w:rPr>
        <w:t xml:space="preserve">в </w:t>
      </w:r>
      <w:r w:rsidR="00576FD7" w:rsidRPr="00D6616C">
        <w:rPr>
          <w:b/>
          <w:sz w:val="28"/>
          <w:szCs w:val="28"/>
          <w:lang w:val="ru-RU"/>
        </w:rPr>
        <w:t xml:space="preserve">области </w:t>
      </w:r>
      <w:r w:rsidRPr="00D6616C">
        <w:rPr>
          <w:b/>
          <w:sz w:val="28"/>
          <w:szCs w:val="28"/>
          <w:lang w:val="ru-RU"/>
        </w:rPr>
        <w:t>синтетической биологии</w:t>
      </w:r>
    </w:p>
    <w:tbl>
      <w:tblPr>
        <w:tblStyle w:val="TableGrid2"/>
        <w:tblW w:w="8713" w:type="dxa"/>
        <w:tblInd w:w="562" w:type="dxa"/>
        <w:tblLook w:val="04A0"/>
      </w:tblPr>
      <w:tblGrid>
        <w:gridCol w:w="960"/>
        <w:gridCol w:w="7753"/>
      </w:tblGrid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keepNext/>
              <w:keepLines/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i/>
                <w:iCs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i/>
                <w:iCs/>
                <w:kern w:val="2"/>
                <w:szCs w:val="22"/>
                <w:lang w:val="ru-RU"/>
              </w:rPr>
              <w:t>Номер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 w:rsidP="00905FB2">
            <w:pPr>
              <w:keepNext/>
              <w:keepLines/>
              <w:tabs>
                <w:tab w:val="left" w:pos="1134"/>
              </w:tabs>
              <w:snapToGrid w:val="0"/>
              <w:spacing w:before="60" w:after="60"/>
              <w:jc w:val="left"/>
              <w:rPr>
                <w:rFonts w:asciiTheme="majorBidi" w:eastAsiaTheme="minorHAnsi" w:hAnsiTheme="majorBidi" w:cstheme="majorBidi"/>
                <w:i/>
                <w:iCs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i/>
                <w:iCs/>
                <w:kern w:val="2"/>
                <w:szCs w:val="22"/>
                <w:lang w:val="ru-RU"/>
              </w:rPr>
              <w:t xml:space="preserve">Тенденция или </w:t>
            </w:r>
            <w:r w:rsidR="00905FB2" w:rsidRPr="00D6616C">
              <w:rPr>
                <w:rFonts w:asciiTheme="majorBidi" w:eastAsiaTheme="minorHAnsi" w:hAnsiTheme="majorBidi" w:cstheme="majorBidi"/>
                <w:i/>
                <w:iCs/>
                <w:kern w:val="2"/>
                <w:szCs w:val="22"/>
                <w:lang w:val="ru-RU"/>
              </w:rPr>
              <w:t>вопрос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keepNext/>
              <w:keepLines/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34743C" w:rsidP="00474DB6">
            <w:pPr>
              <w:keepNext/>
              <w:keepLines/>
              <w:tabs>
                <w:tab w:val="left" w:pos="1134"/>
              </w:tabs>
              <w:snapToGrid w:val="0"/>
              <w:spacing w:before="60" w:after="60"/>
              <w:jc w:val="left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lang w:val="ru-RU"/>
              </w:rPr>
              <w:t>Использование синтетической биологии в дик</w:t>
            </w:r>
            <w:r w:rsidR="00474DB6" w:rsidRPr="00D6616C">
              <w:rPr>
                <w:lang w:val="ru-RU"/>
              </w:rPr>
              <w:t>их</w:t>
            </w:r>
            <w:r w:rsidRPr="00D6616C">
              <w:rPr>
                <w:lang w:val="ru-RU"/>
              </w:rPr>
              <w:t xml:space="preserve"> </w:t>
            </w:r>
            <w:r w:rsidR="00474DB6" w:rsidRPr="00D6616C">
              <w:rPr>
                <w:lang w:val="ru-RU"/>
              </w:rPr>
              <w:t xml:space="preserve">организмах </w:t>
            </w:r>
            <w:r w:rsidRPr="00D6616C">
              <w:rPr>
                <w:lang w:val="ru-RU"/>
              </w:rPr>
              <w:t>с целью поддержания жизнеспособности видов, находящихся под угрозой исчезновения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 w:rsidP="00474DB6">
            <w:pPr>
              <w:tabs>
                <w:tab w:val="left" w:pos="1134"/>
              </w:tabs>
              <w:snapToGrid w:val="0"/>
              <w:spacing w:before="60" w:after="60"/>
              <w:jc w:val="left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 xml:space="preserve">Самораспространяющиеся вакцины для диких </w:t>
            </w:r>
            <w:r w:rsidR="00474DB6"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видов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34743C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Генно-модифицированные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</w:t>
            </w:r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растения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69362C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Ген</w:t>
            </w:r>
            <w:r w:rsidR="0034743C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н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о</w:t>
            </w:r>
            <w:r w:rsidR="0034743C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-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модифицированные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</w:t>
            </w:r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животные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5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Метаболическая инженерия сельскохозяйственных культур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6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Инженерия фотосинтеза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7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Повышение эффективности улавливания углерода на заводах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lastRenderedPageBreak/>
              <w:t>8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024A5A" w:rsidP="00024A5A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Генно-инженерная </w:t>
            </w:r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стерильность неместных видов растений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9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Переходная модификация сельскохозяйственных растений, вредителей и патогенов с помощью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РНК-интерференции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или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наноматериалов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10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Редактирование генома и генетические модификации, вызванные вирусами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11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Инженерия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микробиома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в немедицинских целях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12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A427F3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lang w:val="ru-RU"/>
              </w:rPr>
              <w:t>Генно-инженерные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</w:t>
            </w:r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бактерии для </w:t>
            </w:r>
            <w:proofErr w:type="spellStart"/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азотфиксации</w:t>
            </w:r>
            <w:proofErr w:type="spellEnd"/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и удобрений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13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Применение синтетической биологии для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биоремедиации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,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биоразложения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или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биодобычи</w:t>
            </w:r>
            <w:proofErr w:type="spellEnd"/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14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Разработка </w:t>
            </w:r>
            <w:r w:rsidR="00A427F3" w:rsidRPr="00D6616C">
              <w:rPr>
                <w:lang w:val="ru-RU"/>
              </w:rPr>
              <w:t>генно-инженерных драйво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в для борьбы с трансмиссивными </w:t>
            </w:r>
            <w:r w:rsidR="00BF64EA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заболеваниями 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и инвазивными видами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15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Самоограничивающиеся системы насекомых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16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Паратрансгенетические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подходы к борьбе с трансмиссивными заболеваниями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17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E87A0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spellStart"/>
            <w:r w:rsidRPr="00D6616C">
              <w:rPr>
                <w:lang w:val="ru-RU"/>
              </w:rPr>
              <w:t>Деэкстинкция</w:t>
            </w:r>
            <w:proofErr w:type="spellEnd"/>
            <w:r w:rsidRPr="00D6616C">
              <w:rPr>
                <w:lang w:val="ru-RU"/>
              </w:rPr>
              <w:t xml:space="preserve"> вымерших животных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18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Живые материалы и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биопленки</w:t>
            </w:r>
            <w:proofErr w:type="spellEnd"/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19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Улавливание и переработка парниковых и отработанных газов с помощью синтетической биологии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20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Производство нефтехимических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прекурсоров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и промышленных химикатов с помощью синтетической биологии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21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Производство косметики и ароматов с помощью синтетической биологии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22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Производство продуктов питания, пищевых ингредиентов и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ароматизаторов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с помощью синтетической биологии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23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Производство антибиотиков, натуральных продуктов и соединений, имеющих медицинское значение, с помощью синтетической биологии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24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contextualSpacing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gram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Растительное</w:t>
            </w:r>
            <w:proofErr w:type="gram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биопроизводство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вакцин и противоядий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25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Применение синтетической биологии в медицине и терапии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26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Биосенсоры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, сенсорные устройства и диагностика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27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Производство тканей, текстильных красителей и материалов с помощью синтетической биологии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28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Биофабрикаты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для дикой природы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29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Небиологическое применение синтетической биологии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30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Бесклеточные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системы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31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7231BA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lang w:val="ru-RU"/>
              </w:rPr>
              <w:t>Увеличение сложности</w:t>
            </w:r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генетических цепей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32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Усложнение и расширение инструментов редактирования генома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33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 w:rsidP="007231BA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Инженерия митохондрий и пластом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34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Использование редакторов генома для создания нулевых или отрицательных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сегрегантов</w:t>
            </w:r>
            <w:proofErr w:type="spellEnd"/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35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Генетически модифицированные системы защиты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36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Техническое </w:t>
            </w:r>
            <w:r w:rsidR="00E87A0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у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совершенствование новых систем доставки и химикатов для модификации организмов в полевых условиях или в природе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lastRenderedPageBreak/>
              <w:t>37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Интеграция искусственного интеллекта и машинного обучения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38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Автоматизация и использование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биофабрик</w:t>
            </w:r>
            <w:proofErr w:type="spellEnd"/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39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gram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Улучшенное</w:t>
            </w:r>
            <w:proofErr w:type="gram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секвенирование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следующего поколения и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биоинформатика</w:t>
            </w:r>
            <w:proofErr w:type="spellEnd"/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40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Усовершенствования в области синтеза и сборки ДНК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41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0D0D83" w:rsidP="00E87A0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lang w:val="ru-RU"/>
              </w:rPr>
              <w:t xml:space="preserve">Способность </w:t>
            </w:r>
            <w:r w:rsidR="00E87A06" w:rsidRPr="00D6616C">
              <w:rPr>
                <w:lang w:val="ru-RU"/>
              </w:rPr>
              <w:t>воссоздания</w:t>
            </w:r>
            <w:r w:rsidR="00E87A0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</w:t>
            </w:r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вирус</w:t>
            </w:r>
            <w:r w:rsidR="00E87A0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ов</w:t>
            </w:r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с помощью химического синтеза ДНК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42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Усовершенствования в области геномной и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кариотипной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инженерии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43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Разработка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протоклеток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, минимальных клеток и искусственных живых машин для исследовательских целей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44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Достижения в области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ксенобиологии</w:t>
            </w:r>
            <w:proofErr w:type="spellEnd"/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45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Достижения в области белковой инженерии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46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 w:rsidP="00005CD9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Принятие Куньмин</w:t>
            </w:r>
            <w:r w:rsidR="00005CD9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ско-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Монреальской глобальной рамочной программы </w:t>
            </w:r>
            <w:r w:rsidR="00005CD9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в области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биоразнообрази</w:t>
            </w:r>
            <w:r w:rsidR="00005CD9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я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47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 w:rsidP="000D0D83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Неравенство в участии развивающихся стран в</w:t>
            </w:r>
            <w:r w:rsidR="000D0D83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сфере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синтетической биологии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48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0D0D83" w:rsidP="000D0D83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Расширение</w:t>
            </w:r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</w:t>
            </w:r>
            <w:r w:rsidR="00C63CF5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полевых</w:t>
            </w:r>
            <w:r w:rsidR="00CD65A6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испытаний приложений синтетической биологии, в том числе в областях, находящихся за пределами национальной юрисдикции разработчика или финансирующей организации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49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Трансграничные перемещения и связь с обнаружением и идентификацией организмов, частей и продуктов синтетической биологии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50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Увеличение масштаба и использование в серии </w:t>
            </w:r>
            <w:r w:rsidR="00206E35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применений 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в области синтетической биологии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51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Взаимодействие организмов синтетической биологии в окружающей среде и потенциал кумулятивных эффектов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52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Природа двойного назначения и последствия синтетической биологии для биобезопасности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53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Кибербиозащита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54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spacing w:before="60" w:after="60"/>
              <w:jc w:val="left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Изменения в этических стандартах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55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 w:rsidP="00206E35">
            <w:pPr>
              <w:spacing w:before="60" w:after="60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Новые организмы в качестве </w:t>
            </w:r>
            <w:r w:rsidR="00206E35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основы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для синтетического </w:t>
            </w:r>
            <w:proofErr w:type="spellStart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биопроизводства</w:t>
            </w:r>
            <w:proofErr w:type="spellEnd"/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(насекомые, грибы, растения)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eastAsiaTheme="minorHAnsi" w:hAnsiTheme="majorBidi" w:cstheme="majorBidi"/>
                <w:kern w:val="2"/>
                <w:szCs w:val="22"/>
                <w:lang w:val="ru-RU"/>
              </w:rPr>
              <w:t>56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 w:rsidP="00005CD9">
            <w:pPr>
              <w:spacing w:before="60" w:after="60"/>
              <w:rPr>
                <w:rFonts w:asciiTheme="majorBidi" w:hAnsiTheme="majorBidi" w:cstheme="majorBidi"/>
                <w:kern w:val="2"/>
                <w:szCs w:val="22"/>
                <w:lang w:val="ru-RU"/>
              </w:rPr>
            </w:pP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Водные живые </w:t>
            </w:r>
            <w:r w:rsidR="00005CD9"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>измененные</w:t>
            </w:r>
            <w:r w:rsidRPr="00D6616C">
              <w:rPr>
                <w:rFonts w:asciiTheme="majorBidi" w:hAnsiTheme="majorBidi" w:cstheme="majorBidi"/>
                <w:kern w:val="2"/>
                <w:szCs w:val="22"/>
                <w:lang w:val="ru-RU"/>
              </w:rPr>
              <w:t xml:space="preserve"> организмы</w:t>
            </w:r>
          </w:p>
        </w:tc>
      </w:tr>
      <w:tr w:rsidR="00BA0EBE" w:rsidRPr="00D6616C" w:rsidTr="00D035A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D65A6">
            <w:pPr>
              <w:tabs>
                <w:tab w:val="left" w:pos="1134"/>
              </w:tabs>
              <w:snapToGrid w:val="0"/>
              <w:spacing w:before="60" w:after="60"/>
              <w:rPr>
                <w:rFonts w:asciiTheme="majorBidi" w:eastAsiaTheme="minorEastAsia" w:hAnsiTheme="majorBidi" w:cstheme="majorBidi"/>
                <w:kern w:val="2"/>
                <w:lang w:val="ru-RU"/>
              </w:rPr>
            </w:pPr>
            <w:r w:rsidRPr="00D6616C">
              <w:rPr>
                <w:rFonts w:asciiTheme="majorBidi" w:eastAsiaTheme="minorEastAsia" w:hAnsiTheme="majorBidi" w:cstheme="majorBidi"/>
                <w:kern w:val="2"/>
                <w:lang w:val="ru-RU"/>
              </w:rPr>
              <w:t>57</w:t>
            </w: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206E35">
            <w:pPr>
              <w:spacing w:before="60" w:after="60"/>
              <w:rPr>
                <w:rFonts w:asciiTheme="majorBidi" w:hAnsiTheme="majorBidi" w:cstheme="majorBidi"/>
                <w:kern w:val="2"/>
                <w:lang w:val="ru-RU"/>
              </w:rPr>
            </w:pPr>
            <w:r w:rsidRPr="00D6616C">
              <w:rPr>
                <w:lang w:val="ru-RU"/>
              </w:rPr>
              <w:t xml:space="preserve">Модификация </w:t>
            </w:r>
            <w:r w:rsidR="00CD65A6" w:rsidRPr="00D6616C">
              <w:rPr>
                <w:rFonts w:asciiTheme="majorBidi" w:hAnsiTheme="majorBidi" w:cstheme="majorBidi"/>
                <w:kern w:val="2"/>
                <w:lang w:val="ru-RU"/>
              </w:rPr>
              <w:t>существующих синтетических промоторов</w:t>
            </w:r>
          </w:p>
        </w:tc>
      </w:tr>
    </w:tbl>
    <w:p w:rsidR="00BA0EBE" w:rsidRPr="00D6616C" w:rsidRDefault="00BA0EBE" w:rsidP="00BA0EBE">
      <w:pPr>
        <w:jc w:val="left"/>
        <w:rPr>
          <w:b/>
          <w:sz w:val="28"/>
          <w:lang w:val="ru-RU"/>
        </w:rPr>
        <w:sectPr w:rsidR="00BA0EBE" w:rsidRPr="00D6616C" w:rsidSect="00176E34">
          <w:headerReference w:type="even" r:id="rId21"/>
          <w:headerReference w:type="default" r:id="rId22"/>
          <w:footnotePr>
            <w:numRestart w:val="eachSect"/>
          </w:footnotePr>
          <w:type w:val="continuous"/>
          <w:pgSz w:w="12240" w:h="15840"/>
          <w:pgMar w:top="1440" w:right="1440" w:bottom="1440" w:left="1440" w:header="708" w:footer="708" w:gutter="0"/>
          <w:cols w:space="720"/>
          <w:docGrid w:linePitch="299"/>
        </w:sectPr>
      </w:pPr>
    </w:p>
    <w:p w:rsidR="00E84F2F" w:rsidRPr="00D6616C" w:rsidRDefault="00CD65A6">
      <w:pPr>
        <w:outlineLvl w:val="0"/>
        <w:rPr>
          <w:b/>
          <w:sz w:val="28"/>
          <w:lang w:val="ru-RU"/>
        </w:rPr>
      </w:pPr>
      <w:r w:rsidRPr="00D6616C">
        <w:rPr>
          <w:b/>
          <w:sz w:val="28"/>
          <w:lang w:val="ru-RU"/>
        </w:rPr>
        <w:lastRenderedPageBreak/>
        <w:t xml:space="preserve">Приложение </w:t>
      </w:r>
      <w:r w:rsidR="00606009" w:rsidRPr="00D6616C">
        <w:rPr>
          <w:b/>
          <w:sz w:val="28"/>
          <w:lang w:val="ru-RU"/>
        </w:rPr>
        <w:t>II</w:t>
      </w:r>
    </w:p>
    <w:p w:rsidR="00E84F2F" w:rsidRPr="00D6616C" w:rsidRDefault="00CD65A6">
      <w:pPr>
        <w:pStyle w:val="a5"/>
        <w:outlineLvl w:val="0"/>
        <w:rPr>
          <w:lang w:val="ru-RU"/>
        </w:rPr>
      </w:pPr>
      <w:r w:rsidRPr="00D6616C">
        <w:rPr>
          <w:lang w:val="ru-RU"/>
        </w:rPr>
        <w:t>Создание потенциала, передача технологий и обмен знаниями</w:t>
      </w:r>
    </w:p>
    <w:p w:rsidR="00E84F2F" w:rsidRPr="00D6616C" w:rsidRDefault="00CD65A6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proofErr w:type="gramStart"/>
      <w:r w:rsidRPr="00D6616C">
        <w:rPr>
          <w:lang w:val="ru-RU"/>
        </w:rPr>
        <w:t xml:space="preserve">В решении </w:t>
      </w:r>
      <w:hyperlink r:id="rId23" w:history="1">
        <w:r w:rsidRPr="00D6616C">
          <w:rPr>
            <w:rStyle w:val="af7"/>
            <w:lang w:val="ru-RU"/>
          </w:rPr>
          <w:t>15/31</w:t>
        </w:r>
      </w:hyperlink>
      <w:r w:rsidRPr="00D6616C">
        <w:rPr>
          <w:lang w:val="ru-RU"/>
        </w:rPr>
        <w:t xml:space="preserve"> многодисциплинарной Специальной группе технических экспертов </w:t>
      </w:r>
      <w:r w:rsidR="008726C5" w:rsidRPr="00D6616C">
        <w:rPr>
          <w:lang w:val="ru-RU"/>
        </w:rPr>
        <w:t xml:space="preserve">по синтетической биологии </w:t>
      </w:r>
      <w:r w:rsidR="00905FB2" w:rsidRPr="00D6616C">
        <w:rPr>
          <w:lang w:val="ru-RU"/>
        </w:rPr>
        <w:t>в целях содействия процессу широких и регулярных перспективных обзоров, мониторинга и оценки</w:t>
      </w:r>
      <w:r w:rsidR="00D16506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было </w:t>
      </w:r>
      <w:r w:rsidR="008066F9" w:rsidRPr="00D6616C">
        <w:rPr>
          <w:lang w:val="ru-RU"/>
        </w:rPr>
        <w:t xml:space="preserve">поручено определить </w:t>
      </w:r>
      <w:r w:rsidRPr="00D6616C">
        <w:rPr>
          <w:lang w:val="ru-RU"/>
        </w:rPr>
        <w:t xml:space="preserve">потребности </w:t>
      </w:r>
      <w:r w:rsidR="00D16506" w:rsidRPr="00D6616C">
        <w:rPr>
          <w:szCs w:val="22"/>
          <w:lang w:val="ru-RU"/>
        </w:rPr>
        <w:t>в области создания потенциала, передачи технологий и обмена знаниями на основе определенных Сторонами приоритетов по вопросам, связанным с синтетической биологией, и в свете результатов процесса перспективных обзоров</w:t>
      </w:r>
      <w:r w:rsidRPr="00D6616C">
        <w:rPr>
          <w:lang w:val="ru-RU"/>
        </w:rPr>
        <w:t>.</w:t>
      </w:r>
      <w:proofErr w:type="gramEnd"/>
      <w:r w:rsidRPr="00D6616C">
        <w:rPr>
          <w:lang w:val="ru-RU"/>
        </w:rPr>
        <w:t xml:space="preserve"> </w:t>
      </w:r>
      <w:r w:rsidR="0002281C" w:rsidRPr="00D6616C">
        <w:rPr>
          <w:lang w:val="ru-RU"/>
        </w:rPr>
        <w:t xml:space="preserve">На основе </w:t>
      </w:r>
      <w:r w:rsidR="000B0C8F" w:rsidRPr="00D6616C">
        <w:rPr>
          <w:lang w:val="ru-RU"/>
        </w:rPr>
        <w:t xml:space="preserve">полученных от Сторон </w:t>
      </w:r>
      <w:r w:rsidR="0002281C" w:rsidRPr="00D6616C">
        <w:rPr>
          <w:lang w:val="ru-RU"/>
        </w:rPr>
        <w:t xml:space="preserve">материалов </w:t>
      </w:r>
      <w:r w:rsidR="00D16506" w:rsidRPr="00D6616C">
        <w:rPr>
          <w:lang w:val="ru-RU"/>
        </w:rPr>
        <w:t>г</w:t>
      </w:r>
      <w:r w:rsidR="00B41B4C" w:rsidRPr="00D6616C">
        <w:rPr>
          <w:lang w:val="ru-RU"/>
        </w:rPr>
        <w:t xml:space="preserve">руппа </w:t>
      </w:r>
      <w:r w:rsidRPr="00D6616C">
        <w:rPr>
          <w:lang w:val="ru-RU"/>
        </w:rPr>
        <w:t xml:space="preserve">представила свои </w:t>
      </w:r>
      <w:proofErr w:type="gramStart"/>
      <w:r w:rsidR="00320256" w:rsidRPr="00D6616C">
        <w:rPr>
          <w:lang w:val="ru-RU"/>
        </w:rPr>
        <w:t>идеи</w:t>
      </w:r>
      <w:proofErr w:type="gramEnd"/>
      <w:r w:rsidR="00320256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и соображения в виде таблицы </w:t>
      </w:r>
      <w:r w:rsidR="00053523" w:rsidRPr="00D6616C">
        <w:rPr>
          <w:lang w:val="ru-RU"/>
        </w:rPr>
        <w:t>мер</w:t>
      </w:r>
      <w:r w:rsidR="00786D9F" w:rsidRPr="00D6616C">
        <w:rPr>
          <w:lang w:val="ru-RU"/>
        </w:rPr>
        <w:t xml:space="preserve"> </w:t>
      </w:r>
      <w:r w:rsidRPr="00D6616C">
        <w:rPr>
          <w:lang w:val="ru-RU"/>
        </w:rPr>
        <w:t>(</w:t>
      </w:r>
      <w:r w:rsidR="00786D9F" w:rsidRPr="00D6616C">
        <w:rPr>
          <w:lang w:val="ru-RU"/>
        </w:rPr>
        <w:t>см. ниже</w:t>
      </w:r>
      <w:r w:rsidRPr="00D6616C">
        <w:rPr>
          <w:lang w:val="ru-RU"/>
        </w:rPr>
        <w:t xml:space="preserve">). </w:t>
      </w:r>
      <w:r w:rsidR="00D35A35" w:rsidRPr="00D6616C">
        <w:rPr>
          <w:lang w:val="ru-RU"/>
        </w:rPr>
        <w:t xml:space="preserve">В таблице </w:t>
      </w:r>
      <w:r w:rsidR="00320256" w:rsidRPr="00D6616C">
        <w:rPr>
          <w:lang w:val="ru-RU"/>
        </w:rPr>
        <w:t xml:space="preserve">содержатся </w:t>
      </w:r>
      <w:r w:rsidR="00D35A35" w:rsidRPr="00D6616C">
        <w:rPr>
          <w:lang w:val="ru-RU"/>
        </w:rPr>
        <w:t xml:space="preserve">различные соображения относительно </w:t>
      </w:r>
      <w:r w:rsidR="00D16506" w:rsidRPr="00D6616C">
        <w:rPr>
          <w:szCs w:val="22"/>
          <w:lang w:val="ru-RU"/>
        </w:rPr>
        <w:t xml:space="preserve">создания </w:t>
      </w:r>
      <w:r w:rsidR="00D35A35" w:rsidRPr="00D6616C">
        <w:rPr>
          <w:lang w:val="ru-RU"/>
        </w:rPr>
        <w:t xml:space="preserve">потенциала, обмена знаниями и передачи технологий, </w:t>
      </w:r>
      <w:r w:rsidR="00C36E45" w:rsidRPr="00D6616C">
        <w:rPr>
          <w:lang w:val="ru-RU"/>
        </w:rPr>
        <w:t xml:space="preserve">высказанные в ходе </w:t>
      </w:r>
      <w:r w:rsidR="00D35A35" w:rsidRPr="00D6616C">
        <w:rPr>
          <w:lang w:val="ru-RU"/>
        </w:rPr>
        <w:t xml:space="preserve">процесса </w:t>
      </w:r>
      <w:r w:rsidR="00D16506" w:rsidRPr="00D6616C">
        <w:rPr>
          <w:szCs w:val="22"/>
          <w:lang w:val="ru-RU"/>
        </w:rPr>
        <w:t>перспективных обзоров</w:t>
      </w:r>
      <w:r w:rsidR="00E85F4C" w:rsidRPr="00D6616C">
        <w:rPr>
          <w:lang w:val="ru-RU"/>
        </w:rPr>
        <w:t xml:space="preserve">. </w:t>
      </w:r>
      <w:r w:rsidR="00320256" w:rsidRPr="00D6616C">
        <w:rPr>
          <w:lang w:val="ru-RU"/>
        </w:rPr>
        <w:t xml:space="preserve">Следует отметить, что эта таблица представляет собой источник идей, предлагаемых </w:t>
      </w:r>
      <w:r w:rsidR="00D35A35" w:rsidRPr="00D6616C">
        <w:rPr>
          <w:lang w:val="ru-RU"/>
        </w:rPr>
        <w:t xml:space="preserve">для </w:t>
      </w:r>
      <w:r w:rsidR="00320256" w:rsidRPr="00D6616C">
        <w:rPr>
          <w:lang w:val="ru-RU"/>
        </w:rPr>
        <w:t>обсуждения</w:t>
      </w:r>
      <w:r w:rsidR="00D35A35" w:rsidRPr="00D6616C">
        <w:rPr>
          <w:lang w:val="ru-RU"/>
        </w:rPr>
        <w:t xml:space="preserve">, </w:t>
      </w:r>
      <w:r w:rsidR="003148B1" w:rsidRPr="00D6616C">
        <w:rPr>
          <w:lang w:val="ru-RU"/>
        </w:rPr>
        <w:t xml:space="preserve">и </w:t>
      </w:r>
      <w:r w:rsidR="00D35A35" w:rsidRPr="00D6616C">
        <w:rPr>
          <w:lang w:val="ru-RU"/>
        </w:rPr>
        <w:t xml:space="preserve">ее </w:t>
      </w:r>
      <w:r w:rsidR="00320256" w:rsidRPr="00D6616C">
        <w:rPr>
          <w:lang w:val="ru-RU"/>
        </w:rPr>
        <w:t>цель заключается в стимулировании дискуссий</w:t>
      </w:r>
      <w:r w:rsidR="00D35A35" w:rsidRPr="00D6616C">
        <w:rPr>
          <w:lang w:val="ru-RU"/>
        </w:rPr>
        <w:t xml:space="preserve">, а не </w:t>
      </w:r>
      <w:r w:rsidR="00320256" w:rsidRPr="00D6616C">
        <w:rPr>
          <w:lang w:val="ru-RU"/>
        </w:rPr>
        <w:t xml:space="preserve">в том, чтобы </w:t>
      </w:r>
      <w:r w:rsidR="00D35A35" w:rsidRPr="00D6616C">
        <w:rPr>
          <w:lang w:val="ru-RU"/>
        </w:rPr>
        <w:t xml:space="preserve">служить всеобъемлющим планом </w:t>
      </w:r>
      <w:r w:rsidR="00320256" w:rsidRPr="00D6616C">
        <w:rPr>
          <w:lang w:val="ru-RU"/>
        </w:rPr>
        <w:t>действий</w:t>
      </w:r>
      <w:r w:rsidR="00D35A35" w:rsidRPr="00D6616C">
        <w:rPr>
          <w:lang w:val="ru-RU"/>
        </w:rPr>
        <w:t>.</w:t>
      </w:r>
    </w:p>
    <w:p w:rsidR="00E84F2F" w:rsidRPr="00D6616C" w:rsidRDefault="00CD65A6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Хотя </w:t>
      </w:r>
      <w:r w:rsidR="00D16506" w:rsidRPr="00D6616C">
        <w:rPr>
          <w:lang w:val="ru-RU"/>
        </w:rPr>
        <w:t xml:space="preserve">многодисциплинарная </w:t>
      </w:r>
      <w:r w:rsidR="001135B2" w:rsidRPr="00D6616C">
        <w:rPr>
          <w:lang w:val="ru-RU"/>
        </w:rPr>
        <w:t xml:space="preserve">Специальная </w:t>
      </w:r>
      <w:r w:rsidR="00B104D2" w:rsidRPr="00D6616C">
        <w:rPr>
          <w:lang w:val="ru-RU"/>
        </w:rPr>
        <w:t xml:space="preserve">группа </w:t>
      </w:r>
      <w:r w:rsidR="000B0C8F" w:rsidRPr="00D6616C">
        <w:rPr>
          <w:lang w:val="ru-RU"/>
        </w:rPr>
        <w:t xml:space="preserve">технических экспертов </w:t>
      </w:r>
      <w:r w:rsidRPr="00D6616C">
        <w:rPr>
          <w:lang w:val="ru-RU"/>
        </w:rPr>
        <w:t xml:space="preserve">была </w:t>
      </w:r>
      <w:r w:rsidR="00FA4D36" w:rsidRPr="00D6616C">
        <w:rPr>
          <w:lang w:val="ru-RU"/>
        </w:rPr>
        <w:t xml:space="preserve">проинформирована </w:t>
      </w:r>
      <w:r w:rsidR="00905FB2" w:rsidRPr="00D6616C">
        <w:rPr>
          <w:lang w:val="ru-RU"/>
        </w:rPr>
        <w:t>секретариат</w:t>
      </w:r>
      <w:r w:rsidRPr="00D6616C">
        <w:rPr>
          <w:lang w:val="ru-RU"/>
        </w:rPr>
        <w:t xml:space="preserve">ом </w:t>
      </w:r>
      <w:r w:rsidR="00FA4D36" w:rsidRPr="00D6616C">
        <w:rPr>
          <w:lang w:val="ru-RU"/>
        </w:rPr>
        <w:t xml:space="preserve">о </w:t>
      </w:r>
      <w:r w:rsidRPr="00D6616C">
        <w:rPr>
          <w:lang w:val="ru-RU"/>
        </w:rPr>
        <w:t xml:space="preserve">других процессах по </w:t>
      </w:r>
      <w:r w:rsidR="00D16506" w:rsidRPr="00D6616C">
        <w:rPr>
          <w:szCs w:val="22"/>
          <w:lang w:val="ru-RU"/>
        </w:rPr>
        <w:t xml:space="preserve">созданию </w:t>
      </w:r>
      <w:r w:rsidRPr="00D6616C">
        <w:rPr>
          <w:lang w:val="ru-RU"/>
        </w:rPr>
        <w:t xml:space="preserve">потенциала, доступу и передаче технологий и обмену знаниями в </w:t>
      </w:r>
      <w:r w:rsidR="00497077" w:rsidRPr="00D6616C">
        <w:rPr>
          <w:lang w:val="ru-RU"/>
        </w:rPr>
        <w:t>рамках Конвенции о биологическом разнообразии</w:t>
      </w:r>
      <w:r w:rsidR="00FA4D36" w:rsidRPr="00D6616C">
        <w:rPr>
          <w:lang w:val="ru-RU"/>
        </w:rPr>
        <w:t xml:space="preserve">, </w:t>
      </w:r>
      <w:r w:rsidR="000D6035" w:rsidRPr="00D6616C">
        <w:rPr>
          <w:lang w:val="ru-RU"/>
        </w:rPr>
        <w:t xml:space="preserve">разработка </w:t>
      </w:r>
      <w:r w:rsidR="00FA4D36" w:rsidRPr="00D6616C">
        <w:rPr>
          <w:lang w:val="ru-RU"/>
        </w:rPr>
        <w:t xml:space="preserve">вышеупомянутых </w:t>
      </w:r>
      <w:r w:rsidR="00053523" w:rsidRPr="00D6616C">
        <w:rPr>
          <w:lang w:val="ru-RU"/>
        </w:rPr>
        <w:t>мер</w:t>
      </w:r>
      <w:r w:rsidRPr="00D6616C">
        <w:rPr>
          <w:lang w:val="ru-RU"/>
        </w:rPr>
        <w:t xml:space="preserve"> </w:t>
      </w:r>
      <w:r w:rsidR="000D6035" w:rsidRPr="00D6616C">
        <w:rPr>
          <w:lang w:val="ru-RU"/>
        </w:rPr>
        <w:t xml:space="preserve">велась независимо </w:t>
      </w:r>
      <w:r w:rsidRPr="00D6616C">
        <w:rPr>
          <w:lang w:val="ru-RU"/>
        </w:rPr>
        <w:t>от этих процессов.</w:t>
      </w:r>
    </w:p>
    <w:p w:rsidR="00E84F2F" w:rsidRPr="00D6616C" w:rsidRDefault="00BA6E70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Члены</w:t>
      </w:r>
      <w:r w:rsidR="00CD65A6" w:rsidRPr="00D6616C">
        <w:rPr>
          <w:lang w:val="ru-RU"/>
        </w:rPr>
        <w:t xml:space="preserve"> группы </w:t>
      </w:r>
      <w:r w:rsidRPr="00D6616C">
        <w:rPr>
          <w:lang w:val="ru-RU"/>
        </w:rPr>
        <w:t xml:space="preserve">отметили, что при </w:t>
      </w:r>
      <w:r w:rsidR="001810C2" w:rsidRPr="00D6616C">
        <w:rPr>
          <w:lang w:val="ru-RU"/>
        </w:rPr>
        <w:t xml:space="preserve">рассмотрении </w:t>
      </w:r>
      <w:r w:rsidR="008C32BD" w:rsidRPr="00D6616C">
        <w:rPr>
          <w:lang w:val="ru-RU"/>
        </w:rPr>
        <w:t>вопроса о</w:t>
      </w:r>
      <w:r w:rsidRPr="00D6616C">
        <w:rPr>
          <w:lang w:val="ru-RU"/>
        </w:rPr>
        <w:t xml:space="preserve"> </w:t>
      </w:r>
      <w:r w:rsidR="00357CBF" w:rsidRPr="00D6616C">
        <w:rPr>
          <w:lang w:val="ru-RU"/>
        </w:rPr>
        <w:t xml:space="preserve">синтетической биологии </w:t>
      </w:r>
      <w:r w:rsidRPr="00D6616C">
        <w:rPr>
          <w:lang w:val="ru-RU"/>
        </w:rPr>
        <w:t xml:space="preserve">следует учитывать полный </w:t>
      </w:r>
      <w:r w:rsidR="00D16506" w:rsidRPr="00D6616C">
        <w:rPr>
          <w:lang w:val="ru-RU"/>
        </w:rPr>
        <w:t>«</w:t>
      </w:r>
      <w:r w:rsidRPr="00D6616C">
        <w:rPr>
          <w:lang w:val="ru-RU"/>
        </w:rPr>
        <w:t>технологический цикл</w:t>
      </w:r>
      <w:r w:rsidR="00D16506" w:rsidRPr="00D6616C">
        <w:rPr>
          <w:lang w:val="ru-RU"/>
        </w:rPr>
        <w:t>»</w:t>
      </w:r>
      <w:r w:rsidR="001162BF" w:rsidRPr="00D6616C">
        <w:rPr>
          <w:lang w:val="ru-RU"/>
        </w:rPr>
        <w:t xml:space="preserve">, </w:t>
      </w:r>
      <w:r w:rsidRPr="00D6616C">
        <w:rPr>
          <w:lang w:val="ru-RU"/>
        </w:rPr>
        <w:t xml:space="preserve">начиная с оценки технических потребностей </w:t>
      </w:r>
      <w:r w:rsidR="00B477D6" w:rsidRPr="00D6616C">
        <w:rPr>
          <w:lang w:val="ru-RU"/>
        </w:rPr>
        <w:t xml:space="preserve">и заканчивая </w:t>
      </w:r>
      <w:r w:rsidRPr="00D6616C">
        <w:rPr>
          <w:lang w:val="ru-RU"/>
        </w:rPr>
        <w:t xml:space="preserve">этапами исследований и разработок, оценкой технологий и других факторов, передачей технологий, распространением технологий и процессами регулирования, мониторинга и </w:t>
      </w:r>
      <w:proofErr w:type="spellStart"/>
      <w:r w:rsidRPr="00D6616C">
        <w:rPr>
          <w:lang w:val="ru-RU"/>
        </w:rPr>
        <w:t>правоприменения</w:t>
      </w:r>
      <w:proofErr w:type="spellEnd"/>
      <w:r w:rsidRPr="00D6616C">
        <w:rPr>
          <w:lang w:val="ru-RU"/>
        </w:rPr>
        <w:t xml:space="preserve">. Было </w:t>
      </w:r>
      <w:r w:rsidR="000B0C8F" w:rsidRPr="00D6616C">
        <w:rPr>
          <w:lang w:val="ru-RU"/>
        </w:rPr>
        <w:t>отмечено</w:t>
      </w:r>
      <w:r w:rsidRPr="00D6616C">
        <w:rPr>
          <w:lang w:val="ru-RU"/>
        </w:rPr>
        <w:t xml:space="preserve">, </w:t>
      </w:r>
      <w:r w:rsidR="001162BF" w:rsidRPr="00D6616C">
        <w:rPr>
          <w:lang w:val="ru-RU"/>
        </w:rPr>
        <w:t xml:space="preserve">что </w:t>
      </w:r>
      <w:r w:rsidRPr="00D6616C">
        <w:rPr>
          <w:lang w:val="ru-RU"/>
        </w:rPr>
        <w:t xml:space="preserve">более широкая концепция </w:t>
      </w:r>
      <w:r w:rsidR="00D16506" w:rsidRPr="00D6616C">
        <w:rPr>
          <w:lang w:val="ru-RU"/>
        </w:rPr>
        <w:t>«</w:t>
      </w:r>
      <w:r w:rsidRPr="00D6616C">
        <w:rPr>
          <w:lang w:val="ru-RU"/>
        </w:rPr>
        <w:t>технологического содействия</w:t>
      </w:r>
      <w:r w:rsidR="00D16506" w:rsidRPr="00D6616C">
        <w:rPr>
          <w:lang w:val="ru-RU"/>
        </w:rPr>
        <w:t>»</w:t>
      </w:r>
      <w:r w:rsidR="00510CD8" w:rsidRPr="00D6616C">
        <w:rPr>
          <w:lang w:val="ru-RU"/>
        </w:rPr>
        <w:t xml:space="preserve"> </w:t>
      </w:r>
      <w:r w:rsidRPr="00D6616C">
        <w:rPr>
          <w:lang w:val="ru-RU"/>
        </w:rPr>
        <w:t>(</w:t>
      </w:r>
      <w:r w:rsidR="000B0C8F" w:rsidRPr="00D6616C">
        <w:rPr>
          <w:lang w:val="ru-RU"/>
        </w:rPr>
        <w:t>аналогичная</w:t>
      </w:r>
      <w:r w:rsidRPr="00D6616C">
        <w:rPr>
          <w:lang w:val="ru-RU"/>
        </w:rPr>
        <w:t xml:space="preserve"> Механизм</w:t>
      </w:r>
      <w:r w:rsidR="000B0C8F" w:rsidRPr="00D6616C">
        <w:rPr>
          <w:lang w:val="ru-RU"/>
        </w:rPr>
        <w:t>у</w:t>
      </w:r>
      <w:r w:rsidRPr="00D6616C">
        <w:rPr>
          <w:lang w:val="ru-RU"/>
        </w:rPr>
        <w:t xml:space="preserve"> технологического содействия </w:t>
      </w:r>
      <w:r w:rsidR="001A0DF6" w:rsidRPr="00D6616C">
        <w:rPr>
          <w:lang w:val="ru-RU"/>
        </w:rPr>
        <w:t>ООН</w:t>
      </w:r>
      <w:r w:rsidRPr="00D6616C">
        <w:rPr>
          <w:lang w:val="ru-RU"/>
        </w:rPr>
        <w:t xml:space="preserve">, </w:t>
      </w:r>
      <w:r w:rsidR="000B0C8F" w:rsidRPr="00D6616C">
        <w:rPr>
          <w:lang w:val="ru-RU"/>
        </w:rPr>
        <w:t>основанному на взаимодействии множества заинтересованных сторон</w:t>
      </w:r>
      <w:r w:rsidRPr="00D6616C">
        <w:rPr>
          <w:lang w:val="ru-RU"/>
        </w:rPr>
        <w:t xml:space="preserve">) является полезным подходом в этом отношении, и что </w:t>
      </w:r>
      <w:r w:rsidR="000B0C8F" w:rsidRPr="00D6616C">
        <w:rPr>
          <w:lang w:val="ru-RU"/>
        </w:rPr>
        <w:t xml:space="preserve">приведенные в таблице ниже </w:t>
      </w:r>
      <w:r w:rsidR="00053523" w:rsidRPr="00D6616C">
        <w:rPr>
          <w:lang w:val="ru-RU"/>
        </w:rPr>
        <w:t>меры</w:t>
      </w:r>
      <w:r w:rsidR="000B0C8F" w:rsidRPr="00D6616C">
        <w:rPr>
          <w:lang w:val="ru-RU"/>
        </w:rPr>
        <w:t xml:space="preserve"> </w:t>
      </w:r>
      <w:r w:rsidR="004256A8" w:rsidRPr="00D6616C">
        <w:rPr>
          <w:lang w:val="ru-RU"/>
        </w:rPr>
        <w:t xml:space="preserve">применимы </w:t>
      </w:r>
      <w:r w:rsidRPr="00D6616C">
        <w:rPr>
          <w:lang w:val="ru-RU"/>
        </w:rPr>
        <w:t>ко всем этапам цикла технологического содействия.</w:t>
      </w:r>
    </w:p>
    <w:p w:rsidR="00E84F2F" w:rsidRPr="00D6616C" w:rsidRDefault="00CD65A6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Использование синтетической биологии взаимосвязано с междисциплинарной оценкой ее влияния на достижение </w:t>
      </w:r>
      <w:r w:rsidR="004256A8" w:rsidRPr="00D6616C">
        <w:rPr>
          <w:lang w:val="ru-RU"/>
        </w:rPr>
        <w:t xml:space="preserve">целей </w:t>
      </w:r>
      <w:r w:rsidRPr="00D6616C">
        <w:rPr>
          <w:lang w:val="ru-RU"/>
        </w:rPr>
        <w:t>Конвенции.</w:t>
      </w:r>
    </w:p>
    <w:p w:rsidR="00E84F2F" w:rsidRPr="00D6616C" w:rsidRDefault="00CD65A6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Учитывая </w:t>
      </w:r>
      <w:r w:rsidR="00BA6E70" w:rsidRPr="00D6616C">
        <w:rPr>
          <w:lang w:val="ru-RU"/>
        </w:rPr>
        <w:t xml:space="preserve">результаты </w:t>
      </w:r>
      <w:r w:rsidR="00D16506" w:rsidRPr="00D6616C">
        <w:rPr>
          <w:szCs w:val="22"/>
          <w:lang w:val="ru-RU"/>
        </w:rPr>
        <w:t>перспективных обзоров</w:t>
      </w:r>
      <w:r w:rsidR="00BF5064" w:rsidRPr="00D6616C">
        <w:rPr>
          <w:lang w:val="ru-RU"/>
        </w:rPr>
        <w:t xml:space="preserve">, мониторинга </w:t>
      </w:r>
      <w:r w:rsidR="00BA6E70" w:rsidRPr="00D6616C">
        <w:rPr>
          <w:lang w:val="ru-RU"/>
        </w:rPr>
        <w:t>и оценки</w:t>
      </w:r>
      <w:r w:rsidR="00BF5064" w:rsidRPr="00D6616C">
        <w:rPr>
          <w:lang w:val="ru-RU"/>
        </w:rPr>
        <w:t xml:space="preserve">, было </w:t>
      </w:r>
      <w:r w:rsidR="00BA6E70" w:rsidRPr="00D6616C">
        <w:rPr>
          <w:lang w:val="ru-RU"/>
        </w:rPr>
        <w:t xml:space="preserve">отмечено, что такой процесс </w:t>
      </w:r>
      <w:r w:rsidR="00071377" w:rsidRPr="00D6616C">
        <w:rPr>
          <w:lang w:val="ru-RU"/>
        </w:rPr>
        <w:t>является целесообразным</w:t>
      </w:r>
      <w:r w:rsidR="00BA6E70" w:rsidRPr="00D6616C">
        <w:rPr>
          <w:lang w:val="ru-RU"/>
        </w:rPr>
        <w:t xml:space="preserve"> для </w:t>
      </w:r>
      <w:r w:rsidR="00D16506" w:rsidRPr="00D6616C">
        <w:rPr>
          <w:szCs w:val="22"/>
          <w:lang w:val="ru-RU"/>
        </w:rPr>
        <w:t xml:space="preserve">создания </w:t>
      </w:r>
      <w:r w:rsidR="00BA6E70" w:rsidRPr="00D6616C">
        <w:rPr>
          <w:lang w:val="ru-RU"/>
        </w:rPr>
        <w:t xml:space="preserve">потенциала и </w:t>
      </w:r>
      <w:r w:rsidR="003268BF" w:rsidRPr="00D6616C">
        <w:rPr>
          <w:lang w:val="ru-RU"/>
        </w:rPr>
        <w:t>обмена</w:t>
      </w:r>
      <w:r w:rsidR="00BA6E70" w:rsidRPr="00D6616C">
        <w:rPr>
          <w:lang w:val="ru-RU"/>
        </w:rPr>
        <w:t xml:space="preserve"> знаниями. </w:t>
      </w:r>
      <w:r w:rsidR="00071377" w:rsidRPr="00D6616C">
        <w:rPr>
          <w:lang w:val="ru-RU"/>
        </w:rPr>
        <w:t>М</w:t>
      </w:r>
      <w:r w:rsidR="00D16506" w:rsidRPr="00D6616C">
        <w:rPr>
          <w:lang w:val="ru-RU"/>
        </w:rPr>
        <w:t xml:space="preserve">ногодисциплинарная </w:t>
      </w:r>
      <w:r w:rsidR="001135B2" w:rsidRPr="00D6616C">
        <w:rPr>
          <w:lang w:val="ru-RU"/>
        </w:rPr>
        <w:t xml:space="preserve">Специальная </w:t>
      </w:r>
      <w:r w:rsidR="003268BF" w:rsidRPr="00D6616C">
        <w:rPr>
          <w:lang w:val="ru-RU"/>
        </w:rPr>
        <w:t xml:space="preserve">группа </w:t>
      </w:r>
      <w:r w:rsidR="001135B2" w:rsidRPr="00D6616C">
        <w:rPr>
          <w:lang w:val="ru-RU"/>
        </w:rPr>
        <w:t xml:space="preserve">технических </w:t>
      </w:r>
      <w:r w:rsidR="003268BF" w:rsidRPr="00D6616C">
        <w:rPr>
          <w:lang w:val="ru-RU"/>
        </w:rPr>
        <w:t xml:space="preserve">экспертов </w:t>
      </w:r>
      <w:r w:rsidR="00BA6E70" w:rsidRPr="00D6616C">
        <w:rPr>
          <w:lang w:val="ru-RU"/>
        </w:rPr>
        <w:t xml:space="preserve">определила 17 ключевых областей для рассмотрения в </w:t>
      </w:r>
      <w:r w:rsidR="00071377" w:rsidRPr="00D6616C">
        <w:rPr>
          <w:lang w:val="ru-RU"/>
        </w:rPr>
        <w:t xml:space="preserve">рамках </w:t>
      </w:r>
      <w:r w:rsidR="00BA6E70" w:rsidRPr="00D6616C">
        <w:rPr>
          <w:lang w:val="ru-RU"/>
        </w:rPr>
        <w:t>процесс</w:t>
      </w:r>
      <w:r w:rsidR="00071377" w:rsidRPr="00D6616C">
        <w:rPr>
          <w:lang w:val="ru-RU"/>
        </w:rPr>
        <w:t>а</w:t>
      </w:r>
      <w:r w:rsidR="00BA6E70" w:rsidRPr="00D6616C">
        <w:rPr>
          <w:lang w:val="ru-RU"/>
        </w:rPr>
        <w:t xml:space="preserve"> </w:t>
      </w:r>
      <w:r w:rsidR="00D16506" w:rsidRPr="00D6616C">
        <w:rPr>
          <w:szCs w:val="22"/>
          <w:lang w:val="ru-RU"/>
        </w:rPr>
        <w:t>перспективных обзоров</w:t>
      </w:r>
      <w:r w:rsidR="00BA6E70" w:rsidRPr="00D6616C">
        <w:rPr>
          <w:lang w:val="ru-RU"/>
        </w:rPr>
        <w:t xml:space="preserve"> и </w:t>
      </w:r>
      <w:r w:rsidR="00071377" w:rsidRPr="00D6616C">
        <w:rPr>
          <w:lang w:val="ru-RU"/>
        </w:rPr>
        <w:t>считает</w:t>
      </w:r>
      <w:r w:rsidR="00BA6E70" w:rsidRPr="00D6616C">
        <w:rPr>
          <w:lang w:val="ru-RU"/>
        </w:rPr>
        <w:t xml:space="preserve">, что </w:t>
      </w:r>
      <w:r w:rsidR="00071377" w:rsidRPr="00D6616C">
        <w:rPr>
          <w:lang w:val="ru-RU"/>
        </w:rPr>
        <w:t xml:space="preserve">нижеперечисленные </w:t>
      </w:r>
      <w:r w:rsidR="00053523" w:rsidRPr="00D6616C">
        <w:rPr>
          <w:lang w:val="ru-RU"/>
        </w:rPr>
        <w:t>меры для</w:t>
      </w:r>
      <w:r w:rsidR="00BA6E70" w:rsidRPr="00D6616C">
        <w:rPr>
          <w:lang w:val="ru-RU"/>
        </w:rPr>
        <w:t xml:space="preserve"> </w:t>
      </w:r>
      <w:r w:rsidR="00D16506" w:rsidRPr="00D6616C">
        <w:rPr>
          <w:szCs w:val="22"/>
          <w:lang w:val="ru-RU"/>
        </w:rPr>
        <w:t xml:space="preserve">создания </w:t>
      </w:r>
      <w:r w:rsidR="00BA6E70" w:rsidRPr="00D6616C">
        <w:rPr>
          <w:lang w:val="ru-RU"/>
        </w:rPr>
        <w:t xml:space="preserve">потенциала, передачи технологий и обмена знаниями относятся ко всем 17 темам. </w:t>
      </w:r>
      <w:r w:rsidR="00760FF4" w:rsidRPr="00D6616C">
        <w:rPr>
          <w:lang w:val="ru-RU"/>
        </w:rPr>
        <w:t xml:space="preserve">Группа </w:t>
      </w:r>
      <w:r w:rsidR="00BA6E70" w:rsidRPr="00D6616C">
        <w:rPr>
          <w:lang w:val="ru-RU"/>
        </w:rPr>
        <w:t xml:space="preserve">сосредоточила </w:t>
      </w:r>
      <w:r w:rsidR="004D4611" w:rsidRPr="00D6616C">
        <w:rPr>
          <w:lang w:val="ru-RU"/>
        </w:rPr>
        <w:t>сво</w:t>
      </w:r>
      <w:r w:rsidR="00071377" w:rsidRPr="00D6616C">
        <w:rPr>
          <w:lang w:val="ru-RU"/>
        </w:rPr>
        <w:t>е</w:t>
      </w:r>
      <w:r w:rsidR="004D4611" w:rsidRPr="00D6616C">
        <w:rPr>
          <w:lang w:val="ru-RU"/>
        </w:rPr>
        <w:t xml:space="preserve"> </w:t>
      </w:r>
      <w:r w:rsidR="00071377" w:rsidRPr="00D6616C">
        <w:rPr>
          <w:lang w:val="ru-RU"/>
        </w:rPr>
        <w:t xml:space="preserve">внимание </w:t>
      </w:r>
      <w:r w:rsidR="00BA6E70" w:rsidRPr="00D6616C">
        <w:rPr>
          <w:lang w:val="ru-RU"/>
        </w:rPr>
        <w:t xml:space="preserve">на пяти из этих тем и выявила явные потребности в </w:t>
      </w:r>
      <w:r w:rsidR="00D16506" w:rsidRPr="00D6616C">
        <w:rPr>
          <w:szCs w:val="22"/>
          <w:lang w:val="ru-RU"/>
        </w:rPr>
        <w:t xml:space="preserve">создании </w:t>
      </w:r>
      <w:r w:rsidR="00482956" w:rsidRPr="00D6616C">
        <w:rPr>
          <w:lang w:val="ru-RU"/>
        </w:rPr>
        <w:t xml:space="preserve">потенциала </w:t>
      </w:r>
      <w:r w:rsidR="00BA6E70" w:rsidRPr="00D6616C">
        <w:rPr>
          <w:lang w:val="ru-RU"/>
        </w:rPr>
        <w:t xml:space="preserve">и обмене </w:t>
      </w:r>
      <w:r w:rsidR="00482956" w:rsidRPr="00D6616C">
        <w:rPr>
          <w:lang w:val="ru-RU"/>
        </w:rPr>
        <w:t xml:space="preserve">знаниями </w:t>
      </w:r>
      <w:r w:rsidR="00071377" w:rsidRPr="00D6616C">
        <w:rPr>
          <w:lang w:val="ru-RU"/>
        </w:rPr>
        <w:t>во всех этих пяти областях</w:t>
      </w:r>
      <w:r w:rsidR="00AC12B8" w:rsidRPr="00D6616C">
        <w:rPr>
          <w:lang w:val="ru-RU"/>
        </w:rPr>
        <w:t xml:space="preserve">. </w:t>
      </w:r>
      <w:r w:rsidR="00071377" w:rsidRPr="00D6616C">
        <w:rPr>
          <w:lang w:val="ru-RU"/>
        </w:rPr>
        <w:t>Участники г</w:t>
      </w:r>
      <w:r w:rsidR="00482956" w:rsidRPr="00D6616C">
        <w:rPr>
          <w:lang w:val="ru-RU"/>
        </w:rPr>
        <w:t>рупп</w:t>
      </w:r>
      <w:r w:rsidR="00071377" w:rsidRPr="00D6616C">
        <w:rPr>
          <w:lang w:val="ru-RU"/>
        </w:rPr>
        <w:t>ы</w:t>
      </w:r>
      <w:r w:rsidR="00482956" w:rsidRPr="00D6616C">
        <w:rPr>
          <w:lang w:val="ru-RU"/>
        </w:rPr>
        <w:t xml:space="preserve"> </w:t>
      </w:r>
      <w:r w:rsidR="00BA6E70" w:rsidRPr="00D6616C">
        <w:rPr>
          <w:lang w:val="ru-RU"/>
        </w:rPr>
        <w:t>счита</w:t>
      </w:r>
      <w:r w:rsidR="00071377" w:rsidRPr="00D6616C">
        <w:rPr>
          <w:lang w:val="ru-RU"/>
        </w:rPr>
        <w:t>ю</w:t>
      </w:r>
      <w:r w:rsidR="00BA6E70" w:rsidRPr="00D6616C">
        <w:rPr>
          <w:lang w:val="ru-RU"/>
        </w:rPr>
        <w:t>т, что предлагаемый процесс широк</w:t>
      </w:r>
      <w:r w:rsidR="00E07857" w:rsidRPr="00D6616C">
        <w:rPr>
          <w:lang w:val="ru-RU"/>
        </w:rPr>
        <w:t>их</w:t>
      </w:r>
      <w:r w:rsidR="00BA6E70" w:rsidRPr="00D6616C">
        <w:rPr>
          <w:lang w:val="ru-RU"/>
        </w:rPr>
        <w:t xml:space="preserve"> и регулярн</w:t>
      </w:r>
      <w:r w:rsidR="00E07857" w:rsidRPr="00D6616C">
        <w:rPr>
          <w:lang w:val="ru-RU"/>
        </w:rPr>
        <w:t>ых</w:t>
      </w:r>
      <w:r w:rsidR="00BA6E70" w:rsidRPr="00D6616C">
        <w:rPr>
          <w:lang w:val="ru-RU"/>
        </w:rPr>
        <w:t xml:space="preserve"> </w:t>
      </w:r>
      <w:r w:rsidR="00E07857" w:rsidRPr="00D6616C">
        <w:rPr>
          <w:szCs w:val="22"/>
          <w:lang w:val="ru-RU"/>
        </w:rPr>
        <w:t>перспективных обзоров</w:t>
      </w:r>
      <w:r w:rsidR="00BA6E70" w:rsidRPr="00D6616C">
        <w:rPr>
          <w:lang w:val="ru-RU"/>
        </w:rPr>
        <w:t xml:space="preserve">, мониторинга и оценки </w:t>
      </w:r>
      <w:r w:rsidR="00071377" w:rsidRPr="00D6616C">
        <w:rPr>
          <w:lang w:val="ru-RU"/>
        </w:rPr>
        <w:t xml:space="preserve">в области </w:t>
      </w:r>
      <w:r w:rsidR="00BA6E70" w:rsidRPr="00D6616C">
        <w:rPr>
          <w:lang w:val="ru-RU"/>
        </w:rPr>
        <w:t xml:space="preserve">синтетической биологии </w:t>
      </w:r>
      <w:r w:rsidR="00AC12B8" w:rsidRPr="00D6616C">
        <w:rPr>
          <w:lang w:val="ru-RU"/>
        </w:rPr>
        <w:t xml:space="preserve">может </w:t>
      </w:r>
      <w:r w:rsidR="00070583" w:rsidRPr="00D6616C">
        <w:rPr>
          <w:lang w:val="ru-RU"/>
        </w:rPr>
        <w:t xml:space="preserve">способствовать </w:t>
      </w:r>
      <w:r w:rsidR="00E07857" w:rsidRPr="00D6616C">
        <w:rPr>
          <w:szCs w:val="22"/>
          <w:lang w:val="ru-RU"/>
        </w:rPr>
        <w:t xml:space="preserve">созданию </w:t>
      </w:r>
      <w:r w:rsidR="00BA6E70" w:rsidRPr="00D6616C">
        <w:rPr>
          <w:lang w:val="ru-RU"/>
        </w:rPr>
        <w:t>потенциала и обмену знаниями</w:t>
      </w:r>
      <w:r w:rsidR="00546E68" w:rsidRPr="00D6616C">
        <w:rPr>
          <w:lang w:val="ru-RU"/>
        </w:rPr>
        <w:t xml:space="preserve"> в отношении </w:t>
      </w:r>
      <w:r w:rsidR="00BA6E70" w:rsidRPr="00D6616C">
        <w:rPr>
          <w:lang w:val="ru-RU"/>
        </w:rPr>
        <w:t xml:space="preserve">текущего </w:t>
      </w:r>
      <w:r w:rsidR="00071377" w:rsidRPr="00D6616C">
        <w:rPr>
          <w:lang w:val="ru-RU"/>
        </w:rPr>
        <w:t xml:space="preserve">состояния </w:t>
      </w:r>
      <w:r w:rsidR="00BC3F41" w:rsidRPr="00D6616C">
        <w:rPr>
          <w:lang w:val="ru-RU"/>
        </w:rPr>
        <w:t>приложений</w:t>
      </w:r>
      <w:r w:rsidR="00BA6E70" w:rsidRPr="00D6616C">
        <w:rPr>
          <w:lang w:val="ru-RU"/>
        </w:rPr>
        <w:t xml:space="preserve"> синтетической биологии и их потенциального влияния на </w:t>
      </w:r>
      <w:r w:rsidR="00071377" w:rsidRPr="00D6616C">
        <w:rPr>
          <w:lang w:val="ru-RU"/>
        </w:rPr>
        <w:t xml:space="preserve">достижение </w:t>
      </w:r>
      <w:r w:rsidR="00BA6E70" w:rsidRPr="00D6616C">
        <w:rPr>
          <w:lang w:val="ru-RU"/>
        </w:rPr>
        <w:t>цел</w:t>
      </w:r>
      <w:r w:rsidR="00071377" w:rsidRPr="00D6616C">
        <w:rPr>
          <w:lang w:val="ru-RU"/>
        </w:rPr>
        <w:t>ей</w:t>
      </w:r>
      <w:r w:rsidR="00BA6E70" w:rsidRPr="00D6616C">
        <w:rPr>
          <w:lang w:val="ru-RU"/>
        </w:rPr>
        <w:t xml:space="preserve"> Конвенции.</w:t>
      </w:r>
    </w:p>
    <w:p w:rsidR="00E84F2F" w:rsidRPr="00D6616C" w:rsidRDefault="00E07857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Многодисциплинарная Специальная группа технических экспертов</w:t>
      </w:r>
      <w:r w:rsidR="00833B56" w:rsidRPr="00D6616C">
        <w:rPr>
          <w:lang w:val="ru-RU"/>
        </w:rPr>
        <w:t xml:space="preserve"> </w:t>
      </w:r>
      <w:r w:rsidR="00CD65A6" w:rsidRPr="00D6616C">
        <w:rPr>
          <w:lang w:val="ru-RU"/>
        </w:rPr>
        <w:t xml:space="preserve">также подробно </w:t>
      </w:r>
      <w:r w:rsidR="00BE5D2B" w:rsidRPr="00D6616C">
        <w:rPr>
          <w:lang w:val="ru-RU"/>
        </w:rPr>
        <w:t>обсудила</w:t>
      </w:r>
      <w:r w:rsidR="00CD65A6" w:rsidRPr="00D6616C">
        <w:rPr>
          <w:lang w:val="ru-RU"/>
        </w:rPr>
        <w:t xml:space="preserve"> </w:t>
      </w:r>
      <w:r w:rsidR="00BE5D2B" w:rsidRPr="00D6616C">
        <w:rPr>
          <w:lang w:val="ru-RU"/>
        </w:rPr>
        <w:t xml:space="preserve">вопрос </w:t>
      </w:r>
      <w:r w:rsidR="00CD65A6" w:rsidRPr="00D6616C">
        <w:rPr>
          <w:lang w:val="ru-RU"/>
        </w:rPr>
        <w:t xml:space="preserve">передачи технологий при рассмотрении </w:t>
      </w:r>
      <w:r w:rsidR="00BE5D2B" w:rsidRPr="00D6616C">
        <w:rPr>
          <w:lang w:val="ru-RU"/>
        </w:rPr>
        <w:t>проблемы</w:t>
      </w:r>
      <w:r w:rsidR="00CD65A6" w:rsidRPr="00D6616C">
        <w:rPr>
          <w:lang w:val="ru-RU"/>
        </w:rPr>
        <w:t xml:space="preserve"> неравенств</w:t>
      </w:r>
      <w:r w:rsidR="00BE5D2B" w:rsidRPr="00D6616C">
        <w:rPr>
          <w:lang w:val="ru-RU"/>
        </w:rPr>
        <w:t>а</w:t>
      </w:r>
      <w:r w:rsidR="00CD65A6" w:rsidRPr="00D6616C">
        <w:rPr>
          <w:lang w:val="ru-RU"/>
        </w:rPr>
        <w:t xml:space="preserve"> между развитыми и развивающимися странами в </w:t>
      </w:r>
      <w:r w:rsidR="00BE5D2B" w:rsidRPr="00D6616C">
        <w:rPr>
          <w:lang w:val="ru-RU"/>
        </w:rPr>
        <w:t xml:space="preserve">области </w:t>
      </w:r>
      <w:r w:rsidR="00CD65A6" w:rsidRPr="00D6616C">
        <w:rPr>
          <w:lang w:val="ru-RU"/>
        </w:rPr>
        <w:t xml:space="preserve">синтетической биологии. </w:t>
      </w:r>
      <w:r w:rsidR="00540D3A" w:rsidRPr="00D6616C">
        <w:rPr>
          <w:lang w:val="ru-RU"/>
        </w:rPr>
        <w:t>Было высказано мнение</w:t>
      </w:r>
      <w:r w:rsidR="00CD65A6" w:rsidRPr="00D6616C">
        <w:rPr>
          <w:lang w:val="ru-RU"/>
        </w:rPr>
        <w:t xml:space="preserve">, что содействие передаче технологий в </w:t>
      </w:r>
      <w:r w:rsidR="00BE5D2B" w:rsidRPr="00D6616C">
        <w:rPr>
          <w:lang w:val="ru-RU"/>
        </w:rPr>
        <w:t xml:space="preserve">этой области может быть ключевым фактором в обеспечении развивающихся стран доступом </w:t>
      </w:r>
      <w:r w:rsidR="006A3449" w:rsidRPr="00D6616C">
        <w:rPr>
          <w:lang w:val="ru-RU"/>
        </w:rPr>
        <w:t xml:space="preserve">к </w:t>
      </w:r>
      <w:r w:rsidR="00CD65A6" w:rsidRPr="00D6616C">
        <w:rPr>
          <w:lang w:val="ru-RU"/>
        </w:rPr>
        <w:t xml:space="preserve">инструментам и технологиям </w:t>
      </w:r>
      <w:r w:rsidR="006A38B0" w:rsidRPr="00D6616C">
        <w:rPr>
          <w:lang w:val="ru-RU"/>
        </w:rPr>
        <w:t xml:space="preserve">для </w:t>
      </w:r>
      <w:r w:rsidR="006A38B0" w:rsidRPr="00D6616C">
        <w:rPr>
          <w:lang w:val="ru-RU"/>
        </w:rPr>
        <w:lastRenderedPageBreak/>
        <w:t xml:space="preserve">использования </w:t>
      </w:r>
      <w:r w:rsidR="00CD65A6" w:rsidRPr="00D6616C">
        <w:rPr>
          <w:lang w:val="ru-RU"/>
        </w:rPr>
        <w:t xml:space="preserve">синтетической биологии </w:t>
      </w:r>
      <w:r w:rsidR="00BE5D2B" w:rsidRPr="00D6616C">
        <w:rPr>
          <w:lang w:val="ru-RU"/>
        </w:rPr>
        <w:t>в целях</w:t>
      </w:r>
      <w:r w:rsidR="00CD65A6" w:rsidRPr="00D6616C">
        <w:rPr>
          <w:lang w:val="ru-RU"/>
        </w:rPr>
        <w:t xml:space="preserve"> развития национальной </w:t>
      </w:r>
      <w:proofErr w:type="spellStart"/>
      <w:r w:rsidR="00CD65A6" w:rsidRPr="00D6616C">
        <w:rPr>
          <w:lang w:val="ru-RU"/>
        </w:rPr>
        <w:t>биоэкономики</w:t>
      </w:r>
      <w:proofErr w:type="spellEnd"/>
      <w:r w:rsidR="00DA5FCF" w:rsidRPr="00D6616C">
        <w:rPr>
          <w:lang w:val="ru-RU"/>
        </w:rPr>
        <w:t xml:space="preserve">, </w:t>
      </w:r>
      <w:r w:rsidR="00BE5D2B" w:rsidRPr="00D6616C">
        <w:rPr>
          <w:lang w:val="ru-RU"/>
        </w:rPr>
        <w:t xml:space="preserve">и </w:t>
      </w:r>
      <w:r w:rsidR="00CD65A6" w:rsidRPr="00D6616C">
        <w:rPr>
          <w:lang w:val="ru-RU"/>
        </w:rPr>
        <w:t xml:space="preserve">что некоторые страны </w:t>
      </w:r>
      <w:r w:rsidR="006A38B0" w:rsidRPr="00D6616C">
        <w:rPr>
          <w:lang w:val="ru-RU"/>
        </w:rPr>
        <w:t xml:space="preserve">могут </w:t>
      </w:r>
      <w:r w:rsidR="00BE5D2B" w:rsidRPr="00D6616C">
        <w:rPr>
          <w:lang w:val="ru-RU"/>
        </w:rPr>
        <w:t>рассматривать это как способ достижения</w:t>
      </w:r>
      <w:r w:rsidR="00CD65A6" w:rsidRPr="00D6616C">
        <w:rPr>
          <w:lang w:val="ru-RU"/>
        </w:rPr>
        <w:t xml:space="preserve"> целей Конвенции. </w:t>
      </w:r>
      <w:proofErr w:type="gramStart"/>
      <w:r w:rsidR="00CD65A6" w:rsidRPr="00D6616C">
        <w:rPr>
          <w:lang w:val="ru-RU"/>
        </w:rPr>
        <w:t xml:space="preserve">Однако </w:t>
      </w:r>
      <w:r w:rsidR="0093573F" w:rsidRPr="00D6616C">
        <w:rPr>
          <w:lang w:val="ru-RU"/>
        </w:rPr>
        <w:t xml:space="preserve">это мнение </w:t>
      </w:r>
      <w:r w:rsidR="00CD65A6" w:rsidRPr="00D6616C">
        <w:rPr>
          <w:lang w:val="ru-RU"/>
        </w:rPr>
        <w:t xml:space="preserve">должно быть сбалансировано с необходимостью оценки, управления и регулирования </w:t>
      </w:r>
      <w:r w:rsidR="00CE1372" w:rsidRPr="00D6616C">
        <w:rPr>
          <w:lang w:val="ru-RU"/>
        </w:rPr>
        <w:t>потенциальных негативных социально-экономических и экологических последствий</w:t>
      </w:r>
      <w:r w:rsidR="006A3449" w:rsidRPr="00D6616C">
        <w:rPr>
          <w:lang w:val="ru-RU"/>
        </w:rPr>
        <w:t xml:space="preserve">, </w:t>
      </w:r>
      <w:r w:rsidR="00CD65A6" w:rsidRPr="00D6616C">
        <w:rPr>
          <w:lang w:val="ru-RU"/>
        </w:rPr>
        <w:t xml:space="preserve">в том числе </w:t>
      </w:r>
      <w:r w:rsidR="00CE1372" w:rsidRPr="00D6616C">
        <w:rPr>
          <w:lang w:val="ru-RU"/>
        </w:rPr>
        <w:t>влияние на здоровье человека</w:t>
      </w:r>
      <w:r w:rsidR="00CD65A6" w:rsidRPr="00D6616C">
        <w:rPr>
          <w:lang w:val="ru-RU"/>
        </w:rPr>
        <w:t>, коренны</w:t>
      </w:r>
      <w:r w:rsidR="00CE1372" w:rsidRPr="00D6616C">
        <w:rPr>
          <w:lang w:val="ru-RU"/>
        </w:rPr>
        <w:t>е</w:t>
      </w:r>
      <w:r w:rsidR="00CD65A6" w:rsidRPr="00D6616C">
        <w:rPr>
          <w:lang w:val="ru-RU"/>
        </w:rPr>
        <w:t xml:space="preserve"> народ</w:t>
      </w:r>
      <w:r w:rsidR="00CE1372" w:rsidRPr="00D6616C">
        <w:rPr>
          <w:lang w:val="ru-RU"/>
        </w:rPr>
        <w:t>ы</w:t>
      </w:r>
      <w:r w:rsidR="00CD65A6" w:rsidRPr="00D6616C">
        <w:rPr>
          <w:lang w:val="ru-RU"/>
        </w:rPr>
        <w:t xml:space="preserve"> и местны</w:t>
      </w:r>
      <w:r w:rsidR="00CE1372" w:rsidRPr="00D6616C">
        <w:rPr>
          <w:lang w:val="ru-RU"/>
        </w:rPr>
        <w:t>е</w:t>
      </w:r>
      <w:r w:rsidR="00CD65A6" w:rsidRPr="00D6616C">
        <w:rPr>
          <w:lang w:val="ru-RU"/>
        </w:rPr>
        <w:t xml:space="preserve"> </w:t>
      </w:r>
      <w:r w:rsidRPr="00D6616C">
        <w:rPr>
          <w:lang w:val="ru-RU"/>
        </w:rPr>
        <w:t>общин</w:t>
      </w:r>
      <w:r w:rsidR="00CE1372" w:rsidRPr="00D6616C">
        <w:rPr>
          <w:lang w:val="ru-RU"/>
        </w:rPr>
        <w:t>ы</w:t>
      </w:r>
      <w:r w:rsidR="00CD65A6" w:rsidRPr="00D6616C">
        <w:rPr>
          <w:lang w:val="ru-RU"/>
        </w:rPr>
        <w:t>, здоровье Матери-Земли</w:t>
      </w:r>
      <w:r w:rsidR="00C16E23" w:rsidRPr="00D6616C">
        <w:rPr>
          <w:lang w:val="ru-RU"/>
        </w:rPr>
        <w:t>, а также на</w:t>
      </w:r>
      <w:r w:rsidR="00CD65A6" w:rsidRPr="00D6616C">
        <w:rPr>
          <w:lang w:val="ru-RU"/>
        </w:rPr>
        <w:t xml:space="preserve"> биоразнообрази</w:t>
      </w:r>
      <w:r w:rsidR="00C16E23" w:rsidRPr="00D6616C">
        <w:rPr>
          <w:lang w:val="ru-RU"/>
        </w:rPr>
        <w:t>е</w:t>
      </w:r>
      <w:r w:rsidR="00CD65A6" w:rsidRPr="00D6616C">
        <w:rPr>
          <w:lang w:val="ru-RU"/>
        </w:rPr>
        <w:t xml:space="preserve"> и экосистем</w:t>
      </w:r>
      <w:r w:rsidR="00C16E23" w:rsidRPr="00D6616C">
        <w:rPr>
          <w:lang w:val="ru-RU"/>
        </w:rPr>
        <w:t>ы в целом</w:t>
      </w:r>
      <w:r w:rsidR="00BE7027" w:rsidRPr="00D6616C">
        <w:rPr>
          <w:lang w:val="ru-RU"/>
        </w:rPr>
        <w:t xml:space="preserve">, в соответствии с </w:t>
      </w:r>
      <w:r w:rsidR="00CD65A6" w:rsidRPr="00D6616C">
        <w:rPr>
          <w:lang w:val="ru-RU"/>
        </w:rPr>
        <w:t xml:space="preserve">подходом, основанным на принципе предосторожности, и </w:t>
      </w:r>
      <w:r w:rsidRPr="00D6616C">
        <w:rPr>
          <w:lang w:val="ru-RU"/>
        </w:rPr>
        <w:t>с</w:t>
      </w:r>
      <w:r w:rsidR="00CD65A6" w:rsidRPr="00D6616C">
        <w:rPr>
          <w:lang w:val="ru-RU"/>
        </w:rPr>
        <w:t xml:space="preserve">татьей 26 Картахенского протокола </w:t>
      </w:r>
      <w:r w:rsidR="00127BEA" w:rsidRPr="00D6616C">
        <w:rPr>
          <w:lang w:val="ru-RU"/>
        </w:rPr>
        <w:t>по биобезопасности</w:t>
      </w:r>
      <w:r w:rsidR="00CD65A6" w:rsidRPr="00D6616C">
        <w:rPr>
          <w:lang w:val="ru-RU"/>
        </w:rPr>
        <w:t xml:space="preserve">. </w:t>
      </w:r>
      <w:proofErr w:type="gramEnd"/>
    </w:p>
    <w:p w:rsidR="00E84F2F" w:rsidRPr="00D6616C" w:rsidRDefault="00856BF2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proofErr w:type="gramStart"/>
      <w:r w:rsidRPr="00D6616C">
        <w:rPr>
          <w:lang w:val="ru-RU"/>
        </w:rPr>
        <w:t xml:space="preserve">Участники </w:t>
      </w:r>
      <w:r w:rsidR="00E07857" w:rsidRPr="00D6616C">
        <w:rPr>
          <w:lang w:val="ru-RU"/>
        </w:rPr>
        <w:t xml:space="preserve">многодисциплинарной </w:t>
      </w:r>
      <w:r w:rsidR="009F32A1" w:rsidRPr="00D6616C">
        <w:rPr>
          <w:lang w:val="ru-RU"/>
        </w:rPr>
        <w:t>Специальной групп</w:t>
      </w:r>
      <w:r w:rsidRPr="00D6616C">
        <w:rPr>
          <w:lang w:val="ru-RU"/>
        </w:rPr>
        <w:t>ы</w:t>
      </w:r>
      <w:r w:rsidR="009F32A1" w:rsidRPr="00D6616C">
        <w:rPr>
          <w:lang w:val="ru-RU"/>
        </w:rPr>
        <w:t xml:space="preserve"> технических экспертов </w:t>
      </w:r>
      <w:r w:rsidR="00CD65A6" w:rsidRPr="00D6616C">
        <w:rPr>
          <w:lang w:val="ru-RU"/>
        </w:rPr>
        <w:t>отме</w:t>
      </w:r>
      <w:r w:rsidRPr="00D6616C">
        <w:rPr>
          <w:lang w:val="ru-RU"/>
        </w:rPr>
        <w:t>тили</w:t>
      </w:r>
      <w:r w:rsidR="00CD65A6" w:rsidRPr="00D6616C">
        <w:rPr>
          <w:lang w:val="ru-RU"/>
        </w:rPr>
        <w:t xml:space="preserve">, </w:t>
      </w:r>
      <w:r w:rsidR="009F32A1" w:rsidRPr="00D6616C">
        <w:rPr>
          <w:lang w:val="ru-RU"/>
        </w:rPr>
        <w:t xml:space="preserve">что проведение </w:t>
      </w:r>
      <w:r w:rsidR="00CD65A6" w:rsidRPr="00D6616C">
        <w:rPr>
          <w:lang w:val="ru-RU"/>
        </w:rPr>
        <w:t xml:space="preserve">мероприятий по </w:t>
      </w:r>
      <w:r w:rsidR="00E07857" w:rsidRPr="00D6616C">
        <w:rPr>
          <w:szCs w:val="22"/>
          <w:lang w:val="ru-RU"/>
        </w:rPr>
        <w:t xml:space="preserve">созданию </w:t>
      </w:r>
      <w:r w:rsidR="00127FD2" w:rsidRPr="00D6616C">
        <w:rPr>
          <w:lang w:val="ru-RU"/>
        </w:rPr>
        <w:t>потенциала</w:t>
      </w:r>
      <w:r w:rsidR="00CD65A6" w:rsidRPr="00D6616C">
        <w:rPr>
          <w:lang w:val="ru-RU"/>
        </w:rPr>
        <w:t xml:space="preserve">, передаче технологий и обмену </w:t>
      </w:r>
      <w:r w:rsidR="00127FD2" w:rsidRPr="00D6616C">
        <w:rPr>
          <w:lang w:val="ru-RU"/>
        </w:rPr>
        <w:t xml:space="preserve">знаниями </w:t>
      </w:r>
      <w:r w:rsidRPr="00D6616C">
        <w:rPr>
          <w:lang w:val="ru-RU"/>
        </w:rPr>
        <w:t>должно осуществляться не только отдельными странами</w:t>
      </w:r>
      <w:r w:rsidR="00CD65A6" w:rsidRPr="00D6616C">
        <w:rPr>
          <w:lang w:val="ru-RU"/>
        </w:rPr>
        <w:t xml:space="preserve">, необходимо также </w:t>
      </w:r>
      <w:r w:rsidRPr="00D6616C">
        <w:rPr>
          <w:lang w:val="ru-RU"/>
        </w:rPr>
        <w:t xml:space="preserve">укреплять </w:t>
      </w:r>
      <w:r w:rsidR="00CD65A6" w:rsidRPr="00D6616C">
        <w:rPr>
          <w:lang w:val="ru-RU"/>
        </w:rPr>
        <w:t xml:space="preserve">международное сотрудничество и </w:t>
      </w:r>
      <w:r w:rsidRPr="00D6616C">
        <w:rPr>
          <w:lang w:val="ru-RU"/>
        </w:rPr>
        <w:t>оказывать г</w:t>
      </w:r>
      <w:r w:rsidR="00CD65A6" w:rsidRPr="00D6616C">
        <w:rPr>
          <w:lang w:val="ru-RU"/>
        </w:rPr>
        <w:t>лобальн</w:t>
      </w:r>
      <w:r w:rsidRPr="00D6616C">
        <w:rPr>
          <w:lang w:val="ru-RU"/>
        </w:rPr>
        <w:t>ую</w:t>
      </w:r>
      <w:r w:rsidR="00CD65A6" w:rsidRPr="00D6616C">
        <w:rPr>
          <w:lang w:val="ru-RU"/>
        </w:rPr>
        <w:t xml:space="preserve"> и региональн</w:t>
      </w:r>
      <w:r w:rsidRPr="00D6616C">
        <w:rPr>
          <w:lang w:val="ru-RU"/>
        </w:rPr>
        <w:t xml:space="preserve">ую </w:t>
      </w:r>
      <w:r w:rsidR="00CD65A6" w:rsidRPr="00D6616C">
        <w:rPr>
          <w:lang w:val="ru-RU"/>
        </w:rPr>
        <w:t>помощь в целях развития</w:t>
      </w:r>
      <w:r w:rsidRPr="00D6616C">
        <w:rPr>
          <w:lang w:val="ru-RU"/>
        </w:rPr>
        <w:t xml:space="preserve"> в интересах</w:t>
      </w:r>
      <w:r w:rsidR="00A761C8" w:rsidRPr="00D6616C">
        <w:rPr>
          <w:lang w:val="ru-RU"/>
        </w:rPr>
        <w:t xml:space="preserve"> </w:t>
      </w:r>
      <w:r w:rsidR="00CD65A6" w:rsidRPr="00D6616C">
        <w:rPr>
          <w:lang w:val="ru-RU"/>
        </w:rPr>
        <w:t xml:space="preserve">всех </w:t>
      </w:r>
      <w:r w:rsidRPr="00D6616C">
        <w:rPr>
          <w:lang w:val="ru-RU"/>
        </w:rPr>
        <w:t>заинтересованных сторон</w:t>
      </w:r>
      <w:r w:rsidR="00CD65A6" w:rsidRPr="00D6616C">
        <w:rPr>
          <w:lang w:val="ru-RU"/>
        </w:rPr>
        <w:t xml:space="preserve">, </w:t>
      </w:r>
      <w:r w:rsidRPr="00D6616C">
        <w:rPr>
          <w:lang w:val="ru-RU"/>
        </w:rPr>
        <w:t>включая</w:t>
      </w:r>
      <w:r w:rsidR="00CD65A6" w:rsidRPr="00D6616C">
        <w:rPr>
          <w:lang w:val="ru-RU"/>
        </w:rPr>
        <w:t xml:space="preserve"> коренные народы</w:t>
      </w:r>
      <w:r w:rsidR="00053523" w:rsidRPr="00D6616C">
        <w:rPr>
          <w:lang w:val="ru-RU"/>
        </w:rPr>
        <w:t>,</w:t>
      </w:r>
      <w:r w:rsidR="00CD65A6" w:rsidRPr="00D6616C">
        <w:rPr>
          <w:lang w:val="ru-RU"/>
        </w:rPr>
        <w:t xml:space="preserve"> местные общины, женщин и молодежь.</w:t>
      </w:r>
      <w:proofErr w:type="gramEnd"/>
    </w:p>
    <w:p w:rsidR="00E84F2F" w:rsidRPr="00D6616C" w:rsidRDefault="00856BF2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Для эффективного участия </w:t>
      </w:r>
      <w:r w:rsidR="00127FD2" w:rsidRPr="00D6616C">
        <w:rPr>
          <w:lang w:val="ru-RU"/>
        </w:rPr>
        <w:t>коренных народов</w:t>
      </w:r>
      <w:r w:rsidR="00053523" w:rsidRPr="00D6616C">
        <w:rPr>
          <w:lang w:val="ru-RU"/>
        </w:rPr>
        <w:t>,</w:t>
      </w:r>
      <w:r w:rsidR="00127FD2" w:rsidRPr="00D6616C">
        <w:rPr>
          <w:lang w:val="ru-RU"/>
        </w:rPr>
        <w:t xml:space="preserve"> местных общин</w:t>
      </w:r>
      <w:r w:rsidR="00BA6E70" w:rsidRPr="00D6616C">
        <w:rPr>
          <w:lang w:val="ru-RU"/>
        </w:rPr>
        <w:t xml:space="preserve">, женщин и молодежи в мероприятиях по </w:t>
      </w:r>
      <w:r w:rsidR="00E07857" w:rsidRPr="00D6616C">
        <w:rPr>
          <w:szCs w:val="22"/>
          <w:lang w:val="ru-RU"/>
        </w:rPr>
        <w:t xml:space="preserve">созданию </w:t>
      </w:r>
      <w:r w:rsidR="00BA6E70" w:rsidRPr="00D6616C">
        <w:rPr>
          <w:lang w:val="ru-RU"/>
        </w:rPr>
        <w:t xml:space="preserve">потенциала, обмену </w:t>
      </w:r>
      <w:r w:rsidR="00127FD2" w:rsidRPr="00D6616C">
        <w:rPr>
          <w:lang w:val="ru-RU"/>
        </w:rPr>
        <w:t xml:space="preserve">знаниями </w:t>
      </w:r>
      <w:r w:rsidR="00BA6E70" w:rsidRPr="00D6616C">
        <w:rPr>
          <w:lang w:val="ru-RU"/>
        </w:rPr>
        <w:t>и передаче технологий требует</w:t>
      </w:r>
      <w:r w:rsidRPr="00D6616C">
        <w:rPr>
          <w:lang w:val="ru-RU"/>
        </w:rPr>
        <w:t>ся</w:t>
      </w:r>
      <w:r w:rsidR="00BA6E70" w:rsidRPr="00D6616C">
        <w:rPr>
          <w:lang w:val="ru-RU"/>
        </w:rPr>
        <w:t xml:space="preserve"> </w:t>
      </w:r>
      <w:r w:rsidRPr="00D6616C">
        <w:rPr>
          <w:lang w:val="ru-RU"/>
        </w:rPr>
        <w:t>не только время</w:t>
      </w:r>
      <w:r w:rsidR="00BA6E70" w:rsidRPr="00D6616C">
        <w:rPr>
          <w:lang w:val="ru-RU"/>
        </w:rPr>
        <w:t xml:space="preserve">, </w:t>
      </w:r>
      <w:r w:rsidRPr="00D6616C">
        <w:rPr>
          <w:lang w:val="ru-RU"/>
        </w:rPr>
        <w:t xml:space="preserve">но </w:t>
      </w:r>
      <w:r w:rsidR="00053523" w:rsidRPr="00D6616C">
        <w:rPr>
          <w:lang w:val="ru-RU"/>
        </w:rPr>
        <w:t xml:space="preserve">и </w:t>
      </w:r>
      <w:proofErr w:type="spellStart"/>
      <w:r w:rsidR="00053523" w:rsidRPr="00D6616C">
        <w:rPr>
          <w:lang w:val="ru-RU"/>
        </w:rPr>
        <w:t>уделение</w:t>
      </w:r>
      <w:proofErr w:type="spellEnd"/>
      <w:r w:rsidR="00053523" w:rsidRPr="00D6616C">
        <w:rPr>
          <w:lang w:val="ru-RU"/>
        </w:rPr>
        <w:t xml:space="preserve"> </w:t>
      </w:r>
      <w:r w:rsidRPr="00D6616C">
        <w:rPr>
          <w:lang w:val="ru-RU"/>
        </w:rPr>
        <w:t>особо</w:t>
      </w:r>
      <w:r w:rsidR="00053523" w:rsidRPr="00D6616C">
        <w:rPr>
          <w:lang w:val="ru-RU"/>
        </w:rPr>
        <w:t>го</w:t>
      </w:r>
      <w:r w:rsidRPr="00D6616C">
        <w:rPr>
          <w:lang w:val="ru-RU"/>
        </w:rPr>
        <w:t xml:space="preserve"> </w:t>
      </w:r>
      <w:r w:rsidR="00BA6E70" w:rsidRPr="00D6616C">
        <w:rPr>
          <w:lang w:val="ru-RU"/>
        </w:rPr>
        <w:t>внимани</w:t>
      </w:r>
      <w:r w:rsidR="00053523" w:rsidRPr="00D6616C">
        <w:rPr>
          <w:lang w:val="ru-RU"/>
        </w:rPr>
        <w:t>я</w:t>
      </w:r>
      <w:r w:rsidR="00BA6E70" w:rsidRPr="00D6616C">
        <w:rPr>
          <w:lang w:val="ru-RU"/>
        </w:rPr>
        <w:t xml:space="preserve"> процессу и </w:t>
      </w:r>
      <w:r w:rsidR="00053523" w:rsidRPr="00D6616C">
        <w:rPr>
          <w:lang w:val="ru-RU"/>
        </w:rPr>
        <w:t>установлени</w:t>
      </w:r>
      <w:r w:rsidR="0029077E" w:rsidRPr="00D6616C">
        <w:rPr>
          <w:lang w:val="ru-RU"/>
        </w:rPr>
        <w:t>ю</w:t>
      </w:r>
      <w:r w:rsidR="00053523" w:rsidRPr="00D6616C">
        <w:rPr>
          <w:lang w:val="ru-RU"/>
        </w:rPr>
        <w:t xml:space="preserve"> </w:t>
      </w:r>
      <w:r w:rsidR="00BA6E70" w:rsidRPr="00D6616C">
        <w:rPr>
          <w:lang w:val="ru-RU"/>
        </w:rPr>
        <w:t>доверительных и уважительных отношений.</w:t>
      </w:r>
    </w:p>
    <w:p w:rsidR="003D0BA7" w:rsidRPr="00D6616C" w:rsidRDefault="003D0BA7" w:rsidP="003D0BA7">
      <w:pPr>
        <w:tabs>
          <w:tab w:val="left" w:pos="1134"/>
        </w:tabs>
        <w:spacing w:before="120" w:after="120"/>
        <w:rPr>
          <w:lang w:val="ru-RU"/>
        </w:rPr>
      </w:pPr>
    </w:p>
    <w:p w:rsidR="00BA6E70" w:rsidRPr="00D6616C" w:rsidRDefault="00BA6E70" w:rsidP="00BA6E70">
      <w:pPr>
        <w:jc w:val="left"/>
        <w:rPr>
          <w:lang w:val="ru-RU"/>
        </w:rPr>
        <w:sectPr w:rsidR="00BA6E70" w:rsidRPr="00D6616C" w:rsidSect="00176E34">
          <w:pgSz w:w="12240" w:h="15840"/>
          <w:pgMar w:top="1440" w:right="1440" w:bottom="1440" w:left="1440" w:header="720" w:footer="720" w:gutter="0"/>
          <w:cols w:space="720"/>
        </w:sectPr>
      </w:pPr>
    </w:p>
    <w:p w:rsidR="00E84F2F" w:rsidRPr="00D6616C" w:rsidRDefault="00BA6E70">
      <w:pPr>
        <w:tabs>
          <w:tab w:val="left" w:pos="450"/>
          <w:tab w:val="left" w:pos="1134"/>
        </w:tabs>
        <w:spacing w:after="120"/>
        <w:jc w:val="left"/>
        <w:rPr>
          <w:lang w:val="ru-RU"/>
        </w:rPr>
      </w:pPr>
      <w:r w:rsidRPr="00D6616C">
        <w:rPr>
          <w:b/>
          <w:bCs/>
          <w:lang w:val="ru-RU"/>
        </w:rPr>
        <w:lastRenderedPageBreak/>
        <w:t xml:space="preserve">Первоначальные исходные данные для потенциальных </w:t>
      </w:r>
      <w:r w:rsidR="00053523" w:rsidRPr="00D6616C">
        <w:rPr>
          <w:b/>
          <w:bCs/>
          <w:lang w:val="ru-RU"/>
        </w:rPr>
        <w:t>мер</w:t>
      </w:r>
      <w:r w:rsidR="00FF451B" w:rsidRPr="00D6616C">
        <w:rPr>
          <w:b/>
          <w:bCs/>
          <w:lang w:val="ru-RU"/>
        </w:rPr>
        <w:t xml:space="preserve">, которые </w:t>
      </w:r>
      <w:r w:rsidRPr="00D6616C">
        <w:rPr>
          <w:b/>
          <w:bCs/>
          <w:lang w:val="ru-RU"/>
        </w:rPr>
        <w:t xml:space="preserve">Стороны могут рассмотреть в контексте </w:t>
      </w:r>
      <w:r w:rsidR="00E07857" w:rsidRPr="00D6616C">
        <w:rPr>
          <w:b/>
          <w:bCs/>
          <w:lang w:val="ru-RU"/>
        </w:rPr>
        <w:t xml:space="preserve">создания </w:t>
      </w:r>
      <w:r w:rsidRPr="00D6616C">
        <w:rPr>
          <w:b/>
          <w:bCs/>
          <w:lang w:val="ru-RU"/>
        </w:rPr>
        <w:t xml:space="preserve">потенциала, </w:t>
      </w:r>
      <w:r w:rsidR="0014425A" w:rsidRPr="00D6616C">
        <w:rPr>
          <w:b/>
          <w:bCs/>
          <w:lang w:val="ru-RU"/>
        </w:rPr>
        <w:t>обмена</w:t>
      </w:r>
      <w:r w:rsidRPr="00D6616C">
        <w:rPr>
          <w:b/>
          <w:bCs/>
          <w:lang w:val="ru-RU"/>
        </w:rPr>
        <w:t xml:space="preserve"> знаниями и передачи технологии в </w:t>
      </w:r>
      <w:r w:rsidR="00053523" w:rsidRPr="00D6616C">
        <w:rPr>
          <w:b/>
          <w:bCs/>
          <w:lang w:val="ru-RU"/>
        </w:rPr>
        <w:t>области</w:t>
      </w:r>
      <w:r w:rsidRPr="00D6616C">
        <w:rPr>
          <w:b/>
          <w:bCs/>
          <w:lang w:val="ru-RU"/>
        </w:rPr>
        <w:t xml:space="preserve"> синтетической биологии</w:t>
      </w:r>
    </w:p>
    <w:tbl>
      <w:tblPr>
        <w:tblStyle w:val="TableGrid2"/>
        <w:tblW w:w="0" w:type="auto"/>
        <w:tblInd w:w="437" w:type="dxa"/>
        <w:tblLook w:val="04A0"/>
      </w:tblPr>
      <w:tblGrid>
        <w:gridCol w:w="4520"/>
        <w:gridCol w:w="4252"/>
        <w:gridCol w:w="4286"/>
      </w:tblGrid>
      <w:tr w:rsidR="00BA6E70" w:rsidRPr="00D6616C" w:rsidTr="00D035A8">
        <w:trPr>
          <w:tblHeader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053523">
            <w:pPr>
              <w:spacing w:before="40" w:after="40"/>
              <w:rPr>
                <w:i/>
                <w:iCs/>
                <w:lang w:val="ru-RU"/>
              </w:rPr>
            </w:pPr>
            <w:r w:rsidRPr="00D6616C">
              <w:rPr>
                <w:i/>
                <w:iCs/>
                <w:lang w:val="ru-RU"/>
              </w:rPr>
              <w:t>Меры для</w:t>
            </w:r>
            <w:r w:rsidR="00CD65A6" w:rsidRPr="00D6616C">
              <w:rPr>
                <w:i/>
                <w:iCs/>
                <w:lang w:val="ru-RU"/>
              </w:rPr>
              <w:t xml:space="preserve"> </w:t>
            </w:r>
            <w:r w:rsidR="00E07857" w:rsidRPr="00D6616C">
              <w:rPr>
                <w:i/>
                <w:iCs/>
                <w:lang w:val="ru-RU"/>
              </w:rPr>
              <w:t xml:space="preserve">создания </w:t>
            </w:r>
            <w:r w:rsidR="00BA6E70" w:rsidRPr="00D6616C">
              <w:rPr>
                <w:i/>
                <w:iCs/>
                <w:lang w:val="ru-RU"/>
              </w:rPr>
              <w:t xml:space="preserve">потенциала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053523">
            <w:pPr>
              <w:spacing w:before="40" w:after="40"/>
              <w:rPr>
                <w:i/>
                <w:iCs/>
                <w:lang w:val="ru-RU"/>
              </w:rPr>
            </w:pPr>
            <w:r w:rsidRPr="00D6616C">
              <w:rPr>
                <w:i/>
                <w:iCs/>
                <w:lang w:val="ru-RU"/>
              </w:rPr>
              <w:t xml:space="preserve">Меры для </w:t>
            </w:r>
            <w:r w:rsidR="00BA6E70" w:rsidRPr="00D6616C">
              <w:rPr>
                <w:i/>
                <w:iCs/>
                <w:lang w:val="ru-RU"/>
              </w:rPr>
              <w:t xml:space="preserve">обмена знаниями 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053523">
            <w:pPr>
              <w:spacing w:before="40" w:after="40"/>
              <w:rPr>
                <w:i/>
                <w:iCs/>
                <w:lang w:val="ru-RU"/>
              </w:rPr>
            </w:pPr>
            <w:r w:rsidRPr="00D6616C">
              <w:rPr>
                <w:i/>
                <w:iCs/>
                <w:lang w:val="ru-RU"/>
              </w:rPr>
              <w:t xml:space="preserve">Меры для </w:t>
            </w:r>
            <w:r w:rsidR="00BA6E70" w:rsidRPr="00D6616C">
              <w:rPr>
                <w:i/>
                <w:iCs/>
                <w:lang w:val="ru-RU"/>
              </w:rPr>
              <w:t xml:space="preserve">передачи технологии </w:t>
            </w:r>
          </w:p>
        </w:tc>
      </w:tr>
      <w:tr w:rsidR="00BA6E70" w:rsidRPr="00D6616C" w:rsidTr="00D035A8">
        <w:trPr>
          <w:trHeight w:val="74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lang w:val="ru-RU"/>
              </w:rPr>
            </w:pPr>
            <w:r w:rsidRPr="00D6616C">
              <w:rPr>
                <w:kern w:val="2"/>
                <w:lang w:val="ru-RU"/>
              </w:rPr>
              <w:t>с</w:t>
            </w:r>
            <w:r w:rsidR="00F508C5" w:rsidRPr="00D6616C">
              <w:rPr>
                <w:kern w:val="2"/>
                <w:lang w:val="ru-RU"/>
              </w:rPr>
              <w:t>оздание</w:t>
            </w:r>
            <w:r w:rsidR="00BA6E70" w:rsidRPr="00D6616C">
              <w:rPr>
                <w:kern w:val="2"/>
                <w:lang w:val="ru-RU"/>
              </w:rPr>
              <w:t xml:space="preserve"> потенциала </w:t>
            </w:r>
            <w:r w:rsidR="00BF1C18" w:rsidRPr="00D6616C">
              <w:rPr>
                <w:kern w:val="2"/>
                <w:lang w:val="ru-RU"/>
              </w:rPr>
              <w:t xml:space="preserve">путем </w:t>
            </w:r>
            <w:r w:rsidR="2ABFBBFE" w:rsidRPr="00D6616C">
              <w:rPr>
                <w:kern w:val="2"/>
                <w:lang w:val="ru-RU"/>
              </w:rPr>
              <w:t xml:space="preserve">обмена </w:t>
            </w:r>
            <w:r w:rsidR="00BA6E70" w:rsidRPr="00D6616C">
              <w:rPr>
                <w:kern w:val="2"/>
                <w:lang w:val="ru-RU"/>
              </w:rPr>
              <w:t>результатами широк</w:t>
            </w:r>
            <w:r w:rsidR="00E07857" w:rsidRPr="00D6616C">
              <w:rPr>
                <w:kern w:val="2"/>
                <w:lang w:val="ru-RU"/>
              </w:rPr>
              <w:t>их</w:t>
            </w:r>
            <w:r w:rsidR="00BA6E70" w:rsidRPr="00D6616C">
              <w:rPr>
                <w:kern w:val="2"/>
                <w:lang w:val="ru-RU"/>
              </w:rPr>
              <w:t xml:space="preserve"> и регулярн</w:t>
            </w:r>
            <w:r w:rsidR="00E07857" w:rsidRPr="00D6616C">
              <w:rPr>
                <w:kern w:val="2"/>
                <w:lang w:val="ru-RU"/>
              </w:rPr>
              <w:t>ых</w:t>
            </w:r>
            <w:r w:rsidR="00BA6E70" w:rsidRPr="00D6616C">
              <w:rPr>
                <w:kern w:val="2"/>
                <w:lang w:val="ru-RU"/>
              </w:rPr>
              <w:t xml:space="preserve"> </w:t>
            </w:r>
            <w:r w:rsidR="00E07857" w:rsidRPr="00D6616C">
              <w:rPr>
                <w:szCs w:val="22"/>
                <w:lang w:val="ru-RU"/>
              </w:rPr>
              <w:t>перспективных обзоров</w:t>
            </w:r>
            <w:r w:rsidR="6F45D2CA" w:rsidRPr="00D6616C">
              <w:rPr>
                <w:lang w:val="ru-RU"/>
              </w:rPr>
              <w:t xml:space="preserve">, </w:t>
            </w:r>
            <w:r w:rsidR="00BA6E70" w:rsidRPr="00D6616C">
              <w:rPr>
                <w:kern w:val="2"/>
                <w:lang w:val="ru-RU"/>
              </w:rPr>
              <w:t>мониторинга и оценки</w:t>
            </w:r>
            <w:r w:rsidR="07B6C74F" w:rsidRPr="00D6616C">
              <w:rPr>
                <w:lang w:val="ru-RU"/>
              </w:rPr>
              <w:t xml:space="preserve">, </w:t>
            </w:r>
            <w:r w:rsidRPr="00D6616C">
              <w:rPr>
                <w:lang w:val="ru-RU"/>
              </w:rPr>
              <w:t>в частности</w:t>
            </w:r>
            <w:r w:rsidR="00BA6E70" w:rsidRPr="00D6616C">
              <w:rPr>
                <w:kern w:val="2"/>
                <w:lang w:val="ru-RU"/>
              </w:rPr>
              <w:t xml:space="preserve"> для коренных народов</w:t>
            </w:r>
            <w:r w:rsidRPr="00D6616C">
              <w:rPr>
                <w:kern w:val="2"/>
                <w:lang w:val="ru-RU"/>
              </w:rPr>
              <w:t>,</w:t>
            </w:r>
            <w:r w:rsidR="00BA6E70" w:rsidRPr="00D6616C">
              <w:rPr>
                <w:kern w:val="2"/>
                <w:lang w:val="ru-RU"/>
              </w:rPr>
              <w:t xml:space="preserve"> местных общин, женщин, молодежи и носителей других систем знаний; </w:t>
            </w:r>
          </w:p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lang w:val="ru-RU"/>
              </w:rPr>
            </w:pPr>
            <w:r w:rsidRPr="00D6616C">
              <w:rPr>
                <w:lang w:val="ru-RU"/>
              </w:rPr>
              <w:t>о</w:t>
            </w:r>
            <w:r w:rsidR="00CD65A6" w:rsidRPr="00D6616C">
              <w:rPr>
                <w:lang w:val="ru-RU"/>
              </w:rPr>
              <w:t xml:space="preserve">беспечение того, чтобы </w:t>
            </w:r>
            <w:r w:rsidR="00BA6E70" w:rsidRPr="00D6616C">
              <w:rPr>
                <w:snapToGrid w:val="0"/>
                <w:kern w:val="22"/>
                <w:lang w:val="ru-RU"/>
              </w:rPr>
              <w:t>культурные, социальные и этические вопросы, связанные с синтетической биологией</w:t>
            </w:r>
            <w:r w:rsidR="00CD65A6" w:rsidRPr="00D6616C">
              <w:rPr>
                <w:lang w:val="ru-RU"/>
              </w:rPr>
              <w:t xml:space="preserve">, </w:t>
            </w:r>
            <w:r w:rsidR="7449BBEC" w:rsidRPr="00D6616C">
              <w:rPr>
                <w:lang w:val="ru-RU"/>
              </w:rPr>
              <w:t xml:space="preserve">рассматривались с </w:t>
            </w:r>
            <w:r w:rsidR="00BA6E70" w:rsidRPr="00D6616C">
              <w:rPr>
                <w:snapToGrid w:val="0"/>
                <w:kern w:val="22"/>
                <w:szCs w:val="22"/>
                <w:lang w:val="ru-RU"/>
              </w:rPr>
              <w:t xml:space="preserve">учетом </w:t>
            </w:r>
            <w:r w:rsidR="00BA6E70" w:rsidRPr="00D6616C">
              <w:rPr>
                <w:snapToGrid w:val="0"/>
                <w:kern w:val="22"/>
                <w:lang w:val="ru-RU"/>
              </w:rPr>
              <w:t xml:space="preserve">реальности и потребностей </w:t>
            </w:r>
            <w:r w:rsidR="00BA6E70" w:rsidRPr="00D6616C">
              <w:rPr>
                <w:kern w:val="2"/>
                <w:lang w:val="ru-RU"/>
              </w:rPr>
              <w:t>коренных народов и местных общин</w:t>
            </w:r>
            <w:r w:rsidR="00BA6E70" w:rsidRPr="00D6616C">
              <w:rPr>
                <w:snapToGrid w:val="0"/>
                <w:kern w:val="22"/>
                <w:lang w:val="ru-RU"/>
              </w:rPr>
              <w:t xml:space="preserve">, их устного творчества </w:t>
            </w:r>
            <w:r w:rsidR="1195650F" w:rsidRPr="00D6616C">
              <w:rPr>
                <w:lang w:val="ru-RU"/>
              </w:rPr>
              <w:t xml:space="preserve">и </w:t>
            </w:r>
            <w:r w:rsidR="00BA6E70" w:rsidRPr="00D6616C">
              <w:rPr>
                <w:snapToGrid w:val="0"/>
                <w:kern w:val="22"/>
                <w:lang w:val="ru-RU"/>
              </w:rPr>
              <w:t xml:space="preserve">недостатка информации и знаний </w:t>
            </w:r>
            <w:r w:rsidR="46DDC55C" w:rsidRPr="00D6616C">
              <w:rPr>
                <w:lang w:val="ru-RU"/>
              </w:rPr>
              <w:t xml:space="preserve">путем </w:t>
            </w:r>
            <w:r w:rsidR="00BA6E70" w:rsidRPr="00D6616C">
              <w:rPr>
                <w:snapToGrid w:val="0"/>
                <w:kern w:val="22"/>
                <w:lang w:val="ru-RU"/>
              </w:rPr>
              <w:t>использования культурно приемлемых инструментов, включая языки коренных народов;</w:t>
            </w:r>
          </w:p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kern w:val="2"/>
                <w:lang w:val="ru-RU"/>
              </w:rPr>
            </w:pPr>
            <w:r w:rsidRPr="00D6616C">
              <w:rPr>
                <w:snapToGrid w:val="0"/>
                <w:kern w:val="22"/>
                <w:szCs w:val="22"/>
                <w:lang w:val="ru-RU"/>
              </w:rPr>
              <w:t>п</w:t>
            </w:r>
            <w:r w:rsidR="00CD65A6" w:rsidRPr="00D6616C">
              <w:rPr>
                <w:snapToGrid w:val="0"/>
                <w:kern w:val="22"/>
                <w:szCs w:val="22"/>
                <w:lang w:val="ru-RU"/>
              </w:rPr>
              <w:t xml:space="preserve">редоставление </w:t>
            </w:r>
            <w:r w:rsidR="00BA6E70" w:rsidRPr="00D6616C">
              <w:rPr>
                <w:snapToGrid w:val="0"/>
                <w:kern w:val="22"/>
                <w:szCs w:val="22"/>
                <w:lang w:val="ru-RU"/>
              </w:rPr>
              <w:t>устойчив</w:t>
            </w:r>
            <w:r w:rsidRPr="00D6616C">
              <w:rPr>
                <w:snapToGrid w:val="0"/>
                <w:kern w:val="22"/>
                <w:szCs w:val="22"/>
                <w:lang w:val="ru-RU"/>
              </w:rPr>
              <w:t>ого финансирования</w:t>
            </w:r>
            <w:r w:rsidR="00BA6E70" w:rsidRPr="00D6616C">
              <w:rPr>
                <w:snapToGrid w:val="0"/>
                <w:kern w:val="22"/>
                <w:szCs w:val="22"/>
                <w:lang w:val="ru-RU"/>
              </w:rPr>
              <w:t xml:space="preserve"> и технической поддержки для </w:t>
            </w:r>
            <w:r w:rsidR="00E07857" w:rsidRPr="00D6616C">
              <w:rPr>
                <w:snapToGrid w:val="0"/>
                <w:kern w:val="22"/>
                <w:szCs w:val="22"/>
                <w:lang w:val="ru-RU"/>
              </w:rPr>
              <w:t>с</w:t>
            </w:r>
            <w:r w:rsidR="00E07857" w:rsidRPr="00D6616C">
              <w:rPr>
                <w:kern w:val="2"/>
                <w:lang w:val="ru-RU"/>
              </w:rPr>
              <w:t xml:space="preserve">оздания </w:t>
            </w:r>
            <w:r w:rsidR="00BA6E70" w:rsidRPr="00D6616C">
              <w:rPr>
                <w:snapToGrid w:val="0"/>
                <w:kern w:val="22"/>
                <w:szCs w:val="22"/>
                <w:lang w:val="ru-RU"/>
              </w:rPr>
              <w:t>потенциала;</w:t>
            </w:r>
          </w:p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укрепление</w:t>
            </w:r>
            <w:r w:rsidR="00CD65A6" w:rsidRPr="00D6616C">
              <w:rPr>
                <w:kern w:val="2"/>
                <w:lang w:val="ru-RU"/>
              </w:rPr>
              <w:t xml:space="preserve"> исследований по оценке рисков, особенно в области экологических последствий </w:t>
            </w:r>
            <w:r w:rsidR="00141F4A" w:rsidRPr="00D6616C">
              <w:rPr>
                <w:kern w:val="2"/>
                <w:lang w:val="ru-RU"/>
              </w:rPr>
              <w:t>применения</w:t>
            </w:r>
            <w:r w:rsidR="00CD65A6" w:rsidRPr="00D6616C">
              <w:rPr>
                <w:kern w:val="2"/>
                <w:lang w:val="ru-RU"/>
              </w:rPr>
              <w:t xml:space="preserve"> синтетической биологии;</w:t>
            </w:r>
          </w:p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kern w:val="22"/>
                <w:szCs w:val="22"/>
                <w:lang w:val="ru-RU"/>
              </w:rPr>
            </w:pPr>
            <w:r w:rsidRPr="00D6616C">
              <w:rPr>
                <w:kern w:val="2"/>
                <w:lang w:val="ru-RU"/>
              </w:rPr>
              <w:t>п</w:t>
            </w:r>
            <w:r w:rsidR="00BA6E70" w:rsidRPr="00D6616C">
              <w:rPr>
                <w:kern w:val="2"/>
                <w:lang w:val="ru-RU"/>
              </w:rPr>
              <w:t xml:space="preserve">роведение тренингов по </w:t>
            </w:r>
            <w:r w:rsidR="001B7635" w:rsidRPr="00D6616C">
              <w:rPr>
                <w:lang w:val="ru-RU"/>
              </w:rPr>
              <w:t xml:space="preserve">вопросам прав </w:t>
            </w:r>
            <w:r w:rsidR="00BA6E70" w:rsidRPr="00D6616C">
              <w:rPr>
                <w:kern w:val="2"/>
                <w:lang w:val="ru-RU"/>
              </w:rPr>
              <w:t>интеллектуальной собственности, связанны</w:t>
            </w:r>
            <w:r w:rsidR="001B7635" w:rsidRPr="00D6616C">
              <w:rPr>
                <w:kern w:val="2"/>
                <w:lang w:val="ru-RU"/>
              </w:rPr>
              <w:t>х</w:t>
            </w:r>
            <w:r w:rsidR="00BA6E70" w:rsidRPr="00D6616C">
              <w:rPr>
                <w:kern w:val="2"/>
                <w:lang w:val="ru-RU"/>
              </w:rPr>
              <w:t xml:space="preserve"> с разработкой продуктов синтетической биологии</w:t>
            </w:r>
            <w:r w:rsidR="00BA6E70" w:rsidRPr="00D6616C">
              <w:rPr>
                <w:kern w:val="22"/>
                <w:szCs w:val="22"/>
                <w:lang w:val="ru-RU"/>
              </w:rPr>
              <w:t xml:space="preserve">; </w:t>
            </w:r>
          </w:p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kern w:val="22"/>
                <w:szCs w:val="22"/>
                <w:lang w:val="ru-RU"/>
              </w:rPr>
            </w:pPr>
            <w:proofErr w:type="gramStart"/>
            <w:r w:rsidRPr="00D6616C">
              <w:rPr>
                <w:kern w:val="22"/>
                <w:szCs w:val="22"/>
                <w:lang w:val="ru-RU"/>
              </w:rPr>
              <w:t>р</w:t>
            </w:r>
            <w:r w:rsidR="00CD65A6" w:rsidRPr="00D6616C">
              <w:rPr>
                <w:kern w:val="22"/>
                <w:szCs w:val="22"/>
                <w:lang w:val="ru-RU"/>
              </w:rPr>
              <w:t xml:space="preserve">азработка </w:t>
            </w:r>
            <w:r w:rsidR="00BA6E70" w:rsidRPr="00D6616C">
              <w:rPr>
                <w:kern w:val="22"/>
                <w:szCs w:val="22"/>
                <w:lang w:val="ru-RU"/>
              </w:rPr>
              <w:t xml:space="preserve">инструментов, дополняющих или генерирующих методы оценки и мониторинга рисков, </w:t>
            </w:r>
            <w:r w:rsidR="003E7CB1" w:rsidRPr="00D6616C">
              <w:rPr>
                <w:kern w:val="22"/>
                <w:szCs w:val="22"/>
                <w:lang w:val="ru-RU"/>
              </w:rPr>
              <w:t xml:space="preserve">например, </w:t>
            </w:r>
            <w:r w:rsidR="00BA6E70" w:rsidRPr="00D6616C">
              <w:rPr>
                <w:kern w:val="22"/>
                <w:szCs w:val="22"/>
                <w:lang w:val="ru-RU"/>
              </w:rPr>
              <w:t xml:space="preserve">в отношении оценки этических, культурных и социально-экономических факторов, включая потенциальные выгоды, в дополнение к </w:t>
            </w:r>
            <w:r w:rsidR="00BA6E70" w:rsidRPr="00D6616C">
              <w:rPr>
                <w:kern w:val="2"/>
                <w:lang w:val="ru-RU"/>
              </w:rPr>
              <w:t xml:space="preserve">факторам </w:t>
            </w:r>
            <w:r w:rsidR="00BA6E70" w:rsidRPr="00D6616C">
              <w:rPr>
                <w:kern w:val="22"/>
                <w:szCs w:val="22"/>
                <w:lang w:val="ru-RU"/>
              </w:rPr>
              <w:t xml:space="preserve">окружающей среды и здоровья человека </w:t>
            </w:r>
            <w:r w:rsidR="00BA6E70" w:rsidRPr="00D6616C">
              <w:rPr>
                <w:kern w:val="2"/>
                <w:lang w:val="ru-RU"/>
              </w:rPr>
              <w:t xml:space="preserve">для политиков, регулирующих </w:t>
            </w:r>
            <w:r w:rsidR="00BA6E70" w:rsidRPr="00D6616C">
              <w:rPr>
                <w:kern w:val="2"/>
                <w:lang w:val="ru-RU"/>
              </w:rPr>
              <w:lastRenderedPageBreak/>
              <w:t>органов, гражданского общества, ученых, молодежи</w:t>
            </w:r>
            <w:r w:rsidR="001008CB" w:rsidRPr="00D6616C">
              <w:rPr>
                <w:kern w:val="2"/>
                <w:lang w:val="ru-RU"/>
              </w:rPr>
              <w:t xml:space="preserve">, </w:t>
            </w:r>
            <w:r w:rsidR="00BA6E70" w:rsidRPr="00D6616C">
              <w:rPr>
                <w:kern w:val="2"/>
                <w:lang w:val="ru-RU"/>
              </w:rPr>
              <w:t>женщин, коренн</w:t>
            </w:r>
            <w:r w:rsidRPr="00D6616C">
              <w:rPr>
                <w:kern w:val="2"/>
                <w:lang w:val="ru-RU"/>
              </w:rPr>
              <w:t>ых народов</w:t>
            </w:r>
            <w:r w:rsidR="00BA6E70" w:rsidRPr="00D6616C">
              <w:rPr>
                <w:kern w:val="2"/>
                <w:lang w:val="ru-RU"/>
              </w:rPr>
              <w:t xml:space="preserve"> и местных общин</w:t>
            </w:r>
            <w:r w:rsidR="007B2DAF" w:rsidRPr="00D6616C">
              <w:rPr>
                <w:kern w:val="2"/>
                <w:lang w:val="ru-RU"/>
              </w:rPr>
              <w:t xml:space="preserve">, </w:t>
            </w:r>
            <w:r w:rsidR="00BA6E70" w:rsidRPr="00D6616C">
              <w:rPr>
                <w:kern w:val="2"/>
                <w:lang w:val="ru-RU"/>
              </w:rPr>
              <w:t xml:space="preserve">а также других </w:t>
            </w:r>
            <w:r w:rsidRPr="00D6616C">
              <w:rPr>
                <w:kern w:val="2"/>
                <w:lang w:val="ru-RU"/>
              </w:rPr>
              <w:t>заинтересованных сторон,</w:t>
            </w:r>
            <w:r w:rsidR="00BA6E70" w:rsidRPr="00D6616C">
              <w:rPr>
                <w:kern w:val="2"/>
                <w:lang w:val="ru-RU"/>
              </w:rPr>
              <w:t xml:space="preserve"> чтобы обеспечить </w:t>
            </w:r>
            <w:r w:rsidR="001B7635" w:rsidRPr="00D6616C">
              <w:rPr>
                <w:kern w:val="2"/>
                <w:lang w:val="ru-RU"/>
              </w:rPr>
              <w:t xml:space="preserve">их </w:t>
            </w:r>
            <w:r w:rsidR="00BA6E70" w:rsidRPr="00D6616C">
              <w:rPr>
                <w:kern w:val="2"/>
                <w:lang w:val="ru-RU"/>
              </w:rPr>
              <w:t xml:space="preserve">участие </w:t>
            </w:r>
            <w:r w:rsidR="001B7635" w:rsidRPr="00D6616C">
              <w:rPr>
                <w:lang w:val="ru-RU"/>
              </w:rPr>
              <w:t>в разработке политики</w:t>
            </w:r>
            <w:r w:rsidR="00BA6E70" w:rsidRPr="00D6616C">
              <w:rPr>
                <w:kern w:val="2"/>
                <w:lang w:val="ru-RU"/>
              </w:rPr>
              <w:t xml:space="preserve">; </w:t>
            </w:r>
            <w:proofErr w:type="gramEnd"/>
          </w:p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kern w:val="22"/>
                <w:szCs w:val="22"/>
                <w:lang w:val="ru-RU"/>
              </w:rPr>
            </w:pPr>
            <w:r w:rsidRPr="00D6616C">
              <w:rPr>
                <w:kern w:val="2"/>
                <w:lang w:val="ru-RU"/>
              </w:rPr>
              <w:t>п</w:t>
            </w:r>
            <w:r w:rsidR="00CD65A6" w:rsidRPr="00D6616C">
              <w:rPr>
                <w:kern w:val="2"/>
                <w:lang w:val="ru-RU"/>
              </w:rPr>
              <w:t xml:space="preserve">редоставление </w:t>
            </w:r>
            <w:r w:rsidR="00BA6E70" w:rsidRPr="00D6616C">
              <w:rPr>
                <w:kern w:val="2"/>
                <w:lang w:val="ru-RU"/>
              </w:rPr>
              <w:t xml:space="preserve">доступа к </w:t>
            </w:r>
            <w:r w:rsidR="00363512" w:rsidRPr="00D6616C">
              <w:rPr>
                <w:kern w:val="2"/>
                <w:lang w:val="ru-RU"/>
              </w:rPr>
              <w:t xml:space="preserve">надлежащим </w:t>
            </w:r>
            <w:proofErr w:type="gramStart"/>
            <w:r w:rsidR="00363512" w:rsidRPr="00D6616C">
              <w:rPr>
                <w:kern w:val="2"/>
                <w:lang w:val="ru-RU"/>
              </w:rPr>
              <w:t>образом</w:t>
            </w:r>
            <w:proofErr w:type="gramEnd"/>
            <w:r w:rsidR="00363512" w:rsidRPr="00D6616C">
              <w:rPr>
                <w:kern w:val="2"/>
                <w:lang w:val="ru-RU"/>
              </w:rPr>
              <w:t xml:space="preserve"> </w:t>
            </w:r>
            <w:r w:rsidR="00BA6E70" w:rsidRPr="00D6616C">
              <w:rPr>
                <w:kern w:val="2"/>
                <w:lang w:val="ru-RU"/>
              </w:rPr>
              <w:t xml:space="preserve">оборудованным и укомплектованным лабораториям и соответствующей инфраструктуре, реагентам, расходным материалам и вычислительным инструментам для проведения исследований и разработок, выявления и </w:t>
            </w:r>
            <w:r w:rsidR="00363512" w:rsidRPr="00D6616C">
              <w:rPr>
                <w:kern w:val="2"/>
                <w:lang w:val="ru-RU"/>
              </w:rPr>
              <w:t>анализа</w:t>
            </w:r>
            <w:r w:rsidR="00BA6E70" w:rsidRPr="00D6616C">
              <w:rPr>
                <w:kern w:val="2"/>
                <w:lang w:val="ru-RU"/>
              </w:rPr>
              <w:t xml:space="preserve"> рисков, оценки технологий и мониторинга; </w:t>
            </w:r>
          </w:p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kern w:val="2"/>
                <w:lang w:val="ru-RU"/>
              </w:rPr>
            </w:pPr>
            <w:proofErr w:type="gramStart"/>
            <w:r w:rsidRPr="00D6616C">
              <w:rPr>
                <w:kern w:val="2"/>
                <w:lang w:val="ru-RU"/>
              </w:rPr>
              <w:t>п</w:t>
            </w:r>
            <w:r w:rsidR="00B75C51" w:rsidRPr="00D6616C">
              <w:rPr>
                <w:kern w:val="2"/>
                <w:lang w:val="ru-RU"/>
              </w:rPr>
              <w:t xml:space="preserve">редоставление </w:t>
            </w:r>
            <w:r w:rsidR="00CD65A6" w:rsidRPr="00D6616C">
              <w:rPr>
                <w:kern w:val="2"/>
                <w:lang w:val="ru-RU"/>
              </w:rPr>
              <w:t>инструментов и методов для обнаружения и мониторинга организмов, компонентов и продуктов синтетической биологии</w:t>
            </w:r>
            <w:r w:rsidR="00606121" w:rsidRPr="00D6616C">
              <w:rPr>
                <w:kern w:val="2"/>
                <w:lang w:val="ru-RU"/>
              </w:rPr>
              <w:t xml:space="preserve">, </w:t>
            </w:r>
            <w:r w:rsidR="00CD65A6" w:rsidRPr="00D6616C">
              <w:rPr>
                <w:kern w:val="2"/>
                <w:lang w:val="ru-RU"/>
              </w:rPr>
              <w:t xml:space="preserve">включая возможность постоянного обучения новым методам и оценки технологий для исследователей всех уровней, преподавателей университетов, политиков, представителей коренных </w:t>
            </w:r>
            <w:r w:rsidR="00246BA3" w:rsidRPr="00D6616C">
              <w:rPr>
                <w:kern w:val="2"/>
                <w:lang w:val="ru-RU"/>
              </w:rPr>
              <w:t xml:space="preserve">народов </w:t>
            </w:r>
            <w:r w:rsidR="00CD65A6" w:rsidRPr="00D6616C">
              <w:rPr>
                <w:kern w:val="2"/>
                <w:lang w:val="ru-RU"/>
              </w:rPr>
              <w:t xml:space="preserve">и местных </w:t>
            </w:r>
            <w:r w:rsidR="00363512" w:rsidRPr="00D6616C">
              <w:rPr>
                <w:kern w:val="2"/>
                <w:lang w:val="ru-RU"/>
              </w:rPr>
              <w:t>общин</w:t>
            </w:r>
            <w:r w:rsidR="00CD65A6" w:rsidRPr="00D6616C">
              <w:rPr>
                <w:kern w:val="2"/>
                <w:lang w:val="ru-RU"/>
              </w:rPr>
              <w:t xml:space="preserve">, молодежи, женщин и соответствующих заинтересованных сторон, </w:t>
            </w:r>
            <w:r w:rsidR="00363512" w:rsidRPr="00D6616C">
              <w:rPr>
                <w:kern w:val="2"/>
                <w:lang w:val="ru-RU"/>
              </w:rPr>
              <w:t xml:space="preserve">технических специалистов </w:t>
            </w:r>
            <w:r w:rsidR="00CD65A6" w:rsidRPr="00D6616C">
              <w:rPr>
                <w:kern w:val="2"/>
                <w:lang w:val="ru-RU"/>
              </w:rPr>
              <w:t xml:space="preserve">вычислительных лабораторий, а также государственных учреждений, занимающихся </w:t>
            </w:r>
            <w:r w:rsidR="004528A8" w:rsidRPr="00D6616C">
              <w:rPr>
                <w:kern w:val="2"/>
                <w:lang w:val="ru-RU"/>
              </w:rPr>
              <w:t xml:space="preserve">вопросами </w:t>
            </w:r>
            <w:r w:rsidR="00CD65A6" w:rsidRPr="00D6616C">
              <w:rPr>
                <w:kern w:val="2"/>
                <w:lang w:val="ru-RU"/>
              </w:rPr>
              <w:t>охраны окружающей среды;</w:t>
            </w:r>
            <w:proofErr w:type="gramEnd"/>
          </w:p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п</w:t>
            </w:r>
            <w:r w:rsidR="00CD65A6" w:rsidRPr="00D6616C">
              <w:rPr>
                <w:kern w:val="2"/>
                <w:lang w:val="ru-RU"/>
              </w:rPr>
              <w:t xml:space="preserve">роведение </w:t>
            </w:r>
            <w:r w:rsidR="00BA6E70" w:rsidRPr="00D6616C">
              <w:rPr>
                <w:kern w:val="2"/>
                <w:lang w:val="ru-RU"/>
              </w:rPr>
              <w:t>специального обучения исследователей государственного сектора</w:t>
            </w:r>
            <w:r w:rsidR="00150F33" w:rsidRPr="00D6616C">
              <w:rPr>
                <w:kern w:val="2"/>
                <w:lang w:val="ru-RU"/>
              </w:rPr>
              <w:t>,</w:t>
            </w:r>
            <w:r w:rsidR="00BA6E70" w:rsidRPr="00D6616C">
              <w:rPr>
                <w:kern w:val="2"/>
                <w:lang w:val="ru-RU"/>
              </w:rPr>
              <w:t xml:space="preserve"> малых и </w:t>
            </w:r>
            <w:r w:rsidR="008C4D3E" w:rsidRPr="00D6616C">
              <w:rPr>
                <w:kern w:val="2"/>
                <w:lang w:val="ru-RU"/>
              </w:rPr>
              <w:t xml:space="preserve">средних </w:t>
            </w:r>
            <w:r w:rsidR="00BA6E70" w:rsidRPr="00D6616C">
              <w:rPr>
                <w:kern w:val="2"/>
                <w:lang w:val="ru-RU"/>
              </w:rPr>
              <w:t xml:space="preserve">предприятий на институциональном уровне </w:t>
            </w:r>
            <w:r w:rsidR="00363512" w:rsidRPr="00D6616C">
              <w:rPr>
                <w:lang w:val="ru-RU"/>
              </w:rPr>
              <w:t>с целью обеспечения понимания методов оценки потенциального воздействия продуктов</w:t>
            </w:r>
            <w:r w:rsidR="00BA6E70" w:rsidRPr="00D6616C">
              <w:rPr>
                <w:kern w:val="2"/>
                <w:lang w:val="ru-RU"/>
              </w:rPr>
              <w:t>, требовани</w:t>
            </w:r>
            <w:r w:rsidR="00363512" w:rsidRPr="00D6616C">
              <w:rPr>
                <w:kern w:val="2"/>
                <w:lang w:val="ru-RU"/>
              </w:rPr>
              <w:t>й</w:t>
            </w:r>
            <w:r w:rsidR="00BA6E70" w:rsidRPr="00D6616C">
              <w:rPr>
                <w:kern w:val="2"/>
                <w:lang w:val="ru-RU"/>
              </w:rPr>
              <w:t xml:space="preserve"> к данным для оценки рисков, прозрачност</w:t>
            </w:r>
            <w:r w:rsidR="00363512" w:rsidRPr="00D6616C">
              <w:rPr>
                <w:kern w:val="2"/>
                <w:lang w:val="ru-RU"/>
              </w:rPr>
              <w:t>и</w:t>
            </w:r>
            <w:r w:rsidR="00BA6E70" w:rsidRPr="00D6616C">
              <w:rPr>
                <w:kern w:val="2"/>
                <w:lang w:val="ru-RU"/>
              </w:rPr>
              <w:t xml:space="preserve"> </w:t>
            </w:r>
            <w:r w:rsidR="00B7707B" w:rsidRPr="00D6616C">
              <w:rPr>
                <w:kern w:val="2"/>
                <w:lang w:val="ru-RU"/>
              </w:rPr>
              <w:t xml:space="preserve">и </w:t>
            </w:r>
            <w:r w:rsidR="00BA6E70" w:rsidRPr="00D6616C">
              <w:rPr>
                <w:kern w:val="2"/>
                <w:lang w:val="ru-RU"/>
              </w:rPr>
              <w:t>ценност</w:t>
            </w:r>
            <w:r w:rsidR="00363512" w:rsidRPr="00D6616C">
              <w:rPr>
                <w:kern w:val="2"/>
                <w:lang w:val="ru-RU"/>
              </w:rPr>
              <w:t>и</w:t>
            </w:r>
            <w:r w:rsidR="00BA6E70" w:rsidRPr="00D6616C">
              <w:rPr>
                <w:kern w:val="2"/>
                <w:lang w:val="ru-RU"/>
              </w:rPr>
              <w:t xml:space="preserve"> включения </w:t>
            </w:r>
            <w:proofErr w:type="gramStart"/>
            <w:r w:rsidR="00BA6E70" w:rsidRPr="00D6616C">
              <w:rPr>
                <w:kern w:val="2"/>
                <w:lang w:val="ru-RU"/>
              </w:rPr>
              <w:t>негативных</w:t>
            </w:r>
            <w:proofErr w:type="gramEnd"/>
            <w:r w:rsidR="00BA6E70" w:rsidRPr="00D6616C">
              <w:rPr>
                <w:kern w:val="2"/>
                <w:lang w:val="ru-RU"/>
              </w:rPr>
              <w:t xml:space="preserve"> данных в отчетность при </w:t>
            </w:r>
            <w:r w:rsidR="00BA6E70" w:rsidRPr="00D6616C">
              <w:rPr>
                <w:kern w:val="2"/>
                <w:lang w:val="ru-RU"/>
              </w:rPr>
              <w:lastRenderedPageBreak/>
              <w:t>разработке новых продуктов для коммерциализации</w:t>
            </w:r>
            <w:r w:rsidR="00B7707B" w:rsidRPr="00D6616C">
              <w:rPr>
                <w:kern w:val="2"/>
                <w:lang w:val="ru-RU"/>
              </w:rPr>
              <w:t xml:space="preserve">, </w:t>
            </w:r>
            <w:r w:rsidR="00363512" w:rsidRPr="00D6616C">
              <w:rPr>
                <w:lang w:val="ru-RU"/>
              </w:rPr>
              <w:t xml:space="preserve">учитывая </w:t>
            </w:r>
            <w:r w:rsidR="006650AB" w:rsidRPr="00D6616C">
              <w:rPr>
                <w:kern w:val="2"/>
                <w:lang w:val="ru-RU"/>
              </w:rPr>
              <w:t xml:space="preserve">различные </w:t>
            </w:r>
            <w:r w:rsidR="00BA6E70" w:rsidRPr="00D6616C">
              <w:rPr>
                <w:kern w:val="2"/>
                <w:lang w:val="ru-RU"/>
              </w:rPr>
              <w:t xml:space="preserve">этапы </w:t>
            </w:r>
            <w:r w:rsidR="00363512" w:rsidRPr="00D6616C">
              <w:rPr>
                <w:lang w:val="ru-RU"/>
              </w:rPr>
              <w:t xml:space="preserve">процесса </w:t>
            </w:r>
            <w:r w:rsidR="00BA6E70" w:rsidRPr="00D6616C">
              <w:rPr>
                <w:kern w:val="2"/>
                <w:lang w:val="ru-RU"/>
              </w:rPr>
              <w:t>разработки продуктов;</w:t>
            </w:r>
          </w:p>
          <w:p w:rsidR="00E84F2F" w:rsidRPr="00D6616C" w:rsidRDefault="00363512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kern w:val="2"/>
                <w:lang w:val="ru-RU"/>
              </w:rPr>
            </w:pPr>
            <w:r w:rsidRPr="00D6616C">
              <w:rPr>
                <w:snapToGrid w:val="0"/>
                <w:kern w:val="22"/>
                <w:szCs w:val="22"/>
                <w:lang w:val="ru-RU"/>
              </w:rPr>
              <w:t>р</w:t>
            </w:r>
            <w:r w:rsidR="00B7707B" w:rsidRPr="00D6616C">
              <w:rPr>
                <w:snapToGrid w:val="0"/>
                <w:kern w:val="22"/>
                <w:szCs w:val="22"/>
                <w:lang w:val="ru-RU"/>
              </w:rPr>
              <w:t xml:space="preserve">асширение </w:t>
            </w:r>
            <w:r w:rsidR="00CD65A6" w:rsidRPr="00D6616C">
              <w:rPr>
                <w:snapToGrid w:val="0"/>
                <w:kern w:val="22"/>
                <w:szCs w:val="22"/>
                <w:lang w:val="ru-RU"/>
              </w:rPr>
              <w:t xml:space="preserve">справедливого и равноправного научного сотрудничества по линии </w:t>
            </w:r>
            <w:r w:rsidR="0028666D" w:rsidRPr="00D6616C">
              <w:rPr>
                <w:snapToGrid w:val="0"/>
                <w:kern w:val="22"/>
                <w:szCs w:val="22"/>
                <w:lang w:val="ru-RU"/>
              </w:rPr>
              <w:t xml:space="preserve">Север-Юг </w:t>
            </w:r>
            <w:r w:rsidR="00CD65A6" w:rsidRPr="00D6616C">
              <w:rPr>
                <w:snapToGrid w:val="0"/>
                <w:kern w:val="22"/>
                <w:szCs w:val="22"/>
                <w:lang w:val="ru-RU"/>
              </w:rPr>
              <w:t xml:space="preserve">для укрепления потенциала в области технологий и </w:t>
            </w:r>
            <w:r w:rsidR="008C4D3E" w:rsidRPr="00D6616C">
              <w:rPr>
                <w:snapToGrid w:val="0"/>
                <w:kern w:val="22"/>
                <w:szCs w:val="22"/>
                <w:lang w:val="ru-RU"/>
              </w:rPr>
              <w:t>их</w:t>
            </w:r>
            <w:r w:rsidR="00CD65A6" w:rsidRPr="00D6616C">
              <w:rPr>
                <w:snapToGrid w:val="0"/>
                <w:kern w:val="22"/>
                <w:szCs w:val="22"/>
                <w:lang w:val="ru-RU"/>
              </w:rPr>
              <w:t xml:space="preserve"> применения на национальном и региональном уровнях;</w:t>
            </w:r>
          </w:p>
          <w:p w:rsidR="00E84F2F" w:rsidRPr="00D6616C" w:rsidRDefault="00C1503D" w:rsidP="003061F1">
            <w:pPr>
              <w:numPr>
                <w:ilvl w:val="0"/>
                <w:numId w:val="12"/>
              </w:numPr>
              <w:spacing w:before="60" w:after="60"/>
              <w:ind w:left="414" w:hanging="414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и</w:t>
            </w:r>
            <w:r w:rsidR="00F664AA" w:rsidRPr="00D6616C">
              <w:rPr>
                <w:kern w:val="2"/>
                <w:lang w:val="ru-RU"/>
              </w:rPr>
              <w:t xml:space="preserve">нституционализация процессов </w:t>
            </w:r>
            <w:r w:rsidR="000B1434" w:rsidRPr="00D6616C">
              <w:rPr>
                <w:kern w:val="2"/>
                <w:lang w:val="ru-RU"/>
              </w:rPr>
              <w:t xml:space="preserve">создания </w:t>
            </w:r>
            <w:r w:rsidR="00CD65A6" w:rsidRPr="00D6616C">
              <w:rPr>
                <w:kern w:val="2"/>
                <w:lang w:val="ru-RU"/>
              </w:rPr>
              <w:t xml:space="preserve">потенциала и обеспечение </w:t>
            </w:r>
            <w:r w:rsidR="000B1434" w:rsidRPr="00D6616C">
              <w:rPr>
                <w:kern w:val="2"/>
                <w:lang w:val="ru-RU"/>
              </w:rPr>
              <w:t xml:space="preserve">создания </w:t>
            </w:r>
            <w:r w:rsidR="00CD65A6" w:rsidRPr="00D6616C">
              <w:rPr>
                <w:kern w:val="2"/>
                <w:lang w:val="ru-RU"/>
              </w:rPr>
              <w:t xml:space="preserve">потенциала </w:t>
            </w:r>
            <w:r w:rsidR="00F664AA" w:rsidRPr="00D6616C">
              <w:rPr>
                <w:kern w:val="2"/>
                <w:lang w:val="ru-RU"/>
              </w:rPr>
              <w:t xml:space="preserve">путем </w:t>
            </w:r>
            <w:r w:rsidR="000B1434" w:rsidRPr="00D6616C">
              <w:rPr>
                <w:kern w:val="2"/>
                <w:lang w:val="ru-RU"/>
              </w:rPr>
              <w:t xml:space="preserve">разработки </w:t>
            </w:r>
            <w:r w:rsidR="00CD65A6" w:rsidRPr="00D6616C">
              <w:rPr>
                <w:kern w:val="2"/>
                <w:lang w:val="ru-RU"/>
              </w:rPr>
              <w:t xml:space="preserve">программ обучения в глобальных и региональных институтах (центрах передового опыта) для всех целевых групп в области оценки технологий, регулирования </w:t>
            </w:r>
            <w:r w:rsidR="006004E6" w:rsidRPr="00D6616C">
              <w:rPr>
                <w:kern w:val="2"/>
                <w:lang w:val="ru-RU"/>
              </w:rPr>
              <w:t xml:space="preserve">и </w:t>
            </w:r>
            <w:r w:rsidR="00CD65A6" w:rsidRPr="00D6616C">
              <w:rPr>
                <w:kern w:val="2"/>
                <w:lang w:val="ru-RU"/>
              </w:rPr>
              <w:t>мониторинга оценки рисков и других соответствующих областях</w:t>
            </w:r>
            <w:r w:rsidR="006004E6" w:rsidRPr="00D6616C">
              <w:rPr>
                <w:kern w:val="2"/>
                <w:lang w:val="ru-RU"/>
              </w:rPr>
              <w:t xml:space="preserve">, </w:t>
            </w:r>
            <w:r w:rsidR="00CD65A6" w:rsidRPr="00D6616C">
              <w:rPr>
                <w:kern w:val="2"/>
                <w:lang w:val="ru-RU"/>
              </w:rPr>
              <w:t xml:space="preserve">а также </w:t>
            </w:r>
            <w:r w:rsidR="006004E6" w:rsidRPr="00D6616C">
              <w:rPr>
                <w:kern w:val="2"/>
                <w:lang w:val="ru-RU"/>
              </w:rPr>
              <w:t xml:space="preserve">путем выделения </w:t>
            </w:r>
            <w:r w:rsidR="00CD65A6" w:rsidRPr="00D6616C">
              <w:rPr>
                <w:kern w:val="2"/>
                <w:lang w:val="ru-RU"/>
              </w:rPr>
              <w:t xml:space="preserve">ресурсов для </w:t>
            </w:r>
            <w:r w:rsidR="006004E6" w:rsidRPr="00D6616C">
              <w:rPr>
                <w:kern w:val="2"/>
                <w:lang w:val="ru-RU"/>
              </w:rPr>
              <w:t xml:space="preserve">осуществления </w:t>
            </w:r>
            <w:r w:rsidR="00CD65A6" w:rsidRPr="00D6616C">
              <w:rPr>
                <w:kern w:val="2"/>
                <w:lang w:val="ru-RU"/>
              </w:rPr>
              <w:t>этой деятельности.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2F" w:rsidRPr="00D6616C" w:rsidRDefault="00C1503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lastRenderedPageBreak/>
              <w:t>и</w:t>
            </w:r>
            <w:r w:rsidR="00CD65A6" w:rsidRPr="00D6616C">
              <w:rPr>
                <w:kern w:val="2"/>
                <w:lang w:val="ru-RU"/>
              </w:rPr>
              <w:t xml:space="preserve">спользование знаний, полученных в результате </w:t>
            </w:r>
            <w:r w:rsidR="00E07857" w:rsidRPr="00D6616C">
              <w:rPr>
                <w:kern w:val="2"/>
                <w:lang w:val="ru-RU"/>
              </w:rPr>
              <w:t xml:space="preserve">широких и регулярных </w:t>
            </w:r>
            <w:r w:rsidR="00E07857" w:rsidRPr="00D6616C">
              <w:rPr>
                <w:szCs w:val="22"/>
                <w:lang w:val="ru-RU"/>
              </w:rPr>
              <w:t>перспективных обзоров</w:t>
            </w:r>
            <w:r w:rsidR="00CD65A6" w:rsidRPr="00D6616C">
              <w:rPr>
                <w:kern w:val="2"/>
                <w:lang w:val="ru-RU"/>
              </w:rPr>
              <w:t>, мониторинга и оценки</w:t>
            </w:r>
            <w:r w:rsidR="00361AB1" w:rsidRPr="00D6616C">
              <w:rPr>
                <w:kern w:val="2"/>
                <w:lang w:val="ru-RU"/>
              </w:rPr>
              <w:t>,</w:t>
            </w:r>
            <w:r w:rsidR="00F97D57" w:rsidRPr="00D6616C">
              <w:rPr>
                <w:lang w:val="ru-RU"/>
              </w:rPr>
              <w:t xml:space="preserve"> </w:t>
            </w:r>
            <w:r w:rsidR="00F97D57" w:rsidRPr="00D6616C">
              <w:rPr>
                <w:kern w:val="2"/>
                <w:lang w:val="ru-RU"/>
              </w:rPr>
              <w:t xml:space="preserve">при уважении и понимании различных систем знаний, </w:t>
            </w:r>
            <w:r w:rsidR="00CD65A6" w:rsidRPr="00D6616C">
              <w:rPr>
                <w:kern w:val="2"/>
                <w:lang w:val="ru-RU"/>
              </w:rPr>
              <w:t xml:space="preserve">включая их </w:t>
            </w:r>
            <w:r w:rsidR="00F97D57" w:rsidRPr="00D6616C">
              <w:rPr>
                <w:lang w:val="ru-RU"/>
              </w:rPr>
              <w:t xml:space="preserve">адаптацию </w:t>
            </w:r>
            <w:r w:rsidR="00CD65A6" w:rsidRPr="00D6616C">
              <w:rPr>
                <w:kern w:val="2"/>
                <w:lang w:val="ru-RU"/>
              </w:rPr>
              <w:t xml:space="preserve">на </w:t>
            </w:r>
            <w:r w:rsidR="00270C7B" w:rsidRPr="00D6616C">
              <w:rPr>
                <w:kern w:val="2"/>
                <w:lang w:val="ru-RU"/>
              </w:rPr>
              <w:t>други</w:t>
            </w:r>
            <w:r w:rsidR="00A42C10" w:rsidRPr="00D6616C">
              <w:rPr>
                <w:kern w:val="2"/>
                <w:lang w:val="ru-RU"/>
              </w:rPr>
              <w:t>е</w:t>
            </w:r>
            <w:r w:rsidR="00270C7B" w:rsidRPr="00D6616C">
              <w:rPr>
                <w:kern w:val="2"/>
                <w:lang w:val="ru-RU"/>
              </w:rPr>
              <w:t xml:space="preserve"> </w:t>
            </w:r>
            <w:r w:rsidR="00CD65A6" w:rsidRPr="00D6616C">
              <w:rPr>
                <w:kern w:val="2"/>
                <w:lang w:val="ru-RU"/>
              </w:rPr>
              <w:t>язык</w:t>
            </w:r>
            <w:r w:rsidR="00A42C10" w:rsidRPr="00D6616C">
              <w:rPr>
                <w:kern w:val="2"/>
                <w:lang w:val="ru-RU"/>
              </w:rPr>
              <w:t>и</w:t>
            </w:r>
            <w:r w:rsidR="00CD65A6" w:rsidRPr="00D6616C">
              <w:rPr>
                <w:kern w:val="2"/>
                <w:lang w:val="ru-RU"/>
              </w:rPr>
              <w:t xml:space="preserve"> </w:t>
            </w:r>
            <w:r w:rsidR="00F97D57" w:rsidRPr="00D6616C">
              <w:rPr>
                <w:lang w:val="ru-RU"/>
              </w:rPr>
              <w:t xml:space="preserve">помимо </w:t>
            </w:r>
            <w:r w:rsidR="00270C7B" w:rsidRPr="00D6616C">
              <w:rPr>
                <w:kern w:val="2"/>
                <w:lang w:val="ru-RU"/>
              </w:rPr>
              <w:t>английского</w:t>
            </w:r>
            <w:r w:rsidR="00CD65A6" w:rsidRPr="00D6616C">
              <w:rPr>
                <w:kern w:val="2"/>
                <w:lang w:val="ru-RU"/>
              </w:rPr>
              <w:t>;</w:t>
            </w:r>
          </w:p>
          <w:p w:rsidR="00E84F2F" w:rsidRPr="00D6616C" w:rsidRDefault="00C1503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п</w:t>
            </w:r>
            <w:r w:rsidR="00CD65A6" w:rsidRPr="00D6616C">
              <w:rPr>
                <w:kern w:val="2"/>
                <w:lang w:val="ru-RU"/>
              </w:rPr>
              <w:t xml:space="preserve">овышение </w:t>
            </w:r>
            <w:r w:rsidR="00BA6E70" w:rsidRPr="00D6616C">
              <w:rPr>
                <w:kern w:val="2"/>
                <w:lang w:val="ru-RU"/>
              </w:rPr>
              <w:t>осведомленности о последствиях применения методов синтетической биологии с учетом возможного синергетического эффекта и конфликта с системами традиционных знаний;</w:t>
            </w:r>
          </w:p>
          <w:p w:rsidR="00E84F2F" w:rsidRPr="00D6616C" w:rsidRDefault="00C1503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ф</w:t>
            </w:r>
            <w:r w:rsidR="00CD65A6" w:rsidRPr="00D6616C">
              <w:rPr>
                <w:kern w:val="2"/>
                <w:lang w:val="ru-RU"/>
              </w:rPr>
              <w:t xml:space="preserve">инансирование конкретных исследовательских проектов через стратегическое сотрудничество </w:t>
            </w:r>
            <w:r w:rsidR="001722E5" w:rsidRPr="00D6616C">
              <w:rPr>
                <w:kern w:val="2"/>
                <w:lang w:val="ru-RU"/>
              </w:rPr>
              <w:t xml:space="preserve">и </w:t>
            </w:r>
            <w:r w:rsidR="00CD65A6" w:rsidRPr="00D6616C">
              <w:rPr>
                <w:kern w:val="2"/>
                <w:lang w:val="ru-RU"/>
              </w:rPr>
              <w:t>инструменты правового и технологического сотрудничества;</w:t>
            </w:r>
          </w:p>
          <w:p w:rsidR="00E84F2F" w:rsidRPr="00D6616C" w:rsidRDefault="00C1503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п</w:t>
            </w:r>
            <w:r w:rsidR="001722E5" w:rsidRPr="00D6616C">
              <w:rPr>
                <w:kern w:val="2"/>
                <w:lang w:val="ru-RU"/>
              </w:rPr>
              <w:t xml:space="preserve">овышение уровня </w:t>
            </w:r>
            <w:r w:rsidR="00F97D57" w:rsidRPr="00D6616C">
              <w:rPr>
                <w:kern w:val="2"/>
                <w:lang w:val="ru-RU"/>
              </w:rPr>
              <w:t>просвещения</w:t>
            </w:r>
            <w:r w:rsidR="00CD65A6" w:rsidRPr="00D6616C">
              <w:rPr>
                <w:kern w:val="2"/>
                <w:lang w:val="ru-RU"/>
              </w:rPr>
              <w:t xml:space="preserve"> и осведомленности общественности о приложениях и методах синтетической биологии, включая последствия их использования, с учетом возможного синергетического эффекта и конфликта с системами традиционных знаний;</w:t>
            </w:r>
          </w:p>
          <w:p w:rsidR="00E84F2F" w:rsidRPr="00D6616C" w:rsidRDefault="00C1503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о</w:t>
            </w:r>
            <w:r w:rsidR="00CD65A6" w:rsidRPr="00D6616C">
              <w:rPr>
                <w:kern w:val="2"/>
                <w:lang w:val="ru-RU"/>
              </w:rPr>
              <w:t xml:space="preserve">беспечение </w:t>
            </w:r>
            <w:r w:rsidR="00F97D57" w:rsidRPr="00D6616C">
              <w:rPr>
                <w:kern w:val="2"/>
                <w:lang w:val="ru-RU"/>
              </w:rPr>
              <w:t xml:space="preserve">упрощенного </w:t>
            </w:r>
            <w:r w:rsidR="00BA6E70" w:rsidRPr="00D6616C">
              <w:rPr>
                <w:kern w:val="2"/>
                <w:lang w:val="ru-RU"/>
              </w:rPr>
              <w:t>доступа к базам данных научных публикаций и другой научной информации для развивающихся стран;</w:t>
            </w:r>
          </w:p>
          <w:p w:rsidR="00E84F2F" w:rsidRPr="00D6616C" w:rsidRDefault="00C1503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р</w:t>
            </w:r>
            <w:r w:rsidR="00CD65A6" w:rsidRPr="00D6616C">
              <w:rPr>
                <w:kern w:val="2"/>
                <w:lang w:val="ru-RU"/>
              </w:rPr>
              <w:t xml:space="preserve">азработка </w:t>
            </w:r>
            <w:r w:rsidR="00BA6E70" w:rsidRPr="00D6616C">
              <w:rPr>
                <w:kern w:val="2"/>
                <w:lang w:val="ru-RU"/>
              </w:rPr>
              <w:t xml:space="preserve">механизмов для понимания потенциального воздействия </w:t>
            </w:r>
            <w:r w:rsidR="00350B99" w:rsidRPr="00D6616C">
              <w:rPr>
                <w:kern w:val="2"/>
                <w:lang w:val="ru-RU"/>
              </w:rPr>
              <w:t xml:space="preserve">на </w:t>
            </w:r>
            <w:r w:rsidR="00BA6E70" w:rsidRPr="00D6616C">
              <w:rPr>
                <w:kern w:val="2"/>
                <w:lang w:val="ru-RU"/>
              </w:rPr>
              <w:t>три цели Конвенции при разработке коммерческих продуктов;</w:t>
            </w:r>
          </w:p>
          <w:p w:rsidR="00E84F2F" w:rsidRPr="00D6616C" w:rsidRDefault="00C1503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ус</w:t>
            </w:r>
            <w:r w:rsidR="00CD65A6" w:rsidRPr="00D6616C">
              <w:rPr>
                <w:kern w:val="2"/>
                <w:lang w:val="ru-RU"/>
              </w:rPr>
              <w:t xml:space="preserve">тановление </w:t>
            </w:r>
            <w:r w:rsidR="00BA6E70" w:rsidRPr="00D6616C">
              <w:rPr>
                <w:kern w:val="2"/>
                <w:lang w:val="ru-RU"/>
              </w:rPr>
              <w:t xml:space="preserve">правил </w:t>
            </w:r>
            <w:r w:rsidR="00F97D57" w:rsidRPr="00D6616C">
              <w:rPr>
                <w:kern w:val="2"/>
                <w:lang w:val="ru-RU"/>
              </w:rPr>
              <w:t xml:space="preserve">и возможностей </w:t>
            </w:r>
            <w:r w:rsidR="00F97D57" w:rsidRPr="00D6616C">
              <w:rPr>
                <w:kern w:val="2"/>
                <w:lang w:val="ru-RU"/>
              </w:rPr>
              <w:lastRenderedPageBreak/>
              <w:t>использования</w:t>
            </w:r>
            <w:r w:rsidR="00A77216" w:rsidRPr="00D6616C">
              <w:rPr>
                <w:kern w:val="2"/>
                <w:lang w:val="ru-RU"/>
              </w:rPr>
              <w:t>, а также</w:t>
            </w:r>
            <w:r w:rsidR="00F97D57" w:rsidRPr="00D6616C">
              <w:rPr>
                <w:kern w:val="2"/>
                <w:lang w:val="ru-RU"/>
              </w:rPr>
              <w:t xml:space="preserve"> ограничений рамочных механизмов</w:t>
            </w:r>
            <w:r w:rsidR="00BA6E70" w:rsidRPr="00D6616C">
              <w:rPr>
                <w:kern w:val="2"/>
                <w:lang w:val="ru-RU"/>
              </w:rPr>
              <w:t xml:space="preserve"> </w:t>
            </w:r>
            <w:r w:rsidR="00F43D7D" w:rsidRPr="00D6616C">
              <w:rPr>
                <w:kern w:val="2"/>
                <w:lang w:val="ru-RU"/>
              </w:rPr>
              <w:t>ин</w:t>
            </w:r>
            <w:r w:rsidR="00F97D57" w:rsidRPr="00D6616C">
              <w:rPr>
                <w:kern w:val="2"/>
                <w:lang w:val="ru-RU"/>
              </w:rPr>
              <w:t>теллектуальной собственности д</w:t>
            </w:r>
            <w:r w:rsidR="00BA6E70" w:rsidRPr="00D6616C">
              <w:rPr>
                <w:kern w:val="2"/>
                <w:lang w:val="ru-RU"/>
              </w:rPr>
              <w:t xml:space="preserve">ля защиты прав </w:t>
            </w:r>
            <w:r w:rsidR="00F97D57" w:rsidRPr="00D6616C">
              <w:rPr>
                <w:kern w:val="2"/>
                <w:lang w:val="ru-RU"/>
              </w:rPr>
              <w:t>общин</w:t>
            </w:r>
            <w:r w:rsidR="00BA6E70" w:rsidRPr="00D6616C">
              <w:rPr>
                <w:kern w:val="2"/>
                <w:lang w:val="ru-RU"/>
              </w:rPr>
              <w:t xml:space="preserve"> и традиционных знаний</w:t>
            </w:r>
            <w:r w:rsidR="00DD2354" w:rsidRPr="00D6616C">
              <w:rPr>
                <w:kern w:val="2"/>
                <w:lang w:val="ru-RU"/>
              </w:rPr>
              <w:t xml:space="preserve">, </w:t>
            </w:r>
            <w:r w:rsidR="00BA6E70" w:rsidRPr="00D6616C">
              <w:rPr>
                <w:kern w:val="2"/>
                <w:lang w:val="ru-RU"/>
              </w:rPr>
              <w:t xml:space="preserve">в том числе путем применения и </w:t>
            </w:r>
            <w:r w:rsidR="00F97D57" w:rsidRPr="00D6616C">
              <w:rPr>
                <w:kern w:val="2"/>
                <w:lang w:val="ru-RU"/>
              </w:rPr>
              <w:t>разработки рамочных механизмов</w:t>
            </w:r>
            <w:r w:rsidR="00BA6E70" w:rsidRPr="00D6616C">
              <w:rPr>
                <w:kern w:val="2"/>
                <w:lang w:val="ru-RU"/>
              </w:rPr>
              <w:t xml:space="preserve"> </w:t>
            </w:r>
            <w:proofErr w:type="spellStart"/>
            <w:r w:rsidR="00BA6E70" w:rsidRPr="00D6616C">
              <w:rPr>
                <w:kern w:val="2"/>
                <w:lang w:val="ru-RU"/>
              </w:rPr>
              <w:t>sui</w:t>
            </w:r>
            <w:proofErr w:type="spellEnd"/>
            <w:r w:rsidR="00BA6E70" w:rsidRPr="00D6616C">
              <w:rPr>
                <w:kern w:val="2"/>
                <w:lang w:val="ru-RU"/>
              </w:rPr>
              <w:t xml:space="preserve"> </w:t>
            </w:r>
            <w:proofErr w:type="spellStart"/>
            <w:r w:rsidR="00BA6E70" w:rsidRPr="00D6616C">
              <w:rPr>
                <w:kern w:val="2"/>
                <w:lang w:val="ru-RU"/>
              </w:rPr>
              <w:t>generis</w:t>
            </w:r>
            <w:proofErr w:type="spellEnd"/>
            <w:r w:rsidR="00BA6E70" w:rsidRPr="00D6616C">
              <w:rPr>
                <w:kern w:val="2"/>
                <w:lang w:val="ru-RU"/>
              </w:rPr>
              <w:t xml:space="preserve"> в контексте </w:t>
            </w:r>
            <w:r w:rsidR="00A42C10" w:rsidRPr="00D6616C">
              <w:rPr>
                <w:lang w:val="ru-RU"/>
              </w:rPr>
              <w:t xml:space="preserve">стремительно </w:t>
            </w:r>
            <w:r w:rsidR="00BA6E70" w:rsidRPr="00D6616C">
              <w:rPr>
                <w:kern w:val="2"/>
                <w:lang w:val="ru-RU"/>
              </w:rPr>
              <w:t>развивающейся синтетической биологии;</w:t>
            </w:r>
          </w:p>
          <w:p w:rsidR="00E84F2F" w:rsidRPr="00D6616C" w:rsidRDefault="00F43D7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обмен информацией о механизмах</w:t>
            </w:r>
            <w:r w:rsidR="00CD65A6" w:rsidRPr="00D6616C">
              <w:rPr>
                <w:kern w:val="2"/>
                <w:lang w:val="ru-RU"/>
              </w:rPr>
              <w:t xml:space="preserve"> совместного использования выгод </w:t>
            </w:r>
            <w:r w:rsidR="00A42C10" w:rsidRPr="00D6616C">
              <w:rPr>
                <w:lang w:val="ru-RU"/>
              </w:rPr>
              <w:t xml:space="preserve">на основе международных, региональных и двусторонних соглашений </w:t>
            </w:r>
            <w:r w:rsidR="00CD65A6" w:rsidRPr="00D6616C">
              <w:rPr>
                <w:kern w:val="2"/>
                <w:lang w:val="ru-RU"/>
              </w:rPr>
              <w:t xml:space="preserve">для </w:t>
            </w:r>
            <w:r w:rsidR="00F97D57" w:rsidRPr="00D6616C">
              <w:rPr>
                <w:kern w:val="2"/>
                <w:lang w:val="ru-RU"/>
              </w:rPr>
              <w:t xml:space="preserve">стимулирования </w:t>
            </w:r>
            <w:r w:rsidR="00CD65A6" w:rsidRPr="00D6616C">
              <w:rPr>
                <w:kern w:val="2"/>
                <w:lang w:val="ru-RU"/>
              </w:rPr>
              <w:t>инноваций и повышения совокупной ценности генетических ресурсов стран</w:t>
            </w:r>
            <w:r w:rsidR="00A77216" w:rsidRPr="00D6616C">
              <w:rPr>
                <w:lang w:val="ru-RU"/>
              </w:rPr>
              <w:t xml:space="preserve"> </w:t>
            </w:r>
            <w:r w:rsidR="00A77216" w:rsidRPr="00D6616C">
              <w:rPr>
                <w:kern w:val="2"/>
                <w:lang w:val="ru-RU"/>
              </w:rPr>
              <w:t>с богатейшим разнообразием</w:t>
            </w:r>
            <w:r w:rsidR="00CD65A6" w:rsidRPr="00D6616C">
              <w:rPr>
                <w:kern w:val="2"/>
                <w:lang w:val="ru-RU"/>
              </w:rPr>
              <w:t>;</w:t>
            </w:r>
          </w:p>
          <w:p w:rsidR="00E84F2F" w:rsidRPr="00D6616C" w:rsidRDefault="00F43D7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lang w:val="ru-RU"/>
              </w:rPr>
            </w:pPr>
            <w:r w:rsidRPr="00D6616C">
              <w:rPr>
                <w:lang w:val="ru-RU"/>
              </w:rPr>
              <w:t xml:space="preserve">обмен информацией об оценке </w:t>
            </w:r>
            <w:r w:rsidR="00CD65A6" w:rsidRPr="00D6616C">
              <w:rPr>
                <w:kern w:val="2"/>
                <w:lang w:val="ru-RU"/>
              </w:rPr>
              <w:t>институциональных механизмов и моделей государственно</w:t>
            </w:r>
            <w:r w:rsidR="00A77216" w:rsidRPr="00D6616C">
              <w:rPr>
                <w:kern w:val="2"/>
                <w:lang w:val="ru-RU"/>
              </w:rPr>
              <w:t xml:space="preserve">го и </w:t>
            </w:r>
            <w:r w:rsidR="00CD65A6" w:rsidRPr="00D6616C">
              <w:rPr>
                <w:kern w:val="2"/>
                <w:lang w:val="ru-RU"/>
              </w:rPr>
              <w:t xml:space="preserve">частного партнерства и их влияния на достижение </w:t>
            </w:r>
            <w:r w:rsidR="4F146803" w:rsidRPr="00D6616C">
              <w:rPr>
                <w:lang w:val="ru-RU"/>
              </w:rPr>
              <w:t xml:space="preserve">целей </w:t>
            </w:r>
            <w:r w:rsidR="00CD65A6" w:rsidRPr="00D6616C">
              <w:rPr>
                <w:kern w:val="2"/>
                <w:lang w:val="ru-RU"/>
              </w:rPr>
              <w:t xml:space="preserve">Конвенции, а также </w:t>
            </w:r>
            <w:r w:rsidR="419D4414" w:rsidRPr="00D6616C">
              <w:rPr>
                <w:lang w:val="ru-RU"/>
              </w:rPr>
              <w:t>того</w:t>
            </w:r>
            <w:r w:rsidR="00CD65A6" w:rsidRPr="00D6616C">
              <w:rPr>
                <w:kern w:val="2"/>
                <w:lang w:val="ru-RU"/>
              </w:rPr>
              <w:t xml:space="preserve">, способствуют ли они активному развитию справедливых и равноправных технологий, выгодных для стран, включая более широкое сотрудничество </w:t>
            </w:r>
            <w:r w:rsidR="00A77216" w:rsidRPr="00D6616C">
              <w:rPr>
                <w:kern w:val="2"/>
                <w:lang w:val="ru-RU"/>
              </w:rPr>
              <w:t xml:space="preserve">по линии </w:t>
            </w:r>
            <w:r w:rsidR="5C423A94" w:rsidRPr="00D6616C">
              <w:rPr>
                <w:lang w:val="ru-RU"/>
              </w:rPr>
              <w:t>Север-Юг;</w:t>
            </w:r>
          </w:p>
          <w:p w:rsidR="00E84F2F" w:rsidRPr="00D6616C" w:rsidRDefault="00C1503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lang w:val="ru-RU"/>
              </w:rPr>
            </w:pPr>
            <w:r w:rsidRPr="00D6616C">
              <w:rPr>
                <w:kern w:val="2"/>
                <w:lang w:val="ru-RU"/>
              </w:rPr>
              <w:t>в</w:t>
            </w:r>
            <w:r w:rsidR="00BA6E70" w:rsidRPr="00D6616C">
              <w:rPr>
                <w:kern w:val="2"/>
                <w:lang w:val="ru-RU"/>
              </w:rPr>
              <w:t>ве</w:t>
            </w:r>
            <w:r w:rsidR="00A77216" w:rsidRPr="00D6616C">
              <w:rPr>
                <w:kern w:val="2"/>
                <w:lang w:val="ru-RU"/>
              </w:rPr>
              <w:t>дение</w:t>
            </w:r>
            <w:r w:rsidR="00BA6E70" w:rsidRPr="00D6616C">
              <w:rPr>
                <w:kern w:val="2"/>
                <w:lang w:val="ru-RU"/>
              </w:rPr>
              <w:t xml:space="preserve"> нов</w:t>
            </w:r>
            <w:r w:rsidR="00A77216" w:rsidRPr="00D6616C">
              <w:rPr>
                <w:kern w:val="2"/>
                <w:lang w:val="ru-RU"/>
              </w:rPr>
              <w:t>ой</w:t>
            </w:r>
            <w:r w:rsidR="00BA6E70" w:rsidRPr="00D6616C">
              <w:rPr>
                <w:kern w:val="2"/>
                <w:lang w:val="ru-RU"/>
              </w:rPr>
              <w:t xml:space="preserve"> категори</w:t>
            </w:r>
            <w:r w:rsidR="00A77216" w:rsidRPr="00D6616C">
              <w:rPr>
                <w:kern w:val="2"/>
                <w:lang w:val="ru-RU"/>
              </w:rPr>
              <w:t>и</w:t>
            </w:r>
            <w:r w:rsidR="00BA6E70" w:rsidRPr="00D6616C">
              <w:rPr>
                <w:kern w:val="2"/>
                <w:lang w:val="ru-RU"/>
              </w:rPr>
              <w:t xml:space="preserve"> национальных записей в </w:t>
            </w:r>
            <w:r w:rsidR="00A77216" w:rsidRPr="00D6616C">
              <w:rPr>
                <w:kern w:val="2"/>
                <w:lang w:val="ru-RU"/>
              </w:rPr>
              <w:t>Механизме посредничества</w:t>
            </w:r>
            <w:r w:rsidR="00BA6E70" w:rsidRPr="00D6616C">
              <w:rPr>
                <w:kern w:val="2"/>
                <w:lang w:val="ru-RU"/>
              </w:rPr>
              <w:t xml:space="preserve"> по биобезопасности специально для деятельности в области синтетической биологии, включая совместные проекты, </w:t>
            </w:r>
            <w:r w:rsidR="00A77216" w:rsidRPr="00D6616C">
              <w:rPr>
                <w:kern w:val="2"/>
                <w:lang w:val="ru-RU"/>
              </w:rPr>
              <w:t>и обязательное представление таких записей для Сторон;</w:t>
            </w:r>
            <w:r w:rsidR="00BA6E70" w:rsidRPr="00D6616C">
              <w:rPr>
                <w:kern w:val="2"/>
                <w:lang w:val="ru-RU"/>
              </w:rPr>
              <w:t xml:space="preserve"> </w:t>
            </w:r>
          </w:p>
          <w:p w:rsidR="00E84F2F" w:rsidRPr="00D6616C" w:rsidRDefault="00A42C10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п</w:t>
            </w:r>
            <w:r w:rsidR="00A77216" w:rsidRPr="00D6616C">
              <w:rPr>
                <w:kern w:val="2"/>
                <w:lang w:val="ru-RU"/>
              </w:rPr>
              <w:t xml:space="preserve">оощрение Сторон, стран и неправительственных организаций к использованию Механизма посредничества по биобезопасности </w:t>
            </w:r>
            <w:r w:rsidR="00CD65A6" w:rsidRPr="00D6616C">
              <w:rPr>
                <w:kern w:val="2"/>
                <w:lang w:val="ru-RU"/>
              </w:rPr>
              <w:t xml:space="preserve">для распространения информации о </w:t>
            </w:r>
            <w:r w:rsidR="00CD65A6" w:rsidRPr="00D6616C">
              <w:rPr>
                <w:kern w:val="2"/>
                <w:lang w:val="ru-RU"/>
              </w:rPr>
              <w:lastRenderedPageBreak/>
              <w:t>возможностях финансирования и обучения в области синтетической биологии;</w:t>
            </w:r>
          </w:p>
          <w:p w:rsidR="00E84F2F" w:rsidRPr="00D6616C" w:rsidRDefault="00A77216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lang w:val="ru-RU"/>
              </w:rPr>
            </w:pPr>
            <w:r w:rsidRPr="00D6616C">
              <w:rPr>
                <w:kern w:val="2"/>
                <w:lang w:val="ru-RU"/>
              </w:rPr>
              <w:t>с</w:t>
            </w:r>
            <w:r w:rsidR="00CD65A6" w:rsidRPr="00D6616C">
              <w:rPr>
                <w:kern w:val="2"/>
                <w:lang w:val="ru-RU"/>
              </w:rPr>
              <w:t xml:space="preserve">оздание специального портала по синтетической биологии на сайте </w:t>
            </w:r>
            <w:r w:rsidRPr="00D6616C">
              <w:rPr>
                <w:kern w:val="2"/>
                <w:lang w:val="ru-RU"/>
              </w:rPr>
              <w:t>Механизма посредничества по биобезопасности</w:t>
            </w:r>
            <w:r w:rsidR="00CD65A6" w:rsidRPr="00D6616C">
              <w:rPr>
                <w:kern w:val="2"/>
                <w:lang w:val="ru-RU"/>
              </w:rPr>
              <w:t xml:space="preserve"> для содействия совместному обмену </w:t>
            </w:r>
            <w:r w:rsidR="5388B53F" w:rsidRPr="00D6616C">
              <w:rPr>
                <w:lang w:val="ru-RU"/>
              </w:rPr>
              <w:t xml:space="preserve">знаниями </w:t>
            </w:r>
            <w:r w:rsidR="00CD65A6" w:rsidRPr="00D6616C">
              <w:rPr>
                <w:kern w:val="2"/>
                <w:lang w:val="ru-RU"/>
              </w:rPr>
              <w:t xml:space="preserve">между Сторонами, странами, организациями и </w:t>
            </w:r>
            <w:r w:rsidR="009F23B9" w:rsidRPr="00D6616C">
              <w:rPr>
                <w:kern w:val="2"/>
                <w:lang w:val="ru-RU"/>
              </w:rPr>
              <w:t>частным сектором</w:t>
            </w:r>
            <w:r w:rsidR="00CD65A6" w:rsidRPr="00D6616C">
              <w:rPr>
                <w:kern w:val="2"/>
                <w:lang w:val="ru-RU"/>
              </w:rPr>
              <w:t>;</w:t>
            </w:r>
          </w:p>
          <w:p w:rsidR="00E84F2F" w:rsidRPr="00D6616C" w:rsidRDefault="00C1503D" w:rsidP="003061F1">
            <w:pPr>
              <w:numPr>
                <w:ilvl w:val="0"/>
                <w:numId w:val="13"/>
              </w:numPr>
              <w:spacing w:before="60" w:after="60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т</w:t>
            </w:r>
            <w:r w:rsidR="003219B0" w:rsidRPr="00D6616C">
              <w:rPr>
                <w:kern w:val="2"/>
                <w:lang w:val="ru-RU"/>
              </w:rPr>
              <w:t>ребование</w:t>
            </w:r>
            <w:r w:rsidR="00CD65A6" w:rsidRPr="00D6616C">
              <w:rPr>
                <w:kern w:val="2"/>
                <w:lang w:val="ru-RU"/>
              </w:rPr>
              <w:t xml:space="preserve"> к </w:t>
            </w:r>
            <w:r w:rsidR="00BA6E70" w:rsidRPr="00D6616C">
              <w:rPr>
                <w:kern w:val="2"/>
                <w:lang w:val="ru-RU"/>
              </w:rPr>
              <w:t xml:space="preserve">Сторонам сообщать о проектах в области синтетической биологии, которые </w:t>
            </w:r>
            <w:r w:rsidR="003219B0" w:rsidRPr="00D6616C">
              <w:rPr>
                <w:kern w:val="2"/>
                <w:lang w:val="ru-RU"/>
              </w:rPr>
              <w:t xml:space="preserve">должны </w:t>
            </w:r>
            <w:r w:rsidR="00BA6E70" w:rsidRPr="00D6616C">
              <w:rPr>
                <w:kern w:val="2"/>
                <w:lang w:val="ru-RU"/>
              </w:rPr>
              <w:t xml:space="preserve">быть рассмотрены в рамках их национальных систем регулирования, и </w:t>
            </w:r>
            <w:r w:rsidR="00A77216" w:rsidRPr="00D6616C">
              <w:rPr>
                <w:kern w:val="2"/>
                <w:lang w:val="ru-RU"/>
              </w:rPr>
              <w:t xml:space="preserve">их </w:t>
            </w:r>
            <w:r w:rsidR="00BA6E70" w:rsidRPr="00D6616C">
              <w:rPr>
                <w:kern w:val="2"/>
                <w:lang w:val="ru-RU"/>
              </w:rPr>
              <w:t>предоставл</w:t>
            </w:r>
            <w:r w:rsidR="00A77216" w:rsidRPr="00D6616C">
              <w:rPr>
                <w:kern w:val="2"/>
                <w:lang w:val="ru-RU"/>
              </w:rPr>
              <w:t>ение</w:t>
            </w:r>
            <w:r w:rsidR="00BA6E70" w:rsidRPr="00D6616C">
              <w:rPr>
                <w:kern w:val="2"/>
                <w:lang w:val="ru-RU"/>
              </w:rPr>
              <w:t xml:space="preserve"> в качестве </w:t>
            </w:r>
            <w:r w:rsidR="008110B0" w:rsidRPr="00D6616C">
              <w:rPr>
                <w:kern w:val="2"/>
                <w:lang w:val="ru-RU"/>
              </w:rPr>
              <w:t xml:space="preserve">компонента </w:t>
            </w:r>
            <w:r w:rsidR="00BA6E70" w:rsidRPr="00D6616C">
              <w:rPr>
                <w:kern w:val="2"/>
                <w:lang w:val="ru-RU"/>
              </w:rPr>
              <w:t xml:space="preserve">обязательной записи на сайте </w:t>
            </w:r>
            <w:r w:rsidR="00A77216" w:rsidRPr="00D6616C">
              <w:rPr>
                <w:kern w:val="2"/>
                <w:lang w:val="ru-RU"/>
              </w:rPr>
              <w:t>Механизма посредничества по биобезопасности</w:t>
            </w:r>
            <w:r w:rsidR="00BA6E70" w:rsidRPr="00D6616C">
              <w:rPr>
                <w:kern w:val="2"/>
                <w:lang w:val="ru-RU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lastRenderedPageBreak/>
              <w:t>у</w:t>
            </w:r>
            <w:r w:rsidR="00D60BF7" w:rsidRPr="00D6616C">
              <w:rPr>
                <w:kern w:val="2"/>
                <w:lang w:val="ru-RU"/>
              </w:rPr>
              <w:t xml:space="preserve">чет </w:t>
            </w:r>
            <w:r w:rsidR="00CD65A6" w:rsidRPr="00D6616C">
              <w:rPr>
                <w:kern w:val="2"/>
                <w:lang w:val="ru-RU"/>
              </w:rPr>
              <w:t xml:space="preserve">результатов </w:t>
            </w:r>
            <w:r w:rsidR="00E07857" w:rsidRPr="00D6616C">
              <w:rPr>
                <w:kern w:val="2"/>
                <w:lang w:val="ru-RU"/>
              </w:rPr>
              <w:t xml:space="preserve">широких и регулярных </w:t>
            </w:r>
            <w:r w:rsidR="00E07857" w:rsidRPr="00D6616C">
              <w:rPr>
                <w:szCs w:val="22"/>
                <w:lang w:val="ru-RU"/>
              </w:rPr>
              <w:t>перспективных обзоров</w:t>
            </w:r>
            <w:r w:rsidR="00710AE3" w:rsidRPr="00D6616C">
              <w:rPr>
                <w:kern w:val="2"/>
                <w:lang w:val="ru-RU"/>
              </w:rPr>
              <w:t xml:space="preserve">, </w:t>
            </w:r>
            <w:r w:rsidR="00CD65A6" w:rsidRPr="00D6616C">
              <w:rPr>
                <w:kern w:val="2"/>
                <w:lang w:val="ru-RU"/>
              </w:rPr>
              <w:t>мониторинга и оценки при определении приоритетов передачи технологий;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о</w:t>
            </w:r>
            <w:r w:rsidR="00CD65A6" w:rsidRPr="00D6616C">
              <w:rPr>
                <w:kern w:val="2"/>
                <w:lang w:val="ru-RU"/>
              </w:rPr>
              <w:t>беспечение преемственности от первоначальной передачи технологии до последних достижений;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п</w:t>
            </w:r>
            <w:r w:rsidR="00CD65A6" w:rsidRPr="00D6616C">
              <w:rPr>
                <w:kern w:val="2"/>
                <w:lang w:val="ru-RU"/>
              </w:rPr>
              <w:t xml:space="preserve">ри </w:t>
            </w:r>
            <w:r w:rsidR="00BA6E70" w:rsidRPr="00D6616C">
              <w:rPr>
                <w:kern w:val="2"/>
                <w:lang w:val="ru-RU"/>
              </w:rPr>
              <w:t xml:space="preserve">оказании содействия в развитии технологий </w:t>
            </w:r>
            <w:r w:rsidR="008110B0" w:rsidRPr="00D6616C">
              <w:rPr>
                <w:kern w:val="2"/>
                <w:lang w:val="ru-RU"/>
              </w:rPr>
              <w:t>учет культурных особенностей коренных народов</w:t>
            </w:r>
            <w:r w:rsidR="00BA6E70" w:rsidRPr="00D6616C">
              <w:rPr>
                <w:kern w:val="2"/>
                <w:lang w:val="ru-RU"/>
              </w:rPr>
              <w:t xml:space="preserve"> </w:t>
            </w:r>
            <w:r w:rsidR="008110B0" w:rsidRPr="00D6616C">
              <w:rPr>
                <w:kern w:val="2"/>
                <w:lang w:val="ru-RU"/>
              </w:rPr>
              <w:t xml:space="preserve">путем содействия </w:t>
            </w:r>
            <w:r w:rsidR="00BA6E70" w:rsidRPr="00D6616C">
              <w:rPr>
                <w:kern w:val="2"/>
                <w:lang w:val="ru-RU"/>
              </w:rPr>
              <w:t>привлечению различных организаций и заинтересованных сторон</w:t>
            </w:r>
            <w:r w:rsidR="001E1860" w:rsidRPr="00D6616C">
              <w:rPr>
                <w:kern w:val="2"/>
                <w:lang w:val="ru-RU"/>
              </w:rPr>
              <w:t xml:space="preserve">, </w:t>
            </w:r>
            <w:r w:rsidR="00BA6E70" w:rsidRPr="00D6616C">
              <w:rPr>
                <w:kern w:val="2"/>
                <w:lang w:val="ru-RU"/>
              </w:rPr>
              <w:t>играющих ключевую роль в развитии синтетической биологии, ее распространении, потенциальном регулировании и возможном использовании в каждой стране;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lang w:val="ru-RU"/>
              </w:rPr>
            </w:pPr>
            <w:r w:rsidRPr="00D6616C">
              <w:rPr>
                <w:lang w:val="ru-RU"/>
              </w:rPr>
              <w:t>п</w:t>
            </w:r>
            <w:r w:rsidR="0FA76C43" w:rsidRPr="00D6616C">
              <w:rPr>
                <w:lang w:val="ru-RU"/>
              </w:rPr>
              <w:t xml:space="preserve">ередача </w:t>
            </w:r>
            <w:r w:rsidR="00CD65A6" w:rsidRPr="00D6616C">
              <w:rPr>
                <w:kern w:val="2"/>
                <w:lang w:val="ru-RU"/>
              </w:rPr>
              <w:t>технологий и навыков, позволяющих осуществлять мониторинг, обнаружение, обеспечение соблюдения, а также исследование и оценку рисков;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п</w:t>
            </w:r>
            <w:r w:rsidR="001E1860" w:rsidRPr="00D6616C">
              <w:rPr>
                <w:kern w:val="2"/>
                <w:lang w:val="ru-RU"/>
              </w:rPr>
              <w:t xml:space="preserve">редоставление </w:t>
            </w:r>
            <w:r w:rsidR="00CD65A6" w:rsidRPr="00D6616C">
              <w:rPr>
                <w:kern w:val="2"/>
                <w:lang w:val="ru-RU"/>
              </w:rPr>
              <w:t>стипендий</w:t>
            </w:r>
            <w:r w:rsidR="005308D0" w:rsidRPr="00D6616C">
              <w:rPr>
                <w:kern w:val="2"/>
                <w:lang w:val="ru-RU"/>
              </w:rPr>
              <w:t xml:space="preserve">, </w:t>
            </w:r>
            <w:r w:rsidR="00CD65A6" w:rsidRPr="00D6616C">
              <w:rPr>
                <w:kern w:val="2"/>
                <w:lang w:val="ru-RU"/>
              </w:rPr>
              <w:t xml:space="preserve">грантов и </w:t>
            </w:r>
            <w:r w:rsidR="008110B0" w:rsidRPr="00D6616C">
              <w:rPr>
                <w:lang w:val="ru-RU"/>
              </w:rPr>
              <w:t>организация поездок</w:t>
            </w:r>
            <w:r w:rsidR="007056FA" w:rsidRPr="00D6616C">
              <w:rPr>
                <w:kern w:val="2"/>
                <w:lang w:val="ru-RU"/>
              </w:rPr>
              <w:t xml:space="preserve">, </w:t>
            </w:r>
            <w:r w:rsidR="008110B0" w:rsidRPr="00D6616C">
              <w:rPr>
                <w:lang w:val="ru-RU"/>
              </w:rPr>
              <w:t>включая возможности наставничества</w:t>
            </w:r>
            <w:r w:rsidR="00CD65A6" w:rsidRPr="00D6616C">
              <w:rPr>
                <w:kern w:val="2"/>
                <w:lang w:val="ru-RU"/>
              </w:rPr>
              <w:t xml:space="preserve"> в </w:t>
            </w:r>
            <w:proofErr w:type="spellStart"/>
            <w:r w:rsidR="00CD65A6" w:rsidRPr="00D6616C">
              <w:rPr>
                <w:kern w:val="2"/>
                <w:lang w:val="ru-RU"/>
              </w:rPr>
              <w:t>межюрисдикционной</w:t>
            </w:r>
            <w:proofErr w:type="spellEnd"/>
            <w:r w:rsidR="00CD65A6" w:rsidRPr="00D6616C">
              <w:rPr>
                <w:kern w:val="2"/>
                <w:lang w:val="ru-RU"/>
              </w:rPr>
              <w:t xml:space="preserve"> и междисциплинарной </w:t>
            </w:r>
            <w:r w:rsidR="008110B0" w:rsidRPr="00D6616C">
              <w:rPr>
                <w:lang w:val="ru-RU"/>
              </w:rPr>
              <w:t>сфере</w:t>
            </w:r>
            <w:r w:rsidR="00CD65A6" w:rsidRPr="00D6616C">
              <w:rPr>
                <w:kern w:val="2"/>
                <w:lang w:val="ru-RU"/>
              </w:rPr>
              <w:t>, охватывающей коренные народы</w:t>
            </w:r>
            <w:r w:rsidR="008110B0" w:rsidRPr="00D6616C">
              <w:rPr>
                <w:kern w:val="2"/>
                <w:lang w:val="ru-RU"/>
              </w:rPr>
              <w:t>,</w:t>
            </w:r>
            <w:r w:rsidR="00CD65A6" w:rsidRPr="00D6616C">
              <w:rPr>
                <w:kern w:val="2"/>
                <w:lang w:val="ru-RU"/>
              </w:rPr>
              <w:t xml:space="preserve"> местные </w:t>
            </w:r>
            <w:r w:rsidR="008110B0" w:rsidRPr="00D6616C">
              <w:rPr>
                <w:kern w:val="2"/>
                <w:lang w:val="ru-RU"/>
              </w:rPr>
              <w:t>общины</w:t>
            </w:r>
            <w:r w:rsidR="00CD65A6" w:rsidRPr="00D6616C">
              <w:rPr>
                <w:kern w:val="2"/>
                <w:lang w:val="ru-RU"/>
              </w:rPr>
              <w:t>, женщин и молодежь;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о</w:t>
            </w:r>
            <w:r w:rsidR="00BA6E70" w:rsidRPr="00D6616C">
              <w:rPr>
                <w:kern w:val="2"/>
                <w:lang w:val="ru-RU"/>
              </w:rPr>
              <w:t>бучение использованию искусственного интеллекта в науке;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м</w:t>
            </w:r>
            <w:r w:rsidR="00667E62" w:rsidRPr="00D6616C">
              <w:rPr>
                <w:kern w:val="2"/>
                <w:lang w:val="ru-RU"/>
              </w:rPr>
              <w:t xml:space="preserve">обилизация </w:t>
            </w:r>
            <w:r w:rsidR="00CD65A6" w:rsidRPr="00D6616C">
              <w:rPr>
                <w:kern w:val="2"/>
                <w:lang w:val="ru-RU"/>
              </w:rPr>
              <w:t xml:space="preserve">финансовых ресурсов </w:t>
            </w:r>
            <w:r w:rsidR="00FF7C13" w:rsidRPr="00D6616C">
              <w:rPr>
                <w:kern w:val="2"/>
                <w:lang w:val="ru-RU"/>
              </w:rPr>
              <w:t xml:space="preserve">развитых </w:t>
            </w:r>
            <w:r w:rsidR="009E31B0" w:rsidRPr="00D6616C">
              <w:rPr>
                <w:kern w:val="2"/>
                <w:lang w:val="ru-RU"/>
              </w:rPr>
              <w:t xml:space="preserve">стран в интересах </w:t>
            </w:r>
            <w:r w:rsidR="00CD65A6" w:rsidRPr="00D6616C">
              <w:rPr>
                <w:kern w:val="2"/>
                <w:lang w:val="ru-RU"/>
              </w:rPr>
              <w:t xml:space="preserve">развивающихся </w:t>
            </w:r>
            <w:r w:rsidR="009E31B0" w:rsidRPr="00D6616C">
              <w:rPr>
                <w:kern w:val="2"/>
                <w:lang w:val="ru-RU"/>
              </w:rPr>
              <w:t xml:space="preserve">стран для </w:t>
            </w:r>
            <w:r w:rsidR="00B6579B" w:rsidRPr="00D6616C">
              <w:rPr>
                <w:kern w:val="2"/>
                <w:lang w:val="ru-RU"/>
              </w:rPr>
              <w:t xml:space="preserve">анализа </w:t>
            </w:r>
            <w:r w:rsidR="00CD65A6" w:rsidRPr="00D6616C">
              <w:rPr>
                <w:kern w:val="2"/>
                <w:lang w:val="ru-RU"/>
              </w:rPr>
              <w:t xml:space="preserve">рисков, оценки технологий </w:t>
            </w:r>
            <w:r w:rsidR="009E31B0" w:rsidRPr="00D6616C">
              <w:rPr>
                <w:kern w:val="2"/>
                <w:lang w:val="ru-RU"/>
              </w:rPr>
              <w:t xml:space="preserve">и </w:t>
            </w:r>
            <w:r w:rsidR="00CD65A6" w:rsidRPr="00D6616C">
              <w:rPr>
                <w:kern w:val="2"/>
                <w:lang w:val="ru-RU"/>
              </w:rPr>
              <w:t xml:space="preserve">мониторинга, в том </w:t>
            </w:r>
            <w:r w:rsidR="00CD65A6" w:rsidRPr="00D6616C">
              <w:rPr>
                <w:kern w:val="2"/>
                <w:lang w:val="ru-RU"/>
              </w:rPr>
              <w:lastRenderedPageBreak/>
              <w:t xml:space="preserve">числе </w:t>
            </w:r>
            <w:r w:rsidR="009E31B0" w:rsidRPr="00D6616C">
              <w:rPr>
                <w:kern w:val="2"/>
                <w:lang w:val="ru-RU"/>
              </w:rPr>
              <w:t xml:space="preserve">путем </w:t>
            </w:r>
            <w:r w:rsidR="00CD65A6" w:rsidRPr="00D6616C">
              <w:rPr>
                <w:kern w:val="2"/>
                <w:lang w:val="ru-RU"/>
              </w:rPr>
              <w:t xml:space="preserve">создания и оснащения лабораторий, увеличения доступности реагентов </w:t>
            </w:r>
            <w:r w:rsidR="00475D6C" w:rsidRPr="00D6616C">
              <w:rPr>
                <w:kern w:val="2"/>
                <w:lang w:val="ru-RU"/>
              </w:rPr>
              <w:t xml:space="preserve">и </w:t>
            </w:r>
            <w:r w:rsidR="00CD65A6" w:rsidRPr="00D6616C">
              <w:rPr>
                <w:kern w:val="2"/>
                <w:lang w:val="ru-RU"/>
              </w:rPr>
              <w:t xml:space="preserve">доступа к соответствующим вычислительным ресурсам; 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с</w:t>
            </w:r>
            <w:r w:rsidR="00CD65A6" w:rsidRPr="00D6616C">
              <w:rPr>
                <w:kern w:val="2"/>
                <w:lang w:val="ru-RU"/>
              </w:rPr>
              <w:t>оздание проектов протоколов или предложений для участия в передаче технологий;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п</w:t>
            </w:r>
            <w:r w:rsidR="00475D6C" w:rsidRPr="00D6616C">
              <w:rPr>
                <w:kern w:val="2"/>
                <w:lang w:val="ru-RU"/>
              </w:rPr>
              <w:t xml:space="preserve">оддержка </w:t>
            </w:r>
            <w:r w:rsidR="00CD65A6" w:rsidRPr="00D6616C">
              <w:rPr>
                <w:kern w:val="2"/>
                <w:lang w:val="ru-RU"/>
              </w:rPr>
              <w:t xml:space="preserve">развития возможностей генетического </w:t>
            </w:r>
            <w:proofErr w:type="spellStart"/>
            <w:r w:rsidR="00CD65A6" w:rsidRPr="00D6616C">
              <w:rPr>
                <w:kern w:val="2"/>
                <w:lang w:val="ru-RU"/>
              </w:rPr>
              <w:t>секвенирования</w:t>
            </w:r>
            <w:proofErr w:type="spellEnd"/>
            <w:r w:rsidR="00CD65A6" w:rsidRPr="00D6616C">
              <w:rPr>
                <w:kern w:val="2"/>
                <w:lang w:val="ru-RU"/>
              </w:rPr>
              <w:t xml:space="preserve"> </w:t>
            </w:r>
            <w:proofErr w:type="spellStart"/>
            <w:r w:rsidR="00CD65A6" w:rsidRPr="00D6616C">
              <w:rPr>
                <w:kern w:val="2"/>
                <w:lang w:val="ru-RU"/>
              </w:rPr>
              <w:t>in</w:t>
            </w:r>
            <w:proofErr w:type="spellEnd"/>
            <w:r w:rsidR="00CD65A6" w:rsidRPr="00D6616C">
              <w:rPr>
                <w:kern w:val="2"/>
                <w:lang w:val="ru-RU"/>
              </w:rPr>
              <w:t xml:space="preserve"> </w:t>
            </w:r>
            <w:proofErr w:type="spellStart"/>
            <w:r w:rsidR="00CD65A6" w:rsidRPr="00D6616C">
              <w:rPr>
                <w:kern w:val="2"/>
                <w:lang w:val="ru-RU"/>
              </w:rPr>
              <w:t>situ</w:t>
            </w:r>
            <w:proofErr w:type="spellEnd"/>
            <w:r w:rsidR="00CD65A6" w:rsidRPr="00D6616C">
              <w:rPr>
                <w:kern w:val="2"/>
                <w:lang w:val="ru-RU"/>
              </w:rPr>
              <w:t xml:space="preserve"> в развивающихся странах;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о</w:t>
            </w:r>
            <w:r w:rsidR="00CD65A6" w:rsidRPr="00D6616C">
              <w:rPr>
                <w:kern w:val="2"/>
                <w:lang w:val="ru-RU"/>
              </w:rPr>
              <w:t xml:space="preserve">существление </w:t>
            </w:r>
            <w:r w:rsidR="00BA6E70" w:rsidRPr="00D6616C">
              <w:rPr>
                <w:kern w:val="2"/>
                <w:lang w:val="ru-RU"/>
              </w:rPr>
              <w:t xml:space="preserve">добровольной передачи </w:t>
            </w:r>
            <w:r w:rsidR="009477A0" w:rsidRPr="00D6616C">
              <w:rPr>
                <w:kern w:val="2"/>
                <w:lang w:val="ru-RU"/>
              </w:rPr>
              <w:t xml:space="preserve">технологий </w:t>
            </w:r>
            <w:r w:rsidR="00BA6E70" w:rsidRPr="00D6616C">
              <w:rPr>
                <w:kern w:val="2"/>
                <w:lang w:val="ru-RU"/>
              </w:rPr>
              <w:t xml:space="preserve">на взаимно </w:t>
            </w:r>
            <w:r w:rsidR="00FE7251" w:rsidRPr="00D6616C">
              <w:rPr>
                <w:kern w:val="2"/>
                <w:lang w:val="ru-RU"/>
              </w:rPr>
              <w:t xml:space="preserve">согласованных </w:t>
            </w:r>
            <w:r w:rsidR="00BA6E70" w:rsidRPr="00D6616C">
              <w:rPr>
                <w:kern w:val="2"/>
                <w:lang w:val="ru-RU"/>
              </w:rPr>
              <w:t>условиях;</w:t>
            </w:r>
          </w:p>
          <w:p w:rsidR="00E84F2F" w:rsidRPr="00D6616C" w:rsidRDefault="00C1503D" w:rsidP="003061F1">
            <w:pPr>
              <w:numPr>
                <w:ilvl w:val="0"/>
                <w:numId w:val="14"/>
              </w:numPr>
              <w:spacing w:before="60" w:after="60"/>
              <w:ind w:left="430" w:hanging="425"/>
              <w:jc w:val="left"/>
              <w:rPr>
                <w:kern w:val="2"/>
                <w:lang w:val="ru-RU"/>
              </w:rPr>
            </w:pPr>
            <w:r w:rsidRPr="00D6616C">
              <w:rPr>
                <w:kern w:val="2"/>
                <w:lang w:val="ru-RU"/>
              </w:rPr>
              <w:t>р</w:t>
            </w:r>
            <w:r w:rsidR="00CD65A6" w:rsidRPr="00D6616C">
              <w:rPr>
                <w:kern w:val="2"/>
                <w:lang w:val="ru-RU"/>
              </w:rPr>
              <w:t xml:space="preserve">азработка </w:t>
            </w:r>
            <w:r w:rsidR="00B6579B" w:rsidRPr="00D6616C">
              <w:rPr>
                <w:kern w:val="2"/>
                <w:lang w:val="ru-RU"/>
              </w:rPr>
              <w:t>«</w:t>
            </w:r>
            <w:r w:rsidR="00CD65A6" w:rsidRPr="00D6616C">
              <w:rPr>
                <w:kern w:val="2"/>
                <w:lang w:val="ru-RU"/>
              </w:rPr>
              <w:t>белой книги</w:t>
            </w:r>
            <w:r w:rsidR="00B6579B" w:rsidRPr="00D6616C">
              <w:rPr>
                <w:kern w:val="2"/>
                <w:lang w:val="ru-RU"/>
              </w:rPr>
              <w:t>»</w:t>
            </w:r>
            <w:r w:rsidR="00CD65A6" w:rsidRPr="00D6616C">
              <w:rPr>
                <w:kern w:val="2"/>
                <w:lang w:val="ru-RU"/>
              </w:rPr>
              <w:t xml:space="preserve"> или необязательного </w:t>
            </w:r>
            <w:r w:rsidR="00BF3E1B" w:rsidRPr="00D6616C">
              <w:rPr>
                <w:kern w:val="2"/>
                <w:lang w:val="ru-RU"/>
              </w:rPr>
              <w:t xml:space="preserve">руководства по </w:t>
            </w:r>
            <w:r w:rsidR="00CD65A6" w:rsidRPr="00D6616C">
              <w:rPr>
                <w:kern w:val="2"/>
                <w:lang w:val="ru-RU"/>
              </w:rPr>
              <w:t>передаче технологии синтетической биологии в контексте Конвенции</w:t>
            </w:r>
            <w:r w:rsidR="008C4D3E" w:rsidRPr="00D6616C">
              <w:rPr>
                <w:kern w:val="2"/>
                <w:lang w:val="ru-RU"/>
              </w:rPr>
              <w:t xml:space="preserve">, в </w:t>
            </w:r>
            <w:r w:rsidR="00CD65A6" w:rsidRPr="00D6616C">
              <w:rPr>
                <w:kern w:val="2"/>
                <w:lang w:val="ru-RU"/>
              </w:rPr>
              <w:t xml:space="preserve">том числе в </w:t>
            </w:r>
            <w:r w:rsidR="00BF3E1B" w:rsidRPr="00D6616C">
              <w:rPr>
                <w:kern w:val="2"/>
                <w:lang w:val="ru-RU"/>
              </w:rPr>
              <w:t xml:space="preserve">отношении </w:t>
            </w:r>
            <w:r w:rsidR="00CD65A6" w:rsidRPr="00D6616C">
              <w:rPr>
                <w:kern w:val="2"/>
                <w:lang w:val="ru-RU"/>
              </w:rPr>
              <w:t>вопросов прав интеллектуальной собственности, мониторинга и оценки технологии.</w:t>
            </w:r>
          </w:p>
          <w:p w:rsidR="00BA6E70" w:rsidRPr="00D6616C" w:rsidRDefault="00BA6E70" w:rsidP="00571702">
            <w:pPr>
              <w:spacing w:before="60" w:after="60"/>
              <w:rPr>
                <w:lang w:val="ru-RU"/>
              </w:rPr>
            </w:pPr>
          </w:p>
        </w:tc>
      </w:tr>
    </w:tbl>
    <w:p w:rsidR="00BA6E70" w:rsidRPr="00D6616C" w:rsidRDefault="00BA6E70" w:rsidP="00BA6E70">
      <w:pPr>
        <w:jc w:val="left"/>
        <w:rPr>
          <w:b/>
          <w:bCs/>
          <w:i/>
          <w:iCs/>
          <w:sz w:val="24"/>
          <w:szCs w:val="26"/>
          <w:lang w:val="ru-RU"/>
        </w:rPr>
        <w:sectPr w:rsidR="00BA6E70" w:rsidRPr="00D6616C" w:rsidSect="00176E34">
          <w:pgSz w:w="15840" w:h="12240" w:orient="landscape"/>
          <w:pgMar w:top="1440" w:right="562" w:bottom="1440" w:left="1138" w:header="562" w:footer="720" w:gutter="0"/>
          <w:cols w:space="720"/>
        </w:sectPr>
      </w:pPr>
    </w:p>
    <w:p w:rsidR="00E84F2F" w:rsidRPr="00D6616C" w:rsidRDefault="00CD65A6">
      <w:pPr>
        <w:jc w:val="left"/>
        <w:outlineLvl w:val="0"/>
        <w:rPr>
          <w:b/>
          <w:bCs/>
          <w:sz w:val="28"/>
          <w:szCs w:val="28"/>
          <w:lang w:val="ru-RU"/>
        </w:rPr>
      </w:pPr>
      <w:r w:rsidRPr="00D6616C">
        <w:rPr>
          <w:b/>
          <w:bCs/>
          <w:sz w:val="28"/>
          <w:szCs w:val="28"/>
          <w:lang w:val="ru-RU"/>
        </w:rPr>
        <w:lastRenderedPageBreak/>
        <w:t xml:space="preserve">Приложение </w:t>
      </w:r>
      <w:r w:rsidR="00F81173" w:rsidRPr="00D6616C">
        <w:rPr>
          <w:b/>
          <w:bCs/>
          <w:sz w:val="28"/>
          <w:szCs w:val="28"/>
          <w:lang w:val="ru-RU"/>
        </w:rPr>
        <w:t>III</w:t>
      </w:r>
    </w:p>
    <w:p w:rsidR="00E84F2F" w:rsidRPr="00D6616C" w:rsidRDefault="00CD65A6">
      <w:pPr>
        <w:keepNext/>
        <w:spacing w:before="240" w:after="240"/>
        <w:jc w:val="left"/>
        <w:outlineLvl w:val="0"/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</w:pPr>
      <w:r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>Обзор процесса широк</w:t>
      </w:r>
      <w:r w:rsidR="00F508C5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>их</w:t>
      </w:r>
      <w:r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 и регулярн</w:t>
      </w:r>
      <w:r w:rsidR="00F508C5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>ых перспективных обзоров</w:t>
      </w:r>
      <w:r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>, мониторинга и оценки последних достижений в области синтетической биологии</w:t>
      </w:r>
    </w:p>
    <w:p w:rsidR="00E84F2F" w:rsidRPr="00D6616C" w:rsidRDefault="00CD65A6" w:rsidP="003061F1">
      <w:pPr>
        <w:pStyle w:val="Para10"/>
        <w:numPr>
          <w:ilvl w:val="0"/>
          <w:numId w:val="17"/>
        </w:numPr>
        <w:tabs>
          <w:tab w:val="clear" w:pos="1134"/>
        </w:tabs>
        <w:ind w:left="567" w:firstLine="0"/>
        <w:rPr>
          <w:lang w:val="ru-RU"/>
        </w:rPr>
      </w:pPr>
      <w:r w:rsidRPr="00D6616C">
        <w:rPr>
          <w:lang w:val="ru-RU"/>
        </w:rPr>
        <w:t>М</w:t>
      </w:r>
      <w:r w:rsidR="005318B3" w:rsidRPr="00D6616C">
        <w:rPr>
          <w:lang w:val="ru-RU"/>
        </w:rPr>
        <w:t>ногоди</w:t>
      </w:r>
      <w:r w:rsidRPr="00D6616C">
        <w:rPr>
          <w:lang w:val="ru-RU"/>
        </w:rPr>
        <w:t xml:space="preserve">сциплинарная </w:t>
      </w:r>
      <w:r w:rsidR="00431C48" w:rsidRPr="00D6616C">
        <w:rPr>
          <w:lang w:val="ru-RU"/>
        </w:rPr>
        <w:t xml:space="preserve">Специальная </w:t>
      </w:r>
      <w:r w:rsidRPr="00D6616C">
        <w:rPr>
          <w:lang w:val="ru-RU"/>
        </w:rPr>
        <w:t xml:space="preserve">группа </w:t>
      </w:r>
      <w:r w:rsidR="00431C48" w:rsidRPr="00D6616C">
        <w:rPr>
          <w:lang w:val="ru-RU"/>
        </w:rPr>
        <w:t xml:space="preserve">технических </w:t>
      </w:r>
      <w:r w:rsidRPr="00D6616C">
        <w:rPr>
          <w:lang w:val="ru-RU"/>
        </w:rPr>
        <w:t xml:space="preserve">экспертов </w:t>
      </w:r>
      <w:r w:rsidR="00431C48" w:rsidRPr="00D6616C">
        <w:rPr>
          <w:lang w:val="ru-RU"/>
        </w:rPr>
        <w:t xml:space="preserve">по синтетической биологии </w:t>
      </w:r>
      <w:r w:rsidR="005318B3" w:rsidRPr="00D6616C">
        <w:rPr>
          <w:lang w:val="ru-RU"/>
        </w:rPr>
        <w:t>в целях содействия процессу широких и регулярных перспективных обзоров, мониторинга и оценки</w:t>
      </w:r>
      <w:r w:rsidR="00FD303E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разработала междисциплинарный процесс </w:t>
      </w:r>
      <w:r w:rsidR="00E07857" w:rsidRPr="00D6616C">
        <w:rPr>
          <w:lang w:val="ru-RU"/>
        </w:rPr>
        <w:t xml:space="preserve">широких и регулярных </w:t>
      </w:r>
      <w:r w:rsidR="00E07857" w:rsidRPr="00D6616C">
        <w:rPr>
          <w:szCs w:val="22"/>
          <w:lang w:val="ru-RU"/>
        </w:rPr>
        <w:t>перспективных обзоров</w:t>
      </w:r>
      <w:r w:rsidRPr="00D6616C">
        <w:rPr>
          <w:lang w:val="ru-RU"/>
        </w:rPr>
        <w:t>, мониторинга и оценки</w:t>
      </w:r>
      <w:r w:rsidR="005318B3" w:rsidRPr="00D6616C">
        <w:rPr>
          <w:lang w:val="ru-RU"/>
        </w:rPr>
        <w:t xml:space="preserve"> под руководством</w:t>
      </w:r>
      <w:r w:rsidRPr="00D6616C">
        <w:rPr>
          <w:lang w:val="ru-RU"/>
        </w:rPr>
        <w:t xml:space="preserve"> эксперт</w:t>
      </w:r>
      <w:r w:rsidR="005318B3" w:rsidRPr="00D6616C">
        <w:rPr>
          <w:lang w:val="ru-RU"/>
        </w:rPr>
        <w:t>ов</w:t>
      </w:r>
      <w:r w:rsidRPr="00D6616C">
        <w:rPr>
          <w:lang w:val="ru-RU"/>
        </w:rPr>
        <w:t xml:space="preserve"> </w:t>
      </w:r>
      <w:r w:rsidR="00080896" w:rsidRPr="00D6616C">
        <w:rPr>
          <w:lang w:val="ru-RU"/>
        </w:rPr>
        <w:t xml:space="preserve">и </w:t>
      </w:r>
      <w:r w:rsidR="0053589B" w:rsidRPr="00D6616C">
        <w:rPr>
          <w:lang w:val="ru-RU"/>
        </w:rPr>
        <w:t xml:space="preserve">успешно </w:t>
      </w:r>
      <w:r w:rsidR="00080896" w:rsidRPr="00D6616C">
        <w:rPr>
          <w:lang w:val="ru-RU"/>
        </w:rPr>
        <w:t xml:space="preserve">завершила </w:t>
      </w:r>
      <w:r w:rsidRPr="00D6616C">
        <w:rPr>
          <w:lang w:val="ru-RU"/>
        </w:rPr>
        <w:t xml:space="preserve">первый </w:t>
      </w:r>
      <w:r w:rsidR="002E1720" w:rsidRPr="00D6616C">
        <w:rPr>
          <w:lang w:val="ru-RU"/>
        </w:rPr>
        <w:t>этап</w:t>
      </w:r>
      <w:r w:rsidRPr="00D6616C">
        <w:rPr>
          <w:lang w:val="ru-RU"/>
        </w:rPr>
        <w:t xml:space="preserve"> </w:t>
      </w:r>
      <w:r w:rsidR="009D5E39" w:rsidRPr="00D6616C">
        <w:rPr>
          <w:lang w:val="ru-RU"/>
        </w:rPr>
        <w:t xml:space="preserve">этого процесса. </w:t>
      </w:r>
    </w:p>
    <w:p w:rsidR="00E84F2F" w:rsidRPr="00D6616C" w:rsidRDefault="00CD65A6" w:rsidP="003061F1">
      <w:pPr>
        <w:numPr>
          <w:ilvl w:val="0"/>
          <w:numId w:val="10"/>
        </w:numPr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Первый </w:t>
      </w:r>
      <w:r w:rsidR="002E1720" w:rsidRPr="00D6616C">
        <w:rPr>
          <w:lang w:val="ru-RU"/>
        </w:rPr>
        <w:t xml:space="preserve">этап </w:t>
      </w:r>
      <w:r w:rsidR="00E07857" w:rsidRPr="00D6616C">
        <w:rPr>
          <w:lang w:val="ru-RU"/>
        </w:rPr>
        <w:t xml:space="preserve">широких и регулярных </w:t>
      </w:r>
      <w:r w:rsidR="00E07857" w:rsidRPr="00D6616C">
        <w:rPr>
          <w:szCs w:val="22"/>
          <w:lang w:val="ru-RU"/>
        </w:rPr>
        <w:t>перспективных обзоров</w:t>
      </w:r>
      <w:r w:rsidRPr="00D6616C">
        <w:rPr>
          <w:lang w:val="ru-RU"/>
        </w:rPr>
        <w:t xml:space="preserve">, мониторинга и оценки был проведен в межсессионный период </w:t>
      </w:r>
      <w:r w:rsidR="0026505D" w:rsidRPr="00D6616C">
        <w:rPr>
          <w:lang w:val="ru-RU"/>
        </w:rPr>
        <w:t>2023</w:t>
      </w:r>
      <w:r w:rsidR="002E1720" w:rsidRPr="00D6616C">
        <w:rPr>
          <w:lang w:val="ru-RU"/>
        </w:rPr>
        <w:t>-20</w:t>
      </w:r>
      <w:r w:rsidR="0026505D" w:rsidRPr="00D6616C">
        <w:rPr>
          <w:lang w:val="ru-RU"/>
        </w:rPr>
        <w:t>24 г</w:t>
      </w:r>
      <w:r w:rsidR="002E1720" w:rsidRPr="00D6616C">
        <w:rPr>
          <w:lang w:val="ru-RU"/>
        </w:rPr>
        <w:t>одов</w:t>
      </w:r>
      <w:r w:rsidR="0026505D" w:rsidRPr="00D6616C">
        <w:rPr>
          <w:lang w:val="ru-RU"/>
        </w:rPr>
        <w:t xml:space="preserve">. </w:t>
      </w:r>
      <w:r w:rsidR="00E07857" w:rsidRPr="00D6616C">
        <w:rPr>
          <w:lang w:val="ru-RU"/>
        </w:rPr>
        <w:t xml:space="preserve">Многодисциплинарная </w:t>
      </w:r>
      <w:r w:rsidR="001135B2" w:rsidRPr="00D6616C">
        <w:rPr>
          <w:lang w:val="ru-RU"/>
        </w:rPr>
        <w:t xml:space="preserve">Специальная </w:t>
      </w:r>
      <w:r w:rsidRPr="00D6616C">
        <w:rPr>
          <w:lang w:val="ru-RU"/>
        </w:rPr>
        <w:t xml:space="preserve">группа </w:t>
      </w:r>
      <w:r w:rsidR="001135B2" w:rsidRPr="00D6616C">
        <w:rPr>
          <w:lang w:val="ru-RU"/>
        </w:rPr>
        <w:t xml:space="preserve">технических </w:t>
      </w:r>
      <w:r w:rsidRPr="00D6616C">
        <w:rPr>
          <w:lang w:val="ru-RU"/>
        </w:rPr>
        <w:t xml:space="preserve">экспертов была </w:t>
      </w:r>
      <w:r w:rsidR="00E07857" w:rsidRPr="00D6616C">
        <w:rPr>
          <w:lang w:val="ru-RU"/>
        </w:rPr>
        <w:t xml:space="preserve">учреждена </w:t>
      </w:r>
      <w:r w:rsidR="00537591" w:rsidRPr="00D6616C">
        <w:rPr>
          <w:lang w:val="ru-RU"/>
        </w:rPr>
        <w:t>в целях содействия</w:t>
      </w:r>
      <w:r w:rsidRPr="00D6616C">
        <w:rPr>
          <w:lang w:val="ru-RU"/>
        </w:rPr>
        <w:t xml:space="preserve"> это</w:t>
      </w:r>
      <w:r w:rsidR="00537591" w:rsidRPr="00D6616C">
        <w:rPr>
          <w:lang w:val="ru-RU"/>
        </w:rPr>
        <w:t>му</w:t>
      </w:r>
      <w:r w:rsidRPr="00D6616C">
        <w:rPr>
          <w:lang w:val="ru-RU"/>
        </w:rPr>
        <w:t xml:space="preserve"> процесс</w:t>
      </w:r>
      <w:r w:rsidR="00537591" w:rsidRPr="00D6616C">
        <w:rPr>
          <w:lang w:val="ru-RU"/>
        </w:rPr>
        <w:t>у</w:t>
      </w:r>
      <w:r w:rsidRPr="00D6616C">
        <w:rPr>
          <w:lang w:val="ru-RU"/>
        </w:rPr>
        <w:t xml:space="preserve"> в соответствии с </w:t>
      </w:r>
      <w:r w:rsidR="00537591" w:rsidRPr="00D6616C">
        <w:rPr>
          <w:lang w:val="ru-RU"/>
        </w:rPr>
        <w:t xml:space="preserve">ее </w:t>
      </w:r>
      <w:r w:rsidRPr="00D6616C">
        <w:rPr>
          <w:lang w:val="ru-RU"/>
        </w:rPr>
        <w:t xml:space="preserve">кругом </w:t>
      </w:r>
      <w:r w:rsidR="00537591" w:rsidRPr="00D6616C">
        <w:rPr>
          <w:lang w:val="ru-RU"/>
        </w:rPr>
        <w:t>полномочий</w:t>
      </w:r>
      <w:r w:rsidRPr="00D6616C">
        <w:rPr>
          <w:lang w:val="ru-RU"/>
        </w:rPr>
        <w:t xml:space="preserve">, </w:t>
      </w:r>
      <w:r w:rsidR="00537591" w:rsidRPr="00D6616C">
        <w:rPr>
          <w:lang w:val="ru-RU"/>
        </w:rPr>
        <w:t xml:space="preserve">представленном в </w:t>
      </w:r>
      <w:r w:rsidRPr="00D6616C">
        <w:rPr>
          <w:lang w:val="ru-RU"/>
        </w:rPr>
        <w:t>приложен</w:t>
      </w:r>
      <w:r w:rsidR="00537591" w:rsidRPr="00D6616C">
        <w:rPr>
          <w:lang w:val="ru-RU"/>
        </w:rPr>
        <w:t>ии</w:t>
      </w:r>
      <w:r w:rsidRPr="00D6616C">
        <w:rPr>
          <w:lang w:val="ru-RU"/>
        </w:rPr>
        <w:t xml:space="preserve"> к решению 15/31. Группа </w:t>
      </w:r>
      <w:r w:rsidR="007A11A0" w:rsidRPr="00D6616C">
        <w:rPr>
          <w:lang w:val="ru-RU"/>
        </w:rPr>
        <w:t xml:space="preserve">провела </w:t>
      </w:r>
      <w:r w:rsidRPr="00D6616C">
        <w:rPr>
          <w:lang w:val="ru-RU"/>
        </w:rPr>
        <w:t xml:space="preserve">два </w:t>
      </w:r>
      <w:r w:rsidR="00E76B8A" w:rsidRPr="00D6616C">
        <w:rPr>
          <w:lang w:val="ru-RU"/>
        </w:rPr>
        <w:t xml:space="preserve">очных </w:t>
      </w:r>
      <w:r w:rsidR="00E07857" w:rsidRPr="00D6616C">
        <w:rPr>
          <w:lang w:val="ru-RU"/>
        </w:rPr>
        <w:t xml:space="preserve">совещания </w:t>
      </w:r>
      <w:r w:rsidRPr="00D6616C">
        <w:rPr>
          <w:lang w:val="ru-RU"/>
        </w:rPr>
        <w:t>и одно онлайн</w:t>
      </w:r>
      <w:r w:rsidR="00E07857" w:rsidRPr="00D6616C">
        <w:rPr>
          <w:lang w:val="ru-RU"/>
        </w:rPr>
        <w:t>овое совещани</w:t>
      </w:r>
      <w:r w:rsidRPr="00D6616C">
        <w:rPr>
          <w:lang w:val="ru-RU"/>
        </w:rPr>
        <w:t xml:space="preserve">е. </w:t>
      </w:r>
      <w:r w:rsidR="00017968" w:rsidRPr="00D6616C">
        <w:rPr>
          <w:lang w:val="ru-RU"/>
        </w:rPr>
        <w:t xml:space="preserve">Она </w:t>
      </w:r>
      <w:r w:rsidRPr="00D6616C">
        <w:rPr>
          <w:lang w:val="ru-RU"/>
        </w:rPr>
        <w:t xml:space="preserve">согласовала дальнейшие действия в </w:t>
      </w:r>
      <w:r w:rsidR="00C97E5E" w:rsidRPr="00D6616C">
        <w:rPr>
          <w:lang w:val="ru-RU"/>
        </w:rPr>
        <w:t>рамках</w:t>
      </w:r>
      <w:r w:rsidRPr="00D6616C">
        <w:rPr>
          <w:lang w:val="ru-RU"/>
        </w:rPr>
        <w:t xml:space="preserve"> процесса </w:t>
      </w:r>
      <w:r w:rsidR="00E07857" w:rsidRPr="00D6616C">
        <w:rPr>
          <w:szCs w:val="22"/>
          <w:lang w:val="ru-RU"/>
        </w:rPr>
        <w:t>перспективных обзоров</w:t>
      </w:r>
      <w:r w:rsidR="007A11A0" w:rsidRPr="00D6616C">
        <w:rPr>
          <w:lang w:val="ru-RU"/>
        </w:rPr>
        <w:t xml:space="preserve">, </w:t>
      </w:r>
      <w:r w:rsidRPr="00D6616C">
        <w:rPr>
          <w:lang w:val="ru-RU"/>
        </w:rPr>
        <w:t xml:space="preserve">как показано на </w:t>
      </w:r>
      <w:r w:rsidR="00377077" w:rsidRPr="00D6616C">
        <w:rPr>
          <w:lang w:val="ru-RU"/>
        </w:rPr>
        <w:t>схеме</w:t>
      </w:r>
      <w:r w:rsidRPr="00D6616C">
        <w:rPr>
          <w:lang w:val="ru-RU"/>
        </w:rPr>
        <w:t xml:space="preserve"> II </w:t>
      </w:r>
      <w:r w:rsidR="00E07857" w:rsidRPr="00D6616C">
        <w:rPr>
          <w:lang w:val="ru-RU"/>
        </w:rPr>
        <w:t xml:space="preserve">доклада </w:t>
      </w:r>
      <w:r w:rsidR="006E0BDC" w:rsidRPr="00D6616C">
        <w:rPr>
          <w:lang w:val="ru-RU"/>
        </w:rPr>
        <w:t xml:space="preserve">о </w:t>
      </w:r>
      <w:r w:rsidRPr="00D6616C">
        <w:rPr>
          <w:lang w:val="ru-RU"/>
        </w:rPr>
        <w:t xml:space="preserve">первом </w:t>
      </w:r>
      <w:r w:rsidR="00E07857" w:rsidRPr="00D6616C">
        <w:rPr>
          <w:lang w:val="ru-RU"/>
        </w:rPr>
        <w:t>совещании г</w:t>
      </w:r>
      <w:r w:rsidRPr="00D6616C">
        <w:rPr>
          <w:lang w:val="ru-RU"/>
        </w:rPr>
        <w:t>руппы</w:t>
      </w:r>
      <w:r w:rsidR="00017968" w:rsidRPr="00D6616C">
        <w:rPr>
          <w:rStyle w:val="aa"/>
          <w:lang w:val="ru-RU"/>
        </w:rPr>
        <w:footnoteReference w:id="22"/>
      </w:r>
      <w:r w:rsidR="00E07857" w:rsidRPr="00D6616C">
        <w:rPr>
          <w:lang w:val="ru-RU"/>
        </w:rPr>
        <w:t>.</w:t>
      </w:r>
    </w:p>
    <w:p w:rsidR="00E84F2F" w:rsidRPr="00D6616C" w:rsidRDefault="00CD65A6" w:rsidP="003061F1">
      <w:pPr>
        <w:pStyle w:val="1"/>
        <w:numPr>
          <w:ilvl w:val="0"/>
          <w:numId w:val="18"/>
        </w:numPr>
        <w:ind w:left="567" w:hanging="567"/>
        <w:rPr>
          <w:lang w:val="ru-RU"/>
        </w:rPr>
      </w:pPr>
      <w:r w:rsidRPr="00D6616C">
        <w:rPr>
          <w:lang w:val="ru-RU"/>
        </w:rPr>
        <w:t>Общие размышления</w:t>
      </w:r>
    </w:p>
    <w:p w:rsidR="00E84F2F" w:rsidRPr="00D6616C" w:rsidRDefault="00CD65A6">
      <w:pPr>
        <w:pStyle w:val="2"/>
        <w:rPr>
          <w:lang w:val="ru-RU"/>
        </w:rPr>
      </w:pPr>
      <w:r w:rsidRPr="00D6616C">
        <w:rPr>
          <w:lang w:val="ru-RU"/>
        </w:rPr>
        <w:t>A.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>Обзор</w:t>
      </w:r>
    </w:p>
    <w:p w:rsidR="00E84F2F" w:rsidRPr="00D6616C" w:rsidRDefault="00377077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rFonts w:eastAsia="DengXian Light"/>
          <w:lang w:val="ru-RU"/>
        </w:rPr>
      </w:pPr>
      <w:r w:rsidRPr="00D6616C">
        <w:rPr>
          <w:lang w:val="ru-RU"/>
        </w:rPr>
        <w:t>По итогам работы м</w:t>
      </w:r>
      <w:r w:rsidR="00CD65A6" w:rsidRPr="00D6616C">
        <w:rPr>
          <w:lang w:val="ru-RU"/>
        </w:rPr>
        <w:t xml:space="preserve">ожно </w:t>
      </w:r>
      <w:r w:rsidR="00293F89" w:rsidRPr="00D6616C">
        <w:rPr>
          <w:lang w:val="ru-RU"/>
        </w:rPr>
        <w:t xml:space="preserve">сделать </w:t>
      </w:r>
      <w:r w:rsidR="00CD65A6" w:rsidRPr="00D6616C">
        <w:rPr>
          <w:rFonts w:eastAsia="DengXian Light"/>
          <w:lang w:val="ru-RU"/>
        </w:rPr>
        <w:t xml:space="preserve">следующие </w:t>
      </w:r>
      <w:r w:rsidR="00CD65A6" w:rsidRPr="00D6616C">
        <w:rPr>
          <w:lang w:val="ru-RU"/>
        </w:rPr>
        <w:t xml:space="preserve">общие </w:t>
      </w:r>
      <w:r w:rsidR="005C12DA" w:rsidRPr="00D6616C">
        <w:rPr>
          <w:lang w:val="ru-RU"/>
        </w:rPr>
        <w:t>выводы: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E07857" w:rsidRPr="00D6616C">
        <w:rPr>
          <w:lang w:val="ru-RU"/>
        </w:rPr>
        <w:t>многодисциплинарная Специальная группа технических экспертов</w:t>
      </w:r>
      <w:r w:rsidR="00BA0EBE" w:rsidRPr="00D6616C">
        <w:rPr>
          <w:lang w:val="ru-RU"/>
        </w:rPr>
        <w:t xml:space="preserve"> </w:t>
      </w:r>
      <w:r w:rsidR="00377077" w:rsidRPr="00D6616C">
        <w:rPr>
          <w:lang w:val="ru-RU"/>
        </w:rPr>
        <w:t xml:space="preserve">выполнила </w:t>
      </w:r>
      <w:r w:rsidR="00BA0EBE" w:rsidRPr="00D6616C">
        <w:rPr>
          <w:lang w:val="ru-RU"/>
        </w:rPr>
        <w:t xml:space="preserve">четыре этапа </w:t>
      </w:r>
      <w:r w:rsidR="00E07857" w:rsidRPr="00D6616C">
        <w:rPr>
          <w:szCs w:val="22"/>
          <w:lang w:val="ru-RU"/>
        </w:rPr>
        <w:t>перспективных обзоров</w:t>
      </w:r>
      <w:r w:rsidR="00BA0EBE" w:rsidRPr="00D6616C">
        <w:rPr>
          <w:lang w:val="ru-RU"/>
        </w:rPr>
        <w:t>, мониторинга и оценки, описанные в решении 15/31;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szCs w:val="22"/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в</w:t>
      </w:r>
      <w:r w:rsidR="00BA0EBE" w:rsidRPr="00D6616C">
        <w:rPr>
          <w:lang w:val="ru-RU"/>
        </w:rPr>
        <w:t xml:space="preserve"> рамках Конвенции о биологическом разнообразии был разработан </w:t>
      </w:r>
      <w:r w:rsidR="00B172B7" w:rsidRPr="00D6616C">
        <w:rPr>
          <w:lang w:val="ru-RU"/>
        </w:rPr>
        <w:t xml:space="preserve">эффективный </w:t>
      </w:r>
      <w:r w:rsidR="00BA0EBE" w:rsidRPr="00D6616C">
        <w:rPr>
          <w:lang w:val="ru-RU"/>
        </w:rPr>
        <w:t>междисцип</w:t>
      </w:r>
      <w:r w:rsidR="00BA0EBE" w:rsidRPr="00D6616C">
        <w:rPr>
          <w:szCs w:val="22"/>
          <w:lang w:val="ru-RU"/>
        </w:rPr>
        <w:t xml:space="preserve">линарный процесс, который </w:t>
      </w:r>
      <w:r w:rsidR="00467DF6" w:rsidRPr="00D6616C">
        <w:rPr>
          <w:szCs w:val="22"/>
          <w:lang w:val="ru-RU"/>
        </w:rPr>
        <w:t>позволил п</w:t>
      </w:r>
      <w:r w:rsidR="002202FB" w:rsidRPr="00D6616C">
        <w:rPr>
          <w:szCs w:val="22"/>
          <w:lang w:val="ru-RU"/>
        </w:rPr>
        <w:t>риобрести</w:t>
      </w:r>
      <w:r w:rsidR="00467DF6" w:rsidRPr="00D6616C">
        <w:rPr>
          <w:szCs w:val="22"/>
          <w:lang w:val="ru-RU"/>
        </w:rPr>
        <w:t xml:space="preserve"> </w:t>
      </w:r>
      <w:r w:rsidR="00BA0EBE" w:rsidRPr="00D6616C">
        <w:rPr>
          <w:szCs w:val="22"/>
          <w:lang w:val="ru-RU"/>
        </w:rPr>
        <w:t>уникальный опыт;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szCs w:val="22"/>
          <w:lang w:val="ru-RU"/>
        </w:rPr>
      </w:pPr>
      <w:r w:rsidRPr="00D6616C">
        <w:rPr>
          <w:szCs w:val="22"/>
          <w:lang w:val="ru-RU"/>
        </w:rPr>
        <w:t>(</w:t>
      </w:r>
      <w:proofErr w:type="spellStart"/>
      <w:r w:rsidRPr="00D6616C">
        <w:rPr>
          <w:szCs w:val="22"/>
          <w:lang w:val="ru-RU"/>
        </w:rPr>
        <w:t>c</w:t>
      </w:r>
      <w:proofErr w:type="spellEnd"/>
      <w:r w:rsidRPr="00D6616C">
        <w:rPr>
          <w:szCs w:val="22"/>
          <w:lang w:val="ru-RU"/>
        </w:rPr>
        <w:t>)</w:t>
      </w:r>
      <w:r w:rsidRPr="00D6616C">
        <w:rPr>
          <w:szCs w:val="22"/>
          <w:lang w:val="ru-RU"/>
        </w:rPr>
        <w:tab/>
      </w:r>
      <w:r w:rsidR="00F508C5" w:rsidRPr="00D6616C">
        <w:rPr>
          <w:szCs w:val="22"/>
          <w:lang w:val="ru-RU"/>
        </w:rPr>
        <w:t>м</w:t>
      </w:r>
      <w:r w:rsidR="00BA0EBE" w:rsidRPr="00D6616C">
        <w:rPr>
          <w:szCs w:val="22"/>
          <w:lang w:val="ru-RU"/>
        </w:rPr>
        <w:t xml:space="preserve">еждисциплинарный характер </w:t>
      </w:r>
      <w:r w:rsidR="00E12C65" w:rsidRPr="00D6616C">
        <w:rPr>
          <w:szCs w:val="22"/>
          <w:lang w:val="ru-RU"/>
        </w:rPr>
        <w:t xml:space="preserve">Специальной </w:t>
      </w:r>
      <w:r w:rsidR="00BA0EBE" w:rsidRPr="00D6616C">
        <w:rPr>
          <w:szCs w:val="22"/>
          <w:lang w:val="ru-RU"/>
        </w:rPr>
        <w:t xml:space="preserve">группы </w:t>
      </w:r>
      <w:r w:rsidR="00E12C65" w:rsidRPr="00D6616C">
        <w:rPr>
          <w:szCs w:val="22"/>
          <w:lang w:val="ru-RU"/>
        </w:rPr>
        <w:t xml:space="preserve">технических </w:t>
      </w:r>
      <w:r w:rsidR="00BA0EBE" w:rsidRPr="00D6616C">
        <w:rPr>
          <w:szCs w:val="22"/>
          <w:lang w:val="ru-RU"/>
        </w:rPr>
        <w:t xml:space="preserve">экспертов внес существенный вклад в общий процесс </w:t>
      </w:r>
      <w:r w:rsidR="00E07857" w:rsidRPr="00D6616C">
        <w:rPr>
          <w:szCs w:val="22"/>
          <w:lang w:val="ru-RU"/>
        </w:rPr>
        <w:t>перспективных обзоров</w:t>
      </w:r>
      <w:r w:rsidR="00BA0EBE" w:rsidRPr="00D6616C">
        <w:rPr>
          <w:szCs w:val="22"/>
          <w:lang w:val="ru-RU"/>
        </w:rPr>
        <w:t xml:space="preserve">, мониторинга и оценки, позволив получить ценные сведения </w:t>
      </w:r>
      <w:r w:rsidR="00F5206C" w:rsidRPr="00D6616C">
        <w:rPr>
          <w:szCs w:val="22"/>
          <w:lang w:val="ru-RU"/>
        </w:rPr>
        <w:t xml:space="preserve">о </w:t>
      </w:r>
      <w:r w:rsidR="00BA0EBE" w:rsidRPr="00D6616C">
        <w:rPr>
          <w:szCs w:val="22"/>
          <w:lang w:val="ru-RU"/>
        </w:rPr>
        <w:t xml:space="preserve">потенциальном воздействии синтетической биологии </w:t>
      </w:r>
      <w:r w:rsidR="00F5206C" w:rsidRPr="00D6616C">
        <w:rPr>
          <w:szCs w:val="22"/>
          <w:lang w:val="ru-RU"/>
        </w:rPr>
        <w:t xml:space="preserve">на </w:t>
      </w:r>
      <w:r w:rsidR="00F62888" w:rsidRPr="00D6616C">
        <w:rPr>
          <w:szCs w:val="22"/>
          <w:lang w:val="ru-RU"/>
        </w:rPr>
        <w:t xml:space="preserve">достижение </w:t>
      </w:r>
      <w:r w:rsidR="00BA0EBE" w:rsidRPr="00D6616C">
        <w:rPr>
          <w:szCs w:val="22"/>
          <w:lang w:val="ru-RU"/>
        </w:rPr>
        <w:t>цел</w:t>
      </w:r>
      <w:r w:rsidR="00F62888" w:rsidRPr="00D6616C">
        <w:rPr>
          <w:szCs w:val="22"/>
          <w:lang w:val="ru-RU"/>
        </w:rPr>
        <w:t>ей</w:t>
      </w:r>
      <w:r w:rsidR="00BA0EBE" w:rsidRPr="00D6616C">
        <w:rPr>
          <w:szCs w:val="22"/>
          <w:lang w:val="ru-RU"/>
        </w:rPr>
        <w:t xml:space="preserve"> Конвенции;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szCs w:val="22"/>
          <w:lang w:val="ru-RU"/>
        </w:rPr>
      </w:pPr>
      <w:r w:rsidRPr="00D6616C">
        <w:rPr>
          <w:szCs w:val="22"/>
          <w:lang w:val="ru-RU"/>
        </w:rPr>
        <w:t>(</w:t>
      </w:r>
      <w:proofErr w:type="spellStart"/>
      <w:r w:rsidRPr="00D6616C">
        <w:rPr>
          <w:szCs w:val="22"/>
          <w:lang w:val="ru-RU"/>
        </w:rPr>
        <w:t>d</w:t>
      </w:r>
      <w:proofErr w:type="spellEnd"/>
      <w:r w:rsidRPr="00D6616C">
        <w:rPr>
          <w:szCs w:val="22"/>
          <w:lang w:val="ru-RU"/>
        </w:rPr>
        <w:t>)</w:t>
      </w:r>
      <w:r w:rsidRPr="00D6616C">
        <w:rPr>
          <w:szCs w:val="22"/>
          <w:lang w:val="ru-RU"/>
        </w:rPr>
        <w:tab/>
      </w:r>
      <w:r w:rsidR="00F508C5" w:rsidRPr="00D6616C">
        <w:rPr>
          <w:szCs w:val="22"/>
          <w:lang w:val="ru-RU"/>
        </w:rPr>
        <w:t>ч</w:t>
      </w:r>
      <w:r w:rsidR="00BA0EBE" w:rsidRPr="00D6616C">
        <w:rPr>
          <w:szCs w:val="22"/>
          <w:lang w:val="ru-RU"/>
        </w:rPr>
        <w:t xml:space="preserve">лены </w:t>
      </w:r>
      <w:r w:rsidR="00467DF6" w:rsidRPr="00D6616C">
        <w:rPr>
          <w:szCs w:val="22"/>
          <w:lang w:val="ru-RU"/>
        </w:rPr>
        <w:t xml:space="preserve">группы </w:t>
      </w:r>
      <w:r w:rsidR="00BA0EBE" w:rsidRPr="00D6616C">
        <w:rPr>
          <w:szCs w:val="22"/>
          <w:lang w:val="ru-RU"/>
        </w:rPr>
        <w:t xml:space="preserve">имели возможность взаимодействовать и </w:t>
      </w:r>
      <w:r w:rsidR="00EA4478" w:rsidRPr="00D6616C">
        <w:rPr>
          <w:szCs w:val="22"/>
          <w:lang w:val="ru-RU"/>
        </w:rPr>
        <w:t xml:space="preserve">обмениваться </w:t>
      </w:r>
      <w:r w:rsidR="00BA0EBE" w:rsidRPr="00D6616C">
        <w:rPr>
          <w:szCs w:val="22"/>
          <w:lang w:val="ru-RU"/>
        </w:rPr>
        <w:t xml:space="preserve">разнообразным опытом и знаниями, что </w:t>
      </w:r>
      <w:r w:rsidR="00377077" w:rsidRPr="00D6616C">
        <w:rPr>
          <w:szCs w:val="22"/>
          <w:lang w:val="ru-RU"/>
        </w:rPr>
        <w:t xml:space="preserve">дополнительно укрепило </w:t>
      </w:r>
      <w:r w:rsidR="00BA0EBE" w:rsidRPr="00D6616C">
        <w:rPr>
          <w:szCs w:val="22"/>
          <w:lang w:val="ru-RU"/>
        </w:rPr>
        <w:t xml:space="preserve">междисциплинарную перспективу. </w:t>
      </w:r>
      <w:r w:rsidR="00F357E3" w:rsidRPr="00D6616C">
        <w:rPr>
          <w:szCs w:val="22"/>
          <w:lang w:val="ru-RU"/>
        </w:rPr>
        <w:t>Эксперты сочли ценным опыт взаимного обучения, который способствовал укреплению междисциплинарного характера процесса</w:t>
      </w:r>
      <w:r w:rsidR="00BA0EBE" w:rsidRPr="00D6616C">
        <w:rPr>
          <w:szCs w:val="22"/>
          <w:lang w:val="ru-RU"/>
        </w:rPr>
        <w:t>;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szCs w:val="22"/>
          <w:lang w:val="ru-RU"/>
        </w:rPr>
        <w:t>(</w:t>
      </w:r>
      <w:proofErr w:type="spellStart"/>
      <w:r w:rsidRPr="00D6616C">
        <w:rPr>
          <w:szCs w:val="22"/>
          <w:lang w:val="ru-RU"/>
        </w:rPr>
        <w:t>e</w:t>
      </w:r>
      <w:proofErr w:type="spellEnd"/>
      <w:r w:rsidRPr="00D6616C">
        <w:rPr>
          <w:szCs w:val="22"/>
          <w:lang w:val="ru-RU"/>
        </w:rPr>
        <w:t>)</w:t>
      </w:r>
      <w:r w:rsidRPr="00D6616C">
        <w:rPr>
          <w:szCs w:val="22"/>
          <w:lang w:val="ru-RU"/>
        </w:rPr>
        <w:tab/>
      </w:r>
      <w:r w:rsidR="00F357E3" w:rsidRPr="00D6616C">
        <w:rPr>
          <w:szCs w:val="22"/>
          <w:lang w:val="ru-RU"/>
        </w:rPr>
        <w:t xml:space="preserve">многодисциплинарная </w:t>
      </w:r>
      <w:r w:rsidR="00E12C65" w:rsidRPr="00D6616C">
        <w:rPr>
          <w:szCs w:val="22"/>
          <w:lang w:val="ru-RU"/>
        </w:rPr>
        <w:t xml:space="preserve">Специальная </w:t>
      </w:r>
      <w:r w:rsidR="00BA0EBE" w:rsidRPr="00D6616C">
        <w:rPr>
          <w:szCs w:val="22"/>
          <w:lang w:val="ru-RU"/>
        </w:rPr>
        <w:t xml:space="preserve">группа </w:t>
      </w:r>
      <w:r w:rsidR="00E12C65" w:rsidRPr="00D6616C">
        <w:rPr>
          <w:szCs w:val="22"/>
          <w:lang w:val="ru-RU"/>
        </w:rPr>
        <w:t xml:space="preserve">технических </w:t>
      </w:r>
      <w:r w:rsidR="00BA0EBE" w:rsidRPr="00D6616C">
        <w:rPr>
          <w:szCs w:val="22"/>
          <w:lang w:val="ru-RU"/>
        </w:rPr>
        <w:t xml:space="preserve">экспертов при поддержке </w:t>
      </w:r>
      <w:r w:rsidR="00AA318E" w:rsidRPr="00D6616C">
        <w:rPr>
          <w:szCs w:val="22"/>
          <w:lang w:val="ru-RU"/>
        </w:rPr>
        <w:t>секретариат</w:t>
      </w:r>
      <w:r w:rsidR="00BA0EBE" w:rsidRPr="00D6616C">
        <w:rPr>
          <w:szCs w:val="22"/>
          <w:lang w:val="ru-RU"/>
        </w:rPr>
        <w:t>а усп</w:t>
      </w:r>
      <w:r w:rsidR="00BA0EBE" w:rsidRPr="00D6616C">
        <w:rPr>
          <w:lang w:val="ru-RU"/>
        </w:rPr>
        <w:t xml:space="preserve">ешно выполнила свою задачу в течение шести месяцев </w:t>
      </w:r>
      <w:r w:rsidR="002B7A29" w:rsidRPr="00D6616C">
        <w:rPr>
          <w:lang w:val="ru-RU"/>
        </w:rPr>
        <w:t xml:space="preserve">в </w:t>
      </w:r>
      <w:r w:rsidR="00BA0EBE" w:rsidRPr="00D6616C">
        <w:rPr>
          <w:lang w:val="ru-RU"/>
        </w:rPr>
        <w:t xml:space="preserve">межсессионный период </w:t>
      </w:r>
      <w:r w:rsidR="001D35DF" w:rsidRPr="00D6616C">
        <w:rPr>
          <w:lang w:val="ru-RU"/>
        </w:rPr>
        <w:t>2023</w:t>
      </w:r>
      <w:r w:rsidR="00F357E3" w:rsidRPr="00D6616C">
        <w:rPr>
          <w:lang w:val="ru-RU"/>
        </w:rPr>
        <w:t>-20</w:t>
      </w:r>
      <w:r w:rsidR="001D35DF" w:rsidRPr="00D6616C">
        <w:rPr>
          <w:lang w:val="ru-RU"/>
        </w:rPr>
        <w:t>24</w:t>
      </w:r>
      <w:r w:rsidR="00BA0EBE" w:rsidRPr="00D6616C">
        <w:rPr>
          <w:lang w:val="ru-RU"/>
        </w:rPr>
        <w:t xml:space="preserve"> г</w:t>
      </w:r>
      <w:r w:rsidR="00F357E3" w:rsidRPr="00D6616C">
        <w:rPr>
          <w:lang w:val="ru-RU"/>
        </w:rPr>
        <w:t>одов</w:t>
      </w:r>
      <w:r w:rsidR="00BA0EBE" w:rsidRPr="00D6616C">
        <w:rPr>
          <w:lang w:val="ru-RU"/>
        </w:rPr>
        <w:t xml:space="preserve"> благодаря эффективному планированию, духу сотрудничества и стремлению </w:t>
      </w:r>
      <w:r w:rsidR="00F357E3" w:rsidRPr="00D6616C">
        <w:rPr>
          <w:lang w:val="ru-RU"/>
        </w:rPr>
        <w:t>к высоким результатам</w:t>
      </w:r>
      <w:r w:rsidR="00BA0EBE" w:rsidRPr="00D6616C">
        <w:rPr>
          <w:lang w:val="ru-RU"/>
        </w:rPr>
        <w:t xml:space="preserve">; 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f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д</w:t>
      </w:r>
      <w:r w:rsidR="00BA0EBE" w:rsidRPr="00D6616C">
        <w:rPr>
          <w:lang w:val="ru-RU"/>
        </w:rPr>
        <w:t xml:space="preserve">ля выполнения более широкого мандата, предоставленного </w:t>
      </w:r>
      <w:r w:rsidR="00BA50F8" w:rsidRPr="00D6616C">
        <w:rPr>
          <w:lang w:val="ru-RU"/>
        </w:rPr>
        <w:t xml:space="preserve">в </w:t>
      </w:r>
      <w:r w:rsidR="00BA0EBE" w:rsidRPr="00D6616C">
        <w:rPr>
          <w:lang w:val="ru-RU"/>
        </w:rPr>
        <w:t xml:space="preserve">решении 15/31, </w:t>
      </w:r>
      <w:r w:rsidR="00AA318E" w:rsidRPr="00D6616C">
        <w:rPr>
          <w:lang w:val="ru-RU"/>
        </w:rPr>
        <w:t>секретариат</w:t>
      </w:r>
      <w:r w:rsidR="00BA0EBE" w:rsidRPr="00D6616C">
        <w:rPr>
          <w:lang w:val="ru-RU"/>
        </w:rPr>
        <w:t xml:space="preserve">у </w:t>
      </w:r>
      <w:r w:rsidR="00BA0EBE" w:rsidRPr="00D6616C">
        <w:rPr>
          <w:szCs w:val="22"/>
          <w:lang w:val="ru-RU"/>
        </w:rPr>
        <w:t>потребовались</w:t>
      </w:r>
      <w:r w:rsidR="00BA0EBE" w:rsidRPr="00D6616C">
        <w:rPr>
          <w:lang w:val="ru-RU"/>
        </w:rPr>
        <w:t xml:space="preserve"> дополнительные </w:t>
      </w:r>
      <w:r w:rsidR="00F357E3" w:rsidRPr="00D6616C">
        <w:rPr>
          <w:lang w:val="ru-RU"/>
        </w:rPr>
        <w:t xml:space="preserve">людские </w:t>
      </w:r>
      <w:r w:rsidR="00BA0EBE" w:rsidRPr="00D6616C">
        <w:rPr>
          <w:lang w:val="ru-RU"/>
        </w:rPr>
        <w:t xml:space="preserve">и технические ресурсы. Этот </w:t>
      </w:r>
      <w:r w:rsidR="00F357E3" w:rsidRPr="00D6616C">
        <w:rPr>
          <w:lang w:val="ru-RU"/>
        </w:rPr>
        <w:t xml:space="preserve">расширенный </w:t>
      </w:r>
      <w:r w:rsidR="00BA0EBE" w:rsidRPr="00D6616C">
        <w:rPr>
          <w:lang w:val="ru-RU"/>
        </w:rPr>
        <w:t>мандат</w:t>
      </w:r>
      <w:r w:rsidR="001514F5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включающий </w:t>
      </w:r>
      <w:r w:rsidR="008C4D3E" w:rsidRPr="00D6616C">
        <w:rPr>
          <w:lang w:val="ru-RU"/>
        </w:rPr>
        <w:t xml:space="preserve">такие </w:t>
      </w:r>
      <w:r w:rsidR="00BA0EBE" w:rsidRPr="00D6616C">
        <w:rPr>
          <w:lang w:val="ru-RU"/>
        </w:rPr>
        <w:t xml:space="preserve">элементы, как разработка процесса и выявление потребностей </w:t>
      </w:r>
      <w:r w:rsidR="002202FB" w:rsidRPr="00D6616C">
        <w:rPr>
          <w:lang w:val="ru-RU"/>
        </w:rPr>
        <w:t>для</w:t>
      </w:r>
      <w:r w:rsidR="00BA0EBE" w:rsidRPr="00D6616C">
        <w:rPr>
          <w:lang w:val="ru-RU"/>
        </w:rPr>
        <w:t xml:space="preserve"> </w:t>
      </w:r>
      <w:r w:rsidR="00F357E3" w:rsidRPr="00D6616C">
        <w:rPr>
          <w:lang w:val="ru-RU"/>
        </w:rPr>
        <w:t>создани</w:t>
      </w:r>
      <w:r w:rsidR="002202FB" w:rsidRPr="00D6616C">
        <w:rPr>
          <w:lang w:val="ru-RU"/>
        </w:rPr>
        <w:t>я</w:t>
      </w:r>
      <w:r w:rsidR="00F357E3" w:rsidRPr="00D6616C">
        <w:rPr>
          <w:lang w:val="ru-RU"/>
        </w:rPr>
        <w:t xml:space="preserve"> </w:t>
      </w:r>
      <w:r w:rsidR="00BA0EBE" w:rsidRPr="00D6616C">
        <w:rPr>
          <w:lang w:val="ru-RU"/>
        </w:rPr>
        <w:t>потенциала, передач</w:t>
      </w:r>
      <w:r w:rsidR="002202FB" w:rsidRPr="00D6616C">
        <w:rPr>
          <w:lang w:val="ru-RU"/>
        </w:rPr>
        <w:t>и</w:t>
      </w:r>
      <w:r w:rsidR="00BA0EBE" w:rsidRPr="00D6616C">
        <w:rPr>
          <w:lang w:val="ru-RU"/>
        </w:rPr>
        <w:t xml:space="preserve"> технологий </w:t>
      </w:r>
      <w:r w:rsidR="00EA150C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обмен</w:t>
      </w:r>
      <w:r w:rsidR="002202FB" w:rsidRPr="00D6616C">
        <w:rPr>
          <w:lang w:val="ru-RU"/>
        </w:rPr>
        <w:t>а</w:t>
      </w:r>
      <w:r w:rsidR="00BA0EBE" w:rsidRPr="00D6616C">
        <w:rPr>
          <w:lang w:val="ru-RU"/>
        </w:rPr>
        <w:t xml:space="preserve"> знаниями</w:t>
      </w:r>
      <w:r w:rsidR="00EA150C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выходит за рамки </w:t>
      </w:r>
      <w:r w:rsidR="00E07857" w:rsidRPr="00D6616C">
        <w:rPr>
          <w:lang w:val="ru-RU"/>
        </w:rPr>
        <w:t xml:space="preserve">широких и регулярных </w:t>
      </w:r>
      <w:r w:rsidR="00E07857" w:rsidRPr="00D6616C">
        <w:rPr>
          <w:szCs w:val="22"/>
          <w:lang w:val="ru-RU"/>
        </w:rPr>
        <w:t>перспективных обзоров</w:t>
      </w:r>
      <w:r w:rsidR="00BA0EBE" w:rsidRPr="00D6616C">
        <w:rPr>
          <w:lang w:val="ru-RU"/>
        </w:rPr>
        <w:t>, мониторинга и оценки.</w:t>
      </w:r>
    </w:p>
    <w:p w:rsidR="00E84F2F" w:rsidRPr="00D6616C" w:rsidRDefault="00CD65A6">
      <w:pPr>
        <w:pStyle w:val="2"/>
        <w:jc w:val="left"/>
        <w:rPr>
          <w:lang w:val="ru-RU"/>
        </w:rPr>
      </w:pPr>
      <w:r w:rsidRPr="00D6616C">
        <w:rPr>
          <w:lang w:val="ru-RU"/>
        </w:rPr>
        <w:lastRenderedPageBreak/>
        <w:t>B.</w:t>
      </w:r>
      <w:r w:rsidRPr="00D6616C">
        <w:rPr>
          <w:lang w:val="ru-RU"/>
        </w:rPr>
        <w:tab/>
      </w:r>
      <w:r w:rsidR="00BA0EBE" w:rsidRPr="00D6616C">
        <w:rPr>
          <w:lang w:val="ru-RU"/>
        </w:rPr>
        <w:t xml:space="preserve">Общие соображения и рекомендации </w:t>
      </w:r>
      <w:r w:rsidR="00251014" w:rsidRPr="00D6616C">
        <w:rPr>
          <w:lang w:val="ru-RU"/>
        </w:rPr>
        <w:t xml:space="preserve">для </w:t>
      </w:r>
      <w:r w:rsidR="00BA0EBE" w:rsidRPr="00D6616C">
        <w:rPr>
          <w:lang w:val="ru-RU"/>
        </w:rPr>
        <w:t>укреплени</w:t>
      </w:r>
      <w:r w:rsidR="00251014" w:rsidRPr="00D6616C">
        <w:rPr>
          <w:lang w:val="ru-RU"/>
        </w:rPr>
        <w:t>я</w:t>
      </w:r>
      <w:r w:rsidR="00BA0EBE" w:rsidRPr="00D6616C">
        <w:rPr>
          <w:lang w:val="ru-RU"/>
        </w:rPr>
        <w:t xml:space="preserve"> процесса</w:t>
      </w:r>
    </w:p>
    <w:p w:rsidR="00E84F2F" w:rsidRPr="00D6616C" w:rsidRDefault="00CD65A6" w:rsidP="003061F1">
      <w:pPr>
        <w:keepNext/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Ниже приводятся соображения и рекомендации: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251014" w:rsidRPr="00D6616C">
        <w:rPr>
          <w:lang w:val="ru-RU"/>
        </w:rPr>
        <w:t>для укрепления м</w:t>
      </w:r>
      <w:r w:rsidR="00BA0EBE" w:rsidRPr="00D6616C">
        <w:rPr>
          <w:lang w:val="ru-RU"/>
        </w:rPr>
        <w:t xml:space="preserve">еждисциплинарного </w:t>
      </w:r>
      <w:r w:rsidR="00C72CF7" w:rsidRPr="00D6616C">
        <w:rPr>
          <w:lang w:val="ru-RU"/>
        </w:rPr>
        <w:t xml:space="preserve">характера </w:t>
      </w:r>
      <w:r w:rsidR="00BA0EBE" w:rsidRPr="00D6616C">
        <w:rPr>
          <w:lang w:val="ru-RU"/>
        </w:rPr>
        <w:t xml:space="preserve">процесса </w:t>
      </w:r>
      <w:r w:rsidR="00251014" w:rsidRPr="00D6616C">
        <w:rPr>
          <w:lang w:val="ru-RU"/>
        </w:rPr>
        <w:t xml:space="preserve">необходимо обеспечить достаточные </w:t>
      </w:r>
      <w:r w:rsidR="00BA0EBE" w:rsidRPr="00D6616C">
        <w:rPr>
          <w:lang w:val="ru-RU"/>
        </w:rPr>
        <w:t>ресурс</w:t>
      </w:r>
      <w:r w:rsidR="00251014" w:rsidRPr="00D6616C">
        <w:rPr>
          <w:lang w:val="ru-RU"/>
        </w:rPr>
        <w:t>ы</w:t>
      </w:r>
      <w:r w:rsidR="00BA0EBE" w:rsidRPr="00D6616C">
        <w:rPr>
          <w:lang w:val="ru-RU"/>
        </w:rPr>
        <w:t xml:space="preserve"> </w:t>
      </w:r>
      <w:r w:rsidR="00251014" w:rsidRPr="00D6616C">
        <w:rPr>
          <w:lang w:val="ru-RU"/>
        </w:rPr>
        <w:t>в целях привлечения более широкого круга участников</w:t>
      </w:r>
      <w:r w:rsidR="00BA0EBE" w:rsidRPr="00D6616C">
        <w:rPr>
          <w:lang w:val="ru-RU"/>
        </w:rPr>
        <w:t>;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3A1C13" w:rsidRPr="00D6616C">
        <w:rPr>
          <w:lang w:val="ru-RU"/>
        </w:rPr>
        <w:t>для более эффективного проведения процесса перспективных обзоров, мониторинга и оценки</w:t>
      </w:r>
      <w:r w:rsidR="00361AB1" w:rsidRPr="00D6616C">
        <w:rPr>
          <w:lang w:val="ru-RU"/>
        </w:rPr>
        <w:t xml:space="preserve"> </w:t>
      </w:r>
      <w:r w:rsidR="003A1C13" w:rsidRPr="00D6616C">
        <w:rPr>
          <w:lang w:val="ru-RU"/>
        </w:rPr>
        <w:t xml:space="preserve">рекомендуется </w:t>
      </w:r>
      <w:r w:rsidR="00D94178" w:rsidRPr="00D6616C">
        <w:rPr>
          <w:lang w:val="ru-RU"/>
        </w:rPr>
        <w:t xml:space="preserve">рассмотреть возможность </w:t>
      </w:r>
      <w:r w:rsidR="00BA0EBE" w:rsidRPr="00D6616C">
        <w:rPr>
          <w:lang w:val="ru-RU"/>
        </w:rPr>
        <w:t>обращения к более широкому кругу заинтересованных сторон, включая ученых в областях, имеющих отношение к оценке синтетической биологии</w:t>
      </w:r>
      <w:r w:rsidR="00E837F8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коренные народы и местные общины, а также носителей знаний </w:t>
      </w:r>
      <w:r w:rsidR="003A1C13" w:rsidRPr="00D6616C">
        <w:rPr>
          <w:lang w:val="ru-RU"/>
        </w:rPr>
        <w:t xml:space="preserve">других </w:t>
      </w:r>
      <w:r w:rsidR="00BA0EBE" w:rsidRPr="00D6616C">
        <w:rPr>
          <w:lang w:val="ru-RU"/>
        </w:rPr>
        <w:t>уровн</w:t>
      </w:r>
      <w:r w:rsidR="003A1C13" w:rsidRPr="00D6616C">
        <w:rPr>
          <w:lang w:val="ru-RU"/>
        </w:rPr>
        <w:t>ей</w:t>
      </w:r>
      <w:r w:rsidR="00BA0EBE" w:rsidRPr="00D6616C">
        <w:rPr>
          <w:lang w:val="ru-RU"/>
        </w:rPr>
        <w:t xml:space="preserve">. </w:t>
      </w:r>
      <w:r w:rsidR="003A1C13" w:rsidRPr="00D6616C">
        <w:rPr>
          <w:lang w:val="ru-RU"/>
        </w:rPr>
        <w:t>Для достижения этих целей</w:t>
      </w:r>
      <w:r w:rsidR="00BA0EBE" w:rsidRPr="00D6616C">
        <w:rPr>
          <w:lang w:val="ru-RU"/>
        </w:rPr>
        <w:t xml:space="preserve"> б</w:t>
      </w:r>
      <w:r w:rsidR="003A1C13" w:rsidRPr="00D6616C">
        <w:rPr>
          <w:lang w:val="ru-RU"/>
        </w:rPr>
        <w:t xml:space="preserve">удет целесообразно </w:t>
      </w:r>
      <w:r w:rsidR="00BA0EBE" w:rsidRPr="00D6616C">
        <w:rPr>
          <w:lang w:val="ru-RU"/>
        </w:rPr>
        <w:t>выделить больше времени и финансовых ресурсов;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р</w:t>
      </w:r>
      <w:r w:rsidR="00BA0EBE" w:rsidRPr="00D6616C">
        <w:rPr>
          <w:lang w:val="ru-RU"/>
        </w:rPr>
        <w:t xml:space="preserve">ешение проблем, связанных с </w:t>
      </w:r>
      <w:r w:rsidR="00B45F87" w:rsidRPr="00D6616C">
        <w:rPr>
          <w:lang w:val="ru-RU"/>
        </w:rPr>
        <w:t xml:space="preserve">визовыми вопросами </w:t>
      </w:r>
      <w:r w:rsidR="00BA0EBE" w:rsidRPr="00D6616C">
        <w:rPr>
          <w:lang w:val="ru-RU"/>
        </w:rPr>
        <w:t xml:space="preserve">и ресурсами, </w:t>
      </w:r>
      <w:r w:rsidR="00B45F87" w:rsidRPr="00D6616C">
        <w:rPr>
          <w:lang w:val="ru-RU"/>
        </w:rPr>
        <w:t xml:space="preserve">может </w:t>
      </w:r>
      <w:r w:rsidR="008D0DEB" w:rsidRPr="00D6616C">
        <w:rPr>
          <w:lang w:val="ru-RU"/>
        </w:rPr>
        <w:t>способствова</w:t>
      </w:r>
      <w:r w:rsidR="00B45F87" w:rsidRPr="00D6616C">
        <w:rPr>
          <w:lang w:val="ru-RU"/>
        </w:rPr>
        <w:t>ть</w:t>
      </w:r>
      <w:r w:rsidR="008D0DEB" w:rsidRPr="00D6616C">
        <w:rPr>
          <w:lang w:val="ru-RU"/>
        </w:rPr>
        <w:t xml:space="preserve"> </w:t>
      </w:r>
      <w:r w:rsidR="00BA0EBE" w:rsidRPr="00D6616C">
        <w:rPr>
          <w:lang w:val="ru-RU"/>
        </w:rPr>
        <w:t>эффективному участию заинтересованных групп</w:t>
      </w:r>
      <w:r w:rsidR="00276E05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таких как женщины и молодежь. </w:t>
      </w:r>
      <w:r w:rsidR="00D511DD" w:rsidRPr="00D6616C">
        <w:rPr>
          <w:lang w:val="ru-RU"/>
        </w:rPr>
        <w:t xml:space="preserve">Кроме того, </w:t>
      </w:r>
      <w:r w:rsidR="00B45F87" w:rsidRPr="00D6616C">
        <w:rPr>
          <w:lang w:val="ru-RU"/>
        </w:rPr>
        <w:t>необходимо учитывать разницу в часовых поясах, которая влияет на время и участие в онлайновых сессиях</w:t>
      </w:r>
      <w:r w:rsidR="00BA0EBE" w:rsidRPr="00D6616C">
        <w:rPr>
          <w:lang w:val="ru-RU"/>
        </w:rPr>
        <w:t xml:space="preserve">; </w:t>
      </w:r>
    </w:p>
    <w:p w:rsidR="00E84F2F" w:rsidRPr="00D6616C" w:rsidRDefault="00CD65A6" w:rsidP="003217D0">
      <w:pPr>
        <w:tabs>
          <w:tab w:val="left" w:pos="1701"/>
        </w:tabs>
        <w:spacing w:before="120" w:after="120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д</w:t>
      </w:r>
      <w:r w:rsidR="00BA0EBE" w:rsidRPr="00D6616C">
        <w:rPr>
          <w:lang w:val="ru-RU"/>
        </w:rPr>
        <w:t xml:space="preserve">ля оптимизации процесса </w:t>
      </w:r>
      <w:r w:rsidR="00B45F87" w:rsidRPr="00D6616C">
        <w:rPr>
          <w:lang w:val="ru-RU"/>
        </w:rPr>
        <w:t xml:space="preserve">рекомендуется </w:t>
      </w:r>
      <w:r w:rsidR="00872EAA" w:rsidRPr="00D6616C">
        <w:rPr>
          <w:lang w:val="ru-RU"/>
        </w:rPr>
        <w:t xml:space="preserve">рассмотреть возможность </w:t>
      </w:r>
      <w:r w:rsidR="00BA0EBE" w:rsidRPr="00D6616C">
        <w:rPr>
          <w:lang w:val="ru-RU"/>
        </w:rPr>
        <w:t>создания механизма, например, обсерватории по синтетической биологии, для мониторинга или содействия решению вопросов, включенных в список приорит</w:t>
      </w:r>
      <w:r w:rsidR="00C23BF6" w:rsidRPr="00D6616C">
        <w:rPr>
          <w:lang w:val="ru-RU"/>
        </w:rPr>
        <w:t>етов</w:t>
      </w:r>
      <w:r w:rsidR="00BA0EBE" w:rsidRPr="00D6616C">
        <w:rPr>
          <w:lang w:val="ru-RU"/>
        </w:rPr>
        <w:t xml:space="preserve"> или предварительный список</w:t>
      </w:r>
      <w:r w:rsidR="00B8111B" w:rsidRPr="00D6616C">
        <w:rPr>
          <w:lang w:val="ru-RU"/>
        </w:rPr>
        <w:t>.</w:t>
      </w:r>
    </w:p>
    <w:p w:rsidR="00E84F2F" w:rsidRPr="00D6616C" w:rsidRDefault="00CD65A6" w:rsidP="002B5F33">
      <w:pPr>
        <w:pStyle w:val="1"/>
        <w:ind w:left="567" w:hanging="567"/>
        <w:rPr>
          <w:lang w:val="ru-RU"/>
        </w:rPr>
      </w:pPr>
      <w:r w:rsidRPr="00D6616C">
        <w:rPr>
          <w:lang w:val="ru-RU"/>
        </w:rPr>
        <w:t xml:space="preserve">Элементы для </w:t>
      </w:r>
      <w:r w:rsidR="00C23BF6" w:rsidRPr="00D6616C">
        <w:rPr>
          <w:lang w:val="ru-RU"/>
        </w:rPr>
        <w:t xml:space="preserve">оптимизации </w:t>
      </w:r>
      <w:r w:rsidRPr="00D6616C">
        <w:rPr>
          <w:lang w:val="ru-RU"/>
        </w:rPr>
        <w:t>процесса</w:t>
      </w:r>
    </w:p>
    <w:p w:rsidR="00E84F2F" w:rsidRPr="00D6616C" w:rsidRDefault="002B5F33" w:rsidP="003061F1">
      <w:pPr>
        <w:keepNext/>
        <w:numPr>
          <w:ilvl w:val="0"/>
          <w:numId w:val="11"/>
        </w:numPr>
        <w:tabs>
          <w:tab w:val="left" w:pos="567"/>
        </w:tabs>
        <w:spacing w:before="120" w:after="120"/>
        <w:ind w:left="0" w:firstLine="0"/>
        <w:outlineLvl w:val="2"/>
        <w:rPr>
          <w:rFonts w:eastAsia="DengXian Light"/>
          <w:b/>
          <w:bCs/>
          <w:szCs w:val="22"/>
          <w:lang w:val="ru-RU"/>
        </w:rPr>
      </w:pPr>
      <w:r w:rsidRPr="00D6616C">
        <w:rPr>
          <w:b/>
          <w:bCs/>
          <w:szCs w:val="22"/>
          <w:lang w:val="ru-RU"/>
        </w:rPr>
        <w:t>Этап</w:t>
      </w:r>
      <w:proofErr w:type="gramStart"/>
      <w:r w:rsidR="00CD65A6" w:rsidRPr="00D6616C">
        <w:rPr>
          <w:b/>
          <w:bCs/>
          <w:szCs w:val="22"/>
          <w:lang w:val="ru-RU"/>
        </w:rPr>
        <w:t xml:space="preserve"> </w:t>
      </w:r>
      <w:r w:rsidR="00BA0EBE" w:rsidRPr="00D6616C">
        <w:rPr>
          <w:b/>
          <w:bCs/>
          <w:szCs w:val="22"/>
          <w:lang w:val="ru-RU"/>
        </w:rPr>
        <w:t>А</w:t>
      </w:r>
      <w:proofErr w:type="gramEnd"/>
      <w:r w:rsidR="00BA0EBE" w:rsidRPr="00D6616C">
        <w:rPr>
          <w:b/>
          <w:bCs/>
          <w:szCs w:val="22"/>
          <w:lang w:val="ru-RU"/>
        </w:rPr>
        <w:t>: сбор информации</w:t>
      </w:r>
    </w:p>
    <w:p w:rsidR="00E84F2F" w:rsidRPr="00D6616C" w:rsidRDefault="00BA0EBE" w:rsidP="003061F1">
      <w:pPr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Этап сбора </w:t>
      </w:r>
      <w:r w:rsidR="000C3740" w:rsidRPr="00D6616C">
        <w:rPr>
          <w:lang w:val="ru-RU"/>
        </w:rPr>
        <w:t xml:space="preserve">информации представлял </w:t>
      </w:r>
      <w:r w:rsidRPr="00D6616C">
        <w:rPr>
          <w:lang w:val="ru-RU"/>
        </w:rPr>
        <w:t>собой итеративный процесс</w:t>
      </w:r>
      <w:r w:rsidR="009235BE" w:rsidRPr="00D6616C">
        <w:rPr>
          <w:lang w:val="ru-RU"/>
        </w:rPr>
        <w:t xml:space="preserve">, состоящий </w:t>
      </w:r>
      <w:r w:rsidR="008E7327" w:rsidRPr="00D6616C">
        <w:rPr>
          <w:lang w:val="ru-RU"/>
        </w:rPr>
        <w:t xml:space="preserve">из </w:t>
      </w:r>
      <w:r w:rsidRPr="00D6616C">
        <w:rPr>
          <w:lang w:val="ru-RU"/>
        </w:rPr>
        <w:t>двух фаз. Перв</w:t>
      </w:r>
      <w:r w:rsidR="002B5F33" w:rsidRPr="00D6616C">
        <w:rPr>
          <w:lang w:val="ru-RU"/>
        </w:rPr>
        <w:t>ая</w:t>
      </w:r>
      <w:r w:rsidRPr="00D6616C">
        <w:rPr>
          <w:lang w:val="ru-RU"/>
        </w:rPr>
        <w:t xml:space="preserve"> </w:t>
      </w:r>
      <w:r w:rsidR="002B5F33" w:rsidRPr="00D6616C">
        <w:rPr>
          <w:lang w:val="ru-RU"/>
        </w:rPr>
        <w:t>фаза</w:t>
      </w:r>
      <w:r w:rsidRPr="00D6616C">
        <w:rPr>
          <w:lang w:val="ru-RU"/>
        </w:rPr>
        <w:t xml:space="preserve"> был</w:t>
      </w:r>
      <w:r w:rsidR="002B5F33" w:rsidRPr="00D6616C">
        <w:rPr>
          <w:lang w:val="ru-RU"/>
        </w:rPr>
        <w:t>а</w:t>
      </w:r>
      <w:r w:rsidRPr="00D6616C">
        <w:rPr>
          <w:lang w:val="ru-RU"/>
        </w:rPr>
        <w:t xml:space="preserve"> направлен</w:t>
      </w:r>
      <w:r w:rsidR="002B5F33" w:rsidRPr="00D6616C">
        <w:rPr>
          <w:lang w:val="ru-RU"/>
        </w:rPr>
        <w:t>а</w:t>
      </w:r>
      <w:r w:rsidRPr="00D6616C">
        <w:rPr>
          <w:lang w:val="ru-RU"/>
        </w:rPr>
        <w:t xml:space="preserve"> на получение информации </w:t>
      </w:r>
      <w:r w:rsidR="0025772F" w:rsidRPr="00D6616C">
        <w:rPr>
          <w:lang w:val="ru-RU"/>
        </w:rPr>
        <w:t xml:space="preserve">для </w:t>
      </w:r>
      <w:r w:rsidR="00E07857" w:rsidRPr="00D6616C">
        <w:rPr>
          <w:szCs w:val="22"/>
          <w:lang w:val="ru-RU"/>
        </w:rPr>
        <w:t>перспективных обзоров</w:t>
      </w:r>
      <w:r w:rsidR="00E07857" w:rsidRPr="00D6616C">
        <w:rPr>
          <w:lang w:val="ru-RU"/>
        </w:rPr>
        <w:t xml:space="preserve"> </w:t>
      </w:r>
      <w:r w:rsidRPr="00D6616C">
        <w:rPr>
          <w:lang w:val="ru-RU"/>
        </w:rPr>
        <w:t>и основывал</w:t>
      </w:r>
      <w:r w:rsidR="002B5F33" w:rsidRPr="00D6616C">
        <w:rPr>
          <w:lang w:val="ru-RU"/>
        </w:rPr>
        <w:t>а</w:t>
      </w:r>
      <w:r w:rsidRPr="00D6616C">
        <w:rPr>
          <w:lang w:val="ru-RU"/>
        </w:rPr>
        <w:t>с</w:t>
      </w:r>
      <w:r w:rsidR="002B5F33" w:rsidRPr="00D6616C">
        <w:rPr>
          <w:lang w:val="ru-RU"/>
        </w:rPr>
        <w:t>ь</w:t>
      </w:r>
      <w:r w:rsidRPr="00D6616C">
        <w:rPr>
          <w:lang w:val="ru-RU"/>
        </w:rPr>
        <w:t xml:space="preserve"> на </w:t>
      </w:r>
      <w:r w:rsidR="0025772F" w:rsidRPr="00D6616C">
        <w:rPr>
          <w:lang w:val="ru-RU"/>
        </w:rPr>
        <w:t xml:space="preserve">различных </w:t>
      </w:r>
      <w:r w:rsidRPr="00D6616C">
        <w:rPr>
          <w:lang w:val="ru-RU"/>
        </w:rPr>
        <w:t xml:space="preserve">источниках, включая: 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2A3456" w:rsidRPr="00D6616C">
        <w:rPr>
          <w:lang w:val="ru-RU"/>
        </w:rPr>
        <w:t xml:space="preserve">сетевой </w:t>
      </w:r>
      <w:r w:rsidR="00BA0EBE" w:rsidRPr="00D6616C">
        <w:rPr>
          <w:lang w:val="ru-RU"/>
        </w:rPr>
        <w:t xml:space="preserve">форум </w:t>
      </w:r>
      <w:r w:rsidR="002A3456" w:rsidRPr="00D6616C">
        <w:rPr>
          <w:lang w:val="ru-RU"/>
        </w:rPr>
        <w:t xml:space="preserve">открытого состава </w:t>
      </w:r>
      <w:r w:rsidR="0025772F" w:rsidRPr="00D6616C">
        <w:rPr>
          <w:lang w:val="ru-RU"/>
        </w:rPr>
        <w:t>по синтетической биологии</w:t>
      </w:r>
      <w:r w:rsidR="00BA0EBE" w:rsidRPr="00D6616C">
        <w:rPr>
          <w:lang w:val="ru-RU"/>
        </w:rPr>
        <w:t>;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п</w:t>
      </w:r>
      <w:r w:rsidR="00BA0EBE" w:rsidRPr="00D6616C">
        <w:rPr>
          <w:lang w:val="ru-RU"/>
        </w:rPr>
        <w:t>редставление информации Сторон</w:t>
      </w:r>
      <w:r w:rsidR="002B5F33" w:rsidRPr="00D6616C">
        <w:rPr>
          <w:lang w:val="ru-RU"/>
        </w:rPr>
        <w:t>ами и субъектами деятельности</w:t>
      </w:r>
      <w:r w:rsidR="00BA0EBE" w:rsidRPr="00D6616C">
        <w:rPr>
          <w:lang w:val="ru-RU"/>
        </w:rPr>
        <w:t>;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м</w:t>
      </w:r>
      <w:r w:rsidR="00BA0EBE" w:rsidRPr="00D6616C">
        <w:rPr>
          <w:lang w:val="ru-RU"/>
        </w:rPr>
        <w:t xml:space="preserve">атериалы, представленные </w:t>
      </w:r>
      <w:r w:rsidR="00423CA0" w:rsidRPr="00D6616C">
        <w:rPr>
          <w:lang w:val="ru-RU"/>
        </w:rPr>
        <w:t xml:space="preserve">членами </w:t>
      </w:r>
      <w:r w:rsidR="002B5F33" w:rsidRPr="00D6616C">
        <w:rPr>
          <w:lang w:val="ru-RU"/>
        </w:rPr>
        <w:t xml:space="preserve">многодисциплинарной </w:t>
      </w:r>
      <w:r w:rsidR="00E12C65" w:rsidRPr="00D6616C">
        <w:rPr>
          <w:lang w:val="ru-RU"/>
        </w:rPr>
        <w:t xml:space="preserve">Специальной </w:t>
      </w:r>
      <w:r w:rsidR="002B5F33" w:rsidRPr="00D6616C">
        <w:rPr>
          <w:lang w:val="ru-RU"/>
        </w:rPr>
        <w:t>группы технических экспертов</w:t>
      </w:r>
      <w:r w:rsidR="00BA0EBE" w:rsidRPr="00D6616C">
        <w:rPr>
          <w:lang w:val="ru-RU"/>
        </w:rPr>
        <w:t>;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F508C5" w:rsidRPr="00D6616C">
        <w:rPr>
          <w:lang w:val="ru-RU"/>
        </w:rPr>
        <w:t>о</w:t>
      </w:r>
      <w:r w:rsidR="00BA0EBE" w:rsidRPr="00D6616C">
        <w:rPr>
          <w:lang w:val="ru-RU"/>
        </w:rPr>
        <w:t>бзор литературы.</w:t>
      </w:r>
    </w:p>
    <w:p w:rsidR="00E84F2F" w:rsidRPr="00D6616C" w:rsidRDefault="00CD65A6" w:rsidP="003061F1">
      <w:pPr>
        <w:keepNext/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Втор</w:t>
      </w:r>
      <w:r w:rsidR="001C6231" w:rsidRPr="00D6616C">
        <w:rPr>
          <w:lang w:val="ru-RU"/>
        </w:rPr>
        <w:t>ая</w:t>
      </w:r>
      <w:r w:rsidRPr="00D6616C">
        <w:rPr>
          <w:lang w:val="ru-RU"/>
        </w:rPr>
        <w:t xml:space="preserve"> </w:t>
      </w:r>
      <w:r w:rsidR="001C6231" w:rsidRPr="00D6616C">
        <w:rPr>
          <w:lang w:val="ru-RU"/>
        </w:rPr>
        <w:t>фаза</w:t>
      </w:r>
      <w:r w:rsidRPr="00D6616C">
        <w:rPr>
          <w:lang w:val="ru-RU"/>
        </w:rPr>
        <w:t xml:space="preserve"> был</w:t>
      </w:r>
      <w:r w:rsidR="001C6231" w:rsidRPr="00D6616C">
        <w:rPr>
          <w:lang w:val="ru-RU"/>
        </w:rPr>
        <w:t>а</w:t>
      </w:r>
      <w:r w:rsidRPr="00D6616C">
        <w:rPr>
          <w:lang w:val="ru-RU"/>
        </w:rPr>
        <w:t xml:space="preserve"> </w:t>
      </w:r>
      <w:r w:rsidR="00612F9C" w:rsidRPr="00D6616C">
        <w:rPr>
          <w:lang w:val="ru-RU"/>
        </w:rPr>
        <w:t>направлен</w:t>
      </w:r>
      <w:r w:rsidR="001C6231" w:rsidRPr="00D6616C">
        <w:rPr>
          <w:lang w:val="ru-RU"/>
        </w:rPr>
        <w:t>а</w:t>
      </w:r>
      <w:r w:rsidR="00612F9C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на </w:t>
      </w:r>
      <w:r w:rsidR="001C6231" w:rsidRPr="00D6616C">
        <w:rPr>
          <w:lang w:val="ru-RU"/>
        </w:rPr>
        <w:t>содействие в проведении</w:t>
      </w:r>
      <w:r w:rsidR="00612F9C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оценки </w:t>
      </w:r>
      <w:r w:rsidR="001C6231" w:rsidRPr="00D6616C">
        <w:rPr>
          <w:lang w:val="ru-RU"/>
        </w:rPr>
        <w:t xml:space="preserve">и заключалась в сборе </w:t>
      </w:r>
      <w:r w:rsidRPr="00D6616C">
        <w:rPr>
          <w:lang w:val="ru-RU"/>
        </w:rPr>
        <w:t xml:space="preserve">более целенаправленной информации </w:t>
      </w:r>
      <w:r w:rsidR="001C6231" w:rsidRPr="00D6616C">
        <w:rPr>
          <w:lang w:val="ru-RU"/>
        </w:rPr>
        <w:t xml:space="preserve">о конкретных тенденциях или </w:t>
      </w:r>
      <w:r w:rsidR="00C26C7A" w:rsidRPr="00D6616C">
        <w:rPr>
          <w:lang w:val="ru-RU"/>
        </w:rPr>
        <w:t>вопроса</w:t>
      </w:r>
      <w:r w:rsidR="001C6231" w:rsidRPr="00D6616C">
        <w:rPr>
          <w:lang w:val="ru-RU"/>
        </w:rPr>
        <w:t>х</w:t>
      </w:r>
      <w:r w:rsidR="00C26C7A" w:rsidRPr="00D6616C">
        <w:rPr>
          <w:lang w:val="ru-RU"/>
        </w:rPr>
        <w:t>, подлежащи</w:t>
      </w:r>
      <w:r w:rsidR="00A3066C" w:rsidRPr="00D6616C">
        <w:rPr>
          <w:lang w:val="ru-RU"/>
        </w:rPr>
        <w:t>х</w:t>
      </w:r>
      <w:r w:rsidR="00C26C7A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оценке. </w:t>
      </w:r>
      <w:r w:rsidR="0027749B" w:rsidRPr="00D6616C">
        <w:rPr>
          <w:lang w:val="ru-RU"/>
        </w:rPr>
        <w:t xml:space="preserve">По мнению членов группы, </w:t>
      </w:r>
      <w:r w:rsidR="00A3066C" w:rsidRPr="00D6616C">
        <w:rPr>
          <w:lang w:val="ru-RU"/>
        </w:rPr>
        <w:t>двухэтапный процесс, используемый п</w:t>
      </w:r>
      <w:r w:rsidRPr="00D6616C">
        <w:rPr>
          <w:lang w:val="ru-RU"/>
        </w:rPr>
        <w:t xml:space="preserve">ри </w:t>
      </w:r>
      <w:r w:rsidR="00A3066C" w:rsidRPr="00D6616C">
        <w:rPr>
          <w:lang w:val="ru-RU"/>
        </w:rPr>
        <w:t xml:space="preserve">проведении </w:t>
      </w:r>
      <w:r w:rsidR="00E07857" w:rsidRPr="00D6616C">
        <w:rPr>
          <w:szCs w:val="22"/>
          <w:lang w:val="ru-RU"/>
        </w:rPr>
        <w:t>перспективных обзор</w:t>
      </w:r>
      <w:r w:rsidR="00A3066C" w:rsidRPr="00D6616C">
        <w:rPr>
          <w:szCs w:val="22"/>
          <w:lang w:val="ru-RU"/>
        </w:rPr>
        <w:t>ов</w:t>
      </w:r>
      <w:r w:rsidRPr="00D6616C">
        <w:rPr>
          <w:lang w:val="ru-RU"/>
        </w:rPr>
        <w:t>, мониторинг</w:t>
      </w:r>
      <w:r w:rsidR="00A3066C" w:rsidRPr="00D6616C">
        <w:rPr>
          <w:lang w:val="ru-RU"/>
        </w:rPr>
        <w:t>а</w:t>
      </w:r>
      <w:r w:rsidRPr="00D6616C">
        <w:rPr>
          <w:lang w:val="ru-RU"/>
        </w:rPr>
        <w:t xml:space="preserve"> и оценк</w:t>
      </w:r>
      <w:r w:rsidR="00A3066C" w:rsidRPr="00D6616C">
        <w:rPr>
          <w:lang w:val="ru-RU"/>
        </w:rPr>
        <w:t>и</w:t>
      </w:r>
      <w:r w:rsidR="0027749B" w:rsidRPr="00D6616C">
        <w:rPr>
          <w:lang w:val="ru-RU"/>
        </w:rPr>
        <w:t>, является оптимальным</w:t>
      </w:r>
      <w:r w:rsidR="66710B3C" w:rsidRPr="00D6616C">
        <w:rPr>
          <w:lang w:val="ru-RU"/>
        </w:rPr>
        <w:t>.</w:t>
      </w:r>
    </w:p>
    <w:p w:rsidR="00E84F2F" w:rsidRPr="00D6616C" w:rsidRDefault="00CF5591" w:rsidP="003061F1">
      <w:pPr>
        <w:keepNext/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В дальнейшем необходимо рассмотреть следующие элементы: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="002743F9"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CF5591" w:rsidRPr="00D6616C">
        <w:rPr>
          <w:lang w:val="ru-RU"/>
        </w:rPr>
        <w:t>н</w:t>
      </w:r>
      <w:r w:rsidR="00BA0EBE" w:rsidRPr="00D6616C">
        <w:rPr>
          <w:lang w:val="ru-RU"/>
        </w:rPr>
        <w:t xml:space="preserve">а этапе сбора </w:t>
      </w:r>
      <w:r w:rsidR="00191BB2" w:rsidRPr="00D6616C">
        <w:rPr>
          <w:lang w:val="ru-RU"/>
        </w:rPr>
        <w:t xml:space="preserve">информации </w:t>
      </w:r>
      <w:r w:rsidR="00BA0EBE" w:rsidRPr="00D6616C">
        <w:rPr>
          <w:lang w:val="ru-RU"/>
        </w:rPr>
        <w:t xml:space="preserve">может потребоваться </w:t>
      </w:r>
      <w:r w:rsidR="005562B8" w:rsidRPr="00D6616C">
        <w:rPr>
          <w:lang w:val="ru-RU"/>
        </w:rPr>
        <w:t xml:space="preserve">привлечение дополнительных </w:t>
      </w:r>
      <w:r w:rsidR="00454E8D" w:rsidRPr="00D6616C">
        <w:rPr>
          <w:lang w:val="ru-RU"/>
        </w:rPr>
        <w:t xml:space="preserve">экспертных </w:t>
      </w:r>
      <w:r w:rsidR="005562B8" w:rsidRPr="00D6616C">
        <w:rPr>
          <w:lang w:val="ru-RU"/>
        </w:rPr>
        <w:t>знаний для дальнейшего обоснования этапа оценки;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="002743F9"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5562B8" w:rsidRPr="00D6616C">
        <w:rPr>
          <w:lang w:val="ru-RU"/>
        </w:rPr>
        <w:t>эффективность сбора информации может быть повышена за счет привлечения различных заинтересованных сторон, в том числе носителей других языков помимо английского, таких как коренные народы и местные общины, ученые и практикующие специалисты.</w:t>
      </w:r>
      <w:r w:rsidR="46631136" w:rsidRPr="00D6616C">
        <w:rPr>
          <w:lang w:val="ru-RU"/>
        </w:rPr>
        <w:t xml:space="preserve"> Кроме того, </w:t>
      </w:r>
      <w:r w:rsidR="001A5500" w:rsidRPr="00D6616C">
        <w:rPr>
          <w:lang w:val="ru-RU"/>
        </w:rPr>
        <w:t xml:space="preserve">следует </w:t>
      </w:r>
      <w:r w:rsidR="46631136" w:rsidRPr="00D6616C">
        <w:rPr>
          <w:lang w:val="ru-RU"/>
        </w:rPr>
        <w:t xml:space="preserve">рассмотреть </w:t>
      </w:r>
      <w:r w:rsidR="002A57BF" w:rsidRPr="00D6616C">
        <w:rPr>
          <w:lang w:val="ru-RU"/>
        </w:rPr>
        <w:t xml:space="preserve">возможность </w:t>
      </w:r>
      <w:r w:rsidR="46631136" w:rsidRPr="00D6616C">
        <w:rPr>
          <w:lang w:val="ru-RU"/>
        </w:rPr>
        <w:t>интеграции исследовательских приоритетов Сторон и правитель</w:t>
      </w:r>
      <w:proofErr w:type="gramStart"/>
      <w:r w:rsidR="46631136" w:rsidRPr="00D6616C">
        <w:rPr>
          <w:lang w:val="ru-RU"/>
        </w:rPr>
        <w:t>ств</w:t>
      </w:r>
      <w:r w:rsidR="005562B8" w:rsidRPr="00D6616C">
        <w:rPr>
          <w:lang w:val="ru-RU"/>
        </w:rPr>
        <w:t xml:space="preserve"> др</w:t>
      </w:r>
      <w:proofErr w:type="gramEnd"/>
      <w:r w:rsidR="005562B8" w:rsidRPr="00D6616C">
        <w:rPr>
          <w:lang w:val="ru-RU"/>
        </w:rPr>
        <w:t>угих стран</w:t>
      </w:r>
      <w:r w:rsidR="46631136" w:rsidRPr="00D6616C">
        <w:rPr>
          <w:lang w:val="ru-RU"/>
        </w:rPr>
        <w:t xml:space="preserve">, а также </w:t>
      </w:r>
      <w:r w:rsidR="005562B8" w:rsidRPr="00D6616C">
        <w:rPr>
          <w:lang w:val="ru-RU"/>
        </w:rPr>
        <w:t xml:space="preserve">учитывать </w:t>
      </w:r>
      <w:r w:rsidR="46631136" w:rsidRPr="00D6616C">
        <w:rPr>
          <w:lang w:val="ru-RU"/>
        </w:rPr>
        <w:t xml:space="preserve">междисциплинарный характер </w:t>
      </w:r>
      <w:r w:rsidR="00B25B66" w:rsidRPr="00D6616C">
        <w:rPr>
          <w:lang w:val="ru-RU"/>
        </w:rPr>
        <w:t>сбора информации</w:t>
      </w:r>
      <w:r w:rsidR="002A57BF" w:rsidRPr="00D6616C">
        <w:rPr>
          <w:lang w:val="ru-RU"/>
        </w:rPr>
        <w:t>;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szCs w:val="22"/>
          <w:lang w:val="ru-RU"/>
        </w:rPr>
        <w:t>(</w:t>
      </w:r>
      <w:proofErr w:type="spellStart"/>
      <w:r w:rsidRPr="00D6616C">
        <w:rPr>
          <w:szCs w:val="22"/>
          <w:lang w:val="ru-RU"/>
        </w:rPr>
        <w:t>c</w:t>
      </w:r>
      <w:proofErr w:type="spellEnd"/>
      <w:r w:rsidRPr="00D6616C">
        <w:rPr>
          <w:szCs w:val="22"/>
          <w:lang w:val="ru-RU"/>
        </w:rPr>
        <w:t>)</w:t>
      </w:r>
      <w:r w:rsidRPr="00D6616C">
        <w:rPr>
          <w:szCs w:val="22"/>
          <w:lang w:val="ru-RU"/>
        </w:rPr>
        <w:tab/>
      </w:r>
      <w:r w:rsidR="005562B8" w:rsidRPr="00D6616C">
        <w:rPr>
          <w:szCs w:val="22"/>
          <w:lang w:val="ru-RU"/>
        </w:rPr>
        <w:t xml:space="preserve">использование </w:t>
      </w:r>
      <w:proofErr w:type="spellStart"/>
      <w:r w:rsidR="005562B8" w:rsidRPr="00D6616C">
        <w:rPr>
          <w:szCs w:val="22"/>
          <w:lang w:val="ru-RU"/>
        </w:rPr>
        <w:t>проактивного</w:t>
      </w:r>
      <w:proofErr w:type="spellEnd"/>
      <w:r w:rsidR="005562B8" w:rsidRPr="00D6616C">
        <w:rPr>
          <w:szCs w:val="22"/>
          <w:lang w:val="ru-RU"/>
        </w:rPr>
        <w:t xml:space="preserve"> подхода </w:t>
      </w:r>
      <w:r w:rsidR="00196479" w:rsidRPr="00D6616C">
        <w:rPr>
          <w:szCs w:val="22"/>
          <w:lang w:val="ru-RU"/>
        </w:rPr>
        <w:t xml:space="preserve">к </w:t>
      </w:r>
      <w:r w:rsidR="00BA0EBE" w:rsidRPr="00D6616C">
        <w:rPr>
          <w:szCs w:val="22"/>
          <w:lang w:val="ru-RU"/>
        </w:rPr>
        <w:t xml:space="preserve">началу обзора литературы на более ранних этапах процесса </w:t>
      </w:r>
      <w:r w:rsidR="00196479" w:rsidRPr="00D6616C">
        <w:rPr>
          <w:szCs w:val="22"/>
          <w:lang w:val="ru-RU"/>
        </w:rPr>
        <w:t xml:space="preserve">может </w:t>
      </w:r>
      <w:r w:rsidR="00EE6BDA" w:rsidRPr="00D6616C">
        <w:rPr>
          <w:szCs w:val="22"/>
          <w:lang w:val="ru-RU"/>
        </w:rPr>
        <w:t xml:space="preserve">повысить эффективность </w:t>
      </w:r>
      <w:r w:rsidR="00BA0EBE" w:rsidRPr="00D6616C">
        <w:rPr>
          <w:szCs w:val="22"/>
          <w:lang w:val="ru-RU"/>
        </w:rPr>
        <w:t>этапа оценки</w:t>
      </w:r>
      <w:r w:rsidR="00381BDA" w:rsidRPr="00D6616C">
        <w:rPr>
          <w:szCs w:val="22"/>
          <w:lang w:val="ru-RU"/>
        </w:rPr>
        <w:t>,</w:t>
      </w:r>
      <w:r w:rsidR="00EE6BDA" w:rsidRPr="00D6616C">
        <w:rPr>
          <w:lang w:val="ru-RU"/>
        </w:rPr>
        <w:t xml:space="preserve"> </w:t>
      </w:r>
      <w:r w:rsidR="00EE6BDA" w:rsidRPr="00D6616C">
        <w:rPr>
          <w:szCs w:val="22"/>
          <w:lang w:val="ru-RU"/>
        </w:rPr>
        <w:t xml:space="preserve">обеспечив более полное изучение разнообразных ресурсов в соответствии с междисциплинарным характером </w:t>
      </w:r>
      <w:r w:rsidR="00EE6BDA" w:rsidRPr="00D6616C">
        <w:rPr>
          <w:szCs w:val="22"/>
          <w:lang w:val="ru-RU"/>
        </w:rPr>
        <w:lastRenderedPageBreak/>
        <w:t>процесса</w:t>
      </w:r>
      <w:r w:rsidR="00BA0EBE" w:rsidRPr="00D6616C">
        <w:rPr>
          <w:szCs w:val="22"/>
          <w:lang w:val="ru-RU"/>
        </w:rPr>
        <w:t xml:space="preserve">. </w:t>
      </w:r>
      <w:r w:rsidR="00EE6BDA" w:rsidRPr="00D6616C">
        <w:rPr>
          <w:szCs w:val="22"/>
          <w:lang w:val="ru-RU"/>
        </w:rPr>
        <w:t xml:space="preserve">Кроме </w:t>
      </w:r>
      <w:r w:rsidR="00BA0EBE" w:rsidRPr="00D6616C">
        <w:rPr>
          <w:szCs w:val="22"/>
          <w:lang w:val="ru-RU"/>
        </w:rPr>
        <w:t xml:space="preserve">того, </w:t>
      </w:r>
      <w:r w:rsidR="00454E8D" w:rsidRPr="00D6616C">
        <w:rPr>
          <w:szCs w:val="22"/>
          <w:lang w:val="ru-RU"/>
        </w:rPr>
        <w:t xml:space="preserve">разработка </w:t>
      </w:r>
      <w:r w:rsidR="00BA0EBE" w:rsidRPr="00D6616C">
        <w:rPr>
          <w:szCs w:val="22"/>
          <w:lang w:val="ru-RU"/>
        </w:rPr>
        <w:t xml:space="preserve">требований </w:t>
      </w:r>
      <w:r w:rsidR="000B3130" w:rsidRPr="00D6616C">
        <w:rPr>
          <w:szCs w:val="22"/>
          <w:lang w:val="ru-RU"/>
        </w:rPr>
        <w:t xml:space="preserve">к </w:t>
      </w:r>
      <w:r w:rsidR="00BA0EBE" w:rsidRPr="00D6616C">
        <w:rPr>
          <w:szCs w:val="22"/>
          <w:lang w:val="ru-RU"/>
        </w:rPr>
        <w:t xml:space="preserve">поисковым терминам </w:t>
      </w:r>
      <w:r w:rsidR="00454E8D" w:rsidRPr="00D6616C">
        <w:rPr>
          <w:szCs w:val="22"/>
          <w:lang w:val="ru-RU"/>
        </w:rPr>
        <w:t>на основе</w:t>
      </w:r>
      <w:r w:rsidR="00BA0EBE" w:rsidRPr="00D6616C">
        <w:rPr>
          <w:szCs w:val="22"/>
          <w:lang w:val="ru-RU"/>
        </w:rPr>
        <w:t xml:space="preserve"> совместного вклада </w:t>
      </w:r>
      <w:r w:rsidR="00EE6BDA" w:rsidRPr="00D6616C">
        <w:rPr>
          <w:lang w:val="ru-RU"/>
        </w:rPr>
        <w:t xml:space="preserve">многодисциплинарной </w:t>
      </w:r>
      <w:r w:rsidR="00E12C65" w:rsidRPr="00D6616C">
        <w:rPr>
          <w:szCs w:val="22"/>
          <w:lang w:val="ru-RU"/>
        </w:rPr>
        <w:t xml:space="preserve">Специальной </w:t>
      </w:r>
      <w:r w:rsidR="00BA0EBE" w:rsidRPr="00D6616C">
        <w:rPr>
          <w:szCs w:val="22"/>
          <w:lang w:val="ru-RU"/>
        </w:rPr>
        <w:t xml:space="preserve">группы </w:t>
      </w:r>
      <w:r w:rsidR="00E12C65" w:rsidRPr="00D6616C">
        <w:rPr>
          <w:szCs w:val="22"/>
          <w:lang w:val="ru-RU"/>
        </w:rPr>
        <w:t xml:space="preserve">технических </w:t>
      </w:r>
      <w:r w:rsidR="00BA0EBE" w:rsidRPr="00D6616C">
        <w:rPr>
          <w:szCs w:val="22"/>
          <w:lang w:val="ru-RU"/>
        </w:rPr>
        <w:t xml:space="preserve">экспертов может </w:t>
      </w:r>
      <w:r w:rsidR="00EE6BDA" w:rsidRPr="00D6616C">
        <w:rPr>
          <w:lang w:val="ru-RU"/>
        </w:rPr>
        <w:t xml:space="preserve">существенно </w:t>
      </w:r>
      <w:r w:rsidR="00BA0EBE" w:rsidRPr="00D6616C">
        <w:rPr>
          <w:szCs w:val="22"/>
          <w:lang w:val="ru-RU"/>
        </w:rPr>
        <w:t xml:space="preserve">повысить общую эффективность </w:t>
      </w:r>
      <w:r w:rsidR="002743F9" w:rsidRPr="00D6616C">
        <w:rPr>
          <w:szCs w:val="22"/>
          <w:lang w:val="ru-RU"/>
        </w:rPr>
        <w:t xml:space="preserve">этого </w:t>
      </w:r>
      <w:r w:rsidR="00BA0EBE" w:rsidRPr="00D6616C">
        <w:rPr>
          <w:szCs w:val="22"/>
          <w:lang w:val="ru-RU"/>
        </w:rPr>
        <w:t xml:space="preserve">важного этапа; 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="002A57BF"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EE6BDA" w:rsidRPr="00D6616C">
        <w:rPr>
          <w:lang w:val="ru-RU"/>
        </w:rPr>
        <w:t>Механизм посредничества по</w:t>
      </w:r>
      <w:r w:rsidR="00BA0EBE" w:rsidRPr="00D6616C">
        <w:rPr>
          <w:lang w:val="ru-RU"/>
        </w:rPr>
        <w:t xml:space="preserve"> биобезопасности </w:t>
      </w:r>
      <w:r w:rsidR="001E6769" w:rsidRPr="00D6616C">
        <w:rPr>
          <w:lang w:val="ru-RU"/>
        </w:rPr>
        <w:t>является ценным ресурсом, который следует использовать на этапе сбора информации</w:t>
      </w:r>
      <w:r w:rsidR="00191BB2" w:rsidRPr="00D6616C">
        <w:rPr>
          <w:lang w:val="ru-RU"/>
        </w:rPr>
        <w:t>;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="002A57BF" w:rsidRPr="00D6616C">
        <w:rPr>
          <w:lang w:val="ru-RU"/>
        </w:rPr>
        <w:t>e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1E6769" w:rsidRPr="00D6616C">
        <w:rPr>
          <w:lang w:val="ru-RU"/>
        </w:rPr>
        <w:t>б</w:t>
      </w:r>
      <w:r w:rsidR="00BA0EBE" w:rsidRPr="00D6616C">
        <w:rPr>
          <w:lang w:val="ru-RU"/>
        </w:rPr>
        <w:t xml:space="preserve">удущие </w:t>
      </w:r>
      <w:r w:rsidR="005F6F14" w:rsidRPr="00D6616C">
        <w:rPr>
          <w:lang w:val="ru-RU"/>
        </w:rPr>
        <w:t xml:space="preserve">циклы </w:t>
      </w:r>
      <w:r w:rsidR="00BA0EBE" w:rsidRPr="00D6616C">
        <w:rPr>
          <w:lang w:val="ru-RU"/>
        </w:rPr>
        <w:t xml:space="preserve">процесса должны </w:t>
      </w:r>
      <w:r w:rsidR="002743F9" w:rsidRPr="00D6616C">
        <w:rPr>
          <w:lang w:val="ru-RU"/>
        </w:rPr>
        <w:t xml:space="preserve">включать анализ </w:t>
      </w:r>
      <w:r w:rsidR="005F6F14" w:rsidRPr="00D6616C">
        <w:rPr>
          <w:lang w:val="ru-RU"/>
        </w:rPr>
        <w:t xml:space="preserve">статуса </w:t>
      </w:r>
      <w:r w:rsidR="00BA0EBE" w:rsidRPr="00D6616C">
        <w:rPr>
          <w:lang w:val="ru-RU"/>
        </w:rPr>
        <w:t xml:space="preserve">приоритетных тем и </w:t>
      </w:r>
      <w:r w:rsidR="003038FB" w:rsidRPr="00D6616C">
        <w:rPr>
          <w:lang w:val="ru-RU"/>
        </w:rPr>
        <w:t xml:space="preserve">оценку </w:t>
      </w:r>
      <w:r w:rsidR="005F6F14" w:rsidRPr="00D6616C">
        <w:rPr>
          <w:lang w:val="ru-RU"/>
        </w:rPr>
        <w:t xml:space="preserve">их актуальности в качестве </w:t>
      </w:r>
      <w:r w:rsidR="00BA0EBE" w:rsidRPr="00D6616C">
        <w:rPr>
          <w:lang w:val="ru-RU"/>
        </w:rPr>
        <w:t>тенденци</w:t>
      </w:r>
      <w:r w:rsidR="005F6F14" w:rsidRPr="00D6616C">
        <w:rPr>
          <w:lang w:val="ru-RU"/>
        </w:rPr>
        <w:t>и</w:t>
      </w:r>
      <w:r w:rsidR="00BA0EBE" w:rsidRPr="00D6616C">
        <w:rPr>
          <w:lang w:val="ru-RU"/>
        </w:rPr>
        <w:t xml:space="preserve"> или </w:t>
      </w:r>
      <w:r w:rsidR="005F6F14" w:rsidRPr="00D6616C">
        <w:rPr>
          <w:lang w:val="ru-RU"/>
        </w:rPr>
        <w:t>вопроса</w:t>
      </w:r>
      <w:r w:rsidR="00BA0EBE" w:rsidRPr="00D6616C">
        <w:rPr>
          <w:lang w:val="ru-RU"/>
        </w:rPr>
        <w:t xml:space="preserve">. </w:t>
      </w:r>
      <w:r w:rsidR="00D10B15" w:rsidRPr="00D6616C">
        <w:rPr>
          <w:lang w:val="ru-RU"/>
        </w:rPr>
        <w:t>Кроме того</w:t>
      </w:r>
      <w:r w:rsidR="00BA0EBE" w:rsidRPr="00D6616C">
        <w:rPr>
          <w:lang w:val="ru-RU"/>
        </w:rPr>
        <w:t xml:space="preserve">, на первом этапе сбора </w:t>
      </w:r>
      <w:r w:rsidR="00191BB2" w:rsidRPr="00D6616C">
        <w:rPr>
          <w:lang w:val="ru-RU"/>
        </w:rPr>
        <w:t>информации</w:t>
      </w:r>
      <w:r w:rsidR="00BA0EBE" w:rsidRPr="00D6616C">
        <w:rPr>
          <w:lang w:val="ru-RU"/>
        </w:rPr>
        <w:t xml:space="preserve"> можно провести обзор литературы, который поможет проанализировать перспективы и расставить приоритеты. </w:t>
      </w:r>
      <w:r w:rsidR="00454E8D" w:rsidRPr="00D6616C">
        <w:rPr>
          <w:lang w:val="ru-RU"/>
        </w:rPr>
        <w:t>В дополнение к этому</w:t>
      </w:r>
      <w:r w:rsidR="00F62C35" w:rsidRPr="00D6616C">
        <w:rPr>
          <w:lang w:val="ru-RU"/>
        </w:rPr>
        <w:t xml:space="preserve"> м</w:t>
      </w:r>
      <w:r w:rsidR="00BA0EBE" w:rsidRPr="00D6616C">
        <w:rPr>
          <w:lang w:val="ru-RU"/>
        </w:rPr>
        <w:t xml:space="preserve">ожно </w:t>
      </w:r>
      <w:r w:rsidR="00F62C35" w:rsidRPr="00D6616C">
        <w:rPr>
          <w:lang w:val="ru-RU"/>
        </w:rPr>
        <w:t xml:space="preserve">разработать </w:t>
      </w:r>
      <w:r w:rsidR="00BA0EBE" w:rsidRPr="00D6616C">
        <w:rPr>
          <w:lang w:val="ru-RU"/>
        </w:rPr>
        <w:t xml:space="preserve">механизмы для обмена </w:t>
      </w:r>
      <w:r w:rsidR="00BE0145" w:rsidRPr="00D6616C">
        <w:rPr>
          <w:lang w:val="ru-RU"/>
        </w:rPr>
        <w:t xml:space="preserve">этой </w:t>
      </w:r>
      <w:r w:rsidR="00BA0EBE" w:rsidRPr="00D6616C">
        <w:rPr>
          <w:lang w:val="ru-RU"/>
        </w:rPr>
        <w:t xml:space="preserve">информацией со Сторонами. </w:t>
      </w:r>
    </w:p>
    <w:p w:rsidR="00E84F2F" w:rsidRPr="00D6616C" w:rsidRDefault="002B5F33" w:rsidP="003061F1">
      <w:pPr>
        <w:keepNext/>
        <w:numPr>
          <w:ilvl w:val="0"/>
          <w:numId w:val="11"/>
        </w:numPr>
        <w:tabs>
          <w:tab w:val="left" w:pos="567"/>
        </w:tabs>
        <w:spacing w:before="120" w:after="120"/>
        <w:ind w:left="0" w:firstLine="0"/>
        <w:outlineLvl w:val="2"/>
        <w:rPr>
          <w:b/>
          <w:bCs/>
          <w:szCs w:val="22"/>
          <w:lang w:val="ru-RU"/>
        </w:rPr>
      </w:pPr>
      <w:r w:rsidRPr="00D6616C">
        <w:rPr>
          <w:b/>
          <w:bCs/>
          <w:szCs w:val="22"/>
          <w:lang w:val="ru-RU"/>
        </w:rPr>
        <w:t xml:space="preserve">Этап </w:t>
      </w:r>
      <w:r w:rsidR="00BA0EBE" w:rsidRPr="00D6616C">
        <w:rPr>
          <w:b/>
          <w:bCs/>
          <w:szCs w:val="22"/>
          <w:lang w:val="ru-RU"/>
        </w:rPr>
        <w:t xml:space="preserve">B: </w:t>
      </w:r>
      <w:r w:rsidR="00831C47" w:rsidRPr="00D6616C">
        <w:rPr>
          <w:b/>
          <w:bCs/>
          <w:szCs w:val="22"/>
          <w:lang w:val="ru-RU"/>
        </w:rPr>
        <w:t>компиляция, систематизация и обобщение информации</w:t>
      </w:r>
    </w:p>
    <w:p w:rsidR="00E84F2F" w:rsidRPr="00D6616C" w:rsidRDefault="00831C47" w:rsidP="003061F1">
      <w:pPr>
        <w:keepNext/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Секретариат подготовил компиляцию, систематизировал и обобщил информацию, полученную в ходе двух фаз сбора информации</w:t>
      </w:r>
      <w:r w:rsidR="00CD65A6" w:rsidRPr="00D6616C">
        <w:rPr>
          <w:lang w:val="ru-RU"/>
        </w:rPr>
        <w:t xml:space="preserve">. </w:t>
      </w:r>
    </w:p>
    <w:p w:rsidR="00E84F2F" w:rsidRPr="00D6616C" w:rsidRDefault="00CD65A6" w:rsidP="003061F1">
      <w:pPr>
        <w:keepNext/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Ниже приведены дополнительные соображения по поводу </w:t>
      </w:r>
      <w:r w:rsidR="00831C47" w:rsidRPr="00D6616C">
        <w:rPr>
          <w:lang w:val="ru-RU"/>
        </w:rPr>
        <w:t>данного этапа</w:t>
      </w:r>
      <w:r w:rsidRPr="00D6616C">
        <w:rPr>
          <w:lang w:val="ru-RU"/>
        </w:rPr>
        <w:t>: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831C47" w:rsidRPr="00D6616C">
        <w:rPr>
          <w:lang w:val="ru-RU"/>
        </w:rPr>
        <w:t>п</w:t>
      </w:r>
      <w:r w:rsidR="00BA0EBE" w:rsidRPr="00D6616C">
        <w:rPr>
          <w:szCs w:val="22"/>
          <w:lang w:val="ru-RU"/>
        </w:rPr>
        <w:t>роцесс</w:t>
      </w:r>
      <w:r w:rsidR="00BA0EBE" w:rsidRPr="00D6616C">
        <w:rPr>
          <w:lang w:val="ru-RU"/>
        </w:rPr>
        <w:t xml:space="preserve"> </w:t>
      </w:r>
      <w:r w:rsidR="005E6962" w:rsidRPr="00D6616C">
        <w:rPr>
          <w:lang w:val="ru-RU"/>
        </w:rPr>
        <w:t xml:space="preserve">экспертной оценки должен стать важным элементом </w:t>
      </w:r>
      <w:r w:rsidR="00BA0EBE" w:rsidRPr="00D6616C">
        <w:rPr>
          <w:lang w:val="ru-RU"/>
        </w:rPr>
        <w:t xml:space="preserve">при завершении обзора литературы, </w:t>
      </w:r>
      <w:r w:rsidR="005E6962" w:rsidRPr="00D6616C">
        <w:rPr>
          <w:lang w:val="ru-RU"/>
        </w:rPr>
        <w:t xml:space="preserve">включая </w:t>
      </w:r>
      <w:r w:rsidR="002A36F6" w:rsidRPr="00D6616C">
        <w:rPr>
          <w:lang w:val="ru-RU"/>
        </w:rPr>
        <w:t>предоставлени</w:t>
      </w:r>
      <w:r w:rsidR="005E6962" w:rsidRPr="00D6616C">
        <w:rPr>
          <w:lang w:val="ru-RU"/>
        </w:rPr>
        <w:t>е</w:t>
      </w:r>
      <w:r w:rsidR="002A36F6" w:rsidRPr="00D6616C">
        <w:rPr>
          <w:lang w:val="ru-RU"/>
        </w:rPr>
        <w:t xml:space="preserve"> </w:t>
      </w:r>
      <w:r w:rsidR="00BA0EBE" w:rsidRPr="00D6616C">
        <w:rPr>
          <w:lang w:val="ru-RU"/>
        </w:rPr>
        <w:t>соответствующих терминов</w:t>
      </w:r>
      <w:r w:rsidR="005E6962" w:rsidRPr="00D6616C">
        <w:rPr>
          <w:lang w:val="ru-RU"/>
        </w:rPr>
        <w:t xml:space="preserve"> для поиска</w:t>
      </w:r>
      <w:r w:rsidR="00BA0EBE" w:rsidRPr="00D6616C">
        <w:rPr>
          <w:lang w:val="ru-RU"/>
        </w:rPr>
        <w:t xml:space="preserve">; 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5E6962" w:rsidRPr="00D6616C">
        <w:rPr>
          <w:lang w:val="ru-RU"/>
        </w:rPr>
        <w:t>с</w:t>
      </w:r>
      <w:r w:rsidR="00BA0EBE" w:rsidRPr="00D6616C">
        <w:rPr>
          <w:szCs w:val="22"/>
          <w:lang w:val="ru-RU"/>
        </w:rPr>
        <w:t>воевременн</w:t>
      </w:r>
      <w:r w:rsidR="005E6962" w:rsidRPr="00D6616C">
        <w:rPr>
          <w:szCs w:val="22"/>
          <w:lang w:val="ru-RU"/>
        </w:rPr>
        <w:t>ая</w:t>
      </w:r>
      <w:r w:rsidR="00BA0EBE" w:rsidRPr="00D6616C">
        <w:rPr>
          <w:lang w:val="ru-RU"/>
        </w:rPr>
        <w:t xml:space="preserve"> и эффективн</w:t>
      </w:r>
      <w:r w:rsidR="005E6962" w:rsidRPr="00D6616C">
        <w:rPr>
          <w:lang w:val="ru-RU"/>
        </w:rPr>
        <w:t>ая</w:t>
      </w:r>
      <w:r w:rsidR="00BA0EBE" w:rsidRPr="00D6616C">
        <w:rPr>
          <w:lang w:val="ru-RU"/>
        </w:rPr>
        <w:t xml:space="preserve"> </w:t>
      </w:r>
      <w:r w:rsidR="005E6962" w:rsidRPr="00D6616C">
        <w:rPr>
          <w:lang w:val="ru-RU"/>
        </w:rPr>
        <w:t xml:space="preserve">компиляция </w:t>
      </w:r>
      <w:r w:rsidR="00BA0EBE" w:rsidRPr="00D6616C">
        <w:rPr>
          <w:lang w:val="ru-RU"/>
        </w:rPr>
        <w:t xml:space="preserve">и </w:t>
      </w:r>
      <w:r w:rsidR="005E6962" w:rsidRPr="00D6616C">
        <w:rPr>
          <w:bCs/>
          <w:szCs w:val="22"/>
          <w:lang w:val="ru-RU"/>
        </w:rPr>
        <w:t>обобщение</w:t>
      </w:r>
      <w:r w:rsidR="005E6962" w:rsidRPr="00D6616C">
        <w:rPr>
          <w:b/>
          <w:bCs/>
          <w:szCs w:val="22"/>
          <w:lang w:val="ru-RU"/>
        </w:rPr>
        <w:t xml:space="preserve"> </w:t>
      </w:r>
      <w:r w:rsidR="00BA0EBE" w:rsidRPr="00D6616C">
        <w:rPr>
          <w:lang w:val="ru-RU"/>
        </w:rPr>
        <w:t xml:space="preserve">информации </w:t>
      </w:r>
      <w:r w:rsidR="002A36F6" w:rsidRPr="00D6616C">
        <w:rPr>
          <w:lang w:val="ru-RU"/>
        </w:rPr>
        <w:t xml:space="preserve">являются </w:t>
      </w:r>
      <w:r w:rsidR="00BA0EBE" w:rsidRPr="00D6616C">
        <w:rPr>
          <w:lang w:val="ru-RU"/>
        </w:rPr>
        <w:t xml:space="preserve">ключевыми </w:t>
      </w:r>
      <w:r w:rsidR="005E6962" w:rsidRPr="00D6616C">
        <w:rPr>
          <w:lang w:val="ru-RU"/>
        </w:rPr>
        <w:t xml:space="preserve">элементами </w:t>
      </w:r>
      <w:r w:rsidR="002A36F6" w:rsidRPr="00D6616C">
        <w:rPr>
          <w:lang w:val="ru-RU"/>
        </w:rPr>
        <w:t xml:space="preserve">для выполнения </w:t>
      </w:r>
      <w:r w:rsidR="00BA0EBE" w:rsidRPr="00D6616C">
        <w:rPr>
          <w:lang w:val="ru-RU"/>
        </w:rPr>
        <w:t>этапа оценки;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5E6962" w:rsidRPr="00D6616C">
        <w:rPr>
          <w:lang w:val="ru-RU"/>
        </w:rPr>
        <w:t>к</w:t>
      </w:r>
      <w:r w:rsidR="00BA0EBE" w:rsidRPr="00D6616C">
        <w:rPr>
          <w:lang w:val="ru-RU"/>
        </w:rPr>
        <w:t xml:space="preserve">ритерии </w:t>
      </w:r>
      <w:r w:rsidR="005E6962" w:rsidRPr="00D6616C">
        <w:rPr>
          <w:bCs/>
          <w:szCs w:val="22"/>
          <w:lang w:val="ru-RU"/>
        </w:rPr>
        <w:t>обобщения</w:t>
      </w:r>
      <w:r w:rsidR="005E6962" w:rsidRPr="00D6616C">
        <w:rPr>
          <w:b/>
          <w:bCs/>
          <w:szCs w:val="22"/>
          <w:lang w:val="ru-RU"/>
        </w:rPr>
        <w:t xml:space="preserve"> </w:t>
      </w:r>
      <w:r w:rsidR="00BA0EBE" w:rsidRPr="00D6616C">
        <w:rPr>
          <w:lang w:val="ru-RU"/>
        </w:rPr>
        <w:t>информации должны быть согласованы с общей методологией процесса</w:t>
      </w:r>
      <w:r w:rsidR="00D16770" w:rsidRPr="00D6616C">
        <w:rPr>
          <w:lang w:val="ru-RU"/>
        </w:rPr>
        <w:t xml:space="preserve">, </w:t>
      </w:r>
      <w:r w:rsidR="005E6962" w:rsidRPr="00D6616C">
        <w:rPr>
          <w:lang w:val="ru-RU"/>
        </w:rPr>
        <w:t>что позволит обеспечить основу для дискуссий на этапе оценки</w:t>
      </w:r>
      <w:r w:rsidR="00BA0EBE" w:rsidRPr="00D6616C">
        <w:rPr>
          <w:lang w:val="ru-RU"/>
        </w:rPr>
        <w:t>.</w:t>
      </w:r>
    </w:p>
    <w:p w:rsidR="00E84F2F" w:rsidRPr="00D6616C" w:rsidRDefault="002B5F33" w:rsidP="003061F1">
      <w:pPr>
        <w:keepNext/>
        <w:numPr>
          <w:ilvl w:val="0"/>
          <w:numId w:val="11"/>
        </w:numPr>
        <w:tabs>
          <w:tab w:val="left" w:pos="567"/>
        </w:tabs>
        <w:spacing w:before="120" w:after="120"/>
        <w:ind w:left="0" w:firstLine="0"/>
        <w:outlineLvl w:val="2"/>
        <w:rPr>
          <w:b/>
          <w:bCs/>
          <w:szCs w:val="22"/>
          <w:lang w:val="ru-RU"/>
        </w:rPr>
      </w:pPr>
      <w:r w:rsidRPr="00D6616C">
        <w:rPr>
          <w:b/>
          <w:bCs/>
          <w:szCs w:val="22"/>
          <w:lang w:val="ru-RU"/>
        </w:rPr>
        <w:t xml:space="preserve">Этап </w:t>
      </w:r>
      <w:r w:rsidR="00BA0EBE" w:rsidRPr="00D6616C">
        <w:rPr>
          <w:b/>
          <w:bCs/>
          <w:szCs w:val="22"/>
          <w:lang w:val="ru-RU"/>
        </w:rPr>
        <w:t xml:space="preserve">C: оценка </w:t>
      </w:r>
    </w:p>
    <w:p w:rsidR="00E84F2F" w:rsidRPr="00D6616C" w:rsidRDefault="00736671" w:rsidP="003061F1">
      <w:pPr>
        <w:keepNext/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В рамках этапа оценки </w:t>
      </w:r>
      <w:r w:rsidR="00CD65A6" w:rsidRPr="00D6616C">
        <w:rPr>
          <w:lang w:val="ru-RU"/>
        </w:rPr>
        <w:t xml:space="preserve">члены </w:t>
      </w:r>
      <w:r w:rsidRPr="00D6616C">
        <w:rPr>
          <w:lang w:val="ru-RU"/>
        </w:rPr>
        <w:t>г</w:t>
      </w:r>
      <w:r w:rsidR="00B46C58" w:rsidRPr="00D6616C">
        <w:rPr>
          <w:lang w:val="ru-RU"/>
        </w:rPr>
        <w:t xml:space="preserve">руппы </w:t>
      </w:r>
      <w:r w:rsidRPr="00D6616C">
        <w:rPr>
          <w:lang w:val="ru-RU"/>
        </w:rPr>
        <w:t>провели как этап определения приоритетов</w:t>
      </w:r>
      <w:r w:rsidR="00CD65A6" w:rsidRPr="00D6616C">
        <w:rPr>
          <w:lang w:val="ru-RU"/>
        </w:rPr>
        <w:t xml:space="preserve"> во время онлайн</w:t>
      </w:r>
      <w:r w:rsidRPr="00D6616C">
        <w:rPr>
          <w:lang w:val="ru-RU"/>
        </w:rPr>
        <w:t>ового совещания,</w:t>
      </w:r>
      <w:r w:rsidR="00CD65A6" w:rsidRPr="00D6616C">
        <w:rPr>
          <w:lang w:val="ru-RU"/>
        </w:rPr>
        <w:t xml:space="preserve"> </w:t>
      </w:r>
      <w:r w:rsidR="00484D45" w:rsidRPr="00D6616C">
        <w:rPr>
          <w:lang w:val="ru-RU"/>
        </w:rPr>
        <w:t>состоявше</w:t>
      </w:r>
      <w:r w:rsidRPr="00D6616C">
        <w:rPr>
          <w:lang w:val="ru-RU"/>
        </w:rPr>
        <w:t>го</w:t>
      </w:r>
      <w:r w:rsidR="00484D45" w:rsidRPr="00D6616C">
        <w:rPr>
          <w:lang w:val="ru-RU"/>
        </w:rPr>
        <w:t xml:space="preserve">ся </w:t>
      </w:r>
      <w:r w:rsidR="00CD65A6" w:rsidRPr="00D6616C">
        <w:rPr>
          <w:lang w:val="ru-RU"/>
        </w:rPr>
        <w:t>в октябре 2023 года, так и этап оценки во время второ</w:t>
      </w:r>
      <w:r w:rsidRPr="00D6616C">
        <w:rPr>
          <w:lang w:val="ru-RU"/>
        </w:rPr>
        <w:t>го</w:t>
      </w:r>
      <w:r w:rsidR="00CD65A6" w:rsidRPr="00D6616C">
        <w:rPr>
          <w:lang w:val="ru-RU"/>
        </w:rPr>
        <w:t xml:space="preserve"> очно</w:t>
      </w:r>
      <w:r w:rsidRPr="00D6616C">
        <w:rPr>
          <w:lang w:val="ru-RU"/>
        </w:rPr>
        <w:t>го</w:t>
      </w:r>
      <w:r w:rsidR="00CD65A6" w:rsidRPr="00D6616C">
        <w:rPr>
          <w:lang w:val="ru-RU"/>
        </w:rPr>
        <w:t xml:space="preserve"> </w:t>
      </w:r>
      <w:r w:rsidRPr="00D6616C">
        <w:rPr>
          <w:lang w:val="ru-RU"/>
        </w:rPr>
        <w:t>совещания</w:t>
      </w:r>
      <w:r w:rsidR="00CD65A6" w:rsidRPr="00D6616C">
        <w:rPr>
          <w:lang w:val="ru-RU"/>
        </w:rPr>
        <w:t xml:space="preserve">. </w:t>
      </w:r>
    </w:p>
    <w:p w:rsidR="00E84F2F" w:rsidRPr="00D6616C" w:rsidRDefault="00736671" w:rsidP="003061F1">
      <w:pPr>
        <w:keepNext/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Определение </w:t>
      </w:r>
      <w:r w:rsidR="00CD65A6" w:rsidRPr="00D6616C">
        <w:rPr>
          <w:lang w:val="ru-RU"/>
        </w:rPr>
        <w:t>приоритетов состоял</w:t>
      </w:r>
      <w:r w:rsidR="00483050" w:rsidRPr="00D6616C">
        <w:rPr>
          <w:lang w:val="ru-RU"/>
        </w:rPr>
        <w:t xml:space="preserve">о </w:t>
      </w:r>
      <w:r w:rsidR="00CD65A6" w:rsidRPr="00D6616C">
        <w:rPr>
          <w:lang w:val="ru-RU"/>
        </w:rPr>
        <w:t xml:space="preserve">из </w:t>
      </w:r>
      <w:r w:rsidRPr="00D6616C">
        <w:rPr>
          <w:lang w:val="ru-RU"/>
        </w:rPr>
        <w:t>процедуры</w:t>
      </w:r>
      <w:r w:rsidR="00CD65A6" w:rsidRPr="00D6616C">
        <w:rPr>
          <w:lang w:val="ru-RU"/>
        </w:rPr>
        <w:t>, в ходе которо</w:t>
      </w:r>
      <w:r w:rsidRPr="00D6616C">
        <w:rPr>
          <w:lang w:val="ru-RU"/>
        </w:rPr>
        <w:t>й</w:t>
      </w:r>
      <w:r w:rsidR="00CD65A6" w:rsidRPr="00D6616C">
        <w:rPr>
          <w:lang w:val="ru-RU"/>
        </w:rPr>
        <w:t xml:space="preserve"> эксперты присваивали отдельным пунктам короткого списка баллы от 1 </w:t>
      </w:r>
      <w:r w:rsidR="00F12B44" w:rsidRPr="00D6616C">
        <w:rPr>
          <w:lang w:val="ru-RU"/>
        </w:rPr>
        <w:t xml:space="preserve">до </w:t>
      </w:r>
      <w:r w:rsidR="00CD65A6" w:rsidRPr="00D6616C">
        <w:rPr>
          <w:lang w:val="ru-RU"/>
        </w:rPr>
        <w:t>1</w:t>
      </w:r>
      <w:r w:rsidR="00F55BD2" w:rsidRPr="00D6616C">
        <w:rPr>
          <w:lang w:val="ru-RU"/>
        </w:rPr>
        <w:t> </w:t>
      </w:r>
      <w:r w:rsidR="00CD65A6" w:rsidRPr="00D6616C">
        <w:rPr>
          <w:lang w:val="ru-RU"/>
        </w:rPr>
        <w:t>000</w:t>
      </w:r>
      <w:r w:rsidR="00F55BD2" w:rsidRPr="00D6616C">
        <w:rPr>
          <w:lang w:val="ru-RU"/>
        </w:rPr>
        <w:t>,</w:t>
      </w:r>
      <w:r w:rsidR="00967746" w:rsidRPr="00D6616C">
        <w:rPr>
          <w:lang w:val="ru-RU"/>
        </w:rPr>
        <w:t xml:space="preserve"> </w:t>
      </w:r>
      <w:r w:rsidR="00F55BD2" w:rsidRPr="00D6616C">
        <w:rPr>
          <w:lang w:val="ru-RU"/>
        </w:rPr>
        <w:t xml:space="preserve">учитывая их </w:t>
      </w:r>
      <w:r w:rsidR="008F0B01" w:rsidRPr="00D6616C">
        <w:rPr>
          <w:lang w:val="ru-RU"/>
        </w:rPr>
        <w:t xml:space="preserve">воздействие </w:t>
      </w:r>
      <w:r w:rsidR="00F55BD2" w:rsidRPr="00D6616C">
        <w:rPr>
          <w:lang w:val="ru-RU"/>
        </w:rPr>
        <w:t>на цели Конвенции, их значимость для Сторон Конвенции и срочность</w:t>
      </w:r>
      <w:r w:rsidR="00CD65A6" w:rsidRPr="00D6616C">
        <w:rPr>
          <w:lang w:val="ru-RU"/>
        </w:rPr>
        <w:t>. Затем были рассчитаны Z-баллы</w:t>
      </w:r>
      <w:r w:rsidR="00E00750" w:rsidRPr="00D6616C">
        <w:rPr>
          <w:vertAlign w:val="superscript"/>
          <w:lang w:val="ru-RU"/>
        </w:rPr>
        <w:footnoteReference w:id="23"/>
      </w:r>
      <w:r w:rsidR="00FE7251" w:rsidRPr="00D6616C">
        <w:rPr>
          <w:lang w:val="ru-RU"/>
        </w:rPr>
        <w:t xml:space="preserve">, </w:t>
      </w:r>
      <w:r w:rsidR="00483050" w:rsidRPr="00D6616C">
        <w:rPr>
          <w:lang w:val="ru-RU"/>
        </w:rPr>
        <w:t>а</w:t>
      </w:r>
      <w:r w:rsidR="00CD65A6" w:rsidRPr="00D6616C">
        <w:rPr>
          <w:lang w:val="ru-RU"/>
        </w:rPr>
        <w:t xml:space="preserve"> суммированные результаты были распределены</w:t>
      </w:r>
      <w:r w:rsidR="00483050" w:rsidRPr="00D6616C">
        <w:rPr>
          <w:lang w:val="ru-RU"/>
        </w:rPr>
        <w:t xml:space="preserve"> по пунктам</w:t>
      </w:r>
      <w:r w:rsidR="00CD65A6" w:rsidRPr="00D6616C">
        <w:rPr>
          <w:lang w:val="ru-RU"/>
        </w:rPr>
        <w:t xml:space="preserve">. </w:t>
      </w:r>
      <w:r w:rsidR="00F55BD2" w:rsidRPr="00D6616C">
        <w:rPr>
          <w:lang w:val="ru-RU"/>
        </w:rPr>
        <w:t>В</w:t>
      </w:r>
      <w:r w:rsidR="00CD65A6" w:rsidRPr="00D6616C">
        <w:rPr>
          <w:lang w:val="ru-RU"/>
        </w:rPr>
        <w:t xml:space="preserve"> список приоритетов были </w:t>
      </w:r>
      <w:r w:rsidR="00F55BD2" w:rsidRPr="00D6616C">
        <w:rPr>
          <w:lang w:val="ru-RU"/>
        </w:rPr>
        <w:t xml:space="preserve">включены </w:t>
      </w:r>
      <w:r w:rsidR="00FB2362" w:rsidRPr="00D6616C">
        <w:rPr>
          <w:lang w:val="ru-RU"/>
        </w:rPr>
        <w:t xml:space="preserve">пункты, получившие в </w:t>
      </w:r>
      <w:r w:rsidR="00CD65A6" w:rsidRPr="00D6616C">
        <w:rPr>
          <w:lang w:val="ru-RU"/>
        </w:rPr>
        <w:t xml:space="preserve">целом положительную оценку по шкале </w:t>
      </w:r>
      <w:r w:rsidR="00483050" w:rsidRPr="00D6616C">
        <w:rPr>
          <w:lang w:val="ru-RU"/>
        </w:rPr>
        <w:t>Z-баллов</w:t>
      </w:r>
      <w:r w:rsidR="00CD65A6" w:rsidRPr="00D6616C">
        <w:rPr>
          <w:lang w:val="ru-RU"/>
        </w:rPr>
        <w:t xml:space="preserve">. </w:t>
      </w:r>
      <w:r w:rsidR="00483050" w:rsidRPr="00D6616C">
        <w:rPr>
          <w:lang w:val="ru-RU"/>
        </w:rPr>
        <w:t>Поскольку этот процесс осуществлялся под руководством</w:t>
      </w:r>
      <w:r w:rsidR="00CD65A6" w:rsidRPr="00D6616C">
        <w:rPr>
          <w:lang w:val="ru-RU"/>
        </w:rPr>
        <w:t xml:space="preserve"> эксперт</w:t>
      </w:r>
      <w:r w:rsidR="00483050" w:rsidRPr="00D6616C">
        <w:rPr>
          <w:lang w:val="ru-RU"/>
        </w:rPr>
        <w:t>ов</w:t>
      </w:r>
      <w:r w:rsidR="00CD65A6" w:rsidRPr="00D6616C">
        <w:rPr>
          <w:lang w:val="ru-RU"/>
        </w:rPr>
        <w:t xml:space="preserve">, то в результате </w:t>
      </w:r>
      <w:r w:rsidR="00483050" w:rsidRPr="00D6616C">
        <w:rPr>
          <w:lang w:val="ru-RU"/>
        </w:rPr>
        <w:t xml:space="preserve">определения предпочтений </w:t>
      </w:r>
      <w:r w:rsidR="00CD65A6" w:rsidRPr="00D6616C">
        <w:rPr>
          <w:lang w:val="ru-RU"/>
        </w:rPr>
        <w:t xml:space="preserve">и дальнейшей </w:t>
      </w:r>
      <w:r w:rsidR="00483050" w:rsidRPr="00D6616C">
        <w:rPr>
          <w:lang w:val="ru-RU"/>
        </w:rPr>
        <w:t xml:space="preserve">классификации </w:t>
      </w:r>
      <w:r w:rsidR="00CD65A6" w:rsidRPr="00D6616C">
        <w:rPr>
          <w:lang w:val="ru-RU"/>
        </w:rPr>
        <w:t xml:space="preserve">был составлен список из </w:t>
      </w:r>
      <w:r w:rsidR="001F3312" w:rsidRPr="00D6616C">
        <w:rPr>
          <w:lang w:val="ru-RU"/>
        </w:rPr>
        <w:t xml:space="preserve">пяти </w:t>
      </w:r>
      <w:r w:rsidR="00CD65A6" w:rsidRPr="00D6616C">
        <w:rPr>
          <w:lang w:val="ru-RU"/>
        </w:rPr>
        <w:t xml:space="preserve">пунктов с </w:t>
      </w:r>
      <w:r w:rsidR="007724D5" w:rsidRPr="00D6616C">
        <w:rPr>
          <w:lang w:val="ru-RU"/>
        </w:rPr>
        <w:t>дальнейшей</w:t>
      </w:r>
      <w:r w:rsidR="00CD65A6" w:rsidRPr="00D6616C">
        <w:rPr>
          <w:lang w:val="ru-RU"/>
        </w:rPr>
        <w:t xml:space="preserve"> расстановкой приоритетов. Для этапа оценки эксперты разработали согласованные структуры для </w:t>
      </w:r>
      <w:r w:rsidR="00483050" w:rsidRPr="00D6616C">
        <w:rPr>
          <w:lang w:val="ru-RU"/>
        </w:rPr>
        <w:t xml:space="preserve">упрощения </w:t>
      </w:r>
      <w:r w:rsidR="00CD65A6" w:rsidRPr="00D6616C">
        <w:rPr>
          <w:lang w:val="ru-RU"/>
        </w:rPr>
        <w:t xml:space="preserve">оценки </w:t>
      </w:r>
      <w:r w:rsidR="00483050" w:rsidRPr="00D6616C">
        <w:rPr>
          <w:lang w:val="ru-RU"/>
        </w:rPr>
        <w:t xml:space="preserve">пунктов </w:t>
      </w:r>
      <w:r w:rsidR="00CD65A6" w:rsidRPr="00D6616C">
        <w:rPr>
          <w:lang w:val="ru-RU"/>
        </w:rPr>
        <w:t>из списка приоритетов.</w:t>
      </w:r>
    </w:p>
    <w:p w:rsidR="00E84F2F" w:rsidRPr="00D6616C" w:rsidRDefault="00CD65A6" w:rsidP="003061F1">
      <w:pPr>
        <w:keepNext/>
        <w:numPr>
          <w:ilvl w:val="0"/>
          <w:numId w:val="10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Ниже приведены дополнительные соображения по </w:t>
      </w:r>
      <w:r w:rsidR="007724D5" w:rsidRPr="00D6616C">
        <w:rPr>
          <w:lang w:val="ru-RU"/>
        </w:rPr>
        <w:t xml:space="preserve">поводу </w:t>
      </w:r>
      <w:r w:rsidR="00EB33E0" w:rsidRPr="00D6616C">
        <w:rPr>
          <w:lang w:val="ru-RU"/>
        </w:rPr>
        <w:t>данного этапа</w:t>
      </w:r>
      <w:r w:rsidRPr="00D6616C">
        <w:rPr>
          <w:lang w:val="ru-RU"/>
        </w:rPr>
        <w:t>: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EB33E0" w:rsidRPr="00D6616C">
        <w:rPr>
          <w:lang w:val="ru-RU"/>
        </w:rPr>
        <w:t>э</w:t>
      </w:r>
      <w:r w:rsidR="00BA0EBE" w:rsidRPr="00D6616C">
        <w:rPr>
          <w:lang w:val="ru-RU"/>
        </w:rPr>
        <w:t xml:space="preserve">тап </w:t>
      </w:r>
      <w:r w:rsidR="00EB33E0" w:rsidRPr="00D6616C">
        <w:rPr>
          <w:lang w:val="ru-RU"/>
        </w:rPr>
        <w:t xml:space="preserve">анализа </w:t>
      </w:r>
      <w:r w:rsidR="00BA0EBE" w:rsidRPr="00D6616C">
        <w:rPr>
          <w:lang w:val="ru-RU"/>
        </w:rPr>
        <w:t xml:space="preserve">для оценки может быть проведен в следующем порядке: обмен мнениями </w:t>
      </w:r>
      <w:r w:rsidR="007724D5" w:rsidRPr="00D6616C">
        <w:rPr>
          <w:lang w:val="ru-RU"/>
        </w:rPr>
        <w:t xml:space="preserve">между </w:t>
      </w:r>
      <w:r w:rsidR="00BA0EBE" w:rsidRPr="00D6616C">
        <w:rPr>
          <w:lang w:val="ru-RU"/>
        </w:rPr>
        <w:t>экспертами</w:t>
      </w:r>
      <w:r w:rsidR="009370EE" w:rsidRPr="00D6616C">
        <w:rPr>
          <w:lang w:val="ru-RU"/>
        </w:rPr>
        <w:t xml:space="preserve">; </w:t>
      </w:r>
      <w:r w:rsidR="00EB33E0" w:rsidRPr="00D6616C">
        <w:rPr>
          <w:lang w:val="ru-RU"/>
        </w:rPr>
        <w:t xml:space="preserve">определение </w:t>
      </w:r>
      <w:r w:rsidR="00BA0EBE" w:rsidRPr="00D6616C">
        <w:rPr>
          <w:lang w:val="ru-RU"/>
        </w:rPr>
        <w:t>первоначальн</w:t>
      </w:r>
      <w:r w:rsidR="00EB33E0" w:rsidRPr="00D6616C">
        <w:rPr>
          <w:lang w:val="ru-RU"/>
        </w:rPr>
        <w:t>ого</w:t>
      </w:r>
      <w:r w:rsidR="00BA0EBE" w:rsidRPr="00D6616C">
        <w:rPr>
          <w:lang w:val="ru-RU"/>
        </w:rPr>
        <w:t xml:space="preserve"> z-балл</w:t>
      </w:r>
      <w:r w:rsidR="00EB33E0" w:rsidRPr="00D6616C">
        <w:rPr>
          <w:lang w:val="ru-RU"/>
        </w:rPr>
        <w:t>а</w:t>
      </w:r>
      <w:r w:rsidR="009370EE" w:rsidRPr="00D6616C">
        <w:rPr>
          <w:lang w:val="ru-RU"/>
        </w:rPr>
        <w:t xml:space="preserve">; </w:t>
      </w:r>
      <w:r w:rsidR="00BA0EBE" w:rsidRPr="00D6616C">
        <w:rPr>
          <w:lang w:val="ru-RU"/>
        </w:rPr>
        <w:t xml:space="preserve">обсуждения и обмен мнениями </w:t>
      </w:r>
      <w:r w:rsidR="009370EE" w:rsidRPr="00D6616C">
        <w:rPr>
          <w:lang w:val="ru-RU"/>
        </w:rPr>
        <w:t xml:space="preserve">между </w:t>
      </w:r>
      <w:r w:rsidR="00BA0EBE" w:rsidRPr="00D6616C">
        <w:rPr>
          <w:lang w:val="ru-RU"/>
        </w:rPr>
        <w:t>экспертами</w:t>
      </w:r>
      <w:r w:rsidR="00207C79" w:rsidRPr="00D6616C">
        <w:rPr>
          <w:lang w:val="ru-RU"/>
        </w:rPr>
        <w:t xml:space="preserve">; и </w:t>
      </w:r>
      <w:r w:rsidR="00EB33E0" w:rsidRPr="00D6616C">
        <w:rPr>
          <w:lang w:val="ru-RU"/>
        </w:rPr>
        <w:t xml:space="preserve">получение </w:t>
      </w:r>
      <w:r w:rsidR="00BA0EBE" w:rsidRPr="00D6616C">
        <w:rPr>
          <w:lang w:val="ru-RU"/>
        </w:rPr>
        <w:t>окончательн</w:t>
      </w:r>
      <w:r w:rsidR="00EB33E0" w:rsidRPr="00D6616C">
        <w:rPr>
          <w:lang w:val="ru-RU"/>
        </w:rPr>
        <w:t>ого</w:t>
      </w:r>
      <w:r w:rsidR="00BA0EBE" w:rsidRPr="00D6616C">
        <w:rPr>
          <w:lang w:val="ru-RU"/>
        </w:rPr>
        <w:t xml:space="preserve"> z</w:t>
      </w:r>
      <w:r w:rsidR="00EB33E0" w:rsidRPr="00D6616C">
        <w:rPr>
          <w:lang w:val="ru-RU"/>
        </w:rPr>
        <w:t>-</w:t>
      </w:r>
      <w:r w:rsidR="00BA0EBE" w:rsidRPr="00D6616C">
        <w:rPr>
          <w:lang w:val="ru-RU"/>
        </w:rPr>
        <w:t>балл</w:t>
      </w:r>
      <w:r w:rsidR="00EB33E0" w:rsidRPr="00D6616C">
        <w:rPr>
          <w:lang w:val="ru-RU"/>
        </w:rPr>
        <w:t>а</w:t>
      </w:r>
      <w:r w:rsidR="00BA0EBE" w:rsidRPr="00D6616C">
        <w:rPr>
          <w:lang w:val="ru-RU"/>
        </w:rPr>
        <w:t xml:space="preserve">. </w:t>
      </w:r>
      <w:proofErr w:type="gramStart"/>
      <w:r w:rsidR="00BA0EBE" w:rsidRPr="00D6616C">
        <w:rPr>
          <w:lang w:val="ru-RU"/>
        </w:rPr>
        <w:t>Следует отметить, что м</w:t>
      </w:r>
      <w:r w:rsidR="00EB33E0" w:rsidRPr="00D6616C">
        <w:rPr>
          <w:lang w:val="ru-RU"/>
        </w:rPr>
        <w:t>ного</w:t>
      </w:r>
      <w:r w:rsidR="00BA0EBE" w:rsidRPr="00D6616C">
        <w:rPr>
          <w:lang w:val="ru-RU"/>
        </w:rPr>
        <w:t xml:space="preserve">дисциплинарная </w:t>
      </w:r>
      <w:r w:rsidR="00E12C65" w:rsidRPr="00D6616C">
        <w:rPr>
          <w:lang w:val="ru-RU"/>
        </w:rPr>
        <w:t xml:space="preserve">Специальная </w:t>
      </w:r>
      <w:r w:rsidR="00EB33E0" w:rsidRPr="00D6616C">
        <w:rPr>
          <w:lang w:val="ru-RU"/>
        </w:rPr>
        <w:t>группа технических экспертов</w:t>
      </w:r>
      <w:r w:rsidR="00BA0EBE" w:rsidRPr="00D6616C">
        <w:rPr>
          <w:lang w:val="ru-RU"/>
        </w:rPr>
        <w:t xml:space="preserve"> должна иметь </w:t>
      </w:r>
      <w:r w:rsidR="00BA0EBE" w:rsidRPr="00D6616C">
        <w:rPr>
          <w:lang w:val="ru-RU"/>
        </w:rPr>
        <w:lastRenderedPageBreak/>
        <w:t xml:space="preserve">возможность </w:t>
      </w:r>
      <w:r w:rsidR="00EB33E0" w:rsidRPr="00D6616C">
        <w:rPr>
          <w:lang w:val="ru-RU"/>
        </w:rPr>
        <w:t>принимать решения о том</w:t>
      </w:r>
      <w:r w:rsidR="00BA0EBE" w:rsidRPr="00D6616C">
        <w:rPr>
          <w:lang w:val="ru-RU"/>
        </w:rPr>
        <w:t>, как</w:t>
      </w:r>
      <w:r w:rsidR="00EB33E0" w:rsidRPr="00D6616C">
        <w:rPr>
          <w:lang w:val="ru-RU"/>
        </w:rPr>
        <w:t>им образом</w:t>
      </w:r>
      <w:r w:rsidR="00BA0EBE" w:rsidRPr="00D6616C">
        <w:rPr>
          <w:lang w:val="ru-RU"/>
        </w:rPr>
        <w:t xml:space="preserve"> использовать результаты второго z-балла или нужны </w:t>
      </w:r>
      <w:r w:rsidR="001152A3" w:rsidRPr="00D6616C">
        <w:rPr>
          <w:lang w:val="ru-RU"/>
        </w:rPr>
        <w:t xml:space="preserve">ли </w:t>
      </w:r>
      <w:r w:rsidR="00BA0EBE" w:rsidRPr="00D6616C">
        <w:rPr>
          <w:lang w:val="ru-RU"/>
        </w:rPr>
        <w:t xml:space="preserve">дополнительные методы при </w:t>
      </w:r>
      <w:r w:rsidR="00EB33E0" w:rsidRPr="00D6616C">
        <w:rPr>
          <w:lang w:val="ru-RU"/>
        </w:rPr>
        <w:t xml:space="preserve">определении </w:t>
      </w:r>
      <w:r w:rsidR="00BA0EBE" w:rsidRPr="00D6616C">
        <w:rPr>
          <w:lang w:val="ru-RU"/>
        </w:rPr>
        <w:t>приоритетов</w:t>
      </w:r>
      <w:r w:rsidR="00CE67A6" w:rsidRPr="00D6616C">
        <w:rPr>
          <w:lang w:val="ru-RU"/>
        </w:rPr>
        <w:t>;</w:t>
      </w:r>
      <w:proofErr w:type="gramEnd"/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proofErr w:type="gramStart"/>
      <w:r w:rsidR="00A4652C" w:rsidRPr="00D6616C">
        <w:rPr>
          <w:lang w:val="ru-RU"/>
        </w:rPr>
        <w:t>важное значение</w:t>
      </w:r>
      <w:proofErr w:type="gramEnd"/>
      <w:r w:rsidR="00A4652C" w:rsidRPr="00D6616C">
        <w:rPr>
          <w:lang w:val="ru-RU"/>
        </w:rPr>
        <w:t xml:space="preserve"> для этапа оценки имеет </w:t>
      </w:r>
      <w:r w:rsidR="00F850B5" w:rsidRPr="00D6616C">
        <w:rPr>
          <w:lang w:val="ru-RU"/>
        </w:rPr>
        <w:t xml:space="preserve">всестороннее </w:t>
      </w:r>
      <w:r w:rsidR="00BA0EBE" w:rsidRPr="00D6616C">
        <w:rPr>
          <w:lang w:val="ru-RU"/>
        </w:rPr>
        <w:t xml:space="preserve">участие </w:t>
      </w:r>
      <w:r w:rsidR="001152A3" w:rsidRPr="00D6616C">
        <w:rPr>
          <w:lang w:val="ru-RU"/>
        </w:rPr>
        <w:t xml:space="preserve">экспертов </w:t>
      </w:r>
      <w:r w:rsidR="00BA0EBE" w:rsidRPr="00D6616C">
        <w:rPr>
          <w:lang w:val="ru-RU"/>
        </w:rPr>
        <w:t xml:space="preserve">из </w:t>
      </w:r>
      <w:r w:rsidR="00CE67A6" w:rsidRPr="00D6616C">
        <w:rPr>
          <w:lang w:val="ru-RU"/>
        </w:rPr>
        <w:t xml:space="preserve">различных </w:t>
      </w:r>
      <w:r w:rsidR="00A4652C" w:rsidRPr="00D6616C">
        <w:rPr>
          <w:lang w:val="ru-RU"/>
        </w:rPr>
        <w:t>сфер деятельности</w:t>
      </w:r>
      <w:r w:rsidR="00BA0EBE" w:rsidRPr="00D6616C">
        <w:rPr>
          <w:lang w:val="ru-RU"/>
        </w:rPr>
        <w:t xml:space="preserve">, включая представителей коренных народов и местных общин, </w:t>
      </w:r>
      <w:r w:rsidR="008B7258" w:rsidRPr="00D6616C">
        <w:rPr>
          <w:lang w:val="ru-RU"/>
        </w:rPr>
        <w:t xml:space="preserve">ученых </w:t>
      </w:r>
      <w:r w:rsidR="00BA0EBE" w:rsidRPr="00D6616C">
        <w:rPr>
          <w:lang w:val="ru-RU"/>
        </w:rPr>
        <w:t xml:space="preserve">и специализированных </w:t>
      </w:r>
      <w:r w:rsidR="00210A9C" w:rsidRPr="00D6616C">
        <w:rPr>
          <w:lang w:val="ru-RU"/>
        </w:rPr>
        <w:t>экспертов</w:t>
      </w:r>
      <w:r w:rsidR="00BA0EBE" w:rsidRPr="00D6616C">
        <w:rPr>
          <w:lang w:val="ru-RU"/>
        </w:rPr>
        <w:t xml:space="preserve">. </w:t>
      </w:r>
      <w:r w:rsidR="00951D5C" w:rsidRPr="00D6616C">
        <w:rPr>
          <w:lang w:val="ru-RU"/>
        </w:rPr>
        <w:t xml:space="preserve">Оно </w:t>
      </w:r>
      <w:r w:rsidR="00BA0EBE" w:rsidRPr="00D6616C">
        <w:rPr>
          <w:lang w:val="ru-RU"/>
        </w:rPr>
        <w:t xml:space="preserve">обеспечивает всесторонний учет различных точек зрения при оценке потенциального воздействия технологических </w:t>
      </w:r>
      <w:r w:rsidR="005D02BF" w:rsidRPr="00D6616C">
        <w:rPr>
          <w:lang w:val="ru-RU"/>
        </w:rPr>
        <w:t xml:space="preserve">достижений </w:t>
      </w:r>
      <w:r w:rsidR="00BA0EBE" w:rsidRPr="00D6616C">
        <w:rPr>
          <w:lang w:val="ru-RU"/>
        </w:rPr>
        <w:t xml:space="preserve">и дополняет опыт </w:t>
      </w:r>
      <w:r w:rsidR="00A4652C" w:rsidRPr="00D6616C">
        <w:rPr>
          <w:lang w:val="ru-RU"/>
        </w:rPr>
        <w:t xml:space="preserve">многодисциплинарной </w:t>
      </w:r>
      <w:r w:rsidR="00E12C65" w:rsidRPr="00D6616C">
        <w:rPr>
          <w:lang w:val="ru-RU"/>
        </w:rPr>
        <w:t xml:space="preserve">Специальной </w:t>
      </w:r>
      <w:r w:rsidR="00BA0EBE" w:rsidRPr="00D6616C">
        <w:rPr>
          <w:lang w:val="ru-RU"/>
        </w:rPr>
        <w:t>групп</w:t>
      </w:r>
      <w:r w:rsidR="00A31685" w:rsidRPr="00D6616C">
        <w:rPr>
          <w:lang w:val="ru-RU"/>
        </w:rPr>
        <w:t>ы</w:t>
      </w:r>
      <w:r w:rsidR="00BA0EBE" w:rsidRPr="00D6616C">
        <w:rPr>
          <w:lang w:val="ru-RU"/>
        </w:rPr>
        <w:t xml:space="preserve"> </w:t>
      </w:r>
      <w:r w:rsidR="00E12C65" w:rsidRPr="00D6616C">
        <w:rPr>
          <w:lang w:val="ru-RU"/>
        </w:rPr>
        <w:t xml:space="preserve">технических </w:t>
      </w:r>
      <w:r w:rsidR="00BA0EBE" w:rsidRPr="00D6616C">
        <w:rPr>
          <w:lang w:val="ru-RU"/>
        </w:rPr>
        <w:t>экспертов;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A4652C" w:rsidRPr="00D6616C">
        <w:rPr>
          <w:lang w:val="ru-RU"/>
        </w:rPr>
        <w:t>в процесс оценки должны быть включены д</w:t>
      </w:r>
      <w:r w:rsidR="00BA0EBE" w:rsidRPr="00D6616C">
        <w:rPr>
          <w:lang w:val="ru-RU"/>
        </w:rPr>
        <w:t>ругие системы знаний, форумы и соответствующие метод</w:t>
      </w:r>
      <w:r w:rsidR="005D02BF" w:rsidRPr="00D6616C">
        <w:rPr>
          <w:lang w:val="ru-RU"/>
        </w:rPr>
        <w:t>ологии</w:t>
      </w:r>
      <w:r w:rsidR="00BA0EBE" w:rsidRPr="00D6616C">
        <w:rPr>
          <w:lang w:val="ru-RU"/>
        </w:rPr>
        <w:t xml:space="preserve"> </w:t>
      </w:r>
      <w:r w:rsidR="00191BB2" w:rsidRPr="00D6616C">
        <w:rPr>
          <w:lang w:val="ru-RU"/>
        </w:rPr>
        <w:t>сбора</w:t>
      </w:r>
      <w:r w:rsidR="00BA0EBE" w:rsidRPr="00D6616C">
        <w:rPr>
          <w:lang w:val="ru-RU"/>
        </w:rPr>
        <w:t xml:space="preserve"> информации;</w:t>
      </w:r>
    </w:p>
    <w:p w:rsidR="00E84F2F" w:rsidRPr="00D6616C" w:rsidRDefault="00CD65A6" w:rsidP="002B5F33">
      <w:pPr>
        <w:tabs>
          <w:tab w:val="left" w:pos="1701"/>
        </w:tabs>
        <w:spacing w:before="120" w:after="120"/>
        <w:ind w:left="567" w:firstLine="556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d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A4652C" w:rsidRPr="00D6616C">
        <w:rPr>
          <w:lang w:val="ru-RU"/>
        </w:rPr>
        <w:t>н</w:t>
      </w:r>
      <w:r w:rsidR="00BA0EBE" w:rsidRPr="00D6616C">
        <w:rPr>
          <w:lang w:val="ru-RU"/>
        </w:rPr>
        <w:t xml:space="preserve">а этапе оценки также </w:t>
      </w:r>
      <w:r w:rsidR="00A4652C" w:rsidRPr="00D6616C">
        <w:rPr>
          <w:lang w:val="ru-RU"/>
        </w:rPr>
        <w:t>будет полезна информация</w:t>
      </w:r>
      <w:r w:rsidR="00BA0EBE" w:rsidRPr="00D6616C">
        <w:rPr>
          <w:lang w:val="ru-RU"/>
        </w:rPr>
        <w:t xml:space="preserve">, полученная </w:t>
      </w:r>
      <w:r w:rsidR="00C66265" w:rsidRPr="00D6616C">
        <w:rPr>
          <w:lang w:val="ru-RU"/>
        </w:rPr>
        <w:t>в</w:t>
      </w:r>
      <w:r w:rsidR="00BA0EBE" w:rsidRPr="00D6616C">
        <w:rPr>
          <w:lang w:val="ru-RU"/>
        </w:rPr>
        <w:t xml:space="preserve"> результате мониторинга тенденций и </w:t>
      </w:r>
      <w:r w:rsidR="00A4652C" w:rsidRPr="00D6616C">
        <w:rPr>
          <w:lang w:val="ru-RU"/>
        </w:rPr>
        <w:t xml:space="preserve">вопросов </w:t>
      </w:r>
      <w:r w:rsidR="00BA0EBE" w:rsidRPr="00D6616C">
        <w:rPr>
          <w:lang w:val="ru-RU"/>
        </w:rPr>
        <w:t>в области синтетической биологии.</w:t>
      </w:r>
    </w:p>
    <w:p w:rsidR="00E41DC0" w:rsidRPr="00D6616C" w:rsidRDefault="00BA0EBE" w:rsidP="00BA0EBE">
      <w:pPr>
        <w:jc w:val="left"/>
        <w:rPr>
          <w:lang w:val="ru-RU"/>
        </w:rPr>
        <w:sectPr w:rsidR="00E41DC0" w:rsidRPr="00D6616C" w:rsidSect="00176E34">
          <w:headerReference w:type="even" r:id="rId24"/>
          <w:headerReference w:type="default" r:id="rId25"/>
          <w:footerReference w:type="even" r:id="rId26"/>
          <w:footerReference w:type="default" r:id="rId27"/>
          <w:footnotePr>
            <w:numRestart w:val="eachSect"/>
          </w:footnotePr>
          <w:type w:val="continuous"/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  <w:r w:rsidRPr="00D6616C">
        <w:rPr>
          <w:lang w:val="ru-RU"/>
        </w:rPr>
        <w:br w:type="page"/>
      </w:r>
    </w:p>
    <w:p w:rsidR="00E84F2F" w:rsidRPr="00D6616C" w:rsidRDefault="00CD65A6">
      <w:pPr>
        <w:outlineLvl w:val="0"/>
        <w:rPr>
          <w:b/>
          <w:sz w:val="28"/>
          <w:lang w:val="ru-RU"/>
        </w:rPr>
      </w:pPr>
      <w:r w:rsidRPr="00D6616C">
        <w:rPr>
          <w:b/>
          <w:sz w:val="28"/>
          <w:lang w:val="ru-RU"/>
        </w:rPr>
        <w:lastRenderedPageBreak/>
        <w:t xml:space="preserve">Приложение </w:t>
      </w:r>
      <w:r w:rsidR="00B81763" w:rsidRPr="00D6616C">
        <w:rPr>
          <w:b/>
          <w:sz w:val="28"/>
          <w:lang w:val="ru-RU"/>
        </w:rPr>
        <w:t>IV</w:t>
      </w:r>
    </w:p>
    <w:p w:rsidR="00E84F2F" w:rsidRPr="00D6616C" w:rsidRDefault="00CD65A6" w:rsidP="005D02BF">
      <w:pPr>
        <w:keepNext/>
        <w:spacing w:before="240" w:after="240"/>
        <w:ind w:left="567"/>
        <w:jc w:val="left"/>
        <w:outlineLvl w:val="0"/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</w:pPr>
      <w:r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Усовершенствованная </w:t>
      </w:r>
      <w:r w:rsidR="00BA6E70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методология для </w:t>
      </w:r>
      <w:r w:rsidR="00D24E52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проведения </w:t>
      </w:r>
      <w:r w:rsidR="00E07857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>широких и регулярных перспективных обзоров</w:t>
      </w:r>
      <w:r w:rsidR="00BA6E70" w:rsidRPr="00D6616C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:lang w:val="ru-RU"/>
        </w:rPr>
        <w:t xml:space="preserve">, мониторинга и оценки </w:t>
      </w:r>
    </w:p>
    <w:p w:rsidR="00E84F2F" w:rsidRPr="00D6616C" w:rsidRDefault="00CD65A6" w:rsidP="003061F1">
      <w:pPr>
        <w:pStyle w:val="Para10"/>
        <w:numPr>
          <w:ilvl w:val="0"/>
          <w:numId w:val="15"/>
        </w:numPr>
        <w:ind w:left="567" w:firstLine="0"/>
        <w:rPr>
          <w:lang w:val="ru-RU"/>
        </w:rPr>
      </w:pPr>
      <w:r w:rsidRPr="00D6616C">
        <w:rPr>
          <w:lang w:val="ru-RU"/>
        </w:rPr>
        <w:t xml:space="preserve">На </w:t>
      </w:r>
      <w:r w:rsidR="00B46C58" w:rsidRPr="00D6616C">
        <w:rPr>
          <w:lang w:val="ru-RU"/>
        </w:rPr>
        <w:t xml:space="preserve">своем </w:t>
      </w:r>
      <w:r w:rsidRPr="00D6616C">
        <w:rPr>
          <w:lang w:val="ru-RU"/>
        </w:rPr>
        <w:t xml:space="preserve">первом </w:t>
      </w:r>
      <w:r w:rsidR="00E07857" w:rsidRPr="00D6616C">
        <w:rPr>
          <w:lang w:val="ru-RU"/>
        </w:rPr>
        <w:t>совещании многодисциплинарная Специальная группа технических экспертов</w:t>
      </w:r>
      <w:r w:rsidRPr="00D6616C">
        <w:rPr>
          <w:lang w:val="ru-RU"/>
        </w:rPr>
        <w:t xml:space="preserve"> </w:t>
      </w:r>
      <w:r w:rsidR="0078443F" w:rsidRPr="00D6616C">
        <w:rPr>
          <w:lang w:val="ru-RU"/>
        </w:rPr>
        <w:t xml:space="preserve">по синтетической биологии </w:t>
      </w:r>
      <w:r w:rsidR="00D24E52" w:rsidRPr="00D6616C">
        <w:rPr>
          <w:lang w:val="ru-RU"/>
        </w:rPr>
        <w:t>в целях содействия процессу широких и регулярных перспективных обзоров, мониторинга и оценки</w:t>
      </w:r>
      <w:r w:rsidR="00FD303E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приняла решение о всеобъемлющем процессе </w:t>
      </w:r>
      <w:r w:rsidR="004C42C6" w:rsidRPr="00D6616C">
        <w:rPr>
          <w:lang w:val="ru-RU"/>
        </w:rPr>
        <w:t xml:space="preserve">своей работы на основе </w:t>
      </w:r>
      <w:r w:rsidR="00D24E52" w:rsidRPr="00D6616C">
        <w:rPr>
          <w:lang w:val="ru-RU"/>
        </w:rPr>
        <w:t>этапов</w:t>
      </w:r>
      <w:r w:rsidRPr="00D6616C">
        <w:rPr>
          <w:lang w:val="ru-RU"/>
        </w:rPr>
        <w:t xml:space="preserve">, </w:t>
      </w:r>
      <w:r w:rsidR="0078443F" w:rsidRPr="00D6616C">
        <w:rPr>
          <w:lang w:val="ru-RU"/>
        </w:rPr>
        <w:t xml:space="preserve">описанных </w:t>
      </w:r>
      <w:r w:rsidRPr="00D6616C">
        <w:rPr>
          <w:lang w:val="ru-RU"/>
        </w:rPr>
        <w:t xml:space="preserve">в </w:t>
      </w:r>
      <w:r w:rsidR="00C65AA9" w:rsidRPr="00D6616C">
        <w:rPr>
          <w:lang w:val="ru-RU"/>
        </w:rPr>
        <w:t xml:space="preserve">приложении к </w:t>
      </w:r>
      <w:r w:rsidRPr="00D6616C">
        <w:rPr>
          <w:lang w:val="ru-RU"/>
        </w:rPr>
        <w:t xml:space="preserve">решению 15/31. Приведенная ниже методология может рассматриваться </w:t>
      </w:r>
      <w:r w:rsidR="00FF4B8C" w:rsidRPr="00D6616C">
        <w:rPr>
          <w:lang w:val="ru-RU"/>
        </w:rPr>
        <w:t xml:space="preserve">в качестве </w:t>
      </w:r>
      <w:r w:rsidR="00D24E52" w:rsidRPr="00D6616C">
        <w:rPr>
          <w:lang w:val="ru-RU"/>
        </w:rPr>
        <w:t xml:space="preserve">модели </w:t>
      </w:r>
      <w:r w:rsidRPr="00D6616C">
        <w:rPr>
          <w:lang w:val="ru-RU"/>
        </w:rPr>
        <w:t xml:space="preserve">для возможных будущих </w:t>
      </w:r>
      <w:r w:rsidR="00D24E52" w:rsidRPr="00D6616C">
        <w:rPr>
          <w:lang w:val="ru-RU"/>
        </w:rPr>
        <w:t>циклов</w:t>
      </w:r>
      <w:r w:rsidR="00440E8F" w:rsidRPr="00D6616C">
        <w:rPr>
          <w:lang w:val="ru-RU"/>
        </w:rPr>
        <w:t>.</w:t>
      </w:r>
    </w:p>
    <w:p w:rsidR="00E84F2F" w:rsidRPr="00D6616C" w:rsidRDefault="00CD65A6" w:rsidP="003061F1">
      <w:pPr>
        <w:pStyle w:val="1"/>
        <w:numPr>
          <w:ilvl w:val="0"/>
          <w:numId w:val="19"/>
        </w:numPr>
        <w:ind w:left="567" w:hanging="578"/>
        <w:rPr>
          <w:lang w:val="ru-RU"/>
        </w:rPr>
      </w:pPr>
      <w:r w:rsidRPr="00D6616C">
        <w:rPr>
          <w:lang w:val="ru-RU"/>
        </w:rPr>
        <w:t xml:space="preserve">Сбор информации, </w:t>
      </w:r>
      <w:r w:rsidR="00C64086" w:rsidRPr="00D6616C">
        <w:rPr>
          <w:lang w:val="ru-RU"/>
        </w:rPr>
        <w:t xml:space="preserve">касающейся </w:t>
      </w:r>
      <w:r w:rsidRPr="00D6616C">
        <w:rPr>
          <w:lang w:val="ru-RU"/>
        </w:rPr>
        <w:t xml:space="preserve">всех тенденций и </w:t>
      </w:r>
      <w:r w:rsidR="005D02BF" w:rsidRPr="00D6616C">
        <w:rPr>
          <w:lang w:val="ru-RU"/>
        </w:rPr>
        <w:t xml:space="preserve">вопросов </w:t>
      </w:r>
      <w:r w:rsidRPr="00D6616C">
        <w:rPr>
          <w:lang w:val="ru-RU"/>
        </w:rPr>
        <w:t>в области синтетической биологии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proofErr w:type="gramStart"/>
      <w:r w:rsidRPr="00D6616C">
        <w:rPr>
          <w:lang w:val="ru-RU"/>
        </w:rPr>
        <w:t xml:space="preserve">Первоначальный сбор информации должен проводиться </w:t>
      </w:r>
      <w:r w:rsidR="00AA318E" w:rsidRPr="00D6616C">
        <w:rPr>
          <w:lang w:val="ru-RU"/>
        </w:rPr>
        <w:t>секретариат</w:t>
      </w:r>
      <w:r w:rsidRPr="00D6616C">
        <w:rPr>
          <w:lang w:val="ru-RU"/>
        </w:rPr>
        <w:t xml:space="preserve">ом </w:t>
      </w:r>
      <w:r w:rsidR="003556EC" w:rsidRPr="00D6616C">
        <w:rPr>
          <w:lang w:val="ru-RU"/>
        </w:rPr>
        <w:t xml:space="preserve">Конвенции о биологическом разнообразии </w:t>
      </w:r>
      <w:r w:rsidRPr="00D6616C">
        <w:rPr>
          <w:lang w:val="ru-RU"/>
        </w:rPr>
        <w:t xml:space="preserve">в качестве координирующего органа и основываться на материалах, полученных </w:t>
      </w:r>
      <w:r w:rsidR="00BD7E8A" w:rsidRPr="00D6616C">
        <w:rPr>
          <w:lang w:val="ru-RU"/>
        </w:rPr>
        <w:t>от Сторон</w:t>
      </w:r>
      <w:r w:rsidR="00C6663E" w:rsidRPr="00D6616C">
        <w:rPr>
          <w:lang w:val="ru-RU"/>
        </w:rPr>
        <w:t>, правительств</w:t>
      </w:r>
      <w:r w:rsidR="00D54CB5" w:rsidRPr="00D6616C">
        <w:rPr>
          <w:lang w:val="ru-RU"/>
        </w:rPr>
        <w:t xml:space="preserve"> других стран</w:t>
      </w:r>
      <w:r w:rsidR="00C6663E" w:rsidRPr="00D6616C">
        <w:rPr>
          <w:lang w:val="ru-RU"/>
        </w:rPr>
        <w:t>, коренных народов и местных общин</w:t>
      </w:r>
      <w:r w:rsidR="00741056" w:rsidRPr="00D6616C">
        <w:rPr>
          <w:lang w:val="ru-RU"/>
        </w:rPr>
        <w:t xml:space="preserve">, </w:t>
      </w:r>
      <w:r w:rsidR="00C6663E" w:rsidRPr="00D6616C">
        <w:rPr>
          <w:lang w:val="ru-RU"/>
        </w:rPr>
        <w:t xml:space="preserve">соответствующих организаций </w:t>
      </w:r>
      <w:r w:rsidR="00096F05" w:rsidRPr="00D6616C">
        <w:rPr>
          <w:lang w:val="ru-RU"/>
        </w:rPr>
        <w:t xml:space="preserve">и </w:t>
      </w:r>
      <w:r w:rsidR="00C6663E" w:rsidRPr="00D6616C">
        <w:rPr>
          <w:lang w:val="ru-RU"/>
        </w:rPr>
        <w:t xml:space="preserve">членов </w:t>
      </w:r>
      <w:r w:rsidR="00D54CB5" w:rsidRPr="00D6616C">
        <w:rPr>
          <w:lang w:val="ru-RU"/>
        </w:rPr>
        <w:t xml:space="preserve">многодисциплинарной </w:t>
      </w:r>
      <w:r w:rsidR="00E339CC" w:rsidRPr="00D6616C">
        <w:rPr>
          <w:lang w:val="ru-RU"/>
        </w:rPr>
        <w:t xml:space="preserve">Специальной </w:t>
      </w:r>
      <w:r w:rsidR="00D54CB5" w:rsidRPr="00D6616C">
        <w:rPr>
          <w:lang w:val="ru-RU"/>
        </w:rPr>
        <w:t>группы технических экспертов</w:t>
      </w:r>
      <w:r w:rsidR="00096F05" w:rsidRPr="00D6616C">
        <w:rPr>
          <w:lang w:val="ru-RU"/>
        </w:rPr>
        <w:t xml:space="preserve">, обсуждениях, </w:t>
      </w:r>
      <w:r w:rsidR="004317E7" w:rsidRPr="00D6616C">
        <w:rPr>
          <w:lang w:val="ru-RU"/>
        </w:rPr>
        <w:t xml:space="preserve">проведенных </w:t>
      </w:r>
      <w:r w:rsidR="00096F05" w:rsidRPr="00D6616C">
        <w:rPr>
          <w:lang w:val="ru-RU"/>
        </w:rPr>
        <w:t xml:space="preserve">на </w:t>
      </w:r>
      <w:r w:rsidR="00D54CB5" w:rsidRPr="00D6616C">
        <w:rPr>
          <w:lang w:val="ru-RU"/>
        </w:rPr>
        <w:t xml:space="preserve">Сетевом </w:t>
      </w:r>
      <w:r w:rsidRPr="00D6616C">
        <w:rPr>
          <w:lang w:val="ru-RU"/>
        </w:rPr>
        <w:t xml:space="preserve">форуме </w:t>
      </w:r>
      <w:r w:rsidR="00D54CB5" w:rsidRPr="00D6616C">
        <w:rPr>
          <w:lang w:val="ru-RU"/>
        </w:rPr>
        <w:t xml:space="preserve">открытого состава </w:t>
      </w:r>
      <w:r w:rsidRPr="00D6616C">
        <w:rPr>
          <w:lang w:val="ru-RU"/>
        </w:rPr>
        <w:t xml:space="preserve">по синтетической биологии, и обзоре </w:t>
      </w:r>
      <w:r w:rsidR="005810D8" w:rsidRPr="00D6616C">
        <w:rPr>
          <w:lang w:val="ru-RU"/>
        </w:rPr>
        <w:t>литературы.</w:t>
      </w:r>
      <w:proofErr w:type="gramEnd"/>
      <w:r w:rsidR="005810D8" w:rsidRPr="00D6616C">
        <w:rPr>
          <w:lang w:val="ru-RU"/>
        </w:rPr>
        <w:t xml:space="preserve"> </w:t>
      </w:r>
      <w:r w:rsidR="007B3006" w:rsidRPr="00D6616C">
        <w:rPr>
          <w:lang w:val="ru-RU"/>
        </w:rPr>
        <w:t xml:space="preserve">Этот </w:t>
      </w:r>
      <w:r w:rsidR="00E943EC" w:rsidRPr="00D6616C">
        <w:rPr>
          <w:lang w:val="ru-RU"/>
        </w:rPr>
        <w:t xml:space="preserve">процесс </w:t>
      </w:r>
      <w:r w:rsidR="007B3006" w:rsidRPr="00D6616C">
        <w:rPr>
          <w:lang w:val="ru-RU"/>
        </w:rPr>
        <w:t xml:space="preserve">можно рассматривать </w:t>
      </w:r>
      <w:r w:rsidR="004317E7" w:rsidRPr="00D6616C">
        <w:rPr>
          <w:lang w:val="ru-RU"/>
        </w:rPr>
        <w:t xml:space="preserve">как </w:t>
      </w:r>
      <w:r w:rsidR="00D54CB5" w:rsidRPr="00D6616C">
        <w:rPr>
          <w:lang w:val="ru-RU"/>
        </w:rPr>
        <w:t>этап</w:t>
      </w:r>
      <w:proofErr w:type="gramStart"/>
      <w:r w:rsidR="007B3006" w:rsidRPr="00D6616C">
        <w:rPr>
          <w:lang w:val="ru-RU"/>
        </w:rPr>
        <w:t xml:space="preserve"> А</w:t>
      </w:r>
      <w:proofErr w:type="gramEnd"/>
      <w:r w:rsidR="007B3006" w:rsidRPr="00D6616C">
        <w:rPr>
          <w:lang w:val="ru-RU"/>
        </w:rPr>
        <w:t xml:space="preserve"> </w:t>
      </w:r>
      <w:r w:rsidR="00C33808" w:rsidRPr="00D6616C">
        <w:rPr>
          <w:lang w:val="ru-RU"/>
        </w:rPr>
        <w:t>(</w:t>
      </w:r>
      <w:r w:rsidR="007B3006" w:rsidRPr="00D6616C">
        <w:rPr>
          <w:lang w:val="ru-RU"/>
        </w:rPr>
        <w:t>сбор информации</w:t>
      </w:r>
      <w:r w:rsidR="00C33808" w:rsidRPr="00D6616C">
        <w:rPr>
          <w:lang w:val="ru-RU"/>
        </w:rPr>
        <w:t xml:space="preserve">) </w:t>
      </w:r>
      <w:r w:rsidR="00FF4B8C" w:rsidRPr="00D6616C">
        <w:rPr>
          <w:lang w:val="ru-RU"/>
        </w:rPr>
        <w:t>в соответствии с приложением</w:t>
      </w:r>
      <w:r w:rsidR="00831CF2" w:rsidRPr="00D6616C">
        <w:rPr>
          <w:lang w:val="ru-RU"/>
        </w:rPr>
        <w:t xml:space="preserve"> к </w:t>
      </w:r>
      <w:r w:rsidR="007B3006" w:rsidRPr="00D6616C">
        <w:rPr>
          <w:lang w:val="ru-RU"/>
        </w:rPr>
        <w:t>решению 15/31.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Этап сбора информации может быть </w:t>
      </w:r>
      <w:r w:rsidR="00D54CB5" w:rsidRPr="00D6616C">
        <w:rPr>
          <w:lang w:val="ru-RU"/>
        </w:rPr>
        <w:t xml:space="preserve">активизирован </w:t>
      </w:r>
      <w:r w:rsidRPr="00D6616C">
        <w:rPr>
          <w:lang w:val="ru-RU"/>
        </w:rPr>
        <w:t xml:space="preserve">за счет </w:t>
      </w:r>
      <w:r w:rsidR="002D6678" w:rsidRPr="00D6616C">
        <w:rPr>
          <w:lang w:val="ru-RU"/>
        </w:rPr>
        <w:t xml:space="preserve">взаимодействия </w:t>
      </w:r>
      <w:r w:rsidR="004317E7" w:rsidRPr="00D6616C">
        <w:rPr>
          <w:lang w:val="ru-RU"/>
        </w:rPr>
        <w:t xml:space="preserve">с </w:t>
      </w:r>
      <w:r w:rsidRPr="00D6616C">
        <w:rPr>
          <w:lang w:val="ru-RU"/>
        </w:rPr>
        <w:t xml:space="preserve">различными заинтересованными сторонами, включая коренные народы и местные общины, ученых и </w:t>
      </w:r>
      <w:r w:rsidR="00D54CB5" w:rsidRPr="00D6616C">
        <w:rPr>
          <w:lang w:val="ru-RU"/>
        </w:rPr>
        <w:t>специалистов-практиков</w:t>
      </w:r>
      <w:r w:rsidRPr="00D6616C">
        <w:rPr>
          <w:lang w:val="ru-RU"/>
        </w:rPr>
        <w:t xml:space="preserve">, на разных языках. </w:t>
      </w:r>
      <w:r w:rsidR="003877CF" w:rsidRPr="00D6616C">
        <w:rPr>
          <w:lang w:val="ru-RU"/>
        </w:rPr>
        <w:t>Кроме того</w:t>
      </w:r>
      <w:r w:rsidRPr="00D6616C">
        <w:rPr>
          <w:lang w:val="ru-RU"/>
        </w:rPr>
        <w:t xml:space="preserve">, собранная информация может </w:t>
      </w:r>
      <w:r w:rsidR="00FA5678" w:rsidRPr="00D6616C">
        <w:rPr>
          <w:lang w:val="ru-RU"/>
        </w:rPr>
        <w:t xml:space="preserve">быть дополнена </w:t>
      </w:r>
      <w:r w:rsidR="00FF4B8C" w:rsidRPr="00D6616C">
        <w:rPr>
          <w:lang w:val="ru-RU"/>
        </w:rPr>
        <w:t xml:space="preserve">данными </w:t>
      </w:r>
      <w:r w:rsidR="00FA5678" w:rsidRPr="00D6616C">
        <w:rPr>
          <w:lang w:val="ru-RU"/>
        </w:rPr>
        <w:t xml:space="preserve">об </w:t>
      </w:r>
      <w:r w:rsidRPr="00D6616C">
        <w:rPr>
          <w:lang w:val="ru-RU"/>
        </w:rPr>
        <w:t xml:space="preserve">исследовательских приоритетах Сторон и </w:t>
      </w:r>
      <w:r w:rsidR="00D54CB5" w:rsidRPr="00D6616C">
        <w:rPr>
          <w:lang w:val="ru-RU"/>
        </w:rPr>
        <w:t>правитель</w:t>
      </w:r>
      <w:proofErr w:type="gramStart"/>
      <w:r w:rsidR="00D54CB5" w:rsidRPr="00D6616C">
        <w:rPr>
          <w:lang w:val="ru-RU"/>
        </w:rPr>
        <w:t>ств др</w:t>
      </w:r>
      <w:proofErr w:type="gramEnd"/>
      <w:r w:rsidR="00D54CB5" w:rsidRPr="00D6616C">
        <w:rPr>
          <w:lang w:val="ru-RU"/>
        </w:rPr>
        <w:t>угих стран</w:t>
      </w:r>
      <w:r w:rsidR="00623186" w:rsidRPr="00D6616C">
        <w:rPr>
          <w:lang w:val="ru-RU"/>
        </w:rPr>
        <w:t xml:space="preserve">, </w:t>
      </w:r>
      <w:r w:rsidR="00FF4B8C" w:rsidRPr="00D6616C">
        <w:rPr>
          <w:lang w:val="ru-RU"/>
        </w:rPr>
        <w:t>нормативными заявками</w:t>
      </w:r>
      <w:r w:rsidR="00623186" w:rsidRPr="00D6616C">
        <w:rPr>
          <w:lang w:val="ru-RU"/>
        </w:rPr>
        <w:t xml:space="preserve"> и </w:t>
      </w:r>
      <w:r w:rsidR="00FF4B8C" w:rsidRPr="00D6616C">
        <w:rPr>
          <w:lang w:val="ru-RU"/>
        </w:rPr>
        <w:t xml:space="preserve">утверждениями </w:t>
      </w:r>
      <w:r w:rsidR="00623186" w:rsidRPr="00D6616C">
        <w:rPr>
          <w:lang w:val="ru-RU"/>
        </w:rPr>
        <w:t>грантов</w:t>
      </w:r>
      <w:r w:rsidRPr="00D6616C">
        <w:rPr>
          <w:lang w:val="ru-RU"/>
        </w:rPr>
        <w:t xml:space="preserve">, а также информацией, имеющейся в патентных базах данных </w:t>
      </w:r>
      <w:r w:rsidR="00623186" w:rsidRPr="00D6616C">
        <w:rPr>
          <w:lang w:val="ru-RU"/>
        </w:rPr>
        <w:t xml:space="preserve">и на </w:t>
      </w:r>
      <w:r w:rsidR="002A6DED" w:rsidRPr="00D6616C">
        <w:rPr>
          <w:lang w:val="ru-RU"/>
        </w:rPr>
        <w:t xml:space="preserve">сайте </w:t>
      </w:r>
      <w:r w:rsidR="00D54CB5" w:rsidRPr="00D6616C">
        <w:rPr>
          <w:lang w:val="ru-RU"/>
        </w:rPr>
        <w:t>Механизма посредничества по биобезопасности</w:t>
      </w:r>
      <w:r w:rsidRPr="00D6616C">
        <w:rPr>
          <w:lang w:val="ru-RU"/>
        </w:rPr>
        <w:t>.</w:t>
      </w:r>
    </w:p>
    <w:p w:rsidR="00E84F2F" w:rsidRPr="00D6616C" w:rsidRDefault="00CD65A6" w:rsidP="00381721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 xml:space="preserve">Компиляция, </w:t>
      </w:r>
      <w:r w:rsidR="00861917" w:rsidRPr="00D6616C">
        <w:rPr>
          <w:lang w:val="ru-RU"/>
        </w:rPr>
        <w:t xml:space="preserve">систематизация </w:t>
      </w:r>
      <w:r w:rsidRPr="00D6616C">
        <w:rPr>
          <w:lang w:val="ru-RU"/>
        </w:rPr>
        <w:t xml:space="preserve">и </w:t>
      </w:r>
      <w:r w:rsidR="00861917" w:rsidRPr="00D6616C">
        <w:rPr>
          <w:lang w:val="ru-RU"/>
        </w:rPr>
        <w:t xml:space="preserve">обобщение </w:t>
      </w:r>
      <w:r w:rsidRPr="00D6616C">
        <w:rPr>
          <w:lang w:val="ru-RU"/>
        </w:rPr>
        <w:t>информации</w:t>
      </w:r>
    </w:p>
    <w:p w:rsidR="00E84F2F" w:rsidRPr="00D6616C" w:rsidRDefault="00861917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Секретариат в качестве координирующего органа проведет п</w:t>
      </w:r>
      <w:r w:rsidR="00CD65A6" w:rsidRPr="00D6616C">
        <w:rPr>
          <w:lang w:val="ru-RU"/>
        </w:rPr>
        <w:t>ерв</w:t>
      </w:r>
      <w:r w:rsidRPr="00D6616C">
        <w:rPr>
          <w:lang w:val="ru-RU"/>
        </w:rPr>
        <w:t>ую</w:t>
      </w:r>
      <w:r w:rsidR="00CD65A6" w:rsidRPr="00D6616C">
        <w:rPr>
          <w:lang w:val="ru-RU"/>
        </w:rPr>
        <w:t xml:space="preserve"> компиляци</w:t>
      </w:r>
      <w:r w:rsidRPr="00D6616C">
        <w:rPr>
          <w:lang w:val="ru-RU"/>
        </w:rPr>
        <w:t>ю</w:t>
      </w:r>
      <w:r w:rsidR="00CD65A6" w:rsidRPr="00D6616C">
        <w:rPr>
          <w:lang w:val="ru-RU"/>
        </w:rPr>
        <w:t xml:space="preserve">, </w:t>
      </w:r>
      <w:r w:rsidRPr="00D6616C">
        <w:rPr>
          <w:szCs w:val="32"/>
          <w:lang w:val="ru-RU"/>
        </w:rPr>
        <w:t xml:space="preserve">систематизацию </w:t>
      </w:r>
      <w:r w:rsidR="00CD65A6" w:rsidRPr="00D6616C">
        <w:rPr>
          <w:lang w:val="ru-RU"/>
        </w:rPr>
        <w:t>и обобщение информации</w:t>
      </w:r>
      <w:r w:rsidR="00692A3C" w:rsidRPr="00D6616C">
        <w:rPr>
          <w:lang w:val="ru-RU"/>
        </w:rPr>
        <w:t xml:space="preserve">. </w:t>
      </w:r>
      <w:r w:rsidR="007B3006" w:rsidRPr="00D6616C">
        <w:rPr>
          <w:lang w:val="ru-RU"/>
        </w:rPr>
        <w:t xml:space="preserve">Этот </w:t>
      </w:r>
      <w:r w:rsidR="00E943EC" w:rsidRPr="00D6616C">
        <w:rPr>
          <w:lang w:val="ru-RU"/>
        </w:rPr>
        <w:t xml:space="preserve">процесс </w:t>
      </w:r>
      <w:r w:rsidR="007B3006" w:rsidRPr="00D6616C">
        <w:rPr>
          <w:lang w:val="ru-RU"/>
        </w:rPr>
        <w:t xml:space="preserve">можно рассматривать </w:t>
      </w:r>
      <w:r w:rsidR="00C54635" w:rsidRPr="00D6616C">
        <w:rPr>
          <w:lang w:val="ru-RU"/>
        </w:rPr>
        <w:t xml:space="preserve">как </w:t>
      </w:r>
      <w:r w:rsidRPr="00D6616C">
        <w:rPr>
          <w:lang w:val="ru-RU"/>
        </w:rPr>
        <w:t xml:space="preserve">этап </w:t>
      </w:r>
      <w:r w:rsidR="007B3006" w:rsidRPr="00D6616C">
        <w:rPr>
          <w:lang w:val="ru-RU"/>
        </w:rPr>
        <w:t xml:space="preserve">B </w:t>
      </w:r>
      <w:r w:rsidR="00831CF2" w:rsidRPr="00D6616C">
        <w:rPr>
          <w:lang w:val="ru-RU"/>
        </w:rPr>
        <w:t>(</w:t>
      </w:r>
      <w:r w:rsidR="007B3006" w:rsidRPr="00D6616C">
        <w:rPr>
          <w:lang w:val="ru-RU"/>
        </w:rPr>
        <w:t xml:space="preserve">компиляция, </w:t>
      </w:r>
      <w:r w:rsidRPr="00D6616C">
        <w:rPr>
          <w:szCs w:val="32"/>
          <w:lang w:val="ru-RU"/>
        </w:rPr>
        <w:t xml:space="preserve">систематизация </w:t>
      </w:r>
      <w:r w:rsidR="007B3006" w:rsidRPr="00D6616C">
        <w:rPr>
          <w:lang w:val="ru-RU"/>
        </w:rPr>
        <w:t>и обобщение информации</w:t>
      </w:r>
      <w:r w:rsidR="00831CF2" w:rsidRPr="00D6616C">
        <w:rPr>
          <w:lang w:val="ru-RU"/>
        </w:rPr>
        <w:t xml:space="preserve">) </w:t>
      </w:r>
      <w:r w:rsidRPr="00D6616C">
        <w:rPr>
          <w:lang w:val="ru-RU"/>
        </w:rPr>
        <w:t>в соответствии с приложением к решению</w:t>
      </w:r>
      <w:r w:rsidR="007B3006" w:rsidRPr="00D6616C">
        <w:rPr>
          <w:lang w:val="ru-RU"/>
        </w:rPr>
        <w:t xml:space="preserve"> 15/31.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Процесс </w:t>
      </w:r>
      <w:r w:rsidR="00861917" w:rsidRPr="00D6616C">
        <w:rPr>
          <w:lang w:val="ru-RU"/>
        </w:rPr>
        <w:t>экспертной оценки явля</w:t>
      </w:r>
      <w:r w:rsidR="00CF398D" w:rsidRPr="00D6616C">
        <w:rPr>
          <w:lang w:val="ru-RU"/>
        </w:rPr>
        <w:t>е</w:t>
      </w:r>
      <w:r w:rsidR="00861917" w:rsidRPr="00D6616C">
        <w:rPr>
          <w:lang w:val="ru-RU"/>
        </w:rPr>
        <w:t>тся важным элемент</w:t>
      </w:r>
      <w:r w:rsidR="00CF398D" w:rsidRPr="00D6616C">
        <w:rPr>
          <w:lang w:val="ru-RU"/>
        </w:rPr>
        <w:t>ом</w:t>
      </w:r>
      <w:r w:rsidRPr="00D6616C">
        <w:rPr>
          <w:lang w:val="ru-RU"/>
        </w:rPr>
        <w:t>, которы</w:t>
      </w:r>
      <w:r w:rsidR="00CF398D" w:rsidRPr="00D6616C">
        <w:rPr>
          <w:lang w:val="ru-RU"/>
        </w:rPr>
        <w:t>й</w:t>
      </w:r>
      <w:r w:rsidRPr="00D6616C">
        <w:rPr>
          <w:lang w:val="ru-RU"/>
        </w:rPr>
        <w:t xml:space="preserve"> необходимо </w:t>
      </w:r>
      <w:r w:rsidR="3984AAC8" w:rsidRPr="00D6616C">
        <w:rPr>
          <w:lang w:val="ru-RU"/>
        </w:rPr>
        <w:t xml:space="preserve">провести перед </w:t>
      </w:r>
      <w:r w:rsidRPr="00D6616C">
        <w:rPr>
          <w:lang w:val="ru-RU"/>
        </w:rPr>
        <w:t>завершением обзора литературы и патентного анализа.</w:t>
      </w:r>
    </w:p>
    <w:p w:rsidR="00E84F2F" w:rsidRPr="00D6616C" w:rsidRDefault="00CD65A6" w:rsidP="00381721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>О</w:t>
      </w:r>
      <w:r w:rsidR="00260A5C" w:rsidRPr="00D6616C">
        <w:rPr>
          <w:lang w:val="ru-RU"/>
        </w:rPr>
        <w:t>ценка</w:t>
      </w:r>
      <w:r w:rsidRPr="00D6616C">
        <w:rPr>
          <w:lang w:val="ru-RU"/>
        </w:rPr>
        <w:t xml:space="preserve"> и </w:t>
      </w:r>
      <w:r w:rsidR="00BA6E70" w:rsidRPr="00D6616C">
        <w:rPr>
          <w:lang w:val="ru-RU"/>
        </w:rPr>
        <w:t xml:space="preserve">определение приоритетов тенденций и </w:t>
      </w:r>
      <w:r w:rsidR="00260A5C" w:rsidRPr="00D6616C">
        <w:rPr>
          <w:lang w:val="ru-RU"/>
        </w:rPr>
        <w:t xml:space="preserve">вопросов </w:t>
      </w:r>
      <w:r w:rsidR="00BA6E70" w:rsidRPr="00D6616C">
        <w:rPr>
          <w:lang w:val="ru-RU"/>
        </w:rPr>
        <w:t xml:space="preserve">в </w:t>
      </w:r>
      <w:r w:rsidR="00260A5C" w:rsidRPr="00D6616C">
        <w:rPr>
          <w:lang w:val="ru-RU"/>
        </w:rPr>
        <w:t xml:space="preserve">области </w:t>
      </w:r>
      <w:r w:rsidR="00BA6E70" w:rsidRPr="00D6616C">
        <w:rPr>
          <w:lang w:val="ru-RU"/>
        </w:rPr>
        <w:t>синтетической биологии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Этап </w:t>
      </w:r>
      <w:r w:rsidR="00935E0D" w:rsidRPr="00D6616C">
        <w:rPr>
          <w:lang w:val="ru-RU"/>
        </w:rPr>
        <w:t>о</w:t>
      </w:r>
      <w:r w:rsidR="00260A5C" w:rsidRPr="00D6616C">
        <w:rPr>
          <w:lang w:val="ru-RU"/>
        </w:rPr>
        <w:t>ценки</w:t>
      </w:r>
      <w:r w:rsidR="00935E0D" w:rsidRPr="00D6616C">
        <w:rPr>
          <w:lang w:val="ru-RU"/>
        </w:rPr>
        <w:t xml:space="preserve"> и </w:t>
      </w:r>
      <w:r w:rsidRPr="00D6616C">
        <w:rPr>
          <w:lang w:val="ru-RU"/>
        </w:rPr>
        <w:t xml:space="preserve">определения приоритетов проводится членами экспертной группы. </w:t>
      </w:r>
      <w:r w:rsidR="00FA338C" w:rsidRPr="00D6616C">
        <w:rPr>
          <w:lang w:val="ru-RU"/>
        </w:rPr>
        <w:t xml:space="preserve">Он </w:t>
      </w:r>
      <w:r w:rsidR="0095049E" w:rsidRPr="00D6616C">
        <w:rPr>
          <w:lang w:val="ru-RU"/>
        </w:rPr>
        <w:t xml:space="preserve">включает в себя </w:t>
      </w:r>
      <w:r w:rsidRPr="00D6616C">
        <w:rPr>
          <w:lang w:val="ru-RU"/>
        </w:rPr>
        <w:t>составление длинного списка, короткого списка и</w:t>
      </w:r>
      <w:r w:rsidR="00F54308" w:rsidRPr="00D6616C">
        <w:rPr>
          <w:lang w:val="ru-RU"/>
        </w:rPr>
        <w:t xml:space="preserve"> </w:t>
      </w:r>
      <w:proofErr w:type="gramStart"/>
      <w:r w:rsidR="00F54308" w:rsidRPr="00D6616C">
        <w:rPr>
          <w:lang w:val="ru-RU"/>
        </w:rPr>
        <w:t>наконец</w:t>
      </w:r>
      <w:proofErr w:type="gramEnd"/>
      <w:r w:rsidR="00F54308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определение приоритетов. Этот </w:t>
      </w:r>
      <w:r w:rsidR="00E943EC" w:rsidRPr="00D6616C">
        <w:rPr>
          <w:lang w:val="ru-RU"/>
        </w:rPr>
        <w:t xml:space="preserve">процесс </w:t>
      </w:r>
      <w:r w:rsidR="00260A5C" w:rsidRPr="00D6616C">
        <w:rPr>
          <w:lang w:val="ru-RU"/>
        </w:rPr>
        <w:t>можно рассматривать как этап</w:t>
      </w:r>
      <w:proofErr w:type="gramStart"/>
      <w:r w:rsidRPr="00D6616C">
        <w:rPr>
          <w:lang w:val="ru-RU"/>
        </w:rPr>
        <w:t xml:space="preserve"> С</w:t>
      </w:r>
      <w:proofErr w:type="gramEnd"/>
      <w:r w:rsidRPr="00D6616C">
        <w:rPr>
          <w:lang w:val="ru-RU"/>
        </w:rPr>
        <w:t xml:space="preserve"> </w:t>
      </w:r>
      <w:r w:rsidR="00164598" w:rsidRPr="00D6616C">
        <w:rPr>
          <w:lang w:val="ru-RU"/>
        </w:rPr>
        <w:t>(</w:t>
      </w:r>
      <w:r w:rsidRPr="00D6616C">
        <w:rPr>
          <w:lang w:val="ru-RU"/>
        </w:rPr>
        <w:t>оценка</w:t>
      </w:r>
      <w:r w:rsidR="00164598" w:rsidRPr="00D6616C">
        <w:rPr>
          <w:lang w:val="ru-RU"/>
        </w:rPr>
        <w:t xml:space="preserve">) </w:t>
      </w:r>
      <w:r w:rsidR="00260A5C" w:rsidRPr="00D6616C">
        <w:rPr>
          <w:lang w:val="ru-RU"/>
        </w:rPr>
        <w:t xml:space="preserve">в соответствии с приложением к решению </w:t>
      </w:r>
      <w:r w:rsidRPr="00D6616C">
        <w:rPr>
          <w:lang w:val="ru-RU"/>
        </w:rPr>
        <w:t>15/31.</w:t>
      </w:r>
    </w:p>
    <w:p w:rsidR="00E84F2F" w:rsidRPr="00D6616C" w:rsidRDefault="00F54308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Данный </w:t>
      </w:r>
      <w:r w:rsidR="00CD65A6" w:rsidRPr="00D6616C">
        <w:rPr>
          <w:lang w:val="ru-RU"/>
        </w:rPr>
        <w:t xml:space="preserve">этап может быть выполнен в следующем порядке: обмен мнениями </w:t>
      </w:r>
      <w:r w:rsidRPr="00D6616C">
        <w:rPr>
          <w:lang w:val="ru-RU"/>
        </w:rPr>
        <w:t xml:space="preserve">между </w:t>
      </w:r>
      <w:r w:rsidR="00CD65A6" w:rsidRPr="00D6616C">
        <w:rPr>
          <w:lang w:val="ru-RU"/>
        </w:rPr>
        <w:t xml:space="preserve">экспертами </w:t>
      </w:r>
      <w:r w:rsidR="00260A5C" w:rsidRPr="00D6616C">
        <w:rPr>
          <w:lang w:val="ru-RU"/>
        </w:rPr>
        <w:t xml:space="preserve">многодисциплинарной </w:t>
      </w:r>
      <w:r w:rsidR="00E339CC" w:rsidRPr="00D6616C">
        <w:rPr>
          <w:lang w:val="ru-RU"/>
        </w:rPr>
        <w:t xml:space="preserve">Специальной </w:t>
      </w:r>
      <w:r w:rsidR="00260A5C" w:rsidRPr="00D6616C">
        <w:rPr>
          <w:lang w:val="ru-RU"/>
        </w:rPr>
        <w:t>группы технических экспертов</w:t>
      </w:r>
      <w:r w:rsidR="0055665E" w:rsidRPr="00D6616C">
        <w:rPr>
          <w:lang w:val="ru-RU"/>
        </w:rPr>
        <w:t xml:space="preserve">; </w:t>
      </w:r>
      <w:r w:rsidR="00260A5C" w:rsidRPr="00D6616C">
        <w:rPr>
          <w:lang w:val="ru-RU"/>
        </w:rPr>
        <w:lastRenderedPageBreak/>
        <w:t xml:space="preserve">определение первоначального </w:t>
      </w:r>
      <w:r w:rsidR="00CD65A6" w:rsidRPr="00D6616C">
        <w:rPr>
          <w:lang w:val="ru-RU"/>
        </w:rPr>
        <w:t>z-балл</w:t>
      </w:r>
      <w:r w:rsidR="00260A5C" w:rsidRPr="00D6616C">
        <w:rPr>
          <w:lang w:val="ru-RU"/>
        </w:rPr>
        <w:t>а</w:t>
      </w:r>
      <w:r w:rsidR="00CD65A6" w:rsidRPr="00D6616C">
        <w:rPr>
          <w:vertAlign w:val="superscript"/>
          <w:lang w:val="ru-RU"/>
        </w:rPr>
        <w:footnoteReference w:id="24"/>
      </w:r>
      <w:r w:rsidR="00260A5C" w:rsidRPr="00D6616C">
        <w:rPr>
          <w:lang w:val="ru-RU"/>
        </w:rPr>
        <w:t xml:space="preserve">; </w:t>
      </w:r>
      <w:r w:rsidR="00CD65A6" w:rsidRPr="00D6616C">
        <w:rPr>
          <w:lang w:val="ru-RU"/>
        </w:rPr>
        <w:t xml:space="preserve">обсуждение результатов </w:t>
      </w:r>
      <w:r w:rsidR="005D1D63" w:rsidRPr="00D6616C">
        <w:rPr>
          <w:lang w:val="ru-RU"/>
        </w:rPr>
        <w:t xml:space="preserve">между </w:t>
      </w:r>
      <w:r w:rsidR="00CD65A6" w:rsidRPr="00D6616C">
        <w:rPr>
          <w:lang w:val="ru-RU"/>
        </w:rPr>
        <w:t>экспертами</w:t>
      </w:r>
      <w:r w:rsidR="0055665E" w:rsidRPr="00D6616C">
        <w:rPr>
          <w:lang w:val="ru-RU"/>
        </w:rPr>
        <w:t xml:space="preserve">; </w:t>
      </w:r>
      <w:r w:rsidR="00260A5C" w:rsidRPr="00D6616C">
        <w:rPr>
          <w:lang w:val="ru-RU"/>
        </w:rPr>
        <w:t xml:space="preserve">получение </w:t>
      </w:r>
      <w:r w:rsidR="00CD65A6" w:rsidRPr="00D6616C">
        <w:rPr>
          <w:lang w:val="ru-RU"/>
        </w:rPr>
        <w:t>втор</w:t>
      </w:r>
      <w:r w:rsidR="00260A5C" w:rsidRPr="00D6616C">
        <w:rPr>
          <w:lang w:val="ru-RU"/>
        </w:rPr>
        <w:t>ого</w:t>
      </w:r>
      <w:r w:rsidR="00CD65A6" w:rsidRPr="00D6616C">
        <w:rPr>
          <w:lang w:val="ru-RU"/>
        </w:rPr>
        <w:t xml:space="preserve"> z-балл</w:t>
      </w:r>
      <w:r w:rsidR="00260A5C" w:rsidRPr="00D6616C">
        <w:rPr>
          <w:lang w:val="ru-RU"/>
        </w:rPr>
        <w:t>а</w:t>
      </w:r>
      <w:r w:rsidR="0055665E" w:rsidRPr="00D6616C">
        <w:rPr>
          <w:lang w:val="ru-RU"/>
        </w:rPr>
        <w:t xml:space="preserve">; </w:t>
      </w:r>
      <w:r w:rsidR="00CD65A6" w:rsidRPr="00D6616C">
        <w:rPr>
          <w:lang w:val="ru-RU"/>
        </w:rPr>
        <w:t xml:space="preserve">и </w:t>
      </w:r>
      <w:r w:rsidR="00260A5C" w:rsidRPr="00D6616C">
        <w:rPr>
          <w:lang w:val="ru-RU"/>
        </w:rPr>
        <w:t>дискуссии</w:t>
      </w:r>
      <w:r w:rsidR="00CD65A6" w:rsidRPr="00D6616C">
        <w:rPr>
          <w:lang w:val="ru-RU"/>
        </w:rPr>
        <w:t xml:space="preserve"> для определения списка </w:t>
      </w:r>
      <w:r w:rsidR="008D26D8" w:rsidRPr="00D6616C">
        <w:rPr>
          <w:lang w:val="ru-RU"/>
        </w:rPr>
        <w:t xml:space="preserve">приоритетов </w:t>
      </w:r>
      <w:r w:rsidR="009924D5" w:rsidRPr="00D6616C">
        <w:rPr>
          <w:lang w:val="ru-RU"/>
        </w:rPr>
        <w:t xml:space="preserve">в </w:t>
      </w:r>
      <w:r w:rsidR="00CD65A6" w:rsidRPr="00D6616C">
        <w:rPr>
          <w:lang w:val="ru-RU"/>
        </w:rPr>
        <w:t xml:space="preserve">свете результатов z-балла. Критерии, </w:t>
      </w:r>
      <w:r w:rsidR="00A5004A" w:rsidRPr="00D6616C">
        <w:rPr>
          <w:lang w:val="ru-RU"/>
        </w:rPr>
        <w:t xml:space="preserve">на </w:t>
      </w:r>
      <w:r w:rsidR="00CD65A6" w:rsidRPr="00D6616C">
        <w:rPr>
          <w:lang w:val="ru-RU"/>
        </w:rPr>
        <w:t xml:space="preserve">которых основывается z-оценка, могут </w:t>
      </w:r>
      <w:r w:rsidR="009F7086" w:rsidRPr="00D6616C">
        <w:rPr>
          <w:lang w:val="ru-RU"/>
        </w:rPr>
        <w:t>варьироваться</w:t>
      </w:r>
      <w:r w:rsidR="00CD65A6" w:rsidRPr="00D6616C">
        <w:rPr>
          <w:lang w:val="ru-RU"/>
        </w:rPr>
        <w:t xml:space="preserve">, но </w:t>
      </w:r>
      <w:r w:rsidR="001A5920" w:rsidRPr="00D6616C">
        <w:rPr>
          <w:lang w:val="ru-RU"/>
        </w:rPr>
        <w:t xml:space="preserve">обязательные элементы </w:t>
      </w:r>
      <w:r w:rsidR="00CD65A6" w:rsidRPr="00D6616C">
        <w:rPr>
          <w:lang w:val="ru-RU"/>
        </w:rPr>
        <w:t xml:space="preserve">включают </w:t>
      </w:r>
      <w:r w:rsidR="00BE7722" w:rsidRPr="00D6616C">
        <w:rPr>
          <w:lang w:val="ru-RU"/>
        </w:rPr>
        <w:t xml:space="preserve">рассмотрение </w:t>
      </w:r>
      <w:r w:rsidR="00CD65A6" w:rsidRPr="00D6616C">
        <w:rPr>
          <w:lang w:val="ru-RU"/>
        </w:rPr>
        <w:t>потенциального воздействия на цели Конвенции, срочность и вероятный приоритет для Сторон.</w:t>
      </w:r>
      <w:r w:rsidR="00260A5C" w:rsidRPr="00D6616C">
        <w:rPr>
          <w:lang w:val="ru-RU"/>
        </w:rPr>
        <w:t xml:space="preserve"> </w:t>
      </w:r>
    </w:p>
    <w:p w:rsidR="00E84F2F" w:rsidRPr="00D6616C" w:rsidRDefault="006D6D7B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При </w:t>
      </w:r>
      <w:r w:rsidR="00CD65A6" w:rsidRPr="00D6616C">
        <w:rPr>
          <w:lang w:val="ru-RU"/>
        </w:rPr>
        <w:t>необходимости могут потребоваться дополнительные методы определения приоритетов</w:t>
      </w:r>
      <w:r w:rsidR="0095049E" w:rsidRPr="00D6616C">
        <w:rPr>
          <w:lang w:val="ru-RU"/>
        </w:rPr>
        <w:t>.</w:t>
      </w:r>
    </w:p>
    <w:p w:rsidR="00E84F2F" w:rsidRPr="00D6616C" w:rsidRDefault="00CD65A6" w:rsidP="00381721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 xml:space="preserve">Сбор информации о приоритетных тенденциях и </w:t>
      </w:r>
      <w:r w:rsidR="00C733F2" w:rsidRPr="00D6616C">
        <w:rPr>
          <w:lang w:val="ru-RU"/>
        </w:rPr>
        <w:t>вопросах в целях содействия</w:t>
      </w:r>
      <w:r w:rsidRPr="00D6616C">
        <w:rPr>
          <w:lang w:val="ru-RU"/>
        </w:rPr>
        <w:t xml:space="preserve"> оценк</w:t>
      </w:r>
      <w:r w:rsidR="00C733F2" w:rsidRPr="00D6616C">
        <w:rPr>
          <w:lang w:val="ru-RU"/>
        </w:rPr>
        <w:t>е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После этапа определения приоритетов необходимо провести дополнительный сбор информации</w:t>
      </w:r>
      <w:r w:rsidR="00C733F2" w:rsidRPr="00D6616C">
        <w:rPr>
          <w:lang w:val="ru-RU"/>
        </w:rPr>
        <w:t xml:space="preserve"> </w:t>
      </w:r>
      <w:r w:rsidR="0031326F" w:rsidRPr="00D6616C">
        <w:rPr>
          <w:lang w:val="ru-RU"/>
        </w:rPr>
        <w:t xml:space="preserve">для </w:t>
      </w:r>
      <w:r w:rsidRPr="00D6616C">
        <w:rPr>
          <w:lang w:val="ru-RU"/>
        </w:rPr>
        <w:t xml:space="preserve">этапа оценки. </w:t>
      </w:r>
      <w:r w:rsidR="00C733F2" w:rsidRPr="00D6616C">
        <w:rPr>
          <w:lang w:val="ru-RU"/>
        </w:rPr>
        <w:t xml:space="preserve">Координирующим органом </w:t>
      </w:r>
      <w:r w:rsidR="009F7086" w:rsidRPr="00D6616C">
        <w:rPr>
          <w:lang w:val="ru-RU"/>
        </w:rPr>
        <w:t xml:space="preserve">данного </w:t>
      </w:r>
      <w:r w:rsidRPr="00D6616C">
        <w:rPr>
          <w:lang w:val="ru-RU"/>
        </w:rPr>
        <w:t xml:space="preserve">этапа является </w:t>
      </w:r>
      <w:r w:rsidR="00AA318E" w:rsidRPr="00D6616C">
        <w:rPr>
          <w:lang w:val="ru-RU"/>
        </w:rPr>
        <w:t>секретариат</w:t>
      </w:r>
      <w:r w:rsidRPr="00D6616C">
        <w:rPr>
          <w:lang w:val="ru-RU"/>
        </w:rPr>
        <w:t xml:space="preserve">, а сам </w:t>
      </w:r>
      <w:r w:rsidR="0031326F" w:rsidRPr="00D6616C">
        <w:rPr>
          <w:lang w:val="ru-RU"/>
        </w:rPr>
        <w:t xml:space="preserve">этап </w:t>
      </w:r>
      <w:r w:rsidRPr="00D6616C">
        <w:rPr>
          <w:lang w:val="ru-RU"/>
        </w:rPr>
        <w:t xml:space="preserve">должен включать в себя обращение к специалистам, обладающим </w:t>
      </w:r>
      <w:r w:rsidR="00C733F2" w:rsidRPr="00D6616C">
        <w:rPr>
          <w:lang w:val="ru-RU"/>
        </w:rPr>
        <w:t xml:space="preserve">экспертными знаниями </w:t>
      </w:r>
      <w:r w:rsidRPr="00D6616C">
        <w:rPr>
          <w:lang w:val="ru-RU"/>
        </w:rPr>
        <w:t xml:space="preserve">в </w:t>
      </w:r>
      <w:r w:rsidR="007A671B" w:rsidRPr="00D6616C">
        <w:rPr>
          <w:lang w:val="ru-RU"/>
        </w:rPr>
        <w:t xml:space="preserve">рассматриваемой </w:t>
      </w:r>
      <w:r w:rsidRPr="00D6616C">
        <w:rPr>
          <w:lang w:val="ru-RU"/>
        </w:rPr>
        <w:t xml:space="preserve">тенденции или </w:t>
      </w:r>
      <w:r w:rsidR="00C733F2" w:rsidRPr="00D6616C">
        <w:rPr>
          <w:lang w:val="ru-RU"/>
        </w:rPr>
        <w:t>вопросе</w:t>
      </w:r>
      <w:r w:rsidRPr="00D6616C">
        <w:rPr>
          <w:lang w:val="ru-RU"/>
        </w:rPr>
        <w:t xml:space="preserve"> в области синтетической биологии.</w:t>
      </w:r>
    </w:p>
    <w:p w:rsidR="00E84F2F" w:rsidRPr="00D6616C" w:rsidRDefault="00C733F2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В силу своего итеративного характера </w:t>
      </w:r>
      <w:r w:rsidR="00EF3989" w:rsidRPr="00D6616C">
        <w:rPr>
          <w:lang w:val="ru-RU"/>
        </w:rPr>
        <w:t xml:space="preserve">этот </w:t>
      </w:r>
      <w:r w:rsidR="00E943EC" w:rsidRPr="00D6616C">
        <w:rPr>
          <w:lang w:val="ru-RU"/>
        </w:rPr>
        <w:t xml:space="preserve">процесс </w:t>
      </w:r>
      <w:r w:rsidR="00EF3989" w:rsidRPr="00D6616C">
        <w:rPr>
          <w:lang w:val="ru-RU"/>
        </w:rPr>
        <w:t xml:space="preserve">можно рассматривать </w:t>
      </w:r>
      <w:r w:rsidR="00C54635" w:rsidRPr="00D6616C">
        <w:rPr>
          <w:lang w:val="ru-RU"/>
        </w:rPr>
        <w:t xml:space="preserve">как </w:t>
      </w:r>
      <w:r w:rsidR="00EF3989" w:rsidRPr="00D6616C">
        <w:rPr>
          <w:lang w:val="ru-RU"/>
        </w:rPr>
        <w:t xml:space="preserve">часть </w:t>
      </w:r>
      <w:r w:rsidRPr="00D6616C">
        <w:rPr>
          <w:lang w:val="ru-RU"/>
        </w:rPr>
        <w:t>этапа</w:t>
      </w:r>
      <w:proofErr w:type="gramStart"/>
      <w:r w:rsidRPr="00D6616C">
        <w:rPr>
          <w:lang w:val="ru-RU"/>
        </w:rPr>
        <w:t xml:space="preserve"> </w:t>
      </w:r>
      <w:r w:rsidR="00EF3989" w:rsidRPr="00D6616C">
        <w:rPr>
          <w:lang w:val="ru-RU"/>
        </w:rPr>
        <w:t>А</w:t>
      </w:r>
      <w:proofErr w:type="gramEnd"/>
      <w:r w:rsidR="00EF3989" w:rsidRPr="00D6616C">
        <w:rPr>
          <w:lang w:val="ru-RU"/>
        </w:rPr>
        <w:t xml:space="preserve"> </w:t>
      </w:r>
      <w:r w:rsidR="00164598" w:rsidRPr="00D6616C">
        <w:rPr>
          <w:lang w:val="ru-RU"/>
        </w:rPr>
        <w:t>(</w:t>
      </w:r>
      <w:r w:rsidR="00EF3989" w:rsidRPr="00D6616C">
        <w:rPr>
          <w:lang w:val="ru-RU"/>
        </w:rPr>
        <w:t>сбор информации</w:t>
      </w:r>
      <w:r w:rsidR="00164598" w:rsidRPr="00D6616C">
        <w:rPr>
          <w:lang w:val="ru-RU"/>
        </w:rPr>
        <w:t xml:space="preserve">) </w:t>
      </w:r>
      <w:r w:rsidRPr="00D6616C">
        <w:rPr>
          <w:lang w:val="ru-RU"/>
        </w:rPr>
        <w:t>в соответствии с приложением к решению</w:t>
      </w:r>
      <w:r w:rsidR="00EF3989" w:rsidRPr="00D6616C">
        <w:rPr>
          <w:lang w:val="ru-RU"/>
        </w:rPr>
        <w:t xml:space="preserve"> 15/31.</w:t>
      </w:r>
    </w:p>
    <w:p w:rsidR="00E84F2F" w:rsidRPr="00D6616C" w:rsidRDefault="00C733F2" w:rsidP="00381721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>Компиляция, систематизация и обобщение информации</w:t>
      </w:r>
      <w:r w:rsidR="00CD65A6" w:rsidRPr="00D6616C">
        <w:rPr>
          <w:lang w:val="ru-RU"/>
        </w:rPr>
        <w:t xml:space="preserve"> </w:t>
      </w:r>
      <w:r w:rsidRPr="00D6616C">
        <w:rPr>
          <w:lang w:val="ru-RU"/>
        </w:rPr>
        <w:t>в целях содействия оценке</w:t>
      </w:r>
    </w:p>
    <w:p w:rsidR="00E84F2F" w:rsidRPr="00D6616C" w:rsidRDefault="009D5550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Секретариат координирует сбор, систематизацию и обобщение информации, полученной </w:t>
      </w:r>
      <w:r w:rsidR="00BA6E70" w:rsidRPr="00D6616C">
        <w:rPr>
          <w:lang w:val="ru-RU"/>
        </w:rPr>
        <w:t xml:space="preserve">для оценки приоритетных тенденций и </w:t>
      </w:r>
      <w:r w:rsidRPr="00D6616C">
        <w:rPr>
          <w:lang w:val="ru-RU"/>
        </w:rPr>
        <w:t xml:space="preserve">вопросов </w:t>
      </w:r>
      <w:r w:rsidR="00BA6E70" w:rsidRPr="00D6616C">
        <w:rPr>
          <w:lang w:val="ru-RU"/>
        </w:rPr>
        <w:t>в области синтетической биологии.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В силу </w:t>
      </w:r>
      <w:r w:rsidR="00EF3989" w:rsidRPr="00D6616C">
        <w:rPr>
          <w:lang w:val="ru-RU"/>
        </w:rPr>
        <w:t xml:space="preserve">своего итеративного характера </w:t>
      </w:r>
      <w:r w:rsidR="009D5550" w:rsidRPr="00D6616C">
        <w:rPr>
          <w:lang w:val="ru-RU"/>
        </w:rPr>
        <w:t xml:space="preserve">этот </w:t>
      </w:r>
      <w:r w:rsidR="00E943EC" w:rsidRPr="00D6616C">
        <w:rPr>
          <w:lang w:val="ru-RU"/>
        </w:rPr>
        <w:t xml:space="preserve">процесс </w:t>
      </w:r>
      <w:r w:rsidR="009D5550" w:rsidRPr="00D6616C">
        <w:rPr>
          <w:lang w:val="ru-RU"/>
        </w:rPr>
        <w:t xml:space="preserve">можно рассматривать как часть этапа </w:t>
      </w:r>
      <w:r w:rsidR="00EF3989" w:rsidRPr="00D6616C">
        <w:rPr>
          <w:lang w:val="ru-RU"/>
        </w:rPr>
        <w:t xml:space="preserve">B </w:t>
      </w:r>
      <w:r w:rsidR="00C10779" w:rsidRPr="00D6616C">
        <w:rPr>
          <w:lang w:val="ru-RU"/>
        </w:rPr>
        <w:t>(</w:t>
      </w:r>
      <w:r w:rsidR="00EF3989" w:rsidRPr="00D6616C">
        <w:rPr>
          <w:lang w:val="ru-RU"/>
        </w:rPr>
        <w:t xml:space="preserve">компиляция, </w:t>
      </w:r>
      <w:r w:rsidR="009D5550" w:rsidRPr="00D6616C">
        <w:rPr>
          <w:lang w:val="ru-RU"/>
        </w:rPr>
        <w:t xml:space="preserve">систематизация </w:t>
      </w:r>
      <w:r w:rsidR="00EF3989" w:rsidRPr="00D6616C">
        <w:rPr>
          <w:lang w:val="ru-RU"/>
        </w:rPr>
        <w:t>и обобщение информации</w:t>
      </w:r>
      <w:r w:rsidR="00C10779" w:rsidRPr="00D6616C">
        <w:rPr>
          <w:lang w:val="ru-RU"/>
        </w:rPr>
        <w:t xml:space="preserve">) </w:t>
      </w:r>
      <w:r w:rsidR="009D5550" w:rsidRPr="00D6616C">
        <w:rPr>
          <w:lang w:val="ru-RU"/>
        </w:rPr>
        <w:t>в соответствии с приложением к решению 15/31</w:t>
      </w:r>
      <w:r w:rsidR="00EF3989" w:rsidRPr="00D6616C">
        <w:rPr>
          <w:lang w:val="ru-RU"/>
        </w:rPr>
        <w:t>.</w:t>
      </w:r>
    </w:p>
    <w:p w:rsidR="00E84F2F" w:rsidRPr="00D6616C" w:rsidRDefault="00CD65A6" w:rsidP="00381721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 xml:space="preserve">Оценка приоритетных тенденций и </w:t>
      </w:r>
      <w:r w:rsidR="009D5550" w:rsidRPr="00D6616C">
        <w:rPr>
          <w:lang w:val="ru-RU"/>
        </w:rPr>
        <w:t xml:space="preserve">вопросов </w:t>
      </w:r>
      <w:r w:rsidRPr="00D6616C">
        <w:rPr>
          <w:lang w:val="ru-RU"/>
        </w:rPr>
        <w:t>в области синтетической биологии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Оценка приоритетных тенденций и </w:t>
      </w:r>
      <w:r w:rsidR="009D5550" w:rsidRPr="00D6616C">
        <w:rPr>
          <w:lang w:val="ru-RU"/>
        </w:rPr>
        <w:t xml:space="preserve">вопросов </w:t>
      </w:r>
      <w:r w:rsidRPr="00D6616C">
        <w:rPr>
          <w:lang w:val="ru-RU"/>
        </w:rPr>
        <w:t xml:space="preserve">в области синтетической биологии проводится членами </w:t>
      </w:r>
      <w:r w:rsidR="00E011AD" w:rsidRPr="00D6616C">
        <w:rPr>
          <w:lang w:val="ru-RU"/>
        </w:rPr>
        <w:t>г</w:t>
      </w:r>
      <w:r w:rsidR="00CD1385" w:rsidRPr="00D6616C">
        <w:rPr>
          <w:lang w:val="ru-RU"/>
        </w:rPr>
        <w:t>руппы</w:t>
      </w:r>
      <w:r w:rsidRPr="00D6616C">
        <w:rPr>
          <w:lang w:val="ru-RU"/>
        </w:rPr>
        <w:t xml:space="preserve">, а затем рассматривается Вспомогательным органом </w:t>
      </w:r>
      <w:r w:rsidR="00782595" w:rsidRPr="00D6616C">
        <w:rPr>
          <w:lang w:val="ru-RU"/>
        </w:rPr>
        <w:t xml:space="preserve">по научным, техническим и технологическим консультациям </w:t>
      </w:r>
      <w:r w:rsidRPr="00D6616C">
        <w:rPr>
          <w:lang w:val="ru-RU"/>
        </w:rPr>
        <w:t xml:space="preserve">и Конференцией Сторон. </w:t>
      </w:r>
      <w:r w:rsidR="00EF3989" w:rsidRPr="00D6616C">
        <w:rPr>
          <w:lang w:val="ru-RU"/>
        </w:rPr>
        <w:t xml:space="preserve">Этот </w:t>
      </w:r>
      <w:r w:rsidR="00E943EC" w:rsidRPr="00D6616C">
        <w:rPr>
          <w:lang w:val="ru-RU"/>
        </w:rPr>
        <w:t xml:space="preserve">процесс </w:t>
      </w:r>
      <w:r w:rsidR="00EF3989" w:rsidRPr="00D6616C">
        <w:rPr>
          <w:lang w:val="ru-RU"/>
        </w:rPr>
        <w:t xml:space="preserve">можно рассматривать </w:t>
      </w:r>
      <w:r w:rsidR="00C54635" w:rsidRPr="00D6616C">
        <w:rPr>
          <w:lang w:val="ru-RU"/>
        </w:rPr>
        <w:t xml:space="preserve">как </w:t>
      </w:r>
      <w:r w:rsidR="00E011AD" w:rsidRPr="00D6616C">
        <w:rPr>
          <w:lang w:val="ru-RU"/>
        </w:rPr>
        <w:t>этап</w:t>
      </w:r>
      <w:proofErr w:type="gramStart"/>
      <w:r w:rsidR="00E011AD" w:rsidRPr="00D6616C">
        <w:rPr>
          <w:lang w:val="ru-RU"/>
        </w:rPr>
        <w:t xml:space="preserve"> </w:t>
      </w:r>
      <w:r w:rsidR="00EF3989" w:rsidRPr="00D6616C">
        <w:rPr>
          <w:lang w:val="ru-RU"/>
        </w:rPr>
        <w:t>С</w:t>
      </w:r>
      <w:proofErr w:type="gramEnd"/>
      <w:r w:rsidR="00EF3989" w:rsidRPr="00D6616C">
        <w:rPr>
          <w:lang w:val="ru-RU"/>
        </w:rPr>
        <w:t xml:space="preserve"> </w:t>
      </w:r>
      <w:r w:rsidR="00C10779" w:rsidRPr="00D6616C">
        <w:rPr>
          <w:lang w:val="ru-RU"/>
        </w:rPr>
        <w:t>(</w:t>
      </w:r>
      <w:r w:rsidR="00EF3989" w:rsidRPr="00D6616C">
        <w:rPr>
          <w:lang w:val="ru-RU"/>
        </w:rPr>
        <w:t>оценка</w:t>
      </w:r>
      <w:r w:rsidR="00C10779" w:rsidRPr="00D6616C">
        <w:rPr>
          <w:lang w:val="ru-RU"/>
        </w:rPr>
        <w:t xml:space="preserve">) </w:t>
      </w:r>
      <w:r w:rsidR="00E011AD" w:rsidRPr="00D6616C">
        <w:rPr>
          <w:lang w:val="ru-RU"/>
        </w:rPr>
        <w:t>в соответствии с приложением к решению 15/31</w:t>
      </w:r>
      <w:r w:rsidR="00EF3989" w:rsidRPr="00D6616C">
        <w:rPr>
          <w:lang w:val="ru-RU"/>
        </w:rPr>
        <w:t>.</w:t>
      </w:r>
    </w:p>
    <w:p w:rsidR="00E84F2F" w:rsidRPr="00D6616C" w:rsidRDefault="000427D3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Для обеспечения всеобъемлющего результата н</w:t>
      </w:r>
      <w:r w:rsidR="00E011AD" w:rsidRPr="00D6616C">
        <w:rPr>
          <w:lang w:val="ru-RU"/>
        </w:rPr>
        <w:t>еобходимо, чтобы оценка носила всесторонний и междисциплинарный характер</w:t>
      </w:r>
      <w:r w:rsidR="00CD65A6" w:rsidRPr="00D6616C">
        <w:rPr>
          <w:lang w:val="ru-RU"/>
        </w:rPr>
        <w:t xml:space="preserve">. </w:t>
      </w:r>
      <w:r w:rsidR="00E011AD" w:rsidRPr="00D6616C">
        <w:rPr>
          <w:lang w:val="ru-RU"/>
        </w:rPr>
        <w:t xml:space="preserve">В этой связи к ее проведению следует привлечь представителей коренных народов и местных общин, ученых и специализированных экспертов, чтобы </w:t>
      </w:r>
      <w:r w:rsidR="00BB0492" w:rsidRPr="00D6616C">
        <w:rPr>
          <w:lang w:val="ru-RU"/>
        </w:rPr>
        <w:t>при необходимости д</w:t>
      </w:r>
      <w:r w:rsidR="00E011AD" w:rsidRPr="00D6616C">
        <w:rPr>
          <w:lang w:val="ru-RU"/>
        </w:rPr>
        <w:t>ополнить экспертные знания членов многодисциплинарной Специальной группы технических экспертов</w:t>
      </w:r>
      <w:r w:rsidR="00CD65A6" w:rsidRPr="00D6616C">
        <w:rPr>
          <w:lang w:val="ru-RU"/>
        </w:rPr>
        <w:t>.</w:t>
      </w:r>
    </w:p>
    <w:p w:rsidR="00E84F2F" w:rsidRPr="00D6616C" w:rsidRDefault="00BB0492" w:rsidP="00381721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lastRenderedPageBreak/>
        <w:t>Доклад об итогах</w:t>
      </w:r>
      <w:r w:rsidR="00CD65A6" w:rsidRPr="00D6616C">
        <w:rPr>
          <w:lang w:val="ru-RU"/>
        </w:rPr>
        <w:t xml:space="preserve"> </w:t>
      </w:r>
    </w:p>
    <w:p w:rsidR="00E84F2F" w:rsidRPr="00D6616C" w:rsidRDefault="00E07857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>Доклад</w:t>
      </w:r>
      <w:r w:rsidR="00CD65A6" w:rsidRPr="00D6616C">
        <w:rPr>
          <w:lang w:val="ru-RU"/>
        </w:rPr>
        <w:t xml:space="preserve"> об оценке должен быть </w:t>
      </w:r>
      <w:r w:rsidR="0093614C" w:rsidRPr="00D6616C">
        <w:rPr>
          <w:lang w:val="ru-RU"/>
        </w:rPr>
        <w:t xml:space="preserve">представлен </w:t>
      </w:r>
      <w:r w:rsidR="00CD65A6" w:rsidRPr="00D6616C">
        <w:rPr>
          <w:lang w:val="ru-RU"/>
        </w:rPr>
        <w:t xml:space="preserve">Вспомогательному органу </w:t>
      </w:r>
      <w:r w:rsidR="00B45ADA" w:rsidRPr="00D6616C">
        <w:rPr>
          <w:lang w:val="ru-RU"/>
        </w:rPr>
        <w:t xml:space="preserve">для </w:t>
      </w:r>
      <w:r w:rsidR="00BB0492" w:rsidRPr="00D6616C">
        <w:rPr>
          <w:lang w:val="ru-RU"/>
        </w:rPr>
        <w:t xml:space="preserve">утверждения </w:t>
      </w:r>
      <w:r w:rsidR="00CD65A6" w:rsidRPr="00D6616C">
        <w:rPr>
          <w:lang w:val="ru-RU"/>
        </w:rPr>
        <w:t xml:space="preserve">и дальнейшего </w:t>
      </w:r>
      <w:r w:rsidR="00B45ADA" w:rsidRPr="00D6616C">
        <w:rPr>
          <w:lang w:val="ru-RU"/>
        </w:rPr>
        <w:t xml:space="preserve">представления </w:t>
      </w:r>
      <w:r w:rsidR="00CD65A6" w:rsidRPr="00D6616C">
        <w:rPr>
          <w:lang w:val="ru-RU"/>
        </w:rPr>
        <w:t xml:space="preserve">Конференции Сторон. </w:t>
      </w:r>
      <w:r w:rsidR="00EF3989" w:rsidRPr="00D6616C">
        <w:rPr>
          <w:lang w:val="ru-RU"/>
        </w:rPr>
        <w:t xml:space="preserve">Этот </w:t>
      </w:r>
      <w:r w:rsidR="00E943EC" w:rsidRPr="00D6616C">
        <w:rPr>
          <w:lang w:val="ru-RU"/>
        </w:rPr>
        <w:t xml:space="preserve">процесс </w:t>
      </w:r>
      <w:r w:rsidR="007059B1" w:rsidRPr="00D6616C">
        <w:rPr>
          <w:lang w:val="ru-RU"/>
        </w:rPr>
        <w:t xml:space="preserve">можно рассматривать </w:t>
      </w:r>
      <w:r w:rsidR="00C54635" w:rsidRPr="00D6616C">
        <w:rPr>
          <w:lang w:val="ru-RU"/>
        </w:rPr>
        <w:t xml:space="preserve">как </w:t>
      </w:r>
      <w:r w:rsidR="00BB0492" w:rsidRPr="00D6616C">
        <w:rPr>
          <w:lang w:val="ru-RU"/>
        </w:rPr>
        <w:t xml:space="preserve">этап </w:t>
      </w:r>
      <w:r w:rsidR="007059B1" w:rsidRPr="00D6616C">
        <w:rPr>
          <w:lang w:val="ru-RU"/>
        </w:rPr>
        <w:t xml:space="preserve">D </w:t>
      </w:r>
      <w:r w:rsidR="00C10779" w:rsidRPr="00D6616C">
        <w:rPr>
          <w:lang w:val="ru-RU"/>
        </w:rPr>
        <w:t>(</w:t>
      </w:r>
      <w:r w:rsidR="00BB0492" w:rsidRPr="00D6616C">
        <w:rPr>
          <w:lang w:val="ru-RU"/>
        </w:rPr>
        <w:t>доклад об итогах</w:t>
      </w:r>
      <w:r w:rsidR="00C10779" w:rsidRPr="00D6616C">
        <w:rPr>
          <w:lang w:val="ru-RU"/>
        </w:rPr>
        <w:t xml:space="preserve">) </w:t>
      </w:r>
      <w:r w:rsidR="00BB0492" w:rsidRPr="00D6616C">
        <w:rPr>
          <w:lang w:val="ru-RU"/>
        </w:rPr>
        <w:t>в соответствии с приложением к решению 15/31</w:t>
      </w:r>
      <w:r w:rsidR="007059B1" w:rsidRPr="00D6616C">
        <w:rPr>
          <w:lang w:val="ru-RU"/>
        </w:rPr>
        <w:t>.</w:t>
      </w:r>
    </w:p>
    <w:p w:rsidR="00E84F2F" w:rsidRPr="00D6616C" w:rsidRDefault="00BB0492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Важным аспектом </w:t>
      </w:r>
      <w:r w:rsidR="000427D3" w:rsidRPr="00D6616C">
        <w:rPr>
          <w:lang w:val="ru-RU"/>
        </w:rPr>
        <w:t>является</w:t>
      </w:r>
      <w:r w:rsidRPr="00D6616C">
        <w:rPr>
          <w:lang w:val="ru-RU"/>
        </w:rPr>
        <w:t xml:space="preserve"> предоставление доклада на шести официальных рабочих языках Организации Объединенных Наций, а также поиск механизмов распространения результатов среди Сторон</w:t>
      </w:r>
      <w:r w:rsidR="004943A4" w:rsidRPr="00D6616C">
        <w:rPr>
          <w:lang w:val="ru-RU"/>
        </w:rPr>
        <w:t>.</w:t>
      </w:r>
    </w:p>
    <w:p w:rsidR="00E84F2F" w:rsidRPr="00D6616C" w:rsidRDefault="00CD65A6" w:rsidP="00381721">
      <w:pPr>
        <w:pStyle w:val="1"/>
        <w:ind w:left="567" w:firstLine="0"/>
        <w:rPr>
          <w:lang w:val="ru-RU"/>
        </w:rPr>
      </w:pPr>
      <w:r w:rsidRPr="00D6616C">
        <w:rPr>
          <w:lang w:val="ru-RU"/>
        </w:rPr>
        <w:t xml:space="preserve">Дальнейшие соображения и мониторинг </w:t>
      </w:r>
    </w:p>
    <w:p w:rsidR="00E84F2F" w:rsidRPr="00D6616C" w:rsidRDefault="00CD65A6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Тенденции и </w:t>
      </w:r>
      <w:r w:rsidR="000427D3" w:rsidRPr="00D6616C">
        <w:rPr>
          <w:lang w:val="ru-RU"/>
        </w:rPr>
        <w:t xml:space="preserve">вопросы </w:t>
      </w:r>
      <w:r w:rsidRPr="00D6616C">
        <w:rPr>
          <w:lang w:val="ru-RU"/>
        </w:rPr>
        <w:t xml:space="preserve">в </w:t>
      </w:r>
      <w:r w:rsidR="000427D3" w:rsidRPr="00D6616C">
        <w:rPr>
          <w:lang w:val="ru-RU"/>
        </w:rPr>
        <w:t xml:space="preserve">области </w:t>
      </w:r>
      <w:r w:rsidRPr="00D6616C">
        <w:rPr>
          <w:lang w:val="ru-RU"/>
        </w:rPr>
        <w:t xml:space="preserve">синтетической биологии предыдущих циклов должны быть </w:t>
      </w:r>
      <w:r w:rsidR="001125E1" w:rsidRPr="00D6616C">
        <w:rPr>
          <w:lang w:val="ru-RU"/>
        </w:rPr>
        <w:t xml:space="preserve">рассмотрены на </w:t>
      </w:r>
      <w:r w:rsidRPr="00D6616C">
        <w:rPr>
          <w:lang w:val="ru-RU"/>
        </w:rPr>
        <w:t>этапе первоначального сбора информации (</w:t>
      </w:r>
      <w:r w:rsidR="000427D3" w:rsidRPr="00D6616C">
        <w:rPr>
          <w:lang w:val="ru-RU"/>
        </w:rPr>
        <w:t xml:space="preserve">этап </w:t>
      </w:r>
      <w:r w:rsidRPr="00D6616C">
        <w:rPr>
          <w:lang w:val="ru-RU"/>
        </w:rPr>
        <w:t xml:space="preserve">A), </w:t>
      </w:r>
      <w:r w:rsidR="00692325" w:rsidRPr="00D6616C">
        <w:rPr>
          <w:lang w:val="ru-RU"/>
        </w:rPr>
        <w:t>чтобы оценить их актуальность и динамику изменений со временем</w:t>
      </w:r>
      <w:r w:rsidRPr="00D6616C">
        <w:rPr>
          <w:lang w:val="ru-RU"/>
        </w:rPr>
        <w:t xml:space="preserve">. </w:t>
      </w:r>
    </w:p>
    <w:p w:rsidR="00E84F2F" w:rsidRPr="00D6616C" w:rsidRDefault="00692325" w:rsidP="003061F1">
      <w:pPr>
        <w:numPr>
          <w:ilvl w:val="0"/>
          <w:numId w:val="7"/>
        </w:numPr>
        <w:tabs>
          <w:tab w:val="left" w:pos="1134"/>
        </w:tabs>
        <w:spacing w:before="120" w:after="120"/>
        <w:ind w:left="567" w:firstLine="0"/>
        <w:rPr>
          <w:lang w:val="ru-RU"/>
        </w:rPr>
      </w:pPr>
      <w:r w:rsidRPr="00D6616C">
        <w:rPr>
          <w:lang w:val="ru-RU"/>
        </w:rPr>
        <w:t xml:space="preserve">Следует </w:t>
      </w:r>
      <w:r w:rsidR="00CD65A6" w:rsidRPr="00D6616C">
        <w:rPr>
          <w:lang w:val="ru-RU"/>
        </w:rPr>
        <w:t xml:space="preserve">внести коррективы в методологию </w:t>
      </w:r>
      <w:r w:rsidRPr="00D6616C">
        <w:rPr>
          <w:lang w:val="ru-RU"/>
        </w:rPr>
        <w:t>с учетом опыта, полученного при п</w:t>
      </w:r>
      <w:r w:rsidR="00CD65A6" w:rsidRPr="00D6616C">
        <w:rPr>
          <w:lang w:val="ru-RU"/>
        </w:rPr>
        <w:t xml:space="preserve">роведении </w:t>
      </w:r>
      <w:r w:rsidR="00E07857" w:rsidRPr="00D6616C">
        <w:rPr>
          <w:szCs w:val="22"/>
          <w:lang w:val="ru-RU"/>
        </w:rPr>
        <w:t>перспективных обзоров</w:t>
      </w:r>
      <w:r w:rsidR="00CD65A6" w:rsidRPr="00D6616C">
        <w:rPr>
          <w:lang w:val="ru-RU"/>
        </w:rPr>
        <w:t>, мониторинга и оценки</w:t>
      </w:r>
      <w:r w:rsidR="00342037" w:rsidRPr="00D6616C">
        <w:rPr>
          <w:lang w:val="ru-RU"/>
        </w:rPr>
        <w:t>.</w:t>
      </w:r>
    </w:p>
    <w:p w:rsidR="00F71EDB" w:rsidRPr="00D6616C" w:rsidRDefault="00F71EDB">
      <w:pPr>
        <w:spacing w:after="160" w:line="259" w:lineRule="auto"/>
        <w:jc w:val="left"/>
        <w:rPr>
          <w:b/>
          <w:bCs/>
          <w:i/>
          <w:iCs/>
          <w:sz w:val="24"/>
          <w:szCs w:val="26"/>
          <w:lang w:val="ru-RU"/>
        </w:rPr>
        <w:sectPr w:rsidR="00F71EDB" w:rsidRPr="00D6616C" w:rsidSect="00176E34">
          <w:footnotePr>
            <w:numRestart w:val="eachSect"/>
          </w:footnotePr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:rsidR="00E84F2F" w:rsidRPr="00D6616C" w:rsidRDefault="00CD65A6">
      <w:pPr>
        <w:outlineLvl w:val="0"/>
        <w:rPr>
          <w:b/>
          <w:sz w:val="28"/>
          <w:lang w:val="ru-RU"/>
        </w:rPr>
      </w:pPr>
      <w:r w:rsidRPr="00D6616C">
        <w:rPr>
          <w:b/>
          <w:sz w:val="28"/>
          <w:lang w:val="ru-RU"/>
        </w:rPr>
        <w:lastRenderedPageBreak/>
        <w:t xml:space="preserve">Приложение </w:t>
      </w:r>
      <w:r w:rsidR="00621C54" w:rsidRPr="00D6616C">
        <w:rPr>
          <w:b/>
          <w:sz w:val="28"/>
          <w:lang w:val="ru-RU"/>
        </w:rPr>
        <w:t>V</w:t>
      </w:r>
    </w:p>
    <w:p w:rsidR="00E84F2F" w:rsidRPr="00D6616C" w:rsidRDefault="00CD65A6">
      <w:pPr>
        <w:pStyle w:val="a5"/>
        <w:jc w:val="left"/>
        <w:outlineLvl w:val="0"/>
        <w:rPr>
          <w:lang w:val="ru-RU"/>
        </w:rPr>
      </w:pPr>
      <w:r w:rsidRPr="00D6616C">
        <w:rPr>
          <w:lang w:val="ru-RU"/>
        </w:rPr>
        <w:t xml:space="preserve">Рекомендации </w:t>
      </w:r>
      <w:r w:rsidR="00E943EC" w:rsidRPr="00D6616C">
        <w:rPr>
          <w:lang w:val="ru-RU"/>
        </w:rPr>
        <w:t xml:space="preserve">многодисциплинарной </w:t>
      </w:r>
      <w:r w:rsidR="0098785D" w:rsidRPr="00D6616C">
        <w:rPr>
          <w:lang w:val="ru-RU"/>
        </w:rPr>
        <w:t xml:space="preserve">Специальной </w:t>
      </w:r>
      <w:r w:rsidR="0055335E" w:rsidRPr="00D6616C">
        <w:rPr>
          <w:lang w:val="ru-RU"/>
        </w:rPr>
        <w:t xml:space="preserve">группы </w:t>
      </w:r>
      <w:r w:rsidR="00E943EC" w:rsidRPr="00D6616C">
        <w:rPr>
          <w:lang w:val="ru-RU"/>
        </w:rPr>
        <w:t xml:space="preserve">технических </w:t>
      </w:r>
      <w:r w:rsidR="0055335E" w:rsidRPr="00D6616C">
        <w:rPr>
          <w:lang w:val="ru-RU"/>
        </w:rPr>
        <w:t xml:space="preserve">экспертов </w:t>
      </w:r>
      <w:r w:rsidR="006A489F" w:rsidRPr="00D6616C">
        <w:rPr>
          <w:lang w:val="ru-RU"/>
        </w:rPr>
        <w:t xml:space="preserve">по синтетической биологии </w:t>
      </w:r>
      <w:r w:rsidR="00E943EC" w:rsidRPr="00D6616C">
        <w:rPr>
          <w:lang w:val="ru-RU"/>
        </w:rPr>
        <w:t>в целях содействия процессу широких и регулярных перспективных обзоров, мониторинга и оценки</w:t>
      </w:r>
      <w:r w:rsidR="00D311F8" w:rsidRPr="00D6616C">
        <w:rPr>
          <w:lang w:val="ru-RU"/>
        </w:rPr>
        <w:t xml:space="preserve"> </w:t>
      </w:r>
      <w:r w:rsidRPr="00D6616C">
        <w:rPr>
          <w:lang w:val="ru-RU"/>
        </w:rPr>
        <w:t>Вспомогательному органу по научным, техническим и технологическим консультациям</w:t>
      </w:r>
    </w:p>
    <w:p w:rsidR="00E84F2F" w:rsidRPr="00D6616C" w:rsidRDefault="00CD65A6" w:rsidP="00E943EC">
      <w:pPr>
        <w:pStyle w:val="Para10"/>
        <w:numPr>
          <w:ilvl w:val="0"/>
          <w:numId w:val="0"/>
        </w:numPr>
        <w:tabs>
          <w:tab w:val="clear" w:pos="1134"/>
          <w:tab w:val="left" w:pos="993"/>
        </w:tabs>
        <w:ind w:left="567" w:firstLine="567"/>
        <w:rPr>
          <w:lang w:val="ru-RU"/>
        </w:rPr>
      </w:pPr>
      <w:r w:rsidRPr="00D6616C">
        <w:rPr>
          <w:lang w:val="ru-RU"/>
        </w:rPr>
        <w:t xml:space="preserve">Вспомогательный орган по научным, техническим и технологическим консультациям, возможно, пожелает </w:t>
      </w:r>
      <w:r w:rsidR="152546A3" w:rsidRPr="00D6616C">
        <w:rPr>
          <w:lang w:val="ru-RU"/>
        </w:rPr>
        <w:t xml:space="preserve">рассмотреть следующие </w:t>
      </w:r>
      <w:r w:rsidR="7221B756" w:rsidRPr="00D6616C">
        <w:rPr>
          <w:lang w:val="ru-RU"/>
        </w:rPr>
        <w:t xml:space="preserve">рекомендации </w:t>
      </w:r>
      <w:r w:rsidR="00D709FF" w:rsidRPr="00D6616C">
        <w:rPr>
          <w:lang w:val="ru-RU"/>
        </w:rPr>
        <w:t xml:space="preserve">многодисциплинарной </w:t>
      </w:r>
      <w:r w:rsidR="7221B756" w:rsidRPr="00D6616C">
        <w:rPr>
          <w:lang w:val="ru-RU"/>
        </w:rPr>
        <w:t>Специальной группы технических экспертов</w:t>
      </w:r>
      <w:r w:rsidR="006B4449" w:rsidRPr="00D6616C">
        <w:rPr>
          <w:lang w:val="ru-RU"/>
        </w:rPr>
        <w:t>:</w:t>
      </w:r>
    </w:p>
    <w:p w:rsidR="00E84F2F" w:rsidRPr="00D6616C" w:rsidRDefault="00CD65A6">
      <w:pPr>
        <w:pStyle w:val="1"/>
        <w:numPr>
          <w:ilvl w:val="0"/>
          <w:numId w:val="0"/>
        </w:numPr>
        <w:spacing w:before="120"/>
        <w:rPr>
          <w:sz w:val="22"/>
          <w:szCs w:val="22"/>
          <w:lang w:val="ru-RU"/>
        </w:rPr>
      </w:pPr>
      <w:r w:rsidRPr="00D6616C">
        <w:rPr>
          <w:sz w:val="22"/>
          <w:szCs w:val="22"/>
          <w:lang w:val="ru-RU"/>
        </w:rPr>
        <w:t>Общие соображения</w:t>
      </w:r>
    </w:p>
    <w:p w:rsidR="00E84F2F" w:rsidRPr="00D6616C" w:rsidRDefault="00CD65A6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Призна</w:t>
      </w:r>
      <w:r w:rsidR="00D709FF" w:rsidRPr="00D6616C">
        <w:rPr>
          <w:lang w:val="ru-RU"/>
        </w:rPr>
        <w:t>ть</w:t>
      </w:r>
      <w:r w:rsidRPr="00D6616C">
        <w:rPr>
          <w:lang w:val="ru-RU"/>
        </w:rPr>
        <w:t xml:space="preserve">, что первый цикл </w:t>
      </w:r>
      <w:r w:rsidR="00E07857" w:rsidRPr="00D6616C">
        <w:rPr>
          <w:szCs w:val="22"/>
          <w:lang w:val="ru-RU"/>
        </w:rPr>
        <w:t>перспективных обзоров</w:t>
      </w:r>
      <w:r w:rsidRPr="00D6616C">
        <w:rPr>
          <w:lang w:val="ru-RU"/>
        </w:rPr>
        <w:t xml:space="preserve">, мониторинга и оценки синтетической биологии </w:t>
      </w:r>
      <w:r w:rsidR="00D709FF" w:rsidRPr="00D6616C">
        <w:rPr>
          <w:lang w:val="ru-RU"/>
        </w:rPr>
        <w:t xml:space="preserve">позволил получить </w:t>
      </w:r>
      <w:r w:rsidRPr="00D6616C">
        <w:rPr>
          <w:lang w:val="ru-RU"/>
        </w:rPr>
        <w:t xml:space="preserve">ценную информацию о текущих </w:t>
      </w:r>
      <w:r w:rsidR="009506F6" w:rsidRPr="00D6616C">
        <w:rPr>
          <w:lang w:val="ru-RU"/>
        </w:rPr>
        <w:t>достижениях</w:t>
      </w:r>
      <w:r w:rsidRPr="00D6616C">
        <w:rPr>
          <w:lang w:val="ru-RU"/>
        </w:rPr>
        <w:t xml:space="preserve"> и их потенциальном </w:t>
      </w:r>
      <w:r w:rsidR="00D709FF" w:rsidRPr="00D6616C">
        <w:rPr>
          <w:lang w:val="ru-RU"/>
        </w:rPr>
        <w:t xml:space="preserve">воздействии </w:t>
      </w:r>
      <w:r w:rsidRPr="00D6616C">
        <w:rPr>
          <w:lang w:val="ru-RU"/>
        </w:rPr>
        <w:t>на</w:t>
      </w:r>
      <w:r w:rsidR="00DA2C0A" w:rsidRPr="00D6616C">
        <w:rPr>
          <w:lang w:val="ru-RU"/>
        </w:rPr>
        <w:t xml:space="preserve"> достижение</w:t>
      </w:r>
      <w:r w:rsidRPr="00D6616C">
        <w:rPr>
          <w:lang w:val="ru-RU"/>
        </w:rPr>
        <w:t xml:space="preserve"> цел</w:t>
      </w:r>
      <w:r w:rsidR="00DA2C0A" w:rsidRPr="00D6616C">
        <w:rPr>
          <w:lang w:val="ru-RU"/>
        </w:rPr>
        <w:t>ей</w:t>
      </w:r>
      <w:r w:rsidRPr="00D6616C">
        <w:rPr>
          <w:lang w:val="ru-RU"/>
        </w:rPr>
        <w:t xml:space="preserve"> Конвенции </w:t>
      </w:r>
      <w:r w:rsidR="001D6718" w:rsidRPr="00D6616C">
        <w:rPr>
          <w:lang w:val="ru-RU"/>
        </w:rPr>
        <w:t xml:space="preserve">о биологическом разнообразии </w:t>
      </w:r>
      <w:r w:rsidRPr="00D6616C">
        <w:rPr>
          <w:lang w:val="ru-RU"/>
        </w:rPr>
        <w:t xml:space="preserve">и </w:t>
      </w:r>
      <w:r w:rsidR="00D709FF" w:rsidRPr="00D6616C">
        <w:rPr>
          <w:lang w:val="ru-RU"/>
        </w:rPr>
        <w:t>п</w:t>
      </w:r>
      <w:r w:rsidRPr="00D6616C">
        <w:rPr>
          <w:lang w:val="ru-RU"/>
        </w:rPr>
        <w:t xml:space="preserve">ротоколов к ней; </w:t>
      </w:r>
    </w:p>
    <w:p w:rsidR="00E84F2F" w:rsidRPr="00D6616C" w:rsidRDefault="00CD65A6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proofErr w:type="gramStart"/>
      <w:r w:rsidRPr="00D6616C">
        <w:rPr>
          <w:lang w:val="ru-RU"/>
        </w:rPr>
        <w:t xml:space="preserve">Рекомендовать, чтобы </w:t>
      </w:r>
      <w:r w:rsidR="00D709FF" w:rsidRPr="00D6616C">
        <w:rPr>
          <w:lang w:val="ru-RU"/>
        </w:rPr>
        <w:t xml:space="preserve">в </w:t>
      </w:r>
      <w:r w:rsidRPr="00D6616C">
        <w:rPr>
          <w:lang w:val="ru-RU"/>
        </w:rPr>
        <w:t>методологи</w:t>
      </w:r>
      <w:r w:rsidR="00D709FF" w:rsidRPr="00D6616C">
        <w:rPr>
          <w:lang w:val="ru-RU"/>
        </w:rPr>
        <w:t>и</w:t>
      </w:r>
      <w:r w:rsidRPr="00D6616C">
        <w:rPr>
          <w:lang w:val="ru-RU"/>
        </w:rPr>
        <w:t>, использованн</w:t>
      </w:r>
      <w:r w:rsidR="00D709FF" w:rsidRPr="00D6616C">
        <w:rPr>
          <w:lang w:val="ru-RU"/>
        </w:rPr>
        <w:t>ой</w:t>
      </w:r>
      <w:r w:rsidRPr="00D6616C">
        <w:rPr>
          <w:lang w:val="ru-RU"/>
        </w:rPr>
        <w:t xml:space="preserve"> для первого цикла, учитывал</w:t>
      </w:r>
      <w:r w:rsidR="00D709FF" w:rsidRPr="00D6616C">
        <w:rPr>
          <w:lang w:val="ru-RU"/>
        </w:rPr>
        <w:t>ся анализ</w:t>
      </w:r>
      <w:r w:rsidRPr="00D6616C">
        <w:rPr>
          <w:lang w:val="ru-RU"/>
        </w:rPr>
        <w:t xml:space="preserve"> процесса </w:t>
      </w:r>
      <w:r w:rsidR="00E07857" w:rsidRPr="00D6616C">
        <w:rPr>
          <w:lang w:val="ru-RU"/>
        </w:rPr>
        <w:t xml:space="preserve">широких и регулярных </w:t>
      </w:r>
      <w:r w:rsidR="00E07857" w:rsidRPr="00D6616C">
        <w:rPr>
          <w:szCs w:val="22"/>
          <w:lang w:val="ru-RU"/>
        </w:rPr>
        <w:t>перспективных обзоров</w:t>
      </w:r>
      <w:r w:rsidR="00FC175F" w:rsidRPr="00D6616C">
        <w:rPr>
          <w:lang w:val="ru-RU"/>
        </w:rPr>
        <w:t xml:space="preserve">, мониторинга и оценки последних достижений в области синтетической биологии, проведенный </w:t>
      </w:r>
      <w:r w:rsidR="00D709FF" w:rsidRPr="00D6616C">
        <w:rPr>
          <w:lang w:val="ru-RU"/>
        </w:rPr>
        <w:t xml:space="preserve">многодисциплинарной </w:t>
      </w:r>
      <w:r w:rsidR="000E6087" w:rsidRPr="00D6616C">
        <w:rPr>
          <w:lang w:val="ru-RU"/>
        </w:rPr>
        <w:t xml:space="preserve">Специальной </w:t>
      </w:r>
      <w:r w:rsidR="00D709FF" w:rsidRPr="00D6616C">
        <w:rPr>
          <w:lang w:val="ru-RU"/>
        </w:rPr>
        <w:t>группой технических экспертов</w:t>
      </w:r>
      <w:r w:rsidRPr="00D6616C">
        <w:rPr>
          <w:lang w:val="ru-RU"/>
        </w:rPr>
        <w:t xml:space="preserve"> </w:t>
      </w:r>
      <w:r w:rsidR="00CD2279" w:rsidRPr="00D6616C">
        <w:rPr>
          <w:lang w:val="ru-RU"/>
        </w:rPr>
        <w:t xml:space="preserve">по синтетической биологии </w:t>
      </w:r>
      <w:r w:rsidR="00703AB2" w:rsidRPr="00D6616C">
        <w:rPr>
          <w:lang w:val="ru-RU"/>
        </w:rPr>
        <w:t>в целях содействия процессу широких и регулярных перспективных обзоров, мониторинга и оценки</w:t>
      </w:r>
      <w:r w:rsidR="00FF5DEB" w:rsidRPr="00D6616C">
        <w:rPr>
          <w:rStyle w:val="aa"/>
          <w:lang w:val="ru-RU"/>
        </w:rPr>
        <w:footnoteReference w:id="25"/>
      </w:r>
      <w:r w:rsidRPr="00D6616C">
        <w:rPr>
          <w:lang w:val="ru-RU"/>
        </w:rPr>
        <w:t>, и</w:t>
      </w:r>
      <w:r w:rsidR="00703AB2" w:rsidRPr="00D6616C">
        <w:rPr>
          <w:lang w:val="ru-RU"/>
        </w:rPr>
        <w:t xml:space="preserve"> использовать ее</w:t>
      </w:r>
      <w:r w:rsidRPr="00D6616C">
        <w:rPr>
          <w:lang w:val="ru-RU"/>
        </w:rPr>
        <w:t xml:space="preserve"> </w:t>
      </w:r>
      <w:r w:rsidR="00703AB2" w:rsidRPr="00D6616C">
        <w:rPr>
          <w:lang w:val="ru-RU"/>
        </w:rPr>
        <w:t xml:space="preserve">в качестве основы </w:t>
      </w:r>
      <w:r w:rsidRPr="00D6616C">
        <w:rPr>
          <w:lang w:val="ru-RU"/>
        </w:rPr>
        <w:t xml:space="preserve">для </w:t>
      </w:r>
      <w:r w:rsidR="009B09BC" w:rsidRPr="00D6616C">
        <w:rPr>
          <w:lang w:val="ru-RU"/>
        </w:rPr>
        <w:t xml:space="preserve">проведения такого </w:t>
      </w:r>
      <w:r w:rsidRPr="00D6616C">
        <w:rPr>
          <w:lang w:val="ru-RU"/>
        </w:rPr>
        <w:t>процесса в каждом двухлетнем периоде</w:t>
      </w:r>
      <w:proofErr w:type="gramEnd"/>
      <w:r w:rsidRPr="00D6616C">
        <w:rPr>
          <w:lang w:val="ru-RU"/>
        </w:rPr>
        <w:t xml:space="preserve">, сохраняя при </w:t>
      </w:r>
      <w:r w:rsidR="003629CB" w:rsidRPr="00D6616C">
        <w:rPr>
          <w:lang w:val="ru-RU"/>
        </w:rPr>
        <w:t xml:space="preserve">этом возможность </w:t>
      </w:r>
      <w:r w:rsidRPr="00D6616C">
        <w:rPr>
          <w:lang w:val="ru-RU"/>
        </w:rPr>
        <w:t xml:space="preserve">пересмотра методологии </w:t>
      </w:r>
      <w:r w:rsidR="00D53D49" w:rsidRPr="00D6616C">
        <w:rPr>
          <w:lang w:val="ru-RU"/>
        </w:rPr>
        <w:t xml:space="preserve">на </w:t>
      </w:r>
      <w:r w:rsidRPr="00D6616C">
        <w:rPr>
          <w:lang w:val="ru-RU"/>
        </w:rPr>
        <w:t xml:space="preserve">будущих </w:t>
      </w:r>
      <w:r w:rsidR="007674C8" w:rsidRPr="00D6616C">
        <w:rPr>
          <w:lang w:val="ru-RU"/>
        </w:rPr>
        <w:t>совещания</w:t>
      </w:r>
      <w:r w:rsidRPr="00D6616C">
        <w:rPr>
          <w:lang w:val="ru-RU"/>
        </w:rPr>
        <w:t xml:space="preserve">х </w:t>
      </w:r>
      <w:r w:rsidR="007674C8" w:rsidRPr="00D6616C">
        <w:rPr>
          <w:lang w:val="ru-RU"/>
        </w:rPr>
        <w:t>г</w:t>
      </w:r>
      <w:r w:rsidRPr="00D6616C">
        <w:rPr>
          <w:lang w:val="ru-RU"/>
        </w:rPr>
        <w:t>руппы;</w:t>
      </w:r>
    </w:p>
    <w:p w:rsidR="00E84F2F" w:rsidRPr="00D6616C" w:rsidRDefault="007674C8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Отметить</w:t>
      </w:r>
      <w:r w:rsidR="00CD65A6" w:rsidRPr="00D6616C">
        <w:rPr>
          <w:lang w:val="ru-RU"/>
        </w:rPr>
        <w:t xml:space="preserve">, что для оценки воздействия синтетической биологии на </w:t>
      </w:r>
      <w:r w:rsidR="00DA2C0A" w:rsidRPr="00D6616C">
        <w:rPr>
          <w:lang w:val="ru-RU"/>
        </w:rPr>
        <w:t xml:space="preserve">достижение </w:t>
      </w:r>
      <w:r w:rsidR="00CD65A6" w:rsidRPr="00D6616C">
        <w:rPr>
          <w:lang w:val="ru-RU"/>
        </w:rPr>
        <w:t>цел</w:t>
      </w:r>
      <w:r w:rsidR="00DA2C0A" w:rsidRPr="00D6616C">
        <w:rPr>
          <w:lang w:val="ru-RU"/>
        </w:rPr>
        <w:t>ей</w:t>
      </w:r>
      <w:r w:rsidR="00CD65A6" w:rsidRPr="00D6616C">
        <w:rPr>
          <w:lang w:val="ru-RU"/>
        </w:rPr>
        <w:t xml:space="preserve"> Конвенции и </w:t>
      </w:r>
      <w:r w:rsidRPr="00D6616C">
        <w:rPr>
          <w:lang w:val="ru-RU"/>
        </w:rPr>
        <w:t>п</w:t>
      </w:r>
      <w:r w:rsidR="00CD65A6" w:rsidRPr="00D6616C">
        <w:rPr>
          <w:lang w:val="ru-RU"/>
        </w:rPr>
        <w:t xml:space="preserve">ротоколов к ней </w:t>
      </w:r>
      <w:r w:rsidRPr="00D6616C">
        <w:rPr>
          <w:lang w:val="ru-RU"/>
        </w:rPr>
        <w:t>необходимо использовать междисциплинарный подход</w:t>
      </w:r>
      <w:r w:rsidR="003629CB" w:rsidRPr="00D6616C">
        <w:rPr>
          <w:lang w:val="ru-RU"/>
        </w:rPr>
        <w:t xml:space="preserve">; </w:t>
      </w:r>
    </w:p>
    <w:p w:rsidR="00E84F2F" w:rsidRPr="00D6616C" w:rsidRDefault="007674C8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 xml:space="preserve">Признать важную роль </w:t>
      </w:r>
      <w:r w:rsidR="00E07857" w:rsidRPr="00D6616C">
        <w:rPr>
          <w:lang w:val="ru-RU"/>
        </w:rPr>
        <w:t>широких и регулярных перспективных обзоров</w:t>
      </w:r>
      <w:r w:rsidR="00CD65A6" w:rsidRPr="00D6616C">
        <w:rPr>
          <w:lang w:val="ru-RU"/>
        </w:rPr>
        <w:t xml:space="preserve">, мониторинга и оценки </w:t>
      </w:r>
      <w:r w:rsidR="003D244F" w:rsidRPr="00D6616C">
        <w:rPr>
          <w:lang w:val="ru-RU"/>
        </w:rPr>
        <w:t xml:space="preserve">для </w:t>
      </w:r>
      <w:r w:rsidR="002D3F3A" w:rsidRPr="00D6616C">
        <w:rPr>
          <w:lang w:val="ru-RU"/>
        </w:rPr>
        <w:t xml:space="preserve">сокращения </w:t>
      </w:r>
      <w:r w:rsidR="00CD65A6" w:rsidRPr="00D6616C">
        <w:rPr>
          <w:lang w:val="ru-RU"/>
        </w:rPr>
        <w:t xml:space="preserve">неравенства в </w:t>
      </w:r>
      <w:r w:rsidR="002D3F3A" w:rsidRPr="00D6616C">
        <w:rPr>
          <w:lang w:val="ru-RU"/>
        </w:rPr>
        <w:t xml:space="preserve">сфере </w:t>
      </w:r>
      <w:r w:rsidR="00CD65A6" w:rsidRPr="00D6616C">
        <w:rPr>
          <w:lang w:val="ru-RU"/>
        </w:rPr>
        <w:t>синтетической биологии и</w:t>
      </w:r>
      <w:r w:rsidR="002D3F3A" w:rsidRPr="00D6616C">
        <w:rPr>
          <w:lang w:val="ru-RU"/>
        </w:rPr>
        <w:t xml:space="preserve"> в целях содейс</w:t>
      </w:r>
      <w:r w:rsidR="00CD65A6" w:rsidRPr="00D6616C">
        <w:rPr>
          <w:lang w:val="ru-RU"/>
        </w:rPr>
        <w:t xml:space="preserve">твия </w:t>
      </w:r>
      <w:r w:rsidR="002D3F3A" w:rsidRPr="00D6616C">
        <w:rPr>
          <w:lang w:val="ru-RU"/>
        </w:rPr>
        <w:t>осуществлению целей</w:t>
      </w:r>
      <w:r w:rsidR="00CD65A6" w:rsidRPr="00D6616C">
        <w:rPr>
          <w:lang w:val="ru-RU"/>
        </w:rPr>
        <w:t xml:space="preserve"> Конвенции, а также целей </w:t>
      </w:r>
      <w:r w:rsidR="431A627B" w:rsidRPr="00D6616C">
        <w:rPr>
          <w:lang w:val="ru-RU"/>
        </w:rPr>
        <w:t xml:space="preserve">и задач </w:t>
      </w:r>
      <w:r w:rsidR="00CD65A6" w:rsidRPr="00D6616C">
        <w:rPr>
          <w:lang w:val="ru-RU"/>
        </w:rPr>
        <w:t>Куньминско-Монреальско</w:t>
      </w:r>
      <w:r w:rsidR="002D3F3A" w:rsidRPr="00D6616C">
        <w:rPr>
          <w:lang w:val="ru-RU"/>
        </w:rPr>
        <w:t>й</w:t>
      </w:r>
      <w:r w:rsidR="00CD65A6" w:rsidRPr="00D6616C">
        <w:rPr>
          <w:lang w:val="ru-RU"/>
        </w:rPr>
        <w:t xml:space="preserve"> глобально</w:t>
      </w:r>
      <w:r w:rsidR="002D3F3A" w:rsidRPr="00D6616C">
        <w:rPr>
          <w:lang w:val="ru-RU"/>
        </w:rPr>
        <w:t>й</w:t>
      </w:r>
      <w:r w:rsidR="00CD65A6" w:rsidRPr="00D6616C">
        <w:rPr>
          <w:lang w:val="ru-RU"/>
        </w:rPr>
        <w:t xml:space="preserve"> рамочно</w:t>
      </w:r>
      <w:r w:rsidR="002D3F3A" w:rsidRPr="00D6616C">
        <w:rPr>
          <w:lang w:val="ru-RU"/>
        </w:rPr>
        <w:t>й программы в области</w:t>
      </w:r>
      <w:r w:rsidR="00CD65A6" w:rsidRPr="00D6616C">
        <w:rPr>
          <w:lang w:val="ru-RU"/>
        </w:rPr>
        <w:t xml:space="preserve"> биоразнообрази</w:t>
      </w:r>
      <w:r w:rsidR="002D3F3A" w:rsidRPr="00D6616C">
        <w:rPr>
          <w:lang w:val="ru-RU"/>
        </w:rPr>
        <w:t>я</w:t>
      </w:r>
      <w:r w:rsidR="00CD65A6" w:rsidRPr="00D6616C">
        <w:rPr>
          <w:lang w:val="ru-RU"/>
        </w:rPr>
        <w:t xml:space="preserve">; </w:t>
      </w:r>
    </w:p>
    <w:p w:rsidR="00E84F2F" w:rsidRPr="00D6616C" w:rsidRDefault="002D3F3A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Принять к сведению</w:t>
      </w:r>
      <w:r w:rsidR="00CD65A6" w:rsidRPr="00D6616C">
        <w:rPr>
          <w:lang w:val="ru-RU"/>
        </w:rPr>
        <w:t xml:space="preserve"> предварительный анализ приоритетного списка из 17 тенденций и </w:t>
      </w:r>
      <w:r w:rsidR="00177C71" w:rsidRPr="00D6616C">
        <w:rPr>
          <w:lang w:val="ru-RU"/>
        </w:rPr>
        <w:t xml:space="preserve">вопросов </w:t>
      </w:r>
      <w:r w:rsidR="00CD65A6" w:rsidRPr="00D6616C">
        <w:rPr>
          <w:lang w:val="ru-RU"/>
        </w:rPr>
        <w:t>в области синтетической биологии, содержащийся в документе CBD/SYNBIO/AHTEG/2024/1/INF/1;</w:t>
      </w:r>
    </w:p>
    <w:p w:rsidR="00E84F2F" w:rsidRPr="00D6616C" w:rsidRDefault="00177C71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Отметить</w:t>
      </w:r>
      <w:r w:rsidR="00CD65A6" w:rsidRPr="00D6616C">
        <w:rPr>
          <w:lang w:val="ru-RU"/>
        </w:rPr>
        <w:t xml:space="preserve">, что </w:t>
      </w:r>
      <w:r w:rsidR="00E07857" w:rsidRPr="00D6616C">
        <w:rPr>
          <w:lang w:val="ru-RU"/>
        </w:rPr>
        <w:t>процесс широких и регулярных перспективных обзоров</w:t>
      </w:r>
      <w:r w:rsidR="00CD65A6" w:rsidRPr="00D6616C">
        <w:rPr>
          <w:lang w:val="ru-RU"/>
        </w:rPr>
        <w:t>, мониторинг</w:t>
      </w:r>
      <w:r w:rsidR="00E07857" w:rsidRPr="00D6616C">
        <w:rPr>
          <w:lang w:val="ru-RU"/>
        </w:rPr>
        <w:t>а</w:t>
      </w:r>
      <w:r w:rsidR="00CD65A6" w:rsidRPr="00D6616C">
        <w:rPr>
          <w:lang w:val="ru-RU"/>
        </w:rPr>
        <w:t xml:space="preserve"> и оценк</w:t>
      </w:r>
      <w:r w:rsidR="00E07857" w:rsidRPr="00D6616C">
        <w:rPr>
          <w:lang w:val="ru-RU"/>
        </w:rPr>
        <w:t>и</w:t>
      </w:r>
      <w:r w:rsidR="00CD65A6" w:rsidRPr="00D6616C">
        <w:rPr>
          <w:lang w:val="ru-RU"/>
        </w:rPr>
        <w:t xml:space="preserve"> мо</w:t>
      </w:r>
      <w:r w:rsidR="00E07857" w:rsidRPr="00D6616C">
        <w:rPr>
          <w:lang w:val="ru-RU"/>
        </w:rPr>
        <w:t xml:space="preserve">жет быть </w:t>
      </w:r>
      <w:r w:rsidRPr="00D6616C">
        <w:rPr>
          <w:lang w:val="ru-RU"/>
        </w:rPr>
        <w:t xml:space="preserve">углублен благодаря взаимодействию с </w:t>
      </w:r>
      <w:r w:rsidR="00CD65A6" w:rsidRPr="00D6616C">
        <w:rPr>
          <w:lang w:val="ru-RU"/>
        </w:rPr>
        <w:t xml:space="preserve">коренными народами и местными </w:t>
      </w:r>
      <w:r w:rsidR="00E07857" w:rsidRPr="00D6616C">
        <w:rPr>
          <w:lang w:val="ru-RU"/>
        </w:rPr>
        <w:t>общинами</w:t>
      </w:r>
      <w:r w:rsidR="0091325C" w:rsidRPr="00D6616C">
        <w:rPr>
          <w:lang w:val="ru-RU"/>
        </w:rPr>
        <w:t xml:space="preserve">, а также </w:t>
      </w:r>
      <w:r w:rsidR="00CD65A6" w:rsidRPr="00D6616C">
        <w:rPr>
          <w:lang w:val="ru-RU"/>
        </w:rPr>
        <w:t xml:space="preserve">за счет </w:t>
      </w:r>
      <w:r w:rsidRPr="00D6616C">
        <w:rPr>
          <w:lang w:val="ru-RU"/>
        </w:rPr>
        <w:t xml:space="preserve">активизации </w:t>
      </w:r>
      <w:r w:rsidR="00CD65A6" w:rsidRPr="00D6616C">
        <w:rPr>
          <w:lang w:val="ru-RU"/>
        </w:rPr>
        <w:t>разработки соответствующих инструментов и средств, основанных на широком участии;</w:t>
      </w:r>
    </w:p>
    <w:p w:rsidR="00E84F2F" w:rsidRPr="00D6616C" w:rsidRDefault="00177C71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proofErr w:type="gramStart"/>
      <w:r w:rsidRPr="00D6616C">
        <w:rPr>
          <w:lang w:val="ru-RU"/>
        </w:rPr>
        <w:t xml:space="preserve">Определить </w:t>
      </w:r>
      <w:r w:rsidR="00BA0EBE" w:rsidRPr="00D6616C">
        <w:rPr>
          <w:lang w:val="ru-RU"/>
        </w:rPr>
        <w:t xml:space="preserve">одну или несколько тенденций и </w:t>
      </w:r>
      <w:r w:rsidRPr="00D6616C">
        <w:rPr>
          <w:lang w:val="ru-RU"/>
        </w:rPr>
        <w:t xml:space="preserve">вопросов </w:t>
      </w:r>
      <w:r w:rsidR="00BA0EBE" w:rsidRPr="00D6616C">
        <w:rPr>
          <w:lang w:val="ru-RU"/>
        </w:rPr>
        <w:t xml:space="preserve">в области синтетической биологии, которые уже прошли первоначальную оценку </w:t>
      </w:r>
      <w:r w:rsidR="005F117A" w:rsidRPr="00D6616C">
        <w:rPr>
          <w:lang w:val="ru-RU"/>
        </w:rPr>
        <w:t>в</w:t>
      </w:r>
      <w:r w:rsidR="00BA0EBE" w:rsidRPr="00D6616C">
        <w:rPr>
          <w:lang w:val="ru-RU"/>
        </w:rPr>
        <w:t xml:space="preserve"> рамках нынешнего процесса </w:t>
      </w:r>
      <w:r w:rsidR="00E07857" w:rsidRPr="00D6616C">
        <w:rPr>
          <w:lang w:val="ru-RU"/>
        </w:rPr>
        <w:t>перспективных обзоров</w:t>
      </w:r>
      <w:r w:rsidR="00BA0EBE" w:rsidRPr="00D6616C">
        <w:rPr>
          <w:lang w:val="ru-RU"/>
        </w:rPr>
        <w:t>, мониторинга и оценки</w:t>
      </w:r>
      <w:r w:rsidR="005F117A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и </w:t>
      </w:r>
      <w:r w:rsidRPr="00D6616C">
        <w:rPr>
          <w:lang w:val="ru-RU"/>
        </w:rPr>
        <w:t>поручить многодисциплинарной Специальной группе технических экспертов</w:t>
      </w:r>
      <w:r w:rsidR="00BA0EBE" w:rsidRPr="00D6616C">
        <w:rPr>
          <w:lang w:val="ru-RU"/>
        </w:rPr>
        <w:t xml:space="preserve"> провести </w:t>
      </w:r>
      <w:r w:rsidR="40642CDE" w:rsidRPr="00D6616C">
        <w:rPr>
          <w:lang w:val="ru-RU"/>
        </w:rPr>
        <w:t>процесс</w:t>
      </w:r>
      <w:r w:rsidR="00BA0EBE" w:rsidRPr="00D6616C">
        <w:rPr>
          <w:lang w:val="ru-RU"/>
        </w:rPr>
        <w:t xml:space="preserve">, который может включать в себя в </w:t>
      </w:r>
      <w:r w:rsidR="00D978FB" w:rsidRPr="00D6616C">
        <w:rPr>
          <w:lang w:val="ru-RU"/>
        </w:rPr>
        <w:t xml:space="preserve">течение </w:t>
      </w:r>
      <w:r w:rsidR="00BA0EBE" w:rsidRPr="00D6616C">
        <w:rPr>
          <w:lang w:val="ru-RU"/>
        </w:rPr>
        <w:t xml:space="preserve">двухлетнего периода </w:t>
      </w:r>
      <w:r w:rsidR="00D978FB" w:rsidRPr="00D6616C">
        <w:rPr>
          <w:lang w:val="ru-RU"/>
        </w:rPr>
        <w:t>2025-2026 г</w:t>
      </w:r>
      <w:r w:rsidRPr="00D6616C">
        <w:rPr>
          <w:lang w:val="ru-RU"/>
        </w:rPr>
        <w:t>одов</w:t>
      </w:r>
      <w:r w:rsidR="00D978FB" w:rsidRPr="00D6616C">
        <w:rPr>
          <w:lang w:val="ru-RU"/>
        </w:rPr>
        <w:t xml:space="preserve"> </w:t>
      </w:r>
      <w:r w:rsidR="00BA0EBE" w:rsidRPr="00D6616C">
        <w:rPr>
          <w:lang w:val="ru-RU"/>
        </w:rPr>
        <w:t xml:space="preserve">дополнительный сбор информации; компиляцию, </w:t>
      </w:r>
      <w:r w:rsidRPr="00D6616C">
        <w:rPr>
          <w:lang w:val="ru-RU"/>
        </w:rPr>
        <w:t xml:space="preserve">систематизацию </w:t>
      </w:r>
      <w:r w:rsidR="00BA0EBE" w:rsidRPr="00D6616C">
        <w:rPr>
          <w:lang w:val="ru-RU"/>
        </w:rPr>
        <w:t xml:space="preserve">и </w:t>
      </w:r>
      <w:r w:rsidRPr="00D6616C">
        <w:rPr>
          <w:lang w:val="ru-RU"/>
        </w:rPr>
        <w:t xml:space="preserve">обобщение </w:t>
      </w:r>
      <w:r w:rsidR="00BA0EBE" w:rsidRPr="00D6616C">
        <w:rPr>
          <w:lang w:val="ru-RU"/>
        </w:rPr>
        <w:t>информации;</w:t>
      </w:r>
      <w:proofErr w:type="gramEnd"/>
      <w:r w:rsidR="00BA0EBE" w:rsidRPr="00D6616C">
        <w:rPr>
          <w:lang w:val="ru-RU"/>
        </w:rPr>
        <w:t xml:space="preserve"> </w:t>
      </w:r>
      <w:r w:rsidR="00D978FB" w:rsidRPr="00D6616C">
        <w:rPr>
          <w:lang w:val="ru-RU"/>
        </w:rPr>
        <w:t xml:space="preserve">и </w:t>
      </w:r>
      <w:r w:rsidR="00BA0EBE" w:rsidRPr="00D6616C">
        <w:rPr>
          <w:lang w:val="ru-RU"/>
        </w:rPr>
        <w:t>дополнительную оценку;</w:t>
      </w:r>
    </w:p>
    <w:p w:rsidR="00E84F2F" w:rsidRPr="00D6616C" w:rsidRDefault="00177C71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lastRenderedPageBreak/>
        <w:t xml:space="preserve">Представить </w:t>
      </w:r>
      <w:r w:rsidR="004F728D" w:rsidRPr="00D6616C">
        <w:rPr>
          <w:lang w:val="ru-RU"/>
        </w:rPr>
        <w:t>продукты синтетической биологии, которые</w:t>
      </w:r>
      <w:r w:rsidR="00A33122" w:rsidRPr="00D6616C">
        <w:rPr>
          <w:lang w:val="ru-RU"/>
        </w:rPr>
        <w:t xml:space="preserve"> согласно результатам </w:t>
      </w:r>
      <w:r w:rsidR="00E07857" w:rsidRPr="00D6616C">
        <w:rPr>
          <w:lang w:val="ru-RU"/>
        </w:rPr>
        <w:t>перспективных обзоров</w:t>
      </w:r>
      <w:r w:rsidR="00A33122" w:rsidRPr="00D6616C">
        <w:rPr>
          <w:lang w:val="ru-RU"/>
        </w:rPr>
        <w:t xml:space="preserve">, мониторинга и оценки </w:t>
      </w:r>
      <w:r w:rsidR="004F728D" w:rsidRPr="00D6616C">
        <w:rPr>
          <w:lang w:val="ru-RU"/>
        </w:rPr>
        <w:t xml:space="preserve">могут представлять собой живые </w:t>
      </w:r>
      <w:r w:rsidRPr="00D6616C">
        <w:rPr>
          <w:lang w:val="ru-RU"/>
        </w:rPr>
        <w:t xml:space="preserve">измененные </w:t>
      </w:r>
      <w:r w:rsidR="004F728D" w:rsidRPr="00D6616C">
        <w:rPr>
          <w:lang w:val="ru-RU"/>
        </w:rPr>
        <w:t>организмы</w:t>
      </w:r>
      <w:r w:rsidR="005552B8" w:rsidRPr="00D6616C">
        <w:rPr>
          <w:lang w:val="ru-RU"/>
        </w:rPr>
        <w:t xml:space="preserve">, </w:t>
      </w:r>
      <w:r w:rsidR="009B25E8" w:rsidRPr="00D6616C">
        <w:rPr>
          <w:lang w:val="ru-RU"/>
        </w:rPr>
        <w:t xml:space="preserve">на рассмотрение </w:t>
      </w:r>
      <w:r w:rsidR="00BA0EBE" w:rsidRPr="00D6616C">
        <w:rPr>
          <w:lang w:val="ru-RU"/>
        </w:rPr>
        <w:t xml:space="preserve">Конференции </w:t>
      </w:r>
      <w:r w:rsidRPr="00D6616C">
        <w:rPr>
          <w:lang w:val="ru-RU"/>
        </w:rPr>
        <w:t>С</w:t>
      </w:r>
      <w:r w:rsidR="00BA0EBE" w:rsidRPr="00D6616C">
        <w:rPr>
          <w:lang w:val="ru-RU"/>
        </w:rPr>
        <w:t xml:space="preserve">торон, выступающей </w:t>
      </w:r>
      <w:r w:rsidR="00334400" w:rsidRPr="00D6616C">
        <w:rPr>
          <w:lang w:val="ru-RU"/>
        </w:rPr>
        <w:t>в</w:t>
      </w:r>
      <w:r w:rsidR="00BA0EBE" w:rsidRPr="00D6616C">
        <w:rPr>
          <w:lang w:val="ru-RU"/>
        </w:rPr>
        <w:t xml:space="preserve"> качестве </w:t>
      </w:r>
      <w:r w:rsidRPr="00D6616C">
        <w:rPr>
          <w:lang w:val="ru-RU"/>
        </w:rPr>
        <w:t>совещания С</w:t>
      </w:r>
      <w:r w:rsidR="00BA0EBE" w:rsidRPr="00D6616C">
        <w:rPr>
          <w:lang w:val="ru-RU"/>
        </w:rPr>
        <w:t xml:space="preserve">торон Картахенского протокола по биобезопасности </w:t>
      </w:r>
      <w:r w:rsidR="0048391B" w:rsidRPr="00D6616C">
        <w:rPr>
          <w:lang w:val="ru-RU"/>
        </w:rPr>
        <w:t xml:space="preserve">к Конвенции о биологическом разнообразии, </w:t>
      </w:r>
      <w:r w:rsidR="00BA0EBE" w:rsidRPr="00D6616C">
        <w:rPr>
          <w:lang w:val="ru-RU"/>
        </w:rPr>
        <w:t xml:space="preserve">для рассмотрения аспектов, </w:t>
      </w:r>
      <w:r w:rsidR="00135F8F" w:rsidRPr="00D6616C">
        <w:rPr>
          <w:lang w:val="ru-RU"/>
        </w:rPr>
        <w:t xml:space="preserve">входящих в </w:t>
      </w:r>
      <w:r w:rsidR="00734FEC" w:rsidRPr="00D6616C">
        <w:rPr>
          <w:lang w:val="ru-RU"/>
        </w:rPr>
        <w:t>сферу</w:t>
      </w:r>
      <w:r w:rsidR="00135F8F" w:rsidRPr="00D6616C">
        <w:rPr>
          <w:lang w:val="ru-RU"/>
        </w:rPr>
        <w:t xml:space="preserve"> действия </w:t>
      </w:r>
      <w:r w:rsidR="003061F1" w:rsidRPr="00D6616C">
        <w:rPr>
          <w:lang w:val="ru-RU"/>
        </w:rPr>
        <w:t>п</w:t>
      </w:r>
      <w:r w:rsidR="00135F8F" w:rsidRPr="00D6616C">
        <w:rPr>
          <w:lang w:val="ru-RU"/>
        </w:rPr>
        <w:t>ротокола</w:t>
      </w:r>
      <w:r w:rsidR="00BA0EBE" w:rsidRPr="00D6616C">
        <w:rPr>
          <w:lang w:val="ru-RU"/>
        </w:rPr>
        <w:t>;</w:t>
      </w:r>
    </w:p>
    <w:p w:rsidR="00E84F2F" w:rsidRPr="00D6616C" w:rsidRDefault="003061F1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 xml:space="preserve">Представить </w:t>
      </w:r>
      <w:r w:rsidR="00F87997" w:rsidRPr="00D6616C">
        <w:rPr>
          <w:lang w:val="ru-RU"/>
        </w:rPr>
        <w:t xml:space="preserve">продукты синтетической биологии, которые согласно результатам </w:t>
      </w:r>
      <w:r w:rsidR="00E07857" w:rsidRPr="00D6616C">
        <w:rPr>
          <w:lang w:val="ru-RU"/>
        </w:rPr>
        <w:t>перспективных обзоров</w:t>
      </w:r>
      <w:r w:rsidR="00F87997" w:rsidRPr="00D6616C">
        <w:rPr>
          <w:lang w:val="ru-RU"/>
        </w:rPr>
        <w:t xml:space="preserve">, мониторинга и оценки относятся к использованию генетических ресурсов, </w:t>
      </w:r>
      <w:r w:rsidR="00BA0EBE" w:rsidRPr="00D6616C">
        <w:rPr>
          <w:lang w:val="ru-RU"/>
        </w:rPr>
        <w:t xml:space="preserve">Конференции </w:t>
      </w:r>
      <w:r w:rsidRPr="00D6616C">
        <w:rPr>
          <w:lang w:val="ru-RU"/>
        </w:rPr>
        <w:t>С</w:t>
      </w:r>
      <w:r w:rsidR="00BA0EBE" w:rsidRPr="00D6616C">
        <w:rPr>
          <w:lang w:val="ru-RU"/>
        </w:rPr>
        <w:t xml:space="preserve">торон, выступающей </w:t>
      </w:r>
      <w:r w:rsidR="00334400" w:rsidRPr="00D6616C">
        <w:rPr>
          <w:lang w:val="ru-RU"/>
        </w:rPr>
        <w:t>в</w:t>
      </w:r>
      <w:r w:rsidR="00BA0EBE" w:rsidRPr="00D6616C">
        <w:rPr>
          <w:lang w:val="ru-RU"/>
        </w:rPr>
        <w:t xml:space="preserve"> качестве </w:t>
      </w:r>
      <w:r w:rsidRPr="00D6616C">
        <w:rPr>
          <w:lang w:val="ru-RU"/>
        </w:rPr>
        <w:t>совещания С</w:t>
      </w:r>
      <w:r w:rsidR="00BA0EBE" w:rsidRPr="00D6616C">
        <w:rPr>
          <w:lang w:val="ru-RU"/>
        </w:rPr>
        <w:t xml:space="preserve">торон </w:t>
      </w:r>
      <w:r w:rsidRPr="00D6616C">
        <w:rPr>
          <w:lang w:val="ru-RU"/>
        </w:rPr>
        <w:t xml:space="preserve">Нагойского протокола </w:t>
      </w:r>
      <w:r w:rsidRPr="00D6616C">
        <w:rPr>
          <w:kern w:val="22"/>
          <w:szCs w:val="22"/>
          <w:lang w:val="ru-RU"/>
        </w:rPr>
        <w:t>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BA0EBE" w:rsidRPr="00D6616C">
        <w:rPr>
          <w:lang w:val="ru-RU"/>
        </w:rPr>
        <w:t xml:space="preserve"> </w:t>
      </w:r>
      <w:r w:rsidR="0048391B" w:rsidRPr="00D6616C">
        <w:rPr>
          <w:lang w:val="ru-RU"/>
        </w:rPr>
        <w:t>к Конвенции о биологическом разнообразии</w:t>
      </w:r>
      <w:r w:rsidR="00BA0EBE" w:rsidRPr="00D6616C">
        <w:rPr>
          <w:lang w:val="ru-RU"/>
        </w:rPr>
        <w:t>;</w:t>
      </w:r>
    </w:p>
    <w:p w:rsidR="00E84F2F" w:rsidRPr="00D6616C" w:rsidRDefault="009506F6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proofErr w:type="gramStart"/>
      <w:r w:rsidRPr="00D6616C">
        <w:rPr>
          <w:lang w:val="ru-RU"/>
        </w:rPr>
        <w:t xml:space="preserve">Рассмотреть </w:t>
      </w:r>
      <w:r w:rsidR="00BA0EBE" w:rsidRPr="00D6616C">
        <w:rPr>
          <w:lang w:val="ru-RU"/>
        </w:rPr>
        <w:t xml:space="preserve">возможность рекомендовать Сторонам провести </w:t>
      </w:r>
      <w:r w:rsidRPr="00D6616C">
        <w:rPr>
          <w:lang w:val="ru-RU"/>
        </w:rPr>
        <w:t>самостоятельную оценку п</w:t>
      </w:r>
      <w:r w:rsidR="00BA0EBE" w:rsidRPr="00D6616C">
        <w:rPr>
          <w:lang w:val="ru-RU"/>
        </w:rPr>
        <w:t>отенциала с целью устранения существующ</w:t>
      </w:r>
      <w:r w:rsidR="006E5DCD" w:rsidRPr="00D6616C">
        <w:rPr>
          <w:lang w:val="ru-RU"/>
        </w:rPr>
        <w:t>его</w:t>
      </w:r>
      <w:r w:rsidR="00BA0EBE" w:rsidRPr="00D6616C">
        <w:rPr>
          <w:lang w:val="ru-RU"/>
        </w:rPr>
        <w:t xml:space="preserve"> и сохраняющ</w:t>
      </w:r>
      <w:r w:rsidR="006E5DCD" w:rsidRPr="00D6616C">
        <w:rPr>
          <w:lang w:val="ru-RU"/>
        </w:rPr>
        <w:t>его</w:t>
      </w:r>
      <w:r w:rsidR="00BA0EBE" w:rsidRPr="00D6616C">
        <w:rPr>
          <w:lang w:val="ru-RU"/>
        </w:rPr>
        <w:t>ся неравенств</w:t>
      </w:r>
      <w:r w:rsidR="006E5DCD" w:rsidRPr="00D6616C">
        <w:rPr>
          <w:lang w:val="ru-RU"/>
        </w:rPr>
        <w:t>а</w:t>
      </w:r>
      <w:r w:rsidR="00BA0EBE" w:rsidRPr="00D6616C">
        <w:rPr>
          <w:lang w:val="ru-RU"/>
        </w:rPr>
        <w:t xml:space="preserve"> в участии развивающихся стран в </w:t>
      </w:r>
      <w:r w:rsidR="006E5DCD" w:rsidRPr="00D6616C">
        <w:rPr>
          <w:lang w:val="ru-RU"/>
        </w:rPr>
        <w:t xml:space="preserve">сфере </w:t>
      </w:r>
      <w:r w:rsidR="00BA0EBE" w:rsidRPr="00D6616C">
        <w:rPr>
          <w:lang w:val="ru-RU"/>
        </w:rPr>
        <w:t xml:space="preserve">синтетической биологии и разработать предложения по укреплению потенциала развивающихся стран </w:t>
      </w:r>
      <w:r w:rsidR="00F942F0" w:rsidRPr="00D6616C">
        <w:rPr>
          <w:lang w:val="ru-RU"/>
        </w:rPr>
        <w:t>в этой области</w:t>
      </w:r>
      <w:r w:rsidR="009743E7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принимая во внимание </w:t>
      </w:r>
      <w:r w:rsidR="006E5DCD" w:rsidRPr="00D6616C">
        <w:rPr>
          <w:lang w:val="ru-RU"/>
        </w:rPr>
        <w:t>вопросы</w:t>
      </w:r>
      <w:r w:rsidR="00BA0EBE" w:rsidRPr="00D6616C">
        <w:rPr>
          <w:lang w:val="ru-RU"/>
        </w:rPr>
        <w:t xml:space="preserve">, представляющие особый интерес </w:t>
      </w:r>
      <w:r w:rsidR="00232F74" w:rsidRPr="00D6616C">
        <w:rPr>
          <w:lang w:val="ru-RU"/>
        </w:rPr>
        <w:t xml:space="preserve">для </w:t>
      </w:r>
      <w:r w:rsidR="00BA0EBE" w:rsidRPr="00D6616C">
        <w:rPr>
          <w:lang w:val="ru-RU"/>
        </w:rPr>
        <w:t xml:space="preserve">коренных </w:t>
      </w:r>
      <w:r w:rsidR="006E6830" w:rsidRPr="00D6616C">
        <w:rPr>
          <w:lang w:val="ru-RU"/>
        </w:rPr>
        <w:t xml:space="preserve">народов </w:t>
      </w:r>
      <w:r w:rsidR="00BA0EBE" w:rsidRPr="00D6616C">
        <w:rPr>
          <w:lang w:val="ru-RU"/>
        </w:rPr>
        <w:t>и местных общин, женщин и молодежи в зависимости от обстоятельств;</w:t>
      </w:r>
      <w:proofErr w:type="gramEnd"/>
    </w:p>
    <w:p w:rsidR="00E84F2F" w:rsidRPr="00D6616C" w:rsidRDefault="006E5DCD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Принять к сведению</w:t>
      </w:r>
      <w:r w:rsidR="00CD65A6" w:rsidRPr="00D6616C">
        <w:rPr>
          <w:lang w:val="ru-RU"/>
        </w:rPr>
        <w:t xml:space="preserve"> потребности в </w:t>
      </w:r>
      <w:r w:rsidRPr="00D6616C">
        <w:rPr>
          <w:lang w:val="ru-RU"/>
        </w:rPr>
        <w:t xml:space="preserve">создании </w:t>
      </w:r>
      <w:r w:rsidR="00CD65A6" w:rsidRPr="00D6616C">
        <w:rPr>
          <w:lang w:val="ru-RU"/>
        </w:rPr>
        <w:t xml:space="preserve">потенциала, передаче технологий и обмене знаниями, выявленные в ходе </w:t>
      </w:r>
      <w:r w:rsidR="00E07857" w:rsidRPr="00D6616C">
        <w:rPr>
          <w:lang w:val="ru-RU"/>
        </w:rPr>
        <w:t>перспективных обзоров</w:t>
      </w:r>
      <w:r w:rsidR="00CD65A6" w:rsidRPr="00D6616C">
        <w:rPr>
          <w:lang w:val="ru-RU"/>
        </w:rPr>
        <w:t>, мониторинга и оценки, в том числе в контексте Рамочной программы;</w:t>
      </w:r>
    </w:p>
    <w:p w:rsidR="00E84F2F" w:rsidRPr="00D6616C" w:rsidRDefault="00BA0EBE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Рассмотр</w:t>
      </w:r>
      <w:r w:rsidR="006E5DCD" w:rsidRPr="00D6616C">
        <w:rPr>
          <w:lang w:val="ru-RU"/>
        </w:rPr>
        <w:t>еть</w:t>
      </w:r>
      <w:r w:rsidRPr="00D6616C">
        <w:rPr>
          <w:lang w:val="ru-RU"/>
        </w:rPr>
        <w:t xml:space="preserve"> возможность </w:t>
      </w:r>
      <w:r w:rsidR="00AC3248" w:rsidRPr="00D6616C">
        <w:rPr>
          <w:lang w:val="ru-RU"/>
        </w:rPr>
        <w:t xml:space="preserve">использования </w:t>
      </w:r>
      <w:r w:rsidRPr="00D6616C">
        <w:rPr>
          <w:lang w:val="ru-RU"/>
        </w:rPr>
        <w:t xml:space="preserve">и укрепления междисциплинарного подхода к </w:t>
      </w:r>
      <w:r w:rsidR="00E07857" w:rsidRPr="00D6616C">
        <w:rPr>
          <w:lang w:val="ru-RU"/>
        </w:rPr>
        <w:t>широким и регулярным перспективным обзорам</w:t>
      </w:r>
      <w:r w:rsidR="00000967" w:rsidRPr="00D6616C">
        <w:rPr>
          <w:lang w:val="ru-RU"/>
        </w:rPr>
        <w:t xml:space="preserve">, мониторингу </w:t>
      </w:r>
      <w:r w:rsidRPr="00D6616C">
        <w:rPr>
          <w:lang w:val="ru-RU"/>
        </w:rPr>
        <w:t xml:space="preserve">и оценке новейших </w:t>
      </w:r>
      <w:r w:rsidR="006E5DCD" w:rsidRPr="00D6616C">
        <w:rPr>
          <w:lang w:val="ru-RU"/>
        </w:rPr>
        <w:t xml:space="preserve">достижений </w:t>
      </w:r>
      <w:r w:rsidRPr="00D6616C">
        <w:rPr>
          <w:lang w:val="ru-RU"/>
        </w:rPr>
        <w:t>в области синтетической биологии путем</w:t>
      </w:r>
      <w:r w:rsidR="00FD52BF" w:rsidRPr="00D6616C">
        <w:rPr>
          <w:lang w:val="ru-RU"/>
        </w:rPr>
        <w:t xml:space="preserve"> </w:t>
      </w:r>
      <w:r w:rsidRPr="00D6616C">
        <w:rPr>
          <w:lang w:val="ru-RU"/>
        </w:rPr>
        <w:t xml:space="preserve">дальнейшей оценки социально-экономических, культурных, концептуальных и этических последствий генетической модификации диких организмов для </w:t>
      </w:r>
      <w:r w:rsidR="006E5DCD" w:rsidRPr="00D6616C">
        <w:rPr>
          <w:lang w:val="ru-RU"/>
        </w:rPr>
        <w:t xml:space="preserve">достижения </w:t>
      </w:r>
      <w:r w:rsidRPr="00D6616C">
        <w:rPr>
          <w:lang w:val="ru-RU"/>
        </w:rPr>
        <w:t>целей Конвенции;</w:t>
      </w:r>
    </w:p>
    <w:p w:rsidR="00E84F2F" w:rsidRPr="00D6616C" w:rsidRDefault="006E5DCD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 xml:space="preserve">Рассмотреть </w:t>
      </w:r>
      <w:r w:rsidR="00BA0EBE" w:rsidRPr="00D6616C">
        <w:rPr>
          <w:lang w:val="ru-RU"/>
        </w:rPr>
        <w:t xml:space="preserve">меры </w:t>
      </w:r>
      <w:r w:rsidRPr="00D6616C">
        <w:rPr>
          <w:lang w:val="ru-RU"/>
        </w:rPr>
        <w:t xml:space="preserve">по более эффективному распространению </w:t>
      </w:r>
      <w:r w:rsidR="00BA0EBE" w:rsidRPr="00D6616C">
        <w:rPr>
          <w:lang w:val="ru-RU"/>
        </w:rPr>
        <w:t xml:space="preserve">информации о научных и технологических оценках, в том числе через механизмы </w:t>
      </w:r>
      <w:r w:rsidRPr="00D6616C">
        <w:rPr>
          <w:lang w:val="ru-RU"/>
        </w:rPr>
        <w:t>посредничества</w:t>
      </w:r>
      <w:r w:rsidR="00BA0EBE" w:rsidRPr="00D6616C">
        <w:rPr>
          <w:lang w:val="ru-RU"/>
        </w:rPr>
        <w:t>;</w:t>
      </w:r>
    </w:p>
    <w:p w:rsidR="00E84F2F" w:rsidRPr="00D6616C" w:rsidRDefault="1E95EC39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proofErr w:type="gramStart"/>
      <w:r w:rsidRPr="00D6616C">
        <w:rPr>
          <w:lang w:val="ru-RU"/>
        </w:rPr>
        <w:t xml:space="preserve">Рекомендовать </w:t>
      </w:r>
      <w:r w:rsidR="00AA318E" w:rsidRPr="00D6616C">
        <w:rPr>
          <w:lang w:val="ru-RU"/>
        </w:rPr>
        <w:t>секретариат</w:t>
      </w:r>
      <w:r w:rsidR="00BA0EBE" w:rsidRPr="00D6616C">
        <w:rPr>
          <w:lang w:val="ru-RU"/>
        </w:rPr>
        <w:t xml:space="preserve">у содействовать продолжению междисциплинарного </w:t>
      </w:r>
      <w:r w:rsidR="00077B6A" w:rsidRPr="00D6616C">
        <w:rPr>
          <w:lang w:val="ru-RU"/>
        </w:rPr>
        <w:t xml:space="preserve">рассмотрения </w:t>
      </w:r>
      <w:r w:rsidR="00BA0EBE" w:rsidRPr="00D6616C">
        <w:rPr>
          <w:lang w:val="ru-RU"/>
        </w:rPr>
        <w:t>Сторонами, правительствами</w:t>
      </w:r>
      <w:r w:rsidR="006E5DCD" w:rsidRPr="00D6616C">
        <w:rPr>
          <w:lang w:val="ru-RU"/>
        </w:rPr>
        <w:t xml:space="preserve"> других стран, </w:t>
      </w:r>
      <w:r w:rsidR="00BA0EBE" w:rsidRPr="00D6616C">
        <w:rPr>
          <w:lang w:val="ru-RU"/>
        </w:rPr>
        <w:t xml:space="preserve">коренными народами и местными </w:t>
      </w:r>
      <w:r w:rsidR="006E5DCD" w:rsidRPr="00D6616C">
        <w:rPr>
          <w:lang w:val="ru-RU"/>
        </w:rPr>
        <w:t>общинами</w:t>
      </w:r>
      <w:r w:rsidR="00BA0EBE" w:rsidRPr="00D6616C">
        <w:rPr>
          <w:lang w:val="ru-RU"/>
        </w:rPr>
        <w:t xml:space="preserve">, женщинами, молодежью и соответствующими организациями процесса работы </w:t>
      </w:r>
      <w:r w:rsidR="006E5DCD" w:rsidRPr="00D6616C">
        <w:rPr>
          <w:lang w:val="ru-RU"/>
        </w:rPr>
        <w:t xml:space="preserve">многодисциплинарной </w:t>
      </w:r>
      <w:r w:rsidR="000E6087" w:rsidRPr="00D6616C">
        <w:rPr>
          <w:lang w:val="ru-RU"/>
        </w:rPr>
        <w:t xml:space="preserve">Специальной </w:t>
      </w:r>
      <w:r w:rsidR="006E5DCD" w:rsidRPr="00D6616C">
        <w:rPr>
          <w:lang w:val="ru-RU"/>
        </w:rPr>
        <w:t>группы технических экспертов</w:t>
      </w:r>
      <w:r w:rsidR="00BA0EBE" w:rsidRPr="00D6616C">
        <w:rPr>
          <w:lang w:val="ru-RU"/>
        </w:rPr>
        <w:t xml:space="preserve"> </w:t>
      </w:r>
      <w:r w:rsidR="0033099C" w:rsidRPr="00D6616C">
        <w:rPr>
          <w:lang w:val="ru-RU"/>
        </w:rPr>
        <w:t xml:space="preserve">путем </w:t>
      </w:r>
      <w:r w:rsidR="00D01D8C" w:rsidRPr="00D6616C">
        <w:rPr>
          <w:lang w:val="ru-RU"/>
        </w:rPr>
        <w:t>подачи</w:t>
      </w:r>
      <w:r w:rsidR="00BA0EBE" w:rsidRPr="00D6616C">
        <w:rPr>
          <w:lang w:val="ru-RU"/>
        </w:rPr>
        <w:t xml:space="preserve"> материалов через </w:t>
      </w:r>
      <w:r w:rsidR="006E5DCD" w:rsidRPr="00D6616C">
        <w:rPr>
          <w:lang w:val="ru-RU"/>
        </w:rPr>
        <w:t xml:space="preserve">Сетевой </w:t>
      </w:r>
      <w:r w:rsidR="00BA0EBE" w:rsidRPr="00D6616C">
        <w:rPr>
          <w:lang w:val="ru-RU"/>
        </w:rPr>
        <w:t xml:space="preserve">форум </w:t>
      </w:r>
      <w:r w:rsidR="006E5DCD" w:rsidRPr="00D6616C">
        <w:rPr>
          <w:lang w:val="ru-RU"/>
        </w:rPr>
        <w:t xml:space="preserve">открытого состава </w:t>
      </w:r>
      <w:r w:rsidR="0033099C" w:rsidRPr="00D6616C">
        <w:rPr>
          <w:lang w:val="ru-RU"/>
        </w:rPr>
        <w:t xml:space="preserve">по синтетической биологии, </w:t>
      </w:r>
      <w:r w:rsidR="0003144F" w:rsidRPr="00D6616C">
        <w:rPr>
          <w:lang w:val="ru-RU"/>
        </w:rPr>
        <w:t xml:space="preserve">в качестве компонента </w:t>
      </w:r>
      <w:r w:rsidR="00BA0EBE" w:rsidRPr="00D6616C">
        <w:rPr>
          <w:lang w:val="ru-RU"/>
        </w:rPr>
        <w:t xml:space="preserve">механизма сбора информации </w:t>
      </w:r>
      <w:r w:rsidR="0085473C" w:rsidRPr="00D6616C">
        <w:rPr>
          <w:lang w:val="ru-RU"/>
        </w:rPr>
        <w:t>для оказания</w:t>
      </w:r>
      <w:r w:rsidR="00BA0EBE" w:rsidRPr="00D6616C">
        <w:rPr>
          <w:lang w:val="ru-RU"/>
        </w:rPr>
        <w:t xml:space="preserve"> </w:t>
      </w:r>
      <w:r w:rsidR="00A42126" w:rsidRPr="00D6616C">
        <w:rPr>
          <w:lang w:val="ru-RU"/>
        </w:rPr>
        <w:t xml:space="preserve">содействия </w:t>
      </w:r>
      <w:r w:rsidR="00BA0EBE" w:rsidRPr="00D6616C">
        <w:rPr>
          <w:lang w:val="ru-RU"/>
        </w:rPr>
        <w:t xml:space="preserve">Конференции Сторон в </w:t>
      </w:r>
      <w:r w:rsidR="0033099C" w:rsidRPr="00D6616C">
        <w:rPr>
          <w:lang w:val="ru-RU"/>
        </w:rPr>
        <w:t xml:space="preserve">принятии </w:t>
      </w:r>
      <w:r w:rsidR="00BA0EBE" w:rsidRPr="00D6616C">
        <w:rPr>
          <w:lang w:val="ru-RU"/>
        </w:rPr>
        <w:t>дальнейших решений относительно будущ</w:t>
      </w:r>
      <w:r w:rsidR="006E5DCD" w:rsidRPr="00D6616C">
        <w:rPr>
          <w:lang w:val="ru-RU"/>
        </w:rPr>
        <w:t>и</w:t>
      </w:r>
      <w:r w:rsidR="00E07857" w:rsidRPr="00D6616C">
        <w:rPr>
          <w:lang w:val="ru-RU"/>
        </w:rPr>
        <w:t>х</w:t>
      </w:r>
      <w:r w:rsidR="00BA0EBE" w:rsidRPr="00D6616C">
        <w:rPr>
          <w:lang w:val="ru-RU"/>
        </w:rPr>
        <w:t xml:space="preserve"> </w:t>
      </w:r>
      <w:r w:rsidR="00E07857" w:rsidRPr="00D6616C">
        <w:rPr>
          <w:lang w:val="ru-RU"/>
        </w:rPr>
        <w:t>перспективных обзоров</w:t>
      </w:r>
      <w:r w:rsidR="00192AAA" w:rsidRPr="00D6616C">
        <w:rPr>
          <w:lang w:val="ru-RU"/>
        </w:rPr>
        <w:t xml:space="preserve">, мониторинга </w:t>
      </w:r>
      <w:r w:rsidR="00BA0EBE" w:rsidRPr="00D6616C">
        <w:rPr>
          <w:lang w:val="ru-RU"/>
        </w:rPr>
        <w:t>и оценки</w:t>
      </w:r>
      <w:proofErr w:type="gramEnd"/>
      <w:r w:rsidR="00BA0EBE" w:rsidRPr="00D6616C">
        <w:rPr>
          <w:lang w:val="ru-RU"/>
        </w:rPr>
        <w:t xml:space="preserve">, </w:t>
      </w:r>
      <w:r w:rsidR="00A42126" w:rsidRPr="00D6616C">
        <w:rPr>
          <w:lang w:val="ru-RU"/>
        </w:rPr>
        <w:t>учитывая быстрое развитие технологий</w:t>
      </w:r>
      <w:r w:rsidR="00BA0EBE" w:rsidRPr="00D6616C">
        <w:rPr>
          <w:lang w:val="ru-RU"/>
        </w:rPr>
        <w:t xml:space="preserve"> в области синтетической биологии;</w:t>
      </w:r>
    </w:p>
    <w:p w:rsidR="00E84F2F" w:rsidRPr="00D6616C" w:rsidRDefault="00A42126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Отметить</w:t>
      </w:r>
      <w:r w:rsidR="00CD65A6" w:rsidRPr="00D6616C">
        <w:rPr>
          <w:lang w:val="ru-RU"/>
        </w:rPr>
        <w:t xml:space="preserve">, что развитие синтетической биологии </w:t>
      </w:r>
      <w:r w:rsidR="004C4555" w:rsidRPr="00D6616C">
        <w:rPr>
          <w:lang w:val="ru-RU"/>
        </w:rPr>
        <w:t xml:space="preserve">сохраняет свою актуальность </w:t>
      </w:r>
      <w:r w:rsidR="0028169F" w:rsidRPr="00D6616C">
        <w:rPr>
          <w:lang w:val="ru-RU"/>
        </w:rPr>
        <w:t>для</w:t>
      </w:r>
      <w:r w:rsidR="00CD65A6" w:rsidRPr="00D6616C">
        <w:rPr>
          <w:lang w:val="ru-RU"/>
        </w:rPr>
        <w:t xml:space="preserve"> все</w:t>
      </w:r>
      <w:r w:rsidR="0028169F" w:rsidRPr="00D6616C">
        <w:rPr>
          <w:lang w:val="ru-RU"/>
        </w:rPr>
        <w:t>х</w:t>
      </w:r>
      <w:r w:rsidR="00CD65A6" w:rsidRPr="00D6616C">
        <w:rPr>
          <w:lang w:val="ru-RU"/>
        </w:rPr>
        <w:t xml:space="preserve"> </w:t>
      </w:r>
      <w:r w:rsidR="00DA2C0A" w:rsidRPr="00D6616C">
        <w:rPr>
          <w:lang w:val="ru-RU"/>
        </w:rPr>
        <w:t>царств</w:t>
      </w:r>
      <w:r w:rsidR="004C4555" w:rsidRPr="00D6616C">
        <w:rPr>
          <w:lang w:val="ru-RU"/>
        </w:rPr>
        <w:t xml:space="preserve"> </w:t>
      </w:r>
      <w:r w:rsidR="00CD65A6" w:rsidRPr="00D6616C">
        <w:rPr>
          <w:lang w:val="ru-RU"/>
        </w:rPr>
        <w:t>жи</w:t>
      </w:r>
      <w:r w:rsidR="00DA2C0A" w:rsidRPr="00D6616C">
        <w:rPr>
          <w:lang w:val="ru-RU"/>
        </w:rPr>
        <w:t>вой природы</w:t>
      </w:r>
      <w:r w:rsidR="00CD65A6" w:rsidRPr="00D6616C">
        <w:rPr>
          <w:lang w:val="ru-RU"/>
        </w:rPr>
        <w:t xml:space="preserve"> и все</w:t>
      </w:r>
      <w:r w:rsidR="004D773B" w:rsidRPr="00D6616C">
        <w:rPr>
          <w:lang w:val="ru-RU"/>
        </w:rPr>
        <w:t>х</w:t>
      </w:r>
      <w:r w:rsidR="00CD65A6" w:rsidRPr="00D6616C">
        <w:rPr>
          <w:lang w:val="ru-RU"/>
        </w:rPr>
        <w:t xml:space="preserve"> цел</w:t>
      </w:r>
      <w:r w:rsidR="0028169F" w:rsidRPr="00D6616C">
        <w:rPr>
          <w:lang w:val="ru-RU"/>
        </w:rPr>
        <w:t>ей</w:t>
      </w:r>
      <w:r w:rsidR="00CD65A6" w:rsidRPr="00D6616C">
        <w:rPr>
          <w:lang w:val="ru-RU"/>
        </w:rPr>
        <w:t xml:space="preserve"> Конвенции</w:t>
      </w:r>
      <w:r w:rsidR="00AD0303" w:rsidRPr="00D6616C">
        <w:rPr>
          <w:lang w:val="ru-RU"/>
        </w:rPr>
        <w:t xml:space="preserve">, а </w:t>
      </w:r>
      <w:r w:rsidR="00CD65A6" w:rsidRPr="00D6616C">
        <w:rPr>
          <w:lang w:val="ru-RU"/>
        </w:rPr>
        <w:t xml:space="preserve">также </w:t>
      </w:r>
      <w:r w:rsidR="0028169F" w:rsidRPr="00D6616C">
        <w:rPr>
          <w:lang w:val="ru-RU"/>
        </w:rPr>
        <w:t>для</w:t>
      </w:r>
      <w:r w:rsidR="00FC29B9" w:rsidRPr="00D6616C">
        <w:rPr>
          <w:lang w:val="ru-RU"/>
        </w:rPr>
        <w:t xml:space="preserve"> </w:t>
      </w:r>
      <w:r w:rsidR="00CD65A6" w:rsidRPr="00D6616C">
        <w:rPr>
          <w:lang w:val="ru-RU"/>
        </w:rPr>
        <w:t>цел</w:t>
      </w:r>
      <w:r w:rsidR="0028169F" w:rsidRPr="00D6616C">
        <w:rPr>
          <w:lang w:val="ru-RU"/>
        </w:rPr>
        <w:t>ей</w:t>
      </w:r>
      <w:r w:rsidR="00CD65A6" w:rsidRPr="00D6616C">
        <w:rPr>
          <w:lang w:val="ru-RU"/>
        </w:rPr>
        <w:t xml:space="preserve"> и задач Рамочной программы;</w:t>
      </w:r>
    </w:p>
    <w:p w:rsidR="00E84F2F" w:rsidRPr="00D6616C" w:rsidRDefault="0003144F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Отметить</w:t>
      </w:r>
      <w:r w:rsidR="00BA0EBE" w:rsidRPr="00D6616C">
        <w:rPr>
          <w:lang w:val="ru-RU"/>
        </w:rPr>
        <w:t xml:space="preserve">, что </w:t>
      </w:r>
      <w:r w:rsidR="0066072D" w:rsidRPr="00D6616C">
        <w:rPr>
          <w:lang w:val="ru-RU"/>
        </w:rPr>
        <w:t xml:space="preserve">разработки в области синтетической биологии охватывают таксоны из всех </w:t>
      </w:r>
      <w:r w:rsidR="00DA2C0A" w:rsidRPr="00D6616C">
        <w:rPr>
          <w:lang w:val="ru-RU"/>
        </w:rPr>
        <w:t>царств живой природы</w:t>
      </w:r>
      <w:r w:rsidR="00BA0EBE" w:rsidRPr="00D6616C">
        <w:rPr>
          <w:lang w:val="ru-RU"/>
        </w:rPr>
        <w:t xml:space="preserve">, последствия их потенциального или фактического использования в диких популяциях </w:t>
      </w:r>
      <w:r w:rsidR="0066072D" w:rsidRPr="00D6616C">
        <w:rPr>
          <w:lang w:val="ru-RU"/>
        </w:rPr>
        <w:t>требуют</w:t>
      </w:r>
      <w:r w:rsidR="00BA0EBE" w:rsidRPr="00D6616C">
        <w:rPr>
          <w:lang w:val="ru-RU"/>
        </w:rPr>
        <w:t xml:space="preserve"> дальнейшего изучения</w:t>
      </w:r>
      <w:r w:rsidR="0066072D" w:rsidRPr="00D6616C">
        <w:rPr>
          <w:lang w:val="ru-RU"/>
        </w:rPr>
        <w:t xml:space="preserve">. </w:t>
      </w:r>
      <w:proofErr w:type="gramStart"/>
      <w:r w:rsidR="0066072D" w:rsidRPr="00D6616C">
        <w:rPr>
          <w:lang w:val="ru-RU"/>
        </w:rPr>
        <w:t xml:space="preserve">Подобные </w:t>
      </w:r>
      <w:r w:rsidR="00BA0EBE" w:rsidRPr="00D6616C">
        <w:rPr>
          <w:lang w:val="ru-RU"/>
        </w:rPr>
        <w:t xml:space="preserve">приложения могут иметь потенциальные положительные и отрицательные последствия в различных контекстах, </w:t>
      </w:r>
      <w:r w:rsidR="005E21DD" w:rsidRPr="00D6616C">
        <w:rPr>
          <w:lang w:val="ru-RU"/>
        </w:rPr>
        <w:t xml:space="preserve">таких как </w:t>
      </w:r>
      <w:r w:rsidR="00BA0EBE" w:rsidRPr="00D6616C">
        <w:rPr>
          <w:lang w:val="ru-RU"/>
        </w:rPr>
        <w:t xml:space="preserve">устойчивость </w:t>
      </w:r>
      <w:r w:rsidR="003721B4" w:rsidRPr="00D6616C">
        <w:rPr>
          <w:lang w:val="ru-RU"/>
        </w:rPr>
        <w:t xml:space="preserve">видов </w:t>
      </w:r>
      <w:r w:rsidR="00BA0EBE" w:rsidRPr="00D6616C">
        <w:rPr>
          <w:lang w:val="ru-RU"/>
        </w:rPr>
        <w:t xml:space="preserve">или </w:t>
      </w:r>
      <w:r w:rsidR="0066072D" w:rsidRPr="00D6616C">
        <w:rPr>
          <w:lang w:val="ru-RU"/>
        </w:rPr>
        <w:t>сохранение видов, находящихся под угрозой исчезновения;</w:t>
      </w:r>
      <w:r w:rsidR="00BA0EBE" w:rsidRPr="00D6616C">
        <w:rPr>
          <w:lang w:val="ru-RU"/>
        </w:rPr>
        <w:t xml:space="preserve"> </w:t>
      </w:r>
      <w:proofErr w:type="gramEnd"/>
    </w:p>
    <w:p w:rsidR="00E84F2F" w:rsidRPr="00D6616C" w:rsidRDefault="0066072D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Разработать «</w:t>
      </w:r>
      <w:r w:rsidR="00BA0EBE" w:rsidRPr="00D6616C">
        <w:rPr>
          <w:lang w:val="ru-RU"/>
        </w:rPr>
        <w:t>белую книгу</w:t>
      </w:r>
      <w:r w:rsidRPr="00D6616C">
        <w:rPr>
          <w:lang w:val="ru-RU"/>
        </w:rPr>
        <w:t>»</w:t>
      </w:r>
      <w:r w:rsidR="00BA0EBE" w:rsidRPr="00D6616C">
        <w:rPr>
          <w:lang w:val="ru-RU"/>
        </w:rPr>
        <w:t xml:space="preserve"> или не имеющее обязательной силы </w:t>
      </w:r>
      <w:r w:rsidR="00F562F7" w:rsidRPr="00D6616C">
        <w:rPr>
          <w:lang w:val="ru-RU"/>
        </w:rPr>
        <w:t xml:space="preserve">руководство </w:t>
      </w:r>
      <w:r w:rsidR="00BA0EBE" w:rsidRPr="00D6616C">
        <w:rPr>
          <w:lang w:val="ru-RU"/>
        </w:rPr>
        <w:t xml:space="preserve">по передаче технологий синтетической биологии в контексте Конвенции, в том числе в </w:t>
      </w:r>
      <w:r w:rsidR="00F562F7" w:rsidRPr="00D6616C">
        <w:rPr>
          <w:lang w:val="ru-RU"/>
        </w:rPr>
        <w:t xml:space="preserve">отношении </w:t>
      </w:r>
      <w:r w:rsidR="00BA0EBE" w:rsidRPr="00D6616C">
        <w:rPr>
          <w:lang w:val="ru-RU"/>
        </w:rPr>
        <w:t>вопросов интеллектуальной собственности, мониторинга и оценки технологии;</w:t>
      </w:r>
    </w:p>
    <w:p w:rsidR="00E84F2F" w:rsidRPr="00D6616C" w:rsidRDefault="0066072D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lastRenderedPageBreak/>
        <w:t xml:space="preserve">Изучить возможности оказания </w:t>
      </w:r>
      <w:r w:rsidR="00BA0EBE" w:rsidRPr="00D6616C">
        <w:rPr>
          <w:lang w:val="ru-RU"/>
        </w:rPr>
        <w:t xml:space="preserve">поддержки и </w:t>
      </w:r>
      <w:r w:rsidR="00C5736A" w:rsidRPr="00D6616C">
        <w:rPr>
          <w:lang w:val="ru-RU"/>
        </w:rPr>
        <w:t xml:space="preserve">разработки </w:t>
      </w:r>
      <w:r w:rsidR="00BA0EBE" w:rsidRPr="00D6616C">
        <w:rPr>
          <w:lang w:val="ru-RU"/>
        </w:rPr>
        <w:t xml:space="preserve">соответствующих процедур, а также предоставления соответствующих финансовых или технических ресурсов для содействия эффективному мониторингу тенденций и </w:t>
      </w:r>
      <w:r w:rsidRPr="00D6616C">
        <w:rPr>
          <w:lang w:val="ru-RU"/>
        </w:rPr>
        <w:t xml:space="preserve">вопросов </w:t>
      </w:r>
      <w:r w:rsidR="00BE27A5" w:rsidRPr="00D6616C">
        <w:rPr>
          <w:lang w:val="ru-RU"/>
        </w:rPr>
        <w:t xml:space="preserve">в области </w:t>
      </w:r>
      <w:r w:rsidR="00BA0EBE" w:rsidRPr="00D6616C">
        <w:rPr>
          <w:lang w:val="ru-RU"/>
        </w:rPr>
        <w:t xml:space="preserve">синтетической биологии, которые необходимо рассматривать в рамках любого будущего </w:t>
      </w:r>
      <w:r w:rsidR="00E07857" w:rsidRPr="00D6616C">
        <w:rPr>
          <w:lang w:val="ru-RU"/>
        </w:rPr>
        <w:t xml:space="preserve">процесса широких и регулярных </w:t>
      </w:r>
      <w:r w:rsidR="00E07857" w:rsidRPr="00D6616C">
        <w:rPr>
          <w:szCs w:val="22"/>
          <w:lang w:val="ru-RU"/>
        </w:rPr>
        <w:t>перспективных обзоров</w:t>
      </w:r>
      <w:r w:rsidR="00BA0EBE" w:rsidRPr="00D6616C">
        <w:rPr>
          <w:lang w:val="ru-RU"/>
        </w:rPr>
        <w:t xml:space="preserve">, мониторинга и оценки </w:t>
      </w:r>
      <w:r w:rsidR="00024F6B" w:rsidRPr="00D6616C">
        <w:rPr>
          <w:lang w:val="ru-RU"/>
        </w:rPr>
        <w:t>в соответствии с тремя целями Конвенции</w:t>
      </w:r>
      <w:r w:rsidR="00176EF9" w:rsidRPr="00D6616C">
        <w:rPr>
          <w:lang w:val="ru-RU"/>
        </w:rPr>
        <w:t>;</w:t>
      </w:r>
    </w:p>
    <w:p w:rsidR="00E84F2F" w:rsidRPr="00D6616C" w:rsidRDefault="00CD65A6" w:rsidP="00381721">
      <w:pPr>
        <w:pStyle w:val="1"/>
        <w:numPr>
          <w:ilvl w:val="0"/>
          <w:numId w:val="0"/>
        </w:numPr>
        <w:spacing w:before="120"/>
        <w:ind w:left="567"/>
        <w:rPr>
          <w:szCs w:val="22"/>
          <w:u w:val="single"/>
          <w:lang w:val="ru-RU"/>
        </w:rPr>
      </w:pPr>
      <w:r w:rsidRPr="00D6616C">
        <w:rPr>
          <w:sz w:val="22"/>
          <w:szCs w:val="22"/>
          <w:lang w:val="ru-RU"/>
        </w:rPr>
        <w:t>Искусственный интеллект и машинное обучение</w:t>
      </w:r>
    </w:p>
    <w:p w:rsidR="00E84F2F" w:rsidRPr="00D6616C" w:rsidRDefault="0066072D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Отметить</w:t>
      </w:r>
      <w:r w:rsidR="00CD65A6" w:rsidRPr="00D6616C">
        <w:rPr>
          <w:lang w:val="ru-RU"/>
        </w:rPr>
        <w:t xml:space="preserve">, что </w:t>
      </w:r>
      <w:r w:rsidR="00F31E13" w:rsidRPr="00D6616C">
        <w:rPr>
          <w:lang w:val="ru-RU"/>
        </w:rPr>
        <w:t xml:space="preserve">стремительное </w:t>
      </w:r>
      <w:r w:rsidR="00CD65A6" w:rsidRPr="00D6616C">
        <w:rPr>
          <w:lang w:val="ru-RU"/>
        </w:rPr>
        <w:t xml:space="preserve">развитие искусственного интеллекта и машинного обучения в области синтетической биологии может оказать значительное негативное воздействие на </w:t>
      </w:r>
      <w:r w:rsidR="00D9765E" w:rsidRPr="00D6616C">
        <w:rPr>
          <w:lang w:val="ru-RU"/>
        </w:rPr>
        <w:t>реализацию ц</w:t>
      </w:r>
      <w:r w:rsidR="00CD65A6" w:rsidRPr="00D6616C">
        <w:rPr>
          <w:lang w:val="ru-RU"/>
        </w:rPr>
        <w:t>ел</w:t>
      </w:r>
      <w:r w:rsidR="00D9765E" w:rsidRPr="00D6616C">
        <w:rPr>
          <w:lang w:val="ru-RU"/>
        </w:rPr>
        <w:t xml:space="preserve">ей, </w:t>
      </w:r>
      <w:r w:rsidR="00CD65A6" w:rsidRPr="00D6616C">
        <w:rPr>
          <w:lang w:val="ru-RU"/>
        </w:rPr>
        <w:t>принцип</w:t>
      </w:r>
      <w:r w:rsidR="00D9765E" w:rsidRPr="00D6616C">
        <w:rPr>
          <w:lang w:val="ru-RU"/>
        </w:rPr>
        <w:t>ов</w:t>
      </w:r>
      <w:r w:rsidR="00CD65A6" w:rsidRPr="00D6616C">
        <w:rPr>
          <w:lang w:val="ru-RU"/>
        </w:rPr>
        <w:t xml:space="preserve"> и положени</w:t>
      </w:r>
      <w:r w:rsidR="00D9765E" w:rsidRPr="00D6616C">
        <w:rPr>
          <w:lang w:val="ru-RU"/>
        </w:rPr>
        <w:t>й</w:t>
      </w:r>
      <w:r w:rsidR="00CD65A6" w:rsidRPr="00D6616C">
        <w:rPr>
          <w:lang w:val="ru-RU"/>
        </w:rPr>
        <w:t xml:space="preserve"> Конвенции</w:t>
      </w:r>
      <w:r w:rsidR="00A93F9B" w:rsidRPr="00D6616C">
        <w:rPr>
          <w:lang w:val="ru-RU"/>
        </w:rPr>
        <w:t xml:space="preserve">, и </w:t>
      </w:r>
      <w:r w:rsidR="00024F6B" w:rsidRPr="00D6616C">
        <w:rPr>
          <w:lang w:val="ru-RU"/>
        </w:rPr>
        <w:t xml:space="preserve">что необходимо провести дополнительную оценку этих потенциальных </w:t>
      </w:r>
      <w:r w:rsidR="00F31E13" w:rsidRPr="00D6616C">
        <w:rPr>
          <w:lang w:val="ru-RU"/>
        </w:rPr>
        <w:t>воздействий</w:t>
      </w:r>
      <w:r w:rsidR="00CD65A6" w:rsidRPr="00D6616C">
        <w:rPr>
          <w:lang w:val="ru-RU"/>
        </w:rPr>
        <w:t>;</w:t>
      </w:r>
    </w:p>
    <w:p w:rsidR="00E84F2F" w:rsidRPr="00D6616C" w:rsidRDefault="0066072D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Отметить</w:t>
      </w:r>
      <w:r w:rsidR="00BA0EBE" w:rsidRPr="00D6616C">
        <w:rPr>
          <w:lang w:val="ru-RU"/>
        </w:rPr>
        <w:t xml:space="preserve">, что искусственный интеллект и машинное обучение </w:t>
      </w:r>
      <w:r w:rsidR="00F31E13" w:rsidRPr="00D6616C">
        <w:rPr>
          <w:lang w:val="ru-RU"/>
        </w:rPr>
        <w:t>могут потенциально способствовать достижению целей</w:t>
      </w:r>
      <w:r w:rsidR="00BA0EBE" w:rsidRPr="00D6616C">
        <w:rPr>
          <w:lang w:val="ru-RU"/>
        </w:rPr>
        <w:t xml:space="preserve"> Конвенции, в том числе </w:t>
      </w:r>
      <w:r w:rsidR="00F31E13" w:rsidRPr="00D6616C">
        <w:rPr>
          <w:lang w:val="ru-RU"/>
        </w:rPr>
        <w:t>за счет</w:t>
      </w:r>
      <w:r w:rsidR="00BA0EBE" w:rsidRPr="00D6616C">
        <w:rPr>
          <w:lang w:val="ru-RU"/>
        </w:rPr>
        <w:t xml:space="preserve"> </w:t>
      </w:r>
      <w:r w:rsidR="00F31E13" w:rsidRPr="00D6616C">
        <w:rPr>
          <w:lang w:val="ru-RU"/>
        </w:rPr>
        <w:t>расширения использования</w:t>
      </w:r>
      <w:r w:rsidR="00BA0EBE" w:rsidRPr="00D6616C">
        <w:rPr>
          <w:lang w:val="ru-RU"/>
        </w:rPr>
        <w:t xml:space="preserve"> генетических ресурсов и справедливого и равноправного распределения связанных с ними денежных и </w:t>
      </w:r>
      <w:proofErr w:type="spellStart"/>
      <w:r w:rsidR="00BA0EBE" w:rsidRPr="00D6616C">
        <w:rPr>
          <w:lang w:val="ru-RU"/>
        </w:rPr>
        <w:t>неденежных</w:t>
      </w:r>
      <w:proofErr w:type="spellEnd"/>
      <w:r w:rsidR="00BA0EBE" w:rsidRPr="00D6616C">
        <w:rPr>
          <w:lang w:val="ru-RU"/>
        </w:rPr>
        <w:t xml:space="preserve"> выгод;</w:t>
      </w:r>
    </w:p>
    <w:p w:rsidR="00E84F2F" w:rsidRPr="00D6616C" w:rsidRDefault="00F31E13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 xml:space="preserve">Инициировать </w:t>
      </w:r>
      <w:r w:rsidR="00BA0EBE" w:rsidRPr="00D6616C">
        <w:rPr>
          <w:lang w:val="ru-RU"/>
        </w:rPr>
        <w:t xml:space="preserve">процесс </w:t>
      </w:r>
      <w:r w:rsidR="0003279E" w:rsidRPr="00D6616C">
        <w:rPr>
          <w:lang w:val="ru-RU"/>
        </w:rPr>
        <w:t xml:space="preserve">разработки </w:t>
      </w:r>
      <w:r w:rsidR="00BA0EBE" w:rsidRPr="00D6616C">
        <w:rPr>
          <w:lang w:val="ru-RU"/>
        </w:rPr>
        <w:t xml:space="preserve">политики </w:t>
      </w:r>
      <w:r w:rsidRPr="00D6616C">
        <w:rPr>
          <w:lang w:val="ru-RU"/>
        </w:rPr>
        <w:t xml:space="preserve">для более детального анализа </w:t>
      </w:r>
      <w:r w:rsidR="00BA0EBE" w:rsidRPr="00D6616C">
        <w:rPr>
          <w:lang w:val="ru-RU"/>
        </w:rPr>
        <w:t>последстви</w:t>
      </w:r>
      <w:r w:rsidRPr="00D6616C">
        <w:rPr>
          <w:lang w:val="ru-RU"/>
        </w:rPr>
        <w:t>й</w:t>
      </w:r>
      <w:r w:rsidR="00BA0EBE" w:rsidRPr="00D6616C">
        <w:rPr>
          <w:lang w:val="ru-RU"/>
        </w:rPr>
        <w:t xml:space="preserve"> интеграции искусственного интеллекта </w:t>
      </w:r>
      <w:r w:rsidRPr="00D6616C">
        <w:rPr>
          <w:lang w:val="ru-RU"/>
        </w:rPr>
        <w:t xml:space="preserve">в синтетическую биологию </w:t>
      </w:r>
      <w:r w:rsidR="00CD65A6" w:rsidRPr="00D6616C">
        <w:rPr>
          <w:lang w:val="ru-RU"/>
        </w:rPr>
        <w:t xml:space="preserve">для </w:t>
      </w:r>
      <w:r w:rsidR="00BA0EBE" w:rsidRPr="00D6616C">
        <w:rPr>
          <w:lang w:val="ru-RU"/>
        </w:rPr>
        <w:t xml:space="preserve">целей, </w:t>
      </w:r>
      <w:r w:rsidR="002852E3" w:rsidRPr="00D6616C">
        <w:rPr>
          <w:lang w:val="ru-RU"/>
        </w:rPr>
        <w:t xml:space="preserve">принципов </w:t>
      </w:r>
      <w:r w:rsidR="00BA0EBE" w:rsidRPr="00D6616C">
        <w:rPr>
          <w:lang w:val="ru-RU"/>
        </w:rPr>
        <w:t>и положений Конвенции</w:t>
      </w:r>
      <w:r w:rsidR="00CD65A6" w:rsidRPr="00D6616C">
        <w:rPr>
          <w:lang w:val="ru-RU"/>
        </w:rPr>
        <w:t xml:space="preserve">. </w:t>
      </w:r>
      <w:r w:rsidR="0042139E" w:rsidRPr="00D6616C">
        <w:rPr>
          <w:lang w:val="ru-RU"/>
        </w:rPr>
        <w:t xml:space="preserve">Этот </w:t>
      </w:r>
      <w:r w:rsidR="00CD65A6" w:rsidRPr="00D6616C">
        <w:rPr>
          <w:lang w:val="ru-RU"/>
        </w:rPr>
        <w:t xml:space="preserve">процесс </w:t>
      </w:r>
      <w:r w:rsidR="00BA0EBE" w:rsidRPr="00D6616C">
        <w:rPr>
          <w:lang w:val="ru-RU"/>
        </w:rPr>
        <w:t>может включать:</w:t>
      </w:r>
    </w:p>
    <w:p w:rsidR="00E84F2F" w:rsidRPr="00D6616C" w:rsidRDefault="00CD65A6" w:rsidP="00E943EC">
      <w:pPr>
        <w:pStyle w:val="Para2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2E5699" w:rsidRPr="00D6616C">
        <w:rPr>
          <w:lang w:val="ru-RU"/>
        </w:rPr>
        <w:t xml:space="preserve">Поручение многодисциплинарной </w:t>
      </w:r>
      <w:r w:rsidR="000E6087" w:rsidRPr="00D6616C">
        <w:rPr>
          <w:lang w:val="ru-RU"/>
        </w:rPr>
        <w:t xml:space="preserve">Специальной </w:t>
      </w:r>
      <w:r w:rsidR="00BA0EBE" w:rsidRPr="00D6616C">
        <w:rPr>
          <w:lang w:val="ru-RU"/>
        </w:rPr>
        <w:t xml:space="preserve">группе </w:t>
      </w:r>
      <w:r w:rsidR="000E6087" w:rsidRPr="00D6616C">
        <w:rPr>
          <w:lang w:val="ru-RU"/>
        </w:rPr>
        <w:t xml:space="preserve">технических </w:t>
      </w:r>
      <w:r w:rsidR="00BA0EBE" w:rsidRPr="00D6616C">
        <w:rPr>
          <w:lang w:val="ru-RU"/>
        </w:rPr>
        <w:t xml:space="preserve">экспертов провести </w:t>
      </w:r>
      <w:r w:rsidR="002E5699" w:rsidRPr="00D6616C">
        <w:rPr>
          <w:lang w:val="ru-RU"/>
        </w:rPr>
        <w:t xml:space="preserve">дополнительную </w:t>
      </w:r>
      <w:r w:rsidR="00BA0EBE" w:rsidRPr="00D6616C">
        <w:rPr>
          <w:lang w:val="ru-RU"/>
        </w:rPr>
        <w:t xml:space="preserve">оценку и подготовить </w:t>
      </w:r>
      <w:r w:rsidR="00E07857" w:rsidRPr="00D6616C">
        <w:rPr>
          <w:lang w:val="ru-RU"/>
        </w:rPr>
        <w:t>доклад</w:t>
      </w:r>
      <w:r w:rsidR="00BA0EBE" w:rsidRPr="00D6616C">
        <w:rPr>
          <w:lang w:val="ru-RU"/>
        </w:rPr>
        <w:t xml:space="preserve">, в котором, в частности, будут рассмотрены потенциальные воздействия на биобезопасность, устойчивое использование биоразнообразия, справедливый доступ и </w:t>
      </w:r>
      <w:r w:rsidR="00921A88" w:rsidRPr="00D6616C">
        <w:rPr>
          <w:lang w:val="ru-RU"/>
        </w:rPr>
        <w:t>совместное</w:t>
      </w:r>
      <w:r w:rsidR="00BA0EBE" w:rsidRPr="00D6616C">
        <w:rPr>
          <w:lang w:val="ru-RU"/>
        </w:rPr>
        <w:t xml:space="preserve"> использование выгод, социальные, экономические и культурные аспекты, </w:t>
      </w:r>
      <w:r w:rsidR="00DD2CAC" w:rsidRPr="00D6616C">
        <w:rPr>
          <w:lang w:val="ru-RU"/>
        </w:rPr>
        <w:t xml:space="preserve">воздействие </w:t>
      </w:r>
      <w:r w:rsidR="00BA0EBE" w:rsidRPr="00D6616C">
        <w:rPr>
          <w:lang w:val="ru-RU"/>
        </w:rPr>
        <w:t>на традиционные знания и практику, а также другие соответствующие вопросы;</w:t>
      </w:r>
    </w:p>
    <w:p w:rsidR="00E84F2F" w:rsidRPr="00D6616C" w:rsidRDefault="00CD65A6" w:rsidP="00D709FF">
      <w:pPr>
        <w:pStyle w:val="Para2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2E5699" w:rsidRPr="00D6616C">
        <w:rPr>
          <w:lang w:val="ru-RU"/>
        </w:rPr>
        <w:t xml:space="preserve">Поручение </w:t>
      </w:r>
      <w:r w:rsidR="00AA318E" w:rsidRPr="00D6616C">
        <w:rPr>
          <w:lang w:val="ru-RU"/>
        </w:rPr>
        <w:t>секретариат</w:t>
      </w:r>
      <w:r w:rsidR="00BA0EBE" w:rsidRPr="00D6616C">
        <w:rPr>
          <w:lang w:val="ru-RU"/>
        </w:rPr>
        <w:t xml:space="preserve">у подготовить техническую серию публикаций </w:t>
      </w:r>
      <w:r w:rsidR="002E5699" w:rsidRPr="00D6616C">
        <w:rPr>
          <w:lang w:val="ru-RU"/>
        </w:rPr>
        <w:t>об искусственном интеллекте и синтетической биологии</w:t>
      </w:r>
      <w:r w:rsidR="00BA0EBE" w:rsidRPr="00D6616C">
        <w:rPr>
          <w:lang w:val="ru-RU"/>
        </w:rPr>
        <w:t>;</w:t>
      </w:r>
    </w:p>
    <w:p w:rsidR="00E84F2F" w:rsidRPr="00D6616C" w:rsidRDefault="00CD65A6" w:rsidP="00D709FF">
      <w:pPr>
        <w:pStyle w:val="Para2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2E5699" w:rsidRPr="00D6616C">
        <w:rPr>
          <w:lang w:val="ru-RU"/>
        </w:rPr>
        <w:t>Поручение секретариату</w:t>
      </w:r>
      <w:r w:rsidR="00BA0EBE" w:rsidRPr="00D6616C">
        <w:rPr>
          <w:lang w:val="ru-RU"/>
        </w:rPr>
        <w:t xml:space="preserve"> </w:t>
      </w:r>
      <w:r w:rsidR="002E5699" w:rsidRPr="00D6616C">
        <w:rPr>
          <w:lang w:val="ru-RU"/>
        </w:rPr>
        <w:t xml:space="preserve">представить </w:t>
      </w:r>
      <w:r w:rsidR="00BA0EBE" w:rsidRPr="00D6616C">
        <w:rPr>
          <w:lang w:val="ru-RU"/>
        </w:rPr>
        <w:t xml:space="preserve">результаты процесса </w:t>
      </w:r>
      <w:r w:rsidR="002E5699" w:rsidRPr="00D6616C">
        <w:rPr>
          <w:lang w:val="ru-RU"/>
        </w:rPr>
        <w:t>в рамках общесистемных инициатив ООН</w:t>
      </w:r>
      <w:r w:rsidR="00BA0EBE" w:rsidRPr="00D6616C">
        <w:rPr>
          <w:lang w:val="ru-RU"/>
        </w:rPr>
        <w:t>, связанны</w:t>
      </w:r>
      <w:r w:rsidR="002E5699" w:rsidRPr="00D6616C">
        <w:rPr>
          <w:lang w:val="ru-RU"/>
        </w:rPr>
        <w:t>х</w:t>
      </w:r>
      <w:r w:rsidR="00BA0EBE" w:rsidRPr="00D6616C">
        <w:rPr>
          <w:lang w:val="ru-RU"/>
        </w:rPr>
        <w:t xml:space="preserve"> с управлением искусственным интеллектом и биотехнологиями, включая </w:t>
      </w:r>
      <w:r w:rsidR="00B61A70" w:rsidRPr="00D6616C">
        <w:rPr>
          <w:lang w:val="ru-RU"/>
        </w:rPr>
        <w:t xml:space="preserve">Консультативный орган </w:t>
      </w:r>
      <w:r w:rsidR="00BA0EBE" w:rsidRPr="00D6616C">
        <w:rPr>
          <w:lang w:val="ru-RU"/>
        </w:rPr>
        <w:t xml:space="preserve">высокого уровня по искусственному интеллекту </w:t>
      </w:r>
      <w:r w:rsidR="009040D6" w:rsidRPr="00D6616C">
        <w:rPr>
          <w:lang w:val="ru-RU"/>
        </w:rPr>
        <w:t>при Генеральном секретаре</w:t>
      </w:r>
      <w:r w:rsidR="00BA0EBE" w:rsidRPr="00D6616C">
        <w:rPr>
          <w:lang w:val="ru-RU"/>
        </w:rPr>
        <w:t>, Саммит будущего и другие соответствующие форумы</w:t>
      </w:r>
      <w:r w:rsidR="00E20871" w:rsidRPr="00D6616C">
        <w:rPr>
          <w:lang w:val="ru-RU"/>
        </w:rPr>
        <w:t>;</w:t>
      </w:r>
    </w:p>
    <w:p w:rsidR="00E84F2F" w:rsidRPr="00D6616C" w:rsidRDefault="00BA0EBE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Рассмотр</w:t>
      </w:r>
      <w:r w:rsidR="002E5699" w:rsidRPr="00D6616C">
        <w:rPr>
          <w:lang w:val="ru-RU"/>
        </w:rPr>
        <w:t>еть</w:t>
      </w:r>
      <w:r w:rsidRPr="00D6616C">
        <w:rPr>
          <w:lang w:val="ru-RU"/>
        </w:rPr>
        <w:t xml:space="preserve"> вопрос </w:t>
      </w:r>
      <w:r w:rsidR="00155D66" w:rsidRPr="00D6616C">
        <w:rPr>
          <w:lang w:val="ru-RU"/>
        </w:rPr>
        <w:t xml:space="preserve">о разработке </w:t>
      </w:r>
      <w:r w:rsidRPr="00D6616C">
        <w:rPr>
          <w:lang w:val="ru-RU"/>
        </w:rPr>
        <w:t xml:space="preserve">эффективных и справедливых механизмов управления </w:t>
      </w:r>
      <w:r w:rsidR="002E5699" w:rsidRPr="00D6616C">
        <w:rPr>
          <w:lang w:val="ru-RU"/>
        </w:rPr>
        <w:t xml:space="preserve">массивами </w:t>
      </w:r>
      <w:r w:rsidRPr="00D6616C">
        <w:rPr>
          <w:lang w:val="ru-RU"/>
        </w:rPr>
        <w:t xml:space="preserve">данных искусственного интеллекта, базовыми моделями, инструментами алгоритмического </w:t>
      </w:r>
      <w:proofErr w:type="spellStart"/>
      <w:r w:rsidRPr="00D6616C">
        <w:rPr>
          <w:lang w:val="ru-RU"/>
        </w:rPr>
        <w:t>биодизайна</w:t>
      </w:r>
      <w:proofErr w:type="spellEnd"/>
      <w:r w:rsidRPr="00D6616C">
        <w:rPr>
          <w:lang w:val="ru-RU"/>
        </w:rPr>
        <w:t xml:space="preserve">, автоматизированными научными инструментами и использованием организмов, </w:t>
      </w:r>
      <w:r w:rsidR="00A418DA" w:rsidRPr="00D6616C">
        <w:rPr>
          <w:rFonts w:eastAsia="DengXian"/>
          <w:lang w:val="ru-RU"/>
        </w:rPr>
        <w:t xml:space="preserve">компонентов </w:t>
      </w:r>
      <w:r w:rsidR="00A418DA" w:rsidRPr="00D6616C">
        <w:rPr>
          <w:lang w:val="ru-RU"/>
        </w:rPr>
        <w:t xml:space="preserve">и </w:t>
      </w:r>
      <w:r w:rsidRPr="00D6616C">
        <w:rPr>
          <w:lang w:val="ru-RU"/>
        </w:rPr>
        <w:t xml:space="preserve">продуктов синтетической биологии в </w:t>
      </w:r>
      <w:proofErr w:type="spellStart"/>
      <w:r w:rsidRPr="00D6616C">
        <w:rPr>
          <w:lang w:val="ru-RU"/>
        </w:rPr>
        <w:t>киберфизических</w:t>
      </w:r>
      <w:proofErr w:type="spellEnd"/>
      <w:r w:rsidRPr="00D6616C">
        <w:rPr>
          <w:lang w:val="ru-RU"/>
        </w:rPr>
        <w:t xml:space="preserve"> системах</w:t>
      </w:r>
      <w:r w:rsidR="00B209AE" w:rsidRPr="00D6616C">
        <w:rPr>
          <w:lang w:val="ru-RU"/>
        </w:rPr>
        <w:t xml:space="preserve">. </w:t>
      </w:r>
      <w:r w:rsidRPr="00D6616C">
        <w:rPr>
          <w:lang w:val="ru-RU"/>
        </w:rPr>
        <w:t xml:space="preserve">Стороны </w:t>
      </w:r>
      <w:r w:rsidR="00B209AE" w:rsidRPr="00D6616C">
        <w:rPr>
          <w:lang w:val="ru-RU"/>
        </w:rPr>
        <w:t xml:space="preserve">также могут пожелать </w:t>
      </w:r>
      <w:r w:rsidRPr="00D6616C">
        <w:rPr>
          <w:lang w:val="ru-RU"/>
        </w:rPr>
        <w:t xml:space="preserve">изучить последствия </w:t>
      </w:r>
      <w:r w:rsidR="002E5699" w:rsidRPr="00D6616C">
        <w:rPr>
          <w:lang w:val="ru-RU"/>
        </w:rPr>
        <w:t xml:space="preserve">стремительного </w:t>
      </w:r>
      <w:r w:rsidRPr="00D6616C">
        <w:rPr>
          <w:lang w:val="ru-RU"/>
        </w:rPr>
        <w:t xml:space="preserve">развития искусственного интеллекта и машинного обучения </w:t>
      </w:r>
      <w:r w:rsidR="0075459C" w:rsidRPr="00D6616C">
        <w:rPr>
          <w:lang w:val="ru-RU"/>
        </w:rPr>
        <w:t xml:space="preserve">для реализации </w:t>
      </w:r>
      <w:r w:rsidRPr="00D6616C">
        <w:rPr>
          <w:lang w:val="ru-RU"/>
        </w:rPr>
        <w:t>трех целей Конвенции</w:t>
      </w:r>
      <w:r w:rsidR="000477E8" w:rsidRPr="00D6616C">
        <w:rPr>
          <w:lang w:val="ru-RU"/>
        </w:rPr>
        <w:t xml:space="preserve">, а </w:t>
      </w:r>
      <w:r w:rsidRPr="00D6616C">
        <w:rPr>
          <w:lang w:val="ru-RU"/>
        </w:rPr>
        <w:t xml:space="preserve">также связанных с ними правил, положений и </w:t>
      </w:r>
      <w:r w:rsidR="002E5699" w:rsidRPr="00D6616C">
        <w:rPr>
          <w:lang w:val="ru-RU"/>
        </w:rPr>
        <w:t>задач</w:t>
      </w:r>
      <w:r w:rsidRPr="00D6616C">
        <w:rPr>
          <w:lang w:val="ru-RU"/>
        </w:rPr>
        <w:t xml:space="preserve">, в том числе в </w:t>
      </w:r>
      <w:r w:rsidR="002E5699" w:rsidRPr="00D6616C">
        <w:rPr>
          <w:lang w:val="ru-RU"/>
        </w:rPr>
        <w:t xml:space="preserve">контексте </w:t>
      </w:r>
      <w:r w:rsidRPr="00D6616C">
        <w:rPr>
          <w:lang w:val="ru-RU"/>
        </w:rPr>
        <w:t>Рамочной программы</w:t>
      </w:r>
      <w:r w:rsidR="00D9765E" w:rsidRPr="00D6616C">
        <w:rPr>
          <w:lang w:val="ru-RU"/>
        </w:rPr>
        <w:t>;</w:t>
      </w:r>
    </w:p>
    <w:p w:rsidR="00E84F2F" w:rsidRPr="00D6616C" w:rsidRDefault="00CD65A6" w:rsidP="00381721">
      <w:pPr>
        <w:pStyle w:val="1"/>
        <w:numPr>
          <w:ilvl w:val="0"/>
          <w:numId w:val="0"/>
        </w:numPr>
        <w:spacing w:before="120"/>
        <w:ind w:left="567"/>
        <w:rPr>
          <w:szCs w:val="22"/>
          <w:lang w:val="ru-RU"/>
        </w:rPr>
      </w:pPr>
      <w:r w:rsidRPr="00D6616C">
        <w:rPr>
          <w:sz w:val="22"/>
          <w:szCs w:val="22"/>
          <w:lang w:val="ru-RU"/>
        </w:rPr>
        <w:t>Самораспространяющиеся вакцины в дикой природе</w:t>
      </w:r>
    </w:p>
    <w:p w:rsidR="00E84F2F" w:rsidRPr="00D6616C" w:rsidRDefault="00CD65A6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Рекоменд</w:t>
      </w:r>
      <w:r w:rsidR="00252829" w:rsidRPr="00D6616C">
        <w:rPr>
          <w:lang w:val="ru-RU"/>
        </w:rPr>
        <w:t>овать</w:t>
      </w:r>
      <w:r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в отсутствие достоверных данных о самораспространяющихся вакцинах, </w:t>
      </w:r>
      <w:r w:rsidR="00252829" w:rsidRPr="00D6616C">
        <w:rPr>
          <w:lang w:val="ru-RU"/>
        </w:rPr>
        <w:t>без которых невозможно оценить их потенциальный риск</w:t>
      </w:r>
      <w:r w:rsidR="00BA0EBE" w:rsidRPr="00D6616C">
        <w:rPr>
          <w:lang w:val="ru-RU"/>
        </w:rPr>
        <w:t xml:space="preserve">, и в соответствии с </w:t>
      </w:r>
      <w:r w:rsidR="00D14A73" w:rsidRPr="00D6616C">
        <w:rPr>
          <w:lang w:val="ru-RU"/>
        </w:rPr>
        <w:t xml:space="preserve">подходом, основанным на </w:t>
      </w:r>
      <w:r w:rsidR="00F73E87" w:rsidRPr="00D6616C">
        <w:rPr>
          <w:lang w:val="ru-RU"/>
        </w:rPr>
        <w:t xml:space="preserve">принципе </w:t>
      </w:r>
      <w:r w:rsidR="00BA0EBE" w:rsidRPr="00D6616C">
        <w:rPr>
          <w:lang w:val="ru-RU"/>
        </w:rPr>
        <w:t>предосторожности</w:t>
      </w:r>
      <w:r w:rsidR="007177F5" w:rsidRPr="00D6616C" w:rsidDel="007177F5">
        <w:rPr>
          <w:lang w:val="ru-RU"/>
        </w:rPr>
        <w:t xml:space="preserve">: </w:t>
      </w:r>
    </w:p>
    <w:p w:rsidR="00E84F2F" w:rsidRPr="00D6616C" w:rsidRDefault="00CD65A6" w:rsidP="00E66AB6">
      <w:pPr>
        <w:pStyle w:val="Para2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a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252829" w:rsidRPr="00D6616C">
        <w:rPr>
          <w:lang w:val="ru-RU"/>
        </w:rPr>
        <w:t>п</w:t>
      </w:r>
      <w:r w:rsidR="7F2C14BC" w:rsidRPr="00D6616C">
        <w:rPr>
          <w:lang w:val="ru-RU"/>
        </w:rPr>
        <w:t xml:space="preserve">ровести </w:t>
      </w:r>
      <w:r w:rsidR="00BA0EBE" w:rsidRPr="00D6616C">
        <w:rPr>
          <w:lang w:val="ru-RU"/>
        </w:rPr>
        <w:t xml:space="preserve">соответствующую оценку экологических, социально-экономических, культурных </w:t>
      </w:r>
      <w:r w:rsidR="00727CE8" w:rsidRPr="00D6616C">
        <w:rPr>
          <w:lang w:val="ru-RU"/>
        </w:rPr>
        <w:t xml:space="preserve">и других </w:t>
      </w:r>
      <w:r w:rsidR="00BA0EBE" w:rsidRPr="00D6616C">
        <w:rPr>
          <w:lang w:val="ru-RU"/>
        </w:rPr>
        <w:t xml:space="preserve">последствий </w:t>
      </w:r>
      <w:r w:rsidR="00727CE8" w:rsidRPr="00D6616C">
        <w:rPr>
          <w:lang w:val="ru-RU"/>
        </w:rPr>
        <w:t>самораспространяющихся вакцин</w:t>
      </w:r>
      <w:r w:rsidR="00BA0EBE" w:rsidRPr="00D6616C">
        <w:rPr>
          <w:lang w:val="ru-RU"/>
        </w:rPr>
        <w:t xml:space="preserve">, а также любых потенциальных негативных последствий </w:t>
      </w:r>
      <w:r w:rsidR="0014668D" w:rsidRPr="00D6616C">
        <w:rPr>
          <w:lang w:val="ru-RU"/>
        </w:rPr>
        <w:t xml:space="preserve">для </w:t>
      </w:r>
      <w:r w:rsidR="00BA0EBE" w:rsidRPr="00D6616C">
        <w:rPr>
          <w:lang w:val="ru-RU"/>
        </w:rPr>
        <w:t xml:space="preserve">биологического разнообразия, принимая во внимание также риски для здоровья человека, </w:t>
      </w:r>
      <w:r w:rsidR="00E66AB6" w:rsidRPr="00D6616C">
        <w:rPr>
          <w:lang w:val="ru-RU"/>
        </w:rPr>
        <w:t>обеспечив ее п</w:t>
      </w:r>
      <w:r w:rsidR="00252829" w:rsidRPr="00D6616C">
        <w:rPr>
          <w:lang w:val="ru-RU"/>
        </w:rPr>
        <w:t>розрачн</w:t>
      </w:r>
      <w:r w:rsidR="00E66AB6" w:rsidRPr="00D6616C">
        <w:rPr>
          <w:lang w:val="ru-RU"/>
        </w:rPr>
        <w:t>ость</w:t>
      </w:r>
      <w:r w:rsidR="00BA0EBE" w:rsidRPr="00D6616C">
        <w:rPr>
          <w:lang w:val="ru-RU"/>
        </w:rPr>
        <w:t xml:space="preserve"> в соответствии с </w:t>
      </w:r>
      <w:r w:rsidR="005565AE" w:rsidRPr="00D6616C">
        <w:rPr>
          <w:lang w:val="ru-RU"/>
        </w:rPr>
        <w:t>принцип</w:t>
      </w:r>
      <w:r w:rsidR="00E66AB6" w:rsidRPr="00D6616C">
        <w:rPr>
          <w:lang w:val="ru-RU"/>
        </w:rPr>
        <w:t>ом</w:t>
      </w:r>
      <w:r w:rsidR="005565AE" w:rsidRPr="00D6616C">
        <w:rPr>
          <w:lang w:val="ru-RU"/>
        </w:rPr>
        <w:t xml:space="preserve"> предосторожности</w:t>
      </w:r>
      <w:r w:rsidR="00E66AB6" w:rsidRPr="00D6616C">
        <w:rPr>
          <w:lang w:val="ru-RU"/>
        </w:rPr>
        <w:t xml:space="preserve"> и соблюдение условий для безопасного использования этих вакцин</w:t>
      </w:r>
      <w:r w:rsidR="00E20871" w:rsidRPr="00D6616C">
        <w:rPr>
          <w:lang w:val="ru-RU"/>
        </w:rPr>
        <w:t>;</w:t>
      </w:r>
    </w:p>
    <w:p w:rsidR="00E84F2F" w:rsidRPr="00D6616C" w:rsidRDefault="00CD65A6" w:rsidP="00D709FF">
      <w:pPr>
        <w:pStyle w:val="Para2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b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5565AE" w:rsidRPr="00D6616C">
        <w:rPr>
          <w:lang w:val="ru-RU"/>
        </w:rPr>
        <w:t>р</w:t>
      </w:r>
      <w:r w:rsidRPr="00D6616C">
        <w:rPr>
          <w:lang w:val="ru-RU"/>
        </w:rPr>
        <w:t xml:space="preserve">азработать </w:t>
      </w:r>
      <w:r w:rsidR="00BA0EBE" w:rsidRPr="00D6616C">
        <w:rPr>
          <w:lang w:val="ru-RU"/>
        </w:rPr>
        <w:t xml:space="preserve">механизмы, обеспечивающие </w:t>
      </w:r>
      <w:r w:rsidR="005565AE" w:rsidRPr="00D6616C">
        <w:rPr>
          <w:lang w:val="ru-RU"/>
        </w:rPr>
        <w:t>добровольное</w:t>
      </w:r>
      <w:r w:rsidR="00BA0EBE" w:rsidRPr="00D6616C">
        <w:rPr>
          <w:lang w:val="ru-RU"/>
        </w:rPr>
        <w:t xml:space="preserve">, предварительное и </w:t>
      </w:r>
      <w:r w:rsidR="005565AE" w:rsidRPr="00D6616C">
        <w:rPr>
          <w:lang w:val="ru-RU"/>
        </w:rPr>
        <w:t xml:space="preserve">обоснованное </w:t>
      </w:r>
      <w:r w:rsidR="00BA0EBE" w:rsidRPr="00D6616C">
        <w:rPr>
          <w:lang w:val="ru-RU"/>
        </w:rPr>
        <w:t xml:space="preserve">согласие всех потенциально </w:t>
      </w:r>
      <w:r w:rsidR="005565AE" w:rsidRPr="00D6616C">
        <w:rPr>
          <w:lang w:val="ru-RU"/>
        </w:rPr>
        <w:t>заинтересованных сторон</w:t>
      </w:r>
      <w:r w:rsidR="00BA0EBE" w:rsidRPr="00D6616C">
        <w:rPr>
          <w:lang w:val="ru-RU"/>
        </w:rPr>
        <w:t>, включая коренные народы и местные общины</w:t>
      </w:r>
      <w:r w:rsidR="00D522F7" w:rsidRPr="00D6616C">
        <w:rPr>
          <w:lang w:val="ru-RU"/>
        </w:rPr>
        <w:t>;</w:t>
      </w:r>
    </w:p>
    <w:p w:rsidR="00E84F2F" w:rsidRPr="00D6616C" w:rsidRDefault="00CD65A6" w:rsidP="00D709FF">
      <w:pPr>
        <w:pStyle w:val="Para2"/>
        <w:ind w:left="567" w:firstLine="567"/>
        <w:rPr>
          <w:lang w:val="ru-RU"/>
        </w:rPr>
      </w:pPr>
      <w:r w:rsidRPr="00D6616C">
        <w:rPr>
          <w:lang w:val="ru-RU"/>
        </w:rPr>
        <w:t>(</w:t>
      </w:r>
      <w:proofErr w:type="spellStart"/>
      <w:r w:rsidRPr="00D6616C">
        <w:rPr>
          <w:lang w:val="ru-RU"/>
        </w:rPr>
        <w:t>c</w:t>
      </w:r>
      <w:proofErr w:type="spellEnd"/>
      <w:r w:rsidRPr="00D6616C">
        <w:rPr>
          <w:lang w:val="ru-RU"/>
        </w:rPr>
        <w:t>)</w:t>
      </w:r>
      <w:r w:rsidRPr="00D6616C">
        <w:rPr>
          <w:lang w:val="ru-RU"/>
        </w:rPr>
        <w:tab/>
      </w:r>
      <w:r w:rsidR="005565AE" w:rsidRPr="00D6616C">
        <w:rPr>
          <w:lang w:val="ru-RU"/>
        </w:rPr>
        <w:t>и</w:t>
      </w:r>
      <w:r w:rsidR="0601FFA3" w:rsidRPr="00D6616C">
        <w:rPr>
          <w:lang w:val="ru-RU"/>
        </w:rPr>
        <w:t>зучить</w:t>
      </w:r>
      <w:r w:rsidR="00FB72E9" w:rsidRPr="00D6616C">
        <w:rPr>
          <w:lang w:val="ru-RU"/>
        </w:rPr>
        <w:t xml:space="preserve">, </w:t>
      </w:r>
      <w:r w:rsidR="00BA0EBE" w:rsidRPr="00D6616C">
        <w:rPr>
          <w:lang w:val="ru-RU"/>
        </w:rPr>
        <w:t xml:space="preserve">существует </w:t>
      </w:r>
      <w:r w:rsidR="00FB72E9" w:rsidRPr="00D6616C">
        <w:rPr>
          <w:lang w:val="ru-RU"/>
        </w:rPr>
        <w:t xml:space="preserve">ли </w:t>
      </w:r>
      <w:proofErr w:type="spellStart"/>
      <w:r w:rsidR="005565AE" w:rsidRPr="00D6616C">
        <w:rPr>
          <w:lang w:val="ru-RU"/>
        </w:rPr>
        <w:t>фактологическая</w:t>
      </w:r>
      <w:proofErr w:type="spellEnd"/>
      <w:r w:rsidR="005565AE" w:rsidRPr="00D6616C">
        <w:rPr>
          <w:lang w:val="ru-RU"/>
        </w:rPr>
        <w:t xml:space="preserve"> </w:t>
      </w:r>
      <w:r w:rsidR="00BA0EBE" w:rsidRPr="00D6616C">
        <w:rPr>
          <w:lang w:val="ru-RU"/>
        </w:rPr>
        <w:t>база для обоснования возможных полевых испытаний или коммерческого использования</w:t>
      </w:r>
      <w:r w:rsidR="00176EF9" w:rsidRPr="00D6616C">
        <w:rPr>
          <w:lang w:val="ru-RU"/>
        </w:rPr>
        <w:t>;</w:t>
      </w:r>
    </w:p>
    <w:p w:rsidR="00E84F2F" w:rsidRPr="00D6616C" w:rsidRDefault="00CD65A6" w:rsidP="00381721">
      <w:pPr>
        <w:pStyle w:val="1"/>
        <w:numPr>
          <w:ilvl w:val="0"/>
          <w:numId w:val="0"/>
        </w:numPr>
        <w:spacing w:before="120"/>
        <w:ind w:left="567"/>
        <w:rPr>
          <w:szCs w:val="22"/>
          <w:lang w:val="ru-RU"/>
        </w:rPr>
      </w:pPr>
      <w:r w:rsidRPr="00D6616C">
        <w:rPr>
          <w:sz w:val="22"/>
          <w:szCs w:val="22"/>
          <w:lang w:val="ru-RU"/>
        </w:rPr>
        <w:t xml:space="preserve">Разработка </w:t>
      </w:r>
      <w:r w:rsidR="00F73E87" w:rsidRPr="00D6616C">
        <w:rPr>
          <w:sz w:val="22"/>
          <w:szCs w:val="22"/>
          <w:lang w:val="ru-RU"/>
        </w:rPr>
        <w:t>генно-инженерных драйвов</w:t>
      </w:r>
      <w:r w:rsidRPr="00D6616C">
        <w:rPr>
          <w:sz w:val="22"/>
          <w:szCs w:val="22"/>
          <w:lang w:val="ru-RU"/>
        </w:rPr>
        <w:t xml:space="preserve"> для борьбы с трансмиссивными заболеваниями и инвазивными видами</w:t>
      </w:r>
    </w:p>
    <w:p w:rsidR="00E84F2F" w:rsidRPr="00D6616C" w:rsidRDefault="00BA0EBE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Рассмотр</w:t>
      </w:r>
      <w:r w:rsidR="00F73E87" w:rsidRPr="00D6616C">
        <w:rPr>
          <w:lang w:val="ru-RU"/>
        </w:rPr>
        <w:t>еть</w:t>
      </w:r>
      <w:r w:rsidRPr="00D6616C">
        <w:rPr>
          <w:lang w:val="ru-RU"/>
        </w:rPr>
        <w:t xml:space="preserve"> необходимость проведения более широкой оценки социально-экономического, культурного и этического воздействия </w:t>
      </w:r>
      <w:r w:rsidR="00F73E87" w:rsidRPr="00D6616C">
        <w:rPr>
          <w:lang w:val="ru-RU"/>
        </w:rPr>
        <w:t>г</w:t>
      </w:r>
      <w:r w:rsidR="00F73E87" w:rsidRPr="00D6616C">
        <w:rPr>
          <w:szCs w:val="22"/>
          <w:lang w:val="ru-RU"/>
        </w:rPr>
        <w:t>енно-инженерных драйвов</w:t>
      </w:r>
      <w:r w:rsidRPr="00D6616C">
        <w:rPr>
          <w:lang w:val="ru-RU"/>
        </w:rPr>
        <w:t xml:space="preserve">, </w:t>
      </w:r>
      <w:r w:rsidR="00865007" w:rsidRPr="00D6616C">
        <w:rPr>
          <w:lang w:val="ru-RU"/>
        </w:rPr>
        <w:t xml:space="preserve">в </w:t>
      </w:r>
      <w:r w:rsidRPr="00D6616C">
        <w:rPr>
          <w:lang w:val="ru-RU"/>
        </w:rPr>
        <w:t xml:space="preserve">частности, </w:t>
      </w:r>
      <w:r w:rsidR="00D75214" w:rsidRPr="00D6616C">
        <w:rPr>
          <w:lang w:val="ru-RU"/>
        </w:rPr>
        <w:t xml:space="preserve">на </w:t>
      </w:r>
      <w:r w:rsidRPr="00D6616C">
        <w:rPr>
          <w:lang w:val="ru-RU"/>
        </w:rPr>
        <w:t xml:space="preserve">коренные народы и местные общины </w:t>
      </w:r>
      <w:r w:rsidR="006D3742" w:rsidRPr="00D6616C">
        <w:rPr>
          <w:lang w:val="ru-RU"/>
        </w:rPr>
        <w:t>в целях содействия принятию решений</w:t>
      </w:r>
      <w:r w:rsidRPr="00D6616C">
        <w:rPr>
          <w:lang w:val="ru-RU"/>
        </w:rPr>
        <w:t xml:space="preserve"> в соответствии с принципом предосторожности</w:t>
      </w:r>
      <w:r w:rsidR="008D0ED9" w:rsidRPr="00D6616C">
        <w:rPr>
          <w:lang w:val="ru-RU"/>
        </w:rPr>
        <w:t xml:space="preserve">, </w:t>
      </w:r>
      <w:r w:rsidRPr="00D6616C">
        <w:rPr>
          <w:lang w:val="ru-RU"/>
        </w:rPr>
        <w:t>решением 14/19 и другими соответствующими решениями Конференции Сторон и процессами в рамках Картахенского протокола</w:t>
      </w:r>
      <w:r w:rsidR="00127BEA" w:rsidRPr="00D6616C">
        <w:rPr>
          <w:lang w:val="ru-RU"/>
        </w:rPr>
        <w:t>;</w:t>
      </w:r>
    </w:p>
    <w:p w:rsidR="00E84F2F" w:rsidRPr="00D6616C" w:rsidRDefault="00CD65A6" w:rsidP="00381721">
      <w:pPr>
        <w:pStyle w:val="1"/>
        <w:numPr>
          <w:ilvl w:val="0"/>
          <w:numId w:val="0"/>
        </w:numPr>
        <w:spacing w:before="120"/>
        <w:ind w:left="567"/>
        <w:rPr>
          <w:szCs w:val="22"/>
          <w:lang w:val="ru-RU"/>
        </w:rPr>
      </w:pPr>
      <w:r w:rsidRPr="00D6616C">
        <w:rPr>
          <w:sz w:val="22"/>
          <w:szCs w:val="22"/>
          <w:lang w:val="ru-RU"/>
        </w:rPr>
        <w:t>Неравноправное участие развивающихся стран в развитии синтетической биологии</w:t>
      </w:r>
    </w:p>
    <w:p w:rsidR="00E84F2F" w:rsidRPr="00D6616C" w:rsidRDefault="00CD65A6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Пересмотреть</w:t>
      </w:r>
      <w:r w:rsidR="00BA0EBE" w:rsidRPr="00D6616C">
        <w:rPr>
          <w:lang w:val="ru-RU"/>
        </w:rPr>
        <w:t xml:space="preserve"> список </w:t>
      </w:r>
      <w:r w:rsidR="006D3742" w:rsidRPr="00D6616C">
        <w:rPr>
          <w:lang w:val="ru-RU"/>
        </w:rPr>
        <w:t>мер по</w:t>
      </w:r>
      <w:r w:rsidR="00BA0EBE" w:rsidRPr="00D6616C">
        <w:rPr>
          <w:lang w:val="ru-RU"/>
        </w:rPr>
        <w:t xml:space="preserve"> </w:t>
      </w:r>
      <w:r w:rsidR="006D3742" w:rsidRPr="00D6616C">
        <w:rPr>
          <w:lang w:val="ru-RU"/>
        </w:rPr>
        <w:t xml:space="preserve">созданию </w:t>
      </w:r>
      <w:r w:rsidR="00BA0EBE" w:rsidRPr="00D6616C">
        <w:rPr>
          <w:lang w:val="ru-RU"/>
        </w:rPr>
        <w:t xml:space="preserve">потенциала, передаче технологий и обмене знаниями, связанных с синтетической биологией, </w:t>
      </w:r>
      <w:r w:rsidR="000C7A2D" w:rsidRPr="00D6616C">
        <w:rPr>
          <w:lang w:val="ru-RU"/>
        </w:rPr>
        <w:t xml:space="preserve">в целях сокращения разрыва в неравенстве между развитыми и развивающимися странами </w:t>
      </w:r>
      <w:r w:rsidR="006C0847" w:rsidRPr="00D6616C">
        <w:rPr>
          <w:lang w:val="ru-RU"/>
        </w:rPr>
        <w:t xml:space="preserve">и </w:t>
      </w:r>
      <w:r w:rsidR="00827BFE" w:rsidRPr="00D6616C">
        <w:rPr>
          <w:lang w:val="ru-RU"/>
        </w:rPr>
        <w:t xml:space="preserve">представить </w:t>
      </w:r>
      <w:r w:rsidR="009B4D5C" w:rsidRPr="00D6616C">
        <w:rPr>
          <w:lang w:val="ru-RU"/>
        </w:rPr>
        <w:t xml:space="preserve">его </w:t>
      </w:r>
      <w:r w:rsidR="00827BFE" w:rsidRPr="00D6616C">
        <w:rPr>
          <w:lang w:val="ru-RU"/>
        </w:rPr>
        <w:t xml:space="preserve">на рассмотрение </w:t>
      </w:r>
      <w:r w:rsidR="00BA0EBE" w:rsidRPr="00D6616C">
        <w:rPr>
          <w:lang w:val="ru-RU"/>
        </w:rPr>
        <w:t xml:space="preserve">Вспомогательного органа по </w:t>
      </w:r>
      <w:r w:rsidR="006D3742" w:rsidRPr="00D6616C">
        <w:rPr>
          <w:lang w:val="ru-RU"/>
        </w:rPr>
        <w:t>осуществлению</w:t>
      </w:r>
      <w:r w:rsidR="00BA0EBE" w:rsidRPr="00D6616C">
        <w:rPr>
          <w:lang w:val="ru-RU"/>
        </w:rPr>
        <w:t xml:space="preserve"> в случае необходимости;</w:t>
      </w:r>
    </w:p>
    <w:p w:rsidR="00E84F2F" w:rsidRPr="00D6616C" w:rsidRDefault="00CD65A6" w:rsidP="00381721">
      <w:pPr>
        <w:pStyle w:val="1"/>
        <w:numPr>
          <w:ilvl w:val="0"/>
          <w:numId w:val="0"/>
        </w:numPr>
        <w:spacing w:before="120"/>
        <w:ind w:left="567"/>
        <w:rPr>
          <w:szCs w:val="22"/>
          <w:lang w:val="ru-RU"/>
        </w:rPr>
      </w:pPr>
      <w:r w:rsidRPr="00D6616C">
        <w:rPr>
          <w:sz w:val="22"/>
          <w:szCs w:val="22"/>
          <w:lang w:val="ru-RU"/>
        </w:rPr>
        <w:t>Самоограничивающиеся системы насекомых</w:t>
      </w:r>
    </w:p>
    <w:p w:rsidR="00E84F2F" w:rsidRPr="00D6616C" w:rsidRDefault="00CD65A6" w:rsidP="003061F1">
      <w:pPr>
        <w:pStyle w:val="Para10"/>
        <w:numPr>
          <w:ilvl w:val="0"/>
          <w:numId w:val="2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D6616C">
        <w:rPr>
          <w:lang w:val="ru-RU"/>
        </w:rPr>
        <w:t>При</w:t>
      </w:r>
      <w:r w:rsidR="006D3742" w:rsidRPr="00D6616C">
        <w:rPr>
          <w:lang w:val="ru-RU"/>
        </w:rPr>
        <w:t>нять</w:t>
      </w:r>
      <w:r w:rsidRPr="00D6616C">
        <w:rPr>
          <w:lang w:val="ru-RU"/>
        </w:rPr>
        <w:t xml:space="preserve"> решение рассмотреть самоограничивающихся насекомых </w:t>
      </w:r>
      <w:proofErr w:type="gramStart"/>
      <w:r w:rsidRPr="00D6616C">
        <w:rPr>
          <w:lang w:val="ru-RU"/>
        </w:rPr>
        <w:t>в качестве потенциальной темы для дальнейшей разработки руководства по оценке рисков в соответствии с приложением</w:t>
      </w:r>
      <w:proofErr w:type="gramEnd"/>
      <w:r w:rsidRPr="00D6616C">
        <w:rPr>
          <w:lang w:val="ru-RU"/>
        </w:rPr>
        <w:t xml:space="preserve"> </w:t>
      </w:r>
      <w:r w:rsidR="00354CFB" w:rsidRPr="00D6616C">
        <w:rPr>
          <w:lang w:val="ru-RU"/>
        </w:rPr>
        <w:t xml:space="preserve">I к </w:t>
      </w:r>
      <w:r w:rsidRPr="00D6616C">
        <w:rPr>
          <w:lang w:val="ru-RU"/>
        </w:rPr>
        <w:t>решению CP-9/13.</w:t>
      </w:r>
    </w:p>
    <w:p w:rsidR="00E84F2F" w:rsidRPr="00D6616C" w:rsidRDefault="00CD65A6">
      <w:pPr>
        <w:tabs>
          <w:tab w:val="left" w:pos="1134"/>
        </w:tabs>
        <w:spacing w:before="120" w:after="120"/>
        <w:jc w:val="center"/>
        <w:rPr>
          <w:lang w:val="ru-RU"/>
        </w:rPr>
      </w:pPr>
      <w:r w:rsidRPr="00D6616C">
        <w:rPr>
          <w:lang w:val="ru-RU"/>
        </w:rPr>
        <w:t>__________</w:t>
      </w:r>
    </w:p>
    <w:sectPr w:rsidR="00E84F2F" w:rsidRPr="00D6616C" w:rsidSect="00176E34">
      <w:footnotePr>
        <w:numRestart w:val="eachSect"/>
      </w:footnotePr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9F4" w:rsidRDefault="000129F4" w:rsidP="00A96B21">
      <w:r>
        <w:separator/>
      </w:r>
    </w:p>
  </w:endnote>
  <w:endnote w:type="continuationSeparator" w:id="0">
    <w:p w:rsidR="000129F4" w:rsidRDefault="000129F4" w:rsidP="00A96B21">
      <w:r>
        <w:continuationSeparator/>
      </w:r>
    </w:p>
  </w:endnote>
  <w:endnote w:type="continuationNotice" w:id="1">
    <w:p w:rsidR="000129F4" w:rsidRDefault="000129F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1722602"/>
      <w:docPartObj>
        <w:docPartGallery w:val="Page Numbers (Bottom of Page)"/>
        <w:docPartUnique/>
      </w:docPartObj>
    </w:sdtPr>
    <w:sdtContent>
      <w:sdt>
        <w:sdtPr>
          <w:id w:val="1201123334"/>
          <w:docPartObj>
            <w:docPartGallery w:val="Page Numbers (Top of Page)"/>
            <w:docPartUnique/>
          </w:docPartObj>
        </w:sdtPr>
        <w:sdtContent>
          <w:sdt>
            <w:sdtPr>
              <w:id w:val="-1070266741"/>
              <w:docPartObj>
                <w:docPartGallery w:val="Page Numbers (Top of Page)"/>
                <w:docPartUnique/>
              </w:docPartObj>
            </w:sdtPr>
            <w:sdtContent>
              <w:p w:rsidR="000129F4" w:rsidRDefault="000129F4">
                <w:pPr>
                  <w:pStyle w:val="af0"/>
                  <w:jc w:val="left"/>
                </w:pPr>
                <w:r w:rsidRPr="002B559C">
                  <w:rPr>
                    <w:sz w:val="20"/>
                    <w:szCs w:val="20"/>
                  </w:rPr>
                  <w:fldChar w:fldCharType="begin"/>
                </w:r>
                <w:r w:rsidRPr="002B559C">
                  <w:rPr>
                    <w:sz w:val="20"/>
                    <w:szCs w:val="20"/>
                  </w:rPr>
                  <w:instrText xml:space="preserve"> PAGE </w:instrText>
                </w:r>
                <w:r w:rsidRPr="002B559C">
                  <w:rPr>
                    <w:sz w:val="20"/>
                    <w:szCs w:val="20"/>
                  </w:rPr>
                  <w:fldChar w:fldCharType="separate"/>
                </w:r>
                <w:r w:rsidR="00643BC8">
                  <w:rPr>
                    <w:noProof/>
                    <w:sz w:val="20"/>
                    <w:szCs w:val="20"/>
                  </w:rPr>
                  <w:t>30</w:t>
                </w:r>
                <w:r w:rsidRPr="002B559C">
                  <w:rPr>
                    <w:sz w:val="20"/>
                    <w:szCs w:val="20"/>
                  </w:rPr>
                  <w:fldChar w:fldCharType="end"/>
                </w:r>
                <w:r w:rsidRPr="002B559C">
                  <w:rPr>
                    <w:sz w:val="20"/>
                    <w:szCs w:val="20"/>
                  </w:rPr>
                  <w:t>/</w:t>
                </w:r>
                <w:r w:rsidRPr="002B559C">
                  <w:rPr>
                    <w:sz w:val="20"/>
                    <w:szCs w:val="20"/>
                  </w:rPr>
                  <w:fldChar w:fldCharType="begin"/>
                </w:r>
                <w:r w:rsidRPr="002B559C">
                  <w:rPr>
                    <w:sz w:val="20"/>
                    <w:szCs w:val="20"/>
                  </w:rPr>
                  <w:instrText xml:space="preserve"> NUMPAGES  </w:instrText>
                </w:r>
                <w:r w:rsidRPr="002B559C">
                  <w:rPr>
                    <w:sz w:val="20"/>
                    <w:szCs w:val="20"/>
                  </w:rPr>
                  <w:fldChar w:fldCharType="separate"/>
                </w:r>
                <w:r w:rsidR="00643BC8">
                  <w:rPr>
                    <w:noProof/>
                    <w:sz w:val="20"/>
                    <w:szCs w:val="20"/>
                  </w:rPr>
                  <w:t>41</w:t>
                </w:r>
                <w:r w:rsidRPr="002B559C">
                  <w:rPr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10810390"/>
      <w:docPartObj>
        <w:docPartGallery w:val="Page Numbers (Bottom of Page)"/>
        <w:docPartUnique/>
      </w:docPartObj>
    </w:sdtPr>
    <w:sdtContent>
      <w:sdt>
        <w:sdtPr>
          <w:id w:val="-552918312"/>
          <w:docPartObj>
            <w:docPartGallery w:val="Page Numbers (Top of Page)"/>
            <w:docPartUnique/>
          </w:docPartObj>
        </w:sdtPr>
        <w:sdtContent>
          <w:p w:rsidR="000129F4" w:rsidRDefault="000129F4">
            <w:pPr>
              <w:pStyle w:val="af0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43BC8">
              <w:rPr>
                <w:noProof/>
                <w:sz w:val="20"/>
                <w:szCs w:val="20"/>
              </w:rPr>
              <w:t>29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43BC8">
              <w:rPr>
                <w:noProof/>
                <w:sz w:val="20"/>
                <w:szCs w:val="20"/>
              </w:rPr>
              <w:t>41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0129F4" w:rsidRDefault="000129F4">
            <w:pPr>
              <w:pStyle w:val="af0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43BC8">
              <w:rPr>
                <w:noProof/>
                <w:sz w:val="20"/>
                <w:szCs w:val="20"/>
              </w:rPr>
              <w:t>40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43BC8">
              <w:rPr>
                <w:noProof/>
                <w:sz w:val="20"/>
                <w:szCs w:val="20"/>
              </w:rPr>
              <w:t>41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0129F4" w:rsidRDefault="000129F4">
            <w:pPr>
              <w:pStyle w:val="af0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43BC8">
              <w:rPr>
                <w:noProof/>
                <w:sz w:val="20"/>
                <w:szCs w:val="20"/>
              </w:rPr>
              <w:t>41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43BC8">
              <w:rPr>
                <w:noProof/>
                <w:sz w:val="20"/>
                <w:szCs w:val="20"/>
              </w:rPr>
              <w:t>41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9F4" w:rsidRDefault="000129F4" w:rsidP="00A96B21">
      <w:r>
        <w:separator/>
      </w:r>
    </w:p>
  </w:footnote>
  <w:footnote w:type="continuationSeparator" w:id="0">
    <w:p w:rsidR="000129F4" w:rsidRDefault="000129F4" w:rsidP="00A96B21">
      <w:r>
        <w:continuationSeparator/>
      </w:r>
    </w:p>
  </w:footnote>
  <w:footnote w:type="continuationNotice" w:id="1">
    <w:p w:rsidR="000129F4" w:rsidRDefault="000129F4"/>
  </w:footnote>
  <w:footnote w:id="2">
    <w:p w:rsidR="000129F4" w:rsidRDefault="000129F4">
      <w:pPr>
        <w:pStyle w:val="Footnote"/>
      </w:pPr>
      <w:r w:rsidRPr="0075214A">
        <w:rPr>
          <w:rStyle w:val="aa"/>
        </w:rPr>
        <w:t xml:space="preserve">* </w:t>
      </w:r>
      <w:proofErr w:type="gramStart"/>
      <w:r w:rsidRPr="00D035A8">
        <w:t>CBD/SBSTTA/26/1</w:t>
      </w:r>
      <w:r w:rsidRPr="0075214A">
        <w:t>.</w:t>
      </w:r>
      <w:proofErr w:type="gramEnd"/>
    </w:p>
  </w:footnote>
  <w:footnote w:id="3">
    <w:p w:rsidR="000129F4" w:rsidRPr="00D64535" w:rsidRDefault="000129F4">
      <w:pPr>
        <w:pStyle w:val="a8"/>
        <w:rPr>
          <w:lang w:val="ru-RU"/>
        </w:rPr>
      </w:pPr>
      <w:r>
        <w:rPr>
          <w:rStyle w:val="aa"/>
        </w:rPr>
        <w:footnoteRef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См. </w:t>
      </w:r>
      <w:r w:rsidRPr="00D035A8">
        <w:rPr>
          <w:sz w:val="18"/>
          <w:szCs w:val="18"/>
        </w:rPr>
        <w:t>CBD/SYNBIO/AHTEG/2023/1/3</w:t>
      </w:r>
      <w:r>
        <w:rPr>
          <w:sz w:val="18"/>
          <w:szCs w:val="18"/>
        </w:rPr>
        <w:t>,</w:t>
      </w:r>
      <w:r w:rsidRPr="00D64535">
        <w:rPr>
          <w:sz w:val="18"/>
          <w:szCs w:val="18"/>
          <w:lang w:val="ru-RU"/>
        </w:rPr>
        <w:t xml:space="preserve"> приложение I, раздел В для </w:t>
      </w:r>
      <w:r>
        <w:rPr>
          <w:sz w:val="18"/>
          <w:szCs w:val="18"/>
          <w:lang w:val="ru-RU"/>
        </w:rPr>
        <w:t>более детального</w:t>
      </w:r>
      <w:r w:rsidRPr="00D64535">
        <w:rPr>
          <w:sz w:val="18"/>
          <w:szCs w:val="18"/>
          <w:lang w:val="ru-RU"/>
        </w:rPr>
        <w:t xml:space="preserve"> описания процесса.</w:t>
      </w:r>
      <w:proofErr w:type="gramEnd"/>
    </w:p>
  </w:footnote>
  <w:footnote w:id="4">
    <w:p w:rsidR="000129F4" w:rsidRDefault="000129F4">
      <w:pPr>
        <w:pStyle w:val="a8"/>
        <w:rPr>
          <w:lang w:val="en-US"/>
        </w:rPr>
      </w:pPr>
      <w:r>
        <w:rPr>
          <w:rStyle w:val="aa"/>
        </w:rPr>
        <w:footnoteRef/>
      </w:r>
      <w:r w:rsidRPr="00F14E58">
        <w:rPr>
          <w:sz w:val="18"/>
          <w:szCs w:val="18"/>
        </w:rPr>
        <w:t xml:space="preserve"> </w:t>
      </w:r>
      <w:proofErr w:type="gramStart"/>
      <w:r w:rsidRPr="00F14E58">
        <w:rPr>
          <w:sz w:val="18"/>
          <w:szCs w:val="18"/>
        </w:rPr>
        <w:t>CBD/SYNBIO/AHTEG/2019/1/3.</w:t>
      </w:r>
      <w:proofErr w:type="gramEnd"/>
    </w:p>
  </w:footnote>
  <w:footnote w:id="5">
    <w:p w:rsidR="000129F4" w:rsidRPr="002617DD" w:rsidRDefault="000129F4">
      <w:pPr>
        <w:pStyle w:val="a8"/>
        <w:rPr>
          <w:sz w:val="18"/>
          <w:szCs w:val="18"/>
          <w:lang w:val="ru-RU"/>
        </w:rPr>
      </w:pPr>
      <w:r w:rsidRPr="00D035A8">
        <w:rPr>
          <w:rStyle w:val="aa"/>
          <w:sz w:val="18"/>
          <w:szCs w:val="18"/>
        </w:rPr>
        <w:footnoteRef/>
      </w:r>
      <w:r w:rsidRPr="00D035A8">
        <w:rPr>
          <w:sz w:val="18"/>
          <w:szCs w:val="18"/>
        </w:rPr>
        <w:t xml:space="preserve"> </w:t>
      </w:r>
      <w:r w:rsidRPr="002617DD">
        <w:rPr>
          <w:sz w:val="18"/>
          <w:szCs w:val="18"/>
          <w:lang w:val="ru-RU"/>
        </w:rPr>
        <w:t xml:space="preserve">Этап A процесса (сбор информации), </w:t>
      </w:r>
      <w:r>
        <w:rPr>
          <w:sz w:val="18"/>
          <w:szCs w:val="18"/>
          <w:lang w:val="ru-RU"/>
        </w:rPr>
        <w:t>представленного</w:t>
      </w:r>
      <w:r w:rsidRPr="0015657E">
        <w:rPr>
          <w:sz w:val="18"/>
          <w:szCs w:val="18"/>
          <w:lang w:val="ru-RU"/>
        </w:rPr>
        <w:t xml:space="preserve"> </w:t>
      </w:r>
      <w:r w:rsidRPr="002617DD">
        <w:rPr>
          <w:sz w:val="18"/>
          <w:szCs w:val="18"/>
          <w:lang w:val="ru-RU"/>
        </w:rPr>
        <w:t xml:space="preserve">в решении 15/31, </w:t>
      </w:r>
      <w:r w:rsidRPr="00B3747F">
        <w:rPr>
          <w:sz w:val="18"/>
          <w:szCs w:val="18"/>
          <w:lang w:val="ru-RU"/>
        </w:rPr>
        <w:t xml:space="preserve">с участием </w:t>
      </w:r>
      <w:r>
        <w:rPr>
          <w:sz w:val="18"/>
          <w:szCs w:val="18"/>
          <w:lang w:val="ru-RU"/>
        </w:rPr>
        <w:t>с</w:t>
      </w:r>
      <w:r w:rsidRPr="00B3747F">
        <w:rPr>
          <w:sz w:val="18"/>
          <w:szCs w:val="18"/>
          <w:lang w:val="ru-RU"/>
        </w:rPr>
        <w:t>екретариата</w:t>
      </w:r>
      <w:r w:rsidRPr="002617DD">
        <w:rPr>
          <w:sz w:val="18"/>
          <w:szCs w:val="18"/>
          <w:lang w:val="ru-RU"/>
        </w:rPr>
        <w:t xml:space="preserve"> в качестве координирующего </w:t>
      </w:r>
      <w:r>
        <w:rPr>
          <w:sz w:val="18"/>
          <w:szCs w:val="18"/>
          <w:lang w:val="ru-RU"/>
        </w:rPr>
        <w:t>органа</w:t>
      </w:r>
      <w:r w:rsidRPr="002617DD">
        <w:rPr>
          <w:sz w:val="18"/>
          <w:szCs w:val="18"/>
          <w:lang w:val="ru-RU"/>
        </w:rPr>
        <w:t>.</w:t>
      </w:r>
    </w:p>
  </w:footnote>
  <w:footnote w:id="6">
    <w:p w:rsidR="000129F4" w:rsidRPr="002617DD" w:rsidRDefault="000129F4">
      <w:pPr>
        <w:pStyle w:val="a8"/>
        <w:rPr>
          <w:sz w:val="18"/>
          <w:szCs w:val="18"/>
          <w:lang w:val="ru-RU"/>
        </w:rPr>
      </w:pPr>
      <w:r w:rsidRPr="002617DD">
        <w:rPr>
          <w:rStyle w:val="aa"/>
          <w:sz w:val="18"/>
          <w:szCs w:val="18"/>
          <w:lang w:val="ru-RU"/>
        </w:rPr>
        <w:footnoteRef/>
      </w:r>
      <w:r w:rsidRPr="002617DD">
        <w:rPr>
          <w:sz w:val="18"/>
          <w:szCs w:val="18"/>
          <w:lang w:val="ru-RU"/>
        </w:rPr>
        <w:t xml:space="preserve"> Этап B (компиляция, </w:t>
      </w:r>
      <w:r w:rsidRPr="0015657E">
        <w:rPr>
          <w:sz w:val="18"/>
          <w:szCs w:val="18"/>
          <w:lang w:val="ru-RU"/>
        </w:rPr>
        <w:t xml:space="preserve">систематизация </w:t>
      </w:r>
      <w:r w:rsidRPr="002617DD">
        <w:rPr>
          <w:sz w:val="18"/>
          <w:szCs w:val="18"/>
          <w:lang w:val="ru-RU"/>
        </w:rPr>
        <w:t xml:space="preserve">и обобщение информации) процесса, </w:t>
      </w:r>
      <w:r>
        <w:rPr>
          <w:sz w:val="18"/>
          <w:szCs w:val="18"/>
          <w:lang w:val="ru-RU"/>
        </w:rPr>
        <w:t>представленного</w:t>
      </w:r>
      <w:r w:rsidRPr="0015657E">
        <w:rPr>
          <w:sz w:val="18"/>
          <w:szCs w:val="18"/>
          <w:lang w:val="ru-RU"/>
        </w:rPr>
        <w:t xml:space="preserve"> </w:t>
      </w:r>
      <w:r w:rsidRPr="002617DD">
        <w:rPr>
          <w:sz w:val="18"/>
          <w:szCs w:val="18"/>
          <w:lang w:val="ru-RU"/>
        </w:rPr>
        <w:t xml:space="preserve">в решении 15/31, </w:t>
      </w:r>
      <w:r w:rsidRPr="00B3747F">
        <w:rPr>
          <w:sz w:val="18"/>
          <w:szCs w:val="18"/>
          <w:lang w:val="ru-RU"/>
        </w:rPr>
        <w:t xml:space="preserve">с участием </w:t>
      </w:r>
      <w:r>
        <w:rPr>
          <w:sz w:val="18"/>
          <w:szCs w:val="18"/>
          <w:lang w:val="ru-RU"/>
        </w:rPr>
        <w:t>с</w:t>
      </w:r>
      <w:r w:rsidRPr="00B3747F">
        <w:rPr>
          <w:sz w:val="18"/>
          <w:szCs w:val="18"/>
          <w:lang w:val="ru-RU"/>
        </w:rPr>
        <w:t>екретариата</w:t>
      </w:r>
      <w:r w:rsidRPr="002617DD">
        <w:rPr>
          <w:sz w:val="18"/>
          <w:szCs w:val="18"/>
          <w:lang w:val="ru-RU"/>
        </w:rPr>
        <w:t xml:space="preserve"> в качестве координирующего </w:t>
      </w:r>
      <w:r>
        <w:rPr>
          <w:sz w:val="18"/>
          <w:szCs w:val="18"/>
          <w:lang w:val="ru-RU"/>
        </w:rPr>
        <w:t>органа</w:t>
      </w:r>
      <w:r w:rsidRPr="002617DD">
        <w:rPr>
          <w:sz w:val="18"/>
          <w:szCs w:val="18"/>
          <w:lang w:val="ru-RU"/>
        </w:rPr>
        <w:t>.</w:t>
      </w:r>
    </w:p>
  </w:footnote>
  <w:footnote w:id="7">
    <w:p w:rsidR="000129F4" w:rsidRPr="002617DD" w:rsidRDefault="000129F4">
      <w:pPr>
        <w:pStyle w:val="a8"/>
        <w:rPr>
          <w:sz w:val="18"/>
          <w:szCs w:val="18"/>
          <w:lang w:val="ru-RU"/>
        </w:rPr>
      </w:pPr>
      <w:r w:rsidRPr="002617DD">
        <w:rPr>
          <w:rStyle w:val="aa"/>
          <w:sz w:val="18"/>
          <w:szCs w:val="18"/>
          <w:lang w:val="ru-RU"/>
        </w:rPr>
        <w:footnoteRef/>
      </w:r>
      <w:r w:rsidRPr="002617DD">
        <w:rPr>
          <w:sz w:val="18"/>
          <w:szCs w:val="18"/>
          <w:lang w:val="ru-RU"/>
        </w:rPr>
        <w:t xml:space="preserve"> Этап C (оценка) процесса, </w:t>
      </w:r>
      <w:r>
        <w:rPr>
          <w:sz w:val="18"/>
          <w:szCs w:val="18"/>
          <w:lang w:val="ru-RU"/>
        </w:rPr>
        <w:t>представленного</w:t>
      </w:r>
      <w:r w:rsidRPr="0015657E">
        <w:rPr>
          <w:sz w:val="18"/>
          <w:szCs w:val="18"/>
          <w:lang w:val="ru-RU"/>
        </w:rPr>
        <w:t xml:space="preserve"> </w:t>
      </w:r>
      <w:r w:rsidRPr="002617DD">
        <w:rPr>
          <w:sz w:val="18"/>
          <w:szCs w:val="18"/>
          <w:lang w:val="ru-RU"/>
        </w:rPr>
        <w:t xml:space="preserve">в решении 15/31, с </w:t>
      </w:r>
      <w:r w:rsidRPr="00B3747F">
        <w:rPr>
          <w:sz w:val="18"/>
          <w:szCs w:val="18"/>
          <w:lang w:val="ru-RU"/>
        </w:rPr>
        <w:t xml:space="preserve">участием </w:t>
      </w:r>
      <w:r w:rsidRPr="0015657E">
        <w:rPr>
          <w:sz w:val="18"/>
          <w:szCs w:val="18"/>
          <w:lang w:val="ru-RU"/>
        </w:rPr>
        <w:t xml:space="preserve">многодисциплинарной </w:t>
      </w:r>
      <w:r>
        <w:rPr>
          <w:sz w:val="18"/>
          <w:szCs w:val="18"/>
          <w:lang w:val="ru-RU"/>
        </w:rPr>
        <w:t>С</w:t>
      </w:r>
      <w:r w:rsidRPr="002617DD">
        <w:rPr>
          <w:sz w:val="18"/>
          <w:szCs w:val="18"/>
          <w:lang w:val="ru-RU"/>
        </w:rPr>
        <w:t>пециальной групп</w:t>
      </w:r>
      <w:r>
        <w:rPr>
          <w:sz w:val="18"/>
          <w:szCs w:val="18"/>
          <w:lang w:val="ru-RU"/>
        </w:rPr>
        <w:t>ы</w:t>
      </w:r>
      <w:r w:rsidRPr="002617DD">
        <w:rPr>
          <w:sz w:val="18"/>
          <w:szCs w:val="18"/>
          <w:lang w:val="ru-RU"/>
        </w:rPr>
        <w:t xml:space="preserve"> технических экспертов в качестве координирующего </w:t>
      </w:r>
      <w:r>
        <w:rPr>
          <w:sz w:val="18"/>
          <w:szCs w:val="18"/>
          <w:lang w:val="ru-RU"/>
        </w:rPr>
        <w:t>органа</w:t>
      </w:r>
      <w:r w:rsidRPr="002617DD">
        <w:rPr>
          <w:sz w:val="18"/>
          <w:szCs w:val="18"/>
          <w:lang w:val="ru-RU"/>
        </w:rPr>
        <w:t>.</w:t>
      </w:r>
    </w:p>
  </w:footnote>
  <w:footnote w:id="8">
    <w:p w:rsidR="000129F4" w:rsidRPr="002617DD" w:rsidRDefault="000129F4">
      <w:pPr>
        <w:pStyle w:val="a8"/>
        <w:rPr>
          <w:sz w:val="18"/>
          <w:szCs w:val="18"/>
          <w:lang w:val="ru-RU"/>
        </w:rPr>
      </w:pPr>
      <w:r w:rsidRPr="002617DD">
        <w:rPr>
          <w:rStyle w:val="aa"/>
          <w:sz w:val="18"/>
          <w:szCs w:val="18"/>
          <w:lang w:val="ru-RU"/>
        </w:rPr>
        <w:footnoteRef/>
      </w:r>
      <w:r w:rsidRPr="002617DD">
        <w:rPr>
          <w:sz w:val="18"/>
          <w:szCs w:val="18"/>
          <w:lang w:val="ru-RU"/>
        </w:rPr>
        <w:t xml:space="preserve"> Этап</w:t>
      </w:r>
      <w:proofErr w:type="gramStart"/>
      <w:r w:rsidRPr="002617DD">
        <w:rPr>
          <w:sz w:val="18"/>
          <w:szCs w:val="18"/>
          <w:lang w:val="ru-RU"/>
        </w:rPr>
        <w:t xml:space="preserve"> С</w:t>
      </w:r>
      <w:proofErr w:type="gramEnd"/>
      <w:r w:rsidRPr="002617DD">
        <w:rPr>
          <w:sz w:val="18"/>
          <w:szCs w:val="18"/>
          <w:lang w:val="ru-RU"/>
        </w:rPr>
        <w:t xml:space="preserve"> процесса, </w:t>
      </w:r>
      <w:r>
        <w:rPr>
          <w:sz w:val="18"/>
          <w:szCs w:val="18"/>
          <w:lang w:val="ru-RU"/>
        </w:rPr>
        <w:t>представленного</w:t>
      </w:r>
      <w:r w:rsidRPr="0015657E">
        <w:rPr>
          <w:sz w:val="18"/>
          <w:szCs w:val="18"/>
          <w:lang w:val="ru-RU"/>
        </w:rPr>
        <w:t xml:space="preserve"> </w:t>
      </w:r>
      <w:r w:rsidRPr="002617DD">
        <w:rPr>
          <w:sz w:val="18"/>
          <w:szCs w:val="18"/>
          <w:lang w:val="ru-RU"/>
        </w:rPr>
        <w:t xml:space="preserve">в решении 15/31, с </w:t>
      </w:r>
      <w:r w:rsidRPr="00B3747F">
        <w:rPr>
          <w:sz w:val="18"/>
          <w:szCs w:val="18"/>
          <w:lang w:val="ru-RU"/>
        </w:rPr>
        <w:t xml:space="preserve">участием </w:t>
      </w:r>
      <w:r w:rsidRPr="0015657E">
        <w:rPr>
          <w:sz w:val="18"/>
          <w:szCs w:val="18"/>
          <w:lang w:val="ru-RU"/>
        </w:rPr>
        <w:t xml:space="preserve">многодисциплинарной </w:t>
      </w:r>
      <w:r>
        <w:rPr>
          <w:sz w:val="18"/>
          <w:szCs w:val="18"/>
          <w:lang w:val="ru-RU"/>
        </w:rPr>
        <w:t>С</w:t>
      </w:r>
      <w:r w:rsidRPr="002617DD">
        <w:rPr>
          <w:sz w:val="18"/>
          <w:szCs w:val="18"/>
          <w:lang w:val="ru-RU"/>
        </w:rPr>
        <w:t>пециальной групп</w:t>
      </w:r>
      <w:r>
        <w:rPr>
          <w:sz w:val="18"/>
          <w:szCs w:val="18"/>
          <w:lang w:val="ru-RU"/>
        </w:rPr>
        <w:t>ы</w:t>
      </w:r>
      <w:r w:rsidRPr="002617DD">
        <w:rPr>
          <w:sz w:val="18"/>
          <w:szCs w:val="18"/>
          <w:lang w:val="ru-RU"/>
        </w:rPr>
        <w:t xml:space="preserve"> технических экспертов, Вспомогательн</w:t>
      </w:r>
      <w:r>
        <w:rPr>
          <w:sz w:val="18"/>
          <w:szCs w:val="18"/>
          <w:lang w:val="ru-RU"/>
        </w:rPr>
        <w:t xml:space="preserve">ого </w:t>
      </w:r>
      <w:r w:rsidRPr="002617DD">
        <w:rPr>
          <w:sz w:val="18"/>
          <w:szCs w:val="18"/>
          <w:lang w:val="ru-RU"/>
        </w:rPr>
        <w:t>орган</w:t>
      </w:r>
      <w:r>
        <w:rPr>
          <w:sz w:val="18"/>
          <w:szCs w:val="18"/>
          <w:lang w:val="ru-RU"/>
        </w:rPr>
        <w:t>а</w:t>
      </w:r>
      <w:r w:rsidRPr="002617DD">
        <w:rPr>
          <w:sz w:val="18"/>
          <w:szCs w:val="18"/>
          <w:lang w:val="ru-RU"/>
        </w:rPr>
        <w:t>, Конференци</w:t>
      </w:r>
      <w:r>
        <w:rPr>
          <w:sz w:val="18"/>
          <w:szCs w:val="18"/>
          <w:lang w:val="ru-RU"/>
        </w:rPr>
        <w:t>и</w:t>
      </w:r>
      <w:r w:rsidRPr="002617DD">
        <w:rPr>
          <w:sz w:val="18"/>
          <w:szCs w:val="18"/>
          <w:lang w:val="ru-RU"/>
        </w:rPr>
        <w:t xml:space="preserve"> Сторон и в соответствующих случаях Конференци</w:t>
      </w:r>
      <w:r>
        <w:rPr>
          <w:sz w:val="18"/>
          <w:szCs w:val="18"/>
          <w:lang w:val="ru-RU"/>
        </w:rPr>
        <w:t>и</w:t>
      </w:r>
      <w:r w:rsidRPr="002617DD">
        <w:rPr>
          <w:sz w:val="18"/>
          <w:szCs w:val="18"/>
          <w:lang w:val="ru-RU"/>
        </w:rPr>
        <w:t xml:space="preserve"> Сторон, выступающей в качестве совещаний Сторон </w:t>
      </w:r>
      <w:r>
        <w:rPr>
          <w:sz w:val="18"/>
          <w:szCs w:val="18"/>
          <w:lang w:val="ru-RU"/>
        </w:rPr>
        <w:t>п</w:t>
      </w:r>
      <w:r w:rsidRPr="002617DD">
        <w:rPr>
          <w:sz w:val="18"/>
          <w:szCs w:val="18"/>
          <w:lang w:val="ru-RU"/>
        </w:rPr>
        <w:t xml:space="preserve">ротоколов, в качестве координирующих </w:t>
      </w:r>
      <w:r>
        <w:rPr>
          <w:sz w:val="18"/>
          <w:szCs w:val="18"/>
          <w:lang w:val="ru-RU"/>
        </w:rPr>
        <w:t>органов.</w:t>
      </w:r>
    </w:p>
  </w:footnote>
  <w:footnote w:id="9">
    <w:p w:rsidR="000129F4" w:rsidRPr="002617DD" w:rsidRDefault="000129F4">
      <w:pPr>
        <w:pStyle w:val="a8"/>
        <w:rPr>
          <w:lang w:val="ru-RU"/>
        </w:rPr>
      </w:pPr>
      <w:r w:rsidRPr="002617DD">
        <w:rPr>
          <w:rStyle w:val="aa"/>
          <w:sz w:val="18"/>
          <w:szCs w:val="18"/>
          <w:lang w:val="ru-RU"/>
        </w:rPr>
        <w:footnoteRef/>
      </w:r>
      <w:r w:rsidRPr="002617DD">
        <w:rPr>
          <w:sz w:val="18"/>
          <w:szCs w:val="18"/>
          <w:lang w:val="ru-RU"/>
        </w:rPr>
        <w:t xml:space="preserve"> Этап D (представление информации о результатах) процесса, </w:t>
      </w:r>
      <w:r>
        <w:rPr>
          <w:sz w:val="18"/>
          <w:szCs w:val="18"/>
          <w:lang w:val="ru-RU"/>
        </w:rPr>
        <w:t>представленного</w:t>
      </w:r>
      <w:r w:rsidRPr="0015657E">
        <w:rPr>
          <w:sz w:val="18"/>
          <w:szCs w:val="18"/>
          <w:lang w:val="ru-RU"/>
        </w:rPr>
        <w:t xml:space="preserve"> </w:t>
      </w:r>
      <w:r w:rsidRPr="002617DD">
        <w:rPr>
          <w:sz w:val="18"/>
          <w:szCs w:val="18"/>
          <w:lang w:val="ru-RU"/>
        </w:rPr>
        <w:t xml:space="preserve">в решении 15/31, с </w:t>
      </w:r>
      <w:r w:rsidRPr="00B3747F">
        <w:rPr>
          <w:sz w:val="18"/>
          <w:szCs w:val="18"/>
          <w:lang w:val="ru-RU"/>
        </w:rPr>
        <w:t xml:space="preserve">участием </w:t>
      </w:r>
      <w:r w:rsidRPr="0015657E">
        <w:rPr>
          <w:sz w:val="18"/>
          <w:szCs w:val="18"/>
          <w:lang w:val="ru-RU"/>
        </w:rPr>
        <w:t xml:space="preserve">многодисциплинарной </w:t>
      </w:r>
      <w:r>
        <w:rPr>
          <w:sz w:val="18"/>
          <w:szCs w:val="18"/>
          <w:lang w:val="ru-RU"/>
        </w:rPr>
        <w:t>С</w:t>
      </w:r>
      <w:r w:rsidRPr="002617DD">
        <w:rPr>
          <w:sz w:val="18"/>
          <w:szCs w:val="18"/>
          <w:lang w:val="ru-RU"/>
        </w:rPr>
        <w:t>пециальной групп</w:t>
      </w:r>
      <w:r>
        <w:rPr>
          <w:sz w:val="18"/>
          <w:szCs w:val="18"/>
          <w:lang w:val="ru-RU"/>
        </w:rPr>
        <w:t>ы</w:t>
      </w:r>
      <w:r w:rsidRPr="002617DD">
        <w:rPr>
          <w:sz w:val="18"/>
          <w:szCs w:val="18"/>
          <w:lang w:val="ru-RU"/>
        </w:rPr>
        <w:t xml:space="preserve"> технических экспертов, Вспомогательн</w:t>
      </w:r>
      <w:r>
        <w:rPr>
          <w:sz w:val="18"/>
          <w:szCs w:val="18"/>
          <w:lang w:val="ru-RU"/>
        </w:rPr>
        <w:t xml:space="preserve">ого </w:t>
      </w:r>
      <w:r w:rsidRPr="002617DD">
        <w:rPr>
          <w:sz w:val="18"/>
          <w:szCs w:val="18"/>
          <w:lang w:val="ru-RU"/>
        </w:rPr>
        <w:t>орган</w:t>
      </w:r>
      <w:r>
        <w:rPr>
          <w:sz w:val="18"/>
          <w:szCs w:val="18"/>
          <w:lang w:val="ru-RU"/>
        </w:rPr>
        <w:t>а</w:t>
      </w:r>
      <w:r w:rsidRPr="002617DD">
        <w:rPr>
          <w:sz w:val="18"/>
          <w:szCs w:val="18"/>
          <w:lang w:val="ru-RU"/>
        </w:rPr>
        <w:t>, Конференци</w:t>
      </w:r>
      <w:r>
        <w:rPr>
          <w:sz w:val="18"/>
          <w:szCs w:val="18"/>
          <w:lang w:val="ru-RU"/>
        </w:rPr>
        <w:t>и</w:t>
      </w:r>
      <w:r w:rsidRPr="002617DD">
        <w:rPr>
          <w:sz w:val="18"/>
          <w:szCs w:val="18"/>
          <w:lang w:val="ru-RU"/>
        </w:rPr>
        <w:t xml:space="preserve"> Сторон и в соответствующих случаях Конференци</w:t>
      </w:r>
      <w:r>
        <w:rPr>
          <w:sz w:val="18"/>
          <w:szCs w:val="18"/>
          <w:lang w:val="ru-RU"/>
        </w:rPr>
        <w:t>и</w:t>
      </w:r>
      <w:r w:rsidRPr="002617DD">
        <w:rPr>
          <w:sz w:val="18"/>
          <w:szCs w:val="18"/>
          <w:lang w:val="ru-RU"/>
        </w:rPr>
        <w:t xml:space="preserve"> Сторон, выступающей в качестве совещаний Сторон </w:t>
      </w:r>
      <w:r>
        <w:rPr>
          <w:sz w:val="18"/>
          <w:szCs w:val="18"/>
          <w:lang w:val="ru-RU"/>
        </w:rPr>
        <w:t>п</w:t>
      </w:r>
      <w:r w:rsidRPr="002617DD">
        <w:rPr>
          <w:sz w:val="18"/>
          <w:szCs w:val="18"/>
          <w:lang w:val="ru-RU"/>
        </w:rPr>
        <w:t xml:space="preserve">ротоколов, в качестве координирующих </w:t>
      </w:r>
      <w:r>
        <w:rPr>
          <w:sz w:val="18"/>
          <w:szCs w:val="18"/>
          <w:lang w:val="ru-RU"/>
        </w:rPr>
        <w:t>органов.</w:t>
      </w:r>
    </w:p>
  </w:footnote>
  <w:footnote w:id="10">
    <w:p w:rsidR="000129F4" w:rsidRPr="00B03668" w:rsidRDefault="000129F4">
      <w:pPr>
        <w:pStyle w:val="a8"/>
        <w:rPr>
          <w:sz w:val="18"/>
          <w:szCs w:val="18"/>
          <w:lang w:val="ru-RU"/>
        </w:rPr>
      </w:pPr>
      <w:r w:rsidRPr="00D035A8">
        <w:rPr>
          <w:rStyle w:val="aa"/>
          <w:sz w:val="18"/>
          <w:szCs w:val="18"/>
        </w:rPr>
        <w:footnoteRef/>
      </w:r>
      <w:r w:rsidRPr="00B03668">
        <w:rPr>
          <w:sz w:val="18"/>
          <w:szCs w:val="18"/>
          <w:lang w:val="ru-RU"/>
        </w:rPr>
        <w:t xml:space="preserve"> После текущего совещания </w:t>
      </w:r>
      <w:proofErr w:type="spellStart"/>
      <w:r w:rsidRPr="00B03668">
        <w:rPr>
          <w:sz w:val="18"/>
          <w:szCs w:val="18"/>
          <w:lang w:val="ru-RU"/>
        </w:rPr>
        <w:t>Bard</w:t>
      </w:r>
      <w:proofErr w:type="spellEnd"/>
      <w:r w:rsidRPr="00B03668">
        <w:rPr>
          <w:sz w:val="18"/>
          <w:szCs w:val="18"/>
          <w:lang w:val="ru-RU"/>
        </w:rPr>
        <w:t xml:space="preserve"> был переименован в </w:t>
      </w:r>
      <w:proofErr w:type="spellStart"/>
      <w:r w:rsidRPr="00B03668">
        <w:rPr>
          <w:sz w:val="18"/>
          <w:szCs w:val="18"/>
          <w:lang w:val="ru-RU"/>
        </w:rPr>
        <w:t>Gemini</w:t>
      </w:r>
      <w:proofErr w:type="spellEnd"/>
      <w:r w:rsidRPr="00B03668">
        <w:rPr>
          <w:sz w:val="18"/>
          <w:szCs w:val="18"/>
          <w:lang w:val="ru-RU"/>
        </w:rPr>
        <w:t>.</w:t>
      </w:r>
    </w:p>
  </w:footnote>
  <w:footnote w:id="11">
    <w:p w:rsidR="000129F4" w:rsidRPr="00B03668" w:rsidRDefault="000129F4">
      <w:pPr>
        <w:pStyle w:val="a8"/>
        <w:rPr>
          <w:lang w:val="ru-RU"/>
        </w:rPr>
      </w:pPr>
      <w:r>
        <w:rPr>
          <w:rStyle w:val="aa"/>
        </w:rPr>
        <w:footnoteRef/>
      </w:r>
      <w:r w:rsidRPr="00D035A8">
        <w:rPr>
          <w:sz w:val="18"/>
          <w:szCs w:val="18"/>
        </w:rPr>
        <w:t xml:space="preserve"> </w:t>
      </w:r>
      <w:r w:rsidRPr="00B03668">
        <w:rPr>
          <w:sz w:val="18"/>
          <w:szCs w:val="18"/>
          <w:lang w:val="ru-RU"/>
        </w:rPr>
        <w:t>Помимо этого сроки</w:t>
      </w:r>
      <w:r>
        <w:rPr>
          <w:sz w:val="18"/>
          <w:szCs w:val="18"/>
          <w:lang w:val="ru-RU"/>
        </w:rPr>
        <w:t xml:space="preserve"> </w:t>
      </w:r>
      <w:r w:rsidRPr="00B03668">
        <w:rPr>
          <w:sz w:val="18"/>
          <w:szCs w:val="18"/>
          <w:lang w:val="ru-RU"/>
        </w:rPr>
        <w:t xml:space="preserve">взаимосвязаны с </w:t>
      </w:r>
      <w:r w:rsidRPr="00A45B34">
        <w:rPr>
          <w:sz w:val="18"/>
          <w:szCs w:val="18"/>
          <w:lang w:val="ru-RU"/>
        </w:rPr>
        <w:t>уровнем готовности</w:t>
      </w:r>
      <w:r>
        <w:rPr>
          <w:sz w:val="18"/>
          <w:szCs w:val="18"/>
          <w:lang w:val="ru-RU"/>
        </w:rPr>
        <w:t xml:space="preserve"> </w:t>
      </w:r>
      <w:r w:rsidRPr="00B03668">
        <w:rPr>
          <w:sz w:val="18"/>
          <w:szCs w:val="18"/>
          <w:lang w:val="ru-RU"/>
        </w:rPr>
        <w:t xml:space="preserve">и исследованиями в области </w:t>
      </w:r>
      <w:r>
        <w:rPr>
          <w:sz w:val="18"/>
          <w:szCs w:val="18"/>
          <w:lang w:val="ru-RU"/>
        </w:rPr>
        <w:t>анализа</w:t>
      </w:r>
      <w:r w:rsidRPr="00B03668">
        <w:rPr>
          <w:sz w:val="18"/>
          <w:szCs w:val="18"/>
          <w:lang w:val="ru-RU"/>
        </w:rPr>
        <w:t xml:space="preserve"> рисков, оценки технологий, инструментов управления.</w:t>
      </w:r>
    </w:p>
  </w:footnote>
  <w:footnote w:id="12">
    <w:p w:rsidR="000129F4" w:rsidRPr="00B03668" w:rsidRDefault="000129F4">
      <w:pPr>
        <w:pStyle w:val="a8"/>
        <w:rPr>
          <w:lang w:val="ru-RU"/>
        </w:rPr>
      </w:pPr>
      <w:r w:rsidRPr="00B03668">
        <w:rPr>
          <w:rStyle w:val="aa"/>
          <w:lang w:val="ru-RU"/>
        </w:rPr>
        <w:footnoteRef/>
      </w:r>
      <w:r w:rsidRPr="00B03668">
        <w:rPr>
          <w:sz w:val="18"/>
          <w:szCs w:val="18"/>
          <w:lang w:val="ru-RU"/>
        </w:rPr>
        <w:t xml:space="preserve"> В Конвенции подчеркивается важность этических соображений, особое внимание уделяется прозрачности и процессам </w:t>
      </w:r>
      <w:r w:rsidRPr="00A45B34">
        <w:rPr>
          <w:sz w:val="18"/>
          <w:szCs w:val="18"/>
          <w:lang w:val="ru-RU"/>
        </w:rPr>
        <w:t xml:space="preserve">обоснованного </w:t>
      </w:r>
      <w:r w:rsidRPr="00B03668">
        <w:rPr>
          <w:sz w:val="18"/>
          <w:szCs w:val="18"/>
          <w:lang w:val="ru-RU"/>
        </w:rPr>
        <w:t>согласия. Кроме того,</w:t>
      </w:r>
      <w:r w:rsidRPr="00A45B34">
        <w:rPr>
          <w:sz w:val="18"/>
          <w:szCs w:val="18"/>
          <w:lang w:val="ru-RU"/>
        </w:rPr>
        <w:t xml:space="preserve"> </w:t>
      </w:r>
      <w:r w:rsidRPr="00B03668">
        <w:rPr>
          <w:sz w:val="18"/>
          <w:szCs w:val="18"/>
          <w:lang w:val="ru-RU"/>
        </w:rPr>
        <w:t>при оценке рисков</w:t>
      </w:r>
      <w:r>
        <w:rPr>
          <w:sz w:val="18"/>
          <w:szCs w:val="18"/>
          <w:lang w:val="ru-RU"/>
        </w:rPr>
        <w:t xml:space="preserve"> </w:t>
      </w:r>
      <w:r w:rsidRPr="00B03668">
        <w:rPr>
          <w:sz w:val="18"/>
          <w:szCs w:val="18"/>
          <w:lang w:val="ru-RU"/>
        </w:rPr>
        <w:t xml:space="preserve">применяется подход, основанный на </w:t>
      </w:r>
      <w:r>
        <w:rPr>
          <w:sz w:val="18"/>
          <w:szCs w:val="18"/>
          <w:lang w:val="ru-RU"/>
        </w:rPr>
        <w:t>принципе</w:t>
      </w:r>
      <w:r w:rsidRPr="00B03668">
        <w:rPr>
          <w:sz w:val="18"/>
          <w:szCs w:val="18"/>
          <w:lang w:val="ru-RU"/>
        </w:rPr>
        <w:t xml:space="preserve"> предосторожности</w:t>
      </w:r>
      <w:r>
        <w:rPr>
          <w:sz w:val="18"/>
          <w:szCs w:val="18"/>
          <w:lang w:val="ru-RU"/>
        </w:rPr>
        <w:t>.</w:t>
      </w:r>
      <w:r w:rsidRPr="00B03668">
        <w:rPr>
          <w:sz w:val="18"/>
          <w:szCs w:val="18"/>
          <w:lang w:val="ru-RU"/>
        </w:rPr>
        <w:t xml:space="preserve"> </w:t>
      </w:r>
    </w:p>
  </w:footnote>
  <w:footnote w:id="13">
    <w:p w:rsidR="000129F4" w:rsidRPr="00862B30" w:rsidRDefault="000129F4">
      <w:pPr>
        <w:pStyle w:val="a8"/>
        <w:rPr>
          <w:sz w:val="18"/>
          <w:szCs w:val="18"/>
          <w:lang w:val="ru-RU"/>
        </w:rPr>
      </w:pPr>
      <w:r w:rsidRPr="00D035A8">
        <w:rPr>
          <w:rStyle w:val="aa"/>
          <w:sz w:val="18"/>
          <w:szCs w:val="18"/>
        </w:rPr>
        <w:footnoteRef/>
      </w:r>
      <w:r w:rsidRPr="00D035A8">
        <w:rPr>
          <w:sz w:val="18"/>
          <w:szCs w:val="18"/>
          <w:vertAlign w:val="superscript"/>
        </w:rPr>
        <w:t xml:space="preserve"> </w:t>
      </w:r>
      <w:r w:rsidRPr="00862B30">
        <w:rPr>
          <w:sz w:val="18"/>
          <w:szCs w:val="18"/>
          <w:lang w:val="ru-RU"/>
        </w:rPr>
        <w:t>Помимо этого сроки взаимосвязаны с готовностью анализа рисков, оценки технологий, инструментов управления и</w:t>
      </w:r>
      <w:r>
        <w:rPr>
          <w:sz w:val="18"/>
          <w:szCs w:val="18"/>
          <w:lang w:val="ru-RU"/>
        </w:rPr>
        <w:t xml:space="preserve"> соответствующих исследований</w:t>
      </w:r>
      <w:r w:rsidRPr="00862B30">
        <w:rPr>
          <w:sz w:val="18"/>
          <w:szCs w:val="18"/>
          <w:lang w:val="ru-RU"/>
        </w:rPr>
        <w:t>.</w:t>
      </w:r>
    </w:p>
  </w:footnote>
  <w:footnote w:id="14">
    <w:p w:rsidR="000129F4" w:rsidRPr="00862B30" w:rsidRDefault="000129F4">
      <w:pPr>
        <w:pStyle w:val="a8"/>
        <w:rPr>
          <w:lang w:val="ru-RU"/>
        </w:rPr>
      </w:pPr>
      <w:r w:rsidRPr="00862B30">
        <w:rPr>
          <w:rStyle w:val="aa"/>
          <w:sz w:val="18"/>
          <w:szCs w:val="18"/>
          <w:lang w:val="ru-RU"/>
        </w:rPr>
        <w:footnoteRef/>
      </w:r>
      <w:r w:rsidRPr="00862B30">
        <w:rPr>
          <w:sz w:val="18"/>
          <w:szCs w:val="18"/>
          <w:lang w:val="ru-RU"/>
        </w:rPr>
        <w:t xml:space="preserve"> </w:t>
      </w:r>
      <w:r w:rsidRPr="00B03668">
        <w:rPr>
          <w:sz w:val="18"/>
          <w:szCs w:val="18"/>
          <w:lang w:val="ru-RU"/>
        </w:rPr>
        <w:t xml:space="preserve">В Конвенции подчеркивается важность этических </w:t>
      </w:r>
      <w:proofErr w:type="gramStart"/>
      <w:r w:rsidRPr="000F13FE">
        <w:rPr>
          <w:sz w:val="18"/>
          <w:szCs w:val="18"/>
          <w:lang w:val="ru-RU"/>
        </w:rPr>
        <w:t>аспект</w:t>
      </w:r>
      <w:r>
        <w:rPr>
          <w:sz w:val="18"/>
          <w:szCs w:val="18"/>
          <w:lang w:val="ru-RU"/>
        </w:rPr>
        <w:t>ов</w:t>
      </w:r>
      <w:proofErr w:type="gramEnd"/>
      <w:r>
        <w:rPr>
          <w:sz w:val="18"/>
          <w:szCs w:val="18"/>
          <w:lang w:val="ru-RU"/>
        </w:rPr>
        <w:t xml:space="preserve"> и</w:t>
      </w:r>
      <w:r w:rsidRPr="00B03668">
        <w:rPr>
          <w:sz w:val="18"/>
          <w:szCs w:val="18"/>
          <w:lang w:val="ru-RU"/>
        </w:rPr>
        <w:t xml:space="preserve"> особое внимание уделяется прозрачности и процессам </w:t>
      </w:r>
      <w:r w:rsidRPr="00A45B34">
        <w:rPr>
          <w:sz w:val="18"/>
          <w:szCs w:val="18"/>
          <w:lang w:val="ru-RU"/>
        </w:rPr>
        <w:t xml:space="preserve">обоснованного </w:t>
      </w:r>
      <w:r w:rsidRPr="00B03668">
        <w:rPr>
          <w:sz w:val="18"/>
          <w:szCs w:val="18"/>
          <w:lang w:val="ru-RU"/>
        </w:rPr>
        <w:t>согласия. Кроме того,</w:t>
      </w:r>
      <w:r w:rsidRPr="00A45B34">
        <w:rPr>
          <w:sz w:val="18"/>
          <w:szCs w:val="18"/>
          <w:lang w:val="ru-RU"/>
        </w:rPr>
        <w:t xml:space="preserve"> </w:t>
      </w:r>
      <w:r w:rsidRPr="000F13FE">
        <w:rPr>
          <w:sz w:val="18"/>
          <w:szCs w:val="18"/>
          <w:lang w:val="ru-RU"/>
        </w:rPr>
        <w:t xml:space="preserve">в ней принят подход, основанный на </w:t>
      </w:r>
      <w:r>
        <w:rPr>
          <w:sz w:val="18"/>
          <w:szCs w:val="18"/>
          <w:lang w:val="ru-RU"/>
        </w:rPr>
        <w:t>принципе</w:t>
      </w:r>
      <w:r w:rsidRPr="00B03668">
        <w:rPr>
          <w:sz w:val="18"/>
          <w:szCs w:val="18"/>
          <w:lang w:val="ru-RU"/>
        </w:rPr>
        <w:t xml:space="preserve"> </w:t>
      </w:r>
      <w:r w:rsidRPr="000F13FE">
        <w:rPr>
          <w:sz w:val="18"/>
          <w:szCs w:val="18"/>
          <w:lang w:val="ru-RU"/>
        </w:rPr>
        <w:t xml:space="preserve">предосторожности, </w:t>
      </w:r>
      <w:r>
        <w:rPr>
          <w:sz w:val="18"/>
          <w:szCs w:val="18"/>
          <w:lang w:val="ru-RU"/>
        </w:rPr>
        <w:t>который</w:t>
      </w:r>
      <w:r w:rsidRPr="000F13FE">
        <w:rPr>
          <w:sz w:val="18"/>
          <w:szCs w:val="18"/>
          <w:lang w:val="ru-RU"/>
        </w:rPr>
        <w:t xml:space="preserve"> учитывается при оценке рисков.</w:t>
      </w:r>
      <w:r>
        <w:rPr>
          <w:sz w:val="18"/>
          <w:szCs w:val="18"/>
          <w:lang w:val="ru-RU"/>
        </w:rPr>
        <w:t xml:space="preserve"> </w:t>
      </w:r>
    </w:p>
  </w:footnote>
  <w:footnote w:id="15">
    <w:p w:rsidR="000129F4" w:rsidRPr="000F13FE" w:rsidRDefault="000129F4">
      <w:pPr>
        <w:pStyle w:val="a8"/>
        <w:rPr>
          <w:lang w:val="ru-RU"/>
        </w:rPr>
      </w:pPr>
      <w:r>
        <w:rPr>
          <w:rStyle w:val="aa"/>
        </w:rPr>
        <w:footnoteRef/>
      </w:r>
      <w:r>
        <w:rPr>
          <w:sz w:val="18"/>
          <w:szCs w:val="18"/>
        </w:rPr>
        <w:t xml:space="preserve"> </w:t>
      </w:r>
      <w:proofErr w:type="gramStart"/>
      <w:r w:rsidRPr="000F13FE">
        <w:rPr>
          <w:sz w:val="18"/>
          <w:szCs w:val="18"/>
          <w:lang w:val="ru-RU"/>
        </w:rPr>
        <w:t xml:space="preserve">Например, </w:t>
      </w:r>
      <w:proofErr w:type="spellStart"/>
      <w:r w:rsidRPr="000F13FE">
        <w:rPr>
          <w:sz w:val="18"/>
          <w:szCs w:val="18"/>
          <w:lang w:val="ru-RU"/>
        </w:rPr>
        <w:t>кластеризованные</w:t>
      </w:r>
      <w:proofErr w:type="spellEnd"/>
      <w:r w:rsidRPr="000F13FE">
        <w:rPr>
          <w:sz w:val="18"/>
          <w:szCs w:val="18"/>
          <w:lang w:val="ru-RU"/>
        </w:rPr>
        <w:t xml:space="preserve"> регулярно перемежающи</w:t>
      </w:r>
      <w:r>
        <w:rPr>
          <w:sz w:val="18"/>
          <w:szCs w:val="18"/>
          <w:lang w:val="ru-RU"/>
        </w:rPr>
        <w:t>е</w:t>
      </w:r>
      <w:r w:rsidRPr="000F13FE">
        <w:rPr>
          <w:sz w:val="18"/>
          <w:szCs w:val="18"/>
          <w:lang w:val="ru-RU"/>
        </w:rPr>
        <w:t xml:space="preserve">ся короткие </w:t>
      </w:r>
      <w:proofErr w:type="spellStart"/>
      <w:r w:rsidRPr="000F13FE">
        <w:rPr>
          <w:sz w:val="18"/>
          <w:szCs w:val="18"/>
          <w:lang w:val="ru-RU"/>
        </w:rPr>
        <w:t>палиндромные</w:t>
      </w:r>
      <w:proofErr w:type="spellEnd"/>
      <w:r w:rsidRPr="000F13FE">
        <w:rPr>
          <w:sz w:val="18"/>
          <w:szCs w:val="18"/>
          <w:lang w:val="ru-RU"/>
        </w:rPr>
        <w:t xml:space="preserve"> </w:t>
      </w:r>
      <w:proofErr w:type="spellStart"/>
      <w:r w:rsidRPr="000F13FE">
        <w:rPr>
          <w:sz w:val="18"/>
          <w:szCs w:val="18"/>
          <w:lang w:val="ru-RU"/>
        </w:rPr>
        <w:t>повторы</w:t>
      </w:r>
      <w:r>
        <w:rPr>
          <w:sz w:val="18"/>
          <w:szCs w:val="18"/>
          <w:lang w:val="ru-RU"/>
        </w:rPr>
        <w:t>-</w:t>
      </w:r>
      <w:r w:rsidRPr="000F13FE">
        <w:rPr>
          <w:sz w:val="18"/>
          <w:szCs w:val="18"/>
          <w:lang w:val="ru-RU"/>
        </w:rPr>
        <w:t>ассоциированные</w:t>
      </w:r>
      <w:proofErr w:type="spellEnd"/>
      <w:r w:rsidRPr="000F13FE">
        <w:rPr>
          <w:sz w:val="18"/>
          <w:szCs w:val="18"/>
          <w:lang w:val="ru-RU"/>
        </w:rPr>
        <w:t xml:space="preserve"> белки (</w:t>
      </w:r>
      <w:proofErr w:type="spellStart"/>
      <w:r w:rsidRPr="000F13FE">
        <w:rPr>
          <w:rStyle w:val="aa"/>
          <w:sz w:val="18"/>
          <w:szCs w:val="18"/>
          <w:vertAlign w:val="baseline"/>
          <w:lang w:val="ru-RU"/>
        </w:rPr>
        <w:t>CRISPR-Cas</w:t>
      </w:r>
      <w:proofErr w:type="spellEnd"/>
      <w:r w:rsidRPr="000F13FE">
        <w:rPr>
          <w:rStyle w:val="aa"/>
          <w:sz w:val="18"/>
          <w:szCs w:val="18"/>
          <w:vertAlign w:val="baseline"/>
          <w:lang w:val="ru-RU"/>
        </w:rPr>
        <w:t xml:space="preserve">), </w:t>
      </w:r>
      <w:proofErr w:type="spellStart"/>
      <w:r w:rsidRPr="00EB58A4">
        <w:rPr>
          <w:rStyle w:val="aa"/>
          <w:sz w:val="18"/>
          <w:szCs w:val="18"/>
          <w:vertAlign w:val="baseline"/>
          <w:lang w:val="ru-RU"/>
        </w:rPr>
        <w:t>хоуминг-эндонуклеаза</w:t>
      </w:r>
      <w:proofErr w:type="spellEnd"/>
      <w:r w:rsidRPr="00EB58A4">
        <w:rPr>
          <w:rStyle w:val="aa"/>
          <w:sz w:val="18"/>
          <w:szCs w:val="18"/>
          <w:vertAlign w:val="baseline"/>
          <w:lang w:val="ru-RU"/>
        </w:rPr>
        <w:t xml:space="preserve"> </w:t>
      </w:r>
      <w:r w:rsidRPr="000F13FE">
        <w:rPr>
          <w:sz w:val="18"/>
          <w:szCs w:val="18"/>
          <w:lang w:val="ru-RU"/>
        </w:rPr>
        <w:t xml:space="preserve">и </w:t>
      </w:r>
      <w:proofErr w:type="spellStart"/>
      <w:r w:rsidRPr="000F13FE">
        <w:rPr>
          <w:rStyle w:val="aa"/>
          <w:sz w:val="18"/>
          <w:szCs w:val="18"/>
          <w:vertAlign w:val="baseline"/>
          <w:lang w:val="ru-RU"/>
        </w:rPr>
        <w:t>мейотические</w:t>
      </w:r>
      <w:proofErr w:type="spellEnd"/>
      <w:r w:rsidRPr="000F13FE">
        <w:rPr>
          <w:rStyle w:val="aa"/>
          <w:sz w:val="18"/>
          <w:szCs w:val="18"/>
          <w:vertAlign w:val="baseline"/>
          <w:lang w:val="ru-RU"/>
        </w:rPr>
        <w:t xml:space="preserve"> системы или системы токсин-антидот</w:t>
      </w:r>
      <w:r w:rsidRPr="000F13FE">
        <w:rPr>
          <w:sz w:val="18"/>
          <w:szCs w:val="18"/>
          <w:lang w:val="ru-RU"/>
        </w:rPr>
        <w:t>.</w:t>
      </w:r>
      <w:proofErr w:type="gramEnd"/>
    </w:p>
  </w:footnote>
  <w:footnote w:id="16">
    <w:p w:rsidR="000129F4" w:rsidRPr="000F13FE" w:rsidRDefault="000129F4">
      <w:pPr>
        <w:pStyle w:val="a8"/>
        <w:rPr>
          <w:sz w:val="18"/>
          <w:szCs w:val="18"/>
          <w:lang w:val="ru-RU"/>
        </w:rPr>
      </w:pPr>
      <w:r w:rsidRPr="000F13FE">
        <w:rPr>
          <w:rStyle w:val="aa"/>
          <w:sz w:val="18"/>
          <w:szCs w:val="18"/>
          <w:lang w:val="ru-RU"/>
        </w:rPr>
        <w:footnoteRef/>
      </w:r>
      <w:r w:rsidRPr="000F13FE">
        <w:rPr>
          <w:sz w:val="18"/>
          <w:szCs w:val="18"/>
          <w:lang w:val="ru-RU"/>
        </w:rPr>
        <w:t xml:space="preserve"> </w:t>
      </w:r>
      <w:r w:rsidRPr="00862B30">
        <w:rPr>
          <w:sz w:val="18"/>
          <w:szCs w:val="18"/>
          <w:lang w:val="ru-RU"/>
        </w:rPr>
        <w:t>Помимо этого сроки взаимосвязаны с готовностью анализа рисков, оценки технологий, инструментов управления и</w:t>
      </w:r>
      <w:r>
        <w:rPr>
          <w:sz w:val="18"/>
          <w:szCs w:val="18"/>
          <w:lang w:val="ru-RU"/>
        </w:rPr>
        <w:t xml:space="preserve"> соответствующих исследований</w:t>
      </w:r>
      <w:r w:rsidRPr="000F13FE">
        <w:rPr>
          <w:sz w:val="18"/>
          <w:szCs w:val="18"/>
          <w:lang w:val="ru-RU"/>
        </w:rPr>
        <w:t>.</w:t>
      </w:r>
    </w:p>
  </w:footnote>
  <w:footnote w:id="17">
    <w:p w:rsidR="000129F4" w:rsidRPr="0055682F" w:rsidRDefault="000129F4">
      <w:pPr>
        <w:pStyle w:val="a8"/>
        <w:rPr>
          <w:lang w:val="ru-MO"/>
        </w:rPr>
      </w:pPr>
      <w:r w:rsidRPr="00D035A8">
        <w:rPr>
          <w:rStyle w:val="aa"/>
          <w:sz w:val="18"/>
          <w:szCs w:val="18"/>
        </w:rPr>
        <w:footnoteRef/>
      </w:r>
      <w:r w:rsidRPr="00CE0496">
        <w:rPr>
          <w:sz w:val="18"/>
          <w:szCs w:val="18"/>
        </w:rPr>
        <w:t xml:space="preserve"> </w:t>
      </w:r>
      <w:r w:rsidRPr="0055682F">
        <w:rPr>
          <w:sz w:val="18"/>
          <w:szCs w:val="18"/>
          <w:lang w:val="ru-MO"/>
        </w:rPr>
        <w:t xml:space="preserve">В Конвенции подчеркивается важность этических </w:t>
      </w:r>
      <w:proofErr w:type="gramStart"/>
      <w:r w:rsidRPr="0055682F">
        <w:rPr>
          <w:sz w:val="18"/>
          <w:szCs w:val="18"/>
          <w:lang w:val="ru-MO"/>
        </w:rPr>
        <w:t>аспектов</w:t>
      </w:r>
      <w:proofErr w:type="gramEnd"/>
      <w:r w:rsidRPr="0055682F">
        <w:rPr>
          <w:sz w:val="18"/>
          <w:szCs w:val="18"/>
          <w:lang w:val="ru-MO"/>
        </w:rPr>
        <w:t xml:space="preserve"> и особое внимание уделяется прозрачности и процессам обоснованного согласия. Кроме того, при оценке рисков применяется подход, основанный на принципе предосторожности.</w:t>
      </w:r>
    </w:p>
  </w:footnote>
  <w:footnote w:id="18">
    <w:p w:rsidR="000129F4" w:rsidRDefault="000129F4">
      <w:pPr>
        <w:pStyle w:val="a8"/>
        <w:rPr>
          <w:sz w:val="18"/>
          <w:szCs w:val="18"/>
          <w:lang w:val="en-CA"/>
        </w:rPr>
      </w:pPr>
      <w:r w:rsidRPr="00D035A8">
        <w:rPr>
          <w:rStyle w:val="aa"/>
          <w:sz w:val="18"/>
          <w:szCs w:val="18"/>
        </w:rPr>
        <w:footnoteRef/>
      </w:r>
      <w:r w:rsidRPr="00D035A8">
        <w:rPr>
          <w:sz w:val="18"/>
          <w:szCs w:val="18"/>
          <w:vertAlign w:val="superscript"/>
        </w:rPr>
        <w:t xml:space="preserve"> </w:t>
      </w:r>
      <w:r w:rsidRPr="00862B30">
        <w:rPr>
          <w:sz w:val="18"/>
          <w:szCs w:val="18"/>
          <w:lang w:val="ru-RU"/>
        </w:rPr>
        <w:t>Помимо этого сроки взаимосвязаны с готовностью анализа рисков, оценки технологий, инструментов управления и</w:t>
      </w:r>
      <w:r>
        <w:rPr>
          <w:sz w:val="18"/>
          <w:szCs w:val="18"/>
          <w:lang w:val="ru-RU"/>
        </w:rPr>
        <w:t xml:space="preserve"> соответствующих исследований</w:t>
      </w:r>
      <w:r w:rsidRPr="00D035A8">
        <w:rPr>
          <w:sz w:val="18"/>
          <w:szCs w:val="18"/>
        </w:rPr>
        <w:t>.</w:t>
      </w:r>
    </w:p>
  </w:footnote>
  <w:footnote w:id="19">
    <w:p w:rsidR="000129F4" w:rsidRPr="00386501" w:rsidRDefault="000129F4">
      <w:pPr>
        <w:pStyle w:val="a8"/>
        <w:rPr>
          <w:lang w:val="ru-RU"/>
        </w:rPr>
      </w:pPr>
      <w:r w:rsidRPr="00D035A8">
        <w:rPr>
          <w:rStyle w:val="aa"/>
          <w:sz w:val="18"/>
          <w:szCs w:val="18"/>
        </w:rPr>
        <w:footnoteRef/>
      </w:r>
      <w:r w:rsidRPr="00386501">
        <w:rPr>
          <w:sz w:val="18"/>
          <w:szCs w:val="18"/>
          <w:vertAlign w:val="superscript"/>
          <w:lang w:val="ru-RU"/>
        </w:rPr>
        <w:t xml:space="preserve"> </w:t>
      </w:r>
      <w:r w:rsidRPr="00386501">
        <w:rPr>
          <w:sz w:val="18"/>
          <w:szCs w:val="18"/>
          <w:lang w:val="ru-RU"/>
        </w:rPr>
        <w:t xml:space="preserve">В Конвенции подчеркивается важность этических </w:t>
      </w:r>
      <w:proofErr w:type="gramStart"/>
      <w:r w:rsidRPr="00386501">
        <w:rPr>
          <w:sz w:val="18"/>
          <w:szCs w:val="18"/>
          <w:lang w:val="ru-RU"/>
        </w:rPr>
        <w:t>аспектов</w:t>
      </w:r>
      <w:proofErr w:type="gramEnd"/>
      <w:r w:rsidRPr="00386501">
        <w:rPr>
          <w:sz w:val="18"/>
          <w:szCs w:val="18"/>
          <w:lang w:val="ru-RU"/>
        </w:rPr>
        <w:t xml:space="preserve"> и особое внимание уделяется прозрачности и процессам обоснованного согласия. Кроме того, при оценке рисков применяется подход, основанный на принципе предосторожности.</w:t>
      </w:r>
    </w:p>
  </w:footnote>
  <w:footnote w:id="20">
    <w:p w:rsidR="000129F4" w:rsidRDefault="000129F4">
      <w:pPr>
        <w:pStyle w:val="a8"/>
        <w:rPr>
          <w:lang w:val="en-CA"/>
        </w:rPr>
      </w:pPr>
      <w:r>
        <w:rPr>
          <w:rStyle w:val="aa"/>
        </w:rPr>
        <w:footnoteRef/>
      </w:r>
      <w:r>
        <w:rPr>
          <w:vertAlign w:val="superscript"/>
        </w:rPr>
        <w:t xml:space="preserve"> </w:t>
      </w:r>
      <w:r>
        <w:rPr>
          <w:sz w:val="18"/>
          <w:szCs w:val="18"/>
          <w:lang w:val="ru-RU"/>
        </w:rPr>
        <w:t>Помимо этого сроки взаимосвязаны с готовностью анализа рисков, оценки технологий, инструментов управления и соответствующих исследований</w:t>
      </w:r>
      <w:r w:rsidRPr="00D035A8">
        <w:rPr>
          <w:sz w:val="18"/>
          <w:szCs w:val="18"/>
        </w:rPr>
        <w:t>.</w:t>
      </w:r>
    </w:p>
  </w:footnote>
  <w:footnote w:id="21">
    <w:p w:rsidR="000129F4" w:rsidRDefault="000129F4">
      <w:pPr>
        <w:pStyle w:val="a8"/>
      </w:pPr>
      <w:r>
        <w:rPr>
          <w:rStyle w:val="aa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 xml:space="preserve">В Конвенции подчеркивается важность этических </w:t>
      </w:r>
      <w:proofErr w:type="gramStart"/>
      <w:r>
        <w:rPr>
          <w:sz w:val="18"/>
          <w:szCs w:val="18"/>
          <w:lang w:val="ru-RU"/>
        </w:rPr>
        <w:t>аспектов</w:t>
      </w:r>
      <w:proofErr w:type="gramEnd"/>
      <w:r>
        <w:rPr>
          <w:sz w:val="18"/>
          <w:szCs w:val="18"/>
          <w:lang w:val="ru-RU"/>
        </w:rPr>
        <w:t xml:space="preserve"> и особое внимание уделяется прозрачности и процессам обоснованного согласия. Кроме того, </w:t>
      </w:r>
      <w:proofErr w:type="spellStart"/>
      <w:r w:rsidRPr="00D035A8">
        <w:rPr>
          <w:sz w:val="18"/>
          <w:szCs w:val="18"/>
        </w:rPr>
        <w:t>при</w:t>
      </w:r>
      <w:proofErr w:type="spellEnd"/>
      <w:r w:rsidRPr="00D035A8">
        <w:rPr>
          <w:sz w:val="18"/>
          <w:szCs w:val="18"/>
        </w:rPr>
        <w:t xml:space="preserve"> </w:t>
      </w:r>
      <w:proofErr w:type="spellStart"/>
      <w:r w:rsidRPr="00D035A8">
        <w:rPr>
          <w:sz w:val="18"/>
          <w:szCs w:val="18"/>
        </w:rPr>
        <w:t>оценке</w:t>
      </w:r>
      <w:proofErr w:type="spellEnd"/>
      <w:r w:rsidRPr="00D035A8">
        <w:rPr>
          <w:sz w:val="18"/>
          <w:szCs w:val="18"/>
        </w:rPr>
        <w:t xml:space="preserve"> </w:t>
      </w:r>
      <w:proofErr w:type="spellStart"/>
      <w:r w:rsidRPr="00D035A8">
        <w:rPr>
          <w:sz w:val="18"/>
          <w:szCs w:val="18"/>
        </w:rPr>
        <w:t>рисков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 w:rsidRPr="00D035A8">
        <w:rPr>
          <w:sz w:val="18"/>
          <w:szCs w:val="18"/>
        </w:rPr>
        <w:t>применяется</w:t>
      </w:r>
      <w:proofErr w:type="spellEnd"/>
      <w:r>
        <w:rPr>
          <w:sz w:val="18"/>
          <w:szCs w:val="18"/>
          <w:lang w:val="ru-RU"/>
        </w:rPr>
        <w:t xml:space="preserve"> подход, основанный на принципе предосторожности</w:t>
      </w:r>
      <w:r w:rsidRPr="00D035A8">
        <w:rPr>
          <w:sz w:val="18"/>
          <w:szCs w:val="18"/>
        </w:rPr>
        <w:t>.</w:t>
      </w:r>
    </w:p>
  </w:footnote>
  <w:footnote w:id="22">
    <w:p w:rsidR="000129F4" w:rsidRDefault="000129F4">
      <w:pPr>
        <w:pStyle w:val="a8"/>
        <w:rPr>
          <w:lang w:val="en-US"/>
        </w:rPr>
      </w:pPr>
      <w:r w:rsidRPr="007A11A0">
        <w:rPr>
          <w:rStyle w:val="aa"/>
        </w:rPr>
        <w:footnoteRef/>
      </w:r>
      <w:r w:rsidRPr="00D035A8">
        <w:rPr>
          <w:sz w:val="18"/>
          <w:szCs w:val="18"/>
          <w:lang w:val="en-CA"/>
        </w:rPr>
        <w:t xml:space="preserve"> </w:t>
      </w:r>
      <w:proofErr w:type="gramStart"/>
      <w:r w:rsidRPr="00D035A8">
        <w:rPr>
          <w:sz w:val="18"/>
          <w:szCs w:val="18"/>
          <w:lang w:val="en-CA"/>
        </w:rPr>
        <w:t>CBD/SYNBIO/AHTEG/2023/1/3.</w:t>
      </w:r>
      <w:proofErr w:type="gramEnd"/>
    </w:p>
  </w:footnote>
  <w:footnote w:id="23">
    <w:p w:rsidR="000129F4" w:rsidRPr="003217D0" w:rsidRDefault="000129F4">
      <w:pPr>
        <w:pStyle w:val="a8"/>
        <w:rPr>
          <w:lang w:val="fr-FR"/>
        </w:rPr>
      </w:pPr>
      <w:r>
        <w:rPr>
          <w:rStyle w:val="aa"/>
        </w:rPr>
        <w:footnoteRef/>
      </w:r>
      <w:r w:rsidRPr="00BB7046">
        <w:rPr>
          <w:sz w:val="18"/>
          <w:szCs w:val="18"/>
        </w:rPr>
        <w:t xml:space="preserve"> </w:t>
      </w:r>
      <w:r w:rsidRPr="00F55BD2">
        <w:rPr>
          <w:sz w:val="18"/>
          <w:szCs w:val="18"/>
          <w:lang w:val="ru-RU"/>
        </w:rPr>
        <w:t xml:space="preserve">Z-баллы рассчитываются путем вычитания среднего значения из исходного балла, а затем его деления на стандартное отклонение. Это обеспечивает сопоставимость (стандартизацию) оценок, то есть возможность их значимого суммирования между участниками с разными средними </w:t>
      </w:r>
      <w:r>
        <w:rPr>
          <w:sz w:val="18"/>
          <w:szCs w:val="18"/>
          <w:lang w:val="ru-RU"/>
        </w:rPr>
        <w:t xml:space="preserve">значениями </w:t>
      </w:r>
      <w:r w:rsidRPr="00F55BD2">
        <w:rPr>
          <w:sz w:val="18"/>
          <w:szCs w:val="18"/>
          <w:lang w:val="ru-RU"/>
        </w:rPr>
        <w:t>и вариациями оценок. Z-баллы широко распространены в различных областях, в том числе в прогнозировании и перспектив</w:t>
      </w:r>
      <w:r>
        <w:rPr>
          <w:sz w:val="18"/>
          <w:szCs w:val="18"/>
          <w:lang w:val="ru-RU"/>
        </w:rPr>
        <w:t>ных обзорах</w:t>
      </w:r>
      <w:r w:rsidRPr="00F55BD2">
        <w:rPr>
          <w:sz w:val="18"/>
          <w:szCs w:val="18"/>
          <w:lang w:val="ru-RU"/>
        </w:rPr>
        <w:t xml:space="preserve"> (в здравоохранении, экологии и </w:t>
      </w:r>
      <w:proofErr w:type="spellStart"/>
      <w:r w:rsidRPr="00F55BD2">
        <w:rPr>
          <w:sz w:val="18"/>
          <w:szCs w:val="18"/>
          <w:lang w:val="ru-RU"/>
        </w:rPr>
        <w:t>биоинженерии</w:t>
      </w:r>
      <w:proofErr w:type="spellEnd"/>
      <w:r w:rsidRPr="00F55BD2">
        <w:rPr>
          <w:sz w:val="18"/>
          <w:szCs w:val="18"/>
          <w:lang w:val="ru-RU"/>
        </w:rPr>
        <w:t>) и биологии (например, для расчета роста и веса относительно более широкого распределения в популяции).</w:t>
      </w:r>
    </w:p>
  </w:footnote>
  <w:footnote w:id="24">
    <w:p w:rsidR="000129F4" w:rsidRDefault="000129F4">
      <w:pPr>
        <w:pStyle w:val="a8"/>
        <w:rPr>
          <w:lang w:val="en-US"/>
        </w:rPr>
      </w:pPr>
      <w:r>
        <w:rPr>
          <w:rStyle w:val="aa"/>
        </w:rPr>
        <w:footnoteRef/>
      </w:r>
      <w:r w:rsidRPr="00D035A8">
        <w:rPr>
          <w:sz w:val="18"/>
          <w:szCs w:val="18"/>
        </w:rPr>
        <w:t xml:space="preserve"> </w:t>
      </w:r>
      <w:r w:rsidRPr="00F55BD2">
        <w:rPr>
          <w:sz w:val="18"/>
          <w:szCs w:val="18"/>
          <w:lang w:val="ru-RU"/>
        </w:rPr>
        <w:t xml:space="preserve">Z-баллы рассчитываются путем вычитания среднего значения из исходного балла, а затем его деления на стандартное отклонение. Это обеспечивает сопоставимость (стандартизацию) оценок, то есть возможность их значимого суммирования между участниками с разными средними </w:t>
      </w:r>
      <w:r>
        <w:rPr>
          <w:sz w:val="18"/>
          <w:szCs w:val="18"/>
          <w:lang w:val="ru-RU"/>
        </w:rPr>
        <w:t xml:space="preserve">значениями </w:t>
      </w:r>
      <w:r w:rsidRPr="00F55BD2">
        <w:rPr>
          <w:sz w:val="18"/>
          <w:szCs w:val="18"/>
          <w:lang w:val="ru-RU"/>
        </w:rPr>
        <w:t>и вариациями оценок. Z-баллы широко распространены в различных областях, в том числе в прогнозировании и перспектив</w:t>
      </w:r>
      <w:r>
        <w:rPr>
          <w:sz w:val="18"/>
          <w:szCs w:val="18"/>
          <w:lang w:val="ru-RU"/>
        </w:rPr>
        <w:t>ных обзорах</w:t>
      </w:r>
      <w:r w:rsidRPr="00F55BD2">
        <w:rPr>
          <w:sz w:val="18"/>
          <w:szCs w:val="18"/>
          <w:lang w:val="ru-RU"/>
        </w:rPr>
        <w:t xml:space="preserve"> (в здравоохранении, экологии и </w:t>
      </w:r>
      <w:proofErr w:type="spellStart"/>
      <w:r w:rsidRPr="00F55BD2">
        <w:rPr>
          <w:sz w:val="18"/>
          <w:szCs w:val="18"/>
          <w:lang w:val="ru-RU"/>
        </w:rPr>
        <w:t>биоинженерии</w:t>
      </w:r>
      <w:proofErr w:type="spellEnd"/>
      <w:r w:rsidRPr="00F55BD2">
        <w:rPr>
          <w:sz w:val="18"/>
          <w:szCs w:val="18"/>
          <w:lang w:val="ru-RU"/>
        </w:rPr>
        <w:t>) и биологии (например, для расчета роста и веса относительно более широкого распределения в популяции).</w:t>
      </w:r>
    </w:p>
  </w:footnote>
  <w:footnote w:id="25">
    <w:p w:rsidR="000129F4" w:rsidRDefault="000129F4">
      <w:pPr>
        <w:pStyle w:val="a8"/>
        <w:rPr>
          <w:lang w:val="en-US"/>
        </w:rPr>
      </w:pPr>
      <w:r>
        <w:rPr>
          <w:rStyle w:val="aa"/>
        </w:rPr>
        <w:footnoteRef/>
      </w:r>
      <w:r w:rsidRPr="00CF7B48">
        <w:rPr>
          <w:sz w:val="18"/>
          <w:szCs w:val="18"/>
        </w:rPr>
        <w:t xml:space="preserve"> </w:t>
      </w:r>
      <w:proofErr w:type="gramStart"/>
      <w:r w:rsidRPr="00CF7B48">
        <w:rPr>
          <w:sz w:val="18"/>
          <w:szCs w:val="18"/>
        </w:rPr>
        <w:t xml:space="preserve">CBD/SBSTTA/26/4, </w:t>
      </w:r>
      <w:r w:rsidRPr="00CF7B48">
        <w:rPr>
          <w:sz w:val="18"/>
          <w:szCs w:val="18"/>
          <w:lang w:val="en-US"/>
        </w:rPr>
        <w:t>приложение III.</w:t>
      </w:r>
      <w:proofErr w:type="gram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F4" w:rsidRDefault="000129F4">
    <w:pPr>
      <w:pStyle w:val="ae"/>
      <w:pBdr>
        <w:bottom w:val="single" w:sz="4" w:space="1" w:color="auto"/>
      </w:pBdr>
      <w:spacing w:after="240"/>
      <w:jc w:val="left"/>
      <w:rPr>
        <w:sz w:val="20"/>
        <w:szCs w:val="20"/>
      </w:rPr>
    </w:pPr>
    <w:r w:rsidRPr="00982D7B">
      <w:rPr>
        <w:sz w:val="20"/>
        <w:szCs w:val="20"/>
      </w:rPr>
      <w:t>CBD/SBSTTA/26/4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F4" w:rsidRDefault="000129F4">
    <w:pPr>
      <w:pStyle w:val="ae"/>
      <w:pBdr>
        <w:bottom w:val="single" w:sz="4" w:space="1" w:color="auto"/>
      </w:pBdr>
      <w:jc w:val="right"/>
      <w:rPr>
        <w:sz w:val="20"/>
        <w:szCs w:val="20"/>
      </w:rPr>
    </w:pPr>
    <w:r w:rsidRPr="00D035A8">
      <w:rPr>
        <w:sz w:val="20"/>
        <w:szCs w:val="20"/>
      </w:rPr>
      <w:t>CBD/SBSTTA/26/4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F4" w:rsidRDefault="000129F4">
    <w:pPr>
      <w:pStyle w:val="ae"/>
      <w:pBdr>
        <w:bottom w:val="single" w:sz="4" w:space="1" w:color="auto"/>
      </w:pBdr>
      <w:jc w:val="left"/>
      <w:rPr>
        <w:sz w:val="20"/>
        <w:szCs w:val="20"/>
      </w:rPr>
    </w:pPr>
    <w:r w:rsidRPr="00D035A8">
      <w:rPr>
        <w:sz w:val="20"/>
        <w:szCs w:val="20"/>
      </w:rPr>
      <w:t>CBD/SBSTTA/26/4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F4" w:rsidRDefault="000129F4">
    <w:pPr>
      <w:pStyle w:val="ae"/>
      <w:pBdr>
        <w:bottom w:val="single" w:sz="4" w:space="1" w:color="auto"/>
      </w:pBdr>
      <w:jc w:val="right"/>
      <w:rPr>
        <w:sz w:val="20"/>
        <w:szCs w:val="20"/>
      </w:rPr>
    </w:pPr>
    <w:r w:rsidRPr="00624A0A">
      <w:rPr>
        <w:sz w:val="20"/>
        <w:szCs w:val="20"/>
      </w:rPr>
      <w:t>CBD/SBSTTA/26/4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6" w:name="_Hlk137802784"/>
  <w:bookmarkStart w:id="7" w:name="_Hlk137802785"/>
  <w:p w:rsidR="000129F4" w:rsidRDefault="000129F4">
    <w:pPr>
      <w:pStyle w:val="ae"/>
      <w:pBdr>
        <w:bottom w:val="single" w:sz="4" w:space="1" w:color="auto"/>
      </w:pBdr>
      <w:spacing w:after="240"/>
    </w:pPr>
    <w:sdt>
      <w:sdtPr>
        <w:rPr>
          <w:caps w:val="0"/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sz w:val="20"/>
            <w:szCs w:val="20"/>
            <w:lang w:val="fr-FR"/>
          </w:rPr>
          <w:t>CBD/SBSTTA/26/4</w:t>
        </w:r>
      </w:sdtContent>
    </w:sdt>
    <w:bookmarkEnd w:id="6"/>
    <w:bookmarkEnd w:id="7"/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aps w:val="0"/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0129F4" w:rsidRDefault="000129F4">
        <w:pPr>
          <w:pStyle w:val="ae"/>
          <w:pBdr>
            <w:bottom w:val="single" w:sz="4" w:space="1" w:color="auto"/>
          </w:pBdr>
          <w:spacing w:after="240"/>
          <w:jc w:val="right"/>
        </w:pPr>
        <w:r>
          <w:rPr>
            <w:sz w:val="20"/>
            <w:szCs w:val="20"/>
            <w:lang w:val="fr-FR"/>
          </w:rPr>
          <w:t>CBD/SBSTTA/26/4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34255"/>
    <w:multiLevelType w:val="hybridMultilevel"/>
    <w:tmpl w:val="F02C4656"/>
    <w:lvl w:ilvl="0" w:tplc="F8E659A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02865"/>
    <w:multiLevelType w:val="hybridMultilevel"/>
    <w:tmpl w:val="650E3DF0"/>
    <w:lvl w:ilvl="0" w:tplc="6068CDA8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4A2333"/>
    <w:multiLevelType w:val="hybridMultilevel"/>
    <w:tmpl w:val="2FA64368"/>
    <w:lvl w:ilvl="0" w:tplc="F8E659A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420E23"/>
    <w:multiLevelType w:val="hybridMultilevel"/>
    <w:tmpl w:val="1F66EE96"/>
    <w:lvl w:ilvl="0" w:tplc="5540CAA8">
      <w:start w:val="1"/>
      <w:numFmt w:val="lowerLetter"/>
      <w:lvlText w:val="(%1)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A20379B"/>
    <w:multiLevelType w:val="hybridMultilevel"/>
    <w:tmpl w:val="B32A054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7961CE"/>
    <w:multiLevelType w:val="hybridMultilevel"/>
    <w:tmpl w:val="AFDCF908"/>
    <w:lvl w:ilvl="0" w:tplc="371C7C0E">
      <w:start w:val="1"/>
      <w:numFmt w:val="upperRoman"/>
      <w:pStyle w:val="1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0442B4"/>
    <w:multiLevelType w:val="multilevel"/>
    <w:tmpl w:val="1E2CD5C6"/>
    <w:lvl w:ilvl="0">
      <w:start w:val="1"/>
      <w:numFmt w:val="decimal"/>
      <w:pStyle w:val="Para1"/>
      <w:lvlText w:val="%1."/>
      <w:lvlJc w:val="left"/>
      <w:pPr>
        <w:tabs>
          <w:tab w:val="num" w:pos="3960"/>
        </w:tabs>
        <w:ind w:left="360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599F7710"/>
    <w:multiLevelType w:val="hybridMultilevel"/>
    <w:tmpl w:val="1D280138"/>
    <w:lvl w:ilvl="0" w:tplc="3DF4418A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B70991"/>
    <w:multiLevelType w:val="hybridMultilevel"/>
    <w:tmpl w:val="76B218EA"/>
    <w:lvl w:ilvl="0" w:tplc="439E80D0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C0F476F"/>
    <w:multiLevelType w:val="hybridMultilevel"/>
    <w:tmpl w:val="3CE6A5E4"/>
    <w:lvl w:ilvl="0" w:tplc="5BDEC4C8">
      <w:start w:val="1"/>
      <w:numFmt w:val="decimal"/>
      <w:lvlText w:val="%1."/>
      <w:lvlJc w:val="left"/>
      <w:pPr>
        <w:ind w:left="349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</w:num>
  <w:num w:numId="16">
    <w:abstractNumId w:val="4"/>
  </w:num>
  <w:num w:numId="17">
    <w:abstractNumId w:val="8"/>
    <w:lvlOverride w:ilvl="0">
      <w:startOverride w:val="1"/>
    </w:lvlOverride>
  </w:num>
  <w:num w:numId="18">
    <w:abstractNumId w:val="5"/>
    <w:lvlOverride w:ilvl="0">
      <w:startOverride w:val="1"/>
    </w:lvlOverride>
  </w:num>
  <w:num w:numId="19">
    <w:abstractNumId w:val="5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5D26FD"/>
    <w:rsid w:val="00000967"/>
    <w:rsid w:val="00000BBB"/>
    <w:rsid w:val="00002FE3"/>
    <w:rsid w:val="0000350E"/>
    <w:rsid w:val="00004602"/>
    <w:rsid w:val="00004ABD"/>
    <w:rsid w:val="00005CD9"/>
    <w:rsid w:val="000061C1"/>
    <w:rsid w:val="00006BC1"/>
    <w:rsid w:val="00007E6A"/>
    <w:rsid w:val="00011915"/>
    <w:rsid w:val="00011D90"/>
    <w:rsid w:val="000126FC"/>
    <w:rsid w:val="000129F4"/>
    <w:rsid w:val="000136C4"/>
    <w:rsid w:val="000144B5"/>
    <w:rsid w:val="0001463D"/>
    <w:rsid w:val="00014A40"/>
    <w:rsid w:val="000155A4"/>
    <w:rsid w:val="00015B16"/>
    <w:rsid w:val="00015EAC"/>
    <w:rsid w:val="00016A08"/>
    <w:rsid w:val="0001770C"/>
    <w:rsid w:val="00017968"/>
    <w:rsid w:val="000200E4"/>
    <w:rsid w:val="00020290"/>
    <w:rsid w:val="00020578"/>
    <w:rsid w:val="000212DF"/>
    <w:rsid w:val="00021736"/>
    <w:rsid w:val="0002267A"/>
    <w:rsid w:val="0002281C"/>
    <w:rsid w:val="0002335F"/>
    <w:rsid w:val="0002366B"/>
    <w:rsid w:val="000237D8"/>
    <w:rsid w:val="00023991"/>
    <w:rsid w:val="00024A5A"/>
    <w:rsid w:val="00024F6B"/>
    <w:rsid w:val="000253F9"/>
    <w:rsid w:val="00025D6F"/>
    <w:rsid w:val="00025F29"/>
    <w:rsid w:val="00026B38"/>
    <w:rsid w:val="00026B64"/>
    <w:rsid w:val="00026BEA"/>
    <w:rsid w:val="0002747A"/>
    <w:rsid w:val="00030228"/>
    <w:rsid w:val="00030401"/>
    <w:rsid w:val="000308B8"/>
    <w:rsid w:val="00030C6B"/>
    <w:rsid w:val="00030D0C"/>
    <w:rsid w:val="0003133E"/>
    <w:rsid w:val="0003144F"/>
    <w:rsid w:val="0003279E"/>
    <w:rsid w:val="00032B5E"/>
    <w:rsid w:val="000342CC"/>
    <w:rsid w:val="000343B9"/>
    <w:rsid w:val="000361EB"/>
    <w:rsid w:val="00036871"/>
    <w:rsid w:val="00036AA2"/>
    <w:rsid w:val="00036AB7"/>
    <w:rsid w:val="00037A80"/>
    <w:rsid w:val="00040598"/>
    <w:rsid w:val="00040934"/>
    <w:rsid w:val="00040DB8"/>
    <w:rsid w:val="00041125"/>
    <w:rsid w:val="00041AD2"/>
    <w:rsid w:val="000426FD"/>
    <w:rsid w:val="00042717"/>
    <w:rsid w:val="000427D3"/>
    <w:rsid w:val="00043DCE"/>
    <w:rsid w:val="0004425E"/>
    <w:rsid w:val="00044ABE"/>
    <w:rsid w:val="000451FD"/>
    <w:rsid w:val="000458E9"/>
    <w:rsid w:val="00046377"/>
    <w:rsid w:val="000467D2"/>
    <w:rsid w:val="00047733"/>
    <w:rsid w:val="000477E8"/>
    <w:rsid w:val="00047812"/>
    <w:rsid w:val="00050403"/>
    <w:rsid w:val="000504D7"/>
    <w:rsid w:val="00052241"/>
    <w:rsid w:val="00053082"/>
    <w:rsid w:val="00053141"/>
    <w:rsid w:val="00053523"/>
    <w:rsid w:val="00053630"/>
    <w:rsid w:val="00053740"/>
    <w:rsid w:val="00054621"/>
    <w:rsid w:val="00054725"/>
    <w:rsid w:val="00054B6D"/>
    <w:rsid w:val="00055022"/>
    <w:rsid w:val="00056D0D"/>
    <w:rsid w:val="00057767"/>
    <w:rsid w:val="00057B1C"/>
    <w:rsid w:val="00060446"/>
    <w:rsid w:val="000608F5"/>
    <w:rsid w:val="00060BE1"/>
    <w:rsid w:val="00060C1B"/>
    <w:rsid w:val="00060D3D"/>
    <w:rsid w:val="000612FF"/>
    <w:rsid w:val="000620B1"/>
    <w:rsid w:val="000622CF"/>
    <w:rsid w:val="00062820"/>
    <w:rsid w:val="00062B2C"/>
    <w:rsid w:val="00064512"/>
    <w:rsid w:val="0006522A"/>
    <w:rsid w:val="00066D70"/>
    <w:rsid w:val="000702FD"/>
    <w:rsid w:val="00070583"/>
    <w:rsid w:val="00071377"/>
    <w:rsid w:val="0007191E"/>
    <w:rsid w:val="00072737"/>
    <w:rsid w:val="00074346"/>
    <w:rsid w:val="00074BA7"/>
    <w:rsid w:val="00075AAC"/>
    <w:rsid w:val="00076197"/>
    <w:rsid w:val="00076D2A"/>
    <w:rsid w:val="00077B6A"/>
    <w:rsid w:val="000804B3"/>
    <w:rsid w:val="000807AA"/>
    <w:rsid w:val="00080896"/>
    <w:rsid w:val="000811B5"/>
    <w:rsid w:val="0008198C"/>
    <w:rsid w:val="00082793"/>
    <w:rsid w:val="00082CD3"/>
    <w:rsid w:val="00082E77"/>
    <w:rsid w:val="00084013"/>
    <w:rsid w:val="0008408E"/>
    <w:rsid w:val="00086401"/>
    <w:rsid w:val="000865A7"/>
    <w:rsid w:val="00087D30"/>
    <w:rsid w:val="0009055D"/>
    <w:rsid w:val="00090A2C"/>
    <w:rsid w:val="00091392"/>
    <w:rsid w:val="0009158F"/>
    <w:rsid w:val="000915E5"/>
    <w:rsid w:val="00092619"/>
    <w:rsid w:val="00092760"/>
    <w:rsid w:val="00092E41"/>
    <w:rsid w:val="00093217"/>
    <w:rsid w:val="00095992"/>
    <w:rsid w:val="00096F05"/>
    <w:rsid w:val="00097067"/>
    <w:rsid w:val="00097101"/>
    <w:rsid w:val="000A03F9"/>
    <w:rsid w:val="000A119C"/>
    <w:rsid w:val="000A1F5E"/>
    <w:rsid w:val="000A2B8B"/>
    <w:rsid w:val="000A36AC"/>
    <w:rsid w:val="000A40A3"/>
    <w:rsid w:val="000A4288"/>
    <w:rsid w:val="000A453B"/>
    <w:rsid w:val="000A5047"/>
    <w:rsid w:val="000A514C"/>
    <w:rsid w:val="000A5A2F"/>
    <w:rsid w:val="000A5BB9"/>
    <w:rsid w:val="000A5EA6"/>
    <w:rsid w:val="000A5EDF"/>
    <w:rsid w:val="000A6B6D"/>
    <w:rsid w:val="000A7D7D"/>
    <w:rsid w:val="000B0261"/>
    <w:rsid w:val="000B0C8F"/>
    <w:rsid w:val="000B1434"/>
    <w:rsid w:val="000B2E7F"/>
    <w:rsid w:val="000B3130"/>
    <w:rsid w:val="000B35BD"/>
    <w:rsid w:val="000B3800"/>
    <w:rsid w:val="000B4C73"/>
    <w:rsid w:val="000B4FE7"/>
    <w:rsid w:val="000B5A4E"/>
    <w:rsid w:val="000B6887"/>
    <w:rsid w:val="000B6F35"/>
    <w:rsid w:val="000C0177"/>
    <w:rsid w:val="000C157A"/>
    <w:rsid w:val="000C229C"/>
    <w:rsid w:val="000C28E8"/>
    <w:rsid w:val="000C309F"/>
    <w:rsid w:val="000C3480"/>
    <w:rsid w:val="000C3740"/>
    <w:rsid w:val="000C390F"/>
    <w:rsid w:val="000C3DFF"/>
    <w:rsid w:val="000C430A"/>
    <w:rsid w:val="000C5310"/>
    <w:rsid w:val="000C5E51"/>
    <w:rsid w:val="000C5E8D"/>
    <w:rsid w:val="000C61D2"/>
    <w:rsid w:val="000C6D0B"/>
    <w:rsid w:val="000C7A2D"/>
    <w:rsid w:val="000D037B"/>
    <w:rsid w:val="000D0513"/>
    <w:rsid w:val="000D0D83"/>
    <w:rsid w:val="000D1B7A"/>
    <w:rsid w:val="000D2C8E"/>
    <w:rsid w:val="000D2E52"/>
    <w:rsid w:val="000D39C3"/>
    <w:rsid w:val="000D40A0"/>
    <w:rsid w:val="000D4600"/>
    <w:rsid w:val="000D5381"/>
    <w:rsid w:val="000D5529"/>
    <w:rsid w:val="000D5587"/>
    <w:rsid w:val="000D6035"/>
    <w:rsid w:val="000D605D"/>
    <w:rsid w:val="000D705B"/>
    <w:rsid w:val="000D7171"/>
    <w:rsid w:val="000D7DF0"/>
    <w:rsid w:val="000E026F"/>
    <w:rsid w:val="000E128B"/>
    <w:rsid w:val="000E2483"/>
    <w:rsid w:val="000E2535"/>
    <w:rsid w:val="000E2F14"/>
    <w:rsid w:val="000E2FE8"/>
    <w:rsid w:val="000E3115"/>
    <w:rsid w:val="000E3515"/>
    <w:rsid w:val="000E3803"/>
    <w:rsid w:val="000E46DC"/>
    <w:rsid w:val="000E47BC"/>
    <w:rsid w:val="000E51F8"/>
    <w:rsid w:val="000E6087"/>
    <w:rsid w:val="000E620B"/>
    <w:rsid w:val="000E674B"/>
    <w:rsid w:val="000E6D21"/>
    <w:rsid w:val="000E7167"/>
    <w:rsid w:val="000E75DB"/>
    <w:rsid w:val="000F1038"/>
    <w:rsid w:val="000F12AB"/>
    <w:rsid w:val="000F13FE"/>
    <w:rsid w:val="000F1ED7"/>
    <w:rsid w:val="000F3619"/>
    <w:rsid w:val="000F3BEB"/>
    <w:rsid w:val="000F5D2B"/>
    <w:rsid w:val="000F75E7"/>
    <w:rsid w:val="001005BC"/>
    <w:rsid w:val="001008CB"/>
    <w:rsid w:val="00101DAB"/>
    <w:rsid w:val="0010286F"/>
    <w:rsid w:val="00103DF7"/>
    <w:rsid w:val="001056CB"/>
    <w:rsid w:val="00105CA4"/>
    <w:rsid w:val="00106A70"/>
    <w:rsid w:val="00106ACD"/>
    <w:rsid w:val="00106AD9"/>
    <w:rsid w:val="00106DCD"/>
    <w:rsid w:val="00106F9B"/>
    <w:rsid w:val="001070A9"/>
    <w:rsid w:val="00107B01"/>
    <w:rsid w:val="00111E74"/>
    <w:rsid w:val="001125E1"/>
    <w:rsid w:val="00112B0C"/>
    <w:rsid w:val="001135B2"/>
    <w:rsid w:val="00114099"/>
    <w:rsid w:val="00114105"/>
    <w:rsid w:val="0011455D"/>
    <w:rsid w:val="00114BD6"/>
    <w:rsid w:val="001152A3"/>
    <w:rsid w:val="00115AC5"/>
    <w:rsid w:val="0011614A"/>
    <w:rsid w:val="00116259"/>
    <w:rsid w:val="001162BF"/>
    <w:rsid w:val="00116A0E"/>
    <w:rsid w:val="00117253"/>
    <w:rsid w:val="001205C3"/>
    <w:rsid w:val="00120DB0"/>
    <w:rsid w:val="00121B76"/>
    <w:rsid w:val="00121CC1"/>
    <w:rsid w:val="001240B6"/>
    <w:rsid w:val="00124C9B"/>
    <w:rsid w:val="00125851"/>
    <w:rsid w:val="00125E8A"/>
    <w:rsid w:val="001261FB"/>
    <w:rsid w:val="00126A74"/>
    <w:rsid w:val="00126DEE"/>
    <w:rsid w:val="00127036"/>
    <w:rsid w:val="00127BEA"/>
    <w:rsid w:val="00127FD2"/>
    <w:rsid w:val="0013054F"/>
    <w:rsid w:val="00130665"/>
    <w:rsid w:val="00130B98"/>
    <w:rsid w:val="00131B32"/>
    <w:rsid w:val="00132045"/>
    <w:rsid w:val="00132581"/>
    <w:rsid w:val="00133012"/>
    <w:rsid w:val="0013478A"/>
    <w:rsid w:val="00134988"/>
    <w:rsid w:val="001349BD"/>
    <w:rsid w:val="00134DF4"/>
    <w:rsid w:val="00135EAA"/>
    <w:rsid w:val="00135F8F"/>
    <w:rsid w:val="001369B4"/>
    <w:rsid w:val="00137198"/>
    <w:rsid w:val="00137D45"/>
    <w:rsid w:val="00140597"/>
    <w:rsid w:val="00140AAE"/>
    <w:rsid w:val="0014144E"/>
    <w:rsid w:val="00141D48"/>
    <w:rsid w:val="00141F4A"/>
    <w:rsid w:val="001428A5"/>
    <w:rsid w:val="001435B7"/>
    <w:rsid w:val="0014425A"/>
    <w:rsid w:val="00144E9E"/>
    <w:rsid w:val="00146551"/>
    <w:rsid w:val="0014658F"/>
    <w:rsid w:val="0014668D"/>
    <w:rsid w:val="00146807"/>
    <w:rsid w:val="00146D1B"/>
    <w:rsid w:val="00146D61"/>
    <w:rsid w:val="001478A7"/>
    <w:rsid w:val="001500E1"/>
    <w:rsid w:val="0015080D"/>
    <w:rsid w:val="00150F33"/>
    <w:rsid w:val="0015134D"/>
    <w:rsid w:val="001514F5"/>
    <w:rsid w:val="001519A8"/>
    <w:rsid w:val="00152374"/>
    <w:rsid w:val="001524BF"/>
    <w:rsid w:val="00154A7D"/>
    <w:rsid w:val="00154CC5"/>
    <w:rsid w:val="001551E5"/>
    <w:rsid w:val="00155D66"/>
    <w:rsid w:val="00156036"/>
    <w:rsid w:val="001564E4"/>
    <w:rsid w:val="0015657E"/>
    <w:rsid w:val="00157B18"/>
    <w:rsid w:val="00160DC5"/>
    <w:rsid w:val="001627F3"/>
    <w:rsid w:val="00164598"/>
    <w:rsid w:val="00164D92"/>
    <w:rsid w:val="00165D29"/>
    <w:rsid w:val="00165D2F"/>
    <w:rsid w:val="0017127E"/>
    <w:rsid w:val="00171CBA"/>
    <w:rsid w:val="00171DF1"/>
    <w:rsid w:val="001722E5"/>
    <w:rsid w:val="00172BF4"/>
    <w:rsid w:val="00174837"/>
    <w:rsid w:val="00174BEA"/>
    <w:rsid w:val="00175BFC"/>
    <w:rsid w:val="00176AB3"/>
    <w:rsid w:val="00176E34"/>
    <w:rsid w:val="00176EF9"/>
    <w:rsid w:val="001772E3"/>
    <w:rsid w:val="001777D5"/>
    <w:rsid w:val="0017788B"/>
    <w:rsid w:val="00177C71"/>
    <w:rsid w:val="001804E6"/>
    <w:rsid w:val="00180828"/>
    <w:rsid w:val="0018082B"/>
    <w:rsid w:val="00180EAE"/>
    <w:rsid w:val="001810C2"/>
    <w:rsid w:val="001815CC"/>
    <w:rsid w:val="001826DA"/>
    <w:rsid w:val="00182C8E"/>
    <w:rsid w:val="00183708"/>
    <w:rsid w:val="00184254"/>
    <w:rsid w:val="00184258"/>
    <w:rsid w:val="001843E6"/>
    <w:rsid w:val="00184909"/>
    <w:rsid w:val="00184942"/>
    <w:rsid w:val="001905BF"/>
    <w:rsid w:val="00190A07"/>
    <w:rsid w:val="00190F72"/>
    <w:rsid w:val="00191BB2"/>
    <w:rsid w:val="00191C9D"/>
    <w:rsid w:val="00192AAA"/>
    <w:rsid w:val="00193590"/>
    <w:rsid w:val="0019458B"/>
    <w:rsid w:val="00195E70"/>
    <w:rsid w:val="001962FF"/>
    <w:rsid w:val="00196479"/>
    <w:rsid w:val="0019660B"/>
    <w:rsid w:val="0019753E"/>
    <w:rsid w:val="00197AB3"/>
    <w:rsid w:val="00197BD8"/>
    <w:rsid w:val="001A0524"/>
    <w:rsid w:val="001A0615"/>
    <w:rsid w:val="001A0620"/>
    <w:rsid w:val="001A09FF"/>
    <w:rsid w:val="001A0DF6"/>
    <w:rsid w:val="001A11B3"/>
    <w:rsid w:val="001A215F"/>
    <w:rsid w:val="001A2F17"/>
    <w:rsid w:val="001A327A"/>
    <w:rsid w:val="001A3337"/>
    <w:rsid w:val="001A4A37"/>
    <w:rsid w:val="001A5500"/>
    <w:rsid w:val="001A569B"/>
    <w:rsid w:val="001A587C"/>
    <w:rsid w:val="001A5920"/>
    <w:rsid w:val="001A7C40"/>
    <w:rsid w:val="001A7D2A"/>
    <w:rsid w:val="001B1DAF"/>
    <w:rsid w:val="001B207B"/>
    <w:rsid w:val="001B22A7"/>
    <w:rsid w:val="001B36D9"/>
    <w:rsid w:val="001B37D6"/>
    <w:rsid w:val="001B3ECA"/>
    <w:rsid w:val="001B59C8"/>
    <w:rsid w:val="001B6181"/>
    <w:rsid w:val="001B6258"/>
    <w:rsid w:val="001B66DB"/>
    <w:rsid w:val="001B6B9A"/>
    <w:rsid w:val="001B730B"/>
    <w:rsid w:val="001B7635"/>
    <w:rsid w:val="001C03C8"/>
    <w:rsid w:val="001C2672"/>
    <w:rsid w:val="001C4606"/>
    <w:rsid w:val="001C48CC"/>
    <w:rsid w:val="001C5724"/>
    <w:rsid w:val="001C5782"/>
    <w:rsid w:val="001C5F72"/>
    <w:rsid w:val="001C5FD8"/>
    <w:rsid w:val="001C6231"/>
    <w:rsid w:val="001C635D"/>
    <w:rsid w:val="001C64F5"/>
    <w:rsid w:val="001C6DB4"/>
    <w:rsid w:val="001C6E66"/>
    <w:rsid w:val="001C6F12"/>
    <w:rsid w:val="001C73F0"/>
    <w:rsid w:val="001D1312"/>
    <w:rsid w:val="001D249C"/>
    <w:rsid w:val="001D2C9A"/>
    <w:rsid w:val="001D2CE0"/>
    <w:rsid w:val="001D334D"/>
    <w:rsid w:val="001D33C9"/>
    <w:rsid w:val="001D35DF"/>
    <w:rsid w:val="001D3619"/>
    <w:rsid w:val="001D5E72"/>
    <w:rsid w:val="001D6718"/>
    <w:rsid w:val="001D7018"/>
    <w:rsid w:val="001D7501"/>
    <w:rsid w:val="001D780D"/>
    <w:rsid w:val="001E17D4"/>
    <w:rsid w:val="001E1860"/>
    <w:rsid w:val="001E2EB7"/>
    <w:rsid w:val="001E33E5"/>
    <w:rsid w:val="001E3BD4"/>
    <w:rsid w:val="001E4014"/>
    <w:rsid w:val="001E422F"/>
    <w:rsid w:val="001E42A4"/>
    <w:rsid w:val="001E54DD"/>
    <w:rsid w:val="001E5CC9"/>
    <w:rsid w:val="001E6598"/>
    <w:rsid w:val="001E672E"/>
    <w:rsid w:val="001E6769"/>
    <w:rsid w:val="001E6C13"/>
    <w:rsid w:val="001E6C21"/>
    <w:rsid w:val="001E6D92"/>
    <w:rsid w:val="001E6F7A"/>
    <w:rsid w:val="001E7BDA"/>
    <w:rsid w:val="001E7DBE"/>
    <w:rsid w:val="001F0352"/>
    <w:rsid w:val="001F1D1E"/>
    <w:rsid w:val="001F25B8"/>
    <w:rsid w:val="001F3312"/>
    <w:rsid w:val="001F3FF0"/>
    <w:rsid w:val="001F47AF"/>
    <w:rsid w:val="001F498C"/>
    <w:rsid w:val="001F50C4"/>
    <w:rsid w:val="001F5FFA"/>
    <w:rsid w:val="001F74C8"/>
    <w:rsid w:val="002003F5"/>
    <w:rsid w:val="00200425"/>
    <w:rsid w:val="002009FC"/>
    <w:rsid w:val="00202AE5"/>
    <w:rsid w:val="00202ED0"/>
    <w:rsid w:val="00203BE3"/>
    <w:rsid w:val="00203EF1"/>
    <w:rsid w:val="0020449A"/>
    <w:rsid w:val="00205E92"/>
    <w:rsid w:val="00205ED7"/>
    <w:rsid w:val="0020605A"/>
    <w:rsid w:val="00206B8E"/>
    <w:rsid w:val="00206E35"/>
    <w:rsid w:val="002073E2"/>
    <w:rsid w:val="00207C79"/>
    <w:rsid w:val="00210A9C"/>
    <w:rsid w:val="002111A5"/>
    <w:rsid w:val="00212A61"/>
    <w:rsid w:val="002132D1"/>
    <w:rsid w:val="002144ED"/>
    <w:rsid w:val="002155D4"/>
    <w:rsid w:val="002156FE"/>
    <w:rsid w:val="002159E6"/>
    <w:rsid w:val="002161A7"/>
    <w:rsid w:val="002166F6"/>
    <w:rsid w:val="00216A7F"/>
    <w:rsid w:val="00217A08"/>
    <w:rsid w:val="00217D88"/>
    <w:rsid w:val="002202FB"/>
    <w:rsid w:val="00221DE1"/>
    <w:rsid w:val="0022224B"/>
    <w:rsid w:val="0022424A"/>
    <w:rsid w:val="002247EE"/>
    <w:rsid w:val="00224B85"/>
    <w:rsid w:val="002250A9"/>
    <w:rsid w:val="002252FC"/>
    <w:rsid w:val="0022581D"/>
    <w:rsid w:val="0022608E"/>
    <w:rsid w:val="002273DD"/>
    <w:rsid w:val="002276F5"/>
    <w:rsid w:val="0023094C"/>
    <w:rsid w:val="0023135E"/>
    <w:rsid w:val="002313A2"/>
    <w:rsid w:val="00231DC8"/>
    <w:rsid w:val="002326EA"/>
    <w:rsid w:val="00232D1C"/>
    <w:rsid w:val="00232F74"/>
    <w:rsid w:val="0023363A"/>
    <w:rsid w:val="00233E64"/>
    <w:rsid w:val="00234749"/>
    <w:rsid w:val="00236059"/>
    <w:rsid w:val="002364A9"/>
    <w:rsid w:val="00237A9E"/>
    <w:rsid w:val="00237EB5"/>
    <w:rsid w:val="00240AD3"/>
    <w:rsid w:val="002425DF"/>
    <w:rsid w:val="00242BA1"/>
    <w:rsid w:val="002432C0"/>
    <w:rsid w:val="00243435"/>
    <w:rsid w:val="002444DF"/>
    <w:rsid w:val="002459DD"/>
    <w:rsid w:val="002459DF"/>
    <w:rsid w:val="00245BC3"/>
    <w:rsid w:val="0024628F"/>
    <w:rsid w:val="002463BB"/>
    <w:rsid w:val="002463CC"/>
    <w:rsid w:val="00246BA3"/>
    <w:rsid w:val="002507F9"/>
    <w:rsid w:val="0025092E"/>
    <w:rsid w:val="00251014"/>
    <w:rsid w:val="00251200"/>
    <w:rsid w:val="002512F0"/>
    <w:rsid w:val="00251F54"/>
    <w:rsid w:val="002521E8"/>
    <w:rsid w:val="00252701"/>
    <w:rsid w:val="00252829"/>
    <w:rsid w:val="00253E49"/>
    <w:rsid w:val="00253ED3"/>
    <w:rsid w:val="00254335"/>
    <w:rsid w:val="00254633"/>
    <w:rsid w:val="00254AA1"/>
    <w:rsid w:val="00254C73"/>
    <w:rsid w:val="00254DB6"/>
    <w:rsid w:val="00255218"/>
    <w:rsid w:val="00255417"/>
    <w:rsid w:val="00257346"/>
    <w:rsid w:val="0025739E"/>
    <w:rsid w:val="0025772F"/>
    <w:rsid w:val="002579A6"/>
    <w:rsid w:val="00257D3B"/>
    <w:rsid w:val="002607AE"/>
    <w:rsid w:val="00260A5C"/>
    <w:rsid w:val="002616A6"/>
    <w:rsid w:val="002617DD"/>
    <w:rsid w:val="00262D4B"/>
    <w:rsid w:val="00262DAA"/>
    <w:rsid w:val="002632FD"/>
    <w:rsid w:val="00264AAB"/>
    <w:rsid w:val="0026505D"/>
    <w:rsid w:val="002674F0"/>
    <w:rsid w:val="00270341"/>
    <w:rsid w:val="00270C7B"/>
    <w:rsid w:val="00271C71"/>
    <w:rsid w:val="002725DD"/>
    <w:rsid w:val="00273FE5"/>
    <w:rsid w:val="002743F9"/>
    <w:rsid w:val="00275366"/>
    <w:rsid w:val="00275488"/>
    <w:rsid w:val="00276E05"/>
    <w:rsid w:val="0027749B"/>
    <w:rsid w:val="00280AA7"/>
    <w:rsid w:val="00280CFE"/>
    <w:rsid w:val="00281307"/>
    <w:rsid w:val="0028169F"/>
    <w:rsid w:val="0028197A"/>
    <w:rsid w:val="002821B4"/>
    <w:rsid w:val="0028231E"/>
    <w:rsid w:val="00282A67"/>
    <w:rsid w:val="002839CB"/>
    <w:rsid w:val="00284056"/>
    <w:rsid w:val="002852E3"/>
    <w:rsid w:val="00285536"/>
    <w:rsid w:val="00285D21"/>
    <w:rsid w:val="00285DA7"/>
    <w:rsid w:val="00286016"/>
    <w:rsid w:val="0028666D"/>
    <w:rsid w:val="00287A09"/>
    <w:rsid w:val="002900B8"/>
    <w:rsid w:val="0029077E"/>
    <w:rsid w:val="00290CCD"/>
    <w:rsid w:val="00290DA3"/>
    <w:rsid w:val="002914A7"/>
    <w:rsid w:val="00293DBD"/>
    <w:rsid w:val="00293F89"/>
    <w:rsid w:val="00294BF5"/>
    <w:rsid w:val="00294D02"/>
    <w:rsid w:val="00295799"/>
    <w:rsid w:val="00295A41"/>
    <w:rsid w:val="002966A0"/>
    <w:rsid w:val="0029673A"/>
    <w:rsid w:val="00297D0F"/>
    <w:rsid w:val="002A1319"/>
    <w:rsid w:val="002A2113"/>
    <w:rsid w:val="002A24EE"/>
    <w:rsid w:val="002A2564"/>
    <w:rsid w:val="002A3456"/>
    <w:rsid w:val="002A36F6"/>
    <w:rsid w:val="002A3F68"/>
    <w:rsid w:val="002A4E0E"/>
    <w:rsid w:val="002A4F26"/>
    <w:rsid w:val="002A51AC"/>
    <w:rsid w:val="002A53DB"/>
    <w:rsid w:val="002A5457"/>
    <w:rsid w:val="002A57BF"/>
    <w:rsid w:val="002A5C73"/>
    <w:rsid w:val="002A63C6"/>
    <w:rsid w:val="002A6DED"/>
    <w:rsid w:val="002A74D9"/>
    <w:rsid w:val="002A7930"/>
    <w:rsid w:val="002B00CA"/>
    <w:rsid w:val="002B0183"/>
    <w:rsid w:val="002B0537"/>
    <w:rsid w:val="002B37AA"/>
    <w:rsid w:val="002B42A2"/>
    <w:rsid w:val="002B4980"/>
    <w:rsid w:val="002B559C"/>
    <w:rsid w:val="002B5915"/>
    <w:rsid w:val="002B5F33"/>
    <w:rsid w:val="002B61B6"/>
    <w:rsid w:val="002B654D"/>
    <w:rsid w:val="002B65AB"/>
    <w:rsid w:val="002B6DEA"/>
    <w:rsid w:val="002B7A29"/>
    <w:rsid w:val="002B7F30"/>
    <w:rsid w:val="002B7FB2"/>
    <w:rsid w:val="002C0915"/>
    <w:rsid w:val="002C0D80"/>
    <w:rsid w:val="002C0F6D"/>
    <w:rsid w:val="002C0F85"/>
    <w:rsid w:val="002C1368"/>
    <w:rsid w:val="002C2C9D"/>
    <w:rsid w:val="002C44D1"/>
    <w:rsid w:val="002C4D63"/>
    <w:rsid w:val="002C4F2E"/>
    <w:rsid w:val="002C5572"/>
    <w:rsid w:val="002C6083"/>
    <w:rsid w:val="002C6D12"/>
    <w:rsid w:val="002C7515"/>
    <w:rsid w:val="002C7C07"/>
    <w:rsid w:val="002D0528"/>
    <w:rsid w:val="002D0D51"/>
    <w:rsid w:val="002D184A"/>
    <w:rsid w:val="002D1BAC"/>
    <w:rsid w:val="002D1F75"/>
    <w:rsid w:val="002D3F3A"/>
    <w:rsid w:val="002D4F04"/>
    <w:rsid w:val="002D6678"/>
    <w:rsid w:val="002D6692"/>
    <w:rsid w:val="002D6F81"/>
    <w:rsid w:val="002E016A"/>
    <w:rsid w:val="002E0A6E"/>
    <w:rsid w:val="002E0F6E"/>
    <w:rsid w:val="002E0FD4"/>
    <w:rsid w:val="002E1720"/>
    <w:rsid w:val="002E1749"/>
    <w:rsid w:val="002E1BEA"/>
    <w:rsid w:val="002E1CB8"/>
    <w:rsid w:val="002E2BF6"/>
    <w:rsid w:val="002E2C70"/>
    <w:rsid w:val="002E3CE7"/>
    <w:rsid w:val="002E4DC6"/>
    <w:rsid w:val="002E5699"/>
    <w:rsid w:val="002E6EC4"/>
    <w:rsid w:val="002E7038"/>
    <w:rsid w:val="002F07CB"/>
    <w:rsid w:val="002F09FF"/>
    <w:rsid w:val="002F0D0C"/>
    <w:rsid w:val="002F2D80"/>
    <w:rsid w:val="002F3514"/>
    <w:rsid w:val="002F35F6"/>
    <w:rsid w:val="002F3BED"/>
    <w:rsid w:val="002F4F13"/>
    <w:rsid w:val="002F5911"/>
    <w:rsid w:val="002F5D9A"/>
    <w:rsid w:val="002F64B6"/>
    <w:rsid w:val="002F6ED7"/>
    <w:rsid w:val="002F7241"/>
    <w:rsid w:val="002F77C9"/>
    <w:rsid w:val="00301F61"/>
    <w:rsid w:val="00302DD8"/>
    <w:rsid w:val="00302FD9"/>
    <w:rsid w:val="00303389"/>
    <w:rsid w:val="00303426"/>
    <w:rsid w:val="00303612"/>
    <w:rsid w:val="003038FB"/>
    <w:rsid w:val="00304FDC"/>
    <w:rsid w:val="00305B18"/>
    <w:rsid w:val="003061F1"/>
    <w:rsid w:val="00310608"/>
    <w:rsid w:val="003114EF"/>
    <w:rsid w:val="00312E5D"/>
    <w:rsid w:val="0031326F"/>
    <w:rsid w:val="00313A4A"/>
    <w:rsid w:val="003142C6"/>
    <w:rsid w:val="003148B1"/>
    <w:rsid w:val="003149E5"/>
    <w:rsid w:val="003155E3"/>
    <w:rsid w:val="00315D34"/>
    <w:rsid w:val="00315DC5"/>
    <w:rsid w:val="003160A9"/>
    <w:rsid w:val="0031616D"/>
    <w:rsid w:val="003167FC"/>
    <w:rsid w:val="00317D0A"/>
    <w:rsid w:val="00320256"/>
    <w:rsid w:val="003204A0"/>
    <w:rsid w:val="00320F8E"/>
    <w:rsid w:val="003217D0"/>
    <w:rsid w:val="00321831"/>
    <w:rsid w:val="003219B0"/>
    <w:rsid w:val="00322305"/>
    <w:rsid w:val="00322758"/>
    <w:rsid w:val="00322855"/>
    <w:rsid w:val="00322A77"/>
    <w:rsid w:val="00322C59"/>
    <w:rsid w:val="0032308A"/>
    <w:rsid w:val="00323409"/>
    <w:rsid w:val="00323613"/>
    <w:rsid w:val="0032378D"/>
    <w:rsid w:val="00323EAD"/>
    <w:rsid w:val="00323F22"/>
    <w:rsid w:val="0032501D"/>
    <w:rsid w:val="003250FB"/>
    <w:rsid w:val="0032544F"/>
    <w:rsid w:val="00325541"/>
    <w:rsid w:val="00326242"/>
    <w:rsid w:val="00326604"/>
    <w:rsid w:val="003268BF"/>
    <w:rsid w:val="00326E0E"/>
    <w:rsid w:val="00327EDC"/>
    <w:rsid w:val="00330148"/>
    <w:rsid w:val="003301D8"/>
    <w:rsid w:val="0033099C"/>
    <w:rsid w:val="00330D63"/>
    <w:rsid w:val="003336F5"/>
    <w:rsid w:val="00334400"/>
    <w:rsid w:val="00334833"/>
    <w:rsid w:val="00335015"/>
    <w:rsid w:val="003419AE"/>
    <w:rsid w:val="00342037"/>
    <w:rsid w:val="00342A5B"/>
    <w:rsid w:val="00343733"/>
    <w:rsid w:val="003442C6"/>
    <w:rsid w:val="00344D4C"/>
    <w:rsid w:val="00344E0C"/>
    <w:rsid w:val="00344F4A"/>
    <w:rsid w:val="00346918"/>
    <w:rsid w:val="0034721C"/>
    <w:rsid w:val="0034743C"/>
    <w:rsid w:val="003476A9"/>
    <w:rsid w:val="00347B70"/>
    <w:rsid w:val="00347E91"/>
    <w:rsid w:val="00350B99"/>
    <w:rsid w:val="00351AD2"/>
    <w:rsid w:val="00351ED6"/>
    <w:rsid w:val="0035383D"/>
    <w:rsid w:val="00354016"/>
    <w:rsid w:val="0035482C"/>
    <w:rsid w:val="00354CFB"/>
    <w:rsid w:val="003556EC"/>
    <w:rsid w:val="00355EDD"/>
    <w:rsid w:val="0035647A"/>
    <w:rsid w:val="0035693E"/>
    <w:rsid w:val="00356E63"/>
    <w:rsid w:val="00357CBF"/>
    <w:rsid w:val="003601E4"/>
    <w:rsid w:val="00360739"/>
    <w:rsid w:val="003613F9"/>
    <w:rsid w:val="0036145B"/>
    <w:rsid w:val="003618D7"/>
    <w:rsid w:val="00361AB1"/>
    <w:rsid w:val="003629CB"/>
    <w:rsid w:val="00363512"/>
    <w:rsid w:val="00364B5B"/>
    <w:rsid w:val="00364DBE"/>
    <w:rsid w:val="00365A75"/>
    <w:rsid w:val="00365AD2"/>
    <w:rsid w:val="003668D7"/>
    <w:rsid w:val="003674F2"/>
    <w:rsid w:val="00370B59"/>
    <w:rsid w:val="00370FD9"/>
    <w:rsid w:val="003721B4"/>
    <w:rsid w:val="00372330"/>
    <w:rsid w:val="003726B8"/>
    <w:rsid w:val="00372974"/>
    <w:rsid w:val="003733BF"/>
    <w:rsid w:val="003736D2"/>
    <w:rsid w:val="0037370E"/>
    <w:rsid w:val="00373DBB"/>
    <w:rsid w:val="00376279"/>
    <w:rsid w:val="003763D5"/>
    <w:rsid w:val="00376AA1"/>
    <w:rsid w:val="00376D24"/>
    <w:rsid w:val="00376D89"/>
    <w:rsid w:val="00377077"/>
    <w:rsid w:val="00377372"/>
    <w:rsid w:val="00381721"/>
    <w:rsid w:val="00381BDA"/>
    <w:rsid w:val="00382059"/>
    <w:rsid w:val="003828AD"/>
    <w:rsid w:val="003838C3"/>
    <w:rsid w:val="003849C6"/>
    <w:rsid w:val="00385258"/>
    <w:rsid w:val="00385320"/>
    <w:rsid w:val="00386501"/>
    <w:rsid w:val="00387215"/>
    <w:rsid w:val="0038734F"/>
    <w:rsid w:val="003877CF"/>
    <w:rsid w:val="003877E6"/>
    <w:rsid w:val="00387A3B"/>
    <w:rsid w:val="0039088D"/>
    <w:rsid w:val="003913A7"/>
    <w:rsid w:val="00391474"/>
    <w:rsid w:val="003920BE"/>
    <w:rsid w:val="00392749"/>
    <w:rsid w:val="003928E3"/>
    <w:rsid w:val="00392B72"/>
    <w:rsid w:val="0039310E"/>
    <w:rsid w:val="0039320C"/>
    <w:rsid w:val="003959E2"/>
    <w:rsid w:val="00395B00"/>
    <w:rsid w:val="00396465"/>
    <w:rsid w:val="00396BB3"/>
    <w:rsid w:val="003972BE"/>
    <w:rsid w:val="0039764D"/>
    <w:rsid w:val="00397B1F"/>
    <w:rsid w:val="00397E17"/>
    <w:rsid w:val="003A0D78"/>
    <w:rsid w:val="003A12DA"/>
    <w:rsid w:val="003A140F"/>
    <w:rsid w:val="003A1C13"/>
    <w:rsid w:val="003A3214"/>
    <w:rsid w:val="003A332F"/>
    <w:rsid w:val="003A4268"/>
    <w:rsid w:val="003A4F25"/>
    <w:rsid w:val="003B1115"/>
    <w:rsid w:val="003B2A42"/>
    <w:rsid w:val="003B2FAD"/>
    <w:rsid w:val="003B30D4"/>
    <w:rsid w:val="003B469C"/>
    <w:rsid w:val="003B61DD"/>
    <w:rsid w:val="003B6201"/>
    <w:rsid w:val="003B6E44"/>
    <w:rsid w:val="003B796F"/>
    <w:rsid w:val="003C0092"/>
    <w:rsid w:val="003C073B"/>
    <w:rsid w:val="003C07D6"/>
    <w:rsid w:val="003C0BFE"/>
    <w:rsid w:val="003C16CD"/>
    <w:rsid w:val="003C345A"/>
    <w:rsid w:val="003C386E"/>
    <w:rsid w:val="003C6F10"/>
    <w:rsid w:val="003C7627"/>
    <w:rsid w:val="003D0749"/>
    <w:rsid w:val="003D0ACE"/>
    <w:rsid w:val="003D0B07"/>
    <w:rsid w:val="003D0BA7"/>
    <w:rsid w:val="003D0E4D"/>
    <w:rsid w:val="003D1098"/>
    <w:rsid w:val="003D1168"/>
    <w:rsid w:val="003D1252"/>
    <w:rsid w:val="003D244F"/>
    <w:rsid w:val="003D33BB"/>
    <w:rsid w:val="003D5296"/>
    <w:rsid w:val="003D5427"/>
    <w:rsid w:val="003D57C0"/>
    <w:rsid w:val="003D6F17"/>
    <w:rsid w:val="003D7986"/>
    <w:rsid w:val="003D7A81"/>
    <w:rsid w:val="003D7BD7"/>
    <w:rsid w:val="003E072E"/>
    <w:rsid w:val="003E0B55"/>
    <w:rsid w:val="003E0BA5"/>
    <w:rsid w:val="003E2E13"/>
    <w:rsid w:val="003E32F0"/>
    <w:rsid w:val="003E3489"/>
    <w:rsid w:val="003E41DA"/>
    <w:rsid w:val="003E42DA"/>
    <w:rsid w:val="003E481C"/>
    <w:rsid w:val="003E4DE1"/>
    <w:rsid w:val="003E52BA"/>
    <w:rsid w:val="003E5300"/>
    <w:rsid w:val="003E65E4"/>
    <w:rsid w:val="003E7640"/>
    <w:rsid w:val="003E7CB1"/>
    <w:rsid w:val="003F080E"/>
    <w:rsid w:val="003F3411"/>
    <w:rsid w:val="003F3547"/>
    <w:rsid w:val="003F3704"/>
    <w:rsid w:val="003F3F5A"/>
    <w:rsid w:val="003F65FC"/>
    <w:rsid w:val="003F6711"/>
    <w:rsid w:val="003F762B"/>
    <w:rsid w:val="00400107"/>
    <w:rsid w:val="0040084A"/>
    <w:rsid w:val="004011C5"/>
    <w:rsid w:val="00401AD3"/>
    <w:rsid w:val="004027C1"/>
    <w:rsid w:val="00403840"/>
    <w:rsid w:val="004038D9"/>
    <w:rsid w:val="00404EB8"/>
    <w:rsid w:val="0040568D"/>
    <w:rsid w:val="00405710"/>
    <w:rsid w:val="00407087"/>
    <w:rsid w:val="00407B94"/>
    <w:rsid w:val="004118F4"/>
    <w:rsid w:val="00412745"/>
    <w:rsid w:val="0041424E"/>
    <w:rsid w:val="00414B2D"/>
    <w:rsid w:val="00414F04"/>
    <w:rsid w:val="00415544"/>
    <w:rsid w:val="004157D8"/>
    <w:rsid w:val="00415CB0"/>
    <w:rsid w:val="004174E4"/>
    <w:rsid w:val="004201AB"/>
    <w:rsid w:val="0042139E"/>
    <w:rsid w:val="00423CA0"/>
    <w:rsid w:val="004254E9"/>
    <w:rsid w:val="004256A8"/>
    <w:rsid w:val="004263F9"/>
    <w:rsid w:val="00426E0D"/>
    <w:rsid w:val="00427AA6"/>
    <w:rsid w:val="00430166"/>
    <w:rsid w:val="004307B9"/>
    <w:rsid w:val="004317E7"/>
    <w:rsid w:val="0043181D"/>
    <w:rsid w:val="00431C48"/>
    <w:rsid w:val="00432342"/>
    <w:rsid w:val="00433D83"/>
    <w:rsid w:val="00433E9D"/>
    <w:rsid w:val="00434B2A"/>
    <w:rsid w:val="00437BCD"/>
    <w:rsid w:val="00440E8F"/>
    <w:rsid w:val="00441498"/>
    <w:rsid w:val="00441917"/>
    <w:rsid w:val="0044304E"/>
    <w:rsid w:val="004442C6"/>
    <w:rsid w:val="004443AC"/>
    <w:rsid w:val="00444496"/>
    <w:rsid w:val="00444AE6"/>
    <w:rsid w:val="004450A8"/>
    <w:rsid w:val="00446933"/>
    <w:rsid w:val="004471BC"/>
    <w:rsid w:val="00447F03"/>
    <w:rsid w:val="004528A8"/>
    <w:rsid w:val="00452B0E"/>
    <w:rsid w:val="00453362"/>
    <w:rsid w:val="00453609"/>
    <w:rsid w:val="00453CDB"/>
    <w:rsid w:val="00453CE8"/>
    <w:rsid w:val="0045416A"/>
    <w:rsid w:val="00454E8D"/>
    <w:rsid w:val="004555A2"/>
    <w:rsid w:val="00455A76"/>
    <w:rsid w:val="004560B1"/>
    <w:rsid w:val="00456A09"/>
    <w:rsid w:val="00456C62"/>
    <w:rsid w:val="00457616"/>
    <w:rsid w:val="00457C00"/>
    <w:rsid w:val="0046025E"/>
    <w:rsid w:val="004609D0"/>
    <w:rsid w:val="00460F76"/>
    <w:rsid w:val="00461490"/>
    <w:rsid w:val="0046177A"/>
    <w:rsid w:val="00461E4F"/>
    <w:rsid w:val="00462366"/>
    <w:rsid w:val="00462DDB"/>
    <w:rsid w:val="00463357"/>
    <w:rsid w:val="00463391"/>
    <w:rsid w:val="00463DA8"/>
    <w:rsid w:val="00464C14"/>
    <w:rsid w:val="00466365"/>
    <w:rsid w:val="00466A56"/>
    <w:rsid w:val="00466E16"/>
    <w:rsid w:val="00466EFC"/>
    <w:rsid w:val="00467107"/>
    <w:rsid w:val="00467DF6"/>
    <w:rsid w:val="004701EE"/>
    <w:rsid w:val="004708EF"/>
    <w:rsid w:val="00471B9D"/>
    <w:rsid w:val="00472358"/>
    <w:rsid w:val="004726D6"/>
    <w:rsid w:val="00472743"/>
    <w:rsid w:val="00472A9B"/>
    <w:rsid w:val="004731B3"/>
    <w:rsid w:val="00473294"/>
    <w:rsid w:val="00473B78"/>
    <w:rsid w:val="00473E7A"/>
    <w:rsid w:val="00474DB6"/>
    <w:rsid w:val="00475AF6"/>
    <w:rsid w:val="00475D6C"/>
    <w:rsid w:val="00476FAF"/>
    <w:rsid w:val="00477541"/>
    <w:rsid w:val="00477A49"/>
    <w:rsid w:val="00480240"/>
    <w:rsid w:val="00480294"/>
    <w:rsid w:val="00480A8D"/>
    <w:rsid w:val="00480A9E"/>
    <w:rsid w:val="0048118C"/>
    <w:rsid w:val="004812D9"/>
    <w:rsid w:val="004814B7"/>
    <w:rsid w:val="004824AE"/>
    <w:rsid w:val="0048250D"/>
    <w:rsid w:val="00482956"/>
    <w:rsid w:val="004829D2"/>
    <w:rsid w:val="00483050"/>
    <w:rsid w:val="0048391B"/>
    <w:rsid w:val="00484346"/>
    <w:rsid w:val="00484D45"/>
    <w:rsid w:val="004856D1"/>
    <w:rsid w:val="00485959"/>
    <w:rsid w:val="00485B72"/>
    <w:rsid w:val="00486138"/>
    <w:rsid w:val="00486398"/>
    <w:rsid w:val="00486949"/>
    <w:rsid w:val="004869B2"/>
    <w:rsid w:val="00490B48"/>
    <w:rsid w:val="00490C50"/>
    <w:rsid w:val="004912AD"/>
    <w:rsid w:val="00491624"/>
    <w:rsid w:val="00492107"/>
    <w:rsid w:val="004943A4"/>
    <w:rsid w:val="00496DCF"/>
    <w:rsid w:val="00497077"/>
    <w:rsid w:val="004A03AF"/>
    <w:rsid w:val="004A09BA"/>
    <w:rsid w:val="004A0BC1"/>
    <w:rsid w:val="004A10D1"/>
    <w:rsid w:val="004A112D"/>
    <w:rsid w:val="004A2373"/>
    <w:rsid w:val="004A2A2D"/>
    <w:rsid w:val="004A3253"/>
    <w:rsid w:val="004A40EB"/>
    <w:rsid w:val="004A478C"/>
    <w:rsid w:val="004A5548"/>
    <w:rsid w:val="004A7D39"/>
    <w:rsid w:val="004B163E"/>
    <w:rsid w:val="004B1BB8"/>
    <w:rsid w:val="004B2425"/>
    <w:rsid w:val="004B2E54"/>
    <w:rsid w:val="004B4915"/>
    <w:rsid w:val="004B694C"/>
    <w:rsid w:val="004B6B39"/>
    <w:rsid w:val="004B70ED"/>
    <w:rsid w:val="004B7420"/>
    <w:rsid w:val="004B7957"/>
    <w:rsid w:val="004C1C9D"/>
    <w:rsid w:val="004C264B"/>
    <w:rsid w:val="004C27D8"/>
    <w:rsid w:val="004C31A5"/>
    <w:rsid w:val="004C3AF1"/>
    <w:rsid w:val="004C3C01"/>
    <w:rsid w:val="004C3C74"/>
    <w:rsid w:val="004C42C6"/>
    <w:rsid w:val="004C4555"/>
    <w:rsid w:val="004C463E"/>
    <w:rsid w:val="004C4900"/>
    <w:rsid w:val="004C556C"/>
    <w:rsid w:val="004C589A"/>
    <w:rsid w:val="004C5FE4"/>
    <w:rsid w:val="004C656B"/>
    <w:rsid w:val="004C658B"/>
    <w:rsid w:val="004C6D1D"/>
    <w:rsid w:val="004C7275"/>
    <w:rsid w:val="004C7A68"/>
    <w:rsid w:val="004C7CD7"/>
    <w:rsid w:val="004D1F58"/>
    <w:rsid w:val="004D335F"/>
    <w:rsid w:val="004D4611"/>
    <w:rsid w:val="004D4DA8"/>
    <w:rsid w:val="004D611C"/>
    <w:rsid w:val="004D64CB"/>
    <w:rsid w:val="004D67D1"/>
    <w:rsid w:val="004D70AB"/>
    <w:rsid w:val="004D773B"/>
    <w:rsid w:val="004E0520"/>
    <w:rsid w:val="004E0B3F"/>
    <w:rsid w:val="004E1485"/>
    <w:rsid w:val="004E163F"/>
    <w:rsid w:val="004E18B4"/>
    <w:rsid w:val="004E31D7"/>
    <w:rsid w:val="004E42C3"/>
    <w:rsid w:val="004E5028"/>
    <w:rsid w:val="004E551A"/>
    <w:rsid w:val="004E5822"/>
    <w:rsid w:val="004E5EE5"/>
    <w:rsid w:val="004E6DDA"/>
    <w:rsid w:val="004E6DF3"/>
    <w:rsid w:val="004E6F4C"/>
    <w:rsid w:val="004F052B"/>
    <w:rsid w:val="004F1857"/>
    <w:rsid w:val="004F1A1C"/>
    <w:rsid w:val="004F3F01"/>
    <w:rsid w:val="004F3FCF"/>
    <w:rsid w:val="004F4041"/>
    <w:rsid w:val="004F4158"/>
    <w:rsid w:val="004F5350"/>
    <w:rsid w:val="004F5444"/>
    <w:rsid w:val="004F590B"/>
    <w:rsid w:val="004F66E4"/>
    <w:rsid w:val="004F728D"/>
    <w:rsid w:val="004F7D8A"/>
    <w:rsid w:val="005016CC"/>
    <w:rsid w:val="0050181A"/>
    <w:rsid w:val="00501836"/>
    <w:rsid w:val="00501971"/>
    <w:rsid w:val="00501B62"/>
    <w:rsid w:val="00503680"/>
    <w:rsid w:val="00505EF6"/>
    <w:rsid w:val="00506253"/>
    <w:rsid w:val="005070CC"/>
    <w:rsid w:val="00507750"/>
    <w:rsid w:val="005077A5"/>
    <w:rsid w:val="00507D6A"/>
    <w:rsid w:val="00510CD8"/>
    <w:rsid w:val="00510E47"/>
    <w:rsid w:val="0051240C"/>
    <w:rsid w:val="005133F7"/>
    <w:rsid w:val="005143A3"/>
    <w:rsid w:val="005149B1"/>
    <w:rsid w:val="00514B37"/>
    <w:rsid w:val="00514D14"/>
    <w:rsid w:val="00516BE0"/>
    <w:rsid w:val="0051786F"/>
    <w:rsid w:val="00521D37"/>
    <w:rsid w:val="00522157"/>
    <w:rsid w:val="005225CE"/>
    <w:rsid w:val="00522BC6"/>
    <w:rsid w:val="00524E51"/>
    <w:rsid w:val="00526F33"/>
    <w:rsid w:val="0052791E"/>
    <w:rsid w:val="0053016B"/>
    <w:rsid w:val="005308D0"/>
    <w:rsid w:val="005318B3"/>
    <w:rsid w:val="00531AB6"/>
    <w:rsid w:val="00534AF0"/>
    <w:rsid w:val="00534D93"/>
    <w:rsid w:val="00535694"/>
    <w:rsid w:val="005357DD"/>
    <w:rsid w:val="0053589B"/>
    <w:rsid w:val="0053689E"/>
    <w:rsid w:val="00537248"/>
    <w:rsid w:val="00537591"/>
    <w:rsid w:val="00540D3A"/>
    <w:rsid w:val="00540E43"/>
    <w:rsid w:val="0054215A"/>
    <w:rsid w:val="00542654"/>
    <w:rsid w:val="005438DA"/>
    <w:rsid w:val="00543C1A"/>
    <w:rsid w:val="00543CE3"/>
    <w:rsid w:val="0054686C"/>
    <w:rsid w:val="00546E68"/>
    <w:rsid w:val="005501EA"/>
    <w:rsid w:val="00550308"/>
    <w:rsid w:val="0055104C"/>
    <w:rsid w:val="005520B2"/>
    <w:rsid w:val="005528BB"/>
    <w:rsid w:val="0055335E"/>
    <w:rsid w:val="00553B10"/>
    <w:rsid w:val="0055402A"/>
    <w:rsid w:val="00554AE9"/>
    <w:rsid w:val="00555131"/>
    <w:rsid w:val="005552B8"/>
    <w:rsid w:val="00555429"/>
    <w:rsid w:val="005562B8"/>
    <w:rsid w:val="005563AC"/>
    <w:rsid w:val="005565AE"/>
    <w:rsid w:val="0055665E"/>
    <w:rsid w:val="0055682F"/>
    <w:rsid w:val="0055723B"/>
    <w:rsid w:val="00557BC7"/>
    <w:rsid w:val="00557D94"/>
    <w:rsid w:val="00560487"/>
    <w:rsid w:val="00560A84"/>
    <w:rsid w:val="00561CB0"/>
    <w:rsid w:val="0056210F"/>
    <w:rsid w:val="005638F1"/>
    <w:rsid w:val="005639DB"/>
    <w:rsid w:val="00563ABB"/>
    <w:rsid w:val="00564F16"/>
    <w:rsid w:val="00564F7D"/>
    <w:rsid w:val="005654C6"/>
    <w:rsid w:val="00565B7C"/>
    <w:rsid w:val="00566CFB"/>
    <w:rsid w:val="00567C0A"/>
    <w:rsid w:val="00571702"/>
    <w:rsid w:val="00573220"/>
    <w:rsid w:val="00573400"/>
    <w:rsid w:val="0057496F"/>
    <w:rsid w:val="00575737"/>
    <w:rsid w:val="00575C34"/>
    <w:rsid w:val="00576F60"/>
    <w:rsid w:val="00576FD7"/>
    <w:rsid w:val="005776D4"/>
    <w:rsid w:val="00577984"/>
    <w:rsid w:val="005803EB"/>
    <w:rsid w:val="005808E1"/>
    <w:rsid w:val="00580F24"/>
    <w:rsid w:val="005810D8"/>
    <w:rsid w:val="005813CA"/>
    <w:rsid w:val="0058227B"/>
    <w:rsid w:val="005826BD"/>
    <w:rsid w:val="005834FA"/>
    <w:rsid w:val="005844DF"/>
    <w:rsid w:val="005849EE"/>
    <w:rsid w:val="00584E13"/>
    <w:rsid w:val="00585870"/>
    <w:rsid w:val="00587C16"/>
    <w:rsid w:val="00590704"/>
    <w:rsid w:val="0059285A"/>
    <w:rsid w:val="00592FEC"/>
    <w:rsid w:val="005945E4"/>
    <w:rsid w:val="00595306"/>
    <w:rsid w:val="00596402"/>
    <w:rsid w:val="00596E6C"/>
    <w:rsid w:val="005971B7"/>
    <w:rsid w:val="00597361"/>
    <w:rsid w:val="005A0D63"/>
    <w:rsid w:val="005A2028"/>
    <w:rsid w:val="005A206E"/>
    <w:rsid w:val="005A2A21"/>
    <w:rsid w:val="005A2D76"/>
    <w:rsid w:val="005A2DB0"/>
    <w:rsid w:val="005A3E61"/>
    <w:rsid w:val="005A4162"/>
    <w:rsid w:val="005A455C"/>
    <w:rsid w:val="005A52C5"/>
    <w:rsid w:val="005A59D1"/>
    <w:rsid w:val="005A67C7"/>
    <w:rsid w:val="005A7DDD"/>
    <w:rsid w:val="005B1796"/>
    <w:rsid w:val="005B2633"/>
    <w:rsid w:val="005B2E53"/>
    <w:rsid w:val="005B3B7D"/>
    <w:rsid w:val="005B4285"/>
    <w:rsid w:val="005B51EF"/>
    <w:rsid w:val="005B5261"/>
    <w:rsid w:val="005B5659"/>
    <w:rsid w:val="005B5AA5"/>
    <w:rsid w:val="005B703F"/>
    <w:rsid w:val="005B770B"/>
    <w:rsid w:val="005C12DA"/>
    <w:rsid w:val="005C17E4"/>
    <w:rsid w:val="005C1884"/>
    <w:rsid w:val="005C196D"/>
    <w:rsid w:val="005C1FDA"/>
    <w:rsid w:val="005C25AB"/>
    <w:rsid w:val="005C2B7D"/>
    <w:rsid w:val="005C41F4"/>
    <w:rsid w:val="005C4290"/>
    <w:rsid w:val="005C4CB3"/>
    <w:rsid w:val="005C5508"/>
    <w:rsid w:val="005C5C22"/>
    <w:rsid w:val="005C6C23"/>
    <w:rsid w:val="005C7DC8"/>
    <w:rsid w:val="005D02BF"/>
    <w:rsid w:val="005D12A1"/>
    <w:rsid w:val="005D18E0"/>
    <w:rsid w:val="005D1D63"/>
    <w:rsid w:val="005D22A4"/>
    <w:rsid w:val="005D22D3"/>
    <w:rsid w:val="005D26FD"/>
    <w:rsid w:val="005D3909"/>
    <w:rsid w:val="005D3BA9"/>
    <w:rsid w:val="005D68D8"/>
    <w:rsid w:val="005D69C7"/>
    <w:rsid w:val="005D74D4"/>
    <w:rsid w:val="005D7A1F"/>
    <w:rsid w:val="005D7CAD"/>
    <w:rsid w:val="005E12A3"/>
    <w:rsid w:val="005E1726"/>
    <w:rsid w:val="005E180F"/>
    <w:rsid w:val="005E1D08"/>
    <w:rsid w:val="005E1FD2"/>
    <w:rsid w:val="005E21C9"/>
    <w:rsid w:val="005E21DD"/>
    <w:rsid w:val="005E2605"/>
    <w:rsid w:val="005E2765"/>
    <w:rsid w:val="005E335D"/>
    <w:rsid w:val="005E39B5"/>
    <w:rsid w:val="005E4392"/>
    <w:rsid w:val="005E4CA6"/>
    <w:rsid w:val="005E632C"/>
    <w:rsid w:val="005E6962"/>
    <w:rsid w:val="005E6B4B"/>
    <w:rsid w:val="005E79F9"/>
    <w:rsid w:val="005F034C"/>
    <w:rsid w:val="005F0941"/>
    <w:rsid w:val="005F117A"/>
    <w:rsid w:val="005F2984"/>
    <w:rsid w:val="005F5163"/>
    <w:rsid w:val="005F6F14"/>
    <w:rsid w:val="005F73EA"/>
    <w:rsid w:val="005F78AC"/>
    <w:rsid w:val="005F7CC6"/>
    <w:rsid w:val="00600270"/>
    <w:rsid w:val="006004E6"/>
    <w:rsid w:val="006014EF"/>
    <w:rsid w:val="0060152F"/>
    <w:rsid w:val="006016C9"/>
    <w:rsid w:val="00602048"/>
    <w:rsid w:val="00602F13"/>
    <w:rsid w:val="00603FCC"/>
    <w:rsid w:val="0060401F"/>
    <w:rsid w:val="006046F3"/>
    <w:rsid w:val="006048F6"/>
    <w:rsid w:val="00604A11"/>
    <w:rsid w:val="00604B99"/>
    <w:rsid w:val="0060500B"/>
    <w:rsid w:val="0060592F"/>
    <w:rsid w:val="00605D66"/>
    <w:rsid w:val="00606009"/>
    <w:rsid w:val="00606121"/>
    <w:rsid w:val="0060678C"/>
    <w:rsid w:val="00606D8D"/>
    <w:rsid w:val="0060707A"/>
    <w:rsid w:val="00607BF0"/>
    <w:rsid w:val="00610469"/>
    <w:rsid w:val="00611413"/>
    <w:rsid w:val="00611960"/>
    <w:rsid w:val="00612493"/>
    <w:rsid w:val="00612C42"/>
    <w:rsid w:val="00612F9C"/>
    <w:rsid w:val="00613E4C"/>
    <w:rsid w:val="00614A66"/>
    <w:rsid w:val="006160FC"/>
    <w:rsid w:val="00616437"/>
    <w:rsid w:val="00616D1B"/>
    <w:rsid w:val="00617281"/>
    <w:rsid w:val="00620598"/>
    <w:rsid w:val="00621C54"/>
    <w:rsid w:val="006223FA"/>
    <w:rsid w:val="00622E11"/>
    <w:rsid w:val="00623186"/>
    <w:rsid w:val="00624383"/>
    <w:rsid w:val="006246C1"/>
    <w:rsid w:val="006272CE"/>
    <w:rsid w:val="006274AE"/>
    <w:rsid w:val="0063019D"/>
    <w:rsid w:val="006305DE"/>
    <w:rsid w:val="006307D8"/>
    <w:rsid w:val="00631191"/>
    <w:rsid w:val="00634C28"/>
    <w:rsid w:val="00635BD1"/>
    <w:rsid w:val="006360E6"/>
    <w:rsid w:val="0064012F"/>
    <w:rsid w:val="006401D7"/>
    <w:rsid w:val="006407E3"/>
    <w:rsid w:val="00641628"/>
    <w:rsid w:val="006416F7"/>
    <w:rsid w:val="00642707"/>
    <w:rsid w:val="00643BC8"/>
    <w:rsid w:val="00644593"/>
    <w:rsid w:val="00644850"/>
    <w:rsid w:val="00644FAB"/>
    <w:rsid w:val="00645260"/>
    <w:rsid w:val="00645407"/>
    <w:rsid w:val="006457FF"/>
    <w:rsid w:val="00646002"/>
    <w:rsid w:val="0064748C"/>
    <w:rsid w:val="00651E49"/>
    <w:rsid w:val="00652420"/>
    <w:rsid w:val="006530C4"/>
    <w:rsid w:val="006534B8"/>
    <w:rsid w:val="00653CEB"/>
    <w:rsid w:val="00654058"/>
    <w:rsid w:val="00655332"/>
    <w:rsid w:val="00655B9D"/>
    <w:rsid w:val="00656285"/>
    <w:rsid w:val="006563DA"/>
    <w:rsid w:val="00657ED6"/>
    <w:rsid w:val="0066017E"/>
    <w:rsid w:val="0066072D"/>
    <w:rsid w:val="00660FEB"/>
    <w:rsid w:val="00661383"/>
    <w:rsid w:val="00661447"/>
    <w:rsid w:val="00661CA6"/>
    <w:rsid w:val="00662390"/>
    <w:rsid w:val="0066249B"/>
    <w:rsid w:val="00662FCE"/>
    <w:rsid w:val="00663188"/>
    <w:rsid w:val="006640DB"/>
    <w:rsid w:val="0066412E"/>
    <w:rsid w:val="00664791"/>
    <w:rsid w:val="00664A31"/>
    <w:rsid w:val="00664D40"/>
    <w:rsid w:val="006650AB"/>
    <w:rsid w:val="0066576B"/>
    <w:rsid w:val="00665917"/>
    <w:rsid w:val="00665DC0"/>
    <w:rsid w:val="00665E35"/>
    <w:rsid w:val="00666A1A"/>
    <w:rsid w:val="00666F88"/>
    <w:rsid w:val="00667759"/>
    <w:rsid w:val="00667AE0"/>
    <w:rsid w:val="00667E62"/>
    <w:rsid w:val="00670238"/>
    <w:rsid w:val="00670825"/>
    <w:rsid w:val="00672DD2"/>
    <w:rsid w:val="006746F0"/>
    <w:rsid w:val="0067479E"/>
    <w:rsid w:val="006750AB"/>
    <w:rsid w:val="006755A7"/>
    <w:rsid w:val="00675A9F"/>
    <w:rsid w:val="00677249"/>
    <w:rsid w:val="006772F3"/>
    <w:rsid w:val="006774A0"/>
    <w:rsid w:val="0068052F"/>
    <w:rsid w:val="006807C9"/>
    <w:rsid w:val="00680AFB"/>
    <w:rsid w:val="00680D3C"/>
    <w:rsid w:val="00681EC8"/>
    <w:rsid w:val="006835A4"/>
    <w:rsid w:val="00685627"/>
    <w:rsid w:val="0068678C"/>
    <w:rsid w:val="00686FA4"/>
    <w:rsid w:val="00686FDE"/>
    <w:rsid w:val="006870DF"/>
    <w:rsid w:val="00687808"/>
    <w:rsid w:val="006900A1"/>
    <w:rsid w:val="00690400"/>
    <w:rsid w:val="00692325"/>
    <w:rsid w:val="00692A3C"/>
    <w:rsid w:val="00692BB7"/>
    <w:rsid w:val="006930EA"/>
    <w:rsid w:val="006933A7"/>
    <w:rsid w:val="0069362C"/>
    <w:rsid w:val="00693DC2"/>
    <w:rsid w:val="00693EA0"/>
    <w:rsid w:val="00694DC3"/>
    <w:rsid w:val="00695140"/>
    <w:rsid w:val="00696033"/>
    <w:rsid w:val="00696D8E"/>
    <w:rsid w:val="00697E52"/>
    <w:rsid w:val="006A075D"/>
    <w:rsid w:val="006A0F2B"/>
    <w:rsid w:val="006A1C3B"/>
    <w:rsid w:val="006A2BB5"/>
    <w:rsid w:val="006A3449"/>
    <w:rsid w:val="006A34BA"/>
    <w:rsid w:val="006A38B0"/>
    <w:rsid w:val="006A3BF9"/>
    <w:rsid w:val="006A489F"/>
    <w:rsid w:val="006A4AD1"/>
    <w:rsid w:val="006A5D02"/>
    <w:rsid w:val="006A5D3F"/>
    <w:rsid w:val="006A7EEC"/>
    <w:rsid w:val="006B07E3"/>
    <w:rsid w:val="006B0F45"/>
    <w:rsid w:val="006B136C"/>
    <w:rsid w:val="006B181B"/>
    <w:rsid w:val="006B1D51"/>
    <w:rsid w:val="006B293D"/>
    <w:rsid w:val="006B3754"/>
    <w:rsid w:val="006B3757"/>
    <w:rsid w:val="006B3B20"/>
    <w:rsid w:val="006B4171"/>
    <w:rsid w:val="006B42BD"/>
    <w:rsid w:val="006B4449"/>
    <w:rsid w:val="006B4A2E"/>
    <w:rsid w:val="006B4E36"/>
    <w:rsid w:val="006B4FF9"/>
    <w:rsid w:val="006B66B9"/>
    <w:rsid w:val="006B67B1"/>
    <w:rsid w:val="006B76F2"/>
    <w:rsid w:val="006C0072"/>
    <w:rsid w:val="006C0847"/>
    <w:rsid w:val="006C0B81"/>
    <w:rsid w:val="006C0DBA"/>
    <w:rsid w:val="006C1436"/>
    <w:rsid w:val="006C14C0"/>
    <w:rsid w:val="006C15B3"/>
    <w:rsid w:val="006C1A74"/>
    <w:rsid w:val="006C25F6"/>
    <w:rsid w:val="006C29FA"/>
    <w:rsid w:val="006C30D3"/>
    <w:rsid w:val="006C4584"/>
    <w:rsid w:val="006C4AC5"/>
    <w:rsid w:val="006C53A9"/>
    <w:rsid w:val="006C5A63"/>
    <w:rsid w:val="006C5C60"/>
    <w:rsid w:val="006C5E0C"/>
    <w:rsid w:val="006C6E98"/>
    <w:rsid w:val="006C7367"/>
    <w:rsid w:val="006C73AD"/>
    <w:rsid w:val="006C75E6"/>
    <w:rsid w:val="006C7745"/>
    <w:rsid w:val="006C787D"/>
    <w:rsid w:val="006D035D"/>
    <w:rsid w:val="006D1C01"/>
    <w:rsid w:val="006D2699"/>
    <w:rsid w:val="006D2C65"/>
    <w:rsid w:val="006D3742"/>
    <w:rsid w:val="006D40A5"/>
    <w:rsid w:val="006D4672"/>
    <w:rsid w:val="006D59EC"/>
    <w:rsid w:val="006D6B7A"/>
    <w:rsid w:val="006D6C3F"/>
    <w:rsid w:val="006D6D7B"/>
    <w:rsid w:val="006D71F8"/>
    <w:rsid w:val="006E0175"/>
    <w:rsid w:val="006E0560"/>
    <w:rsid w:val="006E0BDC"/>
    <w:rsid w:val="006E18E7"/>
    <w:rsid w:val="006E1C61"/>
    <w:rsid w:val="006E2388"/>
    <w:rsid w:val="006E28AE"/>
    <w:rsid w:val="006E3B2E"/>
    <w:rsid w:val="006E3EDF"/>
    <w:rsid w:val="006E426E"/>
    <w:rsid w:val="006E4300"/>
    <w:rsid w:val="006E4F13"/>
    <w:rsid w:val="006E4F9B"/>
    <w:rsid w:val="006E5C0F"/>
    <w:rsid w:val="006E5DCD"/>
    <w:rsid w:val="006E6830"/>
    <w:rsid w:val="006F0B0C"/>
    <w:rsid w:val="006F12C7"/>
    <w:rsid w:val="006F1982"/>
    <w:rsid w:val="006F1CEB"/>
    <w:rsid w:val="006F364B"/>
    <w:rsid w:val="006F5227"/>
    <w:rsid w:val="006F61E2"/>
    <w:rsid w:val="0070010F"/>
    <w:rsid w:val="00700269"/>
    <w:rsid w:val="0070082A"/>
    <w:rsid w:val="007016E0"/>
    <w:rsid w:val="00701FC7"/>
    <w:rsid w:val="00702062"/>
    <w:rsid w:val="0070241F"/>
    <w:rsid w:val="007033C6"/>
    <w:rsid w:val="007033EB"/>
    <w:rsid w:val="00703AB2"/>
    <w:rsid w:val="00703C9D"/>
    <w:rsid w:val="0070435E"/>
    <w:rsid w:val="007043AA"/>
    <w:rsid w:val="00704529"/>
    <w:rsid w:val="007056FA"/>
    <w:rsid w:val="007059B1"/>
    <w:rsid w:val="007072B7"/>
    <w:rsid w:val="007109FE"/>
    <w:rsid w:val="00710AE3"/>
    <w:rsid w:val="00710CE0"/>
    <w:rsid w:val="00711D2C"/>
    <w:rsid w:val="00711E0E"/>
    <w:rsid w:val="00712C4C"/>
    <w:rsid w:val="00715162"/>
    <w:rsid w:val="00715997"/>
    <w:rsid w:val="00715AF5"/>
    <w:rsid w:val="00715F6E"/>
    <w:rsid w:val="00716274"/>
    <w:rsid w:val="00716DD6"/>
    <w:rsid w:val="007177F5"/>
    <w:rsid w:val="00720F67"/>
    <w:rsid w:val="00721991"/>
    <w:rsid w:val="007221D9"/>
    <w:rsid w:val="007231BA"/>
    <w:rsid w:val="007238AA"/>
    <w:rsid w:val="007265C9"/>
    <w:rsid w:val="0072664E"/>
    <w:rsid w:val="00726E97"/>
    <w:rsid w:val="00727A40"/>
    <w:rsid w:val="00727CE8"/>
    <w:rsid w:val="0073063B"/>
    <w:rsid w:val="00730DEF"/>
    <w:rsid w:val="007310BF"/>
    <w:rsid w:val="00731729"/>
    <w:rsid w:val="007321DF"/>
    <w:rsid w:val="007321EE"/>
    <w:rsid w:val="00733FA6"/>
    <w:rsid w:val="00734589"/>
    <w:rsid w:val="00734FEC"/>
    <w:rsid w:val="00735E28"/>
    <w:rsid w:val="00736671"/>
    <w:rsid w:val="0073710C"/>
    <w:rsid w:val="00737CED"/>
    <w:rsid w:val="0074037E"/>
    <w:rsid w:val="00740432"/>
    <w:rsid w:val="00741056"/>
    <w:rsid w:val="007436AD"/>
    <w:rsid w:val="00743C24"/>
    <w:rsid w:val="007443EC"/>
    <w:rsid w:val="00744FAC"/>
    <w:rsid w:val="00744FB0"/>
    <w:rsid w:val="00745275"/>
    <w:rsid w:val="00745729"/>
    <w:rsid w:val="007466A4"/>
    <w:rsid w:val="00746B18"/>
    <w:rsid w:val="00747A9A"/>
    <w:rsid w:val="00750671"/>
    <w:rsid w:val="00751632"/>
    <w:rsid w:val="00751D7B"/>
    <w:rsid w:val="0075214A"/>
    <w:rsid w:val="0075459C"/>
    <w:rsid w:val="00754C56"/>
    <w:rsid w:val="00757AE6"/>
    <w:rsid w:val="007603D5"/>
    <w:rsid w:val="00760D36"/>
    <w:rsid w:val="00760FF4"/>
    <w:rsid w:val="00762AE1"/>
    <w:rsid w:val="007639E2"/>
    <w:rsid w:val="00763B7F"/>
    <w:rsid w:val="00763BA8"/>
    <w:rsid w:val="00764213"/>
    <w:rsid w:val="0076431E"/>
    <w:rsid w:val="007651A4"/>
    <w:rsid w:val="007656F1"/>
    <w:rsid w:val="00766948"/>
    <w:rsid w:val="007671B1"/>
    <w:rsid w:val="007674C8"/>
    <w:rsid w:val="00767F0B"/>
    <w:rsid w:val="00767FF8"/>
    <w:rsid w:val="007705CB"/>
    <w:rsid w:val="0077090E"/>
    <w:rsid w:val="00770A6E"/>
    <w:rsid w:val="007713F0"/>
    <w:rsid w:val="0077186E"/>
    <w:rsid w:val="007718BC"/>
    <w:rsid w:val="007720EC"/>
    <w:rsid w:val="007724D5"/>
    <w:rsid w:val="007739DE"/>
    <w:rsid w:val="00774AB6"/>
    <w:rsid w:val="00775993"/>
    <w:rsid w:val="00777FB5"/>
    <w:rsid w:val="007802A6"/>
    <w:rsid w:val="0078102D"/>
    <w:rsid w:val="00781783"/>
    <w:rsid w:val="007818CC"/>
    <w:rsid w:val="00781901"/>
    <w:rsid w:val="00781BBE"/>
    <w:rsid w:val="00781FA9"/>
    <w:rsid w:val="007823D4"/>
    <w:rsid w:val="00782595"/>
    <w:rsid w:val="007828D6"/>
    <w:rsid w:val="00782AF7"/>
    <w:rsid w:val="0078304C"/>
    <w:rsid w:val="007835D7"/>
    <w:rsid w:val="007838F7"/>
    <w:rsid w:val="00783E91"/>
    <w:rsid w:val="00784304"/>
    <w:rsid w:val="0078443F"/>
    <w:rsid w:val="007844F9"/>
    <w:rsid w:val="007846D7"/>
    <w:rsid w:val="0078524C"/>
    <w:rsid w:val="0078524F"/>
    <w:rsid w:val="00785BCE"/>
    <w:rsid w:val="00785E95"/>
    <w:rsid w:val="0078604A"/>
    <w:rsid w:val="00786D9F"/>
    <w:rsid w:val="00786EFF"/>
    <w:rsid w:val="00786F80"/>
    <w:rsid w:val="007876CD"/>
    <w:rsid w:val="00787DCC"/>
    <w:rsid w:val="00787EA3"/>
    <w:rsid w:val="0079032B"/>
    <w:rsid w:val="00790F9D"/>
    <w:rsid w:val="0079145D"/>
    <w:rsid w:val="007921E5"/>
    <w:rsid w:val="00792314"/>
    <w:rsid w:val="00792BBB"/>
    <w:rsid w:val="00792DEB"/>
    <w:rsid w:val="00794061"/>
    <w:rsid w:val="007941FD"/>
    <w:rsid w:val="00794206"/>
    <w:rsid w:val="007959B6"/>
    <w:rsid w:val="00796BB2"/>
    <w:rsid w:val="00796C86"/>
    <w:rsid w:val="0079719A"/>
    <w:rsid w:val="00797449"/>
    <w:rsid w:val="00797524"/>
    <w:rsid w:val="00797A6B"/>
    <w:rsid w:val="00797C20"/>
    <w:rsid w:val="00797CD6"/>
    <w:rsid w:val="00797E2E"/>
    <w:rsid w:val="00797FB3"/>
    <w:rsid w:val="007A11A0"/>
    <w:rsid w:val="007A138D"/>
    <w:rsid w:val="007A1523"/>
    <w:rsid w:val="007A1912"/>
    <w:rsid w:val="007A1B5C"/>
    <w:rsid w:val="007A2DB8"/>
    <w:rsid w:val="007A2EB1"/>
    <w:rsid w:val="007A45D5"/>
    <w:rsid w:val="007A4D16"/>
    <w:rsid w:val="007A534A"/>
    <w:rsid w:val="007A55D3"/>
    <w:rsid w:val="007A671B"/>
    <w:rsid w:val="007A6AFC"/>
    <w:rsid w:val="007A7DD0"/>
    <w:rsid w:val="007B00EF"/>
    <w:rsid w:val="007B0270"/>
    <w:rsid w:val="007B0FA3"/>
    <w:rsid w:val="007B200F"/>
    <w:rsid w:val="007B266A"/>
    <w:rsid w:val="007B2DAF"/>
    <w:rsid w:val="007B3006"/>
    <w:rsid w:val="007B529D"/>
    <w:rsid w:val="007B54F2"/>
    <w:rsid w:val="007B6008"/>
    <w:rsid w:val="007B6CA7"/>
    <w:rsid w:val="007B711A"/>
    <w:rsid w:val="007B7ECD"/>
    <w:rsid w:val="007C0110"/>
    <w:rsid w:val="007C2DF3"/>
    <w:rsid w:val="007C2EE1"/>
    <w:rsid w:val="007C34FE"/>
    <w:rsid w:val="007C38C4"/>
    <w:rsid w:val="007C4227"/>
    <w:rsid w:val="007C4D60"/>
    <w:rsid w:val="007C4F28"/>
    <w:rsid w:val="007C4F53"/>
    <w:rsid w:val="007C60E6"/>
    <w:rsid w:val="007C6A0E"/>
    <w:rsid w:val="007C703B"/>
    <w:rsid w:val="007C7118"/>
    <w:rsid w:val="007C77A6"/>
    <w:rsid w:val="007C77BC"/>
    <w:rsid w:val="007D016C"/>
    <w:rsid w:val="007D05F6"/>
    <w:rsid w:val="007D16FF"/>
    <w:rsid w:val="007D1E82"/>
    <w:rsid w:val="007D247E"/>
    <w:rsid w:val="007D2B9D"/>
    <w:rsid w:val="007D30AC"/>
    <w:rsid w:val="007D3E6C"/>
    <w:rsid w:val="007D440C"/>
    <w:rsid w:val="007D46F1"/>
    <w:rsid w:val="007D4AE3"/>
    <w:rsid w:val="007D5070"/>
    <w:rsid w:val="007D5FC9"/>
    <w:rsid w:val="007D6D5C"/>
    <w:rsid w:val="007D7380"/>
    <w:rsid w:val="007D74E0"/>
    <w:rsid w:val="007D78B1"/>
    <w:rsid w:val="007E0419"/>
    <w:rsid w:val="007E1116"/>
    <w:rsid w:val="007E1134"/>
    <w:rsid w:val="007E13A4"/>
    <w:rsid w:val="007E15C2"/>
    <w:rsid w:val="007E1C5A"/>
    <w:rsid w:val="007E223C"/>
    <w:rsid w:val="007E2525"/>
    <w:rsid w:val="007E29C1"/>
    <w:rsid w:val="007E3986"/>
    <w:rsid w:val="007E46B9"/>
    <w:rsid w:val="007E4864"/>
    <w:rsid w:val="007E5877"/>
    <w:rsid w:val="007E6539"/>
    <w:rsid w:val="007E6E0D"/>
    <w:rsid w:val="007F001D"/>
    <w:rsid w:val="007F09B5"/>
    <w:rsid w:val="007F0B1F"/>
    <w:rsid w:val="007F1535"/>
    <w:rsid w:val="007F2DE5"/>
    <w:rsid w:val="007F4B96"/>
    <w:rsid w:val="007F6A7B"/>
    <w:rsid w:val="007F7074"/>
    <w:rsid w:val="007F7FC2"/>
    <w:rsid w:val="0080022C"/>
    <w:rsid w:val="00800684"/>
    <w:rsid w:val="008007E4"/>
    <w:rsid w:val="008009D6"/>
    <w:rsid w:val="0080149A"/>
    <w:rsid w:val="00802005"/>
    <w:rsid w:val="00803DE2"/>
    <w:rsid w:val="00804242"/>
    <w:rsid w:val="00804386"/>
    <w:rsid w:val="008049A0"/>
    <w:rsid w:val="008051E5"/>
    <w:rsid w:val="00806424"/>
    <w:rsid w:val="008066F9"/>
    <w:rsid w:val="00807D2D"/>
    <w:rsid w:val="00807F8B"/>
    <w:rsid w:val="00810193"/>
    <w:rsid w:val="008110B0"/>
    <w:rsid w:val="00812A23"/>
    <w:rsid w:val="00812D26"/>
    <w:rsid w:val="0081329F"/>
    <w:rsid w:val="00813E80"/>
    <w:rsid w:val="008152F3"/>
    <w:rsid w:val="00815B6F"/>
    <w:rsid w:val="00815FB7"/>
    <w:rsid w:val="008163F9"/>
    <w:rsid w:val="00817E15"/>
    <w:rsid w:val="00820D10"/>
    <w:rsid w:val="008217EC"/>
    <w:rsid w:val="00821DC0"/>
    <w:rsid w:val="0082205A"/>
    <w:rsid w:val="00823D9D"/>
    <w:rsid w:val="0082400D"/>
    <w:rsid w:val="00824D0C"/>
    <w:rsid w:val="0082667A"/>
    <w:rsid w:val="00827BFE"/>
    <w:rsid w:val="008300FA"/>
    <w:rsid w:val="00830E92"/>
    <w:rsid w:val="0083160A"/>
    <w:rsid w:val="00831C47"/>
    <w:rsid w:val="00831CF2"/>
    <w:rsid w:val="00832396"/>
    <w:rsid w:val="00833B56"/>
    <w:rsid w:val="00834725"/>
    <w:rsid w:val="008379E7"/>
    <w:rsid w:val="0084082A"/>
    <w:rsid w:val="008408E2"/>
    <w:rsid w:val="00841922"/>
    <w:rsid w:val="008426F1"/>
    <w:rsid w:val="00843481"/>
    <w:rsid w:val="00844701"/>
    <w:rsid w:val="00845B28"/>
    <w:rsid w:val="00846A66"/>
    <w:rsid w:val="00850D14"/>
    <w:rsid w:val="0085106F"/>
    <w:rsid w:val="00851B90"/>
    <w:rsid w:val="00851C13"/>
    <w:rsid w:val="00852212"/>
    <w:rsid w:val="0085473C"/>
    <w:rsid w:val="00854BDA"/>
    <w:rsid w:val="00854C88"/>
    <w:rsid w:val="00855022"/>
    <w:rsid w:val="008553FC"/>
    <w:rsid w:val="008556F6"/>
    <w:rsid w:val="00855E0E"/>
    <w:rsid w:val="00856BF2"/>
    <w:rsid w:val="00857BF6"/>
    <w:rsid w:val="0086012A"/>
    <w:rsid w:val="0086149D"/>
    <w:rsid w:val="00861917"/>
    <w:rsid w:val="00861921"/>
    <w:rsid w:val="00862B30"/>
    <w:rsid w:val="008633B8"/>
    <w:rsid w:val="00864896"/>
    <w:rsid w:val="00865007"/>
    <w:rsid w:val="008653B8"/>
    <w:rsid w:val="0086673A"/>
    <w:rsid w:val="00866F6E"/>
    <w:rsid w:val="0086753D"/>
    <w:rsid w:val="00867893"/>
    <w:rsid w:val="00870D8B"/>
    <w:rsid w:val="008726C5"/>
    <w:rsid w:val="00872EAA"/>
    <w:rsid w:val="00874503"/>
    <w:rsid w:val="00874541"/>
    <w:rsid w:val="008748FE"/>
    <w:rsid w:val="00874EC6"/>
    <w:rsid w:val="00875098"/>
    <w:rsid w:val="0087556F"/>
    <w:rsid w:val="00875EF1"/>
    <w:rsid w:val="008768E9"/>
    <w:rsid w:val="00876FAC"/>
    <w:rsid w:val="008814A2"/>
    <w:rsid w:val="008818F7"/>
    <w:rsid w:val="00881926"/>
    <w:rsid w:val="00881C81"/>
    <w:rsid w:val="0088260E"/>
    <w:rsid w:val="00882DD4"/>
    <w:rsid w:val="008833F5"/>
    <w:rsid w:val="00883CDD"/>
    <w:rsid w:val="008847F9"/>
    <w:rsid w:val="0088550C"/>
    <w:rsid w:val="008864A4"/>
    <w:rsid w:val="00887AB0"/>
    <w:rsid w:val="00887B6D"/>
    <w:rsid w:val="00890BBB"/>
    <w:rsid w:val="00890E75"/>
    <w:rsid w:val="008913C8"/>
    <w:rsid w:val="00892A9D"/>
    <w:rsid w:val="00892B88"/>
    <w:rsid w:val="00894369"/>
    <w:rsid w:val="00894820"/>
    <w:rsid w:val="008949F6"/>
    <w:rsid w:val="00894B09"/>
    <w:rsid w:val="00895A95"/>
    <w:rsid w:val="00895D95"/>
    <w:rsid w:val="00895DEC"/>
    <w:rsid w:val="00896505"/>
    <w:rsid w:val="0089784A"/>
    <w:rsid w:val="008A0330"/>
    <w:rsid w:val="008A19FF"/>
    <w:rsid w:val="008A271D"/>
    <w:rsid w:val="008A3252"/>
    <w:rsid w:val="008A3282"/>
    <w:rsid w:val="008A3488"/>
    <w:rsid w:val="008A3CD0"/>
    <w:rsid w:val="008A435C"/>
    <w:rsid w:val="008A47F4"/>
    <w:rsid w:val="008A4985"/>
    <w:rsid w:val="008A4CFB"/>
    <w:rsid w:val="008A4E5F"/>
    <w:rsid w:val="008A4F39"/>
    <w:rsid w:val="008A4F85"/>
    <w:rsid w:val="008A5C28"/>
    <w:rsid w:val="008A5D5B"/>
    <w:rsid w:val="008A634C"/>
    <w:rsid w:val="008A64E3"/>
    <w:rsid w:val="008B12DD"/>
    <w:rsid w:val="008B1470"/>
    <w:rsid w:val="008B486A"/>
    <w:rsid w:val="008B48D8"/>
    <w:rsid w:val="008B4C85"/>
    <w:rsid w:val="008B51FA"/>
    <w:rsid w:val="008B55A8"/>
    <w:rsid w:val="008B5C04"/>
    <w:rsid w:val="008B6D1C"/>
    <w:rsid w:val="008B7258"/>
    <w:rsid w:val="008B7E60"/>
    <w:rsid w:val="008C07B3"/>
    <w:rsid w:val="008C1614"/>
    <w:rsid w:val="008C1A10"/>
    <w:rsid w:val="008C24A8"/>
    <w:rsid w:val="008C32BD"/>
    <w:rsid w:val="008C3AFA"/>
    <w:rsid w:val="008C4627"/>
    <w:rsid w:val="008C4988"/>
    <w:rsid w:val="008C49FA"/>
    <w:rsid w:val="008C4D3E"/>
    <w:rsid w:val="008C55C5"/>
    <w:rsid w:val="008C5CF2"/>
    <w:rsid w:val="008C6618"/>
    <w:rsid w:val="008C6BB0"/>
    <w:rsid w:val="008C7922"/>
    <w:rsid w:val="008C7BCB"/>
    <w:rsid w:val="008D0DEB"/>
    <w:rsid w:val="008D0ED9"/>
    <w:rsid w:val="008D1F3E"/>
    <w:rsid w:val="008D23BA"/>
    <w:rsid w:val="008D26D8"/>
    <w:rsid w:val="008D2835"/>
    <w:rsid w:val="008D29C4"/>
    <w:rsid w:val="008D2BB8"/>
    <w:rsid w:val="008D3841"/>
    <w:rsid w:val="008D3EA3"/>
    <w:rsid w:val="008D4592"/>
    <w:rsid w:val="008D5BFA"/>
    <w:rsid w:val="008E035E"/>
    <w:rsid w:val="008E0581"/>
    <w:rsid w:val="008E08AD"/>
    <w:rsid w:val="008E0AB9"/>
    <w:rsid w:val="008E18AC"/>
    <w:rsid w:val="008E19E1"/>
    <w:rsid w:val="008E1EFA"/>
    <w:rsid w:val="008E21FE"/>
    <w:rsid w:val="008E4849"/>
    <w:rsid w:val="008E5990"/>
    <w:rsid w:val="008E6D47"/>
    <w:rsid w:val="008E7327"/>
    <w:rsid w:val="008F0B01"/>
    <w:rsid w:val="008F13A7"/>
    <w:rsid w:val="008F143D"/>
    <w:rsid w:val="008F1E67"/>
    <w:rsid w:val="008F28C3"/>
    <w:rsid w:val="008F3965"/>
    <w:rsid w:val="008F39FE"/>
    <w:rsid w:val="008F3B61"/>
    <w:rsid w:val="008F57EE"/>
    <w:rsid w:val="008F5D6D"/>
    <w:rsid w:val="008F73D4"/>
    <w:rsid w:val="00900168"/>
    <w:rsid w:val="00900D8F"/>
    <w:rsid w:val="00903247"/>
    <w:rsid w:val="00903AA5"/>
    <w:rsid w:val="009040D6"/>
    <w:rsid w:val="00904AC8"/>
    <w:rsid w:val="0090516A"/>
    <w:rsid w:val="00905199"/>
    <w:rsid w:val="009056FF"/>
    <w:rsid w:val="00905A37"/>
    <w:rsid w:val="00905FB2"/>
    <w:rsid w:val="00906890"/>
    <w:rsid w:val="00907108"/>
    <w:rsid w:val="00910160"/>
    <w:rsid w:val="00910817"/>
    <w:rsid w:val="00911662"/>
    <w:rsid w:val="009125BD"/>
    <w:rsid w:val="00912A58"/>
    <w:rsid w:val="009131C3"/>
    <w:rsid w:val="0091325C"/>
    <w:rsid w:val="00913824"/>
    <w:rsid w:val="00914919"/>
    <w:rsid w:val="00914D0F"/>
    <w:rsid w:val="00915756"/>
    <w:rsid w:val="0091668C"/>
    <w:rsid w:val="00917FBA"/>
    <w:rsid w:val="009204A7"/>
    <w:rsid w:val="0092085C"/>
    <w:rsid w:val="00921A88"/>
    <w:rsid w:val="0092288F"/>
    <w:rsid w:val="00923322"/>
    <w:rsid w:val="009235BE"/>
    <w:rsid w:val="009236DA"/>
    <w:rsid w:val="00923A6D"/>
    <w:rsid w:val="00924164"/>
    <w:rsid w:val="0092459E"/>
    <w:rsid w:val="00924D51"/>
    <w:rsid w:val="009256A6"/>
    <w:rsid w:val="00925D20"/>
    <w:rsid w:val="00926574"/>
    <w:rsid w:val="00926883"/>
    <w:rsid w:val="00926A01"/>
    <w:rsid w:val="009272C0"/>
    <w:rsid w:val="0093096D"/>
    <w:rsid w:val="00931963"/>
    <w:rsid w:val="00932A43"/>
    <w:rsid w:val="00932BCE"/>
    <w:rsid w:val="00934523"/>
    <w:rsid w:val="0093463C"/>
    <w:rsid w:val="00935461"/>
    <w:rsid w:val="0093573F"/>
    <w:rsid w:val="00935905"/>
    <w:rsid w:val="00935C57"/>
    <w:rsid w:val="00935E0D"/>
    <w:rsid w:val="00935F13"/>
    <w:rsid w:val="0093614C"/>
    <w:rsid w:val="009370EE"/>
    <w:rsid w:val="009376AF"/>
    <w:rsid w:val="00940A97"/>
    <w:rsid w:val="009412FD"/>
    <w:rsid w:val="0094194E"/>
    <w:rsid w:val="0094207D"/>
    <w:rsid w:val="0094234E"/>
    <w:rsid w:val="0094362E"/>
    <w:rsid w:val="009438DD"/>
    <w:rsid w:val="009441D9"/>
    <w:rsid w:val="0094472B"/>
    <w:rsid w:val="009459E3"/>
    <w:rsid w:val="00947549"/>
    <w:rsid w:val="009477A0"/>
    <w:rsid w:val="00947DBE"/>
    <w:rsid w:val="0095049E"/>
    <w:rsid w:val="009504C3"/>
    <w:rsid w:val="009506D4"/>
    <w:rsid w:val="009506F6"/>
    <w:rsid w:val="009510F6"/>
    <w:rsid w:val="00951362"/>
    <w:rsid w:val="00951D5C"/>
    <w:rsid w:val="00952042"/>
    <w:rsid w:val="0095346A"/>
    <w:rsid w:val="0095414C"/>
    <w:rsid w:val="009547BF"/>
    <w:rsid w:val="009550FB"/>
    <w:rsid w:val="00955333"/>
    <w:rsid w:val="0095610E"/>
    <w:rsid w:val="009563C1"/>
    <w:rsid w:val="0095723B"/>
    <w:rsid w:val="00957DD5"/>
    <w:rsid w:val="00957E35"/>
    <w:rsid w:val="00960305"/>
    <w:rsid w:val="00960FDD"/>
    <w:rsid w:val="0096117B"/>
    <w:rsid w:val="00961580"/>
    <w:rsid w:val="0096282D"/>
    <w:rsid w:val="00962989"/>
    <w:rsid w:val="00962ABB"/>
    <w:rsid w:val="00963C0D"/>
    <w:rsid w:val="0096419F"/>
    <w:rsid w:val="009647EA"/>
    <w:rsid w:val="00964A53"/>
    <w:rsid w:val="00964E73"/>
    <w:rsid w:val="0096529F"/>
    <w:rsid w:val="00966A8C"/>
    <w:rsid w:val="00966FD4"/>
    <w:rsid w:val="00967720"/>
    <w:rsid w:val="00967746"/>
    <w:rsid w:val="00970AA0"/>
    <w:rsid w:val="00971369"/>
    <w:rsid w:val="00971789"/>
    <w:rsid w:val="00972B28"/>
    <w:rsid w:val="00972C60"/>
    <w:rsid w:val="00972E92"/>
    <w:rsid w:val="00973657"/>
    <w:rsid w:val="00974288"/>
    <w:rsid w:val="009743E7"/>
    <w:rsid w:val="009744A6"/>
    <w:rsid w:val="00975B73"/>
    <w:rsid w:val="00976373"/>
    <w:rsid w:val="00976635"/>
    <w:rsid w:val="00976996"/>
    <w:rsid w:val="00980043"/>
    <w:rsid w:val="00980BF6"/>
    <w:rsid w:val="00981021"/>
    <w:rsid w:val="009817CF"/>
    <w:rsid w:val="00982694"/>
    <w:rsid w:val="00983442"/>
    <w:rsid w:val="00984A7A"/>
    <w:rsid w:val="00985004"/>
    <w:rsid w:val="0098536A"/>
    <w:rsid w:val="00986847"/>
    <w:rsid w:val="009877B4"/>
    <w:rsid w:val="0098785D"/>
    <w:rsid w:val="00987A17"/>
    <w:rsid w:val="00987D42"/>
    <w:rsid w:val="009909EF"/>
    <w:rsid w:val="00990D9C"/>
    <w:rsid w:val="00991599"/>
    <w:rsid w:val="009915B3"/>
    <w:rsid w:val="0099166C"/>
    <w:rsid w:val="00991A82"/>
    <w:rsid w:val="009924D5"/>
    <w:rsid w:val="00992F2F"/>
    <w:rsid w:val="009936C9"/>
    <w:rsid w:val="00993D77"/>
    <w:rsid w:val="00994117"/>
    <w:rsid w:val="009951F6"/>
    <w:rsid w:val="009953D6"/>
    <w:rsid w:val="00995DDC"/>
    <w:rsid w:val="009960B0"/>
    <w:rsid w:val="00996C53"/>
    <w:rsid w:val="00996C6B"/>
    <w:rsid w:val="009970EB"/>
    <w:rsid w:val="0099757F"/>
    <w:rsid w:val="009A169D"/>
    <w:rsid w:val="009A2F82"/>
    <w:rsid w:val="009A3278"/>
    <w:rsid w:val="009A3578"/>
    <w:rsid w:val="009A38B2"/>
    <w:rsid w:val="009A4E0F"/>
    <w:rsid w:val="009A57DE"/>
    <w:rsid w:val="009A703E"/>
    <w:rsid w:val="009A757A"/>
    <w:rsid w:val="009A7760"/>
    <w:rsid w:val="009A7C38"/>
    <w:rsid w:val="009B0407"/>
    <w:rsid w:val="009B09BC"/>
    <w:rsid w:val="009B0A0E"/>
    <w:rsid w:val="009B0F14"/>
    <w:rsid w:val="009B129F"/>
    <w:rsid w:val="009B14D4"/>
    <w:rsid w:val="009B25E8"/>
    <w:rsid w:val="009B3516"/>
    <w:rsid w:val="009B3659"/>
    <w:rsid w:val="009B396E"/>
    <w:rsid w:val="009B4139"/>
    <w:rsid w:val="009B4D5C"/>
    <w:rsid w:val="009B5980"/>
    <w:rsid w:val="009B64EC"/>
    <w:rsid w:val="009B6F86"/>
    <w:rsid w:val="009B7C1C"/>
    <w:rsid w:val="009B7DF8"/>
    <w:rsid w:val="009C0098"/>
    <w:rsid w:val="009C0662"/>
    <w:rsid w:val="009C0F32"/>
    <w:rsid w:val="009C1114"/>
    <w:rsid w:val="009C1272"/>
    <w:rsid w:val="009C15F7"/>
    <w:rsid w:val="009C1D7F"/>
    <w:rsid w:val="009C35D8"/>
    <w:rsid w:val="009C3EB0"/>
    <w:rsid w:val="009C4D56"/>
    <w:rsid w:val="009C7898"/>
    <w:rsid w:val="009C79EB"/>
    <w:rsid w:val="009D078F"/>
    <w:rsid w:val="009D0B00"/>
    <w:rsid w:val="009D0FE8"/>
    <w:rsid w:val="009D17A1"/>
    <w:rsid w:val="009D1F6A"/>
    <w:rsid w:val="009D2063"/>
    <w:rsid w:val="009D2B08"/>
    <w:rsid w:val="009D2BFE"/>
    <w:rsid w:val="009D2D4E"/>
    <w:rsid w:val="009D3530"/>
    <w:rsid w:val="009D4D47"/>
    <w:rsid w:val="009D4D9F"/>
    <w:rsid w:val="009D4EA3"/>
    <w:rsid w:val="009D5550"/>
    <w:rsid w:val="009D5E39"/>
    <w:rsid w:val="009D75FB"/>
    <w:rsid w:val="009D7AF7"/>
    <w:rsid w:val="009D7F62"/>
    <w:rsid w:val="009E0559"/>
    <w:rsid w:val="009E15D7"/>
    <w:rsid w:val="009E2161"/>
    <w:rsid w:val="009E31B0"/>
    <w:rsid w:val="009E3B55"/>
    <w:rsid w:val="009E63EB"/>
    <w:rsid w:val="009E6C0F"/>
    <w:rsid w:val="009E7011"/>
    <w:rsid w:val="009E7B1A"/>
    <w:rsid w:val="009F09B1"/>
    <w:rsid w:val="009F09F5"/>
    <w:rsid w:val="009F0F7C"/>
    <w:rsid w:val="009F0FA7"/>
    <w:rsid w:val="009F1AD8"/>
    <w:rsid w:val="009F22A6"/>
    <w:rsid w:val="009F23B9"/>
    <w:rsid w:val="009F28C9"/>
    <w:rsid w:val="009F291B"/>
    <w:rsid w:val="009F32A1"/>
    <w:rsid w:val="009F3C39"/>
    <w:rsid w:val="009F4211"/>
    <w:rsid w:val="009F6733"/>
    <w:rsid w:val="009F7086"/>
    <w:rsid w:val="009F7176"/>
    <w:rsid w:val="009F77BE"/>
    <w:rsid w:val="009F7AD9"/>
    <w:rsid w:val="00A0064E"/>
    <w:rsid w:val="00A00708"/>
    <w:rsid w:val="00A015C3"/>
    <w:rsid w:val="00A016D7"/>
    <w:rsid w:val="00A02254"/>
    <w:rsid w:val="00A02909"/>
    <w:rsid w:val="00A03413"/>
    <w:rsid w:val="00A03A83"/>
    <w:rsid w:val="00A03F47"/>
    <w:rsid w:val="00A06124"/>
    <w:rsid w:val="00A07D72"/>
    <w:rsid w:val="00A104EA"/>
    <w:rsid w:val="00A10628"/>
    <w:rsid w:val="00A11717"/>
    <w:rsid w:val="00A11A45"/>
    <w:rsid w:val="00A1222D"/>
    <w:rsid w:val="00A1331B"/>
    <w:rsid w:val="00A1374F"/>
    <w:rsid w:val="00A137C3"/>
    <w:rsid w:val="00A13845"/>
    <w:rsid w:val="00A13D94"/>
    <w:rsid w:val="00A15C06"/>
    <w:rsid w:val="00A166F3"/>
    <w:rsid w:val="00A1675E"/>
    <w:rsid w:val="00A1747F"/>
    <w:rsid w:val="00A17701"/>
    <w:rsid w:val="00A20599"/>
    <w:rsid w:val="00A207BE"/>
    <w:rsid w:val="00A21097"/>
    <w:rsid w:val="00A211E2"/>
    <w:rsid w:val="00A228B3"/>
    <w:rsid w:val="00A237C4"/>
    <w:rsid w:val="00A23A82"/>
    <w:rsid w:val="00A23F1B"/>
    <w:rsid w:val="00A241D0"/>
    <w:rsid w:val="00A24384"/>
    <w:rsid w:val="00A254E9"/>
    <w:rsid w:val="00A25F85"/>
    <w:rsid w:val="00A263E2"/>
    <w:rsid w:val="00A27863"/>
    <w:rsid w:val="00A30124"/>
    <w:rsid w:val="00A3066C"/>
    <w:rsid w:val="00A3106D"/>
    <w:rsid w:val="00A31685"/>
    <w:rsid w:val="00A316B4"/>
    <w:rsid w:val="00A3178C"/>
    <w:rsid w:val="00A33122"/>
    <w:rsid w:val="00A33C36"/>
    <w:rsid w:val="00A3455C"/>
    <w:rsid w:val="00A345F5"/>
    <w:rsid w:val="00A37B95"/>
    <w:rsid w:val="00A37F32"/>
    <w:rsid w:val="00A40A52"/>
    <w:rsid w:val="00A40BAD"/>
    <w:rsid w:val="00A41839"/>
    <w:rsid w:val="00A418DA"/>
    <w:rsid w:val="00A418DF"/>
    <w:rsid w:val="00A41B0F"/>
    <w:rsid w:val="00A42126"/>
    <w:rsid w:val="00A4240E"/>
    <w:rsid w:val="00A427F3"/>
    <w:rsid w:val="00A42C10"/>
    <w:rsid w:val="00A42CD5"/>
    <w:rsid w:val="00A43C50"/>
    <w:rsid w:val="00A44735"/>
    <w:rsid w:val="00A45B2E"/>
    <w:rsid w:val="00A45B34"/>
    <w:rsid w:val="00A460F0"/>
    <w:rsid w:val="00A4652C"/>
    <w:rsid w:val="00A468D8"/>
    <w:rsid w:val="00A477C5"/>
    <w:rsid w:val="00A47FEC"/>
    <w:rsid w:val="00A50044"/>
    <w:rsid w:val="00A5004A"/>
    <w:rsid w:val="00A500E5"/>
    <w:rsid w:val="00A50871"/>
    <w:rsid w:val="00A5109C"/>
    <w:rsid w:val="00A51301"/>
    <w:rsid w:val="00A527F9"/>
    <w:rsid w:val="00A52B4D"/>
    <w:rsid w:val="00A530C4"/>
    <w:rsid w:val="00A53737"/>
    <w:rsid w:val="00A54FA0"/>
    <w:rsid w:val="00A565FB"/>
    <w:rsid w:val="00A566E1"/>
    <w:rsid w:val="00A61540"/>
    <w:rsid w:val="00A61FAD"/>
    <w:rsid w:val="00A62DF3"/>
    <w:rsid w:val="00A64F25"/>
    <w:rsid w:val="00A65908"/>
    <w:rsid w:val="00A65DE9"/>
    <w:rsid w:val="00A65F1D"/>
    <w:rsid w:val="00A65F42"/>
    <w:rsid w:val="00A65FE6"/>
    <w:rsid w:val="00A71CCE"/>
    <w:rsid w:val="00A730A4"/>
    <w:rsid w:val="00A73543"/>
    <w:rsid w:val="00A7378E"/>
    <w:rsid w:val="00A739A6"/>
    <w:rsid w:val="00A7472F"/>
    <w:rsid w:val="00A75A5D"/>
    <w:rsid w:val="00A761C8"/>
    <w:rsid w:val="00A770F1"/>
    <w:rsid w:val="00A77216"/>
    <w:rsid w:val="00A8033F"/>
    <w:rsid w:val="00A80384"/>
    <w:rsid w:val="00A812AA"/>
    <w:rsid w:val="00A81BBF"/>
    <w:rsid w:val="00A825D3"/>
    <w:rsid w:val="00A82A95"/>
    <w:rsid w:val="00A82ECC"/>
    <w:rsid w:val="00A83854"/>
    <w:rsid w:val="00A842CD"/>
    <w:rsid w:val="00A846E2"/>
    <w:rsid w:val="00A84923"/>
    <w:rsid w:val="00A84CEF"/>
    <w:rsid w:val="00A852E0"/>
    <w:rsid w:val="00A85B5D"/>
    <w:rsid w:val="00A85EC4"/>
    <w:rsid w:val="00A904C6"/>
    <w:rsid w:val="00A9106D"/>
    <w:rsid w:val="00A914D6"/>
    <w:rsid w:val="00A915FB"/>
    <w:rsid w:val="00A9200C"/>
    <w:rsid w:val="00A9245C"/>
    <w:rsid w:val="00A93E2E"/>
    <w:rsid w:val="00A93F9B"/>
    <w:rsid w:val="00A9527A"/>
    <w:rsid w:val="00A9548E"/>
    <w:rsid w:val="00A9588B"/>
    <w:rsid w:val="00A96784"/>
    <w:rsid w:val="00A96B21"/>
    <w:rsid w:val="00A97162"/>
    <w:rsid w:val="00A97CDF"/>
    <w:rsid w:val="00AA01B7"/>
    <w:rsid w:val="00AA073D"/>
    <w:rsid w:val="00AA0C64"/>
    <w:rsid w:val="00AA0CBA"/>
    <w:rsid w:val="00AA318E"/>
    <w:rsid w:val="00AA3222"/>
    <w:rsid w:val="00AA325B"/>
    <w:rsid w:val="00AA32AD"/>
    <w:rsid w:val="00AA3869"/>
    <w:rsid w:val="00AA5FAA"/>
    <w:rsid w:val="00AA68FC"/>
    <w:rsid w:val="00AA6DBC"/>
    <w:rsid w:val="00AA7328"/>
    <w:rsid w:val="00AA7CCF"/>
    <w:rsid w:val="00AA7DC2"/>
    <w:rsid w:val="00AB03F4"/>
    <w:rsid w:val="00AB26ED"/>
    <w:rsid w:val="00AB3067"/>
    <w:rsid w:val="00AB30B6"/>
    <w:rsid w:val="00AB3D3F"/>
    <w:rsid w:val="00AB44F6"/>
    <w:rsid w:val="00AB539E"/>
    <w:rsid w:val="00AB56CE"/>
    <w:rsid w:val="00AB66EC"/>
    <w:rsid w:val="00AB759B"/>
    <w:rsid w:val="00AB780A"/>
    <w:rsid w:val="00AC0457"/>
    <w:rsid w:val="00AC0BC7"/>
    <w:rsid w:val="00AC0C65"/>
    <w:rsid w:val="00AC10B9"/>
    <w:rsid w:val="00AC12B8"/>
    <w:rsid w:val="00AC27C3"/>
    <w:rsid w:val="00AC2F26"/>
    <w:rsid w:val="00AC3248"/>
    <w:rsid w:val="00AC3CD6"/>
    <w:rsid w:val="00AC4218"/>
    <w:rsid w:val="00AC4A68"/>
    <w:rsid w:val="00AC58B7"/>
    <w:rsid w:val="00AC71FC"/>
    <w:rsid w:val="00AD0303"/>
    <w:rsid w:val="00AD0E7C"/>
    <w:rsid w:val="00AD1B82"/>
    <w:rsid w:val="00AD290C"/>
    <w:rsid w:val="00AD4278"/>
    <w:rsid w:val="00AD574B"/>
    <w:rsid w:val="00AD5C5A"/>
    <w:rsid w:val="00AD68E6"/>
    <w:rsid w:val="00AD6BA7"/>
    <w:rsid w:val="00AD6CB1"/>
    <w:rsid w:val="00AD7B60"/>
    <w:rsid w:val="00AE0097"/>
    <w:rsid w:val="00AE0C96"/>
    <w:rsid w:val="00AE0D93"/>
    <w:rsid w:val="00AE15AD"/>
    <w:rsid w:val="00AE1A95"/>
    <w:rsid w:val="00AE2C53"/>
    <w:rsid w:val="00AE36B4"/>
    <w:rsid w:val="00AE4225"/>
    <w:rsid w:val="00AE794A"/>
    <w:rsid w:val="00AF0232"/>
    <w:rsid w:val="00AF1460"/>
    <w:rsid w:val="00AF204F"/>
    <w:rsid w:val="00AF208C"/>
    <w:rsid w:val="00AF3370"/>
    <w:rsid w:val="00AF3D51"/>
    <w:rsid w:val="00AF510F"/>
    <w:rsid w:val="00AF55FE"/>
    <w:rsid w:val="00AF57B6"/>
    <w:rsid w:val="00AF6098"/>
    <w:rsid w:val="00AF6595"/>
    <w:rsid w:val="00AF6B3E"/>
    <w:rsid w:val="00AF6CA6"/>
    <w:rsid w:val="00B0136E"/>
    <w:rsid w:val="00B014E1"/>
    <w:rsid w:val="00B01F81"/>
    <w:rsid w:val="00B024FF"/>
    <w:rsid w:val="00B02676"/>
    <w:rsid w:val="00B0274F"/>
    <w:rsid w:val="00B033F0"/>
    <w:rsid w:val="00B03668"/>
    <w:rsid w:val="00B0366A"/>
    <w:rsid w:val="00B041F8"/>
    <w:rsid w:val="00B04C73"/>
    <w:rsid w:val="00B05BB2"/>
    <w:rsid w:val="00B0657A"/>
    <w:rsid w:val="00B06A63"/>
    <w:rsid w:val="00B06FF6"/>
    <w:rsid w:val="00B076D4"/>
    <w:rsid w:val="00B104D2"/>
    <w:rsid w:val="00B107F5"/>
    <w:rsid w:val="00B111F5"/>
    <w:rsid w:val="00B11DB6"/>
    <w:rsid w:val="00B11E51"/>
    <w:rsid w:val="00B13840"/>
    <w:rsid w:val="00B13C74"/>
    <w:rsid w:val="00B14F43"/>
    <w:rsid w:val="00B15B25"/>
    <w:rsid w:val="00B164BC"/>
    <w:rsid w:val="00B16F77"/>
    <w:rsid w:val="00B1706A"/>
    <w:rsid w:val="00B172B7"/>
    <w:rsid w:val="00B17579"/>
    <w:rsid w:val="00B17960"/>
    <w:rsid w:val="00B203A4"/>
    <w:rsid w:val="00B203B0"/>
    <w:rsid w:val="00B205DE"/>
    <w:rsid w:val="00B209AE"/>
    <w:rsid w:val="00B209B7"/>
    <w:rsid w:val="00B21DDD"/>
    <w:rsid w:val="00B24918"/>
    <w:rsid w:val="00B24E27"/>
    <w:rsid w:val="00B25ABA"/>
    <w:rsid w:val="00B25B66"/>
    <w:rsid w:val="00B25F9D"/>
    <w:rsid w:val="00B26207"/>
    <w:rsid w:val="00B26ADC"/>
    <w:rsid w:val="00B31520"/>
    <w:rsid w:val="00B315DD"/>
    <w:rsid w:val="00B327D8"/>
    <w:rsid w:val="00B32B02"/>
    <w:rsid w:val="00B33B9D"/>
    <w:rsid w:val="00B34B52"/>
    <w:rsid w:val="00B35674"/>
    <w:rsid w:val="00B3631F"/>
    <w:rsid w:val="00B36EA9"/>
    <w:rsid w:val="00B36F49"/>
    <w:rsid w:val="00B373B9"/>
    <w:rsid w:val="00B3747F"/>
    <w:rsid w:val="00B378E2"/>
    <w:rsid w:val="00B37A5C"/>
    <w:rsid w:val="00B408B5"/>
    <w:rsid w:val="00B41B4C"/>
    <w:rsid w:val="00B43BF0"/>
    <w:rsid w:val="00B441AA"/>
    <w:rsid w:val="00B44E77"/>
    <w:rsid w:val="00B44FD0"/>
    <w:rsid w:val="00B45ADA"/>
    <w:rsid w:val="00B45F87"/>
    <w:rsid w:val="00B46802"/>
    <w:rsid w:val="00B46943"/>
    <w:rsid w:val="00B46C21"/>
    <w:rsid w:val="00B46C58"/>
    <w:rsid w:val="00B46FBE"/>
    <w:rsid w:val="00B47048"/>
    <w:rsid w:val="00B477D6"/>
    <w:rsid w:val="00B50157"/>
    <w:rsid w:val="00B50B7F"/>
    <w:rsid w:val="00B514D0"/>
    <w:rsid w:val="00B51D05"/>
    <w:rsid w:val="00B52A78"/>
    <w:rsid w:val="00B52D37"/>
    <w:rsid w:val="00B54739"/>
    <w:rsid w:val="00B55ACF"/>
    <w:rsid w:val="00B55F51"/>
    <w:rsid w:val="00B575F6"/>
    <w:rsid w:val="00B605EF"/>
    <w:rsid w:val="00B60AEA"/>
    <w:rsid w:val="00B60ED8"/>
    <w:rsid w:val="00B6118F"/>
    <w:rsid w:val="00B61A2A"/>
    <w:rsid w:val="00B61A70"/>
    <w:rsid w:val="00B62FA9"/>
    <w:rsid w:val="00B630F2"/>
    <w:rsid w:val="00B63E6F"/>
    <w:rsid w:val="00B64730"/>
    <w:rsid w:val="00B64C64"/>
    <w:rsid w:val="00B64CF5"/>
    <w:rsid w:val="00B6566F"/>
    <w:rsid w:val="00B65690"/>
    <w:rsid w:val="00B6579B"/>
    <w:rsid w:val="00B65A39"/>
    <w:rsid w:val="00B65FCC"/>
    <w:rsid w:val="00B66D24"/>
    <w:rsid w:val="00B66F5C"/>
    <w:rsid w:val="00B67118"/>
    <w:rsid w:val="00B67294"/>
    <w:rsid w:val="00B702FE"/>
    <w:rsid w:val="00B70CAC"/>
    <w:rsid w:val="00B716CA"/>
    <w:rsid w:val="00B71C1D"/>
    <w:rsid w:val="00B72AC3"/>
    <w:rsid w:val="00B72E20"/>
    <w:rsid w:val="00B74202"/>
    <w:rsid w:val="00B74355"/>
    <w:rsid w:val="00B743D7"/>
    <w:rsid w:val="00B74CA4"/>
    <w:rsid w:val="00B75C51"/>
    <w:rsid w:val="00B7695E"/>
    <w:rsid w:val="00B7707B"/>
    <w:rsid w:val="00B8062A"/>
    <w:rsid w:val="00B8111B"/>
    <w:rsid w:val="00B81674"/>
    <w:rsid w:val="00B81763"/>
    <w:rsid w:val="00B82651"/>
    <w:rsid w:val="00B83AC3"/>
    <w:rsid w:val="00B840D7"/>
    <w:rsid w:val="00B849A2"/>
    <w:rsid w:val="00B85155"/>
    <w:rsid w:val="00B8523F"/>
    <w:rsid w:val="00B86890"/>
    <w:rsid w:val="00B869D0"/>
    <w:rsid w:val="00B86FA8"/>
    <w:rsid w:val="00B8741C"/>
    <w:rsid w:val="00B87730"/>
    <w:rsid w:val="00B901C0"/>
    <w:rsid w:val="00B9181F"/>
    <w:rsid w:val="00B91D37"/>
    <w:rsid w:val="00B92398"/>
    <w:rsid w:val="00B928A9"/>
    <w:rsid w:val="00B92A95"/>
    <w:rsid w:val="00B92D27"/>
    <w:rsid w:val="00B92E23"/>
    <w:rsid w:val="00B93248"/>
    <w:rsid w:val="00B93BA0"/>
    <w:rsid w:val="00B94550"/>
    <w:rsid w:val="00B94E6E"/>
    <w:rsid w:val="00B95744"/>
    <w:rsid w:val="00B97855"/>
    <w:rsid w:val="00B97BA1"/>
    <w:rsid w:val="00BA0A9C"/>
    <w:rsid w:val="00BA0B31"/>
    <w:rsid w:val="00BA0EBE"/>
    <w:rsid w:val="00BA1081"/>
    <w:rsid w:val="00BA2EB5"/>
    <w:rsid w:val="00BA476D"/>
    <w:rsid w:val="00BA49EF"/>
    <w:rsid w:val="00BA50F8"/>
    <w:rsid w:val="00BA5D29"/>
    <w:rsid w:val="00BA69DC"/>
    <w:rsid w:val="00BA6E70"/>
    <w:rsid w:val="00BA7280"/>
    <w:rsid w:val="00BB006C"/>
    <w:rsid w:val="00BB0492"/>
    <w:rsid w:val="00BB1EE5"/>
    <w:rsid w:val="00BB23C4"/>
    <w:rsid w:val="00BB27C5"/>
    <w:rsid w:val="00BB5489"/>
    <w:rsid w:val="00BB5ECF"/>
    <w:rsid w:val="00BB7D93"/>
    <w:rsid w:val="00BC0968"/>
    <w:rsid w:val="00BC1293"/>
    <w:rsid w:val="00BC1476"/>
    <w:rsid w:val="00BC341F"/>
    <w:rsid w:val="00BC37D7"/>
    <w:rsid w:val="00BC3F41"/>
    <w:rsid w:val="00BC5139"/>
    <w:rsid w:val="00BC58F6"/>
    <w:rsid w:val="00BC7B3F"/>
    <w:rsid w:val="00BC7CA0"/>
    <w:rsid w:val="00BC7E9E"/>
    <w:rsid w:val="00BD02B2"/>
    <w:rsid w:val="00BD0D40"/>
    <w:rsid w:val="00BD0E49"/>
    <w:rsid w:val="00BD148E"/>
    <w:rsid w:val="00BD2C25"/>
    <w:rsid w:val="00BD3437"/>
    <w:rsid w:val="00BD3E5C"/>
    <w:rsid w:val="00BD3F8F"/>
    <w:rsid w:val="00BD427D"/>
    <w:rsid w:val="00BD4C1C"/>
    <w:rsid w:val="00BD6185"/>
    <w:rsid w:val="00BD66E2"/>
    <w:rsid w:val="00BD6997"/>
    <w:rsid w:val="00BD74F4"/>
    <w:rsid w:val="00BD7B0A"/>
    <w:rsid w:val="00BD7E8A"/>
    <w:rsid w:val="00BE0145"/>
    <w:rsid w:val="00BE0445"/>
    <w:rsid w:val="00BE1005"/>
    <w:rsid w:val="00BE114C"/>
    <w:rsid w:val="00BE1349"/>
    <w:rsid w:val="00BE27A5"/>
    <w:rsid w:val="00BE36F3"/>
    <w:rsid w:val="00BE39C4"/>
    <w:rsid w:val="00BE3D87"/>
    <w:rsid w:val="00BE417D"/>
    <w:rsid w:val="00BE41BC"/>
    <w:rsid w:val="00BE5D2B"/>
    <w:rsid w:val="00BE6DA7"/>
    <w:rsid w:val="00BE7027"/>
    <w:rsid w:val="00BE7722"/>
    <w:rsid w:val="00BF0DC9"/>
    <w:rsid w:val="00BF1739"/>
    <w:rsid w:val="00BF1AFE"/>
    <w:rsid w:val="00BF1C18"/>
    <w:rsid w:val="00BF1C60"/>
    <w:rsid w:val="00BF2D5C"/>
    <w:rsid w:val="00BF2F08"/>
    <w:rsid w:val="00BF3176"/>
    <w:rsid w:val="00BF35F9"/>
    <w:rsid w:val="00BF3E1B"/>
    <w:rsid w:val="00BF5064"/>
    <w:rsid w:val="00BF5564"/>
    <w:rsid w:val="00BF608E"/>
    <w:rsid w:val="00BF64EA"/>
    <w:rsid w:val="00BF65EE"/>
    <w:rsid w:val="00BF7284"/>
    <w:rsid w:val="00BF7AB4"/>
    <w:rsid w:val="00BF7B87"/>
    <w:rsid w:val="00C02C40"/>
    <w:rsid w:val="00C0385B"/>
    <w:rsid w:val="00C03CE0"/>
    <w:rsid w:val="00C04CF9"/>
    <w:rsid w:val="00C069E5"/>
    <w:rsid w:val="00C070C2"/>
    <w:rsid w:val="00C076BB"/>
    <w:rsid w:val="00C10134"/>
    <w:rsid w:val="00C1072C"/>
    <w:rsid w:val="00C10779"/>
    <w:rsid w:val="00C10792"/>
    <w:rsid w:val="00C10B54"/>
    <w:rsid w:val="00C10C9C"/>
    <w:rsid w:val="00C11B14"/>
    <w:rsid w:val="00C1224A"/>
    <w:rsid w:val="00C12707"/>
    <w:rsid w:val="00C13357"/>
    <w:rsid w:val="00C14164"/>
    <w:rsid w:val="00C143D3"/>
    <w:rsid w:val="00C1503D"/>
    <w:rsid w:val="00C15A3C"/>
    <w:rsid w:val="00C164C8"/>
    <w:rsid w:val="00C16A0C"/>
    <w:rsid w:val="00C16E23"/>
    <w:rsid w:val="00C17C5E"/>
    <w:rsid w:val="00C20E03"/>
    <w:rsid w:val="00C21B66"/>
    <w:rsid w:val="00C2354A"/>
    <w:rsid w:val="00C23BF6"/>
    <w:rsid w:val="00C23EE0"/>
    <w:rsid w:val="00C24FDF"/>
    <w:rsid w:val="00C253CC"/>
    <w:rsid w:val="00C2601E"/>
    <w:rsid w:val="00C26C7A"/>
    <w:rsid w:val="00C26E1D"/>
    <w:rsid w:val="00C26F56"/>
    <w:rsid w:val="00C27AE9"/>
    <w:rsid w:val="00C30E08"/>
    <w:rsid w:val="00C31F04"/>
    <w:rsid w:val="00C3339E"/>
    <w:rsid w:val="00C33808"/>
    <w:rsid w:val="00C35154"/>
    <w:rsid w:val="00C35633"/>
    <w:rsid w:val="00C35F17"/>
    <w:rsid w:val="00C36E45"/>
    <w:rsid w:val="00C36F78"/>
    <w:rsid w:val="00C4009A"/>
    <w:rsid w:val="00C40AEF"/>
    <w:rsid w:val="00C40D90"/>
    <w:rsid w:val="00C40F83"/>
    <w:rsid w:val="00C412BA"/>
    <w:rsid w:val="00C41883"/>
    <w:rsid w:val="00C42B21"/>
    <w:rsid w:val="00C43888"/>
    <w:rsid w:val="00C45D84"/>
    <w:rsid w:val="00C46123"/>
    <w:rsid w:val="00C46C13"/>
    <w:rsid w:val="00C475EC"/>
    <w:rsid w:val="00C47778"/>
    <w:rsid w:val="00C50223"/>
    <w:rsid w:val="00C50AD5"/>
    <w:rsid w:val="00C52FED"/>
    <w:rsid w:val="00C540BF"/>
    <w:rsid w:val="00C54635"/>
    <w:rsid w:val="00C54B01"/>
    <w:rsid w:val="00C5567B"/>
    <w:rsid w:val="00C55ACF"/>
    <w:rsid w:val="00C55B9A"/>
    <w:rsid w:val="00C5736A"/>
    <w:rsid w:val="00C5769D"/>
    <w:rsid w:val="00C61503"/>
    <w:rsid w:val="00C61599"/>
    <w:rsid w:val="00C62009"/>
    <w:rsid w:val="00C6381C"/>
    <w:rsid w:val="00C63CF5"/>
    <w:rsid w:val="00C64086"/>
    <w:rsid w:val="00C652BD"/>
    <w:rsid w:val="00C65AA9"/>
    <w:rsid w:val="00C65F6E"/>
    <w:rsid w:val="00C66265"/>
    <w:rsid w:val="00C6663E"/>
    <w:rsid w:val="00C66B3E"/>
    <w:rsid w:val="00C672E8"/>
    <w:rsid w:val="00C676D4"/>
    <w:rsid w:val="00C7018F"/>
    <w:rsid w:val="00C7057E"/>
    <w:rsid w:val="00C712FF"/>
    <w:rsid w:val="00C720DC"/>
    <w:rsid w:val="00C72CF7"/>
    <w:rsid w:val="00C73349"/>
    <w:rsid w:val="00C733F2"/>
    <w:rsid w:val="00C744FC"/>
    <w:rsid w:val="00C745A3"/>
    <w:rsid w:val="00C745C3"/>
    <w:rsid w:val="00C757E7"/>
    <w:rsid w:val="00C75D96"/>
    <w:rsid w:val="00C7652D"/>
    <w:rsid w:val="00C769C7"/>
    <w:rsid w:val="00C801AE"/>
    <w:rsid w:val="00C80E53"/>
    <w:rsid w:val="00C821AE"/>
    <w:rsid w:val="00C82AF5"/>
    <w:rsid w:val="00C832DE"/>
    <w:rsid w:val="00C85D05"/>
    <w:rsid w:val="00C869CC"/>
    <w:rsid w:val="00C901B5"/>
    <w:rsid w:val="00C904E2"/>
    <w:rsid w:val="00C905BB"/>
    <w:rsid w:val="00C9099E"/>
    <w:rsid w:val="00C913E9"/>
    <w:rsid w:val="00C91543"/>
    <w:rsid w:val="00C91761"/>
    <w:rsid w:val="00C94A6E"/>
    <w:rsid w:val="00C96EF4"/>
    <w:rsid w:val="00C96FF9"/>
    <w:rsid w:val="00C97E5E"/>
    <w:rsid w:val="00CA0AAD"/>
    <w:rsid w:val="00CA1510"/>
    <w:rsid w:val="00CA33A3"/>
    <w:rsid w:val="00CA39AE"/>
    <w:rsid w:val="00CA3DA7"/>
    <w:rsid w:val="00CA4D23"/>
    <w:rsid w:val="00CA69A2"/>
    <w:rsid w:val="00CA6A9C"/>
    <w:rsid w:val="00CA6C52"/>
    <w:rsid w:val="00CA6F1A"/>
    <w:rsid w:val="00CB09A4"/>
    <w:rsid w:val="00CB2681"/>
    <w:rsid w:val="00CB2EFC"/>
    <w:rsid w:val="00CB3C37"/>
    <w:rsid w:val="00CB3CF7"/>
    <w:rsid w:val="00CB4755"/>
    <w:rsid w:val="00CB571B"/>
    <w:rsid w:val="00CB5C91"/>
    <w:rsid w:val="00CB629F"/>
    <w:rsid w:val="00CB6A38"/>
    <w:rsid w:val="00CB6B40"/>
    <w:rsid w:val="00CB763A"/>
    <w:rsid w:val="00CC0771"/>
    <w:rsid w:val="00CC1B8E"/>
    <w:rsid w:val="00CC2ABD"/>
    <w:rsid w:val="00CC3483"/>
    <w:rsid w:val="00CC34CC"/>
    <w:rsid w:val="00CC351B"/>
    <w:rsid w:val="00CC3D53"/>
    <w:rsid w:val="00CC41CA"/>
    <w:rsid w:val="00CC4B9D"/>
    <w:rsid w:val="00CC58AC"/>
    <w:rsid w:val="00CC5CD2"/>
    <w:rsid w:val="00CC5DBD"/>
    <w:rsid w:val="00CC5E83"/>
    <w:rsid w:val="00CC60A3"/>
    <w:rsid w:val="00CC679D"/>
    <w:rsid w:val="00CC72C5"/>
    <w:rsid w:val="00CC7713"/>
    <w:rsid w:val="00CC7A60"/>
    <w:rsid w:val="00CD1385"/>
    <w:rsid w:val="00CD2123"/>
    <w:rsid w:val="00CD2279"/>
    <w:rsid w:val="00CD27FC"/>
    <w:rsid w:val="00CD4F3A"/>
    <w:rsid w:val="00CD556B"/>
    <w:rsid w:val="00CD58B5"/>
    <w:rsid w:val="00CD6246"/>
    <w:rsid w:val="00CD64C1"/>
    <w:rsid w:val="00CD65A6"/>
    <w:rsid w:val="00CD78F2"/>
    <w:rsid w:val="00CD7B4E"/>
    <w:rsid w:val="00CE0496"/>
    <w:rsid w:val="00CE1302"/>
    <w:rsid w:val="00CE1372"/>
    <w:rsid w:val="00CE554D"/>
    <w:rsid w:val="00CE57ED"/>
    <w:rsid w:val="00CE5A01"/>
    <w:rsid w:val="00CE5A0D"/>
    <w:rsid w:val="00CE5F97"/>
    <w:rsid w:val="00CE62B8"/>
    <w:rsid w:val="00CE67A6"/>
    <w:rsid w:val="00CE693E"/>
    <w:rsid w:val="00CE6D08"/>
    <w:rsid w:val="00CE75F2"/>
    <w:rsid w:val="00CE7E2D"/>
    <w:rsid w:val="00CF0E31"/>
    <w:rsid w:val="00CF18E8"/>
    <w:rsid w:val="00CF2B7F"/>
    <w:rsid w:val="00CF2CA0"/>
    <w:rsid w:val="00CF31DA"/>
    <w:rsid w:val="00CF3365"/>
    <w:rsid w:val="00CF398D"/>
    <w:rsid w:val="00CF41BF"/>
    <w:rsid w:val="00CF4677"/>
    <w:rsid w:val="00CF4A90"/>
    <w:rsid w:val="00CF4EC9"/>
    <w:rsid w:val="00CF5591"/>
    <w:rsid w:val="00CF65FD"/>
    <w:rsid w:val="00CF6643"/>
    <w:rsid w:val="00CF687C"/>
    <w:rsid w:val="00CF70AB"/>
    <w:rsid w:val="00CF7B48"/>
    <w:rsid w:val="00CF7D1B"/>
    <w:rsid w:val="00D0036C"/>
    <w:rsid w:val="00D007CE"/>
    <w:rsid w:val="00D00873"/>
    <w:rsid w:val="00D00B7D"/>
    <w:rsid w:val="00D01CE9"/>
    <w:rsid w:val="00D01D8C"/>
    <w:rsid w:val="00D02CF4"/>
    <w:rsid w:val="00D035A8"/>
    <w:rsid w:val="00D045EB"/>
    <w:rsid w:val="00D052DF"/>
    <w:rsid w:val="00D06469"/>
    <w:rsid w:val="00D065DE"/>
    <w:rsid w:val="00D0701B"/>
    <w:rsid w:val="00D07C0D"/>
    <w:rsid w:val="00D10B15"/>
    <w:rsid w:val="00D1112E"/>
    <w:rsid w:val="00D118F9"/>
    <w:rsid w:val="00D12B56"/>
    <w:rsid w:val="00D14A2A"/>
    <w:rsid w:val="00D14A73"/>
    <w:rsid w:val="00D16476"/>
    <w:rsid w:val="00D16506"/>
    <w:rsid w:val="00D16770"/>
    <w:rsid w:val="00D1750C"/>
    <w:rsid w:val="00D20022"/>
    <w:rsid w:val="00D201A6"/>
    <w:rsid w:val="00D204A7"/>
    <w:rsid w:val="00D20B13"/>
    <w:rsid w:val="00D21FFE"/>
    <w:rsid w:val="00D22AC2"/>
    <w:rsid w:val="00D22E07"/>
    <w:rsid w:val="00D22EBD"/>
    <w:rsid w:val="00D22F37"/>
    <w:rsid w:val="00D233F3"/>
    <w:rsid w:val="00D234A3"/>
    <w:rsid w:val="00D23F43"/>
    <w:rsid w:val="00D2470C"/>
    <w:rsid w:val="00D249E7"/>
    <w:rsid w:val="00D24B9A"/>
    <w:rsid w:val="00D24E52"/>
    <w:rsid w:val="00D24EC4"/>
    <w:rsid w:val="00D253A2"/>
    <w:rsid w:val="00D25B51"/>
    <w:rsid w:val="00D2632B"/>
    <w:rsid w:val="00D2641A"/>
    <w:rsid w:val="00D26E96"/>
    <w:rsid w:val="00D27A87"/>
    <w:rsid w:val="00D3059B"/>
    <w:rsid w:val="00D30D6E"/>
    <w:rsid w:val="00D311F8"/>
    <w:rsid w:val="00D31B22"/>
    <w:rsid w:val="00D321B4"/>
    <w:rsid w:val="00D323F7"/>
    <w:rsid w:val="00D34647"/>
    <w:rsid w:val="00D35A35"/>
    <w:rsid w:val="00D429FF"/>
    <w:rsid w:val="00D42B07"/>
    <w:rsid w:val="00D43313"/>
    <w:rsid w:val="00D43EC7"/>
    <w:rsid w:val="00D44DE4"/>
    <w:rsid w:val="00D44E58"/>
    <w:rsid w:val="00D45640"/>
    <w:rsid w:val="00D461FD"/>
    <w:rsid w:val="00D4670C"/>
    <w:rsid w:val="00D46C74"/>
    <w:rsid w:val="00D511DD"/>
    <w:rsid w:val="00D51DE4"/>
    <w:rsid w:val="00D522F7"/>
    <w:rsid w:val="00D52578"/>
    <w:rsid w:val="00D53D49"/>
    <w:rsid w:val="00D54CB5"/>
    <w:rsid w:val="00D559A7"/>
    <w:rsid w:val="00D56190"/>
    <w:rsid w:val="00D5689A"/>
    <w:rsid w:val="00D60032"/>
    <w:rsid w:val="00D60046"/>
    <w:rsid w:val="00D60BF7"/>
    <w:rsid w:val="00D60D57"/>
    <w:rsid w:val="00D621B1"/>
    <w:rsid w:val="00D63980"/>
    <w:rsid w:val="00D64535"/>
    <w:rsid w:val="00D6616C"/>
    <w:rsid w:val="00D66401"/>
    <w:rsid w:val="00D704F5"/>
    <w:rsid w:val="00D709FF"/>
    <w:rsid w:val="00D714B7"/>
    <w:rsid w:val="00D71BD1"/>
    <w:rsid w:val="00D71FFB"/>
    <w:rsid w:val="00D72575"/>
    <w:rsid w:val="00D73140"/>
    <w:rsid w:val="00D74ACB"/>
    <w:rsid w:val="00D74FD3"/>
    <w:rsid w:val="00D750AC"/>
    <w:rsid w:val="00D75214"/>
    <w:rsid w:val="00D75217"/>
    <w:rsid w:val="00D75B0D"/>
    <w:rsid w:val="00D76C48"/>
    <w:rsid w:val="00D76E65"/>
    <w:rsid w:val="00D774B4"/>
    <w:rsid w:val="00D81B73"/>
    <w:rsid w:val="00D851DD"/>
    <w:rsid w:val="00D8525B"/>
    <w:rsid w:val="00D854B2"/>
    <w:rsid w:val="00D85724"/>
    <w:rsid w:val="00D85FA9"/>
    <w:rsid w:val="00D87CCD"/>
    <w:rsid w:val="00D905B2"/>
    <w:rsid w:val="00D90828"/>
    <w:rsid w:val="00D90C96"/>
    <w:rsid w:val="00D90D77"/>
    <w:rsid w:val="00D91B9C"/>
    <w:rsid w:val="00D9250E"/>
    <w:rsid w:val="00D92654"/>
    <w:rsid w:val="00D92A55"/>
    <w:rsid w:val="00D92CFD"/>
    <w:rsid w:val="00D9343B"/>
    <w:rsid w:val="00D935C8"/>
    <w:rsid w:val="00D93F90"/>
    <w:rsid w:val="00D94178"/>
    <w:rsid w:val="00D948A4"/>
    <w:rsid w:val="00D949E6"/>
    <w:rsid w:val="00D94CF1"/>
    <w:rsid w:val="00D955FB"/>
    <w:rsid w:val="00D959AB"/>
    <w:rsid w:val="00D95A83"/>
    <w:rsid w:val="00D9765E"/>
    <w:rsid w:val="00D978FB"/>
    <w:rsid w:val="00D97F74"/>
    <w:rsid w:val="00DA0C37"/>
    <w:rsid w:val="00DA2278"/>
    <w:rsid w:val="00DA29B9"/>
    <w:rsid w:val="00DA2C0A"/>
    <w:rsid w:val="00DA46D6"/>
    <w:rsid w:val="00DA5F55"/>
    <w:rsid w:val="00DA5FCF"/>
    <w:rsid w:val="00DA7890"/>
    <w:rsid w:val="00DA78A4"/>
    <w:rsid w:val="00DA7902"/>
    <w:rsid w:val="00DB0C95"/>
    <w:rsid w:val="00DB2654"/>
    <w:rsid w:val="00DB2E3F"/>
    <w:rsid w:val="00DB37B9"/>
    <w:rsid w:val="00DB4670"/>
    <w:rsid w:val="00DB46FC"/>
    <w:rsid w:val="00DB546F"/>
    <w:rsid w:val="00DB5944"/>
    <w:rsid w:val="00DB60D1"/>
    <w:rsid w:val="00DB656E"/>
    <w:rsid w:val="00DB6C5E"/>
    <w:rsid w:val="00DB70DF"/>
    <w:rsid w:val="00DC0131"/>
    <w:rsid w:val="00DC0C43"/>
    <w:rsid w:val="00DC0EE4"/>
    <w:rsid w:val="00DC1094"/>
    <w:rsid w:val="00DC1ABD"/>
    <w:rsid w:val="00DC1B8B"/>
    <w:rsid w:val="00DC243B"/>
    <w:rsid w:val="00DC3D31"/>
    <w:rsid w:val="00DC4672"/>
    <w:rsid w:val="00DC46DC"/>
    <w:rsid w:val="00DC5F57"/>
    <w:rsid w:val="00DC7377"/>
    <w:rsid w:val="00DC7D91"/>
    <w:rsid w:val="00DD073A"/>
    <w:rsid w:val="00DD0F5C"/>
    <w:rsid w:val="00DD1346"/>
    <w:rsid w:val="00DD2354"/>
    <w:rsid w:val="00DD26A9"/>
    <w:rsid w:val="00DD2CAC"/>
    <w:rsid w:val="00DD2E7C"/>
    <w:rsid w:val="00DD303F"/>
    <w:rsid w:val="00DD38E8"/>
    <w:rsid w:val="00DD7081"/>
    <w:rsid w:val="00DD7A34"/>
    <w:rsid w:val="00DE02C9"/>
    <w:rsid w:val="00DE06A5"/>
    <w:rsid w:val="00DE145A"/>
    <w:rsid w:val="00DE4A72"/>
    <w:rsid w:val="00DE4C88"/>
    <w:rsid w:val="00DE4CA1"/>
    <w:rsid w:val="00DE5000"/>
    <w:rsid w:val="00DE55BF"/>
    <w:rsid w:val="00DE573E"/>
    <w:rsid w:val="00DE62AE"/>
    <w:rsid w:val="00DE6433"/>
    <w:rsid w:val="00DE67E3"/>
    <w:rsid w:val="00DE78E5"/>
    <w:rsid w:val="00DF052B"/>
    <w:rsid w:val="00DF054D"/>
    <w:rsid w:val="00DF0CB2"/>
    <w:rsid w:val="00DF0CEC"/>
    <w:rsid w:val="00DF1120"/>
    <w:rsid w:val="00DF32A0"/>
    <w:rsid w:val="00DF402B"/>
    <w:rsid w:val="00DF434F"/>
    <w:rsid w:val="00DF446B"/>
    <w:rsid w:val="00DF477C"/>
    <w:rsid w:val="00DF4981"/>
    <w:rsid w:val="00DF50AA"/>
    <w:rsid w:val="00DF56F6"/>
    <w:rsid w:val="00DF5F0D"/>
    <w:rsid w:val="00E0024C"/>
    <w:rsid w:val="00E00750"/>
    <w:rsid w:val="00E00AF4"/>
    <w:rsid w:val="00E011AD"/>
    <w:rsid w:val="00E01775"/>
    <w:rsid w:val="00E01CE6"/>
    <w:rsid w:val="00E02653"/>
    <w:rsid w:val="00E02C1B"/>
    <w:rsid w:val="00E033DC"/>
    <w:rsid w:val="00E03583"/>
    <w:rsid w:val="00E037ED"/>
    <w:rsid w:val="00E04321"/>
    <w:rsid w:val="00E058E9"/>
    <w:rsid w:val="00E06692"/>
    <w:rsid w:val="00E06A5A"/>
    <w:rsid w:val="00E06B48"/>
    <w:rsid w:val="00E07857"/>
    <w:rsid w:val="00E10A34"/>
    <w:rsid w:val="00E10E84"/>
    <w:rsid w:val="00E11251"/>
    <w:rsid w:val="00E12234"/>
    <w:rsid w:val="00E12B76"/>
    <w:rsid w:val="00E12C65"/>
    <w:rsid w:val="00E147E8"/>
    <w:rsid w:val="00E14AA6"/>
    <w:rsid w:val="00E14EF5"/>
    <w:rsid w:val="00E14F53"/>
    <w:rsid w:val="00E15493"/>
    <w:rsid w:val="00E1597C"/>
    <w:rsid w:val="00E17117"/>
    <w:rsid w:val="00E20114"/>
    <w:rsid w:val="00E206FF"/>
    <w:rsid w:val="00E20871"/>
    <w:rsid w:val="00E20C48"/>
    <w:rsid w:val="00E2170E"/>
    <w:rsid w:val="00E22430"/>
    <w:rsid w:val="00E230D0"/>
    <w:rsid w:val="00E231FB"/>
    <w:rsid w:val="00E24C15"/>
    <w:rsid w:val="00E25AB8"/>
    <w:rsid w:val="00E27DCC"/>
    <w:rsid w:val="00E30AA1"/>
    <w:rsid w:val="00E312C6"/>
    <w:rsid w:val="00E3157D"/>
    <w:rsid w:val="00E31CDD"/>
    <w:rsid w:val="00E3265F"/>
    <w:rsid w:val="00E339CC"/>
    <w:rsid w:val="00E33CCE"/>
    <w:rsid w:val="00E34592"/>
    <w:rsid w:val="00E34DFB"/>
    <w:rsid w:val="00E352E8"/>
    <w:rsid w:val="00E36626"/>
    <w:rsid w:val="00E36F8B"/>
    <w:rsid w:val="00E37601"/>
    <w:rsid w:val="00E37897"/>
    <w:rsid w:val="00E37BB8"/>
    <w:rsid w:val="00E405E9"/>
    <w:rsid w:val="00E40CDE"/>
    <w:rsid w:val="00E40CE3"/>
    <w:rsid w:val="00E40D78"/>
    <w:rsid w:val="00E419BC"/>
    <w:rsid w:val="00E41DC0"/>
    <w:rsid w:val="00E41FF9"/>
    <w:rsid w:val="00E430F7"/>
    <w:rsid w:val="00E4314B"/>
    <w:rsid w:val="00E43907"/>
    <w:rsid w:val="00E4491A"/>
    <w:rsid w:val="00E454D6"/>
    <w:rsid w:val="00E4550D"/>
    <w:rsid w:val="00E46096"/>
    <w:rsid w:val="00E46F40"/>
    <w:rsid w:val="00E4718E"/>
    <w:rsid w:val="00E47977"/>
    <w:rsid w:val="00E47EC3"/>
    <w:rsid w:val="00E5001F"/>
    <w:rsid w:val="00E51E06"/>
    <w:rsid w:val="00E52BCA"/>
    <w:rsid w:val="00E52C02"/>
    <w:rsid w:val="00E53D45"/>
    <w:rsid w:val="00E55301"/>
    <w:rsid w:val="00E55504"/>
    <w:rsid w:val="00E57B3E"/>
    <w:rsid w:val="00E6003B"/>
    <w:rsid w:val="00E6089B"/>
    <w:rsid w:val="00E610FC"/>
    <w:rsid w:val="00E615F8"/>
    <w:rsid w:val="00E61717"/>
    <w:rsid w:val="00E62E4D"/>
    <w:rsid w:val="00E63C8F"/>
    <w:rsid w:val="00E64B7F"/>
    <w:rsid w:val="00E64DC6"/>
    <w:rsid w:val="00E65C93"/>
    <w:rsid w:val="00E66182"/>
    <w:rsid w:val="00E66AB6"/>
    <w:rsid w:val="00E6719C"/>
    <w:rsid w:val="00E67534"/>
    <w:rsid w:val="00E67EC0"/>
    <w:rsid w:val="00E70028"/>
    <w:rsid w:val="00E7009E"/>
    <w:rsid w:val="00E70B9A"/>
    <w:rsid w:val="00E70F4D"/>
    <w:rsid w:val="00E71E90"/>
    <w:rsid w:val="00E71FC0"/>
    <w:rsid w:val="00E724A1"/>
    <w:rsid w:val="00E72752"/>
    <w:rsid w:val="00E734A1"/>
    <w:rsid w:val="00E740A1"/>
    <w:rsid w:val="00E75866"/>
    <w:rsid w:val="00E75C7E"/>
    <w:rsid w:val="00E75DA2"/>
    <w:rsid w:val="00E7643D"/>
    <w:rsid w:val="00E76B8A"/>
    <w:rsid w:val="00E802C7"/>
    <w:rsid w:val="00E82D2E"/>
    <w:rsid w:val="00E832B9"/>
    <w:rsid w:val="00E837F8"/>
    <w:rsid w:val="00E83DE6"/>
    <w:rsid w:val="00E84F2F"/>
    <w:rsid w:val="00E850AD"/>
    <w:rsid w:val="00E85EB0"/>
    <w:rsid w:val="00E85F4C"/>
    <w:rsid w:val="00E8602A"/>
    <w:rsid w:val="00E86921"/>
    <w:rsid w:val="00E87A06"/>
    <w:rsid w:val="00E87BE3"/>
    <w:rsid w:val="00E87C1F"/>
    <w:rsid w:val="00E91286"/>
    <w:rsid w:val="00E927B4"/>
    <w:rsid w:val="00E92B44"/>
    <w:rsid w:val="00E93974"/>
    <w:rsid w:val="00E943EC"/>
    <w:rsid w:val="00E94CF2"/>
    <w:rsid w:val="00E950E2"/>
    <w:rsid w:val="00E955B2"/>
    <w:rsid w:val="00E975CB"/>
    <w:rsid w:val="00E977E9"/>
    <w:rsid w:val="00E97FED"/>
    <w:rsid w:val="00EA150C"/>
    <w:rsid w:val="00EA1AA7"/>
    <w:rsid w:val="00EA1C1F"/>
    <w:rsid w:val="00EA266B"/>
    <w:rsid w:val="00EA3632"/>
    <w:rsid w:val="00EA4478"/>
    <w:rsid w:val="00EA4EFA"/>
    <w:rsid w:val="00EA5901"/>
    <w:rsid w:val="00EA5A24"/>
    <w:rsid w:val="00EA5F63"/>
    <w:rsid w:val="00EA62B0"/>
    <w:rsid w:val="00EA6433"/>
    <w:rsid w:val="00EA6D43"/>
    <w:rsid w:val="00EA6E21"/>
    <w:rsid w:val="00EA7318"/>
    <w:rsid w:val="00EA7341"/>
    <w:rsid w:val="00EA7864"/>
    <w:rsid w:val="00EA7D8F"/>
    <w:rsid w:val="00EB0075"/>
    <w:rsid w:val="00EB062E"/>
    <w:rsid w:val="00EB0E75"/>
    <w:rsid w:val="00EB1840"/>
    <w:rsid w:val="00EB188E"/>
    <w:rsid w:val="00EB2328"/>
    <w:rsid w:val="00EB2AF5"/>
    <w:rsid w:val="00EB2D8D"/>
    <w:rsid w:val="00EB3350"/>
    <w:rsid w:val="00EB33E0"/>
    <w:rsid w:val="00EB3777"/>
    <w:rsid w:val="00EB4DDC"/>
    <w:rsid w:val="00EB5374"/>
    <w:rsid w:val="00EB58A4"/>
    <w:rsid w:val="00EB6101"/>
    <w:rsid w:val="00EB6704"/>
    <w:rsid w:val="00EB74C1"/>
    <w:rsid w:val="00EC01A4"/>
    <w:rsid w:val="00EC040C"/>
    <w:rsid w:val="00EC2366"/>
    <w:rsid w:val="00EC24EC"/>
    <w:rsid w:val="00EC2566"/>
    <w:rsid w:val="00EC3B5F"/>
    <w:rsid w:val="00EC4FEA"/>
    <w:rsid w:val="00EC5B52"/>
    <w:rsid w:val="00EC62A4"/>
    <w:rsid w:val="00EC7B80"/>
    <w:rsid w:val="00ED006F"/>
    <w:rsid w:val="00ED08A0"/>
    <w:rsid w:val="00ED0D09"/>
    <w:rsid w:val="00ED1247"/>
    <w:rsid w:val="00ED151E"/>
    <w:rsid w:val="00ED23C8"/>
    <w:rsid w:val="00ED3484"/>
    <w:rsid w:val="00ED3849"/>
    <w:rsid w:val="00ED385C"/>
    <w:rsid w:val="00ED4323"/>
    <w:rsid w:val="00ED4B19"/>
    <w:rsid w:val="00ED6297"/>
    <w:rsid w:val="00ED6D60"/>
    <w:rsid w:val="00ED6DF0"/>
    <w:rsid w:val="00ED74A9"/>
    <w:rsid w:val="00ED7F9C"/>
    <w:rsid w:val="00EE0709"/>
    <w:rsid w:val="00EE0F35"/>
    <w:rsid w:val="00EE1056"/>
    <w:rsid w:val="00EE10D3"/>
    <w:rsid w:val="00EE12AC"/>
    <w:rsid w:val="00EE136B"/>
    <w:rsid w:val="00EE155E"/>
    <w:rsid w:val="00EE2048"/>
    <w:rsid w:val="00EE2534"/>
    <w:rsid w:val="00EE291B"/>
    <w:rsid w:val="00EE2ABF"/>
    <w:rsid w:val="00EE38CB"/>
    <w:rsid w:val="00EE3D99"/>
    <w:rsid w:val="00EE4099"/>
    <w:rsid w:val="00EE4BA3"/>
    <w:rsid w:val="00EE4E87"/>
    <w:rsid w:val="00EE5DF4"/>
    <w:rsid w:val="00EE69BD"/>
    <w:rsid w:val="00EE6A13"/>
    <w:rsid w:val="00EE6BDA"/>
    <w:rsid w:val="00EE6BFC"/>
    <w:rsid w:val="00EE7A86"/>
    <w:rsid w:val="00EE7ACA"/>
    <w:rsid w:val="00EF0141"/>
    <w:rsid w:val="00EF0901"/>
    <w:rsid w:val="00EF0EC5"/>
    <w:rsid w:val="00EF0F70"/>
    <w:rsid w:val="00EF2994"/>
    <w:rsid w:val="00EF381A"/>
    <w:rsid w:val="00EF3989"/>
    <w:rsid w:val="00EF4AA5"/>
    <w:rsid w:val="00EF4E8F"/>
    <w:rsid w:val="00EF60A6"/>
    <w:rsid w:val="00EF61F9"/>
    <w:rsid w:val="00EF673E"/>
    <w:rsid w:val="00EF6870"/>
    <w:rsid w:val="00EF6917"/>
    <w:rsid w:val="00F0036A"/>
    <w:rsid w:val="00F00978"/>
    <w:rsid w:val="00F00DE5"/>
    <w:rsid w:val="00F02044"/>
    <w:rsid w:val="00F02C70"/>
    <w:rsid w:val="00F03C15"/>
    <w:rsid w:val="00F03FD8"/>
    <w:rsid w:val="00F04A5C"/>
    <w:rsid w:val="00F052DA"/>
    <w:rsid w:val="00F05D47"/>
    <w:rsid w:val="00F0751A"/>
    <w:rsid w:val="00F07D54"/>
    <w:rsid w:val="00F1046D"/>
    <w:rsid w:val="00F10C73"/>
    <w:rsid w:val="00F11885"/>
    <w:rsid w:val="00F12568"/>
    <w:rsid w:val="00F12B44"/>
    <w:rsid w:val="00F136D7"/>
    <w:rsid w:val="00F14E58"/>
    <w:rsid w:val="00F155B4"/>
    <w:rsid w:val="00F15939"/>
    <w:rsid w:val="00F160FB"/>
    <w:rsid w:val="00F179D2"/>
    <w:rsid w:val="00F20310"/>
    <w:rsid w:val="00F2080B"/>
    <w:rsid w:val="00F209B7"/>
    <w:rsid w:val="00F2143E"/>
    <w:rsid w:val="00F217BC"/>
    <w:rsid w:val="00F21D0E"/>
    <w:rsid w:val="00F22002"/>
    <w:rsid w:val="00F220FA"/>
    <w:rsid w:val="00F23A54"/>
    <w:rsid w:val="00F23C30"/>
    <w:rsid w:val="00F2412F"/>
    <w:rsid w:val="00F24546"/>
    <w:rsid w:val="00F24732"/>
    <w:rsid w:val="00F24984"/>
    <w:rsid w:val="00F24F55"/>
    <w:rsid w:val="00F24FBD"/>
    <w:rsid w:val="00F258FB"/>
    <w:rsid w:val="00F25B37"/>
    <w:rsid w:val="00F25D56"/>
    <w:rsid w:val="00F25FD8"/>
    <w:rsid w:val="00F266BF"/>
    <w:rsid w:val="00F2743F"/>
    <w:rsid w:val="00F27A42"/>
    <w:rsid w:val="00F27CBE"/>
    <w:rsid w:val="00F30164"/>
    <w:rsid w:val="00F3058C"/>
    <w:rsid w:val="00F31E13"/>
    <w:rsid w:val="00F331B4"/>
    <w:rsid w:val="00F333E2"/>
    <w:rsid w:val="00F337DA"/>
    <w:rsid w:val="00F34074"/>
    <w:rsid w:val="00F34C63"/>
    <w:rsid w:val="00F357E3"/>
    <w:rsid w:val="00F36788"/>
    <w:rsid w:val="00F3736B"/>
    <w:rsid w:val="00F377F1"/>
    <w:rsid w:val="00F37CCF"/>
    <w:rsid w:val="00F37E6A"/>
    <w:rsid w:val="00F412B6"/>
    <w:rsid w:val="00F43D7D"/>
    <w:rsid w:val="00F446C8"/>
    <w:rsid w:val="00F4479C"/>
    <w:rsid w:val="00F46614"/>
    <w:rsid w:val="00F46871"/>
    <w:rsid w:val="00F46EFF"/>
    <w:rsid w:val="00F47274"/>
    <w:rsid w:val="00F502DD"/>
    <w:rsid w:val="00F5049D"/>
    <w:rsid w:val="00F508C5"/>
    <w:rsid w:val="00F51255"/>
    <w:rsid w:val="00F51F37"/>
    <w:rsid w:val="00F5206C"/>
    <w:rsid w:val="00F52A43"/>
    <w:rsid w:val="00F53336"/>
    <w:rsid w:val="00F53510"/>
    <w:rsid w:val="00F5378F"/>
    <w:rsid w:val="00F53E33"/>
    <w:rsid w:val="00F54308"/>
    <w:rsid w:val="00F54746"/>
    <w:rsid w:val="00F54A9F"/>
    <w:rsid w:val="00F54EFD"/>
    <w:rsid w:val="00F553D7"/>
    <w:rsid w:val="00F55BD2"/>
    <w:rsid w:val="00F55FC8"/>
    <w:rsid w:val="00F562F7"/>
    <w:rsid w:val="00F5689C"/>
    <w:rsid w:val="00F57E91"/>
    <w:rsid w:val="00F57F4F"/>
    <w:rsid w:val="00F601AA"/>
    <w:rsid w:val="00F60CDF"/>
    <w:rsid w:val="00F61AE8"/>
    <w:rsid w:val="00F61E9B"/>
    <w:rsid w:val="00F62888"/>
    <w:rsid w:val="00F62C35"/>
    <w:rsid w:val="00F63322"/>
    <w:rsid w:val="00F634F6"/>
    <w:rsid w:val="00F63C27"/>
    <w:rsid w:val="00F64802"/>
    <w:rsid w:val="00F64C8C"/>
    <w:rsid w:val="00F65719"/>
    <w:rsid w:val="00F6581D"/>
    <w:rsid w:val="00F664AA"/>
    <w:rsid w:val="00F6695D"/>
    <w:rsid w:val="00F66AD3"/>
    <w:rsid w:val="00F703D1"/>
    <w:rsid w:val="00F717A2"/>
    <w:rsid w:val="00F718F5"/>
    <w:rsid w:val="00F71EDB"/>
    <w:rsid w:val="00F72AF1"/>
    <w:rsid w:val="00F739CF"/>
    <w:rsid w:val="00F73E87"/>
    <w:rsid w:val="00F74450"/>
    <w:rsid w:val="00F7572E"/>
    <w:rsid w:val="00F75F90"/>
    <w:rsid w:val="00F762E0"/>
    <w:rsid w:val="00F80495"/>
    <w:rsid w:val="00F805F4"/>
    <w:rsid w:val="00F807F5"/>
    <w:rsid w:val="00F80922"/>
    <w:rsid w:val="00F81173"/>
    <w:rsid w:val="00F81988"/>
    <w:rsid w:val="00F82065"/>
    <w:rsid w:val="00F82097"/>
    <w:rsid w:val="00F82360"/>
    <w:rsid w:val="00F8247C"/>
    <w:rsid w:val="00F82E63"/>
    <w:rsid w:val="00F83836"/>
    <w:rsid w:val="00F845EA"/>
    <w:rsid w:val="00F84B42"/>
    <w:rsid w:val="00F850B5"/>
    <w:rsid w:val="00F855FD"/>
    <w:rsid w:val="00F8564D"/>
    <w:rsid w:val="00F8573E"/>
    <w:rsid w:val="00F85F3F"/>
    <w:rsid w:val="00F86159"/>
    <w:rsid w:val="00F866A0"/>
    <w:rsid w:val="00F86918"/>
    <w:rsid w:val="00F87997"/>
    <w:rsid w:val="00F9180E"/>
    <w:rsid w:val="00F92847"/>
    <w:rsid w:val="00F92BC2"/>
    <w:rsid w:val="00F930A6"/>
    <w:rsid w:val="00F9371C"/>
    <w:rsid w:val="00F93AD9"/>
    <w:rsid w:val="00F942F0"/>
    <w:rsid w:val="00F94529"/>
    <w:rsid w:val="00F9456B"/>
    <w:rsid w:val="00F94BC6"/>
    <w:rsid w:val="00F9538C"/>
    <w:rsid w:val="00F95470"/>
    <w:rsid w:val="00F95B27"/>
    <w:rsid w:val="00F97D57"/>
    <w:rsid w:val="00FA01B1"/>
    <w:rsid w:val="00FA0B0D"/>
    <w:rsid w:val="00FA0FDF"/>
    <w:rsid w:val="00FA18C9"/>
    <w:rsid w:val="00FA2545"/>
    <w:rsid w:val="00FA2712"/>
    <w:rsid w:val="00FA338C"/>
    <w:rsid w:val="00FA3924"/>
    <w:rsid w:val="00FA3BAB"/>
    <w:rsid w:val="00FA4D36"/>
    <w:rsid w:val="00FA5678"/>
    <w:rsid w:val="00FA6F55"/>
    <w:rsid w:val="00FA7433"/>
    <w:rsid w:val="00FA7CB4"/>
    <w:rsid w:val="00FB1400"/>
    <w:rsid w:val="00FB14D0"/>
    <w:rsid w:val="00FB1F63"/>
    <w:rsid w:val="00FB2362"/>
    <w:rsid w:val="00FB3722"/>
    <w:rsid w:val="00FB72E9"/>
    <w:rsid w:val="00FB78FB"/>
    <w:rsid w:val="00FB7E7A"/>
    <w:rsid w:val="00FC03D8"/>
    <w:rsid w:val="00FC0F94"/>
    <w:rsid w:val="00FC1674"/>
    <w:rsid w:val="00FC175F"/>
    <w:rsid w:val="00FC1D82"/>
    <w:rsid w:val="00FC29B9"/>
    <w:rsid w:val="00FC38AD"/>
    <w:rsid w:val="00FC5B79"/>
    <w:rsid w:val="00FC5D57"/>
    <w:rsid w:val="00FC71DC"/>
    <w:rsid w:val="00FD0603"/>
    <w:rsid w:val="00FD1310"/>
    <w:rsid w:val="00FD15B7"/>
    <w:rsid w:val="00FD303E"/>
    <w:rsid w:val="00FD373B"/>
    <w:rsid w:val="00FD4346"/>
    <w:rsid w:val="00FD4FF9"/>
    <w:rsid w:val="00FD52BF"/>
    <w:rsid w:val="00FD5312"/>
    <w:rsid w:val="00FD5540"/>
    <w:rsid w:val="00FD5D4D"/>
    <w:rsid w:val="00FD7E43"/>
    <w:rsid w:val="00FE08A4"/>
    <w:rsid w:val="00FE2B20"/>
    <w:rsid w:val="00FE46FF"/>
    <w:rsid w:val="00FE5161"/>
    <w:rsid w:val="00FE5BF6"/>
    <w:rsid w:val="00FE5E42"/>
    <w:rsid w:val="00FE65DF"/>
    <w:rsid w:val="00FE686A"/>
    <w:rsid w:val="00FE6C49"/>
    <w:rsid w:val="00FE6DDC"/>
    <w:rsid w:val="00FE7251"/>
    <w:rsid w:val="00FE7338"/>
    <w:rsid w:val="00FE7682"/>
    <w:rsid w:val="00FF0447"/>
    <w:rsid w:val="00FF1AF3"/>
    <w:rsid w:val="00FF3946"/>
    <w:rsid w:val="00FF451B"/>
    <w:rsid w:val="00FF47F7"/>
    <w:rsid w:val="00FF4B8C"/>
    <w:rsid w:val="00FF5586"/>
    <w:rsid w:val="00FF5B46"/>
    <w:rsid w:val="00FF5DEB"/>
    <w:rsid w:val="00FF612A"/>
    <w:rsid w:val="00FF6429"/>
    <w:rsid w:val="00FF7C13"/>
    <w:rsid w:val="0129B2EC"/>
    <w:rsid w:val="0170D4EA"/>
    <w:rsid w:val="025EFC3B"/>
    <w:rsid w:val="05114EA2"/>
    <w:rsid w:val="053FDFBB"/>
    <w:rsid w:val="0601FFA3"/>
    <w:rsid w:val="06787B06"/>
    <w:rsid w:val="06788CB3"/>
    <w:rsid w:val="068D8876"/>
    <w:rsid w:val="0762B435"/>
    <w:rsid w:val="07B6C74F"/>
    <w:rsid w:val="08642ED1"/>
    <w:rsid w:val="08B07BCE"/>
    <w:rsid w:val="09B70B02"/>
    <w:rsid w:val="0B73F66D"/>
    <w:rsid w:val="0B78E104"/>
    <w:rsid w:val="0BB1394A"/>
    <w:rsid w:val="0C06962F"/>
    <w:rsid w:val="0C60E1A0"/>
    <w:rsid w:val="0CC0D97D"/>
    <w:rsid w:val="0DA57BD1"/>
    <w:rsid w:val="0DC7B4F0"/>
    <w:rsid w:val="0DDEC25B"/>
    <w:rsid w:val="0DFCB201"/>
    <w:rsid w:val="0E91C8CD"/>
    <w:rsid w:val="0F3387DF"/>
    <w:rsid w:val="0F580C57"/>
    <w:rsid w:val="0FA76C43"/>
    <w:rsid w:val="0FA8F969"/>
    <w:rsid w:val="111A6EF5"/>
    <w:rsid w:val="11566A35"/>
    <w:rsid w:val="116E7D04"/>
    <w:rsid w:val="118A0246"/>
    <w:rsid w:val="1195650F"/>
    <w:rsid w:val="126D43B3"/>
    <w:rsid w:val="12CB0DB9"/>
    <w:rsid w:val="13344155"/>
    <w:rsid w:val="135D9620"/>
    <w:rsid w:val="1377AF45"/>
    <w:rsid w:val="13CAE45D"/>
    <w:rsid w:val="14806584"/>
    <w:rsid w:val="152546A3"/>
    <w:rsid w:val="167B11AC"/>
    <w:rsid w:val="168704B2"/>
    <w:rsid w:val="16CCF5C0"/>
    <w:rsid w:val="17219108"/>
    <w:rsid w:val="17ED5520"/>
    <w:rsid w:val="1854D151"/>
    <w:rsid w:val="193B6128"/>
    <w:rsid w:val="19B1D0A5"/>
    <w:rsid w:val="1A8FE335"/>
    <w:rsid w:val="1B040F3E"/>
    <w:rsid w:val="1B9AEB77"/>
    <w:rsid w:val="1C617EC2"/>
    <w:rsid w:val="1CA7D6C7"/>
    <w:rsid w:val="1D3233E4"/>
    <w:rsid w:val="1D97F044"/>
    <w:rsid w:val="1DCE8C7F"/>
    <w:rsid w:val="1E95EC39"/>
    <w:rsid w:val="1EF5ED9D"/>
    <w:rsid w:val="1F13350D"/>
    <w:rsid w:val="1F7BA159"/>
    <w:rsid w:val="1FAEE395"/>
    <w:rsid w:val="1FD8892E"/>
    <w:rsid w:val="201A57D4"/>
    <w:rsid w:val="203D6E9C"/>
    <w:rsid w:val="227C3D1C"/>
    <w:rsid w:val="2293E903"/>
    <w:rsid w:val="229CAA81"/>
    <w:rsid w:val="23481C74"/>
    <w:rsid w:val="23DCCED7"/>
    <w:rsid w:val="26A7A0D1"/>
    <w:rsid w:val="26CDC5FE"/>
    <w:rsid w:val="272AB469"/>
    <w:rsid w:val="28D25643"/>
    <w:rsid w:val="28EEE61E"/>
    <w:rsid w:val="29230F03"/>
    <w:rsid w:val="2937A0D4"/>
    <w:rsid w:val="297BAABD"/>
    <w:rsid w:val="2ABFBBFE"/>
    <w:rsid w:val="2AC8EF3B"/>
    <w:rsid w:val="2D70EBBE"/>
    <w:rsid w:val="2E44E6A5"/>
    <w:rsid w:val="2ECDA908"/>
    <w:rsid w:val="30ED44C4"/>
    <w:rsid w:val="3162D0F9"/>
    <w:rsid w:val="316F4DAA"/>
    <w:rsid w:val="3174D51E"/>
    <w:rsid w:val="320E703D"/>
    <w:rsid w:val="3343B71B"/>
    <w:rsid w:val="339DA950"/>
    <w:rsid w:val="339FED4B"/>
    <w:rsid w:val="33D78222"/>
    <w:rsid w:val="3475FFED"/>
    <w:rsid w:val="352E8C63"/>
    <w:rsid w:val="3530B67C"/>
    <w:rsid w:val="35EE3D40"/>
    <w:rsid w:val="35F844EC"/>
    <w:rsid w:val="3611D04E"/>
    <w:rsid w:val="361F0A7D"/>
    <w:rsid w:val="36375DEC"/>
    <w:rsid w:val="372A6A16"/>
    <w:rsid w:val="374B93CE"/>
    <w:rsid w:val="37A4BE67"/>
    <w:rsid w:val="37D2127D"/>
    <w:rsid w:val="37ED7CB6"/>
    <w:rsid w:val="38026903"/>
    <w:rsid w:val="38416198"/>
    <w:rsid w:val="3863D9E2"/>
    <w:rsid w:val="38725D7F"/>
    <w:rsid w:val="392D6E92"/>
    <w:rsid w:val="395A0B41"/>
    <w:rsid w:val="3984AAC8"/>
    <w:rsid w:val="3C68CFE3"/>
    <w:rsid w:val="3E0B54CB"/>
    <w:rsid w:val="3E2DC5E2"/>
    <w:rsid w:val="3E5EE333"/>
    <w:rsid w:val="3EAE31AD"/>
    <w:rsid w:val="3F2D81FC"/>
    <w:rsid w:val="4006A0A7"/>
    <w:rsid w:val="40642CDE"/>
    <w:rsid w:val="4080443A"/>
    <w:rsid w:val="40EDEC5E"/>
    <w:rsid w:val="419D4414"/>
    <w:rsid w:val="424C612F"/>
    <w:rsid w:val="42CFD81E"/>
    <w:rsid w:val="42DDE2C3"/>
    <w:rsid w:val="431A627B"/>
    <w:rsid w:val="439CE1AD"/>
    <w:rsid w:val="44422FBF"/>
    <w:rsid w:val="44CA8730"/>
    <w:rsid w:val="45321B2B"/>
    <w:rsid w:val="453E2372"/>
    <w:rsid w:val="45D2B6C0"/>
    <w:rsid w:val="45FC06C3"/>
    <w:rsid w:val="465C5D1A"/>
    <w:rsid w:val="46631136"/>
    <w:rsid w:val="46DDC55C"/>
    <w:rsid w:val="46E22EE7"/>
    <w:rsid w:val="4757D076"/>
    <w:rsid w:val="476E227A"/>
    <w:rsid w:val="485513F3"/>
    <w:rsid w:val="488C5C0C"/>
    <w:rsid w:val="48C04705"/>
    <w:rsid w:val="48C381D4"/>
    <w:rsid w:val="4980F8DF"/>
    <w:rsid w:val="49D109EF"/>
    <w:rsid w:val="49E63542"/>
    <w:rsid w:val="4A18DB9E"/>
    <w:rsid w:val="4C2B1AC3"/>
    <w:rsid w:val="4C53B78F"/>
    <w:rsid w:val="4C87AA7A"/>
    <w:rsid w:val="4CE13450"/>
    <w:rsid w:val="4D964200"/>
    <w:rsid w:val="4DFC1394"/>
    <w:rsid w:val="4E1C4809"/>
    <w:rsid w:val="4E480261"/>
    <w:rsid w:val="4E9C66B6"/>
    <w:rsid w:val="4EB49716"/>
    <w:rsid w:val="4F146803"/>
    <w:rsid w:val="513AF43F"/>
    <w:rsid w:val="51D1EE0F"/>
    <w:rsid w:val="5388B53F"/>
    <w:rsid w:val="54DF6906"/>
    <w:rsid w:val="5681A55F"/>
    <w:rsid w:val="56B4EE45"/>
    <w:rsid w:val="5716BC2B"/>
    <w:rsid w:val="57C80E43"/>
    <w:rsid w:val="57E29BF1"/>
    <w:rsid w:val="585B795C"/>
    <w:rsid w:val="591E1F2C"/>
    <w:rsid w:val="599B567B"/>
    <w:rsid w:val="59F749BD"/>
    <w:rsid w:val="5A4F02BC"/>
    <w:rsid w:val="5A6190F8"/>
    <w:rsid w:val="5A6EA429"/>
    <w:rsid w:val="5B65A7D8"/>
    <w:rsid w:val="5B681AA2"/>
    <w:rsid w:val="5BBB26B7"/>
    <w:rsid w:val="5C423A94"/>
    <w:rsid w:val="5CAD5C4D"/>
    <w:rsid w:val="5D4000FF"/>
    <w:rsid w:val="5DAA81C6"/>
    <w:rsid w:val="5ED20891"/>
    <w:rsid w:val="5F2BB1E3"/>
    <w:rsid w:val="600C3E19"/>
    <w:rsid w:val="60AA5627"/>
    <w:rsid w:val="6226166B"/>
    <w:rsid w:val="622CB213"/>
    <w:rsid w:val="63869739"/>
    <w:rsid w:val="63A19381"/>
    <w:rsid w:val="64FC3631"/>
    <w:rsid w:val="653D63E2"/>
    <w:rsid w:val="65D4CDF1"/>
    <w:rsid w:val="6660B126"/>
    <w:rsid w:val="66710B3C"/>
    <w:rsid w:val="66C2BB69"/>
    <w:rsid w:val="6825375F"/>
    <w:rsid w:val="68B3E8AF"/>
    <w:rsid w:val="69104A3B"/>
    <w:rsid w:val="694C37BC"/>
    <w:rsid w:val="69DD4BBE"/>
    <w:rsid w:val="69FA5C2B"/>
    <w:rsid w:val="6B1AD2AE"/>
    <w:rsid w:val="6B65B639"/>
    <w:rsid w:val="6CBBE92B"/>
    <w:rsid w:val="6CE9DED0"/>
    <w:rsid w:val="6D0D123D"/>
    <w:rsid w:val="6E1FA8DF"/>
    <w:rsid w:val="6F11954D"/>
    <w:rsid w:val="6F45D2CA"/>
    <w:rsid w:val="6F7F67F0"/>
    <w:rsid w:val="6F83DA13"/>
    <w:rsid w:val="704A924D"/>
    <w:rsid w:val="7221B756"/>
    <w:rsid w:val="72C5A7BC"/>
    <w:rsid w:val="73BF5ED0"/>
    <w:rsid w:val="73FA2826"/>
    <w:rsid w:val="740D0222"/>
    <w:rsid w:val="7449BBEC"/>
    <w:rsid w:val="74AB7A3E"/>
    <w:rsid w:val="7668A597"/>
    <w:rsid w:val="76DDBCC9"/>
    <w:rsid w:val="77420E34"/>
    <w:rsid w:val="77DC83E5"/>
    <w:rsid w:val="77E9AE1E"/>
    <w:rsid w:val="7857CF11"/>
    <w:rsid w:val="78CF93CD"/>
    <w:rsid w:val="795E2A7E"/>
    <w:rsid w:val="79C35289"/>
    <w:rsid w:val="7A561E79"/>
    <w:rsid w:val="7B3C92CE"/>
    <w:rsid w:val="7B85775D"/>
    <w:rsid w:val="7C24E0A9"/>
    <w:rsid w:val="7C84D2E1"/>
    <w:rsid w:val="7CC80EFB"/>
    <w:rsid w:val="7CD55DEE"/>
    <w:rsid w:val="7CFF1269"/>
    <w:rsid w:val="7D9B903D"/>
    <w:rsid w:val="7E6C4DD3"/>
    <w:rsid w:val="7EF86AB7"/>
    <w:rsid w:val="7F2C14BC"/>
    <w:rsid w:val="7FF4C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3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basedOn w:val="a"/>
    <w:link w:val="a9"/>
    <w:uiPriority w:val="9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a">
    <w:name w:val="footnote reference"/>
    <w:basedOn w:val="a0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0">
    <w:name w:val="Para 1"/>
    <w:basedOn w:val="a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537248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">
    <w:name w:val="Para 3"/>
    <w:basedOn w:val="a"/>
    <w:qFormat/>
    <w:rsid w:val="002B00CA"/>
    <w:pPr>
      <w:numPr>
        <w:numId w:val="4"/>
      </w:numPr>
      <w:tabs>
        <w:tab w:val="left" w:pos="1701"/>
      </w:tabs>
      <w:spacing w:before="120" w:after="120"/>
      <w:ind w:left="1134" w:firstLine="0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character" w:styleId="af7">
    <w:name w:val="Hyperlink"/>
    <w:basedOn w:val="a0"/>
    <w:uiPriority w:val="99"/>
    <w:unhideWhenUsed/>
    <w:rsid w:val="00A9245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customStyle="1" w:styleId="paragraph">
    <w:name w:val="paragraph"/>
    <w:basedOn w:val="a"/>
    <w:rsid w:val="00567C0A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a0"/>
    <w:rsid w:val="00567C0A"/>
  </w:style>
  <w:style w:type="character" w:customStyle="1" w:styleId="eop">
    <w:name w:val="eop"/>
    <w:basedOn w:val="a0"/>
    <w:rsid w:val="00567C0A"/>
  </w:style>
  <w:style w:type="character" w:customStyle="1" w:styleId="superscript">
    <w:name w:val="superscript"/>
    <w:basedOn w:val="a0"/>
    <w:rsid w:val="00567C0A"/>
  </w:style>
  <w:style w:type="paragraph" w:styleId="af9">
    <w:name w:val="List Paragraph"/>
    <w:basedOn w:val="a"/>
    <w:uiPriority w:val="34"/>
    <w:qFormat/>
    <w:rsid w:val="009E15D7"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FE2B20"/>
    <w:rPr>
      <w:color w:val="954F72" w:themeColor="followedHyperlink"/>
      <w:u w:val="single"/>
    </w:rPr>
  </w:style>
  <w:style w:type="character" w:customStyle="1" w:styleId="Para1Char">
    <w:name w:val="Para1 Char"/>
    <w:link w:val="Para1"/>
    <w:locked/>
    <w:rsid w:val="00C901B5"/>
    <w:rPr>
      <w:rFonts w:ascii="Times New Roman" w:eastAsia="Times New Roman" w:hAnsi="Times New Roman" w:cs="Times New Roman"/>
      <w:szCs w:val="18"/>
      <w:lang w:val="en-GB"/>
    </w:rPr>
  </w:style>
  <w:style w:type="paragraph" w:customStyle="1" w:styleId="Para1">
    <w:name w:val="Para1"/>
    <w:basedOn w:val="a"/>
    <w:link w:val="Para1Char"/>
    <w:rsid w:val="00C901B5"/>
    <w:pPr>
      <w:numPr>
        <w:numId w:val="5"/>
      </w:numPr>
      <w:snapToGrid w:val="0"/>
      <w:spacing w:before="120" w:after="120"/>
    </w:pPr>
    <w:rPr>
      <w:kern w:val="2"/>
      <w:szCs w:val="18"/>
    </w:rPr>
  </w:style>
  <w:style w:type="table" w:customStyle="1" w:styleId="TableGrid2">
    <w:name w:val="Table Grid2"/>
    <w:basedOn w:val="a1"/>
    <w:next w:val="a7"/>
    <w:uiPriority w:val="59"/>
    <w:rsid w:val="00BA0E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basedOn w:val="a0"/>
    <w:rsid w:val="0009055D"/>
    <w:rPr>
      <w:rFonts w:ascii="Segoe UI" w:hAnsi="Segoe UI" w:cs="Segoe UI" w:hint="default"/>
      <w:sz w:val="18"/>
      <w:szCs w:val="18"/>
    </w:rPr>
  </w:style>
  <w:style w:type="paragraph" w:styleId="afb">
    <w:name w:val="Balloon Text"/>
    <w:basedOn w:val="a"/>
    <w:link w:val="afc"/>
    <w:uiPriority w:val="99"/>
    <w:semiHidden/>
    <w:unhideWhenUsed/>
    <w:rsid w:val="00FA271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A2712"/>
    <w:rPr>
      <w:rFonts w:ascii="Tahoma" w:eastAsia="Times New Roman" w:hAnsi="Tahoma" w:cs="Tahoma"/>
      <w:kern w:val="0"/>
      <w:sz w:val="16"/>
      <w:szCs w:val="16"/>
      <w:lang w:val="en-GB"/>
    </w:rPr>
  </w:style>
  <w:style w:type="character" w:customStyle="1" w:styleId="extendedtext-short">
    <w:name w:val="extendedtext-short"/>
    <w:basedOn w:val="a0"/>
    <w:rsid w:val="00DA7902"/>
  </w:style>
  <w:style w:type="character" w:customStyle="1" w:styleId="organictextcontentspan">
    <w:name w:val="organictextcontentspan"/>
    <w:basedOn w:val="a0"/>
    <w:rsid w:val="000F13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yperlink" Target="http://www.cbd.int/doc/publications/cbd-ts-100-en.pdf" TargetMode="External"/><Relationship Id="rId20" Type="http://schemas.openxmlformats.org/officeDocument/2006/relationships/footer" Target="footer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yperlink" Target="http://www.cbd.int/doc/publications/cbd-ts-100-en.pdf" TargetMode="External"/><Relationship Id="rId23" Type="http://schemas.openxmlformats.org/officeDocument/2006/relationships/hyperlink" Target="https://www.cbd.int/doc/decisions/cop-15/cop-15-dec-31-ru.pdf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31-ru.pdf" TargetMode="External"/><Relationship Id="rId22" Type="http://schemas.openxmlformats.org/officeDocument/2006/relationships/header" Target="header4.xml"/><Relationship Id="rId27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template-general%20(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5BA63-92A0-4934-9FE9-7C2FC87B6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6BA3F1CE-A22B-4908-AD09-CA0AB3670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 (2)</Template>
  <TotalTime>0</TotalTime>
  <Pages>41</Pages>
  <Words>12396</Words>
  <Characters>91586</Characters>
  <Application>Microsoft Office Word</Application>
  <DocSecurity>0</DocSecurity>
  <Lines>763</Lines>
  <Paragraphs>207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Synthetic biology</vt:lpstr>
      <vt:lpstr>Synthetic biology</vt:lpstr>
      <vt:lpstr>Synthetic biology</vt:lpstr>
    </vt:vector>
  </TitlesOfParts>
  <Company>RePack by SPecialiST</Company>
  <LinksUpToDate>false</LinksUpToDate>
  <CharactersWithSpaces>103775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biology</dc:title>
  <dc:subject>CBD/SBSTTA/26/4</dc:subject>
  <dc:creator>Secretariat of the Convention on Biological Diversity</dc:creator>
  <cp:keywords>Subsidiary Body on Scientific, Technical and Technological Advice, twenty-sixth meeting, docId:4819938DF0F6E10BE0A3A2C08A910D4E</cp:keywords>
  <cp:lastModifiedBy>Marina</cp:lastModifiedBy>
  <cp:revision>2</cp:revision>
  <cp:lastPrinted>2024-03-11T20:21:00Z</cp:lastPrinted>
  <dcterms:created xsi:type="dcterms:W3CDTF">2024-03-27T16:55:00Z</dcterms:created>
  <dcterms:modified xsi:type="dcterms:W3CDTF">2024-03-27T16:55:00Z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