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64070" w14:paraId="34AC0A7D" w14:textId="77777777" w:rsidTr="001065E9">
        <w:trPr>
          <w:trHeight w:val="850"/>
        </w:trPr>
        <w:tc>
          <w:tcPr>
            <w:tcW w:w="975" w:type="dxa"/>
            <w:vAlign w:val="bottom"/>
          </w:tcPr>
          <w:p w14:paraId="5612B189" w14:textId="77777777" w:rsidR="005012FC" w:rsidRPr="00F64070" w:rsidRDefault="005012FC" w:rsidP="005012FC">
            <w:pPr>
              <w:pStyle w:val="AASmallLogo"/>
            </w:pPr>
            <w:r w:rsidRPr="00F64070">
              <w:rPr>
                <w:noProof/>
              </w:rPr>
              <w:drawing>
                <wp:inline distT="0" distB="0" distL="0" distR="0" wp14:anchorId="5A702252" wp14:editId="5A328CC1">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64070">
              <w:t xml:space="preserve"> </w:t>
            </w:r>
          </w:p>
          <w:p w14:paraId="2631BD85" w14:textId="77777777" w:rsidR="001065E9" w:rsidRPr="00F64070" w:rsidRDefault="001065E9" w:rsidP="005012FC">
            <w:pPr>
              <w:pStyle w:val="AASmallLogo"/>
            </w:pPr>
          </w:p>
        </w:tc>
        <w:tc>
          <w:tcPr>
            <w:tcW w:w="1434" w:type="dxa"/>
            <w:noWrap/>
            <w:vAlign w:val="bottom"/>
          </w:tcPr>
          <w:p w14:paraId="5D406E9B" w14:textId="77777777" w:rsidR="005012FC" w:rsidRPr="00F64070" w:rsidRDefault="005012FC" w:rsidP="005012FC">
            <w:pPr>
              <w:pStyle w:val="AASmallLogo"/>
            </w:pPr>
            <w:r w:rsidRPr="00F64070">
              <w:rPr>
                <w:noProof/>
              </w:rPr>
              <w:drawing>
                <wp:inline distT="0" distB="0" distL="0" distR="0" wp14:anchorId="59FEBFBE" wp14:editId="5A39CAFC">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Pr="00F64070">
              <w:t xml:space="preserve"> </w:t>
            </w:r>
          </w:p>
          <w:p w14:paraId="0BE0219B" w14:textId="77777777" w:rsidR="001065E9" w:rsidRPr="00F64070" w:rsidRDefault="001065E9" w:rsidP="005012FC">
            <w:pPr>
              <w:pStyle w:val="AASmallLogo"/>
            </w:pPr>
          </w:p>
        </w:tc>
        <w:tc>
          <w:tcPr>
            <w:tcW w:w="8073" w:type="dxa"/>
            <w:vAlign w:val="bottom"/>
          </w:tcPr>
          <w:p w14:paraId="3075DD00" w14:textId="4317EE8E" w:rsidR="001065E9" w:rsidRPr="00F64070" w:rsidRDefault="009C0BBB" w:rsidP="0002775E">
            <w:pPr>
              <w:pStyle w:val="ABSymbol"/>
            </w:pPr>
            <w:r w:rsidRPr="00F64070">
              <w:rPr>
                <w:sz w:val="40"/>
              </w:rPr>
              <w:t>CBD</w:t>
            </w:r>
            <w:r w:rsidRPr="00F64070">
              <w:t>/SBSTTA/27/1/Add.2</w:t>
            </w:r>
          </w:p>
        </w:tc>
      </w:tr>
    </w:tbl>
    <w:p w14:paraId="471B2DCF" w14:textId="77777777" w:rsidR="009F67EB" w:rsidRPr="00F64070"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64070" w14:paraId="6354836C" w14:textId="77777777" w:rsidTr="001065E9">
        <w:trPr>
          <w:trHeight w:val="1814"/>
        </w:trPr>
        <w:tc>
          <w:tcPr>
            <w:tcW w:w="7370" w:type="dxa"/>
          </w:tcPr>
          <w:p w14:paraId="78B93437" w14:textId="77777777" w:rsidR="005012FC" w:rsidRPr="00F64070" w:rsidRDefault="005012FC" w:rsidP="005012FC">
            <w:pPr>
              <w:pStyle w:val="ACLargeLogo"/>
            </w:pPr>
            <w:r w:rsidRPr="00F64070">
              <w:rPr>
                <w:noProof/>
              </w:rPr>
              <w:drawing>
                <wp:inline distT="0" distB="0" distL="0" distR="0" wp14:anchorId="599FE2BB" wp14:editId="72E036B1">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Pr="00F64070">
              <w:t xml:space="preserve"> </w:t>
            </w:r>
          </w:p>
          <w:p w14:paraId="74150FE6" w14:textId="77777777" w:rsidR="001065E9" w:rsidRPr="00F64070" w:rsidRDefault="001065E9" w:rsidP="005012FC">
            <w:pPr>
              <w:pStyle w:val="ACLargeLogo"/>
            </w:pPr>
          </w:p>
        </w:tc>
        <w:tc>
          <w:tcPr>
            <w:tcW w:w="3112" w:type="dxa"/>
          </w:tcPr>
          <w:p w14:paraId="670FD660" w14:textId="77777777" w:rsidR="005012FC" w:rsidRPr="00F64070" w:rsidRDefault="005012FC" w:rsidP="005012FC">
            <w:pPr>
              <w:pStyle w:val="AEDistrNormal"/>
            </w:pPr>
            <w:r w:rsidRPr="00F64070">
              <w:t>Distr. general</w:t>
            </w:r>
          </w:p>
          <w:p w14:paraId="479576CE" w14:textId="628512BE" w:rsidR="005012FC" w:rsidRPr="00F64070" w:rsidRDefault="00341359" w:rsidP="005012FC">
            <w:pPr>
              <w:pStyle w:val="AEDistrNormal"/>
            </w:pPr>
            <w:r w:rsidRPr="00F64070">
              <w:t>22 de septiembre de 2025</w:t>
            </w:r>
          </w:p>
          <w:p w14:paraId="4BFB9421" w14:textId="77777777" w:rsidR="005012FC" w:rsidRPr="00F64070" w:rsidRDefault="005012FC" w:rsidP="005012FC">
            <w:pPr>
              <w:pStyle w:val="AEDistrNormal"/>
            </w:pPr>
            <w:r w:rsidRPr="00F64070">
              <w:t>Español</w:t>
            </w:r>
            <w:r w:rsidRPr="00F64070">
              <w:br/>
              <w:t xml:space="preserve">Original: inglés </w:t>
            </w:r>
          </w:p>
          <w:p w14:paraId="0D6E80EC" w14:textId="77777777" w:rsidR="001065E9" w:rsidRPr="00F64070" w:rsidRDefault="001065E9" w:rsidP="005012FC">
            <w:pPr>
              <w:pStyle w:val="AEDistrNormal6pt"/>
            </w:pPr>
          </w:p>
        </w:tc>
      </w:tr>
    </w:tbl>
    <w:p w14:paraId="3C42AE16" w14:textId="77777777" w:rsidR="001065E9" w:rsidRPr="00F64070"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64070" w14:paraId="43C07C96" w14:textId="77777777" w:rsidTr="0064561E">
        <w:trPr>
          <w:trHeight w:val="1899"/>
        </w:trPr>
        <w:tc>
          <w:tcPr>
            <w:tcW w:w="6094" w:type="dxa"/>
          </w:tcPr>
          <w:p w14:paraId="651D5263" w14:textId="77777777" w:rsidR="005012FC" w:rsidRPr="00F64070" w:rsidRDefault="005012FC" w:rsidP="005012FC">
            <w:pPr>
              <w:pStyle w:val="AFCorN12Bold"/>
            </w:pPr>
            <w:r w:rsidRPr="00F64070">
              <w:t>Órgano Subsidiario de Asesoramiento</w:t>
            </w:r>
            <w:r w:rsidRPr="00F64070">
              <w:br/>
              <w:t>Científico, Técnico y Tecnológico</w:t>
            </w:r>
          </w:p>
          <w:p w14:paraId="30EE9C59" w14:textId="77777777" w:rsidR="005012FC" w:rsidRPr="00F64070" w:rsidRDefault="00962822" w:rsidP="005012FC">
            <w:pPr>
              <w:pStyle w:val="AFCorNBold"/>
            </w:pPr>
            <w:r w:rsidRPr="00F64070">
              <w:t xml:space="preserve">27ª reunión </w:t>
            </w:r>
          </w:p>
          <w:p w14:paraId="4CF0C9E3" w14:textId="328335A7" w:rsidR="005012FC" w:rsidRPr="00F64070" w:rsidRDefault="00962822" w:rsidP="005012FC">
            <w:pPr>
              <w:pStyle w:val="AFCorNNormal"/>
            </w:pPr>
            <w:r w:rsidRPr="00F64070">
              <w:t>Panamá, 20 a 24 de octubre de 2025</w:t>
            </w:r>
          </w:p>
          <w:p w14:paraId="4C7DF536" w14:textId="24AC3FA0" w:rsidR="005012FC" w:rsidRPr="00F64070" w:rsidRDefault="005012FC" w:rsidP="005012FC">
            <w:pPr>
              <w:pStyle w:val="AFCorNNormal"/>
            </w:pPr>
            <w:r w:rsidRPr="00F64070">
              <w:t>Tema 2 del programa provisional</w:t>
            </w:r>
            <w:r w:rsidRPr="00F64070">
              <w:rPr>
                <w:rStyle w:val="Refdenotaalpie"/>
              </w:rPr>
              <w:footnoteReference w:customMarkFollows="1" w:id="1"/>
              <w:t>*</w:t>
            </w:r>
          </w:p>
          <w:p w14:paraId="1734FA1A" w14:textId="521CDDE7" w:rsidR="001065E9" w:rsidRPr="00F64070" w:rsidRDefault="00615801" w:rsidP="005012FC">
            <w:pPr>
              <w:pStyle w:val="AFCorNBold"/>
            </w:pPr>
            <w:r w:rsidRPr="00F64070">
              <w:t>Cuestiones de organización: elección de la Mesa, adopción del programa y organización de los trabajos</w:t>
            </w:r>
          </w:p>
        </w:tc>
        <w:tc>
          <w:tcPr>
            <w:tcW w:w="4388" w:type="dxa"/>
          </w:tcPr>
          <w:p w14:paraId="666B76FC" w14:textId="77777777" w:rsidR="001065E9" w:rsidRPr="00F64070" w:rsidRDefault="001065E9" w:rsidP="001065E9">
            <w:pPr>
              <w:pStyle w:val="CBDNormal"/>
              <w:jc w:val="left"/>
            </w:pPr>
          </w:p>
        </w:tc>
      </w:tr>
    </w:tbl>
    <w:p w14:paraId="4A785491" w14:textId="7D63AB1D" w:rsidR="001065E9" w:rsidRPr="00F64070" w:rsidRDefault="00C4386A" w:rsidP="003B142D">
      <w:pPr>
        <w:pStyle w:val="CBDTitle"/>
      </w:pPr>
      <w:r w:rsidRPr="00F64070">
        <w:t>Nota con un posible esquema para la reunión</w:t>
      </w:r>
      <w:r w:rsidRPr="00F64070">
        <w:rPr>
          <w:sz w:val="4"/>
        </w:rPr>
        <w:t xml:space="preserve"> </w:t>
      </w:r>
      <w:r w:rsidRPr="00F64070">
        <w:rPr>
          <w:rStyle w:val="Refdenotaalpie"/>
        </w:rPr>
        <w:footnoteReference w:customMarkFollows="1" w:id="2"/>
        <w:t>**</w:t>
      </w:r>
    </w:p>
    <w:p w14:paraId="055122DC" w14:textId="3FD2C57B" w:rsidR="001065E9" w:rsidRPr="00F64070" w:rsidRDefault="005C30FE" w:rsidP="0002775E">
      <w:pPr>
        <w:pStyle w:val="CBDH1"/>
      </w:pPr>
      <w:r w:rsidRPr="00F64070">
        <w:t>I.</w:t>
      </w:r>
      <w:r w:rsidRPr="00F64070">
        <w:tab/>
        <w:t>Introducción</w:t>
      </w:r>
    </w:p>
    <w:p w14:paraId="27F57AD9" w14:textId="4BD9C9D6" w:rsidR="005F5B9E" w:rsidRPr="00F64070" w:rsidRDefault="005F4BD3" w:rsidP="00A3076F">
      <w:pPr>
        <w:pStyle w:val="CBDNormalNumber"/>
      </w:pPr>
      <w:r w:rsidRPr="00F64070">
        <w:t>En el párrafo 14 de su decisión </w:t>
      </w:r>
      <w:hyperlink r:id="rId14" w:history="1">
        <w:r w:rsidRPr="00F64070">
          <w:rPr>
            <w:rStyle w:val="Hipervnculo"/>
          </w:rPr>
          <w:t>16/25</w:t>
        </w:r>
      </w:hyperlink>
      <w:r w:rsidRPr="00F64070">
        <w:t>, la Conferencia de las Partes pidió a su Mesa y a la Mesa del Órgano Subsidiario de Asesoramiento Científico, Técnico y Tecnológico que publicaran notas con posibles esquemas para cada una de las reuniones intergubernamentales celebradas en virtud del Convenio.</w:t>
      </w:r>
    </w:p>
    <w:p w14:paraId="47B14612" w14:textId="1AA52F55" w:rsidR="005F5B9E" w:rsidRPr="00F64070" w:rsidRDefault="00E37928" w:rsidP="00A3076F">
      <w:pPr>
        <w:pStyle w:val="CBDNormalNumber"/>
      </w:pPr>
      <w:r w:rsidRPr="00F64070">
        <w:t>De conformidad con la decisión </w:t>
      </w:r>
      <w:hyperlink r:id="rId15" w:history="1">
        <w:r w:rsidRPr="00F64070">
          <w:rPr>
            <w:rStyle w:val="Hipervnculo"/>
          </w:rPr>
          <w:t>16/25</w:t>
        </w:r>
      </w:hyperlink>
      <w:r w:rsidRPr="00F64070">
        <w:t>, la Mesa del Órgano Subsidiario decidió, en una reunión celebrada en abril de 2025 preparar, con el apoyo de la Secretaría, la presente nota con un posible esquema para la reunión.</w:t>
      </w:r>
    </w:p>
    <w:p w14:paraId="32525491" w14:textId="1E9F22EF" w:rsidR="00A3076F" w:rsidRPr="00F64070" w:rsidRDefault="00B72CC7" w:rsidP="00A3076F">
      <w:pPr>
        <w:pStyle w:val="CBDNormalNumber"/>
      </w:pPr>
      <w:r w:rsidRPr="00F64070">
        <w:t>Las disposiciones para la presente reunión se describen en las secciones II y III a continuación, mientras que las actualizaciones de la propuesta de organización de los trabajos se facilita</w:t>
      </w:r>
      <w:r w:rsidR="00F64070" w:rsidRPr="00F64070">
        <w:t>n</w:t>
      </w:r>
      <w:r w:rsidRPr="00F64070">
        <w:t xml:space="preserve"> en la sección IV y el anexo</w:t>
      </w:r>
      <w:r w:rsidR="007A4280" w:rsidRPr="00F64070">
        <w:rPr>
          <w:rStyle w:val="Refdenotaalpie"/>
        </w:rPr>
        <w:footnoteReference w:id="3"/>
      </w:r>
      <w:r w:rsidRPr="00F64070">
        <w:t>.</w:t>
      </w:r>
    </w:p>
    <w:p w14:paraId="66A54DF8" w14:textId="141C5BBB" w:rsidR="008442F2" w:rsidRPr="00F64070" w:rsidRDefault="005C30FE" w:rsidP="0002775E">
      <w:pPr>
        <w:pStyle w:val="CBDH1"/>
      </w:pPr>
      <w:r w:rsidRPr="00F64070">
        <w:t>II.</w:t>
      </w:r>
      <w:r w:rsidRPr="00F64070">
        <w:tab/>
        <w:t>Disposiciones para la reunión</w:t>
      </w:r>
    </w:p>
    <w:p w14:paraId="4F62E7DF" w14:textId="2050D6FF" w:rsidR="005F5B9E" w:rsidRPr="00F64070" w:rsidRDefault="005F5B9E" w:rsidP="007161A1">
      <w:pPr>
        <w:pStyle w:val="CBDNormalNumber"/>
      </w:pPr>
      <w:r w:rsidRPr="00F64070">
        <w:t xml:space="preserve">La reunión se celebrará en forma presencial en el Centro de Convenciones </w:t>
      </w:r>
      <w:proofErr w:type="spellStart"/>
      <w:r w:rsidRPr="00F64070">
        <w:t>Atlapa</w:t>
      </w:r>
      <w:proofErr w:type="spellEnd"/>
      <w:r w:rsidRPr="00F64070">
        <w:t>, en Panamá, y está abierta a la participación de representantes de las Partes y organizaciones observadoras que estén debidamente inscritas para participar en la reunión. Los detalles de los arreglos logísticos se proporcionan en una nota de concienciación para los participantes</w:t>
      </w:r>
      <w:r w:rsidR="00F758A6" w:rsidRPr="00F64070">
        <w:rPr>
          <w:rStyle w:val="Refdenotaalpie"/>
        </w:rPr>
        <w:footnoteReference w:id="4"/>
      </w:r>
      <w:r w:rsidRPr="00F64070">
        <w:t>, que se actualizará según sea necesario.</w:t>
      </w:r>
    </w:p>
    <w:p w14:paraId="21460626" w14:textId="13333F03" w:rsidR="000B4B3D" w:rsidRPr="00F64070" w:rsidRDefault="00641C40" w:rsidP="00A2568E">
      <w:pPr>
        <w:pStyle w:val="CBDNormalNumber"/>
      </w:pPr>
      <w:r w:rsidRPr="00F64070">
        <w:lastRenderedPageBreak/>
        <w:t xml:space="preserve">El reglamento para las reuniones de la Conferencia de las Partes se aplica </w:t>
      </w:r>
      <w:proofErr w:type="spellStart"/>
      <w:r w:rsidRPr="00F64070">
        <w:rPr>
          <w:i/>
          <w:iCs/>
        </w:rPr>
        <w:t>mutantis</w:t>
      </w:r>
      <w:proofErr w:type="spellEnd"/>
      <w:r w:rsidRPr="00F64070">
        <w:rPr>
          <w:i/>
          <w:iCs/>
        </w:rPr>
        <w:t xml:space="preserve"> mutandis</w:t>
      </w:r>
      <w:r w:rsidRPr="00F64070">
        <w:t xml:space="preserve"> a las deliberaciones del Órgano Subsidiario, de conformidad con el párrafo 5 de su </w:t>
      </w:r>
      <w:r w:rsidRPr="00F64070">
        <w:rPr>
          <w:i/>
          <w:iCs/>
        </w:rPr>
        <w:t>modus operandi</w:t>
      </w:r>
      <w:r w:rsidRPr="00F64070">
        <w:t xml:space="preserve"> consolidado</w:t>
      </w:r>
      <w:r w:rsidR="00C30E18" w:rsidRPr="00F64070">
        <w:rPr>
          <w:rStyle w:val="Refdenotaalpie"/>
        </w:rPr>
        <w:footnoteReference w:id="5"/>
      </w:r>
      <w:r w:rsidRPr="00F64070">
        <w:t>, excepto el artículo 18, sobre las credenciales.</w:t>
      </w:r>
    </w:p>
    <w:p w14:paraId="5518E584" w14:textId="7CE88F55" w:rsidR="00BB7839" w:rsidRPr="00F64070" w:rsidRDefault="005C30FE" w:rsidP="0002775E">
      <w:pPr>
        <w:pStyle w:val="CBDH1"/>
      </w:pPr>
      <w:r w:rsidRPr="00F64070">
        <w:t>III.</w:t>
      </w:r>
      <w:r w:rsidRPr="00F64070">
        <w:tab/>
        <w:t>Sesiones plenarias y consultas oficiosas</w:t>
      </w:r>
    </w:p>
    <w:p w14:paraId="37515DAD" w14:textId="30668B4C" w:rsidR="00A02AFE" w:rsidRPr="00F64070" w:rsidRDefault="00187F50" w:rsidP="007161A1">
      <w:pPr>
        <w:pStyle w:val="CBDNormalNumber"/>
      </w:pPr>
      <w:r w:rsidRPr="00F64070">
        <w:t>La reunión se dividirá de la siguiente manera:</w:t>
      </w:r>
    </w:p>
    <w:p w14:paraId="000BEBD3" w14:textId="21C5E704" w:rsidR="000F07F9" w:rsidRPr="00F64070" w:rsidRDefault="00620C27" w:rsidP="004361AB">
      <w:pPr>
        <w:pStyle w:val="CBDNormalNumber"/>
        <w:numPr>
          <w:ilvl w:val="0"/>
          <w:numId w:val="61"/>
        </w:numPr>
        <w:tabs>
          <w:tab w:val="clear" w:pos="567"/>
          <w:tab w:val="clear" w:pos="1134"/>
          <w:tab w:val="clear" w:pos="2268"/>
        </w:tabs>
        <w:ind w:left="567" w:firstLine="567"/>
      </w:pPr>
      <w:r w:rsidRPr="00F64070">
        <w:t>Sesiones plenarias, con disposición de asientos formal e interpretación en los seis idiomas oficiales de las Naciones Unidas. Las sesiones plenarias estarán abiertas a la participación de todos los delegados inscritos y se transmitirán en vivo por UN Web TV en los seis idiomas oficiales</w:t>
      </w:r>
      <w:r w:rsidR="00160C8A" w:rsidRPr="00F64070">
        <w:rPr>
          <w:snapToGrid w:val="0"/>
          <w:vertAlign w:val="superscript"/>
        </w:rPr>
        <w:footnoteReference w:id="6"/>
      </w:r>
      <w:r w:rsidRPr="00F64070">
        <w:t>;</w:t>
      </w:r>
    </w:p>
    <w:p w14:paraId="7198CDFC" w14:textId="7EE0E96F" w:rsidR="00B3782E" w:rsidRPr="00F64070" w:rsidRDefault="00620C27" w:rsidP="004361AB">
      <w:pPr>
        <w:pStyle w:val="CBDNormalNumber"/>
        <w:numPr>
          <w:ilvl w:val="0"/>
          <w:numId w:val="61"/>
        </w:numPr>
        <w:tabs>
          <w:tab w:val="clear" w:pos="567"/>
          <w:tab w:val="clear" w:pos="1134"/>
          <w:tab w:val="clear" w:pos="2268"/>
        </w:tabs>
        <w:ind w:left="567" w:firstLine="567"/>
      </w:pPr>
      <w:r w:rsidRPr="00F64070">
        <w:t xml:space="preserve">Sesiones de grupos de contacto, con una disposición de asientos informal para facilitar las negociaciones entre las Partes. Las sesiones de los grupos de contacto se celebrarán en inglés únicamente y estarán abiertas a la participación de las delegaciones de todas las Partes. También se facilitará la participación de un número razonable de observadores, a discreción de la presidencia o las </w:t>
      </w:r>
      <w:r w:rsidR="004361AB" w:rsidRPr="00F64070">
        <w:t>copresidencias</w:t>
      </w:r>
      <w:r w:rsidRPr="00F64070">
        <w:t xml:space="preserve"> de los grupos de contacto, aunque se dará prioridad a los delegados de las Partes. Estas sesiones no se transmitirán en vivo.</w:t>
      </w:r>
    </w:p>
    <w:p w14:paraId="50E60C73" w14:textId="6FBBFA2A" w:rsidR="005F5B9E" w:rsidRPr="00F64070" w:rsidRDefault="00B00BCB" w:rsidP="007161A1">
      <w:pPr>
        <w:pStyle w:val="CBDNormalNumber"/>
      </w:pPr>
      <w:r w:rsidRPr="00F64070">
        <w:t xml:space="preserve">Con excepción de la primera jornada, cada jornada se dividirá en tres períodos de sesiones (véase el anexo). Cada período de sesiones se asignará ya sea a una sesión plenaria o a dos sesiones de grupos de contacto como máximo. No se celebrarán sesiones de grupos de contacto en forma paralela a las sesiones plenarias. </w:t>
      </w:r>
    </w:p>
    <w:p w14:paraId="04A48352" w14:textId="159F7935" w:rsidR="006E3F79" w:rsidRPr="00F64070" w:rsidRDefault="006E3F79" w:rsidP="007161A1">
      <w:pPr>
        <w:pStyle w:val="CBDNormalNumber"/>
      </w:pPr>
      <w:r w:rsidRPr="00F64070">
        <w:t>En el párrafo 7 de la decisión </w:t>
      </w:r>
      <w:hyperlink r:id="rId16" w:history="1">
        <w:r w:rsidRPr="00F64070">
          <w:rPr>
            <w:rStyle w:val="Hipervnculo"/>
          </w:rPr>
          <w:t>16/25</w:t>
        </w:r>
      </w:hyperlink>
      <w:r w:rsidRPr="00F64070">
        <w:t>, la Conferencia de las Partes reconoció la necesidad de limitar las sesiones de negociación vespertinas a un horario razonable y recomendó que, a menos que se acordara otra cosa, no se programara preferiblemente ninguna sesión después de 13 horas de haberse iniciado la primera reunión de composición abierta del día. En consecuencia, se prevé que las sesiones vespertinas finalicen a más tardar a las 23.00 horas, a menos que las Partes acuerden otra cosa.</w:t>
      </w:r>
    </w:p>
    <w:p w14:paraId="548C7610" w14:textId="382E5E8E" w:rsidR="00953E53" w:rsidRPr="00F64070" w:rsidRDefault="00C90D38" w:rsidP="007161A1">
      <w:pPr>
        <w:pStyle w:val="CBDNormalNumber"/>
      </w:pPr>
      <w:r w:rsidRPr="00F64070">
        <w:t>Se organizarán reuniones regionales y reuniones de la Mesa de conformidad con la práctica establecida. La celebración de reuniones regionales está prevista para el día 19 de octubre de 2025.</w:t>
      </w:r>
    </w:p>
    <w:p w14:paraId="35C66AF2" w14:textId="43ACAF65" w:rsidR="00F57E20" w:rsidRPr="00F64070" w:rsidRDefault="00F57E20" w:rsidP="00F57E20">
      <w:pPr>
        <w:pStyle w:val="CBDNormalNumber"/>
      </w:pPr>
      <w:r w:rsidRPr="00F64070">
        <w:rPr>
          <w:snapToGrid w:val="0"/>
        </w:rPr>
        <w:t>Todos los documentos para la reunión estarán disponibles en línea</w:t>
      </w:r>
      <w:r w:rsidRPr="00F64070">
        <w:rPr>
          <w:snapToGrid w:val="0"/>
          <w:kern w:val="22"/>
          <w:vertAlign w:val="superscript"/>
        </w:rPr>
        <w:footnoteReference w:id="7"/>
      </w:r>
      <w:r w:rsidRPr="00F64070">
        <w:rPr>
          <w:snapToGrid w:val="0"/>
        </w:rPr>
        <w:t xml:space="preserve">. </w:t>
      </w:r>
      <w:r w:rsidRPr="00F64070">
        <w:t xml:space="preserve">Los anuncios de </w:t>
      </w:r>
      <w:r w:rsidR="004361AB" w:rsidRPr="00F64070">
        <w:t>las reuniones</w:t>
      </w:r>
      <w:r w:rsidRPr="00F64070">
        <w:t xml:space="preserve"> se mostrarán en monitores en el lugar de reunión en el sitio web de manera oportuna durante la reunión.</w:t>
      </w:r>
    </w:p>
    <w:p w14:paraId="74249940" w14:textId="40686458" w:rsidR="008442F2" w:rsidRPr="00F64070" w:rsidRDefault="005C30FE" w:rsidP="0002775E">
      <w:pPr>
        <w:pStyle w:val="CBDH1"/>
      </w:pPr>
      <w:r w:rsidRPr="00F64070">
        <w:t>IV.</w:t>
      </w:r>
      <w:r w:rsidRPr="00F64070">
        <w:tab/>
        <w:t>Organización de los trabajos</w:t>
      </w:r>
    </w:p>
    <w:p w14:paraId="396A370E" w14:textId="1A03E795" w:rsidR="00DF5812" w:rsidRPr="00F64070" w:rsidRDefault="00DF5812" w:rsidP="0002775E">
      <w:pPr>
        <w:pStyle w:val="Ttulo3"/>
      </w:pPr>
      <w:r w:rsidRPr="00F64070">
        <w:t>Observaciones generales</w:t>
      </w:r>
    </w:p>
    <w:p w14:paraId="7E0D21CA" w14:textId="36F0FFDA" w:rsidR="00F65711" w:rsidRPr="00F64070" w:rsidRDefault="00F27B71" w:rsidP="007161A1">
      <w:pPr>
        <w:pStyle w:val="CBDNormalNumber"/>
      </w:pPr>
      <w:r w:rsidRPr="00F64070">
        <w:t xml:space="preserve">La reunión del Órgano Subsidiario comenzará el 20 de octubre de 2025 a las 10.00 horas, con una sesión plenaria de apertura. Está previsto que la sesión plenaria incluya declaraciones de la Presidencia del Órgano Subsidiario y de la Secretaria Ejecutiva. </w:t>
      </w:r>
    </w:p>
    <w:p w14:paraId="7678F08B" w14:textId="3815ABE4" w:rsidR="00C0148E" w:rsidRPr="00F64070" w:rsidRDefault="004754D7" w:rsidP="007161A1">
      <w:pPr>
        <w:pStyle w:val="CBDNormalNumber"/>
      </w:pPr>
      <w:r w:rsidRPr="00F64070">
        <w:t>Todos los temas del programa se tratarán en sesión plenaria. Tras la primera lectura de declaraciones sobre los temas de fondo en sesión plenaria, la Presidencia podrá establecer grupos de contacto para aquellos temas que se considere que ameritan debates más a fondo.</w:t>
      </w:r>
    </w:p>
    <w:p w14:paraId="51C56ED7" w14:textId="2B89C971" w:rsidR="008C784E" w:rsidRPr="00F64070" w:rsidRDefault="00F50493" w:rsidP="00CA4379">
      <w:pPr>
        <w:pStyle w:val="CBDNormalNumber"/>
      </w:pPr>
      <w:r w:rsidRPr="00F64070">
        <w:t>En relación con el tema</w:t>
      </w:r>
      <w:r w:rsidR="00F64070">
        <w:t> </w:t>
      </w:r>
      <w:r w:rsidRPr="00F64070">
        <w:t xml:space="preserve">2 del programa, está previsto que el Órgano Subsidiario elija a cinco nuevos miembros para que presten funciones en su mesa, como se detalla en el párrafo 6 de las </w:t>
      </w:r>
      <w:r w:rsidRPr="00F64070">
        <w:lastRenderedPageBreak/>
        <w:t>anotaciones al programa provisional, apruebe el programa provisional y adopte la organización de los trabajos.</w:t>
      </w:r>
    </w:p>
    <w:p w14:paraId="6AB82439" w14:textId="6CEB280C" w:rsidR="008C784E" w:rsidRPr="00F64070" w:rsidRDefault="00912061" w:rsidP="00ED31E7">
      <w:pPr>
        <w:pStyle w:val="CBDNormalNumber"/>
      </w:pPr>
      <w:r w:rsidRPr="00F64070">
        <w:t xml:space="preserve">En el párrafo 3 de las decisiones </w:t>
      </w:r>
      <w:hyperlink r:id="rId17" w:history="1">
        <w:r w:rsidRPr="00F64070">
          <w:rPr>
            <w:rStyle w:val="Hipervnculo"/>
          </w:rPr>
          <w:t>16/25</w:t>
        </w:r>
      </w:hyperlink>
      <w:r w:rsidRPr="00F64070">
        <w:t xml:space="preserve">, </w:t>
      </w:r>
      <w:hyperlink r:id="rId18" w:history="1">
        <w:r w:rsidRPr="00F64070">
          <w:rPr>
            <w:rStyle w:val="Hipervnculo"/>
          </w:rPr>
          <w:t>CP-11/5</w:t>
        </w:r>
      </w:hyperlink>
      <w:r w:rsidRPr="00F64070">
        <w:t xml:space="preserve"> y </w:t>
      </w:r>
      <w:hyperlink r:id="rId19" w:history="1">
        <w:r w:rsidRPr="00F64070">
          <w:rPr>
            <w:rStyle w:val="Hipervnculo"/>
          </w:rPr>
          <w:t>NP-5/10</w:t>
        </w:r>
      </w:hyperlink>
      <w:r w:rsidRPr="00F64070">
        <w:t>, se pidió a la Secretaria Ejecutiva que, junto con las Mesas, continuara estudiando y aplicando, según procediera, formas y medios pertinentes para facilitar la preparación temprana de las reuniones, tales como la presentación temprana de declaraciones. En respuesta a esta solicitud, el 18 de septiembre de 2025, la Mesa aprobó modalidades piloto para la presentación temprana de declaraciones, que se pondrá en práctica a modo de prueba para los temas 9 (diversidad biológica y agricultura) y 10 (diversidad biológica y salud)</w:t>
      </w:r>
      <w:r w:rsidR="00F64070" w:rsidRPr="00F64070">
        <w:t xml:space="preserve"> del programa</w:t>
      </w:r>
      <w:r w:rsidRPr="00F64070">
        <w:t xml:space="preserve">. Como se indica en la notificación núm. </w:t>
      </w:r>
      <w:hyperlink r:id="rId20" w:history="1">
        <w:r w:rsidRPr="00F64070">
          <w:rPr>
            <w:rStyle w:val="Hipervnculo"/>
          </w:rPr>
          <w:t>2025-120</w:t>
        </w:r>
      </w:hyperlink>
      <w:r w:rsidRPr="00F64070">
        <w:t>, de 23 de septiembre de 2025, las Partes y los observadores inscritos para participar en la presente reunión pueden presentar declaraciones por escrito para los dos temas del programa, en forma voluntaria y oficiosa, por medio de un portal en línea designado o por correo electrónico. Las modalidades se describen en detalle en el anexo de la notificación.</w:t>
      </w:r>
    </w:p>
    <w:p w14:paraId="24703AE9" w14:textId="0635DAD4" w:rsidR="007D6BE2" w:rsidRPr="00F64070" w:rsidRDefault="00E0561B" w:rsidP="00FC2CEF">
      <w:pPr>
        <w:pStyle w:val="CBDNormalNumber"/>
      </w:pPr>
      <w:r w:rsidRPr="00F64070">
        <w:t>Para las deliberaciones sobre los temas de fondo del programa en la reunión, la Mesa consideró el siguiente enfoque preliminar en la reunión que celebró en abril de 2025:</w:t>
      </w:r>
    </w:p>
    <w:p w14:paraId="7F1F2F22" w14:textId="30693DE4" w:rsidR="00320C5B" w:rsidRPr="00F64070" w:rsidRDefault="00FA78FD" w:rsidP="004361AB">
      <w:pPr>
        <w:pStyle w:val="CBDNormalNumber"/>
        <w:numPr>
          <w:ilvl w:val="0"/>
          <w:numId w:val="65"/>
        </w:numPr>
        <w:tabs>
          <w:tab w:val="clear" w:pos="567"/>
          <w:tab w:val="clear" w:pos="1134"/>
          <w:tab w:val="clear" w:pos="2268"/>
        </w:tabs>
        <w:ind w:left="567" w:firstLine="567"/>
      </w:pPr>
      <w:r w:rsidRPr="00F64070">
        <w:t>Para los temas 3 a 8</w:t>
      </w:r>
      <w:r w:rsidR="00F64070" w:rsidRPr="00F64070">
        <w:t xml:space="preserve"> del programa,</w:t>
      </w:r>
      <w:r w:rsidRPr="00F64070">
        <w:t xml:space="preserve"> está previsto que el Órgano Subsidiario lleve a cabo una primera lectura completa de los temas del programa en sesión plenaria. Está previsto que se elaboren documentos de sesión para su consideración en una sesión plenaria posterior. En caso de que sea necesario, podrán establecerse grupos de contacto para considerar más a fondo los temas del programa antes de que se preparen documentos de sesión;</w:t>
      </w:r>
    </w:p>
    <w:p w14:paraId="6BAB0C4F" w14:textId="720176AC" w:rsidR="00C522DD" w:rsidRPr="00F64070" w:rsidRDefault="0010442B" w:rsidP="004361AB">
      <w:pPr>
        <w:pStyle w:val="CBDNormalNumber"/>
        <w:numPr>
          <w:ilvl w:val="0"/>
          <w:numId w:val="65"/>
        </w:numPr>
        <w:tabs>
          <w:tab w:val="clear" w:pos="567"/>
          <w:tab w:val="clear" w:pos="1134"/>
          <w:tab w:val="clear" w:pos="2268"/>
        </w:tabs>
        <w:ind w:left="567" w:firstLine="567"/>
      </w:pPr>
      <w:r w:rsidRPr="00F64070">
        <w:t>Para los temas 9 y 10</w:t>
      </w:r>
      <w:r w:rsidR="00F64070" w:rsidRPr="00F64070">
        <w:t xml:space="preserve"> del programa</w:t>
      </w:r>
      <w:r w:rsidRPr="00F64070">
        <w:t>, está previsto que el Órgano Subsidiario lleve a cabo una primera lectura abreviada de los temas, de acuerdo con los resultados del proceso de presentación temprana de declaraciones mencionado en el párrafo 14 anterior.</w:t>
      </w:r>
    </w:p>
    <w:p w14:paraId="1A735E78" w14:textId="5806E273" w:rsidR="00AF0956" w:rsidRPr="00F64070" w:rsidRDefault="00AF0956" w:rsidP="0002775E">
      <w:pPr>
        <w:pStyle w:val="Ttulo3"/>
      </w:pPr>
      <w:r w:rsidRPr="00F64070">
        <w:t>Consideración de documentos de sesión y proyecto de recomendación</w:t>
      </w:r>
    </w:p>
    <w:p w14:paraId="085D2C21" w14:textId="78EC58C2" w:rsidR="009A3C98" w:rsidRPr="00F64070" w:rsidRDefault="009A3C98" w:rsidP="007161A1">
      <w:pPr>
        <w:pStyle w:val="CBDNormalNumber"/>
      </w:pPr>
      <w:r w:rsidRPr="00F64070">
        <w:t>Está previsto que todos los documentos de sesión y proyectos de recomendación se consideren en las sesiones plenarias programadas para los días 22 a 24 de octubre. No obstante, el cronograma podrá ajustarse de acuerdo con los progresos realizados durante la reunión.</w:t>
      </w:r>
    </w:p>
    <w:p w14:paraId="59CD5F34" w14:textId="66A31BEE" w:rsidR="00B53738" w:rsidRPr="00F64070" w:rsidRDefault="00F823E2" w:rsidP="0002775E">
      <w:pPr>
        <w:pStyle w:val="Ttulo3"/>
      </w:pPr>
      <w:r w:rsidRPr="00F64070">
        <w:t>Sesión plenaria de clausura</w:t>
      </w:r>
    </w:p>
    <w:p w14:paraId="5D9A8762" w14:textId="463A52AE" w:rsidR="001065E9" w:rsidRPr="00F64070" w:rsidRDefault="002400D1" w:rsidP="0002775E">
      <w:pPr>
        <w:pStyle w:val="CBDNormalNumber"/>
      </w:pPr>
      <w:r w:rsidRPr="00F64070">
        <w:t>Está previsto que la sesión plenaria de clausura se lleve a cabo el 24 de octubre y que comprenderá los temas 11 (otros asuntos), 12 (adopción del informe) y 13 (clausura de la reunión).</w:t>
      </w:r>
    </w:p>
    <w:p w14:paraId="02CEC24C" w14:textId="77777777" w:rsidR="009F71D4" w:rsidRPr="00F64070" w:rsidRDefault="009F71D4" w:rsidP="002C2886">
      <w:pPr>
        <w:jc w:val="center"/>
      </w:pPr>
    </w:p>
    <w:p w14:paraId="60367087" w14:textId="77777777" w:rsidR="009F71D4" w:rsidRPr="00F64070" w:rsidRDefault="009F71D4" w:rsidP="002C2886">
      <w:pPr>
        <w:jc w:val="center"/>
        <w:sectPr w:rsidR="009F71D4" w:rsidRPr="00F64070" w:rsidSect="0002775E">
          <w:headerReference w:type="even" r:id="rId21"/>
          <w:headerReference w:type="default" r:id="rId22"/>
          <w:pgSz w:w="12240" w:h="15840"/>
          <w:pgMar w:top="1440" w:right="1440" w:bottom="1440" w:left="1440" w:header="708" w:footer="708" w:gutter="0"/>
          <w:cols w:space="708"/>
          <w:titlePg/>
          <w:docGrid w:linePitch="360"/>
        </w:sectPr>
      </w:pPr>
    </w:p>
    <w:p w14:paraId="023E91A8" w14:textId="00E0C983" w:rsidR="004F6365" w:rsidRPr="00F64070" w:rsidRDefault="004F6365" w:rsidP="0002775E">
      <w:pPr>
        <w:pStyle w:val="CBDAnnex"/>
        <w:spacing w:after="120"/>
        <w:rPr>
          <w:snapToGrid w:val="0"/>
        </w:rPr>
      </w:pPr>
      <w:r w:rsidRPr="00F64070">
        <w:rPr>
          <w:snapToGrid w:val="0"/>
        </w:rPr>
        <w:lastRenderedPageBreak/>
        <w:t>Anexo</w:t>
      </w:r>
    </w:p>
    <w:p w14:paraId="61F04B33" w14:textId="74879230" w:rsidR="00323C7C" w:rsidRPr="00F64070" w:rsidRDefault="004F6365" w:rsidP="0061104B">
      <w:pPr>
        <w:pStyle w:val="CBDAnnex"/>
        <w:spacing w:after="120"/>
        <w:rPr>
          <w:snapToGrid w:val="0"/>
        </w:rPr>
      </w:pPr>
      <w:r w:rsidRPr="00F64070">
        <w:rPr>
          <w:snapToGrid w:val="0"/>
        </w:rPr>
        <w:t>Propuesta de organización de los trabajos</w:t>
      </w:r>
      <w:r w:rsidRPr="00F64070">
        <w:rPr>
          <w:rStyle w:val="Refdenotaalpie"/>
          <w:snapToGrid w:val="0"/>
        </w:rPr>
        <w:footnoteReference w:customMarkFollows="1" w:id="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3609"/>
        <w:gridCol w:w="3609"/>
        <w:gridCol w:w="3610"/>
      </w:tblGrid>
      <w:tr w:rsidR="006562C2" w:rsidRPr="00F64070" w14:paraId="0EA4D73B" w14:textId="360C7C9D" w:rsidTr="004361AB">
        <w:trPr>
          <w:tblHeader/>
        </w:trPr>
        <w:tc>
          <w:tcPr>
            <w:tcW w:w="2122" w:type="dxa"/>
          </w:tcPr>
          <w:p w14:paraId="3A9D2269" w14:textId="77777777" w:rsidR="00F71FCA" w:rsidRPr="00F64070" w:rsidRDefault="00F71FCA" w:rsidP="0002775E">
            <w:pPr>
              <w:pStyle w:val="CBDTableNormal"/>
              <w:spacing w:after="40"/>
              <w:rPr>
                <w:i/>
                <w:iCs/>
                <w:snapToGrid w:val="0"/>
              </w:rPr>
            </w:pPr>
            <w:r w:rsidRPr="00F64070">
              <w:rPr>
                <w:i/>
                <w:snapToGrid w:val="0"/>
              </w:rPr>
              <w:t>Fecha</w:t>
            </w:r>
          </w:p>
        </w:tc>
        <w:tc>
          <w:tcPr>
            <w:tcW w:w="3609" w:type="dxa"/>
          </w:tcPr>
          <w:p w14:paraId="393DE3FF" w14:textId="77777777" w:rsidR="00F71FCA" w:rsidRPr="00F64070" w:rsidRDefault="00F71FCA" w:rsidP="0002775E">
            <w:pPr>
              <w:pStyle w:val="CBDTableNormal"/>
              <w:spacing w:after="40"/>
              <w:rPr>
                <w:bCs/>
                <w:i/>
                <w:iCs/>
                <w:snapToGrid w:val="0"/>
              </w:rPr>
            </w:pPr>
            <w:r w:rsidRPr="00F64070">
              <w:rPr>
                <w:i/>
                <w:snapToGrid w:val="0"/>
              </w:rPr>
              <w:t>10.00 – 13.00 horas</w:t>
            </w:r>
          </w:p>
        </w:tc>
        <w:tc>
          <w:tcPr>
            <w:tcW w:w="3609" w:type="dxa"/>
          </w:tcPr>
          <w:p w14:paraId="16607CEA" w14:textId="77777777" w:rsidR="00F71FCA" w:rsidRPr="00F64070" w:rsidRDefault="00F71FCA" w:rsidP="0002775E">
            <w:pPr>
              <w:pStyle w:val="CBDTableNormal"/>
              <w:spacing w:after="40"/>
              <w:rPr>
                <w:i/>
                <w:iCs/>
                <w:snapToGrid w:val="0"/>
              </w:rPr>
            </w:pPr>
            <w:r w:rsidRPr="00F64070">
              <w:rPr>
                <w:i/>
                <w:snapToGrid w:val="0"/>
              </w:rPr>
              <w:t>15.00 – 18.00 horas</w:t>
            </w:r>
          </w:p>
        </w:tc>
        <w:tc>
          <w:tcPr>
            <w:tcW w:w="3610" w:type="dxa"/>
          </w:tcPr>
          <w:p w14:paraId="18155965" w14:textId="1000259D" w:rsidR="00F71FCA" w:rsidRPr="00F64070" w:rsidRDefault="00250B2B" w:rsidP="0002775E">
            <w:pPr>
              <w:pStyle w:val="CBDTableNormal"/>
              <w:spacing w:after="40"/>
              <w:rPr>
                <w:i/>
                <w:iCs/>
                <w:snapToGrid w:val="0"/>
              </w:rPr>
            </w:pPr>
            <w:r w:rsidRPr="00F64070">
              <w:rPr>
                <w:i/>
                <w:snapToGrid w:val="0"/>
              </w:rPr>
              <w:t>19.30 – 22.30 horas</w:t>
            </w:r>
          </w:p>
        </w:tc>
      </w:tr>
      <w:tr w:rsidR="006562C2" w:rsidRPr="00F64070" w14:paraId="58DA1849" w14:textId="6EC5E741" w:rsidTr="004361AB">
        <w:tc>
          <w:tcPr>
            <w:tcW w:w="2122" w:type="dxa"/>
            <w:tcMar>
              <w:top w:w="115" w:type="dxa"/>
              <w:left w:w="115" w:type="dxa"/>
              <w:bottom w:w="115" w:type="dxa"/>
              <w:right w:w="115" w:type="dxa"/>
            </w:tcMar>
          </w:tcPr>
          <w:p w14:paraId="64E1AB14" w14:textId="77777777" w:rsidR="00F71FCA" w:rsidRPr="00F64070" w:rsidRDefault="00F71FCA" w:rsidP="0002775E">
            <w:pPr>
              <w:pStyle w:val="CBDTableNormal"/>
              <w:spacing w:after="40"/>
              <w:rPr>
                <w:b/>
                <w:snapToGrid w:val="0"/>
              </w:rPr>
            </w:pPr>
            <w:r w:rsidRPr="00F64070">
              <w:rPr>
                <w:b/>
                <w:snapToGrid w:val="0"/>
              </w:rPr>
              <w:t>Lunes</w:t>
            </w:r>
          </w:p>
          <w:p w14:paraId="406D0465" w14:textId="77777777" w:rsidR="00F71FCA" w:rsidRPr="00F64070" w:rsidRDefault="00F71FCA" w:rsidP="0002775E">
            <w:pPr>
              <w:pStyle w:val="CBDTableNormal"/>
              <w:spacing w:after="40"/>
              <w:rPr>
                <w:bCs/>
                <w:snapToGrid w:val="0"/>
              </w:rPr>
            </w:pPr>
            <w:r w:rsidRPr="00F64070">
              <w:rPr>
                <w:snapToGrid w:val="0"/>
              </w:rPr>
              <w:t>20 de octubre de 2025</w:t>
            </w:r>
          </w:p>
        </w:tc>
        <w:tc>
          <w:tcPr>
            <w:tcW w:w="3609" w:type="dxa"/>
            <w:tcMar>
              <w:top w:w="115" w:type="dxa"/>
              <w:left w:w="115" w:type="dxa"/>
              <w:bottom w:w="115" w:type="dxa"/>
              <w:right w:w="115" w:type="dxa"/>
            </w:tcMar>
          </w:tcPr>
          <w:p w14:paraId="314E6046" w14:textId="276608F8" w:rsidR="00F71FCA" w:rsidRPr="00F64070"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F64070">
              <w:rPr>
                <w:snapToGrid w:val="0"/>
              </w:rPr>
              <w:t>Tema 1.</w:t>
            </w:r>
            <w:r w:rsidRPr="00F64070">
              <w:rPr>
                <w:snapToGrid w:val="0"/>
              </w:rPr>
              <w:tab/>
              <w:t>Apertura de la reunión</w:t>
            </w:r>
          </w:p>
          <w:p w14:paraId="26D01F25" w14:textId="276F2361" w:rsidR="00F71FCA" w:rsidRPr="00F64070"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F64070">
              <w:rPr>
                <w:snapToGrid w:val="0"/>
              </w:rPr>
              <w:t>Tema 2.</w:t>
            </w:r>
            <w:r w:rsidRPr="00F64070">
              <w:rPr>
                <w:snapToGrid w:val="0"/>
              </w:rPr>
              <w:tab/>
              <w:t>Cuestiones de organización: elección de la Mesa, adopción del programa y organización de los trabajos</w:t>
            </w:r>
          </w:p>
          <w:p w14:paraId="19478D62" w14:textId="07EC0D7A" w:rsidR="00F71FCA" w:rsidRPr="00F64070"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F64070">
              <w:rPr>
                <w:snapToGrid w:val="0"/>
              </w:rPr>
              <w:t>Tema 3.</w:t>
            </w:r>
            <w:r w:rsidRPr="00F64070">
              <w:rPr>
                <w:snapToGrid w:val="0"/>
              </w:rPr>
              <w:tab/>
              <w:t>Planificación, seguimiento, presentación de informes y revisión: revisión mundial de los progresos colectivos en la implementación del Marco Mundial de Biodiversidad de Kunming-Montreal</w:t>
            </w:r>
          </w:p>
          <w:p w14:paraId="6907B241" w14:textId="7CBC25E2" w:rsidR="00F71FCA" w:rsidRPr="00F64070"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F64070">
              <w:rPr>
                <w:snapToGrid w:val="0"/>
              </w:rPr>
              <w:t>Tema 4.</w:t>
            </w:r>
            <w:r w:rsidRPr="00F64070">
              <w:rPr>
                <w:snapToGrid w:val="0"/>
              </w:rPr>
              <w:tab/>
              <w:t>Cuestiones relacionadas con el programa de trabajo de la Plataforma Intergubernamental Científico-Normativa sobre Diversidad Biológica y Servicios de los Ecosistemas</w:t>
            </w:r>
          </w:p>
        </w:tc>
        <w:tc>
          <w:tcPr>
            <w:tcW w:w="3609" w:type="dxa"/>
            <w:tcMar>
              <w:top w:w="115" w:type="dxa"/>
              <w:left w:w="115" w:type="dxa"/>
              <w:bottom w:w="115" w:type="dxa"/>
              <w:right w:w="115" w:type="dxa"/>
            </w:tcMar>
          </w:tcPr>
          <w:p w14:paraId="674E56A8" w14:textId="77777777" w:rsidR="00F71FCA" w:rsidRPr="00F64070"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F64070">
              <w:rPr>
                <w:snapToGrid w:val="0"/>
              </w:rPr>
              <w:t>Tema 5.</w:t>
            </w:r>
            <w:r w:rsidRPr="00F64070">
              <w:rPr>
                <w:snapToGrid w:val="0"/>
              </w:rPr>
              <w:tab/>
              <w:t xml:space="preserve">Diversidad biológica y cambio climático </w:t>
            </w:r>
          </w:p>
          <w:p w14:paraId="435F4C37" w14:textId="77777777" w:rsidR="00F71FCA" w:rsidRPr="00F64070"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F64070">
              <w:rPr>
                <w:snapToGrid w:val="0"/>
              </w:rPr>
              <w:t>Tema 6.</w:t>
            </w:r>
            <w:r w:rsidRPr="00F64070">
              <w:rPr>
                <w:snapToGrid w:val="0"/>
              </w:rPr>
              <w:tab/>
              <w:t>Necesidades científicas y técnicas para apoyar la implementación del Marco Mundial de Biodiversidad de Kunming-Montreal:</w:t>
            </w:r>
          </w:p>
          <w:p w14:paraId="39FBA403" w14:textId="77777777" w:rsidR="00F71FCA" w:rsidRPr="00F64070"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rPr>
            </w:pPr>
            <w:r w:rsidRPr="00F64070">
              <w:rPr>
                <w:snapToGrid w:val="0"/>
              </w:rPr>
              <w:t>a)</w:t>
            </w:r>
            <w:r w:rsidRPr="00F64070">
              <w:rPr>
                <w:snapToGrid w:val="0"/>
              </w:rPr>
              <w:tab/>
              <w:t>Revisión y análisis estratégicos de los programas de trabajo del Convenio en el contexto del Marco;</w:t>
            </w:r>
          </w:p>
          <w:p w14:paraId="05CFCC41" w14:textId="77777777" w:rsidR="00F71FCA" w:rsidRPr="00F64070"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rPr>
            </w:pPr>
            <w:r w:rsidRPr="00F64070">
              <w:rPr>
                <w:snapToGrid w:val="0"/>
              </w:rPr>
              <w:t>b)</w:t>
            </w:r>
            <w:r w:rsidRPr="00F64070">
              <w:rPr>
                <w:snapToGrid w:val="0"/>
              </w:rPr>
              <w:tab/>
              <w:t>Revisión estratégica y actualizaciones del programa de trabajo ampliado sobre diversidad biológica forestal;</w:t>
            </w:r>
          </w:p>
          <w:p w14:paraId="0FDB7FD4" w14:textId="77777777" w:rsidR="00F71FCA" w:rsidRPr="00F64070" w:rsidRDefault="00F71FCA" w:rsidP="0002775E">
            <w:pPr>
              <w:pStyle w:val="CBDTableNormal"/>
              <w:tabs>
                <w:tab w:val="clear" w:pos="567"/>
                <w:tab w:val="clear" w:pos="1134"/>
                <w:tab w:val="clear" w:pos="1701"/>
                <w:tab w:val="clear" w:pos="2268"/>
                <w:tab w:val="clear" w:pos="2835"/>
                <w:tab w:val="clear" w:pos="3402"/>
                <w:tab w:val="left" w:pos="458"/>
              </w:tabs>
              <w:spacing w:after="40"/>
              <w:rPr>
                <w:snapToGrid w:val="0"/>
              </w:rPr>
            </w:pPr>
            <w:r w:rsidRPr="00F64070">
              <w:rPr>
                <w:snapToGrid w:val="0"/>
              </w:rPr>
              <w:t>c)</w:t>
            </w:r>
            <w:r w:rsidRPr="00F64070">
              <w:rPr>
                <w:snapToGrid w:val="0"/>
              </w:rPr>
              <w:tab/>
              <w:t>Esferas para posibles trabajos adicionales.</w:t>
            </w:r>
          </w:p>
          <w:p w14:paraId="72C3B3EA" w14:textId="77777777" w:rsidR="00F71FCA" w:rsidRPr="00F64070" w:rsidRDefault="00F71FCA" w:rsidP="0002775E">
            <w:pPr>
              <w:pStyle w:val="CBDTableNormal"/>
              <w:tabs>
                <w:tab w:val="clear" w:pos="567"/>
                <w:tab w:val="clear" w:pos="1134"/>
                <w:tab w:val="clear" w:pos="1701"/>
                <w:tab w:val="clear" w:pos="2268"/>
                <w:tab w:val="clear" w:pos="2835"/>
                <w:tab w:val="clear" w:pos="3402"/>
              </w:tabs>
              <w:spacing w:after="40"/>
              <w:rPr>
                <w:snapToGrid w:val="0"/>
              </w:rPr>
            </w:pPr>
            <w:r w:rsidRPr="00F64070">
              <w:rPr>
                <w:snapToGrid w:val="0"/>
              </w:rPr>
              <w:t>Tema 7.</w:t>
            </w:r>
            <w:r w:rsidRPr="00F64070">
              <w:rPr>
                <w:snapToGrid w:val="0"/>
              </w:rPr>
              <w:tab/>
              <w:t>Evaluación del riesgo y gestión del riesgo</w:t>
            </w:r>
          </w:p>
        </w:tc>
        <w:tc>
          <w:tcPr>
            <w:tcW w:w="3610" w:type="dxa"/>
          </w:tcPr>
          <w:p w14:paraId="394595A2" w14:textId="70AFBA58" w:rsidR="00F71FCA" w:rsidRPr="00F64070" w:rsidRDefault="00745C92" w:rsidP="0002775E">
            <w:pPr>
              <w:pStyle w:val="CBDTableNormal"/>
              <w:spacing w:after="40"/>
              <w:rPr>
                <w:snapToGrid w:val="0"/>
              </w:rPr>
            </w:pPr>
            <w:r w:rsidRPr="00F64070">
              <w:rPr>
                <w:i/>
                <w:snapToGrid w:val="0"/>
              </w:rPr>
              <w:t>–</w:t>
            </w:r>
            <w:r w:rsidRPr="00F64070">
              <w:rPr>
                <w:snapToGrid w:val="0"/>
              </w:rPr>
              <w:t xml:space="preserve"> </w:t>
            </w:r>
          </w:p>
        </w:tc>
      </w:tr>
      <w:tr w:rsidR="006562C2" w:rsidRPr="00F64070" w14:paraId="7D5C80C1" w14:textId="72A605A9" w:rsidTr="004361AB">
        <w:tc>
          <w:tcPr>
            <w:tcW w:w="2122" w:type="dxa"/>
            <w:tcMar>
              <w:top w:w="115" w:type="dxa"/>
              <w:left w:w="115" w:type="dxa"/>
              <w:bottom w:w="115" w:type="dxa"/>
              <w:right w:w="115" w:type="dxa"/>
            </w:tcMar>
          </w:tcPr>
          <w:p w14:paraId="41E28129" w14:textId="77777777" w:rsidR="00F71FCA" w:rsidRPr="00F64070" w:rsidRDefault="00F71FCA" w:rsidP="0002775E">
            <w:pPr>
              <w:pStyle w:val="CBDTableNormal"/>
              <w:spacing w:after="40"/>
              <w:rPr>
                <w:b/>
                <w:snapToGrid w:val="0"/>
              </w:rPr>
            </w:pPr>
            <w:r w:rsidRPr="00F64070">
              <w:rPr>
                <w:b/>
                <w:snapToGrid w:val="0"/>
              </w:rPr>
              <w:t>Martes</w:t>
            </w:r>
          </w:p>
          <w:p w14:paraId="2981D72A" w14:textId="77777777" w:rsidR="00F71FCA" w:rsidRPr="00F64070" w:rsidRDefault="00F71FCA" w:rsidP="0002775E">
            <w:pPr>
              <w:pStyle w:val="CBDTableNormal"/>
              <w:spacing w:after="40"/>
              <w:rPr>
                <w:snapToGrid w:val="0"/>
              </w:rPr>
            </w:pPr>
            <w:r w:rsidRPr="00F64070">
              <w:rPr>
                <w:snapToGrid w:val="0"/>
              </w:rPr>
              <w:t>21 de octubre de 2025</w:t>
            </w:r>
          </w:p>
        </w:tc>
        <w:tc>
          <w:tcPr>
            <w:tcW w:w="3609" w:type="dxa"/>
            <w:tcMar>
              <w:top w:w="115" w:type="dxa"/>
              <w:left w:w="115" w:type="dxa"/>
              <w:bottom w:w="115" w:type="dxa"/>
              <w:right w:w="115" w:type="dxa"/>
            </w:tcMar>
          </w:tcPr>
          <w:p w14:paraId="752834DB" w14:textId="3634B42A" w:rsidR="00F71FCA" w:rsidRPr="00F64070" w:rsidRDefault="00F71FCA" w:rsidP="0002775E">
            <w:pPr>
              <w:pStyle w:val="CBDTableNormal"/>
              <w:tabs>
                <w:tab w:val="left" w:pos="846"/>
              </w:tabs>
              <w:spacing w:after="40"/>
              <w:rPr>
                <w:snapToGrid w:val="0"/>
              </w:rPr>
            </w:pPr>
            <w:r w:rsidRPr="00F64070">
              <w:rPr>
                <w:snapToGrid w:val="0"/>
              </w:rPr>
              <w:t>Tema 8.</w:t>
            </w:r>
            <w:r w:rsidRPr="00F64070">
              <w:rPr>
                <w:snapToGrid w:val="0"/>
              </w:rPr>
              <w:tab/>
            </w:r>
            <w:r w:rsidRPr="00F64070">
              <w:rPr>
                <w:snapToGrid w:val="0"/>
              </w:rPr>
              <w:tab/>
              <w:t>Especies exóticas invasoras</w:t>
            </w:r>
          </w:p>
          <w:p w14:paraId="2280A428" w14:textId="49B4C893" w:rsidR="00F71FCA" w:rsidRPr="00F64070" w:rsidRDefault="00F71FCA" w:rsidP="0002775E">
            <w:pPr>
              <w:pStyle w:val="CBDTableNormal"/>
              <w:tabs>
                <w:tab w:val="left" w:pos="846"/>
              </w:tabs>
              <w:spacing w:after="40"/>
              <w:rPr>
                <w:snapToGrid w:val="0"/>
              </w:rPr>
            </w:pPr>
            <w:r w:rsidRPr="00F64070">
              <w:rPr>
                <w:snapToGrid w:val="0"/>
              </w:rPr>
              <w:t>Tema 9.</w:t>
            </w:r>
            <w:r w:rsidRPr="00F64070">
              <w:rPr>
                <w:snapToGrid w:val="0"/>
              </w:rPr>
              <w:tab/>
            </w:r>
            <w:r w:rsidRPr="00F64070">
              <w:rPr>
                <w:snapToGrid w:val="0"/>
              </w:rPr>
              <w:tab/>
              <w:t>Diversidad biológica y agricultura</w:t>
            </w:r>
          </w:p>
          <w:p w14:paraId="3C2649E7" w14:textId="77777777" w:rsidR="00F71FCA" w:rsidRPr="00F64070" w:rsidRDefault="00F71FCA" w:rsidP="0002775E">
            <w:pPr>
              <w:pStyle w:val="CBDTableNormal"/>
              <w:tabs>
                <w:tab w:val="left" w:pos="846"/>
              </w:tabs>
              <w:spacing w:after="40"/>
            </w:pPr>
            <w:r w:rsidRPr="00F64070">
              <w:rPr>
                <w:snapToGrid w:val="0"/>
              </w:rPr>
              <w:t>Tema 10.</w:t>
            </w:r>
            <w:r w:rsidRPr="00F64070">
              <w:rPr>
                <w:snapToGrid w:val="0"/>
              </w:rPr>
              <w:tab/>
              <w:t>Diversidad biológica y salud</w:t>
            </w:r>
          </w:p>
        </w:tc>
        <w:tc>
          <w:tcPr>
            <w:tcW w:w="3609" w:type="dxa"/>
            <w:tcMar>
              <w:top w:w="115" w:type="dxa"/>
              <w:left w:w="115" w:type="dxa"/>
              <w:bottom w:w="115" w:type="dxa"/>
              <w:right w:w="115" w:type="dxa"/>
            </w:tcMar>
          </w:tcPr>
          <w:p w14:paraId="23EE05AD" w14:textId="77777777" w:rsidR="00F71FCA" w:rsidRPr="00F64070" w:rsidRDefault="00F71FCA" w:rsidP="0002775E">
            <w:pPr>
              <w:pStyle w:val="CBDTableNormal"/>
              <w:spacing w:after="40"/>
            </w:pPr>
            <w:r w:rsidRPr="00F64070">
              <w:t>Asuntos pendientes</w:t>
            </w:r>
          </w:p>
        </w:tc>
        <w:tc>
          <w:tcPr>
            <w:tcW w:w="3610" w:type="dxa"/>
          </w:tcPr>
          <w:p w14:paraId="66342A24" w14:textId="5194D414" w:rsidR="00F71FCA" w:rsidRPr="00F64070" w:rsidRDefault="00273E09" w:rsidP="0002775E">
            <w:pPr>
              <w:pStyle w:val="CBDTableNormal"/>
              <w:spacing w:after="40"/>
            </w:pPr>
            <w:r w:rsidRPr="00F64070">
              <w:rPr>
                <w:snapToGrid w:val="0"/>
              </w:rPr>
              <w:t>Sesiones de grupos de contacto, según sea necesario</w:t>
            </w:r>
          </w:p>
        </w:tc>
      </w:tr>
      <w:tr w:rsidR="006562C2" w:rsidRPr="00F64070" w14:paraId="2AE36964" w14:textId="4A3A137C" w:rsidTr="004361AB">
        <w:tc>
          <w:tcPr>
            <w:tcW w:w="2122" w:type="dxa"/>
            <w:tcMar>
              <w:top w:w="115" w:type="dxa"/>
              <w:left w:w="115" w:type="dxa"/>
              <w:bottom w:w="115" w:type="dxa"/>
              <w:right w:w="115" w:type="dxa"/>
            </w:tcMar>
          </w:tcPr>
          <w:p w14:paraId="60C4742E" w14:textId="77777777" w:rsidR="00F71FCA" w:rsidRPr="00F64070" w:rsidRDefault="00F71FCA" w:rsidP="0002775E">
            <w:pPr>
              <w:pStyle w:val="CBDTableNormal"/>
              <w:spacing w:after="40"/>
              <w:rPr>
                <w:b/>
                <w:bCs/>
                <w:snapToGrid w:val="0"/>
              </w:rPr>
            </w:pPr>
            <w:r w:rsidRPr="00F64070">
              <w:rPr>
                <w:b/>
                <w:snapToGrid w:val="0"/>
              </w:rPr>
              <w:t>Miércoles</w:t>
            </w:r>
          </w:p>
          <w:p w14:paraId="6BAA0384" w14:textId="77777777" w:rsidR="00F71FCA" w:rsidRPr="00F64070" w:rsidRDefault="00F71FCA" w:rsidP="0002775E">
            <w:pPr>
              <w:pStyle w:val="CBDTableNormal"/>
              <w:spacing w:after="40"/>
              <w:rPr>
                <w:snapToGrid w:val="0"/>
              </w:rPr>
            </w:pPr>
            <w:r w:rsidRPr="00F64070">
              <w:rPr>
                <w:snapToGrid w:val="0"/>
              </w:rPr>
              <w:t>22 de octubre de 2025</w:t>
            </w:r>
          </w:p>
        </w:tc>
        <w:tc>
          <w:tcPr>
            <w:tcW w:w="3609" w:type="dxa"/>
            <w:tcMar>
              <w:top w:w="115" w:type="dxa"/>
              <w:left w:w="115" w:type="dxa"/>
              <w:bottom w:w="115" w:type="dxa"/>
              <w:right w:w="115" w:type="dxa"/>
            </w:tcMar>
          </w:tcPr>
          <w:p w14:paraId="7455D3FD" w14:textId="77777777" w:rsidR="00F71FCA" w:rsidRPr="00F64070" w:rsidRDefault="00F71FCA" w:rsidP="0002775E">
            <w:pPr>
              <w:pStyle w:val="CBDTableNormal"/>
              <w:spacing w:after="40"/>
              <w:rPr>
                <w:snapToGrid w:val="0"/>
              </w:rPr>
            </w:pPr>
            <w:r w:rsidRPr="00F64070">
              <w:t>Consideración de documentos de sesión</w:t>
            </w:r>
          </w:p>
        </w:tc>
        <w:tc>
          <w:tcPr>
            <w:tcW w:w="3609" w:type="dxa"/>
            <w:tcMar>
              <w:top w:w="115" w:type="dxa"/>
              <w:left w:w="115" w:type="dxa"/>
              <w:bottom w:w="115" w:type="dxa"/>
              <w:right w:w="115" w:type="dxa"/>
            </w:tcMar>
          </w:tcPr>
          <w:p w14:paraId="1BB286A0" w14:textId="77777777" w:rsidR="00F71FCA" w:rsidRPr="00F64070" w:rsidRDefault="00F71FCA" w:rsidP="0002775E">
            <w:pPr>
              <w:pStyle w:val="CBDTableNormal"/>
              <w:spacing w:after="40"/>
              <w:rPr>
                <w:snapToGrid w:val="0"/>
              </w:rPr>
            </w:pPr>
            <w:r w:rsidRPr="00F64070">
              <w:t>Consideración de documentos de sesión</w:t>
            </w:r>
          </w:p>
        </w:tc>
        <w:tc>
          <w:tcPr>
            <w:tcW w:w="3610" w:type="dxa"/>
          </w:tcPr>
          <w:p w14:paraId="310A501E" w14:textId="68079CB5" w:rsidR="00F71FCA" w:rsidRPr="00F64070" w:rsidRDefault="00273E09" w:rsidP="0002775E">
            <w:pPr>
              <w:pStyle w:val="CBDTableNormal"/>
              <w:spacing w:after="40"/>
            </w:pPr>
            <w:r w:rsidRPr="00F64070">
              <w:rPr>
                <w:snapToGrid w:val="0"/>
              </w:rPr>
              <w:t>Sesiones de grupos de contacto, según sea necesario</w:t>
            </w:r>
          </w:p>
        </w:tc>
      </w:tr>
      <w:tr w:rsidR="006562C2" w:rsidRPr="00F64070" w14:paraId="5D923B1F" w14:textId="4E9F216C" w:rsidTr="004361AB">
        <w:tc>
          <w:tcPr>
            <w:tcW w:w="2122" w:type="dxa"/>
            <w:tcMar>
              <w:top w:w="115" w:type="dxa"/>
              <w:left w:w="115" w:type="dxa"/>
              <w:bottom w:w="115" w:type="dxa"/>
              <w:right w:w="115" w:type="dxa"/>
            </w:tcMar>
          </w:tcPr>
          <w:p w14:paraId="714EDCD2" w14:textId="77777777" w:rsidR="00F71FCA" w:rsidRPr="00F64070" w:rsidRDefault="00F71FCA" w:rsidP="0002775E">
            <w:pPr>
              <w:pStyle w:val="CBDTableNormal"/>
              <w:spacing w:after="40"/>
              <w:rPr>
                <w:b/>
                <w:bCs/>
                <w:snapToGrid w:val="0"/>
              </w:rPr>
            </w:pPr>
            <w:r w:rsidRPr="00F64070">
              <w:rPr>
                <w:b/>
                <w:snapToGrid w:val="0"/>
              </w:rPr>
              <w:t>Jueves</w:t>
            </w:r>
          </w:p>
          <w:p w14:paraId="797A46AB" w14:textId="77777777" w:rsidR="00F71FCA" w:rsidRPr="00F64070" w:rsidRDefault="00F71FCA" w:rsidP="0002775E">
            <w:pPr>
              <w:pStyle w:val="CBDTableNormal"/>
              <w:spacing w:after="40"/>
              <w:rPr>
                <w:snapToGrid w:val="0"/>
              </w:rPr>
            </w:pPr>
            <w:r w:rsidRPr="00F64070">
              <w:rPr>
                <w:snapToGrid w:val="0"/>
              </w:rPr>
              <w:t>23 de octubre de 2025</w:t>
            </w:r>
          </w:p>
        </w:tc>
        <w:tc>
          <w:tcPr>
            <w:tcW w:w="3609" w:type="dxa"/>
            <w:tcMar>
              <w:top w:w="115" w:type="dxa"/>
              <w:left w:w="115" w:type="dxa"/>
              <w:bottom w:w="115" w:type="dxa"/>
              <w:right w:w="115" w:type="dxa"/>
            </w:tcMar>
          </w:tcPr>
          <w:p w14:paraId="62F5FAFD" w14:textId="77777777" w:rsidR="00F71FCA" w:rsidRPr="00F64070" w:rsidRDefault="00F71FCA" w:rsidP="0002775E">
            <w:pPr>
              <w:pStyle w:val="CBDTableNormal"/>
              <w:spacing w:after="40"/>
              <w:rPr>
                <w:snapToGrid w:val="0"/>
              </w:rPr>
            </w:pPr>
            <w:r w:rsidRPr="00F64070">
              <w:t>Consideración de documentos de sesión</w:t>
            </w:r>
          </w:p>
        </w:tc>
        <w:tc>
          <w:tcPr>
            <w:tcW w:w="3609" w:type="dxa"/>
            <w:tcMar>
              <w:top w:w="115" w:type="dxa"/>
              <w:left w:w="115" w:type="dxa"/>
              <w:bottom w:w="115" w:type="dxa"/>
              <w:right w:w="115" w:type="dxa"/>
            </w:tcMar>
          </w:tcPr>
          <w:p w14:paraId="11AAB945" w14:textId="77777777" w:rsidR="00F71FCA" w:rsidRPr="00F64070" w:rsidRDefault="00F71FCA" w:rsidP="0002775E">
            <w:pPr>
              <w:pStyle w:val="CBDTableNormal"/>
              <w:spacing w:after="40"/>
              <w:rPr>
                <w:snapToGrid w:val="0"/>
              </w:rPr>
            </w:pPr>
            <w:r w:rsidRPr="00F64070">
              <w:t>Consideración de documentos de sesión</w:t>
            </w:r>
          </w:p>
        </w:tc>
        <w:tc>
          <w:tcPr>
            <w:tcW w:w="3610" w:type="dxa"/>
          </w:tcPr>
          <w:p w14:paraId="49D1FA9C" w14:textId="1970D6A0" w:rsidR="00F71FCA" w:rsidRPr="00F64070" w:rsidRDefault="00273E09" w:rsidP="0002775E">
            <w:pPr>
              <w:pStyle w:val="CBDTableNormal"/>
              <w:spacing w:after="40"/>
            </w:pPr>
            <w:r w:rsidRPr="00F64070">
              <w:rPr>
                <w:snapToGrid w:val="0"/>
              </w:rPr>
              <w:t>Sesiones de grupos de contacto, según sea necesario</w:t>
            </w:r>
          </w:p>
        </w:tc>
      </w:tr>
      <w:tr w:rsidR="006562C2" w:rsidRPr="00F64070" w14:paraId="67BABE8C" w14:textId="491342F3" w:rsidTr="004361AB">
        <w:tc>
          <w:tcPr>
            <w:tcW w:w="2122" w:type="dxa"/>
            <w:tcMar>
              <w:top w:w="115" w:type="dxa"/>
              <w:left w:w="115" w:type="dxa"/>
              <w:bottom w:w="115" w:type="dxa"/>
              <w:right w:w="115" w:type="dxa"/>
            </w:tcMar>
          </w:tcPr>
          <w:p w14:paraId="4DF2F0CC" w14:textId="77777777" w:rsidR="00F71FCA" w:rsidRPr="00F64070" w:rsidRDefault="00F71FCA" w:rsidP="0002775E">
            <w:pPr>
              <w:pStyle w:val="CBDTableNormal"/>
              <w:spacing w:after="40"/>
              <w:rPr>
                <w:b/>
                <w:bCs/>
                <w:snapToGrid w:val="0"/>
              </w:rPr>
            </w:pPr>
            <w:r w:rsidRPr="00F64070">
              <w:rPr>
                <w:b/>
                <w:snapToGrid w:val="0"/>
              </w:rPr>
              <w:lastRenderedPageBreak/>
              <w:t>Viernes</w:t>
            </w:r>
          </w:p>
          <w:p w14:paraId="7C0CA875" w14:textId="77777777" w:rsidR="00F71FCA" w:rsidRPr="00F64070" w:rsidRDefault="00F71FCA" w:rsidP="0002775E">
            <w:pPr>
              <w:pStyle w:val="CBDTableNormal"/>
              <w:spacing w:after="40"/>
              <w:rPr>
                <w:b/>
                <w:bCs/>
                <w:snapToGrid w:val="0"/>
              </w:rPr>
            </w:pPr>
            <w:r w:rsidRPr="00F64070">
              <w:rPr>
                <w:snapToGrid w:val="0"/>
              </w:rPr>
              <w:t>24 de octubre de 2025</w:t>
            </w:r>
          </w:p>
        </w:tc>
        <w:tc>
          <w:tcPr>
            <w:tcW w:w="3609" w:type="dxa"/>
            <w:tcMar>
              <w:top w:w="115" w:type="dxa"/>
              <w:left w:w="115" w:type="dxa"/>
              <w:bottom w:w="115" w:type="dxa"/>
              <w:right w:w="115" w:type="dxa"/>
            </w:tcMar>
          </w:tcPr>
          <w:p w14:paraId="0CA7955B" w14:textId="77777777" w:rsidR="00F71FCA" w:rsidRPr="00F64070" w:rsidRDefault="00F71FCA" w:rsidP="0002775E">
            <w:pPr>
              <w:pStyle w:val="CBDTableNormal"/>
              <w:spacing w:after="40"/>
              <w:rPr>
                <w:snapToGrid w:val="0"/>
              </w:rPr>
            </w:pPr>
            <w:r w:rsidRPr="00F64070">
              <w:t>Asuntos pendientes</w:t>
            </w:r>
          </w:p>
        </w:tc>
        <w:tc>
          <w:tcPr>
            <w:tcW w:w="3609" w:type="dxa"/>
            <w:tcMar>
              <w:top w:w="115" w:type="dxa"/>
              <w:left w:w="115" w:type="dxa"/>
              <w:bottom w:w="115" w:type="dxa"/>
              <w:right w:w="115" w:type="dxa"/>
            </w:tcMar>
          </w:tcPr>
          <w:p w14:paraId="1419797C" w14:textId="77777777" w:rsidR="00F71FCA" w:rsidRPr="00F64070" w:rsidRDefault="00F71FCA" w:rsidP="0002775E">
            <w:pPr>
              <w:pStyle w:val="CBDTableNormal"/>
              <w:tabs>
                <w:tab w:val="clear" w:pos="567"/>
                <w:tab w:val="clear" w:pos="1134"/>
                <w:tab w:val="clear" w:pos="1701"/>
                <w:tab w:val="clear" w:pos="2268"/>
                <w:tab w:val="clear" w:pos="2835"/>
                <w:tab w:val="clear" w:pos="3402"/>
                <w:tab w:val="left" w:pos="883"/>
              </w:tabs>
              <w:spacing w:after="40"/>
              <w:rPr>
                <w:snapToGrid w:val="0"/>
              </w:rPr>
            </w:pPr>
            <w:r w:rsidRPr="00F64070">
              <w:rPr>
                <w:snapToGrid w:val="0"/>
              </w:rPr>
              <w:t>Tema 11.</w:t>
            </w:r>
            <w:r w:rsidRPr="00F64070">
              <w:rPr>
                <w:snapToGrid w:val="0"/>
              </w:rPr>
              <w:tab/>
              <w:t>Otros asuntos</w:t>
            </w:r>
          </w:p>
          <w:p w14:paraId="30565115" w14:textId="77777777" w:rsidR="00F71FCA" w:rsidRPr="00F64070" w:rsidRDefault="00F71FCA" w:rsidP="0002775E">
            <w:pPr>
              <w:pStyle w:val="CBDTableNormal"/>
              <w:tabs>
                <w:tab w:val="clear" w:pos="567"/>
                <w:tab w:val="clear" w:pos="1134"/>
                <w:tab w:val="clear" w:pos="1701"/>
                <w:tab w:val="clear" w:pos="2268"/>
                <w:tab w:val="clear" w:pos="2835"/>
                <w:tab w:val="clear" w:pos="3402"/>
                <w:tab w:val="left" w:pos="883"/>
              </w:tabs>
              <w:spacing w:after="40"/>
              <w:rPr>
                <w:snapToGrid w:val="0"/>
              </w:rPr>
            </w:pPr>
            <w:r w:rsidRPr="00F64070">
              <w:rPr>
                <w:snapToGrid w:val="0"/>
              </w:rPr>
              <w:t>Tema 12.</w:t>
            </w:r>
            <w:r w:rsidRPr="00F64070">
              <w:rPr>
                <w:snapToGrid w:val="0"/>
              </w:rPr>
              <w:tab/>
              <w:t xml:space="preserve">Adopción del informe </w:t>
            </w:r>
          </w:p>
          <w:p w14:paraId="7A714D98" w14:textId="77777777" w:rsidR="00F71FCA" w:rsidRPr="00F64070" w:rsidRDefault="00F71FCA" w:rsidP="0002775E">
            <w:pPr>
              <w:pStyle w:val="CBDTableNormal"/>
              <w:tabs>
                <w:tab w:val="clear" w:pos="567"/>
                <w:tab w:val="clear" w:pos="1134"/>
                <w:tab w:val="clear" w:pos="1701"/>
                <w:tab w:val="clear" w:pos="2268"/>
                <w:tab w:val="clear" w:pos="2835"/>
                <w:tab w:val="clear" w:pos="3402"/>
                <w:tab w:val="left" w:pos="883"/>
              </w:tabs>
              <w:spacing w:after="40"/>
              <w:rPr>
                <w:snapToGrid w:val="0"/>
              </w:rPr>
            </w:pPr>
            <w:r w:rsidRPr="00F64070">
              <w:rPr>
                <w:snapToGrid w:val="0"/>
              </w:rPr>
              <w:t>Tema 13.</w:t>
            </w:r>
            <w:r w:rsidRPr="00F64070">
              <w:rPr>
                <w:snapToGrid w:val="0"/>
              </w:rPr>
              <w:tab/>
              <w:t>Clausura de la reunión</w:t>
            </w:r>
          </w:p>
        </w:tc>
        <w:tc>
          <w:tcPr>
            <w:tcW w:w="3610" w:type="dxa"/>
          </w:tcPr>
          <w:p w14:paraId="02FC31C2" w14:textId="7A4C3E48" w:rsidR="00F71FCA" w:rsidRPr="00F64070" w:rsidRDefault="00A72210" w:rsidP="0002775E">
            <w:pPr>
              <w:pStyle w:val="CBDTableNormal"/>
              <w:spacing w:after="40"/>
              <w:rPr>
                <w:snapToGrid w:val="0"/>
              </w:rPr>
            </w:pPr>
            <w:r w:rsidRPr="00F64070">
              <w:rPr>
                <w:snapToGrid w:val="0"/>
              </w:rPr>
              <w:t>n/a</w:t>
            </w:r>
          </w:p>
        </w:tc>
      </w:tr>
    </w:tbl>
    <w:p w14:paraId="1AF977AB" w14:textId="6AE570BF" w:rsidR="009F71D4" w:rsidRPr="00F64070" w:rsidRDefault="000A73BD" w:rsidP="0002775E">
      <w:pPr>
        <w:pStyle w:val="CBDNormal"/>
        <w:jc w:val="center"/>
      </w:pPr>
      <w:r w:rsidRPr="00F64070">
        <w:t>__________</w:t>
      </w:r>
    </w:p>
    <w:sectPr w:rsidR="009F71D4" w:rsidRPr="00F64070" w:rsidSect="0002775E">
      <w:headerReference w:type="default" r:id="rId23"/>
      <w:footerReference w:type="default" r:id="rId24"/>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A4B3E" w14:textId="77777777" w:rsidR="00FD138B" w:rsidRPr="00281325" w:rsidRDefault="00FD138B" w:rsidP="00C30E18">
      <w:r w:rsidRPr="00281325">
        <w:separator/>
      </w:r>
    </w:p>
  </w:endnote>
  <w:endnote w:type="continuationSeparator" w:id="0">
    <w:p w14:paraId="47DB061C" w14:textId="77777777" w:rsidR="00FD138B" w:rsidRPr="00281325" w:rsidRDefault="00FD138B" w:rsidP="00C30E18">
      <w:r w:rsidRPr="002813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45C2" w14:textId="77777777" w:rsidR="0059106B" w:rsidRDefault="0059106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1753" w14:textId="77777777" w:rsidR="00FD138B" w:rsidRPr="00281325" w:rsidRDefault="00FD138B" w:rsidP="00C30E18">
      <w:r w:rsidRPr="00281325">
        <w:separator/>
      </w:r>
    </w:p>
  </w:footnote>
  <w:footnote w:type="continuationSeparator" w:id="0">
    <w:p w14:paraId="76FE571C" w14:textId="77777777" w:rsidR="00FD138B" w:rsidRPr="00281325" w:rsidRDefault="00FD138B" w:rsidP="00C30E18">
      <w:r w:rsidRPr="00281325">
        <w:continuationSeparator/>
      </w:r>
    </w:p>
  </w:footnote>
  <w:footnote w:id="1">
    <w:p w14:paraId="7F119C10" w14:textId="408D25F3" w:rsidR="00341359" w:rsidRPr="00B3325E" w:rsidRDefault="00341359">
      <w:pPr>
        <w:pStyle w:val="Textonotapie"/>
      </w:pPr>
      <w:r>
        <w:rPr>
          <w:rStyle w:val="Refdenotaalpie"/>
        </w:rPr>
        <w:t>*</w:t>
      </w:r>
      <w:r>
        <w:t xml:space="preserve"> </w:t>
      </w:r>
      <w:hyperlink r:id="rId1" w:history="1">
        <w:r>
          <w:rPr>
            <w:rStyle w:val="Hipervnculo"/>
          </w:rPr>
          <w:t>CBD/SBSTTA/27/1</w:t>
        </w:r>
      </w:hyperlink>
      <w:r>
        <w:t>.</w:t>
      </w:r>
    </w:p>
  </w:footnote>
  <w:footnote w:id="2">
    <w:p w14:paraId="19208A30" w14:textId="7DBCBBF1" w:rsidR="00C4386A" w:rsidRPr="005175AA" w:rsidRDefault="00C4386A" w:rsidP="00C4386A">
      <w:pPr>
        <w:pStyle w:val="Textonotapie"/>
      </w:pPr>
      <w:r>
        <w:rPr>
          <w:rStyle w:val="Refdenotaalpie"/>
        </w:rPr>
        <w:t>**</w:t>
      </w:r>
      <w:r>
        <w:t xml:space="preserve"> </w:t>
      </w:r>
      <w:r>
        <w:rPr>
          <w:color w:val="000000" w:themeColor="text1"/>
        </w:rPr>
        <w:t>La presente nota se publicó después de la fecha límite del 8 de septiembre de 2025 para los documentos para la presente reunión como consecuencia de las modalidades para la presentación temprana de declaraciones, descrita en el párrafo 14, que fue acordada por la Mesa después de esa fecha límite.</w:t>
      </w:r>
    </w:p>
  </w:footnote>
  <w:footnote w:id="3">
    <w:p w14:paraId="780D32A5" w14:textId="1C5F7E2B" w:rsidR="007A4280" w:rsidRPr="00EA6265" w:rsidRDefault="007A4280" w:rsidP="007A4280">
      <w:pPr>
        <w:pStyle w:val="Textonotapie"/>
      </w:pPr>
      <w:r>
        <w:rPr>
          <w:rStyle w:val="Refdenotaalpie"/>
        </w:rPr>
        <w:footnoteRef/>
      </w:r>
      <w:r>
        <w:t xml:space="preserve"> La propuesta de organización de los trabajos original se publicó como anexo I de las anotaciones al programa provisional (</w:t>
      </w:r>
      <w:hyperlink r:id="rId2" w:history="1">
        <w:r>
          <w:rPr>
            <w:rStyle w:val="Hipervnculo"/>
          </w:rPr>
          <w:t>CBD/SBSTTA/27/1/Add.1/Rev.1</w:t>
        </w:r>
      </w:hyperlink>
      <w:r>
        <w:t>).</w:t>
      </w:r>
    </w:p>
  </w:footnote>
  <w:footnote w:id="4">
    <w:p w14:paraId="584877CC" w14:textId="2B263909" w:rsidR="00F758A6" w:rsidRPr="00281325" w:rsidRDefault="00F758A6">
      <w:pPr>
        <w:pStyle w:val="Textonotapie"/>
      </w:pPr>
      <w:r>
        <w:rPr>
          <w:rStyle w:val="Refdenotaalpie"/>
        </w:rPr>
        <w:footnoteRef/>
      </w:r>
      <w:r>
        <w:t xml:space="preserve"> Disponible en </w:t>
      </w:r>
      <w:hyperlink r:id="rId3" w:history="1">
        <w:r>
          <w:rPr>
            <w:rStyle w:val="Hipervnculo"/>
          </w:rPr>
          <w:t>www.cbd.int/meetings/SBSTTA-27</w:t>
        </w:r>
      </w:hyperlink>
      <w:r>
        <w:t>.</w:t>
      </w:r>
    </w:p>
  </w:footnote>
  <w:footnote w:id="5">
    <w:p w14:paraId="733B9176" w14:textId="521B6507" w:rsidR="00C30E18" w:rsidRPr="0002775E" w:rsidRDefault="00C30E18">
      <w:pPr>
        <w:pStyle w:val="Textonotapie"/>
      </w:pPr>
      <w:r>
        <w:rPr>
          <w:rStyle w:val="Refdenotaalpie"/>
        </w:rPr>
        <w:footnoteRef/>
      </w:r>
      <w:r>
        <w:t xml:space="preserve"> Decisión </w:t>
      </w:r>
      <w:hyperlink r:id="rId4" w:history="1">
        <w:r>
          <w:rPr>
            <w:rStyle w:val="Hipervnculo"/>
          </w:rPr>
          <w:t>VIII/10</w:t>
        </w:r>
      </w:hyperlink>
      <w:r>
        <w:t xml:space="preserve">, anexo III. </w:t>
      </w:r>
    </w:p>
  </w:footnote>
  <w:footnote w:id="6">
    <w:p w14:paraId="39D7101E" w14:textId="77777777" w:rsidR="00160C8A" w:rsidRPr="00281325" w:rsidRDefault="00160C8A" w:rsidP="00160C8A">
      <w:pPr>
        <w:pStyle w:val="CBDFootnoteText"/>
      </w:pPr>
      <w:r>
        <w:rPr>
          <w:rStyle w:val="Refdenotaalpie"/>
        </w:rPr>
        <w:footnoteRef/>
      </w:r>
      <w:r>
        <w:t xml:space="preserve"> </w:t>
      </w:r>
      <w:hyperlink r:id="rId5" w:history="1">
        <w:r>
          <w:rPr>
            <w:rStyle w:val="Hipervnculo"/>
            <w:snapToGrid w:val="0"/>
          </w:rPr>
          <w:t>https://webtv.un.org/</w:t>
        </w:r>
      </w:hyperlink>
      <w:r>
        <w:rPr>
          <w:snapToGrid w:val="0"/>
        </w:rPr>
        <w:t>.</w:t>
      </w:r>
    </w:p>
  </w:footnote>
  <w:footnote w:id="7">
    <w:p w14:paraId="180197D0" w14:textId="1F22B877" w:rsidR="00F57E20" w:rsidRPr="00281325" w:rsidRDefault="00F57E20" w:rsidP="00F57E20">
      <w:pPr>
        <w:pStyle w:val="CBDFootnoteText"/>
      </w:pPr>
      <w:r>
        <w:rPr>
          <w:rStyle w:val="Refdenotaalpie"/>
        </w:rPr>
        <w:footnoteRef/>
      </w:r>
      <w:r>
        <w:t xml:space="preserve"> En </w:t>
      </w:r>
      <w:hyperlink r:id="rId6" w:history="1">
        <w:r>
          <w:rPr>
            <w:rStyle w:val="Hipervnculo"/>
          </w:rPr>
          <w:t>www.cbd.int/meetings/SBSTTA-27</w:t>
        </w:r>
      </w:hyperlink>
      <w:r>
        <w:t xml:space="preserve">. </w:t>
      </w:r>
    </w:p>
  </w:footnote>
  <w:footnote w:id="8">
    <w:p w14:paraId="73920D70" w14:textId="45E9AAFB" w:rsidR="00C654EA" w:rsidRPr="0002775E" w:rsidRDefault="00C654EA">
      <w:pPr>
        <w:pStyle w:val="Textonotapie"/>
      </w:pPr>
      <w:r>
        <w:rPr>
          <w:rStyle w:val="Refdenotaalpie"/>
        </w:rPr>
        <w:t>*</w:t>
      </w:r>
      <w:r>
        <w:t xml:space="preserve"> Se hicieron algunos ajustes menores a la propuesta de organización de los trabajos original que figura en las anotaciones al programa provisional (</w:t>
      </w:r>
      <w:hyperlink r:id="rId7" w:history="1">
        <w:r>
          <w:rPr>
            <w:rStyle w:val="Hipervnculo"/>
          </w:rPr>
          <w:t>CBD/SBSTTA/27/1/Add.1/Rev.1</w:t>
        </w:r>
      </w:hyperlink>
      <w:r>
        <w:t>)</w:t>
      </w:r>
      <w:r>
        <w:rPr>
          <w:sz w:val="20"/>
        </w:rPr>
        <w:t xml:space="preserve">. </w:t>
      </w:r>
      <w:r>
        <w:t>En función de las necesidades y de los progresos realizados, las sesiones plenarias para la consideración de documentos de sesión podrán suspenderse a fin de permitir que se convoque un grupo de contacto o grupos de contacto.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603FB" w14:textId="015B3CDF" w:rsidR="006A3A3F" w:rsidRPr="00281325" w:rsidRDefault="006A3A3F">
    <w:pPr>
      <w:pStyle w:val="Encabezado"/>
    </w:pPr>
    <w:r>
      <w:t>CBD/SBSTTA/27/1/Add.2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7976D" w14:textId="10D506FB" w:rsidR="006A3A3F" w:rsidRPr="00281325" w:rsidRDefault="006A3A3F" w:rsidP="0002775E">
    <w:pPr>
      <w:pStyle w:val="Encabezado"/>
      <w:jc w:val="right"/>
    </w:pPr>
    <w:r>
      <w:t>CBD/SBSTTA/27/1/Add.2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A164" w14:textId="3961AD5B" w:rsidR="0059106B" w:rsidRDefault="00D778CC">
    <w:pPr>
      <w:pStyle w:val="Encabezado"/>
    </w:pPr>
    <w:r>
      <w:t>CBD/SBSTTA/27/1/Add.2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1A12BC"/>
    <w:multiLevelType w:val="hybridMultilevel"/>
    <w:tmpl w:val="9A80A396"/>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1352C3"/>
    <w:multiLevelType w:val="hybridMultilevel"/>
    <w:tmpl w:val="7DF8EF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7F4D60"/>
    <w:multiLevelType w:val="hybridMultilevel"/>
    <w:tmpl w:val="61F6A030"/>
    <w:lvl w:ilvl="0" w:tplc="0C0A0017">
      <w:start w:val="1"/>
      <w:numFmt w:val="lowerLetter"/>
      <w:lvlText w:val="%1)"/>
      <w:lvlJc w:val="left"/>
      <w:pPr>
        <w:ind w:left="1854" w:hanging="360"/>
      </w:p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742EDD"/>
    <w:multiLevelType w:val="hybridMultilevel"/>
    <w:tmpl w:val="3CC846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0871D52"/>
    <w:multiLevelType w:val="hybridMultilevel"/>
    <w:tmpl w:val="088C2126"/>
    <w:lvl w:ilvl="0" w:tplc="E5C0BC16">
      <w:start w:val="1"/>
      <w:numFmt w:val="lowerLetter"/>
      <w:lvlText w:val="%1)"/>
      <w:lvlJc w:val="left"/>
      <w:pPr>
        <w:ind w:left="185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95B7A4D"/>
    <w:multiLevelType w:val="hybridMultilevel"/>
    <w:tmpl w:val="0416238E"/>
    <w:lvl w:ilvl="0" w:tplc="04090019">
      <w:start w:val="1"/>
      <w:numFmt w:val="lowerLetter"/>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5815723">
    <w:abstractNumId w:val="43"/>
  </w:num>
  <w:num w:numId="2" w16cid:durableId="1277060274">
    <w:abstractNumId w:val="9"/>
  </w:num>
  <w:num w:numId="3" w16cid:durableId="164521698">
    <w:abstractNumId w:val="7"/>
  </w:num>
  <w:num w:numId="4" w16cid:durableId="401372318">
    <w:abstractNumId w:val="6"/>
  </w:num>
  <w:num w:numId="5" w16cid:durableId="1229926250">
    <w:abstractNumId w:val="5"/>
  </w:num>
  <w:num w:numId="6" w16cid:durableId="934436507">
    <w:abstractNumId w:val="4"/>
  </w:num>
  <w:num w:numId="7" w16cid:durableId="22052088">
    <w:abstractNumId w:val="33"/>
  </w:num>
  <w:num w:numId="8" w16cid:durableId="1595745573">
    <w:abstractNumId w:val="42"/>
  </w:num>
  <w:num w:numId="9" w16cid:durableId="680089286">
    <w:abstractNumId w:val="40"/>
  </w:num>
  <w:num w:numId="10" w16cid:durableId="1690719741">
    <w:abstractNumId w:val="8"/>
  </w:num>
  <w:num w:numId="11" w16cid:durableId="1626499193">
    <w:abstractNumId w:val="3"/>
  </w:num>
  <w:num w:numId="12" w16cid:durableId="1676229177">
    <w:abstractNumId w:val="2"/>
  </w:num>
  <w:num w:numId="13" w16cid:durableId="1948659000">
    <w:abstractNumId w:val="1"/>
  </w:num>
  <w:num w:numId="14" w16cid:durableId="27535988">
    <w:abstractNumId w:val="0"/>
  </w:num>
  <w:num w:numId="15" w16cid:durableId="1255242791">
    <w:abstractNumId w:val="26"/>
  </w:num>
  <w:num w:numId="16" w16cid:durableId="401221874">
    <w:abstractNumId w:val="18"/>
  </w:num>
  <w:num w:numId="17" w16cid:durableId="2032342690">
    <w:abstractNumId w:val="45"/>
  </w:num>
  <w:num w:numId="18" w16cid:durableId="1522888636">
    <w:abstractNumId w:val="15"/>
  </w:num>
  <w:num w:numId="19" w16cid:durableId="2641166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6"/>
    </w:lvlOverride>
  </w:num>
  <w:num w:numId="20" w16cid:durableId="152397657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7"/>
    </w:lvlOverride>
  </w:num>
  <w:num w:numId="21" w16cid:durableId="791051232">
    <w:abstractNumId w:val="42"/>
  </w:num>
  <w:num w:numId="22" w16cid:durableId="560672902">
    <w:abstractNumId w:val="14"/>
  </w:num>
  <w:num w:numId="23" w16cid:durableId="1933662228">
    <w:abstractNumId w:val="29"/>
  </w:num>
  <w:num w:numId="24" w16cid:durableId="1991909117">
    <w:abstractNumId w:val="11"/>
  </w:num>
  <w:num w:numId="25" w16cid:durableId="1138956019">
    <w:abstractNumId w:val="20"/>
  </w:num>
  <w:num w:numId="26" w16cid:durableId="2069499237">
    <w:abstractNumId w:val="41"/>
  </w:num>
  <w:num w:numId="27" w16cid:durableId="158270868">
    <w:abstractNumId w:val="44"/>
  </w:num>
  <w:num w:numId="28" w16cid:durableId="159275565">
    <w:abstractNumId w:val="23"/>
  </w:num>
  <w:num w:numId="29" w16cid:durableId="271714945">
    <w:abstractNumId w:val="24"/>
  </w:num>
  <w:num w:numId="30" w16cid:durableId="1638680439">
    <w:abstractNumId w:val="41"/>
    <w:lvlOverride w:ilvl="0">
      <w:startOverride w:val="1"/>
    </w:lvlOverride>
  </w:num>
  <w:num w:numId="31" w16cid:durableId="1865050652">
    <w:abstractNumId w:val="36"/>
  </w:num>
  <w:num w:numId="32" w16cid:durableId="152986975">
    <w:abstractNumId w:val="32"/>
  </w:num>
  <w:num w:numId="33" w16cid:durableId="1295136099">
    <w:abstractNumId w:val="39"/>
  </w:num>
  <w:num w:numId="34" w16cid:durableId="80179172">
    <w:abstractNumId w:val="38"/>
  </w:num>
  <w:num w:numId="35"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076976">
    <w:abstractNumId w:val="16"/>
  </w:num>
  <w:num w:numId="37" w16cid:durableId="939752621">
    <w:abstractNumId w:val="34"/>
  </w:num>
  <w:num w:numId="38" w16cid:durableId="915044361">
    <w:abstractNumId w:val="30"/>
  </w:num>
  <w:num w:numId="39" w16cid:durableId="855196379">
    <w:abstractNumId w:val="19"/>
  </w:num>
  <w:num w:numId="40"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01917413">
    <w:abstractNumId w:val="21"/>
  </w:num>
  <w:num w:numId="42" w16cid:durableId="708722651">
    <w:abstractNumId w:val="10"/>
  </w:num>
  <w:num w:numId="43"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8112374">
    <w:abstractNumId w:val="12"/>
  </w:num>
  <w:num w:numId="46" w16cid:durableId="1607615596">
    <w:abstractNumId w:val="25"/>
  </w:num>
  <w:num w:numId="47" w16cid:durableId="643118139">
    <w:abstractNumId w:val="25"/>
    <w:lvlOverride w:ilvl="0">
      <w:startOverride w:val="1"/>
    </w:lvlOverride>
  </w:num>
  <w:num w:numId="48" w16cid:durableId="820851909">
    <w:abstractNumId w:val="25"/>
    <w:lvlOverride w:ilvl="0">
      <w:startOverride w:val="1"/>
    </w:lvlOverride>
  </w:num>
  <w:num w:numId="49" w16cid:durableId="709648587">
    <w:abstractNumId w:val="25"/>
    <w:lvlOverride w:ilvl="0">
      <w:startOverride w:val="1"/>
    </w:lvlOverride>
  </w:num>
  <w:num w:numId="50" w16cid:durableId="1353799543">
    <w:abstractNumId w:val="28"/>
  </w:num>
  <w:num w:numId="51" w16cid:durableId="1570270110">
    <w:abstractNumId w:val="37"/>
  </w:num>
  <w:num w:numId="52" w16cid:durableId="2125995167">
    <w:abstractNumId w:val="31"/>
  </w:num>
  <w:num w:numId="53" w16cid:durableId="1627851340">
    <w:abstractNumId w:val="27"/>
  </w:num>
  <w:num w:numId="54" w16cid:durableId="1945532808">
    <w:abstractNumId w:val="17"/>
  </w:num>
  <w:num w:numId="55" w16cid:durableId="6844785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06494965">
    <w:abstractNumId w:val="13"/>
  </w:num>
  <w:num w:numId="5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46485314">
    <w:abstractNumId w:val="22"/>
  </w:num>
  <w:num w:numId="62" w16cid:durableId="1921402657">
    <w:abstractNumId w:val="40"/>
  </w:num>
  <w:num w:numId="63" w16cid:durableId="1066336598">
    <w:abstractNumId w:val="40"/>
  </w:num>
  <w:num w:numId="64" w16cid:durableId="851261951">
    <w:abstractNumId w:val="40"/>
  </w:num>
  <w:num w:numId="65" w16cid:durableId="216935298">
    <w:abstractNumId w:val="35"/>
  </w:num>
  <w:num w:numId="66" w16cid:durableId="1193423554">
    <w:abstractNumId w:val="4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AFA"/>
    <w:rsid w:val="00002426"/>
    <w:rsid w:val="000036EE"/>
    <w:rsid w:val="00004259"/>
    <w:rsid w:val="00005BB8"/>
    <w:rsid w:val="00024B36"/>
    <w:rsid w:val="00026FBE"/>
    <w:rsid w:val="0002775E"/>
    <w:rsid w:val="0003300F"/>
    <w:rsid w:val="00035E6A"/>
    <w:rsid w:val="0003769F"/>
    <w:rsid w:val="00037C49"/>
    <w:rsid w:val="00037E48"/>
    <w:rsid w:val="00040C76"/>
    <w:rsid w:val="0004112B"/>
    <w:rsid w:val="00041BA7"/>
    <w:rsid w:val="000436AA"/>
    <w:rsid w:val="000464F0"/>
    <w:rsid w:val="00046654"/>
    <w:rsid w:val="000466B2"/>
    <w:rsid w:val="0005510C"/>
    <w:rsid w:val="000551E5"/>
    <w:rsid w:val="000576EB"/>
    <w:rsid w:val="000655E6"/>
    <w:rsid w:val="00075798"/>
    <w:rsid w:val="00075B9A"/>
    <w:rsid w:val="00077FAF"/>
    <w:rsid w:val="00081322"/>
    <w:rsid w:val="000820EF"/>
    <w:rsid w:val="00084544"/>
    <w:rsid w:val="00087EE6"/>
    <w:rsid w:val="00091964"/>
    <w:rsid w:val="00093955"/>
    <w:rsid w:val="00094A57"/>
    <w:rsid w:val="00097A3F"/>
    <w:rsid w:val="000A1AFA"/>
    <w:rsid w:val="000A3DBC"/>
    <w:rsid w:val="000A4798"/>
    <w:rsid w:val="000A73BD"/>
    <w:rsid w:val="000A781A"/>
    <w:rsid w:val="000A7824"/>
    <w:rsid w:val="000B00DF"/>
    <w:rsid w:val="000B280A"/>
    <w:rsid w:val="000B4B3D"/>
    <w:rsid w:val="000B6DD0"/>
    <w:rsid w:val="000C1D74"/>
    <w:rsid w:val="000C3A91"/>
    <w:rsid w:val="000C4473"/>
    <w:rsid w:val="000C4FED"/>
    <w:rsid w:val="000C51EC"/>
    <w:rsid w:val="000C5C4C"/>
    <w:rsid w:val="000C5F4F"/>
    <w:rsid w:val="000C645A"/>
    <w:rsid w:val="000C6E76"/>
    <w:rsid w:val="000D1E73"/>
    <w:rsid w:val="000D5C27"/>
    <w:rsid w:val="000D6F0E"/>
    <w:rsid w:val="000E1883"/>
    <w:rsid w:val="000F07F9"/>
    <w:rsid w:val="000F64DD"/>
    <w:rsid w:val="0010442B"/>
    <w:rsid w:val="001065E9"/>
    <w:rsid w:val="00106DE6"/>
    <w:rsid w:val="001129FC"/>
    <w:rsid w:val="001171D4"/>
    <w:rsid w:val="001208E7"/>
    <w:rsid w:val="00120F8C"/>
    <w:rsid w:val="001273A6"/>
    <w:rsid w:val="00131167"/>
    <w:rsid w:val="001417DF"/>
    <w:rsid w:val="00142D36"/>
    <w:rsid w:val="001462A0"/>
    <w:rsid w:val="00153C46"/>
    <w:rsid w:val="001542CD"/>
    <w:rsid w:val="0015670C"/>
    <w:rsid w:val="00160C8A"/>
    <w:rsid w:val="00161AE1"/>
    <w:rsid w:val="00164C0F"/>
    <w:rsid w:val="00165D1E"/>
    <w:rsid w:val="0017112C"/>
    <w:rsid w:val="00173185"/>
    <w:rsid w:val="001755B3"/>
    <w:rsid w:val="00183030"/>
    <w:rsid w:val="00185CF0"/>
    <w:rsid w:val="001871C2"/>
    <w:rsid w:val="00187F50"/>
    <w:rsid w:val="001943AF"/>
    <w:rsid w:val="00197104"/>
    <w:rsid w:val="001A0FE5"/>
    <w:rsid w:val="001A492E"/>
    <w:rsid w:val="001A5A37"/>
    <w:rsid w:val="001A5A80"/>
    <w:rsid w:val="001A5B10"/>
    <w:rsid w:val="001A5DBC"/>
    <w:rsid w:val="001B24EF"/>
    <w:rsid w:val="001B2999"/>
    <w:rsid w:val="001C1456"/>
    <w:rsid w:val="001C49B0"/>
    <w:rsid w:val="001C700A"/>
    <w:rsid w:val="001D02B9"/>
    <w:rsid w:val="001D4446"/>
    <w:rsid w:val="001E1B55"/>
    <w:rsid w:val="001E2AC3"/>
    <w:rsid w:val="001E69F3"/>
    <w:rsid w:val="001F4DEF"/>
    <w:rsid w:val="001F7830"/>
    <w:rsid w:val="00201B62"/>
    <w:rsid w:val="00202F09"/>
    <w:rsid w:val="002116A7"/>
    <w:rsid w:val="00212AEB"/>
    <w:rsid w:val="00214005"/>
    <w:rsid w:val="00216C85"/>
    <w:rsid w:val="002204E0"/>
    <w:rsid w:val="00222A48"/>
    <w:rsid w:val="00224A1B"/>
    <w:rsid w:val="00224F65"/>
    <w:rsid w:val="002329A7"/>
    <w:rsid w:val="00233176"/>
    <w:rsid w:val="00237007"/>
    <w:rsid w:val="002400D1"/>
    <w:rsid w:val="002421C2"/>
    <w:rsid w:val="00242833"/>
    <w:rsid w:val="00243E31"/>
    <w:rsid w:val="00250A44"/>
    <w:rsid w:val="00250B2B"/>
    <w:rsid w:val="00255D22"/>
    <w:rsid w:val="00257945"/>
    <w:rsid w:val="00262006"/>
    <w:rsid w:val="002623C4"/>
    <w:rsid w:val="0026264D"/>
    <w:rsid w:val="00273E09"/>
    <w:rsid w:val="0027473E"/>
    <w:rsid w:val="00277F59"/>
    <w:rsid w:val="00281325"/>
    <w:rsid w:val="002826C2"/>
    <w:rsid w:val="0028279B"/>
    <w:rsid w:val="00285233"/>
    <w:rsid w:val="002878D7"/>
    <w:rsid w:val="002879D2"/>
    <w:rsid w:val="002A59EE"/>
    <w:rsid w:val="002B0034"/>
    <w:rsid w:val="002B2532"/>
    <w:rsid w:val="002B3DCC"/>
    <w:rsid w:val="002B56BD"/>
    <w:rsid w:val="002B60E5"/>
    <w:rsid w:val="002C2709"/>
    <w:rsid w:val="002C2886"/>
    <w:rsid w:val="002C3F9C"/>
    <w:rsid w:val="002D0FF8"/>
    <w:rsid w:val="002D2616"/>
    <w:rsid w:val="002D3C8F"/>
    <w:rsid w:val="002D5AD3"/>
    <w:rsid w:val="002D7172"/>
    <w:rsid w:val="002D77F9"/>
    <w:rsid w:val="002E100C"/>
    <w:rsid w:val="002E5881"/>
    <w:rsid w:val="002E5B7E"/>
    <w:rsid w:val="002E6455"/>
    <w:rsid w:val="002E7238"/>
    <w:rsid w:val="002E7F3A"/>
    <w:rsid w:val="002F4E58"/>
    <w:rsid w:val="003015A5"/>
    <w:rsid w:val="003033A0"/>
    <w:rsid w:val="0031389D"/>
    <w:rsid w:val="00314490"/>
    <w:rsid w:val="00315952"/>
    <w:rsid w:val="00320C5B"/>
    <w:rsid w:val="00323C7C"/>
    <w:rsid w:val="00326BE6"/>
    <w:rsid w:val="003305BD"/>
    <w:rsid w:val="0033529E"/>
    <w:rsid w:val="00341359"/>
    <w:rsid w:val="00344AF7"/>
    <w:rsid w:val="00346DA5"/>
    <w:rsid w:val="0035335F"/>
    <w:rsid w:val="003543F2"/>
    <w:rsid w:val="00361D74"/>
    <w:rsid w:val="00377515"/>
    <w:rsid w:val="00385448"/>
    <w:rsid w:val="00386A68"/>
    <w:rsid w:val="003928B7"/>
    <w:rsid w:val="003A11CD"/>
    <w:rsid w:val="003A39F3"/>
    <w:rsid w:val="003A4F25"/>
    <w:rsid w:val="003B142B"/>
    <w:rsid w:val="003B142D"/>
    <w:rsid w:val="003B3B5F"/>
    <w:rsid w:val="003C118E"/>
    <w:rsid w:val="003C19AE"/>
    <w:rsid w:val="003C205D"/>
    <w:rsid w:val="003C317F"/>
    <w:rsid w:val="003C4A51"/>
    <w:rsid w:val="003C5437"/>
    <w:rsid w:val="003C652C"/>
    <w:rsid w:val="003D5052"/>
    <w:rsid w:val="003E241E"/>
    <w:rsid w:val="003E4949"/>
    <w:rsid w:val="003E67E3"/>
    <w:rsid w:val="003E68FE"/>
    <w:rsid w:val="003E75BE"/>
    <w:rsid w:val="003F097B"/>
    <w:rsid w:val="003F2EDD"/>
    <w:rsid w:val="003F3A41"/>
    <w:rsid w:val="00400DBB"/>
    <w:rsid w:val="00401C18"/>
    <w:rsid w:val="004050F3"/>
    <w:rsid w:val="0040542C"/>
    <w:rsid w:val="00415E31"/>
    <w:rsid w:val="00424153"/>
    <w:rsid w:val="00426332"/>
    <w:rsid w:val="0043068A"/>
    <w:rsid w:val="004361AB"/>
    <w:rsid w:val="00440743"/>
    <w:rsid w:val="0045702F"/>
    <w:rsid w:val="00460B78"/>
    <w:rsid w:val="00460EC9"/>
    <w:rsid w:val="00464F98"/>
    <w:rsid w:val="00466131"/>
    <w:rsid w:val="0047031A"/>
    <w:rsid w:val="00473454"/>
    <w:rsid w:val="004754D7"/>
    <w:rsid w:val="00477586"/>
    <w:rsid w:val="004839FD"/>
    <w:rsid w:val="00485275"/>
    <w:rsid w:val="004906CB"/>
    <w:rsid w:val="004914B5"/>
    <w:rsid w:val="00497DDA"/>
    <w:rsid w:val="004A28C1"/>
    <w:rsid w:val="004A35B4"/>
    <w:rsid w:val="004A4E47"/>
    <w:rsid w:val="004C2121"/>
    <w:rsid w:val="004C2983"/>
    <w:rsid w:val="004C3001"/>
    <w:rsid w:val="004C395B"/>
    <w:rsid w:val="004C6DBC"/>
    <w:rsid w:val="004D14BB"/>
    <w:rsid w:val="004D2541"/>
    <w:rsid w:val="004D2799"/>
    <w:rsid w:val="004D3148"/>
    <w:rsid w:val="004D6CBF"/>
    <w:rsid w:val="004D6E65"/>
    <w:rsid w:val="004E4403"/>
    <w:rsid w:val="004E464A"/>
    <w:rsid w:val="004F4571"/>
    <w:rsid w:val="004F6365"/>
    <w:rsid w:val="004F6731"/>
    <w:rsid w:val="005012FC"/>
    <w:rsid w:val="00507E87"/>
    <w:rsid w:val="00507FFD"/>
    <w:rsid w:val="005125A3"/>
    <w:rsid w:val="0051326A"/>
    <w:rsid w:val="005150F6"/>
    <w:rsid w:val="00516298"/>
    <w:rsid w:val="005162FD"/>
    <w:rsid w:val="00516F53"/>
    <w:rsid w:val="005175AA"/>
    <w:rsid w:val="00520DA3"/>
    <w:rsid w:val="005219F4"/>
    <w:rsid w:val="00521E16"/>
    <w:rsid w:val="00523529"/>
    <w:rsid w:val="00530420"/>
    <w:rsid w:val="005316EE"/>
    <w:rsid w:val="0053649F"/>
    <w:rsid w:val="00536B6A"/>
    <w:rsid w:val="005446B4"/>
    <w:rsid w:val="00544976"/>
    <w:rsid w:val="0054594B"/>
    <w:rsid w:val="00546C88"/>
    <w:rsid w:val="00546F3E"/>
    <w:rsid w:val="005504FF"/>
    <w:rsid w:val="005565E3"/>
    <w:rsid w:val="0056476F"/>
    <w:rsid w:val="005653B8"/>
    <w:rsid w:val="0056797D"/>
    <w:rsid w:val="00567C52"/>
    <w:rsid w:val="005755A8"/>
    <w:rsid w:val="005767B7"/>
    <w:rsid w:val="0059025C"/>
    <w:rsid w:val="0059106B"/>
    <w:rsid w:val="005B290B"/>
    <w:rsid w:val="005B337D"/>
    <w:rsid w:val="005B723A"/>
    <w:rsid w:val="005C0091"/>
    <w:rsid w:val="005C30FE"/>
    <w:rsid w:val="005C31BB"/>
    <w:rsid w:val="005C71A1"/>
    <w:rsid w:val="005D53A2"/>
    <w:rsid w:val="005D5A07"/>
    <w:rsid w:val="005D5AA7"/>
    <w:rsid w:val="005E3939"/>
    <w:rsid w:val="005E63E6"/>
    <w:rsid w:val="005F02D4"/>
    <w:rsid w:val="005F0CFD"/>
    <w:rsid w:val="005F4BD3"/>
    <w:rsid w:val="005F5B9E"/>
    <w:rsid w:val="00602AA8"/>
    <w:rsid w:val="00605373"/>
    <w:rsid w:val="00607E47"/>
    <w:rsid w:val="0061104B"/>
    <w:rsid w:val="00614243"/>
    <w:rsid w:val="00615801"/>
    <w:rsid w:val="00615E17"/>
    <w:rsid w:val="00620C27"/>
    <w:rsid w:val="00620F90"/>
    <w:rsid w:val="00622E6B"/>
    <w:rsid w:val="00624B10"/>
    <w:rsid w:val="00626884"/>
    <w:rsid w:val="00627A41"/>
    <w:rsid w:val="00631454"/>
    <w:rsid w:val="0063270C"/>
    <w:rsid w:val="00632EF7"/>
    <w:rsid w:val="00641C40"/>
    <w:rsid w:val="00643B60"/>
    <w:rsid w:val="00643CFE"/>
    <w:rsid w:val="0064561E"/>
    <w:rsid w:val="0064563E"/>
    <w:rsid w:val="0065441E"/>
    <w:rsid w:val="00654D37"/>
    <w:rsid w:val="006562C2"/>
    <w:rsid w:val="006579FB"/>
    <w:rsid w:val="00664B59"/>
    <w:rsid w:val="00666CE7"/>
    <w:rsid w:val="00667F7F"/>
    <w:rsid w:val="006712DD"/>
    <w:rsid w:val="006750D5"/>
    <w:rsid w:val="0067544A"/>
    <w:rsid w:val="00680C75"/>
    <w:rsid w:val="0068265F"/>
    <w:rsid w:val="00686474"/>
    <w:rsid w:val="00693A92"/>
    <w:rsid w:val="006945B4"/>
    <w:rsid w:val="0069542C"/>
    <w:rsid w:val="006A125C"/>
    <w:rsid w:val="006A3A3F"/>
    <w:rsid w:val="006A3E2E"/>
    <w:rsid w:val="006A66E2"/>
    <w:rsid w:val="006B6D3E"/>
    <w:rsid w:val="006C0A4B"/>
    <w:rsid w:val="006C158E"/>
    <w:rsid w:val="006C5F81"/>
    <w:rsid w:val="006D76EB"/>
    <w:rsid w:val="006E3F79"/>
    <w:rsid w:val="006E4640"/>
    <w:rsid w:val="006E4E46"/>
    <w:rsid w:val="006E4E70"/>
    <w:rsid w:val="006F3229"/>
    <w:rsid w:val="006F3631"/>
    <w:rsid w:val="006F66AC"/>
    <w:rsid w:val="006F6D5F"/>
    <w:rsid w:val="006F7229"/>
    <w:rsid w:val="00701CFA"/>
    <w:rsid w:val="0070679D"/>
    <w:rsid w:val="007161A1"/>
    <w:rsid w:val="007230E4"/>
    <w:rsid w:val="00730512"/>
    <w:rsid w:val="00731F69"/>
    <w:rsid w:val="007334A2"/>
    <w:rsid w:val="00735661"/>
    <w:rsid w:val="00741194"/>
    <w:rsid w:val="007422BE"/>
    <w:rsid w:val="0074463F"/>
    <w:rsid w:val="00745C92"/>
    <w:rsid w:val="007508D0"/>
    <w:rsid w:val="0075226C"/>
    <w:rsid w:val="00753168"/>
    <w:rsid w:val="00766565"/>
    <w:rsid w:val="00770737"/>
    <w:rsid w:val="0078684F"/>
    <w:rsid w:val="00787449"/>
    <w:rsid w:val="00790991"/>
    <w:rsid w:val="00795550"/>
    <w:rsid w:val="00796F7B"/>
    <w:rsid w:val="007977A0"/>
    <w:rsid w:val="007A4280"/>
    <w:rsid w:val="007A4C35"/>
    <w:rsid w:val="007A73A1"/>
    <w:rsid w:val="007A78E2"/>
    <w:rsid w:val="007B3980"/>
    <w:rsid w:val="007B4EBB"/>
    <w:rsid w:val="007C0F49"/>
    <w:rsid w:val="007C2D12"/>
    <w:rsid w:val="007C46B0"/>
    <w:rsid w:val="007C6A79"/>
    <w:rsid w:val="007D658B"/>
    <w:rsid w:val="007D6BE2"/>
    <w:rsid w:val="007E3912"/>
    <w:rsid w:val="007E78A0"/>
    <w:rsid w:val="007F2FE7"/>
    <w:rsid w:val="007F3D46"/>
    <w:rsid w:val="00803AB8"/>
    <w:rsid w:val="00810AA7"/>
    <w:rsid w:val="00812D35"/>
    <w:rsid w:val="00815E70"/>
    <w:rsid w:val="008166D7"/>
    <w:rsid w:val="00817A20"/>
    <w:rsid w:val="00817A6C"/>
    <w:rsid w:val="0082304E"/>
    <w:rsid w:val="00823165"/>
    <w:rsid w:val="008309E8"/>
    <w:rsid w:val="00835AD0"/>
    <w:rsid w:val="008442F2"/>
    <w:rsid w:val="0085703C"/>
    <w:rsid w:val="0085731C"/>
    <w:rsid w:val="008648D0"/>
    <w:rsid w:val="008709F0"/>
    <w:rsid w:val="00873D18"/>
    <w:rsid w:val="00874C7C"/>
    <w:rsid w:val="00887126"/>
    <w:rsid w:val="00895696"/>
    <w:rsid w:val="00895C74"/>
    <w:rsid w:val="008A3319"/>
    <w:rsid w:val="008A4659"/>
    <w:rsid w:val="008B085F"/>
    <w:rsid w:val="008B0A5D"/>
    <w:rsid w:val="008B464C"/>
    <w:rsid w:val="008B565C"/>
    <w:rsid w:val="008B637A"/>
    <w:rsid w:val="008B794C"/>
    <w:rsid w:val="008C41FB"/>
    <w:rsid w:val="008C7849"/>
    <w:rsid w:val="008C784E"/>
    <w:rsid w:val="008D042E"/>
    <w:rsid w:val="008D3754"/>
    <w:rsid w:val="008D52EE"/>
    <w:rsid w:val="008D7111"/>
    <w:rsid w:val="008E1506"/>
    <w:rsid w:val="008E4B4A"/>
    <w:rsid w:val="008E552A"/>
    <w:rsid w:val="008E726F"/>
    <w:rsid w:val="008F0F1B"/>
    <w:rsid w:val="008F18DC"/>
    <w:rsid w:val="008F229F"/>
    <w:rsid w:val="008F3DA9"/>
    <w:rsid w:val="008F4CD6"/>
    <w:rsid w:val="008F5205"/>
    <w:rsid w:val="00900FCE"/>
    <w:rsid w:val="009015C6"/>
    <w:rsid w:val="009070AA"/>
    <w:rsid w:val="00912061"/>
    <w:rsid w:val="00912892"/>
    <w:rsid w:val="00921A0C"/>
    <w:rsid w:val="009229AF"/>
    <w:rsid w:val="00925D68"/>
    <w:rsid w:val="00930DB1"/>
    <w:rsid w:val="00937AF7"/>
    <w:rsid w:val="00940029"/>
    <w:rsid w:val="009461BD"/>
    <w:rsid w:val="009525BC"/>
    <w:rsid w:val="00953E53"/>
    <w:rsid w:val="00954AAE"/>
    <w:rsid w:val="0095766A"/>
    <w:rsid w:val="00962822"/>
    <w:rsid w:val="0096504D"/>
    <w:rsid w:val="00965526"/>
    <w:rsid w:val="00966A67"/>
    <w:rsid w:val="00972F75"/>
    <w:rsid w:val="00981A7B"/>
    <w:rsid w:val="0098251B"/>
    <w:rsid w:val="009867B9"/>
    <w:rsid w:val="00990013"/>
    <w:rsid w:val="00994E67"/>
    <w:rsid w:val="00996411"/>
    <w:rsid w:val="009A172A"/>
    <w:rsid w:val="009A1A88"/>
    <w:rsid w:val="009A1EF0"/>
    <w:rsid w:val="009A26FA"/>
    <w:rsid w:val="009A3050"/>
    <w:rsid w:val="009A33CE"/>
    <w:rsid w:val="009A3C98"/>
    <w:rsid w:val="009A732F"/>
    <w:rsid w:val="009A748B"/>
    <w:rsid w:val="009B0853"/>
    <w:rsid w:val="009B08AC"/>
    <w:rsid w:val="009B6233"/>
    <w:rsid w:val="009B7570"/>
    <w:rsid w:val="009C0BBB"/>
    <w:rsid w:val="009C1423"/>
    <w:rsid w:val="009C2953"/>
    <w:rsid w:val="009D75EC"/>
    <w:rsid w:val="009E06EA"/>
    <w:rsid w:val="009E482C"/>
    <w:rsid w:val="009F05E9"/>
    <w:rsid w:val="009F094A"/>
    <w:rsid w:val="009F1E86"/>
    <w:rsid w:val="009F5FA9"/>
    <w:rsid w:val="009F67EB"/>
    <w:rsid w:val="009F6D93"/>
    <w:rsid w:val="009F71D4"/>
    <w:rsid w:val="00A02AFE"/>
    <w:rsid w:val="00A15B93"/>
    <w:rsid w:val="00A15FF8"/>
    <w:rsid w:val="00A20CD2"/>
    <w:rsid w:val="00A2568E"/>
    <w:rsid w:val="00A25C24"/>
    <w:rsid w:val="00A25F0B"/>
    <w:rsid w:val="00A3076F"/>
    <w:rsid w:val="00A30C45"/>
    <w:rsid w:val="00A328A8"/>
    <w:rsid w:val="00A37BE8"/>
    <w:rsid w:val="00A4007A"/>
    <w:rsid w:val="00A403C3"/>
    <w:rsid w:val="00A41A3D"/>
    <w:rsid w:val="00A50004"/>
    <w:rsid w:val="00A542D4"/>
    <w:rsid w:val="00A55528"/>
    <w:rsid w:val="00A566F8"/>
    <w:rsid w:val="00A569A6"/>
    <w:rsid w:val="00A65A4C"/>
    <w:rsid w:val="00A6688A"/>
    <w:rsid w:val="00A672C9"/>
    <w:rsid w:val="00A712ED"/>
    <w:rsid w:val="00A72210"/>
    <w:rsid w:val="00A73DD8"/>
    <w:rsid w:val="00A77A35"/>
    <w:rsid w:val="00A77CC0"/>
    <w:rsid w:val="00A83129"/>
    <w:rsid w:val="00A91DD5"/>
    <w:rsid w:val="00A91E4C"/>
    <w:rsid w:val="00A96738"/>
    <w:rsid w:val="00AA0C54"/>
    <w:rsid w:val="00AA5923"/>
    <w:rsid w:val="00AB5BEB"/>
    <w:rsid w:val="00AC09A0"/>
    <w:rsid w:val="00AC3A60"/>
    <w:rsid w:val="00AC5288"/>
    <w:rsid w:val="00AC6346"/>
    <w:rsid w:val="00AD5CB5"/>
    <w:rsid w:val="00AE11A0"/>
    <w:rsid w:val="00AE3A8D"/>
    <w:rsid w:val="00AF04E7"/>
    <w:rsid w:val="00AF08D5"/>
    <w:rsid w:val="00AF0956"/>
    <w:rsid w:val="00AF11CB"/>
    <w:rsid w:val="00AF1DCB"/>
    <w:rsid w:val="00AF2368"/>
    <w:rsid w:val="00AF76C0"/>
    <w:rsid w:val="00B003DA"/>
    <w:rsid w:val="00B00BCB"/>
    <w:rsid w:val="00B03349"/>
    <w:rsid w:val="00B03E8F"/>
    <w:rsid w:val="00B060F1"/>
    <w:rsid w:val="00B0617E"/>
    <w:rsid w:val="00B1313F"/>
    <w:rsid w:val="00B145A1"/>
    <w:rsid w:val="00B17195"/>
    <w:rsid w:val="00B20E6F"/>
    <w:rsid w:val="00B23514"/>
    <w:rsid w:val="00B23B06"/>
    <w:rsid w:val="00B23BB8"/>
    <w:rsid w:val="00B24B75"/>
    <w:rsid w:val="00B3325E"/>
    <w:rsid w:val="00B3429E"/>
    <w:rsid w:val="00B344A6"/>
    <w:rsid w:val="00B3782E"/>
    <w:rsid w:val="00B37D42"/>
    <w:rsid w:val="00B405CB"/>
    <w:rsid w:val="00B462B0"/>
    <w:rsid w:val="00B52AFA"/>
    <w:rsid w:val="00B53738"/>
    <w:rsid w:val="00B54FA7"/>
    <w:rsid w:val="00B551E1"/>
    <w:rsid w:val="00B55B1D"/>
    <w:rsid w:val="00B56B19"/>
    <w:rsid w:val="00B61155"/>
    <w:rsid w:val="00B70557"/>
    <w:rsid w:val="00B71C87"/>
    <w:rsid w:val="00B72CC7"/>
    <w:rsid w:val="00B73759"/>
    <w:rsid w:val="00B97798"/>
    <w:rsid w:val="00BB61E6"/>
    <w:rsid w:val="00BB7839"/>
    <w:rsid w:val="00BC1FC7"/>
    <w:rsid w:val="00BC3342"/>
    <w:rsid w:val="00BC54D3"/>
    <w:rsid w:val="00BD15E2"/>
    <w:rsid w:val="00BD5DC4"/>
    <w:rsid w:val="00BE0E07"/>
    <w:rsid w:val="00BE540B"/>
    <w:rsid w:val="00BE7479"/>
    <w:rsid w:val="00C0148E"/>
    <w:rsid w:val="00C02CE4"/>
    <w:rsid w:val="00C04021"/>
    <w:rsid w:val="00C056F0"/>
    <w:rsid w:val="00C0768B"/>
    <w:rsid w:val="00C07A60"/>
    <w:rsid w:val="00C07AD4"/>
    <w:rsid w:val="00C10602"/>
    <w:rsid w:val="00C1771F"/>
    <w:rsid w:val="00C21799"/>
    <w:rsid w:val="00C25116"/>
    <w:rsid w:val="00C25BC8"/>
    <w:rsid w:val="00C30E18"/>
    <w:rsid w:val="00C315D4"/>
    <w:rsid w:val="00C33B1F"/>
    <w:rsid w:val="00C3521B"/>
    <w:rsid w:val="00C35C24"/>
    <w:rsid w:val="00C435A5"/>
    <w:rsid w:val="00C4386A"/>
    <w:rsid w:val="00C44F61"/>
    <w:rsid w:val="00C46CC5"/>
    <w:rsid w:val="00C5124C"/>
    <w:rsid w:val="00C522DD"/>
    <w:rsid w:val="00C54D44"/>
    <w:rsid w:val="00C635E6"/>
    <w:rsid w:val="00C64929"/>
    <w:rsid w:val="00C654EA"/>
    <w:rsid w:val="00C67553"/>
    <w:rsid w:val="00C72AA0"/>
    <w:rsid w:val="00C83609"/>
    <w:rsid w:val="00C83F9E"/>
    <w:rsid w:val="00C86106"/>
    <w:rsid w:val="00C90D38"/>
    <w:rsid w:val="00C93BF6"/>
    <w:rsid w:val="00CA045F"/>
    <w:rsid w:val="00CA26B5"/>
    <w:rsid w:val="00CA312D"/>
    <w:rsid w:val="00CA4379"/>
    <w:rsid w:val="00CB14CC"/>
    <w:rsid w:val="00CB5CA4"/>
    <w:rsid w:val="00CC1745"/>
    <w:rsid w:val="00CC2BC6"/>
    <w:rsid w:val="00CC5ECD"/>
    <w:rsid w:val="00CC7C01"/>
    <w:rsid w:val="00CD2790"/>
    <w:rsid w:val="00CD2AF1"/>
    <w:rsid w:val="00CD4E00"/>
    <w:rsid w:val="00CD7444"/>
    <w:rsid w:val="00CE03C3"/>
    <w:rsid w:val="00CE06E6"/>
    <w:rsid w:val="00CE2E43"/>
    <w:rsid w:val="00CE4580"/>
    <w:rsid w:val="00CE4B58"/>
    <w:rsid w:val="00CF1A83"/>
    <w:rsid w:val="00CF1C67"/>
    <w:rsid w:val="00CF3F34"/>
    <w:rsid w:val="00CF4F6F"/>
    <w:rsid w:val="00CF5154"/>
    <w:rsid w:val="00D05B7E"/>
    <w:rsid w:val="00D06E51"/>
    <w:rsid w:val="00D12098"/>
    <w:rsid w:val="00D12D70"/>
    <w:rsid w:val="00D178F8"/>
    <w:rsid w:val="00D20339"/>
    <w:rsid w:val="00D209F5"/>
    <w:rsid w:val="00D20B19"/>
    <w:rsid w:val="00D23504"/>
    <w:rsid w:val="00D3091E"/>
    <w:rsid w:val="00D34666"/>
    <w:rsid w:val="00D36FB8"/>
    <w:rsid w:val="00D41031"/>
    <w:rsid w:val="00D4235A"/>
    <w:rsid w:val="00D45BF9"/>
    <w:rsid w:val="00D474BA"/>
    <w:rsid w:val="00D47EBD"/>
    <w:rsid w:val="00D50AB5"/>
    <w:rsid w:val="00D5178F"/>
    <w:rsid w:val="00D5436A"/>
    <w:rsid w:val="00D56294"/>
    <w:rsid w:val="00D563B7"/>
    <w:rsid w:val="00D565A1"/>
    <w:rsid w:val="00D56FD0"/>
    <w:rsid w:val="00D606E8"/>
    <w:rsid w:val="00D61535"/>
    <w:rsid w:val="00D61701"/>
    <w:rsid w:val="00D62B16"/>
    <w:rsid w:val="00D63AD5"/>
    <w:rsid w:val="00D67F97"/>
    <w:rsid w:val="00D748A9"/>
    <w:rsid w:val="00D7644B"/>
    <w:rsid w:val="00D778CC"/>
    <w:rsid w:val="00D81041"/>
    <w:rsid w:val="00D87CAE"/>
    <w:rsid w:val="00DB5BBE"/>
    <w:rsid w:val="00DB6C52"/>
    <w:rsid w:val="00DB747D"/>
    <w:rsid w:val="00DC0265"/>
    <w:rsid w:val="00DC0FD1"/>
    <w:rsid w:val="00DC16B7"/>
    <w:rsid w:val="00DC5429"/>
    <w:rsid w:val="00DD2737"/>
    <w:rsid w:val="00DD2FD7"/>
    <w:rsid w:val="00DD46F6"/>
    <w:rsid w:val="00DD7918"/>
    <w:rsid w:val="00DE6C62"/>
    <w:rsid w:val="00DF0507"/>
    <w:rsid w:val="00DF1A9F"/>
    <w:rsid w:val="00DF41B3"/>
    <w:rsid w:val="00DF5812"/>
    <w:rsid w:val="00DF69B4"/>
    <w:rsid w:val="00E006E2"/>
    <w:rsid w:val="00E0192A"/>
    <w:rsid w:val="00E0218B"/>
    <w:rsid w:val="00E0561B"/>
    <w:rsid w:val="00E06541"/>
    <w:rsid w:val="00E0715A"/>
    <w:rsid w:val="00E11C9C"/>
    <w:rsid w:val="00E20517"/>
    <w:rsid w:val="00E209F0"/>
    <w:rsid w:val="00E20F4B"/>
    <w:rsid w:val="00E22007"/>
    <w:rsid w:val="00E24B65"/>
    <w:rsid w:val="00E25A8C"/>
    <w:rsid w:val="00E30113"/>
    <w:rsid w:val="00E37928"/>
    <w:rsid w:val="00E37E01"/>
    <w:rsid w:val="00E4018B"/>
    <w:rsid w:val="00E43CAB"/>
    <w:rsid w:val="00E44E31"/>
    <w:rsid w:val="00E52553"/>
    <w:rsid w:val="00E66C9E"/>
    <w:rsid w:val="00E66CBB"/>
    <w:rsid w:val="00E7267E"/>
    <w:rsid w:val="00E762E3"/>
    <w:rsid w:val="00E842F1"/>
    <w:rsid w:val="00E85DBB"/>
    <w:rsid w:val="00E87C99"/>
    <w:rsid w:val="00E91995"/>
    <w:rsid w:val="00E91E02"/>
    <w:rsid w:val="00E9400D"/>
    <w:rsid w:val="00E959CE"/>
    <w:rsid w:val="00EA03EA"/>
    <w:rsid w:val="00EA2972"/>
    <w:rsid w:val="00EA39FE"/>
    <w:rsid w:val="00EA4D25"/>
    <w:rsid w:val="00EA6265"/>
    <w:rsid w:val="00EB4FAA"/>
    <w:rsid w:val="00EB73E9"/>
    <w:rsid w:val="00EC581A"/>
    <w:rsid w:val="00EC63CE"/>
    <w:rsid w:val="00ED31E7"/>
    <w:rsid w:val="00ED5A99"/>
    <w:rsid w:val="00EE0123"/>
    <w:rsid w:val="00EE04D1"/>
    <w:rsid w:val="00EE41DD"/>
    <w:rsid w:val="00EE5429"/>
    <w:rsid w:val="00EF3FF2"/>
    <w:rsid w:val="00EF7564"/>
    <w:rsid w:val="00F030C0"/>
    <w:rsid w:val="00F1049B"/>
    <w:rsid w:val="00F11F26"/>
    <w:rsid w:val="00F12716"/>
    <w:rsid w:val="00F13970"/>
    <w:rsid w:val="00F154E5"/>
    <w:rsid w:val="00F212B5"/>
    <w:rsid w:val="00F217BB"/>
    <w:rsid w:val="00F245F2"/>
    <w:rsid w:val="00F27AE5"/>
    <w:rsid w:val="00F27B71"/>
    <w:rsid w:val="00F3088A"/>
    <w:rsid w:val="00F414B5"/>
    <w:rsid w:val="00F41C20"/>
    <w:rsid w:val="00F44207"/>
    <w:rsid w:val="00F50493"/>
    <w:rsid w:val="00F55C81"/>
    <w:rsid w:val="00F57E20"/>
    <w:rsid w:val="00F62252"/>
    <w:rsid w:val="00F62B26"/>
    <w:rsid w:val="00F64070"/>
    <w:rsid w:val="00F64BDD"/>
    <w:rsid w:val="00F65711"/>
    <w:rsid w:val="00F71FCA"/>
    <w:rsid w:val="00F758A6"/>
    <w:rsid w:val="00F761CC"/>
    <w:rsid w:val="00F76847"/>
    <w:rsid w:val="00F777B3"/>
    <w:rsid w:val="00F80A83"/>
    <w:rsid w:val="00F823E2"/>
    <w:rsid w:val="00F833BE"/>
    <w:rsid w:val="00F859BF"/>
    <w:rsid w:val="00F872C8"/>
    <w:rsid w:val="00F903C9"/>
    <w:rsid w:val="00F94951"/>
    <w:rsid w:val="00FA39E0"/>
    <w:rsid w:val="00FA57D0"/>
    <w:rsid w:val="00FA6201"/>
    <w:rsid w:val="00FA7579"/>
    <w:rsid w:val="00FA78FD"/>
    <w:rsid w:val="00FB4CB7"/>
    <w:rsid w:val="00FB6496"/>
    <w:rsid w:val="00FB6F00"/>
    <w:rsid w:val="00FC1042"/>
    <w:rsid w:val="00FC2CEF"/>
    <w:rsid w:val="00FC3DB0"/>
    <w:rsid w:val="00FC6AC2"/>
    <w:rsid w:val="00FD138B"/>
    <w:rsid w:val="00FD651A"/>
    <w:rsid w:val="00FD6571"/>
    <w:rsid w:val="00FE2C48"/>
    <w:rsid w:val="00FF37E9"/>
    <w:rsid w:val="00FF3B00"/>
    <w:rsid w:val="00FF5535"/>
    <w:rsid w:val="00FF5B3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EF59F"/>
  <w15:chartTrackingRefBased/>
  <w15:docId w15:val="{BD8CE4D8-C1B7-469F-9A9B-8E0FA84F9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325"/>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28132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28132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281325"/>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281325"/>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281325"/>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281325"/>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281325"/>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281325"/>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281325"/>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1325"/>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281325"/>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281325"/>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281325"/>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281325"/>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281325"/>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281325"/>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281325"/>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281325"/>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281325"/>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281325"/>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281325"/>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281325"/>
    <w:pPr>
      <w:spacing w:after="120"/>
      <w:ind w:left="567"/>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281325"/>
    <w:rPr>
      <w:vertAlign w:val="superscript"/>
      <w:lang w:val="es-ES"/>
    </w:rPr>
  </w:style>
  <w:style w:type="paragraph" w:customStyle="1" w:styleId="Footnote">
    <w:name w:val="Footnote"/>
    <w:basedOn w:val="Textonotapie"/>
    <w:semiHidden/>
    <w:qFormat/>
    <w:rsid w:val="00281325"/>
    <w:rPr>
      <w:szCs w:val="18"/>
    </w:rPr>
  </w:style>
  <w:style w:type="paragraph" w:styleId="Encabezado">
    <w:name w:val="header"/>
    <w:basedOn w:val="Normal"/>
    <w:link w:val="EncabezadoCar"/>
    <w:semiHidden/>
    <w:rsid w:val="0028132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281325"/>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281325"/>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281325"/>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281325"/>
    <w:pPr>
      <w:spacing w:after="240"/>
    </w:pPr>
    <w:rPr>
      <w:b/>
      <w:sz w:val="28"/>
    </w:rPr>
  </w:style>
  <w:style w:type="paragraph" w:customStyle="1" w:styleId="ABSymbol">
    <w:name w:val="AB_Symbol"/>
    <w:basedOn w:val="Normal"/>
    <w:qFormat/>
    <w:rsid w:val="0028132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81325"/>
    <w:pPr>
      <w:numPr>
        <w:numId w:val="9"/>
      </w:numPr>
      <w:tabs>
        <w:tab w:val="left" w:pos="3969"/>
      </w:tabs>
      <w:spacing w:before="120" w:after="120"/>
    </w:pPr>
  </w:style>
  <w:style w:type="paragraph" w:customStyle="1" w:styleId="AFCorNNormal">
    <w:name w:val="AF_CorNNormal"/>
    <w:basedOn w:val="Normal"/>
    <w:unhideWhenUsed/>
    <w:rsid w:val="00281325"/>
    <w:pPr>
      <w:jc w:val="left"/>
    </w:pPr>
  </w:style>
  <w:style w:type="paragraph" w:customStyle="1" w:styleId="AEDistrNormal">
    <w:name w:val="AE_DistrNormal"/>
    <w:basedOn w:val="Normal"/>
    <w:unhideWhenUsed/>
    <w:rsid w:val="00281325"/>
    <w:pPr>
      <w:jc w:val="left"/>
    </w:pPr>
  </w:style>
  <w:style w:type="paragraph" w:customStyle="1" w:styleId="AASmallLogo">
    <w:name w:val="AA_SmallLogo"/>
    <w:basedOn w:val="AEDistrNormal"/>
    <w:unhideWhenUsed/>
    <w:rsid w:val="00281325"/>
    <w:pPr>
      <w:spacing w:before="40"/>
    </w:pPr>
    <w:rPr>
      <w:sz w:val="4"/>
    </w:rPr>
  </w:style>
  <w:style w:type="paragraph" w:customStyle="1" w:styleId="ACLargeLogo">
    <w:name w:val="AC_LargeLogo"/>
    <w:basedOn w:val="AFCorNNormal"/>
    <w:next w:val="AISpacer"/>
    <w:unhideWhenUsed/>
    <w:rsid w:val="00281325"/>
    <w:pPr>
      <w:spacing w:before="120"/>
      <w:contextualSpacing/>
    </w:pPr>
    <w:rPr>
      <w:sz w:val="8"/>
    </w:rPr>
  </w:style>
  <w:style w:type="paragraph" w:styleId="Textonotapie">
    <w:name w:val="footnote text"/>
    <w:basedOn w:val="Normal"/>
    <w:link w:val="TextonotapieCar"/>
    <w:uiPriority w:val="99"/>
    <w:unhideWhenUsed/>
    <w:rsid w:val="00281325"/>
    <w:pPr>
      <w:jc w:val="left"/>
    </w:pPr>
    <w:rPr>
      <w:sz w:val="18"/>
      <w:szCs w:val="20"/>
    </w:rPr>
  </w:style>
  <w:style w:type="character" w:customStyle="1" w:styleId="TextonotapieCar">
    <w:name w:val="Texto nota pie Car"/>
    <w:basedOn w:val="Fuentedeprrafopredeter"/>
    <w:link w:val="Textonotapie"/>
    <w:uiPriority w:val="99"/>
    <w:rsid w:val="00281325"/>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28132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281325"/>
    <w:rPr>
      <w:rFonts w:eastAsiaTheme="minorHAnsi"/>
      <w:sz w:val="22"/>
      <w:szCs w:val="22"/>
      <w:lang w:val="es-ES"/>
    </w:rPr>
  </w:style>
  <w:style w:type="character" w:styleId="Refdecomentario">
    <w:name w:val="annotation reference"/>
    <w:basedOn w:val="Fuentedeprrafopredeter"/>
    <w:uiPriority w:val="99"/>
    <w:semiHidden/>
    <w:unhideWhenUsed/>
    <w:rsid w:val="00281325"/>
    <w:rPr>
      <w:sz w:val="16"/>
      <w:szCs w:val="16"/>
      <w:lang w:val="es-ES"/>
    </w:rPr>
  </w:style>
  <w:style w:type="paragraph" w:styleId="Textocomentario">
    <w:name w:val="annotation text"/>
    <w:basedOn w:val="Normal"/>
    <w:link w:val="TextocomentarioCar"/>
    <w:uiPriority w:val="99"/>
    <w:semiHidden/>
    <w:rsid w:val="00281325"/>
    <w:rPr>
      <w:sz w:val="20"/>
      <w:szCs w:val="20"/>
    </w:rPr>
  </w:style>
  <w:style w:type="character" w:customStyle="1" w:styleId="TextocomentarioCar">
    <w:name w:val="Texto comentario Car"/>
    <w:basedOn w:val="Fuentedeprrafopredeter"/>
    <w:link w:val="Textocomentario"/>
    <w:uiPriority w:val="99"/>
    <w:semiHidden/>
    <w:rsid w:val="00281325"/>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281325"/>
    <w:rPr>
      <w:b/>
      <w:bCs/>
    </w:rPr>
  </w:style>
  <w:style w:type="character" w:customStyle="1" w:styleId="AsuntodelcomentarioCar">
    <w:name w:val="Asunto del comentario Car"/>
    <w:basedOn w:val="TextocomentarioCar"/>
    <w:link w:val="Asuntodelcomentario"/>
    <w:uiPriority w:val="99"/>
    <w:semiHidden/>
    <w:rsid w:val="00281325"/>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28132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8132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281325"/>
    <w:pPr>
      <w:contextualSpacing/>
    </w:pPr>
  </w:style>
  <w:style w:type="numbering" w:customStyle="1" w:styleId="ListCBD">
    <w:name w:val="ListCBD"/>
    <w:basedOn w:val="Sinlista"/>
    <w:uiPriority w:val="99"/>
    <w:rsid w:val="00281325"/>
    <w:pPr>
      <w:numPr>
        <w:numId w:val="7"/>
      </w:numPr>
    </w:pPr>
  </w:style>
  <w:style w:type="numbering" w:customStyle="1" w:styleId="CBDHeadings">
    <w:name w:val="CBD_Headings"/>
    <w:basedOn w:val="ListCBD"/>
    <w:uiPriority w:val="99"/>
    <w:rsid w:val="00281325"/>
    <w:pPr>
      <w:numPr>
        <w:numId w:val="8"/>
      </w:numPr>
    </w:pPr>
  </w:style>
  <w:style w:type="paragraph" w:customStyle="1" w:styleId="AISpacer">
    <w:name w:val="AI_Spacer"/>
    <w:next w:val="Normal"/>
    <w:unhideWhenUsed/>
    <w:qFormat/>
    <w:rsid w:val="00281325"/>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281325"/>
    <w:pPr>
      <w:spacing w:before="120"/>
    </w:pPr>
  </w:style>
  <w:style w:type="paragraph" w:customStyle="1" w:styleId="AFCorNBold">
    <w:name w:val="AF_CorNBold"/>
    <w:basedOn w:val="AFCorNNormal"/>
    <w:next w:val="AFCorNNormal"/>
    <w:unhideWhenUsed/>
    <w:qFormat/>
    <w:rsid w:val="00281325"/>
    <w:rPr>
      <w:b/>
    </w:rPr>
  </w:style>
  <w:style w:type="paragraph" w:customStyle="1" w:styleId="AFCorN12Bold">
    <w:name w:val="AF_CorN12Bold"/>
    <w:basedOn w:val="AFCorNNormal"/>
    <w:next w:val="AFCorNNormal"/>
    <w:unhideWhenUsed/>
    <w:qFormat/>
    <w:rsid w:val="00281325"/>
    <w:rPr>
      <w:b/>
      <w:sz w:val="24"/>
    </w:rPr>
  </w:style>
  <w:style w:type="paragraph" w:customStyle="1" w:styleId="CBDAgendaItem">
    <w:name w:val="CBD_AgendaItem"/>
    <w:basedOn w:val="Normal"/>
    <w:qFormat/>
    <w:rsid w:val="0028132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81325"/>
    <w:pPr>
      <w:spacing w:after="120"/>
      <w:ind w:left="1134" w:firstLine="567"/>
    </w:pPr>
  </w:style>
  <w:style w:type="paragraph" w:customStyle="1" w:styleId="CBDDesicionAnnex">
    <w:name w:val="CBD_DesicionAnnex"/>
    <w:basedOn w:val="CBDNormal"/>
    <w:next w:val="CBDDesicionText"/>
    <w:qFormat/>
    <w:rsid w:val="00281325"/>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281325"/>
    <w:rPr>
      <w:rFonts w:ascii="Times New Roman" w:hAnsi="Times New Roman"/>
      <w:color w:val="467886" w:themeColor="hyperlink"/>
      <w:u w:val="single"/>
      <w:lang w:val="es-ES"/>
    </w:rPr>
  </w:style>
  <w:style w:type="paragraph" w:customStyle="1" w:styleId="CBDAnnex">
    <w:name w:val="CBD_Annex"/>
    <w:basedOn w:val="CBDNormal"/>
    <w:next w:val="CBDTitle"/>
    <w:qFormat/>
    <w:rsid w:val="00281325"/>
    <w:pPr>
      <w:keepNext/>
      <w:keepLines/>
      <w:spacing w:after="240"/>
      <w:jc w:val="left"/>
    </w:pPr>
    <w:rPr>
      <w:b/>
      <w:sz w:val="28"/>
      <w:lang w:bidi="ar-SY"/>
    </w:rPr>
  </w:style>
  <w:style w:type="paragraph" w:customStyle="1" w:styleId="CBDSubTitle">
    <w:name w:val="CBD_SubTitle"/>
    <w:basedOn w:val="CBDNormal"/>
    <w:qFormat/>
    <w:rsid w:val="00281325"/>
    <w:pPr>
      <w:keepNext/>
      <w:keepLines/>
      <w:spacing w:before="240" w:after="240"/>
      <w:ind w:left="567"/>
      <w:jc w:val="left"/>
    </w:pPr>
    <w:rPr>
      <w:b/>
    </w:rPr>
  </w:style>
  <w:style w:type="paragraph" w:customStyle="1" w:styleId="CBDTitle">
    <w:name w:val="CBD_Title"/>
    <w:basedOn w:val="CBDNormal"/>
    <w:next w:val="CBDSubTitle"/>
    <w:qFormat/>
    <w:rsid w:val="00281325"/>
    <w:pPr>
      <w:keepNext/>
      <w:keepLines/>
      <w:spacing w:before="240" w:after="240"/>
      <w:ind w:left="567"/>
      <w:jc w:val="left"/>
    </w:pPr>
    <w:rPr>
      <w:b/>
      <w:sz w:val="28"/>
    </w:rPr>
  </w:style>
  <w:style w:type="paragraph" w:customStyle="1" w:styleId="AENormal">
    <w:name w:val="AE_Normal"/>
    <w:basedOn w:val="Normal"/>
    <w:rsid w:val="00281325"/>
  </w:style>
  <w:style w:type="paragraph" w:customStyle="1" w:styleId="CBDH1">
    <w:name w:val="CBD_H1"/>
    <w:basedOn w:val="CBDNormal"/>
    <w:qFormat/>
    <w:rsid w:val="00281325"/>
    <w:pPr>
      <w:keepNext/>
      <w:keepLines/>
      <w:spacing w:before="240" w:after="120"/>
      <w:ind w:left="567" w:hanging="567"/>
      <w:jc w:val="left"/>
      <w:outlineLvl w:val="0"/>
    </w:pPr>
    <w:rPr>
      <w:b/>
      <w:sz w:val="28"/>
    </w:rPr>
  </w:style>
  <w:style w:type="paragraph" w:customStyle="1" w:styleId="CBDH2">
    <w:name w:val="CBD_H2"/>
    <w:basedOn w:val="CBDNormal"/>
    <w:qFormat/>
    <w:rsid w:val="00281325"/>
    <w:pPr>
      <w:keepNext/>
      <w:keepLines/>
      <w:ind w:left="567" w:hanging="567"/>
    </w:pPr>
    <w:rPr>
      <w:b/>
      <w:sz w:val="24"/>
    </w:rPr>
  </w:style>
  <w:style w:type="paragraph" w:customStyle="1" w:styleId="CBDFootnoteText">
    <w:name w:val="CBD_Footnote_Text"/>
    <w:basedOn w:val="CBDNormal"/>
    <w:qFormat/>
    <w:rsid w:val="00281325"/>
    <w:pPr>
      <w:jc w:val="left"/>
    </w:pPr>
    <w:rPr>
      <w:sz w:val="18"/>
    </w:rPr>
  </w:style>
  <w:style w:type="paragraph" w:customStyle="1" w:styleId="CBDFooter">
    <w:name w:val="CBD_Footer"/>
    <w:basedOn w:val="CBDNormal"/>
    <w:qFormat/>
    <w:rsid w:val="00281325"/>
    <w:rPr>
      <w:sz w:val="20"/>
    </w:rPr>
  </w:style>
  <w:style w:type="paragraph" w:customStyle="1" w:styleId="CBDHeader">
    <w:name w:val="CBD_Header"/>
    <w:basedOn w:val="CBDNormal"/>
    <w:next w:val="CBDFooter"/>
    <w:qFormat/>
    <w:rsid w:val="0028132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81325"/>
    <w:pPr>
      <w:keepNext/>
      <w:keepLines/>
      <w:spacing w:before="120" w:after="120"/>
      <w:ind w:left="567" w:hanging="567"/>
      <w:jc w:val="left"/>
    </w:pPr>
    <w:rPr>
      <w:b/>
    </w:rPr>
  </w:style>
  <w:style w:type="paragraph" w:customStyle="1" w:styleId="CBDH4">
    <w:name w:val="CBD_H4"/>
    <w:basedOn w:val="CBDNormal"/>
    <w:rsid w:val="00281325"/>
    <w:pPr>
      <w:keepNext/>
      <w:keepLines/>
      <w:spacing w:before="120" w:after="120"/>
      <w:ind w:left="567" w:hanging="567"/>
      <w:jc w:val="left"/>
    </w:pPr>
    <w:rPr>
      <w:b/>
    </w:rPr>
  </w:style>
  <w:style w:type="paragraph" w:customStyle="1" w:styleId="CBDH5">
    <w:name w:val="CBD_H5"/>
    <w:basedOn w:val="CBDNormal"/>
    <w:qFormat/>
    <w:rsid w:val="00281325"/>
    <w:pPr>
      <w:keepNext/>
      <w:keepLines/>
      <w:spacing w:before="120" w:after="120"/>
      <w:ind w:left="567" w:hanging="567"/>
      <w:jc w:val="left"/>
    </w:pPr>
    <w:rPr>
      <w:i/>
    </w:rPr>
  </w:style>
  <w:style w:type="paragraph" w:customStyle="1" w:styleId="CBDTableNormal">
    <w:name w:val="CBD_TableNormal"/>
    <w:basedOn w:val="CBDNormal"/>
    <w:qFormat/>
    <w:rsid w:val="00281325"/>
    <w:pPr>
      <w:spacing w:before="40" w:after="80"/>
      <w:jc w:val="left"/>
    </w:pPr>
    <w:rPr>
      <w:sz w:val="20"/>
    </w:rPr>
  </w:style>
  <w:style w:type="paragraph" w:customStyle="1" w:styleId="CBDTableTitle">
    <w:name w:val="CBD_TableTitle"/>
    <w:basedOn w:val="CBDNormal"/>
    <w:qFormat/>
    <w:rsid w:val="00281325"/>
    <w:pPr>
      <w:keepNext/>
      <w:keepLines/>
      <w:spacing w:before="120" w:after="60"/>
      <w:ind w:left="567"/>
      <w:jc w:val="left"/>
    </w:pPr>
    <w:rPr>
      <w:b/>
    </w:rPr>
  </w:style>
  <w:style w:type="paragraph" w:customStyle="1" w:styleId="CBDFigureTitle">
    <w:name w:val="CBD_FigureTitle"/>
    <w:basedOn w:val="CBDNormal"/>
    <w:next w:val="CBDNormalNoNumber"/>
    <w:qFormat/>
    <w:rsid w:val="00281325"/>
    <w:pPr>
      <w:keepNext/>
      <w:keepLines/>
      <w:spacing w:before="120" w:after="60"/>
      <w:ind w:left="567"/>
      <w:jc w:val="left"/>
    </w:pPr>
    <w:rPr>
      <w:b/>
    </w:rPr>
  </w:style>
  <w:style w:type="paragraph" w:styleId="TDC1">
    <w:name w:val="toc 1"/>
    <w:basedOn w:val="CBDNormal"/>
    <w:next w:val="Normal"/>
    <w:autoRedefine/>
    <w:uiPriority w:val="39"/>
    <w:unhideWhenUsed/>
    <w:rsid w:val="0028132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28132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28132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28132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28132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character" w:styleId="Mencinsinresolver">
    <w:name w:val="Unresolved Mention"/>
    <w:basedOn w:val="Fuentedeprrafopredeter"/>
    <w:uiPriority w:val="99"/>
    <w:semiHidden/>
    <w:unhideWhenUsed/>
    <w:rsid w:val="00485275"/>
    <w:rPr>
      <w:color w:val="605E5C"/>
      <w:shd w:val="clear" w:color="auto" w:fill="E1DFDD"/>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160C8A"/>
    <w:pPr>
      <w:spacing w:after="160" w:line="240" w:lineRule="exact"/>
      <w:jc w:val="left"/>
    </w:pPr>
    <w:rPr>
      <w:rFonts w:asciiTheme="minorHAnsi" w:eastAsia="Batang" w:hAnsiTheme="minorHAnsi" w:cstheme="minorBidi"/>
      <w:kern w:val="2"/>
      <w:sz w:val="24"/>
      <w:szCs w:val="24"/>
      <w:vertAlign w:val="superscript"/>
      <w14:ligatures w14:val="standardContextual"/>
    </w:rPr>
  </w:style>
  <w:style w:type="paragraph" w:customStyle="1" w:styleId="CBDAgendaItemReport">
    <w:name w:val="CBD_AgendaItem_Report"/>
    <w:basedOn w:val="Normal"/>
    <w:qFormat/>
    <w:rsid w:val="00281325"/>
    <w:pPr>
      <w:keepNext/>
      <w:keepLines/>
      <w:spacing w:before="240" w:after="120"/>
      <w:jc w:val="left"/>
    </w:pPr>
    <w:rPr>
      <w:b/>
      <w:sz w:val="24"/>
    </w:rPr>
  </w:style>
  <w:style w:type="paragraph" w:customStyle="1" w:styleId="CBDagendaItem0">
    <w:name w:val="CBD_agenda_Item"/>
    <w:basedOn w:val="CBDNormalNumber"/>
    <w:qFormat/>
    <w:rsid w:val="00281325"/>
  </w:style>
  <w:style w:type="paragraph" w:customStyle="1" w:styleId="CBDpara-item">
    <w:name w:val="CBD_para-item"/>
    <w:basedOn w:val="Normal"/>
    <w:qFormat/>
    <w:rsid w:val="00281325"/>
    <w:pPr>
      <w:tabs>
        <w:tab w:val="clear" w:pos="567"/>
      </w:tabs>
      <w:spacing w:before="120" w:after="120"/>
      <w:ind w:left="1134" w:hanging="567"/>
      <w:jc w:val="left"/>
    </w:pPr>
  </w:style>
  <w:style w:type="paragraph" w:customStyle="1" w:styleId="CBDsubpara-item">
    <w:name w:val="CBD_subpara-item"/>
    <w:basedOn w:val="CBDpara-item"/>
    <w:qFormat/>
    <w:rsid w:val="00281325"/>
    <w:pPr>
      <w:tabs>
        <w:tab w:val="clear" w:pos="1134"/>
      </w:tabs>
      <w:ind w:left="1701"/>
    </w:pPr>
  </w:style>
  <w:style w:type="paragraph" w:customStyle="1" w:styleId="CBDRecommendText">
    <w:name w:val="CBD_RecommendText"/>
    <w:basedOn w:val="Normal"/>
    <w:qFormat/>
    <w:rsid w:val="00281325"/>
    <w:pPr>
      <w:spacing w:after="120"/>
      <w:ind w:left="567"/>
    </w:pPr>
  </w:style>
  <w:style w:type="character" w:styleId="Hashtag">
    <w:name w:val="Hashtag"/>
    <w:basedOn w:val="Fuentedeprrafopredeter"/>
    <w:uiPriority w:val="99"/>
    <w:semiHidden/>
    <w:unhideWhenUsed/>
    <w:rsid w:val="006A3A3F"/>
    <w:rPr>
      <w:color w:val="2B579A"/>
      <w:shd w:val="clear" w:color="auto" w:fill="E1DFDD"/>
      <w:lang w:val="es-ES"/>
    </w:rPr>
  </w:style>
  <w:style w:type="character" w:styleId="Mencionar">
    <w:name w:val="Mention"/>
    <w:basedOn w:val="Fuentedeprrafopredeter"/>
    <w:uiPriority w:val="99"/>
    <w:semiHidden/>
    <w:unhideWhenUsed/>
    <w:rsid w:val="006A3A3F"/>
    <w:rPr>
      <w:color w:val="2B579A"/>
      <w:shd w:val="clear" w:color="auto" w:fill="E1DFDD"/>
      <w:lang w:val="es-ES"/>
    </w:rPr>
  </w:style>
  <w:style w:type="character" w:styleId="Hipervnculointeligente">
    <w:name w:val="Smart Hyperlink"/>
    <w:basedOn w:val="Fuentedeprrafopredeter"/>
    <w:uiPriority w:val="99"/>
    <w:semiHidden/>
    <w:unhideWhenUsed/>
    <w:rsid w:val="006A3A3F"/>
    <w:rPr>
      <w:u w:val="dotted"/>
      <w:lang w:val="es-ES"/>
    </w:rPr>
  </w:style>
  <w:style w:type="character" w:styleId="SmartLink">
    <w:name w:val="Smart Link"/>
    <w:basedOn w:val="Fuentedeprrafopredeter"/>
    <w:uiPriority w:val="99"/>
    <w:semiHidden/>
    <w:unhideWhenUsed/>
    <w:rsid w:val="006A3A3F"/>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mop/?m=cp-mop-1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notifications/2025/ntf-2025-120-sbstta27-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SBSTTA-27" TargetMode="External"/><Relationship Id="rId7" Type="http://schemas.openxmlformats.org/officeDocument/2006/relationships/hyperlink" Target="https://www.cbd.int/documents/CBD/SBSTTA/27/1/ADD1/REV1" TargetMode="External"/><Relationship Id="rId2" Type="http://schemas.openxmlformats.org/officeDocument/2006/relationships/hyperlink" Target="https://www.cbd.int/documents/CBD/SBSTTA/27/1/ADD1/REV1"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meetings/SBSTTA-27" TargetMode="External"/><Relationship Id="rId5" Type="http://schemas.openxmlformats.org/officeDocument/2006/relationships/hyperlink" Target="https://webtv.un.org/" TargetMode="External"/><Relationship Id="rId4" Type="http://schemas.openxmlformats.org/officeDocument/2006/relationships/hyperlink" Target="https://www.cbd.int/doc/meetings/cop/cop-08/official/cop-08-31-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sbstta-27-template-en(2).dotm</Template>
  <TotalTime>32</TotalTime>
  <Pages>1</Pages>
  <Words>1471</Words>
  <Characters>8095</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Scenario note</vt:lpstr>
      <vt:lpstr>Scenario note</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
  <dc:creator>Secretariat of the Convention on Biological Diversity</dc:creator>
  <cp:keywords>Subsidiary Body on Scientific, Technical and Technological Advice, twenty-seventh meeting</cp:keywords>
  <dc:description/>
  <cp:lastModifiedBy>Maria Troitino</cp:lastModifiedBy>
  <cp:revision>7</cp:revision>
  <dcterms:created xsi:type="dcterms:W3CDTF">2025-09-30T17:07:00Z</dcterms:created>
  <dcterms:modified xsi:type="dcterms:W3CDTF">2025-10-01T22:09:00Z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