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E475C5" w:rsidRPr="0053528C" w14:paraId="01DE5A0D" w14:textId="77777777" w:rsidTr="00834E9F">
        <w:trPr>
          <w:trHeight w:val="851"/>
        </w:trPr>
        <w:tc>
          <w:tcPr>
            <w:tcW w:w="465" w:type="pct"/>
            <w:tcBorders>
              <w:bottom w:val="single" w:sz="8" w:space="0" w:color="auto"/>
            </w:tcBorders>
            <w:vAlign w:val="bottom"/>
          </w:tcPr>
          <w:p w14:paraId="7077E181" w14:textId="77777777" w:rsidR="00E475C5" w:rsidRPr="0053528C" w:rsidRDefault="00E475C5" w:rsidP="00834E9F">
            <w:pPr>
              <w:spacing w:after="120"/>
              <w:jc w:val="left"/>
            </w:pPr>
            <w:bookmarkStart w:id="0" w:name="_Hlk137651738"/>
            <w:r w:rsidRPr="0053528C">
              <w:rPr>
                <w:noProof/>
                <w:lang w:eastAsia="es-ES_tradnl"/>
              </w:rPr>
              <w:drawing>
                <wp:inline distT="0" distB="0" distL="0" distR="0" wp14:anchorId="23264A5C" wp14:editId="0EFF650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212F8BD" w14:textId="77777777" w:rsidR="00E475C5" w:rsidRPr="0053528C" w:rsidRDefault="00E475C5" w:rsidP="00834E9F">
            <w:pPr>
              <w:spacing w:after="120"/>
              <w:jc w:val="left"/>
            </w:pPr>
            <w:r w:rsidRPr="0053528C">
              <w:rPr>
                <w:noProof/>
                <w:lang w:eastAsia="es-ES_tradnl"/>
              </w:rPr>
              <w:drawing>
                <wp:inline distT="0" distB="0" distL="0" distR="0" wp14:anchorId="76D4249E" wp14:editId="438DC87F">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DD53A2" w14:textId="77777777" w:rsidR="00E475C5" w:rsidRPr="0053528C" w:rsidRDefault="00E475C5" w:rsidP="00834E9F">
            <w:pPr>
              <w:spacing w:after="120"/>
              <w:jc w:val="right"/>
              <w:rPr>
                <w:szCs w:val="22"/>
              </w:rPr>
            </w:pPr>
            <w:r w:rsidRPr="0053528C">
              <w:rPr>
                <w:sz w:val="40"/>
                <w:szCs w:val="40"/>
              </w:rPr>
              <w:t>CBD</w:t>
            </w:r>
            <w:r w:rsidRPr="0053528C">
              <w:rPr>
                <w:szCs w:val="22"/>
              </w:rPr>
              <w:t>/CP/MOP/11/1/Add.1</w:t>
            </w:r>
          </w:p>
        </w:tc>
      </w:tr>
      <w:tr w:rsidR="00E475C5" w:rsidRPr="00E475C5" w14:paraId="13AE725F" w14:textId="77777777" w:rsidTr="00834E9F">
        <w:tc>
          <w:tcPr>
            <w:tcW w:w="2297" w:type="pct"/>
            <w:gridSpan w:val="2"/>
            <w:tcBorders>
              <w:top w:val="single" w:sz="8" w:space="0" w:color="auto"/>
              <w:bottom w:val="single" w:sz="12" w:space="0" w:color="auto"/>
            </w:tcBorders>
          </w:tcPr>
          <w:p w14:paraId="4A31634A" w14:textId="77777777" w:rsidR="00E475C5" w:rsidRPr="0053528C" w:rsidRDefault="00E475C5" w:rsidP="00834E9F">
            <w:pPr>
              <w:pStyle w:val="Cornernotation"/>
              <w:suppressLineNumbers/>
              <w:suppressAutoHyphens/>
              <w:spacing w:before="120" w:after="120"/>
            </w:pPr>
            <w:r w:rsidRPr="0053528C">
              <w:rPr>
                <w:b w:val="0"/>
                <w:bCs/>
                <w:noProof/>
                <w:lang w:eastAsia="es-ES_tradnl"/>
              </w:rPr>
              <w:drawing>
                <wp:inline distT="0" distB="0" distL="0" distR="0" wp14:anchorId="315176CC" wp14:editId="1D472E9A">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3BADB0F" w14:textId="77777777" w:rsidR="00E475C5" w:rsidRPr="00E475C5" w:rsidRDefault="00E475C5" w:rsidP="00834E9F">
            <w:pPr>
              <w:ind w:left="2584"/>
              <w:rPr>
                <w:sz w:val="22"/>
                <w:szCs w:val="22"/>
                <w:lang w:val="en-GB"/>
              </w:rPr>
            </w:pPr>
            <w:r w:rsidRPr="00E475C5">
              <w:rPr>
                <w:sz w:val="22"/>
                <w:szCs w:val="22"/>
                <w:lang w:val="en-GB"/>
              </w:rPr>
              <w:t>Distr.: General</w:t>
            </w:r>
          </w:p>
          <w:p w14:paraId="1272C2BE" w14:textId="77777777" w:rsidR="00E475C5" w:rsidRPr="00E475C5" w:rsidRDefault="00E475C5" w:rsidP="00834E9F">
            <w:pPr>
              <w:ind w:left="2584"/>
              <w:rPr>
                <w:sz w:val="22"/>
                <w:szCs w:val="22"/>
                <w:lang w:val="en-GB"/>
              </w:rPr>
            </w:pPr>
            <w:r w:rsidRPr="00E475C5">
              <w:rPr>
                <w:szCs w:val="22"/>
                <w:lang w:val="en-GB"/>
              </w:rPr>
              <w:t>30 July</w:t>
            </w:r>
            <w:r w:rsidRPr="00E475C5">
              <w:rPr>
                <w:sz w:val="22"/>
                <w:szCs w:val="22"/>
                <w:lang w:val="en-GB"/>
              </w:rPr>
              <w:t xml:space="preserve"> 2024</w:t>
            </w:r>
          </w:p>
          <w:p w14:paraId="57A5A2E7" w14:textId="77777777" w:rsidR="00E475C5" w:rsidRPr="00E475C5" w:rsidRDefault="00E475C5" w:rsidP="00834E9F">
            <w:pPr>
              <w:ind w:left="2584"/>
              <w:rPr>
                <w:sz w:val="22"/>
                <w:szCs w:val="22"/>
                <w:lang w:val="en-GB"/>
              </w:rPr>
            </w:pPr>
            <w:r w:rsidRPr="00E475C5">
              <w:rPr>
                <w:sz w:val="22"/>
                <w:szCs w:val="22"/>
                <w:lang w:val="en-GB"/>
              </w:rPr>
              <w:t>Russian</w:t>
            </w:r>
          </w:p>
          <w:p w14:paraId="08675462" w14:textId="77777777" w:rsidR="00E475C5" w:rsidRPr="00E475C5" w:rsidRDefault="00E475C5" w:rsidP="00834E9F">
            <w:pPr>
              <w:ind w:left="2584"/>
              <w:rPr>
                <w:sz w:val="22"/>
                <w:szCs w:val="22"/>
                <w:lang w:val="en-GB"/>
              </w:rPr>
            </w:pPr>
            <w:r w:rsidRPr="00E475C5">
              <w:rPr>
                <w:sz w:val="22"/>
                <w:szCs w:val="22"/>
                <w:lang w:val="en-GB"/>
              </w:rPr>
              <w:t>Original: English</w:t>
            </w:r>
          </w:p>
          <w:p w14:paraId="7F1CEC9E" w14:textId="77777777" w:rsidR="00E475C5" w:rsidRPr="00E475C5" w:rsidRDefault="00E475C5" w:rsidP="00834E9F">
            <w:pPr>
              <w:rPr>
                <w:lang w:val="en-GB"/>
              </w:rPr>
            </w:pPr>
          </w:p>
        </w:tc>
      </w:tr>
    </w:tbl>
    <w:p w14:paraId="26665B7D" w14:textId="77777777" w:rsidR="00E475C5" w:rsidRPr="0053528C" w:rsidRDefault="00E475C5" w:rsidP="00E475C5">
      <w:pPr>
        <w:pStyle w:val="Cornernotation"/>
        <w:ind w:right="4257"/>
        <w:rPr>
          <w:bCs/>
        </w:rPr>
      </w:pPr>
      <w:r w:rsidRPr="0053528C">
        <w:rPr>
          <w:bCs/>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3FD08DFF" w14:textId="77777777" w:rsidR="00E475C5" w:rsidRPr="0053528C" w:rsidRDefault="00E475C5" w:rsidP="00E475C5">
      <w:pPr>
        <w:pStyle w:val="Cornernotation"/>
        <w:rPr>
          <w:bCs/>
          <w:sz w:val="22"/>
        </w:rPr>
      </w:pPr>
      <w:r w:rsidRPr="0053528C">
        <w:rPr>
          <w:bCs/>
          <w:sz w:val="22"/>
        </w:rPr>
        <w:t xml:space="preserve">Одиннадцатое совещание </w:t>
      </w:r>
    </w:p>
    <w:p w14:paraId="3EE44355" w14:textId="77777777" w:rsidR="00E475C5" w:rsidRPr="0053528C" w:rsidRDefault="00E475C5" w:rsidP="00E475C5">
      <w:pPr>
        <w:pStyle w:val="Venuedate"/>
      </w:pPr>
      <w:r w:rsidRPr="0053528C">
        <w:t xml:space="preserve">Кали, Колумбия, 21 октября – 1 ноября 2024 года </w:t>
      </w:r>
    </w:p>
    <w:p w14:paraId="55F7E999" w14:textId="77777777" w:rsidR="00E475C5" w:rsidRPr="0053528C" w:rsidRDefault="00E475C5" w:rsidP="00E475C5">
      <w:pPr>
        <w:pStyle w:val="Cornernotation-Item"/>
        <w:rPr>
          <w:b w:val="0"/>
          <w:bCs w:val="0"/>
        </w:rPr>
      </w:pPr>
      <w:r w:rsidRPr="0053528C">
        <w:rPr>
          <w:b w:val="0"/>
        </w:rPr>
        <w:t>Пункт 2 предварительной повестки дня</w:t>
      </w:r>
      <w:r w:rsidRPr="0053528C">
        <w:rPr>
          <w:rStyle w:val="FootnoteReference"/>
          <w:b w:val="0"/>
          <w:bCs w:val="0"/>
        </w:rPr>
        <w:footnoteReference w:customMarkFollows="1" w:id="2"/>
        <w:t>*</w:t>
      </w:r>
    </w:p>
    <w:p w14:paraId="22C964A1" w14:textId="77777777" w:rsidR="00E475C5" w:rsidRPr="0053528C" w:rsidRDefault="00E475C5" w:rsidP="00E475C5">
      <w:pPr>
        <w:pStyle w:val="Cornernotation-Item"/>
      </w:pPr>
      <w:r w:rsidRPr="0053528C">
        <w:t>Организационные вопросы</w:t>
      </w:r>
    </w:p>
    <w:bookmarkEnd w:id="0"/>
    <w:p w14:paraId="7CADC951" w14:textId="42D56167" w:rsidR="00A96B21" w:rsidRPr="003349E4" w:rsidRDefault="00E475C5" w:rsidP="00A96B21">
      <w:pPr>
        <w:pStyle w:val="Title"/>
      </w:pPr>
      <w:sdt>
        <w:sdtPr>
          <w:alias w:val="Название"/>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Pr="0053528C">
            <w:t>Аннотированная предварительная повестка дня</w:t>
          </w:r>
        </w:sdtContent>
      </w:sdt>
    </w:p>
    <w:p w14:paraId="4541CC06" w14:textId="1860B631" w:rsidR="00557370" w:rsidRPr="003349E4" w:rsidRDefault="00557370" w:rsidP="004E26AC">
      <w:pPr>
        <w:pStyle w:val="Heading1"/>
        <w:numPr>
          <w:ilvl w:val="0"/>
          <w:numId w:val="0"/>
        </w:numPr>
        <w:ind w:left="567"/>
      </w:pPr>
      <w:r>
        <w:t>Введение</w:t>
      </w:r>
    </w:p>
    <w:p w14:paraId="083CCF6F" w14:textId="7DA7D39C" w:rsidR="00557370" w:rsidRPr="002B15CF" w:rsidRDefault="00392FF8" w:rsidP="00C1297F">
      <w:pPr>
        <w:pStyle w:val="Para1"/>
        <w:ind w:left="562" w:firstLine="0"/>
      </w:pPr>
      <w:r>
        <w:t xml:space="preserve">По приглашению правительства </w:t>
      </w:r>
      <w:bookmarkStart w:id="1" w:name="_Hlk89176057"/>
      <w:r>
        <w:t>Колумбии</w:t>
      </w:r>
      <w:r>
        <w:rPr>
          <w:rFonts w:asciiTheme="majorBidi" w:hAnsiTheme="majorBidi"/>
          <w:color w:val="000000"/>
        </w:rPr>
        <w:t xml:space="preserve"> </w:t>
      </w:r>
      <w:bookmarkEnd w:id="1"/>
      <w:r>
        <w:rPr>
          <w:color w:val="000000"/>
        </w:rPr>
        <w:t xml:space="preserve">11-е совещание Конференции Сторон, выступающей в качестве совещания Сторон Картахенского протокола по биобезопасности к Конвенции о биологическом разнообразии, пройдет в Кали (Колумбия) </w:t>
      </w:r>
      <w:bookmarkStart w:id="2" w:name="_Hlk89175176"/>
      <w:r w:rsidR="00E475C5">
        <w:rPr>
          <w:color w:val="000000"/>
        </w:rPr>
        <w:t>с 21 октября по 1 </w:t>
      </w:r>
      <w:r>
        <w:rPr>
          <w:color w:val="000000"/>
        </w:rPr>
        <w:t xml:space="preserve">ноября </w:t>
      </w:r>
      <w:bookmarkEnd w:id="2"/>
      <w:r>
        <w:rPr>
          <w:color w:val="000000"/>
        </w:rPr>
        <w:t>2024 года одновременно с 16-м совещанием Конференции Сторон Конвенции и 5-м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t>. Церемония открытия высокого уровня состоится 20 октября.</w:t>
      </w:r>
    </w:p>
    <w:p w14:paraId="4C99C80F" w14:textId="639B47CA" w:rsidR="00FE165D" w:rsidRPr="00FE165D" w:rsidRDefault="00FE165D" w:rsidP="00FE165D">
      <w:pPr>
        <w:pStyle w:val="Para1"/>
        <w:ind w:left="562" w:firstLine="0"/>
      </w:pPr>
      <w:r>
        <w:t>Указанным совещаниям будет предшествовать 5-е совещание Вспомогательного органа по осуществлению, которое пройдет с 16 по 18 октября.</w:t>
      </w:r>
    </w:p>
    <w:p w14:paraId="1FEE9338" w14:textId="571DF802" w:rsidR="00557370" w:rsidRPr="00392FF8" w:rsidRDefault="00EE6354" w:rsidP="00882C67">
      <w:pPr>
        <w:pStyle w:val="Para1"/>
        <w:ind w:left="562" w:firstLine="0"/>
      </w:pPr>
      <w:r>
        <w:t>Подготовительные совещания региональных групп могут состояться 20 октября.</w:t>
      </w:r>
    </w:p>
    <w:p w14:paraId="572807E0" w14:textId="61D425F6" w:rsidR="00392FF8" w:rsidRPr="003349E4" w:rsidRDefault="00392FF8" w:rsidP="00882C67">
      <w:pPr>
        <w:pStyle w:val="Para1"/>
        <w:ind w:left="562" w:firstLine="0"/>
      </w:pPr>
      <w:r>
        <w:t>Секретариат подготовит подборку проектов решений, предложенных вспомогательными органами или разработанных в свете предшествующих решений и рекомендаций</w:t>
      </w:r>
      <w:r w:rsidR="00A74CD7">
        <w:rPr>
          <w:rStyle w:val="FootnoteReference"/>
        </w:rPr>
        <w:footnoteReference w:id="3"/>
      </w:r>
      <w:r>
        <w:t>.</w:t>
      </w:r>
    </w:p>
    <w:p w14:paraId="57B217A9" w14:textId="22DB672D" w:rsidR="004E26AC" w:rsidRPr="003349E4" w:rsidRDefault="004E26AC" w:rsidP="00CD3E49">
      <w:pPr>
        <w:pStyle w:val="Item"/>
      </w:pPr>
      <w:r>
        <w:t>Пункт 1</w:t>
      </w:r>
    </w:p>
    <w:p w14:paraId="754BCDA1" w14:textId="63949F59" w:rsidR="00557370" w:rsidRPr="003349E4" w:rsidRDefault="004E26AC" w:rsidP="00CD3E49">
      <w:pPr>
        <w:pStyle w:val="Item"/>
        <w:rPr>
          <w:caps/>
        </w:rPr>
      </w:pPr>
      <w:r>
        <w:t>Открытие совещания</w:t>
      </w:r>
    </w:p>
    <w:p w14:paraId="781C9BC9" w14:textId="3D402298" w:rsidR="00557370" w:rsidRPr="00392FF8" w:rsidRDefault="00392FF8" w:rsidP="00EC2124">
      <w:pPr>
        <w:pStyle w:val="Para1"/>
        <w:ind w:left="562" w:firstLine="0"/>
      </w:pPr>
      <w:r>
        <w:rPr>
          <w:rFonts w:asciiTheme="majorBidi" w:hAnsiTheme="majorBidi"/>
        </w:rPr>
        <w:t>Открытие совещания состоится 21 октября в 10 часов совместно с открытием 16-го совещания Конференции Сторон Конвенции и 5-го совещания Конференции Сторон, выступающей в качестве совещания Сторон Нагойского протокола.</w:t>
      </w:r>
    </w:p>
    <w:p w14:paraId="383919B1" w14:textId="0EEC1162" w:rsidR="00392FF8" w:rsidRPr="00392FF8" w:rsidRDefault="00392FF8" w:rsidP="00EC2124">
      <w:pPr>
        <w:pStyle w:val="Para1"/>
        <w:ind w:left="562" w:firstLine="0"/>
      </w:pPr>
      <w:r>
        <w:t>Совещание будет открыто Председателем 15-го совещания Конференции Сторон или его представителем.</w:t>
      </w:r>
      <w:r>
        <w:rPr>
          <w:rFonts w:asciiTheme="majorBidi" w:hAnsiTheme="majorBidi"/>
        </w:rPr>
        <w:t xml:space="preserve"> На первом заседании перед участниками с приветственными заявлениями выступят представители Председателя и принимающей страны.</w:t>
      </w:r>
    </w:p>
    <w:p w14:paraId="6BF9E585" w14:textId="1163A07D" w:rsidR="00392FF8" w:rsidRPr="00392FF8" w:rsidRDefault="00392FF8" w:rsidP="00EC2124">
      <w:pPr>
        <w:pStyle w:val="Para1"/>
        <w:ind w:left="562" w:firstLine="0"/>
      </w:pPr>
      <w:r>
        <w:rPr>
          <w:rFonts w:asciiTheme="majorBidi" w:hAnsiTheme="majorBidi"/>
        </w:rPr>
        <w:lastRenderedPageBreak/>
        <w:t>Исполнительный секретарь обратится к участникам и осветит основные вопросы, стоящие перед Конференцией Сторон Конвенции и Конференцией Сторон, выступающей в качестве совещаний Сторон протоколов.</w:t>
      </w:r>
    </w:p>
    <w:p w14:paraId="1901B3F5" w14:textId="3610A49E" w:rsidR="00392FF8" w:rsidRPr="003349E4" w:rsidRDefault="00392FF8" w:rsidP="00EC2124">
      <w:pPr>
        <w:pStyle w:val="Para1"/>
        <w:ind w:left="562" w:firstLine="0"/>
      </w:pPr>
      <w:r>
        <w:rPr>
          <w:rFonts w:asciiTheme="majorBidi" w:hAnsiTheme="majorBidi"/>
        </w:rPr>
        <w:t>Кроме того, с заявлениями могут выступить представители региональных групп, коренных народов и местных общин, а также ограниченного числа других групп.</w:t>
      </w:r>
    </w:p>
    <w:p w14:paraId="6E0D9EAB" w14:textId="0C4579B2" w:rsidR="00CD3E49" w:rsidRPr="003349E4" w:rsidRDefault="00CD3E49" w:rsidP="00CD3E49">
      <w:pPr>
        <w:pStyle w:val="Item"/>
      </w:pPr>
      <w:r>
        <w:t>Пункт 2</w:t>
      </w:r>
    </w:p>
    <w:p w14:paraId="71865ABA" w14:textId="04337B3F" w:rsidR="00557370" w:rsidRPr="003349E4" w:rsidRDefault="00CD3E49" w:rsidP="00CD3E49">
      <w:pPr>
        <w:pStyle w:val="Item"/>
        <w:rPr>
          <w:caps/>
        </w:rPr>
      </w:pPr>
      <w:r>
        <w:t>Организационные вопросы</w:t>
      </w:r>
    </w:p>
    <w:p w14:paraId="4A539392" w14:textId="6A5211C7" w:rsidR="00557370" w:rsidRPr="003349E4" w:rsidRDefault="00557370" w:rsidP="00CD3E49">
      <w:pPr>
        <w:pStyle w:val="Heading2"/>
        <w:suppressLineNumbers/>
        <w:suppressAutoHyphens/>
        <w:ind w:firstLine="0"/>
        <w:rPr>
          <w:b w:val="0"/>
          <w:bCs/>
          <w:i/>
          <w:iCs/>
          <w:snapToGrid w:val="0"/>
          <w:kern w:val="22"/>
          <w:sz w:val="22"/>
          <w:szCs w:val="22"/>
        </w:rPr>
      </w:pPr>
      <w:r>
        <w:rPr>
          <w:b w:val="0"/>
          <w:i/>
          <w:snapToGrid w:val="0"/>
          <w:sz w:val="22"/>
        </w:rPr>
        <w:t>Выборы Председателя</w:t>
      </w:r>
    </w:p>
    <w:p w14:paraId="3F51B33A" w14:textId="48E38E6F" w:rsidR="00557370" w:rsidRPr="00392FF8" w:rsidRDefault="00B116AF" w:rsidP="00EC2124">
      <w:pPr>
        <w:pStyle w:val="Para1"/>
        <w:ind w:left="562" w:firstLine="0"/>
        <w:rPr>
          <w:kern w:val="22"/>
        </w:rPr>
      </w:pPr>
      <w:r>
        <w:t xml:space="preserve">На первом заседании Председатель 15-го совещания Конференции Сторон г-н Хуан Жуньцю, </w:t>
      </w:r>
      <w:r w:rsidR="00E475C5">
        <w:t>м</w:t>
      </w:r>
      <w:r>
        <w:t>инистр экологии и окружающей среды Китая, или его представитель предложат избрать представителя принимающей страны в качестве Председателя 16-го совещания. Срок полномочий Председателя 16-го совещания начнется непосредственно с момента его или ее избрания и завершится с избранием преемника на 17-м совещании. Председатель 16-го совещания Конференции Сторон будет также выполнять функции Председателя 11-го совещания Конференции Сторон, выступающей в качестве совещания Сторон Картахенского протокола.</w:t>
      </w:r>
      <w:r w:rsidR="0071521C">
        <w:t>т</w:t>
      </w:r>
      <w:bookmarkStart w:id="3" w:name="_GoBack"/>
      <w:bookmarkEnd w:id="3"/>
    </w:p>
    <w:p w14:paraId="6BE5493B" w14:textId="4CE0ECA4" w:rsidR="00392FF8" w:rsidRPr="00392FF8" w:rsidRDefault="00392FF8" w:rsidP="00392FF8">
      <w:pPr>
        <w:pStyle w:val="Para1"/>
        <w:numPr>
          <w:ilvl w:val="0"/>
          <w:numId w:val="0"/>
        </w:numPr>
        <w:ind w:left="562"/>
        <w:rPr>
          <w:i/>
          <w:iCs/>
          <w:kern w:val="22"/>
        </w:rPr>
      </w:pPr>
      <w:r>
        <w:rPr>
          <w:i/>
        </w:rPr>
        <w:t>Выборы заместителей должностных лиц</w:t>
      </w:r>
    </w:p>
    <w:p w14:paraId="3A04E6BB" w14:textId="16AE982E" w:rsidR="00557370" w:rsidRPr="003349E4" w:rsidRDefault="00392FF8" w:rsidP="00EC2124">
      <w:pPr>
        <w:pStyle w:val="Para1"/>
        <w:ind w:left="562" w:firstLine="0"/>
      </w:pPr>
      <w:r>
        <w:t>Бюро Конференции Сторон Конвенции также выполняет функции бюро Конференции Сторон, выступающей в качестве совещания Сторон Картахенского протокола.</w:t>
      </w:r>
      <w:r>
        <w:rPr>
          <w:rFonts w:asciiTheme="majorBidi" w:hAnsiTheme="majorBidi"/>
        </w:rPr>
        <w:t xml:space="preserve"> В соответствии с пунктом 3 статьи 29 Протокола, те члены бюро Конференции Сторон, которые представляют какую-либо Сторону Конвенции, не являющуюся Стороной Протокола, заменяются членами, избираемыми Сторонами Протокола и из их числа.</w:t>
      </w:r>
    </w:p>
    <w:p w14:paraId="691467A0" w14:textId="4310E9D0" w:rsidR="00557370" w:rsidRPr="00392FF8" w:rsidRDefault="00392FF8" w:rsidP="00EC2124">
      <w:pPr>
        <w:pStyle w:val="Para1"/>
        <w:ind w:left="562" w:firstLine="0"/>
      </w:pPr>
      <w:r>
        <w:t>На своем 15-м совещании Конференция Сторон избрала 10 членов бюро, срок полномочий которых начался с закрытия 15-го совещания и завершится с закрытием 16-го совещания. С учетом того, что все представленные страны являются Сторонами Картахенского протокола, в состав бюро 11-го совещания Конференции Сторон, выступающей в качестве совещания Сторон Протокола, помимо Председателя, входят следующие члены:</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92FF8" w:rsidRPr="008D1183" w14:paraId="3FDBCC14" w14:textId="77777777" w:rsidTr="00CE54EA">
        <w:trPr>
          <w:jc w:val="center"/>
        </w:trPr>
        <w:tc>
          <w:tcPr>
            <w:tcW w:w="5642" w:type="dxa"/>
          </w:tcPr>
          <w:p w14:paraId="3026140C" w14:textId="55CD8DF3" w:rsidR="00392FF8" w:rsidRPr="008D1183" w:rsidRDefault="00432050" w:rsidP="00D9044B">
            <w:pPr>
              <w:spacing w:before="40" w:after="40"/>
              <w:jc w:val="left"/>
              <w:rPr>
                <w:rFonts w:asciiTheme="majorBidi" w:hAnsiTheme="majorBidi" w:cstheme="majorBidi"/>
              </w:rPr>
            </w:pPr>
            <w:r>
              <w:t xml:space="preserve">Хангезиве Мабуза </w:t>
            </w:r>
            <w:r>
              <w:rPr>
                <w:rFonts w:asciiTheme="majorBidi" w:hAnsiTheme="majorBidi"/>
              </w:rPr>
              <w:t>(Эсватини)</w:t>
            </w:r>
            <w:r w:rsidR="00392FF8">
              <w:rPr>
                <w:rStyle w:val="FootnoteReference"/>
                <w:rFonts w:asciiTheme="majorBidi" w:eastAsiaTheme="majorEastAsia" w:hAnsiTheme="majorBidi" w:cstheme="majorBidi"/>
                <w:szCs w:val="22"/>
              </w:rPr>
              <w:footnoteReference w:id="4"/>
            </w:r>
          </w:p>
        </w:tc>
      </w:tr>
      <w:tr w:rsidR="00392FF8" w:rsidRPr="00733E13" w14:paraId="65E1CDDE" w14:textId="77777777" w:rsidTr="00CE54EA">
        <w:trPr>
          <w:jc w:val="center"/>
        </w:trPr>
        <w:tc>
          <w:tcPr>
            <w:tcW w:w="5642" w:type="dxa"/>
          </w:tcPr>
          <w:p w14:paraId="6E30EC30" w14:textId="49CB959E" w:rsidR="00392FF8" w:rsidRPr="0081736E" w:rsidRDefault="00392FF8" w:rsidP="00D9044B">
            <w:pPr>
              <w:spacing w:before="40" w:after="40"/>
              <w:jc w:val="left"/>
              <w:rPr>
                <w:rFonts w:asciiTheme="majorBidi" w:hAnsiTheme="majorBidi" w:cstheme="majorBidi"/>
              </w:rPr>
            </w:pPr>
            <w:r>
              <w:rPr>
                <w:rFonts w:asciiTheme="majorBidi" w:hAnsiTheme="majorBidi"/>
              </w:rPr>
              <w:t>Абдерахман Зино Изурар (Алжир)</w:t>
            </w:r>
          </w:p>
        </w:tc>
      </w:tr>
      <w:tr w:rsidR="00392FF8" w:rsidRPr="008D1183" w14:paraId="7D69B4DE" w14:textId="77777777" w:rsidTr="00CE54EA">
        <w:trPr>
          <w:jc w:val="center"/>
        </w:trPr>
        <w:tc>
          <w:tcPr>
            <w:tcW w:w="5642" w:type="dxa"/>
          </w:tcPr>
          <w:p w14:paraId="22A3B529" w14:textId="2237AF48" w:rsidR="00392FF8" w:rsidRPr="008D1183" w:rsidRDefault="00392FF8" w:rsidP="00D9044B">
            <w:pPr>
              <w:spacing w:before="40" w:after="40"/>
              <w:jc w:val="left"/>
              <w:rPr>
                <w:rFonts w:asciiTheme="majorBidi" w:hAnsiTheme="majorBidi" w:cstheme="majorBidi"/>
              </w:rPr>
            </w:pPr>
            <w:r>
              <w:rPr>
                <w:rFonts w:asciiTheme="majorBidi" w:hAnsiTheme="majorBidi"/>
              </w:rPr>
              <w:t>Кришнил Нанд (Фиджи)</w:t>
            </w:r>
          </w:p>
        </w:tc>
      </w:tr>
      <w:tr w:rsidR="00392FF8" w:rsidRPr="006E2096" w14:paraId="23CBE96A" w14:textId="77777777" w:rsidTr="00CE54EA">
        <w:trPr>
          <w:jc w:val="center"/>
        </w:trPr>
        <w:tc>
          <w:tcPr>
            <w:tcW w:w="5642" w:type="dxa"/>
          </w:tcPr>
          <w:p w14:paraId="5B4C93B8" w14:textId="4D4C31AD" w:rsidR="00392FF8" w:rsidRPr="008D1183" w:rsidRDefault="00392FF8" w:rsidP="00D9044B">
            <w:pPr>
              <w:spacing w:before="40" w:after="40"/>
              <w:jc w:val="left"/>
              <w:rPr>
                <w:rFonts w:asciiTheme="majorBidi" w:hAnsiTheme="majorBidi" w:cstheme="majorBidi"/>
              </w:rPr>
            </w:pPr>
            <w:r>
              <w:rPr>
                <w:rFonts w:asciiTheme="majorBidi" w:hAnsiTheme="majorBidi"/>
              </w:rPr>
              <w:t>Сомали Чан (Камбоджа)</w:t>
            </w:r>
          </w:p>
        </w:tc>
      </w:tr>
      <w:tr w:rsidR="00392FF8" w:rsidRPr="008D1183" w14:paraId="327AE892" w14:textId="77777777" w:rsidTr="00CE54EA">
        <w:trPr>
          <w:jc w:val="center"/>
        </w:trPr>
        <w:tc>
          <w:tcPr>
            <w:tcW w:w="5642" w:type="dxa"/>
          </w:tcPr>
          <w:p w14:paraId="60C64CBD" w14:textId="7F1A8F7D" w:rsidR="00392FF8" w:rsidRPr="008D1183" w:rsidRDefault="00392FF8" w:rsidP="00D9044B">
            <w:pPr>
              <w:spacing w:before="40" w:after="40"/>
              <w:jc w:val="left"/>
              <w:rPr>
                <w:rFonts w:asciiTheme="majorBidi" w:hAnsiTheme="majorBidi" w:cstheme="majorBidi"/>
              </w:rPr>
            </w:pPr>
            <w:r>
              <w:rPr>
                <w:rFonts w:asciiTheme="majorBidi" w:hAnsiTheme="majorBidi"/>
              </w:rPr>
              <w:t>Теона Карчава (Грузия)</w:t>
            </w:r>
          </w:p>
        </w:tc>
      </w:tr>
      <w:tr w:rsidR="00392FF8" w:rsidRPr="008D1183" w14:paraId="137B8295" w14:textId="77777777" w:rsidTr="00CE54EA">
        <w:trPr>
          <w:jc w:val="center"/>
        </w:trPr>
        <w:tc>
          <w:tcPr>
            <w:tcW w:w="5642" w:type="dxa"/>
          </w:tcPr>
          <w:p w14:paraId="3038F0D2" w14:textId="38FF9FDA" w:rsidR="00392FF8" w:rsidRPr="008D1183" w:rsidRDefault="00392FF8" w:rsidP="00D9044B">
            <w:pPr>
              <w:spacing w:before="40" w:after="40"/>
              <w:jc w:val="left"/>
              <w:rPr>
                <w:rFonts w:asciiTheme="majorBidi" w:hAnsiTheme="majorBidi" w:cstheme="majorBidi"/>
              </w:rPr>
            </w:pPr>
            <w:r>
              <w:rPr>
                <w:rFonts w:asciiTheme="majorBidi" w:hAnsiTheme="majorBidi"/>
              </w:rPr>
              <w:t>Анжела Лозан (Республика Молдова)</w:t>
            </w:r>
          </w:p>
        </w:tc>
      </w:tr>
      <w:tr w:rsidR="00392FF8" w:rsidRPr="006E2096" w14:paraId="22259121" w14:textId="77777777" w:rsidTr="00CE54EA">
        <w:trPr>
          <w:jc w:val="center"/>
        </w:trPr>
        <w:tc>
          <w:tcPr>
            <w:tcW w:w="5642" w:type="dxa"/>
          </w:tcPr>
          <w:p w14:paraId="044D3CE3" w14:textId="41A4482F" w:rsidR="00392FF8" w:rsidRPr="00BB6DDC" w:rsidRDefault="00392FF8" w:rsidP="00D9044B">
            <w:pPr>
              <w:spacing w:before="40" w:after="40"/>
              <w:jc w:val="left"/>
              <w:rPr>
                <w:rFonts w:asciiTheme="majorBidi" w:hAnsiTheme="majorBidi" w:cstheme="majorBidi"/>
              </w:rPr>
            </w:pPr>
            <w:r>
              <w:rPr>
                <w:rFonts w:asciiTheme="majorBidi" w:hAnsiTheme="majorBidi"/>
              </w:rPr>
              <w:t>Джиллиан Гатри (Ямайка)</w:t>
            </w:r>
          </w:p>
        </w:tc>
      </w:tr>
      <w:tr w:rsidR="00392FF8" w:rsidRPr="00362FB6" w14:paraId="4DE9DEDA" w14:textId="77777777" w:rsidTr="00CE54EA">
        <w:trPr>
          <w:jc w:val="center"/>
        </w:trPr>
        <w:tc>
          <w:tcPr>
            <w:tcW w:w="5642" w:type="dxa"/>
          </w:tcPr>
          <w:p w14:paraId="163D6F77" w14:textId="7AE6A6E0" w:rsidR="00392FF8" w:rsidRPr="0081736E" w:rsidRDefault="00392FF8" w:rsidP="00D9044B">
            <w:pPr>
              <w:spacing w:before="40" w:after="40"/>
              <w:jc w:val="left"/>
              <w:rPr>
                <w:rFonts w:asciiTheme="majorBidi" w:hAnsiTheme="majorBidi" w:cstheme="majorBidi"/>
              </w:rPr>
            </w:pPr>
            <w:r>
              <w:rPr>
                <w:rFonts w:asciiTheme="majorBidi" w:hAnsiTheme="majorBidi"/>
              </w:rPr>
              <w:t>Мария Тереса Бесерра Рамирес (Колумбия)</w:t>
            </w:r>
          </w:p>
        </w:tc>
      </w:tr>
      <w:tr w:rsidR="00392FF8" w:rsidRPr="00B84670" w14:paraId="363F0E65" w14:textId="77777777" w:rsidTr="00CE54EA">
        <w:trPr>
          <w:jc w:val="center"/>
        </w:trPr>
        <w:tc>
          <w:tcPr>
            <w:tcW w:w="5642" w:type="dxa"/>
          </w:tcPr>
          <w:p w14:paraId="20173AFF" w14:textId="714394B8" w:rsidR="00392FF8" w:rsidRPr="001E6565" w:rsidRDefault="00392FF8" w:rsidP="00D9044B">
            <w:pPr>
              <w:spacing w:before="40" w:after="40"/>
              <w:jc w:val="left"/>
              <w:rPr>
                <w:rFonts w:asciiTheme="majorBidi" w:hAnsiTheme="majorBidi" w:cstheme="majorBidi"/>
              </w:rPr>
            </w:pPr>
            <w:r>
              <w:rPr>
                <w:rFonts w:asciiTheme="majorBidi" w:hAnsiTheme="majorBidi"/>
              </w:rPr>
              <w:t>Эрик Шаульс (Люксембург)</w:t>
            </w:r>
          </w:p>
        </w:tc>
      </w:tr>
      <w:tr w:rsidR="00392FF8" w:rsidRPr="00B84670" w14:paraId="3329D5F7" w14:textId="77777777" w:rsidTr="00CE54EA">
        <w:trPr>
          <w:trHeight w:val="420"/>
          <w:jc w:val="center"/>
        </w:trPr>
        <w:tc>
          <w:tcPr>
            <w:tcW w:w="5642" w:type="dxa"/>
          </w:tcPr>
          <w:p w14:paraId="2C1816A7" w14:textId="48AD4C2E" w:rsidR="00392FF8" w:rsidRPr="001E6565" w:rsidRDefault="00392FF8" w:rsidP="00D9044B">
            <w:pPr>
              <w:spacing w:before="40" w:after="40"/>
              <w:jc w:val="left"/>
              <w:rPr>
                <w:rFonts w:asciiTheme="majorBidi" w:hAnsiTheme="majorBidi" w:cstheme="majorBidi"/>
              </w:rPr>
            </w:pPr>
            <w:r>
              <w:rPr>
                <w:rFonts w:asciiTheme="majorBidi" w:hAnsiTheme="majorBidi"/>
              </w:rPr>
              <w:t>Норберт Берлохер (Швейцария)</w:t>
            </w:r>
          </w:p>
        </w:tc>
      </w:tr>
    </w:tbl>
    <w:p w14:paraId="046010F5" w14:textId="1DB42E08" w:rsidR="00392FF8" w:rsidRPr="003349E4" w:rsidRDefault="00392FF8" w:rsidP="00EC2124">
      <w:pPr>
        <w:pStyle w:val="Para1"/>
        <w:ind w:left="562" w:firstLine="0"/>
      </w:pPr>
      <w:r>
        <w:t xml:space="preserve">На своем 16-м совещании Конференция Сторон Конвенции изберет членов бюро, срок полномочий которых начнется с закрытия совещания, в соответствии с правилом 21 правил процедуры. Если один или несколько членов бюро будут избраны от Сторон Конвенции, которые не являются Сторонами Картахенского протокола, Конференция Сторон, </w:t>
      </w:r>
      <w:r>
        <w:lastRenderedPageBreak/>
        <w:t>выступающая в качестве совещания Сторон Протокола, изберет заместителей для этих членов.</w:t>
      </w:r>
    </w:p>
    <w:p w14:paraId="4ED86135" w14:textId="77777777" w:rsidR="00557370" w:rsidRPr="003349E4" w:rsidRDefault="00557370" w:rsidP="00512CE8">
      <w:pPr>
        <w:pStyle w:val="Heading2"/>
        <w:suppressLineNumbers/>
        <w:suppressAutoHyphens/>
        <w:ind w:firstLine="0"/>
        <w:rPr>
          <w:b w:val="0"/>
          <w:bCs/>
          <w:i/>
          <w:iCs/>
          <w:snapToGrid w:val="0"/>
          <w:kern w:val="22"/>
          <w:sz w:val="22"/>
          <w:szCs w:val="22"/>
        </w:rPr>
      </w:pPr>
      <w:r>
        <w:rPr>
          <w:b w:val="0"/>
          <w:i/>
          <w:snapToGrid w:val="0"/>
          <w:sz w:val="22"/>
        </w:rPr>
        <w:t>Утверждение повестки дня и организация работы</w:t>
      </w:r>
    </w:p>
    <w:p w14:paraId="5E16004D" w14:textId="63C9913D" w:rsidR="00557370" w:rsidRPr="0004334E" w:rsidRDefault="00392FF8" w:rsidP="00EC2124">
      <w:pPr>
        <w:pStyle w:val="Para1"/>
        <w:ind w:left="562" w:firstLine="0"/>
        <w:rPr>
          <w:b/>
          <w:bCs/>
        </w:rPr>
      </w:pPr>
      <w:r>
        <w:t xml:space="preserve">В соответствии с правилами 8 и 9 правил процедуры и в консультациях с бюро </w:t>
      </w:r>
      <w:r>
        <w:rPr>
          <w:rFonts w:asciiTheme="majorBidi" w:hAnsiTheme="majorBidi"/>
          <w:color w:val="000000" w:themeColor="text1"/>
        </w:rPr>
        <w:t>секретариат подготовил предварительную повестку дня</w:t>
      </w:r>
      <w:r w:rsidR="008D3488">
        <w:rPr>
          <w:rStyle w:val="FootnoteReference"/>
          <w:rFonts w:asciiTheme="majorBidi" w:hAnsiTheme="majorBidi" w:cstheme="majorBidi"/>
          <w:color w:val="000000" w:themeColor="text1"/>
          <w:szCs w:val="22"/>
        </w:rPr>
        <w:footnoteReference w:id="5"/>
      </w:r>
      <w:r>
        <w:rPr>
          <w:rFonts w:asciiTheme="majorBidi" w:hAnsiTheme="majorBidi"/>
          <w:color w:val="000000" w:themeColor="text1"/>
        </w:rPr>
        <w:t xml:space="preserve"> для рассмотрения Конференцией Сторон, выступающей в качестве совещания Сторон Картахенского протокола. Предварительная повестка дня отражает вопросы, вытекающие из предшествующих решений Конференции Сторон, выступающей в качестве совещания Сторон Протокола.</w:t>
      </w:r>
    </w:p>
    <w:p w14:paraId="3E7FD0FB" w14:textId="71F7C44D" w:rsidR="0004334E" w:rsidRPr="008A6FA5" w:rsidRDefault="008A7AD3" w:rsidP="00EC2124">
      <w:pPr>
        <w:pStyle w:val="Para1"/>
        <w:ind w:left="562" w:firstLine="0"/>
        <w:rPr>
          <w:b/>
          <w:bCs/>
        </w:rPr>
      </w:pPr>
      <w:r>
        <w:t>Конференции Сторон, выступающей в качестве совещания Сторон Картахенского протокола, будет предложено утвердить повестку дня настоящего совещания на основе предварительной повестки дня.</w:t>
      </w:r>
    </w:p>
    <w:p w14:paraId="0D165FD8" w14:textId="1328242D" w:rsidR="00557370" w:rsidRPr="008A6FA5" w:rsidRDefault="00392FF8" w:rsidP="00EC2124">
      <w:pPr>
        <w:pStyle w:val="Para1"/>
        <w:ind w:left="562" w:firstLine="0"/>
        <w:rPr>
          <w:rFonts w:eastAsia="Batang"/>
        </w:rPr>
      </w:pPr>
      <w:r>
        <w:t xml:space="preserve">В пункте 1 решения </w:t>
      </w:r>
      <w:hyperlink r:id="rId14" w:history="1">
        <w:r>
          <w:rPr>
            <w:rStyle w:val="Hyperlink"/>
          </w:rPr>
          <w:t>BS-VII/9</w:t>
        </w:r>
      </w:hyperlink>
      <w:r>
        <w:rPr>
          <w:rStyle w:val="Hyperlink"/>
        </w:rPr>
        <w:t>,</w:t>
      </w:r>
      <w:r>
        <w:t xml:space="preserve"> что также отражено в пункте 3 решения </w:t>
      </w:r>
      <w:hyperlink r:id="rId15" w:history="1">
        <w:r>
          <w:rPr>
            <w:rStyle w:val="Hyperlink"/>
          </w:rPr>
          <w:t>XII/27</w:t>
        </w:r>
      </w:hyperlink>
      <w:r>
        <w:t xml:space="preserve"> и в пункте 1 решения </w:t>
      </w:r>
      <w:hyperlink r:id="rId16" w:history="1">
        <w:r>
          <w:rPr>
            <w:rStyle w:val="Hyperlink"/>
          </w:rPr>
          <w:t>NP-1/12</w:t>
        </w:r>
      </w:hyperlink>
      <w:r>
        <w:t>, Конференция Сторон Картахенского протокола постановила проводить свои очередные совещания одновременно с совещаниями Конференции Сторон Конвенции и совещаниями Конференции Сторон, выступающей в качестве совещания Сторон Нагойского протокола, в двухнедельный период.</w:t>
      </w:r>
    </w:p>
    <w:p w14:paraId="2970CBBD" w14:textId="1F262DE7" w:rsidR="00EE6354" w:rsidRPr="00EE6354" w:rsidRDefault="00EE6354" w:rsidP="007F7E8B">
      <w:pPr>
        <w:pStyle w:val="Para1"/>
        <w:ind w:left="562" w:firstLine="0"/>
      </w:pPr>
      <w:r>
        <w:t>Соответственно, предлагаемый порядок работы 16-го совещания Конференции Сторон,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 изложен в документе, общем для всех трех совещаний</w:t>
      </w:r>
      <w:r w:rsidR="006256A6">
        <w:rPr>
          <w:rStyle w:val="FootnoteReference"/>
        </w:rPr>
        <w:footnoteReference w:id="6"/>
      </w:r>
      <w:r>
        <w:t>. Этот документ также включает распределение обязанностей между пленарным заседанием и двумя рабочими группами. Организация работы была подготовлена с учетом опыта, накопленного за период с 2016 года в ходе одновременного проведения совещаний Конференции Сторон Конвенции и Конференции Сторон, выступающей в качестве совещаний Сторон протоколов.</w:t>
      </w:r>
      <w:r>
        <w:rPr>
          <w:rFonts w:asciiTheme="majorBidi" w:hAnsiTheme="majorBidi"/>
        </w:rPr>
        <w:t xml:space="preserve"> </w:t>
      </w:r>
      <w:r>
        <w:t>Конференции Сторон, выступающей в качестве совещания Сторон Картахенского протокола, будет предложено рассмотреть и принять предлагаемый порядок работы.</w:t>
      </w:r>
      <w:r>
        <w:rPr>
          <w:rFonts w:asciiTheme="majorBidi" w:hAnsiTheme="majorBidi"/>
        </w:rPr>
        <w:t xml:space="preserve"> </w:t>
      </w:r>
    </w:p>
    <w:p w14:paraId="57B58EFB" w14:textId="005EAA9E" w:rsidR="00557370" w:rsidRPr="003349E4" w:rsidRDefault="00557370" w:rsidP="00EC2124">
      <w:pPr>
        <w:pStyle w:val="Para1"/>
        <w:ind w:left="562" w:firstLine="0"/>
        <w:rPr>
          <w:rFonts w:eastAsia="MS Mincho"/>
        </w:rPr>
      </w:pPr>
      <w:r>
        <w:t>Перечень документов для совещания приведен в приложении.</w:t>
      </w:r>
    </w:p>
    <w:p w14:paraId="659479A2" w14:textId="5D0827A4" w:rsidR="00512CE8" w:rsidRPr="003349E4" w:rsidRDefault="00512CE8" w:rsidP="00512CE8">
      <w:pPr>
        <w:pStyle w:val="Item"/>
      </w:pPr>
      <w:r>
        <w:t>Пункт 3</w:t>
      </w:r>
    </w:p>
    <w:p w14:paraId="5477E4F4" w14:textId="795D1E21" w:rsidR="00557370" w:rsidRPr="003349E4" w:rsidRDefault="00EA7642" w:rsidP="00512CE8">
      <w:pPr>
        <w:pStyle w:val="Item"/>
        <w:rPr>
          <w:rFonts w:eastAsia="MS Mincho"/>
        </w:rPr>
      </w:pPr>
      <w:r>
        <w:t>Доклад о полномочиях представителей на 11-м совещании Конференции Сторон, выступающей в качестве совещания Сторон Картахенского протокола</w:t>
      </w:r>
    </w:p>
    <w:p w14:paraId="169742AE" w14:textId="1BFB0CF6" w:rsidR="00557370" w:rsidRPr="00746721" w:rsidRDefault="00F770F3" w:rsidP="00EC2124">
      <w:pPr>
        <w:pStyle w:val="Para1"/>
        <w:ind w:left="562" w:firstLine="0"/>
        <w:rPr>
          <w:rFonts w:eastAsia="MS Mincho"/>
        </w:rPr>
      </w:pPr>
      <w:r>
        <w:t xml:space="preserve">Правило 18 </w:t>
      </w:r>
      <w:r>
        <w:rPr>
          <w:rFonts w:asciiTheme="majorBidi" w:hAnsiTheme="majorBidi"/>
          <w:color w:val="000000"/>
        </w:rPr>
        <w:t>правил</w:t>
      </w:r>
      <w:r>
        <w:t xml:space="preserve"> процедуры гласит:</w:t>
      </w:r>
    </w:p>
    <w:p w14:paraId="68B40294" w14:textId="6ABE79EE" w:rsidR="00746721" w:rsidRPr="003349E4" w:rsidRDefault="00001250" w:rsidP="00CE54EA">
      <w:pPr>
        <w:pStyle w:val="Para1"/>
        <w:numPr>
          <w:ilvl w:val="0"/>
          <w:numId w:val="0"/>
        </w:numPr>
        <w:ind w:left="1134"/>
        <w:rPr>
          <w:rFonts w:eastAsia="MS Mincho"/>
        </w:rPr>
      </w:pPr>
      <w:r>
        <w:rPr>
          <w:rFonts w:asciiTheme="majorBidi" w:hAnsiTheme="majorBidi"/>
          <w:snapToGrid w:val="0"/>
        </w:rPr>
        <w:t xml:space="preserve">«Полномочия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по возможности, не </w:t>
      </w:r>
      <w:r w:rsidR="00182C8A">
        <w:rPr>
          <w:rFonts w:asciiTheme="majorBidi" w:hAnsiTheme="majorBidi"/>
          <w:snapToGrid w:val="0"/>
        </w:rPr>
        <w:t>позже</w:t>
      </w:r>
      <w:r>
        <w:rPr>
          <w:rFonts w:asciiTheme="majorBidi" w:hAnsiTheme="majorBidi"/>
          <w:snapToGrid w:val="0"/>
        </w:rPr>
        <w:t xml:space="preserve"> чем через 24 часа после открытия совещания. Все последующие изменения в составе делегаций также доводятся до сведения Исполнительного секретаря или представителя Исполнительного секретаря. Полномочия даются главой государства, главой правительства или министром иностранных дел, или, в случае региональной организации экономической интеграции, компетентным органом этой организации».</w:t>
      </w:r>
    </w:p>
    <w:p w14:paraId="43E5BF1D" w14:textId="29658664" w:rsidR="00557370" w:rsidRPr="003349E4" w:rsidRDefault="00E13F00" w:rsidP="00EC2124">
      <w:pPr>
        <w:pStyle w:val="Para1"/>
        <w:ind w:left="562" w:firstLine="0"/>
      </w:pPr>
      <w:r>
        <w:rPr>
          <w:rFonts w:asciiTheme="majorBidi" w:hAnsiTheme="majorBidi"/>
          <w:color w:val="000000"/>
        </w:rPr>
        <w:t>В правиле 19 предусмотрено, что бюро любого совещания проверяет полномочия и представляет свой доклад Конференции Сторон для принятия решения. Правила процедуры применяются mutatis mutandis к совещаниям Сторон Картахенского протокола.</w:t>
      </w:r>
      <w:r>
        <w:rPr>
          <w:rFonts w:asciiTheme="majorBidi" w:hAnsiTheme="majorBidi"/>
        </w:rPr>
        <w:t xml:space="preserve"> </w:t>
      </w:r>
    </w:p>
    <w:p w14:paraId="5FE19453" w14:textId="11CBC672" w:rsidR="00557370" w:rsidRPr="003349E4" w:rsidRDefault="003E5517" w:rsidP="00EC2124">
      <w:pPr>
        <w:pStyle w:val="Para1"/>
        <w:ind w:left="562" w:firstLine="0"/>
        <w:rPr>
          <w:szCs w:val="22"/>
        </w:rPr>
      </w:pPr>
      <w:r>
        <w:rPr>
          <w:rFonts w:asciiTheme="majorBidi" w:hAnsiTheme="majorBidi"/>
          <w:color w:val="000000"/>
        </w:rPr>
        <w:lastRenderedPageBreak/>
        <w:t>В целях оказания содействия Сторонам в выполнении требований правила 18 исполняющий обязанности Исполнительного секретаря выпустил уведомление</w:t>
      </w:r>
      <w:r>
        <w:rPr>
          <w:rStyle w:val="FootnoteReference"/>
          <w:rFonts w:asciiTheme="majorBidi" w:eastAsia="MS Mincho" w:hAnsiTheme="majorBidi" w:cstheme="majorBidi"/>
          <w:color w:val="000000"/>
          <w:kern w:val="22"/>
        </w:rPr>
        <w:footnoteReference w:id="7"/>
      </w:r>
      <w:r>
        <w:rPr>
          <w:rFonts w:asciiTheme="majorBidi" w:hAnsiTheme="majorBidi"/>
          <w:color w:val="000000"/>
        </w:rPr>
        <w:t>, содержащее информацию о требованиях к полномочиям и ссылку на образцы формы надлежащего представления полномочий.</w:t>
      </w:r>
      <w:r>
        <w:t xml:space="preserve"> </w:t>
      </w:r>
      <w:r>
        <w:rPr>
          <w:rFonts w:asciiTheme="majorBidi" w:hAnsiTheme="majorBidi"/>
          <w:color w:val="000000"/>
        </w:rPr>
        <w:t>В соответствии со сложившейся практикой представители Сторон Конвенции, которые также являются Сторонами Картахенского протокола и Нагойского протокола, могут представить единый комплект полномочий для участия в работе 16-го совещания Конференции Сторон Конвенции,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w:t>
      </w:r>
    </w:p>
    <w:p w14:paraId="6C04175B" w14:textId="6FB21979" w:rsidR="00557370" w:rsidRPr="003349E4" w:rsidRDefault="00746721" w:rsidP="00EC2124">
      <w:pPr>
        <w:pStyle w:val="Para1"/>
        <w:ind w:left="562" w:firstLine="0"/>
      </w:pPr>
      <w:r>
        <w:rPr>
          <w:rFonts w:asciiTheme="majorBidi" w:hAnsiTheme="majorBidi"/>
          <w:color w:val="000000"/>
        </w:rPr>
        <w:t>Конференции Сторон, выступающей в качестве совещания Сторон Картахенского протокола, предлагается рассмотреть и принять доклад о полномочиях, представленный ей бюро.</w:t>
      </w:r>
      <w:r>
        <w:t xml:space="preserve"> </w:t>
      </w:r>
    </w:p>
    <w:p w14:paraId="4543F9CD" w14:textId="502B91BA" w:rsidR="001E1D93" w:rsidRPr="003349E4" w:rsidRDefault="001E1D93" w:rsidP="00191C16">
      <w:pPr>
        <w:pStyle w:val="Item"/>
        <w:keepNext/>
      </w:pPr>
      <w:r>
        <w:t xml:space="preserve">Пункт 4 </w:t>
      </w:r>
    </w:p>
    <w:p w14:paraId="2388D68E" w14:textId="25FD2B06" w:rsidR="00557370" w:rsidRPr="003349E4" w:rsidRDefault="00001250" w:rsidP="001E1D93">
      <w:pPr>
        <w:pStyle w:val="Item"/>
        <w:rPr>
          <w:caps/>
        </w:rPr>
      </w:pPr>
      <w:r>
        <w:t>Доклады вспомогательных органов</w:t>
      </w:r>
    </w:p>
    <w:p w14:paraId="539BC0EE" w14:textId="3539EA3A" w:rsidR="00557370" w:rsidRPr="003349E4" w:rsidRDefault="003D359A" w:rsidP="00EC2124">
      <w:pPr>
        <w:pStyle w:val="Para1"/>
        <w:ind w:left="562" w:firstLine="0"/>
        <w:rPr>
          <w:bCs/>
        </w:rPr>
      </w:pPr>
      <w:r>
        <w:rPr>
          <w:rFonts w:asciiTheme="majorBidi" w:hAnsiTheme="majorBidi"/>
          <w:color w:val="000000"/>
        </w:rPr>
        <w:t>В пункте 1 статьи 30 Картахенского протокола предусмотрено, что любой вспомогательный орган, учрежденный Конвенцией или в ее рамках, может в соответствии с решением Конференции Сторон, выступающей в качестве совещания Сторон настоящего Протокола, оказывать услуги Протоколу, и в этом случае совещание Сторон определяет те функции, которые должен выполнять данный орган.</w:t>
      </w:r>
    </w:p>
    <w:p w14:paraId="25431884" w14:textId="511C9794" w:rsidR="00557370" w:rsidRPr="003349E4" w:rsidRDefault="00F12115" w:rsidP="00EC2124">
      <w:pPr>
        <w:pStyle w:val="Para1"/>
        <w:ind w:left="562" w:firstLine="0"/>
        <w:rPr>
          <w:rFonts w:asciiTheme="majorBidi" w:hAnsiTheme="majorBidi" w:cstheme="majorBidi"/>
          <w:kern w:val="22"/>
        </w:rPr>
      </w:pPr>
      <w:r>
        <w:rPr>
          <w:rFonts w:asciiTheme="majorBidi" w:hAnsiTheme="majorBidi"/>
          <w:color w:val="000000"/>
        </w:rPr>
        <w:t xml:space="preserve">Председатель проинформирует Конференцию Сторон, выступающую в качестве совещания Сторон Картахенского протокола, об итогах совещаний вспомогательных органов, проводившихся в межсессионный период, и о соответствующих докладах при том понимании, что проистекающие из них вопросы существа будут рассмотрены в рамках соответствующих пунктов повестки дня. </w:t>
      </w:r>
      <w:r>
        <w:rPr>
          <w:rFonts w:asciiTheme="majorBidi" w:hAnsiTheme="majorBidi"/>
          <w:color w:val="000000" w:themeColor="text1"/>
        </w:rPr>
        <w:t>Сюда относятся следующие доклады:</w:t>
      </w:r>
    </w:p>
    <w:p w14:paraId="47C08A79" w14:textId="0122C24A" w:rsidR="00DF3BD1" w:rsidRPr="003349E4" w:rsidRDefault="00DF3BD1" w:rsidP="00DF3BD1">
      <w:pPr>
        <w:pStyle w:val="Para1"/>
        <w:numPr>
          <w:ilvl w:val="1"/>
          <w:numId w:val="2"/>
        </w:numPr>
        <w:tabs>
          <w:tab w:val="clear" w:pos="1134"/>
          <w:tab w:val="left" w:pos="1701"/>
        </w:tabs>
        <w:ind w:left="567" w:firstLine="621"/>
      </w:pPr>
      <w:r>
        <w:rPr>
          <w:rFonts w:asciiTheme="majorBidi" w:hAnsiTheme="majorBidi"/>
        </w:rPr>
        <w:t>доклад Вспомогательного органа по научным, техническим и технологическим консультациям о работе его 26-го совещания</w:t>
      </w:r>
      <w:r w:rsidRPr="00666286">
        <w:rPr>
          <w:rStyle w:val="FootnoteReference"/>
          <w:rFonts w:asciiTheme="majorBidi" w:hAnsiTheme="majorBidi" w:cstheme="majorBidi"/>
        </w:rPr>
        <w:footnoteReference w:id="8"/>
      </w:r>
      <w:r>
        <w:rPr>
          <w:rFonts w:asciiTheme="majorBidi" w:hAnsiTheme="majorBidi"/>
        </w:rPr>
        <w:t>;</w:t>
      </w:r>
    </w:p>
    <w:p w14:paraId="1A105227" w14:textId="6414727D" w:rsidR="00557370" w:rsidRPr="00C338C3" w:rsidRDefault="00C338C3" w:rsidP="00EE6354">
      <w:pPr>
        <w:pStyle w:val="Para1"/>
        <w:numPr>
          <w:ilvl w:val="1"/>
          <w:numId w:val="2"/>
        </w:numPr>
        <w:tabs>
          <w:tab w:val="clear" w:pos="1134"/>
          <w:tab w:val="left" w:pos="1701"/>
        </w:tabs>
        <w:ind w:left="567" w:firstLine="621"/>
      </w:pPr>
      <w:r>
        <w:rPr>
          <w:snapToGrid w:val="0"/>
        </w:rPr>
        <w:t xml:space="preserve">доклады Вспомогательного органа по осуществлению о работе его </w:t>
      </w:r>
      <w:r w:rsidR="00783C0E">
        <w:rPr>
          <w:snapToGrid w:val="0"/>
        </w:rPr>
        <w:t>4-го</w:t>
      </w:r>
      <w:r>
        <w:rPr>
          <w:snapToGrid w:val="0"/>
        </w:rPr>
        <w:t xml:space="preserve"> и </w:t>
      </w:r>
      <w:r w:rsidR="00783C0E">
        <w:rPr>
          <w:rFonts w:asciiTheme="majorBidi" w:hAnsiTheme="majorBidi"/>
        </w:rPr>
        <w:t>5-го</w:t>
      </w:r>
      <w:r>
        <w:rPr>
          <w:rFonts w:asciiTheme="majorBidi" w:hAnsiTheme="majorBidi"/>
        </w:rPr>
        <w:t xml:space="preserve"> совещаний</w:t>
      </w:r>
      <w:r w:rsidR="0070457B">
        <w:rPr>
          <w:rStyle w:val="FootnoteReference"/>
          <w:snapToGrid w:val="0"/>
          <w:kern w:val="22"/>
          <w:szCs w:val="22"/>
        </w:rPr>
        <w:footnoteReference w:id="9"/>
      </w:r>
      <w:r>
        <w:rPr>
          <w:rFonts w:asciiTheme="majorBidi" w:hAnsiTheme="majorBidi"/>
        </w:rPr>
        <w:t>.</w:t>
      </w:r>
      <w:r>
        <w:rPr>
          <w:snapToGrid w:val="0"/>
        </w:rPr>
        <w:t xml:space="preserve"> </w:t>
      </w:r>
    </w:p>
    <w:p w14:paraId="554B68B9" w14:textId="2A92A7E8" w:rsidR="001E1D93" w:rsidRPr="003349E4" w:rsidRDefault="001E1D93" w:rsidP="001E1D93">
      <w:pPr>
        <w:pStyle w:val="Item"/>
      </w:pPr>
      <w:r>
        <w:t>Пункт 5</w:t>
      </w:r>
    </w:p>
    <w:p w14:paraId="63DF7D97" w14:textId="0732A303" w:rsidR="00557370" w:rsidRPr="003349E4" w:rsidRDefault="00EF0CF3" w:rsidP="001E1D93">
      <w:pPr>
        <w:pStyle w:val="Item"/>
      </w:pPr>
      <w:r>
        <w:t>Доклад Комитета по соблюдению</w:t>
      </w:r>
    </w:p>
    <w:p w14:paraId="6C52A282" w14:textId="5F20500B" w:rsidR="00557370" w:rsidRPr="003349E4" w:rsidRDefault="00E03400" w:rsidP="00EC2124">
      <w:pPr>
        <w:pStyle w:val="Para1"/>
        <w:ind w:left="562" w:firstLine="0"/>
        <w:rPr>
          <w:szCs w:val="22"/>
        </w:rPr>
      </w:pPr>
      <w:r>
        <w:t xml:space="preserve">Комитету по соблюдению в рамках Картахенского протокола надлежит подготовить и представить свои рекомендации Конференции Сторон, выступающей в качестве совещания Сторон Протокола. </w:t>
      </w:r>
    </w:p>
    <w:p w14:paraId="6B3802CE" w14:textId="678B4BA0" w:rsidR="00557370" w:rsidRPr="00CE54EA" w:rsidRDefault="00F2406B" w:rsidP="00EC2124">
      <w:pPr>
        <w:pStyle w:val="Para1"/>
        <w:ind w:left="562" w:firstLine="0"/>
        <w:rPr>
          <w:rFonts w:asciiTheme="majorBidi" w:eastAsia="MS Mincho" w:hAnsiTheme="majorBidi" w:cstheme="majorBidi"/>
          <w:color w:val="000000"/>
          <w:kern w:val="22"/>
        </w:rPr>
      </w:pPr>
      <w:r>
        <w:rPr>
          <w:rFonts w:asciiTheme="majorBidi" w:hAnsiTheme="majorBidi"/>
        </w:rPr>
        <w:t xml:space="preserve">Конференции Сторон, выступающей в качестве совещания Сторон Картахенского протокола, будет предложено рассмотреть доклад </w:t>
      </w:r>
      <w:r>
        <w:rPr>
          <w:rFonts w:asciiTheme="majorBidi" w:hAnsiTheme="majorBidi"/>
          <w:color w:val="000000"/>
        </w:rPr>
        <w:t>Комитета по соблюдению</w:t>
      </w:r>
      <w:r w:rsidR="004E0973">
        <w:rPr>
          <w:rStyle w:val="FootnoteReference"/>
          <w:rFonts w:asciiTheme="majorBidi" w:eastAsia="MS Mincho" w:hAnsiTheme="majorBidi" w:cstheme="majorBidi"/>
          <w:color w:val="000000"/>
          <w:kern w:val="22"/>
        </w:rPr>
        <w:footnoteReference w:id="10"/>
      </w:r>
      <w:r>
        <w:rPr>
          <w:rFonts w:asciiTheme="majorBidi" w:hAnsiTheme="majorBidi"/>
          <w:color w:val="000000"/>
        </w:rPr>
        <w:t xml:space="preserve">, включая любые содержащиеся в нем рекомендации, и принять соответствующие меры. </w:t>
      </w:r>
      <w:r>
        <w:rPr>
          <w:rFonts w:asciiTheme="majorBidi" w:hAnsiTheme="majorBidi"/>
        </w:rPr>
        <w:t>Ожидается, что рекомендации Комитета будут рассматриваться в рамках того пункта повестки дня, к которому они имеют самое непосредственное отношение, как указано в докладе.</w:t>
      </w:r>
      <w:r>
        <w:rPr>
          <w:rFonts w:asciiTheme="majorBidi" w:hAnsiTheme="majorBidi"/>
          <w:color w:val="000000"/>
        </w:rPr>
        <w:t xml:space="preserve"> Рекомендации также были включены в соответствующие пункты повестки дня в подборке проектов решений.</w:t>
      </w:r>
    </w:p>
    <w:p w14:paraId="000DEE87" w14:textId="0AA6711B" w:rsidR="00557370" w:rsidRPr="003349E4" w:rsidRDefault="003D6FE8" w:rsidP="00EC2124">
      <w:pPr>
        <w:pStyle w:val="Para1"/>
        <w:ind w:left="562" w:firstLine="0"/>
        <w:rPr>
          <w:rFonts w:ascii="Segoe UI" w:hAnsi="Segoe UI" w:cs="Segoe UI"/>
        </w:rPr>
      </w:pPr>
      <w:r>
        <w:rPr>
          <w:rFonts w:asciiTheme="majorBidi" w:hAnsiTheme="majorBidi"/>
        </w:rPr>
        <w:t>Кроме того, Конференции Сторон, выступающей в качестве совещания Сторон Картахенского протокола, будет предложено избрать новых членов Комитета по соблюдению.</w:t>
      </w:r>
      <w:r>
        <w:rPr>
          <w:rFonts w:asciiTheme="majorBidi" w:hAnsiTheme="majorBidi"/>
          <w:color w:val="000000" w:themeColor="text1"/>
        </w:rPr>
        <w:t xml:space="preserve"> </w:t>
      </w:r>
      <w:r>
        <w:rPr>
          <w:rFonts w:asciiTheme="majorBidi" w:hAnsiTheme="majorBidi"/>
          <w:color w:val="000000" w:themeColor="text1"/>
        </w:rPr>
        <w:lastRenderedPageBreak/>
        <w:t>До начала настоящего совещания будет выпущено уведомление, содержащее дополнительную информацию по этому вопросу.</w:t>
      </w:r>
    </w:p>
    <w:p w14:paraId="60979CE9" w14:textId="3BCFB655" w:rsidR="001E1D93" w:rsidRPr="00AC43EA" w:rsidRDefault="001E1D93" w:rsidP="00B31F68">
      <w:pPr>
        <w:pStyle w:val="Item"/>
        <w:keepNext/>
        <w:rPr>
          <w:rFonts w:ascii="Times New Roman Bold" w:hAnsi="Times New Roman Bold"/>
        </w:rPr>
      </w:pPr>
      <w:r>
        <w:rPr>
          <w:rFonts w:ascii="Times New Roman Bold" w:hAnsi="Times New Roman Bold"/>
        </w:rPr>
        <w:t>Пункт 6</w:t>
      </w:r>
    </w:p>
    <w:p w14:paraId="318473BB" w14:textId="464B9284" w:rsidR="00557370" w:rsidRPr="003349E4" w:rsidRDefault="003D6FE8" w:rsidP="00B31F68">
      <w:pPr>
        <w:pStyle w:val="Item"/>
        <w:keepNext/>
        <w:rPr>
          <w:rFonts w:ascii="Times New Roman Bold" w:hAnsi="Times New Roman Bold"/>
          <w:caps/>
        </w:rPr>
      </w:pPr>
      <w:r>
        <w:t>Административное обеспечение Протокола и бюджет целевых фондов</w:t>
      </w:r>
      <w:r>
        <w:rPr>
          <w:rFonts w:ascii="Times New Roman Bold" w:hAnsi="Times New Roman Bold"/>
        </w:rPr>
        <w:t xml:space="preserve"> </w:t>
      </w:r>
    </w:p>
    <w:p w14:paraId="09C6C8E7" w14:textId="127D4E32" w:rsidR="00F853AF" w:rsidRPr="008F70F7" w:rsidRDefault="00F853AF" w:rsidP="00537419">
      <w:pPr>
        <w:pStyle w:val="Para1"/>
        <w:ind w:left="562" w:firstLine="0"/>
        <w:rPr>
          <w:rFonts w:asciiTheme="majorBidi" w:eastAsia="MS Mincho" w:hAnsiTheme="majorBidi" w:cstheme="majorBidi"/>
          <w:color w:val="000000"/>
          <w:kern w:val="22"/>
        </w:rPr>
      </w:pPr>
      <w:r>
        <w:t>Конференция Сторон Конвенции, Конференция Сторон, выступающая в качестве совещания Сторон Картахенского протокола, и Конференция Сторон, выступающая в качестве совещания Сторон Нагойского протокола, на своем 15-м, 10-м и 4-м совещаниях соответственно утвердили комплексный бюджет на двухлетний период 2023</w:t>
      </w:r>
      <w:r>
        <w:rPr>
          <w:snapToGrid w:val="0"/>
        </w:rPr>
        <w:t>–</w:t>
      </w:r>
      <w:r>
        <w:t>2024 годов и поручили Исполнительному секретарю подготовить предложения по комплексному бюджету на двухлетний период 2025</w:t>
      </w:r>
      <w:r>
        <w:rPr>
          <w:snapToGrid w:val="0"/>
        </w:rPr>
        <w:t>–</w:t>
      </w:r>
      <w:r>
        <w:t>2026 годов.</w:t>
      </w:r>
    </w:p>
    <w:p w14:paraId="172B9265" w14:textId="040D8587" w:rsidR="00D03E7D" w:rsidRPr="00CE54EA" w:rsidRDefault="00FE75F3" w:rsidP="009A4A6E">
      <w:pPr>
        <w:pStyle w:val="Para1"/>
        <w:ind w:left="562" w:firstLine="0"/>
        <w:rPr>
          <w:rFonts w:asciiTheme="majorBidi" w:eastAsia="MS Mincho" w:hAnsiTheme="majorBidi" w:cstheme="majorBidi"/>
          <w:color w:val="000000"/>
          <w:kern w:val="22"/>
        </w:rPr>
      </w:pPr>
      <w:r>
        <w:t xml:space="preserve">В этой связи и во исполнение решений </w:t>
      </w:r>
      <w:r>
        <w:rPr>
          <w:rFonts w:asciiTheme="majorBidi" w:hAnsiTheme="majorBidi"/>
          <w:color w:val="000000"/>
        </w:rPr>
        <w:t xml:space="preserve">15/34 и CP-10/14 Конференции Сторон, выступающей в качестве совещания Сторон Картахенского протокола, будут представлены записки </w:t>
      </w:r>
      <w:r>
        <w:rPr>
          <w:snapToGrid w:val="0"/>
        </w:rPr>
        <w:t>секретариата по следующим вопросам: (a) административное обеспечение Конвенции и протоколов к ней, включая соответствующие целевые фонды</w:t>
      </w:r>
      <w:r w:rsidR="007E2135" w:rsidRPr="00F7126F">
        <w:rPr>
          <w:rStyle w:val="FootnoteReference"/>
          <w:snapToGrid w:val="0"/>
        </w:rPr>
        <w:footnoteReference w:id="11"/>
      </w:r>
      <w:r>
        <w:rPr>
          <w:snapToGrid w:val="0"/>
        </w:rPr>
        <w:t>; и (b) предлагаемый бюджет для программ работы Конвенции и протоколов к ней на двухлетний период 2025–2026 годов</w:t>
      </w:r>
      <w:r w:rsidR="007E2135" w:rsidRPr="00CE54EA">
        <w:rPr>
          <w:rStyle w:val="FootnoteReference"/>
          <w:snapToGrid w:val="0"/>
        </w:rPr>
        <w:footnoteReference w:id="12"/>
      </w:r>
      <w:r>
        <w:rPr>
          <w:snapToGrid w:val="0"/>
        </w:rPr>
        <w:t>, включая оба целевых фонда</w:t>
      </w:r>
      <w:r>
        <w:rPr>
          <w:rFonts w:asciiTheme="majorBidi" w:hAnsiTheme="majorBidi"/>
          <w:color w:val="000000"/>
        </w:rPr>
        <w:t>. Кроме того, будет предоставлена более подробная информация о требованиях в отношении целевого фонда для дополнительных добровольных взносов в поддержку утвержденных мероприятий, включая резюме финансовых последствий проектов решений, а также доклад о функциональном обзоре секретариата</w:t>
      </w:r>
      <w:r w:rsidR="005177C0" w:rsidRPr="00CE54EA">
        <w:rPr>
          <w:rStyle w:val="FootnoteReference"/>
          <w:rFonts w:asciiTheme="majorBidi" w:eastAsia="MS Mincho" w:hAnsiTheme="majorBidi" w:cstheme="majorBidi"/>
          <w:color w:val="000000"/>
          <w:kern w:val="22"/>
        </w:rPr>
        <w:footnoteReference w:id="13"/>
      </w:r>
      <w:r>
        <w:rPr>
          <w:rFonts w:asciiTheme="majorBidi" w:hAnsiTheme="majorBidi"/>
          <w:color w:val="000000"/>
        </w:rPr>
        <w:t>.</w:t>
      </w:r>
    </w:p>
    <w:p w14:paraId="27ABADC3" w14:textId="6EFC9B85" w:rsidR="00F853AF" w:rsidRPr="008F70F7" w:rsidRDefault="00D03E7D" w:rsidP="009A4A6E">
      <w:pPr>
        <w:pStyle w:val="Para1"/>
        <w:ind w:left="562" w:firstLine="0"/>
        <w:rPr>
          <w:rFonts w:asciiTheme="majorBidi" w:eastAsia="MS Mincho" w:hAnsiTheme="majorBidi" w:cstheme="majorBidi"/>
          <w:color w:val="000000"/>
          <w:kern w:val="22"/>
        </w:rPr>
      </w:pPr>
      <w:r>
        <w:rPr>
          <w:snapToGrid w:val="0"/>
        </w:rPr>
        <w:t xml:space="preserve">Конференции Сторон, выступающей в качестве совещания Сторон </w:t>
      </w:r>
      <w:r>
        <w:t>Картахенского протокола</w:t>
      </w:r>
      <w:r>
        <w:rPr>
          <w:snapToGrid w:val="0"/>
        </w:rPr>
        <w:t xml:space="preserve">, будет предложено принять комплексный бюджет, включая бюджет целевого фонда Протокола, на основе предложений секретариата. </w:t>
      </w:r>
      <w:r>
        <w:rPr>
          <w:rFonts w:asciiTheme="majorBidi" w:hAnsiTheme="majorBidi"/>
          <w:color w:val="000000"/>
        </w:rPr>
        <w:t>Элементы проекта решения представлены в подборке проектов решений.</w:t>
      </w:r>
    </w:p>
    <w:p w14:paraId="211CE020" w14:textId="7ABEF533" w:rsidR="001E1D93" w:rsidRPr="003349E4" w:rsidRDefault="001E1D93" w:rsidP="00191C16">
      <w:pPr>
        <w:pStyle w:val="Item"/>
        <w:keepNext/>
      </w:pPr>
      <w:r>
        <w:t>Пункт 7</w:t>
      </w:r>
    </w:p>
    <w:p w14:paraId="069CAF83" w14:textId="284D1035" w:rsidR="00557370" w:rsidRPr="003349E4" w:rsidRDefault="002958CC" w:rsidP="001E1D93">
      <w:pPr>
        <w:pStyle w:val="Item"/>
      </w:pPr>
      <w:r>
        <w:t>Вопросы, связанные с механизмом финансирования и финансовыми ресурсами</w:t>
      </w:r>
    </w:p>
    <w:p w14:paraId="30B330B6" w14:textId="62AD5AD0" w:rsidR="00557370" w:rsidRPr="00FD74CC" w:rsidRDefault="00DA0487" w:rsidP="00EC2124">
      <w:pPr>
        <w:pStyle w:val="Para1"/>
        <w:ind w:left="562" w:firstLine="0"/>
      </w:pPr>
      <w:r>
        <w:t xml:space="preserve">В своем решении </w:t>
      </w:r>
      <w:hyperlink r:id="rId17" w:history="1">
        <w:r>
          <w:rPr>
            <w:rStyle w:val="Hyperlink"/>
          </w:rPr>
          <w:t>CP-10/6</w:t>
        </w:r>
      </w:hyperlink>
      <w:r>
        <w:t xml:space="preserve"> Конференция Сторон, выступающая в качестве совещания Сторон Картахенского протокола, поручила Исполнительному секретарю проанализировать эффективность механизма финансирования для осуществления Протокола в рамках шестого обзора эффективности механизма финансирования с учетом актуальности и процесса создания отдельной линии финансирования по биобезопасности, для рассмотрения Кон</w:t>
      </w:r>
      <w:r w:rsidR="00BF2E7B">
        <w:t xml:space="preserve">ференцией Сторон, выступающей в </w:t>
      </w:r>
      <w:r>
        <w:t>качестве совещания Сторон Протокола, на ее 11-м совещании.</w:t>
      </w:r>
    </w:p>
    <w:p w14:paraId="52C07A82" w14:textId="7B62DEE4" w:rsidR="009C1D0C" w:rsidRPr="00FD74CC" w:rsidRDefault="009C1D0C" w:rsidP="009C1D0C">
      <w:pPr>
        <w:pStyle w:val="Para1"/>
        <w:ind w:left="562" w:firstLine="0"/>
      </w:pPr>
      <w:r>
        <w:t>Конференции Сторон, выступающей в качестве совещания Сторон Картахенского протокола, будет представлена записка секретариата</w:t>
      </w:r>
      <w:r w:rsidR="00761BBE" w:rsidRPr="00CE54EA">
        <w:rPr>
          <w:rStyle w:val="FootnoteReference"/>
        </w:rPr>
        <w:footnoteReference w:id="14"/>
      </w:r>
      <w:r>
        <w:t>, содержащая элементы проекта решения. Кроме того, для обсуждения будут актуальны записка секретариата в отношении механизма финансирования и предоставления руководящих указаний для ГЭФ</w:t>
      </w:r>
      <w:r w:rsidR="000C54F7" w:rsidRPr="00CE54EA">
        <w:rPr>
          <w:rStyle w:val="FootnoteReference"/>
        </w:rPr>
        <w:footnoteReference w:id="15"/>
      </w:r>
      <w:r>
        <w:t>, доклад о шестом обзоре эффективности механизма финансирования</w:t>
      </w:r>
      <w:r w:rsidR="009E3B01">
        <w:rPr>
          <w:rStyle w:val="FootnoteReference"/>
        </w:rPr>
        <w:footnoteReference w:id="16"/>
      </w:r>
      <w:r>
        <w:t xml:space="preserve"> и доклад Совета ГЭФ 16-му совещанию Конференции Сторон</w:t>
      </w:r>
      <w:r w:rsidR="00C6277D" w:rsidRPr="00B46711">
        <w:rPr>
          <w:rStyle w:val="FootnoteReference"/>
        </w:rPr>
        <w:footnoteReference w:id="17"/>
      </w:r>
      <w:r>
        <w:t>, а также рекомендация 4/4 Вспомогательного органа по осуществлению.</w:t>
      </w:r>
    </w:p>
    <w:p w14:paraId="78405499" w14:textId="32AE6B24" w:rsidR="00557370" w:rsidRPr="009C1D0C" w:rsidRDefault="00E22F2B" w:rsidP="009C1D0C">
      <w:pPr>
        <w:pStyle w:val="Para1"/>
        <w:ind w:left="562" w:firstLine="0"/>
      </w:pPr>
      <w:r>
        <w:t xml:space="preserve">Конференции Сторон, выступающей в качестве совещания Сторон Картахенского протокола, будет предложено рассмотреть эти документы и принять решение по пункту 7 </w:t>
      </w:r>
      <w:r>
        <w:lastRenderedPageBreak/>
        <w:t>повестки дня на основе</w:t>
      </w:r>
      <w:r w:rsidR="00486DDB">
        <w:t xml:space="preserve"> </w:t>
      </w:r>
      <w:r>
        <w:rPr>
          <w:snapToGrid w:val="0"/>
        </w:rPr>
        <w:t>элементов проекта решения, включенных в</w:t>
      </w:r>
      <w:r>
        <w:t xml:space="preserve"> подборку решений. Кроме того, она может в соответствии с обстоятельствами включить в свое решение рекомендацию для Конференции Сторон Конвенции в отношении руководящих указаний для ГЭФ.</w:t>
      </w:r>
    </w:p>
    <w:p w14:paraId="007A17B3" w14:textId="02426306" w:rsidR="001E1D93" w:rsidRPr="003349E4" w:rsidRDefault="001E1D93" w:rsidP="00191C16">
      <w:pPr>
        <w:pStyle w:val="Item"/>
        <w:keepNext/>
      </w:pPr>
      <w:r>
        <w:t>Пункт 8</w:t>
      </w:r>
    </w:p>
    <w:p w14:paraId="56FA7515" w14:textId="3457B9ED" w:rsidR="00557370" w:rsidRPr="00FD74CC" w:rsidRDefault="00C379EE" w:rsidP="00191C16">
      <w:pPr>
        <w:pStyle w:val="Item"/>
        <w:keepNext/>
      </w:pPr>
      <w:r>
        <w:t>Функционирование и деятельность Механизма посредничества по биобезопасности</w:t>
      </w:r>
    </w:p>
    <w:p w14:paraId="6605AF56" w14:textId="25BAEAAC" w:rsidR="00557370" w:rsidRPr="00FD74CC" w:rsidRDefault="00914FFF" w:rsidP="00BC264E">
      <w:pPr>
        <w:pStyle w:val="Para1"/>
        <w:ind w:left="562" w:firstLine="0"/>
      </w:pPr>
      <w:r>
        <w:t>В решении</w:t>
      </w:r>
      <w:r>
        <w:rPr>
          <w:rFonts w:asciiTheme="majorBidi" w:hAnsiTheme="majorBidi"/>
          <w:color w:val="000000"/>
        </w:rPr>
        <w:t xml:space="preserve"> </w:t>
      </w:r>
      <w:hyperlink r:id="rId18" w:history="1">
        <w:r>
          <w:rPr>
            <w:rStyle w:val="Hyperlink"/>
          </w:rPr>
          <w:t>CP</w:t>
        </w:r>
        <w:r>
          <w:rPr>
            <w:rStyle w:val="Hyperlink"/>
            <w:rFonts w:asciiTheme="majorBidi" w:hAnsiTheme="majorBidi"/>
          </w:rPr>
          <w:t>-10/5</w:t>
        </w:r>
      </w:hyperlink>
      <w:r>
        <w:rPr>
          <w:rFonts w:asciiTheme="majorBidi" w:hAnsiTheme="majorBidi"/>
          <w:color w:val="000000"/>
        </w:rPr>
        <w:t xml:space="preserve"> </w:t>
      </w:r>
      <w:r>
        <w:rPr>
          <w:rFonts w:asciiTheme="majorBidi" w:hAnsiTheme="majorBidi"/>
        </w:rPr>
        <w:t xml:space="preserve">Конференция Сторон, выступающая в качестве совещания Сторон Картахенского протокола, приветствовала завершение </w:t>
      </w:r>
      <w:r>
        <w:rPr>
          <w:rFonts w:asciiTheme="majorBidi" w:hAnsiTheme="majorBidi"/>
          <w:color w:val="000000"/>
        </w:rPr>
        <w:t>переноса Механизма посредничества по биобезопасности</w:t>
      </w:r>
      <w:r>
        <w:rPr>
          <w:rFonts w:asciiTheme="majorBidi" w:hAnsiTheme="majorBidi"/>
          <w:color w:val="000000" w:themeColor="text1"/>
        </w:rPr>
        <w:t>.</w:t>
      </w:r>
      <w:r>
        <w:rPr>
          <w:rFonts w:asciiTheme="majorBidi" w:hAnsiTheme="majorBidi"/>
          <w:color w:val="000000"/>
        </w:rPr>
        <w:t xml:space="preserve"> </w:t>
      </w:r>
      <w:r>
        <w:rPr>
          <w:rFonts w:asciiTheme="majorBidi" w:hAnsiTheme="majorBidi"/>
        </w:rPr>
        <w:t>Она поручила Исполнительному секретарю решить ряд задач, связанных с Механизмом посредничества по биобезопасности, включая дальнейшее поддержание платформы, перевод дополнительных страниц Механизма посредничества для обеспечения их доступности на всех шести официальных языках Организации Объединенных Наций, разработку материалов по созданию потенциала и</w:t>
      </w:r>
      <w:r w:rsidR="001841FD">
        <w:rPr>
          <w:rFonts w:asciiTheme="majorBidi" w:hAnsiTheme="majorBidi"/>
        </w:rPr>
        <w:t xml:space="preserve"> проведение учебных мероприятий, посвященных </w:t>
      </w:r>
      <w:r>
        <w:rPr>
          <w:rFonts w:asciiTheme="majorBidi" w:hAnsiTheme="majorBidi"/>
        </w:rPr>
        <w:t>новой платформе, продолжение сотрудничества с другими базами данных и организациями, имеющими отношение к биобезопасности, и изучение вопроса о том, каким образом инструмент «Биоланд» может использоваться для облегчения связи между национальными веб-сайтами и Механизмом посредничества, а также другими механизмами, позволяющими национальным механизмам посредничества находить информацию в Механизме посредничества по биобезопасности.</w:t>
      </w:r>
    </w:p>
    <w:p w14:paraId="0324673D" w14:textId="248E4BEB" w:rsidR="00557370" w:rsidRPr="003349E4" w:rsidRDefault="00B20A9F" w:rsidP="00EC2124">
      <w:pPr>
        <w:pStyle w:val="Para1"/>
        <w:ind w:left="562" w:firstLine="0"/>
      </w:pPr>
      <w:r>
        <w:rPr>
          <w:rFonts w:asciiTheme="majorBidi" w:hAnsiTheme="majorBidi"/>
          <w:color w:val="000000"/>
        </w:rPr>
        <w:t>Соответственно, Конференции Сторон, выступающей в качестве совещания Сторон Картахенского протокола, будет предложено рассмотреть доклад секретариата о мероприятиях в отношении Механизма посредничества по биобезопасности, проведенных в межсессионный период</w:t>
      </w:r>
      <w:r w:rsidR="000103F2">
        <w:rPr>
          <w:rStyle w:val="FootnoteReference"/>
          <w:rFonts w:asciiTheme="majorBidi" w:eastAsia="MS Mincho" w:hAnsiTheme="majorBidi" w:cstheme="majorBidi"/>
          <w:color w:val="000000"/>
          <w:kern w:val="22"/>
        </w:rPr>
        <w:footnoteReference w:id="18"/>
      </w:r>
      <w:r>
        <w:rPr>
          <w:rFonts w:asciiTheme="majorBidi" w:hAnsiTheme="majorBidi"/>
          <w:color w:val="000000" w:themeColor="text1"/>
        </w:rPr>
        <w:t>, и принять решение по этому вопросу на основе проекта решения, включенного в подборку проектов решений.</w:t>
      </w:r>
    </w:p>
    <w:p w14:paraId="1411AE03" w14:textId="77777777" w:rsidR="00C45D2D" w:rsidRPr="00370E99" w:rsidRDefault="00C45D2D" w:rsidP="004D4AA4">
      <w:pPr>
        <w:pStyle w:val="Item"/>
        <w:keepNext/>
      </w:pPr>
      <w:r>
        <w:t>Пункт 9</w:t>
      </w:r>
    </w:p>
    <w:p w14:paraId="1B1A706B" w14:textId="4CA34C3C" w:rsidR="00557370" w:rsidRPr="00370E99" w:rsidRDefault="00112162" w:rsidP="004D4AA4">
      <w:pPr>
        <w:pStyle w:val="Item"/>
        <w:keepNext/>
        <w:rPr>
          <w:caps/>
        </w:rPr>
      </w:pPr>
      <w:r>
        <w:t>Сотрудничество с международными организациями, органами, учрежденными в рамках других конвенций, и инициативами</w:t>
      </w:r>
    </w:p>
    <w:p w14:paraId="4489080B" w14:textId="1A54DC82" w:rsidR="00C20855" w:rsidRPr="00370E99" w:rsidRDefault="00C20855" w:rsidP="00C20855">
      <w:pPr>
        <w:pStyle w:val="Para1"/>
        <w:ind w:left="562" w:firstLine="0"/>
      </w:pPr>
      <w:r>
        <w:t>Конференции Сторон, выступающей в качестве совещания Сторон Картахенского протокола, будет представлена записка секретариата</w:t>
      </w:r>
      <w:r w:rsidR="007C4292" w:rsidRPr="00370E99">
        <w:rPr>
          <w:rStyle w:val="FootnoteReference"/>
          <w:lang w:val="en-GB"/>
        </w:rPr>
        <w:footnoteReference w:id="19"/>
      </w:r>
      <w:r>
        <w:t xml:space="preserve"> с обновленной информацией о мероприятиях, проведенных в сотрудничестве с другими международными организациями, органами, учрежденными в рамках других конвенций, и инициативами, имеющими отношение к осуществлению Протокола.</w:t>
      </w:r>
    </w:p>
    <w:p w14:paraId="0A120B23" w14:textId="35D2C4E1" w:rsidR="00C20855" w:rsidRPr="00370E99" w:rsidRDefault="00C20855" w:rsidP="00C20855">
      <w:pPr>
        <w:pStyle w:val="Para1"/>
        <w:ind w:left="562" w:firstLine="0"/>
      </w:pPr>
      <w:r>
        <w:t>Конференции Сторон, выступающей в качестве совещания Сторон Картахенского протокола, будет предложено принять этот доклад к сведению.</w:t>
      </w:r>
    </w:p>
    <w:p w14:paraId="4821191A" w14:textId="77777777" w:rsidR="000A5DC5" w:rsidRDefault="000A5DC5" w:rsidP="000A5DC5">
      <w:pPr>
        <w:pStyle w:val="Item"/>
      </w:pPr>
      <w:r>
        <w:t>Пункт 10</w:t>
      </w:r>
    </w:p>
    <w:p w14:paraId="133AE30D" w14:textId="61BDBA10" w:rsidR="000A5DC5" w:rsidRDefault="00012DE3" w:rsidP="000A5DC5">
      <w:pPr>
        <w:pStyle w:val="Item"/>
      </w:pPr>
      <w:r>
        <w:t>Обзор эффективности процессов в рамках Конвенции и протоколов к ней</w:t>
      </w:r>
    </w:p>
    <w:p w14:paraId="4DF8A89C" w14:textId="71D7C1C1" w:rsidR="00EA5CCD" w:rsidRPr="004D5EEA" w:rsidRDefault="00EA5CCD" w:rsidP="00EA5CCD">
      <w:pPr>
        <w:pStyle w:val="Para1"/>
        <w:ind w:left="562" w:firstLine="0"/>
      </w:pPr>
      <w:r>
        <w:t xml:space="preserve">На своем 10-м совещании Конференция Сторон, выступающая в качестве совещания Сторон Картахенского протокола, рассмотрела опыт проведения одновременных и виртуальных совещаний. Кроме того, она рассмотрела другие области, в которых могут быть приняты меры для повышения эффективности процессов. </w:t>
      </w:r>
    </w:p>
    <w:p w14:paraId="57694B34" w14:textId="6409BADF" w:rsidR="00EA5CCD" w:rsidRPr="00EA5CCD" w:rsidRDefault="00EA5CCD" w:rsidP="00946EE1">
      <w:pPr>
        <w:pStyle w:val="Para1"/>
        <w:ind w:left="562" w:firstLine="0"/>
      </w:pPr>
      <w:r>
        <w:t xml:space="preserve">Конференция Сторон, выступающая в качестве совещания Сторон Картахенского протокола, приняла решение </w:t>
      </w:r>
      <w:hyperlink r:id="rId19" w:history="1">
        <w:r>
          <w:rPr>
            <w:rStyle w:val="Hyperlink"/>
          </w:rPr>
          <w:t>CP-10/8</w:t>
        </w:r>
      </w:hyperlink>
      <w:r>
        <w:t>, в котором поручила Исполнительному секретарю среди прочего подготовить возможные варианты процедур для проведения гибридных совещаний, а при наступлении чрезвычайных обстоятельств –</w:t>
      </w:r>
      <w:r w:rsidR="005361FC">
        <w:t xml:space="preserve"> </w:t>
      </w:r>
      <w:r>
        <w:t xml:space="preserve">полностью виртуальных совещаний, на основе опыта Сторон и соответствующих субъектов деятельности и с учетом исследований. Кроме того, Исполнительному секретарю было поручено подготовить анализ возможных способов дальнейшего повышения эффективности совещаний в рамках Протокола, включая </w:t>
      </w:r>
      <w:r>
        <w:lastRenderedPageBreak/>
        <w:t>переговорные процессы, с тем чтобы оптимизировать меры по выполнению решений, а также изучить возможности привлечения наблюдателей к участию в процессах в рамках Протокола. Подготовленные варианты в отношении гибридных и виртуальных совещаний и анализ возможностей применительно к другим областям улучшения были представлены Вспомогательному органу по осуществлению на его 4-м совещании.</w:t>
      </w:r>
    </w:p>
    <w:p w14:paraId="3FCA97AA" w14:textId="48089B4F" w:rsidR="000A5DC5" w:rsidRPr="00012DE3" w:rsidRDefault="00EA5CCD" w:rsidP="00EA5CCD">
      <w:pPr>
        <w:pStyle w:val="Para1"/>
        <w:ind w:left="562" w:firstLine="0"/>
      </w:pPr>
      <w:r>
        <w:t>Конференции Сторон, выступающей в качестве совещания Сторон Картахенского протокола, будет предложено рассмотреть пункт 10 повестки дня на основе проекта решения, содержащегося в рекомендации 4/12 Вспомогательного органа по осуществлению и приведенного в подборке проектов решений.</w:t>
      </w:r>
      <w:r>
        <w:rPr>
          <w:snapToGrid w:val="0"/>
        </w:rPr>
        <w:t xml:space="preserve"> </w:t>
      </w:r>
      <w:r>
        <w:t xml:space="preserve">Пункт 10 повестки дня будет рассматриваться </w:t>
      </w:r>
      <w:r>
        <w:rPr>
          <w:snapToGrid w:val="0"/>
        </w:rPr>
        <w:t xml:space="preserve">совместно с </w:t>
      </w:r>
      <w:r>
        <w:t>соответствующим</w:t>
      </w:r>
      <w:r>
        <w:rPr>
          <w:snapToGrid w:val="0"/>
        </w:rPr>
        <w:t xml:space="preserve"> пунктом повестки дня Конференции Сторон Конвенции.</w:t>
      </w:r>
    </w:p>
    <w:p w14:paraId="1C7D70A4" w14:textId="1DDC6C66" w:rsidR="00F91A57" w:rsidRPr="003349E4" w:rsidRDefault="00F91A57" w:rsidP="00F91A57">
      <w:pPr>
        <w:pStyle w:val="Item"/>
      </w:pPr>
      <w:r>
        <w:t>Пункт 11</w:t>
      </w:r>
    </w:p>
    <w:p w14:paraId="1356F290" w14:textId="7105E8F7" w:rsidR="00F91A57" w:rsidRPr="003349E4" w:rsidRDefault="000301D9" w:rsidP="00F91A57">
      <w:pPr>
        <w:pStyle w:val="Item"/>
        <w:rPr>
          <w:caps/>
        </w:rPr>
      </w:pPr>
      <w:r>
        <w:t>Оценка и регулирование рисков</w:t>
      </w:r>
    </w:p>
    <w:p w14:paraId="347EEFF8" w14:textId="6A353C82" w:rsidR="00F91A57" w:rsidRPr="00C23B05" w:rsidRDefault="00816F6C" w:rsidP="000301D9">
      <w:pPr>
        <w:pStyle w:val="Para1"/>
        <w:ind w:left="562" w:firstLine="0"/>
      </w:pPr>
      <w:r>
        <w:t xml:space="preserve">В своем решении </w:t>
      </w:r>
      <w:hyperlink r:id="rId20" w:history="1">
        <w:r>
          <w:rPr>
            <w:rStyle w:val="Hyperlink"/>
          </w:rPr>
          <w:t>CP-10/10</w:t>
        </w:r>
      </w:hyperlink>
      <w:r>
        <w:t xml:space="preserve"> Конференция Сторон, выступающая в качестве совещания Сторон Картахенского протокола, приняла решение о разработке дополнительных добровольных руководящих указаний для содействия индивидуальной оценке риска, связанного с живыми измененными организмами, содержащими генно-инженерный драйв, и для выполнения этой задачи учредила </w:t>
      </w:r>
      <w:proofErr w:type="gramStart"/>
      <w:r>
        <w:t>Специальную группу технических экспертов</w:t>
      </w:r>
      <w:proofErr w:type="gramEnd"/>
      <w:r>
        <w:t xml:space="preserve"> по оценке рисков. Она также указала в круге полномочий Группы экспертов, что в этих указаниях особое внимание должно уделяться комарам, созданным по технологии генного драйва, с учетом имеющегося на данный момент опыта работы с этим организмом, типа генного драйва и конкретных вопросов оценки риска, указанных в приложении I к решению CP</w:t>
      </w:r>
      <w:r>
        <w:noBreakHyphen/>
        <w:t xml:space="preserve">9/13, включая существующие доклады, </w:t>
      </w:r>
      <w:r w:rsidR="008E516C">
        <w:t xml:space="preserve">а также с учетом </w:t>
      </w:r>
      <w:r>
        <w:t>общих соображений в отношении живых модифицированных организмов, созданных по технологии генного драйва, и существующего национального и регионального опыта оценки риска.</w:t>
      </w:r>
    </w:p>
    <w:p w14:paraId="5F82287E" w14:textId="0EB729F7" w:rsidR="005D5039" w:rsidRDefault="00516ED7" w:rsidP="005D5039">
      <w:pPr>
        <w:pStyle w:val="Para1"/>
        <w:ind w:left="562" w:firstLine="0"/>
      </w:pPr>
      <w:r>
        <w:t>В том же решении Сторонам было предложено представлять информацию о своих потребностях и приоритетах относительно дальнейших руководящих указаний по конкретным темам в рамках оценки риска в отношении живых измененных организмов, включая обоснование, отвечающее критериям, изложенным в приложении I к решению CP</w:t>
      </w:r>
      <w:r>
        <w:noBreakHyphen/>
        <w:t xml:space="preserve">9/13. В числе мероприятий, проведенных в поддержку этих процессов, были предложения о представлении информации, </w:t>
      </w:r>
      <w:r w:rsidR="0028088C">
        <w:t xml:space="preserve">а также </w:t>
      </w:r>
      <w:r>
        <w:t>организация Онлайнового форума открытого состава по оценке и регулированию рисков и совещаний Специальной группы технических экспертов по оценке рисков. Итоги этой работы были представлены на рассмотрение Вспомогательному органу по научным, техническим и технологическим консультациям на его 26-м совещании.</w:t>
      </w:r>
    </w:p>
    <w:p w14:paraId="5E07A968" w14:textId="60B688CD" w:rsidR="00C9367D" w:rsidRDefault="00C9367D" w:rsidP="005D5039">
      <w:pPr>
        <w:pStyle w:val="Para1"/>
        <w:ind w:left="562" w:firstLine="0"/>
      </w:pPr>
      <w:r>
        <w:t>Вспомогательный орган принял рекомендацию 26/5 по этому вопросу, в которой содержится проект решения для рассмотрения Конференцией Сторон, выступающей в качестве совещания Сторон Картахенского протокола.</w:t>
      </w:r>
    </w:p>
    <w:p w14:paraId="1B8E4130" w14:textId="15601C53" w:rsidR="001A2449" w:rsidRPr="005D5039" w:rsidRDefault="001A2449" w:rsidP="005D5039">
      <w:pPr>
        <w:pStyle w:val="Para1"/>
        <w:ind w:left="562" w:firstLine="0"/>
      </w:pPr>
      <w:r>
        <w:t>Кроме того, в своей рекомендации 26/4 по синтетической биологии Вспомогательный орган принял проект решения для рассмотрения Конференцией Сторон, выступающей в качестве совещания Сторон Картахенского протокола.</w:t>
      </w:r>
    </w:p>
    <w:p w14:paraId="3EB45FB8" w14:textId="4B85135C" w:rsidR="00745147" w:rsidRPr="007B4341" w:rsidRDefault="005D5039" w:rsidP="005D5039">
      <w:pPr>
        <w:pStyle w:val="Para1"/>
        <w:ind w:left="562" w:firstLine="0"/>
      </w:pPr>
      <w:r>
        <w:t>Конференции Сторон, выступающей в качестве совещания Сторон Картахенского протокола, будет предложено рассмотреть проекты решений, содержащиеся в рекомендациях 26/5 и 26/4 Вспомогательного органа по научным, техническим и технологическим консультациям, которые приводятся в подборке проектов решений, а также дополнительные добровольные руководящие указания для содействия индивидуальной оценке риска, связанного с живыми измененными организмами, содержащими генно-инженерный драйв</w:t>
      </w:r>
      <w:r w:rsidR="005A4CF5" w:rsidRPr="007B4341">
        <w:rPr>
          <w:rStyle w:val="FootnoteReference"/>
        </w:rPr>
        <w:footnoteReference w:id="20"/>
      </w:r>
      <w:r>
        <w:t>.</w:t>
      </w:r>
    </w:p>
    <w:p w14:paraId="6FFC8FF9" w14:textId="6E20C04F" w:rsidR="00587309" w:rsidRPr="007B4341" w:rsidRDefault="00587309" w:rsidP="00587309">
      <w:pPr>
        <w:pStyle w:val="Item"/>
      </w:pPr>
      <w:r>
        <w:t xml:space="preserve">Пункт 12 </w:t>
      </w:r>
    </w:p>
    <w:p w14:paraId="472C2BE8" w14:textId="6914FA20" w:rsidR="00587309" w:rsidRPr="007B4341" w:rsidRDefault="00320A08" w:rsidP="00587309">
      <w:pPr>
        <w:pStyle w:val="Item"/>
        <w:rPr>
          <w:caps/>
        </w:rPr>
      </w:pPr>
      <w:r>
        <w:t>Обнаружение и идентификация живых измененных организмов</w:t>
      </w:r>
    </w:p>
    <w:p w14:paraId="049D4537" w14:textId="6C84738F" w:rsidR="00587309" w:rsidRPr="00FF217A" w:rsidRDefault="00265D46" w:rsidP="00265D46">
      <w:pPr>
        <w:pStyle w:val="Para1"/>
        <w:ind w:left="562" w:firstLine="0"/>
      </w:pPr>
      <w:r>
        <w:lastRenderedPageBreak/>
        <w:t xml:space="preserve">В своем решении </w:t>
      </w:r>
      <w:hyperlink r:id="rId21" w:history="1">
        <w:r>
          <w:rPr>
            <w:rStyle w:val="Hyperlink"/>
          </w:rPr>
          <w:t>CP-10/11</w:t>
        </w:r>
      </w:hyperlink>
      <w:r>
        <w:t xml:space="preserve"> Конференция Сторон, выступающая в качестве совещания Сторон Картахенского протокола, приветствовала публикацию</w:t>
      </w:r>
      <w:r>
        <w:rPr>
          <w:i/>
        </w:rPr>
        <w:t xml:space="preserve"> </w:t>
      </w:r>
      <w:r>
        <w:t>пятого выпуска Технической серии по биобезопасности: «Учебное пособие по обнаружению и идентификации живых измененных организмов в контексте Картахенского протокола по биобезопасности». В том же решении она предложила Сторонам и соответствующим организациям представить информацию об их опыте в области использования новых методов обнаружения, обнаружения недавно разработанных и несанкционированных живых измененных организмов и разработки справочных материалов, а также о текущих проектах сотрудничества с привлечением национальных и региональных лабораторий. В том же решении она получила Вспомогательному органу по научным, техническим и технологиче</w:t>
      </w:r>
      <w:r w:rsidR="001B05CB">
        <w:t xml:space="preserve">ским консультациям рассмотреть </w:t>
      </w:r>
      <w:r>
        <w:t>информацию, представленную Сторонами и соответствующими организациями, и подготовить рекомендацию о необходимости обновления вышеуказанного учебного пособия для рассмотрения Конференцией Сторон, выступающей в качестве совещания Сторон Картахенского протокола, на ее 11-м совещании.</w:t>
      </w:r>
    </w:p>
    <w:p w14:paraId="71A2D76F" w14:textId="226A1C21" w:rsidR="008D0427" w:rsidRPr="009006FC" w:rsidRDefault="00B511B7" w:rsidP="00DF61CC">
      <w:pPr>
        <w:pStyle w:val="Para1"/>
        <w:ind w:left="562" w:firstLine="0"/>
      </w:pPr>
      <w:r>
        <w:t>В решении CP-10/11 Исполнительному секретарю было поручено продолжить работу, предусмотренную в решении CP-9/11, такую как организация виртуальных дискуссий Сети лабораторий по обнаружению и идентификации живых измененных организмов. В качестве дополнения к полученным материалам были организованы виртуальные дискуссии Сети лабораторий, и была представлена информация Вспомогательному органу по научным, техническим и технологическим консультациям на его 26-м совещании.</w:t>
      </w:r>
    </w:p>
    <w:p w14:paraId="318F6862" w14:textId="21668F13" w:rsidR="000F6361" w:rsidRPr="009006FC" w:rsidRDefault="008D0427" w:rsidP="008D0427">
      <w:pPr>
        <w:pStyle w:val="Para1"/>
        <w:ind w:left="562" w:firstLine="0"/>
      </w:pPr>
      <w:r>
        <w:t>Конференции Сторон, выступающей в качестве совещания Сторон Картахенского протокола, будет предложено рассмотреть эти вопросы на основе проекта решения, содержащегося в рекомендации 26/6 Вспомогательного органа по осуществлению и приведенного в подборке проектов решений.</w:t>
      </w:r>
    </w:p>
    <w:p w14:paraId="24E4062E" w14:textId="032BD28E" w:rsidR="003B6212" w:rsidRPr="003349E4" w:rsidRDefault="003B6212" w:rsidP="003B6212">
      <w:pPr>
        <w:pStyle w:val="Item"/>
      </w:pPr>
      <w:r>
        <w:t>Пункт 13</w:t>
      </w:r>
    </w:p>
    <w:p w14:paraId="5ACDD53F" w14:textId="13D31D06" w:rsidR="003B6212" w:rsidRPr="003349E4" w:rsidRDefault="003B6212" w:rsidP="003B6212">
      <w:pPr>
        <w:pStyle w:val="Item"/>
        <w:rPr>
          <w:caps/>
        </w:rPr>
      </w:pPr>
      <w:r>
        <w:t>Социально-экономические соображения</w:t>
      </w:r>
    </w:p>
    <w:p w14:paraId="257AB71E" w14:textId="68FF0AC3" w:rsidR="003B6212" w:rsidRPr="001C1EF4" w:rsidRDefault="00C5491B" w:rsidP="003B6212">
      <w:pPr>
        <w:pStyle w:val="Para1"/>
        <w:ind w:left="562" w:firstLine="0"/>
      </w:pPr>
      <w:r>
        <w:rPr>
          <w:rFonts w:asciiTheme="majorBidi" w:hAnsiTheme="majorBidi"/>
          <w:color w:val="000000"/>
        </w:rPr>
        <w:t xml:space="preserve">В своем решении </w:t>
      </w:r>
      <w:hyperlink r:id="rId22" w:history="1">
        <w:r>
          <w:rPr>
            <w:rStyle w:val="Hyperlink"/>
          </w:rPr>
          <w:t>CP</w:t>
        </w:r>
        <w:r>
          <w:rPr>
            <w:rStyle w:val="Hyperlink"/>
            <w:rFonts w:asciiTheme="majorBidi" w:hAnsiTheme="majorBidi"/>
          </w:rPr>
          <w:t>-10/12</w:t>
        </w:r>
      </w:hyperlink>
      <w:r>
        <w:rPr>
          <w:rFonts w:asciiTheme="majorBidi" w:hAnsiTheme="majorBidi"/>
          <w:color w:val="000000"/>
        </w:rPr>
        <w:t xml:space="preserve"> Конференция Сторон, выступающая в качестве совещания Сторон Картахенского протокола, предложила направлять Исполнительному секретарю информацию об опыте использования  добровольных Руководящих указаний по оценке социально-экономических соображений в контексте статьи 26 Протокола</w:t>
      </w:r>
      <w:r w:rsidRPr="009006FC">
        <w:rPr>
          <w:rStyle w:val="FootnoteReference"/>
          <w:rFonts w:asciiTheme="majorBidi" w:eastAsia="MS Mincho" w:hAnsiTheme="majorBidi" w:cstheme="majorBidi"/>
          <w:color w:val="000000"/>
          <w:kern w:val="22"/>
        </w:rPr>
        <w:footnoteReference w:id="21"/>
      </w:r>
      <w:r>
        <w:rPr>
          <w:rFonts w:asciiTheme="majorBidi" w:hAnsiTheme="majorBidi"/>
          <w:color w:val="000000"/>
        </w:rPr>
        <w:t xml:space="preserve">, а также примеры методологий и применения социально-экономических соображений в свете элементов добровольных Руководящих указаний. В том же решении Исполнительному секретарю было поручено связаться со Сторонами с учетом ответов, предоставленных ими в четвертом национальном докладе, и предложить им поделиться информацией об их опыте, касающемся статьи 26 Протокола. Исполнительному секретарю было поручено обобщить информацию, собранную таким образом, и представить обзор на рассмотрение Конференции Сторон, выступающей в качестве совещания Сторон Картахенского протокола, на ее 11-м совещании с целью определения необходимости дальнейшей работы. </w:t>
      </w:r>
    </w:p>
    <w:p w14:paraId="4AB5871F" w14:textId="435441F1" w:rsidR="001C1EF4" w:rsidRPr="001C1EF4" w:rsidRDefault="007D5AC9" w:rsidP="00214C3A">
      <w:pPr>
        <w:pStyle w:val="Para1"/>
        <w:ind w:left="562" w:firstLine="0"/>
      </w:pPr>
      <w:r>
        <w:rPr>
          <w:rFonts w:asciiTheme="majorBidi" w:hAnsiTheme="majorBidi"/>
          <w:color w:val="000000"/>
        </w:rPr>
        <w:t>Конференции Сторон, выступающей в качестве совещания Сторон Картахенского протокола, будет представлена записка секретариата, содержащая обобщение и обзор полученной информации и проект решения</w:t>
      </w:r>
      <w:r w:rsidR="008D701B">
        <w:rPr>
          <w:rStyle w:val="FootnoteReference"/>
          <w:rFonts w:asciiTheme="majorBidi" w:eastAsia="MS Mincho" w:hAnsiTheme="majorBidi" w:cstheme="majorBidi"/>
          <w:color w:val="000000"/>
          <w:kern w:val="22"/>
        </w:rPr>
        <w:footnoteReference w:id="22"/>
      </w:r>
      <w:r>
        <w:rPr>
          <w:rFonts w:asciiTheme="majorBidi" w:hAnsiTheme="majorBidi"/>
          <w:color w:val="000000"/>
        </w:rPr>
        <w:t>.</w:t>
      </w:r>
    </w:p>
    <w:p w14:paraId="2F562DAB" w14:textId="6C740CDC" w:rsidR="001C1EF4" w:rsidRPr="003B6212" w:rsidRDefault="009B3FFD" w:rsidP="00214C3A">
      <w:pPr>
        <w:pStyle w:val="Para1"/>
        <w:ind w:left="562" w:firstLine="0"/>
      </w:pPr>
      <w:r>
        <w:t xml:space="preserve">Конференции Сторон, выступающей в качестве совещания Сторон, </w:t>
      </w:r>
      <w:r>
        <w:rPr>
          <w:rFonts w:asciiTheme="majorBidi" w:hAnsiTheme="majorBidi"/>
          <w:color w:val="000000" w:themeColor="text1"/>
        </w:rPr>
        <w:t xml:space="preserve">будет предложено рассмотреть эти вопросы на основе </w:t>
      </w:r>
      <w:r w:rsidR="00B555CB">
        <w:rPr>
          <w:rFonts w:asciiTheme="majorBidi" w:hAnsiTheme="majorBidi"/>
          <w:color w:val="000000" w:themeColor="text1"/>
        </w:rPr>
        <w:t>подготовленного секретариатом</w:t>
      </w:r>
      <w:r w:rsidR="00B555CB">
        <w:rPr>
          <w:rFonts w:asciiTheme="majorBidi" w:hAnsiTheme="majorBidi"/>
          <w:color w:val="000000" w:themeColor="text1"/>
        </w:rPr>
        <w:t xml:space="preserve"> проекта решения</w:t>
      </w:r>
      <w:r>
        <w:rPr>
          <w:rFonts w:asciiTheme="majorBidi" w:hAnsiTheme="majorBidi"/>
          <w:color w:val="000000" w:themeColor="text1"/>
        </w:rPr>
        <w:t>, который приводится в подборке проектов решений.</w:t>
      </w:r>
    </w:p>
    <w:p w14:paraId="703E44B8" w14:textId="7B382087" w:rsidR="009B3FFD" w:rsidRPr="00366A66" w:rsidRDefault="009B3FFD" w:rsidP="00CE54EA">
      <w:pPr>
        <w:pStyle w:val="Item"/>
        <w:keepNext/>
      </w:pPr>
      <w:r>
        <w:lastRenderedPageBreak/>
        <w:t>Пункт 14</w:t>
      </w:r>
    </w:p>
    <w:p w14:paraId="1FDF30DF" w14:textId="2FBF09B1" w:rsidR="009B3FFD" w:rsidRPr="003349E4" w:rsidRDefault="009B3FFD" w:rsidP="007F7E8B">
      <w:pPr>
        <w:pStyle w:val="Item"/>
        <w:keepNext/>
        <w:rPr>
          <w:caps/>
        </w:rPr>
      </w:pPr>
      <w:r>
        <w:t>Нагойско- Куала-лумпурский дополнительный протокол об ответственности и возмещении</w:t>
      </w:r>
    </w:p>
    <w:p w14:paraId="50628F63" w14:textId="0B89D813" w:rsidR="009B3FFD" w:rsidRPr="00AB1332" w:rsidRDefault="00AB1332" w:rsidP="00666782">
      <w:pPr>
        <w:pStyle w:val="Para1"/>
        <w:ind w:left="562" w:firstLine="0"/>
      </w:pPr>
      <w:r>
        <w:rPr>
          <w:rFonts w:asciiTheme="majorBidi" w:hAnsiTheme="majorBidi"/>
          <w:color w:val="000000"/>
        </w:rPr>
        <w:t xml:space="preserve">В своем решении </w:t>
      </w:r>
      <w:hyperlink r:id="rId23" w:history="1">
        <w:r>
          <w:rPr>
            <w:rStyle w:val="Hyperlink"/>
          </w:rPr>
          <w:t>CP</w:t>
        </w:r>
        <w:r>
          <w:rPr>
            <w:rStyle w:val="Hyperlink"/>
            <w:rFonts w:asciiTheme="majorBidi" w:hAnsiTheme="majorBidi"/>
          </w:rPr>
          <w:t>-10/13</w:t>
        </w:r>
      </w:hyperlink>
      <w:r>
        <w:rPr>
          <w:rFonts w:asciiTheme="majorBidi" w:hAnsiTheme="majorBidi"/>
          <w:color w:val="000000"/>
        </w:rPr>
        <w:t xml:space="preserve"> Конференция Сторон, выступающая в качестве совещания Сторон Картахенского протокола, а также выступающая в качестве совещания Сторон Нагойско- Куала-лумпурского дополнительного протокола об ответственности и возмещении, поручила Сторонам Дополнительного протокола и предложила правительствам других стран представить Исполнительному секретарю информацию о принятых ими мерах финансового обеспечения в отношении ущерба, причиненного живыми измененными организмами.</w:t>
      </w:r>
    </w:p>
    <w:p w14:paraId="243BE1FE" w14:textId="069361C8" w:rsidR="00AB1332" w:rsidRPr="00666782" w:rsidRDefault="00B60676" w:rsidP="00666782">
      <w:pPr>
        <w:pStyle w:val="Para1"/>
        <w:ind w:left="562" w:firstLine="0"/>
      </w:pPr>
      <w:r>
        <w:rPr>
          <w:rFonts w:asciiTheme="majorBidi" w:hAnsiTheme="majorBidi"/>
          <w:color w:val="000000"/>
        </w:rPr>
        <w:t>Конференции Сторон, выступающей в качестве совещания Сторон Картахенского протокола, будет представлена записка секретариата, содержащая обобщение полученной информации и обновленную информацию о положении дел с Дополнительным протоколом</w:t>
      </w:r>
      <w:r w:rsidR="00A625AC">
        <w:rPr>
          <w:rStyle w:val="FootnoteReference"/>
          <w:rFonts w:asciiTheme="majorBidi" w:eastAsia="MS Mincho" w:hAnsiTheme="majorBidi" w:cstheme="majorBidi"/>
          <w:color w:val="000000"/>
          <w:kern w:val="22"/>
        </w:rPr>
        <w:footnoteReference w:id="23"/>
      </w:r>
      <w:r>
        <w:rPr>
          <w:rFonts w:asciiTheme="majorBidi" w:hAnsiTheme="majorBidi"/>
          <w:color w:val="000000"/>
        </w:rPr>
        <w:t>. Ей будет предложено рассмотреть проект решения, содержащийся в этой записке и приведенный в подборке проектов решений.</w:t>
      </w:r>
    </w:p>
    <w:p w14:paraId="45E5D171" w14:textId="27A59154" w:rsidR="00C45D2D" w:rsidRPr="003349E4" w:rsidRDefault="00C45D2D" w:rsidP="00C45D2D">
      <w:pPr>
        <w:pStyle w:val="Item"/>
      </w:pPr>
      <w:r>
        <w:t>Пункт 15</w:t>
      </w:r>
    </w:p>
    <w:p w14:paraId="78160E91" w14:textId="3CA5F647" w:rsidR="00557370" w:rsidRPr="003349E4" w:rsidRDefault="00C45D2D" w:rsidP="00C45D2D">
      <w:pPr>
        <w:pStyle w:val="Item"/>
        <w:rPr>
          <w:caps/>
        </w:rPr>
      </w:pPr>
      <w:r>
        <w:t>Прочие вопросы</w:t>
      </w:r>
    </w:p>
    <w:p w14:paraId="0139C378" w14:textId="5C1DDC0A" w:rsidR="00557370" w:rsidRPr="003349E4" w:rsidRDefault="00F3789D" w:rsidP="00EC2124">
      <w:pPr>
        <w:pStyle w:val="Para1"/>
        <w:ind w:left="562" w:firstLine="0"/>
      </w:pPr>
      <w:r>
        <w:rPr>
          <w:snapToGrid w:val="0"/>
        </w:rPr>
        <w:t xml:space="preserve">Конференция </w:t>
      </w:r>
      <w:r>
        <w:t>Сторон, выступающая в качестве совещания</w:t>
      </w:r>
      <w:r>
        <w:rPr>
          <w:rFonts w:asciiTheme="majorBidi" w:hAnsiTheme="majorBidi"/>
          <w:color w:val="000000"/>
        </w:rPr>
        <w:t xml:space="preserve"> </w:t>
      </w:r>
      <w:r>
        <w:rPr>
          <w:snapToGrid w:val="0"/>
        </w:rPr>
        <w:t>Сторон Картахенского протокола, возможно, пожелает рассмотреть другие вопросы, поднятые делегатами и принятые к обсуждению в соответствии с правилами процедуры</w:t>
      </w:r>
      <w:r>
        <w:t>.</w:t>
      </w:r>
    </w:p>
    <w:p w14:paraId="7C2D7EB3" w14:textId="7726FA98" w:rsidR="00C45D2D" w:rsidRPr="003349E4" w:rsidRDefault="00C45D2D" w:rsidP="00D7694D">
      <w:pPr>
        <w:pStyle w:val="Item"/>
        <w:keepNext/>
      </w:pPr>
      <w:r>
        <w:t>Пункт 16</w:t>
      </w:r>
    </w:p>
    <w:p w14:paraId="1D12A01C" w14:textId="47D9736A" w:rsidR="00557370" w:rsidRPr="003349E4" w:rsidRDefault="00C45D2D" w:rsidP="00CE54EA">
      <w:pPr>
        <w:pStyle w:val="Item"/>
        <w:keepNext/>
        <w:rPr>
          <w:caps/>
        </w:rPr>
      </w:pPr>
      <w:r>
        <w:t>Принятие доклада</w:t>
      </w:r>
    </w:p>
    <w:p w14:paraId="6E950F33" w14:textId="5F1ADDD1" w:rsidR="00557370" w:rsidRPr="00553DC5" w:rsidRDefault="00553DC5" w:rsidP="00EC2124">
      <w:pPr>
        <w:pStyle w:val="Para1"/>
        <w:ind w:left="562" w:firstLine="0"/>
      </w:pPr>
      <w:r>
        <w:rPr>
          <w:snapToGrid w:val="0"/>
        </w:rPr>
        <w:t>Конференции Сторон, выступающей в качестве совещания Сторон Картахенского протокола, будет предложено рассмотреть и принять доклад о работе ее 11-го совещания на основе проекта доклада, подготовленного Докладчиком.</w:t>
      </w:r>
    </w:p>
    <w:p w14:paraId="10EB8578" w14:textId="5049DDC5" w:rsidR="00553DC5" w:rsidRPr="003349E4" w:rsidRDefault="00B7298E" w:rsidP="00EC2124">
      <w:pPr>
        <w:pStyle w:val="Para1"/>
        <w:ind w:left="562" w:firstLine="0"/>
      </w:pPr>
      <w:r>
        <w:rPr>
          <w:snapToGrid w:val="0"/>
        </w:rPr>
        <w:t>В соответствии с установившейся практикой Сторонам будет предложено уполномочить Докладчика провести окончательную доработку текста доклада в соответствии с указаниями Председателя и при содействии со стороны секретариата.</w:t>
      </w:r>
    </w:p>
    <w:p w14:paraId="6767BD67" w14:textId="1EB90E18" w:rsidR="00C45D2D" w:rsidRPr="003349E4" w:rsidRDefault="00C45D2D" w:rsidP="00C45D2D">
      <w:pPr>
        <w:pStyle w:val="Item"/>
      </w:pPr>
      <w:r>
        <w:t>Пункт 17</w:t>
      </w:r>
    </w:p>
    <w:p w14:paraId="0EED474F" w14:textId="22C47FCE" w:rsidR="00557370" w:rsidRPr="003349E4" w:rsidRDefault="00C45D2D" w:rsidP="00C45D2D">
      <w:pPr>
        <w:pStyle w:val="Item"/>
      </w:pPr>
      <w:r>
        <w:t>Закрытие совещания</w:t>
      </w:r>
    </w:p>
    <w:p w14:paraId="3FD569A1" w14:textId="157A48D1" w:rsidR="00557370" w:rsidRPr="003349E4" w:rsidRDefault="003C002D" w:rsidP="00EC2124">
      <w:pPr>
        <w:pStyle w:val="Para1"/>
        <w:ind w:left="562" w:firstLine="0"/>
      </w:pPr>
      <w:r>
        <w:rPr>
          <w:rFonts w:asciiTheme="majorBidi" w:hAnsiTheme="majorBidi"/>
          <w:color w:val="000000" w:themeColor="text1"/>
        </w:rPr>
        <w:t xml:space="preserve">Ожидается, </w:t>
      </w:r>
      <w:r>
        <w:rPr>
          <w:snapToGrid w:val="0"/>
        </w:rPr>
        <w:t>что</w:t>
      </w:r>
      <w:r>
        <w:rPr>
          <w:color w:val="000000" w:themeColor="text1"/>
        </w:rPr>
        <w:t xml:space="preserve"> 11-е совещание Конференции Сторон, выступающей в качестве совещания Сторон Картахенского протокола</w:t>
      </w:r>
      <w:r>
        <w:t>, будет закрыто</w:t>
      </w:r>
      <w:r>
        <w:rPr>
          <w:color w:val="000000"/>
        </w:rPr>
        <w:t xml:space="preserve"> </w:t>
      </w:r>
      <w:r>
        <w:rPr>
          <w:rFonts w:asciiTheme="majorBidi" w:hAnsiTheme="majorBidi"/>
        </w:rPr>
        <w:t>1 ноября</w:t>
      </w:r>
      <w:r>
        <w:t xml:space="preserve"> 2024 года приблизительно в 18:00.</w:t>
      </w:r>
    </w:p>
    <w:p w14:paraId="79422DB6" w14:textId="77777777" w:rsidR="00557370" w:rsidRPr="00E475C5" w:rsidRDefault="00557370" w:rsidP="00D9044B">
      <w:pPr>
        <w:pStyle w:val="StylePara1Before0pt"/>
        <w:numPr>
          <w:ilvl w:val="0"/>
          <w:numId w:val="0"/>
        </w:numPr>
        <w:suppressLineNumbers/>
        <w:suppressAutoHyphens/>
        <w:rPr>
          <w:kern w:val="22"/>
          <w:sz w:val="22"/>
          <w:szCs w:val="22"/>
        </w:rPr>
      </w:pPr>
    </w:p>
    <w:p w14:paraId="7AE0925B" w14:textId="77777777" w:rsidR="00557370" w:rsidRPr="003349E4" w:rsidRDefault="00557370">
      <w:pPr>
        <w:suppressLineNumbers/>
        <w:suppressAutoHyphens/>
        <w:rPr>
          <w:kern w:val="22"/>
          <w:szCs w:val="22"/>
        </w:rPr>
      </w:pPr>
    </w:p>
    <w:p w14:paraId="145B94FD" w14:textId="77777777" w:rsidR="00557370" w:rsidRPr="003349E4" w:rsidRDefault="00557370" w:rsidP="00D9044B">
      <w:pPr>
        <w:suppressLineNumbers/>
        <w:suppressAutoHyphens/>
        <w:spacing w:before="120" w:after="120"/>
        <w:jc w:val="center"/>
        <w:rPr>
          <w:snapToGrid w:val="0"/>
          <w:kern w:val="22"/>
          <w:szCs w:val="22"/>
        </w:rPr>
        <w:sectPr w:rsidR="00557370" w:rsidRPr="003349E4" w:rsidSect="00F62CB6">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pPr>
    </w:p>
    <w:p w14:paraId="14F5A461" w14:textId="6AEB96D7" w:rsidR="00557370" w:rsidRPr="003349E4" w:rsidRDefault="00557370" w:rsidP="00191C16">
      <w:pPr>
        <w:pStyle w:val="Annex"/>
        <w:rPr>
          <w:snapToGrid w:val="0"/>
        </w:rPr>
      </w:pPr>
      <w:r>
        <w:rPr>
          <w:snapToGrid w:val="0"/>
        </w:rPr>
        <w:lastRenderedPageBreak/>
        <w:t>Приложение</w:t>
      </w:r>
    </w:p>
    <w:p w14:paraId="2EAFC913" w14:textId="7475DC93" w:rsidR="00557370" w:rsidRPr="003349E4" w:rsidRDefault="00EA5DEC" w:rsidP="00EA5DEC">
      <w:pPr>
        <w:pStyle w:val="Title"/>
        <w:spacing w:before="120" w:after="120"/>
      </w:pPr>
      <w:r>
        <w:t>Список документов</w:t>
      </w:r>
    </w:p>
    <w:tbl>
      <w:tblPr>
        <w:tblW w:w="9647" w:type="dxa"/>
        <w:jc w:val="center"/>
        <w:tblLook w:val="04A0" w:firstRow="1" w:lastRow="0" w:firstColumn="1" w:lastColumn="0" w:noHBand="0" w:noVBand="1"/>
      </w:tblPr>
      <w:tblGrid>
        <w:gridCol w:w="3071"/>
        <w:gridCol w:w="5245"/>
        <w:gridCol w:w="1331"/>
      </w:tblGrid>
      <w:tr w:rsidR="00557370" w:rsidRPr="003349E4" w14:paraId="2E09E9F8" w14:textId="77777777" w:rsidTr="00CE54EA">
        <w:trPr>
          <w:cantSplit/>
          <w:trHeight w:val="465"/>
          <w:tblHeader/>
          <w:jc w:val="center"/>
        </w:trPr>
        <w:tc>
          <w:tcPr>
            <w:tcW w:w="3071" w:type="dxa"/>
            <w:tcBorders>
              <w:top w:val="single" w:sz="4" w:space="0" w:color="auto"/>
              <w:bottom w:val="single" w:sz="4" w:space="0" w:color="auto"/>
            </w:tcBorders>
            <w:noWrap/>
            <w:vAlign w:val="center"/>
            <w:hideMark/>
          </w:tcPr>
          <w:p w14:paraId="267156B6" w14:textId="77777777" w:rsidR="00557370" w:rsidRPr="003349E4" w:rsidRDefault="00557370" w:rsidP="00CE54EA">
            <w:pPr>
              <w:suppressLineNumbers/>
              <w:suppressAutoHyphens/>
              <w:spacing w:before="60" w:after="60"/>
              <w:jc w:val="left"/>
              <w:rPr>
                <w:bCs/>
                <w:i/>
                <w:iCs/>
                <w:snapToGrid w:val="0"/>
                <w:kern w:val="22"/>
                <w:szCs w:val="22"/>
              </w:rPr>
            </w:pPr>
            <w:r>
              <w:rPr>
                <w:i/>
                <w:snapToGrid w:val="0"/>
              </w:rPr>
              <w:t>Обозначение</w:t>
            </w:r>
          </w:p>
        </w:tc>
        <w:tc>
          <w:tcPr>
            <w:tcW w:w="5245" w:type="dxa"/>
            <w:tcBorders>
              <w:top w:val="single" w:sz="4" w:space="0" w:color="auto"/>
              <w:bottom w:val="single" w:sz="4" w:space="0" w:color="auto"/>
            </w:tcBorders>
            <w:vAlign w:val="center"/>
            <w:hideMark/>
          </w:tcPr>
          <w:p w14:paraId="6518527E" w14:textId="77777777" w:rsidR="00557370" w:rsidRPr="003349E4" w:rsidRDefault="00557370" w:rsidP="00CE54EA">
            <w:pPr>
              <w:suppressLineNumbers/>
              <w:suppressAutoHyphens/>
              <w:spacing w:before="60" w:after="60"/>
              <w:jc w:val="left"/>
              <w:rPr>
                <w:bCs/>
                <w:i/>
                <w:iCs/>
                <w:snapToGrid w:val="0"/>
                <w:kern w:val="22"/>
                <w:szCs w:val="22"/>
              </w:rPr>
            </w:pPr>
            <w:r>
              <w:rPr>
                <w:i/>
                <w:snapToGrid w:val="0"/>
              </w:rPr>
              <w:t>Название</w:t>
            </w:r>
          </w:p>
        </w:tc>
        <w:tc>
          <w:tcPr>
            <w:tcW w:w="1331" w:type="dxa"/>
            <w:tcBorders>
              <w:top w:val="single" w:sz="4" w:space="0" w:color="auto"/>
              <w:bottom w:val="single" w:sz="4" w:space="0" w:color="auto"/>
            </w:tcBorders>
            <w:vAlign w:val="center"/>
            <w:hideMark/>
          </w:tcPr>
          <w:p w14:paraId="71218576" w14:textId="4B6173E7" w:rsidR="00557370" w:rsidRPr="003349E4" w:rsidRDefault="00557370" w:rsidP="00CE54EA">
            <w:pPr>
              <w:suppressLineNumbers/>
              <w:suppressAutoHyphens/>
              <w:spacing w:before="60" w:after="60"/>
              <w:jc w:val="left"/>
              <w:rPr>
                <w:bCs/>
                <w:i/>
                <w:iCs/>
                <w:snapToGrid w:val="0"/>
                <w:kern w:val="22"/>
                <w:szCs w:val="22"/>
              </w:rPr>
            </w:pPr>
            <w:r>
              <w:rPr>
                <w:i/>
                <w:snapToGrid w:val="0"/>
              </w:rPr>
              <w:t>Пункты повестки дня</w:t>
            </w:r>
          </w:p>
        </w:tc>
      </w:tr>
      <w:tr w:rsidR="00051B8E" w:rsidRPr="003349E4" w14:paraId="3F14E6A8" w14:textId="77777777" w:rsidTr="00CE54EA">
        <w:trPr>
          <w:trHeight w:val="347"/>
          <w:jc w:val="center"/>
        </w:trPr>
        <w:tc>
          <w:tcPr>
            <w:tcW w:w="9647" w:type="dxa"/>
            <w:gridSpan w:val="3"/>
            <w:tcBorders>
              <w:top w:val="single" w:sz="4" w:space="0" w:color="auto"/>
            </w:tcBorders>
            <w:noWrap/>
          </w:tcPr>
          <w:p w14:paraId="4E0C0B28" w14:textId="4C9B26F4" w:rsidR="00051B8E" w:rsidRPr="003349E4" w:rsidRDefault="00051B8E" w:rsidP="00CE54EA">
            <w:pPr>
              <w:suppressLineNumbers/>
              <w:suppressAutoHyphens/>
              <w:spacing w:before="60" w:after="60"/>
              <w:jc w:val="left"/>
              <w:rPr>
                <w:snapToGrid w:val="0"/>
                <w:kern w:val="22"/>
                <w:szCs w:val="22"/>
              </w:rPr>
            </w:pPr>
            <w:r>
              <w:rPr>
                <w:b/>
                <w:snapToGrid w:val="0"/>
              </w:rPr>
              <w:t>Рабочие документы</w:t>
            </w:r>
          </w:p>
        </w:tc>
      </w:tr>
      <w:tr w:rsidR="00557370" w:rsidRPr="003349E4" w14:paraId="546D6D8A" w14:textId="77777777" w:rsidTr="00CE54EA">
        <w:trPr>
          <w:trHeight w:val="347"/>
          <w:jc w:val="center"/>
        </w:trPr>
        <w:tc>
          <w:tcPr>
            <w:tcW w:w="3071" w:type="dxa"/>
            <w:noWrap/>
            <w:hideMark/>
          </w:tcPr>
          <w:p w14:paraId="4D618A5D" w14:textId="555A0821" w:rsidR="00557370" w:rsidRPr="004F044F" w:rsidRDefault="007008FC" w:rsidP="00D9044B">
            <w:pPr>
              <w:suppressLineNumbers/>
              <w:suppressAutoHyphens/>
              <w:spacing w:before="60" w:after="60"/>
              <w:rPr>
                <w:snapToGrid w:val="0"/>
                <w:kern w:val="22"/>
                <w:szCs w:val="22"/>
              </w:rPr>
            </w:pPr>
            <w:r>
              <w:rPr>
                <w:rFonts w:asciiTheme="majorBidi" w:hAnsiTheme="majorBidi"/>
                <w:color w:val="000000"/>
              </w:rPr>
              <w:t>CBD/CP/MOP/11/1</w:t>
            </w:r>
          </w:p>
        </w:tc>
        <w:tc>
          <w:tcPr>
            <w:tcW w:w="5245" w:type="dxa"/>
            <w:hideMark/>
          </w:tcPr>
          <w:p w14:paraId="3205DF43" w14:textId="7AE247C3" w:rsidR="00557370" w:rsidRPr="004F044F" w:rsidRDefault="002D2790" w:rsidP="00191C16">
            <w:pPr>
              <w:suppressLineNumbers/>
              <w:suppressAutoHyphens/>
              <w:spacing w:before="60" w:after="60"/>
              <w:ind w:left="139"/>
              <w:jc w:val="left"/>
              <w:rPr>
                <w:snapToGrid w:val="0"/>
                <w:kern w:val="22"/>
                <w:szCs w:val="22"/>
              </w:rPr>
            </w:pPr>
            <w:r>
              <w:rPr>
                <w:snapToGrid w:val="0"/>
              </w:rPr>
              <w:t>Предварительная повестка дня</w:t>
            </w:r>
          </w:p>
        </w:tc>
        <w:tc>
          <w:tcPr>
            <w:tcW w:w="1331" w:type="dxa"/>
            <w:hideMark/>
          </w:tcPr>
          <w:p w14:paraId="2652E023" w14:textId="77777777" w:rsidR="00557370" w:rsidRPr="003349E4" w:rsidRDefault="00557370" w:rsidP="00D9044B">
            <w:pPr>
              <w:suppressLineNumbers/>
              <w:suppressAutoHyphens/>
              <w:spacing w:before="60" w:after="60"/>
              <w:jc w:val="center"/>
              <w:rPr>
                <w:snapToGrid w:val="0"/>
                <w:kern w:val="22"/>
                <w:szCs w:val="22"/>
              </w:rPr>
            </w:pPr>
            <w:r>
              <w:rPr>
                <w:snapToGrid w:val="0"/>
              </w:rPr>
              <w:t>2</w:t>
            </w:r>
          </w:p>
        </w:tc>
      </w:tr>
      <w:tr w:rsidR="00557370" w:rsidRPr="003349E4" w14:paraId="73993162" w14:textId="77777777" w:rsidTr="00CE54EA">
        <w:trPr>
          <w:trHeight w:val="302"/>
          <w:jc w:val="center"/>
        </w:trPr>
        <w:tc>
          <w:tcPr>
            <w:tcW w:w="3071" w:type="dxa"/>
            <w:noWrap/>
            <w:hideMark/>
          </w:tcPr>
          <w:p w14:paraId="05102446" w14:textId="237176AF" w:rsidR="00557370" w:rsidRPr="004F044F" w:rsidRDefault="00AA1D92" w:rsidP="00D9044B">
            <w:pPr>
              <w:suppressLineNumbers/>
              <w:suppressAutoHyphens/>
              <w:spacing w:before="60" w:after="60"/>
              <w:rPr>
                <w:snapToGrid w:val="0"/>
                <w:kern w:val="22"/>
                <w:szCs w:val="22"/>
              </w:rPr>
            </w:pPr>
            <w:r>
              <w:rPr>
                <w:rFonts w:asciiTheme="majorBidi" w:hAnsiTheme="majorBidi"/>
                <w:color w:val="000000"/>
              </w:rPr>
              <w:t>CBD/NP/MOP/11/1/Add.1</w:t>
            </w:r>
          </w:p>
        </w:tc>
        <w:tc>
          <w:tcPr>
            <w:tcW w:w="5245" w:type="dxa"/>
            <w:hideMark/>
          </w:tcPr>
          <w:p w14:paraId="574C3C70" w14:textId="77777777" w:rsidR="00557370" w:rsidRPr="004F044F" w:rsidRDefault="00557370" w:rsidP="00191C16">
            <w:pPr>
              <w:suppressLineNumbers/>
              <w:suppressAutoHyphens/>
              <w:spacing w:before="60" w:after="60"/>
              <w:ind w:left="139"/>
              <w:jc w:val="left"/>
              <w:rPr>
                <w:snapToGrid w:val="0"/>
                <w:kern w:val="22"/>
                <w:szCs w:val="22"/>
              </w:rPr>
            </w:pPr>
            <w:r>
              <w:rPr>
                <w:snapToGrid w:val="0"/>
              </w:rPr>
              <w:t>Аннотированная предварительная повестка дня</w:t>
            </w:r>
          </w:p>
        </w:tc>
        <w:tc>
          <w:tcPr>
            <w:tcW w:w="1331" w:type="dxa"/>
            <w:hideMark/>
          </w:tcPr>
          <w:p w14:paraId="22B77892" w14:textId="77777777" w:rsidR="00557370" w:rsidRPr="003349E4" w:rsidRDefault="00557370" w:rsidP="00D9044B">
            <w:pPr>
              <w:suppressLineNumbers/>
              <w:suppressAutoHyphens/>
              <w:spacing w:before="60" w:after="60"/>
              <w:jc w:val="center"/>
              <w:rPr>
                <w:snapToGrid w:val="0"/>
                <w:kern w:val="22"/>
                <w:szCs w:val="22"/>
              </w:rPr>
            </w:pPr>
            <w:r>
              <w:rPr>
                <w:snapToGrid w:val="0"/>
              </w:rPr>
              <w:t>2</w:t>
            </w:r>
          </w:p>
        </w:tc>
      </w:tr>
      <w:tr w:rsidR="00557370" w:rsidRPr="003349E4" w14:paraId="70E7DB7C" w14:textId="77777777" w:rsidTr="00CE54EA">
        <w:trPr>
          <w:trHeight w:val="302"/>
          <w:jc w:val="center"/>
        </w:trPr>
        <w:tc>
          <w:tcPr>
            <w:tcW w:w="3071" w:type="dxa"/>
            <w:noWrap/>
          </w:tcPr>
          <w:p w14:paraId="57086D38" w14:textId="45535EB4" w:rsidR="00557370" w:rsidRPr="004F044F" w:rsidRDefault="00DA2858" w:rsidP="00D9044B">
            <w:pPr>
              <w:suppressLineNumbers/>
              <w:suppressAutoHyphens/>
              <w:spacing w:before="60" w:after="60"/>
              <w:rPr>
                <w:snapToGrid w:val="0"/>
                <w:kern w:val="22"/>
                <w:szCs w:val="22"/>
              </w:rPr>
            </w:pPr>
            <w:r>
              <w:t xml:space="preserve"> CBD/CP/MOP/11/1/Add.2</w:t>
            </w:r>
          </w:p>
        </w:tc>
        <w:tc>
          <w:tcPr>
            <w:tcW w:w="5245" w:type="dxa"/>
          </w:tcPr>
          <w:p w14:paraId="7952D77B" w14:textId="67E419A2" w:rsidR="00557370" w:rsidRPr="004F044F" w:rsidRDefault="008B0CA5" w:rsidP="00191C16">
            <w:pPr>
              <w:suppressLineNumbers/>
              <w:suppressAutoHyphens/>
              <w:spacing w:before="60" w:after="60"/>
              <w:ind w:left="139"/>
              <w:jc w:val="left"/>
              <w:rPr>
                <w:snapToGrid w:val="0"/>
                <w:kern w:val="22"/>
                <w:szCs w:val="22"/>
              </w:rPr>
            </w:pPr>
            <w:r>
              <w:rPr>
                <w:rFonts w:asciiTheme="majorBidi" w:hAnsiTheme="majorBidi"/>
                <w:color w:val="000000"/>
              </w:rPr>
              <w:t>Предлагаемая организация работы</w:t>
            </w:r>
            <w:r>
              <w:rPr>
                <w:i/>
              </w:rPr>
              <w:t xml:space="preserve"> </w:t>
            </w:r>
          </w:p>
        </w:tc>
        <w:tc>
          <w:tcPr>
            <w:tcW w:w="1331" w:type="dxa"/>
          </w:tcPr>
          <w:p w14:paraId="7A21773A" w14:textId="6FBC38E4" w:rsidR="00557370" w:rsidRPr="003349E4" w:rsidRDefault="007B58CE" w:rsidP="00D9044B">
            <w:pPr>
              <w:suppressLineNumbers/>
              <w:suppressAutoHyphens/>
              <w:spacing w:before="60" w:after="60"/>
              <w:jc w:val="center"/>
              <w:rPr>
                <w:snapToGrid w:val="0"/>
                <w:kern w:val="22"/>
                <w:szCs w:val="22"/>
              </w:rPr>
            </w:pPr>
            <w:r>
              <w:rPr>
                <w:snapToGrid w:val="0"/>
              </w:rPr>
              <w:t>2</w:t>
            </w:r>
          </w:p>
        </w:tc>
      </w:tr>
      <w:tr w:rsidR="00557370" w:rsidRPr="003349E4" w14:paraId="7E52A548" w14:textId="77777777" w:rsidTr="00CE54EA">
        <w:trPr>
          <w:trHeight w:val="355"/>
          <w:jc w:val="center"/>
        </w:trPr>
        <w:tc>
          <w:tcPr>
            <w:tcW w:w="3071" w:type="dxa"/>
            <w:noWrap/>
          </w:tcPr>
          <w:p w14:paraId="09DC2826" w14:textId="00D06882" w:rsidR="00557370" w:rsidRPr="004F044F" w:rsidRDefault="00730751" w:rsidP="00D9044B">
            <w:pPr>
              <w:suppressLineNumbers/>
              <w:suppressAutoHyphens/>
              <w:spacing w:before="60" w:after="60"/>
              <w:rPr>
                <w:snapToGrid w:val="0"/>
                <w:kern w:val="22"/>
                <w:szCs w:val="22"/>
              </w:rPr>
            </w:pPr>
            <w:r>
              <w:rPr>
                <w:rFonts w:asciiTheme="majorBidi" w:hAnsiTheme="majorBidi"/>
                <w:color w:val="000000"/>
              </w:rPr>
              <w:t>CBD/CP/MOP/11/2</w:t>
            </w:r>
          </w:p>
        </w:tc>
        <w:tc>
          <w:tcPr>
            <w:tcW w:w="5245" w:type="dxa"/>
          </w:tcPr>
          <w:p w14:paraId="5DFCF645" w14:textId="484EEC3D" w:rsidR="00557370" w:rsidRPr="004F044F" w:rsidRDefault="001A1719" w:rsidP="00191C16">
            <w:pPr>
              <w:suppressLineNumbers/>
              <w:suppressAutoHyphens/>
              <w:spacing w:before="60" w:after="60"/>
              <w:ind w:left="139"/>
              <w:jc w:val="left"/>
              <w:rPr>
                <w:snapToGrid w:val="0"/>
                <w:kern w:val="22"/>
                <w:szCs w:val="22"/>
              </w:rPr>
            </w:pPr>
            <w:r>
              <w:rPr>
                <w:rFonts w:asciiTheme="majorBidi" w:hAnsiTheme="majorBidi"/>
                <w:color w:val="000000"/>
              </w:rPr>
              <w:t>Подборка проектов решений для 11-го совещания Конференции Сторон, выступающей в качестве совещания Сторон Картахенского протокола</w:t>
            </w:r>
          </w:p>
        </w:tc>
        <w:tc>
          <w:tcPr>
            <w:tcW w:w="1331" w:type="dxa"/>
          </w:tcPr>
          <w:p w14:paraId="4C80A54F" w14:textId="7F5A85F2" w:rsidR="00557370" w:rsidRPr="003349E4" w:rsidRDefault="007B58CE" w:rsidP="00D9044B">
            <w:pPr>
              <w:suppressLineNumbers/>
              <w:suppressAutoHyphens/>
              <w:spacing w:before="60" w:after="60"/>
              <w:jc w:val="center"/>
              <w:rPr>
                <w:snapToGrid w:val="0"/>
                <w:kern w:val="22"/>
                <w:szCs w:val="22"/>
              </w:rPr>
            </w:pPr>
            <w:r>
              <w:rPr>
                <w:snapToGrid w:val="0"/>
              </w:rPr>
              <w:t>2, 5</w:t>
            </w:r>
            <w:r>
              <w:rPr>
                <w:snapToGrid w:val="0"/>
              </w:rPr>
              <w:noBreakHyphen/>
              <w:t>8, 10</w:t>
            </w:r>
            <w:r>
              <w:rPr>
                <w:snapToGrid w:val="0"/>
              </w:rPr>
              <w:noBreakHyphen/>
              <w:t>14</w:t>
            </w:r>
          </w:p>
        </w:tc>
      </w:tr>
      <w:tr w:rsidR="00CD68C7" w:rsidRPr="003349E4" w14:paraId="484F84B7" w14:textId="77777777" w:rsidTr="00CE54EA">
        <w:trPr>
          <w:trHeight w:val="365"/>
          <w:jc w:val="center"/>
        </w:trPr>
        <w:tc>
          <w:tcPr>
            <w:tcW w:w="3071" w:type="dxa"/>
          </w:tcPr>
          <w:p w14:paraId="25476C1E" w14:textId="3A902705" w:rsidR="00CD68C7" w:rsidRPr="004F044F" w:rsidRDefault="00CD68C7" w:rsidP="00D9044B">
            <w:pPr>
              <w:suppressLineNumbers/>
              <w:suppressAutoHyphens/>
              <w:spacing w:before="60" w:after="60"/>
              <w:rPr>
                <w:snapToGrid w:val="0"/>
                <w:kern w:val="22"/>
                <w:szCs w:val="22"/>
              </w:rPr>
            </w:pPr>
            <w:r>
              <w:rPr>
                <w:rFonts w:asciiTheme="majorBidi" w:hAnsiTheme="majorBidi"/>
                <w:color w:val="000000"/>
              </w:rPr>
              <w:t>CBD/CP/MOP/11/3</w:t>
            </w:r>
          </w:p>
        </w:tc>
        <w:tc>
          <w:tcPr>
            <w:tcW w:w="5245" w:type="dxa"/>
          </w:tcPr>
          <w:p w14:paraId="400B86BA" w14:textId="2A650166" w:rsidR="00CD68C7" w:rsidRPr="004F044F" w:rsidRDefault="00CD68C7" w:rsidP="00D9044B">
            <w:pPr>
              <w:suppressLineNumbers/>
              <w:suppressAutoHyphens/>
              <w:spacing w:before="60" w:after="60"/>
              <w:ind w:left="139"/>
              <w:jc w:val="left"/>
              <w:rPr>
                <w:bCs/>
              </w:rPr>
            </w:pPr>
            <w:r>
              <w:rPr>
                <w:rFonts w:asciiTheme="majorBidi" w:hAnsiTheme="majorBidi"/>
                <w:color w:val="000000"/>
              </w:rPr>
              <w:t>Доклад Комитета по соблюдению в рамках Картахенского протокола по биобезопасности о работе его 18-го и 19-го совещаний</w:t>
            </w:r>
          </w:p>
        </w:tc>
        <w:tc>
          <w:tcPr>
            <w:tcW w:w="1331" w:type="dxa"/>
          </w:tcPr>
          <w:p w14:paraId="153C6085" w14:textId="77777777" w:rsidR="00CD68C7" w:rsidRPr="003349E4" w:rsidRDefault="00CD68C7" w:rsidP="00D9044B">
            <w:pPr>
              <w:suppressLineNumbers/>
              <w:suppressAutoHyphens/>
              <w:spacing w:before="60" w:after="60"/>
              <w:jc w:val="center"/>
              <w:rPr>
                <w:snapToGrid w:val="0"/>
                <w:kern w:val="22"/>
                <w:szCs w:val="22"/>
              </w:rPr>
            </w:pPr>
            <w:r>
              <w:rPr>
                <w:snapToGrid w:val="0"/>
              </w:rPr>
              <w:t>5</w:t>
            </w:r>
          </w:p>
        </w:tc>
      </w:tr>
      <w:tr w:rsidR="00CE041A" w:rsidRPr="003349E4" w14:paraId="4C64E7FD" w14:textId="77777777" w:rsidTr="00CE54EA">
        <w:trPr>
          <w:trHeight w:val="427"/>
          <w:jc w:val="center"/>
        </w:trPr>
        <w:tc>
          <w:tcPr>
            <w:tcW w:w="3071" w:type="dxa"/>
          </w:tcPr>
          <w:p w14:paraId="5A65197B" w14:textId="3114E324" w:rsidR="00CE041A" w:rsidRPr="004F044F" w:rsidRDefault="00AE76B5" w:rsidP="00D9044B">
            <w:pPr>
              <w:suppressLineNumbers/>
              <w:suppressAutoHyphens/>
              <w:spacing w:before="60" w:after="60"/>
              <w:rPr>
                <w:snapToGrid w:val="0"/>
                <w:kern w:val="22"/>
                <w:szCs w:val="22"/>
              </w:rPr>
            </w:pPr>
            <w:r>
              <w:rPr>
                <w:rFonts w:asciiTheme="majorBidi" w:hAnsiTheme="majorBidi"/>
                <w:color w:val="000000"/>
              </w:rPr>
              <w:t>CBD/CP/MOP/11/4</w:t>
            </w:r>
          </w:p>
        </w:tc>
        <w:tc>
          <w:tcPr>
            <w:tcW w:w="5245" w:type="dxa"/>
          </w:tcPr>
          <w:p w14:paraId="738F5FB1" w14:textId="583BEED1" w:rsidR="00CE041A" w:rsidRPr="004F044F" w:rsidRDefault="00580F2D" w:rsidP="00D9044B">
            <w:pPr>
              <w:suppressLineNumbers/>
              <w:suppressAutoHyphens/>
              <w:spacing w:before="60" w:after="60"/>
              <w:ind w:left="139"/>
              <w:jc w:val="left"/>
              <w:rPr>
                <w:bCs/>
              </w:rPr>
            </w:pPr>
            <w:r>
              <w:rPr>
                <w:snapToGrid w:val="0"/>
                <w:shd w:val="clear" w:color="auto" w:fill="FFFFFF"/>
              </w:rPr>
              <w:t xml:space="preserve">Административное обеспечение Конвенции и протоколов к ней на двухлетний период 2023–2024 годов </w:t>
            </w:r>
          </w:p>
        </w:tc>
        <w:tc>
          <w:tcPr>
            <w:tcW w:w="1331" w:type="dxa"/>
          </w:tcPr>
          <w:p w14:paraId="5E570B99" w14:textId="77777777" w:rsidR="00CE041A" w:rsidRPr="003349E4" w:rsidRDefault="00CE041A" w:rsidP="00D9044B">
            <w:pPr>
              <w:suppressLineNumbers/>
              <w:suppressAutoHyphens/>
              <w:spacing w:before="60" w:after="60"/>
              <w:jc w:val="center"/>
              <w:rPr>
                <w:snapToGrid w:val="0"/>
                <w:kern w:val="22"/>
                <w:szCs w:val="22"/>
              </w:rPr>
            </w:pPr>
            <w:r>
              <w:rPr>
                <w:snapToGrid w:val="0"/>
              </w:rPr>
              <w:t>6</w:t>
            </w:r>
          </w:p>
        </w:tc>
      </w:tr>
      <w:tr w:rsidR="00CE041A" w:rsidRPr="003349E4" w14:paraId="0E4B4385" w14:textId="77777777" w:rsidTr="00CE54EA">
        <w:trPr>
          <w:trHeight w:val="427"/>
          <w:jc w:val="center"/>
        </w:trPr>
        <w:tc>
          <w:tcPr>
            <w:tcW w:w="3071" w:type="dxa"/>
          </w:tcPr>
          <w:p w14:paraId="25ED6346" w14:textId="274970C2" w:rsidR="00CE041A" w:rsidRPr="0034007E" w:rsidRDefault="00AE76B5" w:rsidP="00D9044B">
            <w:pPr>
              <w:suppressLineNumbers/>
              <w:suppressAutoHyphens/>
              <w:spacing w:before="60" w:after="60"/>
              <w:rPr>
                <w:snapToGrid w:val="0"/>
                <w:kern w:val="22"/>
                <w:szCs w:val="22"/>
              </w:rPr>
            </w:pPr>
            <w:r>
              <w:rPr>
                <w:rFonts w:asciiTheme="majorBidi" w:hAnsiTheme="majorBidi"/>
                <w:color w:val="000000"/>
              </w:rPr>
              <w:t>CBD/CP/MOP/11/5</w:t>
            </w:r>
          </w:p>
        </w:tc>
        <w:tc>
          <w:tcPr>
            <w:tcW w:w="5245" w:type="dxa"/>
          </w:tcPr>
          <w:p w14:paraId="1F064A86" w14:textId="4E034BAB" w:rsidR="00CE041A" w:rsidRPr="0034007E" w:rsidRDefault="00CE041A" w:rsidP="00D9044B">
            <w:pPr>
              <w:suppressLineNumbers/>
              <w:suppressAutoHyphens/>
              <w:spacing w:before="60" w:after="60"/>
              <w:ind w:left="139"/>
              <w:jc w:val="left"/>
              <w:rPr>
                <w:bCs/>
              </w:rPr>
            </w:pPr>
            <w:r>
              <w:rPr>
                <w:snapToGrid w:val="0"/>
                <w:shd w:val="clear" w:color="auto" w:fill="FFFFFF"/>
              </w:rPr>
              <w:t>Предлагаемый бюджет для программы работы Конвенции и протоколов к ней на период 2025–2026 годов</w:t>
            </w:r>
          </w:p>
        </w:tc>
        <w:tc>
          <w:tcPr>
            <w:tcW w:w="1331" w:type="dxa"/>
          </w:tcPr>
          <w:p w14:paraId="4F65C534" w14:textId="77777777" w:rsidR="00CE041A" w:rsidRPr="003349E4" w:rsidRDefault="00CE041A" w:rsidP="00D9044B">
            <w:pPr>
              <w:suppressLineNumbers/>
              <w:suppressAutoHyphens/>
              <w:spacing w:before="60" w:after="60"/>
              <w:jc w:val="center"/>
              <w:rPr>
                <w:snapToGrid w:val="0"/>
                <w:kern w:val="22"/>
                <w:szCs w:val="22"/>
              </w:rPr>
            </w:pPr>
            <w:r>
              <w:rPr>
                <w:snapToGrid w:val="0"/>
              </w:rPr>
              <w:t>6</w:t>
            </w:r>
          </w:p>
        </w:tc>
      </w:tr>
      <w:tr w:rsidR="00C4707A" w:rsidRPr="003349E4" w:rsidDel="00CE041A" w14:paraId="547030CE" w14:textId="77777777" w:rsidTr="00CE54EA">
        <w:trPr>
          <w:trHeight w:val="427"/>
          <w:jc w:val="center"/>
        </w:trPr>
        <w:tc>
          <w:tcPr>
            <w:tcW w:w="3071" w:type="dxa"/>
          </w:tcPr>
          <w:p w14:paraId="2D9FFBAF" w14:textId="22493C89" w:rsidR="00C4707A" w:rsidRPr="0034007E" w:rsidDel="00CE041A" w:rsidRDefault="00C4707A" w:rsidP="00D9044B">
            <w:pPr>
              <w:suppressLineNumbers/>
              <w:suppressAutoHyphens/>
              <w:spacing w:before="60" w:after="60"/>
              <w:rPr>
                <w:snapToGrid w:val="0"/>
                <w:kern w:val="22"/>
                <w:szCs w:val="22"/>
              </w:rPr>
            </w:pPr>
            <w:r>
              <w:rPr>
                <w:rFonts w:asciiTheme="majorBidi" w:hAnsiTheme="majorBidi"/>
                <w:color w:val="000000"/>
              </w:rPr>
              <w:t>CBD/NP/MOP/11/5/Add.1</w:t>
            </w:r>
          </w:p>
        </w:tc>
        <w:tc>
          <w:tcPr>
            <w:tcW w:w="5245" w:type="dxa"/>
          </w:tcPr>
          <w:p w14:paraId="6D873453" w14:textId="21C31584" w:rsidR="00C4707A" w:rsidRPr="0034007E" w:rsidDel="00CE041A" w:rsidRDefault="0034007E" w:rsidP="00D9044B">
            <w:pPr>
              <w:suppressLineNumbers/>
              <w:suppressAutoHyphens/>
              <w:spacing w:before="60" w:after="60"/>
              <w:ind w:left="139"/>
              <w:jc w:val="left"/>
              <w:rPr>
                <w:bCs/>
              </w:rPr>
            </w:pPr>
            <w:r>
              <w:rPr>
                <w:rFonts w:asciiTheme="majorBidi" w:hAnsiTheme="majorBidi"/>
                <w:color w:val="000000"/>
              </w:rPr>
              <w:t>Требования в отношении целевого фонда для дополнительных добровольных взносов в поддержку утвержденных мероприятий</w:t>
            </w:r>
          </w:p>
        </w:tc>
        <w:tc>
          <w:tcPr>
            <w:tcW w:w="1331" w:type="dxa"/>
          </w:tcPr>
          <w:p w14:paraId="76EF467D" w14:textId="77777777" w:rsidR="00C4707A" w:rsidRPr="003349E4" w:rsidDel="00CE041A" w:rsidRDefault="00C4707A" w:rsidP="00D9044B">
            <w:pPr>
              <w:suppressLineNumbers/>
              <w:suppressAutoHyphens/>
              <w:spacing w:before="60" w:after="60"/>
              <w:jc w:val="center"/>
              <w:rPr>
                <w:snapToGrid w:val="0"/>
                <w:kern w:val="22"/>
                <w:szCs w:val="22"/>
              </w:rPr>
            </w:pPr>
            <w:r>
              <w:rPr>
                <w:snapToGrid w:val="0"/>
              </w:rPr>
              <w:t>6</w:t>
            </w:r>
          </w:p>
        </w:tc>
      </w:tr>
      <w:tr w:rsidR="00EB4343" w:rsidRPr="003349E4" w:rsidDel="00CE041A" w14:paraId="15DA9ECE" w14:textId="77777777" w:rsidTr="00CE54EA">
        <w:trPr>
          <w:trHeight w:val="427"/>
          <w:jc w:val="center"/>
        </w:trPr>
        <w:tc>
          <w:tcPr>
            <w:tcW w:w="3071" w:type="dxa"/>
          </w:tcPr>
          <w:p w14:paraId="6671C1AF" w14:textId="416FE577" w:rsidR="00EB4343" w:rsidRPr="00892CEB" w:rsidDel="00CE041A" w:rsidRDefault="00EB4343"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CBD/CP/MOP/11/5/Add.2</w:t>
            </w:r>
          </w:p>
        </w:tc>
        <w:tc>
          <w:tcPr>
            <w:tcW w:w="5245" w:type="dxa"/>
          </w:tcPr>
          <w:p w14:paraId="35204E16" w14:textId="541D23D9" w:rsidR="00EB4343" w:rsidRPr="00892CEB" w:rsidDel="00CE041A" w:rsidRDefault="00892CEB"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Функциональный обзор секретариата</w:t>
            </w:r>
          </w:p>
        </w:tc>
        <w:tc>
          <w:tcPr>
            <w:tcW w:w="1331" w:type="dxa"/>
          </w:tcPr>
          <w:p w14:paraId="336070F8" w14:textId="4963E59A" w:rsidR="00EB4343" w:rsidDel="00CE041A" w:rsidRDefault="00761BBE" w:rsidP="00D9044B">
            <w:pPr>
              <w:suppressLineNumbers/>
              <w:suppressAutoHyphens/>
              <w:spacing w:before="60" w:after="60"/>
              <w:jc w:val="center"/>
              <w:rPr>
                <w:snapToGrid w:val="0"/>
                <w:kern w:val="22"/>
                <w:szCs w:val="22"/>
              </w:rPr>
            </w:pPr>
            <w:r>
              <w:rPr>
                <w:snapToGrid w:val="0"/>
              </w:rPr>
              <w:t>6</w:t>
            </w:r>
          </w:p>
        </w:tc>
      </w:tr>
      <w:tr w:rsidR="00C4707A" w:rsidRPr="003349E4" w14:paraId="213350F4" w14:textId="77777777" w:rsidTr="00CE54EA">
        <w:trPr>
          <w:trHeight w:val="427"/>
          <w:jc w:val="center"/>
        </w:trPr>
        <w:tc>
          <w:tcPr>
            <w:tcW w:w="3071" w:type="dxa"/>
          </w:tcPr>
          <w:p w14:paraId="6625C812" w14:textId="6EA41794"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CBD/CP/MOP/11/6</w:t>
            </w:r>
          </w:p>
        </w:tc>
        <w:tc>
          <w:tcPr>
            <w:tcW w:w="5245" w:type="dxa"/>
          </w:tcPr>
          <w:p w14:paraId="5279484F" w14:textId="5FFA086A" w:rsidR="00C4707A" w:rsidRPr="00892CEB" w:rsidRDefault="004E65D4"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Механизм финансирования и ресурсы</w:t>
            </w:r>
          </w:p>
        </w:tc>
        <w:tc>
          <w:tcPr>
            <w:tcW w:w="1331" w:type="dxa"/>
          </w:tcPr>
          <w:p w14:paraId="11D7DC83" w14:textId="6725FCB7" w:rsidR="00C4707A" w:rsidRDefault="00B6555D" w:rsidP="00D9044B">
            <w:pPr>
              <w:suppressLineNumbers/>
              <w:suppressAutoHyphens/>
              <w:spacing w:before="60" w:after="60"/>
              <w:jc w:val="center"/>
              <w:rPr>
                <w:snapToGrid w:val="0"/>
                <w:kern w:val="22"/>
                <w:szCs w:val="22"/>
              </w:rPr>
            </w:pPr>
            <w:r>
              <w:rPr>
                <w:snapToGrid w:val="0"/>
              </w:rPr>
              <w:t>7</w:t>
            </w:r>
          </w:p>
        </w:tc>
      </w:tr>
      <w:tr w:rsidR="00C4707A" w:rsidRPr="003349E4" w14:paraId="4F750BDE" w14:textId="77777777" w:rsidTr="00CE54EA">
        <w:trPr>
          <w:trHeight w:val="427"/>
          <w:jc w:val="center"/>
        </w:trPr>
        <w:tc>
          <w:tcPr>
            <w:tcW w:w="3071" w:type="dxa"/>
          </w:tcPr>
          <w:p w14:paraId="181AF0A9" w14:textId="2829715E"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CBD/CP/MOP/11/7</w:t>
            </w:r>
          </w:p>
        </w:tc>
        <w:tc>
          <w:tcPr>
            <w:tcW w:w="5245" w:type="dxa"/>
          </w:tcPr>
          <w:p w14:paraId="5C8F4EEC" w14:textId="1621BDD3" w:rsidR="00C4707A" w:rsidRPr="00892CEB" w:rsidRDefault="00723C08"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Функционирование и деятельность Механизма посредничества по биобезопасности</w:t>
            </w:r>
          </w:p>
        </w:tc>
        <w:tc>
          <w:tcPr>
            <w:tcW w:w="1331" w:type="dxa"/>
          </w:tcPr>
          <w:p w14:paraId="00D3912D" w14:textId="65874B20" w:rsidR="00C4707A" w:rsidRDefault="00723C08" w:rsidP="00D9044B">
            <w:pPr>
              <w:suppressLineNumbers/>
              <w:suppressAutoHyphens/>
              <w:spacing w:before="60" w:after="60"/>
              <w:jc w:val="center"/>
              <w:rPr>
                <w:snapToGrid w:val="0"/>
                <w:kern w:val="22"/>
                <w:szCs w:val="22"/>
              </w:rPr>
            </w:pPr>
            <w:r>
              <w:rPr>
                <w:snapToGrid w:val="0"/>
              </w:rPr>
              <w:t>8</w:t>
            </w:r>
          </w:p>
        </w:tc>
      </w:tr>
      <w:tr w:rsidR="00C4707A" w:rsidRPr="003349E4" w14:paraId="38B17CEA" w14:textId="77777777" w:rsidTr="00CE54EA">
        <w:trPr>
          <w:trHeight w:val="427"/>
          <w:jc w:val="center"/>
        </w:trPr>
        <w:tc>
          <w:tcPr>
            <w:tcW w:w="3071" w:type="dxa"/>
          </w:tcPr>
          <w:p w14:paraId="0EF55F5E" w14:textId="58EEEC81"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CBD/CP/MOP/11/8</w:t>
            </w:r>
          </w:p>
        </w:tc>
        <w:tc>
          <w:tcPr>
            <w:tcW w:w="5245" w:type="dxa"/>
          </w:tcPr>
          <w:p w14:paraId="76585F94" w14:textId="75B725DF" w:rsidR="00C4707A" w:rsidRPr="00892CEB" w:rsidRDefault="00F35366"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Сотрудничество с другими международными организациями, конвенциями и инициативами</w:t>
            </w:r>
          </w:p>
        </w:tc>
        <w:tc>
          <w:tcPr>
            <w:tcW w:w="1331" w:type="dxa"/>
          </w:tcPr>
          <w:p w14:paraId="3757A714" w14:textId="57FB84D3" w:rsidR="00C4707A" w:rsidRDefault="00F35366" w:rsidP="00D9044B">
            <w:pPr>
              <w:suppressLineNumbers/>
              <w:suppressAutoHyphens/>
              <w:spacing w:before="60" w:after="60"/>
              <w:jc w:val="center"/>
              <w:rPr>
                <w:snapToGrid w:val="0"/>
                <w:kern w:val="22"/>
                <w:szCs w:val="22"/>
              </w:rPr>
            </w:pPr>
            <w:r>
              <w:rPr>
                <w:snapToGrid w:val="0"/>
              </w:rPr>
              <w:t>9</w:t>
            </w:r>
          </w:p>
        </w:tc>
      </w:tr>
      <w:tr w:rsidR="00C4707A" w:rsidRPr="003349E4" w14:paraId="74D53BCD" w14:textId="77777777" w:rsidTr="00CE54EA">
        <w:trPr>
          <w:trHeight w:val="427"/>
          <w:jc w:val="center"/>
        </w:trPr>
        <w:tc>
          <w:tcPr>
            <w:tcW w:w="3071" w:type="dxa"/>
          </w:tcPr>
          <w:p w14:paraId="0D67D3C7" w14:textId="60F3E408"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CBD/CP/MOP/11/9</w:t>
            </w:r>
          </w:p>
        </w:tc>
        <w:tc>
          <w:tcPr>
            <w:tcW w:w="5245" w:type="dxa"/>
          </w:tcPr>
          <w:p w14:paraId="633432C3" w14:textId="1436A79F" w:rsidR="00C4707A" w:rsidRPr="00892CEB" w:rsidRDefault="0008720D"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themeColor="text1"/>
              </w:rPr>
              <w:t>Дополнительные добровольные руководящие указания для содействия индивидуальной оценке риска, связанного с живыми измененными организмами, содержащими генно-инженерный драйв</w:t>
            </w:r>
          </w:p>
        </w:tc>
        <w:tc>
          <w:tcPr>
            <w:tcW w:w="1331" w:type="dxa"/>
          </w:tcPr>
          <w:p w14:paraId="648C48E4" w14:textId="4B80B2C7" w:rsidR="00C4707A" w:rsidRDefault="0008720D" w:rsidP="00D9044B">
            <w:pPr>
              <w:suppressLineNumbers/>
              <w:suppressAutoHyphens/>
              <w:spacing w:before="60" w:after="60"/>
              <w:jc w:val="center"/>
              <w:rPr>
                <w:snapToGrid w:val="0"/>
                <w:kern w:val="22"/>
                <w:szCs w:val="22"/>
              </w:rPr>
            </w:pPr>
            <w:r>
              <w:rPr>
                <w:snapToGrid w:val="0"/>
              </w:rPr>
              <w:t>11</w:t>
            </w:r>
          </w:p>
        </w:tc>
      </w:tr>
      <w:tr w:rsidR="0008720D" w:rsidRPr="003349E4" w14:paraId="211301BD" w14:textId="77777777" w:rsidTr="00CE54EA">
        <w:trPr>
          <w:trHeight w:val="427"/>
          <w:jc w:val="center"/>
        </w:trPr>
        <w:tc>
          <w:tcPr>
            <w:tcW w:w="3071" w:type="dxa"/>
          </w:tcPr>
          <w:p w14:paraId="19A27CB5" w14:textId="077FF894" w:rsidR="0008720D"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CBD/CP/MOP/11/10</w:t>
            </w:r>
          </w:p>
        </w:tc>
        <w:tc>
          <w:tcPr>
            <w:tcW w:w="5245" w:type="dxa"/>
          </w:tcPr>
          <w:p w14:paraId="0996EC92" w14:textId="5D7FEE94" w:rsidR="0008720D" w:rsidRPr="00892CEB" w:rsidRDefault="001B272B" w:rsidP="00D9044B">
            <w:pPr>
              <w:suppressLineNumbers/>
              <w:suppressAutoHyphens/>
              <w:spacing w:before="60" w:after="60"/>
              <w:ind w:left="139"/>
              <w:jc w:val="left"/>
              <w:rPr>
                <w:rFonts w:asciiTheme="majorBidi" w:eastAsia="MS Mincho" w:hAnsiTheme="majorBidi" w:cstheme="majorBidi"/>
                <w:color w:val="000000" w:themeColor="text1"/>
              </w:rPr>
            </w:pPr>
            <w:r>
              <w:rPr>
                <w:rFonts w:asciiTheme="majorBidi" w:hAnsiTheme="majorBidi"/>
                <w:color w:val="000000"/>
              </w:rPr>
              <w:t>Социально-экономические соображения</w:t>
            </w:r>
          </w:p>
        </w:tc>
        <w:tc>
          <w:tcPr>
            <w:tcW w:w="1331" w:type="dxa"/>
          </w:tcPr>
          <w:p w14:paraId="7DFE5515" w14:textId="6072411E" w:rsidR="0008720D" w:rsidRDefault="001B272B" w:rsidP="00D9044B">
            <w:pPr>
              <w:suppressLineNumbers/>
              <w:suppressAutoHyphens/>
              <w:spacing w:before="60" w:after="60"/>
              <w:jc w:val="center"/>
              <w:rPr>
                <w:snapToGrid w:val="0"/>
                <w:kern w:val="22"/>
                <w:szCs w:val="22"/>
              </w:rPr>
            </w:pPr>
            <w:r>
              <w:rPr>
                <w:snapToGrid w:val="0"/>
              </w:rPr>
              <w:t>13</w:t>
            </w:r>
          </w:p>
        </w:tc>
      </w:tr>
      <w:tr w:rsidR="0008720D" w:rsidRPr="003349E4" w14:paraId="6CA3CFCA" w14:textId="77777777" w:rsidTr="00CE54EA">
        <w:trPr>
          <w:trHeight w:val="427"/>
          <w:jc w:val="center"/>
        </w:trPr>
        <w:tc>
          <w:tcPr>
            <w:tcW w:w="3071" w:type="dxa"/>
          </w:tcPr>
          <w:p w14:paraId="1DC383BE" w14:textId="536FE7EF" w:rsidR="0008720D"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CBD/CP/MOP/11/11</w:t>
            </w:r>
          </w:p>
        </w:tc>
        <w:tc>
          <w:tcPr>
            <w:tcW w:w="5245" w:type="dxa"/>
          </w:tcPr>
          <w:p w14:paraId="70A1D9D3" w14:textId="0FF07E48" w:rsidR="0008720D" w:rsidRPr="00892CEB" w:rsidRDefault="00096E44" w:rsidP="00D9044B">
            <w:pPr>
              <w:suppressLineNumbers/>
              <w:suppressAutoHyphens/>
              <w:spacing w:before="60" w:after="60"/>
              <w:ind w:left="139"/>
              <w:jc w:val="left"/>
              <w:rPr>
                <w:rFonts w:asciiTheme="majorBidi" w:eastAsia="MS Mincho" w:hAnsiTheme="majorBidi" w:cstheme="majorBidi"/>
                <w:color w:val="000000" w:themeColor="text1"/>
              </w:rPr>
            </w:pPr>
            <w:r>
              <w:rPr>
                <w:rFonts w:asciiTheme="majorBidi" w:hAnsiTheme="majorBidi"/>
                <w:color w:val="000000"/>
              </w:rPr>
              <w:t>Нагойско- Куала-лумпурский дополнительный протокол об ответственности и возмещении</w:t>
            </w:r>
          </w:p>
        </w:tc>
        <w:tc>
          <w:tcPr>
            <w:tcW w:w="1331" w:type="dxa"/>
          </w:tcPr>
          <w:p w14:paraId="0C2E70A3" w14:textId="72C124F4" w:rsidR="0008720D" w:rsidRDefault="00096E44" w:rsidP="00D9044B">
            <w:pPr>
              <w:suppressLineNumbers/>
              <w:suppressAutoHyphens/>
              <w:spacing w:before="60" w:after="60"/>
              <w:jc w:val="center"/>
              <w:rPr>
                <w:snapToGrid w:val="0"/>
                <w:kern w:val="22"/>
                <w:szCs w:val="22"/>
              </w:rPr>
            </w:pPr>
            <w:r>
              <w:rPr>
                <w:snapToGrid w:val="0"/>
              </w:rPr>
              <w:t>14</w:t>
            </w:r>
          </w:p>
        </w:tc>
      </w:tr>
      <w:tr w:rsidR="00AE76B5" w:rsidRPr="00AE76B5" w14:paraId="4D1B3319" w14:textId="77777777" w:rsidTr="00CE54EA">
        <w:trPr>
          <w:trHeight w:val="427"/>
          <w:jc w:val="center"/>
        </w:trPr>
        <w:tc>
          <w:tcPr>
            <w:tcW w:w="9647" w:type="dxa"/>
            <w:gridSpan w:val="3"/>
          </w:tcPr>
          <w:p w14:paraId="23CB662B" w14:textId="65E38622" w:rsidR="00AE76B5" w:rsidRPr="00CE54EA" w:rsidRDefault="00AE76B5" w:rsidP="00EE6354">
            <w:pPr>
              <w:keepNext/>
              <w:suppressLineNumbers/>
              <w:suppressAutoHyphens/>
              <w:spacing w:before="60" w:after="60"/>
              <w:jc w:val="left"/>
              <w:rPr>
                <w:b/>
                <w:bCs/>
                <w:snapToGrid w:val="0"/>
                <w:kern w:val="22"/>
                <w:szCs w:val="22"/>
              </w:rPr>
            </w:pPr>
            <w:r>
              <w:rPr>
                <w:b/>
                <w:snapToGrid w:val="0"/>
              </w:rPr>
              <w:t>Справочные документы</w:t>
            </w:r>
          </w:p>
        </w:tc>
      </w:tr>
      <w:tr w:rsidR="00456AE4" w:rsidRPr="003349E4" w14:paraId="5BD771AF" w14:textId="77777777" w:rsidTr="008614DE">
        <w:trPr>
          <w:trHeight w:val="355"/>
          <w:jc w:val="center"/>
        </w:trPr>
        <w:tc>
          <w:tcPr>
            <w:tcW w:w="3071" w:type="dxa"/>
            <w:noWrap/>
          </w:tcPr>
          <w:p w14:paraId="073BB66C" w14:textId="5F502440" w:rsidR="00456AE4" w:rsidRPr="0005487B" w:rsidRDefault="00456AE4" w:rsidP="008614DE">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CBD/COP/16/6</w:t>
            </w:r>
          </w:p>
        </w:tc>
        <w:tc>
          <w:tcPr>
            <w:tcW w:w="5245" w:type="dxa"/>
          </w:tcPr>
          <w:p w14:paraId="18D1EEF4" w14:textId="5664557C" w:rsidR="00456AE4" w:rsidRPr="00892CEB" w:rsidRDefault="00F42BE7" w:rsidP="008614DE">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Механизм финансирования</w:t>
            </w:r>
          </w:p>
        </w:tc>
        <w:tc>
          <w:tcPr>
            <w:tcW w:w="1331" w:type="dxa"/>
          </w:tcPr>
          <w:p w14:paraId="48C8D670" w14:textId="77777777" w:rsidR="00456AE4" w:rsidRDefault="00456AE4" w:rsidP="008614DE">
            <w:pPr>
              <w:suppressLineNumbers/>
              <w:suppressAutoHyphens/>
              <w:spacing w:before="60" w:after="60"/>
              <w:jc w:val="center"/>
              <w:rPr>
                <w:snapToGrid w:val="0"/>
                <w:kern w:val="22"/>
                <w:szCs w:val="22"/>
              </w:rPr>
            </w:pPr>
            <w:r>
              <w:rPr>
                <w:snapToGrid w:val="0"/>
              </w:rPr>
              <w:t>7</w:t>
            </w:r>
          </w:p>
        </w:tc>
      </w:tr>
      <w:tr w:rsidR="009E3B01" w:rsidRPr="003349E4" w14:paraId="1F70D2B5" w14:textId="77777777" w:rsidTr="008614DE">
        <w:trPr>
          <w:trHeight w:val="355"/>
          <w:jc w:val="center"/>
        </w:trPr>
        <w:tc>
          <w:tcPr>
            <w:tcW w:w="3071" w:type="dxa"/>
            <w:noWrap/>
          </w:tcPr>
          <w:p w14:paraId="217FAB6E" w14:textId="42CEE173" w:rsidR="009E3B01" w:rsidRPr="008D7951" w:rsidRDefault="009E3B01" w:rsidP="008614DE">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lastRenderedPageBreak/>
              <w:t>CBD/COP/16/7</w:t>
            </w:r>
          </w:p>
        </w:tc>
        <w:tc>
          <w:tcPr>
            <w:tcW w:w="5245" w:type="dxa"/>
          </w:tcPr>
          <w:p w14:paraId="39E06F68" w14:textId="082151E7" w:rsidR="009E3B01" w:rsidRPr="0005487B" w:rsidRDefault="009A5033" w:rsidP="008614DE">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Доклад о шестом обзоре эффективности механизма финансирования</w:t>
            </w:r>
          </w:p>
        </w:tc>
        <w:tc>
          <w:tcPr>
            <w:tcW w:w="1331" w:type="dxa"/>
          </w:tcPr>
          <w:p w14:paraId="721EB774" w14:textId="1F8DB5A0" w:rsidR="009E3B01" w:rsidRDefault="00DC5470" w:rsidP="008614DE">
            <w:pPr>
              <w:suppressLineNumbers/>
              <w:suppressAutoHyphens/>
              <w:spacing w:before="60" w:after="60"/>
              <w:jc w:val="center"/>
              <w:rPr>
                <w:snapToGrid w:val="0"/>
                <w:kern w:val="22"/>
                <w:szCs w:val="22"/>
              </w:rPr>
            </w:pPr>
            <w:r>
              <w:rPr>
                <w:snapToGrid w:val="0"/>
              </w:rPr>
              <w:t>7</w:t>
            </w:r>
          </w:p>
        </w:tc>
      </w:tr>
      <w:tr w:rsidR="004E65D4" w:rsidRPr="003349E4" w14:paraId="22C70FBC" w14:textId="77777777" w:rsidTr="00A03CBE">
        <w:trPr>
          <w:trHeight w:val="427"/>
          <w:jc w:val="center"/>
        </w:trPr>
        <w:tc>
          <w:tcPr>
            <w:tcW w:w="3071" w:type="dxa"/>
          </w:tcPr>
          <w:p w14:paraId="6B1F6AE2" w14:textId="09A193A2" w:rsidR="004E65D4" w:rsidRPr="00892CEB" w:rsidRDefault="004E65D4" w:rsidP="00734C75">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CBD/COP/16/8</w:t>
            </w:r>
          </w:p>
        </w:tc>
        <w:tc>
          <w:tcPr>
            <w:tcW w:w="5245" w:type="dxa"/>
          </w:tcPr>
          <w:p w14:paraId="2F545584" w14:textId="2A0D39BC" w:rsidR="004E65D4" w:rsidRPr="00892CEB" w:rsidRDefault="004E65D4" w:rsidP="00B767FC">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Доклад Глобального экологического фонда для 16</w:t>
            </w:r>
            <w:r w:rsidR="00B767FC">
              <w:rPr>
                <w:rFonts w:asciiTheme="majorBidi" w:hAnsiTheme="majorBidi" w:cstheme="majorBidi"/>
                <w:color w:val="000000"/>
              </w:rPr>
              <w:t>‑</w:t>
            </w:r>
            <w:r>
              <w:rPr>
                <w:rFonts w:asciiTheme="majorBidi" w:hAnsiTheme="majorBidi"/>
                <w:color w:val="000000"/>
              </w:rPr>
              <w:t xml:space="preserve">го совещания Конференции Сторон Конвенции </w:t>
            </w:r>
          </w:p>
        </w:tc>
        <w:tc>
          <w:tcPr>
            <w:tcW w:w="1331" w:type="dxa"/>
          </w:tcPr>
          <w:p w14:paraId="516174B4" w14:textId="77777777" w:rsidR="004E65D4" w:rsidRDefault="004E65D4" w:rsidP="00734C75">
            <w:pPr>
              <w:suppressLineNumbers/>
              <w:suppressAutoHyphens/>
              <w:spacing w:before="60" w:after="60"/>
              <w:jc w:val="center"/>
              <w:rPr>
                <w:snapToGrid w:val="0"/>
                <w:kern w:val="22"/>
                <w:szCs w:val="22"/>
              </w:rPr>
            </w:pPr>
            <w:r>
              <w:rPr>
                <w:snapToGrid w:val="0"/>
              </w:rPr>
              <w:t>7</w:t>
            </w:r>
          </w:p>
        </w:tc>
      </w:tr>
      <w:tr w:rsidR="0097184F" w:rsidRPr="003349E4" w14:paraId="2D9B304D" w14:textId="77777777" w:rsidTr="00CE54EA">
        <w:trPr>
          <w:trHeight w:val="355"/>
          <w:jc w:val="center"/>
        </w:trPr>
        <w:tc>
          <w:tcPr>
            <w:tcW w:w="3071" w:type="dxa"/>
            <w:noWrap/>
            <w:hideMark/>
          </w:tcPr>
          <w:p w14:paraId="3E9D959C" w14:textId="77777777" w:rsidR="0097184F" w:rsidRPr="00892CEB" w:rsidRDefault="0097184F" w:rsidP="00304745">
            <w:pPr>
              <w:suppressLineNumbers/>
              <w:suppressAutoHyphens/>
              <w:spacing w:before="60" w:after="60"/>
              <w:rPr>
                <w:snapToGrid w:val="0"/>
                <w:kern w:val="22"/>
                <w:szCs w:val="22"/>
              </w:rPr>
            </w:pPr>
            <w:r>
              <w:rPr>
                <w:rFonts w:asciiTheme="majorBidi" w:hAnsiTheme="majorBidi"/>
                <w:color w:val="000000"/>
              </w:rPr>
              <w:t>CBD/SBSTTA/26/9</w:t>
            </w:r>
          </w:p>
        </w:tc>
        <w:tc>
          <w:tcPr>
            <w:tcW w:w="5245" w:type="dxa"/>
          </w:tcPr>
          <w:p w14:paraId="3E816A32" w14:textId="77777777" w:rsidR="0097184F" w:rsidRPr="00892CEB" w:rsidRDefault="0097184F" w:rsidP="00304745">
            <w:pPr>
              <w:suppressLineNumbers/>
              <w:suppressAutoHyphens/>
              <w:spacing w:before="60" w:after="60"/>
              <w:ind w:left="139"/>
              <w:jc w:val="left"/>
              <w:rPr>
                <w:bCs/>
              </w:rPr>
            </w:pPr>
            <w:r>
              <w:rPr>
                <w:rFonts w:asciiTheme="majorBidi" w:hAnsiTheme="majorBidi"/>
                <w:color w:val="000000"/>
              </w:rPr>
              <w:t>Доклад Вспомогательного органа по научным, техническим и технологическим консультациям о работе его 26-го совещания</w:t>
            </w:r>
          </w:p>
        </w:tc>
        <w:tc>
          <w:tcPr>
            <w:tcW w:w="1331" w:type="dxa"/>
          </w:tcPr>
          <w:p w14:paraId="05D3E8EB" w14:textId="77777777" w:rsidR="0097184F" w:rsidRPr="003349E4" w:rsidRDefault="0097184F" w:rsidP="00304745">
            <w:pPr>
              <w:suppressLineNumbers/>
              <w:suppressAutoHyphens/>
              <w:spacing w:before="60" w:after="60"/>
              <w:jc w:val="center"/>
              <w:rPr>
                <w:snapToGrid w:val="0"/>
                <w:kern w:val="22"/>
                <w:szCs w:val="22"/>
              </w:rPr>
            </w:pPr>
            <w:r>
              <w:rPr>
                <w:snapToGrid w:val="0"/>
              </w:rPr>
              <w:t>4</w:t>
            </w:r>
          </w:p>
        </w:tc>
      </w:tr>
      <w:tr w:rsidR="00557370" w:rsidRPr="003349E4" w14:paraId="0090364D" w14:textId="77777777" w:rsidTr="00CE54EA">
        <w:trPr>
          <w:trHeight w:val="365"/>
          <w:jc w:val="center"/>
        </w:trPr>
        <w:tc>
          <w:tcPr>
            <w:tcW w:w="3071" w:type="dxa"/>
          </w:tcPr>
          <w:p w14:paraId="2E037EB9" w14:textId="71183D0C" w:rsidR="00557370" w:rsidRPr="00892CEB" w:rsidRDefault="004462F2" w:rsidP="00D9044B">
            <w:pPr>
              <w:suppressLineNumbers/>
              <w:suppressAutoHyphens/>
              <w:spacing w:before="60" w:after="60"/>
              <w:rPr>
                <w:snapToGrid w:val="0"/>
                <w:kern w:val="22"/>
                <w:szCs w:val="22"/>
              </w:rPr>
            </w:pPr>
            <w:r>
              <w:rPr>
                <w:rFonts w:asciiTheme="majorBidi" w:hAnsiTheme="majorBidi"/>
                <w:color w:val="000000"/>
              </w:rPr>
              <w:t>CBD/SBI/4/17</w:t>
            </w:r>
          </w:p>
        </w:tc>
        <w:tc>
          <w:tcPr>
            <w:tcW w:w="5245" w:type="dxa"/>
          </w:tcPr>
          <w:p w14:paraId="57213CF2" w14:textId="227AADDA" w:rsidR="00557370" w:rsidRPr="00892CEB" w:rsidRDefault="00BF6F3C" w:rsidP="00191C16">
            <w:pPr>
              <w:suppressLineNumbers/>
              <w:suppressAutoHyphens/>
              <w:spacing w:before="60" w:after="60"/>
              <w:ind w:left="139"/>
              <w:jc w:val="left"/>
              <w:rPr>
                <w:snapToGrid w:val="0"/>
                <w:kern w:val="22"/>
                <w:szCs w:val="22"/>
              </w:rPr>
            </w:pPr>
            <w:r>
              <w:rPr>
                <w:rFonts w:asciiTheme="majorBidi" w:hAnsiTheme="majorBidi"/>
                <w:color w:val="000000"/>
              </w:rPr>
              <w:t>Доклад Вспомогательного органа по осуществлению о работе его 4-го совещания</w:t>
            </w:r>
          </w:p>
        </w:tc>
        <w:tc>
          <w:tcPr>
            <w:tcW w:w="1331" w:type="dxa"/>
          </w:tcPr>
          <w:p w14:paraId="312C0388" w14:textId="244C9E81" w:rsidR="00557370" w:rsidRPr="003349E4" w:rsidRDefault="00846FDA" w:rsidP="00D9044B">
            <w:pPr>
              <w:suppressLineNumbers/>
              <w:suppressAutoHyphens/>
              <w:spacing w:before="60" w:after="60"/>
              <w:jc w:val="center"/>
              <w:rPr>
                <w:snapToGrid w:val="0"/>
                <w:kern w:val="22"/>
                <w:szCs w:val="22"/>
              </w:rPr>
            </w:pPr>
            <w:r>
              <w:rPr>
                <w:snapToGrid w:val="0"/>
              </w:rPr>
              <w:t>4</w:t>
            </w:r>
          </w:p>
        </w:tc>
      </w:tr>
      <w:tr w:rsidR="00557370" w:rsidRPr="003349E4" w14:paraId="4FFCCCB5" w14:textId="77777777" w:rsidTr="00CE54EA">
        <w:trPr>
          <w:trHeight w:val="365"/>
          <w:jc w:val="center"/>
        </w:trPr>
        <w:tc>
          <w:tcPr>
            <w:tcW w:w="3071" w:type="dxa"/>
          </w:tcPr>
          <w:p w14:paraId="377FDCCC" w14:textId="73820766" w:rsidR="00557370" w:rsidRPr="00892CEB" w:rsidRDefault="00A06BE5" w:rsidP="00D9044B">
            <w:pPr>
              <w:suppressLineNumbers/>
              <w:suppressAutoHyphens/>
              <w:spacing w:before="60" w:after="60"/>
              <w:rPr>
                <w:snapToGrid w:val="0"/>
                <w:kern w:val="22"/>
                <w:szCs w:val="22"/>
              </w:rPr>
            </w:pPr>
            <w:r>
              <w:rPr>
                <w:rFonts w:asciiTheme="majorBidi" w:hAnsiTheme="majorBidi"/>
                <w:color w:val="000000"/>
              </w:rPr>
              <w:t>CBD/SBI/5/4</w:t>
            </w:r>
          </w:p>
        </w:tc>
        <w:tc>
          <w:tcPr>
            <w:tcW w:w="5245" w:type="dxa"/>
          </w:tcPr>
          <w:p w14:paraId="3F465A1F" w14:textId="576C5ABD" w:rsidR="00557370" w:rsidRPr="00892CEB" w:rsidRDefault="00FB645E" w:rsidP="00191C16">
            <w:pPr>
              <w:suppressLineNumbers/>
              <w:suppressAutoHyphens/>
              <w:spacing w:before="60" w:after="60"/>
              <w:ind w:left="139"/>
              <w:jc w:val="left"/>
              <w:rPr>
                <w:bCs/>
              </w:rPr>
            </w:pPr>
            <w:r>
              <w:rPr>
                <w:rFonts w:asciiTheme="majorBidi" w:hAnsiTheme="majorBidi"/>
                <w:color w:val="000000"/>
              </w:rPr>
              <w:t>Доклад Вспомогательного органа по осуществлению о работе его 5-го совещания</w:t>
            </w:r>
          </w:p>
        </w:tc>
        <w:tc>
          <w:tcPr>
            <w:tcW w:w="1331" w:type="dxa"/>
          </w:tcPr>
          <w:p w14:paraId="08FC3EAB" w14:textId="2CA90F86" w:rsidR="00557370" w:rsidRPr="003349E4" w:rsidRDefault="00846FDA" w:rsidP="00D9044B">
            <w:pPr>
              <w:suppressLineNumbers/>
              <w:suppressAutoHyphens/>
              <w:spacing w:before="60" w:after="60"/>
              <w:jc w:val="center"/>
              <w:rPr>
                <w:snapToGrid w:val="0"/>
                <w:kern w:val="22"/>
                <w:szCs w:val="22"/>
              </w:rPr>
            </w:pPr>
            <w:r>
              <w:rPr>
                <w:snapToGrid w:val="0"/>
              </w:rPr>
              <w:t>4</w:t>
            </w:r>
          </w:p>
        </w:tc>
      </w:tr>
    </w:tbl>
    <w:p w14:paraId="453CE0E0" w14:textId="7D33AFE0" w:rsidR="002B559C" w:rsidRPr="003349E4" w:rsidRDefault="00557370" w:rsidP="00191C16">
      <w:pPr>
        <w:suppressLineNumbers/>
        <w:suppressAutoHyphens/>
        <w:jc w:val="center"/>
      </w:pPr>
      <w:r>
        <w:t>__________</w:t>
      </w:r>
    </w:p>
    <w:sectPr w:rsidR="002B559C" w:rsidRPr="003349E4" w:rsidSect="00584E4F">
      <w:headerReference w:type="even" r:id="rId28"/>
      <w:headerReference w:type="default" r:id="rId29"/>
      <w:footerReference w:type="even" r:id="rId30"/>
      <w:footerReference w:type="default" r:id="rId3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B189A" w14:textId="77777777" w:rsidR="00E907B3" w:rsidRDefault="00E907B3" w:rsidP="00A96B21">
      <w:r>
        <w:separator/>
      </w:r>
    </w:p>
  </w:endnote>
  <w:endnote w:type="continuationSeparator" w:id="0">
    <w:p w14:paraId="2118E2D7" w14:textId="77777777" w:rsidR="00E907B3" w:rsidRDefault="00E907B3" w:rsidP="00A96B21">
      <w:r>
        <w:continuationSeparator/>
      </w:r>
    </w:p>
  </w:endnote>
  <w:endnote w:type="continuationNotice" w:id="1">
    <w:p w14:paraId="2337C313" w14:textId="77777777" w:rsidR="00E907B3" w:rsidRDefault="00E907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5708784"/>
      <w:docPartObj>
        <w:docPartGallery w:val="Page Numbers (Top of Page)"/>
        <w:docPartUnique/>
      </w:docPartObj>
    </w:sdtPr>
    <w:sdtEndPr/>
    <w:sdtContent>
      <w:p w14:paraId="0D4F6003" w14:textId="2CF1E1F7" w:rsidR="006D29BB" w:rsidRDefault="000F6FBB" w:rsidP="000F6FBB">
        <w:pPr>
          <w:pStyle w:val="Footer"/>
        </w:pPr>
        <w:r w:rsidRPr="002B559C">
          <w:rPr>
            <w:sz w:val="20"/>
          </w:rPr>
          <w:fldChar w:fldCharType="begin"/>
        </w:r>
        <w:r w:rsidRPr="002B559C">
          <w:rPr>
            <w:sz w:val="20"/>
          </w:rPr>
          <w:instrText xml:space="preserve"> PAGE </w:instrText>
        </w:r>
        <w:r w:rsidRPr="002B559C">
          <w:rPr>
            <w:sz w:val="20"/>
          </w:rPr>
          <w:fldChar w:fldCharType="separate"/>
        </w:r>
        <w:r w:rsidR="0071521C">
          <w:rPr>
            <w:noProof/>
            <w:sz w:val="20"/>
          </w:rPr>
          <w:t>4</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71521C">
          <w:rPr>
            <w:noProof/>
            <w:sz w:val="20"/>
          </w:rPr>
          <w:t>11</w:t>
        </w:r>
        <w:r w:rsidRPr="002B559C">
          <w:rPr>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194494"/>
      <w:docPartObj>
        <w:docPartGallery w:val="Page Numbers (Top of Page)"/>
        <w:docPartUnique/>
      </w:docPartObj>
    </w:sdtPr>
    <w:sdtEndPr/>
    <w:sdtContent>
      <w:p w14:paraId="12325E28" w14:textId="41C13C76" w:rsidR="006D29BB" w:rsidRDefault="000F6FBB" w:rsidP="00F62CB6">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71521C">
          <w:rPr>
            <w:noProof/>
            <w:sz w:val="20"/>
          </w:rPr>
          <w:t>3</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71521C">
          <w:rPr>
            <w:noProof/>
            <w:sz w:val="20"/>
          </w:rPr>
          <w:t>11</w:t>
        </w:r>
        <w:r w:rsidRPr="002B559C">
          <w:rPr>
            <w:sz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00B767FC">
              <w:rPr>
                <w:noProof/>
                <w:sz w:val="20"/>
              </w:rPr>
              <w:t>10</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B767FC">
              <w:rPr>
                <w:noProof/>
                <w:sz w:val="20"/>
              </w:rPr>
              <w:t>11</w:t>
            </w:r>
            <w:r w:rsidRPr="002B559C">
              <w:rPr>
                <w:sz w:val="20"/>
              </w:rPr>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B767FC">
              <w:rPr>
                <w:noProof/>
                <w:sz w:val="20"/>
              </w:rPr>
              <w:t>11</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B767FC">
              <w:rPr>
                <w:noProof/>
                <w:sz w:val="20"/>
              </w:rPr>
              <w:t>11</w:t>
            </w:r>
            <w:r w:rsidRPr="002B559C">
              <w:rPr>
                <w:sz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CF450E" w14:textId="77777777" w:rsidR="00E907B3" w:rsidRDefault="00E907B3" w:rsidP="00A96B21">
      <w:r>
        <w:separator/>
      </w:r>
    </w:p>
  </w:footnote>
  <w:footnote w:type="continuationSeparator" w:id="0">
    <w:p w14:paraId="67B7951E" w14:textId="77777777" w:rsidR="00E907B3" w:rsidRDefault="00E907B3" w:rsidP="00A96B21">
      <w:r>
        <w:continuationSeparator/>
      </w:r>
    </w:p>
  </w:footnote>
  <w:footnote w:type="continuationNotice" w:id="1">
    <w:p w14:paraId="2990B7F8" w14:textId="77777777" w:rsidR="00E907B3" w:rsidRDefault="00E907B3"/>
  </w:footnote>
  <w:footnote w:id="2">
    <w:p w14:paraId="4ED39027" w14:textId="77777777" w:rsidR="00E475C5" w:rsidRPr="00A96B21" w:rsidRDefault="00E475C5" w:rsidP="00E475C5">
      <w:pPr>
        <w:pStyle w:val="Footnote"/>
      </w:pPr>
      <w:r>
        <w:rPr>
          <w:rStyle w:val="FootnoteReference"/>
        </w:rPr>
        <w:t>*</w:t>
      </w:r>
      <w:r>
        <w:t xml:space="preserve"> CBD/CP/MOP/11/1.</w:t>
      </w:r>
    </w:p>
  </w:footnote>
  <w:footnote w:id="3">
    <w:p w14:paraId="5B82C1BC" w14:textId="6A34CB6B" w:rsidR="00A74CD7" w:rsidRPr="00CE54EA" w:rsidRDefault="00A74CD7">
      <w:pPr>
        <w:pStyle w:val="FootnoteText"/>
      </w:pPr>
      <w:r>
        <w:rPr>
          <w:rStyle w:val="FootnoteReference"/>
        </w:rPr>
        <w:footnoteRef/>
      </w:r>
      <w:r>
        <w:t xml:space="preserve"> CBD/CP/MOP/11/2.</w:t>
      </w:r>
    </w:p>
  </w:footnote>
  <w:footnote w:id="4">
    <w:p w14:paraId="670241A4" w14:textId="6B1476BA" w:rsidR="00392FF8" w:rsidRPr="005E6703" w:rsidRDefault="00392FF8" w:rsidP="00392FF8">
      <w:pPr>
        <w:pStyle w:val="FootnoteText"/>
      </w:pPr>
      <w:r>
        <w:rPr>
          <w:rStyle w:val="FootnoteReference"/>
          <w:rFonts w:eastAsiaTheme="majorEastAsia"/>
        </w:rPr>
        <w:footnoteRef/>
      </w:r>
      <w:r>
        <w:t xml:space="preserve"> В качестве замены Глобсиле Сикхосаны (Эсватини), которая была избрана Конференцией Сторон Конвенции в ходе возобновленной второй части ее 15-го совещания.</w:t>
      </w:r>
    </w:p>
  </w:footnote>
  <w:footnote w:id="5">
    <w:p w14:paraId="4A9D1D5C" w14:textId="52B56292" w:rsidR="008D3488" w:rsidRPr="00CE54EA" w:rsidRDefault="008D3488">
      <w:pPr>
        <w:pStyle w:val="FootnoteText"/>
      </w:pPr>
      <w:r>
        <w:rPr>
          <w:rStyle w:val="FootnoteReference"/>
        </w:rPr>
        <w:footnoteRef/>
      </w:r>
      <w:r>
        <w:t xml:space="preserve"> </w:t>
      </w:r>
      <w:r>
        <w:rPr>
          <w:rFonts w:asciiTheme="majorBidi" w:hAnsiTheme="majorBidi"/>
          <w:color w:val="000000" w:themeColor="text1"/>
        </w:rPr>
        <w:t>CBD/CP/MOP/11/1.</w:t>
      </w:r>
    </w:p>
  </w:footnote>
  <w:footnote w:id="6">
    <w:p w14:paraId="41FDA697" w14:textId="2FCF96B0" w:rsidR="006256A6" w:rsidRPr="006256A6" w:rsidRDefault="006256A6">
      <w:pPr>
        <w:pStyle w:val="FootnoteText"/>
      </w:pPr>
      <w:r>
        <w:rPr>
          <w:rStyle w:val="FootnoteReference"/>
        </w:rPr>
        <w:footnoteRef/>
      </w:r>
      <w:r>
        <w:t xml:space="preserve"> CBD/COP/16/1/Add.2-CBD/CP/MOP/11/1/Add.2-CBD/NP/MOP/5/1/Add.2.</w:t>
      </w:r>
    </w:p>
  </w:footnote>
  <w:footnote w:id="7">
    <w:p w14:paraId="75BAA849" w14:textId="0B1BAAE5" w:rsidR="003E5517" w:rsidRPr="00FC4921" w:rsidRDefault="003E5517" w:rsidP="003E5517">
      <w:pPr>
        <w:pStyle w:val="FootnoteText"/>
      </w:pPr>
      <w:r>
        <w:rPr>
          <w:rStyle w:val="FootnoteReference"/>
          <w:rFonts w:eastAsiaTheme="majorEastAsia"/>
        </w:rPr>
        <w:footnoteRef/>
      </w:r>
      <w:r>
        <w:t xml:space="preserve"> Уведомление № 2024-038 от 26 апреля 2024 года.</w:t>
      </w:r>
    </w:p>
  </w:footnote>
  <w:footnote w:id="8">
    <w:p w14:paraId="7F97B9F8" w14:textId="089088EF" w:rsidR="00DF3BD1" w:rsidRPr="00FC6220" w:rsidRDefault="00DF3BD1" w:rsidP="00DF3BD1">
      <w:pPr>
        <w:pStyle w:val="FootnoteText"/>
      </w:pPr>
      <w:r>
        <w:rPr>
          <w:rStyle w:val="FootnoteReference"/>
        </w:rPr>
        <w:footnoteRef/>
      </w:r>
      <w:r>
        <w:t xml:space="preserve"> </w:t>
      </w:r>
      <w:r>
        <w:rPr>
          <w:rFonts w:asciiTheme="majorBidi" w:hAnsiTheme="majorBidi"/>
        </w:rPr>
        <w:t>CBD/SBSTTA/26/9.</w:t>
      </w:r>
    </w:p>
  </w:footnote>
  <w:footnote w:id="9">
    <w:p w14:paraId="34DCE28F" w14:textId="173E401C" w:rsidR="0070457B" w:rsidRPr="00FC6220" w:rsidRDefault="0070457B">
      <w:pPr>
        <w:pStyle w:val="FootnoteText"/>
      </w:pPr>
      <w:r>
        <w:rPr>
          <w:rStyle w:val="FootnoteReference"/>
        </w:rPr>
        <w:footnoteRef/>
      </w:r>
      <w:r>
        <w:t xml:space="preserve"> </w:t>
      </w:r>
      <w:r>
        <w:rPr>
          <w:snapToGrid w:val="0"/>
        </w:rPr>
        <w:t xml:space="preserve">CBD/SBI/4/17 и </w:t>
      </w:r>
      <w:r>
        <w:rPr>
          <w:rFonts w:asciiTheme="majorBidi" w:hAnsiTheme="majorBidi"/>
        </w:rPr>
        <w:t>CBD/SBI/5/4 соответственно.</w:t>
      </w:r>
    </w:p>
  </w:footnote>
  <w:footnote w:id="10">
    <w:p w14:paraId="5ACA3C43" w14:textId="47988379" w:rsidR="004E0973" w:rsidRPr="00FC6220" w:rsidRDefault="004E0973">
      <w:pPr>
        <w:pStyle w:val="FootnoteText"/>
      </w:pPr>
      <w:r>
        <w:rPr>
          <w:rStyle w:val="FootnoteReference"/>
        </w:rPr>
        <w:footnoteRef/>
      </w:r>
      <w:r>
        <w:t xml:space="preserve"> </w:t>
      </w:r>
      <w:r>
        <w:rPr>
          <w:rFonts w:asciiTheme="majorBidi" w:hAnsiTheme="majorBidi"/>
          <w:color w:val="000000" w:themeColor="text1"/>
        </w:rPr>
        <w:t>CBD/CP/MOP/11/3.</w:t>
      </w:r>
    </w:p>
  </w:footnote>
  <w:footnote w:id="11">
    <w:p w14:paraId="5DD8E1E7" w14:textId="0CA581B8" w:rsidR="007E2135" w:rsidRPr="00FC6220" w:rsidRDefault="007E2135">
      <w:pPr>
        <w:pStyle w:val="FootnoteText"/>
      </w:pPr>
      <w:r>
        <w:rPr>
          <w:rStyle w:val="FootnoteReference"/>
        </w:rPr>
        <w:footnoteRef/>
      </w:r>
      <w:r>
        <w:t xml:space="preserve"> </w:t>
      </w:r>
      <w:r>
        <w:rPr>
          <w:snapToGrid w:val="0"/>
        </w:rPr>
        <w:t>CBD/CP/MOP/11/4.</w:t>
      </w:r>
    </w:p>
  </w:footnote>
  <w:footnote w:id="12">
    <w:p w14:paraId="701F75B7" w14:textId="5C09B113" w:rsidR="007E2135" w:rsidRPr="007F7E8B" w:rsidRDefault="007E2135">
      <w:pPr>
        <w:pStyle w:val="FootnoteText"/>
      </w:pPr>
      <w:r>
        <w:rPr>
          <w:rStyle w:val="FootnoteReference"/>
        </w:rPr>
        <w:footnoteRef/>
      </w:r>
      <w:r>
        <w:t xml:space="preserve"> </w:t>
      </w:r>
      <w:r>
        <w:rPr>
          <w:snapToGrid w:val="0"/>
        </w:rPr>
        <w:t>CBD/CP/MOP/11/5.</w:t>
      </w:r>
    </w:p>
  </w:footnote>
  <w:footnote w:id="13">
    <w:p w14:paraId="7E11290E" w14:textId="4B9F6814" w:rsidR="005177C0" w:rsidRPr="002C1B10" w:rsidRDefault="005177C0">
      <w:pPr>
        <w:pStyle w:val="FootnoteText"/>
      </w:pPr>
      <w:r>
        <w:rPr>
          <w:rStyle w:val="FootnoteReference"/>
        </w:rPr>
        <w:footnoteRef/>
      </w:r>
      <w:r>
        <w:t xml:space="preserve"> </w:t>
      </w:r>
      <w:r>
        <w:rPr>
          <w:rFonts w:asciiTheme="majorBidi" w:hAnsiTheme="majorBidi"/>
          <w:color w:val="000000"/>
        </w:rPr>
        <w:t>CBD/CP/MOP/11/5/Add.1 и CBD/CP/MOP/11/5/Add.2 соответственно.</w:t>
      </w:r>
    </w:p>
  </w:footnote>
  <w:footnote w:id="14">
    <w:p w14:paraId="5696170A" w14:textId="06D3C8BC" w:rsidR="00761BBE" w:rsidRPr="00E475C5" w:rsidRDefault="00761BBE">
      <w:pPr>
        <w:pStyle w:val="FootnoteText"/>
        <w:rPr>
          <w:lang w:val="en-GB"/>
        </w:rPr>
      </w:pPr>
      <w:r>
        <w:rPr>
          <w:rStyle w:val="FootnoteReference"/>
        </w:rPr>
        <w:footnoteRef/>
      </w:r>
      <w:r w:rsidRPr="00E475C5">
        <w:rPr>
          <w:lang w:val="en-GB"/>
        </w:rPr>
        <w:t xml:space="preserve"> CBD/CP/MOP/11/6.</w:t>
      </w:r>
    </w:p>
  </w:footnote>
  <w:footnote w:id="15">
    <w:p w14:paraId="377FE1EA" w14:textId="52D40B56" w:rsidR="000C54F7" w:rsidRPr="00E475C5" w:rsidRDefault="000C54F7">
      <w:pPr>
        <w:pStyle w:val="FootnoteText"/>
        <w:rPr>
          <w:lang w:val="en-GB"/>
        </w:rPr>
      </w:pPr>
      <w:r>
        <w:rPr>
          <w:rStyle w:val="FootnoteReference"/>
        </w:rPr>
        <w:footnoteRef/>
      </w:r>
      <w:r w:rsidRPr="00E475C5">
        <w:rPr>
          <w:lang w:val="en-GB"/>
        </w:rPr>
        <w:t xml:space="preserve"> CBD/COP/16/6.</w:t>
      </w:r>
    </w:p>
  </w:footnote>
  <w:footnote w:id="16">
    <w:p w14:paraId="09F50CCB" w14:textId="77777777" w:rsidR="009E3B01" w:rsidRPr="00E475C5" w:rsidRDefault="009E3B01" w:rsidP="009E3B01">
      <w:pPr>
        <w:pStyle w:val="FootnoteText"/>
        <w:rPr>
          <w:lang w:val="en-GB"/>
        </w:rPr>
      </w:pPr>
      <w:r>
        <w:rPr>
          <w:rStyle w:val="FootnoteReference"/>
        </w:rPr>
        <w:footnoteRef/>
      </w:r>
      <w:r w:rsidRPr="00E475C5">
        <w:rPr>
          <w:lang w:val="en-GB"/>
        </w:rPr>
        <w:t xml:space="preserve"> CBD/COP/16/7.</w:t>
      </w:r>
    </w:p>
  </w:footnote>
  <w:footnote w:id="17">
    <w:p w14:paraId="012C37AE" w14:textId="77777777" w:rsidR="00C6277D" w:rsidRPr="00E475C5" w:rsidRDefault="00C6277D" w:rsidP="00C6277D">
      <w:pPr>
        <w:pStyle w:val="FootnoteText"/>
        <w:rPr>
          <w:lang w:val="en-GB"/>
        </w:rPr>
      </w:pPr>
      <w:r>
        <w:rPr>
          <w:rStyle w:val="FootnoteReference"/>
        </w:rPr>
        <w:footnoteRef/>
      </w:r>
      <w:r w:rsidRPr="00E475C5">
        <w:rPr>
          <w:lang w:val="en-GB"/>
        </w:rPr>
        <w:t xml:space="preserve"> </w:t>
      </w:r>
      <w:r w:rsidRPr="00E475C5">
        <w:rPr>
          <w:rFonts w:asciiTheme="majorBidi" w:hAnsiTheme="majorBidi"/>
          <w:color w:val="000000"/>
          <w:lang w:val="en-GB"/>
        </w:rPr>
        <w:t>CBD/COP/16/8</w:t>
      </w:r>
      <w:r w:rsidRPr="00E475C5">
        <w:rPr>
          <w:lang w:val="en-GB"/>
        </w:rPr>
        <w:t>.</w:t>
      </w:r>
    </w:p>
  </w:footnote>
  <w:footnote w:id="18">
    <w:p w14:paraId="2FDF6D7F" w14:textId="0B741E73" w:rsidR="000103F2" w:rsidRPr="00E475C5" w:rsidRDefault="000103F2">
      <w:pPr>
        <w:pStyle w:val="FootnoteText"/>
        <w:rPr>
          <w:lang w:val="en-GB"/>
        </w:rPr>
      </w:pPr>
      <w:r>
        <w:rPr>
          <w:rStyle w:val="FootnoteReference"/>
        </w:rPr>
        <w:footnoteRef/>
      </w:r>
      <w:r w:rsidRPr="00E475C5">
        <w:rPr>
          <w:lang w:val="en-GB"/>
        </w:rPr>
        <w:t xml:space="preserve"> </w:t>
      </w:r>
      <w:r w:rsidRPr="00E475C5">
        <w:rPr>
          <w:rFonts w:asciiTheme="majorBidi" w:hAnsiTheme="majorBidi"/>
          <w:color w:val="000000" w:themeColor="text1"/>
          <w:lang w:val="en-GB"/>
        </w:rPr>
        <w:t>CBD/CP/MOP/11/7.</w:t>
      </w:r>
    </w:p>
  </w:footnote>
  <w:footnote w:id="19">
    <w:p w14:paraId="7091ABE8" w14:textId="29676C7A" w:rsidR="007C4292" w:rsidRPr="00E475C5" w:rsidRDefault="007C4292">
      <w:pPr>
        <w:pStyle w:val="FootnoteText"/>
        <w:rPr>
          <w:lang w:val="en-GB"/>
        </w:rPr>
      </w:pPr>
      <w:r>
        <w:rPr>
          <w:rStyle w:val="FootnoteReference"/>
        </w:rPr>
        <w:footnoteRef/>
      </w:r>
      <w:r w:rsidRPr="00E475C5">
        <w:rPr>
          <w:lang w:val="en-GB"/>
        </w:rPr>
        <w:t xml:space="preserve"> CBD/CP/MOP/11/8.</w:t>
      </w:r>
    </w:p>
  </w:footnote>
  <w:footnote w:id="20">
    <w:p w14:paraId="18EE9C82" w14:textId="148617B2" w:rsidR="005A4CF5" w:rsidRPr="00E475C5" w:rsidRDefault="005A4CF5">
      <w:pPr>
        <w:pStyle w:val="FootnoteText"/>
        <w:rPr>
          <w:lang w:val="en-GB"/>
        </w:rPr>
      </w:pPr>
      <w:r>
        <w:rPr>
          <w:rStyle w:val="FootnoteReference"/>
        </w:rPr>
        <w:footnoteRef/>
      </w:r>
      <w:r w:rsidRPr="00E475C5">
        <w:rPr>
          <w:lang w:val="en-GB"/>
        </w:rPr>
        <w:t xml:space="preserve"> CBD/CP/MOP/11/9.</w:t>
      </w:r>
    </w:p>
  </w:footnote>
  <w:footnote w:id="21">
    <w:p w14:paraId="4CEE32FF" w14:textId="1B541743" w:rsidR="00C5491B" w:rsidRPr="002E0B5E" w:rsidRDefault="00C5491B" w:rsidP="00C5491B">
      <w:pPr>
        <w:pStyle w:val="FootnoteText"/>
      </w:pPr>
      <w:r>
        <w:rPr>
          <w:rStyle w:val="FootnoteReference"/>
          <w:rFonts w:eastAsiaTheme="majorEastAsia"/>
        </w:rPr>
        <w:footnoteRef/>
      </w:r>
      <w:r>
        <w:t xml:space="preserve"> Приложение к документу CBD/CP/MOP/9/10.</w:t>
      </w:r>
    </w:p>
  </w:footnote>
  <w:footnote w:id="22">
    <w:p w14:paraId="56C99168" w14:textId="77777777" w:rsidR="008D701B" w:rsidRPr="007F7E8B" w:rsidRDefault="008D701B" w:rsidP="008D701B">
      <w:pPr>
        <w:pStyle w:val="FootnoteText"/>
      </w:pPr>
      <w:r>
        <w:rPr>
          <w:rStyle w:val="FootnoteReference"/>
        </w:rPr>
        <w:footnoteRef/>
      </w:r>
      <w:r>
        <w:t xml:space="preserve"> </w:t>
      </w:r>
      <w:r>
        <w:rPr>
          <w:rFonts w:asciiTheme="majorBidi" w:hAnsiTheme="majorBidi"/>
          <w:color w:val="000000"/>
        </w:rPr>
        <w:t>CBD/CP/MOP/11/10.</w:t>
      </w:r>
    </w:p>
  </w:footnote>
  <w:footnote w:id="23">
    <w:p w14:paraId="08820CF4" w14:textId="77777777" w:rsidR="00A625AC" w:rsidRPr="007F7E8B" w:rsidRDefault="00A625AC" w:rsidP="00A625AC">
      <w:pPr>
        <w:pStyle w:val="FootnoteText"/>
      </w:pPr>
      <w:r>
        <w:rPr>
          <w:rStyle w:val="FootnoteReference"/>
        </w:rPr>
        <w:footnoteRef/>
      </w:r>
      <w:r>
        <w:t xml:space="preserve"> </w:t>
      </w:r>
      <w:r>
        <w:rPr>
          <w:rFonts w:asciiTheme="majorBidi" w:hAnsiTheme="majorBidi"/>
          <w:color w:val="000000"/>
        </w:rPr>
        <w:t>CBD/CP/MOP/11/11.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3EB8D" w14:textId="0047F3E3" w:rsidR="00557370" w:rsidRPr="00F62CB6" w:rsidRDefault="00557370" w:rsidP="00191C16">
    <w:pPr>
      <w:keepLines/>
      <w:suppressLineNumbers/>
      <w:pBdr>
        <w:bottom w:val="single" w:sz="4" w:space="1" w:color="auto"/>
      </w:pBdr>
      <w:suppressAutoHyphens/>
      <w:rPr>
        <w:szCs w:val="22"/>
      </w:rPr>
    </w:pPr>
    <w:r>
      <w:rPr>
        <w:sz w:val="20"/>
      </w:rPr>
      <w:t>CBD/</w:t>
    </w:r>
    <w:r w:rsidR="00D94FCF">
      <w:rPr>
        <w:sz w:val="20"/>
      </w:rPr>
      <w:t>С</w:t>
    </w:r>
    <w:r>
      <w:rPr>
        <w:sz w:val="20"/>
      </w:rPr>
      <w:t>P/MOP/11/1/Add.1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8B2F3" w14:textId="59208AC9" w:rsidR="00557370" w:rsidRPr="009F7C31" w:rsidRDefault="00557370" w:rsidP="00191C16">
    <w:pPr>
      <w:keepLines/>
      <w:suppressLineNumbers/>
      <w:pBdr>
        <w:bottom w:val="single" w:sz="4" w:space="1" w:color="auto"/>
      </w:pBdr>
      <w:suppressAutoHyphens/>
      <w:jc w:val="right"/>
      <w:rPr>
        <w:szCs w:val="22"/>
      </w:rPr>
    </w:pPr>
    <w:r>
      <w:rPr>
        <w:sz w:val="20"/>
      </w:rPr>
      <w:t>CBD/</w:t>
    </w:r>
    <w:r w:rsidR="00D94FCF">
      <w:rPr>
        <w:sz w:val="20"/>
      </w:rPr>
      <w:t>С</w:t>
    </w:r>
    <w:r>
      <w:rPr>
        <w:sz w:val="20"/>
      </w:rPr>
      <w:t>P/MOP/11/1/Add.1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4" w:name="_Hlk137802784"/>
  <w:bookmarkStart w:id="5" w:name="_Hlk137802785"/>
  <w:p w14:paraId="2F8A26D5" w14:textId="3E77569C" w:rsidR="002B559C" w:rsidRPr="002B559C" w:rsidRDefault="00E907B3"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A62D0">
          <w:rPr>
            <w:sz w:val="20"/>
            <w:szCs w:val="20"/>
            <w:lang w:val="fr-FR"/>
          </w:rPr>
          <w:t>CBD/CP/MOP/11/1/Add.1</w:t>
        </w:r>
      </w:sdtContent>
    </w:sdt>
    <w:bookmarkEnd w:id="4"/>
    <w:bookmarkEnd w:id="5"/>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03427465" w:rsidR="002B559C" w:rsidRPr="002B559C" w:rsidRDefault="007A62D0" w:rsidP="002B559C">
        <w:pPr>
          <w:pBdr>
            <w:bottom w:val="single" w:sz="4" w:space="1" w:color="auto"/>
          </w:pBdr>
          <w:spacing w:after="240"/>
          <w:jc w:val="right"/>
          <w:rPr>
            <w:sz w:val="20"/>
            <w:szCs w:val="20"/>
            <w:lang w:val="fr-FR"/>
          </w:rPr>
        </w:pPr>
        <w:r w:rsidRPr="007A62D0">
          <w:rPr>
            <w:sz w:val="20"/>
            <w:szCs w:val="20"/>
            <w:lang w:val="fr-FR"/>
          </w:rPr>
          <w:t>CBD/CP/MOP/11/1/Add.1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26582"/>
    <w:multiLevelType w:val="hybridMultilevel"/>
    <w:tmpl w:val="8FC4F674"/>
    <w:lvl w:ilvl="0" w:tplc="43906990">
      <w:start w:val="1"/>
      <w:numFmt w:val="decimal"/>
      <w:lvlText w:val="%1."/>
      <w:lvlJc w:val="left"/>
      <w:pPr>
        <w:ind w:left="720" w:hanging="360"/>
      </w:pPr>
      <w:rPr>
        <w:b w:val="0"/>
        <w:bCs w:val="0"/>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24A8BBBC"/>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16"/>
  </w:num>
  <w:num w:numId="3">
    <w:abstractNumId w:val="17"/>
  </w:num>
  <w:num w:numId="4">
    <w:abstractNumId w:val="2"/>
  </w:num>
  <w:num w:numId="5">
    <w:abstractNumId w:val="3"/>
  </w:num>
  <w:num w:numId="6">
    <w:abstractNumId w:val="3"/>
  </w:num>
  <w:num w:numId="7">
    <w:abstractNumId w:val="6"/>
  </w:num>
  <w:num w:numId="8">
    <w:abstractNumId w:val="12"/>
  </w:num>
  <w:num w:numId="9">
    <w:abstractNumId w:val="15"/>
  </w:num>
  <w:num w:numId="10">
    <w:abstractNumId w:val="14"/>
  </w:num>
  <w:num w:numId="11">
    <w:abstractNumId w:val="11"/>
  </w:num>
  <w:num w:numId="12">
    <w:abstractNumId w:val="5"/>
  </w:num>
  <w:num w:numId="13">
    <w:abstractNumId w:val="5"/>
    <w:lvlOverride w:ilvl="0">
      <w:startOverride w:val="1"/>
    </w:lvlOverride>
  </w:num>
  <w:num w:numId="14">
    <w:abstractNumId w:val="13"/>
  </w:num>
  <w:num w:numId="15">
    <w:abstractNumId w:val="13"/>
    <w:lvlOverride w:ilvl="0">
      <w:startOverride w:val="1"/>
    </w:lvlOverride>
  </w:num>
  <w:num w:numId="16">
    <w:abstractNumId w:val="16"/>
    <w:lvlOverride w:ilvl="0">
      <w:startOverride w:val="1"/>
    </w:lvlOverride>
  </w:num>
  <w:num w:numId="17">
    <w:abstractNumId w:val="13"/>
    <w:lvlOverride w:ilvl="0">
      <w:startOverride w:val="1"/>
    </w:lvlOverride>
  </w:num>
  <w:num w:numId="18">
    <w:abstractNumId w:val="18"/>
  </w:num>
  <w:num w:numId="19">
    <w:abstractNumId w:val="16"/>
    <w:lvlOverride w:ilvl="0">
      <w:startOverride w:val="1"/>
    </w:lvlOverride>
  </w:num>
  <w:num w:numId="20">
    <w:abstractNumId w:val="16"/>
    <w:lvlOverride w:ilvl="0">
      <w:startOverride w:val="1"/>
    </w:lvlOverride>
  </w:num>
  <w:num w:numId="21">
    <w:abstractNumId w:val="4"/>
  </w:num>
  <w:num w:numId="22">
    <w:abstractNumId w:val="7"/>
  </w:num>
  <w:num w:numId="23">
    <w:abstractNumId w:val="10"/>
  </w:num>
  <w:num w:numId="24">
    <w:abstractNumId w:val="1"/>
  </w:num>
  <w:num w:numId="25">
    <w:abstractNumId w:val="16"/>
  </w:num>
  <w:num w:numId="26">
    <w:abstractNumId w:val="16"/>
  </w:num>
  <w:num w:numId="27">
    <w:abstractNumId w:val="16"/>
  </w:num>
  <w:num w:numId="28">
    <w:abstractNumId w:val="16"/>
  </w:num>
  <w:num w:numId="29">
    <w:abstractNumId w:val="8"/>
  </w:num>
  <w:num w:numId="30">
    <w:abstractNumId w:val="0"/>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16"/>
    <w:lvlOverride w:ilvl="0">
      <w:startOverride w:val="1"/>
    </w:lvlOverride>
  </w:num>
  <w:num w:numId="38">
    <w:abstractNumId w:val="16"/>
  </w:num>
  <w:num w:numId="39">
    <w:abstractNumId w:val="16"/>
  </w:num>
  <w:num w:numId="40">
    <w:abstractNumId w:val="16"/>
    <w:lvlOverride w:ilvl="0">
      <w:startOverride w:val="1"/>
    </w:lvlOverride>
  </w:num>
  <w:num w:numId="41">
    <w:abstractNumId w:val="16"/>
  </w:num>
  <w:num w:numId="42">
    <w:abstractNumId w:val="16"/>
  </w:num>
  <w:num w:numId="43">
    <w:abstractNumId w:val="16"/>
    <w:lvlOverride w:ilvl="0">
      <w:startOverride w:val="1"/>
    </w:lvlOverride>
  </w:num>
  <w:num w:numId="44">
    <w:abstractNumId w:val="16"/>
  </w:num>
  <w:num w:numId="45">
    <w:abstractNumId w:val="16"/>
  </w:num>
  <w:num w:numId="46">
    <w:abstractNumId w:val="16"/>
    <w:lvlOverride w:ilvl="0">
      <w:startOverride w:val="1"/>
    </w:lvlOverride>
  </w:num>
  <w:num w:numId="47">
    <w:abstractNumId w:val="16"/>
  </w:num>
  <w:num w:numId="48">
    <w:abstractNumId w:val="16"/>
    <w:lvlOverride w:ilvl="0">
      <w:startOverride w:val="1"/>
    </w:lvlOverride>
  </w:num>
  <w:num w:numId="49">
    <w:abstractNumId w:val="16"/>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8AD"/>
    <w:rsid w:val="00000B1F"/>
    <w:rsid w:val="00000FDC"/>
    <w:rsid w:val="000011AB"/>
    <w:rsid w:val="00001250"/>
    <w:rsid w:val="00002B05"/>
    <w:rsid w:val="00004DAA"/>
    <w:rsid w:val="00005BCE"/>
    <w:rsid w:val="000103F2"/>
    <w:rsid w:val="00010881"/>
    <w:rsid w:val="00012DE3"/>
    <w:rsid w:val="00016AA5"/>
    <w:rsid w:val="000174F9"/>
    <w:rsid w:val="00017B5D"/>
    <w:rsid w:val="0002373F"/>
    <w:rsid w:val="000243FD"/>
    <w:rsid w:val="0002491C"/>
    <w:rsid w:val="00024982"/>
    <w:rsid w:val="00025E82"/>
    <w:rsid w:val="000301D9"/>
    <w:rsid w:val="00030AC4"/>
    <w:rsid w:val="00033DB3"/>
    <w:rsid w:val="00034A4C"/>
    <w:rsid w:val="00040598"/>
    <w:rsid w:val="0004115E"/>
    <w:rsid w:val="00042345"/>
    <w:rsid w:val="0004334E"/>
    <w:rsid w:val="00043CF0"/>
    <w:rsid w:val="00043E83"/>
    <w:rsid w:val="00047D4D"/>
    <w:rsid w:val="00051B37"/>
    <w:rsid w:val="00051B8E"/>
    <w:rsid w:val="0005487B"/>
    <w:rsid w:val="000579E1"/>
    <w:rsid w:val="00057A92"/>
    <w:rsid w:val="00060111"/>
    <w:rsid w:val="00060BCD"/>
    <w:rsid w:val="00064EBA"/>
    <w:rsid w:val="00064F64"/>
    <w:rsid w:val="00065326"/>
    <w:rsid w:val="0006532F"/>
    <w:rsid w:val="00070EAC"/>
    <w:rsid w:val="0007149A"/>
    <w:rsid w:val="00074C6C"/>
    <w:rsid w:val="00075B94"/>
    <w:rsid w:val="000830F6"/>
    <w:rsid w:val="00083650"/>
    <w:rsid w:val="00083FD2"/>
    <w:rsid w:val="00084964"/>
    <w:rsid w:val="00086066"/>
    <w:rsid w:val="0008720D"/>
    <w:rsid w:val="000903A7"/>
    <w:rsid w:val="00092A78"/>
    <w:rsid w:val="00093ADA"/>
    <w:rsid w:val="000953AE"/>
    <w:rsid w:val="00096D69"/>
    <w:rsid w:val="00096E44"/>
    <w:rsid w:val="000976E3"/>
    <w:rsid w:val="000A1BC6"/>
    <w:rsid w:val="000A2701"/>
    <w:rsid w:val="000A2D7F"/>
    <w:rsid w:val="000A3C84"/>
    <w:rsid w:val="000A3FCC"/>
    <w:rsid w:val="000A422E"/>
    <w:rsid w:val="000A4D75"/>
    <w:rsid w:val="000A5A1E"/>
    <w:rsid w:val="000A5DC5"/>
    <w:rsid w:val="000A62CB"/>
    <w:rsid w:val="000A66C2"/>
    <w:rsid w:val="000B4DFE"/>
    <w:rsid w:val="000B4E83"/>
    <w:rsid w:val="000B69D1"/>
    <w:rsid w:val="000B734B"/>
    <w:rsid w:val="000C180C"/>
    <w:rsid w:val="000C25A0"/>
    <w:rsid w:val="000C25A5"/>
    <w:rsid w:val="000C25DE"/>
    <w:rsid w:val="000C54F7"/>
    <w:rsid w:val="000D16A5"/>
    <w:rsid w:val="000E1404"/>
    <w:rsid w:val="000E4CCD"/>
    <w:rsid w:val="000F054D"/>
    <w:rsid w:val="000F0E94"/>
    <w:rsid w:val="000F5346"/>
    <w:rsid w:val="000F6361"/>
    <w:rsid w:val="000F6FBB"/>
    <w:rsid w:val="00102F79"/>
    <w:rsid w:val="00112162"/>
    <w:rsid w:val="00113BD7"/>
    <w:rsid w:val="0011497F"/>
    <w:rsid w:val="00114EA8"/>
    <w:rsid w:val="00116307"/>
    <w:rsid w:val="0011702E"/>
    <w:rsid w:val="001173F7"/>
    <w:rsid w:val="001179B7"/>
    <w:rsid w:val="0012068A"/>
    <w:rsid w:val="00122024"/>
    <w:rsid w:val="00123376"/>
    <w:rsid w:val="00123FEF"/>
    <w:rsid w:val="001244A2"/>
    <w:rsid w:val="00125160"/>
    <w:rsid w:val="001264D5"/>
    <w:rsid w:val="00126B99"/>
    <w:rsid w:val="001274B6"/>
    <w:rsid w:val="00127EE6"/>
    <w:rsid w:val="00132581"/>
    <w:rsid w:val="00136F8A"/>
    <w:rsid w:val="00137121"/>
    <w:rsid w:val="00140021"/>
    <w:rsid w:val="0014075A"/>
    <w:rsid w:val="0014784B"/>
    <w:rsid w:val="001478D9"/>
    <w:rsid w:val="00147CE6"/>
    <w:rsid w:val="00147DF8"/>
    <w:rsid w:val="00151C26"/>
    <w:rsid w:val="00152821"/>
    <w:rsid w:val="00153EAE"/>
    <w:rsid w:val="0015441A"/>
    <w:rsid w:val="00154D76"/>
    <w:rsid w:val="001558EC"/>
    <w:rsid w:val="00155DD1"/>
    <w:rsid w:val="0015660B"/>
    <w:rsid w:val="00156EBD"/>
    <w:rsid w:val="001632C7"/>
    <w:rsid w:val="001633F8"/>
    <w:rsid w:val="00163993"/>
    <w:rsid w:val="00163D1D"/>
    <w:rsid w:val="00171C6C"/>
    <w:rsid w:val="001723F2"/>
    <w:rsid w:val="001736CA"/>
    <w:rsid w:val="00174920"/>
    <w:rsid w:val="00174C69"/>
    <w:rsid w:val="00175744"/>
    <w:rsid w:val="0017633A"/>
    <w:rsid w:val="00176EF3"/>
    <w:rsid w:val="0017742C"/>
    <w:rsid w:val="00182C8A"/>
    <w:rsid w:val="001841FD"/>
    <w:rsid w:val="001842F0"/>
    <w:rsid w:val="00184909"/>
    <w:rsid w:val="00185D1B"/>
    <w:rsid w:val="00191171"/>
    <w:rsid w:val="001919AF"/>
    <w:rsid w:val="00191B8B"/>
    <w:rsid w:val="00191C16"/>
    <w:rsid w:val="00193052"/>
    <w:rsid w:val="00193CB8"/>
    <w:rsid w:val="0019772A"/>
    <w:rsid w:val="00197820"/>
    <w:rsid w:val="001A0034"/>
    <w:rsid w:val="001A04BF"/>
    <w:rsid w:val="001A11CB"/>
    <w:rsid w:val="001A1719"/>
    <w:rsid w:val="001A1A04"/>
    <w:rsid w:val="001A2449"/>
    <w:rsid w:val="001A6DD6"/>
    <w:rsid w:val="001A7813"/>
    <w:rsid w:val="001B0424"/>
    <w:rsid w:val="001B0530"/>
    <w:rsid w:val="001B05CB"/>
    <w:rsid w:val="001B153E"/>
    <w:rsid w:val="001B19A3"/>
    <w:rsid w:val="001B272B"/>
    <w:rsid w:val="001B27F1"/>
    <w:rsid w:val="001B619A"/>
    <w:rsid w:val="001B78BD"/>
    <w:rsid w:val="001C1EF4"/>
    <w:rsid w:val="001C320F"/>
    <w:rsid w:val="001C3225"/>
    <w:rsid w:val="001C40F9"/>
    <w:rsid w:val="001C5E3D"/>
    <w:rsid w:val="001C60C8"/>
    <w:rsid w:val="001C6824"/>
    <w:rsid w:val="001C6B05"/>
    <w:rsid w:val="001D2459"/>
    <w:rsid w:val="001D7BB9"/>
    <w:rsid w:val="001E1D93"/>
    <w:rsid w:val="001E2F4B"/>
    <w:rsid w:val="001E389B"/>
    <w:rsid w:val="001E4566"/>
    <w:rsid w:val="001F1A75"/>
    <w:rsid w:val="001F209D"/>
    <w:rsid w:val="001F3F0A"/>
    <w:rsid w:val="001F762D"/>
    <w:rsid w:val="00202BFD"/>
    <w:rsid w:val="0020331A"/>
    <w:rsid w:val="002039C1"/>
    <w:rsid w:val="00204E8B"/>
    <w:rsid w:val="002102C5"/>
    <w:rsid w:val="00211F68"/>
    <w:rsid w:val="0021219F"/>
    <w:rsid w:val="0021241E"/>
    <w:rsid w:val="0021344F"/>
    <w:rsid w:val="00213780"/>
    <w:rsid w:val="0021408A"/>
    <w:rsid w:val="0021488E"/>
    <w:rsid w:val="00214B5F"/>
    <w:rsid w:val="00214C3A"/>
    <w:rsid w:val="00214D12"/>
    <w:rsid w:val="00215B99"/>
    <w:rsid w:val="00215FC5"/>
    <w:rsid w:val="0023094B"/>
    <w:rsid w:val="00234D17"/>
    <w:rsid w:val="0023543A"/>
    <w:rsid w:val="002355ED"/>
    <w:rsid w:val="00235A6A"/>
    <w:rsid w:val="00236944"/>
    <w:rsid w:val="00244F30"/>
    <w:rsid w:val="002472F9"/>
    <w:rsid w:val="00247DC6"/>
    <w:rsid w:val="0025062E"/>
    <w:rsid w:val="00253A54"/>
    <w:rsid w:val="00256861"/>
    <w:rsid w:val="002572A4"/>
    <w:rsid w:val="00257B18"/>
    <w:rsid w:val="00260381"/>
    <w:rsid w:val="00260E0B"/>
    <w:rsid w:val="00262BA1"/>
    <w:rsid w:val="00264248"/>
    <w:rsid w:val="002656B1"/>
    <w:rsid w:val="002659D5"/>
    <w:rsid w:val="002659EE"/>
    <w:rsid w:val="00265D46"/>
    <w:rsid w:val="002667D4"/>
    <w:rsid w:val="00267369"/>
    <w:rsid w:val="00272C63"/>
    <w:rsid w:val="00277657"/>
    <w:rsid w:val="0028086E"/>
    <w:rsid w:val="0028088C"/>
    <w:rsid w:val="00281878"/>
    <w:rsid w:val="00282024"/>
    <w:rsid w:val="00283009"/>
    <w:rsid w:val="00285780"/>
    <w:rsid w:val="0028646E"/>
    <w:rsid w:val="0029008A"/>
    <w:rsid w:val="00290BAF"/>
    <w:rsid w:val="00291D23"/>
    <w:rsid w:val="00293CC8"/>
    <w:rsid w:val="002958CC"/>
    <w:rsid w:val="0029718A"/>
    <w:rsid w:val="00297255"/>
    <w:rsid w:val="002A2A23"/>
    <w:rsid w:val="002A458C"/>
    <w:rsid w:val="002A54F4"/>
    <w:rsid w:val="002A5A2B"/>
    <w:rsid w:val="002A5F62"/>
    <w:rsid w:val="002A7E1F"/>
    <w:rsid w:val="002B00CA"/>
    <w:rsid w:val="002B015D"/>
    <w:rsid w:val="002B0E50"/>
    <w:rsid w:val="002B15CF"/>
    <w:rsid w:val="002B161A"/>
    <w:rsid w:val="002B1D2E"/>
    <w:rsid w:val="002B2047"/>
    <w:rsid w:val="002B2996"/>
    <w:rsid w:val="002B2DDE"/>
    <w:rsid w:val="002B382D"/>
    <w:rsid w:val="002B4709"/>
    <w:rsid w:val="002B559C"/>
    <w:rsid w:val="002B6ED1"/>
    <w:rsid w:val="002B7BE1"/>
    <w:rsid w:val="002C019E"/>
    <w:rsid w:val="002C1B10"/>
    <w:rsid w:val="002C273F"/>
    <w:rsid w:val="002C2FE5"/>
    <w:rsid w:val="002C4809"/>
    <w:rsid w:val="002C4EF1"/>
    <w:rsid w:val="002C5984"/>
    <w:rsid w:val="002C65CC"/>
    <w:rsid w:val="002D1876"/>
    <w:rsid w:val="002D1A51"/>
    <w:rsid w:val="002D2790"/>
    <w:rsid w:val="002D42D0"/>
    <w:rsid w:val="002D5579"/>
    <w:rsid w:val="002D561A"/>
    <w:rsid w:val="002D6803"/>
    <w:rsid w:val="002D6AAF"/>
    <w:rsid w:val="002E0B5E"/>
    <w:rsid w:val="002F3486"/>
    <w:rsid w:val="002F3E86"/>
    <w:rsid w:val="002F50DF"/>
    <w:rsid w:val="0030044E"/>
    <w:rsid w:val="00300817"/>
    <w:rsid w:val="00300CC1"/>
    <w:rsid w:val="00302775"/>
    <w:rsid w:val="003031E2"/>
    <w:rsid w:val="00304FF9"/>
    <w:rsid w:val="003057C1"/>
    <w:rsid w:val="0030684B"/>
    <w:rsid w:val="00310608"/>
    <w:rsid w:val="003106D1"/>
    <w:rsid w:val="003152EB"/>
    <w:rsid w:val="00316C1D"/>
    <w:rsid w:val="003200AB"/>
    <w:rsid w:val="00320A08"/>
    <w:rsid w:val="00323F22"/>
    <w:rsid w:val="003242BD"/>
    <w:rsid w:val="00324960"/>
    <w:rsid w:val="00325671"/>
    <w:rsid w:val="003263D5"/>
    <w:rsid w:val="0032775F"/>
    <w:rsid w:val="00331B4F"/>
    <w:rsid w:val="00334413"/>
    <w:rsid w:val="0033445F"/>
    <w:rsid w:val="003349E4"/>
    <w:rsid w:val="00336C3F"/>
    <w:rsid w:val="00336E6E"/>
    <w:rsid w:val="0034007E"/>
    <w:rsid w:val="00342119"/>
    <w:rsid w:val="00342651"/>
    <w:rsid w:val="0034322D"/>
    <w:rsid w:val="00344A6A"/>
    <w:rsid w:val="0034625E"/>
    <w:rsid w:val="003476A9"/>
    <w:rsid w:val="00350E21"/>
    <w:rsid w:val="00351372"/>
    <w:rsid w:val="00352E75"/>
    <w:rsid w:val="0035318C"/>
    <w:rsid w:val="003532C4"/>
    <w:rsid w:val="0035381A"/>
    <w:rsid w:val="00353FDA"/>
    <w:rsid w:val="00354FA1"/>
    <w:rsid w:val="00355F9F"/>
    <w:rsid w:val="00356924"/>
    <w:rsid w:val="00356A53"/>
    <w:rsid w:val="00357198"/>
    <w:rsid w:val="00360382"/>
    <w:rsid w:val="00361661"/>
    <w:rsid w:val="00362FB6"/>
    <w:rsid w:val="00364AA7"/>
    <w:rsid w:val="00366A66"/>
    <w:rsid w:val="00367D4D"/>
    <w:rsid w:val="00367F3C"/>
    <w:rsid w:val="00370E99"/>
    <w:rsid w:val="00371C42"/>
    <w:rsid w:val="00372EE7"/>
    <w:rsid w:val="00373FA5"/>
    <w:rsid w:val="0037543C"/>
    <w:rsid w:val="00382596"/>
    <w:rsid w:val="00386EC3"/>
    <w:rsid w:val="003907C7"/>
    <w:rsid w:val="0039118D"/>
    <w:rsid w:val="0039181E"/>
    <w:rsid w:val="00392785"/>
    <w:rsid w:val="00392FF8"/>
    <w:rsid w:val="003932C1"/>
    <w:rsid w:val="00395884"/>
    <w:rsid w:val="00395D70"/>
    <w:rsid w:val="00396327"/>
    <w:rsid w:val="003A0B9E"/>
    <w:rsid w:val="003A1D18"/>
    <w:rsid w:val="003A3DDD"/>
    <w:rsid w:val="003A53C3"/>
    <w:rsid w:val="003A668C"/>
    <w:rsid w:val="003A6925"/>
    <w:rsid w:val="003B10AB"/>
    <w:rsid w:val="003B26FD"/>
    <w:rsid w:val="003B3573"/>
    <w:rsid w:val="003B6212"/>
    <w:rsid w:val="003B6BF3"/>
    <w:rsid w:val="003C002D"/>
    <w:rsid w:val="003C079A"/>
    <w:rsid w:val="003C0A75"/>
    <w:rsid w:val="003C0F0A"/>
    <w:rsid w:val="003C4451"/>
    <w:rsid w:val="003C4D97"/>
    <w:rsid w:val="003C51D3"/>
    <w:rsid w:val="003C6E20"/>
    <w:rsid w:val="003C6F10"/>
    <w:rsid w:val="003D03B9"/>
    <w:rsid w:val="003D069E"/>
    <w:rsid w:val="003D1870"/>
    <w:rsid w:val="003D359A"/>
    <w:rsid w:val="003D6FE8"/>
    <w:rsid w:val="003D7DB4"/>
    <w:rsid w:val="003E3210"/>
    <w:rsid w:val="003E44D0"/>
    <w:rsid w:val="003E44D7"/>
    <w:rsid w:val="003E5517"/>
    <w:rsid w:val="003E5C01"/>
    <w:rsid w:val="003E717B"/>
    <w:rsid w:val="003F428E"/>
    <w:rsid w:val="003F4885"/>
    <w:rsid w:val="003F4A35"/>
    <w:rsid w:val="003F6F72"/>
    <w:rsid w:val="003F77F3"/>
    <w:rsid w:val="00402040"/>
    <w:rsid w:val="00404B5C"/>
    <w:rsid w:val="004063FA"/>
    <w:rsid w:val="00414F8C"/>
    <w:rsid w:val="00415323"/>
    <w:rsid w:val="00416906"/>
    <w:rsid w:val="00421456"/>
    <w:rsid w:val="00423B16"/>
    <w:rsid w:val="00425F19"/>
    <w:rsid w:val="0042712B"/>
    <w:rsid w:val="00430A2B"/>
    <w:rsid w:val="00430A75"/>
    <w:rsid w:val="00431A9C"/>
    <w:rsid w:val="00432050"/>
    <w:rsid w:val="004335E2"/>
    <w:rsid w:val="00435A96"/>
    <w:rsid w:val="00435E81"/>
    <w:rsid w:val="0043718E"/>
    <w:rsid w:val="004372B3"/>
    <w:rsid w:val="00441E5C"/>
    <w:rsid w:val="00442C4B"/>
    <w:rsid w:val="00445062"/>
    <w:rsid w:val="004462F2"/>
    <w:rsid w:val="004470B8"/>
    <w:rsid w:val="004476FB"/>
    <w:rsid w:val="00451DFE"/>
    <w:rsid w:val="004521A0"/>
    <w:rsid w:val="00456AE4"/>
    <w:rsid w:val="00463779"/>
    <w:rsid w:val="00463BFB"/>
    <w:rsid w:val="00466E54"/>
    <w:rsid w:val="004701EE"/>
    <w:rsid w:val="00470496"/>
    <w:rsid w:val="00470634"/>
    <w:rsid w:val="00473709"/>
    <w:rsid w:val="00473A27"/>
    <w:rsid w:val="00480D97"/>
    <w:rsid w:val="00481567"/>
    <w:rsid w:val="0048219F"/>
    <w:rsid w:val="00484381"/>
    <w:rsid w:val="0048497B"/>
    <w:rsid w:val="00484CBD"/>
    <w:rsid w:val="00485887"/>
    <w:rsid w:val="00486DDB"/>
    <w:rsid w:val="004875E9"/>
    <w:rsid w:val="00494F66"/>
    <w:rsid w:val="0049593E"/>
    <w:rsid w:val="004962F7"/>
    <w:rsid w:val="00496C71"/>
    <w:rsid w:val="00497538"/>
    <w:rsid w:val="0049771C"/>
    <w:rsid w:val="004A118C"/>
    <w:rsid w:val="004A279C"/>
    <w:rsid w:val="004A2A2D"/>
    <w:rsid w:val="004A4653"/>
    <w:rsid w:val="004A5E02"/>
    <w:rsid w:val="004B23A6"/>
    <w:rsid w:val="004B3E10"/>
    <w:rsid w:val="004B4247"/>
    <w:rsid w:val="004B4EE2"/>
    <w:rsid w:val="004B59E1"/>
    <w:rsid w:val="004B7AAB"/>
    <w:rsid w:val="004C204E"/>
    <w:rsid w:val="004C28CE"/>
    <w:rsid w:val="004C2B98"/>
    <w:rsid w:val="004C460B"/>
    <w:rsid w:val="004C6E0C"/>
    <w:rsid w:val="004C7B8A"/>
    <w:rsid w:val="004D3DA1"/>
    <w:rsid w:val="004D3E0D"/>
    <w:rsid w:val="004D4AA4"/>
    <w:rsid w:val="004D5EEA"/>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7087"/>
    <w:rsid w:val="004F71F6"/>
    <w:rsid w:val="00503C95"/>
    <w:rsid w:val="00503F74"/>
    <w:rsid w:val="0050474C"/>
    <w:rsid w:val="00504A35"/>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598"/>
    <w:rsid w:val="0052089A"/>
    <w:rsid w:val="0052139A"/>
    <w:rsid w:val="00522669"/>
    <w:rsid w:val="005230A0"/>
    <w:rsid w:val="00523669"/>
    <w:rsid w:val="005304C9"/>
    <w:rsid w:val="00531721"/>
    <w:rsid w:val="00532A76"/>
    <w:rsid w:val="00533165"/>
    <w:rsid w:val="005357D7"/>
    <w:rsid w:val="00535E0F"/>
    <w:rsid w:val="00535E8A"/>
    <w:rsid w:val="005361FC"/>
    <w:rsid w:val="00537248"/>
    <w:rsid w:val="00537419"/>
    <w:rsid w:val="00545117"/>
    <w:rsid w:val="00546A24"/>
    <w:rsid w:val="00547C8B"/>
    <w:rsid w:val="00550394"/>
    <w:rsid w:val="00551650"/>
    <w:rsid w:val="00552E57"/>
    <w:rsid w:val="00553515"/>
    <w:rsid w:val="00553DC5"/>
    <w:rsid w:val="00557370"/>
    <w:rsid w:val="00557A5E"/>
    <w:rsid w:val="00561F0C"/>
    <w:rsid w:val="00562F74"/>
    <w:rsid w:val="00563AC9"/>
    <w:rsid w:val="00564BF7"/>
    <w:rsid w:val="00564DB2"/>
    <w:rsid w:val="00564FEE"/>
    <w:rsid w:val="005655B4"/>
    <w:rsid w:val="0056750E"/>
    <w:rsid w:val="00567941"/>
    <w:rsid w:val="00570913"/>
    <w:rsid w:val="0057103F"/>
    <w:rsid w:val="00572E1A"/>
    <w:rsid w:val="005769CE"/>
    <w:rsid w:val="00580F2D"/>
    <w:rsid w:val="00581804"/>
    <w:rsid w:val="00584E4F"/>
    <w:rsid w:val="00586D77"/>
    <w:rsid w:val="00587309"/>
    <w:rsid w:val="00590B00"/>
    <w:rsid w:val="0059159D"/>
    <w:rsid w:val="00593470"/>
    <w:rsid w:val="00594B4E"/>
    <w:rsid w:val="0059523D"/>
    <w:rsid w:val="00596EE4"/>
    <w:rsid w:val="005A0118"/>
    <w:rsid w:val="005A05C8"/>
    <w:rsid w:val="005A0B25"/>
    <w:rsid w:val="005A206E"/>
    <w:rsid w:val="005A209C"/>
    <w:rsid w:val="005A3209"/>
    <w:rsid w:val="005A4CF5"/>
    <w:rsid w:val="005A56EB"/>
    <w:rsid w:val="005B22F5"/>
    <w:rsid w:val="005B3385"/>
    <w:rsid w:val="005B4E4B"/>
    <w:rsid w:val="005B54E4"/>
    <w:rsid w:val="005C20DB"/>
    <w:rsid w:val="005C291A"/>
    <w:rsid w:val="005C337C"/>
    <w:rsid w:val="005C4A83"/>
    <w:rsid w:val="005C694D"/>
    <w:rsid w:val="005C6F0C"/>
    <w:rsid w:val="005D5039"/>
    <w:rsid w:val="005D551F"/>
    <w:rsid w:val="005E0329"/>
    <w:rsid w:val="005E05A9"/>
    <w:rsid w:val="005E2605"/>
    <w:rsid w:val="005E3308"/>
    <w:rsid w:val="005E6703"/>
    <w:rsid w:val="005F004F"/>
    <w:rsid w:val="005F1066"/>
    <w:rsid w:val="005F26EF"/>
    <w:rsid w:val="005F3251"/>
    <w:rsid w:val="005F5F00"/>
    <w:rsid w:val="005F6331"/>
    <w:rsid w:val="005F6573"/>
    <w:rsid w:val="005F73BA"/>
    <w:rsid w:val="006024A7"/>
    <w:rsid w:val="006031EF"/>
    <w:rsid w:val="00615138"/>
    <w:rsid w:val="00621920"/>
    <w:rsid w:val="00622057"/>
    <w:rsid w:val="00622D03"/>
    <w:rsid w:val="006236F9"/>
    <w:rsid w:val="006240F3"/>
    <w:rsid w:val="006256A6"/>
    <w:rsid w:val="00625C9B"/>
    <w:rsid w:val="00627404"/>
    <w:rsid w:val="006305AE"/>
    <w:rsid w:val="006306BA"/>
    <w:rsid w:val="006314DB"/>
    <w:rsid w:val="00631EE7"/>
    <w:rsid w:val="0063251F"/>
    <w:rsid w:val="0063335D"/>
    <w:rsid w:val="00637608"/>
    <w:rsid w:val="006418D5"/>
    <w:rsid w:val="006419E5"/>
    <w:rsid w:val="00642413"/>
    <w:rsid w:val="00643E3D"/>
    <w:rsid w:val="0064552E"/>
    <w:rsid w:val="00650039"/>
    <w:rsid w:val="006523B3"/>
    <w:rsid w:val="0065526C"/>
    <w:rsid w:val="00655D19"/>
    <w:rsid w:val="00657ED6"/>
    <w:rsid w:val="0066179A"/>
    <w:rsid w:val="00661C36"/>
    <w:rsid w:val="00663D2C"/>
    <w:rsid w:val="0066402B"/>
    <w:rsid w:val="00666286"/>
    <w:rsid w:val="00666782"/>
    <w:rsid w:val="00666E24"/>
    <w:rsid w:val="006709B5"/>
    <w:rsid w:val="00670C74"/>
    <w:rsid w:val="006720BE"/>
    <w:rsid w:val="0067368A"/>
    <w:rsid w:val="00675373"/>
    <w:rsid w:val="006759C1"/>
    <w:rsid w:val="00680FB6"/>
    <w:rsid w:val="0068175F"/>
    <w:rsid w:val="00682E81"/>
    <w:rsid w:val="0068334D"/>
    <w:rsid w:val="00684117"/>
    <w:rsid w:val="00684AAF"/>
    <w:rsid w:val="00684E3A"/>
    <w:rsid w:val="00685DFD"/>
    <w:rsid w:val="0068687A"/>
    <w:rsid w:val="0069082E"/>
    <w:rsid w:val="00690F39"/>
    <w:rsid w:val="00691CFA"/>
    <w:rsid w:val="00694C51"/>
    <w:rsid w:val="00696A42"/>
    <w:rsid w:val="006A1264"/>
    <w:rsid w:val="006A1C71"/>
    <w:rsid w:val="006A25D9"/>
    <w:rsid w:val="006A2EB7"/>
    <w:rsid w:val="006A4402"/>
    <w:rsid w:val="006A6489"/>
    <w:rsid w:val="006A6821"/>
    <w:rsid w:val="006A6C73"/>
    <w:rsid w:val="006A75CD"/>
    <w:rsid w:val="006B040D"/>
    <w:rsid w:val="006B058A"/>
    <w:rsid w:val="006B0F6D"/>
    <w:rsid w:val="006B12B2"/>
    <w:rsid w:val="006B293D"/>
    <w:rsid w:val="006B30B9"/>
    <w:rsid w:val="006B5209"/>
    <w:rsid w:val="006B5368"/>
    <w:rsid w:val="006B723A"/>
    <w:rsid w:val="006C0D76"/>
    <w:rsid w:val="006C13BA"/>
    <w:rsid w:val="006C41E6"/>
    <w:rsid w:val="006D05A6"/>
    <w:rsid w:val="006D06EC"/>
    <w:rsid w:val="006D1FC0"/>
    <w:rsid w:val="006D253B"/>
    <w:rsid w:val="006D29BB"/>
    <w:rsid w:val="006D3402"/>
    <w:rsid w:val="006D45E0"/>
    <w:rsid w:val="006D4E67"/>
    <w:rsid w:val="006D57A3"/>
    <w:rsid w:val="006D752D"/>
    <w:rsid w:val="006E02DD"/>
    <w:rsid w:val="006E0832"/>
    <w:rsid w:val="006E0C34"/>
    <w:rsid w:val="006E32DA"/>
    <w:rsid w:val="006E5EBE"/>
    <w:rsid w:val="006E71FA"/>
    <w:rsid w:val="006E7820"/>
    <w:rsid w:val="006F11C3"/>
    <w:rsid w:val="006F40D4"/>
    <w:rsid w:val="006F5DDC"/>
    <w:rsid w:val="006F7F9D"/>
    <w:rsid w:val="007008FC"/>
    <w:rsid w:val="00700A64"/>
    <w:rsid w:val="00703450"/>
    <w:rsid w:val="007040FA"/>
    <w:rsid w:val="0070457B"/>
    <w:rsid w:val="007046DD"/>
    <w:rsid w:val="00705BE1"/>
    <w:rsid w:val="00706B7F"/>
    <w:rsid w:val="00707FE7"/>
    <w:rsid w:val="00710C3A"/>
    <w:rsid w:val="007119DC"/>
    <w:rsid w:val="0071333C"/>
    <w:rsid w:val="007140A9"/>
    <w:rsid w:val="0071521C"/>
    <w:rsid w:val="00715BD2"/>
    <w:rsid w:val="00716EED"/>
    <w:rsid w:val="00717823"/>
    <w:rsid w:val="00720B14"/>
    <w:rsid w:val="00721649"/>
    <w:rsid w:val="007227C5"/>
    <w:rsid w:val="00722CB6"/>
    <w:rsid w:val="00722E81"/>
    <w:rsid w:val="00723C08"/>
    <w:rsid w:val="007244A4"/>
    <w:rsid w:val="00726736"/>
    <w:rsid w:val="007300CB"/>
    <w:rsid w:val="00730751"/>
    <w:rsid w:val="0073107A"/>
    <w:rsid w:val="00733940"/>
    <w:rsid w:val="00735005"/>
    <w:rsid w:val="00736694"/>
    <w:rsid w:val="00736DCA"/>
    <w:rsid w:val="00740534"/>
    <w:rsid w:val="00740E50"/>
    <w:rsid w:val="0074200E"/>
    <w:rsid w:val="0074412F"/>
    <w:rsid w:val="00745147"/>
    <w:rsid w:val="00746721"/>
    <w:rsid w:val="00746C94"/>
    <w:rsid w:val="00753156"/>
    <w:rsid w:val="00753BAC"/>
    <w:rsid w:val="007544E8"/>
    <w:rsid w:val="0075458F"/>
    <w:rsid w:val="007553C1"/>
    <w:rsid w:val="00755C10"/>
    <w:rsid w:val="00755D74"/>
    <w:rsid w:val="00761BBE"/>
    <w:rsid w:val="00764EAD"/>
    <w:rsid w:val="007659D7"/>
    <w:rsid w:val="00765A58"/>
    <w:rsid w:val="00766756"/>
    <w:rsid w:val="007668D6"/>
    <w:rsid w:val="007671BA"/>
    <w:rsid w:val="0076734A"/>
    <w:rsid w:val="007751E8"/>
    <w:rsid w:val="00776848"/>
    <w:rsid w:val="0078196D"/>
    <w:rsid w:val="00783751"/>
    <w:rsid w:val="00783C0E"/>
    <w:rsid w:val="0078500E"/>
    <w:rsid w:val="007853F5"/>
    <w:rsid w:val="00786C61"/>
    <w:rsid w:val="00791F0E"/>
    <w:rsid w:val="00793F47"/>
    <w:rsid w:val="00796045"/>
    <w:rsid w:val="007A04DA"/>
    <w:rsid w:val="007A0F38"/>
    <w:rsid w:val="007A0FC7"/>
    <w:rsid w:val="007A2787"/>
    <w:rsid w:val="007A62D0"/>
    <w:rsid w:val="007A7247"/>
    <w:rsid w:val="007A7EBD"/>
    <w:rsid w:val="007A7ED7"/>
    <w:rsid w:val="007B0359"/>
    <w:rsid w:val="007B1B95"/>
    <w:rsid w:val="007B4341"/>
    <w:rsid w:val="007B5061"/>
    <w:rsid w:val="007B55D5"/>
    <w:rsid w:val="007B58CE"/>
    <w:rsid w:val="007B60F1"/>
    <w:rsid w:val="007B6395"/>
    <w:rsid w:val="007C4292"/>
    <w:rsid w:val="007C4A5D"/>
    <w:rsid w:val="007C65DA"/>
    <w:rsid w:val="007C77BC"/>
    <w:rsid w:val="007D2021"/>
    <w:rsid w:val="007D22B3"/>
    <w:rsid w:val="007D23A7"/>
    <w:rsid w:val="007D2B41"/>
    <w:rsid w:val="007D4E7F"/>
    <w:rsid w:val="007D5AC9"/>
    <w:rsid w:val="007E1020"/>
    <w:rsid w:val="007E12C0"/>
    <w:rsid w:val="007E1698"/>
    <w:rsid w:val="007E1DB9"/>
    <w:rsid w:val="007E2135"/>
    <w:rsid w:val="007E29D9"/>
    <w:rsid w:val="007E32C8"/>
    <w:rsid w:val="007E518E"/>
    <w:rsid w:val="007F2922"/>
    <w:rsid w:val="007F4656"/>
    <w:rsid w:val="007F6452"/>
    <w:rsid w:val="007F7E8B"/>
    <w:rsid w:val="0080009F"/>
    <w:rsid w:val="0080049C"/>
    <w:rsid w:val="00800A4D"/>
    <w:rsid w:val="00803510"/>
    <w:rsid w:val="008047B0"/>
    <w:rsid w:val="00805689"/>
    <w:rsid w:val="008060B6"/>
    <w:rsid w:val="00806BDD"/>
    <w:rsid w:val="00810EE4"/>
    <w:rsid w:val="00812EE8"/>
    <w:rsid w:val="0081493B"/>
    <w:rsid w:val="00814D5C"/>
    <w:rsid w:val="0081553B"/>
    <w:rsid w:val="00816F6C"/>
    <w:rsid w:val="00816FD4"/>
    <w:rsid w:val="00821B9B"/>
    <w:rsid w:val="00823B7B"/>
    <w:rsid w:val="0082433B"/>
    <w:rsid w:val="00824D08"/>
    <w:rsid w:val="00827AC0"/>
    <w:rsid w:val="00830B8C"/>
    <w:rsid w:val="00836ECA"/>
    <w:rsid w:val="00844946"/>
    <w:rsid w:val="0084573E"/>
    <w:rsid w:val="00846FDA"/>
    <w:rsid w:val="008478BD"/>
    <w:rsid w:val="008479B9"/>
    <w:rsid w:val="00850BB6"/>
    <w:rsid w:val="00852C29"/>
    <w:rsid w:val="008554BE"/>
    <w:rsid w:val="00856078"/>
    <w:rsid w:val="0085638E"/>
    <w:rsid w:val="00856C81"/>
    <w:rsid w:val="0086247D"/>
    <w:rsid w:val="00862B5F"/>
    <w:rsid w:val="00863B45"/>
    <w:rsid w:val="0086560A"/>
    <w:rsid w:val="00870135"/>
    <w:rsid w:val="00873936"/>
    <w:rsid w:val="00874541"/>
    <w:rsid w:val="00874738"/>
    <w:rsid w:val="008766BE"/>
    <w:rsid w:val="00880330"/>
    <w:rsid w:val="00882967"/>
    <w:rsid w:val="00882C67"/>
    <w:rsid w:val="0088500C"/>
    <w:rsid w:val="00886772"/>
    <w:rsid w:val="008873DB"/>
    <w:rsid w:val="008875DE"/>
    <w:rsid w:val="00887E79"/>
    <w:rsid w:val="00891FD0"/>
    <w:rsid w:val="00892CEB"/>
    <w:rsid w:val="00892F93"/>
    <w:rsid w:val="008953EE"/>
    <w:rsid w:val="008964A7"/>
    <w:rsid w:val="008A1B72"/>
    <w:rsid w:val="008A3FF1"/>
    <w:rsid w:val="008A5EED"/>
    <w:rsid w:val="008A6251"/>
    <w:rsid w:val="008A6614"/>
    <w:rsid w:val="008A6FA5"/>
    <w:rsid w:val="008A7AD3"/>
    <w:rsid w:val="008B0CA5"/>
    <w:rsid w:val="008B6068"/>
    <w:rsid w:val="008C0F7B"/>
    <w:rsid w:val="008C2603"/>
    <w:rsid w:val="008C2CDA"/>
    <w:rsid w:val="008C39FA"/>
    <w:rsid w:val="008C4AA8"/>
    <w:rsid w:val="008C7EAE"/>
    <w:rsid w:val="008D0427"/>
    <w:rsid w:val="008D2403"/>
    <w:rsid w:val="008D2EBD"/>
    <w:rsid w:val="008D3488"/>
    <w:rsid w:val="008D4B8E"/>
    <w:rsid w:val="008D651F"/>
    <w:rsid w:val="008D701B"/>
    <w:rsid w:val="008D7F3C"/>
    <w:rsid w:val="008E0581"/>
    <w:rsid w:val="008E18D3"/>
    <w:rsid w:val="008E1F4C"/>
    <w:rsid w:val="008E3361"/>
    <w:rsid w:val="008E3EDB"/>
    <w:rsid w:val="008E42D8"/>
    <w:rsid w:val="008E516C"/>
    <w:rsid w:val="008E530C"/>
    <w:rsid w:val="008E616A"/>
    <w:rsid w:val="008E662F"/>
    <w:rsid w:val="008F2FCE"/>
    <w:rsid w:val="008F42EB"/>
    <w:rsid w:val="008F4E3F"/>
    <w:rsid w:val="008F70F7"/>
    <w:rsid w:val="008F7427"/>
    <w:rsid w:val="009006FC"/>
    <w:rsid w:val="009021F3"/>
    <w:rsid w:val="00903066"/>
    <w:rsid w:val="009037F9"/>
    <w:rsid w:val="0090555D"/>
    <w:rsid w:val="00905BEB"/>
    <w:rsid w:val="00907398"/>
    <w:rsid w:val="00907C1A"/>
    <w:rsid w:val="009107B3"/>
    <w:rsid w:val="009148CF"/>
    <w:rsid w:val="00914F4A"/>
    <w:rsid w:val="00914FFF"/>
    <w:rsid w:val="00920589"/>
    <w:rsid w:val="00921320"/>
    <w:rsid w:val="00922554"/>
    <w:rsid w:val="00923238"/>
    <w:rsid w:val="00924D62"/>
    <w:rsid w:val="00925B1C"/>
    <w:rsid w:val="00935461"/>
    <w:rsid w:val="009371E1"/>
    <w:rsid w:val="00940B92"/>
    <w:rsid w:val="00943622"/>
    <w:rsid w:val="00946D00"/>
    <w:rsid w:val="00946EE1"/>
    <w:rsid w:val="009475F0"/>
    <w:rsid w:val="009477EA"/>
    <w:rsid w:val="0095089E"/>
    <w:rsid w:val="0095137B"/>
    <w:rsid w:val="009515B8"/>
    <w:rsid w:val="00951657"/>
    <w:rsid w:val="0095460B"/>
    <w:rsid w:val="00956177"/>
    <w:rsid w:val="00957A5C"/>
    <w:rsid w:val="00961919"/>
    <w:rsid w:val="0096246A"/>
    <w:rsid w:val="00962667"/>
    <w:rsid w:val="00964CBC"/>
    <w:rsid w:val="00970731"/>
    <w:rsid w:val="0097184F"/>
    <w:rsid w:val="00973D94"/>
    <w:rsid w:val="00981307"/>
    <w:rsid w:val="009813DA"/>
    <w:rsid w:val="00981C20"/>
    <w:rsid w:val="00982127"/>
    <w:rsid w:val="00983C93"/>
    <w:rsid w:val="009858AF"/>
    <w:rsid w:val="009863D2"/>
    <w:rsid w:val="00986A4D"/>
    <w:rsid w:val="00991D9E"/>
    <w:rsid w:val="00992C49"/>
    <w:rsid w:val="00992F32"/>
    <w:rsid w:val="009940F0"/>
    <w:rsid w:val="00995DDC"/>
    <w:rsid w:val="00996709"/>
    <w:rsid w:val="00996865"/>
    <w:rsid w:val="00996A46"/>
    <w:rsid w:val="00997C02"/>
    <w:rsid w:val="009A4A6E"/>
    <w:rsid w:val="009A5033"/>
    <w:rsid w:val="009A6B1B"/>
    <w:rsid w:val="009A73DC"/>
    <w:rsid w:val="009A745E"/>
    <w:rsid w:val="009B2D88"/>
    <w:rsid w:val="009B3353"/>
    <w:rsid w:val="009B3FFD"/>
    <w:rsid w:val="009C0E85"/>
    <w:rsid w:val="009C1114"/>
    <w:rsid w:val="009C1D0C"/>
    <w:rsid w:val="009C1EFA"/>
    <w:rsid w:val="009C1F59"/>
    <w:rsid w:val="009C3137"/>
    <w:rsid w:val="009C3C25"/>
    <w:rsid w:val="009C52F1"/>
    <w:rsid w:val="009C574E"/>
    <w:rsid w:val="009D0329"/>
    <w:rsid w:val="009D1593"/>
    <w:rsid w:val="009D2B6D"/>
    <w:rsid w:val="009D6407"/>
    <w:rsid w:val="009D7597"/>
    <w:rsid w:val="009E0252"/>
    <w:rsid w:val="009E1D8E"/>
    <w:rsid w:val="009E2BF2"/>
    <w:rsid w:val="009E3565"/>
    <w:rsid w:val="009E3B01"/>
    <w:rsid w:val="009E6006"/>
    <w:rsid w:val="009E649F"/>
    <w:rsid w:val="009E77C6"/>
    <w:rsid w:val="009E7EFF"/>
    <w:rsid w:val="009F08DB"/>
    <w:rsid w:val="009F288C"/>
    <w:rsid w:val="009F2C9B"/>
    <w:rsid w:val="009F34FA"/>
    <w:rsid w:val="009F6EB3"/>
    <w:rsid w:val="00A026BF"/>
    <w:rsid w:val="00A030B1"/>
    <w:rsid w:val="00A03CBE"/>
    <w:rsid w:val="00A05E10"/>
    <w:rsid w:val="00A05F16"/>
    <w:rsid w:val="00A06BE5"/>
    <w:rsid w:val="00A07D19"/>
    <w:rsid w:val="00A07F9D"/>
    <w:rsid w:val="00A10099"/>
    <w:rsid w:val="00A10913"/>
    <w:rsid w:val="00A1781B"/>
    <w:rsid w:val="00A24D38"/>
    <w:rsid w:val="00A26550"/>
    <w:rsid w:val="00A279DB"/>
    <w:rsid w:val="00A33BB0"/>
    <w:rsid w:val="00A342DB"/>
    <w:rsid w:val="00A35248"/>
    <w:rsid w:val="00A358D2"/>
    <w:rsid w:val="00A36493"/>
    <w:rsid w:val="00A36DEC"/>
    <w:rsid w:val="00A37031"/>
    <w:rsid w:val="00A37228"/>
    <w:rsid w:val="00A422A1"/>
    <w:rsid w:val="00A424C2"/>
    <w:rsid w:val="00A4393B"/>
    <w:rsid w:val="00A4589F"/>
    <w:rsid w:val="00A46726"/>
    <w:rsid w:val="00A5239D"/>
    <w:rsid w:val="00A528C1"/>
    <w:rsid w:val="00A53739"/>
    <w:rsid w:val="00A54FA0"/>
    <w:rsid w:val="00A557F8"/>
    <w:rsid w:val="00A568B6"/>
    <w:rsid w:val="00A57087"/>
    <w:rsid w:val="00A625AC"/>
    <w:rsid w:val="00A629DB"/>
    <w:rsid w:val="00A71471"/>
    <w:rsid w:val="00A7162F"/>
    <w:rsid w:val="00A71F8E"/>
    <w:rsid w:val="00A72A3E"/>
    <w:rsid w:val="00A73860"/>
    <w:rsid w:val="00A74CD7"/>
    <w:rsid w:val="00A764BB"/>
    <w:rsid w:val="00A80623"/>
    <w:rsid w:val="00A8203F"/>
    <w:rsid w:val="00A83C37"/>
    <w:rsid w:val="00A86F28"/>
    <w:rsid w:val="00A873DE"/>
    <w:rsid w:val="00A91499"/>
    <w:rsid w:val="00A939E4"/>
    <w:rsid w:val="00A96B21"/>
    <w:rsid w:val="00AA1D92"/>
    <w:rsid w:val="00AA2CD5"/>
    <w:rsid w:val="00AA3525"/>
    <w:rsid w:val="00AA4288"/>
    <w:rsid w:val="00AA4395"/>
    <w:rsid w:val="00AA5F2B"/>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192"/>
    <w:rsid w:val="00AD4023"/>
    <w:rsid w:val="00AD4C0F"/>
    <w:rsid w:val="00AD5455"/>
    <w:rsid w:val="00AD78B4"/>
    <w:rsid w:val="00AD7C0F"/>
    <w:rsid w:val="00AE196C"/>
    <w:rsid w:val="00AE1A95"/>
    <w:rsid w:val="00AE2E80"/>
    <w:rsid w:val="00AE3082"/>
    <w:rsid w:val="00AE380A"/>
    <w:rsid w:val="00AE3870"/>
    <w:rsid w:val="00AE5682"/>
    <w:rsid w:val="00AE6ED5"/>
    <w:rsid w:val="00AE6FAD"/>
    <w:rsid w:val="00AE76B5"/>
    <w:rsid w:val="00AF1638"/>
    <w:rsid w:val="00AF1C96"/>
    <w:rsid w:val="00AF28AC"/>
    <w:rsid w:val="00AF3B7A"/>
    <w:rsid w:val="00AF6C68"/>
    <w:rsid w:val="00AF6E06"/>
    <w:rsid w:val="00B01052"/>
    <w:rsid w:val="00B01AA0"/>
    <w:rsid w:val="00B0220B"/>
    <w:rsid w:val="00B026B0"/>
    <w:rsid w:val="00B04350"/>
    <w:rsid w:val="00B105E8"/>
    <w:rsid w:val="00B10F5E"/>
    <w:rsid w:val="00B10FEE"/>
    <w:rsid w:val="00B116AF"/>
    <w:rsid w:val="00B12B28"/>
    <w:rsid w:val="00B130B5"/>
    <w:rsid w:val="00B15572"/>
    <w:rsid w:val="00B20A9F"/>
    <w:rsid w:val="00B22258"/>
    <w:rsid w:val="00B25654"/>
    <w:rsid w:val="00B27E1C"/>
    <w:rsid w:val="00B31F68"/>
    <w:rsid w:val="00B33C17"/>
    <w:rsid w:val="00B3566E"/>
    <w:rsid w:val="00B36214"/>
    <w:rsid w:val="00B36EA9"/>
    <w:rsid w:val="00B37EBF"/>
    <w:rsid w:val="00B46256"/>
    <w:rsid w:val="00B47289"/>
    <w:rsid w:val="00B47764"/>
    <w:rsid w:val="00B47A84"/>
    <w:rsid w:val="00B47AAD"/>
    <w:rsid w:val="00B511B7"/>
    <w:rsid w:val="00B51F3B"/>
    <w:rsid w:val="00B54646"/>
    <w:rsid w:val="00B555CB"/>
    <w:rsid w:val="00B57BFB"/>
    <w:rsid w:val="00B60676"/>
    <w:rsid w:val="00B60858"/>
    <w:rsid w:val="00B60F60"/>
    <w:rsid w:val="00B6555D"/>
    <w:rsid w:val="00B67AF0"/>
    <w:rsid w:val="00B67FE3"/>
    <w:rsid w:val="00B7061B"/>
    <w:rsid w:val="00B70B11"/>
    <w:rsid w:val="00B71215"/>
    <w:rsid w:val="00B728A8"/>
    <w:rsid w:val="00B7298E"/>
    <w:rsid w:val="00B72DAE"/>
    <w:rsid w:val="00B72F16"/>
    <w:rsid w:val="00B767FC"/>
    <w:rsid w:val="00B775E9"/>
    <w:rsid w:val="00B8190D"/>
    <w:rsid w:val="00B81A38"/>
    <w:rsid w:val="00B871CB"/>
    <w:rsid w:val="00B93350"/>
    <w:rsid w:val="00B95A7F"/>
    <w:rsid w:val="00BA4BF5"/>
    <w:rsid w:val="00BB0AFD"/>
    <w:rsid w:val="00BB10F5"/>
    <w:rsid w:val="00BC264E"/>
    <w:rsid w:val="00BC533D"/>
    <w:rsid w:val="00BC5AD7"/>
    <w:rsid w:val="00BC5F52"/>
    <w:rsid w:val="00BD26BF"/>
    <w:rsid w:val="00BD4199"/>
    <w:rsid w:val="00BD59C7"/>
    <w:rsid w:val="00BD696A"/>
    <w:rsid w:val="00BD6AF0"/>
    <w:rsid w:val="00BE0554"/>
    <w:rsid w:val="00BE3ACE"/>
    <w:rsid w:val="00BE3E9D"/>
    <w:rsid w:val="00BE4891"/>
    <w:rsid w:val="00BE5195"/>
    <w:rsid w:val="00BE7663"/>
    <w:rsid w:val="00BF172F"/>
    <w:rsid w:val="00BF19E6"/>
    <w:rsid w:val="00BF1E0E"/>
    <w:rsid w:val="00BF2E7B"/>
    <w:rsid w:val="00BF4440"/>
    <w:rsid w:val="00BF5251"/>
    <w:rsid w:val="00BF60B0"/>
    <w:rsid w:val="00BF678C"/>
    <w:rsid w:val="00BF6C5C"/>
    <w:rsid w:val="00BF6D4C"/>
    <w:rsid w:val="00BF6F3C"/>
    <w:rsid w:val="00C000B7"/>
    <w:rsid w:val="00C0180E"/>
    <w:rsid w:val="00C0257E"/>
    <w:rsid w:val="00C04501"/>
    <w:rsid w:val="00C05B19"/>
    <w:rsid w:val="00C063B4"/>
    <w:rsid w:val="00C104BD"/>
    <w:rsid w:val="00C105B0"/>
    <w:rsid w:val="00C10904"/>
    <w:rsid w:val="00C112DF"/>
    <w:rsid w:val="00C1297F"/>
    <w:rsid w:val="00C12BAE"/>
    <w:rsid w:val="00C1788F"/>
    <w:rsid w:val="00C20855"/>
    <w:rsid w:val="00C2354A"/>
    <w:rsid w:val="00C239BE"/>
    <w:rsid w:val="00C239DB"/>
    <w:rsid w:val="00C23B05"/>
    <w:rsid w:val="00C23D7E"/>
    <w:rsid w:val="00C25CD5"/>
    <w:rsid w:val="00C262DF"/>
    <w:rsid w:val="00C32940"/>
    <w:rsid w:val="00C338C3"/>
    <w:rsid w:val="00C379EE"/>
    <w:rsid w:val="00C40B76"/>
    <w:rsid w:val="00C40B94"/>
    <w:rsid w:val="00C4242C"/>
    <w:rsid w:val="00C42CC8"/>
    <w:rsid w:val="00C43204"/>
    <w:rsid w:val="00C45D2D"/>
    <w:rsid w:val="00C466D3"/>
    <w:rsid w:val="00C4707A"/>
    <w:rsid w:val="00C47791"/>
    <w:rsid w:val="00C517B1"/>
    <w:rsid w:val="00C51BE6"/>
    <w:rsid w:val="00C51DAC"/>
    <w:rsid w:val="00C524D6"/>
    <w:rsid w:val="00C53F3F"/>
    <w:rsid w:val="00C54134"/>
    <w:rsid w:val="00C5491B"/>
    <w:rsid w:val="00C55C4A"/>
    <w:rsid w:val="00C5753F"/>
    <w:rsid w:val="00C57A4C"/>
    <w:rsid w:val="00C605D9"/>
    <w:rsid w:val="00C6277D"/>
    <w:rsid w:val="00C65944"/>
    <w:rsid w:val="00C664D3"/>
    <w:rsid w:val="00C66ACF"/>
    <w:rsid w:val="00C70DA3"/>
    <w:rsid w:val="00C710BC"/>
    <w:rsid w:val="00C72E07"/>
    <w:rsid w:val="00C747A5"/>
    <w:rsid w:val="00C77FF8"/>
    <w:rsid w:val="00C8021B"/>
    <w:rsid w:val="00C80D80"/>
    <w:rsid w:val="00C8255F"/>
    <w:rsid w:val="00C842AE"/>
    <w:rsid w:val="00C84634"/>
    <w:rsid w:val="00C859D1"/>
    <w:rsid w:val="00C85ABF"/>
    <w:rsid w:val="00C86C76"/>
    <w:rsid w:val="00C87308"/>
    <w:rsid w:val="00C90669"/>
    <w:rsid w:val="00C9367D"/>
    <w:rsid w:val="00C93828"/>
    <w:rsid w:val="00C955A1"/>
    <w:rsid w:val="00C97B30"/>
    <w:rsid w:val="00CA1483"/>
    <w:rsid w:val="00CA1A6E"/>
    <w:rsid w:val="00CA2DED"/>
    <w:rsid w:val="00CB0AD8"/>
    <w:rsid w:val="00CB1C46"/>
    <w:rsid w:val="00CB446F"/>
    <w:rsid w:val="00CB4FEB"/>
    <w:rsid w:val="00CB51FD"/>
    <w:rsid w:val="00CB66C2"/>
    <w:rsid w:val="00CB7717"/>
    <w:rsid w:val="00CB7CBF"/>
    <w:rsid w:val="00CC0BB1"/>
    <w:rsid w:val="00CC0D6D"/>
    <w:rsid w:val="00CC0E72"/>
    <w:rsid w:val="00CC275A"/>
    <w:rsid w:val="00CC5C11"/>
    <w:rsid w:val="00CC7B72"/>
    <w:rsid w:val="00CD3E49"/>
    <w:rsid w:val="00CD4BD5"/>
    <w:rsid w:val="00CD5806"/>
    <w:rsid w:val="00CD68C7"/>
    <w:rsid w:val="00CE041A"/>
    <w:rsid w:val="00CE13D9"/>
    <w:rsid w:val="00CE1E90"/>
    <w:rsid w:val="00CE266A"/>
    <w:rsid w:val="00CE4E30"/>
    <w:rsid w:val="00CE54EA"/>
    <w:rsid w:val="00CE7460"/>
    <w:rsid w:val="00CF1AD7"/>
    <w:rsid w:val="00CF55E9"/>
    <w:rsid w:val="00CF5EE7"/>
    <w:rsid w:val="00CF6A56"/>
    <w:rsid w:val="00CF70AB"/>
    <w:rsid w:val="00D0022B"/>
    <w:rsid w:val="00D03E7D"/>
    <w:rsid w:val="00D0520A"/>
    <w:rsid w:val="00D061A0"/>
    <w:rsid w:val="00D10B51"/>
    <w:rsid w:val="00D134DF"/>
    <w:rsid w:val="00D15693"/>
    <w:rsid w:val="00D163F5"/>
    <w:rsid w:val="00D168C4"/>
    <w:rsid w:val="00D16B95"/>
    <w:rsid w:val="00D17ABE"/>
    <w:rsid w:val="00D2010E"/>
    <w:rsid w:val="00D21F5C"/>
    <w:rsid w:val="00D2253D"/>
    <w:rsid w:val="00D245F9"/>
    <w:rsid w:val="00D27D29"/>
    <w:rsid w:val="00D27EFB"/>
    <w:rsid w:val="00D3059B"/>
    <w:rsid w:val="00D31087"/>
    <w:rsid w:val="00D31A20"/>
    <w:rsid w:val="00D328D3"/>
    <w:rsid w:val="00D328F2"/>
    <w:rsid w:val="00D332D5"/>
    <w:rsid w:val="00D3405F"/>
    <w:rsid w:val="00D37EAA"/>
    <w:rsid w:val="00D42311"/>
    <w:rsid w:val="00D442BA"/>
    <w:rsid w:val="00D47013"/>
    <w:rsid w:val="00D509EC"/>
    <w:rsid w:val="00D5120D"/>
    <w:rsid w:val="00D53403"/>
    <w:rsid w:val="00D53AD6"/>
    <w:rsid w:val="00D53C08"/>
    <w:rsid w:val="00D540A8"/>
    <w:rsid w:val="00D5530E"/>
    <w:rsid w:val="00D60046"/>
    <w:rsid w:val="00D60E14"/>
    <w:rsid w:val="00D6276C"/>
    <w:rsid w:val="00D6374C"/>
    <w:rsid w:val="00D64106"/>
    <w:rsid w:val="00D64F35"/>
    <w:rsid w:val="00D65551"/>
    <w:rsid w:val="00D66CA9"/>
    <w:rsid w:val="00D71FD3"/>
    <w:rsid w:val="00D71FFB"/>
    <w:rsid w:val="00D7350A"/>
    <w:rsid w:val="00D7633E"/>
    <w:rsid w:val="00D7694D"/>
    <w:rsid w:val="00D773A9"/>
    <w:rsid w:val="00D82DFB"/>
    <w:rsid w:val="00D86B08"/>
    <w:rsid w:val="00D9044B"/>
    <w:rsid w:val="00D92206"/>
    <w:rsid w:val="00D938BB"/>
    <w:rsid w:val="00D94FCF"/>
    <w:rsid w:val="00D97F39"/>
    <w:rsid w:val="00DA0487"/>
    <w:rsid w:val="00DA077E"/>
    <w:rsid w:val="00DA1CB7"/>
    <w:rsid w:val="00DA2858"/>
    <w:rsid w:val="00DB03F5"/>
    <w:rsid w:val="00DB1075"/>
    <w:rsid w:val="00DB38BF"/>
    <w:rsid w:val="00DB5463"/>
    <w:rsid w:val="00DC092E"/>
    <w:rsid w:val="00DC1A17"/>
    <w:rsid w:val="00DC42F3"/>
    <w:rsid w:val="00DC5470"/>
    <w:rsid w:val="00DC7153"/>
    <w:rsid w:val="00DD2333"/>
    <w:rsid w:val="00DD3751"/>
    <w:rsid w:val="00DD6C07"/>
    <w:rsid w:val="00DE0FD1"/>
    <w:rsid w:val="00DE1558"/>
    <w:rsid w:val="00DE161B"/>
    <w:rsid w:val="00DE2DA6"/>
    <w:rsid w:val="00DE76A8"/>
    <w:rsid w:val="00DF21EE"/>
    <w:rsid w:val="00DF3BD1"/>
    <w:rsid w:val="00DF56F0"/>
    <w:rsid w:val="00DF5D07"/>
    <w:rsid w:val="00DF61CC"/>
    <w:rsid w:val="00DF6EFB"/>
    <w:rsid w:val="00DF7AA4"/>
    <w:rsid w:val="00E03400"/>
    <w:rsid w:val="00E050CC"/>
    <w:rsid w:val="00E060BD"/>
    <w:rsid w:val="00E100A2"/>
    <w:rsid w:val="00E114C9"/>
    <w:rsid w:val="00E12AFF"/>
    <w:rsid w:val="00E13F00"/>
    <w:rsid w:val="00E1597C"/>
    <w:rsid w:val="00E1724A"/>
    <w:rsid w:val="00E17AA8"/>
    <w:rsid w:val="00E20922"/>
    <w:rsid w:val="00E20CD2"/>
    <w:rsid w:val="00E22EFB"/>
    <w:rsid w:val="00E22F2B"/>
    <w:rsid w:val="00E242F3"/>
    <w:rsid w:val="00E248CE"/>
    <w:rsid w:val="00E34CD6"/>
    <w:rsid w:val="00E40694"/>
    <w:rsid w:val="00E409B1"/>
    <w:rsid w:val="00E42465"/>
    <w:rsid w:val="00E47039"/>
    <w:rsid w:val="00E475C5"/>
    <w:rsid w:val="00E50A27"/>
    <w:rsid w:val="00E54E6C"/>
    <w:rsid w:val="00E5645C"/>
    <w:rsid w:val="00E564C2"/>
    <w:rsid w:val="00E6036F"/>
    <w:rsid w:val="00E60902"/>
    <w:rsid w:val="00E61C34"/>
    <w:rsid w:val="00E6453B"/>
    <w:rsid w:val="00E67E90"/>
    <w:rsid w:val="00E7090B"/>
    <w:rsid w:val="00E72690"/>
    <w:rsid w:val="00E765A9"/>
    <w:rsid w:val="00E815FC"/>
    <w:rsid w:val="00E84BAD"/>
    <w:rsid w:val="00E907B3"/>
    <w:rsid w:val="00E90C7C"/>
    <w:rsid w:val="00E9372B"/>
    <w:rsid w:val="00E94A15"/>
    <w:rsid w:val="00E97E7A"/>
    <w:rsid w:val="00EA0E91"/>
    <w:rsid w:val="00EA3DE8"/>
    <w:rsid w:val="00EA5CCD"/>
    <w:rsid w:val="00EA5DEC"/>
    <w:rsid w:val="00EA60FE"/>
    <w:rsid w:val="00EA7642"/>
    <w:rsid w:val="00EB1EB2"/>
    <w:rsid w:val="00EB2C52"/>
    <w:rsid w:val="00EB3E6F"/>
    <w:rsid w:val="00EB4343"/>
    <w:rsid w:val="00EB4AC8"/>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E1BD0"/>
    <w:rsid w:val="00EE53C2"/>
    <w:rsid w:val="00EE6354"/>
    <w:rsid w:val="00EE7338"/>
    <w:rsid w:val="00EF090C"/>
    <w:rsid w:val="00EF0CF3"/>
    <w:rsid w:val="00EF499A"/>
    <w:rsid w:val="00EF6ABD"/>
    <w:rsid w:val="00F00D80"/>
    <w:rsid w:val="00F01432"/>
    <w:rsid w:val="00F03C79"/>
    <w:rsid w:val="00F07E9E"/>
    <w:rsid w:val="00F108E7"/>
    <w:rsid w:val="00F10CBD"/>
    <w:rsid w:val="00F12115"/>
    <w:rsid w:val="00F13DE2"/>
    <w:rsid w:val="00F17D17"/>
    <w:rsid w:val="00F2052B"/>
    <w:rsid w:val="00F22823"/>
    <w:rsid w:val="00F2406B"/>
    <w:rsid w:val="00F242CE"/>
    <w:rsid w:val="00F258FB"/>
    <w:rsid w:val="00F302E7"/>
    <w:rsid w:val="00F32445"/>
    <w:rsid w:val="00F33247"/>
    <w:rsid w:val="00F35366"/>
    <w:rsid w:val="00F364B6"/>
    <w:rsid w:val="00F371DF"/>
    <w:rsid w:val="00F3789D"/>
    <w:rsid w:val="00F42664"/>
    <w:rsid w:val="00F42BE7"/>
    <w:rsid w:val="00F442FC"/>
    <w:rsid w:val="00F511EB"/>
    <w:rsid w:val="00F5421F"/>
    <w:rsid w:val="00F55BC9"/>
    <w:rsid w:val="00F57AC7"/>
    <w:rsid w:val="00F61A2E"/>
    <w:rsid w:val="00F62CB6"/>
    <w:rsid w:val="00F63366"/>
    <w:rsid w:val="00F65CDB"/>
    <w:rsid w:val="00F67A45"/>
    <w:rsid w:val="00F70309"/>
    <w:rsid w:val="00F70C83"/>
    <w:rsid w:val="00F7126F"/>
    <w:rsid w:val="00F726AF"/>
    <w:rsid w:val="00F72A69"/>
    <w:rsid w:val="00F72FE5"/>
    <w:rsid w:val="00F732DB"/>
    <w:rsid w:val="00F73AED"/>
    <w:rsid w:val="00F73EDE"/>
    <w:rsid w:val="00F770F3"/>
    <w:rsid w:val="00F81709"/>
    <w:rsid w:val="00F81ACB"/>
    <w:rsid w:val="00F82ED5"/>
    <w:rsid w:val="00F835CC"/>
    <w:rsid w:val="00F84E6F"/>
    <w:rsid w:val="00F853AF"/>
    <w:rsid w:val="00F863E3"/>
    <w:rsid w:val="00F91A57"/>
    <w:rsid w:val="00F932BA"/>
    <w:rsid w:val="00F96ACA"/>
    <w:rsid w:val="00F9771B"/>
    <w:rsid w:val="00F97751"/>
    <w:rsid w:val="00FA062B"/>
    <w:rsid w:val="00FA11B2"/>
    <w:rsid w:val="00FA18C9"/>
    <w:rsid w:val="00FA62B7"/>
    <w:rsid w:val="00FB35E3"/>
    <w:rsid w:val="00FB4C9F"/>
    <w:rsid w:val="00FB5CC9"/>
    <w:rsid w:val="00FB645E"/>
    <w:rsid w:val="00FB70C0"/>
    <w:rsid w:val="00FC3455"/>
    <w:rsid w:val="00FC468E"/>
    <w:rsid w:val="00FC6220"/>
    <w:rsid w:val="00FC705C"/>
    <w:rsid w:val="00FC73ED"/>
    <w:rsid w:val="00FD08EB"/>
    <w:rsid w:val="00FD5073"/>
    <w:rsid w:val="00FD74CC"/>
    <w:rsid w:val="00FE1011"/>
    <w:rsid w:val="00FE165D"/>
    <w:rsid w:val="00FE3749"/>
    <w:rsid w:val="00FE45D0"/>
    <w:rsid w:val="00FE60D2"/>
    <w:rsid w:val="00FE6B1B"/>
    <w:rsid w:val="00FE7175"/>
    <w:rsid w:val="00FE7255"/>
    <w:rsid w:val="00FE75F3"/>
    <w:rsid w:val="00FF09CD"/>
    <w:rsid w:val="00FF0D76"/>
    <w:rsid w:val="00FF0E7B"/>
    <w:rsid w:val="00FF217A"/>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szCs w:val="2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C664D3"/>
    <w:rPr>
      <w:color w:val="0563C1" w:themeColor="hyperlink"/>
      <w:u w:val="single"/>
    </w:rPr>
  </w:style>
  <w:style w:type="character" w:customStyle="1"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ru-RU"/>
      <w14:ligatures w14:val="none"/>
    </w:rPr>
  </w:style>
  <w:style w:type="paragraph" w:styleId="ListParagraph">
    <w:name w:val="List Paragraph"/>
    <w:basedOn w:val="Normal"/>
    <w:uiPriority w:val="34"/>
    <w:qFormat/>
    <w:rsid w:val="00435E81"/>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Times New Roman" w:hAnsi="Times New Roman" w:cs="Times New Roman"/>
      <w:snapToGrid w:val="0"/>
      <w:kern w:val="0"/>
      <w:szCs w:val="18"/>
      <w:lang w:val="ru-RU"/>
      <w14:ligatures w14:val="none"/>
    </w:rPr>
  </w:style>
  <w:style w:type="paragraph" w:styleId="Header">
    <w:name w:val="header"/>
    <w:basedOn w:val="Normal"/>
    <w:link w:val="HeaderChar"/>
    <w:unhideWhenUsed/>
    <w:rsid w:val="002B15CF"/>
    <w:pPr>
      <w:tabs>
        <w:tab w:val="center" w:pos="4680"/>
        <w:tab w:val="right" w:pos="9360"/>
      </w:tabs>
    </w:pPr>
  </w:style>
  <w:style w:type="character" w:customStyle="1" w:styleId="HeaderChar">
    <w:name w:val="Header Char"/>
    <w:basedOn w:val="DefaultParagraphFont"/>
    <w:link w:val="Header"/>
    <w:rsid w:val="002B15CF"/>
    <w:rPr>
      <w:rFonts w:ascii="Times New Roman" w:eastAsia="Times New Roman" w:hAnsi="Times New Roman" w:cs="Times New Roman"/>
      <w:kern w:val="0"/>
      <w:szCs w:val="24"/>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p-mop-10/cp-mop-10-dec-05-ru.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p-mop-10/cp-mop-10-dec-11-ru.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6-ru.pdf" TargetMode="External"/><Relationship Id="rId25" Type="http://schemas.openxmlformats.org/officeDocument/2006/relationships/header" Target="head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1/np-mop-01-dec-12-ru.pdf" TargetMode="External"/><Relationship Id="rId20" Type="http://schemas.openxmlformats.org/officeDocument/2006/relationships/hyperlink" Target="https://www.cbd.int/doc/decisions/cp-mop-10/cp-mop-10-dec-10-ru.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2/cop-12-dec-27-ru.pdf" TargetMode="External"/><Relationship Id="rId23" Type="http://schemas.openxmlformats.org/officeDocument/2006/relationships/hyperlink" Target="https://www.cbd.int/decisions/mop/?m=cp-mop-10"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decisions/cp-mop-10/cp-mop-10-dec-08-ru.pdf"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mop-07/mop-07-dec-09-ru.pdf" TargetMode="External"/><Relationship Id="rId22" Type="http://schemas.openxmlformats.org/officeDocument/2006/relationships/hyperlink" Target="https://www.cbd.int/doc/decisions/cp-mop-10/cp-mop-10-dec-12-ru.pdf" TargetMode="External"/><Relationship Id="rId27" Type="http://schemas.openxmlformats.org/officeDocument/2006/relationships/footer" Target="footer2.xml"/><Relationship Id="rId30"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BD"/>
    <w:rsid w:val="0002343F"/>
    <w:rsid w:val="00084331"/>
    <w:rsid w:val="000B2F24"/>
    <w:rsid w:val="000B434F"/>
    <w:rsid w:val="001305D0"/>
    <w:rsid w:val="001A5340"/>
    <w:rsid w:val="001B0D3A"/>
    <w:rsid w:val="001B5E85"/>
    <w:rsid w:val="001D5F7F"/>
    <w:rsid w:val="001D79EB"/>
    <w:rsid w:val="002039C1"/>
    <w:rsid w:val="002619BD"/>
    <w:rsid w:val="0028646E"/>
    <w:rsid w:val="002F1C76"/>
    <w:rsid w:val="003242BD"/>
    <w:rsid w:val="00334413"/>
    <w:rsid w:val="004E4E80"/>
    <w:rsid w:val="004F7087"/>
    <w:rsid w:val="00503FAB"/>
    <w:rsid w:val="005357D7"/>
    <w:rsid w:val="00565C0B"/>
    <w:rsid w:val="005F1066"/>
    <w:rsid w:val="005F38C4"/>
    <w:rsid w:val="00604043"/>
    <w:rsid w:val="0064793A"/>
    <w:rsid w:val="006B5209"/>
    <w:rsid w:val="007068E8"/>
    <w:rsid w:val="00780BDB"/>
    <w:rsid w:val="007960BB"/>
    <w:rsid w:val="007E4C1B"/>
    <w:rsid w:val="00820765"/>
    <w:rsid w:val="00852C29"/>
    <w:rsid w:val="00854B9B"/>
    <w:rsid w:val="00880330"/>
    <w:rsid w:val="009406B9"/>
    <w:rsid w:val="00941321"/>
    <w:rsid w:val="00986547"/>
    <w:rsid w:val="009B302D"/>
    <w:rsid w:val="00A105AD"/>
    <w:rsid w:val="00A25885"/>
    <w:rsid w:val="00A548A1"/>
    <w:rsid w:val="00A93DEB"/>
    <w:rsid w:val="00B01052"/>
    <w:rsid w:val="00B54646"/>
    <w:rsid w:val="00B84D7A"/>
    <w:rsid w:val="00BB10F5"/>
    <w:rsid w:val="00BC28E5"/>
    <w:rsid w:val="00BF2A1F"/>
    <w:rsid w:val="00C86C76"/>
    <w:rsid w:val="00D01E81"/>
    <w:rsid w:val="00D134DF"/>
    <w:rsid w:val="00D91C65"/>
    <w:rsid w:val="00DF0E72"/>
    <w:rsid w:val="00DF21EE"/>
    <w:rsid w:val="00E13158"/>
    <w:rsid w:val="00EA1CF5"/>
    <w:rsid w:val="00F01432"/>
    <w:rsid w:val="00F05EFA"/>
    <w:rsid w:val="00F72A69"/>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E66D7FB-192E-4F44-AE4C-705FD974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29</TotalTime>
  <Pages>11</Pages>
  <Words>4264</Words>
  <Characters>23453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27662</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Аннотированная предварительная повестка дня</dc:title>
  <dc:subject>CBD/CP/MOP/11/1/Add.1</dc:subject>
  <dc:creator>Secretariat of the Convention on Biological Diversity</dc:creator>
  <cp:keywords>Conference of the Parties serving as the meeting of the Parties to the Cartagena Protocol on Biosafety</cp:keywords>
  <dc:description/>
  <cp:lastModifiedBy>Natamoro</cp:lastModifiedBy>
  <cp:revision>23</cp:revision>
  <cp:lastPrinted>2024-08-30T19:52:00Z</cp:lastPrinted>
  <dcterms:created xsi:type="dcterms:W3CDTF">2024-09-03T17:24:00Z</dcterms:created>
  <dcterms:modified xsi:type="dcterms:W3CDTF">2024-09-04T21:34:00Z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