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D3ECD"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sidRPr="00D741AC">
              <w:rPr>
                <w:noProof/>
                <w:lang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ECD">
              <w:t xml:space="preserve"> </w:t>
            </w:r>
          </w:p>
          <w:p w14:paraId="39FAF27C" w14:textId="77777777" w:rsidR="001065E9" w:rsidRPr="003D3ECD" w:rsidRDefault="001065E9" w:rsidP="005012FC">
            <w:pPr>
              <w:pStyle w:val="AASmallLogo"/>
            </w:pPr>
          </w:p>
        </w:tc>
        <w:tc>
          <w:tcPr>
            <w:tcW w:w="1434" w:type="dxa"/>
            <w:noWrap/>
            <w:vAlign w:val="bottom"/>
          </w:tcPr>
          <w:p w14:paraId="6B3551FD" w14:textId="74E101D5" w:rsidR="005012FC" w:rsidRPr="003D3ECD" w:rsidRDefault="00966853" w:rsidP="005012FC">
            <w:pPr>
              <w:pStyle w:val="AASmallLogo"/>
            </w:pPr>
            <w:r>
              <w:rPr>
                <w:noProof/>
                <w14:ligatures w14:val="standardContextual"/>
              </w:rPr>
              <w:drawing>
                <wp:inline distT="0" distB="0" distL="0" distR="0" wp14:anchorId="77104428" wp14:editId="4613B56E">
                  <wp:extent cx="773430" cy="332740"/>
                  <wp:effectExtent l="0" t="0" r="762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p-2017-ru-blk-sm2"/>
                          <pic:cNvPicPr>
                            <a:picLocks noChangeAspect="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73430" cy="332740"/>
                          </a:xfrm>
                          <a:prstGeom prst="rect">
                            <a:avLst/>
                          </a:prstGeom>
                          <a:noFill/>
                          <a:ln>
                            <a:noFill/>
                          </a:ln>
                        </pic:spPr>
                      </pic:pic>
                    </a:graphicData>
                  </a:graphic>
                </wp:inline>
              </w:drawing>
            </w:r>
            <w:r w:rsidR="005012FC" w:rsidRPr="003D3ECD">
              <w:t xml:space="preserve"> </w:t>
            </w:r>
          </w:p>
          <w:p w14:paraId="77975A08" w14:textId="77777777" w:rsidR="001065E9" w:rsidRPr="003D3ECD" w:rsidRDefault="001065E9" w:rsidP="005012FC">
            <w:pPr>
              <w:pStyle w:val="AASmallLogo"/>
            </w:pPr>
          </w:p>
        </w:tc>
        <w:tc>
          <w:tcPr>
            <w:tcW w:w="8073" w:type="dxa"/>
            <w:vAlign w:val="bottom"/>
          </w:tcPr>
          <w:p w14:paraId="0465E051" w14:textId="7C6AACDD" w:rsidR="001065E9" w:rsidRPr="003D3ECD" w:rsidRDefault="009C0BBB" w:rsidP="00D741AC">
            <w:pPr>
              <w:pStyle w:val="ABSymbol"/>
            </w:pPr>
            <w:r w:rsidRPr="00D741AC">
              <w:rPr>
                <w:sz w:val="40"/>
              </w:rPr>
              <w:t>CBD</w:t>
            </w:r>
            <w:r w:rsidR="005012FC" w:rsidRPr="003D3ECD">
              <w:t>/</w:t>
            </w:r>
            <w:r w:rsidRPr="00D741AC">
              <w:t>SBSTTA</w:t>
            </w:r>
            <w:r w:rsidR="005012FC" w:rsidRPr="003D3ECD">
              <w:t>/</w:t>
            </w:r>
            <w:r w:rsidRPr="003D3ECD">
              <w:t>27</w:t>
            </w:r>
            <w:r w:rsidR="00237E43" w:rsidRPr="003D3ECD">
              <w:t>/9</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D3ECD" w14:paraId="41A50381" w14:textId="77777777" w:rsidTr="001065E9">
        <w:trPr>
          <w:trHeight w:val="1814"/>
        </w:trPr>
        <w:tc>
          <w:tcPr>
            <w:tcW w:w="7370" w:type="dxa"/>
          </w:tcPr>
          <w:p w14:paraId="486EF20F" w14:textId="6CFB966A" w:rsidR="005012FC" w:rsidRPr="003D3ECD" w:rsidRDefault="00966853" w:rsidP="005012FC">
            <w:pPr>
              <w:pStyle w:val="ACLargeLogo"/>
            </w:pPr>
            <w:r>
              <w:rPr>
                <w:noProof/>
                <w14:ligatures w14:val="standardContextual"/>
              </w:rPr>
              <w:drawing>
                <wp:inline distT="0" distB="0" distL="0" distR="0" wp14:anchorId="0AC646B7" wp14:editId="739384AA">
                  <wp:extent cx="2618740" cy="1089660"/>
                  <wp:effectExtent l="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2"/>
                          <pic:cNvPicPr>
                            <a:picLocks noChangeAspect="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r w:rsidR="005012FC" w:rsidRPr="003D3ECD">
              <w:t xml:space="preserve"> </w:t>
            </w:r>
          </w:p>
          <w:p w14:paraId="63491738" w14:textId="77777777" w:rsidR="001065E9" w:rsidRPr="003D3ECD" w:rsidRDefault="001065E9" w:rsidP="005012FC">
            <w:pPr>
              <w:pStyle w:val="ACLargeLogo"/>
            </w:pPr>
          </w:p>
        </w:tc>
        <w:tc>
          <w:tcPr>
            <w:tcW w:w="3112" w:type="dxa"/>
          </w:tcPr>
          <w:p w14:paraId="060C9D28" w14:textId="77777777" w:rsidR="005012FC" w:rsidRPr="003D3ECD" w:rsidRDefault="005012FC" w:rsidP="005012FC">
            <w:pPr>
              <w:pStyle w:val="AEDistrNormal"/>
            </w:pPr>
            <w:r w:rsidRPr="003D3ECD">
              <w:t>Distr.: General</w:t>
            </w:r>
          </w:p>
          <w:p w14:paraId="2CF5CAE5" w14:textId="6BCFE326" w:rsidR="005012FC" w:rsidRPr="003D3ECD" w:rsidRDefault="00237E43" w:rsidP="005012FC">
            <w:pPr>
              <w:pStyle w:val="AEDistrNormal"/>
            </w:pPr>
            <w:r w:rsidRPr="003D3ECD">
              <w:t xml:space="preserve">29 July </w:t>
            </w:r>
            <w:r w:rsidR="003B3B5F" w:rsidRPr="003D3ECD">
              <w:t>2025</w:t>
            </w:r>
          </w:p>
          <w:p w14:paraId="6C7571FB" w14:textId="77777777" w:rsidR="005012FC" w:rsidRPr="003D3ECD" w:rsidRDefault="005012FC" w:rsidP="005012FC">
            <w:pPr>
              <w:pStyle w:val="AEDistrNormal"/>
            </w:pPr>
          </w:p>
          <w:p w14:paraId="4604CAE8" w14:textId="3AD54D48" w:rsidR="00966853" w:rsidRPr="00966853" w:rsidRDefault="00966853" w:rsidP="005012FC">
            <w:pPr>
              <w:pStyle w:val="AEDistrNormal"/>
              <w:rPr>
                <w:lang w:val="en-US"/>
              </w:rPr>
            </w:pPr>
            <w:r>
              <w:rPr>
                <w:lang w:val="en-US"/>
              </w:rPr>
              <w:t>Russian</w:t>
            </w:r>
          </w:p>
          <w:p w14:paraId="70A28C43" w14:textId="34C00822" w:rsidR="005012FC" w:rsidRPr="003D3ECD" w:rsidRDefault="005012FC" w:rsidP="005012FC">
            <w:pPr>
              <w:pStyle w:val="AEDistrNormal"/>
            </w:pPr>
            <w:r w:rsidRPr="003D3ECD">
              <w:t xml:space="preserve">Original: English </w:t>
            </w:r>
          </w:p>
          <w:p w14:paraId="26EBDDB4" w14:textId="77777777" w:rsidR="001065E9" w:rsidRPr="003D3ECD" w:rsidRDefault="001065E9" w:rsidP="005012FC">
            <w:pPr>
              <w:pStyle w:val="AEDistrNormal6pt"/>
            </w:pPr>
          </w:p>
        </w:tc>
      </w:tr>
    </w:tbl>
    <w:p w14:paraId="72843FC8" w14:textId="77777777" w:rsidR="001065E9" w:rsidRPr="003D3EC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41196" w14:paraId="5CDC5727" w14:textId="77777777" w:rsidTr="001065E9">
        <w:trPr>
          <w:trHeight w:val="57"/>
        </w:trPr>
        <w:tc>
          <w:tcPr>
            <w:tcW w:w="6094" w:type="dxa"/>
          </w:tcPr>
          <w:p w14:paraId="568FC647" w14:textId="44365046" w:rsidR="005012FC" w:rsidRPr="00966853" w:rsidRDefault="00966853" w:rsidP="005012FC">
            <w:pPr>
              <w:pStyle w:val="AFCorN12Bold"/>
              <w:rPr>
                <w:lang w:val="ru-RU"/>
              </w:rPr>
            </w:pPr>
            <w:r w:rsidRPr="00966853">
              <w:rPr>
                <w:bCs/>
                <w:lang w:val="ru-RU"/>
              </w:rPr>
              <w:t>Вспомогательный орган по научным,</w:t>
            </w:r>
            <w:r>
              <w:rPr>
                <w:bCs/>
                <w:lang w:val="ru-RU"/>
              </w:rPr>
              <w:t xml:space="preserve"> </w:t>
            </w:r>
            <w:r w:rsidRPr="00966853">
              <w:rPr>
                <w:bCs/>
                <w:lang w:val="ru-RU"/>
              </w:rPr>
              <w:t>техническим и технологическим</w:t>
            </w:r>
            <w:r w:rsidR="00DB29B3">
              <w:rPr>
                <w:bCs/>
                <w:lang w:val="ru-RU"/>
              </w:rPr>
              <w:t xml:space="preserve"> </w:t>
            </w:r>
            <w:r w:rsidRPr="00966853">
              <w:rPr>
                <w:bCs/>
                <w:lang w:val="ru-RU"/>
              </w:rPr>
              <w:t>консультациям</w:t>
            </w:r>
          </w:p>
          <w:p w14:paraId="64B67DEA" w14:textId="19029A53" w:rsidR="005012FC" w:rsidRPr="00966853" w:rsidRDefault="00966853" w:rsidP="005012FC">
            <w:pPr>
              <w:pStyle w:val="AFCorNBold"/>
              <w:rPr>
                <w:lang w:val="ru-RU"/>
              </w:rPr>
            </w:pPr>
            <w:r w:rsidRPr="00966853">
              <w:rPr>
                <w:bCs/>
                <w:lang w:val="ru-RU"/>
              </w:rPr>
              <w:t xml:space="preserve">Двадцать </w:t>
            </w:r>
            <w:r>
              <w:rPr>
                <w:bCs/>
                <w:lang w:val="ru-RU"/>
              </w:rPr>
              <w:t>седьмое</w:t>
            </w:r>
            <w:r w:rsidRPr="00966853">
              <w:rPr>
                <w:bCs/>
                <w:lang w:val="ru-RU"/>
              </w:rPr>
              <w:t xml:space="preserve"> совещание</w:t>
            </w:r>
          </w:p>
          <w:p w14:paraId="480957F8" w14:textId="4E1D0C64" w:rsidR="005012FC" w:rsidRPr="00BE58D4" w:rsidRDefault="00966853" w:rsidP="005012FC">
            <w:pPr>
              <w:pStyle w:val="AFCorNNormal"/>
              <w:rPr>
                <w:lang w:val="ru-RU"/>
              </w:rPr>
            </w:pPr>
            <w:r>
              <w:rPr>
                <w:lang w:val="ru-RU"/>
              </w:rPr>
              <w:t>Панама</w:t>
            </w:r>
            <w:r w:rsidR="00962822" w:rsidRPr="00BE58D4">
              <w:rPr>
                <w:lang w:val="ru-RU"/>
              </w:rPr>
              <w:t xml:space="preserve">, </w:t>
            </w:r>
            <w:r w:rsidR="001A5A37" w:rsidRPr="00BE58D4">
              <w:rPr>
                <w:lang w:val="ru-RU"/>
              </w:rPr>
              <w:t>20</w:t>
            </w:r>
            <w:r w:rsidRPr="00BE58D4">
              <w:rPr>
                <w:lang w:val="ru-RU"/>
              </w:rPr>
              <w:t>-</w:t>
            </w:r>
            <w:r w:rsidR="001A5A37" w:rsidRPr="00BE58D4">
              <w:rPr>
                <w:lang w:val="ru-RU"/>
              </w:rPr>
              <w:t xml:space="preserve">24 </w:t>
            </w:r>
            <w:r>
              <w:rPr>
                <w:lang w:val="ru-RU"/>
              </w:rPr>
              <w:t>октября</w:t>
            </w:r>
            <w:r w:rsidR="001A5A37" w:rsidRPr="00BE58D4">
              <w:rPr>
                <w:lang w:val="ru-RU"/>
              </w:rPr>
              <w:t xml:space="preserve"> 2025</w:t>
            </w:r>
            <w:r w:rsidRPr="00BE58D4">
              <w:rPr>
                <w:lang w:val="ru-RU"/>
              </w:rPr>
              <w:t xml:space="preserve"> </w:t>
            </w:r>
            <w:r>
              <w:rPr>
                <w:lang w:val="ru-RU"/>
              </w:rPr>
              <w:t>года</w:t>
            </w:r>
          </w:p>
          <w:p w14:paraId="29809665" w14:textId="0F05600C" w:rsidR="005012FC" w:rsidRPr="00BE58D4" w:rsidRDefault="00966853" w:rsidP="005012FC">
            <w:pPr>
              <w:pStyle w:val="AFCorNNormal"/>
              <w:rPr>
                <w:lang w:val="ru-RU"/>
              </w:rPr>
            </w:pPr>
            <w:r>
              <w:rPr>
                <w:lang w:val="ru-RU"/>
              </w:rPr>
              <w:t>Пункт</w:t>
            </w:r>
            <w:r w:rsidR="005012FC" w:rsidRPr="00BE58D4">
              <w:rPr>
                <w:lang w:val="ru-RU"/>
              </w:rPr>
              <w:t xml:space="preserve"> </w:t>
            </w:r>
            <w:r w:rsidR="00A5178F" w:rsidRPr="00BE58D4">
              <w:rPr>
                <w:lang w:val="ru-RU"/>
              </w:rPr>
              <w:t>10</w:t>
            </w:r>
            <w:r w:rsidR="005012FC" w:rsidRPr="00BE58D4">
              <w:rPr>
                <w:lang w:val="ru-RU"/>
              </w:rPr>
              <w:t xml:space="preserve"> </w:t>
            </w:r>
            <w:r w:rsidRPr="00966853">
              <w:rPr>
                <w:lang w:val="ru-RU"/>
              </w:rPr>
              <w:t>предварительной повестки дня</w:t>
            </w:r>
            <w:r w:rsidR="008A3176" w:rsidRPr="00BE58D4">
              <w:rPr>
                <w:rStyle w:val="FootnoteReference"/>
                <w:lang w:val="ru-RU"/>
              </w:rPr>
              <w:footnoteReference w:customMarkFollows="1" w:id="1"/>
              <w:t>*</w:t>
            </w:r>
          </w:p>
          <w:p w14:paraId="4516573D" w14:textId="41FB6498" w:rsidR="001065E9" w:rsidRPr="00BE58D4" w:rsidRDefault="00966853" w:rsidP="00D741AC">
            <w:pPr>
              <w:pStyle w:val="AFCorNBold"/>
              <w:spacing w:after="120"/>
              <w:rPr>
                <w:lang w:val="ru-RU"/>
              </w:rPr>
            </w:pPr>
            <w:r>
              <w:rPr>
                <w:lang w:val="ru-RU"/>
              </w:rPr>
              <w:t>Биоразнообразие и здоровье</w:t>
            </w:r>
          </w:p>
        </w:tc>
        <w:tc>
          <w:tcPr>
            <w:tcW w:w="4388" w:type="dxa"/>
          </w:tcPr>
          <w:p w14:paraId="051DA1FF" w14:textId="77777777" w:rsidR="001065E9" w:rsidRPr="00BE58D4" w:rsidRDefault="001065E9" w:rsidP="001065E9">
            <w:pPr>
              <w:pStyle w:val="CBDNormal"/>
              <w:jc w:val="left"/>
              <w:rPr>
                <w:lang w:val="ru-RU"/>
              </w:rPr>
            </w:pPr>
          </w:p>
        </w:tc>
      </w:tr>
    </w:tbl>
    <w:p w14:paraId="0C0850C2" w14:textId="53E03692" w:rsidR="001065E9" w:rsidRPr="003D3ECD" w:rsidRDefault="00341196" w:rsidP="003B142D">
      <w:pPr>
        <w:pStyle w:val="CBDTitle"/>
      </w:pPr>
      <w:sdt>
        <w:sdtPr>
          <w:rPr>
            <w:lang w:val="ru-RU"/>
          </w:rPr>
          <w:alias w:val="Titl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EndPr/>
        <w:sdtContent>
          <w:r w:rsidR="00966853" w:rsidRPr="00966853">
            <w:rPr>
              <w:lang w:val="ru-RU"/>
            </w:rPr>
            <w:t>Биоразнообразие и здоровье</w:t>
          </w:r>
        </w:sdtContent>
      </w:sdt>
    </w:p>
    <w:p w14:paraId="512E3990" w14:textId="1062931A" w:rsidR="00590B42" w:rsidRPr="003D3ECD" w:rsidRDefault="00966853" w:rsidP="00D741AC">
      <w:pPr>
        <w:pStyle w:val="CBDSubTitle"/>
      </w:pPr>
      <w:r>
        <w:rPr>
          <w:lang w:val="ru-RU"/>
        </w:rPr>
        <w:t>Записка секретариата</w:t>
      </w:r>
    </w:p>
    <w:p w14:paraId="4E2E23FF" w14:textId="74A8C5DD" w:rsidR="00590B42" w:rsidRPr="003D3ECD" w:rsidRDefault="00966853" w:rsidP="008E3EBC">
      <w:pPr>
        <w:pStyle w:val="CBDH1"/>
        <w:numPr>
          <w:ilvl w:val="0"/>
          <w:numId w:val="15"/>
        </w:numPr>
        <w:ind w:left="567" w:hanging="567"/>
      </w:pPr>
      <w:r>
        <w:rPr>
          <w:lang w:val="ru-RU"/>
        </w:rPr>
        <w:t>Введение</w:t>
      </w:r>
    </w:p>
    <w:p w14:paraId="7BBD42A8" w14:textId="4A209C89" w:rsidR="00B2280C" w:rsidRPr="004D02F2" w:rsidRDefault="00ED7A06" w:rsidP="00B01963">
      <w:pPr>
        <w:pStyle w:val="CBDNormalNumber"/>
        <w:tabs>
          <w:tab w:val="clear" w:pos="567"/>
          <w:tab w:val="clear" w:pos="1134"/>
          <w:tab w:val="left" w:pos="1080"/>
        </w:tabs>
        <w:rPr>
          <w:lang w:val="ru-RU"/>
        </w:rPr>
      </w:pPr>
      <w:r>
        <w:rPr>
          <w:lang w:val="ru-RU"/>
        </w:rPr>
        <w:t>В</w:t>
      </w:r>
      <w:r w:rsidRPr="004D02F2">
        <w:rPr>
          <w:lang w:val="ru-RU"/>
        </w:rPr>
        <w:t xml:space="preserve"> </w:t>
      </w:r>
      <w:r>
        <w:rPr>
          <w:lang w:val="ru-RU"/>
        </w:rPr>
        <w:t>своем</w:t>
      </w:r>
      <w:r w:rsidRPr="004D02F2">
        <w:rPr>
          <w:lang w:val="ru-RU"/>
        </w:rPr>
        <w:t xml:space="preserve"> </w:t>
      </w:r>
      <w:r>
        <w:rPr>
          <w:lang w:val="ru-RU"/>
        </w:rPr>
        <w:t>решении</w:t>
      </w:r>
      <w:r w:rsidR="00E405F4" w:rsidRPr="004D02F2">
        <w:rPr>
          <w:lang w:val="ru-RU"/>
        </w:rPr>
        <w:t xml:space="preserve"> </w:t>
      </w:r>
      <w:hyperlink r:id="rId14" w:history="1">
        <w:r w:rsidR="00E405F4" w:rsidRPr="004D02F2">
          <w:rPr>
            <w:rStyle w:val="Hyperlink"/>
            <w:lang w:val="ru-RU"/>
          </w:rPr>
          <w:t>16/19</w:t>
        </w:r>
      </w:hyperlink>
      <w:r w:rsidR="00E405F4" w:rsidRPr="004D02F2">
        <w:rPr>
          <w:lang w:val="ru-RU"/>
        </w:rPr>
        <w:t xml:space="preserve"> </w:t>
      </w:r>
      <w:r>
        <w:rPr>
          <w:lang w:val="ru-RU"/>
        </w:rPr>
        <w:t>о</w:t>
      </w:r>
      <w:r w:rsidRPr="004D02F2">
        <w:rPr>
          <w:lang w:val="ru-RU"/>
        </w:rPr>
        <w:t xml:space="preserve"> </w:t>
      </w:r>
      <w:r>
        <w:rPr>
          <w:lang w:val="ru-RU"/>
        </w:rPr>
        <w:t>биоразнообразии</w:t>
      </w:r>
      <w:r w:rsidRPr="004D02F2">
        <w:rPr>
          <w:lang w:val="ru-RU"/>
        </w:rPr>
        <w:t xml:space="preserve"> </w:t>
      </w:r>
      <w:r>
        <w:rPr>
          <w:lang w:val="ru-RU"/>
        </w:rPr>
        <w:t>и</w:t>
      </w:r>
      <w:r w:rsidRPr="004D02F2">
        <w:rPr>
          <w:lang w:val="ru-RU"/>
        </w:rPr>
        <w:t xml:space="preserve"> </w:t>
      </w:r>
      <w:r>
        <w:rPr>
          <w:lang w:val="ru-RU"/>
        </w:rPr>
        <w:t>здоровье</w:t>
      </w:r>
      <w:r w:rsidR="00E405F4" w:rsidRPr="004D02F2">
        <w:rPr>
          <w:lang w:val="ru-RU"/>
        </w:rPr>
        <w:t xml:space="preserve"> </w:t>
      </w:r>
      <w:r>
        <w:rPr>
          <w:lang w:val="ru-RU"/>
        </w:rPr>
        <w:t>Конференция</w:t>
      </w:r>
      <w:r w:rsidRPr="004D02F2">
        <w:rPr>
          <w:lang w:val="ru-RU"/>
        </w:rPr>
        <w:t xml:space="preserve"> </w:t>
      </w:r>
      <w:r>
        <w:rPr>
          <w:lang w:val="ru-RU"/>
        </w:rPr>
        <w:t>Сторон</w:t>
      </w:r>
      <w:r w:rsidR="00E405F4" w:rsidRPr="004D02F2">
        <w:rPr>
          <w:lang w:val="ru-RU"/>
        </w:rPr>
        <w:t xml:space="preserve"> </w:t>
      </w:r>
      <w:r>
        <w:rPr>
          <w:lang w:val="ru-RU"/>
        </w:rPr>
        <w:t>Конвенции</w:t>
      </w:r>
      <w:r w:rsidRPr="004D02F2">
        <w:rPr>
          <w:lang w:val="ru-RU"/>
        </w:rPr>
        <w:t xml:space="preserve"> </w:t>
      </w:r>
      <w:r>
        <w:rPr>
          <w:lang w:val="ru-RU"/>
        </w:rPr>
        <w:t>о</w:t>
      </w:r>
      <w:r w:rsidRPr="004D02F2">
        <w:rPr>
          <w:lang w:val="ru-RU"/>
        </w:rPr>
        <w:t xml:space="preserve"> </w:t>
      </w:r>
      <w:r>
        <w:rPr>
          <w:lang w:val="ru-RU"/>
        </w:rPr>
        <w:t>биологическом</w:t>
      </w:r>
      <w:r w:rsidRPr="004D02F2">
        <w:rPr>
          <w:lang w:val="ru-RU"/>
        </w:rPr>
        <w:t xml:space="preserve"> </w:t>
      </w:r>
      <w:r>
        <w:rPr>
          <w:lang w:val="ru-RU"/>
        </w:rPr>
        <w:t>разнообразии</w:t>
      </w:r>
      <w:r w:rsidR="00E405F4" w:rsidRPr="004D02F2">
        <w:rPr>
          <w:lang w:val="ru-RU"/>
        </w:rPr>
        <w:t xml:space="preserve"> </w:t>
      </w:r>
      <w:r>
        <w:rPr>
          <w:lang w:val="ru-RU"/>
        </w:rPr>
        <w:t>поручила</w:t>
      </w:r>
      <w:r w:rsidRPr="004D02F2">
        <w:rPr>
          <w:lang w:val="ru-RU"/>
        </w:rPr>
        <w:t xml:space="preserve"> </w:t>
      </w:r>
      <w:r>
        <w:rPr>
          <w:lang w:val="ru-RU"/>
        </w:rPr>
        <w:t>Исполнительному</w:t>
      </w:r>
      <w:r w:rsidRPr="004D02F2">
        <w:rPr>
          <w:lang w:val="ru-RU"/>
        </w:rPr>
        <w:t xml:space="preserve"> </w:t>
      </w:r>
      <w:r>
        <w:rPr>
          <w:lang w:val="ru-RU"/>
        </w:rPr>
        <w:t>секретарю</w:t>
      </w:r>
      <w:r w:rsidR="00E405F4" w:rsidRPr="004D02F2">
        <w:rPr>
          <w:lang w:val="ru-RU"/>
        </w:rPr>
        <w:t xml:space="preserve"> </w:t>
      </w:r>
      <w:r>
        <w:rPr>
          <w:lang w:val="ru-RU"/>
        </w:rPr>
        <w:t>при</w:t>
      </w:r>
      <w:r w:rsidRPr="004D02F2">
        <w:rPr>
          <w:lang w:val="ru-RU"/>
        </w:rPr>
        <w:t xml:space="preserve"> </w:t>
      </w:r>
      <w:r>
        <w:rPr>
          <w:lang w:val="ru-RU"/>
        </w:rPr>
        <w:t>условии</w:t>
      </w:r>
      <w:r w:rsidRPr="004D02F2">
        <w:rPr>
          <w:lang w:val="ru-RU"/>
        </w:rPr>
        <w:t xml:space="preserve"> </w:t>
      </w:r>
      <w:r>
        <w:rPr>
          <w:lang w:val="ru-RU"/>
        </w:rPr>
        <w:t>наличия</w:t>
      </w:r>
      <w:r w:rsidRPr="004D02F2">
        <w:rPr>
          <w:lang w:val="ru-RU"/>
        </w:rPr>
        <w:t xml:space="preserve"> </w:t>
      </w:r>
      <w:r>
        <w:rPr>
          <w:lang w:val="ru-RU"/>
        </w:rPr>
        <w:t>ресурсов</w:t>
      </w:r>
      <w:r w:rsidR="009C6330" w:rsidRPr="004D02F2">
        <w:rPr>
          <w:lang w:val="ru-RU"/>
        </w:rPr>
        <w:t>,</w:t>
      </w:r>
      <w:r w:rsidR="00E405F4" w:rsidRPr="004D02F2">
        <w:rPr>
          <w:lang w:val="ru-RU"/>
        </w:rPr>
        <w:t xml:space="preserve"> </w:t>
      </w:r>
      <w:r>
        <w:rPr>
          <w:lang w:val="ru-RU"/>
        </w:rPr>
        <w:t>в</w:t>
      </w:r>
      <w:r w:rsidRPr="004D02F2">
        <w:rPr>
          <w:lang w:val="ru-RU"/>
        </w:rPr>
        <w:t xml:space="preserve"> </w:t>
      </w:r>
      <w:r>
        <w:rPr>
          <w:lang w:val="ru-RU"/>
        </w:rPr>
        <w:t>числе</w:t>
      </w:r>
      <w:r w:rsidRPr="004D02F2">
        <w:rPr>
          <w:lang w:val="ru-RU"/>
        </w:rPr>
        <w:t xml:space="preserve"> </w:t>
      </w:r>
      <w:r>
        <w:rPr>
          <w:lang w:val="ru-RU"/>
        </w:rPr>
        <w:t>прочего</w:t>
      </w:r>
      <w:r w:rsidR="00D333DC" w:rsidRPr="004D02F2">
        <w:rPr>
          <w:lang w:val="ru-RU"/>
        </w:rPr>
        <w:t>,</w:t>
      </w:r>
      <w:r w:rsidR="00E405F4" w:rsidRPr="004D02F2">
        <w:rPr>
          <w:lang w:val="ru-RU"/>
        </w:rPr>
        <w:t xml:space="preserve"> </w:t>
      </w:r>
      <w:r w:rsidRPr="00ED7A06">
        <w:rPr>
          <w:bCs/>
          <w:lang w:val="ru-RU"/>
        </w:rPr>
        <w:t>завершить</w:t>
      </w:r>
      <w:r w:rsidRPr="004D02F2">
        <w:rPr>
          <w:bCs/>
          <w:lang w:val="ru-RU"/>
        </w:rPr>
        <w:t xml:space="preserve"> </w:t>
      </w:r>
      <w:r w:rsidRPr="00ED7A06">
        <w:rPr>
          <w:bCs/>
          <w:lang w:val="ru-RU"/>
        </w:rPr>
        <w:t>работу</w:t>
      </w:r>
      <w:r w:rsidRPr="004D02F2">
        <w:rPr>
          <w:bCs/>
          <w:lang w:val="ru-RU"/>
        </w:rPr>
        <w:t xml:space="preserve">, </w:t>
      </w:r>
      <w:r w:rsidRPr="00ED7A06">
        <w:rPr>
          <w:bCs/>
          <w:lang w:val="ru-RU"/>
        </w:rPr>
        <w:t>проводимую</w:t>
      </w:r>
      <w:r w:rsidRPr="004D02F2">
        <w:rPr>
          <w:bCs/>
          <w:lang w:val="ru-RU"/>
        </w:rPr>
        <w:t xml:space="preserve"> </w:t>
      </w:r>
      <w:r w:rsidRPr="00ED7A06">
        <w:rPr>
          <w:bCs/>
          <w:lang w:val="ru-RU"/>
        </w:rPr>
        <w:t>в</w:t>
      </w:r>
      <w:r w:rsidRPr="004D02F2">
        <w:rPr>
          <w:bCs/>
          <w:lang w:val="ru-RU"/>
        </w:rPr>
        <w:t xml:space="preserve"> </w:t>
      </w:r>
      <w:r w:rsidRPr="00ED7A06">
        <w:rPr>
          <w:bCs/>
          <w:lang w:val="ru-RU"/>
        </w:rPr>
        <w:t>соответствии</w:t>
      </w:r>
      <w:r w:rsidRPr="004D02F2">
        <w:rPr>
          <w:bCs/>
          <w:lang w:val="ru-RU"/>
        </w:rPr>
        <w:t xml:space="preserve"> </w:t>
      </w:r>
      <w:r w:rsidRPr="00ED7A06">
        <w:rPr>
          <w:bCs/>
          <w:lang w:val="ru-RU"/>
        </w:rPr>
        <w:t>с</w:t>
      </w:r>
      <w:r w:rsidRPr="004D02F2">
        <w:rPr>
          <w:bCs/>
          <w:lang w:val="ru-RU"/>
        </w:rPr>
        <w:t xml:space="preserve"> </w:t>
      </w:r>
      <w:r w:rsidRPr="00ED7A06">
        <w:rPr>
          <w:bCs/>
          <w:lang w:val="ru-RU"/>
        </w:rPr>
        <w:t>пунктом</w:t>
      </w:r>
      <w:r w:rsidRPr="004D02F2">
        <w:rPr>
          <w:bCs/>
          <w:lang w:val="ru-RU"/>
        </w:rPr>
        <w:t xml:space="preserve"> 13</w:t>
      </w:r>
      <w:r w:rsidRPr="00ED7A06">
        <w:rPr>
          <w:bCs/>
          <w:lang w:val="en-US"/>
        </w:rPr>
        <w:t> </w:t>
      </w:r>
      <w:r w:rsidRPr="004D02F2">
        <w:rPr>
          <w:bCs/>
          <w:lang w:val="ru-RU"/>
        </w:rPr>
        <w:t>(</w:t>
      </w:r>
      <w:r w:rsidRPr="00ED7A06">
        <w:rPr>
          <w:bCs/>
          <w:lang w:val="en-US"/>
        </w:rPr>
        <w:t>a</w:t>
      </w:r>
      <w:r w:rsidRPr="004D02F2">
        <w:rPr>
          <w:bCs/>
          <w:lang w:val="ru-RU"/>
        </w:rPr>
        <w:t xml:space="preserve">) </w:t>
      </w:r>
      <w:r w:rsidRPr="00ED7A06">
        <w:rPr>
          <w:bCs/>
          <w:lang w:val="ru-RU"/>
        </w:rPr>
        <w:t>решения</w:t>
      </w:r>
      <w:r w:rsidR="00E405F4" w:rsidRPr="004D02F2">
        <w:rPr>
          <w:lang w:val="ru-RU"/>
        </w:rPr>
        <w:t xml:space="preserve"> </w:t>
      </w:r>
      <w:hyperlink r:id="rId15" w:history="1">
        <w:r w:rsidR="00E405F4" w:rsidRPr="004D02F2">
          <w:rPr>
            <w:rStyle w:val="Hyperlink"/>
            <w:lang w:val="ru-RU"/>
          </w:rPr>
          <w:t>14/4</w:t>
        </w:r>
      </w:hyperlink>
      <w:r w:rsidR="00E405F4" w:rsidRPr="004D02F2">
        <w:rPr>
          <w:lang w:val="ru-RU"/>
        </w:rPr>
        <w:t xml:space="preserve"> </w:t>
      </w:r>
      <w:r w:rsidRPr="00ED7A06">
        <w:rPr>
          <w:bCs/>
          <w:lang w:val="ru-RU"/>
        </w:rPr>
        <w:t>по</w:t>
      </w:r>
      <w:r w:rsidRPr="004D02F2">
        <w:rPr>
          <w:bCs/>
          <w:lang w:val="ru-RU"/>
        </w:rPr>
        <w:t xml:space="preserve"> </w:t>
      </w:r>
      <w:r w:rsidRPr="00ED7A06">
        <w:rPr>
          <w:bCs/>
          <w:lang w:val="ru-RU"/>
        </w:rPr>
        <w:t>разработке</w:t>
      </w:r>
      <w:r w:rsidRPr="004D02F2">
        <w:rPr>
          <w:bCs/>
          <w:lang w:val="ru-RU"/>
        </w:rPr>
        <w:t xml:space="preserve"> </w:t>
      </w:r>
      <w:r w:rsidRPr="00ED7A06">
        <w:rPr>
          <w:bCs/>
          <w:lang w:val="ru-RU"/>
        </w:rPr>
        <w:t>комплексных</w:t>
      </w:r>
      <w:r w:rsidRPr="004D02F2">
        <w:rPr>
          <w:bCs/>
          <w:lang w:val="ru-RU"/>
        </w:rPr>
        <w:t xml:space="preserve"> </w:t>
      </w:r>
      <w:r w:rsidRPr="00ED7A06">
        <w:rPr>
          <w:bCs/>
          <w:lang w:val="ru-RU"/>
        </w:rPr>
        <w:t>научно</w:t>
      </w:r>
      <w:r w:rsidRPr="004D02F2">
        <w:rPr>
          <w:bCs/>
          <w:lang w:val="ru-RU"/>
        </w:rPr>
        <w:t xml:space="preserve"> </w:t>
      </w:r>
      <w:r w:rsidRPr="00ED7A06">
        <w:rPr>
          <w:bCs/>
          <w:lang w:val="ru-RU"/>
        </w:rPr>
        <w:t>обоснованных</w:t>
      </w:r>
      <w:r w:rsidRPr="004D02F2">
        <w:rPr>
          <w:bCs/>
          <w:lang w:val="ru-RU"/>
        </w:rPr>
        <w:t xml:space="preserve"> </w:t>
      </w:r>
      <w:r w:rsidRPr="00ED7A06">
        <w:rPr>
          <w:bCs/>
          <w:lang w:val="ru-RU"/>
        </w:rPr>
        <w:t>показателей</w:t>
      </w:r>
      <w:r w:rsidRPr="004D02F2">
        <w:rPr>
          <w:bCs/>
          <w:lang w:val="ru-RU"/>
        </w:rPr>
        <w:t xml:space="preserve">, </w:t>
      </w:r>
      <w:r w:rsidRPr="00ED7A06">
        <w:rPr>
          <w:bCs/>
          <w:lang w:val="ru-RU"/>
        </w:rPr>
        <w:t>параметров</w:t>
      </w:r>
      <w:r w:rsidRPr="004D02F2">
        <w:rPr>
          <w:bCs/>
          <w:lang w:val="ru-RU"/>
        </w:rPr>
        <w:t xml:space="preserve"> </w:t>
      </w:r>
      <w:r w:rsidRPr="00ED7A06">
        <w:rPr>
          <w:bCs/>
          <w:lang w:val="ru-RU"/>
        </w:rPr>
        <w:t>и</w:t>
      </w:r>
      <w:r w:rsidRPr="004D02F2">
        <w:rPr>
          <w:bCs/>
          <w:lang w:val="ru-RU"/>
        </w:rPr>
        <w:t xml:space="preserve"> </w:t>
      </w:r>
      <w:r w:rsidRPr="00ED7A06">
        <w:rPr>
          <w:bCs/>
          <w:lang w:val="ru-RU"/>
        </w:rPr>
        <w:t>инструментов</w:t>
      </w:r>
      <w:r w:rsidRPr="004D02F2">
        <w:rPr>
          <w:bCs/>
          <w:lang w:val="ru-RU"/>
        </w:rPr>
        <w:t xml:space="preserve"> </w:t>
      </w:r>
      <w:r w:rsidRPr="00ED7A06">
        <w:rPr>
          <w:bCs/>
          <w:lang w:val="ru-RU"/>
        </w:rPr>
        <w:t>для</w:t>
      </w:r>
      <w:r w:rsidRPr="004D02F2">
        <w:rPr>
          <w:bCs/>
          <w:lang w:val="ru-RU"/>
        </w:rPr>
        <w:t xml:space="preserve"> </w:t>
      </w:r>
      <w:r w:rsidRPr="00ED7A06">
        <w:rPr>
          <w:bCs/>
          <w:lang w:val="ru-RU"/>
        </w:rPr>
        <w:t>оценки</w:t>
      </w:r>
      <w:r w:rsidRPr="004D02F2">
        <w:rPr>
          <w:bCs/>
          <w:lang w:val="ru-RU"/>
        </w:rPr>
        <w:t xml:space="preserve"> </w:t>
      </w:r>
      <w:r w:rsidRPr="00ED7A06">
        <w:rPr>
          <w:bCs/>
          <w:lang w:val="ru-RU"/>
        </w:rPr>
        <w:t>хода</w:t>
      </w:r>
      <w:r w:rsidRPr="004D02F2">
        <w:rPr>
          <w:bCs/>
          <w:lang w:val="ru-RU"/>
        </w:rPr>
        <w:t xml:space="preserve"> </w:t>
      </w:r>
      <w:r w:rsidRPr="00ED7A06">
        <w:rPr>
          <w:bCs/>
          <w:lang w:val="ru-RU"/>
        </w:rPr>
        <w:t>осуществления</w:t>
      </w:r>
      <w:r w:rsidRPr="004D02F2">
        <w:rPr>
          <w:bCs/>
          <w:lang w:val="ru-RU"/>
        </w:rPr>
        <w:t xml:space="preserve"> </w:t>
      </w:r>
      <w:r w:rsidRPr="00ED7A06">
        <w:rPr>
          <w:bCs/>
          <w:lang w:val="ru-RU"/>
        </w:rPr>
        <w:t>деятельности</w:t>
      </w:r>
      <w:r w:rsidRPr="004D02F2">
        <w:rPr>
          <w:bCs/>
          <w:lang w:val="ru-RU"/>
        </w:rPr>
        <w:t xml:space="preserve"> </w:t>
      </w:r>
      <w:r w:rsidRPr="00ED7A06">
        <w:rPr>
          <w:bCs/>
          <w:lang w:val="ru-RU"/>
        </w:rPr>
        <w:t>в</w:t>
      </w:r>
      <w:r w:rsidRPr="004D02F2">
        <w:rPr>
          <w:bCs/>
          <w:lang w:val="ru-RU"/>
        </w:rPr>
        <w:t xml:space="preserve"> </w:t>
      </w:r>
      <w:r w:rsidRPr="00ED7A06">
        <w:rPr>
          <w:bCs/>
          <w:lang w:val="ru-RU"/>
        </w:rPr>
        <w:t>области</w:t>
      </w:r>
      <w:r w:rsidRPr="004D02F2">
        <w:rPr>
          <w:bCs/>
          <w:lang w:val="ru-RU"/>
        </w:rPr>
        <w:t xml:space="preserve"> </w:t>
      </w:r>
      <w:r w:rsidRPr="00ED7A06">
        <w:rPr>
          <w:bCs/>
          <w:lang w:val="ru-RU"/>
        </w:rPr>
        <w:t>биоразнообразия</w:t>
      </w:r>
      <w:r w:rsidRPr="004D02F2">
        <w:rPr>
          <w:bCs/>
          <w:lang w:val="ru-RU"/>
        </w:rPr>
        <w:t xml:space="preserve"> </w:t>
      </w:r>
      <w:r w:rsidRPr="00ED7A06">
        <w:rPr>
          <w:bCs/>
          <w:lang w:val="ru-RU"/>
        </w:rPr>
        <w:t>и</w:t>
      </w:r>
      <w:r w:rsidRPr="004D02F2">
        <w:rPr>
          <w:bCs/>
          <w:lang w:val="ru-RU"/>
        </w:rPr>
        <w:t xml:space="preserve"> </w:t>
      </w:r>
      <w:r w:rsidRPr="00ED7A06">
        <w:rPr>
          <w:bCs/>
          <w:lang w:val="ru-RU"/>
        </w:rPr>
        <w:t>здравоохранения</w:t>
      </w:r>
      <w:r w:rsidR="00E405F4" w:rsidRPr="004D02F2">
        <w:rPr>
          <w:lang w:val="ru-RU"/>
        </w:rPr>
        <w:t>;</w:t>
      </w:r>
      <w:r w:rsidR="00227D0C" w:rsidRPr="004D02F2">
        <w:rPr>
          <w:lang w:val="ru-RU"/>
        </w:rPr>
        <w:t xml:space="preserve"> </w:t>
      </w:r>
      <w:r w:rsidRPr="00ED7A06">
        <w:rPr>
          <w:bCs/>
          <w:lang w:val="ru-RU"/>
        </w:rPr>
        <w:t>содействовать</w:t>
      </w:r>
      <w:r w:rsidRPr="004D02F2">
        <w:rPr>
          <w:bCs/>
          <w:lang w:val="ru-RU"/>
        </w:rPr>
        <w:t xml:space="preserve"> </w:t>
      </w:r>
      <w:r w:rsidRPr="00ED7A06">
        <w:rPr>
          <w:bCs/>
          <w:lang w:val="ru-RU"/>
        </w:rPr>
        <w:t>осуществлению</w:t>
      </w:r>
      <w:r w:rsidRPr="004D02F2">
        <w:rPr>
          <w:bCs/>
          <w:lang w:val="ru-RU"/>
        </w:rPr>
        <w:t xml:space="preserve"> </w:t>
      </w:r>
      <w:r w:rsidRPr="00ED7A06">
        <w:rPr>
          <w:bCs/>
          <w:lang w:val="ru-RU"/>
        </w:rPr>
        <w:t>деятельности</w:t>
      </w:r>
      <w:r w:rsidRPr="004D02F2">
        <w:rPr>
          <w:bCs/>
          <w:lang w:val="ru-RU"/>
        </w:rPr>
        <w:t xml:space="preserve"> </w:t>
      </w:r>
      <w:r w:rsidRPr="00ED7A06">
        <w:rPr>
          <w:bCs/>
          <w:lang w:val="ru-RU"/>
        </w:rPr>
        <w:t>по</w:t>
      </w:r>
      <w:r w:rsidRPr="004D02F2">
        <w:rPr>
          <w:bCs/>
          <w:lang w:val="ru-RU"/>
        </w:rPr>
        <w:t xml:space="preserve"> </w:t>
      </w:r>
      <w:r w:rsidRPr="00ED7A06">
        <w:rPr>
          <w:bCs/>
          <w:lang w:val="ru-RU"/>
        </w:rPr>
        <w:t>созданию</w:t>
      </w:r>
      <w:r w:rsidRPr="004D02F2">
        <w:rPr>
          <w:bCs/>
          <w:lang w:val="ru-RU"/>
        </w:rPr>
        <w:t xml:space="preserve"> </w:t>
      </w:r>
      <w:r w:rsidRPr="00ED7A06">
        <w:rPr>
          <w:bCs/>
          <w:lang w:val="ru-RU"/>
        </w:rPr>
        <w:t>потенциала</w:t>
      </w:r>
      <w:r w:rsidRPr="004D02F2">
        <w:rPr>
          <w:bCs/>
          <w:lang w:val="ru-RU"/>
        </w:rPr>
        <w:t xml:space="preserve">, </w:t>
      </w:r>
      <w:r w:rsidRPr="00ED7A06">
        <w:rPr>
          <w:bCs/>
          <w:lang w:val="ru-RU"/>
        </w:rPr>
        <w:t>научно</w:t>
      </w:r>
      <w:r w:rsidRPr="004D02F2">
        <w:rPr>
          <w:bCs/>
          <w:lang w:val="ru-RU"/>
        </w:rPr>
        <w:t>-</w:t>
      </w:r>
      <w:r w:rsidRPr="00ED7A06">
        <w:rPr>
          <w:bCs/>
          <w:lang w:val="ru-RU"/>
        </w:rPr>
        <w:t>техническому</w:t>
      </w:r>
      <w:r w:rsidRPr="004D02F2">
        <w:rPr>
          <w:bCs/>
          <w:lang w:val="ru-RU"/>
        </w:rPr>
        <w:t xml:space="preserve"> </w:t>
      </w:r>
      <w:r w:rsidRPr="00ED7A06">
        <w:rPr>
          <w:bCs/>
          <w:lang w:val="ru-RU"/>
        </w:rPr>
        <w:t>сотрудничеству</w:t>
      </w:r>
      <w:r w:rsidRPr="004D02F2">
        <w:rPr>
          <w:bCs/>
          <w:lang w:val="ru-RU"/>
        </w:rPr>
        <w:t xml:space="preserve"> </w:t>
      </w:r>
      <w:r w:rsidRPr="00ED7A06">
        <w:rPr>
          <w:bCs/>
          <w:lang w:val="ru-RU"/>
        </w:rPr>
        <w:t>и</w:t>
      </w:r>
      <w:r w:rsidRPr="004D02F2">
        <w:rPr>
          <w:bCs/>
          <w:lang w:val="ru-RU"/>
        </w:rPr>
        <w:t xml:space="preserve"> </w:t>
      </w:r>
      <w:r w:rsidRPr="00ED7A06">
        <w:rPr>
          <w:bCs/>
          <w:lang w:val="ru-RU"/>
        </w:rPr>
        <w:t>передаче</w:t>
      </w:r>
      <w:r w:rsidRPr="004D02F2">
        <w:rPr>
          <w:bCs/>
          <w:lang w:val="ru-RU"/>
        </w:rPr>
        <w:t xml:space="preserve"> </w:t>
      </w:r>
      <w:r w:rsidRPr="00ED7A06">
        <w:rPr>
          <w:bCs/>
          <w:lang w:val="ru-RU"/>
        </w:rPr>
        <w:t>технологий</w:t>
      </w:r>
      <w:r w:rsidRPr="004D02F2">
        <w:rPr>
          <w:bCs/>
          <w:lang w:val="ru-RU"/>
        </w:rPr>
        <w:t xml:space="preserve"> </w:t>
      </w:r>
      <w:r w:rsidRPr="00ED7A06">
        <w:rPr>
          <w:bCs/>
          <w:lang w:val="ru-RU"/>
        </w:rPr>
        <w:t>для</w:t>
      </w:r>
      <w:r w:rsidRPr="004D02F2">
        <w:rPr>
          <w:bCs/>
          <w:lang w:val="ru-RU"/>
        </w:rPr>
        <w:t xml:space="preserve"> </w:t>
      </w:r>
      <w:r w:rsidRPr="00ED7A06">
        <w:rPr>
          <w:bCs/>
          <w:lang w:val="ru-RU"/>
        </w:rPr>
        <w:t>поддержки</w:t>
      </w:r>
      <w:r w:rsidRPr="004D02F2">
        <w:rPr>
          <w:bCs/>
          <w:lang w:val="ru-RU"/>
        </w:rPr>
        <w:t xml:space="preserve"> </w:t>
      </w:r>
      <w:r w:rsidRPr="00ED7A06">
        <w:rPr>
          <w:bCs/>
          <w:lang w:val="ru-RU"/>
        </w:rPr>
        <w:t>понимани</w:t>
      </w:r>
      <w:r w:rsidR="004D02F2">
        <w:rPr>
          <w:bCs/>
          <w:lang w:val="ru-RU"/>
        </w:rPr>
        <w:t>я</w:t>
      </w:r>
      <w:r w:rsidRPr="004D02F2">
        <w:rPr>
          <w:bCs/>
          <w:lang w:val="ru-RU"/>
        </w:rPr>
        <w:t xml:space="preserve"> </w:t>
      </w:r>
      <w:r w:rsidRPr="00ED7A06">
        <w:rPr>
          <w:bCs/>
          <w:lang w:val="ru-RU"/>
        </w:rPr>
        <w:t>и</w:t>
      </w:r>
      <w:r w:rsidRPr="004D02F2">
        <w:rPr>
          <w:bCs/>
          <w:lang w:val="ru-RU"/>
        </w:rPr>
        <w:t xml:space="preserve"> </w:t>
      </w:r>
      <w:r w:rsidRPr="00ED7A06">
        <w:rPr>
          <w:bCs/>
          <w:lang w:val="ru-RU"/>
        </w:rPr>
        <w:t>осуществлени</w:t>
      </w:r>
      <w:r w:rsidR="004D02F2">
        <w:rPr>
          <w:bCs/>
          <w:lang w:val="ru-RU"/>
        </w:rPr>
        <w:t>я</w:t>
      </w:r>
      <w:r w:rsidRPr="004D02F2">
        <w:rPr>
          <w:bCs/>
          <w:lang w:val="ru-RU"/>
        </w:rPr>
        <w:t xml:space="preserve"> </w:t>
      </w:r>
      <w:r w:rsidRPr="00ED7A06">
        <w:rPr>
          <w:bCs/>
          <w:lang w:val="ru-RU"/>
        </w:rPr>
        <w:t>Глобального</w:t>
      </w:r>
      <w:r w:rsidRPr="004D02F2">
        <w:rPr>
          <w:bCs/>
          <w:lang w:val="ru-RU"/>
        </w:rPr>
        <w:t xml:space="preserve"> </w:t>
      </w:r>
      <w:r w:rsidRPr="00ED7A06">
        <w:rPr>
          <w:bCs/>
          <w:lang w:val="ru-RU"/>
        </w:rPr>
        <w:t>плана</w:t>
      </w:r>
      <w:r w:rsidRPr="004D02F2">
        <w:rPr>
          <w:bCs/>
          <w:lang w:val="ru-RU"/>
        </w:rPr>
        <w:t xml:space="preserve"> </w:t>
      </w:r>
      <w:r w:rsidRPr="00ED7A06">
        <w:rPr>
          <w:bCs/>
          <w:lang w:val="ru-RU"/>
        </w:rPr>
        <w:t>действий</w:t>
      </w:r>
      <w:r w:rsidR="004D02F2" w:rsidRPr="004D02F2">
        <w:rPr>
          <w:bCs/>
          <w:lang w:val="ru-RU"/>
        </w:rPr>
        <w:t xml:space="preserve"> </w:t>
      </w:r>
      <w:r w:rsidR="004D02F2">
        <w:rPr>
          <w:bCs/>
          <w:lang w:val="ru-RU"/>
        </w:rPr>
        <w:t>в</w:t>
      </w:r>
      <w:r w:rsidR="004D02F2" w:rsidRPr="004D02F2">
        <w:rPr>
          <w:bCs/>
          <w:lang w:val="ru-RU"/>
        </w:rPr>
        <w:t xml:space="preserve"> </w:t>
      </w:r>
      <w:r w:rsidR="004D02F2">
        <w:rPr>
          <w:bCs/>
          <w:lang w:val="ru-RU"/>
        </w:rPr>
        <w:t>области</w:t>
      </w:r>
      <w:r w:rsidR="004D02F2" w:rsidRPr="004D02F2">
        <w:rPr>
          <w:bCs/>
          <w:lang w:val="ru-RU"/>
        </w:rPr>
        <w:t xml:space="preserve"> </w:t>
      </w:r>
      <w:r w:rsidR="004D02F2">
        <w:rPr>
          <w:lang w:val="ru-RU"/>
        </w:rPr>
        <w:t>биоразнообразия и здоровья</w:t>
      </w:r>
      <w:r w:rsidR="007B45BF" w:rsidRPr="004D02F2">
        <w:rPr>
          <w:lang w:val="ru-RU"/>
        </w:rPr>
        <w:t>;</w:t>
      </w:r>
      <w:r w:rsidR="00227D0C" w:rsidRPr="004D02F2">
        <w:rPr>
          <w:lang w:val="ru-RU"/>
        </w:rPr>
        <w:t xml:space="preserve"> </w:t>
      </w:r>
      <w:r w:rsidR="004D02F2" w:rsidRPr="004D02F2">
        <w:rPr>
          <w:lang w:val="ru-RU"/>
        </w:rPr>
        <w:t xml:space="preserve">продолжать повышать осведомленность </w:t>
      </w:r>
      <w:r w:rsidR="004D02F2">
        <w:rPr>
          <w:lang w:val="ru-RU"/>
        </w:rPr>
        <w:t xml:space="preserve">о взаимосвязях между </w:t>
      </w:r>
      <w:r w:rsidR="004D02F2" w:rsidRPr="004D02F2">
        <w:rPr>
          <w:lang w:val="ru-RU"/>
        </w:rPr>
        <w:t>биоразнообразием и здоровьем</w:t>
      </w:r>
      <w:r w:rsidR="00C50BC2" w:rsidRPr="004D02F2">
        <w:rPr>
          <w:lang w:val="ru-RU"/>
        </w:rPr>
        <w:t xml:space="preserve">; </w:t>
      </w:r>
      <w:r w:rsidR="004D02F2" w:rsidRPr="004D02F2">
        <w:rPr>
          <w:lang w:val="ru-RU"/>
        </w:rPr>
        <w:t>расширять и укреплять сотрудничество с международными организациями</w:t>
      </w:r>
      <w:r w:rsidR="004A4991" w:rsidRPr="004D02F2">
        <w:rPr>
          <w:lang w:val="ru-RU"/>
        </w:rPr>
        <w:t xml:space="preserve">; </w:t>
      </w:r>
      <w:r w:rsidR="00DB29B3">
        <w:rPr>
          <w:lang w:val="ru-RU"/>
        </w:rPr>
        <w:t xml:space="preserve">и </w:t>
      </w:r>
      <w:r w:rsidR="004D02F2" w:rsidRPr="004D02F2">
        <w:rPr>
          <w:bCs/>
          <w:lang w:val="ru-RU"/>
        </w:rPr>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w:t>
      </w:r>
      <w:r w:rsidR="00B2280C" w:rsidRPr="004D02F2">
        <w:rPr>
          <w:lang w:val="ru-RU"/>
        </w:rPr>
        <w:t>.</w:t>
      </w:r>
    </w:p>
    <w:p w14:paraId="3B6465DD" w14:textId="4925F40B" w:rsidR="008E3EBC" w:rsidRPr="00445145" w:rsidRDefault="004D02F2" w:rsidP="00C84CBC">
      <w:pPr>
        <w:pStyle w:val="CBDNormalNumber"/>
        <w:ind w:left="540"/>
        <w:rPr>
          <w:lang w:val="ru-RU"/>
        </w:rPr>
      </w:pPr>
      <w:r>
        <w:rPr>
          <w:lang w:val="ru-RU"/>
        </w:rPr>
        <w:t>В</w:t>
      </w:r>
      <w:r w:rsidRPr="004D02F2">
        <w:rPr>
          <w:lang w:val="ru-RU"/>
        </w:rPr>
        <w:t xml:space="preserve"> </w:t>
      </w:r>
      <w:r>
        <w:rPr>
          <w:lang w:val="ru-RU"/>
        </w:rPr>
        <w:t>настоящем</w:t>
      </w:r>
      <w:r w:rsidRPr="004D02F2">
        <w:rPr>
          <w:lang w:val="ru-RU"/>
        </w:rPr>
        <w:t xml:space="preserve"> </w:t>
      </w:r>
      <w:r>
        <w:rPr>
          <w:lang w:val="ru-RU"/>
        </w:rPr>
        <w:t>документе</w:t>
      </w:r>
      <w:r w:rsidRPr="004D02F2">
        <w:rPr>
          <w:lang w:val="ru-RU"/>
        </w:rPr>
        <w:t xml:space="preserve"> </w:t>
      </w:r>
      <w:r>
        <w:rPr>
          <w:lang w:val="ru-RU"/>
        </w:rPr>
        <w:t>содержится</w:t>
      </w:r>
      <w:r w:rsidRPr="004D02F2">
        <w:rPr>
          <w:lang w:val="ru-RU"/>
        </w:rPr>
        <w:t xml:space="preserve"> </w:t>
      </w:r>
      <w:r>
        <w:rPr>
          <w:lang w:val="ru-RU"/>
        </w:rPr>
        <w:t>информация</w:t>
      </w:r>
      <w:r w:rsidR="00B2280C" w:rsidRPr="004D02F2">
        <w:rPr>
          <w:lang w:val="ru-RU"/>
        </w:rPr>
        <w:t xml:space="preserve"> </w:t>
      </w:r>
      <w:r>
        <w:rPr>
          <w:lang w:val="ru-RU"/>
        </w:rPr>
        <w:t>о</w:t>
      </w:r>
      <w:r w:rsidRPr="004D02F2">
        <w:rPr>
          <w:lang w:val="ru-RU"/>
        </w:rPr>
        <w:t xml:space="preserve"> </w:t>
      </w:r>
      <w:r>
        <w:rPr>
          <w:lang w:val="ru-RU"/>
        </w:rPr>
        <w:t>деятельности</w:t>
      </w:r>
      <w:r w:rsidR="00B2280C" w:rsidRPr="004D02F2">
        <w:rPr>
          <w:lang w:val="ru-RU"/>
        </w:rPr>
        <w:t xml:space="preserve"> </w:t>
      </w:r>
      <w:r>
        <w:rPr>
          <w:bCs/>
          <w:lang w:val="ru-RU"/>
        </w:rPr>
        <w:t>в</w:t>
      </w:r>
      <w:r w:rsidRPr="004D02F2">
        <w:rPr>
          <w:bCs/>
          <w:lang w:val="ru-RU"/>
        </w:rPr>
        <w:t xml:space="preserve"> </w:t>
      </w:r>
      <w:r>
        <w:rPr>
          <w:bCs/>
          <w:lang w:val="ru-RU"/>
        </w:rPr>
        <w:t>области</w:t>
      </w:r>
      <w:r w:rsidRPr="004D02F2">
        <w:rPr>
          <w:bCs/>
          <w:lang w:val="ru-RU"/>
        </w:rPr>
        <w:t xml:space="preserve"> </w:t>
      </w:r>
      <w:r>
        <w:rPr>
          <w:lang w:val="ru-RU"/>
        </w:rPr>
        <w:t>биоразнообразия</w:t>
      </w:r>
      <w:r w:rsidRPr="004D02F2">
        <w:rPr>
          <w:lang w:val="ru-RU"/>
        </w:rPr>
        <w:t xml:space="preserve"> </w:t>
      </w:r>
      <w:r>
        <w:rPr>
          <w:lang w:val="ru-RU"/>
        </w:rPr>
        <w:t>и</w:t>
      </w:r>
      <w:r w:rsidRPr="004D02F2">
        <w:rPr>
          <w:lang w:val="ru-RU"/>
        </w:rPr>
        <w:t xml:space="preserve"> </w:t>
      </w:r>
      <w:r>
        <w:rPr>
          <w:lang w:val="ru-RU"/>
        </w:rPr>
        <w:t>здоровья</w:t>
      </w:r>
      <w:r w:rsidRPr="004D02F2">
        <w:rPr>
          <w:lang w:val="ru-RU"/>
        </w:rPr>
        <w:t xml:space="preserve">, </w:t>
      </w:r>
      <w:r>
        <w:rPr>
          <w:lang w:val="ru-RU"/>
        </w:rPr>
        <w:t>осуществленной в соответствии с решением</w:t>
      </w:r>
      <w:r w:rsidR="00B2280C" w:rsidRPr="004D02F2">
        <w:rPr>
          <w:lang w:val="ru-RU"/>
        </w:rPr>
        <w:t xml:space="preserve"> </w:t>
      </w:r>
      <w:hyperlink r:id="rId16" w:history="1">
        <w:r w:rsidR="00B2280C" w:rsidRPr="004D02F2">
          <w:rPr>
            <w:rStyle w:val="Hyperlink"/>
            <w:lang w:val="ru-RU"/>
          </w:rPr>
          <w:t>16/19</w:t>
        </w:r>
      </w:hyperlink>
      <w:r w:rsidR="00115C83" w:rsidRPr="004D02F2">
        <w:rPr>
          <w:lang w:val="ru-RU"/>
        </w:rPr>
        <w:t>.</w:t>
      </w:r>
      <w:r w:rsidR="00B2280C" w:rsidRPr="004D02F2">
        <w:rPr>
          <w:lang w:val="ru-RU"/>
        </w:rPr>
        <w:t xml:space="preserve"> </w:t>
      </w:r>
      <w:r w:rsidR="00445145">
        <w:rPr>
          <w:lang w:val="ru-RU"/>
        </w:rPr>
        <w:t>В</w:t>
      </w:r>
      <w:r w:rsidR="00445145" w:rsidRPr="00445145">
        <w:rPr>
          <w:lang w:val="ru-RU"/>
        </w:rPr>
        <w:t xml:space="preserve"> </w:t>
      </w:r>
      <w:r w:rsidR="00445145">
        <w:rPr>
          <w:lang w:val="ru-RU"/>
        </w:rPr>
        <w:t>разделе</w:t>
      </w:r>
      <w:r w:rsidR="00445145" w:rsidRPr="00445145">
        <w:rPr>
          <w:lang w:val="ru-RU"/>
        </w:rPr>
        <w:t xml:space="preserve"> </w:t>
      </w:r>
      <w:r w:rsidR="00445145" w:rsidRPr="003D3ECD">
        <w:t>II</w:t>
      </w:r>
      <w:r w:rsidR="00445145">
        <w:rPr>
          <w:lang w:val="ru-RU"/>
        </w:rPr>
        <w:t xml:space="preserve"> рассмотрен </w:t>
      </w:r>
      <w:bookmarkStart w:id="0" w:name="_Hlk205528054"/>
      <w:r w:rsidR="00445145">
        <w:rPr>
          <w:lang w:val="ru-RU"/>
        </w:rPr>
        <w:t>прогресс</w:t>
      </w:r>
      <w:r w:rsidR="00445145" w:rsidRPr="00445145">
        <w:rPr>
          <w:lang w:val="ru-RU"/>
        </w:rPr>
        <w:t xml:space="preserve"> </w:t>
      </w:r>
      <w:r w:rsidR="00445145">
        <w:rPr>
          <w:lang w:val="ru-RU"/>
        </w:rPr>
        <w:t>в</w:t>
      </w:r>
      <w:r w:rsidR="00445145" w:rsidRPr="00445145">
        <w:rPr>
          <w:lang w:val="ru-RU"/>
        </w:rPr>
        <w:t xml:space="preserve"> </w:t>
      </w:r>
      <w:r w:rsidR="00445145">
        <w:rPr>
          <w:lang w:val="ru-RU"/>
        </w:rPr>
        <w:t>разработке</w:t>
      </w:r>
      <w:r w:rsidR="00445145" w:rsidRPr="00445145">
        <w:rPr>
          <w:bCs/>
          <w:lang w:val="ru-RU"/>
        </w:rPr>
        <w:t xml:space="preserve"> </w:t>
      </w:r>
      <w:r w:rsidR="00445145" w:rsidRPr="00ED7A06">
        <w:rPr>
          <w:bCs/>
          <w:lang w:val="ru-RU"/>
        </w:rPr>
        <w:t>комплексных</w:t>
      </w:r>
      <w:r w:rsidR="00445145" w:rsidRPr="00445145">
        <w:rPr>
          <w:bCs/>
          <w:lang w:val="ru-RU"/>
        </w:rPr>
        <w:t xml:space="preserve"> </w:t>
      </w:r>
      <w:r w:rsidR="00445145" w:rsidRPr="00ED7A06">
        <w:rPr>
          <w:bCs/>
          <w:lang w:val="ru-RU"/>
        </w:rPr>
        <w:t>научно</w:t>
      </w:r>
      <w:r w:rsidR="00445145" w:rsidRPr="00445145">
        <w:rPr>
          <w:bCs/>
          <w:lang w:val="ru-RU"/>
        </w:rPr>
        <w:t xml:space="preserve"> </w:t>
      </w:r>
      <w:r w:rsidR="00445145" w:rsidRPr="00ED7A06">
        <w:rPr>
          <w:bCs/>
          <w:lang w:val="ru-RU"/>
        </w:rPr>
        <w:t>обоснованных</w:t>
      </w:r>
      <w:r w:rsidR="00445145" w:rsidRPr="00445145">
        <w:rPr>
          <w:bCs/>
          <w:lang w:val="ru-RU"/>
        </w:rPr>
        <w:t xml:space="preserve"> </w:t>
      </w:r>
      <w:r w:rsidR="00445145" w:rsidRPr="00ED7A06">
        <w:rPr>
          <w:bCs/>
          <w:lang w:val="ru-RU"/>
        </w:rPr>
        <w:t>показателей</w:t>
      </w:r>
      <w:r w:rsidR="00445145" w:rsidRPr="00445145">
        <w:rPr>
          <w:bCs/>
          <w:lang w:val="ru-RU"/>
        </w:rPr>
        <w:t xml:space="preserve">, </w:t>
      </w:r>
      <w:r w:rsidR="00445145" w:rsidRPr="00ED7A06">
        <w:rPr>
          <w:bCs/>
          <w:lang w:val="ru-RU"/>
        </w:rPr>
        <w:t>параметров</w:t>
      </w:r>
      <w:r w:rsidR="00445145" w:rsidRPr="00445145">
        <w:rPr>
          <w:bCs/>
          <w:lang w:val="ru-RU"/>
        </w:rPr>
        <w:t xml:space="preserve"> </w:t>
      </w:r>
      <w:r w:rsidR="00445145" w:rsidRPr="00ED7A06">
        <w:rPr>
          <w:bCs/>
          <w:lang w:val="ru-RU"/>
        </w:rPr>
        <w:t>и</w:t>
      </w:r>
      <w:r w:rsidR="00445145" w:rsidRPr="00445145">
        <w:rPr>
          <w:bCs/>
          <w:lang w:val="ru-RU"/>
        </w:rPr>
        <w:t xml:space="preserve"> </w:t>
      </w:r>
      <w:r w:rsidR="00445145" w:rsidRPr="00ED7A06">
        <w:rPr>
          <w:bCs/>
          <w:lang w:val="ru-RU"/>
        </w:rPr>
        <w:t>инструментов</w:t>
      </w:r>
      <w:r w:rsidR="00445145" w:rsidRPr="00445145">
        <w:rPr>
          <w:bCs/>
          <w:lang w:val="ru-RU"/>
        </w:rPr>
        <w:t xml:space="preserve"> </w:t>
      </w:r>
      <w:r w:rsidR="00445145" w:rsidRPr="00ED7A06">
        <w:rPr>
          <w:bCs/>
          <w:lang w:val="ru-RU"/>
        </w:rPr>
        <w:t>для</w:t>
      </w:r>
      <w:r w:rsidR="00445145" w:rsidRPr="00445145">
        <w:rPr>
          <w:bCs/>
          <w:lang w:val="ru-RU"/>
        </w:rPr>
        <w:t xml:space="preserve"> </w:t>
      </w:r>
      <w:r w:rsidR="00445145" w:rsidRPr="00ED7A06">
        <w:rPr>
          <w:bCs/>
          <w:lang w:val="ru-RU"/>
        </w:rPr>
        <w:t>оценки</w:t>
      </w:r>
      <w:r w:rsidR="00445145" w:rsidRPr="00445145">
        <w:rPr>
          <w:bCs/>
          <w:lang w:val="ru-RU"/>
        </w:rPr>
        <w:t xml:space="preserve"> </w:t>
      </w:r>
      <w:r w:rsidR="00445145" w:rsidRPr="00ED7A06">
        <w:rPr>
          <w:bCs/>
          <w:lang w:val="ru-RU"/>
        </w:rPr>
        <w:t>хода</w:t>
      </w:r>
      <w:r w:rsidR="00445145" w:rsidRPr="00445145">
        <w:rPr>
          <w:bCs/>
          <w:lang w:val="ru-RU"/>
        </w:rPr>
        <w:t xml:space="preserve"> </w:t>
      </w:r>
      <w:r w:rsidR="00445145" w:rsidRPr="00ED7A06">
        <w:rPr>
          <w:bCs/>
          <w:lang w:val="ru-RU"/>
        </w:rPr>
        <w:t>осуществления</w:t>
      </w:r>
      <w:r w:rsidR="00445145" w:rsidRPr="00445145">
        <w:rPr>
          <w:bCs/>
          <w:lang w:val="ru-RU"/>
        </w:rPr>
        <w:t xml:space="preserve"> </w:t>
      </w:r>
      <w:r w:rsidR="00445145" w:rsidRPr="00ED7A06">
        <w:rPr>
          <w:bCs/>
          <w:lang w:val="ru-RU"/>
        </w:rPr>
        <w:t>деятельности</w:t>
      </w:r>
      <w:r w:rsidR="00445145" w:rsidRPr="00445145">
        <w:rPr>
          <w:bCs/>
          <w:lang w:val="ru-RU"/>
        </w:rPr>
        <w:t xml:space="preserve"> </w:t>
      </w:r>
      <w:r w:rsidR="00445145" w:rsidRPr="00ED7A06">
        <w:rPr>
          <w:bCs/>
          <w:lang w:val="ru-RU"/>
        </w:rPr>
        <w:t>в</w:t>
      </w:r>
      <w:r w:rsidR="00445145" w:rsidRPr="00445145">
        <w:rPr>
          <w:bCs/>
          <w:lang w:val="ru-RU"/>
        </w:rPr>
        <w:t xml:space="preserve"> </w:t>
      </w:r>
      <w:r w:rsidR="00445145" w:rsidRPr="00ED7A06">
        <w:rPr>
          <w:bCs/>
          <w:lang w:val="ru-RU"/>
        </w:rPr>
        <w:t>области</w:t>
      </w:r>
      <w:r w:rsidR="00445145" w:rsidRPr="00445145">
        <w:rPr>
          <w:bCs/>
          <w:lang w:val="ru-RU"/>
        </w:rPr>
        <w:t xml:space="preserve"> </w:t>
      </w:r>
      <w:r w:rsidR="00445145" w:rsidRPr="00ED7A06">
        <w:rPr>
          <w:bCs/>
          <w:lang w:val="ru-RU"/>
        </w:rPr>
        <w:t>биоразнообразия</w:t>
      </w:r>
      <w:r w:rsidR="00445145" w:rsidRPr="00445145">
        <w:rPr>
          <w:bCs/>
          <w:lang w:val="ru-RU"/>
        </w:rPr>
        <w:t xml:space="preserve"> </w:t>
      </w:r>
      <w:r w:rsidR="00445145" w:rsidRPr="00ED7A06">
        <w:rPr>
          <w:bCs/>
          <w:lang w:val="ru-RU"/>
        </w:rPr>
        <w:t>и</w:t>
      </w:r>
      <w:r w:rsidR="00445145" w:rsidRPr="00445145">
        <w:rPr>
          <w:bCs/>
          <w:lang w:val="ru-RU"/>
        </w:rPr>
        <w:t xml:space="preserve"> </w:t>
      </w:r>
      <w:r w:rsidR="00445145" w:rsidRPr="00ED7A06">
        <w:rPr>
          <w:bCs/>
          <w:lang w:val="ru-RU"/>
        </w:rPr>
        <w:t>здравоохранения</w:t>
      </w:r>
      <w:bookmarkEnd w:id="0"/>
      <w:r w:rsidR="00B2280C" w:rsidRPr="00445145">
        <w:rPr>
          <w:lang w:val="ru-RU"/>
        </w:rPr>
        <w:t xml:space="preserve">, </w:t>
      </w:r>
      <w:bookmarkStart w:id="1" w:name="_Hlk198731993"/>
      <w:r w:rsidR="00445145">
        <w:rPr>
          <w:lang w:val="ru-RU"/>
        </w:rPr>
        <w:t>в разделе</w:t>
      </w:r>
      <w:r w:rsidR="00445145" w:rsidRPr="00445145">
        <w:rPr>
          <w:lang w:val="ru-RU"/>
        </w:rPr>
        <w:t xml:space="preserve"> </w:t>
      </w:r>
      <w:r w:rsidR="00445145" w:rsidRPr="003D3ECD">
        <w:t>III</w:t>
      </w:r>
      <w:r w:rsidR="00445145">
        <w:rPr>
          <w:lang w:val="ru-RU"/>
        </w:rPr>
        <w:t xml:space="preserve"> представлена</w:t>
      </w:r>
      <w:r w:rsidR="00445145" w:rsidRPr="00445145">
        <w:rPr>
          <w:lang w:val="ru-RU"/>
        </w:rPr>
        <w:t xml:space="preserve"> </w:t>
      </w:r>
      <w:r w:rsidR="00445145">
        <w:rPr>
          <w:lang w:val="ru-RU"/>
        </w:rPr>
        <w:t xml:space="preserve">деятельность, связанная с повышением осведомленности, созданием потенциала и сотрудничеством, а в разделе </w:t>
      </w:r>
      <w:bookmarkEnd w:id="1"/>
      <w:r w:rsidR="00445145" w:rsidRPr="003D3ECD">
        <w:t>IV</w:t>
      </w:r>
      <w:r w:rsidR="00445145">
        <w:rPr>
          <w:lang w:val="ru-RU"/>
        </w:rPr>
        <w:t xml:space="preserve"> представлен проект рекомендации для рассмотрения Вспомогательным органом</w:t>
      </w:r>
      <w:r w:rsidR="009A1D54" w:rsidRPr="00445145">
        <w:rPr>
          <w:lang w:val="ru-RU"/>
        </w:rPr>
        <w:t>.</w:t>
      </w:r>
    </w:p>
    <w:p w14:paraId="48854798" w14:textId="5FCEC6E0" w:rsidR="00F8057F" w:rsidRPr="00F35E46" w:rsidRDefault="00F35E46" w:rsidP="008E3EBC">
      <w:pPr>
        <w:pStyle w:val="CBDH1"/>
        <w:numPr>
          <w:ilvl w:val="0"/>
          <w:numId w:val="15"/>
        </w:numPr>
        <w:ind w:left="567" w:hanging="567"/>
        <w:rPr>
          <w:b w:val="0"/>
          <w:bCs/>
          <w:szCs w:val="28"/>
          <w:lang w:val="ru-RU"/>
        </w:rPr>
      </w:pPr>
      <w:r>
        <w:rPr>
          <w:lang w:val="ru-RU"/>
        </w:rPr>
        <w:lastRenderedPageBreak/>
        <w:t>П</w:t>
      </w:r>
      <w:r w:rsidRPr="00F35E46">
        <w:rPr>
          <w:lang w:val="ru-RU"/>
        </w:rPr>
        <w:t>рогресс в разработке</w:t>
      </w:r>
      <w:r w:rsidRPr="00F35E46">
        <w:rPr>
          <w:bCs/>
          <w:lang w:val="ru-RU"/>
        </w:rPr>
        <w:t xml:space="preserve">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w:t>
      </w:r>
    </w:p>
    <w:p w14:paraId="0E52166D" w14:textId="684472E0" w:rsidR="009F0DF8" w:rsidRPr="00624EC7" w:rsidRDefault="00A43D2A" w:rsidP="00CF679B">
      <w:pPr>
        <w:pStyle w:val="CBDNormalNumber"/>
        <w:rPr>
          <w:lang w:val="ru-RU"/>
        </w:rPr>
      </w:pPr>
      <w:r>
        <w:rPr>
          <w:lang w:val="ru-RU"/>
        </w:rPr>
        <w:t>Посредством</w:t>
      </w:r>
      <w:r w:rsidRPr="00A43D2A">
        <w:rPr>
          <w:lang w:val="ru-RU"/>
        </w:rPr>
        <w:t xml:space="preserve"> </w:t>
      </w:r>
      <w:r>
        <w:rPr>
          <w:lang w:val="ru-RU"/>
        </w:rPr>
        <w:t>уведомления</w:t>
      </w:r>
      <w:r w:rsidRPr="00A43D2A">
        <w:rPr>
          <w:lang w:val="ru-RU"/>
        </w:rPr>
        <w:t xml:space="preserve"> №</w:t>
      </w:r>
      <w:r w:rsidRPr="00A43D2A">
        <w:rPr>
          <w:lang w:val="en-US"/>
        </w:rPr>
        <w:t> </w:t>
      </w:r>
      <w:hyperlink r:id="rId17" w:history="1">
        <w:r w:rsidR="00821858" w:rsidRPr="00341196">
          <w:rPr>
            <w:rStyle w:val="Hyperlink"/>
            <w:lang w:val="ru-RU"/>
          </w:rPr>
          <w:t>2025-012</w:t>
        </w:r>
      </w:hyperlink>
      <w:r w:rsidR="00F47B84" w:rsidRPr="00A43D2A">
        <w:rPr>
          <w:lang w:val="ru-RU"/>
        </w:rPr>
        <w:t xml:space="preserve"> </w:t>
      </w:r>
      <w:r>
        <w:rPr>
          <w:lang w:val="ru-RU"/>
        </w:rPr>
        <w:t>от</w:t>
      </w:r>
      <w:r w:rsidR="00DC7C95" w:rsidRPr="00A43D2A">
        <w:rPr>
          <w:lang w:val="ru-RU"/>
        </w:rPr>
        <w:t xml:space="preserve"> </w:t>
      </w:r>
      <w:r w:rsidR="0015438D" w:rsidRPr="00A43D2A">
        <w:rPr>
          <w:lang w:val="ru-RU"/>
        </w:rPr>
        <w:t>7</w:t>
      </w:r>
      <w:r w:rsidR="00DC7C95">
        <w:t> </w:t>
      </w:r>
      <w:r>
        <w:rPr>
          <w:lang w:val="ru-RU"/>
        </w:rPr>
        <w:t>февраля</w:t>
      </w:r>
      <w:r w:rsidR="0015438D" w:rsidRPr="00A43D2A">
        <w:rPr>
          <w:lang w:val="ru-RU"/>
        </w:rPr>
        <w:t xml:space="preserve"> 2025</w:t>
      </w:r>
      <w:r w:rsidRPr="00A43D2A">
        <w:rPr>
          <w:lang w:val="ru-RU"/>
        </w:rPr>
        <w:t xml:space="preserve"> </w:t>
      </w:r>
      <w:r>
        <w:rPr>
          <w:lang w:val="ru-RU"/>
        </w:rPr>
        <w:t>года</w:t>
      </w:r>
      <w:r w:rsidRPr="00A43D2A">
        <w:rPr>
          <w:lang w:val="ru-RU"/>
        </w:rPr>
        <w:t xml:space="preserve"> </w:t>
      </w:r>
      <w:r>
        <w:rPr>
          <w:lang w:val="ru-RU"/>
        </w:rPr>
        <w:t>секретариат</w:t>
      </w:r>
      <w:r w:rsidRPr="00A43D2A">
        <w:rPr>
          <w:lang w:val="ru-RU"/>
        </w:rPr>
        <w:t xml:space="preserve"> </w:t>
      </w:r>
      <w:r>
        <w:rPr>
          <w:lang w:val="ru-RU"/>
        </w:rPr>
        <w:t>предложил</w:t>
      </w:r>
      <w:r w:rsidRPr="00A43D2A">
        <w:rPr>
          <w:lang w:val="ru-RU"/>
        </w:rPr>
        <w:t xml:space="preserve"> </w:t>
      </w:r>
      <w:r>
        <w:rPr>
          <w:lang w:val="ru-RU"/>
        </w:rPr>
        <w:t>Сторонам</w:t>
      </w:r>
      <w:r w:rsidRPr="00A43D2A">
        <w:rPr>
          <w:lang w:val="ru-RU"/>
        </w:rPr>
        <w:t xml:space="preserve">, </w:t>
      </w:r>
      <w:r>
        <w:rPr>
          <w:lang w:val="ru-RU"/>
        </w:rPr>
        <w:t>правительствам</w:t>
      </w:r>
      <w:r w:rsidRPr="00A43D2A">
        <w:rPr>
          <w:lang w:val="ru-RU"/>
        </w:rPr>
        <w:t xml:space="preserve"> </w:t>
      </w:r>
      <w:r>
        <w:rPr>
          <w:lang w:val="ru-RU"/>
        </w:rPr>
        <w:t>других</w:t>
      </w:r>
      <w:r w:rsidRPr="00A43D2A">
        <w:rPr>
          <w:lang w:val="ru-RU"/>
        </w:rPr>
        <w:t xml:space="preserve"> </w:t>
      </w:r>
      <w:r>
        <w:rPr>
          <w:lang w:val="ru-RU"/>
        </w:rPr>
        <w:t>стран</w:t>
      </w:r>
      <w:r w:rsidRPr="00A43D2A">
        <w:rPr>
          <w:lang w:val="ru-RU"/>
        </w:rPr>
        <w:t xml:space="preserve">, </w:t>
      </w:r>
      <w:r>
        <w:rPr>
          <w:lang w:val="ru-RU"/>
        </w:rPr>
        <w:t>коренным</w:t>
      </w:r>
      <w:r w:rsidRPr="00A43D2A">
        <w:rPr>
          <w:lang w:val="ru-RU"/>
        </w:rPr>
        <w:t xml:space="preserve"> </w:t>
      </w:r>
      <w:r>
        <w:rPr>
          <w:lang w:val="ru-RU"/>
        </w:rPr>
        <w:t>народам</w:t>
      </w:r>
      <w:r w:rsidR="00821858" w:rsidRPr="00A43D2A">
        <w:rPr>
          <w:lang w:val="ru-RU"/>
        </w:rPr>
        <w:t xml:space="preserve"> </w:t>
      </w:r>
      <w:r>
        <w:rPr>
          <w:lang w:val="ru-RU"/>
        </w:rPr>
        <w:t>и</w:t>
      </w:r>
      <w:r w:rsidRPr="00A43D2A">
        <w:rPr>
          <w:lang w:val="ru-RU"/>
        </w:rPr>
        <w:t xml:space="preserve"> </w:t>
      </w:r>
      <w:r>
        <w:rPr>
          <w:lang w:val="ru-RU"/>
        </w:rPr>
        <w:t>местным</w:t>
      </w:r>
      <w:r w:rsidRPr="00A43D2A">
        <w:rPr>
          <w:lang w:val="ru-RU"/>
        </w:rPr>
        <w:t xml:space="preserve"> </w:t>
      </w:r>
      <w:r>
        <w:rPr>
          <w:lang w:val="ru-RU"/>
        </w:rPr>
        <w:t>общинам</w:t>
      </w:r>
      <w:r w:rsidRPr="00A43D2A">
        <w:rPr>
          <w:lang w:val="ru-RU"/>
        </w:rPr>
        <w:t xml:space="preserve"> </w:t>
      </w:r>
      <w:r>
        <w:rPr>
          <w:lang w:val="ru-RU"/>
        </w:rPr>
        <w:t>и</w:t>
      </w:r>
      <w:r w:rsidRPr="00A43D2A">
        <w:rPr>
          <w:lang w:val="ru-RU"/>
        </w:rPr>
        <w:t xml:space="preserve"> </w:t>
      </w:r>
      <w:r>
        <w:rPr>
          <w:lang w:val="ru-RU"/>
        </w:rPr>
        <w:t>соответствующим</w:t>
      </w:r>
      <w:r w:rsidRPr="00A43D2A">
        <w:rPr>
          <w:lang w:val="ru-RU"/>
        </w:rPr>
        <w:t xml:space="preserve"> </w:t>
      </w:r>
      <w:r>
        <w:rPr>
          <w:lang w:val="ru-RU"/>
        </w:rPr>
        <w:t>организациям и субъектам деятельности</w:t>
      </w:r>
      <w:r w:rsidR="00F47B84" w:rsidRPr="00A43D2A">
        <w:rPr>
          <w:lang w:val="ru-RU"/>
        </w:rPr>
        <w:t xml:space="preserve"> </w:t>
      </w:r>
      <w:r>
        <w:rPr>
          <w:lang w:val="ru-RU"/>
        </w:rPr>
        <w:t>представить информацию, которая может быть полезной для разработки</w:t>
      </w:r>
      <w:r w:rsidR="00F47B84" w:rsidRPr="00A43D2A">
        <w:rPr>
          <w:lang w:val="ru-RU"/>
        </w:rPr>
        <w:t xml:space="preserve"> </w:t>
      </w:r>
      <w:r w:rsidRPr="00ED7A06">
        <w:rPr>
          <w:bCs/>
          <w:lang w:val="ru-RU"/>
        </w:rPr>
        <w:t>комплексных</w:t>
      </w:r>
      <w:r w:rsidRPr="00445145">
        <w:rPr>
          <w:bCs/>
          <w:lang w:val="ru-RU"/>
        </w:rPr>
        <w:t xml:space="preserve"> </w:t>
      </w:r>
      <w:r w:rsidRPr="00ED7A06">
        <w:rPr>
          <w:bCs/>
          <w:lang w:val="ru-RU"/>
        </w:rPr>
        <w:t>научно</w:t>
      </w:r>
      <w:r w:rsidRPr="00445145">
        <w:rPr>
          <w:bCs/>
          <w:lang w:val="ru-RU"/>
        </w:rPr>
        <w:t xml:space="preserve"> </w:t>
      </w:r>
      <w:r w:rsidRPr="00ED7A06">
        <w:rPr>
          <w:bCs/>
          <w:lang w:val="ru-RU"/>
        </w:rPr>
        <w:t>обоснованных</w:t>
      </w:r>
      <w:r w:rsidRPr="00445145">
        <w:rPr>
          <w:bCs/>
          <w:lang w:val="ru-RU"/>
        </w:rPr>
        <w:t xml:space="preserve"> </w:t>
      </w:r>
      <w:r w:rsidRPr="00ED7A06">
        <w:rPr>
          <w:bCs/>
          <w:lang w:val="ru-RU"/>
        </w:rPr>
        <w:t>показателей</w:t>
      </w:r>
      <w:r w:rsidR="00FF49FE" w:rsidRPr="00A43D2A">
        <w:rPr>
          <w:lang w:val="ru-RU"/>
        </w:rPr>
        <w:t>.</w:t>
      </w:r>
      <w:r w:rsidR="004B7A30" w:rsidRPr="00A43D2A">
        <w:rPr>
          <w:lang w:val="ru-RU"/>
        </w:rPr>
        <w:t xml:space="preserve"> </w:t>
      </w:r>
      <w:r>
        <w:rPr>
          <w:lang w:val="ru-RU"/>
        </w:rPr>
        <w:t>В</w:t>
      </w:r>
      <w:r w:rsidRPr="00A43D2A">
        <w:rPr>
          <w:lang w:val="ru-RU"/>
        </w:rPr>
        <w:t xml:space="preserve"> </w:t>
      </w:r>
      <w:r>
        <w:rPr>
          <w:lang w:val="ru-RU"/>
        </w:rPr>
        <w:t>общей</w:t>
      </w:r>
      <w:r w:rsidRPr="00A43D2A">
        <w:rPr>
          <w:lang w:val="ru-RU"/>
        </w:rPr>
        <w:t xml:space="preserve"> </w:t>
      </w:r>
      <w:r>
        <w:rPr>
          <w:lang w:val="ru-RU"/>
        </w:rPr>
        <w:t>сложности</w:t>
      </w:r>
      <w:r w:rsidR="004B7A30" w:rsidRPr="00A43D2A">
        <w:rPr>
          <w:lang w:val="ru-RU"/>
        </w:rPr>
        <w:t xml:space="preserve"> </w:t>
      </w:r>
      <w:r w:rsidRPr="00A43D2A">
        <w:rPr>
          <w:lang w:val="ru-RU"/>
        </w:rPr>
        <w:t xml:space="preserve">6 </w:t>
      </w:r>
      <w:r>
        <w:rPr>
          <w:lang w:val="ru-RU"/>
        </w:rPr>
        <w:t>Сторон</w:t>
      </w:r>
      <w:r w:rsidR="00894CE9" w:rsidRPr="003D3ECD">
        <w:rPr>
          <w:rStyle w:val="FootnoteReference"/>
        </w:rPr>
        <w:footnoteReference w:id="2"/>
      </w:r>
      <w:r w:rsidR="004B7A30" w:rsidRPr="00A43D2A">
        <w:rPr>
          <w:lang w:val="ru-RU"/>
        </w:rPr>
        <w:t xml:space="preserve"> </w:t>
      </w:r>
      <w:r>
        <w:rPr>
          <w:lang w:val="ru-RU"/>
        </w:rPr>
        <w:t>и</w:t>
      </w:r>
      <w:r w:rsidR="004B7A30" w:rsidRPr="00A43D2A">
        <w:rPr>
          <w:lang w:val="ru-RU"/>
        </w:rPr>
        <w:t xml:space="preserve"> </w:t>
      </w:r>
      <w:r w:rsidR="006053C0" w:rsidRPr="00A43D2A">
        <w:rPr>
          <w:lang w:val="ru-RU"/>
        </w:rPr>
        <w:t>17</w:t>
      </w:r>
      <w:r w:rsidR="004B7A30" w:rsidRPr="00A43D2A">
        <w:rPr>
          <w:lang w:val="ru-RU"/>
        </w:rPr>
        <w:t xml:space="preserve"> </w:t>
      </w:r>
      <w:r>
        <w:rPr>
          <w:lang w:val="ru-RU"/>
        </w:rPr>
        <w:t>организаций и субъектов деятельности</w:t>
      </w:r>
      <w:r w:rsidR="00894CE9" w:rsidRPr="003D3ECD">
        <w:rPr>
          <w:rStyle w:val="FootnoteReference"/>
        </w:rPr>
        <w:footnoteReference w:id="3"/>
      </w:r>
      <w:r w:rsidR="004B7A30" w:rsidRPr="00A43D2A">
        <w:rPr>
          <w:lang w:val="ru-RU"/>
        </w:rPr>
        <w:t xml:space="preserve"> </w:t>
      </w:r>
      <w:r>
        <w:rPr>
          <w:lang w:val="ru-RU"/>
        </w:rPr>
        <w:t>представили информацию</w:t>
      </w:r>
      <w:r w:rsidR="00424BEB" w:rsidRPr="003D3ECD">
        <w:rPr>
          <w:rStyle w:val="FootnoteReference"/>
        </w:rPr>
        <w:footnoteReference w:id="4"/>
      </w:r>
      <w:r>
        <w:rPr>
          <w:lang w:val="ru-RU"/>
        </w:rPr>
        <w:t>.</w:t>
      </w:r>
      <w:r w:rsidR="006053C0" w:rsidRPr="00A43D2A">
        <w:rPr>
          <w:lang w:val="ru-RU"/>
        </w:rPr>
        <w:t xml:space="preserve"> </w:t>
      </w:r>
      <w:r w:rsidR="00624EC7">
        <w:rPr>
          <w:lang w:val="ru-RU"/>
        </w:rPr>
        <w:t>Информация</w:t>
      </w:r>
      <w:r w:rsidR="00624EC7" w:rsidRPr="00624EC7">
        <w:rPr>
          <w:lang w:val="ru-RU"/>
        </w:rPr>
        <w:t xml:space="preserve"> </w:t>
      </w:r>
      <w:r w:rsidR="00624EC7">
        <w:rPr>
          <w:lang w:val="ru-RU"/>
        </w:rPr>
        <w:t>из</w:t>
      </w:r>
      <w:r w:rsidR="00624EC7" w:rsidRPr="00624EC7">
        <w:rPr>
          <w:lang w:val="ru-RU"/>
        </w:rPr>
        <w:t xml:space="preserve"> </w:t>
      </w:r>
      <w:r w:rsidR="00624EC7">
        <w:rPr>
          <w:lang w:val="ru-RU"/>
        </w:rPr>
        <w:t>представленных</w:t>
      </w:r>
      <w:r w:rsidR="00624EC7" w:rsidRPr="00624EC7">
        <w:rPr>
          <w:lang w:val="ru-RU"/>
        </w:rPr>
        <w:t xml:space="preserve"> </w:t>
      </w:r>
      <w:r w:rsidR="00624EC7">
        <w:rPr>
          <w:lang w:val="ru-RU"/>
        </w:rPr>
        <w:t>материалов</w:t>
      </w:r>
      <w:r w:rsidR="00397C11" w:rsidRPr="00624EC7">
        <w:rPr>
          <w:lang w:val="ru-RU"/>
        </w:rPr>
        <w:t xml:space="preserve"> </w:t>
      </w:r>
      <w:r w:rsidR="00624EC7">
        <w:rPr>
          <w:lang w:val="ru-RU"/>
        </w:rPr>
        <w:t>будет</w:t>
      </w:r>
      <w:r w:rsidR="00624EC7" w:rsidRPr="00624EC7">
        <w:rPr>
          <w:lang w:val="ru-RU"/>
        </w:rPr>
        <w:t xml:space="preserve"> </w:t>
      </w:r>
      <w:r w:rsidR="00624EC7">
        <w:rPr>
          <w:lang w:val="ru-RU"/>
        </w:rPr>
        <w:t>использоваться</w:t>
      </w:r>
      <w:r w:rsidR="00624EC7" w:rsidRPr="00624EC7">
        <w:rPr>
          <w:lang w:val="ru-RU"/>
        </w:rPr>
        <w:t xml:space="preserve"> </w:t>
      </w:r>
      <w:r w:rsidR="00624EC7">
        <w:rPr>
          <w:lang w:val="ru-RU"/>
        </w:rPr>
        <w:t>при</w:t>
      </w:r>
      <w:r w:rsidR="00624EC7" w:rsidRPr="00624EC7">
        <w:rPr>
          <w:lang w:val="ru-RU"/>
        </w:rPr>
        <w:t xml:space="preserve"> </w:t>
      </w:r>
      <w:r w:rsidR="00624EC7">
        <w:rPr>
          <w:lang w:val="ru-RU"/>
        </w:rPr>
        <w:t>разработке</w:t>
      </w:r>
      <w:r w:rsidR="00397C11" w:rsidRPr="00624EC7">
        <w:rPr>
          <w:lang w:val="ru-RU"/>
        </w:rPr>
        <w:t xml:space="preserve"> </w:t>
      </w:r>
      <w:r w:rsidR="00624EC7" w:rsidRPr="00ED7A06">
        <w:rPr>
          <w:bCs/>
          <w:lang w:val="ru-RU"/>
        </w:rPr>
        <w:t>комплексных</w:t>
      </w:r>
      <w:r w:rsidR="00624EC7" w:rsidRPr="004D02F2">
        <w:rPr>
          <w:bCs/>
          <w:lang w:val="ru-RU"/>
        </w:rPr>
        <w:t xml:space="preserve"> </w:t>
      </w:r>
      <w:r w:rsidR="00624EC7" w:rsidRPr="00ED7A06">
        <w:rPr>
          <w:bCs/>
          <w:lang w:val="ru-RU"/>
        </w:rPr>
        <w:t>научно</w:t>
      </w:r>
      <w:r w:rsidR="00624EC7" w:rsidRPr="004D02F2">
        <w:rPr>
          <w:bCs/>
          <w:lang w:val="ru-RU"/>
        </w:rPr>
        <w:t xml:space="preserve"> </w:t>
      </w:r>
      <w:r w:rsidR="00624EC7" w:rsidRPr="00ED7A06">
        <w:rPr>
          <w:bCs/>
          <w:lang w:val="ru-RU"/>
        </w:rPr>
        <w:t>обоснованных</w:t>
      </w:r>
      <w:r w:rsidR="00624EC7" w:rsidRPr="004D02F2">
        <w:rPr>
          <w:bCs/>
          <w:lang w:val="ru-RU"/>
        </w:rPr>
        <w:t xml:space="preserve"> </w:t>
      </w:r>
      <w:r w:rsidR="00624EC7" w:rsidRPr="00ED7A06">
        <w:rPr>
          <w:bCs/>
          <w:lang w:val="ru-RU"/>
        </w:rPr>
        <w:t>показателей</w:t>
      </w:r>
      <w:r w:rsidR="00624EC7" w:rsidRPr="004D02F2">
        <w:rPr>
          <w:bCs/>
          <w:lang w:val="ru-RU"/>
        </w:rPr>
        <w:t xml:space="preserve">, </w:t>
      </w:r>
      <w:r w:rsidR="00624EC7" w:rsidRPr="00ED7A06">
        <w:rPr>
          <w:bCs/>
          <w:lang w:val="ru-RU"/>
        </w:rPr>
        <w:t>параметров</w:t>
      </w:r>
      <w:r w:rsidR="00624EC7" w:rsidRPr="004D02F2">
        <w:rPr>
          <w:bCs/>
          <w:lang w:val="ru-RU"/>
        </w:rPr>
        <w:t xml:space="preserve"> </w:t>
      </w:r>
      <w:r w:rsidR="00624EC7" w:rsidRPr="00ED7A06">
        <w:rPr>
          <w:bCs/>
          <w:lang w:val="ru-RU"/>
        </w:rPr>
        <w:t>и</w:t>
      </w:r>
      <w:r w:rsidR="00624EC7" w:rsidRPr="004D02F2">
        <w:rPr>
          <w:bCs/>
          <w:lang w:val="ru-RU"/>
        </w:rPr>
        <w:t xml:space="preserve"> </w:t>
      </w:r>
      <w:r w:rsidR="00624EC7" w:rsidRPr="00ED7A06">
        <w:rPr>
          <w:bCs/>
          <w:lang w:val="ru-RU"/>
        </w:rPr>
        <w:t>инструментов</w:t>
      </w:r>
      <w:r w:rsidR="00624EC7" w:rsidRPr="004D02F2">
        <w:rPr>
          <w:bCs/>
          <w:lang w:val="ru-RU"/>
        </w:rPr>
        <w:t xml:space="preserve"> </w:t>
      </w:r>
      <w:r w:rsidR="00624EC7" w:rsidRPr="00ED7A06">
        <w:rPr>
          <w:bCs/>
          <w:lang w:val="ru-RU"/>
        </w:rPr>
        <w:t>для</w:t>
      </w:r>
      <w:r w:rsidR="00624EC7" w:rsidRPr="004D02F2">
        <w:rPr>
          <w:bCs/>
          <w:lang w:val="ru-RU"/>
        </w:rPr>
        <w:t xml:space="preserve"> </w:t>
      </w:r>
      <w:r w:rsidR="00624EC7" w:rsidRPr="00ED7A06">
        <w:rPr>
          <w:bCs/>
          <w:lang w:val="ru-RU"/>
        </w:rPr>
        <w:t>оценки</w:t>
      </w:r>
      <w:r w:rsidR="00624EC7" w:rsidRPr="004D02F2">
        <w:rPr>
          <w:bCs/>
          <w:lang w:val="ru-RU"/>
        </w:rPr>
        <w:t xml:space="preserve"> </w:t>
      </w:r>
      <w:r w:rsidR="00624EC7" w:rsidRPr="00ED7A06">
        <w:rPr>
          <w:bCs/>
          <w:lang w:val="ru-RU"/>
        </w:rPr>
        <w:t>хода</w:t>
      </w:r>
      <w:r w:rsidR="00624EC7" w:rsidRPr="004D02F2">
        <w:rPr>
          <w:bCs/>
          <w:lang w:val="ru-RU"/>
        </w:rPr>
        <w:t xml:space="preserve"> </w:t>
      </w:r>
      <w:r w:rsidR="00624EC7" w:rsidRPr="00ED7A06">
        <w:rPr>
          <w:bCs/>
          <w:lang w:val="ru-RU"/>
        </w:rPr>
        <w:t>осуществления</w:t>
      </w:r>
      <w:r w:rsidR="00624EC7" w:rsidRPr="004D02F2">
        <w:rPr>
          <w:bCs/>
          <w:lang w:val="ru-RU"/>
        </w:rPr>
        <w:t xml:space="preserve"> </w:t>
      </w:r>
      <w:r w:rsidR="00624EC7" w:rsidRPr="00ED7A06">
        <w:rPr>
          <w:bCs/>
          <w:lang w:val="ru-RU"/>
        </w:rPr>
        <w:t>деятельности</w:t>
      </w:r>
      <w:r w:rsidR="00624EC7">
        <w:rPr>
          <w:bCs/>
          <w:lang w:val="ru-RU"/>
        </w:rPr>
        <w:t>; эта разработка началась лишь в июле</w:t>
      </w:r>
      <w:r w:rsidR="00624EC7" w:rsidRPr="004D02F2">
        <w:rPr>
          <w:bCs/>
          <w:lang w:val="ru-RU"/>
        </w:rPr>
        <w:t xml:space="preserve"> </w:t>
      </w:r>
      <w:r w:rsidR="00D27E30" w:rsidRPr="00624EC7">
        <w:rPr>
          <w:lang w:val="ru-RU"/>
        </w:rPr>
        <w:t>2025</w:t>
      </w:r>
      <w:r w:rsidR="00624EC7">
        <w:rPr>
          <w:lang w:val="ru-RU"/>
        </w:rPr>
        <w:t xml:space="preserve"> года в связи с тем, что потребовалось время для мобилизации финансовых ресурсов, </w:t>
      </w:r>
      <w:r w:rsidR="006D7E28">
        <w:rPr>
          <w:lang w:val="ru-RU"/>
        </w:rPr>
        <w:t>необходимых</w:t>
      </w:r>
      <w:r w:rsidR="00624EC7">
        <w:rPr>
          <w:lang w:val="ru-RU"/>
        </w:rPr>
        <w:t xml:space="preserve"> для привлечения экспертной поддержки</w:t>
      </w:r>
      <w:r w:rsidR="00397C11" w:rsidRPr="00624EC7">
        <w:rPr>
          <w:lang w:val="ru-RU"/>
        </w:rPr>
        <w:t xml:space="preserve">. </w:t>
      </w:r>
    </w:p>
    <w:p w14:paraId="399FC7D2" w14:textId="04F99CEF" w:rsidR="007963BE" w:rsidRPr="00F1529C" w:rsidRDefault="00F1529C" w:rsidP="00616914">
      <w:pPr>
        <w:pStyle w:val="CBDNormalNumber"/>
        <w:ind w:left="540"/>
        <w:rPr>
          <w:lang w:val="ru-RU"/>
        </w:rPr>
      </w:pPr>
      <w:r>
        <w:rPr>
          <w:lang w:val="ru-RU"/>
        </w:rPr>
        <w:t>Представленные материалы содержали</w:t>
      </w:r>
      <w:r w:rsidR="00090AF0" w:rsidRPr="00090AF0">
        <w:rPr>
          <w:lang w:val="ru-RU"/>
        </w:rPr>
        <w:t xml:space="preserve"> широкий спектр </w:t>
      </w:r>
      <w:r>
        <w:rPr>
          <w:lang w:val="ru-RU"/>
        </w:rPr>
        <w:t>информации</w:t>
      </w:r>
      <w:r w:rsidR="00090AF0" w:rsidRPr="00090AF0">
        <w:rPr>
          <w:lang w:val="ru-RU"/>
        </w:rPr>
        <w:t xml:space="preserve">, включая примеры инициатив и докладов, связанных с биоразнообразием и здоровьем, которые могут </w:t>
      </w:r>
      <w:r>
        <w:rPr>
          <w:lang w:val="ru-RU"/>
        </w:rPr>
        <w:t>использоваться при</w:t>
      </w:r>
      <w:r w:rsidR="00090AF0" w:rsidRPr="00090AF0">
        <w:rPr>
          <w:lang w:val="ru-RU"/>
        </w:rPr>
        <w:t xml:space="preserve"> разработке показателей. Пример</w:t>
      </w:r>
      <w:r>
        <w:rPr>
          <w:lang w:val="ru-RU"/>
        </w:rPr>
        <w:t>ы включали</w:t>
      </w:r>
      <w:r w:rsidR="00090AF0" w:rsidRPr="00090AF0">
        <w:rPr>
          <w:lang w:val="ru-RU"/>
        </w:rPr>
        <w:t xml:space="preserve"> показатели, используемые в настоящее время государственными органами или другими организациями; элементы мониторинга, находящиеся в разработке; и инструменты сбора данных, такие как </w:t>
      </w:r>
      <w:r>
        <w:rPr>
          <w:lang w:val="ru-RU"/>
        </w:rPr>
        <w:t>обследования</w:t>
      </w:r>
      <w:r w:rsidR="00090AF0" w:rsidRPr="00090AF0">
        <w:rPr>
          <w:lang w:val="ru-RU"/>
        </w:rPr>
        <w:t xml:space="preserve">, спутниковый мониторинг, </w:t>
      </w:r>
      <w:proofErr w:type="spellStart"/>
      <w:r w:rsidR="00090AF0" w:rsidRPr="00090AF0">
        <w:rPr>
          <w:lang w:val="ru-RU"/>
        </w:rPr>
        <w:t>фотоловушки</w:t>
      </w:r>
      <w:proofErr w:type="spellEnd"/>
      <w:r w:rsidR="00090AF0" w:rsidRPr="00090AF0">
        <w:rPr>
          <w:lang w:val="ru-RU"/>
        </w:rPr>
        <w:t xml:space="preserve">, оценки воздействия, доклады, публикации и веб-сайты. </w:t>
      </w:r>
      <w:r w:rsidR="00090AF0" w:rsidRPr="00F1529C">
        <w:rPr>
          <w:lang w:val="ru-RU"/>
        </w:rPr>
        <w:t>В представленных материалах также упоминались хранилища данных, которые мог</w:t>
      </w:r>
      <w:r>
        <w:rPr>
          <w:lang w:val="ru-RU"/>
        </w:rPr>
        <w:t>ут</w:t>
      </w:r>
      <w:r w:rsidR="00090AF0" w:rsidRPr="00F1529C">
        <w:rPr>
          <w:lang w:val="ru-RU"/>
        </w:rPr>
        <w:t xml:space="preserve"> поддерживать показатели на национальном или глобальном уровне</w:t>
      </w:r>
      <w:r w:rsidRPr="00F1529C">
        <w:rPr>
          <w:lang w:val="ru-RU"/>
        </w:rPr>
        <w:t xml:space="preserve">, </w:t>
      </w:r>
      <w:r>
        <w:rPr>
          <w:lang w:val="ru-RU"/>
        </w:rPr>
        <w:t>такие</w:t>
      </w:r>
      <w:r w:rsidRPr="00F1529C">
        <w:rPr>
          <w:lang w:val="ru-RU"/>
        </w:rPr>
        <w:t xml:space="preserve"> </w:t>
      </w:r>
      <w:r>
        <w:rPr>
          <w:lang w:val="ru-RU"/>
        </w:rPr>
        <w:t>как</w:t>
      </w:r>
      <w:r w:rsidR="00090AF0" w:rsidRPr="00F1529C">
        <w:rPr>
          <w:lang w:val="ru-RU"/>
        </w:rPr>
        <w:t xml:space="preserve"> </w:t>
      </w:r>
      <w:r w:rsidRPr="00F1529C">
        <w:rPr>
          <w:lang w:val="ru-RU"/>
        </w:rPr>
        <w:t>Центр оперативно-аналитической информации о пандемиях и эпидемиях Всемирной организации здравоохранения</w:t>
      </w:r>
      <w:r w:rsidR="00B64B14" w:rsidRPr="003D3ECD">
        <w:rPr>
          <w:rStyle w:val="FootnoteReference"/>
        </w:rPr>
        <w:footnoteReference w:id="5"/>
      </w:r>
      <w:r>
        <w:rPr>
          <w:lang w:val="ru-RU"/>
        </w:rPr>
        <w:t>,</w:t>
      </w:r>
      <w:r w:rsidR="007963BE" w:rsidRPr="00F1529C">
        <w:rPr>
          <w:lang w:val="ru-RU"/>
        </w:rPr>
        <w:t xml:space="preserve"> </w:t>
      </w:r>
      <w:r w:rsidRPr="00F1529C">
        <w:rPr>
          <w:lang w:val="ru-RU"/>
        </w:rPr>
        <w:t>база данных о торговле Конвенции о международной торговле видами дикой фауны и флоры, находящимися под угрозой исчезновения</w:t>
      </w:r>
      <w:r w:rsidR="00791C83" w:rsidRPr="003D3ECD">
        <w:rPr>
          <w:rStyle w:val="FootnoteReference"/>
        </w:rPr>
        <w:footnoteReference w:id="6"/>
      </w:r>
      <w:r>
        <w:rPr>
          <w:lang w:val="ru-RU"/>
        </w:rPr>
        <w:t>,</w:t>
      </w:r>
      <w:r w:rsidR="007963BE" w:rsidRPr="00F1529C">
        <w:rPr>
          <w:lang w:val="ru-RU"/>
        </w:rPr>
        <w:t xml:space="preserve"> </w:t>
      </w:r>
      <w:r>
        <w:rPr>
          <w:lang w:val="ru-RU"/>
        </w:rPr>
        <w:t>и</w:t>
      </w:r>
      <w:r w:rsidR="007963BE" w:rsidRPr="00F1529C">
        <w:rPr>
          <w:lang w:val="ru-RU"/>
        </w:rPr>
        <w:t xml:space="preserve"> </w:t>
      </w:r>
      <w:r w:rsidR="00D9135E">
        <w:rPr>
          <w:lang w:val="ru-RU"/>
        </w:rPr>
        <w:t>Глобальный и</w:t>
      </w:r>
      <w:r w:rsidRPr="00D9135E">
        <w:rPr>
          <w:lang w:val="ru-RU"/>
        </w:rPr>
        <w:t>ндекс безопасности в области здравоохранения</w:t>
      </w:r>
      <w:r w:rsidR="00696DE7" w:rsidRPr="003D3ECD">
        <w:rPr>
          <w:rStyle w:val="FootnoteReference"/>
        </w:rPr>
        <w:footnoteReference w:id="7"/>
      </w:r>
      <w:r w:rsidR="00324A58" w:rsidRPr="00F1529C">
        <w:rPr>
          <w:lang w:val="ru-RU"/>
        </w:rPr>
        <w:t>.</w:t>
      </w:r>
    </w:p>
    <w:p w14:paraId="19A35B92" w14:textId="327E6364" w:rsidR="004F008C" w:rsidRPr="00851BB5" w:rsidRDefault="00851BB5" w:rsidP="00460199">
      <w:pPr>
        <w:pStyle w:val="CBDNormalNumber"/>
        <w:ind w:left="540"/>
        <w:rPr>
          <w:lang w:val="ru-RU"/>
        </w:rPr>
      </w:pPr>
      <w:r w:rsidRPr="00851BB5">
        <w:rPr>
          <w:lang w:val="ru-RU"/>
        </w:rPr>
        <w:t xml:space="preserve">Не все области Глобального плана действий были одинаково отражены в представленных материалах. Некоторые из </w:t>
      </w:r>
      <w:r>
        <w:rPr>
          <w:lang w:val="ru-RU"/>
        </w:rPr>
        <w:t>определенных</w:t>
      </w:r>
      <w:r w:rsidRPr="00851BB5">
        <w:rPr>
          <w:lang w:val="ru-RU"/>
        </w:rPr>
        <w:t xml:space="preserve"> показателей или элементов мониторинга непосредственно соответствовали действиям, перечисленным в Плане, например, в отношении управления видами, загрязнения, городских районов, разработки политики и усилий по </w:t>
      </w:r>
      <w:r>
        <w:rPr>
          <w:lang w:val="ru-RU"/>
        </w:rPr>
        <w:t>учету проблематики</w:t>
      </w:r>
      <w:r w:rsidRPr="00851BB5">
        <w:rPr>
          <w:lang w:val="ru-RU"/>
        </w:rPr>
        <w:t xml:space="preserve"> биоразнообразия. </w:t>
      </w:r>
      <w:r>
        <w:rPr>
          <w:lang w:val="ru-RU"/>
        </w:rPr>
        <w:t>Однако д</w:t>
      </w:r>
      <w:r w:rsidRPr="00851BB5">
        <w:rPr>
          <w:lang w:val="ru-RU"/>
        </w:rPr>
        <w:t xml:space="preserve">ругие носили более общий характер и, </w:t>
      </w:r>
      <w:r>
        <w:rPr>
          <w:lang w:val="ru-RU"/>
        </w:rPr>
        <w:t xml:space="preserve">будучи </w:t>
      </w:r>
      <w:r w:rsidRPr="00851BB5">
        <w:rPr>
          <w:lang w:val="ru-RU"/>
        </w:rPr>
        <w:t>полезны</w:t>
      </w:r>
      <w:r>
        <w:rPr>
          <w:lang w:val="ru-RU"/>
        </w:rPr>
        <w:t>ми</w:t>
      </w:r>
      <w:r w:rsidRPr="00851BB5">
        <w:rPr>
          <w:lang w:val="ru-RU"/>
        </w:rPr>
        <w:t xml:space="preserve"> для мониторинга экологических тенденций, тенденций в области биоразнообразия или здоровья, не отражали прямой связи между биоразнообразием и здоровьем. К последним относ</w:t>
      </w:r>
      <w:r>
        <w:rPr>
          <w:lang w:val="ru-RU"/>
        </w:rPr>
        <w:t>ятся</w:t>
      </w:r>
      <w:r w:rsidRPr="00851BB5">
        <w:rPr>
          <w:lang w:val="ru-RU"/>
        </w:rPr>
        <w:t xml:space="preserve"> показатели, связанные с состоянием биоразнообразия, здоровьем экосистем или тенденциями в популяциях видов</w:t>
      </w:r>
      <w:r w:rsidR="004F008C" w:rsidRPr="00851BB5">
        <w:rPr>
          <w:lang w:val="ru-RU"/>
        </w:rPr>
        <w:t>.</w:t>
      </w:r>
    </w:p>
    <w:p w14:paraId="315405CA" w14:textId="122EDD90" w:rsidR="003928A5" w:rsidRPr="00614E7F" w:rsidRDefault="00851BB5" w:rsidP="00701A9C">
      <w:pPr>
        <w:pStyle w:val="CBDNormalNumber"/>
        <w:ind w:left="540"/>
        <w:rPr>
          <w:lang w:val="ru-RU"/>
        </w:rPr>
      </w:pPr>
      <w:r w:rsidRPr="00851BB5">
        <w:rPr>
          <w:lang w:val="ru-RU"/>
        </w:rPr>
        <w:t>В представленных материалах также были отмечены прошлые и текущие усилия различных организаций и инициатив, которые мог</w:t>
      </w:r>
      <w:r>
        <w:rPr>
          <w:lang w:val="ru-RU"/>
        </w:rPr>
        <w:t>ут</w:t>
      </w:r>
      <w:r w:rsidRPr="00851BB5">
        <w:rPr>
          <w:lang w:val="ru-RU"/>
        </w:rPr>
        <w:t xml:space="preserve"> дополнить работу, проводимую в рамках Конвенции в отношении показателей биоразнообразия и здоровья</w:t>
      </w:r>
      <w:r w:rsidR="007E0ACF" w:rsidRPr="00851BB5">
        <w:rPr>
          <w:lang w:val="ru-RU"/>
        </w:rPr>
        <w:t xml:space="preserve">. </w:t>
      </w:r>
      <w:r w:rsidRPr="00614E7F">
        <w:rPr>
          <w:lang w:val="ru-RU"/>
        </w:rPr>
        <w:t xml:space="preserve">Примерами послужили </w:t>
      </w:r>
      <w:r w:rsidRPr="00614E7F">
        <w:rPr>
          <w:lang w:val="ru-RU"/>
        </w:rPr>
        <w:lastRenderedPageBreak/>
        <w:t xml:space="preserve">разработка </w:t>
      </w:r>
      <w:r>
        <w:rPr>
          <w:lang w:val="ru-RU"/>
        </w:rPr>
        <w:t>параметров</w:t>
      </w:r>
      <w:r w:rsidRPr="00614E7F">
        <w:rPr>
          <w:lang w:val="ru-RU"/>
        </w:rPr>
        <w:t xml:space="preserve"> в рамках руководящих принципов мониторинга и оценки Фонда борьбы с пандемиями</w:t>
      </w:r>
      <w:r w:rsidR="002543FA" w:rsidRPr="003D3ECD">
        <w:rPr>
          <w:rStyle w:val="FootnoteReference"/>
        </w:rPr>
        <w:footnoteReference w:id="8"/>
      </w:r>
      <w:r w:rsidR="00614E7F" w:rsidRPr="00614E7F">
        <w:rPr>
          <w:lang w:val="ru-RU"/>
        </w:rPr>
        <w:t>,</w:t>
      </w:r>
      <w:r w:rsidR="00EE2653" w:rsidRPr="00614E7F">
        <w:rPr>
          <w:lang w:val="ru-RU"/>
        </w:rPr>
        <w:t xml:space="preserve"> </w:t>
      </w:r>
      <w:r w:rsidR="00614E7F" w:rsidRPr="00614E7F">
        <w:rPr>
          <w:lang w:val="ru-RU"/>
        </w:rPr>
        <w:t>текущая разработка организаци</w:t>
      </w:r>
      <w:r w:rsidR="00614E7F">
        <w:rPr>
          <w:lang w:val="ru-RU"/>
        </w:rPr>
        <w:t>ей</w:t>
      </w:r>
      <w:r w:rsidR="00614E7F" w:rsidRPr="00614E7F">
        <w:rPr>
          <w:lang w:val="ru-RU"/>
        </w:rPr>
        <w:t xml:space="preserve"> «</w:t>
      </w:r>
      <w:r w:rsidR="00614E7F" w:rsidRPr="00614E7F">
        <w:rPr>
          <w:lang w:val="en-US"/>
        </w:rPr>
        <w:t>The</w:t>
      </w:r>
      <w:r w:rsidR="00614E7F" w:rsidRPr="00614E7F">
        <w:rPr>
          <w:lang w:val="ru-RU"/>
        </w:rPr>
        <w:t xml:space="preserve"> </w:t>
      </w:r>
      <w:r w:rsidR="00614E7F" w:rsidRPr="00614E7F">
        <w:rPr>
          <w:lang w:val="en-US"/>
        </w:rPr>
        <w:t>Nature</w:t>
      </w:r>
      <w:r w:rsidR="00614E7F" w:rsidRPr="00614E7F">
        <w:rPr>
          <w:lang w:val="ru-RU"/>
        </w:rPr>
        <w:t xml:space="preserve"> </w:t>
      </w:r>
      <w:r w:rsidR="00614E7F" w:rsidRPr="00614E7F">
        <w:rPr>
          <w:lang w:val="en-US"/>
        </w:rPr>
        <w:t>Conservancy</w:t>
      </w:r>
      <w:r w:rsidR="00614E7F" w:rsidRPr="00614E7F">
        <w:rPr>
          <w:lang w:val="ru-RU"/>
        </w:rPr>
        <w:t>»</w:t>
      </w:r>
      <w:r w:rsidR="00614E7F">
        <w:rPr>
          <w:lang w:val="ru-RU"/>
        </w:rPr>
        <w:t xml:space="preserve"> </w:t>
      </w:r>
      <w:r w:rsidR="00614E7F" w:rsidRPr="00614E7F">
        <w:rPr>
          <w:lang w:val="ru-RU"/>
        </w:rPr>
        <w:t xml:space="preserve">набора инструментов для оценки </w:t>
      </w:r>
      <w:r w:rsidR="00614E7F">
        <w:rPr>
          <w:lang w:val="ru-RU"/>
        </w:rPr>
        <w:t xml:space="preserve">в рамках </w:t>
      </w:r>
      <w:r w:rsidR="00614E7F" w:rsidRPr="00614E7F">
        <w:rPr>
          <w:lang w:val="ru-RU"/>
        </w:rPr>
        <w:t>концепции «Единое здоровье» и исследование Альянса по детерминантам здоровья коренных народов по оценке институциональных структур для улучшения здоровья и благополучия коренных народов во всем мире (инструмент измерения детерминант здоровья коренных народов</w:t>
      </w:r>
      <w:r w:rsidR="00701A9C" w:rsidRPr="00614E7F">
        <w:rPr>
          <w:lang w:val="ru-RU"/>
        </w:rPr>
        <w:t>)</w:t>
      </w:r>
      <w:r w:rsidR="00BE50C6" w:rsidRPr="00D741AC">
        <w:rPr>
          <w:rStyle w:val="FootnoteReference"/>
        </w:rPr>
        <w:footnoteReference w:id="9"/>
      </w:r>
      <w:r w:rsidR="00614E7F">
        <w:rPr>
          <w:lang w:val="ru-RU"/>
        </w:rPr>
        <w:t>.</w:t>
      </w:r>
    </w:p>
    <w:p w14:paraId="78D8E495" w14:textId="2F293531" w:rsidR="00BC1D55" w:rsidRPr="00175F79" w:rsidRDefault="00614E7F" w:rsidP="008E3EBC">
      <w:pPr>
        <w:pStyle w:val="CBDNormalNumber"/>
        <w:ind w:left="540"/>
        <w:rPr>
          <w:lang w:val="ru-RU"/>
        </w:rPr>
      </w:pPr>
      <w:r w:rsidRPr="00614E7F">
        <w:rPr>
          <w:lang w:val="ru-RU"/>
        </w:rPr>
        <w:t xml:space="preserve">Наконец, в представленных материалах также была подчеркнута важность использования существующих показателей, разработанных для </w:t>
      </w:r>
      <w:proofErr w:type="spellStart"/>
      <w:r w:rsidRPr="00614E7F">
        <w:rPr>
          <w:lang w:val="ru-RU"/>
        </w:rPr>
        <w:t>Куньминско</w:t>
      </w:r>
      <w:proofErr w:type="spellEnd"/>
      <w:r w:rsidRPr="00614E7F">
        <w:rPr>
          <w:lang w:val="ru-RU"/>
        </w:rPr>
        <w:t xml:space="preserve">-Монреальской глобальной рамочной программы </w:t>
      </w:r>
      <w:r>
        <w:rPr>
          <w:lang w:val="ru-RU"/>
        </w:rPr>
        <w:t>в области</w:t>
      </w:r>
      <w:r w:rsidRPr="00614E7F">
        <w:rPr>
          <w:lang w:val="ru-RU"/>
        </w:rPr>
        <w:t xml:space="preserve"> биоразнообрази</w:t>
      </w:r>
      <w:r>
        <w:rPr>
          <w:lang w:val="ru-RU"/>
        </w:rPr>
        <w:t>я</w:t>
      </w:r>
      <w:r w:rsidRPr="00614E7F">
        <w:rPr>
          <w:lang w:val="ru-RU"/>
        </w:rPr>
        <w:t xml:space="preserve"> или других многосторонних процессов, таких как показатели, разработанные в рамках Целей в области устойчивого развития</w:t>
      </w:r>
      <w:r w:rsidR="00132006" w:rsidRPr="003D3ECD">
        <w:rPr>
          <w:rStyle w:val="FootnoteReference"/>
        </w:rPr>
        <w:footnoteReference w:id="10"/>
      </w:r>
      <w:r>
        <w:rPr>
          <w:lang w:val="ru-RU"/>
        </w:rPr>
        <w:t>,</w:t>
      </w:r>
      <w:r w:rsidR="00A00387" w:rsidRPr="00614E7F">
        <w:rPr>
          <w:lang w:val="ru-RU"/>
        </w:rPr>
        <w:t xml:space="preserve"> </w:t>
      </w:r>
      <w:r w:rsidRPr="00614E7F">
        <w:rPr>
          <w:lang w:val="ru-RU"/>
        </w:rPr>
        <w:t xml:space="preserve">и других многосторонних природоохранных соглашений. В этом контексте перечень потенциально применимых показателей, связанных с биоразнообразием и здоровьем, из этих процессов также будет использован </w:t>
      </w:r>
      <w:r w:rsidR="00175F79">
        <w:rPr>
          <w:lang w:val="ru-RU"/>
        </w:rPr>
        <w:t>при</w:t>
      </w:r>
      <w:r w:rsidRPr="00614E7F">
        <w:rPr>
          <w:lang w:val="ru-RU"/>
        </w:rPr>
        <w:t xml:space="preserve"> разработк</w:t>
      </w:r>
      <w:r w:rsidR="00175F79">
        <w:rPr>
          <w:lang w:val="ru-RU"/>
        </w:rPr>
        <w:t>е</w:t>
      </w:r>
      <w:r w:rsidRPr="00614E7F">
        <w:rPr>
          <w:lang w:val="ru-RU"/>
        </w:rPr>
        <w:t xml:space="preserve"> </w:t>
      </w:r>
      <w:r w:rsidR="00175F79" w:rsidRPr="00ED7A06">
        <w:rPr>
          <w:bCs/>
          <w:lang w:val="ru-RU"/>
        </w:rPr>
        <w:t>комплексных</w:t>
      </w:r>
      <w:r w:rsidR="00175F79" w:rsidRPr="00445145">
        <w:rPr>
          <w:bCs/>
          <w:lang w:val="ru-RU"/>
        </w:rPr>
        <w:t xml:space="preserve"> </w:t>
      </w:r>
      <w:r w:rsidR="00175F79" w:rsidRPr="00ED7A06">
        <w:rPr>
          <w:bCs/>
          <w:lang w:val="ru-RU"/>
        </w:rPr>
        <w:t>научно</w:t>
      </w:r>
      <w:r w:rsidR="00175F79" w:rsidRPr="00445145">
        <w:rPr>
          <w:bCs/>
          <w:lang w:val="ru-RU"/>
        </w:rPr>
        <w:t xml:space="preserve"> </w:t>
      </w:r>
      <w:r w:rsidR="00175F79" w:rsidRPr="00ED7A06">
        <w:rPr>
          <w:bCs/>
          <w:lang w:val="ru-RU"/>
        </w:rPr>
        <w:t>обоснованных</w:t>
      </w:r>
      <w:r w:rsidR="00175F79" w:rsidRPr="00445145">
        <w:rPr>
          <w:bCs/>
          <w:lang w:val="ru-RU"/>
        </w:rPr>
        <w:t xml:space="preserve"> </w:t>
      </w:r>
      <w:r w:rsidR="00175F79" w:rsidRPr="00ED7A06">
        <w:rPr>
          <w:bCs/>
          <w:lang w:val="ru-RU"/>
        </w:rPr>
        <w:t>показателей</w:t>
      </w:r>
      <w:r w:rsidR="00175F79" w:rsidRPr="00445145">
        <w:rPr>
          <w:bCs/>
          <w:lang w:val="ru-RU"/>
        </w:rPr>
        <w:t xml:space="preserve">, </w:t>
      </w:r>
      <w:r w:rsidR="00175F79" w:rsidRPr="00ED7A06">
        <w:rPr>
          <w:bCs/>
          <w:lang w:val="ru-RU"/>
        </w:rPr>
        <w:t>параметров</w:t>
      </w:r>
      <w:r w:rsidR="00175F79" w:rsidRPr="00445145">
        <w:rPr>
          <w:bCs/>
          <w:lang w:val="ru-RU"/>
        </w:rPr>
        <w:t xml:space="preserve"> </w:t>
      </w:r>
      <w:r w:rsidR="00175F79" w:rsidRPr="00ED7A06">
        <w:rPr>
          <w:bCs/>
          <w:lang w:val="ru-RU"/>
        </w:rPr>
        <w:t>и</w:t>
      </w:r>
      <w:r w:rsidR="00175F79" w:rsidRPr="00445145">
        <w:rPr>
          <w:bCs/>
          <w:lang w:val="ru-RU"/>
        </w:rPr>
        <w:t xml:space="preserve"> </w:t>
      </w:r>
      <w:r w:rsidR="00175F79" w:rsidRPr="00ED7A06">
        <w:rPr>
          <w:bCs/>
          <w:lang w:val="ru-RU"/>
        </w:rPr>
        <w:t>инструментов</w:t>
      </w:r>
      <w:r w:rsidR="00175F79" w:rsidRPr="00445145">
        <w:rPr>
          <w:bCs/>
          <w:lang w:val="ru-RU"/>
        </w:rPr>
        <w:t xml:space="preserve"> </w:t>
      </w:r>
      <w:r w:rsidR="00175F79" w:rsidRPr="00ED7A06">
        <w:rPr>
          <w:bCs/>
          <w:lang w:val="ru-RU"/>
        </w:rPr>
        <w:t>для</w:t>
      </w:r>
      <w:r w:rsidR="00175F79" w:rsidRPr="00445145">
        <w:rPr>
          <w:bCs/>
          <w:lang w:val="ru-RU"/>
        </w:rPr>
        <w:t xml:space="preserve"> </w:t>
      </w:r>
      <w:r w:rsidR="00175F79" w:rsidRPr="00ED7A06">
        <w:rPr>
          <w:bCs/>
          <w:lang w:val="ru-RU"/>
        </w:rPr>
        <w:t>оценки</w:t>
      </w:r>
      <w:r w:rsidR="00175F79" w:rsidRPr="00445145">
        <w:rPr>
          <w:bCs/>
          <w:lang w:val="ru-RU"/>
        </w:rPr>
        <w:t xml:space="preserve"> </w:t>
      </w:r>
      <w:r w:rsidR="00175F79" w:rsidRPr="00ED7A06">
        <w:rPr>
          <w:bCs/>
          <w:lang w:val="ru-RU"/>
        </w:rPr>
        <w:t>хода</w:t>
      </w:r>
      <w:r w:rsidR="00175F79" w:rsidRPr="00445145">
        <w:rPr>
          <w:bCs/>
          <w:lang w:val="ru-RU"/>
        </w:rPr>
        <w:t xml:space="preserve"> </w:t>
      </w:r>
      <w:r w:rsidR="00175F79" w:rsidRPr="00ED7A06">
        <w:rPr>
          <w:bCs/>
          <w:lang w:val="ru-RU"/>
        </w:rPr>
        <w:t>осуществления</w:t>
      </w:r>
      <w:r w:rsidR="00175F79" w:rsidRPr="00445145">
        <w:rPr>
          <w:bCs/>
          <w:lang w:val="ru-RU"/>
        </w:rPr>
        <w:t xml:space="preserve"> </w:t>
      </w:r>
      <w:r w:rsidR="00175F79" w:rsidRPr="00ED7A06">
        <w:rPr>
          <w:bCs/>
          <w:lang w:val="ru-RU"/>
        </w:rPr>
        <w:t>деятельности</w:t>
      </w:r>
      <w:r w:rsidR="00175F79" w:rsidRPr="00445145">
        <w:rPr>
          <w:bCs/>
          <w:lang w:val="ru-RU"/>
        </w:rPr>
        <w:t xml:space="preserve"> </w:t>
      </w:r>
      <w:r w:rsidRPr="00614E7F">
        <w:rPr>
          <w:lang w:val="ru-RU"/>
        </w:rPr>
        <w:t>в ближайшие месяцы</w:t>
      </w:r>
      <w:r w:rsidR="00BC1D55" w:rsidRPr="00175F79">
        <w:rPr>
          <w:lang w:val="ru-RU"/>
        </w:rPr>
        <w:t>.</w:t>
      </w:r>
    </w:p>
    <w:p w14:paraId="270A9E63" w14:textId="1E7DE23E" w:rsidR="00CC2AF5" w:rsidRPr="00E73CBC" w:rsidRDefault="00E73CBC" w:rsidP="008E3EBC">
      <w:pPr>
        <w:pStyle w:val="CBDNormalNumber"/>
        <w:ind w:left="540"/>
        <w:rPr>
          <w:lang w:val="ru-RU"/>
        </w:rPr>
      </w:pPr>
      <w:bookmarkStart w:id="3" w:name="_Hlk205536690"/>
      <w:r w:rsidRPr="00E73CBC">
        <w:rPr>
          <w:lang w:val="ru-RU"/>
        </w:rPr>
        <w:t xml:space="preserve">Ниже изложены этапы выполнения </w:t>
      </w:r>
      <w:r>
        <w:rPr>
          <w:lang w:val="ru-RU"/>
        </w:rPr>
        <w:t>поручения</w:t>
      </w:r>
      <w:r w:rsidRPr="00E73CBC">
        <w:rPr>
          <w:lang w:val="ru-RU"/>
        </w:rPr>
        <w:t xml:space="preserve"> Конференции Сторон 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w:t>
      </w:r>
      <w:r w:rsidR="00C63B35">
        <w:rPr>
          <w:lang w:val="ru-RU"/>
        </w:rPr>
        <w:t>равоохранения</w:t>
      </w:r>
      <w:r w:rsidRPr="00E73CBC">
        <w:rPr>
          <w:lang w:val="ru-RU"/>
        </w:rPr>
        <w:t>, включая ориентировочные мероприятия и сроки</w:t>
      </w:r>
      <w:r w:rsidR="00E2799E" w:rsidRPr="00E73CBC">
        <w:rPr>
          <w:lang w:val="ru-RU"/>
        </w:rPr>
        <w:t>:</w:t>
      </w:r>
    </w:p>
    <w:p w14:paraId="08785402" w14:textId="57C2FC76" w:rsidR="006A3E5E" w:rsidRPr="00C63B35" w:rsidRDefault="00C63B35" w:rsidP="00566784">
      <w:pPr>
        <w:pStyle w:val="CBDNormalNumber"/>
        <w:numPr>
          <w:ilvl w:val="1"/>
          <w:numId w:val="9"/>
        </w:numPr>
        <w:rPr>
          <w:lang w:val="ru-RU"/>
        </w:rPr>
      </w:pPr>
      <w:r>
        <w:rPr>
          <w:lang w:val="ru-RU"/>
        </w:rPr>
        <w:t>н</w:t>
      </w:r>
      <w:r w:rsidRPr="00C63B35">
        <w:rPr>
          <w:lang w:val="ru-RU"/>
        </w:rPr>
        <w:t xml:space="preserve">азначение </w:t>
      </w:r>
      <w:r>
        <w:rPr>
          <w:lang w:val="ru-RU"/>
        </w:rPr>
        <w:t>группы</w:t>
      </w:r>
      <w:r w:rsidRPr="00C63B35">
        <w:rPr>
          <w:lang w:val="ru-RU"/>
        </w:rPr>
        <w:t xml:space="preserve"> консультантов и начало работы</w:t>
      </w:r>
      <w:r w:rsidR="00B02185" w:rsidRPr="00C63B35">
        <w:rPr>
          <w:lang w:val="ru-RU"/>
        </w:rPr>
        <w:t xml:space="preserve">: </w:t>
      </w:r>
      <w:r>
        <w:rPr>
          <w:lang w:val="ru-RU"/>
        </w:rPr>
        <w:t>июль</w:t>
      </w:r>
      <w:r w:rsidR="00CD3BE1" w:rsidRPr="00C63B35">
        <w:rPr>
          <w:lang w:val="ru-RU"/>
        </w:rPr>
        <w:t xml:space="preserve"> 2025</w:t>
      </w:r>
      <w:r>
        <w:rPr>
          <w:lang w:val="ru-RU"/>
        </w:rPr>
        <w:t xml:space="preserve"> года</w:t>
      </w:r>
      <w:r w:rsidR="008E3EBC" w:rsidRPr="00C63B35">
        <w:rPr>
          <w:lang w:val="ru-RU"/>
        </w:rPr>
        <w:t>;</w:t>
      </w:r>
    </w:p>
    <w:p w14:paraId="5F857A90" w14:textId="01F6AFFD" w:rsidR="00566784" w:rsidRPr="00C63B35" w:rsidRDefault="00C63B35" w:rsidP="00566784">
      <w:pPr>
        <w:pStyle w:val="CBDNormalNumber"/>
        <w:numPr>
          <w:ilvl w:val="1"/>
          <w:numId w:val="9"/>
        </w:numPr>
        <w:rPr>
          <w:lang w:val="ru-RU"/>
        </w:rPr>
      </w:pPr>
      <w:r>
        <w:rPr>
          <w:lang w:val="ru-RU"/>
        </w:rPr>
        <w:t>экспертная</w:t>
      </w:r>
      <w:r w:rsidRPr="00C63B35">
        <w:rPr>
          <w:lang w:val="ru-RU"/>
        </w:rPr>
        <w:t xml:space="preserve"> </w:t>
      </w:r>
      <w:r>
        <w:rPr>
          <w:lang w:val="ru-RU"/>
        </w:rPr>
        <w:t>консультация</w:t>
      </w:r>
      <w:r w:rsidR="00795FFA" w:rsidRPr="003D3ECD">
        <w:rPr>
          <w:rStyle w:val="FootnoteReference"/>
        </w:rPr>
        <w:footnoteReference w:id="11"/>
      </w:r>
      <w:r w:rsidR="00795FFA" w:rsidRPr="00C63B35">
        <w:rPr>
          <w:lang w:val="ru-RU"/>
        </w:rPr>
        <w:t xml:space="preserve"> </w:t>
      </w:r>
      <w:r>
        <w:rPr>
          <w:lang w:val="ru-RU"/>
        </w:rPr>
        <w:t>в</w:t>
      </w:r>
      <w:r w:rsidRPr="00C63B35">
        <w:rPr>
          <w:lang w:val="ru-RU"/>
        </w:rPr>
        <w:t xml:space="preserve"> поддержк</w:t>
      </w:r>
      <w:r>
        <w:rPr>
          <w:lang w:val="ru-RU"/>
        </w:rPr>
        <w:t>у</w:t>
      </w:r>
      <w:r w:rsidRPr="00C63B35">
        <w:rPr>
          <w:lang w:val="ru-RU"/>
        </w:rPr>
        <w:t xml:space="preserve"> разработки комплексных научно обоснованных показателей с приглашением Четырехстороннего сотрудничества по вопросам «Единого здоровья» и других организаций, работающих </w:t>
      </w:r>
      <w:r>
        <w:rPr>
          <w:lang w:val="ru-RU"/>
        </w:rPr>
        <w:t xml:space="preserve">в настоящее время </w:t>
      </w:r>
      <w:r w:rsidRPr="00C63B35">
        <w:rPr>
          <w:lang w:val="ru-RU"/>
        </w:rPr>
        <w:t>на стыке биоразнообразия и здоровья</w:t>
      </w:r>
      <w:r w:rsidR="00FA36DA" w:rsidRPr="003D3ECD">
        <w:rPr>
          <w:rStyle w:val="FootnoteReference"/>
        </w:rPr>
        <w:footnoteReference w:id="12"/>
      </w:r>
      <w:r>
        <w:rPr>
          <w:lang w:val="ru-RU"/>
        </w:rPr>
        <w:t>:</w:t>
      </w:r>
      <w:r w:rsidR="00437C48" w:rsidRPr="00C63B35">
        <w:rPr>
          <w:lang w:val="ru-RU"/>
        </w:rPr>
        <w:t xml:space="preserve"> </w:t>
      </w:r>
      <w:r>
        <w:rPr>
          <w:lang w:val="ru-RU"/>
        </w:rPr>
        <w:t xml:space="preserve">сентябрь </w:t>
      </w:r>
      <w:r w:rsidR="00D208E9" w:rsidRPr="00C63B35">
        <w:rPr>
          <w:lang w:val="ru-RU"/>
        </w:rPr>
        <w:t>2025</w:t>
      </w:r>
      <w:r>
        <w:rPr>
          <w:lang w:val="ru-RU"/>
        </w:rPr>
        <w:t xml:space="preserve"> года</w:t>
      </w:r>
      <w:r w:rsidR="008E3EBC" w:rsidRPr="00C63B35">
        <w:rPr>
          <w:lang w:val="ru-RU"/>
        </w:rPr>
        <w:t>;</w:t>
      </w:r>
    </w:p>
    <w:p w14:paraId="19FBE5DA" w14:textId="04F7D07E" w:rsidR="00FD2CE2" w:rsidRPr="00C63B35" w:rsidRDefault="00C63B35" w:rsidP="00421B61">
      <w:pPr>
        <w:pStyle w:val="CBDNormalNumber"/>
        <w:numPr>
          <w:ilvl w:val="1"/>
          <w:numId w:val="9"/>
        </w:numPr>
        <w:rPr>
          <w:lang w:val="ru-RU"/>
        </w:rPr>
      </w:pPr>
      <w:r>
        <w:rPr>
          <w:lang w:val="ru-RU"/>
        </w:rPr>
        <w:t>р</w:t>
      </w:r>
      <w:r w:rsidRPr="00C63B35">
        <w:rPr>
          <w:lang w:val="ru-RU"/>
        </w:rPr>
        <w:t xml:space="preserve">ассылка официального уведомления с предложением принять участие в </w:t>
      </w:r>
      <w:r>
        <w:rPr>
          <w:lang w:val="ru-RU"/>
        </w:rPr>
        <w:t>коллегиальном обзоре</w:t>
      </w:r>
      <w:r w:rsidRPr="00C63B35">
        <w:rPr>
          <w:lang w:val="ru-RU"/>
        </w:rPr>
        <w:t xml:space="preserve"> первого проекта: </w:t>
      </w:r>
      <w:r w:rsidR="00FC23BA">
        <w:rPr>
          <w:lang w:val="ru-RU"/>
        </w:rPr>
        <w:t>н</w:t>
      </w:r>
      <w:r w:rsidRPr="00C63B35">
        <w:rPr>
          <w:lang w:val="ru-RU"/>
        </w:rPr>
        <w:t>оябрь</w:t>
      </w:r>
      <w:r w:rsidR="00B32F06" w:rsidRPr="00C63B35">
        <w:rPr>
          <w:lang w:val="ru-RU"/>
        </w:rPr>
        <w:t xml:space="preserve"> 2025</w:t>
      </w:r>
      <w:r w:rsidR="00FC23BA">
        <w:rPr>
          <w:lang w:val="ru-RU"/>
        </w:rPr>
        <w:t xml:space="preserve"> года</w:t>
      </w:r>
      <w:r w:rsidR="0014726A" w:rsidRPr="00C63B35">
        <w:rPr>
          <w:lang w:val="ru-RU"/>
        </w:rPr>
        <w:t>;</w:t>
      </w:r>
    </w:p>
    <w:p w14:paraId="33B5F740" w14:textId="0C500AE9" w:rsidR="00B00305" w:rsidRPr="00FC23BA" w:rsidRDefault="00FC23BA" w:rsidP="00421B61">
      <w:pPr>
        <w:pStyle w:val="CBDNormalNumber"/>
        <w:numPr>
          <w:ilvl w:val="1"/>
          <w:numId w:val="9"/>
        </w:numPr>
        <w:rPr>
          <w:lang w:val="ru-RU"/>
        </w:rPr>
      </w:pPr>
      <w:r>
        <w:rPr>
          <w:lang w:val="ru-RU"/>
        </w:rPr>
        <w:t>коллегиальный обзор</w:t>
      </w:r>
      <w:r w:rsidR="003A2537" w:rsidRPr="00FC23BA">
        <w:rPr>
          <w:lang w:val="ru-RU"/>
        </w:rPr>
        <w:t>:</w:t>
      </w:r>
      <w:r w:rsidR="00B00305" w:rsidRPr="00FC23BA">
        <w:rPr>
          <w:lang w:val="ru-RU"/>
        </w:rPr>
        <w:t xml:space="preserve"> </w:t>
      </w:r>
      <w:r>
        <w:rPr>
          <w:lang w:val="ru-RU"/>
        </w:rPr>
        <w:t>ноябрь</w:t>
      </w:r>
      <w:r w:rsidR="00196877" w:rsidRPr="00FC23BA">
        <w:rPr>
          <w:lang w:val="ru-RU"/>
        </w:rPr>
        <w:t>/</w:t>
      </w:r>
      <w:r>
        <w:rPr>
          <w:lang w:val="ru-RU"/>
        </w:rPr>
        <w:t>декабрь</w:t>
      </w:r>
      <w:r w:rsidR="00B32F06" w:rsidRPr="00FC23BA">
        <w:rPr>
          <w:lang w:val="ru-RU"/>
        </w:rPr>
        <w:t xml:space="preserve"> 2025</w:t>
      </w:r>
      <w:r>
        <w:rPr>
          <w:lang w:val="ru-RU"/>
        </w:rPr>
        <w:t xml:space="preserve"> года</w:t>
      </w:r>
      <w:r w:rsidR="008E3EBC" w:rsidRPr="00FC23BA">
        <w:rPr>
          <w:lang w:val="ru-RU"/>
        </w:rPr>
        <w:t>;</w:t>
      </w:r>
    </w:p>
    <w:p w14:paraId="2C9325B2" w14:textId="2A8236DF" w:rsidR="00082582" w:rsidRPr="00FC23BA" w:rsidRDefault="00FC23BA" w:rsidP="00D741AC">
      <w:pPr>
        <w:pStyle w:val="CBDNormalNumber"/>
        <w:numPr>
          <w:ilvl w:val="1"/>
          <w:numId w:val="9"/>
        </w:numPr>
        <w:rPr>
          <w:lang w:val="ru-RU"/>
        </w:rPr>
      </w:pPr>
      <w:r>
        <w:rPr>
          <w:lang w:val="ru-RU"/>
        </w:rPr>
        <w:t>п</w:t>
      </w:r>
      <w:r w:rsidRPr="00FC23BA">
        <w:rPr>
          <w:lang w:val="ru-RU"/>
        </w:rPr>
        <w:t>редставление окончательного проекта 17-</w:t>
      </w:r>
      <w:r>
        <w:rPr>
          <w:lang w:val="ru-RU"/>
        </w:rPr>
        <w:t>му</w:t>
      </w:r>
      <w:r w:rsidRPr="00FC23BA">
        <w:rPr>
          <w:lang w:val="ru-RU"/>
        </w:rPr>
        <w:t xml:space="preserve"> совещани</w:t>
      </w:r>
      <w:r>
        <w:rPr>
          <w:lang w:val="ru-RU"/>
        </w:rPr>
        <w:t>ю</w:t>
      </w:r>
      <w:r w:rsidRPr="00FC23BA">
        <w:rPr>
          <w:lang w:val="ru-RU"/>
        </w:rPr>
        <w:t xml:space="preserve"> Конференции Сторон (19-30 октября </w:t>
      </w:r>
      <w:r w:rsidR="00D82BB3" w:rsidRPr="00FC23BA">
        <w:rPr>
          <w:lang w:val="ru-RU"/>
        </w:rPr>
        <w:t>2026</w:t>
      </w:r>
      <w:r>
        <w:rPr>
          <w:lang w:val="ru-RU"/>
        </w:rPr>
        <w:t xml:space="preserve"> года</w:t>
      </w:r>
      <w:r w:rsidR="00D82BB3" w:rsidRPr="00FC23BA">
        <w:rPr>
          <w:lang w:val="ru-RU"/>
        </w:rPr>
        <w:t>)</w:t>
      </w:r>
      <w:bookmarkEnd w:id="3"/>
      <w:r w:rsidR="00563293" w:rsidRPr="00D741AC">
        <w:rPr>
          <w:rStyle w:val="FootnoteReference"/>
        </w:rPr>
        <w:footnoteReference w:id="13"/>
      </w:r>
      <w:r>
        <w:rPr>
          <w:lang w:val="ru-RU"/>
        </w:rPr>
        <w:t>.</w:t>
      </w:r>
    </w:p>
    <w:p w14:paraId="71722BF9" w14:textId="69A8E2CE" w:rsidR="00EC63CE" w:rsidRPr="00090AF0" w:rsidRDefault="00090AF0" w:rsidP="008E3EBC">
      <w:pPr>
        <w:pStyle w:val="CBDH1"/>
        <w:numPr>
          <w:ilvl w:val="0"/>
          <w:numId w:val="15"/>
        </w:numPr>
        <w:ind w:left="567" w:hanging="567"/>
        <w:rPr>
          <w:lang w:val="ru-RU"/>
        </w:rPr>
      </w:pPr>
      <w:r>
        <w:rPr>
          <w:lang w:val="ru-RU"/>
        </w:rPr>
        <w:t>Д</w:t>
      </w:r>
      <w:r w:rsidRPr="00090AF0">
        <w:rPr>
          <w:lang w:val="ru-RU"/>
        </w:rPr>
        <w:t>еятельность, связанная с повышением осведомленности, созданием потенциала и сотрудничеством</w:t>
      </w:r>
    </w:p>
    <w:p w14:paraId="415F9FC8" w14:textId="28E82464" w:rsidR="00645916" w:rsidRPr="005D5F9B" w:rsidRDefault="007C54F5" w:rsidP="00BC4A7D">
      <w:pPr>
        <w:pStyle w:val="CBDNormalNumber"/>
        <w:ind w:left="540"/>
        <w:rPr>
          <w:lang w:val="ru-RU"/>
        </w:rPr>
      </w:pPr>
      <w:bookmarkStart w:id="5" w:name="_Hlk205538800"/>
      <w:r w:rsidRPr="007C54F5">
        <w:rPr>
          <w:lang w:val="ru-RU"/>
        </w:rPr>
        <w:t xml:space="preserve">Как указано в разделе </w:t>
      </w:r>
      <w:r w:rsidRPr="007C54F5">
        <w:t>I</w:t>
      </w:r>
      <w:r w:rsidRPr="007C54F5">
        <w:rPr>
          <w:lang w:val="ru-RU"/>
        </w:rPr>
        <w:t>, в своем решении</w:t>
      </w:r>
      <w:r>
        <w:rPr>
          <w:lang w:val="ru-RU"/>
        </w:rPr>
        <w:t xml:space="preserve"> </w:t>
      </w:r>
      <w:hyperlink r:id="rId18" w:history="1">
        <w:r w:rsidRPr="007C54F5">
          <w:rPr>
            <w:rStyle w:val="Hyperlink"/>
            <w:lang w:val="ru-RU"/>
          </w:rPr>
          <w:t>16/19</w:t>
        </w:r>
      </w:hyperlink>
      <w:r w:rsidRPr="007C54F5">
        <w:rPr>
          <w:lang w:val="ru-RU"/>
        </w:rPr>
        <w:t xml:space="preserve"> Конференция Сторон </w:t>
      </w:r>
      <w:r w:rsidR="005D5F9B">
        <w:rPr>
          <w:lang w:val="ru-RU"/>
        </w:rPr>
        <w:t>поручила</w:t>
      </w:r>
      <w:r w:rsidRPr="007C54F5">
        <w:rPr>
          <w:lang w:val="ru-RU"/>
        </w:rPr>
        <w:t xml:space="preserve"> Исполнительно</w:t>
      </w:r>
      <w:r w:rsidR="005D5F9B">
        <w:rPr>
          <w:lang w:val="ru-RU"/>
        </w:rPr>
        <w:t>му</w:t>
      </w:r>
      <w:r w:rsidRPr="007C54F5">
        <w:rPr>
          <w:lang w:val="ru-RU"/>
        </w:rPr>
        <w:t xml:space="preserve"> секретар</w:t>
      </w:r>
      <w:r w:rsidR="005D5F9B">
        <w:rPr>
          <w:lang w:val="ru-RU"/>
        </w:rPr>
        <w:t>ю</w:t>
      </w:r>
      <w:r w:rsidRPr="007C54F5">
        <w:rPr>
          <w:lang w:val="ru-RU"/>
        </w:rPr>
        <w:t xml:space="preserve"> осуществ</w:t>
      </w:r>
      <w:r w:rsidR="005D5F9B">
        <w:rPr>
          <w:lang w:val="ru-RU"/>
        </w:rPr>
        <w:t>лять такую деятельность</w:t>
      </w:r>
      <w:r w:rsidRPr="007C54F5">
        <w:rPr>
          <w:lang w:val="ru-RU"/>
        </w:rPr>
        <w:t xml:space="preserve">, как содействие </w:t>
      </w:r>
      <w:r w:rsidR="005D5F9B">
        <w:rPr>
          <w:lang w:val="ru-RU"/>
        </w:rPr>
        <w:t>созданию</w:t>
      </w:r>
      <w:r w:rsidRPr="007C54F5">
        <w:rPr>
          <w:lang w:val="ru-RU"/>
        </w:rPr>
        <w:t xml:space="preserve"> потенциала, </w:t>
      </w:r>
      <w:r w:rsidR="005D5F9B" w:rsidRPr="007C54F5">
        <w:rPr>
          <w:lang w:val="ru-RU"/>
        </w:rPr>
        <w:t>научно</w:t>
      </w:r>
      <w:r w:rsidR="005D5F9B">
        <w:rPr>
          <w:lang w:val="ru-RU"/>
        </w:rPr>
        <w:t>-</w:t>
      </w:r>
      <w:r w:rsidRPr="007C54F5">
        <w:rPr>
          <w:lang w:val="ru-RU"/>
        </w:rPr>
        <w:t xml:space="preserve">техническому сотрудничеству и передаче технологий для поддержки </w:t>
      </w:r>
      <w:r w:rsidR="005D5F9B">
        <w:rPr>
          <w:lang w:val="ru-RU"/>
        </w:rPr>
        <w:t>понимания</w:t>
      </w:r>
      <w:r w:rsidRPr="007C54F5">
        <w:rPr>
          <w:lang w:val="ru-RU"/>
        </w:rPr>
        <w:t xml:space="preserve"> Глобального плана действий; продолжение работы по повышению осведомленности о взаимосвязях между биоразнообразием и здоровьем; а также расширение и укрепление сотрудничества с международными организациями. </w:t>
      </w:r>
      <w:r w:rsidRPr="005D5F9B">
        <w:rPr>
          <w:lang w:val="ru-RU"/>
        </w:rPr>
        <w:t xml:space="preserve">В ответ на эти </w:t>
      </w:r>
      <w:r w:rsidR="005D5F9B">
        <w:rPr>
          <w:lang w:val="ru-RU"/>
        </w:rPr>
        <w:t>поручения</w:t>
      </w:r>
      <w:r w:rsidRPr="005D5F9B">
        <w:rPr>
          <w:lang w:val="ru-RU"/>
        </w:rPr>
        <w:t xml:space="preserve"> </w:t>
      </w:r>
      <w:r w:rsidR="005D5F9B">
        <w:rPr>
          <w:lang w:val="ru-RU"/>
        </w:rPr>
        <w:t>с</w:t>
      </w:r>
      <w:r w:rsidRPr="005D5F9B">
        <w:rPr>
          <w:lang w:val="ru-RU"/>
        </w:rPr>
        <w:t>екретариат провел следующие мероприятия</w:t>
      </w:r>
      <w:r w:rsidR="005140E0" w:rsidRPr="005D5F9B">
        <w:rPr>
          <w:lang w:val="ru-RU"/>
        </w:rPr>
        <w:t>:</w:t>
      </w:r>
    </w:p>
    <w:p w14:paraId="440446C5" w14:textId="4AEE1E7D" w:rsidR="005140E0" w:rsidRPr="005D5F9B" w:rsidRDefault="005D5F9B" w:rsidP="00D741AC">
      <w:pPr>
        <w:pStyle w:val="CBDNormalNumber"/>
        <w:numPr>
          <w:ilvl w:val="1"/>
          <w:numId w:val="27"/>
        </w:numPr>
        <w:ind w:firstLine="513"/>
        <w:rPr>
          <w:i/>
          <w:iCs/>
          <w:lang w:val="ru-RU"/>
        </w:rPr>
      </w:pPr>
      <w:r>
        <w:rPr>
          <w:i/>
          <w:iCs/>
          <w:lang w:val="ru-RU"/>
        </w:rPr>
        <w:t>Информационный вебинар</w:t>
      </w:r>
      <w:r w:rsidR="00240E80" w:rsidRPr="005D5F9B">
        <w:rPr>
          <w:lang w:val="ru-RU"/>
        </w:rPr>
        <w:t>.</w:t>
      </w:r>
      <w:r w:rsidR="004B6081" w:rsidRPr="005D5F9B">
        <w:rPr>
          <w:lang w:val="ru-RU"/>
        </w:rPr>
        <w:t xml:space="preserve"> </w:t>
      </w:r>
      <w:r w:rsidRPr="005D5F9B">
        <w:rPr>
          <w:lang w:val="ru-RU"/>
        </w:rPr>
        <w:t xml:space="preserve">25 марта 2025 года был проведен вебинар, посвященный Глобальному плану действий и </w:t>
      </w:r>
      <w:r>
        <w:rPr>
          <w:lang w:val="ru-RU"/>
        </w:rPr>
        <w:t>учету</w:t>
      </w:r>
      <w:r w:rsidRPr="005D5F9B">
        <w:rPr>
          <w:lang w:val="ru-RU"/>
        </w:rPr>
        <w:t xml:space="preserve"> взаимосвязей биоразнообразия и </w:t>
      </w:r>
      <w:r w:rsidRPr="005D5F9B">
        <w:rPr>
          <w:lang w:val="ru-RU"/>
        </w:rPr>
        <w:lastRenderedPageBreak/>
        <w:t>здоровья</w:t>
      </w:r>
      <w:r w:rsidR="00FF4E42" w:rsidRPr="003D3ECD">
        <w:rPr>
          <w:rStyle w:val="FootnoteReference"/>
        </w:rPr>
        <w:footnoteReference w:id="14"/>
      </w:r>
      <w:r>
        <w:rPr>
          <w:lang w:val="ru-RU"/>
        </w:rPr>
        <w:t>.</w:t>
      </w:r>
      <w:r w:rsidR="00FF4E42" w:rsidRPr="005D5F9B">
        <w:rPr>
          <w:lang w:val="ru-RU"/>
        </w:rPr>
        <w:t xml:space="preserve"> </w:t>
      </w:r>
      <w:r w:rsidRPr="00BE58D4">
        <w:rPr>
          <w:lang w:val="ru-RU"/>
        </w:rPr>
        <w:t xml:space="preserve">В </w:t>
      </w:r>
      <w:r w:rsidRPr="00AC3FF2">
        <w:rPr>
          <w:lang w:val="ru-RU"/>
        </w:rPr>
        <w:t>общей сложности в вебинаре приняло участие 339 человек</w:t>
      </w:r>
      <w:r w:rsidRPr="00BE58D4">
        <w:rPr>
          <w:lang w:val="ru-RU"/>
        </w:rPr>
        <w:t xml:space="preserve">. </w:t>
      </w:r>
      <w:r w:rsidRPr="005D5F9B">
        <w:rPr>
          <w:lang w:val="ru-RU"/>
        </w:rPr>
        <w:t xml:space="preserve">Его целью было повышение осведомленности о важности Плана и подчеркивание критически важных связей между благополучием человека и здоровой окружающей средой. Ряд организаций и инициатив выступили партнерами </w:t>
      </w:r>
      <w:r>
        <w:rPr>
          <w:lang w:val="ru-RU"/>
        </w:rPr>
        <w:t>с</w:t>
      </w:r>
      <w:r w:rsidRPr="005D5F9B">
        <w:rPr>
          <w:lang w:val="ru-RU"/>
        </w:rPr>
        <w:t>екретариата в проведении презентаций, демонстрирующих, как План поддерживает их соответствующие сферы деятельности</w:t>
      </w:r>
      <w:r>
        <w:rPr>
          <w:lang w:val="ru-RU"/>
        </w:rPr>
        <w:t>.</w:t>
      </w:r>
    </w:p>
    <w:p w14:paraId="210D0EE5" w14:textId="6E16472F" w:rsidR="00C8520D" w:rsidRPr="00AC3FF2" w:rsidRDefault="00AC3FF2" w:rsidP="008E3EBC">
      <w:pPr>
        <w:pStyle w:val="CBDNormalNumber"/>
        <w:numPr>
          <w:ilvl w:val="1"/>
          <w:numId w:val="27"/>
        </w:numPr>
        <w:ind w:firstLine="513"/>
        <w:rPr>
          <w:lang w:val="ru-RU"/>
        </w:rPr>
      </w:pPr>
      <w:r w:rsidRPr="00AC3FF2">
        <w:rPr>
          <w:i/>
          <w:iCs/>
          <w:lang w:val="ru-RU"/>
        </w:rPr>
        <w:t>Разработка информационных и просветительских материалов.</w:t>
      </w:r>
      <w:r w:rsidRPr="00AC3FF2">
        <w:rPr>
          <w:lang w:val="ru-RU"/>
        </w:rPr>
        <w:t xml:space="preserve"> Было подготовлено несколько публикаций в социальных сетях, посвященных актуальности вопросов биоразнообразия и здоровья, а также Глобального плана действий. Кроме того, был создан видеоролик</w:t>
      </w:r>
      <w:r w:rsidR="00DB5D7B" w:rsidRPr="003D3ECD">
        <w:rPr>
          <w:rStyle w:val="FootnoteReference"/>
        </w:rPr>
        <w:footnoteReference w:id="15"/>
      </w:r>
      <w:r w:rsidRPr="00AC3FF2">
        <w:rPr>
          <w:lang w:val="ru-RU"/>
        </w:rPr>
        <w:t>,</w:t>
      </w:r>
      <w:r w:rsidR="008436FF" w:rsidRPr="00AC3FF2">
        <w:rPr>
          <w:lang w:val="ru-RU"/>
        </w:rPr>
        <w:t xml:space="preserve"> </w:t>
      </w:r>
      <w:r w:rsidRPr="00AC3FF2">
        <w:rPr>
          <w:lang w:val="ru-RU"/>
        </w:rPr>
        <w:t xml:space="preserve">призванный разъяснить значение итогов </w:t>
      </w:r>
      <w:r>
        <w:rPr>
          <w:lang w:val="ru-RU"/>
        </w:rPr>
        <w:t>16-</w:t>
      </w:r>
      <w:r w:rsidRPr="00AC3FF2">
        <w:rPr>
          <w:lang w:val="ru-RU"/>
        </w:rPr>
        <w:t>го совещания Конференции Сторон</w:t>
      </w:r>
      <w:r>
        <w:rPr>
          <w:lang w:val="ru-RU"/>
        </w:rPr>
        <w:t>, касающихся</w:t>
      </w:r>
      <w:r w:rsidRPr="00AC3FF2">
        <w:rPr>
          <w:lang w:val="ru-RU"/>
        </w:rPr>
        <w:t xml:space="preserve"> вопрос</w:t>
      </w:r>
      <w:r>
        <w:rPr>
          <w:lang w:val="ru-RU"/>
        </w:rPr>
        <w:t>ов</w:t>
      </w:r>
      <w:r w:rsidRPr="00AC3FF2">
        <w:rPr>
          <w:lang w:val="ru-RU"/>
        </w:rPr>
        <w:t xml:space="preserve"> биоразнообразия и здоровья. Видеоролик включал краткое введение о важности биоразнообразия для здоровья и обзор Плана</w:t>
      </w:r>
      <w:r>
        <w:rPr>
          <w:lang w:val="ru-RU"/>
        </w:rPr>
        <w:t>.</w:t>
      </w:r>
    </w:p>
    <w:p w14:paraId="646734E2" w14:textId="39C8525B" w:rsidR="00EB4F0D" w:rsidRPr="00CA4B2F" w:rsidRDefault="00AC3FF2" w:rsidP="00D741AC">
      <w:pPr>
        <w:pStyle w:val="CBDNormalNumber"/>
        <w:numPr>
          <w:ilvl w:val="1"/>
          <w:numId w:val="27"/>
        </w:numPr>
        <w:rPr>
          <w:lang w:val="ru-RU"/>
        </w:rPr>
      </w:pPr>
      <w:r w:rsidRPr="00AC3FF2">
        <w:rPr>
          <w:i/>
          <w:iCs/>
          <w:lang w:val="ru-RU"/>
        </w:rPr>
        <w:t>Мероприятия по сотрудничеству</w:t>
      </w:r>
      <w:r w:rsidR="001E44DF" w:rsidRPr="00AC3FF2">
        <w:rPr>
          <w:i/>
          <w:iCs/>
          <w:lang w:val="ru-RU"/>
        </w:rPr>
        <w:t>.</w:t>
      </w:r>
      <w:r w:rsidR="003372FE" w:rsidRPr="00AC3FF2">
        <w:rPr>
          <w:lang w:val="ru-RU"/>
        </w:rPr>
        <w:t xml:space="preserve"> </w:t>
      </w:r>
      <w:r w:rsidRPr="00AC3FF2">
        <w:rPr>
          <w:lang w:val="ru-RU"/>
        </w:rPr>
        <w:t>Секретариат установил партнерские отношения с несколькими организациями в области биоразнообразия и здоровья. Например, он сотрудничал в проведении упомянутого выше информационного вебинара, выступил партнером в инициативе «Природа для здоровья»</w:t>
      </w:r>
      <w:r w:rsidR="00F81C3D" w:rsidRPr="003D3ECD">
        <w:rPr>
          <w:rStyle w:val="FootnoteReference"/>
        </w:rPr>
        <w:footnoteReference w:id="16"/>
      </w:r>
      <w:r w:rsidR="00D67AD2" w:rsidRPr="00AC3FF2">
        <w:rPr>
          <w:lang w:val="ru-RU"/>
        </w:rPr>
        <w:t xml:space="preserve"> </w:t>
      </w:r>
      <w:r>
        <w:rPr>
          <w:lang w:val="ru-RU"/>
        </w:rPr>
        <w:t>и</w:t>
      </w:r>
      <w:r w:rsidR="008C319A" w:rsidRPr="00AC3FF2">
        <w:rPr>
          <w:lang w:val="ru-RU"/>
        </w:rPr>
        <w:t xml:space="preserve"> </w:t>
      </w:r>
      <w:r w:rsidRPr="00AC3FF2">
        <w:rPr>
          <w:lang w:val="ru-RU"/>
        </w:rPr>
        <w:t>совместно с другими организациями</w:t>
      </w:r>
      <w:r w:rsidR="008C319A" w:rsidRPr="00D741AC">
        <w:rPr>
          <w:rStyle w:val="FootnoteReference"/>
        </w:rPr>
        <w:footnoteReference w:id="17"/>
      </w:r>
      <w:r w:rsidR="00D37788" w:rsidRPr="00AC3FF2">
        <w:rPr>
          <w:lang w:val="ru-RU"/>
        </w:rPr>
        <w:t xml:space="preserve"> </w:t>
      </w:r>
      <w:r w:rsidRPr="00AC3FF2">
        <w:rPr>
          <w:lang w:val="ru-RU"/>
        </w:rPr>
        <w:t xml:space="preserve">принял участие в </w:t>
      </w:r>
      <w:r>
        <w:rPr>
          <w:lang w:val="ru-RU"/>
        </w:rPr>
        <w:t>семинаре</w:t>
      </w:r>
      <w:r w:rsidRPr="00AC3FF2">
        <w:rPr>
          <w:lang w:val="ru-RU"/>
        </w:rPr>
        <w:t>, направленном на выявление ключевых элементов мониторинга, которые могут служить сигналами раннего предупреждения о нарушениях, способных негативно повлиять на здоровье людей, животных и окружающей среды</w:t>
      </w:r>
      <w:r w:rsidR="004875D3" w:rsidRPr="00AC3FF2">
        <w:rPr>
          <w:lang w:val="ru-RU"/>
        </w:rPr>
        <w:t xml:space="preserve">. </w:t>
      </w:r>
      <w:r w:rsidR="00CA4B2F">
        <w:rPr>
          <w:lang w:val="ru-RU"/>
        </w:rPr>
        <w:t>Кроме</w:t>
      </w:r>
      <w:r w:rsidR="00CA4B2F" w:rsidRPr="00CA4B2F">
        <w:rPr>
          <w:lang w:val="ru-RU"/>
        </w:rPr>
        <w:t xml:space="preserve"> </w:t>
      </w:r>
      <w:r w:rsidR="00CA4B2F">
        <w:rPr>
          <w:lang w:val="ru-RU"/>
        </w:rPr>
        <w:t>того</w:t>
      </w:r>
      <w:r w:rsidR="0055169D" w:rsidRPr="00CA4B2F">
        <w:rPr>
          <w:lang w:val="ru-RU"/>
        </w:rPr>
        <w:t xml:space="preserve">, </w:t>
      </w:r>
      <w:r w:rsidR="00CA4B2F">
        <w:rPr>
          <w:lang w:val="ru-RU"/>
        </w:rPr>
        <w:t>во</w:t>
      </w:r>
      <w:r w:rsidR="00CA4B2F" w:rsidRPr="00CA4B2F">
        <w:rPr>
          <w:lang w:val="ru-RU"/>
        </w:rPr>
        <w:t xml:space="preserve"> </w:t>
      </w:r>
      <w:r w:rsidR="00CA4B2F">
        <w:rPr>
          <w:lang w:val="ru-RU"/>
        </w:rPr>
        <w:t>исполнение</w:t>
      </w:r>
      <w:r w:rsidR="00CA4B2F" w:rsidRPr="00CA4B2F">
        <w:rPr>
          <w:lang w:val="ru-RU"/>
        </w:rPr>
        <w:t xml:space="preserve"> </w:t>
      </w:r>
      <w:r w:rsidR="00CA4B2F">
        <w:rPr>
          <w:lang w:val="ru-RU"/>
        </w:rPr>
        <w:t>пункта</w:t>
      </w:r>
      <w:r w:rsidR="00EB4F0D" w:rsidRPr="00CA4B2F">
        <w:rPr>
          <w:lang w:val="ru-RU"/>
        </w:rPr>
        <w:t xml:space="preserve"> 13</w:t>
      </w:r>
      <w:r w:rsidR="00CA4B2F" w:rsidRPr="00CA4B2F">
        <w:rPr>
          <w:lang w:val="en-US"/>
        </w:rPr>
        <w:t> </w:t>
      </w:r>
      <w:r w:rsidR="00EB4F0D" w:rsidRPr="00CA4B2F">
        <w:rPr>
          <w:lang w:val="ru-RU"/>
        </w:rPr>
        <w:t>(</w:t>
      </w:r>
      <w:r w:rsidR="00EB4F0D" w:rsidRPr="003D3ECD">
        <w:t>a</w:t>
      </w:r>
      <w:r w:rsidR="00EB4F0D" w:rsidRPr="00CA4B2F">
        <w:rPr>
          <w:lang w:val="ru-RU"/>
        </w:rPr>
        <w:t xml:space="preserve">) </w:t>
      </w:r>
      <w:r w:rsidR="00CA4B2F">
        <w:rPr>
          <w:lang w:val="ru-RU"/>
        </w:rPr>
        <w:t>решения</w:t>
      </w:r>
      <w:r w:rsidR="00EB4F0D" w:rsidRPr="00CA4B2F">
        <w:rPr>
          <w:lang w:val="ru-RU"/>
        </w:rPr>
        <w:t xml:space="preserve"> </w:t>
      </w:r>
      <w:hyperlink r:id="rId19" w:history="1">
        <w:r w:rsidR="00EB4F0D" w:rsidRPr="00CA4B2F">
          <w:rPr>
            <w:rStyle w:val="Hyperlink"/>
            <w:lang w:val="ru-RU"/>
          </w:rPr>
          <w:t>14/4</w:t>
        </w:r>
      </w:hyperlink>
      <w:r w:rsidR="00EB4F0D" w:rsidRPr="00CA4B2F">
        <w:rPr>
          <w:lang w:val="ru-RU"/>
        </w:rPr>
        <w:t xml:space="preserve"> </w:t>
      </w:r>
      <w:r w:rsidR="00CA4B2F">
        <w:rPr>
          <w:lang w:val="ru-RU"/>
        </w:rPr>
        <w:t>и</w:t>
      </w:r>
      <w:r w:rsidR="00CA4B2F" w:rsidRPr="00CA4B2F">
        <w:rPr>
          <w:lang w:val="ru-RU"/>
        </w:rPr>
        <w:t xml:space="preserve"> </w:t>
      </w:r>
      <w:r w:rsidR="00CA4B2F">
        <w:rPr>
          <w:lang w:val="ru-RU"/>
        </w:rPr>
        <w:t>пунктов</w:t>
      </w:r>
      <w:r w:rsidR="00EB4F0D" w:rsidRPr="00CA4B2F">
        <w:rPr>
          <w:lang w:val="ru-RU"/>
        </w:rPr>
        <w:t xml:space="preserve"> </w:t>
      </w:r>
      <w:r w:rsidR="00BB0763" w:rsidRPr="00CA4B2F">
        <w:rPr>
          <w:lang w:val="ru-RU"/>
        </w:rPr>
        <w:t>9</w:t>
      </w:r>
      <w:r w:rsidR="00CA4B2F" w:rsidRPr="00CA4B2F">
        <w:rPr>
          <w:lang w:val="en-US"/>
        </w:rPr>
        <w:t> </w:t>
      </w:r>
      <w:r w:rsidR="00E45391" w:rsidRPr="00CA4B2F">
        <w:rPr>
          <w:lang w:val="ru-RU"/>
        </w:rPr>
        <w:t>(</w:t>
      </w:r>
      <w:r w:rsidR="00E45391" w:rsidRPr="003D3ECD">
        <w:t>a</w:t>
      </w:r>
      <w:r w:rsidR="00E45391" w:rsidRPr="00CA4B2F">
        <w:rPr>
          <w:lang w:val="ru-RU"/>
        </w:rPr>
        <w:t>), (</w:t>
      </w:r>
      <w:r w:rsidR="00E45391" w:rsidRPr="003D3ECD">
        <w:t>b</w:t>
      </w:r>
      <w:r w:rsidR="00E45391" w:rsidRPr="00CA4B2F">
        <w:rPr>
          <w:lang w:val="ru-RU"/>
        </w:rPr>
        <w:t xml:space="preserve">) </w:t>
      </w:r>
      <w:r w:rsidR="00CA4B2F">
        <w:rPr>
          <w:lang w:val="ru-RU"/>
        </w:rPr>
        <w:t>и</w:t>
      </w:r>
      <w:r w:rsidR="00E45391" w:rsidRPr="00CA4B2F">
        <w:rPr>
          <w:lang w:val="ru-RU"/>
        </w:rPr>
        <w:t xml:space="preserve"> </w:t>
      </w:r>
      <w:r w:rsidR="00BB0763" w:rsidRPr="00CA4B2F">
        <w:rPr>
          <w:lang w:val="ru-RU"/>
        </w:rPr>
        <w:t>(</w:t>
      </w:r>
      <w:r w:rsidR="00BB0763" w:rsidRPr="003D3ECD">
        <w:t>e</w:t>
      </w:r>
      <w:r w:rsidR="00BB0763" w:rsidRPr="00CA4B2F">
        <w:rPr>
          <w:lang w:val="ru-RU"/>
        </w:rPr>
        <w:t xml:space="preserve">) </w:t>
      </w:r>
      <w:r w:rsidR="00CA4B2F">
        <w:rPr>
          <w:lang w:val="ru-RU"/>
        </w:rPr>
        <w:t>решения</w:t>
      </w:r>
      <w:r w:rsidR="00BB0763" w:rsidRPr="00CA4B2F">
        <w:rPr>
          <w:lang w:val="ru-RU"/>
        </w:rPr>
        <w:t xml:space="preserve"> </w:t>
      </w:r>
      <w:hyperlink r:id="rId20" w:history="1">
        <w:r w:rsidR="00BB0763" w:rsidRPr="00CA4B2F">
          <w:rPr>
            <w:rStyle w:val="Hyperlink"/>
            <w:lang w:val="ru-RU"/>
          </w:rPr>
          <w:t>16/19</w:t>
        </w:r>
      </w:hyperlink>
      <w:r w:rsidR="00BB0763" w:rsidRPr="00CA4B2F">
        <w:rPr>
          <w:lang w:val="ru-RU"/>
        </w:rPr>
        <w:t xml:space="preserve"> </w:t>
      </w:r>
      <w:r w:rsidR="00CA4B2F">
        <w:rPr>
          <w:lang w:val="ru-RU"/>
        </w:rPr>
        <w:t>с</w:t>
      </w:r>
      <w:r w:rsidR="00CA4B2F" w:rsidRPr="00CA4B2F">
        <w:rPr>
          <w:lang w:val="ru-RU"/>
        </w:rPr>
        <w:t xml:space="preserve">екретариат начал </w:t>
      </w:r>
      <w:r w:rsidR="00CA4B2F">
        <w:rPr>
          <w:lang w:val="ru-RU"/>
        </w:rPr>
        <w:t>переговоры</w:t>
      </w:r>
      <w:r w:rsidR="00CA4B2F" w:rsidRPr="00CA4B2F">
        <w:rPr>
          <w:lang w:val="ru-RU"/>
        </w:rPr>
        <w:t xml:space="preserve"> с Четырехсторонним сотрудничеством по вопросам «Единого здоровья» с целью изучения потенциальных возможностей для сотрудничества. Члены Четырехстороннего сотрудничества выразили заинтересованность в продолжении этих </w:t>
      </w:r>
      <w:r w:rsidR="00CA4B2F">
        <w:rPr>
          <w:lang w:val="ru-RU"/>
        </w:rPr>
        <w:t>переговоров</w:t>
      </w:r>
      <w:r w:rsidR="00CA4B2F" w:rsidRPr="00CA4B2F">
        <w:rPr>
          <w:lang w:val="ru-RU"/>
        </w:rPr>
        <w:t xml:space="preserve"> с </w:t>
      </w:r>
      <w:r w:rsidR="00CA4B2F">
        <w:rPr>
          <w:lang w:val="ru-RU"/>
        </w:rPr>
        <w:t>с</w:t>
      </w:r>
      <w:r w:rsidR="00CA4B2F" w:rsidRPr="00CA4B2F">
        <w:rPr>
          <w:lang w:val="ru-RU"/>
        </w:rPr>
        <w:t>екретариатом, уделяя основное внимание следующим аспектам</w:t>
      </w:r>
      <w:r w:rsidR="00EB4F0D" w:rsidRPr="00CA4B2F">
        <w:rPr>
          <w:lang w:val="ru-RU"/>
        </w:rPr>
        <w:t>:</w:t>
      </w:r>
    </w:p>
    <w:p w14:paraId="6664BE41" w14:textId="55B868BA" w:rsidR="00EB4F0D" w:rsidRPr="00CA4B2F" w:rsidRDefault="00CA4B2F" w:rsidP="00D741AC">
      <w:pPr>
        <w:pStyle w:val="CBDNormalNumber"/>
        <w:numPr>
          <w:ilvl w:val="2"/>
          <w:numId w:val="9"/>
        </w:numPr>
        <w:rPr>
          <w:lang w:val="ru-RU"/>
        </w:rPr>
      </w:pPr>
      <w:r>
        <w:rPr>
          <w:lang w:val="ru-RU"/>
        </w:rPr>
        <w:t>о</w:t>
      </w:r>
      <w:r w:rsidRPr="00CA4B2F">
        <w:rPr>
          <w:lang w:val="ru-RU"/>
        </w:rPr>
        <w:t>пределени</w:t>
      </w:r>
      <w:r>
        <w:rPr>
          <w:lang w:val="ru-RU"/>
        </w:rPr>
        <w:t>е</w:t>
      </w:r>
      <w:r w:rsidRPr="00CA4B2F">
        <w:rPr>
          <w:lang w:val="ru-RU"/>
        </w:rPr>
        <w:t xml:space="preserve"> </w:t>
      </w:r>
      <w:r>
        <w:rPr>
          <w:lang w:val="ru-RU"/>
        </w:rPr>
        <w:t>способов</w:t>
      </w:r>
      <w:r w:rsidRPr="00CA4B2F">
        <w:rPr>
          <w:lang w:val="ru-RU"/>
        </w:rPr>
        <w:t xml:space="preserve"> поддержки </w:t>
      </w:r>
      <w:r>
        <w:rPr>
          <w:lang w:val="ru-RU"/>
        </w:rPr>
        <w:t>понимания</w:t>
      </w:r>
      <w:r w:rsidRPr="00CA4B2F">
        <w:rPr>
          <w:lang w:val="ru-RU"/>
        </w:rPr>
        <w:t xml:space="preserve"> Глобального плана действий</w:t>
      </w:r>
      <w:r w:rsidR="00C76F42" w:rsidRPr="00CA4B2F">
        <w:rPr>
          <w:lang w:val="ru-RU"/>
        </w:rPr>
        <w:t>;</w:t>
      </w:r>
    </w:p>
    <w:p w14:paraId="41E3C2FE" w14:textId="57CE3B3A" w:rsidR="00EB4F0D" w:rsidRPr="00CA4B2F" w:rsidRDefault="00CA4B2F" w:rsidP="00D741AC">
      <w:pPr>
        <w:pStyle w:val="CBDNormalNumber"/>
        <w:numPr>
          <w:ilvl w:val="2"/>
          <w:numId w:val="9"/>
        </w:numPr>
        <w:rPr>
          <w:lang w:val="ru-RU"/>
        </w:rPr>
      </w:pPr>
      <w:bookmarkStart w:id="6" w:name="_Hlk204077286"/>
      <w:r>
        <w:rPr>
          <w:lang w:val="ru-RU"/>
        </w:rPr>
        <w:t>у</w:t>
      </w:r>
      <w:r w:rsidRPr="00CA4B2F">
        <w:rPr>
          <w:lang w:val="ru-RU"/>
        </w:rPr>
        <w:t>части</w:t>
      </w:r>
      <w:r>
        <w:rPr>
          <w:lang w:val="ru-RU"/>
        </w:rPr>
        <w:t>е</w:t>
      </w:r>
      <w:r w:rsidRPr="00CA4B2F">
        <w:rPr>
          <w:lang w:val="ru-RU"/>
        </w:rPr>
        <w:t xml:space="preserve"> в разработке комплексных научно обоснованных показателей в области биоразнообразия и здоровья</w:t>
      </w:r>
      <w:r w:rsidR="00EB4F0D" w:rsidRPr="00CA4B2F">
        <w:rPr>
          <w:lang w:val="ru-RU"/>
        </w:rPr>
        <w:t>;</w:t>
      </w:r>
    </w:p>
    <w:bookmarkEnd w:id="6"/>
    <w:p w14:paraId="59BC5C05" w14:textId="0B480A09" w:rsidR="00EB4F0D" w:rsidRPr="00CA4B2F" w:rsidRDefault="00CA4B2F" w:rsidP="00D741AC">
      <w:pPr>
        <w:pStyle w:val="CBDNormalNumber"/>
        <w:numPr>
          <w:ilvl w:val="2"/>
          <w:numId w:val="9"/>
        </w:numPr>
        <w:rPr>
          <w:lang w:val="ru-RU"/>
        </w:rPr>
      </w:pPr>
      <w:r>
        <w:rPr>
          <w:lang w:val="ru-RU"/>
        </w:rPr>
        <w:t>о</w:t>
      </w:r>
      <w:r w:rsidRPr="00CA4B2F">
        <w:rPr>
          <w:lang w:val="ru-RU"/>
        </w:rPr>
        <w:t>рганизаци</w:t>
      </w:r>
      <w:r>
        <w:rPr>
          <w:lang w:val="ru-RU"/>
        </w:rPr>
        <w:t>я</w:t>
      </w:r>
      <w:r w:rsidRPr="00CA4B2F">
        <w:rPr>
          <w:lang w:val="ru-RU"/>
        </w:rPr>
        <w:t xml:space="preserve"> или участи</w:t>
      </w:r>
      <w:r>
        <w:rPr>
          <w:lang w:val="ru-RU"/>
        </w:rPr>
        <w:t>е</w:t>
      </w:r>
      <w:r w:rsidRPr="00CA4B2F">
        <w:rPr>
          <w:lang w:val="ru-RU"/>
        </w:rPr>
        <w:t xml:space="preserve"> в мероприятиях по </w:t>
      </w:r>
      <w:r>
        <w:rPr>
          <w:lang w:val="ru-RU"/>
        </w:rPr>
        <w:t>созданию</w:t>
      </w:r>
      <w:r w:rsidRPr="00CA4B2F">
        <w:rPr>
          <w:lang w:val="ru-RU"/>
        </w:rPr>
        <w:t xml:space="preserve"> потенциала и повышению осведомленности</w:t>
      </w:r>
      <w:r w:rsidR="00EB4F0D" w:rsidRPr="00CA4B2F">
        <w:rPr>
          <w:lang w:val="ru-RU"/>
        </w:rPr>
        <w:t>;</w:t>
      </w:r>
    </w:p>
    <w:p w14:paraId="2A230C2D" w14:textId="304E99C0" w:rsidR="00EB4F0D" w:rsidRPr="00CA4B2F" w:rsidRDefault="00CA4B2F" w:rsidP="00D741AC">
      <w:pPr>
        <w:pStyle w:val="CBDNormalNumber"/>
        <w:numPr>
          <w:ilvl w:val="2"/>
          <w:numId w:val="9"/>
        </w:numPr>
        <w:rPr>
          <w:lang w:val="ru-RU"/>
        </w:rPr>
      </w:pPr>
      <w:r>
        <w:rPr>
          <w:lang w:val="ru-RU"/>
        </w:rPr>
        <w:t>о</w:t>
      </w:r>
      <w:r w:rsidRPr="00CA4B2F">
        <w:rPr>
          <w:lang w:val="ru-RU"/>
        </w:rPr>
        <w:t>ценк</w:t>
      </w:r>
      <w:r>
        <w:rPr>
          <w:lang w:val="ru-RU"/>
        </w:rPr>
        <w:t>а</w:t>
      </w:r>
      <w:r w:rsidRPr="00CA4B2F">
        <w:rPr>
          <w:lang w:val="ru-RU"/>
        </w:rPr>
        <w:t xml:space="preserve"> целесообразности создания онлайновой информационной платформы для сбора знаний, инструментов и опыта, </w:t>
      </w:r>
      <w:r>
        <w:rPr>
          <w:lang w:val="ru-RU"/>
        </w:rPr>
        <w:t>имеющих отношение к</w:t>
      </w:r>
      <w:r w:rsidRPr="00CA4B2F">
        <w:rPr>
          <w:lang w:val="ru-RU"/>
        </w:rPr>
        <w:t xml:space="preserve"> взаимосвязанным политик</w:t>
      </w:r>
      <w:r>
        <w:rPr>
          <w:lang w:val="ru-RU"/>
        </w:rPr>
        <w:t>е</w:t>
      </w:r>
      <w:r w:rsidRPr="00CA4B2F">
        <w:rPr>
          <w:lang w:val="ru-RU"/>
        </w:rPr>
        <w:t xml:space="preserve"> и мерам в области биоразнообразия и здоровья</w:t>
      </w:r>
      <w:r w:rsidR="00EB4F0D" w:rsidRPr="00CA4B2F">
        <w:rPr>
          <w:lang w:val="ru-RU"/>
        </w:rPr>
        <w:t>.</w:t>
      </w:r>
    </w:p>
    <w:p w14:paraId="3C41D727" w14:textId="77777777" w:rsidR="000C77B7" w:rsidRDefault="00217A20" w:rsidP="002E4363">
      <w:pPr>
        <w:pStyle w:val="CBDNormalNumber"/>
        <w:rPr>
          <w:lang w:val="ru-RU"/>
        </w:rPr>
      </w:pPr>
      <w:r w:rsidRPr="00217A20">
        <w:rPr>
          <w:lang w:val="ru-RU"/>
        </w:rPr>
        <w:t xml:space="preserve">В ходе </w:t>
      </w:r>
      <w:r>
        <w:rPr>
          <w:lang w:val="ru-RU"/>
        </w:rPr>
        <w:t>переговоров</w:t>
      </w:r>
      <w:r w:rsidRPr="00217A20">
        <w:rPr>
          <w:lang w:val="ru-RU"/>
        </w:rPr>
        <w:t xml:space="preserve"> было отмечено, что любое дальнейшее взаимодействие и сотрудничество будет зависеть от наличия ресурсов. В случае предлагаемой онлайновой платформы потребуется более детальная информация, такая как определение целевой аудитории, выбор места размещения платформы, установление сроков и предполагаемого периода функционирования, а также решение вопроса о том, как и когда будет обновляться </w:t>
      </w:r>
      <w:r>
        <w:rPr>
          <w:lang w:val="ru-RU"/>
        </w:rPr>
        <w:t>содержимое</w:t>
      </w:r>
      <w:r w:rsidRPr="00217A20">
        <w:rPr>
          <w:lang w:val="ru-RU"/>
        </w:rPr>
        <w:t>, и другие соображения</w:t>
      </w:r>
      <w:bookmarkEnd w:id="5"/>
      <w:r w:rsidR="00EB4F0D" w:rsidRPr="00217A20">
        <w:rPr>
          <w:lang w:val="ru-RU"/>
        </w:rPr>
        <w:t xml:space="preserve">. </w:t>
      </w:r>
    </w:p>
    <w:p w14:paraId="07FEE1F3" w14:textId="77777777" w:rsidR="00201645" w:rsidRDefault="00201645" w:rsidP="00201645">
      <w:pPr>
        <w:pStyle w:val="CBDNormalNumber"/>
        <w:numPr>
          <w:ilvl w:val="0"/>
          <w:numId w:val="0"/>
        </w:numPr>
        <w:ind w:left="567"/>
        <w:rPr>
          <w:lang w:val="ru-RU"/>
        </w:rPr>
      </w:pPr>
    </w:p>
    <w:p w14:paraId="10166AFF" w14:textId="2CB28B0A" w:rsidR="00201645" w:rsidRPr="00217A20" w:rsidRDefault="00201645" w:rsidP="00201645">
      <w:pPr>
        <w:pStyle w:val="CBDNormalNumber"/>
        <w:numPr>
          <w:ilvl w:val="0"/>
          <w:numId w:val="0"/>
        </w:numPr>
        <w:ind w:left="567"/>
        <w:rPr>
          <w:lang w:val="ru-RU"/>
        </w:rPr>
        <w:sectPr w:rsidR="00201645" w:rsidRPr="00217A20" w:rsidSect="008C7FA5">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p>
    <w:p w14:paraId="3B46D367" w14:textId="023F7652" w:rsidR="00C45A2C" w:rsidRPr="008843C3" w:rsidRDefault="00F92B79" w:rsidP="00D741AC">
      <w:pPr>
        <w:pStyle w:val="CBDH1"/>
        <w:rPr>
          <w:lang w:val="ru-RU"/>
        </w:rPr>
      </w:pPr>
      <w:r w:rsidRPr="003D3ECD">
        <w:lastRenderedPageBreak/>
        <w:t>IV.</w:t>
      </w:r>
      <w:r w:rsidRPr="003D3ECD">
        <w:tab/>
      </w:r>
      <w:r w:rsidR="008843C3">
        <w:rPr>
          <w:lang w:val="ru-RU"/>
        </w:rPr>
        <w:t>Рекомендации</w:t>
      </w:r>
    </w:p>
    <w:p w14:paraId="79CB0C2E" w14:textId="4D93ACEC" w:rsidR="00C45A2C" w:rsidRPr="007C54F5" w:rsidRDefault="007C54F5" w:rsidP="00D741AC">
      <w:pPr>
        <w:pStyle w:val="CBDNormalNumber"/>
        <w:rPr>
          <w:lang w:val="ru-RU"/>
        </w:rPr>
      </w:pPr>
      <w:r>
        <w:rPr>
          <w:lang w:val="ru-RU"/>
        </w:rPr>
        <w:t>Вспомогательный</w:t>
      </w:r>
      <w:r w:rsidRPr="007C54F5">
        <w:rPr>
          <w:lang w:val="ru-RU"/>
        </w:rPr>
        <w:t xml:space="preserve"> </w:t>
      </w:r>
      <w:r>
        <w:rPr>
          <w:lang w:val="ru-RU"/>
        </w:rPr>
        <w:t>орган</w:t>
      </w:r>
      <w:r w:rsidRPr="007C54F5">
        <w:rPr>
          <w:lang w:val="ru-RU"/>
        </w:rPr>
        <w:t xml:space="preserve">, </w:t>
      </w:r>
      <w:r>
        <w:rPr>
          <w:lang w:val="ru-RU"/>
        </w:rPr>
        <w:t>возможно</w:t>
      </w:r>
      <w:r w:rsidRPr="007C54F5">
        <w:rPr>
          <w:lang w:val="ru-RU"/>
        </w:rPr>
        <w:t xml:space="preserve">, </w:t>
      </w:r>
      <w:r>
        <w:rPr>
          <w:lang w:val="ru-RU"/>
        </w:rPr>
        <w:t>пожелает</w:t>
      </w:r>
      <w:r w:rsidR="00C45A2C" w:rsidRPr="007C54F5">
        <w:rPr>
          <w:lang w:val="ru-RU"/>
        </w:rPr>
        <w:t xml:space="preserve"> </w:t>
      </w:r>
      <w:r>
        <w:rPr>
          <w:lang w:val="ru-RU"/>
        </w:rPr>
        <w:t>принять</w:t>
      </w:r>
      <w:r w:rsidRPr="007C54F5">
        <w:rPr>
          <w:lang w:val="ru-RU"/>
        </w:rPr>
        <w:t xml:space="preserve"> </w:t>
      </w:r>
      <w:r>
        <w:rPr>
          <w:lang w:val="ru-RU"/>
        </w:rPr>
        <w:t xml:space="preserve">рекомендацию </w:t>
      </w:r>
      <w:r w:rsidRPr="007C54F5">
        <w:rPr>
          <w:lang w:val="ru-RU"/>
        </w:rPr>
        <w:t>в соответствии с приводимым ниже текстом</w:t>
      </w:r>
      <w:r w:rsidR="00C45A2C" w:rsidRPr="007C54F5">
        <w:rPr>
          <w:lang w:val="ru-RU"/>
        </w:rPr>
        <w:t xml:space="preserve">: </w:t>
      </w:r>
    </w:p>
    <w:p w14:paraId="64226317" w14:textId="6F3081FF" w:rsidR="00C45A2C" w:rsidRPr="007C54F5" w:rsidRDefault="007C54F5" w:rsidP="00D741AC">
      <w:pPr>
        <w:pStyle w:val="CBDNormalNoNumber"/>
        <w:ind w:firstLine="567"/>
        <w:rPr>
          <w:i/>
          <w:iCs/>
          <w:lang w:val="ru-RU"/>
        </w:rPr>
      </w:pPr>
      <w:r w:rsidRPr="007C54F5">
        <w:rPr>
          <w:bCs/>
          <w:i/>
          <w:iCs/>
          <w:lang w:val="ru-RU"/>
        </w:rPr>
        <w:t>Вспомогательн</w:t>
      </w:r>
      <w:r w:rsidR="00217A20">
        <w:rPr>
          <w:bCs/>
          <w:i/>
          <w:iCs/>
          <w:lang w:val="ru-RU"/>
        </w:rPr>
        <w:t>ый</w:t>
      </w:r>
      <w:r w:rsidRPr="007C54F5">
        <w:rPr>
          <w:bCs/>
          <w:i/>
          <w:iCs/>
          <w:lang w:val="ru-RU"/>
        </w:rPr>
        <w:t xml:space="preserve"> орган по научным, техническим и технологическим консультациям</w:t>
      </w:r>
    </w:p>
    <w:p w14:paraId="2CAA9DDF" w14:textId="605DAF48" w:rsidR="00C45A2C" w:rsidRPr="00217A20" w:rsidRDefault="00446C39" w:rsidP="00D741AC">
      <w:pPr>
        <w:pStyle w:val="CBDNormalNoNumber"/>
        <w:ind w:firstLine="567"/>
        <w:rPr>
          <w:lang w:val="ru-RU"/>
        </w:rPr>
      </w:pPr>
      <w:r w:rsidRPr="00217A20">
        <w:rPr>
          <w:lang w:val="ru-RU"/>
        </w:rPr>
        <w:t>1.</w:t>
      </w:r>
      <w:r w:rsidRPr="00217A20">
        <w:rPr>
          <w:i/>
          <w:iCs/>
          <w:lang w:val="ru-RU"/>
        </w:rPr>
        <w:tab/>
      </w:r>
      <w:r w:rsidR="007C54F5">
        <w:rPr>
          <w:i/>
          <w:iCs/>
          <w:lang w:val="ru-RU"/>
        </w:rPr>
        <w:t>поручает</w:t>
      </w:r>
      <w:r w:rsidR="00C45A2C" w:rsidRPr="00217A20">
        <w:rPr>
          <w:i/>
          <w:iCs/>
          <w:lang w:val="ru-RU"/>
        </w:rPr>
        <w:t xml:space="preserve"> </w:t>
      </w:r>
      <w:r w:rsidR="007C54F5">
        <w:rPr>
          <w:lang w:val="ru-RU"/>
        </w:rPr>
        <w:t>Исполнительному</w:t>
      </w:r>
      <w:r w:rsidR="007C54F5" w:rsidRPr="00217A20">
        <w:rPr>
          <w:lang w:val="ru-RU"/>
        </w:rPr>
        <w:t xml:space="preserve"> </w:t>
      </w:r>
      <w:r w:rsidR="007C54F5">
        <w:rPr>
          <w:lang w:val="ru-RU"/>
        </w:rPr>
        <w:t>секретарю</w:t>
      </w:r>
      <w:r w:rsidR="00C45A2C" w:rsidRPr="00217A20">
        <w:rPr>
          <w:lang w:val="ru-RU"/>
        </w:rPr>
        <w:t xml:space="preserve"> </w:t>
      </w:r>
      <w:r w:rsidR="00217A20">
        <w:rPr>
          <w:lang w:val="ru-RU"/>
        </w:rPr>
        <w:t>представить</w:t>
      </w:r>
      <w:r w:rsidR="00217A20" w:rsidRPr="00217A20">
        <w:rPr>
          <w:lang w:val="ru-RU"/>
        </w:rPr>
        <w:t xml:space="preserve"> </w:t>
      </w:r>
      <w:r w:rsidR="00217A20">
        <w:rPr>
          <w:lang w:val="ru-RU"/>
        </w:rPr>
        <w:t>окончательный</w:t>
      </w:r>
      <w:r w:rsidR="00217A20" w:rsidRPr="00217A20">
        <w:rPr>
          <w:lang w:val="ru-RU"/>
        </w:rPr>
        <w:t xml:space="preserve"> </w:t>
      </w:r>
      <w:r w:rsidR="00217A20">
        <w:rPr>
          <w:lang w:val="ru-RU"/>
        </w:rPr>
        <w:t>перечень</w:t>
      </w:r>
      <w:r w:rsidR="00217A20" w:rsidRPr="00217A20">
        <w:rPr>
          <w:bCs/>
          <w:lang w:val="ru-RU"/>
        </w:rPr>
        <w:t xml:space="preserve"> </w:t>
      </w:r>
      <w:r w:rsidR="00217A20" w:rsidRPr="00ED7A06">
        <w:rPr>
          <w:bCs/>
          <w:lang w:val="ru-RU"/>
        </w:rPr>
        <w:t>комплексных</w:t>
      </w:r>
      <w:r w:rsidR="00217A20" w:rsidRPr="004D02F2">
        <w:rPr>
          <w:bCs/>
          <w:lang w:val="ru-RU"/>
        </w:rPr>
        <w:t xml:space="preserve"> </w:t>
      </w:r>
      <w:r w:rsidR="00217A20" w:rsidRPr="00ED7A06">
        <w:rPr>
          <w:bCs/>
          <w:lang w:val="ru-RU"/>
        </w:rPr>
        <w:t>научно</w:t>
      </w:r>
      <w:r w:rsidR="00217A20" w:rsidRPr="004D02F2">
        <w:rPr>
          <w:bCs/>
          <w:lang w:val="ru-RU"/>
        </w:rPr>
        <w:t xml:space="preserve"> </w:t>
      </w:r>
      <w:r w:rsidR="00217A20" w:rsidRPr="00ED7A06">
        <w:rPr>
          <w:bCs/>
          <w:lang w:val="ru-RU"/>
        </w:rPr>
        <w:t>обоснованных</w:t>
      </w:r>
      <w:r w:rsidR="00217A20" w:rsidRPr="004D02F2">
        <w:rPr>
          <w:bCs/>
          <w:lang w:val="ru-RU"/>
        </w:rPr>
        <w:t xml:space="preserve"> </w:t>
      </w:r>
      <w:r w:rsidR="00217A20" w:rsidRPr="00ED7A06">
        <w:rPr>
          <w:bCs/>
          <w:lang w:val="ru-RU"/>
        </w:rPr>
        <w:t>показателей</w:t>
      </w:r>
      <w:r w:rsidR="00217A20" w:rsidRPr="004D02F2">
        <w:rPr>
          <w:bCs/>
          <w:lang w:val="ru-RU"/>
        </w:rPr>
        <w:t xml:space="preserve">, </w:t>
      </w:r>
      <w:r w:rsidR="00217A20" w:rsidRPr="00ED7A06">
        <w:rPr>
          <w:bCs/>
          <w:lang w:val="ru-RU"/>
        </w:rPr>
        <w:t>параметров</w:t>
      </w:r>
      <w:r w:rsidR="00217A20" w:rsidRPr="004D02F2">
        <w:rPr>
          <w:bCs/>
          <w:lang w:val="ru-RU"/>
        </w:rPr>
        <w:t xml:space="preserve"> </w:t>
      </w:r>
      <w:r w:rsidR="00217A20" w:rsidRPr="00ED7A06">
        <w:rPr>
          <w:bCs/>
          <w:lang w:val="ru-RU"/>
        </w:rPr>
        <w:t>и</w:t>
      </w:r>
      <w:r w:rsidR="00217A20" w:rsidRPr="004D02F2">
        <w:rPr>
          <w:bCs/>
          <w:lang w:val="ru-RU"/>
        </w:rPr>
        <w:t xml:space="preserve"> </w:t>
      </w:r>
      <w:r w:rsidR="00217A20" w:rsidRPr="00ED7A06">
        <w:rPr>
          <w:bCs/>
          <w:lang w:val="ru-RU"/>
        </w:rPr>
        <w:t>инструментов</w:t>
      </w:r>
      <w:r w:rsidR="00217A20" w:rsidRPr="004D02F2">
        <w:rPr>
          <w:bCs/>
          <w:lang w:val="ru-RU"/>
        </w:rPr>
        <w:t xml:space="preserve"> </w:t>
      </w:r>
      <w:r w:rsidR="00217A20" w:rsidRPr="00ED7A06">
        <w:rPr>
          <w:bCs/>
          <w:lang w:val="ru-RU"/>
        </w:rPr>
        <w:t>для</w:t>
      </w:r>
      <w:r w:rsidR="00217A20" w:rsidRPr="004D02F2">
        <w:rPr>
          <w:bCs/>
          <w:lang w:val="ru-RU"/>
        </w:rPr>
        <w:t xml:space="preserve"> </w:t>
      </w:r>
      <w:r w:rsidR="00217A20" w:rsidRPr="00ED7A06">
        <w:rPr>
          <w:bCs/>
          <w:lang w:val="ru-RU"/>
        </w:rPr>
        <w:t>оценки</w:t>
      </w:r>
      <w:r w:rsidR="00217A20" w:rsidRPr="004D02F2">
        <w:rPr>
          <w:bCs/>
          <w:lang w:val="ru-RU"/>
        </w:rPr>
        <w:t xml:space="preserve"> </w:t>
      </w:r>
      <w:r w:rsidR="00217A20" w:rsidRPr="00ED7A06">
        <w:rPr>
          <w:bCs/>
          <w:lang w:val="ru-RU"/>
        </w:rPr>
        <w:t>хода</w:t>
      </w:r>
      <w:r w:rsidR="00217A20" w:rsidRPr="004D02F2">
        <w:rPr>
          <w:bCs/>
          <w:lang w:val="ru-RU"/>
        </w:rPr>
        <w:t xml:space="preserve"> </w:t>
      </w:r>
      <w:r w:rsidR="00217A20" w:rsidRPr="00ED7A06">
        <w:rPr>
          <w:bCs/>
          <w:lang w:val="ru-RU"/>
        </w:rPr>
        <w:t>осуществления</w:t>
      </w:r>
      <w:r w:rsidR="00217A20" w:rsidRPr="004D02F2">
        <w:rPr>
          <w:bCs/>
          <w:lang w:val="ru-RU"/>
        </w:rPr>
        <w:t xml:space="preserve"> </w:t>
      </w:r>
      <w:r w:rsidR="00217A20" w:rsidRPr="00ED7A06">
        <w:rPr>
          <w:bCs/>
          <w:lang w:val="ru-RU"/>
        </w:rPr>
        <w:t>деятельности</w:t>
      </w:r>
      <w:r w:rsidR="00217A20" w:rsidRPr="004D02F2">
        <w:rPr>
          <w:bCs/>
          <w:lang w:val="ru-RU"/>
        </w:rPr>
        <w:t xml:space="preserve"> </w:t>
      </w:r>
      <w:r w:rsidR="00217A20" w:rsidRPr="00ED7A06">
        <w:rPr>
          <w:bCs/>
          <w:lang w:val="ru-RU"/>
        </w:rPr>
        <w:t>в</w:t>
      </w:r>
      <w:r w:rsidR="00217A20" w:rsidRPr="004D02F2">
        <w:rPr>
          <w:bCs/>
          <w:lang w:val="ru-RU"/>
        </w:rPr>
        <w:t xml:space="preserve"> </w:t>
      </w:r>
      <w:r w:rsidR="00217A20" w:rsidRPr="00ED7A06">
        <w:rPr>
          <w:bCs/>
          <w:lang w:val="ru-RU"/>
        </w:rPr>
        <w:t>области</w:t>
      </w:r>
      <w:r w:rsidR="00217A20" w:rsidRPr="004D02F2">
        <w:rPr>
          <w:bCs/>
          <w:lang w:val="ru-RU"/>
        </w:rPr>
        <w:t xml:space="preserve"> </w:t>
      </w:r>
      <w:r w:rsidR="00217A20" w:rsidRPr="00ED7A06">
        <w:rPr>
          <w:bCs/>
          <w:lang w:val="ru-RU"/>
        </w:rPr>
        <w:t>биоразнообразия</w:t>
      </w:r>
      <w:r w:rsidR="00217A20" w:rsidRPr="004D02F2">
        <w:rPr>
          <w:bCs/>
          <w:lang w:val="ru-RU"/>
        </w:rPr>
        <w:t xml:space="preserve"> </w:t>
      </w:r>
      <w:r w:rsidR="00217A20" w:rsidRPr="00ED7A06">
        <w:rPr>
          <w:bCs/>
          <w:lang w:val="ru-RU"/>
        </w:rPr>
        <w:t>и</w:t>
      </w:r>
      <w:r w:rsidR="00217A20" w:rsidRPr="004D02F2">
        <w:rPr>
          <w:bCs/>
          <w:lang w:val="ru-RU"/>
        </w:rPr>
        <w:t xml:space="preserve"> </w:t>
      </w:r>
      <w:r w:rsidR="00217A20" w:rsidRPr="00ED7A06">
        <w:rPr>
          <w:bCs/>
          <w:lang w:val="ru-RU"/>
        </w:rPr>
        <w:t>здравоохранения</w:t>
      </w:r>
      <w:r w:rsidR="000E27D2">
        <w:rPr>
          <w:bCs/>
          <w:lang w:val="ru-RU"/>
        </w:rPr>
        <w:t xml:space="preserve"> Конференции Сторон</w:t>
      </w:r>
      <w:r w:rsidR="006A141E" w:rsidRPr="00217A20">
        <w:rPr>
          <w:lang w:val="ru-RU"/>
        </w:rPr>
        <w:t xml:space="preserve"> </w:t>
      </w:r>
      <w:r w:rsidR="000E27D2">
        <w:rPr>
          <w:lang w:val="ru-RU"/>
        </w:rPr>
        <w:t>для рассмотрения на ее 17-м совещании</w:t>
      </w:r>
      <w:r w:rsidR="00C45A2C" w:rsidRPr="00217A20">
        <w:rPr>
          <w:lang w:val="ru-RU"/>
        </w:rPr>
        <w:t>;</w:t>
      </w:r>
    </w:p>
    <w:p w14:paraId="11786C0E" w14:textId="0C99964D" w:rsidR="00C45A2C" w:rsidRPr="007C54F5" w:rsidRDefault="00446C39" w:rsidP="00D741AC">
      <w:pPr>
        <w:pStyle w:val="CBDNormalNoNumber"/>
        <w:ind w:firstLine="567"/>
        <w:rPr>
          <w:lang w:val="ru-RU"/>
        </w:rPr>
      </w:pPr>
      <w:r w:rsidRPr="007C54F5">
        <w:rPr>
          <w:lang w:val="ru-RU"/>
        </w:rPr>
        <w:t>2.</w:t>
      </w:r>
      <w:r w:rsidRPr="007C54F5">
        <w:rPr>
          <w:i/>
          <w:iCs/>
          <w:lang w:val="ru-RU"/>
        </w:rPr>
        <w:tab/>
      </w:r>
      <w:r w:rsidR="007C54F5">
        <w:rPr>
          <w:i/>
          <w:iCs/>
          <w:lang w:val="ru-RU"/>
        </w:rPr>
        <w:t>рекомендует</w:t>
      </w:r>
      <w:r w:rsidR="00F15987" w:rsidRPr="007C54F5">
        <w:rPr>
          <w:lang w:val="ru-RU"/>
        </w:rPr>
        <w:t xml:space="preserve">, </w:t>
      </w:r>
      <w:r w:rsidR="007C54F5" w:rsidRPr="007C54F5">
        <w:rPr>
          <w:lang w:val="ru-RU"/>
        </w:rPr>
        <w:t xml:space="preserve">чтобы Конференция Сторон </w:t>
      </w:r>
      <w:r w:rsidR="007C54F5">
        <w:rPr>
          <w:lang w:val="ru-RU"/>
        </w:rPr>
        <w:t>на</w:t>
      </w:r>
      <w:r w:rsidR="007C54F5" w:rsidRPr="007C54F5">
        <w:rPr>
          <w:lang w:val="ru-RU"/>
        </w:rPr>
        <w:t xml:space="preserve"> </w:t>
      </w:r>
      <w:r w:rsidR="007C54F5">
        <w:rPr>
          <w:lang w:val="ru-RU"/>
        </w:rPr>
        <w:t>своем</w:t>
      </w:r>
      <w:r w:rsidR="007C54F5" w:rsidRPr="007C54F5">
        <w:rPr>
          <w:lang w:val="ru-RU"/>
        </w:rPr>
        <w:t xml:space="preserve"> 17-</w:t>
      </w:r>
      <w:r w:rsidR="007C54F5">
        <w:rPr>
          <w:lang w:val="ru-RU"/>
        </w:rPr>
        <w:t>м</w:t>
      </w:r>
      <w:r w:rsidR="007C54F5" w:rsidRPr="007C54F5">
        <w:rPr>
          <w:lang w:val="ru-RU"/>
        </w:rPr>
        <w:t xml:space="preserve"> </w:t>
      </w:r>
      <w:r w:rsidR="007C54F5">
        <w:rPr>
          <w:lang w:val="ru-RU"/>
        </w:rPr>
        <w:t>совещании</w:t>
      </w:r>
      <w:r w:rsidR="007C54F5" w:rsidRPr="007C54F5">
        <w:rPr>
          <w:lang w:val="ru-RU"/>
        </w:rPr>
        <w:t xml:space="preserve"> приняла решение в соответствии с приводимым ниже текстом</w:t>
      </w:r>
      <w:r w:rsidR="00F15987" w:rsidRPr="007C54F5">
        <w:rPr>
          <w:lang w:val="ru-RU"/>
        </w:rPr>
        <w:t xml:space="preserve">: </w:t>
      </w:r>
    </w:p>
    <w:p w14:paraId="1C414C8C" w14:textId="712BB705" w:rsidR="00AB64C4" w:rsidRPr="00BE58D4" w:rsidRDefault="007C54F5" w:rsidP="00D741AC">
      <w:pPr>
        <w:keepNext/>
        <w:keepLines/>
        <w:tabs>
          <w:tab w:val="clear" w:pos="567"/>
        </w:tabs>
        <w:spacing w:before="120" w:after="120"/>
        <w:ind w:left="1134" w:firstLine="567"/>
        <w:jc w:val="left"/>
        <w:outlineLvl w:val="1"/>
        <w:rPr>
          <w:i/>
          <w:lang w:val="ru-RU"/>
        </w:rPr>
      </w:pPr>
      <w:r>
        <w:rPr>
          <w:i/>
          <w:lang w:val="ru-RU"/>
        </w:rPr>
        <w:t>Конференция</w:t>
      </w:r>
      <w:r w:rsidRPr="00BE58D4">
        <w:rPr>
          <w:i/>
          <w:lang w:val="ru-RU"/>
        </w:rPr>
        <w:t xml:space="preserve"> </w:t>
      </w:r>
      <w:r>
        <w:rPr>
          <w:i/>
          <w:lang w:val="ru-RU"/>
        </w:rPr>
        <w:t>Сторон</w:t>
      </w:r>
      <w:r w:rsidR="00AB64C4" w:rsidRPr="00BE58D4">
        <w:rPr>
          <w:iCs/>
          <w:lang w:val="ru-RU"/>
        </w:rPr>
        <w:t>,</w:t>
      </w:r>
    </w:p>
    <w:p w14:paraId="4664AB4E" w14:textId="643193F7" w:rsidR="00645916" w:rsidRPr="000E27D2" w:rsidRDefault="000E27D2" w:rsidP="00D741AC">
      <w:pPr>
        <w:pStyle w:val="CBDNormalNoNumber"/>
        <w:tabs>
          <w:tab w:val="clear" w:pos="567"/>
        </w:tabs>
        <w:ind w:left="1134" w:firstLine="567"/>
        <w:rPr>
          <w:lang w:val="ru-RU"/>
        </w:rPr>
      </w:pPr>
      <w:r>
        <w:rPr>
          <w:i/>
          <w:iCs/>
          <w:lang w:val="ru-RU"/>
        </w:rPr>
        <w:t>признавая</w:t>
      </w:r>
      <w:r w:rsidR="00B61DFE" w:rsidRPr="000E27D2">
        <w:rPr>
          <w:lang w:val="ru-RU"/>
        </w:rPr>
        <w:t xml:space="preserve"> </w:t>
      </w:r>
      <w:r>
        <w:rPr>
          <w:lang w:val="ru-RU"/>
        </w:rPr>
        <w:t>важность</w:t>
      </w:r>
      <w:r w:rsidRPr="000E27D2">
        <w:rPr>
          <w:lang w:val="ru-RU"/>
        </w:rPr>
        <w:t xml:space="preserve"> </w:t>
      </w:r>
      <w:r>
        <w:rPr>
          <w:lang w:val="ru-RU"/>
        </w:rPr>
        <w:t>взаимосвязей</w:t>
      </w:r>
      <w:r w:rsidRPr="000E27D2">
        <w:rPr>
          <w:lang w:val="ru-RU"/>
        </w:rPr>
        <w:t xml:space="preserve"> </w:t>
      </w:r>
      <w:r>
        <w:rPr>
          <w:lang w:val="ru-RU"/>
        </w:rPr>
        <w:t>между</w:t>
      </w:r>
      <w:r w:rsidRPr="000E27D2">
        <w:rPr>
          <w:lang w:val="ru-RU"/>
        </w:rPr>
        <w:t xml:space="preserve"> </w:t>
      </w:r>
      <w:r>
        <w:rPr>
          <w:lang w:val="ru-RU"/>
        </w:rPr>
        <w:t>биоразнообразием</w:t>
      </w:r>
      <w:r w:rsidRPr="000E27D2">
        <w:rPr>
          <w:lang w:val="ru-RU"/>
        </w:rPr>
        <w:t xml:space="preserve"> </w:t>
      </w:r>
      <w:r>
        <w:rPr>
          <w:lang w:val="ru-RU"/>
        </w:rPr>
        <w:t>и</w:t>
      </w:r>
      <w:r w:rsidRPr="000E27D2">
        <w:rPr>
          <w:lang w:val="ru-RU"/>
        </w:rPr>
        <w:t xml:space="preserve"> </w:t>
      </w:r>
      <w:r>
        <w:rPr>
          <w:lang w:val="ru-RU"/>
        </w:rPr>
        <w:t>здоровьем</w:t>
      </w:r>
      <w:r w:rsidRPr="000E27D2">
        <w:rPr>
          <w:lang w:val="ru-RU"/>
        </w:rPr>
        <w:t xml:space="preserve"> </w:t>
      </w:r>
      <w:r>
        <w:rPr>
          <w:lang w:val="ru-RU"/>
        </w:rPr>
        <w:t>для</w:t>
      </w:r>
      <w:r w:rsidRPr="000E27D2">
        <w:rPr>
          <w:lang w:val="ru-RU"/>
        </w:rPr>
        <w:t xml:space="preserve"> </w:t>
      </w:r>
      <w:r>
        <w:rPr>
          <w:lang w:val="ru-RU"/>
        </w:rPr>
        <w:t>осуществления</w:t>
      </w:r>
      <w:r w:rsidR="00B61DFE" w:rsidRPr="000E27D2">
        <w:rPr>
          <w:lang w:val="ru-RU"/>
        </w:rPr>
        <w:t xml:space="preserve"> </w:t>
      </w:r>
      <w:proofErr w:type="spellStart"/>
      <w:r w:rsidRPr="00614E7F">
        <w:rPr>
          <w:lang w:val="ru-RU"/>
        </w:rPr>
        <w:t>Куньминско</w:t>
      </w:r>
      <w:proofErr w:type="spellEnd"/>
      <w:r w:rsidRPr="00614E7F">
        <w:rPr>
          <w:lang w:val="ru-RU"/>
        </w:rPr>
        <w:t xml:space="preserve">-Монреальской глобальной рамочной программы </w:t>
      </w:r>
      <w:r>
        <w:rPr>
          <w:lang w:val="ru-RU"/>
        </w:rPr>
        <w:t>в области</w:t>
      </w:r>
      <w:r w:rsidRPr="00614E7F">
        <w:rPr>
          <w:lang w:val="ru-RU"/>
        </w:rPr>
        <w:t xml:space="preserve"> биоразнообрази</w:t>
      </w:r>
      <w:r>
        <w:rPr>
          <w:lang w:val="ru-RU"/>
        </w:rPr>
        <w:t>я</w:t>
      </w:r>
      <w:r w:rsidR="000C77B7" w:rsidRPr="003D3ECD">
        <w:rPr>
          <w:rStyle w:val="FootnoteReference"/>
        </w:rPr>
        <w:footnoteReference w:id="18"/>
      </w:r>
      <w:r>
        <w:rPr>
          <w:lang w:val="ru-RU"/>
        </w:rPr>
        <w:t>,</w:t>
      </w:r>
    </w:p>
    <w:p w14:paraId="5B03CEB7" w14:textId="3DB566AF" w:rsidR="009D784D" w:rsidRPr="000E27D2" w:rsidRDefault="000E27D2" w:rsidP="00D741AC">
      <w:pPr>
        <w:pStyle w:val="CBDNormalNoNumber"/>
        <w:tabs>
          <w:tab w:val="clear" w:pos="567"/>
        </w:tabs>
        <w:ind w:left="1134" w:firstLine="567"/>
        <w:rPr>
          <w:lang w:val="ru-RU"/>
        </w:rPr>
      </w:pPr>
      <w:r>
        <w:rPr>
          <w:i/>
          <w:iCs/>
          <w:lang w:val="ru-RU"/>
        </w:rPr>
        <w:t>ссылаясь</w:t>
      </w:r>
      <w:r w:rsidR="006113ED" w:rsidRPr="000E27D2">
        <w:rPr>
          <w:lang w:val="ru-RU"/>
        </w:rPr>
        <w:t xml:space="preserve"> </w:t>
      </w:r>
      <w:r>
        <w:rPr>
          <w:lang w:val="ru-RU"/>
        </w:rPr>
        <w:t>на</w:t>
      </w:r>
      <w:r w:rsidRPr="000E27D2">
        <w:rPr>
          <w:lang w:val="ru-RU"/>
        </w:rPr>
        <w:t xml:space="preserve"> </w:t>
      </w:r>
      <w:r>
        <w:rPr>
          <w:lang w:val="ru-RU"/>
        </w:rPr>
        <w:t>пункт</w:t>
      </w:r>
      <w:r w:rsidR="00B4378F" w:rsidRPr="000E27D2">
        <w:rPr>
          <w:lang w:val="ru-RU"/>
        </w:rPr>
        <w:t xml:space="preserve"> 8</w:t>
      </w:r>
      <w:r w:rsidR="00892F5F" w:rsidRPr="000E27D2">
        <w:rPr>
          <w:lang w:val="ru-RU"/>
        </w:rPr>
        <w:t xml:space="preserve"> </w:t>
      </w:r>
      <w:r>
        <w:rPr>
          <w:lang w:val="ru-RU"/>
        </w:rPr>
        <w:t>своего</w:t>
      </w:r>
      <w:r w:rsidRPr="000E27D2">
        <w:rPr>
          <w:lang w:val="ru-RU"/>
        </w:rPr>
        <w:t xml:space="preserve"> </w:t>
      </w:r>
      <w:r>
        <w:rPr>
          <w:lang w:val="ru-RU"/>
        </w:rPr>
        <w:t>решения</w:t>
      </w:r>
      <w:r w:rsidR="006113ED" w:rsidRPr="000E27D2">
        <w:rPr>
          <w:lang w:val="ru-RU"/>
        </w:rPr>
        <w:t xml:space="preserve"> </w:t>
      </w:r>
      <w:hyperlink r:id="rId25" w:history="1">
        <w:r w:rsidR="006113ED" w:rsidRPr="000E27D2">
          <w:rPr>
            <w:rStyle w:val="Hyperlink"/>
            <w:lang w:val="ru-RU"/>
          </w:rPr>
          <w:t>16/19</w:t>
        </w:r>
      </w:hyperlink>
      <w:r w:rsidR="006113ED" w:rsidRPr="000E27D2">
        <w:rPr>
          <w:lang w:val="ru-RU"/>
        </w:rPr>
        <w:t xml:space="preserve"> </w:t>
      </w:r>
      <w:r>
        <w:rPr>
          <w:lang w:val="ru-RU"/>
        </w:rPr>
        <w:t>от</w:t>
      </w:r>
      <w:r w:rsidR="00D91C4B" w:rsidRPr="000E27D2">
        <w:rPr>
          <w:lang w:val="ru-RU"/>
        </w:rPr>
        <w:t xml:space="preserve"> 1</w:t>
      </w:r>
      <w:r w:rsidR="00D91C4B">
        <w:t> </w:t>
      </w:r>
      <w:r>
        <w:rPr>
          <w:lang w:val="ru-RU"/>
        </w:rPr>
        <w:t>ноября</w:t>
      </w:r>
      <w:r w:rsidR="00D91C4B" w:rsidRPr="000E27D2">
        <w:rPr>
          <w:lang w:val="ru-RU"/>
        </w:rPr>
        <w:t xml:space="preserve"> 2024</w:t>
      </w:r>
      <w:r w:rsidRPr="000E27D2">
        <w:rPr>
          <w:lang w:val="ru-RU"/>
        </w:rPr>
        <w:t xml:space="preserve"> </w:t>
      </w:r>
      <w:r>
        <w:rPr>
          <w:lang w:val="ru-RU"/>
        </w:rPr>
        <w:t>года</w:t>
      </w:r>
      <w:r w:rsidR="00892F5F" w:rsidRPr="000E27D2">
        <w:rPr>
          <w:lang w:val="ru-RU"/>
        </w:rPr>
        <w:t>,</w:t>
      </w:r>
      <w:r w:rsidR="00D91C4B" w:rsidRPr="000E27D2">
        <w:rPr>
          <w:lang w:val="ru-RU"/>
        </w:rPr>
        <w:t xml:space="preserve"> </w:t>
      </w:r>
      <w:r>
        <w:rPr>
          <w:lang w:val="ru-RU"/>
        </w:rPr>
        <w:t>в</w:t>
      </w:r>
      <w:r w:rsidRPr="000E27D2">
        <w:rPr>
          <w:lang w:val="ru-RU"/>
        </w:rPr>
        <w:t xml:space="preserve"> </w:t>
      </w:r>
      <w:r>
        <w:rPr>
          <w:lang w:val="ru-RU"/>
        </w:rPr>
        <w:t>котором</w:t>
      </w:r>
      <w:r w:rsidRPr="000E27D2">
        <w:rPr>
          <w:lang w:val="ru-RU"/>
        </w:rPr>
        <w:t xml:space="preserve"> </w:t>
      </w:r>
      <w:r>
        <w:rPr>
          <w:lang w:val="ru-RU"/>
        </w:rPr>
        <w:t>она</w:t>
      </w:r>
      <w:r w:rsidRPr="000E27D2">
        <w:rPr>
          <w:lang w:val="ru-RU"/>
        </w:rPr>
        <w:t xml:space="preserve"> </w:t>
      </w:r>
      <w:r>
        <w:rPr>
          <w:lang w:val="ru-RU"/>
        </w:rPr>
        <w:t>предложила</w:t>
      </w:r>
      <w:r w:rsidR="00B4378F" w:rsidRPr="000E27D2">
        <w:rPr>
          <w:lang w:val="ru-RU"/>
        </w:rPr>
        <w:t xml:space="preserve"> </w:t>
      </w:r>
      <w:r w:rsidRPr="000E27D2">
        <w:rPr>
          <w:bCs/>
          <w:lang w:val="ru-RU"/>
        </w:rPr>
        <w:t>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w:t>
      </w:r>
      <w:r>
        <w:rPr>
          <w:bCs/>
          <w:lang w:val="ru-RU"/>
        </w:rPr>
        <w:t xml:space="preserve"> в области биоразнообразия и здоровья</w:t>
      </w:r>
      <w:r w:rsidR="00C00439">
        <w:rPr>
          <w:rStyle w:val="FootnoteReference"/>
        </w:rPr>
        <w:footnoteReference w:id="19"/>
      </w:r>
      <w:r w:rsidR="003A6B70" w:rsidRPr="000E27D2">
        <w:rPr>
          <w:lang w:val="ru-RU"/>
        </w:rPr>
        <w:t xml:space="preserve"> </w:t>
      </w:r>
      <w:r>
        <w:rPr>
          <w:lang w:val="ru-RU"/>
        </w:rPr>
        <w:t>и</w:t>
      </w:r>
      <w:r w:rsidR="006113ED" w:rsidRPr="000E27D2">
        <w:rPr>
          <w:lang w:val="ru-RU"/>
        </w:rPr>
        <w:t xml:space="preserve"> </w:t>
      </w:r>
      <w:r w:rsidRPr="000E27D2">
        <w:rPr>
          <w:bCs/>
          <w:lang w:val="ru-RU"/>
        </w:rPr>
        <w:t>учета взаимосвязей между биоразнообразием и здоровьем на всех уровнях</w:t>
      </w:r>
      <w:r w:rsidR="00446C39" w:rsidRPr="000E27D2">
        <w:rPr>
          <w:lang w:val="ru-RU"/>
        </w:rPr>
        <w:t>,</w:t>
      </w:r>
    </w:p>
    <w:p w14:paraId="50C80EE2" w14:textId="34BD4040" w:rsidR="00C45A2C" w:rsidRPr="00EF39D1" w:rsidRDefault="00446C39" w:rsidP="00D741AC">
      <w:pPr>
        <w:pStyle w:val="CBDNormalNoNumber"/>
        <w:tabs>
          <w:tab w:val="clear" w:pos="567"/>
        </w:tabs>
        <w:ind w:left="1134" w:firstLine="567"/>
        <w:rPr>
          <w:lang w:val="ru-RU"/>
        </w:rPr>
      </w:pPr>
      <w:r w:rsidRPr="00EF39D1">
        <w:rPr>
          <w:lang w:val="ru-RU"/>
        </w:rPr>
        <w:t>1.</w:t>
      </w:r>
      <w:r w:rsidRPr="00EF39D1">
        <w:rPr>
          <w:lang w:val="ru-RU"/>
        </w:rPr>
        <w:tab/>
      </w:r>
      <w:r w:rsidR="00EF39D1">
        <w:rPr>
          <w:i/>
          <w:iCs/>
          <w:lang w:val="ru-RU"/>
        </w:rPr>
        <w:t>приветствует</w:t>
      </w:r>
      <w:r w:rsidR="000E460E" w:rsidRPr="00EF39D1">
        <w:rPr>
          <w:sz w:val="14"/>
          <w:szCs w:val="14"/>
          <w:lang w:val="ru-RU"/>
        </w:rPr>
        <w:t xml:space="preserve"> </w:t>
      </w:r>
      <w:r w:rsidR="00EF39D1">
        <w:rPr>
          <w:i/>
          <w:iCs/>
          <w:lang w:val="ru-RU"/>
        </w:rPr>
        <w:t>Доклад</w:t>
      </w:r>
      <w:r w:rsidR="00EF39D1" w:rsidRPr="00EF39D1">
        <w:rPr>
          <w:i/>
          <w:iCs/>
          <w:lang w:val="ru-RU"/>
        </w:rPr>
        <w:t xml:space="preserve"> </w:t>
      </w:r>
      <w:r w:rsidR="00EF39D1">
        <w:rPr>
          <w:i/>
          <w:iCs/>
          <w:lang w:val="ru-RU"/>
        </w:rPr>
        <w:t>о</w:t>
      </w:r>
      <w:r w:rsidR="00EF39D1" w:rsidRPr="00EF39D1">
        <w:rPr>
          <w:i/>
          <w:iCs/>
          <w:lang w:val="ru-RU"/>
        </w:rPr>
        <w:t xml:space="preserve"> </w:t>
      </w:r>
      <w:r w:rsidR="00EF39D1">
        <w:rPr>
          <w:i/>
          <w:iCs/>
          <w:lang w:val="ru-RU"/>
        </w:rPr>
        <w:t>тематической</w:t>
      </w:r>
      <w:r w:rsidR="00EF39D1" w:rsidRPr="00EF39D1">
        <w:rPr>
          <w:i/>
          <w:iCs/>
          <w:lang w:val="ru-RU"/>
        </w:rPr>
        <w:t xml:space="preserve"> </w:t>
      </w:r>
      <w:r w:rsidR="00EF39D1">
        <w:rPr>
          <w:i/>
          <w:iCs/>
          <w:lang w:val="ru-RU"/>
        </w:rPr>
        <w:t>оценке</w:t>
      </w:r>
      <w:r w:rsidR="00EF39D1" w:rsidRPr="00EF39D1">
        <w:rPr>
          <w:i/>
          <w:iCs/>
          <w:lang w:val="ru-RU"/>
        </w:rPr>
        <w:t xml:space="preserve"> </w:t>
      </w:r>
      <w:r w:rsidR="00EF39D1">
        <w:rPr>
          <w:i/>
          <w:iCs/>
          <w:lang w:val="ru-RU"/>
        </w:rPr>
        <w:t>взаимосвязей</w:t>
      </w:r>
      <w:r w:rsidR="00EF39D1" w:rsidRPr="00EF39D1">
        <w:rPr>
          <w:i/>
          <w:iCs/>
          <w:lang w:val="ru-RU"/>
        </w:rPr>
        <w:t xml:space="preserve"> </w:t>
      </w:r>
      <w:r w:rsidR="00EF39D1">
        <w:rPr>
          <w:i/>
          <w:iCs/>
          <w:lang w:val="ru-RU"/>
        </w:rPr>
        <w:t>между</w:t>
      </w:r>
      <w:r w:rsidR="00EF39D1" w:rsidRPr="00EF39D1">
        <w:rPr>
          <w:i/>
          <w:iCs/>
          <w:lang w:val="ru-RU"/>
        </w:rPr>
        <w:t xml:space="preserve"> </w:t>
      </w:r>
      <w:r w:rsidR="00EF39D1">
        <w:rPr>
          <w:i/>
          <w:iCs/>
          <w:lang w:val="ru-RU"/>
        </w:rPr>
        <w:t>биоразнообразием</w:t>
      </w:r>
      <w:r w:rsidR="00EF39D1" w:rsidRPr="00EF39D1">
        <w:rPr>
          <w:i/>
          <w:iCs/>
          <w:lang w:val="ru-RU"/>
        </w:rPr>
        <w:t xml:space="preserve">, </w:t>
      </w:r>
      <w:r w:rsidR="00EF39D1">
        <w:rPr>
          <w:i/>
          <w:iCs/>
          <w:lang w:val="ru-RU"/>
        </w:rPr>
        <w:t>водой</w:t>
      </w:r>
      <w:r w:rsidR="00EF39D1" w:rsidRPr="00EF39D1">
        <w:rPr>
          <w:i/>
          <w:iCs/>
          <w:lang w:val="ru-RU"/>
        </w:rPr>
        <w:t xml:space="preserve">, </w:t>
      </w:r>
      <w:r w:rsidR="00EF39D1">
        <w:rPr>
          <w:i/>
          <w:iCs/>
          <w:lang w:val="ru-RU"/>
        </w:rPr>
        <w:t>продовольствием</w:t>
      </w:r>
      <w:r w:rsidR="00EF39D1" w:rsidRPr="00EF39D1">
        <w:rPr>
          <w:i/>
          <w:iCs/>
          <w:lang w:val="ru-RU"/>
        </w:rPr>
        <w:t xml:space="preserve"> </w:t>
      </w:r>
      <w:r w:rsidR="00EF39D1">
        <w:rPr>
          <w:i/>
          <w:iCs/>
          <w:lang w:val="ru-RU"/>
        </w:rPr>
        <w:t>и</w:t>
      </w:r>
      <w:r w:rsidR="00EF39D1" w:rsidRPr="00EF39D1">
        <w:rPr>
          <w:i/>
          <w:iCs/>
          <w:lang w:val="ru-RU"/>
        </w:rPr>
        <w:t xml:space="preserve"> </w:t>
      </w:r>
      <w:r w:rsidR="00EF39D1">
        <w:rPr>
          <w:i/>
          <w:iCs/>
          <w:lang w:val="ru-RU"/>
        </w:rPr>
        <w:t>здоровьем</w:t>
      </w:r>
      <w:r w:rsidR="004C7716" w:rsidRPr="00EF39D1">
        <w:rPr>
          <w:lang w:val="ru-RU"/>
        </w:rPr>
        <w:t xml:space="preserve"> </w:t>
      </w:r>
      <w:r w:rsidR="00EF39D1" w:rsidRPr="00EF39D1">
        <w:rPr>
          <w:lang w:val="ru-RU"/>
        </w:rPr>
        <w:t>Межправительственн</w:t>
      </w:r>
      <w:r w:rsidR="00EF39D1">
        <w:rPr>
          <w:lang w:val="ru-RU"/>
        </w:rPr>
        <w:t>ой</w:t>
      </w:r>
      <w:r w:rsidR="00EF39D1" w:rsidRPr="00EF39D1">
        <w:rPr>
          <w:lang w:val="ru-RU"/>
        </w:rPr>
        <w:t xml:space="preserve"> научно-политическ</w:t>
      </w:r>
      <w:r w:rsidR="00EF39D1">
        <w:rPr>
          <w:lang w:val="ru-RU"/>
        </w:rPr>
        <w:t>ой</w:t>
      </w:r>
      <w:r w:rsidR="00EF39D1" w:rsidRPr="00EF39D1">
        <w:rPr>
          <w:lang w:val="ru-RU"/>
        </w:rPr>
        <w:t xml:space="preserve"> платформ</w:t>
      </w:r>
      <w:r w:rsidR="00EF39D1">
        <w:rPr>
          <w:lang w:val="ru-RU"/>
        </w:rPr>
        <w:t>ы</w:t>
      </w:r>
      <w:r w:rsidR="00EF39D1" w:rsidRPr="00EF39D1">
        <w:rPr>
          <w:lang w:val="ru-RU"/>
        </w:rPr>
        <w:t xml:space="preserve"> по биоразнообразию и экосистемным услугам</w:t>
      </w:r>
      <w:r w:rsidR="00563293" w:rsidRPr="00EF70F1">
        <w:rPr>
          <w:rStyle w:val="FootnoteReference"/>
        </w:rPr>
        <w:footnoteReference w:id="20"/>
      </w:r>
      <w:r w:rsidR="00EF39D1">
        <w:rPr>
          <w:lang w:val="ru-RU"/>
        </w:rPr>
        <w:t>,</w:t>
      </w:r>
    </w:p>
    <w:p w14:paraId="3AB9DB40" w14:textId="778539DB" w:rsidR="002E52DF" w:rsidRPr="00EF39D1" w:rsidRDefault="00446C39" w:rsidP="00D741AC">
      <w:pPr>
        <w:pStyle w:val="CBDNormalNoNumber"/>
        <w:tabs>
          <w:tab w:val="clear" w:pos="567"/>
        </w:tabs>
        <w:ind w:left="1134" w:firstLine="567"/>
        <w:rPr>
          <w:lang w:val="ru-RU"/>
        </w:rPr>
      </w:pPr>
      <w:r w:rsidRPr="00EF39D1">
        <w:rPr>
          <w:lang w:val="ru-RU"/>
        </w:rPr>
        <w:t>2.</w:t>
      </w:r>
      <w:r w:rsidRPr="00EF39D1">
        <w:rPr>
          <w:i/>
          <w:iCs/>
          <w:lang w:val="ru-RU"/>
        </w:rPr>
        <w:tab/>
      </w:r>
      <w:bookmarkStart w:id="8" w:name="_Hlk204155431"/>
      <w:r w:rsidR="00EF39D1">
        <w:rPr>
          <w:i/>
          <w:iCs/>
          <w:lang w:val="ru-RU"/>
        </w:rPr>
        <w:t>поручает</w:t>
      </w:r>
      <w:r w:rsidR="008D2AD3" w:rsidRPr="00EF39D1">
        <w:rPr>
          <w:i/>
          <w:iCs/>
          <w:lang w:val="ru-RU"/>
        </w:rPr>
        <w:t xml:space="preserve"> </w:t>
      </w:r>
      <w:r w:rsidR="00EF39D1">
        <w:rPr>
          <w:lang w:val="ru-RU"/>
        </w:rPr>
        <w:t>Исполнительном</w:t>
      </w:r>
      <w:r w:rsidR="00EF39D1" w:rsidRPr="00EF39D1">
        <w:rPr>
          <w:lang w:val="ru-RU"/>
        </w:rPr>
        <w:t xml:space="preserve"> </w:t>
      </w:r>
      <w:r w:rsidR="00EF39D1">
        <w:rPr>
          <w:lang w:val="ru-RU"/>
        </w:rPr>
        <w:t>секретарю</w:t>
      </w:r>
      <w:r w:rsidR="00EF39D1" w:rsidRPr="00EF39D1">
        <w:rPr>
          <w:lang w:val="ru-RU"/>
        </w:rPr>
        <w:t xml:space="preserve"> </w:t>
      </w:r>
      <w:r w:rsidR="00EF39D1">
        <w:rPr>
          <w:lang w:val="ru-RU"/>
        </w:rPr>
        <w:t>Конвенции</w:t>
      </w:r>
      <w:r w:rsidR="00EF39D1" w:rsidRPr="00EF39D1">
        <w:rPr>
          <w:lang w:val="ru-RU"/>
        </w:rPr>
        <w:t xml:space="preserve"> </w:t>
      </w:r>
      <w:r w:rsidR="00EF39D1">
        <w:rPr>
          <w:lang w:val="ru-RU"/>
        </w:rPr>
        <w:t>о</w:t>
      </w:r>
      <w:r w:rsidR="00EF39D1" w:rsidRPr="00EF39D1">
        <w:rPr>
          <w:lang w:val="ru-RU"/>
        </w:rPr>
        <w:t xml:space="preserve"> </w:t>
      </w:r>
      <w:r w:rsidR="00EF39D1">
        <w:rPr>
          <w:lang w:val="ru-RU"/>
        </w:rPr>
        <w:t>биологическом</w:t>
      </w:r>
      <w:r w:rsidR="00EF39D1" w:rsidRPr="00EF39D1">
        <w:rPr>
          <w:lang w:val="ru-RU"/>
        </w:rPr>
        <w:t xml:space="preserve"> </w:t>
      </w:r>
      <w:r w:rsidR="00EF39D1">
        <w:rPr>
          <w:lang w:val="ru-RU"/>
        </w:rPr>
        <w:t>разнообразии</w:t>
      </w:r>
      <w:r w:rsidR="00CA1FD0" w:rsidRPr="003D3ECD">
        <w:rPr>
          <w:rStyle w:val="FootnoteReference"/>
        </w:rPr>
        <w:footnoteReference w:id="21"/>
      </w:r>
      <w:r w:rsidR="008D2AD3" w:rsidRPr="00EF39D1">
        <w:rPr>
          <w:lang w:val="ru-RU"/>
        </w:rPr>
        <w:t xml:space="preserve"> </w:t>
      </w:r>
      <w:r w:rsidR="00EF39D1">
        <w:rPr>
          <w:lang w:val="ru-RU"/>
        </w:rPr>
        <w:t>при условии наличия ресурсов</w:t>
      </w:r>
      <w:r w:rsidR="008D2AD3" w:rsidRPr="00EF39D1">
        <w:rPr>
          <w:lang w:val="ru-RU"/>
        </w:rPr>
        <w:t>:</w:t>
      </w:r>
    </w:p>
    <w:bookmarkEnd w:id="8"/>
    <w:p w14:paraId="05984204" w14:textId="74B834FE" w:rsidR="001E7889" w:rsidRPr="001D4923" w:rsidRDefault="00446C39" w:rsidP="00D741AC">
      <w:pPr>
        <w:pStyle w:val="CBDNormalNoNumber"/>
        <w:tabs>
          <w:tab w:val="clear" w:pos="567"/>
        </w:tabs>
        <w:ind w:left="1134" w:firstLine="567"/>
        <w:rPr>
          <w:lang w:val="ru-RU"/>
        </w:rPr>
      </w:pPr>
      <w:r w:rsidRPr="001D4923">
        <w:rPr>
          <w:lang w:val="ru-RU"/>
        </w:rPr>
        <w:t>(</w:t>
      </w:r>
      <w:r w:rsidRPr="003D3ECD">
        <w:t>a</w:t>
      </w:r>
      <w:r w:rsidRPr="001D4923">
        <w:rPr>
          <w:lang w:val="ru-RU"/>
        </w:rPr>
        <w:t>)</w:t>
      </w:r>
      <w:r w:rsidRPr="001D4923">
        <w:rPr>
          <w:lang w:val="ru-RU"/>
        </w:rPr>
        <w:tab/>
      </w:r>
      <w:r w:rsidR="00201645">
        <w:rPr>
          <w:lang w:val="ru-RU"/>
        </w:rPr>
        <w:t>собрать</w:t>
      </w:r>
      <w:r w:rsidR="001D4923" w:rsidRPr="001D4923">
        <w:rPr>
          <w:lang w:val="ru-RU"/>
        </w:rPr>
        <w:t xml:space="preserve"> и обобщить информацию от Сторон, правительств</w:t>
      </w:r>
      <w:r w:rsidR="00201645" w:rsidRPr="00201645">
        <w:rPr>
          <w:lang w:val="ru-RU"/>
        </w:rPr>
        <w:t xml:space="preserve"> </w:t>
      </w:r>
      <w:r w:rsidR="00201645">
        <w:rPr>
          <w:lang w:val="ru-RU"/>
        </w:rPr>
        <w:t>других стран</w:t>
      </w:r>
      <w:r w:rsidR="001D4923" w:rsidRPr="001D4923">
        <w:rPr>
          <w:lang w:val="ru-RU"/>
        </w:rPr>
        <w:t xml:space="preserve">, коренных народов и местных общин, соответствующих многосторонних природоохранных соглашений и других организаций о мерах, руководящих указаниях и инструментах, примерах, передовой практике и </w:t>
      </w:r>
      <w:r w:rsidR="00201645">
        <w:rPr>
          <w:lang w:val="ru-RU"/>
        </w:rPr>
        <w:t>накопленном опыте</w:t>
      </w:r>
      <w:r w:rsidR="001D4923" w:rsidRPr="001D4923">
        <w:rPr>
          <w:lang w:val="ru-RU"/>
        </w:rPr>
        <w:t xml:space="preserve"> в связи с осуществлением Глобального плана действий </w:t>
      </w:r>
      <w:r w:rsidR="00201645">
        <w:rPr>
          <w:lang w:val="ru-RU"/>
        </w:rPr>
        <w:t>в области</w:t>
      </w:r>
      <w:r w:rsidR="001D4923" w:rsidRPr="001D4923">
        <w:rPr>
          <w:lang w:val="ru-RU"/>
        </w:rPr>
        <w:t xml:space="preserve"> биоразнообрази</w:t>
      </w:r>
      <w:r w:rsidR="00201645">
        <w:rPr>
          <w:lang w:val="ru-RU"/>
        </w:rPr>
        <w:t>я</w:t>
      </w:r>
      <w:r w:rsidR="001D4923" w:rsidRPr="001D4923">
        <w:rPr>
          <w:lang w:val="ru-RU"/>
        </w:rPr>
        <w:t xml:space="preserve"> и здоровь</w:t>
      </w:r>
      <w:r w:rsidR="00201645">
        <w:rPr>
          <w:lang w:val="ru-RU"/>
        </w:rPr>
        <w:t>я</w:t>
      </w:r>
      <w:r w:rsidR="001D4923" w:rsidRPr="001D4923">
        <w:rPr>
          <w:lang w:val="ru-RU"/>
        </w:rPr>
        <w:t xml:space="preserve"> и </w:t>
      </w:r>
      <w:r w:rsidR="00201645">
        <w:rPr>
          <w:lang w:val="ru-RU"/>
        </w:rPr>
        <w:t>учет</w:t>
      </w:r>
      <w:r w:rsidR="00741847">
        <w:rPr>
          <w:lang w:val="ru-RU"/>
        </w:rPr>
        <w:t>ом</w:t>
      </w:r>
      <w:r w:rsidR="001D4923" w:rsidRPr="001D4923">
        <w:rPr>
          <w:lang w:val="ru-RU"/>
        </w:rPr>
        <w:t xml:space="preserve"> взаимосвязей </w:t>
      </w:r>
      <w:r w:rsidR="00201645">
        <w:rPr>
          <w:lang w:val="ru-RU"/>
        </w:rPr>
        <w:t xml:space="preserve">между </w:t>
      </w:r>
      <w:r w:rsidR="001D4923" w:rsidRPr="001D4923">
        <w:rPr>
          <w:lang w:val="ru-RU"/>
        </w:rPr>
        <w:t>биоразнообрази</w:t>
      </w:r>
      <w:r w:rsidR="00201645">
        <w:rPr>
          <w:lang w:val="ru-RU"/>
        </w:rPr>
        <w:t>ем</w:t>
      </w:r>
      <w:r w:rsidR="001D4923" w:rsidRPr="001D4923">
        <w:rPr>
          <w:lang w:val="ru-RU"/>
        </w:rPr>
        <w:t xml:space="preserve"> и здоровь</w:t>
      </w:r>
      <w:r w:rsidR="00201645">
        <w:rPr>
          <w:lang w:val="ru-RU"/>
        </w:rPr>
        <w:t>ем</w:t>
      </w:r>
      <w:r w:rsidR="001D4923" w:rsidRPr="001D4923">
        <w:rPr>
          <w:lang w:val="ru-RU"/>
        </w:rPr>
        <w:t xml:space="preserve"> на всех уровнях, а также обеспечить доступность этой информации через механизм посредничества Конвенции или на ее веб-сайте в зависимости от целесообразности</w:t>
      </w:r>
      <w:r w:rsidR="00B4378F" w:rsidRPr="001D4923">
        <w:rPr>
          <w:lang w:val="ru-RU"/>
        </w:rPr>
        <w:t>;</w:t>
      </w:r>
    </w:p>
    <w:p w14:paraId="0D79FA94" w14:textId="27B4E97C" w:rsidR="00676A0C" w:rsidRPr="00201645" w:rsidRDefault="00446C39" w:rsidP="00D741AC">
      <w:pPr>
        <w:pStyle w:val="CBDNormalNoNumber"/>
        <w:tabs>
          <w:tab w:val="clear" w:pos="567"/>
        </w:tabs>
        <w:ind w:left="1134" w:firstLine="567"/>
        <w:rPr>
          <w:lang w:val="ru-RU"/>
        </w:rPr>
      </w:pPr>
      <w:r w:rsidRPr="00201645">
        <w:rPr>
          <w:lang w:val="ru-RU"/>
        </w:rPr>
        <w:t>(</w:t>
      </w:r>
      <w:r w:rsidRPr="003D3ECD">
        <w:t>b</w:t>
      </w:r>
      <w:r w:rsidRPr="00201645">
        <w:rPr>
          <w:lang w:val="ru-RU"/>
        </w:rPr>
        <w:t>)</w:t>
      </w:r>
      <w:r w:rsidRPr="00201645">
        <w:rPr>
          <w:lang w:val="ru-RU"/>
        </w:rPr>
        <w:tab/>
      </w:r>
      <w:r w:rsidR="00201645">
        <w:rPr>
          <w:lang w:val="ru-RU"/>
        </w:rPr>
        <w:t>п</w:t>
      </w:r>
      <w:r w:rsidR="00201645" w:rsidRPr="00201645">
        <w:rPr>
          <w:lang w:val="ru-RU"/>
        </w:rPr>
        <w:t xml:space="preserve">родолжить сотрудничество </w:t>
      </w:r>
      <w:r w:rsidR="00201645">
        <w:rPr>
          <w:lang w:val="ru-RU"/>
        </w:rPr>
        <w:t>по вопросам</w:t>
      </w:r>
      <w:r w:rsidR="00201645" w:rsidRPr="00201645">
        <w:rPr>
          <w:lang w:val="ru-RU"/>
        </w:rPr>
        <w:t xml:space="preserve"> биоразнообразия и здоровья с соответствующими организациями, как изложено в подпунктах </w:t>
      </w:r>
      <w:r w:rsidR="00EB4469" w:rsidRPr="00201645">
        <w:rPr>
          <w:lang w:val="ru-RU"/>
        </w:rPr>
        <w:t>9</w:t>
      </w:r>
      <w:r w:rsidR="00201645">
        <w:rPr>
          <w:lang w:val="ru-RU"/>
        </w:rPr>
        <w:t> </w:t>
      </w:r>
      <w:r w:rsidR="00EB4469" w:rsidRPr="00201645">
        <w:rPr>
          <w:lang w:val="ru-RU"/>
        </w:rPr>
        <w:t>(</w:t>
      </w:r>
      <w:r w:rsidR="00EB4469" w:rsidRPr="003D3ECD">
        <w:t>b</w:t>
      </w:r>
      <w:r w:rsidR="00EB4469" w:rsidRPr="00201645">
        <w:rPr>
          <w:lang w:val="ru-RU"/>
        </w:rPr>
        <w:t>)</w:t>
      </w:r>
      <w:r w:rsidR="00620856" w:rsidRPr="00201645">
        <w:rPr>
          <w:lang w:val="ru-RU"/>
        </w:rPr>
        <w:t>,</w:t>
      </w:r>
      <w:r w:rsidR="00B664E6" w:rsidRPr="00201645">
        <w:rPr>
          <w:lang w:val="ru-RU"/>
        </w:rPr>
        <w:t xml:space="preserve"> </w:t>
      </w:r>
      <w:r w:rsidR="00EB4469" w:rsidRPr="00201645">
        <w:rPr>
          <w:lang w:val="ru-RU"/>
        </w:rPr>
        <w:t>(</w:t>
      </w:r>
      <w:r w:rsidR="00EB4469" w:rsidRPr="003D3ECD">
        <w:t>c</w:t>
      </w:r>
      <w:r w:rsidR="00EB4469" w:rsidRPr="00201645">
        <w:rPr>
          <w:lang w:val="ru-RU"/>
        </w:rPr>
        <w:t>)</w:t>
      </w:r>
      <w:r w:rsidR="00F77639" w:rsidRPr="00201645">
        <w:rPr>
          <w:lang w:val="ru-RU"/>
        </w:rPr>
        <w:t>,</w:t>
      </w:r>
      <w:r w:rsidR="00B664E6" w:rsidRPr="00201645">
        <w:rPr>
          <w:lang w:val="ru-RU"/>
        </w:rPr>
        <w:t xml:space="preserve"> </w:t>
      </w:r>
      <w:r w:rsidR="00076310" w:rsidRPr="00201645">
        <w:rPr>
          <w:lang w:val="ru-RU"/>
        </w:rPr>
        <w:t>(</w:t>
      </w:r>
      <w:r w:rsidR="00076310" w:rsidRPr="003D3ECD">
        <w:t>d</w:t>
      </w:r>
      <w:r w:rsidR="00076310" w:rsidRPr="00201645">
        <w:rPr>
          <w:lang w:val="ru-RU"/>
        </w:rPr>
        <w:t>)</w:t>
      </w:r>
      <w:r w:rsidR="00F77639" w:rsidRPr="00201645">
        <w:rPr>
          <w:lang w:val="ru-RU"/>
        </w:rPr>
        <w:t xml:space="preserve"> </w:t>
      </w:r>
      <w:r w:rsidR="00201645">
        <w:rPr>
          <w:lang w:val="ru-RU"/>
        </w:rPr>
        <w:t>и</w:t>
      </w:r>
      <w:r w:rsidR="00F77639" w:rsidRPr="00201645">
        <w:rPr>
          <w:lang w:val="ru-RU"/>
        </w:rPr>
        <w:t xml:space="preserve"> </w:t>
      </w:r>
      <w:r w:rsidR="00DB31A4" w:rsidRPr="00201645">
        <w:rPr>
          <w:lang w:val="ru-RU"/>
        </w:rPr>
        <w:t>(</w:t>
      </w:r>
      <w:r w:rsidR="00DB31A4" w:rsidRPr="003D3ECD">
        <w:t>e</w:t>
      </w:r>
      <w:r w:rsidR="00DB31A4" w:rsidRPr="00201645">
        <w:rPr>
          <w:lang w:val="ru-RU"/>
        </w:rPr>
        <w:t>)</w:t>
      </w:r>
      <w:r w:rsidR="00076310" w:rsidRPr="00201645">
        <w:rPr>
          <w:lang w:val="ru-RU"/>
        </w:rPr>
        <w:t xml:space="preserve"> </w:t>
      </w:r>
      <w:r w:rsidR="00201645">
        <w:rPr>
          <w:lang w:val="ru-RU"/>
        </w:rPr>
        <w:t>решения</w:t>
      </w:r>
      <w:r w:rsidR="00076310" w:rsidRPr="00201645">
        <w:rPr>
          <w:lang w:val="ru-RU"/>
        </w:rPr>
        <w:t xml:space="preserve"> </w:t>
      </w:r>
      <w:hyperlink r:id="rId26" w:history="1">
        <w:r w:rsidR="00076310" w:rsidRPr="00201645">
          <w:rPr>
            <w:rStyle w:val="Hyperlink"/>
            <w:lang w:val="ru-RU"/>
          </w:rPr>
          <w:t>16/19</w:t>
        </w:r>
      </w:hyperlink>
      <w:r w:rsidR="00DF66D8" w:rsidRPr="00201645">
        <w:rPr>
          <w:lang w:val="ru-RU"/>
        </w:rPr>
        <w:t>;</w:t>
      </w:r>
    </w:p>
    <w:p w14:paraId="28C6B721" w14:textId="1DAC82E4" w:rsidR="00645916" w:rsidRPr="00201645" w:rsidRDefault="00446C39" w:rsidP="00B160CC">
      <w:pPr>
        <w:pStyle w:val="CBDNormalNoNumber"/>
        <w:tabs>
          <w:tab w:val="clear" w:pos="567"/>
        </w:tabs>
        <w:spacing w:after="0"/>
        <w:ind w:left="1134" w:firstLine="567"/>
        <w:rPr>
          <w:lang w:val="ru-RU"/>
        </w:rPr>
      </w:pPr>
      <w:r w:rsidRPr="00201645">
        <w:rPr>
          <w:lang w:val="ru-RU"/>
        </w:rPr>
        <w:t>(</w:t>
      </w:r>
      <w:r w:rsidRPr="003D3ECD">
        <w:t>c</w:t>
      </w:r>
      <w:r w:rsidRPr="00201645">
        <w:rPr>
          <w:lang w:val="ru-RU"/>
        </w:rPr>
        <w:t>)</w:t>
      </w:r>
      <w:r w:rsidRPr="00201645">
        <w:rPr>
          <w:lang w:val="ru-RU"/>
        </w:rPr>
        <w:tab/>
      </w:r>
      <w:r w:rsidR="00201645">
        <w:rPr>
          <w:lang w:val="ru-RU"/>
        </w:rPr>
        <w:t>п</w:t>
      </w:r>
      <w:r w:rsidR="00201645" w:rsidRPr="00201645">
        <w:rPr>
          <w:lang w:val="ru-RU"/>
        </w:rPr>
        <w:t>редставить доклад о результатах этой работы для рассмотрения Конференцией Сторон на ее 18-</w:t>
      </w:r>
      <w:r w:rsidR="00201645">
        <w:rPr>
          <w:lang w:val="ru-RU"/>
        </w:rPr>
        <w:t>м</w:t>
      </w:r>
      <w:r w:rsidR="00201645" w:rsidRPr="00201645">
        <w:rPr>
          <w:lang w:val="ru-RU"/>
        </w:rPr>
        <w:t xml:space="preserve"> совещании</w:t>
      </w:r>
      <w:r w:rsidR="00747EA7" w:rsidRPr="00201645">
        <w:rPr>
          <w:lang w:val="ru-RU"/>
        </w:rPr>
        <w:t>.</w:t>
      </w:r>
    </w:p>
    <w:p w14:paraId="6532739D" w14:textId="4D04803C" w:rsidR="00C45A2C" w:rsidRPr="003D3ECD" w:rsidRDefault="00446C39" w:rsidP="002C2886">
      <w:pPr>
        <w:jc w:val="center"/>
      </w:pPr>
      <w:r w:rsidRPr="003D3ECD">
        <w:t>__________</w:t>
      </w:r>
    </w:p>
    <w:sectPr w:rsidR="00C45A2C" w:rsidRPr="003D3ECD" w:rsidSect="00D741AC">
      <w:headerReference w:type="first" r:id="rId27"/>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1A0A8" w14:textId="77777777" w:rsidR="00606C1E" w:rsidRPr="003D3ECD" w:rsidRDefault="00606C1E" w:rsidP="00B90128">
      <w:r w:rsidRPr="003D3ECD">
        <w:separator/>
      </w:r>
    </w:p>
  </w:endnote>
  <w:endnote w:type="continuationSeparator" w:id="0">
    <w:p w14:paraId="5B82B39B" w14:textId="77777777" w:rsidR="00606C1E" w:rsidRPr="003D3ECD" w:rsidRDefault="00606C1E"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A44235">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A44235">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B045A" w14:textId="77777777" w:rsidR="00606C1E" w:rsidRPr="003D3ECD" w:rsidRDefault="00606C1E" w:rsidP="00B90128">
      <w:r w:rsidRPr="003D3ECD">
        <w:separator/>
      </w:r>
    </w:p>
  </w:footnote>
  <w:footnote w:type="continuationSeparator" w:id="0">
    <w:p w14:paraId="644C3F40" w14:textId="77777777" w:rsidR="00606C1E" w:rsidRPr="003D3ECD" w:rsidRDefault="00606C1E" w:rsidP="00B90128">
      <w:r w:rsidRPr="003D3ECD">
        <w:continuationSeparator/>
      </w:r>
    </w:p>
  </w:footnote>
  <w:footnote w:id="1">
    <w:p w14:paraId="36093C7A" w14:textId="33B862D7" w:rsidR="008A3176" w:rsidRPr="00BE58D4" w:rsidRDefault="008A3176">
      <w:pPr>
        <w:pStyle w:val="FootnoteText"/>
        <w:rPr>
          <w:lang w:val="ru-RU"/>
        </w:rPr>
      </w:pPr>
      <w:r w:rsidRPr="00BE58D4">
        <w:rPr>
          <w:rStyle w:val="FootnoteReference"/>
          <w:lang w:val="ru-RU"/>
        </w:rPr>
        <w:t>*</w:t>
      </w:r>
      <w:r w:rsidRPr="00BE58D4">
        <w:rPr>
          <w:lang w:val="ru-RU"/>
        </w:rPr>
        <w:t xml:space="preserve"> </w:t>
      </w:r>
      <w:hyperlink r:id="rId1" w:history="1">
        <w:r w:rsidRPr="00D741AC">
          <w:rPr>
            <w:rStyle w:val="Hyperlink"/>
          </w:rPr>
          <w:t>CBD</w:t>
        </w:r>
        <w:r w:rsidRPr="00BE58D4">
          <w:rPr>
            <w:rStyle w:val="Hyperlink"/>
            <w:lang w:val="ru-RU"/>
          </w:rPr>
          <w:t>/</w:t>
        </w:r>
        <w:r w:rsidRPr="00D741AC">
          <w:rPr>
            <w:rStyle w:val="Hyperlink"/>
          </w:rPr>
          <w:t>SBSTTA</w:t>
        </w:r>
        <w:r w:rsidRPr="00BE58D4">
          <w:rPr>
            <w:rStyle w:val="Hyperlink"/>
            <w:lang w:val="ru-RU"/>
          </w:rPr>
          <w:t>/27/1</w:t>
        </w:r>
      </w:hyperlink>
      <w:r w:rsidRPr="00BE58D4">
        <w:rPr>
          <w:lang w:val="ru-RU"/>
        </w:rPr>
        <w:t>.</w:t>
      </w:r>
    </w:p>
  </w:footnote>
  <w:footnote w:id="2">
    <w:p w14:paraId="328909C4" w14:textId="380112F3" w:rsidR="00894CE9" w:rsidRPr="00A43D2A" w:rsidRDefault="00894CE9">
      <w:pPr>
        <w:pStyle w:val="FootnoteText"/>
        <w:rPr>
          <w:lang w:val="ru-RU"/>
        </w:rPr>
      </w:pPr>
      <w:r w:rsidRPr="003D3ECD">
        <w:rPr>
          <w:rStyle w:val="FootnoteReference"/>
        </w:rPr>
        <w:footnoteRef/>
      </w:r>
      <w:r w:rsidRPr="00A43D2A">
        <w:rPr>
          <w:lang w:val="ru-RU"/>
        </w:rPr>
        <w:t xml:space="preserve"> </w:t>
      </w:r>
      <w:r w:rsidR="00A43D2A">
        <w:rPr>
          <w:lang w:val="ru-RU"/>
        </w:rPr>
        <w:t>Бразилия</w:t>
      </w:r>
      <w:r w:rsidRPr="00A43D2A">
        <w:rPr>
          <w:lang w:val="ru-RU"/>
        </w:rPr>
        <w:t xml:space="preserve">, </w:t>
      </w:r>
      <w:r w:rsidR="00A43D2A">
        <w:rPr>
          <w:lang w:val="ru-RU"/>
        </w:rPr>
        <w:t>Испания</w:t>
      </w:r>
      <w:r w:rsidR="00A43D2A" w:rsidRPr="00A43D2A">
        <w:rPr>
          <w:lang w:val="ru-RU"/>
        </w:rPr>
        <w:t xml:space="preserve">, </w:t>
      </w:r>
      <w:r w:rsidR="00A43D2A">
        <w:rPr>
          <w:lang w:val="ru-RU"/>
        </w:rPr>
        <w:t>Мексика</w:t>
      </w:r>
      <w:r w:rsidRPr="00A43D2A">
        <w:rPr>
          <w:lang w:val="ru-RU"/>
        </w:rPr>
        <w:t xml:space="preserve">, </w:t>
      </w:r>
      <w:r w:rsidR="00A43D2A">
        <w:rPr>
          <w:lang w:val="ru-RU"/>
        </w:rPr>
        <w:t>Саудовская</w:t>
      </w:r>
      <w:r w:rsidR="00A43D2A" w:rsidRPr="00A43D2A">
        <w:rPr>
          <w:lang w:val="ru-RU"/>
        </w:rPr>
        <w:t xml:space="preserve"> </w:t>
      </w:r>
      <w:r w:rsidR="00A43D2A">
        <w:rPr>
          <w:lang w:val="ru-RU"/>
        </w:rPr>
        <w:t>Аравия</w:t>
      </w:r>
      <w:r w:rsidRPr="00A43D2A">
        <w:rPr>
          <w:lang w:val="ru-RU"/>
        </w:rPr>
        <w:t xml:space="preserve">, </w:t>
      </w:r>
      <w:r w:rsidR="00A43D2A">
        <w:rPr>
          <w:lang w:val="ru-RU"/>
        </w:rPr>
        <w:t>Соединенное</w:t>
      </w:r>
      <w:r w:rsidR="00A43D2A" w:rsidRPr="00A43D2A">
        <w:rPr>
          <w:lang w:val="ru-RU"/>
        </w:rPr>
        <w:t xml:space="preserve"> </w:t>
      </w:r>
      <w:r w:rsidR="00A43D2A">
        <w:rPr>
          <w:lang w:val="ru-RU"/>
        </w:rPr>
        <w:t>Королевство</w:t>
      </w:r>
      <w:r w:rsidR="00A43D2A" w:rsidRPr="00A43D2A">
        <w:rPr>
          <w:lang w:val="ru-RU"/>
        </w:rPr>
        <w:t xml:space="preserve"> </w:t>
      </w:r>
      <w:r w:rsidR="00A43D2A">
        <w:rPr>
          <w:lang w:val="ru-RU"/>
        </w:rPr>
        <w:t>Великобритании</w:t>
      </w:r>
      <w:r w:rsidR="00A43D2A" w:rsidRPr="00A43D2A">
        <w:rPr>
          <w:lang w:val="ru-RU"/>
        </w:rPr>
        <w:t xml:space="preserve"> </w:t>
      </w:r>
      <w:r w:rsidR="00A43D2A">
        <w:rPr>
          <w:lang w:val="ru-RU"/>
        </w:rPr>
        <w:t>и</w:t>
      </w:r>
      <w:r w:rsidR="00A43D2A" w:rsidRPr="00A43D2A">
        <w:rPr>
          <w:lang w:val="ru-RU"/>
        </w:rPr>
        <w:t xml:space="preserve"> </w:t>
      </w:r>
      <w:r w:rsidR="00A43D2A">
        <w:rPr>
          <w:lang w:val="ru-RU"/>
        </w:rPr>
        <w:t>Северной</w:t>
      </w:r>
      <w:r w:rsidR="00A43D2A" w:rsidRPr="00A43D2A">
        <w:rPr>
          <w:lang w:val="ru-RU"/>
        </w:rPr>
        <w:t xml:space="preserve"> </w:t>
      </w:r>
      <w:r w:rsidR="00A43D2A">
        <w:rPr>
          <w:lang w:val="ru-RU"/>
        </w:rPr>
        <w:t>Ирландии</w:t>
      </w:r>
      <w:r w:rsidR="00A43D2A" w:rsidRPr="00A43D2A">
        <w:rPr>
          <w:lang w:val="ru-RU"/>
        </w:rPr>
        <w:t xml:space="preserve"> </w:t>
      </w:r>
      <w:r w:rsidR="00A43D2A">
        <w:rPr>
          <w:lang w:val="ru-RU"/>
        </w:rPr>
        <w:t>и</w:t>
      </w:r>
      <w:r w:rsidR="00A43D2A" w:rsidRPr="00A43D2A">
        <w:rPr>
          <w:lang w:val="ru-RU"/>
        </w:rPr>
        <w:t xml:space="preserve"> </w:t>
      </w:r>
      <w:r w:rsidR="00A43D2A">
        <w:rPr>
          <w:lang w:val="ru-RU"/>
        </w:rPr>
        <w:t>Швеция</w:t>
      </w:r>
      <w:r w:rsidRPr="00A43D2A">
        <w:rPr>
          <w:lang w:val="ru-RU"/>
        </w:rPr>
        <w:t xml:space="preserve">. </w:t>
      </w:r>
    </w:p>
  </w:footnote>
  <w:footnote w:id="3">
    <w:p w14:paraId="78AF88DE" w14:textId="52892597" w:rsidR="00E244FC" w:rsidRPr="00E244FC" w:rsidRDefault="00894CE9" w:rsidP="00E244FC">
      <w:pPr>
        <w:pStyle w:val="FootnoteText"/>
        <w:rPr>
          <w:lang w:val="ru-RU"/>
        </w:rPr>
      </w:pPr>
      <w:r w:rsidRPr="003D3ECD">
        <w:rPr>
          <w:rStyle w:val="FootnoteReference"/>
        </w:rPr>
        <w:footnoteRef/>
      </w:r>
      <w:r w:rsidRPr="00E244FC">
        <w:rPr>
          <w:lang w:val="ru-RU"/>
        </w:rPr>
        <w:t xml:space="preserve"> </w:t>
      </w:r>
      <w:r w:rsidR="00E244FC" w:rsidRPr="00E244FC">
        <w:rPr>
          <w:lang w:val="ru-RU"/>
        </w:rPr>
        <w:t>Международный центр сравнительного экологического права</w:t>
      </w:r>
      <w:r w:rsidRPr="00E244FC">
        <w:rPr>
          <w:lang w:val="ru-RU"/>
        </w:rPr>
        <w:t xml:space="preserve">, </w:t>
      </w:r>
      <w:r w:rsidR="00E244FC" w:rsidRPr="00E244FC">
        <w:rPr>
          <w:lang w:val="ru-RU"/>
        </w:rPr>
        <w:t>Продовольственная и сельскохозяйственная организация Объединенных Наций</w:t>
      </w:r>
      <w:r w:rsidRPr="00E244FC">
        <w:rPr>
          <w:lang w:val="ru-RU"/>
        </w:rPr>
        <w:t>,</w:t>
      </w:r>
      <w:r w:rsidR="00995D84" w:rsidRPr="00E244FC">
        <w:rPr>
          <w:lang w:val="ru-RU"/>
        </w:rPr>
        <w:t xml:space="preserve"> </w:t>
      </w:r>
      <w:r w:rsidR="00E244FC" w:rsidRPr="00E244FC">
        <w:rPr>
          <w:lang w:val="ru-RU"/>
        </w:rPr>
        <w:t>Глобальн</w:t>
      </w:r>
      <w:r w:rsidR="00E244FC">
        <w:rPr>
          <w:lang w:val="ru-RU"/>
        </w:rPr>
        <w:t>ая</w:t>
      </w:r>
      <w:r w:rsidR="00E244FC" w:rsidRPr="00E244FC">
        <w:rPr>
          <w:lang w:val="ru-RU"/>
        </w:rPr>
        <w:t xml:space="preserve"> сет</w:t>
      </w:r>
      <w:r w:rsidR="00E244FC">
        <w:rPr>
          <w:lang w:val="ru-RU"/>
        </w:rPr>
        <w:t>ь</w:t>
      </w:r>
      <w:r w:rsidR="00E244FC" w:rsidRPr="00E244FC">
        <w:rPr>
          <w:lang w:val="ru-RU"/>
        </w:rPr>
        <w:t xml:space="preserve"> молодежи в защиту биоразнообразия</w:t>
      </w:r>
      <w:r w:rsidRPr="00E244FC">
        <w:rPr>
          <w:lang w:val="ru-RU"/>
        </w:rPr>
        <w:t xml:space="preserve">, </w:t>
      </w:r>
      <w:r w:rsidR="00E244FC" w:rsidRPr="00E244FC">
        <w:rPr>
          <w:lang w:val="ru-RU"/>
        </w:rPr>
        <w:t>Групп</w:t>
      </w:r>
      <w:r w:rsidR="00E244FC">
        <w:rPr>
          <w:lang w:val="ru-RU"/>
        </w:rPr>
        <w:t>а</w:t>
      </w:r>
      <w:r w:rsidR="00E244FC" w:rsidRPr="00E244FC">
        <w:rPr>
          <w:lang w:val="ru-RU"/>
        </w:rPr>
        <w:t xml:space="preserve"> по наблюдению Земли</w:t>
      </w:r>
    </w:p>
    <w:p w14:paraId="40EAABEE" w14:textId="02DA8282" w:rsidR="00894CE9" w:rsidRPr="00020819" w:rsidRDefault="00E244FC" w:rsidP="00E244FC">
      <w:pPr>
        <w:pStyle w:val="FootnoteText"/>
        <w:rPr>
          <w:lang w:val="ru-RU"/>
        </w:rPr>
      </w:pPr>
      <w:r w:rsidRPr="00E244FC">
        <w:rPr>
          <w:lang w:val="ru-RU"/>
        </w:rPr>
        <w:t>Сети</w:t>
      </w:r>
      <w:r w:rsidRPr="00020819">
        <w:rPr>
          <w:lang w:val="ru-RU"/>
        </w:rPr>
        <w:t xml:space="preserve"> </w:t>
      </w:r>
      <w:r w:rsidRPr="00E244FC">
        <w:rPr>
          <w:lang w:val="ru-RU"/>
        </w:rPr>
        <w:t>наблюдения</w:t>
      </w:r>
      <w:r w:rsidRPr="00020819">
        <w:rPr>
          <w:lang w:val="ru-RU"/>
        </w:rPr>
        <w:t xml:space="preserve"> </w:t>
      </w:r>
      <w:r w:rsidRPr="00E244FC">
        <w:rPr>
          <w:lang w:val="ru-RU"/>
        </w:rPr>
        <w:t>за</w:t>
      </w:r>
      <w:r w:rsidRPr="00020819">
        <w:rPr>
          <w:lang w:val="ru-RU"/>
        </w:rPr>
        <w:t xml:space="preserve"> </w:t>
      </w:r>
      <w:r w:rsidRPr="00E244FC">
        <w:rPr>
          <w:lang w:val="ru-RU"/>
        </w:rPr>
        <w:t>биоразнообразием</w:t>
      </w:r>
      <w:r w:rsidR="00894CE9" w:rsidRPr="00020819">
        <w:rPr>
          <w:lang w:val="ru-RU"/>
        </w:rPr>
        <w:t xml:space="preserve">, </w:t>
      </w:r>
      <w:r w:rsidR="00020819">
        <w:rPr>
          <w:lang w:val="ru-RU"/>
        </w:rPr>
        <w:t>Альянс</w:t>
      </w:r>
      <w:r w:rsidR="00020819" w:rsidRPr="00020819">
        <w:rPr>
          <w:lang w:val="ru-RU"/>
        </w:rPr>
        <w:t xml:space="preserve"> </w:t>
      </w:r>
      <w:r w:rsidR="00020819">
        <w:rPr>
          <w:lang w:val="ru-RU"/>
        </w:rPr>
        <w:t>по</w:t>
      </w:r>
      <w:r w:rsidR="00020819" w:rsidRPr="00020819">
        <w:rPr>
          <w:lang w:val="ru-RU"/>
        </w:rPr>
        <w:t xml:space="preserve"> детерминанта</w:t>
      </w:r>
      <w:r w:rsidR="00020819">
        <w:rPr>
          <w:lang w:val="ru-RU"/>
        </w:rPr>
        <w:t>м</w:t>
      </w:r>
      <w:r w:rsidR="00020819" w:rsidRPr="00020819">
        <w:rPr>
          <w:lang w:val="ru-RU"/>
        </w:rPr>
        <w:t xml:space="preserve"> здоровья коренных народов</w:t>
      </w:r>
      <w:r w:rsidR="00894CE9" w:rsidRPr="00020819">
        <w:rPr>
          <w:lang w:val="ru-RU"/>
        </w:rPr>
        <w:t xml:space="preserve">, </w:t>
      </w:r>
      <w:r w:rsidR="00020819" w:rsidRPr="00020819">
        <w:rPr>
          <w:lang w:val="ru-RU"/>
        </w:rPr>
        <w:t>Межамериканский институт по исследованиям глобального изменения</w:t>
      </w:r>
      <w:r w:rsidR="00AD3225" w:rsidRPr="00020819">
        <w:rPr>
          <w:lang w:val="ru-RU"/>
        </w:rPr>
        <w:t xml:space="preserve">, </w:t>
      </w:r>
      <w:r w:rsidR="00020819" w:rsidRPr="00020819">
        <w:rPr>
          <w:lang w:val="ru-RU"/>
        </w:rPr>
        <w:t>Международный союз охраны природы</w:t>
      </w:r>
      <w:r w:rsidR="00F23A64" w:rsidRPr="00020819">
        <w:rPr>
          <w:lang w:val="ru-RU"/>
        </w:rPr>
        <w:t>,</w:t>
      </w:r>
      <w:r w:rsidR="00AD3225" w:rsidRPr="00020819">
        <w:rPr>
          <w:lang w:val="ru-RU"/>
        </w:rPr>
        <w:t xml:space="preserve"> </w:t>
      </w:r>
      <w:r w:rsidR="00450CC2">
        <w:rPr>
          <w:lang w:val="ru-RU"/>
        </w:rPr>
        <w:t>организация «</w:t>
      </w:r>
      <w:r w:rsidR="00450CC2" w:rsidRPr="00450CC2">
        <w:rPr>
          <w:lang w:val="ru-RU"/>
        </w:rPr>
        <w:t>Местные органы власти за устойчивое развитие</w:t>
      </w:r>
      <w:r w:rsidR="00450CC2">
        <w:rPr>
          <w:lang w:val="ru-RU"/>
        </w:rPr>
        <w:t>»</w:t>
      </w:r>
      <w:r w:rsidR="00894CE9" w:rsidRPr="00020819">
        <w:rPr>
          <w:lang w:val="ru-RU"/>
        </w:rPr>
        <w:t xml:space="preserve">, </w:t>
      </w:r>
      <w:proofErr w:type="spellStart"/>
      <w:r w:rsidR="00450CC2" w:rsidRPr="00450CC2">
        <w:rPr>
          <w:lang w:val="ru-RU"/>
        </w:rPr>
        <w:t>Минаматская</w:t>
      </w:r>
      <w:proofErr w:type="spellEnd"/>
      <w:r w:rsidR="00450CC2" w:rsidRPr="00450CC2">
        <w:rPr>
          <w:lang w:val="ru-RU"/>
        </w:rPr>
        <w:t xml:space="preserve"> конвенция о ртути</w:t>
      </w:r>
      <w:r w:rsidR="00894CE9" w:rsidRPr="00020819">
        <w:rPr>
          <w:lang w:val="ru-RU"/>
        </w:rPr>
        <w:t xml:space="preserve">, </w:t>
      </w:r>
      <w:r w:rsidR="00450CC2" w:rsidRPr="00450CC2">
        <w:rPr>
          <w:lang w:val="ru-RU"/>
        </w:rPr>
        <w:t>Смитсоновский институт</w:t>
      </w:r>
      <w:r w:rsidR="00894CE9" w:rsidRPr="00020819">
        <w:rPr>
          <w:lang w:val="ru-RU"/>
        </w:rPr>
        <w:t>,</w:t>
      </w:r>
      <w:r w:rsidR="00450CC2">
        <w:rPr>
          <w:lang w:val="ru-RU"/>
        </w:rPr>
        <w:t xml:space="preserve"> Альянс городов, пригодных для купания</w:t>
      </w:r>
      <w:r w:rsidR="00894CE9" w:rsidRPr="00020819">
        <w:rPr>
          <w:lang w:val="ru-RU"/>
        </w:rPr>
        <w:t xml:space="preserve">, </w:t>
      </w:r>
      <w:bookmarkStart w:id="2" w:name="_Hlk205535386"/>
      <w:r w:rsidR="00450CC2">
        <w:rPr>
          <w:lang w:val="ru-RU"/>
        </w:rPr>
        <w:t>организация «</w:t>
      </w:r>
      <w:r w:rsidR="00614E7F">
        <w:rPr>
          <w:lang w:val="en-US"/>
        </w:rPr>
        <w:t>The</w:t>
      </w:r>
      <w:r w:rsidR="00614E7F" w:rsidRPr="00614E7F">
        <w:rPr>
          <w:lang w:val="ru-RU"/>
        </w:rPr>
        <w:t xml:space="preserve"> </w:t>
      </w:r>
      <w:r w:rsidR="00614E7F">
        <w:rPr>
          <w:lang w:val="en-US"/>
        </w:rPr>
        <w:t>Nature</w:t>
      </w:r>
      <w:r w:rsidR="00614E7F" w:rsidRPr="00614E7F">
        <w:rPr>
          <w:lang w:val="ru-RU"/>
        </w:rPr>
        <w:t xml:space="preserve"> </w:t>
      </w:r>
      <w:r w:rsidR="00614E7F">
        <w:rPr>
          <w:lang w:val="en-US"/>
        </w:rPr>
        <w:t>Conservancy</w:t>
      </w:r>
      <w:r w:rsidR="00450CC2">
        <w:rPr>
          <w:lang w:val="ru-RU"/>
        </w:rPr>
        <w:t>»</w:t>
      </w:r>
      <w:bookmarkEnd w:id="2"/>
      <w:r w:rsidR="00894CE9" w:rsidRPr="00020819">
        <w:rPr>
          <w:lang w:val="ru-RU"/>
        </w:rPr>
        <w:t xml:space="preserve">, </w:t>
      </w:r>
      <w:proofErr w:type="spellStart"/>
      <w:r w:rsidR="00450CC2">
        <w:rPr>
          <w:lang w:val="ru-RU"/>
        </w:rPr>
        <w:t>Луисвиллский</w:t>
      </w:r>
      <w:proofErr w:type="spellEnd"/>
      <w:r w:rsidR="00450CC2">
        <w:rPr>
          <w:lang w:val="ru-RU"/>
        </w:rPr>
        <w:t xml:space="preserve"> университет</w:t>
      </w:r>
      <w:r w:rsidR="00AD3225" w:rsidRPr="00020819">
        <w:rPr>
          <w:lang w:val="ru-RU"/>
        </w:rPr>
        <w:t xml:space="preserve">, </w:t>
      </w:r>
      <w:r w:rsidR="00450CC2">
        <w:rPr>
          <w:lang w:val="ru-RU"/>
        </w:rPr>
        <w:t>Общество охраны дикой природы</w:t>
      </w:r>
      <w:r w:rsidR="00F23A64" w:rsidRPr="00020819">
        <w:rPr>
          <w:lang w:val="ru-RU"/>
        </w:rPr>
        <w:t>,</w:t>
      </w:r>
      <w:r w:rsidR="00894CE9" w:rsidRPr="00020819">
        <w:rPr>
          <w:lang w:val="ru-RU"/>
        </w:rPr>
        <w:t xml:space="preserve"> </w:t>
      </w:r>
      <w:r w:rsidR="00A2477F">
        <w:rPr>
          <w:lang w:val="ru-RU"/>
        </w:rPr>
        <w:t>организация «Женщины за биоразнообразие»</w:t>
      </w:r>
      <w:r w:rsidR="00F23A64" w:rsidRPr="00020819">
        <w:rPr>
          <w:lang w:val="ru-RU"/>
        </w:rPr>
        <w:t>,</w:t>
      </w:r>
      <w:r w:rsidR="00894CE9" w:rsidRPr="00020819">
        <w:rPr>
          <w:lang w:val="ru-RU"/>
        </w:rPr>
        <w:t xml:space="preserve"> </w:t>
      </w:r>
      <w:r w:rsidR="00A2477F">
        <w:rPr>
          <w:lang w:val="ru-RU"/>
        </w:rPr>
        <w:t>Всемирная федерация защиты животных</w:t>
      </w:r>
      <w:r w:rsidR="00AD3225" w:rsidRPr="00020819">
        <w:rPr>
          <w:lang w:val="ru-RU"/>
        </w:rPr>
        <w:t xml:space="preserve"> </w:t>
      </w:r>
      <w:r w:rsidR="00A2477F">
        <w:rPr>
          <w:lang w:val="ru-RU"/>
        </w:rPr>
        <w:t>и</w:t>
      </w:r>
      <w:r w:rsidR="00F23A64" w:rsidRPr="00020819">
        <w:rPr>
          <w:lang w:val="ru-RU"/>
        </w:rPr>
        <w:t xml:space="preserve"> </w:t>
      </w:r>
      <w:r w:rsidR="00A2477F" w:rsidRPr="00A2477F">
        <w:rPr>
          <w:lang w:val="ru-RU"/>
        </w:rPr>
        <w:t>Всемирный фонд природы</w:t>
      </w:r>
      <w:r w:rsidR="00AD3225" w:rsidRPr="00020819">
        <w:rPr>
          <w:lang w:val="ru-RU"/>
        </w:rPr>
        <w:t>.</w:t>
      </w:r>
    </w:p>
  </w:footnote>
  <w:footnote w:id="4">
    <w:p w14:paraId="2C26A477" w14:textId="626981A1" w:rsidR="00424BEB" w:rsidRPr="00A2477F" w:rsidRDefault="00424BEB" w:rsidP="00424BEB">
      <w:pPr>
        <w:pStyle w:val="FootnoteText"/>
        <w:rPr>
          <w:lang w:val="ru-RU"/>
        </w:rPr>
      </w:pPr>
      <w:r w:rsidRPr="003D3ECD">
        <w:rPr>
          <w:rStyle w:val="FootnoteReference"/>
        </w:rPr>
        <w:footnoteRef/>
      </w:r>
      <w:r w:rsidRPr="00A2477F">
        <w:rPr>
          <w:lang w:val="ru-RU"/>
        </w:rPr>
        <w:t xml:space="preserve"> </w:t>
      </w:r>
      <w:r w:rsidR="00A2477F">
        <w:rPr>
          <w:lang w:val="ru-RU"/>
        </w:rPr>
        <w:t>Представленные</w:t>
      </w:r>
      <w:r w:rsidR="00A2477F" w:rsidRPr="00A2477F">
        <w:rPr>
          <w:lang w:val="ru-RU"/>
        </w:rPr>
        <w:t xml:space="preserve"> </w:t>
      </w:r>
      <w:r w:rsidR="00A2477F">
        <w:rPr>
          <w:lang w:val="ru-RU"/>
        </w:rPr>
        <w:t>материалы</w:t>
      </w:r>
      <w:r w:rsidR="00A2477F" w:rsidRPr="00A2477F">
        <w:rPr>
          <w:lang w:val="ru-RU"/>
        </w:rPr>
        <w:t xml:space="preserve"> </w:t>
      </w:r>
      <w:r w:rsidR="00A2477F">
        <w:rPr>
          <w:lang w:val="ru-RU"/>
        </w:rPr>
        <w:t>доступны по адресу</w:t>
      </w:r>
      <w:r w:rsidR="001E0CC9" w:rsidRPr="00A2477F">
        <w:rPr>
          <w:lang w:val="ru-RU"/>
        </w:rPr>
        <w:t xml:space="preserve"> </w:t>
      </w:r>
      <w:hyperlink r:id="rId2" w:history="1">
        <w:r w:rsidR="001E0CC9">
          <w:rPr>
            <w:rStyle w:val="Hyperlink"/>
          </w:rPr>
          <w:t>www</w:t>
        </w:r>
        <w:r w:rsidR="001E0CC9" w:rsidRPr="00A2477F">
          <w:rPr>
            <w:rStyle w:val="Hyperlink"/>
            <w:lang w:val="ru-RU"/>
          </w:rPr>
          <w:t>.</w:t>
        </w:r>
        <w:proofErr w:type="spellStart"/>
        <w:r w:rsidR="001E0CC9">
          <w:rPr>
            <w:rStyle w:val="Hyperlink"/>
          </w:rPr>
          <w:t>cbd</w:t>
        </w:r>
        <w:proofErr w:type="spellEnd"/>
        <w:r w:rsidR="001E0CC9" w:rsidRPr="00A2477F">
          <w:rPr>
            <w:rStyle w:val="Hyperlink"/>
            <w:lang w:val="ru-RU"/>
          </w:rPr>
          <w:t>.</w:t>
        </w:r>
        <w:r w:rsidR="001E0CC9">
          <w:rPr>
            <w:rStyle w:val="Hyperlink"/>
          </w:rPr>
          <w:t>int</w:t>
        </w:r>
        <w:r w:rsidR="001E0CC9" w:rsidRPr="00A2477F">
          <w:rPr>
            <w:rStyle w:val="Hyperlink"/>
            <w:lang w:val="ru-RU"/>
          </w:rPr>
          <w:t>/</w:t>
        </w:r>
        <w:r w:rsidR="001E0CC9">
          <w:rPr>
            <w:rStyle w:val="Hyperlink"/>
          </w:rPr>
          <w:t>notifications</w:t>
        </w:r>
        <w:r w:rsidR="001E0CC9" w:rsidRPr="00A2477F">
          <w:rPr>
            <w:rStyle w:val="Hyperlink"/>
            <w:lang w:val="ru-RU"/>
          </w:rPr>
          <w:t>/2025-012</w:t>
        </w:r>
      </w:hyperlink>
      <w:r w:rsidR="00927D62" w:rsidRPr="00A2477F">
        <w:rPr>
          <w:lang w:val="ru-RU"/>
        </w:rPr>
        <w:t>.</w:t>
      </w:r>
      <w:r w:rsidR="001E0CC9" w:rsidRPr="00A2477F">
        <w:rPr>
          <w:lang w:val="ru-RU"/>
        </w:rPr>
        <w:t xml:space="preserve"> </w:t>
      </w:r>
    </w:p>
  </w:footnote>
  <w:footnote w:id="5">
    <w:p w14:paraId="3B1348C0" w14:textId="68920BDF" w:rsidR="00B64B14" w:rsidRPr="00BE58D4" w:rsidRDefault="00B64B14">
      <w:pPr>
        <w:pStyle w:val="FootnoteText"/>
        <w:rPr>
          <w:lang w:val="ru-RU"/>
        </w:rPr>
      </w:pPr>
      <w:r w:rsidRPr="003D3ECD">
        <w:rPr>
          <w:rStyle w:val="FootnoteReference"/>
        </w:rPr>
        <w:footnoteRef/>
      </w:r>
      <w:r w:rsidRPr="00BE58D4">
        <w:rPr>
          <w:lang w:val="ru-RU"/>
        </w:rPr>
        <w:t xml:space="preserve"> </w:t>
      </w:r>
      <w:hyperlink r:id="rId3" w:history="1">
        <w:r w:rsidR="000D650D" w:rsidRPr="003D3ECD">
          <w:rPr>
            <w:rStyle w:val="Hyperlink"/>
          </w:rPr>
          <w:t>https</w:t>
        </w:r>
        <w:r w:rsidR="000D650D" w:rsidRPr="00BE58D4">
          <w:rPr>
            <w:rStyle w:val="Hyperlink"/>
            <w:lang w:val="ru-RU"/>
          </w:rPr>
          <w:t>://</w:t>
        </w:r>
        <w:proofErr w:type="spellStart"/>
        <w:r w:rsidR="000D650D" w:rsidRPr="003D3ECD">
          <w:rPr>
            <w:rStyle w:val="Hyperlink"/>
          </w:rPr>
          <w:t>pandemichub</w:t>
        </w:r>
        <w:proofErr w:type="spellEnd"/>
        <w:r w:rsidR="000D650D" w:rsidRPr="00BE58D4">
          <w:rPr>
            <w:rStyle w:val="Hyperlink"/>
            <w:lang w:val="ru-RU"/>
          </w:rPr>
          <w:t>.</w:t>
        </w:r>
        <w:r w:rsidR="000D650D" w:rsidRPr="003D3ECD">
          <w:rPr>
            <w:rStyle w:val="Hyperlink"/>
          </w:rPr>
          <w:t>who</w:t>
        </w:r>
        <w:r w:rsidR="000D650D" w:rsidRPr="00BE58D4">
          <w:rPr>
            <w:rStyle w:val="Hyperlink"/>
            <w:lang w:val="ru-RU"/>
          </w:rPr>
          <w:t>.</w:t>
        </w:r>
        <w:r w:rsidR="000D650D" w:rsidRPr="003D3ECD">
          <w:rPr>
            <w:rStyle w:val="Hyperlink"/>
          </w:rPr>
          <w:t>int</w:t>
        </w:r>
        <w:r w:rsidR="000D650D" w:rsidRPr="00BE58D4">
          <w:rPr>
            <w:rStyle w:val="Hyperlink"/>
            <w:lang w:val="ru-RU"/>
          </w:rPr>
          <w:t>/</w:t>
        </w:r>
        <w:r w:rsidR="000D650D" w:rsidRPr="003D3ECD">
          <w:rPr>
            <w:rStyle w:val="Hyperlink"/>
          </w:rPr>
          <w:t>pandemic</w:t>
        </w:r>
        <w:r w:rsidR="000D650D" w:rsidRPr="00BE58D4">
          <w:rPr>
            <w:rStyle w:val="Hyperlink"/>
            <w:lang w:val="ru-RU"/>
          </w:rPr>
          <w:t>-</w:t>
        </w:r>
        <w:r w:rsidR="000D650D" w:rsidRPr="003D3ECD">
          <w:rPr>
            <w:rStyle w:val="Hyperlink"/>
          </w:rPr>
          <w:t>hub</w:t>
        </w:r>
        <w:r w:rsidR="000D650D" w:rsidRPr="00BE58D4">
          <w:rPr>
            <w:rStyle w:val="Hyperlink"/>
            <w:lang w:val="ru-RU"/>
          </w:rPr>
          <w:t>/</w:t>
        </w:r>
      </w:hyperlink>
      <w:r w:rsidR="00E253F4" w:rsidRPr="00BE58D4">
        <w:rPr>
          <w:lang w:val="ru-RU"/>
        </w:rPr>
        <w:t>.</w:t>
      </w:r>
    </w:p>
  </w:footnote>
  <w:footnote w:id="6">
    <w:p w14:paraId="61A2FDCC" w14:textId="77777777" w:rsidR="00791C83" w:rsidRPr="00BE58D4" w:rsidRDefault="00791C83" w:rsidP="00791C83">
      <w:pPr>
        <w:pStyle w:val="FootnoteText"/>
        <w:rPr>
          <w:lang w:val="ru-RU"/>
        </w:rPr>
      </w:pPr>
      <w:r w:rsidRPr="003D3ECD">
        <w:rPr>
          <w:rStyle w:val="FootnoteReference"/>
        </w:rPr>
        <w:footnoteRef/>
      </w:r>
      <w:r w:rsidRPr="00BE58D4">
        <w:rPr>
          <w:lang w:val="ru-RU"/>
        </w:rPr>
        <w:t xml:space="preserve"> </w:t>
      </w:r>
      <w:hyperlink r:id="rId4" w:history="1">
        <w:r w:rsidRPr="009412CD">
          <w:rPr>
            <w:rStyle w:val="Hyperlink"/>
          </w:rPr>
          <w:t>https</w:t>
        </w:r>
        <w:r w:rsidRPr="00BE58D4">
          <w:rPr>
            <w:rStyle w:val="Hyperlink"/>
            <w:lang w:val="ru-RU"/>
          </w:rPr>
          <w:t>://</w:t>
        </w:r>
        <w:r w:rsidRPr="009412CD">
          <w:rPr>
            <w:rStyle w:val="Hyperlink"/>
          </w:rPr>
          <w:t>trade</w:t>
        </w:r>
        <w:r w:rsidRPr="00BE58D4">
          <w:rPr>
            <w:rStyle w:val="Hyperlink"/>
            <w:lang w:val="ru-RU"/>
          </w:rPr>
          <w:t>.</w:t>
        </w:r>
        <w:r w:rsidRPr="009412CD">
          <w:rPr>
            <w:rStyle w:val="Hyperlink"/>
          </w:rPr>
          <w:t>cites</w:t>
        </w:r>
        <w:r w:rsidRPr="00BE58D4">
          <w:rPr>
            <w:rStyle w:val="Hyperlink"/>
            <w:lang w:val="ru-RU"/>
          </w:rPr>
          <w:t>.</w:t>
        </w:r>
        <w:r w:rsidRPr="009412CD">
          <w:rPr>
            <w:rStyle w:val="Hyperlink"/>
          </w:rPr>
          <w:t>org</w:t>
        </w:r>
        <w:r w:rsidRPr="00BE58D4">
          <w:rPr>
            <w:rStyle w:val="Hyperlink"/>
            <w:lang w:val="ru-RU"/>
          </w:rPr>
          <w:t>/</w:t>
        </w:r>
      </w:hyperlink>
      <w:r w:rsidRPr="00BE58D4">
        <w:rPr>
          <w:lang w:val="ru-RU"/>
        </w:rPr>
        <w:t xml:space="preserve">. </w:t>
      </w:r>
    </w:p>
  </w:footnote>
  <w:footnote w:id="7">
    <w:p w14:paraId="36CD2915" w14:textId="63496A59" w:rsidR="00696DE7" w:rsidRPr="00BE58D4" w:rsidRDefault="00696DE7">
      <w:pPr>
        <w:pStyle w:val="FootnoteText"/>
        <w:rPr>
          <w:lang w:val="ru-RU"/>
        </w:rPr>
      </w:pPr>
      <w:r w:rsidRPr="003D3ECD">
        <w:rPr>
          <w:rStyle w:val="FootnoteReference"/>
        </w:rPr>
        <w:footnoteRef/>
      </w:r>
      <w:r w:rsidRPr="00BE58D4">
        <w:rPr>
          <w:lang w:val="ru-RU"/>
        </w:rPr>
        <w:t xml:space="preserve"> </w:t>
      </w:r>
      <w:hyperlink r:id="rId5" w:history="1">
        <w:r w:rsidR="00F816D3" w:rsidRPr="009412CD">
          <w:rPr>
            <w:rStyle w:val="Hyperlink"/>
          </w:rPr>
          <w:t>https</w:t>
        </w:r>
        <w:r w:rsidR="00F816D3" w:rsidRPr="00BE58D4">
          <w:rPr>
            <w:rStyle w:val="Hyperlink"/>
            <w:lang w:val="ru-RU"/>
          </w:rPr>
          <w:t>://</w:t>
        </w:r>
        <w:proofErr w:type="spellStart"/>
        <w:r w:rsidR="00F816D3" w:rsidRPr="009412CD">
          <w:rPr>
            <w:rStyle w:val="Hyperlink"/>
          </w:rPr>
          <w:t>ghsindex</w:t>
        </w:r>
        <w:proofErr w:type="spellEnd"/>
        <w:r w:rsidR="00F816D3" w:rsidRPr="00BE58D4">
          <w:rPr>
            <w:rStyle w:val="Hyperlink"/>
            <w:lang w:val="ru-RU"/>
          </w:rPr>
          <w:t>.</w:t>
        </w:r>
        <w:r w:rsidR="00F816D3" w:rsidRPr="009412CD">
          <w:rPr>
            <w:rStyle w:val="Hyperlink"/>
          </w:rPr>
          <w:t>org</w:t>
        </w:r>
        <w:r w:rsidR="00F816D3" w:rsidRPr="00BE58D4">
          <w:rPr>
            <w:rStyle w:val="Hyperlink"/>
            <w:lang w:val="ru-RU"/>
          </w:rPr>
          <w:t>/</w:t>
        </w:r>
      </w:hyperlink>
      <w:r w:rsidR="00E253F4" w:rsidRPr="00BE58D4">
        <w:rPr>
          <w:lang w:val="ru-RU"/>
        </w:rPr>
        <w:t>.</w:t>
      </w:r>
      <w:r w:rsidR="00F816D3" w:rsidRPr="00BE58D4">
        <w:rPr>
          <w:lang w:val="ru-RU"/>
        </w:rPr>
        <w:t xml:space="preserve"> </w:t>
      </w:r>
    </w:p>
  </w:footnote>
  <w:footnote w:id="8">
    <w:p w14:paraId="7CEDEF52" w14:textId="35CCC5B5" w:rsidR="002543FA" w:rsidRPr="00BE58D4" w:rsidRDefault="002543FA">
      <w:pPr>
        <w:pStyle w:val="FootnoteText"/>
        <w:rPr>
          <w:lang w:val="ru-RU"/>
        </w:rPr>
      </w:pPr>
      <w:r w:rsidRPr="003D3ECD">
        <w:rPr>
          <w:rStyle w:val="FootnoteReference"/>
        </w:rPr>
        <w:footnoteRef/>
      </w:r>
      <w:r w:rsidRPr="00BE58D4">
        <w:rPr>
          <w:lang w:val="ru-RU"/>
        </w:rPr>
        <w:t xml:space="preserve"> </w:t>
      </w:r>
      <w:hyperlink r:id="rId6" w:history="1">
        <w:r w:rsidR="00C34285" w:rsidRPr="003D3ECD">
          <w:rPr>
            <w:rStyle w:val="Hyperlink"/>
          </w:rPr>
          <w:t>www</w:t>
        </w:r>
        <w:r w:rsidR="00C34285" w:rsidRPr="00BE58D4">
          <w:rPr>
            <w:rStyle w:val="Hyperlink"/>
            <w:lang w:val="ru-RU"/>
          </w:rPr>
          <w:t>.</w:t>
        </w:r>
        <w:proofErr w:type="spellStart"/>
        <w:r w:rsidR="00C34285" w:rsidRPr="003D3ECD">
          <w:rPr>
            <w:rStyle w:val="Hyperlink"/>
          </w:rPr>
          <w:t>thepandemicfund</w:t>
        </w:r>
        <w:proofErr w:type="spellEnd"/>
        <w:r w:rsidR="00C34285" w:rsidRPr="00BE58D4">
          <w:rPr>
            <w:rStyle w:val="Hyperlink"/>
            <w:lang w:val="ru-RU"/>
          </w:rPr>
          <w:t>.</w:t>
        </w:r>
        <w:r w:rsidR="00C34285" w:rsidRPr="003D3ECD">
          <w:rPr>
            <w:rStyle w:val="Hyperlink"/>
          </w:rPr>
          <w:t>org</w:t>
        </w:r>
        <w:r w:rsidR="00C34285" w:rsidRPr="00BE58D4">
          <w:rPr>
            <w:rStyle w:val="Hyperlink"/>
            <w:lang w:val="ru-RU"/>
          </w:rPr>
          <w:t>/</w:t>
        </w:r>
        <w:r w:rsidR="00C34285" w:rsidRPr="003D3ECD">
          <w:rPr>
            <w:rStyle w:val="Hyperlink"/>
          </w:rPr>
          <w:t>sites</w:t>
        </w:r>
        <w:r w:rsidR="00C34285" w:rsidRPr="00BE58D4">
          <w:rPr>
            <w:rStyle w:val="Hyperlink"/>
            <w:lang w:val="ru-RU"/>
          </w:rPr>
          <w:t>/</w:t>
        </w:r>
        <w:r w:rsidR="00C34285" w:rsidRPr="003D3ECD">
          <w:rPr>
            <w:rStyle w:val="Hyperlink"/>
          </w:rPr>
          <w:t>default</w:t>
        </w:r>
        <w:r w:rsidR="00C34285" w:rsidRPr="00BE58D4">
          <w:rPr>
            <w:rStyle w:val="Hyperlink"/>
            <w:lang w:val="ru-RU"/>
          </w:rPr>
          <w:t>/</w:t>
        </w:r>
        <w:r w:rsidR="00C34285" w:rsidRPr="003D3ECD">
          <w:rPr>
            <w:rStyle w:val="Hyperlink"/>
          </w:rPr>
          <w:t>files</w:t>
        </w:r>
        <w:r w:rsidR="00C34285" w:rsidRPr="00BE58D4">
          <w:rPr>
            <w:rStyle w:val="Hyperlink"/>
            <w:lang w:val="ru-RU"/>
          </w:rPr>
          <w:t>/2025-05/</w:t>
        </w:r>
        <w:r w:rsidR="00C34285" w:rsidRPr="003D3ECD">
          <w:rPr>
            <w:rStyle w:val="Hyperlink"/>
          </w:rPr>
          <w:t>The</w:t>
        </w:r>
        <w:r w:rsidR="00C34285" w:rsidRPr="00BE58D4">
          <w:rPr>
            <w:rStyle w:val="Hyperlink"/>
            <w:lang w:val="ru-RU"/>
          </w:rPr>
          <w:t>%20</w:t>
        </w:r>
        <w:r w:rsidR="00C34285" w:rsidRPr="003D3ECD">
          <w:rPr>
            <w:rStyle w:val="Hyperlink"/>
          </w:rPr>
          <w:t>Pandemic</w:t>
        </w:r>
        <w:r w:rsidR="00C34285" w:rsidRPr="00BE58D4">
          <w:rPr>
            <w:rStyle w:val="Hyperlink"/>
            <w:lang w:val="ru-RU"/>
          </w:rPr>
          <w:t>%20</w:t>
        </w:r>
        <w:r w:rsidR="00C34285" w:rsidRPr="003D3ECD">
          <w:rPr>
            <w:rStyle w:val="Hyperlink"/>
          </w:rPr>
          <w:t>Fund</w:t>
        </w:r>
        <w:r w:rsidR="00C34285" w:rsidRPr="00BE58D4">
          <w:rPr>
            <w:rStyle w:val="Hyperlink"/>
            <w:lang w:val="ru-RU"/>
          </w:rPr>
          <w:t>%20</w:t>
        </w:r>
        <w:r w:rsidR="00C34285" w:rsidRPr="00D741AC">
          <w:rPr>
            <w:rStyle w:val="Hyperlink"/>
          </w:rPr>
          <w:t>M</w:t>
        </w:r>
        <w:r w:rsidR="00C34285" w:rsidRPr="00BE58D4">
          <w:rPr>
            <w:rStyle w:val="Hyperlink"/>
            <w:lang w:val="ru-RU"/>
          </w:rPr>
          <w:t>%26</w:t>
        </w:r>
        <w:r w:rsidR="00C34285" w:rsidRPr="003D3ECD">
          <w:rPr>
            <w:rStyle w:val="Hyperlink"/>
          </w:rPr>
          <w:t>E</w:t>
        </w:r>
        <w:r w:rsidR="00C34285" w:rsidRPr="00BE58D4">
          <w:rPr>
            <w:rStyle w:val="Hyperlink"/>
            <w:lang w:val="ru-RU"/>
          </w:rPr>
          <w:t>%20</w:t>
        </w:r>
        <w:r w:rsidR="00C34285" w:rsidRPr="003D3ECD">
          <w:rPr>
            <w:rStyle w:val="Hyperlink"/>
          </w:rPr>
          <w:t>Guidelines</w:t>
        </w:r>
        <w:r w:rsidR="00C34285" w:rsidRPr="00BE58D4">
          <w:rPr>
            <w:rStyle w:val="Hyperlink"/>
            <w:lang w:val="ru-RU"/>
          </w:rPr>
          <w:t>%20</w:t>
        </w:r>
        <w:r w:rsidR="00C34285" w:rsidRPr="003D3ECD">
          <w:rPr>
            <w:rStyle w:val="Hyperlink"/>
          </w:rPr>
          <w:t>updated</w:t>
        </w:r>
        <w:r w:rsidR="00C34285" w:rsidRPr="00BE58D4">
          <w:rPr>
            <w:rStyle w:val="Hyperlink"/>
            <w:lang w:val="ru-RU"/>
          </w:rPr>
          <w:t>%20</w:t>
        </w:r>
        <w:r w:rsidR="00C34285" w:rsidRPr="003D3ECD">
          <w:rPr>
            <w:rStyle w:val="Hyperlink"/>
          </w:rPr>
          <w:t>web</w:t>
        </w:r>
        <w:r w:rsidR="00C34285" w:rsidRPr="00BE58D4">
          <w:rPr>
            <w:rStyle w:val="Hyperlink"/>
            <w:lang w:val="ru-RU"/>
          </w:rPr>
          <w:t>%20</w:t>
        </w:r>
        <w:r w:rsidR="00C34285" w:rsidRPr="003D3ECD">
          <w:rPr>
            <w:rStyle w:val="Hyperlink"/>
          </w:rPr>
          <w:t>April</w:t>
        </w:r>
        <w:r w:rsidR="00C34285" w:rsidRPr="00BE58D4">
          <w:rPr>
            <w:rStyle w:val="Hyperlink"/>
            <w:lang w:val="ru-RU"/>
          </w:rPr>
          <w:t>%2024%202025.</w:t>
        </w:r>
        <w:r w:rsidR="00C34285" w:rsidRPr="003D3ECD">
          <w:rPr>
            <w:rStyle w:val="Hyperlink"/>
          </w:rPr>
          <w:t>pdf</w:t>
        </w:r>
      </w:hyperlink>
      <w:r w:rsidR="00E253F4" w:rsidRPr="00BE58D4">
        <w:rPr>
          <w:lang w:val="ru-RU"/>
        </w:rPr>
        <w:t xml:space="preserve">. </w:t>
      </w:r>
    </w:p>
  </w:footnote>
  <w:footnote w:id="9">
    <w:p w14:paraId="2BEE5702" w14:textId="097FE2D2" w:rsidR="00BE50C6" w:rsidRPr="00BE58D4" w:rsidRDefault="00BE50C6">
      <w:pPr>
        <w:pStyle w:val="FootnoteText"/>
        <w:rPr>
          <w:lang w:val="ru-RU"/>
        </w:rPr>
      </w:pPr>
      <w:r w:rsidRPr="003D3ECD">
        <w:rPr>
          <w:rStyle w:val="FootnoteReference"/>
        </w:rPr>
        <w:footnoteRef/>
      </w:r>
      <w:r w:rsidRPr="00BE58D4">
        <w:rPr>
          <w:lang w:val="ru-RU"/>
        </w:rPr>
        <w:t xml:space="preserve"> </w:t>
      </w:r>
      <w:hyperlink r:id="rId7" w:history="1">
        <w:r w:rsidR="00701A9C" w:rsidRPr="00701A9C">
          <w:rPr>
            <w:rStyle w:val="Hyperlink"/>
          </w:rPr>
          <w:t>www</w:t>
        </w:r>
        <w:r w:rsidR="00701A9C" w:rsidRPr="00BE58D4">
          <w:rPr>
            <w:rStyle w:val="Hyperlink"/>
            <w:lang w:val="ru-RU"/>
          </w:rPr>
          <w:t>.</w:t>
        </w:r>
        <w:proofErr w:type="spellStart"/>
        <w:r w:rsidR="00701A9C" w:rsidRPr="00D741AC">
          <w:rPr>
            <w:rStyle w:val="Hyperlink"/>
          </w:rPr>
          <w:t>indigenous</w:t>
        </w:r>
        <w:r w:rsidR="00701A9C" w:rsidRPr="00701A9C">
          <w:rPr>
            <w:rStyle w:val="Hyperlink"/>
          </w:rPr>
          <w:t>dha</w:t>
        </w:r>
        <w:proofErr w:type="spellEnd"/>
        <w:r w:rsidR="00701A9C" w:rsidRPr="00BE58D4">
          <w:rPr>
            <w:rStyle w:val="Hyperlink"/>
            <w:lang w:val="ru-RU"/>
          </w:rPr>
          <w:t>.</w:t>
        </w:r>
        <w:r w:rsidR="00701A9C" w:rsidRPr="00701A9C">
          <w:rPr>
            <w:rStyle w:val="Hyperlink"/>
          </w:rPr>
          <w:t>org</w:t>
        </w:r>
        <w:r w:rsidR="00701A9C" w:rsidRPr="00BE58D4">
          <w:rPr>
            <w:rStyle w:val="Hyperlink"/>
            <w:lang w:val="ru-RU"/>
          </w:rPr>
          <w:t>/</w:t>
        </w:r>
      </w:hyperlink>
      <w:r w:rsidR="00E253F4" w:rsidRPr="00BE58D4">
        <w:rPr>
          <w:lang w:val="ru-RU"/>
        </w:rPr>
        <w:t xml:space="preserve">. </w:t>
      </w:r>
    </w:p>
  </w:footnote>
  <w:footnote w:id="10">
    <w:p w14:paraId="4271DA0F" w14:textId="2A07E6AF" w:rsidR="00132006" w:rsidRPr="00BE58D4" w:rsidRDefault="00132006">
      <w:pPr>
        <w:pStyle w:val="FootnoteText"/>
        <w:rPr>
          <w:lang w:val="ru-RU"/>
        </w:rPr>
      </w:pPr>
      <w:r w:rsidRPr="003D3ECD">
        <w:rPr>
          <w:rStyle w:val="FootnoteReference"/>
        </w:rPr>
        <w:footnoteRef/>
      </w:r>
      <w:r w:rsidRPr="00BE58D4">
        <w:rPr>
          <w:lang w:val="ru-RU"/>
        </w:rPr>
        <w:t xml:space="preserve"> </w:t>
      </w:r>
      <w:hyperlink r:id="rId8" w:history="1">
        <w:r w:rsidR="00E253F4" w:rsidRPr="003D3ECD">
          <w:rPr>
            <w:rStyle w:val="Hyperlink"/>
          </w:rPr>
          <w:t>https</w:t>
        </w:r>
        <w:r w:rsidR="00E253F4" w:rsidRPr="00BE58D4">
          <w:rPr>
            <w:rStyle w:val="Hyperlink"/>
            <w:lang w:val="ru-RU"/>
          </w:rPr>
          <w:t>://</w:t>
        </w:r>
        <w:proofErr w:type="spellStart"/>
        <w:r w:rsidR="00E253F4" w:rsidRPr="003D3ECD">
          <w:rPr>
            <w:rStyle w:val="Hyperlink"/>
          </w:rPr>
          <w:t>unstats</w:t>
        </w:r>
        <w:proofErr w:type="spellEnd"/>
        <w:r w:rsidR="00E253F4" w:rsidRPr="00BE58D4">
          <w:rPr>
            <w:rStyle w:val="Hyperlink"/>
            <w:lang w:val="ru-RU"/>
          </w:rPr>
          <w:t>.</w:t>
        </w:r>
        <w:r w:rsidR="00E253F4" w:rsidRPr="003D3ECD">
          <w:rPr>
            <w:rStyle w:val="Hyperlink"/>
          </w:rPr>
          <w:t>un</w:t>
        </w:r>
        <w:r w:rsidR="00E253F4" w:rsidRPr="00BE58D4">
          <w:rPr>
            <w:rStyle w:val="Hyperlink"/>
            <w:lang w:val="ru-RU"/>
          </w:rPr>
          <w:t>.</w:t>
        </w:r>
        <w:r w:rsidR="00E253F4" w:rsidRPr="003D3ECD">
          <w:rPr>
            <w:rStyle w:val="Hyperlink"/>
          </w:rPr>
          <w:t>org</w:t>
        </w:r>
        <w:r w:rsidR="00E253F4" w:rsidRPr="00BE58D4">
          <w:rPr>
            <w:rStyle w:val="Hyperlink"/>
            <w:lang w:val="ru-RU"/>
          </w:rPr>
          <w:t>/</w:t>
        </w:r>
        <w:proofErr w:type="spellStart"/>
        <w:r w:rsidR="00E253F4" w:rsidRPr="003D3ECD">
          <w:rPr>
            <w:rStyle w:val="Hyperlink"/>
          </w:rPr>
          <w:t>sdgs</w:t>
        </w:r>
        <w:proofErr w:type="spellEnd"/>
        <w:r w:rsidR="00E253F4" w:rsidRPr="00BE58D4">
          <w:rPr>
            <w:rStyle w:val="Hyperlink"/>
            <w:lang w:val="ru-RU"/>
          </w:rPr>
          <w:t>/</w:t>
        </w:r>
        <w:r w:rsidR="00E253F4" w:rsidRPr="003D3ECD">
          <w:rPr>
            <w:rStyle w:val="Hyperlink"/>
          </w:rPr>
          <w:t>indicators</w:t>
        </w:r>
        <w:r w:rsidR="00E253F4" w:rsidRPr="00BE58D4">
          <w:rPr>
            <w:rStyle w:val="Hyperlink"/>
            <w:lang w:val="ru-RU"/>
          </w:rPr>
          <w:t>/</w:t>
        </w:r>
        <w:r w:rsidR="00E253F4" w:rsidRPr="003D3ECD">
          <w:rPr>
            <w:rStyle w:val="Hyperlink"/>
          </w:rPr>
          <w:t>indicators</w:t>
        </w:r>
        <w:r w:rsidR="00E253F4" w:rsidRPr="00BE58D4">
          <w:rPr>
            <w:rStyle w:val="Hyperlink"/>
            <w:lang w:val="ru-RU"/>
          </w:rPr>
          <w:t>-</w:t>
        </w:r>
        <w:r w:rsidR="00E253F4" w:rsidRPr="003D3ECD">
          <w:rPr>
            <w:rStyle w:val="Hyperlink"/>
          </w:rPr>
          <w:t>list</w:t>
        </w:r>
        <w:r w:rsidR="00E253F4" w:rsidRPr="00BE58D4">
          <w:rPr>
            <w:rStyle w:val="Hyperlink"/>
            <w:lang w:val="ru-RU"/>
          </w:rPr>
          <w:t>/</w:t>
        </w:r>
      </w:hyperlink>
      <w:r w:rsidR="00E253F4" w:rsidRPr="00BE58D4">
        <w:rPr>
          <w:lang w:val="ru-RU"/>
        </w:rPr>
        <w:t xml:space="preserve">. </w:t>
      </w:r>
    </w:p>
  </w:footnote>
  <w:footnote w:id="11">
    <w:p w14:paraId="656C4820" w14:textId="51D6A791" w:rsidR="00795FFA" w:rsidRPr="00C63B35" w:rsidRDefault="00795FFA" w:rsidP="00795FFA">
      <w:pPr>
        <w:pStyle w:val="FootnoteText"/>
        <w:rPr>
          <w:lang w:val="ru-RU"/>
        </w:rPr>
      </w:pPr>
      <w:r w:rsidRPr="003D3ECD">
        <w:rPr>
          <w:rStyle w:val="FootnoteReference"/>
        </w:rPr>
        <w:footnoteRef/>
      </w:r>
      <w:r w:rsidRPr="00C63B35">
        <w:rPr>
          <w:lang w:val="ru-RU"/>
        </w:rPr>
        <w:t xml:space="preserve"> </w:t>
      </w:r>
      <w:r w:rsidR="00C63B35">
        <w:rPr>
          <w:lang w:val="ru-RU"/>
        </w:rPr>
        <w:t>В</w:t>
      </w:r>
      <w:r w:rsidR="00C63B35" w:rsidRPr="00C63B35">
        <w:rPr>
          <w:lang w:val="ru-RU"/>
        </w:rPr>
        <w:t xml:space="preserve"> </w:t>
      </w:r>
      <w:r w:rsidR="00C63B35">
        <w:rPr>
          <w:lang w:val="ru-RU"/>
        </w:rPr>
        <w:t>соответствии</w:t>
      </w:r>
      <w:r w:rsidR="00C63B35" w:rsidRPr="00C63B35">
        <w:rPr>
          <w:lang w:val="ru-RU"/>
        </w:rPr>
        <w:t xml:space="preserve"> </w:t>
      </w:r>
      <w:r w:rsidR="00C63B35">
        <w:rPr>
          <w:lang w:val="ru-RU"/>
        </w:rPr>
        <w:t xml:space="preserve">с пунктом </w:t>
      </w:r>
      <w:r w:rsidR="00C63B35" w:rsidRPr="00C63B35">
        <w:rPr>
          <w:lang w:val="ru-RU"/>
        </w:rPr>
        <w:t>13</w:t>
      </w:r>
      <w:r w:rsidR="00C63B35" w:rsidRPr="003D3ECD">
        <w:t> </w:t>
      </w:r>
      <w:r w:rsidR="00C63B35" w:rsidRPr="00C63B35">
        <w:rPr>
          <w:lang w:val="ru-RU"/>
        </w:rPr>
        <w:t>(</w:t>
      </w:r>
      <w:r w:rsidR="00C63B35" w:rsidRPr="003D3ECD">
        <w:t>a</w:t>
      </w:r>
      <w:r w:rsidR="00C63B35" w:rsidRPr="00C63B35">
        <w:rPr>
          <w:lang w:val="ru-RU"/>
        </w:rPr>
        <w:t xml:space="preserve">) </w:t>
      </w:r>
      <w:r w:rsidR="00C63B35">
        <w:rPr>
          <w:lang w:val="ru-RU"/>
        </w:rPr>
        <w:t>решения</w:t>
      </w:r>
      <w:r w:rsidRPr="00C63B35">
        <w:rPr>
          <w:lang w:val="ru-RU"/>
        </w:rPr>
        <w:t xml:space="preserve"> </w:t>
      </w:r>
      <w:hyperlink r:id="rId9" w:history="1">
        <w:r w:rsidRPr="00C63B35">
          <w:rPr>
            <w:rStyle w:val="Hyperlink"/>
            <w:lang w:val="ru-RU"/>
          </w:rPr>
          <w:t>14/4</w:t>
        </w:r>
      </w:hyperlink>
      <w:r w:rsidR="007D30AA" w:rsidRPr="00C63B35">
        <w:rPr>
          <w:lang w:val="ru-RU"/>
        </w:rPr>
        <w:t>.</w:t>
      </w:r>
    </w:p>
  </w:footnote>
  <w:footnote w:id="12">
    <w:p w14:paraId="1AE702FB" w14:textId="7EC9AF6C" w:rsidR="00FA36DA" w:rsidRPr="00FC23BA" w:rsidRDefault="00FA36DA" w:rsidP="00FA36DA">
      <w:pPr>
        <w:pStyle w:val="FootnoteText"/>
        <w:rPr>
          <w:lang w:val="ru-RU"/>
        </w:rPr>
      </w:pPr>
      <w:r w:rsidRPr="003D3ECD">
        <w:rPr>
          <w:rStyle w:val="FootnoteReference"/>
        </w:rPr>
        <w:footnoteRef/>
      </w:r>
      <w:r w:rsidRPr="00FC23BA">
        <w:rPr>
          <w:lang w:val="ru-RU"/>
        </w:rPr>
        <w:t xml:space="preserve"> </w:t>
      </w:r>
      <w:r w:rsidR="00FC23BA">
        <w:rPr>
          <w:lang w:val="ru-RU"/>
        </w:rPr>
        <w:t>Например</w:t>
      </w:r>
      <w:r w:rsidR="00FC23BA" w:rsidRPr="00FC23BA">
        <w:rPr>
          <w:lang w:val="ru-RU"/>
        </w:rPr>
        <w:t xml:space="preserve">, </w:t>
      </w:r>
      <w:r w:rsidR="00FC23BA">
        <w:rPr>
          <w:lang w:val="ru-RU"/>
        </w:rPr>
        <w:t>члены</w:t>
      </w:r>
      <w:r w:rsidR="00FC23BA" w:rsidRPr="00FC23BA">
        <w:rPr>
          <w:lang w:val="ru-RU"/>
        </w:rPr>
        <w:t xml:space="preserve"> </w:t>
      </w:r>
      <w:r w:rsidR="00FC23BA">
        <w:rPr>
          <w:lang w:val="ru-RU"/>
        </w:rPr>
        <w:t>бывшей</w:t>
      </w:r>
      <w:r w:rsidRPr="00FC23BA">
        <w:rPr>
          <w:lang w:val="ru-RU"/>
        </w:rPr>
        <w:t xml:space="preserve"> </w:t>
      </w:r>
      <w:hyperlink r:id="rId10" w:history="1">
        <w:r w:rsidR="00FC23BA">
          <w:rPr>
            <w:rStyle w:val="Hyperlink"/>
            <w:lang w:val="ru-RU"/>
          </w:rPr>
          <w:t>Межучрежденческой</w:t>
        </w:r>
        <w:r w:rsidR="00FC23BA" w:rsidRPr="00FC23BA">
          <w:rPr>
            <w:rStyle w:val="Hyperlink"/>
            <w:lang w:val="ru-RU"/>
          </w:rPr>
          <w:t xml:space="preserve"> </w:t>
        </w:r>
        <w:r w:rsidR="00FC23BA">
          <w:rPr>
            <w:rStyle w:val="Hyperlink"/>
            <w:lang w:val="ru-RU"/>
          </w:rPr>
          <w:t>контактной</w:t>
        </w:r>
        <w:r w:rsidR="00FC23BA" w:rsidRPr="00FC23BA">
          <w:rPr>
            <w:rStyle w:val="Hyperlink"/>
            <w:lang w:val="ru-RU"/>
          </w:rPr>
          <w:t xml:space="preserve"> </w:t>
        </w:r>
        <w:r w:rsidR="00FC23BA">
          <w:rPr>
            <w:rStyle w:val="Hyperlink"/>
            <w:lang w:val="ru-RU"/>
          </w:rPr>
          <w:t>группы по вопросам биоразнообразия и здравоохранения</w:t>
        </w:r>
      </w:hyperlink>
      <w:r w:rsidRPr="00FC23BA">
        <w:rPr>
          <w:lang w:val="ru-RU"/>
        </w:rPr>
        <w:t>.</w:t>
      </w:r>
    </w:p>
  </w:footnote>
  <w:footnote w:id="13">
    <w:p w14:paraId="32438CF4" w14:textId="73E39B55" w:rsidR="00563293" w:rsidRPr="000868D3" w:rsidRDefault="00563293">
      <w:pPr>
        <w:pStyle w:val="FootnoteText"/>
        <w:rPr>
          <w:lang w:val="ru-RU"/>
        </w:rPr>
      </w:pPr>
      <w:r w:rsidRPr="00EF70F1">
        <w:rPr>
          <w:rStyle w:val="FootnoteReference"/>
        </w:rPr>
        <w:footnoteRef/>
      </w:r>
      <w:r w:rsidRPr="000868D3">
        <w:rPr>
          <w:lang w:val="ru-RU"/>
        </w:rPr>
        <w:t xml:space="preserve"> </w:t>
      </w:r>
      <w:bookmarkStart w:id="4" w:name="_Hlk205287123"/>
      <w:r w:rsidR="00FC23BA">
        <w:rPr>
          <w:lang w:val="ru-RU"/>
        </w:rPr>
        <w:t>Ожидает</w:t>
      </w:r>
      <w:r w:rsidR="000868D3">
        <w:rPr>
          <w:lang w:val="ru-RU"/>
        </w:rPr>
        <w:t>ся</w:t>
      </w:r>
      <w:r w:rsidR="00FC23BA" w:rsidRPr="000868D3">
        <w:rPr>
          <w:lang w:val="ru-RU"/>
        </w:rPr>
        <w:t xml:space="preserve"> </w:t>
      </w:r>
      <w:r w:rsidR="00FC23BA">
        <w:rPr>
          <w:lang w:val="ru-RU"/>
        </w:rPr>
        <w:t>приняти</w:t>
      </w:r>
      <w:r w:rsidR="000868D3">
        <w:rPr>
          <w:lang w:val="ru-RU"/>
        </w:rPr>
        <w:t>е</w:t>
      </w:r>
      <w:r w:rsidR="00FC23BA" w:rsidRPr="000868D3">
        <w:rPr>
          <w:lang w:val="ru-RU"/>
        </w:rPr>
        <w:t xml:space="preserve"> </w:t>
      </w:r>
      <w:r w:rsidR="00FC23BA">
        <w:rPr>
          <w:lang w:val="ru-RU"/>
        </w:rPr>
        <w:t>Вспомогательным</w:t>
      </w:r>
      <w:r w:rsidR="00FC23BA" w:rsidRPr="000868D3">
        <w:rPr>
          <w:lang w:val="ru-RU"/>
        </w:rPr>
        <w:t xml:space="preserve"> </w:t>
      </w:r>
      <w:r w:rsidR="00FC23BA">
        <w:rPr>
          <w:lang w:val="ru-RU"/>
        </w:rPr>
        <w:t>органом</w:t>
      </w:r>
      <w:r w:rsidR="00047C5D" w:rsidRPr="000868D3">
        <w:rPr>
          <w:lang w:val="ru-RU"/>
        </w:rPr>
        <w:t xml:space="preserve"> </w:t>
      </w:r>
      <w:r w:rsidR="000868D3">
        <w:rPr>
          <w:lang w:val="ru-RU"/>
        </w:rPr>
        <w:t>текста</w:t>
      </w:r>
      <w:r w:rsidR="000868D3" w:rsidRPr="000868D3">
        <w:rPr>
          <w:lang w:val="ru-RU"/>
        </w:rPr>
        <w:t xml:space="preserve"> </w:t>
      </w:r>
      <w:r w:rsidR="000868D3">
        <w:rPr>
          <w:lang w:val="ru-RU"/>
        </w:rPr>
        <w:t>в</w:t>
      </w:r>
      <w:r w:rsidR="000868D3" w:rsidRPr="000868D3">
        <w:rPr>
          <w:lang w:val="ru-RU"/>
        </w:rPr>
        <w:t xml:space="preserve"> </w:t>
      </w:r>
      <w:r w:rsidR="000868D3">
        <w:rPr>
          <w:lang w:val="ru-RU"/>
        </w:rPr>
        <w:t>пункте</w:t>
      </w:r>
      <w:r w:rsidRPr="000868D3">
        <w:rPr>
          <w:lang w:val="ru-RU"/>
        </w:rPr>
        <w:t xml:space="preserve"> 1 </w:t>
      </w:r>
      <w:bookmarkEnd w:id="4"/>
      <w:r w:rsidR="000868D3">
        <w:rPr>
          <w:lang w:val="ru-RU"/>
        </w:rPr>
        <w:t>проекта рекомендации</w:t>
      </w:r>
      <w:r w:rsidRPr="000868D3">
        <w:rPr>
          <w:lang w:val="ru-RU"/>
        </w:rPr>
        <w:t>.</w:t>
      </w:r>
    </w:p>
  </w:footnote>
  <w:footnote w:id="14">
    <w:p w14:paraId="287FFACD" w14:textId="11D2AEED" w:rsidR="00FF4E42" w:rsidRPr="00AC3FF2" w:rsidRDefault="00FF4E42" w:rsidP="00FF4E42">
      <w:pPr>
        <w:pStyle w:val="FootnoteText"/>
        <w:rPr>
          <w:lang w:val="ru-RU"/>
        </w:rPr>
      </w:pPr>
      <w:r w:rsidRPr="003D3ECD">
        <w:rPr>
          <w:rStyle w:val="FootnoteReference"/>
        </w:rPr>
        <w:footnoteRef/>
      </w:r>
      <w:r w:rsidRPr="00AC3FF2">
        <w:rPr>
          <w:lang w:val="ru-RU"/>
        </w:rPr>
        <w:t xml:space="preserve"> </w:t>
      </w:r>
      <w:r w:rsidR="005D5F9B">
        <w:rPr>
          <w:lang w:val="ru-RU"/>
        </w:rPr>
        <w:t>Подробная</w:t>
      </w:r>
      <w:r w:rsidR="005D5F9B" w:rsidRPr="00AC3FF2">
        <w:rPr>
          <w:lang w:val="ru-RU"/>
        </w:rPr>
        <w:t xml:space="preserve"> </w:t>
      </w:r>
      <w:r w:rsidR="005D5F9B">
        <w:rPr>
          <w:lang w:val="ru-RU"/>
        </w:rPr>
        <w:t>информация</w:t>
      </w:r>
      <w:r w:rsidR="005D5F9B" w:rsidRPr="00AC3FF2">
        <w:rPr>
          <w:lang w:val="ru-RU"/>
        </w:rPr>
        <w:t xml:space="preserve"> </w:t>
      </w:r>
      <w:r w:rsidR="005D5F9B">
        <w:rPr>
          <w:lang w:val="ru-RU"/>
        </w:rPr>
        <w:t>и</w:t>
      </w:r>
      <w:r w:rsidR="005D5F9B" w:rsidRPr="00AC3FF2">
        <w:rPr>
          <w:lang w:val="ru-RU"/>
        </w:rPr>
        <w:t xml:space="preserve"> </w:t>
      </w:r>
      <w:r w:rsidR="005D5F9B">
        <w:rPr>
          <w:lang w:val="ru-RU"/>
        </w:rPr>
        <w:t>запись</w:t>
      </w:r>
      <w:r w:rsidR="005D5F9B" w:rsidRPr="00AC3FF2">
        <w:rPr>
          <w:lang w:val="ru-RU"/>
        </w:rPr>
        <w:t xml:space="preserve"> </w:t>
      </w:r>
      <w:r w:rsidR="005D5F9B">
        <w:rPr>
          <w:lang w:val="ru-RU"/>
        </w:rPr>
        <w:t>вебинара</w:t>
      </w:r>
      <w:r w:rsidR="005D5F9B" w:rsidRPr="00AC3FF2">
        <w:rPr>
          <w:lang w:val="ru-RU"/>
        </w:rPr>
        <w:t xml:space="preserve"> </w:t>
      </w:r>
      <w:r w:rsidR="00AC3FF2">
        <w:rPr>
          <w:lang w:val="ru-RU"/>
        </w:rPr>
        <w:t>доступны</w:t>
      </w:r>
      <w:r w:rsidR="00AC3FF2" w:rsidRPr="00AC3FF2">
        <w:rPr>
          <w:lang w:val="ru-RU"/>
        </w:rPr>
        <w:t xml:space="preserve"> </w:t>
      </w:r>
      <w:r w:rsidR="00AC3FF2">
        <w:rPr>
          <w:lang w:val="ru-RU"/>
        </w:rPr>
        <w:t>по адресу</w:t>
      </w:r>
      <w:r w:rsidR="00EE4F08" w:rsidRPr="00AC3FF2">
        <w:rPr>
          <w:lang w:val="ru-RU"/>
        </w:rPr>
        <w:t xml:space="preserve"> </w:t>
      </w:r>
      <w:hyperlink r:id="rId11" w:history="1">
        <w:r w:rsidR="002312D4" w:rsidRPr="00D741AC">
          <w:rPr>
            <w:rStyle w:val="Hyperlink"/>
            <w:lang w:val="en-US"/>
          </w:rPr>
          <w:t>www</w:t>
        </w:r>
        <w:r w:rsidR="002312D4" w:rsidRPr="00AC3FF2">
          <w:rPr>
            <w:rStyle w:val="Hyperlink"/>
            <w:lang w:val="ru-RU"/>
          </w:rPr>
          <w:t>.</w:t>
        </w:r>
        <w:proofErr w:type="spellStart"/>
        <w:r w:rsidR="002312D4" w:rsidRPr="00D741AC">
          <w:rPr>
            <w:rStyle w:val="Hyperlink"/>
            <w:lang w:val="en-US"/>
          </w:rPr>
          <w:t>cbd</w:t>
        </w:r>
        <w:proofErr w:type="spellEnd"/>
        <w:r w:rsidR="002312D4" w:rsidRPr="00AC3FF2">
          <w:rPr>
            <w:rStyle w:val="Hyperlink"/>
            <w:lang w:val="ru-RU"/>
          </w:rPr>
          <w:t>.</w:t>
        </w:r>
        <w:r w:rsidR="002312D4" w:rsidRPr="00D741AC">
          <w:rPr>
            <w:rStyle w:val="Hyperlink"/>
            <w:lang w:val="en-US"/>
          </w:rPr>
          <w:t>int</w:t>
        </w:r>
        <w:r w:rsidR="002312D4" w:rsidRPr="00AC3FF2">
          <w:rPr>
            <w:rStyle w:val="Hyperlink"/>
            <w:lang w:val="ru-RU"/>
          </w:rPr>
          <w:t>/</w:t>
        </w:r>
        <w:r w:rsidR="002312D4" w:rsidRPr="00D741AC">
          <w:rPr>
            <w:rStyle w:val="Hyperlink"/>
            <w:lang w:val="en-US"/>
          </w:rPr>
          <w:t>health</w:t>
        </w:r>
        <w:r w:rsidR="002312D4" w:rsidRPr="00AC3FF2">
          <w:rPr>
            <w:rStyle w:val="Hyperlink"/>
            <w:lang w:val="ru-RU"/>
          </w:rPr>
          <w:t>/</w:t>
        </w:r>
        <w:proofErr w:type="spellStart"/>
        <w:r w:rsidR="002312D4" w:rsidRPr="00D741AC">
          <w:rPr>
            <w:rStyle w:val="Hyperlink"/>
            <w:lang w:val="en-US"/>
          </w:rPr>
          <w:t>currentactivies</w:t>
        </w:r>
        <w:proofErr w:type="spellEnd"/>
      </w:hyperlink>
      <w:r w:rsidR="007D30AA" w:rsidRPr="00AC3FF2">
        <w:rPr>
          <w:lang w:val="ru-RU"/>
        </w:rPr>
        <w:t>.</w:t>
      </w:r>
      <w:r w:rsidR="00BD044B" w:rsidRPr="00AC3FF2">
        <w:rPr>
          <w:lang w:val="ru-RU"/>
        </w:rPr>
        <w:t xml:space="preserve"> </w:t>
      </w:r>
    </w:p>
  </w:footnote>
  <w:footnote w:id="15">
    <w:p w14:paraId="2A94417C" w14:textId="7EAE5B0D" w:rsidR="00DB5D7B" w:rsidRPr="00AC3FF2" w:rsidRDefault="00DB5D7B" w:rsidP="00DB5D7B">
      <w:pPr>
        <w:pStyle w:val="FootnoteText"/>
        <w:rPr>
          <w:lang w:val="ru-RU"/>
        </w:rPr>
      </w:pPr>
      <w:r w:rsidRPr="003D3ECD">
        <w:rPr>
          <w:rStyle w:val="FootnoteReference"/>
        </w:rPr>
        <w:footnoteRef/>
      </w:r>
      <w:r w:rsidRPr="00AC3FF2">
        <w:rPr>
          <w:lang w:val="ru-RU"/>
        </w:rPr>
        <w:t xml:space="preserve"> </w:t>
      </w:r>
      <w:r w:rsidR="00AC3FF2">
        <w:rPr>
          <w:lang w:val="ru-RU"/>
        </w:rPr>
        <w:t>Доступен по адресу</w:t>
      </w:r>
      <w:r w:rsidR="00127152" w:rsidRPr="00AC3FF2">
        <w:rPr>
          <w:lang w:val="ru-RU"/>
        </w:rPr>
        <w:t xml:space="preserve"> </w:t>
      </w:r>
      <w:hyperlink r:id="rId12" w:history="1">
        <w:r w:rsidR="0061273C" w:rsidRPr="0061273C">
          <w:rPr>
            <w:rStyle w:val="Hyperlink"/>
          </w:rPr>
          <w:t>www</w:t>
        </w:r>
        <w:r w:rsidR="0061273C" w:rsidRPr="00AC3FF2">
          <w:rPr>
            <w:rStyle w:val="Hyperlink"/>
            <w:lang w:val="ru-RU"/>
          </w:rPr>
          <w:t>.</w:t>
        </w:r>
        <w:proofErr w:type="spellStart"/>
        <w:r w:rsidR="0061273C" w:rsidRPr="0061273C">
          <w:rPr>
            <w:rStyle w:val="Hyperlink"/>
          </w:rPr>
          <w:t>cbd</w:t>
        </w:r>
        <w:proofErr w:type="spellEnd"/>
        <w:r w:rsidR="0061273C" w:rsidRPr="00AC3FF2">
          <w:rPr>
            <w:rStyle w:val="Hyperlink"/>
            <w:lang w:val="ru-RU"/>
          </w:rPr>
          <w:t>.</w:t>
        </w:r>
        <w:r w:rsidR="0061273C" w:rsidRPr="0061273C">
          <w:rPr>
            <w:rStyle w:val="Hyperlink"/>
          </w:rPr>
          <w:t>int</w:t>
        </w:r>
        <w:r w:rsidR="0061273C" w:rsidRPr="00AC3FF2">
          <w:rPr>
            <w:rStyle w:val="Hyperlink"/>
            <w:lang w:val="ru-RU"/>
          </w:rPr>
          <w:t>/</w:t>
        </w:r>
        <w:r w:rsidR="0061273C" w:rsidRPr="0061273C">
          <w:rPr>
            <w:rStyle w:val="Hyperlink"/>
          </w:rPr>
          <w:t>health</w:t>
        </w:r>
        <w:r w:rsidR="0061273C" w:rsidRPr="00AC3FF2">
          <w:rPr>
            <w:rStyle w:val="Hyperlink"/>
            <w:lang w:val="ru-RU"/>
          </w:rPr>
          <w:t>/</w:t>
        </w:r>
        <w:r w:rsidR="0061273C" w:rsidRPr="0061273C">
          <w:rPr>
            <w:rStyle w:val="Hyperlink"/>
          </w:rPr>
          <w:t>videos</w:t>
        </w:r>
        <w:r w:rsidR="0061273C" w:rsidRPr="00AC3FF2">
          <w:rPr>
            <w:rStyle w:val="Hyperlink"/>
            <w:lang w:val="ru-RU"/>
          </w:rPr>
          <w:t>.</w:t>
        </w:r>
        <w:proofErr w:type="spellStart"/>
        <w:r w:rsidR="0061273C" w:rsidRPr="0061273C">
          <w:rPr>
            <w:rStyle w:val="Hyperlink"/>
          </w:rPr>
          <w:t>shtml</w:t>
        </w:r>
        <w:proofErr w:type="spellEnd"/>
      </w:hyperlink>
      <w:r w:rsidR="007D30AA" w:rsidRPr="00AC3FF2">
        <w:rPr>
          <w:lang w:val="ru-RU"/>
        </w:rPr>
        <w:t>.</w:t>
      </w:r>
    </w:p>
  </w:footnote>
  <w:footnote w:id="16">
    <w:p w14:paraId="2F3DBEFC" w14:textId="6A3011B6" w:rsidR="00F81C3D" w:rsidRPr="00BE58D4" w:rsidRDefault="00F81C3D">
      <w:pPr>
        <w:pStyle w:val="FootnoteText"/>
        <w:rPr>
          <w:lang w:val="ru-RU"/>
        </w:rPr>
      </w:pPr>
      <w:r w:rsidRPr="003D3ECD">
        <w:rPr>
          <w:rStyle w:val="FootnoteReference"/>
        </w:rPr>
        <w:footnoteRef/>
      </w:r>
      <w:r w:rsidRPr="00BE58D4">
        <w:rPr>
          <w:lang w:val="ru-RU"/>
        </w:rPr>
        <w:t xml:space="preserve"> </w:t>
      </w:r>
      <w:r w:rsidR="00BD044B">
        <w:fldChar w:fldCharType="begin"/>
      </w:r>
      <w:r w:rsidR="00BD044B">
        <w:instrText>HYPERLINK</w:instrText>
      </w:r>
      <w:r w:rsidR="00BD044B" w:rsidRPr="00341196">
        <w:rPr>
          <w:lang w:val="ru-RU"/>
        </w:rPr>
        <w:instrText xml:space="preserve"> "</w:instrText>
      </w:r>
      <w:r w:rsidR="00BD044B">
        <w:instrText>https</w:instrText>
      </w:r>
      <w:r w:rsidR="00BD044B" w:rsidRPr="00341196">
        <w:rPr>
          <w:lang w:val="ru-RU"/>
        </w:rPr>
        <w:instrText>://</w:instrText>
      </w:r>
      <w:r w:rsidR="00BD044B">
        <w:instrText>nature</w:instrText>
      </w:r>
      <w:r w:rsidR="00BD044B" w:rsidRPr="00341196">
        <w:rPr>
          <w:lang w:val="ru-RU"/>
        </w:rPr>
        <w:instrText>4</w:instrText>
      </w:r>
      <w:r w:rsidR="00BD044B">
        <w:instrText>health</w:instrText>
      </w:r>
      <w:r w:rsidR="00BD044B" w:rsidRPr="00341196">
        <w:rPr>
          <w:lang w:val="ru-RU"/>
        </w:rPr>
        <w:instrText>.</w:instrText>
      </w:r>
      <w:r w:rsidR="00BD044B">
        <w:instrText>org</w:instrText>
      </w:r>
      <w:r w:rsidR="00BD044B" w:rsidRPr="00341196">
        <w:rPr>
          <w:lang w:val="ru-RU"/>
        </w:rPr>
        <w:instrText>/"</w:instrText>
      </w:r>
      <w:r w:rsidR="00BD044B">
        <w:fldChar w:fldCharType="separate"/>
      </w:r>
      <w:r w:rsidR="00BD044B" w:rsidRPr="003D3ECD">
        <w:rPr>
          <w:rStyle w:val="Hyperlink"/>
        </w:rPr>
        <w:t>https</w:t>
      </w:r>
      <w:r w:rsidR="00BD044B" w:rsidRPr="00BE58D4">
        <w:rPr>
          <w:rStyle w:val="Hyperlink"/>
          <w:lang w:val="ru-RU"/>
        </w:rPr>
        <w:t>://</w:t>
      </w:r>
      <w:r w:rsidR="00BD044B" w:rsidRPr="003D3ECD">
        <w:rPr>
          <w:rStyle w:val="Hyperlink"/>
        </w:rPr>
        <w:t>nature</w:t>
      </w:r>
      <w:r w:rsidR="00BD044B" w:rsidRPr="00BE58D4">
        <w:rPr>
          <w:rStyle w:val="Hyperlink"/>
          <w:lang w:val="ru-RU"/>
        </w:rPr>
        <w:t>4</w:t>
      </w:r>
      <w:r w:rsidR="00BD044B" w:rsidRPr="003D3ECD">
        <w:rPr>
          <w:rStyle w:val="Hyperlink"/>
        </w:rPr>
        <w:t>health</w:t>
      </w:r>
      <w:r w:rsidR="00BD044B" w:rsidRPr="00BE58D4">
        <w:rPr>
          <w:rStyle w:val="Hyperlink"/>
          <w:lang w:val="ru-RU"/>
        </w:rPr>
        <w:t>.</w:t>
      </w:r>
      <w:r w:rsidR="00BD044B" w:rsidRPr="003D3ECD">
        <w:rPr>
          <w:rStyle w:val="Hyperlink"/>
        </w:rPr>
        <w:t>org</w:t>
      </w:r>
      <w:r w:rsidR="00BD044B" w:rsidRPr="00BE58D4">
        <w:rPr>
          <w:rStyle w:val="Hyperlink"/>
          <w:lang w:val="ru-RU"/>
        </w:rPr>
        <w:t>/</w:t>
      </w:r>
      <w:r w:rsidR="00BD044B">
        <w:fldChar w:fldCharType="end"/>
      </w:r>
      <w:r w:rsidR="007D30AA" w:rsidRPr="00BE58D4">
        <w:rPr>
          <w:lang w:val="ru-RU"/>
        </w:rPr>
        <w:t>.</w:t>
      </w:r>
      <w:r w:rsidR="00BD044B" w:rsidRPr="00BE58D4">
        <w:rPr>
          <w:lang w:val="ru-RU"/>
        </w:rPr>
        <w:t xml:space="preserve"> </w:t>
      </w:r>
    </w:p>
  </w:footnote>
  <w:footnote w:id="17">
    <w:p w14:paraId="48E30929" w14:textId="1A01C643" w:rsidR="008C319A" w:rsidRPr="00AC3FF2" w:rsidRDefault="008C319A" w:rsidP="00B4378F">
      <w:pPr>
        <w:pStyle w:val="FootnoteText"/>
        <w:rPr>
          <w:lang w:val="ru-RU"/>
        </w:rPr>
      </w:pPr>
      <w:r w:rsidRPr="003D3ECD">
        <w:rPr>
          <w:rStyle w:val="FootnoteReference"/>
        </w:rPr>
        <w:footnoteRef/>
      </w:r>
      <w:r w:rsidRPr="00AC3FF2">
        <w:rPr>
          <w:lang w:val="ru-RU"/>
        </w:rPr>
        <w:t xml:space="preserve"> </w:t>
      </w:r>
      <w:r w:rsidR="00AC3FF2">
        <w:rPr>
          <w:lang w:val="ru-RU"/>
        </w:rPr>
        <w:t>Организация</w:t>
      </w:r>
      <w:r w:rsidR="00AC3FF2" w:rsidRPr="00AC3FF2">
        <w:rPr>
          <w:lang w:val="ru-RU"/>
        </w:rPr>
        <w:t xml:space="preserve"> «</w:t>
      </w:r>
      <w:r w:rsidR="00AC3FF2">
        <w:rPr>
          <w:lang w:val="en-US"/>
        </w:rPr>
        <w:t>The</w:t>
      </w:r>
      <w:r w:rsidR="00AC3FF2" w:rsidRPr="00AC3FF2">
        <w:rPr>
          <w:lang w:val="ru-RU"/>
        </w:rPr>
        <w:t xml:space="preserve"> </w:t>
      </w:r>
      <w:r w:rsidR="00AC3FF2">
        <w:rPr>
          <w:lang w:val="en-US"/>
        </w:rPr>
        <w:t>Nature</w:t>
      </w:r>
      <w:r w:rsidR="00AC3FF2" w:rsidRPr="00AC3FF2">
        <w:rPr>
          <w:lang w:val="ru-RU"/>
        </w:rPr>
        <w:t xml:space="preserve"> </w:t>
      </w:r>
      <w:r w:rsidR="00AC3FF2">
        <w:rPr>
          <w:lang w:val="en-US"/>
        </w:rPr>
        <w:t>Conservancy</w:t>
      </w:r>
      <w:r w:rsidR="00AC3FF2" w:rsidRPr="00AC3FF2">
        <w:rPr>
          <w:lang w:val="ru-RU"/>
        </w:rPr>
        <w:t>»</w:t>
      </w:r>
      <w:r w:rsidR="00B4378F" w:rsidRPr="00AC3FF2">
        <w:rPr>
          <w:lang w:val="ru-RU"/>
        </w:rPr>
        <w:t xml:space="preserve">, </w:t>
      </w:r>
      <w:r w:rsidR="00AC3FF2" w:rsidRPr="00AC3FF2">
        <w:rPr>
          <w:lang w:val="ru-RU"/>
        </w:rPr>
        <w:t>Программа Организации Объединенных Наций по окружающей среде</w:t>
      </w:r>
      <w:r w:rsidRPr="00AC3FF2">
        <w:rPr>
          <w:lang w:val="ru-RU"/>
        </w:rPr>
        <w:t xml:space="preserve">, </w:t>
      </w:r>
      <w:r w:rsidR="00AC3FF2" w:rsidRPr="00AC3FF2">
        <w:rPr>
          <w:lang w:val="ru-RU"/>
        </w:rPr>
        <w:t>Университет Организации Объединенных Наций</w:t>
      </w:r>
      <w:r w:rsidR="00B4378F" w:rsidRPr="00AC3FF2">
        <w:rPr>
          <w:lang w:val="ru-RU"/>
        </w:rPr>
        <w:t xml:space="preserve">, </w:t>
      </w:r>
      <w:r w:rsidR="00AC3FF2">
        <w:rPr>
          <w:lang w:val="ru-RU"/>
        </w:rPr>
        <w:t>Всемирная</w:t>
      </w:r>
      <w:r w:rsidR="00AC3FF2" w:rsidRPr="00AC3FF2">
        <w:rPr>
          <w:lang w:val="ru-RU"/>
        </w:rPr>
        <w:t xml:space="preserve"> </w:t>
      </w:r>
      <w:r w:rsidR="00AC3FF2">
        <w:rPr>
          <w:lang w:val="ru-RU"/>
        </w:rPr>
        <w:t>организация</w:t>
      </w:r>
      <w:r w:rsidR="00AC3FF2" w:rsidRPr="00AC3FF2">
        <w:rPr>
          <w:lang w:val="ru-RU"/>
        </w:rPr>
        <w:t xml:space="preserve"> </w:t>
      </w:r>
      <w:r w:rsidR="00AC3FF2">
        <w:rPr>
          <w:lang w:val="ru-RU"/>
        </w:rPr>
        <w:t>здравоохранения</w:t>
      </w:r>
      <w:r w:rsidR="00AC3FF2" w:rsidRPr="00AC3FF2">
        <w:rPr>
          <w:lang w:val="ru-RU"/>
        </w:rPr>
        <w:t xml:space="preserve"> </w:t>
      </w:r>
      <w:r w:rsidR="00AC3FF2">
        <w:rPr>
          <w:lang w:val="ru-RU"/>
        </w:rPr>
        <w:t>и</w:t>
      </w:r>
      <w:r w:rsidR="00B4378F" w:rsidRPr="00AC3FF2">
        <w:rPr>
          <w:lang w:val="ru-RU"/>
        </w:rPr>
        <w:t xml:space="preserve"> </w:t>
      </w:r>
      <w:r w:rsidR="00AC3FF2" w:rsidRPr="00AC3FF2">
        <w:rPr>
          <w:lang w:val="ru-RU"/>
        </w:rPr>
        <w:t>Всемирная организация здоровья животных</w:t>
      </w:r>
      <w:r w:rsidR="00B4378F" w:rsidRPr="00AC3FF2">
        <w:rPr>
          <w:lang w:val="ru-RU"/>
        </w:rPr>
        <w:t>.</w:t>
      </w:r>
    </w:p>
  </w:footnote>
  <w:footnote w:id="18">
    <w:p w14:paraId="06282C64" w14:textId="046C1E6D" w:rsidR="000C77B7" w:rsidRPr="00BE58D4" w:rsidRDefault="000C77B7">
      <w:pPr>
        <w:pStyle w:val="FootnoteText"/>
        <w:rPr>
          <w:lang w:val="ru-RU"/>
        </w:rPr>
      </w:pPr>
      <w:r w:rsidRPr="003D3ECD">
        <w:rPr>
          <w:rStyle w:val="FootnoteReference"/>
        </w:rPr>
        <w:footnoteRef/>
      </w:r>
      <w:r w:rsidRPr="00BE58D4">
        <w:rPr>
          <w:lang w:val="ru-RU"/>
        </w:rPr>
        <w:t xml:space="preserve"> </w:t>
      </w:r>
      <w:r w:rsidR="008843C3">
        <w:rPr>
          <w:lang w:val="ru-RU"/>
        </w:rPr>
        <w:t>Решение</w:t>
      </w:r>
      <w:r w:rsidRPr="00BE58D4">
        <w:rPr>
          <w:lang w:val="ru-RU"/>
        </w:rPr>
        <w:t xml:space="preserve"> </w:t>
      </w:r>
      <w:r>
        <w:fldChar w:fldCharType="begin"/>
      </w:r>
      <w:r>
        <w:instrText>HYPERLINK</w:instrText>
      </w:r>
      <w:r w:rsidRPr="00341196">
        <w:rPr>
          <w:lang w:val="ru-RU"/>
        </w:rPr>
        <w:instrText xml:space="preserve"> "</w:instrText>
      </w:r>
      <w:r>
        <w:instrText>https</w:instrText>
      </w:r>
      <w:r w:rsidRPr="00341196">
        <w:rPr>
          <w:lang w:val="ru-RU"/>
        </w:rPr>
        <w:instrText>://</w:instrText>
      </w:r>
      <w:r>
        <w:instrText>www</w:instrText>
      </w:r>
      <w:r w:rsidRPr="00341196">
        <w:rPr>
          <w:lang w:val="ru-RU"/>
        </w:rPr>
        <w:instrText>.</w:instrText>
      </w:r>
      <w:r>
        <w:instrText>cbd</w:instrText>
      </w:r>
      <w:r w:rsidRPr="00341196">
        <w:rPr>
          <w:lang w:val="ru-RU"/>
        </w:rPr>
        <w:instrText>.</w:instrText>
      </w:r>
      <w:r>
        <w:instrText>int</w:instrText>
      </w:r>
      <w:r w:rsidRPr="00341196">
        <w:rPr>
          <w:lang w:val="ru-RU"/>
        </w:rPr>
        <w:instrText>/</w:instrText>
      </w:r>
      <w:r>
        <w:instrText>decisions</w:instrText>
      </w:r>
      <w:r w:rsidRPr="00341196">
        <w:rPr>
          <w:lang w:val="ru-RU"/>
        </w:rPr>
        <w:instrText>/</w:instrText>
      </w:r>
      <w:r>
        <w:instrText>cop</w:instrText>
      </w:r>
      <w:r w:rsidRPr="00341196">
        <w:rPr>
          <w:lang w:val="ru-RU"/>
        </w:rPr>
        <w:instrText>/?</w:instrText>
      </w:r>
      <w:r>
        <w:instrText>m</w:instrText>
      </w:r>
      <w:r w:rsidRPr="00341196">
        <w:rPr>
          <w:lang w:val="ru-RU"/>
        </w:rPr>
        <w:instrText>=</w:instrText>
      </w:r>
      <w:r>
        <w:instrText>cop</w:instrText>
      </w:r>
      <w:r w:rsidRPr="00341196">
        <w:rPr>
          <w:lang w:val="ru-RU"/>
        </w:rPr>
        <w:instrText>-15"</w:instrText>
      </w:r>
      <w:r>
        <w:fldChar w:fldCharType="separate"/>
      </w:r>
      <w:r w:rsidRPr="00BE58D4">
        <w:rPr>
          <w:rStyle w:val="Hyperlink"/>
          <w:lang w:val="ru-RU"/>
        </w:rPr>
        <w:t>15/4</w:t>
      </w:r>
      <w:r>
        <w:fldChar w:fldCharType="end"/>
      </w:r>
      <w:r w:rsidRPr="00BE58D4">
        <w:rPr>
          <w:lang w:val="ru-RU"/>
        </w:rPr>
        <w:t xml:space="preserve">, </w:t>
      </w:r>
      <w:r w:rsidR="008843C3">
        <w:rPr>
          <w:lang w:val="ru-RU"/>
        </w:rPr>
        <w:t>приложение</w:t>
      </w:r>
      <w:r w:rsidRPr="00BE58D4">
        <w:rPr>
          <w:lang w:val="ru-RU"/>
        </w:rPr>
        <w:t>.</w:t>
      </w:r>
    </w:p>
  </w:footnote>
  <w:footnote w:id="19">
    <w:p w14:paraId="08522D1F" w14:textId="4F1B8D85" w:rsidR="00C00439" w:rsidRPr="00BE58D4" w:rsidRDefault="00C00439">
      <w:pPr>
        <w:pStyle w:val="FootnoteText"/>
        <w:rPr>
          <w:lang w:val="ru-RU"/>
        </w:rPr>
      </w:pPr>
      <w:r>
        <w:rPr>
          <w:rStyle w:val="FootnoteReference"/>
        </w:rPr>
        <w:footnoteRef/>
      </w:r>
      <w:r w:rsidRPr="00BE58D4">
        <w:rPr>
          <w:lang w:val="ru-RU"/>
        </w:rPr>
        <w:t xml:space="preserve"> </w:t>
      </w:r>
      <w:r w:rsidR="008843C3">
        <w:rPr>
          <w:lang w:val="ru-RU"/>
        </w:rPr>
        <w:t>Решение</w:t>
      </w:r>
      <w:r w:rsidRPr="00BE58D4">
        <w:rPr>
          <w:lang w:val="ru-RU"/>
        </w:rPr>
        <w:t xml:space="preserve"> </w:t>
      </w:r>
      <w:r>
        <w:fldChar w:fldCharType="begin"/>
      </w:r>
      <w:r>
        <w:instrText>HYPERLINK</w:instrText>
      </w:r>
      <w:r w:rsidRPr="00341196">
        <w:rPr>
          <w:lang w:val="ru-RU"/>
        </w:rPr>
        <w:instrText xml:space="preserve"> "</w:instrText>
      </w:r>
      <w:r>
        <w:instrText>https</w:instrText>
      </w:r>
      <w:r w:rsidRPr="00341196">
        <w:rPr>
          <w:lang w:val="ru-RU"/>
        </w:rPr>
        <w:instrText>://</w:instrText>
      </w:r>
      <w:r>
        <w:instrText>www</w:instrText>
      </w:r>
      <w:r w:rsidRPr="00341196">
        <w:rPr>
          <w:lang w:val="ru-RU"/>
        </w:rPr>
        <w:instrText>.</w:instrText>
      </w:r>
      <w:r>
        <w:instrText>cbd</w:instrText>
      </w:r>
      <w:r w:rsidRPr="00341196">
        <w:rPr>
          <w:lang w:val="ru-RU"/>
        </w:rPr>
        <w:instrText>.</w:instrText>
      </w:r>
      <w:r>
        <w:instrText>int</w:instrText>
      </w:r>
      <w:r w:rsidRPr="00341196">
        <w:rPr>
          <w:lang w:val="ru-RU"/>
        </w:rPr>
        <w:instrText>/</w:instrText>
      </w:r>
      <w:r>
        <w:instrText>decisions</w:instrText>
      </w:r>
      <w:r w:rsidRPr="00341196">
        <w:rPr>
          <w:lang w:val="ru-RU"/>
        </w:rPr>
        <w:instrText>/</w:instrText>
      </w:r>
      <w:r>
        <w:instrText>cop</w:instrText>
      </w:r>
      <w:r w:rsidRPr="00341196">
        <w:rPr>
          <w:lang w:val="ru-RU"/>
        </w:rPr>
        <w:instrText>/?</w:instrText>
      </w:r>
      <w:r>
        <w:instrText>m</w:instrText>
      </w:r>
      <w:r w:rsidRPr="00341196">
        <w:rPr>
          <w:lang w:val="ru-RU"/>
        </w:rPr>
        <w:instrText>=</w:instrText>
      </w:r>
      <w:r>
        <w:instrText>cop</w:instrText>
      </w:r>
      <w:r w:rsidRPr="00341196">
        <w:rPr>
          <w:lang w:val="ru-RU"/>
        </w:rPr>
        <w:instrText>-16"</w:instrText>
      </w:r>
      <w:r>
        <w:fldChar w:fldCharType="separate"/>
      </w:r>
      <w:r w:rsidRPr="00BE58D4">
        <w:rPr>
          <w:rStyle w:val="Hyperlink"/>
          <w:lang w:val="ru-RU"/>
        </w:rPr>
        <w:t>16/19</w:t>
      </w:r>
      <w:r>
        <w:fldChar w:fldCharType="end"/>
      </w:r>
      <w:r w:rsidRPr="00BE58D4">
        <w:rPr>
          <w:lang w:val="ru-RU"/>
        </w:rPr>
        <w:t xml:space="preserve">, </w:t>
      </w:r>
      <w:r w:rsidR="008843C3">
        <w:rPr>
          <w:lang w:val="ru-RU"/>
        </w:rPr>
        <w:t>приложение</w:t>
      </w:r>
      <w:r w:rsidRPr="00BE58D4">
        <w:rPr>
          <w:lang w:val="ru-RU"/>
        </w:rPr>
        <w:t>.</w:t>
      </w:r>
    </w:p>
  </w:footnote>
  <w:footnote w:id="20">
    <w:p w14:paraId="6ADF51A4" w14:textId="18AAF653" w:rsidR="00563293" w:rsidRPr="00661FB9" w:rsidRDefault="00563293">
      <w:pPr>
        <w:pStyle w:val="FootnoteText"/>
        <w:rPr>
          <w:lang w:val="ru-RU"/>
        </w:rPr>
      </w:pPr>
      <w:r w:rsidRPr="00EF70F1">
        <w:rPr>
          <w:rStyle w:val="FootnoteReference"/>
        </w:rPr>
        <w:footnoteRef/>
      </w:r>
      <w:r w:rsidRPr="00661FB9">
        <w:rPr>
          <w:lang w:val="ru-RU"/>
        </w:rPr>
        <w:t xml:space="preserve"> </w:t>
      </w:r>
      <w:bookmarkStart w:id="7" w:name="_Hlk205287214"/>
      <w:r w:rsidR="00661FB9">
        <w:rPr>
          <w:lang w:val="ru-RU"/>
        </w:rPr>
        <w:t>На</w:t>
      </w:r>
      <w:r w:rsidR="00661FB9" w:rsidRPr="00661FB9">
        <w:rPr>
          <w:lang w:val="ru-RU"/>
        </w:rPr>
        <w:t xml:space="preserve"> </w:t>
      </w:r>
      <w:r w:rsidR="00661FB9">
        <w:rPr>
          <w:lang w:val="ru-RU"/>
        </w:rPr>
        <w:t>момент</w:t>
      </w:r>
      <w:r w:rsidR="00661FB9" w:rsidRPr="00661FB9">
        <w:rPr>
          <w:lang w:val="ru-RU"/>
        </w:rPr>
        <w:t xml:space="preserve"> </w:t>
      </w:r>
      <w:r w:rsidR="00661FB9">
        <w:rPr>
          <w:lang w:val="ru-RU"/>
        </w:rPr>
        <w:t>подготовки</w:t>
      </w:r>
      <w:r w:rsidR="00661FB9" w:rsidRPr="00661FB9">
        <w:rPr>
          <w:lang w:val="ru-RU"/>
        </w:rPr>
        <w:t xml:space="preserve"> </w:t>
      </w:r>
      <w:r w:rsidR="00661FB9">
        <w:rPr>
          <w:lang w:val="ru-RU"/>
        </w:rPr>
        <w:t>настоящего</w:t>
      </w:r>
      <w:r w:rsidR="00661FB9" w:rsidRPr="00661FB9">
        <w:rPr>
          <w:lang w:val="ru-RU"/>
        </w:rPr>
        <w:t xml:space="preserve"> </w:t>
      </w:r>
      <w:r w:rsidR="00661FB9">
        <w:rPr>
          <w:lang w:val="ru-RU"/>
        </w:rPr>
        <w:t>документа</w:t>
      </w:r>
      <w:r w:rsidR="00661FB9" w:rsidRPr="00661FB9">
        <w:rPr>
          <w:lang w:val="ru-RU"/>
        </w:rPr>
        <w:t xml:space="preserve"> </w:t>
      </w:r>
      <w:r w:rsidR="00661FB9">
        <w:rPr>
          <w:lang w:val="ru-RU"/>
        </w:rPr>
        <w:t>опубликовано</w:t>
      </w:r>
      <w:r w:rsidR="00661FB9" w:rsidRPr="00661FB9">
        <w:rPr>
          <w:lang w:val="ru-RU"/>
        </w:rPr>
        <w:t xml:space="preserve"> </w:t>
      </w:r>
      <w:r w:rsidR="00661FB9">
        <w:rPr>
          <w:lang w:val="ru-RU"/>
        </w:rPr>
        <w:t>только</w:t>
      </w:r>
      <w:r w:rsidRPr="00661FB9">
        <w:rPr>
          <w:lang w:val="ru-RU"/>
        </w:rPr>
        <w:t xml:space="preserve"> </w:t>
      </w:r>
      <w:r w:rsidR="00661FB9" w:rsidRPr="00661FB9">
        <w:rPr>
          <w:lang w:val="ru-RU"/>
        </w:rPr>
        <w:t>резюме для директивных органов</w:t>
      </w:r>
      <w:r w:rsidRPr="00661FB9">
        <w:rPr>
          <w:lang w:val="ru-RU"/>
        </w:rPr>
        <w:t xml:space="preserve">, </w:t>
      </w:r>
      <w:r w:rsidR="00661FB9">
        <w:rPr>
          <w:lang w:val="ru-RU"/>
        </w:rPr>
        <w:t>но</w:t>
      </w:r>
      <w:r w:rsidR="00661FB9" w:rsidRPr="00661FB9">
        <w:rPr>
          <w:lang w:val="ru-RU"/>
        </w:rPr>
        <w:t xml:space="preserve"> </w:t>
      </w:r>
      <w:r w:rsidR="00661FB9">
        <w:rPr>
          <w:lang w:val="ru-RU"/>
        </w:rPr>
        <w:t>ожидается</w:t>
      </w:r>
      <w:r w:rsidR="00661FB9" w:rsidRPr="00661FB9">
        <w:rPr>
          <w:lang w:val="ru-RU"/>
        </w:rPr>
        <w:t xml:space="preserve">, </w:t>
      </w:r>
      <w:r w:rsidR="00661FB9">
        <w:rPr>
          <w:lang w:val="ru-RU"/>
        </w:rPr>
        <w:t>что</w:t>
      </w:r>
      <w:r w:rsidR="00661FB9" w:rsidRPr="00661FB9">
        <w:rPr>
          <w:lang w:val="ru-RU"/>
        </w:rPr>
        <w:t xml:space="preserve"> </w:t>
      </w:r>
      <w:r w:rsidR="00661FB9">
        <w:rPr>
          <w:lang w:val="ru-RU"/>
        </w:rPr>
        <w:t>полный</w:t>
      </w:r>
      <w:r w:rsidR="00661FB9" w:rsidRPr="00661FB9">
        <w:rPr>
          <w:lang w:val="ru-RU"/>
        </w:rPr>
        <w:t xml:space="preserve"> </w:t>
      </w:r>
      <w:r w:rsidR="00661FB9">
        <w:rPr>
          <w:lang w:val="ru-RU"/>
        </w:rPr>
        <w:t>текст</w:t>
      </w:r>
      <w:r w:rsidR="00661FB9" w:rsidRPr="00661FB9">
        <w:rPr>
          <w:lang w:val="ru-RU"/>
        </w:rPr>
        <w:t xml:space="preserve"> </w:t>
      </w:r>
      <w:r w:rsidR="00661FB9">
        <w:rPr>
          <w:lang w:val="ru-RU"/>
        </w:rPr>
        <w:t>доклада</w:t>
      </w:r>
      <w:r w:rsidR="00661FB9" w:rsidRPr="00661FB9">
        <w:rPr>
          <w:lang w:val="ru-RU"/>
        </w:rPr>
        <w:t xml:space="preserve"> </w:t>
      </w:r>
      <w:r w:rsidR="00661FB9">
        <w:rPr>
          <w:lang w:val="ru-RU"/>
        </w:rPr>
        <w:t>будет</w:t>
      </w:r>
      <w:r w:rsidR="00661FB9" w:rsidRPr="00661FB9">
        <w:rPr>
          <w:lang w:val="ru-RU"/>
        </w:rPr>
        <w:t xml:space="preserve"> </w:t>
      </w:r>
      <w:r w:rsidR="00661FB9">
        <w:rPr>
          <w:lang w:val="ru-RU"/>
        </w:rPr>
        <w:t>доступен</w:t>
      </w:r>
      <w:r w:rsidRPr="00661FB9">
        <w:rPr>
          <w:lang w:val="ru-RU"/>
        </w:rPr>
        <w:t xml:space="preserve"> </w:t>
      </w:r>
      <w:r w:rsidR="00661FB9">
        <w:rPr>
          <w:lang w:val="ru-RU"/>
        </w:rPr>
        <w:t>ко</w:t>
      </w:r>
      <w:r w:rsidR="00661FB9" w:rsidRPr="00661FB9">
        <w:rPr>
          <w:lang w:val="ru-RU"/>
        </w:rPr>
        <w:t xml:space="preserve"> </w:t>
      </w:r>
      <w:r w:rsidR="00661FB9">
        <w:rPr>
          <w:lang w:val="ru-RU"/>
        </w:rPr>
        <w:t>времени</w:t>
      </w:r>
      <w:r w:rsidR="00661FB9" w:rsidRPr="00661FB9">
        <w:rPr>
          <w:lang w:val="ru-RU"/>
        </w:rPr>
        <w:t xml:space="preserve"> </w:t>
      </w:r>
      <w:r w:rsidR="00661FB9">
        <w:rPr>
          <w:lang w:val="ru-RU"/>
        </w:rPr>
        <w:t>проведения</w:t>
      </w:r>
      <w:r w:rsidR="00661FB9" w:rsidRPr="00661FB9">
        <w:rPr>
          <w:lang w:val="ru-RU"/>
        </w:rPr>
        <w:t xml:space="preserve"> 17-</w:t>
      </w:r>
      <w:r w:rsidR="00661FB9">
        <w:rPr>
          <w:lang w:val="ru-RU"/>
        </w:rPr>
        <w:t>го совещания Конференции Сторон</w:t>
      </w:r>
      <w:r w:rsidRPr="00661FB9">
        <w:rPr>
          <w:lang w:val="ru-RU"/>
        </w:rPr>
        <w:t>.</w:t>
      </w:r>
      <w:bookmarkEnd w:id="7"/>
    </w:p>
  </w:footnote>
  <w:footnote w:id="21">
    <w:p w14:paraId="0D205A96" w14:textId="22636E48" w:rsidR="00CA1FD0" w:rsidRPr="008843C3" w:rsidRDefault="00CA1FD0" w:rsidP="00CA1FD0">
      <w:pPr>
        <w:pStyle w:val="FootnoteText"/>
        <w:rPr>
          <w:lang w:val="ru-RU"/>
        </w:rPr>
      </w:pPr>
      <w:r w:rsidRPr="003D3ECD">
        <w:rPr>
          <w:rStyle w:val="FootnoteReference"/>
        </w:rPr>
        <w:footnoteRef/>
      </w:r>
      <w:r w:rsidRPr="008843C3">
        <w:rPr>
          <w:lang w:val="ru-RU"/>
        </w:rPr>
        <w:t xml:space="preserve"> </w:t>
      </w:r>
      <w:r w:rsidR="008843C3" w:rsidRPr="008843C3">
        <w:rPr>
          <w:lang w:val="ru-RU"/>
        </w:rPr>
        <w:t>Сборник договоров Организации Объединенных Наций, том</w:t>
      </w:r>
      <w:r w:rsidRPr="008843C3">
        <w:rPr>
          <w:lang w:val="ru-RU"/>
        </w:rPr>
        <w:t xml:space="preserve"> 1760, </w:t>
      </w:r>
      <w:r w:rsidR="008843C3">
        <w:rPr>
          <w:lang w:val="ru-RU"/>
        </w:rPr>
        <w:t>№</w:t>
      </w:r>
      <w:r w:rsidRPr="008843C3">
        <w:rPr>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5DDA5458" w:rsidR="0007477A" w:rsidRPr="003D3ECD" w:rsidRDefault="0007477A" w:rsidP="0007477A">
    <w:pPr>
      <w:pStyle w:val="Header"/>
    </w:pPr>
    <w:r w:rsidRPr="003D3ECD">
      <w:t>CBD/SBSTTA/27/9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5B3C1951" w:rsidR="0007477A" w:rsidRPr="003D3ECD" w:rsidRDefault="0007477A">
    <w:pPr>
      <w:pStyle w:val="Header"/>
    </w:pPr>
    <w:r w:rsidRPr="003D3ECD">
      <w:t>CBD/SBSTTA/27/9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F645" w14:textId="38BD8826" w:rsidR="00BE58D4" w:rsidRDefault="00BE58D4">
    <w:pPr>
      <w:pStyle w:val="Header"/>
    </w:pPr>
    <w:r w:rsidRPr="003D3ECD">
      <w:t>CBD/SBSTTA/27/9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98E2FF3"/>
    <w:multiLevelType w:val="multilevel"/>
    <w:tmpl w:val="222A08B4"/>
    <w:numStyleLink w:val="ListCBD"/>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709"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47"/>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4"/>
  </w:num>
  <w:num w:numId="8" w16cid:durableId="1950893920">
    <w:abstractNumId w:val="46"/>
  </w:num>
  <w:num w:numId="9" w16cid:durableId="467169235">
    <w:abstractNumId w:val="42"/>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2"/>
  </w:num>
  <w:num w:numId="17" w16cid:durableId="1942714052">
    <w:abstractNumId w:val="42"/>
  </w:num>
  <w:num w:numId="18" w16cid:durableId="858852588">
    <w:abstractNumId w:val="16"/>
  </w:num>
  <w:num w:numId="19" w16cid:durableId="1381784158">
    <w:abstractNumId w:val="42"/>
  </w:num>
  <w:num w:numId="20" w16cid:durableId="1421221820">
    <w:abstractNumId w:val="42"/>
  </w:num>
  <w:num w:numId="21" w16cid:durableId="752358577">
    <w:abstractNumId w:val="42"/>
  </w:num>
  <w:num w:numId="22" w16cid:durableId="1219822801">
    <w:abstractNumId w:val="27"/>
  </w:num>
  <w:num w:numId="23" w16cid:durableId="203059588">
    <w:abstractNumId w:val="18"/>
  </w:num>
  <w:num w:numId="24" w16cid:durableId="1064374079">
    <w:abstractNumId w:val="49"/>
  </w:num>
  <w:num w:numId="25" w16cid:durableId="1358501988">
    <w:abstractNumId w:val="37"/>
  </w:num>
  <w:num w:numId="26" w16cid:durableId="1131093656">
    <w:abstractNumId w:val="0"/>
  </w:num>
  <w:num w:numId="27" w16cid:durableId="166874118">
    <w:abstractNumId w:val="44"/>
  </w:num>
  <w:num w:numId="28" w16cid:durableId="1335455887">
    <w:abstractNumId w:val="35"/>
  </w:num>
  <w:num w:numId="29" w16cid:durableId="123357181">
    <w:abstractNumId w:val="43"/>
  </w:num>
  <w:num w:numId="30" w16cid:durableId="560672902">
    <w:abstractNumId w:val="15"/>
  </w:num>
  <w:num w:numId="31" w16cid:durableId="1933662228">
    <w:abstractNumId w:val="30"/>
  </w:num>
  <w:num w:numId="32" w16cid:durableId="1991909117">
    <w:abstractNumId w:val="12"/>
  </w:num>
  <w:num w:numId="33" w16cid:durableId="1138956019">
    <w:abstractNumId w:val="22"/>
  </w:num>
  <w:num w:numId="34" w16cid:durableId="2069499237">
    <w:abstractNumId w:val="45"/>
  </w:num>
  <w:num w:numId="35" w16cid:durableId="158270868">
    <w:abstractNumId w:val="48"/>
  </w:num>
  <w:num w:numId="36" w16cid:durableId="159275565">
    <w:abstractNumId w:val="24"/>
  </w:num>
  <w:num w:numId="37" w16cid:durableId="271714945">
    <w:abstractNumId w:val="25"/>
  </w:num>
  <w:num w:numId="38" w16cid:durableId="1638680439">
    <w:abstractNumId w:val="45"/>
    <w:lvlOverride w:ilvl="0">
      <w:startOverride w:val="1"/>
    </w:lvlOverride>
  </w:num>
  <w:num w:numId="39" w16cid:durableId="1865050652">
    <w:abstractNumId w:val="38"/>
  </w:num>
  <w:num w:numId="40" w16cid:durableId="152986975">
    <w:abstractNumId w:val="33"/>
  </w:num>
  <w:num w:numId="41" w16cid:durableId="1295136099">
    <w:abstractNumId w:val="41"/>
  </w:num>
  <w:num w:numId="42" w16cid:durableId="80179172">
    <w:abstractNumId w:val="40"/>
  </w:num>
  <w:num w:numId="43"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6"/>
  </w:num>
  <w:num w:numId="46" w16cid:durableId="915044361">
    <w:abstractNumId w:val="31"/>
  </w:num>
  <w:num w:numId="47" w16cid:durableId="855196379">
    <w:abstractNumId w:val="21"/>
  </w:num>
  <w:num w:numId="48"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6"/>
  </w:num>
  <w:num w:numId="55" w16cid:durableId="643118139">
    <w:abstractNumId w:val="26"/>
    <w:lvlOverride w:ilvl="0">
      <w:startOverride w:val="1"/>
    </w:lvlOverride>
  </w:num>
  <w:num w:numId="56" w16cid:durableId="820851909">
    <w:abstractNumId w:val="26"/>
    <w:lvlOverride w:ilvl="0">
      <w:startOverride w:val="1"/>
    </w:lvlOverride>
  </w:num>
  <w:num w:numId="57" w16cid:durableId="709648587">
    <w:abstractNumId w:val="26"/>
    <w:lvlOverride w:ilvl="0">
      <w:startOverride w:val="1"/>
    </w:lvlOverride>
  </w:num>
  <w:num w:numId="58" w16cid:durableId="1353799543">
    <w:abstractNumId w:val="29"/>
  </w:num>
  <w:num w:numId="59" w16cid:durableId="1570270110">
    <w:abstractNumId w:val="39"/>
  </w:num>
  <w:num w:numId="60" w16cid:durableId="2125995167">
    <w:abstractNumId w:val="32"/>
  </w:num>
  <w:num w:numId="61" w16cid:durableId="1627851340">
    <w:abstractNumId w:val="28"/>
  </w:num>
  <w:num w:numId="62" w16cid:durableId="1945532808">
    <w:abstractNumId w:val="19"/>
  </w:num>
  <w:num w:numId="63"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2"/>
  </w:num>
  <w:num w:numId="70" w16cid:durableId="1016230453">
    <w:abstractNumId w:val="42"/>
  </w:num>
  <w:num w:numId="71" w16cid:durableId="1144003175">
    <w:abstractNumId w:val="42"/>
  </w:num>
  <w:num w:numId="72" w16cid:durableId="517741121">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A15"/>
    <w:rsid w:val="00005105"/>
    <w:rsid w:val="00006D55"/>
    <w:rsid w:val="00007ACE"/>
    <w:rsid w:val="000111E7"/>
    <w:rsid w:val="0001228B"/>
    <w:rsid w:val="000122FA"/>
    <w:rsid w:val="00012F05"/>
    <w:rsid w:val="00013841"/>
    <w:rsid w:val="00020819"/>
    <w:rsid w:val="000216C5"/>
    <w:rsid w:val="00021BD4"/>
    <w:rsid w:val="00022024"/>
    <w:rsid w:val="000250DE"/>
    <w:rsid w:val="00027A79"/>
    <w:rsid w:val="00027F9B"/>
    <w:rsid w:val="00033197"/>
    <w:rsid w:val="00035F69"/>
    <w:rsid w:val="0004393C"/>
    <w:rsid w:val="00045056"/>
    <w:rsid w:val="00045EE3"/>
    <w:rsid w:val="000461D3"/>
    <w:rsid w:val="000476C3"/>
    <w:rsid w:val="00047C5D"/>
    <w:rsid w:val="00047EA9"/>
    <w:rsid w:val="00051D1E"/>
    <w:rsid w:val="00051F2B"/>
    <w:rsid w:val="00054A77"/>
    <w:rsid w:val="00056004"/>
    <w:rsid w:val="000570AE"/>
    <w:rsid w:val="00064636"/>
    <w:rsid w:val="0006463E"/>
    <w:rsid w:val="00064BA4"/>
    <w:rsid w:val="000650CB"/>
    <w:rsid w:val="0006583F"/>
    <w:rsid w:val="00066924"/>
    <w:rsid w:val="00067154"/>
    <w:rsid w:val="000722AD"/>
    <w:rsid w:val="00073616"/>
    <w:rsid w:val="0007463D"/>
    <w:rsid w:val="0007477A"/>
    <w:rsid w:val="000754E0"/>
    <w:rsid w:val="00075DB2"/>
    <w:rsid w:val="00076310"/>
    <w:rsid w:val="00076E83"/>
    <w:rsid w:val="00082582"/>
    <w:rsid w:val="000827AE"/>
    <w:rsid w:val="00085435"/>
    <w:rsid w:val="0008657B"/>
    <w:rsid w:val="000868D3"/>
    <w:rsid w:val="0009093A"/>
    <w:rsid w:val="00090AF0"/>
    <w:rsid w:val="00090B93"/>
    <w:rsid w:val="00091C7C"/>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7B7"/>
    <w:rsid w:val="000C7F24"/>
    <w:rsid w:val="000D020E"/>
    <w:rsid w:val="000D1FD3"/>
    <w:rsid w:val="000D4C1E"/>
    <w:rsid w:val="000D5C27"/>
    <w:rsid w:val="000D650D"/>
    <w:rsid w:val="000D77AE"/>
    <w:rsid w:val="000E14F4"/>
    <w:rsid w:val="000E27D2"/>
    <w:rsid w:val="000E42F9"/>
    <w:rsid w:val="000E460E"/>
    <w:rsid w:val="000E5C23"/>
    <w:rsid w:val="000E637E"/>
    <w:rsid w:val="000E70C5"/>
    <w:rsid w:val="000F103C"/>
    <w:rsid w:val="000F252F"/>
    <w:rsid w:val="000F4565"/>
    <w:rsid w:val="000F51DA"/>
    <w:rsid w:val="000F7189"/>
    <w:rsid w:val="001014C7"/>
    <w:rsid w:val="00102B37"/>
    <w:rsid w:val="00102D77"/>
    <w:rsid w:val="00103D66"/>
    <w:rsid w:val="001044BD"/>
    <w:rsid w:val="00104DB4"/>
    <w:rsid w:val="001065E9"/>
    <w:rsid w:val="00107C04"/>
    <w:rsid w:val="001110AB"/>
    <w:rsid w:val="001118EE"/>
    <w:rsid w:val="00112931"/>
    <w:rsid w:val="00114BEE"/>
    <w:rsid w:val="00114FC2"/>
    <w:rsid w:val="00115C83"/>
    <w:rsid w:val="00116245"/>
    <w:rsid w:val="001214CE"/>
    <w:rsid w:val="00122379"/>
    <w:rsid w:val="0012446B"/>
    <w:rsid w:val="001253CF"/>
    <w:rsid w:val="00125726"/>
    <w:rsid w:val="00127152"/>
    <w:rsid w:val="00130C35"/>
    <w:rsid w:val="00132006"/>
    <w:rsid w:val="001323F8"/>
    <w:rsid w:val="0013625B"/>
    <w:rsid w:val="00136895"/>
    <w:rsid w:val="0014726A"/>
    <w:rsid w:val="00147BDF"/>
    <w:rsid w:val="001500D9"/>
    <w:rsid w:val="00153C1B"/>
    <w:rsid w:val="0015438D"/>
    <w:rsid w:val="00156828"/>
    <w:rsid w:val="00160345"/>
    <w:rsid w:val="00160DCB"/>
    <w:rsid w:val="001615F2"/>
    <w:rsid w:val="00167AD9"/>
    <w:rsid w:val="001740D6"/>
    <w:rsid w:val="001742AB"/>
    <w:rsid w:val="0017492F"/>
    <w:rsid w:val="0017548B"/>
    <w:rsid w:val="00175F79"/>
    <w:rsid w:val="0017627A"/>
    <w:rsid w:val="00177E7B"/>
    <w:rsid w:val="00177F60"/>
    <w:rsid w:val="0018090F"/>
    <w:rsid w:val="00183080"/>
    <w:rsid w:val="001855CF"/>
    <w:rsid w:val="00185EB6"/>
    <w:rsid w:val="001872B8"/>
    <w:rsid w:val="00192F0B"/>
    <w:rsid w:val="00194818"/>
    <w:rsid w:val="00196441"/>
    <w:rsid w:val="00196877"/>
    <w:rsid w:val="001A1DD3"/>
    <w:rsid w:val="001A33F2"/>
    <w:rsid w:val="001A3669"/>
    <w:rsid w:val="001A43D1"/>
    <w:rsid w:val="001A547F"/>
    <w:rsid w:val="001A59A1"/>
    <w:rsid w:val="001A5A37"/>
    <w:rsid w:val="001A7417"/>
    <w:rsid w:val="001A7F01"/>
    <w:rsid w:val="001B487A"/>
    <w:rsid w:val="001B7CA5"/>
    <w:rsid w:val="001C199D"/>
    <w:rsid w:val="001C3BAB"/>
    <w:rsid w:val="001C63BA"/>
    <w:rsid w:val="001C7149"/>
    <w:rsid w:val="001C7A3B"/>
    <w:rsid w:val="001D1A90"/>
    <w:rsid w:val="001D3C57"/>
    <w:rsid w:val="001D4923"/>
    <w:rsid w:val="001D4BF7"/>
    <w:rsid w:val="001D7B7D"/>
    <w:rsid w:val="001E0767"/>
    <w:rsid w:val="001E0CA4"/>
    <w:rsid w:val="001E0CC9"/>
    <w:rsid w:val="001E2BC2"/>
    <w:rsid w:val="001E44DF"/>
    <w:rsid w:val="001E53B1"/>
    <w:rsid w:val="001E561B"/>
    <w:rsid w:val="001E6B75"/>
    <w:rsid w:val="001E7076"/>
    <w:rsid w:val="001E75E9"/>
    <w:rsid w:val="001E7889"/>
    <w:rsid w:val="001F0CF9"/>
    <w:rsid w:val="001F3FF6"/>
    <w:rsid w:val="001F442D"/>
    <w:rsid w:val="001F5A1E"/>
    <w:rsid w:val="001F69EE"/>
    <w:rsid w:val="001F7765"/>
    <w:rsid w:val="002000B1"/>
    <w:rsid w:val="00201645"/>
    <w:rsid w:val="00201E0A"/>
    <w:rsid w:val="00202824"/>
    <w:rsid w:val="002048C0"/>
    <w:rsid w:val="00204B0C"/>
    <w:rsid w:val="00206C90"/>
    <w:rsid w:val="00207D25"/>
    <w:rsid w:val="0021065D"/>
    <w:rsid w:val="00210663"/>
    <w:rsid w:val="00214F6D"/>
    <w:rsid w:val="00216429"/>
    <w:rsid w:val="00216523"/>
    <w:rsid w:val="00216966"/>
    <w:rsid w:val="00217A20"/>
    <w:rsid w:val="00220E7E"/>
    <w:rsid w:val="0022165B"/>
    <w:rsid w:val="00222A48"/>
    <w:rsid w:val="002233A0"/>
    <w:rsid w:val="00225530"/>
    <w:rsid w:val="0022776D"/>
    <w:rsid w:val="00227D0C"/>
    <w:rsid w:val="002312D4"/>
    <w:rsid w:val="00234A1F"/>
    <w:rsid w:val="00237E43"/>
    <w:rsid w:val="00240E80"/>
    <w:rsid w:val="0024105E"/>
    <w:rsid w:val="00243E31"/>
    <w:rsid w:val="002456A6"/>
    <w:rsid w:val="00251CB3"/>
    <w:rsid w:val="00252748"/>
    <w:rsid w:val="00253074"/>
    <w:rsid w:val="002543FA"/>
    <w:rsid w:val="00256EDB"/>
    <w:rsid w:val="00257C6A"/>
    <w:rsid w:val="00261A84"/>
    <w:rsid w:val="002620C3"/>
    <w:rsid w:val="00264570"/>
    <w:rsid w:val="00264F2D"/>
    <w:rsid w:val="002669CA"/>
    <w:rsid w:val="00273E3C"/>
    <w:rsid w:val="002762C9"/>
    <w:rsid w:val="00276671"/>
    <w:rsid w:val="0027680A"/>
    <w:rsid w:val="00276B59"/>
    <w:rsid w:val="00276CA1"/>
    <w:rsid w:val="00280020"/>
    <w:rsid w:val="00281162"/>
    <w:rsid w:val="0028118F"/>
    <w:rsid w:val="002811E0"/>
    <w:rsid w:val="00283C2A"/>
    <w:rsid w:val="00286AA8"/>
    <w:rsid w:val="00292EC2"/>
    <w:rsid w:val="00293261"/>
    <w:rsid w:val="002943B2"/>
    <w:rsid w:val="00296BD6"/>
    <w:rsid w:val="00297B12"/>
    <w:rsid w:val="00297B8F"/>
    <w:rsid w:val="002A2DC6"/>
    <w:rsid w:val="002A3887"/>
    <w:rsid w:val="002A5040"/>
    <w:rsid w:val="002B006C"/>
    <w:rsid w:val="002B0ECC"/>
    <w:rsid w:val="002B337A"/>
    <w:rsid w:val="002B373F"/>
    <w:rsid w:val="002B59E6"/>
    <w:rsid w:val="002C2013"/>
    <w:rsid w:val="002C27C3"/>
    <w:rsid w:val="002C2886"/>
    <w:rsid w:val="002C334B"/>
    <w:rsid w:val="002C42C0"/>
    <w:rsid w:val="002C4A5E"/>
    <w:rsid w:val="002C6F75"/>
    <w:rsid w:val="002D1C3C"/>
    <w:rsid w:val="002D2B47"/>
    <w:rsid w:val="002D32D8"/>
    <w:rsid w:val="002D639E"/>
    <w:rsid w:val="002D6A21"/>
    <w:rsid w:val="002E19B5"/>
    <w:rsid w:val="002E2FBE"/>
    <w:rsid w:val="002E4363"/>
    <w:rsid w:val="002E52DF"/>
    <w:rsid w:val="002E5483"/>
    <w:rsid w:val="002E66E6"/>
    <w:rsid w:val="002E78A5"/>
    <w:rsid w:val="002F0FA4"/>
    <w:rsid w:val="002F33BC"/>
    <w:rsid w:val="002F409A"/>
    <w:rsid w:val="002F48DC"/>
    <w:rsid w:val="002F4BDF"/>
    <w:rsid w:val="003015A5"/>
    <w:rsid w:val="003015F3"/>
    <w:rsid w:val="00302B46"/>
    <w:rsid w:val="00304C6B"/>
    <w:rsid w:val="003107B2"/>
    <w:rsid w:val="00315D31"/>
    <w:rsid w:val="00320A1B"/>
    <w:rsid w:val="003214DE"/>
    <w:rsid w:val="00321BA0"/>
    <w:rsid w:val="00321C6D"/>
    <w:rsid w:val="003223D6"/>
    <w:rsid w:val="00322F1F"/>
    <w:rsid w:val="00324A58"/>
    <w:rsid w:val="003256A2"/>
    <w:rsid w:val="00326FB8"/>
    <w:rsid w:val="00330170"/>
    <w:rsid w:val="00330604"/>
    <w:rsid w:val="00332ED1"/>
    <w:rsid w:val="003372FE"/>
    <w:rsid w:val="00341196"/>
    <w:rsid w:val="00341364"/>
    <w:rsid w:val="00342D0C"/>
    <w:rsid w:val="00347D57"/>
    <w:rsid w:val="00352644"/>
    <w:rsid w:val="00352C64"/>
    <w:rsid w:val="00355961"/>
    <w:rsid w:val="00356F28"/>
    <w:rsid w:val="00363045"/>
    <w:rsid w:val="003633FA"/>
    <w:rsid w:val="003640BA"/>
    <w:rsid w:val="003649EE"/>
    <w:rsid w:val="00370A78"/>
    <w:rsid w:val="00371120"/>
    <w:rsid w:val="0037131C"/>
    <w:rsid w:val="00371B0D"/>
    <w:rsid w:val="003727F4"/>
    <w:rsid w:val="0037290B"/>
    <w:rsid w:val="00374ADB"/>
    <w:rsid w:val="00376B46"/>
    <w:rsid w:val="00380A50"/>
    <w:rsid w:val="00385F89"/>
    <w:rsid w:val="003875D7"/>
    <w:rsid w:val="00391C6B"/>
    <w:rsid w:val="003928A5"/>
    <w:rsid w:val="0039368B"/>
    <w:rsid w:val="00394C5A"/>
    <w:rsid w:val="00397444"/>
    <w:rsid w:val="00397C11"/>
    <w:rsid w:val="003A2537"/>
    <w:rsid w:val="003A3343"/>
    <w:rsid w:val="003A6B70"/>
    <w:rsid w:val="003A7984"/>
    <w:rsid w:val="003B142B"/>
    <w:rsid w:val="003B142D"/>
    <w:rsid w:val="003B3B5F"/>
    <w:rsid w:val="003B4268"/>
    <w:rsid w:val="003B43EF"/>
    <w:rsid w:val="003B49F7"/>
    <w:rsid w:val="003B5A6F"/>
    <w:rsid w:val="003C2F0F"/>
    <w:rsid w:val="003C45C0"/>
    <w:rsid w:val="003C52C7"/>
    <w:rsid w:val="003C7454"/>
    <w:rsid w:val="003D17E7"/>
    <w:rsid w:val="003D1DD0"/>
    <w:rsid w:val="003D3ECD"/>
    <w:rsid w:val="003D4A76"/>
    <w:rsid w:val="003D6261"/>
    <w:rsid w:val="003D6867"/>
    <w:rsid w:val="003D7146"/>
    <w:rsid w:val="003E2285"/>
    <w:rsid w:val="003E28EB"/>
    <w:rsid w:val="003E4223"/>
    <w:rsid w:val="003E426C"/>
    <w:rsid w:val="003E4FFB"/>
    <w:rsid w:val="003F1157"/>
    <w:rsid w:val="003F25CB"/>
    <w:rsid w:val="003F5EE2"/>
    <w:rsid w:val="003F7265"/>
    <w:rsid w:val="004020F8"/>
    <w:rsid w:val="00402544"/>
    <w:rsid w:val="0040256F"/>
    <w:rsid w:val="00402FA4"/>
    <w:rsid w:val="0040324D"/>
    <w:rsid w:val="004039A6"/>
    <w:rsid w:val="00403A07"/>
    <w:rsid w:val="00404476"/>
    <w:rsid w:val="0040605E"/>
    <w:rsid w:val="00406311"/>
    <w:rsid w:val="00407F34"/>
    <w:rsid w:val="00411B34"/>
    <w:rsid w:val="00414824"/>
    <w:rsid w:val="00416269"/>
    <w:rsid w:val="00416355"/>
    <w:rsid w:val="00416AE4"/>
    <w:rsid w:val="00416B17"/>
    <w:rsid w:val="00416EA2"/>
    <w:rsid w:val="00417BD9"/>
    <w:rsid w:val="00420BE2"/>
    <w:rsid w:val="0042466C"/>
    <w:rsid w:val="00424BEB"/>
    <w:rsid w:val="0042572F"/>
    <w:rsid w:val="00426293"/>
    <w:rsid w:val="00433980"/>
    <w:rsid w:val="00433BDC"/>
    <w:rsid w:val="00437C48"/>
    <w:rsid w:val="00442164"/>
    <w:rsid w:val="00444EB6"/>
    <w:rsid w:val="00444F5E"/>
    <w:rsid w:val="00445145"/>
    <w:rsid w:val="004468EA"/>
    <w:rsid w:val="00446C39"/>
    <w:rsid w:val="00447AA0"/>
    <w:rsid w:val="00450CC2"/>
    <w:rsid w:val="00451F13"/>
    <w:rsid w:val="00451F5E"/>
    <w:rsid w:val="0045296C"/>
    <w:rsid w:val="00452EEA"/>
    <w:rsid w:val="00456086"/>
    <w:rsid w:val="004572A3"/>
    <w:rsid w:val="00457981"/>
    <w:rsid w:val="00460199"/>
    <w:rsid w:val="00460C57"/>
    <w:rsid w:val="00461E2A"/>
    <w:rsid w:val="00463582"/>
    <w:rsid w:val="00463A13"/>
    <w:rsid w:val="00464153"/>
    <w:rsid w:val="0046480C"/>
    <w:rsid w:val="00465C1B"/>
    <w:rsid w:val="00467B6C"/>
    <w:rsid w:val="004708B8"/>
    <w:rsid w:val="004708E9"/>
    <w:rsid w:val="00471034"/>
    <w:rsid w:val="0047117A"/>
    <w:rsid w:val="00471D55"/>
    <w:rsid w:val="00473FB4"/>
    <w:rsid w:val="0047519A"/>
    <w:rsid w:val="00480137"/>
    <w:rsid w:val="004805AF"/>
    <w:rsid w:val="00480FB8"/>
    <w:rsid w:val="00483312"/>
    <w:rsid w:val="0048333A"/>
    <w:rsid w:val="00484994"/>
    <w:rsid w:val="00487059"/>
    <w:rsid w:val="004875D3"/>
    <w:rsid w:val="00492EDF"/>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983"/>
    <w:rsid w:val="004C2ACA"/>
    <w:rsid w:val="004C2DBC"/>
    <w:rsid w:val="004C4C05"/>
    <w:rsid w:val="004C5446"/>
    <w:rsid w:val="004C7716"/>
    <w:rsid w:val="004D02F2"/>
    <w:rsid w:val="004D08BA"/>
    <w:rsid w:val="004D0C50"/>
    <w:rsid w:val="004D19BD"/>
    <w:rsid w:val="004D2E72"/>
    <w:rsid w:val="004D2F74"/>
    <w:rsid w:val="004D42AD"/>
    <w:rsid w:val="004D4CB2"/>
    <w:rsid w:val="004D5515"/>
    <w:rsid w:val="004D60E5"/>
    <w:rsid w:val="004D78BC"/>
    <w:rsid w:val="004E0A10"/>
    <w:rsid w:val="004E0DD4"/>
    <w:rsid w:val="004E45A4"/>
    <w:rsid w:val="004E7515"/>
    <w:rsid w:val="004F008C"/>
    <w:rsid w:val="004F0A25"/>
    <w:rsid w:val="004F20BB"/>
    <w:rsid w:val="004F2C2E"/>
    <w:rsid w:val="004F427E"/>
    <w:rsid w:val="004F4820"/>
    <w:rsid w:val="004F500D"/>
    <w:rsid w:val="004F574E"/>
    <w:rsid w:val="004F778B"/>
    <w:rsid w:val="004F7BA5"/>
    <w:rsid w:val="005001AE"/>
    <w:rsid w:val="005012FC"/>
    <w:rsid w:val="005027CE"/>
    <w:rsid w:val="0050783D"/>
    <w:rsid w:val="00510150"/>
    <w:rsid w:val="005140E0"/>
    <w:rsid w:val="005151AC"/>
    <w:rsid w:val="00515359"/>
    <w:rsid w:val="00516E87"/>
    <w:rsid w:val="0052082A"/>
    <w:rsid w:val="00521493"/>
    <w:rsid w:val="0052237F"/>
    <w:rsid w:val="00523E0E"/>
    <w:rsid w:val="00526776"/>
    <w:rsid w:val="005310FC"/>
    <w:rsid w:val="00534714"/>
    <w:rsid w:val="005354B8"/>
    <w:rsid w:val="005440FD"/>
    <w:rsid w:val="005456C0"/>
    <w:rsid w:val="00546DDB"/>
    <w:rsid w:val="00550185"/>
    <w:rsid w:val="00550687"/>
    <w:rsid w:val="0055169D"/>
    <w:rsid w:val="005528FE"/>
    <w:rsid w:val="0055332D"/>
    <w:rsid w:val="005544F2"/>
    <w:rsid w:val="00561938"/>
    <w:rsid w:val="00562835"/>
    <w:rsid w:val="00563293"/>
    <w:rsid w:val="005642DF"/>
    <w:rsid w:val="00566395"/>
    <w:rsid w:val="00566764"/>
    <w:rsid w:val="00566784"/>
    <w:rsid w:val="005741D3"/>
    <w:rsid w:val="00577211"/>
    <w:rsid w:val="00577FAA"/>
    <w:rsid w:val="00581776"/>
    <w:rsid w:val="00582CDD"/>
    <w:rsid w:val="00582DEB"/>
    <w:rsid w:val="005830B2"/>
    <w:rsid w:val="00584E32"/>
    <w:rsid w:val="00585795"/>
    <w:rsid w:val="00586CB8"/>
    <w:rsid w:val="00587CEB"/>
    <w:rsid w:val="005904DE"/>
    <w:rsid w:val="00590B42"/>
    <w:rsid w:val="00591D60"/>
    <w:rsid w:val="00593D7A"/>
    <w:rsid w:val="0059452C"/>
    <w:rsid w:val="00595FE3"/>
    <w:rsid w:val="005978F7"/>
    <w:rsid w:val="005A51F0"/>
    <w:rsid w:val="005A545B"/>
    <w:rsid w:val="005A7020"/>
    <w:rsid w:val="005B1C52"/>
    <w:rsid w:val="005B2C57"/>
    <w:rsid w:val="005B3C74"/>
    <w:rsid w:val="005B4CB8"/>
    <w:rsid w:val="005B6354"/>
    <w:rsid w:val="005C3ED2"/>
    <w:rsid w:val="005C6BBA"/>
    <w:rsid w:val="005D3A6A"/>
    <w:rsid w:val="005D5F9B"/>
    <w:rsid w:val="005D6B14"/>
    <w:rsid w:val="005E48A3"/>
    <w:rsid w:val="005E5968"/>
    <w:rsid w:val="005E6BE0"/>
    <w:rsid w:val="005E6EDC"/>
    <w:rsid w:val="005F0CB2"/>
    <w:rsid w:val="005F0F88"/>
    <w:rsid w:val="005F2F18"/>
    <w:rsid w:val="005F4E49"/>
    <w:rsid w:val="005F5401"/>
    <w:rsid w:val="005F7D60"/>
    <w:rsid w:val="006001F6"/>
    <w:rsid w:val="00600485"/>
    <w:rsid w:val="00604734"/>
    <w:rsid w:val="006053C0"/>
    <w:rsid w:val="006060A6"/>
    <w:rsid w:val="00606C1E"/>
    <w:rsid w:val="00607996"/>
    <w:rsid w:val="006113ED"/>
    <w:rsid w:val="0061166A"/>
    <w:rsid w:val="00611EF4"/>
    <w:rsid w:val="0061273C"/>
    <w:rsid w:val="006147B3"/>
    <w:rsid w:val="00614E7F"/>
    <w:rsid w:val="00616914"/>
    <w:rsid w:val="00620856"/>
    <w:rsid w:val="00623F3C"/>
    <w:rsid w:val="006249BB"/>
    <w:rsid w:val="00624EC7"/>
    <w:rsid w:val="00626E66"/>
    <w:rsid w:val="00634237"/>
    <w:rsid w:val="0063689B"/>
    <w:rsid w:val="00644ABA"/>
    <w:rsid w:val="00645916"/>
    <w:rsid w:val="00650D0E"/>
    <w:rsid w:val="00651354"/>
    <w:rsid w:val="00651AD8"/>
    <w:rsid w:val="006522C1"/>
    <w:rsid w:val="00656A35"/>
    <w:rsid w:val="00661FB9"/>
    <w:rsid w:val="00663DF0"/>
    <w:rsid w:val="00663E41"/>
    <w:rsid w:val="00665987"/>
    <w:rsid w:val="00665E82"/>
    <w:rsid w:val="006668C1"/>
    <w:rsid w:val="0066725E"/>
    <w:rsid w:val="0067009B"/>
    <w:rsid w:val="006702FC"/>
    <w:rsid w:val="006706FA"/>
    <w:rsid w:val="00673372"/>
    <w:rsid w:val="00676A0C"/>
    <w:rsid w:val="0067724D"/>
    <w:rsid w:val="0068045D"/>
    <w:rsid w:val="006837F0"/>
    <w:rsid w:val="00687F30"/>
    <w:rsid w:val="00690EEA"/>
    <w:rsid w:val="00692827"/>
    <w:rsid w:val="0069637F"/>
    <w:rsid w:val="00696DE7"/>
    <w:rsid w:val="006A08E2"/>
    <w:rsid w:val="006A141E"/>
    <w:rsid w:val="006A3E5E"/>
    <w:rsid w:val="006A40E5"/>
    <w:rsid w:val="006A4DA2"/>
    <w:rsid w:val="006A713F"/>
    <w:rsid w:val="006B3DA2"/>
    <w:rsid w:val="006B673A"/>
    <w:rsid w:val="006B6D3E"/>
    <w:rsid w:val="006B7DC4"/>
    <w:rsid w:val="006C0713"/>
    <w:rsid w:val="006C1BB4"/>
    <w:rsid w:val="006D0DCA"/>
    <w:rsid w:val="006D1563"/>
    <w:rsid w:val="006D21ED"/>
    <w:rsid w:val="006D23A2"/>
    <w:rsid w:val="006D273E"/>
    <w:rsid w:val="006D6A02"/>
    <w:rsid w:val="006D749F"/>
    <w:rsid w:val="006D7D59"/>
    <w:rsid w:val="006D7E28"/>
    <w:rsid w:val="006E092C"/>
    <w:rsid w:val="006E0B45"/>
    <w:rsid w:val="006E520E"/>
    <w:rsid w:val="006E6842"/>
    <w:rsid w:val="006F03B3"/>
    <w:rsid w:val="006F04A4"/>
    <w:rsid w:val="006F0C99"/>
    <w:rsid w:val="006F164C"/>
    <w:rsid w:val="006F7A4D"/>
    <w:rsid w:val="00700C73"/>
    <w:rsid w:val="00701411"/>
    <w:rsid w:val="00701A9C"/>
    <w:rsid w:val="00703961"/>
    <w:rsid w:val="007105FF"/>
    <w:rsid w:val="00710EFF"/>
    <w:rsid w:val="00713596"/>
    <w:rsid w:val="007159F6"/>
    <w:rsid w:val="007161A1"/>
    <w:rsid w:val="0071654F"/>
    <w:rsid w:val="0072317A"/>
    <w:rsid w:val="00724062"/>
    <w:rsid w:val="007259CB"/>
    <w:rsid w:val="00726A2B"/>
    <w:rsid w:val="00726AA1"/>
    <w:rsid w:val="007275B3"/>
    <w:rsid w:val="007341EB"/>
    <w:rsid w:val="00736670"/>
    <w:rsid w:val="00736EE7"/>
    <w:rsid w:val="007374D9"/>
    <w:rsid w:val="007378AE"/>
    <w:rsid w:val="00740A85"/>
    <w:rsid w:val="00741847"/>
    <w:rsid w:val="0074199A"/>
    <w:rsid w:val="007434D2"/>
    <w:rsid w:val="00746FA5"/>
    <w:rsid w:val="00747EA7"/>
    <w:rsid w:val="00750719"/>
    <w:rsid w:val="00750C29"/>
    <w:rsid w:val="00754751"/>
    <w:rsid w:val="00755A3B"/>
    <w:rsid w:val="00756CD4"/>
    <w:rsid w:val="00757582"/>
    <w:rsid w:val="00761D45"/>
    <w:rsid w:val="0076474D"/>
    <w:rsid w:val="00764C2F"/>
    <w:rsid w:val="00765166"/>
    <w:rsid w:val="00766839"/>
    <w:rsid w:val="00771D8A"/>
    <w:rsid w:val="0077326B"/>
    <w:rsid w:val="00776542"/>
    <w:rsid w:val="007779BC"/>
    <w:rsid w:val="00777DB9"/>
    <w:rsid w:val="00780403"/>
    <w:rsid w:val="007804C6"/>
    <w:rsid w:val="007839A0"/>
    <w:rsid w:val="00785A16"/>
    <w:rsid w:val="00785BB4"/>
    <w:rsid w:val="00786965"/>
    <w:rsid w:val="007878A9"/>
    <w:rsid w:val="00787BA9"/>
    <w:rsid w:val="00791C83"/>
    <w:rsid w:val="00791F8F"/>
    <w:rsid w:val="00794706"/>
    <w:rsid w:val="00795FFA"/>
    <w:rsid w:val="007963BE"/>
    <w:rsid w:val="00796DBF"/>
    <w:rsid w:val="007A123B"/>
    <w:rsid w:val="007A1310"/>
    <w:rsid w:val="007A2AEE"/>
    <w:rsid w:val="007A41AA"/>
    <w:rsid w:val="007A68E2"/>
    <w:rsid w:val="007A696E"/>
    <w:rsid w:val="007A76FF"/>
    <w:rsid w:val="007B0B71"/>
    <w:rsid w:val="007B1C82"/>
    <w:rsid w:val="007B1FD9"/>
    <w:rsid w:val="007B45BF"/>
    <w:rsid w:val="007B6F55"/>
    <w:rsid w:val="007B7C45"/>
    <w:rsid w:val="007C0FB9"/>
    <w:rsid w:val="007C156F"/>
    <w:rsid w:val="007C2ABD"/>
    <w:rsid w:val="007C3A02"/>
    <w:rsid w:val="007C54F5"/>
    <w:rsid w:val="007C5C5A"/>
    <w:rsid w:val="007C6328"/>
    <w:rsid w:val="007C66FA"/>
    <w:rsid w:val="007D0CB0"/>
    <w:rsid w:val="007D0D26"/>
    <w:rsid w:val="007D20B4"/>
    <w:rsid w:val="007D30AA"/>
    <w:rsid w:val="007D44A1"/>
    <w:rsid w:val="007D5C21"/>
    <w:rsid w:val="007D5FC0"/>
    <w:rsid w:val="007E0ACF"/>
    <w:rsid w:val="007E1C8A"/>
    <w:rsid w:val="007E65E7"/>
    <w:rsid w:val="007F0D0F"/>
    <w:rsid w:val="007F2835"/>
    <w:rsid w:val="007F4569"/>
    <w:rsid w:val="007F45AF"/>
    <w:rsid w:val="00800538"/>
    <w:rsid w:val="008007D0"/>
    <w:rsid w:val="008014A8"/>
    <w:rsid w:val="00802103"/>
    <w:rsid w:val="008044E4"/>
    <w:rsid w:val="00807514"/>
    <w:rsid w:val="0081033B"/>
    <w:rsid w:val="00811FD4"/>
    <w:rsid w:val="00815012"/>
    <w:rsid w:val="00816856"/>
    <w:rsid w:val="008176E9"/>
    <w:rsid w:val="0082057B"/>
    <w:rsid w:val="00820641"/>
    <w:rsid w:val="008207A6"/>
    <w:rsid w:val="00821858"/>
    <w:rsid w:val="00821938"/>
    <w:rsid w:val="00822C75"/>
    <w:rsid w:val="008301A3"/>
    <w:rsid w:val="00831BEC"/>
    <w:rsid w:val="00840D94"/>
    <w:rsid w:val="008436FF"/>
    <w:rsid w:val="00843AF2"/>
    <w:rsid w:val="008442CB"/>
    <w:rsid w:val="00844E04"/>
    <w:rsid w:val="00851BB5"/>
    <w:rsid w:val="00851E20"/>
    <w:rsid w:val="00852754"/>
    <w:rsid w:val="00852E7C"/>
    <w:rsid w:val="0085493F"/>
    <w:rsid w:val="008573CF"/>
    <w:rsid w:val="00860617"/>
    <w:rsid w:val="00862047"/>
    <w:rsid w:val="0086507C"/>
    <w:rsid w:val="0087490F"/>
    <w:rsid w:val="008750F2"/>
    <w:rsid w:val="00875B6A"/>
    <w:rsid w:val="00875BCD"/>
    <w:rsid w:val="0088187A"/>
    <w:rsid w:val="00881B14"/>
    <w:rsid w:val="008843C3"/>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674A"/>
    <w:rsid w:val="008A7A19"/>
    <w:rsid w:val="008B057F"/>
    <w:rsid w:val="008B5208"/>
    <w:rsid w:val="008B62F6"/>
    <w:rsid w:val="008B6328"/>
    <w:rsid w:val="008B6A33"/>
    <w:rsid w:val="008C17C3"/>
    <w:rsid w:val="008C319A"/>
    <w:rsid w:val="008C3AF7"/>
    <w:rsid w:val="008C5F0D"/>
    <w:rsid w:val="008C7FA5"/>
    <w:rsid w:val="008D2AD3"/>
    <w:rsid w:val="008D2EC0"/>
    <w:rsid w:val="008D4C40"/>
    <w:rsid w:val="008D4ED6"/>
    <w:rsid w:val="008D5919"/>
    <w:rsid w:val="008D6F9D"/>
    <w:rsid w:val="008E1DA0"/>
    <w:rsid w:val="008E38F5"/>
    <w:rsid w:val="008E3EBC"/>
    <w:rsid w:val="008E7D26"/>
    <w:rsid w:val="008E7E43"/>
    <w:rsid w:val="008E7EC3"/>
    <w:rsid w:val="008F0025"/>
    <w:rsid w:val="008F388B"/>
    <w:rsid w:val="008F626F"/>
    <w:rsid w:val="008F72D7"/>
    <w:rsid w:val="0090024D"/>
    <w:rsid w:val="00900CE0"/>
    <w:rsid w:val="00901760"/>
    <w:rsid w:val="0090195D"/>
    <w:rsid w:val="00907D9B"/>
    <w:rsid w:val="0091194A"/>
    <w:rsid w:val="00912443"/>
    <w:rsid w:val="009124BC"/>
    <w:rsid w:val="00913298"/>
    <w:rsid w:val="0091395E"/>
    <w:rsid w:val="00914C77"/>
    <w:rsid w:val="00914D04"/>
    <w:rsid w:val="00915D16"/>
    <w:rsid w:val="00915F00"/>
    <w:rsid w:val="009166E1"/>
    <w:rsid w:val="00917023"/>
    <w:rsid w:val="009200AA"/>
    <w:rsid w:val="009218FC"/>
    <w:rsid w:val="00921C04"/>
    <w:rsid w:val="0092394B"/>
    <w:rsid w:val="00927011"/>
    <w:rsid w:val="00927D62"/>
    <w:rsid w:val="00931A7C"/>
    <w:rsid w:val="00931DA9"/>
    <w:rsid w:val="00932F26"/>
    <w:rsid w:val="00933281"/>
    <w:rsid w:val="00935195"/>
    <w:rsid w:val="0093541E"/>
    <w:rsid w:val="00937462"/>
    <w:rsid w:val="009416B8"/>
    <w:rsid w:val="0094332D"/>
    <w:rsid w:val="00944B4F"/>
    <w:rsid w:val="00945D0E"/>
    <w:rsid w:val="00947009"/>
    <w:rsid w:val="0094741C"/>
    <w:rsid w:val="009509F8"/>
    <w:rsid w:val="00952D28"/>
    <w:rsid w:val="0095317E"/>
    <w:rsid w:val="00962316"/>
    <w:rsid w:val="00962822"/>
    <w:rsid w:val="009631F0"/>
    <w:rsid w:val="0096451A"/>
    <w:rsid w:val="00964B2B"/>
    <w:rsid w:val="00965B74"/>
    <w:rsid w:val="00966853"/>
    <w:rsid w:val="00970008"/>
    <w:rsid w:val="009718C1"/>
    <w:rsid w:val="00971B39"/>
    <w:rsid w:val="00972ED1"/>
    <w:rsid w:val="00974C80"/>
    <w:rsid w:val="00982745"/>
    <w:rsid w:val="00982F6A"/>
    <w:rsid w:val="009836E2"/>
    <w:rsid w:val="00986777"/>
    <w:rsid w:val="00987BD6"/>
    <w:rsid w:val="00990A0F"/>
    <w:rsid w:val="00992AE3"/>
    <w:rsid w:val="00993117"/>
    <w:rsid w:val="009953E3"/>
    <w:rsid w:val="00995D84"/>
    <w:rsid w:val="00997852"/>
    <w:rsid w:val="009A1D54"/>
    <w:rsid w:val="009A2661"/>
    <w:rsid w:val="009A5361"/>
    <w:rsid w:val="009A5DCA"/>
    <w:rsid w:val="009A66A2"/>
    <w:rsid w:val="009A73E1"/>
    <w:rsid w:val="009B1728"/>
    <w:rsid w:val="009B2C7A"/>
    <w:rsid w:val="009B70E2"/>
    <w:rsid w:val="009C0BBB"/>
    <w:rsid w:val="009C45C1"/>
    <w:rsid w:val="009C5F3A"/>
    <w:rsid w:val="009C6330"/>
    <w:rsid w:val="009D179A"/>
    <w:rsid w:val="009D19ED"/>
    <w:rsid w:val="009D3946"/>
    <w:rsid w:val="009D5DB2"/>
    <w:rsid w:val="009D7539"/>
    <w:rsid w:val="009D784D"/>
    <w:rsid w:val="009E1579"/>
    <w:rsid w:val="009E18F0"/>
    <w:rsid w:val="009E7392"/>
    <w:rsid w:val="009F0219"/>
    <w:rsid w:val="009F0DF8"/>
    <w:rsid w:val="009F1A4B"/>
    <w:rsid w:val="009F208D"/>
    <w:rsid w:val="009F3AF5"/>
    <w:rsid w:val="009F457E"/>
    <w:rsid w:val="009F67EB"/>
    <w:rsid w:val="009F71E3"/>
    <w:rsid w:val="00A00387"/>
    <w:rsid w:val="00A0064B"/>
    <w:rsid w:val="00A00AB1"/>
    <w:rsid w:val="00A02979"/>
    <w:rsid w:val="00A02BE8"/>
    <w:rsid w:val="00A06A11"/>
    <w:rsid w:val="00A06BA1"/>
    <w:rsid w:val="00A10D52"/>
    <w:rsid w:val="00A14935"/>
    <w:rsid w:val="00A1525B"/>
    <w:rsid w:val="00A176B3"/>
    <w:rsid w:val="00A2243F"/>
    <w:rsid w:val="00A24477"/>
    <w:rsid w:val="00A2477F"/>
    <w:rsid w:val="00A2564B"/>
    <w:rsid w:val="00A25887"/>
    <w:rsid w:val="00A27033"/>
    <w:rsid w:val="00A42C08"/>
    <w:rsid w:val="00A43D2A"/>
    <w:rsid w:val="00A43EEC"/>
    <w:rsid w:val="00A44235"/>
    <w:rsid w:val="00A502D9"/>
    <w:rsid w:val="00A5178F"/>
    <w:rsid w:val="00A51964"/>
    <w:rsid w:val="00A52682"/>
    <w:rsid w:val="00A53DFB"/>
    <w:rsid w:val="00A554BF"/>
    <w:rsid w:val="00A56B2C"/>
    <w:rsid w:val="00A57B51"/>
    <w:rsid w:val="00A60C9F"/>
    <w:rsid w:val="00A636ED"/>
    <w:rsid w:val="00A651FA"/>
    <w:rsid w:val="00A67982"/>
    <w:rsid w:val="00A70F9B"/>
    <w:rsid w:val="00A7171C"/>
    <w:rsid w:val="00A723DA"/>
    <w:rsid w:val="00A76BCB"/>
    <w:rsid w:val="00A82783"/>
    <w:rsid w:val="00A82957"/>
    <w:rsid w:val="00A84045"/>
    <w:rsid w:val="00A85329"/>
    <w:rsid w:val="00A85B3D"/>
    <w:rsid w:val="00A87074"/>
    <w:rsid w:val="00A87DF8"/>
    <w:rsid w:val="00A87F4D"/>
    <w:rsid w:val="00A909E1"/>
    <w:rsid w:val="00A92FF7"/>
    <w:rsid w:val="00A93BB6"/>
    <w:rsid w:val="00A93E3E"/>
    <w:rsid w:val="00A96E82"/>
    <w:rsid w:val="00AA00FD"/>
    <w:rsid w:val="00AA4C0D"/>
    <w:rsid w:val="00AA50DD"/>
    <w:rsid w:val="00AA6286"/>
    <w:rsid w:val="00AA69BD"/>
    <w:rsid w:val="00AA7482"/>
    <w:rsid w:val="00AA77C0"/>
    <w:rsid w:val="00AB0DF1"/>
    <w:rsid w:val="00AB15CD"/>
    <w:rsid w:val="00AB1E69"/>
    <w:rsid w:val="00AB27CF"/>
    <w:rsid w:val="00AB2A6C"/>
    <w:rsid w:val="00AB3F05"/>
    <w:rsid w:val="00AB64C4"/>
    <w:rsid w:val="00AC18BC"/>
    <w:rsid w:val="00AC3FF2"/>
    <w:rsid w:val="00AC5721"/>
    <w:rsid w:val="00AC69F3"/>
    <w:rsid w:val="00AC6D75"/>
    <w:rsid w:val="00AD09CB"/>
    <w:rsid w:val="00AD2270"/>
    <w:rsid w:val="00AD3225"/>
    <w:rsid w:val="00AD3EE3"/>
    <w:rsid w:val="00AD3FF2"/>
    <w:rsid w:val="00AD5DC2"/>
    <w:rsid w:val="00AD6E1E"/>
    <w:rsid w:val="00AD7E52"/>
    <w:rsid w:val="00AE493E"/>
    <w:rsid w:val="00AE4F74"/>
    <w:rsid w:val="00AF1DE1"/>
    <w:rsid w:val="00B002BD"/>
    <w:rsid w:val="00B00305"/>
    <w:rsid w:val="00B01963"/>
    <w:rsid w:val="00B02185"/>
    <w:rsid w:val="00B02D8F"/>
    <w:rsid w:val="00B043B7"/>
    <w:rsid w:val="00B04CC0"/>
    <w:rsid w:val="00B06B1E"/>
    <w:rsid w:val="00B160CC"/>
    <w:rsid w:val="00B20012"/>
    <w:rsid w:val="00B21D88"/>
    <w:rsid w:val="00B223C1"/>
    <w:rsid w:val="00B2280C"/>
    <w:rsid w:val="00B22D9C"/>
    <w:rsid w:val="00B23440"/>
    <w:rsid w:val="00B254A9"/>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6262"/>
    <w:rsid w:val="00B46793"/>
    <w:rsid w:val="00B46A60"/>
    <w:rsid w:val="00B47649"/>
    <w:rsid w:val="00B50765"/>
    <w:rsid w:val="00B52A13"/>
    <w:rsid w:val="00B5365B"/>
    <w:rsid w:val="00B5402B"/>
    <w:rsid w:val="00B54976"/>
    <w:rsid w:val="00B56ACA"/>
    <w:rsid w:val="00B57A74"/>
    <w:rsid w:val="00B61DFE"/>
    <w:rsid w:val="00B62320"/>
    <w:rsid w:val="00B626DF"/>
    <w:rsid w:val="00B62A96"/>
    <w:rsid w:val="00B62B39"/>
    <w:rsid w:val="00B63E7D"/>
    <w:rsid w:val="00B64B14"/>
    <w:rsid w:val="00B64D65"/>
    <w:rsid w:val="00B65EBE"/>
    <w:rsid w:val="00B664E6"/>
    <w:rsid w:val="00B67DAC"/>
    <w:rsid w:val="00B729D0"/>
    <w:rsid w:val="00B75340"/>
    <w:rsid w:val="00B75662"/>
    <w:rsid w:val="00B7700C"/>
    <w:rsid w:val="00B77162"/>
    <w:rsid w:val="00B77FF9"/>
    <w:rsid w:val="00B82D70"/>
    <w:rsid w:val="00B83974"/>
    <w:rsid w:val="00B83DCD"/>
    <w:rsid w:val="00B84842"/>
    <w:rsid w:val="00B85724"/>
    <w:rsid w:val="00B86978"/>
    <w:rsid w:val="00B90128"/>
    <w:rsid w:val="00B93573"/>
    <w:rsid w:val="00B960BA"/>
    <w:rsid w:val="00BA3762"/>
    <w:rsid w:val="00BA3A1D"/>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467A"/>
    <w:rsid w:val="00BD6620"/>
    <w:rsid w:val="00BD76CD"/>
    <w:rsid w:val="00BE12C4"/>
    <w:rsid w:val="00BE16CB"/>
    <w:rsid w:val="00BE18E7"/>
    <w:rsid w:val="00BE44FB"/>
    <w:rsid w:val="00BE4B48"/>
    <w:rsid w:val="00BE4F85"/>
    <w:rsid w:val="00BE50C6"/>
    <w:rsid w:val="00BE53C9"/>
    <w:rsid w:val="00BE58D4"/>
    <w:rsid w:val="00BF0194"/>
    <w:rsid w:val="00BF1990"/>
    <w:rsid w:val="00BF20CD"/>
    <w:rsid w:val="00BF5650"/>
    <w:rsid w:val="00C00439"/>
    <w:rsid w:val="00C009D3"/>
    <w:rsid w:val="00C04D88"/>
    <w:rsid w:val="00C063D8"/>
    <w:rsid w:val="00C066BD"/>
    <w:rsid w:val="00C06EA8"/>
    <w:rsid w:val="00C13260"/>
    <w:rsid w:val="00C16CDA"/>
    <w:rsid w:val="00C2496D"/>
    <w:rsid w:val="00C24FE4"/>
    <w:rsid w:val="00C267DA"/>
    <w:rsid w:val="00C26A76"/>
    <w:rsid w:val="00C34285"/>
    <w:rsid w:val="00C42C3C"/>
    <w:rsid w:val="00C447C6"/>
    <w:rsid w:val="00C45220"/>
    <w:rsid w:val="00C45A2C"/>
    <w:rsid w:val="00C460FD"/>
    <w:rsid w:val="00C50654"/>
    <w:rsid w:val="00C506F1"/>
    <w:rsid w:val="00C50BC2"/>
    <w:rsid w:val="00C51425"/>
    <w:rsid w:val="00C53A50"/>
    <w:rsid w:val="00C56237"/>
    <w:rsid w:val="00C565BA"/>
    <w:rsid w:val="00C61CA7"/>
    <w:rsid w:val="00C63B35"/>
    <w:rsid w:val="00C655E6"/>
    <w:rsid w:val="00C65C50"/>
    <w:rsid w:val="00C706E4"/>
    <w:rsid w:val="00C70B28"/>
    <w:rsid w:val="00C730C7"/>
    <w:rsid w:val="00C73709"/>
    <w:rsid w:val="00C76F42"/>
    <w:rsid w:val="00C7735C"/>
    <w:rsid w:val="00C774B8"/>
    <w:rsid w:val="00C84CBC"/>
    <w:rsid w:val="00C8520D"/>
    <w:rsid w:val="00C85449"/>
    <w:rsid w:val="00C923D3"/>
    <w:rsid w:val="00C926F4"/>
    <w:rsid w:val="00C95D44"/>
    <w:rsid w:val="00C9681C"/>
    <w:rsid w:val="00C96965"/>
    <w:rsid w:val="00CA0B62"/>
    <w:rsid w:val="00CA1FD0"/>
    <w:rsid w:val="00CA22F0"/>
    <w:rsid w:val="00CA3170"/>
    <w:rsid w:val="00CA3463"/>
    <w:rsid w:val="00CA4B2F"/>
    <w:rsid w:val="00CA609E"/>
    <w:rsid w:val="00CB01DB"/>
    <w:rsid w:val="00CB07F6"/>
    <w:rsid w:val="00CB14CC"/>
    <w:rsid w:val="00CB1572"/>
    <w:rsid w:val="00CB49A2"/>
    <w:rsid w:val="00CB6D29"/>
    <w:rsid w:val="00CB78F6"/>
    <w:rsid w:val="00CC2AF5"/>
    <w:rsid w:val="00CD2E43"/>
    <w:rsid w:val="00CD3BE1"/>
    <w:rsid w:val="00CD3D07"/>
    <w:rsid w:val="00CD463D"/>
    <w:rsid w:val="00CD4AE7"/>
    <w:rsid w:val="00CE012D"/>
    <w:rsid w:val="00CE6363"/>
    <w:rsid w:val="00CF0840"/>
    <w:rsid w:val="00CF0A4B"/>
    <w:rsid w:val="00CF19AC"/>
    <w:rsid w:val="00CF2181"/>
    <w:rsid w:val="00CF3646"/>
    <w:rsid w:val="00CF3F90"/>
    <w:rsid w:val="00CF4D94"/>
    <w:rsid w:val="00CF679B"/>
    <w:rsid w:val="00CF74B6"/>
    <w:rsid w:val="00D00BF3"/>
    <w:rsid w:val="00D0554B"/>
    <w:rsid w:val="00D0629F"/>
    <w:rsid w:val="00D07CF0"/>
    <w:rsid w:val="00D11746"/>
    <w:rsid w:val="00D16742"/>
    <w:rsid w:val="00D16B66"/>
    <w:rsid w:val="00D208E9"/>
    <w:rsid w:val="00D24896"/>
    <w:rsid w:val="00D27E30"/>
    <w:rsid w:val="00D27E69"/>
    <w:rsid w:val="00D31F17"/>
    <w:rsid w:val="00D3324A"/>
    <w:rsid w:val="00D33300"/>
    <w:rsid w:val="00D333DC"/>
    <w:rsid w:val="00D34FF4"/>
    <w:rsid w:val="00D36AAC"/>
    <w:rsid w:val="00D37788"/>
    <w:rsid w:val="00D42B37"/>
    <w:rsid w:val="00D45BCC"/>
    <w:rsid w:val="00D46995"/>
    <w:rsid w:val="00D470EB"/>
    <w:rsid w:val="00D47F8D"/>
    <w:rsid w:val="00D565A1"/>
    <w:rsid w:val="00D56A85"/>
    <w:rsid w:val="00D57087"/>
    <w:rsid w:val="00D57A03"/>
    <w:rsid w:val="00D60DCB"/>
    <w:rsid w:val="00D611DA"/>
    <w:rsid w:val="00D61E3B"/>
    <w:rsid w:val="00D626BF"/>
    <w:rsid w:val="00D64B75"/>
    <w:rsid w:val="00D65267"/>
    <w:rsid w:val="00D66A89"/>
    <w:rsid w:val="00D66C10"/>
    <w:rsid w:val="00D67AD2"/>
    <w:rsid w:val="00D72405"/>
    <w:rsid w:val="00D73D97"/>
    <w:rsid w:val="00D741AC"/>
    <w:rsid w:val="00D76978"/>
    <w:rsid w:val="00D81041"/>
    <w:rsid w:val="00D814F9"/>
    <w:rsid w:val="00D81644"/>
    <w:rsid w:val="00D82BB3"/>
    <w:rsid w:val="00D8419C"/>
    <w:rsid w:val="00D85318"/>
    <w:rsid w:val="00D85DA1"/>
    <w:rsid w:val="00D865F2"/>
    <w:rsid w:val="00D90841"/>
    <w:rsid w:val="00D9135E"/>
    <w:rsid w:val="00D91C4B"/>
    <w:rsid w:val="00D92BA8"/>
    <w:rsid w:val="00D94B48"/>
    <w:rsid w:val="00D94C08"/>
    <w:rsid w:val="00DA377B"/>
    <w:rsid w:val="00DA3B19"/>
    <w:rsid w:val="00DA5300"/>
    <w:rsid w:val="00DA666B"/>
    <w:rsid w:val="00DA7F7C"/>
    <w:rsid w:val="00DB109F"/>
    <w:rsid w:val="00DB29B3"/>
    <w:rsid w:val="00DB31A4"/>
    <w:rsid w:val="00DB437F"/>
    <w:rsid w:val="00DB5D7B"/>
    <w:rsid w:val="00DC26A4"/>
    <w:rsid w:val="00DC54F9"/>
    <w:rsid w:val="00DC7C95"/>
    <w:rsid w:val="00DD1FE6"/>
    <w:rsid w:val="00DD3638"/>
    <w:rsid w:val="00DD3C5C"/>
    <w:rsid w:val="00DD5B19"/>
    <w:rsid w:val="00DD7921"/>
    <w:rsid w:val="00DE02A7"/>
    <w:rsid w:val="00DE49D7"/>
    <w:rsid w:val="00DE5C8A"/>
    <w:rsid w:val="00DE7482"/>
    <w:rsid w:val="00DE77E0"/>
    <w:rsid w:val="00DF0DB3"/>
    <w:rsid w:val="00DF11CC"/>
    <w:rsid w:val="00DF12D2"/>
    <w:rsid w:val="00DF3A46"/>
    <w:rsid w:val="00DF40BF"/>
    <w:rsid w:val="00DF5B09"/>
    <w:rsid w:val="00DF66D8"/>
    <w:rsid w:val="00DF7AAE"/>
    <w:rsid w:val="00E01251"/>
    <w:rsid w:val="00E041FC"/>
    <w:rsid w:val="00E10F63"/>
    <w:rsid w:val="00E11147"/>
    <w:rsid w:val="00E135CD"/>
    <w:rsid w:val="00E157E6"/>
    <w:rsid w:val="00E16667"/>
    <w:rsid w:val="00E2125E"/>
    <w:rsid w:val="00E2150C"/>
    <w:rsid w:val="00E244FC"/>
    <w:rsid w:val="00E24FB6"/>
    <w:rsid w:val="00E2517F"/>
    <w:rsid w:val="00E253F4"/>
    <w:rsid w:val="00E2696B"/>
    <w:rsid w:val="00E274F9"/>
    <w:rsid w:val="00E2799E"/>
    <w:rsid w:val="00E32368"/>
    <w:rsid w:val="00E3317D"/>
    <w:rsid w:val="00E33364"/>
    <w:rsid w:val="00E34834"/>
    <w:rsid w:val="00E404FC"/>
    <w:rsid w:val="00E405F4"/>
    <w:rsid w:val="00E45391"/>
    <w:rsid w:val="00E51683"/>
    <w:rsid w:val="00E52F9E"/>
    <w:rsid w:val="00E60F2B"/>
    <w:rsid w:val="00E6272D"/>
    <w:rsid w:val="00E66D55"/>
    <w:rsid w:val="00E6751D"/>
    <w:rsid w:val="00E70338"/>
    <w:rsid w:val="00E722E1"/>
    <w:rsid w:val="00E72564"/>
    <w:rsid w:val="00E7318C"/>
    <w:rsid w:val="00E73C3F"/>
    <w:rsid w:val="00E73CBC"/>
    <w:rsid w:val="00E752B1"/>
    <w:rsid w:val="00E75ECB"/>
    <w:rsid w:val="00E77449"/>
    <w:rsid w:val="00E77C9D"/>
    <w:rsid w:val="00E8176C"/>
    <w:rsid w:val="00E82929"/>
    <w:rsid w:val="00E82C7F"/>
    <w:rsid w:val="00E875EA"/>
    <w:rsid w:val="00E90BDA"/>
    <w:rsid w:val="00E9145B"/>
    <w:rsid w:val="00E92109"/>
    <w:rsid w:val="00E94840"/>
    <w:rsid w:val="00E956E0"/>
    <w:rsid w:val="00E9626E"/>
    <w:rsid w:val="00EA011D"/>
    <w:rsid w:val="00EA0779"/>
    <w:rsid w:val="00EA0DD4"/>
    <w:rsid w:val="00EA5284"/>
    <w:rsid w:val="00EA55F3"/>
    <w:rsid w:val="00EA671A"/>
    <w:rsid w:val="00EA75D0"/>
    <w:rsid w:val="00EB0662"/>
    <w:rsid w:val="00EB4469"/>
    <w:rsid w:val="00EB4956"/>
    <w:rsid w:val="00EB4F0D"/>
    <w:rsid w:val="00EB720B"/>
    <w:rsid w:val="00EB75F3"/>
    <w:rsid w:val="00EB769B"/>
    <w:rsid w:val="00EB7AF3"/>
    <w:rsid w:val="00EC0894"/>
    <w:rsid w:val="00EC210A"/>
    <w:rsid w:val="00EC25CA"/>
    <w:rsid w:val="00EC4DDA"/>
    <w:rsid w:val="00EC51CE"/>
    <w:rsid w:val="00EC63CE"/>
    <w:rsid w:val="00EC6C35"/>
    <w:rsid w:val="00EC74A4"/>
    <w:rsid w:val="00ED02AE"/>
    <w:rsid w:val="00ED1AA2"/>
    <w:rsid w:val="00ED62CA"/>
    <w:rsid w:val="00ED700C"/>
    <w:rsid w:val="00ED73F6"/>
    <w:rsid w:val="00ED74F8"/>
    <w:rsid w:val="00ED7A06"/>
    <w:rsid w:val="00EE2653"/>
    <w:rsid w:val="00EE4F08"/>
    <w:rsid w:val="00EE6725"/>
    <w:rsid w:val="00EF328E"/>
    <w:rsid w:val="00EF39D1"/>
    <w:rsid w:val="00EF70F1"/>
    <w:rsid w:val="00F01004"/>
    <w:rsid w:val="00F04C16"/>
    <w:rsid w:val="00F0556A"/>
    <w:rsid w:val="00F05CA7"/>
    <w:rsid w:val="00F113B9"/>
    <w:rsid w:val="00F11411"/>
    <w:rsid w:val="00F11C91"/>
    <w:rsid w:val="00F14507"/>
    <w:rsid w:val="00F1529C"/>
    <w:rsid w:val="00F15674"/>
    <w:rsid w:val="00F15987"/>
    <w:rsid w:val="00F16B83"/>
    <w:rsid w:val="00F23A64"/>
    <w:rsid w:val="00F24C72"/>
    <w:rsid w:val="00F3361B"/>
    <w:rsid w:val="00F34588"/>
    <w:rsid w:val="00F34961"/>
    <w:rsid w:val="00F35E46"/>
    <w:rsid w:val="00F413F4"/>
    <w:rsid w:val="00F4694B"/>
    <w:rsid w:val="00F4698D"/>
    <w:rsid w:val="00F47B84"/>
    <w:rsid w:val="00F505C6"/>
    <w:rsid w:val="00F51036"/>
    <w:rsid w:val="00F51B66"/>
    <w:rsid w:val="00F51C6D"/>
    <w:rsid w:val="00F5206B"/>
    <w:rsid w:val="00F5588D"/>
    <w:rsid w:val="00F57184"/>
    <w:rsid w:val="00F57643"/>
    <w:rsid w:val="00F63AED"/>
    <w:rsid w:val="00F647AC"/>
    <w:rsid w:val="00F7110B"/>
    <w:rsid w:val="00F77639"/>
    <w:rsid w:val="00F77AD6"/>
    <w:rsid w:val="00F8057F"/>
    <w:rsid w:val="00F809B4"/>
    <w:rsid w:val="00F80C37"/>
    <w:rsid w:val="00F816D3"/>
    <w:rsid w:val="00F81C3D"/>
    <w:rsid w:val="00F823A7"/>
    <w:rsid w:val="00F825CC"/>
    <w:rsid w:val="00F834CC"/>
    <w:rsid w:val="00F85537"/>
    <w:rsid w:val="00F87ABE"/>
    <w:rsid w:val="00F87AC6"/>
    <w:rsid w:val="00F90688"/>
    <w:rsid w:val="00F906E5"/>
    <w:rsid w:val="00F91AB0"/>
    <w:rsid w:val="00F92B79"/>
    <w:rsid w:val="00F9496E"/>
    <w:rsid w:val="00F95E07"/>
    <w:rsid w:val="00F96BA1"/>
    <w:rsid w:val="00FA1E20"/>
    <w:rsid w:val="00FA2518"/>
    <w:rsid w:val="00FA36DA"/>
    <w:rsid w:val="00FA57FC"/>
    <w:rsid w:val="00FA77CA"/>
    <w:rsid w:val="00FB0A9C"/>
    <w:rsid w:val="00FB4A0F"/>
    <w:rsid w:val="00FB4C31"/>
    <w:rsid w:val="00FB5DAC"/>
    <w:rsid w:val="00FB68D1"/>
    <w:rsid w:val="00FB7741"/>
    <w:rsid w:val="00FC23BA"/>
    <w:rsid w:val="00FC30B0"/>
    <w:rsid w:val="00FC3834"/>
    <w:rsid w:val="00FC40F0"/>
    <w:rsid w:val="00FC4B88"/>
    <w:rsid w:val="00FC4D61"/>
    <w:rsid w:val="00FC54E4"/>
    <w:rsid w:val="00FC5A37"/>
    <w:rsid w:val="00FC5B2E"/>
    <w:rsid w:val="00FC6BE5"/>
    <w:rsid w:val="00FC7DF6"/>
    <w:rsid w:val="00FD1FDB"/>
    <w:rsid w:val="00FD2CE2"/>
    <w:rsid w:val="00FD58DD"/>
    <w:rsid w:val="00FD7714"/>
    <w:rsid w:val="00FD7E9B"/>
    <w:rsid w:val="00FE317F"/>
    <w:rsid w:val="00FE3A8F"/>
    <w:rsid w:val="00FE3E41"/>
    <w:rsid w:val="00FE6F5B"/>
    <w:rsid w:val="00FE7E77"/>
    <w:rsid w:val="00FF03D1"/>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C512A"/>
  <w15:chartTrackingRefBased/>
  <w15:docId w15:val="{3F388C4D-AD3F-47D0-B1F3-69D27D38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ind w:left="567"/>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12"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04-ru.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id=136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ru.pdf" TargetMode="External"/><Relationship Id="rId22" Type="http://schemas.openxmlformats.org/officeDocument/2006/relationships/header" Target="header2.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unstats.un.org/sdgs/indicators/indicators-list/" TargetMode="External"/><Relationship Id="rId3" Type="http://schemas.openxmlformats.org/officeDocument/2006/relationships/hyperlink" Target="https://pandemichub.who.int/pandemic-hub/" TargetMode="External"/><Relationship Id="rId7" Type="http://schemas.openxmlformats.org/officeDocument/2006/relationships/hyperlink" Target="file:///C:\Users\laurent.gauthier\AppData\Local\Microsoft\Windows\INetCache\Content.Outlook\2Q6RKBVI\www.indigenousdha.org\" TargetMode="External"/><Relationship Id="rId12" Type="http://schemas.openxmlformats.org/officeDocument/2006/relationships/hyperlink" Target="http://www.cbd.int/health/videos.shtml" TargetMode="External"/><Relationship Id="rId2" Type="http://schemas.openxmlformats.org/officeDocument/2006/relationships/hyperlink" Target="https://www.cbd.int/notifications/2025-012" TargetMode="External"/><Relationship Id="rId1" Type="http://schemas.openxmlformats.org/officeDocument/2006/relationships/hyperlink" Target="https://www.cbd.int/documents/CBD/SBSTTA/27/1" TargetMode="External"/><Relationship Id="rId6" Type="http://schemas.openxmlformats.org/officeDocument/2006/relationships/hyperlink" Target="https://www.thepandemicfund.org/sites/default/files/2025-05/The%20Pandemic%20Fund%20M%26E%20Guidelines%20updated%20web%20April%2024%202025.pdf" TargetMode="External"/><Relationship Id="rId11" Type="http://schemas.openxmlformats.org/officeDocument/2006/relationships/hyperlink" Target="https://www.cbd.int/health/currentactivies" TargetMode="External"/><Relationship Id="rId5" Type="http://schemas.openxmlformats.org/officeDocument/2006/relationships/hyperlink" Target="https://ghsindex.org/" TargetMode="External"/><Relationship Id="rId10" Type="http://schemas.openxmlformats.org/officeDocument/2006/relationships/hyperlink" Target="https://www.cbd.int/health/ilg-health" TargetMode="External"/><Relationship Id="rId4" Type="http://schemas.openxmlformats.org/officeDocument/2006/relationships/hyperlink" Target="https://trade.cites.org/" TargetMode="External"/><Relationship Id="rId9" Type="http://schemas.openxmlformats.org/officeDocument/2006/relationships/hyperlink" Target="https://www.cbd.int/decisions/cop/?m=cop-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58FB"/>
    <w:rsid w:val="000B6D35"/>
    <w:rsid w:val="000D2C2C"/>
    <w:rsid w:val="0010207C"/>
    <w:rsid w:val="00160345"/>
    <w:rsid w:val="00175B5C"/>
    <w:rsid w:val="001C63BA"/>
    <w:rsid w:val="002438F9"/>
    <w:rsid w:val="002B373F"/>
    <w:rsid w:val="002F4BDF"/>
    <w:rsid w:val="00394E74"/>
    <w:rsid w:val="003A3D5B"/>
    <w:rsid w:val="003B36A6"/>
    <w:rsid w:val="003F7CBF"/>
    <w:rsid w:val="004708B8"/>
    <w:rsid w:val="00521493"/>
    <w:rsid w:val="0052237F"/>
    <w:rsid w:val="00561938"/>
    <w:rsid w:val="005741D3"/>
    <w:rsid w:val="005E48A3"/>
    <w:rsid w:val="005E6EDC"/>
    <w:rsid w:val="00611D24"/>
    <w:rsid w:val="006D0DCA"/>
    <w:rsid w:val="00754AE0"/>
    <w:rsid w:val="00785A16"/>
    <w:rsid w:val="007C0FB9"/>
    <w:rsid w:val="007F6499"/>
    <w:rsid w:val="0081033B"/>
    <w:rsid w:val="0081713E"/>
    <w:rsid w:val="00820BAF"/>
    <w:rsid w:val="008442CB"/>
    <w:rsid w:val="008573CF"/>
    <w:rsid w:val="008D4ED6"/>
    <w:rsid w:val="008E42EE"/>
    <w:rsid w:val="00954120"/>
    <w:rsid w:val="00962316"/>
    <w:rsid w:val="009718C1"/>
    <w:rsid w:val="009D179A"/>
    <w:rsid w:val="009D7539"/>
    <w:rsid w:val="009F457E"/>
    <w:rsid w:val="00A10B49"/>
    <w:rsid w:val="00A2243F"/>
    <w:rsid w:val="00A41DE2"/>
    <w:rsid w:val="00A70F9B"/>
    <w:rsid w:val="00A82957"/>
    <w:rsid w:val="00AA50DD"/>
    <w:rsid w:val="00AD2AE9"/>
    <w:rsid w:val="00B21EE7"/>
    <w:rsid w:val="00B2235A"/>
    <w:rsid w:val="00B2647E"/>
    <w:rsid w:val="00BD467A"/>
    <w:rsid w:val="00C267DA"/>
    <w:rsid w:val="00C42C3C"/>
    <w:rsid w:val="00C45220"/>
    <w:rsid w:val="00C73709"/>
    <w:rsid w:val="00C85449"/>
    <w:rsid w:val="00D2079A"/>
    <w:rsid w:val="00D42B37"/>
    <w:rsid w:val="00DA17F5"/>
    <w:rsid w:val="00DC54F9"/>
    <w:rsid w:val="00E2150C"/>
    <w:rsid w:val="00E7318C"/>
    <w:rsid w:val="00E9145B"/>
    <w:rsid w:val="00EA55F3"/>
    <w:rsid w:val="00F21FBA"/>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F4AD8C-63D0-44F9-8AF4-72EE638C1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1010</TotalTime>
  <Pages>5</Pages>
  <Words>1911</Words>
  <Characters>11414</Characters>
  <Application>Microsoft Office Word</Application>
  <DocSecurity>0</DocSecurity>
  <Lines>265</Lines>
  <Paragraphs>151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Биоразнообразие и здоровье</vt:lpstr>
      <vt:lpstr>Biodiversity and health</vt:lpstr>
    </vt:vector>
  </TitlesOfParts>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здоровье</dc:title>
  <dc:subject/>
  <dc:creator>Secretariat of the Convention on Biological Diversity</dc:creator>
  <cp:keywords>Subsidiary Body on Scientific, Technical and Technological Advice, twenty-seventh meeting</cp:keywords>
  <dc:description/>
  <cp:lastModifiedBy>Mariko Nishi</cp:lastModifiedBy>
  <cp:revision>14</cp:revision>
  <dcterms:created xsi:type="dcterms:W3CDTF">2025-08-07T13:34:00Z</dcterms:created>
  <dcterms:modified xsi:type="dcterms:W3CDTF">2025-08-11T18:17:00Z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