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50FFB" w14:paraId="00653DB6" w14:textId="77777777" w:rsidTr="008A1499">
        <w:trPr>
          <w:trHeight w:val="850"/>
        </w:trPr>
        <w:tc>
          <w:tcPr>
            <w:tcW w:w="975" w:type="dxa"/>
            <w:vAlign w:val="bottom"/>
          </w:tcPr>
          <w:p w14:paraId="655BF734" w14:textId="77777777" w:rsidR="008A1499" w:rsidRPr="00950FFB" w:rsidRDefault="008A1499" w:rsidP="008A1499">
            <w:pPr>
              <w:pStyle w:val="AASmallLogo"/>
              <w:rPr>
                <w:lang w:val="fr-CA"/>
              </w:rPr>
            </w:pPr>
            <w:r w:rsidRPr="00950FFB">
              <w:rPr>
                <w:noProof/>
                <w:lang w:val="fr-CA"/>
              </w:rPr>
              <w:drawing>
                <wp:inline distT="0" distB="0" distL="0" distR="0" wp14:anchorId="0EA571AD" wp14:editId="7C06C1A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14276341" w14:textId="77777777" w:rsidR="008A1499" w:rsidRPr="00950FFB" w:rsidRDefault="008A1499" w:rsidP="008A1499">
            <w:pPr>
              <w:pStyle w:val="AASmallLogo"/>
              <w:rPr>
                <w:lang w:val="fr-CA"/>
              </w:rPr>
            </w:pPr>
          </w:p>
        </w:tc>
        <w:tc>
          <w:tcPr>
            <w:tcW w:w="1434" w:type="dxa"/>
            <w:noWrap/>
            <w:vAlign w:val="bottom"/>
          </w:tcPr>
          <w:p w14:paraId="46177487" w14:textId="77777777" w:rsidR="008A1499" w:rsidRPr="00950FFB" w:rsidRDefault="00963CB8" w:rsidP="008A1499">
            <w:pPr>
              <w:pStyle w:val="AASmallLogo"/>
              <w:rPr>
                <w:lang w:val="fr-CA"/>
              </w:rPr>
            </w:pPr>
            <w:r w:rsidRPr="00950FFB">
              <w:rPr>
                <w:noProof/>
                <w:lang w:val="fr-CA"/>
              </w:rPr>
              <w:drawing>
                <wp:inline distT="0" distB="0" distL="0" distR="0" wp14:anchorId="2A3F17C7" wp14:editId="5180027C">
                  <wp:extent cx="498788" cy="357465"/>
                  <wp:effectExtent l="0" t="0" r="0" b="5080"/>
                  <wp:docPr id="1"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p>
          <w:p w14:paraId="0CDE3690" w14:textId="77777777" w:rsidR="008A1499" w:rsidRPr="00950FFB" w:rsidRDefault="008A1499" w:rsidP="008A1499">
            <w:pPr>
              <w:pStyle w:val="AASmallLogo"/>
              <w:rPr>
                <w:lang w:val="fr-CA"/>
              </w:rPr>
            </w:pPr>
          </w:p>
        </w:tc>
        <w:tc>
          <w:tcPr>
            <w:tcW w:w="8073" w:type="dxa"/>
            <w:vAlign w:val="bottom"/>
          </w:tcPr>
          <w:p w14:paraId="43DFEBC8" w14:textId="77777777" w:rsidR="008A1499" w:rsidRPr="00950FFB" w:rsidRDefault="008A1499" w:rsidP="00277B7F">
            <w:pPr>
              <w:pStyle w:val="ABSymbol"/>
              <w:rPr>
                <w:lang w:val="fr-CA"/>
              </w:rPr>
            </w:pPr>
            <w:r w:rsidRPr="00950FFB">
              <w:rPr>
                <w:sz w:val="40"/>
                <w:lang w:val="fr-CA"/>
              </w:rPr>
              <w:t>CBD</w:t>
            </w:r>
            <w:r w:rsidRPr="00950FFB">
              <w:rPr>
                <w:lang w:val="fr-CA"/>
              </w:rPr>
              <w:t>/</w:t>
            </w:r>
            <w:r w:rsidR="00C4348A" w:rsidRPr="00950FFB">
              <w:rPr>
                <w:lang w:val="fr-CA"/>
              </w:rPr>
              <w:t>SBI</w:t>
            </w:r>
            <w:r w:rsidRPr="00950FFB">
              <w:rPr>
                <w:lang w:val="fr-CA"/>
              </w:rPr>
              <w:t>/</w:t>
            </w:r>
            <w:r w:rsidR="00FB6391" w:rsidRPr="00950FFB">
              <w:rPr>
                <w:lang w:val="fr-CA"/>
              </w:rPr>
              <w:t>7</w:t>
            </w:r>
            <w:r w:rsidR="00AD7323" w:rsidRPr="00950FFB">
              <w:rPr>
                <w:lang w:val="fr-CA"/>
              </w:rPr>
              <w:t>/</w:t>
            </w:r>
            <w:r w:rsidR="00277B7F" w:rsidRPr="00950FFB">
              <w:rPr>
                <w:lang w:val="fr-CA"/>
              </w:rPr>
              <w:t>CRP.</w:t>
            </w:r>
            <w:r w:rsidR="006533C6" w:rsidRPr="00950FFB">
              <w:rPr>
                <w:lang w:val="fr-CA"/>
              </w:rPr>
              <w:t>8</w:t>
            </w:r>
          </w:p>
        </w:tc>
      </w:tr>
    </w:tbl>
    <w:p w14:paraId="46FD31BA" w14:textId="77777777" w:rsidR="008A1499" w:rsidRPr="00950FFB"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E4208" w14:paraId="688979D0" w14:textId="77777777" w:rsidTr="008A1499">
        <w:trPr>
          <w:trHeight w:val="1814"/>
        </w:trPr>
        <w:tc>
          <w:tcPr>
            <w:tcW w:w="7370" w:type="dxa"/>
          </w:tcPr>
          <w:p w14:paraId="7A6998C4" w14:textId="77777777" w:rsidR="008A1499" w:rsidRPr="00950FFB" w:rsidRDefault="00963CB8" w:rsidP="008A1499">
            <w:pPr>
              <w:pStyle w:val="ACLargeLogo"/>
              <w:rPr>
                <w:lang w:val="fr-CA"/>
              </w:rPr>
            </w:pPr>
            <w:r w:rsidRPr="00950FFB">
              <w:rPr>
                <w:noProof/>
                <w:lang w:val="fr-CA"/>
              </w:rPr>
              <w:drawing>
                <wp:inline distT="0" distB="0" distL="0" distR="0" wp14:anchorId="36EC3D0B" wp14:editId="1FEE9B5A">
                  <wp:extent cx="2857500" cy="1076325"/>
                  <wp:effectExtent l="0" t="0" r="0" b="9525"/>
                  <wp:docPr id="2"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p w14:paraId="40168A85" w14:textId="77777777" w:rsidR="008A1499" w:rsidRPr="00950FFB" w:rsidRDefault="008A1499" w:rsidP="008A1499">
            <w:pPr>
              <w:pStyle w:val="ACLargeLogo"/>
              <w:rPr>
                <w:lang w:val="fr-CA"/>
              </w:rPr>
            </w:pPr>
          </w:p>
        </w:tc>
        <w:tc>
          <w:tcPr>
            <w:tcW w:w="3112" w:type="dxa"/>
          </w:tcPr>
          <w:p w14:paraId="3BCCD8C6" w14:textId="77777777" w:rsidR="008A1499" w:rsidRPr="00950FFB" w:rsidRDefault="00963CB8" w:rsidP="008A1499">
            <w:pPr>
              <w:pStyle w:val="AEDistrNormal"/>
              <w:rPr>
                <w:noProof/>
                <w:lang w:val="fr-CA"/>
              </w:rPr>
            </w:pPr>
            <w:r w:rsidRPr="00950FFB">
              <w:rPr>
                <w:noProof/>
                <w:lang w:val="fr-CA"/>
              </w:rPr>
              <w:t>Distr. </w:t>
            </w:r>
            <w:r w:rsidR="00B169B6" w:rsidRPr="00950FFB">
              <w:rPr>
                <w:noProof/>
                <w:lang w:val="fr-CA"/>
              </w:rPr>
              <w:t>l</w:t>
            </w:r>
            <w:r w:rsidRPr="00950FFB">
              <w:rPr>
                <w:noProof/>
                <w:lang w:val="fr-CA"/>
              </w:rPr>
              <w:t>imitée</w:t>
            </w:r>
          </w:p>
          <w:p w14:paraId="3CA4F035" w14:textId="77777777" w:rsidR="008A1499" w:rsidRPr="00950FFB" w:rsidRDefault="00963CB8" w:rsidP="008A1499">
            <w:pPr>
              <w:pStyle w:val="AEDistrNormal"/>
              <w:rPr>
                <w:lang w:val="fr-CA"/>
              </w:rPr>
            </w:pPr>
            <w:r w:rsidRPr="00950FFB">
              <w:rPr>
                <w:lang w:val="fr-CA"/>
              </w:rPr>
              <w:t>9 août </w:t>
            </w:r>
            <w:r w:rsidR="00C8529A" w:rsidRPr="00950FFB">
              <w:rPr>
                <w:lang w:val="fr-CA"/>
              </w:rPr>
              <w:t>2026</w:t>
            </w:r>
          </w:p>
          <w:p w14:paraId="1E9FF7A6" w14:textId="77777777" w:rsidR="00963CB8" w:rsidRPr="00950FFB" w:rsidRDefault="00963CB8" w:rsidP="00963CB8">
            <w:pPr>
              <w:pStyle w:val="AEDistrNormal6pt"/>
              <w:spacing w:before="0"/>
              <w:rPr>
                <w:rFonts w:eastAsia="Times New Roman"/>
                <w:lang w:val="fr-CA"/>
              </w:rPr>
            </w:pPr>
            <w:r w:rsidRPr="00950FFB">
              <w:rPr>
                <w:rFonts w:eastAsia="Times New Roman"/>
                <w:lang w:val="fr-CA"/>
              </w:rPr>
              <w:t>Français</w:t>
            </w:r>
          </w:p>
          <w:p w14:paraId="79EC5F56" w14:textId="77777777" w:rsidR="008A1499" w:rsidRPr="00950FFB" w:rsidRDefault="00963CB8" w:rsidP="00963CB8">
            <w:pPr>
              <w:pStyle w:val="AEDistrNormal6pt"/>
              <w:spacing w:before="0"/>
              <w:rPr>
                <w:lang w:val="fr-CA"/>
              </w:rPr>
            </w:pPr>
            <w:r w:rsidRPr="00950FFB">
              <w:rPr>
                <w:rFonts w:eastAsia="Times New Roman"/>
                <w:lang w:val="fr-CA"/>
              </w:rPr>
              <w:t>Original : anglais</w:t>
            </w:r>
          </w:p>
          <w:p w14:paraId="7C1263BE" w14:textId="77777777" w:rsidR="008A1499" w:rsidRPr="00950FFB" w:rsidRDefault="008A1499" w:rsidP="00963CB8">
            <w:pPr>
              <w:pStyle w:val="AEDistrNormal6pt"/>
              <w:spacing w:before="0"/>
              <w:rPr>
                <w:lang w:val="fr-CA"/>
              </w:rPr>
            </w:pPr>
          </w:p>
        </w:tc>
      </w:tr>
    </w:tbl>
    <w:p w14:paraId="7D132243" w14:textId="77777777" w:rsidR="008A1499" w:rsidRPr="00950FFB"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E4208" w14:paraId="26D7DBF3" w14:textId="77777777" w:rsidTr="008A1499">
        <w:trPr>
          <w:trHeight w:val="57"/>
        </w:trPr>
        <w:tc>
          <w:tcPr>
            <w:tcW w:w="6094" w:type="dxa"/>
          </w:tcPr>
          <w:p w14:paraId="62164E49" w14:textId="77777777" w:rsidR="008A1499" w:rsidRPr="00950FFB" w:rsidRDefault="00963CB8" w:rsidP="008A1499">
            <w:pPr>
              <w:pStyle w:val="AFCorN12Bold"/>
              <w:rPr>
                <w:lang w:val="fr-CA"/>
              </w:rPr>
            </w:pPr>
            <w:r w:rsidRPr="00950FFB">
              <w:rPr>
                <w:lang w:val="fr-CA"/>
              </w:rPr>
              <w:t>Organe subsidiaire chargé de l</w:t>
            </w:r>
            <w:r w:rsidR="00052E95" w:rsidRPr="00950FFB">
              <w:rPr>
                <w:lang w:val="fr-CA"/>
              </w:rPr>
              <w:t>’</w:t>
            </w:r>
            <w:r w:rsidRPr="00950FFB">
              <w:rPr>
                <w:lang w:val="fr-CA"/>
              </w:rPr>
              <w:t>application</w:t>
            </w:r>
          </w:p>
          <w:p w14:paraId="0CC64095" w14:textId="77777777" w:rsidR="008A1499" w:rsidRPr="00950FFB" w:rsidRDefault="00963CB8" w:rsidP="008A1499">
            <w:pPr>
              <w:pStyle w:val="AFCorNBold"/>
              <w:rPr>
                <w:lang w:val="fr-CA"/>
              </w:rPr>
            </w:pPr>
            <w:r w:rsidRPr="00950FFB">
              <w:rPr>
                <w:lang w:val="fr-CA"/>
              </w:rPr>
              <w:t>Septième réunion</w:t>
            </w:r>
          </w:p>
          <w:p w14:paraId="2CA8437C" w14:textId="77777777" w:rsidR="008A1499" w:rsidRPr="00950FFB" w:rsidRDefault="00FB6391" w:rsidP="008A1499">
            <w:pPr>
              <w:pStyle w:val="AFCorNNormal"/>
              <w:rPr>
                <w:lang w:val="fr-CA"/>
              </w:rPr>
            </w:pPr>
            <w:r w:rsidRPr="00950FFB">
              <w:rPr>
                <w:lang w:val="fr-CA"/>
              </w:rPr>
              <w:t>Nairobi</w:t>
            </w:r>
            <w:r w:rsidR="008A1499" w:rsidRPr="00950FFB">
              <w:rPr>
                <w:lang w:val="fr-CA"/>
              </w:rPr>
              <w:t xml:space="preserve">, </w:t>
            </w:r>
            <w:r w:rsidRPr="00950FFB">
              <w:rPr>
                <w:snapToGrid w:val="0"/>
                <w:kern w:val="22"/>
                <w:lang w:val="fr-CA"/>
              </w:rPr>
              <w:t>4</w:t>
            </w:r>
            <w:r w:rsidR="008A1499" w:rsidRPr="00950FFB">
              <w:rPr>
                <w:snapToGrid w:val="0"/>
                <w:kern w:val="22"/>
                <w:lang w:val="fr-CA"/>
              </w:rPr>
              <w:t>–</w:t>
            </w:r>
            <w:r w:rsidR="00C4348A" w:rsidRPr="00950FFB">
              <w:rPr>
                <w:snapToGrid w:val="0"/>
                <w:kern w:val="22"/>
                <w:lang w:val="fr-CA"/>
              </w:rPr>
              <w:t>1</w:t>
            </w:r>
            <w:r w:rsidRPr="00950FFB">
              <w:rPr>
                <w:snapToGrid w:val="0"/>
                <w:kern w:val="22"/>
                <w:lang w:val="fr-CA"/>
              </w:rPr>
              <w:t>2</w:t>
            </w:r>
            <w:r w:rsidR="00963CB8" w:rsidRPr="00950FFB">
              <w:rPr>
                <w:snapToGrid w:val="0"/>
                <w:kern w:val="22"/>
                <w:lang w:val="fr-CA"/>
              </w:rPr>
              <w:t> août </w:t>
            </w:r>
            <w:r w:rsidR="00C4348A" w:rsidRPr="00950FFB">
              <w:rPr>
                <w:snapToGrid w:val="0"/>
                <w:kern w:val="22"/>
                <w:lang w:val="fr-CA"/>
              </w:rPr>
              <w:t>2026</w:t>
            </w:r>
          </w:p>
          <w:p w14:paraId="4E31BE18" w14:textId="77777777" w:rsidR="008A1499" w:rsidRPr="00950FFB" w:rsidRDefault="00963CB8" w:rsidP="008A1499">
            <w:pPr>
              <w:pStyle w:val="AFCorNNormal"/>
              <w:rPr>
                <w:lang w:val="fr-CA"/>
              </w:rPr>
            </w:pPr>
            <w:r w:rsidRPr="00950FFB">
              <w:rPr>
                <w:rFonts w:eastAsia="Times New Roman"/>
                <w:lang w:val="fr-CA"/>
              </w:rPr>
              <w:t xml:space="preserve">Point 10 </w:t>
            </w:r>
            <w:r w:rsidRPr="00950FFB">
              <w:rPr>
                <w:lang w:val="fr-CA"/>
              </w:rPr>
              <w:t>de l</w:t>
            </w:r>
            <w:r w:rsidR="00052E95" w:rsidRPr="00950FFB">
              <w:rPr>
                <w:lang w:val="fr-CA"/>
              </w:rPr>
              <w:t>’</w:t>
            </w:r>
            <w:r w:rsidRPr="00950FFB">
              <w:rPr>
                <w:lang w:val="fr-CA"/>
              </w:rPr>
              <w:t>ordre du jour</w:t>
            </w:r>
          </w:p>
          <w:p w14:paraId="65567496" w14:textId="7C864D05" w:rsidR="008A1499" w:rsidRPr="00950FFB" w:rsidRDefault="00963CB8" w:rsidP="008A1499">
            <w:pPr>
              <w:pStyle w:val="AFCorNBold"/>
              <w:rPr>
                <w:lang w:val="fr-CA"/>
              </w:rPr>
            </w:pPr>
            <w:r w:rsidRPr="00950FFB">
              <w:rPr>
                <w:rFonts w:eastAsia="Times New Roman"/>
                <w:bCs/>
                <w:lang w:val="fr-CA"/>
              </w:rPr>
              <w:t xml:space="preserve">Création et renforcement des capacités et </w:t>
            </w:r>
            <w:r w:rsidRPr="00950FFB">
              <w:rPr>
                <w:rFonts w:eastAsia="Times New Roman"/>
                <w:bCs/>
                <w:lang w:val="fr-CA"/>
              </w:rPr>
              <w:br/>
              <w:t>coopération technique et scientifique</w:t>
            </w:r>
          </w:p>
        </w:tc>
        <w:tc>
          <w:tcPr>
            <w:tcW w:w="4388" w:type="dxa"/>
          </w:tcPr>
          <w:p w14:paraId="40C37E7A" w14:textId="77777777" w:rsidR="008A1499" w:rsidRPr="00950FFB" w:rsidRDefault="008A1499" w:rsidP="008A1499">
            <w:pPr>
              <w:pStyle w:val="CBDNormal"/>
              <w:jc w:val="left"/>
              <w:rPr>
                <w:lang w:val="fr-CA"/>
              </w:rPr>
            </w:pPr>
          </w:p>
        </w:tc>
      </w:tr>
    </w:tbl>
    <w:p w14:paraId="421DB3A6" w14:textId="4745C42F" w:rsidR="00C9161D" w:rsidRPr="00950FFB" w:rsidRDefault="00963CB8" w:rsidP="00726FEE">
      <w:pPr>
        <w:pStyle w:val="CBDTitle"/>
        <w:rPr>
          <w:caps/>
          <w:lang w:val="fr-CA"/>
        </w:rPr>
      </w:pPr>
      <w:r w:rsidRPr="00950FFB">
        <w:rPr>
          <w:rFonts w:eastAsia="Times New Roman"/>
          <w:bCs/>
          <w:lang w:val="fr-CA"/>
        </w:rPr>
        <w:t>Création et renforcement des capacités et coopération technique et scientifique</w:t>
      </w:r>
    </w:p>
    <w:p w14:paraId="0881ADE4" w14:textId="17E22483" w:rsidR="00B13E59" w:rsidRPr="00950FFB" w:rsidRDefault="00963CB8">
      <w:pPr>
        <w:pStyle w:val="CBDSubTitle"/>
        <w:rPr>
          <w:rStyle w:val="None"/>
          <w:b w:val="0"/>
          <w:bCs/>
          <w:i/>
          <w:lang w:val="fr-CA"/>
        </w:rPr>
      </w:pPr>
      <w:r w:rsidRPr="00950FFB">
        <w:rPr>
          <w:lang w:val="fr-CA"/>
        </w:rPr>
        <w:t>Projet de recommandation soumis par l</w:t>
      </w:r>
      <w:r w:rsidR="000E4208">
        <w:rPr>
          <w:lang w:val="fr-CA"/>
        </w:rPr>
        <w:t>a</w:t>
      </w:r>
      <w:r w:rsidRPr="00950FFB">
        <w:rPr>
          <w:lang w:val="fr-CA"/>
        </w:rPr>
        <w:t xml:space="preserve"> </w:t>
      </w:r>
      <w:r w:rsidR="000E4208">
        <w:rPr>
          <w:lang w:val="fr-CA"/>
        </w:rPr>
        <w:t>P</w:t>
      </w:r>
      <w:r w:rsidRPr="00950FFB">
        <w:rPr>
          <w:lang w:val="fr-CA"/>
        </w:rPr>
        <w:t>résident</w:t>
      </w:r>
      <w:r w:rsidR="000E4208">
        <w:rPr>
          <w:lang w:val="fr-CA"/>
        </w:rPr>
        <w:t>e</w:t>
      </w:r>
    </w:p>
    <w:p w14:paraId="71F8BB59" w14:textId="77777777" w:rsidR="00B94818" w:rsidRPr="00950FFB" w:rsidRDefault="00963CB8" w:rsidP="00C10135">
      <w:pPr>
        <w:pStyle w:val="Para1"/>
        <w:ind w:left="567" w:firstLine="567"/>
        <w:rPr>
          <w:rStyle w:val="None"/>
          <w:i/>
          <w:lang w:val="fr-CA"/>
        </w:rPr>
      </w:pPr>
      <w:r w:rsidRPr="00950FFB">
        <w:rPr>
          <w:rStyle w:val="None"/>
          <w:rFonts w:eastAsia="Times New Roman"/>
          <w:i/>
          <w:iCs/>
          <w:szCs w:val="22"/>
          <w:lang w:val="fr-CA"/>
        </w:rPr>
        <w:t>L</w:t>
      </w:r>
      <w:r w:rsidR="00052E95" w:rsidRPr="00950FFB">
        <w:rPr>
          <w:rStyle w:val="None"/>
          <w:rFonts w:eastAsia="Times New Roman"/>
          <w:i/>
          <w:iCs/>
          <w:szCs w:val="22"/>
          <w:lang w:val="fr-CA"/>
        </w:rPr>
        <w:t>’</w:t>
      </w:r>
      <w:r w:rsidRPr="00950FFB">
        <w:rPr>
          <w:rStyle w:val="None"/>
          <w:rFonts w:eastAsia="Times New Roman"/>
          <w:i/>
          <w:iCs/>
          <w:szCs w:val="22"/>
          <w:lang w:val="fr-CA"/>
        </w:rPr>
        <w:t>Organe subsidiaire chargé de l</w:t>
      </w:r>
      <w:r w:rsidR="00052E95" w:rsidRPr="00950FFB">
        <w:rPr>
          <w:rStyle w:val="None"/>
          <w:rFonts w:eastAsia="Times New Roman"/>
          <w:i/>
          <w:iCs/>
          <w:szCs w:val="22"/>
          <w:lang w:val="fr-CA"/>
        </w:rPr>
        <w:t>’</w:t>
      </w:r>
      <w:r w:rsidRPr="00950FFB">
        <w:rPr>
          <w:rStyle w:val="None"/>
          <w:rFonts w:eastAsia="Times New Roman"/>
          <w:i/>
          <w:iCs/>
          <w:szCs w:val="22"/>
          <w:lang w:val="fr-CA"/>
        </w:rPr>
        <w:t>application</w:t>
      </w:r>
    </w:p>
    <w:p w14:paraId="6E383606" w14:textId="13E9A6F5" w:rsidR="00B13E59" w:rsidRPr="00950FFB" w:rsidRDefault="00C10135">
      <w:pPr>
        <w:pStyle w:val="Para10"/>
        <w:tabs>
          <w:tab w:val="clear" w:pos="1134"/>
          <w:tab w:val="left" w:pos="1701"/>
        </w:tabs>
        <w:ind w:left="540" w:firstLine="594"/>
        <w:rPr>
          <w:lang w:val="fr-CA"/>
        </w:rPr>
      </w:pPr>
      <w:r w:rsidRPr="00950FFB">
        <w:rPr>
          <w:lang w:val="fr-CA"/>
        </w:rPr>
        <w:t>1.</w:t>
      </w:r>
      <w:r w:rsidRPr="00950FFB">
        <w:rPr>
          <w:lang w:val="fr-CA"/>
        </w:rPr>
        <w:tab/>
      </w:r>
      <w:r w:rsidR="008C6BDD" w:rsidRPr="00950FFB">
        <w:rPr>
          <w:i/>
          <w:color w:val="0B0B0B"/>
          <w:szCs w:val="22"/>
          <w:lang w:val="fr-CA"/>
        </w:rPr>
        <w:t xml:space="preserve">Prend </w:t>
      </w:r>
      <w:r w:rsidR="000E4208">
        <w:rPr>
          <w:i/>
          <w:color w:val="0B0B0B"/>
          <w:szCs w:val="22"/>
          <w:lang w:val="fr-CA"/>
        </w:rPr>
        <w:t>acte</w:t>
      </w:r>
      <w:r w:rsidR="008C6BDD" w:rsidRPr="00950FFB">
        <w:rPr>
          <w:color w:val="0B0B0B"/>
          <w:szCs w:val="22"/>
          <w:lang w:val="fr-CA"/>
        </w:rPr>
        <w:t xml:space="preserve"> du document </w:t>
      </w:r>
      <w:hyperlink r:id="rId15" w:history="1">
        <w:r w:rsidR="000E4208" w:rsidRPr="001339A6">
          <w:rPr>
            <w:rStyle w:val="Hyperlink"/>
            <w:lang w:val="fr-FR"/>
          </w:rPr>
          <w:t>CBD/SBI/7/10</w:t>
        </w:r>
      </w:hyperlink>
      <w:r w:rsidR="008C6BDD" w:rsidRPr="00950FFB">
        <w:rPr>
          <w:color w:val="0B0B0B"/>
          <w:szCs w:val="22"/>
          <w:lang w:val="fr-CA"/>
        </w:rPr>
        <w:t xml:space="preserve"> </w:t>
      </w:r>
      <w:r w:rsidR="000E4208">
        <w:rPr>
          <w:color w:val="0B0B0B"/>
          <w:szCs w:val="22"/>
          <w:lang w:val="fr-CA"/>
        </w:rPr>
        <w:t>relatif au</w:t>
      </w:r>
      <w:r w:rsidR="008C6BDD" w:rsidRPr="00950FFB">
        <w:rPr>
          <w:color w:val="0B0B0B"/>
          <w:szCs w:val="22"/>
          <w:lang w:val="fr-CA"/>
        </w:rPr>
        <w:t xml:space="preserve"> rapport d</w:t>
      </w:r>
      <w:r w:rsidR="00052E95" w:rsidRPr="00950FFB">
        <w:rPr>
          <w:color w:val="0B0B0B"/>
          <w:lang w:val="fr-CA"/>
        </w:rPr>
        <w:t>’</w:t>
      </w:r>
      <w:r w:rsidR="008C6BDD" w:rsidRPr="00950FFB">
        <w:rPr>
          <w:color w:val="0B0B0B"/>
          <w:szCs w:val="22"/>
          <w:lang w:val="fr-CA"/>
        </w:rPr>
        <w:t xml:space="preserve">étape sur la mise en œuvre du cadre stratégique à long terme pour la création et le renforcement des capacités et du </w:t>
      </w:r>
      <w:r w:rsidR="000E4208">
        <w:rPr>
          <w:color w:val="0B0B0B"/>
          <w:szCs w:val="22"/>
          <w:lang w:val="fr-CA"/>
        </w:rPr>
        <w:t>M</w:t>
      </w:r>
      <w:r w:rsidR="008C6BDD" w:rsidRPr="00950FFB">
        <w:rPr>
          <w:color w:val="0B0B0B"/>
          <w:szCs w:val="22"/>
          <w:lang w:val="fr-CA"/>
        </w:rPr>
        <w:t xml:space="preserve">écanisme de coopération technique et scientifique, </w:t>
      </w:r>
      <w:r w:rsidR="000E4208">
        <w:rPr>
          <w:color w:val="0B0B0B"/>
          <w:szCs w:val="22"/>
          <w:lang w:val="fr-CA"/>
        </w:rPr>
        <w:t>notamment</w:t>
      </w:r>
      <w:r w:rsidR="008C6BDD" w:rsidRPr="00950FFB">
        <w:rPr>
          <w:color w:val="0B0B0B"/>
          <w:szCs w:val="22"/>
          <w:lang w:val="fr-CA"/>
        </w:rPr>
        <w:t xml:space="preserve"> un projet de plan de travail et de budget pour l</w:t>
      </w:r>
      <w:r w:rsidR="00052E95" w:rsidRPr="00950FFB">
        <w:rPr>
          <w:color w:val="0B0B0B"/>
          <w:lang w:val="fr-CA"/>
        </w:rPr>
        <w:t>’</w:t>
      </w:r>
      <w:r w:rsidR="00887E69">
        <w:rPr>
          <w:color w:val="0B0B0B"/>
          <w:szCs w:val="22"/>
          <w:lang w:val="fr-CA"/>
        </w:rPr>
        <w:t>Entité de coordination mondiale</w:t>
      </w:r>
      <w:r w:rsidR="008C6BDD" w:rsidRPr="00950FFB">
        <w:rPr>
          <w:color w:val="0B0B0B"/>
          <w:szCs w:val="22"/>
          <w:lang w:val="fr-CA"/>
        </w:rPr>
        <w:t>;</w:t>
      </w:r>
    </w:p>
    <w:p w14:paraId="7D7D6535" w14:textId="1DCA0710" w:rsidR="00C10135" w:rsidRPr="00950FFB" w:rsidRDefault="00C10135" w:rsidP="00C10135">
      <w:pPr>
        <w:pStyle w:val="Para10"/>
        <w:tabs>
          <w:tab w:val="clear" w:pos="1134"/>
          <w:tab w:val="left" w:pos="1701"/>
        </w:tabs>
        <w:ind w:left="540" w:firstLine="594"/>
        <w:rPr>
          <w:lang w:val="fr-CA"/>
        </w:rPr>
      </w:pPr>
      <w:r w:rsidRPr="00950FFB">
        <w:rPr>
          <w:lang w:val="fr-CA"/>
        </w:rPr>
        <w:t>2.</w:t>
      </w:r>
      <w:r w:rsidRPr="00950FFB">
        <w:rPr>
          <w:lang w:val="fr-CA"/>
        </w:rPr>
        <w:tab/>
      </w:r>
      <w:r w:rsidR="00887E69">
        <w:rPr>
          <w:i/>
          <w:color w:val="0B0B0B"/>
          <w:szCs w:val="22"/>
          <w:lang w:val="fr-CA"/>
        </w:rPr>
        <w:t>Prie</w:t>
      </w:r>
      <w:r w:rsidR="00AE39F6" w:rsidRPr="00950FFB">
        <w:rPr>
          <w:color w:val="0B0B0B"/>
          <w:szCs w:val="22"/>
          <w:lang w:val="fr-CA"/>
        </w:rPr>
        <w:t xml:space="preserve"> l</w:t>
      </w:r>
      <w:r w:rsidR="00052E95" w:rsidRPr="00950FFB">
        <w:rPr>
          <w:color w:val="0B0B0B"/>
          <w:lang w:val="fr-CA"/>
        </w:rPr>
        <w:t>’</w:t>
      </w:r>
      <w:r w:rsidR="00887E69">
        <w:rPr>
          <w:color w:val="0B0B0B"/>
          <w:szCs w:val="22"/>
          <w:lang w:val="fr-CA"/>
        </w:rPr>
        <w:t>Entité de coordination mondiale</w:t>
      </w:r>
      <w:r w:rsidR="00AE39F6" w:rsidRPr="00950FFB">
        <w:rPr>
          <w:color w:val="0B0B0B"/>
          <w:szCs w:val="22"/>
          <w:lang w:val="fr-CA"/>
        </w:rPr>
        <w:t xml:space="preserve"> d</w:t>
      </w:r>
      <w:r w:rsidR="00052E95" w:rsidRPr="00950FFB">
        <w:rPr>
          <w:color w:val="0B0B0B"/>
          <w:lang w:val="fr-CA"/>
        </w:rPr>
        <w:t>’</w:t>
      </w:r>
      <w:r w:rsidR="00AE39F6" w:rsidRPr="00950FFB">
        <w:rPr>
          <w:color w:val="0B0B0B"/>
          <w:szCs w:val="22"/>
          <w:lang w:val="fr-CA"/>
        </w:rPr>
        <w:t>établir un plan de travail révisé, assorti d</w:t>
      </w:r>
      <w:r w:rsidR="00052E95" w:rsidRPr="00950FFB">
        <w:rPr>
          <w:color w:val="0B0B0B"/>
          <w:lang w:val="fr-CA"/>
        </w:rPr>
        <w:t>’</w:t>
      </w:r>
      <w:r w:rsidR="00AE39F6" w:rsidRPr="00950FFB">
        <w:rPr>
          <w:color w:val="0B0B0B"/>
          <w:szCs w:val="22"/>
          <w:lang w:val="fr-CA"/>
        </w:rPr>
        <w:t>objectifs et de réalisations précis et mesurables, pour examen par la Conférence des Parties à sa dix-septième réunion;</w:t>
      </w:r>
    </w:p>
    <w:p w14:paraId="4EA0AB26" w14:textId="73F9411E" w:rsidR="00C10135" w:rsidRPr="00950FFB" w:rsidRDefault="00C10135" w:rsidP="00C10135">
      <w:pPr>
        <w:pStyle w:val="Para10"/>
        <w:tabs>
          <w:tab w:val="clear" w:pos="1134"/>
          <w:tab w:val="left" w:pos="1701"/>
        </w:tabs>
        <w:ind w:left="540" w:firstLine="594"/>
        <w:rPr>
          <w:strike/>
          <w:lang w:val="fr-CA"/>
        </w:rPr>
      </w:pPr>
      <w:r w:rsidRPr="00950FFB">
        <w:rPr>
          <w:lang w:val="fr-CA"/>
        </w:rPr>
        <w:t>3.</w:t>
      </w:r>
      <w:r w:rsidRPr="00950FFB">
        <w:rPr>
          <w:lang w:val="fr-CA"/>
        </w:rPr>
        <w:tab/>
      </w:r>
      <w:r w:rsidR="00887E69">
        <w:rPr>
          <w:i/>
          <w:color w:val="0B0B0B"/>
          <w:szCs w:val="22"/>
          <w:lang w:val="fr-CA"/>
        </w:rPr>
        <w:t>Prie</w:t>
      </w:r>
      <w:r w:rsidR="00887E69">
        <w:rPr>
          <w:i/>
          <w:color w:val="0B0B0B"/>
          <w:szCs w:val="22"/>
          <w:lang w:val="fr-CA"/>
        </w:rPr>
        <w:t xml:space="preserve"> </w:t>
      </w:r>
      <w:r w:rsidR="004D0771" w:rsidRPr="00950FFB">
        <w:rPr>
          <w:i/>
          <w:color w:val="0B0B0B"/>
          <w:szCs w:val="22"/>
          <w:lang w:val="fr-CA"/>
        </w:rPr>
        <w:t>également</w:t>
      </w:r>
      <w:r w:rsidR="00950FFB">
        <w:rPr>
          <w:i/>
          <w:color w:val="0B0B0B"/>
          <w:szCs w:val="22"/>
          <w:lang w:val="fr-CA"/>
        </w:rPr>
        <w:t xml:space="preserve"> </w:t>
      </w:r>
      <w:r w:rsidR="004D0771" w:rsidRPr="00950FFB">
        <w:rPr>
          <w:color w:val="0B0B0B"/>
          <w:szCs w:val="22"/>
          <w:lang w:val="fr-CA"/>
        </w:rPr>
        <w:t>l</w:t>
      </w:r>
      <w:r w:rsidR="00052E95" w:rsidRPr="00950FFB">
        <w:rPr>
          <w:color w:val="0B0B0B"/>
          <w:lang w:val="fr-CA"/>
        </w:rPr>
        <w:t>’</w:t>
      </w:r>
      <w:r w:rsidR="00887E69">
        <w:rPr>
          <w:color w:val="0B0B0B"/>
          <w:szCs w:val="22"/>
          <w:lang w:val="fr-CA"/>
        </w:rPr>
        <w:t>Entité de coordination mondiale</w:t>
      </w:r>
      <w:r w:rsidR="004D0771" w:rsidRPr="00950FFB">
        <w:rPr>
          <w:color w:val="0B0B0B"/>
          <w:szCs w:val="22"/>
          <w:lang w:val="fr-CA"/>
        </w:rPr>
        <w:t xml:space="preserve"> d</w:t>
      </w:r>
      <w:r w:rsidR="00052E95" w:rsidRPr="00950FFB">
        <w:rPr>
          <w:color w:val="0B0B0B"/>
          <w:lang w:val="fr-CA"/>
        </w:rPr>
        <w:t>’</w:t>
      </w:r>
      <w:r w:rsidR="004D0771" w:rsidRPr="00950FFB">
        <w:rPr>
          <w:color w:val="0B0B0B"/>
          <w:szCs w:val="22"/>
          <w:lang w:val="fr-CA"/>
        </w:rPr>
        <w:t>établir un budget révisé, pour examen par la Conférence des Parties à sa dix-septième réunion dans le cadre de ses délibérations sur les questions budgétaires;</w:t>
      </w:r>
    </w:p>
    <w:p w14:paraId="04D2A541" w14:textId="78640200" w:rsidR="00B13E59" w:rsidRPr="00950FFB" w:rsidRDefault="00C10135">
      <w:pPr>
        <w:pStyle w:val="Para10"/>
        <w:tabs>
          <w:tab w:val="clear" w:pos="1134"/>
          <w:tab w:val="left" w:pos="1701"/>
        </w:tabs>
        <w:ind w:left="540" w:firstLine="594"/>
        <w:rPr>
          <w:lang w:val="fr-CA"/>
        </w:rPr>
      </w:pPr>
      <w:r w:rsidRPr="00950FFB">
        <w:rPr>
          <w:lang w:val="fr-CA"/>
        </w:rPr>
        <w:t>4.</w:t>
      </w:r>
      <w:r w:rsidRPr="00950FFB">
        <w:rPr>
          <w:lang w:val="fr-CA"/>
        </w:rPr>
        <w:tab/>
      </w:r>
      <w:r w:rsidR="004D0771" w:rsidRPr="00950FFB">
        <w:rPr>
          <w:i/>
          <w:color w:val="0B0B0B"/>
          <w:szCs w:val="22"/>
          <w:lang w:val="fr-CA"/>
        </w:rPr>
        <w:t>Recommande que</w:t>
      </w:r>
      <w:r w:rsidR="004D0771" w:rsidRPr="00950FFB">
        <w:rPr>
          <w:color w:val="0B0B0B"/>
          <w:szCs w:val="22"/>
          <w:lang w:val="fr-CA"/>
        </w:rPr>
        <w:t xml:space="preserve">, à sa dix-septième réunion, la Conférence des Parties adopte </w:t>
      </w:r>
      <w:r w:rsidR="00887E69">
        <w:rPr>
          <w:color w:val="0B0B0B"/>
          <w:szCs w:val="22"/>
          <w:lang w:val="fr-CA"/>
        </w:rPr>
        <w:t>l</w:t>
      </w:r>
      <w:r w:rsidR="004D0771" w:rsidRPr="00950FFB">
        <w:rPr>
          <w:color w:val="0B0B0B"/>
          <w:szCs w:val="22"/>
          <w:lang w:val="fr-CA"/>
        </w:rPr>
        <w:t>es éléments d</w:t>
      </w:r>
      <w:r w:rsidR="00887E69">
        <w:rPr>
          <w:color w:val="0B0B0B"/>
          <w:szCs w:val="22"/>
          <w:lang w:val="fr-CA"/>
        </w:rPr>
        <w:t xml:space="preserve">’une </w:t>
      </w:r>
      <w:r w:rsidR="004D0771" w:rsidRPr="00950FFB">
        <w:rPr>
          <w:color w:val="0B0B0B"/>
          <w:szCs w:val="22"/>
          <w:lang w:val="fr-CA"/>
        </w:rPr>
        <w:t xml:space="preserve">décision </w:t>
      </w:r>
      <w:r w:rsidR="00887E69">
        <w:rPr>
          <w:color w:val="0B0B0B"/>
          <w:szCs w:val="22"/>
          <w:lang w:val="fr-CA"/>
        </w:rPr>
        <w:t>libellée comme</w:t>
      </w:r>
      <w:r w:rsidR="004D0771" w:rsidRPr="00950FFB">
        <w:rPr>
          <w:color w:val="0B0B0B"/>
          <w:szCs w:val="22"/>
          <w:lang w:val="fr-CA"/>
        </w:rPr>
        <w:t xml:space="preserve"> suit</w:t>
      </w:r>
      <w:r w:rsidR="004D0771" w:rsidRPr="00950FFB">
        <w:rPr>
          <w:rStyle w:val="FootnoteReference"/>
          <w:lang w:val="fr-CA"/>
        </w:rPr>
        <w:footnoteReference w:id="1"/>
      </w:r>
      <w:r w:rsidR="00887E69">
        <w:rPr>
          <w:color w:val="0B0B0B"/>
          <w:szCs w:val="22"/>
          <w:lang w:val="fr-CA"/>
        </w:rPr>
        <w:t xml:space="preserve"> :</w:t>
      </w:r>
    </w:p>
    <w:p w14:paraId="2D85914C" w14:textId="77777777" w:rsidR="00C10135" w:rsidRPr="00950FFB" w:rsidRDefault="004D0771" w:rsidP="00C10135">
      <w:pPr>
        <w:pStyle w:val="CBDNormalNumber"/>
        <w:tabs>
          <w:tab w:val="clear" w:pos="567"/>
        </w:tabs>
        <w:ind w:left="1134" w:firstLine="567"/>
        <w:rPr>
          <w:i/>
          <w:lang w:val="fr-CA"/>
        </w:rPr>
      </w:pPr>
      <w:r w:rsidRPr="00950FFB">
        <w:rPr>
          <w:rFonts w:eastAsia="Times New Roman"/>
          <w:i/>
          <w:color w:val="0B0B0B"/>
          <w:lang w:val="fr-CA"/>
        </w:rPr>
        <w:t>La Conférence des Parties</w:t>
      </w:r>
    </w:p>
    <w:p w14:paraId="7823EA38" w14:textId="77777777" w:rsidR="00C10135" w:rsidRPr="00950FFB" w:rsidRDefault="00C10135" w:rsidP="00C10135">
      <w:pPr>
        <w:pStyle w:val="CBDH2"/>
        <w:tabs>
          <w:tab w:val="clear" w:pos="567"/>
        </w:tabs>
        <w:spacing w:before="240"/>
        <w:ind w:left="1134" w:firstLine="0"/>
        <w:rPr>
          <w:lang w:val="fr-CA"/>
        </w:rPr>
      </w:pPr>
      <w:r w:rsidRPr="00950FFB">
        <w:rPr>
          <w:lang w:val="fr-CA"/>
        </w:rPr>
        <w:t>I</w:t>
      </w:r>
      <w:r w:rsidRPr="00950FFB">
        <w:rPr>
          <w:lang w:val="fr-CA"/>
        </w:rPr>
        <w:tab/>
      </w:r>
      <w:r w:rsidRPr="00950FFB">
        <w:rPr>
          <w:lang w:val="fr-CA"/>
        </w:rPr>
        <w:br/>
      </w:r>
      <w:r w:rsidR="00FB27AB" w:rsidRPr="00950FFB">
        <w:rPr>
          <w:rFonts w:eastAsia="Times New Roman"/>
          <w:color w:val="0B0B0B"/>
          <w:szCs w:val="24"/>
          <w:lang w:val="fr-CA"/>
        </w:rPr>
        <w:t>Création et renforcement des capacités</w:t>
      </w:r>
    </w:p>
    <w:p w14:paraId="14DD6FD7" w14:textId="2FADA60D" w:rsidR="00C10135" w:rsidRDefault="00C10135" w:rsidP="00C10135">
      <w:pPr>
        <w:pStyle w:val="CBDNormalNoNumber"/>
        <w:tabs>
          <w:tab w:val="clear" w:pos="567"/>
        </w:tabs>
        <w:ind w:left="1134" w:firstLine="567"/>
        <w:rPr>
          <w:rFonts w:eastAsia="Times New Roman"/>
          <w:color w:val="0B0B0B"/>
          <w:lang w:val="fr-CA"/>
        </w:rPr>
      </w:pPr>
      <w:r w:rsidRPr="00950FFB">
        <w:rPr>
          <w:iCs/>
          <w:lang w:val="fr-CA"/>
        </w:rPr>
        <w:t>1.</w:t>
      </w:r>
      <w:r w:rsidRPr="00950FFB">
        <w:rPr>
          <w:iCs/>
          <w:lang w:val="fr-CA"/>
        </w:rPr>
        <w:tab/>
      </w:r>
      <w:r w:rsidR="004D0771" w:rsidRPr="00950FFB">
        <w:rPr>
          <w:rFonts w:eastAsia="Times New Roman"/>
          <w:i/>
          <w:color w:val="0B0B0B"/>
          <w:lang w:val="fr-CA"/>
        </w:rPr>
        <w:t>Prend note</w:t>
      </w:r>
      <w:r w:rsidR="004D0771" w:rsidRPr="00950FFB">
        <w:rPr>
          <w:rFonts w:eastAsia="Times New Roman"/>
          <w:color w:val="0B0B0B"/>
          <w:lang w:val="fr-CA"/>
        </w:rPr>
        <w:t xml:space="preserve"> des résultats de la première réunion du Forum sur la création et le renforcement des capacités en matière de biodiversité, qui s</w:t>
      </w:r>
      <w:r w:rsidR="00052E95" w:rsidRPr="00950FFB">
        <w:rPr>
          <w:rFonts w:eastAsia="Times New Roman"/>
          <w:color w:val="0B0B0B"/>
          <w:lang w:val="fr-CA"/>
        </w:rPr>
        <w:t>’</w:t>
      </w:r>
      <w:r w:rsidR="004D0771" w:rsidRPr="00950FFB">
        <w:rPr>
          <w:rFonts w:eastAsia="Times New Roman"/>
          <w:color w:val="0B0B0B"/>
          <w:lang w:val="fr-CA"/>
        </w:rPr>
        <w:t>est tenue à Cali (Colombie), le 19 octobre 2024</w:t>
      </w:r>
      <w:r w:rsidR="004D0771" w:rsidRPr="00950FFB">
        <w:rPr>
          <w:rStyle w:val="FootnoteReference"/>
          <w:lang w:val="fr-CA"/>
        </w:rPr>
        <w:footnoteReference w:id="2"/>
      </w:r>
      <w:r w:rsidR="000E4208">
        <w:rPr>
          <w:rFonts w:eastAsia="Times New Roman"/>
          <w:color w:val="0B0B0B"/>
          <w:lang w:val="fr-CA"/>
        </w:rPr>
        <w:t>;</w:t>
      </w:r>
    </w:p>
    <w:p w14:paraId="0E184A93" w14:textId="1BF2778B" w:rsidR="00C10135" w:rsidRPr="00950FFB" w:rsidRDefault="00C10135" w:rsidP="00C10135">
      <w:pPr>
        <w:pStyle w:val="CBDNormalNoNumber"/>
        <w:tabs>
          <w:tab w:val="clear" w:pos="567"/>
        </w:tabs>
        <w:ind w:left="1134" w:firstLine="567"/>
        <w:rPr>
          <w:lang w:val="fr-CA"/>
        </w:rPr>
      </w:pPr>
      <w:r w:rsidRPr="00950FFB">
        <w:rPr>
          <w:lang w:val="fr-CA"/>
        </w:rPr>
        <w:t>2.</w:t>
      </w:r>
      <w:r w:rsidR="00372143" w:rsidRPr="00950FFB">
        <w:rPr>
          <w:lang w:val="fr-CA"/>
        </w:rPr>
        <w:tab/>
      </w:r>
      <w:r w:rsidR="004D0771" w:rsidRPr="00950FFB">
        <w:rPr>
          <w:rFonts w:eastAsia="Times New Roman"/>
          <w:i/>
          <w:color w:val="0B0B0B"/>
          <w:lang w:val="fr-CA"/>
        </w:rPr>
        <w:t>Prend également note</w:t>
      </w:r>
      <w:r w:rsidR="004D0771" w:rsidRPr="00950FFB">
        <w:rPr>
          <w:rFonts w:eastAsia="Times New Roman"/>
          <w:color w:val="0B0B0B"/>
          <w:lang w:val="fr-CA"/>
        </w:rPr>
        <w:t xml:space="preserve"> des lacunes et des obstacles</w:t>
      </w:r>
      <w:r w:rsidR="00887E69">
        <w:rPr>
          <w:rFonts w:eastAsia="Times New Roman"/>
          <w:color w:val="0B0B0B"/>
          <w:lang w:val="fr-CA"/>
        </w:rPr>
        <w:t xml:space="preserve"> </w:t>
      </w:r>
      <w:r w:rsidR="004D0771" w:rsidRPr="00950FFB">
        <w:rPr>
          <w:rFonts w:eastAsia="Times New Roman"/>
          <w:color w:val="0B0B0B"/>
          <w:lang w:val="fr-CA"/>
        </w:rPr>
        <w:t>en matière de capacités</w:t>
      </w:r>
      <w:r w:rsidR="00887E69">
        <w:rPr>
          <w:rFonts w:eastAsia="Times New Roman"/>
          <w:color w:val="0B0B0B"/>
          <w:lang w:val="fr-CA"/>
        </w:rPr>
        <w:t>,</w:t>
      </w:r>
      <w:r w:rsidR="004D0771" w:rsidRPr="00950FFB">
        <w:rPr>
          <w:rFonts w:eastAsia="Times New Roman"/>
          <w:color w:val="0B0B0B"/>
          <w:lang w:val="fr-CA"/>
        </w:rPr>
        <w:t xml:space="preserve"> recensés dans le rapport mondial sur les progrès collectifs </w:t>
      </w:r>
      <w:r w:rsidR="00887E69">
        <w:rPr>
          <w:rFonts w:eastAsia="Times New Roman"/>
          <w:color w:val="0B0B0B"/>
          <w:lang w:val="fr-CA"/>
        </w:rPr>
        <w:t>accompli</w:t>
      </w:r>
      <w:r w:rsidR="004D0771" w:rsidRPr="00950FFB">
        <w:rPr>
          <w:rFonts w:eastAsia="Times New Roman"/>
          <w:color w:val="0B0B0B"/>
          <w:lang w:val="fr-CA"/>
        </w:rPr>
        <w:t xml:space="preserve">s dans la mise en œuvre du </w:t>
      </w:r>
      <w:r w:rsidR="004D0771" w:rsidRPr="00950FFB">
        <w:rPr>
          <w:rFonts w:eastAsia="Times New Roman"/>
          <w:color w:val="0B0B0B"/>
          <w:lang w:val="fr-CA"/>
        </w:rPr>
        <w:lastRenderedPageBreak/>
        <w:t>Cadre mondial de la biodiversité de Kunming-Montréal</w:t>
      </w:r>
      <w:r w:rsidR="00887E69" w:rsidRPr="005B6E35">
        <w:rPr>
          <w:rStyle w:val="FootnoteReference"/>
        </w:rPr>
        <w:footnoteReference w:id="3"/>
      </w:r>
      <w:r w:rsidR="004D0771" w:rsidRPr="00950FFB">
        <w:rPr>
          <w:rFonts w:eastAsia="Times New Roman"/>
          <w:color w:val="0B0B0B"/>
          <w:lang w:val="fr-CA"/>
        </w:rPr>
        <w:t>, et souligne qu</w:t>
      </w:r>
      <w:r w:rsidR="00052E95" w:rsidRPr="00950FFB">
        <w:rPr>
          <w:rFonts w:eastAsia="Times New Roman"/>
          <w:color w:val="0B0B0B"/>
          <w:lang w:val="fr-CA"/>
        </w:rPr>
        <w:t>’</w:t>
      </w:r>
      <w:r w:rsidR="004D0771" w:rsidRPr="00950FFB">
        <w:rPr>
          <w:rFonts w:eastAsia="Times New Roman"/>
          <w:color w:val="0B0B0B"/>
          <w:lang w:val="fr-CA"/>
        </w:rPr>
        <w:t>il est urgent de remédier à ces obstacles;</w:t>
      </w:r>
    </w:p>
    <w:p w14:paraId="54F1971C" w14:textId="7B0CC083" w:rsidR="00C10135" w:rsidRPr="00950FFB" w:rsidRDefault="00C10135" w:rsidP="00C10135">
      <w:pPr>
        <w:pStyle w:val="CBDNormalNoNumber"/>
        <w:tabs>
          <w:tab w:val="clear" w:pos="567"/>
        </w:tabs>
        <w:ind w:left="1134" w:firstLine="567"/>
        <w:rPr>
          <w:lang w:val="fr-CA"/>
        </w:rPr>
      </w:pPr>
      <w:r w:rsidRPr="00950FFB">
        <w:rPr>
          <w:iCs/>
          <w:lang w:val="fr-CA"/>
        </w:rPr>
        <w:t>3.</w:t>
      </w:r>
      <w:r w:rsidRPr="00950FFB">
        <w:rPr>
          <w:iCs/>
          <w:lang w:val="fr-CA"/>
        </w:rPr>
        <w:tab/>
      </w:r>
      <w:r w:rsidR="00A9570E" w:rsidRPr="00950FFB">
        <w:rPr>
          <w:rFonts w:eastAsia="Times New Roman"/>
          <w:i/>
          <w:color w:val="0B0B0B"/>
          <w:lang w:val="fr-CA"/>
        </w:rPr>
        <w:t>Invite</w:t>
      </w:r>
      <w:r w:rsidR="00A9570E" w:rsidRPr="00950FFB">
        <w:rPr>
          <w:rFonts w:eastAsia="Times New Roman"/>
          <w:color w:val="0B0B0B"/>
          <w:lang w:val="fr-CA"/>
        </w:rPr>
        <w:t xml:space="preserve"> les Parties, les autres gouvernements, les </w:t>
      </w:r>
      <w:r w:rsidR="00B32F3E">
        <w:rPr>
          <w:rFonts w:eastAsia="Times New Roman"/>
          <w:color w:val="0B0B0B"/>
          <w:lang w:val="fr-CA"/>
        </w:rPr>
        <w:t>autorité</w:t>
      </w:r>
      <w:r w:rsidR="00B32F3E" w:rsidRPr="00950FFB">
        <w:rPr>
          <w:rFonts w:eastAsia="Times New Roman"/>
          <w:color w:val="0B0B0B"/>
          <w:lang w:val="fr-CA"/>
        </w:rPr>
        <w:t xml:space="preserve">s </w:t>
      </w:r>
      <w:r w:rsidR="00A9570E" w:rsidRPr="00950FFB">
        <w:rPr>
          <w:rFonts w:eastAsia="Times New Roman"/>
          <w:color w:val="0B0B0B"/>
          <w:lang w:val="fr-CA"/>
        </w:rPr>
        <w:t>infranationa</w:t>
      </w:r>
      <w:r w:rsidR="00B32F3E">
        <w:rPr>
          <w:rFonts w:eastAsia="Times New Roman"/>
          <w:color w:val="0B0B0B"/>
          <w:lang w:val="fr-CA"/>
        </w:rPr>
        <w:t>les</w:t>
      </w:r>
      <w:r w:rsidR="00A9570E" w:rsidRPr="00950FFB">
        <w:rPr>
          <w:rFonts w:eastAsia="Times New Roman"/>
          <w:color w:val="0B0B0B"/>
          <w:lang w:val="fr-CA"/>
        </w:rPr>
        <w:t xml:space="preserve"> et loca</w:t>
      </w:r>
      <w:r w:rsidR="00B32F3E">
        <w:rPr>
          <w:rFonts w:eastAsia="Times New Roman"/>
          <w:color w:val="0B0B0B"/>
          <w:lang w:val="fr-CA"/>
        </w:rPr>
        <w:t>les</w:t>
      </w:r>
      <w:r w:rsidR="00A9570E" w:rsidRPr="00950FFB">
        <w:rPr>
          <w:rFonts w:eastAsia="Times New Roman"/>
          <w:color w:val="0B0B0B"/>
          <w:lang w:val="fr-CA"/>
        </w:rPr>
        <w:t xml:space="preserve">, les organisations de peuples autochtones et communautés locales, les femmes et les jeunes et </w:t>
      </w:r>
      <w:r w:rsidR="00B32F3E">
        <w:rPr>
          <w:rFonts w:eastAsia="Times New Roman"/>
          <w:color w:val="0B0B0B"/>
          <w:lang w:val="fr-CA"/>
        </w:rPr>
        <w:t xml:space="preserve">toutes </w:t>
      </w:r>
      <w:r w:rsidR="00A9570E" w:rsidRPr="00950FFB">
        <w:rPr>
          <w:rFonts w:eastAsia="Times New Roman"/>
          <w:color w:val="0B0B0B"/>
          <w:lang w:val="fr-CA"/>
        </w:rPr>
        <w:t xml:space="preserve">les </w:t>
      </w:r>
      <w:r w:rsidR="00B32F3E">
        <w:rPr>
          <w:rFonts w:eastAsia="Times New Roman"/>
          <w:color w:val="0B0B0B"/>
          <w:lang w:val="fr-CA"/>
        </w:rPr>
        <w:t xml:space="preserve">autres </w:t>
      </w:r>
      <w:r w:rsidR="00A9570E" w:rsidRPr="00950FFB">
        <w:rPr>
          <w:rFonts w:eastAsia="Times New Roman"/>
          <w:color w:val="0B0B0B"/>
          <w:lang w:val="fr-CA"/>
        </w:rPr>
        <w:t>parties prenante</w:t>
      </w:r>
      <w:r w:rsidR="00B32F3E">
        <w:rPr>
          <w:rFonts w:eastAsia="Times New Roman"/>
          <w:color w:val="0B0B0B"/>
          <w:lang w:val="fr-CA"/>
        </w:rPr>
        <w:t>s</w:t>
      </w:r>
      <w:r w:rsidR="00A9570E" w:rsidRPr="00950FFB">
        <w:rPr>
          <w:rFonts w:eastAsia="Times New Roman"/>
          <w:color w:val="0B0B0B"/>
          <w:lang w:val="fr-CA"/>
        </w:rPr>
        <w:t xml:space="preserve"> à prendre en compte, selon qu</w:t>
      </w:r>
      <w:r w:rsidR="00052E95" w:rsidRPr="00950FFB">
        <w:rPr>
          <w:rFonts w:eastAsia="Times New Roman"/>
          <w:color w:val="0B0B0B"/>
          <w:lang w:val="fr-CA"/>
        </w:rPr>
        <w:t>’</w:t>
      </w:r>
      <w:r w:rsidR="00A9570E" w:rsidRPr="00950FFB">
        <w:rPr>
          <w:rFonts w:eastAsia="Times New Roman"/>
          <w:color w:val="0B0B0B"/>
          <w:lang w:val="fr-CA"/>
        </w:rPr>
        <w:t>il convient, les messages cl</w:t>
      </w:r>
      <w:r w:rsidR="00B32F3E">
        <w:rPr>
          <w:rFonts w:eastAsia="Times New Roman"/>
          <w:color w:val="0B0B0B"/>
          <w:lang w:val="fr-CA"/>
        </w:rPr>
        <w:t>ef</w:t>
      </w:r>
      <w:r w:rsidR="00A9570E" w:rsidRPr="00950FFB">
        <w:rPr>
          <w:rFonts w:eastAsia="Times New Roman"/>
          <w:color w:val="0B0B0B"/>
          <w:lang w:val="fr-CA"/>
        </w:rPr>
        <w:t>s et les recommandations issus du Forum</w:t>
      </w:r>
      <w:r w:rsidR="00A9570E" w:rsidRPr="00950FFB">
        <w:rPr>
          <w:rStyle w:val="FootnoteReference"/>
          <w:lang w:val="fr-CA"/>
        </w:rPr>
        <w:footnoteReference w:id="4"/>
      </w:r>
      <w:r w:rsidR="00887E69">
        <w:rPr>
          <w:rFonts w:eastAsia="Times New Roman"/>
          <w:color w:val="0B0B0B"/>
          <w:lang w:val="fr-CA"/>
        </w:rPr>
        <w:t xml:space="preserve"> </w:t>
      </w:r>
      <w:r w:rsidR="00A9570E" w:rsidRPr="00950FFB">
        <w:rPr>
          <w:rFonts w:eastAsia="Times New Roman"/>
          <w:color w:val="0B0B0B"/>
          <w:lang w:val="fr-CA"/>
        </w:rPr>
        <w:t>lors de la conception et de l</w:t>
      </w:r>
      <w:r w:rsidR="00887E69">
        <w:rPr>
          <w:rFonts w:eastAsia="Times New Roman"/>
          <w:color w:val="0B0B0B"/>
          <w:lang w:val="fr-CA"/>
        </w:rPr>
        <w:t xml:space="preserve">’application </w:t>
      </w:r>
      <w:r w:rsidR="00A9570E" w:rsidRPr="00950FFB">
        <w:rPr>
          <w:rFonts w:eastAsia="Times New Roman"/>
          <w:color w:val="0B0B0B"/>
          <w:lang w:val="fr-CA"/>
        </w:rPr>
        <w:t xml:space="preserve">de </w:t>
      </w:r>
      <w:r w:rsidR="00B32F3E">
        <w:rPr>
          <w:rFonts w:eastAsia="Times New Roman"/>
          <w:color w:val="0B0B0B"/>
          <w:lang w:val="fr-CA"/>
        </w:rPr>
        <w:t>mesures</w:t>
      </w:r>
      <w:r w:rsidR="00EC6F15">
        <w:rPr>
          <w:rFonts w:eastAsia="Times New Roman"/>
          <w:color w:val="0B0B0B"/>
          <w:lang w:val="fr-CA"/>
        </w:rPr>
        <w:t xml:space="preserve"> portant sur la </w:t>
      </w:r>
      <w:r w:rsidR="00A9570E" w:rsidRPr="00950FFB">
        <w:rPr>
          <w:rFonts w:eastAsia="Times New Roman"/>
          <w:color w:val="0B0B0B"/>
          <w:lang w:val="fr-CA"/>
        </w:rPr>
        <w:t xml:space="preserve">création et </w:t>
      </w:r>
      <w:r w:rsidR="00EC6F15">
        <w:rPr>
          <w:rFonts w:eastAsia="Times New Roman"/>
          <w:color w:val="0B0B0B"/>
          <w:lang w:val="fr-CA"/>
        </w:rPr>
        <w:t>le</w:t>
      </w:r>
      <w:r w:rsidR="00A9570E" w:rsidRPr="00950FFB">
        <w:rPr>
          <w:rFonts w:eastAsia="Times New Roman"/>
          <w:color w:val="0B0B0B"/>
          <w:lang w:val="fr-CA"/>
        </w:rPr>
        <w:t xml:space="preserve"> renforcement des capacités, en fonction de</w:t>
      </w:r>
      <w:r w:rsidR="00B32F3E">
        <w:rPr>
          <w:rFonts w:eastAsia="Times New Roman"/>
          <w:color w:val="0B0B0B"/>
          <w:lang w:val="fr-CA"/>
        </w:rPr>
        <w:t>s</w:t>
      </w:r>
      <w:r w:rsidR="00A9570E" w:rsidRPr="00950FFB">
        <w:rPr>
          <w:rFonts w:eastAsia="Times New Roman"/>
          <w:color w:val="0B0B0B"/>
          <w:lang w:val="fr-CA"/>
        </w:rPr>
        <w:t xml:space="preserve"> besoins, de</w:t>
      </w:r>
      <w:r w:rsidR="00B32F3E">
        <w:rPr>
          <w:rFonts w:eastAsia="Times New Roman"/>
          <w:color w:val="0B0B0B"/>
          <w:lang w:val="fr-CA"/>
        </w:rPr>
        <w:t>s</w:t>
      </w:r>
      <w:r w:rsidR="00A9570E" w:rsidRPr="00950FFB">
        <w:rPr>
          <w:rFonts w:eastAsia="Times New Roman"/>
          <w:color w:val="0B0B0B"/>
          <w:lang w:val="fr-CA"/>
        </w:rPr>
        <w:t xml:space="preserve"> circonstances et de</w:t>
      </w:r>
      <w:r w:rsidR="00B32F3E">
        <w:rPr>
          <w:rFonts w:eastAsia="Times New Roman"/>
          <w:color w:val="0B0B0B"/>
          <w:lang w:val="fr-CA"/>
        </w:rPr>
        <w:t>s lois de chaque pays</w:t>
      </w:r>
      <w:r w:rsidR="00A9570E" w:rsidRPr="00950FFB">
        <w:rPr>
          <w:rFonts w:eastAsia="Times New Roman"/>
          <w:color w:val="0B0B0B"/>
          <w:lang w:val="fr-CA"/>
        </w:rPr>
        <w:t>;</w:t>
      </w:r>
    </w:p>
    <w:p w14:paraId="533EDF5E" w14:textId="1D9F3961" w:rsidR="00C10135" w:rsidRPr="00950FFB" w:rsidRDefault="00C10135" w:rsidP="00C10135">
      <w:pPr>
        <w:pStyle w:val="CBDNormalNoNumber"/>
        <w:tabs>
          <w:tab w:val="clear" w:pos="567"/>
        </w:tabs>
        <w:ind w:left="1134" w:firstLine="567"/>
        <w:rPr>
          <w:lang w:val="fr-CA"/>
        </w:rPr>
      </w:pPr>
      <w:r w:rsidRPr="00950FFB">
        <w:rPr>
          <w:iCs/>
          <w:lang w:val="fr-CA"/>
        </w:rPr>
        <w:t>4.</w:t>
      </w:r>
      <w:r w:rsidRPr="00950FFB">
        <w:rPr>
          <w:iCs/>
          <w:lang w:val="fr-CA"/>
        </w:rPr>
        <w:tab/>
      </w:r>
      <w:r w:rsidR="00A9570E" w:rsidRPr="00950FFB">
        <w:rPr>
          <w:rFonts w:eastAsia="Times New Roman"/>
          <w:i/>
          <w:color w:val="0B0B0B"/>
          <w:lang w:val="fr-CA"/>
        </w:rPr>
        <w:t>Invite</w:t>
      </w:r>
      <w:r w:rsidR="00A9570E" w:rsidRPr="00950FFB">
        <w:rPr>
          <w:rFonts w:eastAsia="Times New Roman"/>
          <w:color w:val="0B0B0B"/>
          <w:lang w:val="fr-CA"/>
        </w:rPr>
        <w:t xml:space="preserve"> les centres régionaux et infrarégionaux d</w:t>
      </w:r>
      <w:r w:rsidR="00052E95" w:rsidRPr="00950FFB">
        <w:rPr>
          <w:rFonts w:eastAsia="Times New Roman"/>
          <w:color w:val="0B0B0B"/>
          <w:lang w:val="fr-CA"/>
        </w:rPr>
        <w:t>’</w:t>
      </w:r>
      <w:r w:rsidR="00A9570E" w:rsidRPr="00950FFB">
        <w:rPr>
          <w:rFonts w:eastAsia="Times New Roman"/>
          <w:color w:val="0B0B0B"/>
          <w:lang w:val="fr-CA"/>
        </w:rPr>
        <w:t>appui à la coopération technique et scientifique</w:t>
      </w:r>
      <w:r w:rsidR="00EC6F15">
        <w:rPr>
          <w:rFonts w:eastAsia="Times New Roman"/>
          <w:color w:val="0B0B0B"/>
          <w:lang w:val="fr-CA"/>
        </w:rPr>
        <w:t xml:space="preserve"> et </w:t>
      </w:r>
      <w:r w:rsidR="00A9570E" w:rsidRPr="00950FFB">
        <w:rPr>
          <w:rFonts w:eastAsia="Times New Roman"/>
          <w:color w:val="0B0B0B"/>
          <w:lang w:val="fr-CA"/>
        </w:rPr>
        <w:t xml:space="preserve">les autres instances régionales et organisations compétentes, à organiser, selon </w:t>
      </w:r>
      <w:r w:rsidR="00B32F3E">
        <w:rPr>
          <w:rFonts w:eastAsia="Times New Roman"/>
          <w:color w:val="0B0B0B"/>
          <w:lang w:val="fr-CA"/>
        </w:rPr>
        <w:t>qu’il convient</w:t>
      </w:r>
      <w:r w:rsidR="00A9570E" w:rsidRPr="00950FFB">
        <w:rPr>
          <w:rFonts w:eastAsia="Times New Roman"/>
          <w:color w:val="0B0B0B"/>
          <w:lang w:val="fr-CA"/>
        </w:rPr>
        <w:t>, des forums régionaux consacrés à la création et au renforcement des capacités, avec la participation effective des peuples autochtones et communauté</w:t>
      </w:r>
      <w:r w:rsidR="007D3332" w:rsidRPr="00950FFB">
        <w:rPr>
          <w:rFonts w:eastAsia="Times New Roman"/>
          <w:color w:val="0B0B0B"/>
          <w:lang w:val="fr-CA"/>
        </w:rPr>
        <w:t>s locales, des  femmes et de</w:t>
      </w:r>
      <w:r w:rsidR="008334A0">
        <w:rPr>
          <w:rFonts w:eastAsia="Times New Roman"/>
          <w:color w:val="0B0B0B"/>
          <w:lang w:val="fr-CA"/>
        </w:rPr>
        <w:t>s</w:t>
      </w:r>
      <w:r w:rsidR="00A9570E" w:rsidRPr="00950FFB">
        <w:rPr>
          <w:rFonts w:eastAsia="Times New Roman"/>
          <w:color w:val="0B0B0B"/>
          <w:lang w:val="fr-CA"/>
        </w:rPr>
        <w:t xml:space="preserve"> jeunes et de</w:t>
      </w:r>
      <w:r w:rsidR="00B32F3E">
        <w:rPr>
          <w:rFonts w:eastAsia="Times New Roman"/>
          <w:color w:val="0B0B0B"/>
          <w:lang w:val="fr-CA"/>
        </w:rPr>
        <w:t xml:space="preserve"> toutes le</w:t>
      </w:r>
      <w:r w:rsidR="00A9570E" w:rsidRPr="00950FFB">
        <w:rPr>
          <w:rFonts w:eastAsia="Times New Roman"/>
          <w:color w:val="0B0B0B"/>
          <w:lang w:val="fr-CA"/>
        </w:rPr>
        <w:t xml:space="preserve">s </w:t>
      </w:r>
      <w:r w:rsidR="00B32F3E">
        <w:rPr>
          <w:rFonts w:eastAsia="Times New Roman"/>
          <w:color w:val="0B0B0B"/>
          <w:lang w:val="fr-CA"/>
        </w:rPr>
        <w:t xml:space="preserve">autres </w:t>
      </w:r>
      <w:r w:rsidR="00A9570E" w:rsidRPr="00950FFB">
        <w:rPr>
          <w:rFonts w:eastAsia="Times New Roman"/>
          <w:color w:val="0B0B0B"/>
          <w:lang w:val="fr-CA"/>
        </w:rPr>
        <w:t xml:space="preserve">parties prenantes, </w:t>
      </w:r>
      <w:r w:rsidR="00B32F3E">
        <w:rPr>
          <w:rFonts w:eastAsia="Times New Roman"/>
          <w:color w:val="0B0B0B"/>
          <w:lang w:val="fr-CA"/>
        </w:rPr>
        <w:t xml:space="preserve">en vue </w:t>
      </w:r>
      <w:r w:rsidR="00A9570E" w:rsidRPr="00950FFB">
        <w:rPr>
          <w:rFonts w:eastAsia="Times New Roman"/>
          <w:color w:val="0B0B0B"/>
          <w:lang w:val="fr-CA"/>
        </w:rPr>
        <w:t>de faciliter la coopération régionale, l</w:t>
      </w:r>
      <w:r w:rsidR="00052E95" w:rsidRPr="00950FFB">
        <w:rPr>
          <w:rFonts w:eastAsia="Times New Roman"/>
          <w:color w:val="0B0B0B"/>
          <w:lang w:val="fr-CA"/>
        </w:rPr>
        <w:t>’</w:t>
      </w:r>
      <w:r w:rsidR="00A9570E" w:rsidRPr="00950FFB">
        <w:rPr>
          <w:rFonts w:eastAsia="Times New Roman"/>
          <w:color w:val="0B0B0B"/>
          <w:lang w:val="fr-CA"/>
        </w:rPr>
        <w:t>apprentissage entre pairs, l</w:t>
      </w:r>
      <w:r w:rsidR="00B32F3E">
        <w:rPr>
          <w:rFonts w:eastAsia="Times New Roman"/>
          <w:color w:val="0B0B0B"/>
          <w:lang w:val="fr-CA"/>
        </w:rPr>
        <w:t>’échange de</w:t>
      </w:r>
      <w:r w:rsidR="00EC6F15">
        <w:rPr>
          <w:rFonts w:eastAsia="Times New Roman"/>
          <w:color w:val="0B0B0B"/>
          <w:lang w:val="fr-CA"/>
        </w:rPr>
        <w:t>s</w:t>
      </w:r>
      <w:r w:rsidR="00B32F3E">
        <w:rPr>
          <w:rFonts w:eastAsia="Times New Roman"/>
          <w:color w:val="0B0B0B"/>
          <w:lang w:val="fr-CA"/>
        </w:rPr>
        <w:t xml:space="preserve"> données </w:t>
      </w:r>
      <w:r w:rsidR="00A9570E" w:rsidRPr="00950FFB">
        <w:rPr>
          <w:rFonts w:eastAsia="Times New Roman"/>
          <w:color w:val="0B0B0B"/>
          <w:lang w:val="fr-CA"/>
        </w:rPr>
        <w:t>d</w:t>
      </w:r>
      <w:r w:rsidR="00052E95" w:rsidRPr="00950FFB">
        <w:rPr>
          <w:rFonts w:eastAsia="Times New Roman"/>
          <w:color w:val="0B0B0B"/>
          <w:lang w:val="fr-CA"/>
        </w:rPr>
        <w:t>’</w:t>
      </w:r>
      <w:r w:rsidR="00A9570E" w:rsidRPr="00950FFB">
        <w:rPr>
          <w:rFonts w:eastAsia="Times New Roman"/>
          <w:color w:val="0B0B0B"/>
          <w:lang w:val="fr-CA"/>
        </w:rPr>
        <w:t xml:space="preserve">expérience, </w:t>
      </w:r>
      <w:r w:rsidR="00EC6F15">
        <w:rPr>
          <w:rFonts w:eastAsia="Times New Roman"/>
          <w:color w:val="0B0B0B"/>
          <w:lang w:val="fr-CA"/>
        </w:rPr>
        <w:t>des</w:t>
      </w:r>
      <w:r w:rsidR="00A9570E" w:rsidRPr="00950FFB">
        <w:rPr>
          <w:rFonts w:eastAsia="Times New Roman"/>
          <w:color w:val="0B0B0B"/>
          <w:lang w:val="fr-CA"/>
        </w:rPr>
        <w:t xml:space="preserve"> bonnes pratiques et </w:t>
      </w:r>
      <w:r w:rsidR="00EC6F15">
        <w:rPr>
          <w:rFonts w:eastAsia="Times New Roman"/>
          <w:color w:val="0B0B0B"/>
          <w:lang w:val="fr-CA"/>
        </w:rPr>
        <w:t>d</w:t>
      </w:r>
      <w:r w:rsidR="00B32F3E">
        <w:rPr>
          <w:rFonts w:eastAsia="Times New Roman"/>
          <w:color w:val="0B0B0B"/>
          <w:lang w:val="fr-CA"/>
        </w:rPr>
        <w:t xml:space="preserve">es </w:t>
      </w:r>
      <w:r w:rsidR="00A9570E" w:rsidRPr="00950FFB">
        <w:rPr>
          <w:rFonts w:eastAsia="Times New Roman"/>
          <w:color w:val="0B0B0B"/>
          <w:lang w:val="fr-CA"/>
        </w:rPr>
        <w:t>enseignements tirés en matière de création et de renforcement des capacités, à l</w:t>
      </w:r>
      <w:r w:rsidR="00052E95" w:rsidRPr="00950FFB">
        <w:rPr>
          <w:rFonts w:eastAsia="Times New Roman"/>
          <w:color w:val="0B0B0B"/>
          <w:lang w:val="fr-CA"/>
        </w:rPr>
        <w:t>’</w:t>
      </w:r>
      <w:r w:rsidR="00A9570E" w:rsidRPr="00950FFB">
        <w:rPr>
          <w:rFonts w:eastAsia="Times New Roman"/>
          <w:color w:val="0B0B0B"/>
          <w:lang w:val="fr-CA"/>
        </w:rPr>
        <w:t>appui des stratégies et plans d</w:t>
      </w:r>
      <w:r w:rsidR="00052E95" w:rsidRPr="00950FFB">
        <w:rPr>
          <w:rFonts w:eastAsia="Times New Roman"/>
          <w:color w:val="0B0B0B"/>
          <w:lang w:val="fr-CA"/>
        </w:rPr>
        <w:t>’</w:t>
      </w:r>
      <w:r w:rsidR="00A9570E" w:rsidRPr="00950FFB">
        <w:rPr>
          <w:rFonts w:eastAsia="Times New Roman"/>
          <w:color w:val="0B0B0B"/>
          <w:lang w:val="fr-CA"/>
        </w:rPr>
        <w:t>action nationaux et régionaux pour la biodiversité ainsi que du Cadre mondial de la biodiversité de Kunming-Montréal</w:t>
      </w:r>
      <w:r w:rsidR="00B32F3E">
        <w:rPr>
          <w:rFonts w:eastAsia="Times New Roman"/>
          <w:color w:val="0B0B0B"/>
          <w:lang w:val="fr-CA"/>
        </w:rPr>
        <w:t>;</w:t>
      </w:r>
    </w:p>
    <w:p w14:paraId="2E0BFCF4" w14:textId="69E36172" w:rsidR="00C10135" w:rsidRPr="00950FFB" w:rsidRDefault="00C10135" w:rsidP="00C10135">
      <w:pPr>
        <w:pStyle w:val="CBDNormalNoNumber"/>
        <w:tabs>
          <w:tab w:val="clear" w:pos="567"/>
        </w:tabs>
        <w:ind w:left="1134" w:firstLine="567"/>
        <w:rPr>
          <w:lang w:val="fr-CA"/>
        </w:rPr>
      </w:pPr>
      <w:r w:rsidRPr="00950FFB">
        <w:rPr>
          <w:iCs/>
          <w:lang w:val="fr-CA"/>
        </w:rPr>
        <w:t>5.</w:t>
      </w:r>
      <w:r w:rsidRPr="00950FFB">
        <w:rPr>
          <w:iCs/>
          <w:lang w:val="fr-CA"/>
        </w:rPr>
        <w:tab/>
      </w:r>
      <w:r w:rsidR="007D3332" w:rsidRPr="00950FFB">
        <w:rPr>
          <w:rFonts w:eastAsia="Times New Roman"/>
          <w:i/>
          <w:color w:val="0B0B0B"/>
          <w:lang w:val="fr-CA"/>
        </w:rPr>
        <w:t xml:space="preserve">Prend </w:t>
      </w:r>
      <w:r w:rsidR="00B32F3E">
        <w:rPr>
          <w:rFonts w:eastAsia="Times New Roman"/>
          <w:i/>
          <w:color w:val="0B0B0B"/>
          <w:lang w:val="fr-CA"/>
        </w:rPr>
        <w:t>acte</w:t>
      </w:r>
      <w:r w:rsidR="007D3332" w:rsidRPr="00950FFB">
        <w:rPr>
          <w:rFonts w:eastAsia="Times New Roman"/>
          <w:color w:val="0B0B0B"/>
          <w:lang w:val="fr-CA"/>
        </w:rPr>
        <w:t xml:space="preserve"> du rapport d</w:t>
      </w:r>
      <w:r w:rsidR="00052E95" w:rsidRPr="00950FFB">
        <w:rPr>
          <w:rFonts w:eastAsia="Times New Roman"/>
          <w:color w:val="0B0B0B"/>
          <w:lang w:val="fr-CA"/>
        </w:rPr>
        <w:t>’</w:t>
      </w:r>
      <w:r w:rsidR="007D3332" w:rsidRPr="00950FFB">
        <w:rPr>
          <w:rFonts w:eastAsia="Times New Roman"/>
          <w:color w:val="0B0B0B"/>
          <w:lang w:val="fr-CA"/>
        </w:rPr>
        <w:t>étape</w:t>
      </w:r>
      <w:r w:rsidR="007D3332" w:rsidRPr="00950FFB">
        <w:rPr>
          <w:rStyle w:val="FootnoteReference"/>
          <w:lang w:val="fr-CA"/>
        </w:rPr>
        <w:footnoteReference w:id="5"/>
      </w:r>
      <w:r w:rsidR="00EC6F15">
        <w:rPr>
          <w:rFonts w:eastAsia="Times New Roman"/>
          <w:color w:val="0B0B0B"/>
          <w:lang w:val="fr-CA"/>
        </w:rPr>
        <w:t xml:space="preserve"> </w:t>
      </w:r>
      <w:r w:rsidR="007D3332" w:rsidRPr="00950FFB">
        <w:rPr>
          <w:rFonts w:eastAsia="Times New Roman"/>
          <w:color w:val="0B0B0B"/>
          <w:lang w:val="fr-CA"/>
        </w:rPr>
        <w:t>sur la mise en œuvre du cadre stratégique à long terme pour la création et le renforcement des capacités</w:t>
      </w:r>
      <w:r w:rsidR="007D3332" w:rsidRPr="00950FFB">
        <w:rPr>
          <w:rStyle w:val="FootnoteReference"/>
          <w:lang w:val="fr-CA"/>
        </w:rPr>
        <w:footnoteReference w:id="6"/>
      </w:r>
      <w:r w:rsidR="00B32F3E">
        <w:rPr>
          <w:rFonts w:eastAsia="Times New Roman"/>
          <w:color w:val="0B0B0B"/>
          <w:lang w:val="fr-CA"/>
        </w:rPr>
        <w:t>;</w:t>
      </w:r>
    </w:p>
    <w:p w14:paraId="1CF3F462" w14:textId="5D406D4A" w:rsidR="00C10135" w:rsidRPr="00950FFB" w:rsidRDefault="00C10135" w:rsidP="00B302B2">
      <w:pPr>
        <w:pStyle w:val="CBDNormalNoNumber"/>
        <w:tabs>
          <w:tab w:val="clear" w:pos="567"/>
        </w:tabs>
        <w:ind w:left="1134" w:firstLine="567"/>
        <w:rPr>
          <w:lang w:val="fr-CA"/>
        </w:rPr>
      </w:pPr>
      <w:r w:rsidRPr="00950FFB">
        <w:rPr>
          <w:iCs/>
          <w:lang w:val="fr-CA"/>
        </w:rPr>
        <w:t>6.</w:t>
      </w:r>
      <w:r w:rsidRPr="00950FFB">
        <w:rPr>
          <w:iCs/>
          <w:lang w:val="fr-CA"/>
        </w:rPr>
        <w:tab/>
      </w:r>
      <w:r w:rsidR="007D3332" w:rsidRPr="00950FFB">
        <w:rPr>
          <w:rFonts w:eastAsia="Times New Roman"/>
          <w:i/>
          <w:color w:val="0B0B0B"/>
          <w:lang w:val="fr-CA"/>
        </w:rPr>
        <w:t>Invite</w:t>
      </w:r>
      <w:r w:rsidR="007D3332" w:rsidRPr="00950FFB">
        <w:rPr>
          <w:rFonts w:eastAsia="Times New Roman"/>
          <w:color w:val="0B0B0B"/>
          <w:lang w:val="fr-CA"/>
        </w:rPr>
        <w:t xml:space="preserve"> les Parties, les autres gouvernements, les </w:t>
      </w:r>
      <w:r w:rsidR="00B32F3E">
        <w:rPr>
          <w:rFonts w:eastAsia="Times New Roman"/>
          <w:color w:val="0B0B0B"/>
          <w:lang w:val="fr-CA"/>
        </w:rPr>
        <w:t>autorités</w:t>
      </w:r>
      <w:r w:rsidR="00B32F3E" w:rsidRPr="00950FFB">
        <w:rPr>
          <w:rFonts w:eastAsia="Times New Roman"/>
          <w:color w:val="0B0B0B"/>
          <w:lang w:val="fr-CA"/>
        </w:rPr>
        <w:t xml:space="preserve"> </w:t>
      </w:r>
      <w:r w:rsidR="007D3332" w:rsidRPr="00950FFB">
        <w:rPr>
          <w:rFonts w:eastAsia="Times New Roman"/>
          <w:color w:val="0B0B0B"/>
          <w:lang w:val="fr-CA"/>
        </w:rPr>
        <w:t>infranationa</w:t>
      </w:r>
      <w:r w:rsidR="00B32F3E">
        <w:rPr>
          <w:rFonts w:eastAsia="Times New Roman"/>
          <w:color w:val="0B0B0B"/>
          <w:lang w:val="fr-CA"/>
        </w:rPr>
        <w:t>les</w:t>
      </w:r>
      <w:r w:rsidR="007D3332" w:rsidRPr="00950FFB">
        <w:rPr>
          <w:rFonts w:eastAsia="Times New Roman"/>
          <w:color w:val="0B0B0B"/>
          <w:lang w:val="fr-CA"/>
        </w:rPr>
        <w:t xml:space="preserve"> et loca</w:t>
      </w:r>
      <w:r w:rsidR="00B32F3E">
        <w:rPr>
          <w:rFonts w:eastAsia="Times New Roman"/>
          <w:color w:val="0B0B0B"/>
          <w:lang w:val="fr-CA"/>
        </w:rPr>
        <w:t>les</w:t>
      </w:r>
      <w:r w:rsidR="007D3332" w:rsidRPr="00950FFB">
        <w:rPr>
          <w:rFonts w:eastAsia="Times New Roman"/>
          <w:color w:val="0B0B0B"/>
          <w:lang w:val="fr-CA"/>
        </w:rPr>
        <w:t xml:space="preserve">, les organisations de peuples autochtones et communautés locales, les femmes et les jeunes et </w:t>
      </w:r>
      <w:r w:rsidR="00B32F3E">
        <w:rPr>
          <w:rFonts w:eastAsia="Times New Roman"/>
          <w:color w:val="0B0B0B"/>
          <w:lang w:val="fr-CA"/>
        </w:rPr>
        <w:t xml:space="preserve">toutes </w:t>
      </w:r>
      <w:r w:rsidR="007D3332" w:rsidRPr="00950FFB">
        <w:rPr>
          <w:rFonts w:eastAsia="Times New Roman"/>
          <w:color w:val="0B0B0B"/>
          <w:lang w:val="fr-CA"/>
        </w:rPr>
        <w:t xml:space="preserve">les </w:t>
      </w:r>
      <w:r w:rsidR="00B32F3E">
        <w:rPr>
          <w:rFonts w:eastAsia="Times New Roman"/>
          <w:color w:val="0B0B0B"/>
          <w:lang w:val="fr-CA"/>
        </w:rPr>
        <w:t xml:space="preserve">autres </w:t>
      </w:r>
      <w:r w:rsidR="007D3332" w:rsidRPr="00950FFB">
        <w:rPr>
          <w:rFonts w:eastAsia="Times New Roman"/>
          <w:color w:val="0B0B0B"/>
          <w:lang w:val="fr-CA"/>
        </w:rPr>
        <w:t xml:space="preserve">parties prenantes à partager les </w:t>
      </w:r>
      <w:r w:rsidR="008334A0">
        <w:rPr>
          <w:rFonts w:eastAsia="Times New Roman"/>
          <w:color w:val="0B0B0B"/>
          <w:lang w:val="fr-CA"/>
        </w:rPr>
        <w:t>données d’</w:t>
      </w:r>
      <w:r w:rsidR="007D3332" w:rsidRPr="00950FFB">
        <w:rPr>
          <w:rFonts w:eastAsia="Times New Roman"/>
          <w:color w:val="0B0B0B"/>
          <w:lang w:val="fr-CA"/>
        </w:rPr>
        <w:t xml:space="preserve">expérience et les enseignements tirés de la conception et de la mise en </w:t>
      </w:r>
      <w:r w:rsidR="00922E72">
        <w:rPr>
          <w:rFonts w:eastAsia="Times New Roman"/>
          <w:color w:val="0B0B0B"/>
          <w:lang w:val="fr-CA"/>
        </w:rPr>
        <w:t>place</w:t>
      </w:r>
      <w:r w:rsidR="007D3332" w:rsidRPr="00950FFB">
        <w:rPr>
          <w:rFonts w:eastAsia="Times New Roman"/>
          <w:color w:val="0B0B0B"/>
          <w:lang w:val="fr-CA"/>
        </w:rPr>
        <w:t xml:space="preserve"> d</w:t>
      </w:r>
      <w:r w:rsidR="00052E95" w:rsidRPr="00950FFB">
        <w:rPr>
          <w:rFonts w:eastAsia="Times New Roman"/>
          <w:color w:val="0B0B0B"/>
          <w:lang w:val="fr-CA"/>
        </w:rPr>
        <w:t>’</w:t>
      </w:r>
      <w:r w:rsidR="007D3332" w:rsidRPr="00950FFB">
        <w:rPr>
          <w:rFonts w:eastAsia="Times New Roman"/>
          <w:color w:val="0B0B0B"/>
          <w:lang w:val="fr-CA"/>
        </w:rPr>
        <w:t xml:space="preserve">initiatives et de programmes de création et de renforcement des capacités </w:t>
      </w:r>
      <w:r w:rsidR="000A3FCC">
        <w:rPr>
          <w:rFonts w:eastAsia="Times New Roman"/>
          <w:color w:val="0B0B0B"/>
          <w:lang w:val="fr-CA"/>
        </w:rPr>
        <w:t>par l’application des</w:t>
      </w:r>
      <w:r w:rsidR="007D3332" w:rsidRPr="00950FFB">
        <w:rPr>
          <w:rFonts w:eastAsia="Times New Roman"/>
          <w:color w:val="0B0B0B"/>
          <w:lang w:val="fr-CA"/>
        </w:rPr>
        <w:t xml:space="preserve"> </w:t>
      </w:r>
      <w:r w:rsidR="000A3FCC">
        <w:rPr>
          <w:rFonts w:eastAsia="Times New Roman"/>
          <w:color w:val="0B0B0B"/>
          <w:lang w:val="fr-CA"/>
        </w:rPr>
        <w:t>directive</w:t>
      </w:r>
      <w:r w:rsidR="000A3FCC" w:rsidRPr="00950FFB">
        <w:rPr>
          <w:rFonts w:eastAsia="Times New Roman"/>
          <w:color w:val="0B0B0B"/>
          <w:lang w:val="fr-CA"/>
        </w:rPr>
        <w:t xml:space="preserve">s </w:t>
      </w:r>
      <w:r w:rsidR="007D3332" w:rsidRPr="00950FFB">
        <w:rPr>
          <w:rFonts w:eastAsia="Times New Roman"/>
          <w:color w:val="0B0B0B"/>
          <w:lang w:val="fr-CA"/>
        </w:rPr>
        <w:t xml:space="preserve">fournies dans le cadre stratégique à long terme, </w:t>
      </w:r>
      <w:r w:rsidR="008334A0">
        <w:rPr>
          <w:rFonts w:eastAsia="Times New Roman"/>
          <w:color w:val="0B0B0B"/>
          <w:lang w:val="fr-CA"/>
        </w:rPr>
        <w:t>à l’aide</w:t>
      </w:r>
      <w:r w:rsidR="007D3332" w:rsidRPr="00950FFB">
        <w:rPr>
          <w:rFonts w:eastAsia="Times New Roman"/>
          <w:color w:val="0B0B0B"/>
          <w:lang w:val="fr-CA"/>
        </w:rPr>
        <w:t xml:space="preserve"> du portail central du Centre d</w:t>
      </w:r>
      <w:r w:rsidR="00052E95" w:rsidRPr="00950FFB">
        <w:rPr>
          <w:rFonts w:eastAsia="Times New Roman"/>
          <w:color w:val="0B0B0B"/>
          <w:lang w:val="fr-CA"/>
        </w:rPr>
        <w:t>’</w:t>
      </w:r>
      <w:r w:rsidR="007D3332" w:rsidRPr="00950FFB">
        <w:rPr>
          <w:rFonts w:eastAsia="Times New Roman"/>
          <w:color w:val="0B0B0B"/>
          <w:lang w:val="fr-CA"/>
        </w:rPr>
        <w:t>échange d</w:t>
      </w:r>
      <w:r w:rsidR="00052E95" w:rsidRPr="00950FFB">
        <w:rPr>
          <w:rFonts w:eastAsia="Times New Roman"/>
          <w:color w:val="0B0B0B"/>
          <w:lang w:val="fr-CA"/>
        </w:rPr>
        <w:t>’</w:t>
      </w:r>
      <w:r w:rsidR="007D3332" w:rsidRPr="00950FFB">
        <w:rPr>
          <w:rFonts w:eastAsia="Times New Roman"/>
          <w:color w:val="0B0B0B"/>
          <w:lang w:val="fr-CA"/>
        </w:rPr>
        <w:t xml:space="preserve">informations, </w:t>
      </w:r>
      <w:r w:rsidR="008334A0">
        <w:rPr>
          <w:rFonts w:eastAsia="Times New Roman"/>
          <w:color w:val="0B0B0B"/>
          <w:lang w:val="fr-CA"/>
        </w:rPr>
        <w:t>dans le respect de</w:t>
      </w:r>
      <w:r w:rsidR="007D3332" w:rsidRPr="00950FFB">
        <w:rPr>
          <w:rFonts w:eastAsia="Times New Roman"/>
          <w:color w:val="0B0B0B"/>
          <w:lang w:val="fr-CA"/>
        </w:rPr>
        <w:t xml:space="preserve"> la législation nationale, selon qu</w:t>
      </w:r>
      <w:r w:rsidR="00052E95" w:rsidRPr="00950FFB">
        <w:rPr>
          <w:rFonts w:eastAsia="Times New Roman"/>
          <w:color w:val="0B0B0B"/>
          <w:lang w:val="fr-CA"/>
        </w:rPr>
        <w:t>’</w:t>
      </w:r>
      <w:r w:rsidR="007D3332" w:rsidRPr="00950FFB">
        <w:rPr>
          <w:rFonts w:eastAsia="Times New Roman"/>
          <w:color w:val="0B0B0B"/>
          <w:lang w:val="fr-CA"/>
        </w:rPr>
        <w:t>il convient;</w:t>
      </w:r>
    </w:p>
    <w:p w14:paraId="55F321FA" w14:textId="5816373A" w:rsidR="00C10135" w:rsidRPr="00950FFB" w:rsidRDefault="00C10135" w:rsidP="009B4BA1">
      <w:pPr>
        <w:pStyle w:val="CBDNormalNoNumber"/>
        <w:tabs>
          <w:tab w:val="clear" w:pos="567"/>
        </w:tabs>
        <w:ind w:left="1134" w:firstLine="567"/>
        <w:rPr>
          <w:lang w:val="fr-CA"/>
        </w:rPr>
      </w:pPr>
      <w:r w:rsidRPr="00950FFB">
        <w:rPr>
          <w:lang w:val="fr-CA"/>
        </w:rPr>
        <w:t>7</w:t>
      </w:r>
      <w:r w:rsidR="003B5E2A" w:rsidRPr="00950FFB">
        <w:rPr>
          <w:lang w:val="fr-CA"/>
        </w:rPr>
        <w:t>.</w:t>
      </w:r>
      <w:r w:rsidR="00B32F3E">
        <w:rPr>
          <w:lang w:val="fr-CA"/>
        </w:rPr>
        <w:t xml:space="preserve"> </w:t>
      </w:r>
      <w:r w:rsidR="00D0548C" w:rsidRPr="00950FFB">
        <w:rPr>
          <w:rFonts w:eastAsia="Times New Roman"/>
          <w:i/>
          <w:color w:val="0B0B0B"/>
          <w:lang w:val="fr-CA"/>
        </w:rPr>
        <w:t>Exhorte</w:t>
      </w:r>
      <w:r w:rsidR="00D0548C" w:rsidRPr="00950FFB">
        <w:rPr>
          <w:rFonts w:eastAsia="Times New Roman"/>
          <w:color w:val="0B0B0B"/>
          <w:lang w:val="fr-CA"/>
        </w:rPr>
        <w:t xml:space="preserve"> les Parties, conformément aux articles 20 et 21</w:t>
      </w:r>
      <w:r w:rsidR="000A3FCC">
        <w:rPr>
          <w:rFonts w:eastAsia="Times New Roman"/>
          <w:color w:val="0B0B0B"/>
          <w:lang w:val="fr-CA"/>
        </w:rPr>
        <w:t xml:space="preserve"> de la Convention sur la diversité biologique</w:t>
      </w:r>
      <w:r w:rsidR="008334A0" w:rsidRPr="005B6E35">
        <w:rPr>
          <w:rStyle w:val="FootnoteReference"/>
        </w:rPr>
        <w:footnoteReference w:id="7"/>
      </w:r>
      <w:r w:rsidR="00D0548C" w:rsidRPr="00950FFB">
        <w:rPr>
          <w:rFonts w:eastAsia="Times New Roman"/>
          <w:color w:val="0B0B0B"/>
          <w:lang w:val="fr-CA"/>
        </w:rPr>
        <w:t xml:space="preserve">, et </w:t>
      </w:r>
      <w:r w:rsidR="00D0548C" w:rsidRPr="00950FFB">
        <w:rPr>
          <w:rFonts w:eastAsia="Times New Roman"/>
          <w:i/>
          <w:color w:val="0B0B0B"/>
          <w:lang w:val="fr-CA"/>
        </w:rPr>
        <w:t>invite</w:t>
      </w:r>
      <w:r w:rsidR="00D0548C" w:rsidRPr="00950FFB">
        <w:rPr>
          <w:rFonts w:eastAsia="Times New Roman"/>
          <w:color w:val="0B0B0B"/>
          <w:lang w:val="fr-CA"/>
        </w:rPr>
        <w:t xml:space="preserve"> les autres gouvernements et les organisations compétentes à fournir un soutien financier et technique aux activités de création et de renforcement des capacités en matière de biodiversité </w:t>
      </w:r>
      <w:r w:rsidR="000A3FCC">
        <w:rPr>
          <w:rFonts w:eastAsia="Times New Roman"/>
          <w:color w:val="0B0B0B"/>
          <w:lang w:val="fr-CA"/>
        </w:rPr>
        <w:t>par l’application des directives</w:t>
      </w:r>
      <w:r w:rsidR="000A3FCC" w:rsidRPr="00950FFB">
        <w:rPr>
          <w:rFonts w:eastAsia="Times New Roman"/>
          <w:color w:val="0B0B0B"/>
          <w:lang w:val="fr-CA"/>
        </w:rPr>
        <w:t xml:space="preserve"> </w:t>
      </w:r>
      <w:r w:rsidR="00D0548C" w:rsidRPr="00950FFB">
        <w:rPr>
          <w:rFonts w:eastAsia="Times New Roman"/>
          <w:color w:val="0B0B0B"/>
          <w:lang w:val="fr-CA"/>
        </w:rPr>
        <w:t xml:space="preserve">fournies dans le cadre stratégique à long terme, en tenant compte de la situation particulière des Parties qui sont des pays en développement, </w:t>
      </w:r>
      <w:r w:rsidR="008334A0">
        <w:rPr>
          <w:rFonts w:eastAsia="Times New Roman"/>
          <w:color w:val="0B0B0B"/>
          <w:lang w:val="fr-CA"/>
        </w:rPr>
        <w:t>notamment d</w:t>
      </w:r>
      <w:r w:rsidR="000A3FCC">
        <w:rPr>
          <w:rFonts w:eastAsia="Times New Roman"/>
          <w:color w:val="0B0B0B"/>
          <w:lang w:val="fr-CA"/>
        </w:rPr>
        <w:t xml:space="preserve">es </w:t>
      </w:r>
      <w:r w:rsidR="00D0548C" w:rsidRPr="00950FFB">
        <w:rPr>
          <w:rFonts w:eastAsia="Times New Roman"/>
          <w:color w:val="0B0B0B"/>
          <w:lang w:val="fr-CA"/>
        </w:rPr>
        <w:t>moins avancés</w:t>
      </w:r>
      <w:r w:rsidR="000A3FCC">
        <w:rPr>
          <w:rFonts w:eastAsia="Times New Roman"/>
          <w:color w:val="0B0B0B"/>
          <w:lang w:val="fr-CA"/>
        </w:rPr>
        <w:t xml:space="preserve"> d’entre </w:t>
      </w:r>
      <w:r w:rsidR="001D0E67">
        <w:rPr>
          <w:rFonts w:eastAsia="Times New Roman"/>
          <w:color w:val="0B0B0B"/>
          <w:lang w:val="fr-CA"/>
        </w:rPr>
        <w:t>eux</w:t>
      </w:r>
      <w:r w:rsidR="00D0548C" w:rsidRPr="00950FFB">
        <w:rPr>
          <w:rFonts w:eastAsia="Times New Roman"/>
          <w:color w:val="0B0B0B"/>
          <w:lang w:val="fr-CA"/>
        </w:rPr>
        <w:t xml:space="preserve"> et </w:t>
      </w:r>
      <w:r w:rsidR="008334A0">
        <w:rPr>
          <w:rFonts w:eastAsia="Times New Roman"/>
          <w:color w:val="0B0B0B"/>
          <w:lang w:val="fr-CA"/>
        </w:rPr>
        <w:t>d</w:t>
      </w:r>
      <w:r w:rsidR="00D0548C" w:rsidRPr="00950FFB">
        <w:rPr>
          <w:rFonts w:eastAsia="Times New Roman"/>
          <w:color w:val="0B0B0B"/>
          <w:lang w:val="fr-CA"/>
        </w:rPr>
        <w:t>es petits États insulaires en développement, ainsi que des Parties dont l</w:t>
      </w:r>
      <w:r w:rsidR="00052E95" w:rsidRPr="00950FFB">
        <w:rPr>
          <w:rFonts w:eastAsia="Times New Roman"/>
          <w:color w:val="0B0B0B"/>
          <w:lang w:val="fr-CA"/>
        </w:rPr>
        <w:t>’</w:t>
      </w:r>
      <w:r w:rsidR="00D0548C" w:rsidRPr="00950FFB">
        <w:rPr>
          <w:rFonts w:eastAsia="Times New Roman"/>
          <w:color w:val="0B0B0B"/>
          <w:lang w:val="fr-CA"/>
        </w:rPr>
        <w:t>économie est en transition, conformément aux besoins prioritaires recensés dans les stratégies et plans d</w:t>
      </w:r>
      <w:r w:rsidR="00052E95" w:rsidRPr="00950FFB">
        <w:rPr>
          <w:rFonts w:eastAsia="Times New Roman"/>
          <w:color w:val="0B0B0B"/>
          <w:lang w:val="fr-CA"/>
        </w:rPr>
        <w:t>’</w:t>
      </w:r>
      <w:r w:rsidR="00D0548C" w:rsidRPr="00950FFB">
        <w:rPr>
          <w:rFonts w:eastAsia="Times New Roman"/>
          <w:color w:val="0B0B0B"/>
          <w:lang w:val="fr-CA"/>
        </w:rPr>
        <w:t>action nationaux pour la biodiversité et les stratégies nationales de création et de renforcement des capacités;</w:t>
      </w:r>
    </w:p>
    <w:p w14:paraId="6B6B4D82" w14:textId="4B4E1E7B" w:rsidR="00C10135" w:rsidRPr="00950FFB" w:rsidRDefault="00C10135" w:rsidP="00C10135">
      <w:pPr>
        <w:pStyle w:val="CBDNormalNoNumber"/>
        <w:tabs>
          <w:tab w:val="clear" w:pos="567"/>
        </w:tabs>
        <w:ind w:left="1134" w:firstLine="567"/>
        <w:rPr>
          <w:lang w:val="fr-CA"/>
        </w:rPr>
      </w:pPr>
      <w:r w:rsidRPr="00950FFB">
        <w:rPr>
          <w:iCs/>
          <w:lang w:val="fr-CA"/>
        </w:rPr>
        <w:t>8.</w:t>
      </w:r>
      <w:r w:rsidRPr="00950FFB">
        <w:rPr>
          <w:iCs/>
          <w:lang w:val="fr-CA"/>
        </w:rPr>
        <w:tab/>
      </w:r>
      <w:r w:rsidR="00D0548C" w:rsidRPr="00950FFB">
        <w:rPr>
          <w:i/>
          <w:lang w:val="fr-CA"/>
        </w:rPr>
        <w:t>Demande</w:t>
      </w:r>
      <w:r w:rsidR="00D0548C" w:rsidRPr="00950FFB">
        <w:rPr>
          <w:lang w:val="fr-CA"/>
        </w:rPr>
        <w:t xml:space="preserve"> aux centres d</w:t>
      </w:r>
      <w:r w:rsidR="00052E95" w:rsidRPr="00950FFB">
        <w:rPr>
          <w:lang w:val="fr-CA"/>
        </w:rPr>
        <w:t>’</w:t>
      </w:r>
      <w:r w:rsidR="00D0548C" w:rsidRPr="00950FFB">
        <w:rPr>
          <w:lang w:val="fr-CA"/>
        </w:rPr>
        <w:t>appui</w:t>
      </w:r>
      <w:r w:rsidR="001D0E67">
        <w:rPr>
          <w:lang w:val="fr-CA"/>
        </w:rPr>
        <w:t xml:space="preserve"> à la coopération technique et scientifique</w:t>
      </w:r>
      <w:r w:rsidR="00D0548C" w:rsidRPr="00950FFB">
        <w:rPr>
          <w:lang w:val="fr-CA"/>
        </w:rPr>
        <w:t>, sous réserve de la disponibilité des ressources, de concevoir et d</w:t>
      </w:r>
      <w:r w:rsidR="001D0E67">
        <w:rPr>
          <w:lang w:val="fr-CA"/>
        </w:rPr>
        <w:t xml:space="preserve">’exécuter </w:t>
      </w:r>
      <w:r w:rsidR="00D0548C" w:rsidRPr="00950FFB">
        <w:rPr>
          <w:lang w:val="fr-CA"/>
        </w:rPr>
        <w:t xml:space="preserve">des activités de création et de renforcement des capacités </w:t>
      </w:r>
      <w:r w:rsidR="001D0E67">
        <w:rPr>
          <w:lang w:val="fr-CA"/>
        </w:rPr>
        <w:t>par l’application des directives</w:t>
      </w:r>
      <w:r w:rsidR="00D0548C" w:rsidRPr="00950FFB">
        <w:rPr>
          <w:lang w:val="fr-CA"/>
        </w:rPr>
        <w:t xml:space="preserve"> fournies dans le cadre stratégique à long terme, en particulier le renforcement de la coopération régionale, les échanges d</w:t>
      </w:r>
      <w:r w:rsidR="001D0E67">
        <w:rPr>
          <w:lang w:val="fr-CA"/>
        </w:rPr>
        <w:t>e données d</w:t>
      </w:r>
      <w:r w:rsidR="00052E95" w:rsidRPr="00950FFB">
        <w:rPr>
          <w:lang w:val="fr-CA"/>
        </w:rPr>
        <w:t>’</w:t>
      </w:r>
      <w:r w:rsidR="00D0548C" w:rsidRPr="00950FFB">
        <w:rPr>
          <w:lang w:val="fr-CA"/>
        </w:rPr>
        <w:t>expérience et l</w:t>
      </w:r>
      <w:r w:rsidR="00052E95" w:rsidRPr="00950FFB">
        <w:rPr>
          <w:lang w:val="fr-CA"/>
        </w:rPr>
        <w:t>’</w:t>
      </w:r>
      <w:r w:rsidR="00D0548C" w:rsidRPr="00950FFB">
        <w:rPr>
          <w:lang w:val="fr-CA"/>
        </w:rPr>
        <w:t xml:space="preserve">apprentissage entre pairs, et </w:t>
      </w:r>
      <w:r w:rsidR="00D0548C" w:rsidRPr="00950FFB">
        <w:rPr>
          <w:i/>
          <w:lang w:val="fr-CA"/>
        </w:rPr>
        <w:t>invite</w:t>
      </w:r>
      <w:r w:rsidR="00D0548C" w:rsidRPr="00950FFB">
        <w:rPr>
          <w:lang w:val="fr-CA"/>
        </w:rPr>
        <w:t xml:space="preserve"> les organisations compétentes, conformément aux demandes des Parties, à faire de même;</w:t>
      </w:r>
    </w:p>
    <w:p w14:paraId="0E895E54" w14:textId="77777777" w:rsidR="00C10135" w:rsidRPr="00950FFB" w:rsidRDefault="00C10135" w:rsidP="00C10135">
      <w:pPr>
        <w:pStyle w:val="CBDNormalNoNumber"/>
        <w:tabs>
          <w:tab w:val="clear" w:pos="567"/>
        </w:tabs>
        <w:ind w:left="1134" w:firstLine="567"/>
        <w:rPr>
          <w:lang w:val="fr-CA"/>
        </w:rPr>
      </w:pPr>
      <w:r w:rsidRPr="00950FFB">
        <w:rPr>
          <w:iCs/>
          <w:lang w:val="fr-CA"/>
        </w:rPr>
        <w:t>9.</w:t>
      </w:r>
      <w:r w:rsidRPr="00950FFB">
        <w:rPr>
          <w:iCs/>
          <w:lang w:val="fr-CA"/>
        </w:rPr>
        <w:tab/>
      </w:r>
      <w:r w:rsidR="00D0548C" w:rsidRPr="00950FFB">
        <w:rPr>
          <w:rFonts w:eastAsia="Times New Roman"/>
          <w:i/>
          <w:lang w:val="fr-CA"/>
        </w:rPr>
        <w:t>Prie</w:t>
      </w:r>
      <w:r w:rsidR="00D0548C" w:rsidRPr="00950FFB">
        <w:rPr>
          <w:rFonts w:eastAsia="Times New Roman"/>
          <w:lang w:val="fr-CA"/>
        </w:rPr>
        <w:t xml:space="preserve"> la Secrétaire exécutive, sous réserve de la disponibilité des ressources :</w:t>
      </w:r>
    </w:p>
    <w:p w14:paraId="46F477C9" w14:textId="386E492B" w:rsidR="00C10135" w:rsidRPr="00950FFB" w:rsidRDefault="00C10135" w:rsidP="00C10135">
      <w:pPr>
        <w:pStyle w:val="CBDNormalNoNumber"/>
        <w:tabs>
          <w:tab w:val="clear" w:pos="567"/>
        </w:tabs>
        <w:ind w:left="1134" w:firstLine="567"/>
        <w:rPr>
          <w:lang w:val="fr-CA"/>
        </w:rPr>
      </w:pPr>
      <w:r w:rsidRPr="00950FFB">
        <w:rPr>
          <w:lang w:val="fr-CA"/>
        </w:rPr>
        <w:t>a)</w:t>
      </w:r>
      <w:r w:rsidRPr="00950FFB">
        <w:rPr>
          <w:lang w:val="fr-CA"/>
        </w:rPr>
        <w:tab/>
      </w:r>
      <w:r w:rsidR="00D0548C" w:rsidRPr="00950FFB">
        <w:rPr>
          <w:rFonts w:eastAsia="Times New Roman"/>
          <w:lang w:val="fr-CA"/>
        </w:rPr>
        <w:t>D</w:t>
      </w:r>
      <w:r w:rsidR="00052E95" w:rsidRPr="00950FFB">
        <w:rPr>
          <w:rFonts w:eastAsia="Times New Roman"/>
          <w:lang w:val="fr-CA"/>
        </w:rPr>
        <w:t>’</w:t>
      </w:r>
      <w:r w:rsidR="00D0548C" w:rsidRPr="00950FFB">
        <w:rPr>
          <w:rFonts w:eastAsia="Times New Roman"/>
          <w:lang w:val="fr-CA"/>
        </w:rPr>
        <w:t xml:space="preserve">élaborer, en collaboration avec le Groupe consultatif informel sur la coopération technique et scientifique, des </w:t>
      </w:r>
      <w:r w:rsidR="00F42FDA">
        <w:rPr>
          <w:rFonts w:eastAsia="Times New Roman"/>
          <w:lang w:val="fr-CA"/>
        </w:rPr>
        <w:t>directive</w:t>
      </w:r>
      <w:r w:rsidR="00F42FDA" w:rsidRPr="00950FFB">
        <w:rPr>
          <w:rFonts w:eastAsia="Times New Roman"/>
          <w:lang w:val="fr-CA"/>
        </w:rPr>
        <w:t xml:space="preserve">s </w:t>
      </w:r>
      <w:r w:rsidR="00D0548C" w:rsidRPr="00950FFB">
        <w:rPr>
          <w:rFonts w:eastAsia="Times New Roman"/>
          <w:lang w:val="fr-CA"/>
        </w:rPr>
        <w:t xml:space="preserve">et des supports pédagogiques pratiques et </w:t>
      </w:r>
      <w:r w:rsidR="00F42FDA">
        <w:rPr>
          <w:rFonts w:eastAsia="Times New Roman"/>
          <w:lang w:val="fr-CA"/>
        </w:rPr>
        <w:lastRenderedPageBreak/>
        <w:t>conviviaux</w:t>
      </w:r>
      <w:r w:rsidR="00D0548C" w:rsidRPr="00950FFB">
        <w:rPr>
          <w:rFonts w:eastAsia="Times New Roman"/>
          <w:lang w:val="fr-CA"/>
        </w:rPr>
        <w:t>, notamment un guide par étape</w:t>
      </w:r>
      <w:r w:rsidR="00922E72">
        <w:rPr>
          <w:rFonts w:eastAsia="Times New Roman"/>
          <w:lang w:val="fr-CA"/>
        </w:rPr>
        <w:t>s</w:t>
      </w:r>
      <w:r w:rsidR="00D0548C" w:rsidRPr="00950FFB">
        <w:rPr>
          <w:rFonts w:eastAsia="Times New Roman"/>
          <w:lang w:val="fr-CA"/>
        </w:rPr>
        <w:t xml:space="preserve"> et des modules d</w:t>
      </w:r>
      <w:r w:rsidR="00052E95" w:rsidRPr="00950FFB">
        <w:rPr>
          <w:rFonts w:eastAsia="Times New Roman"/>
          <w:lang w:val="fr-CA"/>
        </w:rPr>
        <w:t>’</w:t>
      </w:r>
      <w:r w:rsidR="00D0548C" w:rsidRPr="00950FFB">
        <w:rPr>
          <w:rFonts w:eastAsia="Times New Roman"/>
          <w:lang w:val="fr-CA"/>
        </w:rPr>
        <w:t xml:space="preserve">apprentissage en ligne </w:t>
      </w:r>
      <w:r w:rsidR="00922E72">
        <w:rPr>
          <w:rFonts w:eastAsia="Times New Roman"/>
          <w:lang w:val="fr-CA"/>
        </w:rPr>
        <w:t xml:space="preserve">visant à concevoir et à concrétiser </w:t>
      </w:r>
      <w:r w:rsidR="00D0548C" w:rsidRPr="00950FFB">
        <w:rPr>
          <w:rFonts w:eastAsia="Times New Roman"/>
          <w:lang w:val="fr-CA"/>
        </w:rPr>
        <w:t xml:space="preserve">la création et </w:t>
      </w:r>
      <w:r w:rsidR="00922E72">
        <w:rPr>
          <w:rFonts w:eastAsia="Times New Roman"/>
          <w:lang w:val="fr-CA"/>
        </w:rPr>
        <w:t>le</w:t>
      </w:r>
      <w:r w:rsidR="00D0548C" w:rsidRPr="00950FFB">
        <w:rPr>
          <w:rFonts w:eastAsia="Times New Roman"/>
          <w:lang w:val="fr-CA"/>
        </w:rPr>
        <w:t xml:space="preserve"> renforcement des capacités faisant appel aux </w:t>
      </w:r>
      <w:r w:rsidR="00F42FDA">
        <w:rPr>
          <w:rFonts w:eastAsia="Times New Roman"/>
          <w:lang w:val="fr-CA"/>
        </w:rPr>
        <w:t>directive</w:t>
      </w:r>
      <w:r w:rsidR="00F42FDA" w:rsidRPr="00950FFB">
        <w:rPr>
          <w:rFonts w:eastAsia="Times New Roman"/>
          <w:lang w:val="fr-CA"/>
        </w:rPr>
        <w:t xml:space="preserve">s </w:t>
      </w:r>
      <w:r w:rsidR="00D0548C" w:rsidRPr="00950FFB">
        <w:rPr>
          <w:rFonts w:eastAsia="Times New Roman"/>
          <w:lang w:val="fr-CA"/>
        </w:rPr>
        <w:t xml:space="preserve">fournies dans le cadre stratégique à long terme, </w:t>
      </w:r>
      <w:r w:rsidR="00F42FDA">
        <w:rPr>
          <w:rFonts w:eastAsia="Times New Roman"/>
          <w:lang w:val="fr-CA"/>
        </w:rPr>
        <w:t>notamment</w:t>
      </w:r>
      <w:r w:rsidR="00D0548C" w:rsidRPr="00950FFB">
        <w:rPr>
          <w:rFonts w:eastAsia="Times New Roman"/>
          <w:lang w:val="fr-CA"/>
        </w:rPr>
        <w:t xml:space="preserve"> des méthodes de </w:t>
      </w:r>
      <w:r w:rsidR="008334A0">
        <w:rPr>
          <w:rFonts w:eastAsia="Times New Roman"/>
          <w:lang w:val="fr-CA"/>
        </w:rPr>
        <w:t>suivi</w:t>
      </w:r>
      <w:r w:rsidR="008334A0" w:rsidRPr="00950FFB">
        <w:rPr>
          <w:rFonts w:eastAsia="Times New Roman"/>
          <w:lang w:val="fr-CA"/>
        </w:rPr>
        <w:t xml:space="preserve"> </w:t>
      </w:r>
      <w:r w:rsidR="00D0548C" w:rsidRPr="00950FFB">
        <w:rPr>
          <w:rFonts w:eastAsia="Times New Roman"/>
          <w:lang w:val="fr-CA"/>
        </w:rPr>
        <w:t xml:space="preserve">des progrès accomplis </w:t>
      </w:r>
      <w:r w:rsidR="008334A0">
        <w:rPr>
          <w:rFonts w:eastAsia="Times New Roman"/>
          <w:lang w:val="fr-CA"/>
        </w:rPr>
        <w:t>sur les plans de</w:t>
      </w:r>
      <w:r w:rsidR="00F42FDA">
        <w:rPr>
          <w:rFonts w:eastAsia="Times New Roman"/>
          <w:lang w:val="fr-CA"/>
        </w:rPr>
        <w:t xml:space="preserve"> l’exécution</w:t>
      </w:r>
      <w:r w:rsidR="00D0548C" w:rsidRPr="00950FFB">
        <w:rPr>
          <w:rFonts w:eastAsia="Times New Roman"/>
          <w:lang w:val="fr-CA"/>
        </w:rPr>
        <w:t>, de l</w:t>
      </w:r>
      <w:r w:rsidR="00052E95" w:rsidRPr="00950FFB">
        <w:rPr>
          <w:rFonts w:eastAsia="Times New Roman"/>
          <w:lang w:val="fr-CA"/>
        </w:rPr>
        <w:t>’</w:t>
      </w:r>
      <w:r w:rsidR="00D0548C" w:rsidRPr="00950FFB">
        <w:rPr>
          <w:rFonts w:eastAsia="Times New Roman"/>
          <w:lang w:val="fr-CA"/>
        </w:rPr>
        <w:t xml:space="preserve">efficacité, de la </w:t>
      </w:r>
      <w:r w:rsidR="00F42FDA">
        <w:rPr>
          <w:rFonts w:eastAsia="Times New Roman"/>
          <w:lang w:val="fr-CA"/>
        </w:rPr>
        <w:t>via</w:t>
      </w:r>
      <w:r w:rsidR="00D0548C" w:rsidRPr="00950FFB">
        <w:rPr>
          <w:rFonts w:eastAsia="Times New Roman"/>
          <w:lang w:val="fr-CA"/>
        </w:rPr>
        <w:t>bilité et de l</w:t>
      </w:r>
      <w:r w:rsidR="00052E95" w:rsidRPr="00950FFB">
        <w:rPr>
          <w:rFonts w:eastAsia="Times New Roman"/>
          <w:lang w:val="fr-CA"/>
        </w:rPr>
        <w:t>’</w:t>
      </w:r>
      <w:r w:rsidR="00F42FDA">
        <w:rPr>
          <w:rFonts w:eastAsia="Times New Roman"/>
          <w:lang w:val="fr-CA"/>
        </w:rPr>
        <w:t>effet</w:t>
      </w:r>
      <w:r w:rsidR="00D0548C" w:rsidRPr="00950FFB">
        <w:rPr>
          <w:rFonts w:eastAsia="Times New Roman"/>
          <w:lang w:val="fr-CA"/>
        </w:rPr>
        <w:t xml:space="preserve"> à long terme des initiatives de création et de renforcement des capacités, afin d</w:t>
      </w:r>
      <w:r w:rsidR="00052E95" w:rsidRPr="00950FFB">
        <w:rPr>
          <w:rFonts w:eastAsia="Times New Roman"/>
          <w:lang w:val="fr-CA"/>
        </w:rPr>
        <w:t>’</w:t>
      </w:r>
      <w:r w:rsidR="00D0548C" w:rsidRPr="00950FFB">
        <w:rPr>
          <w:rFonts w:eastAsia="Times New Roman"/>
          <w:lang w:val="fr-CA"/>
        </w:rPr>
        <w:t xml:space="preserve">appuyer la mise en œuvre du Cadre, et de mettre ces supports à disposition </w:t>
      </w:r>
      <w:r w:rsidR="008334A0">
        <w:rPr>
          <w:rFonts w:eastAsia="Times New Roman"/>
          <w:lang w:val="fr-CA"/>
        </w:rPr>
        <w:t>au moyen du</w:t>
      </w:r>
      <w:r w:rsidR="00D0548C" w:rsidRPr="00950FFB">
        <w:rPr>
          <w:rFonts w:eastAsia="Times New Roman"/>
          <w:lang w:val="fr-CA"/>
        </w:rPr>
        <w:t xml:space="preserve"> portail central du Centre d</w:t>
      </w:r>
      <w:r w:rsidR="00052E95" w:rsidRPr="00950FFB">
        <w:rPr>
          <w:rFonts w:eastAsia="Times New Roman"/>
          <w:lang w:val="fr-CA"/>
        </w:rPr>
        <w:t>’</w:t>
      </w:r>
      <w:r w:rsidR="00D0548C" w:rsidRPr="00950FFB">
        <w:rPr>
          <w:rFonts w:eastAsia="Times New Roman"/>
          <w:lang w:val="fr-CA"/>
        </w:rPr>
        <w:t>échange d</w:t>
      </w:r>
      <w:r w:rsidR="00052E95" w:rsidRPr="00950FFB">
        <w:rPr>
          <w:rFonts w:eastAsia="Times New Roman"/>
          <w:lang w:val="fr-CA"/>
        </w:rPr>
        <w:t>’</w:t>
      </w:r>
      <w:r w:rsidR="00D0548C" w:rsidRPr="00950FFB">
        <w:rPr>
          <w:rFonts w:eastAsia="Times New Roman"/>
          <w:lang w:val="fr-CA"/>
        </w:rPr>
        <w:t>informations</w:t>
      </w:r>
      <w:r w:rsidR="00E062F7" w:rsidRPr="00950FFB">
        <w:rPr>
          <w:rFonts w:eastAsia="Times New Roman"/>
          <w:lang w:val="fr-CA"/>
        </w:rPr>
        <w:t>;</w:t>
      </w:r>
    </w:p>
    <w:p w14:paraId="2BA4277F" w14:textId="6BB41D94" w:rsidR="00C10135" w:rsidRPr="00950FFB" w:rsidRDefault="00C10135" w:rsidP="00C10135">
      <w:pPr>
        <w:pStyle w:val="CBDNormalNoNumber"/>
        <w:tabs>
          <w:tab w:val="clear" w:pos="567"/>
        </w:tabs>
        <w:ind w:left="1134" w:firstLine="567"/>
        <w:rPr>
          <w:lang w:val="fr-CA"/>
        </w:rPr>
      </w:pPr>
      <w:r w:rsidRPr="00950FFB">
        <w:rPr>
          <w:lang w:val="fr-CA"/>
        </w:rPr>
        <w:t>b)</w:t>
      </w:r>
      <w:r w:rsidRPr="00950FFB">
        <w:rPr>
          <w:lang w:val="fr-CA"/>
        </w:rPr>
        <w:tab/>
      </w:r>
      <w:r w:rsidR="00D0548C" w:rsidRPr="00950FFB">
        <w:rPr>
          <w:rFonts w:eastAsia="Times New Roman"/>
          <w:lang w:val="fr-CA"/>
        </w:rPr>
        <w:t>De faciliter, en collaboration avec les centres d</w:t>
      </w:r>
      <w:r w:rsidR="00052E95" w:rsidRPr="00950FFB">
        <w:rPr>
          <w:rFonts w:eastAsia="Times New Roman"/>
          <w:lang w:val="fr-CA"/>
        </w:rPr>
        <w:t>’</w:t>
      </w:r>
      <w:r w:rsidR="00D0548C" w:rsidRPr="00950FFB">
        <w:rPr>
          <w:rFonts w:eastAsia="Times New Roman"/>
          <w:lang w:val="fr-CA"/>
        </w:rPr>
        <w:t xml:space="preserve">appui </w:t>
      </w:r>
      <w:r w:rsidR="00F42FDA">
        <w:rPr>
          <w:rFonts w:eastAsia="Times New Roman"/>
          <w:lang w:val="fr-CA"/>
        </w:rPr>
        <w:t xml:space="preserve">à la coopération technique et scientifique </w:t>
      </w:r>
      <w:r w:rsidR="00D0548C" w:rsidRPr="00950FFB">
        <w:rPr>
          <w:rFonts w:eastAsia="Times New Roman"/>
          <w:lang w:val="fr-CA"/>
        </w:rPr>
        <w:t>et les organis</w:t>
      </w:r>
      <w:r w:rsidR="00F42FDA">
        <w:rPr>
          <w:rFonts w:eastAsia="Times New Roman"/>
          <w:lang w:val="fr-CA"/>
        </w:rPr>
        <w:t>mes</w:t>
      </w:r>
      <w:r w:rsidR="00D0548C" w:rsidRPr="00950FFB">
        <w:rPr>
          <w:rFonts w:eastAsia="Times New Roman"/>
          <w:lang w:val="fr-CA"/>
        </w:rPr>
        <w:t xml:space="preserve"> compétents, l</w:t>
      </w:r>
      <w:r w:rsidR="00052E95" w:rsidRPr="00950FFB">
        <w:rPr>
          <w:rFonts w:eastAsia="Times New Roman"/>
          <w:lang w:val="fr-CA"/>
        </w:rPr>
        <w:t>’</w:t>
      </w:r>
      <w:r w:rsidR="00D0548C" w:rsidRPr="00950FFB">
        <w:rPr>
          <w:rFonts w:eastAsia="Times New Roman"/>
          <w:lang w:val="fr-CA"/>
        </w:rPr>
        <w:t>organisation d</w:t>
      </w:r>
      <w:r w:rsidR="00052E95" w:rsidRPr="00950FFB">
        <w:rPr>
          <w:rFonts w:eastAsia="Times New Roman"/>
          <w:lang w:val="fr-CA"/>
        </w:rPr>
        <w:t>’</w:t>
      </w:r>
      <w:r w:rsidR="00D0548C" w:rsidRPr="00950FFB">
        <w:rPr>
          <w:rFonts w:eastAsia="Times New Roman"/>
          <w:lang w:val="fr-CA"/>
        </w:rPr>
        <w:t>activités de création et de renforcement des capacités, notamment des ateliers de formation de formateurs et des échanges d</w:t>
      </w:r>
      <w:r w:rsidR="00052E95" w:rsidRPr="00950FFB">
        <w:rPr>
          <w:rFonts w:eastAsia="Times New Roman"/>
          <w:lang w:val="fr-CA"/>
        </w:rPr>
        <w:t>’</w:t>
      </w:r>
      <w:r w:rsidR="00D0548C" w:rsidRPr="00950FFB">
        <w:rPr>
          <w:rFonts w:eastAsia="Times New Roman"/>
          <w:lang w:val="fr-CA"/>
        </w:rPr>
        <w:t>ap</w:t>
      </w:r>
      <w:r w:rsidR="00C20FD5" w:rsidRPr="00950FFB">
        <w:rPr>
          <w:rFonts w:eastAsia="Times New Roman"/>
          <w:lang w:val="fr-CA"/>
        </w:rPr>
        <w:t>prentissage entre pairs [mentorat technique et</w:t>
      </w:r>
      <w:r w:rsidR="00D0548C" w:rsidRPr="00950FFB">
        <w:rPr>
          <w:rFonts w:eastAsia="Times New Roman"/>
          <w:lang w:val="fr-CA"/>
        </w:rPr>
        <w:t xml:space="preserve"> appui consultatif] à l</w:t>
      </w:r>
      <w:r w:rsidR="00052E95" w:rsidRPr="00950FFB">
        <w:rPr>
          <w:rFonts w:eastAsia="Times New Roman"/>
          <w:lang w:val="fr-CA"/>
        </w:rPr>
        <w:t>’</w:t>
      </w:r>
      <w:r w:rsidR="00D0548C" w:rsidRPr="00950FFB">
        <w:rPr>
          <w:rFonts w:eastAsia="Times New Roman"/>
          <w:lang w:val="fr-CA"/>
        </w:rPr>
        <w:t xml:space="preserve">intention des Parties, des </w:t>
      </w:r>
      <w:r w:rsidR="00F42FDA">
        <w:rPr>
          <w:rFonts w:eastAsia="Times New Roman"/>
          <w:lang w:val="fr-CA"/>
        </w:rPr>
        <w:t>autorité</w:t>
      </w:r>
      <w:r w:rsidR="00F42FDA" w:rsidRPr="00950FFB">
        <w:rPr>
          <w:rFonts w:eastAsia="Times New Roman"/>
          <w:lang w:val="fr-CA"/>
        </w:rPr>
        <w:t xml:space="preserve">s </w:t>
      </w:r>
      <w:r w:rsidR="00D0548C" w:rsidRPr="00950FFB">
        <w:rPr>
          <w:rFonts w:eastAsia="Times New Roman"/>
          <w:lang w:val="fr-CA"/>
        </w:rPr>
        <w:t>infranationa</w:t>
      </w:r>
      <w:r w:rsidR="00F42FDA">
        <w:rPr>
          <w:rFonts w:eastAsia="Times New Roman"/>
          <w:lang w:val="fr-CA"/>
        </w:rPr>
        <w:t>les</w:t>
      </w:r>
      <w:r w:rsidR="00D0548C" w:rsidRPr="00950FFB">
        <w:rPr>
          <w:rFonts w:eastAsia="Times New Roman"/>
          <w:lang w:val="fr-CA"/>
        </w:rPr>
        <w:t xml:space="preserve"> et loca</w:t>
      </w:r>
      <w:r w:rsidR="00F42FDA">
        <w:rPr>
          <w:rFonts w:eastAsia="Times New Roman"/>
          <w:lang w:val="fr-CA"/>
        </w:rPr>
        <w:t>les</w:t>
      </w:r>
      <w:r w:rsidR="00D0548C" w:rsidRPr="00950FFB">
        <w:rPr>
          <w:rFonts w:eastAsia="Times New Roman"/>
          <w:lang w:val="fr-CA"/>
        </w:rPr>
        <w:t>, des peuples autochtones et communautés locales, des femmes et des jeunes</w:t>
      </w:r>
      <w:r w:rsidR="00F42FDA">
        <w:rPr>
          <w:rFonts w:eastAsia="Times New Roman"/>
          <w:lang w:val="fr-CA"/>
        </w:rPr>
        <w:t xml:space="preserve"> </w:t>
      </w:r>
      <w:r w:rsidR="00D0548C" w:rsidRPr="00950FFB">
        <w:rPr>
          <w:rFonts w:eastAsia="Times New Roman"/>
          <w:lang w:val="fr-CA"/>
        </w:rPr>
        <w:t>et d</w:t>
      </w:r>
      <w:r w:rsidR="00F42FDA">
        <w:rPr>
          <w:rFonts w:eastAsia="Times New Roman"/>
          <w:lang w:val="fr-CA"/>
        </w:rPr>
        <w:t xml:space="preserve">e toutes les </w:t>
      </w:r>
      <w:r w:rsidR="00D0548C" w:rsidRPr="00950FFB">
        <w:rPr>
          <w:rFonts w:eastAsia="Times New Roman"/>
          <w:lang w:val="fr-CA"/>
        </w:rPr>
        <w:t>autres parties prenantes;</w:t>
      </w:r>
    </w:p>
    <w:p w14:paraId="538C05EE" w14:textId="537D28A7" w:rsidR="00C10135" w:rsidRPr="00950FFB" w:rsidRDefault="00C10135" w:rsidP="00C10135">
      <w:pPr>
        <w:pStyle w:val="CBDNormalNoNumber"/>
        <w:tabs>
          <w:tab w:val="clear" w:pos="567"/>
        </w:tabs>
        <w:ind w:left="1134" w:firstLine="567"/>
        <w:rPr>
          <w:lang w:val="fr-CA"/>
        </w:rPr>
      </w:pPr>
      <w:r w:rsidRPr="00950FFB">
        <w:rPr>
          <w:lang w:val="fr-CA"/>
        </w:rPr>
        <w:t>c)</w:t>
      </w:r>
      <w:r w:rsidRPr="00950FFB">
        <w:rPr>
          <w:lang w:val="fr-CA"/>
        </w:rPr>
        <w:tab/>
      </w:r>
      <w:r w:rsidR="009F47FD" w:rsidRPr="00950FFB">
        <w:rPr>
          <w:rFonts w:eastAsia="Times New Roman"/>
          <w:lang w:val="fr-CA"/>
        </w:rPr>
        <w:t>De collaborer avec l</w:t>
      </w:r>
      <w:r w:rsidR="00052E95" w:rsidRPr="00950FFB">
        <w:rPr>
          <w:rFonts w:eastAsia="Times New Roman"/>
          <w:lang w:val="fr-CA"/>
        </w:rPr>
        <w:t>’</w:t>
      </w:r>
      <w:r w:rsidR="009F47FD" w:rsidRPr="00950FFB">
        <w:rPr>
          <w:rFonts w:eastAsia="Times New Roman"/>
          <w:lang w:val="fr-CA"/>
        </w:rPr>
        <w:t>Initiative pour le financement de la biodiversité, d</w:t>
      </w:r>
      <w:r w:rsidR="00052E95" w:rsidRPr="00950FFB">
        <w:rPr>
          <w:rFonts w:eastAsia="Times New Roman"/>
          <w:lang w:val="fr-CA"/>
        </w:rPr>
        <w:t>’</w:t>
      </w:r>
      <w:r w:rsidR="009F47FD" w:rsidRPr="00950FFB">
        <w:rPr>
          <w:rFonts w:eastAsia="Times New Roman"/>
          <w:lang w:val="fr-CA"/>
        </w:rPr>
        <w:t>autres initiatives et les organisations compétentes afin d</w:t>
      </w:r>
      <w:r w:rsidR="00052E95" w:rsidRPr="00950FFB">
        <w:rPr>
          <w:rFonts w:eastAsia="Times New Roman"/>
          <w:lang w:val="fr-CA"/>
        </w:rPr>
        <w:t>’</w:t>
      </w:r>
      <w:r w:rsidR="009F47FD" w:rsidRPr="00950FFB">
        <w:rPr>
          <w:rFonts w:eastAsia="Times New Roman"/>
          <w:lang w:val="fr-CA"/>
        </w:rPr>
        <w:t xml:space="preserve">organiser des activités de </w:t>
      </w:r>
      <w:r w:rsidR="00F42FDA">
        <w:rPr>
          <w:rFonts w:eastAsia="Times New Roman"/>
          <w:lang w:val="fr-CA"/>
        </w:rPr>
        <w:t xml:space="preserve">renforcement </w:t>
      </w:r>
      <w:r w:rsidR="009F47FD" w:rsidRPr="00950FFB">
        <w:rPr>
          <w:rFonts w:eastAsia="Times New Roman"/>
          <w:lang w:val="fr-CA"/>
        </w:rPr>
        <w:t>de</w:t>
      </w:r>
      <w:r w:rsidR="00F42FDA">
        <w:rPr>
          <w:rFonts w:eastAsia="Times New Roman"/>
          <w:lang w:val="fr-CA"/>
        </w:rPr>
        <w:t>s</w:t>
      </w:r>
      <w:r w:rsidR="009F47FD" w:rsidRPr="00950FFB">
        <w:rPr>
          <w:rFonts w:eastAsia="Times New Roman"/>
          <w:lang w:val="fr-CA"/>
        </w:rPr>
        <w:t xml:space="preserve"> capacités à l</w:t>
      </w:r>
      <w:r w:rsidR="00052E95" w:rsidRPr="00950FFB">
        <w:rPr>
          <w:rFonts w:eastAsia="Times New Roman"/>
          <w:lang w:val="fr-CA"/>
        </w:rPr>
        <w:t>’</w:t>
      </w:r>
      <w:r w:rsidR="009F47FD" w:rsidRPr="00950FFB">
        <w:rPr>
          <w:rFonts w:eastAsia="Times New Roman"/>
          <w:lang w:val="fr-CA"/>
        </w:rPr>
        <w:t xml:space="preserve">intention des Parties, en particulier </w:t>
      </w:r>
      <w:r w:rsidR="00F42FDA">
        <w:rPr>
          <w:rFonts w:eastAsia="Times New Roman"/>
          <w:lang w:val="fr-CA"/>
        </w:rPr>
        <w:t>celles qui sont d</w:t>
      </w:r>
      <w:r w:rsidR="009F47FD" w:rsidRPr="00950FFB">
        <w:rPr>
          <w:rFonts w:eastAsia="Times New Roman"/>
          <w:lang w:val="fr-CA"/>
        </w:rPr>
        <w:t xml:space="preserve">es pays en développement, notamment les moins avancés </w:t>
      </w:r>
      <w:r w:rsidR="00AF4CBF">
        <w:rPr>
          <w:rFonts w:eastAsia="Times New Roman"/>
          <w:lang w:val="fr-CA"/>
        </w:rPr>
        <w:t>d’entre</w:t>
      </w:r>
      <w:r w:rsidR="00F42FDA">
        <w:rPr>
          <w:rFonts w:eastAsia="Times New Roman"/>
          <w:lang w:val="fr-CA"/>
        </w:rPr>
        <w:t xml:space="preserve"> eux </w:t>
      </w:r>
      <w:r w:rsidR="009F47FD" w:rsidRPr="00950FFB">
        <w:rPr>
          <w:rFonts w:eastAsia="Times New Roman"/>
          <w:lang w:val="fr-CA"/>
        </w:rPr>
        <w:t xml:space="preserve">et </w:t>
      </w:r>
      <w:r w:rsidR="00F42FDA">
        <w:rPr>
          <w:rFonts w:eastAsia="Times New Roman"/>
          <w:lang w:val="fr-CA"/>
        </w:rPr>
        <w:t>l</w:t>
      </w:r>
      <w:r w:rsidR="009F47FD" w:rsidRPr="00950FFB">
        <w:rPr>
          <w:rFonts w:eastAsia="Times New Roman"/>
          <w:lang w:val="fr-CA"/>
        </w:rPr>
        <w:t>es petits États insulaires en développement, ainsi que des Parties dont l</w:t>
      </w:r>
      <w:r w:rsidR="00052E95" w:rsidRPr="00950FFB">
        <w:rPr>
          <w:rFonts w:eastAsia="Times New Roman"/>
          <w:lang w:val="fr-CA"/>
        </w:rPr>
        <w:t>’</w:t>
      </w:r>
      <w:r w:rsidR="009F47FD" w:rsidRPr="00950FFB">
        <w:rPr>
          <w:rFonts w:eastAsia="Times New Roman"/>
          <w:lang w:val="fr-CA"/>
        </w:rPr>
        <w:t>économie est en transition, y compris de leurs ministères chargés des finances, de la planification économique et du développement national et d</w:t>
      </w:r>
      <w:r w:rsidR="00052E95" w:rsidRPr="00950FFB">
        <w:rPr>
          <w:rFonts w:eastAsia="Times New Roman"/>
          <w:lang w:val="fr-CA"/>
        </w:rPr>
        <w:t>’</w:t>
      </w:r>
      <w:r w:rsidR="009F47FD" w:rsidRPr="00950FFB">
        <w:rPr>
          <w:rFonts w:eastAsia="Times New Roman"/>
          <w:lang w:val="fr-CA"/>
        </w:rPr>
        <w:t>autres ministères compétents, selon qu</w:t>
      </w:r>
      <w:r w:rsidR="00052E95" w:rsidRPr="00950FFB">
        <w:rPr>
          <w:rFonts w:eastAsia="Times New Roman"/>
          <w:lang w:val="fr-CA"/>
        </w:rPr>
        <w:t>’</w:t>
      </w:r>
      <w:r w:rsidR="009F47FD" w:rsidRPr="00950FFB">
        <w:rPr>
          <w:rFonts w:eastAsia="Times New Roman"/>
          <w:lang w:val="fr-CA"/>
        </w:rPr>
        <w:t>il convient, ainsi que des organisati</w:t>
      </w:r>
      <w:r w:rsidR="000873BF" w:rsidRPr="00950FFB">
        <w:rPr>
          <w:rFonts w:eastAsia="Times New Roman"/>
          <w:lang w:val="fr-CA"/>
        </w:rPr>
        <w:t>ons de peuples autochtones et communautés locales, de femmes et de</w:t>
      </w:r>
      <w:r w:rsidR="009F47FD" w:rsidRPr="00950FFB">
        <w:rPr>
          <w:rFonts w:eastAsia="Times New Roman"/>
          <w:lang w:val="fr-CA"/>
        </w:rPr>
        <w:t xml:space="preserve"> jeunes, et de</w:t>
      </w:r>
      <w:r w:rsidR="00F42FDA">
        <w:rPr>
          <w:rFonts w:eastAsia="Times New Roman"/>
          <w:lang w:val="fr-CA"/>
        </w:rPr>
        <w:t xml:space="preserve"> toute</w:t>
      </w:r>
      <w:r w:rsidR="00AF4CBF">
        <w:rPr>
          <w:rFonts w:eastAsia="Times New Roman"/>
          <w:lang w:val="fr-CA"/>
        </w:rPr>
        <w:t>s</w:t>
      </w:r>
      <w:r w:rsidR="00F42FDA">
        <w:rPr>
          <w:rFonts w:eastAsia="Times New Roman"/>
          <w:lang w:val="fr-CA"/>
        </w:rPr>
        <w:t xml:space="preserve"> le</w:t>
      </w:r>
      <w:r w:rsidR="009F47FD" w:rsidRPr="00950FFB">
        <w:rPr>
          <w:rFonts w:eastAsia="Times New Roman"/>
          <w:lang w:val="fr-CA"/>
        </w:rPr>
        <w:t xml:space="preserve">s </w:t>
      </w:r>
      <w:r w:rsidR="00F42FDA">
        <w:rPr>
          <w:rFonts w:eastAsia="Times New Roman"/>
          <w:lang w:val="fr-CA"/>
        </w:rPr>
        <w:t xml:space="preserve">autres </w:t>
      </w:r>
      <w:r w:rsidR="009F47FD" w:rsidRPr="00950FFB">
        <w:rPr>
          <w:rFonts w:eastAsia="Times New Roman"/>
          <w:lang w:val="fr-CA"/>
        </w:rPr>
        <w:t xml:space="preserve">parties prenantes, selon </w:t>
      </w:r>
      <w:r w:rsidR="00AF4CBF">
        <w:rPr>
          <w:rFonts w:eastAsia="Times New Roman"/>
          <w:lang w:val="fr-CA"/>
        </w:rPr>
        <w:t>le cas</w:t>
      </w:r>
      <w:r w:rsidR="009F47FD" w:rsidRPr="00950FFB">
        <w:rPr>
          <w:rFonts w:eastAsia="Times New Roman"/>
          <w:lang w:val="fr-CA"/>
        </w:rPr>
        <w:t>, sur les moyens de mobiliser des ressources nationales et d</w:t>
      </w:r>
      <w:r w:rsidR="00052E95" w:rsidRPr="00950FFB">
        <w:rPr>
          <w:rFonts w:eastAsia="Times New Roman"/>
          <w:lang w:val="fr-CA"/>
        </w:rPr>
        <w:t>’</w:t>
      </w:r>
      <w:r w:rsidR="009F47FD" w:rsidRPr="00950FFB">
        <w:rPr>
          <w:rFonts w:eastAsia="Times New Roman"/>
          <w:lang w:val="fr-CA"/>
        </w:rPr>
        <w:t xml:space="preserve">accéder à </w:t>
      </w:r>
      <w:r w:rsidR="00AF4CBF">
        <w:rPr>
          <w:rFonts w:eastAsia="Times New Roman"/>
          <w:lang w:val="fr-CA"/>
        </w:rPr>
        <w:t xml:space="preserve">un </w:t>
      </w:r>
      <w:r w:rsidR="009F47FD" w:rsidRPr="00950FFB">
        <w:rPr>
          <w:rFonts w:eastAsia="Times New Roman"/>
          <w:lang w:val="fr-CA"/>
        </w:rPr>
        <w:t>financement internationa</w:t>
      </w:r>
      <w:r w:rsidR="00AF4CBF">
        <w:rPr>
          <w:rFonts w:eastAsia="Times New Roman"/>
          <w:lang w:val="fr-CA"/>
        </w:rPr>
        <w:t>l</w:t>
      </w:r>
      <w:r w:rsidR="009F47FD" w:rsidRPr="00950FFB">
        <w:rPr>
          <w:rFonts w:eastAsia="Times New Roman"/>
          <w:lang w:val="fr-CA"/>
        </w:rPr>
        <w:t xml:space="preserve"> pour la</w:t>
      </w:r>
      <w:r w:rsidR="00C20FD5" w:rsidRPr="00950FFB">
        <w:rPr>
          <w:rFonts w:eastAsia="Times New Roman"/>
          <w:lang w:val="fr-CA"/>
        </w:rPr>
        <w:t xml:space="preserve"> création et le renforcement des</w:t>
      </w:r>
      <w:r w:rsidR="009F47FD" w:rsidRPr="00950FFB">
        <w:rPr>
          <w:rFonts w:eastAsia="Times New Roman"/>
          <w:lang w:val="fr-CA"/>
        </w:rPr>
        <w:t xml:space="preserve"> capacités, la coopération technique et scientifique et le transfert de technologies;</w:t>
      </w:r>
    </w:p>
    <w:p w14:paraId="3DCC70A6" w14:textId="3B324E12" w:rsidR="00C10135" w:rsidRPr="00950FFB" w:rsidRDefault="00C10135" w:rsidP="00C10135">
      <w:pPr>
        <w:pStyle w:val="CBDNormalNoNumber"/>
        <w:tabs>
          <w:tab w:val="clear" w:pos="567"/>
        </w:tabs>
        <w:ind w:left="1134" w:firstLine="567"/>
        <w:rPr>
          <w:lang w:val="fr-CA"/>
        </w:rPr>
      </w:pPr>
      <w:r w:rsidRPr="00950FFB">
        <w:rPr>
          <w:lang w:val="fr-CA"/>
        </w:rPr>
        <w:t>d)</w:t>
      </w:r>
      <w:r w:rsidRPr="00950FFB">
        <w:rPr>
          <w:lang w:val="fr-CA"/>
        </w:rPr>
        <w:tab/>
      </w:r>
      <w:r w:rsidR="00BA2312" w:rsidRPr="00950FFB">
        <w:rPr>
          <w:rFonts w:eastAsia="Times New Roman"/>
          <w:lang w:val="fr-CA"/>
        </w:rPr>
        <w:t>De convoquer, en collaboration avec les partenaires, une troisième réunion du Forum sur la création et le renforcement des capacités en matière de biodiversité afin de faciliter l</w:t>
      </w:r>
      <w:r w:rsidR="00AF4CBF">
        <w:rPr>
          <w:rFonts w:eastAsia="Times New Roman"/>
          <w:lang w:val="fr-CA"/>
        </w:rPr>
        <w:t xml:space="preserve">’échange de données </w:t>
      </w:r>
      <w:r w:rsidR="00BA2312" w:rsidRPr="00950FFB">
        <w:rPr>
          <w:rFonts w:eastAsia="Times New Roman"/>
          <w:lang w:val="fr-CA"/>
        </w:rPr>
        <w:t>d</w:t>
      </w:r>
      <w:r w:rsidR="00052E95" w:rsidRPr="00950FFB">
        <w:rPr>
          <w:rFonts w:eastAsia="Times New Roman"/>
          <w:lang w:val="fr-CA"/>
        </w:rPr>
        <w:t>’</w:t>
      </w:r>
      <w:r w:rsidR="00BA2312" w:rsidRPr="00950FFB">
        <w:rPr>
          <w:rFonts w:eastAsia="Times New Roman"/>
          <w:lang w:val="fr-CA"/>
        </w:rPr>
        <w:t xml:space="preserve">expérience, </w:t>
      </w:r>
      <w:r w:rsidR="00B372FB">
        <w:rPr>
          <w:rFonts w:eastAsia="Times New Roman"/>
          <w:lang w:val="fr-CA"/>
        </w:rPr>
        <w:t>de</w:t>
      </w:r>
      <w:r w:rsidR="00BA2312" w:rsidRPr="00950FFB">
        <w:rPr>
          <w:rFonts w:eastAsia="Times New Roman"/>
          <w:lang w:val="fr-CA"/>
        </w:rPr>
        <w:t xml:space="preserve"> bonnes pratiques et </w:t>
      </w:r>
      <w:r w:rsidR="00B372FB">
        <w:rPr>
          <w:rFonts w:eastAsia="Times New Roman"/>
          <w:lang w:val="fr-CA"/>
        </w:rPr>
        <w:t>d’</w:t>
      </w:r>
      <w:r w:rsidR="00BA2312" w:rsidRPr="00950FFB">
        <w:rPr>
          <w:rFonts w:eastAsia="Times New Roman"/>
          <w:lang w:val="fr-CA"/>
        </w:rPr>
        <w:t xml:space="preserve">enseignements tirés </w:t>
      </w:r>
      <w:r w:rsidR="00B372FB">
        <w:rPr>
          <w:rFonts w:eastAsia="Times New Roman"/>
          <w:lang w:val="fr-CA"/>
        </w:rPr>
        <w:t>sur le plan de la</w:t>
      </w:r>
      <w:r w:rsidR="00BA2312" w:rsidRPr="00950FFB">
        <w:rPr>
          <w:rFonts w:eastAsia="Times New Roman"/>
          <w:lang w:val="fr-CA"/>
        </w:rPr>
        <w:t xml:space="preserve"> création et d</w:t>
      </w:r>
      <w:r w:rsidR="00B372FB">
        <w:rPr>
          <w:rFonts w:eastAsia="Times New Roman"/>
          <w:lang w:val="fr-CA"/>
        </w:rPr>
        <w:t>u</w:t>
      </w:r>
      <w:r w:rsidR="00BA2312" w:rsidRPr="00950FFB">
        <w:rPr>
          <w:rFonts w:eastAsia="Times New Roman"/>
          <w:lang w:val="fr-CA"/>
        </w:rPr>
        <w:t xml:space="preserve"> renforcement des capacités, à l</w:t>
      </w:r>
      <w:r w:rsidR="00052E95" w:rsidRPr="00950FFB">
        <w:rPr>
          <w:rFonts w:eastAsia="Times New Roman"/>
          <w:lang w:val="fr-CA"/>
        </w:rPr>
        <w:t>’</w:t>
      </w:r>
      <w:r w:rsidR="00BA2312" w:rsidRPr="00950FFB">
        <w:rPr>
          <w:rFonts w:eastAsia="Times New Roman"/>
          <w:lang w:val="fr-CA"/>
        </w:rPr>
        <w:t>appui de la mise en œuvre du Cadre, avant la dix-huitième réunion de la Conférence des Parties;</w:t>
      </w:r>
    </w:p>
    <w:p w14:paraId="670A6D70" w14:textId="3307B1E4" w:rsidR="00C10135" w:rsidRPr="00950FFB" w:rsidRDefault="00C10135" w:rsidP="00C10135">
      <w:pPr>
        <w:pStyle w:val="CBDNormalNoNumber"/>
        <w:tabs>
          <w:tab w:val="clear" w:pos="567"/>
        </w:tabs>
        <w:ind w:left="1134" w:firstLine="567"/>
        <w:rPr>
          <w:lang w:val="fr-CA"/>
        </w:rPr>
      </w:pPr>
      <w:r w:rsidRPr="00950FFB">
        <w:rPr>
          <w:lang w:val="fr-CA"/>
        </w:rPr>
        <w:t>e)</w:t>
      </w:r>
      <w:r w:rsidRPr="00950FFB">
        <w:rPr>
          <w:lang w:val="fr-CA"/>
        </w:rPr>
        <w:tab/>
      </w:r>
      <w:r w:rsidR="00BA2312" w:rsidRPr="00950FFB">
        <w:rPr>
          <w:rFonts w:eastAsia="Times New Roman"/>
          <w:lang w:val="fr-CA"/>
        </w:rPr>
        <w:t xml:space="preserve">De suivre, en collaboration avec le Groupe consultatif informel, les initiatives visant à soutenir la mise en œuvre de la cible 20 du Cadre, de </w:t>
      </w:r>
      <w:r w:rsidR="00AF4CBF">
        <w:rPr>
          <w:rFonts w:eastAsia="Times New Roman"/>
          <w:lang w:val="fr-CA"/>
        </w:rPr>
        <w:t xml:space="preserve">regrouper </w:t>
      </w:r>
      <w:r w:rsidR="00BA2312" w:rsidRPr="00950FFB">
        <w:rPr>
          <w:rFonts w:eastAsia="Times New Roman"/>
          <w:lang w:val="fr-CA"/>
        </w:rPr>
        <w:t xml:space="preserve">les enseignements tirés et les </w:t>
      </w:r>
      <w:r w:rsidR="00AF4CBF">
        <w:rPr>
          <w:rFonts w:eastAsia="Times New Roman"/>
          <w:lang w:val="fr-CA"/>
        </w:rPr>
        <w:t xml:space="preserve">nouvelles </w:t>
      </w:r>
      <w:r w:rsidR="00BA2312" w:rsidRPr="00950FFB">
        <w:rPr>
          <w:rFonts w:eastAsia="Times New Roman"/>
          <w:lang w:val="fr-CA"/>
        </w:rPr>
        <w:t xml:space="preserve">bonnes pratiques et de les diffuser </w:t>
      </w:r>
      <w:r w:rsidR="00AF4CBF">
        <w:rPr>
          <w:rFonts w:eastAsia="Times New Roman"/>
          <w:lang w:val="fr-CA"/>
        </w:rPr>
        <w:t>à l’aide du</w:t>
      </w:r>
      <w:r w:rsidR="00BA2312" w:rsidRPr="00950FFB">
        <w:rPr>
          <w:rFonts w:eastAsia="Times New Roman"/>
          <w:lang w:val="fr-CA"/>
        </w:rPr>
        <w:t xml:space="preserve"> portail central du Centre d</w:t>
      </w:r>
      <w:r w:rsidR="00052E95" w:rsidRPr="00950FFB">
        <w:rPr>
          <w:rFonts w:eastAsia="Times New Roman"/>
          <w:lang w:val="fr-CA"/>
        </w:rPr>
        <w:t>’</w:t>
      </w:r>
      <w:r w:rsidR="00BA2312" w:rsidRPr="00950FFB">
        <w:rPr>
          <w:rFonts w:eastAsia="Times New Roman"/>
          <w:lang w:val="fr-CA"/>
        </w:rPr>
        <w:t>échange d</w:t>
      </w:r>
      <w:r w:rsidR="00052E95" w:rsidRPr="00950FFB">
        <w:rPr>
          <w:rFonts w:eastAsia="Times New Roman"/>
          <w:lang w:val="fr-CA"/>
        </w:rPr>
        <w:t>’</w:t>
      </w:r>
      <w:r w:rsidR="00BA2312" w:rsidRPr="00950FFB">
        <w:rPr>
          <w:rFonts w:eastAsia="Times New Roman"/>
          <w:lang w:val="fr-CA"/>
        </w:rPr>
        <w:t>informations;</w:t>
      </w:r>
    </w:p>
    <w:p w14:paraId="1615596D" w14:textId="6E4BD8A0" w:rsidR="00C10135" w:rsidRPr="00950FFB" w:rsidRDefault="00C10135" w:rsidP="00C10135">
      <w:pPr>
        <w:pStyle w:val="CBDNormalNoNumber"/>
        <w:tabs>
          <w:tab w:val="clear" w:pos="567"/>
        </w:tabs>
        <w:ind w:left="1134" w:firstLine="567"/>
        <w:rPr>
          <w:lang w:val="fr-CA"/>
        </w:rPr>
      </w:pPr>
      <w:r w:rsidRPr="00950FFB">
        <w:rPr>
          <w:lang w:val="fr-CA"/>
        </w:rPr>
        <w:t>f)</w:t>
      </w:r>
      <w:r w:rsidRPr="00950FFB">
        <w:rPr>
          <w:lang w:val="fr-CA"/>
        </w:rPr>
        <w:tab/>
      </w:r>
      <w:r w:rsidR="00CA110C" w:rsidRPr="00950FFB">
        <w:rPr>
          <w:rFonts w:eastAsia="Times New Roman"/>
          <w:lang w:val="fr-CA"/>
        </w:rPr>
        <w:t>De présenter un rapport d</w:t>
      </w:r>
      <w:r w:rsidR="00052E95" w:rsidRPr="00950FFB">
        <w:rPr>
          <w:rFonts w:eastAsia="Times New Roman"/>
          <w:lang w:val="fr-CA"/>
        </w:rPr>
        <w:t>’</w:t>
      </w:r>
      <w:r w:rsidR="00CA110C" w:rsidRPr="00950FFB">
        <w:rPr>
          <w:rFonts w:eastAsia="Times New Roman"/>
          <w:lang w:val="fr-CA"/>
        </w:rPr>
        <w:t xml:space="preserve">étape sur les activités décrites aux alinéas a) à e) </w:t>
      </w:r>
      <w:r w:rsidR="00CA110C" w:rsidRPr="00950FFB">
        <w:rPr>
          <w:rFonts w:eastAsia="Times New Roman"/>
          <w:noProof/>
          <w:lang w:val="fr-CA"/>
        </w:rPr>
        <w:t>ci</w:t>
      </w:r>
      <w:r w:rsidR="00CA110C" w:rsidRPr="00950FFB">
        <w:rPr>
          <w:rFonts w:eastAsia="Times New Roman"/>
          <w:noProof/>
          <w:lang w:val="fr-CA"/>
        </w:rPr>
        <w:noBreakHyphen/>
        <w:t>dessus à l</w:t>
      </w:r>
      <w:r w:rsidR="00052E95" w:rsidRPr="00950FFB">
        <w:rPr>
          <w:rFonts w:eastAsia="Times New Roman"/>
          <w:noProof/>
          <w:lang w:val="fr-CA"/>
        </w:rPr>
        <w:t>’</w:t>
      </w:r>
      <w:r w:rsidR="00CA110C" w:rsidRPr="00950FFB">
        <w:rPr>
          <w:rFonts w:eastAsia="Times New Roman"/>
          <w:noProof/>
          <w:lang w:val="fr-CA"/>
        </w:rPr>
        <w:t>Organe</w:t>
      </w:r>
      <w:r w:rsidR="00CA110C" w:rsidRPr="00950FFB">
        <w:rPr>
          <w:rFonts w:eastAsia="Times New Roman"/>
          <w:lang w:val="fr-CA"/>
        </w:rPr>
        <w:t xml:space="preserve"> subsidiaire chargé de l</w:t>
      </w:r>
      <w:r w:rsidR="00052E95" w:rsidRPr="00950FFB">
        <w:rPr>
          <w:rFonts w:eastAsia="Times New Roman"/>
          <w:lang w:val="fr-CA"/>
        </w:rPr>
        <w:t>’</w:t>
      </w:r>
      <w:r w:rsidR="00CA110C" w:rsidRPr="00950FFB">
        <w:rPr>
          <w:rFonts w:eastAsia="Times New Roman"/>
          <w:lang w:val="fr-CA"/>
        </w:rPr>
        <w:t>application lors d</w:t>
      </w:r>
      <w:r w:rsidR="00052E95" w:rsidRPr="00950FFB">
        <w:rPr>
          <w:rFonts w:eastAsia="Times New Roman"/>
          <w:lang w:val="fr-CA"/>
        </w:rPr>
        <w:t>’</w:t>
      </w:r>
      <w:r w:rsidR="00CA110C" w:rsidRPr="00950FFB">
        <w:rPr>
          <w:rFonts w:eastAsia="Times New Roman"/>
          <w:lang w:val="fr-CA"/>
        </w:rPr>
        <w:t xml:space="preserve">une réunion qui </w:t>
      </w:r>
      <w:r w:rsidR="00AF4CBF">
        <w:rPr>
          <w:rFonts w:eastAsia="Times New Roman"/>
          <w:lang w:val="fr-CA"/>
        </w:rPr>
        <w:t>se tiendra</w:t>
      </w:r>
      <w:r w:rsidR="00CA110C" w:rsidRPr="00950FFB">
        <w:rPr>
          <w:rFonts w:eastAsia="Times New Roman"/>
          <w:lang w:val="fr-CA"/>
        </w:rPr>
        <w:t xml:space="preserve"> avant la dix-huitième réunion de la Conférence des Parties</w:t>
      </w:r>
      <w:r w:rsidR="00AF4CBF">
        <w:rPr>
          <w:rFonts w:eastAsia="Times New Roman"/>
          <w:lang w:val="fr-CA"/>
        </w:rPr>
        <w:t>, ainsi qu’</w:t>
      </w:r>
      <w:r w:rsidR="00CA110C" w:rsidRPr="00950FFB">
        <w:rPr>
          <w:rFonts w:eastAsia="Times New Roman"/>
          <w:lang w:val="fr-CA"/>
        </w:rPr>
        <w:t xml:space="preserve">à la Conférence des Parties </w:t>
      </w:r>
      <w:r w:rsidR="00AF4CBF">
        <w:rPr>
          <w:rFonts w:eastAsia="Times New Roman"/>
          <w:lang w:val="fr-CA"/>
        </w:rPr>
        <w:t xml:space="preserve">à </w:t>
      </w:r>
      <w:r w:rsidR="00CA110C" w:rsidRPr="00950FFB">
        <w:rPr>
          <w:rFonts w:eastAsia="Times New Roman"/>
          <w:lang w:val="fr-CA"/>
        </w:rPr>
        <w:t>sa dix-huitième réunion.</w:t>
      </w:r>
    </w:p>
    <w:p w14:paraId="4C14681D" w14:textId="77777777" w:rsidR="00C10135" w:rsidRPr="00950FFB" w:rsidRDefault="00C10135" w:rsidP="00C10135">
      <w:pPr>
        <w:pStyle w:val="CBDH2"/>
        <w:tabs>
          <w:tab w:val="clear" w:pos="567"/>
        </w:tabs>
        <w:spacing w:before="240"/>
        <w:ind w:left="1134" w:firstLine="0"/>
        <w:rPr>
          <w:lang w:val="fr-CA"/>
        </w:rPr>
      </w:pPr>
      <w:r w:rsidRPr="00950FFB">
        <w:rPr>
          <w:bCs/>
          <w:iCs/>
          <w:lang w:val="fr-CA"/>
        </w:rPr>
        <w:t xml:space="preserve">II </w:t>
      </w:r>
      <w:r w:rsidRPr="00950FFB">
        <w:rPr>
          <w:bCs/>
          <w:iCs/>
          <w:lang w:val="fr-CA"/>
        </w:rPr>
        <w:br/>
      </w:r>
      <w:r w:rsidR="00190535" w:rsidRPr="00950FFB">
        <w:rPr>
          <w:rFonts w:eastAsia="Times New Roman"/>
          <w:szCs w:val="24"/>
          <w:lang w:val="fr-CA"/>
        </w:rPr>
        <w:t>Coopération technique et scientifique et transfert de technologies</w:t>
      </w:r>
    </w:p>
    <w:p w14:paraId="45EAFF3F" w14:textId="7E0D0410" w:rsidR="00C10135" w:rsidRPr="00950FFB" w:rsidRDefault="00C10135" w:rsidP="00C10135">
      <w:pPr>
        <w:pStyle w:val="CBDNormalNoNumber"/>
        <w:tabs>
          <w:tab w:val="clear" w:pos="567"/>
        </w:tabs>
        <w:ind w:left="1134" w:firstLine="567"/>
        <w:rPr>
          <w:lang w:val="fr-CA"/>
        </w:rPr>
      </w:pPr>
      <w:r w:rsidRPr="00950FFB">
        <w:rPr>
          <w:iCs/>
          <w:lang w:val="fr-CA"/>
        </w:rPr>
        <w:t>10.</w:t>
      </w:r>
      <w:r w:rsidRPr="00950FFB">
        <w:rPr>
          <w:iCs/>
          <w:lang w:val="fr-CA"/>
        </w:rPr>
        <w:tab/>
      </w:r>
      <w:r w:rsidR="00190535" w:rsidRPr="00950FFB">
        <w:rPr>
          <w:rFonts w:eastAsia="Times New Roman"/>
          <w:i/>
          <w:lang w:val="fr-CA"/>
        </w:rPr>
        <w:t xml:space="preserve">Prend </w:t>
      </w:r>
      <w:r w:rsidR="00AF4CBF">
        <w:rPr>
          <w:rFonts w:eastAsia="Times New Roman"/>
          <w:i/>
          <w:lang w:val="fr-CA"/>
        </w:rPr>
        <w:t>acte</w:t>
      </w:r>
      <w:r w:rsidR="00190535" w:rsidRPr="00950FFB">
        <w:rPr>
          <w:rFonts w:eastAsia="Times New Roman"/>
          <w:lang w:val="fr-CA"/>
        </w:rPr>
        <w:t xml:space="preserve"> du rapport d</w:t>
      </w:r>
      <w:r w:rsidR="00052E95" w:rsidRPr="00950FFB">
        <w:rPr>
          <w:rFonts w:eastAsia="Times New Roman"/>
          <w:lang w:val="fr-CA"/>
        </w:rPr>
        <w:t>’</w:t>
      </w:r>
      <w:r w:rsidR="00190535" w:rsidRPr="00950FFB">
        <w:rPr>
          <w:rFonts w:eastAsia="Times New Roman"/>
          <w:lang w:val="fr-CA"/>
        </w:rPr>
        <w:t xml:space="preserve">étape sur le </w:t>
      </w:r>
      <w:r w:rsidR="00AF4CBF">
        <w:rPr>
          <w:rFonts w:eastAsia="Times New Roman"/>
          <w:lang w:val="fr-CA"/>
        </w:rPr>
        <w:t>M</w:t>
      </w:r>
      <w:r w:rsidR="00190535" w:rsidRPr="00950FFB">
        <w:rPr>
          <w:rFonts w:eastAsia="Times New Roman"/>
          <w:lang w:val="fr-CA"/>
        </w:rPr>
        <w:t>écanisme de coopération technique et scientifique</w:t>
      </w:r>
      <w:r w:rsidR="00190535" w:rsidRPr="00950FFB">
        <w:rPr>
          <w:vertAlign w:val="superscript"/>
          <w:lang w:val="fr-CA"/>
        </w:rPr>
        <w:footnoteReference w:id="8"/>
      </w:r>
      <w:r w:rsidR="00922E72">
        <w:rPr>
          <w:rFonts w:eastAsia="Times New Roman"/>
          <w:lang w:val="fr-CA"/>
        </w:rPr>
        <w:t>;</w:t>
      </w:r>
    </w:p>
    <w:p w14:paraId="3293A39A" w14:textId="68BB9760" w:rsidR="005D7A73" w:rsidRPr="00143A06" w:rsidRDefault="00C10135" w:rsidP="005D7A73">
      <w:pPr>
        <w:pStyle w:val="CBDNormalNoNumber"/>
        <w:tabs>
          <w:tab w:val="clear" w:pos="567"/>
        </w:tabs>
        <w:ind w:left="1134" w:firstLine="567"/>
        <w:rPr>
          <w:lang w:val="fr-FR"/>
        </w:rPr>
      </w:pPr>
      <w:r w:rsidRPr="00950FFB">
        <w:rPr>
          <w:iCs/>
          <w:lang w:val="fr-CA"/>
        </w:rPr>
        <w:t>11.</w:t>
      </w:r>
      <w:r w:rsidRPr="00950FFB">
        <w:rPr>
          <w:iCs/>
          <w:lang w:val="fr-CA"/>
        </w:rPr>
        <w:tab/>
      </w:r>
      <w:r w:rsidR="00AE17AE">
        <w:rPr>
          <w:rFonts w:eastAsia="Times New Roman"/>
          <w:i/>
          <w:iCs/>
          <w:lang w:val="fr-FR"/>
        </w:rPr>
        <w:t xml:space="preserve">Constate avec </w:t>
      </w:r>
      <w:r w:rsidR="00AE17AE">
        <w:rPr>
          <w:rFonts w:eastAsia="Times New Roman"/>
          <w:i/>
          <w:iCs/>
          <w:lang w:val="fr-FR"/>
        </w:rPr>
        <w:t>préoccupation</w:t>
      </w:r>
      <w:r w:rsidR="00AE17AE">
        <w:rPr>
          <w:rFonts w:eastAsia="Times New Roman"/>
          <w:lang w:val="fr-FR"/>
        </w:rPr>
        <w:t xml:space="preserve"> les contraintes financières, institutionnelles et de capacités </w:t>
      </w:r>
      <w:r w:rsidR="00B372FB">
        <w:rPr>
          <w:rFonts w:eastAsia="Times New Roman"/>
          <w:lang w:val="fr-FR"/>
        </w:rPr>
        <w:t>entravant</w:t>
      </w:r>
      <w:r w:rsidR="00AE17AE">
        <w:rPr>
          <w:rFonts w:eastAsia="Times New Roman"/>
          <w:lang w:val="fr-FR"/>
        </w:rPr>
        <w:t xml:space="preserve"> la </w:t>
      </w:r>
      <w:r w:rsidR="00AE17AE">
        <w:rPr>
          <w:rFonts w:eastAsia="Times New Roman"/>
          <w:lang w:val="fr-FR"/>
        </w:rPr>
        <w:t xml:space="preserve">pleine </w:t>
      </w:r>
      <w:r w:rsidR="00AE17AE">
        <w:rPr>
          <w:rFonts w:eastAsia="Times New Roman"/>
          <w:lang w:val="fr-FR"/>
        </w:rPr>
        <w:t>mise en place des centres d’appui</w:t>
      </w:r>
      <w:r w:rsidR="00F4548F">
        <w:rPr>
          <w:rFonts w:eastAsia="Times New Roman"/>
          <w:lang w:val="fr-FR"/>
        </w:rPr>
        <w:t xml:space="preserve"> à la coopération technique et scientifique</w:t>
      </w:r>
      <w:r w:rsidR="00AE17AE">
        <w:rPr>
          <w:rFonts w:eastAsia="Times New Roman"/>
          <w:lang w:val="fr-FR"/>
        </w:rPr>
        <w:t xml:space="preserve"> et de </w:t>
      </w:r>
      <w:r w:rsidR="00AE17AE" w:rsidRPr="00216537">
        <w:rPr>
          <w:rFonts w:eastAsia="Times New Roman"/>
          <w:lang w:val="fr-FR"/>
        </w:rPr>
        <w:t>l’</w:t>
      </w:r>
      <w:r w:rsidR="00887E69">
        <w:rPr>
          <w:rFonts w:eastAsia="Times New Roman"/>
          <w:lang w:val="fr-FR"/>
        </w:rPr>
        <w:t>Entité de coordination mondiale</w:t>
      </w:r>
      <w:r w:rsidR="00922E72">
        <w:rPr>
          <w:rFonts w:eastAsia="Times New Roman"/>
          <w:lang w:val="fr-FR"/>
        </w:rPr>
        <w:t xml:space="preserve"> </w:t>
      </w:r>
      <w:r w:rsidR="00D51983">
        <w:rPr>
          <w:rFonts w:eastAsia="Times New Roman"/>
          <w:lang w:val="fr-FR"/>
        </w:rPr>
        <w:t xml:space="preserve">et </w:t>
      </w:r>
      <w:r w:rsidR="005D7A73">
        <w:rPr>
          <w:rFonts w:eastAsia="Times New Roman"/>
          <w:lang w:val="fr-FR"/>
        </w:rPr>
        <w:t xml:space="preserve">les disparités </w:t>
      </w:r>
      <w:r w:rsidR="00D51983">
        <w:rPr>
          <w:rFonts w:eastAsia="Times New Roman"/>
          <w:lang w:val="fr-FR"/>
        </w:rPr>
        <w:t xml:space="preserve">relevées </w:t>
      </w:r>
      <w:r w:rsidR="005D7A73">
        <w:rPr>
          <w:rFonts w:eastAsia="Times New Roman"/>
          <w:lang w:val="fr-FR"/>
        </w:rPr>
        <w:t>en la matière d</w:t>
      </w:r>
      <w:r w:rsidR="005D7A73">
        <w:rPr>
          <w:rFonts w:eastAsia="Times New Roman"/>
          <w:lang w:val="fr-FR"/>
        </w:rPr>
        <w:t xml:space="preserve">’une région à une autre; </w:t>
      </w:r>
    </w:p>
    <w:p w14:paraId="63ACE524" w14:textId="609001DA" w:rsidR="00C10135" w:rsidRPr="00950FFB" w:rsidRDefault="00C10135" w:rsidP="00C10135">
      <w:pPr>
        <w:pStyle w:val="CBDNormalNoNumber"/>
        <w:tabs>
          <w:tab w:val="clear" w:pos="567"/>
        </w:tabs>
        <w:ind w:left="1134" w:firstLine="567"/>
        <w:rPr>
          <w:lang w:val="fr-CA"/>
        </w:rPr>
      </w:pPr>
      <w:r w:rsidRPr="00950FFB">
        <w:rPr>
          <w:iCs/>
          <w:lang w:val="fr-CA"/>
        </w:rPr>
        <w:lastRenderedPageBreak/>
        <w:t>12.</w:t>
      </w:r>
      <w:r w:rsidRPr="00950FFB">
        <w:rPr>
          <w:iCs/>
          <w:lang w:val="fr-CA"/>
        </w:rPr>
        <w:tab/>
      </w:r>
      <w:r w:rsidR="00F4548F">
        <w:rPr>
          <w:rFonts w:eastAsia="Times New Roman"/>
          <w:i/>
          <w:lang w:val="fr-CA"/>
        </w:rPr>
        <w:t xml:space="preserve">Remercie </w:t>
      </w:r>
      <w:r w:rsidR="00F4548F">
        <w:rPr>
          <w:rFonts w:eastAsia="Times New Roman"/>
          <w:iCs/>
          <w:lang w:val="fr-CA"/>
        </w:rPr>
        <w:t>le</w:t>
      </w:r>
      <w:r w:rsidR="00F33A6A" w:rsidRPr="00950FFB">
        <w:rPr>
          <w:rFonts w:eastAsia="Times New Roman"/>
          <w:lang w:val="fr-CA"/>
        </w:rPr>
        <w:t xml:space="preserve"> Secrétariat </w:t>
      </w:r>
      <w:r w:rsidR="00F4548F">
        <w:rPr>
          <w:rFonts w:eastAsia="Times New Roman"/>
          <w:lang w:val="fr-CA"/>
        </w:rPr>
        <w:t>d’</w:t>
      </w:r>
      <w:r w:rsidR="00F33A6A" w:rsidRPr="00950FFB">
        <w:rPr>
          <w:rFonts w:eastAsia="Times New Roman"/>
          <w:lang w:val="fr-CA"/>
        </w:rPr>
        <w:t>avoir lancé les activités de l</w:t>
      </w:r>
      <w:r w:rsidR="00052E95" w:rsidRPr="00950FFB">
        <w:rPr>
          <w:rFonts w:eastAsia="Times New Roman"/>
          <w:lang w:val="fr-CA"/>
        </w:rPr>
        <w:t>’</w:t>
      </w:r>
      <w:r w:rsidR="00887E69">
        <w:rPr>
          <w:rFonts w:eastAsia="Times New Roman"/>
          <w:lang w:val="fr-CA"/>
        </w:rPr>
        <w:t>Entité de coordination mondiale</w:t>
      </w:r>
      <w:r w:rsidR="00F33A6A" w:rsidRPr="00950FFB">
        <w:rPr>
          <w:rFonts w:eastAsia="Times New Roman"/>
          <w:lang w:val="fr-CA"/>
        </w:rPr>
        <w:t xml:space="preserve"> et mis à</w:t>
      </w:r>
      <w:r w:rsidR="006F1A87" w:rsidRPr="00950FFB">
        <w:rPr>
          <w:rFonts w:eastAsia="Times New Roman"/>
          <w:lang w:val="fr-CA"/>
        </w:rPr>
        <w:t xml:space="preserve"> sa</w:t>
      </w:r>
      <w:r w:rsidR="00F33A6A" w:rsidRPr="00950FFB">
        <w:rPr>
          <w:rFonts w:eastAsia="Times New Roman"/>
          <w:lang w:val="fr-CA"/>
        </w:rPr>
        <w:t xml:space="preserve"> disposition du personnel afin d</w:t>
      </w:r>
      <w:r w:rsidR="00F4548F">
        <w:rPr>
          <w:rFonts w:eastAsia="Times New Roman"/>
          <w:lang w:val="fr-CA"/>
        </w:rPr>
        <w:t>’en appuyer</w:t>
      </w:r>
      <w:r w:rsidR="00F33A6A" w:rsidRPr="00950FFB">
        <w:rPr>
          <w:rFonts w:eastAsia="Times New Roman"/>
          <w:lang w:val="fr-CA"/>
        </w:rPr>
        <w:t xml:space="preserve"> les travaux jusqu</w:t>
      </w:r>
      <w:r w:rsidR="00052E95" w:rsidRPr="00950FFB">
        <w:rPr>
          <w:rFonts w:eastAsia="Times New Roman"/>
          <w:lang w:val="fr-CA"/>
        </w:rPr>
        <w:t>’</w:t>
      </w:r>
      <w:r w:rsidR="00F33A6A" w:rsidRPr="00950FFB">
        <w:rPr>
          <w:rFonts w:eastAsia="Times New Roman"/>
          <w:lang w:val="fr-CA"/>
        </w:rPr>
        <w:t>à ce qu</w:t>
      </w:r>
      <w:r w:rsidR="00052E95" w:rsidRPr="00950FFB">
        <w:rPr>
          <w:rFonts w:eastAsia="Times New Roman"/>
          <w:lang w:val="fr-CA"/>
        </w:rPr>
        <w:t>’</w:t>
      </w:r>
      <w:r w:rsidR="00F33A6A" w:rsidRPr="00950FFB">
        <w:rPr>
          <w:rFonts w:eastAsia="Times New Roman"/>
          <w:lang w:val="fr-CA"/>
        </w:rPr>
        <w:t>elle soit pleinement opérationnelle</w:t>
      </w:r>
      <w:r w:rsidR="006F1A87" w:rsidRPr="00950FFB">
        <w:rPr>
          <w:rFonts w:eastAsia="Times New Roman"/>
          <w:lang w:val="fr-CA"/>
        </w:rPr>
        <w:t>;</w:t>
      </w:r>
    </w:p>
    <w:p w14:paraId="7ADF7CA7" w14:textId="732838B1" w:rsidR="00C10135" w:rsidRPr="00950FFB" w:rsidRDefault="00C10135" w:rsidP="00C10135">
      <w:pPr>
        <w:pStyle w:val="CBDNormalNoNumber"/>
        <w:tabs>
          <w:tab w:val="clear" w:pos="567"/>
        </w:tabs>
        <w:ind w:left="1134" w:firstLine="567"/>
        <w:rPr>
          <w:lang w:val="fr-CA"/>
        </w:rPr>
      </w:pPr>
      <w:r w:rsidRPr="00950FFB">
        <w:rPr>
          <w:lang w:val="fr-CA"/>
        </w:rPr>
        <w:t>13.</w:t>
      </w:r>
      <w:r w:rsidRPr="00950FFB">
        <w:rPr>
          <w:lang w:val="fr-CA"/>
        </w:rPr>
        <w:tab/>
      </w:r>
      <w:r w:rsidR="00F4548F">
        <w:rPr>
          <w:rFonts w:eastAsia="Times New Roman"/>
          <w:i/>
          <w:lang w:val="fr-CA"/>
        </w:rPr>
        <w:t xml:space="preserve">Remercie également </w:t>
      </w:r>
      <w:r w:rsidR="00F4548F" w:rsidRPr="001339A6">
        <w:rPr>
          <w:rFonts w:eastAsia="Times New Roman"/>
          <w:iCs/>
          <w:lang w:val="fr-CA"/>
        </w:rPr>
        <w:t xml:space="preserve">les </w:t>
      </w:r>
      <w:r w:rsidR="006F1A87" w:rsidRPr="00950FFB">
        <w:rPr>
          <w:rFonts w:eastAsia="Times New Roman"/>
          <w:lang w:val="fr-CA"/>
        </w:rPr>
        <w:t>centres d</w:t>
      </w:r>
      <w:r w:rsidR="00052E95" w:rsidRPr="00950FFB">
        <w:rPr>
          <w:rFonts w:eastAsia="Times New Roman"/>
          <w:lang w:val="fr-CA"/>
        </w:rPr>
        <w:t>’</w:t>
      </w:r>
      <w:r w:rsidR="006F1A87" w:rsidRPr="00950FFB">
        <w:rPr>
          <w:rFonts w:eastAsia="Times New Roman"/>
          <w:lang w:val="fr-CA"/>
        </w:rPr>
        <w:t xml:space="preserve">appui </w:t>
      </w:r>
      <w:r w:rsidR="00F4548F">
        <w:rPr>
          <w:rFonts w:eastAsia="Times New Roman"/>
          <w:lang w:val="fr-CA"/>
        </w:rPr>
        <w:t xml:space="preserve">à la coopération technique et scientifique </w:t>
      </w:r>
      <w:r w:rsidR="005D7A73">
        <w:rPr>
          <w:rFonts w:eastAsia="Times New Roman"/>
          <w:lang w:val="fr-CA"/>
        </w:rPr>
        <w:t>de</w:t>
      </w:r>
      <w:r w:rsidR="005D7A73" w:rsidRPr="00950FFB">
        <w:rPr>
          <w:rFonts w:eastAsia="Times New Roman"/>
          <w:lang w:val="fr-CA"/>
        </w:rPr>
        <w:t xml:space="preserve"> </w:t>
      </w:r>
      <w:r w:rsidR="006F1A87" w:rsidRPr="00950FFB">
        <w:rPr>
          <w:rFonts w:eastAsia="Times New Roman"/>
          <w:lang w:val="fr-CA"/>
        </w:rPr>
        <w:t xml:space="preserve">leur </w:t>
      </w:r>
      <w:r w:rsidR="005D7A73">
        <w:rPr>
          <w:rFonts w:eastAsia="Times New Roman"/>
          <w:lang w:val="fr-CA"/>
        </w:rPr>
        <w:t xml:space="preserve">engagement </w:t>
      </w:r>
      <w:r w:rsidR="006F1A87" w:rsidRPr="00950FFB">
        <w:rPr>
          <w:rFonts w:eastAsia="Times New Roman"/>
          <w:lang w:val="fr-CA"/>
        </w:rPr>
        <w:t xml:space="preserve">constant et </w:t>
      </w:r>
      <w:r w:rsidR="005D7A73">
        <w:rPr>
          <w:rFonts w:eastAsia="Times New Roman"/>
          <w:lang w:val="fr-CA"/>
        </w:rPr>
        <w:t xml:space="preserve">de </w:t>
      </w:r>
      <w:r w:rsidR="006F1A87" w:rsidRPr="00950FFB">
        <w:rPr>
          <w:rFonts w:eastAsia="Times New Roman"/>
          <w:lang w:val="fr-CA"/>
        </w:rPr>
        <w:t>leurs contributions à l</w:t>
      </w:r>
      <w:r w:rsidR="00052E95" w:rsidRPr="00950FFB">
        <w:rPr>
          <w:rFonts w:eastAsia="Times New Roman"/>
          <w:lang w:val="fr-CA"/>
        </w:rPr>
        <w:t>’</w:t>
      </w:r>
      <w:r w:rsidR="006F1A87" w:rsidRPr="00950FFB">
        <w:rPr>
          <w:rFonts w:eastAsia="Times New Roman"/>
          <w:lang w:val="fr-CA"/>
        </w:rPr>
        <w:t xml:space="preserve">avancement de </w:t>
      </w:r>
      <w:r w:rsidR="00F4548F">
        <w:rPr>
          <w:rFonts w:eastAsia="Times New Roman"/>
          <w:lang w:val="fr-CA"/>
        </w:rPr>
        <w:t xml:space="preserve">cette </w:t>
      </w:r>
      <w:r w:rsidR="006F1A87" w:rsidRPr="00950FFB">
        <w:rPr>
          <w:rFonts w:eastAsia="Times New Roman"/>
          <w:lang w:val="fr-CA"/>
        </w:rPr>
        <w:t>coopération;</w:t>
      </w:r>
    </w:p>
    <w:p w14:paraId="6ABE060E" w14:textId="2F91FFA2" w:rsidR="00C10135" w:rsidRPr="00950FFB" w:rsidRDefault="00C10135" w:rsidP="00C10135">
      <w:pPr>
        <w:pStyle w:val="CBDNormalNoNumber"/>
        <w:tabs>
          <w:tab w:val="clear" w:pos="567"/>
        </w:tabs>
        <w:ind w:left="1134" w:firstLine="567"/>
        <w:rPr>
          <w:lang w:val="fr-CA"/>
        </w:rPr>
      </w:pPr>
      <w:r w:rsidRPr="00950FFB">
        <w:rPr>
          <w:iCs/>
          <w:lang w:val="fr-CA"/>
        </w:rPr>
        <w:t>14.</w:t>
      </w:r>
      <w:r w:rsidRPr="00950FFB">
        <w:rPr>
          <w:iCs/>
          <w:lang w:val="fr-CA"/>
        </w:rPr>
        <w:tab/>
      </w:r>
      <w:r w:rsidR="00F4548F">
        <w:rPr>
          <w:rFonts w:eastAsia="Times New Roman"/>
          <w:i/>
          <w:lang w:val="fr-CA"/>
        </w:rPr>
        <w:t xml:space="preserve">Se félicite </w:t>
      </w:r>
      <w:r w:rsidR="00F4548F" w:rsidRPr="001339A6">
        <w:rPr>
          <w:rFonts w:eastAsia="Times New Roman"/>
          <w:iCs/>
          <w:lang w:val="fr-CA"/>
        </w:rPr>
        <w:t>du</w:t>
      </w:r>
      <w:r w:rsidR="006F1A87" w:rsidRPr="00950FFB">
        <w:rPr>
          <w:rFonts w:eastAsia="Times New Roman"/>
          <w:lang w:val="fr-CA"/>
        </w:rPr>
        <w:t xml:space="preserve"> soutien apporté </w:t>
      </w:r>
      <w:r w:rsidR="00F4548F">
        <w:rPr>
          <w:rFonts w:eastAsia="Times New Roman"/>
          <w:lang w:val="fr-CA"/>
        </w:rPr>
        <w:t xml:space="preserve">par la République de Corée </w:t>
      </w:r>
      <w:r w:rsidR="006F1A87" w:rsidRPr="00950FFB">
        <w:rPr>
          <w:rFonts w:eastAsia="Times New Roman"/>
          <w:lang w:val="fr-CA"/>
        </w:rPr>
        <w:t>par l</w:t>
      </w:r>
      <w:r w:rsidR="00052E95" w:rsidRPr="00950FFB">
        <w:rPr>
          <w:rFonts w:eastAsia="Times New Roman"/>
          <w:lang w:val="fr-CA"/>
        </w:rPr>
        <w:t>’</w:t>
      </w:r>
      <w:r w:rsidR="006F1A87" w:rsidRPr="00950FFB">
        <w:rPr>
          <w:rFonts w:eastAsia="Times New Roman"/>
          <w:lang w:val="fr-CA"/>
        </w:rPr>
        <w:t>intermédiaire de l</w:t>
      </w:r>
      <w:r w:rsidR="00052E95" w:rsidRPr="00950FFB">
        <w:rPr>
          <w:rFonts w:eastAsia="Times New Roman"/>
          <w:lang w:val="fr-CA"/>
        </w:rPr>
        <w:t>’</w:t>
      </w:r>
      <w:r w:rsidR="006F1A87" w:rsidRPr="00950FFB">
        <w:rPr>
          <w:rFonts w:eastAsia="Times New Roman"/>
          <w:lang w:val="fr-CA"/>
        </w:rPr>
        <w:t>initiative Bio-Bridge et d</w:t>
      </w:r>
      <w:r w:rsidR="00052E95" w:rsidRPr="00950FFB">
        <w:rPr>
          <w:rFonts w:eastAsia="Times New Roman"/>
          <w:lang w:val="fr-CA"/>
        </w:rPr>
        <w:t>’</w:t>
      </w:r>
      <w:r w:rsidR="006F1A87" w:rsidRPr="00950FFB">
        <w:rPr>
          <w:rFonts w:eastAsia="Times New Roman"/>
          <w:lang w:val="fr-CA"/>
        </w:rPr>
        <w:t xml:space="preserve">un poste </w:t>
      </w:r>
      <w:r w:rsidR="004D0015" w:rsidRPr="00950FFB">
        <w:rPr>
          <w:rFonts w:eastAsia="Times New Roman"/>
          <w:lang w:val="fr-CA"/>
        </w:rPr>
        <w:t>d</w:t>
      </w:r>
      <w:r w:rsidR="00052E95" w:rsidRPr="00950FFB">
        <w:rPr>
          <w:rFonts w:eastAsia="Times New Roman"/>
          <w:lang w:val="fr-CA"/>
        </w:rPr>
        <w:t>’</w:t>
      </w:r>
      <w:r w:rsidR="004D0015" w:rsidRPr="00950FFB">
        <w:rPr>
          <w:rFonts w:eastAsia="Times New Roman"/>
          <w:lang w:val="fr-CA"/>
        </w:rPr>
        <w:t>administrateur auxiliaire</w:t>
      </w:r>
      <w:r w:rsidR="006F1A87" w:rsidRPr="00950FFB">
        <w:rPr>
          <w:rFonts w:eastAsia="Times New Roman"/>
          <w:lang w:val="fr-CA"/>
        </w:rPr>
        <w:t xml:space="preserve"> au Secrétariat, ainsi que </w:t>
      </w:r>
      <w:r w:rsidR="00F4548F">
        <w:rPr>
          <w:rFonts w:eastAsia="Times New Roman"/>
          <w:lang w:val="fr-CA"/>
        </w:rPr>
        <w:t xml:space="preserve">de </w:t>
      </w:r>
      <w:r w:rsidR="006F1A87" w:rsidRPr="00950FFB">
        <w:rPr>
          <w:rFonts w:eastAsia="Times New Roman"/>
          <w:lang w:val="fr-CA"/>
        </w:rPr>
        <w:t xml:space="preserve">la contribution financière </w:t>
      </w:r>
      <w:r w:rsidR="00AE17AE">
        <w:rPr>
          <w:rFonts w:eastAsia="Times New Roman"/>
          <w:lang w:val="fr-CA"/>
        </w:rPr>
        <w:t>faite</w:t>
      </w:r>
      <w:r w:rsidR="00AE17AE" w:rsidRPr="00950FFB">
        <w:rPr>
          <w:rFonts w:eastAsia="Times New Roman"/>
          <w:lang w:val="fr-CA"/>
        </w:rPr>
        <w:t xml:space="preserve"> </w:t>
      </w:r>
      <w:r w:rsidR="006F1A87" w:rsidRPr="00950FFB">
        <w:rPr>
          <w:rFonts w:eastAsia="Times New Roman"/>
          <w:lang w:val="fr-CA"/>
        </w:rPr>
        <w:t>par l</w:t>
      </w:r>
      <w:r w:rsidR="00052E95" w:rsidRPr="00950FFB">
        <w:rPr>
          <w:rFonts w:eastAsia="Times New Roman"/>
          <w:lang w:val="fr-CA"/>
        </w:rPr>
        <w:t>’</w:t>
      </w:r>
      <w:r w:rsidR="006F1A87" w:rsidRPr="00950FFB">
        <w:rPr>
          <w:rFonts w:eastAsia="Times New Roman"/>
          <w:lang w:val="fr-CA"/>
        </w:rPr>
        <w:t>Union européenne</w:t>
      </w:r>
      <w:r w:rsidR="00AE17AE">
        <w:rPr>
          <w:rFonts w:eastAsia="Times New Roman"/>
          <w:lang w:val="fr-CA"/>
        </w:rPr>
        <w:t xml:space="preserve"> au moyen des </w:t>
      </w:r>
      <w:r w:rsidR="006F1A87" w:rsidRPr="00950FFB">
        <w:rPr>
          <w:rFonts w:eastAsia="Times New Roman"/>
          <w:lang w:val="fr-CA"/>
        </w:rPr>
        <w:t>contributions volontaires,</w:t>
      </w:r>
      <w:r w:rsidR="00AE17AE">
        <w:rPr>
          <w:rFonts w:eastAsia="Times New Roman"/>
          <w:lang w:val="fr-CA"/>
        </w:rPr>
        <w:t xml:space="preserve"> pour</w:t>
      </w:r>
      <w:r w:rsidR="006F1A87" w:rsidRPr="00950FFB">
        <w:rPr>
          <w:rFonts w:eastAsia="Times New Roman"/>
          <w:lang w:val="fr-CA"/>
        </w:rPr>
        <w:t xml:space="preserve"> faciliter la mise en </w:t>
      </w:r>
      <w:r w:rsidR="00AE17AE">
        <w:rPr>
          <w:rFonts w:eastAsia="Times New Roman"/>
          <w:lang w:val="fr-CA"/>
        </w:rPr>
        <w:t>place</w:t>
      </w:r>
      <w:r w:rsidR="006F1A87" w:rsidRPr="00950FFB">
        <w:rPr>
          <w:rFonts w:eastAsia="Times New Roman"/>
          <w:lang w:val="fr-CA"/>
        </w:rPr>
        <w:t xml:space="preserve"> de l</w:t>
      </w:r>
      <w:r w:rsidR="00052E95" w:rsidRPr="00950FFB">
        <w:rPr>
          <w:rFonts w:eastAsia="Times New Roman"/>
          <w:lang w:val="fr-CA"/>
        </w:rPr>
        <w:t>’</w:t>
      </w:r>
      <w:r w:rsidR="00887E69">
        <w:rPr>
          <w:rFonts w:eastAsia="Times New Roman"/>
          <w:lang w:val="fr-CA"/>
        </w:rPr>
        <w:t>Entité de coordination mondiale</w:t>
      </w:r>
      <w:r w:rsidR="006F1A87" w:rsidRPr="00950FFB">
        <w:rPr>
          <w:rFonts w:eastAsia="Times New Roman"/>
          <w:lang w:val="fr-CA"/>
        </w:rPr>
        <w:t>;</w:t>
      </w:r>
    </w:p>
    <w:p w14:paraId="0D92D91C" w14:textId="70B7DA0F" w:rsidR="00AE17AE" w:rsidRPr="00143A06" w:rsidRDefault="00C10135" w:rsidP="00F4548F">
      <w:pPr>
        <w:pStyle w:val="CBDNormalNoNumber"/>
        <w:tabs>
          <w:tab w:val="clear" w:pos="567"/>
        </w:tabs>
        <w:ind w:left="1134" w:firstLine="567"/>
        <w:rPr>
          <w:lang w:val="fr-FR"/>
        </w:rPr>
      </w:pPr>
      <w:r w:rsidRPr="00950FFB">
        <w:rPr>
          <w:iCs/>
          <w:lang w:val="fr-CA"/>
        </w:rPr>
        <w:t>15.</w:t>
      </w:r>
      <w:r w:rsidRPr="00950FFB">
        <w:rPr>
          <w:iCs/>
          <w:lang w:val="fr-CA"/>
        </w:rPr>
        <w:tab/>
      </w:r>
      <w:r w:rsidR="00052E95" w:rsidRPr="00950FFB">
        <w:rPr>
          <w:rStyle w:val="Strong"/>
          <w:b w:val="0"/>
          <w:lang w:val="fr-CA"/>
        </w:rPr>
        <w:t>[</w:t>
      </w:r>
      <w:r w:rsidR="00052E95" w:rsidRPr="00950FFB">
        <w:rPr>
          <w:rStyle w:val="Strong"/>
          <w:b w:val="0"/>
          <w:i/>
          <w:lang w:val="fr-CA"/>
        </w:rPr>
        <w:t>Approuve</w:t>
      </w:r>
      <w:r w:rsidR="00F4548F" w:rsidRPr="00950FFB">
        <w:rPr>
          <w:rStyle w:val="Strong"/>
          <w:b w:val="0"/>
          <w:lang w:val="fr-CA"/>
        </w:rPr>
        <w:t>]</w:t>
      </w:r>
      <w:r w:rsidR="00052E95" w:rsidRPr="00950FFB">
        <w:rPr>
          <w:rStyle w:val="Strong"/>
          <w:b w:val="0"/>
          <w:lang w:val="fr-CA"/>
        </w:rPr>
        <w:t xml:space="preserve"> </w:t>
      </w:r>
      <w:r w:rsidR="00F4548F" w:rsidRPr="00950FFB">
        <w:rPr>
          <w:rStyle w:val="Strong"/>
          <w:b w:val="0"/>
          <w:lang w:val="fr-CA"/>
        </w:rPr>
        <w:t>[</w:t>
      </w:r>
      <w:r w:rsidR="00F4548F" w:rsidRPr="00950FFB">
        <w:rPr>
          <w:rStyle w:val="Strong"/>
          <w:b w:val="0"/>
          <w:i/>
          <w:lang w:val="fr-CA"/>
        </w:rPr>
        <w:t>Prend note</w:t>
      </w:r>
      <w:r w:rsidR="00F4548F" w:rsidRPr="00950FFB">
        <w:rPr>
          <w:rStyle w:val="Strong"/>
          <w:b w:val="0"/>
          <w:lang w:val="fr-CA"/>
        </w:rPr>
        <w:t xml:space="preserve">] </w:t>
      </w:r>
      <w:r w:rsidR="00052E95" w:rsidRPr="00950FFB">
        <w:rPr>
          <w:rStyle w:val="Strong"/>
          <w:b w:val="0"/>
          <w:lang w:val="fr-CA"/>
        </w:rPr>
        <w:t>le</w:t>
      </w:r>
      <w:r w:rsidR="00F4548F">
        <w:rPr>
          <w:rStyle w:val="Strong"/>
          <w:b w:val="0"/>
          <w:lang w:val="fr-CA"/>
        </w:rPr>
        <w:t>/du</w:t>
      </w:r>
      <w:r w:rsidR="00052E95" w:rsidRPr="00950FFB">
        <w:rPr>
          <w:rStyle w:val="Strong"/>
          <w:b w:val="0"/>
          <w:lang w:val="fr-CA"/>
        </w:rPr>
        <w:t xml:space="preserve"> </w:t>
      </w:r>
      <w:r w:rsidR="00F4548F">
        <w:rPr>
          <w:rStyle w:val="Strong"/>
          <w:b w:val="0"/>
          <w:lang w:val="fr-CA"/>
        </w:rPr>
        <w:t xml:space="preserve">projet de </w:t>
      </w:r>
      <w:r w:rsidR="00052E95" w:rsidRPr="00950FFB">
        <w:rPr>
          <w:rStyle w:val="Strong"/>
          <w:b w:val="0"/>
          <w:lang w:val="fr-CA"/>
        </w:rPr>
        <w:t xml:space="preserve">plan de travail </w:t>
      </w:r>
      <w:r w:rsidR="00F4548F" w:rsidRPr="00950FFB">
        <w:rPr>
          <w:rStyle w:val="Strong"/>
          <w:b w:val="0"/>
          <w:lang w:val="fr-CA"/>
        </w:rPr>
        <w:t>[</w:t>
      </w:r>
      <w:r w:rsidR="00F4548F">
        <w:rPr>
          <w:rStyle w:val="Strong"/>
          <w:b w:val="0"/>
          <w:lang w:val="fr-CA"/>
        </w:rPr>
        <w:t>et de</w:t>
      </w:r>
      <w:r w:rsidR="00052E95" w:rsidRPr="00950FFB">
        <w:rPr>
          <w:rStyle w:val="Strong"/>
          <w:b w:val="0"/>
          <w:lang w:val="fr-CA"/>
        </w:rPr>
        <w:t xml:space="preserve"> budget] </w:t>
      </w:r>
      <w:r w:rsidR="00052E95" w:rsidRPr="00950FFB">
        <w:rPr>
          <w:lang w:val="fr-CA"/>
        </w:rPr>
        <w:t>de l’</w:t>
      </w:r>
      <w:r w:rsidR="00887E69">
        <w:rPr>
          <w:lang w:val="fr-CA"/>
        </w:rPr>
        <w:t>Entité de coordination mondiale</w:t>
      </w:r>
      <w:r w:rsidR="00052E95" w:rsidRPr="00950FFB">
        <w:rPr>
          <w:lang w:val="fr-CA"/>
        </w:rPr>
        <w:t xml:space="preserve"> pour l’exercice biennal 2027-2028, figur</w:t>
      </w:r>
      <w:r w:rsidR="00FE6E27">
        <w:rPr>
          <w:lang w:val="fr-CA"/>
        </w:rPr>
        <w:t>ant</w:t>
      </w:r>
      <w:r w:rsidR="00052E95" w:rsidRPr="00950FFB">
        <w:rPr>
          <w:lang w:val="fr-CA"/>
        </w:rPr>
        <w:t xml:space="preserve"> à l’annexe </w:t>
      </w:r>
      <w:r w:rsidR="00F4548F">
        <w:rPr>
          <w:lang w:val="fr-CA"/>
        </w:rPr>
        <w:t>à</w:t>
      </w:r>
      <w:r w:rsidR="00052E95" w:rsidRPr="00950FFB">
        <w:rPr>
          <w:lang w:val="fr-CA"/>
        </w:rPr>
        <w:t xml:space="preserve"> la présente décision</w:t>
      </w:r>
      <w:r w:rsidR="00AE17AE">
        <w:rPr>
          <w:rStyle w:val="FootnoteReference"/>
        </w:rPr>
        <w:footnoteReference w:id="9"/>
      </w:r>
      <w:r w:rsidR="00AE17AE">
        <w:rPr>
          <w:rFonts w:eastAsia="Times New Roman"/>
          <w:lang w:val="fr-FR"/>
        </w:rPr>
        <w:t>;</w:t>
      </w:r>
    </w:p>
    <w:p w14:paraId="3F5845A9" w14:textId="2937E1FA"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16.</w:t>
      </w:r>
      <w:r w:rsidRPr="00950FFB">
        <w:rPr>
          <w:rFonts w:eastAsia="Times New Roman"/>
          <w:iCs/>
          <w:lang w:val="fr-CA"/>
        </w:rPr>
        <w:tab/>
      </w:r>
      <w:r w:rsidR="00F4548F">
        <w:rPr>
          <w:rFonts w:eastAsia="Times New Roman"/>
          <w:i/>
          <w:lang w:val="fr-CA"/>
        </w:rPr>
        <w:t xml:space="preserve">Demande </w:t>
      </w:r>
      <w:r w:rsidR="00F4548F" w:rsidRPr="001339A6">
        <w:rPr>
          <w:rFonts w:eastAsia="Times New Roman"/>
          <w:iCs/>
          <w:lang w:val="fr-CA"/>
        </w:rPr>
        <w:t>aux</w:t>
      </w:r>
      <w:r w:rsidRPr="00950FFB">
        <w:rPr>
          <w:rFonts w:eastAsia="Times New Roman"/>
          <w:iCs/>
          <w:lang w:val="fr-CA"/>
        </w:rPr>
        <w:t xml:space="preserve"> centres d’appui </w:t>
      </w:r>
      <w:r w:rsidR="00F4548F">
        <w:rPr>
          <w:rFonts w:eastAsia="Times New Roman"/>
          <w:iCs/>
          <w:lang w:val="fr-CA"/>
        </w:rPr>
        <w:t xml:space="preserve">à la coopération technique et scientifique </w:t>
      </w:r>
      <w:r w:rsidRPr="00950FFB">
        <w:rPr>
          <w:rFonts w:eastAsia="Times New Roman"/>
          <w:iCs/>
          <w:lang w:val="fr-CA"/>
        </w:rPr>
        <w:t xml:space="preserve">de tenir compte des lacunes, des difficultés et des obstacles relevés dans le rapport mondial sur les progrès collectifs accomplis dans la mise en œuvre du Cadre, ainsi que dans les septièmes rapports nationaux des Parties à la Convention, notamment les difficultés liées à l’utilisation des indicateurs présentées dans le document </w:t>
      </w:r>
      <w:hyperlink r:id="rId16" w:history="1">
        <w:r w:rsidR="00FE6E27" w:rsidRPr="001339A6">
          <w:rPr>
            <w:rStyle w:val="Hyperlink"/>
            <w:lang w:val="fr-FR"/>
          </w:rPr>
          <w:t>CBD/SBSTTA/28/INF/11</w:t>
        </w:r>
      </w:hyperlink>
      <w:r w:rsidRPr="00950FFB">
        <w:rPr>
          <w:rFonts w:eastAsia="Times New Roman"/>
          <w:iCs/>
          <w:lang w:val="fr-CA"/>
        </w:rPr>
        <w:t xml:space="preserve">, lors de l’octroi aux Parties d’un appui à la création et au renforcement des capacités; </w:t>
      </w:r>
    </w:p>
    <w:p w14:paraId="0DE34B9F" w14:textId="7132DF19" w:rsidR="00F4548F" w:rsidRPr="001339A6" w:rsidRDefault="00CC0C41" w:rsidP="00890326">
      <w:pPr>
        <w:pStyle w:val="CBDNormalNoNumber"/>
        <w:tabs>
          <w:tab w:val="clear" w:pos="567"/>
        </w:tabs>
        <w:ind w:left="1134" w:firstLine="567"/>
        <w:rPr>
          <w:rFonts w:asciiTheme="majorBidi" w:eastAsia="Times New Roman" w:hAnsiTheme="majorBidi" w:cstheme="majorBidi"/>
          <w:i/>
          <w:lang w:val="fr-CA"/>
        </w:rPr>
      </w:pPr>
      <w:r w:rsidRPr="00950FFB">
        <w:rPr>
          <w:rFonts w:eastAsia="Times New Roman"/>
          <w:iCs/>
          <w:lang w:val="fr-CA"/>
        </w:rPr>
        <w:t>17.</w:t>
      </w:r>
      <w:r w:rsidRPr="00950FFB">
        <w:rPr>
          <w:rFonts w:eastAsia="Times New Roman"/>
          <w:iCs/>
          <w:lang w:val="fr-CA"/>
        </w:rPr>
        <w:tab/>
      </w:r>
      <w:r w:rsidR="00F4548F" w:rsidRPr="00F4548F">
        <w:rPr>
          <w:rFonts w:eastAsia="Times New Roman"/>
          <w:i/>
          <w:lang w:val="fr-CA"/>
        </w:rPr>
        <w:t xml:space="preserve">Demande également </w:t>
      </w:r>
      <w:r w:rsidR="00F4548F" w:rsidRPr="001339A6">
        <w:rPr>
          <w:rFonts w:asciiTheme="majorBidi" w:eastAsia="Times New Roman" w:hAnsiTheme="majorBidi" w:cstheme="majorBidi"/>
          <w:iCs/>
          <w:lang w:val="fr-CA"/>
        </w:rPr>
        <w:t>aux centres d’appui à la coopération technique et scientifique de tenir compte,</w:t>
      </w:r>
      <w:r w:rsidR="00F4548F" w:rsidRPr="001339A6">
        <w:rPr>
          <w:rFonts w:asciiTheme="majorBidi" w:eastAsia="Times New Roman" w:hAnsiTheme="majorBidi" w:cstheme="majorBidi"/>
          <w:iCs/>
          <w:lang w:val="fr-CA"/>
        </w:rPr>
        <w:t xml:space="preserve"> </w:t>
      </w:r>
      <w:r w:rsidR="00890326">
        <w:rPr>
          <w:rFonts w:asciiTheme="majorBidi" w:eastAsia="Times New Roman" w:hAnsiTheme="majorBidi" w:cstheme="majorBidi"/>
          <w:iCs/>
          <w:lang w:val="fr-CA"/>
        </w:rPr>
        <w:t>lors de l’octroi d’</w:t>
      </w:r>
      <w:r w:rsidR="00F4548F" w:rsidRPr="001339A6">
        <w:rPr>
          <w:rFonts w:asciiTheme="majorBidi" w:eastAsia="Times New Roman" w:hAnsiTheme="majorBidi" w:cstheme="majorBidi"/>
          <w:iCs/>
          <w:lang w:val="fr-CA"/>
        </w:rPr>
        <w:t xml:space="preserve">un soutien </w:t>
      </w:r>
      <w:r w:rsidR="00F4548F" w:rsidRPr="001339A6">
        <w:rPr>
          <w:rFonts w:asciiTheme="majorBidi" w:eastAsia="Times New Roman" w:hAnsiTheme="majorBidi" w:cstheme="majorBidi"/>
          <w:iCs/>
          <w:lang w:val="fr-CA"/>
        </w:rPr>
        <w:t xml:space="preserve">à la création et </w:t>
      </w:r>
      <w:r w:rsidR="00F4548F" w:rsidRPr="001339A6">
        <w:rPr>
          <w:rFonts w:asciiTheme="majorBidi" w:eastAsia="Times New Roman" w:hAnsiTheme="majorBidi" w:cstheme="majorBidi"/>
          <w:iCs/>
          <w:lang w:val="fr-CA"/>
        </w:rPr>
        <w:t xml:space="preserve">au renforcement des capacités aux Parties au </w:t>
      </w:r>
      <w:r w:rsidR="00890326" w:rsidRPr="001339A6">
        <w:rPr>
          <w:rFonts w:asciiTheme="majorBidi" w:hAnsiTheme="majorBidi" w:cstheme="majorBidi"/>
          <w:iCs/>
          <w:color w:val="212529"/>
          <w:shd w:val="clear" w:color="auto" w:fill="FFFFFF"/>
          <w:lang w:val="fr-FR"/>
        </w:rPr>
        <w:t>Protocole de Cartagena sur la prévention des risques biotechnologiques</w:t>
      </w:r>
      <w:r w:rsidR="00890326" w:rsidRPr="001339A6">
        <w:rPr>
          <w:rStyle w:val="FootnoteReference"/>
          <w:rFonts w:asciiTheme="majorBidi" w:hAnsiTheme="majorBidi" w:cstheme="majorBidi"/>
          <w:iCs/>
        </w:rPr>
        <w:footnoteReference w:id="10"/>
      </w:r>
      <w:r w:rsidR="00890326" w:rsidRPr="001339A6">
        <w:rPr>
          <w:rStyle w:val="apple-converted-space"/>
          <w:rFonts w:asciiTheme="majorBidi" w:hAnsiTheme="majorBidi" w:cstheme="majorBidi"/>
          <w:iCs/>
          <w:color w:val="212529"/>
          <w:shd w:val="clear" w:color="auto" w:fill="FFFFFF"/>
          <w:lang w:val="fr-FR"/>
        </w:rPr>
        <w:t> </w:t>
      </w:r>
      <w:r w:rsidR="00F4548F" w:rsidRPr="001339A6">
        <w:rPr>
          <w:rFonts w:asciiTheme="majorBidi" w:eastAsia="Times New Roman" w:hAnsiTheme="majorBidi" w:cstheme="majorBidi"/>
          <w:iCs/>
          <w:lang w:val="fr-CA"/>
        </w:rPr>
        <w:t xml:space="preserve">et aux Parties au </w:t>
      </w:r>
      <w:r w:rsidR="00890326" w:rsidRPr="001339A6">
        <w:rPr>
          <w:rFonts w:asciiTheme="majorBidi" w:hAnsiTheme="majorBidi" w:cstheme="majorBidi"/>
          <w:color w:val="212529"/>
          <w:shd w:val="clear" w:color="auto" w:fill="FFFFFF"/>
          <w:lang w:val="fr-FR"/>
        </w:rPr>
        <w:t>Protocole de Nagoya sur l'accès aux ressources génétiques et le partage juste et équitable des avantages découlant de leur utilisation</w:t>
      </w:r>
      <w:r w:rsidR="00890326" w:rsidRPr="001339A6">
        <w:rPr>
          <w:rStyle w:val="FootnoteReference"/>
          <w:rFonts w:asciiTheme="majorBidi" w:hAnsiTheme="majorBidi" w:cstheme="majorBidi"/>
        </w:rPr>
        <w:footnoteReference w:id="11"/>
      </w:r>
      <w:r w:rsidR="00890326">
        <w:rPr>
          <w:rFonts w:asciiTheme="majorBidi" w:hAnsiTheme="majorBidi" w:cstheme="majorBidi"/>
          <w:color w:val="212529"/>
          <w:shd w:val="clear" w:color="auto" w:fill="FFFFFF"/>
          <w:lang w:val="fr-FR"/>
        </w:rPr>
        <w:t xml:space="preserve">, </w:t>
      </w:r>
      <w:r w:rsidR="00890326" w:rsidRPr="001339A6">
        <w:rPr>
          <w:rFonts w:asciiTheme="majorBidi" w:eastAsia="Times New Roman" w:hAnsiTheme="majorBidi" w:cstheme="majorBidi"/>
          <w:iCs/>
          <w:lang w:val="fr-CA"/>
        </w:rPr>
        <w:t xml:space="preserve">des lacunes, des </w:t>
      </w:r>
      <w:r w:rsidR="00890326">
        <w:rPr>
          <w:rFonts w:asciiTheme="majorBidi" w:eastAsia="Times New Roman" w:hAnsiTheme="majorBidi" w:cstheme="majorBidi"/>
          <w:iCs/>
          <w:lang w:val="fr-CA"/>
        </w:rPr>
        <w:t>besoins et des problèmes constaté</w:t>
      </w:r>
      <w:r w:rsidR="00890326" w:rsidRPr="001339A6">
        <w:rPr>
          <w:rFonts w:asciiTheme="majorBidi" w:eastAsia="Times New Roman" w:hAnsiTheme="majorBidi" w:cstheme="majorBidi"/>
          <w:iCs/>
          <w:lang w:val="fr-CA"/>
        </w:rPr>
        <w:t>s dans l</w:t>
      </w:r>
      <w:r w:rsidR="00890326" w:rsidRPr="001339A6">
        <w:rPr>
          <w:rFonts w:asciiTheme="majorBidi" w:eastAsia="Times New Roman" w:hAnsiTheme="majorBidi" w:cstheme="majorBidi"/>
          <w:iCs/>
          <w:lang w:val="fr-CA"/>
        </w:rPr>
        <w:t>a cinquième évaluation et examen de l’efficacité du Protocole de Cartagen</w:t>
      </w:r>
      <w:r w:rsidR="00FE6E27">
        <w:rPr>
          <w:rFonts w:asciiTheme="majorBidi" w:eastAsia="Times New Roman" w:hAnsiTheme="majorBidi" w:cstheme="majorBidi"/>
          <w:iCs/>
          <w:lang w:val="fr-CA"/>
        </w:rPr>
        <w:t>a</w:t>
      </w:r>
      <w:r w:rsidR="00890326" w:rsidRPr="001339A6">
        <w:rPr>
          <w:rStyle w:val="FootnoteReference"/>
          <w:rFonts w:asciiTheme="majorBidi" w:hAnsiTheme="majorBidi" w:cstheme="majorBidi"/>
        </w:rPr>
        <w:footnoteReference w:id="12"/>
      </w:r>
      <w:r w:rsidR="00890326" w:rsidRPr="001339A6">
        <w:rPr>
          <w:rFonts w:asciiTheme="majorBidi" w:eastAsia="Times New Roman" w:hAnsiTheme="majorBidi" w:cstheme="majorBidi"/>
          <w:iCs/>
          <w:lang w:val="fr-CA"/>
        </w:rPr>
        <w:t xml:space="preserve"> et dans la deuxième évaluation et examen de l’efficacité du Protocole de Nagoya</w:t>
      </w:r>
      <w:r w:rsidR="00890326" w:rsidRPr="001339A6">
        <w:rPr>
          <w:rStyle w:val="FootnoteReference"/>
          <w:rFonts w:asciiTheme="majorBidi" w:hAnsiTheme="majorBidi" w:cstheme="majorBidi"/>
        </w:rPr>
        <w:footnoteReference w:id="13"/>
      </w:r>
      <w:r w:rsidR="00890326">
        <w:rPr>
          <w:rFonts w:asciiTheme="majorBidi" w:eastAsia="Times New Roman" w:hAnsiTheme="majorBidi" w:cstheme="majorBidi"/>
          <w:iCs/>
          <w:lang w:val="fr-CA"/>
        </w:rPr>
        <w:t xml:space="preserve"> ainsi que dans les rapports nationaux des Parties;</w:t>
      </w:r>
      <w:r w:rsidR="00890326" w:rsidRPr="001339A6">
        <w:rPr>
          <w:rFonts w:asciiTheme="majorBidi" w:hAnsiTheme="majorBidi" w:cstheme="majorBidi"/>
          <w:lang w:val="fr-FR"/>
        </w:rPr>
        <w:t xml:space="preserve"> </w:t>
      </w:r>
      <w:r w:rsidR="00890326" w:rsidRPr="001339A6">
        <w:rPr>
          <w:rFonts w:asciiTheme="majorBidi" w:eastAsia="Times New Roman" w:hAnsiTheme="majorBidi" w:cstheme="majorBidi"/>
          <w:iCs/>
          <w:lang w:val="fr-CA"/>
        </w:rPr>
        <w:t xml:space="preserve"> </w:t>
      </w:r>
    </w:p>
    <w:p w14:paraId="050993A9" w14:textId="13BDFCB8"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18.</w:t>
      </w:r>
      <w:r w:rsidRPr="00950FFB">
        <w:rPr>
          <w:rFonts w:eastAsia="Times New Roman"/>
          <w:iCs/>
          <w:lang w:val="fr-CA"/>
        </w:rPr>
        <w:tab/>
      </w:r>
      <w:r w:rsidRPr="00950FFB">
        <w:rPr>
          <w:rFonts w:eastAsia="Times New Roman"/>
          <w:i/>
          <w:lang w:val="fr-CA"/>
        </w:rPr>
        <w:t xml:space="preserve">Invite </w:t>
      </w:r>
      <w:r w:rsidRPr="00950FFB">
        <w:rPr>
          <w:rFonts w:eastAsia="Times New Roman"/>
          <w:iCs/>
          <w:lang w:val="fr-CA"/>
        </w:rPr>
        <w:t>les Parties, les autres gouvernements, les autorités infranationales et locales, les entités des Nations Unies, les organisations internationales compétentes, les organismes de développement, les instituts de recherche, les milieux universitaires, le secteur privé et les autres parties prenantes, qui sont en mesure de le faire, à fournir des ressources financières suffisantes, prévisibles, opportunes et facilement accessibles</w:t>
      </w:r>
      <w:r w:rsidR="00890326">
        <w:rPr>
          <w:rFonts w:eastAsia="Times New Roman"/>
          <w:iCs/>
          <w:lang w:val="fr-CA"/>
        </w:rPr>
        <w:t xml:space="preserve">, </w:t>
      </w:r>
      <w:r w:rsidRPr="00950FFB">
        <w:rPr>
          <w:rFonts w:eastAsia="Times New Roman"/>
          <w:iCs/>
          <w:lang w:val="fr-CA"/>
        </w:rPr>
        <w:t xml:space="preserve">des contributions en nature </w:t>
      </w:r>
      <w:r w:rsidR="00890326">
        <w:rPr>
          <w:rFonts w:eastAsia="Times New Roman"/>
          <w:iCs/>
          <w:lang w:val="fr-CA"/>
        </w:rPr>
        <w:t xml:space="preserve">ou les deux, </w:t>
      </w:r>
      <w:r w:rsidRPr="00950FFB">
        <w:rPr>
          <w:rFonts w:eastAsia="Times New Roman"/>
          <w:iCs/>
          <w:lang w:val="fr-CA"/>
        </w:rPr>
        <w:t>afin d’appuyer les programmes et les activités à long terme de l’</w:t>
      </w:r>
      <w:r w:rsidR="00887E69">
        <w:rPr>
          <w:rFonts w:eastAsia="Times New Roman"/>
          <w:iCs/>
          <w:lang w:val="fr-CA"/>
        </w:rPr>
        <w:t>Entité de coordination mondiale</w:t>
      </w:r>
      <w:r w:rsidRPr="00950FFB">
        <w:rPr>
          <w:rFonts w:eastAsia="Times New Roman"/>
          <w:iCs/>
          <w:lang w:val="fr-CA"/>
        </w:rPr>
        <w:t xml:space="preserve"> et des centres d’appui</w:t>
      </w:r>
      <w:r w:rsidR="00890326">
        <w:rPr>
          <w:rFonts w:eastAsia="Times New Roman"/>
          <w:iCs/>
          <w:lang w:val="fr-CA"/>
        </w:rPr>
        <w:t xml:space="preserve"> à la coopération technique et scientifique</w:t>
      </w:r>
      <w:r w:rsidRPr="00950FFB">
        <w:rPr>
          <w:rFonts w:eastAsia="Times New Roman"/>
          <w:iCs/>
          <w:lang w:val="fr-CA"/>
        </w:rPr>
        <w:t>;</w:t>
      </w:r>
    </w:p>
    <w:p w14:paraId="5B728073" w14:textId="534BB48C" w:rsidR="00CC0C41" w:rsidRPr="00950FFB" w:rsidRDefault="00CC0C41" w:rsidP="00CC0C41">
      <w:pPr>
        <w:pStyle w:val="CBDNormalNoNumber"/>
        <w:tabs>
          <w:tab w:val="clear" w:pos="567"/>
        </w:tabs>
        <w:ind w:left="1134" w:firstLine="567"/>
        <w:rPr>
          <w:lang w:val="fr-CA"/>
        </w:rPr>
      </w:pPr>
      <w:r w:rsidRPr="00950FFB">
        <w:rPr>
          <w:rFonts w:eastAsia="Times New Roman"/>
          <w:lang w:val="fr-CA"/>
        </w:rPr>
        <w:t xml:space="preserve">19. </w:t>
      </w:r>
      <w:r w:rsidRPr="00950FFB">
        <w:rPr>
          <w:rFonts w:eastAsia="Times New Roman"/>
          <w:lang w:val="fr-CA"/>
        </w:rPr>
        <w:tab/>
      </w:r>
      <w:r w:rsidRPr="00950FFB">
        <w:rPr>
          <w:rFonts w:eastAsia="Times New Roman"/>
          <w:i/>
          <w:iCs/>
          <w:lang w:val="fr-CA"/>
        </w:rPr>
        <w:t xml:space="preserve">Invite </w:t>
      </w:r>
      <w:r w:rsidRPr="00950FFB">
        <w:rPr>
          <w:rFonts w:eastAsia="Times New Roman"/>
          <w:lang w:val="fr-CA"/>
        </w:rPr>
        <w:t>les instituts de recherche, les milieux universitaires et toutes les autres parties prenantes à travailler activement avec les centres d’appui</w:t>
      </w:r>
      <w:r w:rsidR="00890326">
        <w:rPr>
          <w:rFonts w:eastAsia="Times New Roman"/>
          <w:lang w:val="fr-CA"/>
        </w:rPr>
        <w:t xml:space="preserve"> à la coopération technique et scientifique</w:t>
      </w:r>
      <w:r w:rsidRPr="00950FFB">
        <w:rPr>
          <w:rFonts w:eastAsia="Times New Roman"/>
          <w:lang w:val="fr-CA"/>
        </w:rPr>
        <w:t xml:space="preserve"> et l’</w:t>
      </w:r>
      <w:r w:rsidR="00887E69">
        <w:rPr>
          <w:rFonts w:eastAsia="Times New Roman"/>
          <w:lang w:val="fr-CA"/>
        </w:rPr>
        <w:t>Entité de coordination mondiale</w:t>
      </w:r>
      <w:r w:rsidRPr="00950FFB">
        <w:rPr>
          <w:rFonts w:eastAsia="Times New Roman"/>
          <w:lang w:val="fr-CA"/>
        </w:rPr>
        <w:t xml:space="preserve"> en mettant à disposition leur savoir-faire, leurs outils et toute autre ressource pertinente; </w:t>
      </w:r>
    </w:p>
    <w:p w14:paraId="52B6B59C" w14:textId="5399F3C6"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 xml:space="preserve">20. </w:t>
      </w:r>
      <w:r w:rsidRPr="00950FFB">
        <w:rPr>
          <w:rFonts w:eastAsia="Times New Roman"/>
          <w:iCs/>
          <w:lang w:val="fr-CA"/>
        </w:rPr>
        <w:tab/>
      </w:r>
      <w:r w:rsidRPr="00950FFB">
        <w:rPr>
          <w:rFonts w:eastAsia="Times New Roman"/>
          <w:i/>
          <w:lang w:val="fr-CA"/>
        </w:rPr>
        <w:t>Renouvelle</w:t>
      </w:r>
      <w:r w:rsidR="00FB27AB" w:rsidRPr="00950FFB">
        <w:rPr>
          <w:rFonts w:eastAsia="Times New Roman"/>
          <w:i/>
          <w:lang w:val="fr-CA"/>
        </w:rPr>
        <w:t xml:space="preserve"> </w:t>
      </w:r>
      <w:r w:rsidRPr="00950FFB">
        <w:rPr>
          <w:rFonts w:eastAsia="Times New Roman"/>
          <w:iCs/>
          <w:lang w:val="fr-CA"/>
        </w:rPr>
        <w:t xml:space="preserve">la demande formulée </w:t>
      </w:r>
      <w:r w:rsidR="00890326">
        <w:rPr>
          <w:rFonts w:eastAsia="Times New Roman"/>
          <w:iCs/>
          <w:lang w:val="fr-CA"/>
        </w:rPr>
        <w:t xml:space="preserve">au paragraphe 23 de la </w:t>
      </w:r>
      <w:r w:rsidRPr="00950FFB">
        <w:rPr>
          <w:rFonts w:eastAsia="Times New Roman"/>
          <w:iCs/>
          <w:lang w:val="fr-CA"/>
        </w:rPr>
        <w:t xml:space="preserve">décision </w:t>
      </w:r>
      <w:hyperlink r:id="rId17" w:history="1">
        <w:r w:rsidR="00FE6E27" w:rsidRPr="001339A6">
          <w:rPr>
            <w:rStyle w:val="Hyperlink"/>
            <w:rFonts w:eastAsia="Times New Roman"/>
            <w:szCs w:val="24"/>
            <w:lang w:val="fr-FR"/>
          </w:rPr>
          <w:t>16/3</w:t>
        </w:r>
      </w:hyperlink>
      <w:r w:rsidR="00FE6E27" w:rsidRPr="001339A6">
        <w:rPr>
          <w:rFonts w:eastAsia="Times New Roman"/>
          <w:szCs w:val="24"/>
          <w:lang w:val="fr-FR"/>
        </w:rPr>
        <w:t xml:space="preserve"> </w:t>
      </w:r>
      <w:r w:rsidR="00890326">
        <w:rPr>
          <w:rFonts w:eastAsia="Times New Roman"/>
          <w:iCs/>
          <w:lang w:val="fr-CA"/>
        </w:rPr>
        <w:t>du 1</w:t>
      </w:r>
      <w:r w:rsidR="00890326" w:rsidRPr="001339A6">
        <w:rPr>
          <w:rFonts w:eastAsia="Times New Roman"/>
          <w:iCs/>
          <w:vertAlign w:val="superscript"/>
          <w:lang w:val="fr-CA"/>
        </w:rPr>
        <w:t>er</w:t>
      </w:r>
      <w:r w:rsidR="00890326">
        <w:rPr>
          <w:rFonts w:eastAsia="Times New Roman"/>
          <w:iCs/>
          <w:lang w:val="fr-CA"/>
        </w:rPr>
        <w:t xml:space="preserve"> novembre 2024 </w:t>
      </w:r>
      <w:r w:rsidRPr="00950FFB">
        <w:rPr>
          <w:rFonts w:eastAsia="Times New Roman"/>
          <w:iCs/>
          <w:lang w:val="fr-CA"/>
        </w:rPr>
        <w:t xml:space="preserve">à l’intention du Fonds pour l’environnement mondial, notamment par l’intermédiaire du Fonds pour le Cadre mondial de la biodiversité, et invite les autres fonds multilatéraux et institutions financières internationales compétents, conformément à leurs mandats, à continuer d’appuyer, dans tous les pays remplissant les conditions requises, des projets menés sous l’impulsion des pays et portant notamment sur la coopération technique et </w:t>
      </w:r>
      <w:r w:rsidRPr="00950FFB">
        <w:rPr>
          <w:rFonts w:eastAsia="Times New Roman"/>
          <w:iCs/>
          <w:lang w:val="fr-CA"/>
        </w:rPr>
        <w:lastRenderedPageBreak/>
        <w:t>scientifique, le transfert de technologies et le renforcement des capacités en vue de la mise en œuvre du Cadre;</w:t>
      </w:r>
    </w:p>
    <w:p w14:paraId="466208D9" w14:textId="259D184E" w:rsidR="00CC0C41" w:rsidRPr="00950FFB" w:rsidRDefault="00CC0C41" w:rsidP="00CC0C41">
      <w:pPr>
        <w:pStyle w:val="CBDNormalNoNumber"/>
        <w:tabs>
          <w:tab w:val="clear" w:pos="567"/>
        </w:tabs>
        <w:ind w:left="1134" w:firstLine="567"/>
        <w:rPr>
          <w:rFonts w:eastAsia="Times New Roman"/>
          <w:b/>
          <w:bCs/>
          <w:iCs/>
          <w:lang w:val="fr-CA"/>
        </w:rPr>
      </w:pPr>
      <w:r w:rsidRPr="00950FFB">
        <w:rPr>
          <w:rFonts w:eastAsia="Times New Roman"/>
          <w:iCs/>
          <w:lang w:val="fr-CA"/>
        </w:rPr>
        <w:t xml:space="preserve">21. </w:t>
      </w:r>
      <w:r w:rsidRPr="00950FFB">
        <w:rPr>
          <w:rFonts w:eastAsia="Times New Roman"/>
          <w:iCs/>
          <w:lang w:val="fr-CA"/>
        </w:rPr>
        <w:tab/>
      </w:r>
      <w:r w:rsidRPr="00950FFB">
        <w:rPr>
          <w:rFonts w:eastAsia="Times New Roman"/>
          <w:i/>
          <w:lang w:val="fr-CA"/>
        </w:rPr>
        <w:t>Renouvelle également</w:t>
      </w:r>
      <w:r w:rsidRPr="00950FFB">
        <w:rPr>
          <w:rFonts w:eastAsia="Times New Roman"/>
          <w:iCs/>
          <w:lang w:val="fr-CA"/>
        </w:rPr>
        <w:t xml:space="preserve"> la demande formulée </w:t>
      </w:r>
      <w:r w:rsidR="00890326">
        <w:rPr>
          <w:rFonts w:eastAsia="Times New Roman"/>
          <w:iCs/>
          <w:lang w:val="fr-CA"/>
        </w:rPr>
        <w:t xml:space="preserve">au paragraphe 24 de </w:t>
      </w:r>
      <w:r w:rsidRPr="00950FFB">
        <w:rPr>
          <w:rFonts w:eastAsia="Times New Roman"/>
          <w:iCs/>
          <w:lang w:val="fr-CA"/>
        </w:rPr>
        <w:t xml:space="preserve">la décision </w:t>
      </w:r>
      <w:hyperlink r:id="rId18" w:history="1">
        <w:r w:rsidR="00FE6E27" w:rsidRPr="001339A6">
          <w:rPr>
            <w:rStyle w:val="Hyperlink"/>
            <w:rFonts w:eastAsia="Times New Roman"/>
            <w:szCs w:val="24"/>
            <w:lang w:val="fr-FR"/>
          </w:rPr>
          <w:t>16/3</w:t>
        </w:r>
      </w:hyperlink>
      <w:r w:rsidR="00FE6E27" w:rsidRPr="001339A6">
        <w:rPr>
          <w:rFonts w:eastAsia="Times New Roman"/>
          <w:szCs w:val="24"/>
          <w:lang w:val="fr-FR"/>
        </w:rPr>
        <w:t xml:space="preserve"> </w:t>
      </w:r>
      <w:r w:rsidR="00890326">
        <w:rPr>
          <w:rFonts w:eastAsia="Times New Roman"/>
          <w:iCs/>
          <w:lang w:val="fr-CA"/>
        </w:rPr>
        <w:t>du 1</w:t>
      </w:r>
      <w:r w:rsidR="00890326" w:rsidRPr="001339A6">
        <w:rPr>
          <w:rFonts w:eastAsia="Times New Roman"/>
          <w:iCs/>
          <w:vertAlign w:val="superscript"/>
          <w:lang w:val="fr-CA"/>
        </w:rPr>
        <w:t>er</w:t>
      </w:r>
      <w:r w:rsidR="00890326">
        <w:rPr>
          <w:rFonts w:eastAsia="Times New Roman"/>
          <w:iCs/>
          <w:lang w:val="fr-CA"/>
        </w:rPr>
        <w:t xml:space="preserve"> novembre 2024 </w:t>
      </w:r>
      <w:r w:rsidRPr="00950FFB">
        <w:rPr>
          <w:rFonts w:eastAsia="Times New Roman"/>
          <w:iCs/>
          <w:lang w:val="fr-CA"/>
        </w:rPr>
        <w:t xml:space="preserve">à l’intention du Fonds pour l’environnement mondial, notamment par l’intermédiaire du Fonds pour le Cadre mondial de la biodiversité, et invite les autres fonds multilatéraux et institutions financières internationales compétents, conformément à leurs mandats, à appuyer la mise en place et les activités des centres d’appui </w:t>
      </w:r>
      <w:r w:rsidR="00886075">
        <w:rPr>
          <w:rFonts w:eastAsia="Times New Roman"/>
          <w:iCs/>
          <w:lang w:val="fr-CA"/>
        </w:rPr>
        <w:t>à la coopération technique et scientifique</w:t>
      </w:r>
      <w:r w:rsidRPr="00950FFB">
        <w:rPr>
          <w:rFonts w:eastAsia="Times New Roman"/>
          <w:iCs/>
          <w:lang w:val="fr-CA"/>
        </w:rPr>
        <w:t xml:space="preserve"> s’agissant des Parties qui sont des pays en développement, en particulier les moins avancés d’entre eux et les petits États insulaires en développement, ainsi que les Parties dont l’économie est en transition, selon qu’il convient, en réponse aux demandes qu'elles ont formulées dans leurs sous-régions respectives, dans le cadre de projets menés sous l’impulsion des pays remplissant les conditions requises;</w:t>
      </w:r>
    </w:p>
    <w:p w14:paraId="39FA4B3E" w14:textId="225BC177"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 xml:space="preserve">[22.   </w:t>
      </w:r>
      <w:r w:rsidRPr="00950FFB">
        <w:rPr>
          <w:rFonts w:eastAsia="Times New Roman"/>
          <w:i/>
          <w:lang w:val="fr-CA"/>
        </w:rPr>
        <w:t xml:space="preserve"> Invite</w:t>
      </w:r>
      <w:r w:rsidRPr="00950FFB">
        <w:rPr>
          <w:rFonts w:eastAsia="Times New Roman"/>
          <w:iCs/>
          <w:lang w:val="fr-CA"/>
        </w:rPr>
        <w:t xml:space="preserve"> le Fonds vert pour le climat, compte tenu de l’interdépendance cruciale </w:t>
      </w:r>
      <w:r w:rsidR="004B1FCC">
        <w:rPr>
          <w:rFonts w:eastAsia="Times New Roman"/>
          <w:iCs/>
          <w:lang w:val="fr-CA"/>
        </w:rPr>
        <w:t xml:space="preserve">de </w:t>
      </w:r>
      <w:r w:rsidRPr="00950FFB">
        <w:rPr>
          <w:rFonts w:eastAsia="Times New Roman"/>
          <w:iCs/>
          <w:lang w:val="fr-CA"/>
        </w:rPr>
        <w:t xml:space="preserve">la biodiversité et </w:t>
      </w:r>
      <w:r w:rsidR="004B1FCC">
        <w:rPr>
          <w:rFonts w:eastAsia="Times New Roman"/>
          <w:iCs/>
          <w:lang w:val="fr-CA"/>
        </w:rPr>
        <w:t>d</w:t>
      </w:r>
      <w:r w:rsidRPr="00950FFB">
        <w:rPr>
          <w:rFonts w:eastAsia="Times New Roman"/>
          <w:iCs/>
          <w:lang w:val="fr-CA"/>
        </w:rPr>
        <w:t>es changements climatiques, à examiner les possibilités d’appuyer les activités des centres d’appui</w:t>
      </w:r>
      <w:r w:rsidR="004B1FCC">
        <w:rPr>
          <w:rFonts w:eastAsia="Times New Roman"/>
          <w:iCs/>
          <w:lang w:val="fr-CA"/>
        </w:rPr>
        <w:t xml:space="preserve"> à la coopération technique et scientifique</w:t>
      </w:r>
      <w:r w:rsidRPr="00950FFB">
        <w:rPr>
          <w:rFonts w:eastAsia="Times New Roman"/>
          <w:iCs/>
          <w:lang w:val="fr-CA"/>
        </w:rPr>
        <w:t xml:space="preserve">, notamment celles </w:t>
      </w:r>
      <w:r w:rsidR="00FE6E27">
        <w:rPr>
          <w:rFonts w:eastAsia="Times New Roman"/>
          <w:iCs/>
          <w:lang w:val="fr-CA"/>
        </w:rPr>
        <w:t>ayant trait</w:t>
      </w:r>
      <w:r w:rsidR="00FE6E27" w:rsidRPr="00950FFB">
        <w:rPr>
          <w:rFonts w:eastAsia="Times New Roman"/>
          <w:iCs/>
          <w:lang w:val="fr-CA"/>
        </w:rPr>
        <w:t xml:space="preserve"> </w:t>
      </w:r>
      <w:r w:rsidRPr="00950FFB">
        <w:rPr>
          <w:rFonts w:eastAsia="Times New Roman"/>
          <w:iCs/>
          <w:lang w:val="fr-CA"/>
        </w:rPr>
        <w:t>aux projets menés à l’initiative des Parties qui sont des pays en développement, en particulier les moins avancés d’entre eux et les petits États insulaires en développement, ainsi que les Parties dont l’économie est en transition, l’objectif étant de mettre en œuvre le Cadre mondial de la biodiversité de Kunming-Montréal [de manière à [éviter le double comptage] [à renforcer considérablement la transparence comptable]]</w:t>
      </w:r>
      <w:r w:rsidR="004B1FCC">
        <w:rPr>
          <w:rFonts w:eastAsia="Times New Roman"/>
          <w:iCs/>
          <w:lang w:val="fr-CA"/>
        </w:rPr>
        <w:t>;</w:t>
      </w:r>
      <w:r w:rsidR="004B1FCC" w:rsidRPr="00950FFB">
        <w:rPr>
          <w:rFonts w:eastAsia="Times New Roman"/>
          <w:iCs/>
          <w:lang w:val="fr-CA"/>
        </w:rPr>
        <w:t>]</w:t>
      </w:r>
    </w:p>
    <w:p w14:paraId="52255E44" w14:textId="6DEA776A"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 xml:space="preserve">23. </w:t>
      </w:r>
      <w:r w:rsidRPr="00950FFB">
        <w:rPr>
          <w:rFonts w:eastAsia="Times New Roman"/>
          <w:iCs/>
          <w:lang w:val="fr-CA"/>
        </w:rPr>
        <w:tab/>
      </w:r>
      <w:r w:rsidRPr="00950FFB">
        <w:rPr>
          <w:rFonts w:eastAsia="Times New Roman"/>
          <w:i/>
          <w:lang w:val="fr-CA"/>
        </w:rPr>
        <w:t xml:space="preserve">Exhorte </w:t>
      </w:r>
      <w:r w:rsidRPr="00950FFB">
        <w:rPr>
          <w:rFonts w:eastAsia="Times New Roman"/>
          <w:iCs/>
          <w:lang w:val="fr-CA"/>
        </w:rPr>
        <w:t xml:space="preserve">les Parties et </w:t>
      </w:r>
      <w:r w:rsidRPr="00950FFB">
        <w:rPr>
          <w:rFonts w:eastAsia="Times New Roman"/>
          <w:i/>
          <w:lang w:val="fr-CA"/>
        </w:rPr>
        <w:t xml:space="preserve">invite </w:t>
      </w:r>
      <w:r w:rsidRPr="00950FFB">
        <w:rPr>
          <w:rFonts w:eastAsia="Times New Roman"/>
          <w:iCs/>
          <w:lang w:val="fr-CA"/>
        </w:rPr>
        <w:t xml:space="preserve">les autres gouvernements, les autorités infranationales et locales, les entités des Nations Unies, les organisations internationales compétentes, les organismes de développement, les instituts de recherche, les milieux universitaires, le secteur privé et les autres parties prenantes à travailler activement avec les centres d’appui </w:t>
      </w:r>
      <w:r w:rsidR="004B1FCC">
        <w:rPr>
          <w:rFonts w:eastAsia="Times New Roman"/>
          <w:iCs/>
          <w:lang w:val="fr-CA"/>
        </w:rPr>
        <w:t xml:space="preserve">à la coopération technique et scientifique </w:t>
      </w:r>
      <w:r w:rsidRPr="00950FFB">
        <w:rPr>
          <w:rFonts w:eastAsia="Times New Roman"/>
          <w:iCs/>
          <w:lang w:val="fr-CA"/>
        </w:rPr>
        <w:t>et l’</w:t>
      </w:r>
      <w:r w:rsidR="00887E69">
        <w:rPr>
          <w:rFonts w:eastAsia="Times New Roman"/>
          <w:iCs/>
          <w:lang w:val="fr-CA"/>
        </w:rPr>
        <w:t>Entité de coordination mondiale</w:t>
      </w:r>
      <w:r w:rsidRPr="00950FFB">
        <w:rPr>
          <w:rFonts w:eastAsia="Times New Roman"/>
          <w:iCs/>
          <w:lang w:val="fr-CA"/>
        </w:rPr>
        <w:t xml:space="preserve"> et à les accompagner, afin de régler les difficultés entravant leurs activités et leur efficacité;</w:t>
      </w:r>
    </w:p>
    <w:p w14:paraId="7E9E413F" w14:textId="1632265A"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 xml:space="preserve">24. </w:t>
      </w:r>
      <w:r w:rsidRPr="00950FFB">
        <w:rPr>
          <w:rFonts w:eastAsia="Times New Roman"/>
          <w:iCs/>
          <w:lang w:val="fr-CA"/>
        </w:rPr>
        <w:tab/>
      </w:r>
      <w:r w:rsidRPr="00950FFB">
        <w:rPr>
          <w:rFonts w:eastAsia="Times New Roman"/>
          <w:i/>
          <w:lang w:val="fr-CA"/>
        </w:rPr>
        <w:t xml:space="preserve">Encourage </w:t>
      </w:r>
      <w:r w:rsidRPr="00950FFB">
        <w:rPr>
          <w:rFonts w:eastAsia="Times New Roman"/>
          <w:iCs/>
          <w:lang w:val="fr-CA"/>
        </w:rPr>
        <w:t xml:space="preserve">les Parties, dans le cadre de leur collaboration avec les centres d’appui </w:t>
      </w:r>
      <w:r w:rsidR="004B1FCC">
        <w:rPr>
          <w:rFonts w:eastAsia="Times New Roman"/>
          <w:iCs/>
          <w:lang w:val="fr-CA"/>
        </w:rPr>
        <w:t xml:space="preserve">à la coopération technique et scientifique </w:t>
      </w:r>
      <w:r w:rsidRPr="00950FFB">
        <w:rPr>
          <w:rFonts w:eastAsia="Times New Roman"/>
          <w:iCs/>
          <w:lang w:val="fr-CA"/>
        </w:rPr>
        <w:t xml:space="preserve">et les organisations compétentes, à veiller à ce que les activités de coopération et de renforcement des capacités soient </w:t>
      </w:r>
      <w:r w:rsidR="004B1FCC">
        <w:rPr>
          <w:rFonts w:eastAsia="Times New Roman"/>
          <w:iCs/>
          <w:lang w:val="fr-CA"/>
        </w:rPr>
        <w:t>exécutées</w:t>
      </w:r>
      <w:r w:rsidRPr="00950FFB">
        <w:rPr>
          <w:rFonts w:eastAsia="Times New Roman"/>
          <w:iCs/>
          <w:lang w:val="fr-CA"/>
        </w:rPr>
        <w:t xml:space="preserve"> avec la participation pleine et effective des peuples autochtones et communautés locales, des femmes et des jeunes et de toutes les autres parties prenantes, en fonction des circonstances et des lois de chaque pays, notamment par la conception commune de programmes, le recensement des besoins en matière de capacités, la recherche conjointe, l'échange de connaissances et la mise au point de technologies;</w:t>
      </w:r>
    </w:p>
    <w:p w14:paraId="183A1955" w14:textId="73D9D72E" w:rsidR="00CC0C41" w:rsidRPr="00950FFB" w:rsidRDefault="00CC0C41" w:rsidP="00CC0C41">
      <w:pPr>
        <w:pStyle w:val="CBDNormalNoNumber"/>
        <w:tabs>
          <w:tab w:val="clear" w:pos="567"/>
        </w:tabs>
        <w:ind w:left="1134" w:firstLine="567"/>
        <w:rPr>
          <w:lang w:val="fr-CA"/>
        </w:rPr>
      </w:pPr>
      <w:r w:rsidRPr="00950FFB">
        <w:rPr>
          <w:rFonts w:eastAsia="Times New Roman"/>
          <w:iCs/>
          <w:lang w:val="fr-CA"/>
        </w:rPr>
        <w:t>25.</w:t>
      </w:r>
      <w:r w:rsidRPr="00950FFB">
        <w:rPr>
          <w:rFonts w:eastAsia="Times New Roman"/>
          <w:iCs/>
          <w:lang w:val="fr-CA"/>
        </w:rPr>
        <w:tab/>
      </w:r>
      <w:r w:rsidRPr="00950FFB">
        <w:rPr>
          <w:rFonts w:eastAsia="Times New Roman"/>
          <w:i/>
          <w:lang w:val="fr-CA"/>
        </w:rPr>
        <w:t>Demande</w:t>
      </w:r>
      <w:r w:rsidRPr="00950FFB">
        <w:rPr>
          <w:rFonts w:eastAsia="Times New Roman"/>
          <w:iCs/>
          <w:lang w:val="fr-CA"/>
        </w:rPr>
        <w:t xml:space="preserve"> aux </w:t>
      </w:r>
      <w:r w:rsidRPr="00950FFB">
        <w:rPr>
          <w:rFonts w:eastAsia="Times New Roman"/>
          <w:lang w:val="fr-CA"/>
        </w:rPr>
        <w:t>centres d’appui</w:t>
      </w:r>
      <w:r w:rsidR="004B1FCC">
        <w:rPr>
          <w:rFonts w:eastAsia="Times New Roman"/>
          <w:lang w:val="fr-CA"/>
        </w:rPr>
        <w:t xml:space="preserve"> à la coopération technique et scientifique </w:t>
      </w:r>
      <w:r w:rsidRPr="00950FFB">
        <w:rPr>
          <w:rFonts w:eastAsia="Times New Roman"/>
          <w:lang w:val="fr-CA"/>
        </w:rPr>
        <w:t>:</w:t>
      </w:r>
    </w:p>
    <w:p w14:paraId="07EA86B5" w14:textId="1CF605D1" w:rsidR="00CC0C41" w:rsidRPr="00950FFB" w:rsidRDefault="00CC0C41" w:rsidP="00CC0C41">
      <w:pPr>
        <w:pStyle w:val="CBDNormalNoNumber"/>
        <w:tabs>
          <w:tab w:val="clear" w:pos="567"/>
        </w:tabs>
        <w:ind w:left="1134" w:firstLine="567"/>
        <w:rPr>
          <w:lang w:val="fr-CA"/>
        </w:rPr>
      </w:pPr>
      <w:r w:rsidRPr="00950FFB">
        <w:rPr>
          <w:rFonts w:eastAsia="Times New Roman"/>
          <w:lang w:val="fr-CA"/>
        </w:rPr>
        <w:t>a)</w:t>
      </w:r>
      <w:r w:rsidRPr="00950FFB">
        <w:rPr>
          <w:rFonts w:eastAsia="Times New Roman"/>
          <w:lang w:val="fr-CA"/>
        </w:rPr>
        <w:tab/>
        <w:t xml:space="preserve">de renforcer la création et la mise en place de leurs structures de gouvernance et de leurs cadres institutionnels; </w:t>
      </w:r>
    </w:p>
    <w:p w14:paraId="4B3E8367" w14:textId="4106F651"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b)</w:t>
      </w:r>
      <w:r w:rsidRPr="00950FFB">
        <w:rPr>
          <w:rFonts w:eastAsia="Times New Roman"/>
          <w:lang w:val="fr-CA"/>
        </w:rPr>
        <w:tab/>
        <w:t>de soumettre à l’</w:t>
      </w:r>
      <w:r w:rsidR="00887E69">
        <w:rPr>
          <w:rFonts w:eastAsia="Times New Roman"/>
          <w:lang w:val="fr-CA"/>
        </w:rPr>
        <w:t>Entité de coordination mondiale</w:t>
      </w:r>
      <w:r w:rsidRPr="00950FFB">
        <w:rPr>
          <w:rFonts w:eastAsia="Times New Roman"/>
          <w:lang w:val="fr-CA"/>
        </w:rPr>
        <w:t>, d’ici au premier trimestre de 2027,  leurs plans de travail pour l’exercice biennal 2027-2028, établis en fonction des besoins et des priorités recensés par les Parties qu</w:t>
      </w:r>
      <w:r w:rsidR="00296063">
        <w:rPr>
          <w:rFonts w:eastAsia="Times New Roman"/>
          <w:lang w:val="fr-CA"/>
        </w:rPr>
        <w:t>’</w:t>
      </w:r>
      <w:r w:rsidRPr="00950FFB">
        <w:rPr>
          <w:rFonts w:eastAsia="Times New Roman"/>
          <w:lang w:val="fr-CA"/>
        </w:rPr>
        <w:t>ils accompagnent;</w:t>
      </w:r>
    </w:p>
    <w:p w14:paraId="3843E25B" w14:textId="1E81CA45"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 xml:space="preserve">c) </w:t>
      </w:r>
      <w:r w:rsidRPr="00950FFB">
        <w:rPr>
          <w:rFonts w:eastAsia="Times New Roman"/>
          <w:lang w:val="fr-CA"/>
        </w:rPr>
        <w:tab/>
        <w:t>de soumettre à l’</w:t>
      </w:r>
      <w:r w:rsidR="00887E69">
        <w:rPr>
          <w:rFonts w:eastAsia="Times New Roman"/>
          <w:lang w:val="fr-CA"/>
        </w:rPr>
        <w:t>Entité de coordination mondiale</w:t>
      </w:r>
      <w:r w:rsidRPr="00950FFB">
        <w:rPr>
          <w:rFonts w:eastAsia="Times New Roman"/>
          <w:lang w:val="fr-CA"/>
        </w:rPr>
        <w:t>, à sa demande, les rapports d'activité pour l'exercice biennal 2027-2028, conformément à l’alinéa d) du paragraphe 27</w:t>
      </w:r>
      <w:r w:rsidR="004B1FCC">
        <w:rPr>
          <w:rFonts w:eastAsia="Times New Roman"/>
          <w:lang w:val="fr-CA"/>
        </w:rPr>
        <w:t xml:space="preserve"> </w:t>
      </w:r>
      <w:r w:rsidRPr="00950FFB">
        <w:rPr>
          <w:rFonts w:eastAsia="Times New Roman"/>
          <w:lang w:val="fr-CA"/>
        </w:rPr>
        <w:t>de la présente décision;</w:t>
      </w:r>
    </w:p>
    <w:p w14:paraId="1F4F9208" w14:textId="69A246E9"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 xml:space="preserve">26.  </w:t>
      </w:r>
      <w:r w:rsidR="00E8323F">
        <w:rPr>
          <w:rFonts w:eastAsia="Times New Roman"/>
          <w:lang w:val="fr-CA"/>
        </w:rPr>
        <w:tab/>
      </w:r>
      <w:r w:rsidRPr="00950FFB">
        <w:rPr>
          <w:rFonts w:eastAsia="Times New Roman"/>
          <w:i/>
          <w:iCs/>
          <w:lang w:val="fr-CA"/>
        </w:rPr>
        <w:t>Demande également</w:t>
      </w:r>
      <w:r w:rsidRPr="00950FFB">
        <w:rPr>
          <w:rFonts w:eastAsia="Times New Roman"/>
          <w:lang w:val="fr-CA"/>
        </w:rPr>
        <w:t xml:space="preserve"> aux centres d’appui</w:t>
      </w:r>
      <w:r w:rsidR="004B1FCC">
        <w:rPr>
          <w:rFonts w:eastAsia="Times New Roman"/>
          <w:lang w:val="fr-CA"/>
        </w:rPr>
        <w:t xml:space="preserve"> à la coopération technique et scientifique</w:t>
      </w:r>
      <w:r w:rsidRPr="00950FFB">
        <w:rPr>
          <w:rFonts w:eastAsia="Times New Roman"/>
          <w:lang w:val="fr-CA"/>
        </w:rPr>
        <w:t>, sous réserve de la disponibilité des ressources</w:t>
      </w:r>
      <w:r w:rsidR="004B1FCC">
        <w:rPr>
          <w:rFonts w:eastAsia="Times New Roman"/>
          <w:lang w:val="fr-CA"/>
        </w:rPr>
        <w:t xml:space="preserve"> </w:t>
      </w:r>
      <w:r w:rsidRPr="00950FFB">
        <w:rPr>
          <w:rFonts w:eastAsia="Times New Roman"/>
          <w:lang w:val="fr-CA"/>
        </w:rPr>
        <w:t>:</w:t>
      </w:r>
    </w:p>
    <w:p w14:paraId="4AA1EFA2" w14:textId="65C54640"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a)    d</w:t>
      </w:r>
      <w:r w:rsidR="00FE6E27">
        <w:rPr>
          <w:rFonts w:eastAsia="Times New Roman"/>
          <w:lang w:val="fr-CA"/>
        </w:rPr>
        <w:t xml:space="preserve">’élaborer </w:t>
      </w:r>
      <w:r w:rsidRPr="00950FFB">
        <w:rPr>
          <w:rFonts w:eastAsia="Times New Roman"/>
          <w:lang w:val="fr-CA"/>
        </w:rPr>
        <w:t xml:space="preserve">et de renforcer progressivement l’appui apporté aux Parties qui le souhaitent, ainsi qu’aux peuples autochtones et communautés locales, aux femmes et aux jeunes et à toutes les autres parties prenantes, conformément aux circonstances et aux lois </w:t>
      </w:r>
      <w:r w:rsidRPr="00950FFB">
        <w:rPr>
          <w:rFonts w:eastAsia="Times New Roman"/>
          <w:lang w:val="fr-CA"/>
        </w:rPr>
        <w:lastRenderedPageBreak/>
        <w:t>propres à chaque pays, en fonction des priorités et des besoins recensés, et de recourir à des modalités d</w:t>
      </w:r>
      <w:r w:rsidR="00FE6E27">
        <w:rPr>
          <w:rFonts w:eastAsia="Times New Roman"/>
          <w:lang w:val="fr-CA"/>
        </w:rPr>
        <w:t xml:space="preserve">’exécution </w:t>
      </w:r>
      <w:r w:rsidRPr="00950FFB">
        <w:rPr>
          <w:rFonts w:eastAsia="Times New Roman"/>
          <w:lang w:val="fr-CA"/>
        </w:rPr>
        <w:t>appropriées</w:t>
      </w:r>
      <w:r w:rsidR="00296063">
        <w:rPr>
          <w:rFonts w:eastAsia="Times New Roman"/>
          <w:lang w:val="fr-CA"/>
        </w:rPr>
        <w:t xml:space="preserve"> </w:t>
      </w:r>
      <w:r w:rsidRPr="00950FFB">
        <w:rPr>
          <w:rFonts w:eastAsia="Times New Roman"/>
          <w:lang w:val="fr-CA"/>
        </w:rPr>
        <w:t>[</w:t>
      </w:r>
      <w:r w:rsidR="006D3B53">
        <w:rPr>
          <w:rFonts w:eastAsia="Times New Roman"/>
          <w:lang w:val="fr-CA"/>
        </w:rPr>
        <w:t xml:space="preserve">, </w:t>
      </w:r>
      <w:r w:rsidRPr="00950FFB">
        <w:rPr>
          <w:rFonts w:eastAsia="Times New Roman"/>
          <w:lang w:val="fr-CA"/>
        </w:rPr>
        <w:t>notamment au moyen de la recherche scientifique et de la mise au point de technologies conjointes</w:t>
      </w:r>
      <w:r w:rsidR="00FE6E27">
        <w:rPr>
          <w:rFonts w:eastAsia="Times New Roman"/>
          <w:lang w:val="fr-CA"/>
        </w:rPr>
        <w:t>,</w:t>
      </w:r>
      <w:r w:rsidRPr="00950FFB">
        <w:rPr>
          <w:rFonts w:eastAsia="Times New Roman"/>
          <w:lang w:val="fr-CA"/>
        </w:rPr>
        <w:t>] afin de répondre aux demandes d’assistance;</w:t>
      </w:r>
    </w:p>
    <w:p w14:paraId="4172F291" w14:textId="4E522AD4"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 xml:space="preserve">b) </w:t>
      </w:r>
      <w:r w:rsidR="00FE6E27">
        <w:rPr>
          <w:rFonts w:eastAsia="Times New Roman"/>
          <w:lang w:val="fr-CA"/>
        </w:rPr>
        <w:tab/>
      </w:r>
      <w:r w:rsidRPr="00950FFB">
        <w:rPr>
          <w:lang w:val="fr-CA"/>
        </w:rPr>
        <w:t xml:space="preserve">de mobiliser davantage de ressources provenant de toutes les sources, notamment en </w:t>
      </w:r>
      <w:r w:rsidR="003319F8">
        <w:rPr>
          <w:lang w:val="fr-CA"/>
        </w:rPr>
        <w:t xml:space="preserve">mettant au point un ensemble de </w:t>
      </w:r>
      <w:r w:rsidRPr="00950FFB">
        <w:rPr>
          <w:lang w:val="fr-CA"/>
        </w:rPr>
        <w:t xml:space="preserve">projets communs </w:t>
      </w:r>
      <w:r w:rsidR="003319F8">
        <w:rPr>
          <w:lang w:val="fr-CA"/>
        </w:rPr>
        <w:t>à soutenir</w:t>
      </w:r>
      <w:r w:rsidRPr="00950FFB">
        <w:rPr>
          <w:lang w:val="fr-CA"/>
        </w:rPr>
        <w:t xml:space="preserve">, </w:t>
      </w:r>
      <w:r w:rsidRPr="00950FFB">
        <w:rPr>
          <w:rFonts w:eastAsia="Times New Roman"/>
          <w:lang w:val="fr-CA"/>
        </w:rPr>
        <w:t>en tirant parti de solutions de financement innovantes et en s'appuyant sur les mécanismes nationaux, régionaux et internationaux existants, le cas échéant;</w:t>
      </w:r>
    </w:p>
    <w:p w14:paraId="71D080E9" w14:textId="2E360673"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 xml:space="preserve">27. </w:t>
      </w:r>
      <w:r w:rsidR="00E8323F">
        <w:rPr>
          <w:rFonts w:eastAsia="Times New Roman"/>
          <w:lang w:val="fr-CA"/>
        </w:rPr>
        <w:tab/>
      </w:r>
      <w:r w:rsidRPr="00950FFB">
        <w:rPr>
          <w:rFonts w:eastAsia="Times New Roman"/>
          <w:i/>
          <w:iCs/>
          <w:lang w:val="fr-CA"/>
        </w:rPr>
        <w:t>Prie</w:t>
      </w:r>
      <w:r w:rsidR="00FB27AB" w:rsidRPr="00950FFB">
        <w:rPr>
          <w:rFonts w:eastAsia="Times New Roman"/>
          <w:i/>
          <w:iCs/>
          <w:lang w:val="fr-CA"/>
        </w:rPr>
        <w:t xml:space="preserve"> </w:t>
      </w:r>
      <w:r w:rsidRPr="00950FFB">
        <w:rPr>
          <w:rFonts w:eastAsia="Times New Roman"/>
          <w:lang w:val="fr-CA"/>
        </w:rPr>
        <w:t>l’</w:t>
      </w:r>
      <w:r w:rsidR="00887E69">
        <w:rPr>
          <w:rFonts w:eastAsia="Times New Roman"/>
          <w:lang w:val="fr-CA"/>
        </w:rPr>
        <w:t>Entité de coordination mondiale</w:t>
      </w:r>
      <w:r w:rsidRPr="00950FFB">
        <w:rPr>
          <w:rFonts w:eastAsia="Times New Roman"/>
          <w:lang w:val="fr-CA"/>
        </w:rPr>
        <w:t xml:space="preserve"> [</w:t>
      </w:r>
      <w:r w:rsidR="006D3B53">
        <w:rPr>
          <w:rFonts w:eastAsia="Times New Roman"/>
          <w:lang w:val="fr-CA"/>
        </w:rPr>
        <w:t xml:space="preserve">, </w:t>
      </w:r>
      <w:r w:rsidRPr="00950FFB">
        <w:rPr>
          <w:rFonts w:eastAsia="Times New Roman"/>
          <w:lang w:val="fr-CA"/>
        </w:rPr>
        <w:t>sous réserve de la disponibilité des ressources]</w:t>
      </w:r>
      <w:r w:rsidR="003319F8">
        <w:rPr>
          <w:rFonts w:eastAsia="Times New Roman"/>
          <w:lang w:val="fr-CA"/>
        </w:rPr>
        <w:t xml:space="preserve"> </w:t>
      </w:r>
      <w:r w:rsidRPr="00950FFB">
        <w:rPr>
          <w:rFonts w:eastAsia="Times New Roman"/>
          <w:lang w:val="fr-CA"/>
        </w:rPr>
        <w:t>:</w:t>
      </w:r>
    </w:p>
    <w:p w14:paraId="66EE5B7C" w14:textId="2F175C20"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 xml:space="preserve">a)   </w:t>
      </w:r>
      <w:r w:rsidR="00E8323F">
        <w:rPr>
          <w:rFonts w:eastAsia="Times New Roman"/>
          <w:lang w:val="fr-CA"/>
        </w:rPr>
        <w:tab/>
      </w:r>
      <w:r w:rsidRPr="00950FFB">
        <w:rPr>
          <w:rFonts w:eastAsia="Times New Roman"/>
          <w:lang w:val="fr-CA"/>
        </w:rPr>
        <w:t xml:space="preserve">de renforcer l’action de mobilisation des ressources et d’aider les centres d’appui à </w:t>
      </w:r>
      <w:r w:rsidR="006D3B53">
        <w:rPr>
          <w:rFonts w:eastAsia="Times New Roman"/>
          <w:lang w:val="fr-CA"/>
        </w:rPr>
        <w:t xml:space="preserve">la coopération technique et scientifique à </w:t>
      </w:r>
      <w:r w:rsidRPr="00950FFB">
        <w:rPr>
          <w:rFonts w:eastAsia="Times New Roman"/>
          <w:lang w:val="fr-CA"/>
        </w:rPr>
        <w:t>faire de même, notamment par l’octroi d’un soutien à l'élaboration de propositions de projets</w:t>
      </w:r>
      <w:r w:rsidR="006D3B53">
        <w:rPr>
          <w:rFonts w:eastAsia="Times New Roman"/>
          <w:lang w:val="fr-CA"/>
        </w:rPr>
        <w:t xml:space="preserve"> et</w:t>
      </w:r>
      <w:r w:rsidRPr="00950FFB">
        <w:rPr>
          <w:rFonts w:eastAsia="Times New Roman"/>
          <w:lang w:val="fr-CA"/>
        </w:rPr>
        <w:t xml:space="preserve"> le recensement et la mobilisation de sources de financement potentielles, en particulier par l'organisation de tables rondes, et d’aider les centres d’appui, à leur demande, à é</w:t>
      </w:r>
      <w:r w:rsidR="006D3B53">
        <w:rPr>
          <w:rFonts w:eastAsia="Times New Roman"/>
          <w:lang w:val="fr-CA"/>
        </w:rPr>
        <w:t xml:space="preserve">tablir </w:t>
      </w:r>
      <w:r w:rsidRPr="00950FFB">
        <w:rPr>
          <w:rFonts w:eastAsia="Times New Roman"/>
          <w:lang w:val="fr-CA"/>
        </w:rPr>
        <w:t>un budget pluriannuel assorti d'objectifs de financement et d'échéanciers</w:t>
      </w:r>
      <w:r w:rsidR="003319F8">
        <w:rPr>
          <w:rFonts w:eastAsia="Times New Roman"/>
          <w:lang w:val="fr-CA"/>
        </w:rPr>
        <w:t xml:space="preserve"> précis</w:t>
      </w:r>
      <w:r w:rsidRPr="00950FFB">
        <w:rPr>
          <w:rFonts w:eastAsia="Times New Roman"/>
          <w:lang w:val="fr-CA"/>
        </w:rPr>
        <w:t>, ainsi que des stratégies de mobilisation des ressources adaptées;</w:t>
      </w:r>
    </w:p>
    <w:p w14:paraId="61389304" w14:textId="1DFB9988" w:rsidR="00CC0C41" w:rsidRPr="00950FFB" w:rsidRDefault="00CC0C41" w:rsidP="00CC0C41">
      <w:pPr>
        <w:pStyle w:val="CBDNormalNoNumber"/>
        <w:tabs>
          <w:tab w:val="clear" w:pos="567"/>
        </w:tabs>
        <w:ind w:left="1134" w:firstLine="567"/>
        <w:rPr>
          <w:lang w:val="fr-CA"/>
        </w:rPr>
      </w:pPr>
      <w:r w:rsidRPr="00950FFB">
        <w:rPr>
          <w:rFonts w:eastAsia="Times New Roman"/>
          <w:lang w:val="fr-CA"/>
        </w:rPr>
        <w:t xml:space="preserve">b) </w:t>
      </w:r>
      <w:r w:rsidRPr="00950FFB">
        <w:rPr>
          <w:rFonts w:eastAsia="Times New Roman"/>
          <w:lang w:val="fr-CA"/>
        </w:rPr>
        <w:tab/>
        <w:t>de renforcer la coordination, la collaboration et l’échange de connaissances entre les centres, notamment par l’organisation de réunions de coordination régulières, dont au moins une réunion en présentiel de leurs coordonnateurs de programmes au cours de chaque exercice biennal, afin de faciliter l’échange de données d’expérience, l’apprentissage entre pairs et l’élaboration d’initiatives communes;</w:t>
      </w:r>
    </w:p>
    <w:p w14:paraId="526CDAAA" w14:textId="583DC4C8" w:rsidR="00CC0C41" w:rsidRPr="00950FFB" w:rsidRDefault="00CC0C41" w:rsidP="00CC0C41">
      <w:pPr>
        <w:pStyle w:val="CBDNormalNoNumber"/>
        <w:tabs>
          <w:tab w:val="clear" w:pos="567"/>
        </w:tabs>
        <w:ind w:left="1134" w:firstLine="567"/>
        <w:rPr>
          <w:lang w:val="fr-CA"/>
        </w:rPr>
      </w:pPr>
      <w:r w:rsidRPr="00950FFB">
        <w:rPr>
          <w:rFonts w:eastAsia="Times New Roman"/>
          <w:lang w:val="fr-CA"/>
        </w:rPr>
        <w:t>c)</w:t>
      </w:r>
      <w:r w:rsidRPr="00950FFB">
        <w:rPr>
          <w:rFonts w:eastAsia="Times New Roman"/>
          <w:lang w:val="fr-CA"/>
        </w:rPr>
        <w:tab/>
        <w:t>d’élaborer, en concertation avec les centres et avec l’aide du Groupe consultatif informel sur la coopération technique et scientifique, un cadre commun de suivi et d’évaluation ainsi que des modèles de rapport destinés aux centres, en vue d’assurer un suivi cohérent des résultats et de l’efficacité de leur appui à la coopération technique et scientifique, et de faciliter l’examen des progrès accomplis par l’Organe subsidiaire chargé de l’application lors d’une réunion qui se tiendra avant la dix-huitième réunion de la Conférence des Parties;</w:t>
      </w:r>
    </w:p>
    <w:p w14:paraId="350DA046" w14:textId="15EEB48D"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d)</w:t>
      </w:r>
      <w:r w:rsidRPr="00950FFB">
        <w:rPr>
          <w:rFonts w:eastAsia="Times New Roman"/>
          <w:lang w:val="fr-CA"/>
        </w:rPr>
        <w:tab/>
        <w:t>de présenter au Secrétariat un rapport d’étape sur le Mécanisme de coopération technique et scientifique pour l’exercice biennal 2027-2028</w:t>
      </w:r>
      <w:r w:rsidR="00A57547">
        <w:rPr>
          <w:rFonts w:eastAsia="Times New Roman"/>
          <w:lang w:val="fr-CA"/>
        </w:rPr>
        <w:t xml:space="preserve"> </w:t>
      </w:r>
      <w:r w:rsidR="003319F8">
        <w:rPr>
          <w:rFonts w:eastAsia="Times New Roman"/>
          <w:lang w:val="fr-CA"/>
        </w:rPr>
        <w:t>fondé sur</w:t>
      </w:r>
      <w:r w:rsidRPr="00950FFB">
        <w:rPr>
          <w:rFonts w:eastAsia="Times New Roman"/>
          <w:lang w:val="fr-CA"/>
        </w:rPr>
        <w:t xml:space="preserve"> ses travaux et </w:t>
      </w:r>
      <w:r w:rsidR="003319F8">
        <w:rPr>
          <w:rFonts w:eastAsia="Times New Roman"/>
          <w:lang w:val="fr-CA"/>
        </w:rPr>
        <w:t>l</w:t>
      </w:r>
      <w:r w:rsidRPr="00950FFB">
        <w:rPr>
          <w:rFonts w:eastAsia="Times New Roman"/>
          <w:lang w:val="fr-CA"/>
        </w:rPr>
        <w:t xml:space="preserve">es rapports d’activité biennaux des centres, </w:t>
      </w:r>
      <w:r w:rsidR="00A57547">
        <w:rPr>
          <w:rFonts w:eastAsia="Times New Roman"/>
          <w:lang w:val="fr-CA"/>
        </w:rPr>
        <w:t xml:space="preserve">pour diffusion sous forme </w:t>
      </w:r>
      <w:r w:rsidRPr="00950FFB">
        <w:rPr>
          <w:rFonts w:eastAsia="Times New Roman"/>
          <w:lang w:val="fr-CA"/>
        </w:rPr>
        <w:t xml:space="preserve">d’un document d’information </w:t>
      </w:r>
      <w:r w:rsidR="00A57547">
        <w:rPr>
          <w:rFonts w:eastAsia="Times New Roman"/>
          <w:lang w:val="fr-CA"/>
        </w:rPr>
        <w:t xml:space="preserve">à une réunion de </w:t>
      </w:r>
      <w:r w:rsidRPr="00950FFB">
        <w:rPr>
          <w:rFonts w:eastAsia="Times New Roman"/>
          <w:lang w:val="fr-CA"/>
        </w:rPr>
        <w:t xml:space="preserve">l’Organe subsidiaire chargé de l’application qui se tiendra avant la dix-huitième session de la Conférence des Parties [et à la </w:t>
      </w:r>
      <w:r w:rsidR="00A57547" w:rsidRPr="00950FFB">
        <w:rPr>
          <w:rFonts w:eastAsia="Times New Roman"/>
          <w:lang w:val="fr-CA"/>
        </w:rPr>
        <w:t xml:space="preserve">dix-huitième </w:t>
      </w:r>
      <w:r w:rsidR="00A57547">
        <w:rPr>
          <w:rFonts w:eastAsia="Times New Roman"/>
          <w:lang w:val="fr-CA"/>
        </w:rPr>
        <w:t xml:space="preserve">réunion de la </w:t>
      </w:r>
      <w:r w:rsidRPr="00950FFB">
        <w:rPr>
          <w:rFonts w:eastAsia="Times New Roman"/>
          <w:lang w:val="fr-CA"/>
        </w:rPr>
        <w:t>Conférence des Parties];</w:t>
      </w:r>
    </w:p>
    <w:p w14:paraId="66CA6236" w14:textId="3EDC52CC" w:rsidR="00CC0C41" w:rsidRPr="001339A6" w:rsidRDefault="00A57547" w:rsidP="00CC0C41">
      <w:pPr>
        <w:pStyle w:val="CBDNormalNoNumber"/>
        <w:tabs>
          <w:tab w:val="clear" w:pos="567"/>
        </w:tabs>
        <w:ind w:left="1134" w:firstLine="567"/>
        <w:rPr>
          <w:lang w:val="fr-FR"/>
        </w:rPr>
      </w:pPr>
      <w:r w:rsidRPr="001339A6">
        <w:rPr>
          <w:rFonts w:eastAsia="Times New Roman"/>
          <w:lang w:val="fr-FR"/>
        </w:rPr>
        <w:t>[</w:t>
      </w:r>
      <w:r w:rsidR="00CC0C41" w:rsidRPr="00950FFB">
        <w:rPr>
          <w:rFonts w:eastAsia="Times New Roman"/>
          <w:lang w:val="fr-CA"/>
        </w:rPr>
        <w:t>e)</w:t>
      </w:r>
      <w:r w:rsidR="00CC0C41" w:rsidRPr="00950FFB">
        <w:rPr>
          <w:rFonts w:eastAsia="Times New Roman"/>
          <w:lang w:val="fr-CA"/>
        </w:rPr>
        <w:tab/>
        <w:t>de soumettre au Secrétariat un projet de plan de travail et de budget pour l’exercice biennal 2029-2030, pour examen par l’Organe subsidiaire chargé de l’application</w:t>
      </w:r>
      <w:r w:rsidR="003319F8">
        <w:rPr>
          <w:rFonts w:eastAsia="Times New Roman"/>
          <w:lang w:val="fr-CA"/>
        </w:rPr>
        <w:t xml:space="preserve">,  </w:t>
      </w:r>
      <w:r w:rsidR="00CC0C41" w:rsidRPr="00950FFB">
        <w:rPr>
          <w:rFonts w:eastAsia="Times New Roman"/>
          <w:lang w:val="fr-CA"/>
        </w:rPr>
        <w:t xml:space="preserve"> </w:t>
      </w:r>
      <w:r w:rsidR="003319F8">
        <w:rPr>
          <w:rFonts w:eastAsia="Times New Roman"/>
          <w:lang w:val="fr-CA"/>
        </w:rPr>
        <w:t xml:space="preserve">à </w:t>
      </w:r>
      <w:r w:rsidR="00CC0C41" w:rsidRPr="00950FFB">
        <w:rPr>
          <w:rFonts w:eastAsia="Times New Roman"/>
          <w:lang w:val="fr-CA"/>
        </w:rPr>
        <w:t>une réunion qui se tiendra avant la dix-huitième réunion de la Conférence des Parties</w:t>
      </w:r>
      <w:r w:rsidR="003319F8">
        <w:rPr>
          <w:rFonts w:eastAsia="Times New Roman"/>
          <w:lang w:val="fr-CA"/>
        </w:rPr>
        <w:t xml:space="preserve"> </w:t>
      </w:r>
      <w:r w:rsidR="00CC0C41" w:rsidRPr="00950FFB">
        <w:rPr>
          <w:rFonts w:eastAsia="Times New Roman"/>
          <w:lang w:val="fr-CA"/>
        </w:rPr>
        <w:t>ainsi que par la Conférence des Parties à sa dix-huitième réunion;</w:t>
      </w:r>
      <w:r>
        <w:rPr>
          <w:rFonts w:eastAsia="Times New Roman"/>
          <w:lang w:val="fr-CA"/>
        </w:rPr>
        <w:t>]</w:t>
      </w:r>
    </w:p>
    <w:p w14:paraId="7D26A813" w14:textId="77777777" w:rsidR="00CC0C41" w:rsidRPr="00950FFB" w:rsidRDefault="00CC0C41" w:rsidP="00CC0C41">
      <w:pPr>
        <w:pStyle w:val="CBDNormalNoNumber"/>
        <w:keepNext/>
        <w:tabs>
          <w:tab w:val="clear" w:pos="567"/>
        </w:tabs>
        <w:ind w:left="1134" w:firstLine="567"/>
        <w:rPr>
          <w:lang w:val="fr-CA"/>
        </w:rPr>
      </w:pPr>
      <w:r w:rsidRPr="00950FFB">
        <w:rPr>
          <w:rFonts w:eastAsia="Times New Roman"/>
          <w:iCs/>
          <w:lang w:val="fr-CA"/>
        </w:rPr>
        <w:t>28.</w:t>
      </w:r>
      <w:r w:rsidRPr="00950FFB">
        <w:rPr>
          <w:rFonts w:eastAsia="Times New Roman"/>
          <w:iCs/>
          <w:lang w:val="fr-CA"/>
        </w:rPr>
        <w:tab/>
      </w:r>
      <w:r w:rsidRPr="00950FFB">
        <w:rPr>
          <w:rFonts w:eastAsia="Times New Roman"/>
          <w:i/>
          <w:iCs/>
          <w:lang w:val="fr-CA"/>
        </w:rPr>
        <w:t xml:space="preserve">Prie </w:t>
      </w:r>
      <w:r w:rsidRPr="00950FFB">
        <w:rPr>
          <w:rFonts w:eastAsia="Times New Roman"/>
          <w:lang w:val="fr-CA"/>
        </w:rPr>
        <w:t>la Secrétaire exécutive, sous réserve de la disponibilité des ressources :</w:t>
      </w:r>
    </w:p>
    <w:p w14:paraId="4F0AE7C6" w14:textId="25613CFF" w:rsidR="00CC0C41" w:rsidRPr="00950FFB" w:rsidRDefault="00CC0C41" w:rsidP="00CC0C41">
      <w:pPr>
        <w:pStyle w:val="CBDNormalNoNumber"/>
        <w:tabs>
          <w:tab w:val="clear" w:pos="567"/>
        </w:tabs>
        <w:ind w:left="1134" w:firstLine="567"/>
        <w:rPr>
          <w:lang w:val="fr-CA"/>
        </w:rPr>
      </w:pPr>
      <w:r w:rsidRPr="00950FFB">
        <w:rPr>
          <w:rFonts w:eastAsia="Times New Roman"/>
          <w:lang w:val="fr-CA"/>
        </w:rPr>
        <w:t>a)</w:t>
      </w:r>
      <w:r w:rsidRPr="00950FFB">
        <w:rPr>
          <w:rFonts w:eastAsia="Times New Roman"/>
          <w:lang w:val="fr-CA"/>
        </w:rPr>
        <w:tab/>
        <w:t>de faciliter davantage la mise en place pleine et effective de l’</w:t>
      </w:r>
      <w:r w:rsidR="00887E69">
        <w:rPr>
          <w:rFonts w:eastAsia="Times New Roman"/>
          <w:lang w:val="fr-CA"/>
        </w:rPr>
        <w:t>Entité de coordination mondiale</w:t>
      </w:r>
      <w:r w:rsidRPr="00950FFB">
        <w:rPr>
          <w:rFonts w:eastAsia="Times New Roman"/>
          <w:lang w:val="fr-CA"/>
        </w:rPr>
        <w:t>;</w:t>
      </w:r>
    </w:p>
    <w:p w14:paraId="706A6EF8" w14:textId="72DBFD99" w:rsidR="00CC0C41" w:rsidRPr="00950FFB" w:rsidRDefault="00CC0C41" w:rsidP="00CC0C41">
      <w:pPr>
        <w:pStyle w:val="CBDNormalNoNumber"/>
        <w:tabs>
          <w:tab w:val="clear" w:pos="567"/>
        </w:tabs>
        <w:ind w:left="1134" w:firstLine="567"/>
        <w:rPr>
          <w:lang w:val="fr-CA"/>
        </w:rPr>
      </w:pPr>
      <w:r w:rsidRPr="00950FFB">
        <w:rPr>
          <w:rFonts w:eastAsia="Times New Roman"/>
          <w:lang w:val="fr-CA"/>
        </w:rPr>
        <w:t>b)</w:t>
      </w:r>
      <w:r w:rsidRPr="00950FFB">
        <w:rPr>
          <w:rFonts w:eastAsia="Times New Roman"/>
          <w:lang w:val="fr-CA"/>
        </w:rPr>
        <w:tab/>
        <w:t>de renforcer l’action de mobilisation des ressources afin d’appuyer les travaux du Mécanisme de coopération technique et scientifique, notamment au moyen d’une collaboration active, selon qu’il convient,</w:t>
      </w:r>
      <w:r w:rsidR="00A57547">
        <w:rPr>
          <w:rFonts w:eastAsia="Times New Roman"/>
          <w:lang w:val="fr-CA"/>
        </w:rPr>
        <w:t xml:space="preserve"> </w:t>
      </w:r>
      <w:r w:rsidRPr="00950FFB">
        <w:rPr>
          <w:rFonts w:eastAsia="Times New Roman"/>
          <w:lang w:val="fr-CA"/>
        </w:rPr>
        <w:t>avec des sources de financement multilatérales, telles que les institutions financières bilatérales et multilatérales, les banques de développement, les organisations philanthropiques et le secteur privé, en vue de garantir  un financement adéquat et prévisible auquel puissent accéder l’</w:t>
      </w:r>
      <w:r w:rsidR="00887E69">
        <w:rPr>
          <w:rFonts w:eastAsia="Times New Roman"/>
          <w:lang w:val="fr-CA"/>
        </w:rPr>
        <w:t>Entité de coordination mondiale</w:t>
      </w:r>
      <w:r w:rsidRPr="00950FFB">
        <w:rPr>
          <w:rFonts w:eastAsia="Times New Roman"/>
          <w:lang w:val="fr-CA"/>
        </w:rPr>
        <w:t xml:space="preserve"> et les centres d’appui [tout en constatant que le soutien du secteur privé doit venir compléter, et non </w:t>
      </w:r>
      <w:r w:rsidR="001339A6">
        <w:rPr>
          <w:rFonts w:eastAsia="Times New Roman"/>
          <w:lang w:val="fr-CA"/>
        </w:rPr>
        <w:t>supplant</w:t>
      </w:r>
      <w:r w:rsidRPr="00950FFB">
        <w:rPr>
          <w:rFonts w:eastAsia="Times New Roman"/>
          <w:lang w:val="fr-CA"/>
        </w:rPr>
        <w:t>er, l’aide publique internationale au renforcement des capacités];</w:t>
      </w:r>
    </w:p>
    <w:p w14:paraId="3E300A58" w14:textId="45D38394" w:rsidR="00CC0C41" w:rsidRPr="00950FFB" w:rsidRDefault="00CC0C41" w:rsidP="00CC0C41">
      <w:pPr>
        <w:pStyle w:val="CBDNormalNoNumber"/>
        <w:tabs>
          <w:tab w:val="clear" w:pos="567"/>
        </w:tabs>
        <w:ind w:left="1134" w:firstLine="567"/>
        <w:rPr>
          <w:lang w:val="fr-CA"/>
        </w:rPr>
      </w:pPr>
      <w:r w:rsidRPr="00950FFB">
        <w:rPr>
          <w:rFonts w:eastAsia="Times New Roman"/>
          <w:lang w:val="fr-CA"/>
        </w:rPr>
        <w:lastRenderedPageBreak/>
        <w:t>c)</w:t>
      </w:r>
      <w:r w:rsidRPr="00950FFB">
        <w:rPr>
          <w:rFonts w:eastAsia="Times New Roman"/>
          <w:lang w:val="fr-CA"/>
        </w:rPr>
        <w:tab/>
        <w:t xml:space="preserve">de renforcer la collaboration avec les </w:t>
      </w:r>
      <w:r w:rsidR="006E1905">
        <w:rPr>
          <w:rFonts w:eastAsia="Times New Roman"/>
          <w:lang w:val="fr-CA"/>
        </w:rPr>
        <w:t xml:space="preserve">secrétariats des </w:t>
      </w:r>
      <w:r w:rsidRPr="00950FFB">
        <w:rPr>
          <w:rFonts w:eastAsia="Times New Roman"/>
          <w:lang w:val="fr-CA"/>
        </w:rPr>
        <w:t>autres conventions relatives à la biodiversité</w:t>
      </w:r>
      <w:r w:rsidR="006E1905">
        <w:rPr>
          <w:rFonts w:eastAsia="Times New Roman"/>
          <w:lang w:val="fr-CA"/>
        </w:rPr>
        <w:t xml:space="preserve"> et d</w:t>
      </w:r>
      <w:r w:rsidRPr="00950FFB">
        <w:rPr>
          <w:rFonts w:eastAsia="Times New Roman"/>
          <w:lang w:val="fr-CA"/>
        </w:rPr>
        <w:t>es accords multilatéraux sur l’environnement, les entités des Nations Unies et tous les autres partenaires, en vue d’accroître la coopération et la complémentarité, de réduire la fragmentation et d’optimiser l’effet collectif de la création et du renforcement des capacités ainsi que de la coopération technique et scientifique à l’appui de la mise en œuvre du Cadre;</w:t>
      </w:r>
    </w:p>
    <w:p w14:paraId="54099B2C" w14:textId="77BC6F70" w:rsidR="00CC0C41" w:rsidRPr="00950FFB" w:rsidRDefault="00CC0C41" w:rsidP="00CC0C41">
      <w:pPr>
        <w:pStyle w:val="CBDNormalNoNumber"/>
        <w:tabs>
          <w:tab w:val="clear" w:pos="567"/>
        </w:tabs>
        <w:ind w:left="1134" w:firstLine="567"/>
        <w:rPr>
          <w:lang w:val="fr-CA"/>
        </w:rPr>
      </w:pPr>
      <w:r w:rsidRPr="00950FFB">
        <w:rPr>
          <w:rFonts w:eastAsia="Times New Roman"/>
          <w:lang w:val="fr-CA"/>
        </w:rPr>
        <w:t>d)</w:t>
      </w:r>
      <w:r w:rsidRPr="00950FFB">
        <w:rPr>
          <w:rFonts w:eastAsia="Times New Roman"/>
          <w:lang w:val="fr-CA"/>
        </w:rPr>
        <w:tab/>
        <w:t xml:space="preserve">de </w:t>
      </w:r>
      <w:r w:rsidR="001A038F">
        <w:rPr>
          <w:rFonts w:eastAsia="Times New Roman"/>
          <w:lang w:val="fr-CA"/>
        </w:rPr>
        <w:t xml:space="preserve">présenter </w:t>
      </w:r>
      <w:r w:rsidRPr="00950FFB">
        <w:rPr>
          <w:rFonts w:eastAsia="Times New Roman"/>
          <w:lang w:val="fr-CA"/>
        </w:rPr>
        <w:t xml:space="preserve">le rapport d’étape sur le Mécanisme de coopération technique et scientifique, </w:t>
      </w:r>
      <w:r w:rsidRPr="00950FFB">
        <w:rPr>
          <w:rFonts w:eastAsia="Times New Roman"/>
          <w:szCs w:val="24"/>
          <w:lang w:val="fr-CA"/>
        </w:rPr>
        <w:t xml:space="preserve">[établi </w:t>
      </w:r>
      <w:r w:rsidRPr="00950FFB">
        <w:rPr>
          <w:rFonts w:eastAsia="Times New Roman"/>
          <w:lang w:val="fr-CA"/>
        </w:rPr>
        <w:t>par l’</w:t>
      </w:r>
      <w:r w:rsidR="00887E69">
        <w:rPr>
          <w:rFonts w:eastAsia="Times New Roman"/>
          <w:lang w:val="fr-CA"/>
        </w:rPr>
        <w:t>Entité de coordination mondiale</w:t>
      </w:r>
      <w:r w:rsidRPr="00950FFB">
        <w:rPr>
          <w:rFonts w:eastAsia="Times New Roman"/>
          <w:lang w:val="fr-CA"/>
        </w:rPr>
        <w:t xml:space="preserve"> conformément à l’alinéa d) du paragraphe 27 ci-dessus</w:t>
      </w:r>
      <w:r w:rsidR="001A038F" w:rsidRPr="001339A6">
        <w:rPr>
          <w:rFonts w:eastAsia="Times New Roman"/>
          <w:lang w:val="fr-FR"/>
        </w:rPr>
        <w:t>]</w:t>
      </w:r>
      <w:r w:rsidRPr="00950FFB">
        <w:rPr>
          <w:rFonts w:eastAsia="Times New Roman"/>
          <w:lang w:val="fr-CA"/>
        </w:rPr>
        <w:t xml:space="preserve"> </w:t>
      </w:r>
      <w:r w:rsidR="001A038F">
        <w:rPr>
          <w:rFonts w:eastAsia="Times New Roman"/>
          <w:lang w:val="fr-CA"/>
        </w:rPr>
        <w:t xml:space="preserve">pour diffusion comme </w:t>
      </w:r>
      <w:r w:rsidRPr="00950FFB">
        <w:rPr>
          <w:rFonts w:eastAsia="Times New Roman"/>
          <w:lang w:val="fr-CA"/>
        </w:rPr>
        <w:t xml:space="preserve">document </w:t>
      </w:r>
      <w:r w:rsidR="001A038F">
        <w:rPr>
          <w:rFonts w:eastAsia="Times New Roman"/>
          <w:lang w:val="fr-CA"/>
        </w:rPr>
        <w:t xml:space="preserve">d’information à une réunion de </w:t>
      </w:r>
      <w:r w:rsidRPr="00950FFB">
        <w:rPr>
          <w:rFonts w:eastAsia="Times New Roman"/>
          <w:lang w:val="fr-CA"/>
        </w:rPr>
        <w:t xml:space="preserve">l’Organe subsidiaire chargé de l’application qui se tiendra avant la dix-huitième réunion de la Conférence des Parties </w:t>
      </w:r>
      <w:r w:rsidRPr="00950FFB">
        <w:rPr>
          <w:lang w:val="fr-CA"/>
        </w:rPr>
        <w:t xml:space="preserve">[et à la </w:t>
      </w:r>
      <w:r w:rsidR="001A038F" w:rsidRPr="00950FFB">
        <w:rPr>
          <w:rFonts w:eastAsia="Times New Roman"/>
          <w:lang w:val="fr-CA"/>
        </w:rPr>
        <w:t>dix-huitième réunion</w:t>
      </w:r>
      <w:r w:rsidR="001A038F" w:rsidRPr="00950FFB">
        <w:rPr>
          <w:rFonts w:eastAsia="Times New Roman"/>
          <w:lang w:val="fr-CA"/>
        </w:rPr>
        <w:t xml:space="preserve"> </w:t>
      </w:r>
      <w:r w:rsidR="001A038F">
        <w:rPr>
          <w:rFonts w:eastAsia="Times New Roman"/>
          <w:lang w:val="fr-CA"/>
        </w:rPr>
        <w:t xml:space="preserve">de la </w:t>
      </w:r>
      <w:r w:rsidRPr="00950FFB">
        <w:rPr>
          <w:rFonts w:eastAsia="Times New Roman"/>
          <w:lang w:val="fr-CA"/>
        </w:rPr>
        <w:t>Conférence des Parties</w:t>
      </w:r>
      <w:r w:rsidR="001773CA" w:rsidRPr="00950FFB">
        <w:rPr>
          <w:lang w:val="fr-CA"/>
        </w:rPr>
        <w:t>]</w:t>
      </w:r>
      <w:r w:rsidR="009577F0" w:rsidRPr="00950FFB">
        <w:rPr>
          <w:lang w:val="fr-CA"/>
        </w:rPr>
        <w:t>.</w:t>
      </w:r>
    </w:p>
    <w:p w14:paraId="0F92D296" w14:textId="77777777" w:rsidR="00CC0C41" w:rsidRPr="00950FFB" w:rsidRDefault="00CC0C41" w:rsidP="00FB27AB">
      <w:pPr>
        <w:pStyle w:val="CBDNormalNoNumber"/>
        <w:tabs>
          <w:tab w:val="clear" w:pos="567"/>
        </w:tabs>
        <w:ind w:left="1134" w:firstLine="567"/>
        <w:jc w:val="center"/>
        <w:rPr>
          <w:lang w:val="fr-CA"/>
        </w:rPr>
      </w:pPr>
      <w:r w:rsidRPr="00950FFB">
        <w:rPr>
          <w:lang w:val="fr-CA"/>
        </w:rPr>
        <w:t>_______</w:t>
      </w:r>
    </w:p>
    <w:sectPr w:rsidR="00CC0C41" w:rsidRPr="00950FFB" w:rsidSect="00C9006F">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9F2570" w14:textId="77777777" w:rsidR="006C3D23" w:rsidRPr="00866063" w:rsidRDefault="006C3D23" w:rsidP="00CF1848">
      <w:r w:rsidRPr="00866063">
        <w:separator/>
      </w:r>
    </w:p>
  </w:endnote>
  <w:endnote w:type="continuationSeparator" w:id="0">
    <w:p w14:paraId="1CC60445" w14:textId="77777777" w:rsidR="006C3D23" w:rsidRPr="00866063" w:rsidRDefault="006C3D2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0000000000000000000"/>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7AC6AEA" w14:textId="77777777" w:rsidR="00D75CA6" w:rsidRPr="000066A1" w:rsidRDefault="00EB3DE0" w:rsidP="00D75CA6">
            <w:pPr>
              <w:pStyle w:val="Footer"/>
              <w:jc w:val="left"/>
            </w:pPr>
            <w:r w:rsidRPr="000066A1">
              <w:rPr>
                <w:szCs w:val="20"/>
              </w:rPr>
              <w:fldChar w:fldCharType="begin"/>
            </w:r>
            <w:r w:rsidR="00D75CA6" w:rsidRPr="000066A1">
              <w:rPr>
                <w:szCs w:val="20"/>
              </w:rPr>
              <w:instrText xml:space="preserve"> PAGE </w:instrText>
            </w:r>
            <w:r w:rsidRPr="000066A1">
              <w:rPr>
                <w:szCs w:val="20"/>
              </w:rPr>
              <w:fldChar w:fldCharType="separate"/>
            </w:r>
            <w:r w:rsidR="00950FFB">
              <w:rPr>
                <w:noProof/>
                <w:szCs w:val="20"/>
              </w:rPr>
              <w:t>4</w:t>
            </w:r>
            <w:r w:rsidRPr="000066A1">
              <w:rPr>
                <w:szCs w:val="20"/>
              </w:rPr>
              <w:fldChar w:fldCharType="end"/>
            </w:r>
            <w:r w:rsidR="00D75CA6" w:rsidRPr="000066A1">
              <w:rPr>
                <w:szCs w:val="20"/>
              </w:rPr>
              <w:t>/</w:t>
            </w:r>
            <w:r w:rsidRPr="000066A1">
              <w:rPr>
                <w:szCs w:val="20"/>
              </w:rPr>
              <w:fldChar w:fldCharType="begin"/>
            </w:r>
            <w:r w:rsidR="00D75CA6" w:rsidRPr="000066A1">
              <w:rPr>
                <w:szCs w:val="20"/>
              </w:rPr>
              <w:instrText xml:space="preserve"> NUMPAGES  </w:instrText>
            </w:r>
            <w:r w:rsidRPr="000066A1">
              <w:rPr>
                <w:szCs w:val="20"/>
              </w:rPr>
              <w:fldChar w:fldCharType="separate"/>
            </w:r>
            <w:r w:rsidR="00950FFB">
              <w:rPr>
                <w:noProof/>
                <w:szCs w:val="20"/>
              </w:rPr>
              <w:t>7</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644DB4D0" w14:textId="77777777" w:rsidR="00D75CA6" w:rsidRPr="00866063" w:rsidRDefault="00EB3DE0" w:rsidP="000066A1">
        <w:pPr>
          <w:pStyle w:val="Footer"/>
          <w:jc w:val="right"/>
        </w:pPr>
        <w:r w:rsidRPr="000066A1">
          <w:rPr>
            <w:szCs w:val="20"/>
          </w:rPr>
          <w:fldChar w:fldCharType="begin"/>
        </w:r>
        <w:r w:rsidR="00D75CA6" w:rsidRPr="000066A1">
          <w:rPr>
            <w:szCs w:val="20"/>
          </w:rPr>
          <w:instrText xml:space="preserve"> PAGE </w:instrText>
        </w:r>
        <w:r w:rsidRPr="000066A1">
          <w:rPr>
            <w:szCs w:val="20"/>
          </w:rPr>
          <w:fldChar w:fldCharType="separate"/>
        </w:r>
        <w:r w:rsidR="00950FFB">
          <w:rPr>
            <w:noProof/>
            <w:szCs w:val="20"/>
          </w:rPr>
          <w:t>3</w:t>
        </w:r>
        <w:r w:rsidRPr="000066A1">
          <w:rPr>
            <w:szCs w:val="20"/>
          </w:rPr>
          <w:fldChar w:fldCharType="end"/>
        </w:r>
        <w:r w:rsidR="00D75CA6" w:rsidRPr="000066A1">
          <w:rPr>
            <w:szCs w:val="20"/>
          </w:rPr>
          <w:t>/</w:t>
        </w:r>
        <w:r w:rsidRPr="000066A1">
          <w:rPr>
            <w:szCs w:val="20"/>
          </w:rPr>
          <w:fldChar w:fldCharType="begin"/>
        </w:r>
        <w:r w:rsidR="00D75CA6" w:rsidRPr="000066A1">
          <w:rPr>
            <w:szCs w:val="20"/>
          </w:rPr>
          <w:instrText xml:space="preserve"> NUMPAGES  </w:instrText>
        </w:r>
        <w:r w:rsidRPr="000066A1">
          <w:rPr>
            <w:szCs w:val="20"/>
          </w:rPr>
          <w:fldChar w:fldCharType="separate"/>
        </w:r>
        <w:r w:rsidR="00950FFB">
          <w:rPr>
            <w:noProof/>
            <w:szCs w:val="20"/>
          </w:rPr>
          <w:t>7</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18C5B7" w14:textId="77777777" w:rsidR="006C3D23" w:rsidRPr="00866063" w:rsidRDefault="006C3D23" w:rsidP="00CF1848">
      <w:r w:rsidRPr="00866063">
        <w:separator/>
      </w:r>
    </w:p>
  </w:footnote>
  <w:footnote w:type="continuationSeparator" w:id="0">
    <w:p w14:paraId="1C86C789" w14:textId="77777777" w:rsidR="006C3D23" w:rsidRPr="00866063" w:rsidRDefault="006C3D23" w:rsidP="00CF1848">
      <w:r w:rsidRPr="00866063">
        <w:continuationSeparator/>
      </w:r>
    </w:p>
  </w:footnote>
  <w:footnote w:id="1">
    <w:p w14:paraId="40AB5F86" w14:textId="6FE1C8A7" w:rsidR="000E4208" w:rsidRPr="001339A6" w:rsidRDefault="004D0771" w:rsidP="000E4208">
      <w:pPr>
        <w:pStyle w:val="FootnoteText"/>
        <w:rPr>
          <w:rFonts w:eastAsia="Times New Roman"/>
          <w:color w:val="0B0B0B"/>
          <w:sz w:val="20"/>
          <w:lang w:val="fr-CA"/>
        </w:rPr>
      </w:pPr>
      <w:r w:rsidRPr="00052E95">
        <w:rPr>
          <w:rStyle w:val="FootnoteReference"/>
          <w:sz w:val="20"/>
          <w:lang w:val="fr-CA"/>
        </w:rPr>
        <w:footnoteRef/>
      </w:r>
      <w:r w:rsidR="00052E95" w:rsidRPr="00085AE3">
        <w:rPr>
          <w:rFonts w:eastAsia="Times New Roman"/>
          <w:color w:val="0B0B0B"/>
          <w:sz w:val="20"/>
          <w:lang w:val="fr-CA"/>
        </w:rPr>
        <w:t>S</w:t>
      </w:r>
      <w:r w:rsidR="00052E95" w:rsidRPr="00CC0C41">
        <w:rPr>
          <w:rFonts w:eastAsia="Times New Roman"/>
          <w:color w:val="0B0B0B"/>
          <w:sz w:val="20"/>
          <w:lang w:val="fr-FR"/>
        </w:rPr>
        <w:t>’</w:t>
      </w:r>
      <w:r w:rsidR="00052E95" w:rsidRPr="00085AE3">
        <w:rPr>
          <w:rFonts w:eastAsia="Times New Roman"/>
          <w:color w:val="0B0B0B"/>
          <w:sz w:val="20"/>
          <w:lang w:val="fr-CA"/>
        </w:rPr>
        <w:t>ils sont adoptés, les éléments présents seront regroupés</w:t>
      </w:r>
      <w:r w:rsidR="00887E69">
        <w:rPr>
          <w:rFonts w:eastAsia="Times New Roman"/>
          <w:color w:val="0B0B0B"/>
          <w:sz w:val="20"/>
          <w:lang w:val="fr-CA"/>
        </w:rPr>
        <w:t xml:space="preserve"> </w:t>
      </w:r>
      <w:r w:rsidR="00887E69">
        <w:rPr>
          <w:rFonts w:eastAsia="Times New Roman"/>
          <w:color w:val="0B0B0B"/>
          <w:sz w:val="20"/>
          <w:lang w:val="fr-CA"/>
        </w:rPr>
        <w:t>dans</w:t>
      </w:r>
      <w:r w:rsidR="00887E69" w:rsidRPr="00085AE3">
        <w:rPr>
          <w:rFonts w:eastAsia="Times New Roman"/>
          <w:color w:val="0B0B0B"/>
          <w:sz w:val="20"/>
          <w:lang w:val="fr-CA"/>
        </w:rPr>
        <w:t xml:space="preserve"> un </w:t>
      </w:r>
      <w:r w:rsidR="00887E69">
        <w:rPr>
          <w:rFonts w:eastAsia="Times New Roman"/>
          <w:color w:val="0B0B0B"/>
          <w:sz w:val="20"/>
          <w:lang w:val="fr-CA"/>
        </w:rPr>
        <w:t xml:space="preserve">seul </w:t>
      </w:r>
      <w:r w:rsidR="00887E69" w:rsidRPr="00085AE3">
        <w:rPr>
          <w:rFonts w:eastAsia="Times New Roman"/>
          <w:color w:val="0B0B0B"/>
          <w:sz w:val="20"/>
          <w:lang w:val="fr-CA"/>
        </w:rPr>
        <w:t>projet de décision</w:t>
      </w:r>
      <w:r w:rsidR="00052E95" w:rsidRPr="00085AE3">
        <w:rPr>
          <w:rFonts w:eastAsia="Times New Roman"/>
          <w:color w:val="0B0B0B"/>
          <w:sz w:val="20"/>
          <w:lang w:val="fr-CA"/>
        </w:rPr>
        <w:t xml:space="preserve"> avec ceux figurant dans la recommandation </w:t>
      </w:r>
      <w:hyperlink r:id="rId1" w:history="1">
        <w:r w:rsidR="00052E95" w:rsidRPr="00052E95">
          <w:rPr>
            <w:rFonts w:eastAsia="Times New Roman"/>
            <w:color w:val="0000FF"/>
            <w:sz w:val="20"/>
            <w:u w:val="single"/>
            <w:lang w:val="fr-CA"/>
          </w:rPr>
          <w:t>6/5</w:t>
        </w:r>
      </w:hyperlink>
      <w:r w:rsidR="000E4208" w:rsidRPr="001339A6">
        <w:rPr>
          <w:lang w:val="fr-FR"/>
        </w:rPr>
        <w:t xml:space="preserve"> </w:t>
      </w:r>
      <w:r w:rsidR="00052E95" w:rsidRPr="00085AE3">
        <w:rPr>
          <w:rFonts w:eastAsia="Times New Roman"/>
          <w:color w:val="0B0B0B"/>
          <w:sz w:val="20"/>
          <w:lang w:val="fr-CA"/>
        </w:rPr>
        <w:t>de l</w:t>
      </w:r>
      <w:r w:rsidR="00052E95" w:rsidRPr="00CC0C41">
        <w:rPr>
          <w:rFonts w:eastAsia="Times New Roman"/>
          <w:color w:val="0B0B0B"/>
          <w:sz w:val="20"/>
          <w:lang w:val="fr-FR"/>
        </w:rPr>
        <w:t>’</w:t>
      </w:r>
      <w:r w:rsidR="00052E95" w:rsidRPr="00085AE3">
        <w:rPr>
          <w:rFonts w:eastAsia="Times New Roman"/>
          <w:color w:val="0B0B0B"/>
          <w:sz w:val="20"/>
          <w:lang w:val="fr-CA"/>
        </w:rPr>
        <w:t>Organe subsidiaire chargé de l</w:t>
      </w:r>
      <w:r w:rsidR="00052E95" w:rsidRPr="00CC0C41">
        <w:rPr>
          <w:rFonts w:eastAsia="Times New Roman"/>
          <w:color w:val="0B0B0B"/>
          <w:sz w:val="20"/>
          <w:lang w:val="fr-FR"/>
        </w:rPr>
        <w:t>’</w:t>
      </w:r>
      <w:r w:rsidR="00052E95" w:rsidRPr="00085AE3">
        <w:rPr>
          <w:rFonts w:eastAsia="Times New Roman"/>
          <w:color w:val="0B0B0B"/>
          <w:sz w:val="20"/>
          <w:lang w:val="fr-CA"/>
        </w:rPr>
        <w:t>application</w:t>
      </w:r>
      <w:r w:rsidR="00052E95" w:rsidRPr="00052E95">
        <w:rPr>
          <w:rFonts w:eastAsia="Times New Roman"/>
          <w:color w:val="0B0B0B"/>
          <w:sz w:val="20"/>
          <w:lang w:val="fr-CA"/>
        </w:rPr>
        <w:t>.</w:t>
      </w:r>
    </w:p>
  </w:footnote>
  <w:footnote w:id="2">
    <w:p w14:paraId="202EC046" w14:textId="0CF579E0" w:rsidR="004D0771" w:rsidRPr="00052E95" w:rsidRDefault="004D0771" w:rsidP="004D0771">
      <w:pPr>
        <w:pStyle w:val="FootnoteText"/>
        <w:tabs>
          <w:tab w:val="center" w:pos="4680"/>
        </w:tabs>
        <w:rPr>
          <w:sz w:val="20"/>
          <w:lang w:val="fr-CA"/>
        </w:rPr>
      </w:pPr>
      <w:r w:rsidRPr="00052E95">
        <w:rPr>
          <w:rStyle w:val="FootnoteReference"/>
          <w:sz w:val="20"/>
          <w:lang w:val="fr-CA"/>
        </w:rPr>
        <w:footnoteRef/>
      </w:r>
      <w:r w:rsidR="00052E95">
        <w:rPr>
          <w:sz w:val="20"/>
          <w:lang w:val="fr-CA"/>
        </w:rPr>
        <w:t xml:space="preserve"> Voir</w:t>
      </w:r>
      <w:r w:rsidR="00B32F3E">
        <w:rPr>
          <w:sz w:val="20"/>
          <w:lang w:val="fr-CA"/>
        </w:rPr>
        <w:t xml:space="preserve"> </w:t>
      </w:r>
      <w:hyperlink r:id="rId2" w:history="1">
        <w:r w:rsidR="00B32F3E" w:rsidRPr="00B32F3E">
          <w:rPr>
            <w:rStyle w:val="Hyperlink"/>
            <w:sz w:val="20"/>
            <w:lang w:val="fr-CA"/>
          </w:rPr>
          <w:t>www.cbd.int/cb/2024</w:t>
        </w:r>
        <w:r w:rsidR="00B32F3E" w:rsidRPr="00B32F3E">
          <w:rPr>
            <w:rStyle w:val="Hyperlink"/>
            <w:sz w:val="20"/>
            <w:lang w:val="fr-CA"/>
          </w:rPr>
          <w:noBreakHyphen/>
          <w:t>cbd</w:t>
        </w:r>
        <w:r w:rsidR="00B32F3E" w:rsidRPr="00B32F3E">
          <w:rPr>
            <w:rStyle w:val="Hyperlink"/>
            <w:sz w:val="20"/>
            <w:lang w:val="fr-CA"/>
          </w:rPr>
          <w:noBreakHyphen/>
          <w:t>forum</w:t>
        </w:r>
        <w:r w:rsidR="00B32F3E" w:rsidRPr="00B32F3E">
          <w:rPr>
            <w:rStyle w:val="Hyperlink"/>
            <w:sz w:val="20"/>
            <w:lang w:val="fr-CA"/>
          </w:rPr>
          <w:noBreakHyphen/>
          <w:t>report.pdf</w:t>
        </w:r>
      </w:hyperlink>
      <w:r w:rsidRPr="00052E95">
        <w:rPr>
          <w:sz w:val="20"/>
          <w:lang w:val="fr-CA"/>
        </w:rPr>
        <w:t>.</w:t>
      </w:r>
    </w:p>
  </w:footnote>
  <w:footnote w:id="3">
    <w:p w14:paraId="1AE90BC4" w14:textId="0FC36A9D" w:rsidR="00887E69" w:rsidRPr="001339A6" w:rsidRDefault="00887E69" w:rsidP="00887E69">
      <w:pPr>
        <w:pStyle w:val="FootnoteText"/>
        <w:rPr>
          <w:lang w:val="fr-FR"/>
        </w:rPr>
      </w:pPr>
      <w:r>
        <w:rPr>
          <w:rStyle w:val="FootnoteReference"/>
        </w:rPr>
        <w:footnoteRef/>
      </w:r>
      <w:r w:rsidRPr="001339A6">
        <w:rPr>
          <w:lang w:val="fr-FR"/>
        </w:rPr>
        <w:t xml:space="preserve"> </w:t>
      </w:r>
      <w:r w:rsidRPr="00C9006F">
        <w:rPr>
          <w:lang w:val="it-IT"/>
        </w:rPr>
        <w:t>D</w:t>
      </w:r>
      <w:r>
        <w:rPr>
          <w:lang w:val="it-IT"/>
        </w:rPr>
        <w:t>é</w:t>
      </w:r>
      <w:r w:rsidRPr="00C9006F">
        <w:rPr>
          <w:lang w:val="it-IT"/>
        </w:rPr>
        <w:t xml:space="preserve">cision </w:t>
      </w:r>
      <w:hyperlink r:id="rId3" w:history="1">
        <w:r w:rsidRPr="00C9006F">
          <w:rPr>
            <w:rStyle w:val="Hyperlink"/>
            <w:lang w:val="it-IT"/>
          </w:rPr>
          <w:t>15/4</w:t>
        </w:r>
      </w:hyperlink>
      <w:r w:rsidRPr="00C9006F">
        <w:rPr>
          <w:lang w:val="it-IT"/>
        </w:rPr>
        <w:t>, annex</w:t>
      </w:r>
      <w:r>
        <w:rPr>
          <w:lang w:val="it-IT"/>
        </w:rPr>
        <w:t>e</w:t>
      </w:r>
      <w:r w:rsidRPr="00C9006F">
        <w:rPr>
          <w:lang w:val="it-IT"/>
        </w:rPr>
        <w:t>.</w:t>
      </w:r>
    </w:p>
  </w:footnote>
  <w:footnote w:id="4">
    <w:p w14:paraId="3C93031D" w14:textId="6420116B" w:rsidR="00A9570E" w:rsidRPr="001339A6" w:rsidRDefault="00A9570E" w:rsidP="00A9570E">
      <w:pPr>
        <w:pStyle w:val="FootnoteText"/>
        <w:rPr>
          <w:sz w:val="20"/>
          <w:lang w:val="fr-FR"/>
        </w:rPr>
      </w:pPr>
      <w:r w:rsidRPr="00052E95">
        <w:rPr>
          <w:rStyle w:val="FootnoteReference"/>
          <w:sz w:val="20"/>
          <w:lang w:val="fr-CA"/>
        </w:rPr>
        <w:footnoteRef/>
      </w:r>
      <w:r w:rsidR="00F42FDA" w:rsidRPr="001339A6">
        <w:rPr>
          <w:lang w:val="fr-FR"/>
        </w:rPr>
        <w:t xml:space="preserve"> </w:t>
      </w:r>
      <w:hyperlink r:id="rId4" w:history="1">
        <w:r w:rsidR="00F42FDA" w:rsidRPr="001339A6">
          <w:rPr>
            <w:rStyle w:val="Hyperlink"/>
            <w:sz w:val="20"/>
            <w:lang w:val="fr-FR"/>
          </w:rPr>
          <w:t>www.cbd.int/cb/cbd</w:t>
        </w:r>
        <w:r w:rsidR="00F42FDA" w:rsidRPr="001339A6">
          <w:rPr>
            <w:rStyle w:val="Hyperlink"/>
            <w:sz w:val="20"/>
            <w:lang w:val="fr-FR"/>
          </w:rPr>
          <w:noBreakHyphen/>
          <w:t>2024</w:t>
        </w:r>
        <w:r w:rsidR="00F42FDA" w:rsidRPr="001339A6">
          <w:rPr>
            <w:rStyle w:val="Hyperlink"/>
            <w:sz w:val="20"/>
            <w:lang w:val="fr-FR"/>
          </w:rPr>
          <w:noBreakHyphen/>
          <w:t>forum</w:t>
        </w:r>
        <w:r w:rsidR="00F42FDA" w:rsidRPr="001339A6">
          <w:rPr>
            <w:rStyle w:val="Hyperlink"/>
            <w:sz w:val="20"/>
            <w:lang w:val="fr-FR"/>
          </w:rPr>
          <w:noBreakHyphen/>
          <w:t>key</w:t>
        </w:r>
        <w:r w:rsidR="00F42FDA" w:rsidRPr="001339A6">
          <w:rPr>
            <w:rStyle w:val="Hyperlink"/>
            <w:sz w:val="20"/>
            <w:lang w:val="fr-FR"/>
          </w:rPr>
          <w:noBreakHyphen/>
          <w:t>messages.pdf</w:t>
        </w:r>
      </w:hyperlink>
      <w:r w:rsidRPr="001339A6">
        <w:rPr>
          <w:sz w:val="20"/>
          <w:lang w:val="fr-FR"/>
        </w:rPr>
        <w:t>.</w:t>
      </w:r>
    </w:p>
  </w:footnote>
  <w:footnote w:id="5">
    <w:p w14:paraId="52FD7E76" w14:textId="0A16AE92" w:rsidR="007D3332" w:rsidRPr="00052E95" w:rsidRDefault="007D3332" w:rsidP="007D3332">
      <w:pPr>
        <w:pStyle w:val="FootnoteText"/>
        <w:rPr>
          <w:sz w:val="20"/>
          <w:lang w:val="fr-CA"/>
        </w:rPr>
      </w:pPr>
      <w:r w:rsidRPr="00052E95">
        <w:rPr>
          <w:rStyle w:val="FootnoteReference"/>
          <w:sz w:val="20"/>
          <w:lang w:val="fr-CA"/>
        </w:rPr>
        <w:footnoteRef/>
      </w:r>
      <w:r w:rsidR="00F42FDA">
        <w:t xml:space="preserve"> </w:t>
      </w:r>
      <w:hyperlink r:id="rId5" w:history="1">
        <w:r w:rsidRPr="00052E95">
          <w:rPr>
            <w:rStyle w:val="Hyperlink"/>
            <w:sz w:val="20"/>
            <w:lang w:val="fr-CA"/>
          </w:rPr>
          <w:t>CBD/SBI/7/INF/8</w:t>
        </w:r>
      </w:hyperlink>
      <w:r w:rsidRPr="00052E95">
        <w:rPr>
          <w:sz w:val="20"/>
          <w:lang w:val="fr-CA"/>
        </w:rPr>
        <w:t>.</w:t>
      </w:r>
    </w:p>
  </w:footnote>
  <w:footnote w:id="6">
    <w:p w14:paraId="61E95167" w14:textId="77777777" w:rsidR="007D3332" w:rsidRPr="00052E95" w:rsidRDefault="007D3332" w:rsidP="007D3332">
      <w:pPr>
        <w:pStyle w:val="FootnoteText"/>
        <w:rPr>
          <w:sz w:val="20"/>
          <w:lang w:val="fr-CA"/>
        </w:rPr>
      </w:pPr>
      <w:r w:rsidRPr="00052E95">
        <w:rPr>
          <w:rStyle w:val="FootnoteReference"/>
          <w:sz w:val="20"/>
          <w:lang w:val="fr-CA"/>
        </w:rPr>
        <w:footnoteRef/>
      </w:r>
      <w:r w:rsidR="0012652D">
        <w:rPr>
          <w:sz w:val="20"/>
          <w:lang w:val="fr-CA"/>
        </w:rPr>
        <w:t xml:space="preserve"> Dé</w:t>
      </w:r>
      <w:r w:rsidRPr="00052E95">
        <w:rPr>
          <w:sz w:val="20"/>
          <w:lang w:val="fr-CA"/>
        </w:rPr>
        <w:t xml:space="preserve">cision </w:t>
      </w:r>
      <w:hyperlink r:id="rId6" w:history="1">
        <w:r w:rsidRPr="00052E95">
          <w:rPr>
            <w:rStyle w:val="Hyperlink"/>
            <w:sz w:val="20"/>
            <w:lang w:val="fr-CA"/>
          </w:rPr>
          <w:t>15/8</w:t>
        </w:r>
      </w:hyperlink>
      <w:r w:rsidRPr="00052E95">
        <w:rPr>
          <w:sz w:val="20"/>
          <w:lang w:val="fr-CA"/>
        </w:rPr>
        <w:t>, annex</w:t>
      </w:r>
      <w:r w:rsidR="0012652D">
        <w:rPr>
          <w:sz w:val="20"/>
          <w:lang w:val="fr-CA"/>
        </w:rPr>
        <w:t>e </w:t>
      </w:r>
      <w:r w:rsidRPr="00052E95">
        <w:rPr>
          <w:sz w:val="20"/>
          <w:lang w:val="fr-CA"/>
        </w:rPr>
        <w:t>I.</w:t>
      </w:r>
    </w:p>
  </w:footnote>
  <w:footnote w:id="7">
    <w:p w14:paraId="4B26042B" w14:textId="4A1C993A" w:rsidR="008334A0" w:rsidRPr="001339A6" w:rsidRDefault="008334A0" w:rsidP="008334A0">
      <w:pPr>
        <w:pStyle w:val="FootnoteText"/>
        <w:rPr>
          <w:lang w:val="fr-FR"/>
        </w:rPr>
      </w:pPr>
      <w:r>
        <w:rPr>
          <w:rStyle w:val="FootnoteReference"/>
        </w:rPr>
        <w:footnoteRef/>
      </w:r>
      <w:r w:rsidRPr="001339A6">
        <w:rPr>
          <w:lang w:val="fr-FR"/>
        </w:rPr>
        <w:t xml:space="preserve"> </w:t>
      </w:r>
      <w:r w:rsidRPr="001339A6">
        <w:rPr>
          <w:color w:val="000000"/>
          <w:szCs w:val="18"/>
          <w:lang w:val="fr-FR"/>
        </w:rPr>
        <w:t>Nations</w:t>
      </w:r>
      <w:r w:rsidRPr="001339A6">
        <w:rPr>
          <w:color w:val="000000"/>
          <w:szCs w:val="18"/>
          <w:lang w:val="fr-FR"/>
        </w:rPr>
        <w:t xml:space="preserve"> Unies</w:t>
      </w:r>
      <w:r w:rsidRPr="001339A6">
        <w:rPr>
          <w:color w:val="000000"/>
          <w:szCs w:val="18"/>
          <w:lang w:val="fr-FR"/>
        </w:rPr>
        <w:t xml:space="preserve">, </w:t>
      </w:r>
      <w:r w:rsidR="001339A6" w:rsidRPr="001339A6">
        <w:rPr>
          <w:i/>
          <w:iCs/>
          <w:color w:val="000000"/>
          <w:szCs w:val="18"/>
          <w:lang w:val="fr-FR"/>
        </w:rPr>
        <w:t>Recueil</w:t>
      </w:r>
      <w:r w:rsidRPr="001339A6">
        <w:rPr>
          <w:i/>
          <w:iCs/>
          <w:color w:val="000000"/>
          <w:szCs w:val="18"/>
          <w:lang w:val="fr-FR"/>
        </w:rPr>
        <w:t xml:space="preserve"> des Traités</w:t>
      </w:r>
      <w:r w:rsidRPr="001339A6">
        <w:rPr>
          <w:iCs/>
          <w:color w:val="000000"/>
          <w:szCs w:val="18"/>
          <w:lang w:val="fr-FR"/>
        </w:rPr>
        <w:t>,</w:t>
      </w:r>
      <w:r w:rsidRPr="001339A6">
        <w:rPr>
          <w:i/>
          <w:iCs/>
          <w:color w:val="000000"/>
          <w:szCs w:val="18"/>
          <w:lang w:val="fr-FR"/>
        </w:rPr>
        <w:t xml:space="preserve"> </w:t>
      </w:r>
      <w:r w:rsidRPr="001339A6">
        <w:rPr>
          <w:color w:val="000000"/>
          <w:szCs w:val="18"/>
          <w:lang w:val="fr-FR"/>
        </w:rPr>
        <w:t xml:space="preserve">vol. 1760, </w:t>
      </w:r>
      <w:r w:rsidRPr="001339A6">
        <w:rPr>
          <w:color w:val="000000"/>
          <w:szCs w:val="18"/>
          <w:lang w:val="fr-FR"/>
        </w:rPr>
        <w:t>n°</w:t>
      </w:r>
      <w:r w:rsidRPr="001339A6">
        <w:rPr>
          <w:color w:val="000000"/>
          <w:szCs w:val="18"/>
          <w:lang w:val="fr-FR"/>
        </w:rPr>
        <w:t xml:space="preserve"> 30619.</w:t>
      </w:r>
    </w:p>
  </w:footnote>
  <w:footnote w:id="8">
    <w:p w14:paraId="4EE4C2C5" w14:textId="77777777" w:rsidR="00190535" w:rsidRPr="00052E95" w:rsidRDefault="00190535" w:rsidP="00190535">
      <w:pPr>
        <w:pStyle w:val="FootnoteText"/>
        <w:rPr>
          <w:sz w:val="20"/>
          <w:lang w:val="fr-CA"/>
        </w:rPr>
      </w:pPr>
      <w:r w:rsidRPr="00052E95">
        <w:rPr>
          <w:rStyle w:val="FootnoteReference"/>
          <w:sz w:val="20"/>
          <w:lang w:val="fr-CA"/>
        </w:rPr>
        <w:footnoteRef/>
      </w:r>
      <w:r w:rsidRPr="00052E95">
        <w:rPr>
          <w:sz w:val="20"/>
          <w:lang w:val="fr-CA"/>
        </w:rPr>
        <w:t xml:space="preserve"> CBD/SBI/7/INF/10.</w:t>
      </w:r>
    </w:p>
  </w:footnote>
  <w:footnote w:id="9">
    <w:p w14:paraId="69F3B90E" w14:textId="07A40A01" w:rsidR="00AE17AE" w:rsidRPr="005655F2" w:rsidRDefault="00AE17AE" w:rsidP="00AE17AE">
      <w:pPr>
        <w:pStyle w:val="FootnoteText"/>
        <w:rPr>
          <w:lang w:val="fr-FR"/>
        </w:rPr>
      </w:pPr>
      <w:r>
        <w:rPr>
          <w:rStyle w:val="FootnoteReference"/>
        </w:rPr>
        <w:footnoteRef/>
      </w:r>
      <w:r w:rsidRPr="005655F2">
        <w:rPr>
          <w:lang w:val="fr-FR"/>
        </w:rPr>
        <w:t xml:space="preserve"> L</w:t>
      </w:r>
      <w:r w:rsidR="004B1FCC">
        <w:rPr>
          <w:lang w:val="fr-FR"/>
        </w:rPr>
        <w:t xml:space="preserve">’annexe </w:t>
      </w:r>
      <w:r>
        <w:rPr>
          <w:lang w:val="fr-FR"/>
        </w:rPr>
        <w:t xml:space="preserve">comprendra </w:t>
      </w:r>
      <w:r w:rsidR="004B1FCC" w:rsidRPr="004B1FCC">
        <w:rPr>
          <w:lang w:val="fr-FR"/>
        </w:rPr>
        <w:t xml:space="preserve">un plan de travail et un budget </w:t>
      </w:r>
      <w:r w:rsidR="007568E3">
        <w:rPr>
          <w:lang w:val="fr-FR"/>
        </w:rPr>
        <w:t>fondés sur</w:t>
      </w:r>
      <w:r w:rsidR="004B1FCC" w:rsidRPr="004B1FCC">
        <w:rPr>
          <w:lang w:val="fr-FR"/>
        </w:rPr>
        <w:t xml:space="preserve"> ceux</w:t>
      </w:r>
      <w:r w:rsidR="007568E3">
        <w:rPr>
          <w:lang w:val="fr-FR"/>
        </w:rPr>
        <w:t xml:space="preserve"> figurant dans</w:t>
      </w:r>
      <w:r w:rsidR="004B1FCC" w:rsidRPr="004B1FCC">
        <w:rPr>
          <w:lang w:val="fr-FR"/>
        </w:rPr>
        <w:t xml:space="preserve"> l</w:t>
      </w:r>
      <w:r w:rsidR="007568E3">
        <w:rPr>
          <w:lang w:val="fr-FR"/>
        </w:rPr>
        <w:t>’</w:t>
      </w:r>
      <w:r w:rsidR="004B1FCC" w:rsidRPr="004B1FCC">
        <w:rPr>
          <w:lang w:val="fr-FR"/>
        </w:rPr>
        <w:t xml:space="preserve">annexe </w:t>
      </w:r>
      <w:r w:rsidR="004B1FCC">
        <w:rPr>
          <w:lang w:val="fr-FR"/>
        </w:rPr>
        <w:t>a</w:t>
      </w:r>
      <w:r w:rsidR="004B1FCC" w:rsidRPr="004B1FCC">
        <w:rPr>
          <w:lang w:val="fr-FR"/>
        </w:rPr>
        <w:t>u document CBD/SBI/7/10, tels que révisés conformément aux paragraphes 2 et 3 de la présente recommandation</w:t>
      </w:r>
      <w:r>
        <w:rPr>
          <w:lang w:val="fr-FR"/>
        </w:rPr>
        <w:t>.</w:t>
      </w:r>
    </w:p>
  </w:footnote>
  <w:footnote w:id="10">
    <w:p w14:paraId="7291FA93" w14:textId="7C48F3C3" w:rsidR="00890326" w:rsidRPr="001339A6" w:rsidRDefault="00890326" w:rsidP="00890326">
      <w:pPr>
        <w:pStyle w:val="FootnoteText"/>
        <w:rPr>
          <w:lang w:val="fr-FR"/>
        </w:rPr>
      </w:pPr>
      <w:r>
        <w:rPr>
          <w:rStyle w:val="FootnoteReference"/>
        </w:rPr>
        <w:footnoteRef/>
      </w:r>
      <w:r w:rsidRPr="001339A6">
        <w:rPr>
          <w:lang w:val="fr-FR"/>
        </w:rPr>
        <w:t xml:space="preserve"> </w:t>
      </w:r>
      <w:r w:rsidRPr="001339A6">
        <w:rPr>
          <w:lang w:val="fr-FR"/>
        </w:rPr>
        <w:t>Nations Unies</w:t>
      </w:r>
      <w:r w:rsidRPr="001339A6">
        <w:rPr>
          <w:color w:val="000000"/>
          <w:szCs w:val="18"/>
          <w:lang w:val="fr-FR"/>
        </w:rPr>
        <w:t xml:space="preserve">, </w:t>
      </w:r>
      <w:r w:rsidRPr="001339A6">
        <w:rPr>
          <w:i/>
          <w:iCs/>
          <w:color w:val="000000"/>
          <w:szCs w:val="18"/>
          <w:lang w:val="fr-FR"/>
        </w:rPr>
        <w:t>Recueil des Traités</w:t>
      </w:r>
      <w:r w:rsidRPr="001339A6">
        <w:rPr>
          <w:lang w:val="fr-FR"/>
        </w:rPr>
        <w:t xml:space="preserve">, vol. 2226, </w:t>
      </w:r>
      <w:r w:rsidRPr="001339A6">
        <w:rPr>
          <w:lang w:val="fr-FR"/>
        </w:rPr>
        <w:t>n</w:t>
      </w:r>
      <w:r w:rsidR="004B1FCC">
        <w:rPr>
          <w:lang w:val="fr-FR"/>
        </w:rPr>
        <w:t>°</w:t>
      </w:r>
      <w:r w:rsidRPr="001339A6">
        <w:rPr>
          <w:lang w:val="fr-FR"/>
        </w:rPr>
        <w:t>30619</w:t>
      </w:r>
      <w:r w:rsidR="00FE6E27">
        <w:rPr>
          <w:lang w:val="fr-FR"/>
        </w:rPr>
        <w:t>.</w:t>
      </w:r>
    </w:p>
  </w:footnote>
  <w:footnote w:id="11">
    <w:p w14:paraId="4A72017C" w14:textId="67542166" w:rsidR="00890326" w:rsidRDefault="00890326" w:rsidP="00890326">
      <w:pPr>
        <w:pStyle w:val="FootnoteText"/>
      </w:pPr>
      <w:r>
        <w:rPr>
          <w:rStyle w:val="FootnoteReference"/>
        </w:rPr>
        <w:footnoteRef/>
      </w:r>
      <w:r>
        <w:t xml:space="preserve"> Ibid.</w:t>
      </w:r>
      <w:r w:rsidRPr="004A11C0">
        <w:t xml:space="preserve">, vol. 3008, </w:t>
      </w:r>
      <w:r>
        <w:t>n</w:t>
      </w:r>
      <w:r w:rsidR="004B1FCC">
        <w:t>°</w:t>
      </w:r>
      <w:r w:rsidRPr="004A11C0">
        <w:t xml:space="preserve"> 30619.</w:t>
      </w:r>
    </w:p>
  </w:footnote>
  <w:footnote w:id="12">
    <w:p w14:paraId="47D4079A" w14:textId="77777777" w:rsidR="00890326" w:rsidRPr="000E7235" w:rsidRDefault="00890326" w:rsidP="00890326">
      <w:pPr>
        <w:pStyle w:val="FootnoteText"/>
      </w:pPr>
      <w:r w:rsidRPr="000E7235">
        <w:rPr>
          <w:rStyle w:val="FootnoteReference"/>
        </w:rPr>
        <w:footnoteRef/>
      </w:r>
      <w:r w:rsidRPr="000E7235">
        <w:t xml:space="preserve"> </w:t>
      </w:r>
      <w:hyperlink r:id="rId7" w:history="1">
        <w:r w:rsidRPr="005655F2">
          <w:rPr>
            <w:rStyle w:val="Hyperlink"/>
          </w:rPr>
          <w:t>CBD/SBI/7/6</w:t>
        </w:r>
      </w:hyperlink>
      <w:r w:rsidRPr="000E7235">
        <w:t>.</w:t>
      </w:r>
    </w:p>
  </w:footnote>
  <w:footnote w:id="13">
    <w:p w14:paraId="07314717" w14:textId="77777777" w:rsidR="00890326" w:rsidRDefault="00890326" w:rsidP="00890326">
      <w:pPr>
        <w:pStyle w:val="FootnoteText"/>
      </w:pPr>
      <w:r w:rsidRPr="000E7235">
        <w:rPr>
          <w:rStyle w:val="FootnoteReference"/>
        </w:rPr>
        <w:footnoteRef/>
      </w:r>
      <w:r w:rsidRPr="000E7235">
        <w:t xml:space="preserve"> </w:t>
      </w:r>
      <w:hyperlink r:id="rId8" w:history="1">
        <w:r w:rsidRPr="005655F2">
          <w:rPr>
            <w:rStyle w:val="Hyperlink"/>
          </w:rPr>
          <w:t>CBD/SBI/7/7</w:t>
        </w:r>
      </w:hyperlink>
      <w:r w:rsidRPr="000E723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8BF1782" w14:textId="77777777" w:rsidR="00534681" w:rsidRPr="00866063" w:rsidRDefault="007A7E75" w:rsidP="007C4951">
        <w:pPr>
          <w:pStyle w:val="Header"/>
          <w:spacing w:after="240"/>
          <w:rPr>
            <w:szCs w:val="20"/>
          </w:rPr>
        </w:pPr>
        <w:r>
          <w:rPr>
            <w:szCs w:val="20"/>
            <w:lang w:val="en-CA"/>
          </w:rPr>
          <w:t>CBD/SBI/7/CRP.8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882669E" w14:textId="77777777" w:rsidR="009505C9" w:rsidRPr="00866063" w:rsidRDefault="007A7E75" w:rsidP="007C4951">
        <w:pPr>
          <w:pStyle w:val="Header"/>
          <w:spacing w:after="240"/>
          <w:jc w:val="right"/>
        </w:pPr>
        <w:r>
          <w:rPr>
            <w:lang w:val="en-CA"/>
          </w:rPr>
          <w:t>CBD/SBI/7/CRP.8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95491840">
    <w:abstractNumId w:val="16"/>
  </w:num>
  <w:num w:numId="2" w16cid:durableId="459420280">
    <w:abstractNumId w:val="10"/>
  </w:num>
  <w:num w:numId="3" w16cid:durableId="1392849313">
    <w:abstractNumId w:val="27"/>
  </w:num>
  <w:num w:numId="4" w16cid:durableId="1476139106">
    <w:abstractNumId w:val="28"/>
  </w:num>
  <w:num w:numId="5" w16cid:durableId="1516194029">
    <w:abstractNumId w:val="12"/>
  </w:num>
  <w:num w:numId="6" w16cid:durableId="489759049">
    <w:abstractNumId w:val="25"/>
  </w:num>
  <w:num w:numId="7" w16cid:durableId="1502815185">
    <w:abstractNumId w:val="22"/>
  </w:num>
  <w:num w:numId="8" w16cid:durableId="1596864608">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9878295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18154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84987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19228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4142961">
    <w:abstractNumId w:val="22"/>
  </w:num>
  <w:num w:numId="14" w16cid:durableId="1711344298">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16835049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1700642">
    <w:abstractNumId w:val="22"/>
  </w:num>
  <w:num w:numId="17" w16cid:durableId="227613626">
    <w:abstractNumId w:val="22"/>
  </w:num>
  <w:num w:numId="18" w16cid:durableId="1088884759">
    <w:abstractNumId w:val="11"/>
  </w:num>
  <w:num w:numId="19" w16cid:durableId="1318650480">
    <w:abstractNumId w:val="22"/>
  </w:num>
  <w:num w:numId="20" w16cid:durableId="833423890">
    <w:abstractNumId w:val="29"/>
  </w:num>
  <w:num w:numId="21" w16cid:durableId="1928540164">
    <w:abstractNumId w:val="26"/>
  </w:num>
  <w:num w:numId="22" w16cid:durableId="502934823">
    <w:abstractNumId w:val="6"/>
  </w:num>
  <w:num w:numId="23" w16cid:durableId="1555193311">
    <w:abstractNumId w:val="0"/>
  </w:num>
  <w:num w:numId="24" w16cid:durableId="629752464">
    <w:abstractNumId w:val="9"/>
  </w:num>
  <w:num w:numId="25" w16cid:durableId="832254801">
    <w:abstractNumId w:val="16"/>
  </w:num>
  <w:num w:numId="26" w16cid:durableId="20666260">
    <w:abstractNumId w:val="16"/>
  </w:num>
  <w:num w:numId="27" w16cid:durableId="1961835407">
    <w:abstractNumId w:val="16"/>
  </w:num>
  <w:num w:numId="28" w16cid:durableId="13436310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150869">
    <w:abstractNumId w:val="15"/>
  </w:num>
  <w:num w:numId="30" w16cid:durableId="1352563614">
    <w:abstractNumId w:val="16"/>
  </w:num>
  <w:num w:numId="31" w16cid:durableId="155611536">
    <w:abstractNumId w:val="5"/>
  </w:num>
  <w:num w:numId="32" w16cid:durableId="1587955270">
    <w:abstractNumId w:val="16"/>
  </w:num>
  <w:num w:numId="33" w16cid:durableId="418330009">
    <w:abstractNumId w:val="13"/>
  </w:num>
  <w:num w:numId="34" w16cid:durableId="2078701691">
    <w:abstractNumId w:val="16"/>
  </w:num>
  <w:num w:numId="35" w16cid:durableId="704871581">
    <w:abstractNumId w:val="21"/>
  </w:num>
  <w:num w:numId="36" w16cid:durableId="943464701">
    <w:abstractNumId w:val="20"/>
  </w:num>
  <w:num w:numId="37" w16cid:durableId="1284537209">
    <w:abstractNumId w:val="14"/>
  </w:num>
  <w:num w:numId="38" w16cid:durableId="2144035153">
    <w:abstractNumId w:val="2"/>
  </w:num>
  <w:num w:numId="39" w16cid:durableId="1721394204">
    <w:abstractNumId w:val="8"/>
  </w:num>
  <w:num w:numId="40" w16cid:durableId="1529677323">
    <w:abstractNumId w:val="17"/>
  </w:num>
  <w:num w:numId="41" w16cid:durableId="1828472150">
    <w:abstractNumId w:val="3"/>
  </w:num>
  <w:num w:numId="42" w16cid:durableId="1133208590">
    <w:abstractNumId w:val="1"/>
  </w:num>
  <w:num w:numId="43" w16cid:durableId="1200818168">
    <w:abstractNumId w:val="19"/>
  </w:num>
  <w:num w:numId="44" w16cid:durableId="742877027">
    <w:abstractNumId w:val="23"/>
  </w:num>
  <w:num w:numId="45" w16cid:durableId="1510873376">
    <w:abstractNumId w:val="31"/>
  </w:num>
  <w:num w:numId="46" w16cid:durableId="1268149861">
    <w:abstractNumId w:val="7"/>
  </w:num>
  <w:num w:numId="47" w16cid:durableId="1929196580">
    <w:abstractNumId w:val="18"/>
  </w:num>
  <w:num w:numId="48" w16cid:durableId="1963153235">
    <w:abstractNumId w:val="30"/>
  </w:num>
  <w:num w:numId="49" w16cid:durableId="259067439">
    <w:abstractNumId w:val="24"/>
  </w:num>
  <w:num w:numId="50" w16cid:durableId="356975114">
    <w:abstractNumId w:val="4"/>
  </w:num>
  <w:num w:numId="51" w16cid:durableId="2034648268">
    <w:abstractNumId w:val="32"/>
  </w:num>
  <w:numIdMacAtCleanup w:val="5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6E55"/>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ABA"/>
    <w:rsid w:val="00014C93"/>
    <w:rsid w:val="00014D6C"/>
    <w:rsid w:val="00014D6E"/>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093"/>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B6"/>
    <w:rsid w:val="00034FAF"/>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9D9"/>
    <w:rsid w:val="00052A30"/>
    <w:rsid w:val="00052AD4"/>
    <w:rsid w:val="00052E95"/>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AF1"/>
    <w:rsid w:val="00060DF8"/>
    <w:rsid w:val="00060F35"/>
    <w:rsid w:val="000610AA"/>
    <w:rsid w:val="000612E9"/>
    <w:rsid w:val="00061404"/>
    <w:rsid w:val="000616EB"/>
    <w:rsid w:val="0006193C"/>
    <w:rsid w:val="00061E92"/>
    <w:rsid w:val="00062037"/>
    <w:rsid w:val="000623A5"/>
    <w:rsid w:val="000624FF"/>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EE"/>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3BF"/>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A7"/>
    <w:rsid w:val="00094AF2"/>
    <w:rsid w:val="00095169"/>
    <w:rsid w:val="000951AC"/>
    <w:rsid w:val="00095299"/>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52"/>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3FCC"/>
    <w:rsid w:val="000A4717"/>
    <w:rsid w:val="000A476F"/>
    <w:rsid w:val="000A47AC"/>
    <w:rsid w:val="000A4AF4"/>
    <w:rsid w:val="000A580A"/>
    <w:rsid w:val="000A58DB"/>
    <w:rsid w:val="000A59D8"/>
    <w:rsid w:val="000A5A0A"/>
    <w:rsid w:val="000A5AFB"/>
    <w:rsid w:val="000A5E93"/>
    <w:rsid w:val="000A6294"/>
    <w:rsid w:val="000A6496"/>
    <w:rsid w:val="000A6A0B"/>
    <w:rsid w:val="000A6AEA"/>
    <w:rsid w:val="000A6D05"/>
    <w:rsid w:val="000A6D9A"/>
    <w:rsid w:val="000A6F4D"/>
    <w:rsid w:val="000A7235"/>
    <w:rsid w:val="000A7288"/>
    <w:rsid w:val="000A7428"/>
    <w:rsid w:val="000A7676"/>
    <w:rsid w:val="000A7B9B"/>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8AA"/>
    <w:rsid w:val="000B1937"/>
    <w:rsid w:val="000B2216"/>
    <w:rsid w:val="000B2720"/>
    <w:rsid w:val="000B32D2"/>
    <w:rsid w:val="000B3895"/>
    <w:rsid w:val="000B3A2C"/>
    <w:rsid w:val="000B3B04"/>
    <w:rsid w:val="000B44D3"/>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C22"/>
    <w:rsid w:val="000C0E85"/>
    <w:rsid w:val="000C148D"/>
    <w:rsid w:val="000C14CA"/>
    <w:rsid w:val="000C1802"/>
    <w:rsid w:val="000C1BE4"/>
    <w:rsid w:val="000C1F71"/>
    <w:rsid w:val="000C2342"/>
    <w:rsid w:val="000C2368"/>
    <w:rsid w:val="000C2387"/>
    <w:rsid w:val="000C23D0"/>
    <w:rsid w:val="000C2404"/>
    <w:rsid w:val="000C2510"/>
    <w:rsid w:val="000C274C"/>
    <w:rsid w:val="000C2A21"/>
    <w:rsid w:val="000C2AA5"/>
    <w:rsid w:val="000C3277"/>
    <w:rsid w:val="000C3336"/>
    <w:rsid w:val="000C3927"/>
    <w:rsid w:val="000C41B3"/>
    <w:rsid w:val="000C47FD"/>
    <w:rsid w:val="000C4A0B"/>
    <w:rsid w:val="000C4CF9"/>
    <w:rsid w:val="000C4D1B"/>
    <w:rsid w:val="000C5504"/>
    <w:rsid w:val="000C556B"/>
    <w:rsid w:val="000C5D34"/>
    <w:rsid w:val="000C5FA0"/>
    <w:rsid w:val="000C61E7"/>
    <w:rsid w:val="000C620C"/>
    <w:rsid w:val="000C6700"/>
    <w:rsid w:val="000C714C"/>
    <w:rsid w:val="000C7444"/>
    <w:rsid w:val="000C7569"/>
    <w:rsid w:val="000C7802"/>
    <w:rsid w:val="000C7AE2"/>
    <w:rsid w:val="000C7F7D"/>
    <w:rsid w:val="000D0034"/>
    <w:rsid w:val="000D0132"/>
    <w:rsid w:val="000D04C8"/>
    <w:rsid w:val="000D0BAF"/>
    <w:rsid w:val="000D0D31"/>
    <w:rsid w:val="000D0D4A"/>
    <w:rsid w:val="000D0E01"/>
    <w:rsid w:val="000D0E40"/>
    <w:rsid w:val="000D0F68"/>
    <w:rsid w:val="000D14EB"/>
    <w:rsid w:val="000D1CD5"/>
    <w:rsid w:val="000D1D25"/>
    <w:rsid w:val="000D1DED"/>
    <w:rsid w:val="000D1E17"/>
    <w:rsid w:val="000D25A5"/>
    <w:rsid w:val="000D2763"/>
    <w:rsid w:val="000D2CC3"/>
    <w:rsid w:val="000D3565"/>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639"/>
    <w:rsid w:val="000D6641"/>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208"/>
    <w:rsid w:val="000E4441"/>
    <w:rsid w:val="000E4A41"/>
    <w:rsid w:val="000E4BD8"/>
    <w:rsid w:val="000E4C32"/>
    <w:rsid w:val="000E4CBF"/>
    <w:rsid w:val="000E4FC5"/>
    <w:rsid w:val="000E5324"/>
    <w:rsid w:val="000E5BA3"/>
    <w:rsid w:val="000E5D1A"/>
    <w:rsid w:val="000E5E70"/>
    <w:rsid w:val="000E5F8D"/>
    <w:rsid w:val="000E5FE0"/>
    <w:rsid w:val="000E61B9"/>
    <w:rsid w:val="000E6250"/>
    <w:rsid w:val="000E636D"/>
    <w:rsid w:val="000E6614"/>
    <w:rsid w:val="000E667E"/>
    <w:rsid w:val="000E673A"/>
    <w:rsid w:val="000E677D"/>
    <w:rsid w:val="000E6BD0"/>
    <w:rsid w:val="000E6E25"/>
    <w:rsid w:val="000E6ECD"/>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B8B"/>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69A"/>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0FF4"/>
    <w:rsid w:val="001110E6"/>
    <w:rsid w:val="00111ACA"/>
    <w:rsid w:val="00111EB4"/>
    <w:rsid w:val="0011211E"/>
    <w:rsid w:val="001122FD"/>
    <w:rsid w:val="00112599"/>
    <w:rsid w:val="0011262F"/>
    <w:rsid w:val="001128F5"/>
    <w:rsid w:val="00112A8F"/>
    <w:rsid w:val="001137D8"/>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165E"/>
    <w:rsid w:val="0012216A"/>
    <w:rsid w:val="001228DD"/>
    <w:rsid w:val="00122A48"/>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52D"/>
    <w:rsid w:val="001268BA"/>
    <w:rsid w:val="00126C0E"/>
    <w:rsid w:val="00126D6F"/>
    <w:rsid w:val="00126D85"/>
    <w:rsid w:val="00126E41"/>
    <w:rsid w:val="001275FD"/>
    <w:rsid w:val="00127644"/>
    <w:rsid w:val="001276FE"/>
    <w:rsid w:val="001277C1"/>
    <w:rsid w:val="00127CF5"/>
    <w:rsid w:val="00127D1B"/>
    <w:rsid w:val="00127E9D"/>
    <w:rsid w:val="00127EA6"/>
    <w:rsid w:val="00127F7D"/>
    <w:rsid w:val="00130018"/>
    <w:rsid w:val="001306CF"/>
    <w:rsid w:val="00130A22"/>
    <w:rsid w:val="00130BA7"/>
    <w:rsid w:val="0013102D"/>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9A6"/>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CC8"/>
    <w:rsid w:val="00135EE6"/>
    <w:rsid w:val="00136173"/>
    <w:rsid w:val="00136698"/>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CB4"/>
    <w:rsid w:val="00151F2B"/>
    <w:rsid w:val="0015225F"/>
    <w:rsid w:val="001522C7"/>
    <w:rsid w:val="00152E10"/>
    <w:rsid w:val="00152F8B"/>
    <w:rsid w:val="00153313"/>
    <w:rsid w:val="00153401"/>
    <w:rsid w:val="00153509"/>
    <w:rsid w:val="0015374C"/>
    <w:rsid w:val="001538F0"/>
    <w:rsid w:val="00153B69"/>
    <w:rsid w:val="00153D17"/>
    <w:rsid w:val="00153D91"/>
    <w:rsid w:val="00153F4D"/>
    <w:rsid w:val="00153FE7"/>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A1"/>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3CA"/>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535"/>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184"/>
    <w:rsid w:val="001A038F"/>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0D7"/>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3E4"/>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798"/>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0E67"/>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159"/>
    <w:rsid w:val="001E63F0"/>
    <w:rsid w:val="001E64A6"/>
    <w:rsid w:val="001E6632"/>
    <w:rsid w:val="001E6C05"/>
    <w:rsid w:val="001E6F1A"/>
    <w:rsid w:val="001E713A"/>
    <w:rsid w:val="001E722D"/>
    <w:rsid w:val="001E7DF9"/>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DE5"/>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893"/>
    <w:rsid w:val="0021296E"/>
    <w:rsid w:val="00212A59"/>
    <w:rsid w:val="00212B9F"/>
    <w:rsid w:val="00212BE6"/>
    <w:rsid w:val="00212CB0"/>
    <w:rsid w:val="00212E15"/>
    <w:rsid w:val="002130E4"/>
    <w:rsid w:val="00213EE8"/>
    <w:rsid w:val="002142BF"/>
    <w:rsid w:val="0021443A"/>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17D6C"/>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22E"/>
    <w:rsid w:val="00222324"/>
    <w:rsid w:val="002224BB"/>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249"/>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2FE"/>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5CD"/>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5EE"/>
    <w:rsid w:val="00250827"/>
    <w:rsid w:val="00251491"/>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CD7"/>
    <w:rsid w:val="00255D3B"/>
    <w:rsid w:val="00255FC4"/>
    <w:rsid w:val="00256443"/>
    <w:rsid w:val="00256462"/>
    <w:rsid w:val="00256607"/>
    <w:rsid w:val="00256991"/>
    <w:rsid w:val="00256B5A"/>
    <w:rsid w:val="00256E49"/>
    <w:rsid w:val="0025710B"/>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3E6"/>
    <w:rsid w:val="00262665"/>
    <w:rsid w:val="002628E8"/>
    <w:rsid w:val="002629BE"/>
    <w:rsid w:val="002629DA"/>
    <w:rsid w:val="00262F9B"/>
    <w:rsid w:val="002631DE"/>
    <w:rsid w:val="00263767"/>
    <w:rsid w:val="0026386F"/>
    <w:rsid w:val="00263D71"/>
    <w:rsid w:val="00263DAC"/>
    <w:rsid w:val="00263EB1"/>
    <w:rsid w:val="00263F33"/>
    <w:rsid w:val="00264027"/>
    <w:rsid w:val="002640E7"/>
    <w:rsid w:val="00264377"/>
    <w:rsid w:val="00264379"/>
    <w:rsid w:val="00264A2C"/>
    <w:rsid w:val="00264E6C"/>
    <w:rsid w:val="00265560"/>
    <w:rsid w:val="00265FCF"/>
    <w:rsid w:val="00265FD6"/>
    <w:rsid w:val="002663A3"/>
    <w:rsid w:val="002664D7"/>
    <w:rsid w:val="00266528"/>
    <w:rsid w:val="00266581"/>
    <w:rsid w:val="002666BD"/>
    <w:rsid w:val="002666F6"/>
    <w:rsid w:val="00266F93"/>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77B7F"/>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06B"/>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063"/>
    <w:rsid w:val="0029614D"/>
    <w:rsid w:val="002961AB"/>
    <w:rsid w:val="002961B6"/>
    <w:rsid w:val="0029621E"/>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B20"/>
    <w:rsid w:val="002B5C29"/>
    <w:rsid w:val="002B5CF1"/>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126"/>
    <w:rsid w:val="002C2708"/>
    <w:rsid w:val="002C2FBD"/>
    <w:rsid w:val="002C30B1"/>
    <w:rsid w:val="002C3676"/>
    <w:rsid w:val="002C386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974"/>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33E"/>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5F31"/>
    <w:rsid w:val="002F6067"/>
    <w:rsid w:val="002F6580"/>
    <w:rsid w:val="002F65C2"/>
    <w:rsid w:val="002F65F8"/>
    <w:rsid w:val="002F660C"/>
    <w:rsid w:val="002F69E3"/>
    <w:rsid w:val="002F6D3E"/>
    <w:rsid w:val="002F6DF2"/>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795"/>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8E3"/>
    <w:rsid w:val="00303957"/>
    <w:rsid w:val="00303A2A"/>
    <w:rsid w:val="00303A70"/>
    <w:rsid w:val="00303B6F"/>
    <w:rsid w:val="00303BF2"/>
    <w:rsid w:val="00304162"/>
    <w:rsid w:val="0030420F"/>
    <w:rsid w:val="003045F0"/>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BA2"/>
    <w:rsid w:val="00310D5C"/>
    <w:rsid w:val="00310DF8"/>
    <w:rsid w:val="003112FB"/>
    <w:rsid w:val="003113AE"/>
    <w:rsid w:val="00311818"/>
    <w:rsid w:val="00311B14"/>
    <w:rsid w:val="00311BFD"/>
    <w:rsid w:val="0031231D"/>
    <w:rsid w:val="00312630"/>
    <w:rsid w:val="0031282E"/>
    <w:rsid w:val="00312922"/>
    <w:rsid w:val="00312945"/>
    <w:rsid w:val="003129B7"/>
    <w:rsid w:val="00312C1E"/>
    <w:rsid w:val="003130A8"/>
    <w:rsid w:val="00313200"/>
    <w:rsid w:val="00313831"/>
    <w:rsid w:val="003138DE"/>
    <w:rsid w:val="00313BAF"/>
    <w:rsid w:val="00313D12"/>
    <w:rsid w:val="0031410D"/>
    <w:rsid w:val="003143A7"/>
    <w:rsid w:val="0031469C"/>
    <w:rsid w:val="00314A45"/>
    <w:rsid w:val="00314CCD"/>
    <w:rsid w:val="0031508D"/>
    <w:rsid w:val="00315238"/>
    <w:rsid w:val="003153EB"/>
    <w:rsid w:val="003154C3"/>
    <w:rsid w:val="003154EA"/>
    <w:rsid w:val="003155B4"/>
    <w:rsid w:val="003155F0"/>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136"/>
    <w:rsid w:val="0033055F"/>
    <w:rsid w:val="003306F0"/>
    <w:rsid w:val="003307B6"/>
    <w:rsid w:val="00330ACC"/>
    <w:rsid w:val="00331226"/>
    <w:rsid w:val="00331941"/>
    <w:rsid w:val="003319F8"/>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49E"/>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22E5"/>
    <w:rsid w:val="00342401"/>
    <w:rsid w:val="00342756"/>
    <w:rsid w:val="00342DA7"/>
    <w:rsid w:val="00342F3D"/>
    <w:rsid w:val="003432AE"/>
    <w:rsid w:val="003433BB"/>
    <w:rsid w:val="00343602"/>
    <w:rsid w:val="00343607"/>
    <w:rsid w:val="00343836"/>
    <w:rsid w:val="0034396C"/>
    <w:rsid w:val="003439C5"/>
    <w:rsid w:val="00343B3D"/>
    <w:rsid w:val="00343D4A"/>
    <w:rsid w:val="00343F0C"/>
    <w:rsid w:val="00343F64"/>
    <w:rsid w:val="00344063"/>
    <w:rsid w:val="00344136"/>
    <w:rsid w:val="003442D2"/>
    <w:rsid w:val="00344431"/>
    <w:rsid w:val="0034459E"/>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643"/>
    <w:rsid w:val="00367938"/>
    <w:rsid w:val="00367BA1"/>
    <w:rsid w:val="00367ED0"/>
    <w:rsid w:val="00367EDD"/>
    <w:rsid w:val="00370484"/>
    <w:rsid w:val="003708F6"/>
    <w:rsid w:val="00370A89"/>
    <w:rsid w:val="00370DCC"/>
    <w:rsid w:val="00371196"/>
    <w:rsid w:val="0037130A"/>
    <w:rsid w:val="003717D6"/>
    <w:rsid w:val="003718BB"/>
    <w:rsid w:val="00372143"/>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4A1"/>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219"/>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0A"/>
    <w:rsid w:val="00394A22"/>
    <w:rsid w:val="00394C14"/>
    <w:rsid w:val="00394D64"/>
    <w:rsid w:val="00394D6D"/>
    <w:rsid w:val="0039529A"/>
    <w:rsid w:val="003954F6"/>
    <w:rsid w:val="00395548"/>
    <w:rsid w:val="0039567B"/>
    <w:rsid w:val="00395A10"/>
    <w:rsid w:val="00395A52"/>
    <w:rsid w:val="00395D07"/>
    <w:rsid w:val="00396101"/>
    <w:rsid w:val="00396149"/>
    <w:rsid w:val="00396897"/>
    <w:rsid w:val="00396AB9"/>
    <w:rsid w:val="00397926"/>
    <w:rsid w:val="003979F9"/>
    <w:rsid w:val="00397A0C"/>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A7FF1"/>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B47"/>
    <w:rsid w:val="003B3C93"/>
    <w:rsid w:val="003B3F81"/>
    <w:rsid w:val="003B415B"/>
    <w:rsid w:val="003B440B"/>
    <w:rsid w:val="003B4547"/>
    <w:rsid w:val="003B4614"/>
    <w:rsid w:val="003B47F7"/>
    <w:rsid w:val="003B48F4"/>
    <w:rsid w:val="003B4943"/>
    <w:rsid w:val="003B508F"/>
    <w:rsid w:val="003B5144"/>
    <w:rsid w:val="003B55DD"/>
    <w:rsid w:val="003B5ABD"/>
    <w:rsid w:val="003B5B6F"/>
    <w:rsid w:val="003B5D6F"/>
    <w:rsid w:val="003B5E2A"/>
    <w:rsid w:val="003B61E8"/>
    <w:rsid w:val="003B6A6F"/>
    <w:rsid w:val="003B6D60"/>
    <w:rsid w:val="003B6E52"/>
    <w:rsid w:val="003B7161"/>
    <w:rsid w:val="003B7836"/>
    <w:rsid w:val="003B799C"/>
    <w:rsid w:val="003B79BF"/>
    <w:rsid w:val="003B7F57"/>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E86"/>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B18"/>
    <w:rsid w:val="003C7C5F"/>
    <w:rsid w:val="003C7DFB"/>
    <w:rsid w:val="003D00B5"/>
    <w:rsid w:val="003D0359"/>
    <w:rsid w:val="003D0796"/>
    <w:rsid w:val="003D0BE2"/>
    <w:rsid w:val="003D0BE5"/>
    <w:rsid w:val="003D0CA9"/>
    <w:rsid w:val="003D0D05"/>
    <w:rsid w:val="003D0E73"/>
    <w:rsid w:val="003D11AB"/>
    <w:rsid w:val="003D191A"/>
    <w:rsid w:val="003D1B56"/>
    <w:rsid w:val="003D1C81"/>
    <w:rsid w:val="003D2161"/>
    <w:rsid w:val="003D21F9"/>
    <w:rsid w:val="003D267D"/>
    <w:rsid w:val="003D27CA"/>
    <w:rsid w:val="003D2DB0"/>
    <w:rsid w:val="003D2DF7"/>
    <w:rsid w:val="003D2EAF"/>
    <w:rsid w:val="003D3333"/>
    <w:rsid w:val="003D37BC"/>
    <w:rsid w:val="003D3AEF"/>
    <w:rsid w:val="003D3F13"/>
    <w:rsid w:val="003D3F59"/>
    <w:rsid w:val="003D3FB4"/>
    <w:rsid w:val="003D43FF"/>
    <w:rsid w:val="003D44E6"/>
    <w:rsid w:val="003D5474"/>
    <w:rsid w:val="003D5498"/>
    <w:rsid w:val="003D5D95"/>
    <w:rsid w:val="003D62BB"/>
    <w:rsid w:val="003D6A9C"/>
    <w:rsid w:val="003D6B1F"/>
    <w:rsid w:val="003D6BB4"/>
    <w:rsid w:val="003D6F4F"/>
    <w:rsid w:val="003D71FA"/>
    <w:rsid w:val="003D75D4"/>
    <w:rsid w:val="003D7726"/>
    <w:rsid w:val="003D78CB"/>
    <w:rsid w:val="003D7BE2"/>
    <w:rsid w:val="003D7EB3"/>
    <w:rsid w:val="003D7ECD"/>
    <w:rsid w:val="003E00C7"/>
    <w:rsid w:val="003E011B"/>
    <w:rsid w:val="003E015F"/>
    <w:rsid w:val="003E0262"/>
    <w:rsid w:val="003E0477"/>
    <w:rsid w:val="003E0501"/>
    <w:rsid w:val="003E08DA"/>
    <w:rsid w:val="003E0AC9"/>
    <w:rsid w:val="003E0B5E"/>
    <w:rsid w:val="003E0F91"/>
    <w:rsid w:val="003E115E"/>
    <w:rsid w:val="003E16C0"/>
    <w:rsid w:val="003E1BC4"/>
    <w:rsid w:val="003E1F29"/>
    <w:rsid w:val="003E2322"/>
    <w:rsid w:val="003E2534"/>
    <w:rsid w:val="003E26DF"/>
    <w:rsid w:val="003E2ACB"/>
    <w:rsid w:val="003E2B69"/>
    <w:rsid w:val="003E2DB3"/>
    <w:rsid w:val="003E3405"/>
    <w:rsid w:val="003E3737"/>
    <w:rsid w:val="003E373A"/>
    <w:rsid w:val="003E37D8"/>
    <w:rsid w:val="003E393A"/>
    <w:rsid w:val="003E3CAF"/>
    <w:rsid w:val="003E3E34"/>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0C9"/>
    <w:rsid w:val="003F026B"/>
    <w:rsid w:val="003F063A"/>
    <w:rsid w:val="003F073D"/>
    <w:rsid w:val="003F077A"/>
    <w:rsid w:val="003F07CE"/>
    <w:rsid w:val="003F0BEF"/>
    <w:rsid w:val="003F115F"/>
    <w:rsid w:val="003F13D6"/>
    <w:rsid w:val="003F19B1"/>
    <w:rsid w:val="003F1C32"/>
    <w:rsid w:val="003F1E7F"/>
    <w:rsid w:val="003F1E91"/>
    <w:rsid w:val="003F1F24"/>
    <w:rsid w:val="003F2041"/>
    <w:rsid w:val="003F23B1"/>
    <w:rsid w:val="003F2448"/>
    <w:rsid w:val="003F2777"/>
    <w:rsid w:val="003F27CA"/>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5948"/>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82A"/>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37C"/>
    <w:rsid w:val="004247E9"/>
    <w:rsid w:val="004253FF"/>
    <w:rsid w:val="004255BD"/>
    <w:rsid w:val="00425CDE"/>
    <w:rsid w:val="004263DE"/>
    <w:rsid w:val="00426CBA"/>
    <w:rsid w:val="00426DDE"/>
    <w:rsid w:val="00427055"/>
    <w:rsid w:val="00427253"/>
    <w:rsid w:val="00427478"/>
    <w:rsid w:val="00427AEC"/>
    <w:rsid w:val="00427D21"/>
    <w:rsid w:val="00427F96"/>
    <w:rsid w:val="0043011A"/>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998"/>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0A0"/>
    <w:rsid w:val="00444520"/>
    <w:rsid w:val="004446F0"/>
    <w:rsid w:val="004448A3"/>
    <w:rsid w:val="004448D8"/>
    <w:rsid w:val="00444A32"/>
    <w:rsid w:val="00444B95"/>
    <w:rsid w:val="00444D00"/>
    <w:rsid w:val="004455B9"/>
    <w:rsid w:val="004459BB"/>
    <w:rsid w:val="00445AFE"/>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B78"/>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171"/>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4FF4"/>
    <w:rsid w:val="00475194"/>
    <w:rsid w:val="004755BE"/>
    <w:rsid w:val="0047597B"/>
    <w:rsid w:val="00475D23"/>
    <w:rsid w:val="00475E5A"/>
    <w:rsid w:val="004765E8"/>
    <w:rsid w:val="00476D57"/>
    <w:rsid w:val="0047719B"/>
    <w:rsid w:val="00477234"/>
    <w:rsid w:val="004772D9"/>
    <w:rsid w:val="00477530"/>
    <w:rsid w:val="00477558"/>
    <w:rsid w:val="004775F4"/>
    <w:rsid w:val="00480160"/>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767"/>
    <w:rsid w:val="00485BE9"/>
    <w:rsid w:val="0048613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6B6"/>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1FCC"/>
    <w:rsid w:val="004B23BD"/>
    <w:rsid w:val="004B2742"/>
    <w:rsid w:val="004B2750"/>
    <w:rsid w:val="004B291A"/>
    <w:rsid w:val="004B29CA"/>
    <w:rsid w:val="004B2CAB"/>
    <w:rsid w:val="004B318D"/>
    <w:rsid w:val="004B3AEE"/>
    <w:rsid w:val="004B3C3B"/>
    <w:rsid w:val="004B415E"/>
    <w:rsid w:val="004B4568"/>
    <w:rsid w:val="004B4AD7"/>
    <w:rsid w:val="004B4CF6"/>
    <w:rsid w:val="004B4F16"/>
    <w:rsid w:val="004B5035"/>
    <w:rsid w:val="004B50E9"/>
    <w:rsid w:val="004B531B"/>
    <w:rsid w:val="004B5897"/>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0CC"/>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1FF"/>
    <w:rsid w:val="004C55B0"/>
    <w:rsid w:val="004C56EC"/>
    <w:rsid w:val="004C57D1"/>
    <w:rsid w:val="004C5A2B"/>
    <w:rsid w:val="004C5ACC"/>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015"/>
    <w:rsid w:val="004D0771"/>
    <w:rsid w:val="004D0DA7"/>
    <w:rsid w:val="004D0E2A"/>
    <w:rsid w:val="004D12F7"/>
    <w:rsid w:val="004D17C5"/>
    <w:rsid w:val="004D1BE7"/>
    <w:rsid w:val="004D1C68"/>
    <w:rsid w:val="004D2552"/>
    <w:rsid w:val="004D2750"/>
    <w:rsid w:val="004D2D07"/>
    <w:rsid w:val="004D2ECC"/>
    <w:rsid w:val="004D3152"/>
    <w:rsid w:val="004D31C2"/>
    <w:rsid w:val="004D3A24"/>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6F"/>
    <w:rsid w:val="004E24CF"/>
    <w:rsid w:val="004E274C"/>
    <w:rsid w:val="004E2896"/>
    <w:rsid w:val="004E29DA"/>
    <w:rsid w:val="004E2A14"/>
    <w:rsid w:val="004E352E"/>
    <w:rsid w:val="004E360E"/>
    <w:rsid w:val="004E381F"/>
    <w:rsid w:val="004E3A2B"/>
    <w:rsid w:val="004E3B08"/>
    <w:rsid w:val="004E4048"/>
    <w:rsid w:val="004E4B97"/>
    <w:rsid w:val="004E546A"/>
    <w:rsid w:val="004E55BB"/>
    <w:rsid w:val="004E5732"/>
    <w:rsid w:val="004E5854"/>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82"/>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1C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7FF"/>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A0F"/>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6FC6"/>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29BA"/>
    <w:rsid w:val="00542CBF"/>
    <w:rsid w:val="00542E64"/>
    <w:rsid w:val="00542EE0"/>
    <w:rsid w:val="005430D4"/>
    <w:rsid w:val="0054370D"/>
    <w:rsid w:val="005440BB"/>
    <w:rsid w:val="00544160"/>
    <w:rsid w:val="005441C3"/>
    <w:rsid w:val="00544542"/>
    <w:rsid w:val="005445EA"/>
    <w:rsid w:val="0054480D"/>
    <w:rsid w:val="005449EC"/>
    <w:rsid w:val="00544C41"/>
    <w:rsid w:val="00544DE1"/>
    <w:rsid w:val="00544FD6"/>
    <w:rsid w:val="005451E2"/>
    <w:rsid w:val="005452A7"/>
    <w:rsid w:val="005453F8"/>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3DC"/>
    <w:rsid w:val="0056479A"/>
    <w:rsid w:val="005647A4"/>
    <w:rsid w:val="00565099"/>
    <w:rsid w:val="005653FE"/>
    <w:rsid w:val="00565541"/>
    <w:rsid w:val="00565B42"/>
    <w:rsid w:val="00565C14"/>
    <w:rsid w:val="00565F3A"/>
    <w:rsid w:val="00566096"/>
    <w:rsid w:val="005660CD"/>
    <w:rsid w:val="005661C5"/>
    <w:rsid w:val="0056650D"/>
    <w:rsid w:val="00566A1B"/>
    <w:rsid w:val="00566B5F"/>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1B5C"/>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AB0"/>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1C"/>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6F86"/>
    <w:rsid w:val="00587213"/>
    <w:rsid w:val="00587289"/>
    <w:rsid w:val="005875DF"/>
    <w:rsid w:val="0058763C"/>
    <w:rsid w:val="00587D0F"/>
    <w:rsid w:val="00587DD6"/>
    <w:rsid w:val="00587DDA"/>
    <w:rsid w:val="00587E36"/>
    <w:rsid w:val="00587FF0"/>
    <w:rsid w:val="00590040"/>
    <w:rsid w:val="00590066"/>
    <w:rsid w:val="005901E4"/>
    <w:rsid w:val="00590391"/>
    <w:rsid w:val="0059098C"/>
    <w:rsid w:val="00590996"/>
    <w:rsid w:val="00590A85"/>
    <w:rsid w:val="00590AC2"/>
    <w:rsid w:val="00590ADC"/>
    <w:rsid w:val="00591CD9"/>
    <w:rsid w:val="00592443"/>
    <w:rsid w:val="00592499"/>
    <w:rsid w:val="005929DD"/>
    <w:rsid w:val="00592B76"/>
    <w:rsid w:val="00593170"/>
    <w:rsid w:val="0059347A"/>
    <w:rsid w:val="00593E8C"/>
    <w:rsid w:val="00593EB1"/>
    <w:rsid w:val="0059412E"/>
    <w:rsid w:val="0059465F"/>
    <w:rsid w:val="00594885"/>
    <w:rsid w:val="00594EE8"/>
    <w:rsid w:val="00595108"/>
    <w:rsid w:val="00595215"/>
    <w:rsid w:val="005954F1"/>
    <w:rsid w:val="00595555"/>
    <w:rsid w:val="005956AC"/>
    <w:rsid w:val="00595840"/>
    <w:rsid w:val="005959D6"/>
    <w:rsid w:val="00595B7B"/>
    <w:rsid w:val="005965AE"/>
    <w:rsid w:val="005969F9"/>
    <w:rsid w:val="00596AC6"/>
    <w:rsid w:val="00596B97"/>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E1E"/>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53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A73"/>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7F8"/>
    <w:rsid w:val="005E3A04"/>
    <w:rsid w:val="005E3C76"/>
    <w:rsid w:val="005E3E7C"/>
    <w:rsid w:val="005E408D"/>
    <w:rsid w:val="005E45A0"/>
    <w:rsid w:val="005E46B5"/>
    <w:rsid w:val="005E478E"/>
    <w:rsid w:val="005E49C0"/>
    <w:rsid w:val="005E52F7"/>
    <w:rsid w:val="005E5646"/>
    <w:rsid w:val="005E56AA"/>
    <w:rsid w:val="005E574C"/>
    <w:rsid w:val="005E5A4E"/>
    <w:rsid w:val="005E5BDB"/>
    <w:rsid w:val="005E61B8"/>
    <w:rsid w:val="005E64D4"/>
    <w:rsid w:val="005E6808"/>
    <w:rsid w:val="005E6B6F"/>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042"/>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745"/>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67E5"/>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4F5A"/>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35A"/>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61"/>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248"/>
    <w:rsid w:val="006533C6"/>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37"/>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2E6F"/>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767"/>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719"/>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557"/>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9F"/>
    <w:rsid w:val="00694DB3"/>
    <w:rsid w:val="0069517C"/>
    <w:rsid w:val="006953BC"/>
    <w:rsid w:val="006958A7"/>
    <w:rsid w:val="00695B06"/>
    <w:rsid w:val="00695E3E"/>
    <w:rsid w:val="00695EAC"/>
    <w:rsid w:val="00695EC5"/>
    <w:rsid w:val="00696070"/>
    <w:rsid w:val="00696400"/>
    <w:rsid w:val="00696948"/>
    <w:rsid w:val="006970C5"/>
    <w:rsid w:val="00697245"/>
    <w:rsid w:val="006972DA"/>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3D6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057"/>
    <w:rsid w:val="006A71D2"/>
    <w:rsid w:val="006A73C1"/>
    <w:rsid w:val="006A73F8"/>
    <w:rsid w:val="006A77C6"/>
    <w:rsid w:val="006A7842"/>
    <w:rsid w:val="006A7925"/>
    <w:rsid w:val="006A7AA1"/>
    <w:rsid w:val="006A7B50"/>
    <w:rsid w:val="006A7C6C"/>
    <w:rsid w:val="006A7EA9"/>
    <w:rsid w:val="006B0078"/>
    <w:rsid w:val="006B0431"/>
    <w:rsid w:val="006B04EA"/>
    <w:rsid w:val="006B06D1"/>
    <w:rsid w:val="006B07CE"/>
    <w:rsid w:val="006B08D8"/>
    <w:rsid w:val="006B0FF1"/>
    <w:rsid w:val="006B10B4"/>
    <w:rsid w:val="006B125A"/>
    <w:rsid w:val="006B1430"/>
    <w:rsid w:val="006B148D"/>
    <w:rsid w:val="006B1CA5"/>
    <w:rsid w:val="006B2033"/>
    <w:rsid w:val="006B2044"/>
    <w:rsid w:val="006B223D"/>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72B"/>
    <w:rsid w:val="006B592D"/>
    <w:rsid w:val="006B5A61"/>
    <w:rsid w:val="006B5D1A"/>
    <w:rsid w:val="006B6188"/>
    <w:rsid w:val="006B64A0"/>
    <w:rsid w:val="006B6573"/>
    <w:rsid w:val="006B6710"/>
    <w:rsid w:val="006B681F"/>
    <w:rsid w:val="006B6DC7"/>
    <w:rsid w:val="006B6E84"/>
    <w:rsid w:val="006B6F80"/>
    <w:rsid w:val="006B7441"/>
    <w:rsid w:val="006B7898"/>
    <w:rsid w:val="006B7A03"/>
    <w:rsid w:val="006B7A76"/>
    <w:rsid w:val="006B7BAA"/>
    <w:rsid w:val="006C0124"/>
    <w:rsid w:val="006C0175"/>
    <w:rsid w:val="006C01FD"/>
    <w:rsid w:val="006C077C"/>
    <w:rsid w:val="006C0E51"/>
    <w:rsid w:val="006C1315"/>
    <w:rsid w:val="006C1364"/>
    <w:rsid w:val="006C1497"/>
    <w:rsid w:val="006C16D9"/>
    <w:rsid w:val="006C18C5"/>
    <w:rsid w:val="006C1F19"/>
    <w:rsid w:val="006C2849"/>
    <w:rsid w:val="006C2C1F"/>
    <w:rsid w:val="006C2E7A"/>
    <w:rsid w:val="006C3070"/>
    <w:rsid w:val="006C33DA"/>
    <w:rsid w:val="006C3522"/>
    <w:rsid w:val="006C36CA"/>
    <w:rsid w:val="006C3A5F"/>
    <w:rsid w:val="006C3B6C"/>
    <w:rsid w:val="006C3CFD"/>
    <w:rsid w:val="006C3D23"/>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2A6"/>
    <w:rsid w:val="006D33DC"/>
    <w:rsid w:val="006D35DD"/>
    <w:rsid w:val="006D3B53"/>
    <w:rsid w:val="006D3E04"/>
    <w:rsid w:val="006D43E7"/>
    <w:rsid w:val="006D4520"/>
    <w:rsid w:val="006D499E"/>
    <w:rsid w:val="006D4C7D"/>
    <w:rsid w:val="006D4EDD"/>
    <w:rsid w:val="006D50B8"/>
    <w:rsid w:val="006D539E"/>
    <w:rsid w:val="006D56C1"/>
    <w:rsid w:val="006D57D7"/>
    <w:rsid w:val="006D5ACF"/>
    <w:rsid w:val="006D5B15"/>
    <w:rsid w:val="006D5D76"/>
    <w:rsid w:val="006D6115"/>
    <w:rsid w:val="006D6442"/>
    <w:rsid w:val="006D72FA"/>
    <w:rsid w:val="006D74AB"/>
    <w:rsid w:val="006D7B27"/>
    <w:rsid w:val="006E0C06"/>
    <w:rsid w:val="006E0DD3"/>
    <w:rsid w:val="006E0F04"/>
    <w:rsid w:val="006E101F"/>
    <w:rsid w:val="006E11AC"/>
    <w:rsid w:val="006E1404"/>
    <w:rsid w:val="006E1746"/>
    <w:rsid w:val="006E1795"/>
    <w:rsid w:val="006E17C8"/>
    <w:rsid w:val="006E1905"/>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5E4"/>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0AB"/>
    <w:rsid w:val="006F1100"/>
    <w:rsid w:val="006F138E"/>
    <w:rsid w:val="006F1491"/>
    <w:rsid w:val="006F15A9"/>
    <w:rsid w:val="006F17D9"/>
    <w:rsid w:val="006F1911"/>
    <w:rsid w:val="006F1A87"/>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985"/>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3FC"/>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24C"/>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75F"/>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AEE"/>
    <w:rsid w:val="00725BC7"/>
    <w:rsid w:val="00725C8B"/>
    <w:rsid w:val="00725D90"/>
    <w:rsid w:val="00725EA3"/>
    <w:rsid w:val="007261CA"/>
    <w:rsid w:val="0072659E"/>
    <w:rsid w:val="007269B8"/>
    <w:rsid w:val="00726A43"/>
    <w:rsid w:val="00726FEE"/>
    <w:rsid w:val="00726FF3"/>
    <w:rsid w:val="007270E1"/>
    <w:rsid w:val="00727A8A"/>
    <w:rsid w:val="00727AB7"/>
    <w:rsid w:val="00727D29"/>
    <w:rsid w:val="00727DD9"/>
    <w:rsid w:val="0073033A"/>
    <w:rsid w:val="00730815"/>
    <w:rsid w:val="0073086E"/>
    <w:rsid w:val="00730B50"/>
    <w:rsid w:val="00730F5C"/>
    <w:rsid w:val="00731169"/>
    <w:rsid w:val="007311D8"/>
    <w:rsid w:val="007316E2"/>
    <w:rsid w:val="00731911"/>
    <w:rsid w:val="007323DB"/>
    <w:rsid w:val="00732603"/>
    <w:rsid w:val="00732913"/>
    <w:rsid w:val="00733263"/>
    <w:rsid w:val="0073328E"/>
    <w:rsid w:val="0073341B"/>
    <w:rsid w:val="00733751"/>
    <w:rsid w:val="00733C28"/>
    <w:rsid w:val="00733C90"/>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0EAC"/>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8FA"/>
    <w:rsid w:val="00745D66"/>
    <w:rsid w:val="007461C6"/>
    <w:rsid w:val="0074699A"/>
    <w:rsid w:val="0074699E"/>
    <w:rsid w:val="00746C90"/>
    <w:rsid w:val="007470B9"/>
    <w:rsid w:val="0074747A"/>
    <w:rsid w:val="007478F3"/>
    <w:rsid w:val="00747EEF"/>
    <w:rsid w:val="0075051F"/>
    <w:rsid w:val="007506A9"/>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8E3"/>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84E"/>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0F43"/>
    <w:rsid w:val="00771D34"/>
    <w:rsid w:val="00771D64"/>
    <w:rsid w:val="007720BC"/>
    <w:rsid w:val="00772209"/>
    <w:rsid w:val="00772254"/>
    <w:rsid w:val="0077263D"/>
    <w:rsid w:val="007726C4"/>
    <w:rsid w:val="00772994"/>
    <w:rsid w:val="00772A80"/>
    <w:rsid w:val="00772AAC"/>
    <w:rsid w:val="00772BFE"/>
    <w:rsid w:val="00772C8C"/>
    <w:rsid w:val="00772DA5"/>
    <w:rsid w:val="00772F70"/>
    <w:rsid w:val="00773221"/>
    <w:rsid w:val="00773423"/>
    <w:rsid w:val="0077350A"/>
    <w:rsid w:val="00773629"/>
    <w:rsid w:val="0077375E"/>
    <w:rsid w:val="00773A2A"/>
    <w:rsid w:val="00773A9B"/>
    <w:rsid w:val="00773F3B"/>
    <w:rsid w:val="007742A3"/>
    <w:rsid w:val="00774331"/>
    <w:rsid w:val="00774417"/>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B38"/>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73A"/>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69A"/>
    <w:rsid w:val="00792712"/>
    <w:rsid w:val="00792AB0"/>
    <w:rsid w:val="00792B54"/>
    <w:rsid w:val="00793010"/>
    <w:rsid w:val="007935EB"/>
    <w:rsid w:val="00793854"/>
    <w:rsid w:val="00793ADF"/>
    <w:rsid w:val="00793B0A"/>
    <w:rsid w:val="00793D8A"/>
    <w:rsid w:val="00793F21"/>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A04F6"/>
    <w:rsid w:val="007A0C3D"/>
    <w:rsid w:val="007A0CCE"/>
    <w:rsid w:val="007A0EF4"/>
    <w:rsid w:val="007A1351"/>
    <w:rsid w:val="007A17D0"/>
    <w:rsid w:val="007A1AE6"/>
    <w:rsid w:val="007A1B0E"/>
    <w:rsid w:val="007A1B24"/>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B95"/>
    <w:rsid w:val="007A5DCB"/>
    <w:rsid w:val="007A6085"/>
    <w:rsid w:val="007A616A"/>
    <w:rsid w:val="007A6747"/>
    <w:rsid w:val="007A67BA"/>
    <w:rsid w:val="007A6D7B"/>
    <w:rsid w:val="007A6EF1"/>
    <w:rsid w:val="007A709A"/>
    <w:rsid w:val="007A7439"/>
    <w:rsid w:val="007A78C4"/>
    <w:rsid w:val="007A7962"/>
    <w:rsid w:val="007A7CCD"/>
    <w:rsid w:val="007A7E74"/>
    <w:rsid w:val="007A7E75"/>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2F49"/>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3C2"/>
    <w:rsid w:val="007D18B4"/>
    <w:rsid w:val="007D1B70"/>
    <w:rsid w:val="007D1DA8"/>
    <w:rsid w:val="007D1F7C"/>
    <w:rsid w:val="007D2410"/>
    <w:rsid w:val="007D2562"/>
    <w:rsid w:val="007D28B5"/>
    <w:rsid w:val="007D2991"/>
    <w:rsid w:val="007D299D"/>
    <w:rsid w:val="007D29F2"/>
    <w:rsid w:val="007D3332"/>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B18"/>
    <w:rsid w:val="007E3D11"/>
    <w:rsid w:val="007E3E8A"/>
    <w:rsid w:val="007E3F2F"/>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444"/>
    <w:rsid w:val="007F0B14"/>
    <w:rsid w:val="007F0B71"/>
    <w:rsid w:val="007F0C5E"/>
    <w:rsid w:val="007F0F87"/>
    <w:rsid w:val="007F11FD"/>
    <w:rsid w:val="007F17EC"/>
    <w:rsid w:val="007F1FF7"/>
    <w:rsid w:val="007F212E"/>
    <w:rsid w:val="007F2724"/>
    <w:rsid w:val="007F27AC"/>
    <w:rsid w:val="007F2B21"/>
    <w:rsid w:val="007F2C1B"/>
    <w:rsid w:val="007F2C75"/>
    <w:rsid w:val="007F2D66"/>
    <w:rsid w:val="007F2EFD"/>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999"/>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62B"/>
    <w:rsid w:val="0080299B"/>
    <w:rsid w:val="0080348F"/>
    <w:rsid w:val="00803543"/>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17B0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4C9"/>
    <w:rsid w:val="008245EE"/>
    <w:rsid w:val="00824E1F"/>
    <w:rsid w:val="00824F70"/>
    <w:rsid w:val="00825019"/>
    <w:rsid w:val="00825178"/>
    <w:rsid w:val="00825461"/>
    <w:rsid w:val="008254C3"/>
    <w:rsid w:val="00825607"/>
    <w:rsid w:val="00825BEB"/>
    <w:rsid w:val="00825EEA"/>
    <w:rsid w:val="00826711"/>
    <w:rsid w:val="00826C28"/>
    <w:rsid w:val="00826E06"/>
    <w:rsid w:val="00826EBF"/>
    <w:rsid w:val="00826F0B"/>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4A0"/>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2E8"/>
    <w:rsid w:val="00840E73"/>
    <w:rsid w:val="00841C7D"/>
    <w:rsid w:val="00842051"/>
    <w:rsid w:val="008420D2"/>
    <w:rsid w:val="00842131"/>
    <w:rsid w:val="00842315"/>
    <w:rsid w:val="008428A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1ED6"/>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1C5"/>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1B8"/>
    <w:rsid w:val="0086050B"/>
    <w:rsid w:val="00860784"/>
    <w:rsid w:val="00860AD4"/>
    <w:rsid w:val="00860C10"/>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B82"/>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5E"/>
    <w:rsid w:val="00866DD2"/>
    <w:rsid w:val="00866E89"/>
    <w:rsid w:val="00867510"/>
    <w:rsid w:val="00867B41"/>
    <w:rsid w:val="00867C16"/>
    <w:rsid w:val="00867F62"/>
    <w:rsid w:val="008700B8"/>
    <w:rsid w:val="00870499"/>
    <w:rsid w:val="0087080C"/>
    <w:rsid w:val="00870969"/>
    <w:rsid w:val="00870C8F"/>
    <w:rsid w:val="00871070"/>
    <w:rsid w:val="008710FC"/>
    <w:rsid w:val="008716F7"/>
    <w:rsid w:val="00872672"/>
    <w:rsid w:val="008726DE"/>
    <w:rsid w:val="008729B2"/>
    <w:rsid w:val="00873218"/>
    <w:rsid w:val="00873339"/>
    <w:rsid w:val="00873878"/>
    <w:rsid w:val="00873982"/>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075"/>
    <w:rsid w:val="00886500"/>
    <w:rsid w:val="0088674F"/>
    <w:rsid w:val="0088684A"/>
    <w:rsid w:val="00886CBE"/>
    <w:rsid w:val="008871E6"/>
    <w:rsid w:val="00887707"/>
    <w:rsid w:val="00887AE4"/>
    <w:rsid w:val="00887B32"/>
    <w:rsid w:val="00887C59"/>
    <w:rsid w:val="00887E3F"/>
    <w:rsid w:val="00887E69"/>
    <w:rsid w:val="008902FC"/>
    <w:rsid w:val="00890326"/>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478"/>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4FD"/>
    <w:rsid w:val="008A66DE"/>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B96"/>
    <w:rsid w:val="008B0FD9"/>
    <w:rsid w:val="008B2380"/>
    <w:rsid w:val="008B24D4"/>
    <w:rsid w:val="008B255B"/>
    <w:rsid w:val="008B2EC9"/>
    <w:rsid w:val="008B307A"/>
    <w:rsid w:val="008B31E4"/>
    <w:rsid w:val="008B38CF"/>
    <w:rsid w:val="008B39B4"/>
    <w:rsid w:val="008B3D2F"/>
    <w:rsid w:val="008B400C"/>
    <w:rsid w:val="008B40AC"/>
    <w:rsid w:val="008B4206"/>
    <w:rsid w:val="008B434A"/>
    <w:rsid w:val="008B49BC"/>
    <w:rsid w:val="008B5206"/>
    <w:rsid w:val="008B5797"/>
    <w:rsid w:val="008B59E8"/>
    <w:rsid w:val="008B5C03"/>
    <w:rsid w:val="008B5D04"/>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BDD"/>
    <w:rsid w:val="008C6E24"/>
    <w:rsid w:val="008C7364"/>
    <w:rsid w:val="008C766D"/>
    <w:rsid w:val="008C77F1"/>
    <w:rsid w:val="008C7933"/>
    <w:rsid w:val="008C7DE0"/>
    <w:rsid w:val="008C7E31"/>
    <w:rsid w:val="008D0493"/>
    <w:rsid w:val="008D0BB2"/>
    <w:rsid w:val="008D0C88"/>
    <w:rsid w:val="008D112E"/>
    <w:rsid w:val="008D1370"/>
    <w:rsid w:val="008D170A"/>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0D"/>
    <w:rsid w:val="008D5624"/>
    <w:rsid w:val="008D59B9"/>
    <w:rsid w:val="008D5BA2"/>
    <w:rsid w:val="008D5F64"/>
    <w:rsid w:val="008D6008"/>
    <w:rsid w:val="008D6739"/>
    <w:rsid w:val="008D67F7"/>
    <w:rsid w:val="008D6B93"/>
    <w:rsid w:val="008D6EF2"/>
    <w:rsid w:val="008D716D"/>
    <w:rsid w:val="008D74A2"/>
    <w:rsid w:val="008D750D"/>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87D"/>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8E8"/>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B4C"/>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992"/>
    <w:rsid w:val="00906C1A"/>
    <w:rsid w:val="00906DD3"/>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D54"/>
    <w:rsid w:val="00915EB4"/>
    <w:rsid w:val="00915F80"/>
    <w:rsid w:val="00916214"/>
    <w:rsid w:val="00916E8C"/>
    <w:rsid w:val="00916FF9"/>
    <w:rsid w:val="009170E9"/>
    <w:rsid w:val="0091721B"/>
    <w:rsid w:val="0091772C"/>
    <w:rsid w:val="009177BE"/>
    <w:rsid w:val="00917802"/>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2E72"/>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9AE"/>
    <w:rsid w:val="00935B83"/>
    <w:rsid w:val="00935CAE"/>
    <w:rsid w:val="009366E8"/>
    <w:rsid w:val="00936C67"/>
    <w:rsid w:val="00936E86"/>
    <w:rsid w:val="00936ED3"/>
    <w:rsid w:val="00936F59"/>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01A"/>
    <w:rsid w:val="009479B4"/>
    <w:rsid w:val="00947ADB"/>
    <w:rsid w:val="00947B78"/>
    <w:rsid w:val="00950208"/>
    <w:rsid w:val="009505C9"/>
    <w:rsid w:val="00950752"/>
    <w:rsid w:val="00950823"/>
    <w:rsid w:val="00950DCB"/>
    <w:rsid w:val="00950E0F"/>
    <w:rsid w:val="00950FFB"/>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2CD9"/>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4F9"/>
    <w:rsid w:val="0095679B"/>
    <w:rsid w:val="00956902"/>
    <w:rsid w:val="0095693E"/>
    <w:rsid w:val="009569D7"/>
    <w:rsid w:val="00956ABB"/>
    <w:rsid w:val="00956B58"/>
    <w:rsid w:val="00956B8D"/>
    <w:rsid w:val="00956BF7"/>
    <w:rsid w:val="0095701A"/>
    <w:rsid w:val="0095737D"/>
    <w:rsid w:val="00957688"/>
    <w:rsid w:val="009577F0"/>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53F"/>
    <w:rsid w:val="00963C3F"/>
    <w:rsid w:val="00963CB8"/>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4F52"/>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77E55"/>
    <w:rsid w:val="009800E3"/>
    <w:rsid w:val="0098031A"/>
    <w:rsid w:val="0098085E"/>
    <w:rsid w:val="009808EA"/>
    <w:rsid w:val="00981A4A"/>
    <w:rsid w:val="00981C17"/>
    <w:rsid w:val="0098218B"/>
    <w:rsid w:val="00982360"/>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590"/>
    <w:rsid w:val="00992DF7"/>
    <w:rsid w:val="00992EDE"/>
    <w:rsid w:val="0099314C"/>
    <w:rsid w:val="009935C5"/>
    <w:rsid w:val="00993A94"/>
    <w:rsid w:val="00993B7C"/>
    <w:rsid w:val="00993BA9"/>
    <w:rsid w:val="00993D36"/>
    <w:rsid w:val="00993E64"/>
    <w:rsid w:val="00993F3D"/>
    <w:rsid w:val="009941DF"/>
    <w:rsid w:val="00994328"/>
    <w:rsid w:val="009944FD"/>
    <w:rsid w:val="00994615"/>
    <w:rsid w:val="009949FF"/>
    <w:rsid w:val="00994BFA"/>
    <w:rsid w:val="00994F4C"/>
    <w:rsid w:val="00995733"/>
    <w:rsid w:val="009958E3"/>
    <w:rsid w:val="00995D5E"/>
    <w:rsid w:val="0099628B"/>
    <w:rsid w:val="0099634B"/>
    <w:rsid w:val="009966B8"/>
    <w:rsid w:val="00996717"/>
    <w:rsid w:val="00996830"/>
    <w:rsid w:val="00996964"/>
    <w:rsid w:val="0099696D"/>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A7CB9"/>
    <w:rsid w:val="009B00E8"/>
    <w:rsid w:val="009B037C"/>
    <w:rsid w:val="009B07E2"/>
    <w:rsid w:val="009B08A4"/>
    <w:rsid w:val="009B119A"/>
    <w:rsid w:val="009B123B"/>
    <w:rsid w:val="009B1805"/>
    <w:rsid w:val="009B1AA3"/>
    <w:rsid w:val="009B1AE1"/>
    <w:rsid w:val="009B1BC5"/>
    <w:rsid w:val="009B1C73"/>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BA1"/>
    <w:rsid w:val="009B4E25"/>
    <w:rsid w:val="009B4FCB"/>
    <w:rsid w:val="009B5273"/>
    <w:rsid w:val="009B5321"/>
    <w:rsid w:val="009B54AA"/>
    <w:rsid w:val="009B5647"/>
    <w:rsid w:val="009B5995"/>
    <w:rsid w:val="009B5C6E"/>
    <w:rsid w:val="009B5D64"/>
    <w:rsid w:val="009B6086"/>
    <w:rsid w:val="009B6AFC"/>
    <w:rsid w:val="009B6B2C"/>
    <w:rsid w:val="009B6F7F"/>
    <w:rsid w:val="009B7126"/>
    <w:rsid w:val="009B72C4"/>
    <w:rsid w:val="009B74B2"/>
    <w:rsid w:val="009B7614"/>
    <w:rsid w:val="009B7B86"/>
    <w:rsid w:val="009C000D"/>
    <w:rsid w:val="009C00C8"/>
    <w:rsid w:val="009C01A6"/>
    <w:rsid w:val="009C0318"/>
    <w:rsid w:val="009C03FA"/>
    <w:rsid w:val="009C04B0"/>
    <w:rsid w:val="009C05A4"/>
    <w:rsid w:val="009C07C0"/>
    <w:rsid w:val="009C097D"/>
    <w:rsid w:val="009C0C4B"/>
    <w:rsid w:val="009C0DA9"/>
    <w:rsid w:val="009C0E03"/>
    <w:rsid w:val="009C0F99"/>
    <w:rsid w:val="009C110A"/>
    <w:rsid w:val="009C14C4"/>
    <w:rsid w:val="009C150B"/>
    <w:rsid w:val="009C16D5"/>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A1"/>
    <w:rsid w:val="009C47E8"/>
    <w:rsid w:val="009C4859"/>
    <w:rsid w:val="009C489D"/>
    <w:rsid w:val="009C4C90"/>
    <w:rsid w:val="009C5039"/>
    <w:rsid w:val="009C50B6"/>
    <w:rsid w:val="009C533C"/>
    <w:rsid w:val="009C58C1"/>
    <w:rsid w:val="009C5C4F"/>
    <w:rsid w:val="009C6036"/>
    <w:rsid w:val="009C6576"/>
    <w:rsid w:val="009C6827"/>
    <w:rsid w:val="009C68BC"/>
    <w:rsid w:val="009C6DEA"/>
    <w:rsid w:val="009C7668"/>
    <w:rsid w:val="009C7681"/>
    <w:rsid w:val="009C7FE9"/>
    <w:rsid w:val="009D04B2"/>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0B9"/>
    <w:rsid w:val="009D7B44"/>
    <w:rsid w:val="009D7B53"/>
    <w:rsid w:val="009D7C59"/>
    <w:rsid w:val="009E005A"/>
    <w:rsid w:val="009E009C"/>
    <w:rsid w:val="009E0161"/>
    <w:rsid w:val="009E03D8"/>
    <w:rsid w:val="009E0400"/>
    <w:rsid w:val="009E048C"/>
    <w:rsid w:val="009E061A"/>
    <w:rsid w:val="009E0683"/>
    <w:rsid w:val="009E079F"/>
    <w:rsid w:val="009E0A1E"/>
    <w:rsid w:val="009E0B7A"/>
    <w:rsid w:val="009E136C"/>
    <w:rsid w:val="009E18A0"/>
    <w:rsid w:val="009E1969"/>
    <w:rsid w:val="009E2336"/>
    <w:rsid w:val="009E2708"/>
    <w:rsid w:val="009E2849"/>
    <w:rsid w:val="009E2899"/>
    <w:rsid w:val="009E2BC3"/>
    <w:rsid w:val="009E2CFC"/>
    <w:rsid w:val="009E2D60"/>
    <w:rsid w:val="009E31C5"/>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A4F"/>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7FD"/>
    <w:rsid w:val="009F4841"/>
    <w:rsid w:val="009F48C7"/>
    <w:rsid w:val="009F4A99"/>
    <w:rsid w:val="009F4AD4"/>
    <w:rsid w:val="009F4AF3"/>
    <w:rsid w:val="009F4C51"/>
    <w:rsid w:val="009F4EE4"/>
    <w:rsid w:val="009F4F67"/>
    <w:rsid w:val="009F50CA"/>
    <w:rsid w:val="009F52F3"/>
    <w:rsid w:val="009F56A4"/>
    <w:rsid w:val="009F5A67"/>
    <w:rsid w:val="009F5B37"/>
    <w:rsid w:val="009F5B64"/>
    <w:rsid w:val="009F5BD5"/>
    <w:rsid w:val="009F5CB2"/>
    <w:rsid w:val="009F5D45"/>
    <w:rsid w:val="009F61BF"/>
    <w:rsid w:val="009F61D2"/>
    <w:rsid w:val="009F6434"/>
    <w:rsid w:val="009F646E"/>
    <w:rsid w:val="009F6586"/>
    <w:rsid w:val="009F6BF2"/>
    <w:rsid w:val="009F707E"/>
    <w:rsid w:val="009F762A"/>
    <w:rsid w:val="009F7825"/>
    <w:rsid w:val="009F7851"/>
    <w:rsid w:val="009F790D"/>
    <w:rsid w:val="00A004ED"/>
    <w:rsid w:val="00A008E4"/>
    <w:rsid w:val="00A00978"/>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4E65"/>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042"/>
    <w:rsid w:val="00A3032A"/>
    <w:rsid w:val="00A307C8"/>
    <w:rsid w:val="00A30EF5"/>
    <w:rsid w:val="00A30F1F"/>
    <w:rsid w:val="00A30F2B"/>
    <w:rsid w:val="00A31317"/>
    <w:rsid w:val="00A31862"/>
    <w:rsid w:val="00A319AB"/>
    <w:rsid w:val="00A31DF5"/>
    <w:rsid w:val="00A31E96"/>
    <w:rsid w:val="00A3205F"/>
    <w:rsid w:val="00A3231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17E"/>
    <w:rsid w:val="00A426A6"/>
    <w:rsid w:val="00A426A9"/>
    <w:rsid w:val="00A4284B"/>
    <w:rsid w:val="00A428E6"/>
    <w:rsid w:val="00A42911"/>
    <w:rsid w:val="00A42953"/>
    <w:rsid w:val="00A42D7B"/>
    <w:rsid w:val="00A4333B"/>
    <w:rsid w:val="00A43535"/>
    <w:rsid w:val="00A438B3"/>
    <w:rsid w:val="00A43E66"/>
    <w:rsid w:val="00A443A9"/>
    <w:rsid w:val="00A443E9"/>
    <w:rsid w:val="00A44C9D"/>
    <w:rsid w:val="00A44D5B"/>
    <w:rsid w:val="00A45063"/>
    <w:rsid w:val="00A453D8"/>
    <w:rsid w:val="00A45460"/>
    <w:rsid w:val="00A454A8"/>
    <w:rsid w:val="00A45862"/>
    <w:rsid w:val="00A45F61"/>
    <w:rsid w:val="00A464F4"/>
    <w:rsid w:val="00A46584"/>
    <w:rsid w:val="00A46CBA"/>
    <w:rsid w:val="00A46F83"/>
    <w:rsid w:val="00A473C3"/>
    <w:rsid w:val="00A501A1"/>
    <w:rsid w:val="00A5053E"/>
    <w:rsid w:val="00A50758"/>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01E"/>
    <w:rsid w:val="00A5723F"/>
    <w:rsid w:val="00A57547"/>
    <w:rsid w:val="00A57CDF"/>
    <w:rsid w:val="00A57F2E"/>
    <w:rsid w:val="00A60171"/>
    <w:rsid w:val="00A6043D"/>
    <w:rsid w:val="00A60456"/>
    <w:rsid w:val="00A60989"/>
    <w:rsid w:val="00A60E7A"/>
    <w:rsid w:val="00A60E89"/>
    <w:rsid w:val="00A60EC5"/>
    <w:rsid w:val="00A61111"/>
    <w:rsid w:val="00A613BD"/>
    <w:rsid w:val="00A617B4"/>
    <w:rsid w:val="00A61896"/>
    <w:rsid w:val="00A61C10"/>
    <w:rsid w:val="00A61CCD"/>
    <w:rsid w:val="00A622B7"/>
    <w:rsid w:val="00A623CA"/>
    <w:rsid w:val="00A62645"/>
    <w:rsid w:val="00A62821"/>
    <w:rsid w:val="00A62A31"/>
    <w:rsid w:val="00A62C63"/>
    <w:rsid w:val="00A62EDB"/>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090"/>
    <w:rsid w:val="00A67743"/>
    <w:rsid w:val="00A67BD9"/>
    <w:rsid w:val="00A67FAF"/>
    <w:rsid w:val="00A704B9"/>
    <w:rsid w:val="00A70631"/>
    <w:rsid w:val="00A7064A"/>
    <w:rsid w:val="00A70952"/>
    <w:rsid w:val="00A709F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4FC6"/>
    <w:rsid w:val="00A751F3"/>
    <w:rsid w:val="00A754FB"/>
    <w:rsid w:val="00A75A52"/>
    <w:rsid w:val="00A75A66"/>
    <w:rsid w:val="00A75C12"/>
    <w:rsid w:val="00A75D7E"/>
    <w:rsid w:val="00A76183"/>
    <w:rsid w:val="00A763E0"/>
    <w:rsid w:val="00A76ACF"/>
    <w:rsid w:val="00A76AF5"/>
    <w:rsid w:val="00A76D13"/>
    <w:rsid w:val="00A76E18"/>
    <w:rsid w:val="00A76EC9"/>
    <w:rsid w:val="00A76EE7"/>
    <w:rsid w:val="00A76F15"/>
    <w:rsid w:val="00A775B1"/>
    <w:rsid w:val="00A775FA"/>
    <w:rsid w:val="00A77653"/>
    <w:rsid w:val="00A77AA4"/>
    <w:rsid w:val="00A77D97"/>
    <w:rsid w:val="00A77DF7"/>
    <w:rsid w:val="00A80168"/>
    <w:rsid w:val="00A802A4"/>
    <w:rsid w:val="00A80EB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356"/>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0E"/>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86F"/>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56"/>
    <w:rsid w:val="00AB30A6"/>
    <w:rsid w:val="00AB3519"/>
    <w:rsid w:val="00AB3624"/>
    <w:rsid w:val="00AB3805"/>
    <w:rsid w:val="00AB3918"/>
    <w:rsid w:val="00AB4041"/>
    <w:rsid w:val="00AB409A"/>
    <w:rsid w:val="00AB41ED"/>
    <w:rsid w:val="00AB433B"/>
    <w:rsid w:val="00AB47C3"/>
    <w:rsid w:val="00AB49F4"/>
    <w:rsid w:val="00AB4A4B"/>
    <w:rsid w:val="00AB4E63"/>
    <w:rsid w:val="00AB579F"/>
    <w:rsid w:val="00AB57BE"/>
    <w:rsid w:val="00AB57DA"/>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13"/>
    <w:rsid w:val="00AC4E4A"/>
    <w:rsid w:val="00AC5219"/>
    <w:rsid w:val="00AC5538"/>
    <w:rsid w:val="00AC56EB"/>
    <w:rsid w:val="00AC5D15"/>
    <w:rsid w:val="00AC60FE"/>
    <w:rsid w:val="00AC61E1"/>
    <w:rsid w:val="00AC620F"/>
    <w:rsid w:val="00AC652D"/>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912"/>
    <w:rsid w:val="00AE09FA"/>
    <w:rsid w:val="00AE0A0B"/>
    <w:rsid w:val="00AE0C7F"/>
    <w:rsid w:val="00AE1074"/>
    <w:rsid w:val="00AE1232"/>
    <w:rsid w:val="00AE12AD"/>
    <w:rsid w:val="00AE13EC"/>
    <w:rsid w:val="00AE17AE"/>
    <w:rsid w:val="00AE1820"/>
    <w:rsid w:val="00AE1E0C"/>
    <w:rsid w:val="00AE21DA"/>
    <w:rsid w:val="00AE232D"/>
    <w:rsid w:val="00AE271E"/>
    <w:rsid w:val="00AE28EE"/>
    <w:rsid w:val="00AE2D99"/>
    <w:rsid w:val="00AE3277"/>
    <w:rsid w:val="00AE32D3"/>
    <w:rsid w:val="00AE3306"/>
    <w:rsid w:val="00AE35B0"/>
    <w:rsid w:val="00AE389B"/>
    <w:rsid w:val="00AE39F6"/>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0E9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CBF"/>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63A"/>
    <w:rsid w:val="00B03627"/>
    <w:rsid w:val="00B03D2F"/>
    <w:rsid w:val="00B03EB5"/>
    <w:rsid w:val="00B03EC1"/>
    <w:rsid w:val="00B04294"/>
    <w:rsid w:val="00B04321"/>
    <w:rsid w:val="00B0450D"/>
    <w:rsid w:val="00B0461B"/>
    <w:rsid w:val="00B0491F"/>
    <w:rsid w:val="00B04986"/>
    <w:rsid w:val="00B04B22"/>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3E59"/>
    <w:rsid w:val="00B1406B"/>
    <w:rsid w:val="00B140B6"/>
    <w:rsid w:val="00B14516"/>
    <w:rsid w:val="00B14700"/>
    <w:rsid w:val="00B15087"/>
    <w:rsid w:val="00B152E3"/>
    <w:rsid w:val="00B155E3"/>
    <w:rsid w:val="00B162A6"/>
    <w:rsid w:val="00B163F3"/>
    <w:rsid w:val="00B168CE"/>
    <w:rsid w:val="00B16929"/>
    <w:rsid w:val="00B169B6"/>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2B2"/>
    <w:rsid w:val="00B30573"/>
    <w:rsid w:val="00B3094B"/>
    <w:rsid w:val="00B30AEA"/>
    <w:rsid w:val="00B30B07"/>
    <w:rsid w:val="00B30C38"/>
    <w:rsid w:val="00B30D67"/>
    <w:rsid w:val="00B30E76"/>
    <w:rsid w:val="00B3109E"/>
    <w:rsid w:val="00B31148"/>
    <w:rsid w:val="00B31287"/>
    <w:rsid w:val="00B31643"/>
    <w:rsid w:val="00B31775"/>
    <w:rsid w:val="00B3259E"/>
    <w:rsid w:val="00B327E0"/>
    <w:rsid w:val="00B3289A"/>
    <w:rsid w:val="00B32A41"/>
    <w:rsid w:val="00B32ADB"/>
    <w:rsid w:val="00B32CB5"/>
    <w:rsid w:val="00B32DFA"/>
    <w:rsid w:val="00B32F3E"/>
    <w:rsid w:val="00B33047"/>
    <w:rsid w:val="00B331D4"/>
    <w:rsid w:val="00B33258"/>
    <w:rsid w:val="00B3369F"/>
    <w:rsid w:val="00B33A04"/>
    <w:rsid w:val="00B33E7C"/>
    <w:rsid w:val="00B33EEF"/>
    <w:rsid w:val="00B34230"/>
    <w:rsid w:val="00B3478E"/>
    <w:rsid w:val="00B34A20"/>
    <w:rsid w:val="00B34C06"/>
    <w:rsid w:val="00B34E86"/>
    <w:rsid w:val="00B3514F"/>
    <w:rsid w:val="00B35319"/>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2F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93"/>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07A"/>
    <w:rsid w:val="00B53728"/>
    <w:rsid w:val="00B53835"/>
    <w:rsid w:val="00B5396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DDD"/>
    <w:rsid w:val="00B56F66"/>
    <w:rsid w:val="00B5717D"/>
    <w:rsid w:val="00B5758E"/>
    <w:rsid w:val="00B57661"/>
    <w:rsid w:val="00B576F1"/>
    <w:rsid w:val="00B577E7"/>
    <w:rsid w:val="00B578CA"/>
    <w:rsid w:val="00B5791B"/>
    <w:rsid w:val="00B57B78"/>
    <w:rsid w:val="00B57CD7"/>
    <w:rsid w:val="00B600EC"/>
    <w:rsid w:val="00B6041B"/>
    <w:rsid w:val="00B60529"/>
    <w:rsid w:val="00B609A6"/>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5ED"/>
    <w:rsid w:val="00B7675E"/>
    <w:rsid w:val="00B767FC"/>
    <w:rsid w:val="00B76864"/>
    <w:rsid w:val="00B76A9A"/>
    <w:rsid w:val="00B76BFF"/>
    <w:rsid w:val="00B76CAF"/>
    <w:rsid w:val="00B76D29"/>
    <w:rsid w:val="00B76DD9"/>
    <w:rsid w:val="00B76E3F"/>
    <w:rsid w:val="00B76FA3"/>
    <w:rsid w:val="00B7704C"/>
    <w:rsid w:val="00B77266"/>
    <w:rsid w:val="00B775DB"/>
    <w:rsid w:val="00B7760E"/>
    <w:rsid w:val="00B777B3"/>
    <w:rsid w:val="00B778E8"/>
    <w:rsid w:val="00B80217"/>
    <w:rsid w:val="00B8033B"/>
    <w:rsid w:val="00B80766"/>
    <w:rsid w:val="00B80989"/>
    <w:rsid w:val="00B80A3E"/>
    <w:rsid w:val="00B80E13"/>
    <w:rsid w:val="00B80ECC"/>
    <w:rsid w:val="00B8131F"/>
    <w:rsid w:val="00B814AD"/>
    <w:rsid w:val="00B819AB"/>
    <w:rsid w:val="00B819B3"/>
    <w:rsid w:val="00B82036"/>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1A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818"/>
    <w:rsid w:val="00B94B89"/>
    <w:rsid w:val="00B94D38"/>
    <w:rsid w:val="00B94E6C"/>
    <w:rsid w:val="00B95173"/>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7A4"/>
    <w:rsid w:val="00BA186D"/>
    <w:rsid w:val="00BA1886"/>
    <w:rsid w:val="00BA1998"/>
    <w:rsid w:val="00BA1A09"/>
    <w:rsid w:val="00BA1D64"/>
    <w:rsid w:val="00BA2004"/>
    <w:rsid w:val="00BA2312"/>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BF"/>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4B5"/>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72C"/>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172"/>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0F2"/>
    <w:rsid w:val="00BD761F"/>
    <w:rsid w:val="00BD7E09"/>
    <w:rsid w:val="00BE00BC"/>
    <w:rsid w:val="00BE04A9"/>
    <w:rsid w:val="00BE0693"/>
    <w:rsid w:val="00BE085E"/>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6E0"/>
    <w:rsid w:val="00BF38DC"/>
    <w:rsid w:val="00BF38E5"/>
    <w:rsid w:val="00BF39CA"/>
    <w:rsid w:val="00BF39CC"/>
    <w:rsid w:val="00BF3D01"/>
    <w:rsid w:val="00BF4029"/>
    <w:rsid w:val="00BF445B"/>
    <w:rsid w:val="00BF4715"/>
    <w:rsid w:val="00BF4934"/>
    <w:rsid w:val="00BF4D20"/>
    <w:rsid w:val="00BF4D48"/>
    <w:rsid w:val="00BF4D86"/>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309F"/>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09A"/>
    <w:rsid w:val="00C077A1"/>
    <w:rsid w:val="00C07EE3"/>
    <w:rsid w:val="00C10135"/>
    <w:rsid w:val="00C101FA"/>
    <w:rsid w:val="00C102C3"/>
    <w:rsid w:val="00C109F4"/>
    <w:rsid w:val="00C10A8D"/>
    <w:rsid w:val="00C10B43"/>
    <w:rsid w:val="00C10BD9"/>
    <w:rsid w:val="00C10F8A"/>
    <w:rsid w:val="00C1130F"/>
    <w:rsid w:val="00C113A5"/>
    <w:rsid w:val="00C119D8"/>
    <w:rsid w:val="00C11CC1"/>
    <w:rsid w:val="00C11DBB"/>
    <w:rsid w:val="00C11E2A"/>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16"/>
    <w:rsid w:val="00C1693A"/>
    <w:rsid w:val="00C16B6D"/>
    <w:rsid w:val="00C16BAD"/>
    <w:rsid w:val="00C16E47"/>
    <w:rsid w:val="00C16F6A"/>
    <w:rsid w:val="00C17452"/>
    <w:rsid w:val="00C17657"/>
    <w:rsid w:val="00C177A2"/>
    <w:rsid w:val="00C17CB5"/>
    <w:rsid w:val="00C17DFC"/>
    <w:rsid w:val="00C20544"/>
    <w:rsid w:val="00C20659"/>
    <w:rsid w:val="00C20740"/>
    <w:rsid w:val="00C20A27"/>
    <w:rsid w:val="00C20B42"/>
    <w:rsid w:val="00C20B9F"/>
    <w:rsid w:val="00C20E63"/>
    <w:rsid w:val="00C20E81"/>
    <w:rsid w:val="00C20FD5"/>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0B8"/>
    <w:rsid w:val="00C40C32"/>
    <w:rsid w:val="00C4115E"/>
    <w:rsid w:val="00C415AA"/>
    <w:rsid w:val="00C41B99"/>
    <w:rsid w:val="00C41E13"/>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4DF2"/>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1CBC"/>
    <w:rsid w:val="00C721D6"/>
    <w:rsid w:val="00C725EE"/>
    <w:rsid w:val="00C727BD"/>
    <w:rsid w:val="00C72A32"/>
    <w:rsid w:val="00C72CCB"/>
    <w:rsid w:val="00C72DBD"/>
    <w:rsid w:val="00C72EED"/>
    <w:rsid w:val="00C73534"/>
    <w:rsid w:val="00C735A0"/>
    <w:rsid w:val="00C73F06"/>
    <w:rsid w:val="00C74011"/>
    <w:rsid w:val="00C74567"/>
    <w:rsid w:val="00C74836"/>
    <w:rsid w:val="00C7495E"/>
    <w:rsid w:val="00C74E8D"/>
    <w:rsid w:val="00C74F76"/>
    <w:rsid w:val="00C7501F"/>
    <w:rsid w:val="00C750E0"/>
    <w:rsid w:val="00C75162"/>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384"/>
    <w:rsid w:val="00C8649A"/>
    <w:rsid w:val="00C86617"/>
    <w:rsid w:val="00C8697E"/>
    <w:rsid w:val="00C86A44"/>
    <w:rsid w:val="00C86CAE"/>
    <w:rsid w:val="00C870DA"/>
    <w:rsid w:val="00C8728D"/>
    <w:rsid w:val="00C878A5"/>
    <w:rsid w:val="00C87E29"/>
    <w:rsid w:val="00C9005B"/>
    <w:rsid w:val="00C9006F"/>
    <w:rsid w:val="00C9085C"/>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0D2"/>
    <w:rsid w:val="00CA0679"/>
    <w:rsid w:val="00CA079A"/>
    <w:rsid w:val="00CA0B36"/>
    <w:rsid w:val="00CA0C1D"/>
    <w:rsid w:val="00CA0D32"/>
    <w:rsid w:val="00CA0D3F"/>
    <w:rsid w:val="00CA0D4D"/>
    <w:rsid w:val="00CA10E4"/>
    <w:rsid w:val="00CA110C"/>
    <w:rsid w:val="00CA1444"/>
    <w:rsid w:val="00CA145B"/>
    <w:rsid w:val="00CA1486"/>
    <w:rsid w:val="00CA14D9"/>
    <w:rsid w:val="00CA19E5"/>
    <w:rsid w:val="00CA1C8C"/>
    <w:rsid w:val="00CA2091"/>
    <w:rsid w:val="00CA2334"/>
    <w:rsid w:val="00CA283D"/>
    <w:rsid w:val="00CA29F9"/>
    <w:rsid w:val="00CA2B7F"/>
    <w:rsid w:val="00CA2EF4"/>
    <w:rsid w:val="00CA3572"/>
    <w:rsid w:val="00CA35A6"/>
    <w:rsid w:val="00CA37AF"/>
    <w:rsid w:val="00CA3CEF"/>
    <w:rsid w:val="00CA3D12"/>
    <w:rsid w:val="00CA40D7"/>
    <w:rsid w:val="00CA4234"/>
    <w:rsid w:val="00CA4353"/>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2E0F"/>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9F6"/>
    <w:rsid w:val="00CB5B38"/>
    <w:rsid w:val="00CB610C"/>
    <w:rsid w:val="00CB6154"/>
    <w:rsid w:val="00CB6199"/>
    <w:rsid w:val="00CB61DB"/>
    <w:rsid w:val="00CB64C7"/>
    <w:rsid w:val="00CB64F2"/>
    <w:rsid w:val="00CB691B"/>
    <w:rsid w:val="00CB69DA"/>
    <w:rsid w:val="00CB6A29"/>
    <w:rsid w:val="00CB6C33"/>
    <w:rsid w:val="00CB6F86"/>
    <w:rsid w:val="00CB77D4"/>
    <w:rsid w:val="00CB7B15"/>
    <w:rsid w:val="00CB7B3B"/>
    <w:rsid w:val="00CC046C"/>
    <w:rsid w:val="00CC051D"/>
    <w:rsid w:val="00CC05EA"/>
    <w:rsid w:val="00CC076C"/>
    <w:rsid w:val="00CC08A2"/>
    <w:rsid w:val="00CC0B87"/>
    <w:rsid w:val="00CC0C12"/>
    <w:rsid w:val="00CC0C41"/>
    <w:rsid w:val="00CC0DD8"/>
    <w:rsid w:val="00CC0F44"/>
    <w:rsid w:val="00CC1035"/>
    <w:rsid w:val="00CC142E"/>
    <w:rsid w:val="00CC14D7"/>
    <w:rsid w:val="00CC1834"/>
    <w:rsid w:val="00CC1B65"/>
    <w:rsid w:val="00CC20A2"/>
    <w:rsid w:val="00CC222D"/>
    <w:rsid w:val="00CC2425"/>
    <w:rsid w:val="00CC288E"/>
    <w:rsid w:val="00CC2915"/>
    <w:rsid w:val="00CC2C32"/>
    <w:rsid w:val="00CC2DE8"/>
    <w:rsid w:val="00CC30E7"/>
    <w:rsid w:val="00CC36F9"/>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24E"/>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D39"/>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8C"/>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98E"/>
    <w:rsid w:val="00D12A2F"/>
    <w:rsid w:val="00D12D18"/>
    <w:rsid w:val="00D12E6A"/>
    <w:rsid w:val="00D12EFE"/>
    <w:rsid w:val="00D13241"/>
    <w:rsid w:val="00D13F07"/>
    <w:rsid w:val="00D147DA"/>
    <w:rsid w:val="00D14A5A"/>
    <w:rsid w:val="00D14CEC"/>
    <w:rsid w:val="00D14F10"/>
    <w:rsid w:val="00D1503E"/>
    <w:rsid w:val="00D1576E"/>
    <w:rsid w:val="00D15820"/>
    <w:rsid w:val="00D15B2D"/>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5E3F"/>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983"/>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A4E"/>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1D6"/>
    <w:rsid w:val="00D665D9"/>
    <w:rsid w:val="00D66A4E"/>
    <w:rsid w:val="00D66B0D"/>
    <w:rsid w:val="00D66F6A"/>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0FF"/>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5C5"/>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3FDC"/>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5D79"/>
    <w:rsid w:val="00D86261"/>
    <w:rsid w:val="00D86296"/>
    <w:rsid w:val="00D86897"/>
    <w:rsid w:val="00D86C30"/>
    <w:rsid w:val="00D8708D"/>
    <w:rsid w:val="00D87129"/>
    <w:rsid w:val="00D87239"/>
    <w:rsid w:val="00D8752F"/>
    <w:rsid w:val="00D87544"/>
    <w:rsid w:val="00D8765E"/>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2C8"/>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4F6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743"/>
    <w:rsid w:val="00DB28FE"/>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11"/>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3BF"/>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282"/>
    <w:rsid w:val="00DC558B"/>
    <w:rsid w:val="00DC572A"/>
    <w:rsid w:val="00DC5842"/>
    <w:rsid w:val="00DC5C89"/>
    <w:rsid w:val="00DC5D54"/>
    <w:rsid w:val="00DC5F89"/>
    <w:rsid w:val="00DC5F9D"/>
    <w:rsid w:val="00DC60F2"/>
    <w:rsid w:val="00DC662D"/>
    <w:rsid w:val="00DC666B"/>
    <w:rsid w:val="00DC6AE7"/>
    <w:rsid w:val="00DC6D48"/>
    <w:rsid w:val="00DC6EFF"/>
    <w:rsid w:val="00DC7449"/>
    <w:rsid w:val="00DC7471"/>
    <w:rsid w:val="00DC79E0"/>
    <w:rsid w:val="00DC7EEA"/>
    <w:rsid w:val="00DD015C"/>
    <w:rsid w:val="00DD0295"/>
    <w:rsid w:val="00DD0BDF"/>
    <w:rsid w:val="00DD0E82"/>
    <w:rsid w:val="00DD0F9A"/>
    <w:rsid w:val="00DD106D"/>
    <w:rsid w:val="00DD118C"/>
    <w:rsid w:val="00DD1274"/>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36"/>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D55"/>
    <w:rsid w:val="00DE0EAE"/>
    <w:rsid w:val="00DE1090"/>
    <w:rsid w:val="00DE10E6"/>
    <w:rsid w:val="00DE1164"/>
    <w:rsid w:val="00DE11D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9E"/>
    <w:rsid w:val="00DE4283"/>
    <w:rsid w:val="00DE454B"/>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97"/>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2F7"/>
    <w:rsid w:val="00E06618"/>
    <w:rsid w:val="00E069D1"/>
    <w:rsid w:val="00E06C01"/>
    <w:rsid w:val="00E06E6A"/>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2D14"/>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CE1"/>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841"/>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656"/>
    <w:rsid w:val="00E37E78"/>
    <w:rsid w:val="00E37F74"/>
    <w:rsid w:val="00E4002A"/>
    <w:rsid w:val="00E400AA"/>
    <w:rsid w:val="00E400BD"/>
    <w:rsid w:val="00E402DC"/>
    <w:rsid w:val="00E40439"/>
    <w:rsid w:val="00E4083D"/>
    <w:rsid w:val="00E40EB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A52"/>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255"/>
    <w:rsid w:val="00E80EE1"/>
    <w:rsid w:val="00E8105F"/>
    <w:rsid w:val="00E81155"/>
    <w:rsid w:val="00E811AF"/>
    <w:rsid w:val="00E819A2"/>
    <w:rsid w:val="00E81D8B"/>
    <w:rsid w:val="00E82236"/>
    <w:rsid w:val="00E82822"/>
    <w:rsid w:val="00E82A37"/>
    <w:rsid w:val="00E82D09"/>
    <w:rsid w:val="00E8323F"/>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A45"/>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DD9"/>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D6"/>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A45"/>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3899"/>
    <w:rsid w:val="00EB3DE0"/>
    <w:rsid w:val="00EB411A"/>
    <w:rsid w:val="00EB46C8"/>
    <w:rsid w:val="00EB4903"/>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15"/>
    <w:rsid w:val="00EC6F33"/>
    <w:rsid w:val="00EC7246"/>
    <w:rsid w:val="00EC75E5"/>
    <w:rsid w:val="00EC76AE"/>
    <w:rsid w:val="00EC78CF"/>
    <w:rsid w:val="00EC7A5A"/>
    <w:rsid w:val="00ED0036"/>
    <w:rsid w:val="00ED0102"/>
    <w:rsid w:val="00ED0388"/>
    <w:rsid w:val="00ED03DE"/>
    <w:rsid w:val="00ED078A"/>
    <w:rsid w:val="00ED091C"/>
    <w:rsid w:val="00ED0937"/>
    <w:rsid w:val="00ED0ED5"/>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21A"/>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CEA"/>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97F"/>
    <w:rsid w:val="00EF5A9A"/>
    <w:rsid w:val="00EF5BCA"/>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3EA4"/>
    <w:rsid w:val="00F241E6"/>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C68"/>
    <w:rsid w:val="00F26D01"/>
    <w:rsid w:val="00F2702D"/>
    <w:rsid w:val="00F275FA"/>
    <w:rsid w:val="00F27650"/>
    <w:rsid w:val="00F27658"/>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887"/>
    <w:rsid w:val="00F32A3D"/>
    <w:rsid w:val="00F32D9F"/>
    <w:rsid w:val="00F33168"/>
    <w:rsid w:val="00F33340"/>
    <w:rsid w:val="00F336EC"/>
    <w:rsid w:val="00F33A6A"/>
    <w:rsid w:val="00F33F62"/>
    <w:rsid w:val="00F345C5"/>
    <w:rsid w:val="00F348A3"/>
    <w:rsid w:val="00F34EF6"/>
    <w:rsid w:val="00F35290"/>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2FDA"/>
    <w:rsid w:val="00F4344C"/>
    <w:rsid w:val="00F4349D"/>
    <w:rsid w:val="00F4384A"/>
    <w:rsid w:val="00F43DC9"/>
    <w:rsid w:val="00F44441"/>
    <w:rsid w:val="00F44835"/>
    <w:rsid w:val="00F44854"/>
    <w:rsid w:val="00F44D1A"/>
    <w:rsid w:val="00F44F7B"/>
    <w:rsid w:val="00F453E2"/>
    <w:rsid w:val="00F4548F"/>
    <w:rsid w:val="00F45538"/>
    <w:rsid w:val="00F460C9"/>
    <w:rsid w:val="00F46368"/>
    <w:rsid w:val="00F4644E"/>
    <w:rsid w:val="00F46575"/>
    <w:rsid w:val="00F46E00"/>
    <w:rsid w:val="00F47369"/>
    <w:rsid w:val="00F4765F"/>
    <w:rsid w:val="00F47AA9"/>
    <w:rsid w:val="00F47E95"/>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4DB8"/>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1DD6"/>
    <w:rsid w:val="00F620BE"/>
    <w:rsid w:val="00F6246A"/>
    <w:rsid w:val="00F62655"/>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D95"/>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5FC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91C"/>
    <w:rsid w:val="00F81A0A"/>
    <w:rsid w:val="00F81A76"/>
    <w:rsid w:val="00F81A8F"/>
    <w:rsid w:val="00F81D18"/>
    <w:rsid w:val="00F821BB"/>
    <w:rsid w:val="00F829F0"/>
    <w:rsid w:val="00F82BC9"/>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87DA4"/>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4D1D"/>
    <w:rsid w:val="00FA530A"/>
    <w:rsid w:val="00FA53DA"/>
    <w:rsid w:val="00FA5451"/>
    <w:rsid w:val="00FA585F"/>
    <w:rsid w:val="00FA59A9"/>
    <w:rsid w:val="00FA5B2E"/>
    <w:rsid w:val="00FA5B56"/>
    <w:rsid w:val="00FA5C71"/>
    <w:rsid w:val="00FA5CA6"/>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197"/>
    <w:rsid w:val="00FB17B5"/>
    <w:rsid w:val="00FB1D37"/>
    <w:rsid w:val="00FB1D42"/>
    <w:rsid w:val="00FB1FB4"/>
    <w:rsid w:val="00FB27AB"/>
    <w:rsid w:val="00FB29BD"/>
    <w:rsid w:val="00FB2B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EA4"/>
    <w:rsid w:val="00FC0FD9"/>
    <w:rsid w:val="00FC16C5"/>
    <w:rsid w:val="00FC1A7D"/>
    <w:rsid w:val="00FC1B2E"/>
    <w:rsid w:val="00FC1BAF"/>
    <w:rsid w:val="00FC1FB9"/>
    <w:rsid w:val="00FC1FE1"/>
    <w:rsid w:val="00FC28F4"/>
    <w:rsid w:val="00FC2B53"/>
    <w:rsid w:val="00FC2E1D"/>
    <w:rsid w:val="00FC3213"/>
    <w:rsid w:val="00FC3355"/>
    <w:rsid w:val="00FC341A"/>
    <w:rsid w:val="00FC348F"/>
    <w:rsid w:val="00FC39EB"/>
    <w:rsid w:val="00FC3BBA"/>
    <w:rsid w:val="00FC3CC8"/>
    <w:rsid w:val="00FC3E93"/>
    <w:rsid w:val="00FC42EC"/>
    <w:rsid w:val="00FC442B"/>
    <w:rsid w:val="00FC465C"/>
    <w:rsid w:val="00FC46C9"/>
    <w:rsid w:val="00FC4705"/>
    <w:rsid w:val="00FC47C3"/>
    <w:rsid w:val="00FC49A7"/>
    <w:rsid w:val="00FC4C1D"/>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E79"/>
    <w:rsid w:val="00FD3EB6"/>
    <w:rsid w:val="00FD43F5"/>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78"/>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E27"/>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77"/>
    <w:rsid w:val="00FF20AD"/>
    <w:rsid w:val="00FF21C1"/>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36ACC1"/>
  <w15:docId w15:val="{5C025C86-78B2-9248-9170-150D1BE8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866063"/>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olorfulGrid1">
    <w:name w:val="Colorful Grid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LightGrid1">
    <w:name w:val="Light Grid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MediumGrid11">
    <w:name w:val="Medium Grid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Para10">
    <w:name w:val="Para 1"/>
    <w:basedOn w:val="Normal"/>
    <w:qFormat/>
    <w:rsid w:val="004C20CC"/>
    <w:pPr>
      <w:tabs>
        <w:tab w:val="clear" w:pos="567"/>
        <w:tab w:val="clear" w:pos="1701"/>
        <w:tab w:val="clear" w:pos="2268"/>
      </w:tabs>
      <w:spacing w:before="120" w:after="120"/>
    </w:pPr>
    <w:rPr>
      <w:rFonts w:eastAsia="Times New Roman"/>
      <w:szCs w:val="24"/>
    </w:rPr>
  </w:style>
  <w:style w:type="character" w:styleId="UnresolvedMention">
    <w:name w:val="Unresolved Mention"/>
    <w:basedOn w:val="DefaultParagraphFont"/>
    <w:uiPriority w:val="99"/>
    <w:semiHidden/>
    <w:unhideWhenUsed/>
    <w:rsid w:val="00B32F3E"/>
    <w:rPr>
      <w:color w:val="605E5C"/>
      <w:shd w:val="clear" w:color="auto" w:fill="E1DFDD"/>
    </w:rPr>
  </w:style>
  <w:style w:type="character" w:customStyle="1" w:styleId="apple-converted-space">
    <w:name w:val="apple-converted-space"/>
    <w:basedOn w:val="DefaultParagraphFont"/>
    <w:rsid w:val="00890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ocuments/CBD/SBSTTA/28/INF/1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SBI/7/10"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7"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6" TargetMode="External"/><Relationship Id="rId2" Type="http://schemas.openxmlformats.org/officeDocument/2006/relationships/hyperlink" Target="http://www.cbd.int/cb/2024cbdforumreport.pdf"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SBI/7/INF/8" TargetMode="External"/><Relationship Id="rId4" Type="http://schemas.openxmlformats.org/officeDocument/2006/relationships/hyperlink" Target="http://www.cbd.int/cb/cbd2024forumkeymessag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parois\Download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DDE90A41-50BB-414C-ADA9-C9212BCD4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C:\Users\claire.parois\Downloads\sbi-07-template-en.dotm</Template>
  <TotalTime>1</TotalTime>
  <Pages>7</Pages>
  <Words>3244</Words>
  <Characters>18492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SCBD</Company>
  <LinksUpToDate>false</LinksUpToDate>
  <CharactersWithSpaces>21693</CharactersWithSpaces>
  <SharedDoc>false</SharedDoc>
  <HLinks>
    <vt:vector size="36" baseType="variant">
      <vt:variant>
        <vt:i4>7209057</vt:i4>
      </vt:variant>
      <vt:variant>
        <vt:i4>15</vt:i4>
      </vt:variant>
      <vt:variant>
        <vt:i4>0</vt:i4>
      </vt:variant>
      <vt:variant>
        <vt:i4>5</vt:i4>
      </vt:variant>
      <vt:variant>
        <vt:lpwstr>https://www.cbd.int/decisions/cop/?m=cop-15</vt:lpwstr>
      </vt:variant>
      <vt:variant>
        <vt:lpwstr/>
      </vt:variant>
      <vt:variant>
        <vt:i4>983048</vt:i4>
      </vt:variant>
      <vt:variant>
        <vt:i4>12</vt:i4>
      </vt:variant>
      <vt:variant>
        <vt:i4>0</vt:i4>
      </vt:variant>
      <vt:variant>
        <vt:i4>5</vt:i4>
      </vt:variant>
      <vt:variant>
        <vt:lpwstr>https://www.cbd.int/documents/CBD/SBI/7/INF/8</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6684774</vt:i4>
      </vt:variant>
      <vt:variant>
        <vt:i4>6</vt:i4>
      </vt:variant>
      <vt:variant>
        <vt:i4>0</vt:i4>
      </vt:variant>
      <vt:variant>
        <vt:i4>5</vt:i4>
      </vt:variant>
      <vt:variant>
        <vt:lpwstr>https://www.cbd.int/cb/cbd-2024-forum-key-messages.pdf</vt:lpwstr>
      </vt:variant>
      <vt:variant>
        <vt:lpwstr/>
      </vt:variant>
      <vt:variant>
        <vt:i4>1704022</vt:i4>
      </vt:variant>
      <vt:variant>
        <vt:i4>3</vt:i4>
      </vt:variant>
      <vt:variant>
        <vt:i4>0</vt:i4>
      </vt:variant>
      <vt:variant>
        <vt:i4>5</vt:i4>
      </vt:variant>
      <vt:variant>
        <vt:lpwstr>https://www.cbd.int/cb/2024-cbd-forum-report.pdf</vt:lpwstr>
      </vt:variant>
      <vt:variant>
        <vt:lpwstr/>
      </vt:variant>
      <vt:variant>
        <vt:i4>983064</vt:i4>
      </vt:variant>
      <vt:variant>
        <vt:i4>0</vt:i4>
      </vt:variant>
      <vt:variant>
        <vt:i4>0</vt:i4>
      </vt:variant>
      <vt:variant>
        <vt:i4>5</vt:i4>
      </vt:variant>
      <vt:variant>
        <vt:lpwstr>https://www.cbd.int/recommendations/sbi/?m=sbi-06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CBD/SBI/7/CRP.8</dc:subject>
  <dc:creator>Secretariat of the Convention on Biological Diversity</dc:creator>
  <cp:keywords>Convention on Biological Diversity</cp:keywords>
  <cp:lastModifiedBy>Ariane Delacampagne</cp:lastModifiedBy>
  <cp:revision>2</cp:revision>
  <cp:lastPrinted>2020-01-22T16:56:00Z</cp:lastPrinted>
  <dcterms:created xsi:type="dcterms:W3CDTF">2026-08-10T18:25:00Z</dcterms:created>
  <dcterms:modified xsi:type="dcterms:W3CDTF">2026-08-10T18:25:00Z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