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B6E35" w14:paraId="549A1DA6" w14:textId="77777777" w:rsidTr="008A1499">
        <w:trPr>
          <w:trHeight w:val="850"/>
        </w:trPr>
        <w:tc>
          <w:tcPr>
            <w:tcW w:w="975" w:type="dxa"/>
            <w:vAlign w:val="bottom"/>
          </w:tcPr>
          <w:p w14:paraId="2A76C562" w14:textId="77777777" w:rsidR="008A1499" w:rsidRPr="005B6E35" w:rsidRDefault="008A1499" w:rsidP="008A1499">
            <w:pPr>
              <w:pStyle w:val="AASmallLogo"/>
            </w:pPr>
            <w:r w:rsidRPr="005B6E35">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B6E35">
              <w:t xml:space="preserve"> </w:t>
            </w:r>
          </w:p>
          <w:p w14:paraId="297F0098" w14:textId="77777777" w:rsidR="008A1499" w:rsidRPr="005B6E35" w:rsidRDefault="008A1499" w:rsidP="008A1499">
            <w:pPr>
              <w:pStyle w:val="AASmallLogo"/>
            </w:pPr>
          </w:p>
        </w:tc>
        <w:tc>
          <w:tcPr>
            <w:tcW w:w="1434" w:type="dxa"/>
            <w:noWrap/>
            <w:vAlign w:val="bottom"/>
          </w:tcPr>
          <w:p w14:paraId="08467F58" w14:textId="77777777" w:rsidR="008A1499" w:rsidRPr="005B6E35" w:rsidRDefault="008A1499" w:rsidP="008A1499">
            <w:pPr>
              <w:pStyle w:val="AASmallLogo"/>
            </w:pPr>
            <w:r w:rsidRPr="005B6E35">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B6E35">
              <w:t xml:space="preserve"> </w:t>
            </w:r>
          </w:p>
          <w:p w14:paraId="13900852" w14:textId="77777777" w:rsidR="008A1499" w:rsidRPr="005B6E35" w:rsidRDefault="008A1499" w:rsidP="008A1499">
            <w:pPr>
              <w:pStyle w:val="AASmallLogo"/>
            </w:pPr>
          </w:p>
        </w:tc>
        <w:tc>
          <w:tcPr>
            <w:tcW w:w="8073" w:type="dxa"/>
            <w:vAlign w:val="bottom"/>
          </w:tcPr>
          <w:p w14:paraId="179BF1DB" w14:textId="62BD3CA7" w:rsidR="008A1499" w:rsidRPr="005B6E35" w:rsidRDefault="008A1499" w:rsidP="00277B7F">
            <w:pPr>
              <w:pStyle w:val="ABSymbol"/>
            </w:pPr>
            <w:r w:rsidRPr="005B6E35">
              <w:rPr>
                <w:sz w:val="40"/>
              </w:rPr>
              <w:t>CBD</w:t>
            </w:r>
            <w:r w:rsidRPr="005B6E35">
              <w:t>/</w:t>
            </w:r>
            <w:r w:rsidR="00C4348A" w:rsidRPr="005B6E35">
              <w:t>SBI</w:t>
            </w:r>
            <w:r w:rsidRPr="005B6E35">
              <w:t>/</w:t>
            </w:r>
            <w:r w:rsidR="00FB6391" w:rsidRPr="005B6E35">
              <w:t>7</w:t>
            </w:r>
            <w:r w:rsidR="00AD7323" w:rsidRPr="005B6E35">
              <w:t>/</w:t>
            </w:r>
            <w:r w:rsidR="007C0F59">
              <w:t>L.7</w:t>
            </w:r>
          </w:p>
        </w:tc>
      </w:tr>
    </w:tbl>
    <w:p w14:paraId="377040E6" w14:textId="77777777" w:rsidR="008A1499" w:rsidRPr="005B6E3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B6E35" w14:paraId="3E87D6C0" w14:textId="77777777" w:rsidTr="008A1499">
        <w:trPr>
          <w:trHeight w:val="1814"/>
        </w:trPr>
        <w:tc>
          <w:tcPr>
            <w:tcW w:w="7370" w:type="dxa"/>
          </w:tcPr>
          <w:p w14:paraId="687677FE" w14:textId="77777777" w:rsidR="008A1499" w:rsidRPr="005B6E35" w:rsidRDefault="008A1499" w:rsidP="008A1499">
            <w:pPr>
              <w:pStyle w:val="ACLargeLogo"/>
            </w:pPr>
            <w:r w:rsidRPr="005B6E35">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B6E35">
              <w:t xml:space="preserve"> </w:t>
            </w:r>
          </w:p>
          <w:p w14:paraId="23E62D35" w14:textId="77777777" w:rsidR="008A1499" w:rsidRPr="005B6E35" w:rsidRDefault="008A1499" w:rsidP="008A1499">
            <w:pPr>
              <w:pStyle w:val="ACLargeLogo"/>
            </w:pPr>
          </w:p>
        </w:tc>
        <w:tc>
          <w:tcPr>
            <w:tcW w:w="3112" w:type="dxa"/>
          </w:tcPr>
          <w:p w14:paraId="50610D3D" w14:textId="0DD70414" w:rsidR="008A1499" w:rsidRPr="005B6E35" w:rsidRDefault="008A1499" w:rsidP="008A1499">
            <w:pPr>
              <w:pStyle w:val="AEDistrNormal"/>
            </w:pPr>
            <w:r w:rsidRPr="005B6E35">
              <w:t xml:space="preserve">Distr.: </w:t>
            </w:r>
            <w:r w:rsidR="00277B7F" w:rsidRPr="005B6E35">
              <w:t>Limited</w:t>
            </w:r>
            <w:r w:rsidRPr="005B6E35">
              <w:t xml:space="preserve"> </w:t>
            </w:r>
          </w:p>
          <w:p w14:paraId="3645C5D6" w14:textId="10CCCCCE" w:rsidR="008A1499" w:rsidRPr="005B6E35" w:rsidRDefault="007C0F59" w:rsidP="008A1499">
            <w:pPr>
              <w:pStyle w:val="AEDistrNormal"/>
            </w:pPr>
            <w:r>
              <w:t>11</w:t>
            </w:r>
            <w:r w:rsidR="006533C6" w:rsidRPr="005B6E35">
              <w:t xml:space="preserve"> </w:t>
            </w:r>
            <w:r w:rsidR="00277B7F" w:rsidRPr="005B6E35">
              <w:t>August</w:t>
            </w:r>
            <w:r w:rsidR="00C8529A" w:rsidRPr="005B6E35">
              <w:t xml:space="preserve"> 2026</w:t>
            </w:r>
          </w:p>
          <w:p w14:paraId="2DC37311" w14:textId="77777777" w:rsidR="008A1499" w:rsidRPr="005B6E35" w:rsidRDefault="008A1499" w:rsidP="008A1499">
            <w:pPr>
              <w:pStyle w:val="AEDistrNormal6pt"/>
            </w:pPr>
            <w:r w:rsidRPr="005B6E35">
              <w:t xml:space="preserve">Original: English </w:t>
            </w:r>
          </w:p>
          <w:p w14:paraId="3E22223A" w14:textId="77777777" w:rsidR="008A1499" w:rsidRPr="005B6E35" w:rsidRDefault="008A1499" w:rsidP="008A1499">
            <w:pPr>
              <w:pStyle w:val="AEDistrNormal6pt"/>
            </w:pPr>
          </w:p>
        </w:tc>
      </w:tr>
    </w:tbl>
    <w:p w14:paraId="7C4648C1" w14:textId="77777777" w:rsidR="008A1499" w:rsidRPr="005B6E3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B6E35" w14:paraId="3A11AB3F" w14:textId="77777777" w:rsidTr="008A1499">
        <w:trPr>
          <w:trHeight w:val="57"/>
        </w:trPr>
        <w:tc>
          <w:tcPr>
            <w:tcW w:w="6094" w:type="dxa"/>
          </w:tcPr>
          <w:p w14:paraId="2F621F7B" w14:textId="77777777" w:rsidR="008A1499" w:rsidRPr="005B6E35" w:rsidRDefault="00C4348A" w:rsidP="008A1499">
            <w:pPr>
              <w:pStyle w:val="AFCorN12Bold"/>
            </w:pPr>
            <w:r w:rsidRPr="005B6E35">
              <w:t>Subsidiary Body on Implementation</w:t>
            </w:r>
            <w:r w:rsidR="008A1499" w:rsidRPr="005B6E35">
              <w:t xml:space="preserve"> </w:t>
            </w:r>
          </w:p>
          <w:p w14:paraId="625E85D4" w14:textId="77777777" w:rsidR="008A1499" w:rsidRPr="005B6E35" w:rsidRDefault="00FB6391" w:rsidP="008A1499">
            <w:pPr>
              <w:pStyle w:val="AFCorNBold"/>
            </w:pPr>
            <w:r w:rsidRPr="005B6E35">
              <w:t>Seventh</w:t>
            </w:r>
            <w:r w:rsidR="008A1499" w:rsidRPr="005B6E35">
              <w:t xml:space="preserve"> meeting </w:t>
            </w:r>
          </w:p>
          <w:p w14:paraId="5F40EF2E" w14:textId="77777777" w:rsidR="008A1499" w:rsidRPr="005B6E35" w:rsidRDefault="00FB6391" w:rsidP="008A1499">
            <w:pPr>
              <w:pStyle w:val="AFCorNNormal"/>
            </w:pPr>
            <w:r w:rsidRPr="005B6E35">
              <w:t>Nairobi</w:t>
            </w:r>
            <w:r w:rsidR="008A1499" w:rsidRPr="005B6E35">
              <w:t xml:space="preserve">, </w:t>
            </w:r>
            <w:r w:rsidRPr="005B6E35">
              <w:rPr>
                <w:snapToGrid w:val="0"/>
                <w:kern w:val="22"/>
              </w:rPr>
              <w:t>4</w:t>
            </w:r>
            <w:r w:rsidR="008A1499" w:rsidRPr="005B6E35">
              <w:rPr>
                <w:snapToGrid w:val="0"/>
                <w:kern w:val="22"/>
              </w:rPr>
              <w:t>–</w:t>
            </w:r>
            <w:r w:rsidR="00C4348A" w:rsidRPr="005B6E35">
              <w:rPr>
                <w:snapToGrid w:val="0"/>
                <w:kern w:val="22"/>
              </w:rPr>
              <w:t>1</w:t>
            </w:r>
            <w:r w:rsidRPr="005B6E35">
              <w:rPr>
                <w:snapToGrid w:val="0"/>
                <w:kern w:val="22"/>
              </w:rPr>
              <w:t>2</w:t>
            </w:r>
            <w:r w:rsidR="008A1499" w:rsidRPr="005B6E35">
              <w:rPr>
                <w:snapToGrid w:val="0"/>
                <w:kern w:val="22"/>
              </w:rPr>
              <w:t xml:space="preserve"> </w:t>
            </w:r>
            <w:r w:rsidRPr="005B6E35">
              <w:rPr>
                <w:snapToGrid w:val="0"/>
                <w:kern w:val="22"/>
              </w:rPr>
              <w:t>August</w:t>
            </w:r>
            <w:r w:rsidR="008A1499" w:rsidRPr="005B6E35">
              <w:rPr>
                <w:snapToGrid w:val="0"/>
                <w:kern w:val="22"/>
              </w:rPr>
              <w:t xml:space="preserve"> </w:t>
            </w:r>
            <w:r w:rsidR="00C4348A" w:rsidRPr="005B6E35">
              <w:rPr>
                <w:snapToGrid w:val="0"/>
                <w:kern w:val="22"/>
              </w:rPr>
              <w:t>2026</w:t>
            </w:r>
          </w:p>
          <w:p w14:paraId="59249765" w14:textId="27E80BCF" w:rsidR="008A1499" w:rsidRPr="005B6E35" w:rsidRDefault="00351C31" w:rsidP="008A1499">
            <w:pPr>
              <w:pStyle w:val="AFCorNNormal"/>
            </w:pPr>
            <w:r w:rsidRPr="005B6E35">
              <w:t>Agenda i</w:t>
            </w:r>
            <w:r w:rsidR="008A1499" w:rsidRPr="005B6E35">
              <w:t xml:space="preserve">tem </w:t>
            </w:r>
            <w:r w:rsidR="000F37A8" w:rsidRPr="005B6E35">
              <w:t>10</w:t>
            </w:r>
            <w:r w:rsidR="008A1499" w:rsidRPr="005B6E35">
              <w:t xml:space="preserve"> </w:t>
            </w:r>
          </w:p>
          <w:p w14:paraId="6BD0D5CE" w14:textId="2E1B012C" w:rsidR="008A1499" w:rsidRPr="005B6E35" w:rsidRDefault="000F37A8" w:rsidP="008A1499">
            <w:pPr>
              <w:pStyle w:val="AFCorNBold"/>
            </w:pPr>
            <w:r w:rsidRPr="005B6E35">
              <w:t xml:space="preserve">Capacity-building and development and </w:t>
            </w:r>
            <w:r w:rsidRPr="005B6E35">
              <w:br/>
              <w:t>technical and scientific cooperation</w:t>
            </w:r>
          </w:p>
        </w:tc>
        <w:tc>
          <w:tcPr>
            <w:tcW w:w="4388" w:type="dxa"/>
          </w:tcPr>
          <w:p w14:paraId="45A7310D" w14:textId="77777777" w:rsidR="008A1499" w:rsidRPr="005B6E35" w:rsidRDefault="008A1499" w:rsidP="008A1499">
            <w:pPr>
              <w:pStyle w:val="CBDNormal"/>
              <w:jc w:val="left"/>
            </w:pPr>
          </w:p>
        </w:tc>
      </w:tr>
    </w:tbl>
    <w:p w14:paraId="52E35C76" w14:textId="19B7CBCF" w:rsidR="00C9161D" w:rsidRPr="005B6E35" w:rsidRDefault="00000000"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AE35B0" w:rsidRPr="005B6E35">
            <w:t>Capacity-building and development and technical and scientific cooperation</w:t>
          </w:r>
        </w:sdtContent>
      </w:sdt>
    </w:p>
    <w:p w14:paraId="2FE5E494" w14:textId="7AFF9D7A" w:rsidR="00C10135" w:rsidRPr="005B6E35" w:rsidRDefault="00310BA2" w:rsidP="00B85425">
      <w:pPr>
        <w:pStyle w:val="CBDSubTitle"/>
        <w:rPr>
          <w:rStyle w:val="None"/>
          <w:b w:val="0"/>
          <w:bCs/>
          <w:i/>
          <w:lang w:eastAsia="x-none"/>
        </w:rPr>
      </w:pPr>
      <w:r w:rsidRPr="005B6E35">
        <w:t>Draft recommendation submitted by the Chair</w:t>
      </w:r>
    </w:p>
    <w:p w14:paraId="0C687A5F" w14:textId="29609107" w:rsidR="00B94818" w:rsidRPr="005B6E35" w:rsidRDefault="00B94818" w:rsidP="00C10135">
      <w:pPr>
        <w:pStyle w:val="Para1"/>
        <w:ind w:left="567" w:firstLine="567"/>
        <w:rPr>
          <w:rStyle w:val="None"/>
          <w:i/>
          <w:lang w:eastAsia="x-none"/>
        </w:rPr>
      </w:pPr>
      <w:r w:rsidRPr="005B6E35">
        <w:rPr>
          <w:rStyle w:val="None"/>
          <w:i/>
          <w:lang w:eastAsia="x-none"/>
        </w:rPr>
        <w:t>The Subsidiary Body on Implem</w:t>
      </w:r>
      <w:r w:rsidR="00310BA2" w:rsidRPr="005B6E35">
        <w:rPr>
          <w:rStyle w:val="None"/>
          <w:i/>
          <w:lang w:eastAsia="x-none"/>
        </w:rPr>
        <w:t>entation</w:t>
      </w:r>
    </w:p>
    <w:p w14:paraId="217ECCC5" w14:textId="61F9AA9D" w:rsidR="00C10135" w:rsidRPr="005B6E35" w:rsidRDefault="00C10135" w:rsidP="00B85425">
      <w:pPr>
        <w:pStyle w:val="Para10"/>
        <w:tabs>
          <w:tab w:val="clear" w:pos="1134"/>
          <w:tab w:val="left" w:pos="1701"/>
        </w:tabs>
        <w:ind w:left="540" w:firstLine="594"/>
      </w:pPr>
      <w:r w:rsidRPr="005B6E35">
        <w:t>1.</w:t>
      </w:r>
      <w:r w:rsidRPr="005B6E35">
        <w:tab/>
      </w:r>
      <w:r w:rsidRPr="005B6E35">
        <w:rPr>
          <w:i/>
          <w:iCs/>
        </w:rPr>
        <w:t>Takes note</w:t>
      </w:r>
      <w:r w:rsidRPr="005B6E35">
        <w:t xml:space="preserve"> of document</w:t>
      </w:r>
      <w:r w:rsidR="00F755B9" w:rsidRPr="005B6E35">
        <w:t> </w:t>
      </w:r>
      <w:hyperlink r:id="rId15" w:history="1">
        <w:r w:rsidRPr="005B6E35">
          <w:rPr>
            <w:rStyle w:val="Hyperlink"/>
          </w:rPr>
          <w:t>CBD/SBI/7/10</w:t>
        </w:r>
      </w:hyperlink>
      <w:r w:rsidRPr="005B6E35">
        <w:t xml:space="preserve"> </w:t>
      </w:r>
      <w:r w:rsidR="00FE2CF9" w:rsidRPr="005B6E35">
        <w:t xml:space="preserve">on </w:t>
      </w:r>
      <w:r w:rsidRPr="005B6E35">
        <w:t xml:space="preserve">the progress report on the implementation of the long-term strategic framework for capacity-building and development and the </w:t>
      </w:r>
      <w:r w:rsidR="00172D32" w:rsidRPr="005B6E35">
        <w:t>T</w:t>
      </w:r>
      <w:r w:rsidRPr="005B6E35">
        <w:t xml:space="preserve">echnical and </w:t>
      </w:r>
      <w:r w:rsidR="00172D32" w:rsidRPr="005B6E35">
        <w:t>S</w:t>
      </w:r>
      <w:r w:rsidRPr="005B6E35">
        <w:t xml:space="preserve">cientific </w:t>
      </w:r>
      <w:r w:rsidR="00172D32" w:rsidRPr="005B6E35">
        <w:t>C</w:t>
      </w:r>
      <w:r w:rsidRPr="005B6E35">
        <w:t xml:space="preserve">ooperation </w:t>
      </w:r>
      <w:r w:rsidR="00172D32" w:rsidRPr="005B6E35">
        <w:t>M</w:t>
      </w:r>
      <w:r w:rsidRPr="005B6E35">
        <w:t>echanism, including a draft workplan and budget for the Global Coordination Entity;</w:t>
      </w:r>
    </w:p>
    <w:p w14:paraId="18827497" w14:textId="018B4F92" w:rsidR="00C10135" w:rsidRPr="005B6E35" w:rsidRDefault="00C10135" w:rsidP="00C10135">
      <w:pPr>
        <w:pStyle w:val="Para10"/>
        <w:tabs>
          <w:tab w:val="clear" w:pos="1134"/>
          <w:tab w:val="left" w:pos="1701"/>
        </w:tabs>
        <w:ind w:left="540" w:firstLine="594"/>
      </w:pPr>
      <w:r w:rsidRPr="005B6E35">
        <w:t>2.</w:t>
      </w:r>
      <w:r w:rsidRPr="005B6E35">
        <w:tab/>
      </w:r>
      <w:r w:rsidRPr="005B6E35">
        <w:rPr>
          <w:i/>
          <w:iCs/>
        </w:rPr>
        <w:t>Requests</w:t>
      </w:r>
      <w:r w:rsidRPr="005B6E35">
        <w:t xml:space="preserve"> the Global Coordination Entity to prepare a revised workplan, including specific measurable objectives and deliverables, for consideration by the Conference of the Parties at its seventeenth meeting</w:t>
      </w:r>
      <w:r w:rsidR="00264A2C" w:rsidRPr="005B6E35">
        <w:t>;</w:t>
      </w:r>
    </w:p>
    <w:p w14:paraId="5FBF8238" w14:textId="27DF2FE5" w:rsidR="00C10135" w:rsidRPr="005B6E35" w:rsidRDefault="00C10135" w:rsidP="00C10135">
      <w:pPr>
        <w:pStyle w:val="Para10"/>
        <w:tabs>
          <w:tab w:val="clear" w:pos="1134"/>
          <w:tab w:val="left" w:pos="1701"/>
        </w:tabs>
        <w:ind w:left="540" w:firstLine="594"/>
        <w:rPr>
          <w:strike/>
        </w:rPr>
      </w:pPr>
      <w:r w:rsidRPr="005B6E35">
        <w:t>3.</w:t>
      </w:r>
      <w:r w:rsidRPr="005B6E35">
        <w:tab/>
      </w:r>
      <w:r w:rsidR="00310BA2" w:rsidRPr="005B6E35">
        <w:rPr>
          <w:i/>
          <w:iCs/>
        </w:rPr>
        <w:t>Also</w:t>
      </w:r>
      <w:r w:rsidRPr="005B6E35">
        <w:rPr>
          <w:i/>
          <w:iCs/>
        </w:rPr>
        <w:t xml:space="preserve"> requests</w:t>
      </w:r>
      <w:r w:rsidRPr="005B6E35">
        <w:t xml:space="preserve"> the Global Coordination Entity to prepare a revised budget for consideration by the Conference of the Parties at its seventeenth meeting as part of its deliberations on budgetary matters</w:t>
      </w:r>
      <w:r w:rsidR="00264A2C" w:rsidRPr="005B6E35">
        <w:t>;</w:t>
      </w:r>
    </w:p>
    <w:p w14:paraId="0CEA8412" w14:textId="540973F1" w:rsidR="007720BC" w:rsidRPr="005B6E35" w:rsidRDefault="00C10135" w:rsidP="009067F2">
      <w:pPr>
        <w:pStyle w:val="Para10"/>
        <w:tabs>
          <w:tab w:val="clear" w:pos="1134"/>
          <w:tab w:val="left" w:pos="1701"/>
        </w:tabs>
        <w:ind w:left="540" w:firstLine="594"/>
      </w:pPr>
      <w:r w:rsidRPr="005B6E35">
        <w:t>4.</w:t>
      </w:r>
      <w:r w:rsidRPr="005B6E35">
        <w:tab/>
      </w:r>
      <w:r w:rsidRPr="005B6E35">
        <w:rPr>
          <w:i/>
        </w:rPr>
        <w:t>Recommends</w:t>
      </w:r>
      <w:r w:rsidRPr="005B6E35">
        <w:t xml:space="preserve"> that, at its seventeenth meeting, the Conference of the Parties adopt elements of a decision along the following lines:</w:t>
      </w:r>
      <w:r w:rsidRPr="005B6E35">
        <w:rPr>
          <w:rStyle w:val="FootnoteReference"/>
        </w:rPr>
        <w:footnoteReference w:id="1"/>
      </w:r>
      <w:r w:rsidRPr="005B6E35">
        <w:t xml:space="preserve"> </w:t>
      </w:r>
    </w:p>
    <w:p w14:paraId="2BBA622E" w14:textId="00B3CDCB" w:rsidR="00C10135" w:rsidRPr="005B6E35" w:rsidRDefault="00C10135" w:rsidP="009067F2">
      <w:pPr>
        <w:pStyle w:val="CBDNormalNumber"/>
        <w:tabs>
          <w:tab w:val="clear" w:pos="567"/>
        </w:tabs>
        <w:spacing w:before="240"/>
        <w:ind w:left="1134" w:firstLine="567"/>
      </w:pPr>
      <w:r w:rsidRPr="005B6E35">
        <w:rPr>
          <w:i/>
          <w:iCs/>
        </w:rPr>
        <w:t>The Conference of the Parties</w:t>
      </w:r>
    </w:p>
    <w:p w14:paraId="28555807" w14:textId="77777777" w:rsidR="00C10135" w:rsidRPr="005B6E35" w:rsidRDefault="00C10135" w:rsidP="00C10135">
      <w:pPr>
        <w:pStyle w:val="CBDH2"/>
        <w:tabs>
          <w:tab w:val="clear" w:pos="567"/>
        </w:tabs>
        <w:spacing w:before="240"/>
        <w:ind w:left="1134" w:firstLine="0"/>
      </w:pPr>
      <w:r w:rsidRPr="005B6E35">
        <w:t>I</w:t>
      </w:r>
      <w:r w:rsidRPr="005B6E35">
        <w:tab/>
      </w:r>
      <w:r w:rsidRPr="005B6E35">
        <w:br/>
        <w:t>Capacity-building and development</w:t>
      </w:r>
    </w:p>
    <w:p w14:paraId="6D1ECBCC" w14:textId="09B1CCEE" w:rsidR="00C10135" w:rsidRPr="005B6E35" w:rsidRDefault="00C10135" w:rsidP="00C10135">
      <w:pPr>
        <w:pStyle w:val="CBDNormalNoNumber"/>
        <w:tabs>
          <w:tab w:val="clear" w:pos="567"/>
        </w:tabs>
        <w:ind w:left="1134" w:firstLine="567"/>
      </w:pPr>
      <w:r w:rsidRPr="00E60BAA">
        <w:rPr>
          <w:iCs/>
        </w:rPr>
        <w:t>1.</w:t>
      </w:r>
      <w:r w:rsidRPr="00E60BAA">
        <w:rPr>
          <w:iCs/>
        </w:rPr>
        <w:tab/>
      </w:r>
      <w:r w:rsidRPr="00E60BAA">
        <w:rPr>
          <w:i/>
          <w:iCs/>
        </w:rPr>
        <w:t>Takes note</w:t>
      </w:r>
      <w:r w:rsidRPr="00E60BAA">
        <w:t xml:space="preserve"> of the outcomes of the first meeting of the Biodiversity Capacity-Building and Development Forum, convened in Cali, Colombia, on 19</w:t>
      </w:r>
      <w:r w:rsidR="008A4402" w:rsidRPr="00E60BAA">
        <w:t> </w:t>
      </w:r>
      <w:r w:rsidRPr="00E60BAA">
        <w:t>October 2024;</w:t>
      </w:r>
      <w:r w:rsidRPr="00E60BAA">
        <w:rPr>
          <w:rStyle w:val="FootnoteReference"/>
        </w:rPr>
        <w:footnoteReference w:id="2"/>
      </w:r>
    </w:p>
    <w:p w14:paraId="517D4758" w14:textId="22C761F7" w:rsidR="00C10135" w:rsidRPr="005B6E35" w:rsidRDefault="00C10135" w:rsidP="00C10135">
      <w:pPr>
        <w:pStyle w:val="CBDNormalNoNumber"/>
        <w:tabs>
          <w:tab w:val="clear" w:pos="567"/>
        </w:tabs>
        <w:ind w:left="1134" w:firstLine="567"/>
      </w:pPr>
      <w:r w:rsidRPr="005B6E35">
        <w:t>2.</w:t>
      </w:r>
      <w:r w:rsidR="00372143" w:rsidRPr="005B6E35">
        <w:tab/>
      </w:r>
      <w:r w:rsidRPr="005B6E35">
        <w:rPr>
          <w:i/>
          <w:iCs/>
        </w:rPr>
        <w:t>Also takes note</w:t>
      </w:r>
      <w:r w:rsidRPr="005B6E35">
        <w:t xml:space="preserve"> of capacity gaps and barriers identified in the </w:t>
      </w:r>
      <w:r w:rsidR="007F6999" w:rsidRPr="005B6E35">
        <w:t>g</w:t>
      </w:r>
      <w:r w:rsidRPr="005B6E35">
        <w:t xml:space="preserve">lobal </w:t>
      </w:r>
      <w:r w:rsidR="007F6999" w:rsidRPr="005B6E35">
        <w:t>r</w:t>
      </w:r>
      <w:r w:rsidRPr="005B6E35">
        <w:t xml:space="preserve">eport on </w:t>
      </w:r>
      <w:r w:rsidR="007F6999" w:rsidRPr="005B6E35">
        <w:t>c</w:t>
      </w:r>
      <w:r w:rsidRPr="005B6E35">
        <w:t xml:space="preserve">ollective </w:t>
      </w:r>
      <w:r w:rsidR="007F6999" w:rsidRPr="005B6E35">
        <w:t>p</w:t>
      </w:r>
      <w:r w:rsidRPr="005B6E35">
        <w:t xml:space="preserve">rogress in the </w:t>
      </w:r>
      <w:r w:rsidR="007F6999" w:rsidRPr="005B6E35">
        <w:t>i</w:t>
      </w:r>
      <w:r w:rsidRPr="005B6E35">
        <w:t>mplementation of the Kunming-Montreal Global Biodiversity Framework</w:t>
      </w:r>
      <w:r w:rsidR="001B7AE9" w:rsidRPr="005B6E35">
        <w:t>,</w:t>
      </w:r>
      <w:r w:rsidR="003043A0" w:rsidRPr="005B6E35">
        <w:rPr>
          <w:rStyle w:val="FootnoteReference"/>
        </w:rPr>
        <w:footnoteReference w:id="3"/>
      </w:r>
      <w:r w:rsidRPr="005B6E35">
        <w:t xml:space="preserve"> and underscores the urgent need to address these barriers;</w:t>
      </w:r>
    </w:p>
    <w:p w14:paraId="4E26ED16" w14:textId="565A93ED" w:rsidR="00C10135" w:rsidRPr="005B6E35" w:rsidRDefault="00C10135" w:rsidP="00C10135">
      <w:pPr>
        <w:pStyle w:val="CBDNormalNoNumber"/>
        <w:tabs>
          <w:tab w:val="clear" w:pos="567"/>
        </w:tabs>
        <w:ind w:left="1134" w:firstLine="567"/>
      </w:pPr>
      <w:r w:rsidRPr="005B6E35">
        <w:rPr>
          <w:iCs/>
        </w:rPr>
        <w:lastRenderedPageBreak/>
        <w:t>3.</w:t>
      </w:r>
      <w:r w:rsidRPr="005B6E35">
        <w:rPr>
          <w:iCs/>
        </w:rPr>
        <w:tab/>
      </w:r>
      <w:r w:rsidRPr="005B6E35">
        <w:rPr>
          <w:i/>
          <w:iCs/>
        </w:rPr>
        <w:t>Invites</w:t>
      </w:r>
      <w:r w:rsidRPr="005B6E35">
        <w:t xml:space="preserve"> Parties, other Governments, subnational and local governments, indigenous peoples and local communities</w:t>
      </w:r>
      <w:r w:rsidR="00F724FE">
        <w:t>,</w:t>
      </w:r>
      <w:r w:rsidR="00E23038">
        <w:t xml:space="preserve"> as well as organizations </w:t>
      </w:r>
      <w:r w:rsidR="00196280">
        <w:t>of</w:t>
      </w:r>
      <w:r w:rsidRPr="005B6E35">
        <w:t xml:space="preserve"> women</w:t>
      </w:r>
      <w:r w:rsidR="00180158">
        <w:t>,</w:t>
      </w:r>
      <w:r w:rsidRPr="005B6E35">
        <w:t xml:space="preserve"> youth and </w:t>
      </w:r>
      <w:r w:rsidR="007B2628" w:rsidRPr="005B6E35">
        <w:t xml:space="preserve">other </w:t>
      </w:r>
      <w:r w:rsidRPr="005B6E35">
        <w:t>relevant stakeholders</w:t>
      </w:r>
      <w:r w:rsidR="00152371">
        <w:t>,</w:t>
      </w:r>
      <w:r w:rsidRPr="005B6E35">
        <w:t xml:space="preserve"> to consider, as appropriate, the key messages and recommendations from the Forum</w:t>
      </w:r>
      <w:r w:rsidRPr="005B6E35">
        <w:rPr>
          <w:rStyle w:val="FootnoteReference"/>
        </w:rPr>
        <w:footnoteReference w:id="4"/>
      </w:r>
      <w:r w:rsidRPr="005B6E35">
        <w:t xml:space="preserve"> in the design and implementation of their capacity-building and development actions</w:t>
      </w:r>
      <w:r w:rsidR="00DA0761" w:rsidRPr="005B6E35">
        <w:t>,</w:t>
      </w:r>
      <w:r w:rsidRPr="005B6E35">
        <w:t xml:space="preserve"> according to their needs, national circumstances and legislation;</w:t>
      </w:r>
    </w:p>
    <w:p w14:paraId="466230F8" w14:textId="3434C030" w:rsidR="00C10135" w:rsidRPr="005B6E35" w:rsidRDefault="00C10135" w:rsidP="00C10135">
      <w:pPr>
        <w:pStyle w:val="CBDNormalNoNumber"/>
        <w:tabs>
          <w:tab w:val="clear" w:pos="567"/>
        </w:tabs>
        <w:ind w:left="1134" w:firstLine="567"/>
      </w:pPr>
      <w:r w:rsidRPr="005B6E35">
        <w:rPr>
          <w:iCs/>
        </w:rPr>
        <w:t>4.</w:t>
      </w:r>
      <w:r w:rsidRPr="005B6E35">
        <w:rPr>
          <w:iCs/>
        </w:rPr>
        <w:tab/>
      </w:r>
      <w:r w:rsidRPr="005B6E35">
        <w:rPr>
          <w:i/>
          <w:iCs/>
        </w:rPr>
        <w:t>Invites</w:t>
      </w:r>
      <w:r w:rsidRPr="005B6E35">
        <w:t xml:space="preserve"> the regional and subregional</w:t>
      </w:r>
      <w:r w:rsidRPr="005B6E35" w:rsidDel="0067559C">
        <w:t xml:space="preserve"> </w:t>
      </w:r>
      <w:r w:rsidRPr="005B6E35">
        <w:t>technical and scientific cooperation support centres and other regional bodies and relevant organizations to hold, as appropriate, regional capacity-building and development forums, with the effective participation of indigenous peoples and local communities, women and youth</w:t>
      </w:r>
      <w:r w:rsidR="00CD0B52">
        <w:t>,</w:t>
      </w:r>
      <w:r w:rsidRPr="005B6E35">
        <w:t xml:space="preserve"> and </w:t>
      </w:r>
      <w:r w:rsidR="00CD0B52">
        <w:t xml:space="preserve">other </w:t>
      </w:r>
      <w:r w:rsidRPr="005B6E35">
        <w:t>relevant stakeholders</w:t>
      </w:r>
      <w:r w:rsidR="00163D09" w:rsidRPr="005B6E35">
        <w:t>,</w:t>
      </w:r>
      <w:r w:rsidRPr="005B6E35">
        <w:t xml:space="preserve"> </w:t>
      </w:r>
      <w:r w:rsidR="00CD0B52">
        <w:t xml:space="preserve">with a view </w:t>
      </w:r>
      <w:r w:rsidRPr="005B6E35">
        <w:t>to facilitat</w:t>
      </w:r>
      <w:r w:rsidR="00CD0B52">
        <w:t>ing</w:t>
      </w:r>
      <w:r w:rsidRPr="005B6E35">
        <w:t xml:space="preserve"> regional cooperation, peer learning</w:t>
      </w:r>
      <w:r w:rsidR="00AC3C57" w:rsidRPr="005B6E35">
        <w:t xml:space="preserve"> and</w:t>
      </w:r>
      <w:r w:rsidRPr="005B6E35">
        <w:t xml:space="preserve"> the sharing of experiences, good practices and lessons learned in capacity-building and development in support of national and regional biodiversity strategies and action plans and the Kunming-Montreal Global Biodiversity Framework;</w:t>
      </w:r>
    </w:p>
    <w:p w14:paraId="3FFD7AFA" w14:textId="114791EE" w:rsidR="00C10135" w:rsidRPr="005B6E35" w:rsidRDefault="00C10135" w:rsidP="00C10135">
      <w:pPr>
        <w:pStyle w:val="CBDNormalNoNumber"/>
        <w:tabs>
          <w:tab w:val="clear" w:pos="567"/>
        </w:tabs>
        <w:ind w:left="1134" w:firstLine="567"/>
      </w:pPr>
      <w:r w:rsidRPr="003A0A3E">
        <w:rPr>
          <w:iCs/>
        </w:rPr>
        <w:t>5.</w:t>
      </w:r>
      <w:r w:rsidRPr="003A0A3E">
        <w:rPr>
          <w:iCs/>
        </w:rPr>
        <w:tab/>
      </w:r>
      <w:r w:rsidRPr="003A0A3E">
        <w:rPr>
          <w:i/>
          <w:iCs/>
        </w:rPr>
        <w:t>Takes note</w:t>
      </w:r>
      <w:r w:rsidRPr="003A0A3E">
        <w:t xml:space="preserve"> of the progress report</w:t>
      </w:r>
      <w:r w:rsidRPr="003A0A3E">
        <w:rPr>
          <w:rStyle w:val="FootnoteReference"/>
        </w:rPr>
        <w:footnoteReference w:id="5"/>
      </w:r>
      <w:r w:rsidRPr="003A0A3E">
        <w:t xml:space="preserve"> in the implementation of the long-term strategic framework for capacity-building and development;</w:t>
      </w:r>
      <w:r w:rsidRPr="003A0A3E">
        <w:rPr>
          <w:rStyle w:val="FootnoteReference"/>
        </w:rPr>
        <w:footnoteReference w:id="6"/>
      </w:r>
      <w:r w:rsidRPr="005B6E35">
        <w:t xml:space="preserve"> </w:t>
      </w:r>
    </w:p>
    <w:p w14:paraId="5A97E83F" w14:textId="6A83CFC0" w:rsidR="00C10135" w:rsidRPr="005B6E35" w:rsidRDefault="00C10135" w:rsidP="00B302B2">
      <w:pPr>
        <w:pStyle w:val="CBDNormalNoNumber"/>
        <w:tabs>
          <w:tab w:val="clear" w:pos="567"/>
        </w:tabs>
        <w:ind w:left="1134" w:firstLine="567"/>
      </w:pPr>
      <w:r w:rsidRPr="005B6E35">
        <w:rPr>
          <w:iCs/>
        </w:rPr>
        <w:t>6.</w:t>
      </w:r>
      <w:r w:rsidRPr="005B6E35">
        <w:rPr>
          <w:iCs/>
        </w:rPr>
        <w:tab/>
      </w:r>
      <w:r w:rsidRPr="005B6E35">
        <w:rPr>
          <w:i/>
          <w:iCs/>
        </w:rPr>
        <w:t>Invites</w:t>
      </w:r>
      <w:r w:rsidRPr="005B6E35">
        <w:t xml:space="preserve"> Parties, other Governments</w:t>
      </w:r>
      <w:r w:rsidR="006C6A81" w:rsidRPr="005B6E35">
        <w:t>,</w:t>
      </w:r>
      <w:r w:rsidRPr="005B6E35">
        <w:t xml:space="preserve"> subnational and local governments, indigenous peoples and local communities, </w:t>
      </w:r>
      <w:r w:rsidR="00C708E0">
        <w:t xml:space="preserve">as well as organizations of </w:t>
      </w:r>
      <w:r w:rsidRPr="005B6E35">
        <w:t>women</w:t>
      </w:r>
      <w:r w:rsidR="006649C0">
        <w:t>,</w:t>
      </w:r>
      <w:r w:rsidRPr="005B6E35">
        <w:t xml:space="preserve"> youth</w:t>
      </w:r>
      <w:r w:rsidR="00C735A0" w:rsidRPr="005B6E35">
        <w:t xml:space="preserve"> </w:t>
      </w:r>
      <w:r w:rsidRPr="005B6E35">
        <w:t xml:space="preserve">and </w:t>
      </w:r>
      <w:r w:rsidR="00C942E7" w:rsidRPr="005B6E35">
        <w:t xml:space="preserve">other </w:t>
      </w:r>
      <w:r w:rsidRPr="005B6E35">
        <w:t>relevant stakeholders</w:t>
      </w:r>
      <w:r w:rsidR="00C708E0">
        <w:t>,</w:t>
      </w:r>
      <w:r w:rsidRPr="005B6E35">
        <w:t xml:space="preserve"> to share the experiences and lessons learned in designing and implementing capacity-building and development initiatives and programmes using the guidance provided in the long-term strategic framework, through the central portal of the clearing-house mechanism</w:t>
      </w:r>
      <w:r w:rsidR="0041039A" w:rsidRPr="005B6E35">
        <w:t>,</w:t>
      </w:r>
      <w:r w:rsidRPr="005B6E35">
        <w:t xml:space="preserve"> according to national legislation</w:t>
      </w:r>
      <w:r w:rsidR="00014D6E" w:rsidRPr="005B6E35">
        <w:t>,</w:t>
      </w:r>
      <w:r w:rsidRPr="005B6E35">
        <w:t xml:space="preserve"> as appropriate; </w:t>
      </w:r>
    </w:p>
    <w:p w14:paraId="24571261" w14:textId="5851A66A" w:rsidR="00C10135" w:rsidRPr="005B6E35" w:rsidRDefault="00C10135" w:rsidP="009B4BA1">
      <w:pPr>
        <w:pStyle w:val="CBDNormalNoNumber"/>
        <w:tabs>
          <w:tab w:val="clear" w:pos="567"/>
        </w:tabs>
        <w:ind w:left="1134" w:firstLine="567"/>
      </w:pPr>
      <w:r w:rsidRPr="005B6E35">
        <w:t>7</w:t>
      </w:r>
      <w:r w:rsidR="003B5E2A" w:rsidRPr="005B6E35">
        <w:t>.</w:t>
      </w:r>
      <w:r w:rsidR="00206834" w:rsidRPr="005B6E35">
        <w:tab/>
      </w:r>
      <w:r w:rsidRPr="005B6E35">
        <w:rPr>
          <w:i/>
          <w:iCs/>
        </w:rPr>
        <w:t>Urges</w:t>
      </w:r>
      <w:r w:rsidRPr="005B6E35">
        <w:t xml:space="preserve"> Parties, in accordance with Articles 20 and 21</w:t>
      </w:r>
      <w:r w:rsidR="00ED63CC" w:rsidRPr="005B6E35">
        <w:t xml:space="preserve"> of the Convention on Biological Diversity</w:t>
      </w:r>
      <w:r w:rsidRPr="005B6E35">
        <w:t>,</w:t>
      </w:r>
      <w:r w:rsidR="00671B76" w:rsidRPr="005B6E35">
        <w:rPr>
          <w:rStyle w:val="FootnoteReference"/>
        </w:rPr>
        <w:footnoteReference w:id="7"/>
      </w:r>
      <w:r w:rsidRPr="005B6E35">
        <w:t xml:space="preserve"> and </w:t>
      </w:r>
      <w:r w:rsidRPr="009067F2">
        <w:t>invites</w:t>
      </w:r>
      <w:r w:rsidRPr="005B6E35">
        <w:t xml:space="preserve"> other Governments and relevant organizations</w:t>
      </w:r>
      <w:r w:rsidR="00E15844" w:rsidRPr="005B6E35">
        <w:t>,</w:t>
      </w:r>
      <w:r w:rsidRPr="005B6E35">
        <w:t xml:space="preserve"> to provide financial and technical support to biodiversity capacity-building and development activities using the guidance provided in the long-term strategic framework, taking into consideration the specific situations of developing country Parties, in particular those of the least developed countries and small island developing States, and </w:t>
      </w:r>
      <w:r w:rsidR="0059465F" w:rsidRPr="005B6E35">
        <w:t xml:space="preserve">Parties </w:t>
      </w:r>
      <w:r w:rsidRPr="005B6E35">
        <w:t>with economies in transition, in line with the priority needs identified in national biodiversity strategies and action plans or national capacity-building and development strategies;</w:t>
      </w:r>
    </w:p>
    <w:p w14:paraId="3B68C85D" w14:textId="4F6A113D" w:rsidR="00C10135" w:rsidRPr="005B6E35" w:rsidRDefault="00C10135" w:rsidP="00C10135">
      <w:pPr>
        <w:pStyle w:val="CBDNormalNoNumber"/>
        <w:tabs>
          <w:tab w:val="clear" w:pos="567"/>
        </w:tabs>
        <w:ind w:left="1134" w:firstLine="567"/>
      </w:pPr>
      <w:r w:rsidRPr="005B6E35">
        <w:rPr>
          <w:iCs/>
        </w:rPr>
        <w:t>8.</w:t>
      </w:r>
      <w:r w:rsidRPr="005B6E35">
        <w:rPr>
          <w:iCs/>
        </w:rPr>
        <w:tab/>
      </w:r>
      <w:r w:rsidRPr="005B6E35">
        <w:rPr>
          <w:i/>
        </w:rPr>
        <w:t xml:space="preserve">Requests </w:t>
      </w:r>
      <w:r w:rsidRPr="005B6E35">
        <w:t xml:space="preserve">the </w:t>
      </w:r>
      <w:r w:rsidR="00C36AE1" w:rsidRPr="009067F2">
        <w:t>technical and scientific cooperation</w:t>
      </w:r>
      <w:r w:rsidRPr="009067F2">
        <w:t xml:space="preserve"> </w:t>
      </w:r>
      <w:r w:rsidRPr="005B6E35">
        <w:t xml:space="preserve">support centres, subject to the availability of resources, and </w:t>
      </w:r>
      <w:r w:rsidRPr="009067F2">
        <w:t>invites</w:t>
      </w:r>
      <w:r w:rsidRPr="005B6E35">
        <w:t xml:space="preserve"> relevant organizations, in line with the requests by Parties, to design and implement capacity-building and development activities using the guidance provided in the long-term strategic framework</w:t>
      </w:r>
      <w:r w:rsidR="00E374F7" w:rsidRPr="005B6E35">
        <w:t>,</w:t>
      </w:r>
      <w:r w:rsidRPr="005B6E35">
        <w:t xml:space="preserve"> in particular the strengthening of regional cooperation, exchanges of experiences and peer learning; </w:t>
      </w:r>
    </w:p>
    <w:p w14:paraId="3DDB694F" w14:textId="2D342C18" w:rsidR="00C10135" w:rsidRPr="005B6E35" w:rsidRDefault="00C10135" w:rsidP="009067F2">
      <w:pPr>
        <w:pStyle w:val="CBDNormalNoNumber"/>
        <w:keepNext/>
        <w:tabs>
          <w:tab w:val="clear" w:pos="567"/>
        </w:tabs>
        <w:ind w:left="1134" w:firstLine="567"/>
      </w:pPr>
      <w:r w:rsidRPr="005B6E35">
        <w:rPr>
          <w:iCs/>
        </w:rPr>
        <w:t>9.</w:t>
      </w:r>
      <w:r w:rsidRPr="005B6E35">
        <w:rPr>
          <w:iCs/>
        </w:rPr>
        <w:tab/>
      </w:r>
      <w:r w:rsidRPr="005B6E35">
        <w:rPr>
          <w:i/>
          <w:iCs/>
        </w:rPr>
        <w:t>Requests</w:t>
      </w:r>
      <w:r w:rsidRPr="005B6E35">
        <w:t xml:space="preserve"> the Executive Secretary, subject to the availability of resources:</w:t>
      </w:r>
    </w:p>
    <w:p w14:paraId="2563C727" w14:textId="33243E1B" w:rsidR="00C10135" w:rsidRPr="005B6E35" w:rsidRDefault="00C10135" w:rsidP="00C10135">
      <w:pPr>
        <w:pStyle w:val="CBDNormalNoNumber"/>
        <w:tabs>
          <w:tab w:val="clear" w:pos="567"/>
        </w:tabs>
        <w:ind w:left="1134" w:firstLine="567"/>
      </w:pPr>
      <w:r w:rsidRPr="005B6E35">
        <w:t>(a)</w:t>
      </w:r>
      <w:r w:rsidRPr="005B6E35">
        <w:tab/>
        <w:t xml:space="preserve">To develop, </w:t>
      </w:r>
      <w:r w:rsidRPr="005B6E35">
        <w:rPr>
          <w:color w:val="000000" w:themeColor="text1"/>
        </w:rPr>
        <w:t>in collaboration with the Informal Advisory Group on Technical and Scientific Cooperation</w:t>
      </w:r>
      <w:r w:rsidRPr="005B6E35">
        <w:t>, practical and user-friendly guidance and learning materials, including a step-by-step guide and e-learning modules on the design and implementation of capacity-building and development using the guidance provided in the long-term strategic framework</w:t>
      </w:r>
      <w:r w:rsidR="0038609B" w:rsidRPr="005B6E35">
        <w:t>,</w:t>
      </w:r>
      <w:r w:rsidRPr="005B6E35">
        <w:t xml:space="preserve"> including methods for measuring the progress </w:t>
      </w:r>
      <w:r w:rsidR="006B10B4" w:rsidRPr="005B6E35">
        <w:t xml:space="preserve">in </w:t>
      </w:r>
      <w:r w:rsidRPr="005B6E35">
        <w:t xml:space="preserve">implementation, effectiveness, sustainability and long-term impact of capacity-building initiatives, </w:t>
      </w:r>
      <w:r w:rsidR="000B6EBD" w:rsidRPr="005B6E35">
        <w:t xml:space="preserve">in order </w:t>
      </w:r>
      <w:r w:rsidRPr="005B6E35">
        <w:t>to support implementation of the Framework, and to make such materials available through the central portal of the clearing-house mechanism;</w:t>
      </w:r>
    </w:p>
    <w:p w14:paraId="7FDBF9A2" w14:textId="106F6FB2" w:rsidR="00C10135" w:rsidRPr="005B6E35" w:rsidRDefault="00C10135" w:rsidP="00C10135">
      <w:pPr>
        <w:pStyle w:val="CBDNormalNoNumber"/>
        <w:tabs>
          <w:tab w:val="clear" w:pos="567"/>
        </w:tabs>
        <w:ind w:left="1134" w:firstLine="567"/>
      </w:pPr>
      <w:r w:rsidRPr="005B6E35">
        <w:t>(b)</w:t>
      </w:r>
      <w:r w:rsidRPr="005B6E35">
        <w:tab/>
        <w:t xml:space="preserve">To facilitate, in collaboration with the </w:t>
      </w:r>
      <w:r w:rsidR="00384206" w:rsidRPr="005B6E35">
        <w:t xml:space="preserve">technical and scientific cooperation </w:t>
      </w:r>
      <w:r w:rsidRPr="005B6E35">
        <w:t xml:space="preserve">support centres and relevant organizations, the organization of capacity-building and development </w:t>
      </w:r>
      <w:r w:rsidRPr="005B6E35">
        <w:lastRenderedPageBreak/>
        <w:t xml:space="preserve">activities, including training-of-trainers workshops and peer-to-peer learning exchanges [technical mentoring and advisory support] for Parties, subnational and local governments, indigenous peoples and local communities, women and youth, and other </w:t>
      </w:r>
      <w:r w:rsidR="00CD0B52">
        <w:t xml:space="preserve">relevant </w:t>
      </w:r>
      <w:r w:rsidRPr="005B6E35">
        <w:t>stakeholders;</w:t>
      </w:r>
    </w:p>
    <w:p w14:paraId="3504AD38" w14:textId="2F2A6500" w:rsidR="00C10135" w:rsidRPr="005B6E35" w:rsidRDefault="00C10135" w:rsidP="00C10135">
      <w:pPr>
        <w:pStyle w:val="CBDNormalNoNumber"/>
        <w:tabs>
          <w:tab w:val="clear" w:pos="567"/>
        </w:tabs>
        <w:ind w:left="1134" w:firstLine="567"/>
      </w:pPr>
      <w:r w:rsidRPr="005B6E35">
        <w:t>(c)</w:t>
      </w:r>
      <w:r w:rsidRPr="005B6E35">
        <w:tab/>
        <w:t xml:space="preserve">To collaborate with the Biodiversity Finance Initiative, other initiatives and relevant organizations </w:t>
      </w:r>
      <w:r w:rsidR="00BD2D85" w:rsidRPr="005B6E35">
        <w:t xml:space="preserve">in order </w:t>
      </w:r>
      <w:r w:rsidRPr="005B6E35">
        <w:t>to organize capacity-building activities for Parties, especially developing countr</w:t>
      </w:r>
      <w:r w:rsidR="00E16CE1" w:rsidRPr="005B6E35">
        <w:t>y Parties</w:t>
      </w:r>
      <w:r w:rsidRPr="005B6E35">
        <w:t>, in particular</w:t>
      </w:r>
      <w:r w:rsidR="00E16CE1" w:rsidRPr="005B6E35">
        <w:t xml:space="preserve"> the</w:t>
      </w:r>
      <w:r w:rsidRPr="005B6E35">
        <w:t xml:space="preserve"> least developed countries and small island developing </w:t>
      </w:r>
      <w:r w:rsidR="001276FE" w:rsidRPr="005B6E35">
        <w:t>S</w:t>
      </w:r>
      <w:r w:rsidRPr="005B6E35">
        <w:t xml:space="preserve">tates, and </w:t>
      </w:r>
      <w:r w:rsidR="001276FE" w:rsidRPr="005B6E35">
        <w:t>Parties with</w:t>
      </w:r>
      <w:r w:rsidRPr="005B6E35">
        <w:t xml:space="preserve"> economies in transition</w:t>
      </w:r>
      <w:r w:rsidR="00A42953" w:rsidRPr="005B6E35">
        <w:t>,</w:t>
      </w:r>
      <w:r w:rsidRPr="005B6E35">
        <w:t xml:space="preserve"> including their ministries responsible for finance, economic planning and national development and other relevant ministries, as appropriate, </w:t>
      </w:r>
      <w:r w:rsidR="004A42A0">
        <w:t>and</w:t>
      </w:r>
      <w:r w:rsidRPr="005B6E35">
        <w:t xml:space="preserve"> indigenous peoples and local communities,</w:t>
      </w:r>
      <w:r w:rsidR="004A42A0">
        <w:t xml:space="preserve"> as well as organizations of</w:t>
      </w:r>
      <w:r w:rsidRPr="005B6E35">
        <w:t xml:space="preserve"> women</w:t>
      </w:r>
      <w:r w:rsidR="006649C0">
        <w:t>,</w:t>
      </w:r>
      <w:r w:rsidRPr="005B6E35">
        <w:t xml:space="preserve"> youth and</w:t>
      </w:r>
      <w:r w:rsidR="00CD0B52">
        <w:t xml:space="preserve"> other</w:t>
      </w:r>
      <w:r w:rsidRPr="005B6E35">
        <w:t xml:space="preserve"> relevant stakeholders, as appropriate, on ways to mobilize domestic resources and gain access to international financing for capacity-building and development, technical and scientific cooperation and technology transfer; </w:t>
      </w:r>
    </w:p>
    <w:p w14:paraId="0F761071" w14:textId="3B37F715" w:rsidR="00C10135" w:rsidRPr="005B6E35" w:rsidRDefault="00C10135" w:rsidP="00C10135">
      <w:pPr>
        <w:pStyle w:val="CBDNormalNoNumber"/>
        <w:tabs>
          <w:tab w:val="clear" w:pos="567"/>
        </w:tabs>
        <w:ind w:left="1134" w:firstLine="567"/>
      </w:pPr>
      <w:r w:rsidRPr="005B6E35">
        <w:t>(d)</w:t>
      </w:r>
      <w:r w:rsidRPr="005B6E35">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3F618363" w14:textId="6D0EC1E2" w:rsidR="00C10135" w:rsidRPr="005B6E35" w:rsidRDefault="00C10135" w:rsidP="00C10135">
      <w:pPr>
        <w:pStyle w:val="CBDNormalNoNumber"/>
        <w:tabs>
          <w:tab w:val="clear" w:pos="567"/>
        </w:tabs>
        <w:ind w:left="1134" w:firstLine="567"/>
      </w:pPr>
      <w:r w:rsidRPr="005B6E35">
        <w:t>(e)</w:t>
      </w:r>
      <w:r w:rsidRPr="005B6E35">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1AFA399E" w14:textId="1D486926" w:rsidR="00C10135" w:rsidRPr="005B6E35" w:rsidRDefault="00C10135" w:rsidP="00C10135">
      <w:pPr>
        <w:pStyle w:val="CBDNormalNoNumber"/>
        <w:tabs>
          <w:tab w:val="clear" w:pos="567"/>
        </w:tabs>
        <w:ind w:left="1134" w:firstLine="567"/>
      </w:pPr>
      <w:r w:rsidRPr="005B6E35">
        <w:t>(f)</w:t>
      </w:r>
      <w:r w:rsidRPr="005B6E35">
        <w:tab/>
        <w:t xml:space="preserve">To submit a progress report on the activities outlined in subparagraphs (a) to (e) above to the Subsidiary Body on Implementation at a meeting </w:t>
      </w:r>
      <w:r w:rsidR="000A7580" w:rsidRPr="005B6E35">
        <w:t xml:space="preserve">to be </w:t>
      </w:r>
      <w:r w:rsidRPr="005B6E35">
        <w:t>held before the eighteenth meeting of the Conference of the Parties and to the Conference of the Parties at its eighteenth meeting</w:t>
      </w:r>
      <w:r w:rsidR="006B129C" w:rsidRPr="005B6E35">
        <w:t>;</w:t>
      </w:r>
    </w:p>
    <w:p w14:paraId="0C813546" w14:textId="77777777" w:rsidR="00C10135" w:rsidRPr="005B6E35" w:rsidRDefault="00C10135" w:rsidP="00C10135">
      <w:pPr>
        <w:pStyle w:val="CBDH2"/>
        <w:tabs>
          <w:tab w:val="clear" w:pos="567"/>
        </w:tabs>
        <w:spacing w:before="240"/>
        <w:ind w:left="1134" w:firstLine="0"/>
      </w:pPr>
      <w:r w:rsidRPr="005B6E35">
        <w:rPr>
          <w:bCs/>
          <w:iCs/>
        </w:rPr>
        <w:t xml:space="preserve">II </w:t>
      </w:r>
      <w:r w:rsidRPr="005B6E35">
        <w:rPr>
          <w:bCs/>
          <w:iCs/>
        </w:rPr>
        <w:br/>
      </w:r>
      <w:r w:rsidRPr="005B6E35">
        <w:t>Technical and scientific cooperation and technology transfer</w:t>
      </w:r>
    </w:p>
    <w:p w14:paraId="53E56DDC" w14:textId="7DF6A2A1" w:rsidR="00C10135" w:rsidRPr="005B6E35" w:rsidRDefault="00C10135" w:rsidP="00C10135">
      <w:pPr>
        <w:pStyle w:val="CBDNormalNoNumber"/>
        <w:tabs>
          <w:tab w:val="clear" w:pos="567"/>
        </w:tabs>
        <w:ind w:left="1134" w:firstLine="567"/>
      </w:pPr>
      <w:r w:rsidRPr="005B6E35">
        <w:rPr>
          <w:iCs/>
        </w:rPr>
        <w:t>10.</w:t>
      </w:r>
      <w:r w:rsidRPr="005B6E35">
        <w:rPr>
          <w:iCs/>
        </w:rPr>
        <w:tab/>
      </w:r>
      <w:r w:rsidRPr="005B6E35">
        <w:rPr>
          <w:i/>
          <w:iCs/>
        </w:rPr>
        <w:t xml:space="preserve">Takes note </w:t>
      </w:r>
      <w:r w:rsidRPr="009067F2">
        <w:t>of</w:t>
      </w:r>
      <w:r w:rsidRPr="005B6E35">
        <w:t xml:space="preserve"> the progress report on the </w:t>
      </w:r>
      <w:r w:rsidR="00915D54" w:rsidRPr="005B6E35">
        <w:t>T</w:t>
      </w:r>
      <w:r w:rsidRPr="005B6E35">
        <w:t xml:space="preserve">echnical and </w:t>
      </w:r>
      <w:r w:rsidR="00915D54" w:rsidRPr="005B6E35">
        <w:t>S</w:t>
      </w:r>
      <w:r w:rsidRPr="005B6E35">
        <w:t xml:space="preserve">cientific </w:t>
      </w:r>
      <w:r w:rsidR="00915D54" w:rsidRPr="005B6E35">
        <w:t>C</w:t>
      </w:r>
      <w:r w:rsidRPr="005B6E35">
        <w:t xml:space="preserve">ooperation </w:t>
      </w:r>
      <w:r w:rsidR="00060AF1" w:rsidRPr="005B6E35">
        <w:t>M</w:t>
      </w:r>
      <w:r w:rsidRPr="005B6E35">
        <w:t>echanism;</w:t>
      </w:r>
      <w:r w:rsidRPr="005B6E35">
        <w:rPr>
          <w:vertAlign w:val="superscript"/>
        </w:rPr>
        <w:footnoteReference w:id="8"/>
      </w:r>
      <w:r w:rsidRPr="005B6E35">
        <w:t xml:space="preserve"> </w:t>
      </w:r>
    </w:p>
    <w:p w14:paraId="5B50EDEF" w14:textId="43286C71" w:rsidR="00C10135" w:rsidRPr="005B6E35" w:rsidRDefault="00C10135" w:rsidP="00C10135">
      <w:pPr>
        <w:pStyle w:val="CBDNormalNoNumber"/>
        <w:tabs>
          <w:tab w:val="clear" w:pos="567"/>
        </w:tabs>
        <w:ind w:left="1134" w:firstLine="567"/>
      </w:pPr>
      <w:r w:rsidRPr="005B6E35">
        <w:rPr>
          <w:iCs/>
        </w:rPr>
        <w:t>11.</w:t>
      </w:r>
      <w:r w:rsidRPr="005B6E35">
        <w:rPr>
          <w:iCs/>
        </w:rPr>
        <w:tab/>
      </w:r>
      <w:r w:rsidRPr="005B6E35">
        <w:rPr>
          <w:i/>
          <w:iCs/>
        </w:rPr>
        <w:t>Notes with concern</w:t>
      </w:r>
      <w:r w:rsidRPr="005B6E35">
        <w:t xml:space="preserve"> the financial, institutional and capacity constraints limiting the full operationalization of the </w:t>
      </w:r>
      <w:r w:rsidR="00C279CA" w:rsidRPr="005B6E35">
        <w:t xml:space="preserve">technical and scientific cooperation </w:t>
      </w:r>
      <w:r w:rsidRPr="005B6E35">
        <w:t xml:space="preserve">support centres and the Global Coordination Entity and </w:t>
      </w:r>
      <w:r w:rsidR="0063086D" w:rsidRPr="005B6E35">
        <w:t xml:space="preserve">the fact </w:t>
      </w:r>
      <w:r w:rsidRPr="005B6E35">
        <w:t>that operationalization has been uneven across regions;</w:t>
      </w:r>
    </w:p>
    <w:p w14:paraId="4AC4CA2F" w14:textId="6ED4E0EF" w:rsidR="00C10135" w:rsidRPr="005B6E35" w:rsidRDefault="00C10135" w:rsidP="00C10135">
      <w:pPr>
        <w:pStyle w:val="CBDNormalNoNumber"/>
        <w:tabs>
          <w:tab w:val="clear" w:pos="567"/>
        </w:tabs>
        <w:ind w:left="1134" w:firstLine="567"/>
      </w:pPr>
      <w:r w:rsidRPr="005B6E35">
        <w:rPr>
          <w:iCs/>
        </w:rPr>
        <w:t>12.</w:t>
      </w:r>
      <w:r w:rsidRPr="005B6E35">
        <w:rPr>
          <w:iCs/>
        </w:rPr>
        <w:tab/>
      </w:r>
      <w:r w:rsidRPr="005B6E35">
        <w:rPr>
          <w:i/>
          <w:iCs/>
        </w:rPr>
        <w:t xml:space="preserve">Expresses appreciation </w:t>
      </w:r>
      <w:r w:rsidRPr="005B6E35">
        <w:rPr>
          <w:rFonts w:eastAsia="Times New Roman"/>
          <w:szCs w:val="24"/>
        </w:rPr>
        <w:t xml:space="preserve">to the Secretariat for initiating the operations of </w:t>
      </w:r>
      <w:r w:rsidRPr="005B6E35">
        <w:t xml:space="preserve">the Global Coordination Entity and providing staff to support the Entity’s work until such time as the Entity becomes fully operational; </w:t>
      </w:r>
    </w:p>
    <w:p w14:paraId="7A8D372D" w14:textId="47053287" w:rsidR="00C10135" w:rsidRPr="005B6E35" w:rsidRDefault="00C10135" w:rsidP="00C10135">
      <w:pPr>
        <w:pStyle w:val="CBDNormalNoNumber"/>
        <w:tabs>
          <w:tab w:val="clear" w:pos="567"/>
        </w:tabs>
        <w:ind w:left="1134" w:firstLine="567"/>
      </w:pPr>
      <w:r w:rsidRPr="005B6E35">
        <w:t>13.</w:t>
      </w:r>
      <w:r w:rsidRPr="005B6E35">
        <w:tab/>
      </w:r>
      <w:r w:rsidRPr="005B6E35">
        <w:rPr>
          <w:i/>
          <w:iCs/>
        </w:rPr>
        <w:t>Also expresses appreciation</w:t>
      </w:r>
      <w:r w:rsidRPr="005B6E35">
        <w:t xml:space="preserve"> to the </w:t>
      </w:r>
      <w:r w:rsidR="00087DBF" w:rsidRPr="005B6E35">
        <w:t>technical and</w:t>
      </w:r>
      <w:r w:rsidR="006666D3">
        <w:t xml:space="preserve"> scientific</w:t>
      </w:r>
      <w:r w:rsidR="00087DBF" w:rsidRPr="005B6E35">
        <w:t xml:space="preserve"> cooperation </w:t>
      </w:r>
      <w:r w:rsidRPr="005B6E35">
        <w:t xml:space="preserve">support centres for their continued commitment and contributions </w:t>
      </w:r>
      <w:r w:rsidR="006B6580" w:rsidRPr="005B6E35">
        <w:t>to</w:t>
      </w:r>
      <w:r w:rsidRPr="005B6E35">
        <w:t xml:space="preserve"> advancing technical and scientific cooperation;</w:t>
      </w:r>
    </w:p>
    <w:p w14:paraId="168AABD7" w14:textId="7142E0D9" w:rsidR="00C10135" w:rsidRPr="005B6E35" w:rsidRDefault="00C10135" w:rsidP="00C10135">
      <w:pPr>
        <w:pStyle w:val="CBDNormalNoNumber"/>
        <w:tabs>
          <w:tab w:val="clear" w:pos="567"/>
        </w:tabs>
        <w:ind w:left="1134" w:firstLine="567"/>
      </w:pPr>
      <w:r w:rsidRPr="005B6E35">
        <w:rPr>
          <w:iCs/>
        </w:rPr>
        <w:t>14.</w:t>
      </w:r>
      <w:r w:rsidRPr="005B6E35">
        <w:rPr>
          <w:iCs/>
        </w:rPr>
        <w:tab/>
      </w:r>
      <w:r w:rsidRPr="005B6E35">
        <w:rPr>
          <w:i/>
          <w:iCs/>
        </w:rPr>
        <w:t xml:space="preserve">Further expresses appreciation </w:t>
      </w:r>
      <w:r w:rsidRPr="005B6E35">
        <w:t xml:space="preserve">for the support provided by the Republic of Korea, through the Bio-Bridge Initiative and a Junior Professional Officer post in the Secretariat, and the financial contribution made by the European Union through voluntary contributions to facilitate the initial operationalization of the Global Coordination Entity; </w:t>
      </w:r>
    </w:p>
    <w:p w14:paraId="60EF1F8F" w14:textId="4BF3E2CA" w:rsidR="00C10135" w:rsidRPr="005B6E35" w:rsidRDefault="00C10135" w:rsidP="00C10135">
      <w:pPr>
        <w:pStyle w:val="CBDNormalNoNumber"/>
        <w:tabs>
          <w:tab w:val="clear" w:pos="567"/>
        </w:tabs>
        <w:ind w:left="1134" w:firstLine="567"/>
      </w:pPr>
      <w:r w:rsidRPr="005B6E35">
        <w:rPr>
          <w:iCs/>
        </w:rPr>
        <w:lastRenderedPageBreak/>
        <w:t>15.</w:t>
      </w:r>
      <w:r w:rsidRPr="005B6E35">
        <w:rPr>
          <w:iCs/>
        </w:rPr>
        <w:tab/>
        <w:t>[</w:t>
      </w:r>
      <w:r w:rsidRPr="005B6E35">
        <w:rPr>
          <w:i/>
          <w:iCs/>
        </w:rPr>
        <w:t>Approves</w:t>
      </w:r>
      <w:r w:rsidRPr="005B6E35">
        <w:t>][</w:t>
      </w:r>
      <w:r w:rsidRPr="005B6E35">
        <w:rPr>
          <w:i/>
          <w:iCs/>
        </w:rPr>
        <w:t xml:space="preserve">Takes note </w:t>
      </w:r>
      <w:r w:rsidRPr="005B6E35">
        <w:t>of] the [proposed] workplan [and the</w:t>
      </w:r>
      <w:r w:rsidR="008D170A" w:rsidRPr="009067F2">
        <w:t xml:space="preserve"> </w:t>
      </w:r>
      <w:r w:rsidRPr="005B6E35">
        <w:t>budget] of the Global Coordination Entity for the biennium</w:t>
      </w:r>
      <w:r w:rsidR="00CB34B0">
        <w:t> </w:t>
      </w:r>
      <w:r w:rsidRPr="005B6E35">
        <w:t xml:space="preserve">2027–2028, as contained in the </w:t>
      </w:r>
      <w:r w:rsidRPr="009067F2">
        <w:t xml:space="preserve">annex </w:t>
      </w:r>
      <w:r w:rsidRPr="005B6E35">
        <w:t>to the present decision</w:t>
      </w:r>
      <w:r w:rsidR="003F51AB" w:rsidRPr="005B6E35">
        <w:t>;</w:t>
      </w:r>
      <w:r w:rsidR="00217D6C" w:rsidRPr="005B6E35">
        <w:rPr>
          <w:rStyle w:val="FootnoteReference"/>
        </w:rPr>
        <w:footnoteReference w:id="9"/>
      </w:r>
    </w:p>
    <w:p w14:paraId="509AA397" w14:textId="572D71E6" w:rsidR="00C10135" w:rsidRPr="005B6E35" w:rsidRDefault="00C10135" w:rsidP="00C10135">
      <w:pPr>
        <w:pStyle w:val="CBDNormalNoNumber"/>
        <w:ind w:left="1134" w:firstLine="567"/>
      </w:pPr>
      <w:r w:rsidRPr="005B6E35">
        <w:t>16.</w:t>
      </w:r>
      <w:r w:rsidRPr="005B6E35">
        <w:tab/>
      </w:r>
      <w:r w:rsidRPr="005B6E35">
        <w:rPr>
          <w:i/>
        </w:rPr>
        <w:t>Requests</w:t>
      </w:r>
      <w:r w:rsidR="000D409B" w:rsidRPr="005B6E35">
        <w:t xml:space="preserve"> </w:t>
      </w:r>
      <w:r w:rsidRPr="005B6E35">
        <w:t xml:space="preserve">the </w:t>
      </w:r>
      <w:r w:rsidR="000D409B" w:rsidRPr="005B6E35">
        <w:t xml:space="preserve">technical and scientific cooperation </w:t>
      </w:r>
      <w:r w:rsidRPr="005B6E35">
        <w:t>support centres to take into account the gaps, challenges and barriers noted in the global report on collective progress in the implementation of the Framework, and the seventh national reports of the Parties to the Convention, including challenges in the use of</w:t>
      </w:r>
      <w:r w:rsidR="00656151" w:rsidRPr="005B6E35">
        <w:t xml:space="preserve"> </w:t>
      </w:r>
      <w:r w:rsidRPr="005B6E35">
        <w:t>indicators</w:t>
      </w:r>
      <w:r w:rsidR="00656151" w:rsidRPr="005B6E35">
        <w:t xml:space="preserve"> </w:t>
      </w:r>
      <w:r w:rsidRPr="005B6E35">
        <w:t>summari</w:t>
      </w:r>
      <w:r w:rsidR="006C1315" w:rsidRPr="005B6E35">
        <w:t>z</w:t>
      </w:r>
      <w:r w:rsidRPr="005B6E35">
        <w:t xml:space="preserve">ed in </w:t>
      </w:r>
      <w:r w:rsidR="000529D9" w:rsidRPr="005B6E35">
        <w:t>document</w:t>
      </w:r>
      <w:r w:rsidR="00967197" w:rsidRPr="005B6E35">
        <w:t> </w:t>
      </w:r>
      <w:hyperlink r:id="rId16" w:history="1">
        <w:r w:rsidRPr="005B6E35">
          <w:rPr>
            <w:rStyle w:val="Hyperlink"/>
          </w:rPr>
          <w:t>CBD/SBSTTA/28/INF/11</w:t>
        </w:r>
      </w:hyperlink>
      <w:r w:rsidRPr="005B6E35">
        <w:t xml:space="preserve">, when providing capacity-building and development support to Parties; </w:t>
      </w:r>
    </w:p>
    <w:p w14:paraId="5782AE3F" w14:textId="5EE6C614" w:rsidR="00C10135" w:rsidRPr="005B6E35" w:rsidRDefault="00C10135" w:rsidP="00CB56B8">
      <w:pPr>
        <w:pStyle w:val="CBDNormalNoNumber"/>
        <w:ind w:left="1134" w:firstLine="567"/>
        <w:rPr>
          <w:lang w:val="en-CA"/>
        </w:rPr>
      </w:pPr>
      <w:r w:rsidRPr="005B6E35">
        <w:t>17.</w:t>
      </w:r>
      <w:r w:rsidRPr="005B6E35">
        <w:tab/>
      </w:r>
      <w:r w:rsidR="000529D9" w:rsidRPr="005B6E35">
        <w:rPr>
          <w:i/>
          <w:iCs/>
        </w:rPr>
        <w:t>Also</w:t>
      </w:r>
      <w:r w:rsidRPr="005B6E35">
        <w:rPr>
          <w:i/>
          <w:iCs/>
        </w:rPr>
        <w:t xml:space="preserve"> requests</w:t>
      </w:r>
      <w:r w:rsidRPr="005B6E35">
        <w:t xml:space="preserve"> the </w:t>
      </w:r>
      <w:r w:rsidR="00857E1D" w:rsidRPr="005B6E35">
        <w:t xml:space="preserve">technical and scientific cooperation </w:t>
      </w:r>
      <w:r w:rsidRPr="005B6E35">
        <w:t>support centres to take into account</w:t>
      </w:r>
      <w:r w:rsidR="00F818F6" w:rsidRPr="005B6E35">
        <w:t>,</w:t>
      </w:r>
      <w:r w:rsidRPr="005B6E35">
        <w:t xml:space="preserve"> </w:t>
      </w:r>
      <w:r w:rsidR="00F818F6" w:rsidRPr="005B6E35">
        <w:t xml:space="preserve">when providing capacity-building and development support to Parties to the </w:t>
      </w:r>
      <w:r w:rsidR="00D063D9" w:rsidRPr="005B6E35">
        <w:t>Cartegena Protocol on Biosafety</w:t>
      </w:r>
      <w:r w:rsidR="00097FF6" w:rsidRPr="005B6E35">
        <w:rPr>
          <w:rStyle w:val="FootnoteReference"/>
        </w:rPr>
        <w:footnoteReference w:id="10"/>
      </w:r>
      <w:r w:rsidR="00D063D9" w:rsidRPr="005B6E35">
        <w:t xml:space="preserve"> and</w:t>
      </w:r>
      <w:r w:rsidR="00CC371D" w:rsidRPr="005B6E35">
        <w:t xml:space="preserve"> Parties to</w:t>
      </w:r>
      <w:r w:rsidR="00D063D9" w:rsidRPr="005B6E35">
        <w:t xml:space="preserve"> the Nagoya Protocol on </w:t>
      </w:r>
      <w:r w:rsidR="00611F42" w:rsidRPr="005B6E35">
        <w:t>Access to Genetic Resources and the Fair and Equitable Sharing of Benefits Arising from Their Utilization,</w:t>
      </w:r>
      <w:r w:rsidR="004A11C0" w:rsidRPr="005B6E35">
        <w:rPr>
          <w:rStyle w:val="FootnoteReference"/>
        </w:rPr>
        <w:footnoteReference w:id="11"/>
      </w:r>
      <w:r w:rsidR="00F818F6" w:rsidRPr="005B6E35">
        <w:t xml:space="preserve"> </w:t>
      </w:r>
      <w:r w:rsidRPr="005B6E35">
        <w:t xml:space="preserve">the gaps, needs and challenges noted in the </w:t>
      </w:r>
      <w:r w:rsidR="00CB56B8" w:rsidRPr="005B6E35">
        <w:t>fifth assessment and review of the effectiveness of the Cartagena Protocol</w:t>
      </w:r>
      <w:r w:rsidR="005405A7">
        <w:rPr>
          <w:rStyle w:val="FootnoteReference"/>
        </w:rPr>
        <w:footnoteReference w:id="12"/>
      </w:r>
      <w:r w:rsidR="00CB56B8" w:rsidRPr="005B6E35">
        <w:t xml:space="preserve"> and the </w:t>
      </w:r>
      <w:r w:rsidR="00042BA9" w:rsidRPr="005B6E35">
        <w:t>second assessment and review of the effectiveness of the Nagoya Protocol</w:t>
      </w:r>
      <w:r w:rsidRPr="005B6E35">
        <w:t>,</w:t>
      </w:r>
      <w:r w:rsidR="00FF231E">
        <w:rPr>
          <w:rStyle w:val="FootnoteReference"/>
        </w:rPr>
        <w:footnoteReference w:id="13"/>
      </w:r>
      <w:r w:rsidRPr="005B6E35">
        <w:t xml:space="preserve"> and the national reports</w:t>
      </w:r>
      <w:r w:rsidR="00FC48BF" w:rsidRPr="005B6E35">
        <w:t xml:space="preserve"> of the Parties</w:t>
      </w:r>
      <w:r w:rsidR="003D3AEF" w:rsidRPr="005B6E35">
        <w:t>;</w:t>
      </w:r>
    </w:p>
    <w:p w14:paraId="4B639149" w14:textId="1D9B9385" w:rsidR="00C10135" w:rsidRPr="005B6E35" w:rsidRDefault="00C10135" w:rsidP="00C10135">
      <w:pPr>
        <w:pStyle w:val="CBDNormalNoNumber"/>
        <w:tabs>
          <w:tab w:val="clear" w:pos="567"/>
        </w:tabs>
        <w:ind w:left="1134" w:firstLine="567"/>
      </w:pPr>
      <w:r w:rsidRPr="005B6E35">
        <w:rPr>
          <w:iCs/>
        </w:rPr>
        <w:t>18.</w:t>
      </w:r>
      <w:r w:rsidRPr="005B6E35">
        <w:rPr>
          <w:iCs/>
        </w:rPr>
        <w:tab/>
      </w:r>
      <w:r w:rsidRPr="005B6E35">
        <w:rPr>
          <w:i/>
        </w:rPr>
        <w:t xml:space="preserve">Invites </w:t>
      </w:r>
      <w:r w:rsidRPr="005B6E35">
        <w:t>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w:t>
      </w:r>
      <w:r w:rsidR="00685013" w:rsidRPr="005B6E35">
        <w:t>,</w:t>
      </w:r>
      <w:r w:rsidRPr="005B6E35">
        <w:t xml:space="preserve"> in-kind contributions</w:t>
      </w:r>
      <w:r w:rsidR="00685013" w:rsidRPr="005B6E35">
        <w:t>, or both,</w:t>
      </w:r>
      <w:r w:rsidRPr="005B6E35">
        <w:t xml:space="preserve"> to support the programmes and long-term operations of the Global Coordination Entity and the </w:t>
      </w:r>
      <w:r w:rsidR="00FE64DA" w:rsidRPr="005B6E35">
        <w:t xml:space="preserve">technical and scientific cooperation </w:t>
      </w:r>
      <w:r w:rsidRPr="005B6E35">
        <w:t>support centres;</w:t>
      </w:r>
    </w:p>
    <w:p w14:paraId="5C8D5ABF" w14:textId="18A9E21D" w:rsidR="00C10135" w:rsidRPr="005B6E35" w:rsidRDefault="00C10135" w:rsidP="009067F2">
      <w:pPr>
        <w:pStyle w:val="CBDNormalNoNumber"/>
        <w:tabs>
          <w:tab w:val="clear" w:pos="567"/>
        </w:tabs>
        <w:ind w:left="1170" w:firstLine="531"/>
      </w:pPr>
      <w:r w:rsidRPr="005B6E35">
        <w:t>19.</w:t>
      </w:r>
      <w:r w:rsidRPr="005B6E35">
        <w:tab/>
      </w:r>
      <w:r w:rsidR="008C3F09" w:rsidRPr="005B6E35">
        <w:rPr>
          <w:i/>
          <w:iCs/>
        </w:rPr>
        <w:t>I</w:t>
      </w:r>
      <w:r w:rsidRPr="005B6E35">
        <w:rPr>
          <w:i/>
          <w:iCs/>
        </w:rPr>
        <w:t>nvites</w:t>
      </w:r>
      <w:r w:rsidRPr="005B6E35">
        <w:t xml:space="preserve"> research institutions, academia and other relevant stakeholders to work actively with the </w:t>
      </w:r>
      <w:r w:rsidR="00FE64DA" w:rsidRPr="005B6E35">
        <w:t xml:space="preserve">technical and scientific cooperation </w:t>
      </w:r>
      <w:r w:rsidRPr="005B6E35">
        <w:t>support centres and the Global Coordination Entity by contributing their expertise</w:t>
      </w:r>
      <w:r w:rsidR="00773423" w:rsidRPr="005B6E35">
        <w:t>,</w:t>
      </w:r>
      <w:r w:rsidRPr="005B6E35">
        <w:t xml:space="preserve"> tools and other relevant resources;</w:t>
      </w:r>
    </w:p>
    <w:p w14:paraId="52752919" w14:textId="20B83F0F" w:rsidR="00C10135" w:rsidRPr="005B6E35" w:rsidRDefault="00C10135" w:rsidP="00C10135">
      <w:pPr>
        <w:pStyle w:val="CBDNormalNoNumber"/>
        <w:ind w:left="1134" w:firstLine="567"/>
        <w:rPr>
          <w:rFonts w:eastAsia="Times New Roman"/>
          <w:szCs w:val="24"/>
        </w:rPr>
      </w:pPr>
      <w:r w:rsidRPr="005B6E35">
        <w:rPr>
          <w:rFonts w:eastAsia="Times New Roman"/>
          <w:szCs w:val="24"/>
        </w:rPr>
        <w:t>20.</w:t>
      </w:r>
      <w:r w:rsidR="000529D9" w:rsidRPr="005B6E35">
        <w:rPr>
          <w:rFonts w:eastAsia="Times New Roman"/>
          <w:i/>
          <w:iCs/>
          <w:szCs w:val="24"/>
        </w:rPr>
        <w:tab/>
      </w:r>
      <w:r w:rsidRPr="005B6E35">
        <w:rPr>
          <w:rFonts w:eastAsia="Times New Roman"/>
          <w:i/>
          <w:iCs/>
          <w:szCs w:val="24"/>
        </w:rPr>
        <w:t xml:space="preserve">Reiterates </w:t>
      </w:r>
      <w:r w:rsidRPr="005B6E35">
        <w:rPr>
          <w:rFonts w:eastAsia="Times New Roman"/>
          <w:szCs w:val="24"/>
        </w:rPr>
        <w:t xml:space="preserve">the request in </w:t>
      </w:r>
      <w:r w:rsidR="006B3FC7" w:rsidRPr="005B6E35">
        <w:rPr>
          <w:rFonts w:eastAsia="Times New Roman"/>
          <w:szCs w:val="24"/>
        </w:rPr>
        <w:t xml:space="preserve">paragraph 23 of </w:t>
      </w:r>
      <w:r w:rsidRPr="005B6E35">
        <w:rPr>
          <w:rFonts w:eastAsia="Times New Roman"/>
          <w:szCs w:val="24"/>
        </w:rPr>
        <w:t>decision</w:t>
      </w:r>
      <w:r w:rsidR="00FE64DA" w:rsidRPr="005B6E35">
        <w:rPr>
          <w:rFonts w:eastAsia="Times New Roman"/>
          <w:szCs w:val="24"/>
        </w:rPr>
        <w:t> </w:t>
      </w:r>
      <w:hyperlink r:id="rId17" w:history="1">
        <w:r w:rsidRPr="005B6E35">
          <w:rPr>
            <w:rStyle w:val="Hyperlink"/>
            <w:rFonts w:eastAsia="Times New Roman"/>
            <w:szCs w:val="24"/>
          </w:rPr>
          <w:t>16/3</w:t>
        </w:r>
      </w:hyperlink>
      <w:r w:rsidRPr="005B6E35">
        <w:rPr>
          <w:rFonts w:eastAsia="Times New Roman"/>
          <w:szCs w:val="24"/>
        </w:rPr>
        <w:t xml:space="preserve"> </w:t>
      </w:r>
      <w:r w:rsidR="00F26708" w:rsidRPr="005B6E35">
        <w:rPr>
          <w:rFonts w:eastAsia="Times New Roman"/>
          <w:szCs w:val="24"/>
        </w:rPr>
        <w:t>of 1</w:t>
      </w:r>
      <w:r w:rsidR="00CB34B0">
        <w:rPr>
          <w:rFonts w:eastAsia="Times New Roman"/>
          <w:szCs w:val="24"/>
        </w:rPr>
        <w:t> </w:t>
      </w:r>
      <w:r w:rsidR="00F26708" w:rsidRPr="005B6E35">
        <w:rPr>
          <w:rFonts w:eastAsia="Times New Roman"/>
          <w:szCs w:val="24"/>
        </w:rPr>
        <w:t xml:space="preserve">November 2024 </w:t>
      </w:r>
      <w:r w:rsidRPr="005B6E35">
        <w:rPr>
          <w:rFonts w:eastAsia="Times New Roman"/>
          <w:szCs w:val="24"/>
        </w:rPr>
        <w:t>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73B67B85" w14:textId="600835F8" w:rsidR="00C10135" w:rsidRPr="005B6E35" w:rsidRDefault="00C10135" w:rsidP="00C10135">
      <w:pPr>
        <w:pStyle w:val="CBDNormalNoNumber"/>
        <w:ind w:left="1134" w:firstLine="567"/>
        <w:rPr>
          <w:rFonts w:eastAsia="Times New Roman"/>
          <w:szCs w:val="24"/>
        </w:rPr>
      </w:pPr>
      <w:r w:rsidRPr="005B6E35">
        <w:rPr>
          <w:rFonts w:eastAsia="Times New Roman"/>
          <w:szCs w:val="24"/>
        </w:rPr>
        <w:t>21.</w:t>
      </w:r>
      <w:r w:rsidR="000529D9" w:rsidRPr="005B6E35">
        <w:rPr>
          <w:rFonts w:eastAsia="Times New Roman"/>
          <w:szCs w:val="24"/>
        </w:rPr>
        <w:tab/>
      </w:r>
      <w:r w:rsidRPr="005B6E35">
        <w:rPr>
          <w:rFonts w:eastAsia="Times New Roman"/>
          <w:i/>
          <w:iCs/>
          <w:szCs w:val="24"/>
        </w:rPr>
        <w:t>Also</w:t>
      </w:r>
      <w:r w:rsidRPr="005B6E35">
        <w:rPr>
          <w:rFonts w:eastAsia="Times New Roman"/>
          <w:szCs w:val="24"/>
        </w:rPr>
        <w:t xml:space="preserve"> </w:t>
      </w:r>
      <w:r w:rsidRPr="005B6E35">
        <w:rPr>
          <w:rFonts w:eastAsia="Times New Roman"/>
          <w:i/>
          <w:iCs/>
          <w:szCs w:val="24"/>
        </w:rPr>
        <w:t>reiterates</w:t>
      </w:r>
      <w:r w:rsidRPr="005B6E35">
        <w:rPr>
          <w:rFonts w:eastAsia="Times New Roman"/>
          <w:szCs w:val="24"/>
        </w:rPr>
        <w:t xml:space="preserve"> the request in </w:t>
      </w:r>
      <w:r w:rsidR="006B3FC7" w:rsidRPr="005B6E35">
        <w:rPr>
          <w:rFonts w:eastAsia="Times New Roman"/>
          <w:szCs w:val="24"/>
        </w:rPr>
        <w:t xml:space="preserve">paragraph 24 of </w:t>
      </w:r>
      <w:r w:rsidRPr="005B6E35">
        <w:rPr>
          <w:rFonts w:eastAsia="Times New Roman"/>
          <w:szCs w:val="24"/>
        </w:rPr>
        <w:t>decision</w:t>
      </w:r>
      <w:r w:rsidR="006C2462" w:rsidRPr="005B6E35">
        <w:rPr>
          <w:rFonts w:eastAsia="Times New Roman"/>
          <w:szCs w:val="24"/>
        </w:rPr>
        <w:t> </w:t>
      </w:r>
      <w:hyperlink r:id="rId18" w:history="1">
        <w:r w:rsidRPr="005B6E35">
          <w:rPr>
            <w:rStyle w:val="Hyperlink"/>
            <w:rFonts w:eastAsia="Times New Roman"/>
            <w:szCs w:val="24"/>
          </w:rPr>
          <w:t>16/3</w:t>
        </w:r>
      </w:hyperlink>
      <w:r w:rsidRPr="005B6E35">
        <w:rPr>
          <w:rFonts w:eastAsia="Times New Roman"/>
          <w:szCs w:val="24"/>
        </w:rPr>
        <w:t xml:space="preserve"> to the Global Environment Facility, including through the Global Biodiversity Framework Fund, and </w:t>
      </w:r>
      <w:r w:rsidRPr="009067F2">
        <w:rPr>
          <w:rFonts w:eastAsia="Times New Roman"/>
          <w:szCs w:val="24"/>
        </w:rPr>
        <w:t>invites</w:t>
      </w:r>
      <w:r w:rsidRPr="005B6E35">
        <w:rPr>
          <w:rFonts w:eastAsia="Times New Roman"/>
          <w:szCs w:val="24"/>
        </w:rPr>
        <w:t xml:space="preserve"> other relevant multilateral funds and international financial institutions, in accordance with their mandates, to support the operationalization and activities of the </w:t>
      </w:r>
      <w:r w:rsidR="00114799" w:rsidRPr="005B6E35">
        <w:rPr>
          <w:rFonts w:eastAsia="Times New Roman"/>
          <w:szCs w:val="24"/>
        </w:rPr>
        <w:t>technical and scientific cooperation</w:t>
      </w:r>
      <w:r w:rsidRPr="005B6E35">
        <w:rPr>
          <w:rFonts w:eastAsia="Times New Roman"/>
          <w:szCs w:val="24"/>
        </w:rPr>
        <w:t xml:space="preserve"> support centres in developing country Parties, in particular the least developed countries and small island developing States, and Parties with economies in transition, as appropriate, in response to their requests in their respective subregions, in the context of country-driven projects of the eligible countries;</w:t>
      </w:r>
    </w:p>
    <w:p w14:paraId="3AAD9C8C" w14:textId="5A756792" w:rsidR="00C10135" w:rsidRPr="005B6E35" w:rsidRDefault="00C10135" w:rsidP="00C10135">
      <w:pPr>
        <w:pStyle w:val="CBDNormalNoNumber"/>
        <w:tabs>
          <w:tab w:val="clear" w:pos="567"/>
        </w:tabs>
        <w:ind w:left="1134" w:firstLine="567"/>
      </w:pPr>
      <w:r w:rsidRPr="005B6E35">
        <w:t>[</w:t>
      </w:r>
      <w:r w:rsidRPr="005B6E35">
        <w:rPr>
          <w:iCs/>
        </w:rPr>
        <w:t>22.</w:t>
      </w:r>
      <w:r w:rsidRPr="005B6E35">
        <w:rPr>
          <w:iCs/>
        </w:rPr>
        <w:tab/>
      </w:r>
      <w:r w:rsidRPr="005B6E35">
        <w:rPr>
          <w:i/>
        </w:rPr>
        <w:t>Invites</w:t>
      </w:r>
      <w:r w:rsidRPr="005B6E35">
        <w:rPr>
          <w:iCs/>
        </w:rPr>
        <w:t xml:space="preserve"> the Green Climate Fund, in recognition of the critical interdependence </w:t>
      </w:r>
      <w:r w:rsidR="00122444" w:rsidRPr="005B6E35">
        <w:rPr>
          <w:iCs/>
        </w:rPr>
        <w:t xml:space="preserve">of </w:t>
      </w:r>
      <w:r w:rsidRPr="005B6E35">
        <w:rPr>
          <w:iCs/>
        </w:rPr>
        <w:t xml:space="preserve">biodiversity and climate change, to consider opportunities to support the activities of the </w:t>
      </w:r>
      <w:r w:rsidR="009531AD" w:rsidRPr="005B6E35">
        <w:rPr>
          <w:iCs/>
        </w:rPr>
        <w:t xml:space="preserve">technical and scientific cooperation </w:t>
      </w:r>
      <w:r w:rsidRPr="005B6E35">
        <w:rPr>
          <w:iCs/>
        </w:rPr>
        <w:t xml:space="preserve">support centres, </w:t>
      </w:r>
      <w:r w:rsidR="009531AD" w:rsidRPr="005B6E35">
        <w:rPr>
          <w:iCs/>
        </w:rPr>
        <w:t>especially</w:t>
      </w:r>
      <w:r w:rsidRPr="005B6E35">
        <w:rPr>
          <w:iCs/>
        </w:rPr>
        <w:t xml:space="preserve"> those relating to country-driven projects in developing countr</w:t>
      </w:r>
      <w:r w:rsidR="00A76EE7" w:rsidRPr="005B6E35">
        <w:rPr>
          <w:iCs/>
        </w:rPr>
        <w:t>y Parties</w:t>
      </w:r>
      <w:r w:rsidRPr="005B6E35">
        <w:rPr>
          <w:iCs/>
        </w:rPr>
        <w:t xml:space="preserve">, in particular the least developed countries and small island developing States, and Parties with economies in transition, aimed at implementing the </w:t>
      </w:r>
      <w:r w:rsidRPr="005B6E35">
        <w:rPr>
          <w:iCs/>
        </w:rPr>
        <w:lastRenderedPageBreak/>
        <w:t xml:space="preserve">Kunming-Montreal Global Biodiversity Framework [in a manner </w:t>
      </w:r>
      <w:r w:rsidRPr="005B6E35">
        <w:t>[</w:t>
      </w:r>
      <w:r w:rsidRPr="005B6E35">
        <w:rPr>
          <w:iCs/>
        </w:rPr>
        <w:t>that avoids double counting</w:t>
      </w:r>
      <w:r w:rsidRPr="005B6E35">
        <w:t>]</w:t>
      </w:r>
      <w:r w:rsidR="006F10AB" w:rsidRPr="005B6E35">
        <w:t>[</w:t>
      </w:r>
      <w:r w:rsidRPr="005B6E35">
        <w:rPr>
          <w:iCs/>
        </w:rPr>
        <w:t>that enhances significantly transparency in accounting</w:t>
      </w:r>
      <w:r w:rsidRPr="005B6E35">
        <w:t>]</w:t>
      </w:r>
      <w:r w:rsidR="009328A8" w:rsidRPr="005B6E35">
        <w:t>]</w:t>
      </w:r>
      <w:r w:rsidRPr="005B6E35">
        <w:rPr>
          <w:iCs/>
        </w:rPr>
        <w:t>;</w:t>
      </w:r>
      <w:r w:rsidRPr="005B6E35">
        <w:t>]</w:t>
      </w:r>
    </w:p>
    <w:p w14:paraId="315B6AD2" w14:textId="3D67DF63" w:rsidR="00C10135" w:rsidRPr="005B6E35" w:rsidRDefault="00C10135" w:rsidP="00C10135">
      <w:pPr>
        <w:pStyle w:val="CBDNormalNoNumber"/>
        <w:tabs>
          <w:tab w:val="clear" w:pos="567"/>
        </w:tabs>
        <w:ind w:left="1134" w:firstLine="567"/>
      </w:pPr>
      <w:r w:rsidRPr="005B6E35">
        <w:t>23.</w:t>
      </w:r>
      <w:r w:rsidRPr="005B6E35">
        <w:tab/>
      </w:r>
      <w:r w:rsidRPr="005B6E35">
        <w:rPr>
          <w:i/>
        </w:rPr>
        <w:t>Urges</w:t>
      </w:r>
      <w:r w:rsidRPr="005B6E35">
        <w:t xml:space="preserve"> Parties, and </w:t>
      </w:r>
      <w:r w:rsidRPr="009067F2">
        <w:t>invites</w:t>
      </w:r>
      <w:r w:rsidRPr="005B6E35">
        <w:rPr>
          <w:i/>
          <w:iCs/>
        </w:rPr>
        <w:t xml:space="preserve"> </w:t>
      </w:r>
      <w:r w:rsidRPr="005B6E35">
        <w:t>other Governments</w:t>
      </w:r>
      <w:r w:rsidRPr="005B6E35">
        <w:rPr>
          <w:i/>
          <w:iCs/>
        </w:rPr>
        <w:t xml:space="preserve">, </w:t>
      </w:r>
      <w:r w:rsidRPr="005B6E35">
        <w:t>subnational and local governments, United Nations entities, relevant international organizations, development agencies, research institutions, academia, the private sector and other stakeholders</w:t>
      </w:r>
      <w:r w:rsidR="0073438D" w:rsidRPr="005B6E35">
        <w:t>,</w:t>
      </w:r>
      <w:r w:rsidRPr="005B6E35">
        <w:t xml:space="preserve"> to work actively with and support the </w:t>
      </w:r>
      <w:r w:rsidR="009A3C36" w:rsidRPr="005B6E35">
        <w:t xml:space="preserve">technical and scientific cooperation </w:t>
      </w:r>
      <w:r w:rsidRPr="005B6E35">
        <w:t>support centres and the Global Coordination Entity in addressing the challenges limiting their operations and effectiveness;</w:t>
      </w:r>
    </w:p>
    <w:p w14:paraId="1B1DCA77" w14:textId="655DC621" w:rsidR="00C10135" w:rsidRPr="005B6E35" w:rsidRDefault="00C10135" w:rsidP="00C10135">
      <w:pPr>
        <w:pStyle w:val="CBDNormalNoNumber"/>
        <w:tabs>
          <w:tab w:val="clear" w:pos="567"/>
        </w:tabs>
        <w:ind w:left="1134" w:firstLine="567"/>
      </w:pPr>
      <w:r w:rsidRPr="005B6E35">
        <w:t>24.</w:t>
      </w:r>
      <w:r w:rsidRPr="005B6E35">
        <w:tab/>
      </w:r>
      <w:r w:rsidRPr="005B6E35">
        <w:rPr>
          <w:i/>
          <w:iCs/>
        </w:rPr>
        <w:t>Encourages</w:t>
      </w:r>
      <w:r w:rsidRPr="005B6E35">
        <w:t xml:space="preserve"> Parties, in their engagement with the </w:t>
      </w:r>
      <w:r w:rsidR="009A3C36" w:rsidRPr="005B6E35">
        <w:t xml:space="preserve">technical and scientific cooperation </w:t>
      </w:r>
      <w:r w:rsidRPr="005B6E35">
        <w:t>support centres and relevant organizations</w:t>
      </w:r>
      <w:r w:rsidR="00566B5F" w:rsidRPr="005B6E35">
        <w:t>,</w:t>
      </w:r>
      <w:r w:rsidRPr="005B6E35">
        <w:t xml:space="preserve"> to ensure that technical and scientific cooperation and capacity-building activities are implemented with the full and effective participation of indigenous peoples and local communities, women and youth, and </w:t>
      </w:r>
      <w:r w:rsidR="00257D0D" w:rsidRPr="005B6E35">
        <w:t xml:space="preserve">other </w:t>
      </w:r>
      <w:r w:rsidR="008B5D04" w:rsidRPr="005B6E35">
        <w:t>relevant</w:t>
      </w:r>
      <w:r w:rsidRPr="005B6E35">
        <w:t xml:space="preserve"> stakeholders, consistent with national circumstances and legislation, including through the co-design of programmes, </w:t>
      </w:r>
      <w:r w:rsidR="00D772A5" w:rsidRPr="005B6E35">
        <w:t xml:space="preserve">the </w:t>
      </w:r>
      <w:r w:rsidRPr="005B6E35">
        <w:t xml:space="preserve">identification of capacity needs, joint research, knowledge exchange and the development of technologies; </w:t>
      </w:r>
    </w:p>
    <w:p w14:paraId="60ECF857" w14:textId="51C15B8C" w:rsidR="00C10135" w:rsidRPr="005B6E35" w:rsidRDefault="00C10135" w:rsidP="009067F2">
      <w:pPr>
        <w:pStyle w:val="CBDNormalNoNumber"/>
        <w:keepNext/>
        <w:tabs>
          <w:tab w:val="clear" w:pos="567"/>
        </w:tabs>
        <w:ind w:left="1134" w:firstLine="567"/>
      </w:pPr>
      <w:r w:rsidRPr="005B6E35">
        <w:rPr>
          <w:iCs/>
        </w:rPr>
        <w:t>25.</w:t>
      </w:r>
      <w:r w:rsidRPr="005B6E35">
        <w:rPr>
          <w:iCs/>
        </w:rPr>
        <w:tab/>
      </w:r>
      <w:r w:rsidRPr="005B6E35">
        <w:rPr>
          <w:i/>
        </w:rPr>
        <w:t xml:space="preserve">Requests </w:t>
      </w:r>
      <w:r w:rsidRPr="005B6E35">
        <w:t xml:space="preserve">the </w:t>
      </w:r>
      <w:r w:rsidR="009A3C36" w:rsidRPr="005B6E35">
        <w:t xml:space="preserve">technical and scientific cooperation </w:t>
      </w:r>
      <w:r w:rsidRPr="005B6E35">
        <w:t>support centres:</w:t>
      </w:r>
    </w:p>
    <w:p w14:paraId="7E001BE3" w14:textId="65133DDA" w:rsidR="00C10135" w:rsidRPr="005B6E35" w:rsidRDefault="00C10135" w:rsidP="00C10135">
      <w:pPr>
        <w:pStyle w:val="CBDNormalNoNumber"/>
        <w:tabs>
          <w:tab w:val="clear" w:pos="567"/>
        </w:tabs>
        <w:ind w:left="1134" w:firstLine="567"/>
      </w:pPr>
      <w:r w:rsidRPr="005B6E35">
        <w:t>(a)</w:t>
      </w:r>
      <w:r w:rsidRPr="005B6E35">
        <w:tab/>
        <w:t xml:space="preserve">To enhance the establishment and operationalization of their governance structures and institutional frameworks; </w:t>
      </w:r>
    </w:p>
    <w:p w14:paraId="653ABE16" w14:textId="28FC01E2" w:rsidR="00C10135" w:rsidRPr="005B6E35" w:rsidRDefault="00C10135" w:rsidP="00C10135">
      <w:pPr>
        <w:pStyle w:val="CBDNormalNoNumber"/>
        <w:tabs>
          <w:tab w:val="clear" w:pos="567"/>
        </w:tabs>
        <w:ind w:left="1134" w:firstLine="567"/>
      </w:pPr>
      <w:r w:rsidRPr="005B6E35">
        <w:t>(b)</w:t>
      </w:r>
      <w:r w:rsidR="009E0B7A" w:rsidRPr="005B6E35">
        <w:tab/>
      </w:r>
      <w:r w:rsidRPr="005B6E35">
        <w:t xml:space="preserve">To submit to the Global Coordination Entity </w:t>
      </w:r>
      <w:r w:rsidR="00606A4C" w:rsidRPr="005B6E35">
        <w:t xml:space="preserve">by the </w:t>
      </w:r>
      <w:r w:rsidR="00CD0B52">
        <w:t xml:space="preserve">end of the </w:t>
      </w:r>
      <w:r w:rsidR="00606A4C" w:rsidRPr="005B6E35">
        <w:t>first quarter of</w:t>
      </w:r>
      <w:r w:rsidR="007C1025">
        <w:t> </w:t>
      </w:r>
      <w:r w:rsidR="00606A4C" w:rsidRPr="005B6E35">
        <w:t xml:space="preserve">2027 </w:t>
      </w:r>
      <w:r w:rsidRPr="005B6E35">
        <w:t>their workplans for the biennium</w:t>
      </w:r>
      <w:r w:rsidR="007C1025">
        <w:t> </w:t>
      </w:r>
      <w:r w:rsidRPr="005B6E35">
        <w:t>2027–2028 based on the needs and priorities identified by the Parties that they support;</w:t>
      </w:r>
    </w:p>
    <w:p w14:paraId="199B3E1E" w14:textId="6D4DBCA4" w:rsidR="00C10135" w:rsidRPr="005B6E35" w:rsidRDefault="00C10135" w:rsidP="00C10135">
      <w:pPr>
        <w:pStyle w:val="CBDNormalNoNumber"/>
        <w:tabs>
          <w:tab w:val="clear" w:pos="567"/>
        </w:tabs>
        <w:ind w:left="1134" w:firstLine="567"/>
      </w:pPr>
      <w:r w:rsidRPr="005B6E35">
        <w:t>(c)</w:t>
      </w:r>
      <w:r w:rsidR="004C51FF" w:rsidRPr="005B6E35">
        <w:tab/>
      </w:r>
      <w:r w:rsidRPr="005B6E35">
        <w:t>To submit to the Global Coordination Entity activity reports for the biennium</w:t>
      </w:r>
      <w:r w:rsidR="00E63C09">
        <w:t> </w:t>
      </w:r>
      <w:r w:rsidRPr="005B6E35">
        <w:t xml:space="preserve">2027–2028 at its request, pursuant to </w:t>
      </w:r>
      <w:r w:rsidR="00DA7F78" w:rsidRPr="005B6E35">
        <w:t>sub</w:t>
      </w:r>
      <w:r w:rsidRPr="005B6E35">
        <w:t>paragraph 2</w:t>
      </w:r>
      <w:r w:rsidR="006B223D" w:rsidRPr="005B6E35">
        <w:t>7</w:t>
      </w:r>
      <w:r w:rsidR="00DA7F78" w:rsidRPr="005B6E35">
        <w:t> </w:t>
      </w:r>
      <w:r w:rsidRPr="005B6E35">
        <w:t>(d)</w:t>
      </w:r>
      <w:r w:rsidR="006B223D" w:rsidRPr="005B6E35">
        <w:t xml:space="preserve"> of th</w:t>
      </w:r>
      <w:r w:rsidR="00606A4C" w:rsidRPr="005B6E35">
        <w:t>e present</w:t>
      </w:r>
      <w:r w:rsidR="006B223D" w:rsidRPr="005B6E35">
        <w:t xml:space="preserve"> decision</w:t>
      </w:r>
      <w:r w:rsidR="00586F86" w:rsidRPr="005B6E35">
        <w:t>;</w:t>
      </w:r>
    </w:p>
    <w:p w14:paraId="73AABC7E" w14:textId="0563AE3D" w:rsidR="00C10135" w:rsidRPr="005B6E35" w:rsidRDefault="00C10135" w:rsidP="00C10135">
      <w:pPr>
        <w:pStyle w:val="CBDNormalNoNumber"/>
        <w:tabs>
          <w:tab w:val="clear" w:pos="567"/>
        </w:tabs>
        <w:ind w:left="1134" w:firstLine="567"/>
      </w:pPr>
      <w:r w:rsidRPr="005B6E35">
        <w:t>2</w:t>
      </w:r>
      <w:r w:rsidR="00FE0378" w:rsidRPr="005B6E35">
        <w:t>6.</w:t>
      </w:r>
      <w:r w:rsidR="00FE0378" w:rsidRPr="005B6E35">
        <w:tab/>
      </w:r>
      <w:r w:rsidR="00606A4C" w:rsidRPr="005B6E35">
        <w:rPr>
          <w:i/>
          <w:iCs/>
        </w:rPr>
        <w:t>Also</w:t>
      </w:r>
      <w:r w:rsidR="00606A4C" w:rsidRPr="005B6E35">
        <w:t xml:space="preserve"> </w:t>
      </w:r>
      <w:r w:rsidRPr="005B6E35">
        <w:rPr>
          <w:i/>
          <w:iCs/>
        </w:rPr>
        <w:t>requests</w:t>
      </w:r>
      <w:r w:rsidRPr="005B6E35">
        <w:t xml:space="preserve"> the </w:t>
      </w:r>
      <w:r w:rsidR="00606A4C" w:rsidRPr="005B6E35">
        <w:t xml:space="preserve">technical and scientific cooperation </w:t>
      </w:r>
      <w:r w:rsidRPr="005B6E35">
        <w:t>support centres, subject to the availability of resources:</w:t>
      </w:r>
    </w:p>
    <w:p w14:paraId="780E256E" w14:textId="5339A916" w:rsidR="00C10135" w:rsidRPr="005B6E35" w:rsidRDefault="00C10135" w:rsidP="00C10135">
      <w:pPr>
        <w:pStyle w:val="CBDNormalNoNumber"/>
        <w:tabs>
          <w:tab w:val="clear" w:pos="567"/>
        </w:tabs>
        <w:ind w:left="1134" w:firstLine="567"/>
      </w:pPr>
      <w:r w:rsidRPr="005B6E35">
        <w:t>(a)</w:t>
      </w:r>
      <w:r w:rsidRPr="005B6E35">
        <w:tab/>
        <w:t xml:space="preserve">To develop and progressively scale up demand-driven support for Parties, indigenous peoples and local communities, women and youth, and </w:t>
      </w:r>
      <w:r w:rsidR="00D772A5" w:rsidRPr="005B6E35">
        <w:t xml:space="preserve">other </w:t>
      </w:r>
      <w:r w:rsidRPr="005B6E35">
        <w:t>relevant stakeholders</w:t>
      </w:r>
      <w:r w:rsidR="0096353F" w:rsidRPr="005B6E35">
        <w:t>,</w:t>
      </w:r>
      <w:r w:rsidRPr="005B6E35">
        <w:t xml:space="preserve"> in accordance with national circumstances </w:t>
      </w:r>
      <w:r w:rsidR="0096353F" w:rsidRPr="005B6E35">
        <w:t xml:space="preserve">and legislation, </w:t>
      </w:r>
      <w:r w:rsidRPr="005B6E35">
        <w:t xml:space="preserve">on </w:t>
      </w:r>
      <w:r w:rsidR="0036433C" w:rsidRPr="005B6E35">
        <w:t xml:space="preserve">the basis of </w:t>
      </w:r>
      <w:r w:rsidRPr="005B6E35">
        <w:t>their identified priorities and needs, and use appropriate delivery modalities [</w:t>
      </w:r>
      <w:r w:rsidR="00D66930" w:rsidRPr="005B6E35">
        <w:t xml:space="preserve">, </w:t>
      </w:r>
      <w:r w:rsidRPr="005B6E35">
        <w:t>including through joint scientific research and technology development</w:t>
      </w:r>
      <w:r w:rsidR="00947F02" w:rsidRPr="005B6E35">
        <w:t>,</w:t>
      </w:r>
      <w:r w:rsidRPr="005B6E35">
        <w:t>] to respond to the demand for assistance</w:t>
      </w:r>
      <w:r w:rsidR="00A74FC6" w:rsidRPr="005B6E35">
        <w:t>;</w:t>
      </w:r>
    </w:p>
    <w:p w14:paraId="55BB0421" w14:textId="58282CD1" w:rsidR="00C10135" w:rsidRPr="005B6E35" w:rsidRDefault="00C10135" w:rsidP="000B44D3">
      <w:pPr>
        <w:pStyle w:val="CBDNormalNoNumber"/>
        <w:tabs>
          <w:tab w:val="clear" w:pos="567"/>
        </w:tabs>
        <w:ind w:left="1134" w:firstLine="567"/>
      </w:pPr>
      <w:r w:rsidRPr="005B6E35">
        <w:t>(b)</w:t>
      </w:r>
      <w:r w:rsidRPr="005B6E35">
        <w:tab/>
        <w:t>To further mobilize resources from all sources, including by developing joint project pipelines for support</w:t>
      </w:r>
      <w:r w:rsidR="00A12EE1" w:rsidRPr="005B6E35">
        <w:t>,</w:t>
      </w:r>
      <w:r w:rsidRPr="005B6E35">
        <w:t xml:space="preserve"> leveraging innovative financing solutions and building on existing national, regional and international mechanisms, where applicable;</w:t>
      </w:r>
    </w:p>
    <w:p w14:paraId="029A3FD5" w14:textId="4EBBA874" w:rsidR="00C10135" w:rsidRPr="005B6E35" w:rsidRDefault="00123768" w:rsidP="00C10135">
      <w:pPr>
        <w:pStyle w:val="CBDNormalNoNumber"/>
        <w:keepNext/>
        <w:tabs>
          <w:tab w:val="clear" w:pos="567"/>
        </w:tabs>
        <w:ind w:left="1134" w:firstLine="567"/>
        <w:rPr>
          <w:i/>
        </w:rPr>
      </w:pPr>
      <w:r>
        <w:rPr>
          <w:iCs/>
        </w:rPr>
        <w:t>[</w:t>
      </w:r>
      <w:r w:rsidR="00C10135" w:rsidRPr="005B6E35">
        <w:rPr>
          <w:iCs/>
        </w:rPr>
        <w:t>2</w:t>
      </w:r>
      <w:r w:rsidR="009F6BF2" w:rsidRPr="005B6E35">
        <w:rPr>
          <w:iCs/>
        </w:rPr>
        <w:t>7</w:t>
      </w:r>
      <w:r w:rsidR="00C10135" w:rsidRPr="005B6E35">
        <w:rPr>
          <w:iCs/>
        </w:rPr>
        <w:t>.</w:t>
      </w:r>
      <w:r w:rsidR="00C10135" w:rsidRPr="005B6E35">
        <w:rPr>
          <w:iCs/>
        </w:rPr>
        <w:tab/>
      </w:r>
      <w:r w:rsidR="00C10135" w:rsidRPr="005B6E35">
        <w:rPr>
          <w:i/>
        </w:rPr>
        <w:t xml:space="preserve">Requests </w:t>
      </w:r>
      <w:r w:rsidR="00C10135" w:rsidRPr="005B6E35">
        <w:t>the Global Coordination Entity</w:t>
      </w:r>
      <w:r w:rsidR="00997D3E" w:rsidRPr="005B6E35">
        <w:t>[</w:t>
      </w:r>
      <w:r w:rsidR="00C10135" w:rsidRPr="005B6E35">
        <w:t>, subject to the availability of resources]:</w:t>
      </w:r>
    </w:p>
    <w:p w14:paraId="728F79AF" w14:textId="066408BC" w:rsidR="00C10135" w:rsidRPr="005B6E35" w:rsidRDefault="00C10135" w:rsidP="00C10135">
      <w:pPr>
        <w:pStyle w:val="CBDNormalNoNumber"/>
        <w:tabs>
          <w:tab w:val="clear" w:pos="567"/>
        </w:tabs>
        <w:ind w:left="1134" w:firstLine="567"/>
      </w:pPr>
      <w:r w:rsidRPr="005B6E35">
        <w:t>(a)</w:t>
      </w:r>
      <w:r w:rsidRPr="005B6E35">
        <w:tab/>
        <w:t xml:space="preserve">To increase resource mobilization efforts and assist the </w:t>
      </w:r>
      <w:r w:rsidR="001130F8" w:rsidRPr="005B6E35">
        <w:t xml:space="preserve">technical and scientific cooperation </w:t>
      </w:r>
      <w:r w:rsidRPr="005B6E35">
        <w:t>support centres to do the same, by</w:t>
      </w:r>
      <w:r w:rsidR="00D54CC2" w:rsidRPr="005B6E35">
        <w:t>, inter alia,</w:t>
      </w:r>
      <w:r w:rsidRPr="005B6E35">
        <w:t xml:space="preserve"> supporting project proposal development</w:t>
      </w:r>
      <w:r w:rsidR="00B7025F" w:rsidRPr="005B6E35">
        <w:t xml:space="preserve"> and</w:t>
      </w:r>
      <w:r w:rsidRPr="005B6E35">
        <w:t xml:space="preserve"> identifying and engaging potential financial sources</w:t>
      </w:r>
      <w:r w:rsidR="00936F59" w:rsidRPr="005B6E35">
        <w:t>,</w:t>
      </w:r>
      <w:r w:rsidRPr="005B6E35">
        <w:t xml:space="preserve"> including by convening round tables, and </w:t>
      </w:r>
      <w:r w:rsidR="00164B82" w:rsidRPr="005B6E35">
        <w:t xml:space="preserve">to </w:t>
      </w:r>
      <w:r w:rsidRPr="005B6E35">
        <w:t>assist the centres</w:t>
      </w:r>
      <w:r w:rsidR="00FD43F5" w:rsidRPr="005B6E35">
        <w:t>,</w:t>
      </w:r>
      <w:r w:rsidRPr="005B6E35">
        <w:t xml:space="preserve"> upon request</w:t>
      </w:r>
      <w:r w:rsidR="00FD43F5" w:rsidRPr="005B6E35">
        <w:t>,</w:t>
      </w:r>
      <w:r w:rsidRPr="005B6E35">
        <w:t xml:space="preserve"> </w:t>
      </w:r>
      <w:r w:rsidR="00E87F71" w:rsidRPr="005B6E35">
        <w:t xml:space="preserve">in </w:t>
      </w:r>
      <w:r w:rsidRPr="005B6E35">
        <w:t>develop</w:t>
      </w:r>
      <w:r w:rsidR="00E87F71" w:rsidRPr="005B6E35">
        <w:t>ing</w:t>
      </w:r>
      <w:r w:rsidRPr="005B6E35">
        <w:t xml:space="preserve"> a multi-year budget</w:t>
      </w:r>
      <w:r w:rsidR="007E3B18" w:rsidRPr="005B6E35">
        <w:t>,</w:t>
      </w:r>
      <w:r w:rsidRPr="005B6E35">
        <w:t xml:space="preserve"> with </w:t>
      </w:r>
      <w:r w:rsidR="00E87F71" w:rsidRPr="005B6E35">
        <w:t xml:space="preserve">specific </w:t>
      </w:r>
      <w:r w:rsidRPr="005B6E35">
        <w:t>funding targets and timelines</w:t>
      </w:r>
      <w:r w:rsidR="007E3B18" w:rsidRPr="005B6E35">
        <w:t>,</w:t>
      </w:r>
      <w:r w:rsidRPr="005B6E35">
        <w:t xml:space="preserve"> and resource mobilization strategies</w:t>
      </w:r>
      <w:r w:rsidR="00E87F71" w:rsidRPr="005B6E35">
        <w:t>,</w:t>
      </w:r>
      <w:r w:rsidRPr="005B6E35">
        <w:t xml:space="preserve"> accordingly;</w:t>
      </w:r>
    </w:p>
    <w:p w14:paraId="053C2E55" w14:textId="2BED8A0A" w:rsidR="00C10135" w:rsidRPr="005B6E35" w:rsidRDefault="00C10135" w:rsidP="00C10135">
      <w:pPr>
        <w:pStyle w:val="CBDNormalNoNumber"/>
        <w:tabs>
          <w:tab w:val="clear" w:pos="567"/>
        </w:tabs>
        <w:ind w:left="1134" w:firstLine="567"/>
      </w:pPr>
      <w:r w:rsidRPr="005B6E35">
        <w:t>(b)</w:t>
      </w:r>
      <w:r w:rsidRPr="005B6E35">
        <w:tab/>
        <w:t>To enhance coordination, collaboration and knowledge exchange among the centres through, inter alia, the holding of regular coordination meetings, including at least one in-person meeting of their programme coordinators in each biennium, to facilitate experience sharing, peer-to-peer learning and the development of joint initiatives;</w:t>
      </w:r>
    </w:p>
    <w:p w14:paraId="70CA31BE" w14:textId="513C7111" w:rsidR="00C10135" w:rsidRPr="005B6E35" w:rsidRDefault="00C10135" w:rsidP="00C10135">
      <w:pPr>
        <w:pStyle w:val="CBDNormalNoNumber"/>
        <w:tabs>
          <w:tab w:val="clear" w:pos="567"/>
        </w:tabs>
        <w:ind w:left="1134" w:firstLine="567"/>
      </w:pPr>
      <w:r w:rsidRPr="005B6E35">
        <w:t>(c)</w:t>
      </w:r>
      <w:r w:rsidRPr="005B6E35">
        <w:tab/>
        <w:t xml:space="preserve">To develop, in consultation with the centres and with assistance from the Informal Advisory Group, a common monitoring framework and reporting templates for the centres, with a view to ensuring consistent tracking of </w:t>
      </w:r>
      <w:r w:rsidR="00605745" w:rsidRPr="005B6E35">
        <w:t>the</w:t>
      </w:r>
      <w:r w:rsidRPr="005B6E35">
        <w:t xml:space="preserve"> outcomes and the effectiveness of</w:t>
      </w:r>
      <w:r w:rsidR="002F6580" w:rsidRPr="005B6E35">
        <w:t xml:space="preserve"> their</w:t>
      </w:r>
      <w:r w:rsidRPr="005B6E35">
        <w:t xml:space="preserve"> technical and scientific cooperation support and to facilitating the review of progress by the </w:t>
      </w:r>
      <w:r w:rsidRPr="005B6E35">
        <w:lastRenderedPageBreak/>
        <w:t xml:space="preserve">Subsidiary Body of Implementation at a meeting </w:t>
      </w:r>
      <w:r w:rsidR="000A7580" w:rsidRPr="005B6E35">
        <w:t xml:space="preserve">to be </w:t>
      </w:r>
      <w:r w:rsidRPr="005B6E35">
        <w:t>held before the eighteenth meeting of the Conference of the Parties;</w:t>
      </w:r>
    </w:p>
    <w:p w14:paraId="17E32F13" w14:textId="1A1EFEAC" w:rsidR="00C10135" w:rsidRPr="005B6E35" w:rsidRDefault="00C10135" w:rsidP="00C10135">
      <w:pPr>
        <w:pStyle w:val="CBDNormalNoNumber"/>
        <w:tabs>
          <w:tab w:val="clear" w:pos="567"/>
        </w:tabs>
        <w:ind w:left="1134" w:firstLine="567"/>
      </w:pPr>
      <w:r w:rsidRPr="005B6E35">
        <w:t>(d)</w:t>
      </w:r>
      <w:r w:rsidRPr="005B6E35">
        <w:tab/>
        <w:t xml:space="preserve">To submit to the Secretariat a progress report on the </w:t>
      </w:r>
      <w:r w:rsidR="00CC36F9" w:rsidRPr="005B6E35">
        <w:t>T</w:t>
      </w:r>
      <w:r w:rsidRPr="005B6E35">
        <w:t xml:space="preserve">echnical and </w:t>
      </w:r>
      <w:r w:rsidR="00CC36F9" w:rsidRPr="005B6E35">
        <w:t>S</w:t>
      </w:r>
      <w:r w:rsidRPr="005B6E35">
        <w:t xml:space="preserve">cientific </w:t>
      </w:r>
      <w:r w:rsidR="00CC36F9" w:rsidRPr="005B6E35">
        <w:t>C</w:t>
      </w:r>
      <w:r w:rsidRPr="005B6E35">
        <w:t xml:space="preserve">ooperation </w:t>
      </w:r>
      <w:r w:rsidR="00CC36F9" w:rsidRPr="005B6E35">
        <w:t>M</w:t>
      </w:r>
      <w:r w:rsidRPr="005B6E35">
        <w:t>echanism for the biennium</w:t>
      </w:r>
      <w:r w:rsidR="00CB34B0">
        <w:t> </w:t>
      </w:r>
      <w:r w:rsidRPr="005B6E35">
        <w:t xml:space="preserve">2027–2028 based on its work and the biennial activity reports of the centres, </w:t>
      </w:r>
      <w:r w:rsidR="00206624" w:rsidRPr="009067F2">
        <w:t xml:space="preserve">for circulation as </w:t>
      </w:r>
      <w:r w:rsidRPr="005B6E35">
        <w:t xml:space="preserve">an information document </w:t>
      </w:r>
      <w:r w:rsidR="00206624" w:rsidRPr="005B6E35">
        <w:t xml:space="preserve">at a meeting of </w:t>
      </w:r>
      <w:r w:rsidRPr="005B6E35">
        <w:t xml:space="preserve">the Subsidiary Body on Implementation </w:t>
      </w:r>
      <w:r w:rsidR="000A7580" w:rsidRPr="005B6E35">
        <w:t xml:space="preserve">to be </w:t>
      </w:r>
      <w:r w:rsidRPr="005B6E35">
        <w:t xml:space="preserve">held before the eighteenth meeting of the Conference of the Parties [and </w:t>
      </w:r>
      <w:r w:rsidR="00206624" w:rsidRPr="005B6E35">
        <w:t xml:space="preserve">at the eighteenth meeting of </w:t>
      </w:r>
      <w:r w:rsidRPr="005B6E35">
        <w:t>the Conference of the Parties];</w:t>
      </w:r>
    </w:p>
    <w:p w14:paraId="0191B8DC" w14:textId="075A6A8D" w:rsidR="00C10135" w:rsidRPr="005B6E35" w:rsidRDefault="00BC3839" w:rsidP="00C10135">
      <w:pPr>
        <w:pStyle w:val="CBDNormalNoNumber"/>
        <w:tabs>
          <w:tab w:val="clear" w:pos="567"/>
        </w:tabs>
        <w:ind w:left="1134" w:firstLine="567"/>
      </w:pPr>
      <w:r w:rsidRPr="005B6E35">
        <w:t>[</w:t>
      </w:r>
      <w:r w:rsidR="00C10135" w:rsidRPr="005B6E35">
        <w:t>(e)</w:t>
      </w:r>
      <w:r w:rsidR="00C10135" w:rsidRPr="005B6E35">
        <w:tab/>
        <w:t>To submit to the Secretariat a proposed workplan and budget for the biennium</w:t>
      </w:r>
      <w:r w:rsidR="007C1025">
        <w:t> </w:t>
      </w:r>
      <w:r w:rsidR="00C10135" w:rsidRPr="005B6E35">
        <w:t xml:space="preserve">2029–2030, for consideration by the Subsidiary Body on Implementation at a meeting </w:t>
      </w:r>
      <w:r w:rsidR="00906DD3" w:rsidRPr="005B6E35">
        <w:t>to be</w:t>
      </w:r>
      <w:r w:rsidR="00C10135" w:rsidRPr="005B6E35">
        <w:t xml:space="preserve"> held before the eighteenth meeting of the Conference of the Parties and by the Conference of the Parties at its eighteenth meeting</w:t>
      </w:r>
      <w:r w:rsidR="000F1350" w:rsidRPr="005B6E35">
        <w:t>;</w:t>
      </w:r>
      <w:r w:rsidR="00C10135" w:rsidRPr="005B6E35">
        <w:t>]</w:t>
      </w:r>
      <w:r w:rsidR="0017138C">
        <w:t>]</w:t>
      </w:r>
    </w:p>
    <w:p w14:paraId="4E6D71F0" w14:textId="23C119B8" w:rsidR="00C10135" w:rsidRPr="005B6E35" w:rsidRDefault="00C10135" w:rsidP="00C10135">
      <w:pPr>
        <w:pStyle w:val="CBDNormalNoNumber"/>
        <w:keepNext/>
        <w:tabs>
          <w:tab w:val="clear" w:pos="567"/>
        </w:tabs>
        <w:ind w:left="1134" w:firstLine="567"/>
      </w:pPr>
      <w:r w:rsidRPr="005B6E35">
        <w:rPr>
          <w:iCs/>
        </w:rPr>
        <w:t>2</w:t>
      </w:r>
      <w:r w:rsidR="00EB3899" w:rsidRPr="005B6E35">
        <w:rPr>
          <w:iCs/>
        </w:rPr>
        <w:t>8</w:t>
      </w:r>
      <w:r w:rsidRPr="005B6E35">
        <w:rPr>
          <w:iCs/>
        </w:rPr>
        <w:t>.</w:t>
      </w:r>
      <w:r w:rsidRPr="005B6E35">
        <w:rPr>
          <w:iCs/>
        </w:rPr>
        <w:tab/>
      </w:r>
      <w:r w:rsidRPr="005B6E35">
        <w:rPr>
          <w:i/>
          <w:iCs/>
        </w:rPr>
        <w:t xml:space="preserve">Requests </w:t>
      </w:r>
      <w:r w:rsidRPr="005B6E35">
        <w:t>the Executive Secretary, subject to the availability of resources:</w:t>
      </w:r>
    </w:p>
    <w:p w14:paraId="57B8EFDC" w14:textId="40C7D591" w:rsidR="00C10135" w:rsidRPr="005B6E35" w:rsidRDefault="00C10135" w:rsidP="00C10135">
      <w:pPr>
        <w:pStyle w:val="CBDNormalNoNumber"/>
        <w:tabs>
          <w:tab w:val="clear" w:pos="567"/>
        </w:tabs>
        <w:ind w:left="1134" w:firstLine="567"/>
      </w:pPr>
      <w:r w:rsidRPr="005B6E35">
        <w:t>[(a)</w:t>
      </w:r>
      <w:r w:rsidRPr="005B6E35">
        <w:tab/>
        <w:t>To further facilitate the full and effective operationalization of the Global Coordination Entity];</w:t>
      </w:r>
    </w:p>
    <w:p w14:paraId="6CD6B0E6" w14:textId="58B72AFD" w:rsidR="00C10135" w:rsidRPr="005B6E35" w:rsidRDefault="00C10135" w:rsidP="00C10135">
      <w:pPr>
        <w:pStyle w:val="CBDNormalNoNumber"/>
        <w:tabs>
          <w:tab w:val="clear" w:pos="567"/>
        </w:tabs>
        <w:ind w:left="1134" w:firstLine="567"/>
      </w:pPr>
      <w:r w:rsidRPr="005B6E35">
        <w:t>(b)</w:t>
      </w:r>
      <w:r w:rsidRPr="005B6E35">
        <w:tab/>
        <w:t xml:space="preserve">To increase resource mobilization efforts to support the work of the </w:t>
      </w:r>
      <w:r w:rsidR="00AB3519" w:rsidRPr="005B6E35">
        <w:t>T</w:t>
      </w:r>
      <w:r w:rsidRPr="005B6E35">
        <w:t xml:space="preserve">echnical and </w:t>
      </w:r>
      <w:r w:rsidR="00AB3519" w:rsidRPr="005B6E35">
        <w:t>S</w:t>
      </w:r>
      <w:r w:rsidRPr="005B6E35">
        <w:t xml:space="preserve">cientific </w:t>
      </w:r>
      <w:r w:rsidR="00AB3519" w:rsidRPr="005B6E35">
        <w:t>C</w:t>
      </w:r>
      <w:r w:rsidRPr="005B6E35">
        <w:t xml:space="preserve">ooperation </w:t>
      </w:r>
      <w:r w:rsidR="00AB3519" w:rsidRPr="005B6E35">
        <w:t>M</w:t>
      </w:r>
      <w:r w:rsidRPr="005B6E35">
        <w:t xml:space="preserve">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w:t>
      </w:r>
      <w:r w:rsidR="00BF6607">
        <w:t xml:space="preserve">technical and scientific </w:t>
      </w:r>
      <w:r w:rsidR="00CC72A8">
        <w:t xml:space="preserve">cooperation </w:t>
      </w:r>
      <w:r w:rsidRPr="005B6E35">
        <w:t>support centres</w:t>
      </w:r>
      <w:r w:rsidR="0072670A" w:rsidRPr="005B6E35">
        <w:t>[</w:t>
      </w:r>
      <w:r w:rsidRPr="005B6E35">
        <w:t>, while recognizing that private sector support should complement and not replace public international support for capacity-building];</w:t>
      </w:r>
    </w:p>
    <w:p w14:paraId="034D4991" w14:textId="413C1F0C" w:rsidR="00C10135" w:rsidRPr="005B6E35" w:rsidRDefault="00C10135" w:rsidP="00C10135">
      <w:pPr>
        <w:pStyle w:val="CBDNormalNoNumber"/>
        <w:tabs>
          <w:tab w:val="clear" w:pos="567"/>
        </w:tabs>
        <w:ind w:left="1134" w:firstLine="567"/>
      </w:pPr>
      <w:r w:rsidRPr="005B6E35">
        <w:t>(c)</w:t>
      </w:r>
      <w:r w:rsidRPr="005B6E35">
        <w:tab/>
        <w:t xml:space="preserve">To strengthen collaboration with </w:t>
      </w:r>
      <w:r w:rsidR="009633C0" w:rsidRPr="005B6E35">
        <w:t xml:space="preserve">the secretariats of </w:t>
      </w:r>
      <w:r w:rsidRPr="005B6E35">
        <w:t>other biodiversity-related conventions</w:t>
      </w:r>
      <w:r w:rsidR="009633C0" w:rsidRPr="005B6E35">
        <w:t xml:space="preserve"> and</w:t>
      </w:r>
      <w:r w:rsidRPr="005B6E35">
        <w:t xml:space="preserve"> multilateral environment</w:t>
      </w:r>
      <w:r w:rsidR="00E01833" w:rsidRPr="005B6E35">
        <w:t>al</w:t>
      </w:r>
      <w:r w:rsidRPr="005B6E35">
        <w:t xml:space="preserve"> agreements, United Nations entities and relevant partners, with a view to enhancing cooperation and complementarity, reducing fragmentation and maximizing the collective impact of capacity-building and development and technical and </w:t>
      </w:r>
      <w:r w:rsidR="003D1C81" w:rsidRPr="005B6E35">
        <w:t xml:space="preserve">scientific </w:t>
      </w:r>
      <w:r w:rsidRPr="005B6E35">
        <w:t>cooperation in support of the implementation of the Framework;</w:t>
      </w:r>
    </w:p>
    <w:p w14:paraId="470BE344" w14:textId="0288B1D4" w:rsidR="00C10135" w:rsidRPr="005B6E35" w:rsidRDefault="00C10135" w:rsidP="00C10135">
      <w:pPr>
        <w:pStyle w:val="CBDNormalNoNumber"/>
        <w:tabs>
          <w:tab w:val="clear" w:pos="567"/>
        </w:tabs>
        <w:ind w:left="1134" w:firstLine="567"/>
      </w:pPr>
      <w:r w:rsidRPr="005B6E35">
        <w:t>(d)</w:t>
      </w:r>
      <w:r w:rsidRPr="005B6E35">
        <w:tab/>
        <w:t xml:space="preserve">To </w:t>
      </w:r>
      <w:r w:rsidR="008C05B7" w:rsidRPr="005B6E35">
        <w:t xml:space="preserve">provide </w:t>
      </w:r>
      <w:r w:rsidRPr="005B6E35">
        <w:t xml:space="preserve">the progress report on </w:t>
      </w:r>
      <w:r w:rsidRPr="005B6E35">
        <w:rPr>
          <w:rFonts w:eastAsia="Times New Roman"/>
          <w:szCs w:val="24"/>
        </w:rPr>
        <w:t xml:space="preserve">the </w:t>
      </w:r>
      <w:r w:rsidR="00AB3519" w:rsidRPr="005B6E35">
        <w:rPr>
          <w:rFonts w:eastAsia="Times New Roman"/>
          <w:szCs w:val="24"/>
        </w:rPr>
        <w:t>T</w:t>
      </w:r>
      <w:r w:rsidRPr="005B6E35">
        <w:rPr>
          <w:rFonts w:eastAsia="Times New Roman"/>
          <w:szCs w:val="24"/>
        </w:rPr>
        <w:t xml:space="preserve">echnical and </w:t>
      </w:r>
      <w:r w:rsidR="00AB3519" w:rsidRPr="005B6E35">
        <w:rPr>
          <w:rFonts w:eastAsia="Times New Roman"/>
          <w:szCs w:val="24"/>
        </w:rPr>
        <w:t>S</w:t>
      </w:r>
      <w:r w:rsidRPr="005B6E35">
        <w:rPr>
          <w:rFonts w:eastAsia="Times New Roman"/>
          <w:szCs w:val="24"/>
        </w:rPr>
        <w:t xml:space="preserve">cientific </w:t>
      </w:r>
      <w:r w:rsidR="00AB3519" w:rsidRPr="005B6E35">
        <w:rPr>
          <w:rFonts w:eastAsia="Times New Roman"/>
          <w:szCs w:val="24"/>
        </w:rPr>
        <w:t>C</w:t>
      </w:r>
      <w:r w:rsidRPr="005B6E35">
        <w:rPr>
          <w:rFonts w:eastAsia="Times New Roman"/>
          <w:szCs w:val="24"/>
        </w:rPr>
        <w:t xml:space="preserve">ooperation </w:t>
      </w:r>
      <w:r w:rsidR="00AB3519" w:rsidRPr="005B6E35">
        <w:rPr>
          <w:rFonts w:eastAsia="Times New Roman"/>
          <w:szCs w:val="24"/>
        </w:rPr>
        <w:t>M</w:t>
      </w:r>
      <w:r w:rsidRPr="005B6E35">
        <w:rPr>
          <w:rFonts w:eastAsia="Times New Roman"/>
          <w:szCs w:val="24"/>
        </w:rPr>
        <w:t>echanism, [as prepared by the Global Coordination Entity further to subparagraph 2</w:t>
      </w:r>
      <w:r w:rsidR="00571B5C" w:rsidRPr="005B6E35">
        <w:rPr>
          <w:rFonts w:eastAsia="Times New Roman"/>
          <w:szCs w:val="24"/>
        </w:rPr>
        <w:t>7</w:t>
      </w:r>
      <w:r w:rsidRPr="005B6E35">
        <w:rPr>
          <w:rFonts w:eastAsia="Times New Roman"/>
          <w:szCs w:val="24"/>
        </w:rPr>
        <w:t> (d) above,</w:t>
      </w:r>
      <w:r w:rsidR="00DF5BAB" w:rsidRPr="005B6E35">
        <w:rPr>
          <w:rFonts w:eastAsia="Times New Roman"/>
          <w:szCs w:val="24"/>
        </w:rPr>
        <w:t>]</w:t>
      </w:r>
      <w:r w:rsidRPr="005B6E35">
        <w:t xml:space="preserve"> </w:t>
      </w:r>
      <w:r w:rsidR="008C05B7" w:rsidRPr="005B6E35">
        <w:t xml:space="preserve">for circulation </w:t>
      </w:r>
      <w:r w:rsidR="002776B6" w:rsidRPr="005B6E35">
        <w:t xml:space="preserve">as </w:t>
      </w:r>
      <w:r w:rsidRPr="005B6E35">
        <w:t xml:space="preserve">an information document </w:t>
      </w:r>
      <w:r w:rsidR="008C05B7" w:rsidRPr="005B6E35">
        <w:t>at a meeting of</w:t>
      </w:r>
      <w:r w:rsidR="008C05B7" w:rsidRPr="005B6E35" w:rsidDel="008C05B7">
        <w:t xml:space="preserve"> </w:t>
      </w:r>
      <w:r w:rsidRPr="005B6E35">
        <w:t xml:space="preserve">the Subsidiary Body on Implementation </w:t>
      </w:r>
      <w:r w:rsidR="000A7580" w:rsidRPr="005B6E35">
        <w:t xml:space="preserve">to be </w:t>
      </w:r>
      <w:r w:rsidRPr="005B6E35">
        <w:t xml:space="preserve">held before the eighteenth meeting of the Conference of the Parties [and </w:t>
      </w:r>
      <w:r w:rsidR="008C05B7" w:rsidRPr="005B6E35">
        <w:t xml:space="preserve">at the eighteenth meeting </w:t>
      </w:r>
      <w:r w:rsidRPr="005B6E35">
        <w:t>the Conference of the Parties].</w:t>
      </w:r>
    </w:p>
    <w:p w14:paraId="166EFA7F" w14:textId="6DED82F1" w:rsidR="00B56DDD" w:rsidRPr="00B85425" w:rsidRDefault="00C10135" w:rsidP="009067F2">
      <w:pPr>
        <w:pStyle w:val="Para1"/>
        <w:ind w:left="567"/>
        <w:jc w:val="center"/>
        <w:rPr>
          <w:lang w:val="en-CA"/>
        </w:rPr>
      </w:pPr>
      <w:r w:rsidRPr="005B6E35">
        <w:t>__________</w:t>
      </w:r>
    </w:p>
    <w:sectPr w:rsidR="00B56DDD" w:rsidRPr="00B85425" w:rsidSect="00C9006F">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BF82F" w14:textId="77777777" w:rsidR="00DC7D0D" w:rsidRPr="00866063" w:rsidRDefault="00DC7D0D" w:rsidP="00CF1848">
      <w:r w:rsidRPr="00866063">
        <w:separator/>
      </w:r>
    </w:p>
  </w:endnote>
  <w:endnote w:type="continuationSeparator" w:id="0">
    <w:p w14:paraId="2149AEF1" w14:textId="77777777" w:rsidR="00DC7D0D" w:rsidRPr="00866063" w:rsidRDefault="00DC7D0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5C41" w14:textId="77777777" w:rsidR="00DC7D0D" w:rsidRPr="00866063" w:rsidRDefault="00DC7D0D" w:rsidP="00CF1848">
      <w:r w:rsidRPr="00866063">
        <w:separator/>
      </w:r>
    </w:p>
  </w:footnote>
  <w:footnote w:type="continuationSeparator" w:id="0">
    <w:p w14:paraId="2D341801" w14:textId="77777777" w:rsidR="00DC7D0D" w:rsidRPr="00866063" w:rsidRDefault="00DC7D0D" w:rsidP="00CF1848">
      <w:r w:rsidRPr="00866063">
        <w:continuationSeparator/>
      </w:r>
    </w:p>
  </w:footnote>
  <w:footnote w:id="1">
    <w:p w14:paraId="7BB6825B" w14:textId="77777777" w:rsidR="00C10135" w:rsidRPr="004312FC" w:rsidRDefault="00C10135" w:rsidP="00C10135">
      <w:pPr>
        <w:pStyle w:val="FootnoteText"/>
        <w:rPr>
          <w:lang w:val="en-US"/>
        </w:rPr>
      </w:pPr>
      <w:r w:rsidRPr="004312FC">
        <w:rPr>
          <w:rStyle w:val="FootnoteReference"/>
        </w:rPr>
        <w:footnoteRef/>
      </w:r>
      <w:r w:rsidRPr="004312FC">
        <w:t xml:space="preserve"> </w:t>
      </w:r>
      <w:r>
        <w:t>If adopted, the present elements</w:t>
      </w:r>
      <w:r w:rsidRPr="004312FC">
        <w:t xml:space="preserve"> </w:t>
      </w:r>
      <w:r>
        <w:t xml:space="preserve">will be consolidated with those in </w:t>
      </w:r>
      <w:r w:rsidRPr="004312FC">
        <w:t>recommendation</w:t>
      </w:r>
      <w:r>
        <w:t> </w:t>
      </w:r>
      <w:hyperlink r:id="rId1" w:history="1">
        <w:r w:rsidRPr="008B7D7B">
          <w:rPr>
            <w:rStyle w:val="Hyperlink"/>
          </w:rPr>
          <w:t>6/5</w:t>
        </w:r>
      </w:hyperlink>
      <w:r>
        <w:t xml:space="preserve"> of </w:t>
      </w:r>
      <w:r w:rsidRPr="004312FC">
        <w:rPr>
          <w:lang w:val="en-US"/>
        </w:rPr>
        <w:t>the Subsidiary Body</w:t>
      </w:r>
      <w:r w:rsidRPr="005225CB">
        <w:t xml:space="preserve"> </w:t>
      </w:r>
      <w:r w:rsidRPr="005225CB">
        <w:rPr>
          <w:lang w:val="en-US"/>
        </w:rPr>
        <w:t>on Implementation</w:t>
      </w:r>
      <w:r>
        <w:rPr>
          <w:lang w:val="en-US"/>
        </w:rPr>
        <w:t xml:space="preserve"> into a single draft decision.</w:t>
      </w:r>
    </w:p>
  </w:footnote>
  <w:footnote w:id="2">
    <w:p w14:paraId="23B3D4DF" w14:textId="77777777" w:rsidR="00C10135" w:rsidRPr="00C9006F" w:rsidRDefault="00C10135" w:rsidP="00C10135">
      <w:pPr>
        <w:pStyle w:val="FootnoteText"/>
        <w:tabs>
          <w:tab w:val="center" w:pos="4680"/>
        </w:tabs>
      </w:pPr>
      <w:r w:rsidRPr="0068282C">
        <w:rPr>
          <w:rStyle w:val="FootnoteReference"/>
        </w:rPr>
        <w:footnoteRef/>
      </w:r>
      <w:r w:rsidRPr="00C9006F">
        <w:t xml:space="preserve"> </w:t>
      </w:r>
      <w:r>
        <w:t xml:space="preserve">See </w:t>
      </w:r>
      <w:hyperlink r:id="rId2" w:history="1">
        <w:r>
          <w:rPr>
            <w:rStyle w:val="Hyperlink"/>
          </w:rPr>
          <w:t>www.cbd.int/cb/2024-cbd-forum-report.pdf</w:t>
        </w:r>
      </w:hyperlink>
      <w:r>
        <w:t>.</w:t>
      </w:r>
    </w:p>
  </w:footnote>
  <w:footnote w:id="3">
    <w:p w14:paraId="458D51DE" w14:textId="0BC6B2F4" w:rsidR="003043A0" w:rsidRDefault="003043A0">
      <w:pPr>
        <w:pStyle w:val="FootnoteText"/>
      </w:pPr>
      <w:r>
        <w:rPr>
          <w:rStyle w:val="FootnoteReference"/>
        </w:rPr>
        <w:footnoteRef/>
      </w:r>
      <w:r>
        <w:t xml:space="preserve"> </w:t>
      </w:r>
      <w:r w:rsidR="00543255" w:rsidRPr="00C9006F">
        <w:rPr>
          <w:lang w:val="it-IT"/>
        </w:rPr>
        <w:t xml:space="preserve">Decision </w:t>
      </w:r>
      <w:hyperlink r:id="rId3" w:history="1">
        <w:r w:rsidR="00543255" w:rsidRPr="00C9006F">
          <w:rPr>
            <w:rStyle w:val="Hyperlink"/>
            <w:lang w:val="it-IT"/>
          </w:rPr>
          <w:t>15/4</w:t>
        </w:r>
      </w:hyperlink>
      <w:r w:rsidR="00543255" w:rsidRPr="00C9006F">
        <w:rPr>
          <w:lang w:val="it-IT"/>
        </w:rPr>
        <w:t>, annex.</w:t>
      </w:r>
    </w:p>
  </w:footnote>
  <w:footnote w:id="4">
    <w:p w14:paraId="44FA3392" w14:textId="77777777" w:rsidR="00C10135" w:rsidRPr="00C9006F" w:rsidRDefault="00C10135" w:rsidP="00C10135">
      <w:pPr>
        <w:pStyle w:val="FootnoteText"/>
        <w:rPr>
          <w:lang w:val="en-CA"/>
        </w:rPr>
      </w:pPr>
      <w:r>
        <w:rPr>
          <w:rStyle w:val="FootnoteReference"/>
        </w:rPr>
        <w:footnoteRef/>
      </w:r>
      <w:r>
        <w:t xml:space="preserve"> </w:t>
      </w:r>
      <w:hyperlink r:id="rId4" w:history="1">
        <w:r>
          <w:rPr>
            <w:rStyle w:val="Hyperlink"/>
          </w:rPr>
          <w:t>www.cbd.int/cb/cbd-2024-forum-key-messages.pdf</w:t>
        </w:r>
      </w:hyperlink>
      <w:r>
        <w:t>.</w:t>
      </w:r>
    </w:p>
  </w:footnote>
  <w:footnote w:id="5">
    <w:p w14:paraId="0CA93918" w14:textId="77777777" w:rsidR="00C10135" w:rsidRPr="00C9006F" w:rsidRDefault="00C10135" w:rsidP="00C10135">
      <w:pPr>
        <w:pStyle w:val="FootnoteText"/>
        <w:rPr>
          <w:lang w:val="it-IT"/>
        </w:rPr>
      </w:pPr>
      <w:r>
        <w:rPr>
          <w:rStyle w:val="FootnoteReference"/>
        </w:rPr>
        <w:footnoteRef/>
      </w:r>
      <w:r w:rsidRPr="00C9006F">
        <w:rPr>
          <w:lang w:val="it-IT"/>
        </w:rPr>
        <w:t xml:space="preserve"> </w:t>
      </w:r>
      <w:hyperlink r:id="rId5" w:history="1">
        <w:r w:rsidRPr="00C9006F">
          <w:rPr>
            <w:rStyle w:val="Hyperlink"/>
            <w:lang w:val="it-IT"/>
          </w:rPr>
          <w:t>CBD/SBI/7/INF/8</w:t>
        </w:r>
      </w:hyperlink>
      <w:r w:rsidRPr="00C9006F">
        <w:rPr>
          <w:lang w:val="it-IT"/>
        </w:rPr>
        <w:t>.</w:t>
      </w:r>
    </w:p>
  </w:footnote>
  <w:footnote w:id="6">
    <w:p w14:paraId="52FFFE45" w14:textId="77777777" w:rsidR="00C10135" w:rsidRPr="00C9006F" w:rsidRDefault="00C10135" w:rsidP="00C10135">
      <w:pPr>
        <w:pStyle w:val="FootnoteText"/>
        <w:rPr>
          <w:lang w:val="it-IT"/>
        </w:rPr>
      </w:pPr>
      <w:r w:rsidRPr="0068282C">
        <w:rPr>
          <w:rStyle w:val="FootnoteReference"/>
        </w:rPr>
        <w:footnoteRef/>
      </w:r>
      <w:r w:rsidRPr="00C9006F">
        <w:rPr>
          <w:lang w:val="it-IT"/>
        </w:rPr>
        <w:t xml:space="preserve"> Decision </w:t>
      </w:r>
      <w:hyperlink r:id="rId6" w:history="1">
        <w:r w:rsidRPr="00C9006F">
          <w:rPr>
            <w:rStyle w:val="Hyperlink"/>
            <w:lang w:val="it-IT"/>
          </w:rPr>
          <w:t>15/8</w:t>
        </w:r>
      </w:hyperlink>
      <w:r w:rsidRPr="00C9006F">
        <w:rPr>
          <w:lang w:val="it-IT"/>
        </w:rPr>
        <w:t>, annex I.</w:t>
      </w:r>
    </w:p>
  </w:footnote>
  <w:footnote w:id="7">
    <w:p w14:paraId="2E068914" w14:textId="535B12F1" w:rsidR="00671B76" w:rsidRDefault="00671B76">
      <w:pPr>
        <w:pStyle w:val="FootnoteText"/>
      </w:pPr>
      <w:r>
        <w:rPr>
          <w:rStyle w:val="FootnoteReference"/>
        </w:rPr>
        <w:footnoteRef/>
      </w:r>
      <w:r>
        <w:t xml:space="preserve"> </w:t>
      </w:r>
      <w:r w:rsidRPr="00C9587D">
        <w:rPr>
          <w:color w:val="000000"/>
          <w:szCs w:val="18"/>
        </w:rPr>
        <w:t xml:space="preserve">United Nations, </w:t>
      </w:r>
      <w:r w:rsidRPr="00C9587D">
        <w:rPr>
          <w:i/>
          <w:iCs/>
          <w:color w:val="000000"/>
          <w:szCs w:val="18"/>
        </w:rPr>
        <w:t>Treaty Series</w:t>
      </w:r>
      <w:r w:rsidRPr="00C9587D">
        <w:rPr>
          <w:iCs/>
          <w:color w:val="000000"/>
          <w:szCs w:val="18"/>
        </w:rPr>
        <w:t>,</w:t>
      </w:r>
      <w:r w:rsidRPr="00C9587D">
        <w:rPr>
          <w:i/>
          <w:iCs/>
          <w:color w:val="000000"/>
          <w:szCs w:val="18"/>
        </w:rPr>
        <w:t xml:space="preserve"> </w:t>
      </w:r>
      <w:r w:rsidRPr="00C9587D">
        <w:rPr>
          <w:color w:val="000000"/>
          <w:szCs w:val="18"/>
        </w:rPr>
        <w:t>vol. 1760, No. 30619.</w:t>
      </w:r>
    </w:p>
  </w:footnote>
  <w:footnote w:id="8">
    <w:p w14:paraId="41CA91E1" w14:textId="28BF1DC0" w:rsidR="00C10135" w:rsidRPr="009067F2" w:rsidRDefault="00C10135" w:rsidP="00C10135">
      <w:pPr>
        <w:pStyle w:val="FootnoteText"/>
        <w:rPr>
          <w:lang w:val="en-CA"/>
        </w:rPr>
      </w:pPr>
      <w:r w:rsidRPr="007323DB">
        <w:rPr>
          <w:rStyle w:val="FootnoteReference"/>
        </w:rPr>
        <w:footnoteRef/>
      </w:r>
      <w:r w:rsidRPr="009067F2">
        <w:rPr>
          <w:lang w:val="en-CA"/>
        </w:rPr>
        <w:t xml:space="preserve"> </w:t>
      </w:r>
      <w:hyperlink r:id="rId7" w:history="1">
        <w:r w:rsidRPr="009067F2">
          <w:rPr>
            <w:rStyle w:val="Hyperlink"/>
            <w:lang w:val="en-CA"/>
          </w:rPr>
          <w:t>CBD/SBI/7/INF/10</w:t>
        </w:r>
      </w:hyperlink>
      <w:r w:rsidRPr="009067F2">
        <w:rPr>
          <w:lang w:val="en-CA"/>
        </w:rPr>
        <w:t>.</w:t>
      </w:r>
    </w:p>
  </w:footnote>
  <w:footnote w:id="9">
    <w:p w14:paraId="07EAC326" w14:textId="0088D110" w:rsidR="00217D6C" w:rsidRPr="0071124C" w:rsidRDefault="00217D6C">
      <w:pPr>
        <w:pStyle w:val="FootnoteText"/>
        <w:rPr>
          <w:lang w:val="en-CA"/>
        </w:rPr>
      </w:pPr>
      <w:r>
        <w:rPr>
          <w:rStyle w:val="FootnoteReference"/>
        </w:rPr>
        <w:footnoteRef/>
      </w:r>
      <w:r>
        <w:t xml:space="preserve"> </w:t>
      </w:r>
      <w:r w:rsidR="0021443A">
        <w:t xml:space="preserve">The </w:t>
      </w:r>
      <w:r w:rsidR="00C97A10">
        <w:t>annex</w:t>
      </w:r>
      <w:r w:rsidR="0021443A">
        <w:t xml:space="preserve"> will contain a workplan and budget </w:t>
      </w:r>
      <w:r w:rsidR="00C97A10">
        <w:t>based on those set out in</w:t>
      </w:r>
      <w:r w:rsidR="009A114E">
        <w:t xml:space="preserve"> the annex to</w:t>
      </w:r>
      <w:r w:rsidR="00C97A10">
        <w:t xml:space="preserve"> </w:t>
      </w:r>
      <w:r w:rsidR="00C97A10" w:rsidRPr="00C97A10">
        <w:t>document</w:t>
      </w:r>
      <w:r w:rsidR="00C97A10">
        <w:t> </w:t>
      </w:r>
      <w:hyperlink r:id="rId8" w:history="1">
        <w:r w:rsidR="00C97A10" w:rsidRPr="00AF4580">
          <w:rPr>
            <w:rStyle w:val="Hyperlink"/>
          </w:rPr>
          <w:t>CBD/SBI/7/10</w:t>
        </w:r>
      </w:hyperlink>
      <w:r w:rsidR="00C97A10">
        <w:t xml:space="preserve">, as </w:t>
      </w:r>
      <w:r w:rsidR="005D6AE7" w:rsidRPr="00C97A10">
        <w:t>revised</w:t>
      </w:r>
      <w:r w:rsidR="005D6AE7">
        <w:t xml:space="preserve"> further to</w:t>
      </w:r>
      <w:r w:rsidR="0021443A">
        <w:t xml:space="preserve"> </w:t>
      </w:r>
      <w:r w:rsidR="00256462">
        <w:t>paragr</w:t>
      </w:r>
      <w:r w:rsidR="00E12D14">
        <w:t>aph</w:t>
      </w:r>
      <w:r w:rsidR="00B548FE">
        <w:t>s</w:t>
      </w:r>
      <w:r w:rsidR="00E12D14">
        <w:t xml:space="preserve"> </w:t>
      </w:r>
      <w:r w:rsidR="00B548FE">
        <w:t>2 and 3</w:t>
      </w:r>
      <w:r w:rsidR="003F51AB">
        <w:t xml:space="preserve"> </w:t>
      </w:r>
      <w:r w:rsidR="00E12D14">
        <w:t xml:space="preserve">of </w:t>
      </w:r>
      <w:r w:rsidR="00B548FE">
        <w:t xml:space="preserve">the present </w:t>
      </w:r>
      <w:r w:rsidR="003F51AB">
        <w:t>r</w:t>
      </w:r>
      <w:r w:rsidR="0040682A">
        <w:t>ecommendation</w:t>
      </w:r>
      <w:r w:rsidR="003F51AB">
        <w:t>.</w:t>
      </w:r>
    </w:p>
  </w:footnote>
  <w:footnote w:id="10">
    <w:p w14:paraId="1D1917C7" w14:textId="18232EF2" w:rsidR="00097FF6" w:rsidRDefault="00097FF6">
      <w:pPr>
        <w:pStyle w:val="FootnoteText"/>
      </w:pPr>
      <w:r>
        <w:rPr>
          <w:rStyle w:val="FootnoteReference"/>
        </w:rPr>
        <w:footnoteRef/>
      </w:r>
      <w:r>
        <w:t xml:space="preserve"> </w:t>
      </w:r>
      <w:r w:rsidR="00671B76" w:rsidRPr="00C9587D">
        <w:rPr>
          <w:color w:val="000000"/>
          <w:szCs w:val="18"/>
        </w:rPr>
        <w:t xml:space="preserve">United Nations, </w:t>
      </w:r>
      <w:r w:rsidR="00671B76" w:rsidRPr="00C9587D">
        <w:rPr>
          <w:i/>
          <w:iCs/>
          <w:color w:val="000000"/>
          <w:szCs w:val="18"/>
        </w:rPr>
        <w:t>Treaty Series</w:t>
      </w:r>
      <w:r w:rsidR="004A11C0" w:rsidRPr="004A11C0">
        <w:t>, vol. 2226, No. 30619</w:t>
      </w:r>
    </w:p>
  </w:footnote>
  <w:footnote w:id="11">
    <w:p w14:paraId="3B1EF223" w14:textId="44C28469" w:rsidR="004A11C0" w:rsidRPr="00C44D85" w:rsidRDefault="004A11C0">
      <w:pPr>
        <w:pStyle w:val="FootnoteText"/>
        <w:rPr>
          <w:lang w:val="es-419"/>
        </w:rPr>
      </w:pPr>
      <w:r>
        <w:rPr>
          <w:rStyle w:val="FootnoteReference"/>
        </w:rPr>
        <w:footnoteRef/>
      </w:r>
      <w:r w:rsidRPr="00C44D85">
        <w:rPr>
          <w:lang w:val="es-419"/>
        </w:rPr>
        <w:t xml:space="preserve"> </w:t>
      </w:r>
      <w:r w:rsidR="00B92730" w:rsidRPr="00C44D85">
        <w:rPr>
          <w:lang w:val="es-419"/>
        </w:rPr>
        <w:t>Ibid.</w:t>
      </w:r>
      <w:r w:rsidRPr="00C44D85">
        <w:rPr>
          <w:lang w:val="es-419"/>
        </w:rPr>
        <w:t>, vol. 3008, No. 30619.</w:t>
      </w:r>
    </w:p>
  </w:footnote>
  <w:footnote w:id="12">
    <w:p w14:paraId="754745E0" w14:textId="4BD518E2" w:rsidR="005405A7" w:rsidRPr="00C44D85" w:rsidRDefault="005405A7">
      <w:pPr>
        <w:pStyle w:val="FootnoteText"/>
        <w:rPr>
          <w:lang w:val="es-419"/>
        </w:rPr>
      </w:pPr>
      <w:r w:rsidRPr="000E7235">
        <w:rPr>
          <w:rStyle w:val="FootnoteReference"/>
        </w:rPr>
        <w:footnoteRef/>
      </w:r>
      <w:r w:rsidRPr="00C44D85">
        <w:rPr>
          <w:lang w:val="es-419"/>
        </w:rPr>
        <w:t xml:space="preserve"> </w:t>
      </w:r>
      <w:hyperlink r:id="rId9" w:history="1">
        <w:r w:rsidR="00AF3765" w:rsidRPr="00C44D85">
          <w:rPr>
            <w:rStyle w:val="Hyperlink"/>
            <w:lang w:val="es-419"/>
          </w:rPr>
          <w:t>CBD/SBI/7/6</w:t>
        </w:r>
      </w:hyperlink>
      <w:r w:rsidR="00AF3765" w:rsidRPr="00C44D85">
        <w:rPr>
          <w:lang w:val="es-419"/>
        </w:rPr>
        <w:t>.</w:t>
      </w:r>
    </w:p>
  </w:footnote>
  <w:footnote w:id="13">
    <w:p w14:paraId="33214C8A" w14:textId="37E501FF" w:rsidR="00FF231E" w:rsidRDefault="00FF231E">
      <w:pPr>
        <w:pStyle w:val="FootnoteText"/>
      </w:pPr>
      <w:r w:rsidRPr="000E7235">
        <w:rPr>
          <w:rStyle w:val="FootnoteReference"/>
        </w:rPr>
        <w:footnoteRef/>
      </w:r>
      <w:r w:rsidRPr="000E7235">
        <w:t xml:space="preserve"> </w:t>
      </w:r>
      <w:hyperlink r:id="rId10" w:history="1">
        <w:r w:rsidRPr="009067F2">
          <w:rPr>
            <w:rStyle w:val="Hyperlink"/>
          </w:rPr>
          <w:t>CBD/SBI/7/7</w:t>
        </w:r>
      </w:hyperlink>
      <w:r w:rsidRPr="000E72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518286C9" w:rsidR="00534681" w:rsidRPr="00866063" w:rsidRDefault="007C0F59" w:rsidP="007C4951">
        <w:pPr>
          <w:pStyle w:val="Header"/>
          <w:spacing w:after="240"/>
          <w:rPr>
            <w:szCs w:val="20"/>
          </w:rPr>
        </w:pPr>
        <w:r w:rsidRPr="00866063">
          <w:rPr>
            <w:szCs w:val="20"/>
          </w:rPr>
          <w:t>CBD/</w:t>
        </w:r>
        <w:r>
          <w:rPr>
            <w:szCs w:val="20"/>
          </w:rPr>
          <w:t>SBI/7/L.7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1779B6AC" w:rsidR="009505C9" w:rsidRPr="00866063" w:rsidRDefault="007C0F59" w:rsidP="007C4951">
        <w:pPr>
          <w:pStyle w:val="Header"/>
          <w:spacing w:after="240"/>
          <w:jc w:val="right"/>
        </w:pPr>
        <w:r>
          <w:t>CBD/SBI/7/L.7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AD"/>
    <w:rsid w:val="000349B6"/>
    <w:rsid w:val="00034F75"/>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37F78"/>
    <w:rsid w:val="00040816"/>
    <w:rsid w:val="00040B7D"/>
    <w:rsid w:val="00040C56"/>
    <w:rsid w:val="00040C7D"/>
    <w:rsid w:val="00041015"/>
    <w:rsid w:val="000413D9"/>
    <w:rsid w:val="00041931"/>
    <w:rsid w:val="00041C22"/>
    <w:rsid w:val="00042805"/>
    <w:rsid w:val="00042938"/>
    <w:rsid w:val="00042BA9"/>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67F"/>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6EC8"/>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1D5"/>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A10"/>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CA0"/>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87DBF"/>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4B4"/>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97FF6"/>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580"/>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39"/>
    <w:rsid w:val="000B1278"/>
    <w:rsid w:val="000B12ED"/>
    <w:rsid w:val="000B1353"/>
    <w:rsid w:val="000B156C"/>
    <w:rsid w:val="000B15E5"/>
    <w:rsid w:val="000B18AA"/>
    <w:rsid w:val="000B1937"/>
    <w:rsid w:val="000B2216"/>
    <w:rsid w:val="000B2720"/>
    <w:rsid w:val="000B32D2"/>
    <w:rsid w:val="000B3895"/>
    <w:rsid w:val="000B3A2C"/>
    <w:rsid w:val="000B3B04"/>
    <w:rsid w:val="000B41DB"/>
    <w:rsid w:val="000B44D3"/>
    <w:rsid w:val="000B489E"/>
    <w:rsid w:val="000B4EF5"/>
    <w:rsid w:val="000B4FA3"/>
    <w:rsid w:val="000B530C"/>
    <w:rsid w:val="000B5587"/>
    <w:rsid w:val="000B5701"/>
    <w:rsid w:val="000B5B4A"/>
    <w:rsid w:val="000B5F81"/>
    <w:rsid w:val="000B5FFB"/>
    <w:rsid w:val="000B649A"/>
    <w:rsid w:val="000B6556"/>
    <w:rsid w:val="000B6558"/>
    <w:rsid w:val="000B6997"/>
    <w:rsid w:val="000B6DFA"/>
    <w:rsid w:val="000B6EBD"/>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58"/>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09B"/>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7E7"/>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235"/>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350"/>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BFD"/>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54"/>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982"/>
    <w:rsid w:val="00110C9D"/>
    <w:rsid w:val="00110D41"/>
    <w:rsid w:val="00110FF4"/>
    <w:rsid w:val="001110E6"/>
    <w:rsid w:val="00111ACA"/>
    <w:rsid w:val="00111EB4"/>
    <w:rsid w:val="0011211E"/>
    <w:rsid w:val="001122FD"/>
    <w:rsid w:val="00112599"/>
    <w:rsid w:val="0011262F"/>
    <w:rsid w:val="001128F5"/>
    <w:rsid w:val="00112A8F"/>
    <w:rsid w:val="00112ED8"/>
    <w:rsid w:val="001130F8"/>
    <w:rsid w:val="001137D8"/>
    <w:rsid w:val="00114799"/>
    <w:rsid w:val="00114967"/>
    <w:rsid w:val="00114A86"/>
    <w:rsid w:val="00114C7C"/>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444"/>
    <w:rsid w:val="00122801"/>
    <w:rsid w:val="001228DD"/>
    <w:rsid w:val="00122A48"/>
    <w:rsid w:val="00122C1F"/>
    <w:rsid w:val="00122D4F"/>
    <w:rsid w:val="00122D88"/>
    <w:rsid w:val="00122F3E"/>
    <w:rsid w:val="0012303D"/>
    <w:rsid w:val="00123169"/>
    <w:rsid w:val="00123326"/>
    <w:rsid w:val="00123768"/>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782"/>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EA0"/>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04C"/>
    <w:rsid w:val="001509C0"/>
    <w:rsid w:val="00150B4F"/>
    <w:rsid w:val="00150D68"/>
    <w:rsid w:val="00151094"/>
    <w:rsid w:val="00151181"/>
    <w:rsid w:val="00151421"/>
    <w:rsid w:val="001518C0"/>
    <w:rsid w:val="0015197B"/>
    <w:rsid w:val="001519D2"/>
    <w:rsid w:val="00151CB4"/>
    <w:rsid w:val="00151F2B"/>
    <w:rsid w:val="0015225F"/>
    <w:rsid w:val="001522C7"/>
    <w:rsid w:val="00152371"/>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79"/>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D09"/>
    <w:rsid w:val="00163EA8"/>
    <w:rsid w:val="00163FEB"/>
    <w:rsid w:val="001643F0"/>
    <w:rsid w:val="001647A7"/>
    <w:rsid w:val="0016485F"/>
    <w:rsid w:val="00164B82"/>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38C"/>
    <w:rsid w:val="0017150F"/>
    <w:rsid w:val="001715EC"/>
    <w:rsid w:val="00171ABD"/>
    <w:rsid w:val="00171B42"/>
    <w:rsid w:val="00171E9C"/>
    <w:rsid w:val="00171FD0"/>
    <w:rsid w:val="0017285A"/>
    <w:rsid w:val="001729A1"/>
    <w:rsid w:val="001729F8"/>
    <w:rsid w:val="00172AF6"/>
    <w:rsid w:val="00172D32"/>
    <w:rsid w:val="00172DF9"/>
    <w:rsid w:val="00172F8B"/>
    <w:rsid w:val="0017306D"/>
    <w:rsid w:val="001730A9"/>
    <w:rsid w:val="00173123"/>
    <w:rsid w:val="001731CD"/>
    <w:rsid w:val="001738AE"/>
    <w:rsid w:val="00173E22"/>
    <w:rsid w:val="001740A6"/>
    <w:rsid w:val="00174150"/>
    <w:rsid w:val="001745A4"/>
    <w:rsid w:val="0017467B"/>
    <w:rsid w:val="00174AA2"/>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58"/>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3A4"/>
    <w:rsid w:val="00195438"/>
    <w:rsid w:val="00195491"/>
    <w:rsid w:val="001956C3"/>
    <w:rsid w:val="0019570D"/>
    <w:rsid w:val="001957EB"/>
    <w:rsid w:val="00195B11"/>
    <w:rsid w:val="00195B30"/>
    <w:rsid w:val="00195B4B"/>
    <w:rsid w:val="00195EC2"/>
    <w:rsid w:val="001960A9"/>
    <w:rsid w:val="0019625C"/>
    <w:rsid w:val="00196280"/>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1B9"/>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AE9"/>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4B7A"/>
    <w:rsid w:val="001C50D9"/>
    <w:rsid w:val="001C510B"/>
    <w:rsid w:val="001C510F"/>
    <w:rsid w:val="001C51DC"/>
    <w:rsid w:val="001C541C"/>
    <w:rsid w:val="001C567D"/>
    <w:rsid w:val="001C59A3"/>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676"/>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92"/>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698"/>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6B3"/>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18"/>
    <w:rsid w:val="0020412C"/>
    <w:rsid w:val="00204BDC"/>
    <w:rsid w:val="00204DF5"/>
    <w:rsid w:val="00205016"/>
    <w:rsid w:val="0020533B"/>
    <w:rsid w:val="00205485"/>
    <w:rsid w:val="0020554D"/>
    <w:rsid w:val="0020591F"/>
    <w:rsid w:val="00205BA2"/>
    <w:rsid w:val="00205D8F"/>
    <w:rsid w:val="00206118"/>
    <w:rsid w:val="00206145"/>
    <w:rsid w:val="002064A0"/>
    <w:rsid w:val="00206624"/>
    <w:rsid w:val="00206834"/>
    <w:rsid w:val="002068F9"/>
    <w:rsid w:val="00206C7F"/>
    <w:rsid w:val="00206DDD"/>
    <w:rsid w:val="00207655"/>
    <w:rsid w:val="00207684"/>
    <w:rsid w:val="00207B70"/>
    <w:rsid w:val="0021009D"/>
    <w:rsid w:val="0021042F"/>
    <w:rsid w:val="00210624"/>
    <w:rsid w:val="002107A4"/>
    <w:rsid w:val="0021086D"/>
    <w:rsid w:val="002112CF"/>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5CC5"/>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3C0"/>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958"/>
    <w:rsid w:val="00254B88"/>
    <w:rsid w:val="00254CF0"/>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0D"/>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1B47"/>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6B6"/>
    <w:rsid w:val="00277733"/>
    <w:rsid w:val="00277B01"/>
    <w:rsid w:val="00277B66"/>
    <w:rsid w:val="00277B7F"/>
    <w:rsid w:val="002801F9"/>
    <w:rsid w:val="00280683"/>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87F8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176C"/>
    <w:rsid w:val="002A1A22"/>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14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2CB"/>
    <w:rsid w:val="002B24B5"/>
    <w:rsid w:val="002B2A3A"/>
    <w:rsid w:val="002B2C40"/>
    <w:rsid w:val="002B3394"/>
    <w:rsid w:val="002B344F"/>
    <w:rsid w:val="002B349A"/>
    <w:rsid w:val="002B34D9"/>
    <w:rsid w:val="002B3E6A"/>
    <w:rsid w:val="002B4009"/>
    <w:rsid w:val="002B43B9"/>
    <w:rsid w:val="002B489C"/>
    <w:rsid w:val="002B4DBA"/>
    <w:rsid w:val="002B5022"/>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3EE7"/>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C6"/>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2"/>
    <w:rsid w:val="002F5853"/>
    <w:rsid w:val="002F5AA2"/>
    <w:rsid w:val="002F5C23"/>
    <w:rsid w:val="002F5C3D"/>
    <w:rsid w:val="002F5C92"/>
    <w:rsid w:val="002F5EDA"/>
    <w:rsid w:val="002F5F31"/>
    <w:rsid w:val="002F6067"/>
    <w:rsid w:val="002F6580"/>
    <w:rsid w:val="002F65C2"/>
    <w:rsid w:val="002F65F8"/>
    <w:rsid w:val="002F660C"/>
    <w:rsid w:val="002F66E5"/>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9BB"/>
    <w:rsid w:val="00301BDB"/>
    <w:rsid w:val="00301D3E"/>
    <w:rsid w:val="00302012"/>
    <w:rsid w:val="0030246C"/>
    <w:rsid w:val="00302534"/>
    <w:rsid w:val="00302894"/>
    <w:rsid w:val="00302ADE"/>
    <w:rsid w:val="00302E4D"/>
    <w:rsid w:val="00302F2D"/>
    <w:rsid w:val="00302FC7"/>
    <w:rsid w:val="0030356E"/>
    <w:rsid w:val="0030358C"/>
    <w:rsid w:val="00303706"/>
    <w:rsid w:val="00303734"/>
    <w:rsid w:val="00303742"/>
    <w:rsid w:val="0030387D"/>
    <w:rsid w:val="003038E3"/>
    <w:rsid w:val="00303957"/>
    <w:rsid w:val="00303A2A"/>
    <w:rsid w:val="00303A70"/>
    <w:rsid w:val="00303B6F"/>
    <w:rsid w:val="00303BF2"/>
    <w:rsid w:val="00304162"/>
    <w:rsid w:val="0030420F"/>
    <w:rsid w:val="003043A0"/>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DC4"/>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88F"/>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862"/>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AE8"/>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52E"/>
    <w:rsid w:val="003617B7"/>
    <w:rsid w:val="003619FB"/>
    <w:rsid w:val="00361DB4"/>
    <w:rsid w:val="00361EB1"/>
    <w:rsid w:val="00361F6B"/>
    <w:rsid w:val="00362098"/>
    <w:rsid w:val="0036211D"/>
    <w:rsid w:val="003625C4"/>
    <w:rsid w:val="003627B5"/>
    <w:rsid w:val="00362A9A"/>
    <w:rsid w:val="00362BEE"/>
    <w:rsid w:val="00362C95"/>
    <w:rsid w:val="00362E31"/>
    <w:rsid w:val="00362E49"/>
    <w:rsid w:val="00362F70"/>
    <w:rsid w:val="0036374F"/>
    <w:rsid w:val="00363D73"/>
    <w:rsid w:val="0036433C"/>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206"/>
    <w:rsid w:val="003844B6"/>
    <w:rsid w:val="00384694"/>
    <w:rsid w:val="003847C7"/>
    <w:rsid w:val="00384B96"/>
    <w:rsid w:val="00384E5D"/>
    <w:rsid w:val="003850E7"/>
    <w:rsid w:val="003851C9"/>
    <w:rsid w:val="00385246"/>
    <w:rsid w:val="00385A7A"/>
    <w:rsid w:val="00385B5D"/>
    <w:rsid w:val="00385BD7"/>
    <w:rsid w:val="00386088"/>
    <w:rsid w:val="0038609B"/>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A3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601"/>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75C"/>
    <w:rsid w:val="003C4908"/>
    <w:rsid w:val="003C4DC0"/>
    <w:rsid w:val="003C4E86"/>
    <w:rsid w:val="003C4FD8"/>
    <w:rsid w:val="003C4FFB"/>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28A"/>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4A6"/>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1AB"/>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2CAD"/>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A11"/>
    <w:rsid w:val="00407CFB"/>
    <w:rsid w:val="00407E18"/>
    <w:rsid w:val="00410299"/>
    <w:rsid w:val="0041039A"/>
    <w:rsid w:val="00410635"/>
    <w:rsid w:val="00410836"/>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0E"/>
    <w:rsid w:val="0041372F"/>
    <w:rsid w:val="00413979"/>
    <w:rsid w:val="00413DD0"/>
    <w:rsid w:val="00413EE6"/>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4C2"/>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E6"/>
    <w:rsid w:val="00430996"/>
    <w:rsid w:val="00430F05"/>
    <w:rsid w:val="00430F2D"/>
    <w:rsid w:val="00431047"/>
    <w:rsid w:val="004312D6"/>
    <w:rsid w:val="0043131A"/>
    <w:rsid w:val="0043171C"/>
    <w:rsid w:val="004318E1"/>
    <w:rsid w:val="00431DFE"/>
    <w:rsid w:val="00431F10"/>
    <w:rsid w:val="00432ABB"/>
    <w:rsid w:val="00432E83"/>
    <w:rsid w:val="00433333"/>
    <w:rsid w:val="00433635"/>
    <w:rsid w:val="00433768"/>
    <w:rsid w:val="00433BF2"/>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258"/>
    <w:rsid w:val="004463A3"/>
    <w:rsid w:val="004464CA"/>
    <w:rsid w:val="0044667F"/>
    <w:rsid w:val="004467C4"/>
    <w:rsid w:val="0044714C"/>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53"/>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6F"/>
    <w:rsid w:val="00481AE6"/>
    <w:rsid w:val="00481CE2"/>
    <w:rsid w:val="00481E5B"/>
    <w:rsid w:val="00482190"/>
    <w:rsid w:val="00482379"/>
    <w:rsid w:val="004824FE"/>
    <w:rsid w:val="00482993"/>
    <w:rsid w:val="00482BF3"/>
    <w:rsid w:val="00482C36"/>
    <w:rsid w:val="00482CF6"/>
    <w:rsid w:val="00482D50"/>
    <w:rsid w:val="00482D7B"/>
    <w:rsid w:val="00482F89"/>
    <w:rsid w:val="00482FB1"/>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AD2"/>
    <w:rsid w:val="004A0DB3"/>
    <w:rsid w:val="004A0E11"/>
    <w:rsid w:val="004A0F3F"/>
    <w:rsid w:val="004A1066"/>
    <w:rsid w:val="004A108C"/>
    <w:rsid w:val="004A11C0"/>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2A0"/>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AEE"/>
    <w:rsid w:val="004B3C3B"/>
    <w:rsid w:val="004B415E"/>
    <w:rsid w:val="004B4568"/>
    <w:rsid w:val="004B4AD7"/>
    <w:rsid w:val="004B4CF6"/>
    <w:rsid w:val="004B4EAA"/>
    <w:rsid w:val="004B4F16"/>
    <w:rsid w:val="004B5035"/>
    <w:rsid w:val="004B50E9"/>
    <w:rsid w:val="004B531B"/>
    <w:rsid w:val="004B5675"/>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4F14"/>
    <w:rsid w:val="004D5047"/>
    <w:rsid w:val="004D514A"/>
    <w:rsid w:val="004D516C"/>
    <w:rsid w:val="004D5199"/>
    <w:rsid w:val="004D564D"/>
    <w:rsid w:val="004D5B7B"/>
    <w:rsid w:val="004D5CF4"/>
    <w:rsid w:val="004D646B"/>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9E8"/>
    <w:rsid w:val="00511A18"/>
    <w:rsid w:val="00511ADD"/>
    <w:rsid w:val="00511AF2"/>
    <w:rsid w:val="00511BCD"/>
    <w:rsid w:val="00511CB9"/>
    <w:rsid w:val="00511E18"/>
    <w:rsid w:val="005125F0"/>
    <w:rsid w:val="0051263D"/>
    <w:rsid w:val="00512A3A"/>
    <w:rsid w:val="00513293"/>
    <w:rsid w:val="005132A7"/>
    <w:rsid w:val="005139AF"/>
    <w:rsid w:val="00513B11"/>
    <w:rsid w:val="0051419F"/>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6F76"/>
    <w:rsid w:val="005376B3"/>
    <w:rsid w:val="00537C3B"/>
    <w:rsid w:val="005400EE"/>
    <w:rsid w:val="0054034D"/>
    <w:rsid w:val="005404F4"/>
    <w:rsid w:val="005405A7"/>
    <w:rsid w:val="005409B6"/>
    <w:rsid w:val="00540A95"/>
    <w:rsid w:val="00540C8F"/>
    <w:rsid w:val="005410B9"/>
    <w:rsid w:val="00541204"/>
    <w:rsid w:val="0054175D"/>
    <w:rsid w:val="00541971"/>
    <w:rsid w:val="00541DE4"/>
    <w:rsid w:val="005429BA"/>
    <w:rsid w:val="00542CBF"/>
    <w:rsid w:val="00542E64"/>
    <w:rsid w:val="00542EE0"/>
    <w:rsid w:val="005430D4"/>
    <w:rsid w:val="00543255"/>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513"/>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AFA"/>
    <w:rsid w:val="00572C78"/>
    <w:rsid w:val="00572D5E"/>
    <w:rsid w:val="00572F8A"/>
    <w:rsid w:val="00573135"/>
    <w:rsid w:val="005731F5"/>
    <w:rsid w:val="0057329F"/>
    <w:rsid w:val="005735B6"/>
    <w:rsid w:val="00573601"/>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3FF"/>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E35"/>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AE7"/>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5FD0"/>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4B8"/>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2F"/>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A4C"/>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1F42"/>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86D"/>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771"/>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4F9B"/>
    <w:rsid w:val="0065554C"/>
    <w:rsid w:val="00655B92"/>
    <w:rsid w:val="00656151"/>
    <w:rsid w:val="006561ED"/>
    <w:rsid w:val="0065646A"/>
    <w:rsid w:val="00656537"/>
    <w:rsid w:val="006565AD"/>
    <w:rsid w:val="006566FA"/>
    <w:rsid w:val="00656965"/>
    <w:rsid w:val="006574F1"/>
    <w:rsid w:val="00657684"/>
    <w:rsid w:val="006576DF"/>
    <w:rsid w:val="00657975"/>
    <w:rsid w:val="00657DA0"/>
    <w:rsid w:val="00657DAE"/>
    <w:rsid w:val="00657EFA"/>
    <w:rsid w:val="00660338"/>
    <w:rsid w:val="006607E2"/>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9C0"/>
    <w:rsid w:val="00664E4D"/>
    <w:rsid w:val="00664F5A"/>
    <w:rsid w:val="00665204"/>
    <w:rsid w:val="00665423"/>
    <w:rsid w:val="006654ED"/>
    <w:rsid w:val="006659EE"/>
    <w:rsid w:val="00665C63"/>
    <w:rsid w:val="00665EFE"/>
    <w:rsid w:val="00666519"/>
    <w:rsid w:val="006666D3"/>
    <w:rsid w:val="00666AC0"/>
    <w:rsid w:val="00666AD7"/>
    <w:rsid w:val="00666DB9"/>
    <w:rsid w:val="006670A8"/>
    <w:rsid w:val="006671CC"/>
    <w:rsid w:val="00667617"/>
    <w:rsid w:val="006676E6"/>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B7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59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13"/>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D37"/>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29C"/>
    <w:rsid w:val="006B13BA"/>
    <w:rsid w:val="006B1430"/>
    <w:rsid w:val="006B148D"/>
    <w:rsid w:val="006B1CA5"/>
    <w:rsid w:val="006B2033"/>
    <w:rsid w:val="006B2044"/>
    <w:rsid w:val="006B223D"/>
    <w:rsid w:val="006B2290"/>
    <w:rsid w:val="006B23C5"/>
    <w:rsid w:val="006B245D"/>
    <w:rsid w:val="006B25BA"/>
    <w:rsid w:val="006B2D11"/>
    <w:rsid w:val="006B38B9"/>
    <w:rsid w:val="006B38ED"/>
    <w:rsid w:val="006B3B9E"/>
    <w:rsid w:val="006B3CB6"/>
    <w:rsid w:val="006B3FC7"/>
    <w:rsid w:val="006B41C1"/>
    <w:rsid w:val="006B42E7"/>
    <w:rsid w:val="006B4773"/>
    <w:rsid w:val="006B4822"/>
    <w:rsid w:val="006B49E9"/>
    <w:rsid w:val="006B4AE1"/>
    <w:rsid w:val="006B4C70"/>
    <w:rsid w:val="006B4DB4"/>
    <w:rsid w:val="006B4DF0"/>
    <w:rsid w:val="006B4E81"/>
    <w:rsid w:val="006B572B"/>
    <w:rsid w:val="006B592D"/>
    <w:rsid w:val="006B5A46"/>
    <w:rsid w:val="006B5A61"/>
    <w:rsid w:val="006B5D1A"/>
    <w:rsid w:val="006B6188"/>
    <w:rsid w:val="006B64A0"/>
    <w:rsid w:val="006B6573"/>
    <w:rsid w:val="006B6580"/>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462"/>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A81"/>
    <w:rsid w:val="006C6CC7"/>
    <w:rsid w:val="006C713A"/>
    <w:rsid w:val="006C723C"/>
    <w:rsid w:val="006C72A7"/>
    <w:rsid w:val="006C7801"/>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2"/>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4D6"/>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1BF"/>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70A"/>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3263"/>
    <w:rsid w:val="0073328E"/>
    <w:rsid w:val="0073341B"/>
    <w:rsid w:val="00733751"/>
    <w:rsid w:val="00733C28"/>
    <w:rsid w:val="00733C90"/>
    <w:rsid w:val="00733E35"/>
    <w:rsid w:val="00733E6A"/>
    <w:rsid w:val="007340C6"/>
    <w:rsid w:val="0073438D"/>
    <w:rsid w:val="0073463C"/>
    <w:rsid w:val="007346E0"/>
    <w:rsid w:val="0073481E"/>
    <w:rsid w:val="00734A8B"/>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0EAC"/>
    <w:rsid w:val="0074120A"/>
    <w:rsid w:val="00741729"/>
    <w:rsid w:val="00741836"/>
    <w:rsid w:val="00741B23"/>
    <w:rsid w:val="00741CC5"/>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5D58"/>
    <w:rsid w:val="00756131"/>
    <w:rsid w:val="007561F4"/>
    <w:rsid w:val="0075640B"/>
    <w:rsid w:val="00756430"/>
    <w:rsid w:val="0075651D"/>
    <w:rsid w:val="007565AC"/>
    <w:rsid w:val="007566B2"/>
    <w:rsid w:val="0075691B"/>
    <w:rsid w:val="00756D1D"/>
    <w:rsid w:val="00756DD1"/>
    <w:rsid w:val="00756F6B"/>
    <w:rsid w:val="0075736D"/>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C33"/>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8DF"/>
    <w:rsid w:val="00765A4C"/>
    <w:rsid w:val="00765C68"/>
    <w:rsid w:val="00765F85"/>
    <w:rsid w:val="00766520"/>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64E"/>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5DD"/>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A5A"/>
    <w:rsid w:val="00797B9D"/>
    <w:rsid w:val="00797C8F"/>
    <w:rsid w:val="00797F54"/>
    <w:rsid w:val="007A04F6"/>
    <w:rsid w:val="007A0C3D"/>
    <w:rsid w:val="007A0CCE"/>
    <w:rsid w:val="007A0E84"/>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402"/>
    <w:rsid w:val="007B2628"/>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0F59"/>
    <w:rsid w:val="007C1025"/>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021"/>
    <w:rsid w:val="007D2410"/>
    <w:rsid w:val="007D2562"/>
    <w:rsid w:val="007D28B5"/>
    <w:rsid w:val="007D2991"/>
    <w:rsid w:val="007D299D"/>
    <w:rsid w:val="007D29F2"/>
    <w:rsid w:val="007D3416"/>
    <w:rsid w:val="007D343E"/>
    <w:rsid w:val="007D35C1"/>
    <w:rsid w:val="007D35D3"/>
    <w:rsid w:val="007D3939"/>
    <w:rsid w:val="007D3F0B"/>
    <w:rsid w:val="007D41C2"/>
    <w:rsid w:val="007D41E7"/>
    <w:rsid w:val="007D41EB"/>
    <w:rsid w:val="007D4401"/>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62"/>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11C"/>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3CD"/>
    <w:rsid w:val="00825461"/>
    <w:rsid w:val="008254C3"/>
    <w:rsid w:val="00825607"/>
    <w:rsid w:val="008258FC"/>
    <w:rsid w:val="00825BEB"/>
    <w:rsid w:val="00825EEA"/>
    <w:rsid w:val="00826711"/>
    <w:rsid w:val="0082697B"/>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7CA"/>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3E37"/>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058"/>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57E1D"/>
    <w:rsid w:val="008601B8"/>
    <w:rsid w:val="0086050B"/>
    <w:rsid w:val="00860784"/>
    <w:rsid w:val="00860AD4"/>
    <w:rsid w:val="00860C10"/>
    <w:rsid w:val="00861476"/>
    <w:rsid w:val="0086168B"/>
    <w:rsid w:val="0086180D"/>
    <w:rsid w:val="0086191A"/>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1E86"/>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79B"/>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CD"/>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402"/>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5B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3F09"/>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DDD"/>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7F2"/>
    <w:rsid w:val="00906992"/>
    <w:rsid w:val="00906C1A"/>
    <w:rsid w:val="00906DD3"/>
    <w:rsid w:val="00906E17"/>
    <w:rsid w:val="009070C1"/>
    <w:rsid w:val="0090730D"/>
    <w:rsid w:val="00907762"/>
    <w:rsid w:val="00907E8F"/>
    <w:rsid w:val="00910104"/>
    <w:rsid w:val="009102E4"/>
    <w:rsid w:val="009104D5"/>
    <w:rsid w:val="00910508"/>
    <w:rsid w:val="00910D1F"/>
    <w:rsid w:val="00910EE5"/>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69"/>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EB6"/>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8A8"/>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47F02"/>
    <w:rsid w:val="00950208"/>
    <w:rsid w:val="009505C9"/>
    <w:rsid w:val="00950752"/>
    <w:rsid w:val="00950823"/>
    <w:rsid w:val="00950DCB"/>
    <w:rsid w:val="00950E0F"/>
    <w:rsid w:val="00951146"/>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1AD"/>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7F"/>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3C0"/>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197"/>
    <w:rsid w:val="009678B9"/>
    <w:rsid w:val="00967A22"/>
    <w:rsid w:val="00967A75"/>
    <w:rsid w:val="00967C11"/>
    <w:rsid w:val="00967C77"/>
    <w:rsid w:val="00967C92"/>
    <w:rsid w:val="009701D9"/>
    <w:rsid w:val="0097028B"/>
    <w:rsid w:val="00970E25"/>
    <w:rsid w:val="00970FD9"/>
    <w:rsid w:val="009711A6"/>
    <w:rsid w:val="00971B73"/>
    <w:rsid w:val="00971C04"/>
    <w:rsid w:val="00972395"/>
    <w:rsid w:val="00973931"/>
    <w:rsid w:val="00973C4A"/>
    <w:rsid w:val="0097402F"/>
    <w:rsid w:val="00974F52"/>
    <w:rsid w:val="0097504B"/>
    <w:rsid w:val="00975246"/>
    <w:rsid w:val="0097526F"/>
    <w:rsid w:val="00975351"/>
    <w:rsid w:val="00975B3A"/>
    <w:rsid w:val="00975C91"/>
    <w:rsid w:val="00976037"/>
    <w:rsid w:val="00976239"/>
    <w:rsid w:val="00976258"/>
    <w:rsid w:val="0097659C"/>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CBD"/>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4FED"/>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3E"/>
    <w:rsid w:val="00997DE6"/>
    <w:rsid w:val="00997F40"/>
    <w:rsid w:val="009A0021"/>
    <w:rsid w:val="009A076C"/>
    <w:rsid w:val="009A0786"/>
    <w:rsid w:val="009A0DDF"/>
    <w:rsid w:val="009A0E1F"/>
    <w:rsid w:val="009A114E"/>
    <w:rsid w:val="009A12BF"/>
    <w:rsid w:val="009A1BFA"/>
    <w:rsid w:val="009A1E48"/>
    <w:rsid w:val="009A2150"/>
    <w:rsid w:val="009A2326"/>
    <w:rsid w:val="009A25A6"/>
    <w:rsid w:val="009A29BC"/>
    <w:rsid w:val="009A366F"/>
    <w:rsid w:val="009A3797"/>
    <w:rsid w:val="009A3C36"/>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A7B8C"/>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7A0"/>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0E64"/>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534"/>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78D"/>
    <w:rsid w:val="00A10ECA"/>
    <w:rsid w:val="00A11078"/>
    <w:rsid w:val="00A110E3"/>
    <w:rsid w:val="00A111D1"/>
    <w:rsid w:val="00A113D9"/>
    <w:rsid w:val="00A114B8"/>
    <w:rsid w:val="00A12129"/>
    <w:rsid w:val="00A121C8"/>
    <w:rsid w:val="00A124F3"/>
    <w:rsid w:val="00A124F5"/>
    <w:rsid w:val="00A126F4"/>
    <w:rsid w:val="00A12EE1"/>
    <w:rsid w:val="00A13127"/>
    <w:rsid w:val="00A13279"/>
    <w:rsid w:val="00A13468"/>
    <w:rsid w:val="00A1355C"/>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313"/>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2D"/>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57"/>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7F"/>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765"/>
    <w:rsid w:val="00AF3833"/>
    <w:rsid w:val="00AF3907"/>
    <w:rsid w:val="00AF3A76"/>
    <w:rsid w:val="00AF3E3D"/>
    <w:rsid w:val="00AF42DE"/>
    <w:rsid w:val="00AF431B"/>
    <w:rsid w:val="00AF439B"/>
    <w:rsid w:val="00AF441B"/>
    <w:rsid w:val="00AF4580"/>
    <w:rsid w:val="00AF4605"/>
    <w:rsid w:val="00AF47F2"/>
    <w:rsid w:val="00AF4853"/>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4EF"/>
    <w:rsid w:val="00B0263A"/>
    <w:rsid w:val="00B03627"/>
    <w:rsid w:val="00B03ACB"/>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10"/>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554"/>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728"/>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5B"/>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22A"/>
    <w:rsid w:val="00B53728"/>
    <w:rsid w:val="00B53835"/>
    <w:rsid w:val="00B53965"/>
    <w:rsid w:val="00B53B06"/>
    <w:rsid w:val="00B53BAE"/>
    <w:rsid w:val="00B53C4F"/>
    <w:rsid w:val="00B53DAE"/>
    <w:rsid w:val="00B5454C"/>
    <w:rsid w:val="00B54763"/>
    <w:rsid w:val="00B547E1"/>
    <w:rsid w:val="00B548FE"/>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25F"/>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A83"/>
    <w:rsid w:val="00B84BE4"/>
    <w:rsid w:val="00B84EE8"/>
    <w:rsid w:val="00B85425"/>
    <w:rsid w:val="00B854C4"/>
    <w:rsid w:val="00B856C0"/>
    <w:rsid w:val="00B8618E"/>
    <w:rsid w:val="00B8629B"/>
    <w:rsid w:val="00B86B6B"/>
    <w:rsid w:val="00B8751C"/>
    <w:rsid w:val="00B87810"/>
    <w:rsid w:val="00B879F6"/>
    <w:rsid w:val="00B87A65"/>
    <w:rsid w:val="00B87BE6"/>
    <w:rsid w:val="00B87C36"/>
    <w:rsid w:val="00B87F43"/>
    <w:rsid w:val="00B9001A"/>
    <w:rsid w:val="00B90195"/>
    <w:rsid w:val="00B901A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30"/>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8CC"/>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86"/>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3839"/>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2D8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E00BC"/>
    <w:rsid w:val="00BE04A9"/>
    <w:rsid w:val="00BE0693"/>
    <w:rsid w:val="00BE085E"/>
    <w:rsid w:val="00BE0960"/>
    <w:rsid w:val="00BE0F71"/>
    <w:rsid w:val="00BE108E"/>
    <w:rsid w:val="00BE12F9"/>
    <w:rsid w:val="00BE1E4D"/>
    <w:rsid w:val="00BE1E67"/>
    <w:rsid w:val="00BE1ED6"/>
    <w:rsid w:val="00BE1F72"/>
    <w:rsid w:val="00BE1FEF"/>
    <w:rsid w:val="00BE222E"/>
    <w:rsid w:val="00BE260D"/>
    <w:rsid w:val="00BE2855"/>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7E"/>
    <w:rsid w:val="00BF38DC"/>
    <w:rsid w:val="00BF38E5"/>
    <w:rsid w:val="00BF39CA"/>
    <w:rsid w:val="00BF39CC"/>
    <w:rsid w:val="00BF3A2A"/>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607"/>
    <w:rsid w:val="00BF6EA5"/>
    <w:rsid w:val="00BF7113"/>
    <w:rsid w:val="00BF7570"/>
    <w:rsid w:val="00BF76C1"/>
    <w:rsid w:val="00BF772B"/>
    <w:rsid w:val="00BF7A7C"/>
    <w:rsid w:val="00BF7AAB"/>
    <w:rsid w:val="00BF7C65"/>
    <w:rsid w:val="00C0028D"/>
    <w:rsid w:val="00C0044A"/>
    <w:rsid w:val="00C00599"/>
    <w:rsid w:val="00C00F8A"/>
    <w:rsid w:val="00C0108E"/>
    <w:rsid w:val="00C013FB"/>
    <w:rsid w:val="00C01541"/>
    <w:rsid w:val="00C01B5F"/>
    <w:rsid w:val="00C01DBB"/>
    <w:rsid w:val="00C0229B"/>
    <w:rsid w:val="00C022D6"/>
    <w:rsid w:val="00C02833"/>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2C3"/>
    <w:rsid w:val="00C259D0"/>
    <w:rsid w:val="00C25DAF"/>
    <w:rsid w:val="00C26910"/>
    <w:rsid w:val="00C269E4"/>
    <w:rsid w:val="00C2705E"/>
    <w:rsid w:val="00C2710F"/>
    <w:rsid w:val="00C271F3"/>
    <w:rsid w:val="00C2742B"/>
    <w:rsid w:val="00C2791F"/>
    <w:rsid w:val="00C279CA"/>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AE1"/>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CF8"/>
    <w:rsid w:val="00C44D03"/>
    <w:rsid w:val="00C44D5A"/>
    <w:rsid w:val="00C44D85"/>
    <w:rsid w:val="00C45175"/>
    <w:rsid w:val="00C451C5"/>
    <w:rsid w:val="00C451F0"/>
    <w:rsid w:val="00C452EA"/>
    <w:rsid w:val="00C45490"/>
    <w:rsid w:val="00C4555C"/>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88F"/>
    <w:rsid w:val="00C51921"/>
    <w:rsid w:val="00C51BF2"/>
    <w:rsid w:val="00C51EEF"/>
    <w:rsid w:val="00C52203"/>
    <w:rsid w:val="00C522B2"/>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13B"/>
    <w:rsid w:val="00C5727E"/>
    <w:rsid w:val="00C57457"/>
    <w:rsid w:val="00C579A8"/>
    <w:rsid w:val="00C57BD3"/>
    <w:rsid w:val="00C57C73"/>
    <w:rsid w:val="00C605DC"/>
    <w:rsid w:val="00C60760"/>
    <w:rsid w:val="00C608D1"/>
    <w:rsid w:val="00C61000"/>
    <w:rsid w:val="00C61023"/>
    <w:rsid w:val="00C61118"/>
    <w:rsid w:val="00C616D9"/>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464"/>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8E0"/>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347"/>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3B29"/>
    <w:rsid w:val="00C94108"/>
    <w:rsid w:val="00C94142"/>
    <w:rsid w:val="00C942E7"/>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A1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3BC"/>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4B0"/>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6B8"/>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71D"/>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2A8"/>
    <w:rsid w:val="00CC73C9"/>
    <w:rsid w:val="00CC76A7"/>
    <w:rsid w:val="00CC7A2D"/>
    <w:rsid w:val="00CC7BB8"/>
    <w:rsid w:val="00CC7D80"/>
    <w:rsid w:val="00CC7DDD"/>
    <w:rsid w:val="00CC7EA7"/>
    <w:rsid w:val="00CD02DE"/>
    <w:rsid w:val="00CD0B52"/>
    <w:rsid w:val="00CD0D50"/>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6DF"/>
    <w:rsid w:val="00CF484D"/>
    <w:rsid w:val="00CF49AE"/>
    <w:rsid w:val="00CF4ECF"/>
    <w:rsid w:val="00CF4F7D"/>
    <w:rsid w:val="00CF57E2"/>
    <w:rsid w:val="00CF599E"/>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3D9"/>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07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946"/>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09"/>
    <w:rsid w:val="00D4646A"/>
    <w:rsid w:val="00D46D17"/>
    <w:rsid w:val="00D46F44"/>
    <w:rsid w:val="00D4703E"/>
    <w:rsid w:val="00D472A4"/>
    <w:rsid w:val="00D47313"/>
    <w:rsid w:val="00D478EA"/>
    <w:rsid w:val="00D4791C"/>
    <w:rsid w:val="00D47AD2"/>
    <w:rsid w:val="00D47B8D"/>
    <w:rsid w:val="00D47D3E"/>
    <w:rsid w:val="00D47D8E"/>
    <w:rsid w:val="00D50321"/>
    <w:rsid w:val="00D503FB"/>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B5B"/>
    <w:rsid w:val="00D53DA3"/>
    <w:rsid w:val="00D54139"/>
    <w:rsid w:val="00D5453F"/>
    <w:rsid w:val="00D548E2"/>
    <w:rsid w:val="00D5497C"/>
    <w:rsid w:val="00D54B83"/>
    <w:rsid w:val="00D54CC2"/>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19"/>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930"/>
    <w:rsid w:val="00D66A4E"/>
    <w:rsid w:val="00D66B0D"/>
    <w:rsid w:val="00D66F6A"/>
    <w:rsid w:val="00D672DB"/>
    <w:rsid w:val="00D67776"/>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2A5"/>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2E"/>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761"/>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562"/>
    <w:rsid w:val="00DA683C"/>
    <w:rsid w:val="00DA6975"/>
    <w:rsid w:val="00DA6AB5"/>
    <w:rsid w:val="00DA6BD2"/>
    <w:rsid w:val="00DA6D86"/>
    <w:rsid w:val="00DA6DD9"/>
    <w:rsid w:val="00DA7CA6"/>
    <w:rsid w:val="00DA7E62"/>
    <w:rsid w:val="00DA7EAF"/>
    <w:rsid w:val="00DA7F78"/>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BE2"/>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B8"/>
    <w:rsid w:val="00DC20C9"/>
    <w:rsid w:val="00DC21A3"/>
    <w:rsid w:val="00DC2558"/>
    <w:rsid w:val="00DC2628"/>
    <w:rsid w:val="00DC285D"/>
    <w:rsid w:val="00DC2B59"/>
    <w:rsid w:val="00DC302D"/>
    <w:rsid w:val="00DC30E3"/>
    <w:rsid w:val="00DC33BF"/>
    <w:rsid w:val="00DC3464"/>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018"/>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D0D"/>
    <w:rsid w:val="00DC7D47"/>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8FA"/>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0F3A"/>
    <w:rsid w:val="00DE1090"/>
    <w:rsid w:val="00DE10E6"/>
    <w:rsid w:val="00DE1164"/>
    <w:rsid w:val="00DE11D4"/>
    <w:rsid w:val="00DE1213"/>
    <w:rsid w:val="00DE1664"/>
    <w:rsid w:val="00DE16E1"/>
    <w:rsid w:val="00DE1C79"/>
    <w:rsid w:val="00DE1E87"/>
    <w:rsid w:val="00DE21F2"/>
    <w:rsid w:val="00DE23C5"/>
    <w:rsid w:val="00DE2551"/>
    <w:rsid w:val="00DE2585"/>
    <w:rsid w:val="00DE302C"/>
    <w:rsid w:val="00DE319E"/>
    <w:rsid w:val="00DE34AD"/>
    <w:rsid w:val="00DE37A1"/>
    <w:rsid w:val="00DE38F3"/>
    <w:rsid w:val="00DE38F7"/>
    <w:rsid w:val="00DE3921"/>
    <w:rsid w:val="00DE3B0E"/>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BAB"/>
    <w:rsid w:val="00DF5E34"/>
    <w:rsid w:val="00DF62B6"/>
    <w:rsid w:val="00DF6400"/>
    <w:rsid w:val="00DF64E6"/>
    <w:rsid w:val="00DF6684"/>
    <w:rsid w:val="00DF68B9"/>
    <w:rsid w:val="00DF71F8"/>
    <w:rsid w:val="00DF7A50"/>
    <w:rsid w:val="00DF7ABC"/>
    <w:rsid w:val="00DF7AE5"/>
    <w:rsid w:val="00DF7B98"/>
    <w:rsid w:val="00DF7EAF"/>
    <w:rsid w:val="00DF7FCE"/>
    <w:rsid w:val="00E006C4"/>
    <w:rsid w:val="00E01026"/>
    <w:rsid w:val="00E0153F"/>
    <w:rsid w:val="00E01833"/>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3AD"/>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44"/>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038"/>
    <w:rsid w:val="00E234B5"/>
    <w:rsid w:val="00E23514"/>
    <w:rsid w:val="00E23584"/>
    <w:rsid w:val="00E23841"/>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4F7"/>
    <w:rsid w:val="00E37656"/>
    <w:rsid w:val="00E37E78"/>
    <w:rsid w:val="00E37F74"/>
    <w:rsid w:val="00E4002A"/>
    <w:rsid w:val="00E400AA"/>
    <w:rsid w:val="00E400BD"/>
    <w:rsid w:val="00E402DC"/>
    <w:rsid w:val="00E40439"/>
    <w:rsid w:val="00E4083D"/>
    <w:rsid w:val="00E40AFE"/>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BAA"/>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C09"/>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859"/>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87F71"/>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277"/>
    <w:rsid w:val="00EA1741"/>
    <w:rsid w:val="00EA1757"/>
    <w:rsid w:val="00EA1B1A"/>
    <w:rsid w:val="00EA1FAF"/>
    <w:rsid w:val="00EA22A9"/>
    <w:rsid w:val="00EA22C3"/>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94A"/>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2B4"/>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3CC"/>
    <w:rsid w:val="00ED64F5"/>
    <w:rsid w:val="00ED6725"/>
    <w:rsid w:val="00ED68D9"/>
    <w:rsid w:val="00ED6949"/>
    <w:rsid w:val="00ED71D4"/>
    <w:rsid w:val="00ED757E"/>
    <w:rsid w:val="00ED78B1"/>
    <w:rsid w:val="00ED7D6D"/>
    <w:rsid w:val="00ED7EDC"/>
    <w:rsid w:val="00EE08D8"/>
    <w:rsid w:val="00EE0937"/>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7E"/>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4D9"/>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708"/>
    <w:rsid w:val="00F26C68"/>
    <w:rsid w:val="00F26D01"/>
    <w:rsid w:val="00F2702D"/>
    <w:rsid w:val="00F275FA"/>
    <w:rsid w:val="00F27650"/>
    <w:rsid w:val="00F27658"/>
    <w:rsid w:val="00F27C40"/>
    <w:rsid w:val="00F30071"/>
    <w:rsid w:val="00F30206"/>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43A"/>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4FE"/>
    <w:rsid w:val="00F7251E"/>
    <w:rsid w:val="00F725DD"/>
    <w:rsid w:val="00F7263B"/>
    <w:rsid w:val="00F72B16"/>
    <w:rsid w:val="00F72B6F"/>
    <w:rsid w:val="00F72D95"/>
    <w:rsid w:val="00F72EA4"/>
    <w:rsid w:val="00F72FFC"/>
    <w:rsid w:val="00F73196"/>
    <w:rsid w:val="00F7376A"/>
    <w:rsid w:val="00F739C9"/>
    <w:rsid w:val="00F73BCF"/>
    <w:rsid w:val="00F73CA0"/>
    <w:rsid w:val="00F73D52"/>
    <w:rsid w:val="00F73E36"/>
    <w:rsid w:val="00F73EE7"/>
    <w:rsid w:val="00F7444F"/>
    <w:rsid w:val="00F74AC1"/>
    <w:rsid w:val="00F74BC8"/>
    <w:rsid w:val="00F750AE"/>
    <w:rsid w:val="00F751AF"/>
    <w:rsid w:val="00F75380"/>
    <w:rsid w:val="00F755B9"/>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77E8C"/>
    <w:rsid w:val="00F800FC"/>
    <w:rsid w:val="00F8037F"/>
    <w:rsid w:val="00F80637"/>
    <w:rsid w:val="00F80A73"/>
    <w:rsid w:val="00F80B20"/>
    <w:rsid w:val="00F80CA9"/>
    <w:rsid w:val="00F80D5E"/>
    <w:rsid w:val="00F80D7D"/>
    <w:rsid w:val="00F81553"/>
    <w:rsid w:val="00F818F6"/>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81B"/>
    <w:rsid w:val="00FB0A4D"/>
    <w:rsid w:val="00FB0B52"/>
    <w:rsid w:val="00FB0EAE"/>
    <w:rsid w:val="00FB1197"/>
    <w:rsid w:val="00FB17B5"/>
    <w:rsid w:val="00FB1D37"/>
    <w:rsid w:val="00FB1D42"/>
    <w:rsid w:val="00FB1FB4"/>
    <w:rsid w:val="00FB29BD"/>
    <w:rsid w:val="00FB2B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772"/>
    <w:rsid w:val="00FC0A6D"/>
    <w:rsid w:val="00FC0CAC"/>
    <w:rsid w:val="00FC0EA4"/>
    <w:rsid w:val="00FC0FD9"/>
    <w:rsid w:val="00FC16C5"/>
    <w:rsid w:val="00FC1A7D"/>
    <w:rsid w:val="00FC1B2E"/>
    <w:rsid w:val="00FC1BAF"/>
    <w:rsid w:val="00FC1FB9"/>
    <w:rsid w:val="00FC1FE1"/>
    <w:rsid w:val="00FC28F4"/>
    <w:rsid w:val="00FC2B53"/>
    <w:rsid w:val="00FC2C39"/>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8BF"/>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DB1"/>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CF9"/>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4DA"/>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31E"/>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6062E30E-B542-4CFE-BF19-62626288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SBI/7/1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0"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AMPOUL\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1447E"/>
    <w:rsid w:val="000245F8"/>
    <w:rsid w:val="00027566"/>
    <w:rsid w:val="000708A5"/>
    <w:rsid w:val="000B5EE7"/>
    <w:rsid w:val="000B60D7"/>
    <w:rsid w:val="000D2CC3"/>
    <w:rsid w:val="000E7212"/>
    <w:rsid w:val="00122801"/>
    <w:rsid w:val="00151421"/>
    <w:rsid w:val="00157351"/>
    <w:rsid w:val="00192E85"/>
    <w:rsid w:val="001960A9"/>
    <w:rsid w:val="001C71ED"/>
    <w:rsid w:val="001D6735"/>
    <w:rsid w:val="00217595"/>
    <w:rsid w:val="0024292D"/>
    <w:rsid w:val="00261A60"/>
    <w:rsid w:val="00290FE7"/>
    <w:rsid w:val="002C252D"/>
    <w:rsid w:val="00303FA2"/>
    <w:rsid w:val="003223FF"/>
    <w:rsid w:val="00337D32"/>
    <w:rsid w:val="00397823"/>
    <w:rsid w:val="003A2B5D"/>
    <w:rsid w:val="003A5CB4"/>
    <w:rsid w:val="003B5E76"/>
    <w:rsid w:val="003D7ECD"/>
    <w:rsid w:val="0040737B"/>
    <w:rsid w:val="00417EB7"/>
    <w:rsid w:val="00433E28"/>
    <w:rsid w:val="004668E8"/>
    <w:rsid w:val="004D646B"/>
    <w:rsid w:val="005244A3"/>
    <w:rsid w:val="00572239"/>
    <w:rsid w:val="00572AFA"/>
    <w:rsid w:val="005B7B36"/>
    <w:rsid w:val="005B7CDF"/>
    <w:rsid w:val="005F64B8"/>
    <w:rsid w:val="006167A4"/>
    <w:rsid w:val="00632FB6"/>
    <w:rsid w:val="00697B95"/>
    <w:rsid w:val="006B592D"/>
    <w:rsid w:val="0071544C"/>
    <w:rsid w:val="007277C8"/>
    <w:rsid w:val="007544F2"/>
    <w:rsid w:val="00771D30"/>
    <w:rsid w:val="00793F21"/>
    <w:rsid w:val="007C6A81"/>
    <w:rsid w:val="007C764A"/>
    <w:rsid w:val="007D488E"/>
    <w:rsid w:val="007E4380"/>
    <w:rsid w:val="007E6013"/>
    <w:rsid w:val="007F212E"/>
    <w:rsid w:val="00857B4B"/>
    <w:rsid w:val="0087492D"/>
    <w:rsid w:val="008C0C22"/>
    <w:rsid w:val="008F1798"/>
    <w:rsid w:val="008F48E8"/>
    <w:rsid w:val="00902B4C"/>
    <w:rsid w:val="0094473D"/>
    <w:rsid w:val="00963E2A"/>
    <w:rsid w:val="00986AAE"/>
    <w:rsid w:val="00996720"/>
    <w:rsid w:val="00A26728"/>
    <w:rsid w:val="00A50741"/>
    <w:rsid w:val="00A64E6D"/>
    <w:rsid w:val="00AF4D80"/>
    <w:rsid w:val="00B51868"/>
    <w:rsid w:val="00B73E7C"/>
    <w:rsid w:val="00B96709"/>
    <w:rsid w:val="00BA663B"/>
    <w:rsid w:val="00BA6C05"/>
    <w:rsid w:val="00BC5A68"/>
    <w:rsid w:val="00BD6772"/>
    <w:rsid w:val="00BF38E5"/>
    <w:rsid w:val="00C44885"/>
    <w:rsid w:val="00C6304B"/>
    <w:rsid w:val="00C86617"/>
    <w:rsid w:val="00CD0845"/>
    <w:rsid w:val="00CF292B"/>
    <w:rsid w:val="00D15758"/>
    <w:rsid w:val="00D3690D"/>
    <w:rsid w:val="00D736C4"/>
    <w:rsid w:val="00D84DEE"/>
    <w:rsid w:val="00DA2374"/>
    <w:rsid w:val="00DB1AC5"/>
    <w:rsid w:val="00DB39FF"/>
    <w:rsid w:val="00DB6709"/>
    <w:rsid w:val="00DB798A"/>
    <w:rsid w:val="00DD1722"/>
    <w:rsid w:val="00DF259C"/>
    <w:rsid w:val="00E2111F"/>
    <w:rsid w:val="00E41FFB"/>
    <w:rsid w:val="00EE0937"/>
    <w:rsid w:val="00EF3AB8"/>
    <w:rsid w:val="00F53D2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23C517-B31D-4C51-B600-5DD746CF5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TotalTime>
  <Pages>6</Pages>
  <Words>2818</Words>
  <Characters>16067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18848</CharactersWithSpaces>
  <SharedDoc>false</SharedDoc>
  <HLinks>
    <vt:vector size="84" baseType="variant">
      <vt:variant>
        <vt:i4>7864430</vt:i4>
      </vt:variant>
      <vt:variant>
        <vt:i4>9</vt:i4>
      </vt:variant>
      <vt:variant>
        <vt:i4>0</vt:i4>
      </vt:variant>
      <vt:variant>
        <vt:i4>5</vt:i4>
      </vt:variant>
      <vt:variant>
        <vt:lpwstr>https://www.cbd.int/decisions/cop?m=cop-16</vt:lpwstr>
      </vt:variant>
      <vt:variant>
        <vt:lpwstr/>
      </vt:variant>
      <vt:variant>
        <vt:i4>7864430</vt:i4>
      </vt:variant>
      <vt:variant>
        <vt:i4>6</vt:i4>
      </vt:variant>
      <vt:variant>
        <vt:i4>0</vt:i4>
      </vt:variant>
      <vt:variant>
        <vt:i4>5</vt:i4>
      </vt:variant>
      <vt:variant>
        <vt:lpwstr>https://www.cbd.int/decisions/cop?m=cop-16</vt:lpwstr>
      </vt:variant>
      <vt:variant>
        <vt:lpwstr/>
      </vt:variant>
      <vt:variant>
        <vt:i4>3539063</vt:i4>
      </vt:variant>
      <vt:variant>
        <vt:i4>3</vt:i4>
      </vt:variant>
      <vt:variant>
        <vt:i4>0</vt:i4>
      </vt:variant>
      <vt:variant>
        <vt:i4>5</vt:i4>
      </vt:variant>
      <vt:variant>
        <vt:lpwstr>https://www.cbd.int/documents/CBD/SBSTTA/28/INF/11</vt:lpwstr>
      </vt:variant>
      <vt:variant>
        <vt:lpwstr/>
      </vt:variant>
      <vt:variant>
        <vt:i4>8257590</vt:i4>
      </vt:variant>
      <vt:variant>
        <vt:i4>0</vt:i4>
      </vt:variant>
      <vt:variant>
        <vt:i4>0</vt:i4>
      </vt:variant>
      <vt:variant>
        <vt:i4>5</vt:i4>
      </vt:variant>
      <vt:variant>
        <vt:lpwstr>https://www.cbd.int/documents/CBD/SBI/7/10</vt:lpwstr>
      </vt:variant>
      <vt:variant>
        <vt:lpwstr/>
      </vt:variant>
      <vt:variant>
        <vt:i4>5111815</vt:i4>
      </vt:variant>
      <vt:variant>
        <vt:i4>27</vt:i4>
      </vt:variant>
      <vt:variant>
        <vt:i4>0</vt:i4>
      </vt:variant>
      <vt:variant>
        <vt:i4>5</vt:i4>
      </vt:variant>
      <vt:variant>
        <vt:lpwstr>https://www.cbd.int/documents/CBD/SBI/7/7</vt:lpwstr>
      </vt:variant>
      <vt:variant>
        <vt:lpwstr/>
      </vt:variant>
      <vt:variant>
        <vt:i4>5111815</vt:i4>
      </vt:variant>
      <vt:variant>
        <vt:i4>24</vt:i4>
      </vt:variant>
      <vt:variant>
        <vt:i4>0</vt:i4>
      </vt:variant>
      <vt:variant>
        <vt:i4>5</vt:i4>
      </vt:variant>
      <vt:variant>
        <vt:lpwstr>https://www.cbd.int/documents/CBD/SBI/7/6</vt:lpwstr>
      </vt:variant>
      <vt:variant>
        <vt:lpwstr/>
      </vt:variant>
      <vt:variant>
        <vt:i4>8257590</vt:i4>
      </vt:variant>
      <vt:variant>
        <vt:i4>21</vt:i4>
      </vt:variant>
      <vt:variant>
        <vt:i4>0</vt:i4>
      </vt:variant>
      <vt:variant>
        <vt:i4>5</vt:i4>
      </vt:variant>
      <vt:variant>
        <vt:lpwstr>https://www.cbd.int/documents/CBD/SBI/7/10</vt:lpwstr>
      </vt:variant>
      <vt:variant>
        <vt:lpwstr/>
      </vt:variant>
      <vt:variant>
        <vt:i4>4128825</vt:i4>
      </vt:variant>
      <vt:variant>
        <vt:i4>18</vt:i4>
      </vt:variant>
      <vt:variant>
        <vt:i4>0</vt:i4>
      </vt:variant>
      <vt:variant>
        <vt:i4>5</vt:i4>
      </vt:variant>
      <vt:variant>
        <vt:lpwstr>https://www.cbd.int/documents/CBD/SBI/7/INF/10</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6684774</vt:i4>
      </vt:variant>
      <vt:variant>
        <vt:i4>9</vt:i4>
      </vt:variant>
      <vt:variant>
        <vt:i4>0</vt:i4>
      </vt:variant>
      <vt:variant>
        <vt:i4>5</vt:i4>
      </vt:variant>
      <vt:variant>
        <vt:lpwstr>https://www.cbd.int/cb/cbd-2024-forum-key-messages.pdf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CBD/SBI/7/L.7</dc:subject>
  <dc:creator>Secretariat of the Convention on Biological Diversity</dc:creator>
  <cp:keywords>Convention on Biological Diversity</cp:keywords>
  <cp:lastModifiedBy>Veronique Lefebvre</cp:lastModifiedBy>
  <cp:revision>3</cp:revision>
  <cp:lastPrinted>2026-08-11T06:23:00Z</cp:lastPrinted>
  <dcterms:created xsi:type="dcterms:W3CDTF">2026-08-11T20:28:00Z</dcterms:created>
  <dcterms:modified xsi:type="dcterms:W3CDTF">2026-08-11T20:28:00Z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