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0E30F934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A4A9612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75B20CD5" wp14:editId="4AA3341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7A6C25E0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1F5ED73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7212927F" wp14:editId="4D8B1629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72A31DFB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76C211C7" w14:textId="2AC13EC6" w:rsidR="008A1499" w:rsidRPr="003F1A75" w:rsidRDefault="008A1499" w:rsidP="003F1A75">
            <w:pPr>
              <w:pStyle w:val="ABSymbol"/>
            </w:pPr>
            <w:r w:rsidRPr="003F1A75">
              <w:rPr>
                <w:sz w:val="40"/>
              </w:rPr>
              <w:t>CBD</w:t>
            </w:r>
            <w:r w:rsidRPr="003F1A75">
              <w:t>/</w:t>
            </w:r>
            <w:r w:rsidR="00421C75">
              <w:t>RM</w:t>
            </w:r>
            <w:r w:rsidRPr="003F1A75">
              <w:t>/</w:t>
            </w:r>
            <w:r w:rsidR="00277786">
              <w:t>WS/2026/1/1</w:t>
            </w:r>
            <w:r w:rsidR="00A90BC1">
              <w:t>/Add.1</w:t>
            </w:r>
          </w:p>
        </w:tc>
      </w:tr>
    </w:tbl>
    <w:p w14:paraId="07D507C0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F1A75" w14:paraId="3329E134" w14:textId="77777777" w:rsidTr="008A1499">
        <w:trPr>
          <w:trHeight w:val="1814"/>
        </w:trPr>
        <w:tc>
          <w:tcPr>
            <w:tcW w:w="7370" w:type="dxa"/>
          </w:tcPr>
          <w:p w14:paraId="12970BA6" w14:textId="77777777" w:rsidR="008A1499" w:rsidRPr="003F1A75" w:rsidRDefault="008A1499" w:rsidP="008A1499">
            <w:pPr>
              <w:pStyle w:val="ACLargeLogo"/>
            </w:pPr>
            <w:r w:rsidRPr="003F1A75">
              <w:rPr>
                <w:noProof/>
              </w:rPr>
              <w:drawing>
                <wp:inline distT="0" distB="0" distL="0" distR="0" wp14:anchorId="6BDDFED4" wp14:editId="3E860659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47A689F0" w14:textId="77777777"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5B06A396" w14:textId="77777777" w:rsidR="008A1499" w:rsidRPr="003F1A75" w:rsidRDefault="008A1499" w:rsidP="008A1499">
            <w:pPr>
              <w:pStyle w:val="AEDistrNormal"/>
            </w:pPr>
            <w:r w:rsidRPr="003F1A75">
              <w:t xml:space="preserve">Distr.: General </w:t>
            </w:r>
          </w:p>
          <w:p w14:paraId="28BEA4CF" w14:textId="6B689724" w:rsidR="008A1499" w:rsidRPr="003F1A75" w:rsidRDefault="008F6258" w:rsidP="008A1499">
            <w:pPr>
              <w:pStyle w:val="AEDistrNormal"/>
            </w:pPr>
            <w:r>
              <w:t>27 January 2026</w:t>
            </w:r>
          </w:p>
          <w:p w14:paraId="34C56195" w14:textId="4F66C5A2" w:rsidR="008A1499" w:rsidRPr="003F1A75" w:rsidRDefault="008A1499" w:rsidP="008A1499">
            <w:pPr>
              <w:pStyle w:val="AEDistrNormal6pt"/>
            </w:pPr>
            <w:r w:rsidRPr="003F1A75">
              <w:t xml:space="preserve">English </w:t>
            </w:r>
            <w:r w:rsidR="008F6258">
              <w:t>only</w:t>
            </w:r>
          </w:p>
          <w:p w14:paraId="133D5671" w14:textId="77777777" w:rsidR="008A1499" w:rsidRPr="003F1A75" w:rsidRDefault="008A1499" w:rsidP="008A1499">
            <w:pPr>
              <w:pStyle w:val="AEDistrNormal6pt"/>
            </w:pPr>
          </w:p>
        </w:tc>
      </w:tr>
    </w:tbl>
    <w:p w14:paraId="68B14B8C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F1A75" w14:paraId="3AA6CCE0" w14:textId="77777777" w:rsidTr="008A1499">
        <w:trPr>
          <w:trHeight w:val="57"/>
        </w:trPr>
        <w:tc>
          <w:tcPr>
            <w:tcW w:w="6094" w:type="dxa"/>
          </w:tcPr>
          <w:p w14:paraId="74AC3AE2" w14:textId="259FC21F" w:rsidR="008A1499" w:rsidRPr="003F1A75" w:rsidRDefault="00CE5DE2" w:rsidP="008A1499">
            <w:pPr>
              <w:pStyle w:val="AFCorN12Bold"/>
            </w:pPr>
            <w:r w:rsidRPr="00CE5DE2">
              <w:t>Workshop on resource mobilization</w:t>
            </w:r>
            <w:r w:rsidR="008A1499" w:rsidRPr="003F1A75">
              <w:t xml:space="preserve"> </w:t>
            </w:r>
          </w:p>
          <w:p w14:paraId="2D7BD0B6" w14:textId="2CEF932E" w:rsidR="008A1499" w:rsidRPr="003F1A75" w:rsidRDefault="00CE5DE2" w:rsidP="006913AE">
            <w:pPr>
              <w:pStyle w:val="AFCorNNormal"/>
              <w:spacing w:after="120"/>
            </w:pPr>
            <w:r>
              <w:t>Rome</w:t>
            </w:r>
            <w:r w:rsidR="008A1499" w:rsidRPr="003F1A75">
              <w:t xml:space="preserve">, </w:t>
            </w:r>
            <w:r>
              <w:rPr>
                <w:snapToGrid w:val="0"/>
                <w:kern w:val="22"/>
              </w:rPr>
              <w:t>10</w:t>
            </w:r>
            <w:r w:rsidR="008A1499" w:rsidRPr="003F1A75">
              <w:rPr>
                <w:snapToGrid w:val="0"/>
                <w:kern w:val="22"/>
              </w:rPr>
              <w:t>–</w:t>
            </w:r>
            <w:r>
              <w:rPr>
                <w:snapToGrid w:val="0"/>
                <w:kern w:val="22"/>
              </w:rPr>
              <w:t>13</w:t>
            </w:r>
            <w:r w:rsidR="008A1499" w:rsidRPr="003F1A75">
              <w:rPr>
                <w:snapToGrid w:val="0"/>
                <w:kern w:val="22"/>
              </w:rPr>
              <w:t xml:space="preserve"> </w:t>
            </w:r>
            <w:r>
              <w:rPr>
                <w:snapToGrid w:val="0"/>
                <w:kern w:val="22"/>
              </w:rPr>
              <w:t>February 2026</w:t>
            </w:r>
            <w:r w:rsidR="008A1499" w:rsidRPr="003F1A75">
              <w:t xml:space="preserve"> </w:t>
            </w:r>
          </w:p>
        </w:tc>
        <w:tc>
          <w:tcPr>
            <w:tcW w:w="4388" w:type="dxa"/>
          </w:tcPr>
          <w:p w14:paraId="0202A5FF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2C0E91C8" w14:textId="7D8BA5D8" w:rsidR="00C9161D" w:rsidRPr="003F1A75" w:rsidRDefault="00336E54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92739BDAE3424061AD27CD0490AE09E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12DD7">
            <w:t>Annotated provisional agenda</w:t>
          </w:r>
        </w:sdtContent>
      </w:sdt>
      <w:r w:rsidR="00105372" w:rsidRPr="003F1A75">
        <w:rPr>
          <w:caps/>
        </w:rPr>
        <w:t xml:space="preserve"> </w:t>
      </w:r>
    </w:p>
    <w:p w14:paraId="07335A8E" w14:textId="77777777" w:rsidR="003C44E2" w:rsidRPr="00B100D4" w:rsidRDefault="003C44E2" w:rsidP="00D20FC3">
      <w:pPr>
        <w:pStyle w:val="CBDH1"/>
        <w:rPr>
          <w:lang w:eastAsia="ja-JP"/>
        </w:rPr>
      </w:pPr>
      <w:r w:rsidRPr="00B100D4">
        <w:rPr>
          <w:lang w:eastAsia="ja-JP"/>
        </w:rPr>
        <w:t>Introduction</w:t>
      </w:r>
    </w:p>
    <w:p w14:paraId="58259DED" w14:textId="612AC371" w:rsidR="003C44E2" w:rsidRDefault="007A4094" w:rsidP="008F6258">
      <w:pPr>
        <w:pStyle w:val="CBDNormalNumber"/>
      </w:pPr>
      <w:r>
        <w:t>A</w:t>
      </w:r>
      <w:r w:rsidRPr="00B100D4">
        <w:t xml:space="preserve">t its </w:t>
      </w:r>
      <w:r>
        <w:t xml:space="preserve">sixteenth </w:t>
      </w:r>
      <w:r w:rsidRPr="00B100D4">
        <w:t>meeting</w:t>
      </w:r>
      <w:r w:rsidR="003C44E2">
        <w:rPr>
          <w:lang w:eastAsia="ja-JP"/>
        </w:rPr>
        <w:t xml:space="preserve">, the </w:t>
      </w:r>
      <w:r w:rsidR="003C44E2" w:rsidRPr="00B100D4">
        <w:t>Conference of the Parties to the Convention on Biological Diversity</w:t>
      </w:r>
      <w:r>
        <w:t>,</w:t>
      </w:r>
      <w:r w:rsidR="00853FC1">
        <w:t xml:space="preserve"> i</w:t>
      </w:r>
      <w:r>
        <w:rPr>
          <w:lang w:eastAsia="ja-JP"/>
        </w:rPr>
        <w:t>n its decision 16/34</w:t>
      </w:r>
      <w:r w:rsidR="00853FC1">
        <w:t xml:space="preserve">, </w:t>
      </w:r>
      <w:r w:rsidR="003C44E2" w:rsidRPr="00B100D4">
        <w:t>adopted</w:t>
      </w:r>
      <w:r w:rsidR="003C44E2" w:rsidRPr="00AE52D7">
        <w:t xml:space="preserve"> the strategy for resource mobilization for the period 2025–2030, </w:t>
      </w:r>
      <w:r w:rsidR="00264417">
        <w:t xml:space="preserve">as </w:t>
      </w:r>
      <w:r w:rsidR="003C44E2" w:rsidRPr="00AE52D7">
        <w:t xml:space="preserve">contained in </w:t>
      </w:r>
      <w:r w:rsidR="004D05C0">
        <w:t>a</w:t>
      </w:r>
      <w:r w:rsidR="003C44E2">
        <w:t>nnex</w:t>
      </w:r>
      <w:r w:rsidR="003C44E2" w:rsidRPr="00AE52D7">
        <w:t xml:space="preserve"> I to that decision. </w:t>
      </w:r>
      <w:r w:rsidR="003C44E2">
        <w:t>In paragraph 19 of decision</w:t>
      </w:r>
      <w:r w:rsidR="007261BB">
        <w:t xml:space="preserve"> </w:t>
      </w:r>
      <w:r w:rsidR="007261BB" w:rsidRPr="007261BB">
        <w:t>16/34</w:t>
      </w:r>
      <w:r w:rsidR="003C44E2">
        <w:t>, t</w:t>
      </w:r>
      <w:r w:rsidR="003C44E2" w:rsidRPr="00AE52D7">
        <w:t>he Conference of the Parties decided to implement Articles 21 and 39 of the Convention and address the global biodiversity finance gap by 2030, by</w:t>
      </w:r>
      <w:r w:rsidR="003C44E2">
        <w:t xml:space="preserve"> undertaking work </w:t>
      </w:r>
      <w:r w:rsidR="00441279">
        <w:t>along the fo</w:t>
      </w:r>
      <w:r w:rsidR="005E0BCC">
        <w:t xml:space="preserve">llowing </w:t>
      </w:r>
      <w:r w:rsidR="003C44E2">
        <w:t>two tracks</w:t>
      </w:r>
      <w:r w:rsidR="003C44E2" w:rsidRPr="00AE52D7">
        <w:t>:</w:t>
      </w:r>
    </w:p>
    <w:p w14:paraId="36286A9C" w14:textId="3D2F4C8F" w:rsidR="003C44E2" w:rsidRDefault="005E0BCC" w:rsidP="008F6258">
      <w:pPr>
        <w:pStyle w:val="CBDNormalNumber"/>
        <w:numPr>
          <w:ilvl w:val="1"/>
          <w:numId w:val="7"/>
        </w:numPr>
      </w:pPr>
      <w:r>
        <w:t>E</w:t>
      </w:r>
      <w:r w:rsidR="003C44E2" w:rsidRPr="00AE52D7">
        <w:t>stablishing the permanent arrangement for the financial mechanism envisioned under Article 21 of the Convention</w:t>
      </w:r>
      <w:r w:rsidR="00B337CB">
        <w:t xml:space="preserve"> (track A)</w:t>
      </w:r>
      <w:r w:rsidR="003C44E2" w:rsidRPr="00AE52D7">
        <w:t xml:space="preserve">; </w:t>
      </w:r>
    </w:p>
    <w:p w14:paraId="478EB086" w14:textId="1E797BB5" w:rsidR="003C44E2" w:rsidRDefault="005E0BCC" w:rsidP="008F6258">
      <w:pPr>
        <w:pStyle w:val="CBDNormalNumber"/>
        <w:numPr>
          <w:ilvl w:val="1"/>
          <w:numId w:val="7"/>
        </w:numPr>
        <w:rPr>
          <w:kern w:val="22"/>
        </w:rPr>
      </w:pPr>
      <w:r>
        <w:t>A</w:t>
      </w:r>
      <w:r w:rsidR="003C44E2" w:rsidRPr="008F6258">
        <w:t>ssessing</w:t>
      </w:r>
      <w:r w:rsidR="003C44E2" w:rsidRPr="00AE52D7">
        <w:rPr>
          <w:kern w:val="22"/>
        </w:rPr>
        <w:t xml:space="preserve"> and improving the mobilization of finance from all sources</w:t>
      </w:r>
      <w:r w:rsidR="00B337CB">
        <w:rPr>
          <w:kern w:val="22"/>
        </w:rPr>
        <w:t xml:space="preserve"> (track B)</w:t>
      </w:r>
      <w:r w:rsidR="003C44E2" w:rsidRPr="00AE52D7">
        <w:rPr>
          <w:kern w:val="22"/>
        </w:rPr>
        <w:t>.</w:t>
      </w:r>
    </w:p>
    <w:p w14:paraId="4816D3F4" w14:textId="0B03D0FF" w:rsidR="003C44E2" w:rsidRDefault="003C44E2" w:rsidP="008F6258">
      <w:pPr>
        <w:pStyle w:val="CBDNormalNumber"/>
        <w:rPr>
          <w:kern w:val="22"/>
        </w:rPr>
      </w:pPr>
      <w:r>
        <w:rPr>
          <w:kern w:val="22"/>
        </w:rPr>
        <w:t xml:space="preserve">In </w:t>
      </w:r>
      <w:r w:rsidRPr="008F6258">
        <w:t>paragraphs</w:t>
      </w:r>
      <w:r>
        <w:rPr>
          <w:kern w:val="22"/>
        </w:rPr>
        <w:t xml:space="preserve"> 22 and 23</w:t>
      </w:r>
      <w:r w:rsidR="00A34CD8">
        <w:rPr>
          <w:kern w:val="22"/>
        </w:rPr>
        <w:t xml:space="preserve"> of decision </w:t>
      </w:r>
      <w:r w:rsidR="00657800">
        <w:rPr>
          <w:kern w:val="22"/>
        </w:rPr>
        <w:t>16/34</w:t>
      </w:r>
      <w:r>
        <w:rPr>
          <w:kern w:val="22"/>
        </w:rPr>
        <w:t>, t</w:t>
      </w:r>
      <w:r w:rsidRPr="00AE52D7">
        <w:rPr>
          <w:kern w:val="22"/>
        </w:rPr>
        <w:t xml:space="preserve">he </w:t>
      </w:r>
      <w:r w:rsidR="00657800">
        <w:rPr>
          <w:kern w:val="22"/>
        </w:rPr>
        <w:t xml:space="preserve">Conference of the Parties </w:t>
      </w:r>
      <w:r w:rsidRPr="00AE52D7">
        <w:rPr>
          <w:kern w:val="22"/>
        </w:rPr>
        <w:t>set out road map</w:t>
      </w:r>
      <w:r>
        <w:rPr>
          <w:kern w:val="22"/>
        </w:rPr>
        <w:t>s</w:t>
      </w:r>
      <w:r w:rsidRPr="00AE52D7">
        <w:rPr>
          <w:kern w:val="22"/>
        </w:rPr>
        <w:t xml:space="preserve"> </w:t>
      </w:r>
      <w:r w:rsidR="00204C53">
        <w:rPr>
          <w:kern w:val="22"/>
        </w:rPr>
        <w:t xml:space="preserve">to </w:t>
      </w:r>
      <w:r w:rsidRPr="00AE52D7">
        <w:rPr>
          <w:kern w:val="22"/>
        </w:rPr>
        <w:t>implement</w:t>
      </w:r>
      <w:r w:rsidR="00597241">
        <w:rPr>
          <w:kern w:val="22"/>
        </w:rPr>
        <w:t xml:space="preserve"> </w:t>
      </w:r>
      <w:r w:rsidRPr="00AE52D7">
        <w:rPr>
          <w:kern w:val="22"/>
        </w:rPr>
        <w:t xml:space="preserve">the two </w:t>
      </w:r>
      <w:r>
        <w:rPr>
          <w:kern w:val="22"/>
        </w:rPr>
        <w:t xml:space="preserve">tracks. </w:t>
      </w:r>
      <w:r w:rsidR="00870257">
        <w:rPr>
          <w:kern w:val="22"/>
        </w:rPr>
        <w:t xml:space="preserve">In </w:t>
      </w:r>
      <w:r>
        <w:rPr>
          <w:kern w:val="22"/>
        </w:rPr>
        <w:t xml:space="preserve">paragraph 24 of the </w:t>
      </w:r>
      <w:r w:rsidR="00A4505F">
        <w:rPr>
          <w:kern w:val="22"/>
        </w:rPr>
        <w:t xml:space="preserve">same </w:t>
      </w:r>
      <w:r>
        <w:rPr>
          <w:kern w:val="22"/>
        </w:rPr>
        <w:t>decision</w:t>
      </w:r>
      <w:r w:rsidR="00870257">
        <w:rPr>
          <w:kern w:val="22"/>
        </w:rPr>
        <w:t xml:space="preserve">, </w:t>
      </w:r>
      <w:r w:rsidR="00583F40">
        <w:rPr>
          <w:kern w:val="22"/>
        </w:rPr>
        <w:t>the Conference of the Parties</w:t>
      </w:r>
      <w:r w:rsidR="001F6294">
        <w:rPr>
          <w:kern w:val="22"/>
        </w:rPr>
        <w:t>,</w:t>
      </w:r>
      <w:r>
        <w:rPr>
          <w:kern w:val="22"/>
        </w:rPr>
        <w:t xml:space="preserve"> </w:t>
      </w:r>
      <w:r w:rsidR="001F6294">
        <w:rPr>
          <w:kern w:val="22"/>
        </w:rPr>
        <w:t xml:space="preserve">in initial steps, </w:t>
      </w:r>
      <w:r>
        <w:rPr>
          <w:kern w:val="22"/>
        </w:rPr>
        <w:t xml:space="preserve">set out </w:t>
      </w:r>
      <w:r w:rsidR="00CC03E3">
        <w:rPr>
          <w:kern w:val="22"/>
        </w:rPr>
        <w:t xml:space="preserve">the following </w:t>
      </w:r>
      <w:r w:rsidRPr="00AE52D7">
        <w:rPr>
          <w:kern w:val="22"/>
        </w:rPr>
        <w:t xml:space="preserve">tasks for consideration by the Subsidiary Body on Implementation prior to </w:t>
      </w:r>
      <w:r w:rsidR="006974CB">
        <w:rPr>
          <w:kern w:val="22"/>
        </w:rPr>
        <w:t>the seventeenth meeting of the Conference of the Parties</w:t>
      </w:r>
      <w:r>
        <w:rPr>
          <w:kern w:val="22"/>
        </w:rPr>
        <w:t>:</w:t>
      </w:r>
    </w:p>
    <w:p w14:paraId="2ECE1839" w14:textId="4E1F42E2" w:rsidR="003C44E2" w:rsidRDefault="008F6258" w:rsidP="008F6258">
      <w:pPr>
        <w:pStyle w:val="CBDNormalNumber"/>
        <w:numPr>
          <w:ilvl w:val="1"/>
          <w:numId w:val="7"/>
        </w:numPr>
        <w:rPr>
          <w:kern w:val="22"/>
        </w:rPr>
      </w:pPr>
      <w:r>
        <w:rPr>
          <w:kern w:val="22"/>
        </w:rPr>
        <w:t>T</w:t>
      </w:r>
      <w:r w:rsidR="003C44E2">
        <w:rPr>
          <w:kern w:val="22"/>
        </w:rPr>
        <w:t xml:space="preserve">o further </w:t>
      </w:r>
      <w:r w:rsidR="003C44E2" w:rsidRPr="008F6258">
        <w:t>develop</w:t>
      </w:r>
      <w:r w:rsidR="003C44E2">
        <w:rPr>
          <w:kern w:val="22"/>
        </w:rPr>
        <w:t xml:space="preserve"> </w:t>
      </w:r>
      <w:r w:rsidR="003C44E2" w:rsidRPr="008D25BF">
        <w:rPr>
          <w:kern w:val="22"/>
        </w:rPr>
        <w:t xml:space="preserve">the criteria for the institutional structure to operate the financial mechanism, taking into consideration the compilation of views contained in annex II </w:t>
      </w:r>
      <w:r w:rsidR="00060C79">
        <w:rPr>
          <w:kern w:val="22"/>
        </w:rPr>
        <w:t>to</w:t>
      </w:r>
      <w:r w:rsidR="003C44E2">
        <w:rPr>
          <w:kern w:val="22"/>
        </w:rPr>
        <w:t xml:space="preserve"> decision 16/34;</w:t>
      </w:r>
    </w:p>
    <w:p w14:paraId="338421B8" w14:textId="2C757FA9" w:rsidR="003C44E2" w:rsidRDefault="008F6258" w:rsidP="008F6258">
      <w:pPr>
        <w:pStyle w:val="CBDNormalNumber"/>
        <w:numPr>
          <w:ilvl w:val="1"/>
          <w:numId w:val="7"/>
        </w:numPr>
        <w:rPr>
          <w:kern w:val="22"/>
        </w:rPr>
      </w:pPr>
      <w:r>
        <w:rPr>
          <w:kern w:val="22"/>
        </w:rPr>
        <w:t>T</w:t>
      </w:r>
      <w:r w:rsidR="003C44E2">
        <w:rPr>
          <w:kern w:val="22"/>
        </w:rPr>
        <w:t xml:space="preserve">o identify </w:t>
      </w:r>
      <w:r w:rsidR="003C44E2" w:rsidRPr="008F6258">
        <w:t>impediments</w:t>
      </w:r>
      <w:r w:rsidR="003C44E2" w:rsidRPr="00067441">
        <w:rPr>
          <w:kern w:val="22"/>
        </w:rPr>
        <w:t xml:space="preserve"> to the effectiveness of global biodiversity finance and, on that basis, </w:t>
      </w:r>
      <w:r w:rsidR="003C44E2">
        <w:rPr>
          <w:kern w:val="22"/>
        </w:rPr>
        <w:t xml:space="preserve">recommend </w:t>
      </w:r>
      <w:r w:rsidR="003C44E2" w:rsidRPr="00067441">
        <w:rPr>
          <w:kern w:val="22"/>
        </w:rPr>
        <w:t>elements for its further enhancement</w:t>
      </w:r>
      <w:r w:rsidR="003C44E2">
        <w:rPr>
          <w:kern w:val="22"/>
        </w:rPr>
        <w:t>.</w:t>
      </w:r>
    </w:p>
    <w:p w14:paraId="6F0E4F9B" w14:textId="6341566B" w:rsidR="003C44E2" w:rsidRDefault="00C51037" w:rsidP="008F6258">
      <w:pPr>
        <w:pStyle w:val="CBDNormalNumber"/>
        <w:rPr>
          <w:kern w:val="22"/>
        </w:rPr>
      </w:pPr>
      <w:proofErr w:type="gramStart"/>
      <w:r>
        <w:rPr>
          <w:kern w:val="22"/>
        </w:rPr>
        <w:t>Also</w:t>
      </w:r>
      <w:proofErr w:type="gramEnd"/>
      <w:r>
        <w:rPr>
          <w:kern w:val="22"/>
        </w:rPr>
        <w:t xml:space="preserve"> </w:t>
      </w:r>
      <w:r w:rsidR="005C1D09">
        <w:rPr>
          <w:kern w:val="22"/>
        </w:rPr>
        <w:t>i</w:t>
      </w:r>
      <w:r w:rsidR="003C44E2">
        <w:rPr>
          <w:kern w:val="22"/>
        </w:rPr>
        <w:t xml:space="preserve">n </w:t>
      </w:r>
      <w:r w:rsidR="005C1D09">
        <w:rPr>
          <w:kern w:val="22"/>
        </w:rPr>
        <w:t>paragraph 24</w:t>
      </w:r>
      <w:r w:rsidR="006D065E">
        <w:rPr>
          <w:kern w:val="22"/>
        </w:rPr>
        <w:t xml:space="preserve"> of decision 16</w:t>
      </w:r>
      <w:r w:rsidR="00C615CB">
        <w:rPr>
          <w:kern w:val="22"/>
        </w:rPr>
        <w:t>/</w:t>
      </w:r>
      <w:r w:rsidR="006D065E">
        <w:rPr>
          <w:kern w:val="22"/>
        </w:rPr>
        <w:t>34</w:t>
      </w:r>
      <w:r w:rsidR="005C1D09">
        <w:rPr>
          <w:kern w:val="22"/>
        </w:rPr>
        <w:t xml:space="preserve">, the </w:t>
      </w:r>
      <w:r w:rsidR="00EB5352">
        <w:rPr>
          <w:kern w:val="22"/>
        </w:rPr>
        <w:t xml:space="preserve">Conference of the Parties </w:t>
      </w:r>
      <w:r w:rsidR="00F41A4E">
        <w:rPr>
          <w:kern w:val="22"/>
        </w:rPr>
        <w:t xml:space="preserve">requested the </w:t>
      </w:r>
      <w:r w:rsidR="005C1D09">
        <w:rPr>
          <w:kern w:val="22"/>
        </w:rPr>
        <w:t>Subsidiary Body on Implementation</w:t>
      </w:r>
      <w:r w:rsidR="00BA30A3">
        <w:rPr>
          <w:kern w:val="22"/>
        </w:rPr>
        <w:t>,</w:t>
      </w:r>
      <w:r w:rsidR="005C1D09">
        <w:rPr>
          <w:kern w:val="22"/>
        </w:rPr>
        <w:t xml:space="preserve"> in </w:t>
      </w:r>
      <w:r w:rsidR="003C44E2">
        <w:rPr>
          <w:kern w:val="22"/>
        </w:rPr>
        <w:t>delivering th</w:t>
      </w:r>
      <w:r w:rsidR="00960EAE">
        <w:rPr>
          <w:kern w:val="22"/>
        </w:rPr>
        <w:t>o</w:t>
      </w:r>
      <w:r w:rsidR="003C44E2">
        <w:rPr>
          <w:kern w:val="22"/>
        </w:rPr>
        <w:t xml:space="preserve">se tasks, to </w:t>
      </w:r>
      <w:r w:rsidR="003C44E2" w:rsidRPr="00AB40B9">
        <w:rPr>
          <w:kern w:val="22"/>
        </w:rPr>
        <w:t>further discuss opportunities for broadening the contributor base</w:t>
      </w:r>
      <w:r w:rsidR="00A72146">
        <w:rPr>
          <w:kern w:val="22"/>
        </w:rPr>
        <w:t xml:space="preserve"> and</w:t>
      </w:r>
      <w:r w:rsidR="003C44E2">
        <w:rPr>
          <w:kern w:val="22"/>
        </w:rPr>
        <w:t xml:space="preserve"> </w:t>
      </w:r>
      <w:r w:rsidR="003C44E2" w:rsidRPr="00AB40B9">
        <w:rPr>
          <w:kern w:val="22"/>
        </w:rPr>
        <w:t xml:space="preserve">develop a draft decision and report on progress </w:t>
      </w:r>
      <w:r w:rsidR="00875104">
        <w:rPr>
          <w:kern w:val="22"/>
        </w:rPr>
        <w:t xml:space="preserve">thereon </w:t>
      </w:r>
      <w:r w:rsidR="003C44E2" w:rsidRPr="00AB40B9">
        <w:rPr>
          <w:kern w:val="22"/>
        </w:rPr>
        <w:t xml:space="preserve">at the seventeenth </w:t>
      </w:r>
      <w:r w:rsidR="003C44E2" w:rsidRPr="008F6258">
        <w:t>meeting</w:t>
      </w:r>
      <w:r w:rsidR="003C44E2">
        <w:rPr>
          <w:kern w:val="22"/>
        </w:rPr>
        <w:t xml:space="preserve"> of the Conference of the Parties. Th</w:t>
      </w:r>
      <w:r w:rsidR="004E3C5B">
        <w:rPr>
          <w:kern w:val="22"/>
        </w:rPr>
        <w:t>at</w:t>
      </w:r>
      <w:r w:rsidR="003C44E2">
        <w:rPr>
          <w:kern w:val="22"/>
        </w:rPr>
        <w:t xml:space="preserve"> work w</w:t>
      </w:r>
      <w:r w:rsidR="004E3C5B">
        <w:rPr>
          <w:kern w:val="22"/>
        </w:rPr>
        <w:t xml:space="preserve">ould </w:t>
      </w:r>
      <w:r w:rsidR="003C44E2">
        <w:rPr>
          <w:kern w:val="22"/>
        </w:rPr>
        <w:t xml:space="preserve">be taken up by the Subsidiary Body at its seventh meeting, </w:t>
      </w:r>
      <w:r w:rsidR="004E3C5B">
        <w:rPr>
          <w:kern w:val="22"/>
        </w:rPr>
        <w:t xml:space="preserve">to be held </w:t>
      </w:r>
      <w:r w:rsidR="00E53727">
        <w:rPr>
          <w:kern w:val="22"/>
        </w:rPr>
        <w:t xml:space="preserve">in Nairobi from </w:t>
      </w:r>
      <w:r w:rsidR="003C44E2">
        <w:rPr>
          <w:kern w:val="22"/>
        </w:rPr>
        <w:t>4</w:t>
      </w:r>
      <w:r w:rsidR="00E53727">
        <w:rPr>
          <w:kern w:val="22"/>
        </w:rPr>
        <w:t xml:space="preserve"> to </w:t>
      </w:r>
      <w:r w:rsidR="003C44E2">
        <w:rPr>
          <w:kern w:val="22"/>
        </w:rPr>
        <w:t>12 August 2026.</w:t>
      </w:r>
    </w:p>
    <w:p w14:paraId="1310DD41" w14:textId="496E52D4" w:rsidR="003C44E2" w:rsidRDefault="00177AE0" w:rsidP="008F6258">
      <w:pPr>
        <w:pStyle w:val="CBDNormalNumber"/>
        <w:rPr>
          <w:kern w:val="22"/>
        </w:rPr>
      </w:pPr>
      <w:r>
        <w:rPr>
          <w:kern w:val="22"/>
        </w:rPr>
        <w:t xml:space="preserve">In paragraph 25 of decision 16/34, </w:t>
      </w:r>
      <w:r w:rsidR="00C84E3B">
        <w:rPr>
          <w:kern w:val="22"/>
        </w:rPr>
        <w:t>t</w:t>
      </w:r>
      <w:r w:rsidR="003C44E2">
        <w:rPr>
          <w:kern w:val="22"/>
        </w:rPr>
        <w:t xml:space="preserve">he </w:t>
      </w:r>
      <w:r w:rsidR="003C44E2" w:rsidRPr="008F6258">
        <w:t>Conference</w:t>
      </w:r>
      <w:r w:rsidR="003C44E2">
        <w:rPr>
          <w:kern w:val="22"/>
        </w:rPr>
        <w:t xml:space="preserve"> of the Parties requested the Executive Secretary </w:t>
      </w:r>
      <w:r w:rsidR="00502F8C">
        <w:rPr>
          <w:kern w:val="22"/>
        </w:rPr>
        <w:t xml:space="preserve">of the Convention on Biological Diversity </w:t>
      </w:r>
      <w:r w:rsidR="003C44E2">
        <w:rPr>
          <w:kern w:val="22"/>
        </w:rPr>
        <w:t>to generally support th</w:t>
      </w:r>
      <w:r w:rsidR="000808E4">
        <w:rPr>
          <w:kern w:val="22"/>
        </w:rPr>
        <w:t>e</w:t>
      </w:r>
      <w:r w:rsidR="003C44E2">
        <w:rPr>
          <w:kern w:val="22"/>
        </w:rPr>
        <w:t xml:space="preserve"> work of the Subsidiary Body on Implementation</w:t>
      </w:r>
      <w:r w:rsidR="003C44E2" w:rsidRPr="00AE52D7">
        <w:rPr>
          <w:kern w:val="22"/>
        </w:rPr>
        <w:t xml:space="preserve"> </w:t>
      </w:r>
      <w:r w:rsidR="000808E4">
        <w:rPr>
          <w:kern w:val="22"/>
        </w:rPr>
        <w:t xml:space="preserve">in that regard </w:t>
      </w:r>
      <w:r w:rsidR="003C44E2" w:rsidRPr="00AE52D7">
        <w:rPr>
          <w:kern w:val="22"/>
        </w:rPr>
        <w:t xml:space="preserve">and </w:t>
      </w:r>
      <w:r w:rsidR="00593334">
        <w:rPr>
          <w:kern w:val="22"/>
        </w:rPr>
        <w:t xml:space="preserve">in </w:t>
      </w:r>
      <w:r w:rsidR="00351AF2">
        <w:rPr>
          <w:kern w:val="22"/>
        </w:rPr>
        <w:t>paragraphs 18 and</w:t>
      </w:r>
      <w:r w:rsidR="00351AF2" w:rsidRPr="00AE52D7">
        <w:rPr>
          <w:kern w:val="22"/>
        </w:rPr>
        <w:t xml:space="preserve"> 26</w:t>
      </w:r>
      <w:r w:rsidR="00351AF2">
        <w:rPr>
          <w:kern w:val="22"/>
        </w:rPr>
        <w:t xml:space="preserve"> </w:t>
      </w:r>
      <w:r w:rsidR="00FA4EA1">
        <w:rPr>
          <w:kern w:val="22"/>
        </w:rPr>
        <w:t>of that decision</w:t>
      </w:r>
      <w:r w:rsidR="00502F8C">
        <w:rPr>
          <w:kern w:val="22"/>
        </w:rPr>
        <w:t xml:space="preserve"> </w:t>
      </w:r>
      <w:r w:rsidR="003C44E2">
        <w:rPr>
          <w:kern w:val="22"/>
        </w:rPr>
        <w:t xml:space="preserve">set out </w:t>
      </w:r>
      <w:r w:rsidR="003C44E2" w:rsidRPr="00AE52D7">
        <w:rPr>
          <w:kern w:val="22"/>
        </w:rPr>
        <w:t xml:space="preserve">several </w:t>
      </w:r>
      <w:r w:rsidR="003C44E2">
        <w:rPr>
          <w:kern w:val="22"/>
        </w:rPr>
        <w:t xml:space="preserve">specific </w:t>
      </w:r>
      <w:r w:rsidR="003C44E2" w:rsidRPr="00AE52D7">
        <w:rPr>
          <w:kern w:val="22"/>
        </w:rPr>
        <w:t>requests.</w:t>
      </w:r>
    </w:p>
    <w:p w14:paraId="0904C87B" w14:textId="76DCEAE4" w:rsidR="003C44E2" w:rsidRPr="00023B38" w:rsidRDefault="003C44E2" w:rsidP="008F6258">
      <w:pPr>
        <w:pStyle w:val="CBDNormalNumber"/>
        <w:rPr>
          <w:kern w:val="22"/>
        </w:rPr>
      </w:pPr>
      <w:r w:rsidRPr="00023B38">
        <w:rPr>
          <w:kern w:val="22"/>
        </w:rPr>
        <w:t>Further to the general request to support th</w:t>
      </w:r>
      <w:r w:rsidR="00BD7CBE">
        <w:rPr>
          <w:kern w:val="22"/>
        </w:rPr>
        <w:t>at</w:t>
      </w:r>
      <w:r w:rsidRPr="00023B38">
        <w:rPr>
          <w:kern w:val="22"/>
        </w:rPr>
        <w:t xml:space="preserve"> work, the Secretariat of the Convention on Biological Diversity is convening a</w:t>
      </w:r>
      <w:r>
        <w:rPr>
          <w:kern w:val="22"/>
        </w:rPr>
        <w:t>n</w:t>
      </w:r>
      <w:r w:rsidRPr="00023B38">
        <w:rPr>
          <w:kern w:val="22"/>
        </w:rPr>
        <w:t xml:space="preserve"> </w:t>
      </w:r>
      <w:r>
        <w:rPr>
          <w:kern w:val="22"/>
        </w:rPr>
        <w:t xml:space="preserve">informal </w:t>
      </w:r>
      <w:r w:rsidRPr="00023B38">
        <w:rPr>
          <w:kern w:val="22"/>
        </w:rPr>
        <w:t>workshop on resource mobilization in Rome from 10</w:t>
      </w:r>
      <w:r w:rsidR="00E30E89">
        <w:rPr>
          <w:kern w:val="22"/>
        </w:rPr>
        <w:t> </w:t>
      </w:r>
      <w:r w:rsidRPr="00023B38">
        <w:rPr>
          <w:kern w:val="22"/>
        </w:rPr>
        <w:t xml:space="preserve">to 13 </w:t>
      </w:r>
      <w:r w:rsidR="00E30E89">
        <w:rPr>
          <w:kern w:val="22"/>
        </w:rPr>
        <w:t>February</w:t>
      </w:r>
      <w:r w:rsidRPr="00023B38">
        <w:rPr>
          <w:kern w:val="22"/>
        </w:rPr>
        <w:t xml:space="preserve"> 2026. The </w:t>
      </w:r>
      <w:r w:rsidRPr="008F6258">
        <w:t>workshop</w:t>
      </w:r>
      <w:r w:rsidRPr="00023B38">
        <w:rPr>
          <w:kern w:val="22"/>
        </w:rPr>
        <w:t xml:space="preserve"> </w:t>
      </w:r>
      <w:r w:rsidR="00957BDD">
        <w:rPr>
          <w:kern w:val="22"/>
        </w:rPr>
        <w:t>will be</w:t>
      </w:r>
      <w:r w:rsidRPr="00023B38">
        <w:rPr>
          <w:kern w:val="22"/>
        </w:rPr>
        <w:t xml:space="preserve"> convened with the generous financial support </w:t>
      </w:r>
      <w:r w:rsidR="00957BDD">
        <w:rPr>
          <w:kern w:val="22"/>
        </w:rPr>
        <w:t>of</w:t>
      </w:r>
      <w:r w:rsidRPr="00023B38">
        <w:rPr>
          <w:kern w:val="22"/>
        </w:rPr>
        <w:t xml:space="preserve"> the Government of Germany. It </w:t>
      </w:r>
      <w:r w:rsidR="004505E9">
        <w:rPr>
          <w:kern w:val="22"/>
        </w:rPr>
        <w:t xml:space="preserve">is </w:t>
      </w:r>
      <w:r w:rsidRPr="00023B38">
        <w:rPr>
          <w:kern w:val="22"/>
        </w:rPr>
        <w:t>intend</w:t>
      </w:r>
      <w:r w:rsidR="004505E9">
        <w:rPr>
          <w:kern w:val="22"/>
        </w:rPr>
        <w:t>ed</w:t>
      </w:r>
      <w:r w:rsidRPr="00023B38">
        <w:rPr>
          <w:kern w:val="22"/>
        </w:rPr>
        <w:t xml:space="preserve"> </w:t>
      </w:r>
      <w:r w:rsidR="00FF079D">
        <w:rPr>
          <w:kern w:val="22"/>
        </w:rPr>
        <w:t>that the workshop will</w:t>
      </w:r>
      <w:r w:rsidRPr="00023B38">
        <w:rPr>
          <w:kern w:val="22"/>
        </w:rPr>
        <w:t xml:space="preserve"> provide a forum </w:t>
      </w:r>
      <w:r w:rsidR="00957BDD">
        <w:rPr>
          <w:kern w:val="22"/>
        </w:rPr>
        <w:t>for</w:t>
      </w:r>
      <w:r w:rsidRPr="00023B38">
        <w:rPr>
          <w:kern w:val="22"/>
        </w:rPr>
        <w:t xml:space="preserve"> discuss</w:t>
      </w:r>
      <w:r w:rsidR="00957BDD">
        <w:rPr>
          <w:kern w:val="22"/>
        </w:rPr>
        <w:t>ing</w:t>
      </w:r>
      <w:r w:rsidRPr="00023B38">
        <w:rPr>
          <w:kern w:val="22"/>
        </w:rPr>
        <w:t xml:space="preserve">, at </w:t>
      </w:r>
      <w:r w:rsidR="00957BDD">
        <w:rPr>
          <w:kern w:val="22"/>
        </w:rPr>
        <w:t xml:space="preserve">the </w:t>
      </w:r>
      <w:r w:rsidRPr="00023B38">
        <w:rPr>
          <w:kern w:val="22"/>
        </w:rPr>
        <w:t xml:space="preserve">conceptual level, </w:t>
      </w:r>
      <w:r w:rsidR="004505E9">
        <w:rPr>
          <w:kern w:val="22"/>
        </w:rPr>
        <w:t xml:space="preserve">the topic of </w:t>
      </w:r>
      <w:r w:rsidRPr="00023B38">
        <w:rPr>
          <w:kern w:val="22"/>
        </w:rPr>
        <w:t xml:space="preserve">how to advance on the two tracks set out in decision </w:t>
      </w:r>
      <w:r w:rsidRPr="00023B38">
        <w:rPr>
          <w:kern w:val="22"/>
        </w:rPr>
        <w:lastRenderedPageBreak/>
        <w:t>16/34</w:t>
      </w:r>
      <w:r w:rsidR="004505E9">
        <w:rPr>
          <w:kern w:val="22"/>
        </w:rPr>
        <w:t xml:space="preserve"> of the Conference of the Parties</w:t>
      </w:r>
      <w:r w:rsidRPr="00023B38">
        <w:rPr>
          <w:kern w:val="22"/>
        </w:rPr>
        <w:t xml:space="preserve"> </w:t>
      </w:r>
      <w:proofErr w:type="gramStart"/>
      <w:r w:rsidR="007E0422">
        <w:rPr>
          <w:kern w:val="22"/>
        </w:rPr>
        <w:t xml:space="preserve">so as </w:t>
      </w:r>
      <w:r w:rsidRPr="00023B38">
        <w:rPr>
          <w:kern w:val="22"/>
        </w:rPr>
        <w:t>to</w:t>
      </w:r>
      <w:proofErr w:type="gramEnd"/>
      <w:r w:rsidRPr="00023B38">
        <w:rPr>
          <w:kern w:val="22"/>
        </w:rPr>
        <w:t xml:space="preserve"> enhanc</w:t>
      </w:r>
      <w:r w:rsidR="007E0422">
        <w:rPr>
          <w:kern w:val="22"/>
        </w:rPr>
        <w:t>e</w:t>
      </w:r>
      <w:r w:rsidRPr="00023B38">
        <w:rPr>
          <w:kern w:val="22"/>
        </w:rPr>
        <w:t xml:space="preserve"> mutual understanding of different perspectives and identify concepts or opportunities that could potentially advance work on th</w:t>
      </w:r>
      <w:r w:rsidR="00282D2D">
        <w:rPr>
          <w:kern w:val="22"/>
        </w:rPr>
        <w:t>o</w:t>
      </w:r>
      <w:r w:rsidR="002C1D8E">
        <w:rPr>
          <w:kern w:val="22"/>
        </w:rPr>
        <w:t>s</w:t>
      </w:r>
      <w:r w:rsidR="00282D2D">
        <w:rPr>
          <w:kern w:val="22"/>
        </w:rPr>
        <w:t>e</w:t>
      </w:r>
      <w:r w:rsidRPr="00023B38">
        <w:rPr>
          <w:kern w:val="22"/>
        </w:rPr>
        <w:t xml:space="preserve"> two tracks. As the workshop </w:t>
      </w:r>
      <w:r w:rsidR="00280EC8" w:rsidRPr="00023B38">
        <w:rPr>
          <w:kern w:val="22"/>
        </w:rPr>
        <w:t xml:space="preserve">will </w:t>
      </w:r>
      <w:r w:rsidRPr="00023B38">
        <w:rPr>
          <w:kern w:val="22"/>
        </w:rPr>
        <w:t>enable an open informal dialogue and exchange among Parties</w:t>
      </w:r>
      <w:r>
        <w:rPr>
          <w:kern w:val="22"/>
        </w:rPr>
        <w:t>, relevant organizations</w:t>
      </w:r>
      <w:r w:rsidRPr="00023B38">
        <w:rPr>
          <w:kern w:val="22"/>
        </w:rPr>
        <w:t xml:space="preserve"> and stakeholders, Chatham House rules </w:t>
      </w:r>
      <w:r w:rsidR="00280EC8" w:rsidRPr="00023B38">
        <w:rPr>
          <w:kern w:val="22"/>
        </w:rPr>
        <w:t xml:space="preserve">shall </w:t>
      </w:r>
      <w:r w:rsidRPr="00023B38">
        <w:rPr>
          <w:kern w:val="22"/>
        </w:rPr>
        <w:t xml:space="preserve">apply. </w:t>
      </w:r>
    </w:p>
    <w:p w14:paraId="178BBD33" w14:textId="76D8101F" w:rsidR="003C44E2" w:rsidRDefault="003C44E2" w:rsidP="008F6258">
      <w:pPr>
        <w:pStyle w:val="CBDNormalNumber"/>
        <w:rPr>
          <w:kern w:val="22"/>
        </w:rPr>
      </w:pPr>
      <w:r>
        <w:rPr>
          <w:kern w:val="22"/>
        </w:rPr>
        <w:t xml:space="preserve">The former </w:t>
      </w:r>
      <w:r w:rsidR="00854F10">
        <w:rPr>
          <w:kern w:val="22"/>
        </w:rPr>
        <w:t>C</w:t>
      </w:r>
      <w:r>
        <w:rPr>
          <w:kern w:val="22"/>
        </w:rPr>
        <w:t>o-</w:t>
      </w:r>
      <w:r w:rsidR="00854F10">
        <w:rPr>
          <w:kern w:val="22"/>
        </w:rPr>
        <w:t>C</w:t>
      </w:r>
      <w:r>
        <w:rPr>
          <w:kern w:val="22"/>
        </w:rPr>
        <w:t xml:space="preserve">hairs of the Advisory Committee on Resource Mobilization, Ines Verleye </w:t>
      </w:r>
      <w:r w:rsidR="0075489A">
        <w:rPr>
          <w:kern w:val="22"/>
        </w:rPr>
        <w:t>(</w:t>
      </w:r>
      <w:r>
        <w:rPr>
          <w:kern w:val="22"/>
        </w:rPr>
        <w:t>Belgium</w:t>
      </w:r>
      <w:r w:rsidR="0075489A">
        <w:rPr>
          <w:kern w:val="22"/>
        </w:rPr>
        <w:t>)</w:t>
      </w:r>
      <w:r>
        <w:rPr>
          <w:kern w:val="22"/>
        </w:rPr>
        <w:t xml:space="preserve"> and Patrick Luna </w:t>
      </w:r>
      <w:r w:rsidR="0075489A">
        <w:rPr>
          <w:kern w:val="22"/>
        </w:rPr>
        <w:t>(</w:t>
      </w:r>
      <w:r>
        <w:rPr>
          <w:kern w:val="22"/>
        </w:rPr>
        <w:t>Brazil</w:t>
      </w:r>
      <w:r w:rsidR="0075489A">
        <w:rPr>
          <w:kern w:val="22"/>
        </w:rPr>
        <w:t>)</w:t>
      </w:r>
      <w:r>
        <w:rPr>
          <w:kern w:val="22"/>
        </w:rPr>
        <w:t xml:space="preserve">, </w:t>
      </w:r>
      <w:r w:rsidR="004E0365">
        <w:rPr>
          <w:kern w:val="22"/>
        </w:rPr>
        <w:t xml:space="preserve">have </w:t>
      </w:r>
      <w:r>
        <w:rPr>
          <w:kern w:val="22"/>
        </w:rPr>
        <w:t>kindly agreed to moderate the workshop.</w:t>
      </w:r>
    </w:p>
    <w:p w14:paraId="66E60EF0" w14:textId="2B41393A" w:rsidR="003C44E2" w:rsidRDefault="003C44E2" w:rsidP="008F6258">
      <w:pPr>
        <w:pStyle w:val="CBDNormalNumber"/>
        <w:rPr>
          <w:kern w:val="22"/>
        </w:rPr>
      </w:pPr>
      <w:r>
        <w:rPr>
          <w:kern w:val="22"/>
        </w:rPr>
        <w:t>Th</w:t>
      </w:r>
      <w:r w:rsidRPr="00867394">
        <w:rPr>
          <w:kern w:val="22"/>
        </w:rPr>
        <w:t xml:space="preserve">e </w:t>
      </w:r>
      <w:r w:rsidR="00780960">
        <w:rPr>
          <w:kern w:val="22"/>
        </w:rPr>
        <w:t xml:space="preserve">holding of the </w:t>
      </w:r>
      <w:r w:rsidRPr="00867394">
        <w:rPr>
          <w:kern w:val="22"/>
        </w:rPr>
        <w:t xml:space="preserve">workshop </w:t>
      </w:r>
      <w:r w:rsidR="00780960">
        <w:rPr>
          <w:kern w:val="22"/>
        </w:rPr>
        <w:t xml:space="preserve">is </w:t>
      </w:r>
      <w:r w:rsidRPr="00867394">
        <w:rPr>
          <w:kern w:val="22"/>
        </w:rPr>
        <w:t>intend</w:t>
      </w:r>
      <w:r w:rsidR="00780960">
        <w:rPr>
          <w:kern w:val="22"/>
        </w:rPr>
        <w:t>ed</w:t>
      </w:r>
      <w:r w:rsidRPr="00867394">
        <w:rPr>
          <w:kern w:val="22"/>
        </w:rPr>
        <w:t xml:space="preserve"> to advance discussion</w:t>
      </w:r>
      <w:r>
        <w:rPr>
          <w:kern w:val="22"/>
        </w:rPr>
        <w:t>s</w:t>
      </w:r>
      <w:r w:rsidRPr="00867394">
        <w:rPr>
          <w:kern w:val="22"/>
        </w:rPr>
        <w:t xml:space="preserve"> informally, outside of a </w:t>
      </w:r>
      <w:r w:rsidR="00CB2F25" w:rsidRPr="00867394">
        <w:rPr>
          <w:kern w:val="22"/>
        </w:rPr>
        <w:t xml:space="preserve">setting </w:t>
      </w:r>
      <w:r w:rsidR="00261EB8">
        <w:rPr>
          <w:kern w:val="22"/>
        </w:rPr>
        <w:t xml:space="preserve">for </w:t>
      </w:r>
      <w:r w:rsidRPr="00867394">
        <w:rPr>
          <w:kern w:val="22"/>
        </w:rPr>
        <w:t>negotiation</w:t>
      </w:r>
      <w:r>
        <w:rPr>
          <w:kern w:val="22"/>
        </w:rPr>
        <w:t xml:space="preserve">. While </w:t>
      </w:r>
      <w:r w:rsidR="00B95082">
        <w:rPr>
          <w:kern w:val="22"/>
        </w:rPr>
        <w:t>the</w:t>
      </w:r>
      <w:r w:rsidRPr="00867394">
        <w:rPr>
          <w:kern w:val="22"/>
        </w:rPr>
        <w:t xml:space="preserve"> outcomes </w:t>
      </w:r>
      <w:r w:rsidR="00B95082">
        <w:rPr>
          <w:kern w:val="22"/>
        </w:rPr>
        <w:t xml:space="preserve">of the workshop </w:t>
      </w:r>
      <w:r>
        <w:rPr>
          <w:kern w:val="22"/>
        </w:rPr>
        <w:t xml:space="preserve">may </w:t>
      </w:r>
      <w:r w:rsidRPr="00867394">
        <w:rPr>
          <w:kern w:val="22"/>
        </w:rPr>
        <w:t xml:space="preserve">inform further work of </w:t>
      </w:r>
      <w:r w:rsidR="00530CD5">
        <w:rPr>
          <w:kern w:val="22"/>
        </w:rPr>
        <w:t xml:space="preserve">the </w:t>
      </w:r>
      <w:r w:rsidR="00CA7413" w:rsidRPr="00CA7413">
        <w:rPr>
          <w:kern w:val="22"/>
        </w:rPr>
        <w:t>Subsidiary Body on Implementation</w:t>
      </w:r>
      <w:r w:rsidRPr="00867394">
        <w:rPr>
          <w:kern w:val="22"/>
        </w:rPr>
        <w:t xml:space="preserve"> and </w:t>
      </w:r>
      <w:r w:rsidR="00530CD5" w:rsidRPr="00530CD5">
        <w:rPr>
          <w:kern w:val="22"/>
        </w:rPr>
        <w:t xml:space="preserve">the Conference of the Parties </w:t>
      </w:r>
      <w:r w:rsidR="00800D89">
        <w:rPr>
          <w:kern w:val="22"/>
        </w:rPr>
        <w:t xml:space="preserve">related to </w:t>
      </w:r>
      <w:r w:rsidRPr="00867394">
        <w:rPr>
          <w:kern w:val="22"/>
        </w:rPr>
        <w:t>the two tracks and the associated road</w:t>
      </w:r>
      <w:r w:rsidR="00800D89">
        <w:rPr>
          <w:kern w:val="22"/>
        </w:rPr>
        <w:t xml:space="preserve"> </w:t>
      </w:r>
      <w:r w:rsidRPr="00867394">
        <w:rPr>
          <w:kern w:val="22"/>
        </w:rPr>
        <w:t xml:space="preserve">maps, </w:t>
      </w:r>
      <w:r>
        <w:rPr>
          <w:kern w:val="22"/>
        </w:rPr>
        <w:t>th</w:t>
      </w:r>
      <w:r w:rsidR="00B95082">
        <w:rPr>
          <w:kern w:val="22"/>
        </w:rPr>
        <w:t>ose outcomes</w:t>
      </w:r>
      <w:r>
        <w:rPr>
          <w:kern w:val="22"/>
        </w:rPr>
        <w:t xml:space="preserve"> will not </w:t>
      </w:r>
      <w:r w:rsidRPr="00867394">
        <w:rPr>
          <w:kern w:val="22"/>
        </w:rPr>
        <w:t>guid</w:t>
      </w:r>
      <w:r>
        <w:rPr>
          <w:kern w:val="22"/>
        </w:rPr>
        <w:t>e</w:t>
      </w:r>
      <w:r w:rsidRPr="00867394">
        <w:rPr>
          <w:kern w:val="22"/>
        </w:rPr>
        <w:t xml:space="preserve"> or pre</w:t>
      </w:r>
      <w:r w:rsidR="0071600B">
        <w:rPr>
          <w:kern w:val="22"/>
        </w:rPr>
        <w:t>-</w:t>
      </w:r>
      <w:r w:rsidRPr="00867394">
        <w:rPr>
          <w:kern w:val="22"/>
        </w:rPr>
        <w:t>empt the work of th</w:t>
      </w:r>
      <w:r w:rsidR="00B44611">
        <w:rPr>
          <w:kern w:val="22"/>
        </w:rPr>
        <w:t>o</w:t>
      </w:r>
      <w:r w:rsidRPr="00867394">
        <w:rPr>
          <w:kern w:val="22"/>
        </w:rPr>
        <w:t>se bodies.</w:t>
      </w:r>
      <w:r>
        <w:rPr>
          <w:kern w:val="22"/>
        </w:rPr>
        <w:t xml:space="preserve"> </w:t>
      </w:r>
      <w:r w:rsidR="007718F7">
        <w:rPr>
          <w:kern w:val="22"/>
        </w:rPr>
        <w:t xml:space="preserve">In </w:t>
      </w:r>
      <w:r w:rsidR="00A4436C">
        <w:rPr>
          <w:kern w:val="22"/>
        </w:rPr>
        <w:t>that context</w:t>
      </w:r>
      <w:r>
        <w:rPr>
          <w:kern w:val="22"/>
        </w:rPr>
        <w:t>, the moderators of the workshop will prepare</w:t>
      </w:r>
      <w:r w:rsidR="0019117B">
        <w:rPr>
          <w:kern w:val="22"/>
        </w:rPr>
        <w:t>,</w:t>
      </w:r>
      <w:r>
        <w:rPr>
          <w:kern w:val="22"/>
        </w:rPr>
        <w:t xml:space="preserve"> </w:t>
      </w:r>
      <w:r w:rsidR="0019117B">
        <w:rPr>
          <w:kern w:val="22"/>
        </w:rPr>
        <w:t xml:space="preserve">under their own responsibility and with the assistance of the Convention Secretariat, </w:t>
      </w:r>
      <w:r>
        <w:rPr>
          <w:kern w:val="22"/>
        </w:rPr>
        <w:t xml:space="preserve">a </w:t>
      </w:r>
      <w:r w:rsidRPr="008F6258">
        <w:t>summary</w:t>
      </w:r>
      <w:r>
        <w:rPr>
          <w:kern w:val="22"/>
        </w:rPr>
        <w:t xml:space="preserve"> of the proceedings of</w:t>
      </w:r>
      <w:r w:rsidR="00D5393C" w:rsidRPr="00D5393C">
        <w:rPr>
          <w:kern w:val="22"/>
        </w:rPr>
        <w:t xml:space="preserve"> </w:t>
      </w:r>
      <w:r w:rsidR="00D5393C">
        <w:rPr>
          <w:kern w:val="22"/>
        </w:rPr>
        <w:t>the workshop</w:t>
      </w:r>
      <w:r>
        <w:rPr>
          <w:kern w:val="22"/>
        </w:rPr>
        <w:t xml:space="preserve"> and </w:t>
      </w:r>
      <w:r w:rsidR="007E2E68">
        <w:rPr>
          <w:kern w:val="22"/>
        </w:rPr>
        <w:t xml:space="preserve">the </w:t>
      </w:r>
      <w:r>
        <w:rPr>
          <w:kern w:val="22"/>
        </w:rPr>
        <w:t xml:space="preserve">points raised </w:t>
      </w:r>
      <w:r w:rsidR="007E2E68">
        <w:rPr>
          <w:kern w:val="22"/>
        </w:rPr>
        <w:t>there</w:t>
      </w:r>
      <w:r>
        <w:rPr>
          <w:kern w:val="22"/>
        </w:rPr>
        <w:t>at. Their report will be submitted as an information document to the Subsidiary Body at its seventh meeting and the Conference of the Parties at its seven</w:t>
      </w:r>
      <w:r w:rsidR="00524EAB">
        <w:rPr>
          <w:kern w:val="22"/>
        </w:rPr>
        <w:t>teen</w:t>
      </w:r>
      <w:r>
        <w:rPr>
          <w:kern w:val="22"/>
        </w:rPr>
        <w:t xml:space="preserve">th meeting.  </w:t>
      </w:r>
    </w:p>
    <w:p w14:paraId="22D7FCFC" w14:textId="7E3346E1" w:rsidR="003C44E2" w:rsidRPr="00B100D4" w:rsidRDefault="003C44E2" w:rsidP="008F6258">
      <w:pPr>
        <w:pStyle w:val="CBDNormalNumber"/>
        <w:rPr>
          <w:kern w:val="22"/>
        </w:rPr>
      </w:pPr>
      <w:r>
        <w:rPr>
          <w:kern w:val="22"/>
        </w:rPr>
        <w:t xml:space="preserve">The </w:t>
      </w:r>
      <w:r w:rsidR="006C3A5F">
        <w:rPr>
          <w:kern w:val="22"/>
        </w:rPr>
        <w:t xml:space="preserve">organization </w:t>
      </w:r>
      <w:r>
        <w:rPr>
          <w:kern w:val="22"/>
        </w:rPr>
        <w:t xml:space="preserve">of </w:t>
      </w:r>
      <w:r w:rsidR="00B13319">
        <w:rPr>
          <w:kern w:val="22"/>
        </w:rPr>
        <w:t xml:space="preserve">work </w:t>
      </w:r>
      <w:r w:rsidR="004C4AB3">
        <w:rPr>
          <w:kern w:val="22"/>
        </w:rPr>
        <w:t>for</w:t>
      </w:r>
      <w:r w:rsidR="00B13319">
        <w:rPr>
          <w:kern w:val="22"/>
        </w:rPr>
        <w:t xml:space="preserve"> </w:t>
      </w:r>
      <w:r>
        <w:rPr>
          <w:kern w:val="22"/>
        </w:rPr>
        <w:t xml:space="preserve">the workshop is </w:t>
      </w:r>
      <w:r w:rsidR="00B13319">
        <w:rPr>
          <w:kern w:val="22"/>
        </w:rPr>
        <w:t xml:space="preserve">contained </w:t>
      </w:r>
      <w:r>
        <w:rPr>
          <w:kern w:val="22"/>
        </w:rPr>
        <w:t xml:space="preserve">in the </w:t>
      </w:r>
      <w:r w:rsidR="00624D66">
        <w:rPr>
          <w:kern w:val="22"/>
        </w:rPr>
        <w:t xml:space="preserve">annex to the present </w:t>
      </w:r>
      <w:r>
        <w:rPr>
          <w:kern w:val="22"/>
        </w:rPr>
        <w:t xml:space="preserve">document. </w:t>
      </w:r>
      <w:r w:rsidR="00773BC9">
        <w:rPr>
          <w:kern w:val="22"/>
        </w:rPr>
        <w:t xml:space="preserve">Under the </w:t>
      </w:r>
      <w:r w:rsidR="006C3A5F">
        <w:rPr>
          <w:kern w:val="22"/>
        </w:rPr>
        <w:t xml:space="preserve">programme </w:t>
      </w:r>
      <w:r w:rsidR="00773BC9">
        <w:rPr>
          <w:kern w:val="22"/>
        </w:rPr>
        <w:t xml:space="preserve">of work, </w:t>
      </w:r>
      <w:r w:rsidR="00773BC9">
        <w:t xml:space="preserve">the two tracks are </w:t>
      </w:r>
      <w:r w:rsidR="000D648A">
        <w:t xml:space="preserve">to be </w:t>
      </w:r>
      <w:r w:rsidR="002F6818">
        <w:t>considered</w:t>
      </w:r>
      <w:r>
        <w:t xml:space="preserve"> in a balanced manner but as distinct agenda items, </w:t>
      </w:r>
      <w:r w:rsidR="00773BC9">
        <w:t xml:space="preserve">thereby </w:t>
      </w:r>
      <w:r>
        <w:t xml:space="preserve">ensuring that </w:t>
      </w:r>
      <w:r w:rsidR="001A7F3D">
        <w:t xml:space="preserve">the same amount of time and attention </w:t>
      </w:r>
      <w:r w:rsidR="00BC298A">
        <w:t>is allocated to</w:t>
      </w:r>
      <w:r w:rsidR="001A7F3D">
        <w:t xml:space="preserve"> </w:t>
      </w:r>
      <w:r w:rsidR="008D78C3">
        <w:t>both</w:t>
      </w:r>
      <w:r w:rsidR="006A1A56">
        <w:t xml:space="preserve"> </w:t>
      </w:r>
      <w:r>
        <w:t>track</w:t>
      </w:r>
      <w:r w:rsidR="008D78C3">
        <w:t>s</w:t>
      </w:r>
      <w:r>
        <w:t>.</w:t>
      </w:r>
      <w:r w:rsidRPr="001F3B8A">
        <w:t xml:space="preserve"> </w:t>
      </w:r>
      <w:r w:rsidR="00235C5A">
        <w:t xml:space="preserve">It is </w:t>
      </w:r>
      <w:r w:rsidR="00235C5A" w:rsidRPr="001F3B8A">
        <w:t>foresee</w:t>
      </w:r>
      <w:r w:rsidR="00235C5A">
        <w:t xml:space="preserve">n </w:t>
      </w:r>
      <w:r w:rsidR="000056C6">
        <w:t>that t</w:t>
      </w:r>
      <w:r>
        <w:t xml:space="preserve">he programme </w:t>
      </w:r>
      <w:r w:rsidR="00E47AA2">
        <w:t>of work will entail</w:t>
      </w:r>
      <w:r w:rsidR="00CC3F65">
        <w:t xml:space="preserve"> </w:t>
      </w:r>
      <w:r w:rsidRPr="001F3B8A">
        <w:t xml:space="preserve">a mixture of plenary sessions and breakout groups. </w:t>
      </w:r>
      <w:r w:rsidR="006B67C7">
        <w:t>S</w:t>
      </w:r>
      <w:r>
        <w:t xml:space="preserve">ets </w:t>
      </w:r>
      <w:r w:rsidRPr="001F3B8A">
        <w:t xml:space="preserve">of lead questions </w:t>
      </w:r>
      <w:r w:rsidR="006144F8">
        <w:t>designed to structure the discussions</w:t>
      </w:r>
      <w:r w:rsidR="006144F8" w:rsidRPr="001F3B8A">
        <w:t xml:space="preserve"> </w:t>
      </w:r>
      <w:r w:rsidRPr="001F3B8A">
        <w:t xml:space="preserve">will be provided to the </w:t>
      </w:r>
      <w:r>
        <w:t xml:space="preserve">breakout </w:t>
      </w:r>
      <w:r w:rsidRPr="001F3B8A">
        <w:t>groups</w:t>
      </w:r>
      <w:r w:rsidR="00A6228A" w:rsidRPr="00A6228A">
        <w:t xml:space="preserve"> </w:t>
      </w:r>
      <w:r w:rsidR="00A6228A">
        <w:t>by the moderators</w:t>
      </w:r>
      <w:r w:rsidR="00E172F1">
        <w:t xml:space="preserve"> and </w:t>
      </w:r>
      <w:r w:rsidR="002D674E">
        <w:t>the i</w:t>
      </w:r>
      <w:r>
        <w:t xml:space="preserve">nitial sets of questions will be posted on the meeting </w:t>
      </w:r>
      <w:r w:rsidR="00CE7BF6">
        <w:t xml:space="preserve">documents </w:t>
      </w:r>
      <w:r>
        <w:t>web</w:t>
      </w:r>
      <w:r w:rsidR="0006401D">
        <w:t>site</w:t>
      </w:r>
      <w:r w:rsidR="002D674E">
        <w:rPr>
          <w:rStyle w:val="FootnoteReference"/>
        </w:rPr>
        <w:footnoteReference w:id="1"/>
      </w:r>
      <w:r>
        <w:t xml:space="preserve"> </w:t>
      </w:r>
      <w:r w:rsidR="000A5646">
        <w:t>in due course</w:t>
      </w:r>
      <w:r>
        <w:t xml:space="preserve">. Depending on the </w:t>
      </w:r>
      <w:r w:rsidR="00A565EE">
        <w:t xml:space="preserve">nature of </w:t>
      </w:r>
      <w:r>
        <w:t>evolving discussions at the workshop, the moderators may decide to change or amend th</w:t>
      </w:r>
      <w:r w:rsidR="00BF5656">
        <w:t>o</w:t>
      </w:r>
      <w:r>
        <w:t xml:space="preserve">se sets of questions, </w:t>
      </w:r>
      <w:proofErr w:type="gramStart"/>
      <w:r>
        <w:t>in particular for</w:t>
      </w:r>
      <w:proofErr w:type="gramEnd"/>
      <w:r>
        <w:t xml:space="preserve"> </w:t>
      </w:r>
      <w:r w:rsidR="00F85636">
        <w:t>subsequent</w:t>
      </w:r>
      <w:r>
        <w:t xml:space="preserve"> breakout group working sessions. </w:t>
      </w:r>
      <w:proofErr w:type="gramStart"/>
      <w:r w:rsidRPr="001F3B8A">
        <w:t>A number of</w:t>
      </w:r>
      <w:proofErr w:type="gramEnd"/>
      <w:r w:rsidRPr="001F3B8A">
        <w:t xml:space="preserve"> presentations will help to kick</w:t>
      </w:r>
      <w:r w:rsidR="00CE4D18">
        <w:t xml:space="preserve"> </w:t>
      </w:r>
      <w:r w:rsidRPr="001F3B8A">
        <w:t xml:space="preserve">off the </w:t>
      </w:r>
      <w:proofErr w:type="gramStart"/>
      <w:r w:rsidRPr="001F3B8A">
        <w:t>work</w:t>
      </w:r>
      <w:r w:rsidR="00603A6D">
        <w:t>shop</w:t>
      </w:r>
      <w:proofErr w:type="gramEnd"/>
      <w:r w:rsidR="00A63E4D">
        <w:t xml:space="preserve"> but t</w:t>
      </w:r>
      <w:r>
        <w:t>h</w:t>
      </w:r>
      <w:r w:rsidR="009B4067">
        <w:t>at</w:t>
      </w:r>
      <w:r>
        <w:t xml:space="preserve"> </w:t>
      </w:r>
      <w:r w:rsidRPr="001F3B8A">
        <w:t xml:space="preserve">number will be kept to a minimum </w:t>
      </w:r>
      <w:proofErr w:type="gramStart"/>
      <w:r w:rsidRPr="001F3B8A">
        <w:t>in order to</w:t>
      </w:r>
      <w:proofErr w:type="gramEnd"/>
      <w:r w:rsidRPr="001F3B8A">
        <w:t xml:space="preserve"> maximize the time </w:t>
      </w:r>
      <w:r w:rsidR="00284FD0">
        <w:t xml:space="preserve">available </w:t>
      </w:r>
      <w:r w:rsidRPr="001F3B8A">
        <w:t>for open discussions.</w:t>
      </w:r>
    </w:p>
    <w:p w14:paraId="53110352" w14:textId="17C75C2D" w:rsidR="003C44E2" w:rsidRPr="00B100D4" w:rsidRDefault="003C44E2" w:rsidP="008F6258">
      <w:pPr>
        <w:pStyle w:val="CBDNormalNumber"/>
        <w:rPr>
          <w:kern w:val="22"/>
        </w:rPr>
      </w:pPr>
      <w:r w:rsidRPr="00B100D4">
        <w:rPr>
          <w:kern w:val="22"/>
        </w:rPr>
        <w:t xml:space="preserve">The Secretariat </w:t>
      </w:r>
      <w:r w:rsidR="00F7724E">
        <w:rPr>
          <w:kern w:val="22"/>
        </w:rPr>
        <w:t xml:space="preserve">has </w:t>
      </w:r>
      <w:r w:rsidRPr="00B100D4">
        <w:rPr>
          <w:kern w:val="22"/>
        </w:rPr>
        <w:t xml:space="preserve">issued an information note for participants </w:t>
      </w:r>
      <w:r w:rsidR="00F7724E">
        <w:rPr>
          <w:kern w:val="22"/>
        </w:rPr>
        <w:t xml:space="preserve">which </w:t>
      </w:r>
      <w:r w:rsidRPr="00B100D4">
        <w:rPr>
          <w:kern w:val="22"/>
        </w:rPr>
        <w:t>contain</w:t>
      </w:r>
      <w:r w:rsidR="002F4A36">
        <w:rPr>
          <w:kern w:val="22"/>
        </w:rPr>
        <w:t>s</w:t>
      </w:r>
      <w:r w:rsidRPr="00B100D4">
        <w:rPr>
          <w:kern w:val="22"/>
        </w:rPr>
        <w:t xml:space="preserve"> detail</w:t>
      </w:r>
      <w:r w:rsidR="00B01920">
        <w:rPr>
          <w:kern w:val="22"/>
        </w:rPr>
        <w:t xml:space="preserve">ed information </w:t>
      </w:r>
      <w:r w:rsidR="00D05E54">
        <w:rPr>
          <w:kern w:val="22"/>
        </w:rPr>
        <w:t>on</w:t>
      </w:r>
      <w:r w:rsidRPr="00B100D4">
        <w:rPr>
          <w:kern w:val="22"/>
        </w:rPr>
        <w:t xml:space="preserve"> logistic arrangements</w:t>
      </w:r>
      <w:r w:rsidR="00D05E54">
        <w:rPr>
          <w:kern w:val="22"/>
        </w:rPr>
        <w:t xml:space="preserve"> </w:t>
      </w:r>
      <w:r w:rsidR="00C90EB6" w:rsidRPr="00B100D4">
        <w:rPr>
          <w:kern w:val="22"/>
        </w:rPr>
        <w:t>for the workshop</w:t>
      </w:r>
      <w:r w:rsidR="00C90EB6" w:rsidRPr="00C90EB6">
        <w:rPr>
          <w:kern w:val="22"/>
        </w:rPr>
        <w:t xml:space="preserve"> </w:t>
      </w:r>
      <w:r w:rsidR="00C90EB6">
        <w:rPr>
          <w:kern w:val="22"/>
        </w:rPr>
        <w:t>related</w:t>
      </w:r>
      <w:r w:rsidR="00D05E54">
        <w:rPr>
          <w:kern w:val="22"/>
        </w:rPr>
        <w:t xml:space="preserve"> </w:t>
      </w:r>
      <w:r w:rsidR="001A673A">
        <w:rPr>
          <w:kern w:val="22"/>
        </w:rPr>
        <w:t>to</w:t>
      </w:r>
      <w:r w:rsidRPr="00B100D4">
        <w:rPr>
          <w:kern w:val="22"/>
        </w:rPr>
        <w:t xml:space="preserve"> travel, visa requirements, accommodation</w:t>
      </w:r>
      <w:r w:rsidR="00734E13">
        <w:rPr>
          <w:kern w:val="22"/>
        </w:rPr>
        <w:t>s</w:t>
      </w:r>
      <w:r w:rsidRPr="00B100D4">
        <w:rPr>
          <w:kern w:val="22"/>
        </w:rPr>
        <w:t xml:space="preserve"> and other matters. The workshop will be conducted in English.</w:t>
      </w:r>
    </w:p>
    <w:p w14:paraId="4EB94E55" w14:textId="552B278D" w:rsidR="003C44E2" w:rsidRPr="00B100D4" w:rsidRDefault="003C44E2" w:rsidP="008F6258">
      <w:pPr>
        <w:pStyle w:val="CBDNormalNumber"/>
        <w:rPr>
          <w:kern w:val="22"/>
        </w:rPr>
      </w:pPr>
      <w:r w:rsidRPr="00B100D4">
        <w:rPr>
          <w:kern w:val="22"/>
        </w:rPr>
        <w:t>Registration of participants will commence at 8.30 a.m. on Tuesday</w:t>
      </w:r>
      <w:r w:rsidR="0008240E">
        <w:rPr>
          <w:kern w:val="22"/>
        </w:rPr>
        <w:t>,</w:t>
      </w:r>
      <w:r w:rsidRPr="00B100D4">
        <w:rPr>
          <w:kern w:val="22"/>
        </w:rPr>
        <w:t xml:space="preserve"> 1</w:t>
      </w:r>
      <w:r>
        <w:rPr>
          <w:kern w:val="22"/>
        </w:rPr>
        <w:t>0</w:t>
      </w:r>
      <w:r w:rsidRPr="00B100D4">
        <w:rPr>
          <w:kern w:val="22"/>
        </w:rPr>
        <w:t xml:space="preserve"> </w:t>
      </w:r>
      <w:r>
        <w:rPr>
          <w:kern w:val="22"/>
        </w:rPr>
        <w:t>February</w:t>
      </w:r>
      <w:r w:rsidRPr="00B100D4">
        <w:rPr>
          <w:kern w:val="22"/>
        </w:rPr>
        <w:t xml:space="preserve"> 202</w:t>
      </w:r>
      <w:r>
        <w:rPr>
          <w:kern w:val="22"/>
        </w:rPr>
        <w:t xml:space="preserve">6, at </w:t>
      </w:r>
      <w:r w:rsidR="007813CF">
        <w:rPr>
          <w:kern w:val="22"/>
        </w:rPr>
        <w:t xml:space="preserve">the </w:t>
      </w:r>
      <w:r>
        <w:rPr>
          <w:kern w:val="22"/>
        </w:rPr>
        <w:t>premises</w:t>
      </w:r>
      <w:r w:rsidR="007813CF" w:rsidRPr="007813CF">
        <w:rPr>
          <w:kern w:val="22"/>
        </w:rPr>
        <w:t xml:space="preserve"> </w:t>
      </w:r>
      <w:r w:rsidR="007813CF">
        <w:rPr>
          <w:kern w:val="22"/>
        </w:rPr>
        <w:t>of the Food and Agriculture Organization of the United Nations (FAO)</w:t>
      </w:r>
      <w:r w:rsidRPr="00B100D4">
        <w:rPr>
          <w:kern w:val="22"/>
        </w:rPr>
        <w:t>.</w:t>
      </w:r>
      <w:r>
        <w:rPr>
          <w:kern w:val="22"/>
        </w:rPr>
        <w:t xml:space="preserve"> </w:t>
      </w:r>
      <w:proofErr w:type="gramStart"/>
      <w:r>
        <w:rPr>
          <w:kern w:val="22"/>
        </w:rPr>
        <w:t>In order to</w:t>
      </w:r>
      <w:proofErr w:type="gramEnd"/>
      <w:r>
        <w:rPr>
          <w:kern w:val="22"/>
        </w:rPr>
        <w:t xml:space="preserve"> facilitate the establishment of breakout groups, participants will be seated in groups. A list of participants and </w:t>
      </w:r>
      <w:r w:rsidR="007813CF">
        <w:rPr>
          <w:kern w:val="22"/>
        </w:rPr>
        <w:t>the group</w:t>
      </w:r>
      <w:r w:rsidR="002826B2">
        <w:rPr>
          <w:kern w:val="22"/>
        </w:rPr>
        <w:t>s</w:t>
      </w:r>
      <w:r w:rsidR="007813CF">
        <w:rPr>
          <w:kern w:val="22"/>
        </w:rPr>
        <w:t xml:space="preserve"> to which </w:t>
      </w:r>
      <w:r w:rsidR="00967D3B">
        <w:rPr>
          <w:kern w:val="22"/>
        </w:rPr>
        <w:t xml:space="preserve">they have been </w:t>
      </w:r>
      <w:r>
        <w:rPr>
          <w:kern w:val="22"/>
        </w:rPr>
        <w:t xml:space="preserve">assigned will be circulated before the meeting. The meeting will </w:t>
      </w:r>
      <w:r w:rsidR="00FD31CE">
        <w:rPr>
          <w:kern w:val="22"/>
        </w:rPr>
        <w:t>be h</w:t>
      </w:r>
      <w:r w:rsidR="007813CF">
        <w:rPr>
          <w:kern w:val="22"/>
        </w:rPr>
        <w:t>eld</w:t>
      </w:r>
      <w:r>
        <w:rPr>
          <w:kern w:val="22"/>
        </w:rPr>
        <w:t xml:space="preserve"> in the Red Room</w:t>
      </w:r>
      <w:r w:rsidR="005B139E">
        <w:rPr>
          <w:kern w:val="22"/>
        </w:rPr>
        <w:t xml:space="preserve"> (conference room)</w:t>
      </w:r>
      <w:r>
        <w:rPr>
          <w:kern w:val="22"/>
        </w:rPr>
        <w:t xml:space="preserve"> at FAO premises.</w:t>
      </w:r>
      <w:r w:rsidR="005B139E" w:rsidRPr="005B139E">
        <w:rPr>
          <w:kern w:val="22"/>
        </w:rPr>
        <w:t xml:space="preserve"> </w:t>
      </w:r>
      <w:r w:rsidR="005B139E">
        <w:rPr>
          <w:kern w:val="22"/>
        </w:rPr>
        <w:t>Upon regist</w:t>
      </w:r>
      <w:r w:rsidR="00F556F4">
        <w:rPr>
          <w:kern w:val="22"/>
        </w:rPr>
        <w:t>ering</w:t>
      </w:r>
      <w:r w:rsidR="005B139E">
        <w:rPr>
          <w:kern w:val="22"/>
        </w:rPr>
        <w:t>, participants will be invited to promptly identify their group and take their assigned seat in the conference room</w:t>
      </w:r>
      <w:r w:rsidR="00517EFA">
        <w:rPr>
          <w:kern w:val="22"/>
        </w:rPr>
        <w:t>.</w:t>
      </w:r>
    </w:p>
    <w:p w14:paraId="35FF0226" w14:textId="450FC82E" w:rsidR="003C44E2" w:rsidRPr="00B100D4" w:rsidRDefault="003C44E2" w:rsidP="00D20FC3">
      <w:pPr>
        <w:pStyle w:val="CBDAgendaItem"/>
      </w:pPr>
      <w:r w:rsidRPr="00B100D4">
        <w:lastRenderedPageBreak/>
        <w:t>Item 1</w:t>
      </w:r>
      <w:r w:rsidR="00D20FC3">
        <w:br/>
      </w:r>
      <w:r w:rsidRPr="00B100D4">
        <w:t>Opening of the workshop</w:t>
      </w:r>
    </w:p>
    <w:p w14:paraId="13023B88" w14:textId="6ADCC9BF" w:rsidR="003C44E2" w:rsidRPr="00B100D4" w:rsidRDefault="003C44E2" w:rsidP="008F6258">
      <w:pPr>
        <w:pStyle w:val="CBDNormalNumber"/>
        <w:rPr>
          <w:kern w:val="22"/>
        </w:rPr>
      </w:pPr>
      <w:r w:rsidRPr="00B100D4">
        <w:rPr>
          <w:kern w:val="22"/>
        </w:rPr>
        <w:t xml:space="preserve">The workshop will </w:t>
      </w:r>
      <w:r w:rsidR="00AF11D0">
        <w:rPr>
          <w:kern w:val="22"/>
        </w:rPr>
        <w:t xml:space="preserve">be </w:t>
      </w:r>
      <w:r w:rsidRPr="00B100D4">
        <w:rPr>
          <w:kern w:val="22"/>
        </w:rPr>
        <w:t>open</w:t>
      </w:r>
      <w:r w:rsidR="00AF11D0">
        <w:rPr>
          <w:kern w:val="22"/>
        </w:rPr>
        <w:t>ed</w:t>
      </w:r>
      <w:r w:rsidRPr="00B100D4">
        <w:rPr>
          <w:kern w:val="22"/>
        </w:rPr>
        <w:t xml:space="preserve"> at 9 a.m. on Tuesday</w:t>
      </w:r>
      <w:r w:rsidR="00B70557">
        <w:rPr>
          <w:kern w:val="22"/>
        </w:rPr>
        <w:t>,</w:t>
      </w:r>
      <w:r w:rsidRPr="00B100D4">
        <w:rPr>
          <w:kern w:val="22"/>
        </w:rPr>
        <w:t xml:space="preserve"> 1</w:t>
      </w:r>
      <w:r>
        <w:rPr>
          <w:kern w:val="22"/>
        </w:rPr>
        <w:t>0</w:t>
      </w:r>
      <w:r w:rsidRPr="00B100D4">
        <w:rPr>
          <w:kern w:val="22"/>
        </w:rPr>
        <w:t xml:space="preserve"> </w:t>
      </w:r>
      <w:r w:rsidR="00CA1AC0">
        <w:rPr>
          <w:kern w:val="22"/>
        </w:rPr>
        <w:t>February</w:t>
      </w:r>
      <w:r w:rsidRPr="00B100D4">
        <w:rPr>
          <w:kern w:val="22"/>
        </w:rPr>
        <w:t xml:space="preserve"> 202</w:t>
      </w:r>
      <w:r w:rsidR="00CA1AC0">
        <w:rPr>
          <w:kern w:val="22"/>
        </w:rPr>
        <w:t>6</w:t>
      </w:r>
      <w:r>
        <w:rPr>
          <w:kern w:val="22"/>
        </w:rPr>
        <w:t>, in the Red Room at FAO premises</w:t>
      </w:r>
      <w:r w:rsidRPr="00B100D4">
        <w:rPr>
          <w:kern w:val="22"/>
        </w:rPr>
        <w:t xml:space="preserve">. Opening </w:t>
      </w:r>
      <w:r>
        <w:rPr>
          <w:kern w:val="22"/>
        </w:rPr>
        <w:t xml:space="preserve">remarks </w:t>
      </w:r>
      <w:r w:rsidRPr="00B100D4">
        <w:rPr>
          <w:kern w:val="22"/>
        </w:rPr>
        <w:t xml:space="preserve">will be </w:t>
      </w:r>
      <w:r w:rsidR="00334FD7">
        <w:rPr>
          <w:kern w:val="22"/>
        </w:rPr>
        <w:t>delivered</w:t>
      </w:r>
      <w:r w:rsidRPr="00B100D4">
        <w:rPr>
          <w:kern w:val="22"/>
        </w:rPr>
        <w:t xml:space="preserve"> by </w:t>
      </w:r>
      <w:r>
        <w:rPr>
          <w:kern w:val="22"/>
        </w:rPr>
        <w:t>the Executive Secretary of the Convention, Astrid Schomaker, or her representative</w:t>
      </w:r>
      <w:r w:rsidRPr="00B100D4">
        <w:rPr>
          <w:kern w:val="22"/>
        </w:rPr>
        <w:t>.</w:t>
      </w:r>
      <w:r>
        <w:rPr>
          <w:kern w:val="22"/>
        </w:rPr>
        <w:t xml:space="preserve"> </w:t>
      </w:r>
      <w:r w:rsidR="000105E6">
        <w:rPr>
          <w:kern w:val="22"/>
        </w:rPr>
        <w:t>Ms.</w:t>
      </w:r>
      <w:r w:rsidR="00EB15DF">
        <w:rPr>
          <w:kern w:val="22"/>
        </w:rPr>
        <w:t xml:space="preserve"> Verleye and </w:t>
      </w:r>
      <w:r w:rsidR="000105E6">
        <w:rPr>
          <w:kern w:val="22"/>
        </w:rPr>
        <w:t>Mr.</w:t>
      </w:r>
      <w:r w:rsidR="00EB15DF">
        <w:rPr>
          <w:kern w:val="22"/>
        </w:rPr>
        <w:t xml:space="preserve"> Luna,</w:t>
      </w:r>
      <w:r w:rsidR="006E11F8">
        <w:rPr>
          <w:kern w:val="22"/>
        </w:rPr>
        <w:t xml:space="preserve"> </w:t>
      </w:r>
      <w:r w:rsidR="001A2085">
        <w:rPr>
          <w:kern w:val="22"/>
        </w:rPr>
        <w:t>t</w:t>
      </w:r>
      <w:r>
        <w:rPr>
          <w:kern w:val="22"/>
        </w:rPr>
        <w:t xml:space="preserve">he moderators of the workshop, will share </w:t>
      </w:r>
      <w:r w:rsidR="001A2085">
        <w:rPr>
          <w:kern w:val="22"/>
        </w:rPr>
        <w:t xml:space="preserve">information on </w:t>
      </w:r>
      <w:r>
        <w:rPr>
          <w:kern w:val="22"/>
        </w:rPr>
        <w:t>their expectations and how they plan to discharge their task.</w:t>
      </w:r>
    </w:p>
    <w:p w14:paraId="57B28E12" w14:textId="4E76F7DD" w:rsidR="003C44E2" w:rsidRPr="00B100D4" w:rsidRDefault="003C44E2" w:rsidP="00D20FC3">
      <w:pPr>
        <w:pStyle w:val="CBDAgendaItem"/>
        <w:rPr>
          <w:kern w:val="22"/>
          <w:szCs w:val="22"/>
        </w:rPr>
      </w:pPr>
      <w:r w:rsidRPr="00B100D4">
        <w:rPr>
          <w:kern w:val="22"/>
          <w:szCs w:val="22"/>
        </w:rPr>
        <w:t>Item 2</w:t>
      </w:r>
      <w:r w:rsidR="00D20FC3">
        <w:rPr>
          <w:kern w:val="22"/>
          <w:szCs w:val="22"/>
        </w:rPr>
        <w:t xml:space="preserve"> </w:t>
      </w:r>
      <w:r w:rsidR="00D20FC3">
        <w:rPr>
          <w:kern w:val="22"/>
          <w:szCs w:val="22"/>
        </w:rPr>
        <w:br/>
      </w:r>
      <w:r w:rsidRPr="00D20FC3">
        <w:t>Status</w:t>
      </w:r>
      <w:r>
        <w:rPr>
          <w:kern w:val="22"/>
          <w:szCs w:val="22"/>
        </w:rPr>
        <w:t xml:space="preserve"> and trends in resource mobilization for biodiversity</w:t>
      </w:r>
    </w:p>
    <w:p w14:paraId="7801352F" w14:textId="4769A06A" w:rsidR="003C44E2" w:rsidRDefault="003C44E2" w:rsidP="008F6258">
      <w:pPr>
        <w:pStyle w:val="CBDNormalNumber"/>
        <w:rPr>
          <w:kern w:val="22"/>
        </w:rPr>
      </w:pPr>
      <w:r>
        <w:rPr>
          <w:kern w:val="22"/>
        </w:rPr>
        <w:t xml:space="preserve">In </w:t>
      </w:r>
      <w:r w:rsidR="000109D4">
        <w:rPr>
          <w:kern w:val="22"/>
        </w:rPr>
        <w:t xml:space="preserve">the context of </w:t>
      </w:r>
      <w:r>
        <w:rPr>
          <w:kern w:val="22"/>
        </w:rPr>
        <w:t xml:space="preserve">the </w:t>
      </w:r>
      <w:r w:rsidRPr="008F6258">
        <w:t>upcoming</w:t>
      </w:r>
      <w:r>
        <w:rPr>
          <w:kern w:val="22"/>
        </w:rPr>
        <w:t xml:space="preserve"> global review of progress in implementing the Kunming-Montreal Global Biodiversity Framework, the Secretariat </w:t>
      </w:r>
      <w:r w:rsidR="001A2085">
        <w:rPr>
          <w:kern w:val="22"/>
        </w:rPr>
        <w:t>of the Convention on Biological Di</w:t>
      </w:r>
      <w:r w:rsidR="0040099B">
        <w:rPr>
          <w:kern w:val="22"/>
        </w:rPr>
        <w:t>v</w:t>
      </w:r>
      <w:r w:rsidR="001A2085">
        <w:rPr>
          <w:kern w:val="22"/>
        </w:rPr>
        <w:t>ersity</w:t>
      </w:r>
      <w:r w:rsidR="0040099B">
        <w:rPr>
          <w:kern w:val="22"/>
        </w:rPr>
        <w:t xml:space="preserve"> </w:t>
      </w:r>
      <w:r>
        <w:rPr>
          <w:kern w:val="22"/>
        </w:rPr>
        <w:t xml:space="preserve">will provide a technical update on how resource mobilization is addressed in </w:t>
      </w:r>
      <w:r w:rsidR="00325AF1">
        <w:rPr>
          <w:kern w:val="22"/>
        </w:rPr>
        <w:t>national biodiversity strategies and action plans</w:t>
      </w:r>
      <w:r>
        <w:rPr>
          <w:kern w:val="22"/>
        </w:rPr>
        <w:t xml:space="preserve">, </w:t>
      </w:r>
      <w:proofErr w:type="gramStart"/>
      <w:r>
        <w:rPr>
          <w:kern w:val="22"/>
        </w:rPr>
        <w:t>in particular in</w:t>
      </w:r>
      <w:proofErr w:type="gramEnd"/>
      <w:r>
        <w:rPr>
          <w:kern w:val="22"/>
        </w:rPr>
        <w:t xml:space="preserve"> national targets, </w:t>
      </w:r>
      <w:r w:rsidR="0018031A">
        <w:rPr>
          <w:kern w:val="22"/>
        </w:rPr>
        <w:t xml:space="preserve">reflecting </w:t>
      </w:r>
      <w:r w:rsidR="00625B1D">
        <w:rPr>
          <w:kern w:val="22"/>
        </w:rPr>
        <w:t xml:space="preserve">the </w:t>
      </w:r>
      <w:r>
        <w:rPr>
          <w:kern w:val="22"/>
        </w:rPr>
        <w:t>report</w:t>
      </w:r>
      <w:r w:rsidR="00625B1D">
        <w:rPr>
          <w:kern w:val="22"/>
        </w:rPr>
        <w:t>ing</w:t>
      </w:r>
      <w:r>
        <w:rPr>
          <w:kern w:val="22"/>
        </w:rPr>
        <w:t xml:space="preserve"> by Parties to the </w:t>
      </w:r>
      <w:r w:rsidR="006E7370">
        <w:rPr>
          <w:kern w:val="22"/>
        </w:rPr>
        <w:t xml:space="preserve">Convention </w:t>
      </w:r>
      <w:r>
        <w:rPr>
          <w:kern w:val="22"/>
        </w:rPr>
        <w:t>Secretariat.</w:t>
      </w:r>
    </w:p>
    <w:p w14:paraId="61623473" w14:textId="6F90D659" w:rsidR="003C44E2" w:rsidRDefault="00E156E8" w:rsidP="008F6258">
      <w:pPr>
        <w:pStyle w:val="CBDNormalNumber"/>
        <w:rPr>
          <w:kern w:val="22"/>
        </w:rPr>
      </w:pPr>
      <w:r>
        <w:rPr>
          <w:kern w:val="22"/>
        </w:rPr>
        <w:t>A</w:t>
      </w:r>
      <w:r w:rsidR="003C44E2">
        <w:rPr>
          <w:kern w:val="22"/>
        </w:rPr>
        <w:t xml:space="preserve"> high-level assessment of the current biodiversity finance landscape, highlighting </w:t>
      </w:r>
      <w:r w:rsidR="003C44E2" w:rsidRPr="008F6258">
        <w:t>challenges</w:t>
      </w:r>
      <w:r w:rsidR="003C44E2">
        <w:rPr>
          <w:kern w:val="22"/>
        </w:rPr>
        <w:t xml:space="preserve"> and opportunities</w:t>
      </w:r>
      <w:r w:rsidRPr="00E156E8">
        <w:rPr>
          <w:kern w:val="22"/>
        </w:rPr>
        <w:t xml:space="preserve"> </w:t>
      </w:r>
      <w:r>
        <w:rPr>
          <w:kern w:val="22"/>
        </w:rPr>
        <w:t xml:space="preserve">will </w:t>
      </w:r>
      <w:r w:rsidR="00666E6D">
        <w:rPr>
          <w:kern w:val="22"/>
        </w:rPr>
        <w:t xml:space="preserve">be </w:t>
      </w:r>
      <w:r>
        <w:rPr>
          <w:kern w:val="22"/>
        </w:rPr>
        <w:t>provide</w:t>
      </w:r>
      <w:r w:rsidR="00666E6D">
        <w:rPr>
          <w:kern w:val="22"/>
        </w:rPr>
        <w:t>d</w:t>
      </w:r>
      <w:r w:rsidRPr="00E156E8">
        <w:rPr>
          <w:kern w:val="22"/>
        </w:rPr>
        <w:t xml:space="preserve"> </w:t>
      </w:r>
      <w:r>
        <w:rPr>
          <w:kern w:val="22"/>
        </w:rPr>
        <w:t>in keynote remarks</w:t>
      </w:r>
      <w:r w:rsidR="003C44E2">
        <w:rPr>
          <w:kern w:val="22"/>
        </w:rPr>
        <w:t>.</w:t>
      </w:r>
    </w:p>
    <w:p w14:paraId="0F82FAAB" w14:textId="0A835C3F" w:rsidR="003C44E2" w:rsidRPr="00B100D4" w:rsidRDefault="003C44E2" w:rsidP="00D20FC3">
      <w:pPr>
        <w:pStyle w:val="CBDAgendaItem"/>
        <w:rPr>
          <w:kern w:val="22"/>
          <w:szCs w:val="22"/>
        </w:rPr>
      </w:pPr>
      <w:r w:rsidRPr="00B100D4">
        <w:rPr>
          <w:kern w:val="22"/>
          <w:szCs w:val="22"/>
        </w:rPr>
        <w:t>Item 3</w:t>
      </w:r>
      <w:r w:rsidR="00D20FC3">
        <w:rPr>
          <w:kern w:val="22"/>
          <w:szCs w:val="22"/>
        </w:rPr>
        <w:br/>
      </w:r>
      <w:r w:rsidRPr="00D20FC3">
        <w:t>Establishing</w:t>
      </w:r>
      <w:r w:rsidRPr="00526B3D">
        <w:rPr>
          <w:bCs/>
          <w:lang w:val="en-US"/>
        </w:rPr>
        <w:t xml:space="preserve"> the permanent arrangement</w:t>
      </w:r>
      <w:r>
        <w:rPr>
          <w:bCs/>
          <w:lang w:val="en-US"/>
        </w:rPr>
        <w:t>s</w:t>
      </w:r>
      <w:r w:rsidRPr="00526B3D">
        <w:rPr>
          <w:bCs/>
          <w:lang w:val="en-US"/>
        </w:rPr>
        <w:t xml:space="preserve"> for the financial mechanism envisioned under Article 21 of the Convention</w:t>
      </w:r>
      <w:r w:rsidRPr="00B100D4">
        <w:rPr>
          <w:kern w:val="22"/>
          <w:szCs w:val="22"/>
        </w:rPr>
        <w:t xml:space="preserve"> </w:t>
      </w:r>
      <w:r w:rsidR="00827DB8">
        <w:rPr>
          <w:kern w:val="22"/>
          <w:szCs w:val="22"/>
        </w:rPr>
        <w:t xml:space="preserve">on Biological Diversity </w:t>
      </w:r>
      <w:r>
        <w:rPr>
          <w:kern w:val="22"/>
          <w:szCs w:val="22"/>
        </w:rPr>
        <w:t>(</w:t>
      </w:r>
      <w:r w:rsidR="002B33F3">
        <w:rPr>
          <w:kern w:val="22"/>
          <w:szCs w:val="22"/>
        </w:rPr>
        <w:t>t</w:t>
      </w:r>
      <w:r w:rsidR="00666E6D">
        <w:rPr>
          <w:kern w:val="22"/>
          <w:szCs w:val="22"/>
        </w:rPr>
        <w:t>rac</w:t>
      </w:r>
      <w:r w:rsidR="002B33F3">
        <w:rPr>
          <w:kern w:val="22"/>
          <w:szCs w:val="22"/>
        </w:rPr>
        <w:t>k</w:t>
      </w:r>
      <w:r>
        <w:rPr>
          <w:kern w:val="22"/>
          <w:szCs w:val="22"/>
        </w:rPr>
        <w:t xml:space="preserve"> A)</w:t>
      </w:r>
    </w:p>
    <w:p w14:paraId="2ED73243" w14:textId="18C7B9B8" w:rsidR="003C44E2" w:rsidRDefault="003C44E2" w:rsidP="008F6258">
      <w:pPr>
        <w:pStyle w:val="CBDNormalNumber"/>
        <w:rPr>
          <w:kern w:val="22"/>
        </w:rPr>
      </w:pPr>
      <w:r>
        <w:rPr>
          <w:kern w:val="22"/>
        </w:rPr>
        <w:t xml:space="preserve">A representative </w:t>
      </w:r>
      <w:r w:rsidRPr="008F6258">
        <w:t>of</w:t>
      </w:r>
      <w:r>
        <w:rPr>
          <w:kern w:val="22"/>
        </w:rPr>
        <w:t xml:space="preserve"> the Convention Secretariat will provide introduct</w:t>
      </w:r>
      <w:r w:rsidR="00FA579C">
        <w:rPr>
          <w:kern w:val="22"/>
        </w:rPr>
        <w:t>ory information</w:t>
      </w:r>
      <w:r w:rsidR="005E5605">
        <w:rPr>
          <w:kern w:val="22"/>
        </w:rPr>
        <w:t xml:space="preserve"> </w:t>
      </w:r>
      <w:r>
        <w:rPr>
          <w:kern w:val="22"/>
        </w:rPr>
        <w:t>on track</w:t>
      </w:r>
      <w:r w:rsidR="0083490A">
        <w:rPr>
          <w:kern w:val="22"/>
        </w:rPr>
        <w:t xml:space="preserve"> A</w:t>
      </w:r>
      <w:r>
        <w:rPr>
          <w:kern w:val="22"/>
        </w:rPr>
        <w:t xml:space="preserve">, as </w:t>
      </w:r>
      <w:r w:rsidR="0083490A">
        <w:rPr>
          <w:kern w:val="22"/>
        </w:rPr>
        <w:t xml:space="preserve">elaborated </w:t>
      </w:r>
      <w:r>
        <w:rPr>
          <w:kern w:val="22"/>
        </w:rPr>
        <w:t>in decision 16/34</w:t>
      </w:r>
      <w:r w:rsidR="00D65F91">
        <w:rPr>
          <w:kern w:val="22"/>
        </w:rPr>
        <w:t xml:space="preserve"> of the Conference of </w:t>
      </w:r>
      <w:r w:rsidR="00252027">
        <w:rPr>
          <w:kern w:val="22"/>
        </w:rPr>
        <w:t>t</w:t>
      </w:r>
      <w:r w:rsidR="00D65F91">
        <w:rPr>
          <w:kern w:val="22"/>
        </w:rPr>
        <w:t>he Parties</w:t>
      </w:r>
      <w:r>
        <w:rPr>
          <w:kern w:val="22"/>
        </w:rPr>
        <w:t xml:space="preserve">. </w:t>
      </w:r>
    </w:p>
    <w:p w14:paraId="10AFFA67" w14:textId="77777777" w:rsidR="003C44E2" w:rsidRDefault="003C44E2" w:rsidP="008F6258">
      <w:pPr>
        <w:pStyle w:val="CBDNormalNumber"/>
        <w:rPr>
          <w:kern w:val="22"/>
        </w:rPr>
      </w:pPr>
      <w:r>
        <w:rPr>
          <w:kern w:val="22"/>
        </w:rPr>
        <w:t>The Global Environment Facility (GEF) currently serves as the institutional structure operating the financial mechanism of the Convention. A representative of the GEF Secretariat will provide an update on recent developments.</w:t>
      </w:r>
    </w:p>
    <w:p w14:paraId="4A25EE86" w14:textId="6D403CE4" w:rsidR="003C44E2" w:rsidRPr="00301E22" w:rsidRDefault="003C44E2" w:rsidP="008F6258">
      <w:pPr>
        <w:pStyle w:val="CBDNormalNumber"/>
        <w:rPr>
          <w:kern w:val="22"/>
        </w:rPr>
      </w:pPr>
      <w:r w:rsidRPr="00301E22">
        <w:rPr>
          <w:kern w:val="22"/>
        </w:rPr>
        <w:t xml:space="preserve">The moderators will explain the process </w:t>
      </w:r>
      <w:r w:rsidR="00843DE4" w:rsidRPr="00301E22">
        <w:rPr>
          <w:kern w:val="22"/>
        </w:rPr>
        <w:t xml:space="preserve">further </w:t>
      </w:r>
      <w:r w:rsidRPr="00301E22">
        <w:rPr>
          <w:kern w:val="22"/>
        </w:rPr>
        <w:t xml:space="preserve">and provide an overall introduction to the work </w:t>
      </w:r>
      <w:r w:rsidR="00B44493">
        <w:rPr>
          <w:kern w:val="22"/>
        </w:rPr>
        <w:t xml:space="preserve">to be </w:t>
      </w:r>
      <w:r w:rsidR="00E52D87">
        <w:rPr>
          <w:kern w:val="22"/>
        </w:rPr>
        <w:t>carried out</w:t>
      </w:r>
      <w:r w:rsidRPr="00301E22">
        <w:rPr>
          <w:kern w:val="22"/>
        </w:rPr>
        <w:t xml:space="preserve"> </w:t>
      </w:r>
      <w:r w:rsidR="006162C7">
        <w:rPr>
          <w:kern w:val="22"/>
        </w:rPr>
        <w:t xml:space="preserve">in </w:t>
      </w:r>
      <w:r w:rsidRPr="00301E22">
        <w:rPr>
          <w:kern w:val="22"/>
        </w:rPr>
        <w:t xml:space="preserve">the breakout groups </w:t>
      </w:r>
      <w:r w:rsidR="006A3A15">
        <w:rPr>
          <w:kern w:val="22"/>
        </w:rPr>
        <w:t>centred on</w:t>
      </w:r>
      <w:r w:rsidRPr="00301E22">
        <w:rPr>
          <w:kern w:val="22"/>
        </w:rPr>
        <w:t xml:space="preserve"> three sets of </w:t>
      </w:r>
      <w:r>
        <w:rPr>
          <w:kern w:val="22"/>
        </w:rPr>
        <w:t>lead</w:t>
      </w:r>
      <w:r w:rsidRPr="00301E22">
        <w:rPr>
          <w:kern w:val="22"/>
        </w:rPr>
        <w:t xml:space="preserve"> questions. </w:t>
      </w:r>
    </w:p>
    <w:p w14:paraId="2C3C71DC" w14:textId="0E50D8AA" w:rsidR="003C44E2" w:rsidRDefault="007B1B82" w:rsidP="008F6258">
      <w:pPr>
        <w:pStyle w:val="CBDNormalNumber"/>
        <w:rPr>
          <w:kern w:val="22"/>
        </w:rPr>
      </w:pPr>
      <w:r>
        <w:rPr>
          <w:kern w:val="22"/>
        </w:rPr>
        <w:t>Each of t</w:t>
      </w:r>
      <w:r w:rsidR="003C44E2">
        <w:rPr>
          <w:kern w:val="22"/>
        </w:rPr>
        <w:t>he breakout groups</w:t>
      </w:r>
      <w:r w:rsidR="006226F2">
        <w:rPr>
          <w:kern w:val="22"/>
        </w:rPr>
        <w:t>, which</w:t>
      </w:r>
      <w:r w:rsidR="003C44E2">
        <w:rPr>
          <w:kern w:val="22"/>
        </w:rPr>
        <w:t xml:space="preserve"> will be invited to elect </w:t>
      </w:r>
      <w:r w:rsidR="0014512C">
        <w:rPr>
          <w:kern w:val="22"/>
        </w:rPr>
        <w:t>its</w:t>
      </w:r>
      <w:r w:rsidR="003C44E2">
        <w:rPr>
          <w:kern w:val="22"/>
        </w:rPr>
        <w:t xml:space="preserve"> rapporteur</w:t>
      </w:r>
      <w:r w:rsidR="006226F2">
        <w:rPr>
          <w:kern w:val="22"/>
        </w:rPr>
        <w:t xml:space="preserve">, </w:t>
      </w:r>
      <w:r w:rsidR="003C44E2">
        <w:rPr>
          <w:kern w:val="22"/>
        </w:rPr>
        <w:t xml:space="preserve">will work on the sets of questions </w:t>
      </w:r>
      <w:r w:rsidR="00AE6A93">
        <w:rPr>
          <w:kern w:val="22"/>
        </w:rPr>
        <w:t xml:space="preserve">over the course of </w:t>
      </w:r>
      <w:r w:rsidR="003C44E2">
        <w:rPr>
          <w:kern w:val="22"/>
        </w:rPr>
        <w:t>three sessions.</w:t>
      </w:r>
      <w:r w:rsidR="003C44E2" w:rsidRPr="00301E22">
        <w:rPr>
          <w:kern w:val="22"/>
        </w:rPr>
        <w:t xml:space="preserve"> </w:t>
      </w:r>
      <w:r w:rsidR="006226F2">
        <w:rPr>
          <w:kern w:val="22"/>
        </w:rPr>
        <w:t>A</w:t>
      </w:r>
      <w:r w:rsidR="006226F2" w:rsidRPr="00301E22">
        <w:rPr>
          <w:kern w:val="22"/>
        </w:rPr>
        <w:t>fter each session</w:t>
      </w:r>
      <w:r w:rsidR="006226F2">
        <w:rPr>
          <w:kern w:val="22"/>
        </w:rPr>
        <w:t>,</w:t>
      </w:r>
      <w:r w:rsidR="006226F2" w:rsidRPr="00301E22">
        <w:rPr>
          <w:kern w:val="22"/>
        </w:rPr>
        <w:t xml:space="preserve"> </w:t>
      </w:r>
      <w:r>
        <w:rPr>
          <w:kern w:val="22"/>
        </w:rPr>
        <w:t>t</w:t>
      </w:r>
      <w:r w:rsidR="003C44E2" w:rsidRPr="00301E22">
        <w:rPr>
          <w:kern w:val="22"/>
        </w:rPr>
        <w:t>he rapporteurs will be invited to provide</w:t>
      </w:r>
      <w:r w:rsidR="003C44E2">
        <w:rPr>
          <w:kern w:val="22"/>
        </w:rPr>
        <w:t xml:space="preserve"> the moderators</w:t>
      </w:r>
      <w:r w:rsidR="00215C80">
        <w:rPr>
          <w:kern w:val="22"/>
        </w:rPr>
        <w:t xml:space="preserve"> with</w:t>
      </w:r>
      <w:r w:rsidR="003C44E2" w:rsidRPr="00301E22">
        <w:rPr>
          <w:kern w:val="22"/>
        </w:rPr>
        <w:t xml:space="preserve"> a concise summary of the </w:t>
      </w:r>
      <w:r w:rsidR="003C44E2" w:rsidRPr="008F6258">
        <w:t>key</w:t>
      </w:r>
      <w:r w:rsidR="003C44E2">
        <w:rPr>
          <w:kern w:val="22"/>
        </w:rPr>
        <w:t xml:space="preserve"> points</w:t>
      </w:r>
      <w:r w:rsidR="00A40519">
        <w:rPr>
          <w:kern w:val="22"/>
        </w:rPr>
        <w:t>,</w:t>
      </w:r>
      <w:r w:rsidR="003C44E2">
        <w:rPr>
          <w:kern w:val="22"/>
        </w:rPr>
        <w:t xml:space="preserve"> </w:t>
      </w:r>
      <w:r w:rsidR="00A40519">
        <w:rPr>
          <w:kern w:val="22"/>
        </w:rPr>
        <w:t xml:space="preserve">introduced by bullets, </w:t>
      </w:r>
      <w:r w:rsidR="003C44E2">
        <w:rPr>
          <w:kern w:val="22"/>
        </w:rPr>
        <w:t>made during the discussion in their group</w:t>
      </w:r>
      <w:r w:rsidR="003C44E2" w:rsidRPr="00301E22">
        <w:rPr>
          <w:kern w:val="22"/>
        </w:rPr>
        <w:t>.</w:t>
      </w:r>
    </w:p>
    <w:p w14:paraId="25E8BCF8" w14:textId="6EAB5290" w:rsidR="003C44E2" w:rsidRDefault="005A41E3" w:rsidP="008F6258">
      <w:pPr>
        <w:pStyle w:val="CBDNormalNumber"/>
        <w:rPr>
          <w:kern w:val="22"/>
        </w:rPr>
      </w:pPr>
      <w:r>
        <w:rPr>
          <w:kern w:val="22"/>
        </w:rPr>
        <w:t>T</w:t>
      </w:r>
      <w:r w:rsidR="003C44E2">
        <w:rPr>
          <w:kern w:val="22"/>
        </w:rPr>
        <w:t xml:space="preserve">he </w:t>
      </w:r>
      <w:r w:rsidR="0064515A">
        <w:rPr>
          <w:kern w:val="22"/>
        </w:rPr>
        <w:t>outcome</w:t>
      </w:r>
      <w:r w:rsidR="00A40519">
        <w:rPr>
          <w:kern w:val="22"/>
        </w:rPr>
        <w:t>s</w:t>
      </w:r>
      <w:r w:rsidR="0064515A">
        <w:rPr>
          <w:kern w:val="22"/>
        </w:rPr>
        <w:t xml:space="preserve"> of the </w:t>
      </w:r>
      <w:r w:rsidR="003C44E2">
        <w:rPr>
          <w:kern w:val="22"/>
        </w:rPr>
        <w:t xml:space="preserve">work of the </w:t>
      </w:r>
      <w:r w:rsidR="003C44E2" w:rsidRPr="008F6258">
        <w:t>breakout</w:t>
      </w:r>
      <w:r w:rsidR="003C44E2">
        <w:rPr>
          <w:kern w:val="22"/>
        </w:rPr>
        <w:t xml:space="preserve"> groups </w:t>
      </w:r>
      <w:r w:rsidR="00A40519">
        <w:rPr>
          <w:kern w:val="22"/>
        </w:rPr>
        <w:t xml:space="preserve">will be brought </w:t>
      </w:r>
      <w:r w:rsidR="003C44E2">
        <w:rPr>
          <w:kern w:val="22"/>
        </w:rPr>
        <w:t>together</w:t>
      </w:r>
      <w:r w:rsidRPr="005A41E3">
        <w:rPr>
          <w:kern w:val="22"/>
        </w:rPr>
        <w:t xml:space="preserve"> </w:t>
      </w:r>
      <w:r>
        <w:rPr>
          <w:kern w:val="22"/>
        </w:rPr>
        <w:t>at a plenary session</w:t>
      </w:r>
      <w:r w:rsidR="003C44E2">
        <w:rPr>
          <w:kern w:val="22"/>
        </w:rPr>
        <w:t xml:space="preserve">. The moderators will </w:t>
      </w:r>
      <w:r>
        <w:rPr>
          <w:kern w:val="22"/>
        </w:rPr>
        <w:t xml:space="preserve">present </w:t>
      </w:r>
      <w:r w:rsidR="003C44E2">
        <w:rPr>
          <w:kern w:val="22"/>
        </w:rPr>
        <w:t xml:space="preserve">a consolidated summary of the key points </w:t>
      </w:r>
      <w:r>
        <w:rPr>
          <w:kern w:val="22"/>
        </w:rPr>
        <w:t>provided</w:t>
      </w:r>
      <w:r w:rsidR="003C44E2">
        <w:rPr>
          <w:kern w:val="22"/>
        </w:rPr>
        <w:t xml:space="preserve"> and facilitate a reporting back to plenary from the breakout groups</w:t>
      </w:r>
      <w:r w:rsidR="00B45574">
        <w:rPr>
          <w:kern w:val="22"/>
        </w:rPr>
        <w:t>,</w:t>
      </w:r>
      <w:r w:rsidR="00B45574" w:rsidRPr="00B45574">
        <w:rPr>
          <w:kern w:val="22"/>
        </w:rPr>
        <w:t xml:space="preserve"> </w:t>
      </w:r>
      <w:r w:rsidR="00B45574">
        <w:rPr>
          <w:kern w:val="22"/>
        </w:rPr>
        <w:t>to be followed</w:t>
      </w:r>
      <w:r w:rsidR="00877F35">
        <w:rPr>
          <w:kern w:val="22"/>
        </w:rPr>
        <w:t xml:space="preserve"> by an</w:t>
      </w:r>
      <w:r w:rsidR="00B45574">
        <w:rPr>
          <w:kern w:val="22"/>
        </w:rPr>
        <w:t xml:space="preserve"> open discussion</w:t>
      </w:r>
      <w:r w:rsidR="003C44E2">
        <w:rPr>
          <w:kern w:val="22"/>
        </w:rPr>
        <w:t>.</w:t>
      </w:r>
    </w:p>
    <w:p w14:paraId="6CA64AD6" w14:textId="3D8B4D48" w:rsidR="003C44E2" w:rsidRDefault="003C44E2" w:rsidP="008F6258">
      <w:pPr>
        <w:pStyle w:val="CBDNormalNumber"/>
        <w:rPr>
          <w:kern w:val="22"/>
        </w:rPr>
      </w:pPr>
      <w:r>
        <w:rPr>
          <w:kern w:val="22"/>
        </w:rPr>
        <w:t xml:space="preserve">In wrapping up, the Secretariat and the moderators will highlight their insights </w:t>
      </w:r>
      <w:r w:rsidR="00F47252">
        <w:rPr>
          <w:kern w:val="22"/>
        </w:rPr>
        <w:t>derived</w:t>
      </w:r>
      <w:r>
        <w:rPr>
          <w:kern w:val="22"/>
        </w:rPr>
        <w:t xml:space="preserve"> from the work of the breakout groups and the </w:t>
      </w:r>
      <w:r w:rsidRPr="008F6258">
        <w:t>discussion</w:t>
      </w:r>
      <w:r>
        <w:rPr>
          <w:kern w:val="22"/>
        </w:rPr>
        <w:t>.</w:t>
      </w:r>
    </w:p>
    <w:p w14:paraId="4291DE4A" w14:textId="785F9143" w:rsidR="003C44E2" w:rsidRPr="00BE105C" w:rsidRDefault="003C44E2" w:rsidP="00D20FC3">
      <w:pPr>
        <w:pStyle w:val="CBDAgendaItem"/>
        <w:rPr>
          <w:kern w:val="22"/>
          <w:szCs w:val="22"/>
        </w:rPr>
      </w:pPr>
      <w:bookmarkStart w:id="0" w:name="_Hlk26459878"/>
      <w:r w:rsidRPr="00BE105C">
        <w:rPr>
          <w:kern w:val="22"/>
          <w:szCs w:val="22"/>
        </w:rPr>
        <w:t>Item 4</w:t>
      </w:r>
      <w:r w:rsidR="00D20FC3">
        <w:rPr>
          <w:kern w:val="22"/>
          <w:szCs w:val="22"/>
        </w:rPr>
        <w:br/>
      </w:r>
      <w:r w:rsidRPr="00D20FC3">
        <w:t>Assessing</w:t>
      </w:r>
      <w:r w:rsidRPr="009A0AB5">
        <w:rPr>
          <w:kern w:val="22"/>
          <w:szCs w:val="22"/>
        </w:rPr>
        <w:t xml:space="preserve"> and </w:t>
      </w:r>
      <w:r w:rsidR="004D3A95">
        <w:rPr>
          <w:kern w:val="22"/>
          <w:szCs w:val="22"/>
        </w:rPr>
        <w:t>i</w:t>
      </w:r>
      <w:r w:rsidRPr="009A0AB5">
        <w:rPr>
          <w:kern w:val="22"/>
          <w:szCs w:val="22"/>
        </w:rPr>
        <w:t xml:space="preserve">mproving the </w:t>
      </w:r>
      <w:r w:rsidR="004D3A95">
        <w:rPr>
          <w:kern w:val="22"/>
          <w:szCs w:val="22"/>
        </w:rPr>
        <w:t>m</w:t>
      </w:r>
      <w:r w:rsidRPr="009A0AB5">
        <w:rPr>
          <w:kern w:val="22"/>
          <w:szCs w:val="22"/>
        </w:rPr>
        <w:t xml:space="preserve">obilization of </w:t>
      </w:r>
      <w:r w:rsidR="004D3A95">
        <w:rPr>
          <w:kern w:val="22"/>
          <w:szCs w:val="22"/>
        </w:rPr>
        <w:t>f</w:t>
      </w:r>
      <w:r w:rsidRPr="009A0AB5">
        <w:rPr>
          <w:kern w:val="22"/>
          <w:szCs w:val="22"/>
        </w:rPr>
        <w:t xml:space="preserve">inance from all </w:t>
      </w:r>
      <w:r w:rsidR="004D3A95">
        <w:rPr>
          <w:kern w:val="22"/>
          <w:szCs w:val="22"/>
        </w:rPr>
        <w:t>s</w:t>
      </w:r>
      <w:r w:rsidRPr="009A0AB5">
        <w:rPr>
          <w:kern w:val="22"/>
          <w:szCs w:val="22"/>
        </w:rPr>
        <w:t>ources (</w:t>
      </w:r>
      <w:r w:rsidR="00877F35">
        <w:rPr>
          <w:kern w:val="22"/>
          <w:szCs w:val="22"/>
        </w:rPr>
        <w:t>t</w:t>
      </w:r>
      <w:r w:rsidRPr="009A0AB5">
        <w:rPr>
          <w:kern w:val="22"/>
          <w:szCs w:val="22"/>
        </w:rPr>
        <w:t xml:space="preserve">rack </w:t>
      </w:r>
      <w:r>
        <w:rPr>
          <w:kern w:val="22"/>
          <w:szCs w:val="22"/>
        </w:rPr>
        <w:t>B</w:t>
      </w:r>
      <w:r w:rsidRPr="009A0AB5">
        <w:rPr>
          <w:kern w:val="22"/>
          <w:szCs w:val="22"/>
        </w:rPr>
        <w:t>)</w:t>
      </w:r>
    </w:p>
    <w:p w14:paraId="7109A21C" w14:textId="736E65CB" w:rsidR="003C44E2" w:rsidRPr="009A0AB5" w:rsidRDefault="003C44E2" w:rsidP="008F6258">
      <w:pPr>
        <w:pStyle w:val="CBDNormalNumber"/>
        <w:rPr>
          <w:kern w:val="22"/>
        </w:rPr>
      </w:pPr>
      <w:bookmarkStart w:id="1" w:name="_Hlk25314303"/>
      <w:bookmarkEnd w:id="0"/>
      <w:r w:rsidRPr="009A0AB5">
        <w:rPr>
          <w:kern w:val="22"/>
        </w:rPr>
        <w:t xml:space="preserve">A representative of the </w:t>
      </w:r>
      <w:r w:rsidRPr="008F6258">
        <w:t>Convention</w:t>
      </w:r>
      <w:r w:rsidRPr="009A0AB5">
        <w:rPr>
          <w:kern w:val="22"/>
        </w:rPr>
        <w:t xml:space="preserve"> Secretariat will provide introduct</w:t>
      </w:r>
      <w:r w:rsidR="00A84765">
        <w:rPr>
          <w:kern w:val="22"/>
        </w:rPr>
        <w:t>ory</w:t>
      </w:r>
      <w:r w:rsidR="00114174">
        <w:rPr>
          <w:kern w:val="22"/>
        </w:rPr>
        <w:t xml:space="preserve"> information on </w:t>
      </w:r>
      <w:r w:rsidRPr="009A0AB5">
        <w:rPr>
          <w:kern w:val="22"/>
        </w:rPr>
        <w:t>track</w:t>
      </w:r>
      <w:r w:rsidR="00114174">
        <w:rPr>
          <w:kern w:val="22"/>
        </w:rPr>
        <w:t xml:space="preserve"> B</w:t>
      </w:r>
      <w:r w:rsidRPr="009A0AB5">
        <w:rPr>
          <w:kern w:val="22"/>
        </w:rPr>
        <w:t xml:space="preserve">, as </w:t>
      </w:r>
      <w:r w:rsidR="00114174">
        <w:rPr>
          <w:kern w:val="22"/>
        </w:rPr>
        <w:t xml:space="preserve">elaborated </w:t>
      </w:r>
      <w:r w:rsidRPr="009A0AB5">
        <w:rPr>
          <w:kern w:val="22"/>
        </w:rPr>
        <w:t>in decision 16/34</w:t>
      </w:r>
      <w:r w:rsidR="00114174" w:rsidRPr="00114174">
        <w:rPr>
          <w:kern w:val="22"/>
        </w:rPr>
        <w:t xml:space="preserve"> of the Conference of the Parties</w:t>
      </w:r>
      <w:r w:rsidRPr="009A0AB5">
        <w:rPr>
          <w:kern w:val="22"/>
        </w:rPr>
        <w:t xml:space="preserve">. </w:t>
      </w:r>
    </w:p>
    <w:p w14:paraId="199CF539" w14:textId="15313DA3" w:rsidR="003C44E2" w:rsidRDefault="00D164E5" w:rsidP="008F6258">
      <w:pPr>
        <w:pStyle w:val="CBDNormalNumber"/>
        <w:rPr>
          <w:kern w:val="22"/>
        </w:rPr>
      </w:pPr>
      <w:r>
        <w:rPr>
          <w:kern w:val="22"/>
        </w:rPr>
        <w:t>A</w:t>
      </w:r>
      <w:r w:rsidR="003C44E2">
        <w:rPr>
          <w:kern w:val="22"/>
        </w:rPr>
        <w:t xml:space="preserve"> series of presentations </w:t>
      </w:r>
      <w:r w:rsidR="008A36BA">
        <w:rPr>
          <w:kern w:val="22"/>
        </w:rPr>
        <w:t>that</w:t>
      </w:r>
      <w:r w:rsidR="003C44E2">
        <w:rPr>
          <w:kern w:val="22"/>
        </w:rPr>
        <w:t xml:space="preserve"> highlight select</w:t>
      </w:r>
      <w:r w:rsidR="00114174">
        <w:rPr>
          <w:kern w:val="22"/>
        </w:rPr>
        <w:t>ed</w:t>
      </w:r>
      <w:r w:rsidR="003C44E2">
        <w:rPr>
          <w:kern w:val="22"/>
        </w:rPr>
        <w:t xml:space="preserve"> recent developments in mobilizing resources from </w:t>
      </w:r>
      <w:r w:rsidR="003C44E2" w:rsidRPr="008F6258">
        <w:t>various</w:t>
      </w:r>
      <w:r w:rsidR="003C44E2">
        <w:rPr>
          <w:kern w:val="22"/>
        </w:rPr>
        <w:t xml:space="preserve"> sources</w:t>
      </w:r>
      <w:r w:rsidR="00FF2652">
        <w:rPr>
          <w:kern w:val="22"/>
        </w:rPr>
        <w:t xml:space="preserve"> (</w:t>
      </w:r>
      <w:r w:rsidR="003C44E2">
        <w:rPr>
          <w:kern w:val="22"/>
        </w:rPr>
        <w:t xml:space="preserve">followed by </w:t>
      </w:r>
      <w:r w:rsidR="00114174">
        <w:rPr>
          <w:kern w:val="22"/>
        </w:rPr>
        <w:t xml:space="preserve">a </w:t>
      </w:r>
      <w:r w:rsidR="003C44E2">
        <w:rPr>
          <w:kern w:val="22"/>
        </w:rPr>
        <w:t>question</w:t>
      </w:r>
      <w:r w:rsidR="00227CEB">
        <w:rPr>
          <w:kern w:val="22"/>
        </w:rPr>
        <w:t>-</w:t>
      </w:r>
      <w:r w:rsidR="003C44E2">
        <w:rPr>
          <w:kern w:val="22"/>
        </w:rPr>
        <w:t>and</w:t>
      </w:r>
      <w:r w:rsidR="00227CEB">
        <w:rPr>
          <w:kern w:val="22"/>
        </w:rPr>
        <w:t>-</w:t>
      </w:r>
      <w:r w:rsidR="003C44E2">
        <w:rPr>
          <w:kern w:val="22"/>
        </w:rPr>
        <w:t>answer</w:t>
      </w:r>
      <w:r w:rsidR="00227CEB">
        <w:rPr>
          <w:kern w:val="22"/>
        </w:rPr>
        <w:t xml:space="preserve"> </w:t>
      </w:r>
      <w:r w:rsidR="003C44E2">
        <w:rPr>
          <w:kern w:val="22"/>
        </w:rPr>
        <w:t>s</w:t>
      </w:r>
      <w:r w:rsidR="00E52D87">
        <w:rPr>
          <w:kern w:val="22"/>
        </w:rPr>
        <w:t>ession</w:t>
      </w:r>
      <w:r w:rsidR="00272553">
        <w:rPr>
          <w:kern w:val="22"/>
        </w:rPr>
        <w:t>)</w:t>
      </w:r>
      <w:r w:rsidR="00C94CB8">
        <w:rPr>
          <w:kern w:val="22"/>
        </w:rPr>
        <w:t xml:space="preserve"> will</w:t>
      </w:r>
      <w:r w:rsidR="00A12F6C">
        <w:rPr>
          <w:kern w:val="22"/>
        </w:rPr>
        <w:t xml:space="preserve"> kick off the discussions</w:t>
      </w:r>
      <w:r w:rsidR="003C44E2">
        <w:rPr>
          <w:kern w:val="22"/>
        </w:rPr>
        <w:t>.</w:t>
      </w:r>
    </w:p>
    <w:p w14:paraId="357858A9" w14:textId="7BC814F3" w:rsidR="003C44E2" w:rsidRPr="009A0AB5" w:rsidRDefault="003C44E2" w:rsidP="008F6258">
      <w:pPr>
        <w:pStyle w:val="CBDNormalNumber"/>
        <w:rPr>
          <w:kern w:val="22"/>
        </w:rPr>
      </w:pPr>
      <w:r w:rsidRPr="009A0AB5">
        <w:rPr>
          <w:kern w:val="22"/>
        </w:rPr>
        <w:lastRenderedPageBreak/>
        <w:t xml:space="preserve">The moderators will explain the process </w:t>
      </w:r>
      <w:r w:rsidR="00E52D87" w:rsidRPr="009A0AB5">
        <w:rPr>
          <w:kern w:val="22"/>
        </w:rPr>
        <w:t xml:space="preserve">further </w:t>
      </w:r>
      <w:r w:rsidRPr="009A0AB5">
        <w:rPr>
          <w:kern w:val="22"/>
        </w:rPr>
        <w:t xml:space="preserve">and provide an overall introduction to the work </w:t>
      </w:r>
      <w:r w:rsidR="00A946A6">
        <w:rPr>
          <w:kern w:val="22"/>
        </w:rPr>
        <w:t xml:space="preserve">carried out </w:t>
      </w:r>
      <w:r w:rsidRPr="009A0AB5">
        <w:rPr>
          <w:kern w:val="22"/>
        </w:rPr>
        <w:t xml:space="preserve">in the breakout groups </w:t>
      </w:r>
      <w:r w:rsidR="007F7885">
        <w:rPr>
          <w:kern w:val="22"/>
        </w:rPr>
        <w:t>centred on the</w:t>
      </w:r>
      <w:r w:rsidRPr="009A0AB5">
        <w:rPr>
          <w:kern w:val="22"/>
        </w:rPr>
        <w:t xml:space="preserve"> three sets of </w:t>
      </w:r>
      <w:r>
        <w:rPr>
          <w:kern w:val="22"/>
        </w:rPr>
        <w:t>lead</w:t>
      </w:r>
      <w:r w:rsidRPr="009A0AB5">
        <w:rPr>
          <w:kern w:val="22"/>
        </w:rPr>
        <w:t xml:space="preserve"> questions. </w:t>
      </w:r>
    </w:p>
    <w:p w14:paraId="64EE13C6" w14:textId="4FA8A467" w:rsidR="003C44E2" w:rsidRPr="009A0AB5" w:rsidRDefault="00272553" w:rsidP="008F6258">
      <w:pPr>
        <w:pStyle w:val="CBDNormalNumber"/>
        <w:rPr>
          <w:kern w:val="22"/>
        </w:rPr>
      </w:pPr>
      <w:r>
        <w:rPr>
          <w:kern w:val="22"/>
        </w:rPr>
        <w:t>Each</w:t>
      </w:r>
      <w:r w:rsidR="00A4734A">
        <w:rPr>
          <w:kern w:val="22"/>
        </w:rPr>
        <w:t xml:space="preserve"> of t</w:t>
      </w:r>
      <w:r w:rsidR="003C44E2" w:rsidRPr="009A0AB5">
        <w:rPr>
          <w:kern w:val="22"/>
        </w:rPr>
        <w:t>he breakout groups</w:t>
      </w:r>
      <w:r w:rsidR="00A4734A">
        <w:rPr>
          <w:kern w:val="22"/>
        </w:rPr>
        <w:t>, which</w:t>
      </w:r>
      <w:r w:rsidR="003C44E2" w:rsidRPr="009A0AB5">
        <w:rPr>
          <w:kern w:val="22"/>
        </w:rPr>
        <w:t xml:space="preserve"> will be invited to elect </w:t>
      </w:r>
      <w:r w:rsidR="00A4734A">
        <w:rPr>
          <w:kern w:val="22"/>
        </w:rPr>
        <w:t>its</w:t>
      </w:r>
      <w:r w:rsidR="003C44E2" w:rsidRPr="009A0AB5">
        <w:rPr>
          <w:kern w:val="22"/>
        </w:rPr>
        <w:t xml:space="preserve"> rapporteur</w:t>
      </w:r>
      <w:r w:rsidR="00A4734A">
        <w:rPr>
          <w:kern w:val="22"/>
        </w:rPr>
        <w:t xml:space="preserve">, </w:t>
      </w:r>
      <w:r w:rsidR="003C44E2" w:rsidRPr="009A0AB5">
        <w:rPr>
          <w:kern w:val="22"/>
        </w:rPr>
        <w:t xml:space="preserve">will work on the sets of questions </w:t>
      </w:r>
      <w:r w:rsidR="00C90890">
        <w:rPr>
          <w:kern w:val="22"/>
        </w:rPr>
        <w:t xml:space="preserve">over the course of </w:t>
      </w:r>
      <w:r w:rsidR="003C44E2" w:rsidRPr="009A0AB5">
        <w:rPr>
          <w:kern w:val="22"/>
        </w:rPr>
        <w:t xml:space="preserve">three sessions. </w:t>
      </w:r>
      <w:r w:rsidR="008D79EE">
        <w:rPr>
          <w:kern w:val="22"/>
        </w:rPr>
        <w:t>A</w:t>
      </w:r>
      <w:r w:rsidR="00C90890" w:rsidRPr="009A0AB5">
        <w:rPr>
          <w:kern w:val="22"/>
        </w:rPr>
        <w:t xml:space="preserve">fter each session, </w:t>
      </w:r>
      <w:r w:rsidR="008D79EE">
        <w:rPr>
          <w:kern w:val="22"/>
        </w:rPr>
        <w:t>t</w:t>
      </w:r>
      <w:r w:rsidR="003C44E2" w:rsidRPr="009A0AB5">
        <w:rPr>
          <w:kern w:val="22"/>
        </w:rPr>
        <w:t xml:space="preserve">he </w:t>
      </w:r>
      <w:r w:rsidR="003C44E2" w:rsidRPr="008F6258">
        <w:t>rapporteurs</w:t>
      </w:r>
      <w:r w:rsidR="003C44E2" w:rsidRPr="009A0AB5">
        <w:rPr>
          <w:kern w:val="22"/>
        </w:rPr>
        <w:t xml:space="preserve"> will be invited to provide the moderators</w:t>
      </w:r>
      <w:r w:rsidR="003D34A7">
        <w:rPr>
          <w:kern w:val="22"/>
        </w:rPr>
        <w:t xml:space="preserve"> with</w:t>
      </w:r>
      <w:r w:rsidR="003C44E2" w:rsidRPr="009A0AB5">
        <w:rPr>
          <w:kern w:val="22"/>
        </w:rPr>
        <w:t xml:space="preserve"> a concise summary of the key points</w:t>
      </w:r>
      <w:r w:rsidR="003D34A7">
        <w:rPr>
          <w:kern w:val="22"/>
        </w:rPr>
        <w:t>, introduced by</w:t>
      </w:r>
      <w:r w:rsidR="003D34A7" w:rsidRPr="009A0AB5">
        <w:rPr>
          <w:kern w:val="22"/>
        </w:rPr>
        <w:t xml:space="preserve"> bullet</w:t>
      </w:r>
      <w:r w:rsidR="003D34A7">
        <w:rPr>
          <w:kern w:val="22"/>
        </w:rPr>
        <w:t xml:space="preserve">s, </w:t>
      </w:r>
      <w:r w:rsidR="003C44E2" w:rsidRPr="009A0AB5">
        <w:rPr>
          <w:kern w:val="22"/>
        </w:rPr>
        <w:t>made during the discussion in their group.</w:t>
      </w:r>
    </w:p>
    <w:p w14:paraId="1C797E9B" w14:textId="2A2399C4" w:rsidR="003C44E2" w:rsidRPr="009A0AB5" w:rsidRDefault="007030D9" w:rsidP="008F6258">
      <w:pPr>
        <w:pStyle w:val="CBDNormalNumber"/>
        <w:rPr>
          <w:kern w:val="22"/>
        </w:rPr>
      </w:pPr>
      <w:r>
        <w:rPr>
          <w:kern w:val="22"/>
        </w:rPr>
        <w:t xml:space="preserve">The outcomes of </w:t>
      </w:r>
      <w:r w:rsidR="003E2B3E" w:rsidRPr="009A0AB5">
        <w:rPr>
          <w:kern w:val="22"/>
        </w:rPr>
        <w:t xml:space="preserve">the work of the breakout groups </w:t>
      </w:r>
      <w:r w:rsidR="003C44E2" w:rsidRPr="009A0AB5">
        <w:rPr>
          <w:kern w:val="22"/>
        </w:rPr>
        <w:t>will</w:t>
      </w:r>
      <w:r w:rsidR="003E2B3E">
        <w:rPr>
          <w:kern w:val="22"/>
        </w:rPr>
        <w:t xml:space="preserve"> be brought</w:t>
      </w:r>
      <w:r w:rsidR="00BF083D">
        <w:rPr>
          <w:kern w:val="22"/>
        </w:rPr>
        <w:t xml:space="preserve"> </w:t>
      </w:r>
      <w:r w:rsidR="003C44E2" w:rsidRPr="009A0AB5">
        <w:rPr>
          <w:kern w:val="22"/>
        </w:rPr>
        <w:t>together</w:t>
      </w:r>
      <w:r w:rsidR="00BF083D" w:rsidRPr="00BF083D">
        <w:rPr>
          <w:kern w:val="22"/>
        </w:rPr>
        <w:t xml:space="preserve"> </w:t>
      </w:r>
      <w:r w:rsidR="00BF083D">
        <w:rPr>
          <w:kern w:val="22"/>
        </w:rPr>
        <w:t>at a</w:t>
      </w:r>
      <w:r w:rsidR="00BF083D" w:rsidRPr="009A0AB5">
        <w:rPr>
          <w:kern w:val="22"/>
        </w:rPr>
        <w:t xml:space="preserve"> plenary session</w:t>
      </w:r>
      <w:r w:rsidR="003C44E2" w:rsidRPr="009A0AB5">
        <w:rPr>
          <w:kern w:val="22"/>
        </w:rPr>
        <w:t>. The moderators will pr</w:t>
      </w:r>
      <w:r w:rsidR="00BF083D">
        <w:rPr>
          <w:kern w:val="22"/>
        </w:rPr>
        <w:t>esent</w:t>
      </w:r>
      <w:r w:rsidR="003C44E2" w:rsidRPr="009A0AB5">
        <w:rPr>
          <w:kern w:val="22"/>
        </w:rPr>
        <w:t xml:space="preserve"> a </w:t>
      </w:r>
      <w:r w:rsidR="003C44E2">
        <w:rPr>
          <w:kern w:val="22"/>
        </w:rPr>
        <w:t xml:space="preserve">consolidated </w:t>
      </w:r>
      <w:r w:rsidR="003C44E2" w:rsidRPr="009A0AB5">
        <w:rPr>
          <w:kern w:val="22"/>
        </w:rPr>
        <w:t xml:space="preserve">summary of the key points </w:t>
      </w:r>
      <w:r w:rsidR="00BF083D">
        <w:rPr>
          <w:kern w:val="22"/>
        </w:rPr>
        <w:t>provided</w:t>
      </w:r>
      <w:r w:rsidR="003C44E2" w:rsidRPr="009A0AB5">
        <w:rPr>
          <w:kern w:val="22"/>
        </w:rPr>
        <w:t xml:space="preserve"> and </w:t>
      </w:r>
      <w:r w:rsidR="003C44E2">
        <w:rPr>
          <w:kern w:val="22"/>
        </w:rPr>
        <w:t xml:space="preserve">facilitate </w:t>
      </w:r>
      <w:r w:rsidR="00BF083D">
        <w:rPr>
          <w:kern w:val="22"/>
        </w:rPr>
        <w:t>a</w:t>
      </w:r>
      <w:r w:rsidR="003C44E2">
        <w:rPr>
          <w:kern w:val="22"/>
        </w:rPr>
        <w:t xml:space="preserve"> </w:t>
      </w:r>
      <w:r w:rsidR="003C44E2" w:rsidRPr="009A0AB5">
        <w:rPr>
          <w:kern w:val="22"/>
        </w:rPr>
        <w:t>report</w:t>
      </w:r>
      <w:r w:rsidR="003C44E2">
        <w:rPr>
          <w:kern w:val="22"/>
        </w:rPr>
        <w:t>ing</w:t>
      </w:r>
      <w:r w:rsidR="003C44E2" w:rsidRPr="009A0AB5">
        <w:rPr>
          <w:kern w:val="22"/>
        </w:rPr>
        <w:t xml:space="preserve"> back to plenary</w:t>
      </w:r>
      <w:r w:rsidR="003C44E2">
        <w:rPr>
          <w:kern w:val="22"/>
        </w:rPr>
        <w:t xml:space="preserve"> </w:t>
      </w:r>
      <w:r w:rsidR="00BF083D">
        <w:rPr>
          <w:kern w:val="22"/>
        </w:rPr>
        <w:t>f</w:t>
      </w:r>
      <w:r w:rsidR="003C44E2">
        <w:rPr>
          <w:kern w:val="22"/>
        </w:rPr>
        <w:t>rom the breakout groups</w:t>
      </w:r>
      <w:r w:rsidR="008D4A5A">
        <w:rPr>
          <w:kern w:val="22"/>
        </w:rPr>
        <w:t xml:space="preserve">, </w:t>
      </w:r>
      <w:r w:rsidR="0087376D">
        <w:rPr>
          <w:kern w:val="22"/>
        </w:rPr>
        <w:t xml:space="preserve">to be </w:t>
      </w:r>
      <w:r w:rsidR="0087376D" w:rsidRPr="009A0AB5">
        <w:rPr>
          <w:kern w:val="22"/>
        </w:rPr>
        <w:t>follow</w:t>
      </w:r>
      <w:r w:rsidR="0087376D">
        <w:rPr>
          <w:kern w:val="22"/>
        </w:rPr>
        <w:t>ed by a</w:t>
      </w:r>
      <w:r w:rsidR="003C44E2" w:rsidRPr="009A0AB5">
        <w:rPr>
          <w:kern w:val="22"/>
        </w:rPr>
        <w:t>n open discussion</w:t>
      </w:r>
      <w:r w:rsidR="00E73404">
        <w:rPr>
          <w:kern w:val="22"/>
        </w:rPr>
        <w:t xml:space="preserve">. </w:t>
      </w:r>
    </w:p>
    <w:p w14:paraId="7BFAB475" w14:textId="32CEC62D" w:rsidR="003C44E2" w:rsidRPr="009A0AB5" w:rsidRDefault="003C44E2" w:rsidP="008F6258">
      <w:pPr>
        <w:pStyle w:val="CBDNormalNumber"/>
        <w:rPr>
          <w:kern w:val="22"/>
        </w:rPr>
      </w:pPr>
      <w:r w:rsidRPr="009A0AB5">
        <w:rPr>
          <w:kern w:val="22"/>
        </w:rPr>
        <w:t xml:space="preserve">In wrapping up, the Secretariat and </w:t>
      </w:r>
      <w:r w:rsidRPr="008F6258">
        <w:t>the</w:t>
      </w:r>
      <w:r w:rsidRPr="009A0AB5">
        <w:rPr>
          <w:kern w:val="22"/>
        </w:rPr>
        <w:t xml:space="preserve"> moderators will highlight </w:t>
      </w:r>
      <w:r>
        <w:rPr>
          <w:kern w:val="22"/>
        </w:rPr>
        <w:t xml:space="preserve">their </w:t>
      </w:r>
      <w:r w:rsidRPr="009A0AB5">
        <w:rPr>
          <w:kern w:val="22"/>
        </w:rPr>
        <w:t xml:space="preserve">insights </w:t>
      </w:r>
      <w:r w:rsidR="00E73404">
        <w:rPr>
          <w:kern w:val="22"/>
        </w:rPr>
        <w:t>derived</w:t>
      </w:r>
      <w:r w:rsidRPr="009A0AB5">
        <w:rPr>
          <w:kern w:val="22"/>
        </w:rPr>
        <w:t xml:space="preserve"> from the work of the breakout groups and the discussion.</w:t>
      </w:r>
    </w:p>
    <w:bookmarkEnd w:id="1"/>
    <w:p w14:paraId="5BE9D687" w14:textId="0554B380" w:rsidR="003C44E2" w:rsidRPr="00B100D4" w:rsidRDefault="003C44E2" w:rsidP="00D20FC3">
      <w:pPr>
        <w:pStyle w:val="CBDAgendaItem"/>
        <w:rPr>
          <w:kern w:val="22"/>
          <w:szCs w:val="22"/>
        </w:rPr>
      </w:pPr>
      <w:r w:rsidRPr="00B100D4">
        <w:rPr>
          <w:kern w:val="22"/>
          <w:szCs w:val="22"/>
        </w:rPr>
        <w:t>Item 5</w:t>
      </w:r>
      <w:r w:rsidR="00D20FC3">
        <w:rPr>
          <w:kern w:val="22"/>
          <w:szCs w:val="22"/>
        </w:rPr>
        <w:br/>
      </w:r>
      <w:r w:rsidRPr="00B100D4">
        <w:rPr>
          <w:bCs/>
          <w:kern w:val="22"/>
          <w:szCs w:val="22"/>
        </w:rPr>
        <w:t>C</w:t>
      </w:r>
      <w:r w:rsidR="00D20FC3">
        <w:rPr>
          <w:rFonts w:hint="eastAsia"/>
          <w:bCs/>
          <w:kern w:val="22"/>
          <w:szCs w:val="22"/>
        </w:rPr>
        <w:t>onclu</w:t>
      </w:r>
      <w:r>
        <w:rPr>
          <w:bCs/>
          <w:kern w:val="22"/>
          <w:szCs w:val="22"/>
        </w:rPr>
        <w:t>sions and next steps</w:t>
      </w:r>
    </w:p>
    <w:p w14:paraId="34D7D3C8" w14:textId="14C39BE0" w:rsidR="003C44E2" w:rsidRDefault="003C44E2" w:rsidP="008F6258">
      <w:pPr>
        <w:pStyle w:val="CBDNormalNumber"/>
        <w:rPr>
          <w:kern w:val="22"/>
        </w:rPr>
      </w:pPr>
      <w:r w:rsidRPr="00B100D4">
        <w:rPr>
          <w:kern w:val="22"/>
        </w:rPr>
        <w:t xml:space="preserve">Under this item, </w:t>
      </w:r>
      <w:r>
        <w:rPr>
          <w:kern w:val="22"/>
        </w:rPr>
        <w:t xml:space="preserve">the moderators and the Secretariat will </w:t>
      </w:r>
      <w:r w:rsidR="000F0C4E">
        <w:rPr>
          <w:kern w:val="22"/>
        </w:rPr>
        <w:t>offer</w:t>
      </w:r>
      <w:r>
        <w:rPr>
          <w:kern w:val="22"/>
        </w:rPr>
        <w:t xml:space="preserve"> their reflections on the work undertaken over the </w:t>
      </w:r>
      <w:r w:rsidR="000F0C4E">
        <w:rPr>
          <w:kern w:val="22"/>
        </w:rPr>
        <w:t>course of the workshop</w:t>
      </w:r>
      <w:r>
        <w:rPr>
          <w:kern w:val="22"/>
        </w:rPr>
        <w:t xml:space="preserve">.  Participants will be invited to share their reflections and views on possible implications </w:t>
      </w:r>
      <w:r w:rsidR="008E7921">
        <w:rPr>
          <w:kern w:val="22"/>
        </w:rPr>
        <w:t xml:space="preserve">of the outcomes of the workshop </w:t>
      </w:r>
      <w:r>
        <w:rPr>
          <w:kern w:val="22"/>
        </w:rPr>
        <w:t xml:space="preserve">for the upcoming </w:t>
      </w:r>
      <w:r w:rsidRPr="008F6258">
        <w:t>work</w:t>
      </w:r>
      <w:r>
        <w:rPr>
          <w:kern w:val="22"/>
        </w:rPr>
        <w:t xml:space="preserve"> of </w:t>
      </w:r>
      <w:r w:rsidR="0037504E">
        <w:rPr>
          <w:kern w:val="22"/>
        </w:rPr>
        <w:t xml:space="preserve">the </w:t>
      </w:r>
      <w:r w:rsidR="000F0C4E">
        <w:rPr>
          <w:kern w:val="22"/>
        </w:rPr>
        <w:t>S</w:t>
      </w:r>
      <w:r w:rsidR="00567030">
        <w:rPr>
          <w:kern w:val="22"/>
        </w:rPr>
        <w:t xml:space="preserve">ubsidiary Body on Implementation </w:t>
      </w:r>
      <w:r>
        <w:rPr>
          <w:kern w:val="22"/>
        </w:rPr>
        <w:t xml:space="preserve">and </w:t>
      </w:r>
      <w:r w:rsidR="00567030">
        <w:rPr>
          <w:kern w:val="22"/>
        </w:rPr>
        <w:t>the Conference of the Parties</w:t>
      </w:r>
      <w:r>
        <w:rPr>
          <w:kern w:val="22"/>
        </w:rPr>
        <w:t>.</w:t>
      </w:r>
    </w:p>
    <w:p w14:paraId="56E47838" w14:textId="1D76E83B" w:rsidR="003C44E2" w:rsidRPr="00B100D4" w:rsidRDefault="003C44E2" w:rsidP="00D20FC3">
      <w:pPr>
        <w:pStyle w:val="CBDAgendaItem"/>
        <w:rPr>
          <w:kern w:val="22"/>
          <w:szCs w:val="22"/>
        </w:rPr>
      </w:pPr>
      <w:r w:rsidRPr="00B100D4">
        <w:rPr>
          <w:kern w:val="22"/>
          <w:szCs w:val="22"/>
        </w:rPr>
        <w:t>Item 6</w:t>
      </w:r>
      <w:r w:rsidR="00D20FC3">
        <w:rPr>
          <w:kern w:val="22"/>
          <w:szCs w:val="22"/>
        </w:rPr>
        <w:br/>
      </w:r>
      <w:r>
        <w:rPr>
          <w:kern w:val="22"/>
          <w:szCs w:val="22"/>
        </w:rPr>
        <w:t>Closure of the workshop</w:t>
      </w:r>
    </w:p>
    <w:p w14:paraId="15E4F103" w14:textId="2F3FAD54" w:rsidR="003C44E2" w:rsidRDefault="003C44E2" w:rsidP="008F6258">
      <w:pPr>
        <w:pStyle w:val="CBDNormalNumber"/>
      </w:pPr>
      <w:r>
        <w:t xml:space="preserve">The moderators and the Secretariat will </w:t>
      </w:r>
      <w:r w:rsidR="001F0DF2">
        <w:t>offer</w:t>
      </w:r>
      <w:r>
        <w:t xml:space="preserve"> final remarks.</w:t>
      </w:r>
    </w:p>
    <w:p w14:paraId="0AFEAC73" w14:textId="38E937E6" w:rsidR="003C44E2" w:rsidRPr="00983B27" w:rsidRDefault="003C44E2" w:rsidP="008F6258">
      <w:pPr>
        <w:pStyle w:val="CBDNormalNumber"/>
        <w:rPr>
          <w:caps/>
          <w:kern w:val="22"/>
        </w:rPr>
      </w:pPr>
      <w:r>
        <w:t xml:space="preserve">The workshop is expected to </w:t>
      </w:r>
      <w:r w:rsidR="001F0DF2">
        <w:t xml:space="preserve">be </w:t>
      </w:r>
      <w:r>
        <w:t>close</w:t>
      </w:r>
      <w:r w:rsidR="001F0DF2">
        <w:t>d</w:t>
      </w:r>
      <w:r>
        <w:t xml:space="preserve"> at </w:t>
      </w:r>
      <w:r w:rsidRPr="00983B27">
        <w:rPr>
          <w:kern w:val="22"/>
        </w:rPr>
        <w:t>5</w:t>
      </w:r>
      <w:r w:rsidR="0037504E">
        <w:rPr>
          <w:kern w:val="22"/>
        </w:rPr>
        <w:t>.</w:t>
      </w:r>
      <w:r>
        <w:rPr>
          <w:kern w:val="22"/>
        </w:rPr>
        <w:t>30</w:t>
      </w:r>
      <w:r w:rsidRPr="00983B27">
        <w:rPr>
          <w:kern w:val="22"/>
        </w:rPr>
        <w:t xml:space="preserve"> p.m. on </w:t>
      </w:r>
      <w:r>
        <w:rPr>
          <w:kern w:val="22"/>
        </w:rPr>
        <w:t>Friday</w:t>
      </w:r>
      <w:r w:rsidRPr="00983B27">
        <w:rPr>
          <w:kern w:val="22"/>
        </w:rPr>
        <w:t>, 1</w:t>
      </w:r>
      <w:r>
        <w:rPr>
          <w:kern w:val="22"/>
        </w:rPr>
        <w:t>3</w:t>
      </w:r>
      <w:r w:rsidRPr="00983B27">
        <w:rPr>
          <w:kern w:val="22"/>
        </w:rPr>
        <w:t xml:space="preserve"> </w:t>
      </w:r>
      <w:r>
        <w:rPr>
          <w:kern w:val="22"/>
        </w:rPr>
        <w:t>February</w:t>
      </w:r>
      <w:r w:rsidRPr="00983B27">
        <w:rPr>
          <w:kern w:val="22"/>
        </w:rPr>
        <w:t xml:space="preserve"> 202</w:t>
      </w:r>
      <w:r>
        <w:rPr>
          <w:kern w:val="22"/>
        </w:rPr>
        <w:t>6</w:t>
      </w:r>
      <w:r w:rsidRPr="00983B27">
        <w:rPr>
          <w:kern w:val="22"/>
        </w:rPr>
        <w:t>.</w:t>
      </w:r>
    </w:p>
    <w:p w14:paraId="672A7FA2" w14:textId="77777777" w:rsidR="003C44E2" w:rsidRPr="00B100D4" w:rsidRDefault="003C44E2" w:rsidP="003C44E2">
      <w:pPr>
        <w:pStyle w:val="Para1"/>
        <w:numPr>
          <w:ilvl w:val="0"/>
          <w:numId w:val="0"/>
        </w:numPr>
        <w:suppressLineNumbers/>
        <w:suppressAutoHyphens/>
        <w:adjustRightInd w:val="0"/>
        <w:snapToGrid w:val="0"/>
        <w:spacing w:before="0" w:after="0"/>
        <w:jc w:val="left"/>
        <w:rPr>
          <w:caps/>
          <w:kern w:val="22"/>
          <w:szCs w:val="22"/>
        </w:rPr>
      </w:pPr>
    </w:p>
    <w:p w14:paraId="646F4B1B" w14:textId="77777777" w:rsidR="003C44E2" w:rsidRPr="00B100D4" w:rsidRDefault="003C44E2" w:rsidP="003C44E2">
      <w:pPr>
        <w:pStyle w:val="Para1"/>
        <w:numPr>
          <w:ilvl w:val="0"/>
          <w:numId w:val="0"/>
        </w:numPr>
        <w:suppressLineNumbers/>
        <w:suppressAutoHyphens/>
        <w:adjustRightInd w:val="0"/>
        <w:snapToGrid w:val="0"/>
        <w:jc w:val="left"/>
        <w:rPr>
          <w:caps/>
          <w:kern w:val="22"/>
          <w:szCs w:val="22"/>
        </w:rPr>
      </w:pPr>
      <w:r w:rsidRPr="00B100D4">
        <w:rPr>
          <w:caps/>
          <w:kern w:val="22"/>
          <w:szCs w:val="22"/>
        </w:rPr>
        <w:br w:type="page"/>
      </w:r>
    </w:p>
    <w:p w14:paraId="1CA1422C" w14:textId="05F026E1" w:rsidR="003C44E2" w:rsidRPr="00B100D4" w:rsidRDefault="004D3A95" w:rsidP="004D3A95">
      <w:pPr>
        <w:pStyle w:val="CBDAnnex"/>
      </w:pPr>
      <w:bookmarkStart w:id="2" w:name="_Hlk20754952"/>
      <w:r>
        <w:lastRenderedPageBreak/>
        <w:t>Annex</w:t>
      </w:r>
    </w:p>
    <w:bookmarkEnd w:id="2"/>
    <w:p w14:paraId="16A1DA22" w14:textId="1A2C0FCB" w:rsidR="003C44E2" w:rsidRPr="001719DE" w:rsidRDefault="001116C6" w:rsidP="001719DE">
      <w:pPr>
        <w:pStyle w:val="CBDTitle"/>
      </w:pPr>
      <w:r>
        <w:t>O</w:t>
      </w:r>
      <w:r w:rsidR="003C44E2" w:rsidRPr="00AE7FD3">
        <w:t>rganization of work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8"/>
        <w:gridCol w:w="18"/>
        <w:gridCol w:w="7230"/>
        <w:gridCol w:w="170"/>
      </w:tblGrid>
      <w:tr w:rsidR="003C44E2" w:rsidRPr="00195D35" w14:paraId="1FF22DB7" w14:textId="77777777" w:rsidTr="00253AFD">
        <w:trPr>
          <w:cantSplit/>
          <w:tblHeader/>
          <w:jc w:val="center"/>
        </w:trPr>
        <w:tc>
          <w:tcPr>
            <w:tcW w:w="2358" w:type="dxa"/>
            <w:shd w:val="clear" w:color="auto" w:fill="BFBFBF"/>
          </w:tcPr>
          <w:p w14:paraId="5A3A12CE" w14:textId="77777777" w:rsidR="003C44E2" w:rsidRPr="00195D35" w:rsidRDefault="003C44E2" w:rsidP="00195D35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bCs/>
                <w:i/>
                <w:iCs/>
                <w:kern w:val="22"/>
              </w:rPr>
            </w:pPr>
            <w:r w:rsidRPr="00195D35">
              <w:rPr>
                <w:bCs/>
                <w:i/>
                <w:iCs/>
                <w:kern w:val="22"/>
              </w:rPr>
              <w:t>Time</w:t>
            </w:r>
          </w:p>
        </w:tc>
        <w:tc>
          <w:tcPr>
            <w:tcW w:w="7418" w:type="dxa"/>
            <w:gridSpan w:val="3"/>
            <w:shd w:val="clear" w:color="auto" w:fill="BFBFBF"/>
          </w:tcPr>
          <w:p w14:paraId="00F05B7B" w14:textId="77777777" w:rsidR="003C44E2" w:rsidRPr="00195D35" w:rsidRDefault="003C44E2" w:rsidP="00195D35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bCs/>
                <w:i/>
                <w:iCs/>
                <w:kern w:val="22"/>
              </w:rPr>
            </w:pPr>
            <w:r w:rsidRPr="00195D35">
              <w:rPr>
                <w:bCs/>
                <w:i/>
                <w:iCs/>
                <w:kern w:val="22"/>
              </w:rPr>
              <w:t>Agenda item and activities</w:t>
            </w:r>
          </w:p>
        </w:tc>
      </w:tr>
      <w:tr w:rsidR="00195D35" w:rsidRPr="00AE7FD3" w14:paraId="3CCD2F4D" w14:textId="77777777" w:rsidTr="00253AFD">
        <w:trPr>
          <w:cantSplit/>
          <w:jc w:val="center"/>
        </w:trPr>
        <w:tc>
          <w:tcPr>
            <w:tcW w:w="9776" w:type="dxa"/>
            <w:gridSpan w:val="4"/>
            <w:shd w:val="clear" w:color="auto" w:fill="FFFFFF" w:themeFill="background1"/>
          </w:tcPr>
          <w:p w14:paraId="5B85F321" w14:textId="586FF67A" w:rsidR="00195D35" w:rsidRPr="00AE7FD3" w:rsidRDefault="00195D35" w:rsidP="00195D35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b/>
                <w:bCs/>
                <w:kern w:val="22"/>
              </w:rPr>
            </w:pPr>
            <w:r w:rsidRPr="00AE7FD3">
              <w:rPr>
                <w:b/>
                <w:bCs/>
                <w:iCs/>
                <w:kern w:val="22"/>
              </w:rPr>
              <w:t>Tuesday, 10 February 2026</w:t>
            </w:r>
          </w:p>
        </w:tc>
      </w:tr>
      <w:tr w:rsidR="003C44E2" w:rsidRPr="00AE7FD3" w14:paraId="071E0C3A" w14:textId="77777777" w:rsidTr="00E144AD">
        <w:trPr>
          <w:cantSplit/>
          <w:jc w:val="center"/>
        </w:trPr>
        <w:tc>
          <w:tcPr>
            <w:tcW w:w="2358" w:type="dxa"/>
          </w:tcPr>
          <w:p w14:paraId="28D08985" w14:textId="661237DD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rPr>
                <w:iCs/>
                <w:kern w:val="22"/>
              </w:rPr>
            </w:pPr>
            <w:r w:rsidRPr="00AE7FD3">
              <w:rPr>
                <w:iCs/>
                <w:kern w:val="22"/>
              </w:rPr>
              <w:t>8.30</w:t>
            </w:r>
            <w:r w:rsidR="00AE593C">
              <w:rPr>
                <w:iCs/>
                <w:kern w:val="22"/>
              </w:rPr>
              <w:t>–</w:t>
            </w:r>
            <w:r w:rsidRPr="00AE7FD3">
              <w:rPr>
                <w:iCs/>
                <w:kern w:val="22"/>
              </w:rPr>
              <w:t>9 a.m.</w:t>
            </w:r>
          </w:p>
        </w:tc>
        <w:tc>
          <w:tcPr>
            <w:tcW w:w="7418" w:type="dxa"/>
            <w:gridSpan w:val="3"/>
          </w:tcPr>
          <w:p w14:paraId="63386F98" w14:textId="77777777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i/>
                <w:iCs/>
                <w:kern w:val="22"/>
                <w:lang w:eastAsia="ko-KR"/>
              </w:rPr>
            </w:pPr>
            <w:r w:rsidRPr="00AE7FD3">
              <w:rPr>
                <w:i/>
                <w:iCs/>
                <w:kern w:val="22"/>
                <w:lang w:eastAsia="ko-KR"/>
              </w:rPr>
              <w:t>Registration</w:t>
            </w:r>
          </w:p>
        </w:tc>
      </w:tr>
      <w:tr w:rsidR="003C44E2" w:rsidRPr="00AE7FD3" w14:paraId="5606C89C" w14:textId="77777777" w:rsidTr="00E144AD">
        <w:trPr>
          <w:cantSplit/>
          <w:jc w:val="center"/>
        </w:trPr>
        <w:tc>
          <w:tcPr>
            <w:tcW w:w="2358" w:type="dxa"/>
          </w:tcPr>
          <w:p w14:paraId="26C7BB61" w14:textId="63624D6A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kern w:val="22"/>
              </w:rPr>
            </w:pPr>
            <w:r w:rsidRPr="00AE7FD3">
              <w:rPr>
                <w:kern w:val="22"/>
              </w:rPr>
              <w:t>9–</w:t>
            </w:r>
            <w:r>
              <w:rPr>
                <w:kern w:val="22"/>
              </w:rPr>
              <w:t>9</w:t>
            </w:r>
            <w:r w:rsidRPr="00AE7FD3">
              <w:rPr>
                <w:kern w:val="22"/>
              </w:rPr>
              <w:t>.</w:t>
            </w:r>
            <w:r>
              <w:rPr>
                <w:kern w:val="22"/>
              </w:rPr>
              <w:t>3</w:t>
            </w:r>
            <w:r w:rsidRPr="00AE7FD3">
              <w:rPr>
                <w:kern w:val="22"/>
              </w:rPr>
              <w:t>0 a.m.</w:t>
            </w:r>
          </w:p>
        </w:tc>
        <w:tc>
          <w:tcPr>
            <w:tcW w:w="7418" w:type="dxa"/>
            <w:gridSpan w:val="3"/>
          </w:tcPr>
          <w:p w14:paraId="576C3574" w14:textId="36EEB6D3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rFonts w:eastAsia="Calibri"/>
                <w:b/>
                <w:bCs/>
                <w:kern w:val="22"/>
                <w:lang w:eastAsia="ko-KR"/>
              </w:rPr>
            </w:pPr>
            <w:r w:rsidRPr="00AE7FD3">
              <w:rPr>
                <w:rFonts w:eastAsia="Calibri"/>
                <w:b/>
                <w:bCs/>
                <w:kern w:val="22"/>
                <w:lang w:eastAsia="ko-KR"/>
              </w:rPr>
              <w:t>Agenda item 1</w:t>
            </w:r>
            <w:r w:rsidR="00195D35">
              <w:rPr>
                <w:rFonts w:eastAsia="Calibri"/>
                <w:b/>
                <w:bCs/>
                <w:kern w:val="22"/>
                <w:lang w:eastAsia="ko-KR"/>
              </w:rPr>
              <w:t>.</w:t>
            </w:r>
            <w:r w:rsidRPr="00AE7FD3">
              <w:rPr>
                <w:rFonts w:eastAsia="Calibri"/>
                <w:b/>
                <w:bCs/>
                <w:kern w:val="22"/>
                <w:lang w:eastAsia="ko-KR"/>
              </w:rPr>
              <w:t xml:space="preserve"> Opening of the </w:t>
            </w:r>
            <w:r>
              <w:rPr>
                <w:rFonts w:eastAsia="Calibri"/>
                <w:b/>
                <w:bCs/>
                <w:kern w:val="22"/>
                <w:lang w:eastAsia="ko-KR"/>
              </w:rPr>
              <w:t>w</w:t>
            </w:r>
            <w:r w:rsidRPr="00AE7FD3">
              <w:rPr>
                <w:rFonts w:eastAsia="Calibri"/>
                <w:b/>
                <w:bCs/>
                <w:kern w:val="22"/>
                <w:lang w:eastAsia="ko-KR"/>
              </w:rPr>
              <w:t xml:space="preserve">orkshop </w:t>
            </w:r>
          </w:p>
          <w:p w14:paraId="6D4B8C56" w14:textId="0590A7B8" w:rsidR="003C44E2" w:rsidRPr="00AE7FD3" w:rsidRDefault="003C44E2" w:rsidP="003C44E2">
            <w:pPr>
              <w:numPr>
                <w:ilvl w:val="0"/>
                <w:numId w:val="11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  <w:rPr>
                <w:rFonts w:eastAsia="Calibri"/>
                <w:bCs/>
                <w:kern w:val="22"/>
                <w:lang w:eastAsia="ko-KR"/>
              </w:rPr>
            </w:pPr>
            <w:r w:rsidRPr="00AE7FD3">
              <w:rPr>
                <w:rFonts w:eastAsia="Calibri"/>
                <w:bCs/>
                <w:kern w:val="22"/>
                <w:lang w:eastAsia="ko-KR"/>
              </w:rPr>
              <w:t>Opening remarks by Astrid Schomaker, Executive Secretary</w:t>
            </w:r>
            <w:r w:rsidR="008B3033">
              <w:rPr>
                <w:rFonts w:eastAsia="Calibri"/>
                <w:bCs/>
                <w:kern w:val="22"/>
                <w:lang w:eastAsia="ko-KR"/>
              </w:rPr>
              <w:t xml:space="preserve"> of the Convention on Biological Diversity</w:t>
            </w:r>
            <w:r w:rsidRPr="00AE7FD3">
              <w:rPr>
                <w:rFonts w:eastAsia="Calibri"/>
                <w:bCs/>
                <w:kern w:val="22"/>
                <w:lang w:eastAsia="ko-KR"/>
              </w:rPr>
              <w:t>, or her representative</w:t>
            </w:r>
          </w:p>
          <w:p w14:paraId="0653C059" w14:textId="4BC8CA04" w:rsidR="003C44E2" w:rsidRPr="00AE7FD3" w:rsidRDefault="003C44E2" w:rsidP="003C44E2">
            <w:pPr>
              <w:numPr>
                <w:ilvl w:val="0"/>
                <w:numId w:val="11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jc w:val="left"/>
              <w:rPr>
                <w:kern w:val="22"/>
                <w:lang w:eastAsia="ko-KR"/>
              </w:rPr>
            </w:pPr>
            <w:r w:rsidRPr="00AE7FD3">
              <w:rPr>
                <w:kern w:val="22"/>
                <w:lang w:eastAsia="ko-KR"/>
              </w:rPr>
              <w:t>Presentation on objectives</w:t>
            </w:r>
            <w:r>
              <w:rPr>
                <w:kern w:val="22"/>
                <w:lang w:eastAsia="ko-KR"/>
              </w:rPr>
              <w:t>,</w:t>
            </w:r>
            <w:r w:rsidRPr="00AE7FD3">
              <w:rPr>
                <w:kern w:val="22"/>
                <w:lang w:eastAsia="ko-KR"/>
              </w:rPr>
              <w:t xml:space="preserve"> working modalities, expected outputs and organization of work of the workshop (</w:t>
            </w:r>
            <w:r>
              <w:rPr>
                <w:kern w:val="22"/>
                <w:lang w:eastAsia="ko-KR"/>
              </w:rPr>
              <w:t>m</w:t>
            </w:r>
            <w:r w:rsidRPr="00AE7FD3">
              <w:rPr>
                <w:kern w:val="22"/>
                <w:lang w:eastAsia="ko-KR"/>
              </w:rPr>
              <w:t>oderators)</w:t>
            </w:r>
          </w:p>
        </w:tc>
      </w:tr>
      <w:tr w:rsidR="003C44E2" w:rsidRPr="00AE7FD3" w14:paraId="31269F24" w14:textId="77777777" w:rsidTr="00E144AD">
        <w:trPr>
          <w:cantSplit/>
          <w:jc w:val="center"/>
        </w:trPr>
        <w:tc>
          <w:tcPr>
            <w:tcW w:w="2358" w:type="dxa"/>
          </w:tcPr>
          <w:p w14:paraId="5D4ADDF0" w14:textId="481216A4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kern w:val="22"/>
              </w:rPr>
            </w:pPr>
            <w:r>
              <w:rPr>
                <w:kern w:val="22"/>
              </w:rPr>
              <w:t>9.30</w:t>
            </w:r>
            <w:r w:rsidRPr="00AE7FD3">
              <w:rPr>
                <w:kern w:val="22"/>
              </w:rPr>
              <w:t>–1</w:t>
            </w:r>
            <w:r>
              <w:rPr>
                <w:kern w:val="22"/>
              </w:rPr>
              <w:t>0.30</w:t>
            </w:r>
            <w:r w:rsidRPr="00AE7FD3">
              <w:rPr>
                <w:kern w:val="22"/>
              </w:rPr>
              <w:t xml:space="preserve"> a.m.</w:t>
            </w:r>
          </w:p>
        </w:tc>
        <w:tc>
          <w:tcPr>
            <w:tcW w:w="7418" w:type="dxa"/>
            <w:gridSpan w:val="3"/>
          </w:tcPr>
          <w:p w14:paraId="1C313527" w14:textId="2FF5D95A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b/>
                <w:bCs/>
                <w:color w:val="000000"/>
                <w:kern w:val="22"/>
                <w:lang w:eastAsia="ko-KR"/>
              </w:rPr>
            </w:pPr>
            <w:r w:rsidRPr="00AE7FD3">
              <w:rPr>
                <w:b/>
                <w:bCs/>
                <w:color w:val="000000"/>
                <w:kern w:val="22"/>
                <w:lang w:eastAsia="ko-KR"/>
              </w:rPr>
              <w:t>Agenda item 2</w:t>
            </w:r>
            <w:r w:rsidR="00195D35">
              <w:rPr>
                <w:b/>
                <w:bCs/>
                <w:color w:val="000000"/>
                <w:kern w:val="22"/>
                <w:lang w:eastAsia="ko-KR"/>
              </w:rPr>
              <w:t>.</w:t>
            </w:r>
            <w:r w:rsidRPr="00AE7FD3">
              <w:rPr>
                <w:b/>
                <w:bCs/>
                <w:color w:val="000000"/>
                <w:kern w:val="22"/>
                <w:lang w:eastAsia="ko-KR"/>
              </w:rPr>
              <w:t xml:space="preserve"> </w:t>
            </w:r>
            <w:r>
              <w:rPr>
                <w:b/>
                <w:bCs/>
                <w:color w:val="000000"/>
                <w:kern w:val="22"/>
                <w:lang w:eastAsia="ko-KR"/>
              </w:rPr>
              <w:t>Status and trends in resource mobilization for biodiversity</w:t>
            </w:r>
          </w:p>
          <w:p w14:paraId="26D0E167" w14:textId="70FACD32" w:rsidR="003C44E2" w:rsidRDefault="003C44E2" w:rsidP="003C44E2">
            <w:pPr>
              <w:numPr>
                <w:ilvl w:val="0"/>
                <w:numId w:val="9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ind w:left="714" w:hanging="357"/>
              <w:jc w:val="left"/>
              <w:rPr>
                <w:color w:val="000000"/>
                <w:kern w:val="22"/>
                <w:lang w:eastAsia="ko-KR"/>
              </w:rPr>
            </w:pPr>
            <w:r>
              <w:rPr>
                <w:color w:val="000000"/>
                <w:kern w:val="22"/>
                <w:lang w:eastAsia="ko-KR"/>
              </w:rPr>
              <w:t>K</w:t>
            </w:r>
            <w:r w:rsidRPr="00AE7FD3">
              <w:rPr>
                <w:color w:val="000000"/>
                <w:kern w:val="22"/>
                <w:lang w:eastAsia="ko-KR"/>
              </w:rPr>
              <w:t xml:space="preserve">eynote </w:t>
            </w:r>
            <w:r>
              <w:rPr>
                <w:color w:val="000000"/>
                <w:kern w:val="22"/>
                <w:lang w:eastAsia="ko-KR"/>
              </w:rPr>
              <w:t xml:space="preserve">remarks (speaker </w:t>
            </w:r>
            <w:r w:rsidR="008C42B0">
              <w:rPr>
                <w:color w:val="000000"/>
                <w:kern w:val="22"/>
                <w:lang w:eastAsia="ko-KR"/>
              </w:rPr>
              <w:t>to be confirmed</w:t>
            </w:r>
            <w:r>
              <w:rPr>
                <w:color w:val="000000"/>
                <w:kern w:val="22"/>
                <w:lang w:eastAsia="ko-KR"/>
              </w:rPr>
              <w:t>)</w:t>
            </w:r>
            <w:r w:rsidRPr="00AE7FD3">
              <w:rPr>
                <w:color w:val="000000"/>
                <w:kern w:val="22"/>
                <w:lang w:eastAsia="ko-KR"/>
              </w:rPr>
              <w:t xml:space="preserve"> </w:t>
            </w:r>
          </w:p>
          <w:p w14:paraId="3663E3CA" w14:textId="4E7EB7B8" w:rsidR="003C44E2" w:rsidRPr="00AE7FD3" w:rsidRDefault="003C44E2" w:rsidP="003C44E2">
            <w:pPr>
              <w:numPr>
                <w:ilvl w:val="0"/>
                <w:numId w:val="9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jc w:val="left"/>
              <w:rPr>
                <w:bCs/>
                <w:i/>
                <w:iCs/>
                <w:kern w:val="22"/>
                <w:lang w:eastAsia="ko-KR"/>
              </w:rPr>
            </w:pPr>
            <w:r w:rsidRPr="00AE7FD3">
              <w:rPr>
                <w:rFonts w:eastAsia="Calibri"/>
                <w:kern w:val="22"/>
                <w:lang w:eastAsia="ko-KR"/>
              </w:rPr>
              <w:t xml:space="preserve">Update on </w:t>
            </w:r>
            <w:r>
              <w:rPr>
                <w:rFonts w:eastAsia="Calibri"/>
                <w:kern w:val="22"/>
                <w:lang w:eastAsia="ko-KR"/>
              </w:rPr>
              <w:t xml:space="preserve">how resource mobilization is reflected in </w:t>
            </w:r>
            <w:r w:rsidR="00C57E55" w:rsidRPr="001719DE">
              <w:rPr>
                <w:rFonts w:eastAsia="Calibri"/>
                <w:kern w:val="22"/>
                <w:lang w:eastAsia="ko-KR"/>
              </w:rPr>
              <w:t>national biodiversity strategies and action plans</w:t>
            </w:r>
            <w:r w:rsidR="00C57E55" w:rsidRPr="00C57E55">
              <w:rPr>
                <w:rFonts w:eastAsia="Calibri"/>
                <w:kern w:val="22"/>
                <w:lang w:eastAsia="ko-KR"/>
              </w:rPr>
              <w:t xml:space="preserve"> </w:t>
            </w:r>
            <w:r>
              <w:rPr>
                <w:rFonts w:eastAsia="Calibri"/>
                <w:kern w:val="22"/>
                <w:lang w:eastAsia="ko-KR"/>
              </w:rPr>
              <w:t>and national targets</w:t>
            </w:r>
            <w:r w:rsidRPr="00AE7FD3">
              <w:rPr>
                <w:rFonts w:eastAsia="Calibri"/>
                <w:kern w:val="22"/>
                <w:lang w:eastAsia="ko-KR"/>
              </w:rPr>
              <w:t xml:space="preserve"> (Secretariat</w:t>
            </w:r>
            <w:r w:rsidR="008C42B0">
              <w:rPr>
                <w:rFonts w:eastAsia="Calibri"/>
                <w:kern w:val="22"/>
                <w:lang w:eastAsia="ko-KR"/>
              </w:rPr>
              <w:t xml:space="preserve"> of the </w:t>
            </w:r>
            <w:r w:rsidR="004D3415">
              <w:rPr>
                <w:rFonts w:eastAsia="Calibri"/>
                <w:kern w:val="22"/>
                <w:lang w:eastAsia="ko-KR"/>
              </w:rPr>
              <w:t>Convention</w:t>
            </w:r>
            <w:r w:rsidRPr="00AE7FD3">
              <w:rPr>
                <w:rFonts w:eastAsia="Calibri"/>
                <w:kern w:val="22"/>
                <w:lang w:eastAsia="ko-KR"/>
              </w:rPr>
              <w:t>)</w:t>
            </w:r>
          </w:p>
        </w:tc>
      </w:tr>
      <w:tr w:rsidR="003C44E2" w:rsidRPr="00AE7FD3" w14:paraId="76BEFAD7" w14:textId="77777777" w:rsidTr="00E144AD">
        <w:trPr>
          <w:cantSplit/>
          <w:trHeight w:val="485"/>
          <w:jc w:val="center"/>
        </w:trPr>
        <w:tc>
          <w:tcPr>
            <w:tcW w:w="2358" w:type="dxa"/>
          </w:tcPr>
          <w:p w14:paraId="31B3EAFE" w14:textId="28CE735F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kern w:val="22"/>
              </w:rPr>
            </w:pPr>
            <w:r w:rsidRPr="00AE7FD3">
              <w:rPr>
                <w:kern w:val="22"/>
              </w:rPr>
              <w:t>1</w:t>
            </w:r>
            <w:r>
              <w:rPr>
                <w:kern w:val="22"/>
              </w:rPr>
              <w:t>0.30–</w:t>
            </w:r>
            <w:r w:rsidRPr="00AE7FD3">
              <w:rPr>
                <w:kern w:val="22"/>
              </w:rPr>
              <w:t>11</w:t>
            </w:r>
            <w:r w:rsidR="001116C6">
              <w:rPr>
                <w:kern w:val="22"/>
              </w:rPr>
              <w:t xml:space="preserve"> a</w:t>
            </w:r>
            <w:r w:rsidRPr="00AE7FD3">
              <w:rPr>
                <w:kern w:val="22"/>
              </w:rPr>
              <w:t>.m.</w:t>
            </w:r>
          </w:p>
        </w:tc>
        <w:tc>
          <w:tcPr>
            <w:tcW w:w="7418" w:type="dxa"/>
            <w:gridSpan w:val="3"/>
          </w:tcPr>
          <w:p w14:paraId="5E4ACD9D" w14:textId="77777777" w:rsidR="003C44E2" w:rsidRPr="00195D35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i/>
                <w:iCs/>
                <w:color w:val="000000"/>
                <w:kern w:val="22"/>
                <w:lang w:eastAsia="ko-KR"/>
              </w:rPr>
            </w:pPr>
            <w:r w:rsidRPr="00195D35">
              <w:rPr>
                <w:i/>
                <w:iCs/>
                <w:color w:val="000000"/>
                <w:kern w:val="22"/>
                <w:lang w:eastAsia="ko-KR"/>
              </w:rPr>
              <w:t>Coffee break</w:t>
            </w:r>
          </w:p>
        </w:tc>
      </w:tr>
      <w:tr w:rsidR="003C44E2" w:rsidRPr="00AE7FD3" w14:paraId="7C552110" w14:textId="77777777" w:rsidTr="00E144AD">
        <w:trPr>
          <w:cantSplit/>
          <w:trHeight w:val="485"/>
          <w:jc w:val="center"/>
        </w:trPr>
        <w:tc>
          <w:tcPr>
            <w:tcW w:w="2358" w:type="dxa"/>
          </w:tcPr>
          <w:p w14:paraId="17A9FF25" w14:textId="1D62B92C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kern w:val="22"/>
              </w:rPr>
            </w:pPr>
            <w:r w:rsidRPr="00AE7FD3">
              <w:rPr>
                <w:kern w:val="22"/>
              </w:rPr>
              <w:t xml:space="preserve">11 a.m.–12.30 p.m. </w:t>
            </w:r>
          </w:p>
        </w:tc>
        <w:tc>
          <w:tcPr>
            <w:tcW w:w="7418" w:type="dxa"/>
            <w:gridSpan w:val="3"/>
          </w:tcPr>
          <w:p w14:paraId="6FADFDCA" w14:textId="6E5AE7E8" w:rsidR="003C44E2" w:rsidRPr="00AE7FD3" w:rsidRDefault="003C44E2" w:rsidP="0036104D">
            <w:pPr>
              <w:suppressLineNumbers/>
              <w:suppressAutoHyphens/>
              <w:adjustRightInd w:val="0"/>
              <w:snapToGrid w:val="0"/>
              <w:spacing w:before="60" w:after="60"/>
              <w:ind w:left="14"/>
              <w:jc w:val="left"/>
              <w:rPr>
                <w:b/>
                <w:color w:val="000000"/>
                <w:kern w:val="22"/>
                <w:lang w:eastAsia="ko-KR"/>
              </w:rPr>
            </w:pPr>
            <w:r w:rsidRPr="00AE7FD3">
              <w:rPr>
                <w:b/>
                <w:bCs/>
                <w:color w:val="000000"/>
                <w:kern w:val="22"/>
                <w:lang w:eastAsia="ko-KR"/>
              </w:rPr>
              <w:t>Agenda item 3</w:t>
            </w:r>
            <w:r w:rsidR="00195D35">
              <w:rPr>
                <w:b/>
                <w:bCs/>
                <w:color w:val="000000"/>
                <w:kern w:val="22"/>
                <w:lang w:eastAsia="ko-KR"/>
              </w:rPr>
              <w:t>.</w:t>
            </w:r>
            <w:r w:rsidRPr="00AE7FD3">
              <w:rPr>
                <w:b/>
                <w:color w:val="000000"/>
                <w:kern w:val="22"/>
                <w:lang w:eastAsia="ko-KR"/>
              </w:rPr>
              <w:t xml:space="preserve"> </w:t>
            </w:r>
            <w:r w:rsidRPr="00AE7FD3">
              <w:rPr>
                <w:b/>
                <w:bCs/>
                <w:lang w:val="en-US"/>
              </w:rPr>
              <w:t xml:space="preserve">Establishing the permanent arrangements for the financial mechanism envisioned under Article 21 of the Convention </w:t>
            </w:r>
            <w:r w:rsidR="00195D35">
              <w:rPr>
                <w:b/>
                <w:bCs/>
                <w:lang w:val="en-US"/>
              </w:rPr>
              <w:t xml:space="preserve">on Biological Diversity </w:t>
            </w:r>
            <w:r w:rsidRPr="00AE7FD3">
              <w:rPr>
                <w:b/>
                <w:bCs/>
                <w:lang w:val="en-US"/>
              </w:rPr>
              <w:t>(</w:t>
            </w:r>
            <w:r w:rsidR="00742210">
              <w:rPr>
                <w:b/>
                <w:bCs/>
                <w:lang w:val="en-US"/>
              </w:rPr>
              <w:t>t</w:t>
            </w:r>
            <w:r w:rsidRPr="00AE7FD3">
              <w:rPr>
                <w:b/>
                <w:bCs/>
                <w:lang w:val="en-US"/>
              </w:rPr>
              <w:t xml:space="preserve">rack </w:t>
            </w:r>
            <w:r>
              <w:rPr>
                <w:b/>
                <w:bCs/>
                <w:lang w:val="en-US"/>
              </w:rPr>
              <w:t>A</w:t>
            </w:r>
            <w:r w:rsidRPr="00AE7FD3">
              <w:rPr>
                <w:b/>
                <w:bCs/>
                <w:lang w:val="en-US"/>
              </w:rPr>
              <w:t>)</w:t>
            </w:r>
          </w:p>
          <w:p w14:paraId="00EE15F0" w14:textId="36194A7F" w:rsidR="003C44E2" w:rsidRPr="00AE7FD3" w:rsidRDefault="003C44E2" w:rsidP="003C44E2">
            <w:pPr>
              <w:keepNext/>
              <w:numPr>
                <w:ilvl w:val="0"/>
                <w:numId w:val="12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AE7FD3">
              <w:rPr>
                <w:color w:val="000000"/>
                <w:kern w:val="22"/>
                <w:lang w:eastAsia="ko-KR"/>
              </w:rPr>
              <w:t>Decision 16/34 road</w:t>
            </w:r>
            <w:r w:rsidR="00C57E55">
              <w:rPr>
                <w:color w:val="000000"/>
                <w:kern w:val="22"/>
                <w:lang w:eastAsia="ko-KR"/>
              </w:rPr>
              <w:t xml:space="preserve"> </w:t>
            </w:r>
            <w:r w:rsidRPr="00AE7FD3">
              <w:rPr>
                <w:color w:val="000000"/>
                <w:kern w:val="22"/>
                <w:lang w:eastAsia="ko-KR"/>
              </w:rPr>
              <w:t xml:space="preserve">map on </w:t>
            </w:r>
            <w:r w:rsidR="009355C8">
              <w:rPr>
                <w:color w:val="000000"/>
                <w:kern w:val="22"/>
                <w:lang w:eastAsia="ko-KR"/>
              </w:rPr>
              <w:t>t</w:t>
            </w:r>
            <w:r w:rsidRPr="00AE7FD3">
              <w:rPr>
                <w:color w:val="000000"/>
                <w:kern w:val="22"/>
                <w:lang w:eastAsia="ko-KR"/>
              </w:rPr>
              <w:t xml:space="preserve">rack </w:t>
            </w:r>
            <w:r>
              <w:rPr>
                <w:color w:val="000000"/>
                <w:kern w:val="22"/>
                <w:lang w:eastAsia="ko-KR"/>
              </w:rPr>
              <w:t>A</w:t>
            </w:r>
            <w:r w:rsidRPr="00AE7FD3">
              <w:rPr>
                <w:color w:val="000000"/>
                <w:kern w:val="22"/>
                <w:lang w:eastAsia="ko-KR"/>
              </w:rPr>
              <w:t xml:space="preserve">: </w:t>
            </w:r>
            <w:r w:rsidR="009355C8">
              <w:rPr>
                <w:color w:val="000000"/>
                <w:kern w:val="22"/>
                <w:lang w:eastAsia="ko-KR"/>
              </w:rPr>
              <w:t>i</w:t>
            </w:r>
            <w:r w:rsidRPr="00AE7FD3">
              <w:rPr>
                <w:color w:val="000000"/>
                <w:kern w:val="22"/>
                <w:lang w:eastAsia="ko-KR"/>
              </w:rPr>
              <w:t>ntroductory presentation (</w:t>
            </w:r>
            <w:r w:rsidR="009355C8">
              <w:rPr>
                <w:color w:val="000000"/>
                <w:kern w:val="22"/>
                <w:lang w:eastAsia="ko-KR"/>
              </w:rPr>
              <w:t>Convention</w:t>
            </w:r>
            <w:r w:rsidRPr="00AE7FD3">
              <w:rPr>
                <w:color w:val="000000"/>
                <w:kern w:val="22"/>
                <w:lang w:eastAsia="ko-KR"/>
              </w:rPr>
              <w:t xml:space="preserve"> Secretariat)</w:t>
            </w:r>
          </w:p>
          <w:p w14:paraId="48CC4CDD" w14:textId="034BCD92" w:rsidR="003C44E2" w:rsidRPr="00AE7FD3" w:rsidRDefault="003C44E2" w:rsidP="003C44E2">
            <w:pPr>
              <w:numPr>
                <w:ilvl w:val="0"/>
                <w:numId w:val="12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ind w:left="714" w:hanging="357"/>
              <w:rPr>
                <w:b/>
                <w:bCs/>
                <w:color w:val="000000"/>
                <w:kern w:val="22"/>
                <w:lang w:eastAsia="ko-KR"/>
              </w:rPr>
            </w:pPr>
            <w:r w:rsidRPr="00AE7FD3">
              <w:rPr>
                <w:kern w:val="22"/>
                <w:lang w:eastAsia="ko-KR"/>
              </w:rPr>
              <w:t>Update o</w:t>
            </w:r>
            <w:r>
              <w:rPr>
                <w:kern w:val="22"/>
                <w:lang w:eastAsia="ko-KR"/>
              </w:rPr>
              <w:t>n</w:t>
            </w:r>
            <w:r w:rsidRPr="00AE7FD3">
              <w:rPr>
                <w:kern w:val="22"/>
                <w:lang w:eastAsia="ko-KR"/>
              </w:rPr>
              <w:t xml:space="preserve"> </w:t>
            </w:r>
            <w:r>
              <w:rPr>
                <w:kern w:val="22"/>
                <w:lang w:eastAsia="ko-KR"/>
              </w:rPr>
              <w:t xml:space="preserve">recent developments in the </w:t>
            </w:r>
            <w:r w:rsidRPr="00AE7FD3">
              <w:rPr>
                <w:kern w:val="22"/>
                <w:lang w:eastAsia="ko-KR"/>
              </w:rPr>
              <w:t>G</w:t>
            </w:r>
            <w:r>
              <w:rPr>
                <w:kern w:val="22"/>
                <w:lang w:eastAsia="ko-KR"/>
              </w:rPr>
              <w:t>lobal Environment Facility (GEF)</w:t>
            </w:r>
            <w:r w:rsidRPr="00AE7FD3">
              <w:rPr>
                <w:kern w:val="22"/>
                <w:lang w:eastAsia="ko-KR"/>
              </w:rPr>
              <w:t xml:space="preserve"> (GEF </w:t>
            </w:r>
            <w:r w:rsidR="00BC11B0">
              <w:rPr>
                <w:kern w:val="22"/>
                <w:lang w:eastAsia="ko-KR"/>
              </w:rPr>
              <w:t>S</w:t>
            </w:r>
            <w:r w:rsidRPr="00AE7FD3">
              <w:rPr>
                <w:kern w:val="22"/>
                <w:lang w:eastAsia="ko-KR"/>
              </w:rPr>
              <w:t xml:space="preserve">ecretariat) </w:t>
            </w:r>
          </w:p>
          <w:p w14:paraId="60AD885C" w14:textId="0E1A0EF1" w:rsidR="003C44E2" w:rsidRPr="00AE7FD3" w:rsidRDefault="009355C8" w:rsidP="003C44E2">
            <w:pPr>
              <w:numPr>
                <w:ilvl w:val="0"/>
                <w:numId w:val="12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after="120"/>
              <w:jc w:val="left"/>
              <w:rPr>
                <w:color w:val="000000"/>
                <w:kern w:val="22"/>
                <w:lang w:eastAsia="ko-KR"/>
              </w:rPr>
            </w:pPr>
            <w:r>
              <w:rPr>
                <w:color w:val="000000"/>
                <w:kern w:val="22"/>
                <w:lang w:eastAsia="ko-KR"/>
              </w:rPr>
              <w:t>Question-and-answer session</w:t>
            </w:r>
          </w:p>
        </w:tc>
      </w:tr>
      <w:tr w:rsidR="003C44E2" w:rsidRPr="00AE7FD3" w14:paraId="609DD6C8" w14:textId="77777777" w:rsidTr="00E144AD">
        <w:trPr>
          <w:cantSplit/>
          <w:jc w:val="center"/>
        </w:trPr>
        <w:tc>
          <w:tcPr>
            <w:tcW w:w="2358" w:type="dxa"/>
          </w:tcPr>
          <w:p w14:paraId="68E25560" w14:textId="6ACF03C1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kern w:val="22"/>
              </w:rPr>
            </w:pPr>
            <w:r w:rsidRPr="00AE7FD3">
              <w:rPr>
                <w:kern w:val="22"/>
              </w:rPr>
              <w:t>12.30–2 p.m.</w:t>
            </w:r>
          </w:p>
        </w:tc>
        <w:tc>
          <w:tcPr>
            <w:tcW w:w="7418" w:type="dxa"/>
            <w:gridSpan w:val="3"/>
          </w:tcPr>
          <w:p w14:paraId="4DF239BD" w14:textId="77777777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bCs/>
                <w:i/>
                <w:color w:val="000000"/>
                <w:kern w:val="22"/>
                <w:lang w:eastAsia="ko-KR"/>
              </w:rPr>
            </w:pPr>
            <w:r w:rsidRPr="00AE7FD3">
              <w:rPr>
                <w:bCs/>
                <w:i/>
                <w:color w:val="000000"/>
                <w:kern w:val="22"/>
                <w:lang w:eastAsia="ko-KR"/>
              </w:rPr>
              <w:t>Lunch break</w:t>
            </w:r>
          </w:p>
        </w:tc>
      </w:tr>
      <w:tr w:rsidR="003C44E2" w:rsidRPr="00AE7FD3" w14:paraId="150058E3" w14:textId="77777777" w:rsidTr="00E144AD">
        <w:trPr>
          <w:cantSplit/>
          <w:jc w:val="center"/>
        </w:trPr>
        <w:tc>
          <w:tcPr>
            <w:tcW w:w="2358" w:type="dxa"/>
          </w:tcPr>
          <w:p w14:paraId="2245AFAB" w14:textId="462F9286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kern w:val="22"/>
              </w:rPr>
            </w:pPr>
            <w:r w:rsidRPr="00AE7FD3">
              <w:rPr>
                <w:kern w:val="22"/>
              </w:rPr>
              <w:t>2–3 p.m.</w:t>
            </w:r>
          </w:p>
        </w:tc>
        <w:tc>
          <w:tcPr>
            <w:tcW w:w="7418" w:type="dxa"/>
            <w:gridSpan w:val="3"/>
          </w:tcPr>
          <w:p w14:paraId="5AF7042C" w14:textId="4487C887" w:rsidR="00E52AC2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ind w:left="14"/>
              <w:rPr>
                <w:b/>
                <w:bCs/>
                <w:color w:val="000000"/>
                <w:kern w:val="22"/>
                <w:lang w:eastAsia="ko-KR"/>
              </w:rPr>
            </w:pPr>
            <w:r w:rsidRPr="00AE7FD3">
              <w:rPr>
                <w:b/>
                <w:bCs/>
                <w:color w:val="000000"/>
                <w:kern w:val="22"/>
                <w:lang w:eastAsia="ko-KR"/>
              </w:rPr>
              <w:t>Agenda item 3</w:t>
            </w:r>
            <w:r>
              <w:rPr>
                <w:b/>
                <w:bCs/>
                <w:color w:val="000000"/>
                <w:kern w:val="22"/>
                <w:lang w:eastAsia="ko-KR"/>
              </w:rPr>
              <w:t xml:space="preserve"> </w:t>
            </w:r>
            <w:r w:rsidRPr="00E52AC2">
              <w:rPr>
                <w:color w:val="000000"/>
                <w:kern w:val="22"/>
                <w:lang w:eastAsia="ko-KR"/>
              </w:rPr>
              <w:t>(</w:t>
            </w:r>
            <w:r w:rsidRPr="00E52AC2">
              <w:rPr>
                <w:i/>
                <w:iCs/>
                <w:color w:val="000000"/>
                <w:kern w:val="22"/>
                <w:lang w:eastAsia="ko-KR"/>
              </w:rPr>
              <w:t>continued</w:t>
            </w:r>
            <w:r w:rsidRPr="00E52AC2">
              <w:rPr>
                <w:color w:val="000000"/>
                <w:kern w:val="22"/>
                <w:lang w:eastAsia="ko-KR"/>
              </w:rPr>
              <w:t>)</w:t>
            </w:r>
          </w:p>
          <w:p w14:paraId="6670F402" w14:textId="042D5A8A" w:rsidR="003C44E2" w:rsidRPr="0036104D" w:rsidRDefault="003C44E2" w:rsidP="00E52AC2">
            <w:pPr>
              <w:suppressLineNumbers/>
              <w:suppressAutoHyphens/>
              <w:adjustRightInd w:val="0"/>
              <w:snapToGrid w:val="0"/>
              <w:spacing w:before="60" w:after="60"/>
              <w:ind w:left="361"/>
              <w:rPr>
                <w:kern w:val="22"/>
                <w:lang w:eastAsia="ko-KR"/>
              </w:rPr>
            </w:pPr>
            <w:r w:rsidRPr="0036104D">
              <w:t>Breakout group discussions</w:t>
            </w:r>
          </w:p>
          <w:p w14:paraId="431B9A6E" w14:textId="2DEA6C0F" w:rsidR="003C44E2" w:rsidRPr="00AE7FD3" w:rsidRDefault="003C44E2" w:rsidP="003C44E2">
            <w:pPr>
              <w:keepNext/>
              <w:numPr>
                <w:ilvl w:val="0"/>
                <w:numId w:val="12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rPr>
                <w:bCs/>
                <w:color w:val="000000"/>
                <w:kern w:val="22"/>
                <w:lang w:eastAsia="ko-KR"/>
              </w:rPr>
            </w:pPr>
            <w:r w:rsidRPr="0036104D">
              <w:rPr>
                <w:kern w:val="22"/>
                <w:lang w:eastAsia="ko-KR"/>
              </w:rPr>
              <w:t xml:space="preserve">Overall introduction to the work </w:t>
            </w:r>
            <w:r w:rsidR="009355C8" w:rsidRPr="0036104D">
              <w:rPr>
                <w:kern w:val="22"/>
                <w:lang w:eastAsia="ko-KR"/>
              </w:rPr>
              <w:t xml:space="preserve">carried out </w:t>
            </w:r>
            <w:r w:rsidRPr="0036104D">
              <w:rPr>
                <w:kern w:val="22"/>
                <w:lang w:eastAsia="ko-KR"/>
              </w:rPr>
              <w:t>in t</w:t>
            </w:r>
            <w:r w:rsidRPr="0036104D">
              <w:rPr>
                <w:bCs/>
                <w:kern w:val="22"/>
                <w:lang w:eastAsia="ko-KR"/>
              </w:rPr>
              <w:t xml:space="preserve">he breakout groups </w:t>
            </w:r>
            <w:r w:rsidR="009355C8" w:rsidRPr="0036104D">
              <w:rPr>
                <w:bCs/>
                <w:kern w:val="22"/>
                <w:lang w:eastAsia="ko-KR"/>
              </w:rPr>
              <w:t>centred on</w:t>
            </w:r>
            <w:r w:rsidRPr="0036104D">
              <w:rPr>
                <w:bCs/>
                <w:kern w:val="22"/>
                <w:lang w:eastAsia="ko-KR"/>
              </w:rPr>
              <w:t xml:space="preserve"> three sets of </w:t>
            </w:r>
            <w:r w:rsidR="00281E2B" w:rsidRPr="0036104D">
              <w:rPr>
                <w:bCs/>
                <w:kern w:val="22"/>
                <w:lang w:eastAsia="ko-KR"/>
              </w:rPr>
              <w:t xml:space="preserve">lead </w:t>
            </w:r>
            <w:r w:rsidRPr="0036104D">
              <w:rPr>
                <w:bCs/>
                <w:kern w:val="22"/>
                <w:lang w:eastAsia="ko-KR"/>
              </w:rPr>
              <w:t>questions (moderators)</w:t>
            </w:r>
            <w:r w:rsidR="009355C8" w:rsidRPr="0036104D">
              <w:rPr>
                <w:kern w:val="22"/>
              </w:rPr>
              <w:t xml:space="preserve"> </w:t>
            </w:r>
            <w:r w:rsidRPr="0036104D">
              <w:rPr>
                <w:bCs/>
                <w:kern w:val="22"/>
                <w:lang w:eastAsia="ko-KR"/>
              </w:rPr>
              <w:t>Establishment of breakout groups</w:t>
            </w:r>
          </w:p>
        </w:tc>
      </w:tr>
      <w:tr w:rsidR="003C44E2" w:rsidRPr="00AE7FD3" w14:paraId="313538D6" w14:textId="77777777" w:rsidTr="00E144AD">
        <w:trPr>
          <w:cantSplit/>
          <w:jc w:val="center"/>
        </w:trPr>
        <w:tc>
          <w:tcPr>
            <w:tcW w:w="2358" w:type="dxa"/>
          </w:tcPr>
          <w:p w14:paraId="495EB7A8" w14:textId="4746E8CE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kern w:val="22"/>
              </w:rPr>
            </w:pPr>
            <w:r w:rsidRPr="00AE7FD3">
              <w:rPr>
                <w:kern w:val="22"/>
              </w:rPr>
              <w:t>3–3</w:t>
            </w:r>
            <w:r w:rsidR="005D4909">
              <w:rPr>
                <w:kern w:val="22"/>
              </w:rPr>
              <w:t>.</w:t>
            </w:r>
            <w:r w:rsidRPr="00AE7FD3">
              <w:rPr>
                <w:kern w:val="22"/>
              </w:rPr>
              <w:t xml:space="preserve">30 p.m. </w:t>
            </w:r>
          </w:p>
        </w:tc>
        <w:tc>
          <w:tcPr>
            <w:tcW w:w="7418" w:type="dxa"/>
            <w:gridSpan w:val="3"/>
          </w:tcPr>
          <w:p w14:paraId="51B894E7" w14:textId="77777777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i/>
                <w:iCs/>
                <w:color w:val="000000"/>
                <w:kern w:val="22"/>
                <w:lang w:eastAsia="ko-KR"/>
              </w:rPr>
            </w:pPr>
            <w:r w:rsidRPr="00AE7FD3">
              <w:rPr>
                <w:i/>
                <w:iCs/>
                <w:color w:val="000000"/>
                <w:kern w:val="22"/>
                <w:lang w:eastAsia="ko-KR"/>
              </w:rPr>
              <w:t>Coffee/tea break</w:t>
            </w:r>
          </w:p>
        </w:tc>
      </w:tr>
      <w:tr w:rsidR="003C44E2" w:rsidRPr="00AE7FD3" w14:paraId="593C0751" w14:textId="77777777" w:rsidTr="00E144AD">
        <w:trPr>
          <w:cantSplit/>
          <w:trHeight w:val="1424"/>
          <w:jc w:val="center"/>
        </w:trPr>
        <w:tc>
          <w:tcPr>
            <w:tcW w:w="2358" w:type="dxa"/>
          </w:tcPr>
          <w:p w14:paraId="3B2CBE7B" w14:textId="6DB3C1C2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kern w:val="22"/>
              </w:rPr>
            </w:pPr>
            <w:r w:rsidRPr="00AE7FD3">
              <w:rPr>
                <w:kern w:val="22"/>
              </w:rPr>
              <w:t>3</w:t>
            </w:r>
            <w:r w:rsidR="005D4909">
              <w:rPr>
                <w:kern w:val="22"/>
              </w:rPr>
              <w:t>.</w:t>
            </w:r>
            <w:r w:rsidRPr="00AE7FD3">
              <w:rPr>
                <w:kern w:val="22"/>
              </w:rPr>
              <w:t>30–5 p.m.</w:t>
            </w:r>
          </w:p>
        </w:tc>
        <w:tc>
          <w:tcPr>
            <w:tcW w:w="7418" w:type="dxa"/>
            <w:gridSpan w:val="3"/>
          </w:tcPr>
          <w:p w14:paraId="234CA8D6" w14:textId="4B9FD789" w:rsidR="00E52AC2" w:rsidRDefault="003C44E2" w:rsidP="00612B30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rPr>
                <w:rFonts w:eastAsia="Calibri"/>
                <w:kern w:val="22"/>
                <w:lang w:eastAsia="ko-KR"/>
              </w:rPr>
            </w:pPr>
            <w:r w:rsidRPr="00AE7FD3">
              <w:rPr>
                <w:rFonts w:eastAsia="Calibri"/>
                <w:b/>
                <w:bCs/>
                <w:kern w:val="22"/>
                <w:lang w:eastAsia="ko-KR"/>
              </w:rPr>
              <w:t>Agenda item 3</w:t>
            </w:r>
            <w:r>
              <w:rPr>
                <w:rFonts w:eastAsia="Calibri"/>
                <w:b/>
                <w:bCs/>
                <w:kern w:val="22"/>
                <w:lang w:eastAsia="ko-KR"/>
              </w:rPr>
              <w:t xml:space="preserve"> </w:t>
            </w:r>
            <w:r w:rsidRPr="00E52AC2">
              <w:rPr>
                <w:rFonts w:eastAsia="Calibri"/>
                <w:kern w:val="22"/>
                <w:lang w:eastAsia="ko-KR"/>
              </w:rPr>
              <w:t>(</w:t>
            </w:r>
            <w:r w:rsidRPr="00E52AC2">
              <w:rPr>
                <w:rFonts w:eastAsia="Calibri"/>
                <w:i/>
                <w:iCs/>
                <w:kern w:val="22"/>
                <w:lang w:eastAsia="ko-KR"/>
              </w:rPr>
              <w:t>continued</w:t>
            </w:r>
            <w:r w:rsidRPr="00E52AC2">
              <w:rPr>
                <w:rFonts w:eastAsia="Calibri"/>
                <w:kern w:val="22"/>
                <w:lang w:eastAsia="ko-KR"/>
              </w:rPr>
              <w:t>)</w:t>
            </w:r>
          </w:p>
          <w:p w14:paraId="3E9456B1" w14:textId="2824B551" w:rsidR="003C44E2" w:rsidRPr="00AE7FD3" w:rsidRDefault="003C44E2" w:rsidP="00E52AC2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ind w:left="361"/>
              <w:rPr>
                <w:rFonts w:eastAsia="Calibri"/>
                <w:b/>
                <w:bCs/>
                <w:kern w:val="22"/>
                <w:lang w:eastAsia="ko-KR"/>
              </w:rPr>
            </w:pPr>
            <w:r w:rsidRPr="00E52AC2">
              <w:t>Breakout group discussions</w:t>
            </w:r>
            <w:r w:rsidRPr="00AE7FD3" w:rsidDel="001C6E98">
              <w:rPr>
                <w:rFonts w:eastAsia="Calibri"/>
                <w:b/>
                <w:bCs/>
                <w:kern w:val="22"/>
                <w:lang w:eastAsia="ko-KR"/>
              </w:rPr>
              <w:t xml:space="preserve"> </w:t>
            </w:r>
          </w:p>
          <w:p w14:paraId="5BCE8E41" w14:textId="77777777" w:rsidR="003C44E2" w:rsidRPr="00AE7FD3" w:rsidRDefault="003C44E2" w:rsidP="003C44E2">
            <w:pPr>
              <w:keepNext/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contextualSpacing/>
              <w:rPr>
                <w:bCs/>
                <w:color w:val="000000"/>
                <w:kern w:val="22"/>
                <w:lang w:eastAsia="ko-KR"/>
              </w:rPr>
            </w:pPr>
            <w:r w:rsidRPr="00AE7FD3">
              <w:rPr>
                <w:kern w:val="22"/>
                <w:lang w:eastAsia="ko-KR"/>
              </w:rPr>
              <w:t>Focused presentation on first set of questions</w:t>
            </w:r>
            <w:r>
              <w:rPr>
                <w:kern w:val="22"/>
                <w:lang w:eastAsia="ko-KR"/>
              </w:rPr>
              <w:t xml:space="preserve"> (moderators)</w:t>
            </w:r>
            <w:r w:rsidRPr="00AE7FD3">
              <w:rPr>
                <w:kern w:val="22"/>
                <w:lang w:eastAsia="ko-KR"/>
              </w:rPr>
              <w:t xml:space="preserve"> </w:t>
            </w:r>
          </w:p>
          <w:p w14:paraId="1E34382B" w14:textId="77777777" w:rsidR="003C44E2" w:rsidRPr="00AE7FD3" w:rsidRDefault="003C44E2" w:rsidP="003C44E2">
            <w:pPr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100" w:beforeAutospacing="1" w:after="100" w:afterAutospacing="1"/>
              <w:contextualSpacing/>
              <w:rPr>
                <w:kern w:val="22"/>
                <w:lang w:eastAsia="ko-KR"/>
              </w:rPr>
            </w:pPr>
            <w:r w:rsidRPr="00AE7FD3">
              <w:rPr>
                <w:bCs/>
                <w:color w:val="000000"/>
                <w:kern w:val="22"/>
                <w:lang w:eastAsia="ko-KR"/>
              </w:rPr>
              <w:t xml:space="preserve">Breakout groups to work on questions </w:t>
            </w:r>
          </w:p>
          <w:p w14:paraId="545B9A51" w14:textId="5EE6F722" w:rsidR="003C44E2" w:rsidRPr="00AE7FD3" w:rsidRDefault="003C44E2" w:rsidP="003C44E2">
            <w:pPr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100" w:beforeAutospacing="1" w:after="120"/>
              <w:rPr>
                <w:kern w:val="22"/>
                <w:lang w:eastAsia="ko-KR"/>
              </w:rPr>
            </w:pPr>
            <w:r>
              <w:rPr>
                <w:bCs/>
                <w:color w:val="000000"/>
                <w:kern w:val="22"/>
                <w:lang w:eastAsia="ko-KR"/>
              </w:rPr>
              <w:t xml:space="preserve">Rapporteurs to provide </w:t>
            </w:r>
            <w:r w:rsidR="00281E2B" w:rsidRPr="00AE7FD3">
              <w:rPr>
                <w:bCs/>
                <w:color w:val="000000"/>
                <w:kern w:val="22"/>
                <w:lang w:eastAsia="ko-KR"/>
              </w:rPr>
              <w:t>moderators</w:t>
            </w:r>
            <w:r w:rsidR="00281E2B">
              <w:rPr>
                <w:bCs/>
                <w:color w:val="000000"/>
                <w:kern w:val="22"/>
                <w:lang w:eastAsia="ko-KR"/>
              </w:rPr>
              <w:t xml:space="preserve"> with </w:t>
            </w:r>
            <w:r>
              <w:rPr>
                <w:bCs/>
                <w:color w:val="000000"/>
                <w:kern w:val="22"/>
                <w:lang w:eastAsia="ko-KR"/>
              </w:rPr>
              <w:t xml:space="preserve">summaries of 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key points t </w:t>
            </w:r>
          </w:p>
        </w:tc>
      </w:tr>
      <w:tr w:rsidR="003C44E2" w:rsidRPr="00AE7FD3" w14:paraId="6F02992A" w14:textId="77777777" w:rsidTr="00E144AD">
        <w:trPr>
          <w:cantSplit/>
          <w:trHeight w:val="393"/>
          <w:jc w:val="center"/>
        </w:trPr>
        <w:tc>
          <w:tcPr>
            <w:tcW w:w="2358" w:type="dxa"/>
          </w:tcPr>
          <w:p w14:paraId="6EF18BDC" w14:textId="77777777" w:rsidR="003C44E2" w:rsidRPr="00AE7FD3" w:rsidRDefault="003C44E2" w:rsidP="00612B30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kern w:val="22"/>
              </w:rPr>
            </w:pPr>
            <w:r>
              <w:rPr>
                <w:kern w:val="22"/>
              </w:rPr>
              <w:t>5.30</w:t>
            </w:r>
            <w:r w:rsidRPr="00AE7FD3">
              <w:rPr>
                <w:kern w:val="22"/>
              </w:rPr>
              <w:t xml:space="preserve"> p.m.</w:t>
            </w:r>
          </w:p>
        </w:tc>
        <w:tc>
          <w:tcPr>
            <w:tcW w:w="7418" w:type="dxa"/>
            <w:gridSpan w:val="3"/>
          </w:tcPr>
          <w:p w14:paraId="438F642B" w14:textId="5DA3B774" w:rsidR="003C44E2" w:rsidRPr="00E52AC2" w:rsidRDefault="003C44E2" w:rsidP="00612B30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color w:val="000000"/>
                <w:kern w:val="22"/>
                <w:lang w:eastAsia="ko-KR"/>
              </w:rPr>
            </w:pPr>
            <w:r w:rsidRPr="00E52AC2">
              <w:rPr>
                <w:i/>
                <w:color w:val="000000"/>
                <w:kern w:val="22"/>
                <w:lang w:eastAsia="ko-KR"/>
              </w:rPr>
              <w:t>Welcom</w:t>
            </w:r>
            <w:r w:rsidR="00114B2A">
              <w:rPr>
                <w:i/>
                <w:color w:val="000000"/>
                <w:kern w:val="22"/>
                <w:lang w:eastAsia="ko-KR"/>
              </w:rPr>
              <w:t>ing</w:t>
            </w:r>
            <w:r w:rsidRPr="00E52AC2">
              <w:rPr>
                <w:i/>
                <w:color w:val="000000"/>
                <w:kern w:val="22"/>
                <w:lang w:eastAsia="ko-KR"/>
              </w:rPr>
              <w:t xml:space="preserve"> reception</w:t>
            </w:r>
          </w:p>
        </w:tc>
      </w:tr>
      <w:tr w:rsidR="00E144AD" w:rsidRPr="00AE7FD3" w14:paraId="0E79C8B6" w14:textId="77777777" w:rsidTr="00E144AD">
        <w:trPr>
          <w:cantSplit/>
          <w:trHeight w:val="393"/>
          <w:jc w:val="center"/>
        </w:trPr>
        <w:tc>
          <w:tcPr>
            <w:tcW w:w="9776" w:type="dxa"/>
            <w:gridSpan w:val="4"/>
          </w:tcPr>
          <w:p w14:paraId="4952F47A" w14:textId="232FA72D" w:rsidR="00E144AD" w:rsidRPr="00E52AC2" w:rsidRDefault="00E144AD" w:rsidP="00134581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i/>
                <w:color w:val="000000"/>
                <w:kern w:val="22"/>
                <w:lang w:eastAsia="ko-KR"/>
              </w:rPr>
            </w:pPr>
            <w:r w:rsidRPr="00AE7FD3">
              <w:rPr>
                <w:b/>
                <w:bCs/>
                <w:iCs/>
                <w:kern w:val="22"/>
              </w:rPr>
              <w:lastRenderedPageBreak/>
              <w:t>Wednesday, 11 February 2026</w:t>
            </w:r>
          </w:p>
        </w:tc>
      </w:tr>
      <w:tr w:rsidR="00E144AD" w:rsidRPr="00AE7FD3" w14:paraId="280DDCDA" w14:textId="77777777" w:rsidTr="00E144AD">
        <w:trPr>
          <w:gridAfter w:val="1"/>
          <w:wAfter w:w="170" w:type="dxa"/>
          <w:cantSplit/>
          <w:jc w:val="center"/>
        </w:trPr>
        <w:tc>
          <w:tcPr>
            <w:tcW w:w="2358" w:type="dxa"/>
          </w:tcPr>
          <w:p w14:paraId="3EF5036F" w14:textId="77777777" w:rsidR="00E144AD" w:rsidRPr="00AE7FD3" w:rsidRDefault="00E144AD" w:rsidP="0032064F">
            <w:pPr>
              <w:keepNext/>
              <w:suppressLineNumbers/>
              <w:suppressAutoHyphens/>
              <w:autoSpaceDE w:val="0"/>
              <w:autoSpaceDN w:val="0"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9–10.30 a.m.</w:t>
            </w:r>
          </w:p>
        </w:tc>
        <w:tc>
          <w:tcPr>
            <w:tcW w:w="7248" w:type="dxa"/>
            <w:gridSpan w:val="2"/>
          </w:tcPr>
          <w:p w14:paraId="589184C7" w14:textId="77777777" w:rsidR="00E144AD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rPr>
                <w:rFonts w:eastAsia="Calibri"/>
                <w:kern w:val="22"/>
                <w:lang w:eastAsia="ko-KR"/>
              </w:rPr>
            </w:pPr>
            <w:r w:rsidRPr="00AE7FD3">
              <w:rPr>
                <w:rFonts w:eastAsia="Calibri"/>
                <w:b/>
                <w:bCs/>
                <w:kern w:val="22"/>
                <w:lang w:eastAsia="ko-KR"/>
              </w:rPr>
              <w:t>Agenda item 3</w:t>
            </w:r>
            <w:r>
              <w:rPr>
                <w:rFonts w:eastAsia="Calibri"/>
                <w:b/>
                <w:bCs/>
                <w:kern w:val="22"/>
                <w:lang w:eastAsia="ko-KR"/>
              </w:rPr>
              <w:t xml:space="preserve"> </w:t>
            </w:r>
            <w:r w:rsidRPr="00E52AC2">
              <w:rPr>
                <w:rFonts w:eastAsia="Calibri"/>
                <w:kern w:val="22"/>
                <w:lang w:eastAsia="ko-KR"/>
              </w:rPr>
              <w:t>(</w:t>
            </w:r>
            <w:r w:rsidRPr="00E52AC2">
              <w:rPr>
                <w:rFonts w:eastAsia="Calibri"/>
                <w:i/>
                <w:iCs/>
                <w:kern w:val="22"/>
                <w:lang w:eastAsia="ko-KR"/>
              </w:rPr>
              <w:t>continued</w:t>
            </w:r>
            <w:r w:rsidRPr="00E52AC2">
              <w:rPr>
                <w:rFonts w:eastAsia="Calibri"/>
                <w:kern w:val="22"/>
                <w:lang w:eastAsia="ko-KR"/>
              </w:rPr>
              <w:t xml:space="preserve">) </w:t>
            </w:r>
          </w:p>
          <w:p w14:paraId="619F9CC2" w14:textId="77777777" w:rsidR="00E144AD" w:rsidRPr="00AE7FD3" w:rsidRDefault="00E144AD" w:rsidP="00134581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ind w:left="361"/>
              <w:jc w:val="left"/>
              <w:rPr>
                <w:rFonts w:eastAsia="Calibri"/>
                <w:b/>
                <w:bCs/>
                <w:kern w:val="22"/>
                <w:lang w:eastAsia="ko-KR"/>
              </w:rPr>
            </w:pPr>
            <w:r w:rsidRPr="00E52AC2">
              <w:t>Breakout group discussions</w:t>
            </w:r>
          </w:p>
          <w:p w14:paraId="434DAFD8" w14:textId="77777777" w:rsidR="00E144AD" w:rsidRPr="00AE7FD3" w:rsidRDefault="00E144AD" w:rsidP="00134581">
            <w:pPr>
              <w:keepNext/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>
              <w:rPr>
                <w:kern w:val="22"/>
                <w:lang w:eastAsia="ko-KR"/>
              </w:rPr>
              <w:t>Stocktake and f</w:t>
            </w:r>
            <w:r w:rsidRPr="00AE7FD3">
              <w:rPr>
                <w:kern w:val="22"/>
                <w:lang w:eastAsia="ko-KR"/>
              </w:rPr>
              <w:t xml:space="preserve">ocused presentation on second set of questions </w:t>
            </w:r>
            <w:r>
              <w:rPr>
                <w:kern w:val="22"/>
                <w:lang w:eastAsia="ko-KR"/>
              </w:rPr>
              <w:t>(moderators)</w:t>
            </w:r>
          </w:p>
          <w:p w14:paraId="165FC47E" w14:textId="77777777" w:rsidR="00E144AD" w:rsidRPr="00AE7FD3" w:rsidRDefault="00E144AD" w:rsidP="00134581">
            <w:pPr>
              <w:keepNext/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AE7FD3">
              <w:rPr>
                <w:bCs/>
                <w:color w:val="000000"/>
                <w:kern w:val="22"/>
                <w:lang w:eastAsia="ko-KR"/>
              </w:rPr>
              <w:t>Breakout groups to work on questions</w:t>
            </w:r>
          </w:p>
          <w:p w14:paraId="7301D323" w14:textId="6272605E" w:rsidR="00E144AD" w:rsidRPr="00AE7FD3" w:rsidRDefault="00E144AD" w:rsidP="00134581">
            <w:pPr>
              <w:keepNext/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jc w:val="left"/>
              <w:rPr>
                <w:bCs/>
                <w:color w:val="000000"/>
                <w:kern w:val="22"/>
                <w:lang w:eastAsia="ko-KR"/>
              </w:rPr>
            </w:pPr>
            <w:r>
              <w:rPr>
                <w:bCs/>
                <w:color w:val="000000"/>
                <w:kern w:val="22"/>
                <w:lang w:eastAsia="ko-KR"/>
              </w:rPr>
              <w:t>Rapporteurs to p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rovide </w:t>
            </w:r>
            <w:r w:rsidR="005153C4" w:rsidRPr="00AE7FD3">
              <w:rPr>
                <w:bCs/>
                <w:color w:val="000000"/>
                <w:kern w:val="22"/>
                <w:lang w:eastAsia="ko-KR"/>
              </w:rPr>
              <w:t xml:space="preserve">moderators </w:t>
            </w:r>
            <w:r w:rsidR="003164EE">
              <w:rPr>
                <w:bCs/>
                <w:color w:val="000000"/>
                <w:kern w:val="22"/>
                <w:lang w:eastAsia="ko-KR"/>
              </w:rPr>
              <w:t xml:space="preserve">with </w:t>
            </w:r>
            <w:r>
              <w:rPr>
                <w:bCs/>
                <w:color w:val="000000"/>
                <w:kern w:val="22"/>
                <w:lang w:eastAsia="ko-KR"/>
              </w:rPr>
              <w:t xml:space="preserve">summaries of 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key points </w:t>
            </w:r>
          </w:p>
        </w:tc>
      </w:tr>
      <w:tr w:rsidR="00E144AD" w:rsidRPr="00AE7FD3" w14:paraId="4C3E3C70" w14:textId="77777777" w:rsidTr="00E144AD">
        <w:trPr>
          <w:gridAfter w:val="1"/>
          <w:wAfter w:w="170" w:type="dxa"/>
          <w:cantSplit/>
          <w:jc w:val="center"/>
        </w:trPr>
        <w:tc>
          <w:tcPr>
            <w:tcW w:w="2358" w:type="dxa"/>
          </w:tcPr>
          <w:p w14:paraId="36DE69D8" w14:textId="77777777" w:rsidR="00E144AD" w:rsidRPr="00AE7FD3" w:rsidRDefault="00E144AD" w:rsidP="0032064F">
            <w:pPr>
              <w:keepNext/>
              <w:suppressLineNumbers/>
              <w:suppressAutoHyphens/>
              <w:autoSpaceDE w:val="0"/>
              <w:autoSpaceDN w:val="0"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10.30–11 a.m.</w:t>
            </w:r>
          </w:p>
        </w:tc>
        <w:tc>
          <w:tcPr>
            <w:tcW w:w="7248" w:type="dxa"/>
            <w:gridSpan w:val="2"/>
          </w:tcPr>
          <w:p w14:paraId="0D8F445C" w14:textId="77777777" w:rsidR="00E144AD" w:rsidRPr="00AE7FD3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rPr>
                <w:rFonts w:eastAsia="Calibri"/>
                <w:b/>
                <w:bCs/>
                <w:kern w:val="22"/>
                <w:lang w:eastAsia="ko-KR"/>
              </w:rPr>
            </w:pPr>
            <w:r w:rsidRPr="00AE7FD3">
              <w:rPr>
                <w:bCs/>
                <w:i/>
                <w:iCs/>
                <w:color w:val="000000"/>
                <w:kern w:val="22"/>
                <w:lang w:eastAsia="ko-KR"/>
              </w:rPr>
              <w:t>Coffee/tea break</w:t>
            </w:r>
          </w:p>
        </w:tc>
      </w:tr>
      <w:tr w:rsidR="00E144AD" w:rsidRPr="00AE7FD3" w14:paraId="316E4631" w14:textId="77777777" w:rsidTr="00E144AD">
        <w:trPr>
          <w:gridAfter w:val="1"/>
          <w:wAfter w:w="170" w:type="dxa"/>
          <w:cantSplit/>
          <w:jc w:val="center"/>
        </w:trPr>
        <w:tc>
          <w:tcPr>
            <w:tcW w:w="2358" w:type="dxa"/>
          </w:tcPr>
          <w:p w14:paraId="0AA16550" w14:textId="77777777" w:rsidR="00E144AD" w:rsidRPr="00AE7FD3" w:rsidRDefault="00E144AD" w:rsidP="0032064F">
            <w:pPr>
              <w:keepNext/>
              <w:suppressLineNumbers/>
              <w:suppressAutoHyphens/>
              <w:autoSpaceDE w:val="0"/>
              <w:autoSpaceDN w:val="0"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11 a.m.–12.30 p.m.</w:t>
            </w:r>
          </w:p>
        </w:tc>
        <w:tc>
          <w:tcPr>
            <w:tcW w:w="7248" w:type="dxa"/>
            <w:gridSpan w:val="2"/>
          </w:tcPr>
          <w:p w14:paraId="6CB8729F" w14:textId="77777777" w:rsidR="00E144AD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rPr>
                <w:rFonts w:eastAsia="Calibri"/>
                <w:kern w:val="22"/>
                <w:lang w:eastAsia="ko-KR"/>
              </w:rPr>
            </w:pPr>
            <w:r w:rsidRPr="00AE7FD3">
              <w:rPr>
                <w:rFonts w:eastAsia="Calibri"/>
                <w:b/>
                <w:bCs/>
                <w:kern w:val="22"/>
                <w:lang w:eastAsia="ko-KR"/>
              </w:rPr>
              <w:t>Agenda item 3</w:t>
            </w:r>
            <w:r>
              <w:rPr>
                <w:rFonts w:eastAsia="Calibri"/>
                <w:b/>
                <w:bCs/>
                <w:kern w:val="22"/>
                <w:lang w:eastAsia="ko-KR"/>
              </w:rPr>
              <w:t xml:space="preserve"> </w:t>
            </w:r>
            <w:r w:rsidRPr="00E52AC2">
              <w:rPr>
                <w:rFonts w:eastAsia="Calibri"/>
                <w:kern w:val="22"/>
                <w:lang w:eastAsia="ko-KR"/>
              </w:rPr>
              <w:t>(</w:t>
            </w:r>
            <w:r w:rsidRPr="00E52AC2">
              <w:rPr>
                <w:rFonts w:eastAsia="Calibri"/>
                <w:i/>
                <w:iCs/>
                <w:kern w:val="22"/>
                <w:lang w:eastAsia="ko-KR"/>
              </w:rPr>
              <w:t>continued</w:t>
            </w:r>
            <w:r w:rsidRPr="00E52AC2">
              <w:rPr>
                <w:rFonts w:eastAsia="Calibri"/>
                <w:kern w:val="22"/>
                <w:lang w:eastAsia="ko-KR"/>
              </w:rPr>
              <w:t>)</w:t>
            </w:r>
          </w:p>
          <w:p w14:paraId="7B121F51" w14:textId="77777777" w:rsidR="00E144AD" w:rsidRPr="00AE7FD3" w:rsidRDefault="00E144AD" w:rsidP="00134581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ind w:left="361"/>
              <w:jc w:val="left"/>
              <w:rPr>
                <w:rFonts w:eastAsia="Calibri"/>
                <w:b/>
                <w:bCs/>
                <w:kern w:val="22"/>
                <w:lang w:eastAsia="ko-KR"/>
              </w:rPr>
            </w:pPr>
            <w:r w:rsidRPr="00E52AC2">
              <w:t>Breakout group discussions</w:t>
            </w:r>
          </w:p>
          <w:p w14:paraId="01485373" w14:textId="0A6FD88D" w:rsidR="00E144AD" w:rsidRPr="00AE7FD3" w:rsidRDefault="00E144AD" w:rsidP="00134581">
            <w:pPr>
              <w:keepNext/>
              <w:numPr>
                <w:ilvl w:val="0"/>
                <w:numId w:val="14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AE7FD3">
              <w:rPr>
                <w:kern w:val="22"/>
                <w:lang w:eastAsia="ko-KR"/>
              </w:rPr>
              <w:t xml:space="preserve">Focused presentation on third set of </w:t>
            </w:r>
            <w:r w:rsidR="008A37FC">
              <w:rPr>
                <w:kern w:val="22"/>
                <w:lang w:eastAsia="ko-KR"/>
              </w:rPr>
              <w:t xml:space="preserve">lead </w:t>
            </w:r>
            <w:r w:rsidRPr="00AE7FD3">
              <w:rPr>
                <w:kern w:val="22"/>
                <w:lang w:eastAsia="ko-KR"/>
              </w:rPr>
              <w:t>questions</w:t>
            </w:r>
            <w:r>
              <w:rPr>
                <w:kern w:val="22"/>
                <w:lang w:eastAsia="ko-KR"/>
              </w:rPr>
              <w:t xml:space="preserve"> (moderators)</w:t>
            </w:r>
            <w:r w:rsidRPr="00AE7FD3">
              <w:rPr>
                <w:kern w:val="22"/>
                <w:lang w:eastAsia="ko-KR"/>
              </w:rPr>
              <w:t xml:space="preserve"> </w:t>
            </w:r>
          </w:p>
          <w:p w14:paraId="4EB62158" w14:textId="77777777" w:rsidR="00E144AD" w:rsidRPr="00AE7FD3" w:rsidRDefault="00E144AD" w:rsidP="00134581">
            <w:pPr>
              <w:keepNext/>
              <w:numPr>
                <w:ilvl w:val="0"/>
                <w:numId w:val="14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60" w:after="120"/>
              <w:contextualSpacing/>
              <w:jc w:val="left"/>
              <w:rPr>
                <w:iCs/>
                <w:color w:val="000000"/>
                <w:kern w:val="22"/>
                <w:lang w:eastAsia="ko-KR"/>
              </w:rPr>
            </w:pPr>
            <w:r w:rsidRPr="00AE7FD3">
              <w:rPr>
                <w:bCs/>
                <w:color w:val="000000"/>
                <w:kern w:val="22"/>
                <w:lang w:eastAsia="ko-KR"/>
              </w:rPr>
              <w:t>Breakout groups to work on questions</w:t>
            </w:r>
          </w:p>
          <w:p w14:paraId="3C29FA26" w14:textId="505C6BFF" w:rsidR="00E144AD" w:rsidRPr="00AE7FD3" w:rsidRDefault="00E144AD" w:rsidP="00134581">
            <w:pPr>
              <w:keepNext/>
              <w:numPr>
                <w:ilvl w:val="0"/>
                <w:numId w:val="14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60" w:after="120"/>
              <w:jc w:val="left"/>
              <w:rPr>
                <w:iCs/>
                <w:color w:val="000000"/>
                <w:kern w:val="22"/>
                <w:lang w:eastAsia="ko-KR"/>
              </w:rPr>
            </w:pPr>
            <w:r>
              <w:rPr>
                <w:bCs/>
                <w:color w:val="000000"/>
                <w:kern w:val="22"/>
                <w:lang w:eastAsia="ko-KR"/>
              </w:rPr>
              <w:t>Rapporteurs to p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rovide </w:t>
            </w:r>
            <w:r w:rsidR="008A37FC" w:rsidRPr="00AE7FD3">
              <w:rPr>
                <w:bCs/>
                <w:color w:val="000000"/>
                <w:kern w:val="22"/>
                <w:lang w:eastAsia="ko-KR"/>
              </w:rPr>
              <w:t>moderators</w:t>
            </w:r>
            <w:r w:rsidR="008A37FC">
              <w:rPr>
                <w:bCs/>
                <w:color w:val="000000"/>
                <w:kern w:val="22"/>
                <w:lang w:eastAsia="ko-KR"/>
              </w:rPr>
              <w:t xml:space="preserve"> with </w:t>
            </w:r>
            <w:r>
              <w:rPr>
                <w:bCs/>
                <w:color w:val="000000"/>
                <w:kern w:val="22"/>
                <w:lang w:eastAsia="ko-KR"/>
              </w:rPr>
              <w:t xml:space="preserve">summaries of 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key points  </w:t>
            </w:r>
          </w:p>
        </w:tc>
      </w:tr>
      <w:tr w:rsidR="00E144AD" w:rsidRPr="00AE7FD3" w14:paraId="692EE85B" w14:textId="77777777" w:rsidTr="00E144AD">
        <w:trPr>
          <w:gridAfter w:val="1"/>
          <w:wAfter w:w="170" w:type="dxa"/>
          <w:cantSplit/>
          <w:jc w:val="center"/>
        </w:trPr>
        <w:tc>
          <w:tcPr>
            <w:tcW w:w="2358" w:type="dxa"/>
          </w:tcPr>
          <w:p w14:paraId="6E879D17" w14:textId="77777777" w:rsidR="00E144AD" w:rsidRPr="00AE7FD3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12.30–2 p.m.</w:t>
            </w:r>
          </w:p>
        </w:tc>
        <w:tc>
          <w:tcPr>
            <w:tcW w:w="7248" w:type="dxa"/>
            <w:gridSpan w:val="2"/>
          </w:tcPr>
          <w:p w14:paraId="63A26CA5" w14:textId="77777777" w:rsidR="00E144AD" w:rsidRPr="00AE7FD3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bCs/>
                <w:i/>
                <w:color w:val="000000"/>
                <w:kern w:val="22"/>
                <w:lang w:eastAsia="ko-KR"/>
              </w:rPr>
            </w:pPr>
            <w:r w:rsidRPr="00AE7FD3">
              <w:rPr>
                <w:bCs/>
                <w:i/>
                <w:color w:val="000000"/>
                <w:kern w:val="22"/>
                <w:lang w:eastAsia="ko-KR"/>
              </w:rPr>
              <w:t>Lunch</w:t>
            </w:r>
          </w:p>
        </w:tc>
      </w:tr>
      <w:tr w:rsidR="00E144AD" w:rsidRPr="00AE7FD3" w14:paraId="05013F56" w14:textId="77777777" w:rsidTr="00E144AD">
        <w:trPr>
          <w:gridAfter w:val="1"/>
          <w:wAfter w:w="170" w:type="dxa"/>
          <w:cantSplit/>
          <w:jc w:val="center"/>
        </w:trPr>
        <w:tc>
          <w:tcPr>
            <w:tcW w:w="2358" w:type="dxa"/>
          </w:tcPr>
          <w:p w14:paraId="4794D2E9" w14:textId="77777777" w:rsidR="00E144AD" w:rsidRPr="00AE7FD3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2–3.30 p.m.</w:t>
            </w:r>
          </w:p>
        </w:tc>
        <w:tc>
          <w:tcPr>
            <w:tcW w:w="7248" w:type="dxa"/>
            <w:gridSpan w:val="2"/>
          </w:tcPr>
          <w:p w14:paraId="336C050B" w14:textId="77777777" w:rsidR="00E144AD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color w:val="000000"/>
                <w:kern w:val="22"/>
                <w:lang w:eastAsia="ko-KR"/>
              </w:rPr>
            </w:pPr>
            <w:r w:rsidRPr="00AE7FD3">
              <w:rPr>
                <w:b/>
                <w:bCs/>
                <w:color w:val="000000"/>
                <w:kern w:val="22"/>
                <w:lang w:eastAsia="ko-KR"/>
              </w:rPr>
              <w:t xml:space="preserve">Agenda item </w:t>
            </w:r>
            <w:r>
              <w:rPr>
                <w:b/>
                <w:bCs/>
                <w:color w:val="000000"/>
                <w:kern w:val="22"/>
                <w:lang w:eastAsia="ko-KR"/>
              </w:rPr>
              <w:t xml:space="preserve">3 </w:t>
            </w:r>
            <w:r w:rsidRPr="00E52AC2">
              <w:rPr>
                <w:color w:val="000000"/>
                <w:kern w:val="22"/>
                <w:lang w:eastAsia="ko-KR"/>
              </w:rPr>
              <w:t>(</w:t>
            </w:r>
            <w:r w:rsidRPr="00E52AC2">
              <w:rPr>
                <w:i/>
                <w:iCs/>
                <w:color w:val="000000"/>
                <w:kern w:val="22"/>
                <w:lang w:eastAsia="ko-KR"/>
              </w:rPr>
              <w:t>continued</w:t>
            </w:r>
            <w:r w:rsidRPr="00E52AC2">
              <w:rPr>
                <w:color w:val="000000"/>
                <w:kern w:val="22"/>
                <w:lang w:eastAsia="ko-KR"/>
              </w:rPr>
              <w:t>)</w:t>
            </w:r>
          </w:p>
          <w:p w14:paraId="520A4D03" w14:textId="77777777" w:rsidR="00E144AD" w:rsidRPr="00AE7FD3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ind w:left="361"/>
              <w:jc w:val="left"/>
              <w:rPr>
                <w:b/>
                <w:bCs/>
                <w:color w:val="000000"/>
                <w:kern w:val="22"/>
                <w:lang w:eastAsia="ko-KR"/>
              </w:rPr>
            </w:pPr>
            <w:r w:rsidRPr="00E52AC2">
              <w:rPr>
                <w:color w:val="000000"/>
                <w:kern w:val="22"/>
                <w:lang w:eastAsia="ko-KR"/>
              </w:rPr>
              <w:t>Breakout groups reporting</w:t>
            </w:r>
          </w:p>
          <w:p w14:paraId="70395A02" w14:textId="04A7E956" w:rsidR="00E144AD" w:rsidRPr="00780359" w:rsidRDefault="00E144AD" w:rsidP="0032064F">
            <w:pPr>
              <w:keepNext/>
              <w:numPr>
                <w:ilvl w:val="0"/>
                <w:numId w:val="10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ind w:left="645" w:hanging="284"/>
              <w:contextualSpacing/>
              <w:jc w:val="left"/>
              <w:rPr>
                <w:iCs/>
                <w:color w:val="000000"/>
                <w:kern w:val="22"/>
                <w:lang w:eastAsia="ko-KR"/>
              </w:rPr>
            </w:pPr>
            <w:r>
              <w:rPr>
                <w:iCs/>
                <w:color w:val="000000"/>
                <w:kern w:val="22"/>
                <w:lang w:eastAsia="ko-KR"/>
              </w:rPr>
              <w:t xml:space="preserve">Consolidated summary of key points </w:t>
            </w:r>
            <w:r w:rsidR="002B248B">
              <w:rPr>
                <w:iCs/>
                <w:color w:val="000000"/>
                <w:kern w:val="22"/>
                <w:lang w:eastAsia="ko-KR"/>
              </w:rPr>
              <w:t>provided</w:t>
            </w:r>
            <w:r>
              <w:rPr>
                <w:iCs/>
                <w:color w:val="000000"/>
                <w:kern w:val="22"/>
                <w:lang w:eastAsia="ko-KR"/>
              </w:rPr>
              <w:t xml:space="preserve"> (moderators)</w:t>
            </w:r>
          </w:p>
          <w:p w14:paraId="633EEA79" w14:textId="38AF3799" w:rsidR="00E144AD" w:rsidRPr="00AE7FD3" w:rsidRDefault="00E144AD" w:rsidP="0032064F">
            <w:pPr>
              <w:keepNext/>
              <w:numPr>
                <w:ilvl w:val="0"/>
                <w:numId w:val="10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ind w:left="645" w:hanging="284"/>
              <w:contextualSpacing/>
              <w:jc w:val="left"/>
              <w:rPr>
                <w:iCs/>
                <w:color w:val="000000"/>
                <w:kern w:val="22"/>
                <w:lang w:eastAsia="ko-KR"/>
              </w:rPr>
            </w:pPr>
            <w:r>
              <w:rPr>
                <w:bCs/>
                <w:color w:val="000000"/>
                <w:kern w:val="22"/>
                <w:lang w:eastAsia="ko-KR"/>
              </w:rPr>
              <w:t xml:space="preserve">Reflections </w:t>
            </w:r>
            <w:r w:rsidR="0073324A">
              <w:rPr>
                <w:bCs/>
                <w:color w:val="000000"/>
                <w:kern w:val="22"/>
                <w:lang w:eastAsia="ko-KR"/>
              </w:rPr>
              <w:t>from</w:t>
            </w:r>
            <w:r w:rsidR="007D0059">
              <w:rPr>
                <w:bCs/>
                <w:color w:val="000000"/>
                <w:kern w:val="22"/>
                <w:lang w:eastAsia="ko-KR"/>
              </w:rPr>
              <w:t xml:space="preserve"> </w:t>
            </w:r>
            <w:r>
              <w:rPr>
                <w:bCs/>
                <w:color w:val="000000"/>
                <w:kern w:val="22"/>
                <w:lang w:eastAsia="ko-KR"/>
              </w:rPr>
              <w:t xml:space="preserve">the </w:t>
            </w:r>
            <w:r w:rsidRPr="00AE7FD3">
              <w:rPr>
                <w:bCs/>
                <w:color w:val="000000"/>
                <w:kern w:val="22"/>
                <w:lang w:eastAsia="ko-KR"/>
              </w:rPr>
              <w:t>breakout groups</w:t>
            </w:r>
            <w:r>
              <w:rPr>
                <w:bCs/>
                <w:color w:val="000000"/>
                <w:kern w:val="22"/>
                <w:lang w:eastAsia="ko-KR"/>
              </w:rPr>
              <w:t xml:space="preserve"> (rapporteurs)</w:t>
            </w:r>
          </w:p>
          <w:p w14:paraId="7FB60596" w14:textId="77777777" w:rsidR="00E144AD" w:rsidRPr="00AE7FD3" w:rsidRDefault="00E144AD" w:rsidP="0032064F">
            <w:pPr>
              <w:keepNext/>
              <w:numPr>
                <w:ilvl w:val="0"/>
                <w:numId w:val="10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ind w:left="645" w:hanging="284"/>
              <w:jc w:val="left"/>
              <w:rPr>
                <w:iCs/>
                <w:color w:val="000000"/>
                <w:kern w:val="22"/>
                <w:lang w:eastAsia="ko-KR"/>
              </w:rPr>
            </w:pPr>
            <w:r w:rsidRPr="00AE7FD3">
              <w:rPr>
                <w:bCs/>
                <w:color w:val="000000"/>
                <w:kern w:val="22"/>
                <w:lang w:eastAsia="ko-KR"/>
              </w:rPr>
              <w:t>General discussion</w:t>
            </w:r>
          </w:p>
        </w:tc>
      </w:tr>
      <w:tr w:rsidR="00E144AD" w:rsidRPr="00AE7FD3" w14:paraId="6A69E866" w14:textId="77777777" w:rsidTr="00E144AD">
        <w:trPr>
          <w:gridAfter w:val="1"/>
          <w:wAfter w:w="170" w:type="dxa"/>
          <w:cantSplit/>
          <w:jc w:val="center"/>
        </w:trPr>
        <w:tc>
          <w:tcPr>
            <w:tcW w:w="2358" w:type="dxa"/>
          </w:tcPr>
          <w:p w14:paraId="1BE772D4" w14:textId="77777777" w:rsidR="00E144AD" w:rsidRPr="00AE7FD3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3.30–4 p.m.</w:t>
            </w:r>
          </w:p>
        </w:tc>
        <w:tc>
          <w:tcPr>
            <w:tcW w:w="7248" w:type="dxa"/>
            <w:gridSpan w:val="2"/>
          </w:tcPr>
          <w:p w14:paraId="192CE56B" w14:textId="77777777" w:rsidR="00E144AD" w:rsidRPr="00AE7FD3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b/>
                <w:bCs/>
                <w:color w:val="000000"/>
                <w:kern w:val="22"/>
                <w:lang w:eastAsia="ko-KR"/>
              </w:rPr>
            </w:pPr>
            <w:r w:rsidRPr="00AE7FD3">
              <w:rPr>
                <w:bCs/>
                <w:i/>
                <w:color w:val="000000"/>
                <w:kern w:val="22"/>
                <w:lang w:eastAsia="ko-KR"/>
              </w:rPr>
              <w:t>Coffee/tea break</w:t>
            </w:r>
          </w:p>
        </w:tc>
      </w:tr>
      <w:tr w:rsidR="00E144AD" w:rsidRPr="00AE7FD3" w14:paraId="6241AF5A" w14:textId="77777777" w:rsidTr="00E144AD">
        <w:trPr>
          <w:gridAfter w:val="1"/>
          <w:wAfter w:w="170" w:type="dxa"/>
          <w:cantSplit/>
          <w:jc w:val="center"/>
        </w:trPr>
        <w:tc>
          <w:tcPr>
            <w:tcW w:w="2358" w:type="dxa"/>
          </w:tcPr>
          <w:p w14:paraId="7C058989" w14:textId="77777777" w:rsidR="00E144AD" w:rsidRPr="00AE7FD3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4–5.30 p.m.</w:t>
            </w:r>
          </w:p>
        </w:tc>
        <w:tc>
          <w:tcPr>
            <w:tcW w:w="7248" w:type="dxa"/>
            <w:gridSpan w:val="2"/>
          </w:tcPr>
          <w:p w14:paraId="7B7A4FF7" w14:textId="77777777" w:rsidR="00E144AD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b/>
                <w:bCs/>
                <w:color w:val="000000"/>
                <w:kern w:val="22"/>
                <w:lang w:eastAsia="ko-KR"/>
              </w:rPr>
            </w:pPr>
            <w:r w:rsidRPr="00AE7FD3">
              <w:rPr>
                <w:b/>
                <w:bCs/>
                <w:color w:val="000000"/>
                <w:kern w:val="22"/>
                <w:lang w:eastAsia="ko-KR"/>
              </w:rPr>
              <w:t>Agenda item 3</w:t>
            </w:r>
            <w:r>
              <w:rPr>
                <w:b/>
                <w:bCs/>
                <w:color w:val="000000"/>
                <w:kern w:val="22"/>
                <w:lang w:eastAsia="ko-KR"/>
              </w:rPr>
              <w:t xml:space="preserve"> </w:t>
            </w:r>
            <w:r w:rsidRPr="00E52AC2">
              <w:rPr>
                <w:color w:val="000000"/>
                <w:kern w:val="22"/>
                <w:lang w:eastAsia="ko-KR"/>
              </w:rPr>
              <w:t>(</w:t>
            </w:r>
            <w:r w:rsidRPr="00E52AC2">
              <w:rPr>
                <w:i/>
                <w:iCs/>
                <w:color w:val="000000"/>
                <w:kern w:val="22"/>
                <w:lang w:eastAsia="ko-KR"/>
              </w:rPr>
              <w:t>continued</w:t>
            </w:r>
            <w:r w:rsidRPr="00E52AC2">
              <w:rPr>
                <w:color w:val="000000"/>
                <w:kern w:val="22"/>
                <w:lang w:eastAsia="ko-KR"/>
              </w:rPr>
              <w:t>)</w:t>
            </w:r>
          </w:p>
          <w:p w14:paraId="1E5AB908" w14:textId="34F4BAA1" w:rsidR="00E144AD" w:rsidRPr="00E52AC2" w:rsidRDefault="00E144AD" w:rsidP="0032064F">
            <w:pPr>
              <w:keepNext/>
              <w:suppressLineNumbers/>
              <w:suppressAutoHyphens/>
              <w:adjustRightInd w:val="0"/>
              <w:snapToGrid w:val="0"/>
              <w:spacing w:before="60" w:after="60"/>
              <w:ind w:left="361"/>
              <w:jc w:val="left"/>
              <w:rPr>
                <w:color w:val="000000"/>
                <w:kern w:val="22"/>
                <w:lang w:eastAsia="ko-KR"/>
              </w:rPr>
            </w:pPr>
            <w:r w:rsidRPr="00E52AC2">
              <w:rPr>
                <w:color w:val="000000"/>
                <w:kern w:val="22"/>
                <w:lang w:eastAsia="ko-KR"/>
              </w:rPr>
              <w:t>Wrap</w:t>
            </w:r>
            <w:r w:rsidR="00736784">
              <w:rPr>
                <w:color w:val="000000"/>
                <w:kern w:val="22"/>
                <w:lang w:eastAsia="ko-KR"/>
              </w:rPr>
              <w:t>-</w:t>
            </w:r>
            <w:r w:rsidRPr="00E52AC2">
              <w:rPr>
                <w:color w:val="000000"/>
                <w:kern w:val="22"/>
                <w:lang w:eastAsia="ko-KR"/>
              </w:rPr>
              <w:t>up</w:t>
            </w:r>
          </w:p>
          <w:p w14:paraId="19793CF4" w14:textId="77777777" w:rsidR="00E144AD" w:rsidRPr="00AE7FD3" w:rsidRDefault="00E144AD" w:rsidP="0032064F">
            <w:pPr>
              <w:keepNext/>
              <w:numPr>
                <w:ilvl w:val="0"/>
                <w:numId w:val="13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  <w:rPr>
                <w:color w:val="000000"/>
                <w:kern w:val="22"/>
                <w:lang w:eastAsia="ko-KR"/>
              </w:rPr>
            </w:pPr>
            <w:r w:rsidRPr="00AE7FD3">
              <w:rPr>
                <w:color w:val="000000"/>
                <w:kern w:val="22"/>
                <w:lang w:eastAsia="ko-KR"/>
              </w:rPr>
              <w:t xml:space="preserve">General discussion (to be continued </w:t>
            </w:r>
            <w:r>
              <w:rPr>
                <w:color w:val="000000"/>
                <w:kern w:val="22"/>
                <w:lang w:eastAsia="ko-KR"/>
              </w:rPr>
              <w:t>as</w:t>
            </w:r>
            <w:r w:rsidRPr="00AE7FD3">
              <w:rPr>
                <w:color w:val="000000"/>
                <w:kern w:val="22"/>
                <w:lang w:eastAsia="ko-KR"/>
              </w:rPr>
              <w:t xml:space="preserve"> needed)</w:t>
            </w:r>
          </w:p>
          <w:p w14:paraId="5B241656" w14:textId="2BA8885C" w:rsidR="00E144AD" w:rsidRPr="00AE7FD3" w:rsidRDefault="00E144AD" w:rsidP="0032064F">
            <w:pPr>
              <w:keepNext/>
              <w:numPr>
                <w:ilvl w:val="0"/>
                <w:numId w:val="13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  <w:rPr>
                <w:color w:val="000000"/>
                <w:kern w:val="22"/>
                <w:lang w:eastAsia="ko-KR"/>
              </w:rPr>
            </w:pPr>
            <w:r>
              <w:rPr>
                <w:color w:val="000000"/>
                <w:kern w:val="22"/>
                <w:lang w:eastAsia="ko-KR"/>
              </w:rPr>
              <w:t xml:space="preserve">Reflections </w:t>
            </w:r>
            <w:r w:rsidRPr="00AE7FD3">
              <w:rPr>
                <w:color w:val="000000"/>
                <w:kern w:val="22"/>
                <w:lang w:eastAsia="ko-KR"/>
              </w:rPr>
              <w:t xml:space="preserve">on </w:t>
            </w:r>
            <w:r w:rsidR="00AA2200">
              <w:rPr>
                <w:color w:val="000000"/>
                <w:kern w:val="22"/>
                <w:lang w:eastAsia="ko-KR"/>
              </w:rPr>
              <w:t>t</w:t>
            </w:r>
            <w:r w:rsidRPr="00AE7FD3">
              <w:rPr>
                <w:color w:val="000000"/>
                <w:kern w:val="22"/>
                <w:lang w:eastAsia="ko-KR"/>
              </w:rPr>
              <w:t xml:space="preserve">rack </w:t>
            </w:r>
            <w:r>
              <w:rPr>
                <w:color w:val="000000"/>
                <w:kern w:val="22"/>
                <w:lang w:eastAsia="ko-KR"/>
              </w:rPr>
              <w:t xml:space="preserve">A </w:t>
            </w:r>
            <w:r w:rsidRPr="00AE7FD3">
              <w:rPr>
                <w:color w:val="000000"/>
                <w:kern w:val="22"/>
                <w:lang w:eastAsia="ko-KR"/>
              </w:rPr>
              <w:t>exchanges</w:t>
            </w:r>
            <w:r>
              <w:rPr>
                <w:color w:val="000000"/>
                <w:kern w:val="22"/>
                <w:lang w:eastAsia="ko-KR"/>
              </w:rPr>
              <w:t xml:space="preserve"> (</w:t>
            </w:r>
            <w:r w:rsidR="00AA2200">
              <w:rPr>
                <w:color w:val="000000"/>
                <w:kern w:val="22"/>
                <w:lang w:eastAsia="ko-KR"/>
              </w:rPr>
              <w:t xml:space="preserve">Convention </w:t>
            </w:r>
            <w:r>
              <w:rPr>
                <w:color w:val="000000"/>
                <w:kern w:val="22"/>
                <w:lang w:eastAsia="ko-KR"/>
              </w:rPr>
              <w:t>Secretariat and moderators)</w:t>
            </w:r>
          </w:p>
          <w:p w14:paraId="1279B5D7" w14:textId="7B83EB0A" w:rsidR="00E144AD" w:rsidRPr="00AE7FD3" w:rsidRDefault="00E144AD" w:rsidP="0032064F">
            <w:pPr>
              <w:keepNext/>
              <w:numPr>
                <w:ilvl w:val="0"/>
                <w:numId w:val="13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jc w:val="left"/>
              <w:rPr>
                <w:color w:val="000000"/>
                <w:kern w:val="22"/>
                <w:lang w:eastAsia="ko-KR"/>
              </w:rPr>
            </w:pPr>
            <w:r>
              <w:rPr>
                <w:color w:val="000000"/>
                <w:kern w:val="22"/>
                <w:lang w:eastAsia="ko-KR"/>
              </w:rPr>
              <w:t>W</w:t>
            </w:r>
            <w:r w:rsidRPr="00AE7FD3">
              <w:rPr>
                <w:color w:val="000000"/>
                <w:kern w:val="22"/>
                <w:lang w:eastAsia="ko-KR"/>
              </w:rPr>
              <w:t>rap</w:t>
            </w:r>
            <w:r w:rsidR="00AA2200">
              <w:rPr>
                <w:color w:val="000000"/>
                <w:kern w:val="22"/>
                <w:lang w:eastAsia="ko-KR"/>
              </w:rPr>
              <w:t>-</w:t>
            </w:r>
            <w:r w:rsidRPr="00AE7FD3">
              <w:rPr>
                <w:color w:val="000000"/>
                <w:kern w:val="22"/>
                <w:lang w:eastAsia="ko-KR"/>
              </w:rPr>
              <w:t>up</w:t>
            </w:r>
            <w:r>
              <w:rPr>
                <w:color w:val="000000"/>
                <w:kern w:val="22"/>
                <w:lang w:eastAsia="ko-KR"/>
              </w:rPr>
              <w:t xml:space="preserve"> (moderators)</w:t>
            </w:r>
            <w:r w:rsidRPr="00AE7FD3">
              <w:rPr>
                <w:color w:val="000000"/>
                <w:kern w:val="22"/>
                <w:lang w:eastAsia="ko-KR"/>
              </w:rPr>
              <w:t xml:space="preserve"> </w:t>
            </w:r>
          </w:p>
        </w:tc>
      </w:tr>
      <w:tr w:rsidR="00E144AD" w:rsidRPr="00AE7FD3" w14:paraId="14275CD2" w14:textId="77777777" w:rsidTr="00E144AD">
        <w:trPr>
          <w:gridAfter w:val="1"/>
          <w:wAfter w:w="170" w:type="dxa"/>
          <w:cantSplit/>
          <w:tblHeader/>
          <w:jc w:val="center"/>
        </w:trPr>
        <w:tc>
          <w:tcPr>
            <w:tcW w:w="9606" w:type="dxa"/>
            <w:gridSpan w:val="3"/>
            <w:shd w:val="clear" w:color="auto" w:fill="FFFFFF" w:themeFill="background1"/>
          </w:tcPr>
          <w:p w14:paraId="0CF0FD05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b/>
                <w:bCs/>
                <w:kern w:val="22"/>
              </w:rPr>
            </w:pPr>
            <w:r w:rsidRPr="00AE7FD3">
              <w:rPr>
                <w:b/>
                <w:bCs/>
                <w:iCs/>
                <w:kern w:val="22"/>
              </w:rPr>
              <w:t>Thursday, 12 February 2026</w:t>
            </w:r>
          </w:p>
        </w:tc>
      </w:tr>
      <w:tr w:rsidR="00E144AD" w:rsidRPr="00AE7FD3" w14:paraId="2E594EC9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</w:tcPr>
          <w:p w14:paraId="45209A03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9–10.30 a.m.</w:t>
            </w:r>
          </w:p>
        </w:tc>
        <w:tc>
          <w:tcPr>
            <w:tcW w:w="7230" w:type="dxa"/>
          </w:tcPr>
          <w:p w14:paraId="0EC14800" w14:textId="0EDCD2A0" w:rsidR="00E144AD" w:rsidRPr="00AE7FD3" w:rsidRDefault="00E144AD" w:rsidP="0032064F">
            <w:pPr>
              <w:jc w:val="left"/>
              <w:rPr>
                <w:b/>
                <w:bCs/>
                <w:color w:val="000000"/>
              </w:rPr>
            </w:pPr>
            <w:r w:rsidRPr="00AE7FD3">
              <w:rPr>
                <w:b/>
                <w:bCs/>
                <w:kern w:val="22"/>
                <w:lang w:eastAsia="ko-KR"/>
              </w:rPr>
              <w:t>Agenda item 4</w:t>
            </w:r>
            <w:r>
              <w:rPr>
                <w:b/>
                <w:bCs/>
                <w:kern w:val="22"/>
                <w:lang w:eastAsia="ko-KR"/>
              </w:rPr>
              <w:t>.</w:t>
            </w:r>
            <w:r w:rsidRPr="00AE7FD3">
              <w:rPr>
                <w:b/>
                <w:bCs/>
                <w:kern w:val="22"/>
                <w:lang w:eastAsia="ko-KR"/>
              </w:rPr>
              <w:t xml:space="preserve"> </w:t>
            </w:r>
            <w:r>
              <w:rPr>
                <w:b/>
                <w:bCs/>
                <w:kern w:val="22"/>
                <w:lang w:eastAsia="ko-KR"/>
              </w:rPr>
              <w:t>A</w:t>
            </w:r>
            <w:r w:rsidRPr="00AE7FD3">
              <w:rPr>
                <w:b/>
                <w:bCs/>
                <w:color w:val="000000"/>
              </w:rPr>
              <w:t xml:space="preserve">ssessing and </w:t>
            </w:r>
            <w:r>
              <w:rPr>
                <w:b/>
                <w:bCs/>
                <w:color w:val="000000"/>
              </w:rPr>
              <w:t>i</w:t>
            </w:r>
            <w:r w:rsidRPr="00AE7FD3">
              <w:rPr>
                <w:b/>
                <w:bCs/>
                <w:color w:val="000000"/>
              </w:rPr>
              <w:t xml:space="preserve">mproving the </w:t>
            </w:r>
            <w:r>
              <w:rPr>
                <w:b/>
                <w:bCs/>
                <w:color w:val="000000"/>
              </w:rPr>
              <w:t>mo</w:t>
            </w:r>
            <w:r w:rsidRPr="00AE7FD3">
              <w:rPr>
                <w:b/>
                <w:bCs/>
                <w:color w:val="000000"/>
              </w:rPr>
              <w:t xml:space="preserve">bilization of </w:t>
            </w:r>
            <w:r>
              <w:rPr>
                <w:b/>
                <w:bCs/>
                <w:color w:val="000000"/>
              </w:rPr>
              <w:t>f</w:t>
            </w:r>
            <w:r w:rsidRPr="00AE7FD3">
              <w:rPr>
                <w:b/>
                <w:bCs/>
                <w:color w:val="000000"/>
              </w:rPr>
              <w:t xml:space="preserve">inance from all </w:t>
            </w:r>
            <w:r>
              <w:rPr>
                <w:b/>
                <w:bCs/>
                <w:color w:val="000000"/>
              </w:rPr>
              <w:t>s</w:t>
            </w:r>
            <w:r w:rsidRPr="00AE7FD3">
              <w:rPr>
                <w:b/>
                <w:bCs/>
                <w:color w:val="000000"/>
              </w:rPr>
              <w:t>ources (</w:t>
            </w:r>
            <w:r w:rsidR="00E77C47">
              <w:rPr>
                <w:b/>
                <w:bCs/>
                <w:color w:val="000000"/>
              </w:rPr>
              <w:t>t</w:t>
            </w:r>
            <w:r w:rsidRPr="00AE7FD3">
              <w:rPr>
                <w:b/>
                <w:bCs/>
                <w:color w:val="000000"/>
              </w:rPr>
              <w:t xml:space="preserve">rack </w:t>
            </w:r>
            <w:r>
              <w:rPr>
                <w:b/>
                <w:bCs/>
                <w:color w:val="000000"/>
              </w:rPr>
              <w:t>B</w:t>
            </w:r>
            <w:r w:rsidRPr="00AE7FD3">
              <w:rPr>
                <w:b/>
                <w:bCs/>
                <w:color w:val="000000"/>
              </w:rPr>
              <w:t>)</w:t>
            </w:r>
          </w:p>
          <w:p w14:paraId="27F3D27C" w14:textId="3DA53443" w:rsidR="00E144AD" w:rsidRPr="00CD5927" w:rsidRDefault="00E144AD" w:rsidP="0032064F">
            <w:pPr>
              <w:keepNext/>
              <w:numPr>
                <w:ilvl w:val="0"/>
                <w:numId w:val="16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  <w:rPr>
                <w:color w:val="000000"/>
                <w:kern w:val="22"/>
                <w:lang w:eastAsia="ko-KR"/>
              </w:rPr>
            </w:pPr>
            <w:r w:rsidRPr="00AE7FD3">
              <w:rPr>
                <w:color w:val="000000"/>
                <w:kern w:val="22"/>
                <w:lang w:eastAsia="ko-KR"/>
              </w:rPr>
              <w:t>Decision 16/34 road</w:t>
            </w:r>
            <w:r w:rsidR="00177D10">
              <w:rPr>
                <w:color w:val="000000"/>
                <w:kern w:val="22"/>
                <w:lang w:eastAsia="ko-KR"/>
              </w:rPr>
              <w:t xml:space="preserve"> </w:t>
            </w:r>
            <w:r w:rsidRPr="00AE7FD3">
              <w:rPr>
                <w:color w:val="000000"/>
                <w:kern w:val="22"/>
                <w:lang w:eastAsia="ko-KR"/>
              </w:rPr>
              <w:t xml:space="preserve">map on </w:t>
            </w:r>
            <w:r w:rsidR="00177D10">
              <w:rPr>
                <w:color w:val="000000"/>
                <w:kern w:val="22"/>
                <w:lang w:eastAsia="ko-KR"/>
              </w:rPr>
              <w:t>t</w:t>
            </w:r>
            <w:r w:rsidRPr="00AE7FD3">
              <w:rPr>
                <w:color w:val="000000"/>
                <w:kern w:val="22"/>
                <w:lang w:eastAsia="ko-KR"/>
              </w:rPr>
              <w:t xml:space="preserve">rack 2: </w:t>
            </w:r>
            <w:r w:rsidR="00177D10">
              <w:rPr>
                <w:color w:val="000000"/>
                <w:kern w:val="22"/>
                <w:lang w:eastAsia="ko-KR"/>
              </w:rPr>
              <w:t>i</w:t>
            </w:r>
            <w:r w:rsidRPr="00AE7FD3">
              <w:rPr>
                <w:color w:val="000000"/>
                <w:kern w:val="22"/>
                <w:lang w:eastAsia="ko-KR"/>
              </w:rPr>
              <w:t>ntroductory presentation (</w:t>
            </w:r>
            <w:r w:rsidR="00177D10">
              <w:rPr>
                <w:color w:val="000000"/>
                <w:kern w:val="22"/>
                <w:lang w:eastAsia="ko-KR"/>
              </w:rPr>
              <w:t>Convention</w:t>
            </w:r>
            <w:r w:rsidRPr="00AE7FD3">
              <w:rPr>
                <w:color w:val="000000"/>
                <w:kern w:val="22"/>
                <w:lang w:eastAsia="ko-KR"/>
              </w:rPr>
              <w:t xml:space="preserve"> Sec</w:t>
            </w:r>
            <w:r>
              <w:rPr>
                <w:color w:val="000000"/>
                <w:kern w:val="22"/>
                <w:lang w:eastAsia="ko-KR"/>
              </w:rPr>
              <w:t>retariat</w:t>
            </w:r>
            <w:r w:rsidRPr="00AE7FD3">
              <w:rPr>
                <w:color w:val="000000"/>
                <w:kern w:val="22"/>
                <w:lang w:eastAsia="ko-KR"/>
              </w:rPr>
              <w:t xml:space="preserve">) </w:t>
            </w:r>
          </w:p>
          <w:p w14:paraId="4FDEB883" w14:textId="036A51F9" w:rsidR="00E144AD" w:rsidRPr="00AE7FD3" w:rsidRDefault="00E144AD" w:rsidP="0032064F">
            <w:pPr>
              <w:numPr>
                <w:ilvl w:val="0"/>
                <w:numId w:val="16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contextualSpacing/>
              <w:jc w:val="left"/>
              <w:rPr>
                <w:b/>
                <w:bCs/>
                <w:kern w:val="22"/>
                <w:lang w:eastAsia="ko-KR"/>
              </w:rPr>
            </w:pPr>
            <w:r>
              <w:t>Presentation on i</w:t>
            </w:r>
            <w:r w:rsidRPr="00AE7FD3">
              <w:t>dentif</w:t>
            </w:r>
            <w:r w:rsidR="00177D10">
              <w:t xml:space="preserve">ication of </w:t>
            </w:r>
            <w:r w:rsidRPr="00AE7FD3">
              <w:t xml:space="preserve">impediments to the effectiveness of global biodiversity finance and elements for its further enhancement (speaker </w:t>
            </w:r>
            <w:r>
              <w:t>t</w:t>
            </w:r>
            <w:r w:rsidR="00DC1374">
              <w:t>o be confirmed</w:t>
            </w:r>
            <w:r w:rsidRPr="00AE7FD3">
              <w:t>)</w:t>
            </w:r>
          </w:p>
        </w:tc>
      </w:tr>
      <w:tr w:rsidR="00E144AD" w:rsidRPr="00AE7FD3" w14:paraId="2648602E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</w:tcPr>
          <w:p w14:paraId="33303CA7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10</w:t>
            </w:r>
            <w:r>
              <w:rPr>
                <w:kern w:val="22"/>
              </w:rPr>
              <w:t>.</w:t>
            </w:r>
            <w:r w:rsidRPr="00AE7FD3">
              <w:rPr>
                <w:kern w:val="22"/>
              </w:rPr>
              <w:t>30–11 a.m.</w:t>
            </w:r>
          </w:p>
        </w:tc>
        <w:tc>
          <w:tcPr>
            <w:tcW w:w="7230" w:type="dxa"/>
          </w:tcPr>
          <w:p w14:paraId="5C939F05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bCs/>
                <w:i/>
                <w:color w:val="000000"/>
                <w:kern w:val="22"/>
                <w:lang w:eastAsia="ko-KR"/>
              </w:rPr>
            </w:pPr>
            <w:r w:rsidRPr="00AE7FD3">
              <w:rPr>
                <w:bCs/>
                <w:i/>
                <w:kern w:val="22"/>
                <w:lang w:eastAsia="ko-KR"/>
              </w:rPr>
              <w:t>Coffee/tea break</w:t>
            </w:r>
          </w:p>
        </w:tc>
      </w:tr>
      <w:tr w:rsidR="00E144AD" w:rsidRPr="00AE7FD3" w14:paraId="211E2227" w14:textId="77777777" w:rsidTr="00E144AD">
        <w:trPr>
          <w:gridAfter w:val="1"/>
          <w:wAfter w:w="170" w:type="dxa"/>
          <w:cantSplit/>
          <w:trHeight w:val="1592"/>
          <w:jc w:val="center"/>
        </w:trPr>
        <w:tc>
          <w:tcPr>
            <w:tcW w:w="2376" w:type="dxa"/>
            <w:gridSpan w:val="2"/>
          </w:tcPr>
          <w:p w14:paraId="419E84A0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11 a.m.–12.30 p.m.</w:t>
            </w:r>
          </w:p>
        </w:tc>
        <w:tc>
          <w:tcPr>
            <w:tcW w:w="7230" w:type="dxa"/>
          </w:tcPr>
          <w:p w14:paraId="7952C5A3" w14:textId="77777777" w:rsidR="00E144AD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color w:val="000000"/>
                <w:kern w:val="22"/>
                <w:lang w:eastAsia="ko-KR"/>
              </w:rPr>
            </w:pPr>
            <w:r w:rsidRPr="00AE7FD3">
              <w:rPr>
                <w:b/>
                <w:bCs/>
                <w:color w:val="000000"/>
                <w:kern w:val="22"/>
                <w:lang w:eastAsia="ko-KR"/>
              </w:rPr>
              <w:t>Agenda item 4</w:t>
            </w:r>
            <w:r w:rsidRPr="00E52AC2">
              <w:rPr>
                <w:color w:val="000000"/>
                <w:kern w:val="22"/>
                <w:lang w:eastAsia="ko-KR"/>
              </w:rPr>
              <w:t xml:space="preserve"> (</w:t>
            </w:r>
            <w:r w:rsidRPr="00E52AC2">
              <w:rPr>
                <w:i/>
                <w:iCs/>
                <w:color w:val="000000"/>
                <w:kern w:val="22"/>
                <w:lang w:eastAsia="ko-KR"/>
              </w:rPr>
              <w:t>continued</w:t>
            </w:r>
            <w:r w:rsidRPr="00E52AC2">
              <w:rPr>
                <w:color w:val="000000"/>
                <w:kern w:val="22"/>
                <w:lang w:eastAsia="ko-KR"/>
              </w:rPr>
              <w:t>)</w:t>
            </w:r>
          </w:p>
          <w:p w14:paraId="77750469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ind w:left="346"/>
              <w:jc w:val="left"/>
              <w:rPr>
                <w:b/>
                <w:bCs/>
                <w:color w:val="000000"/>
                <w:kern w:val="22"/>
                <w:lang w:eastAsia="ko-KR"/>
              </w:rPr>
            </w:pPr>
            <w:r w:rsidRPr="00E52AC2">
              <w:rPr>
                <w:color w:val="000000"/>
                <w:kern w:val="22"/>
                <w:lang w:eastAsia="ko-KR"/>
              </w:rPr>
              <w:t>Kick-off presentations</w:t>
            </w:r>
          </w:p>
          <w:p w14:paraId="5F371645" w14:textId="77777777" w:rsidR="00E144AD" w:rsidRPr="00AE7FD3" w:rsidRDefault="00E144AD" w:rsidP="0032064F">
            <w:pPr>
              <w:numPr>
                <w:ilvl w:val="0"/>
                <w:numId w:val="19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  <w:rPr>
                <w:b/>
                <w:bCs/>
              </w:rPr>
            </w:pPr>
            <w:r w:rsidRPr="00AE7FD3">
              <w:t>Tropical Forest Forever Fund</w:t>
            </w:r>
          </w:p>
          <w:p w14:paraId="5F5E4515" w14:textId="20D7647F" w:rsidR="00E144AD" w:rsidRPr="00AE7FD3" w:rsidRDefault="00E144AD" w:rsidP="0032064F">
            <w:pPr>
              <w:numPr>
                <w:ilvl w:val="0"/>
                <w:numId w:val="19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  <w:rPr>
                <w:b/>
                <w:bCs/>
              </w:rPr>
            </w:pPr>
            <w:r w:rsidRPr="00AE7FD3">
              <w:t xml:space="preserve">One Ocean Finance </w:t>
            </w:r>
            <w:r>
              <w:t>(t</w:t>
            </w:r>
            <w:r w:rsidR="00952B21">
              <w:t>o be confirmed</w:t>
            </w:r>
            <w:r w:rsidRPr="00AE7FD3">
              <w:t>)</w:t>
            </w:r>
          </w:p>
          <w:p w14:paraId="3E8D25AC" w14:textId="701E269C" w:rsidR="00E144AD" w:rsidRPr="00AE7FD3" w:rsidRDefault="00E144AD" w:rsidP="0032064F">
            <w:pPr>
              <w:numPr>
                <w:ilvl w:val="0"/>
                <w:numId w:val="19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</w:pPr>
            <w:r>
              <w:t>D</w:t>
            </w:r>
            <w:r w:rsidRPr="00AE7FD3">
              <w:t xml:space="preserve">omestic finance solutions </w:t>
            </w:r>
            <w:r>
              <w:t xml:space="preserve">and their potential </w:t>
            </w:r>
            <w:r w:rsidRPr="00AE7FD3">
              <w:t>(</w:t>
            </w:r>
            <w:r w:rsidR="0075180A">
              <w:t>United Nations Development Programme</w:t>
            </w:r>
            <w:r w:rsidR="003F672E">
              <w:t xml:space="preserve"> </w:t>
            </w:r>
            <w:r w:rsidR="000B008C">
              <w:t>Biodiversity Finance Initiative</w:t>
            </w:r>
            <w:r w:rsidR="00BD48D4">
              <w:t>)</w:t>
            </w:r>
          </w:p>
          <w:p w14:paraId="47EB18AB" w14:textId="4FBC1A91" w:rsidR="00E144AD" w:rsidRPr="00AE7FD3" w:rsidRDefault="00E144AD" w:rsidP="0032064F">
            <w:pPr>
              <w:numPr>
                <w:ilvl w:val="0"/>
                <w:numId w:val="19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ind w:left="734"/>
              <w:jc w:val="left"/>
              <w:rPr>
                <w:lang w:eastAsia="ko-KR"/>
              </w:rPr>
            </w:pPr>
            <w:r w:rsidRPr="00AE7FD3">
              <w:t>Q</w:t>
            </w:r>
            <w:r w:rsidR="000B008C">
              <w:t>uestion-and-answer session</w:t>
            </w:r>
          </w:p>
        </w:tc>
      </w:tr>
      <w:tr w:rsidR="00E144AD" w:rsidRPr="00AE7FD3" w14:paraId="10A84AA0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</w:tcPr>
          <w:p w14:paraId="1C10F754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12.30–2 p.m.</w:t>
            </w:r>
          </w:p>
        </w:tc>
        <w:tc>
          <w:tcPr>
            <w:tcW w:w="7230" w:type="dxa"/>
          </w:tcPr>
          <w:p w14:paraId="51ED1E17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bCs/>
                <w:i/>
                <w:color w:val="000000"/>
                <w:kern w:val="22"/>
                <w:lang w:eastAsia="ko-KR"/>
              </w:rPr>
            </w:pPr>
            <w:r w:rsidRPr="00AE7FD3">
              <w:rPr>
                <w:bCs/>
                <w:i/>
                <w:color w:val="000000"/>
                <w:kern w:val="22"/>
                <w:lang w:eastAsia="ko-KR"/>
              </w:rPr>
              <w:t>Lunch break</w:t>
            </w:r>
          </w:p>
        </w:tc>
      </w:tr>
      <w:tr w:rsidR="00E144AD" w:rsidRPr="00E606DD" w14:paraId="5F092720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</w:tcPr>
          <w:p w14:paraId="23438FAE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2–3</w:t>
            </w:r>
            <w:r>
              <w:rPr>
                <w:kern w:val="22"/>
              </w:rPr>
              <w:t>.</w:t>
            </w:r>
            <w:r w:rsidRPr="00AE7FD3">
              <w:rPr>
                <w:kern w:val="22"/>
              </w:rPr>
              <w:t>30 pm.</w:t>
            </w:r>
          </w:p>
          <w:p w14:paraId="71EBB87C" w14:textId="77777777" w:rsidR="00E144AD" w:rsidRPr="00AE7FD3" w:rsidRDefault="00E144AD" w:rsidP="0032064F">
            <w:pPr>
              <w:jc w:val="center"/>
            </w:pPr>
          </w:p>
        </w:tc>
        <w:tc>
          <w:tcPr>
            <w:tcW w:w="7230" w:type="dxa"/>
          </w:tcPr>
          <w:p w14:paraId="7B1168AD" w14:textId="77777777" w:rsidR="00E144AD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color w:val="000000"/>
                <w:kern w:val="22"/>
                <w:lang w:eastAsia="ko-KR"/>
              </w:rPr>
            </w:pPr>
            <w:r w:rsidRPr="00AE7FD3">
              <w:rPr>
                <w:b/>
                <w:bCs/>
                <w:color w:val="000000"/>
                <w:kern w:val="22"/>
                <w:lang w:eastAsia="ko-KR"/>
              </w:rPr>
              <w:t>Agenda item 4</w:t>
            </w:r>
            <w:r>
              <w:rPr>
                <w:b/>
                <w:bCs/>
                <w:color w:val="000000"/>
                <w:kern w:val="22"/>
                <w:lang w:eastAsia="ko-KR"/>
              </w:rPr>
              <w:t xml:space="preserve"> </w:t>
            </w:r>
            <w:r w:rsidRPr="00E52AC2">
              <w:rPr>
                <w:color w:val="000000"/>
                <w:kern w:val="22"/>
                <w:lang w:eastAsia="ko-KR"/>
              </w:rPr>
              <w:t>(</w:t>
            </w:r>
            <w:r w:rsidRPr="00E52AC2">
              <w:rPr>
                <w:i/>
                <w:iCs/>
                <w:color w:val="000000"/>
                <w:kern w:val="22"/>
                <w:lang w:eastAsia="ko-KR"/>
              </w:rPr>
              <w:t>continued</w:t>
            </w:r>
            <w:r w:rsidRPr="00E52AC2">
              <w:rPr>
                <w:color w:val="000000"/>
                <w:kern w:val="22"/>
                <w:lang w:eastAsia="ko-KR"/>
              </w:rPr>
              <w:t>)</w:t>
            </w:r>
          </w:p>
          <w:p w14:paraId="65E9A9F5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ind w:left="346"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E52AC2">
              <w:t>Breakout group discussions</w:t>
            </w:r>
          </w:p>
          <w:p w14:paraId="502A189C" w14:textId="37947664" w:rsidR="00E144AD" w:rsidRPr="00FD01A4" w:rsidRDefault="00E144AD" w:rsidP="004C1B7A">
            <w:pPr>
              <w:pStyle w:val="ListParagraph"/>
              <w:numPr>
                <w:ilvl w:val="0"/>
                <w:numId w:val="1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snapToGrid w:val="0"/>
              <w:spacing w:before="60" w:after="60"/>
              <w:contextualSpacing w:val="0"/>
              <w:jc w:val="left"/>
              <w:rPr>
                <w:color w:val="000000"/>
                <w:kern w:val="22"/>
                <w:lang w:eastAsia="ko-KR"/>
              </w:rPr>
            </w:pPr>
            <w:r w:rsidRPr="00FD01A4">
              <w:rPr>
                <w:color w:val="000000"/>
                <w:kern w:val="22"/>
                <w:lang w:eastAsia="ko-KR"/>
              </w:rPr>
              <w:t xml:space="preserve">Overall introduction to the work </w:t>
            </w:r>
            <w:r w:rsidR="00CA669E">
              <w:rPr>
                <w:color w:val="000000"/>
                <w:kern w:val="22"/>
                <w:lang w:eastAsia="ko-KR"/>
              </w:rPr>
              <w:t xml:space="preserve">carried out </w:t>
            </w:r>
            <w:r w:rsidRPr="00FD01A4">
              <w:rPr>
                <w:color w:val="000000"/>
                <w:kern w:val="22"/>
                <w:lang w:eastAsia="ko-KR"/>
              </w:rPr>
              <w:t xml:space="preserve">in the breakout groups </w:t>
            </w:r>
            <w:r w:rsidR="00CA669E">
              <w:rPr>
                <w:color w:val="000000"/>
                <w:kern w:val="22"/>
                <w:lang w:eastAsia="ko-KR"/>
              </w:rPr>
              <w:t>centred on</w:t>
            </w:r>
            <w:r w:rsidRPr="00FD01A4">
              <w:rPr>
                <w:color w:val="000000"/>
                <w:kern w:val="22"/>
                <w:lang w:eastAsia="ko-KR"/>
              </w:rPr>
              <w:t xml:space="preserve"> three sets of </w:t>
            </w:r>
            <w:r w:rsidR="00CA669E">
              <w:rPr>
                <w:color w:val="000000"/>
                <w:kern w:val="22"/>
                <w:lang w:eastAsia="ko-KR"/>
              </w:rPr>
              <w:t xml:space="preserve">lead </w:t>
            </w:r>
            <w:r w:rsidRPr="00FD01A4">
              <w:rPr>
                <w:color w:val="000000"/>
                <w:kern w:val="22"/>
                <w:lang w:eastAsia="ko-KR"/>
              </w:rPr>
              <w:t xml:space="preserve">questions </w:t>
            </w:r>
            <w:r>
              <w:rPr>
                <w:color w:val="000000"/>
                <w:kern w:val="22"/>
                <w:lang w:eastAsia="ko-KR"/>
              </w:rPr>
              <w:t xml:space="preserve">and focused introduction to first set </w:t>
            </w:r>
            <w:r w:rsidRPr="00FD01A4">
              <w:rPr>
                <w:color w:val="000000"/>
                <w:kern w:val="22"/>
                <w:lang w:eastAsia="ko-KR"/>
              </w:rPr>
              <w:t>(moderators)</w:t>
            </w:r>
          </w:p>
          <w:p w14:paraId="79FEF521" w14:textId="77777777" w:rsidR="00E144AD" w:rsidRPr="00722125" w:rsidRDefault="00E144AD" w:rsidP="0032064F">
            <w:pPr>
              <w:keepNext/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rPr>
                <w:bCs/>
                <w:color w:val="000000"/>
                <w:kern w:val="22"/>
                <w:lang w:eastAsia="ko-KR"/>
              </w:rPr>
            </w:pPr>
            <w:r w:rsidRPr="00AE7FD3">
              <w:rPr>
                <w:bCs/>
                <w:color w:val="000000"/>
                <w:kern w:val="22"/>
                <w:lang w:eastAsia="ko-KR"/>
              </w:rPr>
              <w:t>Establishment of breakout groups</w:t>
            </w:r>
          </w:p>
          <w:p w14:paraId="450EF8BC" w14:textId="77777777" w:rsidR="00E144AD" w:rsidRPr="00E606DD" w:rsidRDefault="00E144AD" w:rsidP="0032064F">
            <w:pPr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rPr>
                <w:b/>
                <w:bCs/>
                <w:color w:val="000000"/>
                <w:kern w:val="22"/>
                <w:lang w:eastAsia="ko-KR"/>
              </w:rPr>
            </w:pPr>
            <w:r w:rsidRPr="00AE7FD3">
              <w:rPr>
                <w:bCs/>
                <w:color w:val="000000"/>
                <w:kern w:val="22"/>
                <w:lang w:eastAsia="ko-KR"/>
              </w:rPr>
              <w:t>Breakout groups to work on first set of questions</w:t>
            </w:r>
          </w:p>
          <w:p w14:paraId="6A6926FA" w14:textId="61CD168F" w:rsidR="00E144AD" w:rsidRPr="00E606DD" w:rsidRDefault="00E144AD" w:rsidP="0032064F">
            <w:pPr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rPr>
                <w:b/>
                <w:bCs/>
                <w:color w:val="000000"/>
                <w:kern w:val="22"/>
                <w:lang w:eastAsia="ko-KR"/>
              </w:rPr>
            </w:pPr>
            <w:r>
              <w:rPr>
                <w:bCs/>
                <w:color w:val="000000"/>
                <w:kern w:val="22"/>
                <w:lang w:eastAsia="ko-KR"/>
              </w:rPr>
              <w:t>Rapporteurs to p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rovide </w:t>
            </w:r>
            <w:r w:rsidR="006D7B28" w:rsidRPr="00AE7FD3">
              <w:rPr>
                <w:bCs/>
                <w:color w:val="000000"/>
                <w:kern w:val="22"/>
                <w:lang w:eastAsia="ko-KR"/>
              </w:rPr>
              <w:t>moderators</w:t>
            </w:r>
            <w:r w:rsidR="006D7B28">
              <w:rPr>
                <w:bCs/>
                <w:color w:val="000000"/>
                <w:kern w:val="22"/>
                <w:lang w:eastAsia="ko-KR"/>
              </w:rPr>
              <w:t xml:space="preserve"> with </w:t>
            </w:r>
            <w:r>
              <w:rPr>
                <w:bCs/>
                <w:color w:val="000000"/>
                <w:kern w:val="22"/>
                <w:lang w:eastAsia="ko-KR"/>
              </w:rPr>
              <w:t xml:space="preserve">summaries of 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key points  </w:t>
            </w:r>
          </w:p>
        </w:tc>
      </w:tr>
      <w:tr w:rsidR="00E144AD" w:rsidRPr="00AE7FD3" w14:paraId="774943F6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</w:tcPr>
          <w:p w14:paraId="7D2EDC73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3</w:t>
            </w:r>
            <w:r>
              <w:rPr>
                <w:kern w:val="22"/>
              </w:rPr>
              <w:t>.</w:t>
            </w:r>
            <w:r w:rsidRPr="00AE7FD3">
              <w:rPr>
                <w:kern w:val="22"/>
              </w:rPr>
              <w:t>30–4 p.m.</w:t>
            </w:r>
          </w:p>
        </w:tc>
        <w:tc>
          <w:tcPr>
            <w:tcW w:w="7230" w:type="dxa"/>
          </w:tcPr>
          <w:p w14:paraId="09CC2237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jc w:val="left"/>
              <w:rPr>
                <w:bCs/>
                <w:kern w:val="22"/>
                <w:lang w:eastAsia="ko-KR"/>
              </w:rPr>
            </w:pPr>
            <w:r w:rsidRPr="00AE7FD3">
              <w:rPr>
                <w:i/>
                <w:color w:val="000000"/>
                <w:kern w:val="22"/>
                <w:lang w:eastAsia="ko-KR"/>
              </w:rPr>
              <w:t>Coffee/tea break</w:t>
            </w:r>
          </w:p>
        </w:tc>
      </w:tr>
      <w:tr w:rsidR="00E144AD" w:rsidRPr="00AE7FD3" w14:paraId="77697281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</w:tcPr>
          <w:p w14:paraId="50C1261C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4–5.30 p.m.</w:t>
            </w:r>
          </w:p>
        </w:tc>
        <w:tc>
          <w:tcPr>
            <w:tcW w:w="7230" w:type="dxa"/>
          </w:tcPr>
          <w:p w14:paraId="1CDFCFD3" w14:textId="77777777" w:rsidR="00E144AD" w:rsidRDefault="00E144AD" w:rsidP="0032064F">
            <w:pPr>
              <w:suppressLineNumbers/>
              <w:tabs>
                <w:tab w:val="clear" w:pos="567"/>
              </w:tabs>
              <w:suppressAutoHyphens/>
              <w:adjustRightInd w:val="0"/>
              <w:snapToGrid w:val="0"/>
              <w:spacing w:before="60" w:after="60"/>
              <w:ind w:left="63"/>
              <w:jc w:val="left"/>
              <w:rPr>
                <w:color w:val="000000"/>
                <w:kern w:val="22"/>
                <w:lang w:eastAsia="ko-KR"/>
              </w:rPr>
            </w:pPr>
            <w:r w:rsidRPr="00AE7FD3">
              <w:rPr>
                <w:b/>
                <w:bCs/>
                <w:color w:val="000000"/>
                <w:kern w:val="22"/>
                <w:lang w:eastAsia="ko-KR"/>
              </w:rPr>
              <w:t>Agenda item 4</w:t>
            </w:r>
            <w:r>
              <w:rPr>
                <w:b/>
                <w:bCs/>
                <w:color w:val="000000"/>
                <w:kern w:val="22"/>
                <w:lang w:eastAsia="ko-KR"/>
              </w:rPr>
              <w:t xml:space="preserve"> </w:t>
            </w:r>
            <w:r w:rsidRPr="00195D35">
              <w:rPr>
                <w:color w:val="000000"/>
                <w:kern w:val="22"/>
                <w:lang w:eastAsia="ko-KR"/>
              </w:rPr>
              <w:t>(</w:t>
            </w:r>
            <w:r w:rsidRPr="00195D35">
              <w:rPr>
                <w:i/>
                <w:iCs/>
                <w:color w:val="000000"/>
                <w:kern w:val="22"/>
                <w:lang w:eastAsia="ko-KR"/>
              </w:rPr>
              <w:t>continued</w:t>
            </w:r>
            <w:r w:rsidRPr="00195D35">
              <w:rPr>
                <w:color w:val="000000"/>
                <w:kern w:val="22"/>
                <w:lang w:eastAsia="ko-KR"/>
              </w:rPr>
              <w:t>)</w:t>
            </w:r>
          </w:p>
          <w:p w14:paraId="51348859" w14:textId="77777777" w:rsidR="00E144AD" w:rsidRPr="00AE7FD3" w:rsidRDefault="00E144AD" w:rsidP="0032064F">
            <w:pPr>
              <w:suppressLineNumbers/>
              <w:tabs>
                <w:tab w:val="clear" w:pos="567"/>
              </w:tabs>
              <w:suppressAutoHyphens/>
              <w:adjustRightInd w:val="0"/>
              <w:snapToGrid w:val="0"/>
              <w:spacing w:before="60" w:after="60"/>
              <w:ind w:left="346"/>
              <w:jc w:val="left"/>
              <w:rPr>
                <w:b/>
                <w:bCs/>
                <w:i/>
                <w:color w:val="000000"/>
                <w:kern w:val="22"/>
                <w:lang w:eastAsia="ko-KR"/>
              </w:rPr>
            </w:pPr>
            <w:r w:rsidRPr="00195D35">
              <w:t>Breakout group discussions</w:t>
            </w:r>
          </w:p>
          <w:p w14:paraId="675FAF19" w14:textId="77777777" w:rsidR="00E144AD" w:rsidRPr="00AE7FD3" w:rsidRDefault="00E144AD" w:rsidP="004C1B7A">
            <w:pPr>
              <w:keepNext/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AE7FD3">
              <w:rPr>
                <w:kern w:val="22"/>
                <w:lang w:eastAsia="ko-KR"/>
              </w:rPr>
              <w:t xml:space="preserve">Focused presentation on second set of questions </w:t>
            </w:r>
            <w:r>
              <w:rPr>
                <w:kern w:val="22"/>
                <w:lang w:eastAsia="ko-KR"/>
              </w:rPr>
              <w:t>(moderators)</w:t>
            </w:r>
          </w:p>
          <w:p w14:paraId="5CCD3A15" w14:textId="77777777" w:rsidR="00E144AD" w:rsidRPr="00AE7FD3" w:rsidRDefault="00E144AD" w:rsidP="004C1B7A">
            <w:pPr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100" w:beforeAutospacing="1" w:after="100" w:afterAutospacing="1"/>
              <w:contextualSpacing/>
              <w:jc w:val="left"/>
              <w:rPr>
                <w:i/>
                <w:iCs/>
                <w:kern w:val="22"/>
                <w:lang w:eastAsia="ko-KR"/>
              </w:rPr>
            </w:pPr>
            <w:r w:rsidRPr="00AE7FD3">
              <w:rPr>
                <w:bCs/>
                <w:color w:val="000000"/>
                <w:kern w:val="22"/>
                <w:lang w:eastAsia="ko-KR"/>
              </w:rPr>
              <w:t xml:space="preserve">Breakout groups to work on second set of questions </w:t>
            </w:r>
          </w:p>
          <w:p w14:paraId="483A15F7" w14:textId="13E75946" w:rsidR="00E144AD" w:rsidRPr="00AE7FD3" w:rsidRDefault="00E144AD" w:rsidP="004C1B7A">
            <w:pPr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jc w:val="left"/>
              <w:rPr>
                <w:i/>
                <w:iCs/>
                <w:kern w:val="22"/>
                <w:lang w:eastAsia="ko-KR"/>
              </w:rPr>
            </w:pPr>
            <w:r>
              <w:rPr>
                <w:bCs/>
                <w:color w:val="000000"/>
                <w:kern w:val="22"/>
                <w:lang w:eastAsia="ko-KR"/>
              </w:rPr>
              <w:t>Rapporteurs to p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rovide </w:t>
            </w:r>
            <w:r w:rsidR="007D3725" w:rsidRPr="00AE7FD3">
              <w:rPr>
                <w:bCs/>
                <w:color w:val="000000"/>
                <w:kern w:val="22"/>
                <w:lang w:eastAsia="ko-KR"/>
              </w:rPr>
              <w:t xml:space="preserve">moderators </w:t>
            </w:r>
            <w:r w:rsidR="007D3725">
              <w:rPr>
                <w:bCs/>
                <w:color w:val="000000"/>
                <w:kern w:val="22"/>
                <w:lang w:eastAsia="ko-KR"/>
              </w:rPr>
              <w:t xml:space="preserve">with </w:t>
            </w:r>
            <w:r w:rsidRPr="00AE7FD3">
              <w:rPr>
                <w:bCs/>
                <w:color w:val="000000"/>
                <w:kern w:val="22"/>
                <w:lang w:eastAsia="ko-KR"/>
              </w:rPr>
              <w:t>key points</w:t>
            </w:r>
          </w:p>
        </w:tc>
      </w:tr>
      <w:tr w:rsidR="00E144AD" w:rsidRPr="008552EE" w14:paraId="68C01F2F" w14:textId="77777777" w:rsidTr="00253AFD">
        <w:trPr>
          <w:gridAfter w:val="1"/>
          <w:wAfter w:w="170" w:type="dxa"/>
          <w:cantSplit/>
          <w:trHeight w:val="292"/>
          <w:jc w:val="center"/>
        </w:trPr>
        <w:tc>
          <w:tcPr>
            <w:tcW w:w="9606" w:type="dxa"/>
            <w:gridSpan w:val="3"/>
          </w:tcPr>
          <w:p w14:paraId="235AAD89" w14:textId="77777777" w:rsidR="00E144AD" w:rsidRPr="008552EE" w:rsidRDefault="00E144AD" w:rsidP="00134581">
            <w:pPr>
              <w:suppressLineNumbers/>
              <w:suppressAutoHyphens/>
              <w:adjustRightInd w:val="0"/>
              <w:snapToGrid w:val="0"/>
              <w:spacing w:before="60" w:after="60"/>
              <w:ind w:left="17"/>
              <w:jc w:val="left"/>
              <w:rPr>
                <w:kern w:val="22"/>
              </w:rPr>
            </w:pPr>
            <w:r w:rsidRPr="00AE7FD3">
              <w:rPr>
                <w:b/>
                <w:bCs/>
                <w:iCs/>
                <w:kern w:val="22"/>
              </w:rPr>
              <w:t>Friday, 13 February 202</w:t>
            </w:r>
            <w:r>
              <w:rPr>
                <w:b/>
                <w:bCs/>
                <w:iCs/>
                <w:kern w:val="22"/>
              </w:rPr>
              <w:t>6</w:t>
            </w:r>
          </w:p>
        </w:tc>
      </w:tr>
      <w:tr w:rsidR="00E144AD" w:rsidRPr="00AE7FD3" w14:paraId="2BA8503D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33AE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9–10.30 a.m.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5961" w14:textId="77777777" w:rsidR="00E144AD" w:rsidRDefault="00E144AD" w:rsidP="0032064F">
            <w:pPr>
              <w:suppressLineNumbers/>
              <w:tabs>
                <w:tab w:val="clear" w:pos="567"/>
              </w:tabs>
              <w:suppressAutoHyphens/>
              <w:adjustRightInd w:val="0"/>
              <w:snapToGrid w:val="0"/>
              <w:spacing w:before="60" w:after="120"/>
              <w:ind w:left="63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195D35">
              <w:rPr>
                <w:b/>
                <w:color w:val="000000"/>
                <w:kern w:val="22"/>
                <w:lang w:eastAsia="ko-KR"/>
              </w:rPr>
              <w:t>Agenda item 4</w:t>
            </w:r>
            <w:r w:rsidRPr="008552EE">
              <w:rPr>
                <w:bCs/>
                <w:color w:val="000000"/>
                <w:kern w:val="22"/>
                <w:lang w:eastAsia="ko-KR"/>
              </w:rPr>
              <w:t xml:space="preserve"> (</w:t>
            </w:r>
            <w:r w:rsidRPr="00195D35">
              <w:rPr>
                <w:bCs/>
                <w:i/>
                <w:iCs/>
                <w:color w:val="000000"/>
                <w:kern w:val="22"/>
                <w:lang w:eastAsia="ko-KR"/>
              </w:rPr>
              <w:t>continued</w:t>
            </w:r>
            <w:r w:rsidRPr="008552EE">
              <w:rPr>
                <w:bCs/>
                <w:color w:val="000000"/>
                <w:kern w:val="22"/>
                <w:lang w:eastAsia="ko-KR"/>
              </w:rPr>
              <w:t>)</w:t>
            </w:r>
          </w:p>
          <w:p w14:paraId="7731966E" w14:textId="77777777" w:rsidR="00E144AD" w:rsidRPr="008552EE" w:rsidRDefault="00E144AD" w:rsidP="0032064F">
            <w:pPr>
              <w:suppressLineNumbers/>
              <w:tabs>
                <w:tab w:val="clear" w:pos="567"/>
              </w:tabs>
              <w:suppressAutoHyphens/>
              <w:adjustRightInd w:val="0"/>
              <w:snapToGrid w:val="0"/>
              <w:spacing w:before="60" w:after="120"/>
              <w:ind w:left="346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>Breakout group discussions</w:t>
            </w:r>
          </w:p>
          <w:p w14:paraId="44650301" w14:textId="77777777" w:rsidR="00E144AD" w:rsidRPr="00AE7FD3" w:rsidRDefault="00E144AD" w:rsidP="0032064F">
            <w:pPr>
              <w:keepNext/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120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>Stocktake and focused presentation on third set of questions (moderators)</w:t>
            </w:r>
          </w:p>
          <w:p w14:paraId="72311FBE" w14:textId="77777777" w:rsidR="00E144AD" w:rsidRPr="00AE7FD3" w:rsidRDefault="00E144AD" w:rsidP="0032064F">
            <w:pPr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beforeAutospacing="1" w:after="60" w:afterAutospacing="1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AE7FD3">
              <w:rPr>
                <w:bCs/>
                <w:color w:val="000000"/>
                <w:kern w:val="22"/>
                <w:lang w:eastAsia="ko-KR"/>
              </w:rPr>
              <w:t xml:space="preserve">Breakout groups to work on third set of questions </w:t>
            </w:r>
          </w:p>
          <w:p w14:paraId="619BA8D1" w14:textId="2D58866E" w:rsidR="00E144AD" w:rsidRPr="00AE7FD3" w:rsidRDefault="00E144AD" w:rsidP="0032064F">
            <w:pPr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100" w:beforeAutospacing="1" w:after="120"/>
              <w:jc w:val="left"/>
              <w:rPr>
                <w:bCs/>
                <w:color w:val="000000"/>
                <w:kern w:val="22"/>
                <w:lang w:eastAsia="ko-KR"/>
              </w:rPr>
            </w:pPr>
            <w:r>
              <w:rPr>
                <w:bCs/>
                <w:color w:val="000000"/>
                <w:kern w:val="22"/>
                <w:lang w:eastAsia="ko-KR"/>
              </w:rPr>
              <w:t>Rapporteurs to p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rovide </w:t>
            </w:r>
            <w:r w:rsidR="007D3725" w:rsidRPr="00AE7FD3">
              <w:rPr>
                <w:bCs/>
                <w:color w:val="000000"/>
                <w:kern w:val="22"/>
                <w:lang w:eastAsia="ko-KR"/>
              </w:rPr>
              <w:t xml:space="preserve">moderators </w:t>
            </w:r>
            <w:r w:rsidR="007D3725">
              <w:rPr>
                <w:bCs/>
                <w:color w:val="000000"/>
                <w:kern w:val="22"/>
                <w:lang w:eastAsia="ko-KR"/>
              </w:rPr>
              <w:t xml:space="preserve">with 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key points </w:t>
            </w:r>
          </w:p>
        </w:tc>
      </w:tr>
      <w:tr w:rsidR="00E144AD" w:rsidRPr="008552EE" w14:paraId="58BA6B8E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06BA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10.30–11 a.m.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1437" w14:textId="77777777" w:rsidR="00E144AD" w:rsidRPr="008552EE" w:rsidRDefault="00E144AD" w:rsidP="0032064F">
            <w:pPr>
              <w:suppressLineNumbers/>
              <w:suppressAutoHyphens/>
              <w:adjustRightInd w:val="0"/>
              <w:snapToGrid w:val="0"/>
              <w:spacing w:before="60" w:after="120"/>
              <w:ind w:left="737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>Coffee/tea break</w:t>
            </w:r>
          </w:p>
        </w:tc>
      </w:tr>
      <w:tr w:rsidR="00E144AD" w:rsidRPr="00AE7FD3" w14:paraId="31044BE4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FDE2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11 a.m.–12.30 p.m.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6BAB" w14:textId="77777777" w:rsidR="00E144AD" w:rsidRDefault="00E144AD" w:rsidP="0032064F">
            <w:pPr>
              <w:suppressLineNumbers/>
              <w:tabs>
                <w:tab w:val="clear" w:pos="567"/>
              </w:tabs>
              <w:suppressAutoHyphens/>
              <w:adjustRightInd w:val="0"/>
              <w:snapToGrid w:val="0"/>
              <w:spacing w:before="60" w:after="120"/>
              <w:ind w:left="63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195D35">
              <w:rPr>
                <w:b/>
                <w:color w:val="000000"/>
                <w:kern w:val="22"/>
                <w:lang w:eastAsia="ko-KR"/>
              </w:rPr>
              <w:t>Agenda item 4</w:t>
            </w:r>
            <w:r w:rsidRPr="008552EE">
              <w:rPr>
                <w:bCs/>
                <w:color w:val="000000"/>
                <w:kern w:val="22"/>
                <w:lang w:eastAsia="ko-KR"/>
              </w:rPr>
              <w:t xml:space="preserve"> (</w:t>
            </w:r>
            <w:r w:rsidRPr="00195D35">
              <w:rPr>
                <w:bCs/>
                <w:i/>
                <w:iCs/>
                <w:color w:val="000000"/>
                <w:kern w:val="22"/>
                <w:lang w:eastAsia="ko-KR"/>
              </w:rPr>
              <w:t>continued</w:t>
            </w:r>
            <w:r w:rsidRPr="008552EE">
              <w:rPr>
                <w:bCs/>
                <w:color w:val="000000"/>
                <w:kern w:val="22"/>
                <w:lang w:eastAsia="ko-KR"/>
              </w:rPr>
              <w:t>)</w:t>
            </w:r>
          </w:p>
          <w:p w14:paraId="52834B2D" w14:textId="382A060C" w:rsidR="00E144AD" w:rsidRPr="008552EE" w:rsidRDefault="00E144AD" w:rsidP="0032064F">
            <w:pPr>
              <w:suppressLineNumbers/>
              <w:tabs>
                <w:tab w:val="clear" w:pos="567"/>
              </w:tabs>
              <w:suppressAutoHyphens/>
              <w:adjustRightInd w:val="0"/>
              <w:snapToGrid w:val="0"/>
              <w:spacing w:before="60" w:after="120"/>
              <w:ind w:left="346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>Breakout groups reporting</w:t>
            </w:r>
          </w:p>
          <w:p w14:paraId="11E7D5D7" w14:textId="3F36DD44" w:rsidR="00E144AD" w:rsidRPr="008552EE" w:rsidRDefault="00E144AD" w:rsidP="0032064F">
            <w:pPr>
              <w:keepNext/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 xml:space="preserve">Consolidated summary of key points </w:t>
            </w:r>
            <w:r w:rsidR="00AB1B04">
              <w:rPr>
                <w:bCs/>
                <w:color w:val="000000"/>
                <w:kern w:val="22"/>
                <w:lang w:eastAsia="ko-KR"/>
              </w:rPr>
              <w:t xml:space="preserve">provided </w:t>
            </w:r>
            <w:r w:rsidRPr="008552EE">
              <w:rPr>
                <w:bCs/>
                <w:color w:val="000000"/>
                <w:kern w:val="22"/>
                <w:lang w:eastAsia="ko-KR"/>
              </w:rPr>
              <w:t>(moderators)</w:t>
            </w:r>
          </w:p>
          <w:p w14:paraId="06036071" w14:textId="41222122" w:rsidR="00E144AD" w:rsidRPr="008552EE" w:rsidRDefault="00E144AD" w:rsidP="0032064F">
            <w:pPr>
              <w:keepNext/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AE7FD3">
              <w:rPr>
                <w:bCs/>
                <w:color w:val="000000"/>
                <w:kern w:val="22"/>
                <w:lang w:eastAsia="ko-KR"/>
              </w:rPr>
              <w:t>Re</w:t>
            </w:r>
            <w:r>
              <w:rPr>
                <w:bCs/>
                <w:color w:val="000000"/>
                <w:kern w:val="22"/>
                <w:lang w:eastAsia="ko-KR"/>
              </w:rPr>
              <w:t xml:space="preserve">flections </w:t>
            </w:r>
            <w:r w:rsidR="00AB1B04">
              <w:rPr>
                <w:bCs/>
                <w:color w:val="000000"/>
                <w:kern w:val="22"/>
                <w:lang w:eastAsia="ko-KR"/>
              </w:rPr>
              <w:t>of</w:t>
            </w:r>
            <w:r w:rsidRPr="00AE7FD3">
              <w:rPr>
                <w:bCs/>
                <w:color w:val="000000"/>
                <w:kern w:val="22"/>
                <w:lang w:eastAsia="ko-KR"/>
              </w:rPr>
              <w:t xml:space="preserve"> breakout groups</w:t>
            </w:r>
            <w:r>
              <w:rPr>
                <w:bCs/>
                <w:color w:val="000000"/>
                <w:kern w:val="22"/>
                <w:lang w:eastAsia="ko-KR"/>
              </w:rPr>
              <w:t xml:space="preserve"> (rapporteurs)</w:t>
            </w:r>
          </w:p>
          <w:p w14:paraId="4A977F87" w14:textId="77777777" w:rsidR="00E144AD" w:rsidRPr="00AE7FD3" w:rsidRDefault="00E144AD" w:rsidP="0032064F">
            <w:pPr>
              <w:numPr>
                <w:ilvl w:val="0"/>
                <w:numId w:val="15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AE7FD3">
              <w:rPr>
                <w:bCs/>
                <w:color w:val="000000"/>
                <w:kern w:val="22"/>
                <w:lang w:eastAsia="ko-KR"/>
              </w:rPr>
              <w:t>General discussion</w:t>
            </w:r>
            <w:r w:rsidRPr="008552EE" w:rsidDel="00637C5C">
              <w:rPr>
                <w:bCs/>
                <w:color w:val="000000"/>
                <w:kern w:val="22"/>
                <w:lang w:eastAsia="ko-KR"/>
              </w:rPr>
              <w:t xml:space="preserve"> </w:t>
            </w:r>
          </w:p>
        </w:tc>
      </w:tr>
      <w:tr w:rsidR="00E144AD" w:rsidRPr="00195D35" w14:paraId="2EC88927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283F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12.30–2 p.m.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B821" w14:textId="77777777" w:rsidR="00E144AD" w:rsidRPr="00195D35" w:rsidRDefault="00E144AD" w:rsidP="0032064F">
            <w:pPr>
              <w:suppressLineNumbers/>
              <w:tabs>
                <w:tab w:val="clear" w:pos="567"/>
              </w:tabs>
              <w:suppressAutoHyphens/>
              <w:adjustRightInd w:val="0"/>
              <w:snapToGrid w:val="0"/>
              <w:spacing w:before="60" w:after="120"/>
              <w:ind w:left="346"/>
              <w:contextualSpacing/>
              <w:jc w:val="left"/>
              <w:rPr>
                <w:bCs/>
                <w:i/>
                <w:iCs/>
                <w:color w:val="000000"/>
                <w:kern w:val="22"/>
                <w:lang w:eastAsia="ko-KR"/>
              </w:rPr>
            </w:pPr>
            <w:r w:rsidRPr="00195D35">
              <w:rPr>
                <w:bCs/>
                <w:i/>
                <w:iCs/>
                <w:color w:val="000000"/>
                <w:kern w:val="22"/>
                <w:lang w:eastAsia="ko-KR"/>
              </w:rPr>
              <w:t>Lunch break</w:t>
            </w:r>
          </w:p>
        </w:tc>
      </w:tr>
      <w:tr w:rsidR="00E144AD" w:rsidRPr="008552EE" w14:paraId="1727912D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7BBA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2–</w:t>
            </w:r>
            <w:r>
              <w:rPr>
                <w:kern w:val="22"/>
              </w:rPr>
              <w:t>3</w:t>
            </w:r>
            <w:r w:rsidRPr="00AE7FD3">
              <w:rPr>
                <w:kern w:val="22"/>
              </w:rPr>
              <w:t>.30 pm.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7140" w14:textId="77777777" w:rsidR="00E144AD" w:rsidRDefault="00E144AD" w:rsidP="0032064F">
            <w:pPr>
              <w:suppressLineNumbers/>
              <w:tabs>
                <w:tab w:val="clear" w:pos="567"/>
              </w:tabs>
              <w:suppressAutoHyphens/>
              <w:adjustRightInd w:val="0"/>
              <w:snapToGrid w:val="0"/>
              <w:spacing w:before="60" w:after="120"/>
              <w:ind w:left="63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195D35">
              <w:rPr>
                <w:b/>
                <w:color w:val="000000"/>
                <w:kern w:val="22"/>
                <w:lang w:eastAsia="ko-KR"/>
              </w:rPr>
              <w:t>Agenda item 4</w:t>
            </w:r>
            <w:r w:rsidRPr="008552EE">
              <w:rPr>
                <w:bCs/>
                <w:color w:val="000000"/>
                <w:kern w:val="22"/>
                <w:lang w:eastAsia="ko-KR"/>
              </w:rPr>
              <w:t xml:space="preserve"> (</w:t>
            </w:r>
            <w:r w:rsidRPr="00195D35">
              <w:rPr>
                <w:bCs/>
                <w:i/>
                <w:iCs/>
                <w:color w:val="000000"/>
                <w:kern w:val="22"/>
                <w:lang w:eastAsia="ko-KR"/>
              </w:rPr>
              <w:t>continued</w:t>
            </w:r>
            <w:r w:rsidRPr="008552EE">
              <w:rPr>
                <w:bCs/>
                <w:color w:val="000000"/>
                <w:kern w:val="22"/>
                <w:lang w:eastAsia="ko-KR"/>
              </w:rPr>
              <w:t>)</w:t>
            </w:r>
          </w:p>
          <w:p w14:paraId="61B2868E" w14:textId="555DDCFB" w:rsidR="00E144AD" w:rsidRPr="008552EE" w:rsidRDefault="00E144AD" w:rsidP="0032064F">
            <w:pPr>
              <w:suppressLineNumbers/>
              <w:suppressAutoHyphens/>
              <w:adjustRightInd w:val="0"/>
              <w:snapToGrid w:val="0"/>
              <w:spacing w:before="60" w:after="120"/>
              <w:ind w:left="346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>Wrap</w:t>
            </w:r>
            <w:r w:rsidR="00AB1B04">
              <w:rPr>
                <w:bCs/>
                <w:color w:val="000000"/>
                <w:kern w:val="22"/>
                <w:lang w:eastAsia="ko-KR"/>
              </w:rPr>
              <w:t>-</w:t>
            </w:r>
            <w:r w:rsidRPr="008552EE">
              <w:rPr>
                <w:bCs/>
                <w:color w:val="000000"/>
                <w:kern w:val="22"/>
                <w:lang w:eastAsia="ko-KR"/>
              </w:rPr>
              <w:t>up</w:t>
            </w:r>
          </w:p>
          <w:p w14:paraId="18E0DB6B" w14:textId="77777777" w:rsidR="00E144AD" w:rsidRPr="008552EE" w:rsidRDefault="00E144AD" w:rsidP="0032064F">
            <w:pPr>
              <w:keepNext/>
              <w:numPr>
                <w:ilvl w:val="0"/>
                <w:numId w:val="17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>General discussion (to be continued as needed)</w:t>
            </w:r>
          </w:p>
          <w:p w14:paraId="054E4595" w14:textId="0CF37BE7" w:rsidR="00E144AD" w:rsidRPr="008552EE" w:rsidRDefault="00E144AD" w:rsidP="0032064F">
            <w:pPr>
              <w:keepNext/>
              <w:numPr>
                <w:ilvl w:val="0"/>
                <w:numId w:val="17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>Reflections on track B exchanges (</w:t>
            </w:r>
            <w:r w:rsidR="007D0059">
              <w:rPr>
                <w:bCs/>
                <w:color w:val="000000"/>
                <w:kern w:val="22"/>
                <w:lang w:eastAsia="ko-KR"/>
              </w:rPr>
              <w:t>Convention</w:t>
            </w:r>
            <w:r w:rsidRPr="008552EE">
              <w:rPr>
                <w:bCs/>
                <w:color w:val="000000"/>
                <w:kern w:val="22"/>
                <w:lang w:eastAsia="ko-KR"/>
              </w:rPr>
              <w:t xml:space="preserve"> Secretariat and moderators)</w:t>
            </w:r>
          </w:p>
          <w:p w14:paraId="26D010F7" w14:textId="73E503EA" w:rsidR="00E144AD" w:rsidRPr="008552EE" w:rsidRDefault="00E144AD" w:rsidP="0032064F">
            <w:pPr>
              <w:numPr>
                <w:ilvl w:val="0"/>
                <w:numId w:val="17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>Wrap</w:t>
            </w:r>
            <w:r w:rsidR="007D0059">
              <w:rPr>
                <w:bCs/>
                <w:color w:val="000000"/>
                <w:kern w:val="22"/>
                <w:lang w:eastAsia="ko-KR"/>
              </w:rPr>
              <w:t>-</w:t>
            </w:r>
            <w:r w:rsidRPr="008552EE">
              <w:rPr>
                <w:bCs/>
                <w:color w:val="000000"/>
                <w:kern w:val="22"/>
                <w:lang w:eastAsia="ko-KR"/>
              </w:rPr>
              <w:t xml:space="preserve">up (moderators) </w:t>
            </w:r>
          </w:p>
        </w:tc>
      </w:tr>
      <w:tr w:rsidR="00E144AD" w:rsidRPr="008552EE" w14:paraId="4EE8F29A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1CB9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3.30–4 p.m.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D9F1" w14:textId="77777777" w:rsidR="00E144AD" w:rsidRPr="008552EE" w:rsidRDefault="00E144AD" w:rsidP="0032064F">
            <w:pPr>
              <w:suppressLineNumbers/>
              <w:suppressAutoHyphens/>
              <w:adjustRightInd w:val="0"/>
              <w:snapToGrid w:val="0"/>
              <w:spacing w:before="60" w:after="120"/>
              <w:ind w:left="737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>Coffee/tea break</w:t>
            </w:r>
          </w:p>
        </w:tc>
      </w:tr>
      <w:tr w:rsidR="00E144AD" w:rsidRPr="008552EE" w14:paraId="6CABE7F1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E80B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4–5 p.m.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CFA1" w14:textId="77777777" w:rsidR="00E144AD" w:rsidRPr="00195D35" w:rsidRDefault="00E144AD" w:rsidP="0032064F">
            <w:pPr>
              <w:suppressLineNumbers/>
              <w:suppressAutoHyphens/>
              <w:adjustRightInd w:val="0"/>
              <w:snapToGrid w:val="0"/>
              <w:spacing w:before="60" w:after="120"/>
              <w:ind w:left="63"/>
              <w:contextualSpacing/>
              <w:jc w:val="left"/>
              <w:rPr>
                <w:b/>
                <w:color w:val="000000"/>
                <w:kern w:val="22"/>
                <w:lang w:eastAsia="ko-KR"/>
              </w:rPr>
            </w:pPr>
            <w:r w:rsidRPr="00195D35">
              <w:rPr>
                <w:b/>
                <w:color w:val="000000"/>
                <w:kern w:val="22"/>
                <w:lang w:eastAsia="ko-KR"/>
              </w:rPr>
              <w:t>Agenda item 5. Conclusions and next steps</w:t>
            </w:r>
          </w:p>
          <w:p w14:paraId="78DB20F6" w14:textId="33D40E49" w:rsidR="00E144AD" w:rsidRPr="008552EE" w:rsidRDefault="00E144AD" w:rsidP="0032064F">
            <w:pPr>
              <w:numPr>
                <w:ilvl w:val="0"/>
                <w:numId w:val="18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contextualSpacing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 xml:space="preserve">Reflections on work undertaken and possible implications (moderators and </w:t>
            </w:r>
            <w:r w:rsidR="007D0059">
              <w:rPr>
                <w:bCs/>
                <w:color w:val="000000"/>
                <w:kern w:val="22"/>
                <w:lang w:eastAsia="ko-KR"/>
              </w:rPr>
              <w:t>Convention</w:t>
            </w:r>
            <w:r w:rsidRPr="008552EE">
              <w:rPr>
                <w:bCs/>
                <w:color w:val="000000"/>
                <w:kern w:val="22"/>
                <w:lang w:eastAsia="ko-KR"/>
              </w:rPr>
              <w:t xml:space="preserve"> Secretariat)</w:t>
            </w:r>
          </w:p>
          <w:p w14:paraId="098C7688" w14:textId="77777777" w:rsidR="00E144AD" w:rsidRPr="008552EE" w:rsidRDefault="00E144AD" w:rsidP="0032064F">
            <w:pPr>
              <w:numPr>
                <w:ilvl w:val="0"/>
                <w:numId w:val="18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ind w:left="734"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>Forward-looking final discussion</w:t>
            </w:r>
          </w:p>
        </w:tc>
      </w:tr>
      <w:tr w:rsidR="00E144AD" w:rsidRPr="008552EE" w14:paraId="3CF3B355" w14:textId="77777777" w:rsidTr="00E144AD">
        <w:trPr>
          <w:gridAfter w:val="1"/>
          <w:wAfter w:w="170" w:type="dxa"/>
          <w:cantSplit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ECA8" w14:textId="77777777" w:rsidR="00E144AD" w:rsidRPr="00AE7FD3" w:rsidRDefault="00E144AD" w:rsidP="0032064F">
            <w:pPr>
              <w:suppressLineNumbers/>
              <w:suppressAutoHyphens/>
              <w:adjustRightInd w:val="0"/>
              <w:snapToGrid w:val="0"/>
              <w:spacing w:before="60" w:after="60"/>
              <w:rPr>
                <w:kern w:val="22"/>
              </w:rPr>
            </w:pPr>
            <w:r w:rsidRPr="00AE7FD3">
              <w:rPr>
                <w:kern w:val="22"/>
              </w:rPr>
              <w:t>5–5.30 p.m.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B648" w14:textId="77777777" w:rsidR="00E144AD" w:rsidRPr="00195D35" w:rsidRDefault="00E144AD" w:rsidP="0032064F">
            <w:pPr>
              <w:suppressLineNumbers/>
              <w:suppressAutoHyphens/>
              <w:adjustRightInd w:val="0"/>
              <w:snapToGrid w:val="0"/>
              <w:spacing w:before="60" w:after="120"/>
              <w:ind w:left="63"/>
              <w:contextualSpacing/>
              <w:jc w:val="left"/>
              <w:rPr>
                <w:b/>
                <w:color w:val="000000"/>
                <w:kern w:val="22"/>
                <w:lang w:eastAsia="ko-KR"/>
              </w:rPr>
            </w:pPr>
            <w:r w:rsidRPr="00195D35">
              <w:rPr>
                <w:b/>
                <w:color w:val="000000"/>
                <w:kern w:val="22"/>
                <w:lang w:eastAsia="ko-KR"/>
              </w:rPr>
              <w:t>Agenda item 6</w:t>
            </w:r>
            <w:r>
              <w:rPr>
                <w:b/>
                <w:color w:val="000000"/>
                <w:kern w:val="22"/>
                <w:lang w:eastAsia="ko-KR"/>
              </w:rPr>
              <w:t>.</w:t>
            </w:r>
            <w:r w:rsidRPr="00195D35">
              <w:rPr>
                <w:b/>
                <w:color w:val="000000"/>
                <w:kern w:val="22"/>
                <w:lang w:eastAsia="ko-KR"/>
              </w:rPr>
              <w:t xml:space="preserve"> Closure of the workshop</w:t>
            </w:r>
          </w:p>
          <w:p w14:paraId="3209CC69" w14:textId="6934DE1C" w:rsidR="00E144AD" w:rsidRPr="008552EE" w:rsidRDefault="00E144AD" w:rsidP="0032064F">
            <w:pPr>
              <w:pStyle w:val="ListParagraph"/>
              <w:numPr>
                <w:ilvl w:val="0"/>
                <w:numId w:val="20"/>
              </w:num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adjustRightInd w:val="0"/>
              <w:snapToGrid w:val="0"/>
              <w:spacing w:before="60" w:after="60"/>
              <w:jc w:val="left"/>
              <w:rPr>
                <w:bCs/>
                <w:color w:val="000000"/>
                <w:kern w:val="22"/>
                <w:lang w:eastAsia="ko-KR"/>
              </w:rPr>
            </w:pPr>
            <w:r w:rsidRPr="008552EE">
              <w:rPr>
                <w:bCs/>
                <w:color w:val="000000"/>
                <w:kern w:val="22"/>
                <w:lang w:eastAsia="ko-KR"/>
              </w:rPr>
              <w:t xml:space="preserve">Final remarks (moderators and </w:t>
            </w:r>
            <w:r w:rsidR="007D0059">
              <w:rPr>
                <w:bCs/>
                <w:color w:val="000000"/>
                <w:kern w:val="22"/>
                <w:lang w:eastAsia="ko-KR"/>
              </w:rPr>
              <w:t>Convention</w:t>
            </w:r>
            <w:r w:rsidRPr="008552EE">
              <w:rPr>
                <w:bCs/>
                <w:color w:val="000000"/>
                <w:kern w:val="22"/>
                <w:lang w:eastAsia="ko-KR"/>
              </w:rPr>
              <w:t xml:space="preserve"> Secretariat)</w:t>
            </w:r>
          </w:p>
        </w:tc>
      </w:tr>
    </w:tbl>
    <w:p w14:paraId="3BD9FC90" w14:textId="77777777" w:rsidR="003C44E2" w:rsidRPr="00AE7FD3" w:rsidRDefault="003C44E2" w:rsidP="003358D5">
      <w:pPr>
        <w:suppressLineNumbers/>
        <w:suppressAutoHyphens/>
        <w:adjustRightInd w:val="0"/>
        <w:snapToGrid w:val="0"/>
        <w:rPr>
          <w:kern w:val="22"/>
        </w:rPr>
      </w:pPr>
    </w:p>
    <w:p w14:paraId="7B57E325" w14:textId="4B64CC45" w:rsidR="00A111D1" w:rsidRPr="003358D5" w:rsidRDefault="003C44E2" w:rsidP="003358D5">
      <w:pPr>
        <w:suppressLineNumbers/>
        <w:suppressAutoHyphens/>
        <w:adjustRightInd w:val="0"/>
        <w:snapToGrid w:val="0"/>
        <w:jc w:val="center"/>
        <w:rPr>
          <w:kern w:val="22"/>
        </w:rPr>
      </w:pPr>
      <w:r>
        <w:rPr>
          <w:kern w:val="22"/>
        </w:rPr>
        <w:t>__________</w:t>
      </w:r>
    </w:p>
    <w:sectPr w:rsidR="00A111D1" w:rsidRPr="003358D5" w:rsidSect="006913AE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5C0BF" w14:textId="77777777" w:rsidR="000041A2" w:rsidRPr="003F1A75" w:rsidRDefault="000041A2" w:rsidP="00CF1848">
      <w:r w:rsidRPr="003F1A75">
        <w:separator/>
      </w:r>
    </w:p>
  </w:endnote>
  <w:endnote w:type="continuationSeparator" w:id="0">
    <w:p w14:paraId="37E39A25" w14:textId="77777777" w:rsidR="000041A2" w:rsidRPr="003F1A75" w:rsidRDefault="000041A2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14C7DEB" w14:textId="77777777" w:rsidR="00D75CA6" w:rsidRPr="003F1A75" w:rsidRDefault="00D75CA6" w:rsidP="00D75CA6">
            <w:pPr>
              <w:pStyle w:val="Footer"/>
              <w:jc w:val="left"/>
            </w:pP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PAGE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  <w:r w:rsidRPr="003F1A75">
              <w:rPr>
                <w:szCs w:val="20"/>
              </w:rPr>
              <w:t>/</w:t>
            </w: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NUMPAGES 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0EC15749" w14:textId="77777777" w:rsidR="00D75CA6" w:rsidRPr="003F1A75" w:rsidRDefault="00D75CA6" w:rsidP="00D75CA6">
        <w:pPr>
          <w:pStyle w:val="Footer"/>
        </w:pP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PAGE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2</w:t>
        </w:r>
        <w:r w:rsidRPr="003F1A75">
          <w:rPr>
            <w:b/>
            <w:bCs/>
            <w:szCs w:val="20"/>
          </w:rPr>
          <w:fldChar w:fldCharType="end"/>
        </w:r>
        <w:r w:rsidRPr="003F1A75">
          <w:rPr>
            <w:szCs w:val="20"/>
          </w:rPr>
          <w:t>/</w:t>
        </w: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NUMPAGES 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7184B" w14:textId="77777777" w:rsidR="000041A2" w:rsidRPr="003F1A75" w:rsidRDefault="000041A2" w:rsidP="00CF1848">
      <w:r w:rsidRPr="003F1A75">
        <w:separator/>
      </w:r>
    </w:p>
  </w:footnote>
  <w:footnote w:type="continuationSeparator" w:id="0">
    <w:p w14:paraId="0DAB34AD" w14:textId="77777777" w:rsidR="000041A2" w:rsidRPr="003F1A75" w:rsidRDefault="000041A2" w:rsidP="00CF1848">
      <w:r w:rsidRPr="003F1A75">
        <w:continuationSeparator/>
      </w:r>
    </w:p>
  </w:footnote>
  <w:footnote w:id="1">
    <w:p w14:paraId="7E4F6F54" w14:textId="14700B72" w:rsidR="002D674E" w:rsidRPr="001719DE" w:rsidRDefault="002D674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2D674E">
          <w:rPr>
            <w:rStyle w:val="Hyperlink"/>
          </w:rPr>
          <w:t>www.cbd.int/meetings/RM-WS-2026-01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placeholder>
        <w:docPart w:val="4EC2BA6629D04F4D9C5F531CD5DFE72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55D3709" w14:textId="3623E24C" w:rsidR="00534681" w:rsidRPr="003F1A75" w:rsidRDefault="00447F4A" w:rsidP="007C4951">
        <w:pPr>
          <w:pStyle w:val="Header"/>
          <w:spacing w:after="240"/>
          <w:rPr>
            <w:szCs w:val="20"/>
          </w:rPr>
        </w:pPr>
        <w:r w:rsidRPr="003F1A75">
          <w:rPr>
            <w:szCs w:val="20"/>
          </w:rPr>
          <w:t>CBD/</w:t>
        </w:r>
        <w:r w:rsidR="006B2C67">
          <w:rPr>
            <w:szCs w:val="20"/>
          </w:rPr>
          <w:t>RM/2026/1/1/Add.1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E59DA1C" w14:textId="1B9CF052" w:rsidR="009505C9" w:rsidRPr="003F1A75" w:rsidRDefault="0020228F" w:rsidP="007C4951">
        <w:pPr>
          <w:pStyle w:val="Header"/>
          <w:spacing w:after="240"/>
          <w:jc w:val="right"/>
        </w:pPr>
        <w:r>
          <w:t>CBD/RM/2026/1/1/Add.1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7276"/>
    <w:multiLevelType w:val="hybridMultilevel"/>
    <w:tmpl w:val="B7CC996A"/>
    <w:lvl w:ilvl="0" w:tplc="04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" w15:restartNumberingAfterBreak="0">
    <w:nsid w:val="0AE63E05"/>
    <w:multiLevelType w:val="hybridMultilevel"/>
    <w:tmpl w:val="158CF386"/>
    <w:lvl w:ilvl="0" w:tplc="04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" w15:restartNumberingAfterBreak="0">
    <w:nsid w:val="0E185020"/>
    <w:multiLevelType w:val="hybridMultilevel"/>
    <w:tmpl w:val="6338D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5483A"/>
    <w:multiLevelType w:val="hybridMultilevel"/>
    <w:tmpl w:val="4D088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27D99"/>
    <w:multiLevelType w:val="hybridMultilevel"/>
    <w:tmpl w:val="A36C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53DA6"/>
    <w:multiLevelType w:val="hybridMultilevel"/>
    <w:tmpl w:val="671C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B6740E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D7FB1"/>
    <w:multiLevelType w:val="hybridMultilevel"/>
    <w:tmpl w:val="07BC1A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02015"/>
    <w:multiLevelType w:val="hybridMultilevel"/>
    <w:tmpl w:val="CABABB22"/>
    <w:lvl w:ilvl="0" w:tplc="B4209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0" w15:restartNumberingAfterBreak="0">
    <w:nsid w:val="4D992FCB"/>
    <w:multiLevelType w:val="hybridMultilevel"/>
    <w:tmpl w:val="D7D21E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5D943BEE"/>
    <w:multiLevelType w:val="multilevel"/>
    <w:tmpl w:val="222A08B4"/>
    <w:numStyleLink w:val="ListCBD"/>
  </w:abstractNum>
  <w:abstractNum w:abstractNumId="13" w15:restartNumberingAfterBreak="0">
    <w:nsid w:val="5F0172DF"/>
    <w:multiLevelType w:val="hybridMultilevel"/>
    <w:tmpl w:val="343C3328"/>
    <w:lvl w:ilvl="0" w:tplc="D5FCE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7" w15:restartNumberingAfterBreak="0">
    <w:nsid w:val="73FC4E68"/>
    <w:multiLevelType w:val="hybridMultilevel"/>
    <w:tmpl w:val="47C6E34E"/>
    <w:lvl w:ilvl="0" w:tplc="10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8" w15:restartNumberingAfterBreak="0">
    <w:nsid w:val="7E781D80"/>
    <w:multiLevelType w:val="hybridMultilevel"/>
    <w:tmpl w:val="E7347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28777">
    <w:abstractNumId w:val="11"/>
  </w:num>
  <w:num w:numId="2" w16cid:durableId="1858829">
    <w:abstractNumId w:val="8"/>
  </w:num>
  <w:num w:numId="3" w16cid:durableId="1333221471">
    <w:abstractNumId w:val="15"/>
  </w:num>
  <w:num w:numId="4" w16cid:durableId="1072390599">
    <w:abstractNumId w:val="16"/>
  </w:num>
  <w:num w:numId="5" w16cid:durableId="960385107">
    <w:abstractNumId w:val="9"/>
  </w:num>
  <w:num w:numId="6" w16cid:durableId="893932166">
    <w:abstractNumId w:val="14"/>
  </w:num>
  <w:num w:numId="7" w16cid:durableId="323945383">
    <w:abstractNumId w:val="12"/>
  </w:num>
  <w:num w:numId="8" w16cid:durableId="13873395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205759">
    <w:abstractNumId w:val="3"/>
  </w:num>
  <w:num w:numId="10" w16cid:durableId="1103063889">
    <w:abstractNumId w:val="5"/>
  </w:num>
  <w:num w:numId="11" w16cid:durableId="498740388">
    <w:abstractNumId w:val="13"/>
  </w:num>
  <w:num w:numId="12" w16cid:durableId="246231048">
    <w:abstractNumId w:val="7"/>
  </w:num>
  <w:num w:numId="13" w16cid:durableId="1711222740">
    <w:abstractNumId w:val="10"/>
  </w:num>
  <w:num w:numId="14" w16cid:durableId="724063515">
    <w:abstractNumId w:val="6"/>
  </w:num>
  <w:num w:numId="15" w16cid:durableId="64886058">
    <w:abstractNumId w:val="4"/>
  </w:num>
  <w:num w:numId="16" w16cid:durableId="1696418360">
    <w:abstractNumId w:val="18"/>
  </w:num>
  <w:num w:numId="17" w16cid:durableId="557864448">
    <w:abstractNumId w:val="2"/>
  </w:num>
  <w:num w:numId="18" w16cid:durableId="15663156">
    <w:abstractNumId w:val="1"/>
  </w:num>
  <w:num w:numId="19" w16cid:durableId="2039963370">
    <w:abstractNumId w:val="17"/>
  </w:num>
  <w:num w:numId="20" w16cid:durableId="793402290">
    <w:abstractNumId w:val="0"/>
  </w:num>
  <w:num w:numId="21" w16cid:durableId="596060648">
    <w:abstractNumId w:val="12"/>
  </w:num>
  <w:num w:numId="22" w16cid:durableId="1411539482">
    <w:abstractNumId w:val="12"/>
  </w:num>
  <w:num w:numId="23" w16cid:durableId="365715755">
    <w:abstractNumId w:val="12"/>
  </w:num>
  <w:num w:numId="24" w16cid:durableId="1658335858">
    <w:abstractNumId w:val="12"/>
  </w:num>
  <w:num w:numId="25" w16cid:durableId="1394695118">
    <w:abstractNumId w:val="12"/>
  </w:num>
  <w:num w:numId="26" w16cid:durableId="78991731">
    <w:abstractNumId w:val="12"/>
  </w:num>
  <w:num w:numId="27" w16cid:durableId="323512982">
    <w:abstractNumId w:val="12"/>
  </w:num>
  <w:num w:numId="28" w16cid:durableId="583414495">
    <w:abstractNumId w:val="12"/>
  </w:num>
  <w:num w:numId="29" w16cid:durableId="911739130">
    <w:abstractNumId w:val="12"/>
  </w:num>
  <w:num w:numId="30" w16cid:durableId="755370168">
    <w:abstractNumId w:val="12"/>
  </w:num>
  <w:num w:numId="31" w16cid:durableId="1308049021">
    <w:abstractNumId w:val="12"/>
  </w:num>
  <w:num w:numId="32" w16cid:durableId="564337600">
    <w:abstractNumId w:val="12"/>
  </w:num>
  <w:num w:numId="33" w16cid:durableId="1719280100">
    <w:abstractNumId w:val="12"/>
  </w:num>
  <w:num w:numId="34" w16cid:durableId="1688212615">
    <w:abstractNumId w:val="12"/>
  </w:num>
  <w:num w:numId="35" w16cid:durableId="1030450529">
    <w:abstractNumId w:val="12"/>
  </w:num>
  <w:num w:numId="36" w16cid:durableId="1690794536">
    <w:abstractNumId w:val="12"/>
  </w:num>
  <w:num w:numId="37" w16cid:durableId="1743336494">
    <w:abstractNumId w:val="12"/>
  </w:num>
  <w:num w:numId="38" w16cid:durableId="884492023">
    <w:abstractNumId w:val="12"/>
  </w:num>
  <w:num w:numId="39" w16cid:durableId="1317031026">
    <w:abstractNumId w:val="12"/>
  </w:num>
  <w:num w:numId="40" w16cid:durableId="730889859">
    <w:abstractNumId w:val="12"/>
  </w:num>
  <w:num w:numId="41" w16cid:durableId="941228240">
    <w:abstractNumId w:val="12"/>
  </w:num>
  <w:num w:numId="42" w16cid:durableId="989866841">
    <w:abstractNumId w:val="12"/>
  </w:num>
  <w:num w:numId="43" w16cid:durableId="1313758342">
    <w:abstractNumId w:val="12"/>
  </w:num>
  <w:num w:numId="44" w16cid:durableId="1743721696">
    <w:abstractNumId w:val="12"/>
  </w:num>
  <w:num w:numId="45" w16cid:durableId="163206503">
    <w:abstractNumId w:val="12"/>
  </w:num>
  <w:num w:numId="46" w16cid:durableId="899636963">
    <w:abstractNumId w:val="12"/>
  </w:num>
  <w:num w:numId="47" w16cid:durableId="590965470">
    <w:abstractNumId w:val="12"/>
  </w:num>
  <w:num w:numId="48" w16cid:durableId="56898565">
    <w:abstractNumId w:val="12"/>
  </w:num>
  <w:num w:numId="49" w16cid:durableId="1806893918">
    <w:abstractNumId w:val="12"/>
  </w:num>
  <w:num w:numId="50" w16cid:durableId="145228658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205"/>
    <w:rsid w:val="000041A2"/>
    <w:rsid w:val="000056C6"/>
    <w:rsid w:val="00005B5C"/>
    <w:rsid w:val="000105E6"/>
    <w:rsid w:val="000109D4"/>
    <w:rsid w:val="00022D5E"/>
    <w:rsid w:val="00060C79"/>
    <w:rsid w:val="0006401D"/>
    <w:rsid w:val="0007171B"/>
    <w:rsid w:val="000808E4"/>
    <w:rsid w:val="0008240E"/>
    <w:rsid w:val="00094259"/>
    <w:rsid w:val="000A5646"/>
    <w:rsid w:val="000A6077"/>
    <w:rsid w:val="000B008C"/>
    <w:rsid w:val="000C20D8"/>
    <w:rsid w:val="000D0F68"/>
    <w:rsid w:val="000D648A"/>
    <w:rsid w:val="000E673A"/>
    <w:rsid w:val="000F0C4E"/>
    <w:rsid w:val="000F6945"/>
    <w:rsid w:val="000F74F5"/>
    <w:rsid w:val="000F78FC"/>
    <w:rsid w:val="00105372"/>
    <w:rsid w:val="001054A6"/>
    <w:rsid w:val="001078A1"/>
    <w:rsid w:val="001116C6"/>
    <w:rsid w:val="00114174"/>
    <w:rsid w:val="00114B2A"/>
    <w:rsid w:val="00117082"/>
    <w:rsid w:val="001312AD"/>
    <w:rsid w:val="00131E7A"/>
    <w:rsid w:val="00134581"/>
    <w:rsid w:val="00134846"/>
    <w:rsid w:val="0014512C"/>
    <w:rsid w:val="001514FC"/>
    <w:rsid w:val="001719DE"/>
    <w:rsid w:val="00172AF6"/>
    <w:rsid w:val="00176CEE"/>
    <w:rsid w:val="00177AE0"/>
    <w:rsid w:val="00177D10"/>
    <w:rsid w:val="0018031A"/>
    <w:rsid w:val="00186DD8"/>
    <w:rsid w:val="0019117B"/>
    <w:rsid w:val="00191C71"/>
    <w:rsid w:val="00195260"/>
    <w:rsid w:val="00195D35"/>
    <w:rsid w:val="001A2085"/>
    <w:rsid w:val="001A35EC"/>
    <w:rsid w:val="001A673A"/>
    <w:rsid w:val="001A7F3D"/>
    <w:rsid w:val="001B13FE"/>
    <w:rsid w:val="001C306F"/>
    <w:rsid w:val="001D7F68"/>
    <w:rsid w:val="001E24E1"/>
    <w:rsid w:val="001F078C"/>
    <w:rsid w:val="001F0DF2"/>
    <w:rsid w:val="001F3D24"/>
    <w:rsid w:val="001F476C"/>
    <w:rsid w:val="001F6294"/>
    <w:rsid w:val="0020228F"/>
    <w:rsid w:val="00204C53"/>
    <w:rsid w:val="00215C80"/>
    <w:rsid w:val="0022588D"/>
    <w:rsid w:val="00227CEB"/>
    <w:rsid w:val="00227D0F"/>
    <w:rsid w:val="00235C5A"/>
    <w:rsid w:val="00246855"/>
    <w:rsid w:val="00252027"/>
    <w:rsid w:val="00253AFD"/>
    <w:rsid w:val="00261EB8"/>
    <w:rsid w:val="00264417"/>
    <w:rsid w:val="00272553"/>
    <w:rsid w:val="002750C2"/>
    <w:rsid w:val="00277786"/>
    <w:rsid w:val="00280EC8"/>
    <w:rsid w:val="00281E2B"/>
    <w:rsid w:val="002826B2"/>
    <w:rsid w:val="00282D2D"/>
    <w:rsid w:val="00284FD0"/>
    <w:rsid w:val="00296293"/>
    <w:rsid w:val="002B248B"/>
    <w:rsid w:val="002B33F3"/>
    <w:rsid w:val="002C1D8E"/>
    <w:rsid w:val="002D674E"/>
    <w:rsid w:val="002F4A36"/>
    <w:rsid w:val="002F5451"/>
    <w:rsid w:val="002F6818"/>
    <w:rsid w:val="003008FE"/>
    <w:rsid w:val="0030169D"/>
    <w:rsid w:val="003060EB"/>
    <w:rsid w:val="00312DD7"/>
    <w:rsid w:val="003153EB"/>
    <w:rsid w:val="003164EE"/>
    <w:rsid w:val="0032136E"/>
    <w:rsid w:val="00321985"/>
    <w:rsid w:val="00325AF1"/>
    <w:rsid w:val="00334FD7"/>
    <w:rsid w:val="003358D5"/>
    <w:rsid w:val="00336E54"/>
    <w:rsid w:val="00351205"/>
    <w:rsid w:val="00351AF2"/>
    <w:rsid w:val="0036104D"/>
    <w:rsid w:val="00362FED"/>
    <w:rsid w:val="00372F74"/>
    <w:rsid w:val="0037504E"/>
    <w:rsid w:val="003C44E2"/>
    <w:rsid w:val="003D34A7"/>
    <w:rsid w:val="003E2B3E"/>
    <w:rsid w:val="003F1A75"/>
    <w:rsid w:val="003F5790"/>
    <w:rsid w:val="003F672E"/>
    <w:rsid w:val="003F7224"/>
    <w:rsid w:val="0040099B"/>
    <w:rsid w:val="004063DA"/>
    <w:rsid w:val="0041580B"/>
    <w:rsid w:val="00421C75"/>
    <w:rsid w:val="00426CA2"/>
    <w:rsid w:val="00427D21"/>
    <w:rsid w:val="00441279"/>
    <w:rsid w:val="00447F4A"/>
    <w:rsid w:val="004505E9"/>
    <w:rsid w:val="00456F67"/>
    <w:rsid w:val="004644C2"/>
    <w:rsid w:val="00467F9C"/>
    <w:rsid w:val="0047315B"/>
    <w:rsid w:val="00493355"/>
    <w:rsid w:val="004A2807"/>
    <w:rsid w:val="004B5CE9"/>
    <w:rsid w:val="004C04FB"/>
    <w:rsid w:val="004C1B7A"/>
    <w:rsid w:val="004C4AB3"/>
    <w:rsid w:val="004D05C0"/>
    <w:rsid w:val="004D3415"/>
    <w:rsid w:val="004D3A95"/>
    <w:rsid w:val="004E0365"/>
    <w:rsid w:val="004E3C5B"/>
    <w:rsid w:val="00502F8C"/>
    <w:rsid w:val="0051006C"/>
    <w:rsid w:val="00513503"/>
    <w:rsid w:val="005153C4"/>
    <w:rsid w:val="00517EFA"/>
    <w:rsid w:val="00524EAB"/>
    <w:rsid w:val="00530CD5"/>
    <w:rsid w:val="00534681"/>
    <w:rsid w:val="0056068E"/>
    <w:rsid w:val="00563442"/>
    <w:rsid w:val="0056348E"/>
    <w:rsid w:val="00565B42"/>
    <w:rsid w:val="00567030"/>
    <w:rsid w:val="00583F40"/>
    <w:rsid w:val="00584098"/>
    <w:rsid w:val="00593334"/>
    <w:rsid w:val="00597241"/>
    <w:rsid w:val="005A41E3"/>
    <w:rsid w:val="005B139E"/>
    <w:rsid w:val="005B35E2"/>
    <w:rsid w:val="005C1D09"/>
    <w:rsid w:val="005C4CE6"/>
    <w:rsid w:val="005D4909"/>
    <w:rsid w:val="005E0BCC"/>
    <w:rsid w:val="005E1D55"/>
    <w:rsid w:val="005E5605"/>
    <w:rsid w:val="00603A6D"/>
    <w:rsid w:val="0061193A"/>
    <w:rsid w:val="006122BA"/>
    <w:rsid w:val="006144F8"/>
    <w:rsid w:val="006162C7"/>
    <w:rsid w:val="00620631"/>
    <w:rsid w:val="006226F2"/>
    <w:rsid w:val="00624D66"/>
    <w:rsid w:val="00625B1D"/>
    <w:rsid w:val="006278BA"/>
    <w:rsid w:val="0064515A"/>
    <w:rsid w:val="006478BF"/>
    <w:rsid w:val="00657800"/>
    <w:rsid w:val="00666E6D"/>
    <w:rsid w:val="00676205"/>
    <w:rsid w:val="006913AE"/>
    <w:rsid w:val="006974CB"/>
    <w:rsid w:val="006A1A56"/>
    <w:rsid w:val="006A3A15"/>
    <w:rsid w:val="006A73C1"/>
    <w:rsid w:val="006B0E4C"/>
    <w:rsid w:val="006B2290"/>
    <w:rsid w:val="006B2C67"/>
    <w:rsid w:val="006B3FFF"/>
    <w:rsid w:val="006B67C7"/>
    <w:rsid w:val="006C3A5F"/>
    <w:rsid w:val="006D065E"/>
    <w:rsid w:val="006D7B28"/>
    <w:rsid w:val="006E11F8"/>
    <w:rsid w:val="006E622F"/>
    <w:rsid w:val="006E7370"/>
    <w:rsid w:val="007030D9"/>
    <w:rsid w:val="0071600B"/>
    <w:rsid w:val="00717D88"/>
    <w:rsid w:val="007233B4"/>
    <w:rsid w:val="007261BB"/>
    <w:rsid w:val="00726A43"/>
    <w:rsid w:val="0073214D"/>
    <w:rsid w:val="0073324A"/>
    <w:rsid w:val="00734E13"/>
    <w:rsid w:val="00736784"/>
    <w:rsid w:val="00741F52"/>
    <w:rsid w:val="00742210"/>
    <w:rsid w:val="0075180A"/>
    <w:rsid w:val="0075489A"/>
    <w:rsid w:val="00756E37"/>
    <w:rsid w:val="007718F7"/>
    <w:rsid w:val="00773BC9"/>
    <w:rsid w:val="00780960"/>
    <w:rsid w:val="007813CF"/>
    <w:rsid w:val="00786056"/>
    <w:rsid w:val="007942D3"/>
    <w:rsid w:val="007A4094"/>
    <w:rsid w:val="007B1B82"/>
    <w:rsid w:val="007B2099"/>
    <w:rsid w:val="007B6C09"/>
    <w:rsid w:val="007B7741"/>
    <w:rsid w:val="007C4951"/>
    <w:rsid w:val="007D0059"/>
    <w:rsid w:val="007D3725"/>
    <w:rsid w:val="007E0422"/>
    <w:rsid w:val="007E09DA"/>
    <w:rsid w:val="007E0F8A"/>
    <w:rsid w:val="007E2E68"/>
    <w:rsid w:val="007F718D"/>
    <w:rsid w:val="007F7885"/>
    <w:rsid w:val="00800D89"/>
    <w:rsid w:val="00801FAD"/>
    <w:rsid w:val="008178B6"/>
    <w:rsid w:val="00821B5D"/>
    <w:rsid w:val="00824A53"/>
    <w:rsid w:val="00827DB8"/>
    <w:rsid w:val="0083490A"/>
    <w:rsid w:val="00843DE4"/>
    <w:rsid w:val="00853FC1"/>
    <w:rsid w:val="00854F10"/>
    <w:rsid w:val="008552EE"/>
    <w:rsid w:val="00865B74"/>
    <w:rsid w:val="00866063"/>
    <w:rsid w:val="00870257"/>
    <w:rsid w:val="0087376D"/>
    <w:rsid w:val="00875104"/>
    <w:rsid w:val="00877F35"/>
    <w:rsid w:val="00882716"/>
    <w:rsid w:val="0088487D"/>
    <w:rsid w:val="008974F0"/>
    <w:rsid w:val="008A1499"/>
    <w:rsid w:val="008A36BA"/>
    <w:rsid w:val="008A37FC"/>
    <w:rsid w:val="008B012A"/>
    <w:rsid w:val="008B3033"/>
    <w:rsid w:val="008C42B0"/>
    <w:rsid w:val="008D4A5A"/>
    <w:rsid w:val="008D78C3"/>
    <w:rsid w:val="008D79EE"/>
    <w:rsid w:val="008E7921"/>
    <w:rsid w:val="008F6258"/>
    <w:rsid w:val="00906E17"/>
    <w:rsid w:val="00930BA1"/>
    <w:rsid w:val="0093169E"/>
    <w:rsid w:val="009355C8"/>
    <w:rsid w:val="009505C9"/>
    <w:rsid w:val="00950752"/>
    <w:rsid w:val="00952B21"/>
    <w:rsid w:val="00957BDD"/>
    <w:rsid w:val="00960EAE"/>
    <w:rsid w:val="00966424"/>
    <w:rsid w:val="00967D3B"/>
    <w:rsid w:val="00970BB4"/>
    <w:rsid w:val="009B143D"/>
    <w:rsid w:val="009B4067"/>
    <w:rsid w:val="009C2DE6"/>
    <w:rsid w:val="009E15B7"/>
    <w:rsid w:val="00A00054"/>
    <w:rsid w:val="00A111D1"/>
    <w:rsid w:val="00A12F6C"/>
    <w:rsid w:val="00A24770"/>
    <w:rsid w:val="00A34CD8"/>
    <w:rsid w:val="00A40519"/>
    <w:rsid w:val="00A4363E"/>
    <w:rsid w:val="00A4436C"/>
    <w:rsid w:val="00A4505F"/>
    <w:rsid w:val="00A4734A"/>
    <w:rsid w:val="00A565EE"/>
    <w:rsid w:val="00A6228A"/>
    <w:rsid w:val="00A63E4D"/>
    <w:rsid w:val="00A64E8F"/>
    <w:rsid w:val="00A72146"/>
    <w:rsid w:val="00A84765"/>
    <w:rsid w:val="00A90BC1"/>
    <w:rsid w:val="00A946A6"/>
    <w:rsid w:val="00AA2200"/>
    <w:rsid w:val="00AA6F92"/>
    <w:rsid w:val="00AB1B04"/>
    <w:rsid w:val="00AB6934"/>
    <w:rsid w:val="00AE593C"/>
    <w:rsid w:val="00AE6A93"/>
    <w:rsid w:val="00AF11D0"/>
    <w:rsid w:val="00AF42DE"/>
    <w:rsid w:val="00AF7BC4"/>
    <w:rsid w:val="00B01920"/>
    <w:rsid w:val="00B13319"/>
    <w:rsid w:val="00B15FD0"/>
    <w:rsid w:val="00B31851"/>
    <w:rsid w:val="00B3369F"/>
    <w:rsid w:val="00B337CB"/>
    <w:rsid w:val="00B43B8C"/>
    <w:rsid w:val="00B44493"/>
    <w:rsid w:val="00B44611"/>
    <w:rsid w:val="00B45574"/>
    <w:rsid w:val="00B56160"/>
    <w:rsid w:val="00B70557"/>
    <w:rsid w:val="00B94E6C"/>
    <w:rsid w:val="00B95082"/>
    <w:rsid w:val="00BA30A3"/>
    <w:rsid w:val="00BB4606"/>
    <w:rsid w:val="00BC11B0"/>
    <w:rsid w:val="00BC2522"/>
    <w:rsid w:val="00BC298A"/>
    <w:rsid w:val="00BD48D4"/>
    <w:rsid w:val="00BD7CBE"/>
    <w:rsid w:val="00BF083D"/>
    <w:rsid w:val="00BF5656"/>
    <w:rsid w:val="00C11FAB"/>
    <w:rsid w:val="00C16884"/>
    <w:rsid w:val="00C23D2F"/>
    <w:rsid w:val="00C443BD"/>
    <w:rsid w:val="00C451C5"/>
    <w:rsid w:val="00C51037"/>
    <w:rsid w:val="00C57E55"/>
    <w:rsid w:val="00C615CB"/>
    <w:rsid w:val="00C84E3B"/>
    <w:rsid w:val="00C90890"/>
    <w:rsid w:val="00C90EB6"/>
    <w:rsid w:val="00C9161D"/>
    <w:rsid w:val="00C94CB8"/>
    <w:rsid w:val="00CA0C1D"/>
    <w:rsid w:val="00CA1AC0"/>
    <w:rsid w:val="00CA669E"/>
    <w:rsid w:val="00CA7413"/>
    <w:rsid w:val="00CB2F25"/>
    <w:rsid w:val="00CC03E3"/>
    <w:rsid w:val="00CC3F65"/>
    <w:rsid w:val="00CE4D18"/>
    <w:rsid w:val="00CE5DE2"/>
    <w:rsid w:val="00CE7BF6"/>
    <w:rsid w:val="00CF1848"/>
    <w:rsid w:val="00D048DF"/>
    <w:rsid w:val="00D05E54"/>
    <w:rsid w:val="00D12044"/>
    <w:rsid w:val="00D164E5"/>
    <w:rsid w:val="00D170D9"/>
    <w:rsid w:val="00D20FC3"/>
    <w:rsid w:val="00D3091B"/>
    <w:rsid w:val="00D33EFC"/>
    <w:rsid w:val="00D40DBC"/>
    <w:rsid w:val="00D5377E"/>
    <w:rsid w:val="00D5393C"/>
    <w:rsid w:val="00D61C85"/>
    <w:rsid w:val="00D65F91"/>
    <w:rsid w:val="00D75CA6"/>
    <w:rsid w:val="00D76A18"/>
    <w:rsid w:val="00D80849"/>
    <w:rsid w:val="00D82E8F"/>
    <w:rsid w:val="00DB5E0F"/>
    <w:rsid w:val="00DB7F3D"/>
    <w:rsid w:val="00DC1374"/>
    <w:rsid w:val="00DD118C"/>
    <w:rsid w:val="00DE765C"/>
    <w:rsid w:val="00E05128"/>
    <w:rsid w:val="00E114DB"/>
    <w:rsid w:val="00E144AD"/>
    <w:rsid w:val="00E156E8"/>
    <w:rsid w:val="00E172F1"/>
    <w:rsid w:val="00E30E89"/>
    <w:rsid w:val="00E47AA2"/>
    <w:rsid w:val="00E52AC2"/>
    <w:rsid w:val="00E52D87"/>
    <w:rsid w:val="00E53727"/>
    <w:rsid w:val="00E66235"/>
    <w:rsid w:val="00E73404"/>
    <w:rsid w:val="00E74694"/>
    <w:rsid w:val="00E77C47"/>
    <w:rsid w:val="00E83C24"/>
    <w:rsid w:val="00E9318D"/>
    <w:rsid w:val="00E93F3E"/>
    <w:rsid w:val="00EB15DF"/>
    <w:rsid w:val="00EB5352"/>
    <w:rsid w:val="00EC1B89"/>
    <w:rsid w:val="00EF6197"/>
    <w:rsid w:val="00F063C2"/>
    <w:rsid w:val="00F41A4E"/>
    <w:rsid w:val="00F47252"/>
    <w:rsid w:val="00F53193"/>
    <w:rsid w:val="00F5357E"/>
    <w:rsid w:val="00F556F4"/>
    <w:rsid w:val="00F6586C"/>
    <w:rsid w:val="00F7724E"/>
    <w:rsid w:val="00F85636"/>
    <w:rsid w:val="00F9038B"/>
    <w:rsid w:val="00F94774"/>
    <w:rsid w:val="00FA4EA1"/>
    <w:rsid w:val="00FA579C"/>
    <w:rsid w:val="00FA663B"/>
    <w:rsid w:val="00FB4937"/>
    <w:rsid w:val="00FC53DB"/>
    <w:rsid w:val="00FC713E"/>
    <w:rsid w:val="00FD31CE"/>
    <w:rsid w:val="00FD44C6"/>
    <w:rsid w:val="00FF079D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44D3C9"/>
  <w15:docId w15:val="{DED70329-5D33-477F-AEE6-6991198E0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3C44E2"/>
    <w:rPr>
      <w:rFonts w:ascii="Times New Roman" w:eastAsia="SimSun" w:hAnsi="Times New Roman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bd.int/meetings/RM-WS-2026-0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Download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739BDAE3424061AD27CD0490AE0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8879D-8A98-4210-A972-1CABB6EEFB35}"/>
      </w:docPartPr>
      <w:docPartBody>
        <w:p w:rsidR="0053705C" w:rsidRDefault="00F207A2">
          <w:pPr>
            <w:pStyle w:val="92739BDAE3424061AD27CD0490AE09E8"/>
          </w:pPr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4EC2BA6629D04F4D9C5F531CD5DFE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69220-1AAB-4D15-909A-B8C58021D28C}"/>
      </w:docPartPr>
      <w:docPartBody>
        <w:p w:rsidR="0053705C" w:rsidRDefault="00F115D9" w:rsidP="00F115D9">
          <w:pPr>
            <w:pStyle w:val="4EC2BA6629D04F4D9C5F531CD5DFE720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D9"/>
    <w:rsid w:val="00117082"/>
    <w:rsid w:val="002D0BFC"/>
    <w:rsid w:val="00493355"/>
    <w:rsid w:val="004B5CE9"/>
    <w:rsid w:val="0053705C"/>
    <w:rsid w:val="0068007E"/>
    <w:rsid w:val="0088487D"/>
    <w:rsid w:val="00A00054"/>
    <w:rsid w:val="00A24770"/>
    <w:rsid w:val="00B70EB9"/>
    <w:rsid w:val="00DB61CC"/>
    <w:rsid w:val="00F115D9"/>
    <w:rsid w:val="00F207A2"/>
    <w:rsid w:val="00FA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89D063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15D9"/>
    <w:rPr>
      <w:color w:val="808080"/>
    </w:rPr>
  </w:style>
  <w:style w:type="paragraph" w:customStyle="1" w:styleId="92739BDAE3424061AD27CD0490AE09E8">
    <w:name w:val="92739BDAE3424061AD27CD0490AE09E8"/>
  </w:style>
  <w:style w:type="paragraph" w:customStyle="1" w:styleId="4EC2BA6629D04F4D9C5F531CD5DFE720">
    <w:name w:val="4EC2BA6629D04F4D9C5F531CD5DFE720"/>
    <w:rsid w:val="00F115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D50D4B-B65F-4208-8B76-29939D89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cbd-template.dotm</Template>
  <TotalTime>13</TotalTime>
  <Pages>8</Pages>
  <Words>2368</Words>
  <Characters>13029</Characters>
  <Application>Microsoft Office Word</Application>
  <DocSecurity>0</DocSecurity>
  <Lines>303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15187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CBD/RM/2026/1/1/Add.1</dc:subject>
  <dc:creator>Secretariat of the Convention on Biological Diversity</dc:creator>
  <cp:keywords>Convention on Biological Diversity</cp:keywords>
  <cp:lastModifiedBy>Veronique Lefebvre</cp:lastModifiedBy>
  <cp:revision>8</cp:revision>
  <cp:lastPrinted>2020-01-21T16:56:00Z</cp:lastPrinted>
  <dcterms:created xsi:type="dcterms:W3CDTF">2026-01-29T21:26:00Z</dcterms:created>
  <dcterms:modified xsi:type="dcterms:W3CDTF">2026-01-29T21:39:00Z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