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527D" w14:textId="77777777" w:rsidR="00131CD5" w:rsidRPr="00131CD5" w:rsidRDefault="00131CD5" w:rsidP="00131CD5">
      <w:pPr>
        <w:pStyle w:val="AISpacer"/>
      </w:pPr>
    </w:p>
    <w:p w14:paraId="19F0B400" w14:textId="77777777" w:rsidR="00131CD5" w:rsidRPr="00131CD5" w:rsidRDefault="00131CD5" w:rsidP="00131CD5">
      <w:pPr>
        <w:pStyle w:val="AISpacer"/>
      </w:pPr>
    </w:p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BC5164" w:rsidRPr="00866063" w14:paraId="36FB9F0F" w14:textId="77777777" w:rsidTr="00361A2A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27C2B86A" w14:textId="77777777" w:rsidR="00BC5164" w:rsidRPr="00866063" w:rsidRDefault="00BC5164" w:rsidP="00361A2A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72E39420" wp14:editId="0680EB0C">
                  <wp:extent cx="474727" cy="402337"/>
                  <wp:effectExtent l="0" t="0" r="1905" b="0"/>
                  <wp:docPr id="1244614358" name="Picture 1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7429777F" w14:textId="77777777" w:rsidR="00BC5164" w:rsidRPr="00866063" w:rsidRDefault="00BC5164" w:rsidP="00361A2A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75DA3DCB" w14:textId="77777777" w:rsidR="00BC5164" w:rsidRPr="00866063" w:rsidRDefault="00BC5164" w:rsidP="00361A2A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3565DBA1" wp14:editId="1AC5D1A6">
                  <wp:extent cx="498788" cy="357465"/>
                  <wp:effectExtent l="0" t="0" r="0" b="5080"/>
                  <wp:docPr id="1150251483" name="Picture 2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50817BEC" w14:textId="77777777" w:rsidR="00BC5164" w:rsidRPr="00866063" w:rsidRDefault="00BC5164" w:rsidP="00361A2A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127BEB39" w14:textId="08054FE2" w:rsidR="00BC5164" w:rsidRPr="00866063" w:rsidRDefault="00BC5164" w:rsidP="00B4737A">
            <w:pPr>
              <w:pStyle w:val="ABSymbol"/>
            </w:pPr>
            <w:r w:rsidRPr="00866063">
              <w:rPr>
                <w:sz w:val="40"/>
              </w:rPr>
              <w:t>CBD</w:t>
            </w:r>
            <w:r w:rsidRPr="00866063">
              <w:t>/</w:t>
            </w:r>
            <w:r>
              <w:t>FB</w:t>
            </w:r>
            <w:r w:rsidRPr="00866063">
              <w:t>/</w:t>
            </w:r>
            <w:r>
              <w:t>WS</w:t>
            </w:r>
            <w:r w:rsidR="007864C4">
              <w:t>/2025/1/1</w:t>
            </w:r>
            <w:r w:rsidR="00113036">
              <w:t>/Rev.1</w:t>
            </w:r>
          </w:p>
        </w:tc>
      </w:tr>
    </w:tbl>
    <w:p w14:paraId="6E11C283" w14:textId="77777777" w:rsidR="00BC5164" w:rsidRPr="00866063" w:rsidRDefault="00BC5164" w:rsidP="00BC5164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BC5164" w:rsidRPr="00866063" w14:paraId="171E3DBF" w14:textId="77777777" w:rsidTr="00361A2A">
        <w:trPr>
          <w:trHeight w:val="1814"/>
        </w:trPr>
        <w:tc>
          <w:tcPr>
            <w:tcW w:w="7370" w:type="dxa"/>
            <w:shd w:val="clear" w:color="auto" w:fill="auto"/>
          </w:tcPr>
          <w:p w14:paraId="3A60010B" w14:textId="77777777" w:rsidR="00BC5164" w:rsidRPr="00866063" w:rsidRDefault="00BC5164" w:rsidP="00361A2A">
            <w:pPr>
              <w:pStyle w:val="ACLargeLogo"/>
            </w:pPr>
            <w:r w:rsidRPr="00866063">
              <w:rPr>
                <w:noProof/>
              </w:rPr>
              <w:drawing>
                <wp:inline distT="0" distB="0" distL="0" distR="0" wp14:anchorId="779FE074" wp14:editId="4FA84C38">
                  <wp:extent cx="2755631" cy="1030313"/>
                  <wp:effectExtent l="0" t="0" r="0" b="0"/>
                  <wp:docPr id="349570288" name="Picture 3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1014DABE" w14:textId="77777777" w:rsidR="00BC5164" w:rsidRPr="00866063" w:rsidRDefault="00BC5164" w:rsidP="00361A2A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0B18530A" w14:textId="77777777" w:rsidR="00BC5164" w:rsidRPr="00866063" w:rsidRDefault="00BC5164" w:rsidP="00361A2A">
            <w:pPr>
              <w:pStyle w:val="AEDistrNormal"/>
            </w:pPr>
            <w:r w:rsidRPr="00866063">
              <w:t xml:space="preserve">Distr.: General </w:t>
            </w:r>
          </w:p>
          <w:p w14:paraId="3F3659F6" w14:textId="06D85858" w:rsidR="00BC5164" w:rsidRPr="00866063" w:rsidRDefault="00113036" w:rsidP="00361A2A">
            <w:pPr>
              <w:pStyle w:val="AEDistrNormal"/>
            </w:pPr>
            <w:r>
              <w:t>16 July</w:t>
            </w:r>
            <w:r w:rsidR="00584490">
              <w:t xml:space="preserve"> 2025</w:t>
            </w:r>
          </w:p>
          <w:p w14:paraId="2325F61B" w14:textId="55B05BD3" w:rsidR="00BC5164" w:rsidRPr="00866063" w:rsidRDefault="00BC5164" w:rsidP="00361A2A">
            <w:pPr>
              <w:pStyle w:val="AEDistrNormal6pt"/>
            </w:pPr>
            <w:r w:rsidRPr="00866063">
              <w:t xml:space="preserve">English </w:t>
            </w:r>
            <w:r w:rsidR="00584490">
              <w:t>only</w:t>
            </w:r>
          </w:p>
          <w:p w14:paraId="025F2515" w14:textId="77777777" w:rsidR="00BC5164" w:rsidRPr="00866063" w:rsidRDefault="00BC5164" w:rsidP="00361A2A">
            <w:pPr>
              <w:pStyle w:val="AEDistrNormal6pt"/>
            </w:pPr>
          </w:p>
        </w:tc>
      </w:tr>
    </w:tbl>
    <w:p w14:paraId="7E3374D1" w14:textId="77777777" w:rsidR="00BC5164" w:rsidRPr="00866063" w:rsidRDefault="00BC5164" w:rsidP="00BC5164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BC5164" w:rsidRPr="00866063" w14:paraId="3F24692C" w14:textId="77777777" w:rsidTr="00361A2A">
        <w:trPr>
          <w:trHeight w:val="57"/>
        </w:trPr>
        <w:tc>
          <w:tcPr>
            <w:tcW w:w="6094" w:type="dxa"/>
            <w:shd w:val="clear" w:color="auto" w:fill="auto"/>
          </w:tcPr>
          <w:p w14:paraId="1715821F" w14:textId="222B187D" w:rsidR="00BC5164" w:rsidRPr="00866063" w:rsidRDefault="0022628E" w:rsidP="002B58F7">
            <w:pPr>
              <w:pStyle w:val="AFCorN12Bold"/>
            </w:pPr>
            <w:r>
              <w:t xml:space="preserve">Global </w:t>
            </w:r>
            <w:r w:rsidR="00491AD9">
              <w:t>w</w:t>
            </w:r>
            <w:r w:rsidR="007864C4">
              <w:t xml:space="preserve">orkshop on the Forest </w:t>
            </w:r>
            <w:r w:rsidR="0078720A">
              <w:br/>
            </w:r>
            <w:r w:rsidR="007864C4">
              <w:t>Ecosystem Restoration Initiative</w:t>
            </w:r>
            <w:r w:rsidR="00BC5164" w:rsidRPr="00866063">
              <w:t xml:space="preserve"> </w:t>
            </w:r>
          </w:p>
          <w:p w14:paraId="2FD3F1E2" w14:textId="31EAE58B" w:rsidR="00BC5164" w:rsidRPr="00866063" w:rsidRDefault="00584490" w:rsidP="00220BFE">
            <w:pPr>
              <w:pStyle w:val="AFCorNNormal"/>
              <w:spacing w:after="120"/>
            </w:pPr>
            <w:r w:rsidRPr="00584490">
              <w:t>Seoul, 26</w:t>
            </w:r>
            <w:r>
              <w:t>–</w:t>
            </w:r>
            <w:r w:rsidRPr="00584490">
              <w:t>28 August 2025</w:t>
            </w:r>
          </w:p>
        </w:tc>
        <w:tc>
          <w:tcPr>
            <w:tcW w:w="4388" w:type="dxa"/>
            <w:shd w:val="clear" w:color="auto" w:fill="auto"/>
          </w:tcPr>
          <w:p w14:paraId="70F3417E" w14:textId="77777777" w:rsidR="00BC5164" w:rsidRPr="00866063" w:rsidRDefault="00BC5164" w:rsidP="00361A2A">
            <w:pPr>
              <w:pStyle w:val="CBDNormal"/>
              <w:jc w:val="left"/>
            </w:pPr>
          </w:p>
        </w:tc>
      </w:tr>
    </w:tbl>
    <w:p w14:paraId="6694F7D6" w14:textId="1C7FC3B4" w:rsidR="00A96B21" w:rsidRPr="00131CD5" w:rsidRDefault="00000000" w:rsidP="00D12A44">
      <w:pPr>
        <w:pStyle w:val="CBDTitle"/>
      </w:pPr>
      <w:sdt>
        <w:sdtPr>
          <w:alias w:val="Title"/>
          <w:tag w:val=""/>
          <w:id w:val="-1975355689"/>
          <w:placeholder>
            <w:docPart w:val="DEB1FE40CE624B37B9CF34594C6EEF6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82165" w:rsidRPr="00131CD5">
            <w:t xml:space="preserve">Provisional </w:t>
          </w:r>
          <w:r w:rsidR="00482165">
            <w:t>a</w:t>
          </w:r>
          <w:r w:rsidR="00482165" w:rsidRPr="00131CD5">
            <w:t>genda</w:t>
          </w:r>
        </w:sdtContent>
      </w:sdt>
    </w:p>
    <w:p w14:paraId="69ABE39C" w14:textId="758E40E5" w:rsidR="00537248" w:rsidRPr="00E7055B" w:rsidRDefault="002D654C" w:rsidP="00D12A44">
      <w:pPr>
        <w:pStyle w:val="CBDagendaItem"/>
        <w:tabs>
          <w:tab w:val="clear" w:pos="567"/>
        </w:tabs>
        <w:ind w:left="1134" w:hanging="567"/>
        <w:jc w:val="left"/>
      </w:pPr>
      <w:r w:rsidRPr="00131CD5">
        <w:t xml:space="preserve">Opening </w:t>
      </w:r>
      <w:r w:rsidR="00433B68" w:rsidRPr="00131CD5">
        <w:t xml:space="preserve">of the </w:t>
      </w:r>
      <w:r w:rsidR="00433B68" w:rsidRPr="00E7055B">
        <w:t>workshop</w:t>
      </w:r>
      <w:r w:rsidR="00E7055B" w:rsidRPr="00E7055B">
        <w:t>.</w:t>
      </w:r>
    </w:p>
    <w:p w14:paraId="4AD9B571" w14:textId="27FE6E3F" w:rsidR="00C1080C" w:rsidRPr="00131CD5" w:rsidRDefault="00A62421" w:rsidP="00D12A44">
      <w:pPr>
        <w:pStyle w:val="CBDagendaItem"/>
        <w:tabs>
          <w:tab w:val="clear" w:pos="567"/>
        </w:tabs>
        <w:ind w:left="1134" w:hanging="567"/>
        <w:jc w:val="left"/>
      </w:pPr>
      <w:r w:rsidRPr="00131CD5">
        <w:t xml:space="preserve">Workshop </w:t>
      </w:r>
      <w:r w:rsidR="00E37A7C" w:rsidRPr="00131CD5">
        <w:t>objectives</w:t>
      </w:r>
      <w:r w:rsidRPr="00131CD5">
        <w:t>, methodology and expected outcomes.</w:t>
      </w:r>
    </w:p>
    <w:p w14:paraId="03647F7B" w14:textId="0A303487" w:rsidR="00A62421" w:rsidRPr="00131CD5" w:rsidRDefault="002B6161" w:rsidP="00D12A44">
      <w:pPr>
        <w:pStyle w:val="CBDagendaItem"/>
        <w:tabs>
          <w:tab w:val="clear" w:pos="567"/>
        </w:tabs>
        <w:ind w:left="1134" w:hanging="567"/>
        <w:jc w:val="left"/>
      </w:pPr>
      <w:r w:rsidRPr="00131CD5">
        <w:t>Overview of</w:t>
      </w:r>
      <w:r w:rsidR="007025B7" w:rsidRPr="00131CD5">
        <w:t xml:space="preserve"> 10</w:t>
      </w:r>
      <w:r w:rsidR="003E69FF">
        <w:t xml:space="preserve"> years of implementation </w:t>
      </w:r>
      <w:r w:rsidRPr="00131CD5">
        <w:t>of the Forest Ecosystem Restoration Initiative</w:t>
      </w:r>
      <w:r w:rsidR="00DF02A6" w:rsidRPr="00131CD5">
        <w:t>.</w:t>
      </w:r>
    </w:p>
    <w:p w14:paraId="6D90F9B0" w14:textId="67C97923" w:rsidR="00D749C5" w:rsidRDefault="00C13AEB" w:rsidP="00D12A44">
      <w:pPr>
        <w:pStyle w:val="CBDagendaItem"/>
        <w:tabs>
          <w:tab w:val="clear" w:pos="567"/>
        </w:tabs>
        <w:ind w:left="1134" w:hanging="567"/>
        <w:jc w:val="left"/>
      </w:pPr>
      <w:r>
        <w:t xml:space="preserve">Threats to forest biodiversity and </w:t>
      </w:r>
      <w:r w:rsidR="00543030">
        <w:t>key pathways</w:t>
      </w:r>
      <w:r w:rsidR="002D677A">
        <w:t xml:space="preserve"> to </w:t>
      </w:r>
      <w:r w:rsidR="0094350E">
        <w:t xml:space="preserve">the </w:t>
      </w:r>
      <w:r w:rsidR="002D677A">
        <w:t xml:space="preserve">conservation and sustainable </w:t>
      </w:r>
      <w:r w:rsidR="004910CF">
        <w:t>management of forests.</w:t>
      </w:r>
    </w:p>
    <w:p w14:paraId="78CA3C9D" w14:textId="06620450" w:rsidR="00DF02A6" w:rsidRPr="00131CD5" w:rsidRDefault="00E579BE" w:rsidP="00D12A44">
      <w:pPr>
        <w:pStyle w:val="CBDagendaItem"/>
        <w:tabs>
          <w:tab w:val="clear" w:pos="567"/>
        </w:tabs>
        <w:ind w:left="1134" w:hanging="567"/>
        <w:jc w:val="left"/>
      </w:pPr>
      <w:r w:rsidRPr="00131CD5">
        <w:t xml:space="preserve">Aligning </w:t>
      </w:r>
      <w:r w:rsidR="003D37F7" w:rsidRPr="00131CD5">
        <w:t>the Forest Ecosystem Restoration Initiative</w:t>
      </w:r>
      <w:r w:rsidR="003D37F7" w:rsidRPr="00131CD5" w:rsidDel="003D37F7">
        <w:t xml:space="preserve"> </w:t>
      </w:r>
      <w:r w:rsidR="00DB1E38" w:rsidRPr="00131CD5">
        <w:t>with the Kunm</w:t>
      </w:r>
      <w:r w:rsidR="00D07DBA" w:rsidRPr="00131CD5">
        <w:t>i</w:t>
      </w:r>
      <w:r w:rsidR="00DB1E38" w:rsidRPr="00131CD5">
        <w:t>ng-Montreal Global Biodiversity Framework</w:t>
      </w:r>
      <w:r w:rsidR="008B256B" w:rsidRPr="00131CD5">
        <w:t>.</w:t>
      </w:r>
    </w:p>
    <w:p w14:paraId="7FAF8D53" w14:textId="520B3EA4" w:rsidR="007025B7" w:rsidRPr="00131CD5" w:rsidRDefault="00712DFC" w:rsidP="00D12A44">
      <w:pPr>
        <w:pStyle w:val="CBDagendaItem"/>
        <w:tabs>
          <w:tab w:val="clear" w:pos="567"/>
        </w:tabs>
        <w:ind w:left="1134" w:hanging="567"/>
        <w:jc w:val="left"/>
      </w:pPr>
      <w:r>
        <w:t>Whole-of-government and whole-of-society approach</w:t>
      </w:r>
      <w:r w:rsidR="00303360" w:rsidRPr="00131CD5">
        <w:t>.</w:t>
      </w:r>
    </w:p>
    <w:p w14:paraId="2EF4DFF2" w14:textId="60AEC6E2" w:rsidR="005A1A4A" w:rsidRDefault="005A1A4A" w:rsidP="00D12A44">
      <w:pPr>
        <w:pStyle w:val="CBDagendaItem"/>
        <w:tabs>
          <w:tab w:val="clear" w:pos="567"/>
        </w:tabs>
        <w:ind w:left="1134" w:hanging="567"/>
        <w:jc w:val="left"/>
      </w:pPr>
      <w:r>
        <w:t>Other matters.</w:t>
      </w:r>
    </w:p>
    <w:p w14:paraId="13044F9E" w14:textId="628BF9A3" w:rsidR="008B256B" w:rsidRPr="00131CD5" w:rsidRDefault="007025B7" w:rsidP="00D12A44">
      <w:pPr>
        <w:pStyle w:val="CBDagendaItem"/>
        <w:tabs>
          <w:tab w:val="clear" w:pos="567"/>
        </w:tabs>
        <w:ind w:left="1134" w:hanging="567"/>
        <w:jc w:val="left"/>
      </w:pPr>
      <w:r w:rsidRPr="00131CD5">
        <w:t>Closure of the workshop.</w:t>
      </w:r>
    </w:p>
    <w:p w14:paraId="0247D28F" w14:textId="11B98C39" w:rsidR="002B559C" w:rsidRPr="00131CD5" w:rsidRDefault="00ED3849" w:rsidP="00D12A44">
      <w:pPr>
        <w:pStyle w:val="Para1"/>
        <w:jc w:val="center"/>
      </w:pPr>
      <w:r w:rsidRPr="00131CD5">
        <w:t>__________</w:t>
      </w:r>
      <w:r w:rsidR="008A34D4">
        <w:t>___</w:t>
      </w:r>
    </w:p>
    <w:sectPr w:rsidR="002B559C" w:rsidRPr="00131CD5" w:rsidSect="00F50A25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6A667" w14:textId="77777777" w:rsidR="005F5BCC" w:rsidRPr="00131CD5" w:rsidRDefault="005F5BCC" w:rsidP="00A96B21">
      <w:r w:rsidRPr="00131CD5">
        <w:separator/>
      </w:r>
    </w:p>
  </w:endnote>
  <w:endnote w:type="continuationSeparator" w:id="0">
    <w:p w14:paraId="0875E9AF" w14:textId="77777777" w:rsidR="005F5BCC" w:rsidRPr="00131CD5" w:rsidRDefault="005F5BCC" w:rsidP="00A96B21">
      <w:r w:rsidRPr="00131CD5">
        <w:continuationSeparator/>
      </w:r>
    </w:p>
  </w:endnote>
  <w:endnote w:type="continuationNotice" w:id="1">
    <w:p w14:paraId="4A107657" w14:textId="77777777" w:rsidR="005F5BCC" w:rsidRPr="00131CD5" w:rsidRDefault="005F5B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37263D1" w14:textId="77777777" w:rsidR="002B559C" w:rsidRPr="00131CD5" w:rsidRDefault="002B559C">
            <w:pPr>
              <w:pStyle w:val="Footer"/>
            </w:pPr>
            <w:r w:rsidRPr="00131CD5">
              <w:rPr>
                <w:szCs w:val="20"/>
              </w:rPr>
              <w:fldChar w:fldCharType="begin"/>
            </w:r>
            <w:r w:rsidRPr="00131CD5">
              <w:rPr>
                <w:szCs w:val="20"/>
              </w:rPr>
              <w:instrText xml:space="preserve"> PAGE </w:instrText>
            </w:r>
            <w:r w:rsidRPr="00131CD5">
              <w:rPr>
                <w:szCs w:val="20"/>
              </w:rPr>
              <w:fldChar w:fldCharType="separate"/>
            </w:r>
            <w:r w:rsidRPr="00131CD5">
              <w:rPr>
                <w:noProof/>
                <w:szCs w:val="20"/>
              </w:rPr>
              <w:t>2</w:t>
            </w:r>
            <w:r w:rsidRPr="00131CD5">
              <w:rPr>
                <w:szCs w:val="20"/>
              </w:rPr>
              <w:fldChar w:fldCharType="end"/>
            </w:r>
            <w:r w:rsidRPr="00131CD5">
              <w:rPr>
                <w:szCs w:val="20"/>
              </w:rPr>
              <w:t>/</w:t>
            </w:r>
            <w:r w:rsidRPr="00131CD5">
              <w:rPr>
                <w:szCs w:val="20"/>
              </w:rPr>
              <w:fldChar w:fldCharType="begin"/>
            </w:r>
            <w:r w:rsidRPr="00131CD5">
              <w:rPr>
                <w:szCs w:val="20"/>
              </w:rPr>
              <w:instrText xml:space="preserve"> NUMPAGES  </w:instrText>
            </w:r>
            <w:r w:rsidRPr="00131CD5">
              <w:rPr>
                <w:szCs w:val="20"/>
              </w:rPr>
              <w:fldChar w:fldCharType="separate"/>
            </w:r>
            <w:r w:rsidRPr="00131CD5">
              <w:rPr>
                <w:noProof/>
                <w:szCs w:val="20"/>
              </w:rPr>
              <w:t>2</w:t>
            </w:r>
            <w:r w:rsidRPr="00131CD5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AF7C7F9" w14:textId="77777777" w:rsidR="002B559C" w:rsidRPr="00131CD5" w:rsidRDefault="002B559C" w:rsidP="002B559C">
            <w:pPr>
              <w:pStyle w:val="Footer"/>
              <w:jc w:val="right"/>
            </w:pPr>
            <w:r w:rsidRPr="00131CD5">
              <w:rPr>
                <w:szCs w:val="20"/>
              </w:rPr>
              <w:fldChar w:fldCharType="begin"/>
            </w:r>
            <w:r w:rsidRPr="00131CD5">
              <w:rPr>
                <w:szCs w:val="20"/>
              </w:rPr>
              <w:instrText xml:space="preserve"> PAGE </w:instrText>
            </w:r>
            <w:r w:rsidRPr="00131CD5">
              <w:rPr>
                <w:szCs w:val="20"/>
              </w:rPr>
              <w:fldChar w:fldCharType="separate"/>
            </w:r>
            <w:r w:rsidRPr="00131CD5">
              <w:rPr>
                <w:noProof/>
                <w:szCs w:val="20"/>
              </w:rPr>
              <w:t>2</w:t>
            </w:r>
            <w:r w:rsidRPr="00131CD5">
              <w:rPr>
                <w:szCs w:val="20"/>
              </w:rPr>
              <w:fldChar w:fldCharType="end"/>
            </w:r>
            <w:r w:rsidRPr="00131CD5">
              <w:rPr>
                <w:szCs w:val="20"/>
              </w:rPr>
              <w:t>/</w:t>
            </w:r>
            <w:r w:rsidRPr="00131CD5">
              <w:rPr>
                <w:szCs w:val="20"/>
              </w:rPr>
              <w:fldChar w:fldCharType="begin"/>
            </w:r>
            <w:r w:rsidRPr="00131CD5">
              <w:rPr>
                <w:szCs w:val="20"/>
              </w:rPr>
              <w:instrText xml:space="preserve"> NUMPAGES  </w:instrText>
            </w:r>
            <w:r w:rsidRPr="00131CD5">
              <w:rPr>
                <w:szCs w:val="20"/>
              </w:rPr>
              <w:fldChar w:fldCharType="separate"/>
            </w:r>
            <w:r w:rsidRPr="00131CD5">
              <w:rPr>
                <w:noProof/>
                <w:szCs w:val="20"/>
              </w:rPr>
              <w:t>2</w:t>
            </w:r>
            <w:r w:rsidRPr="00131CD5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EA93F" w14:textId="77777777" w:rsidR="005F5BCC" w:rsidRPr="00131CD5" w:rsidRDefault="005F5BCC" w:rsidP="00A96B21">
      <w:r w:rsidRPr="00131CD5">
        <w:separator/>
      </w:r>
    </w:p>
  </w:footnote>
  <w:footnote w:type="continuationSeparator" w:id="0">
    <w:p w14:paraId="196D14DC" w14:textId="77777777" w:rsidR="005F5BCC" w:rsidRPr="00131CD5" w:rsidRDefault="005F5BCC" w:rsidP="00A96B21">
      <w:r w:rsidRPr="00131CD5">
        <w:continuationSeparator/>
      </w:r>
    </w:p>
  </w:footnote>
  <w:footnote w:type="continuationNotice" w:id="1">
    <w:p w14:paraId="2E247AB8" w14:textId="77777777" w:rsidR="005F5BCC" w:rsidRPr="00131CD5" w:rsidRDefault="005F5B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26B64666" w14:textId="1645135E" w:rsidR="002B559C" w:rsidRPr="00131CD5" w:rsidRDefault="00000000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620D5E">
          <w:rPr>
            <w:szCs w:val="20"/>
          </w:rPr>
          <w:t>CBD/FB/WS/2025/1/1</w:t>
        </w:r>
      </w:sdtContent>
    </w:sdt>
    <w:r w:rsidR="00A54FA0" w:rsidRPr="00131CD5">
      <w:rPr>
        <w:szCs w:val="20"/>
      </w:rPr>
      <w:t>---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2021594" w14:textId="7304BA83" w:rsidR="002B559C" w:rsidRPr="00131CD5" w:rsidRDefault="00620D5E" w:rsidP="002B559C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CBD/FB/WS/2025/1/1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580B5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2E90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52179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003AA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5B662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30F1A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10B9C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40B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8A9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39CB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1" w15:restartNumberingAfterBreak="0">
    <w:nsid w:val="5D943BEE"/>
    <w:multiLevelType w:val="multilevel"/>
    <w:tmpl w:val="222A08B4"/>
    <w:numStyleLink w:val="ListCBD"/>
  </w:abstractNum>
  <w:abstractNum w:abstractNumId="12" w15:restartNumberingAfterBreak="0">
    <w:nsid w:val="5F3132CD"/>
    <w:multiLevelType w:val="hybridMultilevel"/>
    <w:tmpl w:val="B8CAB22E"/>
    <w:lvl w:ilvl="0" w:tplc="39D4E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740061215">
    <w:abstractNumId w:val="12"/>
  </w:num>
  <w:num w:numId="2" w16cid:durableId="1072390599">
    <w:abstractNumId w:val="14"/>
  </w:num>
  <w:num w:numId="3" w16cid:durableId="607395260">
    <w:abstractNumId w:val="9"/>
  </w:num>
  <w:num w:numId="4" w16cid:durableId="98110136">
    <w:abstractNumId w:val="7"/>
  </w:num>
  <w:num w:numId="5" w16cid:durableId="920676582">
    <w:abstractNumId w:val="6"/>
  </w:num>
  <w:num w:numId="6" w16cid:durableId="447286378">
    <w:abstractNumId w:val="5"/>
  </w:num>
  <w:num w:numId="7" w16cid:durableId="1532258362">
    <w:abstractNumId w:val="4"/>
  </w:num>
  <w:num w:numId="8" w16cid:durableId="960385107">
    <w:abstractNumId w:val="10"/>
  </w:num>
  <w:num w:numId="9" w16cid:durableId="893932166">
    <w:abstractNumId w:val="13"/>
  </w:num>
  <w:num w:numId="10" w16cid:durableId="323945383">
    <w:abstractNumId w:val="11"/>
  </w:num>
  <w:num w:numId="11" w16cid:durableId="1129279617">
    <w:abstractNumId w:val="8"/>
  </w:num>
  <w:num w:numId="12" w16cid:durableId="1926719618">
    <w:abstractNumId w:val="3"/>
  </w:num>
  <w:num w:numId="13" w16cid:durableId="578757670">
    <w:abstractNumId w:val="2"/>
  </w:num>
  <w:num w:numId="14" w16cid:durableId="941188780">
    <w:abstractNumId w:val="1"/>
  </w:num>
  <w:num w:numId="15" w16cid:durableId="69326728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2D"/>
    <w:rsid w:val="00000002"/>
    <w:rsid w:val="00012AA1"/>
    <w:rsid w:val="00014D15"/>
    <w:rsid w:val="0001715E"/>
    <w:rsid w:val="00040598"/>
    <w:rsid w:val="000558BA"/>
    <w:rsid w:val="00057B13"/>
    <w:rsid w:val="00067F08"/>
    <w:rsid w:val="00092659"/>
    <w:rsid w:val="00096C2E"/>
    <w:rsid w:val="000A2EE6"/>
    <w:rsid w:val="000B2B7D"/>
    <w:rsid w:val="000C1223"/>
    <w:rsid w:val="000C4B69"/>
    <w:rsid w:val="000D55E5"/>
    <w:rsid w:val="000E7EB9"/>
    <w:rsid w:val="000F0E33"/>
    <w:rsid w:val="000F591D"/>
    <w:rsid w:val="00113036"/>
    <w:rsid w:val="00124E82"/>
    <w:rsid w:val="00131CD5"/>
    <w:rsid w:val="00132581"/>
    <w:rsid w:val="00145E9B"/>
    <w:rsid w:val="00147A71"/>
    <w:rsid w:val="00154306"/>
    <w:rsid w:val="00166CFE"/>
    <w:rsid w:val="00184909"/>
    <w:rsid w:val="00197FC1"/>
    <w:rsid w:val="001A1D9F"/>
    <w:rsid w:val="001A5FC0"/>
    <w:rsid w:val="001A738D"/>
    <w:rsid w:val="001D2BA9"/>
    <w:rsid w:val="001D3BF5"/>
    <w:rsid w:val="001D7501"/>
    <w:rsid w:val="00220BFE"/>
    <w:rsid w:val="00222395"/>
    <w:rsid w:val="0022628E"/>
    <w:rsid w:val="002358E5"/>
    <w:rsid w:val="0023720E"/>
    <w:rsid w:val="00265CCE"/>
    <w:rsid w:val="00293525"/>
    <w:rsid w:val="002A5E29"/>
    <w:rsid w:val="002B00CA"/>
    <w:rsid w:val="002B559C"/>
    <w:rsid w:val="002B58F7"/>
    <w:rsid w:val="002B6161"/>
    <w:rsid w:val="002C0576"/>
    <w:rsid w:val="002D654C"/>
    <w:rsid w:val="002D677A"/>
    <w:rsid w:val="002D6C7B"/>
    <w:rsid w:val="00300AEF"/>
    <w:rsid w:val="00303360"/>
    <w:rsid w:val="00304814"/>
    <w:rsid w:val="00310608"/>
    <w:rsid w:val="00312E66"/>
    <w:rsid w:val="00323F22"/>
    <w:rsid w:val="00330DF1"/>
    <w:rsid w:val="003476A9"/>
    <w:rsid w:val="00347E74"/>
    <w:rsid w:val="00356378"/>
    <w:rsid w:val="00356D07"/>
    <w:rsid w:val="00382A92"/>
    <w:rsid w:val="00383412"/>
    <w:rsid w:val="003C4B47"/>
    <w:rsid w:val="003C6C88"/>
    <w:rsid w:val="003C6F10"/>
    <w:rsid w:val="003C7CE5"/>
    <w:rsid w:val="003D37F7"/>
    <w:rsid w:val="003E1C08"/>
    <w:rsid w:val="003E69FF"/>
    <w:rsid w:val="003F7DFC"/>
    <w:rsid w:val="00410542"/>
    <w:rsid w:val="00413F29"/>
    <w:rsid w:val="00420E12"/>
    <w:rsid w:val="00433B68"/>
    <w:rsid w:val="0043586C"/>
    <w:rsid w:val="00441498"/>
    <w:rsid w:val="0044610B"/>
    <w:rsid w:val="00446FC7"/>
    <w:rsid w:val="00461AFA"/>
    <w:rsid w:val="004701EE"/>
    <w:rsid w:val="0047235D"/>
    <w:rsid w:val="00472B05"/>
    <w:rsid w:val="004765C3"/>
    <w:rsid w:val="00480A8D"/>
    <w:rsid w:val="00480F71"/>
    <w:rsid w:val="00482165"/>
    <w:rsid w:val="0048253D"/>
    <w:rsid w:val="004910CF"/>
    <w:rsid w:val="00491AD9"/>
    <w:rsid w:val="00494669"/>
    <w:rsid w:val="004A2A2D"/>
    <w:rsid w:val="004A7105"/>
    <w:rsid w:val="004B6A83"/>
    <w:rsid w:val="004B6BC4"/>
    <w:rsid w:val="004B710C"/>
    <w:rsid w:val="004C1E58"/>
    <w:rsid w:val="004C6E2D"/>
    <w:rsid w:val="004D55FF"/>
    <w:rsid w:val="004F096F"/>
    <w:rsid w:val="00515CF3"/>
    <w:rsid w:val="00537248"/>
    <w:rsid w:val="00543030"/>
    <w:rsid w:val="00550F30"/>
    <w:rsid w:val="00555263"/>
    <w:rsid w:val="00555611"/>
    <w:rsid w:val="00561002"/>
    <w:rsid w:val="00584490"/>
    <w:rsid w:val="005867E4"/>
    <w:rsid w:val="005A1595"/>
    <w:rsid w:val="005A1A4A"/>
    <w:rsid w:val="005A206E"/>
    <w:rsid w:val="005A2D7F"/>
    <w:rsid w:val="005C0058"/>
    <w:rsid w:val="005C459B"/>
    <w:rsid w:val="005D0F69"/>
    <w:rsid w:val="005D1108"/>
    <w:rsid w:val="005E2605"/>
    <w:rsid w:val="005F5B17"/>
    <w:rsid w:val="005F5BCC"/>
    <w:rsid w:val="005F6F9E"/>
    <w:rsid w:val="00611036"/>
    <w:rsid w:val="006151A3"/>
    <w:rsid w:val="00616C2C"/>
    <w:rsid w:val="00620D5E"/>
    <w:rsid w:val="0063085D"/>
    <w:rsid w:val="00633B1E"/>
    <w:rsid w:val="00647EA4"/>
    <w:rsid w:val="0065463E"/>
    <w:rsid w:val="00657ED6"/>
    <w:rsid w:val="0067181B"/>
    <w:rsid w:val="00687A5B"/>
    <w:rsid w:val="006926D5"/>
    <w:rsid w:val="006B293D"/>
    <w:rsid w:val="006B4B41"/>
    <w:rsid w:val="006E0772"/>
    <w:rsid w:val="006E7E37"/>
    <w:rsid w:val="006F5703"/>
    <w:rsid w:val="007025B7"/>
    <w:rsid w:val="00704109"/>
    <w:rsid w:val="00711A4B"/>
    <w:rsid w:val="00712DFC"/>
    <w:rsid w:val="00723F42"/>
    <w:rsid w:val="00725390"/>
    <w:rsid w:val="0073479B"/>
    <w:rsid w:val="007406AC"/>
    <w:rsid w:val="007473B7"/>
    <w:rsid w:val="00762FC3"/>
    <w:rsid w:val="0076622F"/>
    <w:rsid w:val="007811F7"/>
    <w:rsid w:val="007850C5"/>
    <w:rsid w:val="007864C4"/>
    <w:rsid w:val="0078720A"/>
    <w:rsid w:val="007A02C7"/>
    <w:rsid w:val="007A338F"/>
    <w:rsid w:val="007C082B"/>
    <w:rsid w:val="007C77BC"/>
    <w:rsid w:val="007D755E"/>
    <w:rsid w:val="00803FC2"/>
    <w:rsid w:val="00825EC7"/>
    <w:rsid w:val="00856EC3"/>
    <w:rsid w:val="00860E4E"/>
    <w:rsid w:val="00874541"/>
    <w:rsid w:val="0088475A"/>
    <w:rsid w:val="00890F2E"/>
    <w:rsid w:val="008A34D4"/>
    <w:rsid w:val="008A5F67"/>
    <w:rsid w:val="008B256B"/>
    <w:rsid w:val="008B673D"/>
    <w:rsid w:val="008E0581"/>
    <w:rsid w:val="00903B72"/>
    <w:rsid w:val="009209F3"/>
    <w:rsid w:val="00935461"/>
    <w:rsid w:val="00937DE3"/>
    <w:rsid w:val="0094350E"/>
    <w:rsid w:val="0094398B"/>
    <w:rsid w:val="00943DB1"/>
    <w:rsid w:val="009459E3"/>
    <w:rsid w:val="00946608"/>
    <w:rsid w:val="009532D3"/>
    <w:rsid w:val="009646DD"/>
    <w:rsid w:val="00965E7B"/>
    <w:rsid w:val="00995DDC"/>
    <w:rsid w:val="009A31A4"/>
    <w:rsid w:val="009B05A8"/>
    <w:rsid w:val="009B05FB"/>
    <w:rsid w:val="009B0F4A"/>
    <w:rsid w:val="009C1114"/>
    <w:rsid w:val="009D5857"/>
    <w:rsid w:val="009E12FA"/>
    <w:rsid w:val="009E6A2D"/>
    <w:rsid w:val="009F32E3"/>
    <w:rsid w:val="009F3F9F"/>
    <w:rsid w:val="00A21892"/>
    <w:rsid w:val="00A333BE"/>
    <w:rsid w:val="00A34C4F"/>
    <w:rsid w:val="00A364FF"/>
    <w:rsid w:val="00A4083F"/>
    <w:rsid w:val="00A53CF4"/>
    <w:rsid w:val="00A54FA0"/>
    <w:rsid w:val="00A62421"/>
    <w:rsid w:val="00A70CD1"/>
    <w:rsid w:val="00A85BF3"/>
    <w:rsid w:val="00A96B21"/>
    <w:rsid w:val="00A9788E"/>
    <w:rsid w:val="00A97DC6"/>
    <w:rsid w:val="00AC7DAF"/>
    <w:rsid w:val="00AD3B4E"/>
    <w:rsid w:val="00AD5895"/>
    <w:rsid w:val="00AE0683"/>
    <w:rsid w:val="00AE1A95"/>
    <w:rsid w:val="00B048B7"/>
    <w:rsid w:val="00B218D6"/>
    <w:rsid w:val="00B24C31"/>
    <w:rsid w:val="00B30F9F"/>
    <w:rsid w:val="00B36EA9"/>
    <w:rsid w:val="00B41034"/>
    <w:rsid w:val="00B4737A"/>
    <w:rsid w:val="00B600D9"/>
    <w:rsid w:val="00B660F7"/>
    <w:rsid w:val="00B75D20"/>
    <w:rsid w:val="00B810E2"/>
    <w:rsid w:val="00B930F5"/>
    <w:rsid w:val="00B96BBE"/>
    <w:rsid w:val="00BB7ABB"/>
    <w:rsid w:val="00BC5164"/>
    <w:rsid w:val="00BC701D"/>
    <w:rsid w:val="00BD0607"/>
    <w:rsid w:val="00BD7EA3"/>
    <w:rsid w:val="00C10077"/>
    <w:rsid w:val="00C1080C"/>
    <w:rsid w:val="00C13AEB"/>
    <w:rsid w:val="00C2354A"/>
    <w:rsid w:val="00C4056F"/>
    <w:rsid w:val="00C6672D"/>
    <w:rsid w:val="00C80D20"/>
    <w:rsid w:val="00C907FA"/>
    <w:rsid w:val="00CA4091"/>
    <w:rsid w:val="00CB4388"/>
    <w:rsid w:val="00CB669B"/>
    <w:rsid w:val="00CC6B0C"/>
    <w:rsid w:val="00CD11F3"/>
    <w:rsid w:val="00CE062F"/>
    <w:rsid w:val="00CE3B05"/>
    <w:rsid w:val="00CF70AB"/>
    <w:rsid w:val="00D07DBA"/>
    <w:rsid w:val="00D12A44"/>
    <w:rsid w:val="00D3059B"/>
    <w:rsid w:val="00D404A2"/>
    <w:rsid w:val="00D50409"/>
    <w:rsid w:val="00D60046"/>
    <w:rsid w:val="00D71B93"/>
    <w:rsid w:val="00D71FFB"/>
    <w:rsid w:val="00D749C5"/>
    <w:rsid w:val="00D81C4C"/>
    <w:rsid w:val="00D83078"/>
    <w:rsid w:val="00D868C1"/>
    <w:rsid w:val="00D91D19"/>
    <w:rsid w:val="00DB1E38"/>
    <w:rsid w:val="00DB4889"/>
    <w:rsid w:val="00DB7E92"/>
    <w:rsid w:val="00DC2EC2"/>
    <w:rsid w:val="00DC48B5"/>
    <w:rsid w:val="00DD446A"/>
    <w:rsid w:val="00DE7885"/>
    <w:rsid w:val="00DF02A6"/>
    <w:rsid w:val="00DF7FC3"/>
    <w:rsid w:val="00E11227"/>
    <w:rsid w:val="00E12F65"/>
    <w:rsid w:val="00E1597C"/>
    <w:rsid w:val="00E33212"/>
    <w:rsid w:val="00E37A7C"/>
    <w:rsid w:val="00E579BE"/>
    <w:rsid w:val="00E637E0"/>
    <w:rsid w:val="00E7055B"/>
    <w:rsid w:val="00EB2AD7"/>
    <w:rsid w:val="00EC716F"/>
    <w:rsid w:val="00ED3849"/>
    <w:rsid w:val="00EE052B"/>
    <w:rsid w:val="00F14D2C"/>
    <w:rsid w:val="00F258FB"/>
    <w:rsid w:val="00F31D6F"/>
    <w:rsid w:val="00F34AA7"/>
    <w:rsid w:val="00F50A25"/>
    <w:rsid w:val="00F52594"/>
    <w:rsid w:val="00F62E17"/>
    <w:rsid w:val="00F71464"/>
    <w:rsid w:val="00F71AAC"/>
    <w:rsid w:val="00F75F90"/>
    <w:rsid w:val="00FA18C9"/>
    <w:rsid w:val="00FA4829"/>
    <w:rsid w:val="00FB7B4D"/>
    <w:rsid w:val="00FE7438"/>
    <w:rsid w:val="0424C57D"/>
    <w:rsid w:val="2271CD82"/>
    <w:rsid w:val="22E964C4"/>
    <w:rsid w:val="26B37371"/>
    <w:rsid w:val="39DD7CF1"/>
    <w:rsid w:val="3ECA2F62"/>
    <w:rsid w:val="43B74754"/>
    <w:rsid w:val="460F5FB4"/>
    <w:rsid w:val="63F46720"/>
    <w:rsid w:val="662FE159"/>
    <w:rsid w:val="6941CF36"/>
    <w:rsid w:val="70B200D1"/>
    <w:rsid w:val="7882581B"/>
    <w:rsid w:val="7A0F6D51"/>
    <w:rsid w:val="7ADE4BA5"/>
    <w:rsid w:val="7D2EB12F"/>
    <w:rsid w:val="7D4C1FBC"/>
    <w:rsid w:val="7D7BE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CCF76A"/>
  <w15:chartTrackingRefBased/>
  <w15:docId w15:val="{24C35537-220C-4D62-9673-BBA74E260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131CD5"/>
    <w:pPr>
      <w:keepNext/>
      <w:keepLines/>
      <w:numPr>
        <w:numId w:val="9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131CD5"/>
    <w:pPr>
      <w:keepNext/>
      <w:keepLines/>
      <w:numPr>
        <w:ilvl w:val="1"/>
        <w:numId w:val="9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131CD5"/>
    <w:pPr>
      <w:keepNext/>
      <w:keepLines/>
      <w:numPr>
        <w:ilvl w:val="2"/>
        <w:numId w:val="9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131CD5"/>
    <w:pPr>
      <w:keepNext/>
      <w:numPr>
        <w:ilvl w:val="3"/>
        <w:numId w:val="9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131CD5"/>
    <w:pPr>
      <w:keepNext/>
      <w:numPr>
        <w:ilvl w:val="4"/>
        <w:numId w:val="9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131CD5"/>
    <w:pPr>
      <w:keepNext/>
      <w:keepLines/>
      <w:numPr>
        <w:ilvl w:val="5"/>
        <w:numId w:val="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131CD5"/>
    <w:pPr>
      <w:keepNext/>
      <w:keepLines/>
      <w:widowControl w:val="0"/>
      <w:numPr>
        <w:ilvl w:val="6"/>
        <w:numId w:val="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131CD5"/>
    <w:pPr>
      <w:keepNext/>
      <w:keepLines/>
      <w:widowControl w:val="0"/>
      <w:numPr>
        <w:ilvl w:val="7"/>
        <w:numId w:val="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131CD5"/>
    <w:pPr>
      <w:keepNext/>
      <w:widowControl w:val="0"/>
      <w:numPr>
        <w:ilvl w:val="8"/>
        <w:numId w:val="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131CD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31CD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31CD5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31CD5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1CD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1CD5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31CD5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131CD5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131CD5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131CD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131CD5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131CD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31CD5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31CD5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131CD5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131CD5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131CD5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31CD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131C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CD5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CD5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Mention">
    <w:name w:val="Mention"/>
    <w:basedOn w:val="DefaultParagraphFont"/>
    <w:uiPriority w:val="99"/>
    <w:unhideWhenUsed/>
    <w:rsid w:val="00A97DC6"/>
    <w:rPr>
      <w:color w:val="2B579A"/>
      <w:shd w:val="clear" w:color="auto" w:fill="E1DFDD"/>
      <w:lang w:val="en-GB"/>
    </w:rPr>
  </w:style>
  <w:style w:type="paragraph" w:styleId="Revision">
    <w:name w:val="Revision"/>
    <w:hidden/>
    <w:uiPriority w:val="99"/>
    <w:semiHidden/>
    <w:rsid w:val="00131CD5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131CD5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131CD5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131CD5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131CD5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131CD5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131CD5"/>
    <w:pPr>
      <w:spacing w:after="120"/>
      <w:ind w:left="567"/>
    </w:pPr>
  </w:style>
  <w:style w:type="paragraph" w:customStyle="1" w:styleId="ABSymbol">
    <w:name w:val="AB_Symbol"/>
    <w:basedOn w:val="Normal"/>
    <w:qFormat/>
    <w:rsid w:val="00131CD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131CD5"/>
    <w:pPr>
      <w:numPr>
        <w:numId w:val="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131CD5"/>
    <w:pPr>
      <w:jc w:val="left"/>
    </w:pPr>
  </w:style>
  <w:style w:type="paragraph" w:customStyle="1" w:styleId="AEDistrNormal">
    <w:name w:val="AE_DistrNormal"/>
    <w:basedOn w:val="Normal"/>
    <w:unhideWhenUsed/>
    <w:rsid w:val="00131CD5"/>
    <w:pPr>
      <w:jc w:val="left"/>
    </w:pPr>
  </w:style>
  <w:style w:type="paragraph" w:customStyle="1" w:styleId="AASmallLogo">
    <w:name w:val="AA_SmallLogo"/>
    <w:basedOn w:val="AEDistrNormal"/>
    <w:unhideWhenUsed/>
    <w:rsid w:val="00131CD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131CD5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131CD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131CD5"/>
    <w:pPr>
      <w:contextualSpacing/>
    </w:pPr>
  </w:style>
  <w:style w:type="numbering" w:customStyle="1" w:styleId="ListCBD">
    <w:name w:val="ListCBD"/>
    <w:basedOn w:val="NoList"/>
    <w:uiPriority w:val="99"/>
    <w:rsid w:val="00131CD5"/>
    <w:pPr>
      <w:numPr>
        <w:numId w:val="8"/>
      </w:numPr>
    </w:pPr>
  </w:style>
  <w:style w:type="paragraph" w:styleId="ListParagraph">
    <w:name w:val="List Paragraph"/>
    <w:basedOn w:val="Normal"/>
    <w:uiPriority w:val="34"/>
    <w:qFormat/>
    <w:rsid w:val="00131CD5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131CD5"/>
    <w:pPr>
      <w:numPr>
        <w:numId w:val="9"/>
      </w:numPr>
    </w:pPr>
  </w:style>
  <w:style w:type="paragraph" w:customStyle="1" w:styleId="AISpacer">
    <w:name w:val="AI_Spacer"/>
    <w:next w:val="Normal"/>
    <w:unhideWhenUsed/>
    <w:qFormat/>
    <w:rsid w:val="00131CD5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131CD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131CD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131CD5"/>
    <w:rPr>
      <w:b/>
      <w:sz w:val="24"/>
    </w:rPr>
  </w:style>
  <w:style w:type="paragraph" w:customStyle="1" w:styleId="CBDAgendaItemReport">
    <w:name w:val="CBD_AgendaItem_Report"/>
    <w:basedOn w:val="Normal"/>
    <w:qFormat/>
    <w:rsid w:val="00131CD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131CD5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131CD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131CD5"/>
    <w:rPr>
      <w:rFonts w:ascii="Times New Roman" w:hAnsi="Times New Roman"/>
      <w:color w:val="0563C1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131CD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131CD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131CD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131CD5"/>
  </w:style>
  <w:style w:type="paragraph" w:customStyle="1" w:styleId="CBDH1">
    <w:name w:val="CBD_H1"/>
    <w:basedOn w:val="CBDNormal"/>
    <w:qFormat/>
    <w:rsid w:val="00131CD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131CD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131CD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131CD5"/>
    <w:rPr>
      <w:sz w:val="20"/>
    </w:rPr>
  </w:style>
  <w:style w:type="paragraph" w:customStyle="1" w:styleId="CBDHeader">
    <w:name w:val="CBD_Header"/>
    <w:basedOn w:val="CBDNormal"/>
    <w:next w:val="CBDFooter"/>
    <w:qFormat/>
    <w:rsid w:val="00131CD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131CD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131CD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131CD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131CD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131CD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131CD5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31CD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131CD5"/>
  </w:style>
  <w:style w:type="paragraph" w:styleId="BalloonText">
    <w:name w:val="Balloon Text"/>
    <w:basedOn w:val="Normal"/>
    <w:link w:val="BalloonTextChar"/>
    <w:uiPriority w:val="99"/>
    <w:semiHidden/>
    <w:unhideWhenUsed/>
    <w:rsid w:val="00131C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CD5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131CD5"/>
  </w:style>
  <w:style w:type="paragraph" w:styleId="BlockText">
    <w:name w:val="Block Text"/>
    <w:basedOn w:val="Normal"/>
    <w:uiPriority w:val="99"/>
    <w:semiHidden/>
    <w:unhideWhenUsed/>
    <w:rsid w:val="00131CD5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31C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31CD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31CD5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31CD5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31CD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31CD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31CD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31CD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31CD5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131CD5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1CD5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31CD5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31CD5"/>
  </w:style>
  <w:style w:type="character" w:customStyle="1" w:styleId="DateChar">
    <w:name w:val="Date Char"/>
    <w:basedOn w:val="DefaultParagraphFont"/>
    <w:link w:val="Date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31CD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31CD5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31CD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131CD5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31CD5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31CD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31CD5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131CD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31CD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31CD5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131CD5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131CD5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31CD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31CD5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131CD5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131CD5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131CD5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131CD5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1CD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1CD5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131CD5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131CD5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131CD5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31CD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31CD5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CD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CD5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31CD5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31C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31CD5"/>
    <w:rPr>
      <w:lang w:val="en-GB"/>
    </w:rPr>
  </w:style>
  <w:style w:type="paragraph" w:styleId="List2">
    <w:name w:val="List 2"/>
    <w:basedOn w:val="Normal"/>
    <w:uiPriority w:val="99"/>
    <w:semiHidden/>
    <w:unhideWhenUsed/>
    <w:rsid w:val="00131CD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31CD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31CD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31CD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31CD5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31CD5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31CD5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31CD5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31CD5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31CD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31CD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31CD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31CD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31CD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31CD5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31CD5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31CD5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31CD5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31CD5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131CD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131CD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131CD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131CD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131CD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131CD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131CD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131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31CD5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31CD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31CD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31CD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31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31CD5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1CD5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31CD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31CD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31CD5"/>
    <w:rPr>
      <w:lang w:val="en-GB"/>
    </w:rPr>
  </w:style>
  <w:style w:type="table" w:styleId="PlainTable1">
    <w:name w:val="Plain Table 1"/>
    <w:basedOn w:val="TableNormal"/>
    <w:uiPriority w:val="41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31CD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31CD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131CD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31CD5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31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CD5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31CD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31CD5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31CD5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131CD5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131CD5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131CD5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131CD5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131CD5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131C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31CD5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31CD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131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1CD5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31CD5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IPPER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B1FE40CE624B37B9CF34594C6EE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97532-4F4E-4A91-9462-920001CA69A7}"/>
      </w:docPartPr>
      <w:docPartBody>
        <w:p w:rsidR="00CB4388" w:rsidRDefault="00CB4388">
          <w:pPr>
            <w:pStyle w:val="DEB1FE40CE624B37B9CF34594C6EEF69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CD5"/>
    <w:rsid w:val="0001715E"/>
    <w:rsid w:val="00041BFC"/>
    <w:rsid w:val="00057B13"/>
    <w:rsid w:val="000C5C80"/>
    <w:rsid w:val="001E5888"/>
    <w:rsid w:val="00222395"/>
    <w:rsid w:val="00265CCE"/>
    <w:rsid w:val="002D39EA"/>
    <w:rsid w:val="00351C62"/>
    <w:rsid w:val="003C6C88"/>
    <w:rsid w:val="003F7DFC"/>
    <w:rsid w:val="00461AFA"/>
    <w:rsid w:val="00494669"/>
    <w:rsid w:val="004B710C"/>
    <w:rsid w:val="00543B74"/>
    <w:rsid w:val="005A2D7F"/>
    <w:rsid w:val="00616C2C"/>
    <w:rsid w:val="00633B1E"/>
    <w:rsid w:val="006661CD"/>
    <w:rsid w:val="00687A5B"/>
    <w:rsid w:val="00711A4B"/>
    <w:rsid w:val="00723F42"/>
    <w:rsid w:val="0074727F"/>
    <w:rsid w:val="0076552E"/>
    <w:rsid w:val="007811F7"/>
    <w:rsid w:val="007C082B"/>
    <w:rsid w:val="00825EC7"/>
    <w:rsid w:val="00856EC3"/>
    <w:rsid w:val="00895BD3"/>
    <w:rsid w:val="008A70D0"/>
    <w:rsid w:val="008B0CDA"/>
    <w:rsid w:val="008E4E08"/>
    <w:rsid w:val="008F0BF9"/>
    <w:rsid w:val="00946608"/>
    <w:rsid w:val="009532D3"/>
    <w:rsid w:val="009646DD"/>
    <w:rsid w:val="009B0F4A"/>
    <w:rsid w:val="00A11DAE"/>
    <w:rsid w:val="00AA0CD5"/>
    <w:rsid w:val="00B12335"/>
    <w:rsid w:val="00CB4388"/>
    <w:rsid w:val="00CC6B0C"/>
    <w:rsid w:val="00D259B7"/>
    <w:rsid w:val="00DC18B6"/>
    <w:rsid w:val="00E14CA6"/>
    <w:rsid w:val="00E33212"/>
    <w:rsid w:val="00FE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B1FE40CE624B37B9CF34594C6EEF69">
    <w:name w:val="DEB1FE40CE624B37B9CF34594C6EEF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87980D-552D-4349-A8D8-602990F6C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312D23-42AB-4540-BACE-AA4ECB3D177C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2</TotalTime>
  <Pages>1</Pages>
  <Words>105</Words>
  <Characters>585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CBD/FB/WS/2025/1/1</dc:subject>
  <dc:creator>Secretariat of the Convention on Biological Diversity</dc:creator>
  <cp:keywords/>
  <dc:description/>
  <cp:lastModifiedBy>Veronique Lefebvre</cp:lastModifiedBy>
  <cp:revision>5</cp:revision>
  <dcterms:created xsi:type="dcterms:W3CDTF">2025-07-17T18:47:00Z</dcterms:created>
  <dcterms:modified xsi:type="dcterms:W3CDTF">2025-07-17T18:49:00Z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