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054F8303" w14:textId="77777777" w:rsidTr="008A1499">
        <w:trPr>
          <w:trHeight w:val="850"/>
        </w:trPr>
        <w:tc>
          <w:tcPr>
            <w:tcW w:w="975" w:type="dxa"/>
            <w:vAlign w:val="bottom"/>
          </w:tcPr>
          <w:p w14:paraId="31C664A1"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30F4ACF" w14:textId="77777777" w:rsidR="008A1499" w:rsidRPr="003F1A75" w:rsidRDefault="008A1499" w:rsidP="008A1499">
            <w:pPr>
              <w:pStyle w:val="AASmallLogo"/>
            </w:pPr>
          </w:p>
        </w:tc>
        <w:tc>
          <w:tcPr>
            <w:tcW w:w="1434" w:type="dxa"/>
            <w:noWrap/>
            <w:vAlign w:val="bottom"/>
          </w:tcPr>
          <w:p w14:paraId="1CB5A445"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7F6B9FF6" w14:textId="77777777" w:rsidR="008A1499" w:rsidRPr="003F1A75" w:rsidRDefault="008A1499" w:rsidP="008A1499">
            <w:pPr>
              <w:pStyle w:val="AASmallLogo"/>
            </w:pPr>
          </w:p>
        </w:tc>
        <w:tc>
          <w:tcPr>
            <w:tcW w:w="8073" w:type="dxa"/>
            <w:vAlign w:val="bottom"/>
          </w:tcPr>
          <w:p w14:paraId="5EE4A9B6" w14:textId="173812BE"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587F83">
              <w:t>9</w:t>
            </w:r>
            <w:r w:rsidR="002D4732">
              <w:t>/Rev.1</w:t>
            </w:r>
          </w:p>
        </w:tc>
      </w:tr>
    </w:tbl>
    <w:p w14:paraId="5661C00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553B7280" w14:textId="77777777" w:rsidTr="008A1499">
        <w:trPr>
          <w:trHeight w:val="1814"/>
        </w:trPr>
        <w:tc>
          <w:tcPr>
            <w:tcW w:w="7370" w:type="dxa"/>
          </w:tcPr>
          <w:p w14:paraId="7F111114"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4CC9171D" w14:textId="77777777" w:rsidR="008A1499" w:rsidRPr="003F1A75" w:rsidRDefault="008A1499" w:rsidP="008A1499">
            <w:pPr>
              <w:pStyle w:val="ACLargeLogo"/>
            </w:pPr>
          </w:p>
        </w:tc>
        <w:tc>
          <w:tcPr>
            <w:tcW w:w="3112" w:type="dxa"/>
          </w:tcPr>
          <w:p w14:paraId="59888E46" w14:textId="77777777" w:rsidR="008A1499" w:rsidRPr="003F1A75" w:rsidRDefault="008A1499" w:rsidP="008A1499">
            <w:pPr>
              <w:pStyle w:val="AEDistrNormal"/>
            </w:pPr>
            <w:r w:rsidRPr="003F1A75">
              <w:t xml:space="preserve">Distr.: </w:t>
            </w:r>
            <w:r w:rsidR="00137278">
              <w:t>Limited</w:t>
            </w:r>
            <w:r w:rsidRPr="003F1A75">
              <w:t xml:space="preserve"> </w:t>
            </w:r>
          </w:p>
          <w:p w14:paraId="66C6EBFE" w14:textId="42F10037" w:rsidR="008A1499" w:rsidRPr="003F1A75" w:rsidRDefault="00587F83" w:rsidP="008A1499">
            <w:pPr>
              <w:pStyle w:val="AEDistrNormal"/>
            </w:pPr>
            <w:r>
              <w:t>2</w:t>
            </w:r>
            <w:r w:rsidR="002D4732">
              <w:t>8</w:t>
            </w:r>
            <w:r>
              <w:t xml:space="preserve"> </w:t>
            </w:r>
            <w:r w:rsidR="000B3A7A">
              <w:t>October 2026</w:t>
            </w:r>
          </w:p>
          <w:p w14:paraId="785863EF" w14:textId="77777777" w:rsidR="008A1499" w:rsidRPr="003F1A75" w:rsidRDefault="008A1499" w:rsidP="008A1499">
            <w:pPr>
              <w:pStyle w:val="AEDistrNormal6pt"/>
            </w:pPr>
            <w:r w:rsidRPr="003F1A75">
              <w:t xml:space="preserve">Original: English </w:t>
            </w:r>
          </w:p>
          <w:p w14:paraId="71FEC0E8" w14:textId="77777777" w:rsidR="008A1499" w:rsidRPr="003F1A75" w:rsidRDefault="008A1499" w:rsidP="008A1499">
            <w:pPr>
              <w:pStyle w:val="AEDistrNormal6pt"/>
            </w:pPr>
          </w:p>
        </w:tc>
      </w:tr>
    </w:tbl>
    <w:p w14:paraId="64A479D4"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778D8EC" w14:textId="77777777" w:rsidTr="008A1499">
        <w:trPr>
          <w:trHeight w:val="57"/>
        </w:trPr>
        <w:tc>
          <w:tcPr>
            <w:tcW w:w="6094" w:type="dxa"/>
          </w:tcPr>
          <w:p w14:paraId="14E2B859"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58C6EB3F" w14:textId="77777777" w:rsidR="008A1499" w:rsidRPr="003F1A75" w:rsidRDefault="00240EE6" w:rsidP="008A1499">
            <w:pPr>
              <w:pStyle w:val="AFCorNBold"/>
            </w:pPr>
            <w:r>
              <w:t>Seventeen</w:t>
            </w:r>
            <w:r w:rsidR="008A1499" w:rsidRPr="003F1A75">
              <w:t xml:space="preserve">th meeting </w:t>
            </w:r>
          </w:p>
          <w:p w14:paraId="623BC393"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29CAC9A0" w14:textId="77777777" w:rsidR="00137278" w:rsidRDefault="00137278" w:rsidP="00137278">
            <w:pPr>
              <w:pStyle w:val="AFCorNNormal"/>
            </w:pPr>
            <w:r>
              <w:t>Agenda i</w:t>
            </w:r>
            <w:r w:rsidR="008A1499" w:rsidRPr="003F1A75">
              <w:t xml:space="preserve">tem </w:t>
            </w:r>
            <w:r w:rsidR="003B41F7">
              <w:t>14</w:t>
            </w:r>
            <w:r w:rsidR="00E51951">
              <w:t xml:space="preserve"> (a)</w:t>
            </w:r>
          </w:p>
          <w:p w14:paraId="63A5D631" w14:textId="77777777" w:rsidR="0009135C" w:rsidRPr="004301F9" w:rsidRDefault="0009135C" w:rsidP="00137278">
            <w:pPr>
              <w:pStyle w:val="AFCorNNormal"/>
              <w:rPr>
                <w:b/>
                <w:bCs/>
              </w:rPr>
            </w:pPr>
            <w:r w:rsidRPr="004301F9">
              <w:rPr>
                <w:b/>
                <w:bCs/>
              </w:rPr>
              <w:t xml:space="preserve">Mainstreaming of biodiversity and engagement </w:t>
            </w:r>
            <w:r w:rsidR="00E46F07">
              <w:rPr>
                <w:b/>
                <w:bCs/>
              </w:rPr>
              <w:br/>
            </w:r>
            <w:r w:rsidRPr="004301F9">
              <w:rPr>
                <w:b/>
                <w:bCs/>
              </w:rPr>
              <w:t xml:space="preserve">with subnational governments: </w:t>
            </w:r>
            <w:r w:rsidR="004301F9" w:rsidRPr="004301F9">
              <w:rPr>
                <w:b/>
                <w:bCs/>
              </w:rPr>
              <w:t xml:space="preserve">mainstreaming </w:t>
            </w:r>
            <w:r w:rsidR="00E46F07">
              <w:rPr>
                <w:b/>
                <w:bCs/>
              </w:rPr>
              <w:br/>
            </w:r>
            <w:r w:rsidR="004301F9" w:rsidRPr="004301F9">
              <w:rPr>
                <w:b/>
                <w:bCs/>
              </w:rPr>
              <w:t>of biodiversity within and across sectors</w:t>
            </w:r>
          </w:p>
          <w:p w14:paraId="6C16F22F" w14:textId="77777777" w:rsidR="008A1499" w:rsidRPr="003B41F7" w:rsidRDefault="003B41F7" w:rsidP="008A1499">
            <w:pPr>
              <w:pStyle w:val="AFCorNBold"/>
              <w:rPr>
                <w:b w:val="0"/>
                <w:bCs/>
              </w:rPr>
            </w:pPr>
            <w:r w:rsidRPr="003B41F7">
              <w:rPr>
                <w:b w:val="0"/>
                <w:bCs/>
              </w:rPr>
              <w:t>Working Group I</w:t>
            </w:r>
          </w:p>
        </w:tc>
        <w:tc>
          <w:tcPr>
            <w:tcW w:w="4388" w:type="dxa"/>
          </w:tcPr>
          <w:p w14:paraId="4755F3DA" w14:textId="77777777" w:rsidR="008A1499" w:rsidRPr="003F1A75" w:rsidRDefault="008A1499" w:rsidP="008A1499">
            <w:pPr>
              <w:pStyle w:val="CBDNormal"/>
              <w:jc w:val="left"/>
            </w:pPr>
          </w:p>
        </w:tc>
      </w:tr>
    </w:tbl>
    <w:p w14:paraId="0226B0B4" w14:textId="77777777" w:rsidR="00C9161D" w:rsidRPr="003F1A75" w:rsidRDefault="006E40F9" w:rsidP="008F33EB">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FB6D23">
            <w:t>Mainstreaming of biodiversity within and across sectors</w:t>
          </w:r>
        </w:sdtContent>
      </w:sdt>
      <w:r w:rsidR="00105372" w:rsidRPr="003F1A75">
        <w:rPr>
          <w:caps/>
        </w:rPr>
        <w:t xml:space="preserve"> </w:t>
      </w:r>
    </w:p>
    <w:p w14:paraId="21558A23" w14:textId="77777777" w:rsidR="00137278" w:rsidRDefault="00137278" w:rsidP="00E51951">
      <w:pPr>
        <w:pStyle w:val="CBDSubTitle"/>
      </w:pPr>
      <w:r>
        <w:t xml:space="preserve">Draft decision submitted by </w:t>
      </w:r>
      <w:r w:rsidR="00E51951">
        <w:t>the Chair of Working Group I</w:t>
      </w:r>
    </w:p>
    <w:p w14:paraId="69A122A7" w14:textId="77777777" w:rsidR="0099068B" w:rsidRDefault="007075E9">
      <w:pPr>
        <w:pStyle w:val="Para10"/>
        <w:numPr>
          <w:ilvl w:val="0"/>
          <w:numId w:val="0"/>
        </w:numPr>
        <w:tabs>
          <w:tab w:val="clear" w:pos="1134"/>
          <w:tab w:val="left" w:pos="1701"/>
        </w:tabs>
        <w:ind w:left="567" w:firstLine="567"/>
        <w:rPr>
          <w:i/>
          <w:iCs/>
          <w:lang w:val="en-GB"/>
        </w:rPr>
      </w:pPr>
      <w:r w:rsidRPr="00B6567B">
        <w:rPr>
          <w:i/>
          <w:iCs/>
        </w:rPr>
        <w:t>The Conference of the Parties</w:t>
      </w:r>
      <w:r>
        <w:t>,</w:t>
      </w:r>
    </w:p>
    <w:p w14:paraId="65BB4B84" w14:textId="771E8BF1" w:rsidR="0099068B" w:rsidRDefault="007075E9">
      <w:pPr>
        <w:pStyle w:val="Para10"/>
        <w:numPr>
          <w:ilvl w:val="0"/>
          <w:numId w:val="0"/>
        </w:numPr>
        <w:tabs>
          <w:tab w:val="clear" w:pos="1134"/>
          <w:tab w:val="left" w:pos="1701"/>
        </w:tabs>
        <w:ind w:left="567" w:firstLine="567"/>
      </w:pPr>
      <w:r w:rsidRPr="00620311">
        <w:rPr>
          <w:i/>
          <w:iCs/>
        </w:rPr>
        <w:t>Recalling</w:t>
      </w:r>
      <w:r>
        <w:t xml:space="preserve"> its decision </w:t>
      </w:r>
      <w:hyperlink r:id="rId15" w:history="1">
        <w:r w:rsidR="00855BB9" w:rsidRPr="00855BB9">
          <w:rPr>
            <w:rStyle w:val="Hyperlink"/>
            <w:lang w:val="en-CA"/>
          </w:rPr>
          <w:t>16/13</w:t>
        </w:r>
      </w:hyperlink>
      <w:r>
        <w:t xml:space="preserve"> of 1 November 2024, in which it reiterated the critical importance of mainstreaming biodiversity across the whole of government and the whole of society and recognized that the Kunming-Montreal Global Biodiversity Framework</w:t>
      </w:r>
      <w:r w:rsidR="00FC30EE" w:rsidRPr="00586996">
        <w:rPr>
          <w:rStyle w:val="FootnoteReference"/>
        </w:rPr>
        <w:footnoteReference w:id="1"/>
      </w:r>
      <w:r>
        <w:t xml:space="preserve"> captured biodiversity mainstreaming and provided a wide range of options for mainstreaming biodiversity,</w:t>
      </w:r>
    </w:p>
    <w:p w14:paraId="5D4CE18A" w14:textId="517DF060" w:rsidR="0099068B" w:rsidRDefault="007075E9">
      <w:pPr>
        <w:pStyle w:val="Para10"/>
        <w:numPr>
          <w:ilvl w:val="0"/>
          <w:numId w:val="0"/>
        </w:numPr>
        <w:tabs>
          <w:tab w:val="clear" w:pos="1134"/>
          <w:tab w:val="left" w:pos="1701"/>
        </w:tabs>
        <w:ind w:left="567" w:firstLine="567"/>
      </w:pPr>
      <w:r w:rsidRPr="00620311">
        <w:rPr>
          <w:i/>
          <w:iCs/>
        </w:rPr>
        <w:t>Recalling</w:t>
      </w:r>
      <w:r w:rsidRPr="00586996">
        <w:t xml:space="preserve"> </w:t>
      </w:r>
      <w:r w:rsidRPr="00620311">
        <w:rPr>
          <w:i/>
          <w:iCs/>
        </w:rPr>
        <w:t>also</w:t>
      </w:r>
      <w:r>
        <w:t xml:space="preserve"> its decisions </w:t>
      </w:r>
      <w:hyperlink r:id="rId16" w:history="1">
        <w:r w:rsidR="00FC30EE" w:rsidRPr="008E37EE">
          <w:rPr>
            <w:rStyle w:val="Hyperlink"/>
            <w:lang w:val="en-CA"/>
          </w:rPr>
          <w:t>14/3</w:t>
        </w:r>
      </w:hyperlink>
      <w:r>
        <w:t xml:space="preserve"> of 29 November 2018 and </w:t>
      </w:r>
      <w:hyperlink r:id="rId17" w:history="1">
        <w:r w:rsidR="00FC30EE" w:rsidRPr="00AD2AE2">
          <w:rPr>
            <w:rStyle w:val="Hyperlink"/>
            <w:lang w:val="en-CA"/>
          </w:rPr>
          <w:t>16/17</w:t>
        </w:r>
      </w:hyperlink>
      <w:r>
        <w:t xml:space="preserve"> and </w:t>
      </w:r>
      <w:hyperlink r:id="rId18" w:history="1">
        <w:r w:rsidR="00FC30EE" w:rsidRPr="00AD2AE2">
          <w:rPr>
            <w:rStyle w:val="Hyperlink"/>
            <w:lang w:val="en-CA"/>
          </w:rPr>
          <w:t>16/19</w:t>
        </w:r>
      </w:hyperlink>
      <w:r>
        <w:t xml:space="preserve"> of 1 November 2024,</w:t>
      </w:r>
    </w:p>
    <w:p w14:paraId="69755C1F" w14:textId="3A8E0CA7" w:rsidR="0099068B" w:rsidRDefault="007075E9">
      <w:pPr>
        <w:pStyle w:val="Para10"/>
        <w:numPr>
          <w:ilvl w:val="0"/>
          <w:numId w:val="0"/>
        </w:numPr>
        <w:tabs>
          <w:tab w:val="clear" w:pos="1134"/>
          <w:tab w:val="left" w:pos="1701"/>
        </w:tabs>
        <w:ind w:left="567" w:firstLine="567"/>
        <w:rPr>
          <w:lang w:val="en-GB"/>
        </w:rPr>
      </w:pPr>
      <w:r w:rsidRPr="00F7107F">
        <w:rPr>
          <w:i/>
          <w:iCs/>
        </w:rPr>
        <w:t>Recognizing</w:t>
      </w:r>
      <w:r>
        <w:t xml:space="preserve"> that progress on biodiversity mainstreaming remains insufficient to achieve the goals and targets of the Framework and that enhanced efforts are needed to close existing [ambition </w:t>
      </w:r>
      <w:proofErr w:type="gramStart"/>
      <w:r>
        <w:t>and][</w:t>
      </w:r>
      <w:proofErr w:type="gramEnd"/>
      <w:r>
        <w:t>scope</w:t>
      </w:r>
      <w:r w:rsidR="009A0C4A">
        <w:t>,</w:t>
      </w:r>
      <w:r>
        <w:t xml:space="preserve"> coverage and] implementation gaps,</w:t>
      </w:r>
    </w:p>
    <w:p w14:paraId="565C0E2B" w14:textId="4E6613C9" w:rsidR="0099068B" w:rsidRDefault="007075E9">
      <w:pPr>
        <w:tabs>
          <w:tab w:val="clear" w:pos="1134"/>
        </w:tabs>
        <w:spacing w:before="120" w:after="120"/>
        <w:ind w:left="567" w:firstLine="567"/>
      </w:pPr>
      <w:r w:rsidRPr="00796C9C">
        <w:rPr>
          <w:i/>
          <w:iCs/>
        </w:rPr>
        <w:t>Noting</w:t>
      </w:r>
      <w:r>
        <w:t xml:space="preserve"> that the present decision is complemented by decisions 17/-- on the global review of collective progress in the implementation of the Framework at the seventeenth meeting of the Conference of the Parties and 17/-- on further enhancing planning, monitoring, reporting and review mechanisms, including the monitoring framework for the Kunming-Montreal Global Biodiversity Framework,</w:t>
      </w:r>
    </w:p>
    <w:p w14:paraId="24985998" w14:textId="77777777" w:rsidR="0099068B" w:rsidRDefault="007075E9">
      <w:pPr>
        <w:tabs>
          <w:tab w:val="clear" w:pos="1134"/>
        </w:tabs>
        <w:spacing w:before="120" w:after="120"/>
        <w:ind w:left="567" w:firstLine="567"/>
      </w:pPr>
      <w:r>
        <w:t>1.</w:t>
      </w:r>
      <w:r>
        <w:tab/>
      </w:r>
      <w:r w:rsidRPr="00F7107F">
        <w:rPr>
          <w:i/>
          <w:iCs/>
        </w:rPr>
        <w:t>Recognizes</w:t>
      </w:r>
      <w:r>
        <w:t xml:space="preserve"> the importance of inclusive approaches to assess and report progress in biodiversity mainstreaming;</w:t>
      </w:r>
    </w:p>
    <w:p w14:paraId="03B1EB1F" w14:textId="77777777" w:rsidR="0099068B" w:rsidRDefault="007075E9">
      <w:pPr>
        <w:tabs>
          <w:tab w:val="clear" w:pos="1134"/>
        </w:tabs>
        <w:spacing w:before="120" w:after="120"/>
        <w:ind w:left="567" w:firstLine="567"/>
      </w:pPr>
      <w:r>
        <w:t>2.</w:t>
      </w:r>
      <w:r>
        <w:tab/>
      </w:r>
      <w:r w:rsidRPr="00B6567B">
        <w:rPr>
          <w:i/>
          <w:iCs/>
        </w:rPr>
        <w:t>Also recognizes</w:t>
      </w:r>
      <w:r>
        <w:t xml:space="preserve"> the importance of strengthening the science-policy interface for biodiversity mainstreaming and facilitating the exchange and uptake of good practices, tools, mechanisms, guidance and other relevant solutions related to biodiversity mainstreaming, including through South-South, North-South and triangular cooperation, in support of the implementation of the Kunming-Montreal Global Biodiversity Framework, taking into account national circumstances and priorities;</w:t>
      </w:r>
    </w:p>
    <w:p w14:paraId="5B95C200" w14:textId="77777777" w:rsidR="0099068B" w:rsidRDefault="007075E9">
      <w:pPr>
        <w:tabs>
          <w:tab w:val="clear" w:pos="1134"/>
        </w:tabs>
        <w:spacing w:before="120" w:after="120"/>
        <w:ind w:left="567" w:firstLine="567"/>
      </w:pPr>
      <w:r>
        <w:lastRenderedPageBreak/>
        <w:t>3.</w:t>
      </w:r>
      <w:r>
        <w:tab/>
      </w:r>
      <w:r w:rsidRPr="00B6567B">
        <w:rPr>
          <w:i/>
          <w:iCs/>
        </w:rPr>
        <w:t>Further recognizes</w:t>
      </w:r>
      <w:r>
        <w:t xml:space="preserve"> the importance of strengthening coordination across sectors and levels of governance, institutional capacity, technical and scientific cooperation, and the mobilization of the resources necessary for the effective integration of biodiversity within and across sectors;</w:t>
      </w:r>
    </w:p>
    <w:p w14:paraId="1B406D9E" w14:textId="77777777" w:rsidR="0099068B" w:rsidRDefault="007075E9">
      <w:pPr>
        <w:tabs>
          <w:tab w:val="clear" w:pos="1134"/>
        </w:tabs>
        <w:spacing w:before="120" w:after="120"/>
        <w:ind w:left="567" w:firstLine="567"/>
      </w:pPr>
      <w:r>
        <w:t>4.</w:t>
      </w:r>
      <w:r>
        <w:tab/>
      </w:r>
      <w:r w:rsidRPr="00B6567B">
        <w:rPr>
          <w:i/>
          <w:iCs/>
        </w:rPr>
        <w:t>Encourages</w:t>
      </w:r>
      <w:r>
        <w:t xml:space="preserve"> Parties, in accordance with national circumstances, priorities, capacities and capabilities, to strengthen and accelerate efforts to integrate biodiversity and its multiple values, within and across sectors, in line with the Framework;</w:t>
      </w:r>
    </w:p>
    <w:p w14:paraId="28436613" w14:textId="29326824" w:rsidR="0099068B" w:rsidRDefault="007075E9" w:rsidP="002202FA">
      <w:pPr>
        <w:tabs>
          <w:tab w:val="clear" w:pos="1134"/>
        </w:tabs>
        <w:spacing w:before="120" w:after="120"/>
        <w:ind w:left="567" w:firstLine="567"/>
      </w:pPr>
      <w:r>
        <w:t>5.</w:t>
      </w:r>
      <w:r>
        <w:tab/>
      </w:r>
      <w:r w:rsidRPr="00B6567B">
        <w:rPr>
          <w:i/>
          <w:iCs/>
        </w:rPr>
        <w:t>Also encourages</w:t>
      </w:r>
      <w:r w:rsidRPr="00586996">
        <w:t xml:space="preserve"> </w:t>
      </w:r>
      <w:r>
        <w:t>Parties, and</w:t>
      </w:r>
      <w:r w:rsidRPr="00586996">
        <w:t xml:space="preserve"> </w:t>
      </w:r>
      <w:r>
        <w:t>invites other Governments and actors other than national Governments,</w:t>
      </w:r>
      <w:r w:rsidR="002202FA">
        <w:rPr>
          <w:rStyle w:val="FootnoteReference"/>
        </w:rPr>
        <w:footnoteReference w:id="2"/>
      </w:r>
      <w:r>
        <w:t xml:space="preserve"> </w:t>
      </w:r>
      <w:r w:rsidR="00B95C76">
        <w:t>in accordance with</w:t>
      </w:r>
      <w:r>
        <w:t xml:space="preserve"> paragraph</w:t>
      </w:r>
      <w:r w:rsidR="00F21E17">
        <w:t> </w:t>
      </w:r>
      <w:r>
        <w:t>26 of decision</w:t>
      </w:r>
      <w:r w:rsidR="00972944">
        <w:t> </w:t>
      </w:r>
      <w:hyperlink r:id="rId19" w:history="1">
        <w:r w:rsidRPr="00D854AC">
          <w:rPr>
            <w:rStyle w:val="Hyperlink"/>
          </w:rPr>
          <w:t>15/6</w:t>
        </w:r>
      </w:hyperlink>
      <w:r>
        <w:t xml:space="preserve"> </w:t>
      </w:r>
      <w:r w:rsidR="003F2873" w:rsidRPr="00F21E17">
        <w:t>of 19</w:t>
      </w:r>
      <w:r w:rsidR="00972944" w:rsidRPr="00586996">
        <w:t> </w:t>
      </w:r>
      <w:r w:rsidR="003F2873" w:rsidRPr="00F21E17">
        <w:t>December 2022</w:t>
      </w:r>
      <w:r w:rsidR="003F2873">
        <w:t xml:space="preserve"> </w:t>
      </w:r>
      <w:r>
        <w:t>and paragraph</w:t>
      </w:r>
      <w:r w:rsidR="00D854AC">
        <w:t> </w:t>
      </w:r>
      <w:r>
        <w:t>3 of decision</w:t>
      </w:r>
      <w:r w:rsidR="00D854AC">
        <w:t> </w:t>
      </w:r>
      <w:hyperlink r:id="rId20" w:history="1">
        <w:r w:rsidRPr="00C005B7">
          <w:rPr>
            <w:rStyle w:val="Hyperlink"/>
          </w:rPr>
          <w:t>16/32</w:t>
        </w:r>
      </w:hyperlink>
      <w:r w:rsidR="007A11E4">
        <w:t xml:space="preserve"> </w:t>
      </w:r>
      <w:r w:rsidR="007A11E4" w:rsidRPr="00C005B7">
        <w:t>of 27</w:t>
      </w:r>
      <w:r w:rsidR="00C005B7" w:rsidRPr="00586996">
        <w:t> </w:t>
      </w:r>
      <w:r w:rsidR="007A11E4" w:rsidRPr="00C005B7">
        <w:t>February 2025</w:t>
      </w:r>
      <w:r>
        <w:t>, to accelerate the exchange of relevant good practices, tools, mechanisms, guidance and other relevant solutions related to biodiversity mainstreaming, including those arising from relevant programmes of work and cross-cutting initiatives under the Convention on Biological Diversity,</w:t>
      </w:r>
      <w:r w:rsidR="00F16BD4">
        <w:rPr>
          <w:rStyle w:val="FootnoteReference"/>
        </w:rPr>
        <w:footnoteReference w:id="3"/>
      </w:r>
      <w:r>
        <w:t xml:space="preserve"> through existing reporting, knowledge-sharing and cooperation mechanisms, including the clearing-house mechanism;</w:t>
      </w:r>
    </w:p>
    <w:p w14:paraId="3CAF9C8D" w14:textId="268FFC73" w:rsidR="0099068B" w:rsidRDefault="007075E9">
      <w:pPr>
        <w:tabs>
          <w:tab w:val="clear" w:pos="1134"/>
        </w:tabs>
        <w:spacing w:before="120" w:after="120"/>
        <w:ind w:left="567" w:firstLine="567"/>
      </w:pPr>
      <w:r>
        <w:t>6.</w:t>
      </w:r>
      <w:r>
        <w:tab/>
      </w:r>
      <w:r w:rsidR="008B0789">
        <w:rPr>
          <w:i/>
          <w:iCs/>
        </w:rPr>
        <w:t>I</w:t>
      </w:r>
      <w:r w:rsidRPr="008B0789">
        <w:rPr>
          <w:i/>
          <w:iCs/>
        </w:rPr>
        <w:t>nvites</w:t>
      </w:r>
      <w:r>
        <w:t xml:space="preserve"> Parties, building on experiences, tools, guidance and best practices, including those developed under relevant multilateral environmental agreements, organizations and processes, and taking into consideration relevant information from the inputs to and outcomes of the global review of collective progress in the implementation of the Framework, including national reports</w:t>
      </w:r>
      <w:r w:rsidR="00327884">
        <w:t xml:space="preserve"> and</w:t>
      </w:r>
      <w:r>
        <w:t xml:space="preserve"> assessments of the Intergovernmental Science-Policy Platform on Biodiversity and Ecosystem Services, as appropriate:</w:t>
      </w:r>
    </w:p>
    <w:p w14:paraId="3815A929" w14:textId="7CD48870" w:rsidR="0099068B" w:rsidRDefault="007075E9">
      <w:pPr>
        <w:tabs>
          <w:tab w:val="clear" w:pos="1134"/>
        </w:tabs>
        <w:spacing w:before="120" w:after="120"/>
        <w:ind w:left="567" w:firstLine="567"/>
      </w:pPr>
      <w:r>
        <w:t>(a)</w:t>
      </w:r>
      <w:r>
        <w:tab/>
        <w:t>To strengthen and accelerate the implementation of biodiversity mainstreaming, including by:</w:t>
      </w:r>
    </w:p>
    <w:p w14:paraId="32075EDD" w14:textId="19CE5FCF" w:rsidR="0099068B" w:rsidRDefault="007075E9" w:rsidP="00586996">
      <w:pPr>
        <w:tabs>
          <w:tab w:val="clear" w:pos="567"/>
        </w:tabs>
        <w:spacing w:before="120" w:after="120"/>
        <w:ind w:left="1701" w:hanging="567"/>
      </w:pPr>
      <w:r>
        <w:t>(</w:t>
      </w:r>
      <w:proofErr w:type="spellStart"/>
      <w:r>
        <w:t>i</w:t>
      </w:r>
      <w:proofErr w:type="spellEnd"/>
      <w:r>
        <w:t>)</w:t>
      </w:r>
      <w:r>
        <w:tab/>
        <w:t>Addressing gaps related to biodiversity mainstreaming in national biodiversity strategies and action plans, national targets and other relevant national instruments, including through existing national planning processes, with a view to strengthening scope and coverage</w:t>
      </w:r>
      <w:r w:rsidR="00C717F8">
        <w:t xml:space="preserve"> to encompass</w:t>
      </w:r>
      <w:r>
        <w:t xml:space="preserve"> mainstreaming-related elements across the relevant targets of the Framework, in accordance with national circumstances and legislation;</w:t>
      </w:r>
    </w:p>
    <w:p w14:paraId="5FCF1D60" w14:textId="7150D833" w:rsidR="0099068B" w:rsidRDefault="007075E9">
      <w:pPr>
        <w:tabs>
          <w:tab w:val="clear" w:pos="1701"/>
          <w:tab w:val="clear" w:pos="2268"/>
        </w:tabs>
        <w:spacing w:before="120" w:after="120"/>
        <w:ind w:left="1701" w:hanging="567"/>
      </w:pPr>
      <w:r>
        <w:t>(ii)</w:t>
      </w:r>
      <w:r>
        <w:tab/>
        <w:t>Closing the gap between the integration of biodiversity in regulations or policies and their effective implementation in practice;</w:t>
      </w:r>
    </w:p>
    <w:p w14:paraId="27A6C498" w14:textId="4583055A" w:rsidR="0099068B" w:rsidRDefault="007075E9">
      <w:pPr>
        <w:tabs>
          <w:tab w:val="clear" w:pos="1701"/>
          <w:tab w:val="clear" w:pos="2268"/>
        </w:tabs>
        <w:spacing w:before="120" w:after="120"/>
        <w:ind w:left="1701" w:hanging="567"/>
      </w:pPr>
      <w:r>
        <w:t>(iii)</w:t>
      </w:r>
      <w:r>
        <w:tab/>
        <w:t>Strengthening the institutional and technical capacities of relevant authorities, in particular authorities other than those responsible for biodiversity, to build up expertise and strengthen their mandates for biodiversity mainstreaming, including by integrating biodiversity into sectoral planning cycles, budgets, incentives, regulations and private sector disclosure frameworks;</w:t>
      </w:r>
    </w:p>
    <w:p w14:paraId="43D0B118" w14:textId="4E712C08" w:rsidR="0099068B" w:rsidRDefault="007075E9">
      <w:pPr>
        <w:tabs>
          <w:tab w:val="clear" w:pos="1701"/>
          <w:tab w:val="clear" w:pos="2268"/>
        </w:tabs>
        <w:spacing w:before="120" w:after="120"/>
        <w:ind w:left="1701" w:hanging="567"/>
      </w:pPr>
      <w:r>
        <w:t>(iv)</w:t>
      </w:r>
      <w:r>
        <w:tab/>
        <w:t>Strengthening or establishing interministerial coordination mechanisms to promote coherent and effective actions in support of biodiversity mainstreaming across ministries;</w:t>
      </w:r>
    </w:p>
    <w:p w14:paraId="3826B033" w14:textId="54093DE4" w:rsidR="0099068B" w:rsidRDefault="007075E9">
      <w:pPr>
        <w:tabs>
          <w:tab w:val="clear" w:pos="1701"/>
          <w:tab w:val="clear" w:pos="2268"/>
        </w:tabs>
        <w:spacing w:before="120" w:after="120"/>
        <w:ind w:left="1701" w:hanging="567"/>
      </w:pPr>
      <w:r>
        <w:t>(v)</w:t>
      </w:r>
      <w:r>
        <w:tab/>
        <w:t xml:space="preserve">Strengthening the engagement of the business sector and the public and private financial sectors at all levels, highlighting nature-related opportunities and the responsibility of businesses to assess, disclose and reduce their risks, dependencies and impacts on nature and encouraging, where appropriate, nature-based solutions </w:t>
      </w:r>
      <w:r w:rsidRPr="00B94F06">
        <w:t>and/or</w:t>
      </w:r>
      <w:r>
        <w:t xml:space="preserve"> ecosystem-based approaches;</w:t>
      </w:r>
    </w:p>
    <w:p w14:paraId="3F425D22" w14:textId="01983A09" w:rsidR="0099068B" w:rsidRDefault="007075E9">
      <w:pPr>
        <w:tabs>
          <w:tab w:val="clear" w:pos="1701"/>
          <w:tab w:val="clear" w:pos="2268"/>
        </w:tabs>
        <w:spacing w:before="120" w:after="120"/>
        <w:ind w:left="1701" w:hanging="567"/>
      </w:pPr>
      <w:r>
        <w:lastRenderedPageBreak/>
        <w:t>(vi)</w:t>
      </w:r>
      <w:r>
        <w:tab/>
        <w:t>Mainstreaming biodiversity into consumption and production patterns, including through informed consumer choices and sustainable procurement practices in the public and private sectors;</w:t>
      </w:r>
    </w:p>
    <w:p w14:paraId="6FFBBB90" w14:textId="47F71574" w:rsidR="0099068B" w:rsidRDefault="007075E9">
      <w:pPr>
        <w:tabs>
          <w:tab w:val="clear" w:pos="1701"/>
          <w:tab w:val="clear" w:pos="2268"/>
        </w:tabs>
        <w:spacing w:before="120" w:after="120"/>
        <w:ind w:left="1701" w:hanging="567"/>
      </w:pPr>
      <w:r>
        <w:t>(vii)</w:t>
      </w:r>
      <w:r>
        <w:tab/>
        <w:t>Filling data and information gaps;</w:t>
      </w:r>
    </w:p>
    <w:p w14:paraId="275777D4" w14:textId="6CFEE718" w:rsidR="0099068B" w:rsidRDefault="007075E9">
      <w:pPr>
        <w:tabs>
          <w:tab w:val="clear" w:pos="1701"/>
          <w:tab w:val="clear" w:pos="2268"/>
        </w:tabs>
        <w:spacing w:before="120" w:after="120"/>
        <w:ind w:left="1701" w:hanging="567"/>
      </w:pPr>
      <w:r>
        <w:t>(viii)</w:t>
      </w:r>
      <w:r>
        <w:tab/>
        <w:t>Promoting approaches to biodiversity mainstreaming and raising awareness among policymakers and business actors of the importance of biodiversity mainstreaming, contributing simultaneously to biodiversity conservation, poverty eradication, food security, climate resilience, sustainable livelihoods and human health;</w:t>
      </w:r>
    </w:p>
    <w:p w14:paraId="619CC4DF" w14:textId="09F474DD" w:rsidR="0099068B" w:rsidRDefault="007075E9">
      <w:pPr>
        <w:tabs>
          <w:tab w:val="clear" w:pos="1134"/>
        </w:tabs>
        <w:spacing w:before="120" w:after="120"/>
        <w:ind w:left="567" w:firstLine="567"/>
      </w:pPr>
      <w:r>
        <w:t>[(b)</w:t>
      </w:r>
      <w:r>
        <w:tab/>
        <w:t>To accelerate the identification, elimination, phasing out or reforming of incentives harmful to biodiversity and scaling up positive incentives;]</w:t>
      </w:r>
    </w:p>
    <w:p w14:paraId="56399C71" w14:textId="591EABE2" w:rsidR="0099068B" w:rsidRDefault="007075E9" w:rsidP="00586996">
      <w:pPr>
        <w:tabs>
          <w:tab w:val="clear" w:pos="1134"/>
        </w:tabs>
        <w:ind w:left="567" w:firstLine="567"/>
      </w:pPr>
      <w:r>
        <w:t>(c)</w:t>
      </w:r>
      <w:r>
        <w:tab/>
      </w:r>
      <w:r w:rsidR="006A5E14">
        <w:t>[</w:t>
      </w:r>
      <w:r>
        <w:t xml:space="preserve">To </w:t>
      </w:r>
      <w:r w:rsidR="000615C7">
        <w:t xml:space="preserve">develop and implement action plans for sectoral transformation in alignment with the relevant </w:t>
      </w:r>
      <w:r w:rsidR="00EA3A22">
        <w:t>g</w:t>
      </w:r>
      <w:r w:rsidR="000615C7">
        <w:t xml:space="preserve">oals and </w:t>
      </w:r>
      <w:r w:rsidR="00EA3A22">
        <w:t>t</w:t>
      </w:r>
      <w:r w:rsidR="000615C7">
        <w:t xml:space="preserve">argets of the Framework, as appropriate and in accordance with national </w:t>
      </w:r>
      <w:proofErr w:type="gramStart"/>
      <w:r w:rsidR="000615C7">
        <w:t>circumstances</w:t>
      </w:r>
      <w:r w:rsidR="006A5E14">
        <w:t>][</w:t>
      </w:r>
      <w:proofErr w:type="gramEnd"/>
      <w:r w:rsidR="006A5E14">
        <w:t xml:space="preserve">To </w:t>
      </w:r>
      <w:r>
        <w:t>enhance the alignment of sectoral actions, policies and plans with the relevant goals and targets of the Framework, in accordance with national circumstances and legislation</w:t>
      </w:r>
      <w:r w:rsidR="006F01FF">
        <w:t>]</w:t>
      </w:r>
      <w:r>
        <w:t>;</w:t>
      </w:r>
    </w:p>
    <w:p w14:paraId="7B33776F" w14:textId="3D1B4E07" w:rsidR="0099068B" w:rsidRDefault="007075E9">
      <w:pPr>
        <w:tabs>
          <w:tab w:val="clear" w:pos="1134"/>
        </w:tabs>
        <w:spacing w:before="120" w:after="120"/>
        <w:ind w:left="567" w:firstLine="567"/>
      </w:pPr>
      <w:r>
        <w:t>(d)</w:t>
      </w:r>
      <w:r>
        <w:tab/>
        <w:t>To invite business and financial institutions to mainstream biodiversity into their business models, operations, value chains and transition plans, as appropriate, in alignment with the goals and targets of the Framework;</w:t>
      </w:r>
    </w:p>
    <w:p w14:paraId="0079DC1B" w14:textId="5B8D399C" w:rsidR="0099068B" w:rsidRDefault="007075E9">
      <w:pPr>
        <w:tabs>
          <w:tab w:val="clear" w:pos="1134"/>
        </w:tabs>
        <w:spacing w:before="120" w:after="120"/>
        <w:ind w:left="567" w:firstLine="567"/>
      </w:pPr>
      <w:r>
        <w:t>(e)</w:t>
      </w:r>
      <w:r>
        <w:tab/>
        <w:t>To encourage the private and financial sectors and other relevant stakeholders to strengthen and accelerate efforts to integrate biodiversity considerations into their activities, taking into consideration relevant information in the inputs to and outcomes of the global review</w:t>
      </w:r>
      <w:r w:rsidRPr="00586996">
        <w:t>;</w:t>
      </w:r>
    </w:p>
    <w:p w14:paraId="5DFDB82C" w14:textId="0AC43DD5" w:rsidR="0099068B" w:rsidRDefault="007075E9">
      <w:pPr>
        <w:tabs>
          <w:tab w:val="clear" w:pos="1134"/>
        </w:tabs>
        <w:spacing w:before="120" w:after="120"/>
        <w:ind w:left="567" w:firstLine="567"/>
      </w:pPr>
      <w:r>
        <w:t>(f)</w:t>
      </w:r>
      <w:r>
        <w:tab/>
        <w:t xml:space="preserve">To ensure the full integration of biodiversity and its multiple values in decision-making, in accordance with national circumstances, across all sectors to support </w:t>
      </w:r>
      <w:r w:rsidR="00F75E82">
        <w:t>the</w:t>
      </w:r>
      <w:r>
        <w:t xml:space="preserve"> conservation and sustainable use</w:t>
      </w:r>
      <w:r w:rsidR="00F75E82">
        <w:t xml:space="preserve"> of biodiversity</w:t>
      </w:r>
      <w:r>
        <w:t>, in line with Targets</w:t>
      </w:r>
      <w:r w:rsidR="00180E11">
        <w:t> </w:t>
      </w:r>
      <w:r>
        <w:t>9, 14 and 15 of the Framework</w:t>
      </w:r>
      <w:r w:rsidR="004F15C0">
        <w:t>;</w:t>
      </w:r>
    </w:p>
    <w:p w14:paraId="698F4AF2" w14:textId="357D5D08" w:rsidR="0099068B" w:rsidRDefault="007075E9">
      <w:pPr>
        <w:keepNext/>
        <w:tabs>
          <w:tab w:val="clear" w:pos="1134"/>
        </w:tabs>
        <w:spacing w:before="120" w:after="120"/>
        <w:ind w:left="567" w:firstLine="567"/>
      </w:pPr>
      <w:r>
        <w:t>7.</w:t>
      </w:r>
      <w:r>
        <w:tab/>
      </w:r>
      <w:r w:rsidRPr="00891055">
        <w:rPr>
          <w:i/>
          <w:iCs/>
        </w:rPr>
        <w:t>Requests</w:t>
      </w:r>
      <w:r>
        <w:t xml:space="preserve"> that the Executive Secretary, subject to the availability of resources and building upon existing activities and mandates:</w:t>
      </w:r>
    </w:p>
    <w:p w14:paraId="393B1ED9" w14:textId="1EA0768F" w:rsidR="0099068B" w:rsidRDefault="007075E9">
      <w:pPr>
        <w:tabs>
          <w:tab w:val="clear" w:pos="1134"/>
        </w:tabs>
        <w:spacing w:before="120" w:after="120"/>
        <w:ind w:left="567" w:firstLine="567"/>
      </w:pPr>
      <w:r>
        <w:t>(a)</w:t>
      </w:r>
      <w:r>
        <w:tab/>
        <w:t>Facilitate the exchange of best practices, methodologies, tools, approaches</w:t>
      </w:r>
      <w:r w:rsidR="00513C21">
        <w:t>,</w:t>
      </w:r>
      <w:r>
        <w:t xml:space="preserve"> </w:t>
      </w:r>
      <w:r w:rsidR="00513C21">
        <w:t xml:space="preserve">including </w:t>
      </w:r>
      <w:r w:rsidR="00C91806">
        <w:t>those</w:t>
      </w:r>
      <w:r w:rsidR="00513C21">
        <w:t xml:space="preserve"> related to </w:t>
      </w:r>
      <w:r w:rsidR="00513C21" w:rsidRPr="00E77429">
        <w:t>sub</w:t>
      </w:r>
      <w:r w:rsidR="00513C21">
        <w:t xml:space="preserve">paragraph 6 (f) above, </w:t>
      </w:r>
      <w:r>
        <w:t>and other relevant solutions related to biodiversity mainstreaming across and within sectors, in a non-prescriptive manner, through the clearing-house mechanism, regional and subregional dialogues, technical and scientific cooperation, capacity-building activities and communities of practice, in collaboration with relevant stakeholders, international financial institutions and private sector entities;</w:t>
      </w:r>
    </w:p>
    <w:p w14:paraId="2C1B4B1E" w14:textId="77777777" w:rsidR="0099068B" w:rsidRDefault="007075E9">
      <w:pPr>
        <w:tabs>
          <w:tab w:val="clear" w:pos="1134"/>
        </w:tabs>
        <w:spacing w:before="120" w:after="120"/>
        <w:ind w:left="567" w:firstLine="567"/>
      </w:pPr>
      <w:r>
        <w:t>(b)</w:t>
      </w:r>
      <w:r>
        <w:tab/>
        <w:t>Promote the sharing of experiences and lessons learned from relevant multilateral environmental agreements and relevant sectoral organizations that support biodiversity mainstreaming;</w:t>
      </w:r>
    </w:p>
    <w:p w14:paraId="2E1D8109" w14:textId="77777777" w:rsidR="0099068B" w:rsidRDefault="007075E9" w:rsidP="00586996">
      <w:pPr>
        <w:keepNext/>
        <w:tabs>
          <w:tab w:val="clear" w:pos="1134"/>
        </w:tabs>
        <w:spacing w:before="120" w:after="120"/>
        <w:ind w:left="567" w:firstLine="567"/>
      </w:pPr>
      <w:r>
        <w:t>(c)</w:t>
      </w:r>
      <w:r>
        <w:tab/>
        <w:t>Strengthen the exchange of experiences and solutions, peer learning and collaboration on biodiversity mainstreaming within and across relevant sectors, including by:</w:t>
      </w:r>
    </w:p>
    <w:p w14:paraId="3CEC0685" w14:textId="0CF100DA" w:rsidR="0099068B" w:rsidRDefault="007075E9">
      <w:pPr>
        <w:tabs>
          <w:tab w:val="clear" w:pos="2268"/>
        </w:tabs>
        <w:spacing w:before="120" w:after="120"/>
        <w:ind w:left="1701" w:hanging="567"/>
      </w:pPr>
      <w:r>
        <w:t>(</w:t>
      </w:r>
      <w:proofErr w:type="spellStart"/>
      <w:r>
        <w:t>i</w:t>
      </w:r>
      <w:proofErr w:type="spellEnd"/>
      <w:r>
        <w:t>)</w:t>
      </w:r>
      <w:r>
        <w:tab/>
        <w:t>Support</w:t>
      </w:r>
      <w:r w:rsidR="00346807">
        <w:t>ing</w:t>
      </w:r>
      <w:r>
        <w:t xml:space="preserve"> the Global Partnership for Business and Biodiversity in the convening of regional business and biodiversity forums, in collaboration with relevant organizations and stakeholders;</w:t>
      </w:r>
    </w:p>
    <w:p w14:paraId="45C2E466" w14:textId="5F28D2CC" w:rsidR="0099068B" w:rsidRDefault="007075E9">
      <w:pPr>
        <w:tabs>
          <w:tab w:val="clear" w:pos="2268"/>
        </w:tabs>
        <w:spacing w:before="120" w:after="120"/>
        <w:ind w:left="1701" w:hanging="567"/>
      </w:pPr>
      <w:r>
        <w:t>(ii)</w:t>
      </w:r>
      <w:r>
        <w:tab/>
        <w:t>Continu</w:t>
      </w:r>
      <w:r w:rsidR="00346807">
        <w:t>ing</w:t>
      </w:r>
      <w:r>
        <w:t xml:space="preserve"> to foster communities of practice, including through the webinar series launched in 2026, to support the implementation of biodiversity mainstreaming within and across relevant areas and sectors, as appropriate, including the ocean and island economy and other areas and sectors not yet addressed in the series;</w:t>
      </w:r>
    </w:p>
    <w:p w14:paraId="60C0ECDA" w14:textId="03EC58FC" w:rsidR="0099068B" w:rsidRDefault="007075E9">
      <w:pPr>
        <w:tabs>
          <w:tab w:val="clear" w:pos="1134"/>
        </w:tabs>
        <w:spacing w:before="120" w:after="120"/>
        <w:ind w:left="567" w:firstLine="567"/>
      </w:pPr>
      <w:r>
        <w:t>(d)</w:t>
      </w:r>
      <w:r>
        <w:tab/>
        <w:t xml:space="preserve">Promote awareness and uptake of existing best practices, tools, guidance and other relevant resources, including those arising from relevant assessments, </w:t>
      </w:r>
      <w:r w:rsidR="00B63036">
        <w:t>including but not limited to</w:t>
      </w:r>
      <w:r w:rsidR="00E77429">
        <w:t xml:space="preserve"> </w:t>
      </w:r>
      <w:r w:rsidR="00023063">
        <w:t xml:space="preserve">reports </w:t>
      </w:r>
      <w:r w:rsidR="00E77429">
        <w:t xml:space="preserve">of the Intergovernmental </w:t>
      </w:r>
      <w:r w:rsidR="00426A28">
        <w:t>Science-Policy P</w:t>
      </w:r>
      <w:r w:rsidR="00121D06">
        <w:t>latform</w:t>
      </w:r>
      <w:r w:rsidR="00E77429">
        <w:t xml:space="preserve"> on Biodiversity and Ecosystem Services</w:t>
      </w:r>
      <w:r>
        <w:t>;</w:t>
      </w:r>
    </w:p>
    <w:p w14:paraId="644B5231" w14:textId="0427E6B6" w:rsidR="0099068B" w:rsidRDefault="007075E9">
      <w:pPr>
        <w:tabs>
          <w:tab w:val="clear" w:pos="1134"/>
        </w:tabs>
        <w:spacing w:before="120" w:after="120"/>
        <w:ind w:left="567" w:firstLine="567"/>
      </w:pPr>
      <w:r>
        <w:lastRenderedPageBreak/>
        <w:t>(e)</w:t>
      </w:r>
      <w:r w:rsidR="00587F83">
        <w:tab/>
      </w:r>
      <w:r>
        <w:t xml:space="preserve">Facilitate capacity-building </w:t>
      </w:r>
      <w:r w:rsidR="0027039E">
        <w:t xml:space="preserve">and development </w:t>
      </w:r>
      <w:r>
        <w:t>activities in collaboration with relevant organizations</w:t>
      </w:r>
      <w:r w:rsidR="00DF521C" w:rsidRPr="00E37E43">
        <w:t>,</w:t>
      </w:r>
      <w:r>
        <w:t xml:space="preserve"> </w:t>
      </w:r>
      <w:r w:rsidR="00B63036">
        <w:t>including the regional and subregional technical and scientific cooperation support centres</w:t>
      </w:r>
      <w:r w:rsidR="00E37E43">
        <w:t>,</w:t>
      </w:r>
      <w:r w:rsidR="00B63036">
        <w:t xml:space="preserve"> </w:t>
      </w:r>
      <w:r>
        <w:t>to support Parties, including developing country Parties, in their efforts to integrate biodiversity within and across sectors, including the business and financial sectors, in accordance with the goals and targets of the Framework;</w:t>
      </w:r>
    </w:p>
    <w:p w14:paraId="7BA1FAE6" w14:textId="68AF74CA" w:rsidR="0099068B" w:rsidRDefault="007075E9">
      <w:pPr>
        <w:tabs>
          <w:tab w:val="clear" w:pos="1134"/>
        </w:tabs>
        <w:spacing w:before="120" w:after="120"/>
        <w:ind w:left="567" w:firstLine="567"/>
      </w:pPr>
      <w:r>
        <w:t>(</w:t>
      </w:r>
      <w:r w:rsidR="00DA5FC9">
        <w:t>f</w:t>
      </w:r>
      <w:r>
        <w:t>)</w:t>
      </w:r>
      <w:r>
        <w:tab/>
        <w:t>Submit,</w:t>
      </w:r>
      <w:r w:rsidRPr="00586996">
        <w:t xml:space="preserve"> </w:t>
      </w:r>
      <w:r>
        <w:t>at</w:t>
      </w:r>
      <w:r w:rsidRPr="00586996">
        <w:t xml:space="preserve"> </w:t>
      </w:r>
      <w:r>
        <w:t>a</w:t>
      </w:r>
      <w:r w:rsidRPr="00586996">
        <w:t xml:space="preserve"> </w:t>
      </w:r>
      <w:r>
        <w:t>meeting</w:t>
      </w:r>
      <w:r w:rsidRPr="00586996">
        <w:t xml:space="preserve"> </w:t>
      </w:r>
      <w:r>
        <w:t>of the Subsidiary Body on Implementation held before the eighteenth meeting of</w:t>
      </w:r>
      <w:r w:rsidRPr="00586996">
        <w:t xml:space="preserve"> </w:t>
      </w:r>
      <w:r>
        <w:t>the</w:t>
      </w:r>
      <w:r w:rsidRPr="00586996">
        <w:t xml:space="preserve"> </w:t>
      </w:r>
      <w:r>
        <w:t>Conference</w:t>
      </w:r>
      <w:r w:rsidRPr="00586996">
        <w:t xml:space="preserve"> </w:t>
      </w:r>
      <w:r>
        <w:t>of</w:t>
      </w:r>
      <w:r w:rsidRPr="00586996">
        <w:t xml:space="preserve"> </w:t>
      </w:r>
      <w:r>
        <w:t>the</w:t>
      </w:r>
      <w:r w:rsidRPr="00586996">
        <w:t xml:space="preserve"> </w:t>
      </w:r>
      <w:r>
        <w:t>Parties, a</w:t>
      </w:r>
      <w:r w:rsidRPr="00586996">
        <w:t xml:space="preserve"> </w:t>
      </w:r>
      <w:r>
        <w:t>report</w:t>
      </w:r>
      <w:r w:rsidRPr="00586996">
        <w:t xml:space="preserve"> </w:t>
      </w:r>
      <w:r>
        <w:t>on</w:t>
      </w:r>
      <w:r w:rsidRPr="00586996">
        <w:t xml:space="preserve"> </w:t>
      </w:r>
      <w:r>
        <w:t>progress</w:t>
      </w:r>
      <w:r w:rsidRPr="00586996">
        <w:t xml:space="preserve"> </w:t>
      </w:r>
      <w:r>
        <w:t>in</w:t>
      </w:r>
      <w:r w:rsidRPr="00586996">
        <w:t xml:space="preserve"> </w:t>
      </w:r>
      <w:r>
        <w:t>the</w:t>
      </w:r>
      <w:r w:rsidRPr="00586996">
        <w:t xml:space="preserve"> </w:t>
      </w:r>
      <w:r>
        <w:t>implementation</w:t>
      </w:r>
      <w:r w:rsidRPr="00586996">
        <w:t xml:space="preserve"> </w:t>
      </w:r>
      <w:r>
        <w:t>of</w:t>
      </w:r>
      <w:r w:rsidRPr="00586996">
        <w:t xml:space="preserve"> </w:t>
      </w:r>
      <w:r>
        <w:t>the</w:t>
      </w:r>
      <w:r w:rsidRPr="00586996">
        <w:t xml:space="preserve"> </w:t>
      </w:r>
      <w:r>
        <w:t>present</w:t>
      </w:r>
      <w:r w:rsidRPr="00586996">
        <w:t xml:space="preserve"> </w:t>
      </w:r>
      <w:r>
        <w:t>decision</w:t>
      </w:r>
      <w:r w:rsidRPr="00586996">
        <w:t xml:space="preserve"> </w:t>
      </w:r>
      <w:r>
        <w:t>that will include information on implementation gaps, enabling approaches, best practices and lessons learned, the needs identified by Parties concerning mainstreaming-related capacity-building and development, technical and scientific cooperation, technology transfer and financial resources</w:t>
      </w:r>
      <w:r w:rsidR="00DA5FC9">
        <w:t>.</w:t>
      </w:r>
    </w:p>
    <w:p w14:paraId="346FAD9F" w14:textId="77777777"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D2FAB" w14:textId="77777777" w:rsidR="006E40F9" w:rsidRPr="003F1A75" w:rsidRDefault="006E40F9" w:rsidP="00CF1848">
      <w:r w:rsidRPr="003F1A75">
        <w:separator/>
      </w:r>
    </w:p>
  </w:endnote>
  <w:endnote w:type="continuationSeparator" w:id="0">
    <w:p w14:paraId="398C9546" w14:textId="77777777" w:rsidR="006E40F9" w:rsidRPr="003F1A75" w:rsidRDefault="006E40F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355E85D"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B43D46B"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5DFBD" w14:textId="77777777" w:rsidR="006E40F9" w:rsidRPr="003F1A75" w:rsidRDefault="006E40F9" w:rsidP="00CF1848">
      <w:r w:rsidRPr="003F1A75">
        <w:separator/>
      </w:r>
    </w:p>
  </w:footnote>
  <w:footnote w:type="continuationSeparator" w:id="0">
    <w:p w14:paraId="6BC80F08" w14:textId="77777777" w:rsidR="006E40F9" w:rsidRPr="003F1A75" w:rsidRDefault="006E40F9" w:rsidP="00CF1848">
      <w:r w:rsidRPr="003F1A75">
        <w:continuationSeparator/>
      </w:r>
    </w:p>
  </w:footnote>
  <w:footnote w:id="1">
    <w:p w14:paraId="3D0A9221" w14:textId="77777777" w:rsidR="00FC30EE" w:rsidRPr="007A07C1" w:rsidRDefault="00FC30EE" w:rsidP="00FC30EE">
      <w:pPr>
        <w:pStyle w:val="FootnoteText"/>
      </w:pPr>
      <w:r>
        <w:rPr>
          <w:rStyle w:val="FootnoteReference"/>
        </w:rPr>
        <w:footnoteRef/>
      </w:r>
      <w:r>
        <w:t xml:space="preserve"> Decision </w:t>
      </w:r>
      <w:hyperlink r:id="rId1" w:history="1">
        <w:r w:rsidRPr="006E70B7">
          <w:rPr>
            <w:rStyle w:val="Hyperlink"/>
          </w:rPr>
          <w:t>15/4</w:t>
        </w:r>
      </w:hyperlink>
      <w:r>
        <w:t>, annex.</w:t>
      </w:r>
    </w:p>
  </w:footnote>
  <w:footnote w:id="2">
    <w:p w14:paraId="49D3B1F6" w14:textId="7857D80F" w:rsidR="002202FA" w:rsidRPr="002202FA" w:rsidRDefault="002202FA">
      <w:pPr>
        <w:pStyle w:val="FootnoteText"/>
      </w:pPr>
      <w:r>
        <w:rPr>
          <w:rStyle w:val="FootnoteReference"/>
        </w:rPr>
        <w:footnoteRef/>
      </w:r>
      <w:r>
        <w:t xml:space="preserve"> </w:t>
      </w:r>
      <w:r w:rsidR="00DF521C">
        <w:t>I</w:t>
      </w:r>
      <w:r>
        <w:t>ndigenous peoples and local communities, subnational governments, cities and other local authorities, intergovernmental organizations, other multilateral environmental agreements, non-governmental organizations, women, youth, research organizations, the business and finance community and representatives of sectors related to or dependent on biodiversity</w:t>
      </w:r>
      <w:r w:rsidR="00940B83">
        <w:t>.</w:t>
      </w:r>
    </w:p>
  </w:footnote>
  <w:footnote w:id="3">
    <w:p w14:paraId="37FF8A22" w14:textId="77777777" w:rsidR="00F16BD4" w:rsidRPr="00E308F7" w:rsidRDefault="00F16BD4" w:rsidP="00F16BD4">
      <w:pPr>
        <w:pStyle w:val="FootnoteText"/>
        <w:rPr>
          <w:lang w:val="en-US"/>
        </w:rPr>
      </w:pPr>
      <w:r w:rsidRPr="004D318E">
        <w:rPr>
          <w:rStyle w:val="FootnoteReference"/>
        </w:rPr>
        <w:footnoteRef/>
      </w:r>
      <w:r w:rsidRPr="004D318E">
        <w:t xml:space="preserve"> United Nations, </w:t>
      </w:r>
      <w:r w:rsidRPr="00E308F7">
        <w:rPr>
          <w:i/>
          <w:iCs/>
        </w:rPr>
        <w:t>Treaty Series</w:t>
      </w:r>
      <w:r w:rsidRPr="004D318E">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EDBF4B2" w14:textId="1AF7DEAB" w:rsidR="00534681" w:rsidRPr="003F1A75" w:rsidRDefault="002D4732" w:rsidP="007C4951">
        <w:pPr>
          <w:pStyle w:val="Header"/>
          <w:spacing w:after="240"/>
          <w:rPr>
            <w:szCs w:val="20"/>
          </w:rPr>
        </w:pPr>
        <w:r>
          <w:rPr>
            <w:szCs w:val="20"/>
          </w:rPr>
          <w:t>CBD/COP/17/</w:t>
        </w:r>
        <w:proofErr w:type="gramStart"/>
        <w:r>
          <w:rPr>
            <w:szCs w:val="20"/>
          </w:rPr>
          <w:t>WG.I</w:t>
        </w:r>
        <w:proofErr w:type="gramEnd"/>
        <w:r>
          <w:rPr>
            <w:szCs w:val="20"/>
          </w:rPr>
          <w:t>/CRP.9/Rev.1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E0471D1" w14:textId="322609EF" w:rsidR="009505C9" w:rsidRPr="003F1A75" w:rsidRDefault="002D4732" w:rsidP="007C4951">
        <w:pPr>
          <w:pStyle w:val="Header"/>
          <w:spacing w:after="240"/>
          <w:jc w:val="right"/>
        </w:pPr>
        <w:r>
          <w:t>CBD/COP/17/</w:t>
        </w:r>
        <w:proofErr w:type="gramStart"/>
        <w:r>
          <w:t>WG.I</w:t>
        </w:r>
        <w:proofErr w:type="gramEnd"/>
        <w:r>
          <w:t>/CRP.9/Rev.1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4FCD3555"/>
    <w:multiLevelType w:val="hybridMultilevel"/>
    <w:tmpl w:val="8ED64ABA"/>
    <w:lvl w:ilvl="0" w:tplc="55200DFC">
      <w:start w:val="1"/>
      <w:numFmt w:val="lowerLetter"/>
      <w:lvlText w:val="%1)"/>
      <w:lvlJc w:val="left"/>
      <w:pPr>
        <w:ind w:left="1020" w:hanging="360"/>
      </w:pPr>
    </w:lvl>
    <w:lvl w:ilvl="1" w:tplc="BED227B0">
      <w:start w:val="1"/>
      <w:numFmt w:val="lowerLetter"/>
      <w:lvlText w:val="%2)"/>
      <w:lvlJc w:val="left"/>
      <w:pPr>
        <w:ind w:left="1020" w:hanging="360"/>
      </w:pPr>
    </w:lvl>
    <w:lvl w:ilvl="2" w:tplc="EABA72AA">
      <w:start w:val="1"/>
      <w:numFmt w:val="lowerLetter"/>
      <w:lvlText w:val="%3)"/>
      <w:lvlJc w:val="left"/>
      <w:pPr>
        <w:ind w:left="1020" w:hanging="360"/>
      </w:pPr>
    </w:lvl>
    <w:lvl w:ilvl="3" w:tplc="68DE7606">
      <w:start w:val="1"/>
      <w:numFmt w:val="lowerLetter"/>
      <w:lvlText w:val="%4)"/>
      <w:lvlJc w:val="left"/>
      <w:pPr>
        <w:ind w:left="1020" w:hanging="360"/>
      </w:pPr>
    </w:lvl>
    <w:lvl w:ilvl="4" w:tplc="1E3E9DFA">
      <w:start w:val="1"/>
      <w:numFmt w:val="lowerLetter"/>
      <w:lvlText w:val="%5)"/>
      <w:lvlJc w:val="left"/>
      <w:pPr>
        <w:ind w:left="1020" w:hanging="360"/>
      </w:pPr>
    </w:lvl>
    <w:lvl w:ilvl="5" w:tplc="1E5895DE">
      <w:start w:val="1"/>
      <w:numFmt w:val="lowerLetter"/>
      <w:lvlText w:val="%6)"/>
      <w:lvlJc w:val="left"/>
      <w:pPr>
        <w:ind w:left="1020" w:hanging="360"/>
      </w:pPr>
    </w:lvl>
    <w:lvl w:ilvl="6" w:tplc="D910EC2C">
      <w:start w:val="1"/>
      <w:numFmt w:val="lowerLetter"/>
      <w:lvlText w:val="%7)"/>
      <w:lvlJc w:val="left"/>
      <w:pPr>
        <w:ind w:left="1020" w:hanging="360"/>
      </w:pPr>
    </w:lvl>
    <w:lvl w:ilvl="7" w:tplc="FB860C24">
      <w:start w:val="1"/>
      <w:numFmt w:val="lowerLetter"/>
      <w:lvlText w:val="%8)"/>
      <w:lvlJc w:val="left"/>
      <w:pPr>
        <w:ind w:left="1020" w:hanging="360"/>
      </w:pPr>
    </w:lvl>
    <w:lvl w:ilvl="8" w:tplc="39D2A21E">
      <w:start w:val="1"/>
      <w:numFmt w:val="lowerLetter"/>
      <w:lvlText w:val="%9)"/>
      <w:lvlJc w:val="left"/>
      <w:pPr>
        <w:ind w:left="1020" w:hanging="360"/>
      </w:pPr>
    </w:lvl>
  </w:abstractNum>
  <w:abstractNum w:abstractNumId="4" w15:restartNumberingAfterBreak="0">
    <w:nsid w:val="5D943BEE"/>
    <w:multiLevelType w:val="multilevel"/>
    <w:tmpl w:val="222A08B4"/>
    <w:numStyleLink w:val="ListCBD"/>
  </w:abstractNum>
  <w:abstractNum w:abstractNumId="5"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D381B17"/>
    <w:multiLevelType w:val="hybridMultilevel"/>
    <w:tmpl w:val="0400E9B6"/>
    <w:lvl w:ilvl="0" w:tplc="7D80229A">
      <w:start w:val="1"/>
      <w:numFmt w:val="lowerLetter"/>
      <w:lvlText w:val="%1)"/>
      <w:lvlJc w:val="left"/>
      <w:pPr>
        <w:ind w:left="1020" w:hanging="360"/>
      </w:pPr>
    </w:lvl>
    <w:lvl w:ilvl="1" w:tplc="F730B554">
      <w:start w:val="1"/>
      <w:numFmt w:val="lowerLetter"/>
      <w:lvlText w:val="%2)"/>
      <w:lvlJc w:val="left"/>
      <w:pPr>
        <w:ind w:left="1020" w:hanging="360"/>
      </w:pPr>
    </w:lvl>
    <w:lvl w:ilvl="2" w:tplc="D22A1F5E">
      <w:start w:val="1"/>
      <w:numFmt w:val="lowerLetter"/>
      <w:lvlText w:val="%3)"/>
      <w:lvlJc w:val="left"/>
      <w:pPr>
        <w:ind w:left="1020" w:hanging="360"/>
      </w:pPr>
    </w:lvl>
    <w:lvl w:ilvl="3" w:tplc="E2E02C94">
      <w:start w:val="1"/>
      <w:numFmt w:val="lowerLetter"/>
      <w:lvlText w:val="%4)"/>
      <w:lvlJc w:val="left"/>
      <w:pPr>
        <w:ind w:left="1020" w:hanging="360"/>
      </w:pPr>
    </w:lvl>
    <w:lvl w:ilvl="4" w:tplc="A2922A4A">
      <w:start w:val="1"/>
      <w:numFmt w:val="lowerLetter"/>
      <w:lvlText w:val="%5)"/>
      <w:lvlJc w:val="left"/>
      <w:pPr>
        <w:ind w:left="1020" w:hanging="360"/>
      </w:pPr>
    </w:lvl>
    <w:lvl w:ilvl="5" w:tplc="A4668DEC">
      <w:start w:val="1"/>
      <w:numFmt w:val="lowerLetter"/>
      <w:lvlText w:val="%6)"/>
      <w:lvlJc w:val="left"/>
      <w:pPr>
        <w:ind w:left="1020" w:hanging="360"/>
      </w:pPr>
    </w:lvl>
    <w:lvl w:ilvl="6" w:tplc="24E81EF8">
      <w:start w:val="1"/>
      <w:numFmt w:val="lowerLetter"/>
      <w:lvlText w:val="%7)"/>
      <w:lvlJc w:val="left"/>
      <w:pPr>
        <w:ind w:left="1020" w:hanging="360"/>
      </w:pPr>
    </w:lvl>
    <w:lvl w:ilvl="7" w:tplc="9A287806">
      <w:start w:val="1"/>
      <w:numFmt w:val="lowerLetter"/>
      <w:lvlText w:val="%8)"/>
      <w:lvlJc w:val="left"/>
      <w:pPr>
        <w:ind w:left="1020" w:hanging="360"/>
      </w:pPr>
    </w:lvl>
    <w:lvl w:ilvl="8" w:tplc="14F675AC">
      <w:start w:val="1"/>
      <w:numFmt w:val="lowerLetter"/>
      <w:lvlText w:val="%9)"/>
      <w:lvlJc w:val="left"/>
      <w:pPr>
        <w:ind w:left="1020" w:hanging="360"/>
      </w:pPr>
    </w:lvl>
  </w:abstractNum>
  <w:num w:numId="1" w16cid:durableId="830828777">
    <w:abstractNumId w:val="2"/>
  </w:num>
  <w:num w:numId="2" w16cid:durableId="1858829">
    <w:abstractNumId w:val="0"/>
  </w:num>
  <w:num w:numId="3" w16cid:durableId="1333221471">
    <w:abstractNumId w:val="7"/>
  </w:num>
  <w:num w:numId="4" w16cid:durableId="1072390599">
    <w:abstractNumId w:val="8"/>
  </w:num>
  <w:num w:numId="5" w16cid:durableId="960385107">
    <w:abstractNumId w:val="1"/>
  </w:num>
  <w:num w:numId="6" w16cid:durableId="893932166">
    <w:abstractNumId w:val="6"/>
  </w:num>
  <w:num w:numId="7" w16cid:durableId="323945383">
    <w:abstractNumId w:val="4"/>
  </w:num>
  <w:num w:numId="8" w16cid:durableId="1062482670">
    <w:abstractNumId w:val="5"/>
  </w:num>
  <w:num w:numId="9" w16cid:durableId="2140148617">
    <w:abstractNumId w:val="3"/>
  </w:num>
  <w:num w:numId="10" w16cid:durableId="185232826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21AE"/>
    <w:rsid w:val="00023063"/>
    <w:rsid w:val="0005091C"/>
    <w:rsid w:val="000615C7"/>
    <w:rsid w:val="0007171B"/>
    <w:rsid w:val="000760A5"/>
    <w:rsid w:val="000814E5"/>
    <w:rsid w:val="0009135C"/>
    <w:rsid w:val="000B3A7A"/>
    <w:rsid w:val="000D0F68"/>
    <w:rsid w:val="000E673A"/>
    <w:rsid w:val="000F6945"/>
    <w:rsid w:val="000F74F5"/>
    <w:rsid w:val="000F78FC"/>
    <w:rsid w:val="00101527"/>
    <w:rsid w:val="00102D23"/>
    <w:rsid w:val="001031DF"/>
    <w:rsid w:val="00105372"/>
    <w:rsid w:val="001054A6"/>
    <w:rsid w:val="001078A1"/>
    <w:rsid w:val="00121D06"/>
    <w:rsid w:val="001312AD"/>
    <w:rsid w:val="00131E7A"/>
    <w:rsid w:val="00132111"/>
    <w:rsid w:val="00134846"/>
    <w:rsid w:val="00137278"/>
    <w:rsid w:val="00172AF6"/>
    <w:rsid w:val="00176CEE"/>
    <w:rsid w:val="00180E11"/>
    <w:rsid w:val="00186DD8"/>
    <w:rsid w:val="001A35EC"/>
    <w:rsid w:val="001B13FE"/>
    <w:rsid w:val="001F75CD"/>
    <w:rsid w:val="00211179"/>
    <w:rsid w:val="002202FA"/>
    <w:rsid w:val="0022331D"/>
    <w:rsid w:val="00226654"/>
    <w:rsid w:val="00227D0F"/>
    <w:rsid w:val="002328E0"/>
    <w:rsid w:val="00240EE6"/>
    <w:rsid w:val="00254EB5"/>
    <w:rsid w:val="00264352"/>
    <w:rsid w:val="00265BF3"/>
    <w:rsid w:val="0027039E"/>
    <w:rsid w:val="002971AD"/>
    <w:rsid w:val="002B2A57"/>
    <w:rsid w:val="002D4732"/>
    <w:rsid w:val="002D7F8F"/>
    <w:rsid w:val="002E0C73"/>
    <w:rsid w:val="002E628F"/>
    <w:rsid w:val="002F6E18"/>
    <w:rsid w:val="003008FE"/>
    <w:rsid w:val="0030169D"/>
    <w:rsid w:val="003060EB"/>
    <w:rsid w:val="003153EB"/>
    <w:rsid w:val="0031781B"/>
    <w:rsid w:val="00320251"/>
    <w:rsid w:val="0032136E"/>
    <w:rsid w:val="00321985"/>
    <w:rsid w:val="00327884"/>
    <w:rsid w:val="003333CF"/>
    <w:rsid w:val="00346807"/>
    <w:rsid w:val="00351205"/>
    <w:rsid w:val="00352CD2"/>
    <w:rsid w:val="00371BBC"/>
    <w:rsid w:val="00372F74"/>
    <w:rsid w:val="00382F04"/>
    <w:rsid w:val="00395FC8"/>
    <w:rsid w:val="003B41F7"/>
    <w:rsid w:val="003C0515"/>
    <w:rsid w:val="003C0820"/>
    <w:rsid w:val="003D148B"/>
    <w:rsid w:val="003D4F0E"/>
    <w:rsid w:val="003D5674"/>
    <w:rsid w:val="003F1A75"/>
    <w:rsid w:val="003F2873"/>
    <w:rsid w:val="003F7224"/>
    <w:rsid w:val="004117E1"/>
    <w:rsid w:val="00426A28"/>
    <w:rsid w:val="00427D21"/>
    <w:rsid w:val="004301F9"/>
    <w:rsid w:val="004373BD"/>
    <w:rsid w:val="00445094"/>
    <w:rsid w:val="00447F4A"/>
    <w:rsid w:val="00456F67"/>
    <w:rsid w:val="004644C2"/>
    <w:rsid w:val="00467F9C"/>
    <w:rsid w:val="00491B33"/>
    <w:rsid w:val="0049657A"/>
    <w:rsid w:val="004A4EB6"/>
    <w:rsid w:val="004C4A2C"/>
    <w:rsid w:val="004D2B60"/>
    <w:rsid w:val="004E4979"/>
    <w:rsid w:val="004F15C0"/>
    <w:rsid w:val="0051006C"/>
    <w:rsid w:val="00513C21"/>
    <w:rsid w:val="005219FB"/>
    <w:rsid w:val="00530D0F"/>
    <w:rsid w:val="00531F69"/>
    <w:rsid w:val="00534375"/>
    <w:rsid w:val="00534681"/>
    <w:rsid w:val="0056068E"/>
    <w:rsid w:val="0056300C"/>
    <w:rsid w:val="00563442"/>
    <w:rsid w:val="0056348E"/>
    <w:rsid w:val="00565B42"/>
    <w:rsid w:val="00586996"/>
    <w:rsid w:val="00587F83"/>
    <w:rsid w:val="005B2086"/>
    <w:rsid w:val="005B26BB"/>
    <w:rsid w:val="005B35E2"/>
    <w:rsid w:val="005C4CE6"/>
    <w:rsid w:val="005C4F74"/>
    <w:rsid w:val="005C682A"/>
    <w:rsid w:val="005E3A92"/>
    <w:rsid w:val="006054B2"/>
    <w:rsid w:val="006122BA"/>
    <w:rsid w:val="00620311"/>
    <w:rsid w:val="006453D4"/>
    <w:rsid w:val="006478BF"/>
    <w:rsid w:val="00654DFA"/>
    <w:rsid w:val="00664000"/>
    <w:rsid w:val="006A5E14"/>
    <w:rsid w:val="006A73C1"/>
    <w:rsid w:val="006B2290"/>
    <w:rsid w:val="006E028D"/>
    <w:rsid w:val="006E40F9"/>
    <w:rsid w:val="006E5E52"/>
    <w:rsid w:val="006E7BE2"/>
    <w:rsid w:val="006F01FF"/>
    <w:rsid w:val="007075E9"/>
    <w:rsid w:val="00717D88"/>
    <w:rsid w:val="00726A43"/>
    <w:rsid w:val="007429F9"/>
    <w:rsid w:val="00752A63"/>
    <w:rsid w:val="00761A81"/>
    <w:rsid w:val="00786056"/>
    <w:rsid w:val="007942D3"/>
    <w:rsid w:val="007951C7"/>
    <w:rsid w:val="00796C9C"/>
    <w:rsid w:val="0079739A"/>
    <w:rsid w:val="007A11E4"/>
    <w:rsid w:val="007A57E6"/>
    <w:rsid w:val="007B2099"/>
    <w:rsid w:val="007B6C09"/>
    <w:rsid w:val="007B7741"/>
    <w:rsid w:val="007C4951"/>
    <w:rsid w:val="007E09DA"/>
    <w:rsid w:val="007E0F8A"/>
    <w:rsid w:val="007F5FC1"/>
    <w:rsid w:val="007F718D"/>
    <w:rsid w:val="00801FAD"/>
    <w:rsid w:val="008178B6"/>
    <w:rsid w:val="00817D5B"/>
    <w:rsid w:val="0082438A"/>
    <w:rsid w:val="00855BB9"/>
    <w:rsid w:val="00865B74"/>
    <w:rsid w:val="00866063"/>
    <w:rsid w:val="008705AD"/>
    <w:rsid w:val="0088195A"/>
    <w:rsid w:val="00891055"/>
    <w:rsid w:val="008974F0"/>
    <w:rsid w:val="008A1499"/>
    <w:rsid w:val="008B012A"/>
    <w:rsid w:val="008B057D"/>
    <w:rsid w:val="008B0789"/>
    <w:rsid w:val="008C3E49"/>
    <w:rsid w:val="008C6735"/>
    <w:rsid w:val="008E7C65"/>
    <w:rsid w:val="008F33EB"/>
    <w:rsid w:val="008F6C36"/>
    <w:rsid w:val="00905728"/>
    <w:rsid w:val="00906E17"/>
    <w:rsid w:val="00920C17"/>
    <w:rsid w:val="00930BA1"/>
    <w:rsid w:val="0093169E"/>
    <w:rsid w:val="00940B83"/>
    <w:rsid w:val="009505C9"/>
    <w:rsid w:val="00950752"/>
    <w:rsid w:val="00966424"/>
    <w:rsid w:val="00966B99"/>
    <w:rsid w:val="00972944"/>
    <w:rsid w:val="0098037F"/>
    <w:rsid w:val="0099068B"/>
    <w:rsid w:val="00992B95"/>
    <w:rsid w:val="009A0984"/>
    <w:rsid w:val="009A0C4A"/>
    <w:rsid w:val="009C2DE6"/>
    <w:rsid w:val="009F19D8"/>
    <w:rsid w:val="00A023B2"/>
    <w:rsid w:val="00A111D1"/>
    <w:rsid w:val="00A36A13"/>
    <w:rsid w:val="00A62F47"/>
    <w:rsid w:val="00A75A0C"/>
    <w:rsid w:val="00AA551D"/>
    <w:rsid w:val="00AA6F92"/>
    <w:rsid w:val="00AB6934"/>
    <w:rsid w:val="00AF42DE"/>
    <w:rsid w:val="00AF5465"/>
    <w:rsid w:val="00B13C63"/>
    <w:rsid w:val="00B149E8"/>
    <w:rsid w:val="00B171F5"/>
    <w:rsid w:val="00B3233B"/>
    <w:rsid w:val="00B3369F"/>
    <w:rsid w:val="00B51FC6"/>
    <w:rsid w:val="00B535D2"/>
    <w:rsid w:val="00B63036"/>
    <w:rsid w:val="00B6567B"/>
    <w:rsid w:val="00B658C2"/>
    <w:rsid w:val="00B94E6C"/>
    <w:rsid w:val="00B94F06"/>
    <w:rsid w:val="00B95C76"/>
    <w:rsid w:val="00BB4606"/>
    <w:rsid w:val="00BB73D0"/>
    <w:rsid w:val="00BE1373"/>
    <w:rsid w:val="00BF54CA"/>
    <w:rsid w:val="00C005B7"/>
    <w:rsid w:val="00C23D2F"/>
    <w:rsid w:val="00C430BC"/>
    <w:rsid w:val="00C443BD"/>
    <w:rsid w:val="00C451C5"/>
    <w:rsid w:val="00C46C64"/>
    <w:rsid w:val="00C62C9A"/>
    <w:rsid w:val="00C717F8"/>
    <w:rsid w:val="00C9161D"/>
    <w:rsid w:val="00C91806"/>
    <w:rsid w:val="00C91B40"/>
    <w:rsid w:val="00C95C7C"/>
    <w:rsid w:val="00CA0C1D"/>
    <w:rsid w:val="00CB048A"/>
    <w:rsid w:val="00CB1501"/>
    <w:rsid w:val="00CF1848"/>
    <w:rsid w:val="00D12044"/>
    <w:rsid w:val="00D170D9"/>
    <w:rsid w:val="00D21800"/>
    <w:rsid w:val="00D33EFC"/>
    <w:rsid w:val="00D40DBC"/>
    <w:rsid w:val="00D61C85"/>
    <w:rsid w:val="00D75CA6"/>
    <w:rsid w:val="00D76A18"/>
    <w:rsid w:val="00D80849"/>
    <w:rsid w:val="00D82E8F"/>
    <w:rsid w:val="00D854AC"/>
    <w:rsid w:val="00DA5FC9"/>
    <w:rsid w:val="00DB553F"/>
    <w:rsid w:val="00DB5E0F"/>
    <w:rsid w:val="00DC231B"/>
    <w:rsid w:val="00DD118C"/>
    <w:rsid w:val="00DE765C"/>
    <w:rsid w:val="00DF069A"/>
    <w:rsid w:val="00DF1A2E"/>
    <w:rsid w:val="00DF521C"/>
    <w:rsid w:val="00E22368"/>
    <w:rsid w:val="00E37E43"/>
    <w:rsid w:val="00E41177"/>
    <w:rsid w:val="00E426E6"/>
    <w:rsid w:val="00E46630"/>
    <w:rsid w:val="00E46F07"/>
    <w:rsid w:val="00E51951"/>
    <w:rsid w:val="00E5783A"/>
    <w:rsid w:val="00E66235"/>
    <w:rsid w:val="00E77429"/>
    <w:rsid w:val="00E83C24"/>
    <w:rsid w:val="00E848B4"/>
    <w:rsid w:val="00E9318D"/>
    <w:rsid w:val="00E93F3E"/>
    <w:rsid w:val="00EA3A22"/>
    <w:rsid w:val="00EB39A5"/>
    <w:rsid w:val="00EC19E0"/>
    <w:rsid w:val="00F063C2"/>
    <w:rsid w:val="00F16BD4"/>
    <w:rsid w:val="00F21E17"/>
    <w:rsid w:val="00F235CA"/>
    <w:rsid w:val="00F53193"/>
    <w:rsid w:val="00F5357E"/>
    <w:rsid w:val="00F64143"/>
    <w:rsid w:val="00F6586C"/>
    <w:rsid w:val="00F67D89"/>
    <w:rsid w:val="00F7107F"/>
    <w:rsid w:val="00F75E82"/>
    <w:rsid w:val="00F776B6"/>
    <w:rsid w:val="00F9038B"/>
    <w:rsid w:val="00F94774"/>
    <w:rsid w:val="00FA3AC4"/>
    <w:rsid w:val="00FA663B"/>
    <w:rsid w:val="00FB3DE6"/>
    <w:rsid w:val="00FB51F2"/>
    <w:rsid w:val="00FB6D23"/>
    <w:rsid w:val="00FC30EE"/>
    <w:rsid w:val="00FC3A04"/>
    <w:rsid w:val="00FC53DB"/>
    <w:rsid w:val="00FD7679"/>
    <w:rsid w:val="00FE0C1C"/>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B39038"/>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ara10">
    <w:name w:val="Para 1"/>
    <w:basedOn w:val="Normal"/>
    <w:qFormat/>
    <w:rsid w:val="00FC30EE"/>
    <w:pPr>
      <w:numPr>
        <w:numId w:val="8"/>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4/cop-14-dec-03-en.pdf"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D5D52"/>
    <w:rsid w:val="00134C2B"/>
    <w:rsid w:val="00144572"/>
    <w:rsid w:val="00180629"/>
    <w:rsid w:val="0020234F"/>
    <w:rsid w:val="0025350F"/>
    <w:rsid w:val="00254EB5"/>
    <w:rsid w:val="00296A8B"/>
    <w:rsid w:val="00333594"/>
    <w:rsid w:val="00343EC6"/>
    <w:rsid w:val="00371BBC"/>
    <w:rsid w:val="00373EE7"/>
    <w:rsid w:val="00382F04"/>
    <w:rsid w:val="003C0515"/>
    <w:rsid w:val="003D148B"/>
    <w:rsid w:val="005219FB"/>
    <w:rsid w:val="005A636A"/>
    <w:rsid w:val="00675D39"/>
    <w:rsid w:val="006A47E5"/>
    <w:rsid w:val="00761A81"/>
    <w:rsid w:val="00956B41"/>
    <w:rsid w:val="00971E52"/>
    <w:rsid w:val="009745F9"/>
    <w:rsid w:val="00A9769A"/>
    <w:rsid w:val="00B535D2"/>
    <w:rsid w:val="00C46C64"/>
    <w:rsid w:val="00C95C7C"/>
    <w:rsid w:val="00F143EB"/>
    <w:rsid w:val="00FB50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4</Pages>
  <Words>1566</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10473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CBD/COP/17/WG.I/CRP.9/Rev.1</dc:subject>
  <dc:creator>Veronique Lefebvre</dc:creator>
  <cp:keywords>Convention on Biological Diversity</cp:keywords>
  <cp:lastModifiedBy>Veronique Lefebvre</cp:lastModifiedBy>
  <cp:revision>3</cp:revision>
  <cp:lastPrinted>2020-01-21T16:56:00Z</cp:lastPrinted>
  <dcterms:created xsi:type="dcterms:W3CDTF">2026-10-28T18:34:00Z</dcterms:created>
  <dcterms:modified xsi:type="dcterms:W3CDTF">2026-10-28T18:34:00Z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