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866063" w14:paraId="6B8A8E38" w14:textId="77777777" w:rsidTr="008A1499">
        <w:trPr>
          <w:trHeight w:val="850"/>
        </w:trPr>
        <w:tc>
          <w:tcPr>
            <w:tcW w:w="975" w:type="dxa"/>
            <w:vAlign w:val="bottom"/>
          </w:tcPr>
          <w:p w14:paraId="1CB1D1E3" w14:textId="77777777" w:rsidR="008A1499" w:rsidRPr="00866063" w:rsidRDefault="008A1499" w:rsidP="008A1499">
            <w:pPr>
              <w:pStyle w:val="AASmallLogo"/>
            </w:pPr>
            <w:r w:rsidRPr="00866063">
              <w:rPr>
                <w:noProof/>
              </w:rPr>
              <w:drawing>
                <wp:inline distT="0" distB="0" distL="0" distR="0" wp14:anchorId="54F6E387" wp14:editId="1E838DE8">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866063">
              <w:t xml:space="preserve"> </w:t>
            </w:r>
          </w:p>
          <w:p w14:paraId="6CCDBDAA" w14:textId="77777777" w:rsidR="008A1499" w:rsidRPr="00866063" w:rsidRDefault="008A1499" w:rsidP="008A1499">
            <w:pPr>
              <w:pStyle w:val="AASmallLogo"/>
            </w:pPr>
          </w:p>
        </w:tc>
        <w:tc>
          <w:tcPr>
            <w:tcW w:w="1434" w:type="dxa"/>
            <w:noWrap/>
            <w:vAlign w:val="bottom"/>
          </w:tcPr>
          <w:p w14:paraId="2BF2188C" w14:textId="77777777" w:rsidR="008A1499" w:rsidRPr="00866063" w:rsidRDefault="008A1499" w:rsidP="008A1499">
            <w:pPr>
              <w:pStyle w:val="AASmallLogo"/>
            </w:pPr>
            <w:r w:rsidRPr="00866063">
              <w:rPr>
                <w:noProof/>
              </w:rPr>
              <w:drawing>
                <wp:inline distT="0" distB="0" distL="0" distR="0" wp14:anchorId="37E7CB48" wp14:editId="526E665E">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866063">
              <w:t xml:space="preserve"> </w:t>
            </w:r>
          </w:p>
          <w:p w14:paraId="01A47B05" w14:textId="77777777" w:rsidR="008A1499" w:rsidRPr="00866063" w:rsidRDefault="008A1499" w:rsidP="008A1499">
            <w:pPr>
              <w:pStyle w:val="AASmallLogo"/>
            </w:pPr>
          </w:p>
        </w:tc>
        <w:tc>
          <w:tcPr>
            <w:tcW w:w="8073" w:type="dxa"/>
            <w:vAlign w:val="bottom"/>
          </w:tcPr>
          <w:p w14:paraId="1E101F39" w14:textId="2F708B50" w:rsidR="008A1499" w:rsidRPr="00866063" w:rsidRDefault="008A1499" w:rsidP="00BA1CEB">
            <w:pPr>
              <w:pStyle w:val="ABSymbol"/>
            </w:pPr>
            <w:r w:rsidRPr="00866063">
              <w:rPr>
                <w:sz w:val="40"/>
              </w:rPr>
              <w:t>CBD</w:t>
            </w:r>
            <w:r w:rsidRPr="00866063">
              <w:t>/</w:t>
            </w:r>
            <w:r w:rsidR="00C4348A">
              <w:t>SBI</w:t>
            </w:r>
            <w:r w:rsidRPr="00866063">
              <w:t>/</w:t>
            </w:r>
            <w:r w:rsidR="00FB6391">
              <w:t>7</w:t>
            </w:r>
            <w:r w:rsidR="00C4348A">
              <w:t>/</w:t>
            </w:r>
            <w:r w:rsidR="00BA1CEB">
              <w:t>INF/</w:t>
            </w:r>
            <w:r w:rsidR="00A3431A">
              <w:t>21</w:t>
            </w:r>
          </w:p>
        </w:tc>
      </w:tr>
    </w:tbl>
    <w:p w14:paraId="3D7EEEBF" w14:textId="77777777" w:rsidR="008A1499" w:rsidRPr="00866063"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866063" w14:paraId="16116B95" w14:textId="77777777" w:rsidTr="008A1499">
        <w:trPr>
          <w:trHeight w:val="1814"/>
        </w:trPr>
        <w:tc>
          <w:tcPr>
            <w:tcW w:w="7370" w:type="dxa"/>
          </w:tcPr>
          <w:p w14:paraId="4999E2F0" w14:textId="77777777" w:rsidR="008A1499" w:rsidRPr="00866063" w:rsidRDefault="008A1499" w:rsidP="008A1499">
            <w:pPr>
              <w:pStyle w:val="ACLargeLogo"/>
            </w:pPr>
            <w:r w:rsidRPr="00866063">
              <w:rPr>
                <w:noProof/>
              </w:rPr>
              <w:drawing>
                <wp:inline distT="0" distB="0" distL="0" distR="0" wp14:anchorId="7059FC7C" wp14:editId="4738272B">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866063">
              <w:t xml:space="preserve"> </w:t>
            </w:r>
          </w:p>
          <w:p w14:paraId="2FA3EAF4" w14:textId="77777777" w:rsidR="008A1499" w:rsidRPr="00866063" w:rsidRDefault="008A1499" w:rsidP="008A1499">
            <w:pPr>
              <w:pStyle w:val="ACLargeLogo"/>
            </w:pPr>
          </w:p>
        </w:tc>
        <w:tc>
          <w:tcPr>
            <w:tcW w:w="3112" w:type="dxa"/>
          </w:tcPr>
          <w:p w14:paraId="3E795D58" w14:textId="77777777" w:rsidR="008A1499" w:rsidRPr="00866063" w:rsidRDefault="008A1499" w:rsidP="008A1499">
            <w:pPr>
              <w:pStyle w:val="AEDistrNormal"/>
            </w:pPr>
            <w:r w:rsidRPr="00866063">
              <w:t xml:space="preserve">Distr.: General </w:t>
            </w:r>
          </w:p>
          <w:p w14:paraId="50FED67B" w14:textId="4B530D69" w:rsidR="008A1499" w:rsidRPr="00866063" w:rsidRDefault="00A3431A" w:rsidP="008A1499">
            <w:pPr>
              <w:pStyle w:val="AEDistrNormal"/>
            </w:pPr>
            <w:r>
              <w:t>3 August 2026</w:t>
            </w:r>
          </w:p>
          <w:p w14:paraId="5B76FA88" w14:textId="77777777" w:rsidR="008A1499" w:rsidRPr="00866063" w:rsidRDefault="008A1499" w:rsidP="008A1499">
            <w:pPr>
              <w:pStyle w:val="AEDistrNormal6pt"/>
            </w:pPr>
            <w:r w:rsidRPr="00A3431A">
              <w:t xml:space="preserve">English </w:t>
            </w:r>
            <w:r w:rsidR="00BA1CEB" w:rsidRPr="00A3431A">
              <w:t>only</w:t>
            </w:r>
          </w:p>
          <w:p w14:paraId="7E76290A" w14:textId="77777777" w:rsidR="008A1499" w:rsidRPr="00866063" w:rsidRDefault="008A1499" w:rsidP="008A1499">
            <w:pPr>
              <w:pStyle w:val="AEDistrNormal6pt"/>
            </w:pPr>
          </w:p>
        </w:tc>
      </w:tr>
    </w:tbl>
    <w:p w14:paraId="3558EBDA" w14:textId="77777777" w:rsidR="008A1499" w:rsidRPr="00866063"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866063" w14:paraId="502E35D0" w14:textId="77777777" w:rsidTr="008A1499">
        <w:trPr>
          <w:trHeight w:val="57"/>
        </w:trPr>
        <w:tc>
          <w:tcPr>
            <w:tcW w:w="6094" w:type="dxa"/>
          </w:tcPr>
          <w:p w14:paraId="2F5CD0EE" w14:textId="77777777" w:rsidR="008A1499" w:rsidRPr="00866063" w:rsidRDefault="00C4348A" w:rsidP="008A1499">
            <w:pPr>
              <w:pStyle w:val="AFCorN12Bold"/>
            </w:pPr>
            <w:r>
              <w:t>Subsidiary Body on Implementation</w:t>
            </w:r>
            <w:r w:rsidR="008A1499" w:rsidRPr="00866063">
              <w:t xml:space="preserve"> </w:t>
            </w:r>
          </w:p>
          <w:p w14:paraId="16C7FFEC" w14:textId="77777777" w:rsidR="008A1499" w:rsidRPr="00866063" w:rsidRDefault="00FB6391" w:rsidP="008A1499">
            <w:pPr>
              <w:pStyle w:val="AFCorNBold"/>
            </w:pPr>
            <w:r>
              <w:t>Seventh</w:t>
            </w:r>
            <w:r w:rsidR="008A1499" w:rsidRPr="00866063">
              <w:t xml:space="preserve"> meeting </w:t>
            </w:r>
          </w:p>
          <w:p w14:paraId="11B1C2D3" w14:textId="77777777" w:rsidR="008A1499" w:rsidRPr="00866063" w:rsidRDefault="00FB6391" w:rsidP="008A1499">
            <w:pPr>
              <w:pStyle w:val="AFCorNNormal"/>
            </w:pPr>
            <w:r>
              <w:t>Nairobi</w:t>
            </w:r>
            <w:r w:rsidR="008A1499" w:rsidRPr="00866063">
              <w:t xml:space="preserve">, </w:t>
            </w:r>
            <w:r>
              <w:rPr>
                <w:snapToGrid w:val="0"/>
                <w:kern w:val="22"/>
              </w:rPr>
              <w:t>4</w:t>
            </w:r>
            <w:r w:rsidR="008A1499" w:rsidRPr="00866063">
              <w:rPr>
                <w:snapToGrid w:val="0"/>
                <w:kern w:val="22"/>
              </w:rPr>
              <w:t>–</w:t>
            </w:r>
            <w:r w:rsidR="00C4348A">
              <w:rPr>
                <w:snapToGrid w:val="0"/>
                <w:kern w:val="22"/>
              </w:rPr>
              <w:t>1</w:t>
            </w:r>
            <w:r>
              <w:rPr>
                <w:snapToGrid w:val="0"/>
                <w:kern w:val="22"/>
              </w:rPr>
              <w:t>2</w:t>
            </w:r>
            <w:r w:rsidR="008A1499" w:rsidRPr="00866063">
              <w:rPr>
                <w:snapToGrid w:val="0"/>
                <w:kern w:val="22"/>
              </w:rPr>
              <w:t xml:space="preserve"> </w:t>
            </w:r>
            <w:r>
              <w:rPr>
                <w:snapToGrid w:val="0"/>
                <w:kern w:val="22"/>
              </w:rPr>
              <w:t>August</w:t>
            </w:r>
            <w:r w:rsidR="008A1499" w:rsidRPr="00866063">
              <w:rPr>
                <w:snapToGrid w:val="0"/>
                <w:kern w:val="22"/>
              </w:rPr>
              <w:t xml:space="preserve"> </w:t>
            </w:r>
            <w:r w:rsidR="00C4348A">
              <w:rPr>
                <w:snapToGrid w:val="0"/>
                <w:kern w:val="22"/>
              </w:rPr>
              <w:t>2026</w:t>
            </w:r>
          </w:p>
          <w:p w14:paraId="6B8BD411" w14:textId="0373AA1B" w:rsidR="008A1499" w:rsidRPr="00866063" w:rsidRDefault="008A1499" w:rsidP="008A1499">
            <w:pPr>
              <w:pStyle w:val="AFCorNNormal"/>
            </w:pPr>
            <w:r w:rsidRPr="00866063">
              <w:t>Item</w:t>
            </w:r>
            <w:r w:rsidR="004E407B">
              <w:t>s</w:t>
            </w:r>
            <w:r w:rsidRPr="00866063">
              <w:t xml:space="preserve"> </w:t>
            </w:r>
            <w:r w:rsidR="00BC66E0">
              <w:t>3, 4, 5, 6, 7, 8, 9, 10, 11, 12, 13 and 14</w:t>
            </w:r>
            <w:r w:rsidRPr="00866063">
              <w:t xml:space="preserve"> </w:t>
            </w:r>
            <w:r w:rsidR="006B2DA0">
              <w:br/>
            </w:r>
            <w:r w:rsidRPr="00866063">
              <w:t>of the provisional agenda</w:t>
            </w:r>
            <w:r w:rsidRPr="00866063">
              <w:rPr>
                <w:rStyle w:val="FootnoteReference"/>
              </w:rPr>
              <w:footnoteReference w:customMarkFollows="1" w:id="1"/>
              <w:t>*</w:t>
            </w:r>
            <w:r w:rsidRPr="00866063">
              <w:t xml:space="preserve"> </w:t>
            </w:r>
          </w:p>
          <w:p w14:paraId="2F7B3864" w14:textId="77777777" w:rsidR="00552B82" w:rsidRDefault="00A60019" w:rsidP="008010F1">
            <w:pPr>
              <w:pStyle w:val="AFCorNBold"/>
              <w:spacing w:after="40"/>
            </w:pPr>
            <w:r w:rsidRPr="00A60019">
              <w:t>Planning, monitoring, reporting and review: global review of collective progress in the implementation of the Kunming-Montreal Global Biodiversity Framework</w:t>
            </w:r>
          </w:p>
          <w:p w14:paraId="71DBFDD3" w14:textId="77777777" w:rsidR="00FF209E" w:rsidRDefault="00552B82" w:rsidP="008010F1">
            <w:pPr>
              <w:pStyle w:val="AFCorNBold"/>
              <w:spacing w:after="40"/>
            </w:pPr>
            <w:r w:rsidRPr="00552B82">
              <w:t>Resource mobilization and financial mechanism</w:t>
            </w:r>
          </w:p>
          <w:p w14:paraId="28D9E16D" w14:textId="4CC6634A" w:rsidR="00FF209E" w:rsidRPr="00FF209E" w:rsidRDefault="00FF209E" w:rsidP="008010F1">
            <w:pPr>
              <w:pStyle w:val="AFCorNBold"/>
              <w:spacing w:after="40"/>
            </w:pPr>
            <w:r w:rsidRPr="00FF209E">
              <w:t>Digital sequence information on genetic resources</w:t>
            </w:r>
          </w:p>
          <w:p w14:paraId="266E80D3" w14:textId="77777777" w:rsidR="00552B82" w:rsidRDefault="000444AF" w:rsidP="008010F1">
            <w:pPr>
              <w:pStyle w:val="AFCorNBold"/>
              <w:spacing w:after="40"/>
            </w:pPr>
            <w:r w:rsidRPr="000444AF">
              <w:t>Fifth assessment and review of the effectiveness of the Cartagena Protocol on Biosafety and midterm evaluation of the implementation plan and the capacity-building action plan for the Protocol</w:t>
            </w:r>
          </w:p>
          <w:p w14:paraId="5E3BC055" w14:textId="77777777" w:rsidR="000444AF" w:rsidRDefault="00832EE2" w:rsidP="008010F1">
            <w:pPr>
              <w:pStyle w:val="AFCorNBold"/>
              <w:spacing w:after="40"/>
            </w:pPr>
            <w:r w:rsidRPr="00832EE2">
              <w:t>Second assessment and review of the effectiveness of the Nagoya Protocol on Access to Genetic Resources and the Fair and Equitable Sharing of Benefits Arising from Their Utilization</w:t>
            </w:r>
          </w:p>
          <w:p w14:paraId="3014A739" w14:textId="5F5D8239" w:rsidR="00832EE2" w:rsidRDefault="003257F8" w:rsidP="008010F1">
            <w:pPr>
              <w:pStyle w:val="AFCorNBold"/>
              <w:spacing w:after="40"/>
            </w:pPr>
            <w:r w:rsidRPr="003257F8">
              <w:t xml:space="preserve">Synthetic biology: thematic action plan to support </w:t>
            </w:r>
            <w:r w:rsidR="006B2DA0">
              <w:br/>
            </w:r>
            <w:r w:rsidRPr="003257F8">
              <w:t xml:space="preserve">capacity-building and development, access to and transfer </w:t>
            </w:r>
            <w:r w:rsidR="006B2DA0">
              <w:br/>
            </w:r>
            <w:r w:rsidRPr="003257F8">
              <w:t>of technology and knowledge-sharing</w:t>
            </w:r>
          </w:p>
          <w:p w14:paraId="00520701" w14:textId="77777777" w:rsidR="003257F8" w:rsidRDefault="002E5BE1" w:rsidP="008010F1">
            <w:pPr>
              <w:pStyle w:val="AFCorNBold"/>
              <w:spacing w:after="40"/>
            </w:pPr>
            <w:r w:rsidRPr="002E5BE1">
              <w:t>Engagement with subnational governments, cities and other local authorities to enhance the implementation of the Kunming-Montreal Global Biodiversity Framework</w:t>
            </w:r>
          </w:p>
          <w:p w14:paraId="70432626" w14:textId="77777777" w:rsidR="002E5BE1" w:rsidRDefault="00164617" w:rsidP="008010F1">
            <w:pPr>
              <w:pStyle w:val="AFCorNBold"/>
              <w:spacing w:after="40"/>
            </w:pPr>
            <w:r w:rsidRPr="00164617">
              <w:t>Capacity-building and development and technical and scientific cooperation</w:t>
            </w:r>
          </w:p>
          <w:p w14:paraId="62C179FE" w14:textId="446BFF4D" w:rsidR="00C51572" w:rsidRDefault="00C51572" w:rsidP="008010F1">
            <w:pPr>
              <w:pStyle w:val="AFCorNBold"/>
              <w:spacing w:after="40"/>
            </w:pPr>
            <w:r w:rsidRPr="00C51572">
              <w:t>Clearing-house mechanism and knowledge management</w:t>
            </w:r>
          </w:p>
          <w:p w14:paraId="48F8B204" w14:textId="261CC815" w:rsidR="00C51572" w:rsidRDefault="00D557F7" w:rsidP="008010F1">
            <w:pPr>
              <w:pStyle w:val="AFCorNBold"/>
              <w:spacing w:after="40"/>
            </w:pPr>
            <w:r w:rsidRPr="00D557F7">
              <w:t>Mainstreaming of biodiversity within and across sectors</w:t>
            </w:r>
          </w:p>
          <w:p w14:paraId="2EA5B658" w14:textId="3269B9C1" w:rsidR="00D557F7" w:rsidRDefault="003835AE" w:rsidP="008010F1">
            <w:pPr>
              <w:pStyle w:val="AFCorNBold"/>
              <w:spacing w:after="40"/>
            </w:pPr>
            <w:r w:rsidRPr="003835AE">
              <w:t>Communication, education and public awareness</w:t>
            </w:r>
          </w:p>
          <w:p w14:paraId="6E5391F3" w14:textId="36169C03" w:rsidR="00164617" w:rsidRPr="00552B82" w:rsidRDefault="008010F1" w:rsidP="008010F1">
            <w:pPr>
              <w:pStyle w:val="AFCorNBold"/>
              <w:spacing w:after="40"/>
            </w:pPr>
            <w:r w:rsidRPr="008010F1">
              <w:t>Administrative and budgetary matters</w:t>
            </w:r>
          </w:p>
        </w:tc>
        <w:tc>
          <w:tcPr>
            <w:tcW w:w="4388" w:type="dxa"/>
          </w:tcPr>
          <w:p w14:paraId="17130832" w14:textId="77777777" w:rsidR="008A1499" w:rsidRPr="00866063" w:rsidRDefault="008A1499" w:rsidP="008A1499">
            <w:pPr>
              <w:pStyle w:val="CBDNormal"/>
              <w:jc w:val="left"/>
            </w:pPr>
          </w:p>
        </w:tc>
      </w:tr>
    </w:tbl>
    <w:p w14:paraId="17D349A0" w14:textId="2F4836F2" w:rsidR="00C9161D" w:rsidRPr="00866063" w:rsidRDefault="00000000" w:rsidP="00A111D1">
      <w:pPr>
        <w:pStyle w:val="CBDTitle"/>
        <w:rPr>
          <w:caps/>
        </w:rPr>
      </w:pPr>
      <w:sdt>
        <w:sdtPr>
          <w:alias w:val="Title"/>
          <w:tag w:val=""/>
          <w:id w:val="772832786"/>
          <w:placeholder>
            <w:docPart w:val="6C0D934C4F58462CABD7FEDE79702DBF"/>
          </w:placeholder>
          <w:dataBinding w:prefixMappings="xmlns:ns0='http://purl.org/dc/elements/1.1/' xmlns:ns1='http://schemas.openxmlformats.org/package/2006/metadata/core-properties' " w:xpath="/ns1:coreProperties[1]/ns0:title[1]" w:storeItemID="{6C3C8BC8-F283-45AE-878A-BAB7291924A1}"/>
          <w:text/>
        </w:sdtPr>
        <w:sdtContent>
          <w:r w:rsidR="00A672C6">
            <w:t>Early submission of statements for the seventh meeting of the Subsidiary Body on Implementation</w:t>
          </w:r>
        </w:sdtContent>
      </w:sdt>
      <w:r w:rsidR="00105372" w:rsidRPr="00866063">
        <w:rPr>
          <w:caps/>
        </w:rPr>
        <w:t xml:space="preserve"> </w:t>
      </w:r>
    </w:p>
    <w:p w14:paraId="1FBC4988" w14:textId="77777777" w:rsidR="00F6586C" w:rsidRPr="00866063" w:rsidRDefault="0030169D" w:rsidP="00A111D1">
      <w:pPr>
        <w:pStyle w:val="CBDSubTitle"/>
      </w:pPr>
      <w:r w:rsidRPr="00866063">
        <w:t xml:space="preserve">Note by the </w:t>
      </w:r>
      <w:r w:rsidR="007E0F8A" w:rsidRPr="00866063">
        <w:t>Secretariat</w:t>
      </w:r>
    </w:p>
    <w:p w14:paraId="293E551A" w14:textId="77777777" w:rsidR="00153B9A" w:rsidRPr="00542993" w:rsidRDefault="00153B9A" w:rsidP="00153B9A">
      <w:pPr>
        <w:pStyle w:val="CBDNormalNumber"/>
      </w:pPr>
      <w:r w:rsidRPr="00542993">
        <w:t xml:space="preserve">In paragraph 3 of decisions </w:t>
      </w:r>
      <w:hyperlink r:id="rId15" w:history="1">
        <w:r w:rsidRPr="00252549">
          <w:rPr>
            <w:rStyle w:val="Hyperlink"/>
          </w:rPr>
          <w:t>16/25</w:t>
        </w:r>
      </w:hyperlink>
      <w:r w:rsidRPr="00542993">
        <w:t xml:space="preserve">, </w:t>
      </w:r>
      <w:hyperlink r:id="rId16" w:history="1">
        <w:r w:rsidRPr="00ED5344">
          <w:rPr>
            <w:rStyle w:val="Hyperlink"/>
          </w:rPr>
          <w:t>CP-11/5</w:t>
        </w:r>
      </w:hyperlink>
      <w:r w:rsidRPr="00542993">
        <w:t xml:space="preserve"> and </w:t>
      </w:r>
      <w:hyperlink r:id="rId17" w:history="1">
        <w:r w:rsidRPr="00ED5344">
          <w:rPr>
            <w:rStyle w:val="Hyperlink"/>
          </w:rPr>
          <w:t>NP-5/10</w:t>
        </w:r>
      </w:hyperlink>
      <w:r w:rsidRPr="00542993">
        <w:t xml:space="preserve">, the Conference of the Parties to the Convention on Biological Diversity, the Conference of the Parties serving as the meeting of the Parties to the Cartagena Protocol on Biosafety and the Conference of the Parties serving as the meeting of the Parties to the Nagoya Protocol on Access to Genetic Resources and the Fair and </w:t>
      </w:r>
      <w:r w:rsidRPr="00542993">
        <w:lastRenderedPageBreak/>
        <w:t>Equitable Sharing of Benefits Arising from their Utilization, respectively, requested the Executive Secretary of the Convention, together with the Bureaux, to continue to explore and make use of, as appropriate, relevant ways and means to facilitate early preparations for meetings, such as the early submission of statements.</w:t>
      </w:r>
    </w:p>
    <w:p w14:paraId="5753A108" w14:textId="7E895E60" w:rsidR="00153B9A" w:rsidRDefault="00153B9A" w:rsidP="00153B9A">
      <w:pPr>
        <w:pStyle w:val="CBDNormalNumber"/>
      </w:pPr>
      <w:r>
        <w:t xml:space="preserve">At its joint meeting with the Bureau of the </w:t>
      </w:r>
      <w:r w:rsidR="00E942AB">
        <w:t>Subsidiary Body on Scientific, Technical and Technological Advice</w:t>
      </w:r>
      <w:r>
        <w:t xml:space="preserve"> held on 10 June 2026, the Bureau of the </w:t>
      </w:r>
      <w:r w:rsidR="002554EF">
        <w:t>Conference of the Parties</w:t>
      </w:r>
      <w:r>
        <w:t xml:space="preserve"> agreed that the early submission of statements would be applied to all substantive agenda items of the present meeting.</w:t>
      </w:r>
    </w:p>
    <w:p w14:paraId="3E55A0E6" w14:textId="15BF4EEE" w:rsidR="00153B9A" w:rsidRDefault="00153B9A" w:rsidP="00153B9A">
      <w:pPr>
        <w:pStyle w:val="CBDNormalNumber"/>
      </w:pPr>
      <w:r>
        <w:t xml:space="preserve">Parties and observers registered for the meeting have therefore been invited, through notification No. 2026-055, to submit written statements on any of the agenda items, on a voluntary and informal basis, through a designated online portal or by email, by 8 p.m. Nairobi time (UTC +3) on </w:t>
      </w:r>
      <w:r w:rsidR="00814874">
        <w:t>3 August</w:t>
      </w:r>
      <w:r>
        <w:t xml:space="preserve"> 2026.</w:t>
      </w:r>
    </w:p>
    <w:p w14:paraId="142ACAD9" w14:textId="0529222B" w:rsidR="002554EF" w:rsidRDefault="00153B9A" w:rsidP="00153B9A">
      <w:pPr>
        <w:pStyle w:val="CBDNormalNumber"/>
      </w:pPr>
      <w:r>
        <w:t xml:space="preserve">In response, </w:t>
      </w:r>
      <w:r w:rsidR="00034A91">
        <w:t xml:space="preserve">180 </w:t>
      </w:r>
      <w:r>
        <w:t xml:space="preserve">written statements from Parties and </w:t>
      </w:r>
      <w:r w:rsidR="00034A91">
        <w:t xml:space="preserve">87 </w:t>
      </w:r>
      <w:r>
        <w:t xml:space="preserve">written statements from observers were received by the deadline. The list of submitters for each agenda item is provided in the respective annexes to the present document, while the submitted statements are available at </w:t>
      </w:r>
      <w:hyperlink r:id="rId18" w:history="1">
        <w:r w:rsidR="00DA695E" w:rsidRPr="00E71359">
          <w:rPr>
            <w:rStyle w:val="Hyperlink"/>
          </w:rPr>
          <w:t>https://www.cbd.int/meetings/SBI-07</w:t>
        </w:r>
      </w:hyperlink>
      <w:r w:rsidR="00DA695E">
        <w:t xml:space="preserve">. </w:t>
      </w:r>
    </w:p>
    <w:p w14:paraId="45048C55" w14:textId="48B49596" w:rsidR="007F718D" w:rsidRPr="00866063" w:rsidRDefault="007F718D" w:rsidP="002554EF">
      <w:pPr>
        <w:pStyle w:val="CBDNormalNumber"/>
        <w:numPr>
          <w:ilvl w:val="0"/>
          <w:numId w:val="0"/>
        </w:numPr>
        <w:ind w:left="567"/>
      </w:pPr>
    </w:p>
    <w:p w14:paraId="2632D8CA" w14:textId="77777777" w:rsidR="00D744A5" w:rsidRDefault="00D744A5" w:rsidP="00A111D1">
      <w:pPr>
        <w:pStyle w:val="Para1"/>
        <w:numPr>
          <w:ilvl w:val="0"/>
          <w:numId w:val="0"/>
        </w:numPr>
        <w:ind w:left="567"/>
        <w:jc w:val="center"/>
        <w:sectPr w:rsidR="00D744A5" w:rsidSect="00447F4A">
          <w:headerReference w:type="even" r:id="rId19"/>
          <w:headerReference w:type="default" r:id="rId20"/>
          <w:footerReference w:type="even" r:id="rId21"/>
          <w:footerReference w:type="default" r:id="rId22"/>
          <w:pgSz w:w="12240" w:h="15840"/>
          <w:pgMar w:top="567" w:right="1440" w:bottom="1134" w:left="1440" w:header="709" w:footer="709" w:gutter="0"/>
          <w:cols w:space="708"/>
          <w:titlePg/>
          <w:docGrid w:linePitch="360"/>
        </w:sectPr>
      </w:pPr>
    </w:p>
    <w:p w14:paraId="07B38624" w14:textId="152BF630" w:rsidR="00D744A5" w:rsidRDefault="00D744A5" w:rsidP="00BA1CEB">
      <w:pPr>
        <w:pStyle w:val="CBDAnnex"/>
      </w:pPr>
      <w:r w:rsidRPr="00BA1CEB">
        <w:lastRenderedPageBreak/>
        <w:t>Annex</w:t>
      </w:r>
      <w:r w:rsidR="008D7897">
        <w:t xml:space="preserve"> I</w:t>
      </w:r>
    </w:p>
    <w:p w14:paraId="6287D14E" w14:textId="7C6D9411" w:rsidR="00D447F6" w:rsidRDefault="00D447F6" w:rsidP="00D447F6">
      <w:pPr>
        <w:pStyle w:val="CBDTitle"/>
        <w:outlineLvl w:val="0"/>
      </w:pPr>
      <w:r w:rsidRPr="00AA615B">
        <w:t>Parties and observers that submitted statements under agenda item</w:t>
      </w:r>
      <w:r>
        <w:t xml:space="preserve"> 3 (</w:t>
      </w:r>
      <w:r w:rsidR="00515A08">
        <w:t>p</w:t>
      </w:r>
      <w:r w:rsidR="009A58F5" w:rsidRPr="009A58F5">
        <w:t>lanning, monitoring, reporting and review: global review of collective progress in the implementation of the Kunming-Montreal Global Biodiversity Framework</w:t>
      </w:r>
      <w:r>
        <w:t>)</w:t>
      </w:r>
    </w:p>
    <w:p w14:paraId="0F758112" w14:textId="77777777" w:rsidR="00D447F6" w:rsidRPr="00364026" w:rsidRDefault="00D447F6" w:rsidP="00D447F6">
      <w:pPr>
        <w:pStyle w:val="CBDSubTitle"/>
      </w:pPr>
      <w:r>
        <w:t>Parties</w:t>
      </w:r>
    </w:p>
    <w:p w14:paraId="1104DFFC" w14:textId="16543754" w:rsidR="00FA4A58" w:rsidRDefault="00FA4A58" w:rsidP="00D447F6">
      <w:pPr>
        <w:pStyle w:val="CBDNormalNumber"/>
        <w:numPr>
          <w:ilvl w:val="0"/>
          <w:numId w:val="8"/>
        </w:numPr>
        <w:rPr>
          <w:lang w:bidi="ar-SY"/>
        </w:rPr>
      </w:pPr>
      <w:r>
        <w:rPr>
          <w:lang w:bidi="ar-SY"/>
        </w:rPr>
        <w:t>Australia</w:t>
      </w:r>
    </w:p>
    <w:p w14:paraId="493F7D2F" w14:textId="2F943986" w:rsidR="00AB1290" w:rsidRDefault="00AB1290" w:rsidP="00D447F6">
      <w:pPr>
        <w:pStyle w:val="CBDNormalNumber"/>
        <w:numPr>
          <w:ilvl w:val="0"/>
          <w:numId w:val="8"/>
        </w:numPr>
        <w:rPr>
          <w:lang w:bidi="ar-SY"/>
        </w:rPr>
      </w:pPr>
      <w:r>
        <w:rPr>
          <w:lang w:bidi="ar-SY"/>
        </w:rPr>
        <w:t>Brazil</w:t>
      </w:r>
    </w:p>
    <w:p w14:paraId="29E539F3" w14:textId="5E703096" w:rsidR="00D447F6" w:rsidRDefault="000C7E63" w:rsidP="00D447F6">
      <w:pPr>
        <w:pStyle w:val="CBDNormalNumber"/>
        <w:numPr>
          <w:ilvl w:val="0"/>
          <w:numId w:val="8"/>
        </w:numPr>
        <w:rPr>
          <w:lang w:bidi="ar-SY"/>
        </w:rPr>
      </w:pPr>
      <w:r>
        <w:rPr>
          <w:lang w:bidi="ar-SY"/>
        </w:rPr>
        <w:t>Canada</w:t>
      </w:r>
    </w:p>
    <w:p w14:paraId="59ECF1C6" w14:textId="727C83E9" w:rsidR="00D447F6" w:rsidRDefault="000C7E63" w:rsidP="00D447F6">
      <w:pPr>
        <w:pStyle w:val="CBDNormalNumber"/>
        <w:numPr>
          <w:ilvl w:val="0"/>
          <w:numId w:val="8"/>
        </w:numPr>
        <w:rPr>
          <w:lang w:bidi="ar-SY"/>
        </w:rPr>
      </w:pPr>
      <w:r>
        <w:rPr>
          <w:lang w:bidi="ar-SY"/>
        </w:rPr>
        <w:t>Chad</w:t>
      </w:r>
    </w:p>
    <w:p w14:paraId="788E0FE0" w14:textId="5CB9C4B0" w:rsidR="00337A9B" w:rsidRDefault="00337A9B" w:rsidP="00D447F6">
      <w:pPr>
        <w:pStyle w:val="CBDNormalNumber"/>
        <w:numPr>
          <w:ilvl w:val="0"/>
          <w:numId w:val="8"/>
        </w:numPr>
        <w:rPr>
          <w:lang w:bidi="ar-SY"/>
        </w:rPr>
      </w:pPr>
      <w:r>
        <w:rPr>
          <w:lang w:bidi="ar-SY"/>
        </w:rPr>
        <w:t>Costa Rica</w:t>
      </w:r>
    </w:p>
    <w:p w14:paraId="1A768892" w14:textId="1DA236B5" w:rsidR="00AB1290" w:rsidRDefault="00AB1290" w:rsidP="00D447F6">
      <w:pPr>
        <w:pStyle w:val="CBDNormalNumber"/>
        <w:numPr>
          <w:ilvl w:val="0"/>
          <w:numId w:val="8"/>
        </w:numPr>
        <w:rPr>
          <w:lang w:bidi="ar-SY"/>
        </w:rPr>
      </w:pPr>
      <w:r>
        <w:rPr>
          <w:lang w:bidi="ar-SY"/>
        </w:rPr>
        <w:t>European Union</w:t>
      </w:r>
    </w:p>
    <w:p w14:paraId="738AF9A8" w14:textId="777DA058" w:rsidR="00785DFD" w:rsidRPr="005E7CF7" w:rsidRDefault="00785DFD" w:rsidP="00D447F6">
      <w:pPr>
        <w:pStyle w:val="CBDNormalNumber"/>
        <w:numPr>
          <w:ilvl w:val="0"/>
          <w:numId w:val="8"/>
        </w:numPr>
        <w:rPr>
          <w:lang w:bidi="ar-SY"/>
        </w:rPr>
      </w:pPr>
      <w:r w:rsidRPr="005E7CF7">
        <w:rPr>
          <w:lang w:bidi="ar-SY"/>
        </w:rPr>
        <w:t>Fiji (on behalf of the</w:t>
      </w:r>
      <w:r w:rsidRPr="005E7CF7">
        <w:t xml:space="preserve"> </w:t>
      </w:r>
      <w:r w:rsidR="005E78D9" w:rsidRPr="005E7CF7">
        <w:rPr>
          <w:lang w:bidi="ar-SY"/>
        </w:rPr>
        <w:t>Pacific Small Island Developing States</w:t>
      </w:r>
      <w:r w:rsidRPr="005E7CF7">
        <w:rPr>
          <w:lang w:bidi="ar-SY"/>
        </w:rPr>
        <w:t>)</w:t>
      </w:r>
    </w:p>
    <w:p w14:paraId="11B56F47" w14:textId="37853693" w:rsidR="00AB1290" w:rsidRDefault="00AB1290" w:rsidP="00D447F6">
      <w:pPr>
        <w:pStyle w:val="CBDNormalNumber"/>
        <w:numPr>
          <w:ilvl w:val="0"/>
          <w:numId w:val="8"/>
        </w:numPr>
        <w:rPr>
          <w:lang w:bidi="ar-SY"/>
        </w:rPr>
      </w:pPr>
      <w:r>
        <w:rPr>
          <w:lang w:bidi="ar-SY"/>
        </w:rPr>
        <w:t>Guatemala</w:t>
      </w:r>
    </w:p>
    <w:p w14:paraId="35080B5B" w14:textId="1BC3EB78" w:rsidR="00AB1290" w:rsidRDefault="00AB1290" w:rsidP="00D447F6">
      <w:pPr>
        <w:pStyle w:val="CBDNormalNumber"/>
        <w:numPr>
          <w:ilvl w:val="0"/>
          <w:numId w:val="8"/>
        </w:numPr>
        <w:rPr>
          <w:lang w:bidi="ar-SY"/>
        </w:rPr>
      </w:pPr>
      <w:r>
        <w:rPr>
          <w:lang w:bidi="ar-SY"/>
        </w:rPr>
        <w:t>Iceland</w:t>
      </w:r>
    </w:p>
    <w:p w14:paraId="2B3A0BC5" w14:textId="7E5DEA9A" w:rsidR="00785DFD" w:rsidRDefault="00785DFD" w:rsidP="00D447F6">
      <w:pPr>
        <w:pStyle w:val="CBDNormalNumber"/>
        <w:numPr>
          <w:ilvl w:val="0"/>
          <w:numId w:val="8"/>
        </w:numPr>
        <w:rPr>
          <w:lang w:bidi="ar-SY"/>
        </w:rPr>
      </w:pPr>
      <w:r>
        <w:rPr>
          <w:lang w:bidi="ar-SY"/>
        </w:rPr>
        <w:t>Japan</w:t>
      </w:r>
    </w:p>
    <w:p w14:paraId="6FB8FD72" w14:textId="0E8670EE" w:rsidR="00F11CDB" w:rsidRDefault="00F11CDB" w:rsidP="00D447F6">
      <w:pPr>
        <w:pStyle w:val="CBDNormalNumber"/>
        <w:numPr>
          <w:ilvl w:val="0"/>
          <w:numId w:val="8"/>
        </w:numPr>
        <w:rPr>
          <w:lang w:bidi="ar-SY"/>
        </w:rPr>
      </w:pPr>
      <w:r>
        <w:rPr>
          <w:lang w:bidi="ar-SY"/>
        </w:rPr>
        <w:t>Lesotho</w:t>
      </w:r>
    </w:p>
    <w:p w14:paraId="24C59F46" w14:textId="4AFB6464" w:rsidR="000C7E63" w:rsidRDefault="00FA4A58" w:rsidP="00D447F6">
      <w:pPr>
        <w:pStyle w:val="CBDNormalNumber"/>
        <w:numPr>
          <w:ilvl w:val="0"/>
          <w:numId w:val="8"/>
        </w:numPr>
        <w:rPr>
          <w:lang w:bidi="ar-SY"/>
        </w:rPr>
      </w:pPr>
      <w:r>
        <w:rPr>
          <w:lang w:bidi="ar-SY"/>
        </w:rPr>
        <w:t>Malaysia</w:t>
      </w:r>
    </w:p>
    <w:p w14:paraId="2A435C1E" w14:textId="6ED42311" w:rsidR="00861C62" w:rsidRDefault="00861C62" w:rsidP="00D447F6">
      <w:pPr>
        <w:pStyle w:val="CBDNormalNumber"/>
        <w:numPr>
          <w:ilvl w:val="0"/>
          <w:numId w:val="8"/>
        </w:numPr>
        <w:rPr>
          <w:lang w:bidi="ar-SY"/>
        </w:rPr>
      </w:pPr>
      <w:r>
        <w:rPr>
          <w:lang w:bidi="ar-SY"/>
        </w:rPr>
        <w:t>Maldives</w:t>
      </w:r>
    </w:p>
    <w:p w14:paraId="7971E5B6" w14:textId="33D2E104" w:rsidR="00861C62" w:rsidRDefault="00861C62" w:rsidP="00D447F6">
      <w:pPr>
        <w:pStyle w:val="CBDNormalNumber"/>
        <w:numPr>
          <w:ilvl w:val="0"/>
          <w:numId w:val="8"/>
        </w:numPr>
        <w:rPr>
          <w:lang w:bidi="ar-SY"/>
        </w:rPr>
      </w:pPr>
      <w:r>
        <w:rPr>
          <w:lang w:bidi="ar-SY"/>
        </w:rPr>
        <w:t>Mexico</w:t>
      </w:r>
    </w:p>
    <w:p w14:paraId="29438FA4" w14:textId="339811D8" w:rsidR="00FA4A58" w:rsidRDefault="00FA4A58" w:rsidP="00D447F6">
      <w:pPr>
        <w:pStyle w:val="CBDNormalNumber"/>
        <w:numPr>
          <w:ilvl w:val="0"/>
          <w:numId w:val="8"/>
        </w:numPr>
        <w:rPr>
          <w:lang w:bidi="ar-SY"/>
        </w:rPr>
      </w:pPr>
      <w:r>
        <w:rPr>
          <w:lang w:bidi="ar-SY"/>
        </w:rPr>
        <w:t>Morocco</w:t>
      </w:r>
    </w:p>
    <w:p w14:paraId="4C692C11" w14:textId="5201D199" w:rsidR="00CE5A06" w:rsidRDefault="00CE5A06" w:rsidP="00D447F6">
      <w:pPr>
        <w:pStyle w:val="CBDNormalNumber"/>
        <w:numPr>
          <w:ilvl w:val="0"/>
          <w:numId w:val="8"/>
        </w:numPr>
        <w:rPr>
          <w:lang w:bidi="ar-SY"/>
        </w:rPr>
      </w:pPr>
      <w:r>
        <w:rPr>
          <w:lang w:bidi="ar-SY"/>
        </w:rPr>
        <w:t>New Zealand</w:t>
      </w:r>
    </w:p>
    <w:p w14:paraId="274BD4BC" w14:textId="29F94601" w:rsidR="00AB1290" w:rsidRDefault="00AB1290" w:rsidP="00D447F6">
      <w:pPr>
        <w:pStyle w:val="CBDNormalNumber"/>
        <w:numPr>
          <w:ilvl w:val="0"/>
          <w:numId w:val="8"/>
        </w:numPr>
        <w:rPr>
          <w:lang w:bidi="ar-SY"/>
        </w:rPr>
      </w:pPr>
      <w:r>
        <w:rPr>
          <w:lang w:bidi="ar-SY"/>
        </w:rPr>
        <w:t>Norway</w:t>
      </w:r>
    </w:p>
    <w:p w14:paraId="7296AB6D" w14:textId="16AAE5A1" w:rsidR="00CE5A06" w:rsidRDefault="00CE5A06" w:rsidP="00D447F6">
      <w:pPr>
        <w:pStyle w:val="CBDNormalNumber"/>
        <w:numPr>
          <w:ilvl w:val="0"/>
          <w:numId w:val="8"/>
        </w:numPr>
        <w:rPr>
          <w:lang w:bidi="ar-SY"/>
        </w:rPr>
      </w:pPr>
      <w:r>
        <w:rPr>
          <w:lang w:bidi="ar-SY"/>
        </w:rPr>
        <w:t>Sudan</w:t>
      </w:r>
    </w:p>
    <w:p w14:paraId="26BCD9E4" w14:textId="2A78DC32" w:rsidR="00FA4A58" w:rsidRDefault="00FA4A58" w:rsidP="00D447F6">
      <w:pPr>
        <w:pStyle w:val="CBDNormalNumber"/>
        <w:numPr>
          <w:ilvl w:val="0"/>
          <w:numId w:val="8"/>
        </w:numPr>
        <w:rPr>
          <w:lang w:bidi="ar-SY"/>
        </w:rPr>
      </w:pPr>
      <w:r>
        <w:rPr>
          <w:lang w:bidi="ar-SY"/>
        </w:rPr>
        <w:t>Suriname</w:t>
      </w:r>
    </w:p>
    <w:p w14:paraId="22E3E7D8" w14:textId="4451F448" w:rsidR="008D0B88" w:rsidRPr="00F57098" w:rsidRDefault="008D0B88" w:rsidP="00D447F6">
      <w:pPr>
        <w:pStyle w:val="CBDNormalNumber"/>
        <w:numPr>
          <w:ilvl w:val="0"/>
          <w:numId w:val="8"/>
        </w:numPr>
        <w:rPr>
          <w:lang w:bidi="ar-SY"/>
        </w:rPr>
      </w:pPr>
      <w:r w:rsidRPr="00F57098">
        <w:rPr>
          <w:lang w:bidi="ar-SY"/>
        </w:rPr>
        <w:t>Switzerland</w:t>
      </w:r>
    </w:p>
    <w:p w14:paraId="2CBDB874" w14:textId="45ECDD75" w:rsidR="00FA4A58" w:rsidRDefault="00FA4A58" w:rsidP="00D447F6">
      <w:pPr>
        <w:pStyle w:val="CBDNormalNumber"/>
        <w:numPr>
          <w:ilvl w:val="0"/>
          <w:numId w:val="8"/>
        </w:numPr>
        <w:rPr>
          <w:lang w:bidi="ar-SY"/>
        </w:rPr>
      </w:pPr>
      <w:r>
        <w:rPr>
          <w:lang w:bidi="ar-SY"/>
        </w:rPr>
        <w:t>Tunisia</w:t>
      </w:r>
    </w:p>
    <w:p w14:paraId="7D719A4D" w14:textId="1B65DBC6" w:rsidR="00337A9B" w:rsidRDefault="00337A9B" w:rsidP="00D447F6">
      <w:pPr>
        <w:pStyle w:val="CBDNormalNumber"/>
        <w:numPr>
          <w:ilvl w:val="0"/>
          <w:numId w:val="8"/>
        </w:numPr>
        <w:rPr>
          <w:lang w:bidi="ar-SY"/>
        </w:rPr>
      </w:pPr>
      <w:r>
        <w:rPr>
          <w:lang w:bidi="ar-SY"/>
        </w:rPr>
        <w:t>United Kingdom</w:t>
      </w:r>
      <w:r w:rsidRPr="00337A9B">
        <w:t xml:space="preserve"> </w:t>
      </w:r>
      <w:r w:rsidRPr="00337A9B">
        <w:rPr>
          <w:lang w:bidi="ar-SY"/>
        </w:rPr>
        <w:t>of Great Britain and Northern Ireland</w:t>
      </w:r>
    </w:p>
    <w:p w14:paraId="3C501048" w14:textId="5911D973" w:rsidR="00F11CDB" w:rsidRDefault="00F11CDB" w:rsidP="00D447F6">
      <w:pPr>
        <w:pStyle w:val="CBDNormalNumber"/>
        <w:numPr>
          <w:ilvl w:val="0"/>
          <w:numId w:val="8"/>
        </w:numPr>
        <w:rPr>
          <w:lang w:bidi="ar-SY"/>
        </w:rPr>
      </w:pPr>
      <w:r>
        <w:rPr>
          <w:lang w:bidi="ar-SY"/>
        </w:rPr>
        <w:t>Yemen</w:t>
      </w:r>
    </w:p>
    <w:p w14:paraId="7204123E" w14:textId="77777777" w:rsidR="00D447F6" w:rsidRDefault="00D447F6" w:rsidP="00D447F6">
      <w:pPr>
        <w:pStyle w:val="CBDSubTitle"/>
        <w:rPr>
          <w:lang w:bidi="ar-SY"/>
        </w:rPr>
      </w:pPr>
      <w:r>
        <w:rPr>
          <w:lang w:bidi="ar-SY"/>
        </w:rPr>
        <w:t>Observers</w:t>
      </w:r>
    </w:p>
    <w:p w14:paraId="07C90E58" w14:textId="0462F759" w:rsidR="00EA72E2" w:rsidRDefault="00EA72E2" w:rsidP="00D447F6">
      <w:pPr>
        <w:pStyle w:val="CBDNormalNumber"/>
        <w:numPr>
          <w:ilvl w:val="0"/>
          <w:numId w:val="9"/>
        </w:numPr>
        <w:rPr>
          <w:lang w:bidi="ar-SY"/>
        </w:rPr>
      </w:pPr>
      <w:r w:rsidRPr="00EA72E2">
        <w:rPr>
          <w:lang w:bidi="ar-SY"/>
        </w:rPr>
        <w:t xml:space="preserve">Alliance of </w:t>
      </w:r>
      <w:proofErr w:type="spellStart"/>
      <w:r w:rsidRPr="00EA72E2">
        <w:rPr>
          <w:lang w:bidi="ar-SY"/>
        </w:rPr>
        <w:t>Bioversity</w:t>
      </w:r>
      <w:proofErr w:type="spellEnd"/>
      <w:r w:rsidRPr="00EA72E2">
        <w:rPr>
          <w:lang w:bidi="ar-SY"/>
        </w:rPr>
        <w:t xml:space="preserve"> International and CIAT</w:t>
      </w:r>
    </w:p>
    <w:p w14:paraId="37FB678E" w14:textId="5F4C28E0" w:rsidR="00031012" w:rsidRDefault="00031012" w:rsidP="00D447F6">
      <w:pPr>
        <w:pStyle w:val="CBDNormalNumber"/>
        <w:numPr>
          <w:ilvl w:val="0"/>
          <w:numId w:val="9"/>
        </w:numPr>
        <w:rPr>
          <w:lang w:bidi="ar-SY"/>
        </w:rPr>
      </w:pPr>
      <w:proofErr w:type="spellStart"/>
      <w:r>
        <w:rPr>
          <w:lang w:bidi="ar-SY"/>
        </w:rPr>
        <w:t>BirdLife</w:t>
      </w:r>
      <w:proofErr w:type="spellEnd"/>
      <w:r>
        <w:rPr>
          <w:lang w:bidi="ar-SY"/>
        </w:rPr>
        <w:t xml:space="preserve"> International</w:t>
      </w:r>
    </w:p>
    <w:p w14:paraId="213CC225" w14:textId="59A20735" w:rsidR="00D447F6" w:rsidRDefault="0064345A" w:rsidP="00D447F6">
      <w:pPr>
        <w:pStyle w:val="CBDNormalNumber"/>
        <w:numPr>
          <w:ilvl w:val="0"/>
          <w:numId w:val="9"/>
        </w:numPr>
        <w:rPr>
          <w:lang w:bidi="ar-SY"/>
        </w:rPr>
      </w:pPr>
      <w:r w:rsidRPr="0064345A">
        <w:rPr>
          <w:lang w:bidi="ar-SY"/>
        </w:rPr>
        <w:t xml:space="preserve">Eco </w:t>
      </w:r>
      <w:proofErr w:type="spellStart"/>
      <w:r w:rsidRPr="0064345A">
        <w:rPr>
          <w:lang w:bidi="ar-SY"/>
        </w:rPr>
        <w:t>Maxei</w:t>
      </w:r>
      <w:proofErr w:type="spellEnd"/>
      <w:r w:rsidRPr="0064345A">
        <w:rPr>
          <w:lang w:bidi="ar-SY"/>
        </w:rPr>
        <w:t xml:space="preserve"> Querétaro AC (on behalf of CBD Women's Caucus)</w:t>
      </w:r>
    </w:p>
    <w:p w14:paraId="66F899C9" w14:textId="5662078B" w:rsidR="004D3A7D" w:rsidRDefault="004D3A7D" w:rsidP="00D447F6">
      <w:pPr>
        <w:pStyle w:val="CBDNormalNumber"/>
        <w:numPr>
          <w:ilvl w:val="0"/>
          <w:numId w:val="9"/>
        </w:numPr>
        <w:rPr>
          <w:lang w:bidi="ar-SY"/>
        </w:rPr>
      </w:pPr>
      <w:r w:rsidRPr="004D3A7D">
        <w:rPr>
          <w:lang w:bidi="ar-SY"/>
        </w:rPr>
        <w:t>Friends of the Earth - Malaysia</w:t>
      </w:r>
    </w:p>
    <w:p w14:paraId="44E21234" w14:textId="031990A7" w:rsidR="00861C62" w:rsidRDefault="00861C62" w:rsidP="00D447F6">
      <w:pPr>
        <w:pStyle w:val="CBDNormalNumber"/>
        <w:numPr>
          <w:ilvl w:val="0"/>
          <w:numId w:val="9"/>
        </w:numPr>
        <w:rPr>
          <w:lang w:bidi="ar-SY"/>
        </w:rPr>
      </w:pPr>
      <w:r w:rsidRPr="00861C62">
        <w:rPr>
          <w:lang w:bidi="ar-SY"/>
        </w:rPr>
        <w:lastRenderedPageBreak/>
        <w:t>International Indigenous Forum on Biodiversity</w:t>
      </w:r>
    </w:p>
    <w:p w14:paraId="66588ABB" w14:textId="73176D93" w:rsidR="00CC08AC" w:rsidRDefault="00CC08AC" w:rsidP="00D447F6">
      <w:pPr>
        <w:pStyle w:val="CBDNormalNumber"/>
        <w:numPr>
          <w:ilvl w:val="0"/>
          <w:numId w:val="9"/>
        </w:numPr>
        <w:rPr>
          <w:lang w:bidi="ar-SY"/>
        </w:rPr>
      </w:pPr>
      <w:r w:rsidRPr="00CC08AC">
        <w:rPr>
          <w:lang w:bidi="ar-SY"/>
        </w:rPr>
        <w:t>Global Youth Biodiversity Network</w:t>
      </w:r>
    </w:p>
    <w:p w14:paraId="257F18FC" w14:textId="14A84818" w:rsidR="00CC08AC" w:rsidRDefault="00CC08AC" w:rsidP="00D447F6">
      <w:pPr>
        <w:pStyle w:val="CBDNormalNumber"/>
        <w:numPr>
          <w:ilvl w:val="0"/>
          <w:numId w:val="9"/>
        </w:numPr>
        <w:rPr>
          <w:lang w:bidi="ar-SY"/>
        </w:rPr>
      </w:pPr>
      <w:r w:rsidRPr="00CC08AC">
        <w:rPr>
          <w:lang w:bidi="ar-SY"/>
        </w:rPr>
        <w:t>Office of the United Nations High Commissioner for Human Rights</w:t>
      </w:r>
    </w:p>
    <w:p w14:paraId="7DA50098" w14:textId="6AF1043B" w:rsidR="00EA72E2" w:rsidRDefault="00EA72E2" w:rsidP="00D447F6">
      <w:pPr>
        <w:pStyle w:val="CBDNormalNumber"/>
        <w:numPr>
          <w:ilvl w:val="0"/>
          <w:numId w:val="9"/>
        </w:numPr>
        <w:rPr>
          <w:lang w:bidi="ar-SY"/>
        </w:rPr>
      </w:pPr>
      <w:r w:rsidRPr="00EA72E2">
        <w:rPr>
          <w:lang w:bidi="ar-SY"/>
        </w:rPr>
        <w:t>Rainforest Action Network</w:t>
      </w:r>
    </w:p>
    <w:p w14:paraId="32F0D564" w14:textId="66384006" w:rsidR="00D447F6" w:rsidRDefault="0064345A" w:rsidP="00D447F6">
      <w:pPr>
        <w:pStyle w:val="CBDNormalNumber"/>
        <w:numPr>
          <w:ilvl w:val="0"/>
          <w:numId w:val="9"/>
        </w:numPr>
        <w:rPr>
          <w:lang w:bidi="ar-SY"/>
        </w:rPr>
      </w:pPr>
      <w:r w:rsidRPr="0064345A">
        <w:rPr>
          <w:lang w:bidi="ar-SY"/>
        </w:rPr>
        <w:t>Rockefeller Philanthropy Advisors (Business for Nature)</w:t>
      </w:r>
    </w:p>
    <w:p w14:paraId="351BF698" w14:textId="571F58F9" w:rsidR="00CC08AC" w:rsidRDefault="00CC08AC" w:rsidP="00D447F6">
      <w:pPr>
        <w:pStyle w:val="CBDNormalNumber"/>
        <w:numPr>
          <w:ilvl w:val="0"/>
          <w:numId w:val="9"/>
        </w:numPr>
        <w:rPr>
          <w:lang w:bidi="ar-SY"/>
        </w:rPr>
      </w:pPr>
      <w:r w:rsidRPr="00CC08AC">
        <w:rPr>
          <w:lang w:bidi="ar-SY"/>
        </w:rPr>
        <w:t>Secretariat of the Convention on International Trade in Endangered Species of Wild Fauna and Flora</w:t>
      </w:r>
    </w:p>
    <w:p w14:paraId="5E35F0A3" w14:textId="5B8FB18E" w:rsidR="00FE1ACD" w:rsidRDefault="00FE1ACD" w:rsidP="00D447F6">
      <w:pPr>
        <w:pStyle w:val="CBDNormalNumber"/>
        <w:numPr>
          <w:ilvl w:val="0"/>
          <w:numId w:val="9"/>
        </w:numPr>
        <w:rPr>
          <w:lang w:bidi="ar-SY"/>
        </w:rPr>
      </w:pPr>
      <w:r w:rsidRPr="00FE1ACD">
        <w:rPr>
          <w:lang w:bidi="ar-SY"/>
        </w:rPr>
        <w:t>Secretariat of the International Treaty on Plant Genetic Resources for Food and Agriculture</w:t>
      </w:r>
    </w:p>
    <w:p w14:paraId="423F6B8F" w14:textId="4940D39B" w:rsidR="00031012" w:rsidRDefault="00031012" w:rsidP="00D447F6">
      <w:pPr>
        <w:pStyle w:val="CBDNormalNumber"/>
        <w:numPr>
          <w:ilvl w:val="0"/>
          <w:numId w:val="9"/>
        </w:numPr>
        <w:rPr>
          <w:lang w:bidi="ar-SY"/>
        </w:rPr>
      </w:pPr>
      <w:r>
        <w:rPr>
          <w:lang w:bidi="ar-SY"/>
        </w:rPr>
        <w:t>United Nations Development Programme</w:t>
      </w:r>
    </w:p>
    <w:p w14:paraId="6812AD25" w14:textId="254C27B1" w:rsidR="00031012" w:rsidRDefault="00031012" w:rsidP="00D447F6">
      <w:pPr>
        <w:pStyle w:val="CBDNormalNumber"/>
        <w:numPr>
          <w:ilvl w:val="0"/>
          <w:numId w:val="9"/>
        </w:numPr>
        <w:rPr>
          <w:lang w:bidi="ar-SY"/>
        </w:rPr>
      </w:pPr>
      <w:r>
        <w:rPr>
          <w:lang w:bidi="ar-SY"/>
        </w:rPr>
        <w:t>Women4Biodiversity</w:t>
      </w:r>
    </w:p>
    <w:p w14:paraId="2F6CB491" w14:textId="0F81219A" w:rsidR="00031012" w:rsidRDefault="00031012" w:rsidP="00D447F6">
      <w:pPr>
        <w:pStyle w:val="CBDNormalNumber"/>
        <w:numPr>
          <w:ilvl w:val="0"/>
          <w:numId w:val="9"/>
        </w:numPr>
        <w:rPr>
          <w:lang w:bidi="ar-SY"/>
        </w:rPr>
      </w:pPr>
      <w:r>
        <w:rPr>
          <w:lang w:bidi="ar-SY"/>
        </w:rPr>
        <w:t>WWF International</w:t>
      </w:r>
    </w:p>
    <w:p w14:paraId="5C372FE6" w14:textId="77777777" w:rsidR="00D447F6" w:rsidRDefault="00D447F6" w:rsidP="00D447F6">
      <w:pPr>
        <w:pStyle w:val="CBDSubTitle"/>
        <w:rPr>
          <w:lang w:bidi="ar-SY"/>
        </w:rPr>
      </w:pPr>
    </w:p>
    <w:p w14:paraId="52903B45" w14:textId="77777777" w:rsidR="008D7897" w:rsidRDefault="008D7897" w:rsidP="00795077">
      <w:pPr>
        <w:pStyle w:val="CBDTitle"/>
        <w:rPr>
          <w:lang w:bidi="ar-SY"/>
        </w:rPr>
        <w:sectPr w:rsidR="008D7897" w:rsidSect="00D744A5">
          <w:pgSz w:w="12240" w:h="15840"/>
          <w:pgMar w:top="567" w:right="1440" w:bottom="1134" w:left="1440" w:header="709" w:footer="709" w:gutter="0"/>
          <w:cols w:space="708"/>
          <w:docGrid w:linePitch="360"/>
        </w:sectPr>
      </w:pPr>
    </w:p>
    <w:p w14:paraId="62B6D895" w14:textId="77777777" w:rsidR="008D7897" w:rsidRDefault="008D7897" w:rsidP="008D7897">
      <w:pPr>
        <w:pStyle w:val="CBDTitle"/>
        <w:outlineLvl w:val="0"/>
      </w:pPr>
      <w:r>
        <w:lastRenderedPageBreak/>
        <w:t>Annex II</w:t>
      </w:r>
    </w:p>
    <w:p w14:paraId="023EA9E0" w14:textId="5F347622" w:rsidR="008D7897" w:rsidRDefault="008D7897" w:rsidP="008D7897">
      <w:pPr>
        <w:pStyle w:val="CBDTitle"/>
        <w:outlineLvl w:val="0"/>
      </w:pPr>
      <w:r w:rsidRPr="00AA615B">
        <w:t>Parties and observers that submitted statements under agenda item</w:t>
      </w:r>
      <w:r>
        <w:t xml:space="preserve"> </w:t>
      </w:r>
      <w:r w:rsidR="006174D7">
        <w:t>4</w:t>
      </w:r>
      <w:r w:rsidR="00D146E6">
        <w:t> </w:t>
      </w:r>
      <w:r w:rsidR="006174D7">
        <w:t>(a)</w:t>
      </w:r>
      <w:r>
        <w:t xml:space="preserve"> (</w:t>
      </w:r>
      <w:r w:rsidR="00515A08">
        <w:t>r</w:t>
      </w:r>
      <w:r w:rsidR="00454A5B" w:rsidRPr="00454A5B">
        <w:t>esource mobilization</w:t>
      </w:r>
      <w:r>
        <w:t>)</w:t>
      </w:r>
    </w:p>
    <w:p w14:paraId="3907A7C1" w14:textId="77777777" w:rsidR="008D7897" w:rsidRPr="00364026" w:rsidRDefault="008D7897" w:rsidP="008D7897">
      <w:pPr>
        <w:pStyle w:val="CBDSubTitle"/>
      </w:pPr>
      <w:r>
        <w:t>Parties</w:t>
      </w:r>
    </w:p>
    <w:p w14:paraId="4BB647D4" w14:textId="20F022AF" w:rsidR="005134F5" w:rsidRDefault="005134F5" w:rsidP="00515A08">
      <w:pPr>
        <w:pStyle w:val="CBDNormalNumber"/>
        <w:numPr>
          <w:ilvl w:val="0"/>
          <w:numId w:val="10"/>
        </w:numPr>
        <w:rPr>
          <w:lang w:bidi="ar-SY"/>
        </w:rPr>
      </w:pPr>
      <w:r>
        <w:rPr>
          <w:lang w:bidi="ar-SY"/>
        </w:rPr>
        <w:t>Australia</w:t>
      </w:r>
    </w:p>
    <w:p w14:paraId="1EC6D796" w14:textId="6AAB6800" w:rsidR="005134F5" w:rsidRDefault="005134F5" w:rsidP="00515A08">
      <w:pPr>
        <w:pStyle w:val="CBDNormalNumber"/>
        <w:numPr>
          <w:ilvl w:val="0"/>
          <w:numId w:val="10"/>
        </w:numPr>
        <w:rPr>
          <w:lang w:bidi="ar-SY"/>
        </w:rPr>
      </w:pPr>
      <w:r>
        <w:rPr>
          <w:lang w:bidi="ar-SY"/>
        </w:rPr>
        <w:t>Brazil</w:t>
      </w:r>
    </w:p>
    <w:p w14:paraId="00BC36A8" w14:textId="3A5D87D3" w:rsidR="006E5CFB" w:rsidRDefault="006E5CFB" w:rsidP="00515A08">
      <w:pPr>
        <w:pStyle w:val="CBDNormalNumber"/>
        <w:numPr>
          <w:ilvl w:val="0"/>
          <w:numId w:val="10"/>
        </w:numPr>
        <w:rPr>
          <w:lang w:bidi="ar-SY"/>
        </w:rPr>
      </w:pPr>
      <w:r>
        <w:rPr>
          <w:lang w:bidi="ar-SY"/>
        </w:rPr>
        <w:t>Canada</w:t>
      </w:r>
    </w:p>
    <w:p w14:paraId="75BB657D" w14:textId="39A36068" w:rsidR="008D7897" w:rsidRDefault="00B0737D" w:rsidP="00515A08">
      <w:pPr>
        <w:pStyle w:val="CBDNormalNumber"/>
        <w:numPr>
          <w:ilvl w:val="0"/>
          <w:numId w:val="10"/>
        </w:numPr>
        <w:rPr>
          <w:lang w:bidi="ar-SY"/>
        </w:rPr>
      </w:pPr>
      <w:r>
        <w:rPr>
          <w:lang w:bidi="ar-SY"/>
        </w:rPr>
        <w:t>Chad</w:t>
      </w:r>
    </w:p>
    <w:p w14:paraId="31315D1B" w14:textId="21AA0013" w:rsidR="008D7897" w:rsidRDefault="00B0737D" w:rsidP="008D7897">
      <w:pPr>
        <w:pStyle w:val="CBDNormalNumber"/>
        <w:numPr>
          <w:ilvl w:val="0"/>
          <w:numId w:val="8"/>
        </w:numPr>
        <w:rPr>
          <w:lang w:bidi="ar-SY"/>
        </w:rPr>
      </w:pPr>
      <w:r>
        <w:rPr>
          <w:lang w:bidi="ar-SY"/>
        </w:rPr>
        <w:t>Colombia</w:t>
      </w:r>
    </w:p>
    <w:p w14:paraId="416DE3B1" w14:textId="47AF1D78" w:rsidR="003074AF" w:rsidRDefault="003074AF" w:rsidP="008D7897">
      <w:pPr>
        <w:pStyle w:val="CBDNormalNumber"/>
        <w:numPr>
          <w:ilvl w:val="0"/>
          <w:numId w:val="8"/>
        </w:numPr>
        <w:rPr>
          <w:lang w:bidi="ar-SY"/>
        </w:rPr>
      </w:pPr>
      <w:r>
        <w:rPr>
          <w:lang w:bidi="ar-SY"/>
        </w:rPr>
        <w:t>Cote d’Ivoire</w:t>
      </w:r>
    </w:p>
    <w:p w14:paraId="3C516164" w14:textId="1F541AB6" w:rsidR="006E5CFB" w:rsidRDefault="006E5CFB" w:rsidP="008D7897">
      <w:pPr>
        <w:pStyle w:val="CBDNormalNumber"/>
        <w:numPr>
          <w:ilvl w:val="0"/>
          <w:numId w:val="8"/>
        </w:numPr>
        <w:rPr>
          <w:lang w:bidi="ar-SY"/>
        </w:rPr>
      </w:pPr>
      <w:r>
        <w:rPr>
          <w:lang w:bidi="ar-SY"/>
        </w:rPr>
        <w:t>European Union</w:t>
      </w:r>
    </w:p>
    <w:p w14:paraId="3E8F17B9" w14:textId="4F7E0ED0" w:rsidR="0092127F" w:rsidRPr="008B1C68" w:rsidRDefault="0092127F" w:rsidP="008D7897">
      <w:pPr>
        <w:pStyle w:val="CBDNormalNumber"/>
        <w:numPr>
          <w:ilvl w:val="0"/>
          <w:numId w:val="8"/>
        </w:numPr>
        <w:rPr>
          <w:lang w:bidi="ar-SY"/>
        </w:rPr>
      </w:pPr>
      <w:r w:rsidRPr="008B1C68">
        <w:rPr>
          <w:lang w:bidi="ar-SY"/>
        </w:rPr>
        <w:t>Fiji (</w:t>
      </w:r>
      <w:r w:rsidR="00EE088B" w:rsidRPr="005E7CF7">
        <w:rPr>
          <w:lang w:bidi="ar-SY"/>
        </w:rPr>
        <w:t>on behalf of the</w:t>
      </w:r>
      <w:r w:rsidR="00EE088B" w:rsidRPr="005E7CF7">
        <w:t xml:space="preserve"> </w:t>
      </w:r>
      <w:r w:rsidR="00EE088B" w:rsidRPr="005E7CF7">
        <w:rPr>
          <w:lang w:bidi="ar-SY"/>
        </w:rPr>
        <w:t>Pacific Small Island Developing States</w:t>
      </w:r>
      <w:r w:rsidRPr="008B1C68">
        <w:rPr>
          <w:lang w:bidi="ar-SY"/>
        </w:rPr>
        <w:t>)</w:t>
      </w:r>
    </w:p>
    <w:p w14:paraId="524D7791" w14:textId="16A7D386" w:rsidR="00B56589" w:rsidRDefault="00B56589" w:rsidP="008D7897">
      <w:pPr>
        <w:pStyle w:val="CBDNormalNumber"/>
        <w:numPr>
          <w:ilvl w:val="0"/>
          <w:numId w:val="8"/>
        </w:numPr>
        <w:rPr>
          <w:lang w:bidi="ar-SY"/>
        </w:rPr>
      </w:pPr>
      <w:r>
        <w:rPr>
          <w:lang w:bidi="ar-SY"/>
        </w:rPr>
        <w:t>Japan</w:t>
      </w:r>
    </w:p>
    <w:p w14:paraId="57BC6A4B" w14:textId="49B50ACE" w:rsidR="00B0737D" w:rsidRDefault="00B0737D" w:rsidP="008D7897">
      <w:pPr>
        <w:pStyle w:val="CBDNormalNumber"/>
        <w:numPr>
          <w:ilvl w:val="0"/>
          <w:numId w:val="8"/>
        </w:numPr>
        <w:rPr>
          <w:lang w:bidi="ar-SY"/>
        </w:rPr>
      </w:pPr>
      <w:r>
        <w:rPr>
          <w:lang w:bidi="ar-SY"/>
        </w:rPr>
        <w:t>Jordan</w:t>
      </w:r>
    </w:p>
    <w:p w14:paraId="5FDE4D40" w14:textId="1A07C0AB" w:rsidR="002E7CBD" w:rsidRDefault="002E7CBD" w:rsidP="008D7897">
      <w:pPr>
        <w:pStyle w:val="CBDNormalNumber"/>
        <w:numPr>
          <w:ilvl w:val="0"/>
          <w:numId w:val="8"/>
        </w:numPr>
        <w:rPr>
          <w:lang w:bidi="ar-SY"/>
        </w:rPr>
      </w:pPr>
      <w:r>
        <w:rPr>
          <w:lang w:bidi="ar-SY"/>
        </w:rPr>
        <w:t>Lesotho</w:t>
      </w:r>
    </w:p>
    <w:p w14:paraId="7460F635" w14:textId="335CCE42" w:rsidR="00B0737D" w:rsidRDefault="00B0737D" w:rsidP="008D7897">
      <w:pPr>
        <w:pStyle w:val="CBDNormalNumber"/>
        <w:numPr>
          <w:ilvl w:val="0"/>
          <w:numId w:val="8"/>
        </w:numPr>
        <w:rPr>
          <w:lang w:bidi="ar-SY"/>
        </w:rPr>
      </w:pPr>
      <w:r>
        <w:rPr>
          <w:lang w:bidi="ar-SY"/>
        </w:rPr>
        <w:t>Malaysia</w:t>
      </w:r>
    </w:p>
    <w:p w14:paraId="44BF88A3" w14:textId="39988831" w:rsidR="005134F5" w:rsidRDefault="005134F5" w:rsidP="008D7897">
      <w:pPr>
        <w:pStyle w:val="CBDNormalNumber"/>
        <w:numPr>
          <w:ilvl w:val="0"/>
          <w:numId w:val="8"/>
        </w:numPr>
        <w:rPr>
          <w:lang w:bidi="ar-SY"/>
        </w:rPr>
      </w:pPr>
      <w:r>
        <w:rPr>
          <w:lang w:bidi="ar-SY"/>
        </w:rPr>
        <w:t>Maldives</w:t>
      </w:r>
    </w:p>
    <w:p w14:paraId="43E8A52E" w14:textId="02546167" w:rsidR="005134F5" w:rsidRDefault="005134F5" w:rsidP="008D7897">
      <w:pPr>
        <w:pStyle w:val="CBDNormalNumber"/>
        <w:numPr>
          <w:ilvl w:val="0"/>
          <w:numId w:val="8"/>
        </w:numPr>
        <w:rPr>
          <w:lang w:bidi="ar-SY"/>
        </w:rPr>
      </w:pPr>
      <w:r>
        <w:rPr>
          <w:lang w:bidi="ar-SY"/>
        </w:rPr>
        <w:t>Mexico</w:t>
      </w:r>
    </w:p>
    <w:p w14:paraId="2428F86B" w14:textId="2B75C37B" w:rsidR="006E5CFB" w:rsidRDefault="006E5CFB" w:rsidP="008D7897">
      <w:pPr>
        <w:pStyle w:val="CBDNormalNumber"/>
        <w:numPr>
          <w:ilvl w:val="0"/>
          <w:numId w:val="8"/>
        </w:numPr>
        <w:rPr>
          <w:lang w:bidi="ar-SY"/>
        </w:rPr>
      </w:pPr>
      <w:r>
        <w:rPr>
          <w:lang w:bidi="ar-SY"/>
        </w:rPr>
        <w:t>New Zealand</w:t>
      </w:r>
    </w:p>
    <w:p w14:paraId="2BA1BC6C" w14:textId="0A4844A3" w:rsidR="006E5CFB" w:rsidRDefault="006E5CFB" w:rsidP="008D7897">
      <w:pPr>
        <w:pStyle w:val="CBDNormalNumber"/>
        <w:numPr>
          <w:ilvl w:val="0"/>
          <w:numId w:val="8"/>
        </w:numPr>
        <w:rPr>
          <w:lang w:bidi="ar-SY"/>
        </w:rPr>
      </w:pPr>
      <w:r>
        <w:rPr>
          <w:lang w:bidi="ar-SY"/>
        </w:rPr>
        <w:t>Norway</w:t>
      </w:r>
    </w:p>
    <w:p w14:paraId="6B761817" w14:textId="71FCC77D" w:rsidR="0092127F" w:rsidRDefault="0092127F" w:rsidP="008D7897">
      <w:pPr>
        <w:pStyle w:val="CBDNormalNumber"/>
        <w:numPr>
          <w:ilvl w:val="0"/>
          <w:numId w:val="8"/>
        </w:numPr>
        <w:rPr>
          <w:lang w:bidi="ar-SY"/>
        </w:rPr>
      </w:pPr>
      <w:r>
        <w:rPr>
          <w:lang w:bidi="ar-SY"/>
        </w:rPr>
        <w:t>Peru</w:t>
      </w:r>
    </w:p>
    <w:p w14:paraId="3E817387" w14:textId="307CAA70" w:rsidR="005134F5" w:rsidRDefault="005134F5" w:rsidP="008D7897">
      <w:pPr>
        <w:pStyle w:val="CBDNormalNumber"/>
        <w:numPr>
          <w:ilvl w:val="0"/>
          <w:numId w:val="8"/>
        </w:numPr>
        <w:rPr>
          <w:lang w:bidi="ar-SY"/>
        </w:rPr>
      </w:pPr>
      <w:r>
        <w:rPr>
          <w:lang w:bidi="ar-SY"/>
        </w:rPr>
        <w:t>Republic of Korea</w:t>
      </w:r>
    </w:p>
    <w:p w14:paraId="744D9FA3" w14:textId="2E9ACDA1" w:rsidR="00B56589" w:rsidRPr="00B05393" w:rsidRDefault="00B56589" w:rsidP="008D7897">
      <w:pPr>
        <w:pStyle w:val="CBDNormalNumber"/>
        <w:numPr>
          <w:ilvl w:val="0"/>
          <w:numId w:val="8"/>
        </w:numPr>
        <w:rPr>
          <w:lang w:bidi="ar-SY"/>
        </w:rPr>
      </w:pPr>
      <w:r w:rsidRPr="00B05393">
        <w:rPr>
          <w:lang w:bidi="ar-SY"/>
        </w:rPr>
        <w:t>Switzerland</w:t>
      </w:r>
    </w:p>
    <w:p w14:paraId="7B13C980" w14:textId="649BEC9B" w:rsidR="00B05393" w:rsidRDefault="00B05393" w:rsidP="008D7897">
      <w:pPr>
        <w:pStyle w:val="CBDNormalNumber"/>
        <w:numPr>
          <w:ilvl w:val="0"/>
          <w:numId w:val="8"/>
        </w:numPr>
        <w:rPr>
          <w:lang w:bidi="ar-SY"/>
        </w:rPr>
      </w:pPr>
      <w:r w:rsidRPr="00B05393">
        <w:rPr>
          <w:lang w:bidi="ar-SY"/>
        </w:rPr>
        <w:t>Timor-Leste</w:t>
      </w:r>
    </w:p>
    <w:p w14:paraId="2D661463" w14:textId="4028DD53" w:rsidR="006E5CFB" w:rsidRPr="00B05393" w:rsidRDefault="006E5CFB" w:rsidP="008D7897">
      <w:pPr>
        <w:pStyle w:val="CBDNormalNumber"/>
        <w:numPr>
          <w:ilvl w:val="0"/>
          <w:numId w:val="8"/>
        </w:numPr>
        <w:rPr>
          <w:lang w:bidi="ar-SY"/>
        </w:rPr>
      </w:pPr>
      <w:r>
        <w:rPr>
          <w:lang w:bidi="ar-SY"/>
        </w:rPr>
        <w:t>United Kingdom</w:t>
      </w:r>
      <w:r w:rsidRPr="00337A9B">
        <w:t xml:space="preserve"> </w:t>
      </w:r>
      <w:r w:rsidRPr="00337A9B">
        <w:rPr>
          <w:lang w:bidi="ar-SY"/>
        </w:rPr>
        <w:t>of Great Britain and Northern Ireland</w:t>
      </w:r>
    </w:p>
    <w:p w14:paraId="4DCD8F7A" w14:textId="77777777" w:rsidR="008D7897" w:rsidRDefault="008D7897" w:rsidP="008D7897">
      <w:pPr>
        <w:pStyle w:val="CBDSubTitle"/>
        <w:rPr>
          <w:lang w:bidi="ar-SY"/>
        </w:rPr>
      </w:pPr>
      <w:r>
        <w:rPr>
          <w:lang w:bidi="ar-SY"/>
        </w:rPr>
        <w:t>Observers</w:t>
      </w:r>
    </w:p>
    <w:p w14:paraId="6A8F246E" w14:textId="77777777" w:rsidR="005F66FC" w:rsidRDefault="005F66FC" w:rsidP="005F66FC">
      <w:pPr>
        <w:pStyle w:val="CBDNormalNumber"/>
        <w:numPr>
          <w:ilvl w:val="0"/>
          <w:numId w:val="8"/>
        </w:numPr>
        <w:rPr>
          <w:lang w:bidi="ar-SY"/>
        </w:rPr>
      </w:pPr>
      <w:r w:rsidRPr="0064345A">
        <w:rPr>
          <w:lang w:bidi="ar-SY"/>
        </w:rPr>
        <w:t xml:space="preserve">Eco </w:t>
      </w:r>
      <w:proofErr w:type="spellStart"/>
      <w:r w:rsidRPr="0064345A">
        <w:rPr>
          <w:lang w:bidi="ar-SY"/>
        </w:rPr>
        <w:t>Maxei</w:t>
      </w:r>
      <w:proofErr w:type="spellEnd"/>
      <w:r w:rsidRPr="0064345A">
        <w:rPr>
          <w:lang w:bidi="ar-SY"/>
        </w:rPr>
        <w:t xml:space="preserve"> Querétaro AC (on behalf of CBD Women's Caucus)</w:t>
      </w:r>
    </w:p>
    <w:p w14:paraId="5BA0D522" w14:textId="0ED16016" w:rsidR="00D929C1" w:rsidRDefault="00D929C1" w:rsidP="005F66FC">
      <w:pPr>
        <w:pStyle w:val="CBDNormalNumber"/>
        <w:numPr>
          <w:ilvl w:val="0"/>
          <w:numId w:val="8"/>
        </w:numPr>
        <w:rPr>
          <w:lang w:bidi="ar-SY"/>
        </w:rPr>
      </w:pPr>
      <w:r w:rsidRPr="00D929C1">
        <w:rPr>
          <w:lang w:bidi="ar-SY"/>
        </w:rPr>
        <w:t>Global Impact</w:t>
      </w:r>
    </w:p>
    <w:p w14:paraId="68C953D9" w14:textId="3E7A889C" w:rsidR="00634775" w:rsidRDefault="00634775" w:rsidP="005F66FC">
      <w:pPr>
        <w:pStyle w:val="CBDNormalNumber"/>
        <w:numPr>
          <w:ilvl w:val="0"/>
          <w:numId w:val="8"/>
        </w:numPr>
        <w:rPr>
          <w:lang w:bidi="ar-SY"/>
        </w:rPr>
      </w:pPr>
      <w:r w:rsidRPr="00634775">
        <w:rPr>
          <w:lang w:bidi="ar-SY"/>
        </w:rPr>
        <w:t>Global Youth Biodiversity Network</w:t>
      </w:r>
    </w:p>
    <w:p w14:paraId="25EA51D2" w14:textId="2C2E5DB9" w:rsidR="00D929C1" w:rsidRDefault="00D929C1" w:rsidP="005F66FC">
      <w:pPr>
        <w:pStyle w:val="CBDNormalNumber"/>
        <w:numPr>
          <w:ilvl w:val="0"/>
          <w:numId w:val="8"/>
        </w:numPr>
        <w:rPr>
          <w:lang w:bidi="ar-SY"/>
        </w:rPr>
      </w:pPr>
      <w:r w:rsidRPr="00D929C1">
        <w:rPr>
          <w:lang w:bidi="ar-SY"/>
        </w:rPr>
        <w:t>Greenpeace International</w:t>
      </w:r>
    </w:p>
    <w:p w14:paraId="23B7B57A" w14:textId="31A9B8A9" w:rsidR="00DE699A" w:rsidRDefault="00DE699A" w:rsidP="005F66FC">
      <w:pPr>
        <w:pStyle w:val="CBDNormalNumber"/>
        <w:numPr>
          <w:ilvl w:val="0"/>
          <w:numId w:val="8"/>
        </w:numPr>
        <w:rPr>
          <w:lang w:bidi="ar-SY"/>
        </w:rPr>
      </w:pPr>
      <w:r w:rsidRPr="00DE699A">
        <w:rPr>
          <w:lang w:bidi="ar-SY"/>
        </w:rPr>
        <w:t>International Indigenous Forum on Biodiversity</w:t>
      </w:r>
    </w:p>
    <w:p w14:paraId="357A96FC" w14:textId="4A9E2D73" w:rsidR="00301C54" w:rsidRDefault="00301C54" w:rsidP="005F66FC">
      <w:pPr>
        <w:pStyle w:val="CBDNormalNumber"/>
        <w:numPr>
          <w:ilvl w:val="0"/>
          <w:numId w:val="8"/>
        </w:numPr>
        <w:rPr>
          <w:lang w:bidi="ar-SY"/>
        </w:rPr>
      </w:pPr>
      <w:r w:rsidRPr="00301C54">
        <w:rPr>
          <w:lang w:bidi="ar-SY"/>
        </w:rPr>
        <w:t>International Union for Conservation of Nature</w:t>
      </w:r>
    </w:p>
    <w:p w14:paraId="66446BCE" w14:textId="741847E7" w:rsidR="00650A6F" w:rsidRPr="00650A6F" w:rsidRDefault="00650A6F" w:rsidP="005F66FC">
      <w:pPr>
        <w:pStyle w:val="CBDNormalNumber"/>
        <w:numPr>
          <w:ilvl w:val="0"/>
          <w:numId w:val="8"/>
        </w:numPr>
        <w:rPr>
          <w:lang w:val="es-ES" w:bidi="ar-SY"/>
        </w:rPr>
      </w:pPr>
      <w:r w:rsidRPr="00650A6F">
        <w:rPr>
          <w:lang w:val="es-ES" w:bidi="ar-SY"/>
        </w:rPr>
        <w:t>Organización Nacional de los Pueblos Indígenas de la Amazonía Colombiana</w:t>
      </w:r>
    </w:p>
    <w:p w14:paraId="340C0865" w14:textId="233496DB" w:rsidR="00650A6F" w:rsidRDefault="00650A6F" w:rsidP="005F66FC">
      <w:pPr>
        <w:pStyle w:val="CBDNormalNumber"/>
        <w:numPr>
          <w:ilvl w:val="0"/>
          <w:numId w:val="8"/>
        </w:numPr>
        <w:rPr>
          <w:lang w:bidi="ar-SY"/>
        </w:rPr>
      </w:pPr>
      <w:r>
        <w:rPr>
          <w:lang w:bidi="ar-SY"/>
        </w:rPr>
        <w:t>R</w:t>
      </w:r>
      <w:r w:rsidRPr="00650A6F">
        <w:rPr>
          <w:lang w:bidi="ar-SY"/>
        </w:rPr>
        <w:t>ainforest Action Network</w:t>
      </w:r>
    </w:p>
    <w:p w14:paraId="19D696E1" w14:textId="34F826D8" w:rsidR="00036FDA" w:rsidRDefault="00036FDA" w:rsidP="005F66FC">
      <w:pPr>
        <w:pStyle w:val="CBDNormalNumber"/>
        <w:numPr>
          <w:ilvl w:val="0"/>
          <w:numId w:val="8"/>
        </w:numPr>
        <w:rPr>
          <w:lang w:bidi="ar-SY"/>
        </w:rPr>
      </w:pPr>
      <w:r w:rsidRPr="00036FDA">
        <w:rPr>
          <w:lang w:bidi="ar-SY"/>
        </w:rPr>
        <w:lastRenderedPageBreak/>
        <w:t>Secretariat of the International Treaty on Plant Genetic Resources for Food and Agriculture</w:t>
      </w:r>
    </w:p>
    <w:p w14:paraId="54837887" w14:textId="0BBC4F67" w:rsidR="00621238" w:rsidRDefault="00621238" w:rsidP="005F66FC">
      <w:pPr>
        <w:pStyle w:val="CBDNormalNumber"/>
        <w:numPr>
          <w:ilvl w:val="0"/>
          <w:numId w:val="8"/>
        </w:numPr>
        <w:rPr>
          <w:lang w:bidi="ar-SY"/>
        </w:rPr>
      </w:pPr>
      <w:r>
        <w:rPr>
          <w:lang w:bidi="ar-SY"/>
        </w:rPr>
        <w:t>The Nature Conservancy</w:t>
      </w:r>
    </w:p>
    <w:p w14:paraId="2B0B5525" w14:textId="0790A56C" w:rsidR="00634775" w:rsidRDefault="00634775" w:rsidP="005F66FC">
      <w:pPr>
        <w:pStyle w:val="CBDNormalNumber"/>
        <w:numPr>
          <w:ilvl w:val="0"/>
          <w:numId w:val="8"/>
        </w:numPr>
        <w:rPr>
          <w:lang w:bidi="ar-SY"/>
        </w:rPr>
      </w:pPr>
      <w:r w:rsidRPr="00634775">
        <w:rPr>
          <w:lang w:bidi="ar-SY"/>
        </w:rPr>
        <w:t>Third World Network</w:t>
      </w:r>
    </w:p>
    <w:p w14:paraId="1FB128B2" w14:textId="09356FD2" w:rsidR="008D7897" w:rsidRDefault="00621238" w:rsidP="008D7897">
      <w:pPr>
        <w:pStyle w:val="CBDNormalNumber"/>
        <w:numPr>
          <w:ilvl w:val="0"/>
          <w:numId w:val="9"/>
        </w:numPr>
        <w:rPr>
          <w:lang w:bidi="ar-SY"/>
        </w:rPr>
      </w:pPr>
      <w:r w:rsidRPr="00621238">
        <w:rPr>
          <w:lang w:bidi="ar-SY"/>
        </w:rPr>
        <w:t>United Nations Development Programme</w:t>
      </w:r>
    </w:p>
    <w:p w14:paraId="52A2E134" w14:textId="4D6B398D" w:rsidR="00621238" w:rsidRDefault="00621238" w:rsidP="008D7897">
      <w:pPr>
        <w:pStyle w:val="CBDNormalNumber"/>
        <w:numPr>
          <w:ilvl w:val="0"/>
          <w:numId w:val="9"/>
        </w:numPr>
        <w:rPr>
          <w:lang w:bidi="ar-SY"/>
        </w:rPr>
      </w:pPr>
      <w:r>
        <w:rPr>
          <w:lang w:bidi="ar-SY"/>
        </w:rPr>
        <w:t>Women4Biodiversity</w:t>
      </w:r>
    </w:p>
    <w:p w14:paraId="39025265" w14:textId="31ACCDD4" w:rsidR="00301C54" w:rsidRDefault="00301C54" w:rsidP="008D7897">
      <w:pPr>
        <w:pStyle w:val="CBDNormalNumber"/>
        <w:numPr>
          <w:ilvl w:val="0"/>
          <w:numId w:val="9"/>
        </w:numPr>
        <w:rPr>
          <w:lang w:bidi="ar-SY"/>
        </w:rPr>
      </w:pPr>
      <w:r>
        <w:rPr>
          <w:lang w:bidi="ar-SY"/>
        </w:rPr>
        <w:t>WWF International</w:t>
      </w:r>
    </w:p>
    <w:p w14:paraId="6A73007D" w14:textId="77777777" w:rsidR="008D7897" w:rsidRDefault="008D7897" w:rsidP="008D7897">
      <w:pPr>
        <w:pStyle w:val="CBDSubTitle"/>
        <w:rPr>
          <w:lang w:bidi="ar-SY"/>
        </w:rPr>
      </w:pPr>
    </w:p>
    <w:p w14:paraId="440C6389" w14:textId="77777777" w:rsidR="00454A5B" w:rsidRDefault="00454A5B" w:rsidP="00795077">
      <w:pPr>
        <w:pStyle w:val="CBDTitle"/>
        <w:rPr>
          <w:lang w:bidi="ar-SY"/>
        </w:rPr>
        <w:sectPr w:rsidR="00454A5B" w:rsidSect="00D744A5">
          <w:pgSz w:w="12240" w:h="15840"/>
          <w:pgMar w:top="567" w:right="1440" w:bottom="1134" w:left="1440" w:header="709" w:footer="709" w:gutter="0"/>
          <w:cols w:space="708"/>
          <w:docGrid w:linePitch="360"/>
        </w:sectPr>
      </w:pPr>
    </w:p>
    <w:p w14:paraId="2A535DC8" w14:textId="1B3275D9" w:rsidR="00454A5B" w:rsidRDefault="00454A5B" w:rsidP="00454A5B">
      <w:pPr>
        <w:pStyle w:val="CBDTitle"/>
        <w:outlineLvl w:val="0"/>
      </w:pPr>
      <w:r>
        <w:lastRenderedPageBreak/>
        <w:t>Annex III</w:t>
      </w:r>
    </w:p>
    <w:p w14:paraId="5B41816B" w14:textId="1FAB7B49" w:rsidR="00454A5B" w:rsidRDefault="00454A5B" w:rsidP="00454A5B">
      <w:pPr>
        <w:pStyle w:val="CBDTitle"/>
        <w:outlineLvl w:val="0"/>
      </w:pPr>
      <w:r w:rsidRPr="00AA615B">
        <w:t>Parties and observers that submitted statements under agenda item</w:t>
      </w:r>
      <w:r>
        <w:t xml:space="preserve"> 4</w:t>
      </w:r>
      <w:r w:rsidR="00D146E6">
        <w:t> </w:t>
      </w:r>
      <w:r>
        <w:t>(b) (</w:t>
      </w:r>
      <w:r w:rsidR="00141FDA">
        <w:t>financial mechanism</w:t>
      </w:r>
      <w:r>
        <w:t>)</w:t>
      </w:r>
    </w:p>
    <w:p w14:paraId="354EF514" w14:textId="77777777" w:rsidR="00864E2D" w:rsidRPr="00364026" w:rsidRDefault="00864E2D" w:rsidP="00864E2D">
      <w:pPr>
        <w:pStyle w:val="CBDSubTitle"/>
      </w:pPr>
      <w:r>
        <w:t>Parties</w:t>
      </w:r>
    </w:p>
    <w:p w14:paraId="1FBBB7BD" w14:textId="7C94FBA5" w:rsidR="00117AA3" w:rsidRDefault="00117AA3" w:rsidP="00515A08">
      <w:pPr>
        <w:pStyle w:val="CBDNormalNumber"/>
        <w:numPr>
          <w:ilvl w:val="0"/>
          <w:numId w:val="12"/>
        </w:numPr>
        <w:rPr>
          <w:lang w:bidi="ar-SY"/>
        </w:rPr>
      </w:pPr>
      <w:r>
        <w:rPr>
          <w:lang w:bidi="ar-SY"/>
        </w:rPr>
        <w:t>Brazil</w:t>
      </w:r>
    </w:p>
    <w:p w14:paraId="2B8583CC" w14:textId="0788A201" w:rsidR="00117AA3" w:rsidRDefault="00117AA3" w:rsidP="00515A08">
      <w:pPr>
        <w:pStyle w:val="CBDNormalNumber"/>
        <w:numPr>
          <w:ilvl w:val="0"/>
          <w:numId w:val="12"/>
        </w:numPr>
        <w:rPr>
          <w:lang w:bidi="ar-SY"/>
        </w:rPr>
      </w:pPr>
      <w:r>
        <w:rPr>
          <w:lang w:bidi="ar-SY"/>
        </w:rPr>
        <w:t>Canada</w:t>
      </w:r>
    </w:p>
    <w:p w14:paraId="311CC653" w14:textId="274C0C6D" w:rsidR="00864E2D" w:rsidRDefault="00FB05D2" w:rsidP="00515A08">
      <w:pPr>
        <w:pStyle w:val="CBDNormalNumber"/>
        <w:numPr>
          <w:ilvl w:val="0"/>
          <w:numId w:val="12"/>
        </w:numPr>
        <w:rPr>
          <w:lang w:bidi="ar-SY"/>
        </w:rPr>
      </w:pPr>
      <w:r>
        <w:rPr>
          <w:lang w:bidi="ar-SY"/>
        </w:rPr>
        <w:t>Chad</w:t>
      </w:r>
    </w:p>
    <w:p w14:paraId="37F131A0" w14:textId="5CF5F14C" w:rsidR="00864E2D" w:rsidRDefault="00FB05D2" w:rsidP="00864E2D">
      <w:pPr>
        <w:pStyle w:val="CBDNormalNumber"/>
        <w:numPr>
          <w:ilvl w:val="0"/>
          <w:numId w:val="8"/>
        </w:numPr>
        <w:rPr>
          <w:lang w:bidi="ar-SY"/>
        </w:rPr>
      </w:pPr>
      <w:r>
        <w:rPr>
          <w:lang w:bidi="ar-SY"/>
        </w:rPr>
        <w:t>Colombia</w:t>
      </w:r>
    </w:p>
    <w:p w14:paraId="1443771A" w14:textId="1D61B63E" w:rsidR="00356ABD" w:rsidRDefault="00356ABD" w:rsidP="00864E2D">
      <w:pPr>
        <w:pStyle w:val="CBDNormalNumber"/>
        <w:numPr>
          <w:ilvl w:val="0"/>
          <w:numId w:val="8"/>
        </w:numPr>
        <w:rPr>
          <w:lang w:bidi="ar-SY"/>
        </w:rPr>
      </w:pPr>
      <w:r>
        <w:rPr>
          <w:lang w:bidi="ar-SY"/>
        </w:rPr>
        <w:t xml:space="preserve">Cote d’Ivoire </w:t>
      </w:r>
    </w:p>
    <w:p w14:paraId="4F9A667C" w14:textId="02AB7A8A" w:rsidR="00117AA3" w:rsidRDefault="00117AA3" w:rsidP="00864E2D">
      <w:pPr>
        <w:pStyle w:val="CBDNormalNumber"/>
        <w:numPr>
          <w:ilvl w:val="0"/>
          <w:numId w:val="8"/>
        </w:numPr>
        <w:rPr>
          <w:lang w:bidi="ar-SY"/>
        </w:rPr>
      </w:pPr>
      <w:r>
        <w:rPr>
          <w:lang w:bidi="ar-SY"/>
        </w:rPr>
        <w:t>European Union</w:t>
      </w:r>
    </w:p>
    <w:p w14:paraId="65B8B9F1" w14:textId="148B2F1A" w:rsidR="0060775D" w:rsidRDefault="0060775D" w:rsidP="00864E2D">
      <w:pPr>
        <w:pStyle w:val="CBDNormalNumber"/>
        <w:numPr>
          <w:ilvl w:val="0"/>
          <w:numId w:val="8"/>
        </w:numPr>
        <w:rPr>
          <w:lang w:bidi="ar-SY"/>
        </w:rPr>
      </w:pPr>
      <w:r w:rsidRPr="008B1C68">
        <w:rPr>
          <w:lang w:bidi="ar-SY"/>
        </w:rPr>
        <w:t>Fiji (</w:t>
      </w:r>
      <w:r w:rsidRPr="005E7CF7">
        <w:rPr>
          <w:lang w:bidi="ar-SY"/>
        </w:rPr>
        <w:t>on behalf of the</w:t>
      </w:r>
      <w:r w:rsidRPr="005E7CF7">
        <w:t xml:space="preserve"> </w:t>
      </w:r>
      <w:r w:rsidRPr="005E7CF7">
        <w:rPr>
          <w:lang w:bidi="ar-SY"/>
        </w:rPr>
        <w:t>Pacific Small Island Developing States</w:t>
      </w:r>
      <w:r w:rsidRPr="008B1C68">
        <w:rPr>
          <w:lang w:bidi="ar-SY"/>
        </w:rPr>
        <w:t>)</w:t>
      </w:r>
    </w:p>
    <w:p w14:paraId="6F0C40E4" w14:textId="2D942E08" w:rsidR="00FB05D2" w:rsidRDefault="00246F45" w:rsidP="00864E2D">
      <w:pPr>
        <w:pStyle w:val="CBDNormalNumber"/>
        <w:numPr>
          <w:ilvl w:val="0"/>
          <w:numId w:val="8"/>
        </w:numPr>
        <w:rPr>
          <w:lang w:bidi="ar-SY"/>
        </w:rPr>
      </w:pPr>
      <w:r>
        <w:rPr>
          <w:lang w:bidi="ar-SY"/>
        </w:rPr>
        <w:t>Japan</w:t>
      </w:r>
    </w:p>
    <w:p w14:paraId="06822940" w14:textId="28628D00" w:rsidR="00246F45" w:rsidRDefault="00246F45" w:rsidP="00864E2D">
      <w:pPr>
        <w:pStyle w:val="CBDNormalNumber"/>
        <w:numPr>
          <w:ilvl w:val="0"/>
          <w:numId w:val="8"/>
        </w:numPr>
        <w:rPr>
          <w:lang w:bidi="ar-SY"/>
        </w:rPr>
      </w:pPr>
      <w:r>
        <w:rPr>
          <w:lang w:bidi="ar-SY"/>
        </w:rPr>
        <w:t>Jordan</w:t>
      </w:r>
    </w:p>
    <w:p w14:paraId="78E126E1" w14:textId="63D8E128" w:rsidR="000406A2" w:rsidRDefault="000406A2" w:rsidP="00864E2D">
      <w:pPr>
        <w:pStyle w:val="CBDNormalNumber"/>
        <w:numPr>
          <w:ilvl w:val="0"/>
          <w:numId w:val="8"/>
        </w:numPr>
        <w:rPr>
          <w:lang w:bidi="ar-SY"/>
        </w:rPr>
      </w:pPr>
      <w:r>
        <w:rPr>
          <w:lang w:bidi="ar-SY"/>
        </w:rPr>
        <w:t>Maldives</w:t>
      </w:r>
    </w:p>
    <w:p w14:paraId="22770C02" w14:textId="0CA67A49" w:rsidR="000406A2" w:rsidRDefault="000406A2" w:rsidP="00864E2D">
      <w:pPr>
        <w:pStyle w:val="CBDNormalNumber"/>
        <w:numPr>
          <w:ilvl w:val="0"/>
          <w:numId w:val="8"/>
        </w:numPr>
        <w:rPr>
          <w:lang w:bidi="ar-SY"/>
        </w:rPr>
      </w:pPr>
      <w:r>
        <w:rPr>
          <w:lang w:bidi="ar-SY"/>
        </w:rPr>
        <w:t>Mexico</w:t>
      </w:r>
    </w:p>
    <w:p w14:paraId="1BC26957" w14:textId="1EB5BEAC" w:rsidR="00DA69DA" w:rsidRDefault="00DA69DA" w:rsidP="00864E2D">
      <w:pPr>
        <w:pStyle w:val="CBDNormalNumber"/>
        <w:numPr>
          <w:ilvl w:val="0"/>
          <w:numId w:val="8"/>
        </w:numPr>
        <w:rPr>
          <w:lang w:bidi="ar-SY"/>
        </w:rPr>
      </w:pPr>
      <w:r>
        <w:rPr>
          <w:lang w:bidi="ar-SY"/>
        </w:rPr>
        <w:t>New Zealand</w:t>
      </w:r>
    </w:p>
    <w:p w14:paraId="25D97CF3" w14:textId="55227E17" w:rsidR="00117AA3" w:rsidRDefault="00117AA3" w:rsidP="00864E2D">
      <w:pPr>
        <w:pStyle w:val="CBDNormalNumber"/>
        <w:numPr>
          <w:ilvl w:val="0"/>
          <w:numId w:val="8"/>
        </w:numPr>
        <w:rPr>
          <w:lang w:bidi="ar-SY"/>
        </w:rPr>
      </w:pPr>
      <w:r>
        <w:rPr>
          <w:lang w:bidi="ar-SY"/>
        </w:rPr>
        <w:t>Norway</w:t>
      </w:r>
    </w:p>
    <w:p w14:paraId="5D8B0034" w14:textId="276B977A" w:rsidR="00DA69DA" w:rsidRDefault="00DA69DA" w:rsidP="00864E2D">
      <w:pPr>
        <w:pStyle w:val="CBDNormalNumber"/>
        <w:numPr>
          <w:ilvl w:val="0"/>
          <w:numId w:val="8"/>
        </w:numPr>
        <w:rPr>
          <w:lang w:bidi="ar-SY"/>
        </w:rPr>
      </w:pPr>
      <w:r>
        <w:rPr>
          <w:lang w:bidi="ar-SY"/>
        </w:rPr>
        <w:t>Peru</w:t>
      </w:r>
    </w:p>
    <w:p w14:paraId="36EF6463" w14:textId="6AE1CE3D" w:rsidR="00AE39FE" w:rsidRDefault="00AE39FE" w:rsidP="00864E2D">
      <w:pPr>
        <w:pStyle w:val="CBDNormalNumber"/>
        <w:numPr>
          <w:ilvl w:val="0"/>
          <w:numId w:val="8"/>
        </w:numPr>
        <w:rPr>
          <w:lang w:bidi="ar-SY"/>
        </w:rPr>
      </w:pPr>
      <w:r w:rsidRPr="00EC0E73">
        <w:rPr>
          <w:lang w:bidi="ar-SY"/>
        </w:rPr>
        <w:t>Switzerland</w:t>
      </w:r>
    </w:p>
    <w:p w14:paraId="542FED60" w14:textId="2D7274E1" w:rsidR="000406A2" w:rsidRDefault="000406A2" w:rsidP="00864E2D">
      <w:pPr>
        <w:pStyle w:val="CBDNormalNumber"/>
        <w:numPr>
          <w:ilvl w:val="0"/>
          <w:numId w:val="8"/>
        </w:numPr>
        <w:rPr>
          <w:lang w:bidi="ar-SY"/>
        </w:rPr>
      </w:pPr>
      <w:r>
        <w:rPr>
          <w:lang w:bidi="ar-SY"/>
        </w:rPr>
        <w:t>Timor-Leste</w:t>
      </w:r>
    </w:p>
    <w:p w14:paraId="75E36B70" w14:textId="309DACD6" w:rsidR="00DA69DA" w:rsidRPr="00EC0E73" w:rsidRDefault="00DA69DA" w:rsidP="00864E2D">
      <w:pPr>
        <w:pStyle w:val="CBDNormalNumber"/>
        <w:numPr>
          <w:ilvl w:val="0"/>
          <w:numId w:val="8"/>
        </w:numPr>
        <w:rPr>
          <w:lang w:bidi="ar-SY"/>
        </w:rPr>
      </w:pPr>
      <w:r>
        <w:rPr>
          <w:lang w:bidi="ar-SY"/>
        </w:rPr>
        <w:t>United Kingdom</w:t>
      </w:r>
      <w:r w:rsidRPr="00337A9B">
        <w:t xml:space="preserve"> </w:t>
      </w:r>
      <w:r w:rsidRPr="00337A9B">
        <w:rPr>
          <w:lang w:bidi="ar-SY"/>
        </w:rPr>
        <w:t>of Great Britain and Northern Ireland</w:t>
      </w:r>
    </w:p>
    <w:p w14:paraId="5B2949E0" w14:textId="016B1C06" w:rsidR="00EC0E73" w:rsidRPr="00EC0E73" w:rsidRDefault="00EC0E73" w:rsidP="00864E2D">
      <w:pPr>
        <w:pStyle w:val="CBDNormalNumber"/>
        <w:numPr>
          <w:ilvl w:val="0"/>
          <w:numId w:val="8"/>
        </w:numPr>
        <w:rPr>
          <w:lang w:bidi="ar-SY"/>
        </w:rPr>
      </w:pPr>
      <w:r w:rsidRPr="00EC0E73">
        <w:rPr>
          <w:lang w:bidi="ar-SY"/>
        </w:rPr>
        <w:t>Yemen</w:t>
      </w:r>
    </w:p>
    <w:p w14:paraId="3B0987F0" w14:textId="77777777" w:rsidR="00864E2D" w:rsidRDefault="00864E2D" w:rsidP="00864E2D">
      <w:pPr>
        <w:pStyle w:val="CBDSubTitle"/>
        <w:rPr>
          <w:lang w:bidi="ar-SY"/>
        </w:rPr>
      </w:pPr>
      <w:r>
        <w:rPr>
          <w:lang w:bidi="ar-SY"/>
        </w:rPr>
        <w:t>Observers</w:t>
      </w:r>
    </w:p>
    <w:p w14:paraId="77B0E098" w14:textId="5A1A9367" w:rsidR="00864E2D" w:rsidRDefault="00811F00" w:rsidP="00515A08">
      <w:pPr>
        <w:pStyle w:val="CBDNormalNumber"/>
        <w:numPr>
          <w:ilvl w:val="0"/>
          <w:numId w:val="13"/>
        </w:numPr>
        <w:rPr>
          <w:lang w:bidi="ar-SY"/>
        </w:rPr>
      </w:pPr>
      <w:r w:rsidRPr="00811F00">
        <w:rPr>
          <w:lang w:bidi="ar-SY"/>
        </w:rPr>
        <w:t xml:space="preserve">Eco </w:t>
      </w:r>
      <w:proofErr w:type="spellStart"/>
      <w:r w:rsidRPr="00811F00">
        <w:rPr>
          <w:lang w:bidi="ar-SY"/>
        </w:rPr>
        <w:t>Maxei</w:t>
      </w:r>
      <w:proofErr w:type="spellEnd"/>
      <w:r w:rsidRPr="00811F00">
        <w:rPr>
          <w:lang w:bidi="ar-SY"/>
        </w:rPr>
        <w:t xml:space="preserve"> Querétaro AC (on behalf of CBD Women's Caucus)</w:t>
      </w:r>
    </w:p>
    <w:p w14:paraId="7825E7DA" w14:textId="3B400586" w:rsidR="00A031ED" w:rsidRDefault="00A031ED" w:rsidP="00515A08">
      <w:pPr>
        <w:pStyle w:val="CBDNormalNumber"/>
        <w:numPr>
          <w:ilvl w:val="0"/>
          <w:numId w:val="13"/>
        </w:numPr>
        <w:rPr>
          <w:lang w:bidi="ar-SY"/>
        </w:rPr>
      </w:pPr>
      <w:r w:rsidRPr="00A031ED">
        <w:rPr>
          <w:lang w:bidi="ar-SY"/>
        </w:rPr>
        <w:t xml:space="preserve">Global Youth Biodiversity Network </w:t>
      </w:r>
    </w:p>
    <w:p w14:paraId="3ADFC599" w14:textId="51ABC33F" w:rsidR="00EC5D28" w:rsidRDefault="00EC5D28" w:rsidP="00515A08">
      <w:pPr>
        <w:pStyle w:val="CBDNormalNumber"/>
        <w:numPr>
          <w:ilvl w:val="0"/>
          <w:numId w:val="13"/>
        </w:numPr>
        <w:rPr>
          <w:lang w:bidi="ar-SY"/>
        </w:rPr>
      </w:pPr>
      <w:r w:rsidRPr="00EC5D28">
        <w:rPr>
          <w:lang w:bidi="ar-SY"/>
        </w:rPr>
        <w:t xml:space="preserve">International Indigenous Forum on Biodiversity </w:t>
      </w:r>
    </w:p>
    <w:p w14:paraId="2A154BD0" w14:textId="00CEDFD1" w:rsidR="00864E2D" w:rsidRDefault="00402E30" w:rsidP="00402E30">
      <w:pPr>
        <w:pStyle w:val="CBDNormalNumber"/>
        <w:numPr>
          <w:ilvl w:val="0"/>
          <w:numId w:val="13"/>
        </w:numPr>
        <w:rPr>
          <w:lang w:bidi="ar-SY"/>
        </w:rPr>
      </w:pPr>
      <w:r w:rsidRPr="00402E30">
        <w:rPr>
          <w:lang w:bidi="ar-SY"/>
        </w:rPr>
        <w:t>Office of the United Nations High Commissioner for Human Rights</w:t>
      </w:r>
    </w:p>
    <w:p w14:paraId="567C692F" w14:textId="185F95B9" w:rsidR="00AE0947" w:rsidRDefault="00AE0947" w:rsidP="00402E30">
      <w:pPr>
        <w:pStyle w:val="CBDNormalNumber"/>
        <w:numPr>
          <w:ilvl w:val="0"/>
          <w:numId w:val="13"/>
        </w:numPr>
        <w:rPr>
          <w:lang w:bidi="ar-SY"/>
        </w:rPr>
      </w:pPr>
      <w:r w:rsidRPr="00AE0947">
        <w:rPr>
          <w:lang w:bidi="ar-SY"/>
        </w:rPr>
        <w:t xml:space="preserve">United Nations Development Programme </w:t>
      </w:r>
    </w:p>
    <w:p w14:paraId="20CB359D" w14:textId="74FA7C8B" w:rsidR="00F06BC7" w:rsidRDefault="00F06BC7" w:rsidP="00402E30">
      <w:pPr>
        <w:pStyle w:val="CBDNormalNumber"/>
        <w:numPr>
          <w:ilvl w:val="0"/>
          <w:numId w:val="13"/>
        </w:numPr>
        <w:rPr>
          <w:lang w:bidi="ar-SY"/>
        </w:rPr>
      </w:pPr>
      <w:r>
        <w:rPr>
          <w:lang w:bidi="ar-SY"/>
        </w:rPr>
        <w:t>Women4Biodiversity</w:t>
      </w:r>
    </w:p>
    <w:p w14:paraId="4E87F905" w14:textId="77777777" w:rsidR="00AE0947" w:rsidRDefault="00AE0947" w:rsidP="00AE0947">
      <w:pPr>
        <w:pStyle w:val="CBDNormalNumber"/>
        <w:numPr>
          <w:ilvl w:val="0"/>
          <w:numId w:val="0"/>
        </w:numPr>
        <w:rPr>
          <w:lang w:bidi="ar-SY"/>
        </w:rPr>
      </w:pPr>
    </w:p>
    <w:p w14:paraId="0C3080E6" w14:textId="77777777" w:rsidR="00AE0947" w:rsidRDefault="00AE0947" w:rsidP="00AE0947">
      <w:pPr>
        <w:pStyle w:val="CBDNormalNumber"/>
        <w:numPr>
          <w:ilvl w:val="0"/>
          <w:numId w:val="0"/>
        </w:numPr>
        <w:rPr>
          <w:lang w:bidi="ar-SY"/>
        </w:rPr>
      </w:pPr>
    </w:p>
    <w:p w14:paraId="5ECAA52F" w14:textId="77777777" w:rsidR="00AE0947" w:rsidRDefault="00AE0947" w:rsidP="00AE0947">
      <w:pPr>
        <w:pStyle w:val="CBDNormalNumber"/>
        <w:numPr>
          <w:ilvl w:val="0"/>
          <w:numId w:val="0"/>
        </w:numPr>
        <w:rPr>
          <w:lang w:bidi="ar-SY"/>
        </w:rPr>
      </w:pPr>
    </w:p>
    <w:p w14:paraId="1272B168" w14:textId="745A544F" w:rsidR="00864E2D" w:rsidRDefault="00864E2D" w:rsidP="00AE0947">
      <w:pPr>
        <w:pStyle w:val="CBDNormalNumber"/>
        <w:numPr>
          <w:ilvl w:val="0"/>
          <w:numId w:val="0"/>
        </w:numPr>
        <w:rPr>
          <w:lang w:bidi="ar-SY"/>
        </w:rPr>
        <w:sectPr w:rsidR="00864E2D" w:rsidSect="00D744A5">
          <w:pgSz w:w="12240" w:h="15840"/>
          <w:pgMar w:top="567" w:right="1440" w:bottom="1134" w:left="1440" w:header="709" w:footer="709" w:gutter="0"/>
          <w:cols w:space="708"/>
          <w:docGrid w:linePitch="360"/>
        </w:sectPr>
      </w:pPr>
    </w:p>
    <w:p w14:paraId="550CA04C" w14:textId="282A31A6" w:rsidR="00864E2D" w:rsidRDefault="00864E2D" w:rsidP="00864E2D">
      <w:pPr>
        <w:pStyle w:val="CBDTitle"/>
        <w:outlineLvl w:val="0"/>
      </w:pPr>
      <w:r>
        <w:lastRenderedPageBreak/>
        <w:t>Annex IV</w:t>
      </w:r>
    </w:p>
    <w:p w14:paraId="606E6251" w14:textId="344231B8" w:rsidR="00864E2D" w:rsidRDefault="00864E2D" w:rsidP="00864E2D">
      <w:pPr>
        <w:pStyle w:val="CBDTitle"/>
        <w:outlineLvl w:val="0"/>
      </w:pPr>
      <w:r w:rsidRPr="00AA615B">
        <w:t>Parties and observers that submitted statements under agenda item</w:t>
      </w:r>
      <w:r w:rsidR="00D146E6">
        <w:t> </w:t>
      </w:r>
      <w:r>
        <w:t>5 (digital sequence information on genetic resources)</w:t>
      </w:r>
    </w:p>
    <w:p w14:paraId="05BEAE0C" w14:textId="77777777" w:rsidR="00864E2D" w:rsidRPr="00364026" w:rsidRDefault="00864E2D" w:rsidP="00864E2D">
      <w:pPr>
        <w:pStyle w:val="CBDSubTitle"/>
      </w:pPr>
      <w:r>
        <w:t>Parties</w:t>
      </w:r>
    </w:p>
    <w:p w14:paraId="7F27B60E" w14:textId="655C19EC" w:rsidR="00864E2D" w:rsidRDefault="00F06BC7" w:rsidP="00515A08">
      <w:pPr>
        <w:pStyle w:val="CBDNormalNumber"/>
        <w:numPr>
          <w:ilvl w:val="0"/>
          <w:numId w:val="14"/>
        </w:numPr>
        <w:rPr>
          <w:lang w:bidi="ar-SY"/>
        </w:rPr>
      </w:pPr>
      <w:r>
        <w:rPr>
          <w:lang w:bidi="ar-SY"/>
        </w:rPr>
        <w:t>Australia</w:t>
      </w:r>
    </w:p>
    <w:p w14:paraId="62CA90FA" w14:textId="183D4C5D" w:rsidR="007074EB" w:rsidRDefault="007074EB" w:rsidP="00515A08">
      <w:pPr>
        <w:pStyle w:val="CBDNormalNumber"/>
        <w:numPr>
          <w:ilvl w:val="0"/>
          <w:numId w:val="14"/>
        </w:numPr>
        <w:rPr>
          <w:lang w:bidi="ar-SY"/>
        </w:rPr>
      </w:pPr>
      <w:r>
        <w:rPr>
          <w:lang w:bidi="ar-SY"/>
        </w:rPr>
        <w:t>Benin</w:t>
      </w:r>
    </w:p>
    <w:p w14:paraId="5CDE126E" w14:textId="1117344B" w:rsidR="007074EB" w:rsidRDefault="007074EB" w:rsidP="00515A08">
      <w:pPr>
        <w:pStyle w:val="CBDNormalNumber"/>
        <w:numPr>
          <w:ilvl w:val="0"/>
          <w:numId w:val="14"/>
        </w:numPr>
        <w:rPr>
          <w:lang w:bidi="ar-SY"/>
        </w:rPr>
      </w:pPr>
      <w:r>
        <w:rPr>
          <w:lang w:bidi="ar-SY"/>
        </w:rPr>
        <w:t>Brazil</w:t>
      </w:r>
    </w:p>
    <w:p w14:paraId="61B4911F" w14:textId="5ED07056" w:rsidR="00F06BC7" w:rsidRDefault="00F06BC7" w:rsidP="00515A08">
      <w:pPr>
        <w:pStyle w:val="CBDNormalNumber"/>
        <w:numPr>
          <w:ilvl w:val="0"/>
          <w:numId w:val="14"/>
        </w:numPr>
        <w:rPr>
          <w:lang w:bidi="ar-SY"/>
        </w:rPr>
      </w:pPr>
      <w:r>
        <w:rPr>
          <w:lang w:bidi="ar-SY"/>
        </w:rPr>
        <w:t>Canada</w:t>
      </w:r>
    </w:p>
    <w:p w14:paraId="2CF46C17" w14:textId="381E2BA8" w:rsidR="00F06BC7" w:rsidRDefault="00F06BC7" w:rsidP="00515A08">
      <w:pPr>
        <w:pStyle w:val="CBDNormalNumber"/>
        <w:numPr>
          <w:ilvl w:val="0"/>
          <w:numId w:val="14"/>
        </w:numPr>
        <w:rPr>
          <w:lang w:bidi="ar-SY"/>
        </w:rPr>
      </w:pPr>
      <w:r>
        <w:rPr>
          <w:lang w:bidi="ar-SY"/>
        </w:rPr>
        <w:t>Chad</w:t>
      </w:r>
    </w:p>
    <w:p w14:paraId="50FEA5FC" w14:textId="0CEEA611" w:rsidR="00143829" w:rsidRDefault="00143829" w:rsidP="00515A08">
      <w:pPr>
        <w:pStyle w:val="CBDNormalNumber"/>
        <w:numPr>
          <w:ilvl w:val="0"/>
          <w:numId w:val="14"/>
        </w:numPr>
        <w:rPr>
          <w:lang w:bidi="ar-SY"/>
        </w:rPr>
      </w:pPr>
      <w:r>
        <w:rPr>
          <w:lang w:bidi="ar-SY"/>
        </w:rPr>
        <w:t>Colombia</w:t>
      </w:r>
    </w:p>
    <w:p w14:paraId="64629810" w14:textId="4F50232F" w:rsidR="00143829" w:rsidRDefault="00143829" w:rsidP="00515A08">
      <w:pPr>
        <w:pStyle w:val="CBDNormalNumber"/>
        <w:numPr>
          <w:ilvl w:val="0"/>
          <w:numId w:val="14"/>
        </w:numPr>
        <w:rPr>
          <w:lang w:bidi="ar-SY"/>
        </w:rPr>
      </w:pPr>
      <w:r>
        <w:rPr>
          <w:lang w:bidi="ar-SY"/>
        </w:rPr>
        <w:t>Costa Rica</w:t>
      </w:r>
    </w:p>
    <w:p w14:paraId="4184CAB2" w14:textId="50D79512" w:rsidR="007074EB" w:rsidRDefault="007074EB" w:rsidP="00515A08">
      <w:pPr>
        <w:pStyle w:val="CBDNormalNumber"/>
        <w:numPr>
          <w:ilvl w:val="0"/>
          <w:numId w:val="14"/>
        </w:numPr>
        <w:rPr>
          <w:lang w:bidi="ar-SY"/>
        </w:rPr>
      </w:pPr>
      <w:r>
        <w:rPr>
          <w:lang w:bidi="ar-SY"/>
        </w:rPr>
        <w:t>European Union</w:t>
      </w:r>
    </w:p>
    <w:p w14:paraId="14061CBD" w14:textId="72A41B36" w:rsidR="00143829" w:rsidRDefault="00143829" w:rsidP="00515A08">
      <w:pPr>
        <w:pStyle w:val="CBDNormalNumber"/>
        <w:numPr>
          <w:ilvl w:val="0"/>
          <w:numId w:val="14"/>
        </w:numPr>
        <w:rPr>
          <w:lang w:bidi="ar-SY"/>
        </w:rPr>
      </w:pPr>
      <w:r w:rsidRPr="008B1C68">
        <w:rPr>
          <w:lang w:bidi="ar-SY"/>
        </w:rPr>
        <w:t>Fiji (</w:t>
      </w:r>
      <w:r w:rsidRPr="005E7CF7">
        <w:rPr>
          <w:lang w:bidi="ar-SY"/>
        </w:rPr>
        <w:t>on behalf of the</w:t>
      </w:r>
      <w:r w:rsidRPr="005E7CF7">
        <w:t xml:space="preserve"> </w:t>
      </w:r>
      <w:r w:rsidRPr="005E7CF7">
        <w:rPr>
          <w:lang w:bidi="ar-SY"/>
        </w:rPr>
        <w:t>Pacific Small Island Developing States</w:t>
      </w:r>
      <w:r w:rsidRPr="008B1C68">
        <w:rPr>
          <w:lang w:bidi="ar-SY"/>
        </w:rPr>
        <w:t>)</w:t>
      </w:r>
    </w:p>
    <w:p w14:paraId="3C137EBF" w14:textId="0F04227D" w:rsidR="00076368" w:rsidRDefault="00076368" w:rsidP="00515A08">
      <w:pPr>
        <w:pStyle w:val="CBDNormalNumber"/>
        <w:numPr>
          <w:ilvl w:val="0"/>
          <w:numId w:val="14"/>
        </w:numPr>
        <w:rPr>
          <w:lang w:bidi="ar-SY"/>
        </w:rPr>
      </w:pPr>
      <w:r>
        <w:rPr>
          <w:lang w:bidi="ar-SY"/>
        </w:rPr>
        <w:t>Guatemala</w:t>
      </w:r>
    </w:p>
    <w:p w14:paraId="2F36427D" w14:textId="596165BB" w:rsidR="00D76B1C" w:rsidRDefault="00D76B1C" w:rsidP="00515A08">
      <w:pPr>
        <w:pStyle w:val="CBDNormalNumber"/>
        <w:numPr>
          <w:ilvl w:val="0"/>
          <w:numId w:val="14"/>
        </w:numPr>
        <w:rPr>
          <w:lang w:bidi="ar-SY"/>
        </w:rPr>
      </w:pPr>
      <w:r>
        <w:rPr>
          <w:lang w:bidi="ar-SY"/>
        </w:rPr>
        <w:t>Japan</w:t>
      </w:r>
    </w:p>
    <w:p w14:paraId="31804407" w14:textId="23835248" w:rsidR="00864E2D" w:rsidRDefault="00F30362" w:rsidP="00864E2D">
      <w:pPr>
        <w:pStyle w:val="CBDNormalNumber"/>
        <w:numPr>
          <w:ilvl w:val="0"/>
          <w:numId w:val="8"/>
        </w:numPr>
        <w:rPr>
          <w:lang w:bidi="ar-SY"/>
        </w:rPr>
      </w:pPr>
      <w:r>
        <w:rPr>
          <w:lang w:bidi="ar-SY"/>
        </w:rPr>
        <w:t>Jordan</w:t>
      </w:r>
    </w:p>
    <w:p w14:paraId="73008219" w14:textId="4D3E51DB" w:rsidR="00F30362" w:rsidRDefault="00F30362" w:rsidP="00864E2D">
      <w:pPr>
        <w:pStyle w:val="CBDNormalNumber"/>
        <w:numPr>
          <w:ilvl w:val="0"/>
          <w:numId w:val="8"/>
        </w:numPr>
        <w:rPr>
          <w:lang w:bidi="ar-SY"/>
        </w:rPr>
      </w:pPr>
      <w:r>
        <w:rPr>
          <w:lang w:bidi="ar-SY"/>
        </w:rPr>
        <w:t>Malaysia</w:t>
      </w:r>
    </w:p>
    <w:p w14:paraId="20890D11" w14:textId="64AB68AC" w:rsidR="00076368" w:rsidRDefault="00076368" w:rsidP="00864E2D">
      <w:pPr>
        <w:pStyle w:val="CBDNormalNumber"/>
        <w:numPr>
          <w:ilvl w:val="0"/>
          <w:numId w:val="8"/>
        </w:numPr>
        <w:rPr>
          <w:lang w:bidi="ar-SY"/>
        </w:rPr>
      </w:pPr>
      <w:r>
        <w:rPr>
          <w:lang w:bidi="ar-SY"/>
        </w:rPr>
        <w:t>Mexico</w:t>
      </w:r>
    </w:p>
    <w:p w14:paraId="3CAB12B6" w14:textId="724E964A" w:rsidR="004F2C02" w:rsidRDefault="004F2C02" w:rsidP="00864E2D">
      <w:pPr>
        <w:pStyle w:val="CBDNormalNumber"/>
        <w:numPr>
          <w:ilvl w:val="0"/>
          <w:numId w:val="8"/>
        </w:numPr>
        <w:rPr>
          <w:lang w:bidi="ar-SY"/>
        </w:rPr>
      </w:pPr>
      <w:r>
        <w:rPr>
          <w:lang w:bidi="ar-SY"/>
        </w:rPr>
        <w:t>Norway</w:t>
      </w:r>
    </w:p>
    <w:p w14:paraId="53ED8DA8" w14:textId="03245F1B" w:rsidR="00076368" w:rsidRDefault="00076368" w:rsidP="00864E2D">
      <w:pPr>
        <w:pStyle w:val="CBDNormalNumber"/>
        <w:numPr>
          <w:ilvl w:val="0"/>
          <w:numId w:val="8"/>
        </w:numPr>
        <w:rPr>
          <w:lang w:bidi="ar-SY"/>
        </w:rPr>
      </w:pPr>
      <w:r>
        <w:rPr>
          <w:lang w:bidi="ar-SY"/>
        </w:rPr>
        <w:t>Republic of Korea</w:t>
      </w:r>
    </w:p>
    <w:p w14:paraId="5A6DC01A" w14:textId="77DAB65D" w:rsidR="00F30362" w:rsidRDefault="00F30362" w:rsidP="00864E2D">
      <w:pPr>
        <w:pStyle w:val="CBDNormalNumber"/>
        <w:numPr>
          <w:ilvl w:val="0"/>
          <w:numId w:val="8"/>
        </w:numPr>
        <w:rPr>
          <w:lang w:bidi="ar-SY"/>
        </w:rPr>
      </w:pPr>
      <w:r w:rsidRPr="002255C7">
        <w:rPr>
          <w:lang w:bidi="ar-SY"/>
        </w:rPr>
        <w:t>Switzerland</w:t>
      </w:r>
    </w:p>
    <w:p w14:paraId="4D322176" w14:textId="173A90E0" w:rsidR="007074EB" w:rsidRPr="002255C7" w:rsidRDefault="007074EB" w:rsidP="00864E2D">
      <w:pPr>
        <w:pStyle w:val="CBDNormalNumber"/>
        <w:numPr>
          <w:ilvl w:val="0"/>
          <w:numId w:val="8"/>
        </w:numPr>
        <w:rPr>
          <w:lang w:bidi="ar-SY"/>
        </w:rPr>
      </w:pPr>
      <w:r>
        <w:rPr>
          <w:lang w:bidi="ar-SY"/>
        </w:rPr>
        <w:t>United Kingdom</w:t>
      </w:r>
      <w:r w:rsidRPr="00337A9B">
        <w:t xml:space="preserve"> </w:t>
      </w:r>
      <w:r w:rsidRPr="00337A9B">
        <w:rPr>
          <w:lang w:bidi="ar-SY"/>
        </w:rPr>
        <w:t>of Great Britain and Northern Ireland</w:t>
      </w:r>
    </w:p>
    <w:p w14:paraId="20BE8DA5" w14:textId="77777777" w:rsidR="00864E2D" w:rsidRDefault="00864E2D" w:rsidP="00864E2D">
      <w:pPr>
        <w:pStyle w:val="CBDSubTitle"/>
        <w:rPr>
          <w:lang w:bidi="ar-SY"/>
        </w:rPr>
      </w:pPr>
      <w:r>
        <w:rPr>
          <w:lang w:bidi="ar-SY"/>
        </w:rPr>
        <w:t>Observers</w:t>
      </w:r>
    </w:p>
    <w:p w14:paraId="494CC942" w14:textId="72214B93" w:rsidR="00864E2D" w:rsidRDefault="00522C3E" w:rsidP="00515A08">
      <w:pPr>
        <w:pStyle w:val="CBDNormalNumber"/>
        <w:numPr>
          <w:ilvl w:val="0"/>
          <w:numId w:val="15"/>
        </w:numPr>
        <w:rPr>
          <w:lang w:bidi="ar-SY"/>
        </w:rPr>
      </w:pPr>
      <w:r w:rsidRPr="00522C3E">
        <w:rPr>
          <w:lang w:bidi="ar-SY"/>
        </w:rPr>
        <w:t xml:space="preserve">Alliance of </w:t>
      </w:r>
      <w:proofErr w:type="spellStart"/>
      <w:r w:rsidRPr="00522C3E">
        <w:rPr>
          <w:lang w:bidi="ar-SY"/>
        </w:rPr>
        <w:t>Bioversity</w:t>
      </w:r>
      <w:proofErr w:type="spellEnd"/>
      <w:r w:rsidRPr="00522C3E">
        <w:rPr>
          <w:lang w:bidi="ar-SY"/>
        </w:rPr>
        <w:t xml:space="preserve"> International and CIA</w:t>
      </w:r>
      <w:r>
        <w:rPr>
          <w:lang w:bidi="ar-SY"/>
        </w:rPr>
        <w:t>T</w:t>
      </w:r>
    </w:p>
    <w:p w14:paraId="21D1CC69" w14:textId="77963327" w:rsidR="00864E2D" w:rsidRDefault="00522C3E" w:rsidP="00864E2D">
      <w:pPr>
        <w:pStyle w:val="CBDNormalNumber"/>
        <w:numPr>
          <w:ilvl w:val="0"/>
          <w:numId w:val="9"/>
        </w:numPr>
        <w:rPr>
          <w:lang w:bidi="ar-SY"/>
        </w:rPr>
      </w:pPr>
      <w:r w:rsidRPr="00522C3E">
        <w:rPr>
          <w:lang w:bidi="ar-SY"/>
        </w:rPr>
        <w:t xml:space="preserve">Eco </w:t>
      </w:r>
      <w:proofErr w:type="spellStart"/>
      <w:r w:rsidRPr="00522C3E">
        <w:rPr>
          <w:lang w:bidi="ar-SY"/>
        </w:rPr>
        <w:t>Maxei</w:t>
      </w:r>
      <w:proofErr w:type="spellEnd"/>
      <w:r w:rsidRPr="00522C3E">
        <w:rPr>
          <w:lang w:bidi="ar-SY"/>
        </w:rPr>
        <w:t xml:space="preserve"> Querétaro AC (on behalf of CBD Women's Caucus)</w:t>
      </w:r>
    </w:p>
    <w:p w14:paraId="1070AA18" w14:textId="3180DDF5" w:rsidR="00522C3E" w:rsidRDefault="005D45C7" w:rsidP="00864E2D">
      <w:pPr>
        <w:pStyle w:val="CBDNormalNumber"/>
        <w:numPr>
          <w:ilvl w:val="0"/>
          <w:numId w:val="9"/>
        </w:numPr>
        <w:rPr>
          <w:lang w:bidi="ar-SY"/>
        </w:rPr>
      </w:pPr>
      <w:r w:rsidRPr="005D45C7">
        <w:rPr>
          <w:lang w:bidi="ar-SY"/>
        </w:rPr>
        <w:t xml:space="preserve">International Federation of Pharmaceutical Manufacturers and Associations </w:t>
      </w:r>
    </w:p>
    <w:p w14:paraId="4FC4DB47" w14:textId="78BFECD2" w:rsidR="00BF78ED" w:rsidRDefault="00BF78ED" w:rsidP="00864E2D">
      <w:pPr>
        <w:pStyle w:val="CBDNormalNumber"/>
        <w:numPr>
          <w:ilvl w:val="0"/>
          <w:numId w:val="9"/>
        </w:numPr>
        <w:rPr>
          <w:lang w:bidi="ar-SY"/>
        </w:rPr>
      </w:pPr>
      <w:r w:rsidRPr="00BF78ED">
        <w:rPr>
          <w:lang w:bidi="ar-SY"/>
        </w:rPr>
        <w:t>International Indigenous Forum on Biodiversity</w:t>
      </w:r>
    </w:p>
    <w:p w14:paraId="358C74A7" w14:textId="7B15D4E0" w:rsidR="004F2C02" w:rsidRDefault="004F2C02" w:rsidP="00864E2D">
      <w:pPr>
        <w:pStyle w:val="CBDNormalNumber"/>
        <w:numPr>
          <w:ilvl w:val="0"/>
          <w:numId w:val="9"/>
        </w:numPr>
        <w:rPr>
          <w:lang w:bidi="ar-SY"/>
        </w:rPr>
      </w:pPr>
      <w:r w:rsidRPr="004F2C02">
        <w:rPr>
          <w:lang w:bidi="ar-SY"/>
        </w:rPr>
        <w:t>Secretariat of the International Treaty on Plant Genetic Resources for Food and Agriculture</w:t>
      </w:r>
    </w:p>
    <w:p w14:paraId="648EE662" w14:textId="37C1E6B3" w:rsidR="007074EB" w:rsidRDefault="007074EB" w:rsidP="00864E2D">
      <w:pPr>
        <w:pStyle w:val="CBDNormalNumber"/>
        <w:numPr>
          <w:ilvl w:val="0"/>
          <w:numId w:val="9"/>
        </w:numPr>
        <w:rPr>
          <w:lang w:bidi="ar-SY"/>
        </w:rPr>
      </w:pPr>
      <w:r w:rsidRPr="007074EB">
        <w:rPr>
          <w:lang w:bidi="ar-SY"/>
        </w:rPr>
        <w:t xml:space="preserve">Third World Network </w:t>
      </w:r>
    </w:p>
    <w:p w14:paraId="1DE29DEC" w14:textId="7D0203C5" w:rsidR="005D45C7" w:rsidRDefault="005D45C7" w:rsidP="00864E2D">
      <w:pPr>
        <w:pStyle w:val="CBDNormalNumber"/>
        <w:numPr>
          <w:ilvl w:val="0"/>
          <w:numId w:val="9"/>
        </w:numPr>
        <w:rPr>
          <w:lang w:bidi="ar-SY"/>
        </w:rPr>
      </w:pPr>
      <w:r w:rsidRPr="005D45C7">
        <w:rPr>
          <w:lang w:bidi="ar-SY"/>
        </w:rPr>
        <w:t xml:space="preserve">United Nations Development Programme </w:t>
      </w:r>
    </w:p>
    <w:p w14:paraId="4A38238B" w14:textId="77777777" w:rsidR="00864E2D" w:rsidRDefault="00864E2D" w:rsidP="00795077">
      <w:pPr>
        <w:pStyle w:val="CBDTitle"/>
        <w:rPr>
          <w:lang w:bidi="ar-SY"/>
        </w:rPr>
        <w:sectPr w:rsidR="00864E2D" w:rsidSect="00D744A5">
          <w:pgSz w:w="12240" w:h="15840"/>
          <w:pgMar w:top="567" w:right="1440" w:bottom="1134" w:left="1440" w:header="709" w:footer="709" w:gutter="0"/>
          <w:cols w:space="708"/>
          <w:docGrid w:linePitch="360"/>
        </w:sectPr>
      </w:pPr>
    </w:p>
    <w:p w14:paraId="66B87837" w14:textId="2831DD5E" w:rsidR="00864E2D" w:rsidRDefault="00864E2D" w:rsidP="00864E2D">
      <w:pPr>
        <w:pStyle w:val="CBDTitle"/>
        <w:outlineLvl w:val="0"/>
      </w:pPr>
      <w:r>
        <w:lastRenderedPageBreak/>
        <w:t>Annex V</w:t>
      </w:r>
    </w:p>
    <w:p w14:paraId="4DE8C553" w14:textId="6D8B05AD" w:rsidR="00864E2D" w:rsidRDefault="00864E2D" w:rsidP="00864E2D">
      <w:pPr>
        <w:pStyle w:val="CBDTitle"/>
        <w:outlineLvl w:val="0"/>
      </w:pPr>
      <w:r w:rsidRPr="00AA615B">
        <w:t>Parties and observers that submitted statements under agenda item</w:t>
      </w:r>
      <w:r w:rsidR="00D146E6">
        <w:t> </w:t>
      </w:r>
      <w:r>
        <w:t>6 (</w:t>
      </w:r>
      <w:r w:rsidR="0022530D">
        <w:t>f</w:t>
      </w:r>
      <w:r w:rsidR="00302D13" w:rsidRPr="00302D13">
        <w:t>ifth assessment and review of the effectiveness of the Cartagena Protocol on Biosafety and midterm evaluation of the implementation plan and the capacity-building action plan for the Protocol</w:t>
      </w:r>
      <w:r>
        <w:t>)</w:t>
      </w:r>
    </w:p>
    <w:p w14:paraId="75E6D7D7" w14:textId="77777777" w:rsidR="00864E2D" w:rsidRPr="00364026" w:rsidRDefault="00864E2D" w:rsidP="00864E2D">
      <w:pPr>
        <w:pStyle w:val="CBDSubTitle"/>
      </w:pPr>
      <w:r>
        <w:t>Parties</w:t>
      </w:r>
    </w:p>
    <w:p w14:paraId="017EDC7B" w14:textId="70CFFD6C" w:rsidR="000B3B8A" w:rsidRDefault="000B3B8A" w:rsidP="00515A08">
      <w:pPr>
        <w:pStyle w:val="CBDNormalNumber"/>
        <w:numPr>
          <w:ilvl w:val="0"/>
          <w:numId w:val="16"/>
        </w:numPr>
        <w:rPr>
          <w:lang w:bidi="ar-SY"/>
        </w:rPr>
      </w:pPr>
      <w:r>
        <w:rPr>
          <w:lang w:bidi="ar-SY"/>
        </w:rPr>
        <w:t>Brazil</w:t>
      </w:r>
    </w:p>
    <w:p w14:paraId="33F35961" w14:textId="67E2C3CF" w:rsidR="00864E2D" w:rsidRDefault="004D0059" w:rsidP="00515A08">
      <w:pPr>
        <w:pStyle w:val="CBDNormalNumber"/>
        <w:numPr>
          <w:ilvl w:val="0"/>
          <w:numId w:val="16"/>
        </w:numPr>
        <w:rPr>
          <w:lang w:bidi="ar-SY"/>
        </w:rPr>
      </w:pPr>
      <w:r>
        <w:rPr>
          <w:lang w:bidi="ar-SY"/>
        </w:rPr>
        <w:t>Chad</w:t>
      </w:r>
    </w:p>
    <w:p w14:paraId="05170655" w14:textId="118DC96E" w:rsidR="008F258D" w:rsidRDefault="008F258D" w:rsidP="00515A08">
      <w:pPr>
        <w:pStyle w:val="CBDNormalNumber"/>
        <w:numPr>
          <w:ilvl w:val="0"/>
          <w:numId w:val="16"/>
        </w:numPr>
        <w:rPr>
          <w:lang w:bidi="ar-SY"/>
        </w:rPr>
      </w:pPr>
      <w:r>
        <w:rPr>
          <w:lang w:bidi="ar-SY"/>
        </w:rPr>
        <w:t>Cote d’Ivoire</w:t>
      </w:r>
    </w:p>
    <w:p w14:paraId="1250682D" w14:textId="2188CDF6" w:rsidR="00776044" w:rsidRDefault="00776044" w:rsidP="00515A08">
      <w:pPr>
        <w:pStyle w:val="CBDNormalNumber"/>
        <w:numPr>
          <w:ilvl w:val="0"/>
          <w:numId w:val="16"/>
        </w:numPr>
        <w:rPr>
          <w:lang w:bidi="ar-SY"/>
        </w:rPr>
      </w:pPr>
      <w:r>
        <w:rPr>
          <w:lang w:bidi="ar-SY"/>
        </w:rPr>
        <w:t>European Union</w:t>
      </w:r>
    </w:p>
    <w:p w14:paraId="1D4D60A1" w14:textId="3C80B7DC" w:rsidR="000B3B8A" w:rsidRDefault="000B3B8A" w:rsidP="00515A08">
      <w:pPr>
        <w:pStyle w:val="CBDNormalNumber"/>
        <w:numPr>
          <w:ilvl w:val="0"/>
          <w:numId w:val="16"/>
        </w:numPr>
        <w:rPr>
          <w:lang w:bidi="ar-SY"/>
        </w:rPr>
      </w:pPr>
      <w:r w:rsidRPr="008B1C68">
        <w:rPr>
          <w:lang w:bidi="ar-SY"/>
        </w:rPr>
        <w:t>Fiji (</w:t>
      </w:r>
      <w:r w:rsidRPr="005E7CF7">
        <w:rPr>
          <w:lang w:bidi="ar-SY"/>
        </w:rPr>
        <w:t>on behalf of the</w:t>
      </w:r>
      <w:r w:rsidRPr="005E7CF7">
        <w:t xml:space="preserve"> </w:t>
      </w:r>
      <w:r w:rsidRPr="005E7CF7">
        <w:rPr>
          <w:lang w:bidi="ar-SY"/>
        </w:rPr>
        <w:t>Pacific Small Island Developing States</w:t>
      </w:r>
      <w:r w:rsidRPr="008B1C68">
        <w:rPr>
          <w:lang w:bidi="ar-SY"/>
        </w:rPr>
        <w:t>)</w:t>
      </w:r>
    </w:p>
    <w:p w14:paraId="19B8A4E6" w14:textId="3A01990F" w:rsidR="00864E2D" w:rsidRDefault="004D0059" w:rsidP="00864E2D">
      <w:pPr>
        <w:pStyle w:val="CBDNormalNumber"/>
        <w:numPr>
          <w:ilvl w:val="0"/>
          <w:numId w:val="8"/>
        </w:numPr>
        <w:rPr>
          <w:lang w:bidi="ar-SY"/>
        </w:rPr>
      </w:pPr>
      <w:r w:rsidRPr="008F258D">
        <w:rPr>
          <w:lang w:bidi="ar-SY"/>
        </w:rPr>
        <w:t>Japan</w:t>
      </w:r>
    </w:p>
    <w:p w14:paraId="0E941225" w14:textId="591BCE57" w:rsidR="004D0059" w:rsidRDefault="005A5F65" w:rsidP="00864E2D">
      <w:pPr>
        <w:pStyle w:val="CBDNormalNumber"/>
        <w:numPr>
          <w:ilvl w:val="0"/>
          <w:numId w:val="8"/>
        </w:numPr>
        <w:rPr>
          <w:lang w:bidi="ar-SY"/>
        </w:rPr>
      </w:pPr>
      <w:r>
        <w:rPr>
          <w:lang w:bidi="ar-SY"/>
        </w:rPr>
        <w:t>Jordan</w:t>
      </w:r>
    </w:p>
    <w:p w14:paraId="61E8B963" w14:textId="16806165" w:rsidR="00886FD0" w:rsidRDefault="00886FD0" w:rsidP="00864E2D">
      <w:pPr>
        <w:pStyle w:val="CBDNormalNumber"/>
        <w:numPr>
          <w:ilvl w:val="0"/>
          <w:numId w:val="8"/>
        </w:numPr>
        <w:rPr>
          <w:lang w:bidi="ar-SY"/>
        </w:rPr>
      </w:pPr>
      <w:r>
        <w:rPr>
          <w:lang w:bidi="ar-SY"/>
        </w:rPr>
        <w:t>Malawi (on behalf of the African States)</w:t>
      </w:r>
    </w:p>
    <w:p w14:paraId="7A6FE41A" w14:textId="1301ABE5" w:rsidR="005A5F65" w:rsidRDefault="005A5F65" w:rsidP="00864E2D">
      <w:pPr>
        <w:pStyle w:val="CBDNormalNumber"/>
        <w:numPr>
          <w:ilvl w:val="0"/>
          <w:numId w:val="8"/>
        </w:numPr>
        <w:rPr>
          <w:lang w:bidi="ar-SY"/>
        </w:rPr>
      </w:pPr>
      <w:r>
        <w:rPr>
          <w:lang w:bidi="ar-SY"/>
        </w:rPr>
        <w:t>Malaysia</w:t>
      </w:r>
    </w:p>
    <w:p w14:paraId="123B7CDB" w14:textId="37CFE494" w:rsidR="00776044" w:rsidRDefault="00776044" w:rsidP="00864E2D">
      <w:pPr>
        <w:pStyle w:val="CBDNormalNumber"/>
        <w:numPr>
          <w:ilvl w:val="0"/>
          <w:numId w:val="8"/>
        </w:numPr>
        <w:rPr>
          <w:lang w:bidi="ar-SY"/>
        </w:rPr>
      </w:pPr>
      <w:r>
        <w:rPr>
          <w:lang w:bidi="ar-SY"/>
        </w:rPr>
        <w:t>Mexico</w:t>
      </w:r>
    </w:p>
    <w:p w14:paraId="0816AF8E" w14:textId="2E9366FD" w:rsidR="000B3B8A" w:rsidRDefault="000B3B8A" w:rsidP="00864E2D">
      <w:pPr>
        <w:pStyle w:val="CBDNormalNumber"/>
        <w:numPr>
          <w:ilvl w:val="0"/>
          <w:numId w:val="8"/>
        </w:numPr>
        <w:rPr>
          <w:lang w:bidi="ar-SY"/>
        </w:rPr>
      </w:pPr>
      <w:r>
        <w:rPr>
          <w:lang w:bidi="ar-SY"/>
        </w:rPr>
        <w:t>New Zealand</w:t>
      </w:r>
    </w:p>
    <w:p w14:paraId="2E18CED1" w14:textId="1B70AB94" w:rsidR="000B3B8A" w:rsidRDefault="000B3B8A" w:rsidP="00864E2D">
      <w:pPr>
        <w:pStyle w:val="CBDNormalNumber"/>
        <w:numPr>
          <w:ilvl w:val="0"/>
          <w:numId w:val="8"/>
        </w:numPr>
        <w:rPr>
          <w:lang w:bidi="ar-SY"/>
        </w:rPr>
      </w:pPr>
      <w:r>
        <w:rPr>
          <w:lang w:bidi="ar-SY"/>
        </w:rPr>
        <w:t>Norway</w:t>
      </w:r>
    </w:p>
    <w:p w14:paraId="343E5353" w14:textId="3C6CF3FE" w:rsidR="005A5F65" w:rsidRDefault="005A5F65" w:rsidP="00864E2D">
      <w:pPr>
        <w:pStyle w:val="CBDNormalNumber"/>
        <w:numPr>
          <w:ilvl w:val="0"/>
          <w:numId w:val="8"/>
        </w:numPr>
        <w:rPr>
          <w:lang w:bidi="ar-SY"/>
        </w:rPr>
      </w:pPr>
      <w:r>
        <w:rPr>
          <w:lang w:bidi="ar-SY"/>
        </w:rPr>
        <w:t>Tunisia</w:t>
      </w:r>
    </w:p>
    <w:p w14:paraId="3A158D82" w14:textId="71F812E7" w:rsidR="005A5F65" w:rsidRPr="000B3B8A" w:rsidRDefault="005A5F65" w:rsidP="00864E2D">
      <w:pPr>
        <w:pStyle w:val="CBDNormalNumber"/>
        <w:numPr>
          <w:ilvl w:val="0"/>
          <w:numId w:val="8"/>
        </w:numPr>
        <w:rPr>
          <w:lang w:bidi="ar-SY"/>
        </w:rPr>
      </w:pPr>
      <w:r w:rsidRPr="000B3B8A">
        <w:rPr>
          <w:lang w:bidi="ar-SY"/>
        </w:rPr>
        <w:t>Switzerland</w:t>
      </w:r>
    </w:p>
    <w:p w14:paraId="5B9ACA0B" w14:textId="77777777" w:rsidR="00864E2D" w:rsidRDefault="00864E2D" w:rsidP="00864E2D">
      <w:pPr>
        <w:pStyle w:val="CBDSubTitle"/>
        <w:rPr>
          <w:lang w:bidi="ar-SY"/>
        </w:rPr>
      </w:pPr>
      <w:r>
        <w:rPr>
          <w:lang w:bidi="ar-SY"/>
        </w:rPr>
        <w:t>Observers</w:t>
      </w:r>
    </w:p>
    <w:p w14:paraId="5C45F491" w14:textId="7041BB12" w:rsidR="00864E2D" w:rsidRDefault="00776044" w:rsidP="00515A08">
      <w:pPr>
        <w:pStyle w:val="CBDNormalNumber"/>
        <w:numPr>
          <w:ilvl w:val="0"/>
          <w:numId w:val="17"/>
        </w:numPr>
        <w:rPr>
          <w:lang w:bidi="ar-SY"/>
        </w:rPr>
      </w:pPr>
      <w:r w:rsidRPr="00776044">
        <w:rPr>
          <w:lang w:bidi="ar-SY"/>
        </w:rPr>
        <w:t>International Indigenous Forum on Biodiversity</w:t>
      </w:r>
    </w:p>
    <w:p w14:paraId="53B50625" w14:textId="77777777" w:rsidR="00302D13" w:rsidRDefault="00302D13" w:rsidP="00795077">
      <w:pPr>
        <w:pStyle w:val="CBDTitle"/>
        <w:rPr>
          <w:lang w:bidi="ar-SY"/>
        </w:rPr>
      </w:pPr>
    </w:p>
    <w:p w14:paraId="03514E79" w14:textId="77777777" w:rsidR="00403AF0" w:rsidRDefault="00403AF0" w:rsidP="00403AF0">
      <w:pPr>
        <w:pStyle w:val="CBDSubTitle"/>
        <w:rPr>
          <w:lang w:bidi="ar-SY"/>
        </w:rPr>
      </w:pPr>
    </w:p>
    <w:p w14:paraId="2E5A305F" w14:textId="77777777" w:rsidR="00302D13" w:rsidRDefault="00302D13" w:rsidP="00403AF0">
      <w:pPr>
        <w:pStyle w:val="CBDSubTitle"/>
        <w:rPr>
          <w:lang w:bidi="ar-SY"/>
        </w:rPr>
        <w:sectPr w:rsidR="00302D13" w:rsidSect="00D744A5">
          <w:pgSz w:w="12240" w:h="15840"/>
          <w:pgMar w:top="567" w:right="1440" w:bottom="1134" w:left="1440" w:header="709" w:footer="709" w:gutter="0"/>
          <w:cols w:space="708"/>
          <w:docGrid w:linePitch="360"/>
        </w:sectPr>
      </w:pPr>
    </w:p>
    <w:p w14:paraId="54FE8886" w14:textId="775FD733" w:rsidR="00302D13" w:rsidRDefault="00302D13" w:rsidP="00302D13">
      <w:pPr>
        <w:pStyle w:val="CBDTitle"/>
        <w:outlineLvl w:val="0"/>
      </w:pPr>
      <w:r>
        <w:lastRenderedPageBreak/>
        <w:t>Annex VI</w:t>
      </w:r>
    </w:p>
    <w:p w14:paraId="43C8589E" w14:textId="60B4EF0C" w:rsidR="00302D13" w:rsidRDefault="00302D13" w:rsidP="00302D13">
      <w:pPr>
        <w:pStyle w:val="CBDTitle"/>
        <w:outlineLvl w:val="0"/>
      </w:pPr>
      <w:r w:rsidRPr="00AA615B">
        <w:t>Parties and observers that submitted statements under agenda item</w:t>
      </w:r>
      <w:r w:rsidR="00221DAF">
        <w:t> </w:t>
      </w:r>
      <w:r>
        <w:t>7 (</w:t>
      </w:r>
      <w:r w:rsidR="0022530D">
        <w:t>s</w:t>
      </w:r>
      <w:r w:rsidR="0022530D" w:rsidRPr="0022530D">
        <w:t>econd assessment and review of the effectiveness of the Nagoya Protocol on Access to Genetic Resources and the Fair and Equitable Sharing of Benefits Arising from Their Utilization</w:t>
      </w:r>
      <w:r>
        <w:t>)</w:t>
      </w:r>
    </w:p>
    <w:p w14:paraId="77FC7A5D" w14:textId="77777777" w:rsidR="00302D13" w:rsidRPr="00364026" w:rsidRDefault="00302D13" w:rsidP="00302D13">
      <w:pPr>
        <w:pStyle w:val="CBDSubTitle"/>
      </w:pPr>
      <w:r>
        <w:t>Parties</w:t>
      </w:r>
    </w:p>
    <w:p w14:paraId="13A6CDAA" w14:textId="14782642" w:rsidR="00D63291" w:rsidRDefault="00D63291" w:rsidP="00B534A3">
      <w:pPr>
        <w:pStyle w:val="CBDNormalNumber"/>
        <w:numPr>
          <w:ilvl w:val="0"/>
          <w:numId w:val="18"/>
        </w:numPr>
        <w:rPr>
          <w:lang w:bidi="ar-SY"/>
        </w:rPr>
      </w:pPr>
      <w:r>
        <w:rPr>
          <w:lang w:bidi="ar-SY"/>
        </w:rPr>
        <w:t>Benin</w:t>
      </w:r>
    </w:p>
    <w:p w14:paraId="2ED93F29" w14:textId="16609E55" w:rsidR="00637928" w:rsidRDefault="00637928" w:rsidP="00B534A3">
      <w:pPr>
        <w:pStyle w:val="CBDNormalNumber"/>
        <w:numPr>
          <w:ilvl w:val="0"/>
          <w:numId w:val="18"/>
        </w:numPr>
        <w:rPr>
          <w:lang w:bidi="ar-SY"/>
        </w:rPr>
      </w:pPr>
      <w:r>
        <w:rPr>
          <w:lang w:bidi="ar-SY"/>
        </w:rPr>
        <w:t>Cote d’Ivoire</w:t>
      </w:r>
    </w:p>
    <w:p w14:paraId="0AB26242" w14:textId="06A44930" w:rsidR="00721D05" w:rsidRDefault="00721D05" w:rsidP="00B534A3">
      <w:pPr>
        <w:pStyle w:val="CBDNormalNumber"/>
        <w:numPr>
          <w:ilvl w:val="0"/>
          <w:numId w:val="18"/>
        </w:numPr>
        <w:rPr>
          <w:lang w:bidi="ar-SY"/>
        </w:rPr>
      </w:pPr>
      <w:r>
        <w:rPr>
          <w:lang w:bidi="ar-SY"/>
        </w:rPr>
        <w:t>European Union</w:t>
      </w:r>
    </w:p>
    <w:p w14:paraId="3A6FF2FF" w14:textId="73CA0410" w:rsidR="00D63291" w:rsidRDefault="00D63291" w:rsidP="00B534A3">
      <w:pPr>
        <w:pStyle w:val="CBDNormalNumber"/>
        <w:numPr>
          <w:ilvl w:val="0"/>
          <w:numId w:val="18"/>
        </w:numPr>
        <w:rPr>
          <w:lang w:bidi="ar-SY"/>
        </w:rPr>
      </w:pPr>
      <w:r w:rsidRPr="008B1C68">
        <w:rPr>
          <w:lang w:bidi="ar-SY"/>
        </w:rPr>
        <w:t>Fiji (</w:t>
      </w:r>
      <w:r w:rsidRPr="005E7CF7">
        <w:rPr>
          <w:lang w:bidi="ar-SY"/>
        </w:rPr>
        <w:t>on behalf of the</w:t>
      </w:r>
      <w:r w:rsidRPr="005E7CF7">
        <w:t xml:space="preserve"> </w:t>
      </w:r>
      <w:r w:rsidRPr="005E7CF7">
        <w:rPr>
          <w:lang w:bidi="ar-SY"/>
        </w:rPr>
        <w:t>Pacific Small Island Developing States</w:t>
      </w:r>
      <w:r w:rsidRPr="008B1C68">
        <w:rPr>
          <w:lang w:bidi="ar-SY"/>
        </w:rPr>
        <w:t>)</w:t>
      </w:r>
    </w:p>
    <w:p w14:paraId="2BEF413D" w14:textId="430195B6" w:rsidR="00302D13" w:rsidRDefault="00AF09F9" w:rsidP="00B534A3">
      <w:pPr>
        <w:pStyle w:val="CBDNormalNumber"/>
        <w:numPr>
          <w:ilvl w:val="0"/>
          <w:numId w:val="18"/>
        </w:numPr>
        <w:rPr>
          <w:lang w:bidi="ar-SY"/>
        </w:rPr>
      </w:pPr>
      <w:r>
        <w:rPr>
          <w:lang w:bidi="ar-SY"/>
        </w:rPr>
        <w:t>Japan</w:t>
      </w:r>
    </w:p>
    <w:p w14:paraId="14A699F4" w14:textId="78DD7716" w:rsidR="00302D13" w:rsidRDefault="00AF09F9" w:rsidP="00302D13">
      <w:pPr>
        <w:pStyle w:val="CBDNormalNumber"/>
        <w:numPr>
          <w:ilvl w:val="0"/>
          <w:numId w:val="8"/>
        </w:numPr>
        <w:rPr>
          <w:lang w:bidi="ar-SY"/>
        </w:rPr>
      </w:pPr>
      <w:r>
        <w:rPr>
          <w:lang w:bidi="ar-SY"/>
        </w:rPr>
        <w:t>Jordan</w:t>
      </w:r>
    </w:p>
    <w:p w14:paraId="7C48B551" w14:textId="615454A5" w:rsidR="00E368C3" w:rsidRDefault="00E368C3" w:rsidP="00302D13">
      <w:pPr>
        <w:pStyle w:val="CBDNormalNumber"/>
        <w:numPr>
          <w:ilvl w:val="0"/>
          <w:numId w:val="8"/>
        </w:numPr>
        <w:rPr>
          <w:lang w:bidi="ar-SY"/>
        </w:rPr>
      </w:pPr>
      <w:r>
        <w:rPr>
          <w:lang w:bidi="ar-SY"/>
        </w:rPr>
        <w:t>Mexico</w:t>
      </w:r>
    </w:p>
    <w:p w14:paraId="5D6EC451" w14:textId="77504414" w:rsidR="00721D05" w:rsidRDefault="00721D05" w:rsidP="00302D13">
      <w:pPr>
        <w:pStyle w:val="CBDNormalNumber"/>
        <w:numPr>
          <w:ilvl w:val="0"/>
          <w:numId w:val="8"/>
        </w:numPr>
        <w:rPr>
          <w:lang w:bidi="ar-SY"/>
        </w:rPr>
      </w:pPr>
      <w:r>
        <w:rPr>
          <w:lang w:bidi="ar-SY"/>
        </w:rPr>
        <w:t>Norway</w:t>
      </w:r>
    </w:p>
    <w:p w14:paraId="7C638FF1" w14:textId="774EB4E7" w:rsidR="00721D05" w:rsidRDefault="00721D05" w:rsidP="00302D13">
      <w:pPr>
        <w:pStyle w:val="CBDNormalNumber"/>
        <w:numPr>
          <w:ilvl w:val="0"/>
          <w:numId w:val="8"/>
        </w:numPr>
        <w:rPr>
          <w:lang w:bidi="ar-SY"/>
        </w:rPr>
      </w:pPr>
      <w:r>
        <w:rPr>
          <w:lang w:bidi="ar-SY"/>
        </w:rPr>
        <w:t>Republic of Korea</w:t>
      </w:r>
    </w:p>
    <w:p w14:paraId="5BD650C3" w14:textId="1AE10197" w:rsidR="00677568" w:rsidRPr="00B47D54" w:rsidRDefault="00677568" w:rsidP="00302D13">
      <w:pPr>
        <w:pStyle w:val="CBDNormalNumber"/>
        <w:numPr>
          <w:ilvl w:val="0"/>
          <w:numId w:val="8"/>
        </w:numPr>
        <w:rPr>
          <w:lang w:bidi="ar-SY"/>
        </w:rPr>
      </w:pPr>
      <w:r w:rsidRPr="00B47D54">
        <w:rPr>
          <w:lang w:bidi="ar-SY"/>
        </w:rPr>
        <w:t>Switzerland</w:t>
      </w:r>
    </w:p>
    <w:p w14:paraId="6DDE9C46" w14:textId="101E25BD" w:rsidR="00D63291" w:rsidRPr="00D63291" w:rsidRDefault="00D63291" w:rsidP="00302D13">
      <w:pPr>
        <w:pStyle w:val="CBDNormalNumber"/>
        <w:numPr>
          <w:ilvl w:val="0"/>
          <w:numId w:val="8"/>
        </w:numPr>
        <w:rPr>
          <w:lang w:bidi="ar-SY"/>
        </w:rPr>
      </w:pPr>
      <w:r w:rsidRPr="00D63291">
        <w:rPr>
          <w:lang w:bidi="ar-SY"/>
        </w:rPr>
        <w:t>United Kingdom</w:t>
      </w:r>
      <w:r w:rsidRPr="00D63291">
        <w:t xml:space="preserve"> </w:t>
      </w:r>
      <w:r w:rsidRPr="00D63291">
        <w:rPr>
          <w:lang w:bidi="ar-SY"/>
        </w:rPr>
        <w:t>of Great Britain and Northern Ireland</w:t>
      </w:r>
    </w:p>
    <w:p w14:paraId="566CE27B" w14:textId="77777777" w:rsidR="00302D13" w:rsidRDefault="00302D13" w:rsidP="00302D13">
      <w:pPr>
        <w:pStyle w:val="CBDSubTitle"/>
        <w:rPr>
          <w:lang w:bidi="ar-SY"/>
        </w:rPr>
      </w:pPr>
      <w:r>
        <w:rPr>
          <w:lang w:bidi="ar-SY"/>
        </w:rPr>
        <w:t>Observers</w:t>
      </w:r>
    </w:p>
    <w:p w14:paraId="2A397568" w14:textId="350ECD04" w:rsidR="00302D13" w:rsidRDefault="00677568" w:rsidP="00B534A3">
      <w:pPr>
        <w:pStyle w:val="CBDNormalNumber"/>
        <w:numPr>
          <w:ilvl w:val="0"/>
          <w:numId w:val="19"/>
        </w:numPr>
        <w:rPr>
          <w:lang w:bidi="ar-SY"/>
        </w:rPr>
      </w:pPr>
      <w:r w:rsidRPr="00677568">
        <w:rPr>
          <w:lang w:bidi="ar-SY"/>
        </w:rPr>
        <w:t xml:space="preserve">Eco </w:t>
      </w:r>
      <w:proofErr w:type="spellStart"/>
      <w:r w:rsidRPr="00677568">
        <w:rPr>
          <w:lang w:bidi="ar-SY"/>
        </w:rPr>
        <w:t>Maxei</w:t>
      </w:r>
      <w:proofErr w:type="spellEnd"/>
      <w:r w:rsidRPr="00677568">
        <w:rPr>
          <w:lang w:bidi="ar-SY"/>
        </w:rPr>
        <w:t xml:space="preserve"> Querétaro AC (on behalf of CBD Women's Caucus)</w:t>
      </w:r>
    </w:p>
    <w:p w14:paraId="219F06DB" w14:textId="1B65C281" w:rsidR="008E2997" w:rsidRDefault="008E2997" w:rsidP="00B534A3">
      <w:pPr>
        <w:pStyle w:val="CBDNormalNumber"/>
        <w:numPr>
          <w:ilvl w:val="0"/>
          <w:numId w:val="19"/>
        </w:numPr>
        <w:rPr>
          <w:lang w:bidi="ar-SY"/>
        </w:rPr>
      </w:pPr>
      <w:r w:rsidRPr="008E2997">
        <w:rPr>
          <w:lang w:bidi="ar-SY"/>
        </w:rPr>
        <w:t>International Indigenous Forum on Biodiversity</w:t>
      </w:r>
    </w:p>
    <w:p w14:paraId="352E1BDD" w14:textId="306BC94E" w:rsidR="00677568" w:rsidRPr="00677568" w:rsidRDefault="00677568" w:rsidP="00677568">
      <w:pPr>
        <w:pStyle w:val="CBDNormalNumber"/>
        <w:numPr>
          <w:ilvl w:val="0"/>
          <w:numId w:val="9"/>
        </w:numPr>
        <w:rPr>
          <w:lang w:bidi="ar-SY"/>
        </w:rPr>
      </w:pPr>
      <w:r w:rsidRPr="00677568">
        <w:rPr>
          <w:lang w:bidi="ar-SY"/>
        </w:rPr>
        <w:t xml:space="preserve">United Nations Development Programme </w:t>
      </w:r>
    </w:p>
    <w:p w14:paraId="533F19FA" w14:textId="77777777" w:rsidR="0022530D" w:rsidRDefault="0022530D" w:rsidP="00795077">
      <w:pPr>
        <w:pStyle w:val="CBDTitle"/>
        <w:rPr>
          <w:lang w:bidi="ar-SY"/>
        </w:rPr>
      </w:pPr>
    </w:p>
    <w:p w14:paraId="0DDF6F79" w14:textId="77777777" w:rsidR="00677568" w:rsidRDefault="00677568" w:rsidP="00677568">
      <w:pPr>
        <w:pStyle w:val="CBDSubTitle"/>
        <w:rPr>
          <w:lang w:bidi="ar-SY"/>
        </w:rPr>
      </w:pPr>
    </w:p>
    <w:p w14:paraId="363E3A3E" w14:textId="77777777" w:rsidR="00677568" w:rsidRDefault="00677568" w:rsidP="00677568">
      <w:pPr>
        <w:pStyle w:val="CBDSubTitle"/>
        <w:rPr>
          <w:lang w:bidi="ar-SY"/>
        </w:rPr>
      </w:pPr>
    </w:p>
    <w:p w14:paraId="35EC267F" w14:textId="77777777" w:rsidR="0022530D" w:rsidRDefault="0022530D" w:rsidP="00677568">
      <w:pPr>
        <w:pStyle w:val="CBDSubTitle"/>
        <w:rPr>
          <w:lang w:bidi="ar-SY"/>
        </w:rPr>
        <w:sectPr w:rsidR="0022530D" w:rsidSect="00D744A5">
          <w:pgSz w:w="12240" w:h="15840"/>
          <w:pgMar w:top="567" w:right="1440" w:bottom="1134" w:left="1440" w:header="709" w:footer="709" w:gutter="0"/>
          <w:cols w:space="708"/>
          <w:docGrid w:linePitch="360"/>
        </w:sectPr>
      </w:pPr>
    </w:p>
    <w:p w14:paraId="3F8D9826" w14:textId="7A6DAF20" w:rsidR="0022530D" w:rsidRDefault="0022530D" w:rsidP="0022530D">
      <w:pPr>
        <w:pStyle w:val="CBDTitle"/>
        <w:outlineLvl w:val="0"/>
      </w:pPr>
      <w:r>
        <w:lastRenderedPageBreak/>
        <w:t>Annex VII</w:t>
      </w:r>
    </w:p>
    <w:p w14:paraId="3612C49E" w14:textId="5D52B0F8" w:rsidR="0022530D" w:rsidRDefault="0022530D" w:rsidP="0022530D">
      <w:pPr>
        <w:pStyle w:val="CBDTitle"/>
        <w:outlineLvl w:val="0"/>
      </w:pPr>
      <w:r w:rsidRPr="00AA615B">
        <w:t>Parties and observers that submitted statements under agenda item</w:t>
      </w:r>
      <w:r w:rsidR="00221DAF">
        <w:t> </w:t>
      </w:r>
      <w:r w:rsidR="00474B00">
        <w:t>8</w:t>
      </w:r>
      <w:r>
        <w:t xml:space="preserve"> (</w:t>
      </w:r>
      <w:r w:rsidR="00C41906">
        <w:t>s</w:t>
      </w:r>
      <w:r w:rsidR="000B7157" w:rsidRPr="000B7157">
        <w:t xml:space="preserve">ynthetic biology: thematic action plan to support capacity-building </w:t>
      </w:r>
      <w:r w:rsidR="00221DAF">
        <w:br/>
      </w:r>
      <w:r w:rsidR="000B7157" w:rsidRPr="000B7157">
        <w:t xml:space="preserve">and development, access to and transfer of technology and </w:t>
      </w:r>
      <w:r w:rsidR="00221DAF">
        <w:br/>
      </w:r>
      <w:r w:rsidR="000B7157" w:rsidRPr="000B7157">
        <w:t>knowledge-sharing</w:t>
      </w:r>
      <w:r>
        <w:t>)</w:t>
      </w:r>
    </w:p>
    <w:p w14:paraId="090DC0F0" w14:textId="77777777" w:rsidR="0022530D" w:rsidRPr="00364026" w:rsidRDefault="0022530D" w:rsidP="0022530D">
      <w:pPr>
        <w:pStyle w:val="CBDSubTitle"/>
      </w:pPr>
      <w:r>
        <w:t>Parties</w:t>
      </w:r>
    </w:p>
    <w:p w14:paraId="6FAF5B00" w14:textId="258F2385" w:rsidR="0022530D" w:rsidRDefault="008A6708" w:rsidP="00B534A3">
      <w:pPr>
        <w:pStyle w:val="CBDNormalNumber"/>
        <w:numPr>
          <w:ilvl w:val="0"/>
          <w:numId w:val="20"/>
        </w:numPr>
        <w:rPr>
          <w:lang w:bidi="ar-SY"/>
        </w:rPr>
      </w:pPr>
      <w:r>
        <w:rPr>
          <w:lang w:bidi="ar-SY"/>
        </w:rPr>
        <w:t>Australia</w:t>
      </w:r>
    </w:p>
    <w:p w14:paraId="5CEB497C" w14:textId="2763A620" w:rsidR="00FA7CB1" w:rsidRDefault="00FA7CB1" w:rsidP="00B534A3">
      <w:pPr>
        <w:pStyle w:val="CBDNormalNumber"/>
        <w:numPr>
          <w:ilvl w:val="0"/>
          <w:numId w:val="20"/>
        </w:numPr>
        <w:rPr>
          <w:lang w:bidi="ar-SY"/>
        </w:rPr>
      </w:pPr>
      <w:r>
        <w:rPr>
          <w:lang w:bidi="ar-SY"/>
        </w:rPr>
        <w:t>Brazil</w:t>
      </w:r>
    </w:p>
    <w:p w14:paraId="19248761" w14:textId="4F94E81C" w:rsidR="008A6708" w:rsidRDefault="008A6708" w:rsidP="00B534A3">
      <w:pPr>
        <w:pStyle w:val="CBDNormalNumber"/>
        <w:numPr>
          <w:ilvl w:val="0"/>
          <w:numId w:val="20"/>
        </w:numPr>
        <w:rPr>
          <w:lang w:bidi="ar-SY"/>
        </w:rPr>
      </w:pPr>
      <w:r>
        <w:rPr>
          <w:lang w:bidi="ar-SY"/>
        </w:rPr>
        <w:t>Chad</w:t>
      </w:r>
    </w:p>
    <w:p w14:paraId="2D786493" w14:textId="3C753B9B" w:rsidR="00CF20BF" w:rsidRDefault="00CF20BF" w:rsidP="00B534A3">
      <w:pPr>
        <w:pStyle w:val="CBDNormalNumber"/>
        <w:numPr>
          <w:ilvl w:val="0"/>
          <w:numId w:val="20"/>
        </w:numPr>
        <w:rPr>
          <w:lang w:bidi="ar-SY"/>
        </w:rPr>
      </w:pPr>
      <w:r>
        <w:rPr>
          <w:lang w:bidi="ar-SY"/>
        </w:rPr>
        <w:t>Cote d’Ivoire</w:t>
      </w:r>
    </w:p>
    <w:p w14:paraId="64FC8E7E" w14:textId="2A006D3D" w:rsidR="00FA7CB1" w:rsidRDefault="00FA7CB1" w:rsidP="00B534A3">
      <w:pPr>
        <w:pStyle w:val="CBDNormalNumber"/>
        <w:numPr>
          <w:ilvl w:val="0"/>
          <w:numId w:val="20"/>
        </w:numPr>
        <w:rPr>
          <w:lang w:bidi="ar-SY"/>
        </w:rPr>
      </w:pPr>
      <w:r>
        <w:rPr>
          <w:lang w:bidi="ar-SY"/>
        </w:rPr>
        <w:t>European Union</w:t>
      </w:r>
    </w:p>
    <w:p w14:paraId="3836797F" w14:textId="1CDFDAA6" w:rsidR="004932A1" w:rsidRDefault="004932A1" w:rsidP="00B534A3">
      <w:pPr>
        <w:pStyle w:val="CBDNormalNumber"/>
        <w:numPr>
          <w:ilvl w:val="0"/>
          <w:numId w:val="20"/>
        </w:numPr>
        <w:rPr>
          <w:lang w:bidi="ar-SY"/>
        </w:rPr>
      </w:pPr>
      <w:r w:rsidRPr="008B1C68">
        <w:rPr>
          <w:lang w:bidi="ar-SY"/>
        </w:rPr>
        <w:t>Fiji (</w:t>
      </w:r>
      <w:r w:rsidRPr="005E7CF7">
        <w:rPr>
          <w:lang w:bidi="ar-SY"/>
        </w:rPr>
        <w:t>on behalf of the</w:t>
      </w:r>
      <w:r w:rsidRPr="005E7CF7">
        <w:t xml:space="preserve"> </w:t>
      </w:r>
      <w:r w:rsidRPr="005E7CF7">
        <w:rPr>
          <w:lang w:bidi="ar-SY"/>
        </w:rPr>
        <w:t>Pacific Small Island Developing States</w:t>
      </w:r>
      <w:r w:rsidRPr="008B1C68">
        <w:rPr>
          <w:lang w:bidi="ar-SY"/>
        </w:rPr>
        <w:t>)</w:t>
      </w:r>
    </w:p>
    <w:p w14:paraId="35430876" w14:textId="33A239B6" w:rsidR="0022530D" w:rsidRDefault="00FC0662" w:rsidP="0022530D">
      <w:pPr>
        <w:pStyle w:val="CBDNormalNumber"/>
        <w:numPr>
          <w:ilvl w:val="0"/>
          <w:numId w:val="8"/>
        </w:numPr>
        <w:rPr>
          <w:lang w:bidi="ar-SY"/>
        </w:rPr>
      </w:pPr>
      <w:r>
        <w:rPr>
          <w:lang w:bidi="ar-SY"/>
        </w:rPr>
        <w:t>Japan</w:t>
      </w:r>
    </w:p>
    <w:p w14:paraId="427C508E" w14:textId="0BDEFCD0" w:rsidR="00FC0662" w:rsidRDefault="00FC0662" w:rsidP="0022530D">
      <w:pPr>
        <w:pStyle w:val="CBDNormalNumber"/>
        <w:numPr>
          <w:ilvl w:val="0"/>
          <w:numId w:val="8"/>
        </w:numPr>
        <w:rPr>
          <w:lang w:bidi="ar-SY"/>
        </w:rPr>
      </w:pPr>
      <w:r>
        <w:rPr>
          <w:lang w:bidi="ar-SY"/>
        </w:rPr>
        <w:t>Jordan</w:t>
      </w:r>
    </w:p>
    <w:p w14:paraId="75D8D20A" w14:textId="7F8D2FF5" w:rsidR="00FC0662" w:rsidRDefault="00FC0662" w:rsidP="0022530D">
      <w:pPr>
        <w:pStyle w:val="CBDNormalNumber"/>
        <w:numPr>
          <w:ilvl w:val="0"/>
          <w:numId w:val="8"/>
        </w:numPr>
        <w:rPr>
          <w:lang w:bidi="ar-SY"/>
        </w:rPr>
      </w:pPr>
      <w:r>
        <w:rPr>
          <w:lang w:bidi="ar-SY"/>
        </w:rPr>
        <w:t>Malaysia</w:t>
      </w:r>
    </w:p>
    <w:p w14:paraId="4EEC61F4" w14:textId="4AEEC9E6" w:rsidR="00FA7CB1" w:rsidRDefault="00FA7CB1" w:rsidP="0022530D">
      <w:pPr>
        <w:pStyle w:val="CBDNormalNumber"/>
        <w:numPr>
          <w:ilvl w:val="0"/>
          <w:numId w:val="8"/>
        </w:numPr>
        <w:rPr>
          <w:lang w:bidi="ar-SY"/>
        </w:rPr>
      </w:pPr>
      <w:r>
        <w:rPr>
          <w:lang w:bidi="ar-SY"/>
        </w:rPr>
        <w:t>Mexico</w:t>
      </w:r>
    </w:p>
    <w:p w14:paraId="74F694DE" w14:textId="4A127F9A" w:rsidR="00FA7CB1" w:rsidRDefault="00FA7CB1" w:rsidP="0022530D">
      <w:pPr>
        <w:pStyle w:val="CBDNormalNumber"/>
        <w:numPr>
          <w:ilvl w:val="0"/>
          <w:numId w:val="8"/>
        </w:numPr>
        <w:rPr>
          <w:lang w:bidi="ar-SY"/>
        </w:rPr>
      </w:pPr>
      <w:r>
        <w:rPr>
          <w:lang w:bidi="ar-SY"/>
        </w:rPr>
        <w:t>Norway</w:t>
      </w:r>
    </w:p>
    <w:p w14:paraId="4D2C23D6" w14:textId="53D0A5C7" w:rsidR="00FC0662" w:rsidRPr="00F826D0" w:rsidRDefault="00FC0662" w:rsidP="0022530D">
      <w:pPr>
        <w:pStyle w:val="CBDNormalNumber"/>
        <w:numPr>
          <w:ilvl w:val="0"/>
          <w:numId w:val="8"/>
        </w:numPr>
        <w:rPr>
          <w:lang w:bidi="ar-SY"/>
        </w:rPr>
      </w:pPr>
      <w:r w:rsidRPr="00F826D0">
        <w:rPr>
          <w:lang w:bidi="ar-SY"/>
        </w:rPr>
        <w:t>Switzerland</w:t>
      </w:r>
    </w:p>
    <w:p w14:paraId="16DE30AE" w14:textId="64FE3DA7" w:rsidR="00496EB7" w:rsidRPr="00496EB7" w:rsidRDefault="00496EB7" w:rsidP="0022530D">
      <w:pPr>
        <w:pStyle w:val="CBDNormalNumber"/>
        <w:numPr>
          <w:ilvl w:val="0"/>
          <w:numId w:val="8"/>
        </w:numPr>
        <w:rPr>
          <w:lang w:bidi="ar-SY"/>
        </w:rPr>
      </w:pPr>
      <w:r w:rsidRPr="00496EB7">
        <w:rPr>
          <w:lang w:bidi="ar-SY"/>
        </w:rPr>
        <w:t>United Kingdom</w:t>
      </w:r>
      <w:r w:rsidRPr="00496EB7">
        <w:t xml:space="preserve"> </w:t>
      </w:r>
      <w:r w:rsidRPr="00496EB7">
        <w:rPr>
          <w:lang w:bidi="ar-SY"/>
        </w:rPr>
        <w:t>of Great Britain and Northern Ireland</w:t>
      </w:r>
    </w:p>
    <w:p w14:paraId="585C0188" w14:textId="52D0E82E" w:rsidR="00CF20BF" w:rsidRPr="00CF20BF" w:rsidRDefault="00CF20BF" w:rsidP="0022530D">
      <w:pPr>
        <w:pStyle w:val="CBDNormalNumber"/>
        <w:numPr>
          <w:ilvl w:val="0"/>
          <w:numId w:val="8"/>
        </w:numPr>
        <w:rPr>
          <w:lang w:bidi="ar-SY"/>
        </w:rPr>
      </w:pPr>
      <w:r w:rsidRPr="00CF20BF">
        <w:rPr>
          <w:lang w:bidi="ar-SY"/>
        </w:rPr>
        <w:t>Yemen</w:t>
      </w:r>
    </w:p>
    <w:p w14:paraId="67A85B46" w14:textId="77777777" w:rsidR="0022530D" w:rsidRDefault="0022530D" w:rsidP="0022530D">
      <w:pPr>
        <w:pStyle w:val="CBDSubTitle"/>
        <w:rPr>
          <w:lang w:bidi="ar-SY"/>
        </w:rPr>
      </w:pPr>
      <w:r>
        <w:rPr>
          <w:lang w:bidi="ar-SY"/>
        </w:rPr>
        <w:t>Observers</w:t>
      </w:r>
    </w:p>
    <w:p w14:paraId="40C2866A" w14:textId="3FD6AE1E" w:rsidR="0022530D" w:rsidRDefault="00BE5FD5" w:rsidP="00B534A3">
      <w:pPr>
        <w:pStyle w:val="CBDNormalNumber"/>
        <w:numPr>
          <w:ilvl w:val="0"/>
          <w:numId w:val="21"/>
        </w:numPr>
        <w:rPr>
          <w:lang w:bidi="ar-SY"/>
        </w:rPr>
      </w:pPr>
      <w:r w:rsidRPr="00BE5FD5">
        <w:rPr>
          <w:lang w:bidi="ar-SY"/>
        </w:rPr>
        <w:t xml:space="preserve">Eco </w:t>
      </w:r>
      <w:proofErr w:type="spellStart"/>
      <w:r w:rsidRPr="00BE5FD5">
        <w:rPr>
          <w:lang w:bidi="ar-SY"/>
        </w:rPr>
        <w:t>Maxei</w:t>
      </w:r>
      <w:proofErr w:type="spellEnd"/>
      <w:r w:rsidRPr="00BE5FD5">
        <w:rPr>
          <w:lang w:bidi="ar-SY"/>
        </w:rPr>
        <w:t xml:space="preserve"> Querétaro AC (on behalf of CBD Women's Cauc</w:t>
      </w:r>
      <w:r>
        <w:rPr>
          <w:lang w:bidi="ar-SY"/>
        </w:rPr>
        <w:t>us)</w:t>
      </w:r>
    </w:p>
    <w:p w14:paraId="270857C2" w14:textId="37274E8A" w:rsidR="00534C2F" w:rsidRDefault="00734952" w:rsidP="00B534A3">
      <w:pPr>
        <w:pStyle w:val="CBDNormalNumber"/>
        <w:numPr>
          <w:ilvl w:val="0"/>
          <w:numId w:val="21"/>
        </w:numPr>
        <w:rPr>
          <w:lang w:bidi="ar-SY"/>
        </w:rPr>
      </w:pPr>
      <w:r w:rsidRPr="00734952">
        <w:rPr>
          <w:lang w:bidi="ar-SY"/>
        </w:rPr>
        <w:t xml:space="preserve">International Indigenous Forum on Biodiversity </w:t>
      </w:r>
    </w:p>
    <w:p w14:paraId="704BFFB4" w14:textId="3AF6C374" w:rsidR="00BE5FD5" w:rsidRDefault="00BE5FD5" w:rsidP="00B534A3">
      <w:pPr>
        <w:pStyle w:val="CBDNormalNumber"/>
        <w:numPr>
          <w:ilvl w:val="0"/>
          <w:numId w:val="21"/>
        </w:numPr>
        <w:rPr>
          <w:lang w:bidi="ar-SY"/>
        </w:rPr>
      </w:pPr>
      <w:r w:rsidRPr="00BE5FD5">
        <w:rPr>
          <w:lang w:bidi="ar-SY"/>
        </w:rPr>
        <w:t xml:space="preserve">International Union for Conservation of Nature </w:t>
      </w:r>
    </w:p>
    <w:p w14:paraId="563BE079" w14:textId="7E0B4611" w:rsidR="00496EB7" w:rsidRDefault="00496EB7" w:rsidP="00B534A3">
      <w:pPr>
        <w:pStyle w:val="CBDNormalNumber"/>
        <w:numPr>
          <w:ilvl w:val="0"/>
          <w:numId w:val="21"/>
        </w:numPr>
        <w:rPr>
          <w:lang w:bidi="ar-SY"/>
        </w:rPr>
      </w:pPr>
      <w:proofErr w:type="spellStart"/>
      <w:r>
        <w:rPr>
          <w:lang w:bidi="ar-SY"/>
        </w:rPr>
        <w:t>Pollinis</w:t>
      </w:r>
      <w:proofErr w:type="spellEnd"/>
    </w:p>
    <w:p w14:paraId="01AB5F43" w14:textId="4B69E2EB" w:rsidR="0022530D" w:rsidRDefault="00BE5FD5" w:rsidP="0022530D">
      <w:pPr>
        <w:pStyle w:val="CBDNormalNumber"/>
        <w:numPr>
          <w:ilvl w:val="0"/>
          <w:numId w:val="9"/>
        </w:numPr>
        <w:rPr>
          <w:lang w:bidi="ar-SY"/>
        </w:rPr>
      </w:pPr>
      <w:r>
        <w:rPr>
          <w:lang w:bidi="ar-SY"/>
        </w:rPr>
        <w:t>Women4Biodiversity</w:t>
      </w:r>
    </w:p>
    <w:p w14:paraId="5C41DBD4" w14:textId="77777777" w:rsidR="000B7157" w:rsidRDefault="000B7157" w:rsidP="00795077">
      <w:pPr>
        <w:pStyle w:val="CBDTitle"/>
        <w:rPr>
          <w:lang w:bidi="ar-SY"/>
        </w:rPr>
        <w:sectPr w:rsidR="000B7157" w:rsidSect="00D744A5">
          <w:pgSz w:w="12240" w:h="15840"/>
          <w:pgMar w:top="567" w:right="1440" w:bottom="1134" w:left="1440" w:header="709" w:footer="709" w:gutter="0"/>
          <w:cols w:space="708"/>
          <w:docGrid w:linePitch="360"/>
        </w:sectPr>
      </w:pPr>
    </w:p>
    <w:p w14:paraId="659B2A68" w14:textId="001E742C" w:rsidR="000B7157" w:rsidRDefault="000B7157" w:rsidP="000B7157">
      <w:pPr>
        <w:pStyle w:val="CBDTitle"/>
        <w:outlineLvl w:val="0"/>
      </w:pPr>
      <w:r>
        <w:lastRenderedPageBreak/>
        <w:t>Annex VIII</w:t>
      </w:r>
    </w:p>
    <w:p w14:paraId="0CB6C22F" w14:textId="0E83DD24" w:rsidR="000B7157" w:rsidRDefault="000B7157" w:rsidP="000B7157">
      <w:pPr>
        <w:pStyle w:val="CBDTitle"/>
        <w:outlineLvl w:val="0"/>
      </w:pPr>
      <w:r w:rsidRPr="00AA615B">
        <w:t>Parties and observers that submitted statements under agenda item</w:t>
      </w:r>
      <w:r w:rsidR="00221DAF">
        <w:t> </w:t>
      </w:r>
      <w:r w:rsidR="00C41906">
        <w:t>9</w:t>
      </w:r>
      <w:r>
        <w:t xml:space="preserve"> (</w:t>
      </w:r>
      <w:r w:rsidR="003F1166">
        <w:t>e</w:t>
      </w:r>
      <w:r w:rsidR="00FF6589" w:rsidRPr="00FF6589">
        <w:t>ngagement with subnational governments, cities and other local authorities to enhance the implementation of the Kunming-Montreal Global Biodiversity Framework</w:t>
      </w:r>
      <w:r>
        <w:t>)</w:t>
      </w:r>
    </w:p>
    <w:p w14:paraId="5A4435DA" w14:textId="77777777" w:rsidR="000B7157" w:rsidRPr="00364026" w:rsidRDefault="000B7157" w:rsidP="000B7157">
      <w:pPr>
        <w:pStyle w:val="CBDSubTitle"/>
      </w:pPr>
      <w:r>
        <w:t>Parties</w:t>
      </w:r>
    </w:p>
    <w:p w14:paraId="7B94C5A0" w14:textId="7DD11B98" w:rsidR="002125AA" w:rsidRDefault="002125AA" w:rsidP="003F1166">
      <w:pPr>
        <w:pStyle w:val="CBDNormalNumber"/>
        <w:numPr>
          <w:ilvl w:val="0"/>
          <w:numId w:val="22"/>
        </w:numPr>
        <w:rPr>
          <w:lang w:bidi="ar-SY"/>
        </w:rPr>
      </w:pPr>
      <w:r>
        <w:rPr>
          <w:lang w:bidi="ar-SY"/>
        </w:rPr>
        <w:t>Colombia</w:t>
      </w:r>
    </w:p>
    <w:p w14:paraId="7C52B12C" w14:textId="166D564F" w:rsidR="009570D9" w:rsidRDefault="009570D9" w:rsidP="003F1166">
      <w:pPr>
        <w:pStyle w:val="CBDNormalNumber"/>
        <w:numPr>
          <w:ilvl w:val="0"/>
          <w:numId w:val="22"/>
        </w:numPr>
        <w:rPr>
          <w:lang w:bidi="ar-SY"/>
        </w:rPr>
      </w:pPr>
      <w:r>
        <w:rPr>
          <w:lang w:bidi="ar-SY"/>
        </w:rPr>
        <w:t>Cote d’Ivoire</w:t>
      </w:r>
    </w:p>
    <w:p w14:paraId="1F4D3890" w14:textId="0D35B08D" w:rsidR="009924EA" w:rsidRDefault="009924EA" w:rsidP="003F1166">
      <w:pPr>
        <w:pStyle w:val="CBDNormalNumber"/>
        <w:numPr>
          <w:ilvl w:val="0"/>
          <w:numId w:val="22"/>
        </w:numPr>
        <w:rPr>
          <w:lang w:bidi="ar-SY"/>
        </w:rPr>
      </w:pPr>
      <w:r>
        <w:rPr>
          <w:lang w:bidi="ar-SY"/>
        </w:rPr>
        <w:t>European Union</w:t>
      </w:r>
    </w:p>
    <w:p w14:paraId="0343E04E" w14:textId="5E00D3C5" w:rsidR="009570D9" w:rsidRDefault="009570D9" w:rsidP="003F1166">
      <w:pPr>
        <w:pStyle w:val="CBDNormalNumber"/>
        <w:numPr>
          <w:ilvl w:val="0"/>
          <w:numId w:val="22"/>
        </w:numPr>
        <w:rPr>
          <w:lang w:bidi="ar-SY"/>
        </w:rPr>
      </w:pPr>
      <w:r w:rsidRPr="008B1C68">
        <w:rPr>
          <w:lang w:bidi="ar-SY"/>
        </w:rPr>
        <w:t>Fiji (</w:t>
      </w:r>
      <w:r w:rsidRPr="005E7CF7">
        <w:rPr>
          <w:lang w:bidi="ar-SY"/>
        </w:rPr>
        <w:t>on behalf of the</w:t>
      </w:r>
      <w:r w:rsidRPr="005E7CF7">
        <w:t xml:space="preserve"> </w:t>
      </w:r>
      <w:r w:rsidRPr="005E7CF7">
        <w:rPr>
          <w:lang w:bidi="ar-SY"/>
        </w:rPr>
        <w:t>Pacific Small Island Developing States</w:t>
      </w:r>
      <w:r w:rsidRPr="008B1C68">
        <w:rPr>
          <w:lang w:bidi="ar-SY"/>
        </w:rPr>
        <w:t>)</w:t>
      </w:r>
    </w:p>
    <w:p w14:paraId="4EA1D175" w14:textId="0732B661" w:rsidR="009924EA" w:rsidRDefault="009924EA" w:rsidP="003F1166">
      <w:pPr>
        <w:pStyle w:val="CBDNormalNumber"/>
        <w:numPr>
          <w:ilvl w:val="0"/>
          <w:numId w:val="22"/>
        </w:numPr>
        <w:rPr>
          <w:lang w:bidi="ar-SY"/>
        </w:rPr>
      </w:pPr>
      <w:r>
        <w:rPr>
          <w:lang w:bidi="ar-SY"/>
        </w:rPr>
        <w:t>Japan</w:t>
      </w:r>
    </w:p>
    <w:p w14:paraId="05D2CF8E" w14:textId="736ECA45" w:rsidR="000B7157" w:rsidRDefault="00CC78D6" w:rsidP="003F1166">
      <w:pPr>
        <w:pStyle w:val="CBDNormalNumber"/>
        <w:numPr>
          <w:ilvl w:val="0"/>
          <w:numId w:val="22"/>
        </w:numPr>
        <w:rPr>
          <w:lang w:bidi="ar-SY"/>
        </w:rPr>
      </w:pPr>
      <w:r>
        <w:rPr>
          <w:lang w:bidi="ar-SY"/>
        </w:rPr>
        <w:t>Morocco</w:t>
      </w:r>
    </w:p>
    <w:p w14:paraId="5DAB14EE" w14:textId="1713F0DA" w:rsidR="009924EA" w:rsidRDefault="009924EA" w:rsidP="003F1166">
      <w:pPr>
        <w:pStyle w:val="CBDNormalNumber"/>
        <w:numPr>
          <w:ilvl w:val="0"/>
          <w:numId w:val="22"/>
        </w:numPr>
        <w:rPr>
          <w:lang w:bidi="ar-SY"/>
        </w:rPr>
      </w:pPr>
      <w:r>
        <w:rPr>
          <w:lang w:bidi="ar-SY"/>
        </w:rPr>
        <w:t>Norway</w:t>
      </w:r>
    </w:p>
    <w:p w14:paraId="03712885" w14:textId="60427625" w:rsidR="000B7157" w:rsidRDefault="00CC78D6" w:rsidP="000B7157">
      <w:pPr>
        <w:pStyle w:val="CBDNormalNumber"/>
        <w:numPr>
          <w:ilvl w:val="0"/>
          <w:numId w:val="8"/>
        </w:numPr>
        <w:rPr>
          <w:lang w:bidi="ar-SY"/>
        </w:rPr>
      </w:pPr>
      <w:r>
        <w:rPr>
          <w:lang w:bidi="ar-SY"/>
        </w:rPr>
        <w:t>Singapore</w:t>
      </w:r>
    </w:p>
    <w:p w14:paraId="0C42FC5C" w14:textId="00D80348" w:rsidR="002125AA" w:rsidRDefault="002125AA" w:rsidP="000B7157">
      <w:pPr>
        <w:pStyle w:val="CBDNormalNumber"/>
        <w:numPr>
          <w:ilvl w:val="0"/>
          <w:numId w:val="8"/>
        </w:numPr>
        <w:rPr>
          <w:lang w:bidi="ar-SY"/>
        </w:rPr>
      </w:pPr>
      <w:r w:rsidRPr="00496EB7">
        <w:rPr>
          <w:lang w:bidi="ar-SY"/>
        </w:rPr>
        <w:t>United Kingdom</w:t>
      </w:r>
      <w:r w:rsidRPr="00496EB7">
        <w:t xml:space="preserve"> </w:t>
      </w:r>
      <w:r w:rsidRPr="00496EB7">
        <w:rPr>
          <w:lang w:bidi="ar-SY"/>
        </w:rPr>
        <w:t>of Great Britain and Northern Ireland</w:t>
      </w:r>
    </w:p>
    <w:p w14:paraId="272C370E" w14:textId="77777777" w:rsidR="000B7157" w:rsidRDefault="000B7157" w:rsidP="000B7157">
      <w:pPr>
        <w:pStyle w:val="CBDSubTitle"/>
        <w:rPr>
          <w:lang w:bidi="ar-SY"/>
        </w:rPr>
      </w:pPr>
      <w:r>
        <w:rPr>
          <w:lang w:bidi="ar-SY"/>
        </w:rPr>
        <w:t>Observers</w:t>
      </w:r>
    </w:p>
    <w:p w14:paraId="407674CF" w14:textId="48F61EEC" w:rsidR="00F356B8" w:rsidRDefault="00F356B8" w:rsidP="003F1166">
      <w:pPr>
        <w:pStyle w:val="CBDNormalNumber"/>
        <w:numPr>
          <w:ilvl w:val="0"/>
          <w:numId w:val="23"/>
        </w:numPr>
        <w:rPr>
          <w:lang w:bidi="ar-SY"/>
        </w:rPr>
      </w:pPr>
      <w:r w:rsidRPr="00F356B8">
        <w:rPr>
          <w:lang w:bidi="ar-SY"/>
        </w:rPr>
        <w:t>California Environmental Voters</w:t>
      </w:r>
    </w:p>
    <w:p w14:paraId="6648EB86" w14:textId="07FAED83" w:rsidR="000B7157" w:rsidRDefault="00B84859" w:rsidP="003F1166">
      <w:pPr>
        <w:pStyle w:val="CBDNormalNumber"/>
        <w:numPr>
          <w:ilvl w:val="0"/>
          <w:numId w:val="23"/>
        </w:numPr>
        <w:rPr>
          <w:lang w:bidi="ar-SY"/>
        </w:rPr>
      </w:pPr>
      <w:r w:rsidRPr="00B84859">
        <w:rPr>
          <w:lang w:bidi="ar-SY"/>
        </w:rPr>
        <w:t xml:space="preserve">Eco </w:t>
      </w:r>
      <w:proofErr w:type="spellStart"/>
      <w:r w:rsidRPr="00B84859">
        <w:rPr>
          <w:lang w:bidi="ar-SY"/>
        </w:rPr>
        <w:t>Maxei</w:t>
      </w:r>
      <w:proofErr w:type="spellEnd"/>
      <w:r w:rsidRPr="00B84859">
        <w:rPr>
          <w:lang w:bidi="ar-SY"/>
        </w:rPr>
        <w:t xml:space="preserve"> Querétaro AC (on behalf of CBD Women's Caucus)</w:t>
      </w:r>
    </w:p>
    <w:p w14:paraId="61E7046E" w14:textId="1402A175" w:rsidR="009924EA" w:rsidRDefault="009924EA" w:rsidP="003F1166">
      <w:pPr>
        <w:pStyle w:val="CBDNormalNumber"/>
        <w:numPr>
          <w:ilvl w:val="0"/>
          <w:numId w:val="23"/>
        </w:numPr>
        <w:rPr>
          <w:lang w:bidi="ar-SY"/>
        </w:rPr>
      </w:pPr>
      <w:r w:rsidRPr="009924EA">
        <w:rPr>
          <w:lang w:bidi="ar-SY"/>
        </w:rPr>
        <w:t>Global Youth Biodiversity Network</w:t>
      </w:r>
    </w:p>
    <w:p w14:paraId="168072E9" w14:textId="4491EF1E" w:rsidR="000B7157" w:rsidRDefault="00B84859" w:rsidP="000B7157">
      <w:pPr>
        <w:pStyle w:val="CBDNormalNumber"/>
        <w:numPr>
          <w:ilvl w:val="0"/>
          <w:numId w:val="9"/>
        </w:numPr>
        <w:rPr>
          <w:lang w:bidi="ar-SY"/>
        </w:rPr>
      </w:pPr>
      <w:r w:rsidRPr="00B84859">
        <w:rPr>
          <w:lang w:bidi="ar-SY"/>
        </w:rPr>
        <w:t>ICLEI - Local Governments for Sustainability</w:t>
      </w:r>
    </w:p>
    <w:p w14:paraId="20704115" w14:textId="2B8B62F4" w:rsidR="009E6568" w:rsidRDefault="009E6568" w:rsidP="000B7157">
      <w:pPr>
        <w:pStyle w:val="CBDNormalNumber"/>
        <w:numPr>
          <w:ilvl w:val="0"/>
          <w:numId w:val="9"/>
        </w:numPr>
        <w:rPr>
          <w:lang w:bidi="ar-SY"/>
        </w:rPr>
      </w:pPr>
      <w:r w:rsidRPr="009E6568">
        <w:rPr>
          <w:lang w:bidi="ar-SY"/>
        </w:rPr>
        <w:t xml:space="preserve">International Indigenous Forum on Biodiversity </w:t>
      </w:r>
    </w:p>
    <w:p w14:paraId="00D5DD5E" w14:textId="24667610" w:rsidR="00F356B8" w:rsidRDefault="00F356B8" w:rsidP="000B7157">
      <w:pPr>
        <w:pStyle w:val="CBDNormalNumber"/>
        <w:numPr>
          <w:ilvl w:val="0"/>
          <w:numId w:val="9"/>
        </w:numPr>
        <w:rPr>
          <w:lang w:bidi="ar-SY"/>
        </w:rPr>
      </w:pPr>
      <w:r w:rsidRPr="00F356B8">
        <w:rPr>
          <w:lang w:bidi="ar-SY"/>
        </w:rPr>
        <w:t xml:space="preserve">Office of the United Nations High Commissioner for Human Rights </w:t>
      </w:r>
    </w:p>
    <w:p w14:paraId="5B57B830" w14:textId="52E342D1" w:rsidR="00F356B8" w:rsidRPr="00F356B8" w:rsidRDefault="00F356B8" w:rsidP="000B7157">
      <w:pPr>
        <w:pStyle w:val="CBDNormalNumber"/>
        <w:numPr>
          <w:ilvl w:val="0"/>
          <w:numId w:val="9"/>
        </w:numPr>
        <w:rPr>
          <w:lang w:val="es-ES" w:bidi="ar-SY"/>
        </w:rPr>
      </w:pPr>
      <w:r w:rsidRPr="00F356B8">
        <w:rPr>
          <w:lang w:val="es-ES" w:bidi="ar-SY"/>
        </w:rPr>
        <w:t>Organización Nacional de los Pueblos Indígenas de la Amazonía Colombiana</w:t>
      </w:r>
    </w:p>
    <w:p w14:paraId="4DB939F6" w14:textId="331F9E79" w:rsidR="00B84859" w:rsidRDefault="00B84859" w:rsidP="000B7157">
      <w:pPr>
        <w:pStyle w:val="CBDNormalNumber"/>
        <w:numPr>
          <w:ilvl w:val="0"/>
          <w:numId w:val="9"/>
        </w:numPr>
        <w:rPr>
          <w:lang w:bidi="ar-SY"/>
        </w:rPr>
      </w:pPr>
      <w:r>
        <w:rPr>
          <w:lang w:bidi="ar-SY"/>
        </w:rPr>
        <w:t>United Nations Development Programme</w:t>
      </w:r>
    </w:p>
    <w:p w14:paraId="4B3347A3" w14:textId="77777777" w:rsidR="00FF6589" w:rsidRDefault="00FF6589" w:rsidP="00FF6589">
      <w:pPr>
        <w:pStyle w:val="CBDNormalNumber"/>
        <w:numPr>
          <w:ilvl w:val="0"/>
          <w:numId w:val="0"/>
        </w:numPr>
        <w:ind w:left="567"/>
        <w:rPr>
          <w:lang w:bidi="ar-SY"/>
        </w:rPr>
      </w:pPr>
    </w:p>
    <w:p w14:paraId="4EF07011" w14:textId="77777777" w:rsidR="00FF6589" w:rsidRDefault="00FF6589" w:rsidP="00FF6589">
      <w:pPr>
        <w:pStyle w:val="CBDNormalNumber"/>
        <w:numPr>
          <w:ilvl w:val="0"/>
          <w:numId w:val="0"/>
        </w:numPr>
        <w:ind w:left="567"/>
        <w:rPr>
          <w:lang w:bidi="ar-SY"/>
        </w:rPr>
      </w:pPr>
    </w:p>
    <w:p w14:paraId="479D51CF" w14:textId="77777777" w:rsidR="00DA3C89" w:rsidRDefault="00DA3C89" w:rsidP="00795077">
      <w:pPr>
        <w:pStyle w:val="CBDTitle"/>
        <w:rPr>
          <w:lang w:bidi="ar-SY"/>
        </w:rPr>
        <w:sectPr w:rsidR="00DA3C89" w:rsidSect="00D744A5">
          <w:pgSz w:w="12240" w:h="15840"/>
          <w:pgMar w:top="567" w:right="1440" w:bottom="1134" w:left="1440" w:header="709" w:footer="709" w:gutter="0"/>
          <w:cols w:space="708"/>
          <w:docGrid w:linePitch="360"/>
        </w:sectPr>
      </w:pPr>
    </w:p>
    <w:p w14:paraId="6D14A07E" w14:textId="19B6E307" w:rsidR="00DA3C89" w:rsidRDefault="00DA3C89" w:rsidP="00DA3C89">
      <w:pPr>
        <w:pStyle w:val="CBDTitle"/>
        <w:outlineLvl w:val="0"/>
      </w:pPr>
      <w:r>
        <w:lastRenderedPageBreak/>
        <w:t>Annex IX</w:t>
      </w:r>
    </w:p>
    <w:p w14:paraId="4B5E0606" w14:textId="43C82CD1" w:rsidR="00DA3C89" w:rsidRDefault="00DA3C89" w:rsidP="00DA3C89">
      <w:pPr>
        <w:pStyle w:val="CBDTitle"/>
        <w:outlineLvl w:val="0"/>
      </w:pPr>
      <w:r w:rsidRPr="00AA615B">
        <w:t>Parties and observers that submitted statements under agenda item</w:t>
      </w:r>
      <w:r w:rsidR="00221DAF">
        <w:t> </w:t>
      </w:r>
      <w:r w:rsidR="00FF6589">
        <w:t>10</w:t>
      </w:r>
      <w:r>
        <w:t xml:space="preserve"> (</w:t>
      </w:r>
      <w:r w:rsidR="003F1166">
        <w:t>c</w:t>
      </w:r>
      <w:r w:rsidR="003353C0" w:rsidRPr="003353C0">
        <w:t>apacity-building and development and technical and scientific cooperation</w:t>
      </w:r>
      <w:r>
        <w:t>)</w:t>
      </w:r>
    </w:p>
    <w:p w14:paraId="7119DE95" w14:textId="77777777" w:rsidR="00DA3C89" w:rsidRPr="00364026" w:rsidRDefault="00DA3C89" w:rsidP="00DA3C89">
      <w:pPr>
        <w:pStyle w:val="CBDSubTitle"/>
      </w:pPr>
      <w:r>
        <w:t>Parties</w:t>
      </w:r>
    </w:p>
    <w:p w14:paraId="087CE222" w14:textId="6F6F4270" w:rsidR="00DA3C89" w:rsidRDefault="002E1A7A" w:rsidP="003F1166">
      <w:pPr>
        <w:pStyle w:val="CBDNormalNumber"/>
        <w:numPr>
          <w:ilvl w:val="0"/>
          <w:numId w:val="24"/>
        </w:numPr>
        <w:rPr>
          <w:lang w:bidi="ar-SY"/>
        </w:rPr>
      </w:pPr>
      <w:r>
        <w:rPr>
          <w:lang w:bidi="ar-SY"/>
        </w:rPr>
        <w:t>Canada</w:t>
      </w:r>
    </w:p>
    <w:p w14:paraId="39FBEA53" w14:textId="67CBE69F" w:rsidR="00DA3C89" w:rsidRDefault="002E1A7A" w:rsidP="00DA3C89">
      <w:pPr>
        <w:pStyle w:val="CBDNormalNumber"/>
        <w:numPr>
          <w:ilvl w:val="0"/>
          <w:numId w:val="8"/>
        </w:numPr>
        <w:rPr>
          <w:lang w:bidi="ar-SY"/>
        </w:rPr>
      </w:pPr>
      <w:r>
        <w:rPr>
          <w:lang w:bidi="ar-SY"/>
        </w:rPr>
        <w:t>Chad</w:t>
      </w:r>
    </w:p>
    <w:p w14:paraId="5F9BF1B2" w14:textId="3477C575" w:rsidR="00863683" w:rsidRDefault="00863683" w:rsidP="00DA3C89">
      <w:pPr>
        <w:pStyle w:val="CBDNormalNumber"/>
        <w:numPr>
          <w:ilvl w:val="0"/>
          <w:numId w:val="8"/>
        </w:numPr>
        <w:rPr>
          <w:lang w:bidi="ar-SY"/>
        </w:rPr>
      </w:pPr>
      <w:r>
        <w:rPr>
          <w:lang w:bidi="ar-SY"/>
        </w:rPr>
        <w:t>Cote d’Ivoire</w:t>
      </w:r>
    </w:p>
    <w:p w14:paraId="30D42297" w14:textId="400EDB99" w:rsidR="00580F28" w:rsidRDefault="00580F28" w:rsidP="00DA3C89">
      <w:pPr>
        <w:pStyle w:val="CBDNormalNumber"/>
        <w:numPr>
          <w:ilvl w:val="0"/>
          <w:numId w:val="8"/>
        </w:numPr>
        <w:rPr>
          <w:lang w:bidi="ar-SY"/>
        </w:rPr>
      </w:pPr>
      <w:r>
        <w:rPr>
          <w:lang w:bidi="ar-SY"/>
        </w:rPr>
        <w:t>European Union</w:t>
      </w:r>
    </w:p>
    <w:p w14:paraId="15190209" w14:textId="7B6FDB92" w:rsidR="00D25A2C" w:rsidRDefault="00D25A2C" w:rsidP="00DA3C89">
      <w:pPr>
        <w:pStyle w:val="CBDNormalNumber"/>
        <w:numPr>
          <w:ilvl w:val="0"/>
          <w:numId w:val="8"/>
        </w:numPr>
        <w:rPr>
          <w:lang w:bidi="ar-SY"/>
        </w:rPr>
      </w:pPr>
      <w:r w:rsidRPr="008B1C68">
        <w:rPr>
          <w:lang w:bidi="ar-SY"/>
        </w:rPr>
        <w:t>Fiji (</w:t>
      </w:r>
      <w:r w:rsidRPr="005E7CF7">
        <w:rPr>
          <w:lang w:bidi="ar-SY"/>
        </w:rPr>
        <w:t>on behalf of the</w:t>
      </w:r>
      <w:r w:rsidRPr="005E7CF7">
        <w:t xml:space="preserve"> </w:t>
      </w:r>
      <w:r w:rsidRPr="005E7CF7">
        <w:rPr>
          <w:lang w:bidi="ar-SY"/>
        </w:rPr>
        <w:t>Pacific Small Island Developing States</w:t>
      </w:r>
      <w:r w:rsidRPr="008B1C68">
        <w:rPr>
          <w:lang w:bidi="ar-SY"/>
        </w:rPr>
        <w:t>)</w:t>
      </w:r>
    </w:p>
    <w:p w14:paraId="3E480C90" w14:textId="0FEF4C66" w:rsidR="00457674" w:rsidRDefault="00457674" w:rsidP="00DA3C89">
      <w:pPr>
        <w:pStyle w:val="CBDNormalNumber"/>
        <w:numPr>
          <w:ilvl w:val="0"/>
          <w:numId w:val="8"/>
        </w:numPr>
        <w:rPr>
          <w:lang w:bidi="ar-SY"/>
        </w:rPr>
      </w:pPr>
      <w:r>
        <w:rPr>
          <w:lang w:bidi="ar-SY"/>
        </w:rPr>
        <w:t>Iceland</w:t>
      </w:r>
    </w:p>
    <w:p w14:paraId="3E98B9A1" w14:textId="5EE96C07" w:rsidR="00D81EB9" w:rsidRPr="00D25A2C" w:rsidRDefault="00D81EB9" w:rsidP="00DA3C89">
      <w:pPr>
        <w:pStyle w:val="CBDNormalNumber"/>
        <w:numPr>
          <w:ilvl w:val="0"/>
          <w:numId w:val="8"/>
        </w:numPr>
        <w:rPr>
          <w:lang w:bidi="ar-SY"/>
        </w:rPr>
      </w:pPr>
      <w:r w:rsidRPr="00D25A2C">
        <w:rPr>
          <w:lang w:bidi="ar-SY"/>
        </w:rPr>
        <w:t>Japan</w:t>
      </w:r>
    </w:p>
    <w:p w14:paraId="10E1115F" w14:textId="02CCE5A1" w:rsidR="002E1A7A" w:rsidRDefault="00D81EB9" w:rsidP="00DA3C89">
      <w:pPr>
        <w:pStyle w:val="CBDNormalNumber"/>
        <w:numPr>
          <w:ilvl w:val="0"/>
          <w:numId w:val="8"/>
        </w:numPr>
        <w:rPr>
          <w:lang w:bidi="ar-SY"/>
        </w:rPr>
      </w:pPr>
      <w:r>
        <w:rPr>
          <w:lang w:bidi="ar-SY"/>
        </w:rPr>
        <w:t>Jordan</w:t>
      </w:r>
    </w:p>
    <w:p w14:paraId="3FD8804C" w14:textId="3DFCE6A1" w:rsidR="00D81EB9" w:rsidRDefault="00D81EB9" w:rsidP="00DA3C89">
      <w:pPr>
        <w:pStyle w:val="CBDNormalNumber"/>
        <w:numPr>
          <w:ilvl w:val="0"/>
          <w:numId w:val="8"/>
        </w:numPr>
        <w:rPr>
          <w:lang w:bidi="ar-SY"/>
        </w:rPr>
      </w:pPr>
      <w:r>
        <w:rPr>
          <w:lang w:bidi="ar-SY"/>
        </w:rPr>
        <w:t>Malaysia</w:t>
      </w:r>
    </w:p>
    <w:p w14:paraId="7D95AC5E" w14:textId="425EF589" w:rsidR="00457674" w:rsidRDefault="00457674" w:rsidP="00DA3C89">
      <w:pPr>
        <w:pStyle w:val="CBDNormalNumber"/>
        <w:numPr>
          <w:ilvl w:val="0"/>
          <w:numId w:val="8"/>
        </w:numPr>
        <w:rPr>
          <w:lang w:bidi="ar-SY"/>
        </w:rPr>
      </w:pPr>
      <w:r>
        <w:rPr>
          <w:lang w:bidi="ar-SY"/>
        </w:rPr>
        <w:t>Maldives</w:t>
      </w:r>
    </w:p>
    <w:p w14:paraId="719FC160" w14:textId="2713BD47" w:rsidR="00580F28" w:rsidRDefault="00580F28" w:rsidP="00DA3C89">
      <w:pPr>
        <w:pStyle w:val="CBDNormalNumber"/>
        <w:numPr>
          <w:ilvl w:val="0"/>
          <w:numId w:val="8"/>
        </w:numPr>
        <w:rPr>
          <w:lang w:bidi="ar-SY"/>
        </w:rPr>
      </w:pPr>
      <w:r>
        <w:rPr>
          <w:lang w:bidi="ar-SY"/>
        </w:rPr>
        <w:t>Mexico</w:t>
      </w:r>
    </w:p>
    <w:p w14:paraId="6C8D7804" w14:textId="1CAE7431" w:rsidR="00D81EB9" w:rsidRDefault="00D81EB9" w:rsidP="00DA3C89">
      <w:pPr>
        <w:pStyle w:val="CBDNormalNumber"/>
        <w:numPr>
          <w:ilvl w:val="0"/>
          <w:numId w:val="8"/>
        </w:numPr>
        <w:rPr>
          <w:lang w:bidi="ar-SY"/>
        </w:rPr>
      </w:pPr>
      <w:r>
        <w:rPr>
          <w:lang w:bidi="ar-SY"/>
        </w:rPr>
        <w:t>Morocco</w:t>
      </w:r>
    </w:p>
    <w:p w14:paraId="0B06E23F" w14:textId="368A9C24" w:rsidR="00F02D15" w:rsidRDefault="00F02D15" w:rsidP="00DA3C89">
      <w:pPr>
        <w:pStyle w:val="CBDNormalNumber"/>
        <w:numPr>
          <w:ilvl w:val="0"/>
          <w:numId w:val="8"/>
        </w:numPr>
        <w:rPr>
          <w:lang w:bidi="ar-SY"/>
        </w:rPr>
      </w:pPr>
      <w:r>
        <w:rPr>
          <w:lang w:bidi="ar-SY"/>
        </w:rPr>
        <w:t>New Zealand</w:t>
      </w:r>
    </w:p>
    <w:p w14:paraId="49C0AFE5" w14:textId="63A39458" w:rsidR="00D81EB9" w:rsidRPr="00D25A2C" w:rsidRDefault="00D81EB9" w:rsidP="00DA3C89">
      <w:pPr>
        <w:pStyle w:val="CBDNormalNumber"/>
        <w:numPr>
          <w:ilvl w:val="0"/>
          <w:numId w:val="8"/>
        </w:numPr>
        <w:rPr>
          <w:lang w:bidi="ar-SY"/>
        </w:rPr>
      </w:pPr>
      <w:r w:rsidRPr="00D25A2C">
        <w:rPr>
          <w:lang w:bidi="ar-SY"/>
        </w:rPr>
        <w:t>Switzerland</w:t>
      </w:r>
    </w:p>
    <w:p w14:paraId="6188C57F" w14:textId="570D8BA0" w:rsidR="00F02D15" w:rsidRPr="00D25A2C" w:rsidRDefault="00F02D15" w:rsidP="00DA3C89">
      <w:pPr>
        <w:pStyle w:val="CBDNormalNumber"/>
        <w:numPr>
          <w:ilvl w:val="0"/>
          <w:numId w:val="8"/>
        </w:numPr>
        <w:rPr>
          <w:lang w:bidi="ar-SY"/>
        </w:rPr>
      </w:pPr>
      <w:r w:rsidRPr="00496EB7">
        <w:rPr>
          <w:lang w:bidi="ar-SY"/>
        </w:rPr>
        <w:t>United Kingdom</w:t>
      </w:r>
      <w:r w:rsidRPr="00496EB7">
        <w:t xml:space="preserve"> </w:t>
      </w:r>
      <w:r w:rsidRPr="00496EB7">
        <w:rPr>
          <w:lang w:bidi="ar-SY"/>
        </w:rPr>
        <w:t>of Great Britain and Northern Ireland</w:t>
      </w:r>
    </w:p>
    <w:p w14:paraId="10593FEE" w14:textId="77777777" w:rsidR="00DA3C89" w:rsidRDefault="00DA3C89" w:rsidP="00DA3C89">
      <w:pPr>
        <w:pStyle w:val="CBDSubTitle"/>
        <w:rPr>
          <w:lang w:bidi="ar-SY"/>
        </w:rPr>
      </w:pPr>
      <w:r>
        <w:rPr>
          <w:lang w:bidi="ar-SY"/>
        </w:rPr>
        <w:t>Observers</w:t>
      </w:r>
    </w:p>
    <w:p w14:paraId="4AF655C4" w14:textId="7E39820E" w:rsidR="00DA3C89" w:rsidRDefault="00242F27" w:rsidP="003F1166">
      <w:pPr>
        <w:pStyle w:val="CBDNormalNumber"/>
        <w:numPr>
          <w:ilvl w:val="0"/>
          <w:numId w:val="25"/>
        </w:numPr>
        <w:rPr>
          <w:lang w:bidi="ar-SY"/>
        </w:rPr>
      </w:pPr>
      <w:r w:rsidRPr="00242F27">
        <w:rPr>
          <w:lang w:bidi="ar-SY"/>
        </w:rPr>
        <w:t xml:space="preserve">Eco </w:t>
      </w:r>
      <w:proofErr w:type="spellStart"/>
      <w:r w:rsidRPr="00242F27">
        <w:rPr>
          <w:lang w:bidi="ar-SY"/>
        </w:rPr>
        <w:t>Maxei</w:t>
      </w:r>
      <w:proofErr w:type="spellEnd"/>
      <w:r w:rsidRPr="00242F27">
        <w:rPr>
          <w:lang w:bidi="ar-SY"/>
        </w:rPr>
        <w:t xml:space="preserve"> Querétaro AC (on behalf of CBD Women's Caucus)</w:t>
      </w:r>
    </w:p>
    <w:p w14:paraId="34FF3A1D" w14:textId="6BC638DE" w:rsidR="00FE5CF4" w:rsidRDefault="00FE5CF4" w:rsidP="003F1166">
      <w:pPr>
        <w:pStyle w:val="CBDNormalNumber"/>
        <w:numPr>
          <w:ilvl w:val="0"/>
          <w:numId w:val="25"/>
        </w:numPr>
        <w:rPr>
          <w:lang w:bidi="ar-SY"/>
        </w:rPr>
      </w:pPr>
      <w:r w:rsidRPr="00FE5CF4">
        <w:rPr>
          <w:lang w:bidi="ar-SY"/>
        </w:rPr>
        <w:t>Global Youth Biodiversity Network</w:t>
      </w:r>
    </w:p>
    <w:p w14:paraId="73ADD1CC" w14:textId="7905ACCA" w:rsidR="00006BF7" w:rsidRDefault="00006BF7" w:rsidP="003F1166">
      <w:pPr>
        <w:pStyle w:val="CBDNormalNumber"/>
        <w:numPr>
          <w:ilvl w:val="0"/>
          <w:numId w:val="25"/>
        </w:numPr>
        <w:rPr>
          <w:lang w:bidi="ar-SY"/>
        </w:rPr>
      </w:pPr>
      <w:r w:rsidRPr="00006BF7">
        <w:rPr>
          <w:lang w:bidi="ar-SY"/>
        </w:rPr>
        <w:t>International Indigenous Forum on Biodiversity</w:t>
      </w:r>
    </w:p>
    <w:p w14:paraId="647B4AA6" w14:textId="40592C8E" w:rsidR="00FE5CF4" w:rsidRDefault="00FE5CF4" w:rsidP="003F1166">
      <w:pPr>
        <w:pStyle w:val="CBDNormalNumber"/>
        <w:numPr>
          <w:ilvl w:val="0"/>
          <w:numId w:val="25"/>
        </w:numPr>
        <w:rPr>
          <w:lang w:bidi="ar-SY"/>
        </w:rPr>
      </w:pPr>
      <w:r w:rsidRPr="00FE5CF4">
        <w:rPr>
          <w:lang w:bidi="ar-SY"/>
        </w:rPr>
        <w:t xml:space="preserve">International Union for Conservation of Nature </w:t>
      </w:r>
    </w:p>
    <w:p w14:paraId="610B56DF" w14:textId="5E8DFC8D" w:rsidR="00FE5CF4" w:rsidRDefault="00FE5CF4" w:rsidP="003F1166">
      <w:pPr>
        <w:pStyle w:val="CBDNormalNumber"/>
        <w:numPr>
          <w:ilvl w:val="0"/>
          <w:numId w:val="25"/>
        </w:numPr>
        <w:rPr>
          <w:lang w:bidi="ar-SY"/>
        </w:rPr>
      </w:pPr>
      <w:r w:rsidRPr="00FE5CF4">
        <w:rPr>
          <w:lang w:bidi="ar-SY"/>
        </w:rPr>
        <w:t>Secretariat of the International Treaty on Plant Genetic Resources for Food and Agriculture</w:t>
      </w:r>
    </w:p>
    <w:p w14:paraId="674524E8" w14:textId="4AA74C3E" w:rsidR="00DA3C89" w:rsidRDefault="00242F27" w:rsidP="00DA3C89">
      <w:pPr>
        <w:pStyle w:val="CBDNormalNumber"/>
        <w:numPr>
          <w:ilvl w:val="0"/>
          <w:numId w:val="9"/>
        </w:numPr>
        <w:rPr>
          <w:lang w:bidi="ar-SY"/>
        </w:rPr>
      </w:pPr>
      <w:r>
        <w:rPr>
          <w:lang w:bidi="ar-SY"/>
        </w:rPr>
        <w:t xml:space="preserve">United Nations Development Programme </w:t>
      </w:r>
    </w:p>
    <w:p w14:paraId="345F6E6B" w14:textId="48A4DF7D" w:rsidR="00242F27" w:rsidRDefault="00242F27" w:rsidP="00DA3C89">
      <w:pPr>
        <w:pStyle w:val="CBDNormalNumber"/>
        <w:numPr>
          <w:ilvl w:val="0"/>
          <w:numId w:val="9"/>
        </w:numPr>
        <w:rPr>
          <w:lang w:bidi="ar-SY"/>
        </w:rPr>
      </w:pPr>
      <w:r>
        <w:rPr>
          <w:lang w:bidi="ar-SY"/>
        </w:rPr>
        <w:t>Women4Biodiversity</w:t>
      </w:r>
    </w:p>
    <w:p w14:paraId="186522AE" w14:textId="77777777" w:rsidR="003353C0" w:rsidRDefault="003353C0" w:rsidP="00795077">
      <w:pPr>
        <w:pStyle w:val="CBDTitle"/>
        <w:rPr>
          <w:lang w:bidi="ar-SY"/>
        </w:rPr>
        <w:sectPr w:rsidR="003353C0" w:rsidSect="00D744A5">
          <w:pgSz w:w="12240" w:h="15840"/>
          <w:pgMar w:top="567" w:right="1440" w:bottom="1134" w:left="1440" w:header="709" w:footer="709" w:gutter="0"/>
          <w:cols w:space="708"/>
          <w:docGrid w:linePitch="360"/>
        </w:sectPr>
      </w:pPr>
    </w:p>
    <w:p w14:paraId="3BF6CFF2" w14:textId="313440E1" w:rsidR="003353C0" w:rsidRDefault="003353C0" w:rsidP="003353C0">
      <w:pPr>
        <w:pStyle w:val="CBDTitle"/>
        <w:outlineLvl w:val="0"/>
      </w:pPr>
      <w:r>
        <w:lastRenderedPageBreak/>
        <w:t>Annex X</w:t>
      </w:r>
    </w:p>
    <w:p w14:paraId="06945D32" w14:textId="1F7D6E3E" w:rsidR="003353C0" w:rsidRDefault="003353C0" w:rsidP="003353C0">
      <w:pPr>
        <w:pStyle w:val="CBDTitle"/>
        <w:outlineLvl w:val="0"/>
      </w:pPr>
      <w:r w:rsidRPr="00AA615B">
        <w:t>Parties and observers that submitted statements under agenda item</w:t>
      </w:r>
      <w:r w:rsidR="006329CC">
        <w:t> </w:t>
      </w:r>
      <w:r>
        <w:t>11 (</w:t>
      </w:r>
      <w:r w:rsidR="00924AA9">
        <w:t>c</w:t>
      </w:r>
      <w:r w:rsidR="00924AA9" w:rsidRPr="00924AA9">
        <w:t>learing-house mechanism and knowledge management</w:t>
      </w:r>
      <w:r>
        <w:t>)</w:t>
      </w:r>
    </w:p>
    <w:p w14:paraId="04C7F852" w14:textId="77777777" w:rsidR="003353C0" w:rsidRPr="00364026" w:rsidRDefault="003353C0" w:rsidP="003353C0">
      <w:pPr>
        <w:pStyle w:val="CBDSubTitle"/>
      </w:pPr>
      <w:r>
        <w:t>Parties</w:t>
      </w:r>
    </w:p>
    <w:p w14:paraId="068E1B43" w14:textId="31A2621A" w:rsidR="003353C0" w:rsidRDefault="00B52CE2" w:rsidP="003F1166">
      <w:pPr>
        <w:pStyle w:val="CBDNormalNumber"/>
        <w:numPr>
          <w:ilvl w:val="0"/>
          <w:numId w:val="26"/>
        </w:numPr>
        <w:rPr>
          <w:lang w:bidi="ar-SY"/>
        </w:rPr>
      </w:pPr>
      <w:r>
        <w:rPr>
          <w:lang w:bidi="ar-SY"/>
        </w:rPr>
        <w:t>Canada</w:t>
      </w:r>
    </w:p>
    <w:p w14:paraId="14B89908" w14:textId="0A5C622C" w:rsidR="003353C0" w:rsidRDefault="00B52CE2" w:rsidP="003353C0">
      <w:pPr>
        <w:pStyle w:val="CBDNormalNumber"/>
        <w:numPr>
          <w:ilvl w:val="0"/>
          <w:numId w:val="8"/>
        </w:numPr>
        <w:rPr>
          <w:lang w:bidi="ar-SY"/>
        </w:rPr>
      </w:pPr>
      <w:r>
        <w:rPr>
          <w:lang w:bidi="ar-SY"/>
        </w:rPr>
        <w:t>Colombia</w:t>
      </w:r>
    </w:p>
    <w:p w14:paraId="6435795A" w14:textId="4AFF7BA3" w:rsidR="00CF5FB0" w:rsidRDefault="00CF5FB0" w:rsidP="003353C0">
      <w:pPr>
        <w:pStyle w:val="CBDNormalNumber"/>
        <w:numPr>
          <w:ilvl w:val="0"/>
          <w:numId w:val="8"/>
        </w:numPr>
        <w:rPr>
          <w:lang w:bidi="ar-SY"/>
        </w:rPr>
      </w:pPr>
      <w:r>
        <w:rPr>
          <w:lang w:bidi="ar-SY"/>
        </w:rPr>
        <w:t>Cote d’Ivoire</w:t>
      </w:r>
    </w:p>
    <w:p w14:paraId="40D7756B" w14:textId="6B233B30" w:rsidR="00F83EA5" w:rsidRDefault="00F83EA5" w:rsidP="003353C0">
      <w:pPr>
        <w:pStyle w:val="CBDNormalNumber"/>
        <w:numPr>
          <w:ilvl w:val="0"/>
          <w:numId w:val="8"/>
        </w:numPr>
        <w:rPr>
          <w:lang w:bidi="ar-SY"/>
        </w:rPr>
      </w:pPr>
      <w:r>
        <w:rPr>
          <w:lang w:bidi="ar-SY"/>
        </w:rPr>
        <w:t>European Union</w:t>
      </w:r>
    </w:p>
    <w:p w14:paraId="6DE4B7B5" w14:textId="7A68835A" w:rsidR="00CF5FB0" w:rsidRDefault="00CF5FB0" w:rsidP="003353C0">
      <w:pPr>
        <w:pStyle w:val="CBDNormalNumber"/>
        <w:numPr>
          <w:ilvl w:val="0"/>
          <w:numId w:val="8"/>
        </w:numPr>
        <w:rPr>
          <w:lang w:bidi="ar-SY"/>
        </w:rPr>
      </w:pPr>
      <w:r w:rsidRPr="008B1C68">
        <w:rPr>
          <w:lang w:bidi="ar-SY"/>
        </w:rPr>
        <w:t>Fiji (</w:t>
      </w:r>
      <w:r w:rsidRPr="005E7CF7">
        <w:rPr>
          <w:lang w:bidi="ar-SY"/>
        </w:rPr>
        <w:t>on behalf of the</w:t>
      </w:r>
      <w:r w:rsidRPr="005E7CF7">
        <w:t xml:space="preserve"> </w:t>
      </w:r>
      <w:r w:rsidRPr="005E7CF7">
        <w:rPr>
          <w:lang w:bidi="ar-SY"/>
        </w:rPr>
        <w:t>Pacific Small Island Developing States</w:t>
      </w:r>
      <w:r w:rsidRPr="008B1C68">
        <w:rPr>
          <w:lang w:bidi="ar-SY"/>
        </w:rPr>
        <w:t>)</w:t>
      </w:r>
    </w:p>
    <w:p w14:paraId="1C352D04" w14:textId="4FF418E0" w:rsidR="00B52CE2" w:rsidRPr="00F83EA5" w:rsidRDefault="00B52CE2" w:rsidP="003353C0">
      <w:pPr>
        <w:pStyle w:val="CBDNormalNumber"/>
        <w:numPr>
          <w:ilvl w:val="0"/>
          <w:numId w:val="8"/>
        </w:numPr>
        <w:rPr>
          <w:lang w:bidi="ar-SY"/>
        </w:rPr>
      </w:pPr>
      <w:r w:rsidRPr="00F83EA5">
        <w:rPr>
          <w:lang w:bidi="ar-SY"/>
        </w:rPr>
        <w:t>Japan</w:t>
      </w:r>
    </w:p>
    <w:p w14:paraId="441446CE" w14:textId="06AD7AB5" w:rsidR="00B52CE2" w:rsidRDefault="00B52CE2" w:rsidP="003353C0">
      <w:pPr>
        <w:pStyle w:val="CBDNormalNumber"/>
        <w:numPr>
          <w:ilvl w:val="0"/>
          <w:numId w:val="8"/>
        </w:numPr>
        <w:rPr>
          <w:lang w:bidi="ar-SY"/>
        </w:rPr>
      </w:pPr>
      <w:r>
        <w:rPr>
          <w:lang w:bidi="ar-SY"/>
        </w:rPr>
        <w:t>Jordan</w:t>
      </w:r>
    </w:p>
    <w:p w14:paraId="172D4300" w14:textId="2095B36A" w:rsidR="00F83EA5" w:rsidRDefault="00F83EA5" w:rsidP="003353C0">
      <w:pPr>
        <w:pStyle w:val="CBDNormalNumber"/>
        <w:numPr>
          <w:ilvl w:val="0"/>
          <w:numId w:val="8"/>
        </w:numPr>
        <w:rPr>
          <w:lang w:bidi="ar-SY"/>
        </w:rPr>
      </w:pPr>
      <w:r>
        <w:rPr>
          <w:lang w:bidi="ar-SY"/>
        </w:rPr>
        <w:t>Mexico</w:t>
      </w:r>
    </w:p>
    <w:p w14:paraId="391A9AA0" w14:textId="50845F56" w:rsidR="00B52CE2" w:rsidRDefault="00B52CE2" w:rsidP="003353C0">
      <w:pPr>
        <w:pStyle w:val="CBDNormalNumber"/>
        <w:numPr>
          <w:ilvl w:val="0"/>
          <w:numId w:val="8"/>
        </w:numPr>
        <w:rPr>
          <w:lang w:bidi="ar-SY"/>
        </w:rPr>
      </w:pPr>
      <w:r>
        <w:rPr>
          <w:lang w:bidi="ar-SY"/>
        </w:rPr>
        <w:t>Morocco</w:t>
      </w:r>
    </w:p>
    <w:p w14:paraId="08D38A85" w14:textId="77777777" w:rsidR="003353C0" w:rsidRDefault="003353C0" w:rsidP="003353C0">
      <w:pPr>
        <w:pStyle w:val="CBDSubTitle"/>
        <w:rPr>
          <w:lang w:bidi="ar-SY"/>
        </w:rPr>
      </w:pPr>
      <w:r>
        <w:rPr>
          <w:lang w:bidi="ar-SY"/>
        </w:rPr>
        <w:t>Observers</w:t>
      </w:r>
    </w:p>
    <w:p w14:paraId="3675D627" w14:textId="2C78E44B" w:rsidR="003353C0" w:rsidRDefault="00CF0260" w:rsidP="003F1166">
      <w:pPr>
        <w:pStyle w:val="CBDNormalNumber"/>
        <w:numPr>
          <w:ilvl w:val="0"/>
          <w:numId w:val="27"/>
        </w:numPr>
        <w:rPr>
          <w:lang w:bidi="ar-SY"/>
        </w:rPr>
      </w:pPr>
      <w:r w:rsidRPr="00CF0260">
        <w:rPr>
          <w:lang w:bidi="ar-SY"/>
        </w:rPr>
        <w:t xml:space="preserve">Eco </w:t>
      </w:r>
      <w:proofErr w:type="spellStart"/>
      <w:r w:rsidRPr="00CF0260">
        <w:rPr>
          <w:lang w:bidi="ar-SY"/>
        </w:rPr>
        <w:t>Maxei</w:t>
      </w:r>
      <w:proofErr w:type="spellEnd"/>
      <w:r w:rsidRPr="00CF0260">
        <w:rPr>
          <w:lang w:bidi="ar-SY"/>
        </w:rPr>
        <w:t xml:space="preserve"> Querétaro AC (on behalf of CBD Women's Caucus)</w:t>
      </w:r>
    </w:p>
    <w:p w14:paraId="02DAFDF9" w14:textId="42B785BD" w:rsidR="00F83EA5" w:rsidRDefault="00F83EA5" w:rsidP="003F1166">
      <w:pPr>
        <w:pStyle w:val="CBDNormalNumber"/>
        <w:numPr>
          <w:ilvl w:val="0"/>
          <w:numId w:val="27"/>
        </w:numPr>
        <w:rPr>
          <w:lang w:bidi="ar-SY"/>
        </w:rPr>
      </w:pPr>
      <w:r w:rsidRPr="00F83EA5">
        <w:rPr>
          <w:lang w:bidi="ar-SY"/>
        </w:rPr>
        <w:t>Global Youth Biodiversity Network</w:t>
      </w:r>
    </w:p>
    <w:p w14:paraId="00C9EF13" w14:textId="1BEF4762" w:rsidR="00873869" w:rsidRDefault="00873869" w:rsidP="003F1166">
      <w:pPr>
        <w:pStyle w:val="CBDNormalNumber"/>
        <w:numPr>
          <w:ilvl w:val="0"/>
          <w:numId w:val="27"/>
        </w:numPr>
        <w:rPr>
          <w:lang w:bidi="ar-SY"/>
        </w:rPr>
      </w:pPr>
      <w:r w:rsidRPr="00873869">
        <w:rPr>
          <w:lang w:bidi="ar-SY"/>
        </w:rPr>
        <w:t xml:space="preserve">International Indigenous Forum on Biodiversity </w:t>
      </w:r>
    </w:p>
    <w:p w14:paraId="61A554BB" w14:textId="7C992D8F" w:rsidR="003353C0" w:rsidRDefault="00CF0260" w:rsidP="003353C0">
      <w:pPr>
        <w:pStyle w:val="CBDNormalNumber"/>
        <w:numPr>
          <w:ilvl w:val="0"/>
          <w:numId w:val="9"/>
        </w:numPr>
        <w:rPr>
          <w:lang w:bidi="ar-SY"/>
        </w:rPr>
      </w:pPr>
      <w:r>
        <w:rPr>
          <w:lang w:bidi="ar-SY"/>
        </w:rPr>
        <w:t>Women4Biodiversity</w:t>
      </w:r>
    </w:p>
    <w:p w14:paraId="492260DF" w14:textId="77777777" w:rsidR="00924AA9" w:rsidRDefault="00924AA9" w:rsidP="00795077">
      <w:pPr>
        <w:pStyle w:val="CBDTitle"/>
        <w:rPr>
          <w:lang w:bidi="ar-SY"/>
        </w:rPr>
        <w:sectPr w:rsidR="00924AA9" w:rsidSect="00D744A5">
          <w:pgSz w:w="12240" w:h="15840"/>
          <w:pgMar w:top="567" w:right="1440" w:bottom="1134" w:left="1440" w:header="709" w:footer="709" w:gutter="0"/>
          <w:cols w:space="708"/>
          <w:docGrid w:linePitch="360"/>
        </w:sectPr>
      </w:pPr>
    </w:p>
    <w:p w14:paraId="46EB2C0B" w14:textId="57638A9F" w:rsidR="00924AA9" w:rsidRDefault="00924AA9" w:rsidP="00924AA9">
      <w:pPr>
        <w:pStyle w:val="CBDTitle"/>
        <w:outlineLvl w:val="0"/>
      </w:pPr>
      <w:r>
        <w:lastRenderedPageBreak/>
        <w:t>Annex X</w:t>
      </w:r>
      <w:r w:rsidR="003F1166">
        <w:t>I</w:t>
      </w:r>
    </w:p>
    <w:p w14:paraId="47058474" w14:textId="1AEE1B7E" w:rsidR="00924AA9" w:rsidRDefault="00924AA9" w:rsidP="00924AA9">
      <w:pPr>
        <w:pStyle w:val="CBDTitle"/>
        <w:outlineLvl w:val="0"/>
      </w:pPr>
      <w:r w:rsidRPr="00AA615B">
        <w:t>Parties and observers that submitted statements under agenda item</w:t>
      </w:r>
      <w:r w:rsidR="006329CC">
        <w:t> </w:t>
      </w:r>
      <w:r>
        <w:t>12 (</w:t>
      </w:r>
      <w:r w:rsidR="00163477">
        <w:t>m</w:t>
      </w:r>
      <w:r w:rsidR="000021C0" w:rsidRPr="000021C0">
        <w:t>ainstreaming of biodiversity within and across sectors</w:t>
      </w:r>
      <w:r>
        <w:t>)</w:t>
      </w:r>
    </w:p>
    <w:p w14:paraId="39B7238B" w14:textId="77777777" w:rsidR="00924AA9" w:rsidRPr="00364026" w:rsidRDefault="00924AA9" w:rsidP="00924AA9">
      <w:pPr>
        <w:pStyle w:val="CBDSubTitle"/>
      </w:pPr>
      <w:r>
        <w:t>Parties</w:t>
      </w:r>
    </w:p>
    <w:p w14:paraId="41DB5753" w14:textId="0413A366" w:rsidR="00924AA9" w:rsidRDefault="008E5076" w:rsidP="003F1166">
      <w:pPr>
        <w:pStyle w:val="CBDNormalNumber"/>
        <w:numPr>
          <w:ilvl w:val="0"/>
          <w:numId w:val="28"/>
        </w:numPr>
        <w:rPr>
          <w:lang w:bidi="ar-SY"/>
        </w:rPr>
      </w:pPr>
      <w:r>
        <w:rPr>
          <w:lang w:bidi="ar-SY"/>
        </w:rPr>
        <w:t>Canada</w:t>
      </w:r>
    </w:p>
    <w:p w14:paraId="16B1DE1A" w14:textId="44C18F1D" w:rsidR="00924AA9" w:rsidRDefault="008E5076" w:rsidP="00924AA9">
      <w:pPr>
        <w:pStyle w:val="CBDNormalNumber"/>
        <w:numPr>
          <w:ilvl w:val="0"/>
          <w:numId w:val="8"/>
        </w:numPr>
        <w:rPr>
          <w:lang w:bidi="ar-SY"/>
        </w:rPr>
      </w:pPr>
      <w:r>
        <w:rPr>
          <w:lang w:bidi="ar-SY"/>
        </w:rPr>
        <w:t>Chad</w:t>
      </w:r>
    </w:p>
    <w:p w14:paraId="7D29C084" w14:textId="073F00D7" w:rsidR="00C57183" w:rsidRDefault="00C57183" w:rsidP="00924AA9">
      <w:pPr>
        <w:pStyle w:val="CBDNormalNumber"/>
        <w:numPr>
          <w:ilvl w:val="0"/>
          <w:numId w:val="8"/>
        </w:numPr>
        <w:rPr>
          <w:lang w:bidi="ar-SY"/>
        </w:rPr>
      </w:pPr>
      <w:r>
        <w:rPr>
          <w:lang w:bidi="ar-SY"/>
        </w:rPr>
        <w:t>European Union</w:t>
      </w:r>
    </w:p>
    <w:p w14:paraId="4D8ACDC5" w14:textId="6104D7F4" w:rsidR="00A70D03" w:rsidRDefault="00A70D03" w:rsidP="00924AA9">
      <w:pPr>
        <w:pStyle w:val="CBDNormalNumber"/>
        <w:numPr>
          <w:ilvl w:val="0"/>
          <w:numId w:val="8"/>
        </w:numPr>
        <w:rPr>
          <w:lang w:bidi="ar-SY"/>
        </w:rPr>
      </w:pPr>
      <w:r w:rsidRPr="008B1C68">
        <w:rPr>
          <w:lang w:bidi="ar-SY"/>
        </w:rPr>
        <w:t>Fiji (</w:t>
      </w:r>
      <w:r w:rsidRPr="005E7CF7">
        <w:rPr>
          <w:lang w:bidi="ar-SY"/>
        </w:rPr>
        <w:t>on behalf of the</w:t>
      </w:r>
      <w:r w:rsidRPr="005E7CF7">
        <w:t xml:space="preserve"> </w:t>
      </w:r>
      <w:r w:rsidRPr="005E7CF7">
        <w:rPr>
          <w:lang w:bidi="ar-SY"/>
        </w:rPr>
        <w:t>Pacific Small Island Developing States</w:t>
      </w:r>
      <w:r w:rsidRPr="008B1C68">
        <w:rPr>
          <w:lang w:bidi="ar-SY"/>
        </w:rPr>
        <w:t>)</w:t>
      </w:r>
    </w:p>
    <w:p w14:paraId="6CBD11E2" w14:textId="5612203E" w:rsidR="00570687" w:rsidRDefault="00570687" w:rsidP="00924AA9">
      <w:pPr>
        <w:pStyle w:val="CBDNormalNumber"/>
        <w:numPr>
          <w:ilvl w:val="0"/>
          <w:numId w:val="8"/>
        </w:numPr>
        <w:rPr>
          <w:lang w:bidi="ar-SY"/>
        </w:rPr>
      </w:pPr>
      <w:r>
        <w:rPr>
          <w:lang w:bidi="ar-SY"/>
        </w:rPr>
        <w:t>Iceland</w:t>
      </w:r>
    </w:p>
    <w:p w14:paraId="3AD8A6AC" w14:textId="3FE8516D" w:rsidR="00476C61" w:rsidRDefault="00476C61" w:rsidP="00924AA9">
      <w:pPr>
        <w:pStyle w:val="CBDNormalNumber"/>
        <w:numPr>
          <w:ilvl w:val="0"/>
          <w:numId w:val="8"/>
        </w:numPr>
        <w:rPr>
          <w:lang w:bidi="ar-SY"/>
        </w:rPr>
      </w:pPr>
      <w:r>
        <w:rPr>
          <w:lang w:bidi="ar-SY"/>
        </w:rPr>
        <w:t>Japan</w:t>
      </w:r>
    </w:p>
    <w:p w14:paraId="6B5BF58B" w14:textId="5E797C0F" w:rsidR="00476C61" w:rsidRDefault="00476C61" w:rsidP="00924AA9">
      <w:pPr>
        <w:pStyle w:val="CBDNormalNumber"/>
        <w:numPr>
          <w:ilvl w:val="0"/>
          <w:numId w:val="8"/>
        </w:numPr>
        <w:rPr>
          <w:lang w:bidi="ar-SY"/>
        </w:rPr>
      </w:pPr>
      <w:r>
        <w:rPr>
          <w:lang w:bidi="ar-SY"/>
        </w:rPr>
        <w:t>Malaysia</w:t>
      </w:r>
    </w:p>
    <w:p w14:paraId="71C4BB8C" w14:textId="155AEC46" w:rsidR="00C57183" w:rsidRDefault="00C57183" w:rsidP="00924AA9">
      <w:pPr>
        <w:pStyle w:val="CBDNormalNumber"/>
        <w:numPr>
          <w:ilvl w:val="0"/>
          <w:numId w:val="8"/>
        </w:numPr>
        <w:rPr>
          <w:lang w:bidi="ar-SY"/>
        </w:rPr>
      </w:pPr>
      <w:r>
        <w:rPr>
          <w:lang w:bidi="ar-SY"/>
        </w:rPr>
        <w:t>Mexico</w:t>
      </w:r>
    </w:p>
    <w:p w14:paraId="604F246E" w14:textId="6DA392AC" w:rsidR="00C57183" w:rsidRDefault="00C57183" w:rsidP="00924AA9">
      <w:pPr>
        <w:pStyle w:val="CBDNormalNumber"/>
        <w:numPr>
          <w:ilvl w:val="0"/>
          <w:numId w:val="8"/>
        </w:numPr>
        <w:rPr>
          <w:lang w:bidi="ar-SY"/>
        </w:rPr>
      </w:pPr>
      <w:r>
        <w:rPr>
          <w:lang w:bidi="ar-SY"/>
        </w:rPr>
        <w:t>New Zealand</w:t>
      </w:r>
    </w:p>
    <w:p w14:paraId="155287AE" w14:textId="538D2647" w:rsidR="00570687" w:rsidRDefault="00570687" w:rsidP="00924AA9">
      <w:pPr>
        <w:pStyle w:val="CBDNormalNumber"/>
        <w:numPr>
          <w:ilvl w:val="0"/>
          <w:numId w:val="8"/>
        </w:numPr>
        <w:rPr>
          <w:lang w:bidi="ar-SY"/>
        </w:rPr>
      </w:pPr>
      <w:r>
        <w:rPr>
          <w:lang w:bidi="ar-SY"/>
        </w:rPr>
        <w:t>Norway</w:t>
      </w:r>
    </w:p>
    <w:p w14:paraId="0FF8F0E5" w14:textId="414DAA96" w:rsidR="00476C61" w:rsidRDefault="00476C61" w:rsidP="00924AA9">
      <w:pPr>
        <w:pStyle w:val="CBDNormalNumber"/>
        <w:numPr>
          <w:ilvl w:val="0"/>
          <w:numId w:val="8"/>
        </w:numPr>
        <w:rPr>
          <w:lang w:bidi="ar-SY"/>
        </w:rPr>
      </w:pPr>
      <w:r>
        <w:rPr>
          <w:lang w:bidi="ar-SY"/>
        </w:rPr>
        <w:t>Suriname</w:t>
      </w:r>
    </w:p>
    <w:p w14:paraId="2559E9C8" w14:textId="36D0A993" w:rsidR="00476C61" w:rsidRDefault="00476C61" w:rsidP="00924AA9">
      <w:pPr>
        <w:pStyle w:val="CBDNormalNumber"/>
        <w:numPr>
          <w:ilvl w:val="0"/>
          <w:numId w:val="8"/>
        </w:numPr>
        <w:rPr>
          <w:lang w:bidi="ar-SY"/>
        </w:rPr>
      </w:pPr>
      <w:r>
        <w:rPr>
          <w:lang w:bidi="ar-SY"/>
        </w:rPr>
        <w:t>Tunisia</w:t>
      </w:r>
    </w:p>
    <w:p w14:paraId="2CD765D0" w14:textId="6BD2A04A" w:rsidR="00B16935" w:rsidRDefault="00B16935" w:rsidP="00924AA9">
      <w:pPr>
        <w:pStyle w:val="CBDNormalNumber"/>
        <w:numPr>
          <w:ilvl w:val="0"/>
          <w:numId w:val="8"/>
        </w:numPr>
        <w:rPr>
          <w:lang w:bidi="ar-SY"/>
        </w:rPr>
      </w:pPr>
      <w:r w:rsidRPr="003236E2">
        <w:rPr>
          <w:lang w:bidi="ar-SY"/>
        </w:rPr>
        <w:t>Switzerland</w:t>
      </w:r>
    </w:p>
    <w:p w14:paraId="21B4A966" w14:textId="2AD3795C" w:rsidR="00570687" w:rsidRPr="003236E2" w:rsidRDefault="00570687" w:rsidP="00924AA9">
      <w:pPr>
        <w:pStyle w:val="CBDNormalNumber"/>
        <w:numPr>
          <w:ilvl w:val="0"/>
          <w:numId w:val="8"/>
        </w:numPr>
        <w:rPr>
          <w:lang w:bidi="ar-SY"/>
        </w:rPr>
      </w:pPr>
      <w:r w:rsidRPr="00496EB7">
        <w:rPr>
          <w:lang w:bidi="ar-SY"/>
        </w:rPr>
        <w:t>United Kingdom</w:t>
      </w:r>
      <w:r w:rsidRPr="00496EB7">
        <w:t xml:space="preserve"> </w:t>
      </w:r>
      <w:r w:rsidRPr="00496EB7">
        <w:rPr>
          <w:lang w:bidi="ar-SY"/>
        </w:rPr>
        <w:t>of Great Britain and Northern Ireland</w:t>
      </w:r>
    </w:p>
    <w:p w14:paraId="40A241D8" w14:textId="77777777" w:rsidR="00924AA9" w:rsidRDefault="00924AA9" w:rsidP="00924AA9">
      <w:pPr>
        <w:pStyle w:val="CBDSubTitle"/>
        <w:rPr>
          <w:lang w:bidi="ar-SY"/>
        </w:rPr>
      </w:pPr>
      <w:r>
        <w:rPr>
          <w:lang w:bidi="ar-SY"/>
        </w:rPr>
        <w:t>Observers</w:t>
      </w:r>
    </w:p>
    <w:p w14:paraId="0F407190" w14:textId="57EE7E41" w:rsidR="00B00BF8" w:rsidRDefault="00B00BF8" w:rsidP="003F1166">
      <w:pPr>
        <w:pStyle w:val="CBDNormalNumber"/>
        <w:numPr>
          <w:ilvl w:val="0"/>
          <w:numId w:val="29"/>
        </w:numPr>
        <w:rPr>
          <w:lang w:bidi="ar-SY"/>
        </w:rPr>
      </w:pPr>
      <w:r w:rsidRPr="00B00BF8">
        <w:rPr>
          <w:lang w:bidi="ar-SY"/>
        </w:rPr>
        <w:t xml:space="preserve">Alliance of </w:t>
      </w:r>
      <w:proofErr w:type="spellStart"/>
      <w:r w:rsidRPr="00B00BF8">
        <w:rPr>
          <w:lang w:bidi="ar-SY"/>
        </w:rPr>
        <w:t>Bioversity</w:t>
      </w:r>
      <w:proofErr w:type="spellEnd"/>
      <w:r w:rsidRPr="00B00BF8">
        <w:rPr>
          <w:lang w:bidi="ar-SY"/>
        </w:rPr>
        <w:t xml:space="preserve"> International and CIAT</w:t>
      </w:r>
    </w:p>
    <w:p w14:paraId="2BC4D05D" w14:textId="5A5F25F8" w:rsidR="00924AA9" w:rsidRDefault="0096253D" w:rsidP="003F1166">
      <w:pPr>
        <w:pStyle w:val="CBDNormalNumber"/>
        <w:numPr>
          <w:ilvl w:val="0"/>
          <w:numId w:val="29"/>
        </w:numPr>
        <w:rPr>
          <w:lang w:bidi="ar-SY"/>
        </w:rPr>
      </w:pPr>
      <w:r w:rsidRPr="0096253D">
        <w:rPr>
          <w:lang w:bidi="ar-SY"/>
        </w:rPr>
        <w:t xml:space="preserve">Eco </w:t>
      </w:r>
      <w:proofErr w:type="spellStart"/>
      <w:r w:rsidRPr="0096253D">
        <w:rPr>
          <w:lang w:bidi="ar-SY"/>
        </w:rPr>
        <w:t>Maxei</w:t>
      </w:r>
      <w:proofErr w:type="spellEnd"/>
      <w:r w:rsidRPr="0096253D">
        <w:rPr>
          <w:lang w:bidi="ar-SY"/>
        </w:rPr>
        <w:t xml:space="preserve"> Querétaro AC (on behalf of CBD Women's Caucus)</w:t>
      </w:r>
    </w:p>
    <w:p w14:paraId="3059D0E6" w14:textId="034ECC7A" w:rsidR="00570687" w:rsidRDefault="00570687" w:rsidP="003F1166">
      <w:pPr>
        <w:pStyle w:val="CBDNormalNumber"/>
        <w:numPr>
          <w:ilvl w:val="0"/>
          <w:numId w:val="29"/>
        </w:numPr>
        <w:rPr>
          <w:lang w:bidi="ar-SY"/>
        </w:rPr>
      </w:pPr>
      <w:r w:rsidRPr="00570687">
        <w:rPr>
          <w:lang w:bidi="ar-SY"/>
        </w:rPr>
        <w:t xml:space="preserve">Friends of the Earth International </w:t>
      </w:r>
    </w:p>
    <w:p w14:paraId="1D6DE9D4" w14:textId="28766327" w:rsidR="00A70D03" w:rsidRDefault="00A70D03" w:rsidP="003F1166">
      <w:pPr>
        <w:pStyle w:val="CBDNormalNumber"/>
        <w:numPr>
          <w:ilvl w:val="0"/>
          <w:numId w:val="29"/>
        </w:numPr>
        <w:rPr>
          <w:lang w:bidi="ar-SY"/>
        </w:rPr>
      </w:pPr>
      <w:r w:rsidRPr="00F83EA5">
        <w:rPr>
          <w:lang w:bidi="ar-SY"/>
        </w:rPr>
        <w:t xml:space="preserve">Global Youth Biodiversity Network </w:t>
      </w:r>
    </w:p>
    <w:p w14:paraId="6E2E4198" w14:textId="76CEECE4" w:rsidR="00B37DBC" w:rsidRDefault="00B37DBC" w:rsidP="003F1166">
      <w:pPr>
        <w:pStyle w:val="CBDNormalNumber"/>
        <w:numPr>
          <w:ilvl w:val="0"/>
          <w:numId w:val="29"/>
        </w:numPr>
        <w:rPr>
          <w:lang w:bidi="ar-SY"/>
        </w:rPr>
      </w:pPr>
      <w:r w:rsidRPr="00B37DBC">
        <w:rPr>
          <w:lang w:bidi="ar-SY"/>
        </w:rPr>
        <w:t>International Indigenous Forum on Biodiversity</w:t>
      </w:r>
    </w:p>
    <w:p w14:paraId="10EC7434" w14:textId="6800C4BD" w:rsidR="007668CC" w:rsidRDefault="007668CC" w:rsidP="003F1166">
      <w:pPr>
        <w:pStyle w:val="CBDNormalNumber"/>
        <w:numPr>
          <w:ilvl w:val="0"/>
          <w:numId w:val="29"/>
        </w:numPr>
        <w:rPr>
          <w:lang w:bidi="ar-SY"/>
        </w:rPr>
      </w:pPr>
      <w:r w:rsidRPr="007668CC">
        <w:rPr>
          <w:lang w:bidi="ar-SY"/>
        </w:rPr>
        <w:t>Rainforest Action Network</w:t>
      </w:r>
    </w:p>
    <w:p w14:paraId="73B58B26" w14:textId="0F06A2F4" w:rsidR="007668CC" w:rsidRDefault="007668CC" w:rsidP="003F1166">
      <w:pPr>
        <w:pStyle w:val="CBDNormalNumber"/>
        <w:numPr>
          <w:ilvl w:val="0"/>
          <w:numId w:val="29"/>
        </w:numPr>
        <w:rPr>
          <w:lang w:bidi="ar-SY"/>
        </w:rPr>
      </w:pPr>
      <w:r w:rsidRPr="007668CC">
        <w:rPr>
          <w:lang w:bidi="ar-SY"/>
        </w:rPr>
        <w:t>Secretariat of the Convention on International Trade in Endangered Species of Wild Fauna and Flora</w:t>
      </w:r>
    </w:p>
    <w:p w14:paraId="387A51E8" w14:textId="24D7E991" w:rsidR="00924AA9" w:rsidRDefault="00DE63DF" w:rsidP="00924AA9">
      <w:pPr>
        <w:pStyle w:val="CBDNormalNumber"/>
        <w:numPr>
          <w:ilvl w:val="0"/>
          <w:numId w:val="9"/>
        </w:numPr>
        <w:rPr>
          <w:lang w:bidi="ar-SY"/>
        </w:rPr>
      </w:pPr>
      <w:r w:rsidRPr="00DE63DF">
        <w:rPr>
          <w:lang w:bidi="ar-SY"/>
        </w:rPr>
        <w:t>The Nature Conservancy</w:t>
      </w:r>
    </w:p>
    <w:p w14:paraId="43F41178" w14:textId="04B2725F" w:rsidR="00DE63DF" w:rsidRDefault="00DE63DF" w:rsidP="00924AA9">
      <w:pPr>
        <w:pStyle w:val="CBDNormalNumber"/>
        <w:numPr>
          <w:ilvl w:val="0"/>
          <w:numId w:val="9"/>
        </w:numPr>
        <w:rPr>
          <w:lang w:bidi="ar-SY"/>
        </w:rPr>
      </w:pPr>
      <w:r>
        <w:rPr>
          <w:lang w:bidi="ar-SY"/>
        </w:rPr>
        <w:t xml:space="preserve">United Nations Development Programme </w:t>
      </w:r>
    </w:p>
    <w:p w14:paraId="7CBFFE1C" w14:textId="652589C2" w:rsidR="00F77E39" w:rsidRDefault="00F77E39" w:rsidP="00924AA9">
      <w:pPr>
        <w:pStyle w:val="CBDNormalNumber"/>
        <w:numPr>
          <w:ilvl w:val="0"/>
          <w:numId w:val="9"/>
        </w:numPr>
        <w:rPr>
          <w:lang w:bidi="ar-SY"/>
        </w:rPr>
      </w:pPr>
      <w:r>
        <w:rPr>
          <w:lang w:bidi="ar-SY"/>
        </w:rPr>
        <w:t>Women4Biodiversity</w:t>
      </w:r>
    </w:p>
    <w:p w14:paraId="660ACBCB" w14:textId="77777777" w:rsidR="000021C0" w:rsidRDefault="000021C0" w:rsidP="00795077">
      <w:pPr>
        <w:pStyle w:val="CBDTitle"/>
        <w:rPr>
          <w:lang w:bidi="ar-SY"/>
        </w:rPr>
      </w:pPr>
    </w:p>
    <w:p w14:paraId="1ADF0E08" w14:textId="07C23AC4" w:rsidR="000021C0" w:rsidRDefault="000021C0" w:rsidP="00F77E39">
      <w:pPr>
        <w:pStyle w:val="CBDSubTitle"/>
        <w:ind w:left="0"/>
        <w:rPr>
          <w:lang w:bidi="ar-SY"/>
        </w:rPr>
        <w:sectPr w:rsidR="000021C0" w:rsidSect="00D744A5">
          <w:pgSz w:w="12240" w:h="15840"/>
          <w:pgMar w:top="567" w:right="1440" w:bottom="1134" w:left="1440" w:header="709" w:footer="709" w:gutter="0"/>
          <w:cols w:space="708"/>
          <w:docGrid w:linePitch="360"/>
        </w:sectPr>
      </w:pPr>
    </w:p>
    <w:p w14:paraId="69108F23" w14:textId="6DA83C80" w:rsidR="000021C0" w:rsidRDefault="000021C0" w:rsidP="000021C0">
      <w:pPr>
        <w:pStyle w:val="CBDTitle"/>
        <w:outlineLvl w:val="0"/>
      </w:pPr>
      <w:r>
        <w:lastRenderedPageBreak/>
        <w:t>Annex X</w:t>
      </w:r>
      <w:r w:rsidR="004E407B">
        <w:t>II</w:t>
      </w:r>
    </w:p>
    <w:p w14:paraId="3B501332" w14:textId="3E49E67A" w:rsidR="000021C0" w:rsidRDefault="000021C0" w:rsidP="000021C0">
      <w:pPr>
        <w:pStyle w:val="CBDTitle"/>
        <w:outlineLvl w:val="0"/>
      </w:pPr>
      <w:r w:rsidRPr="00AA615B">
        <w:t>Parties and observers that submitted statements under agenda item</w:t>
      </w:r>
      <w:r w:rsidR="006329CC">
        <w:t> </w:t>
      </w:r>
      <w:r>
        <w:t>13 (</w:t>
      </w:r>
      <w:r w:rsidR="00163477">
        <w:t>c</w:t>
      </w:r>
      <w:r w:rsidR="00163477" w:rsidRPr="00163477">
        <w:t>ommunication, education and public awareness</w:t>
      </w:r>
      <w:r>
        <w:t>)</w:t>
      </w:r>
    </w:p>
    <w:p w14:paraId="09FD4B12" w14:textId="77777777" w:rsidR="000021C0" w:rsidRPr="00364026" w:rsidRDefault="000021C0" w:rsidP="000021C0">
      <w:pPr>
        <w:pStyle w:val="CBDSubTitle"/>
      </w:pPr>
      <w:r>
        <w:t>Parties</w:t>
      </w:r>
    </w:p>
    <w:p w14:paraId="5535A636" w14:textId="44049506" w:rsidR="000021C0" w:rsidRDefault="00495EA7" w:rsidP="004E407B">
      <w:pPr>
        <w:pStyle w:val="CBDNormalNumber"/>
        <w:numPr>
          <w:ilvl w:val="0"/>
          <w:numId w:val="30"/>
        </w:numPr>
        <w:rPr>
          <w:lang w:bidi="ar-SY"/>
        </w:rPr>
      </w:pPr>
      <w:r>
        <w:rPr>
          <w:lang w:bidi="ar-SY"/>
        </w:rPr>
        <w:t>Canada</w:t>
      </w:r>
    </w:p>
    <w:p w14:paraId="702ED1B4" w14:textId="5B7847D4" w:rsidR="009F65FD" w:rsidRDefault="009F65FD" w:rsidP="004E407B">
      <w:pPr>
        <w:pStyle w:val="CBDNormalNumber"/>
        <w:numPr>
          <w:ilvl w:val="0"/>
          <w:numId w:val="30"/>
        </w:numPr>
        <w:rPr>
          <w:lang w:bidi="ar-SY"/>
        </w:rPr>
      </w:pPr>
      <w:r>
        <w:rPr>
          <w:lang w:bidi="ar-SY"/>
        </w:rPr>
        <w:t>Cote d’Ivoire</w:t>
      </w:r>
    </w:p>
    <w:p w14:paraId="5E5F7CEE" w14:textId="7FA426A0" w:rsidR="009D1494" w:rsidRDefault="009D1494" w:rsidP="004E407B">
      <w:pPr>
        <w:pStyle w:val="CBDNormalNumber"/>
        <w:numPr>
          <w:ilvl w:val="0"/>
          <w:numId w:val="30"/>
        </w:numPr>
        <w:rPr>
          <w:lang w:bidi="ar-SY"/>
        </w:rPr>
      </w:pPr>
      <w:r>
        <w:rPr>
          <w:lang w:bidi="ar-SY"/>
        </w:rPr>
        <w:t>European Union</w:t>
      </w:r>
    </w:p>
    <w:p w14:paraId="51424191" w14:textId="75DA3063" w:rsidR="009F65FD" w:rsidRDefault="009F65FD" w:rsidP="004E407B">
      <w:pPr>
        <w:pStyle w:val="CBDNormalNumber"/>
        <w:numPr>
          <w:ilvl w:val="0"/>
          <w:numId w:val="30"/>
        </w:numPr>
        <w:rPr>
          <w:lang w:bidi="ar-SY"/>
        </w:rPr>
      </w:pPr>
      <w:r w:rsidRPr="008B1C68">
        <w:rPr>
          <w:lang w:bidi="ar-SY"/>
        </w:rPr>
        <w:t>Fiji (</w:t>
      </w:r>
      <w:r w:rsidRPr="005E7CF7">
        <w:rPr>
          <w:lang w:bidi="ar-SY"/>
        </w:rPr>
        <w:t>on behalf of the</w:t>
      </w:r>
      <w:r w:rsidRPr="005E7CF7">
        <w:t xml:space="preserve"> </w:t>
      </w:r>
      <w:r w:rsidRPr="005E7CF7">
        <w:rPr>
          <w:lang w:bidi="ar-SY"/>
        </w:rPr>
        <w:t>Pacific Small Island Developing States</w:t>
      </w:r>
      <w:r w:rsidRPr="008B1C68">
        <w:rPr>
          <w:lang w:bidi="ar-SY"/>
        </w:rPr>
        <w:t>)</w:t>
      </w:r>
    </w:p>
    <w:p w14:paraId="39D625DD" w14:textId="64117872" w:rsidR="009D1494" w:rsidRDefault="009D1494" w:rsidP="004E407B">
      <w:pPr>
        <w:pStyle w:val="CBDNormalNumber"/>
        <w:numPr>
          <w:ilvl w:val="0"/>
          <w:numId w:val="30"/>
        </w:numPr>
        <w:rPr>
          <w:lang w:bidi="ar-SY"/>
        </w:rPr>
      </w:pPr>
      <w:r>
        <w:rPr>
          <w:lang w:bidi="ar-SY"/>
        </w:rPr>
        <w:t>Iceland</w:t>
      </w:r>
    </w:p>
    <w:p w14:paraId="6ECFE6DB" w14:textId="20D8826C" w:rsidR="00495EA7" w:rsidRDefault="00495EA7" w:rsidP="004E407B">
      <w:pPr>
        <w:pStyle w:val="CBDNormalNumber"/>
        <w:numPr>
          <w:ilvl w:val="0"/>
          <w:numId w:val="30"/>
        </w:numPr>
        <w:rPr>
          <w:lang w:bidi="ar-SY"/>
        </w:rPr>
      </w:pPr>
      <w:r>
        <w:rPr>
          <w:lang w:bidi="ar-SY"/>
        </w:rPr>
        <w:t>Japan</w:t>
      </w:r>
    </w:p>
    <w:p w14:paraId="5F0A79B3" w14:textId="25561A48" w:rsidR="00495EA7" w:rsidRDefault="00495EA7" w:rsidP="004E407B">
      <w:pPr>
        <w:pStyle w:val="CBDNormalNumber"/>
        <w:numPr>
          <w:ilvl w:val="0"/>
          <w:numId w:val="30"/>
        </w:numPr>
        <w:rPr>
          <w:lang w:bidi="ar-SY"/>
        </w:rPr>
      </w:pPr>
      <w:r>
        <w:rPr>
          <w:lang w:bidi="ar-SY"/>
        </w:rPr>
        <w:t>Morocco</w:t>
      </w:r>
    </w:p>
    <w:p w14:paraId="6E5CB8BB" w14:textId="6C98E996" w:rsidR="009D1494" w:rsidRDefault="009D1494" w:rsidP="004E407B">
      <w:pPr>
        <w:pStyle w:val="CBDNormalNumber"/>
        <w:numPr>
          <w:ilvl w:val="0"/>
          <w:numId w:val="30"/>
        </w:numPr>
        <w:rPr>
          <w:lang w:bidi="ar-SY"/>
        </w:rPr>
      </w:pPr>
      <w:r>
        <w:rPr>
          <w:lang w:bidi="ar-SY"/>
        </w:rPr>
        <w:t>Norway</w:t>
      </w:r>
    </w:p>
    <w:p w14:paraId="6E29AF43" w14:textId="77777777" w:rsidR="000021C0" w:rsidRDefault="000021C0" w:rsidP="000021C0">
      <w:pPr>
        <w:pStyle w:val="CBDSubTitle"/>
        <w:rPr>
          <w:lang w:bidi="ar-SY"/>
        </w:rPr>
      </w:pPr>
      <w:r>
        <w:rPr>
          <w:lang w:bidi="ar-SY"/>
        </w:rPr>
        <w:t>Observers</w:t>
      </w:r>
    </w:p>
    <w:p w14:paraId="503597EC" w14:textId="6C202A3B" w:rsidR="000021C0" w:rsidRDefault="00651216" w:rsidP="004E407B">
      <w:pPr>
        <w:pStyle w:val="CBDNormalNumber"/>
        <w:numPr>
          <w:ilvl w:val="0"/>
          <w:numId w:val="31"/>
        </w:numPr>
        <w:rPr>
          <w:lang w:bidi="ar-SY"/>
        </w:rPr>
      </w:pPr>
      <w:r w:rsidRPr="00651216">
        <w:rPr>
          <w:lang w:bidi="ar-SY"/>
        </w:rPr>
        <w:t xml:space="preserve">Eco </w:t>
      </w:r>
      <w:proofErr w:type="spellStart"/>
      <w:r w:rsidRPr="00651216">
        <w:rPr>
          <w:lang w:bidi="ar-SY"/>
        </w:rPr>
        <w:t>Maxei</w:t>
      </w:r>
      <w:proofErr w:type="spellEnd"/>
      <w:r w:rsidRPr="00651216">
        <w:rPr>
          <w:lang w:bidi="ar-SY"/>
        </w:rPr>
        <w:t xml:space="preserve"> Querétaro AC (on behalf of CBD Women's Caucus)</w:t>
      </w:r>
    </w:p>
    <w:p w14:paraId="5AD15322" w14:textId="67B41A53" w:rsidR="009D1494" w:rsidRDefault="009D1494" w:rsidP="004E407B">
      <w:pPr>
        <w:pStyle w:val="CBDNormalNumber"/>
        <w:numPr>
          <w:ilvl w:val="0"/>
          <w:numId w:val="31"/>
        </w:numPr>
        <w:rPr>
          <w:lang w:bidi="ar-SY"/>
        </w:rPr>
      </w:pPr>
      <w:r w:rsidRPr="009D1494">
        <w:rPr>
          <w:lang w:bidi="ar-SY"/>
        </w:rPr>
        <w:t xml:space="preserve">Global Youth Biodiversity Network </w:t>
      </w:r>
    </w:p>
    <w:p w14:paraId="64751458" w14:textId="673AFB81" w:rsidR="009D1494" w:rsidRDefault="009D1494" w:rsidP="004E407B">
      <w:pPr>
        <w:pStyle w:val="CBDNormalNumber"/>
        <w:numPr>
          <w:ilvl w:val="0"/>
          <w:numId w:val="31"/>
        </w:numPr>
        <w:rPr>
          <w:lang w:bidi="ar-SY"/>
        </w:rPr>
      </w:pPr>
      <w:r w:rsidRPr="009D1494">
        <w:rPr>
          <w:lang w:bidi="ar-SY"/>
        </w:rPr>
        <w:t xml:space="preserve">International Indigenous Forum on Biodiversity </w:t>
      </w:r>
    </w:p>
    <w:p w14:paraId="331218DE" w14:textId="06734EEF" w:rsidR="000021C0" w:rsidRDefault="00B712B3" w:rsidP="000021C0">
      <w:pPr>
        <w:pStyle w:val="CBDNormalNumber"/>
        <w:numPr>
          <w:ilvl w:val="0"/>
          <w:numId w:val="9"/>
        </w:numPr>
        <w:rPr>
          <w:lang w:bidi="ar-SY"/>
        </w:rPr>
      </w:pPr>
      <w:r w:rsidRPr="00B712B3">
        <w:rPr>
          <w:lang w:bidi="ar-SY"/>
        </w:rPr>
        <w:t xml:space="preserve">Office of the United Nations High Commissioner for Human Rights </w:t>
      </w:r>
    </w:p>
    <w:p w14:paraId="7C143B37" w14:textId="52E1604B" w:rsidR="00B712B3" w:rsidRDefault="00B712B3" w:rsidP="000021C0">
      <w:pPr>
        <w:pStyle w:val="CBDNormalNumber"/>
        <w:numPr>
          <w:ilvl w:val="0"/>
          <w:numId w:val="9"/>
        </w:numPr>
        <w:rPr>
          <w:lang w:bidi="ar-SY"/>
        </w:rPr>
      </w:pPr>
      <w:r>
        <w:rPr>
          <w:lang w:bidi="ar-SY"/>
        </w:rPr>
        <w:t xml:space="preserve">United Nations Development Programme </w:t>
      </w:r>
    </w:p>
    <w:p w14:paraId="06284F20" w14:textId="0A797D37" w:rsidR="00B712B3" w:rsidRDefault="00B712B3" w:rsidP="000021C0">
      <w:pPr>
        <w:pStyle w:val="CBDNormalNumber"/>
        <w:numPr>
          <w:ilvl w:val="0"/>
          <w:numId w:val="9"/>
        </w:numPr>
        <w:rPr>
          <w:lang w:bidi="ar-SY"/>
        </w:rPr>
      </w:pPr>
      <w:r>
        <w:rPr>
          <w:lang w:bidi="ar-SY"/>
        </w:rPr>
        <w:t>Women4Biodiversity</w:t>
      </w:r>
    </w:p>
    <w:p w14:paraId="39042502" w14:textId="730A7C2F" w:rsidR="00B712B3" w:rsidRDefault="00B712B3" w:rsidP="000021C0">
      <w:pPr>
        <w:pStyle w:val="CBDNormalNumber"/>
        <w:numPr>
          <w:ilvl w:val="0"/>
          <w:numId w:val="9"/>
        </w:numPr>
        <w:rPr>
          <w:lang w:bidi="ar-SY"/>
        </w:rPr>
      </w:pPr>
      <w:r>
        <w:rPr>
          <w:lang w:bidi="ar-SY"/>
        </w:rPr>
        <w:t>WWF International</w:t>
      </w:r>
    </w:p>
    <w:p w14:paraId="06FBCFF7" w14:textId="77777777" w:rsidR="00163477" w:rsidRDefault="00163477" w:rsidP="00795077">
      <w:pPr>
        <w:pStyle w:val="CBDTitle"/>
        <w:rPr>
          <w:lang w:bidi="ar-SY"/>
        </w:rPr>
        <w:sectPr w:rsidR="00163477" w:rsidSect="00D744A5">
          <w:pgSz w:w="12240" w:h="15840"/>
          <w:pgMar w:top="567" w:right="1440" w:bottom="1134" w:left="1440" w:header="709" w:footer="709" w:gutter="0"/>
          <w:cols w:space="708"/>
          <w:docGrid w:linePitch="360"/>
        </w:sectPr>
      </w:pPr>
    </w:p>
    <w:p w14:paraId="0565DB00" w14:textId="0493189E" w:rsidR="00163477" w:rsidRDefault="00163477" w:rsidP="00163477">
      <w:pPr>
        <w:pStyle w:val="CBDTitle"/>
        <w:outlineLvl w:val="0"/>
      </w:pPr>
      <w:r>
        <w:lastRenderedPageBreak/>
        <w:t>Annex X</w:t>
      </w:r>
      <w:r w:rsidR="004E407B">
        <w:t>III</w:t>
      </w:r>
    </w:p>
    <w:p w14:paraId="2F8F3F2E" w14:textId="23E61638" w:rsidR="00163477" w:rsidRDefault="00163477" w:rsidP="00163477">
      <w:pPr>
        <w:pStyle w:val="CBDTitle"/>
        <w:outlineLvl w:val="0"/>
      </w:pPr>
      <w:r w:rsidRPr="00AA615B">
        <w:t>Parties and observers that submitted statements under agenda item</w:t>
      </w:r>
      <w:r w:rsidR="006329CC">
        <w:t> </w:t>
      </w:r>
      <w:r>
        <w:t>14 (</w:t>
      </w:r>
      <w:r w:rsidR="00597614">
        <w:t>a</w:t>
      </w:r>
      <w:r w:rsidR="00597614" w:rsidRPr="00597614">
        <w:t>dministrative and budgetary matters</w:t>
      </w:r>
      <w:r>
        <w:t>)</w:t>
      </w:r>
    </w:p>
    <w:p w14:paraId="257799AF" w14:textId="77777777" w:rsidR="00163477" w:rsidRPr="00364026" w:rsidRDefault="00163477" w:rsidP="00163477">
      <w:pPr>
        <w:pStyle w:val="CBDSubTitle"/>
      </w:pPr>
      <w:r>
        <w:t>Parties</w:t>
      </w:r>
    </w:p>
    <w:p w14:paraId="0DA73508" w14:textId="784D8790" w:rsidR="0051225F" w:rsidRDefault="0051225F" w:rsidP="004E407B">
      <w:pPr>
        <w:pStyle w:val="CBDNormalNumber"/>
        <w:numPr>
          <w:ilvl w:val="0"/>
          <w:numId w:val="32"/>
        </w:numPr>
        <w:rPr>
          <w:lang w:bidi="ar-SY"/>
        </w:rPr>
      </w:pPr>
      <w:r>
        <w:rPr>
          <w:lang w:bidi="ar-SY"/>
        </w:rPr>
        <w:t>Cote d’Ivoire</w:t>
      </w:r>
    </w:p>
    <w:p w14:paraId="605E48D0" w14:textId="15DEF150" w:rsidR="00CE41E4" w:rsidRDefault="0051225F" w:rsidP="004E407B">
      <w:pPr>
        <w:pStyle w:val="CBDNormalNumber"/>
        <w:numPr>
          <w:ilvl w:val="0"/>
          <w:numId w:val="32"/>
        </w:numPr>
        <w:rPr>
          <w:lang w:bidi="ar-SY"/>
        </w:rPr>
      </w:pPr>
      <w:r w:rsidRPr="008B1C68">
        <w:rPr>
          <w:lang w:bidi="ar-SY"/>
        </w:rPr>
        <w:t>Fiji (</w:t>
      </w:r>
      <w:r w:rsidRPr="005E7CF7">
        <w:rPr>
          <w:lang w:bidi="ar-SY"/>
        </w:rPr>
        <w:t>on behalf of the</w:t>
      </w:r>
      <w:r w:rsidRPr="005E7CF7">
        <w:t xml:space="preserve"> </w:t>
      </w:r>
      <w:r w:rsidRPr="005E7CF7">
        <w:rPr>
          <w:lang w:bidi="ar-SY"/>
        </w:rPr>
        <w:t>Pacific Small Island Developing States</w:t>
      </w:r>
      <w:r w:rsidRPr="008B1C68">
        <w:rPr>
          <w:lang w:bidi="ar-SY"/>
        </w:rPr>
        <w:t>)</w:t>
      </w:r>
    </w:p>
    <w:p w14:paraId="2214E7D6" w14:textId="009E9F9F" w:rsidR="001D22D0" w:rsidRDefault="001D22D0" w:rsidP="004E407B">
      <w:pPr>
        <w:pStyle w:val="CBDNormalNumber"/>
        <w:numPr>
          <w:ilvl w:val="0"/>
          <w:numId w:val="32"/>
        </w:numPr>
        <w:rPr>
          <w:lang w:bidi="ar-SY"/>
        </w:rPr>
      </w:pPr>
      <w:r>
        <w:rPr>
          <w:lang w:bidi="ar-SY"/>
        </w:rPr>
        <w:t>Italy</w:t>
      </w:r>
    </w:p>
    <w:p w14:paraId="784F9D78" w14:textId="38A4B733" w:rsidR="00163477" w:rsidRDefault="00257D94" w:rsidP="004E407B">
      <w:pPr>
        <w:pStyle w:val="CBDNormalNumber"/>
        <w:numPr>
          <w:ilvl w:val="0"/>
          <w:numId w:val="32"/>
        </w:numPr>
        <w:rPr>
          <w:lang w:bidi="ar-SY"/>
        </w:rPr>
      </w:pPr>
      <w:r>
        <w:rPr>
          <w:lang w:bidi="ar-SY"/>
        </w:rPr>
        <w:t>Japan</w:t>
      </w:r>
    </w:p>
    <w:p w14:paraId="21590F10" w14:textId="121444E1" w:rsidR="00163477" w:rsidRDefault="00257D94" w:rsidP="00163477">
      <w:pPr>
        <w:pStyle w:val="CBDNormalNumber"/>
        <w:numPr>
          <w:ilvl w:val="0"/>
          <w:numId w:val="8"/>
        </w:numPr>
        <w:rPr>
          <w:lang w:bidi="ar-SY"/>
        </w:rPr>
      </w:pPr>
      <w:r w:rsidRPr="0034005B">
        <w:rPr>
          <w:lang w:bidi="ar-SY"/>
        </w:rPr>
        <w:t>Switzerland</w:t>
      </w:r>
    </w:p>
    <w:p w14:paraId="2D34E780" w14:textId="61A1DBF6" w:rsidR="001D22D0" w:rsidRPr="0034005B" w:rsidRDefault="001D22D0" w:rsidP="00163477">
      <w:pPr>
        <w:pStyle w:val="CBDNormalNumber"/>
        <w:numPr>
          <w:ilvl w:val="0"/>
          <w:numId w:val="8"/>
        </w:numPr>
        <w:rPr>
          <w:lang w:bidi="ar-SY"/>
        </w:rPr>
      </w:pPr>
      <w:r>
        <w:rPr>
          <w:lang w:bidi="ar-SY"/>
        </w:rPr>
        <w:t>United Kingdom</w:t>
      </w:r>
      <w:r w:rsidRPr="00337A9B">
        <w:t xml:space="preserve"> </w:t>
      </w:r>
      <w:r w:rsidRPr="00337A9B">
        <w:rPr>
          <w:lang w:bidi="ar-SY"/>
        </w:rPr>
        <w:t>of Great Britain and Northern Ireland</w:t>
      </w:r>
    </w:p>
    <w:p w14:paraId="70A3A610" w14:textId="77777777" w:rsidR="00163477" w:rsidRDefault="00163477" w:rsidP="00163477">
      <w:pPr>
        <w:pStyle w:val="CBDSubTitle"/>
        <w:rPr>
          <w:lang w:bidi="ar-SY"/>
        </w:rPr>
      </w:pPr>
      <w:r>
        <w:rPr>
          <w:lang w:bidi="ar-SY"/>
        </w:rPr>
        <w:t>Observers</w:t>
      </w:r>
    </w:p>
    <w:p w14:paraId="51269811" w14:textId="76E767A5" w:rsidR="00163477" w:rsidRDefault="00CE41E4" w:rsidP="004E407B">
      <w:pPr>
        <w:pStyle w:val="CBDNormalNumber"/>
        <w:numPr>
          <w:ilvl w:val="0"/>
          <w:numId w:val="33"/>
        </w:numPr>
        <w:rPr>
          <w:lang w:bidi="ar-SY"/>
        </w:rPr>
      </w:pPr>
      <w:r w:rsidRPr="00CE41E4">
        <w:rPr>
          <w:lang w:bidi="ar-SY"/>
        </w:rPr>
        <w:t xml:space="preserve">International Indigenous Forum on Biodiversity </w:t>
      </w:r>
    </w:p>
    <w:p w14:paraId="33CFDAB4" w14:textId="77777777" w:rsidR="00795077" w:rsidRPr="00795077" w:rsidRDefault="00795077" w:rsidP="00795077">
      <w:pPr>
        <w:pStyle w:val="CBDTitle"/>
        <w:rPr>
          <w:lang w:bidi="ar-SY"/>
        </w:rPr>
      </w:pPr>
    </w:p>
    <w:p w14:paraId="0D2DD4DE" w14:textId="2929B191" w:rsidR="008A1499" w:rsidRPr="00866063" w:rsidRDefault="00A111D1" w:rsidP="00A111D1">
      <w:pPr>
        <w:pStyle w:val="Para1"/>
        <w:numPr>
          <w:ilvl w:val="0"/>
          <w:numId w:val="0"/>
        </w:numPr>
        <w:ind w:left="567"/>
        <w:jc w:val="center"/>
      </w:pPr>
      <w:r w:rsidRPr="00866063">
        <w:t>__________</w:t>
      </w:r>
      <w:r w:rsidR="004E407B">
        <w:t>___</w:t>
      </w:r>
    </w:p>
    <w:p w14:paraId="2AD7497C" w14:textId="77777777" w:rsidR="00A111D1" w:rsidRPr="00866063" w:rsidRDefault="00A111D1" w:rsidP="004E407B">
      <w:pPr>
        <w:pStyle w:val="Para1"/>
        <w:numPr>
          <w:ilvl w:val="0"/>
          <w:numId w:val="0"/>
        </w:numPr>
      </w:pPr>
    </w:p>
    <w:sectPr w:rsidR="00A111D1" w:rsidRPr="00866063" w:rsidSect="00D744A5">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2704F2" w14:textId="77777777" w:rsidR="006A196D" w:rsidRPr="00866063" w:rsidRDefault="006A196D" w:rsidP="00CF1848">
      <w:r w:rsidRPr="00866063">
        <w:separator/>
      </w:r>
    </w:p>
  </w:endnote>
  <w:endnote w:type="continuationSeparator" w:id="0">
    <w:p w14:paraId="134C8F1D" w14:textId="77777777" w:rsidR="006A196D" w:rsidRPr="00866063" w:rsidRDefault="006A196D"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7F04BC7B" w14:textId="77777777" w:rsidR="00D75CA6" w:rsidRPr="00866063" w:rsidRDefault="00D75CA6" w:rsidP="00D75CA6">
            <w:pPr>
              <w:pStyle w:val="Footer"/>
              <w:jc w:val="left"/>
            </w:pPr>
            <w:r w:rsidRPr="00866063">
              <w:rPr>
                <w:b/>
                <w:bCs/>
                <w:szCs w:val="20"/>
              </w:rPr>
              <w:fldChar w:fldCharType="begin"/>
            </w:r>
            <w:r w:rsidRPr="00866063">
              <w:rPr>
                <w:b/>
                <w:bCs/>
                <w:szCs w:val="20"/>
              </w:rPr>
              <w:instrText xml:space="preserve"> PAGE </w:instrText>
            </w:r>
            <w:r w:rsidRPr="00866063">
              <w:rPr>
                <w:b/>
                <w:bCs/>
                <w:szCs w:val="20"/>
              </w:rPr>
              <w:fldChar w:fldCharType="separate"/>
            </w:r>
            <w:r w:rsidRPr="00866063">
              <w:rPr>
                <w:b/>
                <w:bCs/>
                <w:noProof/>
                <w:szCs w:val="20"/>
              </w:rPr>
              <w:t>2</w:t>
            </w:r>
            <w:r w:rsidRPr="00866063">
              <w:rPr>
                <w:b/>
                <w:bCs/>
                <w:szCs w:val="20"/>
              </w:rPr>
              <w:fldChar w:fldCharType="end"/>
            </w:r>
            <w:r w:rsidRPr="00866063">
              <w:rPr>
                <w:szCs w:val="20"/>
              </w:rPr>
              <w:t>/</w:t>
            </w:r>
            <w:r w:rsidRPr="00866063">
              <w:rPr>
                <w:b/>
                <w:bCs/>
                <w:szCs w:val="20"/>
              </w:rPr>
              <w:fldChar w:fldCharType="begin"/>
            </w:r>
            <w:r w:rsidRPr="00866063">
              <w:rPr>
                <w:b/>
                <w:bCs/>
                <w:szCs w:val="20"/>
              </w:rPr>
              <w:instrText xml:space="preserve"> NUMPAGES  </w:instrText>
            </w:r>
            <w:r w:rsidRPr="00866063">
              <w:rPr>
                <w:b/>
                <w:bCs/>
                <w:szCs w:val="20"/>
              </w:rPr>
              <w:fldChar w:fldCharType="separate"/>
            </w:r>
            <w:r w:rsidRPr="00866063">
              <w:rPr>
                <w:b/>
                <w:bCs/>
                <w:noProof/>
                <w:szCs w:val="20"/>
              </w:rPr>
              <w:t>2</w:t>
            </w:r>
            <w:r w:rsidRPr="00866063">
              <w:rPr>
                <w:b/>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1AB127F9" w14:textId="77777777" w:rsidR="00D75CA6" w:rsidRPr="00866063" w:rsidRDefault="00D75CA6" w:rsidP="00D75CA6">
        <w:pPr>
          <w:pStyle w:val="Footer"/>
        </w:pPr>
        <w:r w:rsidRPr="00866063">
          <w:rPr>
            <w:b/>
            <w:bCs/>
            <w:szCs w:val="20"/>
          </w:rPr>
          <w:fldChar w:fldCharType="begin"/>
        </w:r>
        <w:r w:rsidRPr="00866063">
          <w:rPr>
            <w:b/>
            <w:bCs/>
            <w:szCs w:val="20"/>
          </w:rPr>
          <w:instrText xml:space="preserve"> PAGE </w:instrText>
        </w:r>
        <w:r w:rsidRPr="00866063">
          <w:rPr>
            <w:b/>
            <w:bCs/>
            <w:szCs w:val="20"/>
          </w:rPr>
          <w:fldChar w:fldCharType="separate"/>
        </w:r>
        <w:r w:rsidRPr="00866063">
          <w:rPr>
            <w:b/>
            <w:bCs/>
            <w:szCs w:val="20"/>
          </w:rPr>
          <w:t>2</w:t>
        </w:r>
        <w:r w:rsidRPr="00866063">
          <w:rPr>
            <w:b/>
            <w:bCs/>
            <w:szCs w:val="20"/>
          </w:rPr>
          <w:fldChar w:fldCharType="end"/>
        </w:r>
        <w:r w:rsidRPr="00866063">
          <w:rPr>
            <w:szCs w:val="20"/>
          </w:rPr>
          <w:t>/</w:t>
        </w:r>
        <w:r w:rsidRPr="00866063">
          <w:rPr>
            <w:b/>
            <w:bCs/>
            <w:szCs w:val="20"/>
          </w:rPr>
          <w:fldChar w:fldCharType="begin"/>
        </w:r>
        <w:r w:rsidRPr="00866063">
          <w:rPr>
            <w:b/>
            <w:bCs/>
            <w:szCs w:val="20"/>
          </w:rPr>
          <w:instrText xml:space="preserve"> NUMPAGES  </w:instrText>
        </w:r>
        <w:r w:rsidRPr="00866063">
          <w:rPr>
            <w:b/>
            <w:bCs/>
            <w:szCs w:val="20"/>
          </w:rPr>
          <w:fldChar w:fldCharType="separate"/>
        </w:r>
        <w:r w:rsidRPr="00866063">
          <w:rPr>
            <w:b/>
            <w:bCs/>
            <w:szCs w:val="20"/>
          </w:rPr>
          <w:t>3</w:t>
        </w:r>
        <w:r w:rsidRPr="00866063">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05E6D5" w14:textId="77777777" w:rsidR="006A196D" w:rsidRPr="00866063" w:rsidRDefault="006A196D" w:rsidP="00CF1848">
      <w:r w:rsidRPr="00866063">
        <w:separator/>
      </w:r>
    </w:p>
  </w:footnote>
  <w:footnote w:type="continuationSeparator" w:id="0">
    <w:p w14:paraId="20FE3FF0" w14:textId="77777777" w:rsidR="006A196D" w:rsidRPr="00866063" w:rsidRDefault="006A196D" w:rsidP="00CF1848">
      <w:r w:rsidRPr="00866063">
        <w:continuationSeparator/>
      </w:r>
    </w:p>
  </w:footnote>
  <w:footnote w:id="1">
    <w:p w14:paraId="76DE23E9" w14:textId="77777777" w:rsidR="008A1499" w:rsidRPr="00866063" w:rsidRDefault="008A1499">
      <w:pPr>
        <w:pStyle w:val="FootnoteText"/>
      </w:pPr>
      <w:hyperlink r:id="rId1" w:history="1">
        <w:r w:rsidRPr="00D744A5">
          <w:rPr>
            <w:rStyle w:val="Hyperlink"/>
            <w:vertAlign w:val="superscript"/>
          </w:rPr>
          <w:t>*</w:t>
        </w:r>
        <w:r w:rsidRPr="00D744A5">
          <w:rPr>
            <w:rStyle w:val="Hyperlink"/>
          </w:rPr>
          <w:t xml:space="preserve"> CBD/</w:t>
        </w:r>
        <w:r w:rsidR="00163EA8" w:rsidRPr="00D744A5">
          <w:rPr>
            <w:rStyle w:val="Hyperlink"/>
          </w:rPr>
          <w:t>SBI/</w:t>
        </w:r>
        <w:r w:rsidR="00FB6391" w:rsidRPr="00D744A5">
          <w:rPr>
            <w:rStyle w:val="Hyperlink"/>
          </w:rPr>
          <w:t>7</w:t>
        </w:r>
        <w:r w:rsidRPr="00D744A5">
          <w:rPr>
            <w:rStyle w:val="Hyperlink"/>
          </w:rPr>
          <w:t>/1</w:t>
        </w:r>
      </w:hyperlink>
      <w:r w:rsidRPr="00866063">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73944805" w14:textId="40339923" w:rsidR="00534681" w:rsidRPr="00866063" w:rsidRDefault="00447F4A" w:rsidP="007C4951">
        <w:pPr>
          <w:pStyle w:val="Header"/>
          <w:spacing w:after="240"/>
          <w:rPr>
            <w:szCs w:val="20"/>
          </w:rPr>
        </w:pPr>
        <w:r w:rsidRPr="00866063">
          <w:rPr>
            <w:szCs w:val="20"/>
          </w:rPr>
          <w:t>CBD/</w:t>
        </w:r>
        <w:r w:rsidR="00163EA8">
          <w:rPr>
            <w:szCs w:val="20"/>
          </w:rPr>
          <w:t>SBI/</w:t>
        </w:r>
        <w:r w:rsidR="00FB6391">
          <w:rPr>
            <w:szCs w:val="20"/>
          </w:rPr>
          <w:t>7</w:t>
        </w:r>
        <w:r w:rsidR="00163EA8">
          <w:rPr>
            <w:szCs w:val="20"/>
          </w:rPr>
          <w:t>/</w:t>
        </w:r>
        <w:r w:rsidR="004E407B">
          <w:rPr>
            <w:szCs w:val="20"/>
          </w:rPr>
          <w:t>INF/21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6A82952A" w14:textId="2F091786" w:rsidR="009505C9" w:rsidRPr="00866063" w:rsidRDefault="004E407B" w:rsidP="007C4951">
        <w:pPr>
          <w:pStyle w:val="Header"/>
          <w:spacing w:after="240"/>
          <w:jc w:val="right"/>
        </w:pPr>
        <w:r>
          <w:t>CBD/SBI/7/INF/21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 w:numId="8" w16cid:durableId="27460270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3236077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1166168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9401063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7383278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55684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3384844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2805418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0770627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290574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3612474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746114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5625914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55662487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5278876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0584035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5158873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5611909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1851764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82419598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6858405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0516175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8157274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27821573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79116845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46322992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6727"/>
    <w:rsid w:val="000021C0"/>
    <w:rsid w:val="00006BF7"/>
    <w:rsid w:val="00012FB4"/>
    <w:rsid w:val="00031012"/>
    <w:rsid w:val="00034A91"/>
    <w:rsid w:val="00036FDA"/>
    <w:rsid w:val="000406A2"/>
    <w:rsid w:val="000444AF"/>
    <w:rsid w:val="000562C3"/>
    <w:rsid w:val="0007171B"/>
    <w:rsid w:val="00076368"/>
    <w:rsid w:val="00082418"/>
    <w:rsid w:val="000B3B8A"/>
    <w:rsid w:val="000B674B"/>
    <w:rsid w:val="000B7157"/>
    <w:rsid w:val="000C7E63"/>
    <w:rsid w:val="000D0F68"/>
    <w:rsid w:val="000E673A"/>
    <w:rsid w:val="000F6945"/>
    <w:rsid w:val="000F74F5"/>
    <w:rsid w:val="000F78FC"/>
    <w:rsid w:val="00105372"/>
    <w:rsid w:val="001054A6"/>
    <w:rsid w:val="001078A1"/>
    <w:rsid w:val="00117AA3"/>
    <w:rsid w:val="001312AD"/>
    <w:rsid w:val="00131E7A"/>
    <w:rsid w:val="0013416D"/>
    <w:rsid w:val="00134846"/>
    <w:rsid w:val="00141FDA"/>
    <w:rsid w:val="00143829"/>
    <w:rsid w:val="00153B9A"/>
    <w:rsid w:val="00163477"/>
    <w:rsid w:val="00163EA8"/>
    <w:rsid w:val="00164617"/>
    <w:rsid w:val="00172AF6"/>
    <w:rsid w:val="00176CEE"/>
    <w:rsid w:val="00177FD3"/>
    <w:rsid w:val="00186DD8"/>
    <w:rsid w:val="001A35EC"/>
    <w:rsid w:val="001B13FE"/>
    <w:rsid w:val="001D22D0"/>
    <w:rsid w:val="002125AA"/>
    <w:rsid w:val="00221DAF"/>
    <w:rsid w:val="0022530D"/>
    <w:rsid w:val="002255C7"/>
    <w:rsid w:val="00242F27"/>
    <w:rsid w:val="00246F45"/>
    <w:rsid w:val="002554EF"/>
    <w:rsid w:val="00257D94"/>
    <w:rsid w:val="00291659"/>
    <w:rsid w:val="00296671"/>
    <w:rsid w:val="002B0618"/>
    <w:rsid w:val="002D07F6"/>
    <w:rsid w:val="002D1C1F"/>
    <w:rsid w:val="002D1FE4"/>
    <w:rsid w:val="002D5FF1"/>
    <w:rsid w:val="002E1A7A"/>
    <w:rsid w:val="002E5BE1"/>
    <w:rsid w:val="002E7CBD"/>
    <w:rsid w:val="003008FE"/>
    <w:rsid w:val="0030169D"/>
    <w:rsid w:val="00301C54"/>
    <w:rsid w:val="00302D13"/>
    <w:rsid w:val="003060EB"/>
    <w:rsid w:val="003074AF"/>
    <w:rsid w:val="003153EB"/>
    <w:rsid w:val="00321985"/>
    <w:rsid w:val="003236E2"/>
    <w:rsid w:val="003257F8"/>
    <w:rsid w:val="00325FC9"/>
    <w:rsid w:val="003353C0"/>
    <w:rsid w:val="00337A9B"/>
    <w:rsid w:val="0034005B"/>
    <w:rsid w:val="00351205"/>
    <w:rsid w:val="00356ABD"/>
    <w:rsid w:val="00372F74"/>
    <w:rsid w:val="003807B1"/>
    <w:rsid w:val="003835AE"/>
    <w:rsid w:val="00387CD3"/>
    <w:rsid w:val="00395B1F"/>
    <w:rsid w:val="003A3AB7"/>
    <w:rsid w:val="003C36DF"/>
    <w:rsid w:val="003F1166"/>
    <w:rsid w:val="003F7224"/>
    <w:rsid w:val="00402E30"/>
    <w:rsid w:val="00403AF0"/>
    <w:rsid w:val="00427D21"/>
    <w:rsid w:val="00447F4A"/>
    <w:rsid w:val="00451A69"/>
    <w:rsid w:val="00454A5B"/>
    <w:rsid w:val="00455AF2"/>
    <w:rsid w:val="00456F67"/>
    <w:rsid w:val="00457674"/>
    <w:rsid w:val="004644C2"/>
    <w:rsid w:val="00467F9C"/>
    <w:rsid w:val="00474B00"/>
    <w:rsid w:val="00476C61"/>
    <w:rsid w:val="00486327"/>
    <w:rsid w:val="00486578"/>
    <w:rsid w:val="004932A1"/>
    <w:rsid w:val="00495EA7"/>
    <w:rsid w:val="00496EB7"/>
    <w:rsid w:val="004A4E86"/>
    <w:rsid w:val="004D0059"/>
    <w:rsid w:val="004D3A7D"/>
    <w:rsid w:val="004E407B"/>
    <w:rsid w:val="004E5C85"/>
    <w:rsid w:val="004F2C02"/>
    <w:rsid w:val="0051006C"/>
    <w:rsid w:val="0051225F"/>
    <w:rsid w:val="00512E1A"/>
    <w:rsid w:val="005134F5"/>
    <w:rsid w:val="005157EF"/>
    <w:rsid w:val="00515A08"/>
    <w:rsid w:val="00522C3E"/>
    <w:rsid w:val="00534681"/>
    <w:rsid w:val="00534C2F"/>
    <w:rsid w:val="00552B82"/>
    <w:rsid w:val="0056068E"/>
    <w:rsid w:val="00563442"/>
    <w:rsid w:val="0056348E"/>
    <w:rsid w:val="00565B42"/>
    <w:rsid w:val="00570687"/>
    <w:rsid w:val="00580F28"/>
    <w:rsid w:val="00597614"/>
    <w:rsid w:val="005A3795"/>
    <w:rsid w:val="005A5F65"/>
    <w:rsid w:val="005B35E2"/>
    <w:rsid w:val="005C4CE6"/>
    <w:rsid w:val="005D45C7"/>
    <w:rsid w:val="005E78D9"/>
    <w:rsid w:val="005E7CF7"/>
    <w:rsid w:val="005F66FC"/>
    <w:rsid w:val="0060775D"/>
    <w:rsid w:val="006122BA"/>
    <w:rsid w:val="006174D7"/>
    <w:rsid w:val="00621238"/>
    <w:rsid w:val="006329CC"/>
    <w:rsid w:val="00634775"/>
    <w:rsid w:val="00637928"/>
    <w:rsid w:val="0064345A"/>
    <w:rsid w:val="006478BF"/>
    <w:rsid w:val="00650A6F"/>
    <w:rsid w:val="00651216"/>
    <w:rsid w:val="00660B19"/>
    <w:rsid w:val="00677568"/>
    <w:rsid w:val="00690691"/>
    <w:rsid w:val="006961F3"/>
    <w:rsid w:val="006A196D"/>
    <w:rsid w:val="006A73C1"/>
    <w:rsid w:val="006B2290"/>
    <w:rsid w:val="006B2DA0"/>
    <w:rsid w:val="006E5CFB"/>
    <w:rsid w:val="006F4C68"/>
    <w:rsid w:val="007074EB"/>
    <w:rsid w:val="00717D88"/>
    <w:rsid w:val="00721D05"/>
    <w:rsid w:val="00726A43"/>
    <w:rsid w:val="00734952"/>
    <w:rsid w:val="007668CC"/>
    <w:rsid w:val="00774434"/>
    <w:rsid w:val="00776044"/>
    <w:rsid w:val="007856FF"/>
    <w:rsid w:val="00785DFD"/>
    <w:rsid w:val="00786056"/>
    <w:rsid w:val="00786483"/>
    <w:rsid w:val="007942D3"/>
    <w:rsid w:val="00795077"/>
    <w:rsid w:val="007B2099"/>
    <w:rsid w:val="007B6C09"/>
    <w:rsid w:val="007B7741"/>
    <w:rsid w:val="007C4951"/>
    <w:rsid w:val="007E049E"/>
    <w:rsid w:val="007E09DA"/>
    <w:rsid w:val="007E0F8A"/>
    <w:rsid w:val="007E7592"/>
    <w:rsid w:val="007F718D"/>
    <w:rsid w:val="008010F1"/>
    <w:rsid w:val="00801FAD"/>
    <w:rsid w:val="00811F00"/>
    <w:rsid w:val="00814874"/>
    <w:rsid w:val="008178B6"/>
    <w:rsid w:val="00832EE2"/>
    <w:rsid w:val="00861847"/>
    <w:rsid w:val="00861C62"/>
    <w:rsid w:val="00863683"/>
    <w:rsid w:val="00864E2D"/>
    <w:rsid w:val="00865B74"/>
    <w:rsid w:val="00866063"/>
    <w:rsid w:val="00873869"/>
    <w:rsid w:val="00886FD0"/>
    <w:rsid w:val="008974F0"/>
    <w:rsid w:val="008A1499"/>
    <w:rsid w:val="008A6708"/>
    <w:rsid w:val="008B012A"/>
    <w:rsid w:val="008B1C68"/>
    <w:rsid w:val="008B43A1"/>
    <w:rsid w:val="008D0B88"/>
    <w:rsid w:val="008D7897"/>
    <w:rsid w:val="008E2997"/>
    <w:rsid w:val="008E5076"/>
    <w:rsid w:val="008F258D"/>
    <w:rsid w:val="00906E17"/>
    <w:rsid w:val="00916727"/>
    <w:rsid w:val="0092127F"/>
    <w:rsid w:val="00923AA8"/>
    <w:rsid w:val="00924AA9"/>
    <w:rsid w:val="00930BA1"/>
    <w:rsid w:val="0093169E"/>
    <w:rsid w:val="009505C9"/>
    <w:rsid w:val="00950752"/>
    <w:rsid w:val="009570D9"/>
    <w:rsid w:val="0096253D"/>
    <w:rsid w:val="00966424"/>
    <w:rsid w:val="009924EA"/>
    <w:rsid w:val="009A58F5"/>
    <w:rsid w:val="009B5334"/>
    <w:rsid w:val="009B7F75"/>
    <w:rsid w:val="009C2DE6"/>
    <w:rsid w:val="009D1494"/>
    <w:rsid w:val="009E6568"/>
    <w:rsid w:val="009F65FD"/>
    <w:rsid w:val="00A00AD9"/>
    <w:rsid w:val="00A02F37"/>
    <w:rsid w:val="00A031ED"/>
    <w:rsid w:val="00A111D1"/>
    <w:rsid w:val="00A3431A"/>
    <w:rsid w:val="00A470E0"/>
    <w:rsid w:val="00A60019"/>
    <w:rsid w:val="00A672C6"/>
    <w:rsid w:val="00A70D03"/>
    <w:rsid w:val="00AA6F92"/>
    <w:rsid w:val="00AB1290"/>
    <w:rsid w:val="00AB6934"/>
    <w:rsid w:val="00AD7ECE"/>
    <w:rsid w:val="00AE0947"/>
    <w:rsid w:val="00AE39FE"/>
    <w:rsid w:val="00AF09F9"/>
    <w:rsid w:val="00AF42DE"/>
    <w:rsid w:val="00B00BF8"/>
    <w:rsid w:val="00B05393"/>
    <w:rsid w:val="00B0737D"/>
    <w:rsid w:val="00B16935"/>
    <w:rsid w:val="00B3369F"/>
    <w:rsid w:val="00B37DBC"/>
    <w:rsid w:val="00B47D54"/>
    <w:rsid w:val="00B52CE2"/>
    <w:rsid w:val="00B534A3"/>
    <w:rsid w:val="00B56589"/>
    <w:rsid w:val="00B667C5"/>
    <w:rsid w:val="00B712B3"/>
    <w:rsid w:val="00B84859"/>
    <w:rsid w:val="00B94E6C"/>
    <w:rsid w:val="00BA1CEB"/>
    <w:rsid w:val="00BB4606"/>
    <w:rsid w:val="00BC66E0"/>
    <w:rsid w:val="00BE5FD5"/>
    <w:rsid w:val="00BF78ED"/>
    <w:rsid w:val="00C23D2F"/>
    <w:rsid w:val="00C33A46"/>
    <w:rsid w:val="00C41906"/>
    <w:rsid w:val="00C4348A"/>
    <w:rsid w:val="00C443BD"/>
    <w:rsid w:val="00C451C5"/>
    <w:rsid w:val="00C51572"/>
    <w:rsid w:val="00C57183"/>
    <w:rsid w:val="00C9161D"/>
    <w:rsid w:val="00CA0C1D"/>
    <w:rsid w:val="00CC08AC"/>
    <w:rsid w:val="00CC78D6"/>
    <w:rsid w:val="00CD783D"/>
    <w:rsid w:val="00CE162B"/>
    <w:rsid w:val="00CE41E4"/>
    <w:rsid w:val="00CE5A06"/>
    <w:rsid w:val="00CF0260"/>
    <w:rsid w:val="00CF1848"/>
    <w:rsid w:val="00CF20BF"/>
    <w:rsid w:val="00CF5FB0"/>
    <w:rsid w:val="00D12044"/>
    <w:rsid w:val="00D146E6"/>
    <w:rsid w:val="00D170D9"/>
    <w:rsid w:val="00D25A2C"/>
    <w:rsid w:val="00D33EFC"/>
    <w:rsid w:val="00D40DBC"/>
    <w:rsid w:val="00D447F6"/>
    <w:rsid w:val="00D557F7"/>
    <w:rsid w:val="00D61C85"/>
    <w:rsid w:val="00D63291"/>
    <w:rsid w:val="00D744A5"/>
    <w:rsid w:val="00D75CA6"/>
    <w:rsid w:val="00D76A18"/>
    <w:rsid w:val="00D76B1C"/>
    <w:rsid w:val="00D80849"/>
    <w:rsid w:val="00D81EB9"/>
    <w:rsid w:val="00D82E8F"/>
    <w:rsid w:val="00D929C1"/>
    <w:rsid w:val="00D95962"/>
    <w:rsid w:val="00DA3C89"/>
    <w:rsid w:val="00DA695E"/>
    <w:rsid w:val="00DA69DA"/>
    <w:rsid w:val="00DB5E0F"/>
    <w:rsid w:val="00DD118C"/>
    <w:rsid w:val="00DD2CA6"/>
    <w:rsid w:val="00DE63DF"/>
    <w:rsid w:val="00DE699A"/>
    <w:rsid w:val="00DE765C"/>
    <w:rsid w:val="00E368C3"/>
    <w:rsid w:val="00E42527"/>
    <w:rsid w:val="00E44339"/>
    <w:rsid w:val="00E62D69"/>
    <w:rsid w:val="00E66235"/>
    <w:rsid w:val="00E83C24"/>
    <w:rsid w:val="00E84535"/>
    <w:rsid w:val="00E9318D"/>
    <w:rsid w:val="00E93F3E"/>
    <w:rsid w:val="00E942AB"/>
    <w:rsid w:val="00EA72E2"/>
    <w:rsid w:val="00EC0E73"/>
    <w:rsid w:val="00EC5D28"/>
    <w:rsid w:val="00ED1744"/>
    <w:rsid w:val="00EE088B"/>
    <w:rsid w:val="00EE6BFE"/>
    <w:rsid w:val="00EF7F95"/>
    <w:rsid w:val="00F02D15"/>
    <w:rsid w:val="00F063C2"/>
    <w:rsid w:val="00F06BC7"/>
    <w:rsid w:val="00F11B7E"/>
    <w:rsid w:val="00F11CDB"/>
    <w:rsid w:val="00F30362"/>
    <w:rsid w:val="00F31A3D"/>
    <w:rsid w:val="00F356B8"/>
    <w:rsid w:val="00F44F0C"/>
    <w:rsid w:val="00F53193"/>
    <w:rsid w:val="00F5357E"/>
    <w:rsid w:val="00F53D9B"/>
    <w:rsid w:val="00F57098"/>
    <w:rsid w:val="00F6586C"/>
    <w:rsid w:val="00F77E39"/>
    <w:rsid w:val="00F826D0"/>
    <w:rsid w:val="00F83EA5"/>
    <w:rsid w:val="00F9038B"/>
    <w:rsid w:val="00F94774"/>
    <w:rsid w:val="00FA4A58"/>
    <w:rsid w:val="00FA663B"/>
    <w:rsid w:val="00FA7CB1"/>
    <w:rsid w:val="00FB05D2"/>
    <w:rsid w:val="00FB6391"/>
    <w:rsid w:val="00FC0662"/>
    <w:rsid w:val="00FC53DB"/>
    <w:rsid w:val="00FE1ACD"/>
    <w:rsid w:val="00FE5CF4"/>
    <w:rsid w:val="00FF00A4"/>
    <w:rsid w:val="00FF209E"/>
    <w:rsid w:val="00FF6442"/>
    <w:rsid w:val="00FF6589"/>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865D415"/>
  <w15:docId w15:val="{BD3DD4D5-FFF4-41DC-9DC5-793B31859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866063"/>
    <w:rPr>
      <w:vertAlign w:val="superscript"/>
      <w:lang w:val="en-GB"/>
    </w:rPr>
  </w:style>
  <w:style w:type="paragraph" w:styleId="FootnoteText">
    <w:name w:val="footnote text"/>
    <w:basedOn w:val="Normal"/>
    <w:link w:val="FootnoteTextChar"/>
    <w:uiPriority w:val="99"/>
    <w:semiHidden/>
    <w:unhideWhenUsed/>
    <w:rsid w:val="00866063"/>
    <w:pPr>
      <w:jc w:val="left"/>
    </w:pPr>
    <w:rPr>
      <w:sz w:val="18"/>
      <w:szCs w:val="20"/>
    </w:rPr>
  </w:style>
  <w:style w:type="character" w:customStyle="1" w:styleId="FootnoteTextChar">
    <w:name w:val="Footnote Text Char"/>
    <w:basedOn w:val="DefaultParagraphFont"/>
    <w:link w:val="FootnoteText"/>
    <w:uiPriority w:val="99"/>
    <w:semiHidden/>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meetings/SBI-07"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np-mop/?m=np-mop-05"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ecisions/mop/?m=cp-mop-11"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uments/CBD/SBI/7/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OneDrive%20-%20United%20Nations\MEA-CBD-Editing%20Team%20-%20Documents\Meeting%20documents\SBI\SBI-07\Templates\sbi-07-inf-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C0D934C4F58462CABD7FEDE79702DBF"/>
        <w:category>
          <w:name w:val="General"/>
          <w:gallery w:val="placeholder"/>
        </w:category>
        <w:types>
          <w:type w:val="bbPlcHdr"/>
        </w:types>
        <w:behaviors>
          <w:behavior w:val="content"/>
        </w:behaviors>
        <w:guid w:val="{DE601936-468F-4F45-87DC-3D0DDDC9CC5A}"/>
      </w:docPartPr>
      <w:docPartBody>
        <w:p w:rsidR="007F3BE9" w:rsidRDefault="007F3BE9">
          <w:pPr>
            <w:pStyle w:val="6C0D934C4F58462CABD7FEDE79702DBF"/>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6D97"/>
    <w:rsid w:val="000205E2"/>
    <w:rsid w:val="00093D9D"/>
    <w:rsid w:val="002D07F6"/>
    <w:rsid w:val="00486327"/>
    <w:rsid w:val="004D6B45"/>
    <w:rsid w:val="00785524"/>
    <w:rsid w:val="007F3BE9"/>
    <w:rsid w:val="008B43A1"/>
    <w:rsid w:val="009B5334"/>
    <w:rsid w:val="00CE6D9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6C0D934C4F58462CABD7FEDE79702DBF">
    <w:name w:val="6C0D934C4F58462CABD7FEDE79702DB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14505370-5f19-44ab-86de-d5c146ea2f60" xsi:nil="true"/>
    <lcf76f155ced4ddcb4097134ff3c332f xmlns="e0054212-7337-4fdc-a340-135e976ff0b3">
      <Terms xmlns="http://schemas.microsoft.com/office/infopath/2007/PartnerControls"/>
    </lcf76f155ced4ddcb4097134ff3c332f>
    <Status xmlns="e0054212-7337-4fdc-a340-135e976ff0b3"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4B50AA62E7ED3647B4DEDA6B97C0309C" ma:contentTypeVersion="12" ma:contentTypeDescription="Create a new document." ma:contentTypeScope="" ma:versionID="984561448d59383ffdd340d489b22bb9">
  <xsd:schema xmlns:xsd="http://www.w3.org/2001/XMLSchema" xmlns:xs="http://www.w3.org/2001/XMLSchema" xmlns:p="http://schemas.microsoft.com/office/2006/metadata/properties" xmlns:ns2="e0054212-7337-4fdc-a340-135e976ff0b3" xmlns:ns3="14505370-5f19-44ab-86de-d5c146ea2f60" targetNamespace="http://schemas.microsoft.com/office/2006/metadata/properties" ma:root="true" ma:fieldsID="2af132510393eb4acf1963b8c1eea5e7" ns2:_="" ns3:_="">
    <xsd:import namespace="e0054212-7337-4fdc-a340-135e976ff0b3"/>
    <xsd:import namespace="14505370-5f19-44ab-86de-d5c146ea2f6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Statu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054212-7337-4fdc-a340-135e976ff0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Status" ma:index="15" nillable="true" ma:displayName="Status of SBI-6 Presession Docu." ma:description="Status of the Documents" ma:format="Dropdown" ma:internalName="Status">
      <xsd:simpleType>
        <xsd:restriction base="dms:Choice">
          <xsd:enumeration value="HoU"/>
          <xsd:enumeration value="OES"/>
          <xsd:enumeration value="Editor"/>
          <xsd:enumeration value="Posted and Translated"/>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4505370-5f19-44ab-86de-d5c146ea2f6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225bb26-4cab-4b99-8039-5d3372ca8ffb}" ma:internalName="TaxCatchAll" ma:showField="CatchAllData" ma:web="14505370-5f19-44ab-86de-d5c146ea2f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14505370-5f19-44ab-86de-d5c146ea2f60"/>
    <ds:schemaRef ds:uri="e0054212-7337-4fdc-a340-135e976ff0b3"/>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E89D06E7-1DDB-4715-884B-576FDDFFAD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054212-7337-4fdc-a340-135e976ff0b3"/>
    <ds:schemaRef ds:uri="14505370-5f19-44ab-86de-d5c146ea2f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sbi-07-inf-template</Template>
  <TotalTime>8</TotalTime>
  <Pages>17</Pages>
  <Words>1875</Words>
  <Characters>10693</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12543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Early submission of statements for the seventh meeting of the Subsidiary Body on Implementation</dc:title>
  <dc:subject>CBD/SBI/7/INF/21</dc:subject>
  <dc:creator>Veronique Lefebvre</dc:creator>
  <cp:keywords>Convention on Biological Diversity</cp:keywords>
  <cp:lastModifiedBy>Veronique Lefebvre</cp:lastModifiedBy>
  <cp:revision>6</cp:revision>
  <cp:lastPrinted>2020-01-21T16:56:00Z</cp:lastPrinted>
  <dcterms:created xsi:type="dcterms:W3CDTF">2026-08-04T04:44:00Z</dcterms:created>
  <dcterms:modified xsi:type="dcterms:W3CDTF">2026-08-04T04:50:00Z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0x0101004B50AA62E7ED3647B4DEDA6B97C0309C</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