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0CE53B61"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514009">
              <w:t>5</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5BBA7E04" w:rsidR="008A1499" w:rsidRPr="003F1A75" w:rsidRDefault="00514009" w:rsidP="008A1499">
            <w:pPr>
              <w:pStyle w:val="AEDistrNormal"/>
            </w:pPr>
            <w:r>
              <w:t>20</w:t>
            </w:r>
            <w:r w:rsidR="007403C0">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0C8B48CB" w:rsidR="00137278" w:rsidRDefault="00137278" w:rsidP="00137278">
            <w:pPr>
              <w:pStyle w:val="AFCorNNormal"/>
            </w:pPr>
            <w:r>
              <w:t>Agenda i</w:t>
            </w:r>
            <w:r w:rsidR="008A1499" w:rsidRPr="003F1A75">
              <w:t xml:space="preserve">tem </w:t>
            </w:r>
            <w:r w:rsidR="000D58F8">
              <w:t>15</w:t>
            </w:r>
          </w:p>
          <w:p w14:paraId="33956228" w14:textId="2FF8C20D" w:rsidR="003C0683" w:rsidRPr="007403C0" w:rsidRDefault="007403C0" w:rsidP="00137278">
            <w:pPr>
              <w:pStyle w:val="AFCorNNormal"/>
              <w:rPr>
                <w:b/>
                <w:bCs/>
              </w:rPr>
            </w:pPr>
            <w:r w:rsidRPr="007403C0">
              <w:rPr>
                <w:b/>
                <w:bCs/>
              </w:rPr>
              <w:t>Gender Plan of Action</w:t>
            </w:r>
          </w:p>
          <w:p w14:paraId="3837AF41" w14:textId="0E64AA3B" w:rsidR="008A1499" w:rsidRPr="000D58F8" w:rsidRDefault="000D58F8" w:rsidP="008A1499">
            <w:pPr>
              <w:pStyle w:val="AFCorNBold"/>
              <w:rPr>
                <w:b w:val="0"/>
                <w:bCs/>
              </w:rPr>
            </w:pPr>
            <w:r w:rsidRPr="000D58F8">
              <w:rPr>
                <w:b w:val="0"/>
                <w:bCs/>
              </w:rPr>
              <w:t>Working Group I</w:t>
            </w:r>
          </w:p>
        </w:tc>
        <w:tc>
          <w:tcPr>
            <w:tcW w:w="4388" w:type="dxa"/>
          </w:tcPr>
          <w:p w14:paraId="4B4B2BCD" w14:textId="77777777" w:rsidR="008A1499" w:rsidRPr="003F1A75" w:rsidRDefault="008A1499" w:rsidP="008A1499">
            <w:pPr>
              <w:pStyle w:val="CBDNormal"/>
              <w:jc w:val="left"/>
            </w:pPr>
          </w:p>
        </w:tc>
      </w:tr>
    </w:tbl>
    <w:p w14:paraId="23AFF7FC" w14:textId="4BEA6DB5" w:rsidR="00C9161D" w:rsidRPr="003F1A75" w:rsidRDefault="00000000" w:rsidP="00F83003">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F83003" w:rsidRPr="00F83003">
            <w:t>Midterm review of the implementation of the Gender Plan of Action (2023–2030)</w:t>
          </w:r>
        </w:sdtContent>
      </w:sdt>
      <w:r w:rsidR="00105372" w:rsidRPr="003F1A75">
        <w:rPr>
          <w:caps/>
        </w:rPr>
        <w:t xml:space="preserve"> </w:t>
      </w:r>
    </w:p>
    <w:p w14:paraId="5148D064" w14:textId="7533D8D4" w:rsidR="00137278" w:rsidRDefault="00137278" w:rsidP="00E51951">
      <w:pPr>
        <w:pStyle w:val="CBDSubTitle"/>
      </w:pPr>
      <w:r>
        <w:t xml:space="preserve">Draft decision submitted by </w:t>
      </w:r>
      <w:r w:rsidR="00E51951">
        <w:t>the Chair of Working Group I</w:t>
      </w:r>
    </w:p>
    <w:p w14:paraId="30CAB5A5" w14:textId="77777777" w:rsidR="007853FB" w:rsidRPr="00462878" w:rsidRDefault="007853FB" w:rsidP="007853FB">
      <w:pPr>
        <w:pStyle w:val="CBDNormalNoNumber"/>
        <w:tabs>
          <w:tab w:val="clear" w:pos="567"/>
          <w:tab w:val="clear" w:pos="1134"/>
        </w:tabs>
        <w:ind w:firstLine="567"/>
      </w:pPr>
      <w:r w:rsidRPr="002F433C">
        <w:rPr>
          <w:i/>
          <w:iCs/>
        </w:rPr>
        <w:t>The Conference of the Parties</w:t>
      </w:r>
    </w:p>
    <w:p w14:paraId="6BA746EB" w14:textId="77777777" w:rsidR="007853FB" w:rsidRDefault="007853FB" w:rsidP="007853FB">
      <w:pPr>
        <w:pStyle w:val="CBDNormalNoNumber"/>
        <w:tabs>
          <w:tab w:val="clear" w:pos="567"/>
          <w:tab w:val="clear" w:pos="1134"/>
        </w:tabs>
        <w:ind w:firstLine="567"/>
      </w:pPr>
      <w:r w:rsidRPr="00462878">
        <w:t>1.</w:t>
      </w:r>
      <w:r w:rsidRPr="00462878">
        <w:tab/>
      </w:r>
      <w:r w:rsidRPr="00462878">
        <w:rPr>
          <w:i/>
          <w:iCs/>
        </w:rPr>
        <w:t>Takes note</w:t>
      </w:r>
      <w:r w:rsidRPr="00462878">
        <w:t xml:space="preserve"> of the findings of the midterm review of the implementation of the Gender Plan of Action </w:t>
      </w:r>
      <w:r>
        <w:t>(</w:t>
      </w:r>
      <w:r w:rsidRPr="00462878">
        <w:t>2023–2030</w:t>
      </w:r>
      <w:r>
        <w:t>),</w:t>
      </w:r>
      <w:r>
        <w:rPr>
          <w:rStyle w:val="FootnoteReference"/>
        </w:rPr>
        <w:footnoteReference w:id="1"/>
      </w:r>
      <w:r>
        <w:t xml:space="preserve"> including identified progress, lessons learned and remaining gaps, </w:t>
      </w:r>
      <w:r w:rsidRPr="00C86443">
        <w:t>submitted</w:t>
      </w:r>
      <w:r w:rsidRPr="00462878">
        <w:t xml:space="preserve"> at the sixth meeting of the Subsidiary Body on Implementation</w:t>
      </w:r>
      <w:r>
        <w:t>;</w:t>
      </w:r>
      <w:r>
        <w:rPr>
          <w:rStyle w:val="FootnoteReference"/>
        </w:rPr>
        <w:footnoteReference w:id="2"/>
      </w:r>
    </w:p>
    <w:p w14:paraId="0B588642" w14:textId="77777777" w:rsidR="007853FB" w:rsidRPr="00462878" w:rsidRDefault="007853FB" w:rsidP="007853FB">
      <w:pPr>
        <w:pStyle w:val="CBDNormalNoNumber"/>
        <w:tabs>
          <w:tab w:val="clear" w:pos="567"/>
          <w:tab w:val="clear" w:pos="1134"/>
        </w:tabs>
        <w:ind w:firstLine="567"/>
      </w:pPr>
      <w:r>
        <w:t>2.</w:t>
      </w:r>
      <w:r>
        <w:tab/>
      </w:r>
      <w:r w:rsidRPr="00B535B7">
        <w:rPr>
          <w:i/>
          <w:iCs/>
        </w:rPr>
        <w:t>Recognizes</w:t>
      </w:r>
      <w:r w:rsidRPr="00373670">
        <w:t xml:space="preserve"> </w:t>
      </w:r>
      <w:r>
        <w:t>the</w:t>
      </w:r>
      <w:r w:rsidRPr="00373670">
        <w:t xml:space="preserve"> role</w:t>
      </w:r>
      <w:r>
        <w:t xml:space="preserve"> of the Gender Plan of Action</w:t>
      </w:r>
      <w:r w:rsidRPr="00373670">
        <w:t xml:space="preserve"> as the primary instrument </w:t>
      </w:r>
      <w:r>
        <w:t>to</w:t>
      </w:r>
      <w:r w:rsidRPr="00373670">
        <w:t xml:space="preserve"> support the gender-responsive implementation of the Kunming</w:t>
      </w:r>
      <w:r>
        <w:t>-</w:t>
      </w:r>
      <w:r w:rsidRPr="00373670">
        <w:t>Montreal Global Biodiversity Framework,</w:t>
      </w:r>
      <w:r>
        <w:rPr>
          <w:rStyle w:val="FootnoteReference"/>
        </w:rPr>
        <w:footnoteReference w:id="3"/>
      </w:r>
      <w:r w:rsidRPr="00373670">
        <w:t xml:space="preserve"> </w:t>
      </w:r>
      <w:proofErr w:type="gramStart"/>
      <w:r w:rsidRPr="00373670">
        <w:t xml:space="preserve">in particular </w:t>
      </w:r>
      <w:r>
        <w:t>its</w:t>
      </w:r>
      <w:proofErr w:type="gramEnd"/>
      <w:r>
        <w:t xml:space="preserve"> </w:t>
      </w:r>
      <w:r w:rsidRPr="00373670">
        <w:t>Target 23</w:t>
      </w:r>
      <w:r>
        <w:t>, and its links with Target 22 and section C of the Framework;</w:t>
      </w:r>
    </w:p>
    <w:p w14:paraId="5E234035" w14:textId="77777777" w:rsidR="007853FB" w:rsidRDefault="007853FB" w:rsidP="007853FB">
      <w:pPr>
        <w:pStyle w:val="CBDNormalNoNumber"/>
        <w:tabs>
          <w:tab w:val="clear" w:pos="567"/>
          <w:tab w:val="clear" w:pos="1134"/>
        </w:tabs>
        <w:ind w:firstLine="567"/>
      </w:pPr>
      <w:r w:rsidRPr="00F14BB5">
        <w:t>3.</w:t>
      </w:r>
      <w:r w:rsidRPr="00F14BB5">
        <w:rPr>
          <w:i/>
          <w:iCs/>
        </w:rPr>
        <w:tab/>
        <w:t>Reiterates</w:t>
      </w:r>
      <w:r w:rsidRPr="00F14BB5">
        <w:t xml:space="preserve"> paragraph 2 of decision </w:t>
      </w:r>
      <w:hyperlink r:id="rId15" w:history="1">
        <w:r w:rsidRPr="00F14BB5">
          <w:rPr>
            <w:rStyle w:val="Hyperlink"/>
          </w:rPr>
          <w:t>15/11</w:t>
        </w:r>
      </w:hyperlink>
      <w:r w:rsidRPr="00F14BB5">
        <w:t xml:space="preserve"> of 19 December 2022, and encourages </w:t>
      </w:r>
      <w:r>
        <w:t xml:space="preserve">the </w:t>
      </w:r>
      <w:r w:rsidRPr="00F14BB5">
        <w:t xml:space="preserve">further implementation of the Gender Plan of Action, in accordance with national circumstances, priorities and capabilities, in line with section C of the Framework, </w:t>
      </w:r>
      <w:proofErr w:type="gramStart"/>
      <w:r w:rsidRPr="00F14BB5">
        <w:t>in particular by</w:t>
      </w:r>
      <w:proofErr w:type="gramEnd"/>
      <w:r w:rsidRPr="00F14BB5">
        <w:t>:</w:t>
      </w:r>
    </w:p>
    <w:p w14:paraId="09630DDE" w14:textId="77777777" w:rsidR="007853FB" w:rsidRDefault="007853FB" w:rsidP="007853FB">
      <w:pPr>
        <w:pStyle w:val="CBDNormalNoNumber"/>
        <w:tabs>
          <w:tab w:val="clear" w:pos="567"/>
          <w:tab w:val="clear" w:pos="1134"/>
        </w:tabs>
        <w:ind w:firstLine="567"/>
      </w:pPr>
      <w:r w:rsidRPr="00462878">
        <w:t>(a)</w:t>
      </w:r>
      <w:r w:rsidRPr="00462878">
        <w:tab/>
      </w:r>
      <w:r>
        <w:t>Ensuring the effective implementation of</w:t>
      </w:r>
      <w:r w:rsidRPr="00462878">
        <w:t xml:space="preserve"> gender-responsive approaches across all biodiversity-related policies, strategies</w:t>
      </w:r>
      <w:r>
        <w:t>, plans</w:t>
      </w:r>
      <w:r w:rsidRPr="00462878">
        <w:t xml:space="preserve"> and actions</w:t>
      </w:r>
      <w:r>
        <w:t xml:space="preserve"> at all levels</w:t>
      </w:r>
      <w:r w:rsidRPr="00462878">
        <w:t xml:space="preserve">, </w:t>
      </w:r>
      <w:r w:rsidRPr="00533DD4">
        <w:t xml:space="preserve">including </w:t>
      </w:r>
      <w:r>
        <w:t>through</w:t>
      </w:r>
      <w:r w:rsidRPr="00533DD4">
        <w:t xml:space="preserve"> </w:t>
      </w:r>
      <w:r>
        <w:t xml:space="preserve">the consideration of such approaches in </w:t>
      </w:r>
      <w:r w:rsidRPr="00533DD4">
        <w:t>revised or updated national biodiversity strategies and action plans</w:t>
      </w:r>
      <w:r>
        <w:t xml:space="preserve">; </w:t>
      </w:r>
    </w:p>
    <w:p w14:paraId="3817C49B" w14:textId="77777777" w:rsidR="007853FB" w:rsidRPr="00462878" w:rsidRDefault="007853FB" w:rsidP="007853FB">
      <w:pPr>
        <w:pStyle w:val="CBDNormalNoNumber"/>
        <w:tabs>
          <w:tab w:val="clear" w:pos="567"/>
          <w:tab w:val="clear" w:pos="1134"/>
        </w:tabs>
        <w:ind w:firstLine="567"/>
      </w:pPr>
      <w:r w:rsidRPr="00462878">
        <w:t>(b)</w:t>
      </w:r>
      <w:r w:rsidRPr="00462878">
        <w:tab/>
        <w:t>Ensuring the full, equitable, meaningful and informed participation of women</w:t>
      </w:r>
      <w:r>
        <w:t xml:space="preserve"> and girls and the leadership of women, </w:t>
      </w:r>
      <w:proofErr w:type="gramStart"/>
      <w:r>
        <w:t>in particular</w:t>
      </w:r>
      <w:r w:rsidRPr="00462878">
        <w:t xml:space="preserve"> </w:t>
      </w:r>
      <w:r>
        <w:t>among</w:t>
      </w:r>
      <w:proofErr w:type="gramEnd"/>
      <w:r>
        <w:t xml:space="preserve"> </w:t>
      </w:r>
      <w:r w:rsidRPr="00462878">
        <w:t>indigenous peoples and local communities,</w:t>
      </w:r>
      <w:r>
        <w:t xml:space="preserve"> </w:t>
      </w:r>
      <w:r w:rsidRPr="00462878">
        <w:t>in biodiversity-related decision-making at all levels;</w:t>
      </w:r>
    </w:p>
    <w:p w14:paraId="02DE48AD" w14:textId="77777777" w:rsidR="007853FB" w:rsidRPr="00462878" w:rsidRDefault="007853FB" w:rsidP="007853FB">
      <w:pPr>
        <w:pStyle w:val="CBDNormalNoNumber"/>
        <w:tabs>
          <w:tab w:val="clear" w:pos="567"/>
          <w:tab w:val="clear" w:pos="1134"/>
        </w:tabs>
        <w:ind w:firstLine="567"/>
      </w:pPr>
      <w:r w:rsidRPr="00462878">
        <w:t>(c)</w:t>
      </w:r>
      <w:r w:rsidRPr="00462878">
        <w:tab/>
        <w:t>Enhancing efforts to generate, use and report data</w:t>
      </w:r>
      <w:r>
        <w:t xml:space="preserve"> disaggregated by sex</w:t>
      </w:r>
      <w:r w:rsidRPr="001557C5">
        <w:t xml:space="preserve">, age and other demographic factors and gender indicators, where </w:t>
      </w:r>
      <w:r w:rsidRPr="002432A8">
        <w:t xml:space="preserve">possible, in line with paragraph 4 of decision </w:t>
      </w:r>
      <w:hyperlink r:id="rId16" w:history="1">
        <w:r w:rsidRPr="009E20E8">
          <w:rPr>
            <w:rStyle w:val="Hyperlink"/>
          </w:rPr>
          <w:t>15/11</w:t>
        </w:r>
      </w:hyperlink>
      <w:r w:rsidRPr="002432A8">
        <w:t>, to support the monitoring of and the ev</w:t>
      </w:r>
      <w:r w:rsidRPr="00462878">
        <w:t>aluation of progress</w:t>
      </w:r>
      <w:r>
        <w:t xml:space="preserve"> with the implementation of the Gender Plan of </w:t>
      </w:r>
      <w:r w:rsidRPr="004056EB">
        <w:t>Action</w:t>
      </w:r>
      <w:r>
        <w:t xml:space="preserve">; </w:t>
      </w:r>
    </w:p>
    <w:p w14:paraId="2496CA93" w14:textId="77777777" w:rsidR="007853FB" w:rsidRDefault="007853FB" w:rsidP="007853FB">
      <w:pPr>
        <w:pStyle w:val="CBDNormalNoNumber"/>
        <w:tabs>
          <w:tab w:val="clear" w:pos="567"/>
          <w:tab w:val="clear" w:pos="1134"/>
        </w:tabs>
        <w:ind w:firstLine="567"/>
      </w:pPr>
      <w:r w:rsidRPr="00462878">
        <w:t>(d)</w:t>
      </w:r>
      <w:r w:rsidRPr="00462878">
        <w:tab/>
        <w:t xml:space="preserve">Promoting the allocation of </w:t>
      </w:r>
      <w:r w:rsidRPr="00743CCF">
        <w:t>adequate</w:t>
      </w:r>
      <w:r>
        <w:t xml:space="preserve"> </w:t>
      </w:r>
      <w:r w:rsidRPr="009C3D65">
        <w:t>human and financial</w:t>
      </w:r>
      <w:r>
        <w:t xml:space="preserve"> </w:t>
      </w:r>
      <w:r w:rsidRPr="00462878">
        <w:t xml:space="preserve">resources and strengthening institutional capacity for </w:t>
      </w:r>
      <w:r>
        <w:t xml:space="preserve">a rights-based </w:t>
      </w:r>
      <w:r w:rsidRPr="00462878">
        <w:t>gender-responsive implementation</w:t>
      </w:r>
      <w:r w:rsidRPr="00F946E4">
        <w:t xml:space="preserve"> </w:t>
      </w:r>
      <w:r>
        <w:t>of the Plan of Action</w:t>
      </w:r>
      <w:r w:rsidRPr="00462878">
        <w:t xml:space="preserve">, </w:t>
      </w:r>
      <w:r w:rsidRPr="00462878">
        <w:lastRenderedPageBreak/>
        <w:t xml:space="preserve">including through targeted support for women-led initiatives, especially </w:t>
      </w:r>
      <w:r>
        <w:t xml:space="preserve">among </w:t>
      </w:r>
      <w:r w:rsidRPr="00462878">
        <w:t>indigenous peoples and local communities</w:t>
      </w:r>
      <w:r>
        <w:t>;</w:t>
      </w:r>
    </w:p>
    <w:p w14:paraId="47E625F2" w14:textId="77777777" w:rsidR="007853FB" w:rsidRDefault="007853FB" w:rsidP="007853FB">
      <w:pPr>
        <w:pStyle w:val="CBDNormalNoNumber"/>
        <w:tabs>
          <w:tab w:val="clear" w:pos="567"/>
          <w:tab w:val="clear" w:pos="1134"/>
        </w:tabs>
        <w:ind w:firstLine="567"/>
      </w:pPr>
      <w:r>
        <w:t>4.</w:t>
      </w:r>
      <w:r>
        <w:tab/>
      </w:r>
      <w:r w:rsidRPr="00462878">
        <w:rPr>
          <w:i/>
          <w:iCs/>
        </w:rPr>
        <w:t>Encourage</w:t>
      </w:r>
      <w:r w:rsidRPr="002F433C">
        <w:rPr>
          <w:i/>
          <w:iCs/>
        </w:rPr>
        <w:t>s</w:t>
      </w:r>
      <w:r>
        <w:t xml:space="preserve"> Parties </w:t>
      </w:r>
      <w:r w:rsidRPr="00AE685A">
        <w:t xml:space="preserve">to </w:t>
      </w:r>
      <w:r>
        <w:t xml:space="preserve">implement </w:t>
      </w:r>
      <w:r w:rsidRPr="00AE685A">
        <w:t xml:space="preserve">the Gender Plan of Action in all aspects and </w:t>
      </w:r>
      <w:r>
        <w:t>on</w:t>
      </w:r>
      <w:r w:rsidRPr="00AE685A">
        <w:t xml:space="preserve"> all scales of planning, monitoring, reporting and review related to the Framework, in line with paragraph 4 of </w:t>
      </w:r>
      <w:r>
        <w:t>d</w:t>
      </w:r>
      <w:r w:rsidRPr="00AE685A">
        <w:t xml:space="preserve">ecision </w:t>
      </w:r>
      <w:hyperlink r:id="rId17" w:history="1">
        <w:r w:rsidRPr="00B85FF0">
          <w:rPr>
            <w:rStyle w:val="Hyperlink"/>
          </w:rPr>
          <w:t>15/6</w:t>
        </w:r>
      </w:hyperlink>
      <w:r>
        <w:t xml:space="preserve"> of 19 December 2022</w:t>
      </w:r>
      <w:r w:rsidRPr="00AE685A">
        <w:t>, and</w:t>
      </w:r>
      <w:r>
        <w:t xml:space="preserve"> </w:t>
      </w:r>
      <w:r w:rsidRPr="00AE685A">
        <w:t xml:space="preserve">to use </w:t>
      </w:r>
      <w:r>
        <w:t xml:space="preserve">component </w:t>
      </w:r>
      <w:r w:rsidRPr="00AE685A">
        <w:t>indicator 23.CT.2</w:t>
      </w:r>
      <w:r>
        <w:rPr>
          <w:rStyle w:val="FootnoteReference"/>
        </w:rPr>
        <w:footnoteReference w:id="4"/>
      </w:r>
      <w:r w:rsidRPr="00AE685A">
        <w:t xml:space="preserve"> </w:t>
      </w:r>
      <w:r>
        <w:t xml:space="preserve">in the </w:t>
      </w:r>
      <w:r w:rsidRPr="00AE685A">
        <w:t>national implementation of the Plan</w:t>
      </w:r>
      <w:r>
        <w:t>;</w:t>
      </w:r>
    </w:p>
    <w:p w14:paraId="634A9CC3" w14:textId="77777777" w:rsidR="007853FB" w:rsidRPr="00743CCF" w:rsidRDefault="007853FB" w:rsidP="007853FB">
      <w:pPr>
        <w:pStyle w:val="CBDNormalNoNumber"/>
        <w:tabs>
          <w:tab w:val="clear" w:pos="567"/>
          <w:tab w:val="clear" w:pos="1134"/>
        </w:tabs>
        <w:ind w:firstLine="567"/>
      </w:pPr>
      <w:r>
        <w:t>5.</w:t>
      </w:r>
      <w:r>
        <w:tab/>
      </w:r>
      <w:r w:rsidRPr="00F76894">
        <w:rPr>
          <w:i/>
          <w:iCs/>
        </w:rPr>
        <w:t>Invites</w:t>
      </w:r>
      <w:r>
        <w:t xml:space="preserve"> </w:t>
      </w:r>
      <w:r w:rsidRPr="00BF715E">
        <w:t>relevant international financial institutions, including the Global Environment Facility, to support gender-responsive biodiversity action</w:t>
      </w:r>
      <w:r>
        <w:t>s</w:t>
      </w:r>
      <w:r w:rsidRPr="00BF715E">
        <w:t xml:space="preserve"> and</w:t>
      </w:r>
      <w:r>
        <w:t xml:space="preserve"> </w:t>
      </w:r>
      <w:r w:rsidRPr="00BF715E">
        <w:t xml:space="preserve">improve </w:t>
      </w:r>
      <w:r>
        <w:t xml:space="preserve">processes related to </w:t>
      </w:r>
      <w:r w:rsidRPr="00BF715E">
        <w:t>access to funding</w:t>
      </w:r>
      <w:r w:rsidRPr="00743CCF">
        <w:t>, including through simplified access modalities, for women-led initiatives, including from indigenous peoples and local communities, in accordance with their respective mandates;</w:t>
      </w:r>
    </w:p>
    <w:p w14:paraId="406CDB9A" w14:textId="77777777" w:rsidR="007853FB" w:rsidRPr="00743CCF" w:rsidRDefault="007853FB" w:rsidP="007853FB">
      <w:pPr>
        <w:pStyle w:val="CBDNormalNoNumber"/>
        <w:keepNext/>
        <w:tabs>
          <w:tab w:val="clear" w:pos="567"/>
          <w:tab w:val="clear" w:pos="1134"/>
        </w:tabs>
        <w:ind w:firstLine="567"/>
      </w:pPr>
      <w:r w:rsidRPr="00743CCF">
        <w:t>6.</w:t>
      </w:r>
      <w:r w:rsidRPr="00743CCF">
        <w:tab/>
      </w:r>
      <w:r w:rsidRPr="00743CCF">
        <w:rPr>
          <w:i/>
          <w:iCs/>
        </w:rPr>
        <w:t>Requests</w:t>
      </w:r>
      <w:r w:rsidRPr="00743CCF">
        <w:t xml:space="preserve"> the Executive Secretary, subject to the availability of resources:</w:t>
      </w:r>
    </w:p>
    <w:p w14:paraId="2B3178F7" w14:textId="77777777" w:rsidR="007853FB" w:rsidRPr="00743CCF" w:rsidRDefault="007853FB" w:rsidP="007853FB">
      <w:pPr>
        <w:pStyle w:val="CBDNormalNoNumber"/>
        <w:tabs>
          <w:tab w:val="clear" w:pos="567"/>
          <w:tab w:val="clear" w:pos="1134"/>
        </w:tabs>
        <w:ind w:firstLine="567"/>
      </w:pPr>
      <w:r w:rsidRPr="00743CCF">
        <w:t>(a)</w:t>
      </w:r>
      <w:r w:rsidRPr="00743CCF">
        <w:tab/>
        <w:t xml:space="preserve">To continue to support Parties, in particular developing country Parties, in the implementation of the Gender Plan of Action, including through technical guidance, capacity-building and knowledge exchange, in collaboration with indigenous peoples and local communities, women, youth and other relevant stakeholders, in collaboration with the regional and subregional technical and scientific cooperation support centres; </w:t>
      </w:r>
    </w:p>
    <w:p w14:paraId="23FA634A" w14:textId="77777777" w:rsidR="007853FB" w:rsidRDefault="007853FB" w:rsidP="007853FB">
      <w:pPr>
        <w:pStyle w:val="CBDNormalNoNumber"/>
        <w:tabs>
          <w:tab w:val="clear" w:pos="567"/>
          <w:tab w:val="clear" w:pos="1134"/>
        </w:tabs>
        <w:ind w:firstLine="567"/>
      </w:pPr>
      <w:r w:rsidRPr="00743CCF">
        <w:t>(b)</w:t>
      </w:r>
      <w:r w:rsidRPr="00743CCF">
        <w:tab/>
        <w:t>To organize capacity-building activities, including online and in-person workshops, inter alia</w:t>
      </w:r>
      <w:r w:rsidRPr="009C3D65">
        <w:t>,</w:t>
      </w:r>
      <w:r w:rsidRPr="00743CCF">
        <w:t xml:space="preserve"> to facilitate the engagement of and collaboration with women’s organizations and networks, </w:t>
      </w:r>
      <w:proofErr w:type="gramStart"/>
      <w:r w:rsidRPr="00743CCF">
        <w:t>taking into account</w:t>
      </w:r>
      <w:proofErr w:type="gramEnd"/>
      <w:r w:rsidRPr="0048421A">
        <w:t xml:space="preserve"> cost-effectiveness and prioritizing the technical gaps identified in the midterm review;</w:t>
      </w:r>
      <w:r w:rsidRPr="00AD5758">
        <w:t xml:space="preserve"> </w:t>
      </w:r>
    </w:p>
    <w:p w14:paraId="5A02AD8B" w14:textId="57BFD344" w:rsidR="00137278" w:rsidRDefault="007853FB" w:rsidP="007853FB">
      <w:pPr>
        <w:pStyle w:val="CBDNormalNoNumber"/>
      </w:pPr>
      <w:r>
        <w:t>(c)</w:t>
      </w:r>
      <w:r>
        <w:tab/>
        <w:t>T</w:t>
      </w:r>
      <w:r w:rsidRPr="00C52FC1">
        <w:t xml:space="preserve">o undertake a final review of the Gender Plan of Action </w:t>
      </w:r>
      <w:r>
        <w:t xml:space="preserve">by </w:t>
      </w:r>
      <w:r w:rsidRPr="00C52FC1">
        <w:t xml:space="preserve">identifying progress </w:t>
      </w:r>
      <w:r>
        <w:t xml:space="preserve">in </w:t>
      </w:r>
      <w:r w:rsidRPr="00895DE3">
        <w:t xml:space="preserve">the implementation </w:t>
      </w:r>
      <w:r w:rsidRPr="00C52FC1">
        <w:t xml:space="preserve">of </w:t>
      </w:r>
      <w:r>
        <w:t xml:space="preserve">each </w:t>
      </w:r>
      <w:r w:rsidRPr="00C52FC1">
        <w:t>objective and indicative action identified</w:t>
      </w:r>
      <w:r>
        <w:t xml:space="preserve"> therein</w:t>
      </w:r>
      <w:r w:rsidRPr="00C52FC1">
        <w:t>, as well as lessons learned and next steps, for consideration by the Subsidiary Body on Implementation at a meeting held before the nineteenth meeting of the Conference of the Parties</w:t>
      </w:r>
      <w:r w:rsidRPr="00A7145F">
        <w:t>.</w:t>
      </w: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A099E" w14:textId="77777777" w:rsidR="00A746C2" w:rsidRPr="003F1A75" w:rsidRDefault="00A746C2" w:rsidP="00CF1848">
      <w:r w:rsidRPr="003F1A75">
        <w:separator/>
      </w:r>
    </w:p>
  </w:endnote>
  <w:endnote w:type="continuationSeparator" w:id="0">
    <w:p w14:paraId="6375E96D" w14:textId="77777777" w:rsidR="00A746C2" w:rsidRPr="003F1A75" w:rsidRDefault="00A746C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CC0A0" w14:textId="77777777" w:rsidR="00A746C2" w:rsidRPr="003F1A75" w:rsidRDefault="00A746C2" w:rsidP="00CF1848">
      <w:r w:rsidRPr="003F1A75">
        <w:separator/>
      </w:r>
    </w:p>
  </w:footnote>
  <w:footnote w:type="continuationSeparator" w:id="0">
    <w:p w14:paraId="33F0AF6A" w14:textId="77777777" w:rsidR="00A746C2" w:rsidRPr="003F1A75" w:rsidRDefault="00A746C2" w:rsidP="00CF1848">
      <w:r w:rsidRPr="003F1A75">
        <w:continuationSeparator/>
      </w:r>
    </w:p>
  </w:footnote>
  <w:footnote w:id="1">
    <w:p w14:paraId="7518B92F" w14:textId="77777777" w:rsidR="007853FB" w:rsidRPr="002F433C" w:rsidRDefault="007853FB" w:rsidP="007853FB">
      <w:pPr>
        <w:pStyle w:val="FootnoteText"/>
        <w:rPr>
          <w:lang w:val="en-US"/>
        </w:rPr>
      </w:pPr>
      <w:r>
        <w:rPr>
          <w:rStyle w:val="FootnoteReference"/>
        </w:rPr>
        <w:footnoteRef/>
      </w:r>
      <w:r>
        <w:t xml:space="preserve"> </w:t>
      </w:r>
      <w:r>
        <w:rPr>
          <w:lang w:val="en-US"/>
        </w:rPr>
        <w:t xml:space="preserve">Decision </w:t>
      </w:r>
      <w:hyperlink r:id="rId1" w:history="1">
        <w:r w:rsidRPr="00C86EDE">
          <w:rPr>
            <w:rStyle w:val="Hyperlink"/>
            <w:lang w:val="en-US"/>
          </w:rPr>
          <w:t>15/11</w:t>
        </w:r>
      </w:hyperlink>
      <w:r>
        <w:rPr>
          <w:lang w:val="en-US"/>
        </w:rPr>
        <w:t>, annex.</w:t>
      </w:r>
    </w:p>
  </w:footnote>
  <w:footnote w:id="2">
    <w:p w14:paraId="1F0EC2DC" w14:textId="77777777" w:rsidR="007853FB" w:rsidRPr="002F433C" w:rsidRDefault="007853FB" w:rsidP="007853FB">
      <w:pPr>
        <w:pStyle w:val="FootnoteText"/>
        <w:rPr>
          <w:lang w:val="en-US"/>
        </w:rPr>
      </w:pPr>
      <w:r>
        <w:rPr>
          <w:rStyle w:val="FootnoteReference"/>
        </w:rPr>
        <w:footnoteRef/>
      </w:r>
      <w:r>
        <w:t xml:space="preserve"> See </w:t>
      </w:r>
      <w:hyperlink r:id="rId2" w:history="1">
        <w:r w:rsidRPr="007A5CCA">
          <w:rPr>
            <w:rStyle w:val="Hyperlink"/>
            <w:lang w:val="en-US"/>
          </w:rPr>
          <w:t>CBD/SBI/6/5</w:t>
        </w:r>
      </w:hyperlink>
      <w:r>
        <w:rPr>
          <w:lang w:val="en-US"/>
        </w:rPr>
        <w:t>.</w:t>
      </w:r>
    </w:p>
  </w:footnote>
  <w:footnote w:id="3">
    <w:p w14:paraId="14564000" w14:textId="77777777" w:rsidR="007853FB" w:rsidRPr="00B535B7" w:rsidRDefault="007853FB" w:rsidP="007853FB">
      <w:pPr>
        <w:pStyle w:val="FootnoteText"/>
        <w:rPr>
          <w:lang w:val="en-CA"/>
        </w:rPr>
      </w:pPr>
      <w:r>
        <w:rPr>
          <w:rStyle w:val="FootnoteReference"/>
        </w:rPr>
        <w:footnoteRef/>
      </w:r>
      <w:r>
        <w:t xml:space="preserve"> </w:t>
      </w:r>
      <w:r>
        <w:rPr>
          <w:lang w:val="en-CA"/>
        </w:rPr>
        <w:t xml:space="preserve">Decision </w:t>
      </w:r>
      <w:hyperlink r:id="rId3" w:history="1">
        <w:r w:rsidRPr="00333F55">
          <w:rPr>
            <w:rStyle w:val="Hyperlink"/>
            <w:lang w:val="en-CA"/>
          </w:rPr>
          <w:t>15/4</w:t>
        </w:r>
      </w:hyperlink>
      <w:r>
        <w:rPr>
          <w:lang w:val="en-CA"/>
        </w:rPr>
        <w:t>, annex.</w:t>
      </w:r>
    </w:p>
  </w:footnote>
  <w:footnote w:id="4">
    <w:p w14:paraId="4BE1FDD1" w14:textId="77777777" w:rsidR="007853FB" w:rsidRPr="00B535B7" w:rsidRDefault="007853FB" w:rsidP="007853FB">
      <w:pPr>
        <w:pStyle w:val="FootnoteText"/>
        <w:rPr>
          <w:lang w:val="en-US"/>
        </w:rPr>
      </w:pPr>
      <w:r>
        <w:rPr>
          <w:rStyle w:val="FootnoteReference"/>
        </w:rPr>
        <w:footnoteRef/>
      </w:r>
      <w:r>
        <w:t xml:space="preserve"> </w:t>
      </w:r>
      <w:r>
        <w:rPr>
          <w:lang w:val="en-US"/>
        </w:rPr>
        <w:t xml:space="preserve">See decision </w:t>
      </w:r>
      <w:hyperlink r:id="rId4" w:history="1">
        <w:r w:rsidRPr="003D6E88">
          <w:rPr>
            <w:rStyle w:val="Hyperlink"/>
            <w:lang w:val="en-US"/>
          </w:rPr>
          <w:t>16/31</w:t>
        </w:r>
      </w:hyperlink>
      <w:r>
        <w:rPr>
          <w:lang w:val="en-US"/>
        </w:rPr>
        <w:t>, annex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12444D5F" w:rsidR="00534681" w:rsidRPr="003F1A75" w:rsidRDefault="00F64143" w:rsidP="007C4951">
        <w:pPr>
          <w:pStyle w:val="Header"/>
          <w:spacing w:after="240"/>
          <w:rPr>
            <w:szCs w:val="20"/>
          </w:rPr>
        </w:pPr>
        <w:r>
          <w:rPr>
            <w:szCs w:val="20"/>
          </w:rPr>
          <w:t>CBD/COP/17/</w:t>
        </w:r>
        <w:proofErr w:type="gramStart"/>
        <w:r>
          <w:rPr>
            <w:szCs w:val="20"/>
          </w:rPr>
          <w:t>WG.I</w:t>
        </w:r>
        <w:proofErr w:type="gramEnd"/>
        <w:r>
          <w:rPr>
            <w:szCs w:val="20"/>
          </w:rPr>
          <w:t>/CRP.</w:t>
        </w:r>
        <w:r w:rsidR="00514009">
          <w:rPr>
            <w:szCs w:val="20"/>
          </w:rPr>
          <w:t>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5FC1F0B7" w:rsidR="009505C9" w:rsidRPr="003F1A75" w:rsidRDefault="00514009" w:rsidP="007C4951">
        <w:pPr>
          <w:pStyle w:val="Header"/>
          <w:spacing w:after="240"/>
          <w:jc w:val="right"/>
        </w:pPr>
        <w:r>
          <w:t>CBD/COP/17/</w:t>
        </w:r>
        <w:proofErr w:type="gramStart"/>
        <w:r>
          <w:t>WG.I</w:t>
        </w:r>
        <w:proofErr w:type="gramEnd"/>
        <w:r>
          <w:t>/CRP.5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7171B"/>
    <w:rsid w:val="000B3A7A"/>
    <w:rsid w:val="000D0F68"/>
    <w:rsid w:val="000D58F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B13FE"/>
    <w:rsid w:val="00200FB4"/>
    <w:rsid w:val="00226654"/>
    <w:rsid w:val="00227D0F"/>
    <w:rsid w:val="00240EE6"/>
    <w:rsid w:val="00254EB5"/>
    <w:rsid w:val="002B57E0"/>
    <w:rsid w:val="002D7F8F"/>
    <w:rsid w:val="002F6E18"/>
    <w:rsid w:val="003008FE"/>
    <w:rsid w:val="0030169D"/>
    <w:rsid w:val="003060EB"/>
    <w:rsid w:val="003153EB"/>
    <w:rsid w:val="0032136E"/>
    <w:rsid w:val="00321985"/>
    <w:rsid w:val="00351205"/>
    <w:rsid w:val="00372F74"/>
    <w:rsid w:val="003C0683"/>
    <w:rsid w:val="003E4B8E"/>
    <w:rsid w:val="003F1A75"/>
    <w:rsid w:val="003F7224"/>
    <w:rsid w:val="00427D21"/>
    <w:rsid w:val="00447F4A"/>
    <w:rsid w:val="00456F67"/>
    <w:rsid w:val="004644C2"/>
    <w:rsid w:val="00467F9C"/>
    <w:rsid w:val="0051006C"/>
    <w:rsid w:val="00514009"/>
    <w:rsid w:val="00534681"/>
    <w:rsid w:val="0056068E"/>
    <w:rsid w:val="00563442"/>
    <w:rsid w:val="0056348E"/>
    <w:rsid w:val="00565B42"/>
    <w:rsid w:val="005B26BB"/>
    <w:rsid w:val="005B35E2"/>
    <w:rsid w:val="005C4CE6"/>
    <w:rsid w:val="006122BA"/>
    <w:rsid w:val="006478BF"/>
    <w:rsid w:val="00664CE3"/>
    <w:rsid w:val="006A73C1"/>
    <w:rsid w:val="006B2290"/>
    <w:rsid w:val="006E5E52"/>
    <w:rsid w:val="006E7BE2"/>
    <w:rsid w:val="00717D88"/>
    <w:rsid w:val="00726A43"/>
    <w:rsid w:val="007403C0"/>
    <w:rsid w:val="00761A81"/>
    <w:rsid w:val="007853FB"/>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B012A"/>
    <w:rsid w:val="00906E17"/>
    <w:rsid w:val="00930BA1"/>
    <w:rsid w:val="0093169E"/>
    <w:rsid w:val="009505C9"/>
    <w:rsid w:val="00950752"/>
    <w:rsid w:val="00966424"/>
    <w:rsid w:val="009C2DE6"/>
    <w:rsid w:val="009E79CA"/>
    <w:rsid w:val="00A111D1"/>
    <w:rsid w:val="00A746C2"/>
    <w:rsid w:val="00AA6F92"/>
    <w:rsid w:val="00AB6934"/>
    <w:rsid w:val="00AC0927"/>
    <w:rsid w:val="00AE7561"/>
    <w:rsid w:val="00AF42DE"/>
    <w:rsid w:val="00B303DF"/>
    <w:rsid w:val="00B3369F"/>
    <w:rsid w:val="00B51FC6"/>
    <w:rsid w:val="00B94E6C"/>
    <w:rsid w:val="00BB4606"/>
    <w:rsid w:val="00BF54CA"/>
    <w:rsid w:val="00C23D2F"/>
    <w:rsid w:val="00C443BD"/>
    <w:rsid w:val="00C451C5"/>
    <w:rsid w:val="00C62C9A"/>
    <w:rsid w:val="00C9161D"/>
    <w:rsid w:val="00CA0C1D"/>
    <w:rsid w:val="00CB048A"/>
    <w:rsid w:val="00CF1848"/>
    <w:rsid w:val="00D12044"/>
    <w:rsid w:val="00D170D9"/>
    <w:rsid w:val="00D33EFC"/>
    <w:rsid w:val="00D40DBC"/>
    <w:rsid w:val="00D61C85"/>
    <w:rsid w:val="00D75CA6"/>
    <w:rsid w:val="00D76A18"/>
    <w:rsid w:val="00D80849"/>
    <w:rsid w:val="00D82E8F"/>
    <w:rsid w:val="00DB553F"/>
    <w:rsid w:val="00DB5E0F"/>
    <w:rsid w:val="00DC53BF"/>
    <w:rsid w:val="00DD118C"/>
    <w:rsid w:val="00DE765C"/>
    <w:rsid w:val="00E51951"/>
    <w:rsid w:val="00E66235"/>
    <w:rsid w:val="00E83C24"/>
    <w:rsid w:val="00E9318D"/>
    <w:rsid w:val="00E93F3E"/>
    <w:rsid w:val="00F063C2"/>
    <w:rsid w:val="00F53193"/>
    <w:rsid w:val="00F5357E"/>
    <w:rsid w:val="00F64143"/>
    <w:rsid w:val="00F6586C"/>
    <w:rsid w:val="00F83003"/>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meetings/COP-15" TargetMode="Externa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373EE7"/>
    <w:rsid w:val="00761A81"/>
    <w:rsid w:val="0079421C"/>
    <w:rsid w:val="009C3270"/>
    <w:rsid w:val="009E79CA"/>
    <w:rsid w:val="00A9769A"/>
    <w:rsid w:val="00AC0927"/>
    <w:rsid w:val="00E6485C"/>
    <w:rsid w:val="00F1408D"/>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4</TotalTime>
  <Pages>2</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Midterm review of the implementation of the Gender Plan of Action (2023–2030)</dc:title>
  <dc:subject>CBD/COP/17/WG.I/CRP.5</dc:subject>
  <dc:creator>Veronique Lefebvre</dc:creator>
  <cp:keywords>Convention on Biological Diversity</cp:keywords>
  <cp:lastModifiedBy>Veronique Lefebvre</cp:lastModifiedBy>
  <cp:revision>4</cp:revision>
  <cp:lastPrinted>2020-01-21T16:56:00Z</cp:lastPrinted>
  <dcterms:created xsi:type="dcterms:W3CDTF">2026-10-20T05:57:00Z</dcterms:created>
  <dcterms:modified xsi:type="dcterms:W3CDTF">2026-10-20T06:01:00Z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