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83B5B" w14:paraId="6063C8E2" w14:textId="77777777" w:rsidTr="00E1694B">
        <w:trPr>
          <w:trHeight w:val="850"/>
        </w:trPr>
        <w:tc>
          <w:tcPr>
            <w:tcW w:w="975" w:type="dxa"/>
            <w:vAlign w:val="bottom"/>
          </w:tcPr>
          <w:p w14:paraId="506AA8D4" w14:textId="77F49697" w:rsidR="008A1499" w:rsidRPr="00683B5B" w:rsidRDefault="008A1499" w:rsidP="008A1499">
            <w:pPr>
              <w:pStyle w:val="AASmallLogo"/>
              <w:rPr>
                <w:lang w:val="fr-FR"/>
              </w:rPr>
            </w:pPr>
            <w:r w:rsidRPr="00683B5B">
              <w:rPr>
                <w:noProof/>
                <w:lang w:val="fr-FR"/>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83B5B">
              <w:rPr>
                <w:lang w:val="fr-FR"/>
              </w:rPr>
              <w:t xml:space="preserve"> </w:t>
            </w:r>
          </w:p>
          <w:p w14:paraId="26DBA37C" w14:textId="77777777" w:rsidR="008A1499" w:rsidRPr="00683B5B" w:rsidRDefault="008A1499" w:rsidP="00E1694B">
            <w:pPr>
              <w:pStyle w:val="AASmallLogo"/>
              <w:rPr>
                <w:lang w:val="fr-FR"/>
              </w:rPr>
            </w:pPr>
          </w:p>
        </w:tc>
        <w:tc>
          <w:tcPr>
            <w:tcW w:w="1434" w:type="dxa"/>
            <w:noWrap/>
            <w:vAlign w:val="bottom"/>
          </w:tcPr>
          <w:p w14:paraId="531B970D" w14:textId="68723DDB" w:rsidR="008A1499" w:rsidRPr="00683B5B" w:rsidRDefault="008A1499" w:rsidP="008A1499">
            <w:pPr>
              <w:pStyle w:val="AASmallLogo"/>
              <w:rPr>
                <w:lang w:val="fr-FR"/>
              </w:rPr>
            </w:pPr>
            <w:r w:rsidRPr="00683B5B">
              <w:rPr>
                <w:lang w:val="fr-FR"/>
              </w:rPr>
              <w:t xml:space="preserve"> </w:t>
            </w:r>
            <w:r w:rsidR="000377DD" w:rsidRPr="00683B5B">
              <w:rPr>
                <w:noProof/>
                <w:lang w:val="fr-FR" w:eastAsia="fr-CA"/>
                <w14:ligatures w14:val="standardContextual"/>
              </w:rPr>
              <w:drawing>
                <wp:inline distT="0" distB="0" distL="0" distR="0" wp14:anchorId="01BBDD78" wp14:editId="1F2BEF15">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47EA0BE" w14:textId="77777777" w:rsidR="008A1499" w:rsidRPr="00683B5B" w:rsidRDefault="008A1499" w:rsidP="00E1694B">
            <w:pPr>
              <w:pStyle w:val="AASmallLogo"/>
              <w:rPr>
                <w:lang w:val="fr-FR"/>
              </w:rPr>
            </w:pPr>
          </w:p>
        </w:tc>
        <w:tc>
          <w:tcPr>
            <w:tcW w:w="8073" w:type="dxa"/>
            <w:vAlign w:val="bottom"/>
          </w:tcPr>
          <w:p w14:paraId="68E97CC0" w14:textId="0D5686A4" w:rsidR="008A1499" w:rsidRPr="00683B5B" w:rsidRDefault="008A1499" w:rsidP="00D47809">
            <w:pPr>
              <w:pStyle w:val="ABSymbol"/>
              <w:rPr>
                <w:lang w:val="fr-FR"/>
              </w:rPr>
            </w:pPr>
            <w:r w:rsidRPr="00683B5B">
              <w:rPr>
                <w:sz w:val="40"/>
                <w:lang w:val="fr-FR"/>
              </w:rPr>
              <w:t>CBD</w:t>
            </w:r>
            <w:r w:rsidRPr="00683B5B">
              <w:rPr>
                <w:lang w:val="fr-FR"/>
              </w:rPr>
              <w:t>/</w:t>
            </w:r>
            <w:r w:rsidR="00C4348A" w:rsidRPr="00683B5B">
              <w:rPr>
                <w:lang w:val="fr-FR"/>
              </w:rPr>
              <w:t>SBI</w:t>
            </w:r>
            <w:r w:rsidRPr="00683B5B">
              <w:rPr>
                <w:lang w:val="fr-FR"/>
              </w:rPr>
              <w:t>/</w:t>
            </w:r>
            <w:r w:rsidR="00C4348A" w:rsidRPr="00683B5B">
              <w:rPr>
                <w:lang w:val="fr-FR"/>
              </w:rPr>
              <w:t>6/</w:t>
            </w:r>
            <w:r w:rsidR="00454794">
              <w:rPr>
                <w:lang w:val="fr-FR"/>
              </w:rPr>
              <w:t>L</w:t>
            </w:r>
            <w:r w:rsidR="00F42359" w:rsidRPr="00683B5B">
              <w:rPr>
                <w:lang w:val="fr-FR"/>
              </w:rPr>
              <w:t>.</w:t>
            </w:r>
            <w:r w:rsidR="00DE4316" w:rsidRPr="00683B5B">
              <w:rPr>
                <w:lang w:val="fr-FR"/>
              </w:rPr>
              <w:t>7</w:t>
            </w:r>
          </w:p>
        </w:tc>
      </w:tr>
    </w:tbl>
    <w:p w14:paraId="6F1E7EF5" w14:textId="77777777" w:rsidR="008A1499" w:rsidRPr="00683B5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83B5B" w14:paraId="2F10BCA4" w14:textId="77777777" w:rsidTr="008A1499">
        <w:trPr>
          <w:trHeight w:val="1814"/>
        </w:trPr>
        <w:tc>
          <w:tcPr>
            <w:tcW w:w="7370" w:type="dxa"/>
          </w:tcPr>
          <w:p w14:paraId="7FF97CAE" w14:textId="76F47A99" w:rsidR="008A1499" w:rsidRPr="00683B5B" w:rsidRDefault="00850810" w:rsidP="008A1499">
            <w:pPr>
              <w:pStyle w:val="ACLargeLogo"/>
              <w:rPr>
                <w:lang w:val="fr-FR"/>
              </w:rPr>
            </w:pPr>
            <w:r w:rsidRPr="00683B5B">
              <w:rPr>
                <w:noProof/>
                <w:lang w:val="fr-FR" w:eastAsia="fr-CA"/>
                <w14:ligatures w14:val="standardContextual"/>
              </w:rPr>
              <w:drawing>
                <wp:inline distT="0" distB="0" distL="0" distR="0" wp14:anchorId="1C103F0A" wp14:editId="364F150F">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83B5B">
              <w:rPr>
                <w:lang w:val="fr-FR"/>
              </w:rPr>
              <w:t xml:space="preserve"> </w:t>
            </w:r>
          </w:p>
          <w:p w14:paraId="21310CD5" w14:textId="77777777" w:rsidR="008A1499" w:rsidRPr="00683B5B" w:rsidRDefault="008A1499" w:rsidP="008A1499">
            <w:pPr>
              <w:pStyle w:val="ACLargeLogo"/>
              <w:rPr>
                <w:lang w:val="fr-FR"/>
              </w:rPr>
            </w:pPr>
          </w:p>
        </w:tc>
        <w:tc>
          <w:tcPr>
            <w:tcW w:w="3112" w:type="dxa"/>
          </w:tcPr>
          <w:p w14:paraId="71C61753" w14:textId="53DB8D70" w:rsidR="008A1499" w:rsidRPr="00683B5B" w:rsidRDefault="008A1499" w:rsidP="008A1499">
            <w:pPr>
              <w:pStyle w:val="AEDistrNormal"/>
              <w:rPr>
                <w:lang w:val="fr-FR"/>
              </w:rPr>
            </w:pPr>
            <w:proofErr w:type="spellStart"/>
            <w:r w:rsidRPr="00683B5B">
              <w:rPr>
                <w:lang w:val="fr-FR"/>
              </w:rPr>
              <w:t>Distr</w:t>
            </w:r>
            <w:proofErr w:type="spellEnd"/>
            <w:r w:rsidRPr="00683B5B">
              <w:rPr>
                <w:lang w:val="fr-FR"/>
              </w:rPr>
              <w:t>.</w:t>
            </w:r>
            <w:r w:rsidR="00A747F7" w:rsidRPr="00683B5B">
              <w:rPr>
                <w:lang w:val="fr-FR"/>
              </w:rPr>
              <w:t xml:space="preserve"> </w:t>
            </w:r>
            <w:proofErr w:type="gramStart"/>
            <w:r w:rsidR="00454794">
              <w:rPr>
                <w:lang w:val="fr-FR"/>
              </w:rPr>
              <w:t>l</w:t>
            </w:r>
            <w:r w:rsidR="00F42359" w:rsidRPr="00683B5B">
              <w:rPr>
                <w:lang w:val="fr-FR"/>
              </w:rPr>
              <w:t>imit</w:t>
            </w:r>
            <w:r w:rsidR="00A747F7" w:rsidRPr="00683B5B">
              <w:rPr>
                <w:lang w:val="fr-FR"/>
              </w:rPr>
              <w:t>ée</w:t>
            </w:r>
            <w:proofErr w:type="gramEnd"/>
            <w:r w:rsidRPr="00683B5B">
              <w:rPr>
                <w:lang w:val="fr-FR"/>
              </w:rPr>
              <w:t xml:space="preserve"> </w:t>
            </w:r>
          </w:p>
          <w:p w14:paraId="5779C416" w14:textId="28CDEA4A" w:rsidR="008A1499" w:rsidRPr="00683B5B" w:rsidRDefault="0066535B" w:rsidP="008A1499">
            <w:pPr>
              <w:pStyle w:val="AEDistrNormal"/>
              <w:rPr>
                <w:lang w:val="fr-FR"/>
              </w:rPr>
            </w:pPr>
            <w:r w:rsidRPr="00683B5B">
              <w:rPr>
                <w:lang w:val="fr-FR"/>
              </w:rPr>
              <w:t>1</w:t>
            </w:r>
            <w:r w:rsidR="00454794">
              <w:rPr>
                <w:lang w:val="fr-FR"/>
              </w:rPr>
              <w:t>9</w:t>
            </w:r>
            <w:r w:rsidR="00F42359" w:rsidRPr="00683B5B">
              <w:rPr>
                <w:lang w:val="fr-FR"/>
              </w:rPr>
              <w:t xml:space="preserve"> </w:t>
            </w:r>
            <w:r w:rsidR="00A747F7" w:rsidRPr="00683B5B">
              <w:rPr>
                <w:lang w:val="fr-FR"/>
              </w:rPr>
              <w:t xml:space="preserve">février </w:t>
            </w:r>
            <w:r w:rsidR="001E5F12" w:rsidRPr="00683B5B">
              <w:rPr>
                <w:lang w:val="fr-FR"/>
              </w:rPr>
              <w:t>202</w:t>
            </w:r>
            <w:r w:rsidR="00F42359" w:rsidRPr="00683B5B">
              <w:rPr>
                <w:lang w:val="fr-FR"/>
              </w:rPr>
              <w:t>6</w:t>
            </w:r>
          </w:p>
          <w:p w14:paraId="5155E91D" w14:textId="77777777" w:rsidR="00A747F7" w:rsidRPr="00683B5B" w:rsidRDefault="00A747F7" w:rsidP="00A747F7">
            <w:pPr>
              <w:pStyle w:val="AEDistrNormal6pt"/>
              <w:spacing w:before="0"/>
              <w:rPr>
                <w:lang w:val="fr-FR"/>
              </w:rPr>
            </w:pPr>
            <w:r w:rsidRPr="00683B5B">
              <w:rPr>
                <w:lang w:val="fr-FR"/>
              </w:rPr>
              <w:t>Français</w:t>
            </w:r>
          </w:p>
          <w:p w14:paraId="7564606C" w14:textId="3AC5CCFD" w:rsidR="008A1499" w:rsidRPr="00683B5B" w:rsidRDefault="00A747F7" w:rsidP="00A747F7">
            <w:pPr>
              <w:pStyle w:val="AEDistrNormal6pt"/>
              <w:spacing w:before="0"/>
              <w:rPr>
                <w:lang w:val="fr-FR"/>
              </w:rPr>
            </w:pPr>
            <w:r w:rsidRPr="00683B5B">
              <w:rPr>
                <w:lang w:val="fr-FR"/>
              </w:rPr>
              <w:t>Original : anglais</w:t>
            </w:r>
          </w:p>
          <w:p w14:paraId="26D406AC" w14:textId="77777777" w:rsidR="008A1499" w:rsidRPr="00683B5B" w:rsidRDefault="008A1499" w:rsidP="008A1499">
            <w:pPr>
              <w:pStyle w:val="AEDistrNormal6pt"/>
              <w:rPr>
                <w:lang w:val="fr-FR"/>
              </w:rPr>
            </w:pPr>
          </w:p>
        </w:tc>
      </w:tr>
    </w:tbl>
    <w:p w14:paraId="3021B659" w14:textId="77777777" w:rsidR="008A1499" w:rsidRPr="00683B5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83B5B" w14:paraId="64768A1E" w14:textId="77777777" w:rsidTr="008A1499">
        <w:trPr>
          <w:trHeight w:val="57"/>
        </w:trPr>
        <w:tc>
          <w:tcPr>
            <w:tcW w:w="6094" w:type="dxa"/>
          </w:tcPr>
          <w:p w14:paraId="2D397336" w14:textId="0DD65AFD" w:rsidR="000C700C" w:rsidRPr="00683B5B" w:rsidRDefault="000C700C" w:rsidP="000C700C">
            <w:pPr>
              <w:pStyle w:val="AFCorN12Bold"/>
              <w:rPr>
                <w:lang w:val="fr-FR"/>
              </w:rPr>
            </w:pPr>
            <w:r w:rsidRPr="00683B5B">
              <w:rPr>
                <w:lang w:val="fr-FR"/>
              </w:rPr>
              <w:t>Organe subsidiaire chargé de l</w:t>
            </w:r>
            <w:r w:rsidR="00683B5B">
              <w:rPr>
                <w:lang w:val="fr-FR"/>
              </w:rPr>
              <w:t>’</w:t>
            </w:r>
            <w:r w:rsidRPr="00683B5B">
              <w:rPr>
                <w:lang w:val="fr-FR"/>
              </w:rPr>
              <w:t xml:space="preserve">application </w:t>
            </w:r>
          </w:p>
          <w:p w14:paraId="1005BAB5" w14:textId="77777777" w:rsidR="000C700C" w:rsidRPr="00683B5B" w:rsidRDefault="000C700C" w:rsidP="000C700C">
            <w:pPr>
              <w:pStyle w:val="AFCorN12Bold"/>
              <w:rPr>
                <w:lang w:val="fr-FR"/>
              </w:rPr>
            </w:pPr>
            <w:r w:rsidRPr="00683B5B">
              <w:rPr>
                <w:lang w:val="fr-FR"/>
              </w:rPr>
              <w:t xml:space="preserve">Sixième réunion </w:t>
            </w:r>
          </w:p>
          <w:p w14:paraId="46D86E4C" w14:textId="238986C7" w:rsidR="000C700C" w:rsidRPr="00683B5B" w:rsidRDefault="000C700C" w:rsidP="000C700C">
            <w:pPr>
              <w:pStyle w:val="AFCorNNormal"/>
              <w:rPr>
                <w:lang w:val="fr-FR"/>
              </w:rPr>
            </w:pPr>
            <w:r w:rsidRPr="00683B5B">
              <w:rPr>
                <w:lang w:val="fr-FR"/>
              </w:rPr>
              <w:t>Rome, 16</w:t>
            </w:r>
            <w:r w:rsidR="000226E1" w:rsidRPr="00683B5B">
              <w:rPr>
                <w:lang w:val="fr-FR"/>
              </w:rPr>
              <w:t>-</w:t>
            </w:r>
            <w:r w:rsidRPr="00683B5B">
              <w:rPr>
                <w:lang w:val="fr-FR"/>
              </w:rPr>
              <w:t>19 février 2026</w:t>
            </w:r>
          </w:p>
          <w:p w14:paraId="58943DEC" w14:textId="4188D1C9" w:rsidR="008A1499" w:rsidRPr="00683B5B" w:rsidRDefault="000C700C" w:rsidP="000C700C">
            <w:pPr>
              <w:pStyle w:val="AFCorNNormal"/>
              <w:rPr>
                <w:lang w:val="fr-FR"/>
              </w:rPr>
            </w:pPr>
            <w:r w:rsidRPr="00683B5B">
              <w:rPr>
                <w:lang w:val="fr-FR"/>
              </w:rPr>
              <w:t>Point 8 de l</w:t>
            </w:r>
            <w:r w:rsidR="00683B5B">
              <w:rPr>
                <w:lang w:val="fr-FR"/>
              </w:rPr>
              <w:t>’</w:t>
            </w:r>
            <w:r w:rsidRPr="00683B5B">
              <w:rPr>
                <w:lang w:val="fr-FR"/>
              </w:rPr>
              <w:t>ordre du jour</w:t>
            </w:r>
          </w:p>
          <w:p w14:paraId="4A187A0C" w14:textId="7BF0AF9B" w:rsidR="008A1499" w:rsidRPr="00683B5B" w:rsidRDefault="00DF0BF2" w:rsidP="00400DF4">
            <w:pPr>
              <w:pStyle w:val="AFCorNBold"/>
              <w:rPr>
                <w:lang w:val="fr-FR"/>
              </w:rPr>
            </w:pPr>
            <w:r w:rsidRPr="00683B5B">
              <w:rPr>
                <w:lang w:val="fr-FR"/>
              </w:rPr>
              <w:t>Instruments internationaux spécialisés en matière d</w:t>
            </w:r>
            <w:r w:rsidR="00683B5B">
              <w:rPr>
                <w:lang w:val="fr-FR"/>
              </w:rPr>
              <w:t>’</w:t>
            </w:r>
            <w:r w:rsidRPr="00683B5B">
              <w:rPr>
                <w:lang w:val="fr-FR"/>
              </w:rPr>
              <w:t>accès et de partage des avantages au titre de l</w:t>
            </w:r>
            <w:r w:rsidR="00683B5B">
              <w:rPr>
                <w:lang w:val="fr-FR"/>
              </w:rPr>
              <w:t>’</w:t>
            </w:r>
            <w:r w:rsidRPr="00683B5B">
              <w:rPr>
                <w:lang w:val="fr-FR"/>
              </w:rPr>
              <w:t>article 4, paragraphe 4 du Protocole de Nagoya</w:t>
            </w:r>
          </w:p>
        </w:tc>
        <w:tc>
          <w:tcPr>
            <w:tcW w:w="4388" w:type="dxa"/>
          </w:tcPr>
          <w:p w14:paraId="280F0D1B" w14:textId="77777777" w:rsidR="008A1499" w:rsidRPr="00683B5B" w:rsidRDefault="008A1499" w:rsidP="008A1499">
            <w:pPr>
              <w:pStyle w:val="CBDNormal"/>
              <w:jc w:val="left"/>
              <w:rPr>
                <w:lang w:val="fr-FR"/>
              </w:rPr>
            </w:pPr>
          </w:p>
        </w:tc>
      </w:tr>
    </w:tbl>
    <w:p w14:paraId="1B921433" w14:textId="77777777" w:rsidR="00A7032E" w:rsidRDefault="00B74663" w:rsidP="00A7032E">
      <w:pPr>
        <w:pStyle w:val="CBDTitle"/>
      </w:pPr>
      <w:sdt>
        <w:sdtPr>
          <w:rPr>
            <w:lang w:val="fr-FR"/>
          </w:rPr>
          <w:alias w:val="Title"/>
          <w:tag w:val=""/>
          <w:id w:val="772832786"/>
          <w:placeholder>
            <w:docPart w:val="94A6550ADBE245E1BAF47FA1C1A1CB48"/>
          </w:placeholder>
          <w:dataBinding w:prefixMappings="xmlns:ns0='http://purl.org/dc/elements/1.1/' xmlns:ns1='http://schemas.openxmlformats.org/package/2006/metadata/core-properties' " w:xpath="/ns1:coreProperties[1]/ns0:title[1]" w:storeItemID="{6C3C8BC8-F283-45AE-878A-BAB7291924A1}"/>
          <w:text/>
        </w:sdtPr>
        <w:sdtEndPr/>
        <w:sdtContent>
          <w:r w:rsidR="00B24592" w:rsidRPr="00683B5B">
            <w:rPr>
              <w:lang w:val="fr-FR"/>
            </w:rPr>
            <w:t>Instruments internationaux spécialisés en matière d</w:t>
          </w:r>
          <w:r w:rsidR="00683B5B">
            <w:rPr>
              <w:lang w:val="fr-FR"/>
            </w:rPr>
            <w:t>’</w:t>
          </w:r>
          <w:r w:rsidR="00B24592" w:rsidRPr="00683B5B">
            <w:rPr>
              <w:lang w:val="fr-FR"/>
            </w:rPr>
            <w:t>accès et de partage des avantages au titre de l</w:t>
          </w:r>
          <w:r w:rsidR="00683B5B">
            <w:rPr>
              <w:lang w:val="fr-FR"/>
            </w:rPr>
            <w:t>’</w:t>
          </w:r>
          <w:r w:rsidR="00B24592" w:rsidRPr="00683B5B">
            <w:rPr>
              <w:lang w:val="fr-FR"/>
            </w:rPr>
            <w:t>article 4, paragraphe 4 du Protocole de Nagoya</w:t>
          </w:r>
        </w:sdtContent>
      </w:sdt>
      <w:r w:rsidR="00A7032E">
        <w:rPr>
          <w:rStyle w:val="FootnoteReference"/>
        </w:rPr>
        <w:footnoteReference w:customMarkFollows="1" w:id="1"/>
        <w:t>*</w:t>
      </w:r>
    </w:p>
    <w:p w14:paraId="5E94552B" w14:textId="2A3DAFE8" w:rsidR="00F6586C" w:rsidRPr="00A965BD" w:rsidRDefault="007171D8" w:rsidP="00A7032E">
      <w:pPr>
        <w:pStyle w:val="CBDTitle"/>
        <w:rPr>
          <w:sz w:val="22"/>
          <w:lang w:val="fr-FR"/>
        </w:rPr>
      </w:pPr>
      <w:r w:rsidRPr="00A965BD">
        <w:rPr>
          <w:sz w:val="22"/>
          <w:lang w:val="fr-FR"/>
        </w:rPr>
        <w:t xml:space="preserve">Projet de </w:t>
      </w:r>
      <w:r w:rsidR="00F42359" w:rsidRPr="00A965BD">
        <w:rPr>
          <w:sz w:val="22"/>
          <w:lang w:val="fr-FR"/>
        </w:rPr>
        <w:t>recomm</w:t>
      </w:r>
      <w:r w:rsidRPr="00A965BD">
        <w:rPr>
          <w:sz w:val="22"/>
          <w:lang w:val="fr-FR"/>
        </w:rPr>
        <w:t>a</w:t>
      </w:r>
      <w:r w:rsidR="00F42359" w:rsidRPr="00A965BD">
        <w:rPr>
          <w:sz w:val="22"/>
          <w:lang w:val="fr-FR"/>
        </w:rPr>
        <w:t xml:space="preserve">ndation </w:t>
      </w:r>
      <w:r w:rsidRPr="00A965BD">
        <w:rPr>
          <w:sz w:val="22"/>
          <w:lang w:val="fr-FR"/>
        </w:rPr>
        <w:t xml:space="preserve">présenté par la Présidente </w:t>
      </w:r>
    </w:p>
    <w:p w14:paraId="728578CE" w14:textId="7E3DF3D5" w:rsidR="00C35AAB" w:rsidRPr="00683B5B" w:rsidRDefault="007171D8" w:rsidP="009B5624">
      <w:pPr>
        <w:pStyle w:val="CBDNormalNumber"/>
        <w:numPr>
          <w:ilvl w:val="0"/>
          <w:numId w:val="0"/>
        </w:numPr>
        <w:ind w:left="567" w:firstLine="567"/>
        <w:rPr>
          <w:i/>
          <w:iCs/>
          <w:lang w:val="fr-FR"/>
        </w:rPr>
      </w:pPr>
      <w:r w:rsidRPr="00683B5B">
        <w:rPr>
          <w:i/>
          <w:iCs/>
          <w:lang w:val="fr-FR"/>
        </w:rPr>
        <w:t>L</w:t>
      </w:r>
      <w:r w:rsidR="00683B5B">
        <w:rPr>
          <w:i/>
          <w:iCs/>
          <w:lang w:val="fr-FR"/>
        </w:rPr>
        <w:t>’</w:t>
      </w:r>
      <w:r w:rsidRPr="00683B5B">
        <w:rPr>
          <w:i/>
          <w:iCs/>
          <w:lang w:val="fr-FR"/>
        </w:rPr>
        <w:t>Organe subsidiaire chargé de l</w:t>
      </w:r>
      <w:r w:rsidR="00683B5B">
        <w:rPr>
          <w:i/>
          <w:iCs/>
          <w:lang w:val="fr-FR"/>
        </w:rPr>
        <w:t>’</w:t>
      </w:r>
      <w:r w:rsidRPr="00683B5B">
        <w:rPr>
          <w:i/>
          <w:iCs/>
          <w:lang w:val="fr-FR"/>
        </w:rPr>
        <w:t>application</w:t>
      </w:r>
      <w:r w:rsidR="00A35393" w:rsidRPr="00683B5B">
        <w:rPr>
          <w:i/>
          <w:iCs/>
          <w:lang w:val="fr-FR"/>
        </w:rPr>
        <w:t xml:space="preserve"> </w:t>
      </w:r>
    </w:p>
    <w:p w14:paraId="6689B3EE" w14:textId="4D922D9A" w:rsidR="001D17FB" w:rsidRPr="00683B5B" w:rsidRDefault="00282B41" w:rsidP="009B5624">
      <w:pPr>
        <w:pStyle w:val="CBDNormalNumber"/>
        <w:numPr>
          <w:ilvl w:val="0"/>
          <w:numId w:val="0"/>
        </w:numPr>
        <w:ind w:left="567" w:firstLine="567"/>
        <w:rPr>
          <w:i/>
          <w:iCs/>
          <w:lang w:val="fr-FR"/>
        </w:rPr>
      </w:pPr>
      <w:r w:rsidRPr="00683B5B">
        <w:rPr>
          <w:i/>
          <w:iCs/>
          <w:lang w:val="fr-FR"/>
        </w:rPr>
        <w:t xml:space="preserve">Recommande </w:t>
      </w:r>
      <w:r w:rsidRPr="00683B5B">
        <w:rPr>
          <w:lang w:val="fr-FR"/>
        </w:rPr>
        <w:t>que, lors de sa sixième réunion, la Conférence des Parties siégeant en tant que réunion des Parties au Protocole de Nagoya sur l</w:t>
      </w:r>
      <w:r w:rsidR="00683B5B">
        <w:rPr>
          <w:lang w:val="fr-FR"/>
        </w:rPr>
        <w:t>’</w:t>
      </w:r>
      <w:r w:rsidRPr="00683B5B">
        <w:rPr>
          <w:lang w:val="fr-FR"/>
        </w:rPr>
        <w:t>accès aux ressources génétiques et le partage juste et équitable des avantages découlant de leur utilisation</w:t>
      </w:r>
      <w:r w:rsidR="005B78F0" w:rsidRPr="00683B5B">
        <w:rPr>
          <w:rStyle w:val="FootnoteReference"/>
          <w:lang w:val="fr-FR"/>
        </w:rPr>
        <w:footnoteReference w:id="2"/>
      </w:r>
      <w:r w:rsidR="005B78F0" w:rsidRPr="00683B5B">
        <w:rPr>
          <w:lang w:val="fr-FR"/>
        </w:rPr>
        <w:t xml:space="preserve"> </w:t>
      </w:r>
      <w:r w:rsidRPr="00683B5B">
        <w:rPr>
          <w:lang w:val="fr-FR"/>
        </w:rPr>
        <w:t>adopte une décision libellée comme suit :</w:t>
      </w:r>
    </w:p>
    <w:p w14:paraId="6E127EC5" w14:textId="4C250B79" w:rsidR="0025041D" w:rsidRPr="00683B5B" w:rsidRDefault="00454794" w:rsidP="0025041D">
      <w:pPr>
        <w:pStyle w:val="CBDDesicionText"/>
        <w:tabs>
          <w:tab w:val="clear" w:pos="567"/>
        </w:tabs>
        <w:ind w:left="1134"/>
        <w:rPr>
          <w:i/>
          <w:iCs/>
          <w:lang w:val="fr-FR"/>
        </w:rPr>
      </w:pPr>
      <w:r>
        <w:rPr>
          <w:lang w:val="fr-FR"/>
        </w:rPr>
        <w:t>[</w:t>
      </w:r>
      <w:r w:rsidR="0025041D" w:rsidRPr="00683B5B">
        <w:rPr>
          <w:i/>
          <w:iCs/>
          <w:lang w:val="fr-FR"/>
        </w:rPr>
        <w:t>La Conférence des Parties siégeant en tant que réunion des Parties au Protocole de Nagoya</w:t>
      </w:r>
      <w:r w:rsidR="0025041D" w:rsidRPr="00683B5B">
        <w:rPr>
          <w:lang w:val="fr-FR"/>
        </w:rPr>
        <w:t>,</w:t>
      </w:r>
    </w:p>
    <w:p w14:paraId="56964087" w14:textId="2E83863A" w:rsidR="0025041D" w:rsidRPr="00683B5B" w:rsidRDefault="0025041D" w:rsidP="0025041D">
      <w:pPr>
        <w:pStyle w:val="CBDDesicionText"/>
        <w:tabs>
          <w:tab w:val="clear" w:pos="567"/>
        </w:tabs>
        <w:ind w:left="1134"/>
        <w:rPr>
          <w:lang w:val="fr-FR"/>
        </w:rPr>
      </w:pPr>
      <w:r w:rsidRPr="00683B5B">
        <w:rPr>
          <w:i/>
          <w:iCs/>
          <w:lang w:val="fr-FR"/>
        </w:rPr>
        <w:t xml:space="preserve">Rappelant </w:t>
      </w:r>
      <w:r w:rsidRPr="00683B5B">
        <w:rPr>
          <w:lang w:val="fr-FR"/>
        </w:rPr>
        <w:t>le paragraphe 4 de l</w:t>
      </w:r>
      <w:r w:rsidR="00683B5B">
        <w:rPr>
          <w:lang w:val="fr-FR"/>
        </w:rPr>
        <w:t>’</w:t>
      </w:r>
      <w:r w:rsidRPr="00683B5B">
        <w:rPr>
          <w:lang w:val="fr-FR"/>
        </w:rPr>
        <w:t>article 4 du Protocole de Nagoya sur l</w:t>
      </w:r>
      <w:r w:rsidR="00683B5B">
        <w:rPr>
          <w:lang w:val="fr-FR"/>
        </w:rPr>
        <w:t>’</w:t>
      </w:r>
      <w:r w:rsidRPr="00683B5B">
        <w:rPr>
          <w:lang w:val="fr-FR"/>
        </w:rPr>
        <w:t>accès aux ressources génétiques et le partage juste et équitable des avantages découlant de leur utilisation</w:t>
      </w:r>
      <w:r w:rsidRPr="00683B5B">
        <w:rPr>
          <w:rStyle w:val="FootnoteReference"/>
          <w:lang w:val="fr-FR"/>
        </w:rPr>
        <w:footnoteReference w:id="3"/>
      </w:r>
      <w:r w:rsidRPr="00683B5B">
        <w:rPr>
          <w:lang w:val="fr-FR"/>
        </w:rPr>
        <w:t>,</w:t>
      </w:r>
    </w:p>
    <w:p w14:paraId="5D3669B6" w14:textId="3AE95336" w:rsidR="0025041D" w:rsidRPr="00683B5B" w:rsidRDefault="0025041D" w:rsidP="0025041D">
      <w:pPr>
        <w:pStyle w:val="CBDDesicionText"/>
        <w:tabs>
          <w:tab w:val="clear" w:pos="567"/>
        </w:tabs>
        <w:ind w:left="1134"/>
        <w:rPr>
          <w:lang w:val="fr-FR"/>
        </w:rPr>
      </w:pPr>
      <w:r w:rsidRPr="00683B5B">
        <w:rPr>
          <w:i/>
          <w:iCs/>
          <w:lang w:val="fr-FR"/>
        </w:rPr>
        <w:t>Reconnaissant</w:t>
      </w:r>
      <w:r w:rsidRPr="00683B5B">
        <w:rPr>
          <w:lang w:val="fr-FR"/>
        </w:rPr>
        <w:t xml:space="preserve"> la nécessité de renforcer la clarté juridique, l</w:t>
      </w:r>
      <w:r w:rsidR="00683B5B">
        <w:rPr>
          <w:lang w:val="fr-FR"/>
        </w:rPr>
        <w:t>’</w:t>
      </w:r>
      <w:r w:rsidRPr="00683B5B">
        <w:rPr>
          <w:lang w:val="fr-FR"/>
        </w:rPr>
        <w:t>équité et la cohérence dans la mise en œuvre du paragraphe 4 de l</w:t>
      </w:r>
      <w:r w:rsidR="00683B5B">
        <w:rPr>
          <w:lang w:val="fr-FR"/>
        </w:rPr>
        <w:t>’</w:t>
      </w:r>
      <w:r w:rsidRPr="00683B5B">
        <w:rPr>
          <w:lang w:val="fr-FR"/>
        </w:rPr>
        <w:t>article 4 du Protocole de Nagoya et d</w:t>
      </w:r>
      <w:r w:rsidR="00683B5B">
        <w:rPr>
          <w:lang w:val="fr-FR"/>
        </w:rPr>
        <w:t>’</w:t>
      </w:r>
      <w:r w:rsidRPr="00683B5B">
        <w:rPr>
          <w:lang w:val="fr-FR"/>
        </w:rPr>
        <w:t>éviter les doubles emplois et la fragmentation entre les régimes d</w:t>
      </w:r>
      <w:r w:rsidR="00683B5B">
        <w:rPr>
          <w:lang w:val="fr-FR"/>
        </w:rPr>
        <w:t>’</w:t>
      </w:r>
      <w:r w:rsidRPr="00683B5B">
        <w:rPr>
          <w:lang w:val="fr-FR"/>
        </w:rPr>
        <w:t>accès et de partage des avantages,</w:t>
      </w:r>
    </w:p>
    <w:p w14:paraId="0B824FD3" w14:textId="1B8BC0F2" w:rsidR="0025041D" w:rsidRPr="00683B5B" w:rsidRDefault="0025041D" w:rsidP="0025041D">
      <w:pPr>
        <w:pStyle w:val="CBDDesicionText"/>
        <w:tabs>
          <w:tab w:val="clear" w:pos="567"/>
        </w:tabs>
        <w:ind w:left="1134"/>
        <w:rPr>
          <w:lang w:val="fr-FR"/>
        </w:rPr>
      </w:pPr>
      <w:r w:rsidRPr="00683B5B">
        <w:rPr>
          <w:i/>
          <w:iCs/>
          <w:lang w:val="fr-FR"/>
        </w:rPr>
        <w:t xml:space="preserve">Affirmant </w:t>
      </w:r>
      <w:r w:rsidRPr="00683B5B">
        <w:rPr>
          <w:lang w:val="fr-FR"/>
        </w:rPr>
        <w:t>l</w:t>
      </w:r>
      <w:r w:rsidR="00683B5B">
        <w:rPr>
          <w:lang w:val="fr-FR"/>
        </w:rPr>
        <w:t>’</w:t>
      </w:r>
      <w:r w:rsidRPr="00683B5B">
        <w:rPr>
          <w:lang w:val="fr-FR"/>
        </w:rPr>
        <w:t>importance du maintien d</w:t>
      </w:r>
      <w:r w:rsidR="00683B5B">
        <w:rPr>
          <w:lang w:val="fr-FR"/>
        </w:rPr>
        <w:t>’</w:t>
      </w:r>
      <w:r w:rsidRPr="00683B5B">
        <w:rPr>
          <w:lang w:val="fr-FR"/>
        </w:rPr>
        <w:t>un soutien mutuel entre les instruments internationaux, conformément au paragraphe 3 de l</w:t>
      </w:r>
      <w:r w:rsidR="00683B5B">
        <w:rPr>
          <w:lang w:val="fr-FR"/>
        </w:rPr>
        <w:t>’</w:t>
      </w:r>
      <w:r w:rsidRPr="00683B5B">
        <w:rPr>
          <w:lang w:val="fr-FR"/>
        </w:rPr>
        <w:t>article 4 du Protocole de Nagoya, et du respect des droits souverains des Parties,</w:t>
      </w:r>
    </w:p>
    <w:p w14:paraId="14CB2FE4" w14:textId="1D4CB22C" w:rsidR="00877D0F" w:rsidRDefault="0025041D" w:rsidP="00B52774">
      <w:pPr>
        <w:pStyle w:val="CBDDesicionText"/>
        <w:tabs>
          <w:tab w:val="clear" w:pos="567"/>
        </w:tabs>
        <w:ind w:left="1134"/>
        <w:rPr>
          <w:lang w:val="fr-FR"/>
        </w:rPr>
      </w:pPr>
      <w:r w:rsidRPr="00683B5B">
        <w:rPr>
          <w:i/>
          <w:iCs/>
          <w:lang w:val="fr-FR"/>
        </w:rPr>
        <w:t xml:space="preserve">Rappelant </w:t>
      </w:r>
      <w:r w:rsidRPr="00683B5B">
        <w:rPr>
          <w:lang w:val="fr-FR"/>
        </w:rPr>
        <w:t>l</w:t>
      </w:r>
      <w:r w:rsidR="00683B5B">
        <w:rPr>
          <w:lang w:val="fr-FR"/>
        </w:rPr>
        <w:t>’</w:t>
      </w:r>
      <w:r w:rsidRPr="00683B5B">
        <w:rPr>
          <w:lang w:val="fr-FR"/>
        </w:rPr>
        <w:t>article 10 du Protocole de Nagoya,</w:t>
      </w:r>
      <w:r w:rsidR="00454794">
        <w:rPr>
          <w:lang w:val="fr-FR"/>
        </w:rPr>
        <w:t>]</w:t>
      </w:r>
      <w:r w:rsidRPr="00683B5B">
        <w:rPr>
          <w:lang w:val="fr-FR"/>
        </w:rPr>
        <w:t xml:space="preserve"> </w:t>
      </w:r>
      <w:r w:rsidR="000A5BFE" w:rsidRPr="00683B5B">
        <w:rPr>
          <w:lang w:val="fr-FR"/>
        </w:rPr>
        <w:t xml:space="preserve"> </w:t>
      </w:r>
    </w:p>
    <w:p w14:paraId="3627BE95" w14:textId="37FED8B1" w:rsidR="00454794" w:rsidRPr="00D170B0" w:rsidRDefault="00AA187A" w:rsidP="00454794">
      <w:pPr>
        <w:pStyle w:val="CBDDesicionText"/>
        <w:tabs>
          <w:tab w:val="clear" w:pos="567"/>
        </w:tabs>
        <w:ind w:left="1134"/>
        <w:rPr>
          <w:lang w:val="fr-FR"/>
        </w:rPr>
      </w:pPr>
      <w:r>
        <w:rPr>
          <w:lang w:val="fr-FR"/>
        </w:rPr>
        <w:t>[</w:t>
      </w:r>
      <w:r w:rsidR="00454794" w:rsidRPr="00D170B0">
        <w:rPr>
          <w:lang w:val="fr-FR"/>
        </w:rPr>
        <w:t>1.</w:t>
      </w:r>
      <w:r w:rsidR="00454794" w:rsidRPr="00D170B0">
        <w:rPr>
          <w:i/>
          <w:iCs/>
          <w:lang w:val="fr-FR"/>
        </w:rPr>
        <w:tab/>
      </w:r>
      <w:r w:rsidR="00454794">
        <w:rPr>
          <w:i/>
          <w:iCs/>
          <w:lang w:val="fr-FR"/>
        </w:rPr>
        <w:t xml:space="preserve">Prend </w:t>
      </w:r>
      <w:r w:rsidR="00454794" w:rsidRPr="00D170B0">
        <w:rPr>
          <w:i/>
          <w:iCs/>
          <w:lang w:val="fr-FR"/>
        </w:rPr>
        <w:t>note</w:t>
      </w:r>
      <w:r w:rsidR="00454794" w:rsidRPr="00D170B0">
        <w:rPr>
          <w:lang w:val="fr-FR"/>
        </w:rPr>
        <w:t xml:space="preserve"> </w:t>
      </w:r>
      <w:r w:rsidR="00454794" w:rsidRPr="00132137">
        <w:rPr>
          <w:lang w:val="fr-FR"/>
        </w:rPr>
        <w:t>de la synthèse des observations reçues conformément à la décision</w:t>
      </w:r>
      <w:r w:rsidR="00454794">
        <w:rPr>
          <w:lang w:val="fr-FR"/>
        </w:rPr>
        <w:t> </w:t>
      </w:r>
      <w:hyperlink r:id="rId15" w:history="1">
        <w:r w:rsidR="00454794" w:rsidRPr="00D170B0">
          <w:rPr>
            <w:rStyle w:val="Hyperlink"/>
            <w:lang w:val="fr-FR"/>
          </w:rPr>
          <w:t>NP-5/8</w:t>
        </w:r>
      </w:hyperlink>
      <w:r w:rsidR="00454794" w:rsidRPr="00D170B0">
        <w:rPr>
          <w:lang w:val="fr-FR"/>
        </w:rPr>
        <w:t xml:space="preserve"> </w:t>
      </w:r>
      <w:r w:rsidR="00454794">
        <w:rPr>
          <w:lang w:val="fr-FR"/>
        </w:rPr>
        <w:t>du</w:t>
      </w:r>
      <w:r w:rsidR="00454794" w:rsidRPr="00D170B0">
        <w:rPr>
          <w:lang w:val="fr-FR"/>
        </w:rPr>
        <w:t xml:space="preserve"> 25</w:t>
      </w:r>
      <w:r w:rsidR="00454794">
        <w:rPr>
          <w:lang w:val="fr-FR"/>
        </w:rPr>
        <w:t> o</w:t>
      </w:r>
      <w:r w:rsidR="00454794" w:rsidRPr="00D170B0">
        <w:rPr>
          <w:lang w:val="fr-FR"/>
        </w:rPr>
        <w:t>ctob</w:t>
      </w:r>
      <w:r w:rsidR="00454794">
        <w:rPr>
          <w:lang w:val="fr-FR"/>
        </w:rPr>
        <w:t>re</w:t>
      </w:r>
      <w:r w:rsidR="00454794" w:rsidRPr="00D170B0">
        <w:rPr>
          <w:lang w:val="fr-FR"/>
        </w:rPr>
        <w:t xml:space="preserve"> 2024, </w:t>
      </w:r>
      <w:r w:rsidR="00454794" w:rsidRPr="0083200C">
        <w:rPr>
          <w:lang w:val="fr-FR"/>
        </w:rPr>
        <w:t>telle qu</w:t>
      </w:r>
      <w:r w:rsidR="00454794">
        <w:rPr>
          <w:lang w:val="fr-FR"/>
        </w:rPr>
        <w:t>’</w:t>
      </w:r>
      <w:r w:rsidR="00454794" w:rsidRPr="0083200C">
        <w:rPr>
          <w:lang w:val="fr-FR"/>
        </w:rPr>
        <w:t>elle figure dans le document</w:t>
      </w:r>
      <w:r w:rsidR="00454794">
        <w:rPr>
          <w:lang w:val="fr-FR"/>
        </w:rPr>
        <w:t> </w:t>
      </w:r>
      <w:r w:rsidR="00454794" w:rsidRPr="0083200C">
        <w:rPr>
          <w:lang w:val="fr-FR"/>
        </w:rPr>
        <w:t>CBD/SBI/6/8, qui sert de base à l</w:t>
      </w:r>
      <w:r w:rsidR="00454794">
        <w:rPr>
          <w:lang w:val="fr-FR"/>
        </w:rPr>
        <w:t>’</w:t>
      </w:r>
      <w:r w:rsidR="00454794" w:rsidRPr="0083200C">
        <w:rPr>
          <w:lang w:val="fr-FR"/>
        </w:rPr>
        <w:t>examen approfondi du processus de reconnaissance des instruments internationaux spécialisés en matière d</w:t>
      </w:r>
      <w:r w:rsidR="00454794">
        <w:rPr>
          <w:lang w:val="fr-FR"/>
        </w:rPr>
        <w:t>’</w:t>
      </w:r>
      <w:r w:rsidR="00454794" w:rsidRPr="0083200C">
        <w:rPr>
          <w:lang w:val="fr-FR"/>
        </w:rPr>
        <w:t>accès et de partage des avantages au titre du paragraphe</w:t>
      </w:r>
      <w:r w:rsidR="00454794">
        <w:rPr>
          <w:lang w:val="fr-FR"/>
        </w:rPr>
        <w:t> </w:t>
      </w:r>
      <w:r w:rsidR="00454794" w:rsidRPr="0083200C">
        <w:rPr>
          <w:lang w:val="fr-FR"/>
        </w:rPr>
        <w:t>4 de l</w:t>
      </w:r>
      <w:r w:rsidR="00454794">
        <w:rPr>
          <w:lang w:val="fr-FR"/>
        </w:rPr>
        <w:t>’</w:t>
      </w:r>
      <w:r w:rsidR="00454794" w:rsidRPr="0083200C">
        <w:rPr>
          <w:lang w:val="fr-FR"/>
        </w:rPr>
        <w:t>article</w:t>
      </w:r>
      <w:r w:rsidR="00454794">
        <w:rPr>
          <w:lang w:val="fr-FR"/>
        </w:rPr>
        <w:t> </w:t>
      </w:r>
      <w:r w:rsidR="00454794" w:rsidRPr="0083200C">
        <w:rPr>
          <w:lang w:val="fr-FR"/>
        </w:rPr>
        <w:t>4 du Protocole de Nagoya sur l</w:t>
      </w:r>
      <w:r w:rsidR="00454794">
        <w:rPr>
          <w:lang w:val="fr-FR"/>
        </w:rPr>
        <w:t>’</w:t>
      </w:r>
      <w:r w:rsidR="00454794" w:rsidRPr="0083200C">
        <w:rPr>
          <w:lang w:val="fr-FR"/>
        </w:rPr>
        <w:t>accès et le partage des avantages découlant de leur utilisation</w:t>
      </w:r>
      <w:r w:rsidR="00454794">
        <w:rPr>
          <w:lang w:val="fr-FR"/>
        </w:rPr>
        <w:t> </w:t>
      </w:r>
      <w:r w:rsidR="00454794" w:rsidRPr="00D170B0">
        <w:rPr>
          <w:lang w:val="fr-FR"/>
        </w:rPr>
        <w:t>;</w:t>
      </w:r>
    </w:p>
    <w:p w14:paraId="0BD85644" w14:textId="70BC0E82" w:rsidR="00454794" w:rsidRPr="00683B5B" w:rsidRDefault="00454794" w:rsidP="00454794">
      <w:pPr>
        <w:pStyle w:val="CBDDesicionText"/>
        <w:tabs>
          <w:tab w:val="clear" w:pos="567"/>
        </w:tabs>
        <w:ind w:left="1134"/>
        <w:rPr>
          <w:lang w:val="fr-FR"/>
        </w:rPr>
      </w:pPr>
      <w:r w:rsidRPr="00D170B0">
        <w:rPr>
          <w:lang w:val="fr-FR"/>
        </w:rPr>
        <w:lastRenderedPageBreak/>
        <w:t>2.</w:t>
      </w:r>
      <w:r w:rsidRPr="00D170B0">
        <w:rPr>
          <w:i/>
          <w:iCs/>
          <w:lang w:val="fr-FR"/>
        </w:rPr>
        <w:tab/>
      </w:r>
      <w:r>
        <w:rPr>
          <w:i/>
          <w:iCs/>
          <w:lang w:val="fr-FR"/>
        </w:rPr>
        <w:t xml:space="preserve">Prend </w:t>
      </w:r>
      <w:r w:rsidRPr="00D170B0">
        <w:rPr>
          <w:i/>
          <w:iCs/>
          <w:lang w:val="fr-FR"/>
        </w:rPr>
        <w:t xml:space="preserve">note </w:t>
      </w:r>
      <w:r w:rsidRPr="007E3B63">
        <w:rPr>
          <w:lang w:val="fr-FR"/>
        </w:rPr>
        <w:t>des options proposées dans la section</w:t>
      </w:r>
      <w:r>
        <w:rPr>
          <w:lang w:val="fr-FR"/>
        </w:rPr>
        <w:t> </w:t>
      </w:r>
      <w:r w:rsidRPr="007E3B63">
        <w:rPr>
          <w:lang w:val="fr-FR"/>
        </w:rPr>
        <w:t>I de l</w:t>
      </w:r>
      <w:r>
        <w:rPr>
          <w:lang w:val="fr-FR"/>
        </w:rPr>
        <w:t>’</w:t>
      </w:r>
      <w:r w:rsidRPr="007E3B63">
        <w:rPr>
          <w:lang w:val="fr-FR"/>
        </w:rPr>
        <w:t>annexe à la présente décision comme des voies possibles pour aborder le processus de reconnaissance d</w:t>
      </w:r>
      <w:r>
        <w:rPr>
          <w:lang w:val="fr-FR"/>
        </w:rPr>
        <w:t>’</w:t>
      </w:r>
      <w:r w:rsidRPr="007E3B63">
        <w:rPr>
          <w:lang w:val="fr-FR"/>
        </w:rPr>
        <w:t>un instrument international spécialisé en matière d</w:t>
      </w:r>
      <w:r>
        <w:rPr>
          <w:lang w:val="fr-FR"/>
        </w:rPr>
        <w:t>’</w:t>
      </w:r>
      <w:r w:rsidRPr="007E3B63">
        <w:rPr>
          <w:lang w:val="fr-FR"/>
        </w:rPr>
        <w:t>accès et de partage des avantages, conformément au paragraphe</w:t>
      </w:r>
      <w:r>
        <w:rPr>
          <w:lang w:val="fr-FR"/>
        </w:rPr>
        <w:t> </w:t>
      </w:r>
      <w:r w:rsidRPr="007E3B63">
        <w:rPr>
          <w:lang w:val="fr-FR"/>
        </w:rPr>
        <w:t>4 de l</w:t>
      </w:r>
      <w:r>
        <w:rPr>
          <w:lang w:val="fr-FR"/>
        </w:rPr>
        <w:t>’</w:t>
      </w:r>
      <w:r w:rsidRPr="007E3B63">
        <w:rPr>
          <w:lang w:val="fr-FR"/>
        </w:rPr>
        <w:t>article</w:t>
      </w:r>
      <w:r>
        <w:rPr>
          <w:lang w:val="fr-FR"/>
        </w:rPr>
        <w:t> </w:t>
      </w:r>
      <w:r w:rsidRPr="007E3B63">
        <w:rPr>
          <w:lang w:val="fr-FR"/>
        </w:rPr>
        <w:t>4 du Protocole de Nagoya</w:t>
      </w:r>
      <w:r>
        <w:rPr>
          <w:lang w:val="fr-FR"/>
        </w:rPr>
        <w:t> </w:t>
      </w:r>
      <w:r w:rsidRPr="00D170B0">
        <w:rPr>
          <w:lang w:val="fr-FR"/>
        </w:rPr>
        <w:t>;</w:t>
      </w:r>
      <w:r w:rsidR="00AA187A">
        <w:rPr>
          <w:lang w:val="fr-FR"/>
        </w:rPr>
        <w:t>]</w:t>
      </w:r>
    </w:p>
    <w:p w14:paraId="0AB0B677" w14:textId="284D3F22" w:rsidR="00222B9B" w:rsidRPr="00683B5B" w:rsidRDefault="00222B9B" w:rsidP="00222B9B">
      <w:pPr>
        <w:pStyle w:val="CBDDesicionText"/>
        <w:tabs>
          <w:tab w:val="clear" w:pos="567"/>
        </w:tabs>
        <w:ind w:left="1134"/>
        <w:rPr>
          <w:lang w:val="fr-FR"/>
        </w:rPr>
      </w:pPr>
      <w:r w:rsidRPr="00683B5B">
        <w:rPr>
          <w:lang w:val="fr-FR"/>
        </w:rPr>
        <w:t>3</w:t>
      </w:r>
      <w:r w:rsidR="00B34F58" w:rsidRPr="00683B5B">
        <w:rPr>
          <w:lang w:val="fr-FR"/>
        </w:rPr>
        <w:t>.</w:t>
      </w:r>
      <w:r w:rsidR="00B34F58" w:rsidRPr="00683B5B">
        <w:rPr>
          <w:lang w:val="fr-FR"/>
        </w:rPr>
        <w:tab/>
      </w:r>
      <w:r w:rsidR="00B97454" w:rsidRPr="00683B5B">
        <w:rPr>
          <w:i/>
          <w:iCs/>
          <w:lang w:val="fr-FR"/>
        </w:rPr>
        <w:t xml:space="preserve">Invite </w:t>
      </w:r>
      <w:r w:rsidR="00B97454" w:rsidRPr="00683B5B">
        <w:rPr>
          <w:lang w:val="fr-FR"/>
        </w:rPr>
        <w:t xml:space="preserve">les Parties, les autres gouvernements, les peuples autochtones et les communautés locales, les parties prenantes concernées, ainsi que les organisations et processus internationaux à </w:t>
      </w:r>
      <w:r w:rsidR="00CF29A2" w:rsidRPr="00683B5B">
        <w:rPr>
          <w:lang w:val="fr-FR"/>
        </w:rPr>
        <w:t xml:space="preserve">communiquer </w:t>
      </w:r>
      <w:r w:rsidR="00B97454" w:rsidRPr="00683B5B">
        <w:rPr>
          <w:lang w:val="fr-FR"/>
        </w:rPr>
        <w:t>leurs vue</w:t>
      </w:r>
      <w:r w:rsidR="000F0543" w:rsidRPr="00683B5B">
        <w:rPr>
          <w:lang w:val="fr-FR"/>
        </w:rPr>
        <w:t>s</w:t>
      </w:r>
      <w:r w:rsidR="00B97454" w:rsidRPr="00683B5B">
        <w:rPr>
          <w:lang w:val="fr-FR"/>
        </w:rPr>
        <w:t xml:space="preserve"> sur les options et les critères indicatifs, y compris </w:t>
      </w:r>
      <w:r w:rsidR="00B74AA6" w:rsidRPr="00683B5B">
        <w:rPr>
          <w:lang w:val="fr-FR"/>
        </w:rPr>
        <w:t xml:space="preserve">les </w:t>
      </w:r>
      <w:r w:rsidR="00B97454" w:rsidRPr="00683B5B">
        <w:rPr>
          <w:lang w:val="fr-FR"/>
        </w:rPr>
        <w:t>propositions</w:t>
      </w:r>
      <w:r w:rsidR="00B74AA6" w:rsidRPr="00683B5B">
        <w:rPr>
          <w:lang w:val="fr-FR"/>
        </w:rPr>
        <w:t xml:space="preserve"> supplémentaires</w:t>
      </w:r>
      <w:r w:rsidR="00B97454" w:rsidRPr="00683B5B">
        <w:rPr>
          <w:lang w:val="fr-FR"/>
        </w:rPr>
        <w:t>, concernant les instruments internationaux spécialisés en matière d</w:t>
      </w:r>
      <w:r w:rsidR="00683B5B">
        <w:rPr>
          <w:lang w:val="fr-FR"/>
        </w:rPr>
        <w:t>’</w:t>
      </w:r>
      <w:r w:rsidR="00B97454" w:rsidRPr="00683B5B">
        <w:rPr>
          <w:lang w:val="fr-FR"/>
        </w:rPr>
        <w:t xml:space="preserve">accès et de partage des avantages, qui </w:t>
      </w:r>
      <w:r w:rsidR="00DD114B" w:rsidRPr="00683B5B">
        <w:rPr>
          <w:lang w:val="fr-FR"/>
        </w:rPr>
        <w:t xml:space="preserve">figurent dans les </w:t>
      </w:r>
      <w:r w:rsidR="00B97454" w:rsidRPr="00683B5B">
        <w:rPr>
          <w:lang w:val="fr-FR"/>
        </w:rPr>
        <w:t>sections I et II de l</w:t>
      </w:r>
      <w:r w:rsidR="00683B5B">
        <w:rPr>
          <w:lang w:val="fr-FR"/>
        </w:rPr>
        <w:t>’</w:t>
      </w:r>
      <w:r w:rsidR="00B97454" w:rsidRPr="00683B5B">
        <w:rPr>
          <w:lang w:val="fr-FR"/>
        </w:rPr>
        <w:t>annexe</w:t>
      </w:r>
      <w:r w:rsidR="00DD114B" w:rsidRPr="00683B5B">
        <w:rPr>
          <w:lang w:val="fr-FR"/>
        </w:rPr>
        <w:t> </w:t>
      </w:r>
      <w:r w:rsidR="00B97454" w:rsidRPr="00683B5B">
        <w:rPr>
          <w:lang w:val="fr-FR"/>
        </w:rPr>
        <w:t xml:space="preserve">I </w:t>
      </w:r>
      <w:r w:rsidR="00DD114B" w:rsidRPr="00683B5B">
        <w:rPr>
          <w:lang w:val="fr-FR"/>
        </w:rPr>
        <w:t xml:space="preserve">à </w:t>
      </w:r>
      <w:r w:rsidR="00B97454" w:rsidRPr="00683B5B">
        <w:rPr>
          <w:lang w:val="fr-FR"/>
        </w:rPr>
        <w:t>la présente décision</w:t>
      </w:r>
      <w:r w:rsidR="00DD114B" w:rsidRPr="00683B5B">
        <w:rPr>
          <w:lang w:val="fr-FR"/>
        </w:rPr>
        <w:t> </w:t>
      </w:r>
      <w:r w:rsidR="00B97454" w:rsidRPr="00683B5B">
        <w:rPr>
          <w:lang w:val="fr-FR"/>
        </w:rPr>
        <w:t>;</w:t>
      </w:r>
      <w:r w:rsidR="00DD114B" w:rsidRPr="00683B5B">
        <w:rPr>
          <w:lang w:val="fr-FR"/>
        </w:rPr>
        <w:t xml:space="preserve"> </w:t>
      </w:r>
    </w:p>
    <w:p w14:paraId="6753248E" w14:textId="149AFB77" w:rsidR="00222B9B" w:rsidRPr="00683B5B" w:rsidRDefault="00222B9B" w:rsidP="00C8419E">
      <w:pPr>
        <w:pStyle w:val="CBDDesicionText"/>
        <w:tabs>
          <w:tab w:val="clear" w:pos="567"/>
        </w:tabs>
        <w:ind w:left="1134"/>
        <w:rPr>
          <w:lang w:val="fr-FR"/>
        </w:rPr>
      </w:pPr>
      <w:r w:rsidRPr="00683B5B">
        <w:rPr>
          <w:lang w:val="fr-FR"/>
        </w:rPr>
        <w:t>4.</w:t>
      </w:r>
      <w:r w:rsidR="00B34F58" w:rsidRPr="00683B5B">
        <w:rPr>
          <w:lang w:val="fr-FR"/>
        </w:rPr>
        <w:tab/>
      </w:r>
      <w:r w:rsidR="008749A4" w:rsidRPr="00683B5B">
        <w:rPr>
          <w:i/>
          <w:iCs/>
          <w:lang w:val="fr-FR"/>
        </w:rPr>
        <w:t xml:space="preserve">Décide </w:t>
      </w:r>
      <w:r w:rsidR="008749A4" w:rsidRPr="00683B5B">
        <w:rPr>
          <w:lang w:val="fr-FR"/>
        </w:rPr>
        <w:t xml:space="preserve">de créer un </w:t>
      </w:r>
      <w:r w:rsidR="00066FD5">
        <w:rPr>
          <w:lang w:val="fr-FR"/>
        </w:rPr>
        <w:t>groupe</w:t>
      </w:r>
      <w:r w:rsidR="008749A4" w:rsidRPr="00683B5B">
        <w:rPr>
          <w:lang w:val="fr-FR"/>
        </w:rPr>
        <w:t xml:space="preserve"> informel</w:t>
      </w:r>
      <w:r w:rsidR="003E7646" w:rsidRPr="00683B5B">
        <w:rPr>
          <w:rStyle w:val="FootnoteReference"/>
          <w:lang w:val="fr-FR"/>
        </w:rPr>
        <w:footnoteReference w:id="4"/>
      </w:r>
      <w:r w:rsidRPr="00683B5B">
        <w:rPr>
          <w:lang w:val="fr-FR"/>
        </w:rPr>
        <w:t xml:space="preserve"> </w:t>
      </w:r>
      <w:r w:rsidR="005E7756" w:rsidRPr="00683B5B">
        <w:rPr>
          <w:lang w:val="fr-FR"/>
        </w:rPr>
        <w:t xml:space="preserve">pour </w:t>
      </w:r>
      <w:r w:rsidR="00022AD8" w:rsidRPr="00683B5B">
        <w:rPr>
          <w:lang w:val="fr-FR"/>
        </w:rPr>
        <w:t>faire avancer les travaux sur [le paragraphe 4 de l</w:t>
      </w:r>
      <w:r w:rsidR="00683B5B">
        <w:rPr>
          <w:lang w:val="fr-FR"/>
        </w:rPr>
        <w:t>’</w:t>
      </w:r>
      <w:r w:rsidR="00022AD8" w:rsidRPr="00683B5B">
        <w:rPr>
          <w:lang w:val="fr-FR"/>
        </w:rPr>
        <w:t xml:space="preserve">article 4] </w:t>
      </w:r>
      <w:r w:rsidR="005C37A0" w:rsidRPr="00683B5B">
        <w:rPr>
          <w:lang w:val="fr-FR"/>
        </w:rPr>
        <w:t>dans le cadre d</w:t>
      </w:r>
      <w:r w:rsidR="00683B5B">
        <w:rPr>
          <w:lang w:val="fr-FR"/>
        </w:rPr>
        <w:t>’</w:t>
      </w:r>
      <w:r w:rsidR="005C37A0" w:rsidRPr="00683B5B">
        <w:rPr>
          <w:lang w:val="fr-FR"/>
        </w:rPr>
        <w:t xml:space="preserve">un </w:t>
      </w:r>
      <w:r w:rsidR="00022AD8" w:rsidRPr="00683B5B">
        <w:rPr>
          <w:lang w:val="fr-FR"/>
        </w:rPr>
        <w:t xml:space="preserve">processus </w:t>
      </w:r>
      <w:r w:rsidR="00066FD5">
        <w:rPr>
          <w:lang w:val="fr-FR"/>
        </w:rPr>
        <w:t>[</w:t>
      </w:r>
      <w:r w:rsidR="00022AD8" w:rsidRPr="00683B5B">
        <w:rPr>
          <w:lang w:val="fr-FR"/>
        </w:rPr>
        <w:t>en ligne et</w:t>
      </w:r>
      <w:r w:rsidR="00066FD5">
        <w:rPr>
          <w:lang w:val="fr-FR"/>
        </w:rPr>
        <w:t>]</w:t>
      </w:r>
      <w:r w:rsidR="00022AD8" w:rsidRPr="00683B5B">
        <w:rPr>
          <w:lang w:val="fr-FR"/>
        </w:rPr>
        <w:t xml:space="preserve"> pleinement inclusif ouvert à toutes les Parties, aux peuples autochtones et aux communautés locales, aux organisations internationales et aux parties prenantes concernées, afin d</w:t>
      </w:r>
      <w:r w:rsidR="00683B5B">
        <w:rPr>
          <w:lang w:val="fr-FR"/>
        </w:rPr>
        <w:t>’</w:t>
      </w:r>
      <w:r w:rsidR="00022AD8" w:rsidRPr="00683B5B">
        <w:rPr>
          <w:lang w:val="fr-FR"/>
        </w:rPr>
        <w:t xml:space="preserve">informer </w:t>
      </w:r>
      <w:r w:rsidR="00DA12E3" w:rsidRPr="00683B5B">
        <w:rPr>
          <w:lang w:val="fr-FR"/>
        </w:rPr>
        <w:t>l</w:t>
      </w:r>
      <w:r w:rsidR="00683B5B">
        <w:rPr>
          <w:lang w:val="fr-FR"/>
        </w:rPr>
        <w:t>’</w:t>
      </w:r>
      <w:r w:rsidR="00DA12E3" w:rsidRPr="00683B5B">
        <w:rPr>
          <w:lang w:val="fr-FR"/>
        </w:rPr>
        <w:t>Organe subsidiaire chargé de l</w:t>
      </w:r>
      <w:r w:rsidR="00683B5B">
        <w:rPr>
          <w:lang w:val="fr-FR"/>
        </w:rPr>
        <w:t>’</w:t>
      </w:r>
      <w:r w:rsidR="00DA12E3" w:rsidRPr="00683B5B">
        <w:rPr>
          <w:lang w:val="fr-FR"/>
        </w:rPr>
        <w:t>application à sa huitième réunion</w:t>
      </w:r>
      <w:r w:rsidR="00022AD8" w:rsidRPr="00683B5B">
        <w:rPr>
          <w:lang w:val="fr-FR"/>
        </w:rPr>
        <w:t xml:space="preserve"> [et de </w:t>
      </w:r>
      <w:r w:rsidR="00295A86" w:rsidRPr="00683B5B">
        <w:rPr>
          <w:lang w:val="fr-FR"/>
        </w:rPr>
        <w:t xml:space="preserve">clore </w:t>
      </w:r>
      <w:r w:rsidR="00022AD8" w:rsidRPr="00683B5B">
        <w:rPr>
          <w:lang w:val="fr-FR"/>
        </w:rPr>
        <w:t>le point de l</w:t>
      </w:r>
      <w:r w:rsidR="00683B5B">
        <w:rPr>
          <w:lang w:val="fr-FR"/>
        </w:rPr>
        <w:t>’</w:t>
      </w:r>
      <w:r w:rsidR="00022AD8" w:rsidRPr="00683B5B">
        <w:rPr>
          <w:lang w:val="fr-FR"/>
        </w:rPr>
        <w:t xml:space="preserve">ordre du jour </w:t>
      </w:r>
      <w:r w:rsidR="00295A86" w:rsidRPr="00683B5B">
        <w:rPr>
          <w:lang w:val="fr-FR"/>
        </w:rPr>
        <w:t xml:space="preserve">consacré aux </w:t>
      </w:r>
      <w:r w:rsidR="00022AD8" w:rsidRPr="00683B5B">
        <w:rPr>
          <w:lang w:val="fr-FR"/>
        </w:rPr>
        <w:t xml:space="preserve">instruments internationaux spécialisés </w:t>
      </w:r>
      <w:r w:rsidR="00295A86" w:rsidRPr="00683B5B">
        <w:rPr>
          <w:lang w:val="fr-FR"/>
        </w:rPr>
        <w:t xml:space="preserve">en matière </w:t>
      </w:r>
      <w:r w:rsidR="00022AD8" w:rsidRPr="00683B5B">
        <w:rPr>
          <w:lang w:val="fr-FR"/>
        </w:rPr>
        <w:t>d</w:t>
      </w:r>
      <w:r w:rsidR="00683B5B">
        <w:rPr>
          <w:lang w:val="fr-FR"/>
        </w:rPr>
        <w:t>’</w:t>
      </w:r>
      <w:r w:rsidR="00022AD8" w:rsidRPr="00683B5B">
        <w:rPr>
          <w:lang w:val="fr-FR"/>
        </w:rPr>
        <w:t xml:space="preserve">accès et de partage des avantages </w:t>
      </w:r>
      <w:r w:rsidR="00295A86" w:rsidRPr="00683B5B">
        <w:rPr>
          <w:lang w:val="fr-FR"/>
        </w:rPr>
        <w:t>au titre de l</w:t>
      </w:r>
      <w:r w:rsidR="00683B5B">
        <w:rPr>
          <w:lang w:val="fr-FR"/>
        </w:rPr>
        <w:t>’</w:t>
      </w:r>
      <w:r w:rsidR="00295A86" w:rsidRPr="00683B5B">
        <w:rPr>
          <w:lang w:val="fr-FR"/>
        </w:rPr>
        <w:t xml:space="preserve">article 4, paragraphe 4 du Protocole de Nagoya </w:t>
      </w:r>
      <w:r w:rsidR="00112A9D" w:rsidRPr="00683B5B">
        <w:rPr>
          <w:lang w:val="fr-FR"/>
        </w:rPr>
        <w:t xml:space="preserve">à la </w:t>
      </w:r>
      <w:r w:rsidR="00022AD8" w:rsidRPr="00683B5B">
        <w:rPr>
          <w:lang w:val="fr-FR"/>
        </w:rPr>
        <w:t xml:space="preserve">septième réunion de la </w:t>
      </w:r>
      <w:r w:rsidR="00DA739E" w:rsidRPr="00683B5B">
        <w:rPr>
          <w:lang w:val="fr-FR"/>
        </w:rPr>
        <w:t>Conférence des Parties siégeant en tant que réunion des Parties au Protocole de Nagoya</w:t>
      </w:r>
      <w:r w:rsidR="00022AD8" w:rsidRPr="00683B5B">
        <w:rPr>
          <w:lang w:val="fr-FR"/>
        </w:rPr>
        <w:t>]</w:t>
      </w:r>
      <w:r w:rsidR="00DA739E" w:rsidRPr="00683B5B">
        <w:rPr>
          <w:lang w:val="fr-FR"/>
        </w:rPr>
        <w:t> </w:t>
      </w:r>
      <w:r w:rsidR="00022AD8" w:rsidRPr="00683B5B">
        <w:rPr>
          <w:lang w:val="fr-FR"/>
        </w:rPr>
        <w:t>;</w:t>
      </w:r>
      <w:r w:rsidR="00DA739E" w:rsidRPr="00683B5B">
        <w:rPr>
          <w:lang w:val="fr-FR"/>
        </w:rPr>
        <w:t xml:space="preserve"> </w:t>
      </w:r>
    </w:p>
    <w:p w14:paraId="7BAE4CE0" w14:textId="3257F103" w:rsidR="00222B9B" w:rsidRPr="00683B5B" w:rsidRDefault="00222B9B" w:rsidP="00C8419E">
      <w:pPr>
        <w:pStyle w:val="CBDDesicionText"/>
        <w:tabs>
          <w:tab w:val="clear" w:pos="567"/>
        </w:tabs>
        <w:ind w:left="1134"/>
        <w:rPr>
          <w:lang w:val="fr-FR"/>
        </w:rPr>
      </w:pPr>
      <w:r w:rsidRPr="00683B5B">
        <w:rPr>
          <w:lang w:val="fr-FR"/>
        </w:rPr>
        <w:t>5.</w:t>
      </w:r>
      <w:r w:rsidR="00C8419E" w:rsidRPr="00683B5B">
        <w:rPr>
          <w:lang w:val="fr-FR"/>
        </w:rPr>
        <w:tab/>
      </w:r>
      <w:r w:rsidR="00871E6F" w:rsidRPr="00683B5B">
        <w:rPr>
          <w:i/>
          <w:iCs/>
          <w:lang w:val="fr-FR"/>
        </w:rPr>
        <w:t xml:space="preserve">Prie </w:t>
      </w:r>
      <w:r w:rsidR="00871E6F" w:rsidRPr="00683B5B">
        <w:rPr>
          <w:lang w:val="fr-FR"/>
        </w:rPr>
        <w:t>la Secrétaire exécutive, sous réserve de la disponibilité des ressources :</w:t>
      </w:r>
    </w:p>
    <w:p w14:paraId="68C81FCA" w14:textId="425A471D" w:rsidR="00222B9B" w:rsidRPr="00683B5B" w:rsidRDefault="00222B9B" w:rsidP="00A52FA8">
      <w:pPr>
        <w:pStyle w:val="CBDDesicionText"/>
        <w:tabs>
          <w:tab w:val="clear" w:pos="567"/>
        </w:tabs>
        <w:ind w:left="1134"/>
        <w:rPr>
          <w:lang w:val="fr-FR"/>
        </w:rPr>
      </w:pPr>
      <w:r w:rsidRPr="00683B5B">
        <w:rPr>
          <w:lang w:val="fr-FR"/>
        </w:rPr>
        <w:t>a)</w:t>
      </w:r>
      <w:r w:rsidR="00A52FA8" w:rsidRPr="00683B5B">
        <w:rPr>
          <w:lang w:val="fr-FR"/>
        </w:rPr>
        <w:tab/>
      </w:r>
      <w:r w:rsidR="00432A17" w:rsidRPr="00683B5B">
        <w:rPr>
          <w:lang w:val="fr-FR"/>
        </w:rPr>
        <w:t>D</w:t>
      </w:r>
      <w:r w:rsidR="00683B5B">
        <w:rPr>
          <w:lang w:val="fr-FR"/>
        </w:rPr>
        <w:t>’</w:t>
      </w:r>
      <w:r w:rsidR="006D35E2" w:rsidRPr="00683B5B">
        <w:rPr>
          <w:lang w:val="fr-FR"/>
        </w:rPr>
        <w:t xml:space="preserve">établir une </w:t>
      </w:r>
      <w:r w:rsidR="00432A17" w:rsidRPr="00683B5B">
        <w:rPr>
          <w:lang w:val="fr-FR"/>
        </w:rPr>
        <w:t xml:space="preserve">synthèse des </w:t>
      </w:r>
      <w:r w:rsidR="006D35E2" w:rsidRPr="00683B5B">
        <w:rPr>
          <w:lang w:val="fr-FR"/>
        </w:rPr>
        <w:t xml:space="preserve">vues </w:t>
      </w:r>
      <w:r w:rsidR="00432A17" w:rsidRPr="00683B5B">
        <w:rPr>
          <w:lang w:val="fr-FR"/>
        </w:rPr>
        <w:t>mentionné</w:t>
      </w:r>
      <w:r w:rsidR="006D35E2" w:rsidRPr="00683B5B">
        <w:rPr>
          <w:lang w:val="fr-FR"/>
        </w:rPr>
        <w:t>e</w:t>
      </w:r>
      <w:r w:rsidR="00432A17" w:rsidRPr="00683B5B">
        <w:rPr>
          <w:lang w:val="fr-FR"/>
        </w:rPr>
        <w:t>s au paragraphe</w:t>
      </w:r>
      <w:r w:rsidR="006D35E2" w:rsidRPr="00683B5B">
        <w:rPr>
          <w:lang w:val="fr-FR"/>
        </w:rPr>
        <w:t> </w:t>
      </w:r>
      <w:r w:rsidR="00432A17" w:rsidRPr="00683B5B">
        <w:rPr>
          <w:lang w:val="fr-FR"/>
        </w:rPr>
        <w:t xml:space="preserve">3 ci-dessus, pour examen par </w:t>
      </w:r>
      <w:r w:rsidR="00066FD5" w:rsidRPr="00683B5B">
        <w:rPr>
          <w:bCs/>
          <w:lang w:val="fr-FR"/>
        </w:rPr>
        <w:t>l</w:t>
      </w:r>
      <w:r w:rsidR="00066FD5">
        <w:rPr>
          <w:bCs/>
          <w:lang w:val="fr-FR"/>
        </w:rPr>
        <w:t>e groupe informel</w:t>
      </w:r>
      <w:r w:rsidR="00066FD5" w:rsidRPr="00683B5B">
        <w:rPr>
          <w:bCs/>
          <w:lang w:val="fr-FR"/>
        </w:rPr>
        <w:t> </w:t>
      </w:r>
      <w:r w:rsidR="00432A17" w:rsidRPr="00683B5B">
        <w:rPr>
          <w:bCs/>
          <w:lang w:val="fr-FR"/>
        </w:rPr>
        <w:t>;</w:t>
      </w:r>
    </w:p>
    <w:p w14:paraId="6078704F" w14:textId="507E9E7B" w:rsidR="00222B9B" w:rsidRDefault="00222B9B" w:rsidP="00A52FA8">
      <w:pPr>
        <w:pStyle w:val="CBDDesicionText"/>
        <w:tabs>
          <w:tab w:val="clear" w:pos="567"/>
        </w:tabs>
        <w:ind w:left="1134"/>
        <w:rPr>
          <w:lang w:val="fr-FR"/>
        </w:rPr>
      </w:pPr>
      <w:r w:rsidRPr="00683B5B">
        <w:rPr>
          <w:lang w:val="fr-FR"/>
        </w:rPr>
        <w:t>b)</w:t>
      </w:r>
      <w:r w:rsidR="00A52FA8" w:rsidRPr="00683B5B">
        <w:rPr>
          <w:lang w:val="fr-FR"/>
        </w:rPr>
        <w:tab/>
      </w:r>
      <w:r w:rsidR="000204E0" w:rsidRPr="00683B5B">
        <w:rPr>
          <w:lang w:val="fr-FR"/>
        </w:rPr>
        <w:t>D</w:t>
      </w:r>
      <w:r w:rsidR="00683B5B">
        <w:rPr>
          <w:lang w:val="fr-FR"/>
        </w:rPr>
        <w:t>’</w:t>
      </w:r>
      <w:r w:rsidR="000204E0" w:rsidRPr="00683B5B">
        <w:rPr>
          <w:lang w:val="fr-FR"/>
        </w:rPr>
        <w:t>aider les coprésidents d</w:t>
      </w:r>
      <w:r w:rsidR="00066FD5">
        <w:rPr>
          <w:lang w:val="fr-FR"/>
        </w:rPr>
        <w:t>u groupe informel</w:t>
      </w:r>
      <w:r w:rsidR="000204E0" w:rsidRPr="00683B5B">
        <w:rPr>
          <w:lang w:val="fr-FR"/>
        </w:rPr>
        <w:t xml:space="preserve"> à organiser et à </w:t>
      </w:r>
      <w:r w:rsidR="00F225F5" w:rsidRPr="00683B5B">
        <w:rPr>
          <w:lang w:val="fr-FR"/>
        </w:rPr>
        <w:t xml:space="preserve">tenir </w:t>
      </w:r>
      <w:r w:rsidR="000204E0" w:rsidRPr="00683B5B">
        <w:rPr>
          <w:lang w:val="fr-FR"/>
        </w:rPr>
        <w:t xml:space="preserve">les réunions </w:t>
      </w:r>
      <w:r w:rsidR="00066FD5">
        <w:rPr>
          <w:lang w:val="fr-FR"/>
        </w:rPr>
        <w:t>[</w:t>
      </w:r>
      <w:r w:rsidR="000204E0" w:rsidRPr="00683B5B">
        <w:rPr>
          <w:lang w:val="fr-FR"/>
        </w:rPr>
        <w:t>en ligne</w:t>
      </w:r>
      <w:r w:rsidR="00066FD5">
        <w:rPr>
          <w:lang w:val="fr-FR"/>
        </w:rPr>
        <w:t>]</w:t>
      </w:r>
      <w:r w:rsidR="000204E0" w:rsidRPr="00683B5B">
        <w:rPr>
          <w:lang w:val="fr-FR"/>
        </w:rPr>
        <w:t xml:space="preserve"> </w:t>
      </w:r>
      <w:r w:rsidR="00066FD5">
        <w:rPr>
          <w:lang w:val="fr-FR"/>
        </w:rPr>
        <w:t>du groupe informel</w:t>
      </w:r>
      <w:r w:rsidR="000204E0" w:rsidRPr="00683B5B">
        <w:rPr>
          <w:lang w:val="fr-FR"/>
        </w:rPr>
        <w:t xml:space="preserve"> et à </w:t>
      </w:r>
      <w:r w:rsidR="00F225F5" w:rsidRPr="00683B5B">
        <w:rPr>
          <w:lang w:val="fr-FR"/>
        </w:rPr>
        <w:t xml:space="preserve">établir </w:t>
      </w:r>
      <w:r w:rsidR="000204E0" w:rsidRPr="00683B5B">
        <w:rPr>
          <w:lang w:val="fr-FR"/>
        </w:rPr>
        <w:t>leur rapport</w:t>
      </w:r>
      <w:r w:rsidR="00F225F5" w:rsidRPr="00683B5B">
        <w:rPr>
          <w:lang w:val="fr-FR"/>
        </w:rPr>
        <w:t> </w:t>
      </w:r>
      <w:r w:rsidR="000204E0" w:rsidRPr="00683B5B">
        <w:rPr>
          <w:lang w:val="fr-FR"/>
        </w:rPr>
        <w:t>;</w:t>
      </w:r>
    </w:p>
    <w:p w14:paraId="2ADFF0BE" w14:textId="6F9AB633" w:rsidR="00222B9B" w:rsidRPr="00683B5B" w:rsidRDefault="00AA187A" w:rsidP="00B52774">
      <w:pPr>
        <w:pStyle w:val="CBDDesicionText"/>
        <w:tabs>
          <w:tab w:val="clear" w:pos="567"/>
        </w:tabs>
        <w:ind w:left="1134"/>
        <w:rPr>
          <w:lang w:val="fr-FR"/>
        </w:rPr>
      </w:pPr>
      <w:r>
        <w:rPr>
          <w:lang w:val="fr-FR"/>
        </w:rPr>
        <w:t>[6.</w:t>
      </w:r>
      <w:r>
        <w:rPr>
          <w:lang w:val="fr-FR"/>
        </w:rPr>
        <w:tab/>
      </w:r>
      <w:r w:rsidRPr="00D170B0">
        <w:rPr>
          <w:i/>
          <w:iCs/>
          <w:lang w:val="fr-FR"/>
        </w:rPr>
        <w:t>Recomm</w:t>
      </w:r>
      <w:r>
        <w:rPr>
          <w:i/>
          <w:iCs/>
          <w:lang w:val="fr-FR"/>
        </w:rPr>
        <w:t>a</w:t>
      </w:r>
      <w:r w:rsidRPr="00D170B0">
        <w:rPr>
          <w:i/>
          <w:iCs/>
          <w:lang w:val="fr-FR"/>
        </w:rPr>
        <w:t>nd</w:t>
      </w:r>
      <w:r>
        <w:rPr>
          <w:i/>
          <w:iCs/>
          <w:lang w:val="fr-FR"/>
        </w:rPr>
        <w:t>e</w:t>
      </w:r>
      <w:r w:rsidRPr="00D170B0">
        <w:rPr>
          <w:lang w:val="fr-FR"/>
        </w:rPr>
        <w:t xml:space="preserve"> </w:t>
      </w:r>
      <w:r w:rsidRPr="009D18C3">
        <w:rPr>
          <w:lang w:val="fr-FR"/>
        </w:rPr>
        <w:t>l</w:t>
      </w:r>
      <w:r>
        <w:rPr>
          <w:lang w:val="fr-FR"/>
        </w:rPr>
        <w:t>’</w:t>
      </w:r>
      <w:r w:rsidRPr="009D18C3">
        <w:rPr>
          <w:lang w:val="fr-FR"/>
        </w:rPr>
        <w:t>inclusion de la «</w:t>
      </w:r>
      <w:r>
        <w:rPr>
          <w:lang w:val="fr-FR"/>
        </w:rPr>
        <w:t> </w:t>
      </w:r>
      <w:r w:rsidRPr="009D18C3">
        <w:rPr>
          <w:lang w:val="fr-FR"/>
        </w:rPr>
        <w:t>coopération avec d</w:t>
      </w:r>
      <w:r>
        <w:rPr>
          <w:lang w:val="fr-FR"/>
        </w:rPr>
        <w:t>’</w:t>
      </w:r>
      <w:r w:rsidRPr="009D18C3">
        <w:rPr>
          <w:lang w:val="fr-FR"/>
        </w:rPr>
        <w:t>autres organisations internationales et les organes directeurs et secrétariats des instruments internationaux</w:t>
      </w:r>
      <w:r>
        <w:rPr>
          <w:lang w:val="fr-FR"/>
        </w:rPr>
        <w:t> </w:t>
      </w:r>
      <w:r w:rsidRPr="009D18C3">
        <w:rPr>
          <w:lang w:val="fr-FR"/>
        </w:rPr>
        <w:t>» comme point permanent à l</w:t>
      </w:r>
      <w:r>
        <w:rPr>
          <w:lang w:val="fr-FR"/>
        </w:rPr>
        <w:t>’</w:t>
      </w:r>
      <w:r w:rsidRPr="009D18C3">
        <w:rPr>
          <w:lang w:val="fr-FR"/>
        </w:rPr>
        <w:t>ordre du jour des futures réunions de la Conférence des Parties siégeant en tant que réunion des Parties au Protocole de Nagoya, afin de suivre les développements pertinents au regard du paragraphe</w:t>
      </w:r>
      <w:r>
        <w:rPr>
          <w:lang w:val="fr-FR"/>
        </w:rPr>
        <w:t> </w:t>
      </w:r>
      <w:r w:rsidRPr="009D18C3">
        <w:rPr>
          <w:lang w:val="fr-FR"/>
        </w:rPr>
        <w:t>4 de l</w:t>
      </w:r>
      <w:r>
        <w:rPr>
          <w:lang w:val="fr-FR"/>
        </w:rPr>
        <w:t>’</w:t>
      </w:r>
      <w:r w:rsidRPr="009D18C3">
        <w:rPr>
          <w:lang w:val="fr-FR"/>
        </w:rPr>
        <w:t>article</w:t>
      </w:r>
      <w:r>
        <w:rPr>
          <w:lang w:val="fr-FR"/>
        </w:rPr>
        <w:t> </w:t>
      </w:r>
      <w:r w:rsidRPr="009D18C3">
        <w:rPr>
          <w:lang w:val="fr-FR"/>
        </w:rPr>
        <w:t>4 du Protocole et de promouvoir le soutien mutuel</w:t>
      </w:r>
      <w:r>
        <w:rPr>
          <w:lang w:val="fr-FR"/>
        </w:rPr>
        <w:t>.]</w:t>
      </w:r>
      <w:r w:rsidR="006B777C" w:rsidRPr="00683B5B">
        <w:rPr>
          <w:lang w:val="fr-FR"/>
        </w:rPr>
        <w:t xml:space="preserve"> </w:t>
      </w:r>
    </w:p>
    <w:p w14:paraId="3C0202EE" w14:textId="2C4C97E6" w:rsidR="00115BF9" w:rsidRDefault="00115BF9" w:rsidP="00115BF9">
      <w:pPr>
        <w:pStyle w:val="CBDDesicionAnnex"/>
        <w:ind w:left="1134"/>
        <w:rPr>
          <w:lang w:val="fr-FR"/>
        </w:rPr>
      </w:pPr>
      <w:r w:rsidRPr="00683B5B">
        <w:rPr>
          <w:lang w:val="fr-FR"/>
        </w:rPr>
        <w:t>Annex</w:t>
      </w:r>
      <w:r w:rsidR="00DA64AC" w:rsidRPr="00683B5B">
        <w:rPr>
          <w:lang w:val="fr-FR"/>
        </w:rPr>
        <w:t>e</w:t>
      </w:r>
      <w:r w:rsidRPr="00683B5B">
        <w:rPr>
          <w:lang w:val="fr-FR"/>
        </w:rPr>
        <w:t xml:space="preserve"> I</w:t>
      </w:r>
    </w:p>
    <w:p w14:paraId="4A8EFD4A" w14:textId="374294E8" w:rsidR="00492A2D" w:rsidRPr="004F799F" w:rsidRDefault="00492A2D" w:rsidP="00492A2D">
      <w:pPr>
        <w:pStyle w:val="CBDDesicionText"/>
        <w:ind w:left="1134" w:firstLine="0"/>
        <w:rPr>
          <w:b/>
          <w:bCs/>
          <w:sz w:val="24"/>
          <w:szCs w:val="24"/>
          <w:lang w:val="fr-FR"/>
        </w:rPr>
      </w:pPr>
      <w:r w:rsidRPr="004F799F">
        <w:rPr>
          <w:b/>
          <w:bCs/>
          <w:sz w:val="24"/>
          <w:szCs w:val="24"/>
          <w:lang w:val="fr-FR"/>
        </w:rPr>
        <w:t>[Options proposées pour la détermination du statut ou la reconnaissance des instruments internationaux spécialisés en matière d’accès et de partage des avantages</w:t>
      </w:r>
    </w:p>
    <w:p w14:paraId="10E4A672" w14:textId="77777777" w:rsidR="00AA187A" w:rsidRPr="00D170B0" w:rsidRDefault="00AA187A" w:rsidP="00AA187A">
      <w:pPr>
        <w:pStyle w:val="CBDH2"/>
        <w:tabs>
          <w:tab w:val="clear" w:pos="567"/>
        </w:tabs>
        <w:ind w:left="1134"/>
        <w:jc w:val="left"/>
        <w:rPr>
          <w:lang w:val="fr-FR"/>
        </w:rPr>
      </w:pPr>
      <w:r w:rsidRPr="00D170B0">
        <w:rPr>
          <w:lang w:val="fr-FR"/>
        </w:rPr>
        <w:t>I.</w:t>
      </w:r>
      <w:r w:rsidRPr="00D170B0">
        <w:rPr>
          <w:lang w:val="fr-FR"/>
        </w:rPr>
        <w:tab/>
      </w:r>
      <w:r w:rsidRPr="00124FE4">
        <w:rPr>
          <w:lang w:val="fr-FR"/>
        </w:rPr>
        <w:t>Options pour la reconnaissance des instruments</w:t>
      </w:r>
      <w:r w:rsidRPr="00D72DFA">
        <w:rPr>
          <w:lang w:val="fr-FR"/>
        </w:rPr>
        <w:t xml:space="preserve"> d</w:t>
      </w:r>
      <w:r>
        <w:rPr>
          <w:lang w:val="fr-FR"/>
        </w:rPr>
        <w:t>’</w:t>
      </w:r>
      <w:r w:rsidRPr="00D72DFA">
        <w:rPr>
          <w:lang w:val="fr-FR"/>
        </w:rPr>
        <w:t>accès</w:t>
      </w:r>
      <w:r w:rsidRPr="00D170B0">
        <w:rPr>
          <w:lang w:val="fr-FR"/>
        </w:rPr>
        <w:br/>
      </w:r>
      <w:r w:rsidRPr="00D72DFA">
        <w:rPr>
          <w:lang w:val="fr-FR"/>
        </w:rPr>
        <w:t>et de partage des avantages internationaux spécialisés</w:t>
      </w:r>
    </w:p>
    <w:p w14:paraId="2ED219AA" w14:textId="77777777" w:rsidR="00AA187A" w:rsidRPr="00D170B0" w:rsidRDefault="00AA187A" w:rsidP="00AA187A">
      <w:pPr>
        <w:pStyle w:val="CBDH3"/>
        <w:tabs>
          <w:tab w:val="clear" w:pos="567"/>
        </w:tabs>
        <w:ind w:left="1134" w:firstLine="0"/>
        <w:rPr>
          <w:lang w:val="fr-FR"/>
        </w:rPr>
      </w:pPr>
      <w:r w:rsidRPr="00D170B0">
        <w:rPr>
          <w:lang w:val="fr-FR"/>
        </w:rPr>
        <w:t xml:space="preserve">Option A </w:t>
      </w:r>
      <w:r w:rsidRPr="00D170B0">
        <w:rPr>
          <w:lang w:val="fr-FR"/>
        </w:rPr>
        <w:br/>
      </w:r>
      <w:r w:rsidRPr="002A38CD">
        <w:rPr>
          <w:lang w:val="fr-FR"/>
        </w:rPr>
        <w:t>Reconnaissance par la Conférence des Parties siégeant en tant que réunion des Parties au Protocole de Nagoya sur l</w:t>
      </w:r>
      <w:r>
        <w:rPr>
          <w:lang w:val="fr-FR"/>
        </w:rPr>
        <w:t>’</w:t>
      </w:r>
      <w:r w:rsidRPr="002A38CD">
        <w:rPr>
          <w:lang w:val="fr-FR"/>
        </w:rPr>
        <w:t>accès aux ressources génétiques et le partage juste et équitable des avantages découlant de leur utilisation</w:t>
      </w:r>
    </w:p>
    <w:p w14:paraId="4D2F55B7" w14:textId="17D84299" w:rsidR="00AA187A" w:rsidRPr="00D170B0" w:rsidRDefault="00AA187A" w:rsidP="00AA187A">
      <w:pPr>
        <w:pStyle w:val="CBDNormalNoNumber"/>
        <w:tabs>
          <w:tab w:val="clear" w:pos="567"/>
        </w:tabs>
        <w:ind w:left="1134"/>
        <w:rPr>
          <w:lang w:val="fr-FR"/>
        </w:rPr>
      </w:pPr>
      <w:r w:rsidRPr="00D170B0">
        <w:rPr>
          <w:lang w:val="fr-FR"/>
        </w:rPr>
        <w:t>1.</w:t>
      </w:r>
      <w:r w:rsidRPr="00D170B0">
        <w:rPr>
          <w:lang w:val="fr-FR"/>
        </w:rPr>
        <w:tab/>
      </w:r>
      <w:r w:rsidRPr="003B1F8E">
        <w:rPr>
          <w:lang w:val="fr-FR"/>
        </w:rPr>
        <w:t>L</w:t>
      </w:r>
      <w:r>
        <w:rPr>
          <w:lang w:val="fr-FR"/>
        </w:rPr>
        <w:t>’</w:t>
      </w:r>
      <w:r w:rsidRPr="003B1F8E">
        <w:rPr>
          <w:lang w:val="fr-FR"/>
        </w:rPr>
        <w:t>objectif de l</w:t>
      </w:r>
      <w:r>
        <w:rPr>
          <w:lang w:val="fr-FR"/>
        </w:rPr>
        <w:t>’</w:t>
      </w:r>
      <w:r w:rsidRPr="003B1F8E">
        <w:rPr>
          <w:lang w:val="fr-FR"/>
        </w:rPr>
        <w:t>option A est d</w:t>
      </w:r>
      <w:r>
        <w:rPr>
          <w:lang w:val="fr-FR"/>
        </w:rPr>
        <w:t>’</w:t>
      </w:r>
      <w:r w:rsidRPr="003B1F8E">
        <w:rPr>
          <w:lang w:val="fr-FR"/>
        </w:rPr>
        <w:t>établir un mécanisme officiel dirigé par les Parties de reconnaissance des instruments internationaux spécialisés en matière d</w:t>
      </w:r>
      <w:r>
        <w:rPr>
          <w:lang w:val="fr-FR"/>
        </w:rPr>
        <w:t>’</w:t>
      </w:r>
      <w:r w:rsidRPr="003B1F8E">
        <w:rPr>
          <w:lang w:val="fr-FR"/>
        </w:rPr>
        <w:t>accès et de partage des avantages par le biais de la Conférence des Parties siégeant en tant que réunion des Parties au Protocole de Nagoya sur l</w:t>
      </w:r>
      <w:r>
        <w:rPr>
          <w:lang w:val="fr-FR"/>
        </w:rPr>
        <w:t>’</w:t>
      </w:r>
      <w:r w:rsidRPr="003B1F8E">
        <w:rPr>
          <w:lang w:val="fr-FR"/>
        </w:rPr>
        <w:t xml:space="preserve">accès aux ressources génétiques et le partage juste et équitable des </w:t>
      </w:r>
      <w:r w:rsidRPr="003B1F8E">
        <w:rPr>
          <w:lang w:val="fr-FR"/>
        </w:rPr>
        <w:lastRenderedPageBreak/>
        <w:t>avantages découlant de leur utilisation</w:t>
      </w:r>
      <w:r w:rsidRPr="00D170B0">
        <w:rPr>
          <w:lang w:val="fr-FR"/>
        </w:rPr>
        <w:t xml:space="preserve"> </w:t>
      </w:r>
      <w:r w:rsidRPr="00E40D9C">
        <w:rPr>
          <w:lang w:val="fr-FR"/>
        </w:rPr>
        <w:t xml:space="preserve">à partir des critères indicatifs énoncés </w:t>
      </w:r>
      <w:r>
        <w:rPr>
          <w:lang w:val="fr-FR"/>
        </w:rPr>
        <w:t xml:space="preserve">dans </w:t>
      </w:r>
      <w:r w:rsidRPr="00E40D9C">
        <w:rPr>
          <w:lang w:val="fr-FR"/>
        </w:rPr>
        <w:t>la section</w:t>
      </w:r>
      <w:r>
        <w:rPr>
          <w:lang w:val="fr-FR"/>
        </w:rPr>
        <w:t> </w:t>
      </w:r>
      <w:r w:rsidRPr="00E40D9C">
        <w:rPr>
          <w:lang w:val="fr-FR"/>
        </w:rPr>
        <w:t>II. Cette option peut inclure les éléments suivants</w:t>
      </w:r>
      <w:r>
        <w:rPr>
          <w:lang w:val="fr-FR"/>
        </w:rPr>
        <w:t> </w:t>
      </w:r>
      <w:r w:rsidRPr="00E40D9C">
        <w:rPr>
          <w:lang w:val="fr-FR"/>
        </w:rPr>
        <w:t>:</w:t>
      </w:r>
    </w:p>
    <w:p w14:paraId="2BF827D8" w14:textId="77777777" w:rsidR="00AA187A" w:rsidRPr="00D170B0" w:rsidRDefault="00AA187A" w:rsidP="00AA187A">
      <w:pPr>
        <w:pStyle w:val="CBDNormalNoNumber"/>
        <w:tabs>
          <w:tab w:val="clear" w:pos="567"/>
        </w:tabs>
        <w:ind w:left="1134" w:firstLine="567"/>
        <w:rPr>
          <w:lang w:val="fr-FR"/>
        </w:rPr>
      </w:pPr>
      <w:r w:rsidRPr="00D170B0">
        <w:rPr>
          <w:lang w:val="fr-FR"/>
        </w:rPr>
        <w:t>a)</w:t>
      </w:r>
      <w:r w:rsidRPr="00D170B0">
        <w:rPr>
          <w:lang w:val="fr-FR"/>
        </w:rPr>
        <w:tab/>
      </w:r>
      <w:r w:rsidRPr="00614974">
        <w:rPr>
          <w:lang w:val="fr-FR"/>
        </w:rPr>
        <w:t>Critères indicatifs convenus par la Conférence des Parties siégeant en tant que réunion des Parties au Protocole de Nagoya (voir section II)</w:t>
      </w:r>
      <w:r>
        <w:rPr>
          <w:lang w:val="fr-FR"/>
        </w:rPr>
        <w:t> </w:t>
      </w:r>
      <w:r w:rsidRPr="00D170B0">
        <w:rPr>
          <w:lang w:val="fr-FR"/>
        </w:rPr>
        <w:t>;</w:t>
      </w:r>
    </w:p>
    <w:p w14:paraId="6A1D658E" w14:textId="77777777" w:rsidR="00AA187A" w:rsidRPr="00D170B0" w:rsidRDefault="00AA187A" w:rsidP="00AA187A">
      <w:pPr>
        <w:pStyle w:val="CBDNormalNoNumber"/>
        <w:tabs>
          <w:tab w:val="clear" w:pos="567"/>
        </w:tabs>
        <w:ind w:left="1134" w:firstLine="567"/>
        <w:rPr>
          <w:lang w:val="fr-FR"/>
        </w:rPr>
      </w:pPr>
      <w:r w:rsidRPr="00D170B0">
        <w:rPr>
          <w:lang w:val="fr-FR"/>
        </w:rPr>
        <w:t>b)</w:t>
      </w:r>
      <w:r w:rsidRPr="00D170B0">
        <w:rPr>
          <w:lang w:val="fr-FR"/>
        </w:rPr>
        <w:tab/>
      </w:r>
      <w:r w:rsidRPr="0097148E">
        <w:rPr>
          <w:lang w:val="fr-FR"/>
        </w:rPr>
        <w:t>La communication des dossiers par les Parties</w:t>
      </w:r>
      <w:r>
        <w:rPr>
          <w:lang w:val="fr-FR"/>
        </w:rPr>
        <w:t> </w:t>
      </w:r>
      <w:r w:rsidRPr="00D170B0">
        <w:rPr>
          <w:lang w:val="fr-FR"/>
        </w:rPr>
        <w:t>;</w:t>
      </w:r>
    </w:p>
    <w:p w14:paraId="04CDDB7F" w14:textId="77777777" w:rsidR="00AA187A" w:rsidRPr="00D170B0" w:rsidRDefault="00AA187A" w:rsidP="00AA187A">
      <w:pPr>
        <w:pStyle w:val="CBDNormalNoNumber"/>
        <w:tabs>
          <w:tab w:val="clear" w:pos="567"/>
        </w:tabs>
        <w:ind w:left="1134" w:firstLine="567"/>
        <w:rPr>
          <w:lang w:val="fr-FR"/>
        </w:rPr>
      </w:pPr>
      <w:r w:rsidRPr="00D170B0">
        <w:rPr>
          <w:lang w:val="fr-FR"/>
        </w:rPr>
        <w:t>c)</w:t>
      </w:r>
      <w:r w:rsidRPr="00D170B0">
        <w:rPr>
          <w:lang w:val="fr-FR"/>
        </w:rPr>
        <w:tab/>
      </w:r>
      <w:r>
        <w:rPr>
          <w:lang w:val="fr-FR"/>
        </w:rPr>
        <w:t>Des c</w:t>
      </w:r>
      <w:r w:rsidRPr="00333B93">
        <w:rPr>
          <w:lang w:val="fr-FR"/>
        </w:rPr>
        <w:t>onsultations inclusives avec les parties prenantes</w:t>
      </w:r>
      <w:r>
        <w:rPr>
          <w:lang w:val="fr-FR"/>
        </w:rPr>
        <w:t> </w:t>
      </w:r>
      <w:r w:rsidRPr="00D170B0">
        <w:rPr>
          <w:lang w:val="fr-FR"/>
        </w:rPr>
        <w:t>;</w:t>
      </w:r>
    </w:p>
    <w:p w14:paraId="686A419E" w14:textId="77777777" w:rsidR="00AA187A" w:rsidRPr="00D170B0" w:rsidRDefault="00AA187A" w:rsidP="00AA187A">
      <w:pPr>
        <w:pStyle w:val="CBDNormalNoNumber"/>
        <w:tabs>
          <w:tab w:val="clear" w:pos="567"/>
        </w:tabs>
        <w:ind w:left="1134" w:firstLine="567"/>
        <w:rPr>
          <w:lang w:val="fr-FR"/>
        </w:rPr>
      </w:pPr>
      <w:r w:rsidRPr="00D170B0">
        <w:rPr>
          <w:lang w:val="fr-FR"/>
        </w:rPr>
        <w:t>d)</w:t>
      </w:r>
      <w:r w:rsidRPr="00D170B0">
        <w:rPr>
          <w:lang w:val="fr-FR"/>
        </w:rPr>
        <w:tab/>
      </w:r>
      <w:r w:rsidRPr="00DF0565">
        <w:rPr>
          <w:lang w:val="fr-FR"/>
        </w:rPr>
        <w:t>Une reconnaissance limitée dans le temps et soumise à un examen périodique</w:t>
      </w:r>
      <w:r>
        <w:rPr>
          <w:lang w:val="fr-FR"/>
        </w:rPr>
        <w:t> </w:t>
      </w:r>
      <w:r w:rsidRPr="00D170B0">
        <w:rPr>
          <w:lang w:val="fr-FR"/>
        </w:rPr>
        <w:t>;</w:t>
      </w:r>
    </w:p>
    <w:p w14:paraId="4F644A3A" w14:textId="77777777" w:rsidR="00AA187A" w:rsidRPr="00D170B0" w:rsidRDefault="00AA187A" w:rsidP="00AA187A">
      <w:pPr>
        <w:pStyle w:val="CBDNormalNoNumber"/>
        <w:tabs>
          <w:tab w:val="clear" w:pos="567"/>
        </w:tabs>
        <w:ind w:left="1134" w:firstLine="567"/>
        <w:rPr>
          <w:lang w:val="fr-FR"/>
        </w:rPr>
      </w:pPr>
      <w:r w:rsidRPr="00D170B0">
        <w:rPr>
          <w:lang w:val="fr-FR"/>
        </w:rPr>
        <w:t>e)</w:t>
      </w:r>
      <w:r w:rsidRPr="00D170B0">
        <w:rPr>
          <w:lang w:val="fr-FR"/>
        </w:rPr>
        <w:tab/>
      </w:r>
      <w:r w:rsidRPr="002818FE">
        <w:rPr>
          <w:lang w:val="fr-FR"/>
        </w:rPr>
        <w:t>Un mécanisme de règlement des différends</w:t>
      </w:r>
      <w:r>
        <w:rPr>
          <w:lang w:val="fr-FR"/>
        </w:rPr>
        <w:t> </w:t>
      </w:r>
      <w:r w:rsidRPr="00D170B0">
        <w:rPr>
          <w:lang w:val="fr-FR"/>
        </w:rPr>
        <w:t>;</w:t>
      </w:r>
    </w:p>
    <w:p w14:paraId="55806843" w14:textId="77777777" w:rsidR="00AA187A" w:rsidRPr="00D170B0" w:rsidRDefault="00AA187A" w:rsidP="00AA187A">
      <w:pPr>
        <w:pStyle w:val="CBDNormalNoNumber"/>
        <w:tabs>
          <w:tab w:val="clear" w:pos="567"/>
        </w:tabs>
        <w:ind w:left="1134" w:firstLine="567"/>
        <w:rPr>
          <w:lang w:val="fr-FR"/>
        </w:rPr>
      </w:pPr>
      <w:r w:rsidRPr="00D170B0">
        <w:rPr>
          <w:lang w:val="fr-FR"/>
        </w:rPr>
        <w:t>f)</w:t>
      </w:r>
      <w:r w:rsidRPr="00D170B0">
        <w:rPr>
          <w:lang w:val="fr-FR"/>
        </w:rPr>
        <w:tab/>
      </w:r>
      <w:r w:rsidRPr="004B481A">
        <w:rPr>
          <w:lang w:val="fr-FR"/>
        </w:rPr>
        <w:t xml:space="preserve">Un registre </w:t>
      </w:r>
      <w:r>
        <w:rPr>
          <w:lang w:val="fr-FR"/>
        </w:rPr>
        <w:t>au sein du</w:t>
      </w:r>
      <w:r w:rsidRPr="004B481A">
        <w:rPr>
          <w:lang w:val="fr-FR"/>
        </w:rPr>
        <w:t xml:space="preserve"> Centre d</w:t>
      </w:r>
      <w:r>
        <w:rPr>
          <w:lang w:val="fr-FR"/>
        </w:rPr>
        <w:t>’</w:t>
      </w:r>
      <w:r w:rsidRPr="004B481A">
        <w:rPr>
          <w:lang w:val="fr-FR"/>
        </w:rPr>
        <w:t>échange pour l</w:t>
      </w:r>
      <w:r>
        <w:rPr>
          <w:lang w:val="fr-FR"/>
        </w:rPr>
        <w:t>’</w:t>
      </w:r>
      <w:r w:rsidRPr="004B481A">
        <w:rPr>
          <w:lang w:val="fr-FR"/>
        </w:rPr>
        <w:t>accès et le partage des avantages</w:t>
      </w:r>
      <w:r w:rsidRPr="00D170B0">
        <w:rPr>
          <w:lang w:val="fr-FR"/>
        </w:rPr>
        <w:t>.</w:t>
      </w:r>
    </w:p>
    <w:p w14:paraId="3A2CC056" w14:textId="77777777" w:rsidR="00AA187A" w:rsidRPr="00D170B0" w:rsidRDefault="00AA187A" w:rsidP="00AA187A">
      <w:pPr>
        <w:pStyle w:val="CBDH3"/>
        <w:tabs>
          <w:tab w:val="clear" w:pos="567"/>
        </w:tabs>
        <w:ind w:left="1134" w:firstLine="0"/>
        <w:rPr>
          <w:lang w:val="fr-FR"/>
        </w:rPr>
      </w:pPr>
      <w:r w:rsidRPr="00D170B0">
        <w:rPr>
          <w:lang w:val="fr-FR"/>
        </w:rPr>
        <w:t xml:space="preserve">Option B </w:t>
      </w:r>
      <w:r w:rsidRPr="00D170B0">
        <w:rPr>
          <w:lang w:val="fr-FR"/>
        </w:rPr>
        <w:br/>
      </w:r>
      <w:r w:rsidRPr="004605E4">
        <w:rPr>
          <w:lang w:val="fr-FR"/>
        </w:rPr>
        <w:t>Approche fondée sur une coordination initiale sans reconnaissance officielle</w:t>
      </w:r>
    </w:p>
    <w:p w14:paraId="61DB6F98" w14:textId="77777777" w:rsidR="00AA187A" w:rsidRPr="00D170B0" w:rsidRDefault="00AA187A" w:rsidP="00AA187A">
      <w:pPr>
        <w:pStyle w:val="CBDNormalNoNumber"/>
        <w:tabs>
          <w:tab w:val="clear" w:pos="567"/>
        </w:tabs>
        <w:ind w:left="1134"/>
        <w:rPr>
          <w:lang w:val="fr-FR"/>
        </w:rPr>
      </w:pPr>
      <w:r w:rsidRPr="00D170B0">
        <w:rPr>
          <w:lang w:val="fr-FR"/>
        </w:rPr>
        <w:t>2.</w:t>
      </w:r>
      <w:r w:rsidRPr="00D170B0">
        <w:rPr>
          <w:lang w:val="fr-FR"/>
        </w:rPr>
        <w:tab/>
      </w:r>
      <w:r w:rsidRPr="0068650B">
        <w:rPr>
          <w:lang w:val="fr-FR"/>
        </w:rPr>
        <w:t>L</w:t>
      </w:r>
      <w:r>
        <w:rPr>
          <w:lang w:val="fr-FR"/>
        </w:rPr>
        <w:t>’</w:t>
      </w:r>
      <w:r w:rsidRPr="0068650B">
        <w:rPr>
          <w:lang w:val="fr-FR"/>
        </w:rPr>
        <w:t>option B a pour objectif de promouvoir une coordination structurée et un appui mutuel sans reconnaissance formelle. Elle se caractérise par les éléments suivants</w:t>
      </w:r>
      <w:r>
        <w:rPr>
          <w:lang w:val="fr-FR"/>
        </w:rPr>
        <w:t> </w:t>
      </w:r>
      <w:r w:rsidRPr="0068650B">
        <w:rPr>
          <w:lang w:val="fr-FR"/>
        </w:rPr>
        <w:t>:</w:t>
      </w:r>
    </w:p>
    <w:p w14:paraId="3A54F794" w14:textId="77777777" w:rsidR="00AA187A" w:rsidRPr="00D170B0" w:rsidRDefault="00AA187A" w:rsidP="00AA187A">
      <w:pPr>
        <w:pStyle w:val="CBDNormalNoNumber"/>
        <w:tabs>
          <w:tab w:val="clear" w:pos="567"/>
        </w:tabs>
        <w:ind w:left="1134" w:firstLine="567"/>
        <w:rPr>
          <w:lang w:val="fr-FR"/>
        </w:rPr>
      </w:pPr>
      <w:r w:rsidRPr="00D170B0">
        <w:rPr>
          <w:lang w:val="fr-FR"/>
        </w:rPr>
        <w:t>a)</w:t>
      </w:r>
      <w:r w:rsidRPr="00D170B0">
        <w:rPr>
          <w:lang w:val="fr-FR"/>
        </w:rPr>
        <w:tab/>
      </w:r>
      <w:r w:rsidRPr="00626137">
        <w:rPr>
          <w:lang w:val="fr-FR"/>
        </w:rPr>
        <w:t>Coopération structurée avec d</w:t>
      </w:r>
      <w:r>
        <w:rPr>
          <w:lang w:val="fr-FR"/>
        </w:rPr>
        <w:t>’</w:t>
      </w:r>
      <w:r w:rsidRPr="00626137">
        <w:rPr>
          <w:lang w:val="fr-FR"/>
        </w:rPr>
        <w:t>autres organisations internationales</w:t>
      </w:r>
      <w:r>
        <w:rPr>
          <w:lang w:val="fr-FR"/>
        </w:rPr>
        <w:t> </w:t>
      </w:r>
      <w:r w:rsidRPr="00D170B0">
        <w:rPr>
          <w:lang w:val="fr-FR"/>
        </w:rPr>
        <w:t>;</w:t>
      </w:r>
    </w:p>
    <w:p w14:paraId="68AACF0A" w14:textId="77777777" w:rsidR="00AA187A" w:rsidRPr="00D170B0" w:rsidRDefault="00AA187A" w:rsidP="00AA187A">
      <w:pPr>
        <w:pStyle w:val="CBDNormalNoNumber"/>
        <w:tabs>
          <w:tab w:val="clear" w:pos="567"/>
        </w:tabs>
        <w:ind w:left="1134" w:firstLine="567"/>
        <w:rPr>
          <w:lang w:val="fr-FR"/>
        </w:rPr>
      </w:pPr>
      <w:r w:rsidRPr="00D170B0">
        <w:rPr>
          <w:lang w:val="fr-FR"/>
        </w:rPr>
        <w:t>b)</w:t>
      </w:r>
      <w:r w:rsidRPr="00D170B0">
        <w:rPr>
          <w:lang w:val="fr-FR"/>
        </w:rPr>
        <w:tab/>
      </w:r>
      <w:r w:rsidRPr="00626137">
        <w:rPr>
          <w:lang w:val="fr-FR"/>
        </w:rPr>
        <w:t>Échange d</w:t>
      </w:r>
      <w:r>
        <w:rPr>
          <w:lang w:val="fr-FR"/>
        </w:rPr>
        <w:t>’</w:t>
      </w:r>
      <w:r w:rsidRPr="00626137">
        <w:rPr>
          <w:lang w:val="fr-FR"/>
        </w:rPr>
        <w:t>informations et transparence</w:t>
      </w:r>
      <w:r>
        <w:rPr>
          <w:lang w:val="fr-FR"/>
        </w:rPr>
        <w:t> </w:t>
      </w:r>
      <w:r w:rsidRPr="00D170B0">
        <w:rPr>
          <w:lang w:val="fr-FR"/>
        </w:rPr>
        <w:t>;</w:t>
      </w:r>
    </w:p>
    <w:p w14:paraId="7BD5B082" w14:textId="77777777" w:rsidR="00AA187A" w:rsidRPr="00D170B0" w:rsidRDefault="00AA187A" w:rsidP="00AA187A">
      <w:pPr>
        <w:pStyle w:val="CBDNormalNoNumber"/>
        <w:tabs>
          <w:tab w:val="clear" w:pos="567"/>
        </w:tabs>
        <w:ind w:left="1134" w:firstLine="567"/>
        <w:rPr>
          <w:lang w:val="fr-FR"/>
        </w:rPr>
      </w:pPr>
      <w:r w:rsidRPr="00D170B0">
        <w:rPr>
          <w:lang w:val="fr-FR"/>
        </w:rPr>
        <w:t>c)</w:t>
      </w:r>
      <w:r w:rsidRPr="00D170B0">
        <w:rPr>
          <w:lang w:val="fr-FR"/>
        </w:rPr>
        <w:tab/>
      </w:r>
      <w:r w:rsidRPr="002F5C39">
        <w:rPr>
          <w:lang w:val="fr-FR"/>
        </w:rPr>
        <w:t>Établissement de rapports nationaux sur les pratiques liées aux instruments internationaux spécialisés en matière d</w:t>
      </w:r>
      <w:r>
        <w:rPr>
          <w:lang w:val="fr-FR"/>
        </w:rPr>
        <w:t>’</w:t>
      </w:r>
      <w:r w:rsidRPr="002F5C39">
        <w:rPr>
          <w:lang w:val="fr-FR"/>
        </w:rPr>
        <w:t>accès et de partage des avantages</w:t>
      </w:r>
      <w:r>
        <w:rPr>
          <w:lang w:val="fr-FR"/>
        </w:rPr>
        <w:t> </w:t>
      </w:r>
      <w:r w:rsidRPr="00D170B0">
        <w:rPr>
          <w:lang w:val="fr-FR"/>
        </w:rPr>
        <w:t xml:space="preserve">; </w:t>
      </w:r>
    </w:p>
    <w:p w14:paraId="4FE1716C" w14:textId="77777777" w:rsidR="00AA187A" w:rsidRPr="00D170B0" w:rsidRDefault="00AA187A" w:rsidP="00AA187A">
      <w:pPr>
        <w:pStyle w:val="CBDNormalNoNumber"/>
        <w:tabs>
          <w:tab w:val="clear" w:pos="567"/>
        </w:tabs>
        <w:ind w:left="1134" w:firstLine="567"/>
        <w:rPr>
          <w:lang w:val="fr-FR"/>
        </w:rPr>
      </w:pPr>
      <w:r w:rsidRPr="00D170B0">
        <w:rPr>
          <w:lang w:val="fr-FR"/>
        </w:rPr>
        <w:t>d)</w:t>
      </w:r>
      <w:r w:rsidRPr="00D170B0">
        <w:rPr>
          <w:lang w:val="fr-FR"/>
        </w:rPr>
        <w:tab/>
      </w:r>
      <w:r w:rsidRPr="00DB3B87">
        <w:rPr>
          <w:lang w:val="fr-FR"/>
        </w:rPr>
        <w:t>Évaluations fondées sur le Protocole de Nagoya</w:t>
      </w:r>
      <w:r>
        <w:rPr>
          <w:lang w:val="fr-FR"/>
        </w:rPr>
        <w:t> </w:t>
      </w:r>
      <w:r w:rsidRPr="00D170B0">
        <w:rPr>
          <w:lang w:val="fr-FR"/>
        </w:rPr>
        <w:t>;</w:t>
      </w:r>
    </w:p>
    <w:p w14:paraId="16C9225D" w14:textId="77777777" w:rsidR="00AA187A" w:rsidRPr="00D170B0" w:rsidRDefault="00AA187A" w:rsidP="00AA187A">
      <w:pPr>
        <w:pStyle w:val="CBDNormalNoNumber"/>
        <w:tabs>
          <w:tab w:val="clear" w:pos="567"/>
        </w:tabs>
        <w:ind w:left="1134" w:firstLine="567"/>
        <w:rPr>
          <w:lang w:val="fr-FR"/>
        </w:rPr>
      </w:pPr>
      <w:r w:rsidRPr="00D170B0">
        <w:rPr>
          <w:lang w:val="fr-FR"/>
        </w:rPr>
        <w:t>e)</w:t>
      </w:r>
      <w:r w:rsidRPr="00D170B0">
        <w:rPr>
          <w:lang w:val="fr-FR"/>
        </w:rPr>
        <w:tab/>
      </w:r>
      <w:r w:rsidRPr="0093264C">
        <w:rPr>
          <w:lang w:val="fr-FR"/>
        </w:rPr>
        <w:t>Processus de révision</w:t>
      </w:r>
      <w:r>
        <w:rPr>
          <w:lang w:val="fr-FR"/>
        </w:rPr>
        <w:t> </w:t>
      </w:r>
      <w:r w:rsidRPr="00D170B0">
        <w:rPr>
          <w:lang w:val="fr-FR"/>
        </w:rPr>
        <w:t>;</w:t>
      </w:r>
    </w:p>
    <w:p w14:paraId="3D38135E" w14:textId="77777777" w:rsidR="00AA187A" w:rsidRPr="00D170B0" w:rsidRDefault="00AA187A" w:rsidP="00AA187A">
      <w:pPr>
        <w:pStyle w:val="CBDNormalNoNumber"/>
        <w:tabs>
          <w:tab w:val="clear" w:pos="567"/>
        </w:tabs>
        <w:ind w:left="1134" w:firstLine="567"/>
        <w:rPr>
          <w:b/>
          <w:bCs/>
          <w:lang w:val="fr-FR"/>
        </w:rPr>
      </w:pPr>
      <w:r w:rsidRPr="00D170B0">
        <w:rPr>
          <w:lang w:val="fr-FR"/>
        </w:rPr>
        <w:t>f)</w:t>
      </w:r>
      <w:r w:rsidRPr="00D170B0">
        <w:rPr>
          <w:lang w:val="fr-FR"/>
        </w:rPr>
        <w:tab/>
      </w:r>
      <w:r w:rsidRPr="00064BE1">
        <w:rPr>
          <w:lang w:val="fr-FR"/>
        </w:rPr>
        <w:t>Aucune étape officielle de reconnaissance ou d</w:t>
      </w:r>
      <w:r>
        <w:rPr>
          <w:lang w:val="fr-FR"/>
        </w:rPr>
        <w:t>’</w:t>
      </w:r>
      <w:r w:rsidRPr="00064BE1">
        <w:rPr>
          <w:lang w:val="fr-FR"/>
        </w:rPr>
        <w:t>accréditation</w:t>
      </w:r>
      <w:r w:rsidRPr="00D170B0">
        <w:rPr>
          <w:lang w:val="fr-FR"/>
        </w:rPr>
        <w:t>.</w:t>
      </w:r>
    </w:p>
    <w:p w14:paraId="2B4BBEDD" w14:textId="77777777" w:rsidR="00AA187A" w:rsidRPr="00D170B0" w:rsidRDefault="00AA187A" w:rsidP="00AA187A">
      <w:pPr>
        <w:pStyle w:val="CBDH3"/>
        <w:tabs>
          <w:tab w:val="clear" w:pos="567"/>
        </w:tabs>
        <w:ind w:left="1134" w:firstLine="0"/>
        <w:rPr>
          <w:lang w:val="fr-FR"/>
        </w:rPr>
      </w:pPr>
      <w:r w:rsidRPr="00D170B0">
        <w:rPr>
          <w:lang w:val="fr-FR"/>
        </w:rPr>
        <w:t xml:space="preserve">Option C </w:t>
      </w:r>
      <w:r w:rsidRPr="00D170B0">
        <w:rPr>
          <w:lang w:val="fr-FR"/>
        </w:rPr>
        <w:br/>
      </w:r>
      <w:r w:rsidRPr="001F320B">
        <w:rPr>
          <w:lang w:val="fr-FR"/>
        </w:rPr>
        <w:t>Modèle hybride «</w:t>
      </w:r>
      <w:r>
        <w:rPr>
          <w:lang w:val="fr-FR"/>
        </w:rPr>
        <w:t> déférence et registre</w:t>
      </w:r>
      <w:r w:rsidRPr="00D170B0">
        <w:rPr>
          <w:rStyle w:val="FootnoteReference"/>
          <w:bCs/>
          <w:lang w:val="fr-FR"/>
        </w:rPr>
        <w:footnoteReference w:id="5"/>
      </w:r>
      <w:r>
        <w:rPr>
          <w:lang w:val="fr-FR"/>
        </w:rPr>
        <w:t> </w:t>
      </w:r>
      <w:r w:rsidRPr="001F320B">
        <w:rPr>
          <w:lang w:val="fr-FR"/>
        </w:rPr>
        <w:t>»</w:t>
      </w:r>
    </w:p>
    <w:p w14:paraId="13E5E33A" w14:textId="77777777" w:rsidR="00AA187A" w:rsidRPr="00D170B0" w:rsidRDefault="00AA187A" w:rsidP="00AA187A">
      <w:pPr>
        <w:pStyle w:val="CBDNormalNoNumber"/>
        <w:tabs>
          <w:tab w:val="clear" w:pos="567"/>
        </w:tabs>
        <w:ind w:left="1134"/>
        <w:rPr>
          <w:lang w:val="fr-FR"/>
        </w:rPr>
      </w:pPr>
      <w:r w:rsidRPr="00D170B0">
        <w:rPr>
          <w:lang w:val="fr-FR"/>
        </w:rPr>
        <w:t>3.</w:t>
      </w:r>
      <w:r w:rsidRPr="00D170B0">
        <w:rPr>
          <w:lang w:val="fr-FR"/>
        </w:rPr>
        <w:tab/>
      </w:r>
      <w:r w:rsidRPr="00FE7BEC">
        <w:rPr>
          <w:lang w:val="fr-FR"/>
        </w:rPr>
        <w:t>L</w:t>
      </w:r>
      <w:r>
        <w:rPr>
          <w:lang w:val="fr-FR"/>
        </w:rPr>
        <w:t>’</w:t>
      </w:r>
      <w:r w:rsidRPr="00FE7BEC">
        <w:rPr>
          <w:lang w:val="fr-FR"/>
        </w:rPr>
        <w:t>option</w:t>
      </w:r>
      <w:r>
        <w:t> </w:t>
      </w:r>
      <w:r w:rsidRPr="00FE7BEC">
        <w:rPr>
          <w:lang w:val="fr-FR"/>
        </w:rPr>
        <w:t>C</w:t>
      </w:r>
      <w:r w:rsidRPr="00744BB6">
        <w:rPr>
          <w:lang w:val="fr-FR"/>
        </w:rPr>
        <w:t xml:space="preserve"> a pour objectif de combiner les déclarations volontaires des organes directeurs et des secrétariats des instruments internationaux spécialisés en matière d</w:t>
      </w:r>
      <w:r>
        <w:rPr>
          <w:lang w:val="fr-FR"/>
        </w:rPr>
        <w:t>’</w:t>
      </w:r>
      <w:r w:rsidRPr="00744BB6">
        <w:rPr>
          <w:lang w:val="fr-FR"/>
        </w:rPr>
        <w:t>accès et de partage des avantages, qui seraient enregistrées par la Conférence des Parties siégeant en tant que réunion des Parties au Protocole de Nagoya, avec un examen minimal. Cette option se définit par les éléments suivants</w:t>
      </w:r>
      <w:r>
        <w:rPr>
          <w:lang w:val="fr-FR"/>
        </w:rPr>
        <w:t> </w:t>
      </w:r>
      <w:r w:rsidRPr="00744BB6">
        <w:rPr>
          <w:lang w:val="fr-FR"/>
        </w:rPr>
        <w:t>:</w:t>
      </w:r>
    </w:p>
    <w:p w14:paraId="754AF1B9" w14:textId="77777777" w:rsidR="00AA187A" w:rsidRPr="00D170B0" w:rsidRDefault="00AA187A" w:rsidP="00AA187A">
      <w:pPr>
        <w:pStyle w:val="CBDNormalNoNumber"/>
        <w:tabs>
          <w:tab w:val="clear" w:pos="567"/>
        </w:tabs>
        <w:ind w:left="1134" w:firstLine="567"/>
        <w:rPr>
          <w:lang w:val="fr-FR"/>
        </w:rPr>
      </w:pPr>
      <w:r w:rsidRPr="00D170B0">
        <w:rPr>
          <w:lang w:val="fr-FR"/>
        </w:rPr>
        <w:t>a)</w:t>
      </w:r>
      <w:r w:rsidRPr="00D170B0">
        <w:rPr>
          <w:lang w:val="fr-FR"/>
        </w:rPr>
        <w:tab/>
      </w:r>
      <w:r w:rsidRPr="00FD7698">
        <w:rPr>
          <w:lang w:val="fr-FR"/>
        </w:rPr>
        <w:t>Déclarations primaires par les organes directeurs ou les secrétariats des instruments internationaux spécialisés en matière d</w:t>
      </w:r>
      <w:r>
        <w:rPr>
          <w:lang w:val="fr-FR"/>
        </w:rPr>
        <w:t>’</w:t>
      </w:r>
      <w:r w:rsidRPr="00FD7698">
        <w:rPr>
          <w:lang w:val="fr-FR"/>
        </w:rPr>
        <w:t>accès et de partage des avantages</w:t>
      </w:r>
      <w:r>
        <w:rPr>
          <w:sz w:val="24"/>
          <w:szCs w:val="24"/>
          <w:lang w:val="fr-FR"/>
        </w:rPr>
        <w:t> </w:t>
      </w:r>
      <w:r w:rsidRPr="00D170B0">
        <w:rPr>
          <w:lang w:val="fr-FR"/>
        </w:rPr>
        <w:t>;</w:t>
      </w:r>
    </w:p>
    <w:p w14:paraId="57283540" w14:textId="77777777" w:rsidR="00AA187A" w:rsidRPr="00D170B0" w:rsidRDefault="00AA187A" w:rsidP="00AA187A">
      <w:pPr>
        <w:pStyle w:val="CBDNormalNoNumber"/>
        <w:tabs>
          <w:tab w:val="clear" w:pos="567"/>
        </w:tabs>
        <w:ind w:left="1134" w:firstLine="567"/>
        <w:rPr>
          <w:lang w:val="fr-FR"/>
        </w:rPr>
      </w:pPr>
      <w:r w:rsidRPr="00D170B0">
        <w:rPr>
          <w:lang w:val="fr-FR"/>
        </w:rPr>
        <w:t>b)</w:t>
      </w:r>
      <w:r w:rsidRPr="00D170B0">
        <w:rPr>
          <w:lang w:val="fr-FR"/>
        </w:rPr>
        <w:tab/>
      </w:r>
      <w:r>
        <w:rPr>
          <w:lang w:val="fr-FR"/>
        </w:rPr>
        <w:t>E</w:t>
      </w:r>
      <w:r w:rsidRPr="008F7B2B">
        <w:rPr>
          <w:lang w:val="fr-FR"/>
        </w:rPr>
        <w:t xml:space="preserve">nregistrement ou </w:t>
      </w:r>
      <w:r>
        <w:rPr>
          <w:lang w:val="fr-FR"/>
        </w:rPr>
        <w:t>p</w:t>
      </w:r>
      <w:r w:rsidRPr="008F7B2B">
        <w:rPr>
          <w:lang w:val="fr-FR"/>
        </w:rPr>
        <w:t>rise en note des déclarations volontaires par la Conférence des Parties siégeant en tant que réunion des Parties au Protocole de Nagoya</w:t>
      </w:r>
      <w:r>
        <w:rPr>
          <w:lang w:val="fr-FR"/>
        </w:rPr>
        <w:t> </w:t>
      </w:r>
      <w:r w:rsidRPr="008F7B2B">
        <w:rPr>
          <w:lang w:val="fr-FR"/>
        </w:rPr>
        <w:t>;</w:t>
      </w:r>
    </w:p>
    <w:p w14:paraId="3C8FB995" w14:textId="77777777" w:rsidR="00AA187A" w:rsidRPr="00D170B0" w:rsidRDefault="00AA187A" w:rsidP="00AA187A">
      <w:pPr>
        <w:pStyle w:val="CBDNormalNoNumber"/>
        <w:tabs>
          <w:tab w:val="clear" w:pos="567"/>
        </w:tabs>
        <w:ind w:left="1134" w:firstLine="567"/>
        <w:rPr>
          <w:lang w:val="fr-FR"/>
        </w:rPr>
      </w:pPr>
      <w:r w:rsidRPr="00D170B0">
        <w:rPr>
          <w:lang w:val="fr-FR"/>
        </w:rPr>
        <w:t>c)</w:t>
      </w:r>
      <w:r w:rsidRPr="00D170B0">
        <w:rPr>
          <w:lang w:val="fr-FR"/>
        </w:rPr>
        <w:tab/>
      </w:r>
      <w:r w:rsidRPr="009A5136">
        <w:rPr>
          <w:lang w:val="fr-FR"/>
        </w:rPr>
        <w:t>Utilisation de critères volontaires par les organes directeurs ou le secrétariat des instruments internationaux spécialisés en matière d</w:t>
      </w:r>
      <w:r>
        <w:rPr>
          <w:lang w:val="fr-FR"/>
        </w:rPr>
        <w:t>’</w:t>
      </w:r>
      <w:r w:rsidRPr="009A5136">
        <w:rPr>
          <w:lang w:val="fr-FR"/>
        </w:rPr>
        <w:t>accès et de partage des avantages pour déterminer le statut de ces instruments au regard du paragraphe</w:t>
      </w:r>
      <w:r>
        <w:rPr>
          <w:lang w:val="fr-FR"/>
        </w:rPr>
        <w:t> </w:t>
      </w:r>
      <w:r w:rsidRPr="009A5136">
        <w:rPr>
          <w:lang w:val="fr-FR"/>
        </w:rPr>
        <w:t>4 de l</w:t>
      </w:r>
      <w:r>
        <w:rPr>
          <w:lang w:val="fr-FR"/>
        </w:rPr>
        <w:t>’</w:t>
      </w:r>
      <w:r w:rsidRPr="009A5136">
        <w:rPr>
          <w:lang w:val="fr-FR"/>
        </w:rPr>
        <w:t>article</w:t>
      </w:r>
      <w:r>
        <w:rPr>
          <w:lang w:val="fr-FR"/>
        </w:rPr>
        <w:t> </w:t>
      </w:r>
      <w:r w:rsidRPr="009A5136">
        <w:rPr>
          <w:lang w:val="fr-FR"/>
        </w:rPr>
        <w:t>4 du Protocole</w:t>
      </w:r>
      <w:r>
        <w:rPr>
          <w:lang w:val="fr-FR"/>
        </w:rPr>
        <w:t> </w:t>
      </w:r>
      <w:r w:rsidRPr="00D170B0">
        <w:rPr>
          <w:lang w:val="fr-FR"/>
        </w:rPr>
        <w:t>;</w:t>
      </w:r>
    </w:p>
    <w:p w14:paraId="70CF6118" w14:textId="77777777" w:rsidR="00AA187A" w:rsidRPr="00D170B0" w:rsidRDefault="00AA187A" w:rsidP="00AA187A">
      <w:pPr>
        <w:pStyle w:val="CBDNormalNoNumber"/>
        <w:tabs>
          <w:tab w:val="clear" w:pos="567"/>
        </w:tabs>
        <w:ind w:left="1134" w:firstLine="567"/>
        <w:rPr>
          <w:lang w:val="fr-FR"/>
        </w:rPr>
      </w:pPr>
      <w:r w:rsidRPr="00D170B0">
        <w:rPr>
          <w:lang w:val="fr-FR"/>
        </w:rPr>
        <w:t>d)</w:t>
      </w:r>
      <w:r w:rsidRPr="00D170B0">
        <w:rPr>
          <w:lang w:val="fr-FR"/>
        </w:rPr>
        <w:tab/>
      </w:r>
      <w:r w:rsidRPr="008020BF">
        <w:rPr>
          <w:lang w:val="fr-FR"/>
        </w:rPr>
        <w:t>Listes intersessions glissantes</w:t>
      </w:r>
      <w:r>
        <w:rPr>
          <w:lang w:val="fr-FR"/>
        </w:rPr>
        <w:t> </w:t>
      </w:r>
      <w:r w:rsidRPr="00D170B0">
        <w:rPr>
          <w:lang w:val="fr-FR"/>
        </w:rPr>
        <w:t>;</w:t>
      </w:r>
    </w:p>
    <w:p w14:paraId="5ECCB8FF" w14:textId="77777777" w:rsidR="00AA187A" w:rsidRPr="00D170B0" w:rsidRDefault="00AA187A" w:rsidP="00AA187A">
      <w:pPr>
        <w:pStyle w:val="CBDNormalNoNumber"/>
        <w:tabs>
          <w:tab w:val="clear" w:pos="567"/>
        </w:tabs>
        <w:ind w:left="1134" w:firstLine="567"/>
        <w:rPr>
          <w:lang w:val="fr-FR"/>
        </w:rPr>
      </w:pPr>
      <w:r w:rsidRPr="00D170B0">
        <w:rPr>
          <w:lang w:val="fr-FR"/>
        </w:rPr>
        <w:t>e)</w:t>
      </w:r>
      <w:r w:rsidRPr="00D170B0">
        <w:rPr>
          <w:lang w:val="fr-FR"/>
        </w:rPr>
        <w:tab/>
      </w:r>
      <w:r w:rsidRPr="003565F2">
        <w:rPr>
          <w:lang w:val="fr-FR"/>
        </w:rPr>
        <w:t>Création d</w:t>
      </w:r>
      <w:r>
        <w:rPr>
          <w:lang w:val="fr-FR"/>
        </w:rPr>
        <w:t>’</w:t>
      </w:r>
      <w:r w:rsidRPr="003565F2">
        <w:rPr>
          <w:lang w:val="fr-FR"/>
        </w:rPr>
        <w:t>un registre dans le Centre d</w:t>
      </w:r>
      <w:r>
        <w:rPr>
          <w:lang w:val="fr-FR"/>
        </w:rPr>
        <w:t>’</w:t>
      </w:r>
      <w:r w:rsidRPr="003565F2">
        <w:rPr>
          <w:lang w:val="fr-FR"/>
        </w:rPr>
        <w:t>échange pour l</w:t>
      </w:r>
      <w:r>
        <w:rPr>
          <w:lang w:val="fr-FR"/>
        </w:rPr>
        <w:t>’</w:t>
      </w:r>
      <w:r w:rsidRPr="003565F2">
        <w:rPr>
          <w:lang w:val="fr-FR"/>
        </w:rPr>
        <w:t>accès et le partage des avantages</w:t>
      </w:r>
      <w:r>
        <w:rPr>
          <w:lang w:val="fr-FR"/>
        </w:rPr>
        <w:t> </w:t>
      </w:r>
      <w:r w:rsidRPr="00D170B0">
        <w:rPr>
          <w:lang w:val="fr-FR"/>
        </w:rPr>
        <w:t>;</w:t>
      </w:r>
    </w:p>
    <w:p w14:paraId="6EE20266" w14:textId="77777777" w:rsidR="00AA187A" w:rsidRPr="00D170B0" w:rsidRDefault="00AA187A" w:rsidP="00AA187A">
      <w:pPr>
        <w:pStyle w:val="CBDNormalNoNumber"/>
        <w:tabs>
          <w:tab w:val="clear" w:pos="567"/>
        </w:tabs>
        <w:ind w:left="1134" w:firstLine="567"/>
        <w:rPr>
          <w:lang w:val="fr-FR"/>
        </w:rPr>
      </w:pPr>
      <w:r w:rsidRPr="00D170B0">
        <w:rPr>
          <w:lang w:val="fr-FR"/>
        </w:rPr>
        <w:t>f)</w:t>
      </w:r>
      <w:r w:rsidRPr="00D170B0">
        <w:rPr>
          <w:lang w:val="fr-FR"/>
        </w:rPr>
        <w:tab/>
      </w:r>
      <w:r w:rsidRPr="003565F2">
        <w:rPr>
          <w:lang w:val="fr-FR"/>
        </w:rPr>
        <w:t>Un service d</w:t>
      </w:r>
      <w:r>
        <w:rPr>
          <w:lang w:val="fr-FR"/>
        </w:rPr>
        <w:t>’</w:t>
      </w:r>
      <w:r w:rsidRPr="003565F2">
        <w:rPr>
          <w:lang w:val="fr-FR"/>
        </w:rPr>
        <w:t>assistance inter</w:t>
      </w:r>
      <w:r>
        <w:rPr>
          <w:lang w:val="fr-FR"/>
        </w:rPr>
        <w:t>-</w:t>
      </w:r>
      <w:r w:rsidRPr="003565F2">
        <w:rPr>
          <w:lang w:val="fr-FR"/>
        </w:rPr>
        <w:t>régime pour les Parties et les parties prenantes</w:t>
      </w:r>
      <w:r w:rsidRPr="00D170B0">
        <w:rPr>
          <w:lang w:val="fr-FR"/>
        </w:rPr>
        <w:t>.</w:t>
      </w:r>
    </w:p>
    <w:p w14:paraId="6F82F53E" w14:textId="77777777" w:rsidR="00AA187A" w:rsidRPr="00D170B0" w:rsidRDefault="00AA187A" w:rsidP="00AA187A">
      <w:pPr>
        <w:pStyle w:val="CBDH2"/>
        <w:tabs>
          <w:tab w:val="clear" w:pos="567"/>
        </w:tabs>
        <w:ind w:left="1134"/>
        <w:jc w:val="left"/>
        <w:rPr>
          <w:lang w:val="fr-FR"/>
        </w:rPr>
      </w:pPr>
      <w:r w:rsidRPr="00D170B0">
        <w:rPr>
          <w:lang w:val="fr-FR"/>
        </w:rPr>
        <w:lastRenderedPageBreak/>
        <w:t>II.</w:t>
      </w:r>
      <w:r w:rsidRPr="00D170B0">
        <w:rPr>
          <w:lang w:val="fr-FR"/>
        </w:rPr>
        <w:tab/>
      </w:r>
      <w:r w:rsidRPr="00A84CDB">
        <w:rPr>
          <w:lang w:val="fr-FR"/>
        </w:rPr>
        <w:t>Critères indicatifs proposés pour la détermination du statut des instruments internationaux spécialisés en matière d</w:t>
      </w:r>
      <w:r>
        <w:rPr>
          <w:lang w:val="fr-FR"/>
        </w:rPr>
        <w:t>’</w:t>
      </w:r>
      <w:r w:rsidRPr="00A84CDB">
        <w:rPr>
          <w:lang w:val="fr-FR"/>
        </w:rPr>
        <w:t>accès et de partage des avantages ou leur reconnaissance (applicables aux options I.A et I.C)</w:t>
      </w:r>
    </w:p>
    <w:p w14:paraId="0E0744D6" w14:textId="77777777" w:rsidR="00AA187A" w:rsidRPr="00D170B0" w:rsidRDefault="00AA187A" w:rsidP="00AA187A">
      <w:pPr>
        <w:pStyle w:val="CBDNormalNoNumber"/>
        <w:tabs>
          <w:tab w:val="clear" w:pos="567"/>
        </w:tabs>
        <w:ind w:left="1134"/>
        <w:rPr>
          <w:lang w:val="fr-FR"/>
        </w:rPr>
      </w:pPr>
      <w:r w:rsidRPr="00D170B0">
        <w:rPr>
          <w:lang w:val="fr-FR"/>
        </w:rPr>
        <w:t>4.</w:t>
      </w:r>
      <w:r w:rsidRPr="00D170B0">
        <w:rPr>
          <w:lang w:val="fr-FR"/>
        </w:rPr>
        <w:tab/>
      </w:r>
      <w:r w:rsidRPr="006F7F7C">
        <w:rPr>
          <w:lang w:val="fr-FR"/>
        </w:rPr>
        <w:t>Les critères indicatifs de reconnaissance comprennent</w:t>
      </w:r>
      <w:r>
        <w:rPr>
          <w:lang w:val="fr-FR"/>
        </w:rPr>
        <w:t> </w:t>
      </w:r>
      <w:r w:rsidRPr="00D170B0">
        <w:rPr>
          <w:lang w:val="fr-FR"/>
        </w:rPr>
        <w:t>:</w:t>
      </w:r>
    </w:p>
    <w:p w14:paraId="47E87C37" w14:textId="77777777" w:rsidR="00AA187A" w:rsidRPr="00D170B0" w:rsidRDefault="00AA187A" w:rsidP="00AA187A">
      <w:pPr>
        <w:pStyle w:val="CBDNormalNoNumber"/>
        <w:tabs>
          <w:tab w:val="clear" w:pos="567"/>
        </w:tabs>
        <w:ind w:left="1134" w:firstLine="567"/>
        <w:rPr>
          <w:lang w:val="fr-FR"/>
        </w:rPr>
      </w:pPr>
      <w:r w:rsidRPr="00D170B0">
        <w:rPr>
          <w:lang w:val="fr-FR"/>
        </w:rPr>
        <w:t>a)</w:t>
      </w:r>
      <w:r w:rsidRPr="00D170B0">
        <w:rPr>
          <w:lang w:val="fr-FR"/>
        </w:rPr>
        <w:tab/>
      </w:r>
      <w:r w:rsidRPr="00EC2605">
        <w:rPr>
          <w:lang w:val="fr-FR"/>
        </w:rPr>
        <w:t>Une base juridique fournie par adoption ou approbation intergouvernementale</w:t>
      </w:r>
      <w:r>
        <w:rPr>
          <w:lang w:val="fr-FR"/>
        </w:rPr>
        <w:t> </w:t>
      </w:r>
      <w:r w:rsidRPr="00D170B0">
        <w:rPr>
          <w:lang w:val="fr-FR"/>
        </w:rPr>
        <w:t>;</w:t>
      </w:r>
    </w:p>
    <w:p w14:paraId="3CF225D8" w14:textId="77777777" w:rsidR="00AA187A" w:rsidRPr="00D170B0" w:rsidRDefault="00AA187A" w:rsidP="00AA187A">
      <w:pPr>
        <w:pStyle w:val="CBDNormalNoNumber"/>
        <w:tabs>
          <w:tab w:val="clear" w:pos="567"/>
        </w:tabs>
        <w:ind w:left="1134" w:firstLine="567"/>
        <w:rPr>
          <w:lang w:val="fr-FR"/>
        </w:rPr>
      </w:pPr>
      <w:r w:rsidRPr="00D170B0">
        <w:rPr>
          <w:lang w:val="fr-FR"/>
        </w:rPr>
        <w:t>b)</w:t>
      </w:r>
      <w:r w:rsidRPr="00D170B0">
        <w:rPr>
          <w:lang w:val="fr-FR"/>
        </w:rPr>
        <w:tab/>
      </w:r>
      <w:r w:rsidRPr="001E0CBC">
        <w:rPr>
          <w:lang w:val="fr-FR"/>
        </w:rPr>
        <w:t>Une spécialisation en termes de portée et d</w:t>
      </w:r>
      <w:r>
        <w:rPr>
          <w:lang w:val="fr-FR"/>
        </w:rPr>
        <w:t>’</w:t>
      </w:r>
      <w:r w:rsidRPr="001E0CBC">
        <w:rPr>
          <w:lang w:val="fr-FR"/>
        </w:rPr>
        <w:t>objectif</w:t>
      </w:r>
      <w:r>
        <w:rPr>
          <w:lang w:val="fr-FR"/>
        </w:rPr>
        <w:t> </w:t>
      </w:r>
      <w:r w:rsidRPr="00D170B0">
        <w:rPr>
          <w:lang w:val="fr-FR"/>
        </w:rPr>
        <w:t>;</w:t>
      </w:r>
    </w:p>
    <w:p w14:paraId="30A29D78" w14:textId="77777777" w:rsidR="00AA187A" w:rsidRPr="00D170B0" w:rsidRDefault="00AA187A" w:rsidP="00AA187A">
      <w:pPr>
        <w:pStyle w:val="CBDNormalNoNumber"/>
        <w:tabs>
          <w:tab w:val="clear" w:pos="567"/>
        </w:tabs>
        <w:ind w:left="1134" w:firstLine="567"/>
        <w:rPr>
          <w:lang w:val="fr-FR"/>
        </w:rPr>
      </w:pPr>
      <w:r w:rsidRPr="00D170B0">
        <w:rPr>
          <w:lang w:val="fr-FR"/>
        </w:rPr>
        <w:t>c)</w:t>
      </w:r>
      <w:r w:rsidRPr="00D170B0">
        <w:rPr>
          <w:lang w:val="fr-FR"/>
        </w:rPr>
        <w:tab/>
      </w:r>
      <w:r w:rsidRPr="001E0CBC">
        <w:rPr>
          <w:lang w:val="fr-FR"/>
        </w:rPr>
        <w:t>L</w:t>
      </w:r>
      <w:r>
        <w:rPr>
          <w:lang w:val="fr-FR"/>
        </w:rPr>
        <w:t>’</w:t>
      </w:r>
      <w:r w:rsidRPr="001E0CBC">
        <w:rPr>
          <w:lang w:val="fr-FR"/>
        </w:rPr>
        <w:t>alignement avec les objectifs de la Convention sur la diversité biologique</w:t>
      </w:r>
      <w:r w:rsidRPr="00D170B0">
        <w:rPr>
          <w:rStyle w:val="FootnoteReference"/>
          <w:lang w:val="fr-FR"/>
        </w:rPr>
        <w:footnoteReference w:id="6"/>
      </w:r>
      <w:r w:rsidRPr="00D170B0">
        <w:rPr>
          <w:lang w:val="fr-FR"/>
        </w:rPr>
        <w:t xml:space="preserve"> </w:t>
      </w:r>
      <w:r>
        <w:rPr>
          <w:lang w:val="fr-FR"/>
        </w:rPr>
        <w:t xml:space="preserve">et le Protocole de </w:t>
      </w:r>
      <w:r w:rsidRPr="00D170B0">
        <w:rPr>
          <w:lang w:val="fr-FR"/>
        </w:rPr>
        <w:t>Nagoya</w:t>
      </w:r>
      <w:r>
        <w:rPr>
          <w:lang w:val="fr-FR"/>
        </w:rPr>
        <w:t> </w:t>
      </w:r>
      <w:r w:rsidRPr="00D170B0">
        <w:rPr>
          <w:lang w:val="fr-FR"/>
        </w:rPr>
        <w:t xml:space="preserve">; </w:t>
      </w:r>
    </w:p>
    <w:p w14:paraId="697FE1CD" w14:textId="77777777" w:rsidR="00AA187A" w:rsidRPr="00D170B0" w:rsidRDefault="00AA187A" w:rsidP="00AA187A">
      <w:pPr>
        <w:pStyle w:val="CBDNormalNoNumber"/>
        <w:tabs>
          <w:tab w:val="clear" w:pos="567"/>
        </w:tabs>
        <w:ind w:left="1134" w:firstLine="567"/>
        <w:rPr>
          <w:lang w:val="fr-FR"/>
        </w:rPr>
      </w:pPr>
      <w:r w:rsidRPr="00D170B0">
        <w:rPr>
          <w:lang w:val="fr-FR"/>
        </w:rPr>
        <w:t>d)</w:t>
      </w:r>
      <w:r w:rsidRPr="00D170B0">
        <w:rPr>
          <w:lang w:val="fr-FR"/>
        </w:rPr>
        <w:tab/>
      </w:r>
      <w:r w:rsidRPr="00C33949">
        <w:rPr>
          <w:lang w:val="fr-FR"/>
        </w:rPr>
        <w:t>Des mécanismes de partage des avantages justes et équitables</w:t>
      </w:r>
      <w:r>
        <w:rPr>
          <w:lang w:val="fr-FR"/>
        </w:rPr>
        <w:t> </w:t>
      </w:r>
      <w:r w:rsidRPr="00D170B0">
        <w:rPr>
          <w:lang w:val="fr-FR"/>
        </w:rPr>
        <w:t>;</w:t>
      </w:r>
    </w:p>
    <w:p w14:paraId="6A06742D" w14:textId="77777777" w:rsidR="00AA187A" w:rsidRPr="00D170B0" w:rsidRDefault="00AA187A" w:rsidP="00AA187A">
      <w:pPr>
        <w:pStyle w:val="CBDNormalNoNumber"/>
        <w:tabs>
          <w:tab w:val="clear" w:pos="567"/>
        </w:tabs>
        <w:ind w:left="1134" w:firstLine="567"/>
        <w:rPr>
          <w:lang w:val="fr-FR"/>
        </w:rPr>
      </w:pPr>
      <w:r w:rsidRPr="00D170B0">
        <w:rPr>
          <w:lang w:val="fr-FR"/>
        </w:rPr>
        <w:t>e)</w:t>
      </w:r>
      <w:r w:rsidRPr="00D170B0">
        <w:rPr>
          <w:lang w:val="fr-FR"/>
        </w:rPr>
        <w:tab/>
      </w:r>
      <w:r w:rsidRPr="00E20740">
        <w:rPr>
          <w:lang w:val="fr-FR"/>
        </w:rPr>
        <w:t>La participation effective des peuples autochtones et des communautés locales</w:t>
      </w:r>
      <w:r>
        <w:rPr>
          <w:lang w:val="fr-FR"/>
        </w:rPr>
        <w:t> </w:t>
      </w:r>
      <w:r w:rsidRPr="00D170B0">
        <w:rPr>
          <w:lang w:val="fr-FR"/>
        </w:rPr>
        <w:t xml:space="preserve">; </w:t>
      </w:r>
    </w:p>
    <w:p w14:paraId="165BC4F7" w14:textId="77777777" w:rsidR="00AA187A" w:rsidRDefault="00AA187A" w:rsidP="00AA187A">
      <w:pPr>
        <w:pStyle w:val="CBDNormalNoNumber"/>
        <w:tabs>
          <w:tab w:val="clear" w:pos="567"/>
        </w:tabs>
        <w:ind w:left="1134" w:firstLine="567"/>
        <w:rPr>
          <w:lang w:val="fr-FR"/>
        </w:rPr>
      </w:pPr>
      <w:r w:rsidRPr="00D170B0">
        <w:rPr>
          <w:lang w:val="fr-FR"/>
        </w:rPr>
        <w:t>f)</w:t>
      </w:r>
      <w:r w:rsidRPr="00D170B0">
        <w:rPr>
          <w:lang w:val="fr-FR"/>
        </w:rPr>
        <w:tab/>
      </w:r>
      <w:r w:rsidRPr="002838DA">
        <w:rPr>
          <w:lang w:val="fr-FR"/>
        </w:rPr>
        <w:t>Des dispositions relatives à la transparence, au suivi et à la responsabilité</w:t>
      </w:r>
      <w:r>
        <w:rPr>
          <w:lang w:val="fr-FR"/>
        </w:rPr>
        <w:t> </w:t>
      </w:r>
      <w:r w:rsidRPr="00D170B0">
        <w:rPr>
          <w:lang w:val="fr-FR"/>
        </w:rPr>
        <w:t>;</w:t>
      </w:r>
      <w:r w:rsidRPr="00AA187A">
        <w:rPr>
          <w:lang w:val="fr-FR"/>
        </w:rPr>
        <w:t xml:space="preserve"> </w:t>
      </w:r>
    </w:p>
    <w:p w14:paraId="14A3C21C" w14:textId="13270F9A" w:rsidR="00AA187A" w:rsidRPr="00D170B0" w:rsidRDefault="00AA187A" w:rsidP="00AA187A">
      <w:pPr>
        <w:pStyle w:val="CBDNormalNoNumber"/>
        <w:tabs>
          <w:tab w:val="clear" w:pos="567"/>
        </w:tabs>
        <w:ind w:left="1134" w:firstLine="567"/>
        <w:rPr>
          <w:lang w:val="fr-FR"/>
        </w:rPr>
      </w:pPr>
      <w:r w:rsidRPr="00D170B0">
        <w:rPr>
          <w:lang w:val="fr-FR"/>
        </w:rPr>
        <w:t>g)</w:t>
      </w:r>
      <w:r w:rsidRPr="00D170B0">
        <w:rPr>
          <w:lang w:val="fr-FR"/>
        </w:rPr>
        <w:tab/>
      </w:r>
      <w:r w:rsidRPr="00D5489D">
        <w:rPr>
          <w:lang w:val="fr-FR"/>
        </w:rPr>
        <w:t xml:space="preserve">La promotion du soutien mutuel et la prévention des </w:t>
      </w:r>
      <w:r>
        <w:rPr>
          <w:lang w:val="fr-FR"/>
        </w:rPr>
        <w:t>doubles emplois</w:t>
      </w:r>
      <w:r w:rsidR="006D15BC" w:rsidRPr="00D170B0">
        <w:rPr>
          <w:lang w:val="fr-FR"/>
        </w:rPr>
        <w:t>.</w:t>
      </w:r>
      <w:r w:rsidR="006D15BC" w:rsidRPr="006D15BC">
        <w:t>]</w:t>
      </w:r>
    </w:p>
    <w:p w14:paraId="7B8C2CA9" w14:textId="6554A45D" w:rsidR="00115BF9" w:rsidRPr="00683B5B" w:rsidRDefault="00115BF9" w:rsidP="00115BF9">
      <w:pPr>
        <w:pStyle w:val="CBDDesicionAnnex"/>
        <w:ind w:left="1134"/>
        <w:rPr>
          <w:lang w:val="fr-FR"/>
        </w:rPr>
      </w:pPr>
      <w:r w:rsidRPr="00683B5B">
        <w:rPr>
          <w:lang w:val="fr-FR"/>
        </w:rPr>
        <w:t>Annex</w:t>
      </w:r>
      <w:r w:rsidR="00D66EB2" w:rsidRPr="00683B5B">
        <w:rPr>
          <w:lang w:val="fr-FR"/>
        </w:rPr>
        <w:t>e</w:t>
      </w:r>
      <w:r w:rsidRPr="00683B5B">
        <w:rPr>
          <w:lang w:val="fr-FR"/>
        </w:rPr>
        <w:t xml:space="preserve"> II</w:t>
      </w:r>
    </w:p>
    <w:p w14:paraId="7AEA4FE7" w14:textId="183CA998" w:rsidR="00BF6AEA" w:rsidRPr="00683B5B" w:rsidRDefault="00D66EB2" w:rsidP="00E1694B">
      <w:pPr>
        <w:pStyle w:val="CBDDesicionAnnex"/>
        <w:spacing w:before="120"/>
        <w:ind w:left="1134"/>
        <w:rPr>
          <w:lang w:val="fr-FR"/>
        </w:rPr>
      </w:pPr>
      <w:r w:rsidRPr="00683B5B">
        <w:rPr>
          <w:lang w:val="fr-FR"/>
        </w:rPr>
        <w:t xml:space="preserve">Mandat </w:t>
      </w:r>
      <w:r w:rsidR="00AA187A">
        <w:rPr>
          <w:lang w:val="fr-FR"/>
        </w:rPr>
        <w:t>du groupe informel</w:t>
      </w:r>
      <w:r w:rsidR="00BF6AEA" w:rsidRPr="00683B5B">
        <w:rPr>
          <w:lang w:val="fr-FR"/>
        </w:rPr>
        <w:t xml:space="preserve"> </w:t>
      </w:r>
    </w:p>
    <w:p w14:paraId="0A0848A8" w14:textId="21D4899D" w:rsidR="00BF6AEA" w:rsidRPr="00683B5B" w:rsidRDefault="00BF6AEA" w:rsidP="006461E5">
      <w:pPr>
        <w:pStyle w:val="CBDNormalNoNumber"/>
        <w:tabs>
          <w:tab w:val="clear" w:pos="567"/>
        </w:tabs>
        <w:ind w:left="1134"/>
        <w:rPr>
          <w:lang w:val="fr-FR"/>
        </w:rPr>
      </w:pPr>
      <w:r w:rsidRPr="00683B5B">
        <w:rPr>
          <w:lang w:val="fr-FR"/>
        </w:rPr>
        <w:t>1.</w:t>
      </w:r>
      <w:r w:rsidR="004A2A46" w:rsidRPr="00683B5B">
        <w:rPr>
          <w:lang w:val="fr-FR"/>
        </w:rPr>
        <w:tab/>
      </w:r>
      <w:r w:rsidR="009708EC" w:rsidRPr="00683B5B">
        <w:rPr>
          <w:lang w:val="fr-FR"/>
        </w:rPr>
        <w:t>L</w:t>
      </w:r>
      <w:r w:rsidR="00AA187A">
        <w:rPr>
          <w:lang w:val="fr-FR"/>
        </w:rPr>
        <w:t>e groupe informel</w:t>
      </w:r>
      <w:r w:rsidR="009708EC" w:rsidRPr="00683B5B">
        <w:rPr>
          <w:lang w:val="fr-FR"/>
        </w:rPr>
        <w:t xml:space="preserve"> examinera :</w:t>
      </w:r>
    </w:p>
    <w:p w14:paraId="7AD812B2" w14:textId="01062473" w:rsidR="00BF6AEA" w:rsidRPr="00683B5B" w:rsidRDefault="00BF6AEA" w:rsidP="00BF6AEA">
      <w:pPr>
        <w:pStyle w:val="CBDDesicionText"/>
        <w:ind w:left="1134"/>
        <w:rPr>
          <w:lang w:val="fr-FR"/>
        </w:rPr>
      </w:pPr>
      <w:r w:rsidRPr="00683B5B">
        <w:rPr>
          <w:lang w:val="fr-FR"/>
        </w:rPr>
        <w:t>a)</w:t>
      </w:r>
      <w:r w:rsidR="006461E5" w:rsidRPr="00683B5B">
        <w:rPr>
          <w:lang w:val="fr-FR"/>
        </w:rPr>
        <w:tab/>
      </w:r>
      <w:r w:rsidR="00617A72" w:rsidRPr="00683B5B">
        <w:rPr>
          <w:lang w:val="fr-FR"/>
        </w:rPr>
        <w:t xml:space="preserve">La synthèse des vues </w:t>
      </w:r>
      <w:r w:rsidR="00B52774">
        <w:rPr>
          <w:lang w:val="fr-FR"/>
        </w:rPr>
        <w:t>mentionné</w:t>
      </w:r>
      <w:r w:rsidR="00AA187A">
        <w:rPr>
          <w:lang w:val="fr-FR"/>
        </w:rPr>
        <w:t>es au paragraphe 5 a) ci-dessus</w:t>
      </w:r>
      <w:r w:rsidR="00617A72" w:rsidRPr="00683B5B">
        <w:rPr>
          <w:lang w:val="fr-FR"/>
        </w:rPr>
        <w:t>, en vue d</w:t>
      </w:r>
      <w:r w:rsidR="00683B5B">
        <w:rPr>
          <w:lang w:val="fr-FR"/>
        </w:rPr>
        <w:t>’</w:t>
      </w:r>
      <w:r w:rsidR="00EE7508" w:rsidRPr="00683B5B">
        <w:rPr>
          <w:lang w:val="fr-FR"/>
        </w:rPr>
        <w:t xml:space="preserve">établir </w:t>
      </w:r>
      <w:r w:rsidR="00617A72" w:rsidRPr="00683B5B">
        <w:rPr>
          <w:lang w:val="fr-FR"/>
        </w:rPr>
        <w:t xml:space="preserve">les points de divergence et de convergence ; </w:t>
      </w:r>
    </w:p>
    <w:p w14:paraId="4E52234F" w14:textId="571CF670" w:rsidR="00BF6AEA" w:rsidRPr="00683B5B" w:rsidRDefault="00BF6AEA" w:rsidP="00E1694B">
      <w:pPr>
        <w:pStyle w:val="CBDDesicionText"/>
        <w:ind w:left="1134"/>
        <w:rPr>
          <w:lang w:val="fr-FR"/>
        </w:rPr>
      </w:pPr>
      <w:r w:rsidRPr="00683B5B">
        <w:rPr>
          <w:lang w:val="fr-FR"/>
        </w:rPr>
        <w:t>b)</w:t>
      </w:r>
      <w:r w:rsidR="006461E5" w:rsidRPr="00683B5B">
        <w:rPr>
          <w:lang w:val="fr-FR"/>
        </w:rPr>
        <w:tab/>
      </w:r>
      <w:r w:rsidR="002351B7" w:rsidRPr="00683B5B">
        <w:rPr>
          <w:lang w:val="fr-FR"/>
        </w:rPr>
        <w:t xml:space="preserve">Les informations décrites dans les premiers rapports nationaux sur la mise en œuvre du </w:t>
      </w:r>
      <w:r w:rsidR="00D51641" w:rsidRPr="00683B5B">
        <w:rPr>
          <w:lang w:val="fr-FR"/>
        </w:rPr>
        <w:t>Protocole de Nagoya sur l</w:t>
      </w:r>
      <w:r w:rsidR="00683B5B">
        <w:rPr>
          <w:lang w:val="fr-FR"/>
        </w:rPr>
        <w:t>’</w:t>
      </w:r>
      <w:r w:rsidR="00D51641" w:rsidRPr="00683B5B">
        <w:rPr>
          <w:lang w:val="fr-FR"/>
        </w:rPr>
        <w:t>accès aux ressources génétiques et le partage juste et équitable des avantages découlant de leur utilisation</w:t>
      </w:r>
      <w:r w:rsidR="002351B7" w:rsidRPr="00683B5B">
        <w:rPr>
          <w:rStyle w:val="FootnoteReference"/>
          <w:lang w:val="fr-FR"/>
        </w:rPr>
        <w:footnoteReference w:id="7"/>
      </w:r>
      <w:r w:rsidR="00596839" w:rsidRPr="00683B5B">
        <w:rPr>
          <w:lang w:val="fr-FR"/>
        </w:rPr>
        <w:t>,</w:t>
      </w:r>
      <w:r w:rsidR="002351B7" w:rsidRPr="00683B5B">
        <w:rPr>
          <w:lang w:val="fr-FR"/>
        </w:rPr>
        <w:t xml:space="preserve"> et la deuxième évaluation et le deuxième examen du Protocole.</w:t>
      </w:r>
      <w:r w:rsidR="00425DCA" w:rsidRPr="00683B5B">
        <w:rPr>
          <w:lang w:val="fr-FR"/>
        </w:rPr>
        <w:t xml:space="preserve"> </w:t>
      </w:r>
    </w:p>
    <w:p w14:paraId="40217639" w14:textId="7CF70AC7" w:rsidR="00BF6AEA" w:rsidRPr="00683B5B" w:rsidRDefault="00BF6AEA" w:rsidP="00E140A6">
      <w:pPr>
        <w:pStyle w:val="CBDNormalNoNumber"/>
        <w:tabs>
          <w:tab w:val="clear" w:pos="567"/>
        </w:tabs>
        <w:ind w:left="1134"/>
        <w:rPr>
          <w:lang w:val="fr-FR"/>
        </w:rPr>
      </w:pPr>
      <w:r w:rsidRPr="00683B5B">
        <w:rPr>
          <w:lang w:val="fr-FR"/>
        </w:rPr>
        <w:t>2.</w:t>
      </w:r>
      <w:r w:rsidR="00906F9A" w:rsidRPr="00683B5B">
        <w:rPr>
          <w:lang w:val="fr-FR"/>
        </w:rPr>
        <w:tab/>
      </w:r>
      <w:r w:rsidR="00AA187A" w:rsidRPr="00683B5B">
        <w:rPr>
          <w:lang w:val="fr-FR"/>
        </w:rPr>
        <w:t>L</w:t>
      </w:r>
      <w:r w:rsidR="00AA187A">
        <w:rPr>
          <w:lang w:val="fr-FR"/>
        </w:rPr>
        <w:t>e groupe informel</w:t>
      </w:r>
      <w:r w:rsidR="00AA187A" w:rsidRPr="00683B5B">
        <w:rPr>
          <w:lang w:val="fr-FR"/>
        </w:rPr>
        <w:t xml:space="preserve"> </w:t>
      </w:r>
      <w:r w:rsidR="004216C0" w:rsidRPr="00683B5B">
        <w:rPr>
          <w:lang w:val="fr-FR"/>
        </w:rPr>
        <w:t>tiendra jusqu</w:t>
      </w:r>
      <w:r w:rsidR="00683B5B">
        <w:rPr>
          <w:lang w:val="fr-FR"/>
        </w:rPr>
        <w:t>’</w:t>
      </w:r>
      <w:r w:rsidR="004216C0" w:rsidRPr="00683B5B">
        <w:rPr>
          <w:lang w:val="fr-FR"/>
        </w:rPr>
        <w:t>à trois réunions en ligne en tenant compte des différents fuseaux horaires. Chaque réunion devrait durer environ trois heures. La langue de travail sera l</w:t>
      </w:r>
      <w:r w:rsidR="00683B5B">
        <w:rPr>
          <w:lang w:val="fr-FR"/>
        </w:rPr>
        <w:t>’</w:t>
      </w:r>
      <w:r w:rsidR="004216C0" w:rsidRPr="00683B5B">
        <w:rPr>
          <w:lang w:val="fr-FR"/>
        </w:rPr>
        <w:t>anglais.</w:t>
      </w:r>
      <w:r w:rsidR="004D3F2E" w:rsidRPr="00683B5B">
        <w:rPr>
          <w:lang w:val="fr-FR"/>
        </w:rPr>
        <w:t xml:space="preserve"> </w:t>
      </w:r>
    </w:p>
    <w:p w14:paraId="5EC15175" w14:textId="6A83102D" w:rsidR="00BF6AEA" w:rsidRPr="00683B5B" w:rsidRDefault="00BF6AEA" w:rsidP="00C036EA">
      <w:pPr>
        <w:pStyle w:val="CBDNormalNoNumber"/>
        <w:tabs>
          <w:tab w:val="clear" w:pos="567"/>
        </w:tabs>
        <w:ind w:left="1134"/>
        <w:rPr>
          <w:lang w:val="fr-FR"/>
        </w:rPr>
      </w:pPr>
      <w:r w:rsidRPr="00683B5B">
        <w:rPr>
          <w:lang w:val="fr-FR"/>
        </w:rPr>
        <w:t>3.</w:t>
      </w:r>
      <w:r w:rsidR="00FE141B" w:rsidRPr="00683B5B">
        <w:rPr>
          <w:lang w:val="fr-FR"/>
        </w:rPr>
        <w:tab/>
      </w:r>
      <w:r w:rsidR="007A7B2E" w:rsidRPr="00683B5B">
        <w:rPr>
          <w:lang w:val="fr-FR"/>
        </w:rPr>
        <w:t>L</w:t>
      </w:r>
      <w:r w:rsidR="00AA187A">
        <w:rPr>
          <w:lang w:val="fr-FR"/>
        </w:rPr>
        <w:t>e groupe informel</w:t>
      </w:r>
      <w:r w:rsidR="007A7B2E" w:rsidRPr="00683B5B">
        <w:rPr>
          <w:lang w:val="fr-FR"/>
        </w:rPr>
        <w:t xml:space="preserve"> sera dirigé par deux coprésidents. L</w:t>
      </w:r>
      <w:r w:rsidR="00683B5B">
        <w:rPr>
          <w:lang w:val="fr-FR"/>
        </w:rPr>
        <w:t>’</w:t>
      </w:r>
      <w:r w:rsidR="007A7B2E" w:rsidRPr="00683B5B">
        <w:rPr>
          <w:lang w:val="fr-FR"/>
        </w:rPr>
        <w:t xml:space="preserve">un des coprésidents sera </w:t>
      </w:r>
      <w:r w:rsidR="00014DF6" w:rsidRPr="00683B5B">
        <w:rPr>
          <w:lang w:val="fr-FR"/>
        </w:rPr>
        <w:t xml:space="preserve">originaire </w:t>
      </w:r>
      <w:r w:rsidR="007A7B2E" w:rsidRPr="00683B5B">
        <w:rPr>
          <w:lang w:val="fr-FR"/>
        </w:rPr>
        <w:t>d</w:t>
      </w:r>
      <w:r w:rsidR="00683B5B">
        <w:rPr>
          <w:lang w:val="fr-FR"/>
        </w:rPr>
        <w:t>’</w:t>
      </w:r>
      <w:r w:rsidR="007A7B2E" w:rsidRPr="00683B5B">
        <w:rPr>
          <w:lang w:val="fr-FR"/>
        </w:rPr>
        <w:t>un pays développé et l</w:t>
      </w:r>
      <w:r w:rsidR="00683B5B">
        <w:rPr>
          <w:lang w:val="fr-FR"/>
        </w:rPr>
        <w:t>’</w:t>
      </w:r>
      <w:r w:rsidR="007A7B2E" w:rsidRPr="00683B5B">
        <w:rPr>
          <w:lang w:val="fr-FR"/>
        </w:rPr>
        <w:t>autre</w:t>
      </w:r>
      <w:r w:rsidR="00014DF6" w:rsidRPr="00683B5B">
        <w:rPr>
          <w:lang w:val="fr-FR"/>
        </w:rPr>
        <w:t>,</w:t>
      </w:r>
      <w:r w:rsidR="007A7B2E" w:rsidRPr="00683B5B">
        <w:rPr>
          <w:lang w:val="fr-FR"/>
        </w:rPr>
        <w:t xml:space="preserve"> d</w:t>
      </w:r>
      <w:r w:rsidR="00683B5B">
        <w:rPr>
          <w:lang w:val="fr-FR"/>
        </w:rPr>
        <w:t>’</w:t>
      </w:r>
      <w:r w:rsidR="007A7B2E" w:rsidRPr="00683B5B">
        <w:rPr>
          <w:lang w:val="fr-FR"/>
        </w:rPr>
        <w:t>un pays en développement. Les coprésidents sont XXX et XXX</w:t>
      </w:r>
      <w:r w:rsidR="007A7B2E" w:rsidRPr="00683B5B">
        <w:rPr>
          <w:rStyle w:val="FootnoteReference"/>
          <w:lang w:val="fr-FR"/>
        </w:rPr>
        <w:footnoteReference w:id="8"/>
      </w:r>
      <w:r w:rsidR="00B27B7B" w:rsidRPr="00683B5B">
        <w:rPr>
          <w:lang w:val="fr-FR"/>
        </w:rPr>
        <w:t>.</w:t>
      </w:r>
      <w:r w:rsidR="007A7B2E" w:rsidRPr="00683B5B">
        <w:rPr>
          <w:lang w:val="fr-FR"/>
        </w:rPr>
        <w:t xml:space="preserve"> </w:t>
      </w:r>
    </w:p>
    <w:p w14:paraId="395ECCCC" w14:textId="5B95A0BC" w:rsidR="00BF6AEA" w:rsidRPr="00683B5B" w:rsidRDefault="00BF6AEA" w:rsidP="00C036EA">
      <w:pPr>
        <w:pStyle w:val="CBDNormalNoNumber"/>
        <w:tabs>
          <w:tab w:val="clear" w:pos="567"/>
        </w:tabs>
        <w:ind w:left="1134"/>
        <w:rPr>
          <w:lang w:val="fr-FR"/>
        </w:rPr>
      </w:pPr>
      <w:r w:rsidRPr="00683B5B">
        <w:rPr>
          <w:lang w:val="fr-FR"/>
        </w:rPr>
        <w:t>4.</w:t>
      </w:r>
      <w:r w:rsidR="00FE141B" w:rsidRPr="00683B5B">
        <w:rPr>
          <w:lang w:val="fr-FR"/>
        </w:rPr>
        <w:tab/>
      </w:r>
      <w:r w:rsidR="00D83A06" w:rsidRPr="00683B5B">
        <w:rPr>
          <w:lang w:val="fr-FR"/>
        </w:rPr>
        <w:t xml:space="preserve">Les coprésidents établiront un rapport portant, entre autres, sur ce qui suit : </w:t>
      </w:r>
    </w:p>
    <w:p w14:paraId="04E3790B" w14:textId="7170FF9B" w:rsidR="00BF6AEA" w:rsidRPr="00683B5B" w:rsidRDefault="00BF6AEA" w:rsidP="00D9107C">
      <w:pPr>
        <w:pStyle w:val="CBDDesicionText"/>
        <w:ind w:left="1134"/>
        <w:rPr>
          <w:lang w:val="fr-FR"/>
        </w:rPr>
      </w:pPr>
      <w:r w:rsidRPr="00683B5B">
        <w:rPr>
          <w:lang w:val="fr-FR"/>
        </w:rPr>
        <w:t>a)</w:t>
      </w:r>
      <w:r w:rsidR="00D9107C" w:rsidRPr="00683B5B">
        <w:rPr>
          <w:lang w:val="fr-FR"/>
        </w:rPr>
        <w:tab/>
      </w:r>
      <w:r w:rsidR="00200002" w:rsidRPr="00683B5B">
        <w:rPr>
          <w:lang w:val="fr-FR"/>
        </w:rPr>
        <w:t>L</w:t>
      </w:r>
      <w:r w:rsidR="00476015" w:rsidRPr="00683B5B">
        <w:rPr>
          <w:lang w:val="fr-FR"/>
        </w:rPr>
        <w:t>es conséquences juridiques et institutionnelles des options pour la mise en œuvre du paragraphe 4 de l</w:t>
      </w:r>
      <w:r w:rsidR="00683B5B">
        <w:rPr>
          <w:lang w:val="fr-FR"/>
        </w:rPr>
        <w:t>’</w:t>
      </w:r>
      <w:r w:rsidR="00476015" w:rsidRPr="00683B5B">
        <w:rPr>
          <w:lang w:val="fr-FR"/>
        </w:rPr>
        <w:t>article 4 du Protocole ;</w:t>
      </w:r>
    </w:p>
    <w:p w14:paraId="25A740B0" w14:textId="17C991CA" w:rsidR="00BF6AEA" w:rsidRPr="00683B5B" w:rsidRDefault="00BF6AEA" w:rsidP="00E1694B">
      <w:pPr>
        <w:pStyle w:val="CBDDesicionText"/>
        <w:ind w:left="1134"/>
        <w:rPr>
          <w:lang w:val="fr-FR"/>
        </w:rPr>
      </w:pPr>
      <w:r w:rsidRPr="00683B5B">
        <w:rPr>
          <w:lang w:val="fr-FR"/>
        </w:rPr>
        <w:t>b)</w:t>
      </w:r>
      <w:r w:rsidR="00D9107C" w:rsidRPr="00683B5B">
        <w:rPr>
          <w:lang w:val="fr-FR"/>
        </w:rPr>
        <w:tab/>
      </w:r>
      <w:r w:rsidR="00200002" w:rsidRPr="00683B5B">
        <w:rPr>
          <w:lang w:val="fr-FR"/>
        </w:rPr>
        <w:t>Le projet de critères indicatifs pour les instruments internationaux spécialisés en matière d</w:t>
      </w:r>
      <w:r w:rsidR="00683B5B">
        <w:rPr>
          <w:lang w:val="fr-FR"/>
        </w:rPr>
        <w:t>’</w:t>
      </w:r>
      <w:r w:rsidR="00200002" w:rsidRPr="00683B5B">
        <w:rPr>
          <w:lang w:val="fr-FR"/>
        </w:rPr>
        <w:t>accès et de partage des avantages.</w:t>
      </w:r>
    </w:p>
    <w:p w14:paraId="1C69616D" w14:textId="68C4C124" w:rsidR="00BF6AEA" w:rsidRPr="00683B5B" w:rsidRDefault="00BF6AEA" w:rsidP="00E1694B">
      <w:pPr>
        <w:pStyle w:val="CBDNormalNoNumber"/>
        <w:tabs>
          <w:tab w:val="clear" w:pos="567"/>
        </w:tabs>
        <w:ind w:left="1134"/>
        <w:rPr>
          <w:lang w:val="fr-FR"/>
        </w:rPr>
      </w:pPr>
      <w:r w:rsidRPr="00683B5B">
        <w:rPr>
          <w:lang w:val="fr-FR"/>
        </w:rPr>
        <w:t>5.</w:t>
      </w:r>
      <w:r w:rsidR="00D9107C" w:rsidRPr="00683B5B">
        <w:rPr>
          <w:lang w:val="fr-FR"/>
        </w:rPr>
        <w:tab/>
      </w:r>
      <w:r w:rsidR="00555639" w:rsidRPr="00683B5B">
        <w:rPr>
          <w:lang w:val="fr-FR"/>
        </w:rPr>
        <w:t>D</w:t>
      </w:r>
      <w:r w:rsidR="00683B5B">
        <w:rPr>
          <w:lang w:val="fr-FR"/>
        </w:rPr>
        <w:t>’</w:t>
      </w:r>
      <w:r w:rsidR="00555639" w:rsidRPr="00683B5B">
        <w:rPr>
          <w:lang w:val="fr-FR"/>
        </w:rPr>
        <w:t>autres gouvernements, observateurs et experts des Parties ou d</w:t>
      </w:r>
      <w:r w:rsidR="00683B5B">
        <w:rPr>
          <w:lang w:val="fr-FR"/>
        </w:rPr>
        <w:t>’</w:t>
      </w:r>
      <w:r w:rsidR="00555639" w:rsidRPr="00683B5B">
        <w:rPr>
          <w:lang w:val="fr-FR"/>
        </w:rPr>
        <w:t>organisations concernées peuvent être invités à participer aux réunions d</w:t>
      </w:r>
      <w:r w:rsidR="00AA187A">
        <w:rPr>
          <w:lang w:val="fr-FR"/>
        </w:rPr>
        <w:t>u groupe informel</w:t>
      </w:r>
      <w:r w:rsidR="00555639" w:rsidRPr="00683B5B">
        <w:rPr>
          <w:lang w:val="fr-FR"/>
        </w:rPr>
        <w:t xml:space="preserve"> ou à certaines parties de celles-ci, à la discrétion des coprésidents.</w:t>
      </w:r>
      <w:r w:rsidR="00825743" w:rsidRPr="00683B5B">
        <w:rPr>
          <w:lang w:val="fr-FR"/>
        </w:rPr>
        <w:t xml:space="preserve"> </w:t>
      </w:r>
    </w:p>
    <w:p w14:paraId="1EAC22A8" w14:textId="5EE61867" w:rsidR="00A111D1" w:rsidRPr="00683B5B" w:rsidRDefault="001A0835" w:rsidP="00E1694B">
      <w:pPr>
        <w:pStyle w:val="CBDNormalNoNumber"/>
        <w:tabs>
          <w:tab w:val="clear" w:pos="567"/>
        </w:tabs>
        <w:ind w:left="1134"/>
        <w:jc w:val="center"/>
        <w:rPr>
          <w:lang w:val="fr-FR"/>
        </w:rPr>
      </w:pPr>
      <w:r w:rsidRPr="00683B5B">
        <w:rPr>
          <w:lang w:val="fr-FR"/>
        </w:rPr>
        <w:t>_______________</w:t>
      </w:r>
    </w:p>
    <w:sectPr w:rsidR="00A111D1" w:rsidRPr="00683B5B"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C708" w14:textId="77777777" w:rsidR="00B74663" w:rsidRPr="00866063" w:rsidRDefault="00B74663" w:rsidP="00CF1848">
      <w:r w:rsidRPr="00866063">
        <w:separator/>
      </w:r>
    </w:p>
  </w:endnote>
  <w:endnote w:type="continuationSeparator" w:id="0">
    <w:p w14:paraId="6F36280C" w14:textId="77777777" w:rsidR="00B74663" w:rsidRPr="00866063" w:rsidRDefault="00B7466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5386" w14:textId="77777777" w:rsidR="00B74663" w:rsidRPr="00866063" w:rsidRDefault="00B74663" w:rsidP="00CF1848">
      <w:r w:rsidRPr="00866063">
        <w:separator/>
      </w:r>
    </w:p>
  </w:footnote>
  <w:footnote w:type="continuationSeparator" w:id="0">
    <w:p w14:paraId="321324D0" w14:textId="77777777" w:rsidR="00B74663" w:rsidRPr="00866063" w:rsidRDefault="00B74663" w:rsidP="00CF1848">
      <w:r w:rsidRPr="00866063">
        <w:continuationSeparator/>
      </w:r>
    </w:p>
  </w:footnote>
  <w:footnote w:id="1">
    <w:p w14:paraId="70AF7A6B" w14:textId="7FEE9AFE" w:rsidR="00A7032E" w:rsidRPr="00A7032E" w:rsidRDefault="00A7032E">
      <w:pPr>
        <w:pStyle w:val="FootnoteText"/>
        <w:rPr>
          <w:lang w:val="fr-FR"/>
        </w:rPr>
      </w:pPr>
      <w:r>
        <w:rPr>
          <w:rStyle w:val="FootnoteReference"/>
        </w:rPr>
        <w:t>*</w:t>
      </w:r>
      <w:r>
        <w:t xml:space="preserve"> </w:t>
      </w:r>
      <w:r w:rsidR="00A965BD" w:rsidRPr="00A965BD">
        <w:t xml:space="preserve">La version </w:t>
      </w:r>
      <w:proofErr w:type="spellStart"/>
      <w:r w:rsidR="00A965BD" w:rsidRPr="00A965BD">
        <w:t>originale</w:t>
      </w:r>
      <w:proofErr w:type="spellEnd"/>
      <w:r w:rsidR="00A965BD" w:rsidRPr="00A965BD">
        <w:t xml:space="preserve"> du </w:t>
      </w:r>
      <w:proofErr w:type="spellStart"/>
      <w:r w:rsidR="00A965BD" w:rsidRPr="00A965BD">
        <w:t>présent</w:t>
      </w:r>
      <w:proofErr w:type="spellEnd"/>
      <w:r w:rsidR="00A965BD" w:rsidRPr="00A965BD">
        <w:t xml:space="preserve"> document </w:t>
      </w:r>
      <w:proofErr w:type="spellStart"/>
      <w:r w:rsidR="00A965BD" w:rsidRPr="00A965BD">
        <w:t>n’a</w:t>
      </w:r>
      <w:proofErr w:type="spellEnd"/>
      <w:r w:rsidR="00A965BD" w:rsidRPr="00A965BD">
        <w:t xml:space="preserve"> pas </w:t>
      </w:r>
      <w:proofErr w:type="spellStart"/>
      <w:r w:rsidR="00A965BD" w:rsidRPr="00A965BD">
        <w:t>été</w:t>
      </w:r>
      <w:proofErr w:type="spellEnd"/>
      <w:r w:rsidR="00A965BD" w:rsidRPr="00A965BD">
        <w:t xml:space="preserve"> revue par les services </w:t>
      </w:r>
      <w:proofErr w:type="spellStart"/>
      <w:r w:rsidR="00A965BD" w:rsidRPr="00A965BD">
        <w:t>d’édition</w:t>
      </w:r>
      <w:proofErr w:type="spellEnd"/>
      <w:r w:rsidR="00A965BD" w:rsidRPr="00A965BD">
        <w:t>.</w:t>
      </w:r>
    </w:p>
  </w:footnote>
  <w:footnote w:id="2">
    <w:p w14:paraId="74C72861" w14:textId="22486846" w:rsidR="005B78F0" w:rsidRPr="00825743" w:rsidRDefault="005B78F0" w:rsidP="005B78F0">
      <w:pPr>
        <w:pStyle w:val="FootnoteText"/>
        <w:rPr>
          <w:lang w:val="fr-FR"/>
        </w:rPr>
      </w:pPr>
      <w:r w:rsidRPr="00825743">
        <w:rPr>
          <w:rStyle w:val="FootnoteReference"/>
          <w:lang w:val="fr-FR"/>
        </w:rPr>
        <w:footnoteRef/>
      </w:r>
      <w:r w:rsidRPr="00825743">
        <w:rPr>
          <w:lang w:val="fr-FR"/>
        </w:rPr>
        <w:t xml:space="preserve"> </w:t>
      </w:r>
      <w:r w:rsidR="00EA30E7" w:rsidRPr="00825743">
        <w:rPr>
          <w:lang w:val="fr-FR"/>
        </w:rPr>
        <w:t xml:space="preserve">Nations Unies, </w:t>
      </w:r>
      <w:r w:rsidR="00EA30E7" w:rsidRPr="00825743">
        <w:rPr>
          <w:i/>
          <w:iCs/>
          <w:lang w:val="fr-FR"/>
        </w:rPr>
        <w:t>Recueil des Traités</w:t>
      </w:r>
      <w:r w:rsidR="00EA30E7" w:rsidRPr="00825743">
        <w:rPr>
          <w:lang w:val="fr-FR"/>
        </w:rPr>
        <w:t xml:space="preserve">, vol. </w:t>
      </w:r>
      <w:r w:rsidRPr="00825743">
        <w:rPr>
          <w:lang w:val="fr-FR"/>
        </w:rPr>
        <w:t xml:space="preserve">3008, </w:t>
      </w:r>
      <w:r w:rsidR="00C0442E" w:rsidRPr="00825743">
        <w:rPr>
          <w:lang w:val="fr-FR"/>
        </w:rPr>
        <w:t>n</w:t>
      </w:r>
      <w:r w:rsidR="00A965BD" w:rsidRPr="00A965BD">
        <w:rPr>
          <w:vertAlign w:val="superscript"/>
          <w:lang w:val="fr-FR"/>
        </w:rPr>
        <w:t>o</w:t>
      </w:r>
      <w:r w:rsidR="00A965BD">
        <w:rPr>
          <w:lang w:val="fr-FR"/>
        </w:rPr>
        <w:t xml:space="preserve"> </w:t>
      </w:r>
      <w:r w:rsidRPr="00825743">
        <w:rPr>
          <w:lang w:val="fr-FR"/>
        </w:rPr>
        <w:t>30619.</w:t>
      </w:r>
    </w:p>
  </w:footnote>
  <w:footnote w:id="3">
    <w:p w14:paraId="3DB28C62" w14:textId="0E4B5AF9" w:rsidR="0025041D" w:rsidRPr="00825743" w:rsidRDefault="0025041D" w:rsidP="0025041D">
      <w:pPr>
        <w:pStyle w:val="FootnoteText"/>
        <w:rPr>
          <w:lang w:val="fr-FR"/>
        </w:rPr>
      </w:pPr>
      <w:r w:rsidRPr="00825743">
        <w:rPr>
          <w:rStyle w:val="FootnoteReference"/>
          <w:lang w:val="fr-FR"/>
        </w:rPr>
        <w:footnoteRef/>
      </w:r>
      <w:r w:rsidRPr="00825743">
        <w:rPr>
          <w:lang w:val="fr-FR"/>
        </w:rPr>
        <w:t xml:space="preserve"> </w:t>
      </w:r>
      <w:r w:rsidR="000E6FAF" w:rsidRPr="00825743">
        <w:rPr>
          <w:lang w:val="fr-FR"/>
        </w:rPr>
        <w:t xml:space="preserve">Ibid. </w:t>
      </w:r>
    </w:p>
  </w:footnote>
  <w:footnote w:id="4">
    <w:p w14:paraId="6A21329F" w14:textId="0A6A71E0" w:rsidR="003E7646" w:rsidRPr="00825743" w:rsidRDefault="003E7646">
      <w:pPr>
        <w:pStyle w:val="FootnoteText"/>
        <w:rPr>
          <w:lang w:val="fr-FR"/>
        </w:rPr>
      </w:pPr>
      <w:r w:rsidRPr="00825743">
        <w:rPr>
          <w:rStyle w:val="FootnoteReference"/>
          <w:lang w:val="fr-FR"/>
        </w:rPr>
        <w:footnoteRef/>
      </w:r>
      <w:r w:rsidRPr="00825743">
        <w:rPr>
          <w:lang w:val="fr-FR"/>
        </w:rPr>
        <w:t xml:space="preserve"> </w:t>
      </w:r>
      <w:r w:rsidR="00FD54FB" w:rsidRPr="00825743">
        <w:rPr>
          <w:lang w:val="fr-FR"/>
        </w:rPr>
        <w:t xml:space="preserve">Le terme </w:t>
      </w:r>
      <w:r w:rsidR="00004549" w:rsidRPr="00825743">
        <w:rPr>
          <w:lang w:val="fr-FR"/>
        </w:rPr>
        <w:t xml:space="preserve">générique </w:t>
      </w:r>
      <w:r w:rsidR="00FD54FB" w:rsidRPr="00825743">
        <w:rPr>
          <w:lang w:val="fr-FR"/>
        </w:rPr>
        <w:t xml:space="preserve">« </w:t>
      </w:r>
      <w:r w:rsidR="00066FD5">
        <w:rPr>
          <w:lang w:val="fr-FR"/>
        </w:rPr>
        <w:t>groupe informel</w:t>
      </w:r>
      <w:r w:rsidR="00FD54FB" w:rsidRPr="00825743">
        <w:rPr>
          <w:lang w:val="fr-FR"/>
        </w:rPr>
        <w:t xml:space="preserve"> » </w:t>
      </w:r>
      <w:r w:rsidR="000852DB" w:rsidRPr="00825743">
        <w:rPr>
          <w:lang w:val="fr-FR"/>
        </w:rPr>
        <w:t xml:space="preserve">sera employé </w:t>
      </w:r>
      <w:r w:rsidR="00FD54FB" w:rsidRPr="00825743">
        <w:rPr>
          <w:lang w:val="fr-FR"/>
        </w:rPr>
        <w:t>jusqu</w:t>
      </w:r>
      <w:r w:rsidR="00683B5B">
        <w:rPr>
          <w:lang w:val="fr-FR"/>
        </w:rPr>
        <w:t>’</w:t>
      </w:r>
      <w:r w:rsidR="00FD54FB" w:rsidRPr="00825743">
        <w:rPr>
          <w:lang w:val="fr-FR"/>
        </w:rPr>
        <w:t xml:space="preserve">à ce que les Parties </w:t>
      </w:r>
      <w:r w:rsidR="000852DB" w:rsidRPr="00825743">
        <w:rPr>
          <w:lang w:val="fr-FR"/>
        </w:rPr>
        <w:t>aient convenu d</w:t>
      </w:r>
      <w:r w:rsidR="00683B5B">
        <w:rPr>
          <w:lang w:val="fr-FR"/>
        </w:rPr>
        <w:t>’</w:t>
      </w:r>
      <w:r w:rsidR="00004549" w:rsidRPr="00825743">
        <w:rPr>
          <w:lang w:val="fr-FR"/>
        </w:rPr>
        <w:t xml:space="preserve">une </w:t>
      </w:r>
      <w:r w:rsidR="000852DB" w:rsidRPr="00825743">
        <w:rPr>
          <w:lang w:val="fr-FR"/>
        </w:rPr>
        <w:t>désignation</w:t>
      </w:r>
      <w:r w:rsidR="00004549" w:rsidRPr="00825743">
        <w:rPr>
          <w:lang w:val="fr-FR"/>
        </w:rPr>
        <w:t xml:space="preserve">. Les appellations </w:t>
      </w:r>
      <w:r w:rsidR="00FD54FB" w:rsidRPr="00825743">
        <w:rPr>
          <w:lang w:val="fr-FR"/>
        </w:rPr>
        <w:t>«</w:t>
      </w:r>
      <w:r w:rsidR="001565AB" w:rsidRPr="00825743">
        <w:rPr>
          <w:lang w:val="fr-FR"/>
        </w:rPr>
        <w:t> G</w:t>
      </w:r>
      <w:r w:rsidR="00FD54FB" w:rsidRPr="00825743">
        <w:rPr>
          <w:lang w:val="fr-FR"/>
        </w:rPr>
        <w:t>roupe consultatif informel ouvert</w:t>
      </w:r>
      <w:r w:rsidR="001565AB" w:rsidRPr="00825743">
        <w:rPr>
          <w:lang w:val="fr-FR"/>
        </w:rPr>
        <w:t> »</w:t>
      </w:r>
      <w:r w:rsidR="00FD54FB" w:rsidRPr="00825743">
        <w:rPr>
          <w:lang w:val="fr-FR"/>
        </w:rPr>
        <w:t xml:space="preserve"> </w:t>
      </w:r>
      <w:r w:rsidR="001565AB" w:rsidRPr="00825743">
        <w:rPr>
          <w:lang w:val="fr-FR"/>
        </w:rPr>
        <w:t xml:space="preserve">et </w:t>
      </w:r>
      <w:r w:rsidR="00FD54FB" w:rsidRPr="00825743">
        <w:rPr>
          <w:lang w:val="fr-FR"/>
        </w:rPr>
        <w:t xml:space="preserve">« </w:t>
      </w:r>
      <w:r w:rsidR="005A5E1D" w:rsidRPr="00825743">
        <w:rPr>
          <w:lang w:val="fr-FR"/>
        </w:rPr>
        <w:t>F</w:t>
      </w:r>
      <w:r w:rsidR="00FD54FB" w:rsidRPr="00825743">
        <w:rPr>
          <w:lang w:val="fr-FR"/>
        </w:rPr>
        <w:t>orum de discussion »</w:t>
      </w:r>
      <w:r w:rsidR="005A5E1D" w:rsidRPr="00825743">
        <w:rPr>
          <w:lang w:val="fr-FR"/>
        </w:rPr>
        <w:t xml:space="preserve"> ont été proposées</w:t>
      </w:r>
      <w:r w:rsidR="00FD54FB" w:rsidRPr="00825743">
        <w:rPr>
          <w:lang w:val="fr-FR"/>
        </w:rPr>
        <w:t>.</w:t>
      </w:r>
      <w:r w:rsidR="005A5E1D" w:rsidRPr="00825743">
        <w:rPr>
          <w:lang w:val="fr-FR"/>
        </w:rPr>
        <w:t xml:space="preserve"> </w:t>
      </w:r>
    </w:p>
  </w:footnote>
  <w:footnote w:id="5">
    <w:p w14:paraId="0882288F" w14:textId="77777777" w:rsidR="00AA187A" w:rsidRPr="004E3EAC" w:rsidRDefault="00AA187A" w:rsidP="00AA187A">
      <w:pPr>
        <w:pStyle w:val="FootnoteText"/>
        <w:rPr>
          <w:lang w:val="fr-FR"/>
        </w:rPr>
      </w:pPr>
      <w:r w:rsidRPr="004E3EAC">
        <w:rPr>
          <w:rStyle w:val="FootnoteReference"/>
          <w:lang w:val="fr-FR"/>
        </w:rPr>
        <w:footnoteRef/>
      </w:r>
      <w:r w:rsidRPr="004E3EAC">
        <w:rPr>
          <w:lang w:val="fr-FR"/>
        </w:rPr>
        <w:t xml:space="preserve"> </w:t>
      </w:r>
      <w:r w:rsidRPr="00731B0F">
        <w:rPr>
          <w:lang w:val="fr-FR"/>
        </w:rPr>
        <w:t>Un modèle hybride «</w:t>
      </w:r>
      <w:r>
        <w:rPr>
          <w:lang w:val="fr-FR"/>
        </w:rPr>
        <w:t> </w:t>
      </w:r>
      <w:r w:rsidRPr="00731B0F">
        <w:rPr>
          <w:lang w:val="fr-FR"/>
        </w:rPr>
        <w:t>déférence et registre</w:t>
      </w:r>
      <w:r>
        <w:rPr>
          <w:lang w:val="fr-FR"/>
        </w:rPr>
        <w:t> </w:t>
      </w:r>
      <w:r w:rsidRPr="00731B0F">
        <w:rPr>
          <w:lang w:val="fr-FR"/>
        </w:rPr>
        <w:t>» désigne une approche stratégique de gouvernance qui combine la discrétion laissée aux Parties (déférence) et un processus structuré et transparent (registre) pouvant être utilisé pour examiner et reconnaître les instruments internationaux spécialisés en matière d</w:t>
      </w:r>
      <w:r>
        <w:rPr>
          <w:lang w:val="fr-FR"/>
        </w:rPr>
        <w:t>’</w:t>
      </w:r>
      <w:r w:rsidRPr="00731B0F">
        <w:rPr>
          <w:lang w:val="fr-FR"/>
        </w:rPr>
        <w:t>accès et de partage des avantages, conformément au paragraphe 4 de l</w:t>
      </w:r>
      <w:r>
        <w:rPr>
          <w:lang w:val="fr-FR"/>
        </w:rPr>
        <w:t>’</w:t>
      </w:r>
      <w:r w:rsidRPr="00731B0F">
        <w:rPr>
          <w:lang w:val="fr-FR"/>
        </w:rPr>
        <w:t>article 4 du Protocole de Nagoya.</w:t>
      </w:r>
    </w:p>
  </w:footnote>
  <w:footnote w:id="6">
    <w:p w14:paraId="045AB80A" w14:textId="610DAF97" w:rsidR="00AA187A" w:rsidRPr="004E3EAC" w:rsidRDefault="00AA187A" w:rsidP="00AA187A">
      <w:pPr>
        <w:pStyle w:val="FootnoteText"/>
        <w:rPr>
          <w:lang w:val="fr-FR"/>
        </w:rPr>
      </w:pPr>
      <w:r w:rsidRPr="004E3EAC">
        <w:rPr>
          <w:rStyle w:val="FootnoteReference"/>
          <w:lang w:val="fr-FR"/>
        </w:rPr>
        <w:footnoteRef/>
      </w:r>
      <w:r w:rsidRPr="004E3EAC">
        <w:rPr>
          <w:lang w:val="fr-FR"/>
        </w:rPr>
        <w:t xml:space="preserve"> </w:t>
      </w:r>
      <w:r>
        <w:rPr>
          <w:lang w:val="fr-FR"/>
        </w:rPr>
        <w:t>Nations Unies</w:t>
      </w:r>
      <w:r w:rsidRPr="004E3EAC">
        <w:rPr>
          <w:lang w:val="fr-FR"/>
        </w:rPr>
        <w:t xml:space="preserve">, </w:t>
      </w:r>
      <w:r>
        <w:rPr>
          <w:i/>
          <w:iCs/>
          <w:lang w:val="fr-FR"/>
        </w:rPr>
        <w:t>Recueil des Traités</w:t>
      </w:r>
      <w:r w:rsidRPr="004E3EAC">
        <w:rPr>
          <w:lang w:val="fr-FR"/>
        </w:rPr>
        <w:t xml:space="preserve">, vol. 1760, </w:t>
      </w:r>
      <w:r>
        <w:rPr>
          <w:lang w:val="fr-FR"/>
        </w:rPr>
        <w:t>n</w:t>
      </w:r>
      <w:r w:rsidR="00B52774" w:rsidRPr="00B52774">
        <w:rPr>
          <w:vertAlign w:val="superscript"/>
          <w:lang w:val="fr-FR"/>
        </w:rPr>
        <w:t>o</w:t>
      </w:r>
      <w:r w:rsidR="00B52774">
        <w:rPr>
          <w:lang w:val="fr-FR"/>
        </w:rPr>
        <w:t xml:space="preserve"> </w:t>
      </w:r>
      <w:r w:rsidRPr="004E3EAC">
        <w:rPr>
          <w:lang w:val="fr-FR"/>
        </w:rPr>
        <w:t>30619.</w:t>
      </w:r>
    </w:p>
  </w:footnote>
  <w:footnote w:id="7">
    <w:p w14:paraId="5884E2B3" w14:textId="77777777" w:rsidR="002351B7" w:rsidRPr="00825743" w:rsidRDefault="002351B7" w:rsidP="002351B7">
      <w:pPr>
        <w:pStyle w:val="FootnoteText"/>
        <w:rPr>
          <w:lang w:val="fr-FR"/>
        </w:rPr>
      </w:pPr>
      <w:r w:rsidRPr="00825743">
        <w:rPr>
          <w:rStyle w:val="FootnoteReference"/>
          <w:lang w:val="fr-FR"/>
        </w:rPr>
        <w:footnoteRef/>
      </w:r>
      <w:r w:rsidRPr="00825743">
        <w:rPr>
          <w:i/>
          <w:iCs/>
          <w:lang w:val="fr-FR"/>
        </w:rPr>
        <w:t xml:space="preserve"> </w:t>
      </w:r>
      <w:r w:rsidRPr="00825743">
        <w:rPr>
          <w:lang w:val="fr-FR"/>
        </w:rPr>
        <w:t>Ibid., vol. 3008, n° 30619.</w:t>
      </w:r>
    </w:p>
  </w:footnote>
  <w:footnote w:id="8">
    <w:p w14:paraId="178FC8A4" w14:textId="53D71C50" w:rsidR="007A7B2E" w:rsidRPr="00825743" w:rsidRDefault="007A7B2E" w:rsidP="007A7B2E">
      <w:pPr>
        <w:pStyle w:val="FootnoteText"/>
        <w:rPr>
          <w:lang w:val="fr-FR"/>
        </w:rPr>
      </w:pPr>
      <w:r w:rsidRPr="00825743">
        <w:rPr>
          <w:rStyle w:val="FootnoteReference"/>
          <w:lang w:val="fr-FR"/>
        </w:rPr>
        <w:footnoteRef/>
      </w:r>
      <w:r w:rsidRPr="00825743">
        <w:rPr>
          <w:lang w:val="fr-FR"/>
        </w:rPr>
        <w:t xml:space="preserve"> Les coprésidents n</w:t>
      </w:r>
      <w:r w:rsidR="00683B5B">
        <w:rPr>
          <w:lang w:val="fr-FR"/>
        </w:rPr>
        <w:t>’</w:t>
      </w:r>
      <w:r w:rsidRPr="00825743">
        <w:rPr>
          <w:lang w:val="fr-FR"/>
        </w:rPr>
        <w:t xml:space="preserve">ont pas encore été </w:t>
      </w:r>
      <w:r w:rsidR="00B27B7B" w:rsidRPr="00825743">
        <w:rPr>
          <w:lang w:val="fr-FR"/>
        </w:rPr>
        <w:t>désignés</w:t>
      </w:r>
      <w:r w:rsidRPr="00825743">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3DFD671A" w:rsidR="00534681" w:rsidRPr="00866063" w:rsidRDefault="00AA187A" w:rsidP="007C4951">
        <w:pPr>
          <w:pStyle w:val="Header"/>
          <w:spacing w:after="240"/>
          <w:rPr>
            <w:szCs w:val="20"/>
          </w:rPr>
        </w:pPr>
        <w:r w:rsidRPr="00866063">
          <w:rPr>
            <w:szCs w:val="20"/>
          </w:rPr>
          <w:t>CBD/</w:t>
        </w:r>
        <w:r>
          <w:rPr>
            <w:szCs w:val="20"/>
          </w:rPr>
          <w:t>SBI/6/L.7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0AF8886E" w:rsidR="009505C9" w:rsidRPr="00866063" w:rsidRDefault="00AA187A" w:rsidP="007C4951">
        <w:pPr>
          <w:pStyle w:val="Header"/>
          <w:spacing w:after="240"/>
          <w:jc w:val="right"/>
        </w:pPr>
        <w:r>
          <w:t>CBD/SBI/6/L.7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04E4"/>
    <w:rsid w:val="00004549"/>
    <w:rsid w:val="00004CB0"/>
    <w:rsid w:val="00010A6A"/>
    <w:rsid w:val="00011556"/>
    <w:rsid w:val="000120C1"/>
    <w:rsid w:val="00012E38"/>
    <w:rsid w:val="000149CA"/>
    <w:rsid w:val="00014DF6"/>
    <w:rsid w:val="00015176"/>
    <w:rsid w:val="0001646C"/>
    <w:rsid w:val="000204E0"/>
    <w:rsid w:val="000226E1"/>
    <w:rsid w:val="00022AD8"/>
    <w:rsid w:val="00023372"/>
    <w:rsid w:val="0002368E"/>
    <w:rsid w:val="00024BCB"/>
    <w:rsid w:val="00025E1B"/>
    <w:rsid w:val="00030DA7"/>
    <w:rsid w:val="000322AF"/>
    <w:rsid w:val="000325F2"/>
    <w:rsid w:val="0003260B"/>
    <w:rsid w:val="000347B2"/>
    <w:rsid w:val="0003517F"/>
    <w:rsid w:val="00035AD7"/>
    <w:rsid w:val="00035BAB"/>
    <w:rsid w:val="00036155"/>
    <w:rsid w:val="00036432"/>
    <w:rsid w:val="00036F46"/>
    <w:rsid w:val="000377DD"/>
    <w:rsid w:val="00037AE7"/>
    <w:rsid w:val="00041A8A"/>
    <w:rsid w:val="00041AF7"/>
    <w:rsid w:val="00043FE8"/>
    <w:rsid w:val="0004488A"/>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4FA"/>
    <w:rsid w:val="00066B9E"/>
    <w:rsid w:val="00066FD5"/>
    <w:rsid w:val="00067502"/>
    <w:rsid w:val="00067B9E"/>
    <w:rsid w:val="00070986"/>
    <w:rsid w:val="00070CC4"/>
    <w:rsid w:val="00071070"/>
    <w:rsid w:val="0007171B"/>
    <w:rsid w:val="00072268"/>
    <w:rsid w:val="000741A8"/>
    <w:rsid w:val="00076521"/>
    <w:rsid w:val="00076748"/>
    <w:rsid w:val="00076FFB"/>
    <w:rsid w:val="0007708E"/>
    <w:rsid w:val="00082E4E"/>
    <w:rsid w:val="00083591"/>
    <w:rsid w:val="000852DB"/>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3CB9"/>
    <w:rsid w:val="000A423F"/>
    <w:rsid w:val="000A4F12"/>
    <w:rsid w:val="000A5304"/>
    <w:rsid w:val="000A5BFE"/>
    <w:rsid w:val="000A6B99"/>
    <w:rsid w:val="000A77F8"/>
    <w:rsid w:val="000B1623"/>
    <w:rsid w:val="000B79CC"/>
    <w:rsid w:val="000C42B1"/>
    <w:rsid w:val="000C6E1F"/>
    <w:rsid w:val="000C700C"/>
    <w:rsid w:val="000C760E"/>
    <w:rsid w:val="000D0CFC"/>
    <w:rsid w:val="000D0F68"/>
    <w:rsid w:val="000D2700"/>
    <w:rsid w:val="000D2E92"/>
    <w:rsid w:val="000D48DF"/>
    <w:rsid w:val="000D5A72"/>
    <w:rsid w:val="000D5A8B"/>
    <w:rsid w:val="000D650C"/>
    <w:rsid w:val="000D67FF"/>
    <w:rsid w:val="000D70F5"/>
    <w:rsid w:val="000D7685"/>
    <w:rsid w:val="000E00FE"/>
    <w:rsid w:val="000E0598"/>
    <w:rsid w:val="000E0CF8"/>
    <w:rsid w:val="000E17EC"/>
    <w:rsid w:val="000E29BE"/>
    <w:rsid w:val="000E323E"/>
    <w:rsid w:val="000E3A54"/>
    <w:rsid w:val="000E4AED"/>
    <w:rsid w:val="000E673A"/>
    <w:rsid w:val="000E6BC9"/>
    <w:rsid w:val="000E6C07"/>
    <w:rsid w:val="000E6FAF"/>
    <w:rsid w:val="000F0543"/>
    <w:rsid w:val="000F0962"/>
    <w:rsid w:val="000F2165"/>
    <w:rsid w:val="000F3722"/>
    <w:rsid w:val="000F39A8"/>
    <w:rsid w:val="000F3E54"/>
    <w:rsid w:val="000F59E1"/>
    <w:rsid w:val="000F60BE"/>
    <w:rsid w:val="000F6945"/>
    <w:rsid w:val="000F74F5"/>
    <w:rsid w:val="000F78FC"/>
    <w:rsid w:val="00100CE6"/>
    <w:rsid w:val="00102188"/>
    <w:rsid w:val="00102FED"/>
    <w:rsid w:val="00105372"/>
    <w:rsid w:val="001054A6"/>
    <w:rsid w:val="00105ED7"/>
    <w:rsid w:val="001078A1"/>
    <w:rsid w:val="00112A9D"/>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23"/>
    <w:rsid w:val="00134846"/>
    <w:rsid w:val="00134E53"/>
    <w:rsid w:val="001373EB"/>
    <w:rsid w:val="001377F8"/>
    <w:rsid w:val="00137DD1"/>
    <w:rsid w:val="00140557"/>
    <w:rsid w:val="001406DC"/>
    <w:rsid w:val="001417A0"/>
    <w:rsid w:val="001437BB"/>
    <w:rsid w:val="00144520"/>
    <w:rsid w:val="001446DA"/>
    <w:rsid w:val="00144BF3"/>
    <w:rsid w:val="001467B2"/>
    <w:rsid w:val="00150176"/>
    <w:rsid w:val="0015306F"/>
    <w:rsid w:val="00153AF0"/>
    <w:rsid w:val="00154219"/>
    <w:rsid w:val="001550EB"/>
    <w:rsid w:val="00155DE4"/>
    <w:rsid w:val="001565AB"/>
    <w:rsid w:val="00156902"/>
    <w:rsid w:val="0016288C"/>
    <w:rsid w:val="00162939"/>
    <w:rsid w:val="00163EA5"/>
    <w:rsid w:val="00163EA8"/>
    <w:rsid w:val="0016476C"/>
    <w:rsid w:val="0016517C"/>
    <w:rsid w:val="00165922"/>
    <w:rsid w:val="00166E93"/>
    <w:rsid w:val="001700F8"/>
    <w:rsid w:val="00170E7A"/>
    <w:rsid w:val="00171383"/>
    <w:rsid w:val="0017166A"/>
    <w:rsid w:val="00172AF6"/>
    <w:rsid w:val="00172BEE"/>
    <w:rsid w:val="0017306E"/>
    <w:rsid w:val="001757FF"/>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87D8D"/>
    <w:rsid w:val="001914CD"/>
    <w:rsid w:val="00191645"/>
    <w:rsid w:val="00191A3A"/>
    <w:rsid w:val="0019216C"/>
    <w:rsid w:val="00193B3C"/>
    <w:rsid w:val="001972A3"/>
    <w:rsid w:val="001A0835"/>
    <w:rsid w:val="001A086D"/>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76DE"/>
    <w:rsid w:val="001D0605"/>
    <w:rsid w:val="001D17FB"/>
    <w:rsid w:val="001D3648"/>
    <w:rsid w:val="001D3DAD"/>
    <w:rsid w:val="001D424F"/>
    <w:rsid w:val="001D63B5"/>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0002"/>
    <w:rsid w:val="0020227D"/>
    <w:rsid w:val="002027A7"/>
    <w:rsid w:val="002034AF"/>
    <w:rsid w:val="002037B0"/>
    <w:rsid w:val="00205A0B"/>
    <w:rsid w:val="00205D8A"/>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04C"/>
    <w:rsid w:val="00230C15"/>
    <w:rsid w:val="00230C3B"/>
    <w:rsid w:val="00231729"/>
    <w:rsid w:val="0023180E"/>
    <w:rsid w:val="002321E3"/>
    <w:rsid w:val="00232CDB"/>
    <w:rsid w:val="0023462E"/>
    <w:rsid w:val="002351B7"/>
    <w:rsid w:val="00235535"/>
    <w:rsid w:val="00240D83"/>
    <w:rsid w:val="0024237D"/>
    <w:rsid w:val="00243C06"/>
    <w:rsid w:val="002445DA"/>
    <w:rsid w:val="00246845"/>
    <w:rsid w:val="0025041D"/>
    <w:rsid w:val="002512A9"/>
    <w:rsid w:val="00251424"/>
    <w:rsid w:val="00253636"/>
    <w:rsid w:val="002551C7"/>
    <w:rsid w:val="002556AD"/>
    <w:rsid w:val="002577E7"/>
    <w:rsid w:val="00260696"/>
    <w:rsid w:val="00263CF9"/>
    <w:rsid w:val="002647AF"/>
    <w:rsid w:val="00264C26"/>
    <w:rsid w:val="00264CA9"/>
    <w:rsid w:val="00264E34"/>
    <w:rsid w:val="00265654"/>
    <w:rsid w:val="00265F94"/>
    <w:rsid w:val="00267125"/>
    <w:rsid w:val="00270564"/>
    <w:rsid w:val="0027072C"/>
    <w:rsid w:val="002716AE"/>
    <w:rsid w:val="00271B37"/>
    <w:rsid w:val="0027338B"/>
    <w:rsid w:val="002740E9"/>
    <w:rsid w:val="00275C5A"/>
    <w:rsid w:val="002766AC"/>
    <w:rsid w:val="0028022E"/>
    <w:rsid w:val="00280D2C"/>
    <w:rsid w:val="002814AD"/>
    <w:rsid w:val="002826F6"/>
    <w:rsid w:val="00282B41"/>
    <w:rsid w:val="00283240"/>
    <w:rsid w:val="002833A1"/>
    <w:rsid w:val="00287BA5"/>
    <w:rsid w:val="002915FD"/>
    <w:rsid w:val="00291F96"/>
    <w:rsid w:val="00294426"/>
    <w:rsid w:val="0029514C"/>
    <w:rsid w:val="00295184"/>
    <w:rsid w:val="00295A86"/>
    <w:rsid w:val="00296EEA"/>
    <w:rsid w:val="002A2147"/>
    <w:rsid w:val="002A2595"/>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2C5"/>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447"/>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5FA4"/>
    <w:rsid w:val="00316918"/>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205"/>
    <w:rsid w:val="00351F0F"/>
    <w:rsid w:val="00352DA6"/>
    <w:rsid w:val="003534D0"/>
    <w:rsid w:val="00353E21"/>
    <w:rsid w:val="00353EB4"/>
    <w:rsid w:val="00353F47"/>
    <w:rsid w:val="0035517C"/>
    <w:rsid w:val="00355F7C"/>
    <w:rsid w:val="00356655"/>
    <w:rsid w:val="00357AA7"/>
    <w:rsid w:val="00361835"/>
    <w:rsid w:val="00362328"/>
    <w:rsid w:val="00362DA0"/>
    <w:rsid w:val="00363A3D"/>
    <w:rsid w:val="0036788F"/>
    <w:rsid w:val="00367C23"/>
    <w:rsid w:val="003708DF"/>
    <w:rsid w:val="003726AF"/>
    <w:rsid w:val="00372B8D"/>
    <w:rsid w:val="00372F74"/>
    <w:rsid w:val="00374BE0"/>
    <w:rsid w:val="00376FAE"/>
    <w:rsid w:val="00377772"/>
    <w:rsid w:val="00381EB3"/>
    <w:rsid w:val="00382213"/>
    <w:rsid w:val="003841A1"/>
    <w:rsid w:val="00384C19"/>
    <w:rsid w:val="00385654"/>
    <w:rsid w:val="00386C4D"/>
    <w:rsid w:val="00387CD3"/>
    <w:rsid w:val="003904B3"/>
    <w:rsid w:val="00390D81"/>
    <w:rsid w:val="00391FF8"/>
    <w:rsid w:val="0039298E"/>
    <w:rsid w:val="0039403B"/>
    <w:rsid w:val="0039494F"/>
    <w:rsid w:val="00395931"/>
    <w:rsid w:val="00396C9E"/>
    <w:rsid w:val="003975B7"/>
    <w:rsid w:val="003A0A94"/>
    <w:rsid w:val="003A2BAE"/>
    <w:rsid w:val="003A2E07"/>
    <w:rsid w:val="003A4BB3"/>
    <w:rsid w:val="003A62CB"/>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D6868"/>
    <w:rsid w:val="003E0C99"/>
    <w:rsid w:val="003E21D3"/>
    <w:rsid w:val="003E2F56"/>
    <w:rsid w:val="003E4104"/>
    <w:rsid w:val="003E5A00"/>
    <w:rsid w:val="003E6956"/>
    <w:rsid w:val="003E7646"/>
    <w:rsid w:val="003E771E"/>
    <w:rsid w:val="003F0B39"/>
    <w:rsid w:val="003F12B5"/>
    <w:rsid w:val="003F1E6A"/>
    <w:rsid w:val="003F424D"/>
    <w:rsid w:val="003F61CA"/>
    <w:rsid w:val="003F7224"/>
    <w:rsid w:val="004002A4"/>
    <w:rsid w:val="004005F2"/>
    <w:rsid w:val="00400DF4"/>
    <w:rsid w:val="0040177D"/>
    <w:rsid w:val="00404B17"/>
    <w:rsid w:val="00405F6D"/>
    <w:rsid w:val="00406F2A"/>
    <w:rsid w:val="004071DA"/>
    <w:rsid w:val="004105FB"/>
    <w:rsid w:val="00411746"/>
    <w:rsid w:val="00413D01"/>
    <w:rsid w:val="00416C68"/>
    <w:rsid w:val="00416CE7"/>
    <w:rsid w:val="00420555"/>
    <w:rsid w:val="00420BA9"/>
    <w:rsid w:val="004216C0"/>
    <w:rsid w:val="00422D15"/>
    <w:rsid w:val="00422EA9"/>
    <w:rsid w:val="0042544D"/>
    <w:rsid w:val="00425DCA"/>
    <w:rsid w:val="0042737D"/>
    <w:rsid w:val="00427D21"/>
    <w:rsid w:val="004325B3"/>
    <w:rsid w:val="00432A17"/>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5C8A"/>
    <w:rsid w:val="00447F4A"/>
    <w:rsid w:val="00451543"/>
    <w:rsid w:val="004523BF"/>
    <w:rsid w:val="00452EE3"/>
    <w:rsid w:val="00453279"/>
    <w:rsid w:val="00453D4D"/>
    <w:rsid w:val="00454794"/>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015"/>
    <w:rsid w:val="00476431"/>
    <w:rsid w:val="004766F0"/>
    <w:rsid w:val="00476886"/>
    <w:rsid w:val="004775F8"/>
    <w:rsid w:val="00480182"/>
    <w:rsid w:val="004801FF"/>
    <w:rsid w:val="00480509"/>
    <w:rsid w:val="004823FB"/>
    <w:rsid w:val="00484C52"/>
    <w:rsid w:val="00486BEE"/>
    <w:rsid w:val="00490A1A"/>
    <w:rsid w:val="004912D2"/>
    <w:rsid w:val="00492A2D"/>
    <w:rsid w:val="00492E8B"/>
    <w:rsid w:val="00493EDD"/>
    <w:rsid w:val="004943F3"/>
    <w:rsid w:val="004A2A46"/>
    <w:rsid w:val="004A5CB4"/>
    <w:rsid w:val="004B03D5"/>
    <w:rsid w:val="004B061E"/>
    <w:rsid w:val="004B0B35"/>
    <w:rsid w:val="004B0CAB"/>
    <w:rsid w:val="004B196A"/>
    <w:rsid w:val="004B3094"/>
    <w:rsid w:val="004B3A5A"/>
    <w:rsid w:val="004B4F0B"/>
    <w:rsid w:val="004B67E5"/>
    <w:rsid w:val="004B6E64"/>
    <w:rsid w:val="004C20D5"/>
    <w:rsid w:val="004C28B6"/>
    <w:rsid w:val="004C40FA"/>
    <w:rsid w:val="004C4E9A"/>
    <w:rsid w:val="004C6953"/>
    <w:rsid w:val="004C7CC2"/>
    <w:rsid w:val="004D0FC1"/>
    <w:rsid w:val="004D2D36"/>
    <w:rsid w:val="004D2D92"/>
    <w:rsid w:val="004D3F2E"/>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4A19"/>
    <w:rsid w:val="004F6236"/>
    <w:rsid w:val="004F6A29"/>
    <w:rsid w:val="004F799F"/>
    <w:rsid w:val="004F7B74"/>
    <w:rsid w:val="00500394"/>
    <w:rsid w:val="00500764"/>
    <w:rsid w:val="00500C37"/>
    <w:rsid w:val="00500D20"/>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143D"/>
    <w:rsid w:val="00523A5E"/>
    <w:rsid w:val="005259B0"/>
    <w:rsid w:val="00525AAB"/>
    <w:rsid w:val="005273C6"/>
    <w:rsid w:val="0052745E"/>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5639"/>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0923"/>
    <w:rsid w:val="00571B97"/>
    <w:rsid w:val="0057444E"/>
    <w:rsid w:val="00574F54"/>
    <w:rsid w:val="005762B5"/>
    <w:rsid w:val="00582A0B"/>
    <w:rsid w:val="0058370A"/>
    <w:rsid w:val="00583D8C"/>
    <w:rsid w:val="0058430F"/>
    <w:rsid w:val="005845D3"/>
    <w:rsid w:val="005848AA"/>
    <w:rsid w:val="00586470"/>
    <w:rsid w:val="00587356"/>
    <w:rsid w:val="00590663"/>
    <w:rsid w:val="00590C92"/>
    <w:rsid w:val="00590F26"/>
    <w:rsid w:val="00592034"/>
    <w:rsid w:val="0059312F"/>
    <w:rsid w:val="00593631"/>
    <w:rsid w:val="00593DF1"/>
    <w:rsid w:val="00594754"/>
    <w:rsid w:val="00596839"/>
    <w:rsid w:val="005974C0"/>
    <w:rsid w:val="005A01A3"/>
    <w:rsid w:val="005A059A"/>
    <w:rsid w:val="005A2C17"/>
    <w:rsid w:val="005A4A66"/>
    <w:rsid w:val="005A5E1D"/>
    <w:rsid w:val="005A5F9A"/>
    <w:rsid w:val="005A62C4"/>
    <w:rsid w:val="005A7B20"/>
    <w:rsid w:val="005B1D00"/>
    <w:rsid w:val="005B35E2"/>
    <w:rsid w:val="005B35F4"/>
    <w:rsid w:val="005B7650"/>
    <w:rsid w:val="005B78F0"/>
    <w:rsid w:val="005B7B7F"/>
    <w:rsid w:val="005C37A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756"/>
    <w:rsid w:val="005E7EA4"/>
    <w:rsid w:val="005F0F46"/>
    <w:rsid w:val="005F108E"/>
    <w:rsid w:val="005F2DF0"/>
    <w:rsid w:val="005F34BA"/>
    <w:rsid w:val="005F5330"/>
    <w:rsid w:val="005F6425"/>
    <w:rsid w:val="005F6937"/>
    <w:rsid w:val="005F6A75"/>
    <w:rsid w:val="00600A10"/>
    <w:rsid w:val="00600D7B"/>
    <w:rsid w:val="00603144"/>
    <w:rsid w:val="00603533"/>
    <w:rsid w:val="00603DCC"/>
    <w:rsid w:val="00605083"/>
    <w:rsid w:val="00605C22"/>
    <w:rsid w:val="00606718"/>
    <w:rsid w:val="00607D89"/>
    <w:rsid w:val="006103FE"/>
    <w:rsid w:val="0061064A"/>
    <w:rsid w:val="006122BA"/>
    <w:rsid w:val="0061347E"/>
    <w:rsid w:val="006139F2"/>
    <w:rsid w:val="00614850"/>
    <w:rsid w:val="00615606"/>
    <w:rsid w:val="00616475"/>
    <w:rsid w:val="00617A72"/>
    <w:rsid w:val="0062090A"/>
    <w:rsid w:val="006213C6"/>
    <w:rsid w:val="00622561"/>
    <w:rsid w:val="00622D5A"/>
    <w:rsid w:val="006247E5"/>
    <w:rsid w:val="00624826"/>
    <w:rsid w:val="00625376"/>
    <w:rsid w:val="006273E0"/>
    <w:rsid w:val="00631EC5"/>
    <w:rsid w:val="0063290C"/>
    <w:rsid w:val="00632ED8"/>
    <w:rsid w:val="00634F2F"/>
    <w:rsid w:val="00637376"/>
    <w:rsid w:val="00637562"/>
    <w:rsid w:val="00637C13"/>
    <w:rsid w:val="0064056D"/>
    <w:rsid w:val="006409D7"/>
    <w:rsid w:val="00641AD2"/>
    <w:rsid w:val="0064266B"/>
    <w:rsid w:val="00642E4D"/>
    <w:rsid w:val="006433E1"/>
    <w:rsid w:val="0064390C"/>
    <w:rsid w:val="00644EF2"/>
    <w:rsid w:val="00645A87"/>
    <w:rsid w:val="006461E5"/>
    <w:rsid w:val="0064705C"/>
    <w:rsid w:val="006478BF"/>
    <w:rsid w:val="00651EB6"/>
    <w:rsid w:val="00652272"/>
    <w:rsid w:val="0065265D"/>
    <w:rsid w:val="006544D5"/>
    <w:rsid w:val="0065573C"/>
    <w:rsid w:val="006566A4"/>
    <w:rsid w:val="00656BAA"/>
    <w:rsid w:val="00656F47"/>
    <w:rsid w:val="0065707A"/>
    <w:rsid w:val="00657BD6"/>
    <w:rsid w:val="00660B19"/>
    <w:rsid w:val="00661DA2"/>
    <w:rsid w:val="00663031"/>
    <w:rsid w:val="006630D9"/>
    <w:rsid w:val="006634EF"/>
    <w:rsid w:val="0066535B"/>
    <w:rsid w:val="0067161F"/>
    <w:rsid w:val="00674E94"/>
    <w:rsid w:val="0067607E"/>
    <w:rsid w:val="00680414"/>
    <w:rsid w:val="006808FA"/>
    <w:rsid w:val="00681620"/>
    <w:rsid w:val="00682983"/>
    <w:rsid w:val="00683636"/>
    <w:rsid w:val="006839D0"/>
    <w:rsid w:val="00683B5B"/>
    <w:rsid w:val="00683BB6"/>
    <w:rsid w:val="00683D54"/>
    <w:rsid w:val="00684AE1"/>
    <w:rsid w:val="00686FF1"/>
    <w:rsid w:val="00687367"/>
    <w:rsid w:val="006875D8"/>
    <w:rsid w:val="00693B73"/>
    <w:rsid w:val="00694218"/>
    <w:rsid w:val="00694FC1"/>
    <w:rsid w:val="00695E7D"/>
    <w:rsid w:val="00697CB9"/>
    <w:rsid w:val="006A1A33"/>
    <w:rsid w:val="006A36A0"/>
    <w:rsid w:val="006A6534"/>
    <w:rsid w:val="006A6A5F"/>
    <w:rsid w:val="006A73C1"/>
    <w:rsid w:val="006B17AF"/>
    <w:rsid w:val="006B17DA"/>
    <w:rsid w:val="006B21EB"/>
    <w:rsid w:val="006B2290"/>
    <w:rsid w:val="006B2D87"/>
    <w:rsid w:val="006B777C"/>
    <w:rsid w:val="006B78A3"/>
    <w:rsid w:val="006C1A1F"/>
    <w:rsid w:val="006C2999"/>
    <w:rsid w:val="006C3FD1"/>
    <w:rsid w:val="006C55C9"/>
    <w:rsid w:val="006C78A4"/>
    <w:rsid w:val="006C7D6D"/>
    <w:rsid w:val="006C7F26"/>
    <w:rsid w:val="006D113D"/>
    <w:rsid w:val="006D1405"/>
    <w:rsid w:val="006D15BC"/>
    <w:rsid w:val="006D2DF9"/>
    <w:rsid w:val="006D35E2"/>
    <w:rsid w:val="006D6993"/>
    <w:rsid w:val="006E04BB"/>
    <w:rsid w:val="006E0B0A"/>
    <w:rsid w:val="006E0E49"/>
    <w:rsid w:val="006E1EF9"/>
    <w:rsid w:val="006E43FC"/>
    <w:rsid w:val="006E625F"/>
    <w:rsid w:val="006F02D6"/>
    <w:rsid w:val="006F523B"/>
    <w:rsid w:val="006F53EA"/>
    <w:rsid w:val="006F6DEC"/>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1D8"/>
    <w:rsid w:val="007177C4"/>
    <w:rsid w:val="00717D88"/>
    <w:rsid w:val="00717F7F"/>
    <w:rsid w:val="00720BCB"/>
    <w:rsid w:val="007219CD"/>
    <w:rsid w:val="00722A7F"/>
    <w:rsid w:val="00722EBD"/>
    <w:rsid w:val="007249F9"/>
    <w:rsid w:val="0072563D"/>
    <w:rsid w:val="0072635C"/>
    <w:rsid w:val="0072638B"/>
    <w:rsid w:val="00726A43"/>
    <w:rsid w:val="00727673"/>
    <w:rsid w:val="00727E3E"/>
    <w:rsid w:val="0073086A"/>
    <w:rsid w:val="007330E4"/>
    <w:rsid w:val="00733213"/>
    <w:rsid w:val="00733701"/>
    <w:rsid w:val="0073490D"/>
    <w:rsid w:val="0073500A"/>
    <w:rsid w:val="007352E6"/>
    <w:rsid w:val="007358F9"/>
    <w:rsid w:val="007369D8"/>
    <w:rsid w:val="007401D2"/>
    <w:rsid w:val="00741262"/>
    <w:rsid w:val="007422FB"/>
    <w:rsid w:val="007423D8"/>
    <w:rsid w:val="00742893"/>
    <w:rsid w:val="00742E35"/>
    <w:rsid w:val="0074437E"/>
    <w:rsid w:val="00745215"/>
    <w:rsid w:val="00745E2A"/>
    <w:rsid w:val="0074611D"/>
    <w:rsid w:val="007539E9"/>
    <w:rsid w:val="007541B3"/>
    <w:rsid w:val="00755B25"/>
    <w:rsid w:val="00757F5F"/>
    <w:rsid w:val="00757F88"/>
    <w:rsid w:val="00760B63"/>
    <w:rsid w:val="00761354"/>
    <w:rsid w:val="00762421"/>
    <w:rsid w:val="0076348A"/>
    <w:rsid w:val="00763C61"/>
    <w:rsid w:val="00763FB7"/>
    <w:rsid w:val="0076474E"/>
    <w:rsid w:val="00765B87"/>
    <w:rsid w:val="00765B90"/>
    <w:rsid w:val="00766B90"/>
    <w:rsid w:val="0077003F"/>
    <w:rsid w:val="007702D2"/>
    <w:rsid w:val="00770D52"/>
    <w:rsid w:val="00770EAB"/>
    <w:rsid w:val="00771915"/>
    <w:rsid w:val="0077265D"/>
    <w:rsid w:val="0077322A"/>
    <w:rsid w:val="00773C2C"/>
    <w:rsid w:val="00775BD1"/>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A7B2E"/>
    <w:rsid w:val="007B2099"/>
    <w:rsid w:val="007B2D1E"/>
    <w:rsid w:val="007B379A"/>
    <w:rsid w:val="007B3D59"/>
    <w:rsid w:val="007B40EC"/>
    <w:rsid w:val="007B4DBF"/>
    <w:rsid w:val="007B4F09"/>
    <w:rsid w:val="007B6C09"/>
    <w:rsid w:val="007B7741"/>
    <w:rsid w:val="007C0894"/>
    <w:rsid w:val="007C11B9"/>
    <w:rsid w:val="007C1A98"/>
    <w:rsid w:val="007C3252"/>
    <w:rsid w:val="007C3724"/>
    <w:rsid w:val="007C4951"/>
    <w:rsid w:val="007C60C9"/>
    <w:rsid w:val="007C7169"/>
    <w:rsid w:val="007D04A1"/>
    <w:rsid w:val="007D08FA"/>
    <w:rsid w:val="007D2D6C"/>
    <w:rsid w:val="007D3879"/>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6C5"/>
    <w:rsid w:val="00806A46"/>
    <w:rsid w:val="00807C33"/>
    <w:rsid w:val="00810F49"/>
    <w:rsid w:val="008112CC"/>
    <w:rsid w:val="008114B5"/>
    <w:rsid w:val="00811738"/>
    <w:rsid w:val="008136C5"/>
    <w:rsid w:val="00815499"/>
    <w:rsid w:val="00816511"/>
    <w:rsid w:val="00816FDD"/>
    <w:rsid w:val="0081731B"/>
    <w:rsid w:val="008178B6"/>
    <w:rsid w:val="00817CDD"/>
    <w:rsid w:val="00821100"/>
    <w:rsid w:val="008236FE"/>
    <w:rsid w:val="00825743"/>
    <w:rsid w:val="0082625E"/>
    <w:rsid w:val="00826D4D"/>
    <w:rsid w:val="0083190F"/>
    <w:rsid w:val="008327E1"/>
    <w:rsid w:val="00833580"/>
    <w:rsid w:val="008336AB"/>
    <w:rsid w:val="00835BC8"/>
    <w:rsid w:val="00836813"/>
    <w:rsid w:val="00836CDE"/>
    <w:rsid w:val="0084009B"/>
    <w:rsid w:val="00840B41"/>
    <w:rsid w:val="008418A2"/>
    <w:rsid w:val="00843415"/>
    <w:rsid w:val="00843B43"/>
    <w:rsid w:val="00844027"/>
    <w:rsid w:val="0084552F"/>
    <w:rsid w:val="00846E4A"/>
    <w:rsid w:val="0085025F"/>
    <w:rsid w:val="00850810"/>
    <w:rsid w:val="00850841"/>
    <w:rsid w:val="00851570"/>
    <w:rsid w:val="008536EE"/>
    <w:rsid w:val="008538F2"/>
    <w:rsid w:val="008546F7"/>
    <w:rsid w:val="00855CB6"/>
    <w:rsid w:val="0085689E"/>
    <w:rsid w:val="0085707F"/>
    <w:rsid w:val="00857521"/>
    <w:rsid w:val="00862730"/>
    <w:rsid w:val="00863854"/>
    <w:rsid w:val="00865B74"/>
    <w:rsid w:val="00866063"/>
    <w:rsid w:val="00866927"/>
    <w:rsid w:val="00870D9A"/>
    <w:rsid w:val="00870F00"/>
    <w:rsid w:val="00871E6F"/>
    <w:rsid w:val="00871F9E"/>
    <w:rsid w:val="008724FF"/>
    <w:rsid w:val="008737F4"/>
    <w:rsid w:val="00873FD0"/>
    <w:rsid w:val="00874201"/>
    <w:rsid w:val="008749A4"/>
    <w:rsid w:val="00876973"/>
    <w:rsid w:val="008770D2"/>
    <w:rsid w:val="00877D0F"/>
    <w:rsid w:val="008820E1"/>
    <w:rsid w:val="00882DE0"/>
    <w:rsid w:val="0088356F"/>
    <w:rsid w:val="00884C0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5787"/>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48B5"/>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ADD"/>
    <w:rsid w:val="00930BA1"/>
    <w:rsid w:val="0093169E"/>
    <w:rsid w:val="0093190D"/>
    <w:rsid w:val="00934B21"/>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5F33"/>
    <w:rsid w:val="009576D3"/>
    <w:rsid w:val="00962867"/>
    <w:rsid w:val="00962D6B"/>
    <w:rsid w:val="00963E54"/>
    <w:rsid w:val="00966424"/>
    <w:rsid w:val="00966CC0"/>
    <w:rsid w:val="00970742"/>
    <w:rsid w:val="009708EC"/>
    <w:rsid w:val="00971A04"/>
    <w:rsid w:val="00971E5C"/>
    <w:rsid w:val="009722C6"/>
    <w:rsid w:val="009726EE"/>
    <w:rsid w:val="00973094"/>
    <w:rsid w:val="00975471"/>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A654F"/>
    <w:rsid w:val="009A7CC1"/>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627C"/>
    <w:rsid w:val="009E6996"/>
    <w:rsid w:val="009E7CD4"/>
    <w:rsid w:val="009E7D1B"/>
    <w:rsid w:val="009F0566"/>
    <w:rsid w:val="009F18CB"/>
    <w:rsid w:val="009F2755"/>
    <w:rsid w:val="009F4533"/>
    <w:rsid w:val="009F49B2"/>
    <w:rsid w:val="009F4DF9"/>
    <w:rsid w:val="009F5D18"/>
    <w:rsid w:val="00A02F37"/>
    <w:rsid w:val="00A04CC1"/>
    <w:rsid w:val="00A04E2A"/>
    <w:rsid w:val="00A051D9"/>
    <w:rsid w:val="00A06941"/>
    <w:rsid w:val="00A104F0"/>
    <w:rsid w:val="00A111D1"/>
    <w:rsid w:val="00A11A24"/>
    <w:rsid w:val="00A12298"/>
    <w:rsid w:val="00A13478"/>
    <w:rsid w:val="00A160DA"/>
    <w:rsid w:val="00A16820"/>
    <w:rsid w:val="00A22C66"/>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46CF"/>
    <w:rsid w:val="00A651C6"/>
    <w:rsid w:val="00A659C1"/>
    <w:rsid w:val="00A660A5"/>
    <w:rsid w:val="00A66B62"/>
    <w:rsid w:val="00A678E4"/>
    <w:rsid w:val="00A7032E"/>
    <w:rsid w:val="00A70E20"/>
    <w:rsid w:val="00A71B5B"/>
    <w:rsid w:val="00A737D7"/>
    <w:rsid w:val="00A73E69"/>
    <w:rsid w:val="00A747F7"/>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5BD"/>
    <w:rsid w:val="00A96F59"/>
    <w:rsid w:val="00AA06CD"/>
    <w:rsid w:val="00AA187A"/>
    <w:rsid w:val="00AA19CF"/>
    <w:rsid w:val="00AA1C01"/>
    <w:rsid w:val="00AA3257"/>
    <w:rsid w:val="00AA3486"/>
    <w:rsid w:val="00AA49B3"/>
    <w:rsid w:val="00AA5191"/>
    <w:rsid w:val="00AA6D7B"/>
    <w:rsid w:val="00AA6F92"/>
    <w:rsid w:val="00AB00CC"/>
    <w:rsid w:val="00AB0221"/>
    <w:rsid w:val="00AB0F1A"/>
    <w:rsid w:val="00AB2078"/>
    <w:rsid w:val="00AB2A5A"/>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4592"/>
    <w:rsid w:val="00B27026"/>
    <w:rsid w:val="00B27B7B"/>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2774"/>
    <w:rsid w:val="00B5512C"/>
    <w:rsid w:val="00B553B7"/>
    <w:rsid w:val="00B56C24"/>
    <w:rsid w:val="00B576D7"/>
    <w:rsid w:val="00B60199"/>
    <w:rsid w:val="00B62389"/>
    <w:rsid w:val="00B629AF"/>
    <w:rsid w:val="00B62AC1"/>
    <w:rsid w:val="00B63335"/>
    <w:rsid w:val="00B633EF"/>
    <w:rsid w:val="00B66485"/>
    <w:rsid w:val="00B666E1"/>
    <w:rsid w:val="00B668A8"/>
    <w:rsid w:val="00B677C4"/>
    <w:rsid w:val="00B7022F"/>
    <w:rsid w:val="00B704F0"/>
    <w:rsid w:val="00B70759"/>
    <w:rsid w:val="00B71DAC"/>
    <w:rsid w:val="00B74663"/>
    <w:rsid w:val="00B74AA6"/>
    <w:rsid w:val="00B74E7F"/>
    <w:rsid w:val="00B74F30"/>
    <w:rsid w:val="00B75C0D"/>
    <w:rsid w:val="00B763E1"/>
    <w:rsid w:val="00B77C49"/>
    <w:rsid w:val="00B800BA"/>
    <w:rsid w:val="00B80855"/>
    <w:rsid w:val="00B80C0A"/>
    <w:rsid w:val="00B81AA1"/>
    <w:rsid w:val="00B85288"/>
    <w:rsid w:val="00B85ADA"/>
    <w:rsid w:val="00B91834"/>
    <w:rsid w:val="00B93CD1"/>
    <w:rsid w:val="00B94E6C"/>
    <w:rsid w:val="00B9569C"/>
    <w:rsid w:val="00B958C1"/>
    <w:rsid w:val="00B9629C"/>
    <w:rsid w:val="00B97454"/>
    <w:rsid w:val="00B974DE"/>
    <w:rsid w:val="00BA146F"/>
    <w:rsid w:val="00BA1FC2"/>
    <w:rsid w:val="00BA33B4"/>
    <w:rsid w:val="00BA35AD"/>
    <w:rsid w:val="00BA3E26"/>
    <w:rsid w:val="00BA6AB1"/>
    <w:rsid w:val="00BA726F"/>
    <w:rsid w:val="00BA72BC"/>
    <w:rsid w:val="00BA77A6"/>
    <w:rsid w:val="00BA7A6D"/>
    <w:rsid w:val="00BB003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8BF"/>
    <w:rsid w:val="00BE4C7C"/>
    <w:rsid w:val="00BF0E7F"/>
    <w:rsid w:val="00BF0F2F"/>
    <w:rsid w:val="00BF1110"/>
    <w:rsid w:val="00BF14C3"/>
    <w:rsid w:val="00BF1970"/>
    <w:rsid w:val="00BF1DCC"/>
    <w:rsid w:val="00BF39D2"/>
    <w:rsid w:val="00BF43B6"/>
    <w:rsid w:val="00BF55A9"/>
    <w:rsid w:val="00BF636E"/>
    <w:rsid w:val="00BF6AEA"/>
    <w:rsid w:val="00BF6FE1"/>
    <w:rsid w:val="00C00185"/>
    <w:rsid w:val="00C013F9"/>
    <w:rsid w:val="00C01D02"/>
    <w:rsid w:val="00C02751"/>
    <w:rsid w:val="00C036EA"/>
    <w:rsid w:val="00C03791"/>
    <w:rsid w:val="00C03C4D"/>
    <w:rsid w:val="00C03FCF"/>
    <w:rsid w:val="00C0442E"/>
    <w:rsid w:val="00C0584E"/>
    <w:rsid w:val="00C05964"/>
    <w:rsid w:val="00C102AC"/>
    <w:rsid w:val="00C12477"/>
    <w:rsid w:val="00C12B39"/>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04B1"/>
    <w:rsid w:val="00C42FEB"/>
    <w:rsid w:val="00C4300B"/>
    <w:rsid w:val="00C4348A"/>
    <w:rsid w:val="00C4401E"/>
    <w:rsid w:val="00C443BD"/>
    <w:rsid w:val="00C44A21"/>
    <w:rsid w:val="00C451C5"/>
    <w:rsid w:val="00C46CB8"/>
    <w:rsid w:val="00C51DE7"/>
    <w:rsid w:val="00C51E84"/>
    <w:rsid w:val="00C52E3C"/>
    <w:rsid w:val="00C53144"/>
    <w:rsid w:val="00C60E96"/>
    <w:rsid w:val="00C61073"/>
    <w:rsid w:val="00C64E76"/>
    <w:rsid w:val="00C65B28"/>
    <w:rsid w:val="00C66CF9"/>
    <w:rsid w:val="00C67456"/>
    <w:rsid w:val="00C71285"/>
    <w:rsid w:val="00C712E4"/>
    <w:rsid w:val="00C72906"/>
    <w:rsid w:val="00C75AAF"/>
    <w:rsid w:val="00C765BA"/>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24C0"/>
    <w:rsid w:val="00CD3680"/>
    <w:rsid w:val="00CD3FDD"/>
    <w:rsid w:val="00CD456F"/>
    <w:rsid w:val="00CD4B0A"/>
    <w:rsid w:val="00CD593B"/>
    <w:rsid w:val="00CD7332"/>
    <w:rsid w:val="00CE0781"/>
    <w:rsid w:val="00CE2D66"/>
    <w:rsid w:val="00CE2D76"/>
    <w:rsid w:val="00CE3DC0"/>
    <w:rsid w:val="00CE7E45"/>
    <w:rsid w:val="00CF0E97"/>
    <w:rsid w:val="00CF1848"/>
    <w:rsid w:val="00CF216E"/>
    <w:rsid w:val="00CF29A2"/>
    <w:rsid w:val="00CF29E3"/>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36522"/>
    <w:rsid w:val="00D406F6"/>
    <w:rsid w:val="00D4080B"/>
    <w:rsid w:val="00D40DBC"/>
    <w:rsid w:val="00D438B2"/>
    <w:rsid w:val="00D43990"/>
    <w:rsid w:val="00D43D72"/>
    <w:rsid w:val="00D45DA2"/>
    <w:rsid w:val="00D46EFC"/>
    <w:rsid w:val="00D477BA"/>
    <w:rsid w:val="00D47809"/>
    <w:rsid w:val="00D47ADC"/>
    <w:rsid w:val="00D50265"/>
    <w:rsid w:val="00D50A6C"/>
    <w:rsid w:val="00D50D93"/>
    <w:rsid w:val="00D51641"/>
    <w:rsid w:val="00D51F98"/>
    <w:rsid w:val="00D52A99"/>
    <w:rsid w:val="00D52D56"/>
    <w:rsid w:val="00D542FD"/>
    <w:rsid w:val="00D54FC4"/>
    <w:rsid w:val="00D5519D"/>
    <w:rsid w:val="00D56B3E"/>
    <w:rsid w:val="00D56FD1"/>
    <w:rsid w:val="00D572A3"/>
    <w:rsid w:val="00D60C7A"/>
    <w:rsid w:val="00D615A2"/>
    <w:rsid w:val="00D61927"/>
    <w:rsid w:val="00D61C85"/>
    <w:rsid w:val="00D628FF"/>
    <w:rsid w:val="00D64CD0"/>
    <w:rsid w:val="00D64CD1"/>
    <w:rsid w:val="00D66E5B"/>
    <w:rsid w:val="00D66EB2"/>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3A06"/>
    <w:rsid w:val="00D844F1"/>
    <w:rsid w:val="00D86020"/>
    <w:rsid w:val="00D86980"/>
    <w:rsid w:val="00D86F52"/>
    <w:rsid w:val="00D87105"/>
    <w:rsid w:val="00D903C0"/>
    <w:rsid w:val="00D9107C"/>
    <w:rsid w:val="00D911A5"/>
    <w:rsid w:val="00D91747"/>
    <w:rsid w:val="00D9312A"/>
    <w:rsid w:val="00D93DE4"/>
    <w:rsid w:val="00D9479D"/>
    <w:rsid w:val="00D950FF"/>
    <w:rsid w:val="00D9569C"/>
    <w:rsid w:val="00D96071"/>
    <w:rsid w:val="00D96270"/>
    <w:rsid w:val="00D96500"/>
    <w:rsid w:val="00D96527"/>
    <w:rsid w:val="00D9692C"/>
    <w:rsid w:val="00D96F0E"/>
    <w:rsid w:val="00DA0D63"/>
    <w:rsid w:val="00DA0E1F"/>
    <w:rsid w:val="00DA12E3"/>
    <w:rsid w:val="00DA144A"/>
    <w:rsid w:val="00DA1F55"/>
    <w:rsid w:val="00DA2B8F"/>
    <w:rsid w:val="00DA2DB0"/>
    <w:rsid w:val="00DA64AC"/>
    <w:rsid w:val="00DA739E"/>
    <w:rsid w:val="00DA7B9A"/>
    <w:rsid w:val="00DB1107"/>
    <w:rsid w:val="00DB16A2"/>
    <w:rsid w:val="00DB26B1"/>
    <w:rsid w:val="00DB2726"/>
    <w:rsid w:val="00DB37C7"/>
    <w:rsid w:val="00DB44AA"/>
    <w:rsid w:val="00DB4542"/>
    <w:rsid w:val="00DB54A7"/>
    <w:rsid w:val="00DB5E0F"/>
    <w:rsid w:val="00DC22B9"/>
    <w:rsid w:val="00DC2FEE"/>
    <w:rsid w:val="00DC7079"/>
    <w:rsid w:val="00DD114B"/>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BF2"/>
    <w:rsid w:val="00DF0D90"/>
    <w:rsid w:val="00DF2777"/>
    <w:rsid w:val="00DF7115"/>
    <w:rsid w:val="00DF794B"/>
    <w:rsid w:val="00E0141F"/>
    <w:rsid w:val="00E035CA"/>
    <w:rsid w:val="00E0457B"/>
    <w:rsid w:val="00E06708"/>
    <w:rsid w:val="00E0683C"/>
    <w:rsid w:val="00E06EC8"/>
    <w:rsid w:val="00E125A3"/>
    <w:rsid w:val="00E1286E"/>
    <w:rsid w:val="00E140A6"/>
    <w:rsid w:val="00E1694B"/>
    <w:rsid w:val="00E17126"/>
    <w:rsid w:val="00E218FE"/>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6A"/>
    <w:rsid w:val="00E452F7"/>
    <w:rsid w:val="00E46148"/>
    <w:rsid w:val="00E46A53"/>
    <w:rsid w:val="00E46D5F"/>
    <w:rsid w:val="00E47280"/>
    <w:rsid w:val="00E5064C"/>
    <w:rsid w:val="00E50703"/>
    <w:rsid w:val="00E53392"/>
    <w:rsid w:val="00E53D77"/>
    <w:rsid w:val="00E54302"/>
    <w:rsid w:val="00E54F8E"/>
    <w:rsid w:val="00E56B55"/>
    <w:rsid w:val="00E60E45"/>
    <w:rsid w:val="00E640B3"/>
    <w:rsid w:val="00E66235"/>
    <w:rsid w:val="00E67E46"/>
    <w:rsid w:val="00E7085E"/>
    <w:rsid w:val="00E70E31"/>
    <w:rsid w:val="00E7260E"/>
    <w:rsid w:val="00E73A16"/>
    <w:rsid w:val="00E80384"/>
    <w:rsid w:val="00E80ED1"/>
    <w:rsid w:val="00E82A00"/>
    <w:rsid w:val="00E83AC4"/>
    <w:rsid w:val="00E83C24"/>
    <w:rsid w:val="00E85D4B"/>
    <w:rsid w:val="00E90600"/>
    <w:rsid w:val="00E90AD0"/>
    <w:rsid w:val="00E90F0E"/>
    <w:rsid w:val="00E92F43"/>
    <w:rsid w:val="00E9318D"/>
    <w:rsid w:val="00E93F3E"/>
    <w:rsid w:val="00E94B99"/>
    <w:rsid w:val="00E95974"/>
    <w:rsid w:val="00EA144A"/>
    <w:rsid w:val="00EA1E73"/>
    <w:rsid w:val="00EA222C"/>
    <w:rsid w:val="00EA2B0B"/>
    <w:rsid w:val="00EA30E7"/>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53D"/>
    <w:rsid w:val="00EE1B77"/>
    <w:rsid w:val="00EE1FDF"/>
    <w:rsid w:val="00EE2D26"/>
    <w:rsid w:val="00EE3ECC"/>
    <w:rsid w:val="00EE59CA"/>
    <w:rsid w:val="00EE7508"/>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64D7"/>
    <w:rsid w:val="00F16796"/>
    <w:rsid w:val="00F20DE7"/>
    <w:rsid w:val="00F2206A"/>
    <w:rsid w:val="00F225F5"/>
    <w:rsid w:val="00F22C79"/>
    <w:rsid w:val="00F23B9B"/>
    <w:rsid w:val="00F23DD3"/>
    <w:rsid w:val="00F25BDD"/>
    <w:rsid w:val="00F261A0"/>
    <w:rsid w:val="00F3102C"/>
    <w:rsid w:val="00F36192"/>
    <w:rsid w:val="00F37819"/>
    <w:rsid w:val="00F42359"/>
    <w:rsid w:val="00F4361C"/>
    <w:rsid w:val="00F47C20"/>
    <w:rsid w:val="00F47F6F"/>
    <w:rsid w:val="00F5043F"/>
    <w:rsid w:val="00F51A97"/>
    <w:rsid w:val="00F5203B"/>
    <w:rsid w:val="00F53095"/>
    <w:rsid w:val="00F53193"/>
    <w:rsid w:val="00F5357E"/>
    <w:rsid w:val="00F5388B"/>
    <w:rsid w:val="00F53BE7"/>
    <w:rsid w:val="00F54F18"/>
    <w:rsid w:val="00F6586C"/>
    <w:rsid w:val="00F708EB"/>
    <w:rsid w:val="00F729E0"/>
    <w:rsid w:val="00F73B94"/>
    <w:rsid w:val="00F73BD6"/>
    <w:rsid w:val="00F74AB7"/>
    <w:rsid w:val="00F74D08"/>
    <w:rsid w:val="00F74DD3"/>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4BDA"/>
    <w:rsid w:val="00FA5136"/>
    <w:rsid w:val="00FA663B"/>
    <w:rsid w:val="00FA776E"/>
    <w:rsid w:val="00FB2531"/>
    <w:rsid w:val="00FB374C"/>
    <w:rsid w:val="00FB6EA5"/>
    <w:rsid w:val="00FB732D"/>
    <w:rsid w:val="00FC3406"/>
    <w:rsid w:val="00FC4439"/>
    <w:rsid w:val="00FC53DB"/>
    <w:rsid w:val="00FC5BBB"/>
    <w:rsid w:val="00FC5F0E"/>
    <w:rsid w:val="00FC6718"/>
    <w:rsid w:val="00FD15A6"/>
    <w:rsid w:val="00FD4DD0"/>
    <w:rsid w:val="00FD54FB"/>
    <w:rsid w:val="00FD5DBD"/>
    <w:rsid w:val="00FE0BC6"/>
    <w:rsid w:val="00FE141B"/>
    <w:rsid w:val="00FE1D68"/>
    <w:rsid w:val="00FE288C"/>
    <w:rsid w:val="00FE3277"/>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A6550ADBE245E1BAF47FA1C1A1CB48"/>
        <w:category>
          <w:name w:val="Général"/>
          <w:gallery w:val="placeholder"/>
        </w:category>
        <w:types>
          <w:type w:val="bbPlcHdr"/>
        </w:types>
        <w:behaviors>
          <w:behavior w:val="content"/>
        </w:behaviors>
        <w:guid w:val="{3890BEF3-B728-4FC9-AE56-76D2B9D36C35}"/>
      </w:docPartPr>
      <w:docPartBody>
        <w:p w:rsidR="00EE06E5" w:rsidRDefault="00C259CB" w:rsidP="00C259CB">
          <w:pPr>
            <w:pStyle w:val="94A6550ADBE245E1BAF47FA1C1A1CB4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34073"/>
    <w:rsid w:val="00035AD7"/>
    <w:rsid w:val="000B28A4"/>
    <w:rsid w:val="000F39A8"/>
    <w:rsid w:val="001F6AB8"/>
    <w:rsid w:val="00207F4C"/>
    <w:rsid w:val="00263CF9"/>
    <w:rsid w:val="00287BA5"/>
    <w:rsid w:val="002E0BF2"/>
    <w:rsid w:val="00347C7D"/>
    <w:rsid w:val="0036000D"/>
    <w:rsid w:val="003A62CB"/>
    <w:rsid w:val="003E21D3"/>
    <w:rsid w:val="004D150D"/>
    <w:rsid w:val="00516397"/>
    <w:rsid w:val="005674CF"/>
    <w:rsid w:val="00652272"/>
    <w:rsid w:val="006D38BE"/>
    <w:rsid w:val="00720BCB"/>
    <w:rsid w:val="00722EBD"/>
    <w:rsid w:val="0074437E"/>
    <w:rsid w:val="007541B3"/>
    <w:rsid w:val="00762421"/>
    <w:rsid w:val="007E1C43"/>
    <w:rsid w:val="008A5F5D"/>
    <w:rsid w:val="009455ED"/>
    <w:rsid w:val="00952C99"/>
    <w:rsid w:val="00973094"/>
    <w:rsid w:val="009C0A26"/>
    <w:rsid w:val="00A02F37"/>
    <w:rsid w:val="00A305BB"/>
    <w:rsid w:val="00A30BD4"/>
    <w:rsid w:val="00A60445"/>
    <w:rsid w:val="00A76FAA"/>
    <w:rsid w:val="00AA5927"/>
    <w:rsid w:val="00BA0CE2"/>
    <w:rsid w:val="00C05CEA"/>
    <w:rsid w:val="00C259CB"/>
    <w:rsid w:val="00C66CF9"/>
    <w:rsid w:val="00C91FA1"/>
    <w:rsid w:val="00C92966"/>
    <w:rsid w:val="00CA34FA"/>
    <w:rsid w:val="00D06CEF"/>
    <w:rsid w:val="00D60C7A"/>
    <w:rsid w:val="00DE7AFD"/>
    <w:rsid w:val="00E26447"/>
    <w:rsid w:val="00E35EB4"/>
    <w:rsid w:val="00EB0DD1"/>
    <w:rsid w:val="00ED4CCA"/>
    <w:rsid w:val="00EE06E5"/>
    <w:rsid w:val="00F25811"/>
    <w:rsid w:val="00F4249B"/>
    <w:rsid w:val="00F5203B"/>
    <w:rsid w:val="00FA776E"/>
    <w:rsid w:val="00FA794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59CB"/>
    <w:rPr>
      <w:color w:val="808080"/>
    </w:rPr>
  </w:style>
  <w:style w:type="paragraph" w:customStyle="1" w:styleId="94A6550ADBE245E1BAF47FA1C1A1CB48">
    <w:name w:val="94A6550ADBE245E1BAF47FA1C1A1CB48"/>
    <w:rsid w:val="00C259CB"/>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7BB5FB-BA83-4A18-8534-28B02D4F1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11</TotalTime>
  <Pages>4</Pages>
  <Words>1536</Words>
  <Characters>8761</Characters>
  <Application>Microsoft Office Word</Application>
  <DocSecurity>0</DocSecurity>
  <Lines>73</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Instruments internationaux spécialisés en matière d’accès et de partage des avantages au titre de l’article 4, paragraphe 4 du Protocole de Nagoya</vt:lpstr>
      <vt:lpstr>Specialized international access and benefit-sharing instruments in the context of Article 4, paragraph 4, of the Nagoya Protocol</vt:lpstr>
    </vt:vector>
  </TitlesOfParts>
  <Company>SCBD</Company>
  <LinksUpToDate>false</LinksUpToDate>
  <CharactersWithSpaces>10277</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en matière d’accès et de partage des avantages au titre de l’article 4, paragraphe 4 du Protocole de Nagoya</dc:title>
  <dc:subject>CBD/SBI/6/L.7</dc:subject>
  <dc:creator>taukondjo.shikongo</dc:creator>
  <cp:keywords>Convention on Biological Diversity</cp:keywords>
  <cp:lastModifiedBy>Angela Xue He Yan</cp:lastModifiedBy>
  <cp:revision>8</cp:revision>
  <cp:lastPrinted>2020-01-21T16:56:00Z</cp:lastPrinted>
  <dcterms:created xsi:type="dcterms:W3CDTF">2026-02-19T21:50:00Z</dcterms:created>
  <dcterms:modified xsi:type="dcterms:W3CDTF">2026-02-19T22:06:00Z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